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A5A38" w:rsidRPr="00F764CA" w:rsidP="004C31F1">
      <w:pPr>
        <w:pStyle w:val="TitleCommittee0"/>
      </w:pPr>
      <w:sdt>
        <w:sdtPr>
          <w:alias w:val="CommitteeName"/>
          <w:tag w:val="CommitteeName"/>
          <w:id w:val="1869951332"/>
          <w:placeholder>
            <w:docPart w:val="9E82C40A67024B829794ACBB9AB60A14"/>
          </w:placeholder>
          <w:richText/>
        </w:sdtPr>
        <w:sdtContent>
          <w:r w:rsidRPr="00F764CA">
            <w:t>Public Accounts Committee</w:t>
          </w:r>
        </w:sdtContent>
      </w:sdt>
    </w:p>
    <w:p w:rsidR="00DA5A38" w:rsidRPr="00F764CA" w:rsidP="004C31F1">
      <w:pPr>
        <w:pStyle w:val="TitleInquiry0"/>
      </w:pPr>
      <w:r w:rsidRPr="00F764CA">
        <w:t xml:space="preserve">Oral evidence: </w:t>
      </w:r>
      <w:sdt>
        <w:sdtPr>
          <w:alias w:val="InquiryName"/>
          <w:tag w:val="InquiryName"/>
          <w:id w:val="377371847"/>
          <w:placeholder>
            <w:docPart w:val="9E82C40A67024B829794ACBB9AB60A14"/>
          </w:placeholder>
          <w:richText/>
        </w:sdtPr>
        <w:sdtContent>
          <w:r w:rsidRPr="00F764CA">
            <w:t>Tackling fraud and corruption against Government</w:t>
          </w:r>
        </w:sdtContent>
      </w:sdt>
      <w:r w:rsidRPr="00F764CA">
        <w:t xml:space="preserve">, HC </w:t>
      </w:r>
      <w:sdt>
        <w:sdtPr>
          <w:alias w:val="InquiryRefNo"/>
          <w:tag w:val="InquiryRefNo"/>
          <w:id w:val="-281725174"/>
          <w:placeholder>
            <w:docPart w:val="9E82C40A67024B829794ACBB9AB60A14"/>
          </w:placeholder>
          <w:richText/>
        </w:sdtPr>
        <w:sdtContent>
          <w:r w:rsidRPr="00F764CA">
            <w:t>1230</w:t>
          </w:r>
        </w:sdtContent>
      </w:sdt>
    </w:p>
    <w:sdt>
      <w:sdtPr>
        <w:alias w:val="SittingDate"/>
        <w:tag w:val="SittingDate"/>
        <w:id w:val="-1160222926"/>
        <w:placeholder>
          <w:docPart w:val="9E82C40A67024B829794ACBB9AB60A14"/>
        </w:placeholder>
        <w:richText/>
      </w:sdtPr>
      <w:sdtContent>
        <w:p w:rsidR="00DA5A38" w:rsidRPr="00F764CA" w:rsidP="004C31F1">
          <w:pPr>
            <w:pStyle w:val="Para"/>
          </w:pPr>
          <w:r w:rsidRPr="00F764CA">
            <w:t>Monday 15 May 2023</w:t>
          </w:r>
        </w:p>
      </w:sdtContent>
    </w:sdt>
    <w:p w:rsidR="00DA5A38" w:rsidRPr="00F764CA" w:rsidP="004C31F1">
      <w:pPr>
        <w:pStyle w:val="Para"/>
      </w:pPr>
      <w:r w:rsidRPr="00F764CA">
        <w:t xml:space="preserve">Ordered by the House of </w:t>
      </w:r>
      <w:sdt>
        <w:sdtPr>
          <w:alias w:val="House"/>
          <w:tag w:val="House"/>
          <w:id w:val="809213435"/>
          <w:placeholder>
            <w:docPart w:val="9E82C40A67024B829794ACBB9AB60A14"/>
          </w:placeholder>
          <w:richText/>
        </w:sdtPr>
        <w:sdtContent>
          <w:r w:rsidRPr="00F764CA">
            <w:t>Commons</w:t>
          </w:r>
        </w:sdtContent>
      </w:sdt>
      <w:r w:rsidRPr="00F764CA">
        <w:t xml:space="preserve"> to be published on </w:t>
      </w:r>
      <w:sdt>
        <w:sdtPr>
          <w:alias w:val="PublishDate"/>
          <w:tag w:val="PublishDate"/>
          <w:id w:val="217021599"/>
          <w:placeholder>
            <w:docPart w:val="9E82C40A67024B829794ACBB9AB60A14"/>
          </w:placeholder>
          <w:richText/>
        </w:sdtPr>
        <w:sdtContent>
          <w:r w:rsidRPr="00F764CA">
            <w:t>15 May 2023</w:t>
          </w:r>
        </w:sdtContent>
      </w:sdt>
      <w:r w:rsidRPr="00F764CA">
        <w:t>.</w:t>
      </w:r>
    </w:p>
    <w:p w:rsidR="00DA5A38" w:rsidRPr="00F764CA" w:rsidP="004C31F1">
      <w:sdt>
        <w:sdtPr>
          <w:alias w:val="VideoHyperlink"/>
          <w:tag w:val="VideoHyperlink"/>
          <w:id w:val="703995351"/>
          <w:placeholder>
            <w:docPart w:val="9E82C40A67024B829794ACBB9AB60A14"/>
          </w:placeholder>
          <w:richText/>
        </w:sdtPr>
        <w:sdtContent>
          <w:r>
            <w:fldChar w:fldCharType="begin"/>
          </w:r>
          <w:r>
            <w:instrText xml:space="preserve"> HYPERLINK "https://www.parliamentlive.tv/Event/Index/b094fc86-4eac-427b-88d5-ab88f846f319" </w:instrText>
          </w:r>
          <w:r>
            <w:fldChar w:fldCharType="separate"/>
          </w:r>
          <w:r w:rsidRPr="00BC4224">
            <w:rPr>
              <w:rStyle w:val="Hyperlink"/>
            </w:rPr>
            <w:t>Watch the meeting</w:t>
          </w:r>
          <w:r>
            <w:fldChar w:fldCharType="end"/>
          </w:r>
        </w:sdtContent>
      </w:sdt>
    </w:p>
    <w:p w:rsidR="00DA5A38" w:rsidRPr="00F764CA" w:rsidP="004C31F1">
      <w:r w:rsidRPr="00F764CA">
        <w:t xml:space="preserve">Members present: </w:t>
      </w:r>
      <w:sdt>
        <w:sdtPr>
          <w:alias w:val="MembersPresent"/>
          <w:tag w:val="MembersPresent"/>
          <w:id w:val="366340316"/>
          <w:placeholder>
            <w:docPart w:val="9E82C40A67024B829794ACBB9AB60A14"/>
          </w:placeholder>
          <w:richText/>
        </w:sdtPr>
        <w:sdtContent>
          <w:r w:rsidRPr="00F764CA">
            <w:t>Dame Meg Hillier (Chair); Dan Carden; Sir Geoffrey Clifton-Brown; Mr Jonathan Djanogly; Mrs Flick Drummond; Mr Louie French;</w:t>
          </w:r>
          <w:r w:rsidRPr="00F764CA">
            <w:t xml:space="preserve"> Peter Grant; Sarah Olney; Nick Smith</w:t>
          </w:r>
          <w:r w:rsidRPr="00F764CA">
            <w:t>.</w:t>
          </w:r>
        </w:sdtContent>
      </w:sdt>
    </w:p>
    <w:p w:rsidR="00DA5A38" w:rsidRPr="00F764CA" w:rsidP="004C31F1">
      <w:pPr>
        <w:pStyle w:val="ParaCentre"/>
      </w:pPr>
      <w:r w:rsidRPr="00F764CA">
        <w:t xml:space="preserve">Questions </w:t>
      </w:r>
      <w:sdt>
        <w:sdtPr>
          <w:alias w:val="QuestionNumbers"/>
          <w:tag w:val="QuestionNumbers"/>
          <w:id w:val="-1223666168"/>
          <w:placeholder>
            <w:docPart w:val="9E82C40A67024B829794ACBB9AB60A14"/>
          </w:placeholder>
          <w:richText/>
        </w:sdtPr>
        <w:sdtContent>
          <w:r w:rsidRPr="00F764CA">
            <w:t xml:space="preserve">1 </w:t>
          </w:r>
          <w:r>
            <w:noBreakHyphen/>
          </w:r>
          <w:r w:rsidRPr="00F764CA">
            <w:t xml:space="preserve"> 96</w:t>
          </w:r>
        </w:sdtContent>
      </w:sdt>
    </w:p>
    <w:p w:rsidR="00DA5A38" w:rsidRPr="00F764CA" w:rsidP="004C31F1">
      <w:pPr>
        <w:pStyle w:val="TitleWitnesses0"/>
      </w:pPr>
      <w:r w:rsidRPr="00F764CA">
        <w:t>Witnesses</w:t>
      </w:r>
    </w:p>
    <w:sdt>
      <w:sdtPr>
        <w:alias w:val="WitnessSet"/>
        <w:tag w:val="WitnessSet"/>
        <w:id w:val="-368373484"/>
        <w:placeholder>
          <w:docPart w:val="0CE679D1EADA4B919F478E46DE8C4972"/>
        </w:placeholder>
        <w:richText/>
      </w:sdtPr>
      <w:sdtContent>
        <w:p w:rsidR="00DA5A38" w:rsidRPr="00F764CA" w:rsidP="004C31F1">
          <w:pPr>
            <w:pStyle w:val="Para"/>
          </w:pPr>
          <w:r w:rsidRPr="00F764CA">
            <w:t>I: James Bowler CB, Permanent Secretary, HM</w:t>
          </w:r>
          <w:r w:rsidRPr="00F764CA">
            <w:t xml:space="preserve"> </w:t>
          </w:r>
          <w:r w:rsidRPr="00F764CA">
            <w:t>T</w:t>
          </w:r>
          <w:r w:rsidRPr="00F764CA">
            <w:t>reasury</w:t>
          </w:r>
          <w:r w:rsidRPr="00F764CA">
            <w:t>; Alex Chisholm, Chief Operating Officer</w:t>
          </w:r>
          <w:r w:rsidRPr="00F764CA">
            <w:t xml:space="preserve">, </w:t>
          </w:r>
          <w:r w:rsidRPr="00F764CA">
            <w:t>Civil Service, and Permanent Secretary</w:t>
          </w:r>
          <w:r w:rsidRPr="00F764CA">
            <w:t xml:space="preserve">, </w:t>
          </w:r>
          <w:r w:rsidRPr="00F764CA">
            <w:t xml:space="preserve">Cabinet Office; Mark Cheeseman, Interim CEO, Public </w:t>
          </w:r>
          <w:r w:rsidRPr="00F764CA">
            <w:t>Sector Fraud, Cabinet Office.</w:t>
          </w:r>
        </w:p>
      </w:sdtContent>
    </w:sdt>
    <w:p w:rsidR="003A6868" w:rsidRPr="00F764CA" w:rsidP="004C31F1">
      <w:pPr>
        <w:rPr>
          <w:rFonts w:eastAsia="Times New Roman" w:cs="Times New Roman"/>
        </w:rPr>
      </w:pPr>
      <w:r w:rsidRPr="00F764CA">
        <w:t xml:space="preserve">Gareth Davies, Comptroller </w:t>
      </w:r>
      <w:r w:rsidRPr="00F764CA">
        <w:t>and</w:t>
      </w:r>
      <w:r w:rsidRPr="00F764CA">
        <w:t xml:space="preserve"> Auditor General, </w:t>
      </w:r>
      <w:r w:rsidRPr="00F764CA">
        <w:rPr>
          <w:rFonts w:eastAsia="Times New Roman" w:cs="Times New Roman"/>
        </w:rPr>
        <w:t xml:space="preserve">Joshua Reddaway, </w:t>
      </w:r>
      <w:r w:rsidRPr="00F764CA">
        <w:rPr>
          <w:rFonts w:eastAsia="Times New Roman" w:cs="Times New Roman"/>
        </w:rPr>
        <w:t xml:space="preserve">Director Counter Fraud and Corruption, </w:t>
      </w:r>
      <w:r w:rsidRPr="00F764CA">
        <w:t>National Audit Office</w:t>
      </w:r>
      <w:r w:rsidRPr="00F764CA">
        <w:rPr>
          <w:rFonts w:eastAsia="Times New Roman" w:cs="Times New Roman"/>
        </w:rPr>
        <w:t>, and David Fairbrother, Treasury Officer of Accounts, were in attendance.</w:t>
      </w:r>
    </w:p>
    <w:p w:rsidR="00DA5A38" w:rsidRPr="00F764CA" w:rsidP="004C31F1">
      <w:pPr>
        <w:pStyle w:val="Para"/>
      </w:pPr>
    </w:p>
    <w:p w:rsidR="00DA5A38" w:rsidRPr="00F764CA" w:rsidP="004C31F1">
      <w:pPr>
        <w:rPr>
          <w:rFonts w:eastAsia="Times New Roman"/>
          <w:szCs w:val="20"/>
        </w:rPr>
      </w:pPr>
      <w:r w:rsidRPr="00F764CA">
        <w:br w:type="page"/>
      </w:r>
    </w:p>
    <w:p w:rsidR="003A6868" w:rsidRPr="00F764CA" w:rsidP="004C31F1">
      <w:pPr>
        <w:spacing w:before="180" w:after="180"/>
        <w:jc w:val="center"/>
        <w:rPr>
          <w:rFonts w:eastAsia="Times New Roman" w:cs="Times New Roman"/>
          <w:sz w:val="28"/>
        </w:rPr>
      </w:pPr>
      <w:bookmarkStart w:id="0" w:name="Panel1"/>
      <w:r w:rsidRPr="00F764CA">
        <w:rPr>
          <w:rFonts w:eastAsia="Times New Roman" w:cs="Times New Roman"/>
          <w:sz w:val="28"/>
        </w:rPr>
        <w:t>Report by the Comptro</w:t>
      </w:r>
      <w:r w:rsidRPr="00F764CA">
        <w:rPr>
          <w:rFonts w:eastAsia="Times New Roman" w:cs="Times New Roman"/>
          <w:sz w:val="28"/>
        </w:rPr>
        <w:t xml:space="preserve">ller and Auditor General </w:t>
      </w:r>
    </w:p>
    <w:p w:rsidR="003A6868" w:rsidRPr="00F764CA" w:rsidP="004C31F1">
      <w:pPr>
        <w:spacing w:before="180" w:after="180"/>
        <w:jc w:val="center"/>
        <w:rPr>
          <w:rFonts w:eastAsia="Times New Roman" w:cs="Times New Roman"/>
          <w:sz w:val="28"/>
        </w:rPr>
      </w:pPr>
      <w:r w:rsidRPr="00F764CA">
        <w:rPr>
          <w:rFonts w:eastAsia="Times New Roman" w:cs="Times New Roman"/>
          <w:sz w:val="28"/>
        </w:rPr>
        <w:t>Tackling fraud and corruption against government (HC 1230)</w:t>
      </w:r>
    </w:p>
    <w:p w:rsidR="003A6868" w:rsidRPr="00F764CA" w:rsidP="004C31F1">
      <w:pPr>
        <w:spacing w:before="180" w:after="180"/>
        <w:jc w:val="center"/>
        <w:rPr>
          <w:rFonts w:eastAsia="Times New Roman" w:cs="Times New Roman"/>
          <w:sz w:val="28"/>
        </w:rPr>
      </w:pPr>
    </w:p>
    <w:sdt>
      <w:sdtPr>
        <w:rPr>
          <w:szCs w:val="28"/>
        </w:rPr>
        <w:alias w:val="WitnessExamination"/>
        <w:tag w:val="WitnessExamination"/>
        <w:id w:val="2003463402"/>
        <w:placeholder>
          <w:docPart w:val="0CE679D1EADA4B919F478E46DE8C4972"/>
        </w:placeholder>
        <w:richText/>
      </w:sdtPr>
      <w:sdtEndPr>
        <w:rPr>
          <w:szCs w:val="22"/>
        </w:rPr>
      </w:sdtEndPr>
      <w:sdtContent>
        <w:p w:rsidR="00DA5A38" w:rsidRPr="00F764CA" w:rsidP="004C31F1">
          <w:pPr>
            <w:pStyle w:val="TitlePanel0"/>
            <w:rPr>
              <w:szCs w:val="28"/>
            </w:rPr>
          </w:pPr>
          <w:r w:rsidRPr="00F764CA">
            <w:rPr>
              <w:szCs w:val="28"/>
            </w:rPr>
            <w:t>Examination of Witnesses</w:t>
          </w:r>
        </w:p>
        <w:p w:rsidR="00DA5A38" w:rsidRPr="00F764CA" w:rsidP="004C31F1">
          <w:pPr>
            <w:pStyle w:val="TitlePanel0"/>
            <w:jc w:val="both"/>
          </w:pPr>
          <w:r w:rsidRPr="00F764CA">
            <w:rPr>
              <w:sz w:val="22"/>
            </w:rPr>
            <w:t>Witnesses: James Bowler, Alex Chisholm and Mark Cheeseman.</w:t>
          </w:r>
        </w:p>
      </w:sdtContent>
    </w:sdt>
    <w:p w:rsidR="003A6868" w:rsidRPr="00F764CA" w:rsidP="004C31F1">
      <w:pPr>
        <w:pStyle w:val="Question"/>
        <w:numPr>
          <w:ilvl w:val="0"/>
          <w:numId w:val="0"/>
        </w:numPr>
        <w:ind w:left="794"/>
      </w:pPr>
      <w:sdt>
        <w:sdtPr>
          <w:alias w:val="Member"/>
          <w:tag w:val="&lt;Member mnisId='1524' dodsId='35914'&gt;"/>
          <w:id w:val="-1521090881"/>
          <w:placeholder>
            <w:docPart w:val="DefaultPlaceholder_-1854013440"/>
          </w:placeholder>
          <w:richText/>
        </w:sdtPr>
        <w:sdtContent>
          <w:r w:rsidRPr="00F764CA">
            <w:rPr>
              <w:b/>
            </w:rPr>
            <w:t>Chair:</w:t>
          </w:r>
        </w:sdtContent>
      </w:sdt>
      <w:r w:rsidRPr="00F764CA">
        <w:t xml:space="preserve"> Welcome to the Public Accounts Committee on Monday </w:t>
      </w:r>
      <w:r w:rsidRPr="00F764CA">
        <w:t xml:space="preserve">15 </w:t>
      </w:r>
      <w:r w:rsidRPr="00F764CA">
        <w:t>May 2023.</w:t>
      </w:r>
      <w:r w:rsidRPr="00F764CA">
        <w:t xml:space="preserve"> </w:t>
      </w:r>
      <w:r w:rsidRPr="00F764CA">
        <w:t>Today we are looking at the challenge of tackling fraud and corruption against Government</w:t>
      </w:r>
      <w:r w:rsidRPr="00F764CA">
        <w:t>.</w:t>
      </w:r>
      <w:r w:rsidRPr="00F764CA">
        <w:t xml:space="preserve"> </w:t>
      </w:r>
      <w:r w:rsidRPr="00F764CA">
        <w:t>O</w:t>
      </w:r>
      <w:r w:rsidRPr="00F764CA">
        <w:t>ver the last two years, the level of taxpayers</w:t>
      </w:r>
      <w:r w:rsidRPr="00F764CA">
        <w:t>’</w:t>
      </w:r>
      <w:r w:rsidRPr="00F764CA">
        <w:t xml:space="preserve"> funds lost </w:t>
      </w:r>
      <w:r w:rsidRPr="00F764CA">
        <w:t xml:space="preserve">through </w:t>
      </w:r>
      <w:r w:rsidRPr="00F764CA">
        <w:t>fraud has risen significantly du</w:t>
      </w:r>
      <w:r w:rsidRPr="00F764CA">
        <w:t xml:space="preserve">e to the Government’s response to the </w:t>
      </w:r>
      <w:r w:rsidRPr="00F764CA">
        <w:t>Covid</w:t>
      </w:r>
      <w:r w:rsidRPr="00F764CA">
        <w:t>-19 pandemic</w:t>
      </w:r>
      <w:r w:rsidRPr="00F764CA">
        <w:t>—</w:t>
      </w:r>
      <w:r w:rsidRPr="00F764CA">
        <w:t>an</w:t>
      </w:r>
      <w:r w:rsidRPr="00F764CA">
        <w:t xml:space="preserve"> </w:t>
      </w:r>
      <w:r w:rsidRPr="00F764CA">
        <w:t>issue that this Committee</w:t>
      </w:r>
      <w:r w:rsidRPr="00F764CA">
        <w:t xml:space="preserve"> has</w:t>
      </w:r>
      <w:r w:rsidRPr="00F764CA">
        <w:t xml:space="preserve"> been looking at since the middle of 2020</w:t>
      </w:r>
      <w:r w:rsidRPr="00F764CA">
        <w:t>.</w:t>
      </w:r>
    </w:p>
    <w:p w:rsidR="003A6868" w:rsidRPr="00F764CA" w:rsidP="004C31F1">
      <w:pPr>
        <w:pStyle w:val="Question"/>
        <w:numPr>
          <w:ilvl w:val="0"/>
          <w:numId w:val="0"/>
        </w:numPr>
        <w:ind w:left="794"/>
      </w:pPr>
      <w:r w:rsidRPr="00F764CA">
        <w:t>I</w:t>
      </w:r>
      <w:r w:rsidRPr="00F764CA">
        <w:t>n 2022, partly to tackle this, the Government established the Public Sector Fraud Authority</w:t>
      </w:r>
      <w:r w:rsidRPr="00F764CA">
        <w:t>—</w:t>
      </w:r>
      <w:r w:rsidRPr="00F764CA">
        <w:t>the</w:t>
      </w:r>
      <w:r w:rsidRPr="00F764CA">
        <w:t xml:space="preserve"> </w:t>
      </w:r>
      <w:r w:rsidRPr="00F764CA">
        <w:t xml:space="preserve">PSFA, </w:t>
      </w:r>
      <w:r w:rsidRPr="00F764CA">
        <w:t xml:space="preserve">although </w:t>
      </w:r>
      <w:r w:rsidRPr="00F764CA">
        <w:t>we will try n</w:t>
      </w:r>
      <w:r w:rsidRPr="00F764CA">
        <w:t>ot to use the acronym in the meeting</w:t>
      </w:r>
      <w:r w:rsidRPr="00F764CA">
        <w:t>—</w:t>
      </w:r>
      <w:r w:rsidRPr="00F764CA">
        <w:t>as</w:t>
      </w:r>
      <w:r w:rsidRPr="00F764CA">
        <w:t xml:space="preserve"> </w:t>
      </w:r>
      <w:r w:rsidRPr="00F764CA">
        <w:t xml:space="preserve">a new </w:t>
      </w:r>
      <w:r w:rsidRPr="00F764CA">
        <w:t>centre</w:t>
      </w:r>
      <w:r w:rsidRPr="00F764CA">
        <w:t xml:space="preserve"> of expertise for the management of fraud and corruption against the Government and the public sector</w:t>
      </w:r>
      <w:r w:rsidRPr="00F764CA">
        <w:t>.</w:t>
      </w:r>
    </w:p>
    <w:p w:rsidR="003A6868" w:rsidRPr="00F764CA" w:rsidP="004C31F1">
      <w:pPr>
        <w:pStyle w:val="Question"/>
        <w:numPr>
          <w:ilvl w:val="0"/>
          <w:numId w:val="0"/>
        </w:numPr>
        <w:ind w:left="794"/>
      </w:pPr>
      <w:r w:rsidRPr="00F764CA">
        <w:t>D</w:t>
      </w:r>
      <w:r w:rsidRPr="00F764CA">
        <w:t xml:space="preserve">ifferent Departments, as the National Audit Office </w:t>
      </w:r>
      <w:r w:rsidRPr="00F764CA">
        <w:t>Report</w:t>
      </w:r>
      <w:r w:rsidRPr="00F764CA">
        <w:t xml:space="preserve"> highlights, have </w:t>
      </w:r>
      <w:r w:rsidRPr="00F764CA">
        <w:t xml:space="preserve">vastly </w:t>
      </w:r>
      <w:r w:rsidRPr="00F764CA">
        <w:t xml:space="preserve">different numbers </w:t>
      </w:r>
      <w:r w:rsidRPr="00F764CA">
        <w:t>of people dealing with fraud</w:t>
      </w:r>
      <w:r w:rsidRPr="00F764CA">
        <w:t>,</w:t>
      </w:r>
      <w:r w:rsidRPr="00F764CA">
        <w:t xml:space="preserve"> and different levels of expertise</w:t>
      </w:r>
      <w:r w:rsidRPr="00F764CA">
        <w:t>.</w:t>
      </w:r>
      <w:r w:rsidRPr="00F764CA">
        <w:t xml:space="preserve"> </w:t>
      </w:r>
      <w:r w:rsidRPr="00F764CA">
        <w:t>T</w:t>
      </w:r>
      <w:r w:rsidRPr="00F764CA">
        <w:t>oday</w:t>
      </w:r>
      <w:r w:rsidRPr="00F764CA">
        <w:t>,</w:t>
      </w:r>
      <w:r w:rsidRPr="00F764CA">
        <w:t xml:space="preserve"> we </w:t>
      </w:r>
      <w:r>
        <w:t xml:space="preserve">are </w:t>
      </w:r>
      <w:r w:rsidRPr="00F764CA">
        <w:t xml:space="preserve">really looking at the wider issue of the Government’s capability to </w:t>
      </w:r>
      <w:r w:rsidRPr="00F764CA">
        <w:t>counter fraud</w:t>
      </w:r>
      <w:r w:rsidRPr="00F764CA">
        <w:t xml:space="preserve"> and corruption risks against </w:t>
      </w:r>
      <w:r w:rsidRPr="00F764CA">
        <w:t>them</w:t>
      </w:r>
      <w:r w:rsidRPr="00F764CA">
        <w:t xml:space="preserve">, where lessons are being learned and how they are being applied across the public sector, </w:t>
      </w:r>
      <w:r w:rsidRPr="00F764CA">
        <w:t xml:space="preserve">as well as </w:t>
      </w:r>
      <w:r w:rsidRPr="00F764CA">
        <w:t>highlight</w:t>
      </w:r>
      <w:r w:rsidRPr="00F764CA">
        <w:t xml:space="preserve">ing </w:t>
      </w:r>
      <w:r w:rsidRPr="00F764CA">
        <w:t>where there may be weak spots that need attention.</w:t>
      </w:r>
    </w:p>
    <w:p w:rsidR="00D644B4" w:rsidRPr="00F764CA" w:rsidP="004C31F1">
      <w:pPr>
        <w:pStyle w:val="Question"/>
        <w:numPr>
          <w:ilvl w:val="0"/>
          <w:numId w:val="0"/>
        </w:numPr>
        <w:ind w:left="794"/>
      </w:pPr>
      <w:r w:rsidRPr="00F764CA">
        <w:t xml:space="preserve">I am really delighted to welcome our witnesses. We have James Bowler, the </w:t>
      </w:r>
      <w:r w:rsidRPr="00F764CA">
        <w:t>Permanent Secret</w:t>
      </w:r>
      <w:r w:rsidRPr="00F764CA">
        <w:t>ary</w:t>
      </w:r>
      <w:r w:rsidRPr="00F764CA">
        <w:t xml:space="preserve"> at His Majesty’s Treasury, </w:t>
      </w:r>
      <w:r w:rsidRPr="00F764CA">
        <w:t xml:space="preserve">and </w:t>
      </w:r>
      <w:r w:rsidRPr="00F764CA">
        <w:t xml:space="preserve">Alex Chisholm, </w:t>
      </w:r>
      <w:r w:rsidRPr="00F764CA">
        <w:t xml:space="preserve">who is </w:t>
      </w:r>
      <w:r w:rsidRPr="00F764CA">
        <w:t xml:space="preserve">the </w:t>
      </w:r>
      <w:r w:rsidRPr="00F764CA">
        <w:t>c</w:t>
      </w:r>
      <w:r w:rsidRPr="00F764CA">
        <w:t xml:space="preserve">hief </w:t>
      </w:r>
      <w:r w:rsidRPr="00F764CA">
        <w:t>o</w:t>
      </w:r>
      <w:r w:rsidRPr="00F764CA">
        <w:t xml:space="preserve">perating </w:t>
      </w:r>
      <w:r w:rsidRPr="00F764CA">
        <w:t>o</w:t>
      </w:r>
      <w:r w:rsidRPr="00F764CA">
        <w:t xml:space="preserve">fficer of the </w:t>
      </w:r>
      <w:r w:rsidRPr="00F764CA">
        <w:t>Civil Service</w:t>
      </w:r>
      <w:r w:rsidRPr="00F764CA">
        <w:t xml:space="preserve"> and </w:t>
      </w:r>
      <w:r w:rsidRPr="00F764CA">
        <w:t>Permanent Secretary</w:t>
      </w:r>
      <w:r w:rsidRPr="00F764CA">
        <w:t xml:space="preserve"> at the </w:t>
      </w:r>
      <w:r w:rsidRPr="00F764CA">
        <w:t xml:space="preserve">Cabinet </w:t>
      </w:r>
      <w:r w:rsidRPr="00F764CA">
        <w:t xml:space="preserve">Office. </w:t>
      </w:r>
      <w:r w:rsidRPr="00F764CA">
        <w:t xml:space="preserve">I am very pleased </w:t>
      </w:r>
      <w:r w:rsidRPr="00F764CA">
        <w:t xml:space="preserve">to welcome Mark Cheeseman in his first outing as </w:t>
      </w:r>
      <w:r w:rsidRPr="00F764CA">
        <w:t>p</w:t>
      </w:r>
      <w:r w:rsidRPr="00F764CA">
        <w:t xml:space="preserve">ermanent </w:t>
      </w:r>
      <w:r w:rsidRPr="00F764CA">
        <w:t>c</w:t>
      </w:r>
      <w:r w:rsidRPr="00F764CA">
        <w:t xml:space="preserve">hief </w:t>
      </w:r>
      <w:r w:rsidRPr="00F764CA">
        <w:t>e</w:t>
      </w:r>
      <w:r w:rsidRPr="00F764CA">
        <w:t>xecutive of the Pub</w:t>
      </w:r>
      <w:r w:rsidRPr="00F764CA">
        <w:t>lic Sector Fraud Authority at the Cabinet Office</w:t>
      </w:r>
      <w:r w:rsidRPr="00F764CA">
        <w:t>—</w:t>
      </w:r>
      <w:r w:rsidRPr="00F764CA">
        <w:t>a</w:t>
      </w:r>
      <w:r w:rsidRPr="00F764CA">
        <w:t xml:space="preserve"> </w:t>
      </w:r>
      <w:r w:rsidRPr="00F764CA">
        <w:t xml:space="preserve">position </w:t>
      </w:r>
      <w:r w:rsidRPr="00F764CA">
        <w:t xml:space="preserve">that </w:t>
      </w:r>
      <w:r w:rsidRPr="00F764CA">
        <w:t xml:space="preserve">was </w:t>
      </w:r>
      <w:r w:rsidRPr="00F764CA">
        <w:t xml:space="preserve">finally </w:t>
      </w:r>
      <w:r w:rsidRPr="00F764CA">
        <w:t>announced today</w:t>
      </w:r>
      <w:r w:rsidRPr="00F764CA">
        <w:t>—</w:t>
      </w:r>
      <w:r w:rsidRPr="00F764CA">
        <w:t>after</w:t>
      </w:r>
      <w:r w:rsidRPr="00F764CA">
        <w:t xml:space="preserve"> </w:t>
      </w:r>
      <w:r w:rsidRPr="00F764CA">
        <w:t xml:space="preserve">having had a period as </w:t>
      </w:r>
      <w:r w:rsidRPr="00F764CA">
        <w:t>i</w:t>
      </w:r>
      <w:r w:rsidRPr="00F764CA">
        <w:t xml:space="preserve">nterim </w:t>
      </w:r>
      <w:r w:rsidRPr="00F764CA">
        <w:t>c</w:t>
      </w:r>
      <w:r w:rsidRPr="00F764CA">
        <w:t xml:space="preserve">hief </w:t>
      </w:r>
      <w:r w:rsidRPr="00F764CA">
        <w:t>e</w:t>
      </w:r>
      <w:r w:rsidRPr="00F764CA">
        <w:t xml:space="preserve">xecutive. </w:t>
      </w:r>
      <w:r w:rsidRPr="00F764CA">
        <w:t>W</w:t>
      </w:r>
      <w:r w:rsidRPr="00F764CA">
        <w:t>elcome and congratulations to you, Mr Cheeseman.</w:t>
      </w:r>
    </w:p>
    <w:p w:rsidR="003A6868" w:rsidRPr="00F764CA" w:rsidP="004C31F1">
      <w:pPr>
        <w:pStyle w:val="Question"/>
      </w:pPr>
      <w:sdt>
        <w:sdtPr>
          <w:alias w:val="Member"/>
          <w:tag w:val="&lt;Member mnisId='4591' dodsId='145640'&gt;"/>
          <w:id w:val="1828943595"/>
          <w:placeholder>
            <w:docPart w:val="DefaultPlaceholder_-1854013440"/>
          </w:placeholder>
          <w:richText/>
        </w:sdtPr>
        <w:sdtContent>
          <w:r w:rsidRPr="00F764CA">
            <w:rPr>
              <w:b/>
            </w:rPr>
            <w:t>Sarah Olney:</w:t>
          </w:r>
        </w:sdtContent>
      </w:sdt>
      <w:r w:rsidRPr="00F764CA">
        <w:t xml:space="preserve"> T</w:t>
      </w:r>
      <w:r w:rsidRPr="00F764CA">
        <w:t xml:space="preserve">he </w:t>
      </w:r>
      <w:r w:rsidRPr="00F764CA">
        <w:t>Report</w:t>
      </w:r>
      <w:r w:rsidRPr="00F764CA">
        <w:t xml:space="preserve"> sets out that</w:t>
      </w:r>
      <w:r w:rsidRPr="00F764CA">
        <w:t>,</w:t>
      </w:r>
      <w:r w:rsidRPr="00F764CA">
        <w:t xml:space="preserve"> in the two years since the start of the pandemic</w:t>
      </w:r>
      <w:r w:rsidRPr="00F764CA">
        <w:t>—2020-21 and 2021-22—over £21</w:t>
      </w:r>
      <w:r w:rsidRPr="00F764CA">
        <w:t xml:space="preserve"> billion has been lost to fraud, </w:t>
      </w:r>
      <w:r w:rsidRPr="00F764CA">
        <w:t xml:space="preserve">which </w:t>
      </w:r>
      <w:r w:rsidRPr="00F764CA">
        <w:t xml:space="preserve">compares to £5.5 billion in the two years leading up to the pandemic. Mr </w:t>
      </w:r>
      <w:r w:rsidRPr="004E1564" w:rsidR="004E1564">
        <w:t>Chisholm</w:t>
      </w:r>
      <w:r w:rsidRPr="00F764CA">
        <w:t>,</w:t>
      </w:r>
      <w:r w:rsidRPr="00F764CA">
        <w:t xml:space="preserve"> </w:t>
      </w:r>
      <w:r w:rsidRPr="00F764CA">
        <w:t>h</w:t>
      </w:r>
      <w:r w:rsidRPr="00F764CA">
        <w:t xml:space="preserve">ow concerned are you that public confidence in the </w:t>
      </w:r>
      <w:r w:rsidRPr="00F764CA">
        <w:t>Government is going to be undermined by figures like these?</w:t>
      </w:r>
    </w:p>
    <w:p w:rsidR="003A6868" w:rsidRPr="00F764CA" w:rsidP="004C31F1">
      <w:pPr>
        <w:pStyle w:val="Answer"/>
      </w:pPr>
      <w:sdt>
        <w:sdtPr>
          <w:alias w:val="Witness"/>
          <w:id w:val="1149554698"/>
          <w:placeholder>
            <w:docPart w:val="DefaultPlaceholder_-1854013440"/>
          </w:placeholder>
          <w:richText/>
        </w:sdtPr>
        <w:sdtContent>
          <w:r w:rsidRPr="00F764CA">
            <w:rPr>
              <w:b/>
              <w:i/>
            </w:rPr>
            <w:t>Alex Chisholm:</w:t>
          </w:r>
        </w:sdtContent>
      </w:sdt>
      <w:r w:rsidRPr="00F764CA">
        <w:t xml:space="preserve"> </w:t>
      </w:r>
      <w:r w:rsidRPr="00F764CA">
        <w:t xml:space="preserve">I am concerned that there is a risk </w:t>
      </w:r>
      <w:r w:rsidRPr="00F764CA">
        <w:t xml:space="preserve">to </w:t>
      </w:r>
      <w:r w:rsidRPr="00F764CA">
        <w:t>public confidence there</w:t>
      </w:r>
      <w:r w:rsidRPr="00F764CA">
        <w:t>.</w:t>
      </w:r>
      <w:r w:rsidRPr="00F764CA">
        <w:t xml:space="preserve"> </w:t>
      </w:r>
      <w:r w:rsidRPr="00F764CA">
        <w:t>A</w:t>
      </w:r>
      <w:r w:rsidRPr="00F764CA">
        <w:t xml:space="preserve">s the </w:t>
      </w:r>
      <w:r w:rsidRPr="00F764CA">
        <w:t xml:space="preserve">NAO </w:t>
      </w:r>
      <w:r w:rsidRPr="00F764CA">
        <w:t>Report</w:t>
      </w:r>
      <w:r w:rsidRPr="00F764CA">
        <w:t xml:space="preserve"> say</w:t>
      </w:r>
      <w:r w:rsidRPr="00F764CA">
        <w:t>s</w:t>
      </w:r>
      <w:r w:rsidRPr="00F764CA">
        <w:t xml:space="preserve">, the overall ratings for the UK from </w:t>
      </w:r>
      <w:r w:rsidRPr="00F764CA">
        <w:t>T</w:t>
      </w:r>
      <w:r w:rsidRPr="00F764CA">
        <w:t xml:space="preserve">ransparency International </w:t>
      </w:r>
      <w:r w:rsidRPr="00F764CA">
        <w:t xml:space="preserve">have </w:t>
      </w:r>
      <w:r w:rsidRPr="00F764CA">
        <w:t>gone down a bit year on</w:t>
      </w:r>
      <w:r w:rsidRPr="00F764CA">
        <w:t xml:space="preserve"> year. It is incredibly important that citizens and taxpayers have confidence in public expenditure</w:t>
      </w:r>
      <w:r w:rsidRPr="00F764CA">
        <w:t>,</w:t>
      </w:r>
      <w:r w:rsidRPr="00F764CA">
        <w:t xml:space="preserve"> and reports like that give rise to real concern. </w:t>
      </w:r>
      <w:r w:rsidRPr="00F764CA">
        <w:t>T</w:t>
      </w:r>
      <w:r w:rsidRPr="00F764CA">
        <w:t>hat is behind the very significant efforts taken by the Government over the last two years to invest more</w:t>
      </w:r>
      <w:r w:rsidRPr="00F764CA">
        <w:t xml:space="preserve"> and to strengthen our capabilities </w:t>
      </w:r>
      <w:r w:rsidRPr="00F764CA">
        <w:t xml:space="preserve">in </w:t>
      </w:r>
      <w:r w:rsidRPr="00F764CA">
        <w:t>counter-fraud</w:t>
      </w:r>
      <w:r w:rsidRPr="00F764CA">
        <w:t>.</w:t>
      </w:r>
    </w:p>
    <w:p w:rsidR="00D644B4" w:rsidRPr="00F764CA" w:rsidP="004C31F1">
      <w:pPr>
        <w:pStyle w:val="Question"/>
      </w:pPr>
      <w:sdt>
        <w:sdtPr>
          <w:alias w:val="Member"/>
          <w:tag w:val="&lt;Member mnisId='4591' dodsId='145640'&gt;"/>
          <w:id w:val="1585650612"/>
          <w:placeholder>
            <w:docPart w:val="DefaultPlaceholder_-1854013440"/>
          </w:placeholder>
          <w:richText/>
        </w:sdtPr>
        <w:sdtContent>
          <w:r w:rsidRPr="00F764CA">
            <w:rPr>
              <w:b/>
            </w:rPr>
            <w:t>Sarah Olney:</w:t>
          </w:r>
        </w:sdtContent>
      </w:sdt>
      <w:r w:rsidRPr="00F764CA">
        <w:t xml:space="preserve"> Mr Bowler, as head of the Treasury, is </w:t>
      </w:r>
      <w:r w:rsidRPr="00F764CA">
        <w:t xml:space="preserve">that </w:t>
      </w:r>
      <w:r w:rsidRPr="00F764CA">
        <w:t>a concern for you?</w:t>
      </w:r>
    </w:p>
    <w:p w:rsidR="003A6868" w:rsidRPr="00F764CA" w:rsidP="004C31F1">
      <w:pPr>
        <w:pStyle w:val="Answer"/>
      </w:pPr>
      <w:sdt>
        <w:sdtPr>
          <w:alias w:val="Witness"/>
          <w:id w:val="713081862"/>
          <w:placeholder>
            <w:docPart w:val="DefaultPlaceholder_-1854013440"/>
          </w:placeholder>
          <w:richText/>
        </w:sdtPr>
        <w:sdtContent>
          <w:r w:rsidRPr="00F764CA">
            <w:rPr>
              <w:b/>
              <w:i/>
            </w:rPr>
            <w:t>James Bowler:</w:t>
          </w:r>
        </w:sdtContent>
      </w:sdt>
      <w:r w:rsidRPr="00F764CA">
        <w:t xml:space="preserve"> Yes, it is </w:t>
      </w:r>
      <w:r w:rsidRPr="00F764CA">
        <w:t xml:space="preserve">very much </w:t>
      </w:r>
      <w:r w:rsidRPr="00F764CA">
        <w:t xml:space="preserve">a </w:t>
      </w:r>
      <w:r w:rsidRPr="00F764CA">
        <w:t xml:space="preserve">concern. </w:t>
      </w:r>
      <w:r w:rsidRPr="00F764CA">
        <w:t>T</w:t>
      </w:r>
      <w:r w:rsidRPr="00F764CA">
        <w:t xml:space="preserve">he opportunity cost is </w:t>
      </w:r>
      <w:r w:rsidRPr="00F764CA">
        <w:t xml:space="preserve">further </w:t>
      </w:r>
      <w:r w:rsidRPr="00F764CA">
        <w:t>money on public services. Suffice to say the</w:t>
      </w:r>
      <w:r w:rsidRPr="00F764CA">
        <w:t xml:space="preserve"> Government </w:t>
      </w:r>
      <w:r w:rsidRPr="00F764CA">
        <w:t xml:space="preserve">are </w:t>
      </w:r>
      <w:r w:rsidRPr="00F764CA">
        <w:t>doing the right thing by being transparent about fraud</w:t>
      </w:r>
      <w:r w:rsidRPr="00F764CA">
        <w:t>. S</w:t>
      </w:r>
      <w:r w:rsidRPr="00F764CA">
        <w:t>ome countries do not, but we are more and more transparent, which is a good thing</w:t>
      </w:r>
      <w:r w:rsidRPr="00F764CA">
        <w:t>, b</w:t>
      </w:r>
      <w:r w:rsidRPr="00F764CA">
        <w:t>ut we need to set out</w:t>
      </w:r>
      <w:r w:rsidRPr="00F764CA">
        <w:t>,</w:t>
      </w:r>
      <w:r w:rsidRPr="00F764CA">
        <w:t xml:space="preserve"> for public confidence</w:t>
      </w:r>
      <w:r w:rsidRPr="00F764CA">
        <w:t>,</w:t>
      </w:r>
      <w:r w:rsidRPr="00F764CA">
        <w:t xml:space="preserve"> what we are doing about fraud</w:t>
      </w:r>
      <w:r w:rsidRPr="00F764CA">
        <w:t>. T</w:t>
      </w:r>
      <w:r w:rsidRPr="00F764CA">
        <w:t xml:space="preserve">here </w:t>
      </w:r>
      <w:r w:rsidRPr="00F764CA">
        <w:t xml:space="preserve">has </w:t>
      </w:r>
      <w:r w:rsidRPr="00F764CA">
        <w:t>been a signi</w:t>
      </w:r>
      <w:r w:rsidRPr="00F764CA">
        <w:t>ficant step change in what we are doing post-</w:t>
      </w:r>
      <w:r w:rsidRPr="00F764CA">
        <w:t>C</w:t>
      </w:r>
      <w:r w:rsidRPr="00F764CA">
        <w:t>ovid and in the advent of the digital economy to step up the Government’s structures, funding and policy on fraud</w:t>
      </w:r>
      <w:r w:rsidRPr="00F764CA">
        <w:t>.</w:t>
      </w:r>
    </w:p>
    <w:p w:rsidR="003A6868" w:rsidRPr="00F764CA" w:rsidP="004C31F1">
      <w:pPr>
        <w:pStyle w:val="Question"/>
      </w:pPr>
      <w:sdt>
        <w:sdtPr>
          <w:alias w:val="Member"/>
          <w:tag w:val="&lt;Member mnisId='4591' dodsId='145640'&gt;"/>
          <w:id w:val="-1933735238"/>
          <w:placeholder>
            <w:docPart w:val="DefaultPlaceholder_-1854013440"/>
          </w:placeholder>
          <w:richText/>
        </w:sdtPr>
        <w:sdtContent>
          <w:r w:rsidRPr="00F764CA">
            <w:rPr>
              <w:b/>
            </w:rPr>
            <w:t>Sarah Olney:</w:t>
          </w:r>
        </w:sdtContent>
      </w:sdt>
      <w:r w:rsidRPr="00F764CA">
        <w:t xml:space="preserve"> Is it </w:t>
      </w:r>
      <w:r w:rsidRPr="00F764CA">
        <w:t xml:space="preserve">given sufficient priority within Government, given the dramatic increase </w:t>
      </w:r>
      <w:r w:rsidRPr="00F764CA">
        <w:t>t</w:t>
      </w:r>
      <w:r w:rsidRPr="00F764CA">
        <w:t xml:space="preserve">hat </w:t>
      </w:r>
      <w:r w:rsidRPr="00F764CA">
        <w:t>we have seen</w:t>
      </w:r>
      <w:r w:rsidRPr="00F764CA">
        <w:t>?</w:t>
      </w:r>
    </w:p>
    <w:p w:rsidR="003A6868" w:rsidRPr="00F764CA" w:rsidP="004C31F1">
      <w:pPr>
        <w:pStyle w:val="Answer"/>
      </w:pPr>
      <w:sdt>
        <w:sdtPr>
          <w:alias w:val="Witness"/>
          <w:id w:val="-132102154"/>
          <w:placeholder>
            <w:docPart w:val="DefaultPlaceholder_-1854013440"/>
          </w:placeholder>
          <w:richText/>
        </w:sdtPr>
        <w:sdtContent>
          <w:r w:rsidRPr="00F764CA">
            <w:rPr>
              <w:b/>
              <w:i/>
            </w:rPr>
            <w:t>James Bowler:</w:t>
          </w:r>
        </w:sdtContent>
      </w:sdt>
      <w:r w:rsidRPr="00F764CA">
        <w:t xml:space="preserve"> I</w:t>
      </w:r>
      <w:r w:rsidRPr="00F764CA">
        <w:t xml:space="preserve">t </w:t>
      </w:r>
      <w:r w:rsidRPr="00F764CA">
        <w:t xml:space="preserve">has </w:t>
      </w:r>
      <w:r w:rsidRPr="00F764CA">
        <w:t>always been given quite a bit of priority</w:t>
      </w:r>
      <w:r w:rsidRPr="00F764CA">
        <w:t>, b</w:t>
      </w:r>
      <w:r w:rsidRPr="00F764CA">
        <w:t xml:space="preserve">ut certainly in </w:t>
      </w:r>
      <w:r w:rsidRPr="00F764CA">
        <w:t>C</w:t>
      </w:r>
      <w:r w:rsidRPr="00F764CA">
        <w:t xml:space="preserve">ovid the Government </w:t>
      </w:r>
      <w:r w:rsidRPr="00F764CA">
        <w:t xml:space="preserve">were </w:t>
      </w:r>
      <w:r w:rsidRPr="00F764CA">
        <w:t xml:space="preserve">giving </w:t>
      </w:r>
      <w:r w:rsidRPr="00F764CA">
        <w:t xml:space="preserve">out </w:t>
      </w:r>
      <w:r w:rsidRPr="00F764CA">
        <w:t xml:space="preserve">money to new </w:t>
      </w:r>
      <w:r w:rsidRPr="00F764CA">
        <w:t>payees and d</w:t>
      </w:r>
      <w:r w:rsidRPr="00F764CA">
        <w:t xml:space="preserve">ifferent people </w:t>
      </w:r>
      <w:r w:rsidRPr="00F764CA">
        <w:t xml:space="preserve">they were </w:t>
      </w:r>
      <w:r w:rsidRPr="00F764CA">
        <w:t>not normally used</w:t>
      </w:r>
      <w:r w:rsidRPr="00F764CA">
        <w:t xml:space="preserve"> to </w:t>
      </w:r>
      <w:r w:rsidRPr="00F764CA">
        <w:t>dealing with</w:t>
      </w:r>
      <w:r w:rsidRPr="00F764CA">
        <w:t>.</w:t>
      </w:r>
      <w:r w:rsidRPr="00F764CA">
        <w:t xml:space="preserve"> </w:t>
      </w:r>
      <w:r w:rsidRPr="00F764CA">
        <w:t>D</w:t>
      </w:r>
      <w:r w:rsidRPr="00F764CA">
        <w:t xml:space="preserve">ifferent bits of Government were not so used to dealing in or exposed to </w:t>
      </w:r>
      <w:r w:rsidRPr="00F764CA">
        <w:t>fraud. T</w:t>
      </w:r>
      <w:r w:rsidRPr="00F764CA">
        <w:t xml:space="preserve">he large quantum of just how much money was being </w:t>
      </w:r>
      <w:r w:rsidRPr="00F764CA">
        <w:t xml:space="preserve">given </w:t>
      </w:r>
      <w:r w:rsidRPr="00F764CA">
        <w:t>necessarily attracted fraud</w:t>
      </w:r>
      <w:r w:rsidRPr="00F764CA">
        <w:t>, so w</w:t>
      </w:r>
      <w:r w:rsidRPr="00F764CA">
        <w:t>e need to redouble our efforts</w:t>
      </w:r>
      <w:r w:rsidRPr="00F764CA">
        <w:t>,</w:t>
      </w:r>
      <w:r w:rsidRPr="00F764CA">
        <w:t xml:space="preserve"> and we have</w:t>
      </w:r>
      <w:r w:rsidRPr="00F764CA">
        <w:t>.</w:t>
      </w:r>
    </w:p>
    <w:p w:rsidR="00D644B4" w:rsidRPr="00F764CA" w:rsidP="004C31F1">
      <w:pPr>
        <w:pStyle w:val="Question"/>
      </w:pPr>
      <w:sdt>
        <w:sdtPr>
          <w:alias w:val="Member"/>
          <w:tag w:val="&lt;Member mnisId='4591' dodsId='145640'&gt;"/>
          <w:id w:val="1576014948"/>
          <w:placeholder>
            <w:docPart w:val="DefaultPlaceholder_-1854013440"/>
          </w:placeholder>
          <w:richText/>
        </w:sdtPr>
        <w:sdtContent>
          <w:r w:rsidRPr="00F764CA">
            <w:rPr>
              <w:b/>
            </w:rPr>
            <w:t>Sarah Olney:</w:t>
          </w:r>
        </w:sdtContent>
      </w:sdt>
      <w:r w:rsidRPr="00F764CA">
        <w:t xml:space="preserve"> O</w:t>
      </w:r>
      <w:r w:rsidRPr="00F764CA">
        <w:t>f that £13.7 billion incr</w:t>
      </w:r>
      <w:r w:rsidRPr="00F764CA">
        <w:t xml:space="preserve">ease in fraud, only about </w:t>
      </w:r>
      <w:r w:rsidRPr="00F764CA">
        <w:t>£</w:t>
      </w:r>
      <w:r w:rsidRPr="00F764CA">
        <w:t>7.3</w:t>
      </w:r>
      <w:r w:rsidRPr="00F764CA">
        <w:t xml:space="preserve"> billion, </w:t>
      </w:r>
      <w:r w:rsidRPr="00F764CA">
        <w:t>so</w:t>
      </w:r>
      <w:r w:rsidRPr="00F764CA">
        <w:t xml:space="preserve"> about half, </w:t>
      </w:r>
      <w:r w:rsidRPr="00F764CA">
        <w:t xml:space="preserve">has been identified as being </w:t>
      </w:r>
      <w:r w:rsidRPr="00F764CA">
        <w:t>C</w:t>
      </w:r>
      <w:r w:rsidRPr="00F764CA">
        <w:t xml:space="preserve">ovid-related fraud. </w:t>
      </w:r>
      <w:r w:rsidRPr="00F764CA">
        <w:t xml:space="preserve">Is there </w:t>
      </w:r>
      <w:r w:rsidRPr="00F764CA">
        <w:t>a wider issue here?</w:t>
      </w:r>
    </w:p>
    <w:p w:rsidR="00D644B4" w:rsidRPr="00F764CA" w:rsidP="004C31F1">
      <w:pPr>
        <w:pStyle w:val="Answer"/>
      </w:pPr>
      <w:sdt>
        <w:sdtPr>
          <w:alias w:val="Witness"/>
          <w:id w:val="1257170172"/>
          <w:placeholder>
            <w:docPart w:val="DefaultPlaceholder_-1854013440"/>
          </w:placeholder>
          <w:richText/>
        </w:sdtPr>
        <w:sdtContent>
          <w:r w:rsidRPr="00F764CA">
            <w:rPr>
              <w:b/>
              <w:i/>
            </w:rPr>
            <w:t>James Bowler:</w:t>
          </w:r>
        </w:sdtContent>
      </w:sdt>
      <w:r w:rsidRPr="00F764CA">
        <w:t xml:space="preserve"> A </w:t>
      </w:r>
      <w:r w:rsidRPr="00F764CA">
        <w:t>fair chunk</w:t>
      </w:r>
      <w:r w:rsidRPr="00F764CA">
        <w:t>,</w:t>
      </w:r>
      <w:r w:rsidRPr="00F764CA">
        <w:t xml:space="preserve"> in addition </w:t>
      </w:r>
      <w:r w:rsidRPr="00F764CA">
        <w:t xml:space="preserve">to </w:t>
      </w:r>
      <w:r w:rsidRPr="00F764CA">
        <w:t xml:space="preserve">that </w:t>
      </w:r>
      <w:r w:rsidRPr="00F764CA">
        <w:t>£</w:t>
      </w:r>
      <w:r w:rsidRPr="00F764CA">
        <w:t>7.3</w:t>
      </w:r>
      <w:r w:rsidRPr="00F764CA">
        <w:t xml:space="preserve"> billion,</w:t>
      </w:r>
      <w:r w:rsidRPr="00F764CA">
        <w:t xml:space="preserve"> is the easements that DWP made. DWP </w:t>
      </w:r>
      <w:r w:rsidRPr="00F764CA">
        <w:t xml:space="preserve">rightly </w:t>
      </w:r>
      <w:r w:rsidRPr="00F764CA">
        <w:t>made it much e</w:t>
      </w:r>
      <w:r w:rsidRPr="00F764CA">
        <w:t>asier to claim benefit</w:t>
      </w:r>
      <w:r w:rsidRPr="00F764CA">
        <w:t xml:space="preserve">s </w:t>
      </w:r>
      <w:r w:rsidRPr="00F764CA">
        <w:t>during</w:t>
      </w:r>
      <w:r w:rsidRPr="00F764CA">
        <w:t xml:space="preserve"> </w:t>
      </w:r>
      <w:r w:rsidRPr="00F764CA">
        <w:t>the pandemic</w:t>
      </w:r>
      <w:r w:rsidRPr="00F764CA">
        <w:t>,</w:t>
      </w:r>
      <w:r w:rsidRPr="00F764CA">
        <w:t xml:space="preserve"> </w:t>
      </w:r>
      <w:r w:rsidRPr="00F764CA">
        <w:t>a</w:t>
      </w:r>
      <w:r w:rsidRPr="00F764CA">
        <w:t xml:space="preserve">nd a fair chunk of the difference relates </w:t>
      </w:r>
      <w:r w:rsidRPr="00F764CA">
        <w:t xml:space="preserve">to </w:t>
      </w:r>
      <w:r w:rsidRPr="00F764CA">
        <w:t>t</w:t>
      </w:r>
      <w:r w:rsidRPr="00F764CA">
        <w:t>hat,</w:t>
      </w:r>
      <w:r w:rsidRPr="00F764CA">
        <w:t xml:space="preserve"> </w:t>
      </w:r>
      <w:r w:rsidRPr="00F764CA">
        <w:t>s</w:t>
      </w:r>
      <w:r w:rsidRPr="00F764CA">
        <w:t xml:space="preserve">o you could argue </w:t>
      </w:r>
      <w:r w:rsidRPr="00F764CA">
        <w:t xml:space="preserve">that </w:t>
      </w:r>
      <w:r w:rsidRPr="00F764CA">
        <w:t xml:space="preserve">it is </w:t>
      </w:r>
      <w:r w:rsidRPr="00F764CA">
        <w:t>C</w:t>
      </w:r>
      <w:r w:rsidRPr="00F764CA">
        <w:t xml:space="preserve">ovid-related if not the </w:t>
      </w:r>
      <w:r w:rsidRPr="00F764CA">
        <w:t>C</w:t>
      </w:r>
      <w:r w:rsidRPr="00F764CA">
        <w:t>ovid schemes themselves.</w:t>
      </w:r>
    </w:p>
    <w:p w:rsidR="00D644B4" w:rsidRPr="00F764CA" w:rsidP="004C31F1">
      <w:pPr>
        <w:pStyle w:val="Question"/>
        <w:numPr>
          <w:ilvl w:val="0"/>
          <w:numId w:val="0"/>
        </w:numPr>
        <w:ind w:left="794"/>
      </w:pPr>
      <w:sdt>
        <w:sdtPr>
          <w:alias w:val="Member"/>
          <w:tag w:val="&lt;Member mnisId='1524' dodsId='35914'&gt;"/>
          <w:id w:val="-140737584"/>
          <w:placeholder>
            <w:docPart w:val="DefaultPlaceholder_-1854013440"/>
          </w:placeholder>
          <w:richText/>
        </w:sdtPr>
        <w:sdtContent>
          <w:r w:rsidRPr="00F764CA">
            <w:rPr>
              <w:b/>
            </w:rPr>
            <w:t>Chair:</w:t>
          </w:r>
        </w:sdtContent>
      </w:sdt>
      <w:r w:rsidRPr="00F764CA">
        <w:t xml:space="preserve"> Mr Cheeseman can shed light on that.</w:t>
      </w:r>
    </w:p>
    <w:p w:rsidR="00CA3BEC" w:rsidRPr="00F764CA" w:rsidP="004C31F1">
      <w:pPr>
        <w:pStyle w:val="Answer"/>
      </w:pPr>
      <w:sdt>
        <w:sdtPr>
          <w:alias w:val="Witness"/>
          <w:id w:val="-1829278475"/>
          <w:placeholder>
            <w:docPart w:val="DefaultPlaceholder_-1854013440"/>
          </w:placeholder>
          <w:richText/>
        </w:sdtPr>
        <w:sdtContent>
          <w:r w:rsidRPr="00F764CA">
            <w:rPr>
              <w:b/>
              <w:i/>
            </w:rPr>
            <w:t>Mark Cheeseman:</w:t>
          </w:r>
        </w:sdtContent>
      </w:sdt>
      <w:r w:rsidRPr="00F764CA">
        <w:t xml:space="preserve"> T</w:t>
      </w:r>
      <w:r w:rsidRPr="00F764CA">
        <w:t>hat is absolutely right. In the table</w:t>
      </w:r>
      <w:r w:rsidRPr="00F764CA">
        <w:t>,</w:t>
      </w:r>
      <w:r w:rsidRPr="00F764CA">
        <w:t xml:space="preserve"> the other rise driving it is universal credit and welfare fraud, which was impacted by the pandemic</w:t>
      </w:r>
      <w:r w:rsidRPr="00F764CA">
        <w:t xml:space="preserve"> and</w:t>
      </w:r>
      <w:r w:rsidRPr="00F764CA">
        <w:t xml:space="preserve"> the </w:t>
      </w:r>
      <w:r w:rsidRPr="00F764CA">
        <w:t xml:space="preserve">easements </w:t>
      </w:r>
      <w:r w:rsidRPr="00F764CA">
        <w:t>made</w:t>
      </w:r>
      <w:r w:rsidRPr="00F764CA">
        <w:t>.</w:t>
      </w:r>
      <w:r w:rsidRPr="00F764CA">
        <w:t xml:space="preserve"> </w:t>
      </w:r>
      <w:r w:rsidRPr="00F764CA">
        <w:t>T</w:t>
      </w:r>
      <w:r w:rsidRPr="00F764CA">
        <w:t xml:space="preserve">he rise in </w:t>
      </w:r>
      <w:r w:rsidRPr="00F764CA">
        <w:t>u</w:t>
      </w:r>
      <w:r w:rsidRPr="00F764CA">
        <w:t xml:space="preserve">niversal </w:t>
      </w:r>
      <w:r w:rsidRPr="00F764CA">
        <w:t>c</w:t>
      </w:r>
      <w:r w:rsidRPr="00F764CA">
        <w:t xml:space="preserve">redit claims </w:t>
      </w:r>
      <w:r w:rsidRPr="00F764CA">
        <w:t>drives up the financial loss as more claims are made.</w:t>
      </w:r>
    </w:p>
    <w:p w:rsidR="00CA3BEC" w:rsidRPr="00F764CA" w:rsidP="004C31F1">
      <w:pPr>
        <w:pStyle w:val="Question"/>
      </w:pPr>
      <w:sdt>
        <w:sdtPr>
          <w:alias w:val="Member"/>
          <w:tag w:val="&lt;Member mnisId='4591' dodsId='145640'&gt;"/>
          <w:id w:val="-1205859684"/>
          <w:placeholder>
            <w:docPart w:val="DefaultPlaceholder_-1854013440"/>
          </w:placeholder>
          <w:richText/>
        </w:sdtPr>
        <w:sdtContent>
          <w:r w:rsidRPr="00F764CA">
            <w:rPr>
              <w:b/>
            </w:rPr>
            <w:t>Sarah Olney:</w:t>
          </w:r>
        </w:sdtContent>
      </w:sdt>
      <w:r w:rsidRPr="00F764CA">
        <w:t xml:space="preserve"> </w:t>
      </w:r>
      <w:r w:rsidRPr="00F764CA">
        <w:t>Mr</w:t>
      </w:r>
      <w:r w:rsidRPr="004E1564" w:rsidR="004E1564">
        <w:rPr>
          <w:rFonts w:eastAsia="Calibri" w:cs="Times New Roman"/>
        </w:rPr>
        <w:t xml:space="preserve"> </w:t>
      </w:r>
      <w:r w:rsidRPr="004E1564" w:rsidR="004E1564">
        <w:rPr>
          <w:rFonts w:eastAsia="Calibri" w:cs="Times New Roman"/>
        </w:rPr>
        <w:t>Chisholm</w:t>
      </w:r>
      <w:r w:rsidRPr="00F764CA">
        <w:t xml:space="preserve">, is </w:t>
      </w:r>
      <w:r w:rsidRPr="00F764CA">
        <w:t xml:space="preserve">there </w:t>
      </w:r>
      <w:r w:rsidRPr="00F764CA">
        <w:t>wider impact across Government</w:t>
      </w:r>
      <w:r w:rsidRPr="00F764CA">
        <w:t>,</w:t>
      </w:r>
      <w:r w:rsidRPr="00F764CA">
        <w:t xml:space="preserve"> beyond financial losses</w:t>
      </w:r>
      <w:r w:rsidRPr="00F764CA">
        <w:t>,</w:t>
      </w:r>
      <w:r w:rsidRPr="00F764CA">
        <w:t xml:space="preserve"> of this increase in fraud and corruption?</w:t>
      </w:r>
    </w:p>
    <w:p w:rsidR="00CA3BEC" w:rsidRPr="00F764CA" w:rsidP="004C31F1">
      <w:pPr>
        <w:pStyle w:val="Answer"/>
      </w:pPr>
      <w:sdt>
        <w:sdtPr>
          <w:alias w:val="Witness"/>
          <w:id w:val="-961191171"/>
          <w:placeholder>
            <w:docPart w:val="DefaultPlaceholder_-1854013440"/>
          </w:placeholder>
          <w:richText/>
        </w:sdtPr>
        <w:sdtContent>
          <w:r w:rsidRPr="00F764CA">
            <w:rPr>
              <w:b/>
              <w:i/>
            </w:rPr>
            <w:t>Alex Chisholm:</w:t>
          </w:r>
        </w:sdtContent>
      </w:sdt>
      <w:r w:rsidRPr="00F764CA">
        <w:t xml:space="preserve"> </w:t>
      </w:r>
      <w:r w:rsidRPr="00F764CA">
        <w:t>Yes, if it affects public trust</w:t>
      </w:r>
      <w:r w:rsidRPr="00F764CA">
        <w:t>.</w:t>
      </w:r>
      <w:r w:rsidRPr="00F764CA">
        <w:t xml:space="preserve"> </w:t>
      </w:r>
      <w:r w:rsidRPr="00F764CA">
        <w:t>T</w:t>
      </w:r>
      <w:r w:rsidRPr="00F764CA">
        <w:t>hat is really a</w:t>
      </w:r>
      <w:r w:rsidRPr="00F764CA">
        <w:t xml:space="preserve"> critical aspect. </w:t>
      </w:r>
      <w:r w:rsidRPr="00F764CA">
        <w:t>I</w:t>
      </w:r>
      <w:r w:rsidRPr="00F764CA">
        <w:t xml:space="preserve">n all the things we are doing, </w:t>
      </w:r>
      <w:r w:rsidRPr="00F764CA">
        <w:t xml:space="preserve">we are </w:t>
      </w:r>
      <w:r w:rsidRPr="00F764CA">
        <w:t xml:space="preserve">trying to </w:t>
      </w:r>
      <w:r w:rsidRPr="00F764CA">
        <w:t xml:space="preserve">not only </w:t>
      </w:r>
      <w:r w:rsidRPr="00F764CA">
        <w:t>make it hard</w:t>
      </w:r>
      <w:r w:rsidRPr="00F764CA">
        <w:t>er</w:t>
      </w:r>
      <w:r w:rsidRPr="00F764CA">
        <w:t xml:space="preserve"> for people to commit fraud, but also </w:t>
      </w:r>
      <w:r w:rsidRPr="00F764CA">
        <w:t xml:space="preserve">to </w:t>
      </w:r>
      <w:r w:rsidRPr="00F764CA">
        <w:t xml:space="preserve">make </w:t>
      </w:r>
      <w:r w:rsidRPr="00F764CA">
        <w:t xml:space="preserve">clearer </w:t>
      </w:r>
      <w:r w:rsidRPr="00F764CA">
        <w:t>what the consequence</w:t>
      </w:r>
      <w:r w:rsidRPr="00F764CA">
        <w:t>s</w:t>
      </w:r>
      <w:r w:rsidRPr="00F764CA">
        <w:t xml:space="preserve"> of </w:t>
      </w:r>
      <w:r w:rsidRPr="00F764CA">
        <w:t>that are</w:t>
      </w:r>
      <w:r w:rsidRPr="00F764CA">
        <w:t xml:space="preserve">. </w:t>
      </w:r>
      <w:r w:rsidRPr="00F764CA">
        <w:t>O</w:t>
      </w:r>
      <w:r w:rsidRPr="00F764CA">
        <w:t xml:space="preserve">ne of the things </w:t>
      </w:r>
      <w:r w:rsidRPr="00F764CA">
        <w:t xml:space="preserve">that </w:t>
      </w:r>
      <w:r w:rsidRPr="00F764CA">
        <w:t xml:space="preserve">we </w:t>
      </w:r>
      <w:r w:rsidRPr="00F764CA">
        <w:t>are trying to do is to step up the enforcement acti</w:t>
      </w:r>
      <w:r w:rsidRPr="00F764CA">
        <w:t>vity across Government</w:t>
      </w:r>
      <w:r w:rsidRPr="00F764CA">
        <w:t>,</w:t>
      </w:r>
      <w:r w:rsidRPr="00F764CA">
        <w:t xml:space="preserve"> and </w:t>
      </w:r>
      <w:r w:rsidRPr="00F764CA">
        <w:t xml:space="preserve">to </w:t>
      </w:r>
      <w:r w:rsidRPr="00F764CA">
        <w:t xml:space="preserve">do that in a very public way, so </w:t>
      </w:r>
      <w:r w:rsidRPr="00F764CA">
        <w:t xml:space="preserve">that </w:t>
      </w:r>
      <w:r w:rsidRPr="00F764CA">
        <w:t>people can see that there are consequences for people who have committed fraud.</w:t>
      </w:r>
      <w:r w:rsidRPr="00F764CA">
        <w:t xml:space="preserve"> Another is </w:t>
      </w:r>
      <w:r w:rsidRPr="00F764CA">
        <w:t xml:space="preserve">to recover those </w:t>
      </w:r>
      <w:r w:rsidRPr="00F764CA">
        <w:t>sums</w:t>
      </w:r>
      <w:r w:rsidRPr="00F764CA">
        <w:t xml:space="preserve">, which can be done over time through the benefits scheme, if that is where the fraud </w:t>
      </w:r>
      <w:r w:rsidRPr="00F764CA">
        <w:t xml:space="preserve">has occurred, or through the </w:t>
      </w:r>
      <w:r w:rsidRPr="00F764CA">
        <w:t>tax scheme</w:t>
      </w:r>
      <w:r w:rsidRPr="00F764CA">
        <w:t>.</w:t>
      </w:r>
      <w:r w:rsidRPr="00F764CA">
        <w:t xml:space="preserve"> </w:t>
      </w:r>
      <w:r w:rsidRPr="00F764CA">
        <w:t>O</w:t>
      </w:r>
      <w:r w:rsidRPr="00F764CA">
        <w:t>ther cases require other forms of recovery</w:t>
      </w:r>
      <w:r w:rsidRPr="00F764CA">
        <w:t>.</w:t>
      </w:r>
    </w:p>
    <w:p w:rsidR="00CA3BEC" w:rsidRPr="00F764CA" w:rsidP="004C31F1">
      <w:pPr>
        <w:pStyle w:val="Answer"/>
      </w:pPr>
      <w:r w:rsidRPr="00F764CA">
        <w:t>U</w:t>
      </w:r>
      <w:r w:rsidRPr="00F764CA">
        <w:t>ltimately</w:t>
      </w:r>
      <w:r w:rsidRPr="00F764CA">
        <w:t>,</w:t>
      </w:r>
      <w:r w:rsidRPr="00F764CA">
        <w:t xml:space="preserve"> there are</w:t>
      </w:r>
      <w:r w:rsidRPr="00F764CA">
        <w:t>, of course,</w:t>
      </w:r>
      <w:r w:rsidRPr="00F764CA">
        <w:t xml:space="preserve"> criminal sanctions as well</w:t>
      </w:r>
      <w:r w:rsidRPr="00F764CA">
        <w:t>, and i</w:t>
      </w:r>
      <w:r w:rsidRPr="00F764CA">
        <w:t>t is very importa</w:t>
      </w:r>
      <w:r w:rsidRPr="00F764CA">
        <w:t xml:space="preserve">nt to use the full range of sanctions that we have. </w:t>
      </w:r>
      <w:r w:rsidRPr="00F764CA">
        <w:t>U</w:t>
      </w:r>
      <w:r w:rsidRPr="00F764CA">
        <w:t xml:space="preserve">nder the new Procurement Bill, if passed by Parliament, we can bar people from taking part in public procurement. There is the scope to disqualify people as company directors as well, and </w:t>
      </w:r>
      <w:r w:rsidRPr="00F764CA">
        <w:t>I know that the</w:t>
      </w:r>
      <w:r w:rsidRPr="00F764CA">
        <w:t xml:space="preserve"> Insolvency Service has done quite a number of those cases.</w:t>
      </w:r>
    </w:p>
    <w:p w:rsidR="00CA3BEC" w:rsidRPr="00F764CA" w:rsidP="004C31F1">
      <w:pPr>
        <w:pStyle w:val="Answer"/>
      </w:pPr>
      <w:r w:rsidRPr="00F764CA">
        <w:t>A</w:t>
      </w:r>
      <w:r w:rsidRPr="00F764CA">
        <w:t xml:space="preserve">ll of that is part of creating an environment </w:t>
      </w:r>
      <w:r w:rsidRPr="00F764CA">
        <w:t xml:space="preserve">in </w:t>
      </w:r>
      <w:r w:rsidRPr="00F764CA">
        <w:t>which people are deterred from committing fraud and the public have confidence in the way in which we provide that deterrence.</w:t>
      </w:r>
    </w:p>
    <w:p w:rsidR="00D644B4" w:rsidRPr="00F764CA" w:rsidP="004C31F1">
      <w:pPr>
        <w:pStyle w:val="Question"/>
      </w:pPr>
      <w:sdt>
        <w:sdtPr>
          <w:alias w:val="Member"/>
          <w:tag w:val="&lt;Member mnisId='4591' dodsId='145640'&gt;"/>
          <w:id w:val="-916163370"/>
          <w:placeholder>
            <w:docPart w:val="DefaultPlaceholder_-1854013440"/>
          </w:placeholder>
          <w:richText/>
        </w:sdtPr>
        <w:sdtContent>
          <w:r w:rsidRPr="00F764CA">
            <w:rPr>
              <w:b/>
            </w:rPr>
            <w:t>Sarah Olney:</w:t>
          </w:r>
        </w:sdtContent>
      </w:sdt>
      <w:r w:rsidRPr="00F764CA">
        <w:t xml:space="preserve"> </w:t>
      </w:r>
      <w:r w:rsidRPr="00F764CA">
        <w:t>Mr C</w:t>
      </w:r>
      <w:r w:rsidRPr="00F764CA">
        <w:t>heese</w:t>
      </w:r>
      <w:r w:rsidRPr="00F764CA">
        <w:t>man</w:t>
      </w:r>
      <w:r w:rsidRPr="00F764CA">
        <w:t xml:space="preserve">, just </w:t>
      </w:r>
      <w:r w:rsidRPr="00F764CA">
        <w:t xml:space="preserve">to </w:t>
      </w:r>
      <w:r w:rsidRPr="00F764CA">
        <w:t xml:space="preserve">come back to what you were saying about the rise in fraud during the </w:t>
      </w:r>
      <w:r w:rsidRPr="00F764CA">
        <w:t>C</w:t>
      </w:r>
      <w:r w:rsidRPr="00F764CA">
        <w:t>ovid period</w:t>
      </w:r>
      <w:r w:rsidRPr="00F764CA">
        <w:t>,</w:t>
      </w:r>
      <w:r w:rsidRPr="00F764CA">
        <w:t xml:space="preserve"> </w:t>
      </w:r>
      <w:r w:rsidRPr="00F764CA">
        <w:t xml:space="preserve">was </w:t>
      </w:r>
      <w:r w:rsidRPr="00F764CA">
        <w:t>the increase in fraud during that time a one-off or do you see signs that it might be a permanent trend?</w:t>
      </w:r>
    </w:p>
    <w:p w:rsidR="00CA3BEC" w:rsidRPr="00F764CA" w:rsidP="004C31F1">
      <w:pPr>
        <w:pStyle w:val="Answer"/>
      </w:pPr>
      <w:sdt>
        <w:sdtPr>
          <w:alias w:val="Witness"/>
          <w:id w:val="-1593781527"/>
          <w:placeholder>
            <w:docPart w:val="DefaultPlaceholder_-1854013440"/>
          </w:placeholder>
          <w:richText/>
        </w:sdtPr>
        <w:sdtContent>
          <w:r w:rsidRPr="00F764CA">
            <w:rPr>
              <w:b/>
              <w:i/>
            </w:rPr>
            <w:t>Mark Cheeseman:</w:t>
          </w:r>
        </w:sdtContent>
      </w:sdt>
      <w:r w:rsidRPr="00F764CA">
        <w:t xml:space="preserve"> W</w:t>
      </w:r>
      <w:r w:rsidRPr="00F764CA">
        <w:t>e look at the available com</w:t>
      </w:r>
      <w:r w:rsidRPr="00F764CA">
        <w:t xml:space="preserve">parators when trying to think about the level of fraud that we might be experiencing. </w:t>
      </w:r>
      <w:r w:rsidRPr="00F764CA">
        <w:t>I</w:t>
      </w:r>
      <w:r w:rsidRPr="00F764CA">
        <w:t>f you look at the available comparators</w:t>
      </w:r>
      <w:r w:rsidRPr="00F764CA">
        <w:t xml:space="preserve"> of wider fraud in the United Kingdom, </w:t>
      </w:r>
      <w:r w:rsidRPr="00F764CA">
        <w:t>which I know this Committee has talked to the Home Office about</w:t>
      </w:r>
      <w:r w:rsidRPr="00F764CA">
        <w:t>,</w:t>
      </w:r>
      <w:r w:rsidRPr="00F764CA">
        <w:t xml:space="preserve"> the general statistics the</w:t>
      </w:r>
      <w:r w:rsidRPr="00F764CA">
        <w:t>re indicate a gradual increase of fraud levels.</w:t>
      </w:r>
    </w:p>
    <w:p w:rsidR="00CA3BEC" w:rsidRPr="00F764CA" w:rsidP="004C31F1">
      <w:pPr>
        <w:pStyle w:val="Answer"/>
      </w:pPr>
      <w:r w:rsidRPr="00F764CA">
        <w:t>If you look at comparators in terms of the improper payment Act in the US, and the measurement done in the EU, they would indicate a steady increase. There may be a number of reasons for that, but, overall, I</w:t>
      </w:r>
      <w:r w:rsidRPr="00F764CA">
        <w:t xml:space="preserve"> would suggest that there is a steady increase going on. Certainly, the Covid pandemic was an extreme time, and that increase was accelerated, as you see in the statistics. What we would challenge ourselves on is the underlying level steadily increasing as</w:t>
      </w:r>
      <w:r w:rsidRPr="00F764CA">
        <w:t xml:space="preserve"> well.</w:t>
      </w:r>
    </w:p>
    <w:p w:rsidR="00CA3BEC" w:rsidRPr="00F764CA" w:rsidP="004C31F1">
      <w:pPr>
        <w:pStyle w:val="Question"/>
      </w:pPr>
      <w:sdt>
        <w:sdtPr>
          <w:alias w:val="Member"/>
          <w:tag w:val="&lt;Member mnisId='4591' dodsId='145640'&gt;"/>
          <w:id w:val="1566451827"/>
          <w:placeholder>
            <w:docPart w:val="DefaultPlaceholder_-1854013440"/>
          </w:placeholder>
          <w:richText/>
        </w:sdtPr>
        <w:sdtContent>
          <w:r w:rsidRPr="00F764CA">
            <w:rPr>
              <w:b/>
            </w:rPr>
            <w:t>Sarah Olney:</w:t>
          </w:r>
        </w:sdtContent>
      </w:sdt>
      <w:r w:rsidRPr="00F764CA">
        <w:t xml:space="preserve"> </w:t>
      </w:r>
      <w:r w:rsidRPr="00F764CA">
        <w:t xml:space="preserve">When you say </w:t>
      </w:r>
      <w:r w:rsidRPr="00F764CA">
        <w:t>“</w:t>
      </w:r>
      <w:r w:rsidRPr="00F764CA">
        <w:t>underlying level</w:t>
      </w:r>
      <w:r w:rsidRPr="00F764CA">
        <w:t>”</w:t>
      </w:r>
      <w:r w:rsidRPr="00F764CA">
        <w:t>, what do you mean</w:t>
      </w:r>
      <w:r w:rsidRPr="00F764CA">
        <w:t>?</w:t>
      </w:r>
    </w:p>
    <w:p w:rsidR="00D644B4" w:rsidRPr="00F764CA" w:rsidP="004C31F1">
      <w:pPr>
        <w:pStyle w:val="Answer"/>
      </w:pPr>
      <w:sdt>
        <w:sdtPr>
          <w:alias w:val="Witness"/>
          <w:id w:val="698512217"/>
          <w:placeholder>
            <w:docPart w:val="DefaultPlaceholder_-1854013440"/>
          </w:placeholder>
          <w:richText/>
        </w:sdtPr>
        <w:sdtContent>
          <w:r w:rsidRPr="00F764CA">
            <w:rPr>
              <w:b/>
              <w:i/>
            </w:rPr>
            <w:t>Mark Cheeseman:</w:t>
          </w:r>
        </w:sdtContent>
      </w:sdt>
      <w:r w:rsidRPr="00F764CA">
        <w:t xml:space="preserve"> C</w:t>
      </w:r>
      <w:r w:rsidRPr="00F764CA">
        <w:t xml:space="preserve">ovid </w:t>
      </w:r>
      <w:r w:rsidRPr="00F764CA">
        <w:t xml:space="preserve">led to </w:t>
      </w:r>
      <w:r w:rsidRPr="00F764CA">
        <w:t>additional loss through the new schemes</w:t>
      </w:r>
      <w:r w:rsidRPr="00F764CA">
        <w:t xml:space="preserve"> and </w:t>
      </w:r>
      <w:r w:rsidRPr="00F764CA">
        <w:t xml:space="preserve">the new spend that Government </w:t>
      </w:r>
      <w:r w:rsidRPr="00F764CA">
        <w:t>made</w:t>
      </w:r>
      <w:r w:rsidRPr="00F764CA">
        <w:t xml:space="preserve">, but </w:t>
      </w:r>
      <w:r w:rsidRPr="00F764CA">
        <w:t xml:space="preserve">would </w:t>
      </w:r>
      <w:r w:rsidRPr="00F764CA">
        <w:t>the underlying level of threat to the public sector</w:t>
      </w:r>
      <w:r w:rsidRPr="00F764CA">
        <w:t>—</w:t>
      </w:r>
      <w:r w:rsidRPr="00F764CA">
        <w:t>the</w:t>
      </w:r>
      <w:r w:rsidRPr="00F764CA">
        <w:t xml:space="preserve"> </w:t>
      </w:r>
      <w:r w:rsidRPr="00F764CA">
        <w:t xml:space="preserve">level of tax </w:t>
      </w:r>
      <w:r w:rsidRPr="00F764CA">
        <w:t xml:space="preserve">that </w:t>
      </w:r>
      <w:r w:rsidRPr="00F764CA">
        <w:t>you may experience and the level of irregularity in the system</w:t>
      </w:r>
      <w:r w:rsidRPr="00F764CA">
        <w:t>—</w:t>
      </w:r>
      <w:r w:rsidRPr="00F764CA">
        <w:t xml:space="preserve">be likely to be on an upward trend anyway? </w:t>
      </w:r>
      <w:r w:rsidRPr="00F764CA">
        <w:t>W</w:t>
      </w:r>
      <w:r w:rsidRPr="00F764CA">
        <w:t xml:space="preserve">hen we look at the three comparators </w:t>
      </w:r>
      <w:r w:rsidRPr="00F764CA">
        <w:t xml:space="preserve">that </w:t>
      </w:r>
      <w:r w:rsidRPr="00F764CA">
        <w:t xml:space="preserve">I have named, the suggestion would be </w:t>
      </w:r>
      <w:r w:rsidRPr="00F764CA">
        <w:t xml:space="preserve">that </w:t>
      </w:r>
      <w:r w:rsidRPr="00F764CA">
        <w:t xml:space="preserve">it may be, but that is the best evidence </w:t>
      </w:r>
      <w:r w:rsidRPr="00F764CA">
        <w:t xml:space="preserve">that </w:t>
      </w:r>
      <w:r w:rsidRPr="00F764CA">
        <w:t>we have to draw on.</w:t>
      </w:r>
    </w:p>
    <w:p w:rsidR="00D644B4" w:rsidRPr="00F764CA" w:rsidP="004C31F1">
      <w:pPr>
        <w:pStyle w:val="Question"/>
      </w:pPr>
      <w:sdt>
        <w:sdtPr>
          <w:alias w:val="Member"/>
          <w:tag w:val="&lt;Member mnisId='4591' dodsId='145640'&gt;"/>
          <w:id w:val="1400558705"/>
          <w:placeholder>
            <w:docPart w:val="DefaultPlaceholder_-1854013440"/>
          </w:placeholder>
          <w:richText/>
        </w:sdtPr>
        <w:sdtContent>
          <w:r w:rsidRPr="00F764CA">
            <w:rPr>
              <w:b/>
            </w:rPr>
            <w:t>Sarah Olney:</w:t>
          </w:r>
        </w:sdtContent>
      </w:sdt>
      <w:r w:rsidRPr="00F764CA">
        <w:t xml:space="preserve"> </w:t>
      </w:r>
      <w:r w:rsidRPr="00F764CA">
        <w:t>Would you be comfortable with an upward trend if you thought that that was indicated?</w:t>
      </w:r>
    </w:p>
    <w:p w:rsidR="00CA3BEC" w:rsidRPr="00F764CA" w:rsidP="004C31F1">
      <w:pPr>
        <w:pStyle w:val="Answer"/>
      </w:pPr>
      <w:sdt>
        <w:sdtPr>
          <w:alias w:val="Witness"/>
          <w:id w:val="-476076724"/>
          <w:placeholder>
            <w:docPart w:val="DefaultPlaceholder_-1854013440"/>
          </w:placeholder>
          <w:richText/>
        </w:sdtPr>
        <w:sdtContent>
          <w:r w:rsidRPr="00F764CA">
            <w:rPr>
              <w:b/>
              <w:i/>
            </w:rPr>
            <w:t>Mark Cheeseman:</w:t>
          </w:r>
        </w:sdtContent>
      </w:sdt>
      <w:r w:rsidRPr="00F764CA">
        <w:t xml:space="preserve"> I work in </w:t>
      </w:r>
      <w:r w:rsidRPr="00F764CA">
        <w:t>countering fraud</w:t>
      </w:r>
      <w:r w:rsidRPr="00F764CA">
        <w:t>.</w:t>
      </w:r>
      <w:r w:rsidRPr="00F764CA">
        <w:t xml:space="preserve"> </w:t>
      </w:r>
      <w:r w:rsidRPr="00F764CA">
        <w:t xml:space="preserve">I want a </w:t>
      </w:r>
      <w:r w:rsidRPr="00F764CA">
        <w:t>downward trend</w:t>
      </w:r>
      <w:r w:rsidRPr="00F764CA">
        <w:t>.</w:t>
      </w:r>
      <w:r w:rsidRPr="00F764CA">
        <w:t xml:space="preserve"> </w:t>
      </w:r>
      <w:r w:rsidRPr="00F764CA">
        <w:t>I</w:t>
      </w:r>
      <w:r w:rsidRPr="00F764CA">
        <w:t>t is a challenging area</w:t>
      </w:r>
      <w:r w:rsidRPr="00F764CA">
        <w:t>.</w:t>
      </w:r>
    </w:p>
    <w:p w:rsidR="00D644B4" w:rsidRPr="00F764CA" w:rsidP="004C31F1">
      <w:pPr>
        <w:pStyle w:val="Answer"/>
      </w:pPr>
      <w:sdt>
        <w:sdtPr>
          <w:alias w:val="Witness"/>
          <w:id w:val="-1685123491"/>
          <w:placeholder>
            <w:docPart w:val="DefaultPlaceholder_-1854013440"/>
          </w:placeholder>
          <w:richText/>
        </w:sdtPr>
        <w:sdtContent>
          <w:r w:rsidRPr="00F764CA">
            <w:rPr>
              <w:b/>
              <w:i/>
            </w:rPr>
            <w:t>James Bowler:</w:t>
          </w:r>
        </w:sdtContent>
      </w:sdt>
      <w:r w:rsidRPr="00F764CA">
        <w:t xml:space="preserve"> It is </w:t>
      </w:r>
      <w:r w:rsidRPr="00F764CA">
        <w:t xml:space="preserve">probably </w:t>
      </w:r>
      <w:r w:rsidRPr="00F764CA">
        <w:t xml:space="preserve">worth </w:t>
      </w:r>
      <w:r w:rsidRPr="00F764CA">
        <w:t>s</w:t>
      </w:r>
      <w:r w:rsidRPr="00F764CA">
        <w:t xml:space="preserve">aying a couple of things. </w:t>
      </w:r>
      <w:r w:rsidRPr="00F764CA">
        <w:t>First</w:t>
      </w:r>
      <w:r w:rsidRPr="00F764CA">
        <w:t>, fraud detection</w:t>
      </w:r>
      <w:r w:rsidRPr="00F764CA">
        <w:t xml:space="preserve"> is</w:t>
      </w:r>
      <w:r w:rsidRPr="00F764CA">
        <w:t xml:space="preserve"> going up</w:t>
      </w:r>
      <w:r w:rsidRPr="00F764CA">
        <w:t>, and going up</w:t>
      </w:r>
      <w:r w:rsidRPr="00F764CA">
        <w:t xml:space="preserve"> quite markedly. </w:t>
      </w:r>
      <w:r w:rsidRPr="00F764CA">
        <w:t>S</w:t>
      </w:r>
      <w:r w:rsidRPr="00F764CA">
        <w:t>econdly</w:t>
      </w:r>
      <w:r w:rsidRPr="00F764CA">
        <w:t>,</w:t>
      </w:r>
      <w:r w:rsidRPr="00F764CA">
        <w:t xml:space="preserve"> the digital economy brings huge benefits in seamless transactions. </w:t>
      </w:r>
      <w:r w:rsidRPr="00F764CA">
        <w:t>W</w:t>
      </w:r>
      <w:r w:rsidRPr="00F764CA">
        <w:t>e have seen</w:t>
      </w:r>
      <w:r w:rsidRPr="00F764CA">
        <w:t xml:space="preserve"> </w:t>
      </w:r>
      <w:r w:rsidRPr="00F764CA">
        <w:t xml:space="preserve">crime levels </w:t>
      </w:r>
      <w:r w:rsidRPr="00F764CA">
        <w:t xml:space="preserve">relating </w:t>
      </w:r>
      <w:r w:rsidRPr="00F764CA">
        <w:t xml:space="preserve">to fraud go from </w:t>
      </w:r>
      <w:r w:rsidRPr="00F764CA">
        <w:t xml:space="preserve">a </w:t>
      </w:r>
      <w:r w:rsidRPr="00F764CA">
        <w:t>single-figure</w:t>
      </w:r>
      <w:r w:rsidRPr="00F764CA">
        <w:t xml:space="preserve"> percentage </w:t>
      </w:r>
      <w:r w:rsidRPr="00F764CA">
        <w:t xml:space="preserve">of crime </w:t>
      </w:r>
      <w:r w:rsidRPr="00F764CA">
        <w:t>to 41%</w:t>
      </w:r>
      <w:r w:rsidRPr="00F764CA">
        <w:t xml:space="preserve"> at the moment. T</w:t>
      </w:r>
      <w:r w:rsidRPr="00F764CA">
        <w:t>hat goes into the public sector to</w:t>
      </w:r>
      <w:r w:rsidRPr="00F764CA">
        <w:t>o,</w:t>
      </w:r>
      <w:r w:rsidRPr="00F764CA">
        <w:t xml:space="preserve"> </w:t>
      </w:r>
      <w:r w:rsidRPr="00F764CA">
        <w:t>s</w:t>
      </w:r>
      <w:r w:rsidRPr="00F764CA">
        <w:t xml:space="preserve">o that is the global driving force that means that </w:t>
      </w:r>
      <w:r w:rsidRPr="00F764CA">
        <w:t xml:space="preserve">fraud </w:t>
      </w:r>
      <w:r w:rsidRPr="00F764CA">
        <w:t>detection is rising</w:t>
      </w:r>
      <w:r w:rsidRPr="00F764CA">
        <w:t>,</w:t>
      </w:r>
      <w:r w:rsidRPr="00F764CA">
        <w:t xml:space="preserve"> </w:t>
      </w:r>
      <w:r w:rsidRPr="00F764CA">
        <w:t xml:space="preserve">and is </w:t>
      </w:r>
      <w:r w:rsidRPr="00F764CA">
        <w:t>why we have to more than redouble our efforts to counter it.</w:t>
      </w:r>
    </w:p>
    <w:p w:rsidR="00CA3BEC" w:rsidRPr="00F764CA" w:rsidP="004C31F1">
      <w:pPr>
        <w:pStyle w:val="Question"/>
        <w:numPr>
          <w:ilvl w:val="0"/>
          <w:numId w:val="0"/>
        </w:numPr>
        <w:ind w:left="794"/>
      </w:pPr>
      <w:sdt>
        <w:sdtPr>
          <w:alias w:val="Member"/>
          <w:tag w:val="&lt;Member mnisId='1524' dodsId='35914'&gt;"/>
          <w:id w:val="178707452"/>
          <w:placeholder>
            <w:docPart w:val="DefaultPlaceholder_-1854013440"/>
          </w:placeholder>
          <w:richText/>
        </w:sdtPr>
        <w:sdtContent>
          <w:r w:rsidRPr="00F764CA">
            <w:rPr>
              <w:b/>
            </w:rPr>
            <w:t>Chair:</w:t>
          </w:r>
        </w:sdtContent>
      </w:sdt>
      <w:r w:rsidRPr="00F764CA">
        <w:t xml:space="preserve"> As </w:t>
      </w:r>
      <w:r w:rsidRPr="00F764CA">
        <w:t>one of the witnesses said</w:t>
      </w:r>
      <w:r w:rsidRPr="00F764CA">
        <w:t>,</w:t>
      </w:r>
      <w:r w:rsidRPr="00F764CA">
        <w:t xml:space="preserve"> </w:t>
      </w:r>
      <w:r w:rsidRPr="00F764CA">
        <w:t xml:space="preserve">this </w:t>
      </w:r>
      <w:r w:rsidRPr="00F764CA">
        <w:t>Committee published a report recently on fraud against the consumer.</w:t>
      </w:r>
    </w:p>
    <w:p w:rsidR="00D644B4" w:rsidRPr="00F764CA" w:rsidP="004C31F1">
      <w:pPr>
        <w:pStyle w:val="Question"/>
      </w:pPr>
      <w:sdt>
        <w:sdtPr>
          <w:alias w:val="Member"/>
          <w:tag w:val="&lt;Member mnisId='3928' dodsId='72304'&gt;"/>
          <w:id w:val="1706441914"/>
          <w:placeholder>
            <w:docPart w:val="DefaultPlaceholder_-1854013440"/>
          </w:placeholder>
          <w:richText/>
        </w:sdtPr>
        <w:sdtContent>
          <w:r w:rsidRPr="00F764CA">
            <w:rPr>
              <w:b/>
            </w:rPr>
            <w:t>Nick Smith:</w:t>
          </w:r>
        </w:sdtContent>
      </w:sdt>
      <w:r w:rsidRPr="00F764CA">
        <w:t xml:space="preserve"> On </w:t>
      </w:r>
      <w:r w:rsidRPr="00F764CA">
        <w:t>that point</w:t>
      </w:r>
      <w:r w:rsidRPr="00F764CA">
        <w:t xml:space="preserve"> from Mr Bowler, </w:t>
      </w:r>
      <w:r w:rsidRPr="00F764CA">
        <w:t xml:space="preserve">although you talk about the benefits of digital, </w:t>
      </w:r>
      <w:r w:rsidRPr="00F764CA">
        <w:t>Dr Jennifer Collins of the University of Bristol says</w:t>
      </w:r>
      <w:r w:rsidRPr="00F764CA">
        <w:t xml:space="preserve"> that</w:t>
      </w:r>
      <w:r w:rsidRPr="00F764CA">
        <w:t xml:space="preserve"> </w:t>
      </w:r>
      <w:r w:rsidRPr="00F764CA">
        <w:t xml:space="preserve">emerging technologies </w:t>
      </w:r>
      <w:r w:rsidRPr="00F764CA">
        <w:t>also allow fo</w:t>
      </w:r>
      <w:r w:rsidRPr="00F764CA">
        <w:t xml:space="preserve">r new means of committing fraud at scale across borders and with broad reach. She points </w:t>
      </w:r>
      <w:r w:rsidRPr="00F764CA">
        <w:t xml:space="preserve">out </w:t>
      </w:r>
      <w:r w:rsidRPr="00F764CA">
        <w:t xml:space="preserve">the </w:t>
      </w:r>
      <w:r w:rsidRPr="00F764CA">
        <w:t xml:space="preserve">sale of </w:t>
      </w:r>
      <w:r w:rsidRPr="00F764CA">
        <w:t>person</w:t>
      </w:r>
      <w:r w:rsidRPr="00F764CA">
        <w:t>al</w:t>
      </w:r>
      <w:r w:rsidRPr="00F764CA">
        <w:t xml:space="preserve"> information to others, algorithms being used to fund matching credentials</w:t>
      </w:r>
      <w:r w:rsidRPr="00F764CA">
        <w:t>,</w:t>
      </w:r>
      <w:r w:rsidRPr="00F764CA">
        <w:t xml:space="preserve"> and the importance of information capital to fraud. What about the </w:t>
      </w:r>
      <w:r w:rsidRPr="00F764CA">
        <w:t>disbenefits?</w:t>
      </w:r>
    </w:p>
    <w:p w:rsidR="00F971F9" w:rsidRPr="00F764CA" w:rsidP="004C31F1">
      <w:pPr>
        <w:pStyle w:val="Answer"/>
      </w:pPr>
      <w:sdt>
        <w:sdtPr>
          <w:alias w:val="Witness"/>
          <w:id w:val="284321705"/>
          <w:placeholder>
            <w:docPart w:val="DefaultPlaceholder_-1854013440"/>
          </w:placeholder>
          <w:richText/>
        </w:sdtPr>
        <w:sdtContent>
          <w:r w:rsidRPr="00F764CA">
            <w:rPr>
              <w:b/>
              <w:i/>
            </w:rPr>
            <w:t>James Bowler:</w:t>
          </w:r>
        </w:sdtContent>
      </w:sdt>
      <w:r w:rsidRPr="00F764CA">
        <w:t xml:space="preserve"> U</w:t>
      </w:r>
      <w:r w:rsidRPr="00F764CA">
        <w:t>nfortunately</w:t>
      </w:r>
      <w:r w:rsidRPr="00F764CA">
        <w:t>, I</w:t>
      </w:r>
      <w:r w:rsidRPr="00F764CA">
        <w:t xml:space="preserve"> agree with that. </w:t>
      </w:r>
      <w:r w:rsidRPr="00F764CA">
        <w:t>T</w:t>
      </w:r>
      <w:r w:rsidRPr="00F764CA">
        <w:t>he benefits are being able to deliver public services seamlessly</w:t>
      </w:r>
      <w:r w:rsidRPr="00F764CA">
        <w:t>,</w:t>
      </w:r>
      <w:r w:rsidRPr="00F764CA">
        <w:t xml:space="preserve"> </w:t>
      </w:r>
      <w:r w:rsidRPr="00F764CA">
        <w:t xml:space="preserve">at </w:t>
      </w:r>
      <w:r w:rsidRPr="00F764CA">
        <w:t xml:space="preserve">huge benefit </w:t>
      </w:r>
      <w:r w:rsidRPr="00F764CA">
        <w:t xml:space="preserve">to the </w:t>
      </w:r>
      <w:r w:rsidRPr="00F764CA">
        <w:t xml:space="preserve">consumer. </w:t>
      </w:r>
      <w:r w:rsidRPr="00F764CA">
        <w:t>I</w:t>
      </w:r>
      <w:r w:rsidRPr="00F764CA">
        <w:t>f you remember how you used to be able to get your benefits or transact, it is a lot quicker</w:t>
      </w:r>
      <w:r w:rsidRPr="00F764CA">
        <w:t>.</w:t>
      </w:r>
    </w:p>
    <w:p w:rsidR="00D644B4" w:rsidRPr="00F764CA" w:rsidP="004C31F1">
      <w:pPr>
        <w:pStyle w:val="Answer"/>
      </w:pPr>
      <w:r w:rsidRPr="00F764CA">
        <w:t>The disbenefits are certainly th</w:t>
      </w:r>
      <w:r w:rsidRPr="00F764CA">
        <w:t>ose</w:t>
      </w:r>
      <w:r w:rsidRPr="00F764CA">
        <w:t>. It is the case that it allows more access for the organised criminal, to be honest, which means that people can try to access en masse using hidden identities or phishing and all types of scenarios.</w:t>
      </w:r>
    </w:p>
    <w:p w:rsidR="00D644B4" w:rsidRPr="00F764CA" w:rsidP="004C31F1">
      <w:pPr>
        <w:pStyle w:val="Question"/>
        <w:numPr>
          <w:ilvl w:val="0"/>
          <w:numId w:val="0"/>
        </w:numPr>
        <w:ind w:left="794"/>
      </w:pPr>
      <w:r w:rsidRPr="00F764CA">
        <w:t>Of course, it is n</w:t>
      </w:r>
      <w:r w:rsidRPr="00F764CA">
        <w:t>ot a one-way street, and we can use and are using data analytics to counter that. Even in the Covid schemes, that was a feature of quite lot of what we did to make sure both that we were sharing data and that we were trying to do it. There are downsides to</w:t>
      </w:r>
      <w:r w:rsidRPr="00F764CA">
        <w:t xml:space="preserve"> the digital economy, and I am certainly not here to suggest that they do not exist.</w:t>
      </w:r>
    </w:p>
    <w:p w:rsidR="00D644B4" w:rsidRPr="00F764CA" w:rsidP="004C31F1">
      <w:pPr>
        <w:pStyle w:val="Question"/>
      </w:pPr>
      <w:sdt>
        <w:sdtPr>
          <w:alias w:val="Member"/>
          <w:tag w:val="&lt;Member mnisId='4591' dodsId='145640'&gt;"/>
          <w:id w:val="1257241927"/>
          <w:placeholder>
            <w:docPart w:val="DefaultPlaceholder_-1854013440"/>
          </w:placeholder>
          <w:richText/>
        </w:sdtPr>
        <w:sdtContent>
          <w:r w:rsidRPr="00F764CA">
            <w:rPr>
              <w:b/>
            </w:rPr>
            <w:t>Sarah Olney:</w:t>
          </w:r>
        </w:sdtContent>
      </w:sdt>
      <w:r w:rsidRPr="00F764CA">
        <w:t xml:space="preserve"> Mr Cheeseman, </w:t>
      </w:r>
      <w:r w:rsidRPr="00F764CA">
        <w:t>r</w:t>
      </w:r>
      <w:r w:rsidRPr="00F764CA">
        <w:t xml:space="preserve">eturning </w:t>
      </w:r>
      <w:r w:rsidRPr="00F764CA">
        <w:t xml:space="preserve">briefly to the rising levels of fraud, whether underlying or </w:t>
      </w:r>
      <w:r w:rsidRPr="00F764CA">
        <w:t>C</w:t>
      </w:r>
      <w:r w:rsidRPr="00F764CA">
        <w:t>ovid-related</w:t>
      </w:r>
      <w:r w:rsidRPr="00F764CA">
        <w:t>,</w:t>
      </w:r>
      <w:r w:rsidRPr="00F764CA">
        <w:t xml:space="preserve"> Mr</w:t>
      </w:r>
      <w:r w:rsidRPr="00F764CA">
        <w:t xml:space="preserve"> </w:t>
      </w:r>
      <w:r w:rsidRPr="004E1564" w:rsidR="004E1564">
        <w:t>Chisholm</w:t>
      </w:r>
      <w:r w:rsidRPr="00F764CA">
        <w:t xml:space="preserve"> </w:t>
      </w:r>
      <w:r w:rsidRPr="00F764CA">
        <w:t>mentioned that one of the deterren</w:t>
      </w:r>
      <w:r w:rsidRPr="00F764CA">
        <w:t>ts</w:t>
      </w:r>
      <w:r w:rsidRPr="00F764CA">
        <w:t xml:space="preserve"> for fraud is conviction. </w:t>
      </w:r>
      <w:r w:rsidRPr="00F764CA">
        <w:t xml:space="preserve">Are </w:t>
      </w:r>
      <w:r w:rsidRPr="00F764CA">
        <w:t>conviction rates for fraud increasing in line with the levels of fraud that we are seeing?</w:t>
      </w:r>
    </w:p>
    <w:p w:rsidR="00D644B4" w:rsidRPr="00F764CA" w:rsidP="004C31F1">
      <w:pPr>
        <w:pStyle w:val="Answer"/>
      </w:pPr>
      <w:sdt>
        <w:sdtPr>
          <w:alias w:val="Witness"/>
          <w:id w:val="199674194"/>
          <w:placeholder>
            <w:docPart w:val="DefaultPlaceholder_-1854013440"/>
          </w:placeholder>
          <w:richText/>
        </w:sdtPr>
        <w:sdtContent>
          <w:r w:rsidRPr="00F764CA">
            <w:rPr>
              <w:b/>
              <w:i/>
            </w:rPr>
            <w:t>Mark Cheeseman:</w:t>
          </w:r>
        </w:sdtContent>
      </w:sdt>
      <w:r w:rsidRPr="00F764CA">
        <w:t xml:space="preserve"> </w:t>
      </w:r>
      <w:r w:rsidRPr="00F764CA">
        <w:t>I would have to come back to</w:t>
      </w:r>
      <w:r w:rsidRPr="00F764CA">
        <w:t xml:space="preserve"> that. I</w:t>
      </w:r>
      <w:r w:rsidRPr="00F764CA">
        <w:t xml:space="preserve">t is a good challenge. I would take it slightly </w:t>
      </w:r>
      <w:r w:rsidRPr="00F764CA">
        <w:t>more widely. T</w:t>
      </w:r>
      <w:r w:rsidRPr="00F764CA">
        <w:t xml:space="preserve">o deal with </w:t>
      </w:r>
      <w:r w:rsidRPr="00F764CA">
        <w:t>fraud, we need a full suite of activities</w:t>
      </w:r>
      <w:r w:rsidRPr="00F764CA">
        <w:t>.</w:t>
      </w:r>
      <w:r w:rsidRPr="00F764CA">
        <w:t xml:space="preserve"> </w:t>
      </w:r>
      <w:r w:rsidRPr="00F764CA">
        <w:t xml:space="preserve">We </w:t>
      </w:r>
      <w:r w:rsidRPr="00F764CA">
        <w:t xml:space="preserve">absolutely do need to take some action and to convict some people, but we </w:t>
      </w:r>
      <w:r w:rsidRPr="00F764CA">
        <w:t xml:space="preserve">also </w:t>
      </w:r>
      <w:r w:rsidRPr="00F764CA">
        <w:t xml:space="preserve">need to get better at prevention. We need to get better at using data analytics </w:t>
      </w:r>
      <w:r w:rsidRPr="00F764CA">
        <w:t>up front</w:t>
      </w:r>
      <w:r w:rsidRPr="00F764CA">
        <w:t xml:space="preserve"> and </w:t>
      </w:r>
      <w:r w:rsidRPr="00F764CA">
        <w:t xml:space="preserve">increasing </w:t>
      </w:r>
      <w:r w:rsidRPr="00F764CA">
        <w:t>compliance activity. In the</w:t>
      </w:r>
      <w:r w:rsidRPr="00F764CA">
        <w:t xml:space="preserve"> fraud industry, we say </w:t>
      </w:r>
      <w:r w:rsidRPr="00F764CA">
        <w:t xml:space="preserve">that </w:t>
      </w:r>
      <w:r w:rsidRPr="00F764CA">
        <w:t>we cannot investigate our way out of fraud. It needs a broad suite of activities.</w:t>
      </w:r>
    </w:p>
    <w:p w:rsidR="00D644B4" w:rsidRPr="00F764CA" w:rsidP="004C31F1">
      <w:pPr>
        <w:pStyle w:val="Question"/>
      </w:pPr>
      <w:sdt>
        <w:sdtPr>
          <w:alias w:val="Member"/>
          <w:tag w:val="&lt;Member mnisId='4591' dodsId='145640'&gt;"/>
          <w:id w:val="-972294530"/>
          <w:placeholder>
            <w:docPart w:val="DefaultPlaceholder_-1854013440"/>
          </w:placeholder>
          <w:richText/>
        </w:sdtPr>
        <w:sdtContent>
          <w:r w:rsidRPr="00F764CA">
            <w:rPr>
              <w:b/>
            </w:rPr>
            <w:t>Sarah Olney:</w:t>
          </w:r>
        </w:sdtContent>
      </w:sdt>
      <w:r w:rsidRPr="00F764CA">
        <w:t xml:space="preserve"> I</w:t>
      </w:r>
      <w:r w:rsidRPr="00F764CA">
        <w:t xml:space="preserve">f we </w:t>
      </w:r>
      <w:r w:rsidRPr="00F764CA">
        <w:t>we</w:t>
      </w:r>
      <w:r w:rsidRPr="00F764CA">
        <w:t>re not seeing</w:t>
      </w:r>
      <w:r w:rsidRPr="00F764CA">
        <w:t xml:space="preserve"> </w:t>
      </w:r>
      <w:r w:rsidRPr="00F764CA">
        <w:t>a sufficient rate of convictions for fraud for conviction to be a suitable deterrent</w:t>
      </w:r>
      <w:r w:rsidRPr="00F764CA">
        <w:t>,</w:t>
      </w:r>
      <w:r w:rsidRPr="00F764CA">
        <w:t xml:space="preserve"> </w:t>
      </w:r>
      <w:r w:rsidRPr="00F764CA">
        <w:t>w</w:t>
      </w:r>
      <w:r w:rsidRPr="00F764CA">
        <w:t>ould that be a concer</w:t>
      </w:r>
      <w:r w:rsidRPr="00F764CA">
        <w:t>n for you?</w:t>
      </w:r>
    </w:p>
    <w:p w:rsidR="00D644B4" w:rsidRPr="00F764CA" w:rsidP="004C31F1">
      <w:pPr>
        <w:pStyle w:val="Answer"/>
      </w:pPr>
      <w:sdt>
        <w:sdtPr>
          <w:alias w:val="Witness"/>
          <w:id w:val="369430813"/>
          <w:placeholder>
            <w:docPart w:val="DefaultPlaceholder_-1854013440"/>
          </w:placeholder>
          <w:richText/>
        </w:sdtPr>
        <w:sdtContent>
          <w:r w:rsidRPr="00F764CA">
            <w:rPr>
              <w:b/>
              <w:i/>
            </w:rPr>
            <w:t>Mark Cheeseman:</w:t>
          </w:r>
        </w:sdtContent>
      </w:sdt>
      <w:r w:rsidRPr="00F764CA">
        <w:t xml:space="preserve"> </w:t>
      </w:r>
      <w:r w:rsidRPr="00F764CA">
        <w:t>I do not know that there is good evidence to say what the right level of prosecutions are to cause a deterrent. I certainly have not seen something</w:t>
      </w:r>
      <w:r w:rsidRPr="00F764CA">
        <w:t>,</w:t>
      </w:r>
      <w:r w:rsidRPr="00F764CA">
        <w:t xml:space="preserve"> and I have engaged with academics and talked about that issue</w:t>
      </w:r>
      <w:r w:rsidRPr="00F764CA">
        <w:t>,</w:t>
      </w:r>
      <w:r w:rsidRPr="00F764CA">
        <w:t xml:space="preserve"> </w:t>
      </w:r>
      <w:r w:rsidRPr="00F764CA">
        <w:t>s</w:t>
      </w:r>
      <w:r w:rsidRPr="00F764CA">
        <w:t xml:space="preserve">o I would not </w:t>
      </w:r>
      <w:r w:rsidRPr="00F764CA">
        <w:t xml:space="preserve">be as firm as that. I would look across the </w:t>
      </w:r>
      <w:r w:rsidRPr="00F764CA">
        <w:t xml:space="preserve">fuller </w:t>
      </w:r>
      <w:r w:rsidRPr="00F764CA">
        <w:t>suite. Certainly</w:t>
      </w:r>
      <w:r w:rsidRPr="00F764CA">
        <w:t>,</w:t>
      </w:r>
      <w:r w:rsidRPr="00F764CA">
        <w:t xml:space="preserve"> there should be some prosecutions, but also deterrent through better controls </w:t>
      </w:r>
      <w:r w:rsidRPr="00F764CA">
        <w:t xml:space="preserve">and </w:t>
      </w:r>
      <w:r w:rsidRPr="00F764CA">
        <w:t>better prevention</w:t>
      </w:r>
      <w:r w:rsidRPr="00F764CA">
        <w:t>,</w:t>
      </w:r>
      <w:r w:rsidRPr="00F764CA">
        <w:t xml:space="preserve"> and aspects like that.</w:t>
      </w:r>
    </w:p>
    <w:p w:rsidR="00C669E8" w:rsidRPr="00F764CA" w:rsidP="004C31F1">
      <w:pPr>
        <w:pStyle w:val="Answer"/>
      </w:pPr>
      <w:sdt>
        <w:sdtPr>
          <w:alias w:val="Witness"/>
          <w:id w:val="321314044"/>
          <w:placeholder>
            <w:docPart w:val="DefaultPlaceholder_-1854013440"/>
          </w:placeholder>
          <w:richText/>
        </w:sdtPr>
        <w:sdtContent>
          <w:r w:rsidRPr="00F764CA">
            <w:rPr>
              <w:b/>
              <w:i/>
            </w:rPr>
            <w:t>Alex Chisholm:</w:t>
          </w:r>
        </w:sdtContent>
      </w:sdt>
      <w:r w:rsidRPr="00F764CA">
        <w:t xml:space="preserve"> We </w:t>
      </w:r>
      <w:r w:rsidRPr="00F764CA">
        <w:t>also need to look at the combination of civ</w:t>
      </w:r>
      <w:r w:rsidRPr="00F764CA">
        <w:t xml:space="preserve">il </w:t>
      </w:r>
      <w:r w:rsidRPr="00F764CA">
        <w:t>and</w:t>
      </w:r>
      <w:r w:rsidRPr="00F764CA">
        <w:t xml:space="preserve"> criminal sanctions</w:t>
      </w:r>
      <w:r w:rsidRPr="00F764CA">
        <w:t>.</w:t>
      </w:r>
      <w:r w:rsidRPr="00F764CA">
        <w:t xml:space="preserve"> </w:t>
      </w:r>
      <w:r w:rsidRPr="00F764CA">
        <w:t>You may remember that I used to work at the Competition and Markets A</w:t>
      </w:r>
      <w:r w:rsidRPr="00F764CA">
        <w:t>uthority. We always had that choice</w:t>
      </w:r>
      <w:r w:rsidRPr="00F764CA">
        <w:t xml:space="preserve"> as to whether to use civil law</w:t>
      </w:r>
      <w:r w:rsidRPr="00F764CA">
        <w:t xml:space="preserve"> or criminal law</w:t>
      </w:r>
      <w:r w:rsidRPr="00F764CA">
        <w:t xml:space="preserve"> against cartels. C</w:t>
      </w:r>
      <w:r w:rsidRPr="00F764CA">
        <w:t>riminal law is incredibly expensive and time-consuming</w:t>
      </w:r>
      <w:r w:rsidRPr="00F764CA">
        <w:t>,</w:t>
      </w:r>
      <w:r w:rsidRPr="00F764CA">
        <w:t xml:space="preserve"> and</w:t>
      </w:r>
      <w:r w:rsidRPr="00F764CA">
        <w:t xml:space="preserve"> you might spend a number of years at it, but</w:t>
      </w:r>
      <w:r w:rsidRPr="00F764CA">
        <w:t>,</w:t>
      </w:r>
      <w:r w:rsidRPr="00F764CA">
        <w:t xml:space="preserve"> if you then manage </w:t>
      </w:r>
      <w:r w:rsidRPr="00F764CA">
        <w:t xml:space="preserve">to get a </w:t>
      </w:r>
      <w:r w:rsidRPr="00F764CA">
        <w:t xml:space="preserve">sanction against an individual, that would be a very strong deterrent effect for corporate executives </w:t>
      </w:r>
      <w:r w:rsidRPr="00F764CA">
        <w:t xml:space="preserve">in </w:t>
      </w:r>
      <w:r w:rsidRPr="00F764CA">
        <w:t>future.</w:t>
      </w:r>
    </w:p>
    <w:p w:rsidR="00C669E8" w:rsidRPr="00F764CA" w:rsidP="004C31F1">
      <w:pPr>
        <w:pStyle w:val="Answer"/>
      </w:pPr>
      <w:r w:rsidRPr="00F764CA">
        <w:t>Alternatively, you can get very large fines against companies, usual</w:t>
      </w:r>
      <w:r w:rsidRPr="00F764CA">
        <w:t xml:space="preserve">ly more quickly and with an easier standard of evidence, which are deterrents for shareholders. It is a bit comparable here. The Serious Fraud Office, HMRC and DWP all face the same </w:t>
      </w:r>
      <w:r w:rsidRPr="00F764CA">
        <w:t>trade-off</w:t>
      </w:r>
      <w:r w:rsidRPr="00F764CA">
        <w:t xml:space="preserve"> between civil and criminal. The NAO </w:t>
      </w:r>
      <w:r w:rsidRPr="00F764CA">
        <w:t>Report</w:t>
      </w:r>
      <w:r w:rsidRPr="00F764CA">
        <w:t xml:space="preserve"> rightly recognises that there is that balance, and each authority needs to try to get a combination of those two things—recovery of funds, </w:t>
      </w:r>
      <w:r w:rsidRPr="00F764CA">
        <w:t>since</w:t>
      </w:r>
      <w:r w:rsidRPr="00F764CA">
        <w:t xml:space="preserve"> you want to get taxpayers’ money back if it has been taken illicitly</w:t>
      </w:r>
      <w:r w:rsidRPr="00F764CA">
        <w:t xml:space="preserve">, </w:t>
      </w:r>
      <w:r w:rsidRPr="00F764CA">
        <w:t>but with some degree of personal risk, b</w:t>
      </w:r>
      <w:r w:rsidRPr="00F764CA">
        <w:t>ecause that can have a strong deterrent effect</w:t>
      </w:r>
      <w:r w:rsidRPr="00F764CA">
        <w:t>.</w:t>
      </w:r>
    </w:p>
    <w:p w:rsidR="00C669E8" w:rsidRPr="00F764CA" w:rsidP="004C31F1">
      <w:pPr>
        <w:pStyle w:val="Question"/>
        <w:numPr>
          <w:ilvl w:val="0"/>
          <w:numId w:val="0"/>
        </w:numPr>
        <w:ind w:left="794"/>
      </w:pPr>
      <w:sdt>
        <w:sdtPr>
          <w:alias w:val="Member"/>
          <w:tag w:val="&lt;Member mnisId='1524' dodsId='35914'&gt;"/>
          <w:id w:val="-1060092773"/>
          <w:placeholder>
            <w:docPart w:val="DefaultPlaceholder_-1854013440"/>
          </w:placeholder>
          <w:richText/>
        </w:sdtPr>
        <w:sdtContent>
          <w:r w:rsidRPr="00F764CA">
            <w:rPr>
              <w:b/>
            </w:rPr>
            <w:t>Chair:</w:t>
          </w:r>
        </w:sdtContent>
      </w:sdt>
      <w:r w:rsidRPr="00F764CA">
        <w:t xml:space="preserve"> It i</w:t>
      </w:r>
      <w:r w:rsidRPr="00F764CA">
        <w:t xml:space="preserve">s a conversation </w:t>
      </w:r>
      <w:r w:rsidRPr="00F764CA">
        <w:t xml:space="preserve">that </w:t>
      </w:r>
      <w:r w:rsidRPr="00F764CA">
        <w:t>we have repeatedly with HMRC on this Committee.</w:t>
      </w:r>
    </w:p>
    <w:p w:rsidR="00C669E8" w:rsidRPr="00F764CA" w:rsidP="004C31F1">
      <w:pPr>
        <w:pStyle w:val="Question"/>
      </w:pPr>
      <w:sdt>
        <w:sdtPr>
          <w:alias w:val="Member"/>
          <w:tag w:val="&lt;Member mnisId='4591' dodsId='145640'&gt;"/>
          <w:id w:val="-702252071"/>
          <w:placeholder>
            <w:docPart w:val="DefaultPlaceholder_-1854013440"/>
          </w:placeholder>
          <w:richText/>
        </w:sdtPr>
        <w:sdtContent>
          <w:r w:rsidRPr="00F764CA">
            <w:rPr>
              <w:b/>
            </w:rPr>
            <w:t>Sarah Olney:</w:t>
          </w:r>
        </w:sdtContent>
      </w:sdt>
      <w:r w:rsidRPr="00F764CA">
        <w:t xml:space="preserve"> </w:t>
      </w:r>
      <w:r w:rsidRPr="00F764CA">
        <w:t>Mr</w:t>
      </w:r>
      <w:r w:rsidRPr="004E1564" w:rsidR="004E1564">
        <w:t xml:space="preserve"> </w:t>
      </w:r>
      <w:r w:rsidRPr="004E1564" w:rsidR="004E1564">
        <w:t>Chisholm</w:t>
      </w:r>
      <w:r w:rsidRPr="00F764CA">
        <w:t xml:space="preserve"> </w:t>
      </w:r>
      <w:r w:rsidRPr="00F764CA">
        <w:t>,</w:t>
      </w:r>
      <w:r w:rsidRPr="00F764CA">
        <w:t xml:space="preserve"> you </w:t>
      </w:r>
      <w:r w:rsidRPr="00F764CA">
        <w:t>mentioned that the UK has fallen from eight</w:t>
      </w:r>
      <w:r w:rsidRPr="00F764CA">
        <w:t>h</w:t>
      </w:r>
      <w:r w:rsidRPr="00F764CA">
        <w:t xml:space="preserve"> out of 180 countries in 2017 to</w:t>
      </w:r>
      <w:r w:rsidRPr="00F764CA">
        <w:t xml:space="preserve"> </w:t>
      </w:r>
      <w:r w:rsidRPr="00F764CA">
        <w:t>18</w:t>
      </w:r>
      <w:r w:rsidRPr="00F764CA">
        <w:t xml:space="preserve">th </w:t>
      </w:r>
      <w:r w:rsidRPr="00F764CA">
        <w:t xml:space="preserve">in 2022 </w:t>
      </w:r>
      <w:r w:rsidRPr="00F764CA">
        <w:t>for</w:t>
      </w:r>
      <w:r w:rsidRPr="00F764CA">
        <w:t xml:space="preserve"> </w:t>
      </w:r>
      <w:r w:rsidRPr="00F764CA">
        <w:t xml:space="preserve">perceived level of corruption. How big a problem </w:t>
      </w:r>
      <w:r w:rsidRPr="00F764CA">
        <w:t xml:space="preserve">is </w:t>
      </w:r>
      <w:r w:rsidRPr="00F764CA">
        <w:t>corruption across Government?</w:t>
      </w:r>
    </w:p>
    <w:p w:rsidR="002C54F6" w:rsidRPr="00F764CA" w:rsidP="004C31F1">
      <w:pPr>
        <w:pStyle w:val="Answer"/>
      </w:pPr>
      <w:sdt>
        <w:sdtPr>
          <w:alias w:val="Witness"/>
          <w:id w:val="216941280"/>
          <w:placeholder>
            <w:docPart w:val="DefaultPlaceholder_-1854013440"/>
          </w:placeholder>
          <w:richText/>
        </w:sdtPr>
        <w:sdtContent>
          <w:r w:rsidRPr="00F764CA">
            <w:rPr>
              <w:b/>
              <w:i/>
            </w:rPr>
            <w:t>Alex Chisholm:</w:t>
          </w:r>
        </w:sdtContent>
      </w:sdt>
      <w:r w:rsidRPr="00F764CA">
        <w:t xml:space="preserve"> T</w:t>
      </w:r>
      <w:r w:rsidRPr="00F764CA">
        <w:t xml:space="preserve">here is a technical definition of </w:t>
      </w:r>
      <w:r w:rsidRPr="00F764CA">
        <w:t>“</w:t>
      </w:r>
      <w:r w:rsidRPr="00F764CA">
        <w:t>corruption</w:t>
      </w:r>
      <w:r w:rsidRPr="00F764CA">
        <w:t>”,</w:t>
      </w:r>
      <w:r w:rsidRPr="00F764CA">
        <w:t xml:space="preserve"> which is</w:t>
      </w:r>
      <w:r w:rsidRPr="00F764CA">
        <w:t>—and I paraphrase—</w:t>
      </w:r>
      <w:r w:rsidRPr="00F764CA">
        <w:t>abus</w:t>
      </w:r>
      <w:r w:rsidRPr="00F764CA">
        <w:t>e</w:t>
      </w:r>
      <w:r w:rsidRPr="00F764CA">
        <w:t xml:space="preserve"> </w:t>
      </w:r>
      <w:r w:rsidRPr="00F764CA">
        <w:t>of</w:t>
      </w:r>
      <w:r w:rsidRPr="00F764CA">
        <w:t xml:space="preserve"> </w:t>
      </w:r>
      <w:r w:rsidRPr="00F764CA">
        <w:t>y</w:t>
      </w:r>
      <w:r w:rsidRPr="00F764CA">
        <w:t xml:space="preserve">our office for </w:t>
      </w:r>
      <w:r w:rsidRPr="00F764CA">
        <w:t>p</w:t>
      </w:r>
      <w:r w:rsidRPr="00F764CA">
        <w:t xml:space="preserve">rivate </w:t>
      </w:r>
      <w:r w:rsidRPr="00F764CA">
        <w:t>g</w:t>
      </w:r>
      <w:r w:rsidRPr="00F764CA">
        <w:t xml:space="preserve">ain. </w:t>
      </w:r>
      <w:r w:rsidRPr="00F764CA">
        <w:t xml:space="preserve">It </w:t>
      </w:r>
      <w:r w:rsidRPr="00F764CA">
        <w:t>is right that we should look at those i</w:t>
      </w:r>
      <w:r w:rsidRPr="00F764CA">
        <w:t>nternational ratings, in this case from Transparency International.</w:t>
      </w:r>
    </w:p>
    <w:p w:rsidR="00C669E8" w:rsidRPr="00F764CA" w:rsidP="004C31F1">
      <w:pPr>
        <w:pStyle w:val="Answer"/>
      </w:pPr>
      <w:r w:rsidRPr="00F764CA">
        <w:t xml:space="preserve">I should say that that is not a finding. It is about people’s perception, and that probably will have been affected by some of the noisy reporting over the time of Covid about some of the </w:t>
      </w:r>
      <w:r w:rsidRPr="00F764CA">
        <w:t>expenditure. Some of those in the press would report, for example, claims made that have gone to court and, in most cases, have not been held up in court, but will certainly have created an atmosphere where people would be asking questions at the very leas</w:t>
      </w:r>
      <w:r w:rsidRPr="00F764CA">
        <w:t>t about that.</w:t>
      </w:r>
    </w:p>
    <w:p w:rsidR="00C669E8" w:rsidRPr="00F764CA" w:rsidP="004C31F1">
      <w:pPr>
        <w:pStyle w:val="Answer"/>
      </w:pPr>
      <w:r w:rsidRPr="00F764CA">
        <w:t xml:space="preserve">I would hope and expect that our rating work will recover from that blip. Mark has been a member of these international forums, going around the world talking about best </w:t>
      </w:r>
      <w:r w:rsidRPr="00F764CA">
        <w:t>counter-fraud</w:t>
      </w:r>
      <w:r w:rsidRPr="00F764CA">
        <w:t xml:space="preserve"> practice, and the UK is seen as a leader in this field. So</w:t>
      </w:r>
      <w:r w:rsidRPr="00F764CA">
        <w:t xml:space="preserve">me of the things that we have done, including creating a </w:t>
      </w:r>
      <w:r w:rsidRPr="00F764CA">
        <w:t>counter-fraud</w:t>
      </w:r>
      <w:r w:rsidRPr="00F764CA">
        <w:t xml:space="preserve"> profession, have set a standard that has not been repeated anywhere else.</w:t>
      </w:r>
    </w:p>
    <w:p w:rsidR="00C669E8" w:rsidRPr="00F764CA" w:rsidP="004C31F1">
      <w:pPr>
        <w:pStyle w:val="Answer"/>
      </w:pPr>
      <w:r w:rsidRPr="00F764CA">
        <w:t>T</w:t>
      </w:r>
      <w:r w:rsidRPr="00F764CA">
        <w:t xml:space="preserve">he </w:t>
      </w:r>
      <w:r w:rsidRPr="00F764CA">
        <w:t xml:space="preserve">NAO </w:t>
      </w:r>
      <w:r w:rsidRPr="00F764CA">
        <w:t>Report</w:t>
      </w:r>
      <w:r w:rsidRPr="00F764CA">
        <w:t xml:space="preserve"> rightly reports that HMRC’s methodology for estimating the tax gap is </w:t>
      </w:r>
      <w:r w:rsidRPr="00F764CA">
        <w:t xml:space="preserve">world </w:t>
      </w:r>
      <w:r w:rsidRPr="00F764CA">
        <w:t>class</w:t>
      </w:r>
      <w:r w:rsidRPr="00F764CA">
        <w:t xml:space="preserve">. </w:t>
      </w:r>
      <w:r w:rsidRPr="00F764CA">
        <w:t xml:space="preserve">There are lots of areas where the UK </w:t>
      </w:r>
      <w:r w:rsidRPr="00F764CA">
        <w:t xml:space="preserve">is </w:t>
      </w:r>
      <w:r w:rsidRPr="00F764CA">
        <w:t xml:space="preserve">seen as really excellent here, and I hope that the public perceptions of that recover and </w:t>
      </w:r>
      <w:r w:rsidRPr="00F764CA">
        <w:t xml:space="preserve">continue </w:t>
      </w:r>
      <w:r w:rsidRPr="00F764CA">
        <w:t>to improve.</w:t>
      </w:r>
    </w:p>
    <w:p w:rsidR="00C669E8" w:rsidRPr="00F764CA" w:rsidP="004C31F1">
      <w:pPr>
        <w:pStyle w:val="Question"/>
      </w:pPr>
      <w:sdt>
        <w:sdtPr>
          <w:alias w:val="Member"/>
          <w:tag w:val="&lt;Member mnisId='4591' dodsId='145640'&gt;"/>
          <w:id w:val="445114994"/>
          <w:placeholder>
            <w:docPart w:val="DefaultPlaceholder_-1854013440"/>
          </w:placeholder>
          <w:richText/>
        </w:sdtPr>
        <w:sdtContent>
          <w:r w:rsidRPr="00F764CA">
            <w:rPr>
              <w:b/>
            </w:rPr>
            <w:t>Sarah Olney:</w:t>
          </w:r>
        </w:sdtContent>
      </w:sdt>
      <w:r w:rsidRPr="00F764CA">
        <w:t xml:space="preserve"> O</w:t>
      </w:r>
      <w:r w:rsidRPr="00F764CA">
        <w:t xml:space="preserve">ne of the conclusions of the </w:t>
      </w:r>
      <w:r w:rsidRPr="00F764CA">
        <w:t>Report</w:t>
      </w:r>
      <w:r w:rsidRPr="00F764CA">
        <w:t xml:space="preserve"> is that Government </w:t>
      </w:r>
      <w:r w:rsidRPr="00F764CA">
        <w:t xml:space="preserve">do </w:t>
      </w:r>
      <w:r w:rsidRPr="00F764CA">
        <w:t>not have a good understanding o</w:t>
      </w:r>
      <w:r w:rsidRPr="00F764CA">
        <w:t xml:space="preserve">f the extent of corruption. Do you not think that this failure to really understand how much corruption there is might be </w:t>
      </w:r>
      <w:r w:rsidRPr="00F764CA">
        <w:t xml:space="preserve">fuelling the </w:t>
      </w:r>
      <w:r w:rsidRPr="00F764CA">
        <w:t>perception that corruption may well be at high</w:t>
      </w:r>
      <w:r w:rsidRPr="00F764CA">
        <w:t>er</w:t>
      </w:r>
      <w:r w:rsidRPr="00F764CA">
        <w:t xml:space="preserve"> levels than we think, because we do not have a good understanding of it</w:t>
      </w:r>
      <w:r w:rsidRPr="00F764CA">
        <w:t>,</w:t>
      </w:r>
      <w:r w:rsidRPr="00F764CA">
        <w:t xml:space="preserve"> beyond, as you say, the noisy reporting of one or two cases</w:t>
      </w:r>
      <w:r w:rsidRPr="00F764CA">
        <w:t>?</w:t>
      </w:r>
    </w:p>
    <w:p w:rsidR="00C669E8" w:rsidRPr="00F764CA" w:rsidP="004C31F1">
      <w:pPr>
        <w:pStyle w:val="Answer"/>
      </w:pPr>
      <w:sdt>
        <w:sdtPr>
          <w:alias w:val="Witness"/>
          <w:id w:val="-2133774021"/>
          <w:placeholder>
            <w:docPart w:val="DefaultPlaceholder_-1854013440"/>
          </w:placeholder>
          <w:richText/>
        </w:sdtPr>
        <w:sdtContent>
          <w:r w:rsidRPr="00F764CA">
            <w:rPr>
              <w:b/>
              <w:i/>
            </w:rPr>
            <w:t>Alex Chisholm:</w:t>
          </w:r>
        </w:sdtContent>
      </w:sdt>
      <w:r w:rsidRPr="00F764CA">
        <w:t xml:space="preserve"> You </w:t>
      </w:r>
      <w:r w:rsidRPr="00F764CA">
        <w:t xml:space="preserve">could look at </w:t>
      </w:r>
      <w:r w:rsidRPr="00F764CA">
        <w:t xml:space="preserve">it </w:t>
      </w:r>
      <w:r w:rsidRPr="00F764CA">
        <w:t>like that</w:t>
      </w:r>
      <w:r w:rsidRPr="00F764CA">
        <w:t>,</w:t>
      </w:r>
      <w:r w:rsidRPr="00F764CA">
        <w:t xml:space="preserve"> </w:t>
      </w:r>
      <w:r w:rsidRPr="00F764CA">
        <w:t>b</w:t>
      </w:r>
      <w:r w:rsidRPr="00F764CA">
        <w:t>ut</w:t>
      </w:r>
      <w:r w:rsidRPr="00F764CA">
        <w:t>,</w:t>
      </w:r>
      <w:r w:rsidRPr="00F764CA">
        <w:t xml:space="preserve"> on the other hand, the alternative is that there is not very much evidence to find</w:t>
      </w:r>
      <w:r w:rsidRPr="00F764CA">
        <w:t>,</w:t>
      </w:r>
      <w:r w:rsidRPr="00F764CA">
        <w:t xml:space="preserve"> and that has been the experience to date.</w:t>
      </w:r>
      <w:r w:rsidRPr="00F764CA">
        <w:t xml:space="preserve"> </w:t>
      </w:r>
      <w:r w:rsidRPr="00F764CA">
        <w:t xml:space="preserve">Insider </w:t>
      </w:r>
      <w:r w:rsidRPr="00F764CA">
        <w:t xml:space="preserve">fraud </w:t>
      </w:r>
      <w:r w:rsidRPr="00F764CA">
        <w:t>must be present</w:t>
      </w:r>
      <w:r w:rsidRPr="00F764CA">
        <w:t>, and w</w:t>
      </w:r>
      <w:r w:rsidRPr="00F764CA">
        <w:t xml:space="preserve">e know that there have </w:t>
      </w:r>
      <w:r w:rsidRPr="00F764CA">
        <w:t xml:space="preserve">sometimes </w:t>
      </w:r>
      <w:r w:rsidRPr="00F764CA">
        <w:t xml:space="preserve">been issues in almost all areas where you are interacting with money </w:t>
      </w:r>
      <w:r w:rsidRPr="00F764CA">
        <w:t xml:space="preserve">and </w:t>
      </w:r>
      <w:r w:rsidRPr="00F764CA">
        <w:t>the public</w:t>
      </w:r>
      <w:r w:rsidRPr="00F764CA">
        <w:t>.</w:t>
      </w:r>
      <w:r w:rsidRPr="00F764CA">
        <w:t xml:space="preserve"> </w:t>
      </w:r>
      <w:r w:rsidRPr="00F764CA">
        <w:t>T</w:t>
      </w:r>
      <w:r w:rsidRPr="00F764CA">
        <w:t>here is a risk of that</w:t>
      </w:r>
      <w:r w:rsidRPr="00F764CA">
        <w:t>, b</w:t>
      </w:r>
      <w:r w:rsidRPr="00F764CA">
        <w:t xml:space="preserve">ut it is small scale. </w:t>
      </w:r>
      <w:r w:rsidRPr="00F764CA">
        <w:t>I</w:t>
      </w:r>
      <w:r w:rsidRPr="00F764CA">
        <w:t>n fact, when I look at the overall issues that we are dealing with,</w:t>
      </w:r>
      <w:r w:rsidRPr="00F764CA">
        <w:t xml:space="preserve"> that seems to be a pretty small factor.</w:t>
      </w:r>
    </w:p>
    <w:p w:rsidR="00C669E8" w:rsidRPr="00F764CA" w:rsidP="004C31F1">
      <w:pPr>
        <w:pStyle w:val="Question"/>
      </w:pPr>
      <w:sdt>
        <w:sdtPr>
          <w:alias w:val="Member"/>
          <w:tag w:val="&lt;Member mnisId='4591' dodsId='145640'&gt;"/>
          <w:id w:val="1530294159"/>
          <w:placeholder>
            <w:docPart w:val="DefaultPlaceholder_-1854013440"/>
          </w:placeholder>
          <w:richText/>
        </w:sdtPr>
        <w:sdtContent>
          <w:r w:rsidRPr="00F764CA">
            <w:rPr>
              <w:b/>
            </w:rPr>
            <w:t>Sarah Olney:</w:t>
          </w:r>
        </w:sdtContent>
      </w:sdt>
      <w:r w:rsidRPr="00F764CA">
        <w:t xml:space="preserve"> W</w:t>
      </w:r>
      <w:r w:rsidRPr="00F764CA">
        <w:t>ho</w:t>
      </w:r>
      <w:r w:rsidRPr="00F764CA">
        <w:t xml:space="preserve"> is</w:t>
      </w:r>
      <w:r w:rsidRPr="00F764CA">
        <w:t xml:space="preserve"> responsible overall for fighting corruption within </w:t>
      </w:r>
      <w:r w:rsidRPr="00F764CA">
        <w:t>the Government?</w:t>
      </w:r>
    </w:p>
    <w:p w:rsidR="00C669E8" w:rsidRPr="00F764CA" w:rsidP="004C31F1">
      <w:pPr>
        <w:pStyle w:val="Answer"/>
      </w:pPr>
      <w:sdt>
        <w:sdtPr>
          <w:alias w:val="Witness"/>
          <w:id w:val="1606690763"/>
          <w:placeholder>
            <w:docPart w:val="DefaultPlaceholder_-1854013440"/>
          </w:placeholder>
          <w:richText/>
        </w:sdtPr>
        <w:sdtContent>
          <w:r w:rsidRPr="00F764CA">
            <w:rPr>
              <w:b/>
              <w:i/>
            </w:rPr>
            <w:t>Alex Chisholm:</w:t>
          </w:r>
        </w:sdtContent>
      </w:sdt>
      <w:r w:rsidRPr="00F764CA">
        <w:t xml:space="preserve"> A</w:t>
      </w:r>
      <w:r w:rsidRPr="00F764CA">
        <w:t xml:space="preserve">ll responsibilities for dealing with fraud sit with the </w:t>
      </w:r>
      <w:r w:rsidRPr="00F764CA">
        <w:t xml:space="preserve">accounting </w:t>
      </w:r>
      <w:r w:rsidRPr="00F764CA">
        <w:t xml:space="preserve">officers of the relevant </w:t>
      </w:r>
      <w:r w:rsidRPr="00F764CA">
        <w:t>Government Depar</w:t>
      </w:r>
      <w:r w:rsidRPr="00F764CA">
        <w:t xml:space="preserve">tment or </w:t>
      </w:r>
      <w:r w:rsidRPr="00F764CA">
        <w:t>public body</w:t>
      </w:r>
      <w:r w:rsidRPr="00F764CA">
        <w:t>.</w:t>
      </w:r>
      <w:r w:rsidRPr="00F764CA">
        <w:t xml:space="preserve"> The overall fight against corruption </w:t>
      </w:r>
      <w:r w:rsidRPr="00F764CA">
        <w:t>is something that the Home Office leads.</w:t>
      </w:r>
      <w:r w:rsidRPr="00F764CA">
        <w:t xml:space="preserve"> </w:t>
      </w:r>
      <w:r w:rsidRPr="00F764CA">
        <w:t xml:space="preserve">The </w:t>
      </w:r>
      <w:r w:rsidRPr="00F764CA">
        <w:t>Home Office lead</w:t>
      </w:r>
      <w:r w:rsidRPr="00F764CA">
        <w:t>s</w:t>
      </w:r>
      <w:r w:rsidRPr="00F764CA">
        <w:t xml:space="preserve"> the anti-corruption strategy</w:t>
      </w:r>
      <w:r w:rsidRPr="00F764CA">
        <w:t>,</w:t>
      </w:r>
      <w:r w:rsidRPr="00F764CA">
        <w:t xml:space="preserve"> </w:t>
      </w:r>
      <w:r w:rsidRPr="00F764CA">
        <w:t xml:space="preserve">which is </w:t>
      </w:r>
      <w:r w:rsidRPr="00F764CA">
        <w:t xml:space="preserve">a global effort. We </w:t>
      </w:r>
      <w:r w:rsidRPr="00F764CA">
        <w:t xml:space="preserve">have </w:t>
      </w:r>
      <w:r w:rsidRPr="00F764CA">
        <w:t>just done the five-year strategy</w:t>
      </w:r>
      <w:r w:rsidRPr="00F764CA">
        <w:t xml:space="preserve"> and</w:t>
      </w:r>
      <w:r w:rsidRPr="00F764CA">
        <w:t xml:space="preserve"> </w:t>
      </w:r>
      <w:r w:rsidRPr="00F764CA">
        <w:t>t</w:t>
      </w:r>
      <w:r w:rsidRPr="00F764CA">
        <w:t xml:space="preserve">here is a new one </w:t>
      </w:r>
      <w:r w:rsidRPr="00F764CA">
        <w:t xml:space="preserve">in </w:t>
      </w:r>
      <w:r w:rsidRPr="00F764CA">
        <w:t>preparation</w:t>
      </w:r>
      <w:r w:rsidRPr="00F764CA">
        <w:t xml:space="preserve">, which </w:t>
      </w:r>
      <w:r w:rsidRPr="00F764CA">
        <w:t>is</w:t>
      </w:r>
      <w:r w:rsidRPr="00F764CA">
        <w:t>,</w:t>
      </w:r>
      <w:r w:rsidRPr="00F764CA">
        <w:t xml:space="preserve"> again</w:t>
      </w:r>
      <w:r w:rsidRPr="00F764CA">
        <w:t>,</w:t>
      </w:r>
      <w:r w:rsidRPr="00F764CA">
        <w:t xml:space="preserve"> a Home Office lead</w:t>
      </w:r>
      <w:r w:rsidRPr="00F764CA">
        <w:t>.</w:t>
      </w:r>
    </w:p>
    <w:p w:rsidR="00D644B4" w:rsidRPr="00F764CA" w:rsidP="004C31F1">
      <w:pPr>
        <w:pStyle w:val="Answer"/>
      </w:pPr>
      <w:r w:rsidRPr="00F764CA">
        <w:t xml:space="preserve">Where we try to work between Cabinet Office and Treasury is in support of the overall </w:t>
      </w:r>
      <w:r w:rsidRPr="00F764CA">
        <w:t>counter-fraud</w:t>
      </w:r>
      <w:r w:rsidRPr="00F764CA">
        <w:t xml:space="preserve"> efforts of Government to make sure that Department</w:t>
      </w:r>
      <w:r w:rsidRPr="00F764CA">
        <w:t>s</w:t>
      </w:r>
      <w:r w:rsidRPr="00F764CA">
        <w:t xml:space="preserve"> and public bod</w:t>
      </w:r>
      <w:r w:rsidRPr="00F764CA">
        <w:t>ies</w:t>
      </w:r>
      <w:r w:rsidRPr="00F764CA">
        <w:t xml:space="preserve"> </w:t>
      </w:r>
      <w:r w:rsidRPr="00F764CA">
        <w:t>are</w:t>
      </w:r>
      <w:r w:rsidRPr="00F764CA">
        <w:t xml:space="preserve"> held up to </w:t>
      </w:r>
      <w:r w:rsidRPr="00F764CA">
        <w:t>a robust standard, which is part of the work of the Public Sector Fraud Authority, that they invest the right amount of resources in that activity, that we help to report against that and share best practice, and that we provide certain central services ar</w:t>
      </w:r>
      <w:r w:rsidRPr="00F764CA">
        <w:t>ound data, analytics and suchlike.</w:t>
      </w:r>
    </w:p>
    <w:p w:rsidR="00C669E8" w:rsidRPr="00F764CA" w:rsidP="004C31F1">
      <w:pPr>
        <w:pStyle w:val="Question"/>
      </w:pPr>
      <w:sdt>
        <w:sdtPr>
          <w:alias w:val="Member"/>
          <w:tag w:val="&lt;Member mnisId='4591' dodsId='145640'&gt;"/>
          <w:id w:val="-1273245058"/>
          <w:placeholder>
            <w:docPart w:val="DefaultPlaceholder_-1854013440"/>
          </w:placeholder>
          <w:richText/>
        </w:sdtPr>
        <w:sdtContent>
          <w:r w:rsidRPr="00F764CA">
            <w:rPr>
              <w:b/>
            </w:rPr>
            <w:t>Sarah Olney:</w:t>
          </w:r>
        </w:sdtContent>
      </w:sdt>
      <w:r w:rsidRPr="00F764CA">
        <w:t xml:space="preserve"> </w:t>
      </w:r>
      <w:r w:rsidRPr="00F764CA">
        <w:t>Is anyone taking responsibility for ensuring that the public can gain a more positive perception</w:t>
      </w:r>
      <w:r w:rsidRPr="00F764CA">
        <w:t>,</w:t>
      </w:r>
      <w:r w:rsidRPr="00F764CA">
        <w:t xml:space="preserve"> </w:t>
      </w:r>
      <w:r w:rsidRPr="00F764CA">
        <w:t>i</w:t>
      </w:r>
      <w:r w:rsidRPr="00F764CA">
        <w:t xml:space="preserve">f, as you say, </w:t>
      </w:r>
      <w:r w:rsidRPr="00F764CA">
        <w:t xml:space="preserve">there is </w:t>
      </w:r>
      <w:r w:rsidRPr="00F764CA">
        <w:t>this public perception that is damaging our reputation for corruption</w:t>
      </w:r>
      <w:r w:rsidRPr="00F764CA">
        <w:t>?</w:t>
      </w:r>
      <w:r w:rsidRPr="00F764CA">
        <w:t xml:space="preserve"> Who</w:t>
      </w:r>
      <w:r w:rsidRPr="00F764CA">
        <w:t xml:space="preserve"> is</w:t>
      </w:r>
      <w:r w:rsidRPr="00F764CA">
        <w:t xml:space="preserve"> respo</w:t>
      </w:r>
      <w:r w:rsidRPr="00F764CA">
        <w:t>nsible for taking positive steps to address that perception</w:t>
      </w:r>
      <w:r w:rsidRPr="00F764CA">
        <w:t>?</w:t>
      </w:r>
    </w:p>
    <w:p w:rsidR="00C669E8" w:rsidRPr="00F764CA" w:rsidP="004C31F1">
      <w:pPr>
        <w:pStyle w:val="Answer"/>
      </w:pPr>
      <w:sdt>
        <w:sdtPr>
          <w:alias w:val="Witness"/>
          <w:id w:val="-1837294908"/>
          <w:placeholder>
            <w:docPart w:val="DefaultPlaceholder_-1854013440"/>
          </w:placeholder>
          <w:richText/>
        </w:sdtPr>
        <w:sdtContent>
          <w:r w:rsidRPr="00F764CA">
            <w:rPr>
              <w:b/>
              <w:i/>
            </w:rPr>
            <w:t>Alex Chisholm:</w:t>
          </w:r>
        </w:sdtContent>
      </w:sdt>
      <w:r w:rsidRPr="00F764CA">
        <w:t xml:space="preserve"> </w:t>
      </w:r>
      <w:r w:rsidRPr="00F764CA">
        <w:t>T</w:t>
      </w:r>
      <w:r w:rsidRPr="00F764CA">
        <w:t xml:space="preserve">he insider aspect of the </w:t>
      </w:r>
      <w:r w:rsidRPr="00F764CA">
        <w:t>counter-fraud</w:t>
      </w:r>
      <w:r w:rsidRPr="00F764CA">
        <w:t xml:space="preserve"> effort is something </w:t>
      </w:r>
      <w:r w:rsidRPr="00F764CA">
        <w:t xml:space="preserve">that </w:t>
      </w:r>
      <w:r w:rsidRPr="00F764CA">
        <w:t>we will continue to report on every year as part of the mandate for the Public Sector Fraud Authority</w:t>
      </w:r>
      <w:r w:rsidRPr="00F764CA">
        <w:t>.</w:t>
      </w:r>
      <w:r w:rsidRPr="00F764CA">
        <w:t xml:space="preserve"> I hope </w:t>
      </w:r>
      <w:r w:rsidRPr="00F764CA">
        <w:t>tha</w:t>
      </w:r>
      <w:r w:rsidRPr="00F764CA">
        <w:t xml:space="preserve">t, </w:t>
      </w:r>
      <w:r w:rsidRPr="00F764CA">
        <w:t xml:space="preserve">between ourselves and the </w:t>
      </w:r>
      <w:r w:rsidRPr="00F764CA">
        <w:t>NAO,</w:t>
      </w:r>
      <w:r w:rsidRPr="00F764CA">
        <w:t xml:space="preserve"> that rigorous reporting will help to restore </w:t>
      </w:r>
      <w:r w:rsidRPr="00F764CA">
        <w:t xml:space="preserve">full public </w:t>
      </w:r>
      <w:r w:rsidRPr="00F764CA">
        <w:t>confidence.</w:t>
      </w:r>
      <w:r w:rsidRPr="00F764CA">
        <w:t xml:space="preserve"> </w:t>
      </w:r>
      <w:r w:rsidRPr="00F764CA">
        <w:t xml:space="preserve">I should also say </w:t>
      </w:r>
      <w:r w:rsidRPr="00F764CA">
        <w:t xml:space="preserve">that </w:t>
      </w:r>
      <w:r w:rsidRPr="00F764CA">
        <w:t>the N</w:t>
      </w:r>
      <w:r w:rsidRPr="00F764CA">
        <w:t>A</w:t>
      </w:r>
      <w:r w:rsidRPr="00F764CA">
        <w:t xml:space="preserve">O </w:t>
      </w:r>
      <w:r w:rsidRPr="00F764CA">
        <w:t>Report</w:t>
      </w:r>
      <w:r w:rsidRPr="00F764CA">
        <w:t xml:space="preserve"> very rightly says </w:t>
      </w:r>
      <w:r w:rsidRPr="00F764CA">
        <w:t xml:space="preserve">that </w:t>
      </w:r>
      <w:r w:rsidRPr="00F764CA">
        <w:t>it is still a very high rating for the UK. It is just a bit lower than it was.</w:t>
      </w:r>
    </w:p>
    <w:p w:rsidR="00795AD9" w:rsidRPr="00F764CA" w:rsidP="004C31F1">
      <w:pPr>
        <w:pStyle w:val="Question"/>
      </w:pPr>
      <w:sdt>
        <w:sdtPr>
          <w:alias w:val="Member"/>
          <w:tag w:val="&lt;Member mnisId='3928' dodsId='72304'&gt;"/>
          <w:id w:val="343292047"/>
          <w:placeholder>
            <w:docPart w:val="DefaultPlaceholder_-1854013440"/>
          </w:placeholder>
          <w:richText/>
        </w:sdtPr>
        <w:sdtContent>
          <w:r w:rsidRPr="00F764CA">
            <w:rPr>
              <w:b/>
            </w:rPr>
            <w:t xml:space="preserve">Nick </w:t>
          </w:r>
          <w:r w:rsidRPr="00F764CA">
            <w:rPr>
              <w:b/>
            </w:rPr>
            <w:t>Smith:</w:t>
          </w:r>
        </w:sdtContent>
      </w:sdt>
      <w:r w:rsidRPr="00F764CA">
        <w:t xml:space="preserve"> </w:t>
      </w:r>
      <w:r w:rsidRPr="00F764CA">
        <w:t xml:space="preserve">Afternoon, everybody. </w:t>
      </w:r>
      <w:r w:rsidRPr="00F764CA">
        <w:t>I want to talk</w:t>
      </w:r>
      <w:r w:rsidRPr="00F764CA">
        <w:t xml:space="preserve"> about progress</w:t>
      </w:r>
      <w:r w:rsidRPr="00F764CA">
        <w:t xml:space="preserve"> s</w:t>
      </w:r>
      <w:r w:rsidRPr="00F764CA">
        <w:t>ince 2016</w:t>
      </w:r>
      <w:r w:rsidRPr="00F764CA">
        <w:t>.</w:t>
      </w:r>
      <w:r w:rsidRPr="00F764CA">
        <w:t xml:space="preserve"> Mr </w:t>
      </w:r>
      <w:r w:rsidRPr="00F764CA">
        <w:t>Chisholm</w:t>
      </w:r>
      <w:r w:rsidRPr="00F764CA">
        <w:t xml:space="preserve">, given </w:t>
      </w:r>
      <w:r w:rsidRPr="00F764CA">
        <w:t xml:space="preserve">that </w:t>
      </w:r>
      <w:r w:rsidRPr="00F764CA">
        <w:t xml:space="preserve">most of Government </w:t>
      </w:r>
      <w:r w:rsidRPr="00F764CA">
        <w:t xml:space="preserve">have </w:t>
      </w:r>
      <w:r w:rsidRPr="00F764CA">
        <w:t xml:space="preserve">made no assessment of the fraud risk </w:t>
      </w:r>
      <w:r w:rsidRPr="00F764CA">
        <w:t xml:space="preserve">that they </w:t>
      </w:r>
      <w:r w:rsidRPr="00F764CA">
        <w:t>face, how successful has the work undertaken since 2016 really been?</w:t>
      </w:r>
    </w:p>
    <w:p w:rsidR="00795AD9" w:rsidRPr="00F764CA" w:rsidP="004C31F1">
      <w:pPr>
        <w:pStyle w:val="Answer"/>
      </w:pPr>
      <w:sdt>
        <w:sdtPr>
          <w:alias w:val="Witness"/>
          <w:id w:val="-1803529008"/>
          <w:placeholder>
            <w:docPart w:val="DefaultPlaceholder_-1854013440"/>
          </w:placeholder>
          <w:richText/>
        </w:sdtPr>
        <w:sdtContent>
          <w:r w:rsidRPr="00F764CA">
            <w:rPr>
              <w:b/>
              <w:i/>
            </w:rPr>
            <w:t>Alex Chisholm:</w:t>
          </w:r>
        </w:sdtContent>
      </w:sdt>
      <w:r w:rsidRPr="00F764CA">
        <w:t xml:space="preserve"> </w:t>
      </w:r>
      <w:r w:rsidRPr="00F764CA">
        <w:t>C</w:t>
      </w:r>
      <w:r w:rsidRPr="00F764CA">
        <w:t>o</w:t>
      </w:r>
      <w:r w:rsidRPr="00F764CA">
        <w:t xml:space="preserve">uld </w:t>
      </w:r>
      <w:r w:rsidRPr="00F764CA">
        <w:t>I a</w:t>
      </w:r>
      <w:r w:rsidRPr="00F764CA">
        <w:t xml:space="preserve">sk the Committee to look at figure 12 </w:t>
      </w:r>
      <w:r w:rsidRPr="00F764CA">
        <w:t xml:space="preserve">in the </w:t>
      </w:r>
      <w:r w:rsidRPr="00F764CA">
        <w:t>Report</w:t>
      </w:r>
      <w:r w:rsidRPr="00F764CA">
        <w:t>?</w:t>
      </w:r>
    </w:p>
    <w:p w:rsidR="00D644B4" w:rsidRPr="00F764CA" w:rsidP="004C31F1">
      <w:pPr>
        <w:pStyle w:val="Question"/>
        <w:numPr>
          <w:ilvl w:val="0"/>
          <w:numId w:val="0"/>
        </w:numPr>
        <w:ind w:left="794"/>
      </w:pPr>
      <w:sdt>
        <w:sdtPr>
          <w:alias w:val="Member"/>
          <w:tag w:val="&lt;Member mnisId='1524' dodsId='35914'&gt;"/>
          <w:id w:val="-1667010179"/>
          <w:placeholder>
            <w:docPart w:val="DefaultPlaceholder_-1854013440"/>
          </w:placeholder>
          <w:richText/>
        </w:sdtPr>
        <w:sdtContent>
          <w:r w:rsidRPr="00F764CA">
            <w:rPr>
              <w:b/>
            </w:rPr>
            <w:t>Chair:</w:t>
          </w:r>
        </w:sdtContent>
      </w:sdt>
      <w:r w:rsidRPr="00F764CA">
        <w:t xml:space="preserve"> Great minds. It is on page 47, in </w:t>
      </w:r>
      <w:r w:rsidRPr="00F764CA">
        <w:t xml:space="preserve">part </w:t>
      </w:r>
      <w:r w:rsidRPr="00F764CA">
        <w:t>2</w:t>
      </w:r>
      <w:r w:rsidRPr="00F764CA">
        <w:t>.</w:t>
      </w:r>
    </w:p>
    <w:p w:rsidR="00D644B4" w:rsidRPr="00F764CA" w:rsidP="004C31F1">
      <w:pPr>
        <w:pStyle w:val="Answer"/>
      </w:pPr>
      <w:sdt>
        <w:sdtPr>
          <w:alias w:val="Witness"/>
          <w:id w:val="1509944489"/>
          <w:placeholder>
            <w:docPart w:val="DefaultPlaceholder_-1854013440"/>
          </w:placeholder>
          <w:richText/>
        </w:sdtPr>
        <w:sdtContent>
          <w:r w:rsidRPr="00F764CA">
            <w:rPr>
              <w:b/>
              <w:i/>
            </w:rPr>
            <w:t>Alex Chisholm:</w:t>
          </w:r>
        </w:sdtContent>
      </w:sdt>
      <w:r w:rsidRPr="00F764CA">
        <w:t xml:space="preserve"> </w:t>
      </w:r>
      <w:r w:rsidRPr="00F764CA">
        <w:t xml:space="preserve">First, we </w:t>
      </w:r>
      <w:r w:rsidRPr="00F764CA">
        <w:t>have not been able to look at a picture like this before</w:t>
      </w:r>
      <w:r w:rsidRPr="00F764CA">
        <w:t>,</w:t>
      </w:r>
      <w:r w:rsidRPr="00F764CA">
        <w:t xml:space="preserve"> because we have not had it, so </w:t>
      </w:r>
      <w:r w:rsidRPr="00F764CA">
        <w:t xml:space="preserve">it </w:t>
      </w:r>
      <w:r w:rsidRPr="00F764CA">
        <w:t>is a big step forward that</w:t>
      </w:r>
      <w:r w:rsidRPr="00F764CA">
        <w:t xml:space="preserve"> we now have</w:t>
      </w:r>
      <w:r w:rsidRPr="00F764CA">
        <w:t xml:space="preserve"> it</w:t>
      </w:r>
      <w:r w:rsidRPr="00F764CA">
        <w:t xml:space="preserve">. </w:t>
      </w:r>
      <w:r w:rsidRPr="00F764CA">
        <w:t xml:space="preserve">That is </w:t>
      </w:r>
      <w:r w:rsidRPr="00F764CA">
        <w:t>70 public bodies</w:t>
      </w:r>
      <w:r w:rsidRPr="00F764CA">
        <w:t>—</w:t>
      </w:r>
      <w:r w:rsidRPr="00F764CA">
        <w:t xml:space="preserve">all major Government Departments and about 50 </w:t>
      </w:r>
      <w:r w:rsidRPr="00F764CA">
        <w:t xml:space="preserve">additional </w:t>
      </w:r>
      <w:r w:rsidRPr="00F764CA">
        <w:t>public bodies</w:t>
      </w:r>
      <w:r w:rsidRPr="00F764CA">
        <w:t>—that</w:t>
      </w:r>
      <w:r w:rsidRPr="00F764CA">
        <w:t xml:space="preserve"> have been assessed according to a common standard as to </w:t>
      </w:r>
      <w:r w:rsidRPr="00F764CA">
        <w:t xml:space="preserve">whether </w:t>
      </w:r>
      <w:r w:rsidRPr="00F764CA">
        <w:t xml:space="preserve">they fully understand the fraud risk </w:t>
      </w:r>
      <w:r w:rsidRPr="00F764CA">
        <w:t xml:space="preserve">that </w:t>
      </w:r>
      <w:r w:rsidRPr="00F764CA">
        <w:t xml:space="preserve">they have. </w:t>
      </w:r>
      <w:r w:rsidRPr="00F764CA">
        <w:t>T</w:t>
      </w:r>
      <w:r w:rsidRPr="00F764CA">
        <w:t>hat is a big step fo</w:t>
      </w:r>
      <w:r w:rsidRPr="00F764CA">
        <w:t>rward.</w:t>
      </w:r>
    </w:p>
    <w:p w:rsidR="00D644B4" w:rsidRPr="00F764CA" w:rsidP="004C31F1">
      <w:pPr>
        <w:pStyle w:val="Question"/>
        <w:numPr>
          <w:ilvl w:val="0"/>
          <w:numId w:val="0"/>
        </w:numPr>
        <w:ind w:left="794"/>
      </w:pPr>
      <w:r w:rsidRPr="00F764CA">
        <w:t xml:space="preserve">Secondly, </w:t>
      </w:r>
      <w:r w:rsidRPr="00F764CA">
        <w:t xml:space="preserve">the chart </w:t>
      </w:r>
      <w:r w:rsidRPr="00F764CA">
        <w:t>show</w:t>
      </w:r>
      <w:r w:rsidRPr="00F764CA">
        <w:t>s</w:t>
      </w:r>
      <w:r w:rsidRPr="00F764CA">
        <w:t xml:space="preserve"> that</w:t>
      </w:r>
      <w:r w:rsidRPr="00F764CA">
        <w:t>,</w:t>
      </w:r>
      <w:r w:rsidRPr="00F764CA">
        <w:t xml:space="preserve"> between the green</w:t>
      </w:r>
      <w:r w:rsidRPr="00F764CA">
        <w:t xml:space="preserve"> “</w:t>
      </w:r>
      <w:r w:rsidRPr="00F764CA">
        <w:t xml:space="preserve">nothing </w:t>
      </w:r>
      <w:r w:rsidRPr="00F764CA">
        <w:t xml:space="preserve">further </w:t>
      </w:r>
      <w:r w:rsidRPr="00F764CA">
        <w:t>to do for now</w:t>
      </w:r>
      <w:r w:rsidRPr="00F764CA">
        <w:t>”</w:t>
      </w:r>
      <w:r w:rsidRPr="00F764CA">
        <w:t xml:space="preserve"> and the amber </w:t>
      </w:r>
      <w:r w:rsidRPr="00F764CA">
        <w:t>“</w:t>
      </w:r>
      <w:r w:rsidRPr="00F764CA">
        <w:t>work to modernise has started</w:t>
      </w:r>
      <w:r w:rsidRPr="00F764CA">
        <w:t>”</w:t>
      </w:r>
      <w:r w:rsidRPr="00F764CA">
        <w:t>, most of those public bodies</w:t>
      </w:r>
      <w:r w:rsidRPr="00F764CA">
        <w:t xml:space="preserve">, which are </w:t>
      </w:r>
      <w:r w:rsidRPr="00F764CA">
        <w:t xml:space="preserve">75% by number and 90% by value of funds </w:t>
      </w:r>
      <w:r w:rsidRPr="00F764CA">
        <w:t xml:space="preserve">that they manage, </w:t>
      </w:r>
      <w:r w:rsidRPr="00F764CA">
        <w:t xml:space="preserve">are either good or on </w:t>
      </w:r>
      <w:r w:rsidRPr="00F764CA">
        <w:t>the way.</w:t>
      </w:r>
    </w:p>
    <w:p w:rsidR="00795AD9" w:rsidRPr="00F764CA" w:rsidP="004C31F1">
      <w:pPr>
        <w:pStyle w:val="Question"/>
        <w:numPr>
          <w:ilvl w:val="0"/>
          <w:numId w:val="0"/>
        </w:numPr>
        <w:ind w:left="794"/>
      </w:pPr>
      <w:r w:rsidRPr="00F764CA">
        <w:t>T</w:t>
      </w:r>
      <w:r w:rsidRPr="00F764CA">
        <w:t xml:space="preserve">he problem area </w:t>
      </w:r>
      <w:r w:rsidRPr="00F764CA">
        <w:t xml:space="preserve">that </w:t>
      </w:r>
      <w:r w:rsidRPr="00F764CA">
        <w:t xml:space="preserve">we want to focus on is that </w:t>
      </w:r>
      <w:r w:rsidRPr="00F764CA">
        <w:t>10</w:t>
      </w:r>
      <w:r w:rsidRPr="00F764CA">
        <w:t>% by value that is in the red zone</w:t>
      </w:r>
      <w:r w:rsidRPr="00F764CA">
        <w:t>.</w:t>
      </w:r>
      <w:r w:rsidRPr="00F764CA">
        <w:t xml:space="preserve"> </w:t>
      </w:r>
      <w:r w:rsidRPr="00F764CA">
        <w:t>T</w:t>
      </w:r>
      <w:r w:rsidRPr="00F764CA">
        <w:t xml:space="preserve">he main priority of the Public Sector Fraud Authority over this year is to make sure that each of those bodies </w:t>
      </w:r>
      <w:r w:rsidRPr="00F764CA">
        <w:t>has</w:t>
      </w:r>
      <w:r w:rsidRPr="00F764CA">
        <w:t xml:space="preserve"> a better understanding of </w:t>
      </w:r>
      <w:r w:rsidRPr="00F764CA">
        <w:t>its</w:t>
      </w:r>
      <w:r w:rsidRPr="00F764CA">
        <w:t xml:space="preserve"> fraud risk, b</w:t>
      </w:r>
      <w:r w:rsidRPr="00F764CA">
        <w:t xml:space="preserve">ecause we have found </w:t>
      </w:r>
      <w:r w:rsidRPr="00F764CA">
        <w:t xml:space="preserve">that, </w:t>
      </w:r>
      <w:r w:rsidRPr="00F764CA">
        <w:t>over the last few years</w:t>
      </w:r>
      <w:r w:rsidRPr="00F764CA">
        <w:t>,</w:t>
      </w:r>
      <w:r w:rsidRPr="00F764CA">
        <w:t xml:space="preserve"> if you do not have a good understanding</w:t>
      </w:r>
      <w:r w:rsidRPr="00F764CA">
        <w:t xml:space="preserve"> of and do not measure your </w:t>
      </w:r>
      <w:r w:rsidRPr="00F764CA">
        <w:t xml:space="preserve">risk, your targeted efforts </w:t>
      </w:r>
      <w:r w:rsidRPr="00F764CA">
        <w:t xml:space="preserve">may not </w:t>
      </w:r>
      <w:r w:rsidRPr="00F764CA">
        <w:t>be very effective.</w:t>
      </w:r>
    </w:p>
    <w:p w:rsidR="00795AD9" w:rsidRPr="00F764CA" w:rsidP="004C31F1">
      <w:pPr>
        <w:pStyle w:val="Question"/>
      </w:pPr>
      <w:sdt>
        <w:sdtPr>
          <w:alias w:val="Member"/>
          <w:tag w:val="&lt;Member mnisId='3928' dodsId='72304'&gt;"/>
          <w:id w:val="459845035"/>
          <w:placeholder>
            <w:docPart w:val="DefaultPlaceholder_-1854013440"/>
          </w:placeholder>
          <w:richText/>
        </w:sdtPr>
        <w:sdtContent>
          <w:r w:rsidRPr="00F764CA">
            <w:rPr>
              <w:b/>
            </w:rPr>
            <w:t>Nick Smith:</w:t>
          </w:r>
        </w:sdtContent>
      </w:sdt>
      <w:r w:rsidRPr="00F764CA">
        <w:t xml:space="preserve"> </w:t>
      </w:r>
      <w:r w:rsidRPr="00F764CA">
        <w:t xml:space="preserve">Mr Cheeseman, what </w:t>
      </w:r>
      <w:r w:rsidRPr="00F764CA">
        <w:t>ha</w:t>
      </w:r>
      <w:r w:rsidRPr="00F764CA">
        <w:t>s been the impact of introducing the Government</w:t>
      </w:r>
      <w:r w:rsidRPr="00F764CA">
        <w:t xml:space="preserve"> </w:t>
      </w:r>
      <w:r w:rsidRPr="00F764CA">
        <w:t>counter-fraud</w:t>
      </w:r>
      <w:r w:rsidRPr="00F764CA">
        <w:t xml:space="preserve"> </w:t>
      </w:r>
      <w:r w:rsidRPr="00F764CA">
        <w:t>f</w:t>
      </w:r>
      <w:r w:rsidRPr="00F764CA">
        <w:t>unction</w:t>
      </w:r>
      <w:r w:rsidRPr="00F764CA">
        <w:t>al</w:t>
      </w:r>
      <w:r w:rsidRPr="00F764CA">
        <w:t xml:space="preserve"> and professional standards</w:t>
      </w:r>
      <w:r w:rsidRPr="00F764CA">
        <w:t>?</w:t>
      </w:r>
    </w:p>
    <w:p w:rsidR="00795AD9" w:rsidRPr="00F764CA" w:rsidP="004C31F1">
      <w:pPr>
        <w:pStyle w:val="Answer"/>
      </w:pPr>
      <w:sdt>
        <w:sdtPr>
          <w:alias w:val="Witness"/>
          <w:id w:val="-364452383"/>
          <w:placeholder>
            <w:docPart w:val="DefaultPlaceholder_-1854013440"/>
          </w:placeholder>
          <w:richText/>
        </w:sdtPr>
        <w:sdtContent>
          <w:r w:rsidRPr="00F764CA">
            <w:rPr>
              <w:b/>
              <w:i/>
            </w:rPr>
            <w:t>Mark Cheeseman:</w:t>
          </w:r>
        </w:sdtContent>
      </w:sdt>
      <w:r w:rsidRPr="00F764CA">
        <w:t xml:space="preserve"> T</w:t>
      </w:r>
      <w:r w:rsidRPr="00F764CA">
        <w:t xml:space="preserve">he first impact </w:t>
      </w:r>
      <w:r w:rsidRPr="00F764CA">
        <w:t xml:space="preserve">of </w:t>
      </w:r>
      <w:r w:rsidRPr="00F764CA">
        <w:t xml:space="preserve">the functional standard is </w:t>
      </w:r>
      <w:r w:rsidRPr="00F764CA">
        <w:t xml:space="preserve">that </w:t>
      </w:r>
      <w:r w:rsidRPr="00F764CA">
        <w:t xml:space="preserve">we have one place made transparent to the public of what the basics </w:t>
      </w:r>
      <w:r w:rsidRPr="00F764CA">
        <w:t xml:space="preserve">are that </w:t>
      </w:r>
      <w:r w:rsidRPr="00F764CA">
        <w:t>public bod</w:t>
      </w:r>
      <w:r w:rsidRPr="00F764CA">
        <w:t>ies</w:t>
      </w:r>
      <w:r w:rsidRPr="00F764CA">
        <w:t xml:space="preserve"> should do, and that is what is included i</w:t>
      </w:r>
      <w:r w:rsidRPr="00F764CA">
        <w:t>n the functional standard. We also then know</w:t>
      </w:r>
      <w:r w:rsidRPr="00F764CA">
        <w:t>,</w:t>
      </w:r>
      <w:r w:rsidRPr="00F764CA">
        <w:t xml:space="preserve"> from our testing prior to the pandemic</w:t>
      </w:r>
      <w:r w:rsidRPr="00F764CA">
        <w:t>,</w:t>
      </w:r>
      <w:r w:rsidRPr="00F764CA">
        <w:t xml:space="preserve"> that </w:t>
      </w:r>
      <w:r w:rsidRPr="00F764CA">
        <w:t xml:space="preserve">use of and </w:t>
      </w:r>
      <w:r w:rsidRPr="00F764CA">
        <w:t xml:space="preserve">compliance </w:t>
      </w:r>
      <w:r w:rsidRPr="00F764CA">
        <w:t xml:space="preserve">with </w:t>
      </w:r>
      <w:r w:rsidRPr="00F764CA">
        <w:t>the functional standard was increasing. We have yet to repeat that again</w:t>
      </w:r>
      <w:r w:rsidRPr="00F764CA">
        <w:t>,</w:t>
      </w:r>
      <w:r w:rsidRPr="00F764CA">
        <w:t xml:space="preserve"> </w:t>
      </w:r>
      <w:r w:rsidRPr="00F764CA">
        <w:t xml:space="preserve">but </w:t>
      </w:r>
      <w:r w:rsidRPr="00F764CA">
        <w:t xml:space="preserve">will </w:t>
      </w:r>
      <w:r w:rsidRPr="00F764CA">
        <w:t xml:space="preserve">do </w:t>
      </w:r>
      <w:r w:rsidRPr="00F764CA">
        <w:t>this year</w:t>
      </w:r>
      <w:r w:rsidRPr="00F764CA">
        <w:t>,</w:t>
      </w:r>
      <w:r w:rsidRPr="00F764CA">
        <w:t xml:space="preserve"> </w:t>
      </w:r>
      <w:r w:rsidRPr="00F764CA">
        <w:t xml:space="preserve">so </w:t>
      </w:r>
      <w:r w:rsidRPr="00F764CA">
        <w:t xml:space="preserve">we </w:t>
      </w:r>
      <w:r w:rsidRPr="00F764CA">
        <w:t xml:space="preserve">will </w:t>
      </w:r>
      <w:r w:rsidRPr="00F764CA">
        <w:t xml:space="preserve">see how that is further </w:t>
      </w:r>
      <w:r w:rsidRPr="00F764CA">
        <w:t>increasing</w:t>
      </w:r>
      <w:r w:rsidRPr="00F764CA">
        <w:t>.</w:t>
      </w:r>
      <w:r w:rsidRPr="00F764CA">
        <w:t xml:space="preserve"> </w:t>
      </w:r>
      <w:r w:rsidRPr="00F764CA">
        <w:t>T</w:t>
      </w:r>
      <w:r w:rsidRPr="00F764CA">
        <w:t>hat means that more public bodies are doing fraud risk assessments</w:t>
      </w:r>
      <w:r w:rsidRPr="00F764CA">
        <w:t xml:space="preserve"> and </w:t>
      </w:r>
      <w:r w:rsidRPr="00F764CA">
        <w:t>undertaking</w:t>
      </w:r>
      <w:r w:rsidRPr="00F764CA">
        <w:t xml:space="preserve"> </w:t>
      </w:r>
      <w:r w:rsidRPr="00F764CA">
        <w:t xml:space="preserve">more activity to look for fraud, </w:t>
      </w:r>
      <w:r w:rsidRPr="00F764CA">
        <w:t xml:space="preserve">and </w:t>
      </w:r>
      <w:r w:rsidRPr="00F764CA">
        <w:t xml:space="preserve">have effective </w:t>
      </w:r>
      <w:r w:rsidRPr="00F764CA">
        <w:t>counter-fraud</w:t>
      </w:r>
      <w:r w:rsidRPr="00F764CA">
        <w:t xml:space="preserve"> strategies in place</w:t>
      </w:r>
      <w:r w:rsidRPr="00F764CA">
        <w:t>.</w:t>
      </w:r>
      <w:r w:rsidRPr="00F764CA">
        <w:t xml:space="preserve"> </w:t>
      </w:r>
      <w:r w:rsidRPr="00F764CA">
        <w:t>T</w:t>
      </w:r>
      <w:r w:rsidRPr="00F764CA">
        <w:t>hat is the functional standard</w:t>
      </w:r>
      <w:r w:rsidRPr="00F764CA">
        <w:t>.</w:t>
      </w:r>
    </w:p>
    <w:p w:rsidR="00795AD9" w:rsidRPr="00F764CA" w:rsidP="004C31F1">
      <w:pPr>
        <w:pStyle w:val="Answer"/>
      </w:pPr>
      <w:r w:rsidRPr="00F764CA">
        <w:t xml:space="preserve">The </w:t>
      </w:r>
      <w:r w:rsidRPr="00F764CA">
        <w:t xml:space="preserve">introduction of the </w:t>
      </w:r>
      <w:r w:rsidRPr="00F764CA">
        <w:t>professional standards</w:t>
      </w:r>
      <w:r w:rsidRPr="00F764CA">
        <w:t xml:space="preserve">, </w:t>
      </w:r>
      <w:r w:rsidRPr="00F764CA">
        <w:t xml:space="preserve">speaking for myself as someone </w:t>
      </w:r>
      <w:r w:rsidRPr="00F764CA">
        <w:t xml:space="preserve">who started </w:t>
      </w:r>
      <w:r w:rsidRPr="00F764CA">
        <w:t>my fraud career as an invitation to do something in fraud and then learn</w:t>
      </w:r>
      <w:r w:rsidRPr="00F764CA">
        <w:t>ed</w:t>
      </w:r>
      <w:r w:rsidRPr="00F764CA">
        <w:t xml:space="preserve"> </w:t>
      </w:r>
      <w:r w:rsidRPr="00F764CA">
        <w:t xml:space="preserve">it </w:t>
      </w:r>
      <w:r w:rsidRPr="00F764CA">
        <w:t>on the job</w:t>
      </w:r>
      <w:r w:rsidRPr="00F764CA">
        <w:t>,</w:t>
      </w:r>
      <w:r w:rsidRPr="00F764CA">
        <w:t xml:space="preserve"> now giv</w:t>
      </w:r>
      <w:r w:rsidRPr="00F764CA">
        <w:t>es</w:t>
      </w:r>
      <w:r w:rsidRPr="00F764CA">
        <w:t xml:space="preserve"> a professional structure for those who want to work fighting fraud to understand what ski</w:t>
      </w:r>
      <w:r w:rsidRPr="00F764CA">
        <w:t>lls</w:t>
      </w:r>
      <w:r w:rsidRPr="00F764CA">
        <w:t xml:space="preserve">, knowledge and </w:t>
      </w:r>
      <w:r w:rsidRPr="00F764CA">
        <w:t xml:space="preserve">experience there </w:t>
      </w:r>
      <w:r w:rsidRPr="00F764CA">
        <w:t>are</w:t>
      </w:r>
      <w:r w:rsidRPr="00F764CA">
        <w:t>. You do not learn it by what you see</w:t>
      </w:r>
      <w:r w:rsidRPr="00F764CA">
        <w:t xml:space="preserve"> as</w:t>
      </w:r>
      <w:r w:rsidRPr="00F764CA">
        <w:t xml:space="preserve"> </w:t>
      </w:r>
      <w:r w:rsidRPr="00F764CA">
        <w:t xml:space="preserve">we </w:t>
      </w:r>
      <w:r w:rsidRPr="00F764CA">
        <w:t>bring in the training courses</w:t>
      </w:r>
      <w:r w:rsidRPr="00F764CA">
        <w:t>.</w:t>
      </w:r>
      <w:r w:rsidRPr="00F764CA">
        <w:t xml:space="preserve"> </w:t>
      </w:r>
      <w:r w:rsidRPr="00F764CA">
        <w:t>Y</w:t>
      </w:r>
      <w:r w:rsidRPr="00F764CA">
        <w:t xml:space="preserve">ou can learn it from the experience of others, </w:t>
      </w:r>
      <w:r w:rsidRPr="00F764CA">
        <w:t xml:space="preserve">which </w:t>
      </w:r>
      <w:r w:rsidRPr="00F764CA">
        <w:t xml:space="preserve">means </w:t>
      </w:r>
      <w:r w:rsidRPr="00F764CA">
        <w:t xml:space="preserve">that </w:t>
      </w:r>
      <w:r w:rsidRPr="00F764CA">
        <w:t>we have more capable people out in the system.</w:t>
      </w:r>
    </w:p>
    <w:p w:rsidR="009B1EE4" w:rsidRPr="00F764CA" w:rsidP="004C31F1">
      <w:pPr>
        <w:pStyle w:val="Answer"/>
      </w:pPr>
      <w:r w:rsidRPr="00F764CA">
        <w:t xml:space="preserve">The </w:t>
      </w:r>
      <w:r w:rsidRPr="00F764CA">
        <w:t>Report</w:t>
      </w:r>
      <w:r w:rsidRPr="00F764CA">
        <w:t xml:space="preserve"> rightly recognises </w:t>
      </w:r>
      <w:r w:rsidRPr="00F764CA">
        <w:t xml:space="preserve">that </w:t>
      </w:r>
      <w:r w:rsidRPr="00F764CA">
        <w:t xml:space="preserve">there is </w:t>
      </w:r>
      <w:r w:rsidRPr="00F764CA">
        <w:t xml:space="preserve">further </w:t>
      </w:r>
      <w:r w:rsidRPr="00F764CA">
        <w:t>to go, certainly on the profession</w:t>
      </w:r>
      <w:r w:rsidRPr="00F764CA">
        <w:t>, b</w:t>
      </w:r>
      <w:r w:rsidRPr="00F764CA">
        <w:t xml:space="preserve">ut we are building the </w:t>
      </w:r>
      <w:r w:rsidRPr="00F764CA">
        <w:t>counter-fraud</w:t>
      </w:r>
      <w:r w:rsidRPr="00F764CA">
        <w:t xml:space="preserve"> </w:t>
      </w:r>
      <w:r w:rsidRPr="00F764CA">
        <w:t>part of the profession from not a lot of information on what the standards were, because it was learned experience</w:t>
      </w:r>
      <w:r w:rsidRPr="00F764CA">
        <w:t>.</w:t>
      </w:r>
      <w:r w:rsidRPr="00F764CA">
        <w:t xml:space="preserve"> </w:t>
      </w:r>
      <w:r w:rsidRPr="00F764CA">
        <w:t>I</w:t>
      </w:r>
      <w:r w:rsidRPr="00F764CA">
        <w:t>nternationally</w:t>
      </w:r>
      <w:r w:rsidRPr="00F764CA">
        <w:t>,</w:t>
      </w:r>
      <w:r w:rsidRPr="00F764CA">
        <w:t xml:space="preserve"> we are the first country to</w:t>
      </w:r>
      <w:r w:rsidRPr="00F764CA">
        <w:t xml:space="preserve"> have </w:t>
      </w:r>
      <w:r w:rsidRPr="00F764CA">
        <w:t xml:space="preserve">a </w:t>
      </w:r>
      <w:r w:rsidRPr="00F764CA">
        <w:t>counter-fraud</w:t>
      </w:r>
      <w:r w:rsidRPr="00F764CA">
        <w:t xml:space="preserve"> </w:t>
      </w:r>
      <w:r w:rsidRPr="00F764CA">
        <w:t>profession and to have the preventive angle of it that was not codified.</w:t>
      </w:r>
    </w:p>
    <w:p w:rsidR="00D644B4" w:rsidRPr="00F764CA" w:rsidP="004C31F1">
      <w:pPr>
        <w:pStyle w:val="Question"/>
      </w:pPr>
      <w:sdt>
        <w:sdtPr>
          <w:alias w:val="Member"/>
          <w:tag w:val="&lt;Member mnisId='3928' dodsId='72304'&gt;"/>
          <w:id w:val="587359061"/>
          <w:placeholder>
            <w:docPart w:val="DefaultPlaceholder_-1854013440"/>
          </w:placeholder>
          <w:richText/>
        </w:sdtPr>
        <w:sdtContent>
          <w:r w:rsidRPr="00F764CA">
            <w:rPr>
              <w:b/>
            </w:rPr>
            <w:t>Nick Smith:</w:t>
          </w:r>
        </w:sdtContent>
      </w:sdt>
      <w:r w:rsidRPr="00F764CA">
        <w:t xml:space="preserve"> </w:t>
      </w:r>
      <w:r w:rsidRPr="00F764CA">
        <w:t xml:space="preserve">I understand </w:t>
      </w:r>
      <w:r w:rsidRPr="00F764CA">
        <w:t xml:space="preserve">that </w:t>
      </w:r>
      <w:r w:rsidRPr="00F764CA">
        <w:t xml:space="preserve">the quality of assessments improved overall until the start of the </w:t>
      </w:r>
      <w:r w:rsidRPr="00F764CA">
        <w:t>Covid-19</w:t>
      </w:r>
      <w:r w:rsidRPr="00F764CA">
        <w:t xml:space="preserve"> pandemic, but then the </w:t>
      </w:r>
      <w:r w:rsidRPr="00F764CA">
        <w:t>o</w:t>
      </w:r>
      <w:r w:rsidRPr="00F764CA">
        <w:t xml:space="preserve">versight </w:t>
      </w:r>
      <w:r w:rsidRPr="00F764CA">
        <w:t>b</w:t>
      </w:r>
      <w:r w:rsidRPr="00F764CA">
        <w:t xml:space="preserve">oard rated all the </w:t>
      </w:r>
      <w:r w:rsidRPr="00F764CA">
        <w:t>Covid-19</w:t>
      </w:r>
      <w:r w:rsidRPr="00F764CA">
        <w:t xml:space="preserve"> assessments as unreliable, including those for the </w:t>
      </w:r>
      <w:r w:rsidRPr="00F764CA">
        <w:t xml:space="preserve">Department for Business, Energy and Industrial Strategy’s </w:t>
      </w:r>
      <w:r w:rsidRPr="00F764CA">
        <w:t xml:space="preserve">business </w:t>
      </w:r>
      <w:r w:rsidRPr="00F764CA">
        <w:t xml:space="preserve">support loans and grant schemes, and the Department of Health’s </w:t>
      </w:r>
      <w:r w:rsidRPr="00F764CA">
        <w:t>p</w:t>
      </w:r>
      <w:r w:rsidRPr="00F764CA">
        <w:t xml:space="preserve">ersonal </w:t>
      </w:r>
      <w:r w:rsidRPr="00F764CA">
        <w:t>p</w:t>
      </w:r>
      <w:r w:rsidRPr="00F764CA">
        <w:t xml:space="preserve">rotective </w:t>
      </w:r>
      <w:r w:rsidRPr="00F764CA">
        <w:t>e</w:t>
      </w:r>
      <w:r w:rsidRPr="00F764CA">
        <w:t>quipment procurement. Why was that?</w:t>
      </w:r>
    </w:p>
    <w:p w:rsidR="009B1EE4" w:rsidRPr="00F764CA" w:rsidP="004C31F1">
      <w:pPr>
        <w:pStyle w:val="Answer"/>
      </w:pPr>
      <w:sdt>
        <w:sdtPr>
          <w:alias w:val="Witness"/>
          <w:id w:val="-1213808454"/>
          <w:placeholder>
            <w:docPart w:val="DefaultPlaceholder_-1854013440"/>
          </w:placeholder>
          <w:richText/>
        </w:sdtPr>
        <w:sdtContent>
          <w:r w:rsidRPr="00F764CA">
            <w:rPr>
              <w:b/>
              <w:i/>
            </w:rPr>
            <w:t>Mark Cheeseman:</w:t>
          </w:r>
        </w:sdtContent>
      </w:sdt>
      <w:r w:rsidRPr="00F764CA">
        <w:t xml:space="preserve"> T</w:t>
      </w:r>
      <w:r w:rsidRPr="00F764CA">
        <w:t xml:space="preserve">hat is drawing on one aspect of the functional standard and professional standards, which is measurement. </w:t>
      </w:r>
      <w:r w:rsidRPr="00F764CA">
        <w:t>T</w:t>
      </w:r>
      <w:r w:rsidRPr="00F764CA">
        <w:t>hat is th</w:t>
      </w:r>
      <w:r w:rsidRPr="00F764CA">
        <w:t xml:space="preserve">e fraud measurement assurance. We have a standard. We are creating training for that this year across the public sector as well. </w:t>
      </w:r>
      <w:r w:rsidRPr="00F764CA">
        <w:t xml:space="preserve">You are right to say that the quality </w:t>
      </w:r>
      <w:r w:rsidRPr="00F764CA">
        <w:t>was increasing</w:t>
      </w:r>
      <w:r w:rsidRPr="00F764CA">
        <w:t>.</w:t>
      </w:r>
    </w:p>
    <w:p w:rsidR="009B1EE4" w:rsidRPr="00F764CA" w:rsidP="004C31F1">
      <w:pPr>
        <w:pStyle w:val="Answer"/>
      </w:pPr>
      <w:r w:rsidRPr="00F764CA">
        <w:t>A</w:t>
      </w:r>
      <w:r w:rsidRPr="00F764CA">
        <w:t>s to why they did not meet the standard</w:t>
      </w:r>
      <w:r w:rsidRPr="00F764CA">
        <w:t>,</w:t>
      </w:r>
      <w:r w:rsidRPr="00F764CA">
        <w:t xml:space="preserve"> first of all, we assess against</w:t>
      </w:r>
      <w:r w:rsidRPr="00F764CA">
        <w:t xml:space="preserve"> the standard. We are trying to build a profession that looks </w:t>
      </w:r>
      <w:r w:rsidRPr="00F764CA">
        <w:t xml:space="preserve">at those standards. </w:t>
      </w:r>
      <w:r w:rsidRPr="00F764CA">
        <w:t>Secondly,</w:t>
      </w:r>
      <w:r w:rsidRPr="00F764CA">
        <w:t xml:space="preserve"> </w:t>
      </w:r>
      <w:r w:rsidRPr="00F764CA">
        <w:t>the assessments that were done were much larger</w:t>
      </w:r>
      <w:r>
        <w:t xml:space="preserve"> </w:t>
      </w:r>
      <w:r w:rsidRPr="00F764CA">
        <w:t xml:space="preserve">scale. </w:t>
      </w:r>
      <w:r w:rsidRPr="00F764CA">
        <w:t>I</w:t>
      </w:r>
      <w:r w:rsidRPr="00F764CA">
        <w:t xml:space="preserve">f you look in the </w:t>
      </w:r>
      <w:r w:rsidRPr="00F764CA">
        <w:t>annex</w:t>
      </w:r>
      <w:r w:rsidRPr="00F764CA">
        <w:t xml:space="preserve">, you will see </w:t>
      </w:r>
      <w:r w:rsidRPr="00F764CA">
        <w:t xml:space="preserve">that </w:t>
      </w:r>
      <w:r w:rsidRPr="00F764CA">
        <w:t xml:space="preserve">a lot of the fraud measurement activities that were done outside </w:t>
      </w:r>
      <w:r w:rsidRPr="00F764CA">
        <w:t>the traditional areas were quite small</w:t>
      </w:r>
      <w:r>
        <w:t xml:space="preserve"> </w:t>
      </w:r>
      <w:r w:rsidRPr="00F764CA">
        <w:t>scale</w:t>
      </w:r>
      <w:r w:rsidRPr="00F764CA">
        <w:t xml:space="preserve"> and</w:t>
      </w:r>
      <w:r w:rsidRPr="00F764CA">
        <w:t xml:space="preserve"> quite limited.</w:t>
      </w:r>
      <w:r w:rsidRPr="00F764CA">
        <w:t xml:space="preserve"> </w:t>
      </w:r>
      <w:r w:rsidRPr="00F764CA">
        <w:t xml:space="preserve">On </w:t>
      </w:r>
      <w:r w:rsidRPr="00F764CA">
        <w:t>C</w:t>
      </w:r>
      <w:r w:rsidRPr="00F764CA">
        <w:t>ovid pandemic spending, it was larger scale and</w:t>
      </w:r>
      <w:r w:rsidRPr="00F764CA">
        <w:t>,</w:t>
      </w:r>
      <w:r w:rsidRPr="00F764CA">
        <w:t xml:space="preserve"> from that</w:t>
      </w:r>
      <w:r w:rsidRPr="00F764CA">
        <w:t>,</w:t>
      </w:r>
      <w:r w:rsidRPr="00F764CA">
        <w:t xml:space="preserve"> we saw that </w:t>
      </w:r>
      <w:r w:rsidRPr="00F764CA">
        <w:t xml:space="preserve">that </w:t>
      </w:r>
      <w:r w:rsidRPr="00F764CA">
        <w:t>was more difficult to do</w:t>
      </w:r>
      <w:r w:rsidRPr="00F764CA">
        <w:t>.</w:t>
      </w:r>
    </w:p>
    <w:p w:rsidR="009B1EE4" w:rsidRPr="00F764CA" w:rsidP="004C31F1">
      <w:pPr>
        <w:pStyle w:val="Answer"/>
      </w:pPr>
      <w:r w:rsidRPr="00F764CA">
        <w:t>F</w:t>
      </w:r>
      <w:r w:rsidRPr="00F764CA">
        <w:t xml:space="preserve">raud measurement is not an easy thing to do. </w:t>
      </w:r>
      <w:r w:rsidRPr="00F764CA">
        <w:t xml:space="preserve">As </w:t>
      </w:r>
      <w:r w:rsidRPr="00F764CA">
        <w:t>someone who</w:t>
      </w:r>
      <w:r w:rsidRPr="00F764CA">
        <w:t xml:space="preserve"> has</w:t>
      </w:r>
      <w:r w:rsidRPr="00F764CA">
        <w:t xml:space="preserve"> set up a fraud measu</w:t>
      </w:r>
      <w:r w:rsidRPr="00F764CA">
        <w:t>rement system, it is quite tricky to get right</w:t>
      </w:r>
      <w:r w:rsidRPr="00F764CA">
        <w:t>,</w:t>
      </w:r>
      <w:r w:rsidRPr="00F764CA">
        <w:t xml:space="preserve"> and so I was not hugely surprised by that</w:t>
      </w:r>
      <w:r w:rsidRPr="00F764CA">
        <w:t>, as</w:t>
      </w:r>
      <w:r w:rsidRPr="00F764CA">
        <w:t xml:space="preserve"> the complexity increased</w:t>
      </w:r>
      <w:r w:rsidRPr="00F764CA">
        <w:t>.</w:t>
      </w:r>
    </w:p>
    <w:p w:rsidR="009B1EE4" w:rsidRPr="00F764CA" w:rsidP="004C31F1">
      <w:pPr>
        <w:pStyle w:val="Answer"/>
      </w:pPr>
      <w:sdt>
        <w:sdtPr>
          <w:alias w:val="Witness"/>
          <w:id w:val="-1591849589"/>
          <w:placeholder>
            <w:docPart w:val="DefaultPlaceholder_-1854013440"/>
          </w:placeholder>
          <w:richText/>
        </w:sdtPr>
        <w:sdtContent>
          <w:r w:rsidRPr="00F764CA">
            <w:rPr>
              <w:b/>
              <w:i/>
            </w:rPr>
            <w:t>James Bowler:</w:t>
          </w:r>
        </w:sdtContent>
      </w:sdt>
      <w:r w:rsidRPr="00F764CA">
        <w:t xml:space="preserve"> </w:t>
      </w:r>
      <w:r w:rsidRPr="00F764CA">
        <w:t>N</w:t>
      </w:r>
      <w:r w:rsidRPr="00F764CA">
        <w:t xml:space="preserve">ot least at the behest of the </w:t>
      </w:r>
      <w:r w:rsidRPr="00F764CA">
        <w:t>C</w:t>
      </w:r>
      <w:r w:rsidRPr="00F764CA">
        <w:t>ommittee</w:t>
      </w:r>
      <w:r w:rsidRPr="00F764CA">
        <w:t>,</w:t>
      </w:r>
      <w:r w:rsidRPr="00F764CA">
        <w:t xml:space="preserve"> we are </w:t>
      </w:r>
      <w:r w:rsidRPr="00F764CA">
        <w:t>re</w:t>
      </w:r>
      <w:r w:rsidRPr="00F764CA">
        <w:t xml:space="preserve">quiring all Departments </w:t>
      </w:r>
      <w:r w:rsidRPr="00F764CA">
        <w:t xml:space="preserve">with </w:t>
      </w:r>
      <w:r w:rsidRPr="00F764CA">
        <w:t xml:space="preserve">Covid schemes </w:t>
      </w:r>
      <w:r w:rsidRPr="00F764CA">
        <w:t xml:space="preserve">to </w:t>
      </w:r>
      <w:r w:rsidRPr="00F764CA">
        <w:t xml:space="preserve">list </w:t>
      </w:r>
      <w:r w:rsidRPr="00F764CA">
        <w:t xml:space="preserve">the </w:t>
      </w:r>
      <w:r w:rsidRPr="00F764CA">
        <w:t xml:space="preserve">fraud in </w:t>
      </w:r>
      <w:r w:rsidRPr="00F764CA">
        <w:t>their annual report and accounts</w:t>
      </w:r>
      <w:r w:rsidRPr="00F764CA">
        <w:t>,</w:t>
      </w:r>
      <w:r w:rsidRPr="00F764CA">
        <w:t xml:space="preserve"> which should be coming </w:t>
      </w:r>
      <w:r w:rsidRPr="00F764CA">
        <w:t>be</w:t>
      </w:r>
      <w:r w:rsidRPr="00F764CA">
        <w:t>for</w:t>
      </w:r>
      <w:r w:rsidRPr="00F764CA">
        <w:t>e</w:t>
      </w:r>
      <w:r w:rsidRPr="00F764CA">
        <w:t xml:space="preserve"> </w:t>
      </w:r>
      <w:r w:rsidRPr="00F764CA">
        <w:t>the summer recess</w:t>
      </w:r>
      <w:r w:rsidRPr="00F764CA">
        <w:t xml:space="preserve">. </w:t>
      </w:r>
      <w:r w:rsidRPr="00F764CA">
        <w:t>Se</w:t>
      </w:r>
      <w:r w:rsidRPr="00F764CA">
        <w:t>condly</w:t>
      </w:r>
      <w:r w:rsidRPr="00F764CA">
        <w:t>,</w:t>
      </w:r>
      <w:r w:rsidRPr="00F764CA">
        <w:t xml:space="preserve"> on the measurement issue, there </w:t>
      </w:r>
      <w:r w:rsidRPr="00F764CA">
        <w:t xml:space="preserve">are </w:t>
      </w:r>
      <w:r w:rsidRPr="00F764CA">
        <w:t>a lot of fraud professionals in investigation</w:t>
      </w:r>
      <w:r w:rsidRPr="00F764CA">
        <w:t xml:space="preserve">. </w:t>
      </w:r>
      <w:r w:rsidRPr="00F764CA">
        <w:t>Mark will correct me</w:t>
      </w:r>
      <w:r w:rsidRPr="00F764CA">
        <w:t>, but I think that</w:t>
      </w:r>
      <w:r w:rsidRPr="00F764CA">
        <w:t xml:space="preserve"> </w:t>
      </w:r>
      <w:r w:rsidRPr="00F764CA">
        <w:t>w</w:t>
      </w:r>
      <w:r w:rsidRPr="00F764CA">
        <w:t>e are doubling the number of people meas</w:t>
      </w:r>
      <w:r w:rsidRPr="00F764CA">
        <w:t>uring from 99 to 180</w:t>
      </w:r>
      <w:r w:rsidRPr="00F764CA">
        <w:noBreakHyphen/>
        <w:t>odd,</w:t>
      </w:r>
      <w:r w:rsidRPr="00F764CA">
        <w:t xml:space="preserve"> </w:t>
      </w:r>
      <w:r w:rsidRPr="00F764CA">
        <w:t xml:space="preserve">in order to </w:t>
      </w:r>
      <w:r w:rsidRPr="00F764CA">
        <w:t>try to do a better job on both those things.</w:t>
      </w:r>
    </w:p>
    <w:p w:rsidR="009B1EE4" w:rsidRPr="00F764CA" w:rsidP="004C31F1">
      <w:pPr>
        <w:pStyle w:val="Question"/>
      </w:pPr>
      <w:sdt>
        <w:sdtPr>
          <w:alias w:val="Member"/>
          <w:tag w:val="&lt;Member mnisId='3928' dodsId='72304'&gt;"/>
          <w:id w:val="521446042"/>
          <w:placeholder>
            <w:docPart w:val="DefaultPlaceholder_-1854013440"/>
          </w:placeholder>
          <w:richText/>
        </w:sdtPr>
        <w:sdtContent>
          <w:r w:rsidRPr="00F764CA">
            <w:rPr>
              <w:b/>
            </w:rPr>
            <w:t>Nick Smith:</w:t>
          </w:r>
        </w:sdtContent>
      </w:sdt>
      <w:r w:rsidRPr="00F764CA">
        <w:t xml:space="preserve"> </w:t>
      </w:r>
      <w:r w:rsidRPr="00F764CA">
        <w:t xml:space="preserve">Mr Cheeseman, given the </w:t>
      </w:r>
      <w:r w:rsidRPr="00F764CA">
        <w:t>C</w:t>
      </w:r>
      <w:r w:rsidRPr="00F764CA">
        <w:t>ovid expenditure</w:t>
      </w:r>
      <w:r w:rsidRPr="00F764CA">
        <w:t xml:space="preserve"> and the v</w:t>
      </w:r>
      <w:r w:rsidRPr="00F764CA">
        <w:t xml:space="preserve">ery big amounts of money, why did those assessments </w:t>
      </w:r>
      <w:r w:rsidRPr="00F764CA">
        <w:t xml:space="preserve">not meet </w:t>
      </w:r>
      <w:r w:rsidRPr="00F764CA">
        <w:t>the standard?</w:t>
      </w:r>
    </w:p>
    <w:p w:rsidR="009B1EE4" w:rsidRPr="00F764CA" w:rsidP="004C31F1">
      <w:pPr>
        <w:pStyle w:val="Answer"/>
      </w:pPr>
      <w:sdt>
        <w:sdtPr>
          <w:alias w:val="Witness"/>
          <w:id w:val="-1353567757"/>
          <w:placeholder>
            <w:docPart w:val="DefaultPlaceholder_-1854013440"/>
          </w:placeholder>
          <w:richText/>
        </w:sdtPr>
        <w:sdtContent>
          <w:r w:rsidRPr="00F764CA">
            <w:rPr>
              <w:b/>
              <w:i/>
            </w:rPr>
            <w:t>Mark Cheeseman:</w:t>
          </w:r>
        </w:sdtContent>
      </w:sdt>
      <w:r w:rsidRPr="00F764CA">
        <w:t xml:space="preserve"> T</w:t>
      </w:r>
      <w:r w:rsidRPr="00F764CA">
        <w:t>here were diff</w:t>
      </w:r>
      <w:r w:rsidRPr="00F764CA">
        <w:t xml:space="preserve">erent reasons for the different parts of it. </w:t>
      </w:r>
      <w:r w:rsidRPr="00F764CA">
        <w:t xml:space="preserve">For example, as </w:t>
      </w:r>
      <w:r w:rsidRPr="00F764CA">
        <w:t xml:space="preserve">referenced in the </w:t>
      </w:r>
      <w:r w:rsidRPr="00F764CA">
        <w:t>Report</w:t>
      </w:r>
      <w:r w:rsidRPr="00F764CA">
        <w:t>,</w:t>
      </w:r>
      <w:r w:rsidRPr="00F764CA">
        <w:t xml:space="preserve"> the health assessment was not a fully random sample. It was targeted.</w:t>
      </w:r>
      <w:r w:rsidRPr="00F764CA">
        <w:t xml:space="preserve"> </w:t>
      </w:r>
      <w:r w:rsidRPr="00F764CA">
        <w:t>There are benefits to doing that</w:t>
      </w:r>
      <w:r w:rsidRPr="00F764CA">
        <w:t>,</w:t>
      </w:r>
      <w:r w:rsidRPr="00F764CA">
        <w:t xml:space="preserve"> because you </w:t>
      </w:r>
      <w:r w:rsidRPr="00F764CA">
        <w:t xml:space="preserve">then </w:t>
      </w:r>
      <w:r w:rsidRPr="00F764CA">
        <w:t xml:space="preserve">can find more fraud in the system. </w:t>
      </w:r>
      <w:r w:rsidRPr="00F764CA">
        <w:t>I</w:t>
      </w:r>
      <w:r w:rsidRPr="00F764CA">
        <w:t>n terms of g</w:t>
      </w:r>
      <w:r w:rsidRPr="00F764CA">
        <w:t>etting in there and making a difference, that is better</w:t>
      </w:r>
      <w:r w:rsidRPr="00F764CA">
        <w:t>, but, f</w:t>
      </w:r>
      <w:r w:rsidRPr="00F764CA">
        <w:t>or estimating overall</w:t>
      </w:r>
      <w:r w:rsidRPr="00F764CA">
        <w:t>,</w:t>
      </w:r>
      <w:r w:rsidRPr="00F764CA">
        <w:t xml:space="preserve"> </w:t>
      </w:r>
      <w:r w:rsidRPr="00F764CA">
        <w:t>i</w:t>
      </w:r>
      <w:r w:rsidRPr="00F764CA">
        <w:t>t does not give you a</w:t>
      </w:r>
      <w:r w:rsidRPr="00F764CA">
        <w:t>s</w:t>
      </w:r>
      <w:r w:rsidRPr="00F764CA">
        <w:t xml:space="preserve"> strong an estimate.</w:t>
      </w:r>
    </w:p>
    <w:p w:rsidR="009B1EE4" w:rsidRPr="00F764CA" w:rsidP="004C31F1">
      <w:pPr>
        <w:pStyle w:val="Answer"/>
      </w:pPr>
      <w:r w:rsidRPr="00F764CA">
        <w:t>I</w:t>
      </w:r>
      <w:r w:rsidRPr="00F764CA">
        <w:t xml:space="preserve">t is important to say </w:t>
      </w:r>
      <w:r w:rsidRPr="00F764CA">
        <w:t xml:space="preserve">that, while </w:t>
      </w:r>
      <w:r w:rsidRPr="00F764CA">
        <w:t>all of those estimates did not meet the standard</w:t>
      </w:r>
      <w:r w:rsidRPr="00F764CA">
        <w:t>—</w:t>
      </w:r>
      <w:r w:rsidRPr="00F764CA">
        <w:t>and</w:t>
      </w:r>
      <w:r w:rsidRPr="00F764CA">
        <w:t xml:space="preserve"> </w:t>
      </w:r>
      <w:r w:rsidRPr="00F764CA">
        <w:t xml:space="preserve">the standard is based off what Revenue and Customs and </w:t>
      </w:r>
      <w:r w:rsidRPr="00F764CA">
        <w:t xml:space="preserve">the </w:t>
      </w:r>
      <w:r w:rsidRPr="00F764CA">
        <w:t>Department for Work and Pensions do</w:t>
      </w:r>
      <w:r w:rsidRPr="00F764CA">
        <w:t xml:space="preserve">—that </w:t>
      </w:r>
      <w:r w:rsidRPr="00F764CA">
        <w:t xml:space="preserve">does not mean </w:t>
      </w:r>
      <w:r w:rsidRPr="00F764CA">
        <w:t xml:space="preserve">that </w:t>
      </w:r>
      <w:r w:rsidRPr="00F764CA">
        <w:t>they are no good. It just means that the bar was quite high for that standard to be assessed.</w:t>
      </w:r>
    </w:p>
    <w:p w:rsidR="00D644B4" w:rsidRPr="00F764CA" w:rsidP="004C31F1">
      <w:pPr>
        <w:pStyle w:val="Question"/>
      </w:pPr>
      <w:sdt>
        <w:sdtPr>
          <w:alias w:val="Member"/>
          <w:tag w:val="&lt;Member mnisId='3928' dodsId='72304'&gt;"/>
          <w:id w:val="-1333130454"/>
          <w:placeholder>
            <w:docPart w:val="DefaultPlaceholder_-1854013440"/>
          </w:placeholder>
          <w:richText/>
        </w:sdtPr>
        <w:sdtContent>
          <w:r w:rsidRPr="00F764CA">
            <w:rPr>
              <w:b/>
            </w:rPr>
            <w:t>Nick Smith:</w:t>
          </w:r>
        </w:sdtContent>
      </w:sdt>
      <w:r w:rsidRPr="00F764CA">
        <w:t xml:space="preserve"> </w:t>
      </w:r>
      <w:r w:rsidRPr="00F764CA">
        <w:t xml:space="preserve">I asked a question </w:t>
      </w:r>
      <w:r w:rsidRPr="00F764CA">
        <w:t xml:space="preserve">earlier </w:t>
      </w:r>
      <w:r w:rsidRPr="00F764CA">
        <w:t>to</w:t>
      </w:r>
      <w:r w:rsidRPr="00F764CA">
        <w:t xml:space="preserve"> Mr </w:t>
      </w:r>
      <w:r w:rsidRPr="00F764CA">
        <w:t xml:space="preserve">Bowler and I rather caught him out. You are probably used to those bad puns all the time, Mr Bowler. </w:t>
      </w:r>
      <w:r w:rsidRPr="00F764CA">
        <w:t>I talk</w:t>
      </w:r>
      <w:r w:rsidRPr="00F764CA">
        <w:t>ed</w:t>
      </w:r>
      <w:r w:rsidRPr="00F764CA">
        <w:t xml:space="preserve"> to him about </w:t>
      </w:r>
      <w:r w:rsidRPr="00F764CA">
        <w:t xml:space="preserve">the </w:t>
      </w:r>
      <w:r w:rsidRPr="00F764CA">
        <w:t>disbenefits of digital technology</w:t>
      </w:r>
      <w:r w:rsidRPr="00F764CA">
        <w:t>,</w:t>
      </w:r>
      <w:r w:rsidRPr="00F764CA">
        <w:t xml:space="preserve"> social media and all the rest of it. Is there anything </w:t>
      </w:r>
      <w:r w:rsidRPr="00F764CA">
        <w:t xml:space="preserve">that </w:t>
      </w:r>
      <w:r w:rsidRPr="00F764CA">
        <w:t>you wish to add to his answer?</w:t>
      </w:r>
    </w:p>
    <w:p w:rsidR="00D644B4" w:rsidRPr="00F764CA" w:rsidP="004C31F1">
      <w:pPr>
        <w:pStyle w:val="Answer"/>
      </w:pPr>
      <w:sdt>
        <w:sdtPr>
          <w:alias w:val="Witness"/>
          <w:id w:val="622667175"/>
          <w:placeholder>
            <w:docPart w:val="DefaultPlaceholder_-1854013440"/>
          </w:placeholder>
          <w:richText/>
        </w:sdtPr>
        <w:sdtContent>
          <w:r w:rsidRPr="00F764CA">
            <w:rPr>
              <w:b/>
              <w:i/>
            </w:rPr>
            <w:t>Mark Cheeseman:</w:t>
          </w:r>
        </w:sdtContent>
      </w:sdt>
      <w:r w:rsidRPr="00F764CA">
        <w:t xml:space="preserve"> As covered by Mr Bowler, the </w:t>
      </w:r>
      <w:r w:rsidRPr="00F764CA">
        <w:t>digital econom</w:t>
      </w:r>
      <w:r w:rsidRPr="00F764CA">
        <w:t>y</w:t>
      </w:r>
      <w:r w:rsidRPr="00F764CA">
        <w:t xml:space="preserve"> </w:t>
      </w:r>
      <w:r w:rsidRPr="00F764CA">
        <w:t xml:space="preserve">has provided a lot </w:t>
      </w:r>
      <w:r w:rsidRPr="00F764CA">
        <w:t>of benefits</w:t>
      </w:r>
      <w:r w:rsidRPr="00F764CA">
        <w:t>,</w:t>
      </w:r>
      <w:r w:rsidRPr="00F764CA">
        <w:t xml:space="preserve"> </w:t>
      </w:r>
      <w:r w:rsidRPr="00F764CA">
        <w:t xml:space="preserve">but </w:t>
      </w:r>
      <w:r w:rsidRPr="00F764CA">
        <w:t xml:space="preserve">it has given those who wish to attack the system </w:t>
      </w:r>
      <w:r w:rsidRPr="00F764CA">
        <w:t>m</w:t>
      </w:r>
      <w:r w:rsidRPr="00F764CA">
        <w:t>ore ability to do so. The tools that we can use to prevent fraud</w:t>
      </w:r>
      <w:r w:rsidRPr="00F764CA">
        <w:t xml:space="preserve"> could be used by fraudsters to attack us.</w:t>
      </w:r>
      <w:r w:rsidRPr="00F764CA">
        <w:t xml:space="preserve"> I</w:t>
      </w:r>
      <w:r w:rsidRPr="00F764CA">
        <w:t xml:space="preserve">n the </w:t>
      </w:r>
      <w:r w:rsidRPr="00F764CA">
        <w:t>counter-fraud</w:t>
      </w:r>
      <w:r w:rsidRPr="00F764CA">
        <w:t xml:space="preserve"> </w:t>
      </w:r>
      <w:r w:rsidRPr="00F764CA">
        <w:t>profession</w:t>
      </w:r>
      <w:r w:rsidRPr="00F764CA">
        <w:t>,</w:t>
      </w:r>
      <w:r w:rsidRPr="00F764CA">
        <w:t xml:space="preserve"> that is something </w:t>
      </w:r>
      <w:r w:rsidRPr="00F764CA">
        <w:t xml:space="preserve">that </w:t>
      </w:r>
      <w:r w:rsidRPr="00F764CA">
        <w:t xml:space="preserve">we look at. </w:t>
      </w:r>
      <w:r w:rsidRPr="00F764CA">
        <w:t>I</w:t>
      </w:r>
      <w:r w:rsidRPr="00F764CA">
        <w:t xml:space="preserve">t supports what Mr </w:t>
      </w:r>
      <w:r w:rsidRPr="00F764CA">
        <w:t>Bowler said.</w:t>
      </w:r>
    </w:p>
    <w:p w:rsidR="00D644B4" w:rsidRPr="00F764CA" w:rsidP="004C31F1">
      <w:pPr>
        <w:pStyle w:val="Answer"/>
      </w:pPr>
      <w:sdt>
        <w:sdtPr>
          <w:alias w:val="Witness"/>
          <w:id w:val="-1810153541"/>
          <w:placeholder>
            <w:docPart w:val="DefaultPlaceholder_-1854013440"/>
          </w:placeholder>
          <w:richText/>
        </w:sdtPr>
        <w:sdtContent>
          <w:r w:rsidRPr="00F764CA">
            <w:rPr>
              <w:b/>
              <w:i/>
            </w:rPr>
            <w:t>James Bowler:</w:t>
          </w:r>
        </w:sdtContent>
      </w:sdt>
      <w:r w:rsidRPr="00F764CA">
        <w:t xml:space="preserve"> Is it worth talking about what you are doing on analytical tools?</w:t>
      </w:r>
    </w:p>
    <w:p w:rsidR="00D644B4" w:rsidRPr="00F764CA" w:rsidP="004C31F1">
      <w:pPr>
        <w:pStyle w:val="Answer"/>
      </w:pPr>
      <w:sdt>
        <w:sdtPr>
          <w:alias w:val="Witness"/>
          <w:id w:val="-203720173"/>
          <w:placeholder>
            <w:docPart w:val="DefaultPlaceholder_-1854013440"/>
          </w:placeholder>
          <w:richText/>
        </w:sdtPr>
        <w:sdtContent>
          <w:r w:rsidRPr="00F764CA">
            <w:rPr>
              <w:b/>
              <w:i/>
            </w:rPr>
            <w:t>Mark Cheeseman:</w:t>
          </w:r>
        </w:sdtContent>
      </w:sdt>
      <w:r w:rsidRPr="00F764CA">
        <w:t xml:space="preserve"> W</w:t>
      </w:r>
      <w:r w:rsidRPr="00F764CA">
        <w:t>e have invested in analytical tools</w:t>
      </w:r>
      <w:r w:rsidRPr="00F764CA">
        <w:t>.</w:t>
      </w:r>
      <w:r w:rsidRPr="00F764CA">
        <w:t xml:space="preserve"> </w:t>
      </w:r>
      <w:r w:rsidRPr="00F764CA">
        <w:t>W</w:t>
      </w:r>
      <w:r w:rsidRPr="00F764CA">
        <w:t xml:space="preserve">e run the </w:t>
      </w:r>
      <w:r w:rsidRPr="00F764CA">
        <w:t>n</w:t>
      </w:r>
      <w:r w:rsidRPr="00F764CA">
        <w:t>atio</w:t>
      </w:r>
      <w:r w:rsidRPr="00F764CA">
        <w:t xml:space="preserve">nal </w:t>
      </w:r>
      <w:r w:rsidRPr="00F764CA">
        <w:t>f</w:t>
      </w:r>
      <w:r w:rsidRPr="00F764CA">
        <w:t xml:space="preserve">raud </w:t>
      </w:r>
      <w:r w:rsidRPr="00F764CA">
        <w:t>i</w:t>
      </w:r>
      <w:r w:rsidRPr="00F764CA">
        <w:t>nitiative</w:t>
      </w:r>
      <w:r w:rsidRPr="00F764CA">
        <w:t>,</w:t>
      </w:r>
      <w:r w:rsidRPr="00F764CA">
        <w:t xml:space="preserve"> </w:t>
      </w:r>
      <w:r w:rsidRPr="00F764CA">
        <w:t xml:space="preserve">which publishes </w:t>
      </w:r>
      <w:r w:rsidRPr="00F764CA">
        <w:t>its results every two years</w:t>
      </w:r>
      <w:r w:rsidRPr="00F764CA">
        <w:t>,</w:t>
      </w:r>
      <w:r w:rsidRPr="00F764CA">
        <w:t xml:space="preserve"> and we are getting better. They are improving the amount of fraud </w:t>
      </w:r>
      <w:r w:rsidRPr="00F764CA">
        <w:t xml:space="preserve">that </w:t>
      </w:r>
      <w:r w:rsidRPr="00F764CA">
        <w:t>they are recovering and detecting</w:t>
      </w:r>
      <w:r w:rsidRPr="00F764CA">
        <w:t>.</w:t>
      </w:r>
      <w:r w:rsidRPr="00F764CA">
        <w:t xml:space="preserve"> </w:t>
      </w:r>
      <w:r w:rsidRPr="00F764CA">
        <w:t>W</w:t>
      </w:r>
      <w:r w:rsidRPr="00F764CA">
        <w:t xml:space="preserve">e have used </w:t>
      </w:r>
      <w:r w:rsidRPr="00F764CA">
        <w:t xml:space="preserve">data </w:t>
      </w:r>
      <w:r w:rsidRPr="00F764CA">
        <w:t xml:space="preserve">analytics elsewhere. </w:t>
      </w:r>
      <w:r w:rsidRPr="00F764CA">
        <w:t xml:space="preserve">Part </w:t>
      </w:r>
      <w:r w:rsidRPr="00F764CA">
        <w:t xml:space="preserve">of the investment in the </w:t>
      </w:r>
      <w:r w:rsidRPr="00F764CA">
        <w:t>P</w:t>
      </w:r>
      <w:r w:rsidRPr="00F764CA">
        <w:t xml:space="preserve">ublic </w:t>
      </w:r>
      <w:r w:rsidRPr="00F764CA">
        <w:t>S</w:t>
      </w:r>
      <w:r w:rsidRPr="00F764CA">
        <w:t xml:space="preserve">ector Fraud Authority is to use data analytics more. </w:t>
      </w:r>
      <w:r w:rsidRPr="00F764CA">
        <w:t>I</w:t>
      </w:r>
      <w:r w:rsidRPr="00F764CA">
        <w:t>t is certainly a powerful tool for us</w:t>
      </w:r>
      <w:r w:rsidRPr="00F764CA">
        <w:t xml:space="preserve"> in </w:t>
      </w:r>
      <w:r w:rsidRPr="00F764CA">
        <w:t>counter-fraud</w:t>
      </w:r>
      <w:r w:rsidRPr="00F764CA">
        <w:t>, a</w:t>
      </w:r>
      <w:r w:rsidRPr="00F764CA">
        <w:t xml:space="preserve">nd </w:t>
      </w:r>
      <w:r w:rsidRPr="00F764CA">
        <w:t xml:space="preserve">a </w:t>
      </w:r>
      <w:r w:rsidRPr="00F764CA">
        <w:t xml:space="preserve">modern </w:t>
      </w:r>
      <w:r w:rsidRPr="00F764CA">
        <w:t>counter-fraud</w:t>
      </w:r>
      <w:r w:rsidRPr="00F764CA">
        <w:t xml:space="preserve"> </w:t>
      </w:r>
      <w:r w:rsidRPr="00F764CA">
        <w:t xml:space="preserve">response would use data analytics to look for </w:t>
      </w:r>
      <w:r w:rsidRPr="00F764CA">
        <w:t xml:space="preserve">fraud </w:t>
      </w:r>
      <w:r w:rsidRPr="00F764CA">
        <w:t>in the system.</w:t>
      </w:r>
    </w:p>
    <w:p w:rsidR="009B1EE4" w:rsidRPr="00F764CA" w:rsidP="004C31F1">
      <w:pPr>
        <w:pStyle w:val="Answer"/>
      </w:pPr>
      <w:sdt>
        <w:sdtPr>
          <w:alias w:val="Witness"/>
          <w:id w:val="-889651872"/>
          <w:placeholder>
            <w:docPart w:val="DefaultPlaceholder_-1854013440"/>
          </w:placeholder>
          <w:richText/>
        </w:sdtPr>
        <w:sdtContent>
          <w:r w:rsidRPr="00F764CA">
            <w:rPr>
              <w:b/>
              <w:i/>
            </w:rPr>
            <w:t>Alex Chisholm:</w:t>
          </w:r>
        </w:sdtContent>
      </w:sdt>
      <w:r w:rsidRPr="00F764CA">
        <w:t xml:space="preserve"> </w:t>
      </w:r>
      <w:r w:rsidRPr="00F764CA">
        <w:t>As</w:t>
      </w:r>
      <w:r w:rsidRPr="00F764CA">
        <w:t xml:space="preserve"> a plus-one on that, we </w:t>
      </w:r>
      <w:r w:rsidRPr="00F764CA">
        <w:t xml:space="preserve">would all recognise </w:t>
      </w:r>
      <w:r w:rsidRPr="00F764CA">
        <w:t xml:space="preserve">that the </w:t>
      </w:r>
      <w:r w:rsidRPr="00F764CA">
        <w:t>digital econom</w:t>
      </w:r>
      <w:r w:rsidRPr="00F764CA">
        <w:t>y is</w:t>
      </w:r>
      <w:r w:rsidRPr="00F764CA">
        <w:t xml:space="preserve"> here to stay, so </w:t>
      </w:r>
      <w:r w:rsidRPr="00F764CA">
        <w:t xml:space="preserve">we </w:t>
      </w:r>
      <w:r w:rsidRPr="00F764CA">
        <w:t>are not going backwards</w:t>
      </w:r>
      <w:r w:rsidRPr="00F764CA">
        <w:t xml:space="preserve"> or</w:t>
      </w:r>
      <w:r w:rsidRPr="00F764CA">
        <w:t xml:space="preserve"> switching it off. </w:t>
      </w:r>
      <w:r w:rsidRPr="00F764CA">
        <w:t>I</w:t>
      </w:r>
      <w:r w:rsidRPr="00F764CA">
        <w:t>t is more our responsibility to improve our tools and</w:t>
      </w:r>
      <w:r w:rsidRPr="00F764CA">
        <w:t xml:space="preserve"> systems</w:t>
      </w:r>
      <w:r w:rsidRPr="00F764CA">
        <w:t>,</w:t>
      </w:r>
      <w:r w:rsidRPr="00F764CA">
        <w:t xml:space="preserve"> and our use of data</w:t>
      </w:r>
      <w:r w:rsidRPr="00F764CA">
        <w:t>,</w:t>
      </w:r>
      <w:r w:rsidRPr="00F764CA">
        <w:t xml:space="preserve"> to make sure that we are </w:t>
      </w:r>
      <w:r w:rsidRPr="00F764CA">
        <w:t>counterac</w:t>
      </w:r>
      <w:r w:rsidRPr="00F764CA">
        <w:t xml:space="preserve">ting </w:t>
      </w:r>
      <w:r w:rsidRPr="00F764CA">
        <w:t xml:space="preserve">the negative effects and </w:t>
      </w:r>
      <w:r w:rsidRPr="00F764CA">
        <w:t xml:space="preserve">allowing </w:t>
      </w:r>
      <w:r w:rsidRPr="00F764CA">
        <w:t>the many positive benefits in terms of convenience, choice</w:t>
      </w:r>
      <w:r w:rsidRPr="00F764CA">
        <w:t>,</w:t>
      </w:r>
      <w:r w:rsidRPr="00F764CA">
        <w:t xml:space="preserve"> cost to serve and all of that to dominate the disbenefits.</w:t>
      </w:r>
    </w:p>
    <w:p w:rsidR="006C6E1C" w:rsidRPr="00F764CA" w:rsidP="004C31F1">
      <w:pPr>
        <w:pStyle w:val="Answer"/>
      </w:pPr>
      <w:r w:rsidRPr="00F764CA">
        <w:t>A</w:t>
      </w:r>
      <w:r w:rsidRPr="00F764CA">
        <w:t xml:space="preserve">s well as the analytics point </w:t>
      </w:r>
      <w:r w:rsidRPr="00F764CA">
        <w:t xml:space="preserve">that </w:t>
      </w:r>
      <w:r w:rsidRPr="00F764CA">
        <w:t>we have just been hearing about</w:t>
      </w:r>
      <w:r w:rsidRPr="00F764CA">
        <w:t>,</w:t>
      </w:r>
      <w:r w:rsidRPr="00F764CA">
        <w:t xml:space="preserve"> there is</w:t>
      </w:r>
      <w:r w:rsidRPr="00F764CA">
        <w:t xml:space="preserve"> a</w:t>
      </w:r>
      <w:r w:rsidRPr="00F764CA">
        <w:t>nother way in which</w:t>
      </w:r>
      <w:r w:rsidRPr="00F764CA">
        <w:t xml:space="preserve"> we are strengthening our protections</w:t>
      </w:r>
      <w:r w:rsidRPr="00F764CA">
        <w:t>.</w:t>
      </w:r>
      <w:r w:rsidRPr="00F764CA">
        <w:t xml:space="preserve"> </w:t>
      </w:r>
      <w:r w:rsidRPr="00F764CA">
        <w:t xml:space="preserve">One </w:t>
      </w:r>
      <w:r w:rsidRPr="00F764CA">
        <w:t xml:space="preserve">of the risks in the digital economy is that people make off with people’s identities and misrepresent who they are in order to get public money. </w:t>
      </w:r>
      <w:r w:rsidRPr="00F764CA">
        <w:t>T</w:t>
      </w:r>
      <w:r w:rsidRPr="00F764CA">
        <w:t xml:space="preserve">he </w:t>
      </w:r>
      <w:r w:rsidRPr="00F764CA">
        <w:t>one login</w:t>
      </w:r>
      <w:r w:rsidRPr="00F764CA">
        <w:t xml:space="preserve"> </w:t>
      </w:r>
      <w:r w:rsidRPr="00F764CA">
        <w:t>project</w:t>
      </w:r>
      <w:r w:rsidRPr="00F764CA">
        <w:t>,</w:t>
      </w:r>
      <w:r w:rsidRPr="00F764CA">
        <w:t xml:space="preserve"> which we have spoken to the Committee about b</w:t>
      </w:r>
      <w:r w:rsidRPr="00F764CA">
        <w:t xml:space="preserve">efore and will be doing so again this time next week, </w:t>
      </w:r>
      <w:r w:rsidRPr="00F764CA">
        <w:t xml:space="preserve">has </w:t>
      </w:r>
      <w:r w:rsidRPr="00F764CA">
        <w:t xml:space="preserve">that considerable benefit </w:t>
      </w:r>
      <w:r w:rsidRPr="00F764CA">
        <w:t xml:space="preserve">in </w:t>
      </w:r>
      <w:r w:rsidRPr="00F764CA">
        <w:t xml:space="preserve">that it will improve the </w:t>
      </w:r>
      <w:r w:rsidRPr="00F764CA">
        <w:t xml:space="preserve">quality </w:t>
      </w:r>
      <w:r w:rsidRPr="00F764CA">
        <w:t>of the verification and assurance we have that people are who they say they are, which is a critical</w:t>
      </w:r>
      <w:r w:rsidRPr="00F764CA">
        <w:t xml:space="preserve"> element</w:t>
      </w:r>
      <w:r w:rsidRPr="00F764CA">
        <w:t>.</w:t>
      </w:r>
    </w:p>
    <w:p w:rsidR="006C6E1C" w:rsidRPr="00F764CA" w:rsidP="004C31F1">
      <w:pPr>
        <w:pStyle w:val="Question"/>
      </w:pPr>
      <w:sdt>
        <w:sdtPr>
          <w:alias w:val="Member"/>
          <w:tag w:val="&lt;Member mnisId='3928' dodsId='72304'&gt;"/>
          <w:id w:val="-1364122787"/>
          <w:placeholder>
            <w:docPart w:val="DefaultPlaceholder_-1854013440"/>
          </w:placeholder>
          <w:richText/>
        </w:sdtPr>
        <w:sdtContent>
          <w:r w:rsidRPr="00F764CA">
            <w:rPr>
              <w:b/>
            </w:rPr>
            <w:t>Nick Smith:</w:t>
          </w:r>
        </w:sdtContent>
      </w:sdt>
      <w:r w:rsidRPr="00F764CA">
        <w:t xml:space="preserve"> W</w:t>
      </w:r>
      <w:r w:rsidRPr="00F764CA">
        <w:t xml:space="preserve">e are told that </w:t>
      </w:r>
      <w:r w:rsidRPr="00F764CA">
        <w:t>C</w:t>
      </w:r>
      <w:r w:rsidRPr="00F764CA">
        <w:t>hatG</w:t>
      </w:r>
      <w:r w:rsidRPr="00F764CA">
        <w:t>P</w:t>
      </w:r>
      <w:r w:rsidRPr="00F764CA">
        <w:t xml:space="preserve">T provides a tool to </w:t>
      </w:r>
      <w:r w:rsidRPr="00F764CA">
        <w:t xml:space="preserve">commit </w:t>
      </w:r>
      <w:r w:rsidRPr="00F764CA">
        <w:t xml:space="preserve">sophisticated and far-reaching fraud via authentic </w:t>
      </w:r>
      <w:r w:rsidRPr="00F764CA">
        <w:t>ph</w:t>
      </w:r>
      <w:r w:rsidRPr="00F764CA">
        <w:t>ishing</w:t>
      </w:r>
      <w:r w:rsidRPr="00F764CA">
        <w:t>—f</w:t>
      </w:r>
      <w:r w:rsidRPr="00F764CA">
        <w:t>or</w:t>
      </w:r>
      <w:r w:rsidRPr="00F764CA">
        <w:t xml:space="preserve"> </w:t>
      </w:r>
      <w:r w:rsidRPr="00F764CA">
        <w:t>instance, using people</w:t>
      </w:r>
      <w:r w:rsidRPr="00F764CA">
        <w:t>’s</w:t>
      </w:r>
      <w:r w:rsidRPr="00F764CA">
        <w:t xml:space="preserve"> particular speech style or techniques</w:t>
      </w:r>
      <w:r w:rsidRPr="00F764CA">
        <w:t>,</w:t>
      </w:r>
      <w:r w:rsidRPr="00F764CA">
        <w:t xml:space="preserve"> or texting</w:t>
      </w:r>
      <w:r w:rsidRPr="00F764CA">
        <w:t>,</w:t>
      </w:r>
      <w:r w:rsidRPr="00F764CA">
        <w:t xml:space="preserve"> to make them more authentic and</w:t>
      </w:r>
      <w:r w:rsidRPr="00F764CA">
        <w:t>,</w:t>
      </w:r>
      <w:r w:rsidRPr="00F764CA">
        <w:t xml:space="preserve"> therefore</w:t>
      </w:r>
      <w:r w:rsidRPr="00F764CA">
        <w:t>,</w:t>
      </w:r>
      <w:r w:rsidRPr="00F764CA">
        <w:t xml:space="preserve"> more successful. Have </w:t>
      </w:r>
      <w:r w:rsidRPr="00F764CA">
        <w:t>you looked into how that particular tool can be misused?</w:t>
      </w:r>
    </w:p>
    <w:p w:rsidR="006C6E1C" w:rsidRPr="00F764CA" w:rsidP="004C31F1">
      <w:pPr>
        <w:pStyle w:val="Answer"/>
      </w:pPr>
      <w:sdt>
        <w:sdtPr>
          <w:alias w:val="Witness"/>
          <w:id w:val="-1807533902"/>
          <w:placeholder>
            <w:docPart w:val="DefaultPlaceholder_-1854013440"/>
          </w:placeholder>
          <w:richText/>
        </w:sdtPr>
        <w:sdtContent>
          <w:r w:rsidRPr="00F764CA">
            <w:rPr>
              <w:b/>
              <w:i/>
            </w:rPr>
            <w:t>Alex Chisholm:</w:t>
          </w:r>
        </w:sdtContent>
      </w:sdt>
      <w:r w:rsidRPr="00F764CA">
        <w:t xml:space="preserve"> </w:t>
      </w:r>
      <w:r w:rsidRPr="00F764CA">
        <w:t xml:space="preserve">I am not sure </w:t>
      </w:r>
      <w:r w:rsidRPr="00F764CA">
        <w:t xml:space="preserve">that </w:t>
      </w:r>
      <w:r w:rsidRPr="00F764CA">
        <w:t xml:space="preserve">I would exactly agree with that description. </w:t>
      </w:r>
      <w:r w:rsidRPr="00F764CA">
        <w:t>A</w:t>
      </w:r>
      <w:r w:rsidRPr="00F764CA">
        <w:t xml:space="preserve">s a very powerful large language model, it </w:t>
      </w:r>
      <w:r w:rsidRPr="00F764CA">
        <w:t xml:space="preserve">gives </w:t>
      </w:r>
      <w:r w:rsidRPr="00F764CA">
        <w:t>a very good version of language, but it does not do that on a person</w:t>
      </w:r>
      <w:r w:rsidRPr="00F764CA">
        <w:t>alised basis</w:t>
      </w:r>
      <w:r w:rsidRPr="00F764CA">
        <w:t>.</w:t>
      </w:r>
      <w:r w:rsidRPr="00F764CA">
        <w:t xml:space="preserve"> </w:t>
      </w:r>
      <w:r w:rsidRPr="00F764CA">
        <w:t xml:space="preserve">You </w:t>
      </w:r>
      <w:r w:rsidRPr="00F764CA">
        <w:t>have a dialogue with a general machine capability</w:t>
      </w:r>
      <w:r w:rsidRPr="00F764CA">
        <w:t>;</w:t>
      </w:r>
      <w:r w:rsidRPr="00F764CA">
        <w:t xml:space="preserve"> </w:t>
      </w:r>
      <w:r w:rsidRPr="00F764CA">
        <w:t xml:space="preserve">it </w:t>
      </w:r>
      <w:r w:rsidRPr="00F764CA">
        <w:t>is not a one-to-one dialogue</w:t>
      </w:r>
      <w:r w:rsidRPr="00F764CA">
        <w:t>.</w:t>
      </w:r>
      <w:r w:rsidRPr="00F764CA">
        <w:t xml:space="preserve"> </w:t>
      </w:r>
      <w:r w:rsidRPr="00F764CA">
        <w:t>I</w:t>
      </w:r>
      <w:r w:rsidRPr="00F764CA">
        <w:t xml:space="preserve">t </w:t>
      </w:r>
      <w:r w:rsidRPr="00F764CA">
        <w:t xml:space="preserve">also </w:t>
      </w:r>
      <w:r w:rsidRPr="00F764CA">
        <w:t>does not have memory. Each session is a fresh session.</w:t>
      </w:r>
    </w:p>
    <w:p w:rsidR="006C6E1C" w:rsidRPr="00F764CA" w:rsidP="004C31F1">
      <w:pPr>
        <w:pStyle w:val="Question"/>
      </w:pPr>
      <w:sdt>
        <w:sdtPr>
          <w:alias w:val="Member"/>
          <w:tag w:val="&lt;Member mnisId='3928' dodsId='72304'&gt;"/>
          <w:id w:val="-338395578"/>
          <w:placeholder>
            <w:docPart w:val="DefaultPlaceholder_-1854013440"/>
          </w:placeholder>
          <w:richText/>
        </w:sdtPr>
        <w:sdtContent>
          <w:r w:rsidRPr="00F764CA">
            <w:rPr>
              <w:b/>
            </w:rPr>
            <w:t>Nick Smith:</w:t>
          </w:r>
        </w:sdtContent>
      </w:sdt>
      <w:r w:rsidRPr="00F764CA">
        <w:t xml:space="preserve"> </w:t>
      </w:r>
      <w:r w:rsidRPr="00F764CA">
        <w:t xml:space="preserve">You are better </w:t>
      </w:r>
      <w:r w:rsidRPr="00F764CA">
        <w:t xml:space="preserve">informed </w:t>
      </w:r>
      <w:r w:rsidRPr="00F764CA">
        <w:t>than I am about this</w:t>
      </w:r>
      <w:r w:rsidRPr="00F764CA">
        <w:t>,</w:t>
      </w:r>
      <w:r w:rsidRPr="00F764CA">
        <w:t xml:space="preserve"> </w:t>
      </w:r>
      <w:r w:rsidRPr="00F764CA">
        <w:t>although i</w:t>
      </w:r>
      <w:r w:rsidRPr="00F764CA">
        <w:t xml:space="preserve">t says here </w:t>
      </w:r>
      <w:r w:rsidRPr="00F764CA">
        <w:t xml:space="preserve">that </w:t>
      </w:r>
      <w:r w:rsidRPr="00F764CA">
        <w:t>it c</w:t>
      </w:r>
      <w:r w:rsidRPr="00F764CA">
        <w:t>an reproduce language patterns to a</w:t>
      </w:r>
      <w:r w:rsidRPr="00F764CA">
        <w:t>l</w:t>
      </w:r>
      <w:r w:rsidRPr="00F764CA">
        <w:t xml:space="preserve">low for impersonation of a particular speech </w:t>
      </w:r>
      <w:r w:rsidRPr="00F764CA">
        <w:t xml:space="preserve">style </w:t>
      </w:r>
      <w:r w:rsidRPr="00F764CA">
        <w:t xml:space="preserve">or technique. </w:t>
      </w:r>
      <w:r w:rsidRPr="00F764CA">
        <w:t>M</w:t>
      </w:r>
      <w:r w:rsidRPr="00F764CA">
        <w:t>y question holds</w:t>
      </w:r>
      <w:r w:rsidRPr="00F764CA">
        <w:t>.</w:t>
      </w:r>
    </w:p>
    <w:p w:rsidR="006C6E1C" w:rsidRPr="00F764CA" w:rsidP="004C31F1">
      <w:pPr>
        <w:pStyle w:val="Answer"/>
      </w:pPr>
      <w:sdt>
        <w:sdtPr>
          <w:alias w:val="Witness"/>
          <w:id w:val="-274872680"/>
          <w:placeholder>
            <w:docPart w:val="DefaultPlaceholder_-1854013440"/>
          </w:placeholder>
          <w:richText/>
        </w:sdtPr>
        <w:sdtContent>
          <w:r w:rsidRPr="00F764CA">
            <w:rPr>
              <w:b/>
              <w:i/>
            </w:rPr>
            <w:t>Alex Chisholm:</w:t>
          </w:r>
        </w:sdtContent>
      </w:sdt>
      <w:r w:rsidRPr="00F764CA">
        <w:t xml:space="preserve"> S</w:t>
      </w:r>
      <w:r w:rsidRPr="00F764CA">
        <w:t>tyle and technique is right</w:t>
      </w:r>
      <w:r w:rsidRPr="00F764CA">
        <w:t>,</w:t>
      </w:r>
      <w:r w:rsidRPr="00F764CA">
        <w:t xml:space="preserve"> rather </w:t>
      </w:r>
      <w:r w:rsidRPr="00F764CA">
        <w:t>th</w:t>
      </w:r>
      <w:r w:rsidRPr="00F764CA">
        <w:t>an individual.</w:t>
      </w:r>
    </w:p>
    <w:p w:rsidR="006C6E1C" w:rsidRPr="00F764CA" w:rsidP="004C31F1">
      <w:pPr>
        <w:pStyle w:val="Answer"/>
      </w:pPr>
      <w:sdt>
        <w:sdtPr>
          <w:alias w:val="Witness"/>
          <w:id w:val="-886726799"/>
          <w:placeholder>
            <w:docPart w:val="DefaultPlaceholder_-1854013440"/>
          </w:placeholder>
          <w:richText/>
        </w:sdtPr>
        <w:sdtContent>
          <w:r w:rsidRPr="00F764CA">
            <w:rPr>
              <w:b/>
              <w:i/>
            </w:rPr>
            <w:t>James Bowler:</w:t>
          </w:r>
        </w:sdtContent>
      </w:sdt>
      <w:r w:rsidRPr="00F764CA">
        <w:t xml:space="preserve"> </w:t>
      </w:r>
      <w:r w:rsidRPr="00F764CA">
        <w:t>None of us will be experts on it</w:t>
      </w:r>
      <w:r w:rsidRPr="00F764CA">
        <w:t>,</w:t>
      </w:r>
      <w:r w:rsidRPr="00F764CA">
        <w:t xml:space="preserve"> </w:t>
      </w:r>
      <w:r w:rsidRPr="00F764CA">
        <w:t>but t</w:t>
      </w:r>
      <w:r w:rsidRPr="00F764CA">
        <w:t xml:space="preserve">he </w:t>
      </w:r>
      <w:r w:rsidRPr="00F764CA">
        <w:t>Home Office strategy on fraud announced a couple of weeks ago is probably the best answer to that</w:t>
      </w:r>
      <w:r w:rsidRPr="00F764CA">
        <w:t>.</w:t>
      </w:r>
      <w:r w:rsidRPr="00F764CA">
        <w:t xml:space="preserve"> </w:t>
      </w:r>
      <w:r w:rsidRPr="00F764CA">
        <w:t>F</w:t>
      </w:r>
      <w:r w:rsidRPr="00F764CA">
        <w:t>or example, in our area of financial services</w:t>
      </w:r>
      <w:r w:rsidRPr="00F764CA">
        <w:t>,</w:t>
      </w:r>
      <w:r w:rsidRPr="00F764CA">
        <w:t xml:space="preserve"> </w:t>
      </w:r>
      <w:r w:rsidRPr="00F764CA">
        <w:t xml:space="preserve">you are no longer </w:t>
      </w:r>
      <w:r w:rsidRPr="00F764CA">
        <w:t xml:space="preserve">allowed to do cold calling. </w:t>
      </w:r>
      <w:r w:rsidRPr="00F764CA">
        <w:t xml:space="preserve">They are also trying to address and stop </w:t>
      </w:r>
      <w:r w:rsidRPr="00F764CA">
        <w:t xml:space="preserve">mass texting and </w:t>
      </w:r>
      <w:r w:rsidRPr="00F764CA">
        <w:t>ph</w:t>
      </w:r>
      <w:r w:rsidRPr="00F764CA">
        <w:t>ish</w:t>
      </w:r>
      <w:r w:rsidRPr="00F764CA">
        <w:t xml:space="preserve">ing </w:t>
      </w:r>
      <w:r w:rsidRPr="00F764CA">
        <w:t>a</w:t>
      </w:r>
      <w:r w:rsidRPr="00F764CA">
        <w:t>t</w:t>
      </w:r>
      <w:r w:rsidRPr="00F764CA">
        <w:t xml:space="preserve"> </w:t>
      </w:r>
      <w:r w:rsidRPr="00F764CA">
        <w:t>source</w:t>
      </w:r>
      <w:r w:rsidRPr="00F764CA">
        <w:t>,</w:t>
      </w:r>
      <w:r w:rsidRPr="00F764CA">
        <w:t xml:space="preserve"> </w:t>
      </w:r>
      <w:r w:rsidRPr="00F764CA">
        <w:t xml:space="preserve">which are the things that, as I understand it, </w:t>
      </w:r>
      <w:r w:rsidRPr="00F764CA">
        <w:t>would generate</w:t>
      </w:r>
      <w:r w:rsidRPr="00F764CA">
        <w:t xml:space="preserve"> these</w:t>
      </w:r>
      <w:r w:rsidRPr="00F764CA">
        <w:t xml:space="preserve"> things. I do not think that </w:t>
      </w:r>
      <w:r w:rsidRPr="00F764CA">
        <w:t xml:space="preserve">that </w:t>
      </w:r>
      <w:r w:rsidRPr="00F764CA">
        <w:t xml:space="preserve">is the end to that </w:t>
      </w:r>
      <w:r w:rsidRPr="00F764CA">
        <w:t xml:space="preserve">sad </w:t>
      </w:r>
      <w:r w:rsidRPr="00F764CA">
        <w:t>issue, but it shows you that we have to move as quickly as the people trying to defraud the public.</w:t>
      </w:r>
    </w:p>
    <w:p w:rsidR="00D644B4" w:rsidRPr="00F764CA" w:rsidP="004C31F1">
      <w:pPr>
        <w:pStyle w:val="Question"/>
      </w:pPr>
      <w:sdt>
        <w:sdtPr>
          <w:alias w:val="Member"/>
          <w:tag w:val="&lt;Member mnisId='4591' dodsId='145640'&gt;"/>
          <w:id w:val="-1097021814"/>
          <w:placeholder>
            <w:docPart w:val="DefaultPlaceholder_-1854013440"/>
          </w:placeholder>
          <w:richText/>
        </w:sdtPr>
        <w:sdtContent>
          <w:r w:rsidRPr="00F764CA">
            <w:rPr>
              <w:b/>
            </w:rPr>
            <w:t>Sarah Olney:</w:t>
          </w:r>
        </w:sdtContent>
      </w:sdt>
      <w:r w:rsidRPr="00F764CA">
        <w:t xml:space="preserve"> J</w:t>
      </w:r>
      <w:r w:rsidRPr="00F764CA">
        <w:t>u</w:t>
      </w:r>
      <w:r w:rsidRPr="00F764CA">
        <w:t>st coming back to the number of assessments</w:t>
      </w:r>
      <w:r w:rsidRPr="00F764CA">
        <w:t>,</w:t>
      </w:r>
      <w:r w:rsidRPr="00F764CA">
        <w:t xml:space="preserve"> only </w:t>
      </w:r>
      <w:r w:rsidRPr="00F764CA">
        <w:t>1</w:t>
      </w:r>
      <w:r w:rsidRPr="00F764CA">
        <w:t xml:space="preserve">% of </w:t>
      </w:r>
      <w:r w:rsidRPr="00F764CA">
        <w:t xml:space="preserve">assessed </w:t>
      </w:r>
      <w:r w:rsidRPr="00F764CA">
        <w:t>expenditure was regarded as comprehensive</w:t>
      </w:r>
      <w:r w:rsidRPr="00F764CA">
        <w:t>,</w:t>
      </w:r>
      <w:r w:rsidRPr="00F764CA">
        <w:t xml:space="preserve"> Mr Cheeseman, by the </w:t>
      </w:r>
      <w:r w:rsidRPr="00F764CA">
        <w:t>o</w:t>
      </w:r>
      <w:r w:rsidRPr="00F764CA">
        <w:t xml:space="preserve">versight </w:t>
      </w:r>
      <w:r w:rsidRPr="00F764CA">
        <w:t>b</w:t>
      </w:r>
      <w:r w:rsidRPr="00F764CA">
        <w:t>oar</w:t>
      </w:r>
      <w:r w:rsidRPr="00F764CA">
        <w:t>d.</w:t>
      </w:r>
      <w:r w:rsidRPr="00F764CA">
        <w:t xml:space="preserve"> </w:t>
      </w:r>
      <w:r w:rsidRPr="00F764CA">
        <w:t>I</w:t>
      </w:r>
      <w:r w:rsidRPr="00F764CA">
        <w:t>n response to Mr Smith’s questions</w:t>
      </w:r>
      <w:r w:rsidRPr="00F764CA">
        <w:t>,</w:t>
      </w:r>
      <w:r w:rsidRPr="00F764CA">
        <w:t xml:space="preserve"> </w:t>
      </w:r>
      <w:r w:rsidRPr="00F764CA">
        <w:t xml:space="preserve">you have already talked </w:t>
      </w:r>
      <w:r w:rsidRPr="00F764CA">
        <w:t>about the steps that you are taking, but what val</w:t>
      </w:r>
      <w:r w:rsidRPr="00F764CA">
        <w:t xml:space="preserve">ue </w:t>
      </w:r>
      <w:r w:rsidRPr="00F764CA">
        <w:t xml:space="preserve">is </w:t>
      </w:r>
      <w:r w:rsidRPr="00F764CA">
        <w:t xml:space="preserve">the </w:t>
      </w:r>
      <w:r w:rsidRPr="00F764CA">
        <w:t>counter-fraud</w:t>
      </w:r>
      <w:r w:rsidRPr="00F764CA">
        <w:t xml:space="preserve"> </w:t>
      </w:r>
      <w:r w:rsidRPr="00F764CA">
        <w:t>function adding if we are still seeing such poor levels of assessment of risk across Government?</w:t>
      </w:r>
    </w:p>
    <w:p w:rsidR="006C6E1C" w:rsidRPr="00F764CA" w:rsidP="004C31F1">
      <w:pPr>
        <w:pStyle w:val="Answer"/>
      </w:pPr>
      <w:sdt>
        <w:sdtPr>
          <w:alias w:val="Witness"/>
          <w:id w:val="-1914700141"/>
          <w:placeholder>
            <w:docPart w:val="DefaultPlaceholder_-1854013440"/>
          </w:placeholder>
          <w:richText/>
        </w:sdtPr>
        <w:sdtContent>
          <w:r w:rsidRPr="00F764CA">
            <w:rPr>
              <w:b/>
              <w:i/>
            </w:rPr>
            <w:t>Mark Cheeseman:</w:t>
          </w:r>
        </w:sdtContent>
      </w:sdt>
      <w:r w:rsidRPr="00F764CA">
        <w:t xml:space="preserve"> </w:t>
      </w:r>
      <w:r w:rsidRPr="00F764CA">
        <w:t xml:space="preserve">There </w:t>
      </w:r>
      <w:r w:rsidRPr="00F764CA">
        <w:t xml:space="preserve">are </w:t>
      </w:r>
      <w:r w:rsidRPr="00F764CA">
        <w:t xml:space="preserve">a few things </w:t>
      </w:r>
      <w:r w:rsidRPr="00F764CA">
        <w:t xml:space="preserve">that </w:t>
      </w:r>
      <w:r w:rsidRPr="00F764CA">
        <w:t xml:space="preserve">I would say on that. The first is how far working as a function </w:t>
      </w:r>
      <w:r w:rsidRPr="00F764CA">
        <w:t xml:space="preserve">has brought us </w:t>
      </w:r>
      <w:r w:rsidRPr="00F764CA">
        <w:t xml:space="preserve">technically </w:t>
      </w:r>
      <w:r w:rsidRPr="00F764CA">
        <w:t>i</w:t>
      </w:r>
      <w:r w:rsidRPr="00F764CA">
        <w:t xml:space="preserve">n </w:t>
      </w:r>
      <w:r w:rsidRPr="00F764CA">
        <w:t xml:space="preserve">the way </w:t>
      </w:r>
      <w:r w:rsidRPr="00F764CA">
        <w:t xml:space="preserve">we assess risk. </w:t>
      </w:r>
      <w:r w:rsidRPr="00F764CA">
        <w:t>I</w:t>
      </w:r>
      <w:r w:rsidRPr="00F764CA">
        <w:t xml:space="preserve">f you go back and look at international comparators </w:t>
      </w:r>
      <w:r w:rsidRPr="00F764CA">
        <w:t xml:space="preserve">10 </w:t>
      </w:r>
      <w:r w:rsidRPr="00F764CA">
        <w:t>years</w:t>
      </w:r>
      <w:r w:rsidRPr="00F764CA">
        <w:t xml:space="preserve"> ago</w:t>
      </w:r>
      <w:r w:rsidRPr="00F764CA">
        <w:t xml:space="preserve">, the guidance for doing a </w:t>
      </w:r>
      <w:r w:rsidRPr="00F764CA">
        <w:t xml:space="preserve">fraud </w:t>
      </w:r>
      <w:r w:rsidRPr="00F764CA">
        <w:t xml:space="preserve">risk assessment was </w:t>
      </w:r>
      <w:r w:rsidRPr="00F764CA">
        <w:t xml:space="preserve">that </w:t>
      </w:r>
      <w:r w:rsidRPr="00F764CA">
        <w:t xml:space="preserve">you need to do </w:t>
      </w:r>
      <w:r w:rsidRPr="00F764CA">
        <w:t xml:space="preserve">a </w:t>
      </w:r>
      <w:r w:rsidRPr="00F764CA">
        <w:t xml:space="preserve">fraud </w:t>
      </w:r>
      <w:r w:rsidRPr="00F764CA">
        <w:t xml:space="preserve">risk assessment and then engage with that. We are now the only country in </w:t>
      </w:r>
      <w:r w:rsidRPr="00F764CA">
        <w:t>the</w:t>
      </w:r>
      <w:r w:rsidRPr="00F764CA">
        <w:t xml:space="preserve"> world </w:t>
      </w:r>
      <w:r w:rsidRPr="00F764CA">
        <w:t xml:space="preserve">to </w:t>
      </w:r>
      <w:r w:rsidRPr="00F764CA">
        <w:t xml:space="preserve">have a standard for how everyone in the public sector does a </w:t>
      </w:r>
      <w:r w:rsidRPr="00F764CA">
        <w:t xml:space="preserve">fraud </w:t>
      </w:r>
      <w:r w:rsidRPr="00F764CA">
        <w:t xml:space="preserve">risk assessment. That means </w:t>
      </w:r>
      <w:r w:rsidRPr="00F764CA">
        <w:t xml:space="preserve">that </w:t>
      </w:r>
      <w:r w:rsidRPr="00F764CA">
        <w:t>they are comparable</w:t>
      </w:r>
      <w:r w:rsidRPr="00F764CA">
        <w:t xml:space="preserve"> and</w:t>
      </w:r>
      <w:r w:rsidRPr="00F764CA">
        <w:t xml:space="preserve"> are done to a certain quality. </w:t>
      </w:r>
      <w:r w:rsidRPr="00F764CA">
        <w:t>T</w:t>
      </w:r>
      <w:r w:rsidRPr="00F764CA">
        <w:t>hat i</w:t>
      </w:r>
      <w:r w:rsidRPr="00F764CA">
        <w:t xml:space="preserve">s adding quite a lot of value, I would say, in terms of understanding the risk. </w:t>
      </w:r>
      <w:r w:rsidRPr="00F764CA">
        <w:t>W</w:t>
      </w:r>
      <w:r w:rsidRPr="00F764CA">
        <w:t>e have a difference here between the risk and the level of occurrence</w:t>
      </w:r>
      <w:r w:rsidRPr="00F764CA">
        <w:t>.</w:t>
      </w:r>
      <w:r w:rsidRPr="00F764CA">
        <w:t xml:space="preserve"> </w:t>
      </w:r>
      <w:r w:rsidRPr="00F764CA">
        <w:t xml:space="preserve">The </w:t>
      </w:r>
      <w:r w:rsidRPr="00F764CA">
        <w:t xml:space="preserve">1% </w:t>
      </w:r>
      <w:r w:rsidRPr="00F764CA">
        <w:t>refers to the level of occurrence</w:t>
      </w:r>
      <w:r w:rsidRPr="00F764CA">
        <w:t xml:space="preserve"> in </w:t>
      </w:r>
      <w:r w:rsidRPr="00F764CA">
        <w:t>the measurement exercises</w:t>
      </w:r>
      <w:r w:rsidRPr="00F764CA">
        <w:t>.</w:t>
      </w:r>
    </w:p>
    <w:p w:rsidR="006C6E1C" w:rsidRPr="00F764CA" w:rsidP="004C31F1">
      <w:pPr>
        <w:pStyle w:val="Answer"/>
      </w:pPr>
      <w:r w:rsidRPr="00F764CA">
        <w:t>T</w:t>
      </w:r>
      <w:r w:rsidRPr="00F764CA">
        <w:t>he challenge that the Government</w:t>
      </w:r>
      <w:r w:rsidRPr="00F764CA">
        <w:t xml:space="preserve"> face there is </w:t>
      </w:r>
      <w:r w:rsidRPr="00F764CA">
        <w:t xml:space="preserve">that, </w:t>
      </w:r>
      <w:r w:rsidRPr="00F764CA">
        <w:t>outside of tax and welfare, which are large</w:t>
      </w:r>
      <w:r w:rsidRPr="00F764CA">
        <w:t>,</w:t>
      </w:r>
      <w:r w:rsidRPr="00F764CA">
        <w:t xml:space="preserve"> similar streams of spending</w:t>
      </w:r>
      <w:r w:rsidRPr="00F764CA">
        <w:t>,</w:t>
      </w:r>
      <w:r w:rsidRPr="00F764CA">
        <w:t xml:space="preserve"> </w:t>
      </w:r>
      <w:r w:rsidRPr="00F764CA">
        <w:t>s</w:t>
      </w:r>
      <w:r w:rsidRPr="00F764CA">
        <w:t>pending is very diverse</w:t>
      </w:r>
      <w:r w:rsidRPr="00F764CA">
        <w:t>,</w:t>
      </w:r>
      <w:r w:rsidRPr="00F764CA">
        <w:t xml:space="preserve"> as are </w:t>
      </w:r>
      <w:r w:rsidRPr="00F764CA">
        <w:t>the fraud risks</w:t>
      </w:r>
      <w:r w:rsidRPr="00F764CA">
        <w:t>.</w:t>
      </w:r>
      <w:r w:rsidRPr="00F764CA">
        <w:t xml:space="preserve"> </w:t>
      </w:r>
      <w:r w:rsidRPr="00F764CA">
        <w:t>T</w:t>
      </w:r>
      <w:r w:rsidRPr="00F764CA">
        <w:t xml:space="preserve">hat </w:t>
      </w:r>
      <w:r w:rsidRPr="00F764CA">
        <w:t>1</w:t>
      </w:r>
      <w:r w:rsidRPr="00F764CA">
        <w:t xml:space="preserve">% gives us quite a lot of information </w:t>
      </w:r>
      <w:r w:rsidRPr="00F764CA">
        <w:t xml:space="preserve">on </w:t>
      </w:r>
      <w:r w:rsidRPr="00F764CA">
        <w:t>what we may</w:t>
      </w:r>
      <w:r w:rsidRPr="00F764CA">
        <w:t xml:space="preserve"> see,</w:t>
      </w:r>
      <w:r w:rsidRPr="00F764CA">
        <w:t xml:space="preserve"> </w:t>
      </w:r>
      <w:r w:rsidRPr="00F764CA">
        <w:t>b</w:t>
      </w:r>
      <w:r w:rsidRPr="00F764CA">
        <w:t xml:space="preserve">ut you are quite right that we should do more </w:t>
      </w:r>
      <w:r w:rsidRPr="00F764CA">
        <w:t xml:space="preserve">to understand </w:t>
      </w:r>
      <w:r w:rsidRPr="00F764CA">
        <w:t xml:space="preserve">both the risk and the </w:t>
      </w:r>
      <w:r w:rsidRPr="00F764CA">
        <w:t>judicious use of measurement where we can</w:t>
      </w:r>
      <w:r w:rsidRPr="00F764CA">
        <w:t>.</w:t>
      </w:r>
    </w:p>
    <w:p w:rsidR="006C6E1C" w:rsidRPr="00F764CA" w:rsidP="004C31F1">
      <w:pPr>
        <w:pStyle w:val="Question"/>
      </w:pPr>
      <w:sdt>
        <w:sdtPr>
          <w:alias w:val="Member"/>
          <w:tag w:val="&lt;Member mnisId='4591' dodsId='145640'&gt;"/>
          <w:id w:val="-209647978"/>
          <w:placeholder>
            <w:docPart w:val="DefaultPlaceholder_-1854013440"/>
          </w:placeholder>
          <w:richText/>
        </w:sdtPr>
        <w:sdtContent>
          <w:r w:rsidRPr="00F764CA">
            <w:rPr>
              <w:b/>
            </w:rPr>
            <w:t>Sarah Olney:</w:t>
          </w:r>
        </w:sdtContent>
      </w:sdt>
      <w:r w:rsidRPr="00F764CA">
        <w:t xml:space="preserve"> Is </w:t>
      </w:r>
      <w:r w:rsidRPr="00F764CA">
        <w:t>your guidance around assessments</w:t>
      </w:r>
      <w:r w:rsidRPr="00F764CA">
        <w:t xml:space="preserve"> </w:t>
      </w:r>
      <w:r w:rsidRPr="00F764CA">
        <w:t xml:space="preserve">geared towards those activities </w:t>
      </w:r>
      <w:r w:rsidRPr="00F764CA">
        <w:t xml:space="preserve">that </w:t>
      </w:r>
      <w:r w:rsidRPr="00F764CA">
        <w:t xml:space="preserve">are more likely to claw back some of the money that </w:t>
      </w:r>
      <w:r w:rsidRPr="00F764CA">
        <w:t>ha</w:t>
      </w:r>
      <w:r w:rsidRPr="00F764CA">
        <w:t xml:space="preserve">s been obtained </w:t>
      </w:r>
      <w:r w:rsidRPr="00F764CA">
        <w:t>fraudulently and</w:t>
      </w:r>
      <w:r w:rsidRPr="00F764CA">
        <w:t>,</w:t>
      </w:r>
      <w:r w:rsidRPr="00F764CA">
        <w:t xml:space="preserve"> therefore</w:t>
      </w:r>
      <w:r w:rsidRPr="00F764CA">
        <w:t>,</w:t>
      </w:r>
      <w:r w:rsidRPr="00F764CA">
        <w:t xml:space="preserve"> generate more benefit for the taxpayer</w:t>
      </w:r>
      <w:r w:rsidRPr="00F764CA">
        <w:t>?</w:t>
      </w:r>
    </w:p>
    <w:p w:rsidR="006C6E1C" w:rsidRPr="00F764CA" w:rsidP="004C31F1">
      <w:pPr>
        <w:pStyle w:val="Answer"/>
      </w:pPr>
      <w:sdt>
        <w:sdtPr>
          <w:alias w:val="Witness"/>
          <w:id w:val="68783638"/>
          <w:placeholder>
            <w:docPart w:val="DefaultPlaceholder_-1854013440"/>
          </w:placeholder>
          <w:richText/>
        </w:sdtPr>
        <w:sdtContent>
          <w:r w:rsidRPr="00F764CA">
            <w:rPr>
              <w:b/>
              <w:i/>
            </w:rPr>
            <w:t>Mark Cheeseman:</w:t>
          </w:r>
        </w:sdtContent>
      </w:sdt>
      <w:r w:rsidRPr="00F764CA">
        <w:t xml:space="preserve"> Fraud </w:t>
      </w:r>
      <w:r w:rsidRPr="00F764CA">
        <w:t xml:space="preserve">risk assessment </w:t>
      </w:r>
      <w:r w:rsidRPr="00F764CA">
        <w:t xml:space="preserve">looks </w:t>
      </w:r>
      <w:r w:rsidRPr="00F764CA">
        <w:t xml:space="preserve">at a scheme </w:t>
      </w:r>
      <w:r w:rsidRPr="00F764CA">
        <w:t>up front</w:t>
      </w:r>
      <w:r w:rsidRPr="00F764CA">
        <w:t xml:space="preserve"> and understands how it could be attacked and what could go wrong</w:t>
      </w:r>
      <w:r w:rsidRPr="00F764CA">
        <w:t>.</w:t>
      </w:r>
      <w:r w:rsidRPr="00F764CA">
        <w:t xml:space="preserve"> </w:t>
      </w:r>
      <w:r w:rsidRPr="00F764CA">
        <w:t>I</w:t>
      </w:r>
      <w:r w:rsidRPr="00F764CA">
        <w:t xml:space="preserve">n terms of what we </w:t>
      </w:r>
      <w:r w:rsidRPr="00F764CA">
        <w:t xml:space="preserve">then </w:t>
      </w:r>
      <w:r w:rsidRPr="00F764CA">
        <w:t xml:space="preserve">do to get as much money back </w:t>
      </w:r>
      <w:r w:rsidRPr="00F764CA">
        <w:t>or</w:t>
      </w:r>
      <w:r w:rsidRPr="00F764CA">
        <w:t>, ideally, to</w:t>
      </w:r>
      <w:r w:rsidRPr="00F764CA">
        <w:t xml:space="preserve"> prevent it going out the door</w:t>
      </w:r>
      <w:r w:rsidRPr="00F764CA">
        <w:t>,</w:t>
      </w:r>
      <w:r w:rsidRPr="00F764CA">
        <w:t xml:space="preserve"> </w:t>
      </w:r>
      <w:r w:rsidRPr="00F764CA">
        <w:t xml:space="preserve">that </w:t>
      </w:r>
      <w:r w:rsidRPr="00F764CA">
        <w:t>is how we deal with prevention</w:t>
      </w:r>
      <w:r w:rsidRPr="00F764CA">
        <w:t>.</w:t>
      </w:r>
      <w:r w:rsidRPr="00F764CA">
        <w:t xml:space="preserve"> </w:t>
      </w:r>
      <w:r w:rsidRPr="00F764CA">
        <w:t>Again,</w:t>
      </w:r>
      <w:r w:rsidRPr="00F764CA">
        <w:t xml:space="preserve"> we are investing in the </w:t>
      </w:r>
      <w:r w:rsidRPr="00F764CA">
        <w:t>counter-fraud</w:t>
      </w:r>
      <w:r w:rsidRPr="00F764CA">
        <w:t xml:space="preserve"> </w:t>
      </w:r>
      <w:r w:rsidRPr="00F764CA">
        <w:t>profession</w:t>
      </w:r>
      <w:r w:rsidRPr="00F764CA">
        <w:t xml:space="preserve"> so</w:t>
      </w:r>
      <w:r w:rsidRPr="00F764CA">
        <w:t xml:space="preserve"> </w:t>
      </w:r>
      <w:r w:rsidRPr="00F764CA">
        <w:t xml:space="preserve">that </w:t>
      </w:r>
      <w:r w:rsidRPr="00F764CA">
        <w:t>we have increased capability around the public sector</w:t>
      </w:r>
      <w:r w:rsidRPr="00F764CA">
        <w:t>,</w:t>
      </w:r>
      <w:r w:rsidRPr="00F764CA">
        <w:t xml:space="preserve"> </w:t>
      </w:r>
      <w:r w:rsidRPr="00F764CA">
        <w:t xml:space="preserve">which </w:t>
      </w:r>
      <w:r w:rsidRPr="00F764CA">
        <w:t xml:space="preserve">can take that action and target </w:t>
      </w:r>
      <w:r w:rsidRPr="00F764CA">
        <w:t xml:space="preserve">its </w:t>
      </w:r>
      <w:r w:rsidRPr="00F764CA">
        <w:t>activity to</w:t>
      </w:r>
      <w:r w:rsidRPr="00F764CA">
        <w:t xml:space="preserve"> where we are more likely to have a financial impact or</w:t>
      </w:r>
      <w:r w:rsidRPr="00F764CA">
        <w:t xml:space="preserve"> to</w:t>
      </w:r>
      <w:r w:rsidRPr="00F764CA">
        <w:t xml:space="preserve"> deter, as we were talking about earlier.</w:t>
      </w:r>
    </w:p>
    <w:p w:rsidR="00D644B4" w:rsidRPr="00F764CA" w:rsidP="004C31F1">
      <w:pPr>
        <w:pStyle w:val="Question"/>
      </w:pPr>
      <w:sdt>
        <w:sdtPr>
          <w:alias w:val="Member"/>
          <w:tag w:val="&lt;Member mnisId='249' dodsId='25708'&gt;"/>
          <w:id w:val="1973787415"/>
          <w:placeholder>
            <w:docPart w:val="DefaultPlaceholder_-1854013440"/>
          </w:placeholder>
          <w:richText/>
        </w:sdtPr>
        <w:sdtContent>
          <w:r w:rsidRPr="00F764CA">
            <w:rPr>
              <w:b/>
            </w:rPr>
            <w:t>Sir Geoffrey Clifton-Brown:</w:t>
          </w:r>
        </w:sdtContent>
      </w:sdt>
      <w:r w:rsidRPr="00F764CA">
        <w:t xml:space="preserve"> </w:t>
      </w:r>
      <w:r w:rsidRPr="00F764CA">
        <w:t xml:space="preserve">Welcome to the Committee this morning. </w:t>
      </w:r>
      <w:r w:rsidRPr="00F764CA">
        <w:t xml:space="preserve">Mr Chisholm, you </w:t>
      </w:r>
      <w:r w:rsidRPr="00F764CA">
        <w:t xml:space="preserve">talked about using prosecutions as a method of deterrent. </w:t>
      </w:r>
      <w:r w:rsidRPr="00F764CA">
        <w:t>G</w:t>
      </w:r>
      <w:r w:rsidRPr="00F764CA">
        <w:t>iven that y</w:t>
      </w:r>
      <w:r w:rsidRPr="00F764CA">
        <w:t xml:space="preserve">our Department and the Treasury are the two real Departments taking a lead against fraud, and given that the figures are so vast in this </w:t>
      </w:r>
      <w:r w:rsidRPr="00F764CA">
        <w:t>Report</w:t>
      </w:r>
      <w:r w:rsidRPr="00F764CA">
        <w:t>, ranging from £</w:t>
      </w:r>
      <w:r w:rsidRPr="00F764CA">
        <w:t xml:space="preserve">33.2 billion range to </w:t>
      </w:r>
      <w:r w:rsidRPr="00F764CA">
        <w:t>£</w:t>
      </w:r>
      <w:r w:rsidRPr="00F764CA">
        <w:t xml:space="preserve">58.8 </w:t>
      </w:r>
      <w:r w:rsidRPr="00F764CA">
        <w:t>billion, w</w:t>
      </w:r>
      <w:r w:rsidRPr="00F764CA">
        <w:t xml:space="preserve">hat </w:t>
      </w:r>
      <w:r w:rsidRPr="00F764CA">
        <w:t xml:space="preserve">are </w:t>
      </w:r>
      <w:r w:rsidRPr="00F764CA">
        <w:t>the Government doing in terms of both the civil pro</w:t>
      </w:r>
      <w:r w:rsidRPr="00F764CA">
        <w:t xml:space="preserve">secutions </w:t>
      </w:r>
      <w:r w:rsidRPr="00F764CA">
        <w:t xml:space="preserve">that </w:t>
      </w:r>
      <w:r w:rsidRPr="00F764CA">
        <w:t xml:space="preserve">you referred to and the criminal prosecutions </w:t>
      </w:r>
      <w:r w:rsidRPr="00F764CA">
        <w:t xml:space="preserve">that </w:t>
      </w:r>
      <w:r w:rsidRPr="00F764CA">
        <w:t>could follow the criminal prosecutions</w:t>
      </w:r>
      <w:r w:rsidRPr="00F764CA">
        <w:t>?</w:t>
      </w:r>
      <w:r w:rsidRPr="00F764CA">
        <w:t xml:space="preserve"> </w:t>
      </w:r>
      <w:r w:rsidRPr="00F764CA">
        <w:t>D</w:t>
      </w:r>
      <w:r w:rsidRPr="00F764CA">
        <w:t>o you have any statistics on successful prosecutions?</w:t>
      </w:r>
    </w:p>
    <w:p w:rsidR="00FC718C" w:rsidRPr="00F764CA" w:rsidP="004C31F1">
      <w:pPr>
        <w:pStyle w:val="Answer"/>
      </w:pPr>
      <w:sdt>
        <w:sdtPr>
          <w:alias w:val="Witness"/>
          <w:id w:val="1850135309"/>
          <w:placeholder>
            <w:docPart w:val="DefaultPlaceholder_-1854013440"/>
          </w:placeholder>
          <w:richText/>
        </w:sdtPr>
        <w:sdtContent>
          <w:r w:rsidRPr="00F764CA">
            <w:rPr>
              <w:b/>
              <w:i/>
            </w:rPr>
            <w:t>Alex Chisholm:</w:t>
          </w:r>
        </w:sdtContent>
      </w:sdt>
      <w:r w:rsidRPr="00F764CA">
        <w:t xml:space="preserve"> </w:t>
      </w:r>
      <w:r w:rsidRPr="00F764CA">
        <w:t xml:space="preserve">First of all, I probably would not say </w:t>
      </w:r>
      <w:r w:rsidRPr="00F764CA">
        <w:t xml:space="preserve">that </w:t>
      </w:r>
      <w:r w:rsidRPr="00F764CA">
        <w:t xml:space="preserve">we are in the front line </w:t>
      </w:r>
      <w:r w:rsidRPr="00F764CA">
        <w:t>of the battle against</w:t>
      </w:r>
      <w:r w:rsidRPr="00F764CA">
        <w:t xml:space="preserve"> fraud. </w:t>
      </w:r>
      <w:r w:rsidRPr="00F764CA">
        <w:t>W</w:t>
      </w:r>
      <w:r w:rsidRPr="00F764CA">
        <w:t>e have about 100 people in the Public Sector Fraud Authority</w:t>
      </w:r>
      <w:r w:rsidRPr="00F764CA">
        <w:t>,</w:t>
      </w:r>
      <w:r w:rsidRPr="00F764CA">
        <w:t xml:space="preserve"> </w:t>
      </w:r>
      <w:r w:rsidRPr="00F764CA">
        <w:t xml:space="preserve">which is a </w:t>
      </w:r>
      <w:r w:rsidRPr="00F764CA">
        <w:t>very capable, good</w:t>
      </w:r>
      <w:r w:rsidRPr="00F764CA">
        <w:t>-</w:t>
      </w:r>
      <w:r w:rsidRPr="00F764CA">
        <w:t>quality</w:t>
      </w:r>
      <w:r w:rsidRPr="00F764CA">
        <w:t>,</w:t>
      </w:r>
      <w:r w:rsidRPr="00F764CA">
        <w:t xml:space="preserve"> central unit</w:t>
      </w:r>
      <w:r w:rsidRPr="00F764CA">
        <w:t>,</w:t>
      </w:r>
      <w:r w:rsidRPr="00F764CA">
        <w:t xml:space="preserve"> </w:t>
      </w:r>
      <w:r w:rsidRPr="00F764CA">
        <w:t>b</w:t>
      </w:r>
      <w:r w:rsidRPr="00F764CA">
        <w:t>ut that is tiny compared to the 13</w:t>
      </w:r>
      <w:r w:rsidRPr="00F764CA">
        <w:t>,</w:t>
      </w:r>
      <w:r w:rsidRPr="00F764CA">
        <w:t xml:space="preserve">000 </w:t>
      </w:r>
      <w:r w:rsidRPr="00F764CA">
        <w:t xml:space="preserve">who </w:t>
      </w:r>
      <w:r w:rsidRPr="00F764CA">
        <w:t>are out between DWP and HMRC in particular</w:t>
      </w:r>
      <w:r w:rsidRPr="00F764CA">
        <w:t xml:space="preserve">. </w:t>
      </w:r>
      <w:r w:rsidRPr="00F764CA">
        <w:t>That is</w:t>
      </w:r>
      <w:r w:rsidRPr="00F764CA">
        <w:t xml:space="preserve"> </w:t>
      </w:r>
      <w:r w:rsidRPr="00F764CA">
        <w:t>the front</w:t>
      </w:r>
      <w:r w:rsidRPr="00F764CA">
        <w:t xml:space="preserve"> </w:t>
      </w:r>
      <w:r w:rsidRPr="00F764CA">
        <w:t>line</w:t>
      </w:r>
      <w:r w:rsidRPr="00F764CA">
        <w:t>;</w:t>
      </w:r>
      <w:r w:rsidRPr="00F764CA">
        <w:t xml:space="preserve"> they are </w:t>
      </w:r>
      <w:r w:rsidRPr="00F764CA">
        <w:t>the main people who are dealing with fraud, I am afraid, day</w:t>
      </w:r>
      <w:r w:rsidRPr="00F764CA">
        <w:t xml:space="preserve"> </w:t>
      </w:r>
      <w:r w:rsidRPr="00F764CA">
        <w:t>to</w:t>
      </w:r>
      <w:r w:rsidRPr="00F764CA">
        <w:t xml:space="preserve"> </w:t>
      </w:r>
      <w:r w:rsidRPr="00F764CA">
        <w:t xml:space="preserve">day from </w:t>
      </w:r>
      <w:r w:rsidRPr="00F764CA">
        <w:t>the</w:t>
      </w:r>
      <w:r w:rsidRPr="00F764CA">
        <w:t xml:space="preserve"> point of view of prevention</w:t>
      </w:r>
      <w:r w:rsidRPr="00F764CA">
        <w:t>,</w:t>
      </w:r>
      <w:r w:rsidRPr="00F764CA">
        <w:t xml:space="preserve"> investigation and deterren</w:t>
      </w:r>
      <w:r w:rsidRPr="00F764CA">
        <w:t>ce.</w:t>
      </w:r>
      <w:r w:rsidRPr="00F764CA">
        <w:t xml:space="preserve"> </w:t>
      </w:r>
      <w:r w:rsidRPr="00F764CA">
        <w:t>T</w:t>
      </w:r>
      <w:r w:rsidRPr="00F764CA">
        <w:t xml:space="preserve">hey themselves </w:t>
      </w:r>
      <w:r w:rsidRPr="00F764CA">
        <w:t xml:space="preserve">will </w:t>
      </w:r>
      <w:r w:rsidRPr="00F764CA">
        <w:t>make the decisions about which prosecutions to bring.</w:t>
      </w:r>
    </w:p>
    <w:p w:rsidR="00D644B4" w:rsidRPr="00F764CA" w:rsidP="004C31F1">
      <w:pPr>
        <w:pStyle w:val="Answer"/>
      </w:pPr>
      <w:r w:rsidRPr="00F764CA">
        <w:t>Because we feel an interest in the overall system of it, we are pressing for more enforcement, on both the civil and the criminal side, and to try to fill in the potential gaps that we see in the quality of that enforcement. Indeed, the Public Sector Fraud</w:t>
      </w:r>
      <w:r w:rsidRPr="00F764CA">
        <w:t xml:space="preserve"> Authority will itself be setting up an enforcement unit later this year, which Mark can speak to, if that is helpful.</w:t>
      </w:r>
    </w:p>
    <w:p w:rsidR="00D644B4" w:rsidRPr="00F764CA" w:rsidP="004C31F1">
      <w:pPr>
        <w:pStyle w:val="Question"/>
      </w:pPr>
      <w:sdt>
        <w:sdtPr>
          <w:alias w:val="Member"/>
          <w:tag w:val="&lt;Member mnisId='249' dodsId='25708'&gt;"/>
          <w:id w:val="199756656"/>
          <w:placeholder>
            <w:docPart w:val="DefaultPlaceholder_-1854013440"/>
          </w:placeholder>
          <w:richText/>
        </w:sdtPr>
        <w:sdtContent>
          <w:r w:rsidRPr="00F764CA">
            <w:rPr>
              <w:b/>
            </w:rPr>
            <w:t>Sir Geoffrey Clifton-Brown:</w:t>
          </w:r>
        </w:sdtContent>
      </w:sdt>
      <w:r w:rsidRPr="00F764CA">
        <w:t xml:space="preserve"> </w:t>
      </w:r>
      <w:r w:rsidRPr="00F764CA">
        <w:t>I understand all of that</w:t>
      </w:r>
      <w:r w:rsidRPr="00F764CA">
        <w:t>,</w:t>
      </w:r>
      <w:r w:rsidRPr="00F764CA">
        <w:t xml:space="preserve"> and that is good news, but</w:t>
      </w:r>
      <w:r w:rsidRPr="00F764CA">
        <w:t>,</w:t>
      </w:r>
      <w:r w:rsidRPr="00F764CA">
        <w:t xml:space="preserve"> given the huge increase </w:t>
      </w:r>
      <w:r w:rsidRPr="00F764CA">
        <w:t xml:space="preserve">in </w:t>
      </w:r>
      <w:r w:rsidRPr="00F764CA">
        <w:t>levels of fraud, one would</w:t>
      </w:r>
      <w:r w:rsidRPr="00F764CA">
        <w:t xml:space="preserve"> expect the levels of </w:t>
      </w:r>
      <w:r w:rsidRPr="00F764CA">
        <w:t xml:space="preserve">prosecutions to </w:t>
      </w:r>
      <w:r w:rsidRPr="00F764CA">
        <w:t>go</w:t>
      </w:r>
      <w:r w:rsidRPr="00F764CA">
        <w:t xml:space="preserve"> up</w:t>
      </w:r>
      <w:r w:rsidRPr="00F764CA">
        <w:t xml:space="preserve">. </w:t>
      </w:r>
      <w:r w:rsidRPr="00F764CA">
        <w:t>W</w:t>
      </w:r>
      <w:r w:rsidRPr="00F764CA">
        <w:t>e cannot talk about pending prosecutions, but do you have any statistics on successful prosecutions, either criminal or civil?</w:t>
      </w:r>
    </w:p>
    <w:p w:rsidR="00D644B4" w:rsidRPr="00F764CA" w:rsidP="004C31F1">
      <w:pPr>
        <w:pStyle w:val="Answer"/>
      </w:pPr>
      <w:sdt>
        <w:sdtPr>
          <w:alias w:val="Witness"/>
          <w:id w:val="1071083402"/>
          <w:placeholder>
            <w:docPart w:val="DefaultPlaceholder_-1854013440"/>
          </w:placeholder>
          <w:richText/>
        </w:sdtPr>
        <w:sdtContent>
          <w:r w:rsidRPr="00F764CA">
            <w:rPr>
              <w:b/>
              <w:i/>
            </w:rPr>
            <w:t>Alex Chisholm:</w:t>
          </w:r>
        </w:sdtContent>
      </w:sdt>
      <w:r w:rsidRPr="00F764CA">
        <w:t xml:space="preserve"> </w:t>
      </w:r>
      <w:r w:rsidRPr="00F764CA">
        <w:t xml:space="preserve">No, not </w:t>
      </w:r>
      <w:r w:rsidRPr="00F764CA">
        <w:t xml:space="preserve">to hand. I have seen that the number of people who </w:t>
      </w:r>
      <w:r w:rsidRPr="00F764CA">
        <w:t xml:space="preserve">have </w:t>
      </w:r>
      <w:r w:rsidRPr="00F764CA">
        <w:t>be</w:t>
      </w:r>
      <w:r w:rsidRPr="00F764CA">
        <w:t xml:space="preserve">en </w:t>
      </w:r>
      <w:r w:rsidRPr="00F764CA">
        <w:t xml:space="preserve">banned from directorships </w:t>
      </w:r>
      <w:r w:rsidRPr="00F764CA">
        <w:t xml:space="preserve">has </w:t>
      </w:r>
      <w:r w:rsidRPr="00F764CA">
        <w:t xml:space="preserve">been rising quite sharply </w:t>
      </w:r>
      <w:r w:rsidRPr="00F764CA">
        <w:t xml:space="preserve">through </w:t>
      </w:r>
      <w:r w:rsidRPr="00F764CA">
        <w:t xml:space="preserve">the </w:t>
      </w:r>
      <w:r w:rsidRPr="00F764CA">
        <w:t>Insolvency S</w:t>
      </w:r>
      <w:r w:rsidRPr="00F764CA">
        <w:t>ervice.</w:t>
      </w:r>
    </w:p>
    <w:p w:rsidR="00D644B4" w:rsidRPr="00F764CA" w:rsidP="004C31F1">
      <w:pPr>
        <w:pStyle w:val="Question"/>
      </w:pPr>
      <w:sdt>
        <w:sdtPr>
          <w:alias w:val="Member"/>
          <w:tag w:val="&lt;Member mnisId='249' dodsId='25708'&gt;"/>
          <w:id w:val="-2065708823"/>
          <w:placeholder>
            <w:docPart w:val="DefaultPlaceholder_-1854013440"/>
          </w:placeholder>
          <w:richText/>
        </w:sdtPr>
        <w:sdtContent>
          <w:r w:rsidRPr="00F764CA">
            <w:rPr>
              <w:b/>
            </w:rPr>
            <w:t>Sir Geoffrey Clifton-Brown:</w:t>
          </w:r>
        </w:sdtContent>
      </w:sdt>
      <w:r w:rsidRPr="00F764CA">
        <w:t xml:space="preserve"> Could you write to the C</w:t>
      </w:r>
      <w:r w:rsidRPr="00F764CA">
        <w:t>ommittee with any information that you have</w:t>
      </w:r>
      <w:r w:rsidRPr="00F764CA">
        <w:t>?</w:t>
      </w:r>
      <w:r w:rsidRPr="00F764CA">
        <w:t xml:space="preserve"> </w:t>
      </w:r>
      <w:r w:rsidRPr="00F764CA">
        <w:t xml:space="preserve">It </w:t>
      </w:r>
      <w:r w:rsidRPr="00F764CA">
        <w:t xml:space="preserve">does seem to me </w:t>
      </w:r>
      <w:r w:rsidRPr="00F764CA">
        <w:t xml:space="preserve">that </w:t>
      </w:r>
      <w:r w:rsidRPr="00F764CA">
        <w:t xml:space="preserve">publicising even the </w:t>
      </w:r>
      <w:r w:rsidRPr="00F764CA">
        <w:t xml:space="preserve">odd </w:t>
      </w:r>
      <w:r w:rsidRPr="00F764CA">
        <w:t xml:space="preserve">one or two big </w:t>
      </w:r>
      <w:r w:rsidRPr="00F764CA">
        <w:t>fraud cases would act as a huge deterrent to others contemplating it.</w:t>
      </w:r>
    </w:p>
    <w:p w:rsidR="00D644B4" w:rsidRPr="00F764CA" w:rsidP="004C31F1">
      <w:pPr>
        <w:pStyle w:val="Answer"/>
      </w:pPr>
      <w:sdt>
        <w:sdtPr>
          <w:alias w:val="Witness"/>
          <w:id w:val="1917969940"/>
          <w:placeholder>
            <w:docPart w:val="DefaultPlaceholder_-1854013440"/>
          </w:placeholder>
          <w:richText/>
        </w:sdtPr>
        <w:sdtContent>
          <w:r w:rsidRPr="00F764CA">
            <w:rPr>
              <w:b/>
              <w:i/>
            </w:rPr>
            <w:t>Alex Chisholm:</w:t>
          </w:r>
        </w:sdtContent>
      </w:sdt>
      <w:r w:rsidRPr="00F764CA">
        <w:t xml:space="preserve"> </w:t>
      </w:r>
      <w:r w:rsidRPr="00F764CA">
        <w:t xml:space="preserve">We will </w:t>
      </w:r>
      <w:r w:rsidRPr="00F764CA">
        <w:t xml:space="preserve">happily </w:t>
      </w:r>
      <w:r w:rsidRPr="00F764CA">
        <w:t xml:space="preserve">get </w:t>
      </w:r>
      <w:r w:rsidRPr="00F764CA">
        <w:t>that data together. It is other Departments</w:t>
      </w:r>
      <w:r w:rsidRPr="00F764CA">
        <w:t>’</w:t>
      </w:r>
      <w:r w:rsidRPr="00F764CA">
        <w:t xml:space="preserve"> data, </w:t>
      </w:r>
      <w:r w:rsidRPr="00F764CA">
        <w:t xml:space="preserve">but </w:t>
      </w:r>
      <w:r w:rsidRPr="00F764CA">
        <w:t xml:space="preserve">we </w:t>
      </w:r>
      <w:r w:rsidRPr="00F764CA">
        <w:t>will happily get it and share it with you.</w:t>
      </w:r>
    </w:p>
    <w:p w:rsidR="00FC718C" w:rsidRPr="00F764CA" w:rsidP="004C31F1">
      <w:pPr>
        <w:pStyle w:val="Answer"/>
      </w:pPr>
      <w:sdt>
        <w:sdtPr>
          <w:alias w:val="Witness"/>
          <w:id w:val="2022502267"/>
          <w:placeholder>
            <w:docPart w:val="DefaultPlaceholder_-1854013440"/>
          </w:placeholder>
          <w:richText/>
        </w:sdtPr>
        <w:sdtContent>
          <w:r w:rsidRPr="00F764CA">
            <w:rPr>
              <w:b/>
              <w:i/>
            </w:rPr>
            <w:t>James Bowler:</w:t>
          </w:r>
        </w:sdtContent>
      </w:sdt>
      <w:r w:rsidRPr="00F764CA">
        <w:t xml:space="preserve"> B</w:t>
      </w:r>
      <w:r w:rsidRPr="00F764CA">
        <w:t xml:space="preserve">y way of trying to be helpful, </w:t>
      </w:r>
      <w:r w:rsidRPr="00F764CA">
        <w:t xml:space="preserve">as I understand it, </w:t>
      </w:r>
      <w:r w:rsidRPr="00F764CA">
        <w:t xml:space="preserve">HMRC has </w:t>
      </w:r>
      <w:r w:rsidRPr="00F764CA">
        <w:t xml:space="preserve">31 </w:t>
      </w:r>
      <w:r w:rsidRPr="00F764CA">
        <w:t xml:space="preserve">Covid-related </w:t>
      </w:r>
      <w:r w:rsidRPr="00F764CA">
        <w:t>criminal investigations underway</w:t>
      </w:r>
      <w:r w:rsidRPr="00F764CA">
        <w:t xml:space="preserve"> </w:t>
      </w:r>
      <w:r w:rsidRPr="00F764CA">
        <w:t>on bounce</w:t>
      </w:r>
      <w:r w:rsidRPr="00F764CA">
        <w:t>-</w:t>
      </w:r>
      <w:r w:rsidRPr="00F764CA">
        <w:t xml:space="preserve">back loans, and has made </w:t>
      </w:r>
      <w:r w:rsidRPr="00F764CA">
        <w:t xml:space="preserve">49 arrests </w:t>
      </w:r>
      <w:r w:rsidRPr="00F764CA">
        <w:t xml:space="preserve">and </w:t>
      </w:r>
      <w:r w:rsidRPr="00F764CA">
        <w:t xml:space="preserve">455 </w:t>
      </w:r>
      <w:r w:rsidRPr="00F764CA">
        <w:t>d</w:t>
      </w:r>
      <w:r w:rsidRPr="00F764CA">
        <w:t xml:space="preserve">irector </w:t>
      </w:r>
      <w:r w:rsidRPr="00F764CA">
        <w:t>d</w:t>
      </w:r>
      <w:r w:rsidRPr="00F764CA">
        <w:t>isqualifications</w:t>
      </w:r>
      <w:r w:rsidRPr="00F764CA">
        <w:t>.</w:t>
      </w:r>
      <w:r w:rsidRPr="00F764CA">
        <w:t xml:space="preserve"> </w:t>
      </w:r>
      <w:r w:rsidRPr="00F764CA">
        <w:t xml:space="preserve">That is </w:t>
      </w:r>
      <w:r w:rsidRPr="00F764CA">
        <w:t>not the whole picture</w:t>
      </w:r>
      <w:r w:rsidRPr="00F764CA">
        <w:t>,</w:t>
      </w:r>
      <w:r w:rsidRPr="00F764CA">
        <w:t xml:space="preserve"> </w:t>
      </w:r>
      <w:r w:rsidRPr="00F764CA">
        <w:t xml:space="preserve">but it gives you a </w:t>
      </w:r>
      <w:r w:rsidRPr="00F764CA">
        <w:t>flavour</w:t>
      </w:r>
      <w:r w:rsidRPr="00F764CA">
        <w:t>.</w:t>
      </w:r>
    </w:p>
    <w:p w:rsidR="00FC718C" w:rsidRPr="00F764CA" w:rsidP="004C31F1">
      <w:pPr>
        <w:pStyle w:val="Answer"/>
      </w:pPr>
      <w:sdt>
        <w:sdtPr>
          <w:alias w:val="Witness"/>
          <w:id w:val="-1452318800"/>
          <w:placeholder>
            <w:docPart w:val="DefaultPlaceholder_-1854013440"/>
          </w:placeholder>
          <w:richText/>
        </w:sdtPr>
        <w:sdtContent>
          <w:r w:rsidRPr="00F764CA">
            <w:rPr>
              <w:b/>
              <w:i/>
            </w:rPr>
            <w:t>Alex Chisholm:</w:t>
          </w:r>
        </w:sdtContent>
      </w:sdt>
      <w:r w:rsidRPr="00F764CA">
        <w:t xml:space="preserve"> W</w:t>
      </w:r>
      <w:r w:rsidRPr="00F764CA">
        <w:t>e could put togeth</w:t>
      </w:r>
      <w:r w:rsidRPr="00F764CA">
        <w:t xml:space="preserve">er more of that data and </w:t>
      </w:r>
      <w:r w:rsidRPr="00F764CA">
        <w:t>share it with the Committee afterwards.</w:t>
      </w:r>
    </w:p>
    <w:p w:rsidR="00D644B4" w:rsidRPr="00F764CA" w:rsidP="004C31F1">
      <w:pPr>
        <w:pStyle w:val="Question"/>
        <w:numPr>
          <w:ilvl w:val="0"/>
          <w:numId w:val="0"/>
        </w:numPr>
        <w:ind w:left="794"/>
      </w:pPr>
      <w:sdt>
        <w:sdtPr>
          <w:alias w:val="Member"/>
          <w:tag w:val="&lt;Member mnisId='1524' dodsId='35914'&gt;"/>
          <w:id w:val="-95475039"/>
          <w:placeholder>
            <w:docPart w:val="DefaultPlaceholder_-1854013440"/>
          </w:placeholder>
          <w:richText/>
        </w:sdtPr>
        <w:sdtContent>
          <w:r w:rsidRPr="00F764CA">
            <w:rPr>
              <w:b/>
            </w:rPr>
            <w:t>Chair:</w:t>
          </w:r>
        </w:sdtContent>
      </w:sdt>
      <w:r w:rsidRPr="00F764CA">
        <w:t xml:space="preserve"> As Sir Geoffrey says, we </w:t>
      </w:r>
      <w:r w:rsidRPr="00F764CA">
        <w:t xml:space="preserve">have had </w:t>
      </w:r>
      <w:r w:rsidRPr="00F764CA">
        <w:t xml:space="preserve">a </w:t>
      </w:r>
      <w:r w:rsidRPr="00F764CA">
        <w:t>longstanding view on the Committee, maybe because we are a bunch of politicians</w:t>
      </w:r>
      <w:r w:rsidRPr="00F764CA">
        <w:t>,</w:t>
      </w:r>
      <w:r w:rsidRPr="00F764CA">
        <w:t xml:space="preserve"> that a few people made examples of can perhaps deter or encourage</w:t>
      </w:r>
      <w:r w:rsidRPr="00F764CA">
        <w:t xml:space="preserve"> others to </w:t>
      </w:r>
      <w:r w:rsidRPr="00F764CA">
        <w:t xml:space="preserve">admit to their </w:t>
      </w:r>
      <w:r w:rsidRPr="00F764CA">
        <w:t xml:space="preserve">problems. </w:t>
      </w:r>
      <w:r w:rsidRPr="00F764CA">
        <w:t>It would be very helpful to have t</w:t>
      </w:r>
      <w:r w:rsidRPr="00F764CA">
        <w:t>hose figures that you just gave</w:t>
      </w:r>
      <w:r w:rsidRPr="00F764CA">
        <w:t xml:space="preserve"> us</w:t>
      </w:r>
      <w:r w:rsidRPr="00F764CA">
        <w:t xml:space="preserve">, </w:t>
      </w:r>
      <w:r w:rsidRPr="00F764CA">
        <w:t xml:space="preserve">Mr Bowler, because I am not sure that we have had those </w:t>
      </w:r>
      <w:r w:rsidRPr="00F764CA">
        <w:t xml:space="preserve">before </w:t>
      </w:r>
      <w:r w:rsidRPr="00F764CA">
        <w:t xml:space="preserve">in </w:t>
      </w:r>
      <w:r w:rsidRPr="00F764CA">
        <w:t>quite that way.</w:t>
      </w:r>
    </w:p>
    <w:p w:rsidR="00D644B4" w:rsidRPr="00F764CA" w:rsidP="004C31F1">
      <w:pPr>
        <w:pStyle w:val="Question"/>
      </w:pPr>
      <w:sdt>
        <w:sdtPr>
          <w:alias w:val="Member"/>
          <w:tag w:val="&lt;Member mnisId='249' dodsId='25708'&gt;"/>
          <w:id w:val="1361714525"/>
          <w:placeholder>
            <w:docPart w:val="DefaultPlaceholder_-1854013440"/>
          </w:placeholder>
          <w:richText/>
        </w:sdtPr>
        <w:sdtContent>
          <w:r w:rsidRPr="00F764CA">
            <w:rPr>
              <w:b/>
            </w:rPr>
            <w:t>Sir Geoffrey Clifton-Brown:</w:t>
          </w:r>
        </w:sdtContent>
      </w:sdt>
      <w:r w:rsidRPr="00F764CA">
        <w:t xml:space="preserve"> </w:t>
      </w:r>
      <w:r w:rsidRPr="00F764CA">
        <w:t xml:space="preserve">It would </w:t>
      </w:r>
      <w:r w:rsidRPr="00F764CA">
        <w:t xml:space="preserve">be helpful, Mr </w:t>
      </w:r>
      <w:r w:rsidRPr="00F764CA">
        <w:t>Bowler</w:t>
      </w:r>
      <w:r w:rsidRPr="00F764CA">
        <w:t xml:space="preserve">, </w:t>
      </w:r>
      <w:r w:rsidRPr="00F764CA">
        <w:t xml:space="preserve">for you not only </w:t>
      </w:r>
      <w:r w:rsidRPr="00F764CA">
        <w:t xml:space="preserve">to </w:t>
      </w:r>
      <w:r w:rsidRPr="00F764CA">
        <w:t xml:space="preserve">give </w:t>
      </w:r>
      <w:r w:rsidRPr="00F764CA">
        <w:t>the figures</w:t>
      </w:r>
      <w:r w:rsidRPr="00F764CA">
        <w:t xml:space="preserve"> to the Committee—i.e. </w:t>
      </w:r>
      <w:r w:rsidRPr="00F764CA">
        <w:t>in the public domain</w:t>
      </w:r>
      <w:r w:rsidRPr="00F764CA">
        <w:t>—</w:t>
      </w:r>
      <w:r w:rsidRPr="00F764CA">
        <w:t>but</w:t>
      </w:r>
      <w:r w:rsidRPr="00F764CA">
        <w:t xml:space="preserve"> </w:t>
      </w:r>
      <w:r w:rsidRPr="00F764CA">
        <w:t xml:space="preserve">to publicise </w:t>
      </w:r>
      <w:r w:rsidRPr="00F764CA">
        <w:t xml:space="preserve">them </w:t>
      </w:r>
      <w:r w:rsidRPr="00F764CA">
        <w:t>a bit</w:t>
      </w:r>
      <w:r w:rsidRPr="00F764CA">
        <w:t>,</w:t>
      </w:r>
      <w:r w:rsidRPr="00F764CA">
        <w:t xml:space="preserve"> </w:t>
      </w:r>
      <w:r w:rsidRPr="00F764CA">
        <w:t>s</w:t>
      </w:r>
      <w:r w:rsidRPr="00F764CA">
        <w:t>o that, where you get a big case that is successful, it is well publicised to deter others.</w:t>
      </w:r>
    </w:p>
    <w:p w:rsidR="00D644B4" w:rsidRPr="00F764CA" w:rsidP="004C31F1">
      <w:pPr>
        <w:pStyle w:val="Answer"/>
      </w:pPr>
      <w:sdt>
        <w:sdtPr>
          <w:alias w:val="Witness"/>
          <w:id w:val="1321616667"/>
          <w:placeholder>
            <w:docPart w:val="DefaultPlaceholder_-1854013440"/>
          </w:placeholder>
          <w:richText/>
        </w:sdtPr>
        <w:sdtContent>
          <w:r w:rsidRPr="00F764CA">
            <w:rPr>
              <w:b/>
              <w:i/>
            </w:rPr>
            <w:t>James Bowler:</w:t>
          </w:r>
        </w:sdtContent>
      </w:sdt>
      <w:r w:rsidRPr="00F764CA">
        <w:t xml:space="preserve"> I</w:t>
      </w:r>
      <w:r w:rsidRPr="00F764CA">
        <w:t>n terms of tra</w:t>
      </w:r>
      <w:r w:rsidRPr="00F764CA">
        <w:t xml:space="preserve">nsparency and deterrence, one of the lessons coming out of </w:t>
      </w:r>
      <w:r w:rsidRPr="00F764CA">
        <w:t>C</w:t>
      </w:r>
      <w:r w:rsidRPr="00F764CA">
        <w:t xml:space="preserve">ovid </w:t>
      </w:r>
      <w:r w:rsidRPr="00F764CA">
        <w:t>is to celebrate success on fraud</w:t>
      </w:r>
      <w:r w:rsidRPr="00F764CA">
        <w:t>,</w:t>
      </w:r>
      <w:r w:rsidRPr="00F764CA">
        <w:t xml:space="preserve"> and not only </w:t>
      </w:r>
      <w:r w:rsidRPr="00F764CA">
        <w:t xml:space="preserve">to </w:t>
      </w:r>
      <w:r w:rsidRPr="00F764CA">
        <w:t xml:space="preserve">be transparent about it but </w:t>
      </w:r>
      <w:r w:rsidRPr="00F764CA">
        <w:t xml:space="preserve">to be </w:t>
      </w:r>
      <w:r w:rsidRPr="00F764CA">
        <w:t>transparent about our success</w:t>
      </w:r>
      <w:r w:rsidRPr="00F764CA">
        <w:t>.</w:t>
      </w:r>
      <w:r w:rsidRPr="00F764CA">
        <w:t xml:space="preserve"> </w:t>
      </w:r>
      <w:r w:rsidRPr="00F764CA">
        <w:t>H</w:t>
      </w:r>
      <w:r w:rsidRPr="00F764CA">
        <w:t>aving the PSFA might help deliver that</w:t>
      </w:r>
      <w:r w:rsidRPr="00F764CA">
        <w:t>, so I</w:t>
      </w:r>
      <w:r w:rsidRPr="00F764CA">
        <w:t xml:space="preserve"> </w:t>
      </w:r>
      <w:r w:rsidRPr="00F764CA">
        <w:t>v</w:t>
      </w:r>
      <w:r w:rsidRPr="00F764CA">
        <w:t>ery much agree.</w:t>
      </w:r>
    </w:p>
    <w:p w:rsidR="00D644B4" w:rsidRPr="00F764CA" w:rsidP="004C31F1">
      <w:pPr>
        <w:pStyle w:val="Answer"/>
      </w:pPr>
      <w:sdt>
        <w:sdtPr>
          <w:alias w:val="Witness"/>
          <w:id w:val="1179465993"/>
          <w:placeholder>
            <w:docPart w:val="DefaultPlaceholder_-1854013440"/>
          </w:placeholder>
          <w:richText/>
        </w:sdtPr>
        <w:sdtContent>
          <w:r w:rsidRPr="00F764CA">
            <w:rPr>
              <w:b/>
              <w:i/>
            </w:rPr>
            <w:t>Mark Cheesema</w:t>
          </w:r>
          <w:r w:rsidRPr="00F764CA">
            <w:rPr>
              <w:b/>
              <w:i/>
            </w:rPr>
            <w:t>n:</w:t>
          </w:r>
        </w:sdtContent>
      </w:sdt>
      <w:r w:rsidRPr="00F764CA">
        <w:t xml:space="preserve"> </w:t>
      </w:r>
      <w:r w:rsidRPr="00F764CA">
        <w:t>Counter</w:t>
      </w:r>
      <w:r w:rsidRPr="00F764CA">
        <w:t>-fraud</w:t>
      </w:r>
      <w:r w:rsidRPr="00F764CA">
        <w:t xml:space="preserve"> as a specialism is developing </w:t>
      </w:r>
      <w:r w:rsidRPr="00F764CA">
        <w:t xml:space="preserve">more of a </w:t>
      </w:r>
      <w:r w:rsidRPr="00F764CA">
        <w:t xml:space="preserve">focus on compliance, </w:t>
      </w:r>
      <w:r w:rsidRPr="00F764CA">
        <w:t xml:space="preserve">with </w:t>
      </w:r>
      <w:r w:rsidRPr="00F764CA">
        <w:t>a suite of responses, as has been talked about</w:t>
      </w:r>
      <w:r w:rsidRPr="00F764CA">
        <w:t>.</w:t>
      </w:r>
      <w:r w:rsidRPr="00F764CA">
        <w:t xml:space="preserve"> </w:t>
      </w:r>
      <w:r w:rsidRPr="00F764CA">
        <w:t>Y</w:t>
      </w:r>
      <w:r w:rsidRPr="00F764CA">
        <w:t xml:space="preserve">ou look at the value for money and return rate </w:t>
      </w:r>
      <w:r w:rsidRPr="00F764CA">
        <w:t xml:space="preserve">that </w:t>
      </w:r>
      <w:r w:rsidRPr="00F764CA">
        <w:t>you get, so you do prosecutions and publicise them to deter, but also,</w:t>
      </w:r>
      <w:r w:rsidRPr="00F764CA">
        <w:t xml:space="preserve"> as I mentioned earlier, that compliance can deter</w:t>
      </w:r>
      <w:r w:rsidRPr="00F764CA">
        <w:t>,</w:t>
      </w:r>
      <w:r w:rsidRPr="00F764CA">
        <w:t xml:space="preserve"> if done in the right way. </w:t>
      </w:r>
      <w:r w:rsidRPr="00F764CA">
        <w:t>A</w:t>
      </w:r>
      <w:r w:rsidRPr="00F764CA">
        <w:t xml:space="preserve">s Alex said earlier, </w:t>
      </w:r>
      <w:r w:rsidRPr="00F764CA">
        <w:t xml:space="preserve">there is also </w:t>
      </w:r>
      <w:r w:rsidRPr="00F764CA">
        <w:t>the civil response</w:t>
      </w:r>
      <w:r w:rsidRPr="00F764CA">
        <w:t>.</w:t>
      </w:r>
      <w:r w:rsidRPr="00F764CA">
        <w:t xml:space="preserve"> </w:t>
      </w:r>
      <w:r w:rsidRPr="00F764CA">
        <w:t>W</w:t>
      </w:r>
      <w:r w:rsidRPr="00F764CA">
        <w:t xml:space="preserve">hat the </w:t>
      </w:r>
      <w:r w:rsidRPr="00F764CA">
        <w:t>P</w:t>
      </w:r>
      <w:r w:rsidRPr="00F764CA">
        <w:t xml:space="preserve">ublic </w:t>
      </w:r>
      <w:r w:rsidRPr="00F764CA">
        <w:t>Sector Fraud A</w:t>
      </w:r>
      <w:r w:rsidRPr="00F764CA">
        <w:t>uthority will be looking at</w:t>
      </w:r>
      <w:r w:rsidRPr="00F764CA">
        <w:t xml:space="preserve"> i</w:t>
      </w:r>
      <w:r w:rsidRPr="00F764CA">
        <w:t xml:space="preserve">s that complete suite </w:t>
      </w:r>
      <w:r w:rsidRPr="00F764CA">
        <w:t xml:space="preserve">of </w:t>
      </w:r>
      <w:r w:rsidRPr="00F764CA">
        <w:t>responses</w:t>
      </w:r>
      <w:r w:rsidRPr="00F764CA">
        <w:t>.</w:t>
      </w:r>
    </w:p>
    <w:p w:rsidR="00D644B4" w:rsidRPr="00F764CA" w:rsidP="004C31F1">
      <w:pPr>
        <w:pStyle w:val="Question"/>
      </w:pPr>
      <w:sdt>
        <w:sdtPr>
          <w:alias w:val="Member"/>
          <w:tag w:val="&lt;Member mnisId='249' dodsId='25708'&gt;"/>
          <w:id w:val="-374309668"/>
          <w:placeholder>
            <w:docPart w:val="DefaultPlaceholder_-1854013440"/>
          </w:placeholder>
          <w:richText/>
        </w:sdtPr>
        <w:sdtContent>
          <w:r w:rsidRPr="00F764CA">
            <w:rPr>
              <w:b/>
            </w:rPr>
            <w:t xml:space="preserve">Sir Geoffrey </w:t>
          </w:r>
          <w:r w:rsidRPr="00F764CA">
            <w:rPr>
              <w:b/>
            </w:rPr>
            <w:t>Clifton-Brown:</w:t>
          </w:r>
        </w:sdtContent>
      </w:sdt>
      <w:r w:rsidRPr="00F764CA">
        <w:t xml:space="preserve"> Mr Cheeseman, </w:t>
      </w:r>
      <w:r w:rsidRPr="00F764CA">
        <w:t xml:space="preserve">the </w:t>
      </w:r>
      <w:r w:rsidRPr="00F764CA">
        <w:t>Report</w:t>
      </w:r>
      <w:r w:rsidRPr="00F764CA">
        <w:t xml:space="preserve"> makes several references to the difficulty of separating fraud from </w:t>
      </w:r>
      <w:r w:rsidRPr="00F764CA">
        <w:t>error</w:t>
      </w:r>
      <w:r w:rsidRPr="00F764CA">
        <w:t xml:space="preserve">. We had an exchange in this Committee last week in relation to local authority </w:t>
      </w:r>
      <w:r w:rsidRPr="00F764CA">
        <w:t>C</w:t>
      </w:r>
      <w:r w:rsidRPr="00F764CA">
        <w:t xml:space="preserve">ovid schemes, where your colleague, Mr </w:t>
      </w:r>
      <w:r w:rsidRPr="004E1564" w:rsidR="004E1564">
        <w:t>Chisholm</w:t>
      </w:r>
      <w:r w:rsidRPr="00F764CA">
        <w:t xml:space="preserve"> and Mr Bowler</w:t>
      </w:r>
      <w:r w:rsidRPr="00F764CA">
        <w:t xml:space="preserve">, estimated that the </w:t>
      </w:r>
      <w:r w:rsidRPr="00F764CA">
        <w:t xml:space="preserve">fraud </w:t>
      </w:r>
      <w:r w:rsidRPr="00F764CA">
        <w:t xml:space="preserve">rate was a </w:t>
      </w:r>
      <w:r w:rsidRPr="00F764CA">
        <w:t xml:space="preserve">median </w:t>
      </w:r>
      <w:r w:rsidRPr="00F764CA">
        <w:t xml:space="preserve">figure of about </w:t>
      </w:r>
      <w:r w:rsidRPr="00F764CA">
        <w:t>8</w:t>
      </w:r>
      <w:r w:rsidRPr="00F764CA">
        <w:t xml:space="preserve">%. </w:t>
      </w:r>
      <w:r w:rsidRPr="00F764CA">
        <w:t>S</w:t>
      </w:r>
      <w:r w:rsidRPr="00F764CA">
        <w:t xml:space="preserve">ome of these figures in here </w:t>
      </w:r>
      <w:r w:rsidRPr="00F764CA">
        <w:t xml:space="preserve">are </w:t>
      </w:r>
      <w:r w:rsidRPr="00F764CA">
        <w:t xml:space="preserve">up to 50%. </w:t>
      </w:r>
      <w:r w:rsidRPr="00F764CA">
        <w:t>C</w:t>
      </w:r>
      <w:r w:rsidRPr="00F764CA">
        <w:t xml:space="preserve">an you tell us what your </w:t>
      </w:r>
      <w:r w:rsidRPr="00F764CA">
        <w:t xml:space="preserve">office is </w:t>
      </w:r>
      <w:r w:rsidRPr="00F764CA">
        <w:t>doing to separate fraud and error, which seem to be two different things altogether</w:t>
      </w:r>
      <w:r w:rsidRPr="00F764CA">
        <w:t>?</w:t>
      </w:r>
      <w:r w:rsidRPr="00F764CA">
        <w:t xml:space="preserve"> </w:t>
      </w:r>
      <w:r w:rsidRPr="00F764CA">
        <w:t xml:space="preserve">One is intent and one is </w:t>
      </w:r>
      <w:r w:rsidRPr="00F764CA">
        <w:t>just error, as it says.</w:t>
      </w:r>
    </w:p>
    <w:p w:rsidR="00EF53D3" w:rsidRPr="00F764CA" w:rsidP="004C31F1">
      <w:pPr>
        <w:pStyle w:val="Answer"/>
      </w:pPr>
      <w:sdt>
        <w:sdtPr>
          <w:alias w:val="Witness"/>
          <w:id w:val="-551000447"/>
          <w:placeholder>
            <w:docPart w:val="DefaultPlaceholder_-1854013440"/>
          </w:placeholder>
          <w:richText/>
        </w:sdtPr>
        <w:sdtContent>
          <w:r w:rsidRPr="00F764CA">
            <w:rPr>
              <w:b/>
              <w:i/>
            </w:rPr>
            <w:t>Mark Cheeseman:</w:t>
          </w:r>
        </w:sdtContent>
      </w:sdt>
      <w:r w:rsidRPr="00F764CA">
        <w:t xml:space="preserve"> F</w:t>
      </w:r>
      <w:r w:rsidRPr="00F764CA">
        <w:t xml:space="preserve">raud and </w:t>
      </w:r>
      <w:r w:rsidRPr="00F764CA">
        <w:t xml:space="preserve">error </w:t>
      </w:r>
      <w:r w:rsidRPr="00F764CA">
        <w:t>are very closely related when you deal with them on scale</w:t>
      </w:r>
      <w:r w:rsidRPr="00F764CA">
        <w:t>,</w:t>
      </w:r>
      <w:r w:rsidRPr="00F764CA">
        <w:t xml:space="preserve"> because the difference between fraud and error is the intent of the individual when they do it. </w:t>
      </w:r>
      <w:r w:rsidRPr="00F764CA">
        <w:t>W</w:t>
      </w:r>
      <w:r w:rsidRPr="00F764CA">
        <w:t>hen you do a large measurement exercise, y</w:t>
      </w:r>
      <w:r w:rsidRPr="00F764CA">
        <w:t>ou look</w:t>
      </w:r>
      <w:r w:rsidRPr="00F764CA">
        <w:t>, by and large,</w:t>
      </w:r>
      <w:r w:rsidRPr="00F764CA">
        <w:t xml:space="preserve"> at </w:t>
      </w:r>
      <w:r w:rsidRPr="00F764CA">
        <w:t xml:space="preserve">fraud and </w:t>
      </w:r>
      <w:r w:rsidRPr="00F764CA">
        <w:t>error</w:t>
      </w:r>
      <w:r w:rsidRPr="00F764CA">
        <w:t>,</w:t>
      </w:r>
      <w:r w:rsidRPr="00F764CA">
        <w:t xml:space="preserve"> because you would spend more money to find out what the intent of the individual acts were</w:t>
      </w:r>
      <w:r w:rsidRPr="00F764CA">
        <w:t>,</w:t>
      </w:r>
      <w:r w:rsidRPr="00F764CA">
        <w:t xml:space="preserve"> </w:t>
      </w:r>
      <w:r w:rsidRPr="00F764CA">
        <w:t xml:space="preserve">which </w:t>
      </w:r>
      <w:r w:rsidRPr="00F764CA">
        <w:t>may not be the best use of money to make the measurement value for money.</w:t>
      </w:r>
    </w:p>
    <w:p w:rsidR="00D644B4" w:rsidRPr="00F764CA" w:rsidP="004C31F1">
      <w:pPr>
        <w:pStyle w:val="Answer"/>
      </w:pPr>
      <w:r w:rsidRPr="00F764CA">
        <w:t>When we detect, we do quite a lot of work</w:t>
      </w:r>
      <w:r w:rsidRPr="00F764CA">
        <w:t xml:space="preserve"> to establish the intent, and encourage Departments to do the same, but, when we talk about the bigger figures, we generally look at fraud and error. There is another reason for that as well. If we have established vulnerabilities, the response that we may</w:t>
      </w:r>
      <w:r w:rsidRPr="00F764CA">
        <w:t xml:space="preserve"> use would not look just at error or fraud, but at both. You would bring in countermeasures that would cover both, because, if there was an error, someone could use that route to commit fraud, so putting in fraud controls too is often quite prudent. There </w:t>
      </w:r>
      <w:r w:rsidRPr="00F764CA">
        <w:t>is a big concentric circle between the two.</w:t>
      </w:r>
    </w:p>
    <w:p w:rsidR="00D644B4" w:rsidRPr="00F764CA" w:rsidP="004C31F1">
      <w:pPr>
        <w:pStyle w:val="Question"/>
      </w:pPr>
      <w:sdt>
        <w:sdtPr>
          <w:alias w:val="Member"/>
          <w:tag w:val="&lt;Member mnisId='249' dodsId='25708'&gt;"/>
          <w:id w:val="-253285476"/>
          <w:placeholder>
            <w:docPart w:val="DefaultPlaceholder_-1854013440"/>
          </w:placeholder>
          <w:richText/>
        </w:sdtPr>
        <w:sdtContent>
          <w:r w:rsidRPr="00F764CA">
            <w:rPr>
              <w:b/>
            </w:rPr>
            <w:t>Sir Geoffrey Clifton-Brown:</w:t>
          </w:r>
        </w:sdtContent>
      </w:sdt>
      <w:r w:rsidRPr="00F764CA">
        <w:t xml:space="preserve"> Is there any </w:t>
      </w:r>
      <w:r w:rsidRPr="00F764CA">
        <w:t xml:space="preserve">intention in your office to try to do more work to separate fraud and </w:t>
      </w:r>
      <w:r w:rsidRPr="00F764CA">
        <w:t>error?</w:t>
      </w:r>
      <w:r w:rsidRPr="00F764CA">
        <w:t xml:space="preserve"> </w:t>
      </w:r>
      <w:r w:rsidRPr="00F764CA">
        <w:t>T</w:t>
      </w:r>
      <w:r w:rsidRPr="00F764CA">
        <w:t>hey have a very different perception in the public’s mind</w:t>
      </w:r>
      <w:r w:rsidRPr="00F764CA">
        <w:t>.</w:t>
      </w:r>
      <w:r w:rsidRPr="00F764CA">
        <w:t xml:space="preserve"> </w:t>
      </w:r>
      <w:r w:rsidRPr="00F764CA">
        <w:t>I</w:t>
      </w:r>
      <w:r w:rsidRPr="00F764CA">
        <w:t xml:space="preserve">f the public think that </w:t>
      </w:r>
      <w:r w:rsidRPr="00F764CA">
        <w:t>these vast figures</w:t>
      </w:r>
      <w:r w:rsidRPr="00F764CA">
        <w:t xml:space="preserve"> of £33 billion to £</w:t>
      </w:r>
      <w:r w:rsidRPr="00F764CA">
        <w:t>58 billion</w:t>
      </w:r>
      <w:r w:rsidRPr="00F764CA">
        <w:t xml:space="preserve"> </w:t>
      </w:r>
      <w:r w:rsidRPr="00F764CA">
        <w:t>are</w:t>
      </w:r>
      <w:r w:rsidRPr="00F764CA">
        <w:t xml:space="preserve"> </w:t>
      </w:r>
      <w:r w:rsidRPr="00F764CA">
        <w:t>fraud, they are going to think</w:t>
      </w:r>
      <w:r w:rsidRPr="00F764CA">
        <w:t>,</w:t>
      </w:r>
      <w:r w:rsidRPr="00F764CA">
        <w:t xml:space="preserve"> </w:t>
      </w:r>
      <w:r w:rsidRPr="00F764CA">
        <w:t>“W</w:t>
      </w:r>
      <w:r w:rsidRPr="00F764CA">
        <w:t xml:space="preserve">hat </w:t>
      </w:r>
      <w:r w:rsidRPr="00F764CA">
        <w:t>o</w:t>
      </w:r>
      <w:r w:rsidRPr="00F764CA">
        <w:t>n earth is going on</w:t>
      </w:r>
      <w:r w:rsidRPr="00F764CA">
        <w:t>?”</w:t>
      </w:r>
      <w:r w:rsidRPr="00F764CA">
        <w:t xml:space="preserve"> </w:t>
      </w:r>
      <w:r w:rsidRPr="00F764CA">
        <w:t>I</w:t>
      </w:r>
      <w:r w:rsidRPr="00F764CA">
        <w:t>f they realise that only a proportion of that is fraud, they will get a very different picture</w:t>
      </w:r>
      <w:r w:rsidRPr="00F764CA">
        <w:t>,</w:t>
      </w:r>
      <w:r w:rsidRPr="00F764CA">
        <w:t xml:space="preserve"> </w:t>
      </w:r>
      <w:r w:rsidRPr="00F764CA">
        <w:t>s</w:t>
      </w:r>
      <w:r w:rsidRPr="00F764CA">
        <w:t>o it is important to try to separate them.</w:t>
      </w:r>
    </w:p>
    <w:p w:rsidR="00EF53D3" w:rsidRPr="00F764CA" w:rsidP="004C31F1">
      <w:pPr>
        <w:pStyle w:val="Answer"/>
      </w:pPr>
      <w:sdt>
        <w:sdtPr>
          <w:alias w:val="Witness"/>
          <w:id w:val="419069177"/>
          <w:placeholder>
            <w:docPart w:val="DefaultPlaceholder_-1854013440"/>
          </w:placeholder>
          <w:richText/>
        </w:sdtPr>
        <w:sdtContent>
          <w:r w:rsidRPr="00F764CA">
            <w:rPr>
              <w:b/>
              <w:i/>
            </w:rPr>
            <w:t>M</w:t>
          </w:r>
          <w:r w:rsidRPr="00F764CA">
            <w:rPr>
              <w:b/>
              <w:i/>
            </w:rPr>
            <w:t>ark Cheeseman:</w:t>
          </w:r>
        </w:sdtContent>
      </w:sdt>
      <w:r w:rsidRPr="00F764CA">
        <w:t xml:space="preserve"> </w:t>
      </w:r>
      <w:r w:rsidRPr="00F764CA">
        <w:t>I</w:t>
      </w:r>
      <w:r w:rsidRPr="00F764CA">
        <w:t>t is a good challenge and, as I say, when we look at the detected and the recovered, we try to do that</w:t>
      </w:r>
      <w:r w:rsidRPr="00F764CA">
        <w:t>.</w:t>
      </w:r>
      <w:r w:rsidRPr="00F764CA">
        <w:t xml:space="preserve"> </w:t>
      </w:r>
      <w:r w:rsidRPr="00F764CA">
        <w:t>T</w:t>
      </w:r>
      <w:r w:rsidRPr="00F764CA">
        <w:t xml:space="preserve">he judgment </w:t>
      </w:r>
      <w:r w:rsidRPr="00F764CA">
        <w:t xml:space="preserve">that </w:t>
      </w:r>
      <w:r w:rsidRPr="00F764CA">
        <w:t>we have to make</w:t>
      </w:r>
      <w:r w:rsidRPr="00F764CA">
        <w:t>,</w:t>
      </w:r>
      <w:r w:rsidRPr="00F764CA">
        <w:t xml:space="preserve"> and </w:t>
      </w:r>
      <w:r w:rsidRPr="00F764CA">
        <w:t xml:space="preserve">that </w:t>
      </w:r>
      <w:r w:rsidRPr="00F764CA">
        <w:t>Departments make individually when they do measurement exercises</w:t>
      </w:r>
      <w:r w:rsidRPr="00F764CA">
        <w:t>,</w:t>
      </w:r>
      <w:r w:rsidRPr="00F764CA">
        <w:t xml:space="preserve"> is the extra cost of fin</w:t>
      </w:r>
      <w:r w:rsidRPr="00F764CA">
        <w:t>ding out that intent</w:t>
      </w:r>
      <w:r w:rsidRPr="00F764CA">
        <w:t xml:space="preserve">, but I certainly take </w:t>
      </w:r>
      <w:r w:rsidRPr="00F764CA">
        <w:t>your point</w:t>
      </w:r>
      <w:r w:rsidRPr="00F764CA">
        <w:t>.</w:t>
      </w:r>
    </w:p>
    <w:p w:rsidR="00D644B4" w:rsidRPr="00F764CA" w:rsidP="004C31F1">
      <w:pPr>
        <w:pStyle w:val="Question"/>
      </w:pPr>
      <w:sdt>
        <w:sdtPr>
          <w:alias w:val="Member"/>
          <w:tag w:val="&lt;Member mnisId='249' dodsId='25708'&gt;"/>
          <w:id w:val="-576827801"/>
          <w:placeholder>
            <w:docPart w:val="DefaultPlaceholder_-1854013440"/>
          </w:placeholder>
          <w:richText/>
        </w:sdtPr>
        <w:sdtContent>
          <w:r w:rsidRPr="00F764CA">
            <w:rPr>
              <w:b/>
            </w:rPr>
            <w:t>Sir Geoffrey Clifton-Brown:</w:t>
          </w:r>
        </w:sdtContent>
      </w:sdt>
      <w:r w:rsidRPr="00F764CA">
        <w:t xml:space="preserve"> </w:t>
      </w:r>
      <w:r w:rsidRPr="00F764CA">
        <w:t xml:space="preserve">Mr </w:t>
      </w:r>
      <w:r w:rsidRPr="004E1564" w:rsidR="004E1564">
        <w:t>Chisholm</w:t>
      </w:r>
      <w:r w:rsidRPr="00F764CA">
        <w:t xml:space="preserve"> very </w:t>
      </w:r>
      <w:r w:rsidRPr="00F764CA">
        <w:t>helpful</w:t>
      </w:r>
      <w:r w:rsidRPr="00F764CA">
        <w:t xml:space="preserve">ly </w:t>
      </w:r>
      <w:r w:rsidRPr="00F764CA">
        <w:t>redirected us to figure 12</w:t>
      </w:r>
      <w:r w:rsidRPr="00F764CA">
        <w:t>,</w:t>
      </w:r>
      <w:r w:rsidRPr="00F764CA">
        <w:t xml:space="preserve"> which showed that </w:t>
      </w:r>
      <w:r w:rsidRPr="00F764CA">
        <w:t xml:space="preserve">at least </w:t>
      </w:r>
      <w:r w:rsidRPr="00F764CA">
        <w:t>51%</w:t>
      </w:r>
      <w:r w:rsidRPr="00F764CA">
        <w:t xml:space="preserve"> of </w:t>
      </w:r>
      <w:r w:rsidRPr="00F764CA">
        <w:t>Departments needed to do more. I would like to draw the attention of the Committee</w:t>
      </w:r>
      <w:r w:rsidRPr="00F764CA">
        <w:t>,</w:t>
      </w:r>
      <w:r w:rsidRPr="00F764CA">
        <w:t xml:space="preserve"> and yours,</w:t>
      </w:r>
      <w:r w:rsidRPr="00F764CA">
        <w:t xml:space="preserve"> </w:t>
      </w:r>
      <w:r w:rsidRPr="00F764CA">
        <w:t xml:space="preserve">to </w:t>
      </w:r>
      <w:r w:rsidRPr="00F764CA">
        <w:t xml:space="preserve">figure </w:t>
      </w:r>
      <w:r w:rsidRPr="00F764CA">
        <w:t xml:space="preserve">3 </w:t>
      </w:r>
      <w:r w:rsidRPr="00F764CA">
        <w:t>on page 24</w:t>
      </w:r>
      <w:r w:rsidRPr="00F764CA">
        <w:t xml:space="preserve"> and</w:t>
      </w:r>
      <w:r w:rsidRPr="00F764CA">
        <w:t xml:space="preserve"> to look at that very large number of Departments that have red RAG ratings</w:t>
      </w:r>
      <w:r w:rsidRPr="00F764CA">
        <w:t>.</w:t>
      </w:r>
      <w:r w:rsidRPr="00F764CA">
        <w:t xml:space="preserve"> </w:t>
      </w:r>
      <w:r w:rsidRPr="00F764CA">
        <w:t>T</w:t>
      </w:r>
      <w:r w:rsidRPr="00F764CA">
        <w:t xml:space="preserve">he ones that do not have </w:t>
      </w:r>
      <w:r w:rsidRPr="00F764CA">
        <w:t xml:space="preserve">red </w:t>
      </w:r>
      <w:r w:rsidRPr="00F764CA">
        <w:t xml:space="preserve">ratings are the big ones, but they have had fraud </w:t>
      </w:r>
      <w:r w:rsidRPr="00F764CA">
        <w:t>d</w:t>
      </w:r>
      <w:r w:rsidRPr="00F764CA">
        <w:t>epartments and investigators for much longer. Given that pro</w:t>
      </w:r>
      <w:r w:rsidRPr="00F764CA">
        <w:t>bably at least 51% of the fraud is outside those big Departments, there seems to be an awful lot of work to do</w:t>
      </w:r>
      <w:r w:rsidRPr="00F764CA">
        <w:t xml:space="preserve">, does there not, Mr Cheeseman, </w:t>
      </w:r>
      <w:r w:rsidRPr="00F764CA">
        <w:t>in terms of the other Departments</w:t>
      </w:r>
      <w:r w:rsidRPr="00F764CA">
        <w:t>?</w:t>
      </w:r>
    </w:p>
    <w:p w:rsidR="00EF53D3" w:rsidRPr="00F764CA" w:rsidP="004C31F1">
      <w:pPr>
        <w:pStyle w:val="Answer"/>
      </w:pPr>
      <w:sdt>
        <w:sdtPr>
          <w:alias w:val="Witness"/>
          <w:id w:val="1943416584"/>
          <w:placeholder>
            <w:docPart w:val="DefaultPlaceholder_-1854013440"/>
          </w:placeholder>
          <w:richText/>
        </w:sdtPr>
        <w:sdtContent>
          <w:r w:rsidRPr="00F764CA">
            <w:rPr>
              <w:b/>
              <w:i/>
            </w:rPr>
            <w:t>Mark Cheeseman:</w:t>
          </w:r>
        </w:sdtContent>
      </w:sdt>
      <w:r w:rsidRPr="00F764CA">
        <w:t xml:space="preserve"> W</w:t>
      </w:r>
      <w:r w:rsidRPr="00F764CA">
        <w:t xml:space="preserve">hat figure </w:t>
      </w:r>
      <w:r w:rsidRPr="00F764CA">
        <w:t xml:space="preserve">3 </w:t>
      </w:r>
      <w:r w:rsidRPr="00F764CA">
        <w:t xml:space="preserve">shows </w:t>
      </w:r>
      <w:r w:rsidRPr="00F764CA">
        <w:t xml:space="preserve">are </w:t>
      </w:r>
      <w:r w:rsidRPr="00F764CA">
        <w:t xml:space="preserve">the main risk areas that the </w:t>
      </w:r>
      <w:r w:rsidRPr="00F764CA">
        <w:t xml:space="preserve">NAO has </w:t>
      </w:r>
      <w:r w:rsidRPr="00F764CA">
        <w:t xml:space="preserve">assessed by the amount of spending by individual Departments and where measurement is taking place. </w:t>
      </w:r>
      <w:r w:rsidRPr="00F764CA">
        <w:t>I</w:t>
      </w:r>
      <w:r w:rsidRPr="00F764CA">
        <w:t>t shows that there is not measurement in these spaces.</w:t>
      </w:r>
    </w:p>
    <w:p w:rsidR="00EF53D3" w:rsidRPr="00F764CA" w:rsidP="004C31F1">
      <w:pPr>
        <w:pStyle w:val="Answer"/>
      </w:pPr>
      <w:r w:rsidRPr="00F764CA">
        <w:t xml:space="preserve">In looking at understanding the level of risk in those spaces, </w:t>
      </w:r>
      <w:r w:rsidRPr="00F764CA">
        <w:t>we would look at two things. One is increasing the capability around Government to do fraud risk assessment and to do it well</w:t>
      </w:r>
      <w:r w:rsidRPr="00F764CA">
        <w:t>,</w:t>
      </w:r>
      <w:r w:rsidRPr="00F764CA">
        <w:t xml:space="preserve"> with qualified people. I would certainly not be </w:t>
      </w:r>
      <w:r w:rsidRPr="00F764CA">
        <w:t>counselling</w:t>
      </w:r>
      <w:r w:rsidRPr="00F764CA">
        <w:t xml:space="preserve"> measuring in all these areas, because that would be very expensive. T</w:t>
      </w:r>
      <w:r w:rsidRPr="00F764CA">
        <w:t xml:space="preserve">he </w:t>
      </w:r>
      <w:r w:rsidRPr="00F764CA">
        <w:t>Report</w:t>
      </w:r>
      <w:r w:rsidRPr="00F764CA">
        <w:t xml:space="preserve"> says that DWP and Revenue </w:t>
      </w:r>
      <w:r w:rsidRPr="00F764CA">
        <w:t>and</w:t>
      </w:r>
      <w:r w:rsidRPr="00F764CA">
        <w:t xml:space="preserve"> </w:t>
      </w:r>
      <w:r w:rsidRPr="00F764CA">
        <w:t>Custom</w:t>
      </w:r>
      <w:r w:rsidRPr="00F764CA">
        <w:t>s</w:t>
      </w:r>
      <w:r w:rsidRPr="00F764CA">
        <w:t xml:space="preserve"> spent £22 million measuring, and you heard last week that it was £1.5 million for BEIS to measure the extent of a loss in the Covid grant scheme. We would have to balance the cost of doing more measurement ac</w:t>
      </w:r>
      <w:r w:rsidRPr="00F764CA">
        <w:t>ross the system with the extra benefit that that adds.</w:t>
      </w:r>
    </w:p>
    <w:p w:rsidR="00D644B4" w:rsidRPr="00F764CA" w:rsidP="004C31F1">
      <w:pPr>
        <w:pStyle w:val="Question"/>
      </w:pPr>
      <w:sdt>
        <w:sdtPr>
          <w:alias w:val="Member"/>
          <w:tag w:val="&lt;Member mnisId='249' dodsId='25708'&gt;"/>
          <w:id w:val="-2035867617"/>
          <w:placeholder>
            <w:docPart w:val="DefaultPlaceholder_-1854013440"/>
          </w:placeholder>
          <w:richText/>
        </w:sdtPr>
        <w:sdtContent>
          <w:r w:rsidRPr="00F764CA">
            <w:rPr>
              <w:b/>
            </w:rPr>
            <w:t>Sir Geoffrey Clifton-Brown:</w:t>
          </w:r>
        </w:sdtContent>
      </w:sdt>
      <w:r w:rsidRPr="00F764CA">
        <w:t xml:space="preserve"> </w:t>
      </w:r>
      <w:r w:rsidRPr="00F764CA">
        <w:t xml:space="preserve">Surely, </w:t>
      </w:r>
      <w:r w:rsidRPr="00F764CA">
        <w:t xml:space="preserve">one of the costs in all Departments is </w:t>
      </w:r>
      <w:r w:rsidRPr="00F764CA">
        <w:t xml:space="preserve">that, </w:t>
      </w:r>
      <w:r w:rsidRPr="00F764CA">
        <w:t>before any Department introduces a new scheme</w:t>
      </w:r>
      <w:r w:rsidRPr="00F764CA">
        <w:t>,</w:t>
      </w:r>
      <w:r w:rsidRPr="00F764CA">
        <w:t xml:space="preserve"> </w:t>
      </w:r>
      <w:r w:rsidRPr="00F764CA">
        <w:t>i</w:t>
      </w:r>
      <w:r w:rsidRPr="00F764CA">
        <w:t xml:space="preserve">t </w:t>
      </w:r>
      <w:r w:rsidRPr="00F764CA">
        <w:t xml:space="preserve">ought to </w:t>
      </w:r>
      <w:r w:rsidRPr="00F764CA">
        <w:t>design into that scheme what the possibilities of fraud and</w:t>
      </w:r>
      <w:r w:rsidRPr="00F764CA">
        <w:t xml:space="preserve"> error are</w:t>
      </w:r>
      <w:r w:rsidRPr="00F764CA">
        <w:t>.</w:t>
      </w:r>
      <w:r w:rsidRPr="00F764CA">
        <w:t xml:space="preserve"> </w:t>
      </w:r>
      <w:r w:rsidRPr="00F764CA">
        <w:t>T</w:t>
      </w:r>
      <w:r w:rsidRPr="00F764CA">
        <w:t>herefore this does affect every single Department to a greater or a less</w:t>
      </w:r>
      <w:r w:rsidRPr="00F764CA">
        <w:t>er</w:t>
      </w:r>
      <w:r w:rsidRPr="00F764CA">
        <w:t xml:space="preserve"> degree</w:t>
      </w:r>
      <w:r w:rsidRPr="00F764CA">
        <w:t>.</w:t>
      </w:r>
    </w:p>
    <w:p w:rsidR="00D644B4" w:rsidRPr="00F764CA" w:rsidP="004C31F1">
      <w:pPr>
        <w:pStyle w:val="Answer"/>
      </w:pPr>
      <w:sdt>
        <w:sdtPr>
          <w:alias w:val="Witness"/>
          <w:id w:val="-1964871631"/>
          <w:placeholder>
            <w:docPart w:val="DefaultPlaceholder_-1854013440"/>
          </w:placeholder>
          <w:richText/>
        </w:sdtPr>
        <w:sdtContent>
          <w:r w:rsidRPr="00F764CA">
            <w:rPr>
              <w:b/>
              <w:i/>
            </w:rPr>
            <w:t>Mark Cheeseman:</w:t>
          </w:r>
        </w:sdtContent>
      </w:sdt>
      <w:r w:rsidRPr="00F764CA">
        <w:t xml:space="preserve"> It a</w:t>
      </w:r>
      <w:r w:rsidRPr="00F764CA">
        <w:t>bsolutely does, and that is why the Government, following the last Public Accounts Committee, introduced the initial fraud impact assessme</w:t>
      </w:r>
      <w:r w:rsidRPr="00F764CA">
        <w:t>nt</w:t>
      </w:r>
      <w:r w:rsidRPr="00F764CA">
        <w:t>s</w:t>
      </w:r>
      <w:r w:rsidRPr="00F764CA">
        <w:t>, which all large new schemes now undertake and are tied into Treasury TAP panels as well</w:t>
      </w:r>
      <w:r w:rsidRPr="00F764CA">
        <w:t>.</w:t>
      </w:r>
      <w:r w:rsidRPr="00F764CA">
        <w:t xml:space="preserve"> </w:t>
      </w:r>
      <w:r w:rsidRPr="00F764CA">
        <w:t>T</w:t>
      </w:r>
      <w:r w:rsidRPr="00F764CA">
        <w:t xml:space="preserve">he Public Sector Fraud Authority reviews those to look at what the quality is, because that ensures </w:t>
      </w:r>
      <w:r w:rsidRPr="00F764CA">
        <w:t xml:space="preserve">that </w:t>
      </w:r>
      <w:r w:rsidRPr="00F764CA">
        <w:t xml:space="preserve">we are thinking about fraud risk </w:t>
      </w:r>
      <w:r w:rsidRPr="00F764CA">
        <w:t>up front</w:t>
      </w:r>
      <w:r w:rsidRPr="00F764CA">
        <w:t xml:space="preserve"> and looking at</w:t>
      </w:r>
      <w:r w:rsidRPr="00F764CA">
        <w:t xml:space="preserve"> how we can design out those elements of fraud.</w:t>
      </w:r>
    </w:p>
    <w:p w:rsidR="00D644B4" w:rsidRPr="00F764CA" w:rsidP="004C31F1">
      <w:pPr>
        <w:pStyle w:val="Question"/>
      </w:pPr>
      <w:sdt>
        <w:sdtPr>
          <w:alias w:val="Member"/>
          <w:tag w:val="&lt;Member mnisId='249' dodsId='25708'&gt;"/>
          <w:id w:val="511494894"/>
          <w:placeholder>
            <w:docPart w:val="DefaultPlaceholder_-1854013440"/>
          </w:placeholder>
          <w:richText/>
        </w:sdtPr>
        <w:sdtContent>
          <w:r w:rsidRPr="00F764CA">
            <w:rPr>
              <w:b/>
            </w:rPr>
            <w:t>Sir Geoffrey Clifton-Brown:</w:t>
          </w:r>
        </w:sdtContent>
      </w:sdt>
      <w:r w:rsidRPr="00F764CA">
        <w:t xml:space="preserve"> We h</w:t>
      </w:r>
      <w:r w:rsidRPr="00F764CA">
        <w:t>ave been over this a bit already but</w:t>
      </w:r>
      <w:r w:rsidRPr="00F764CA">
        <w:t>,</w:t>
      </w:r>
      <w:r w:rsidRPr="00F764CA">
        <w:t xml:space="preserve"> in terms of digitally being able to predict and prevent fraud, </w:t>
      </w:r>
      <w:r w:rsidRPr="00F764CA">
        <w:t xml:space="preserve">Mr Chisholm </w:t>
      </w:r>
      <w:r w:rsidRPr="00F764CA">
        <w:t xml:space="preserve">said that </w:t>
      </w:r>
      <w:r w:rsidRPr="00F764CA">
        <w:t xml:space="preserve">the Home Office </w:t>
      </w:r>
      <w:r w:rsidRPr="00F764CA">
        <w:t xml:space="preserve">took the lead in </w:t>
      </w:r>
      <w:r w:rsidRPr="00F764CA">
        <w:t>corruption</w:t>
      </w:r>
      <w:r w:rsidRPr="00F764CA">
        <w:t>.</w:t>
      </w:r>
      <w:r w:rsidRPr="00F764CA">
        <w:t xml:space="preserve"> </w:t>
      </w:r>
      <w:r w:rsidRPr="00F764CA">
        <w:t>C</w:t>
      </w:r>
      <w:r w:rsidRPr="00F764CA">
        <w:t xml:space="preserve">ertainly in terms of fraud, it is your two Departments </w:t>
      </w:r>
      <w:r w:rsidRPr="00F764CA">
        <w:t xml:space="preserve">that </w:t>
      </w:r>
      <w:r w:rsidRPr="00F764CA">
        <w:t>take the lead on this</w:t>
      </w:r>
      <w:r w:rsidRPr="00F764CA">
        <w:t>.</w:t>
      </w:r>
      <w:r w:rsidRPr="00F764CA">
        <w:t xml:space="preserve"> </w:t>
      </w:r>
      <w:r w:rsidRPr="00F764CA">
        <w:t>S</w:t>
      </w:r>
      <w:r w:rsidRPr="00F764CA">
        <w:t>ophistica</w:t>
      </w:r>
      <w:r w:rsidRPr="00F764CA">
        <w:t>ted</w:t>
      </w:r>
      <w:r w:rsidRPr="00F764CA">
        <w:t xml:space="preserve"> data matching and other things have already been mentioned earlier in the questioning</w:t>
      </w:r>
      <w:r w:rsidRPr="00F764CA">
        <w:t>.</w:t>
      </w:r>
      <w:r w:rsidRPr="00F764CA">
        <w:t xml:space="preserve"> </w:t>
      </w:r>
      <w:r w:rsidRPr="00F764CA">
        <w:t>I</w:t>
      </w:r>
      <w:r w:rsidRPr="00F764CA">
        <w:t>n your professional opinion, how is that really helping yo</w:t>
      </w:r>
      <w:r w:rsidRPr="00F764CA">
        <w:t xml:space="preserve">u </w:t>
      </w:r>
      <w:r w:rsidRPr="00F764CA">
        <w:t xml:space="preserve">to </w:t>
      </w:r>
      <w:r w:rsidRPr="00F764CA">
        <w:t xml:space="preserve">reduce the rate of fraud? </w:t>
      </w:r>
      <w:r w:rsidRPr="00F764CA">
        <w:t>In t</w:t>
      </w:r>
      <w:r w:rsidRPr="00F764CA">
        <w:t>hese figures</w:t>
      </w:r>
      <w:r w:rsidRPr="00F764CA">
        <w:t>,</w:t>
      </w:r>
      <w:r w:rsidRPr="00F764CA">
        <w:t xml:space="preserve"> we are not seeing that </w:t>
      </w:r>
      <w:r w:rsidRPr="00F764CA">
        <w:t xml:space="preserve">sort of </w:t>
      </w:r>
      <w:r w:rsidRPr="00F764CA">
        <w:t>reduction, but</w:t>
      </w:r>
      <w:r w:rsidRPr="00F764CA">
        <w:t>,</w:t>
      </w:r>
      <w:r w:rsidRPr="00F764CA">
        <w:t xml:space="preserve"> in the future, how much will it help you?</w:t>
      </w:r>
    </w:p>
    <w:p w:rsidR="00D644B4" w:rsidRPr="00F764CA" w:rsidP="004C31F1">
      <w:pPr>
        <w:pStyle w:val="Answer"/>
      </w:pPr>
      <w:sdt>
        <w:sdtPr>
          <w:alias w:val="Witness"/>
          <w:id w:val="2127731308"/>
          <w:placeholder>
            <w:docPart w:val="DefaultPlaceholder_-1854013440"/>
          </w:placeholder>
          <w:richText/>
        </w:sdtPr>
        <w:sdtContent>
          <w:r w:rsidRPr="00F764CA">
            <w:rPr>
              <w:b/>
              <w:i/>
            </w:rPr>
            <w:t>Mark Cheeseman:</w:t>
          </w:r>
        </w:sdtContent>
      </w:sdt>
      <w:r w:rsidRPr="00F764CA">
        <w:t xml:space="preserve"> </w:t>
      </w:r>
      <w:r w:rsidRPr="00F764CA">
        <w:t>You are seeing two different figures</w:t>
      </w:r>
      <w:r w:rsidRPr="00F764CA">
        <w:t>.</w:t>
      </w:r>
      <w:r w:rsidRPr="00F764CA">
        <w:t xml:space="preserve"> You are seeing the estimate</w:t>
      </w:r>
      <w:r w:rsidRPr="00F764CA">
        <w:t>,</w:t>
      </w:r>
      <w:r w:rsidRPr="00F764CA">
        <w:t xml:space="preserve"> and then there </w:t>
      </w:r>
      <w:r w:rsidRPr="00F764CA">
        <w:t xml:space="preserve">are </w:t>
      </w:r>
      <w:r w:rsidRPr="00F764CA">
        <w:t>also figures o</w:t>
      </w:r>
      <w:r w:rsidRPr="00F764CA">
        <w:t xml:space="preserve">n the impact </w:t>
      </w:r>
      <w:r w:rsidRPr="00F764CA">
        <w:t xml:space="preserve">that we </w:t>
      </w:r>
      <w:r w:rsidRPr="00F764CA">
        <w:t xml:space="preserve">are able to have on the level. </w:t>
      </w:r>
      <w:r w:rsidRPr="00F764CA">
        <w:t xml:space="preserve">We know that </w:t>
      </w:r>
      <w:r w:rsidRPr="00F764CA">
        <w:t xml:space="preserve">using data analytics is having a good impact. Again, I </w:t>
      </w:r>
      <w:r w:rsidRPr="00F764CA">
        <w:t xml:space="preserve">would </w:t>
      </w:r>
      <w:r w:rsidRPr="00F764CA">
        <w:t xml:space="preserve">point to the </w:t>
      </w:r>
      <w:r w:rsidRPr="00F764CA">
        <w:t>n</w:t>
      </w:r>
      <w:r w:rsidRPr="00F764CA">
        <w:t xml:space="preserve">ational </w:t>
      </w:r>
      <w:r w:rsidRPr="00F764CA">
        <w:t>f</w:t>
      </w:r>
      <w:r w:rsidRPr="00F764CA">
        <w:t xml:space="preserve">raud </w:t>
      </w:r>
      <w:r w:rsidRPr="00F764CA">
        <w:t>i</w:t>
      </w:r>
      <w:r w:rsidRPr="00F764CA">
        <w:t>nitiative numbers, which are showing an increase in the level of prevented and recovered fraud that t</w:t>
      </w:r>
      <w:r w:rsidRPr="00F764CA">
        <w:t xml:space="preserve">hey lead to. </w:t>
      </w:r>
      <w:r w:rsidRPr="00F764CA">
        <w:t>W</w:t>
      </w:r>
      <w:r w:rsidRPr="00F764CA">
        <w:t>e have a point between an estimate at the top and</w:t>
      </w:r>
      <w:r w:rsidRPr="00F764CA">
        <w:t>, as</w:t>
      </w:r>
      <w:r w:rsidRPr="00F764CA">
        <w:t xml:space="preserve"> we</w:t>
      </w:r>
      <w:r w:rsidRPr="00F764CA">
        <w:t xml:space="preserve"> </w:t>
      </w:r>
      <w:r w:rsidRPr="00F764CA">
        <w:t>may come to later, the introduction of targets across Government and outcomes for investments in count</w:t>
      </w:r>
      <w:r w:rsidRPr="00F764CA">
        <w:t>er</w:t>
      </w:r>
      <w:r w:rsidRPr="00F764CA">
        <w:t xml:space="preserve"> fraud. This is why we have a focus on that as well, because the introduction of </w:t>
      </w:r>
      <w:r w:rsidRPr="00F764CA">
        <w:t>data analytics could drive increased prevention of fraud</w:t>
      </w:r>
      <w:r w:rsidRPr="00F764CA">
        <w:t>. T</w:t>
      </w:r>
      <w:r w:rsidRPr="00F764CA">
        <w:t>he report</w:t>
      </w:r>
      <w:r w:rsidRPr="00F764CA">
        <w:t>ed</w:t>
      </w:r>
      <w:r w:rsidRPr="00F764CA">
        <w:t xml:space="preserve"> statistics show </w:t>
      </w:r>
      <w:r w:rsidRPr="00F764CA">
        <w:t xml:space="preserve">that </w:t>
      </w:r>
      <w:r w:rsidRPr="00F764CA">
        <w:t xml:space="preserve">we are reporting increased prevention of fraud, but could </w:t>
      </w:r>
      <w:r w:rsidRPr="00F764CA">
        <w:t xml:space="preserve">drive </w:t>
      </w:r>
      <w:r w:rsidRPr="00F764CA">
        <w:t>increased prevention of fraud through better use of those tools and techniques.</w:t>
      </w:r>
    </w:p>
    <w:p w:rsidR="0021031B" w:rsidRPr="00F764CA" w:rsidP="004C31F1">
      <w:pPr>
        <w:pStyle w:val="Answer"/>
      </w:pPr>
      <w:sdt>
        <w:sdtPr>
          <w:alias w:val="Witness"/>
          <w:id w:val="281697510"/>
          <w:placeholder>
            <w:docPart w:val="DefaultPlaceholder_-1854013440"/>
          </w:placeholder>
          <w:richText/>
        </w:sdtPr>
        <w:sdtContent>
          <w:r w:rsidRPr="00F764CA">
            <w:rPr>
              <w:b/>
              <w:i/>
            </w:rPr>
            <w:t>Alex Chisholm:</w:t>
          </w:r>
        </w:sdtContent>
      </w:sdt>
      <w:r w:rsidRPr="00F764CA">
        <w:t xml:space="preserve"> I w</w:t>
      </w:r>
      <w:r w:rsidRPr="00F764CA">
        <w:t>ill j</w:t>
      </w:r>
      <w:r w:rsidRPr="00F764CA">
        <w:t>ust give some examples</w:t>
      </w:r>
      <w:r w:rsidRPr="00F764CA">
        <w:t xml:space="preserve"> </w:t>
      </w:r>
      <w:r w:rsidRPr="00F764CA">
        <w:t xml:space="preserve">of how we are using the data combinations across Government to </w:t>
      </w:r>
      <w:r w:rsidRPr="00F764CA">
        <w:t xml:space="preserve">try to </w:t>
      </w:r>
      <w:r w:rsidRPr="00F764CA">
        <w:t xml:space="preserve">both </w:t>
      </w:r>
      <w:r w:rsidRPr="00F764CA">
        <w:t xml:space="preserve">prevent fraud and </w:t>
      </w:r>
      <w:r w:rsidRPr="00F764CA">
        <w:t xml:space="preserve">error </w:t>
      </w:r>
      <w:r w:rsidRPr="00F764CA">
        <w:t xml:space="preserve">and detect it when it </w:t>
      </w:r>
      <w:r w:rsidRPr="00F764CA">
        <w:t xml:space="preserve">has </w:t>
      </w:r>
      <w:r w:rsidRPr="00F764CA">
        <w:t>occurre</w:t>
      </w:r>
      <w:r w:rsidRPr="00F764CA">
        <w:t xml:space="preserve">d. In the area of benefits, for example, the </w:t>
      </w:r>
      <w:r w:rsidRPr="00F764CA">
        <w:t xml:space="preserve">amount of benefits </w:t>
      </w:r>
      <w:r w:rsidRPr="00F764CA">
        <w:t xml:space="preserve">that </w:t>
      </w:r>
      <w:r w:rsidRPr="00F764CA">
        <w:t xml:space="preserve">you get is affected by property </w:t>
      </w:r>
      <w:r w:rsidRPr="00F764CA">
        <w:t xml:space="preserve">that </w:t>
      </w:r>
      <w:r w:rsidRPr="00F764CA">
        <w:t>you own</w:t>
      </w:r>
      <w:r w:rsidRPr="00F764CA">
        <w:t>,</w:t>
      </w:r>
      <w:r w:rsidRPr="00F764CA">
        <w:t xml:space="preserve"> </w:t>
      </w:r>
      <w:r w:rsidRPr="00F764CA">
        <w:t>s</w:t>
      </w:r>
      <w:r w:rsidRPr="00F764CA">
        <w:t xml:space="preserve">o there is now an automatic feed from the valuation </w:t>
      </w:r>
      <w:r w:rsidRPr="00F764CA">
        <w:t>o</w:t>
      </w:r>
      <w:r w:rsidRPr="00F764CA">
        <w:t xml:space="preserve">ffice of </w:t>
      </w:r>
      <w:r w:rsidRPr="00F764CA">
        <w:t>p</w:t>
      </w:r>
      <w:r w:rsidRPr="00F764CA">
        <w:t xml:space="preserve">roperty valuations coming into the DWP. Also, </w:t>
      </w:r>
      <w:r w:rsidRPr="00F764CA">
        <w:t xml:space="preserve">in terms of </w:t>
      </w:r>
      <w:r w:rsidRPr="00F764CA">
        <w:t xml:space="preserve">the number of children you have, the register of </w:t>
      </w:r>
      <w:r w:rsidRPr="00F764CA">
        <w:t xml:space="preserve">births </w:t>
      </w:r>
      <w:r w:rsidRPr="00F764CA">
        <w:t>is now available as an automatic</w:t>
      </w:r>
      <w:r w:rsidRPr="00F764CA">
        <w:t xml:space="preserve"> programming interface</w:t>
      </w:r>
      <w:r w:rsidRPr="00F764CA">
        <w:t xml:space="preserve"> c</w:t>
      </w:r>
      <w:r w:rsidRPr="00F764CA">
        <w:t>oming into benefits there</w:t>
      </w:r>
      <w:r w:rsidRPr="00F764CA">
        <w:t>.</w:t>
      </w:r>
    </w:p>
    <w:p w:rsidR="005A7E3E" w:rsidRPr="00F764CA" w:rsidP="004C31F1">
      <w:pPr>
        <w:pStyle w:val="Answer"/>
      </w:pPr>
      <w:r w:rsidRPr="00F764CA">
        <w:t>A</w:t>
      </w:r>
      <w:r w:rsidRPr="00F764CA">
        <w:t xml:space="preserve"> more explicit area of fraud and </w:t>
      </w:r>
      <w:r w:rsidRPr="00F764CA">
        <w:t xml:space="preserve">error </w:t>
      </w:r>
      <w:r w:rsidRPr="00F764CA">
        <w:t xml:space="preserve">where there has been quite </w:t>
      </w:r>
      <w:r w:rsidRPr="00F764CA">
        <w:t xml:space="preserve">a </w:t>
      </w:r>
      <w:r w:rsidRPr="00F764CA">
        <w:t xml:space="preserve">high </w:t>
      </w:r>
      <w:r w:rsidRPr="00F764CA">
        <w:t>level</w:t>
      </w:r>
      <w:r w:rsidRPr="00F764CA">
        <w:t xml:space="preserve"> has been </w:t>
      </w:r>
      <w:r w:rsidRPr="00F764CA">
        <w:t xml:space="preserve">in relation to </w:t>
      </w:r>
      <w:r w:rsidRPr="00F764CA">
        <w:t>construction</w:t>
      </w:r>
      <w:r w:rsidRPr="00F764CA">
        <w:t>.</w:t>
      </w:r>
      <w:r w:rsidRPr="00F764CA">
        <w:t xml:space="preserve"> I was talking to colleagues in DWP about what they have been able to do about that. </w:t>
      </w:r>
      <w:r w:rsidRPr="00F764CA">
        <w:t xml:space="preserve">If </w:t>
      </w:r>
      <w:r w:rsidRPr="00F764CA">
        <w:t xml:space="preserve">you work </w:t>
      </w:r>
      <w:r w:rsidRPr="00F764CA">
        <w:t xml:space="preserve">on </w:t>
      </w:r>
      <w:r w:rsidRPr="00F764CA">
        <w:t>a construction site</w:t>
      </w:r>
      <w:r w:rsidRPr="00F764CA">
        <w:t>,</w:t>
      </w:r>
      <w:r w:rsidRPr="00F764CA">
        <w:t xml:space="preserve"> </w:t>
      </w:r>
      <w:r w:rsidRPr="00F764CA">
        <w:t xml:space="preserve">you can say </w:t>
      </w:r>
      <w:r w:rsidRPr="00F764CA">
        <w:t>at the end of every week how many hours you have worked</w:t>
      </w:r>
      <w:r w:rsidRPr="00F764CA">
        <w:t>,</w:t>
      </w:r>
      <w:r w:rsidRPr="00F764CA">
        <w:t xml:space="preserve"> and you may qualify for </w:t>
      </w:r>
      <w:r w:rsidRPr="00F764CA">
        <w:t xml:space="preserve">tax </w:t>
      </w:r>
      <w:r w:rsidRPr="00F764CA">
        <w:t xml:space="preserve">credits </w:t>
      </w:r>
      <w:r w:rsidRPr="00F764CA">
        <w:t>or in-</w:t>
      </w:r>
      <w:r w:rsidRPr="00F764CA">
        <w:t>work benefits</w:t>
      </w:r>
      <w:r w:rsidRPr="00F764CA">
        <w:t xml:space="preserve"> on</w:t>
      </w:r>
      <w:r w:rsidRPr="00F764CA">
        <w:t xml:space="preserve"> top of tha</w:t>
      </w:r>
      <w:r w:rsidRPr="00F764CA">
        <w:t>t.</w:t>
      </w:r>
    </w:p>
    <w:p w:rsidR="005A7E3E" w:rsidRPr="00F764CA" w:rsidP="004C31F1">
      <w:pPr>
        <w:pStyle w:val="Answer"/>
      </w:pPr>
      <w:r w:rsidRPr="00F764CA">
        <w:t>T</w:t>
      </w:r>
      <w:r w:rsidRPr="00F764CA">
        <w:t>hose assessments</w:t>
      </w:r>
      <w:r w:rsidRPr="00F764CA">
        <w:t xml:space="preserve"> of</w:t>
      </w:r>
      <w:r w:rsidRPr="00F764CA">
        <w:t xml:space="preserve"> how many hours you have worked </w:t>
      </w:r>
      <w:r w:rsidRPr="00F764CA">
        <w:t xml:space="preserve">are </w:t>
      </w:r>
      <w:r w:rsidRPr="00F764CA">
        <w:t>then compared automaticall</w:t>
      </w:r>
      <w:r w:rsidRPr="00F764CA">
        <w:t xml:space="preserve">y </w:t>
      </w:r>
      <w:r w:rsidRPr="00F764CA">
        <w:t xml:space="preserve">with </w:t>
      </w:r>
      <w:r w:rsidRPr="00F764CA">
        <w:t xml:space="preserve">what your employer says about how many hours </w:t>
      </w:r>
      <w:r w:rsidRPr="00F764CA">
        <w:t xml:space="preserve">of work </w:t>
      </w:r>
      <w:r w:rsidRPr="00F764CA">
        <w:t>they had for their employees that week.</w:t>
      </w:r>
      <w:r w:rsidRPr="00F764CA">
        <w:t xml:space="preserve"> You </w:t>
      </w:r>
      <w:r w:rsidRPr="00F764CA">
        <w:t>get a prompt now saying</w:t>
      </w:r>
      <w:r w:rsidRPr="00F764CA">
        <w:t>,</w:t>
      </w:r>
      <w:r w:rsidRPr="00F764CA">
        <w:t xml:space="preserve"> </w:t>
      </w:r>
      <w:r w:rsidRPr="00F764CA">
        <w:t>“A</w:t>
      </w:r>
      <w:r w:rsidRPr="00F764CA">
        <w:t>re you sure</w:t>
      </w:r>
      <w:r w:rsidRPr="00F764CA">
        <w:t>?</w:t>
      </w:r>
      <w:r w:rsidRPr="00F764CA">
        <w:t xml:space="preserve"> </w:t>
      </w:r>
      <w:r w:rsidRPr="00F764CA">
        <w:t>T</w:t>
      </w:r>
      <w:r w:rsidRPr="00F764CA">
        <w:t xml:space="preserve">hat is different to the other </w:t>
      </w:r>
      <w:r w:rsidRPr="00F764CA">
        <w:t xml:space="preserve">data that we hold </w:t>
      </w:r>
      <w:r w:rsidRPr="00F764CA">
        <w:t>about you</w:t>
      </w:r>
      <w:r w:rsidRPr="00F764CA">
        <w:t>”,</w:t>
      </w:r>
      <w:r w:rsidRPr="00F764CA">
        <w:t xml:space="preserve"> </w:t>
      </w:r>
      <w:r w:rsidRPr="00F764CA">
        <w:t>a</w:t>
      </w:r>
      <w:r w:rsidRPr="00F764CA">
        <w:t>nd a number of people then correct their first rec</w:t>
      </w:r>
      <w:r w:rsidRPr="00F764CA">
        <w:t xml:space="preserve">ollection of </w:t>
      </w:r>
      <w:r w:rsidRPr="00F764CA">
        <w:t>how many hours they did</w:t>
      </w:r>
      <w:r w:rsidRPr="00F764CA">
        <w:t xml:space="preserve">. </w:t>
      </w:r>
      <w:r w:rsidRPr="00F764CA">
        <w:t>T</w:t>
      </w:r>
      <w:r w:rsidRPr="00F764CA">
        <w:t>hat is a very neat example of trying to prevent</w:t>
      </w:r>
      <w:r w:rsidRPr="00F764CA">
        <w:t xml:space="preserve"> </w:t>
      </w:r>
      <w:r w:rsidRPr="00F764CA">
        <w:t>overc</w:t>
      </w:r>
      <w:r w:rsidRPr="00F764CA">
        <w:t>lai</w:t>
      </w:r>
      <w:r w:rsidRPr="00F764CA">
        <w:t>ms coming in</w:t>
      </w:r>
      <w:r w:rsidRPr="00F764CA">
        <w:t>,</w:t>
      </w:r>
      <w:r w:rsidRPr="00F764CA">
        <w:t xml:space="preserve"> </w:t>
      </w:r>
      <w:r w:rsidRPr="00F764CA">
        <w:t>which</w:t>
      </w:r>
      <w:r w:rsidRPr="00F764CA">
        <w:t xml:space="preserve"> illustrates the fine point sometimes between fraud and error</w:t>
      </w:r>
      <w:r w:rsidRPr="00F764CA">
        <w:t>,</w:t>
      </w:r>
      <w:r w:rsidRPr="00F764CA">
        <w:t xml:space="preserve"> and how the overall best use of the system is to try to prevent these things happening in the first place</w:t>
      </w:r>
      <w:r w:rsidRPr="00F764CA">
        <w:t>.</w:t>
      </w:r>
    </w:p>
    <w:p w:rsidR="00D644B4" w:rsidRPr="00F764CA" w:rsidP="004C31F1">
      <w:pPr>
        <w:pStyle w:val="Question"/>
      </w:pPr>
      <w:sdt>
        <w:sdtPr>
          <w:alias w:val="Member"/>
          <w:tag w:val="&lt;Member mnisId='249' dodsId='25708'&gt;"/>
          <w:id w:val="1065299084"/>
          <w:placeholder>
            <w:docPart w:val="DefaultPlaceholder_-1854013440"/>
          </w:placeholder>
          <w:richText/>
        </w:sdtPr>
        <w:sdtContent>
          <w:r w:rsidRPr="00F764CA">
            <w:rPr>
              <w:b/>
            </w:rPr>
            <w:t>Sir Geoffrey Clifton-Brown:</w:t>
          </w:r>
        </w:sdtContent>
      </w:sdt>
      <w:r w:rsidRPr="00F764CA">
        <w:t xml:space="preserve"> That is very helpful, Mr Chisholm. Mr Cheeseman, can I </w:t>
      </w:r>
      <w:r w:rsidRPr="00F764CA">
        <w:t xml:space="preserve">just come back to this business of designing out fraud and </w:t>
      </w:r>
      <w:r w:rsidRPr="00F764CA">
        <w:t>erro</w:t>
      </w:r>
      <w:r w:rsidRPr="00F764CA">
        <w:t xml:space="preserve">r </w:t>
      </w:r>
      <w:r w:rsidRPr="00F764CA">
        <w:t>from schemes</w:t>
      </w:r>
      <w:r w:rsidRPr="00F764CA">
        <w:t>?</w:t>
      </w:r>
      <w:r w:rsidRPr="00F764CA">
        <w:t xml:space="preserve"> </w:t>
      </w:r>
      <w:r w:rsidRPr="00F764CA">
        <w:t>W</w:t>
      </w:r>
      <w:r w:rsidRPr="00F764CA">
        <w:t xml:space="preserve">e have heard </w:t>
      </w:r>
      <w:r w:rsidRPr="00F764CA">
        <w:t xml:space="preserve">particularly </w:t>
      </w:r>
      <w:r w:rsidRPr="00F764CA">
        <w:t>extensively</w:t>
      </w:r>
      <w:r w:rsidRPr="00F764CA">
        <w:t xml:space="preserve"> </w:t>
      </w:r>
      <w:r w:rsidRPr="00F764CA">
        <w:t xml:space="preserve">about </w:t>
      </w:r>
      <w:r w:rsidRPr="00F764CA">
        <w:t xml:space="preserve">the </w:t>
      </w:r>
      <w:r w:rsidRPr="00F764CA">
        <w:t>C</w:t>
      </w:r>
      <w:r w:rsidRPr="00F764CA">
        <w:t>ovid schemes</w:t>
      </w:r>
      <w:r w:rsidRPr="00F764CA">
        <w:t>.</w:t>
      </w:r>
      <w:r w:rsidRPr="00F764CA">
        <w:t xml:space="preserve"> I understand the imperative</w:t>
      </w:r>
      <w:r w:rsidRPr="00F764CA">
        <w:t xml:space="preserve"> to</w:t>
      </w:r>
      <w:r w:rsidRPr="00F764CA">
        <w:t xml:space="preserve"> get the money out</w:t>
      </w:r>
      <w:r w:rsidRPr="00F764CA">
        <w:t xml:space="preserve"> in </w:t>
      </w:r>
      <w:r w:rsidRPr="00F764CA">
        <w:t xml:space="preserve">many cases during the pandemic, but the converse was also true. If they </w:t>
      </w:r>
      <w:r w:rsidRPr="00F764CA">
        <w:t xml:space="preserve">had taken a </w:t>
      </w:r>
      <w:r w:rsidRPr="00F764CA">
        <w:t>little longer designing them</w:t>
      </w:r>
      <w:r w:rsidRPr="00F764CA">
        <w:t>,</w:t>
      </w:r>
      <w:r w:rsidRPr="00F764CA">
        <w:t xml:space="preserve"> </w:t>
      </w:r>
      <w:r w:rsidRPr="00F764CA">
        <w:t xml:space="preserve">it </w:t>
      </w:r>
      <w:r w:rsidRPr="00F764CA">
        <w:t>might h</w:t>
      </w:r>
      <w:r w:rsidRPr="00F764CA">
        <w:t xml:space="preserve">ave been able to reduce the amount of </w:t>
      </w:r>
      <w:r w:rsidRPr="00F764CA">
        <w:t>fraud and error in them</w:t>
      </w:r>
      <w:r w:rsidRPr="00F764CA">
        <w:t xml:space="preserve">. </w:t>
      </w:r>
      <w:r w:rsidRPr="00F764CA">
        <w:t>W</w:t>
      </w:r>
      <w:r w:rsidRPr="00F764CA">
        <w:t>hat is your Department doing across Government to make sure that</w:t>
      </w:r>
      <w:r w:rsidRPr="00F764CA">
        <w:t>,</w:t>
      </w:r>
      <w:r w:rsidRPr="00F764CA">
        <w:t xml:space="preserve"> before any new scheme is announced, at least the element of fraud and </w:t>
      </w:r>
      <w:r w:rsidRPr="00F764CA">
        <w:t xml:space="preserve">error </w:t>
      </w:r>
      <w:r w:rsidRPr="00F764CA">
        <w:t>is considered within that and how to reduce it</w:t>
      </w:r>
      <w:r w:rsidRPr="00F764CA">
        <w:t>?</w:t>
      </w:r>
    </w:p>
    <w:p w:rsidR="005A7E3E" w:rsidRPr="00F764CA" w:rsidP="004C31F1">
      <w:pPr>
        <w:pStyle w:val="Answer"/>
      </w:pPr>
      <w:sdt>
        <w:sdtPr>
          <w:alias w:val="Witness"/>
          <w:id w:val="1299109823"/>
          <w:placeholder>
            <w:docPart w:val="DefaultPlaceholder_-1854013440"/>
          </w:placeholder>
          <w:richText/>
        </w:sdtPr>
        <w:sdtContent>
          <w:r w:rsidRPr="00F764CA">
            <w:rPr>
              <w:b/>
              <w:i/>
            </w:rPr>
            <w:t>Mark Cheeseman:</w:t>
          </w:r>
          <w:r w:rsidRPr="00F764CA">
            <w:rPr>
              <w:b/>
            </w:rPr>
            <w:t xml:space="preserve"> </w:t>
          </w:r>
        </w:sdtContent>
      </w:sdt>
      <w:r w:rsidRPr="00F764CA">
        <w:t xml:space="preserve">I have talked about </w:t>
      </w:r>
      <w:r w:rsidRPr="00F764CA">
        <w:t xml:space="preserve">the initial </w:t>
      </w:r>
      <w:r w:rsidRPr="00F764CA">
        <w:t xml:space="preserve">fraud </w:t>
      </w:r>
      <w:r w:rsidRPr="00F764CA">
        <w:t xml:space="preserve">impact assessments already, which is a mandated requirement of </w:t>
      </w:r>
      <w:r w:rsidRPr="00F764CA">
        <w:rPr>
          <w:i/>
          <w:iCs/>
        </w:rPr>
        <w:t>Managing Public Money</w:t>
      </w:r>
      <w:r w:rsidRPr="00F764CA">
        <w:t xml:space="preserve"> and in the published mandate of the Public Sector Fraud Authority</w:t>
      </w:r>
      <w:r w:rsidRPr="00F764CA">
        <w:t>, so that starts.</w:t>
      </w:r>
    </w:p>
    <w:p w:rsidR="005A7E3E" w:rsidRPr="00F764CA" w:rsidP="004C31F1">
      <w:pPr>
        <w:pStyle w:val="Answer"/>
      </w:pPr>
      <w:r w:rsidRPr="00F764CA">
        <w:t>W</w:t>
      </w:r>
      <w:r w:rsidRPr="00F764CA">
        <w:t xml:space="preserve">e then are developing and will </w:t>
      </w:r>
      <w:r w:rsidRPr="00F764CA">
        <w:t>be launching later this month a risk threat and prevention service</w:t>
      </w:r>
      <w:r w:rsidRPr="00F764CA">
        <w:t>,</w:t>
      </w:r>
      <w:r w:rsidRPr="00F764CA">
        <w:t xml:space="preserve"> which will be there to help Departments with additional capability to look at the front end of the scheme. That will have to be demand led, but </w:t>
      </w:r>
      <w:r w:rsidRPr="00F764CA">
        <w:t xml:space="preserve">there </w:t>
      </w:r>
      <w:r w:rsidRPr="00F764CA">
        <w:t>will be additional capability there.</w:t>
      </w:r>
    </w:p>
    <w:p w:rsidR="005A7E3E" w:rsidRPr="00F764CA" w:rsidP="004C31F1">
      <w:pPr>
        <w:pStyle w:val="Answer"/>
      </w:pPr>
      <w:r w:rsidRPr="00F764CA">
        <w:t>T</w:t>
      </w:r>
      <w:r w:rsidRPr="00F764CA">
        <w:t xml:space="preserve">hird, coming back to capability, in terms of </w:t>
      </w:r>
      <w:r w:rsidRPr="00F764CA">
        <w:t>developing standards and training</w:t>
      </w:r>
      <w:r w:rsidRPr="00F764CA">
        <w:t>,</w:t>
      </w:r>
      <w:r w:rsidRPr="00F764CA">
        <w:t xml:space="preserve"> </w:t>
      </w:r>
      <w:r w:rsidRPr="00F764CA">
        <w:t>w</w:t>
      </w:r>
      <w:r w:rsidRPr="00F764CA">
        <w:t>e finalise</w:t>
      </w:r>
      <w:r w:rsidRPr="00F764CA">
        <w:t>d</w:t>
      </w:r>
      <w:r w:rsidRPr="00F764CA">
        <w:t xml:space="preserve"> and agreed our prevention standard</w:t>
      </w:r>
      <w:r w:rsidRPr="00F764CA">
        <w:t>—</w:t>
      </w:r>
      <w:r w:rsidRPr="00F764CA">
        <w:t>again</w:t>
      </w:r>
      <w:r w:rsidRPr="00F764CA">
        <w:t xml:space="preserve">, </w:t>
      </w:r>
      <w:r w:rsidRPr="00F764CA">
        <w:t>the first professional standard for fraud prevention in the world.</w:t>
      </w:r>
      <w:r w:rsidRPr="00F764CA">
        <w:t xml:space="preserve"> </w:t>
      </w:r>
      <w:r w:rsidRPr="00F764CA">
        <w:t xml:space="preserve">We agreed that with our profession board earlier this year, and we will be developing an apprenticeship over the next couple of years, which will give people </w:t>
      </w:r>
      <w:r w:rsidRPr="00F764CA">
        <w:t xml:space="preserve">the capability </w:t>
      </w:r>
      <w:r w:rsidRPr="00F764CA">
        <w:t>to take more action</w:t>
      </w:r>
      <w:r w:rsidRPr="00F764CA">
        <w:t>,</w:t>
      </w:r>
      <w:r w:rsidRPr="00F764CA">
        <w:t xml:space="preserve"> and Government </w:t>
      </w:r>
      <w:r w:rsidRPr="00F764CA">
        <w:t xml:space="preserve">the </w:t>
      </w:r>
      <w:r w:rsidRPr="00F764CA">
        <w:t>confidence that that capability is at a hig</w:t>
      </w:r>
      <w:r w:rsidRPr="00F764CA">
        <w:t>h level.</w:t>
      </w:r>
    </w:p>
    <w:p w:rsidR="005A7E3E" w:rsidRPr="00F764CA" w:rsidP="004C31F1">
      <w:pPr>
        <w:pStyle w:val="Question"/>
      </w:pPr>
      <w:sdt>
        <w:sdtPr>
          <w:alias w:val="Member"/>
          <w:tag w:val="&lt;Member mnisId='1524' dodsId='35914'&gt;"/>
          <w:id w:val="-98501629"/>
          <w:placeholder>
            <w:docPart w:val="DefaultPlaceholder_-1854013440"/>
          </w:placeholder>
          <w:richText/>
        </w:sdtPr>
        <w:sdtContent>
          <w:r w:rsidRPr="00F764CA">
            <w:rPr>
              <w:b/>
            </w:rPr>
            <w:t>Chair:</w:t>
          </w:r>
        </w:sdtContent>
      </w:sdt>
      <w:r w:rsidRPr="00F764CA">
        <w:t xml:space="preserve"> When you say the first professional standard in the world, </w:t>
      </w:r>
      <w:r w:rsidRPr="00F764CA">
        <w:t>do you mean in the public sector?</w:t>
      </w:r>
    </w:p>
    <w:p w:rsidR="005A7E3E" w:rsidRPr="00F764CA" w:rsidP="004C31F1">
      <w:pPr>
        <w:pStyle w:val="Answer"/>
      </w:pPr>
      <w:sdt>
        <w:sdtPr>
          <w:alias w:val="Witness"/>
          <w:id w:val="635530185"/>
          <w:placeholder>
            <w:docPart w:val="DefaultPlaceholder_-1854013440"/>
          </w:placeholder>
          <w:richText/>
        </w:sdtPr>
        <w:sdtContent>
          <w:r w:rsidRPr="00F764CA">
            <w:rPr>
              <w:b/>
              <w:i/>
            </w:rPr>
            <w:t>Mark Cheeseman:</w:t>
          </w:r>
        </w:sdtContent>
      </w:sdt>
      <w:r w:rsidRPr="00F764CA">
        <w:t xml:space="preserve"> </w:t>
      </w:r>
      <w:r w:rsidRPr="00F764CA">
        <w:t>I have to be careful</w:t>
      </w:r>
      <w:r w:rsidRPr="00F764CA">
        <w:t xml:space="preserve"> when </w:t>
      </w:r>
      <w:r w:rsidRPr="00F764CA">
        <w:t>I say that</w:t>
      </w:r>
      <w:r w:rsidRPr="00F764CA">
        <w:t>.</w:t>
      </w:r>
      <w:r w:rsidRPr="00F764CA">
        <w:t xml:space="preserve"> </w:t>
      </w:r>
      <w:r w:rsidRPr="00F764CA">
        <w:t>W</w:t>
      </w:r>
      <w:r w:rsidRPr="00F764CA">
        <w:t>e have asked a lot</w:t>
      </w:r>
      <w:r w:rsidRPr="00F764CA">
        <w:t>, “Is there</w:t>
      </w:r>
      <w:r w:rsidRPr="00F764CA">
        <w:t xml:space="preserve"> a standard for professional capability in how you prevent </w:t>
      </w:r>
      <w:r w:rsidRPr="00F764CA">
        <w:t>fraud</w:t>
      </w:r>
      <w:r w:rsidRPr="00F764CA">
        <w:t>,</w:t>
      </w:r>
      <w:r w:rsidRPr="00F764CA">
        <w:t xml:space="preserve"> and a qualification?</w:t>
      </w:r>
      <w:r w:rsidRPr="00F764CA">
        <w:t>”</w:t>
      </w:r>
      <w:r w:rsidRPr="00F764CA">
        <w:t xml:space="preserve"> </w:t>
      </w:r>
      <w:r w:rsidRPr="00F764CA">
        <w:t>a</w:t>
      </w:r>
      <w:r w:rsidRPr="00F764CA">
        <w:t xml:space="preserve">nd the answer </w:t>
      </w:r>
      <w:r w:rsidRPr="00F764CA">
        <w:t xml:space="preserve">that </w:t>
      </w:r>
      <w:r w:rsidRPr="00F764CA">
        <w:t>we have always had is no</w:t>
      </w:r>
      <w:r w:rsidRPr="00F764CA">
        <w:t>.</w:t>
      </w:r>
    </w:p>
    <w:p w:rsidR="005A7E3E" w:rsidRPr="00F764CA" w:rsidP="004C31F1">
      <w:pPr>
        <w:pStyle w:val="Question"/>
      </w:pPr>
      <w:sdt>
        <w:sdtPr>
          <w:alias w:val="Member"/>
          <w:tag w:val="&lt;Member mnisId='1524' dodsId='35914'&gt;"/>
          <w:id w:val="-1572032151"/>
          <w:placeholder>
            <w:docPart w:val="DefaultPlaceholder_-1854013440"/>
          </w:placeholder>
          <w:richText/>
        </w:sdtPr>
        <w:sdtContent>
          <w:r w:rsidRPr="00F764CA">
            <w:rPr>
              <w:b/>
            </w:rPr>
            <w:t>Chair:</w:t>
          </w:r>
        </w:sdtContent>
      </w:sdt>
      <w:r w:rsidRPr="00F764CA">
        <w:t xml:space="preserve"> E</w:t>
      </w:r>
      <w:r w:rsidRPr="00F764CA">
        <w:t>ven in the bank</w:t>
      </w:r>
      <w:r w:rsidRPr="00F764CA">
        <w:t>s and across all sectors?</w:t>
      </w:r>
    </w:p>
    <w:p w:rsidR="00D644B4" w:rsidRPr="00F764CA" w:rsidP="004C31F1">
      <w:pPr>
        <w:pStyle w:val="Answer"/>
      </w:pPr>
      <w:sdt>
        <w:sdtPr>
          <w:alias w:val="Witness"/>
          <w:id w:val="115576253"/>
          <w:placeholder>
            <w:docPart w:val="DefaultPlaceholder_-1854013440"/>
          </w:placeholder>
          <w:richText/>
        </w:sdtPr>
        <w:sdtContent>
          <w:r w:rsidRPr="00F764CA">
            <w:rPr>
              <w:b/>
              <w:i/>
            </w:rPr>
            <w:t>Mark Cheeseman:</w:t>
          </w:r>
        </w:sdtContent>
      </w:sdt>
      <w:r w:rsidRPr="00F764CA">
        <w:t xml:space="preserve"> </w:t>
      </w:r>
      <w:r w:rsidRPr="00F764CA">
        <w:t xml:space="preserve">We </w:t>
      </w:r>
      <w:r w:rsidRPr="00F764CA">
        <w:t>have a member of the banks on our advisory panel and they have not indicated to us that there is a standard o</w:t>
      </w:r>
      <w:r w:rsidRPr="00F764CA">
        <w:t xml:space="preserve">ut there that is comparable across sectors for how to </w:t>
      </w:r>
      <w:r w:rsidRPr="00F764CA">
        <w:t xml:space="preserve">do </w:t>
      </w:r>
      <w:r w:rsidRPr="00F764CA">
        <w:t>this</w:t>
      </w:r>
      <w:r w:rsidRPr="00F764CA">
        <w:t xml:space="preserve">. In the </w:t>
      </w:r>
      <w:r w:rsidRPr="00F764CA">
        <w:t>counter-fraud</w:t>
      </w:r>
      <w:r w:rsidRPr="00F764CA">
        <w:t xml:space="preserve"> </w:t>
      </w:r>
      <w:r w:rsidRPr="00F764CA">
        <w:t xml:space="preserve">investigation </w:t>
      </w:r>
      <w:r w:rsidRPr="00F764CA">
        <w:t>area</w:t>
      </w:r>
      <w:r w:rsidRPr="00F764CA">
        <w:t>,</w:t>
      </w:r>
      <w:r w:rsidRPr="00F764CA">
        <w:t xml:space="preserve"> </w:t>
      </w:r>
      <w:r w:rsidRPr="00F764CA">
        <w:t xml:space="preserve">there was historically </w:t>
      </w:r>
      <w:r w:rsidRPr="00F764CA">
        <w:t>a lot of standards and develop</w:t>
      </w:r>
      <w:r w:rsidRPr="00F764CA">
        <w:t xml:space="preserve">ment. </w:t>
      </w:r>
      <w:r w:rsidRPr="00F764CA">
        <w:t>As for</w:t>
      </w:r>
      <w:r w:rsidRPr="00F764CA">
        <w:t xml:space="preserve"> </w:t>
      </w:r>
      <w:r w:rsidRPr="00F764CA">
        <w:t>how you do risk assessment</w:t>
      </w:r>
      <w:r w:rsidRPr="00F764CA">
        <w:t xml:space="preserve"> and</w:t>
      </w:r>
      <w:r w:rsidRPr="00F764CA">
        <w:t xml:space="preserve"> how you do prevention</w:t>
      </w:r>
      <w:r w:rsidRPr="00F764CA">
        <w:t>,</w:t>
      </w:r>
      <w:r w:rsidRPr="00F764CA">
        <w:t xml:space="preserve"> </w:t>
      </w:r>
      <w:r w:rsidRPr="00F764CA">
        <w:t xml:space="preserve">it is evolving </w:t>
      </w:r>
      <w:r w:rsidRPr="00F764CA">
        <w:t>so quickly that t</w:t>
      </w:r>
      <w:r w:rsidRPr="00F764CA">
        <w:t xml:space="preserve">here has not been an established standard for </w:t>
      </w:r>
      <w:r w:rsidRPr="00F764CA">
        <w:t>it</w:t>
      </w:r>
      <w:r w:rsidRPr="00F764CA">
        <w:t>.</w:t>
      </w:r>
    </w:p>
    <w:p w:rsidR="00D644B4" w:rsidRPr="00F764CA" w:rsidP="004C31F1">
      <w:pPr>
        <w:pStyle w:val="Question"/>
      </w:pPr>
      <w:sdt>
        <w:sdtPr>
          <w:alias w:val="Member"/>
          <w:tag w:val="&lt;Member mnisId='249' dodsId='25708'&gt;"/>
          <w:id w:val="1498999926"/>
          <w:placeholder>
            <w:docPart w:val="DefaultPlaceholder_-1854013440"/>
          </w:placeholder>
          <w:richText/>
        </w:sdtPr>
        <w:sdtContent>
          <w:r w:rsidRPr="00F764CA">
            <w:rPr>
              <w:b/>
            </w:rPr>
            <w:t>Sir Geoffrey Clifton-Brown:</w:t>
          </w:r>
        </w:sdtContent>
      </w:sdt>
      <w:r w:rsidRPr="00F764CA">
        <w:t xml:space="preserve"> Moving on, Mr Cheeseman, </w:t>
      </w:r>
      <w:r w:rsidRPr="00F764CA">
        <w:t>to a question about detection of fraud</w:t>
      </w:r>
      <w:r w:rsidRPr="00F764CA">
        <w:t>,</w:t>
      </w:r>
      <w:r w:rsidRPr="00F764CA">
        <w:t xml:space="preserve"> </w:t>
      </w:r>
      <w:r w:rsidRPr="00F764CA">
        <w:t xml:space="preserve">why do </w:t>
      </w:r>
      <w:r w:rsidRPr="00F764CA">
        <w:t xml:space="preserve">Government detect </w:t>
      </w:r>
      <w:r w:rsidRPr="00F764CA">
        <w:t xml:space="preserve">only </w:t>
      </w:r>
      <w:r w:rsidRPr="00F764CA">
        <w:t>£243 million of fraud outside the tax and welfare systems</w:t>
      </w:r>
      <w:r w:rsidRPr="00F764CA">
        <w:t>,</w:t>
      </w:r>
      <w:r w:rsidRPr="00F764CA">
        <w:t xml:space="preserve"> when the </w:t>
      </w:r>
      <w:r w:rsidRPr="00F764CA">
        <w:t>Report</w:t>
      </w:r>
      <w:r w:rsidRPr="00F764CA">
        <w:t xml:space="preserve"> </w:t>
      </w:r>
      <w:r w:rsidRPr="00F764CA">
        <w:t xml:space="preserve">makes clear, and you know and </w:t>
      </w:r>
      <w:r w:rsidRPr="00F764CA">
        <w:t>we know</w:t>
      </w:r>
      <w:r w:rsidRPr="00F764CA">
        <w:t>, that</w:t>
      </w:r>
      <w:r w:rsidRPr="00F764CA">
        <w:t xml:space="preserve"> there are billions of </w:t>
      </w:r>
      <w:r w:rsidRPr="00F764CA">
        <w:t xml:space="preserve">pounds of </w:t>
      </w:r>
      <w:r w:rsidRPr="00F764CA">
        <w:t xml:space="preserve">fraud </w:t>
      </w:r>
      <w:r w:rsidRPr="00F764CA">
        <w:t>that they should be finding</w:t>
      </w:r>
      <w:r w:rsidRPr="00F764CA">
        <w:t>?</w:t>
      </w:r>
    </w:p>
    <w:p w:rsidR="00D644B4" w:rsidRPr="00F764CA" w:rsidP="004C31F1">
      <w:pPr>
        <w:pStyle w:val="Answer"/>
      </w:pPr>
      <w:sdt>
        <w:sdtPr>
          <w:alias w:val="Witness"/>
          <w:id w:val="228501905"/>
          <w:placeholder>
            <w:docPart w:val="DefaultPlaceholder_-1854013440"/>
          </w:placeholder>
          <w:richText/>
        </w:sdtPr>
        <w:sdtContent>
          <w:r w:rsidRPr="00F764CA">
            <w:rPr>
              <w:b/>
              <w:i/>
            </w:rPr>
            <w:t>Mark Cheeseman:</w:t>
          </w:r>
        </w:sdtContent>
      </w:sdt>
      <w:r w:rsidRPr="00F764CA">
        <w:t xml:space="preserve"> </w:t>
      </w:r>
      <w:r w:rsidRPr="00F764CA">
        <w:t xml:space="preserve">The first thing </w:t>
      </w:r>
      <w:r w:rsidRPr="00F764CA">
        <w:t xml:space="preserve">that I would </w:t>
      </w:r>
      <w:r w:rsidRPr="00F764CA">
        <w:t>point to is that that detected figure is rising</w:t>
      </w:r>
      <w:r w:rsidRPr="00F764CA">
        <w:t>.</w:t>
      </w:r>
      <w:r w:rsidRPr="00F764CA">
        <w:t xml:space="preserve"> </w:t>
      </w:r>
      <w:r w:rsidRPr="00F764CA">
        <w:t>W</w:t>
      </w:r>
      <w:r w:rsidRPr="00F764CA">
        <w:t>e publish</w:t>
      </w:r>
      <w:r w:rsidRPr="00F764CA">
        <w:t>ed</w:t>
      </w:r>
      <w:r w:rsidRPr="00F764CA">
        <w:t xml:space="preserve"> the </w:t>
      </w:r>
      <w:r w:rsidRPr="00F764CA">
        <w:t xml:space="preserve">fraud landscape </w:t>
      </w:r>
      <w:r w:rsidRPr="00F764CA">
        <w:t>report and publi</w:t>
      </w:r>
      <w:r w:rsidRPr="00F764CA">
        <w:t>sh</w:t>
      </w:r>
      <w:r w:rsidRPr="00F764CA">
        <w:t>ed</w:t>
      </w:r>
      <w:r w:rsidRPr="00F764CA">
        <w:t xml:space="preserve"> detected figures in Government, and those figures are generally rising. You are quite right</w:t>
      </w:r>
      <w:r w:rsidRPr="00F764CA">
        <w:t xml:space="preserve"> that</w:t>
      </w:r>
      <w:r w:rsidRPr="00F764CA">
        <w:t xml:space="preserve"> </w:t>
      </w:r>
      <w:r w:rsidRPr="00F764CA">
        <w:t>t</w:t>
      </w:r>
      <w:r w:rsidRPr="00F764CA">
        <w:t>here is a gap there between the estimate</w:t>
      </w:r>
      <w:r w:rsidRPr="00F764CA">
        <w:t>,</w:t>
      </w:r>
      <w:r w:rsidRPr="00F764CA">
        <w:t xml:space="preserve"> </w:t>
      </w:r>
      <w:r w:rsidRPr="00F764CA">
        <w:t xml:space="preserve">whether you </w:t>
      </w:r>
      <w:r w:rsidRPr="00F764CA">
        <w:t>use the lower end or the upper end</w:t>
      </w:r>
      <w:r w:rsidRPr="00F764CA">
        <w:t>,</w:t>
      </w:r>
      <w:r w:rsidRPr="00F764CA">
        <w:t xml:space="preserve"> and the detected levels</w:t>
      </w:r>
      <w:r w:rsidRPr="00F764CA">
        <w:t>.</w:t>
      </w:r>
      <w:r w:rsidRPr="00F764CA">
        <w:t xml:space="preserve"> </w:t>
      </w:r>
      <w:r w:rsidRPr="00F764CA">
        <w:t xml:space="preserve">We </w:t>
      </w:r>
      <w:r w:rsidRPr="00F764CA">
        <w:t>need to look into and do more to un</w:t>
      </w:r>
      <w:r w:rsidRPr="00F764CA">
        <w:t xml:space="preserve">derstand </w:t>
      </w:r>
      <w:r w:rsidRPr="00F764CA">
        <w:t>that gap and its nature</w:t>
      </w:r>
      <w:r w:rsidRPr="00F764CA">
        <w:t>.</w:t>
      </w:r>
    </w:p>
    <w:p w:rsidR="00D644B4" w:rsidRPr="00F764CA" w:rsidP="004C31F1">
      <w:pPr>
        <w:pStyle w:val="Question"/>
      </w:pPr>
      <w:sdt>
        <w:sdtPr>
          <w:alias w:val="Member"/>
          <w:tag w:val="&lt;Member mnisId='249' dodsId='25708'&gt;"/>
          <w:id w:val="1157498398"/>
          <w:placeholder>
            <w:docPart w:val="DefaultPlaceholder_-1854013440"/>
          </w:placeholder>
          <w:richText/>
        </w:sdtPr>
        <w:sdtContent>
          <w:r w:rsidRPr="00F764CA">
            <w:rPr>
              <w:b/>
            </w:rPr>
            <w:t>Sir Geoffrey Clifton-Brown:</w:t>
          </w:r>
        </w:sdtContent>
      </w:sdt>
      <w:r w:rsidRPr="00F764CA">
        <w:t xml:space="preserve"> </w:t>
      </w:r>
      <w:r w:rsidRPr="00F764CA">
        <w:t xml:space="preserve">I am glad that you admit that there is a gap there. </w:t>
      </w:r>
      <w:r w:rsidRPr="00F764CA">
        <w:t>You say that y</w:t>
      </w:r>
      <w:r w:rsidRPr="00F764CA">
        <w:t>ou are going to do more work on it</w:t>
      </w:r>
      <w:r w:rsidRPr="00F764CA">
        <w:t>.</w:t>
      </w:r>
      <w:r w:rsidRPr="00F764CA">
        <w:t xml:space="preserve"> </w:t>
      </w:r>
      <w:r w:rsidRPr="00F764CA">
        <w:t>T</w:t>
      </w:r>
      <w:r w:rsidRPr="00F764CA">
        <w:t>his is quite difficult as to how long it is likely to take, because you do not know where</w:t>
      </w:r>
      <w:r w:rsidRPr="00F764CA">
        <w:t xml:space="preserve"> it is and how you are going to deal with it</w:t>
      </w:r>
      <w:r w:rsidRPr="00F764CA">
        <w:t>.</w:t>
      </w:r>
      <w:r w:rsidRPr="00F764CA">
        <w:t xml:space="preserve"> </w:t>
      </w:r>
      <w:r w:rsidRPr="00F764CA">
        <w:t>E</w:t>
      </w:r>
      <w:r w:rsidRPr="00F764CA">
        <w:t xml:space="preserve">xactly </w:t>
      </w:r>
      <w:r w:rsidRPr="00F764CA">
        <w:t xml:space="preserve">what </w:t>
      </w:r>
      <w:r w:rsidRPr="00F764CA">
        <w:t>work is your organisation doing?</w:t>
      </w:r>
    </w:p>
    <w:p w:rsidR="00EF0D61" w:rsidRPr="00F764CA" w:rsidP="004C31F1">
      <w:pPr>
        <w:pStyle w:val="Answer"/>
      </w:pPr>
      <w:sdt>
        <w:sdtPr>
          <w:alias w:val="Witness"/>
          <w:id w:val="-1503960232"/>
          <w:placeholder>
            <w:docPart w:val="DefaultPlaceholder_-1854013440"/>
          </w:placeholder>
          <w:richText/>
        </w:sdtPr>
        <w:sdtContent>
          <w:r w:rsidRPr="00F764CA">
            <w:rPr>
              <w:b/>
              <w:i/>
            </w:rPr>
            <w:t>Mark Cheeseman:</w:t>
          </w:r>
        </w:sdtContent>
      </w:sdt>
      <w:r w:rsidRPr="00F764CA">
        <w:t xml:space="preserve"> It </w:t>
      </w:r>
      <w:r w:rsidRPr="00F764CA">
        <w:t>is a wider system</w:t>
      </w:r>
      <w:r w:rsidRPr="00F764CA">
        <w:t>.</w:t>
      </w:r>
      <w:r w:rsidRPr="00F764CA">
        <w:t xml:space="preserve"> </w:t>
      </w:r>
      <w:r w:rsidRPr="00F764CA">
        <w:t>T</w:t>
      </w:r>
      <w:r w:rsidRPr="00F764CA">
        <w:t xml:space="preserve">he Public Sector Fraud Authority works with Departments and public bodies, but the Departments and public bodies do a </w:t>
      </w:r>
      <w:r w:rsidRPr="00F764CA">
        <w:t>lot of the detection activity</w:t>
      </w:r>
      <w:r w:rsidRPr="00F764CA">
        <w:t xml:space="preserve"> and </w:t>
      </w:r>
      <w:r w:rsidRPr="00F764CA">
        <w:t xml:space="preserve">the </w:t>
      </w:r>
      <w:r w:rsidRPr="00F764CA">
        <w:t>looking, so it will be work across the system to look for that. We will continue to encourage fraud to be looked for</w:t>
      </w:r>
      <w:r w:rsidRPr="00F764CA">
        <w:t>,</w:t>
      </w:r>
      <w:r w:rsidRPr="00F764CA">
        <w:t xml:space="preserve"> continue to monitor the evidence base of what the level could be, and continue to try to provide som</w:t>
      </w:r>
      <w:r w:rsidRPr="00F764CA">
        <w:t>e of the tools, like data analytics and other pieces</w:t>
      </w:r>
      <w:r w:rsidRPr="00F764CA">
        <w:t>,</w:t>
      </w:r>
      <w:r w:rsidRPr="00F764CA">
        <w:t xml:space="preserve"> that people can use to detect more fraud.</w:t>
      </w:r>
    </w:p>
    <w:p w:rsidR="00D644B4" w:rsidRPr="00F764CA" w:rsidP="004C31F1">
      <w:pPr>
        <w:pStyle w:val="Answer"/>
      </w:pPr>
      <w:sdt>
        <w:sdtPr>
          <w:alias w:val="Witness"/>
          <w:id w:val="60607581"/>
          <w:placeholder>
            <w:docPart w:val="DefaultPlaceholder_-1854013440"/>
          </w:placeholder>
          <w:richText/>
        </w:sdtPr>
        <w:sdtContent>
          <w:r w:rsidRPr="00F764CA">
            <w:rPr>
              <w:b/>
              <w:i/>
            </w:rPr>
            <w:t>James Bowler:</w:t>
          </w:r>
        </w:sdtContent>
      </w:sdt>
      <w:r w:rsidRPr="00F764CA">
        <w:t xml:space="preserve"> L</w:t>
      </w:r>
      <w:r w:rsidRPr="00F764CA">
        <w:t xml:space="preserve">ike Mark, </w:t>
      </w:r>
      <w:r w:rsidRPr="00F764CA">
        <w:t xml:space="preserve">I am no expert, </w:t>
      </w:r>
      <w:r w:rsidRPr="00F764CA">
        <w:t>but it certainly is the case that welfare and tax are experts here</w:t>
      </w:r>
      <w:r w:rsidRPr="00F764CA">
        <w:t xml:space="preserve">, </w:t>
      </w:r>
      <w:r w:rsidRPr="00F764CA">
        <w:t>and the rest of the public sector can learn and f</w:t>
      </w:r>
      <w:r w:rsidRPr="00F764CA">
        <w:t xml:space="preserve">ollow in their footsteps. </w:t>
      </w:r>
      <w:r w:rsidRPr="00F764CA">
        <w:t>Y</w:t>
      </w:r>
      <w:r w:rsidRPr="00F764CA">
        <w:t>ou are seeing that as we try to do that</w:t>
      </w:r>
      <w:r w:rsidRPr="00F764CA">
        <w:t>.</w:t>
      </w:r>
      <w:r w:rsidRPr="00F764CA">
        <w:t xml:space="preserve"> </w:t>
      </w:r>
      <w:r w:rsidRPr="00F764CA">
        <w:t>Y</w:t>
      </w:r>
      <w:r w:rsidRPr="00F764CA">
        <w:t>our stats were outside tax and welfare</w:t>
      </w:r>
      <w:r w:rsidRPr="00F764CA">
        <w:t>,</w:t>
      </w:r>
      <w:r w:rsidRPr="00F764CA">
        <w:t xml:space="preserve"> and the aim is for 3</w:t>
      </w:r>
      <w:r w:rsidRPr="00F764CA">
        <w:t>,</w:t>
      </w:r>
      <w:r w:rsidRPr="00F764CA">
        <w:t xml:space="preserve">000 more people to be part of the </w:t>
      </w:r>
      <w:r w:rsidRPr="00F764CA">
        <w:t>counter-fraud</w:t>
      </w:r>
      <w:r w:rsidRPr="00F764CA">
        <w:t xml:space="preserve"> profession—a profession that </w:t>
      </w:r>
      <w:r w:rsidRPr="00F764CA">
        <w:t>only the UK has</w:t>
      </w:r>
      <w:r w:rsidRPr="00F764CA">
        <w:t>—</w:t>
      </w:r>
      <w:r w:rsidRPr="00F764CA">
        <w:t>in</w:t>
      </w:r>
      <w:r w:rsidRPr="00F764CA">
        <w:t xml:space="preserve"> </w:t>
      </w:r>
      <w:r w:rsidRPr="00F764CA">
        <w:t>the next three years, includin</w:t>
      </w:r>
      <w:r w:rsidRPr="00F764CA">
        <w:t xml:space="preserve">g outside tax and welfare. </w:t>
      </w:r>
      <w:r w:rsidRPr="00F764CA">
        <w:t xml:space="preserve">I roped myself into all </w:t>
      </w:r>
      <w:r w:rsidRPr="00F764CA">
        <w:t xml:space="preserve">of this, </w:t>
      </w:r>
      <w:r w:rsidRPr="00F764CA">
        <w:t xml:space="preserve">and we </w:t>
      </w:r>
      <w:r w:rsidRPr="00F764CA">
        <w:t xml:space="preserve">can tell </w:t>
      </w:r>
      <w:r w:rsidRPr="00F764CA">
        <w:t>the</w:t>
      </w:r>
      <w:r w:rsidRPr="00F764CA">
        <w:t xml:space="preserve"> story of a journey here, where that expertise flows out of HMRC and DWP and into wider Government Departments.</w:t>
      </w:r>
    </w:p>
    <w:p w:rsidR="00EF0D61" w:rsidRPr="00F764CA" w:rsidP="004C31F1">
      <w:pPr>
        <w:pStyle w:val="Question"/>
      </w:pPr>
      <w:sdt>
        <w:sdtPr>
          <w:alias w:val="Member"/>
          <w:tag w:val="&lt;Member mnisId='249' dodsId='25708'&gt;"/>
          <w:id w:val="-735547169"/>
          <w:placeholder>
            <w:docPart w:val="DefaultPlaceholder_-1854013440"/>
          </w:placeholder>
          <w:richText/>
        </w:sdtPr>
        <w:sdtContent>
          <w:r w:rsidRPr="00F764CA">
            <w:rPr>
              <w:b/>
            </w:rPr>
            <w:t>Sir Geoffrey Clifton-Brown:</w:t>
          </w:r>
        </w:sdtContent>
      </w:sdt>
      <w:r w:rsidRPr="00F764CA">
        <w:t xml:space="preserve"> </w:t>
      </w:r>
      <w:r w:rsidRPr="00F764CA">
        <w:t>Forgive me, Mr</w:t>
      </w:r>
      <w:r w:rsidRPr="00F764CA">
        <w:t xml:space="preserve"> Bowler.</w:t>
      </w:r>
      <w:r w:rsidRPr="00F764CA">
        <w:t xml:space="preserve"> I have been </w:t>
      </w:r>
      <w:r w:rsidRPr="00F764CA">
        <w:t xml:space="preserve">listening to the answers carefully this afternoon. </w:t>
      </w:r>
      <w:r w:rsidRPr="00F764CA">
        <w:t xml:space="preserve">While, as </w:t>
      </w:r>
      <w:r w:rsidRPr="00F764CA">
        <w:t xml:space="preserve">you quite rightly say, tax </w:t>
      </w:r>
      <w:r w:rsidRPr="00F764CA">
        <w:t xml:space="preserve">and </w:t>
      </w:r>
      <w:r w:rsidRPr="00F764CA">
        <w:t xml:space="preserve">welfare </w:t>
      </w:r>
      <w:r w:rsidRPr="00F764CA">
        <w:t xml:space="preserve">are </w:t>
      </w:r>
      <w:r w:rsidRPr="00F764CA">
        <w:t>by far the largest element</w:t>
      </w:r>
      <w:r w:rsidRPr="00F764CA">
        <w:t>s</w:t>
      </w:r>
      <w:r w:rsidRPr="00F764CA">
        <w:t xml:space="preserve"> of this</w:t>
      </w:r>
      <w:r w:rsidRPr="00F764CA">
        <w:t>,</w:t>
      </w:r>
      <w:r w:rsidRPr="00F764CA">
        <w:t xml:space="preserve"> </w:t>
      </w:r>
      <w:r w:rsidRPr="00F764CA">
        <w:t xml:space="preserve">the </w:t>
      </w:r>
      <w:r w:rsidRPr="00F764CA">
        <w:t xml:space="preserve">other </w:t>
      </w:r>
      <w:r w:rsidRPr="00F764CA">
        <w:t>element</w:t>
      </w:r>
      <w:r w:rsidRPr="00F764CA">
        <w:t xml:space="preserve"> </w:t>
      </w:r>
      <w:r w:rsidRPr="00F764CA">
        <w:t xml:space="preserve">is </w:t>
      </w:r>
      <w:r w:rsidRPr="00F764CA">
        <w:t>still pretty large</w:t>
      </w:r>
      <w:r w:rsidRPr="00F764CA">
        <w:t>.</w:t>
      </w:r>
      <w:r w:rsidRPr="00F764CA">
        <w:t xml:space="preserve"> I am not really getting the feeling</w:t>
      </w:r>
      <w:r w:rsidRPr="00F764CA">
        <w:t>,</w:t>
      </w:r>
      <w:r w:rsidRPr="00F764CA">
        <w:t xml:space="preserve"> particularly with that </w:t>
      </w:r>
      <w:r w:rsidRPr="00F764CA">
        <w:t xml:space="preserve">RAG </w:t>
      </w:r>
      <w:r w:rsidRPr="00F764CA">
        <w:t>ra</w:t>
      </w:r>
      <w:r w:rsidRPr="00F764CA">
        <w:t>t</w:t>
      </w:r>
      <w:r w:rsidRPr="00F764CA">
        <w:t>ing tab</w:t>
      </w:r>
      <w:r w:rsidRPr="00F764CA">
        <w:t xml:space="preserve">le </w:t>
      </w:r>
      <w:r w:rsidRPr="00F764CA">
        <w:t>that I was referring to in</w:t>
      </w:r>
      <w:r w:rsidRPr="00F764CA">
        <w:t xml:space="preserve"> figure </w:t>
      </w:r>
      <w:r w:rsidRPr="00F764CA">
        <w:t>3</w:t>
      </w:r>
      <w:r w:rsidRPr="00F764CA">
        <w:t xml:space="preserve">, that the lessons from, if I may say, the best </w:t>
      </w:r>
      <w:r w:rsidRPr="00F764CA">
        <w:t xml:space="preserve">or </w:t>
      </w:r>
      <w:r w:rsidRPr="00F764CA">
        <w:t>the biggest figures</w:t>
      </w:r>
      <w:r w:rsidRPr="00F764CA">
        <w:t>—the t</w:t>
      </w:r>
      <w:r w:rsidRPr="00F764CA">
        <w:t xml:space="preserve">ax </w:t>
      </w:r>
      <w:r w:rsidRPr="00F764CA">
        <w:t xml:space="preserve">and </w:t>
      </w:r>
      <w:r w:rsidRPr="00F764CA">
        <w:t>welfare Departments from that table have the best detection systems</w:t>
      </w:r>
      <w:r w:rsidRPr="00F764CA">
        <w:t xml:space="preserve">—are </w:t>
      </w:r>
      <w:r w:rsidRPr="00F764CA">
        <w:t>being deployed outside those big major Departments</w:t>
      </w:r>
      <w:r w:rsidRPr="00F764CA">
        <w:t>.</w:t>
      </w:r>
    </w:p>
    <w:p w:rsidR="00D644B4" w:rsidRPr="00F764CA" w:rsidP="004C31F1">
      <w:pPr>
        <w:pStyle w:val="Answer"/>
      </w:pPr>
      <w:sdt>
        <w:sdtPr>
          <w:alias w:val="Witness"/>
          <w:id w:val="-332526979"/>
          <w:placeholder>
            <w:docPart w:val="DefaultPlaceholder_-1854013440"/>
          </w:placeholder>
          <w:richText/>
        </w:sdtPr>
        <w:sdtContent>
          <w:r w:rsidRPr="00F764CA">
            <w:rPr>
              <w:b/>
              <w:i/>
            </w:rPr>
            <w:t xml:space="preserve">James </w:t>
          </w:r>
          <w:r w:rsidRPr="00F764CA">
            <w:rPr>
              <w:b/>
              <w:i/>
            </w:rPr>
            <w:t>Bowler:</w:t>
          </w:r>
        </w:sdtContent>
      </w:sdt>
      <w:r w:rsidRPr="00F764CA">
        <w:t xml:space="preserve"> My </w:t>
      </w:r>
      <w:r w:rsidRPr="00F764CA">
        <w:t xml:space="preserve">attempt to come in was to suggest that </w:t>
      </w:r>
      <w:r w:rsidRPr="00F764CA">
        <w:t xml:space="preserve">that </w:t>
      </w:r>
      <w:r w:rsidRPr="00F764CA">
        <w:t xml:space="preserve">is the journey </w:t>
      </w:r>
      <w:r w:rsidRPr="00F764CA">
        <w:t>we are</w:t>
      </w:r>
      <w:r w:rsidRPr="00F764CA">
        <w:t xml:space="preserve"> going on. </w:t>
      </w:r>
      <w:r w:rsidRPr="00F764CA">
        <w:t xml:space="preserve">We are </w:t>
      </w:r>
      <w:r w:rsidRPr="00F764CA">
        <w:t xml:space="preserve">being unfair to quite a bit of </w:t>
      </w:r>
      <w:r w:rsidRPr="00F764CA">
        <w:t>h</w:t>
      </w:r>
      <w:r w:rsidRPr="00F764CA">
        <w:t>ealth</w:t>
      </w:r>
      <w:r w:rsidRPr="00F764CA">
        <w:t>,</w:t>
      </w:r>
      <w:r w:rsidRPr="00F764CA">
        <w:t xml:space="preserve"> M</w:t>
      </w:r>
      <w:r w:rsidRPr="00F764CA">
        <w:t>o</w:t>
      </w:r>
      <w:r w:rsidRPr="00F764CA">
        <w:t>D</w:t>
      </w:r>
      <w:r w:rsidRPr="00F764CA">
        <w:t>, M</w:t>
      </w:r>
      <w:r w:rsidRPr="00F764CA">
        <w:t>o</w:t>
      </w:r>
      <w:r w:rsidRPr="00F764CA">
        <w:t>J</w:t>
      </w:r>
      <w:r w:rsidRPr="00F764CA">
        <w:t xml:space="preserve"> and others who are very good at this</w:t>
      </w:r>
      <w:r w:rsidRPr="00F764CA">
        <w:t>,</w:t>
      </w:r>
      <w:r w:rsidRPr="00F764CA">
        <w:t xml:space="preserve"> </w:t>
      </w:r>
      <w:r w:rsidRPr="00F764CA">
        <w:t>around</w:t>
      </w:r>
      <w:r w:rsidRPr="00F764CA">
        <w:t xml:space="preserve"> legal aid and various procurements. </w:t>
      </w:r>
      <w:r w:rsidRPr="00F764CA">
        <w:t>T</w:t>
      </w:r>
      <w:r w:rsidRPr="00F764CA">
        <w:t>he Treasury asked for the work</w:t>
      </w:r>
      <w:r w:rsidRPr="00F764CA">
        <w:t>force and performance test to be done, and it is going to be an annual thing</w:t>
      </w:r>
      <w:r w:rsidRPr="00F764CA">
        <w:t>.</w:t>
      </w:r>
      <w:r w:rsidRPr="00F764CA">
        <w:t xml:space="preserve"> </w:t>
      </w:r>
      <w:r w:rsidRPr="00F764CA">
        <w:t>T</w:t>
      </w:r>
      <w:r w:rsidRPr="00F764CA">
        <w:t xml:space="preserve">hat is management information for us to now use to do that. </w:t>
      </w:r>
      <w:r w:rsidRPr="00F764CA">
        <w:t xml:space="preserve">That </w:t>
      </w:r>
      <w:r w:rsidRPr="00F764CA">
        <w:t>generally tends to show that the RAG ratings are outside tax and welfare, where you would want to focus.</w:t>
      </w:r>
    </w:p>
    <w:p w:rsidR="00D644B4" w:rsidRPr="00F764CA" w:rsidP="004C31F1">
      <w:pPr>
        <w:pStyle w:val="Question"/>
        <w:numPr>
          <w:ilvl w:val="0"/>
          <w:numId w:val="0"/>
        </w:numPr>
        <w:ind w:left="794"/>
      </w:pPr>
      <w:r w:rsidRPr="00F764CA">
        <w:t>The ext</w:t>
      </w:r>
      <w:r w:rsidRPr="00F764CA">
        <w:t>ra 3,000 staff, the standards and all you are hearing about today apply particularly to those areas. In Covid, we saw some of those areas, an example of which would be BEIS, not being used to dealing with a large amount of fraud, and then, very quickly, pa</w:t>
      </w:r>
      <w:r w:rsidRPr="00F764CA">
        <w:t xml:space="preserve">ying out to members of the public and perhaps small businesses that </w:t>
      </w:r>
      <w:r w:rsidRPr="00F764CA">
        <w:t>they</w:t>
      </w:r>
      <w:r w:rsidRPr="00F764CA">
        <w:t xml:space="preserve"> had not engaged with before. There is very much a lesson to learn from Covid in that world</w:t>
      </w:r>
      <w:r w:rsidRPr="00F764CA">
        <w:t>.</w:t>
      </w:r>
      <w:r w:rsidRPr="00F764CA">
        <w:t xml:space="preserve"> </w:t>
      </w:r>
      <w:r w:rsidRPr="00F764CA">
        <w:t xml:space="preserve">Through </w:t>
      </w:r>
      <w:r w:rsidRPr="00F764CA">
        <w:t>the standards, the impact assessments and the increase in capability</w:t>
      </w:r>
      <w:r w:rsidRPr="00F764CA">
        <w:t>,</w:t>
      </w:r>
      <w:r w:rsidRPr="00F764CA">
        <w:t xml:space="preserve"> </w:t>
      </w:r>
      <w:r w:rsidRPr="00F764CA">
        <w:t xml:space="preserve">that </w:t>
      </w:r>
      <w:r w:rsidRPr="00F764CA">
        <w:t xml:space="preserve">is what </w:t>
      </w:r>
      <w:r w:rsidRPr="00F764CA">
        <w:t>we are trying to do.</w:t>
      </w:r>
    </w:p>
    <w:p w:rsidR="00EF0D61" w:rsidRPr="00F764CA" w:rsidP="004C31F1">
      <w:pPr>
        <w:pStyle w:val="Question"/>
      </w:pPr>
      <w:sdt>
        <w:sdtPr>
          <w:alias w:val="Member"/>
          <w:tag w:val="&lt;Member mnisId='249' dodsId='25708'&gt;"/>
          <w:id w:val="1726872536"/>
          <w:placeholder>
            <w:docPart w:val="DefaultPlaceholder_-1854013440"/>
          </w:placeholder>
          <w:richText/>
        </w:sdtPr>
        <w:sdtContent>
          <w:r w:rsidRPr="00F764CA">
            <w:rPr>
              <w:b/>
            </w:rPr>
            <w:t>Sir Geoffrey Clifton-Brown:</w:t>
          </w:r>
        </w:sdtContent>
      </w:sdt>
      <w:r w:rsidRPr="00F764CA">
        <w:t xml:space="preserve"> Can </w:t>
      </w:r>
      <w:r w:rsidRPr="00F764CA">
        <w:t>we come to one o</w:t>
      </w:r>
      <w:r w:rsidRPr="00F764CA">
        <w:t>r</w:t>
      </w:r>
      <w:r w:rsidRPr="00F764CA">
        <w:t xml:space="preserve"> two of those specific</w:t>
      </w:r>
      <w:r w:rsidRPr="00F764CA">
        <w:t>s,</w:t>
      </w:r>
      <w:r w:rsidRPr="00F764CA">
        <w:t xml:space="preserve"> Mr Cheeseman</w:t>
      </w:r>
      <w:r w:rsidRPr="00F764CA">
        <w:t>?</w:t>
      </w:r>
      <w:r w:rsidRPr="00F764CA">
        <w:t xml:space="preserve"> </w:t>
      </w:r>
      <w:r w:rsidRPr="00F764CA">
        <w:t xml:space="preserve">When </w:t>
      </w:r>
      <w:r w:rsidRPr="00F764CA">
        <w:t xml:space="preserve">the </w:t>
      </w:r>
      <w:r w:rsidRPr="00F764CA">
        <w:t>MoD</w:t>
      </w:r>
      <w:r w:rsidRPr="00F764CA">
        <w:t xml:space="preserve">’s fraud team says </w:t>
      </w:r>
      <w:r w:rsidRPr="00F764CA">
        <w:t xml:space="preserve">that </w:t>
      </w:r>
      <w:r w:rsidRPr="00F764CA">
        <w:t xml:space="preserve">4.8% of all spending on </w:t>
      </w:r>
      <w:r w:rsidRPr="00F764CA">
        <w:t>de</w:t>
      </w:r>
      <w:r w:rsidRPr="00F764CA">
        <w:t>fence procurement may be wasted on fraud</w:t>
      </w:r>
      <w:r w:rsidRPr="00F764CA">
        <w:t xml:space="preserve">, </w:t>
      </w:r>
      <w:r w:rsidRPr="00F764CA">
        <w:t xml:space="preserve">is </w:t>
      </w:r>
      <w:r w:rsidRPr="00F764CA">
        <w:t xml:space="preserve">that </w:t>
      </w:r>
      <w:r w:rsidRPr="00F764CA">
        <w:t>a reasonable figure</w:t>
      </w:r>
      <w:r w:rsidRPr="00F764CA">
        <w:t>? T</w:t>
      </w:r>
      <w:r w:rsidRPr="00F764CA">
        <w:t xml:space="preserve">hat is </w:t>
      </w:r>
      <w:r w:rsidRPr="00F764CA">
        <w:t>still quite a big figure</w:t>
      </w:r>
      <w:r w:rsidRPr="00F764CA">
        <w:t>.</w:t>
      </w:r>
      <w:r w:rsidRPr="00F764CA">
        <w:t xml:space="preserve"> </w:t>
      </w:r>
      <w:r w:rsidRPr="00F764CA">
        <w:t xml:space="preserve">We </w:t>
      </w:r>
      <w:r w:rsidRPr="00F764CA">
        <w:t xml:space="preserve">know in this Committee all about the </w:t>
      </w:r>
      <w:r w:rsidRPr="00F764CA">
        <w:t>defence</w:t>
      </w:r>
      <w:r w:rsidRPr="00F764CA">
        <w:t xml:space="preserve"> procurement budget.</w:t>
      </w:r>
    </w:p>
    <w:p w:rsidR="00EF0D61" w:rsidRPr="00F764CA" w:rsidP="004C31F1">
      <w:pPr>
        <w:pStyle w:val="Question"/>
        <w:numPr>
          <w:ilvl w:val="0"/>
          <w:numId w:val="0"/>
        </w:numPr>
        <w:ind w:left="794"/>
      </w:pPr>
      <w:sdt>
        <w:sdtPr>
          <w:alias w:val="Member"/>
          <w:tag w:val="&lt;Member mnisId='1524' dodsId='35914'&gt;"/>
          <w:id w:val="-1835291476"/>
          <w:placeholder>
            <w:docPart w:val="DefaultPlaceholder_-1854013440"/>
          </w:placeholder>
          <w:richText/>
        </w:sdtPr>
        <w:sdtContent>
          <w:r w:rsidRPr="00F764CA">
            <w:rPr>
              <w:b/>
            </w:rPr>
            <w:t>Chair:</w:t>
          </w:r>
        </w:sdtContent>
      </w:sdt>
      <w:r w:rsidRPr="00F764CA">
        <w:t xml:space="preserve"> H</w:t>
      </w:r>
      <w:r w:rsidRPr="00F764CA">
        <w:t xml:space="preserve">ave you assured yourself </w:t>
      </w:r>
      <w:r w:rsidRPr="00F764CA">
        <w:t>on that</w:t>
      </w:r>
      <w:r w:rsidRPr="00F764CA">
        <w:t>?</w:t>
      </w:r>
    </w:p>
    <w:p w:rsidR="00D644B4" w:rsidRPr="00F764CA" w:rsidP="004C31F1">
      <w:pPr>
        <w:pStyle w:val="Question"/>
        <w:numPr>
          <w:ilvl w:val="0"/>
          <w:numId w:val="0"/>
        </w:numPr>
        <w:ind w:left="794"/>
      </w:pPr>
      <w:sdt>
        <w:sdtPr>
          <w:alias w:val="Member"/>
          <w:tag w:val="&lt;Member mnisId='249' dodsId='25708'&gt;"/>
          <w:id w:val="1716155720"/>
          <w:placeholder>
            <w:docPart w:val="DefaultPlaceholder_-1854013440"/>
          </w:placeholder>
          <w:richText/>
        </w:sdtPr>
        <w:sdtContent>
          <w:r w:rsidRPr="00F764CA">
            <w:rPr>
              <w:b/>
            </w:rPr>
            <w:t>Sir Geoffrey Clifton-Brown:</w:t>
          </w:r>
        </w:sdtContent>
      </w:sdt>
      <w:r w:rsidRPr="00F764CA">
        <w:t xml:space="preserve"> </w:t>
      </w:r>
      <w:r w:rsidRPr="00F764CA">
        <w:t>H</w:t>
      </w:r>
      <w:r w:rsidRPr="00F764CA">
        <w:t xml:space="preserve">ow have </w:t>
      </w:r>
      <w:r w:rsidRPr="00F764CA">
        <w:t>you assured yourself that that is the right level of figure?</w:t>
      </w:r>
    </w:p>
    <w:p w:rsidR="00F017F8" w:rsidRPr="00F764CA" w:rsidP="004C31F1">
      <w:pPr>
        <w:pStyle w:val="Answer"/>
      </w:pPr>
      <w:sdt>
        <w:sdtPr>
          <w:alias w:val="Witness"/>
          <w:id w:val="-203407793"/>
          <w:placeholder>
            <w:docPart w:val="DefaultPlaceholder_-1854013440"/>
          </w:placeholder>
          <w:richText/>
        </w:sdtPr>
        <w:sdtContent>
          <w:r w:rsidRPr="00F764CA">
            <w:rPr>
              <w:b/>
              <w:i/>
            </w:rPr>
            <w:t>Mark Cheeseman:</w:t>
          </w:r>
        </w:sdtContent>
      </w:sdt>
      <w:r w:rsidRPr="00F764CA">
        <w:t xml:space="preserve"> </w:t>
      </w:r>
      <w:r w:rsidRPr="00F764CA">
        <w:t xml:space="preserve">We </w:t>
      </w:r>
      <w:r w:rsidRPr="00F764CA">
        <w:t>have not reviewed that, but I do know the methodology</w:t>
      </w:r>
      <w:r w:rsidRPr="00F764CA">
        <w:t xml:space="preserve">, </w:t>
      </w:r>
      <w:r w:rsidRPr="00F764CA">
        <w:t xml:space="preserve">so I can speak to it. We have not done a formal review of what testing they have done. </w:t>
      </w:r>
      <w:r w:rsidRPr="00F764CA">
        <w:t>W</w:t>
      </w:r>
      <w:r w:rsidRPr="00F764CA">
        <w:t xml:space="preserve">hen you do fraud measurement, </w:t>
      </w:r>
      <w:r w:rsidRPr="00F764CA">
        <w:t xml:space="preserve">you </w:t>
      </w:r>
      <w:r w:rsidRPr="00F764CA">
        <w:t xml:space="preserve">understand the risk. You then choose whether you want to spend the money or </w:t>
      </w:r>
      <w:r w:rsidRPr="00F764CA">
        <w:t xml:space="preserve">whether it is value for money </w:t>
      </w:r>
      <w:r w:rsidRPr="00F764CA">
        <w:t xml:space="preserve">to spend </w:t>
      </w:r>
      <w:r w:rsidRPr="00F764CA">
        <w:t>the money doing measurement</w:t>
      </w:r>
      <w:r w:rsidRPr="00F764CA">
        <w:t>.</w:t>
      </w:r>
      <w:r w:rsidRPr="00F764CA">
        <w:t xml:space="preserve"> </w:t>
      </w:r>
      <w:r w:rsidRPr="00F764CA">
        <w:t>R</w:t>
      </w:r>
      <w:r w:rsidRPr="00F764CA">
        <w:t>andom sampling</w:t>
      </w:r>
      <w:r w:rsidRPr="00F764CA">
        <w:t xml:space="preserve"> is</w:t>
      </w:r>
      <w:r w:rsidRPr="00F764CA">
        <w:t xml:space="preserve"> quite expensive</w:t>
      </w:r>
      <w:r w:rsidRPr="00F764CA">
        <w:t>,</w:t>
      </w:r>
      <w:r w:rsidRPr="00F764CA">
        <w:t xml:space="preserve"> </w:t>
      </w:r>
      <w:r w:rsidRPr="00F764CA">
        <w:t>and w</w:t>
      </w:r>
      <w:r w:rsidRPr="00F764CA">
        <w:t>e have talked about the cost of that before.</w:t>
      </w:r>
    </w:p>
    <w:p w:rsidR="00F017F8" w:rsidRPr="00F764CA" w:rsidP="004C31F1">
      <w:pPr>
        <w:pStyle w:val="Answer"/>
      </w:pPr>
      <w:r w:rsidRPr="00F764CA">
        <w:t xml:space="preserve">As a fraud expert, if you do not do that, you then look to comparators. </w:t>
      </w:r>
      <w:r w:rsidRPr="00F764CA">
        <w:t xml:space="preserve">The </w:t>
      </w:r>
      <w:r w:rsidRPr="00F764CA">
        <w:t xml:space="preserve">Ministry of </w:t>
      </w:r>
      <w:r w:rsidRPr="00F764CA">
        <w:t>D</w:t>
      </w:r>
      <w:r w:rsidRPr="00F764CA">
        <w:t>e</w:t>
      </w:r>
      <w:r w:rsidRPr="00F764CA">
        <w:t>fen</w:t>
      </w:r>
      <w:r w:rsidRPr="00F764CA">
        <w:t>c</w:t>
      </w:r>
      <w:r w:rsidRPr="00F764CA">
        <w:t>e</w:t>
      </w:r>
      <w:r w:rsidRPr="00F764CA">
        <w:t xml:space="preserve"> has lo</w:t>
      </w:r>
      <w:r w:rsidRPr="00F764CA">
        <w:t>oked to a report done externally, which indicated that procurement fraud, looking across sectors and some other estimators—and it would be fraud and error</w:t>
      </w:r>
      <w:r w:rsidRPr="00F764CA">
        <w:t>, I would point out</w:t>
      </w:r>
      <w:r w:rsidRPr="00F764CA">
        <w:t>, knowing the study—could be the number that you indicated.</w:t>
      </w:r>
    </w:p>
    <w:p w:rsidR="00D644B4" w:rsidRPr="00F764CA" w:rsidP="004C31F1">
      <w:pPr>
        <w:pStyle w:val="Answer"/>
      </w:pPr>
      <w:r w:rsidRPr="00F764CA">
        <w:t>However, I would caveat</w:t>
      </w:r>
      <w:r w:rsidRPr="00F764CA">
        <w:t xml:space="preserve"> that </w:t>
      </w:r>
      <w:r w:rsidRPr="00F764CA">
        <w:t xml:space="preserve">the </w:t>
      </w:r>
      <w:r w:rsidRPr="00F764CA">
        <w:t xml:space="preserve">number in that report is given the lowest level of confidence, so it is a very unconfident number. </w:t>
      </w:r>
      <w:r w:rsidRPr="00F764CA">
        <w:t>M</w:t>
      </w:r>
      <w:r w:rsidRPr="00F764CA">
        <w:t xml:space="preserve">y view </w:t>
      </w:r>
      <w:r w:rsidRPr="00F764CA">
        <w:t xml:space="preserve">on it </w:t>
      </w:r>
      <w:r w:rsidRPr="00F764CA">
        <w:t xml:space="preserve">would be that </w:t>
      </w:r>
      <w:r w:rsidRPr="00F764CA">
        <w:t xml:space="preserve">0.5% to 5% </w:t>
      </w:r>
      <w:r w:rsidRPr="00F764CA">
        <w:t>is a firmer number</w:t>
      </w:r>
      <w:r w:rsidRPr="00F764CA">
        <w:t>,</w:t>
      </w:r>
      <w:r w:rsidRPr="00F764CA">
        <w:t xml:space="preserve"> because it indicates some of the uncertainty, but is </w:t>
      </w:r>
      <w:r w:rsidRPr="00F764CA">
        <w:t xml:space="preserve">also </w:t>
      </w:r>
      <w:r w:rsidRPr="00F764CA">
        <w:t xml:space="preserve">based on other </w:t>
      </w:r>
      <w:r w:rsidRPr="00F764CA">
        <w:t>measurement exercises.</w:t>
      </w:r>
    </w:p>
    <w:p w:rsidR="00D644B4" w:rsidRPr="00F764CA" w:rsidP="004C31F1">
      <w:pPr>
        <w:pStyle w:val="Question"/>
      </w:pPr>
      <w:sdt>
        <w:sdtPr>
          <w:alias w:val="Member"/>
          <w:tag w:val="&lt;Member mnisId='249' dodsId='25708'&gt;"/>
          <w:id w:val="1010340527"/>
          <w:placeholder>
            <w:docPart w:val="DefaultPlaceholder_-1854013440"/>
          </w:placeholder>
          <w:richText/>
        </w:sdtPr>
        <w:sdtContent>
          <w:r w:rsidRPr="00F764CA">
            <w:rPr>
              <w:b/>
            </w:rPr>
            <w:t>Sir Geoffrey Clifton-Brown:</w:t>
          </w:r>
        </w:sdtContent>
      </w:sdt>
      <w:r w:rsidRPr="00F764CA">
        <w:t xml:space="preserve"> </w:t>
      </w:r>
      <w:r w:rsidRPr="00F764CA">
        <w:t>Just on a point of information</w:t>
      </w:r>
      <w:r w:rsidRPr="00F764CA">
        <w:t>,</w:t>
      </w:r>
      <w:r w:rsidRPr="00F764CA">
        <w:t xml:space="preserve"> </w:t>
      </w:r>
      <w:r>
        <w:t xml:space="preserve">is </w:t>
      </w:r>
      <w:r w:rsidRPr="00F764CA">
        <w:t>t</w:t>
      </w:r>
      <w:r w:rsidRPr="00F764CA">
        <w:t xml:space="preserve">hat figure fraud </w:t>
      </w:r>
      <w:r w:rsidRPr="00F764CA">
        <w:t xml:space="preserve">and error, </w:t>
      </w:r>
      <w:r w:rsidRPr="00F764CA">
        <w:t xml:space="preserve">because the </w:t>
      </w:r>
      <w:r w:rsidRPr="00F764CA">
        <w:t>Report</w:t>
      </w:r>
      <w:r w:rsidRPr="00F764CA">
        <w:t xml:space="preserve"> says that </w:t>
      </w:r>
      <w:r w:rsidRPr="00F764CA">
        <w:t>it is just fraud</w:t>
      </w:r>
      <w:r>
        <w:t>?</w:t>
      </w:r>
    </w:p>
    <w:p w:rsidR="00D644B4" w:rsidRPr="00F764CA" w:rsidP="004C31F1">
      <w:pPr>
        <w:pStyle w:val="Answer"/>
      </w:pPr>
      <w:sdt>
        <w:sdtPr>
          <w:alias w:val="Witness"/>
          <w:id w:val="2111781522"/>
          <w:placeholder>
            <w:docPart w:val="DefaultPlaceholder_-1854013440"/>
          </w:placeholder>
          <w:richText/>
        </w:sdtPr>
        <w:sdtContent>
          <w:r w:rsidRPr="00F764CA">
            <w:rPr>
              <w:b/>
              <w:i/>
            </w:rPr>
            <w:t>Mark Cheeseman:</w:t>
          </w:r>
        </w:sdtContent>
      </w:sdt>
      <w:r w:rsidRPr="00F764CA">
        <w:t xml:space="preserve"> T</w:t>
      </w:r>
      <w:r w:rsidRPr="00F764CA">
        <w:t>he methodology used in that study</w:t>
      </w:r>
      <w:r w:rsidRPr="00F764CA">
        <w:t>—</w:t>
      </w:r>
      <w:r w:rsidRPr="00F764CA">
        <w:t>and</w:t>
      </w:r>
      <w:r w:rsidRPr="00F764CA">
        <w:t xml:space="preserve"> </w:t>
      </w:r>
      <w:r w:rsidRPr="00F764CA">
        <w:t>it is one of the studies referenced</w:t>
      </w:r>
      <w:r w:rsidRPr="00F764CA">
        <w:t xml:space="preserve"> in the document</w:t>
      </w:r>
      <w:r w:rsidRPr="00F764CA">
        <w:t>—</w:t>
      </w:r>
      <w:r w:rsidRPr="00F764CA">
        <w:t>looks</w:t>
      </w:r>
      <w:r w:rsidRPr="00F764CA">
        <w:t xml:space="preserve"> </w:t>
      </w:r>
      <w:r w:rsidRPr="00F764CA">
        <w:t xml:space="preserve">at fraud and </w:t>
      </w:r>
      <w:r w:rsidRPr="00F764CA">
        <w:t xml:space="preserve">error, </w:t>
      </w:r>
      <w:r w:rsidRPr="00F764CA">
        <w:t>because they do not test the individual pieces to get to intent.</w:t>
      </w:r>
    </w:p>
    <w:p w:rsidR="00D644B4" w:rsidRPr="00F764CA" w:rsidP="004C31F1">
      <w:pPr>
        <w:pStyle w:val="Question"/>
      </w:pPr>
      <w:sdt>
        <w:sdtPr>
          <w:alias w:val="Member"/>
          <w:tag w:val="&lt;Member mnisId='249' dodsId='25708'&gt;"/>
          <w:id w:val="-2006354844"/>
          <w:placeholder>
            <w:docPart w:val="DefaultPlaceholder_-1854013440"/>
          </w:placeholder>
          <w:richText/>
        </w:sdtPr>
        <w:sdtContent>
          <w:r w:rsidRPr="00F764CA">
            <w:rPr>
              <w:b/>
            </w:rPr>
            <w:t>Sir Geoffrey Clifton-Brown:</w:t>
          </w:r>
        </w:sdtContent>
      </w:sdt>
      <w:r w:rsidRPr="00F764CA">
        <w:t xml:space="preserve"> Let us go </w:t>
      </w:r>
      <w:r w:rsidRPr="00F764CA">
        <w:t>to another specific example</w:t>
      </w:r>
      <w:r w:rsidRPr="00F764CA">
        <w:t>.</w:t>
      </w:r>
      <w:r w:rsidRPr="00F764CA">
        <w:t xml:space="preserve"> </w:t>
      </w:r>
      <w:r w:rsidRPr="00F764CA">
        <w:t xml:space="preserve">Is it </w:t>
      </w:r>
      <w:r w:rsidRPr="00F764CA">
        <w:t xml:space="preserve">reasonable for the NHS </w:t>
      </w:r>
      <w:r w:rsidRPr="00F764CA">
        <w:t>Counter</w:t>
      </w:r>
      <w:r w:rsidRPr="00F764CA">
        <w:t xml:space="preserve"> Fraud </w:t>
      </w:r>
      <w:r w:rsidRPr="00F764CA">
        <w:t>A</w:t>
      </w:r>
      <w:r w:rsidRPr="00F764CA">
        <w:t xml:space="preserve">uthority to assume that </w:t>
      </w:r>
      <w:r w:rsidRPr="00F764CA">
        <w:t>1</w:t>
      </w:r>
      <w:r w:rsidRPr="00F764CA">
        <w:t>% of all N</w:t>
      </w:r>
      <w:r w:rsidRPr="00F764CA">
        <w:t>HS expenditure</w:t>
      </w:r>
      <w:r w:rsidRPr="00F764CA">
        <w:t xml:space="preserve"> is</w:t>
      </w:r>
      <w:r w:rsidRPr="00F764CA">
        <w:t xml:space="preserve"> wasted on fraud?</w:t>
      </w:r>
    </w:p>
    <w:p w:rsidR="00F017F8" w:rsidRPr="00F764CA" w:rsidP="004C31F1">
      <w:pPr>
        <w:pStyle w:val="Answer"/>
      </w:pPr>
      <w:sdt>
        <w:sdtPr>
          <w:alias w:val="Witness"/>
          <w:id w:val="-31185901"/>
          <w:placeholder>
            <w:docPart w:val="DefaultPlaceholder_-1854013440"/>
          </w:placeholder>
          <w:richText/>
        </w:sdtPr>
        <w:sdtContent>
          <w:r w:rsidRPr="00F764CA">
            <w:rPr>
              <w:b/>
              <w:i/>
            </w:rPr>
            <w:t>Mark Cheeseman:</w:t>
          </w:r>
        </w:sdtContent>
      </w:sdt>
      <w:r w:rsidRPr="00F764CA">
        <w:t xml:space="preserve"> Again, that is done by tak</w:t>
      </w:r>
      <w:r w:rsidRPr="00F764CA">
        <w:t>ing</w:t>
      </w:r>
      <w:r w:rsidRPr="00F764CA">
        <w:t xml:space="preserve"> a </w:t>
      </w:r>
      <w:r w:rsidRPr="00F764CA">
        <w:t xml:space="preserve">comparator elsewhere. It sits within the </w:t>
      </w:r>
      <w:r w:rsidRPr="00F764CA">
        <w:t>0.5% to 5%. A</w:t>
      </w:r>
      <w:r w:rsidRPr="00F764CA">
        <w:t xml:space="preserve">s </w:t>
      </w:r>
      <w:r w:rsidRPr="00F764CA">
        <w:t xml:space="preserve">Mr Bowler </w:t>
      </w:r>
      <w:r w:rsidRPr="00F764CA">
        <w:t>said, the NHS has</w:t>
      </w:r>
      <w:r w:rsidRPr="00F764CA">
        <w:t xml:space="preserve"> the NHS </w:t>
      </w:r>
      <w:r w:rsidRPr="00F764CA">
        <w:t>Counter</w:t>
      </w:r>
      <w:r w:rsidRPr="00F764CA">
        <w:t xml:space="preserve"> Fraud </w:t>
      </w:r>
      <w:r w:rsidRPr="00F764CA">
        <w:t>Authority and a fair bit of resource looking at fraud</w:t>
      </w:r>
      <w:r w:rsidRPr="00F764CA">
        <w:t>,</w:t>
      </w:r>
      <w:r w:rsidRPr="00F764CA">
        <w:t xml:space="preserve"> and </w:t>
      </w:r>
      <w:r w:rsidRPr="00F764CA">
        <w:t>it</w:t>
      </w:r>
      <w:r w:rsidRPr="00F764CA">
        <w:t xml:space="preserve"> do</w:t>
      </w:r>
      <w:r w:rsidRPr="00F764CA">
        <w:t>es</w:t>
      </w:r>
      <w:r w:rsidRPr="00F764CA">
        <w:t xml:space="preserve"> that from a wider study. It falls within the </w:t>
      </w:r>
      <w:r w:rsidRPr="00F764CA">
        <w:t>percentage range.</w:t>
      </w:r>
    </w:p>
    <w:p w:rsidR="00F017F8" w:rsidRPr="00F764CA" w:rsidP="004C31F1">
      <w:pPr>
        <w:pStyle w:val="Question"/>
      </w:pPr>
      <w:sdt>
        <w:sdtPr>
          <w:alias w:val="Member"/>
          <w:tag w:val="&lt;Member mnisId='249' dodsId='25708'&gt;"/>
          <w:id w:val="-1819789501"/>
          <w:placeholder>
            <w:docPart w:val="DefaultPlaceholder_-1854013440"/>
          </w:placeholder>
          <w:richText/>
        </w:sdtPr>
        <w:sdtContent>
          <w:r w:rsidRPr="00F764CA">
            <w:rPr>
              <w:b/>
            </w:rPr>
            <w:t>Sir Geoffrey Clifton-Brown:</w:t>
          </w:r>
        </w:sdtContent>
      </w:sdt>
      <w:r w:rsidRPr="00F764CA">
        <w:t xml:space="preserve"> </w:t>
      </w:r>
      <w:r w:rsidRPr="00F764CA">
        <w:t xml:space="preserve">How much progress do you expect your </w:t>
      </w:r>
      <w:r w:rsidRPr="00F764CA">
        <w:t xml:space="preserve">authority </w:t>
      </w:r>
      <w:r w:rsidRPr="00F764CA">
        <w:t>to make over the next three years against the nine thing</w:t>
      </w:r>
      <w:r w:rsidRPr="00F764CA">
        <w:t>s</w:t>
      </w:r>
      <w:r w:rsidRPr="00F764CA">
        <w:t xml:space="preserve"> </w:t>
      </w:r>
      <w:r w:rsidRPr="00F764CA">
        <w:t xml:space="preserve">that </w:t>
      </w:r>
      <w:r w:rsidRPr="00F764CA">
        <w:t xml:space="preserve">Government can do to show </w:t>
      </w:r>
      <w:r w:rsidRPr="00F764CA">
        <w:t>that they are tacklin</w:t>
      </w:r>
      <w:r w:rsidRPr="00F764CA">
        <w:t xml:space="preserve">g fraud </w:t>
      </w:r>
      <w:r w:rsidRPr="00F764CA">
        <w:t>and corruption</w:t>
      </w:r>
      <w:r w:rsidRPr="00F764CA">
        <w:t>,</w:t>
      </w:r>
      <w:r w:rsidRPr="00F764CA">
        <w:t xml:space="preserve"> </w:t>
      </w:r>
      <w:r w:rsidRPr="00F764CA">
        <w:t xml:space="preserve">as clearly </w:t>
      </w:r>
      <w:r w:rsidRPr="00F764CA">
        <w:t xml:space="preserve">set out by the </w:t>
      </w:r>
      <w:r w:rsidRPr="00F764CA">
        <w:t xml:space="preserve">NAO </w:t>
      </w:r>
      <w:r w:rsidRPr="00F764CA">
        <w:t xml:space="preserve">in its </w:t>
      </w:r>
      <w:r w:rsidRPr="00F764CA">
        <w:t>Report</w:t>
      </w:r>
      <w:r w:rsidRPr="00F764CA">
        <w:t>?</w:t>
      </w:r>
    </w:p>
    <w:p w:rsidR="003C7AA2" w:rsidRPr="00F764CA" w:rsidP="004C31F1">
      <w:pPr>
        <w:pStyle w:val="Answer"/>
      </w:pPr>
      <w:sdt>
        <w:sdtPr>
          <w:alias w:val="Witness"/>
          <w:id w:val="43252606"/>
          <w:placeholder>
            <w:docPart w:val="DefaultPlaceholder_-1854013440"/>
          </w:placeholder>
          <w:richText/>
        </w:sdtPr>
        <w:sdtContent>
          <w:r w:rsidRPr="00F764CA">
            <w:rPr>
              <w:b/>
              <w:i/>
            </w:rPr>
            <w:t>Mark Cheeseman:</w:t>
          </w:r>
        </w:sdtContent>
      </w:sdt>
      <w:r w:rsidRPr="00F764CA">
        <w:t xml:space="preserve"> I would </w:t>
      </w:r>
      <w:r w:rsidRPr="00F764CA">
        <w:t xml:space="preserve">hope </w:t>
      </w:r>
      <w:r w:rsidRPr="00F764CA">
        <w:t xml:space="preserve">that we </w:t>
      </w:r>
      <w:r w:rsidRPr="00F764CA">
        <w:t>would make good progress against those nine points</w:t>
      </w:r>
      <w:r w:rsidRPr="00F764CA">
        <w:t xml:space="preserve">, which </w:t>
      </w:r>
      <w:r w:rsidRPr="00F764CA">
        <w:t>ask us to do a number of things in five years. First, we should establish the Public Secto</w:t>
      </w:r>
      <w:r w:rsidRPr="00F764CA">
        <w:t>r Fraud Authority. The nine points talk about designing out fraud</w:t>
      </w:r>
      <w:r w:rsidRPr="00F764CA">
        <w:t>,</w:t>
      </w:r>
      <w:r w:rsidRPr="00F764CA">
        <w:t xml:space="preserve"> </w:t>
      </w:r>
      <w:r w:rsidRPr="00F764CA">
        <w:t xml:space="preserve">as </w:t>
      </w:r>
      <w:r w:rsidRPr="00F764CA">
        <w:t>we have</w:t>
      </w:r>
      <w:r w:rsidRPr="00F764CA">
        <w:t>.</w:t>
      </w:r>
      <w:r w:rsidRPr="00F764CA">
        <w:t xml:space="preserve"> </w:t>
      </w:r>
      <w:r w:rsidRPr="00F764CA">
        <w:t>T</w:t>
      </w:r>
      <w:r w:rsidRPr="00F764CA">
        <w:t xml:space="preserve">he initial fraud impact assessment should be more embedded. We would have a </w:t>
      </w:r>
      <w:r w:rsidRPr="00F764CA">
        <w:t>counter-fraud</w:t>
      </w:r>
      <w:r w:rsidRPr="00F764CA">
        <w:t xml:space="preserve"> </w:t>
      </w:r>
      <w:r w:rsidRPr="00F764CA">
        <w:t>apprenticeship,</w:t>
      </w:r>
      <w:r w:rsidRPr="00F764CA">
        <w:t xml:space="preserve"> </w:t>
      </w:r>
      <w:r w:rsidRPr="00F764CA">
        <w:t>for</w:t>
      </w:r>
      <w:r w:rsidRPr="00F764CA">
        <w:t xml:space="preserve"> </w:t>
      </w:r>
      <w:r w:rsidRPr="00F764CA">
        <w:t>prevention and risk</w:t>
      </w:r>
      <w:r w:rsidRPr="00F764CA">
        <w:t>,</w:t>
      </w:r>
      <w:r w:rsidRPr="00F764CA">
        <w:t xml:space="preserve"> </w:t>
      </w:r>
      <w:r w:rsidRPr="00F764CA">
        <w:t>s</w:t>
      </w:r>
      <w:r w:rsidRPr="00F764CA">
        <w:t xml:space="preserve">o the capability would increase. Treasury </w:t>
      </w:r>
      <w:r w:rsidRPr="00F764CA">
        <w:t>ha</w:t>
      </w:r>
      <w:r w:rsidRPr="00F764CA">
        <w:t>s m</w:t>
      </w:r>
      <w:r w:rsidRPr="00F764CA">
        <w:t>ade an investment in more data and analytics</w:t>
      </w:r>
      <w:r w:rsidRPr="00F764CA">
        <w:t>,</w:t>
      </w:r>
      <w:r w:rsidRPr="00F764CA">
        <w:t xml:space="preserve"> driven through the Public </w:t>
      </w:r>
      <w:r w:rsidRPr="00F764CA">
        <w:t>S</w:t>
      </w:r>
      <w:r w:rsidRPr="00F764CA">
        <w:t>ector Fraud Authority.</w:t>
      </w:r>
    </w:p>
    <w:p w:rsidR="00D644B4" w:rsidRPr="00F764CA" w:rsidP="004C31F1">
      <w:pPr>
        <w:pStyle w:val="Answer"/>
      </w:pPr>
      <w:r w:rsidRPr="00F764CA">
        <w:t xml:space="preserve">One of the challenges, again, is data and how we do more on that. We </w:t>
      </w:r>
      <w:r w:rsidRPr="00F764CA">
        <w:t>would expect to see more measured outcomes from that. Those were a couple of examples, but I would expect good progress and to be able to talk about the measured financial impact that we would have and the increasing capability in the system.</w:t>
      </w:r>
    </w:p>
    <w:p w:rsidR="003C7AA2" w:rsidRPr="00F764CA" w:rsidP="004C31F1">
      <w:pPr>
        <w:pStyle w:val="Question"/>
      </w:pPr>
      <w:sdt>
        <w:sdtPr>
          <w:alias w:val="Member"/>
          <w:tag w:val="&lt;Member mnisId='249' dodsId='25708'&gt;"/>
          <w:id w:val="1876658836"/>
          <w:placeholder>
            <w:docPart w:val="DefaultPlaceholder_-1854013440"/>
          </w:placeholder>
          <w:richText/>
        </w:sdtPr>
        <w:sdtContent>
          <w:r w:rsidRPr="00F764CA">
            <w:rPr>
              <w:b/>
            </w:rPr>
            <w:t xml:space="preserve">Sir Geoffrey </w:t>
          </w:r>
          <w:r w:rsidRPr="00F764CA">
            <w:rPr>
              <w:b/>
            </w:rPr>
            <w:t>Clifton-Brown:</w:t>
          </w:r>
        </w:sdtContent>
      </w:sdt>
      <w:r w:rsidRPr="00F764CA">
        <w:t xml:space="preserve"> </w:t>
      </w:r>
      <w:r w:rsidRPr="00F764CA">
        <w:t xml:space="preserve">This is perhaps an </w:t>
      </w:r>
      <w:r w:rsidRPr="00F764CA">
        <w:t xml:space="preserve">invidious </w:t>
      </w:r>
      <w:r w:rsidRPr="00F764CA">
        <w:t>question</w:t>
      </w:r>
      <w:r w:rsidRPr="00F764CA">
        <w:t>,</w:t>
      </w:r>
      <w:r w:rsidRPr="00F764CA">
        <w:t xml:space="preserve"> </w:t>
      </w:r>
      <w:r w:rsidRPr="00F764CA">
        <w:t>s</w:t>
      </w:r>
      <w:r w:rsidRPr="00F764CA">
        <w:t>itting alongside your two bosses, but</w:t>
      </w:r>
      <w:r w:rsidRPr="00F764CA">
        <w:t>,</w:t>
      </w:r>
      <w:r w:rsidRPr="00F764CA">
        <w:t xml:space="preserve"> given the returns that we get from </w:t>
      </w:r>
      <w:r w:rsidRPr="00F764CA">
        <w:t xml:space="preserve">the </w:t>
      </w:r>
      <w:r w:rsidRPr="00F764CA">
        <w:t>work that your authority does, are you sufficiently resourced and do you have a sufficient number of people</w:t>
      </w:r>
      <w:r w:rsidRPr="00F764CA">
        <w:t>?</w:t>
      </w:r>
    </w:p>
    <w:p w:rsidR="00D644B4" w:rsidRPr="00F764CA" w:rsidP="004C31F1">
      <w:pPr>
        <w:pStyle w:val="Answer"/>
      </w:pPr>
      <w:sdt>
        <w:sdtPr>
          <w:alias w:val="Witness"/>
          <w:id w:val="-1349715164"/>
          <w:placeholder>
            <w:docPart w:val="DefaultPlaceholder_-1854013440"/>
          </w:placeholder>
          <w:richText/>
        </w:sdtPr>
        <w:sdtContent>
          <w:r w:rsidRPr="00F764CA">
            <w:rPr>
              <w:b/>
              <w:i/>
            </w:rPr>
            <w:t xml:space="preserve">Mark </w:t>
          </w:r>
          <w:r w:rsidRPr="00F764CA">
            <w:rPr>
              <w:b/>
              <w:i/>
            </w:rPr>
            <w:t>Cheeseman:</w:t>
          </w:r>
        </w:sdtContent>
      </w:sdt>
      <w:r w:rsidRPr="00F764CA">
        <w:t xml:space="preserve"> We </w:t>
      </w:r>
      <w:r w:rsidRPr="00F764CA">
        <w:t xml:space="preserve">have the right level of resource for what we need to do </w:t>
      </w:r>
      <w:r w:rsidRPr="00F764CA">
        <w:t>a</w:t>
      </w:r>
      <w:r w:rsidRPr="00F764CA">
        <w:t>t the moment.</w:t>
      </w:r>
      <w:r w:rsidRPr="00F764CA">
        <w:t xml:space="preserve"> L</w:t>
      </w:r>
      <w:r w:rsidRPr="00F764CA">
        <w:t xml:space="preserve">ike any </w:t>
      </w:r>
      <w:r w:rsidRPr="00F764CA">
        <w:t>counter-fraud</w:t>
      </w:r>
      <w:r w:rsidRPr="00F764CA">
        <w:t xml:space="preserve"> work, should we need more resource</w:t>
      </w:r>
      <w:r w:rsidRPr="00F764CA">
        <w:t>,</w:t>
      </w:r>
      <w:r w:rsidRPr="00F764CA">
        <w:t xml:space="preserve"> </w:t>
      </w:r>
      <w:r w:rsidRPr="00F764CA">
        <w:t>w</w:t>
      </w:r>
      <w:r w:rsidRPr="00F764CA">
        <w:t xml:space="preserve">e </w:t>
      </w:r>
      <w:r w:rsidRPr="00F764CA">
        <w:t xml:space="preserve">will </w:t>
      </w:r>
      <w:r w:rsidRPr="00F764CA">
        <w:t>make a business case based on outcomes</w:t>
      </w:r>
      <w:r w:rsidRPr="00F764CA">
        <w:t>,</w:t>
      </w:r>
      <w:r w:rsidRPr="00F764CA">
        <w:t xml:space="preserve"> and make that to Treasury and to the Cabinet Office for what w</w:t>
      </w:r>
      <w:r w:rsidRPr="00F764CA">
        <w:t>e deliver.</w:t>
      </w:r>
    </w:p>
    <w:p w:rsidR="003C7AA2" w:rsidRPr="00F764CA" w:rsidP="004C31F1">
      <w:pPr>
        <w:pStyle w:val="Answer"/>
      </w:pPr>
      <w:sdt>
        <w:sdtPr>
          <w:alias w:val="Witness"/>
          <w:id w:val="-266458751"/>
          <w:placeholder>
            <w:docPart w:val="DefaultPlaceholder_-1854013440"/>
          </w:placeholder>
          <w:richText/>
        </w:sdtPr>
        <w:sdtContent>
          <w:r w:rsidRPr="00F764CA">
            <w:rPr>
              <w:b/>
              <w:i/>
            </w:rPr>
            <w:t>Alex Chisholm:</w:t>
          </w:r>
          <w:r w:rsidRPr="00F764CA">
            <w:rPr>
              <w:b/>
            </w:rPr>
            <w:t xml:space="preserve"> </w:t>
          </w:r>
        </w:sdtContent>
      </w:sdt>
      <w:r w:rsidRPr="00F764CA">
        <w:t>I</w:t>
      </w:r>
      <w:r w:rsidRPr="00F764CA">
        <w:t xml:space="preserve">n terms of the number of people, it was </w:t>
      </w:r>
      <w:r w:rsidRPr="00F764CA">
        <w:t xml:space="preserve">60 and is now up to </w:t>
      </w:r>
      <w:r w:rsidRPr="00F764CA">
        <w:t xml:space="preserve">150, </w:t>
      </w:r>
      <w:r w:rsidRPr="00F764CA">
        <w:t xml:space="preserve">which </w:t>
      </w:r>
      <w:r w:rsidRPr="00F764CA">
        <w:t xml:space="preserve">is a sizeable increase. </w:t>
      </w:r>
      <w:r w:rsidRPr="00F764CA">
        <w:t xml:space="preserve">It </w:t>
      </w:r>
      <w:r w:rsidRPr="00F764CA">
        <w:t xml:space="preserve">is </w:t>
      </w:r>
      <w:r w:rsidRPr="00F764CA">
        <w:t xml:space="preserve">also </w:t>
      </w:r>
      <w:r w:rsidRPr="00F764CA">
        <w:t>right to record that we made a case for those extra resources to the Treasury</w:t>
      </w:r>
      <w:r w:rsidRPr="00F764CA">
        <w:t>,</w:t>
      </w:r>
      <w:r w:rsidRPr="00F764CA">
        <w:t xml:space="preserve"> and the </w:t>
      </w:r>
      <w:r w:rsidRPr="00F764CA">
        <w:t>Chancellor g</w:t>
      </w:r>
      <w:r w:rsidRPr="00F764CA">
        <w:t xml:space="preserve">ave us the money that </w:t>
      </w:r>
      <w:r w:rsidRPr="00F764CA">
        <w:t>we asked</w:t>
      </w:r>
      <w:r w:rsidRPr="00F764CA">
        <w:t xml:space="preserve"> for</w:t>
      </w:r>
      <w:r w:rsidRPr="00F764CA">
        <w:t>.</w:t>
      </w:r>
    </w:p>
    <w:p w:rsidR="00D644B4" w:rsidRPr="00F764CA" w:rsidP="004C31F1">
      <w:pPr>
        <w:pStyle w:val="Question"/>
      </w:pPr>
      <w:sdt>
        <w:sdtPr>
          <w:alias w:val="Member"/>
          <w:tag w:val="&lt;Member mnisId='249' dodsId='25708'&gt;"/>
          <w:id w:val="1000925028"/>
          <w:placeholder>
            <w:docPart w:val="DefaultPlaceholder_-1854013440"/>
          </w:placeholder>
          <w:richText/>
        </w:sdtPr>
        <w:sdtContent>
          <w:r w:rsidRPr="00F764CA">
            <w:rPr>
              <w:b/>
            </w:rPr>
            <w:t>Sir Geoffrey Clifton-Brown:</w:t>
          </w:r>
        </w:sdtContent>
      </w:sdt>
      <w:r w:rsidRPr="00F764CA">
        <w:t xml:space="preserve"> </w:t>
      </w:r>
      <w:r w:rsidRPr="00F764CA">
        <w:t xml:space="preserve">Mr </w:t>
      </w:r>
      <w:r w:rsidRPr="00F764CA">
        <w:t>Cheese</w:t>
      </w:r>
      <w:r w:rsidRPr="00F764CA">
        <w:t xml:space="preserve">man, how </w:t>
      </w:r>
      <w:r w:rsidRPr="00F764CA">
        <w:t xml:space="preserve">would </w:t>
      </w:r>
      <w:r w:rsidRPr="00F764CA">
        <w:t xml:space="preserve">you respond to your </w:t>
      </w:r>
      <w:r w:rsidRPr="00F764CA">
        <w:t>counter-fraud</w:t>
      </w:r>
      <w:r w:rsidRPr="00F764CA">
        <w:t xml:space="preserve"> staff who complain that your teams </w:t>
      </w:r>
      <w:r w:rsidRPr="00F764CA">
        <w:t xml:space="preserve">made </w:t>
      </w:r>
      <w:r w:rsidRPr="00F764CA">
        <w:t>demand</w:t>
      </w:r>
      <w:r w:rsidRPr="00F764CA">
        <w:t>s</w:t>
      </w:r>
      <w:r w:rsidRPr="00F764CA">
        <w:t xml:space="preserve"> of a small number of </w:t>
      </w:r>
      <w:r w:rsidRPr="00F764CA">
        <w:t>counter-fraud</w:t>
      </w:r>
      <w:r w:rsidRPr="00F764CA">
        <w:t xml:space="preserve"> teams in Departments without considering the resources available</w:t>
      </w:r>
      <w:r w:rsidRPr="00F764CA">
        <w:t>?</w:t>
      </w:r>
      <w:r w:rsidRPr="00F764CA">
        <w:t xml:space="preserve"> </w:t>
      </w:r>
      <w:r w:rsidRPr="00F764CA">
        <w:t xml:space="preserve">This </w:t>
      </w:r>
      <w:r w:rsidRPr="00F764CA">
        <w:t xml:space="preserve">is </w:t>
      </w:r>
      <w:r w:rsidRPr="00F764CA">
        <w:t>presumably resources in the individual Departments.</w:t>
      </w:r>
    </w:p>
    <w:p w:rsidR="00D644B4" w:rsidRPr="00F764CA" w:rsidP="004C31F1">
      <w:pPr>
        <w:pStyle w:val="Answer"/>
      </w:pPr>
      <w:sdt>
        <w:sdtPr>
          <w:alias w:val="Witness"/>
          <w:id w:val="580639743"/>
          <w:placeholder>
            <w:docPart w:val="DefaultPlaceholder_-1854013440"/>
          </w:placeholder>
          <w:richText/>
        </w:sdtPr>
        <w:sdtContent>
          <w:r w:rsidRPr="00F764CA">
            <w:rPr>
              <w:b/>
              <w:i/>
            </w:rPr>
            <w:t>Mark Cheeseman:</w:t>
          </w:r>
        </w:sdtContent>
      </w:sdt>
      <w:r w:rsidRPr="00F764CA">
        <w:t xml:space="preserve"> O</w:t>
      </w:r>
      <w:r w:rsidRPr="00F764CA">
        <w:t xml:space="preserve">ne of the challenges made in the report </w:t>
      </w:r>
      <w:r w:rsidRPr="00F764CA">
        <w:t xml:space="preserve">to </w:t>
      </w:r>
      <w:r w:rsidRPr="00F764CA">
        <w:t xml:space="preserve">the </w:t>
      </w:r>
      <w:r w:rsidRPr="00F764CA">
        <w:t>P</w:t>
      </w:r>
      <w:r w:rsidRPr="00F764CA">
        <w:t xml:space="preserve">ublic </w:t>
      </w:r>
      <w:r w:rsidRPr="00F764CA">
        <w:t>S</w:t>
      </w:r>
      <w:r w:rsidRPr="00F764CA">
        <w:t xml:space="preserve">ector </w:t>
      </w:r>
      <w:r w:rsidRPr="00F764CA">
        <w:t xml:space="preserve">Fraud </w:t>
      </w:r>
      <w:r w:rsidRPr="00F764CA">
        <w:t>Authority is</w:t>
      </w:r>
      <w:r w:rsidRPr="00F764CA">
        <w:t xml:space="preserve"> how we flex what we do to the different sized fraud teams, and you are seeing</w:t>
      </w:r>
      <w:r w:rsidRPr="00F764CA">
        <w:t xml:space="preserve"> in</w:t>
      </w:r>
      <w:r w:rsidRPr="00F764CA">
        <w:t xml:space="preserve"> some of the data the different size of fraud teams around Government. </w:t>
      </w:r>
      <w:r w:rsidRPr="00F764CA">
        <w:t>W</w:t>
      </w:r>
      <w:r w:rsidRPr="00F764CA">
        <w:t>e cannot achieve anything without the Departments and public bodies. We have to listen to that, and wha</w:t>
      </w:r>
      <w:r w:rsidRPr="00F764CA">
        <w:t>t we have to do has to be additive to enable us to find more</w:t>
      </w:r>
      <w:r w:rsidRPr="00F764CA">
        <w:t>,</w:t>
      </w:r>
      <w:r w:rsidRPr="00F764CA">
        <w:t xml:space="preserve"> </w:t>
      </w:r>
      <w:r w:rsidRPr="00F764CA">
        <w:t>p</w:t>
      </w:r>
      <w:r w:rsidRPr="00F764CA">
        <w:t xml:space="preserve">revent more and recover more fraud. </w:t>
      </w:r>
      <w:r w:rsidRPr="00F764CA">
        <w:t>W</w:t>
      </w:r>
      <w:r w:rsidRPr="00F764CA">
        <w:t>e would work with those Departments to make sure that what we are doing is additive and not taking them away from the job of getting on and looking at fraud</w:t>
      </w:r>
      <w:r w:rsidRPr="00F764CA">
        <w:t>.</w:t>
      </w:r>
    </w:p>
    <w:p w:rsidR="003C7AA2" w:rsidRPr="00F764CA" w:rsidP="004C31F1">
      <w:pPr>
        <w:pStyle w:val="Question"/>
        <w:numPr>
          <w:ilvl w:val="0"/>
          <w:numId w:val="0"/>
        </w:numPr>
        <w:ind w:left="794"/>
      </w:pPr>
      <w:sdt>
        <w:sdtPr>
          <w:alias w:val="Member"/>
          <w:tag w:val="&lt;Member mnisId='1524' dodsId='35914'&gt;"/>
          <w:id w:val="-1972583962"/>
          <w:placeholder>
            <w:docPart w:val="DefaultPlaceholder_-1854013440"/>
          </w:placeholder>
          <w:richText/>
        </w:sdtPr>
        <w:sdtContent>
          <w:r w:rsidRPr="00F764CA">
            <w:rPr>
              <w:b/>
            </w:rPr>
            <w:t>Chair:</w:t>
          </w:r>
        </w:sdtContent>
      </w:sdt>
      <w:r w:rsidRPr="00F764CA">
        <w:t xml:space="preserve"> </w:t>
      </w:r>
      <w:r w:rsidRPr="00F764CA">
        <w:t>To</w:t>
      </w:r>
      <w:r w:rsidRPr="00F764CA">
        <w:t xml:space="preserve"> be clear, </w:t>
      </w:r>
      <w:r w:rsidRPr="00F764CA">
        <w:t xml:space="preserve">we had evidence last week about </w:t>
      </w:r>
      <w:r w:rsidRPr="00F764CA">
        <w:t>how small some of these teams are.</w:t>
      </w:r>
    </w:p>
    <w:p w:rsidR="003C7AA2" w:rsidRPr="00F764CA" w:rsidP="004C31F1">
      <w:pPr>
        <w:pStyle w:val="Question"/>
        <w:numPr>
          <w:ilvl w:val="0"/>
          <w:numId w:val="0"/>
        </w:numPr>
        <w:ind w:left="794"/>
      </w:pPr>
      <w:sdt>
        <w:sdtPr>
          <w:alias w:val="Member"/>
          <w:tag w:val="&lt;Member mnisId='249' dodsId='25708'&gt;"/>
          <w:id w:val="-1782027937"/>
          <w:placeholder>
            <w:docPart w:val="DefaultPlaceholder_-1854013440"/>
          </w:placeholder>
          <w:richText/>
        </w:sdtPr>
        <w:sdtContent>
          <w:r w:rsidRPr="00F764CA">
            <w:rPr>
              <w:b/>
            </w:rPr>
            <w:t>Sir Geoffrey Clifton-Brown:</w:t>
          </w:r>
        </w:sdtContent>
      </w:sdt>
      <w:r w:rsidRPr="00F764CA">
        <w:t xml:space="preserve"> </w:t>
      </w:r>
      <w:r w:rsidRPr="00F764CA">
        <w:t>Yes, exactly</w:t>
      </w:r>
      <w:r w:rsidRPr="00F764CA">
        <w:t>.</w:t>
      </w:r>
    </w:p>
    <w:p w:rsidR="003C7AA2" w:rsidRPr="00F764CA" w:rsidP="004C31F1">
      <w:pPr>
        <w:pStyle w:val="Question"/>
      </w:pPr>
      <w:sdt>
        <w:sdtPr>
          <w:alias w:val="Member"/>
          <w:tag w:val="&lt;Member mnisId='1524' dodsId='35914'&gt;"/>
          <w:id w:val="1435252421"/>
          <w:placeholder>
            <w:docPart w:val="DefaultPlaceholder_-1854013440"/>
          </w:placeholder>
          <w:richText/>
        </w:sdtPr>
        <w:sdtContent>
          <w:r w:rsidRPr="00F764CA">
            <w:rPr>
              <w:b/>
            </w:rPr>
            <w:t>Chair:</w:t>
          </w:r>
        </w:sdtContent>
      </w:sdt>
      <w:r w:rsidRPr="00F764CA">
        <w:t xml:space="preserve"> W</w:t>
      </w:r>
      <w:r w:rsidRPr="00F764CA">
        <w:t>hen the new people come in</w:t>
      </w:r>
      <w:r w:rsidRPr="00F764CA">
        <w:t>,</w:t>
      </w:r>
      <w:r w:rsidRPr="00F764CA">
        <w:t xml:space="preserve"> </w:t>
      </w:r>
      <w:r w:rsidRPr="00F764CA">
        <w:t xml:space="preserve">how will they be </w:t>
      </w:r>
      <w:r w:rsidRPr="00F764CA">
        <w:t>spread across Departments</w:t>
      </w:r>
      <w:r w:rsidRPr="00F764CA">
        <w:t>?</w:t>
      </w:r>
    </w:p>
    <w:p w:rsidR="00D644B4" w:rsidRPr="00F764CA" w:rsidP="004C31F1">
      <w:pPr>
        <w:pStyle w:val="Answer"/>
      </w:pPr>
      <w:sdt>
        <w:sdtPr>
          <w:alias w:val="Witness"/>
          <w:id w:val="131063885"/>
          <w:placeholder>
            <w:docPart w:val="DefaultPlaceholder_-1854013440"/>
          </w:placeholder>
          <w:richText/>
        </w:sdtPr>
        <w:sdtContent>
          <w:r w:rsidRPr="00F764CA">
            <w:rPr>
              <w:b/>
              <w:i/>
            </w:rPr>
            <w:t>Mark Cheeseman:</w:t>
          </w:r>
        </w:sdtContent>
      </w:sdt>
      <w:r w:rsidRPr="00F764CA">
        <w:t xml:space="preserve"> </w:t>
      </w:r>
      <w:r w:rsidRPr="00F764CA">
        <w:t>For the Public Sector</w:t>
      </w:r>
      <w:r w:rsidRPr="00F764CA">
        <w:t xml:space="preserve"> Fraud Authority, </w:t>
      </w:r>
      <w:r w:rsidRPr="00F764CA">
        <w:t xml:space="preserve">75% of the </w:t>
      </w:r>
      <w:r w:rsidRPr="00F764CA">
        <w:t xml:space="preserve">new </w:t>
      </w:r>
      <w:r w:rsidRPr="00F764CA">
        <w:t xml:space="preserve">resource will be in services. </w:t>
      </w:r>
      <w:r w:rsidRPr="00F764CA">
        <w:t xml:space="preserve">They would work with Departments, so they would still be with us. It would be dependent on both the resource in the Department but also on the risks they were facing. </w:t>
      </w:r>
      <w:r w:rsidRPr="00F764CA">
        <w:t>F</w:t>
      </w:r>
      <w:r w:rsidRPr="00F764CA">
        <w:t>or instance, one of the t</w:t>
      </w:r>
      <w:r w:rsidRPr="00F764CA">
        <w:t xml:space="preserve">hings </w:t>
      </w:r>
      <w:r w:rsidRPr="00F764CA">
        <w:t xml:space="preserve">that </w:t>
      </w:r>
      <w:r w:rsidRPr="00F764CA">
        <w:t xml:space="preserve">we did very early on implementation was put a team into </w:t>
      </w:r>
      <w:r w:rsidRPr="00F764CA">
        <w:t xml:space="preserve">BEIS, as it was at the time, </w:t>
      </w:r>
      <w:r w:rsidRPr="00F764CA">
        <w:t xml:space="preserve">to work on the energy schemes </w:t>
      </w:r>
      <w:r w:rsidRPr="00F764CA">
        <w:t xml:space="preserve">and </w:t>
      </w:r>
      <w:r w:rsidRPr="00F764CA">
        <w:t xml:space="preserve">to help </w:t>
      </w:r>
      <w:r w:rsidRPr="00F764CA">
        <w:t>it</w:t>
      </w:r>
      <w:r w:rsidRPr="00F764CA">
        <w:t xml:space="preserve"> understand the fraud risks in there, because </w:t>
      </w:r>
      <w:r w:rsidRPr="00F764CA">
        <w:t xml:space="preserve">that </w:t>
      </w:r>
      <w:r w:rsidRPr="00F764CA">
        <w:t xml:space="preserve">was a large area of public spending </w:t>
      </w:r>
      <w:r w:rsidRPr="00F764CA">
        <w:t xml:space="preserve">with a </w:t>
      </w:r>
      <w:r w:rsidRPr="00F764CA">
        <w:t xml:space="preserve">significant </w:t>
      </w:r>
      <w:r w:rsidRPr="00F764CA">
        <w:t xml:space="preserve">amount of </w:t>
      </w:r>
      <w:r w:rsidRPr="00F764CA">
        <w:t>risk</w:t>
      </w:r>
      <w:r w:rsidRPr="00F764CA">
        <w:t>.</w:t>
      </w:r>
    </w:p>
    <w:p w:rsidR="003C7AA2" w:rsidRPr="00F764CA" w:rsidP="004C31F1">
      <w:pPr>
        <w:pStyle w:val="Question"/>
      </w:pPr>
      <w:sdt>
        <w:sdtPr>
          <w:alias w:val="Member"/>
          <w:tag w:val="&lt;Member mnisId='249' dodsId='25708'&gt;"/>
          <w:id w:val="956988592"/>
          <w:placeholder>
            <w:docPart w:val="DefaultPlaceholder_-1854013440"/>
          </w:placeholder>
          <w:richText/>
        </w:sdtPr>
        <w:sdtContent>
          <w:r w:rsidRPr="00F764CA">
            <w:rPr>
              <w:b/>
            </w:rPr>
            <w:t>Sir Geoffrey Clifton-Brown:</w:t>
          </w:r>
        </w:sdtContent>
      </w:sdt>
      <w:r w:rsidRPr="00F764CA">
        <w:t xml:space="preserve"> </w:t>
      </w:r>
      <w:r w:rsidRPr="00F764CA">
        <w:t>How does this work? Is it you providing advice to them in terms of specifics, or is it that you would say to them</w:t>
      </w:r>
      <w:r w:rsidRPr="00F764CA">
        <w:t>,</w:t>
      </w:r>
      <w:r w:rsidRPr="00F764CA">
        <w:t xml:space="preserve"> </w:t>
      </w:r>
      <w:r w:rsidRPr="00F764CA">
        <w:t xml:space="preserve">“You </w:t>
      </w:r>
      <w:r w:rsidRPr="00F764CA">
        <w:t>are under</w:t>
      </w:r>
      <w:r w:rsidRPr="00F764CA">
        <w:noBreakHyphen/>
      </w:r>
      <w:r w:rsidRPr="00F764CA">
        <w:t>resourced</w:t>
      </w:r>
      <w:r w:rsidRPr="00F764CA">
        <w:t xml:space="preserve"> and </w:t>
      </w:r>
      <w:r w:rsidRPr="00F764CA">
        <w:t>you need to get more people to deal with fraud and error</w:t>
      </w:r>
      <w:r w:rsidRPr="00F764CA">
        <w:t>”</w:t>
      </w:r>
      <w:r w:rsidRPr="00F764CA">
        <w:t>?</w:t>
      </w:r>
      <w:r w:rsidRPr="00F764CA">
        <w:t xml:space="preserve"> </w:t>
      </w:r>
    </w:p>
    <w:p w:rsidR="00D644B4" w:rsidRPr="00F764CA" w:rsidP="004C31F1">
      <w:pPr>
        <w:pStyle w:val="Answer"/>
      </w:pPr>
      <w:sdt>
        <w:sdtPr>
          <w:alias w:val="Witness"/>
          <w:id w:val="1231040928"/>
          <w:placeholder>
            <w:docPart w:val="DefaultPlaceholder_-1854013440"/>
          </w:placeholder>
          <w:richText/>
        </w:sdtPr>
        <w:sdtContent>
          <w:r w:rsidRPr="00F764CA">
            <w:rPr>
              <w:b/>
              <w:i/>
            </w:rPr>
            <w:t xml:space="preserve">Mark </w:t>
          </w:r>
          <w:r w:rsidRPr="00F764CA">
            <w:rPr>
              <w:b/>
              <w:i/>
            </w:rPr>
            <w:t>Cheeseman:</w:t>
          </w:r>
        </w:sdtContent>
      </w:sdt>
      <w:r w:rsidRPr="00F764CA">
        <w:t xml:space="preserve"> The a</w:t>
      </w:r>
      <w:r w:rsidRPr="00F764CA">
        <w:t xml:space="preserve">ccounting officers individually decide the right level of capacity </w:t>
      </w:r>
      <w:r w:rsidRPr="00F764CA">
        <w:t xml:space="preserve">that they need </w:t>
      </w:r>
      <w:r w:rsidRPr="00F764CA">
        <w:t xml:space="preserve">compared to </w:t>
      </w:r>
      <w:r w:rsidRPr="00F764CA">
        <w:t xml:space="preserve">the </w:t>
      </w:r>
      <w:r w:rsidRPr="00F764CA">
        <w:t xml:space="preserve">other risks. We will be there to provide advice and challenge, and that is quite clear in the mandate for the </w:t>
      </w:r>
      <w:r w:rsidRPr="00F764CA">
        <w:t>P</w:t>
      </w:r>
      <w:r w:rsidRPr="00F764CA">
        <w:t xml:space="preserve">ublic </w:t>
      </w:r>
      <w:r w:rsidRPr="00F764CA">
        <w:t>S</w:t>
      </w:r>
      <w:r w:rsidRPr="00F764CA">
        <w:t xml:space="preserve">ector </w:t>
      </w:r>
      <w:r w:rsidRPr="00F764CA">
        <w:t>Fraud A</w:t>
      </w:r>
      <w:r w:rsidRPr="00F764CA">
        <w:t>uthority.</w:t>
      </w:r>
      <w:r w:rsidRPr="00F764CA">
        <w:t xml:space="preserve"> We are there to scrutinise as well as </w:t>
      </w:r>
      <w:r w:rsidRPr="00F764CA">
        <w:t xml:space="preserve">to </w:t>
      </w:r>
      <w:r w:rsidRPr="00F764CA">
        <w:t>provide support</w:t>
      </w:r>
      <w:r w:rsidRPr="00F764CA">
        <w:t>.</w:t>
      </w:r>
      <w:r w:rsidRPr="00F764CA">
        <w:t xml:space="preserve"> </w:t>
      </w:r>
      <w:r w:rsidRPr="00F764CA">
        <w:t>We m</w:t>
      </w:r>
      <w:r w:rsidRPr="00F764CA">
        <w:t>ay help them make a case for investment</w:t>
      </w:r>
      <w:r w:rsidRPr="00F764CA">
        <w:t>,</w:t>
      </w:r>
      <w:r w:rsidRPr="00F764CA">
        <w:t xml:space="preserve"> </w:t>
      </w:r>
      <w:r w:rsidRPr="00F764CA">
        <w:t>b</w:t>
      </w:r>
      <w:r w:rsidRPr="00F764CA">
        <w:t>ut</w:t>
      </w:r>
      <w:r w:rsidRPr="00F764CA">
        <w:t>,</w:t>
      </w:r>
      <w:r w:rsidRPr="00F764CA">
        <w:t xml:space="preserve"> as the move to targets is showing, we would want that investment to be underpinned by making a measurable difference on the problem.</w:t>
      </w:r>
    </w:p>
    <w:p w:rsidR="00D644B4" w:rsidRPr="00F764CA" w:rsidP="004C31F1">
      <w:pPr>
        <w:pStyle w:val="Question"/>
      </w:pPr>
      <w:sdt>
        <w:sdtPr>
          <w:alias w:val="Member"/>
          <w:tag w:val="&lt;Member mnisId='249' dodsId='25708'&gt;"/>
          <w:id w:val="-262765541"/>
          <w:placeholder>
            <w:docPart w:val="DefaultPlaceholder_-1854013440"/>
          </w:placeholder>
          <w:richText/>
        </w:sdtPr>
        <w:sdtContent>
          <w:r w:rsidRPr="00F764CA">
            <w:rPr>
              <w:b/>
            </w:rPr>
            <w:t>Sir Geoffrey C</w:t>
          </w:r>
          <w:r w:rsidRPr="00F764CA">
            <w:rPr>
              <w:b/>
            </w:rPr>
            <w:t>lifton-Brown:</w:t>
          </w:r>
        </w:sdtContent>
      </w:sdt>
      <w:r w:rsidRPr="00F764CA">
        <w:t xml:space="preserve"> </w:t>
      </w:r>
      <w:r w:rsidRPr="00F764CA">
        <w:t>Do you find</w:t>
      </w:r>
      <w:r w:rsidRPr="00F764CA">
        <w:t xml:space="preserve"> that</w:t>
      </w:r>
      <w:r w:rsidRPr="00F764CA">
        <w:t xml:space="preserve">, on the whole, your advice </w:t>
      </w:r>
      <w:r w:rsidRPr="00F764CA">
        <w:t xml:space="preserve">is </w:t>
      </w:r>
      <w:r w:rsidRPr="00F764CA">
        <w:t>followed?</w:t>
      </w:r>
      <w:r w:rsidRPr="00F764CA">
        <w:t xml:space="preserve"> </w:t>
      </w:r>
      <w:r w:rsidRPr="00F764CA">
        <w:t xml:space="preserve">We would prefer an honest answer to that question. </w:t>
      </w:r>
      <w:r w:rsidRPr="00F764CA">
        <w:t>I</w:t>
      </w:r>
      <w:r w:rsidRPr="00F764CA">
        <w:t>s it variable across Departments?</w:t>
      </w:r>
    </w:p>
    <w:p w:rsidR="00D644B4" w:rsidRPr="00F764CA" w:rsidP="004C31F1">
      <w:pPr>
        <w:pStyle w:val="Answer"/>
      </w:pPr>
      <w:sdt>
        <w:sdtPr>
          <w:alias w:val="Witness"/>
          <w:id w:val="687107424"/>
          <w:placeholder>
            <w:docPart w:val="DefaultPlaceholder_-1854013440"/>
          </w:placeholder>
          <w:richText/>
        </w:sdtPr>
        <w:sdtContent>
          <w:r w:rsidRPr="00F764CA">
            <w:rPr>
              <w:b/>
              <w:i/>
            </w:rPr>
            <w:t>Mark Cheeseman:</w:t>
          </w:r>
        </w:sdtContent>
      </w:sdt>
      <w:r w:rsidRPr="00F764CA">
        <w:t xml:space="preserve"> </w:t>
      </w:r>
      <w:r w:rsidRPr="00F764CA">
        <w:t xml:space="preserve">We provide advice from a </w:t>
      </w:r>
      <w:r w:rsidRPr="00F764CA">
        <w:t>counter-fraud</w:t>
      </w:r>
      <w:r w:rsidRPr="00F764CA">
        <w:t xml:space="preserve"> </w:t>
      </w:r>
      <w:r w:rsidRPr="00F764CA">
        <w:t xml:space="preserve">point of view with our lens on how </w:t>
      </w:r>
      <w:r w:rsidRPr="00F764CA">
        <w:t>to re</w:t>
      </w:r>
      <w:r w:rsidRPr="00F764CA">
        <w:t xml:space="preserve">duce </w:t>
      </w:r>
      <w:r w:rsidRPr="00F764CA">
        <w:t>fraud. That has to be balanced against a number of other risks that are being considered by the teams delivering. I find that we are listened to</w:t>
      </w:r>
      <w:r w:rsidRPr="00F764CA">
        <w:t>,</w:t>
      </w:r>
      <w:r w:rsidRPr="00F764CA">
        <w:t xml:space="preserve"> and increasingly, as fraud is recognised as a profession and </w:t>
      </w:r>
      <w:r w:rsidRPr="00F764CA">
        <w:t xml:space="preserve">a </w:t>
      </w:r>
      <w:r w:rsidRPr="00F764CA">
        <w:t xml:space="preserve">thing that has experts working on it, the </w:t>
      </w:r>
      <w:r w:rsidRPr="00F764CA">
        <w:t xml:space="preserve">experts giving advice are listened to and their advice taken into consideration. </w:t>
      </w:r>
      <w:r w:rsidRPr="00F764CA">
        <w:t>O</w:t>
      </w:r>
      <w:r w:rsidRPr="00F764CA">
        <w:t xml:space="preserve">ne of the reasons </w:t>
      </w:r>
      <w:r w:rsidRPr="00F764CA">
        <w:t xml:space="preserve">why </w:t>
      </w:r>
      <w:r w:rsidRPr="00F764CA">
        <w:t xml:space="preserve">the Government created the </w:t>
      </w:r>
      <w:r w:rsidRPr="00F764CA">
        <w:t>counter-fraud</w:t>
      </w:r>
      <w:r w:rsidRPr="00F764CA">
        <w:t xml:space="preserve"> </w:t>
      </w:r>
      <w:r w:rsidRPr="00F764CA">
        <w:t xml:space="preserve">profession </w:t>
      </w:r>
      <w:r w:rsidRPr="00F764CA">
        <w:t xml:space="preserve">is </w:t>
      </w:r>
      <w:r w:rsidRPr="00F764CA">
        <w:t>to show the expertise that can be there</w:t>
      </w:r>
      <w:r w:rsidRPr="00F764CA">
        <w:t>,</w:t>
      </w:r>
      <w:r w:rsidRPr="00F764CA">
        <w:t xml:space="preserve"> </w:t>
      </w:r>
      <w:r w:rsidRPr="00F764CA">
        <w:t>a</w:t>
      </w:r>
      <w:r w:rsidRPr="00F764CA">
        <w:t xml:space="preserve">nd </w:t>
      </w:r>
      <w:r w:rsidRPr="00F764CA">
        <w:t xml:space="preserve">is </w:t>
      </w:r>
      <w:r w:rsidRPr="00F764CA">
        <w:t xml:space="preserve">one of the reasons </w:t>
      </w:r>
      <w:r w:rsidRPr="00F764CA">
        <w:t xml:space="preserve">why </w:t>
      </w:r>
      <w:r w:rsidRPr="00F764CA">
        <w:t>we are developing it.</w:t>
      </w:r>
    </w:p>
    <w:p w:rsidR="00D644B4" w:rsidRPr="00F764CA" w:rsidP="004C31F1">
      <w:pPr>
        <w:pStyle w:val="Answer"/>
      </w:pPr>
      <w:sdt>
        <w:sdtPr>
          <w:alias w:val="Witness"/>
          <w:id w:val="-580297410"/>
          <w:placeholder>
            <w:docPart w:val="DefaultPlaceholder_-1854013440"/>
          </w:placeholder>
          <w:richText/>
        </w:sdtPr>
        <w:sdtContent>
          <w:r w:rsidRPr="00F764CA">
            <w:rPr>
              <w:b/>
              <w:i/>
            </w:rPr>
            <w:t>Alex</w:t>
          </w:r>
          <w:r w:rsidRPr="00F764CA">
            <w:rPr>
              <w:b/>
              <w:i/>
            </w:rPr>
            <w:t xml:space="preserve"> Chisholm:</w:t>
          </w:r>
        </w:sdtContent>
      </w:sdt>
      <w:r w:rsidRPr="00F764CA">
        <w:t xml:space="preserve"> J</w:t>
      </w:r>
      <w:r w:rsidRPr="00F764CA">
        <w:t xml:space="preserve">ust referring </w:t>
      </w:r>
      <w:r w:rsidRPr="00F764CA">
        <w:t xml:space="preserve">again </w:t>
      </w:r>
      <w:r w:rsidRPr="00F764CA">
        <w:t>to figure 12</w:t>
      </w:r>
      <w:r w:rsidRPr="00F764CA">
        <w:t xml:space="preserve"> and</w:t>
      </w:r>
      <w:r w:rsidRPr="00F764CA">
        <w:t xml:space="preserve"> the 27% of public bodies where we see a potential mismatch between the size of the risk and the </w:t>
      </w:r>
      <w:r w:rsidRPr="00F764CA">
        <w:t xml:space="preserve">adequacy </w:t>
      </w:r>
      <w:r w:rsidRPr="00F764CA">
        <w:t>of the resources</w:t>
      </w:r>
      <w:r w:rsidRPr="00F764CA">
        <w:t>, that</w:t>
      </w:r>
      <w:r w:rsidRPr="00F764CA">
        <w:t xml:space="preserve"> is initial, preliminary work.</w:t>
      </w:r>
      <w:r w:rsidRPr="00F764CA">
        <w:t xml:space="preserve"> When we </w:t>
      </w:r>
      <w:r w:rsidRPr="00F764CA">
        <w:t xml:space="preserve">do it again </w:t>
      </w:r>
      <w:r w:rsidRPr="00F764CA">
        <w:t xml:space="preserve">next year, we should see </w:t>
      </w:r>
      <w:r w:rsidRPr="00F764CA">
        <w:t>that getting smaller</w:t>
      </w:r>
      <w:r w:rsidRPr="00F764CA">
        <w:t>,</w:t>
      </w:r>
      <w:r w:rsidRPr="00F764CA">
        <w:t xml:space="preserve"> either because we have got it wrong</w:t>
      </w:r>
      <w:r w:rsidRPr="00F764CA">
        <w:t>,</w:t>
      </w:r>
      <w:r w:rsidRPr="00F764CA">
        <w:t xml:space="preserve"> your risk is smaller than we thought </w:t>
      </w:r>
      <w:r w:rsidRPr="00F764CA">
        <w:t xml:space="preserve">and </w:t>
      </w:r>
      <w:r w:rsidRPr="00F764CA">
        <w:t>you have the right resources</w:t>
      </w:r>
      <w:r w:rsidRPr="00F764CA">
        <w:t>,</w:t>
      </w:r>
      <w:r w:rsidRPr="00F764CA">
        <w:t xml:space="preserve"> or because </w:t>
      </w:r>
      <w:r w:rsidRPr="00F764CA">
        <w:t xml:space="preserve">we were right, the risk requires more resources and </w:t>
      </w:r>
      <w:r w:rsidRPr="00F764CA">
        <w:t xml:space="preserve">you </w:t>
      </w:r>
      <w:r w:rsidRPr="00F764CA">
        <w:t xml:space="preserve">have </w:t>
      </w:r>
      <w:r w:rsidRPr="00F764CA">
        <w:t>put more resources into it.</w:t>
      </w:r>
      <w:r w:rsidRPr="00F764CA">
        <w:t xml:space="preserve"> The NAO and the PAC </w:t>
      </w:r>
      <w:r w:rsidRPr="00F764CA">
        <w:t>can re</w:t>
      </w:r>
      <w:r w:rsidRPr="00F764CA">
        <w:t xml:space="preserve">inforce the authority of the </w:t>
      </w:r>
      <w:r w:rsidRPr="00F764CA">
        <w:t>P</w:t>
      </w:r>
      <w:r w:rsidRPr="00F764CA">
        <w:t xml:space="preserve">ublic </w:t>
      </w:r>
      <w:r w:rsidRPr="00F764CA">
        <w:t>S</w:t>
      </w:r>
      <w:r w:rsidRPr="00F764CA">
        <w:t xml:space="preserve">ector </w:t>
      </w:r>
      <w:r w:rsidRPr="00F764CA">
        <w:t>Fraud A</w:t>
      </w:r>
      <w:r w:rsidRPr="00F764CA">
        <w:t xml:space="preserve">uthority, because this is going to be an annual report about whether the resources going </w:t>
      </w:r>
      <w:r w:rsidRPr="00F764CA">
        <w:t>in</w:t>
      </w:r>
      <w:r w:rsidRPr="00F764CA">
        <w:t xml:space="preserve">to </w:t>
      </w:r>
      <w:r w:rsidRPr="00F764CA">
        <w:t>counter-fraud</w:t>
      </w:r>
      <w:r w:rsidRPr="00F764CA">
        <w:t xml:space="preserve"> </w:t>
      </w:r>
      <w:r w:rsidRPr="00F764CA">
        <w:t>are adequate.</w:t>
      </w:r>
    </w:p>
    <w:p w:rsidR="008D449A" w:rsidRPr="00F764CA" w:rsidP="004C31F1">
      <w:pPr>
        <w:pStyle w:val="Question"/>
      </w:pPr>
      <w:sdt>
        <w:sdtPr>
          <w:alias w:val="Member"/>
          <w:tag w:val="&lt;Member mnisId='1524' dodsId='35914'&gt;"/>
          <w:id w:val="2125499735"/>
          <w:placeholder>
            <w:docPart w:val="DefaultPlaceholder_-1854013440"/>
          </w:placeholder>
          <w:richText/>
        </w:sdtPr>
        <w:sdtContent>
          <w:r w:rsidRPr="00F764CA">
            <w:rPr>
              <w:b/>
            </w:rPr>
            <w:t>Chair:</w:t>
          </w:r>
        </w:sdtContent>
      </w:sdt>
      <w:r w:rsidRPr="00F764CA">
        <w:t xml:space="preserve"> I am going to press you </w:t>
      </w:r>
      <w:r w:rsidRPr="00F764CA">
        <w:t>a bit more on what you said, Mr Cheeseman</w:t>
      </w:r>
      <w:r w:rsidRPr="00F764CA">
        <w:t>.</w:t>
      </w:r>
      <w:r w:rsidRPr="00F764CA">
        <w:t xml:space="preserve"> </w:t>
      </w:r>
      <w:r w:rsidRPr="00F764CA">
        <w:t>W</w:t>
      </w:r>
      <w:r w:rsidRPr="00F764CA">
        <w:t xml:space="preserve">hen we </w:t>
      </w:r>
      <w:r w:rsidRPr="00F764CA">
        <w:t>looked in the past at the digital profession</w:t>
      </w:r>
      <w:r w:rsidRPr="00F764CA">
        <w:t>,</w:t>
      </w:r>
      <w:r w:rsidRPr="00F764CA">
        <w:t xml:space="preserve"> there was </w:t>
      </w:r>
      <w:r w:rsidRPr="00F764CA">
        <w:t xml:space="preserve">a </w:t>
      </w:r>
      <w:r w:rsidRPr="00F764CA">
        <w:t>real clash of cultures between people who knew their subject and then clever digital people who came in and told them how to do it digitally</w:t>
      </w:r>
      <w:r w:rsidRPr="00F764CA">
        <w:t>.</w:t>
      </w:r>
      <w:r w:rsidRPr="00F764CA">
        <w:t xml:space="preserve"> </w:t>
      </w:r>
      <w:r w:rsidRPr="00F764CA">
        <w:t>T</w:t>
      </w:r>
      <w:r w:rsidRPr="00F764CA">
        <w:t>he two did not always talk the same language. We had ex</w:t>
      </w:r>
      <w:r w:rsidRPr="00F764CA">
        <w:t>traordinary moments in this room</w:t>
      </w:r>
      <w:r w:rsidRPr="00F764CA">
        <w:t xml:space="preserve">—slightly </w:t>
      </w:r>
      <w:r w:rsidRPr="00F764CA">
        <w:t>embarrassing</w:t>
      </w:r>
      <w:r w:rsidRPr="00F764CA">
        <w:t>,</w:t>
      </w:r>
      <w:r w:rsidRPr="00F764CA">
        <w:t xml:space="preserve"> really. </w:t>
      </w:r>
      <w:r w:rsidRPr="00F764CA">
        <w:t>Y</w:t>
      </w:r>
      <w:r w:rsidRPr="00F764CA">
        <w:t>ou are saying categorically that you are welcomed and treated professionally</w:t>
      </w:r>
      <w:r w:rsidRPr="00F764CA">
        <w:t>,</w:t>
      </w:r>
      <w:r w:rsidRPr="00F764CA">
        <w:t xml:space="preserve"> and </w:t>
      </w:r>
      <w:r w:rsidRPr="00F764CA">
        <w:t xml:space="preserve">that </w:t>
      </w:r>
      <w:r w:rsidRPr="00F764CA">
        <w:t>you are listened to.</w:t>
      </w:r>
      <w:bookmarkEnd w:id="0"/>
      <w:r w:rsidRPr="00F764CA">
        <w:t xml:space="preserve"> </w:t>
      </w:r>
      <w:r w:rsidRPr="00F764CA">
        <w:t>As you say, they may have to take into account other risks and manage those, but th</w:t>
      </w:r>
      <w:r w:rsidRPr="00F764CA">
        <w:t>ere is no culture clash.</w:t>
      </w:r>
    </w:p>
    <w:p w:rsidR="008D449A" w:rsidRPr="00F764CA" w:rsidP="004C31F1">
      <w:pPr>
        <w:pStyle w:val="Answer"/>
      </w:pPr>
      <w:sdt>
        <w:sdtPr>
          <w:alias w:val="Witness"/>
          <w:id w:val="501318893"/>
          <w:placeholder>
            <w:docPart w:val="A344934693B843DF8563FD425EEF4260"/>
          </w:placeholder>
          <w:richText/>
        </w:sdtPr>
        <w:sdtContent>
          <w:r w:rsidRPr="00F764CA">
            <w:rPr>
              <w:b/>
              <w:i/>
            </w:rPr>
            <w:t>Mark Cheeseman:</w:t>
          </w:r>
          <w:r w:rsidRPr="00F764CA">
            <w:rPr>
              <w:b/>
            </w:rPr>
            <w:t xml:space="preserve"> </w:t>
          </w:r>
        </w:sdtContent>
      </w:sdt>
      <w:r w:rsidRPr="00F764CA">
        <w:t>I would certainly say we are always treated professionally.</w:t>
      </w:r>
    </w:p>
    <w:p w:rsidR="008D449A" w:rsidRPr="00F764CA" w:rsidP="004C31F1">
      <w:pPr>
        <w:pStyle w:val="Remark"/>
      </w:pPr>
      <w:sdt>
        <w:sdtPr>
          <w:alias w:val="Member"/>
          <w:tag w:val="&lt;Member mnisId='1554' dodsId='31575'&gt;"/>
          <w:id w:val="2139068244"/>
          <w:placeholder>
            <w:docPart w:val="4747C1011B004EBE9266D159B700258E"/>
          </w:placeholder>
          <w:richText/>
        </w:sdtPr>
        <w:sdtContent>
          <w:r w:rsidRPr="00F764CA">
            <w:rPr>
              <w:b/>
            </w:rPr>
            <w:t>Chair:</w:t>
          </w:r>
        </w:sdtContent>
      </w:sdt>
      <w:r w:rsidRPr="00F764CA">
        <w:t xml:space="preserve"> I would hope so. That is a start.</w:t>
      </w:r>
    </w:p>
    <w:p w:rsidR="008D449A" w:rsidRPr="00F764CA" w:rsidP="004C31F1">
      <w:pPr>
        <w:pStyle w:val="Answer"/>
      </w:pPr>
      <w:sdt>
        <w:sdtPr>
          <w:alias w:val="Witness"/>
          <w:id w:val="-524558142"/>
          <w:placeholder>
            <w:docPart w:val="E77893E1A2144455B1BFADF1E6CCF9C6"/>
          </w:placeholder>
          <w:richText/>
        </w:sdtPr>
        <w:sdtContent>
          <w:r w:rsidRPr="00F764CA">
            <w:rPr>
              <w:b/>
              <w:i/>
            </w:rPr>
            <w:t>Mark Cheeseman:</w:t>
          </w:r>
          <w:r w:rsidRPr="00F764CA">
            <w:rPr>
              <w:b/>
            </w:rPr>
            <w:t xml:space="preserve"> </w:t>
          </w:r>
        </w:sdtContent>
      </w:sdt>
      <w:r w:rsidRPr="00F764CA">
        <w:t xml:space="preserve">I would certainly say that. Historically, one thing that is explicitly drawn out in the </w:t>
      </w:r>
      <w:r w:rsidRPr="00F764CA">
        <w:t>training and standards we have developed for counter-fraud on the prevention, risk and leadership side of it is that fraud people can really see the fraud problems but they do not understand the wider business context. Bringing along that capability</w:t>
      </w:r>
      <w:r w:rsidRPr="00F764CA">
        <w:t>,</w:t>
      </w:r>
      <w:r w:rsidRPr="00F764CA">
        <w:t xml:space="preserve"> so we</w:t>
      </w:r>
      <w:r w:rsidRPr="00F764CA">
        <w:t xml:space="preserve"> can engage with businesses</w:t>
      </w:r>
      <w:r w:rsidRPr="00F764CA">
        <w:t xml:space="preserve"> in the right way and</w:t>
      </w:r>
      <w:r w:rsidRPr="00F764CA">
        <w:t xml:space="preserve"> understand </w:t>
      </w:r>
      <w:r w:rsidRPr="00F764CA">
        <w:t>their</w:t>
      </w:r>
      <w:r w:rsidRPr="00F764CA">
        <w:t xml:space="preserve"> context</w:t>
      </w:r>
      <w:r w:rsidRPr="00F764CA">
        <w:t>,</w:t>
      </w:r>
      <w:r w:rsidRPr="00F764CA">
        <w:t xml:space="preserve"> is something we want to do more of.</w:t>
      </w:r>
    </w:p>
    <w:p w:rsidR="008D449A" w:rsidRPr="00F764CA" w:rsidP="004C31F1">
      <w:pPr>
        <w:pStyle w:val="Question"/>
        <w:numPr>
          <w:ilvl w:val="0"/>
          <w:numId w:val="9"/>
        </w:numPr>
      </w:pPr>
      <w:sdt>
        <w:sdtPr>
          <w:alias w:val="Member"/>
          <w:tag w:val="&lt;Member mnisId='1554' dodsId='31575'&gt;"/>
          <w:id w:val="-1957158845"/>
          <w:placeholder>
            <w:docPart w:val="5DA587A0EDF14EE3A87632C41BBDC572"/>
          </w:placeholder>
          <w:richText/>
        </w:sdtPr>
        <w:sdtContent>
          <w:r w:rsidRPr="00F764CA">
            <w:rPr>
              <w:b/>
            </w:rPr>
            <w:t>Chair:</w:t>
          </w:r>
        </w:sdtContent>
      </w:sdt>
      <w:r w:rsidRPr="00F764CA">
        <w:t xml:space="preserve"> Can you give an example of the reality of that for the people they are trying to provide a service for? For example, when identity cards</w:t>
      </w:r>
      <w:r w:rsidRPr="00F764CA">
        <w:t xml:space="preserve"> were introduced, there were about 20 possible security questions, which was almost impossible. Mr Bowler was a veteran of that. It was impossible to remember which one was your security questions and what the answers were.</w:t>
      </w:r>
    </w:p>
    <w:p w:rsidR="008D449A" w:rsidRPr="00F764CA" w:rsidP="004C31F1">
      <w:pPr>
        <w:pStyle w:val="Question"/>
        <w:numPr>
          <w:ilvl w:val="0"/>
          <w:numId w:val="0"/>
        </w:numPr>
        <w:ind w:left="794"/>
      </w:pPr>
      <w:r w:rsidRPr="00F764CA">
        <w:t>Of course, the counter-fraud peo</w:t>
      </w:r>
      <w:r w:rsidRPr="00F764CA">
        <w:t>ple and the security people were saying, “This is absolutely essential”. Everyone is going, “I will forget the name of my first pet” or whatever it was at the time. How do you square those? Do you have an example for us?</w:t>
      </w:r>
    </w:p>
    <w:p w:rsidR="008D449A" w:rsidRPr="00F764CA" w:rsidP="004C31F1">
      <w:pPr>
        <w:pStyle w:val="Answer"/>
      </w:pPr>
      <w:sdt>
        <w:sdtPr>
          <w:alias w:val="Witness"/>
          <w:id w:val="70862299"/>
          <w:placeholder>
            <w:docPart w:val="F9A9EF24F5AE49A6BF1ED8A592D86342"/>
          </w:placeholder>
          <w:richText/>
        </w:sdtPr>
        <w:sdtContent>
          <w:r w:rsidRPr="00F764CA">
            <w:rPr>
              <w:b/>
              <w:i/>
            </w:rPr>
            <w:t>Mark Cheeseman:</w:t>
          </w:r>
          <w:r w:rsidRPr="00F764CA">
            <w:rPr>
              <w:b/>
            </w:rPr>
            <w:t xml:space="preserve"> </w:t>
          </w:r>
        </w:sdtContent>
      </w:sdt>
      <w:r w:rsidRPr="00F764CA">
        <w:t>That example is p</w:t>
      </w:r>
      <w:r w:rsidRPr="00F764CA">
        <w:t xml:space="preserve">robably a good one that I would use. Those are exactly the concerns you look at on either side. I am not going to say there is not a clash of drivers because sometimes there </w:t>
      </w:r>
      <w:r w:rsidRPr="00F764CA">
        <w:t xml:space="preserve">is, </w:t>
      </w:r>
      <w:r w:rsidRPr="00F764CA">
        <w:t xml:space="preserve">and there </w:t>
      </w:r>
      <w:r w:rsidRPr="00F764CA">
        <w:t>is</w:t>
      </w:r>
      <w:r w:rsidRPr="00F764CA">
        <w:t xml:space="preserve"> in other areas as well</w:t>
      </w:r>
      <w:r w:rsidRPr="00F764CA">
        <w:t xml:space="preserve">, </w:t>
      </w:r>
      <w:r w:rsidRPr="00F764CA">
        <w:t>but that is why we are investing in the c</w:t>
      </w:r>
      <w:r w:rsidRPr="00F764CA">
        <w:t>apability</w:t>
      </w:r>
      <w:r w:rsidRPr="00F764CA">
        <w:t>—</w:t>
      </w:r>
      <w:r w:rsidRPr="00F764CA">
        <w:t>so that people understand those different contexts more.</w:t>
      </w:r>
    </w:p>
    <w:p w:rsidR="008D449A" w:rsidRPr="00F764CA" w:rsidP="004C31F1">
      <w:pPr>
        <w:pStyle w:val="Answer"/>
      </w:pPr>
      <w:sdt>
        <w:sdtPr>
          <w:alias w:val="Witness"/>
          <w:id w:val="321315413"/>
          <w:placeholder>
            <w:docPart w:val="228DD4F45292473E952C223305DA6FB6"/>
          </w:placeholder>
          <w:richText/>
        </w:sdtPr>
        <w:sdtContent>
          <w:r w:rsidRPr="00F764CA">
            <w:rPr>
              <w:b/>
              <w:i/>
            </w:rPr>
            <w:t>Alex Chisholm:</w:t>
          </w:r>
          <w:r w:rsidRPr="00F764CA">
            <w:rPr>
              <w:b/>
            </w:rPr>
            <w:t xml:space="preserve"> </w:t>
          </w:r>
        </w:sdtContent>
      </w:sdt>
      <w:r w:rsidRPr="00F764CA">
        <w:t>Just to offer a comparison between functions as well, I am conscious that the counter-fraud function is a relatively young one. Security is also relatively young, as it was</w:t>
      </w:r>
      <w:r w:rsidRPr="00F764CA">
        <w:t xml:space="preserve"> only founded five years ago. Digital and commercial are more like over a decade old; HR and finance have been running for decades. Legal is in that same category.</w:t>
      </w:r>
    </w:p>
    <w:p w:rsidR="008D449A" w:rsidRPr="00F764CA" w:rsidP="004C31F1">
      <w:pPr>
        <w:pStyle w:val="Answer"/>
      </w:pPr>
      <w:r w:rsidRPr="00F764CA">
        <w:t>It is right to recognise that counter-fraud does need continuing work to reinforce it as a f</w:t>
      </w:r>
      <w:r w:rsidRPr="00F764CA">
        <w:t>unction</w:t>
      </w:r>
      <w:r w:rsidRPr="00F764CA">
        <w:t>,</w:t>
      </w:r>
      <w:r w:rsidRPr="00F764CA">
        <w:t xml:space="preserve"> a profession and a key way of doing business in </w:t>
      </w:r>
      <w:r w:rsidRPr="00F764CA">
        <w:t>Government</w:t>
      </w:r>
      <w:r w:rsidRPr="00F764CA">
        <w:t>.</w:t>
      </w:r>
    </w:p>
    <w:p w:rsidR="008D449A" w:rsidRPr="00F764CA" w:rsidP="004C31F1">
      <w:pPr>
        <w:pStyle w:val="Answer"/>
      </w:pPr>
      <w:sdt>
        <w:sdtPr>
          <w:alias w:val="Witness"/>
          <w:id w:val="807752118"/>
          <w:placeholder>
            <w:docPart w:val="F7E7E92F36DA45D9A68E9FD90349BB72"/>
          </w:placeholder>
          <w:richText/>
        </w:sdtPr>
        <w:sdtContent>
          <w:r w:rsidRPr="00F764CA">
            <w:rPr>
              <w:b/>
              <w:i/>
            </w:rPr>
            <w:t>James Bowler:</w:t>
          </w:r>
          <w:r w:rsidRPr="00F764CA">
            <w:rPr>
              <w:b/>
            </w:rPr>
            <w:t xml:space="preserve"> </w:t>
          </w:r>
        </w:sdtContent>
      </w:sdt>
      <w:r w:rsidRPr="00F764CA">
        <w:t xml:space="preserve">This might come up later, but in terms of this mismatch and whether </w:t>
      </w:r>
      <w:r w:rsidRPr="00F764CA">
        <w:t>Department</w:t>
      </w:r>
      <w:r w:rsidRPr="00F764CA">
        <w:t>s are putting the right amount of resources into counter-fraud, other than the fact that we h</w:t>
      </w:r>
      <w:r w:rsidRPr="00F764CA">
        <w:t xml:space="preserve">ave spent quite a bit of money to increase their resources, we have put a challenge to </w:t>
      </w:r>
      <w:r w:rsidRPr="00F764CA">
        <w:t>Department</w:t>
      </w:r>
      <w:r w:rsidRPr="00F764CA">
        <w:t xml:space="preserve">s in order to </w:t>
      </w:r>
      <w:r w:rsidRPr="00F764CA">
        <w:t>place</w:t>
      </w:r>
      <w:r w:rsidRPr="00F764CA">
        <w:t xml:space="preserve"> value for money right at the heart of this.</w:t>
      </w:r>
    </w:p>
    <w:p w:rsidR="008D449A" w:rsidRPr="00F764CA" w:rsidP="004C31F1">
      <w:pPr>
        <w:pStyle w:val="Answer"/>
      </w:pPr>
      <w:r w:rsidRPr="00F764CA">
        <w:t xml:space="preserve">Alex and my colleague Cat Little have asked every major </w:t>
      </w:r>
      <w:r w:rsidRPr="00F764CA">
        <w:t>Department</w:t>
      </w:r>
      <w:r w:rsidRPr="00F764CA">
        <w:t xml:space="preserve"> to target an outcome of at least </w:t>
      </w:r>
      <w:r>
        <w:t>3:1</w:t>
      </w:r>
      <w:r w:rsidRPr="00F764CA">
        <w:t xml:space="preserve"> in terms of the amount of money invested and the return they get on it. As part of that, </w:t>
      </w:r>
      <w:r w:rsidRPr="00F764CA">
        <w:t>Department</w:t>
      </w:r>
      <w:r w:rsidRPr="00F764CA">
        <w:t>s are seeing that it is massively in their interest—t</w:t>
      </w:r>
      <w:r w:rsidRPr="00F764CA">
        <w:t>hey keep any savings—to invest in this. There is lots of stick, push or central diktat, but the culture change will come with those returns on investment.</w:t>
      </w:r>
    </w:p>
    <w:p w:rsidR="008D449A" w:rsidRPr="00F764CA" w:rsidP="004C31F1">
      <w:pPr>
        <w:pStyle w:val="Question"/>
        <w:numPr>
          <w:ilvl w:val="0"/>
          <w:numId w:val="9"/>
        </w:numPr>
      </w:pPr>
      <w:sdt>
        <w:sdtPr>
          <w:alias w:val="Member"/>
          <w:tag w:val="&lt;Member mnisId='1554' dodsId='31575'&gt;"/>
          <w:id w:val="562532229"/>
          <w:placeholder>
            <w:docPart w:val="093877D97D6C45359A5971F392F60B66"/>
          </w:placeholder>
          <w:richText/>
        </w:sdtPr>
        <w:sdtContent>
          <w:r w:rsidRPr="00F764CA">
            <w:rPr>
              <w:b/>
            </w:rPr>
            <w:t>Chair:</w:t>
          </w:r>
        </w:sdtContent>
      </w:sdt>
      <w:r w:rsidRPr="00F764CA">
        <w:t xml:space="preserve"> I was going to come to this, but, as you raise it</w:t>
      </w:r>
      <w:r w:rsidRPr="00F764CA">
        <w:t xml:space="preserve">, </w:t>
      </w:r>
      <w:r w:rsidRPr="00F764CA">
        <w:t>I will just put that point. What is the s</w:t>
      </w:r>
      <w:r w:rsidRPr="00F764CA">
        <w:t xml:space="preserve">anction, then? Cat Little, as the head of public spending in the Treasury, says to a </w:t>
      </w:r>
      <w:r w:rsidRPr="00F764CA">
        <w:t>Department</w:t>
      </w:r>
      <w:r w:rsidRPr="00F764CA">
        <w:t>, “You have to get this value for money out of what you are spending”. If they do not do it, what happens to them? Is it knocked off their budget? What is the sa</w:t>
      </w:r>
      <w:r w:rsidRPr="00F764CA">
        <w:t xml:space="preserve">nction? </w:t>
      </w:r>
    </w:p>
    <w:p w:rsidR="008D449A" w:rsidRPr="00F764CA" w:rsidP="004C31F1">
      <w:pPr>
        <w:pStyle w:val="Answer"/>
      </w:pPr>
      <w:sdt>
        <w:sdtPr>
          <w:alias w:val="Witness"/>
          <w:id w:val="156122016"/>
          <w:placeholder>
            <w:docPart w:val="D074DF9A33EE4DD289DF5E45FECD27F4"/>
          </w:placeholder>
          <w:richText/>
        </w:sdtPr>
        <w:sdtContent>
          <w:r w:rsidRPr="00F764CA">
            <w:rPr>
              <w:b/>
              <w:i/>
            </w:rPr>
            <w:t>James Bowler:</w:t>
          </w:r>
          <w:r w:rsidRPr="00F764CA">
            <w:rPr>
              <w:b/>
            </w:rPr>
            <w:t xml:space="preserve"> </w:t>
          </w:r>
        </w:sdtContent>
      </w:sdt>
      <w:r w:rsidRPr="00F764CA">
        <w:t>We are playing nicely at moment.</w:t>
      </w:r>
    </w:p>
    <w:p w:rsidR="008D449A" w:rsidRPr="00F764CA" w:rsidP="004C31F1">
      <w:pPr>
        <w:pStyle w:val="Remark"/>
      </w:pPr>
      <w:sdt>
        <w:sdtPr>
          <w:alias w:val="Member"/>
          <w:tag w:val="&lt;Member mnisId='1554' dodsId='31575'&gt;"/>
          <w:id w:val="-304387932"/>
          <w:placeholder>
            <w:docPart w:val="9F96141C4F3B4C9EBAF36CE96D860B7A"/>
          </w:placeholder>
          <w:richText/>
        </w:sdtPr>
        <w:sdtContent>
          <w:r w:rsidRPr="00F764CA">
            <w:rPr>
              <w:b/>
            </w:rPr>
            <w:t>Chair:</w:t>
          </w:r>
        </w:sdtContent>
      </w:sdt>
      <w:r w:rsidRPr="00F764CA">
        <w:t xml:space="preserve"> That is very honest of you.</w:t>
      </w:r>
    </w:p>
    <w:p w:rsidR="008D449A" w:rsidRPr="00F764CA" w:rsidP="004C31F1">
      <w:pPr>
        <w:pStyle w:val="Answer"/>
      </w:pPr>
      <w:sdt>
        <w:sdtPr>
          <w:alias w:val="Witness"/>
          <w:id w:val="4263929"/>
          <w:placeholder>
            <w:docPart w:val="55EA11EC326F4B1280F61E1FD151AEAC"/>
          </w:placeholder>
          <w:richText/>
        </w:sdtPr>
        <w:sdtContent>
          <w:r w:rsidRPr="00F764CA">
            <w:rPr>
              <w:b/>
              <w:i/>
            </w:rPr>
            <w:t>James Bowler:</w:t>
          </w:r>
          <w:r w:rsidRPr="00F764CA">
            <w:rPr>
              <w:b/>
            </w:rPr>
            <w:t xml:space="preserve"> </w:t>
          </w:r>
        </w:sdtContent>
      </w:sdt>
      <w:r w:rsidRPr="00F764CA">
        <w:t>At the moment</w:t>
      </w:r>
      <w:r w:rsidRPr="00F764CA">
        <w:t>,</w:t>
      </w:r>
      <w:r w:rsidRPr="00F764CA">
        <w:t xml:space="preserve"> as part of the lessons of Covid and the rise of the digital economy, we have a set of things that we are requiring. Those are the sticks, if you like. You must </w:t>
      </w:r>
      <w:r w:rsidRPr="00F764CA">
        <w:t>meet the</w:t>
      </w:r>
      <w:r w:rsidRPr="00F764CA">
        <w:t xml:space="preserve"> standards; you must do impact assessments; and you must do these reports in your annua</w:t>
      </w:r>
      <w:r w:rsidRPr="00F764CA">
        <w:t>l report and accounts.</w:t>
      </w:r>
    </w:p>
    <w:p w:rsidR="008D449A" w:rsidRPr="00F764CA" w:rsidP="004C31F1">
      <w:pPr>
        <w:pStyle w:val="Answer"/>
      </w:pPr>
      <w:r w:rsidRPr="00F764CA">
        <w:t xml:space="preserve">We are also saying, “Let us change the culture. It is very much in your interest to do this”. We are asking every major </w:t>
      </w:r>
      <w:r w:rsidRPr="00F764CA">
        <w:t>Department</w:t>
      </w:r>
      <w:r w:rsidRPr="00F764CA">
        <w:t xml:space="preserve"> to have an outcome target. We are suggesting they should at least have </w:t>
      </w:r>
      <w:r>
        <w:t>3:1</w:t>
      </w:r>
      <w:r w:rsidRPr="00F764CA">
        <w:t xml:space="preserve"> as the return. At the momen</w:t>
      </w:r>
      <w:r w:rsidRPr="00F764CA">
        <w:t xml:space="preserve">t, they are doing their returns and that is a discussion we are having. It is almost always a positive discussion. We are helping them to do that. We are not at the sanction end of the spectrum there. </w:t>
      </w:r>
    </w:p>
    <w:p w:rsidR="008D449A" w:rsidRPr="00F764CA" w:rsidP="004C31F1">
      <w:pPr>
        <w:pStyle w:val="Question"/>
        <w:numPr>
          <w:ilvl w:val="0"/>
          <w:numId w:val="9"/>
        </w:numPr>
      </w:pPr>
      <w:sdt>
        <w:sdtPr>
          <w:alias w:val="Member"/>
          <w:tag w:val="&lt;Member mnisId='1554' dodsId='31575'&gt;"/>
          <w:id w:val="1311675947"/>
          <w:placeholder>
            <w:docPart w:val="B5F004D4071E42B08BA84BF27D5F6896"/>
          </w:placeholder>
          <w:richText/>
        </w:sdtPr>
        <w:sdtContent>
          <w:r w:rsidRPr="00F764CA">
            <w:rPr>
              <w:b/>
            </w:rPr>
            <w:t>Chair:</w:t>
          </w:r>
        </w:sdtContent>
      </w:sdt>
      <w:r w:rsidRPr="00F764CA">
        <w:t xml:space="preserve"> Is this the cuddly side of the Treasury? </w:t>
      </w:r>
    </w:p>
    <w:p w:rsidR="008D449A" w:rsidRPr="00F764CA" w:rsidP="004C31F1">
      <w:pPr>
        <w:pStyle w:val="Answer"/>
      </w:pPr>
      <w:sdt>
        <w:sdtPr>
          <w:alias w:val="Witness"/>
          <w:id w:val="-1280333892"/>
          <w:placeholder>
            <w:docPart w:val="0CADF9D16A424A2EB5FABCEF22B5D25B"/>
          </w:placeholder>
          <w:richText/>
        </w:sdtPr>
        <w:sdtContent>
          <w:r w:rsidRPr="00F764CA">
            <w:rPr>
              <w:b/>
              <w:i/>
            </w:rPr>
            <w:t>Jam</w:t>
          </w:r>
          <w:r w:rsidRPr="00F764CA">
            <w:rPr>
              <w:b/>
              <w:i/>
            </w:rPr>
            <w:t>es Bowler:</w:t>
          </w:r>
          <w:r w:rsidRPr="00F764CA">
            <w:rPr>
              <w:b/>
            </w:rPr>
            <w:t xml:space="preserve"> </w:t>
          </w:r>
        </w:sdtContent>
      </w:sdt>
      <w:r w:rsidRPr="00F764CA">
        <w:t xml:space="preserve">It is that very large </w:t>
      </w:r>
      <w:r w:rsidRPr="00F764CA">
        <w:t xml:space="preserve">cuddly </w:t>
      </w:r>
      <w:r w:rsidRPr="00F764CA">
        <w:t>part of the Treasury.</w:t>
      </w:r>
    </w:p>
    <w:p w:rsidR="008D449A" w:rsidRPr="00F764CA" w:rsidP="004C31F1">
      <w:pPr>
        <w:pStyle w:val="Remark"/>
      </w:pPr>
      <w:sdt>
        <w:sdtPr>
          <w:alias w:val="Member"/>
          <w:tag w:val="&lt;Member mnisId='1554' dodsId='31575'&gt;"/>
          <w:id w:val="-657301901"/>
          <w:placeholder>
            <w:docPart w:val="FE7141B324254E0AA85C10C98C2B51AE"/>
          </w:placeholder>
          <w:richText/>
        </w:sdtPr>
        <w:sdtContent>
          <w:r w:rsidRPr="00F764CA">
            <w:rPr>
              <w:b/>
            </w:rPr>
            <w:t>Chair:</w:t>
          </w:r>
        </w:sdtContent>
      </w:sdt>
      <w:r w:rsidRPr="00F764CA">
        <w:t xml:space="preserve"> Yes, it is not often seen. </w:t>
      </w:r>
    </w:p>
    <w:p w:rsidR="008D449A" w:rsidRPr="00F764CA" w:rsidP="004C31F1">
      <w:pPr>
        <w:pStyle w:val="Answer"/>
      </w:pPr>
      <w:sdt>
        <w:sdtPr>
          <w:alias w:val="Witness"/>
          <w:id w:val="945505338"/>
          <w:placeholder>
            <w:docPart w:val="B654DA6E297E498FB1D9EA1A6742D836"/>
          </w:placeholder>
          <w:richText/>
        </w:sdtPr>
        <w:sdtContent>
          <w:r w:rsidRPr="00F764CA">
            <w:rPr>
              <w:b/>
              <w:i/>
            </w:rPr>
            <w:t>James Bowler:</w:t>
          </w:r>
          <w:r w:rsidRPr="00F764CA">
            <w:rPr>
              <w:b/>
            </w:rPr>
            <w:t xml:space="preserve"> </w:t>
          </w:r>
        </w:sdtContent>
      </w:sdt>
      <w:r w:rsidRPr="00F764CA">
        <w:t xml:space="preserve">It comes with those requirements. The </w:t>
      </w:r>
      <w:r w:rsidRPr="00F764CA">
        <w:t>Department</w:t>
      </w:r>
      <w:r w:rsidRPr="00F764CA">
        <w:t xml:space="preserve">s are all looking at ways of making sure they deliver value for money within a constrained </w:t>
      </w:r>
      <w:r w:rsidRPr="00F764CA">
        <w:t>budget.</w:t>
      </w:r>
    </w:p>
    <w:p w:rsidR="008D449A" w:rsidRPr="00F764CA" w:rsidP="004C31F1">
      <w:pPr>
        <w:pStyle w:val="Question"/>
        <w:numPr>
          <w:ilvl w:val="0"/>
          <w:numId w:val="9"/>
        </w:numPr>
      </w:pPr>
      <w:sdt>
        <w:sdtPr>
          <w:alias w:val="Member"/>
          <w:tag w:val="&lt;Member mnisId='1554' dodsId='31575'&gt;"/>
          <w:id w:val="909039172"/>
          <w:placeholder>
            <w:docPart w:val="13758F52B3D8418DB15B4692D7531D91"/>
          </w:placeholder>
          <w:richText/>
        </w:sdtPr>
        <w:sdtContent>
          <w:r w:rsidRPr="00F764CA">
            <w:rPr>
              <w:b/>
            </w:rPr>
            <w:t>Chair:</w:t>
          </w:r>
        </w:sdtContent>
      </w:sdt>
      <w:r w:rsidRPr="00F764CA">
        <w:t xml:space="preserve"> If they do this well, they will have more money to spend on</w:t>
      </w:r>
      <w:r w:rsidRPr="00F764CA">
        <w:t xml:space="preserve"> taxpayers’ services</w:t>
      </w:r>
      <w:r w:rsidRPr="00F764CA">
        <w:t>.</w:t>
      </w:r>
    </w:p>
    <w:p w:rsidR="008D449A" w:rsidRPr="00F764CA" w:rsidP="004C31F1">
      <w:pPr>
        <w:pStyle w:val="Answer"/>
      </w:pPr>
      <w:sdt>
        <w:sdtPr>
          <w:alias w:val="Witness"/>
          <w:id w:val="699827236"/>
          <w:placeholder>
            <w:docPart w:val="3E4D2D85CC6B4CAFB8DE48C5FBCFB3F7"/>
          </w:placeholder>
          <w:richText/>
        </w:sdtPr>
        <w:sdtContent>
          <w:r w:rsidRPr="00F764CA">
            <w:rPr>
              <w:b/>
              <w:i/>
            </w:rPr>
            <w:t>James Bowler:</w:t>
          </w:r>
          <w:r w:rsidRPr="00F764CA">
            <w:rPr>
              <w:b/>
            </w:rPr>
            <w:t xml:space="preserve"> </w:t>
          </w:r>
        </w:sdtContent>
      </w:sdt>
      <w:r w:rsidRPr="00F764CA">
        <w:t>Yes, we are not saying, “Find a return and give it back to us”.</w:t>
      </w:r>
    </w:p>
    <w:p w:rsidR="008D449A" w:rsidRPr="00F764CA" w:rsidP="004C31F1">
      <w:pPr>
        <w:pStyle w:val="Remark"/>
      </w:pPr>
      <w:sdt>
        <w:sdtPr>
          <w:alias w:val="Member"/>
          <w:tag w:val="&lt;Member mnisId='1554' dodsId='31575'&gt;"/>
          <w:id w:val="1622883198"/>
          <w:placeholder>
            <w:docPart w:val="5B26461F620A4205BBCD4FA4DD115224"/>
          </w:placeholder>
          <w:richText/>
        </w:sdtPr>
        <w:sdtContent>
          <w:r w:rsidRPr="00F764CA">
            <w:rPr>
              <w:b/>
            </w:rPr>
            <w:t>Chair:</w:t>
          </w:r>
        </w:sdtContent>
      </w:sdt>
      <w:r w:rsidRPr="00F764CA">
        <w:t xml:space="preserve"> Yes, not yet. </w:t>
      </w:r>
    </w:p>
    <w:p w:rsidR="008D449A" w:rsidRPr="00F764CA" w:rsidP="004C31F1">
      <w:pPr>
        <w:pStyle w:val="Question"/>
        <w:numPr>
          <w:ilvl w:val="0"/>
          <w:numId w:val="9"/>
        </w:numPr>
      </w:pPr>
      <w:sdt>
        <w:sdtPr>
          <w:alias w:val="Member"/>
          <w:tag w:val="&lt;Member mnisId='1554' dodsId='31575'&gt;"/>
          <w:id w:val="-353047470"/>
          <w:placeholder>
            <w:docPart w:val="9C551F02C7C24177995E4AF344C88AA9"/>
          </w:placeholder>
          <w:richText/>
        </w:sdtPr>
        <w:sdtContent>
          <w:r w:rsidRPr="00F764CA">
            <w:rPr>
              <w:b/>
            </w:rPr>
            <w:t>Sir Geoffrey Clifton-Brown:</w:t>
          </w:r>
        </w:sdtContent>
      </w:sdt>
      <w:r w:rsidRPr="00F764CA">
        <w:t xml:space="preserve"> Mr Bowler, following on </w:t>
      </w:r>
      <w:r w:rsidRPr="00F764CA">
        <w:t>from the Chair’s really important questions, do you involve Mr Cheeseman in those discussions</w:t>
      </w:r>
      <w:r w:rsidRPr="00F764CA">
        <w:t xml:space="preserve">, so </w:t>
      </w:r>
      <w:r w:rsidRPr="00F764CA">
        <w:t xml:space="preserve">you </w:t>
      </w:r>
      <w:r w:rsidRPr="00F764CA">
        <w:t xml:space="preserve">can </w:t>
      </w:r>
      <w:r w:rsidRPr="00F764CA">
        <w:t xml:space="preserve">challenge each of those </w:t>
      </w:r>
      <w:r w:rsidRPr="00F764CA">
        <w:t>Department</w:t>
      </w:r>
      <w:r w:rsidRPr="00F764CA">
        <w:t>s as to whether they are providing the right amount of resources? He will know, having had his discussions, where th</w:t>
      </w:r>
      <w:r w:rsidRPr="00F764CA">
        <w:t xml:space="preserve">e </w:t>
      </w:r>
      <w:r w:rsidRPr="00F764CA">
        <w:t xml:space="preserve">weaknesses </w:t>
      </w:r>
      <w:r w:rsidRPr="00F764CA">
        <w:t>are and where they are not.</w:t>
      </w:r>
    </w:p>
    <w:p w:rsidR="008D449A" w:rsidRPr="00F764CA" w:rsidP="004C31F1">
      <w:pPr>
        <w:pStyle w:val="Answer"/>
      </w:pPr>
      <w:sdt>
        <w:sdtPr>
          <w:alias w:val="Witness"/>
          <w:id w:val="-1283032827"/>
          <w:placeholder>
            <w:docPart w:val="89DC189EA6954986931BDF48CBF10714"/>
          </w:placeholder>
          <w:richText/>
        </w:sdtPr>
        <w:sdtContent>
          <w:r w:rsidRPr="00F764CA">
            <w:rPr>
              <w:b/>
              <w:i/>
            </w:rPr>
            <w:t>James Bowler:</w:t>
          </w:r>
          <w:r w:rsidRPr="00F764CA">
            <w:rPr>
              <w:b/>
            </w:rPr>
            <w:t xml:space="preserve"> </w:t>
          </w:r>
        </w:sdtContent>
      </w:sdt>
      <w:r w:rsidRPr="00F764CA">
        <w:t>Yes</w:t>
      </w:r>
      <w:r w:rsidRPr="00F764CA">
        <w:t xml:space="preserve">, we </w:t>
      </w:r>
      <w:r w:rsidRPr="00F764CA">
        <w:t>partly manage Mr Cheeseman</w:t>
      </w:r>
      <w:r w:rsidRPr="00F764CA">
        <w:t>, so</w:t>
      </w:r>
      <w:r w:rsidRPr="00F764CA">
        <w:t xml:space="preserve"> </w:t>
      </w:r>
      <w:r w:rsidRPr="00F764CA">
        <w:t xml:space="preserve">he </w:t>
      </w:r>
      <w:r w:rsidRPr="00F764CA">
        <w:t xml:space="preserve">is part of this. We are involving him in that and in the impact assessments. That is building a much richer picture, </w:t>
      </w:r>
      <w:r w:rsidRPr="00F764CA">
        <w:t>in order to</w:t>
      </w:r>
      <w:r w:rsidRPr="00F764CA">
        <w:t xml:space="preserve"> mak</w:t>
      </w:r>
      <w:r w:rsidRPr="00F764CA">
        <w:t>e</w:t>
      </w:r>
      <w:r w:rsidRPr="00F764CA">
        <w:t xml:space="preserve"> sure</w:t>
      </w:r>
      <w:r w:rsidRPr="00F764CA">
        <w:t xml:space="preserve"> that</w:t>
      </w:r>
      <w:r w:rsidRPr="00F764CA">
        <w:t xml:space="preserve"> </w:t>
      </w:r>
      <w:r w:rsidRPr="00F764CA">
        <w:t>Department</w:t>
      </w:r>
      <w:r w:rsidRPr="00F764CA">
        <w:t xml:space="preserve">s manage out fraud in the first place and have a continuous live programme of what they are trying to </w:t>
      </w:r>
      <w:r w:rsidRPr="00F764CA">
        <w:t>achieve there.</w:t>
      </w:r>
    </w:p>
    <w:p w:rsidR="008D449A" w:rsidRPr="00F764CA" w:rsidP="004C31F1">
      <w:pPr>
        <w:pStyle w:val="Answer"/>
      </w:pPr>
      <w:r w:rsidRPr="00F764CA">
        <w:t xml:space="preserve">Of course, it is </w:t>
      </w:r>
      <w:r w:rsidRPr="00F764CA">
        <w:t>hugely</w:t>
      </w:r>
      <w:r w:rsidRPr="00F764CA">
        <w:t xml:space="preserve"> in our interests too. Recently, we have spent an additional fund of £900 million on the Department </w:t>
      </w:r>
      <w:r w:rsidRPr="00F764CA">
        <w:t>for</w:t>
      </w:r>
      <w:r w:rsidRPr="00F764CA">
        <w:t xml:space="preserve"> Work and Pensions, but we are expecting a return of £9 billion from that by 2028. </w:t>
      </w:r>
      <w:r w:rsidRPr="00F764CA">
        <w:t>Those are</w:t>
      </w:r>
      <w:r w:rsidRPr="00F764CA">
        <w:t xml:space="preserve"> public</w:t>
      </w:r>
      <w:r w:rsidRPr="00F764CA">
        <w:noBreakHyphen/>
      </w:r>
      <w:r w:rsidRPr="00F764CA">
        <w:t>finance</w:t>
      </w:r>
      <w:r w:rsidRPr="00F764CA">
        <w:noBreakHyphen/>
      </w:r>
      <w:r w:rsidRPr="00F764CA">
        <w:t>changin</w:t>
      </w:r>
      <w:r w:rsidRPr="00F764CA">
        <w:t xml:space="preserve">g levels of numbers. It is at all levels, if you like. </w:t>
      </w:r>
    </w:p>
    <w:p w:rsidR="008D449A" w:rsidRPr="00F764CA" w:rsidP="004C31F1">
      <w:pPr>
        <w:pStyle w:val="Question"/>
        <w:numPr>
          <w:ilvl w:val="0"/>
          <w:numId w:val="9"/>
        </w:numPr>
      </w:pPr>
      <w:sdt>
        <w:sdtPr>
          <w:alias w:val="Witness"/>
          <w:id w:val="1051734710"/>
          <w:placeholder>
            <w:docPart w:val="48BD5C05877B487C8B6247C165494FA6"/>
          </w:placeholder>
          <w:richText/>
        </w:sdtPr>
        <w:sdtContent>
          <w:r w:rsidRPr="00F764CA">
            <w:rPr>
              <w:b/>
            </w:rPr>
            <w:t xml:space="preserve">Mr Djanogly: </w:t>
          </w:r>
        </w:sdtContent>
      </w:sdt>
      <w:r w:rsidRPr="00F764CA">
        <w:t xml:space="preserve">Good afternoon. I want to ask some questions that are complementary to Sir Geoffrey’s. First, I would like to look at the organisation of anti-corruption action within or across </w:t>
      </w:r>
      <w:r w:rsidRPr="00F764CA">
        <w:t>Governm</w:t>
      </w:r>
      <w:r w:rsidRPr="00F764CA">
        <w:t>ent</w:t>
      </w:r>
      <w:r w:rsidRPr="00F764CA">
        <w:t>, but more from the point of view of a member of the public looking into this.</w:t>
      </w:r>
    </w:p>
    <w:p w:rsidR="008D449A" w:rsidRPr="00F764CA" w:rsidP="004C31F1">
      <w:pPr>
        <w:pStyle w:val="QuestionCont"/>
      </w:pPr>
      <w:r w:rsidRPr="00F764CA">
        <w:t>In 2018 the Government set up the GCFF and separately the GCFP, with membership across the public sector. Last year, in response to Covid fraud, the Government set up the PSF</w:t>
      </w:r>
      <w:r w:rsidRPr="00F764CA">
        <w:t>A, which apparently leads the GCFF and the GCFP</w:t>
      </w:r>
      <w:r w:rsidRPr="00F764CA">
        <w:t>,</w:t>
      </w:r>
      <w:r w:rsidRPr="00F764CA">
        <w:t xml:space="preserve"> and reports to the Cabinet Office and the Treasury.</w:t>
      </w:r>
    </w:p>
    <w:p w:rsidR="008D449A" w:rsidRPr="00F764CA" w:rsidP="004C31F1">
      <w:pPr>
        <w:pStyle w:val="QuestionCont"/>
      </w:pPr>
      <w:r w:rsidRPr="00F764CA">
        <w:t>Mr Cheeseman, there are a lot of acronyms there. There is a lot of cross-reporting. Presumably the PS</w:t>
      </w:r>
      <w:r w:rsidRPr="00F764CA">
        <w:t>F</w:t>
      </w:r>
      <w:r w:rsidRPr="00F764CA">
        <w:t xml:space="preserve">A was set up because the first two were not adequate </w:t>
      </w:r>
      <w:r w:rsidRPr="00F764CA">
        <w:t>to do the job. In the meantime, fraud during the Covid years has shot up to £21 billion, we think, although we are not really very sure. How is all this going to give the public confidence we are going to d</w:t>
      </w:r>
      <w:r w:rsidRPr="00F764CA">
        <w:t>eal</w:t>
      </w:r>
      <w:r w:rsidRPr="00F764CA">
        <w:t xml:space="preserve"> with fraud now and</w:t>
      </w:r>
      <w:r w:rsidRPr="00F764CA">
        <w:t>,</w:t>
      </w:r>
      <w:r w:rsidRPr="00F764CA">
        <w:t xml:space="preserve"> indeed</w:t>
      </w:r>
      <w:r w:rsidRPr="00F764CA">
        <w:t>,</w:t>
      </w:r>
      <w:r w:rsidRPr="00F764CA">
        <w:t xml:space="preserve"> in the future?</w:t>
      </w:r>
    </w:p>
    <w:p w:rsidR="008D449A" w:rsidRPr="00F764CA" w:rsidP="004C31F1">
      <w:pPr>
        <w:pStyle w:val="Answer"/>
      </w:pPr>
      <w:sdt>
        <w:sdtPr>
          <w:alias w:val="Witness"/>
          <w:id w:val="-1256975048"/>
          <w:placeholder>
            <w:docPart w:val="E1828C7C013543CF9B2A815FAED8C997"/>
          </w:placeholder>
          <w:richText/>
        </w:sdtPr>
        <w:sdtContent>
          <w:r w:rsidRPr="00F764CA">
            <w:rPr>
              <w:b/>
              <w:i/>
            </w:rPr>
            <w:t>Mar</w:t>
          </w:r>
          <w:r w:rsidRPr="00F764CA">
            <w:rPr>
              <w:b/>
              <w:i/>
            </w:rPr>
            <w:t>k Cheeseman:</w:t>
          </w:r>
          <w:r w:rsidRPr="00F764CA">
            <w:rPr>
              <w:b/>
            </w:rPr>
            <w:t xml:space="preserve"> </w:t>
          </w:r>
        </w:sdtContent>
      </w:sdt>
      <w:r w:rsidRPr="00F764CA">
        <w:t>I would say it is an evolution and a journey, to use the phrase from earlier</w:t>
      </w:r>
      <w:r w:rsidRPr="00F764CA">
        <w:t>, rather than</w:t>
      </w:r>
      <w:r w:rsidRPr="00F764CA">
        <w:t xml:space="preserve"> say</w:t>
      </w:r>
      <w:r w:rsidRPr="00F764CA">
        <w:t>ing</w:t>
      </w:r>
      <w:r w:rsidRPr="00F764CA">
        <w:t xml:space="preserve"> </w:t>
      </w:r>
      <w:r w:rsidRPr="00F764CA">
        <w:t xml:space="preserve">it </w:t>
      </w:r>
      <w:r w:rsidRPr="00F764CA">
        <w:t>is not working</w:t>
      </w:r>
      <w:r w:rsidRPr="00F764CA">
        <w:t xml:space="preserve">. </w:t>
      </w:r>
      <w:r w:rsidRPr="00F764CA">
        <w:t xml:space="preserve">Taking the three things separately, the Government </w:t>
      </w:r>
      <w:r w:rsidRPr="00F764CA">
        <w:t>Counter</w:t>
      </w:r>
      <w:r w:rsidRPr="00F764CA">
        <w:t xml:space="preserve"> Fraud </w:t>
      </w:r>
      <w:r w:rsidRPr="00F764CA">
        <w:t>Function had a small functional centre, which is now part of</w:t>
      </w:r>
      <w:r w:rsidRPr="00F764CA">
        <w:t xml:space="preserve"> the Public Sector Fraud Authority. The function itself brought together the 13,000 people working across </w:t>
      </w:r>
      <w:r w:rsidRPr="00F764CA">
        <w:t>Government</w:t>
      </w:r>
      <w:r w:rsidRPr="00F764CA">
        <w:t xml:space="preserve">. There was great value in that. </w:t>
      </w:r>
    </w:p>
    <w:p w:rsidR="008D449A" w:rsidRPr="00F764CA" w:rsidP="004C31F1">
      <w:pPr>
        <w:pStyle w:val="Answer"/>
      </w:pPr>
      <w:r w:rsidRPr="00F764CA">
        <w:t xml:space="preserve">Speaking as someone who worked in a small </w:t>
      </w:r>
      <w:r w:rsidRPr="00F764CA">
        <w:t>Department</w:t>
      </w:r>
      <w:r w:rsidRPr="00F764CA">
        <w:t xml:space="preserve"> dealing with fraud, I learned a lot </w:t>
      </w:r>
      <w:r w:rsidRPr="00F764CA">
        <w:t>more quickly</w:t>
      </w:r>
      <w:r w:rsidRPr="00F764CA">
        <w:t xml:space="preserve"> when</w:t>
      </w:r>
      <w:r w:rsidRPr="00F764CA">
        <w:t xml:space="preserve"> I had access to other parts of </w:t>
      </w:r>
      <w:r w:rsidRPr="00F764CA">
        <w:t>Government</w:t>
      </w:r>
      <w:r w:rsidRPr="00F764CA">
        <w:t xml:space="preserve"> that were doing a lot more than </w:t>
      </w:r>
      <w:r w:rsidRPr="00F764CA">
        <w:t>I was</w:t>
      </w:r>
      <w:r w:rsidRPr="00F764CA">
        <w:t>, basically, and having different experiences. The function is a structure to do that and to set standards. The profession is about the individuals. How do we draw out those in</w:t>
      </w:r>
      <w:r w:rsidRPr="00F764CA">
        <w:t>dividuals, show they have a level of capability and get them recognition, as we talked about earlier?</w:t>
      </w:r>
    </w:p>
    <w:p w:rsidR="008D449A" w:rsidRPr="00F764CA" w:rsidP="004C31F1">
      <w:pPr>
        <w:pStyle w:val="Answer"/>
      </w:pPr>
      <w:r w:rsidRPr="00F764CA">
        <w:t>The Public Sector Fraud Authority houses those two structures, which still exist, but it goes further. The Public Sector Fraud Authority provides more ser</w:t>
      </w:r>
      <w:r w:rsidRPr="00F764CA">
        <w:t xml:space="preserve">vices and more support to help </w:t>
      </w:r>
      <w:r w:rsidRPr="00F764CA">
        <w:t>Department</w:t>
      </w:r>
      <w:r w:rsidRPr="00F764CA">
        <w:t xml:space="preserve">s. As we talked about, that is where the data analytics investment has gone. We will be setting up an enforcement unit later this year and launching a risk, threat and prevention service to support </w:t>
      </w:r>
      <w:r w:rsidRPr="00F764CA">
        <w:t>Department</w:t>
      </w:r>
      <w:r w:rsidRPr="00F764CA">
        <w:t>s.</w:t>
      </w:r>
    </w:p>
    <w:p w:rsidR="008D449A" w:rsidRPr="00F764CA" w:rsidP="004C31F1">
      <w:pPr>
        <w:pStyle w:val="Answer"/>
      </w:pPr>
      <w:r w:rsidRPr="00F764CA">
        <w:t>Ther</w:t>
      </w:r>
      <w:r w:rsidRPr="00F764CA">
        <w:t xml:space="preserve">e is more support. That is how that is changing. There is more action into </w:t>
      </w:r>
      <w:r w:rsidRPr="00F764CA">
        <w:t>Department</w:t>
      </w:r>
      <w:r w:rsidRPr="00F764CA">
        <w:t xml:space="preserve">s. The additional bit that is laid out in the mandate—we have talked about targets—is about oversight within </w:t>
      </w:r>
      <w:r w:rsidRPr="00F764CA">
        <w:t>Government</w:t>
      </w:r>
      <w:r w:rsidRPr="00F764CA">
        <w:t xml:space="preserve"> of what individual </w:t>
      </w:r>
      <w:r w:rsidRPr="00F764CA">
        <w:t>Department</w:t>
      </w:r>
      <w:r w:rsidRPr="00F764CA">
        <w:t>s and public bodies are doing to deal with fraud, which is what our performance area does.</w:t>
      </w:r>
    </w:p>
    <w:p w:rsidR="008D449A" w:rsidRPr="00F764CA" w:rsidP="004C31F1">
      <w:pPr>
        <w:pStyle w:val="Question"/>
        <w:numPr>
          <w:ilvl w:val="0"/>
          <w:numId w:val="9"/>
        </w:numPr>
      </w:pPr>
      <w:sdt>
        <w:sdtPr>
          <w:alias w:val="Witness"/>
          <w:id w:val="-95493368"/>
          <w:placeholder>
            <w:docPart w:val="99FAA3405FBD4EF7A3BAB5D4159CCB9B"/>
          </w:placeholder>
          <w:richText/>
        </w:sdtPr>
        <w:sdtContent>
          <w:r w:rsidRPr="00F764CA">
            <w:rPr>
              <w:b/>
            </w:rPr>
            <w:t xml:space="preserve">Mr Djanogly: </w:t>
          </w:r>
        </w:sdtContent>
      </w:sdt>
      <w:r w:rsidRPr="00F764CA">
        <w:t>C</w:t>
      </w:r>
      <w:r w:rsidRPr="00F764CA">
        <w:t>an I just suggest that, in terms of bringing the public into supporting all of this, you need to boil this down to something that is going to be understandable and focused?</w:t>
      </w:r>
    </w:p>
    <w:p w:rsidR="008D449A" w:rsidRPr="00F764CA" w:rsidP="004C31F1">
      <w:pPr>
        <w:pStyle w:val="QuestionCont"/>
      </w:pPr>
      <w:r w:rsidRPr="00F764CA">
        <w:t>If I could move on to Sir Geoffrey’s remarks on figure 3, we have been told that 84</w:t>
      </w:r>
      <w:r w:rsidRPr="00F764CA">
        <w:t>% of anti-fraud staff work for DWP and HMRC. Sir Geoffrey took you through a few examples. Let us go back to the Ministry of Defence. This has a red dot under procurement and commercial fraud</w:t>
      </w:r>
      <w:r w:rsidRPr="00F764CA">
        <w:t>,</w:t>
      </w:r>
      <w:r w:rsidRPr="00F764CA">
        <w:t xml:space="preserve"> and a red dot under internal fraud and corruption. The red dot </w:t>
      </w:r>
      <w:r w:rsidRPr="00F764CA">
        <w:t xml:space="preserve">is described </w:t>
      </w:r>
      <w:r w:rsidRPr="00F764CA">
        <w:t>in this way:</w:t>
      </w:r>
      <w:r w:rsidRPr="00F764CA">
        <w:t xml:space="preserve"> “Loss measurement is non-existent, clearly unreliable or covers an insignificant proportion of spend in this risk area”.</w:t>
      </w:r>
    </w:p>
    <w:p w:rsidR="008D449A" w:rsidRPr="00F764CA" w:rsidP="004C31F1">
      <w:pPr>
        <w:pStyle w:val="QuestionCont"/>
      </w:pPr>
      <w:r w:rsidRPr="00F764CA">
        <w:t>Again, just from the public’s point of view, would they not be concerned when they hear 84% of the work of co</w:t>
      </w:r>
      <w:r w:rsidRPr="00F764CA">
        <w:t>unter-fraud staff is not going on in this area?</w:t>
      </w:r>
    </w:p>
    <w:p w:rsidR="008D449A" w:rsidRPr="00F764CA" w:rsidP="004C31F1">
      <w:pPr>
        <w:pStyle w:val="Answer"/>
      </w:pPr>
      <w:sdt>
        <w:sdtPr>
          <w:alias w:val="Witness"/>
          <w:id w:val="426619223"/>
          <w:placeholder>
            <w:docPart w:val="85AE6CE5ED084029AD21BC70A4024C88"/>
          </w:placeholder>
          <w:richText/>
        </w:sdtPr>
        <w:sdtContent>
          <w:r w:rsidRPr="00F764CA">
            <w:rPr>
              <w:b/>
              <w:i/>
            </w:rPr>
            <w:t>Mark Cheeseman:</w:t>
          </w:r>
          <w:r w:rsidRPr="00F764CA">
            <w:rPr>
              <w:b/>
            </w:rPr>
            <w:t xml:space="preserve"> </w:t>
          </w:r>
        </w:sdtContent>
      </w:sdt>
      <w:r w:rsidRPr="00F764CA">
        <w:t xml:space="preserve">Going back to that figure, it shows where measurement activities have been undertaken. I certainly would not be advising that we should do fraud measurement across the whole of </w:t>
      </w:r>
      <w:r w:rsidRPr="00F764CA">
        <w:t>Government</w:t>
      </w:r>
      <w:r w:rsidRPr="00F764CA">
        <w:t xml:space="preserve"> be</w:t>
      </w:r>
      <w:r w:rsidRPr="00F764CA">
        <w:t>cause it is expensive and complicated. In fact, one of the challenges from the NAO in the Report is whether we could find a way to do it cheaper. That does not mean these individual areas are not doing work on their risk.</w:t>
      </w:r>
    </w:p>
    <w:p w:rsidR="008D449A" w:rsidRPr="00F764CA" w:rsidP="004C31F1">
      <w:pPr>
        <w:pStyle w:val="Question"/>
        <w:numPr>
          <w:ilvl w:val="0"/>
          <w:numId w:val="9"/>
        </w:numPr>
      </w:pPr>
      <w:sdt>
        <w:sdtPr>
          <w:alias w:val="Witness"/>
          <w:id w:val="1712840446"/>
          <w:placeholder>
            <w:docPart w:val="D8878751F2CB474492E4272EB25CB1E3"/>
          </w:placeholder>
          <w:richText/>
        </w:sdtPr>
        <w:sdtContent>
          <w:r w:rsidRPr="00F764CA">
            <w:rPr>
              <w:b/>
            </w:rPr>
            <w:t xml:space="preserve">Mr Djanogly: </w:t>
          </w:r>
        </w:sdtContent>
      </w:sdt>
      <w:r w:rsidRPr="00F764CA">
        <w:t xml:space="preserve">Indeed, there </w:t>
      </w:r>
      <w:r w:rsidRPr="00F764CA">
        <w:t>have been procurement prosecutions, have there not?</w:t>
      </w:r>
    </w:p>
    <w:p w:rsidR="008D449A" w:rsidRPr="00F764CA" w:rsidP="004C31F1">
      <w:pPr>
        <w:pStyle w:val="Answer"/>
      </w:pPr>
      <w:sdt>
        <w:sdtPr>
          <w:alias w:val="Witness"/>
          <w:id w:val="1296875777"/>
          <w:placeholder>
            <w:docPart w:val="A26442490F5941CAB2E2BC4442E61FEF"/>
          </w:placeholder>
          <w:richText/>
        </w:sdtPr>
        <w:sdtContent>
          <w:r w:rsidRPr="00F764CA">
            <w:rPr>
              <w:b/>
              <w:i/>
            </w:rPr>
            <w:t>Mark Cheeseman:</w:t>
          </w:r>
          <w:r w:rsidRPr="00F764CA">
            <w:rPr>
              <w:b/>
            </w:rPr>
            <w:t xml:space="preserve"> </w:t>
          </w:r>
        </w:sdtContent>
      </w:sdt>
      <w:r w:rsidRPr="00F764CA">
        <w:t>Yes, absolutely. There have been procurement prosecutions. We have reported detected procurement fraud in the fraud landscape report, where we report on that. We have seen detected, reco</w:t>
      </w:r>
      <w:r w:rsidRPr="00F764CA">
        <w:t>vered and prevented fraud going up over the past few years.</w:t>
      </w:r>
    </w:p>
    <w:p w:rsidR="008D449A" w:rsidRPr="00F764CA" w:rsidP="004C31F1">
      <w:pPr>
        <w:pStyle w:val="Question"/>
        <w:numPr>
          <w:ilvl w:val="0"/>
          <w:numId w:val="9"/>
        </w:numPr>
      </w:pPr>
      <w:sdt>
        <w:sdtPr>
          <w:alias w:val="Witness"/>
          <w:id w:val="-1834829772"/>
          <w:placeholder>
            <w:docPart w:val="509B28E48C9B4CE486BF0740AA438FF3"/>
          </w:placeholder>
          <w:richText/>
        </w:sdtPr>
        <w:sdtContent>
          <w:r w:rsidRPr="00F764CA">
            <w:rPr>
              <w:b/>
            </w:rPr>
            <w:t xml:space="preserve">Mr Djanogly: </w:t>
          </w:r>
        </w:sdtContent>
      </w:sdt>
      <w:r w:rsidRPr="00F764CA">
        <w:t xml:space="preserve">The point I am making is that there are 16 </w:t>
      </w:r>
      <w:r w:rsidRPr="00F764CA">
        <w:t>Department</w:t>
      </w:r>
      <w:r w:rsidRPr="00F764CA">
        <w:t xml:space="preserve">s of </w:t>
      </w:r>
      <w:r w:rsidRPr="00F764CA">
        <w:t xml:space="preserve">State </w:t>
      </w:r>
      <w:r w:rsidRPr="00F764CA">
        <w:t xml:space="preserve">listed in figure 3, and every single one of those </w:t>
      </w:r>
      <w:r w:rsidRPr="00F764CA">
        <w:t>Department</w:t>
      </w:r>
      <w:r w:rsidRPr="00F764CA">
        <w:t xml:space="preserve">s of </w:t>
      </w:r>
      <w:r w:rsidRPr="00F764CA">
        <w:t xml:space="preserve">State </w:t>
      </w:r>
      <w:r w:rsidRPr="00F764CA">
        <w:t>has a red dot. It looks like not enough is bei</w:t>
      </w:r>
      <w:r w:rsidRPr="00F764CA">
        <w:t>ng done across the piece, frankly.</w:t>
      </w:r>
    </w:p>
    <w:p w:rsidR="008D449A" w:rsidRPr="00F764CA" w:rsidP="004C31F1">
      <w:pPr>
        <w:pStyle w:val="Answer"/>
      </w:pPr>
      <w:sdt>
        <w:sdtPr>
          <w:alias w:val="Witness"/>
          <w:id w:val="-1056009266"/>
          <w:placeholder>
            <w:docPart w:val="8F615D63329041A7AE24A796F47ABD5A"/>
          </w:placeholder>
          <w:richText/>
        </w:sdtPr>
        <w:sdtContent>
          <w:r w:rsidRPr="00F764CA">
            <w:rPr>
              <w:b/>
              <w:i/>
            </w:rPr>
            <w:t>Mark Cheeseman:</w:t>
          </w:r>
          <w:r w:rsidRPr="00F764CA">
            <w:rPr>
              <w:b/>
            </w:rPr>
            <w:t xml:space="preserve"> </w:t>
          </w:r>
        </w:sdtContent>
      </w:sdt>
      <w:r w:rsidRPr="00F764CA">
        <w:t xml:space="preserve">Again, this shows where measurement is going on. I certainly would not say that we should do measurement across the board. It would be very expensive. </w:t>
      </w:r>
      <w:r w:rsidRPr="00F764CA">
        <w:t xml:space="preserve">We </w:t>
      </w:r>
      <w:r w:rsidRPr="00F764CA">
        <w:t>will be focusing on doing more work on fraud risk</w:t>
      </w:r>
      <w:r w:rsidRPr="00F764CA">
        <w:t xml:space="preserve"> assessment and understanding that and, through the targets process, more work on outcomes to drive more fraud prevention and detection.</w:t>
      </w:r>
    </w:p>
    <w:p w:rsidR="008D449A" w:rsidRPr="00F764CA" w:rsidP="004C31F1">
      <w:pPr>
        <w:pStyle w:val="Question"/>
        <w:numPr>
          <w:ilvl w:val="0"/>
          <w:numId w:val="9"/>
        </w:numPr>
      </w:pPr>
      <w:sdt>
        <w:sdtPr>
          <w:alias w:val="Witness"/>
          <w:id w:val="1350766581"/>
          <w:placeholder>
            <w:docPart w:val="8BFB674615BC48298C077A3A2E4C87B5"/>
          </w:placeholder>
          <w:richText/>
        </w:sdtPr>
        <w:sdtContent>
          <w:r w:rsidRPr="00F764CA">
            <w:rPr>
              <w:b/>
            </w:rPr>
            <w:t xml:space="preserve">Mr Djanogly: </w:t>
          </w:r>
        </w:sdtContent>
      </w:sdt>
      <w:r w:rsidRPr="00F764CA">
        <w:t>Mr Chisholm, would you agree with those counter-fraud staff who told the NAO that senior officials could</w:t>
      </w:r>
      <w:r w:rsidRPr="00F764CA">
        <w:t xml:space="preserve"> be reluctant to prioritise the detection and pursuit of fraud because they are worried about the reputation of their organisation? </w:t>
      </w:r>
    </w:p>
    <w:p w:rsidR="008D449A" w:rsidRPr="00F764CA" w:rsidP="004C31F1">
      <w:pPr>
        <w:pStyle w:val="Answer"/>
      </w:pPr>
      <w:sdt>
        <w:sdtPr>
          <w:alias w:val="Witness"/>
          <w:id w:val="-1246800137"/>
          <w:placeholder>
            <w:docPart w:val="85028223C7C048FC9B3CC017DAA59D61"/>
          </w:placeholder>
          <w:richText/>
        </w:sdtPr>
        <w:sdtContent>
          <w:r w:rsidRPr="00F764CA">
            <w:rPr>
              <w:b/>
              <w:i/>
            </w:rPr>
            <w:t>Alex Chisholm:</w:t>
          </w:r>
          <w:r w:rsidRPr="00F764CA">
            <w:rPr>
              <w:b/>
            </w:rPr>
            <w:t xml:space="preserve"> </w:t>
          </w:r>
        </w:sdtContent>
      </w:sdt>
      <w:r w:rsidRPr="00F764CA">
        <w:t xml:space="preserve">As it appears in the NAO Report, I am sure somebody said that to the NAO. I would not question that. That </w:t>
      </w:r>
      <w:r w:rsidRPr="00F764CA">
        <w:t xml:space="preserve">has certainly not been my experience in any of the </w:t>
      </w:r>
      <w:r w:rsidRPr="00F764CA">
        <w:t>Department</w:t>
      </w:r>
      <w:r w:rsidRPr="00F764CA">
        <w:t xml:space="preserve">s I have worked in. </w:t>
      </w:r>
    </w:p>
    <w:p w:rsidR="008D449A" w:rsidRPr="00F764CA" w:rsidP="004C31F1">
      <w:pPr>
        <w:pStyle w:val="Answer"/>
      </w:pPr>
      <w:r w:rsidRPr="00F764CA">
        <w:t>Certainly, everything that I do under my own control and authority is designed to encourage the reporting of fraud both because you cannot deal with it if you cannot see it a</w:t>
      </w:r>
      <w:r w:rsidRPr="00F764CA">
        <w:t xml:space="preserve">nd because, to your point, if there are consequences from that, it provides a good deterrent to prevent it happening again. </w:t>
      </w:r>
    </w:p>
    <w:p w:rsidR="008D449A" w:rsidRPr="00F764CA" w:rsidP="004C31F1">
      <w:pPr>
        <w:pStyle w:val="Answer"/>
      </w:pPr>
      <w:r w:rsidRPr="00F764CA">
        <w:t xml:space="preserve">The Cabinet Office, for example, was one of the ones whose assessment of fraud was not as good as we would like when that was done </w:t>
      </w:r>
      <w:r w:rsidRPr="00F764CA">
        <w:t xml:space="preserve">about a year ago. That was also an internal audit finding. We thought that, because we are also the home of the Public Sector Fraud Authority, we ought to be </w:t>
      </w:r>
      <w:r w:rsidRPr="00F764CA">
        <w:t>among</w:t>
      </w:r>
      <w:r w:rsidRPr="00F764CA">
        <w:t xml:space="preserve"> the best. We put in place a whole load of new measures; we brought some new people in with e</w:t>
      </w:r>
      <w:r w:rsidRPr="00F764CA">
        <w:t>xtra training; and we adopted a new strategy and a new plan.</w:t>
      </w:r>
    </w:p>
    <w:p w:rsidR="008D449A" w:rsidRPr="00F764CA" w:rsidP="004C31F1">
      <w:pPr>
        <w:pStyle w:val="Answer"/>
      </w:pPr>
      <w:r w:rsidRPr="00F764CA">
        <w:t xml:space="preserve">We then got the auditors and the Cabinet Office </w:t>
      </w:r>
      <w:r w:rsidRPr="00F764CA">
        <w:t xml:space="preserve">audit and risk assurance committee </w:t>
      </w:r>
      <w:r w:rsidRPr="00F764CA">
        <w:t>to look again at it. They said, “Right, you have done all the things we expected. We are now happy with that. Th</w:t>
      </w:r>
      <w:r w:rsidRPr="00F764CA">
        <w:t xml:space="preserve">at is good”. They have agreed to de-escalate the risk setting. They are now happy that we are within our risk appetite for fraud. I am just using that as an example. I am sure other </w:t>
      </w:r>
      <w:r w:rsidRPr="00F764CA">
        <w:t>Department</w:t>
      </w:r>
      <w:r w:rsidRPr="00F764CA">
        <w:t xml:space="preserve">s would do something similar. </w:t>
      </w:r>
    </w:p>
    <w:p w:rsidR="008D449A" w:rsidRPr="00F764CA" w:rsidP="004C31F1">
      <w:pPr>
        <w:pStyle w:val="Answer"/>
      </w:pPr>
      <w:r w:rsidRPr="00F764CA">
        <w:t>If someone finds something agains</w:t>
      </w:r>
      <w:r w:rsidRPr="00F764CA">
        <w:t>t you, you say, “Gosh, okay, fair enough. We could be better at that”. We put in place a programme and we say, “Are we better now?” In this case, they have</w:t>
      </w:r>
      <w:r w:rsidRPr="00F764CA">
        <w:t xml:space="preserve"> said</w:t>
      </w:r>
      <w:r w:rsidRPr="00F764CA">
        <w:t>, “Yes, we are happy with what you are doing”.</w:t>
      </w:r>
    </w:p>
    <w:p w:rsidR="008D449A" w:rsidRPr="00F764CA" w:rsidP="004C31F1">
      <w:pPr>
        <w:pStyle w:val="Question"/>
        <w:numPr>
          <w:ilvl w:val="0"/>
          <w:numId w:val="9"/>
        </w:numPr>
      </w:pPr>
      <w:sdt>
        <w:sdtPr>
          <w:alias w:val="Witness"/>
          <w:id w:val="1076101511"/>
          <w:placeholder>
            <w:docPart w:val="1297BD6FDCAD43C6AD03FA171B9B1045"/>
          </w:placeholder>
          <w:richText/>
        </w:sdtPr>
        <w:sdtContent>
          <w:r w:rsidRPr="00F764CA">
            <w:rPr>
              <w:b/>
            </w:rPr>
            <w:t xml:space="preserve">Mr Djanogly: </w:t>
          </w:r>
        </w:sdtContent>
      </w:sdt>
      <w:r w:rsidRPr="00F764CA">
        <w:t xml:space="preserve">We have been speaking about what is happening in terms of co-ordination across </w:t>
      </w:r>
      <w:r w:rsidRPr="00F764CA">
        <w:t>Government</w:t>
      </w:r>
      <w:r w:rsidRPr="00F764CA">
        <w:t>. That is great and very important, and you have said the same thing to the Chair.</w:t>
      </w:r>
    </w:p>
    <w:p w:rsidR="008D449A" w:rsidRPr="00F764CA" w:rsidP="004C31F1">
      <w:pPr>
        <w:pStyle w:val="Answer"/>
      </w:pPr>
      <w:sdt>
        <w:sdtPr>
          <w:alias w:val="Witness"/>
          <w:id w:val="-205260294"/>
          <w:placeholder>
            <w:docPart w:val="5E86E22350924CF9A54E7D1951A66395"/>
          </w:placeholder>
          <w:richText/>
        </w:sdtPr>
        <w:sdtContent>
          <w:r w:rsidRPr="00F764CA">
            <w:rPr>
              <w:b/>
              <w:i/>
            </w:rPr>
            <w:t>Alex Chisholm:</w:t>
          </w:r>
          <w:r w:rsidRPr="00F764CA">
            <w:rPr>
              <w:b/>
            </w:rPr>
            <w:t xml:space="preserve"> </w:t>
          </w:r>
        </w:sdtContent>
      </w:sdt>
      <w:r w:rsidRPr="00F764CA">
        <w:t xml:space="preserve">That </w:t>
      </w:r>
      <w:r w:rsidRPr="00F764CA">
        <w:t>falls</w:t>
      </w:r>
      <w:r w:rsidRPr="00F764CA">
        <w:t xml:space="preserve"> specifically </w:t>
      </w:r>
      <w:r w:rsidRPr="00F764CA">
        <w:t>with</w:t>
      </w:r>
      <w:r w:rsidRPr="00F764CA">
        <w:t xml:space="preserve">in the Cabinet Office. </w:t>
      </w:r>
    </w:p>
    <w:p w:rsidR="008D449A" w:rsidRPr="00F764CA" w:rsidP="004C31F1">
      <w:pPr>
        <w:pStyle w:val="Question"/>
        <w:numPr>
          <w:ilvl w:val="0"/>
          <w:numId w:val="9"/>
        </w:numPr>
      </w:pPr>
      <w:sdt>
        <w:sdtPr>
          <w:alias w:val="Witness"/>
          <w:id w:val="-1034800356"/>
          <w:placeholder>
            <w:docPart w:val="10525F1E5FAC4098A7AB12C4B17A9E5A"/>
          </w:placeholder>
          <w:richText/>
        </w:sdtPr>
        <w:sdtContent>
          <w:r w:rsidRPr="00F764CA">
            <w:rPr>
              <w:b/>
            </w:rPr>
            <w:t xml:space="preserve">Mr Djanogly: </w:t>
          </w:r>
        </w:sdtContent>
      </w:sdt>
      <w:r w:rsidRPr="00F764CA">
        <w:t>Yes, but these things come from the top and need leadership from the top. I would be interested to hear from you, Mr Chisholm, and you, Mr Bowler, about how this is coming top-down from you.</w:t>
      </w:r>
    </w:p>
    <w:p w:rsidR="008D449A" w:rsidRPr="00F764CA" w:rsidP="004C31F1">
      <w:pPr>
        <w:pStyle w:val="Answer"/>
      </w:pPr>
      <w:sdt>
        <w:sdtPr>
          <w:alias w:val="Witness"/>
          <w:id w:val="213089699"/>
          <w:placeholder>
            <w:docPart w:val="B5B14400EFB44B6F983CF1F2C870FE80"/>
          </w:placeholder>
          <w:richText/>
        </w:sdtPr>
        <w:sdtContent>
          <w:r w:rsidRPr="00F764CA">
            <w:rPr>
              <w:b/>
              <w:i/>
            </w:rPr>
            <w:t>Alex Chisholm:</w:t>
          </w:r>
          <w:r w:rsidRPr="00F764CA">
            <w:rPr>
              <w:b/>
            </w:rPr>
            <w:t xml:space="preserve"> </w:t>
          </w:r>
        </w:sdtContent>
      </w:sdt>
      <w:r w:rsidRPr="00F764CA">
        <w:t>Yes, I agree that there does need to be leadersh</w:t>
      </w:r>
      <w:r w:rsidRPr="00F764CA">
        <w:t xml:space="preserve">ip from the top. That is one of the reasons why we </w:t>
      </w:r>
      <w:r w:rsidRPr="00F764CA">
        <w:t>had</w:t>
      </w:r>
      <w:r w:rsidRPr="00F764CA">
        <w:t xml:space="preserve"> that process James Bowler described earlier of writing to </w:t>
      </w:r>
      <w:r w:rsidRPr="00F764CA">
        <w:t>o</w:t>
      </w:r>
      <w:r w:rsidRPr="00F764CA">
        <w:t>the</w:t>
      </w:r>
      <w:r w:rsidRPr="00F764CA">
        <w:t>r</w:t>
      </w:r>
      <w:r w:rsidRPr="00F764CA">
        <w:t xml:space="preserve"> Permanent Secretaries. It came from m</w:t>
      </w:r>
      <w:r w:rsidRPr="00F764CA">
        <w:t>e</w:t>
      </w:r>
      <w:r w:rsidRPr="00F764CA">
        <w:t xml:space="preserve"> and Cat Little because we wanted this to be something that Permanent Secretaries, as accounting of</w:t>
      </w:r>
      <w:r w:rsidRPr="00F764CA">
        <w:t>ficers, feel direct responsibility for. We have tried to reinforce that in a number of ways.</w:t>
      </w:r>
    </w:p>
    <w:p w:rsidR="008D449A" w:rsidRPr="00F764CA" w:rsidP="004C31F1">
      <w:pPr>
        <w:pStyle w:val="Answer"/>
      </w:pPr>
      <w:r w:rsidRPr="00F764CA">
        <w:t>We have spoken before in this Committee about the performance management of Permanent Secretaries. A stock-take is done three times a year. A theme in those stock-</w:t>
      </w:r>
      <w:r w:rsidRPr="00F764CA">
        <w:t xml:space="preserve">takes is, as part of your stewardship of the </w:t>
      </w:r>
      <w:r w:rsidRPr="00F764CA">
        <w:t>Department</w:t>
      </w:r>
      <w:r w:rsidRPr="00F764CA">
        <w:t xml:space="preserve">, how </w:t>
      </w:r>
      <w:r w:rsidRPr="00F764CA">
        <w:t xml:space="preserve">well </w:t>
      </w:r>
      <w:r w:rsidRPr="00F764CA">
        <w:t xml:space="preserve">you have managed counter-fraud. Where we have seen deficiencies, we have brought those up. </w:t>
      </w:r>
    </w:p>
    <w:p w:rsidR="008D449A" w:rsidRPr="00F764CA" w:rsidP="004C31F1">
      <w:pPr>
        <w:pStyle w:val="Answer"/>
      </w:pPr>
      <w:r w:rsidRPr="00F764CA">
        <w:t xml:space="preserve">This is also a process we try to reinforce through Ministers, who, for example, have been meeting </w:t>
      </w:r>
      <w:r w:rsidRPr="00F764CA">
        <w:t xml:space="preserve">with </w:t>
      </w:r>
      <w:r w:rsidRPr="00F764CA">
        <w:t xml:space="preserve">departmental </w:t>
      </w:r>
      <w:r w:rsidRPr="00F764CA">
        <w:t>boards and NEDs</w:t>
      </w:r>
      <w:r w:rsidRPr="00F764CA">
        <w:t>, and</w:t>
      </w:r>
      <w:r w:rsidRPr="00F764CA">
        <w:t xml:space="preserve"> through audit committees. We have used every possible channel to try to reinforce the importance of the fight against fraud as being a core responsibility of those responsible for running </w:t>
      </w:r>
      <w:r w:rsidRPr="00F764CA">
        <w:t>Department</w:t>
      </w:r>
      <w:r w:rsidRPr="00F764CA">
        <w:t>s.</w:t>
      </w:r>
    </w:p>
    <w:p w:rsidR="008D449A" w:rsidRPr="00F764CA" w:rsidP="004C31F1">
      <w:pPr>
        <w:pStyle w:val="Answer"/>
      </w:pPr>
      <w:r w:rsidRPr="00F764CA">
        <w:t xml:space="preserve">That is exactly </w:t>
      </w:r>
      <w:r w:rsidRPr="00F764CA">
        <w:t>right and appropriate, given that all the evidence shows that the risk of fraud has gone up and the actuality of it has increased. We need to redouble our efforts, and it needs to be a top priority.</w:t>
      </w:r>
    </w:p>
    <w:p w:rsidR="008D449A" w:rsidRPr="00F764CA" w:rsidP="004C31F1">
      <w:pPr>
        <w:pStyle w:val="Answer"/>
      </w:pPr>
      <w:sdt>
        <w:sdtPr>
          <w:alias w:val="Witness"/>
          <w:id w:val="-482090291"/>
          <w:placeholder>
            <w:docPart w:val="39F9621355EA482AA6650E1DF1A624A1"/>
          </w:placeholder>
          <w:richText/>
        </w:sdtPr>
        <w:sdtContent>
          <w:r w:rsidRPr="00F764CA">
            <w:rPr>
              <w:b/>
              <w:i/>
            </w:rPr>
            <w:t>James Bowler:</w:t>
          </w:r>
          <w:r w:rsidRPr="00F764CA">
            <w:rPr>
              <w:b/>
            </w:rPr>
            <w:t xml:space="preserve"> </w:t>
          </w:r>
        </w:sdtContent>
      </w:sdt>
      <w:r w:rsidRPr="00F764CA">
        <w:t>The Treasury has showed the importance of</w:t>
      </w:r>
      <w:r w:rsidRPr="00F764CA">
        <w:t xml:space="preserve"> counter-fraud in three aspects. One is the £1 billion since Covid to tackle fraud.</w:t>
      </w:r>
      <w:r w:rsidRPr="00F764CA">
        <w:t xml:space="preserve"> </w:t>
      </w:r>
      <w:r w:rsidRPr="00F764CA">
        <w:t xml:space="preserve">That is DWP, HMRC, the PSFA itself and various business aspects of that. </w:t>
      </w:r>
    </w:p>
    <w:p w:rsidR="008D449A" w:rsidRPr="00F764CA" w:rsidP="004C31F1">
      <w:pPr>
        <w:pStyle w:val="Answer"/>
      </w:pPr>
      <w:r w:rsidRPr="00F764CA">
        <w:t xml:space="preserve">Secondly, we implemented the impact assessment to try to design out fraud at the start. That goes </w:t>
      </w:r>
      <w:r w:rsidRPr="00F764CA">
        <w:t xml:space="preserve">through the whole Treasury approvals process so it is very visible. Thirdly, there is this requirement on major </w:t>
      </w:r>
      <w:r w:rsidRPr="00F764CA">
        <w:t>Department</w:t>
      </w:r>
      <w:r w:rsidRPr="00F764CA">
        <w:t xml:space="preserve">s to have this </w:t>
      </w:r>
      <w:r>
        <w:t>3:1</w:t>
      </w:r>
      <w:r w:rsidRPr="00F764CA">
        <w:t xml:space="preserve"> return. Those are the three areas, but I could say more.</w:t>
      </w:r>
    </w:p>
    <w:p w:rsidR="008D449A" w:rsidRPr="00F764CA" w:rsidP="004C31F1">
      <w:pPr>
        <w:pStyle w:val="Question"/>
        <w:numPr>
          <w:ilvl w:val="0"/>
          <w:numId w:val="9"/>
        </w:numPr>
      </w:pPr>
      <w:sdt>
        <w:sdtPr>
          <w:alias w:val="Witness"/>
          <w:id w:val="287256019"/>
          <w:placeholder>
            <w:docPart w:val="F9CC21FE8ABE473BBEC89BA4AC675DC8"/>
          </w:placeholder>
          <w:richText/>
        </w:sdtPr>
        <w:sdtContent>
          <w:r w:rsidRPr="00F764CA">
            <w:rPr>
              <w:b/>
            </w:rPr>
            <w:t xml:space="preserve">Mr Djanogly: </w:t>
          </w:r>
        </w:sdtContent>
      </w:sdt>
      <w:r w:rsidRPr="00F764CA">
        <w:t xml:space="preserve">In both of your </w:t>
      </w:r>
      <w:r w:rsidRPr="00F764CA">
        <w:t>Department</w:t>
      </w:r>
      <w:r w:rsidRPr="00F764CA">
        <w:t>s, when staff hav</w:t>
      </w:r>
      <w:r w:rsidRPr="00F764CA">
        <w:t>e their assessments, is dealing with fraud part of those?</w:t>
      </w:r>
    </w:p>
    <w:p w:rsidR="008D449A" w:rsidRPr="00F764CA" w:rsidP="004C31F1">
      <w:pPr>
        <w:pStyle w:val="Answer"/>
      </w:pPr>
      <w:sdt>
        <w:sdtPr>
          <w:alias w:val="Witness"/>
          <w:id w:val="-241258850"/>
          <w:placeholder>
            <w:docPart w:val="0AEAFFC0A8CA40319B598C6307938627"/>
          </w:placeholder>
          <w:richText/>
        </w:sdtPr>
        <w:sdtContent>
          <w:r w:rsidRPr="00F764CA">
            <w:rPr>
              <w:b/>
              <w:i/>
            </w:rPr>
            <w:t>James Bowler:</w:t>
          </w:r>
          <w:r w:rsidRPr="00F764CA">
            <w:rPr>
              <w:b/>
            </w:rPr>
            <w:t xml:space="preserve"> </w:t>
          </w:r>
        </w:sdtContent>
      </w:sdt>
      <w:r w:rsidRPr="00F764CA">
        <w:t>We have trained 700 members of Treasury staff, which is a fairly large chunk, in fraud</w:t>
      </w:r>
      <w:r w:rsidRPr="00F764CA">
        <w:t>,</w:t>
      </w:r>
      <w:r w:rsidRPr="00F764CA">
        <w:t xml:space="preserve"> not least because they are delivering on this side of things, particularly the spending side o</w:t>
      </w:r>
      <w:r w:rsidRPr="00F764CA">
        <w:t xml:space="preserve">f the </w:t>
      </w:r>
      <w:r w:rsidRPr="00F764CA">
        <w:t>Department</w:t>
      </w:r>
      <w:r w:rsidRPr="00F764CA">
        <w:t xml:space="preserve">. It certainly will be part of how we assess their performance, depending on what area they are in, </w:t>
      </w:r>
      <w:r w:rsidRPr="00F764CA">
        <w:t>and</w:t>
      </w:r>
      <w:r w:rsidRPr="00F764CA">
        <w:t xml:space="preserve"> whether they are getting value for money, including tackling fraud and delivering public services efficiently.</w:t>
      </w:r>
    </w:p>
    <w:p w:rsidR="008D449A" w:rsidRPr="00F764CA" w:rsidP="004C31F1">
      <w:pPr>
        <w:pStyle w:val="Answer"/>
      </w:pPr>
      <w:sdt>
        <w:sdtPr>
          <w:alias w:val="Witness"/>
          <w:id w:val="23216941"/>
          <w:placeholder>
            <w:docPart w:val="CA3C02AA3CD44BFE938C3973DB1B58F8"/>
          </w:placeholder>
          <w:richText/>
        </w:sdtPr>
        <w:sdtContent>
          <w:r w:rsidRPr="00F764CA">
            <w:rPr>
              <w:b/>
              <w:i/>
            </w:rPr>
            <w:t>Alex Chisholm:</w:t>
          </w:r>
          <w:r w:rsidRPr="00F764CA">
            <w:rPr>
              <w:b/>
            </w:rPr>
            <w:t xml:space="preserve"> </w:t>
          </w:r>
        </w:sdtContent>
      </w:sdt>
      <w:r w:rsidRPr="00F764CA">
        <w:t xml:space="preserve">Yes, I would agree with that. It is relatively rare that we find a member of staff who has actually committed fraud. When that happens, of course, those people cease to be employed. That has happened in my </w:t>
      </w:r>
      <w:r w:rsidRPr="00F764CA">
        <w:t>Department</w:t>
      </w:r>
      <w:r w:rsidRPr="00F764CA">
        <w:t>.</w:t>
      </w:r>
    </w:p>
    <w:p w:rsidR="008D449A" w:rsidRPr="00F764CA" w:rsidP="004C31F1">
      <w:pPr>
        <w:pStyle w:val="Answer"/>
      </w:pPr>
      <w:r w:rsidRPr="00F764CA">
        <w:t>Probably the more important activity i</w:t>
      </w:r>
      <w:r w:rsidRPr="00F764CA">
        <w:t xml:space="preserve">s </w:t>
      </w:r>
      <w:r w:rsidRPr="00F764CA">
        <w:t>ask</w:t>
      </w:r>
      <w:r w:rsidRPr="00F764CA">
        <w:t xml:space="preserve">ing </w:t>
      </w:r>
      <w:r w:rsidRPr="00F764CA">
        <w:t xml:space="preserve">what </w:t>
      </w:r>
      <w:r w:rsidRPr="00F764CA">
        <w:t xml:space="preserve">else people </w:t>
      </w:r>
      <w:r w:rsidRPr="00F764CA">
        <w:t xml:space="preserve">are </w:t>
      </w:r>
      <w:r w:rsidRPr="00F764CA">
        <w:t>doing to try to create a system and a culture in which it is difficult for fraud to take place</w:t>
      </w:r>
      <w:r w:rsidRPr="00F764CA">
        <w:t>.</w:t>
      </w:r>
      <w:r w:rsidRPr="00F764CA">
        <w:t xml:space="preserve"> One of the best things you can do there is to make sure people have a correct compliance culture, particularly around the steps re</w:t>
      </w:r>
      <w:r w:rsidRPr="00F764CA">
        <w:t xml:space="preserve">quired to do commercial procurement correctly, for example. </w:t>
      </w:r>
    </w:p>
    <w:p w:rsidR="008D449A" w:rsidRPr="00F764CA" w:rsidP="004C31F1">
      <w:pPr>
        <w:pStyle w:val="Answer"/>
      </w:pPr>
      <w:r w:rsidRPr="00F764CA">
        <w:t>I can absolutely say that, where people have fallen short of those standards, that has affected their performance management negatively. They have been marked down and have not received any recog</w:t>
      </w:r>
      <w:r w:rsidRPr="00F764CA">
        <w:t>nition at the end of the year explicitly for that reason. Sometimes that can seem harsh to people because they might have done lots of other things very well, but, because we see that as being so important, that has been a factor in those assessments.</w:t>
      </w:r>
    </w:p>
    <w:p w:rsidR="008D449A" w:rsidRPr="00F764CA" w:rsidP="004C31F1">
      <w:pPr>
        <w:pStyle w:val="Question"/>
        <w:numPr>
          <w:ilvl w:val="0"/>
          <w:numId w:val="9"/>
        </w:numPr>
      </w:pPr>
      <w:sdt>
        <w:sdtPr>
          <w:alias w:val="Member"/>
          <w:tag w:val="&lt;Member mnisId='1554' dodsId='31575'&gt;"/>
          <w:id w:val="41109010"/>
          <w:placeholder>
            <w:docPart w:val="C3C55316599944BFACF0E2C11DFE7F45"/>
          </w:placeholder>
          <w:richText/>
        </w:sdtPr>
        <w:sdtContent>
          <w:r w:rsidRPr="00F764CA">
            <w:rPr>
              <w:b/>
            </w:rPr>
            <w:t>Chai</w:t>
          </w:r>
          <w:r w:rsidRPr="00F764CA">
            <w:rPr>
              <w:b/>
            </w:rPr>
            <w:t>r:</w:t>
          </w:r>
        </w:sdtContent>
      </w:sdt>
      <w:r w:rsidRPr="00F764CA">
        <w:t xml:space="preserve"> There are just a couple of quick questions from me. First of all, on the </w:t>
      </w:r>
      <w:r w:rsidRPr="00F764CA">
        <w:t>taxpayer protection taskforce</w:t>
      </w:r>
      <w:r w:rsidRPr="00F764CA">
        <w:t>, Mr Cheeseman, has some of that responsibility moved over to you now that is being wound down?</w:t>
      </w:r>
    </w:p>
    <w:p w:rsidR="008D449A" w:rsidRPr="00F764CA" w:rsidP="004C31F1">
      <w:pPr>
        <w:pStyle w:val="Answer"/>
      </w:pPr>
      <w:sdt>
        <w:sdtPr>
          <w:alias w:val="Witness"/>
          <w:id w:val="-203640170"/>
          <w:placeholder>
            <w:docPart w:val="7DC0CCADFA2D44A48D69EB34332E60B9"/>
          </w:placeholder>
          <w:richText/>
        </w:sdtPr>
        <w:sdtContent>
          <w:r w:rsidRPr="00F764CA">
            <w:rPr>
              <w:b/>
              <w:i/>
            </w:rPr>
            <w:t>Mark Cheeseman:</w:t>
          </w:r>
          <w:r w:rsidRPr="00F764CA">
            <w:rPr>
              <w:b/>
            </w:rPr>
            <w:t xml:space="preserve"> </w:t>
          </w:r>
        </w:sdtContent>
      </w:sdt>
      <w:r w:rsidRPr="00F764CA">
        <w:t>No, that remains with Revenue and C</w:t>
      </w:r>
      <w:r w:rsidRPr="00F764CA">
        <w:t xml:space="preserve">ustoms. </w:t>
      </w:r>
      <w:r w:rsidRPr="00F764CA">
        <w:t>It has</w:t>
      </w:r>
      <w:r w:rsidRPr="00F764CA">
        <w:t xml:space="preserve"> integrated </w:t>
      </w:r>
      <w:r w:rsidRPr="00F764CA">
        <w:t>its</w:t>
      </w:r>
      <w:r w:rsidRPr="00F764CA">
        <w:t xml:space="preserve"> work on Covid-19 overpayments and fraud into </w:t>
      </w:r>
      <w:r w:rsidRPr="00F764CA">
        <w:t>its</w:t>
      </w:r>
      <w:r w:rsidRPr="00F764CA">
        <w:t xml:space="preserve"> business as usual.</w:t>
      </w:r>
    </w:p>
    <w:p w:rsidR="008D449A" w:rsidRPr="00F764CA" w:rsidP="004C31F1">
      <w:pPr>
        <w:pStyle w:val="Question"/>
        <w:numPr>
          <w:ilvl w:val="0"/>
          <w:numId w:val="9"/>
        </w:numPr>
      </w:pPr>
      <w:sdt>
        <w:sdtPr>
          <w:alias w:val="Member"/>
          <w:tag w:val="&lt;Member mnisId='1554' dodsId='31575'&gt;"/>
          <w:id w:val="335578326"/>
          <w:placeholder>
            <w:docPart w:val="5BC945BAA7344F5E8ADE2700689F7C9B"/>
          </w:placeholder>
          <w:richText/>
        </w:sdtPr>
        <w:sdtContent>
          <w:r w:rsidRPr="00F764CA">
            <w:rPr>
              <w:b/>
            </w:rPr>
            <w:t>Chair:</w:t>
          </w:r>
        </w:sdtContent>
      </w:sdt>
      <w:r w:rsidRPr="00F764CA">
        <w:t xml:space="preserve"> It is nothing at all to do with you. Okay, that is helpful to know. Are there any problems being caused</w:t>
      </w:r>
      <w:r w:rsidRPr="00F764CA">
        <w:t>,</w:t>
      </w:r>
      <w:r w:rsidRPr="00F764CA">
        <w:t xml:space="preserve"> now </w:t>
      </w:r>
      <w:r w:rsidRPr="00F764CA">
        <w:t xml:space="preserve">that that has been </w:t>
      </w:r>
      <w:r w:rsidRPr="00F764CA">
        <w:t>wound up</w:t>
      </w:r>
      <w:r w:rsidRPr="00F764CA">
        <w:t>,</w:t>
      </w:r>
      <w:r w:rsidRPr="00F764CA">
        <w:t xml:space="preserve"> in the day-</w:t>
      </w:r>
      <w:r w:rsidRPr="00F764CA">
        <w:t xml:space="preserve">to-day work of HMRC? We have had some discussion with HMRC on this, but, as a professional in your arena, </w:t>
      </w:r>
      <w:r w:rsidRPr="00F764CA">
        <w:t>do you think that is</w:t>
      </w:r>
      <w:r w:rsidRPr="00F764CA">
        <w:t xml:space="preserve"> the right thing to do?</w:t>
      </w:r>
    </w:p>
    <w:p w:rsidR="008D449A" w:rsidRPr="00F764CA" w:rsidP="004C31F1">
      <w:pPr>
        <w:pStyle w:val="Answer"/>
      </w:pPr>
      <w:sdt>
        <w:sdtPr>
          <w:alias w:val="Witness"/>
          <w:id w:val="-752362671"/>
          <w:placeholder>
            <w:docPart w:val="D0174C9032FB41369FCE3CE691FF707C"/>
          </w:placeholder>
          <w:richText/>
        </w:sdtPr>
        <w:sdtContent>
          <w:r w:rsidRPr="00F764CA">
            <w:rPr>
              <w:b/>
              <w:i/>
            </w:rPr>
            <w:t>Mark Cheeseman:</w:t>
          </w:r>
          <w:r w:rsidRPr="00F764CA">
            <w:rPr>
              <w:b/>
            </w:rPr>
            <w:t xml:space="preserve"> </w:t>
          </w:r>
        </w:sdtContent>
      </w:sdt>
      <w:r w:rsidRPr="00F764CA">
        <w:t>From my understanding, they have integrated that work into their business-as-usual tax w</w:t>
      </w:r>
      <w:r w:rsidRPr="00F764CA">
        <w:t>ork. From where I sit, I would see that quite positively because we want to get the best return on investment for our work in finding, recovering and preventing fraud. They have evaluated that that is the best way to get a return on investment, which would</w:t>
      </w:r>
      <w:r w:rsidRPr="00F764CA">
        <w:t xml:space="preserve"> mean better outcomes for the taxpayer. </w:t>
      </w:r>
    </w:p>
    <w:p w:rsidR="008D449A" w:rsidRPr="00F764CA" w:rsidP="004C31F1">
      <w:pPr>
        <w:pStyle w:val="Question"/>
        <w:numPr>
          <w:ilvl w:val="0"/>
          <w:numId w:val="9"/>
        </w:numPr>
      </w:pPr>
      <w:sdt>
        <w:sdtPr>
          <w:alias w:val="Member"/>
          <w:tag w:val="&lt;Member mnisId='1554' dodsId='31575'&gt;"/>
          <w:id w:val="1809967168"/>
          <w:placeholder>
            <w:docPart w:val="3A80DDA981B64F02A15C99F6479316A8"/>
          </w:placeholder>
          <w:richText/>
        </w:sdtPr>
        <w:sdtContent>
          <w:r w:rsidRPr="00F764CA">
            <w:rPr>
              <w:b/>
            </w:rPr>
            <w:t>Chair:</w:t>
          </w:r>
        </w:sdtContent>
      </w:sdt>
      <w:r w:rsidRPr="00F764CA">
        <w:t xml:space="preserve"> Mr Bowler, you talked earlier about the three</w:t>
      </w:r>
      <w:r w:rsidRPr="00F764CA">
        <w:t xml:space="preserve"> </w:t>
      </w:r>
      <w:r w:rsidRPr="00F764CA">
        <w:t>for</w:t>
      </w:r>
      <w:r w:rsidRPr="00F764CA">
        <w:t xml:space="preserve"> </w:t>
      </w:r>
      <w:r w:rsidRPr="00F764CA">
        <w:t xml:space="preserve">one that </w:t>
      </w:r>
      <w:r w:rsidRPr="00F764CA">
        <w:t>Department</w:t>
      </w:r>
      <w:r w:rsidRPr="00F764CA">
        <w:t xml:space="preserve">s have to get for their investment in counter-fraud. You said you were being—perhaps I am paraphrasing—the cuddly side of the Treasury on this. I am sure the </w:t>
      </w:r>
      <w:r w:rsidRPr="00F764CA">
        <w:t>Department</w:t>
      </w:r>
      <w:r w:rsidRPr="00F764CA">
        <w:t>s feel it that way.</w:t>
      </w:r>
    </w:p>
    <w:p w:rsidR="008D449A" w:rsidRPr="00F764CA" w:rsidP="004C31F1">
      <w:pPr>
        <w:pStyle w:val="QuestionCont"/>
      </w:pPr>
      <w:r w:rsidRPr="00F764CA">
        <w:t>Is this the starting point or do you have an ultimate target</w:t>
      </w:r>
      <w:r w:rsidRPr="00F764CA">
        <w:t xml:space="preserve"> </w:t>
      </w:r>
      <w:r w:rsidRPr="00F764CA">
        <w:t>for</w:t>
      </w:r>
      <w:r w:rsidRPr="00F764CA">
        <w:t xml:space="preserve"> whe</w:t>
      </w:r>
      <w:r w:rsidRPr="00F764CA">
        <w:t>re you would like to see this? We see a good return rate on HMRC’s compliance work, for example, which is higher than that. I know it is a different measure, but is that three</w:t>
      </w:r>
      <w:r w:rsidRPr="00F764CA">
        <w:t xml:space="preserve"> </w:t>
      </w:r>
      <w:r w:rsidRPr="00F764CA">
        <w:t>for</w:t>
      </w:r>
      <w:r w:rsidRPr="00F764CA">
        <w:t xml:space="preserve"> </w:t>
      </w:r>
      <w:r w:rsidRPr="00F764CA">
        <w:t>one a starting point?</w:t>
      </w:r>
    </w:p>
    <w:p w:rsidR="008D449A" w:rsidRPr="00F764CA" w:rsidP="004C31F1">
      <w:pPr>
        <w:pStyle w:val="Answer"/>
      </w:pPr>
      <w:sdt>
        <w:sdtPr>
          <w:alias w:val="Witness"/>
          <w:id w:val="1589426146"/>
          <w:placeholder>
            <w:docPart w:val="A84E4EF638344DAA8892D673A6E2A67D"/>
          </w:placeholder>
          <w:richText/>
        </w:sdtPr>
        <w:sdtContent>
          <w:r w:rsidRPr="00F764CA">
            <w:rPr>
              <w:b/>
              <w:i/>
            </w:rPr>
            <w:t>James Bowler:</w:t>
          </w:r>
          <w:r w:rsidRPr="00F764CA">
            <w:rPr>
              <w:b/>
            </w:rPr>
            <w:t xml:space="preserve"> </w:t>
          </w:r>
        </w:sdtContent>
      </w:sdt>
      <w:r w:rsidRPr="00F764CA">
        <w:t>It is. We are suggesting that it shoul</w:t>
      </w:r>
      <w:r w:rsidRPr="00F764CA">
        <w:t xml:space="preserve">d be the floor. We are trying to encourage people into this way of thinking and then to expand. We do not </w:t>
      </w:r>
      <w:r w:rsidRPr="00F764CA">
        <w:t>say</w:t>
      </w:r>
      <w:r w:rsidRPr="00F764CA">
        <w:t>, “Everyone should hit X</w:t>
      </w:r>
      <w:r w:rsidRPr="00F764CA">
        <w:t xml:space="preserve"> </w:t>
      </w:r>
      <w:r w:rsidRPr="00F764CA">
        <w:t>to</w:t>
      </w:r>
      <w:r w:rsidRPr="00F764CA">
        <w:t xml:space="preserve"> </w:t>
      </w:r>
      <w:r w:rsidRPr="00F764CA">
        <w:t>one” because it will be horses for courses.</w:t>
      </w:r>
    </w:p>
    <w:p w:rsidR="008D449A" w:rsidRPr="00F764CA" w:rsidP="004C31F1">
      <w:pPr>
        <w:pStyle w:val="Question"/>
        <w:numPr>
          <w:ilvl w:val="0"/>
          <w:numId w:val="9"/>
        </w:numPr>
      </w:pPr>
      <w:sdt>
        <w:sdtPr>
          <w:alias w:val="Member"/>
          <w:tag w:val="&lt;Member mnisId='1554' dodsId='31575'&gt;"/>
          <w:id w:val="-58174474"/>
          <w:placeholder>
            <w:docPart w:val="683F2BD504E449FA9985240772D1BE6F"/>
          </w:placeholder>
          <w:richText/>
        </w:sdtPr>
        <w:sdtContent>
          <w:r w:rsidRPr="00F764CA">
            <w:rPr>
              <w:b/>
            </w:rPr>
            <w:t>Chair:</w:t>
          </w:r>
        </w:sdtContent>
      </w:sdt>
      <w:r w:rsidRPr="00F764CA">
        <w:t xml:space="preserve"> Mr Cheeseman, do you have any idea of a range of where that </w:t>
      </w:r>
      <w:r w:rsidRPr="00F764CA">
        <w:t>three to one</w:t>
      </w:r>
      <w:r w:rsidRPr="00F764CA">
        <w:t xml:space="preserve"> could go? How much extra could the Exchequer get back from fraud, which will protect the taxpayer?</w:t>
      </w:r>
    </w:p>
    <w:p w:rsidR="008D449A" w:rsidRPr="00F764CA" w:rsidP="004C31F1">
      <w:pPr>
        <w:pStyle w:val="Answer"/>
      </w:pPr>
      <w:sdt>
        <w:sdtPr>
          <w:alias w:val="Witness"/>
          <w:id w:val="1490595472"/>
          <w:placeholder>
            <w:docPart w:val="A99E3575A9E247A9B1308236FAE248A2"/>
          </w:placeholder>
          <w:richText/>
        </w:sdtPr>
        <w:sdtContent>
          <w:r w:rsidRPr="00F764CA">
            <w:rPr>
              <w:b/>
              <w:i/>
            </w:rPr>
            <w:t>Mark Cheeseman:</w:t>
          </w:r>
          <w:r w:rsidRPr="00F764CA">
            <w:rPr>
              <w:b/>
            </w:rPr>
            <w:t xml:space="preserve"> </w:t>
          </w:r>
        </w:sdtContent>
      </w:sdt>
      <w:r w:rsidRPr="00F764CA">
        <w:t>There is no science to this, certainly when you are looking indiv</w:t>
      </w:r>
      <w:r w:rsidRPr="00F764CA">
        <w:t xml:space="preserve">idually, because the diversity of risks drives the return rate you can get. </w:t>
      </w:r>
      <w:r>
        <w:t>The 3:1</w:t>
      </w:r>
      <w:r w:rsidRPr="00F764CA">
        <w:t xml:space="preserve"> is a reasonable place to start, but for some </w:t>
      </w:r>
      <w:r w:rsidRPr="00F764CA">
        <w:t>Department</w:t>
      </w:r>
      <w:r w:rsidRPr="00F764CA">
        <w:t xml:space="preserve">s that will be a journey. I am sorry to use the phrase again, but they will go from a return rate of </w:t>
      </w:r>
      <w:r>
        <w:t>1:1</w:t>
      </w:r>
      <w:r w:rsidRPr="00F764CA">
        <w:t xml:space="preserve"> and build up</w:t>
      </w:r>
      <w:r w:rsidRPr="00F764CA">
        <w:t xml:space="preserve"> as they take on this activity.</w:t>
      </w:r>
    </w:p>
    <w:p w:rsidR="008D449A" w:rsidRPr="00F764CA" w:rsidP="004C31F1">
      <w:pPr>
        <w:pStyle w:val="Answer"/>
      </w:pPr>
      <w:r w:rsidRPr="00F764CA">
        <w:t xml:space="preserve">We will look to go beyond the </w:t>
      </w:r>
      <w:r>
        <w:t>3:1</w:t>
      </w:r>
      <w:r w:rsidRPr="00F764CA">
        <w:t xml:space="preserve">, but, as Mr Bowler said, that will depend on the risks those individual </w:t>
      </w:r>
      <w:r w:rsidRPr="00F764CA">
        <w:t>Department</w:t>
      </w:r>
      <w:r w:rsidRPr="00F764CA">
        <w:t xml:space="preserve">s face. We want to tailor </w:t>
      </w:r>
      <w:r w:rsidRPr="00F764CA">
        <w:t>that</w:t>
      </w:r>
      <w:r w:rsidRPr="00F764CA">
        <w:t xml:space="preserve"> quite significantly.</w:t>
      </w:r>
    </w:p>
    <w:p w:rsidR="008D449A" w:rsidRPr="00F764CA" w:rsidP="004C31F1">
      <w:pPr>
        <w:pStyle w:val="Question"/>
        <w:numPr>
          <w:ilvl w:val="0"/>
          <w:numId w:val="9"/>
        </w:numPr>
      </w:pPr>
      <w:sdt>
        <w:sdtPr>
          <w:alias w:val="Member"/>
          <w:tag w:val="&lt;Member mnisId='1554' dodsId='31575'&gt;"/>
          <w:id w:val="1090578681"/>
          <w:placeholder>
            <w:docPart w:val="5D2B044D060D46E498C9AA32FA9F360C"/>
          </w:placeholder>
          <w:richText/>
        </w:sdtPr>
        <w:sdtContent>
          <w:r w:rsidRPr="00F764CA">
            <w:rPr>
              <w:b/>
            </w:rPr>
            <w:t>Chair:</w:t>
          </w:r>
        </w:sdtContent>
      </w:sdt>
      <w:r w:rsidRPr="00F764CA">
        <w:t xml:space="preserve"> How will we know that you are pushing them hard</w:t>
      </w:r>
      <w:r w:rsidRPr="00F764CA">
        <w:t xml:space="preserve"> enough? Th</w:t>
      </w:r>
      <w:r>
        <w:t>e 3:1</w:t>
      </w:r>
      <w:r w:rsidRPr="00F764CA">
        <w:t xml:space="preserve"> is not bad. You could say, “That is pretty good. It is definitely getting a good return for the investment”. We see some very high rates</w:t>
      </w:r>
      <w:r w:rsidRPr="00F764CA">
        <w:t>;</w:t>
      </w:r>
      <w:r w:rsidRPr="00F764CA">
        <w:t xml:space="preserve"> 16</w:t>
      </w:r>
      <w:r>
        <w:t>:1</w:t>
      </w:r>
      <w:r w:rsidRPr="00F764CA">
        <w:t xml:space="preserve"> is the highest level that HMRC gets, certainly at the early stages. How will we know </w:t>
      </w:r>
      <w:r w:rsidRPr="00F764CA">
        <w:t xml:space="preserve">that </w:t>
      </w:r>
      <w:r w:rsidRPr="00F764CA">
        <w:t>you ar</w:t>
      </w:r>
      <w:r w:rsidRPr="00F764CA">
        <w:t xml:space="preserve">e pushing them </w:t>
      </w:r>
      <w:r w:rsidRPr="00F764CA">
        <w:t xml:space="preserve">as </w:t>
      </w:r>
      <w:r w:rsidRPr="00F764CA">
        <w:t>hard as you can</w:t>
      </w:r>
      <w:r w:rsidRPr="00F764CA">
        <w:t>,</w:t>
      </w:r>
      <w:r w:rsidRPr="00F764CA">
        <w:t xml:space="preserve"> and </w:t>
      </w:r>
      <w:r w:rsidRPr="00F764CA">
        <w:t>that</w:t>
      </w:r>
      <w:r w:rsidRPr="00F764CA">
        <w:t xml:space="preserve"> they are pushing themselves as hard as they can</w:t>
      </w:r>
      <w:r w:rsidRPr="00F764CA">
        <w:t>,</w:t>
      </w:r>
      <w:r w:rsidRPr="00F764CA">
        <w:t xml:space="preserve"> to get that return rate up for the taxpayer?</w:t>
      </w:r>
    </w:p>
    <w:p w:rsidR="008D449A" w:rsidRPr="00F764CA" w:rsidP="004C31F1">
      <w:pPr>
        <w:pStyle w:val="Answer"/>
      </w:pPr>
      <w:sdt>
        <w:sdtPr>
          <w:alias w:val="Witness"/>
          <w:id w:val="1670822592"/>
          <w:placeholder>
            <w:docPart w:val="719A3010AEF94F80BD4F06B68F3E4959"/>
          </w:placeholder>
          <w:richText/>
        </w:sdtPr>
        <w:sdtContent>
          <w:r w:rsidRPr="00F764CA">
            <w:rPr>
              <w:b/>
              <w:i/>
            </w:rPr>
            <w:t>Mark Cheeseman:</w:t>
          </w:r>
          <w:r w:rsidRPr="00F764CA">
            <w:rPr>
              <w:b/>
            </w:rPr>
            <w:t xml:space="preserve"> </w:t>
          </w:r>
        </w:sdtContent>
      </w:sdt>
      <w:r w:rsidRPr="00F764CA">
        <w:t>That is a good challenge. We commit our time, when working on fraud, to reduce it as much as we can.</w:t>
      </w:r>
      <w:r w:rsidRPr="00F764CA">
        <w:t xml:space="preserve"> There will be a drive behind us to have the biggest impact we can. When I have conversations with my colleagues to the side of me and with Ministers, they are very clear on the impact the public sector is having on the problem. I see myself as accountable</w:t>
      </w:r>
      <w:r w:rsidRPr="00F764CA">
        <w:t xml:space="preserve"> for trying to drive that up to its optimal level both within the Public Sector Fraud Authority and working with </w:t>
      </w:r>
      <w:r w:rsidRPr="00F764CA">
        <w:t>Department</w:t>
      </w:r>
      <w:r w:rsidRPr="00F764CA">
        <w:t>s.</w:t>
      </w:r>
    </w:p>
    <w:p w:rsidR="008D449A" w:rsidRPr="00F764CA" w:rsidP="004C31F1">
      <w:pPr>
        <w:pStyle w:val="Question"/>
        <w:numPr>
          <w:ilvl w:val="0"/>
          <w:numId w:val="9"/>
        </w:numPr>
      </w:pPr>
      <w:sdt>
        <w:sdtPr>
          <w:alias w:val="Member"/>
          <w:tag w:val="&lt;Member mnisId='1554' dodsId='31575'&gt;"/>
          <w:id w:val="785233259"/>
          <w:placeholder>
            <w:docPart w:val="CEF09134FA814E7EAD94432FA3FE2368"/>
          </w:placeholder>
          <w:richText/>
        </w:sdtPr>
        <w:sdtContent>
          <w:r w:rsidRPr="00F764CA">
            <w:rPr>
              <w:b/>
            </w:rPr>
            <w:t>Chair:</w:t>
          </w:r>
        </w:sdtContent>
      </w:sdt>
      <w:r w:rsidRPr="00F764CA">
        <w:t xml:space="preserve"> What you hinted at there was that, if you do enough prevention, you will have less back for every </w:t>
      </w:r>
      <w:r>
        <w:t>£1</w:t>
      </w:r>
      <w:r w:rsidRPr="00F764CA">
        <w:t xml:space="preserve"> spent on investigati</w:t>
      </w:r>
      <w:r w:rsidRPr="00F764CA">
        <w:t>on because you will have less fraud to collect.</w:t>
      </w:r>
    </w:p>
    <w:p w:rsidR="008D449A" w:rsidRPr="00F764CA" w:rsidP="004C31F1">
      <w:pPr>
        <w:pStyle w:val="Answer"/>
      </w:pPr>
      <w:sdt>
        <w:sdtPr>
          <w:alias w:val="Witness"/>
          <w:id w:val="-1556546149"/>
          <w:placeholder>
            <w:docPart w:val="0226DA5253BA45D595D2D0ACF26425BD"/>
          </w:placeholder>
          <w:richText/>
        </w:sdtPr>
        <w:sdtContent>
          <w:r w:rsidRPr="00F764CA">
            <w:rPr>
              <w:b/>
              <w:i/>
            </w:rPr>
            <w:t>Mark Cheeseman:</w:t>
          </w:r>
          <w:r w:rsidRPr="00F764CA">
            <w:rPr>
              <w:b/>
            </w:rPr>
            <w:t xml:space="preserve"> </w:t>
          </w:r>
        </w:sdtContent>
      </w:sdt>
      <w:r w:rsidRPr="00F764CA">
        <w:t xml:space="preserve">We will. One of the things the UK helped to set up was the International Public Sector Fraud Forum, which has some principles for fraud. </w:t>
      </w:r>
      <w:r>
        <w:t>No. 1</w:t>
      </w:r>
      <w:r w:rsidRPr="00F764CA">
        <w:t xml:space="preserve"> is</w:t>
      </w:r>
      <w:r w:rsidRPr="00F764CA">
        <w:t xml:space="preserve"> that</w:t>
      </w:r>
      <w:r w:rsidRPr="00F764CA">
        <w:t xml:space="preserve"> </w:t>
      </w:r>
      <w:r w:rsidRPr="00F764CA">
        <w:t xml:space="preserve">there </w:t>
      </w:r>
      <w:r w:rsidRPr="00F764CA">
        <w:t>will always be fraud. If we get t</w:t>
      </w:r>
      <w:r w:rsidRPr="00F764CA">
        <w:t>o that point</w:t>
      </w:r>
      <w:r w:rsidRPr="00F764CA">
        <w:t>,</w:t>
      </w:r>
      <w:r w:rsidRPr="00F764CA">
        <w:t xml:space="preserve"> I shall enjoy my retirement, but I do not personally think we will.</w:t>
      </w:r>
    </w:p>
    <w:p w:rsidR="008D449A" w:rsidRPr="00F764CA" w:rsidP="004C31F1">
      <w:pPr>
        <w:pStyle w:val="Remark"/>
      </w:pPr>
      <w:sdt>
        <w:sdtPr>
          <w:alias w:val="Member"/>
          <w:tag w:val="&lt;Member mnisId='1554' dodsId='31575'&gt;"/>
          <w:id w:val="-1650278746"/>
          <w:placeholder>
            <w:docPart w:val="16643F9DE07E42A59EC1337E576DECB6"/>
          </w:placeholder>
          <w:richText/>
        </w:sdtPr>
        <w:sdtContent>
          <w:r w:rsidRPr="00F764CA">
            <w:rPr>
              <w:b/>
            </w:rPr>
            <w:t>Chair:</w:t>
          </w:r>
        </w:sdtContent>
      </w:sdt>
      <w:r w:rsidRPr="00F764CA">
        <w:t xml:space="preserve"> That is a very honest answer.</w:t>
      </w:r>
    </w:p>
    <w:p w:rsidR="008D449A" w:rsidRPr="00F764CA" w:rsidP="004C31F1">
      <w:pPr>
        <w:pStyle w:val="Answer"/>
      </w:pPr>
      <w:sdt>
        <w:sdtPr>
          <w:alias w:val="Witness"/>
          <w:id w:val="1468314573"/>
          <w:placeholder>
            <w:docPart w:val="F1882CDE2AF749DEA093378CB643BE1C"/>
          </w:placeholder>
          <w:richText/>
        </w:sdtPr>
        <w:sdtContent>
          <w:r w:rsidRPr="00F764CA">
            <w:rPr>
              <w:b/>
              <w:i/>
            </w:rPr>
            <w:t>Alex Chisholm:</w:t>
          </w:r>
          <w:r w:rsidRPr="00F764CA">
            <w:rPr>
              <w:b/>
            </w:rPr>
            <w:t xml:space="preserve"> </w:t>
          </w:r>
        </w:sdtContent>
      </w:sdt>
      <w:r w:rsidRPr="00F764CA">
        <w:t xml:space="preserve">Just </w:t>
      </w:r>
      <w:r w:rsidRPr="00F764CA">
        <w:t xml:space="preserve">to add on the </w:t>
      </w:r>
      <w:r>
        <w:t>3:1</w:t>
      </w:r>
      <w:r w:rsidRPr="00F764CA">
        <w:t>,</w:t>
      </w:r>
      <w:r w:rsidRPr="00F764CA">
        <w:t xml:space="preserve"> </w:t>
      </w:r>
      <w:r w:rsidRPr="00F764CA">
        <w:t xml:space="preserve">there </w:t>
      </w:r>
      <w:r w:rsidRPr="00F764CA">
        <w:t xml:space="preserve">is no magic number. As you say, Chair, you would expect much higher returns in areas like tax particularly </w:t>
      </w:r>
      <w:r w:rsidRPr="00F764CA">
        <w:t>when</w:t>
      </w:r>
      <w:r w:rsidRPr="00F764CA">
        <w:t xml:space="preserve"> you are dealing with large corporations. In some of the authorities we are dealing with, the fraud takes place when people get hold of false qua</w:t>
      </w:r>
      <w:r w:rsidRPr="00F764CA">
        <w:t>ntifications. That is very harmful, but it might be harder to attach a financial impact assessment to that.</w:t>
      </w:r>
    </w:p>
    <w:p w:rsidR="008D449A" w:rsidRPr="00F764CA" w:rsidP="004C31F1">
      <w:pPr>
        <w:pStyle w:val="Answer"/>
      </w:pPr>
      <w:r w:rsidRPr="00F764CA">
        <w:t xml:space="preserve">We want to try to change the whole culture and the way people are thinking about it. There is a long tail of public bodies that know there is fraud </w:t>
      </w:r>
      <w:r w:rsidRPr="00F764CA">
        <w:t>out there and have a team that has the activity of trying to deter it. We say, “How much fraud is there? What do you have for it?” That is really the purpose of what we are trying to do.</w:t>
      </w:r>
    </w:p>
    <w:p w:rsidR="008D449A" w:rsidRPr="00F764CA" w:rsidP="004C31F1">
      <w:pPr>
        <w:pStyle w:val="Remark"/>
      </w:pPr>
      <w:sdt>
        <w:sdtPr>
          <w:alias w:val="Member"/>
          <w:tag w:val="&lt;Member mnisId='1554' dodsId='31575'&gt;"/>
          <w:id w:val="2056278447"/>
          <w:placeholder>
            <w:docPart w:val="C45881A380AB4AA9B908812EE0392149"/>
          </w:placeholder>
          <w:richText/>
        </w:sdtPr>
        <w:sdtContent>
          <w:r w:rsidRPr="00F764CA">
            <w:rPr>
              <w:b/>
            </w:rPr>
            <w:t>Chair:</w:t>
          </w:r>
        </w:sdtContent>
      </w:sdt>
      <w:r w:rsidRPr="00F764CA">
        <w:t xml:space="preserve"> That has come through loud a</w:t>
      </w:r>
      <w:r w:rsidRPr="00F764CA">
        <w:t>n</w:t>
      </w:r>
      <w:r w:rsidRPr="00F764CA">
        <w:t xml:space="preserve">d clear. </w:t>
      </w:r>
    </w:p>
    <w:p w:rsidR="008D449A" w:rsidRPr="00F764CA" w:rsidP="004C31F1">
      <w:pPr>
        <w:pStyle w:val="Answer"/>
      </w:pPr>
      <w:sdt>
        <w:sdtPr>
          <w:alias w:val="Witness"/>
          <w:id w:val="-1672558988"/>
          <w:placeholder>
            <w:docPart w:val="DAFAFE1DC31E4BD38010D1E771491D15"/>
          </w:placeholder>
          <w:richText/>
        </w:sdtPr>
        <w:sdtContent>
          <w:r w:rsidRPr="00F764CA">
            <w:rPr>
              <w:b/>
              <w:i/>
            </w:rPr>
            <w:t>James Bowler:</w:t>
          </w:r>
          <w:r w:rsidRPr="00F764CA">
            <w:rPr>
              <w:b/>
            </w:rPr>
            <w:t xml:space="preserve"> </w:t>
          </w:r>
        </w:sdtContent>
      </w:sdt>
      <w:r w:rsidRPr="00F764CA">
        <w:t>It is</w:t>
      </w:r>
      <w:r w:rsidRPr="00F764CA">
        <w:t xml:space="preserve"> about that way of thinking. </w:t>
      </w:r>
    </w:p>
    <w:p w:rsidR="008D449A" w:rsidRPr="00F764CA" w:rsidP="004C31F1">
      <w:pPr>
        <w:pStyle w:val="Question"/>
        <w:numPr>
          <w:ilvl w:val="0"/>
          <w:numId w:val="9"/>
        </w:numPr>
      </w:pPr>
      <w:sdt>
        <w:sdtPr>
          <w:alias w:val="Member"/>
          <w:tag w:val="&lt;Member mnisId='1554' dodsId='31575'&gt;"/>
          <w:id w:val="1138769993"/>
          <w:placeholder>
            <w:docPart w:val="E8185E05C59E42279AFC54E0B593AA81"/>
          </w:placeholder>
          <w:richText/>
        </w:sdtPr>
        <w:sdtContent>
          <w:r w:rsidRPr="00F764CA">
            <w:rPr>
              <w:b/>
            </w:rPr>
            <w:t>Chair:</w:t>
          </w:r>
        </w:sdtContent>
      </w:sdt>
      <w:r w:rsidRPr="00F764CA">
        <w:t xml:space="preserve"> We will be going into the Covid stuff in more detail in a moment, but there is a suggestion that fraud was not taken very seriously. Everyone who has come in front of us has said, “We dropped certain checks because of</w:t>
      </w:r>
      <w:r w:rsidRPr="00F764CA">
        <w:t xml:space="preserve"> the speed at which we had to get the money out</w:t>
      </w:r>
      <w:r w:rsidRPr="00F764CA">
        <w:t>”</w:t>
      </w:r>
      <w:r w:rsidRPr="00F764CA">
        <w:t xml:space="preserve">, but some of the checks were almost non-existent. </w:t>
      </w:r>
    </w:p>
    <w:p w:rsidR="008D449A" w:rsidRPr="00F764CA" w:rsidP="004C31F1">
      <w:pPr>
        <w:pStyle w:val="QuestionCont"/>
      </w:pPr>
      <w:r w:rsidRPr="00F764CA">
        <w:t>The Department of Health has been hauled over the coals here quite a lot on this issue. The anti-fraud measures were just not very good, and the fraud measu</w:t>
      </w:r>
      <w:r w:rsidRPr="00F764CA">
        <w:t>rement exercises that have been taken since the start of the pandemic have been too poor to use. Mr Cheeseman, can you tell us what has gone wrong there? Could that happen again</w:t>
      </w:r>
      <w:r w:rsidRPr="00F764CA">
        <w:t>, or</w:t>
      </w:r>
      <w:r w:rsidRPr="00F764CA">
        <w:t xml:space="preserve"> </w:t>
      </w:r>
      <w:r w:rsidRPr="00F764CA">
        <w:t xml:space="preserve">are </w:t>
      </w:r>
      <w:r w:rsidRPr="00F764CA">
        <w:t xml:space="preserve">you now so on it that it is going to be much better? This is a chance </w:t>
      </w:r>
      <w:r w:rsidRPr="00F764CA">
        <w:t>to set out your stall.</w:t>
      </w:r>
    </w:p>
    <w:p w:rsidR="008D449A" w:rsidRPr="00F764CA" w:rsidP="004C31F1">
      <w:pPr>
        <w:pStyle w:val="Answer"/>
      </w:pPr>
      <w:sdt>
        <w:sdtPr>
          <w:alias w:val="Witness"/>
          <w:id w:val="-644357492"/>
          <w:placeholder>
            <w:docPart w:val="CA5A256E66B74E74B17BAAD6DFBB42C8"/>
          </w:placeholder>
          <w:richText/>
        </w:sdtPr>
        <w:sdtContent>
          <w:r w:rsidRPr="00F764CA">
            <w:rPr>
              <w:b/>
              <w:i/>
            </w:rPr>
            <w:t>Mark Cheeseman:</w:t>
          </w:r>
          <w:r w:rsidRPr="00F764CA">
            <w:rPr>
              <w:b/>
            </w:rPr>
            <w:t xml:space="preserve"> </w:t>
          </w:r>
        </w:sdtContent>
      </w:sdt>
      <w:r w:rsidRPr="00F764CA">
        <w:t>The first thing I would say on the fraud measurement exercises is that they are not so bad they cannot be used. They do not meet the standard to have the strongest confidence level in them. They are the best evidenc</w:t>
      </w:r>
      <w:r w:rsidRPr="00F764CA">
        <w:t xml:space="preserve">e we have available, and they do indicate an extent of loss in them. </w:t>
      </w:r>
    </w:p>
    <w:p w:rsidR="008D449A" w:rsidRPr="00F764CA" w:rsidP="004C31F1">
      <w:pPr>
        <w:pStyle w:val="Answer"/>
      </w:pPr>
      <w:r w:rsidRPr="00F764CA">
        <w:t>As to whether we would be in a different position now, yes, we would. We have initial fraud impact assessments in place, and those do happen. In three years’ time we will be even further</w:t>
      </w:r>
      <w:r w:rsidRPr="00F764CA">
        <w:t xml:space="preserve"> down the line because we will have more qualified and experienced people</w:t>
      </w:r>
      <w:r w:rsidRPr="00F764CA">
        <w:t>,</w:t>
      </w:r>
      <w:r w:rsidRPr="00F764CA">
        <w:t xml:space="preserve"> and we will have a standard. We will have built that.</w:t>
      </w:r>
    </w:p>
    <w:p w:rsidR="008D449A" w:rsidRPr="00F764CA" w:rsidP="004C31F1">
      <w:pPr>
        <w:pStyle w:val="Answer"/>
      </w:pPr>
      <w:r w:rsidRPr="00F764CA">
        <w:t>Even now, we have more trained fraud risk assessors and we are training more. We have more investment in the centre. One of the</w:t>
      </w:r>
      <w:r w:rsidRPr="00F764CA">
        <w:t xml:space="preserve"> advantages of that, as we spoke about earlier, is that we can be more agile in how that is deployed. For instance, if another crisis event happened now, would I expect that our services would be prioritised towards that? Yes, I would. There is additional </w:t>
      </w:r>
      <w:r w:rsidRPr="00F764CA">
        <w:t xml:space="preserve">capacity in the system. I feel we would be much better prepared in the future. </w:t>
      </w:r>
    </w:p>
    <w:p w:rsidR="008D449A" w:rsidRPr="00F764CA" w:rsidP="004C31F1">
      <w:pPr>
        <w:pStyle w:val="Question"/>
        <w:numPr>
          <w:ilvl w:val="0"/>
          <w:numId w:val="9"/>
        </w:numPr>
      </w:pPr>
      <w:sdt>
        <w:sdtPr>
          <w:alias w:val="Member"/>
          <w:tag w:val="&lt;Member mnisId='1554' dodsId='31575'&gt;"/>
          <w:id w:val="623665906"/>
          <w:placeholder>
            <w:docPart w:val="3CE9FB207C6D4F5ABE064D0AACE5A9EF"/>
          </w:placeholder>
          <w:richText/>
        </w:sdtPr>
        <w:sdtContent>
          <w:r w:rsidRPr="00F764CA">
            <w:rPr>
              <w:b/>
            </w:rPr>
            <w:t>Chair:</w:t>
          </w:r>
        </w:sdtContent>
      </w:sdt>
      <w:r w:rsidRPr="00F764CA">
        <w:t xml:space="preserve"> You have a relatively small number of staff. You have this oversight of the profession throughout Whitehall. Are there people you could put out of other </w:t>
      </w:r>
      <w:r w:rsidRPr="00F764CA">
        <w:t>Department</w:t>
      </w:r>
      <w:r w:rsidRPr="00F764CA">
        <w:t>s to</w:t>
      </w:r>
      <w:r w:rsidRPr="00F764CA">
        <w:t xml:space="preserve"> bolster your team?</w:t>
      </w:r>
    </w:p>
    <w:p w:rsidR="008D449A" w:rsidRPr="00F764CA" w:rsidP="004C31F1">
      <w:pPr>
        <w:pStyle w:val="Answer"/>
      </w:pPr>
      <w:sdt>
        <w:sdtPr>
          <w:alias w:val="Witness"/>
          <w:id w:val="-1138491729"/>
          <w:placeholder>
            <w:docPart w:val="1B9BB9EEC3DF40E4ACF62C33A2FC72BD"/>
          </w:placeholder>
          <w:richText/>
        </w:sdtPr>
        <w:sdtContent>
          <w:r w:rsidRPr="00F764CA">
            <w:rPr>
              <w:b/>
              <w:i/>
            </w:rPr>
            <w:t>Mark Cheeseman:</w:t>
          </w:r>
          <w:r w:rsidRPr="00F764CA">
            <w:rPr>
              <w:b/>
            </w:rPr>
            <w:t xml:space="preserve"> </w:t>
          </w:r>
        </w:sdtContent>
      </w:sdt>
      <w:r w:rsidRPr="00F764CA">
        <w:t>Absolutely,</w:t>
      </w:r>
      <w:r w:rsidRPr="00F764CA">
        <w:t xml:space="preserve"> </w:t>
      </w:r>
      <w:r w:rsidRPr="00F764CA">
        <w:t xml:space="preserve">that </w:t>
      </w:r>
      <w:r w:rsidRPr="00F764CA">
        <w:t xml:space="preserve">is what we did with the energy schemes. It was not just the Public Sector Fraud Authority. We were pretty small then. We had some staff, but we also used staff from other </w:t>
      </w:r>
      <w:r w:rsidRPr="00F764CA">
        <w:t>Department</w:t>
      </w:r>
      <w:r w:rsidRPr="00F764CA">
        <w:t>s who we knew had ca</w:t>
      </w:r>
      <w:r w:rsidRPr="00F764CA">
        <w:t xml:space="preserve">pability and who we knew, through the </w:t>
      </w:r>
      <w:r w:rsidRPr="00F764CA">
        <w:t>counter-fraud profession</w:t>
      </w:r>
      <w:r w:rsidRPr="00F764CA">
        <w:t>, had a skill level that would help in that environment. That is why we refer to tiger-teaming, which is pulling together that capability.</w:t>
      </w:r>
    </w:p>
    <w:p w:rsidR="008D449A" w:rsidRPr="00F764CA" w:rsidP="004C31F1">
      <w:pPr>
        <w:pStyle w:val="Answer"/>
      </w:pPr>
      <w:r w:rsidRPr="00F764CA">
        <w:t>We should not just look to the public sector. It is als</w:t>
      </w:r>
      <w:r w:rsidRPr="00F764CA">
        <w:t>o about looking out into the other sectors. Again, I have talked about the International Public Sector Fraud Forum, but it is also about reaching out to our international partners to ask for their experience and expertise in how we can deal with these thin</w:t>
      </w:r>
      <w:r w:rsidRPr="00F764CA">
        <w:t>gs.</w:t>
      </w:r>
    </w:p>
    <w:p w:rsidR="008D449A" w:rsidRPr="00F764CA" w:rsidP="004C31F1">
      <w:pPr>
        <w:pStyle w:val="Question"/>
        <w:numPr>
          <w:ilvl w:val="0"/>
          <w:numId w:val="9"/>
        </w:numPr>
      </w:pPr>
      <w:bookmarkStart w:id="1" w:name="_Hlk135123154"/>
      <w:sdt>
        <w:sdtPr>
          <w:alias w:val="Witness"/>
          <w:id w:val="1244065505"/>
          <w:placeholder>
            <w:docPart w:val="CB167A7C555F4AA99B9A3AF0A9E9BD60"/>
          </w:placeholder>
          <w:richText/>
        </w:sdtPr>
        <w:sdtContent>
          <w:r w:rsidRPr="00F764CA">
            <w:rPr>
              <w:b/>
            </w:rPr>
            <w:t>Dan Carden:</w:t>
          </w:r>
          <w:bookmarkEnd w:id="1"/>
        </w:sdtContent>
      </w:sdt>
      <w:r w:rsidRPr="00F764CA">
        <w:t xml:space="preserve"> </w:t>
      </w:r>
      <w:r w:rsidRPr="00F764CA">
        <w:t xml:space="preserve">Can </w:t>
      </w:r>
      <w:r w:rsidRPr="00F764CA">
        <w:t>I follow up on those points around Covid fraud in particular</w:t>
      </w:r>
      <w:r w:rsidRPr="00F764CA">
        <w:t>?</w:t>
      </w:r>
      <w:r w:rsidRPr="00F764CA">
        <w:t xml:space="preserve"> </w:t>
      </w:r>
      <w:r w:rsidRPr="00F764CA">
        <w:t xml:space="preserve">The </w:t>
      </w:r>
      <w:r w:rsidRPr="00F764CA">
        <w:t xml:space="preserve">figures are shocking. We have seen fraud rising from £5.5 billion before Covid to £21 billion now. Around £7 billion of that is linked to Covid contracts. The CEO of </w:t>
      </w:r>
      <w:r w:rsidRPr="00F764CA">
        <w:t>the British Business Bank, Keith Morgan, wrote to the Secretary of State to raise his concerns at the time. He said he believed that many of the schemes were vulnerable to organised crime.</w:t>
      </w:r>
    </w:p>
    <w:p w:rsidR="008D449A" w:rsidRPr="00F764CA" w:rsidP="004C31F1">
      <w:pPr>
        <w:pStyle w:val="QuestionCont"/>
      </w:pPr>
      <w:r w:rsidRPr="00F764CA">
        <w:t xml:space="preserve">Although we have heard a lot of reassurance over the last hour and </w:t>
      </w:r>
      <w:r w:rsidRPr="00F764CA">
        <w:t xml:space="preserve">a half about what happens to </w:t>
      </w:r>
      <w:r w:rsidRPr="00F764CA">
        <w:t>try to</w:t>
      </w:r>
      <w:r w:rsidRPr="00F764CA">
        <w:t xml:space="preserve"> iron out the loopholes and make sure these schemes are secure, here we had someone running this scheme</w:t>
      </w:r>
      <w:r w:rsidRPr="00F764CA">
        <w:t>,</w:t>
      </w:r>
      <w:r w:rsidRPr="00F764CA">
        <w:t xml:space="preserve"> raising his concern</w:t>
      </w:r>
      <w:r w:rsidRPr="00F764CA">
        <w:t>s</w:t>
      </w:r>
      <w:r w:rsidRPr="00F764CA">
        <w:t>. Mr Bowler and Mr Chisholm, why were the concerns in that letter not acted upon?</w:t>
      </w:r>
    </w:p>
    <w:p w:rsidR="008D449A" w:rsidRPr="00F764CA" w:rsidP="004C31F1">
      <w:pPr>
        <w:pStyle w:val="Answer"/>
      </w:pPr>
      <w:sdt>
        <w:sdtPr>
          <w:alias w:val="Witness"/>
          <w:id w:val="813769700"/>
          <w:placeholder>
            <w:docPart w:val="A1DCCA4BEDD24711B6D87784DA07E863"/>
          </w:placeholder>
          <w:richText/>
        </w:sdtPr>
        <w:sdtContent>
          <w:r w:rsidRPr="00F764CA">
            <w:rPr>
              <w:b/>
              <w:i/>
            </w:rPr>
            <w:t>James Bowler:</w:t>
          </w:r>
          <w:r w:rsidRPr="00F764CA">
            <w:rPr>
              <w:b/>
            </w:rPr>
            <w:t xml:space="preserve"> </w:t>
          </w:r>
        </w:sdtContent>
      </w:sdt>
      <w:r w:rsidRPr="00F764CA">
        <w:t xml:space="preserve">It is worth starting out from what was going on at the time and the decision, including with </w:t>
      </w:r>
      <w:r w:rsidRPr="00F764CA">
        <w:t>ministerial directions</w:t>
      </w:r>
      <w:r w:rsidRPr="00F764CA">
        <w:t>, to proceed at pace and to proceed on the basis of the forecast that unemployment would reach 12%. In the end, it was capped at 5%. The In</w:t>
      </w:r>
      <w:r w:rsidRPr="00F764CA">
        <w:t>stitute of Chartered Accountants said that a third of businesses would run out of money within two weeks. Whether that was true or not, that was the background to the formulation of the policies.</w:t>
      </w:r>
    </w:p>
    <w:p w:rsidR="008D449A" w:rsidRPr="00F764CA" w:rsidP="004C31F1">
      <w:pPr>
        <w:pStyle w:val="Answer"/>
      </w:pPr>
      <w:r w:rsidRPr="00F764CA">
        <w:t>As this Committee will know as well as anyone—you have heard</w:t>
      </w:r>
      <w:r w:rsidRPr="00F764CA">
        <w:t xml:space="preserve"> about a number of these things—it is certainly the case that, in terms of the British Business Bank’s engagement, there has been a journey to try to increase compliance. The latest on </w:t>
      </w:r>
      <w:r w:rsidRPr="00F764CA">
        <w:t xml:space="preserve">bounce back loans is </w:t>
      </w:r>
      <w:r w:rsidRPr="00F764CA">
        <w:t>that 79% are either paid or on schedule. Of the ot</w:t>
      </w:r>
      <w:r w:rsidRPr="00F764CA">
        <w:t xml:space="preserve">her loans, there are a number of measures in place to aid recovery, including £5 billion of loans </w:t>
      </w:r>
      <w:r w:rsidRPr="00F764CA">
        <w:t xml:space="preserve">that </w:t>
      </w:r>
      <w:r w:rsidRPr="00F764CA">
        <w:t xml:space="preserve">are prevented from being struck off. The issue in terms of </w:t>
      </w:r>
      <w:r w:rsidRPr="00F764CA">
        <w:t>bounce</w:t>
      </w:r>
      <w:r>
        <w:t xml:space="preserve"> </w:t>
      </w:r>
      <w:r w:rsidRPr="00F764CA">
        <w:t>back loans</w:t>
      </w:r>
      <w:r w:rsidRPr="00F764CA">
        <w:t xml:space="preserve"> and the British Business Bank is not over. We have not written those off. Th</w:t>
      </w:r>
      <w:r w:rsidRPr="00F764CA">
        <w:t>e situation continues.</w:t>
      </w:r>
    </w:p>
    <w:p w:rsidR="008D449A" w:rsidRPr="00F764CA" w:rsidP="004C31F1">
      <w:pPr>
        <w:pStyle w:val="Answer"/>
      </w:pPr>
      <w:r w:rsidRPr="00F764CA">
        <w:t xml:space="preserve">The reason for the large increase in fraud was probably to do with the following aspects. </w:t>
      </w:r>
      <w:r w:rsidRPr="00F764CA">
        <w:t>The first was</w:t>
      </w:r>
      <w:r w:rsidRPr="00F764CA">
        <w:t xml:space="preserve"> the Government engag</w:t>
      </w:r>
      <w:r w:rsidRPr="00F764CA">
        <w:t>ing</w:t>
      </w:r>
      <w:r w:rsidRPr="00F764CA">
        <w:t xml:space="preserve"> with a large number of new payees they had not paid before. </w:t>
      </w:r>
      <w:r w:rsidRPr="00F764CA">
        <w:t xml:space="preserve">The second </w:t>
      </w:r>
      <w:r w:rsidRPr="00F764CA">
        <w:t>was the sheer quantum of what was going out of the door. There are lessons to be learned there.</w:t>
      </w:r>
    </w:p>
    <w:p w:rsidR="008D449A" w:rsidRPr="00F764CA" w:rsidP="004C31F1">
      <w:pPr>
        <w:pStyle w:val="Answer"/>
      </w:pPr>
      <w:r w:rsidRPr="00F764CA">
        <w:t>It is really interesting to see how some of those lessons have been taken on board in th</w:t>
      </w:r>
      <w:r w:rsidRPr="00F764CA">
        <w:t xml:space="preserve">e energy schemes. Most obviously, the customer received a discounted bill via the energy supplier rather than cash </w:t>
      </w:r>
      <w:r w:rsidRPr="00F764CA">
        <w:t>up front</w:t>
      </w:r>
      <w:r w:rsidRPr="00F764CA">
        <w:t xml:space="preserve">. As soon as you introduce that form of delivery, that designs out from the start a large amount of the fraud. </w:t>
      </w:r>
    </w:p>
    <w:p w:rsidR="008D449A" w:rsidRPr="00F764CA" w:rsidP="004C31F1">
      <w:pPr>
        <w:pStyle w:val="Answer"/>
      </w:pPr>
      <w:r w:rsidRPr="00F764CA">
        <w:t>The message on the Br</w:t>
      </w:r>
      <w:r w:rsidRPr="00F764CA">
        <w:t xml:space="preserve">itish Business Bank side of things is that it certainly is not over. The schemes are running; they have a number of years to run. A large amount is going on. We have given a large amount of money to the British Business Bank to try to do that. </w:t>
      </w:r>
    </w:p>
    <w:p w:rsidR="008D449A" w:rsidRPr="00F764CA" w:rsidP="004C31F1">
      <w:pPr>
        <w:pStyle w:val="Remark"/>
      </w:pPr>
      <w:sdt>
        <w:sdtPr>
          <w:alias w:val="Member"/>
          <w:tag w:val="&lt;Member mnisId='1554' dodsId='31575'&gt;"/>
          <w:id w:val="-196076407"/>
          <w:placeholder>
            <w:docPart w:val="A928755BD65246DE8967103C82C6E04B"/>
          </w:placeholder>
          <w:richText/>
        </w:sdtPr>
        <w:sdtContent>
          <w:r w:rsidRPr="00F764CA">
            <w:rPr>
              <w:b/>
            </w:rPr>
            <w:t>Chair:</w:t>
          </w:r>
        </w:sdtContent>
      </w:sdt>
      <w:r w:rsidRPr="00F764CA">
        <w:t xml:space="preserve"> We</w:t>
      </w:r>
      <w:r w:rsidRPr="00F764CA">
        <w:t xml:space="preserve"> have looked at this a lot. We do not need all the detail. </w:t>
      </w:r>
    </w:p>
    <w:p w:rsidR="008D449A" w:rsidRPr="00F764CA" w:rsidP="004C31F1">
      <w:pPr>
        <w:pStyle w:val="Answer"/>
      </w:pPr>
      <w:sdt>
        <w:sdtPr>
          <w:alias w:val="Witness"/>
          <w:id w:val="-1454404264"/>
          <w:placeholder>
            <w:docPart w:val="20BB57768F4945AC83B2B3ED5CBD6B79"/>
          </w:placeholder>
          <w:richText/>
        </w:sdtPr>
        <w:sdtContent>
          <w:r w:rsidRPr="00F764CA">
            <w:rPr>
              <w:b/>
              <w:i/>
            </w:rPr>
            <w:t>James Bowler:</w:t>
          </w:r>
          <w:r w:rsidRPr="00F764CA">
            <w:rPr>
              <w:b/>
            </w:rPr>
            <w:t xml:space="preserve"> </w:t>
          </w:r>
        </w:sdtContent>
      </w:sdt>
      <w:r w:rsidRPr="00F764CA">
        <w:t>We are trying to learn for future—</w:t>
      </w:r>
    </w:p>
    <w:p w:rsidR="008D449A" w:rsidRPr="00F764CA" w:rsidP="004C31F1">
      <w:pPr>
        <w:pStyle w:val="Remark"/>
      </w:pPr>
      <w:sdt>
        <w:sdtPr>
          <w:alias w:val="Member"/>
          <w:tag w:val="&lt;Member mnisId='1554' dodsId='31575'&gt;"/>
          <w:id w:val="-110984219"/>
          <w:placeholder>
            <w:docPart w:val="4DBCFE445ADE4502878DD34078F022F8"/>
          </w:placeholder>
          <w:richText/>
        </w:sdtPr>
        <w:sdtContent>
          <w:r w:rsidRPr="00F764CA">
            <w:rPr>
              <w:b/>
            </w:rPr>
            <w:t>Chair:</w:t>
          </w:r>
        </w:sdtContent>
      </w:sdt>
      <w:r w:rsidRPr="00F764CA">
        <w:t xml:space="preserve"> We will continue to look at it as a </w:t>
      </w:r>
      <w:r>
        <w:t>C</w:t>
      </w:r>
      <w:r w:rsidRPr="00F764CA">
        <w:t>ommittee, and of course we looked at local authority grants only last week. We have a report coming</w:t>
      </w:r>
      <w:r w:rsidRPr="00F764CA">
        <w:t xml:space="preserve"> out on that in due course.</w:t>
      </w:r>
    </w:p>
    <w:p w:rsidR="008D449A" w:rsidRPr="00F764CA" w:rsidP="004C31F1">
      <w:pPr>
        <w:pStyle w:val="Question"/>
        <w:numPr>
          <w:ilvl w:val="0"/>
          <w:numId w:val="9"/>
        </w:numPr>
      </w:pPr>
      <w:sdt>
        <w:sdtPr>
          <w:alias w:val="Witness"/>
          <w:id w:val="194516461"/>
          <w:placeholder>
            <w:docPart w:val="17F9584388BB496CA6D6F94CE09BD743"/>
          </w:placeholder>
          <w:richText/>
        </w:sdtPr>
        <w:sdtContent>
          <w:r w:rsidRPr="00F764CA">
            <w:rPr>
              <w:b/>
            </w:rPr>
            <w:t>Dan Carden:</w:t>
          </w:r>
        </w:sdtContent>
      </w:sdt>
      <w:r w:rsidRPr="00F764CA">
        <w:t xml:space="preserve"> We </w:t>
      </w:r>
      <w:r>
        <w:t xml:space="preserve">are </w:t>
      </w:r>
      <w:r w:rsidRPr="00F764CA">
        <w:t xml:space="preserve">looking </w:t>
      </w:r>
      <w:r w:rsidRPr="00F764CA">
        <w:t xml:space="preserve">only </w:t>
      </w:r>
      <w:r w:rsidRPr="00F764CA">
        <w:t>at the last three years. Lord Agnew, the Treasury Minister who resigned not so long ago, said</w:t>
      </w:r>
      <w:r w:rsidRPr="00F764CA">
        <w:t xml:space="preserve"> the </w:t>
      </w:r>
      <w:r w:rsidRPr="00F764CA">
        <w:t xml:space="preserve">Treasury had </w:t>
      </w:r>
      <w:r w:rsidRPr="00F764CA">
        <w:t>“</w:t>
      </w:r>
      <w:r w:rsidRPr="00F764CA">
        <w:t xml:space="preserve">no knowledge or interest in the consequences of fraud to our economy or society”. </w:t>
      </w:r>
      <w:r w:rsidRPr="00F764CA">
        <w:t>Are you saying there has been dramatic change since Lord Agnew’s resignation?</w:t>
      </w:r>
    </w:p>
    <w:p w:rsidR="008D449A" w:rsidRPr="00F764CA" w:rsidP="004C31F1">
      <w:pPr>
        <w:pStyle w:val="Answer"/>
      </w:pPr>
      <w:sdt>
        <w:sdtPr>
          <w:alias w:val="Witness"/>
          <w:id w:val="-1634400112"/>
          <w:placeholder>
            <w:docPart w:val="DE923F3D205A4E01BB2B7D5846054008"/>
          </w:placeholder>
          <w:richText/>
        </w:sdtPr>
        <w:sdtContent>
          <w:r w:rsidRPr="00F764CA">
            <w:rPr>
              <w:b/>
              <w:i/>
            </w:rPr>
            <w:t>James Bowler:</w:t>
          </w:r>
          <w:r w:rsidRPr="00F764CA">
            <w:rPr>
              <w:b/>
            </w:rPr>
            <w:t xml:space="preserve"> </w:t>
          </w:r>
        </w:sdtContent>
      </w:sdt>
      <w:r w:rsidRPr="00F764CA">
        <w:t xml:space="preserve">Yes. It was not necessarily triggered by that, but we are investing £1 billion in counter-fraud. We require impact assessments on all major </w:t>
      </w:r>
      <w:r w:rsidRPr="00F764CA">
        <w:t>Government</w:t>
      </w:r>
      <w:r w:rsidRPr="00F764CA">
        <w:t xml:space="preserve"> spending. We have set up the Public Sector Fraud Authority, and we are requiring all sorts of things that</w:t>
      </w:r>
      <w:r w:rsidRPr="00F764CA">
        <w:t xml:space="preserve"> I will not list. “Dramatic” would be a good word to describe the change since then.</w:t>
      </w:r>
    </w:p>
    <w:p w:rsidR="008D449A" w:rsidRPr="00F764CA" w:rsidP="004C31F1">
      <w:pPr>
        <w:pStyle w:val="Question"/>
        <w:numPr>
          <w:ilvl w:val="0"/>
          <w:numId w:val="9"/>
        </w:numPr>
      </w:pPr>
      <w:sdt>
        <w:sdtPr>
          <w:alias w:val="Witness"/>
          <w:id w:val="702055133"/>
          <w:placeholder>
            <w:docPart w:val="838248B7C00E42DBB6ED1E5DEE4E1BD9"/>
          </w:placeholder>
          <w:richText/>
        </w:sdtPr>
        <w:sdtContent>
          <w:r w:rsidRPr="00F764CA">
            <w:rPr>
              <w:b/>
            </w:rPr>
            <w:t>Peter Grant:</w:t>
          </w:r>
        </w:sdtContent>
      </w:sdt>
      <w:r w:rsidRPr="00F764CA">
        <w:t xml:space="preserve"> Mr Chisholm, earlier on you mentioned the internal audit report that had caused a bit of surprise within your </w:t>
      </w:r>
      <w:r w:rsidRPr="00F764CA">
        <w:t>Department</w:t>
      </w:r>
      <w:r w:rsidRPr="00F764CA">
        <w:t>. Thank you for saying nice things a</w:t>
      </w:r>
      <w:r w:rsidRPr="00F764CA">
        <w:t xml:space="preserve">bout how important internal auditors are. In return for that, I will not ask why you needed an internal report before you knew what </w:t>
      </w:r>
      <w:r w:rsidRPr="00F764CA">
        <w:t>was</w:t>
      </w:r>
      <w:r w:rsidRPr="00F764CA">
        <w:t xml:space="preserve"> happening.</w:t>
      </w:r>
    </w:p>
    <w:p w:rsidR="008D449A" w:rsidRPr="00F764CA" w:rsidP="004C31F1">
      <w:pPr>
        <w:pStyle w:val="QuestionCont"/>
      </w:pPr>
      <w:r w:rsidRPr="00F764CA">
        <w:t>Where is the concrete evidence that things have changed as a result? For example, has there been a significan</w:t>
      </w:r>
      <w:r w:rsidRPr="00F764CA">
        <w:t>t change in how often counter-fraud measures are on the agenda when you meet with senior officials in your Department?</w:t>
      </w:r>
    </w:p>
    <w:p w:rsidR="008D449A" w:rsidRPr="00F764CA" w:rsidP="004C31F1">
      <w:pPr>
        <w:pStyle w:val="Answer"/>
      </w:pPr>
      <w:sdt>
        <w:sdtPr>
          <w:alias w:val="Witness"/>
          <w:id w:val="790011558"/>
          <w:placeholder>
            <w:docPart w:val="3DDC04DD8032461EA808D88A1BC6A164"/>
          </w:placeholder>
          <w:richText/>
        </w:sdtPr>
        <w:sdtContent>
          <w:r w:rsidRPr="00F764CA">
            <w:rPr>
              <w:b/>
              <w:i/>
            </w:rPr>
            <w:t>Alex Chisholm:</w:t>
          </w:r>
          <w:r w:rsidRPr="00F764CA">
            <w:rPr>
              <w:b/>
            </w:rPr>
            <w:t xml:space="preserve"> </w:t>
          </w:r>
        </w:sdtContent>
      </w:sdt>
      <w:r w:rsidRPr="00F764CA">
        <w:t>I do not know whether that particular measure has been looked at, but I can certainly say that every quarter the Cabinet</w:t>
      </w:r>
      <w:r w:rsidRPr="00F764CA">
        <w:t xml:space="preserve"> Office </w:t>
      </w:r>
      <w:r w:rsidRPr="00F764CA">
        <w:t>audit committee</w:t>
      </w:r>
      <w:r w:rsidRPr="00F764CA">
        <w:t xml:space="preserve"> review</w:t>
      </w:r>
      <w:r w:rsidRPr="00F764CA">
        <w:t>s</w:t>
      </w:r>
      <w:r w:rsidRPr="00F764CA">
        <w:t xml:space="preserve"> the counter-fraud position.</w:t>
      </w:r>
    </w:p>
    <w:p w:rsidR="008D449A" w:rsidRPr="00F764CA" w:rsidP="004C31F1">
      <w:pPr>
        <w:pStyle w:val="Answer"/>
      </w:pPr>
      <w:r w:rsidRPr="00F764CA">
        <w:t xml:space="preserve">I hope </w:t>
      </w:r>
      <w:r w:rsidRPr="00F764CA">
        <w:t xml:space="preserve">it </w:t>
      </w:r>
      <w:r w:rsidRPr="00F764CA">
        <w:t xml:space="preserve">has come over in this evidence session that the biggest effort and contribution we make to counter-fraud is across </w:t>
      </w:r>
      <w:r w:rsidRPr="00F764CA">
        <w:t>Government</w:t>
      </w:r>
      <w:r w:rsidRPr="00F764CA">
        <w:t xml:space="preserve"> through the Public Sector Fraud Authority. The Cabinet Offic</w:t>
      </w:r>
      <w:r w:rsidRPr="00F764CA">
        <w:t xml:space="preserve">e is not a particularly high-risk </w:t>
      </w:r>
      <w:r w:rsidRPr="00F764CA">
        <w:t>Department</w:t>
      </w:r>
      <w:r w:rsidRPr="00F764CA">
        <w:t xml:space="preserve"> because we do not pay out large amounts of money to the general public</w:t>
      </w:r>
      <w:r w:rsidRPr="00F764CA">
        <w:t>—</w:t>
      </w:r>
      <w:r w:rsidRPr="00F764CA">
        <w:t>in fact none at all. When we do give money to business, it tends to be on quite a selective basis rather than these big grant schemes. We ar</w:t>
      </w:r>
      <w:r w:rsidRPr="00F764CA">
        <w:t xml:space="preserve">e not particularly high risk. </w:t>
      </w:r>
    </w:p>
    <w:p w:rsidR="008D449A" w:rsidRPr="00F764CA" w:rsidP="004C31F1">
      <w:pPr>
        <w:pStyle w:val="Question"/>
        <w:numPr>
          <w:ilvl w:val="0"/>
          <w:numId w:val="9"/>
        </w:numPr>
      </w:pPr>
      <w:sdt>
        <w:sdtPr>
          <w:alias w:val="Witness"/>
          <w:id w:val="-1796513105"/>
          <w:placeholder>
            <w:docPart w:val="50A291E91A1C4250842A10596735E8C0"/>
          </w:placeholder>
          <w:richText/>
        </w:sdtPr>
        <w:sdtContent>
          <w:r w:rsidRPr="00F764CA">
            <w:rPr>
              <w:b/>
            </w:rPr>
            <w:t>Peter Grant:</w:t>
          </w:r>
        </w:sdtContent>
      </w:sdt>
      <w:r w:rsidRPr="00F764CA">
        <w:t xml:space="preserve"> What is the gross revenue budget of the Cabinet Office? </w:t>
      </w:r>
    </w:p>
    <w:p w:rsidR="008D449A" w:rsidRPr="00F764CA" w:rsidP="004C31F1">
      <w:pPr>
        <w:pStyle w:val="Answer"/>
      </w:pPr>
      <w:sdt>
        <w:sdtPr>
          <w:alias w:val="Witness"/>
          <w:id w:val="-1289120952"/>
          <w:placeholder>
            <w:docPart w:val="8DD970EE5AA34AA685614290DF099987"/>
          </w:placeholder>
          <w:richText/>
        </w:sdtPr>
        <w:sdtContent>
          <w:r w:rsidRPr="00F764CA">
            <w:rPr>
              <w:b/>
              <w:i/>
            </w:rPr>
            <w:t>Alex Chisholm:</w:t>
          </w:r>
          <w:r w:rsidRPr="00F764CA">
            <w:rPr>
              <w:b/>
            </w:rPr>
            <w:t xml:space="preserve"> </w:t>
          </w:r>
        </w:sdtContent>
      </w:sdt>
      <w:r w:rsidRPr="00F764CA">
        <w:t xml:space="preserve">It is £1 billion. </w:t>
      </w:r>
    </w:p>
    <w:p w:rsidR="008D449A" w:rsidRPr="00F764CA" w:rsidP="004C31F1">
      <w:pPr>
        <w:pStyle w:val="Question"/>
        <w:numPr>
          <w:ilvl w:val="0"/>
          <w:numId w:val="9"/>
        </w:numPr>
      </w:pPr>
      <w:sdt>
        <w:sdtPr>
          <w:alias w:val="Witness"/>
          <w:id w:val="580414496"/>
          <w:placeholder>
            <w:docPart w:val="E46D27A4BDDE4EA288123F96109C87FF"/>
          </w:placeholder>
          <w:richText/>
        </w:sdtPr>
        <w:sdtContent>
          <w:r w:rsidRPr="00F764CA">
            <w:rPr>
              <w:b/>
            </w:rPr>
            <w:t>Peter Grant:</w:t>
          </w:r>
        </w:sdtContent>
      </w:sdt>
      <w:r w:rsidRPr="00F764CA">
        <w:t xml:space="preserve"> A very well</w:t>
      </w:r>
      <w:r w:rsidRPr="00F764CA">
        <w:t>-</w:t>
      </w:r>
      <w:r w:rsidRPr="00F764CA">
        <w:t>run organisation will lose about 1% of its money to fraud</w:t>
      </w:r>
      <w:r w:rsidRPr="00F764CA">
        <w:t>, so</w:t>
      </w:r>
      <w:r w:rsidRPr="00F764CA">
        <w:t xml:space="preserve"> 1% of £1 billion could still</w:t>
      </w:r>
      <w:r w:rsidRPr="00F764CA">
        <w:t xml:space="preserve"> mean that a lot of money is being lost in the Cabinet Office. </w:t>
      </w:r>
    </w:p>
    <w:p w:rsidR="008D449A" w:rsidRPr="00F764CA" w:rsidP="004C31F1">
      <w:pPr>
        <w:pStyle w:val="QuestionCont"/>
      </w:pPr>
      <w:r w:rsidRPr="00F764CA">
        <w:t xml:space="preserve">When these audit and risk committee reports are done, without asking you to tell tales out of school, how often do they generate any discussion among your non-execs? Is this something is just </w:t>
      </w:r>
      <w:r w:rsidRPr="00F764CA">
        <w:t>noted at item 12 of the agenda and passed on or do you get much discussion from them?</w:t>
      </w:r>
    </w:p>
    <w:p w:rsidR="008D449A" w:rsidRPr="00F764CA" w:rsidP="004C31F1">
      <w:pPr>
        <w:pStyle w:val="QuestionCont"/>
      </w:pPr>
      <w:sdt>
        <w:sdtPr>
          <w:alias w:val="Witness"/>
          <w:id w:val="1782680365"/>
          <w:placeholder>
            <w:docPart w:val="10649402095F47068B3C404016DB02E4"/>
          </w:placeholder>
          <w:richText/>
        </w:sdtPr>
        <w:sdtContent>
          <w:r w:rsidRPr="00F764CA">
            <w:rPr>
              <w:b/>
              <w:i/>
            </w:rPr>
            <w:t>Alex Chisholm:</w:t>
          </w:r>
          <w:r w:rsidRPr="00F764CA">
            <w:rPr>
              <w:b/>
            </w:rPr>
            <w:t xml:space="preserve"> </w:t>
          </w:r>
        </w:sdtContent>
      </w:sdt>
      <w:r w:rsidRPr="00F764CA">
        <w:t xml:space="preserve">In fact, the </w:t>
      </w:r>
      <w:r w:rsidRPr="00F764CA">
        <w:t>audit committee</w:t>
      </w:r>
      <w:r w:rsidRPr="00F764CA">
        <w:t xml:space="preserve"> is chaired by a non-executive, and the same non-executive is an auditor by background and</w:t>
      </w:r>
      <w:r w:rsidRPr="00F764CA">
        <w:t>,</w:t>
      </w:r>
      <w:r w:rsidRPr="00F764CA">
        <w:t xml:space="preserve"> indeed</w:t>
      </w:r>
      <w:r w:rsidRPr="00F764CA">
        <w:t>,</w:t>
      </w:r>
      <w:r w:rsidRPr="00F764CA">
        <w:t xml:space="preserve"> has been on bank boards a</w:t>
      </w:r>
      <w:r w:rsidRPr="00F764CA">
        <w:t xml:space="preserve">s well as our own. He is extremely diligent and searching in his questioning about our approach to counter-fraud. </w:t>
      </w:r>
    </w:p>
    <w:p w:rsidR="008D449A" w:rsidRPr="00F764CA" w:rsidP="004C31F1">
      <w:pPr>
        <w:pStyle w:val="Question"/>
        <w:numPr>
          <w:ilvl w:val="0"/>
          <w:numId w:val="9"/>
        </w:numPr>
      </w:pPr>
      <w:sdt>
        <w:sdtPr>
          <w:alias w:val="Witness"/>
          <w:id w:val="-1033881008"/>
          <w:placeholder>
            <w:docPart w:val="E2B43F66A6164137B4D219E8B5CF94DC"/>
          </w:placeholder>
          <w:richText/>
        </w:sdtPr>
        <w:sdtContent>
          <w:r w:rsidRPr="00F764CA">
            <w:rPr>
              <w:b/>
            </w:rPr>
            <w:t>Peter Grant:</w:t>
          </w:r>
        </w:sdtContent>
      </w:sdt>
      <w:r w:rsidRPr="00F764CA">
        <w:t xml:space="preserve"> You also said, for example, that Ministers will meet with </w:t>
      </w:r>
      <w:r w:rsidRPr="00F764CA">
        <w:t>Department</w:t>
      </w:r>
      <w:r w:rsidRPr="00F764CA">
        <w:t xml:space="preserve">al non-execs to discuss counter-fraud measures with them. </w:t>
      </w:r>
      <w:r w:rsidRPr="00F764CA">
        <w:t xml:space="preserve">Is that something that just gets put into the new Minister’s </w:t>
      </w:r>
      <w:r w:rsidRPr="00F764CA">
        <w:t>diary</w:t>
      </w:r>
      <w:r w:rsidRPr="00F764CA">
        <w:t xml:space="preserve"> before they know what is happening? Do Ministers come into the Department talking about counter-fraud among their priorities?</w:t>
      </w:r>
    </w:p>
    <w:p w:rsidR="008D449A" w:rsidRPr="00F764CA" w:rsidP="004C31F1">
      <w:pPr>
        <w:pStyle w:val="QuestionCont"/>
      </w:pPr>
      <w:sdt>
        <w:sdtPr>
          <w:alias w:val="Witness"/>
          <w:id w:val="1627667992"/>
          <w:placeholder>
            <w:docPart w:val="1404FA0CDABD4E73A899CC982B8D746F"/>
          </w:placeholder>
          <w:richText/>
        </w:sdtPr>
        <w:sdtContent>
          <w:r w:rsidRPr="00F764CA">
            <w:rPr>
              <w:b/>
              <w:i/>
            </w:rPr>
            <w:t>Alex Chisholm:</w:t>
          </w:r>
          <w:r w:rsidRPr="00F764CA">
            <w:rPr>
              <w:b/>
            </w:rPr>
            <w:t xml:space="preserve"> </w:t>
          </w:r>
        </w:sdtContent>
      </w:sdt>
      <w:r w:rsidRPr="00F764CA">
        <w:t xml:space="preserve">In fact we have had a succession of Ministers </w:t>
      </w:r>
      <w:r w:rsidRPr="00F764CA">
        <w:t xml:space="preserve">who are passionate about the fight against fraud. One such was just mentioned, but that is true about Lord Agnew’s successors as well. </w:t>
      </w:r>
    </w:p>
    <w:p w:rsidR="008D449A" w:rsidRPr="00F764CA" w:rsidP="004C31F1">
      <w:pPr>
        <w:pStyle w:val="Answer"/>
      </w:pPr>
      <w:r w:rsidRPr="00F764CA">
        <w:t>Baroness Neville-Rolfe was holding those meetings</w:t>
      </w:r>
      <w:r w:rsidRPr="00F764CA">
        <w:t>,</w:t>
      </w:r>
      <w:r w:rsidRPr="00F764CA">
        <w:t xml:space="preserve"> not because she was asked to</w:t>
      </w:r>
      <w:r w:rsidRPr="00F764CA">
        <w:t>,</w:t>
      </w:r>
      <w:r w:rsidRPr="00F764CA">
        <w:t xml:space="preserve"> but because she wanted to know what she could do to give extra attention to this. That was one of the ideas we had, to meet with non-executive directors so they would ask questions in each of their </w:t>
      </w:r>
      <w:r w:rsidRPr="00F764CA">
        <w:t>Department</w:t>
      </w:r>
      <w:r w:rsidRPr="00F764CA">
        <w:t xml:space="preserve">s about their own </w:t>
      </w:r>
      <w:r w:rsidRPr="00F764CA">
        <w:t>Department</w:t>
      </w:r>
      <w:r w:rsidRPr="00F764CA">
        <w:t>’s performance.</w:t>
      </w:r>
    </w:p>
    <w:p w:rsidR="008D449A" w:rsidRPr="00F764CA" w:rsidP="004C31F1">
      <w:pPr>
        <w:pStyle w:val="Answer"/>
      </w:pPr>
      <w:r w:rsidRPr="00F764CA">
        <w:t>I s</w:t>
      </w:r>
      <w:r w:rsidRPr="00F764CA">
        <w:t xml:space="preserve">hould have said </w:t>
      </w:r>
      <w:r w:rsidRPr="00F764CA">
        <w:t>so</w:t>
      </w:r>
      <w:r w:rsidRPr="00F764CA">
        <w:t xml:space="preserve"> at the beginning, but this is an excellent Report from the NAO. It is an absolute mine of information. There is a very high level of public information. Again, it is written into the mandate of the Public Sector Fraud Authority to provid</w:t>
      </w:r>
      <w:r w:rsidRPr="00F764CA">
        <w:t>e all this information to the NAO.</w:t>
      </w:r>
    </w:p>
    <w:p w:rsidR="008D449A" w:rsidRPr="00F764CA" w:rsidP="004C31F1">
      <w:pPr>
        <w:pStyle w:val="Answer"/>
      </w:pPr>
      <w:r w:rsidRPr="00F764CA">
        <w:t>We think that will make it easier for boards and audit committees to apply that scrutiny and attention</w:t>
      </w:r>
      <w:r w:rsidRPr="00F764CA">
        <w:t>,</w:t>
      </w:r>
      <w:r w:rsidRPr="00F764CA">
        <w:t xml:space="preserve"> </w:t>
      </w:r>
      <w:r w:rsidRPr="00F764CA">
        <w:t xml:space="preserve">if they can </w:t>
      </w:r>
      <w:r w:rsidRPr="00F764CA">
        <w:t xml:space="preserve">look at these figures in a year’s time and </w:t>
      </w:r>
      <w:r w:rsidRPr="00F764CA">
        <w:t>ask</w:t>
      </w:r>
      <w:r w:rsidRPr="00F764CA">
        <w:t>, “How do we fare on our understanding of fraud risk? Are w</w:t>
      </w:r>
      <w:r w:rsidRPr="00F764CA">
        <w:t>e seen as having the appropriate level of resources? Why are we not measuring outcomes properly?” That is exactly the type of conversation we want to try to foster</w:t>
      </w:r>
      <w:r w:rsidRPr="00F764CA">
        <w:t xml:space="preserve"> within Departments</w:t>
      </w:r>
      <w:r w:rsidRPr="00F764CA">
        <w:t>.</w:t>
      </w:r>
    </w:p>
    <w:p w:rsidR="008D449A" w:rsidRPr="00F764CA" w:rsidP="004C31F1">
      <w:pPr>
        <w:pStyle w:val="Question"/>
        <w:numPr>
          <w:ilvl w:val="0"/>
          <w:numId w:val="9"/>
        </w:numPr>
      </w:pPr>
      <w:sdt>
        <w:sdtPr>
          <w:alias w:val="Witness"/>
          <w:id w:val="383217668"/>
          <w:placeholder>
            <w:docPart w:val="DAF3104A8AE3424389B94DF433F8E940"/>
          </w:placeholder>
          <w:richText/>
        </w:sdtPr>
        <w:sdtContent>
          <w:r w:rsidRPr="00F764CA">
            <w:rPr>
              <w:b/>
            </w:rPr>
            <w:t>Peter Grant:</w:t>
          </w:r>
        </w:sdtContent>
      </w:sdt>
      <w:r w:rsidRPr="00F764CA">
        <w:t xml:space="preserve"> The two Ministers you mentioned there are both Members of</w:t>
      </w:r>
      <w:r w:rsidRPr="00F764CA">
        <w:t xml:space="preserve"> the House of Lords. Is that just a coincidence? Is there something about being in the House of Commons that makes it more difficult for a Minister to prioritise counter-fraud measures over getting more nurses, teachers or doctors?</w:t>
      </w:r>
    </w:p>
    <w:p w:rsidR="008D449A" w:rsidRPr="00F764CA" w:rsidP="004C31F1">
      <w:pPr>
        <w:pStyle w:val="Answer"/>
      </w:pPr>
      <w:sdt>
        <w:sdtPr>
          <w:alias w:val="Witness"/>
          <w:id w:val="-1606265277"/>
          <w:placeholder>
            <w:docPart w:val="117FC9B4A4994BF9A25F7A345D7529BD"/>
          </w:placeholder>
          <w:richText/>
        </w:sdtPr>
        <w:sdtContent>
          <w:r w:rsidRPr="00F764CA">
            <w:rPr>
              <w:b/>
              <w:i/>
            </w:rPr>
            <w:t>Alex Chisholm:</w:t>
          </w:r>
          <w:r w:rsidRPr="00F764CA">
            <w:rPr>
              <w:b/>
            </w:rPr>
            <w:t xml:space="preserve"> </w:t>
          </w:r>
        </w:sdtContent>
      </w:sdt>
      <w:r w:rsidRPr="00F764CA">
        <w:t>It is a</w:t>
      </w:r>
      <w:r w:rsidRPr="00F764CA">
        <w:t xml:space="preserve"> coincidence. Lord Agnew’s successor was Jacob Rees-Mogg, who </w:t>
      </w:r>
      <w:r>
        <w:t>i</w:t>
      </w:r>
      <w:r w:rsidRPr="00F764CA">
        <w:t xml:space="preserve">s a </w:t>
      </w:r>
      <w:r w:rsidRPr="00F764CA">
        <w:t xml:space="preserve">Member </w:t>
      </w:r>
      <w:r w:rsidRPr="00F764CA">
        <w:t>of this House.</w:t>
      </w:r>
    </w:p>
    <w:p w:rsidR="008D449A" w:rsidRPr="00F764CA" w:rsidP="004C31F1">
      <w:pPr>
        <w:pStyle w:val="Question"/>
        <w:numPr>
          <w:ilvl w:val="0"/>
          <w:numId w:val="9"/>
        </w:numPr>
      </w:pPr>
      <w:sdt>
        <w:sdtPr>
          <w:alias w:val="Witness"/>
          <w:id w:val="819231104"/>
          <w:placeholder>
            <w:docPart w:val="3123C819AF444E9CBAFFC27804832A33"/>
          </w:placeholder>
          <w:richText/>
        </w:sdtPr>
        <w:sdtContent>
          <w:r w:rsidRPr="00F764CA">
            <w:rPr>
              <w:b/>
            </w:rPr>
            <w:t>Peter Grant:</w:t>
          </w:r>
        </w:sdtContent>
      </w:sdt>
      <w:r w:rsidRPr="00F764CA">
        <w:t xml:space="preserve"> Mr Cheeseman</w:t>
      </w:r>
      <w:r w:rsidRPr="00F764CA">
        <w:t>,</w:t>
      </w:r>
      <w:r w:rsidRPr="00F764CA">
        <w:t xml:space="preserve"> </w:t>
      </w:r>
      <w:r w:rsidRPr="00F764CA">
        <w:t xml:space="preserve">later </w:t>
      </w:r>
      <w:r w:rsidRPr="00F764CA">
        <w:t>on this week and next week, the Committee wants to look at, among other things, poor Mr Dylan Davies in Wales, who got 11,000 tax de</w:t>
      </w:r>
      <w:r w:rsidRPr="00F764CA">
        <w:t xml:space="preserve">mands sent to his house because 11,000 fake companies had been set up claiming to be registered at that address. </w:t>
      </w:r>
    </w:p>
    <w:p w:rsidR="008D449A" w:rsidRPr="00F764CA" w:rsidP="004C31F1">
      <w:pPr>
        <w:pStyle w:val="QuestionCont"/>
      </w:pPr>
      <w:r w:rsidRPr="00F764CA">
        <w:t xml:space="preserve">We will ask HMRC about this in more detail, but, if HMRC can send out 11,000 tax demands to the one person, how do we know </w:t>
      </w:r>
      <w:r w:rsidRPr="00F764CA">
        <w:t>it</w:t>
      </w:r>
      <w:r w:rsidRPr="00F764CA">
        <w:t xml:space="preserve"> cannot send out </w:t>
      </w:r>
      <w:r w:rsidRPr="00F764CA">
        <w:t xml:space="preserve">11,000 tax rebates to one person? In those </w:t>
      </w:r>
      <w:r w:rsidRPr="00F764CA">
        <w:t>Government</w:t>
      </w:r>
      <w:r w:rsidRPr="00F764CA">
        <w:t xml:space="preserve"> </w:t>
      </w:r>
      <w:r w:rsidRPr="00F764CA">
        <w:t>Department</w:t>
      </w:r>
      <w:r w:rsidRPr="00F764CA">
        <w:t>s that do not see themselves as interacting with the public, how do we know that somebody is not sending out five payslips to himself every month instead of just one?</w:t>
      </w:r>
    </w:p>
    <w:p w:rsidR="008D449A" w:rsidRPr="00F764CA" w:rsidP="004C31F1">
      <w:pPr>
        <w:pStyle w:val="Answer"/>
      </w:pPr>
      <w:sdt>
        <w:sdtPr>
          <w:alias w:val="Witness"/>
          <w:id w:val="1497919881"/>
          <w:placeholder>
            <w:docPart w:val="9018010C27684C33A3314B2B178D161D"/>
          </w:placeholder>
          <w:richText/>
        </w:sdtPr>
        <w:sdtContent>
          <w:r w:rsidRPr="00F764CA">
            <w:rPr>
              <w:b/>
              <w:i/>
            </w:rPr>
            <w:t>Mark Cheeseman:</w:t>
          </w:r>
          <w:r w:rsidRPr="00F764CA">
            <w:rPr>
              <w:b/>
            </w:rPr>
            <w:t xml:space="preserve"> </w:t>
          </w:r>
        </w:sdtContent>
      </w:sdt>
      <w:r w:rsidRPr="00F764CA">
        <w:t>It is a</w:t>
      </w:r>
      <w:r w:rsidRPr="00F764CA">
        <w:t xml:space="preserve"> good challenge. </w:t>
      </w:r>
      <w:r w:rsidRPr="00F764CA">
        <w:t xml:space="preserve">You </w:t>
      </w:r>
      <w:r w:rsidRPr="00F764CA">
        <w:t xml:space="preserve">can use data analytics to try to identify those things. On that particular example, the reforms to Companies House will increase the confidence in businesses, who </w:t>
      </w:r>
      <w:r w:rsidRPr="00F764CA">
        <w:t>is behind them</w:t>
      </w:r>
      <w:r w:rsidRPr="00F764CA">
        <w:t xml:space="preserve"> and where they are. That would reduce that risk.</w:t>
      </w:r>
    </w:p>
    <w:p w:rsidR="008D449A" w:rsidRPr="00F764CA" w:rsidP="004C31F1">
      <w:pPr>
        <w:pStyle w:val="Question"/>
        <w:numPr>
          <w:ilvl w:val="0"/>
          <w:numId w:val="9"/>
        </w:numPr>
      </w:pPr>
      <w:sdt>
        <w:sdtPr>
          <w:alias w:val="Witness"/>
          <w:id w:val="418755892"/>
          <w:placeholder>
            <w:docPart w:val="02BFA77F7E1B4EA49D8331F881F7786E"/>
          </w:placeholder>
          <w:richText/>
        </w:sdtPr>
        <w:sdtContent>
          <w:r w:rsidRPr="00F764CA">
            <w:rPr>
              <w:b/>
            </w:rPr>
            <w:t>Peter Grant:</w:t>
          </w:r>
        </w:sdtContent>
      </w:sdt>
      <w:r w:rsidRPr="00F764CA">
        <w:t xml:space="preserve"> The Companies House reforms will reduce the risk of Companies House registrations being bogus from the start. If a private business were the size of most </w:t>
      </w:r>
      <w:r w:rsidRPr="00F764CA">
        <w:t>Government</w:t>
      </w:r>
      <w:r w:rsidRPr="00F764CA">
        <w:t xml:space="preserve"> </w:t>
      </w:r>
      <w:r w:rsidRPr="00F764CA">
        <w:t>Department</w:t>
      </w:r>
      <w:r w:rsidRPr="00F764CA">
        <w:t xml:space="preserve">s, it would identify insider fraud as a significant risk. That is </w:t>
      </w:r>
      <w:r w:rsidRPr="00F764CA">
        <w:t xml:space="preserve">not necessarily bogus suppliers trying to defraud </w:t>
      </w:r>
      <w:r w:rsidRPr="00F764CA">
        <w:t>it,</w:t>
      </w:r>
      <w:r w:rsidRPr="00F764CA">
        <w:t xml:space="preserve"> but </w:t>
      </w:r>
      <w:r w:rsidRPr="00F764CA">
        <w:t>its</w:t>
      </w:r>
      <w:r w:rsidRPr="00F764CA">
        <w:t xml:space="preserve"> own employees trying to commit fraud through the payroll by setting up bogus companies to pay invoices. This is the standard stuff you have to protect against in any big organisation.</w:t>
      </w:r>
    </w:p>
    <w:p w:rsidR="008D449A" w:rsidRPr="00F764CA" w:rsidP="004C31F1">
      <w:pPr>
        <w:pStyle w:val="QuestionCont"/>
      </w:pPr>
      <w:r w:rsidRPr="00F764CA">
        <w:t xml:space="preserve">From the time you have spent in the </w:t>
      </w:r>
      <w:r w:rsidRPr="00F764CA">
        <w:t>Department</w:t>
      </w:r>
      <w:r w:rsidRPr="00F764CA">
        <w:t xml:space="preserve">, do </w:t>
      </w:r>
      <w:r w:rsidRPr="00F764CA">
        <w:t>Government</w:t>
      </w:r>
      <w:r w:rsidRPr="00F764CA">
        <w:t xml:space="preserve"> </w:t>
      </w:r>
      <w:r w:rsidRPr="00F764CA">
        <w:t>Department</w:t>
      </w:r>
      <w:r w:rsidRPr="00F764CA">
        <w:t>s understand how significant those risks are and what they need to do to prevent them?</w:t>
      </w:r>
    </w:p>
    <w:p w:rsidR="008D449A" w:rsidRPr="00F764CA" w:rsidP="004C31F1">
      <w:pPr>
        <w:pStyle w:val="Answer"/>
      </w:pPr>
      <w:sdt>
        <w:sdtPr>
          <w:alias w:val="Witness"/>
          <w:id w:val="545800193"/>
          <w:placeholder>
            <w:docPart w:val="FB75C8F47DC74E41928E57A02396705A"/>
          </w:placeholder>
          <w:richText/>
        </w:sdtPr>
        <w:sdtContent>
          <w:r w:rsidRPr="00F764CA">
            <w:rPr>
              <w:b/>
              <w:i/>
            </w:rPr>
            <w:t>Mark Cheeseman:</w:t>
          </w:r>
          <w:r w:rsidRPr="00F764CA">
            <w:rPr>
              <w:b/>
            </w:rPr>
            <w:t xml:space="preserve"> </w:t>
          </w:r>
        </w:sdtContent>
      </w:sdt>
      <w:r w:rsidRPr="00F764CA">
        <w:t>The Report shows that we certainly want to go further, to my point, in our unde</w:t>
      </w:r>
      <w:r w:rsidRPr="00F764CA">
        <w:t xml:space="preserve">rstanding of those risks. The Government have done a lot of work on putting in standards for how you do fraud risk assessment, which does give you a better understanding. Inherently, if you are doing a higher-quality forward risk assessment, you are going </w:t>
      </w:r>
      <w:r w:rsidRPr="00F764CA">
        <w:t xml:space="preserve">to understand your risks better. There is more we can do across the system to understand those risks because they are incredibly diverse. </w:t>
      </w:r>
    </w:p>
    <w:p w:rsidR="008D449A" w:rsidRPr="00F764CA" w:rsidP="004C31F1">
      <w:pPr>
        <w:pStyle w:val="Question"/>
        <w:numPr>
          <w:ilvl w:val="0"/>
          <w:numId w:val="9"/>
        </w:numPr>
      </w:pPr>
      <w:sdt>
        <w:sdtPr>
          <w:alias w:val="Witness"/>
          <w:id w:val="-780806778"/>
          <w:placeholder>
            <w:docPart w:val="DB03D1636D6D4E80A5FFA912B86B9918"/>
          </w:placeholder>
          <w:richText/>
        </w:sdtPr>
        <w:sdtContent>
          <w:r w:rsidRPr="00F764CA">
            <w:rPr>
              <w:b/>
            </w:rPr>
            <w:t>Peter Grant:</w:t>
          </w:r>
        </w:sdtContent>
      </w:sdt>
      <w:r w:rsidRPr="00F764CA">
        <w:t xml:space="preserve"> Is it good enough to have a system where the Permanent Secretary is responsible for risk assessment an</w:t>
      </w:r>
      <w:r w:rsidRPr="00F764CA">
        <w:t xml:space="preserve">d risk management within their own </w:t>
      </w:r>
      <w:r w:rsidRPr="00F764CA">
        <w:t>Department</w:t>
      </w:r>
      <w:r w:rsidRPr="00F764CA">
        <w:t xml:space="preserve">? Does that not create a risk? You could have different levels of assurance built into what is essentially the same risk in different </w:t>
      </w:r>
      <w:r w:rsidRPr="00F764CA">
        <w:t>Department</w:t>
      </w:r>
      <w:r w:rsidRPr="00F764CA">
        <w:t>s.</w:t>
      </w:r>
    </w:p>
    <w:p w:rsidR="008D449A" w:rsidRPr="00F764CA" w:rsidP="004C31F1">
      <w:pPr>
        <w:pStyle w:val="Answer"/>
      </w:pPr>
      <w:sdt>
        <w:sdtPr>
          <w:alias w:val="Witness"/>
          <w:id w:val="-763845939"/>
          <w:placeholder>
            <w:docPart w:val="861F6DBEA4224ED1A6CD3C320753A70E"/>
          </w:placeholder>
          <w:richText/>
        </w:sdtPr>
        <w:sdtContent>
          <w:r w:rsidRPr="00F764CA">
            <w:rPr>
              <w:b/>
              <w:i/>
            </w:rPr>
            <w:t>Alex Chisholm:</w:t>
          </w:r>
          <w:r w:rsidRPr="00F764CA">
            <w:rPr>
              <w:b/>
            </w:rPr>
            <w:t xml:space="preserve"> </w:t>
          </w:r>
        </w:sdtContent>
      </w:sdt>
      <w:r w:rsidRPr="00F764CA">
        <w:t>I can speak for the Cabinet Office, and then Ma</w:t>
      </w:r>
      <w:r w:rsidRPr="00F764CA">
        <w:t xml:space="preserve">rk can say whether it is good enough because he has to assess all </w:t>
      </w:r>
      <w:r w:rsidRPr="00F764CA">
        <w:t>Department</w:t>
      </w:r>
      <w:r w:rsidRPr="00F764CA">
        <w:t>s, including my own.</w:t>
      </w:r>
    </w:p>
    <w:p w:rsidR="008D449A" w:rsidRPr="00F764CA" w:rsidP="004C31F1">
      <w:pPr>
        <w:pStyle w:val="Answer"/>
      </w:pPr>
      <w:r w:rsidRPr="00F764CA">
        <w:t>In terms of the approach we have taken, you are right that the ultimate responsibility is for the Permanent Secretary as accounting officer. They are accountab</w:t>
      </w:r>
      <w:r w:rsidRPr="00F764CA">
        <w:t xml:space="preserve">le to Parliament for the use of funds. That is a </w:t>
      </w:r>
      <w:r w:rsidRPr="00F764CA">
        <w:t>well-established</w:t>
      </w:r>
      <w:r w:rsidRPr="00F764CA">
        <w:t xml:space="preserve"> and good system.</w:t>
      </w:r>
    </w:p>
    <w:p w:rsidR="008D449A" w:rsidRPr="00F764CA" w:rsidP="004C31F1">
      <w:pPr>
        <w:pStyle w:val="Answer"/>
      </w:pPr>
      <w:r w:rsidRPr="00F764CA">
        <w:t>The way we have set it up in the Cabinet Office, recognising that you cannot be marking your own homework, is that the chief operating officer within the Cabinet Office, who</w:t>
      </w:r>
      <w:r w:rsidRPr="00F764CA">
        <w:t xml:space="preserve"> you have met before, Sarah Harrison, is the senior responsible person for counter-fraud measures and the head of finance is the person who puts those measures in place and is accountable for that. That gets assessed by the </w:t>
      </w:r>
      <w:r w:rsidRPr="00F764CA">
        <w:t>audit and risk committee</w:t>
      </w:r>
      <w:r w:rsidRPr="00F764CA">
        <w:t xml:space="preserve">, which </w:t>
      </w:r>
      <w:r w:rsidRPr="00F764CA">
        <w:t>is chaired by a non-executive.</w:t>
      </w:r>
    </w:p>
    <w:p w:rsidR="008D449A" w:rsidRPr="00F764CA" w:rsidP="004C31F1">
      <w:pPr>
        <w:pStyle w:val="Answer"/>
      </w:pPr>
      <w:r w:rsidRPr="00F764CA">
        <w:t>Our overall scheme gets looked at both by internal audit and then in the annual assessment by the Public Sector Fraud Authority. There is quite a lot of externality to that so they are not just marking their own homework.</w:t>
      </w:r>
    </w:p>
    <w:p w:rsidR="008D449A" w:rsidRPr="00F764CA" w:rsidP="004C31F1">
      <w:pPr>
        <w:pStyle w:val="Question"/>
        <w:numPr>
          <w:ilvl w:val="0"/>
          <w:numId w:val="9"/>
        </w:numPr>
      </w:pPr>
      <w:sdt>
        <w:sdtPr>
          <w:alias w:val="Witness"/>
          <w:id w:val="-382950296"/>
          <w:placeholder>
            <w:docPart w:val="8FC81052214F4B83B6D02078EA0D4098"/>
          </w:placeholder>
          <w:richText/>
        </w:sdtPr>
        <w:sdtContent>
          <w:r w:rsidRPr="00F764CA">
            <w:rPr>
              <w:b/>
            </w:rPr>
            <w:t>Pet</w:t>
          </w:r>
          <w:r w:rsidRPr="00F764CA">
            <w:rPr>
              <w:b/>
            </w:rPr>
            <w:t>er Grant:</w:t>
          </w:r>
        </w:sdtContent>
      </w:sdt>
      <w:r w:rsidRPr="00F764CA">
        <w:t xml:space="preserve"> Is it still up to the Permanent Secretary to take the decision as to whether to upgrade a system </w:t>
      </w:r>
      <w:r w:rsidRPr="00F764CA">
        <w:t>in order to</w:t>
      </w:r>
      <w:r w:rsidRPr="00F764CA">
        <w:t xml:space="preserve"> make it more fraud-proof? They can get advice from internal audit, for example, but internal audit do</w:t>
      </w:r>
      <w:r w:rsidRPr="00F764CA">
        <w:t>es</w:t>
      </w:r>
      <w:r w:rsidRPr="00F764CA">
        <w:t xml:space="preserve"> not make the decisions. </w:t>
      </w:r>
    </w:p>
    <w:p w:rsidR="008D449A" w:rsidRPr="00F764CA" w:rsidP="004C31F1">
      <w:pPr>
        <w:pStyle w:val="Answer"/>
      </w:pPr>
      <w:sdt>
        <w:sdtPr>
          <w:alias w:val="Witness"/>
          <w:id w:val="-2054228020"/>
          <w:placeholder>
            <w:docPart w:val="5750C238AE234D7190D6451BC88AB26A"/>
          </w:placeholder>
          <w:richText/>
        </w:sdtPr>
        <w:sdtContent>
          <w:r w:rsidRPr="00F764CA">
            <w:rPr>
              <w:b/>
              <w:i/>
            </w:rPr>
            <w:t>Alex C</w:t>
          </w:r>
          <w:r w:rsidRPr="00F764CA">
            <w:rPr>
              <w:b/>
              <w:i/>
            </w:rPr>
            <w:t>hisholm:</w:t>
          </w:r>
          <w:r w:rsidRPr="00F764CA">
            <w:rPr>
              <w:b/>
            </w:rPr>
            <w:t xml:space="preserve"> </w:t>
          </w:r>
        </w:sdtContent>
      </w:sdt>
      <w:r w:rsidRPr="00F764CA">
        <w:t xml:space="preserve">It would depend on </w:t>
      </w:r>
      <w:r w:rsidRPr="00F764CA">
        <w:t>the</w:t>
      </w:r>
      <w:r w:rsidRPr="00F764CA">
        <w:t xml:space="preserve"> level of sign-off. If it is a big new financial commitment, yes, that need</w:t>
      </w:r>
      <w:r w:rsidRPr="00F764CA">
        <w:t>s</w:t>
      </w:r>
      <w:r w:rsidRPr="00F764CA">
        <w:t xml:space="preserve"> the sign-off of the accounting officer. </w:t>
      </w:r>
    </w:p>
    <w:p w:rsidR="008D449A" w:rsidRPr="00F764CA" w:rsidP="004C31F1">
      <w:pPr>
        <w:pStyle w:val="Question"/>
        <w:numPr>
          <w:ilvl w:val="0"/>
          <w:numId w:val="9"/>
        </w:numPr>
      </w:pPr>
      <w:sdt>
        <w:sdtPr>
          <w:alias w:val="Witness"/>
          <w:id w:val="-1309555249"/>
          <w:placeholder>
            <w:docPart w:val="02F1C9E1678C430E89217FF178AE6130"/>
          </w:placeholder>
          <w:richText/>
        </w:sdtPr>
        <w:sdtContent>
          <w:r w:rsidRPr="00F764CA">
            <w:rPr>
              <w:b/>
            </w:rPr>
            <w:t>Nick Smith:</w:t>
          </w:r>
        </w:sdtContent>
      </w:sdt>
      <w:r w:rsidRPr="00F764CA">
        <w:t xml:space="preserve"> I would like to return to figure 6 on page 29 as a starter, which </w:t>
      </w:r>
      <w:r w:rsidRPr="00F764CA">
        <w:t xml:space="preserve">is this </w:t>
      </w:r>
      <w:r w:rsidRPr="00F764CA">
        <w:t>estimated level o</w:t>
      </w:r>
      <w:r w:rsidRPr="00F764CA">
        <w:t>f fraud of £21 billion over two years. I just want to use that as a baseline for discussions.</w:t>
      </w:r>
    </w:p>
    <w:p w:rsidR="008D449A" w:rsidRPr="00F764CA" w:rsidP="004C31F1">
      <w:pPr>
        <w:pStyle w:val="QuestionCont"/>
      </w:pPr>
      <w:r w:rsidRPr="00F764CA">
        <w:t>We have heard Mr Bowler talk about the difficulties around new payees and the quantum of money out of the door. He has said that the lesson learned for the future</w:t>
      </w:r>
      <w:r w:rsidRPr="00F764CA">
        <w:t xml:space="preserve"> was that using a discounted bill rather than giving out cash </w:t>
      </w:r>
      <w:r w:rsidRPr="00F764CA">
        <w:t>up front</w:t>
      </w:r>
      <w:r w:rsidRPr="00F764CA">
        <w:t xml:space="preserve"> was something we should all be mindful of. Mr Cheeseman, is there anything you want to add to Mr Bowler’s point?</w:t>
      </w:r>
    </w:p>
    <w:p w:rsidR="008D449A" w:rsidRPr="00F764CA" w:rsidP="004C31F1">
      <w:pPr>
        <w:pStyle w:val="QuestionCont"/>
      </w:pPr>
      <w:sdt>
        <w:sdtPr>
          <w:alias w:val="Witness"/>
          <w:id w:val="-1158769563"/>
          <w:placeholder>
            <w:docPart w:val="FA8FD9CE686347EF8840F9A5FB198574"/>
          </w:placeholder>
          <w:richText/>
        </w:sdtPr>
        <w:sdtContent>
          <w:r w:rsidRPr="00F764CA">
            <w:rPr>
              <w:b/>
              <w:i/>
            </w:rPr>
            <w:t>Mark Cheeseman:</w:t>
          </w:r>
          <w:r w:rsidRPr="00F764CA">
            <w:rPr>
              <w:b/>
            </w:rPr>
            <w:t xml:space="preserve"> </w:t>
          </w:r>
        </w:sdtContent>
      </w:sdt>
      <w:r w:rsidRPr="00F764CA">
        <w:t>No</w:t>
      </w:r>
      <w:r w:rsidRPr="00F764CA">
        <w:t>.</w:t>
      </w:r>
    </w:p>
    <w:p w:rsidR="008D449A" w:rsidRPr="00F764CA" w:rsidP="004C31F1">
      <w:pPr>
        <w:pStyle w:val="Remark"/>
      </w:pPr>
      <w:sdt>
        <w:sdtPr>
          <w:alias w:val="Witness"/>
          <w:id w:val="1390531791"/>
          <w:placeholder>
            <w:docPart w:val="A5128DD7EB6B475D82AA0FDF0D29D2AE"/>
          </w:placeholder>
          <w:richText/>
        </w:sdtPr>
        <w:sdtContent>
          <w:r w:rsidRPr="00F764CA">
            <w:rPr>
              <w:b/>
            </w:rPr>
            <w:t>Nick Smith:</w:t>
          </w:r>
        </w:sdtContent>
      </w:sdt>
      <w:r w:rsidRPr="00F764CA">
        <w:t xml:space="preserve"> Mr Chisholm, have you covered those </w:t>
      </w:r>
      <w:r w:rsidRPr="00F764CA">
        <w:t>off?</w:t>
      </w:r>
    </w:p>
    <w:p w:rsidR="008D449A" w:rsidRPr="00F764CA" w:rsidP="004C31F1">
      <w:pPr>
        <w:pStyle w:val="Answer"/>
      </w:pPr>
      <w:sdt>
        <w:sdtPr>
          <w:alias w:val="Witness"/>
          <w:id w:val="341518852"/>
          <w:placeholder>
            <w:docPart w:val="6CBBFF60EFCC48739A609433437A7FE2"/>
          </w:placeholder>
          <w:richText/>
        </w:sdtPr>
        <w:sdtContent>
          <w:r w:rsidRPr="00F764CA">
            <w:rPr>
              <w:b/>
              <w:i/>
            </w:rPr>
            <w:t>Alex Chisholm:</w:t>
          </w:r>
          <w:r w:rsidRPr="00F764CA">
            <w:rPr>
              <w:b/>
            </w:rPr>
            <w:t xml:space="preserve"> </w:t>
          </w:r>
        </w:sdtContent>
      </w:sdt>
      <w:r w:rsidRPr="00F764CA">
        <w:t>I think so. I am pretty conscious that the Committee has had 12 hearings with the relevant experts on all these areas of Covid expenditure.</w:t>
      </w:r>
    </w:p>
    <w:p w:rsidR="008D449A" w:rsidRPr="00F764CA" w:rsidP="004C31F1">
      <w:pPr>
        <w:pStyle w:val="Remark"/>
      </w:pPr>
      <w:sdt>
        <w:sdtPr>
          <w:alias w:val="Member"/>
          <w:tag w:val="&lt;Member mnisId='1554' dodsId='31575'&gt;"/>
          <w:id w:val="-1684728251"/>
          <w:placeholder>
            <w:docPart w:val="2E7DA119E8124136832FCF23DFB1E0A4"/>
          </w:placeholder>
          <w:richText/>
        </w:sdtPr>
        <w:sdtContent>
          <w:r w:rsidRPr="00F764CA">
            <w:rPr>
              <w:b/>
            </w:rPr>
            <w:t>Chair:</w:t>
          </w:r>
        </w:sdtContent>
      </w:sdt>
      <w:r w:rsidRPr="00F764CA">
        <w:t xml:space="preserve"> Yes, indeed we have. </w:t>
      </w:r>
    </w:p>
    <w:p w:rsidR="008D449A" w:rsidRPr="00F764CA" w:rsidP="004C31F1">
      <w:pPr>
        <w:pStyle w:val="Answer"/>
      </w:pPr>
      <w:sdt>
        <w:sdtPr>
          <w:alias w:val="Witness"/>
          <w:id w:val="-1608273816"/>
          <w:placeholder>
            <w:docPart w:val="53035805D8984BEDA01F2E28C076BFB5"/>
          </w:placeholder>
          <w:richText/>
        </w:sdtPr>
        <w:sdtContent>
          <w:r w:rsidRPr="00F764CA">
            <w:rPr>
              <w:b/>
              <w:i/>
            </w:rPr>
            <w:t>Alex Chisholm:</w:t>
          </w:r>
          <w:r w:rsidRPr="00F764CA">
            <w:rPr>
              <w:b/>
            </w:rPr>
            <w:t xml:space="preserve"> </w:t>
          </w:r>
        </w:sdtContent>
      </w:sdt>
      <w:r w:rsidRPr="00F764CA">
        <w:t xml:space="preserve">I do not want to summarise what they have </w:t>
      </w:r>
      <w:r w:rsidRPr="00F764CA">
        <w:t>said already.</w:t>
      </w:r>
    </w:p>
    <w:p w:rsidR="008D449A" w:rsidRPr="00F764CA" w:rsidP="004C31F1">
      <w:pPr>
        <w:pStyle w:val="Question"/>
        <w:numPr>
          <w:ilvl w:val="0"/>
          <w:numId w:val="9"/>
        </w:numPr>
      </w:pPr>
      <w:sdt>
        <w:sdtPr>
          <w:alias w:val="Witness"/>
          <w:id w:val="1083874835"/>
          <w:placeholder>
            <w:docPart w:val="FD21D4D3D2EF44888FBFA52D3C92DBEE"/>
          </w:placeholder>
          <w:richText/>
        </w:sdtPr>
        <w:sdtContent>
          <w:r w:rsidRPr="00F764CA">
            <w:rPr>
              <w:b/>
            </w:rPr>
            <w:t>Nick Smith:</w:t>
          </w:r>
        </w:sdtContent>
      </w:sdt>
      <w:r w:rsidRPr="00F764CA">
        <w:t xml:space="preserve"> Given that we have heard today about Mr Bowler’s Treasury investment of £1 billion on counter-fraud, what is your assessment of the £21 billion that has been lost</w:t>
      </w:r>
      <w:r w:rsidRPr="00F764CA">
        <w:t>,</w:t>
      </w:r>
      <w:r w:rsidRPr="00F764CA">
        <w:t xml:space="preserve"> </w:t>
      </w:r>
      <w:r w:rsidRPr="00F764CA">
        <w:t>which</w:t>
      </w:r>
      <w:r w:rsidRPr="00F764CA">
        <w:t xml:space="preserve"> may now come back to us, given this £1 billion investment?</w:t>
      </w:r>
      <w:r w:rsidRPr="00F764CA">
        <w:t xml:space="preserve"> Do you want to start with that, Mr Bowler?</w:t>
      </w:r>
    </w:p>
    <w:p w:rsidR="008D449A" w:rsidRPr="00F764CA" w:rsidP="004C31F1">
      <w:pPr>
        <w:pStyle w:val="Answer"/>
      </w:pPr>
      <w:sdt>
        <w:sdtPr>
          <w:alias w:val="Witness"/>
          <w:id w:val="-1463109380"/>
          <w:placeholder>
            <w:docPart w:val="9B004D8F52B5401D8128BCD13A82045B"/>
          </w:placeholder>
          <w:richText/>
        </w:sdtPr>
        <w:sdtContent>
          <w:r w:rsidRPr="00F764CA">
            <w:rPr>
              <w:b/>
              <w:i/>
            </w:rPr>
            <w:t>James Bowler:</w:t>
          </w:r>
          <w:r w:rsidRPr="00F764CA">
            <w:rPr>
              <w:b/>
            </w:rPr>
            <w:t xml:space="preserve"> </w:t>
          </w:r>
        </w:sdtContent>
      </w:sdt>
      <w:r w:rsidRPr="00F764CA">
        <w:t>On DWP and HMRC spending in particular, we will have particular targets and an understanding around this. This is often scored, including by the OBR at a fiscal event. “If we spend this, what do w</w:t>
      </w:r>
      <w:r w:rsidRPr="00F764CA">
        <w:t xml:space="preserve">e think the return will be?” I mentioned one such thing where we are investing £900 million in DWP on general compliance, and we are expecting a return of some £9 billion on that. </w:t>
      </w:r>
    </w:p>
    <w:p w:rsidR="008D449A" w:rsidRPr="00F764CA" w:rsidP="004C31F1">
      <w:pPr>
        <w:pStyle w:val="Remark"/>
      </w:pPr>
      <w:sdt>
        <w:sdtPr>
          <w:alias w:val="Member"/>
          <w:tag w:val="&lt;Member mnisId='1554' dodsId='31575'&gt;"/>
          <w:id w:val="-1430649363"/>
          <w:placeholder>
            <w:docPart w:val="DD3A8BB3639B40CAA57A4A839DF304EE"/>
          </w:placeholder>
          <w:richText/>
        </w:sdtPr>
        <w:sdtContent>
          <w:r w:rsidRPr="00F764CA">
            <w:rPr>
              <w:b/>
            </w:rPr>
            <w:t>Chair:</w:t>
          </w:r>
        </w:sdtContent>
      </w:sdt>
      <w:r w:rsidRPr="00F764CA">
        <w:t xml:space="preserve"> That is over the next eight years. </w:t>
      </w:r>
    </w:p>
    <w:p w:rsidR="008D449A" w:rsidRPr="00F764CA" w:rsidP="004C31F1">
      <w:pPr>
        <w:pStyle w:val="Answer"/>
      </w:pPr>
      <w:sdt>
        <w:sdtPr>
          <w:alias w:val="Witness"/>
          <w:id w:val="-530726995"/>
          <w:placeholder>
            <w:docPart w:val="2EF5A570119C46F0A8BE86A77DFDEA3B"/>
          </w:placeholder>
          <w:richText/>
        </w:sdtPr>
        <w:sdtContent>
          <w:r w:rsidRPr="00F764CA">
            <w:rPr>
              <w:b/>
              <w:i/>
            </w:rPr>
            <w:t>James Bowler:</w:t>
          </w:r>
          <w:r w:rsidRPr="00F764CA">
            <w:rPr>
              <w:b/>
            </w:rPr>
            <w:t xml:space="preserve"> </w:t>
          </w:r>
        </w:sdtContent>
      </w:sdt>
      <w:r w:rsidRPr="00F764CA">
        <w:t>It is to 2027-</w:t>
      </w:r>
      <w:r w:rsidRPr="00F764CA">
        <w:t xml:space="preserve">28. </w:t>
      </w:r>
    </w:p>
    <w:p w:rsidR="008D449A" w:rsidRPr="00F764CA" w:rsidP="004C31F1">
      <w:pPr>
        <w:pStyle w:val="Remark"/>
      </w:pPr>
      <w:sdt>
        <w:sdtPr>
          <w:alias w:val="Member"/>
          <w:tag w:val="&lt;Member mnisId='1554' dodsId='31575'&gt;"/>
          <w:id w:val="-2118749649"/>
          <w:placeholder>
            <w:docPart w:val="22B77076E4EF4E1A8C76419F4BB9023E"/>
          </w:placeholder>
          <w:richText/>
        </w:sdtPr>
        <w:sdtContent>
          <w:r w:rsidRPr="00F764CA">
            <w:rPr>
              <w:b/>
            </w:rPr>
            <w:t>Chair:</w:t>
          </w:r>
        </w:sdtContent>
      </w:sdt>
      <w:r w:rsidRPr="00F764CA">
        <w:t xml:space="preserve"> It is the next five years.</w:t>
      </w:r>
    </w:p>
    <w:p w:rsidR="008D449A" w:rsidRPr="00F764CA" w:rsidP="004C31F1">
      <w:pPr>
        <w:pStyle w:val="Answer"/>
      </w:pPr>
      <w:sdt>
        <w:sdtPr>
          <w:alias w:val="Witness"/>
          <w:id w:val="-1690448652"/>
          <w:placeholder>
            <w:docPart w:val="6B83F634ADA642F895F7F91A612DDB93"/>
          </w:placeholder>
          <w:richText/>
        </w:sdtPr>
        <w:sdtContent>
          <w:r w:rsidRPr="00F764CA">
            <w:rPr>
              <w:b/>
              <w:i/>
            </w:rPr>
            <w:t>James Bowler:</w:t>
          </w:r>
          <w:r w:rsidRPr="00F764CA">
            <w:rPr>
              <w:b/>
            </w:rPr>
            <w:t xml:space="preserve"> </w:t>
          </w:r>
        </w:sdtContent>
      </w:sdt>
      <w:r w:rsidRPr="00F764CA">
        <w:t>We do similar things with HMRC. It is probably reasonable to say that we are not writing off any of the Covid money</w:t>
      </w:r>
      <w:r w:rsidRPr="00F764CA">
        <w:t>;</w:t>
      </w:r>
      <w:r w:rsidRPr="00F764CA">
        <w:t xml:space="preserve"> we are</w:t>
      </w:r>
      <w:r w:rsidRPr="00F764CA">
        <w:t>,</w:t>
      </w:r>
      <w:r w:rsidRPr="00F764CA">
        <w:t xml:space="preserve"> indeed</w:t>
      </w:r>
      <w:r w:rsidRPr="00F764CA">
        <w:t>,</w:t>
      </w:r>
      <w:r w:rsidRPr="00F764CA">
        <w:t xml:space="preserve"> increasing our attempts to recover it. I would be kidding you to s</w:t>
      </w:r>
      <w:r w:rsidRPr="00F764CA">
        <w:t xml:space="preserve">uggest that we will get all of that back. </w:t>
      </w:r>
    </w:p>
    <w:p w:rsidR="008D449A" w:rsidRPr="00F764CA" w:rsidP="004C31F1">
      <w:pPr>
        <w:pStyle w:val="Question"/>
        <w:numPr>
          <w:ilvl w:val="0"/>
          <w:numId w:val="9"/>
        </w:numPr>
      </w:pPr>
      <w:sdt>
        <w:sdtPr>
          <w:alias w:val="Member"/>
          <w:tag w:val="&lt;Member mnisId='1554' dodsId='31575'&gt;"/>
          <w:id w:val="119188439"/>
          <w:placeholder>
            <w:docPart w:val="AAE0FAC3B27A4D6DAE9B884D281B9C69"/>
          </w:placeholder>
          <w:richText/>
        </w:sdtPr>
        <w:sdtContent>
          <w:r w:rsidRPr="00F764CA">
            <w:rPr>
              <w:b/>
            </w:rPr>
            <w:t>Chair:</w:t>
          </w:r>
        </w:sdtContent>
      </w:sdt>
      <w:r w:rsidRPr="00F764CA">
        <w:t xml:space="preserve"> Of course it has a longer tail because the time to repay it doubled, did it not? Some of the DCMS ones are 20-year loans.</w:t>
      </w:r>
    </w:p>
    <w:p w:rsidR="008D449A" w:rsidRPr="00F764CA" w:rsidP="004C31F1">
      <w:pPr>
        <w:pStyle w:val="Answer"/>
      </w:pPr>
      <w:sdt>
        <w:sdtPr>
          <w:alias w:val="Witness"/>
          <w:id w:val="-1254436594"/>
          <w:placeholder>
            <w:docPart w:val="36BA6AFAB8D54DC089FD15079DFCFE0C"/>
          </w:placeholder>
          <w:richText/>
        </w:sdtPr>
        <w:sdtContent>
          <w:r w:rsidRPr="00F764CA">
            <w:rPr>
              <w:b/>
              <w:i/>
            </w:rPr>
            <w:t>James Bowler:</w:t>
          </w:r>
          <w:r w:rsidRPr="00F764CA">
            <w:rPr>
              <w:b/>
            </w:rPr>
            <w:t xml:space="preserve"> </w:t>
          </w:r>
        </w:sdtContent>
      </w:sdt>
      <w:r w:rsidRPr="00F764CA">
        <w:t xml:space="preserve">Yes, exactly. </w:t>
      </w:r>
    </w:p>
    <w:p w:rsidR="008D449A" w:rsidRPr="00F764CA" w:rsidP="004C31F1">
      <w:pPr>
        <w:pStyle w:val="Question"/>
        <w:numPr>
          <w:ilvl w:val="0"/>
          <w:numId w:val="9"/>
        </w:numPr>
      </w:pPr>
      <w:sdt>
        <w:sdtPr>
          <w:alias w:val="Member"/>
          <w:tag w:val="&lt;Member mnisId='1554' dodsId='31575'&gt;"/>
          <w:id w:val="-1934821811"/>
          <w:placeholder>
            <w:docPart w:val="1BC6916095B341C691C6FD2F4E1750F2"/>
          </w:placeholder>
          <w:richText/>
        </w:sdtPr>
        <w:sdtContent>
          <w:r w:rsidRPr="00F764CA">
            <w:rPr>
              <w:b/>
            </w:rPr>
            <w:t>Chair:</w:t>
          </w:r>
        </w:sdtContent>
      </w:sdt>
      <w:r w:rsidRPr="00F764CA">
        <w:t xml:space="preserve"> Is there somebody in the Treasury tasked w</w:t>
      </w:r>
      <w:r w:rsidRPr="00F764CA">
        <w:t>ith watching</w:t>
      </w:r>
      <w:r w:rsidRPr="00F764CA">
        <w:t>,</w:t>
      </w:r>
      <w:r w:rsidRPr="00F764CA">
        <w:t xml:space="preserve"> </w:t>
      </w:r>
      <w:r w:rsidRPr="00F764CA">
        <w:t>with a beady eye</w:t>
      </w:r>
      <w:r w:rsidRPr="00F764CA">
        <w:t>, those long</w:t>
      </w:r>
      <w:r w:rsidRPr="00F764CA">
        <w:t>-</w:t>
      </w:r>
      <w:r w:rsidRPr="00F764CA">
        <w:t>term loan repayments?</w:t>
      </w:r>
    </w:p>
    <w:p w:rsidR="008D449A" w:rsidRPr="00F764CA" w:rsidP="004C31F1">
      <w:pPr>
        <w:pStyle w:val="Answer"/>
      </w:pPr>
      <w:sdt>
        <w:sdtPr>
          <w:alias w:val="Witness"/>
          <w:id w:val="1908111604"/>
          <w:placeholder>
            <w:docPart w:val="8299789DDA7845E29BF7EA0944BBC8AD"/>
          </w:placeholder>
          <w:richText/>
        </w:sdtPr>
        <w:sdtContent>
          <w:r w:rsidRPr="00F764CA">
            <w:rPr>
              <w:b/>
              <w:i/>
            </w:rPr>
            <w:t>James Bowler:</w:t>
          </w:r>
          <w:r w:rsidRPr="00F764CA">
            <w:rPr>
              <w:b/>
            </w:rPr>
            <w:t xml:space="preserve"> </w:t>
          </w:r>
        </w:sdtContent>
      </w:sdt>
      <w:r w:rsidRPr="00F764CA">
        <w:t>Yes. Again, the experts who have given you evidence will be able to say better. HMRC has 20</w:t>
      </w:r>
      <w:r w:rsidRPr="00F764CA">
        <w:t>-</w:t>
      </w:r>
      <w:r w:rsidRPr="00F764CA">
        <w:t>year</w:t>
      </w:r>
      <w:r w:rsidRPr="00F764CA">
        <w:t xml:space="preserve"> loans</w:t>
      </w:r>
      <w:r w:rsidRPr="00F764CA">
        <w:t xml:space="preserve">. The </w:t>
      </w:r>
      <w:r w:rsidRPr="00F764CA">
        <w:t>bounce</w:t>
      </w:r>
      <w:r>
        <w:t xml:space="preserve"> </w:t>
      </w:r>
      <w:r w:rsidRPr="00F764CA">
        <w:t xml:space="preserve">back loan scheme </w:t>
      </w:r>
      <w:r w:rsidRPr="00F764CA">
        <w:t>is still in train. I gave the figure of 79%</w:t>
      </w:r>
      <w:r w:rsidRPr="00F764CA">
        <w:t xml:space="preserve"> being paid back or on track. Yes, this is a big thing. </w:t>
      </w:r>
    </w:p>
    <w:p w:rsidR="008D449A" w:rsidRPr="00F764CA" w:rsidP="004C31F1">
      <w:pPr>
        <w:pStyle w:val="Answer"/>
      </w:pPr>
      <w:r w:rsidRPr="00F764CA">
        <w:t xml:space="preserve">Not least at your behest, every </w:t>
      </w:r>
      <w:r w:rsidRPr="00F764CA">
        <w:t>Department</w:t>
      </w:r>
      <w:r w:rsidRPr="00F764CA">
        <w:t xml:space="preserve"> with Covid schemes has to show in </w:t>
      </w:r>
      <w:r w:rsidRPr="00F764CA">
        <w:t>its</w:t>
      </w:r>
      <w:r w:rsidRPr="00F764CA">
        <w:t xml:space="preserve"> annual report and accounts where </w:t>
      </w:r>
      <w:r w:rsidRPr="00F764CA">
        <w:t>it has</w:t>
      </w:r>
      <w:r w:rsidRPr="00F764CA">
        <w:t xml:space="preserve"> got to. You will see each year where they have got to against that £21 billion. </w:t>
      </w:r>
    </w:p>
    <w:p w:rsidR="008D449A" w:rsidRPr="00F764CA" w:rsidP="004C31F1">
      <w:pPr>
        <w:pStyle w:val="Remark"/>
      </w:pPr>
      <w:sdt>
        <w:sdtPr>
          <w:alias w:val="Member"/>
          <w:tag w:val="&lt;Member mnisId='1554' dodsId='31575'&gt;"/>
          <w:id w:val="-1490485787"/>
          <w:placeholder>
            <w:docPart w:val="721ACA5A2089403B9F519BAE2F699E29"/>
          </w:placeholder>
          <w:richText/>
        </w:sdtPr>
        <w:sdtContent>
          <w:r w:rsidRPr="00F764CA">
            <w:rPr>
              <w:b/>
            </w:rPr>
            <w:t>Chair:</w:t>
          </w:r>
        </w:sdtContent>
      </w:sdt>
      <w:r w:rsidRPr="00F764CA">
        <w:t xml:space="preserve"> This Committee has a long memory. We will remember that, those of us who are young enough to still be on the Committee in 20 years’ time. </w:t>
      </w:r>
    </w:p>
    <w:p w:rsidR="008D449A" w:rsidRPr="00F764CA" w:rsidP="004C31F1">
      <w:pPr>
        <w:pStyle w:val="Question"/>
        <w:numPr>
          <w:ilvl w:val="0"/>
          <w:numId w:val="9"/>
        </w:numPr>
      </w:pPr>
      <w:sdt>
        <w:sdtPr>
          <w:alias w:val="Witness"/>
          <w:id w:val="-248347675"/>
          <w:placeholder>
            <w:docPart w:val="18C4456DD4D8411888066792589F31AA"/>
          </w:placeholder>
          <w:richText/>
        </w:sdtPr>
        <w:sdtContent>
          <w:r w:rsidRPr="00F764CA">
            <w:rPr>
              <w:b/>
            </w:rPr>
            <w:t>Nick Smith:</w:t>
          </w:r>
        </w:sdtContent>
      </w:sdt>
      <w:r w:rsidRPr="00F764CA">
        <w:t xml:space="preserve"> Thanks for t</w:t>
      </w:r>
      <w:r w:rsidRPr="00F764CA">
        <w:t>hose remarks, Mr Bowler. Mr Cheeseman, do you have anything further to add to his comments, particularly in terms of the assessment of how much of the £21 billion could be returned?</w:t>
      </w:r>
    </w:p>
    <w:p w:rsidR="008D449A" w:rsidRPr="00F764CA" w:rsidP="004C31F1">
      <w:pPr>
        <w:pStyle w:val="Answer"/>
      </w:pPr>
      <w:sdt>
        <w:sdtPr>
          <w:alias w:val="Witness"/>
          <w:id w:val="-1630779598"/>
          <w:placeholder>
            <w:docPart w:val="9A4E812A8E0F422A92F8E7E5C19D1D55"/>
          </w:placeholder>
          <w:richText/>
        </w:sdtPr>
        <w:sdtContent>
          <w:r w:rsidRPr="00F764CA">
            <w:rPr>
              <w:b/>
              <w:i/>
            </w:rPr>
            <w:t>Mark Cheeseman:</w:t>
          </w:r>
          <w:r w:rsidRPr="00F764CA">
            <w:rPr>
              <w:b/>
            </w:rPr>
            <w:t xml:space="preserve"> </w:t>
          </w:r>
        </w:sdtContent>
      </w:sdt>
      <w:r w:rsidRPr="00F764CA">
        <w:t>No. That will be an individual assessment for the indivi</w:t>
      </w:r>
      <w:r w:rsidRPr="00F764CA">
        <w:t xml:space="preserve">dual </w:t>
      </w:r>
      <w:r w:rsidRPr="00F764CA">
        <w:t>Department</w:t>
      </w:r>
      <w:r w:rsidRPr="00F764CA">
        <w:t xml:space="preserve">. I would agree with what Mr Bowler has said. </w:t>
      </w:r>
    </w:p>
    <w:p w:rsidR="008D449A" w:rsidRPr="00F764CA" w:rsidP="004C31F1">
      <w:pPr>
        <w:pStyle w:val="Question"/>
        <w:numPr>
          <w:ilvl w:val="0"/>
          <w:numId w:val="9"/>
        </w:numPr>
      </w:pPr>
      <w:sdt>
        <w:sdtPr>
          <w:alias w:val="Witness"/>
          <w:id w:val="1841493882"/>
          <w:placeholder>
            <w:docPart w:val="0EDF56CCE6AC497085C020CFEFF3718C"/>
          </w:placeholder>
          <w:richText/>
        </w:sdtPr>
        <w:sdtContent>
          <w:r w:rsidRPr="00F764CA">
            <w:rPr>
              <w:b/>
            </w:rPr>
            <w:t>Nick Smith:</w:t>
          </w:r>
        </w:sdtContent>
      </w:sdt>
      <w:r w:rsidRPr="00F764CA">
        <w:t xml:space="preserve"> You have the oversight, do you not?</w:t>
      </w:r>
    </w:p>
    <w:p w:rsidR="008D449A" w:rsidRPr="00F764CA" w:rsidP="004C31F1">
      <w:pPr>
        <w:pStyle w:val="Answer"/>
      </w:pPr>
      <w:sdt>
        <w:sdtPr>
          <w:alias w:val="Witness"/>
          <w:id w:val="448288018"/>
          <w:placeholder>
            <w:docPart w:val="DF7730382579461FBCEB7378EA1E5C83"/>
          </w:placeholder>
          <w:richText/>
        </w:sdtPr>
        <w:sdtContent>
          <w:r w:rsidRPr="00F764CA">
            <w:rPr>
              <w:b/>
              <w:i/>
            </w:rPr>
            <w:t>Mark Cheeseman:</w:t>
          </w:r>
          <w:r w:rsidRPr="00F764CA">
            <w:rPr>
              <w:b/>
            </w:rPr>
            <w:t xml:space="preserve"> </w:t>
          </w:r>
        </w:sdtContent>
      </w:sdt>
      <w:r w:rsidRPr="00F764CA">
        <w:t>We do have the oversight</w:t>
      </w:r>
      <w:r w:rsidRPr="00F764CA">
        <w:t>.</w:t>
      </w:r>
    </w:p>
    <w:p w:rsidR="008D449A" w:rsidRPr="00F764CA" w:rsidP="004C31F1">
      <w:pPr>
        <w:pStyle w:val="Remark"/>
      </w:pPr>
      <w:sdt>
        <w:sdtPr>
          <w:alias w:val="Witness"/>
          <w:id w:val="1544867618"/>
          <w:placeholder>
            <w:docPart w:val="B7E54E4EC8D54283B62196756A2E7903"/>
          </w:placeholder>
          <w:richText/>
        </w:sdtPr>
        <w:sdtContent>
          <w:r w:rsidRPr="00F764CA">
            <w:rPr>
              <w:b/>
            </w:rPr>
            <w:t>Nick Smith:</w:t>
          </w:r>
        </w:sdtContent>
      </w:sdt>
      <w:r w:rsidRPr="00F764CA">
        <w:t xml:space="preserve"> </w:t>
      </w:r>
      <w:r w:rsidRPr="00F764CA">
        <w:t>What is</w:t>
      </w:r>
      <w:r w:rsidRPr="00F764CA">
        <w:t xml:space="preserve"> the oversight analysis?</w:t>
      </w:r>
    </w:p>
    <w:p w:rsidR="008D449A" w:rsidRPr="00F764CA" w:rsidP="004C31F1">
      <w:pPr>
        <w:pStyle w:val="Answer"/>
      </w:pPr>
      <w:sdt>
        <w:sdtPr>
          <w:alias w:val="Witness"/>
          <w:id w:val="569157064"/>
          <w:placeholder>
            <w:docPart w:val="2DF12BBF02984F2D97E007A631D99FDF"/>
          </w:placeholder>
          <w:richText/>
        </w:sdtPr>
        <w:sdtContent>
          <w:r w:rsidRPr="00F764CA">
            <w:rPr>
              <w:b/>
              <w:i/>
            </w:rPr>
            <w:t>Mark Cheeseman:</w:t>
          </w:r>
          <w:r w:rsidRPr="00F764CA">
            <w:rPr>
              <w:b/>
            </w:rPr>
            <w:t xml:space="preserve"> </w:t>
          </w:r>
        </w:sdtContent>
      </w:sdt>
      <w:r w:rsidRPr="00F764CA">
        <w:t>We have not analysed individually wh</w:t>
      </w:r>
      <w:r w:rsidRPr="00F764CA">
        <w:t>at Departments could get back on that, but</w:t>
      </w:r>
      <w:r w:rsidRPr="00F764CA">
        <w:t>, as</w:t>
      </w:r>
      <w:r w:rsidRPr="00F764CA">
        <w:t xml:space="preserve"> we have committed to this Committee before</w:t>
      </w:r>
      <w:r w:rsidRPr="00F764CA">
        <w:t xml:space="preserve">, we will </w:t>
      </w:r>
      <w:r w:rsidRPr="00F764CA">
        <w:t>publish a summary of the estimated losses during Covid and the prevented and recovered levels.</w:t>
      </w:r>
    </w:p>
    <w:p w:rsidR="008D449A" w:rsidRPr="00F764CA" w:rsidP="004C31F1">
      <w:pPr>
        <w:pStyle w:val="Question"/>
        <w:numPr>
          <w:ilvl w:val="0"/>
          <w:numId w:val="9"/>
        </w:numPr>
      </w:pPr>
      <w:sdt>
        <w:sdtPr>
          <w:alias w:val="Witness"/>
          <w:id w:val="-1966575344"/>
          <w:placeholder>
            <w:docPart w:val="88D68490EDB248DC8776BE5D57348255"/>
          </w:placeholder>
          <w:richText/>
        </w:sdtPr>
        <w:sdtContent>
          <w:r w:rsidRPr="00F764CA">
            <w:rPr>
              <w:b/>
            </w:rPr>
            <w:t>Nick Smith:</w:t>
          </w:r>
        </w:sdtContent>
      </w:sdt>
      <w:r w:rsidRPr="00F764CA">
        <w:t xml:space="preserve"> Mr Chisholm, how will you use transparency to he</w:t>
      </w:r>
      <w:r w:rsidRPr="00F764CA">
        <w:t>lp combat fraud in future payment schemes?</w:t>
      </w:r>
    </w:p>
    <w:p w:rsidR="008D449A" w:rsidRPr="00F764CA" w:rsidP="004C31F1">
      <w:pPr>
        <w:pStyle w:val="Answer"/>
      </w:pPr>
      <w:sdt>
        <w:sdtPr>
          <w:alias w:val="Witness"/>
          <w:id w:val="1393165975"/>
          <w:placeholder>
            <w:docPart w:val="E6E574EB1F054411BBC3E2E53033EC49"/>
          </w:placeholder>
          <w:richText/>
        </w:sdtPr>
        <w:sdtContent>
          <w:r w:rsidRPr="00F764CA">
            <w:rPr>
              <w:b/>
              <w:i/>
            </w:rPr>
            <w:t>Alex Chisholm:</w:t>
          </w:r>
          <w:r w:rsidRPr="00F764CA">
            <w:rPr>
              <w:b/>
            </w:rPr>
            <w:t xml:space="preserve"> </w:t>
          </w:r>
        </w:sdtContent>
      </w:sdt>
      <w:r w:rsidRPr="00F764CA">
        <w:t>First of all, annual reporting is incredibly important for those purposes. That provides transparency in terms of where you see fraud, what you see as giving rise to it, what efforts you are takin</w:t>
      </w:r>
      <w:r w:rsidRPr="00F764CA">
        <w:t>g against it and what response and impacts you have had from that. That is very important.</w:t>
      </w:r>
    </w:p>
    <w:p w:rsidR="008D449A" w:rsidRPr="00F764CA" w:rsidP="004C31F1">
      <w:pPr>
        <w:pStyle w:val="Answer"/>
      </w:pPr>
      <w:r w:rsidRPr="00F764CA">
        <w:t>As I said in the earlier part of the hearing, evidence to the public of people who have committed fraud facing consequences is an incredibly important part of transp</w:t>
      </w:r>
      <w:r w:rsidRPr="00F764CA">
        <w:t>arency. People should feel that bad actors have not been able to get away with it. That is a really important aspect to transparency. We also need to hold ourselves to account, which why that process of having both internal and external scrutiny of our own</w:t>
      </w:r>
      <w:r w:rsidRPr="00F764CA">
        <w:t xml:space="preserve"> efforts is very important.</w:t>
      </w:r>
    </w:p>
    <w:p w:rsidR="008D449A" w:rsidRPr="00F764CA" w:rsidP="004C31F1">
      <w:pPr>
        <w:pStyle w:val="Question"/>
        <w:numPr>
          <w:ilvl w:val="0"/>
          <w:numId w:val="9"/>
        </w:numPr>
      </w:pPr>
      <w:sdt>
        <w:sdtPr>
          <w:alias w:val="Witness"/>
          <w:id w:val="1893302550"/>
          <w:placeholder>
            <w:docPart w:val="7ECC76E52AC84D659F05C02F278CC7C5"/>
          </w:placeholder>
          <w:richText/>
        </w:sdtPr>
        <w:sdtContent>
          <w:r w:rsidRPr="00F764CA">
            <w:rPr>
              <w:b/>
            </w:rPr>
            <w:t>Nick Smith:</w:t>
          </w:r>
        </w:sdtContent>
      </w:sdt>
      <w:r w:rsidRPr="00F764CA">
        <w:t xml:space="preserve"> Mr Bowler, can you please update us on progress in implementing the Boardman recommendations in managing conflicts of interest, particularly with regard to former Ministers?</w:t>
      </w:r>
    </w:p>
    <w:p w:rsidR="008D449A" w:rsidRPr="00F764CA" w:rsidP="004C31F1">
      <w:pPr>
        <w:pStyle w:val="Answer"/>
      </w:pPr>
      <w:sdt>
        <w:sdtPr>
          <w:alias w:val="Witness"/>
          <w:id w:val="289401005"/>
          <w:placeholder>
            <w:docPart w:val="4D49FEEA9CFF4F2199D11F71C9C0A0CE"/>
          </w:placeholder>
          <w:richText/>
        </w:sdtPr>
        <w:sdtContent>
          <w:r w:rsidRPr="00F764CA">
            <w:rPr>
              <w:b/>
              <w:i/>
            </w:rPr>
            <w:t>James Bowler:</w:t>
          </w:r>
          <w:r w:rsidRPr="00F764CA">
            <w:rPr>
              <w:b/>
            </w:rPr>
            <w:t xml:space="preserve"> </w:t>
          </w:r>
        </w:sdtContent>
      </w:sdt>
      <w:r w:rsidRPr="00F764CA">
        <w:t>No. Without wanting to d</w:t>
      </w:r>
      <w:r w:rsidRPr="00F764CA">
        <w:t xml:space="preserve">rop him in it, Mr Chisholm would be better placed to tell you the answer to that. </w:t>
      </w:r>
    </w:p>
    <w:p w:rsidR="008D449A" w:rsidRPr="00F764CA" w:rsidP="004C31F1">
      <w:pPr>
        <w:pStyle w:val="Answer"/>
      </w:pPr>
      <w:sdt>
        <w:sdtPr>
          <w:alias w:val="Witness"/>
          <w:id w:val="-1756439476"/>
          <w:placeholder>
            <w:docPart w:val="1B386179DA814B1793FCDE7584FB427B"/>
          </w:placeholder>
          <w:richText/>
        </w:sdtPr>
        <w:sdtContent>
          <w:r w:rsidRPr="00F764CA">
            <w:rPr>
              <w:b/>
              <w:i/>
            </w:rPr>
            <w:t>Alex Chisholm:</w:t>
          </w:r>
          <w:r w:rsidRPr="00F764CA">
            <w:rPr>
              <w:b/>
            </w:rPr>
            <w:t xml:space="preserve"> </w:t>
          </w:r>
        </w:sdtContent>
      </w:sdt>
      <w:r w:rsidRPr="00F764CA">
        <w:t xml:space="preserve">We </w:t>
      </w:r>
      <w:r w:rsidRPr="00F764CA">
        <w:t xml:space="preserve">had three reports by Nigel Boardman, but </w:t>
      </w:r>
      <w:r w:rsidRPr="00F764CA">
        <w:t xml:space="preserve">I think </w:t>
      </w:r>
      <w:r w:rsidRPr="00F764CA">
        <w:t>you are talking to the third of those. We have an answer in two parts. Part of it was about the extent t</w:t>
      </w:r>
      <w:r w:rsidRPr="00F764CA">
        <w:t>o which civil servants were declaring their conflicts of interest and whether they were being managed properly. That was particularly an issue that arose in relation to Greensill, if you remember. We have implemented that. The new advice was implemented la</w:t>
      </w:r>
      <w:r w:rsidRPr="00F764CA">
        <w:t>st June. A scheme of monitoring and compliance against that has indeed been introduced.</w:t>
      </w:r>
    </w:p>
    <w:p w:rsidR="008D449A" w:rsidRPr="00F764CA" w:rsidP="004C31F1">
      <w:pPr>
        <w:pStyle w:val="Answer"/>
      </w:pPr>
      <w:r w:rsidRPr="00F764CA">
        <w:t xml:space="preserve">The fuller response </w:t>
      </w:r>
      <w:r w:rsidRPr="00F764CA">
        <w:t xml:space="preserve">from Government </w:t>
      </w:r>
      <w:r w:rsidRPr="00F764CA">
        <w:t>to some of the other recommendations in that same report and</w:t>
      </w:r>
      <w:r w:rsidRPr="00F764CA">
        <w:t>,</w:t>
      </w:r>
      <w:r w:rsidRPr="00F764CA">
        <w:t xml:space="preserve"> indeed</w:t>
      </w:r>
      <w:r w:rsidRPr="00F764CA">
        <w:t>,</w:t>
      </w:r>
      <w:r w:rsidRPr="00F764CA">
        <w:t xml:space="preserve"> </w:t>
      </w:r>
      <w:r w:rsidRPr="00F764CA">
        <w:t xml:space="preserve">to </w:t>
      </w:r>
      <w:r w:rsidRPr="00F764CA">
        <w:t xml:space="preserve">the report from the Committee </w:t>
      </w:r>
      <w:r w:rsidRPr="00F764CA">
        <w:t>on</w:t>
      </w:r>
      <w:r w:rsidRPr="00F764CA">
        <w:t xml:space="preserve"> Standards in Public Life </w:t>
      </w:r>
      <w:r w:rsidRPr="00F764CA">
        <w:t xml:space="preserve">is </w:t>
      </w:r>
      <w:r w:rsidRPr="00F764CA">
        <w:t xml:space="preserve">imminent, as I understand it. </w:t>
      </w:r>
    </w:p>
    <w:p w:rsidR="008D449A" w:rsidRPr="00F764CA" w:rsidP="004C31F1">
      <w:pPr>
        <w:pStyle w:val="Question"/>
        <w:numPr>
          <w:ilvl w:val="0"/>
          <w:numId w:val="9"/>
        </w:numPr>
      </w:pPr>
      <w:sdt>
        <w:sdtPr>
          <w:alias w:val="Witness"/>
          <w:id w:val="-807463292"/>
          <w:placeholder>
            <w:docPart w:val="188FB0F7E9F743DBAA43985990A6F472"/>
          </w:placeholder>
          <w:richText/>
        </w:sdtPr>
        <w:sdtContent>
          <w:r w:rsidRPr="00F764CA">
            <w:rPr>
              <w:b/>
            </w:rPr>
            <w:t>Nick Smith:</w:t>
          </w:r>
        </w:sdtContent>
      </w:sdt>
      <w:r w:rsidRPr="00F764CA">
        <w:t xml:space="preserve"> Just on that, we remember hearing about Greensill around this table. Ministers ought not to lobby—let me get this right—for a two-year period. One of </w:t>
      </w:r>
      <w:r w:rsidRPr="00F764CA">
        <w:t>the suggestions was that Ministers should wait five years before they could lobby in the future. Is that likely to be part of the announcement?</w:t>
      </w:r>
    </w:p>
    <w:p w:rsidR="008D449A" w:rsidRPr="00F764CA" w:rsidP="004C31F1">
      <w:pPr>
        <w:pStyle w:val="Answer"/>
      </w:pPr>
      <w:sdt>
        <w:sdtPr>
          <w:alias w:val="Witness"/>
          <w:id w:val="-889030655"/>
          <w:placeholder>
            <w:docPart w:val="FF25EEF9C6014A018E14A1C5F77BCCBA"/>
          </w:placeholder>
          <w:richText/>
        </w:sdtPr>
        <w:sdtContent>
          <w:r w:rsidRPr="00F764CA">
            <w:rPr>
              <w:b/>
              <w:i/>
            </w:rPr>
            <w:t>Alex Chisholm:</w:t>
          </w:r>
          <w:r w:rsidRPr="00F764CA">
            <w:rPr>
              <w:b/>
            </w:rPr>
            <w:t xml:space="preserve"> </w:t>
          </w:r>
        </w:sdtContent>
      </w:sdt>
      <w:r w:rsidRPr="00F764CA">
        <w:t xml:space="preserve">I could not say, I am afraid. </w:t>
      </w:r>
    </w:p>
    <w:p w:rsidR="008D449A" w:rsidRPr="00F764CA" w:rsidP="004C31F1">
      <w:pPr>
        <w:pStyle w:val="Question"/>
        <w:numPr>
          <w:ilvl w:val="0"/>
          <w:numId w:val="9"/>
        </w:numPr>
      </w:pPr>
      <w:sdt>
        <w:sdtPr>
          <w:alias w:val="Member"/>
          <w:tag w:val="&lt;Member mnisId='1554' dodsId='31575'&gt;"/>
          <w:id w:val="1464766590"/>
          <w:placeholder>
            <w:docPart w:val="0DA81CA2B63546A888D1B04A95F7373B"/>
          </w:placeholder>
          <w:richText/>
        </w:sdtPr>
        <w:sdtContent>
          <w:r w:rsidRPr="00F764CA">
            <w:rPr>
              <w:b/>
            </w:rPr>
            <w:t>Chair:</w:t>
          </w:r>
        </w:sdtContent>
      </w:sdt>
      <w:r w:rsidRPr="00F764CA">
        <w:t xml:space="preserve"> The Department of Health, in its last annual report and</w:t>
      </w:r>
      <w:r w:rsidRPr="00F764CA">
        <w:t xml:space="preserve"> accounts, published a very detailed list, partly at the behest of the National Audit Office, of the interests of everybody in the </w:t>
      </w:r>
      <w:r w:rsidRPr="00F764CA">
        <w:t>Department</w:t>
      </w:r>
      <w:r w:rsidRPr="00F764CA">
        <w:t>: special advisers, Ministers, Permanent Secretaries and senior officials. We think that is a good thing. Is that s</w:t>
      </w:r>
      <w:r w:rsidRPr="00F764CA">
        <w:t>omething you want to see more widely?</w:t>
      </w:r>
    </w:p>
    <w:p w:rsidR="008D449A" w:rsidRPr="00F764CA" w:rsidP="004C31F1">
      <w:pPr>
        <w:pStyle w:val="Answer"/>
      </w:pPr>
      <w:sdt>
        <w:sdtPr>
          <w:alias w:val="Witness"/>
          <w:id w:val="-1189063468"/>
          <w:placeholder>
            <w:docPart w:val="40D4843993194EC4B6863E4B0C1376EF"/>
          </w:placeholder>
          <w:richText/>
        </w:sdtPr>
        <w:sdtContent>
          <w:r w:rsidRPr="00F764CA">
            <w:rPr>
              <w:b/>
              <w:i/>
            </w:rPr>
            <w:t>Alex Chisholm:</w:t>
          </w:r>
          <w:r w:rsidRPr="00F764CA">
            <w:rPr>
              <w:b/>
            </w:rPr>
            <w:t xml:space="preserve"> </w:t>
          </w:r>
        </w:sdtContent>
      </w:sdt>
      <w:r w:rsidRPr="00F764CA">
        <w:t>Yes, indeed. We publish that for all our board members as standard, but that process now applies to a much larger group of people.</w:t>
      </w:r>
    </w:p>
    <w:p w:rsidR="008D449A" w:rsidRPr="00F764CA" w:rsidP="004C31F1">
      <w:pPr>
        <w:pStyle w:val="Remark"/>
      </w:pPr>
      <w:sdt>
        <w:sdtPr>
          <w:alias w:val="Member"/>
          <w:tag w:val="&lt;Member mnisId='1554' dodsId='31575'&gt;"/>
          <w:id w:val="916915229"/>
          <w:placeholder>
            <w:docPart w:val="8F23AFC7A5F348CFBBC5E67ED6F4B8A6"/>
          </w:placeholder>
          <w:richText/>
        </w:sdtPr>
        <w:sdtContent>
          <w:r w:rsidRPr="00F764CA">
            <w:rPr>
              <w:b/>
            </w:rPr>
            <w:t>Chair:</w:t>
          </w:r>
        </w:sdtContent>
      </w:sdt>
      <w:r w:rsidRPr="00F764CA">
        <w:t xml:space="preserve"> It makes it much more transparent, and we were pleased to see</w:t>
      </w:r>
      <w:r w:rsidRPr="00F764CA">
        <w:t xml:space="preserve"> that. That is one element of the accounts we were pleased to see; others were a bit more challenging.</w:t>
      </w:r>
    </w:p>
    <w:p w:rsidR="008D449A" w:rsidRPr="00F764CA" w:rsidP="004C31F1">
      <w:pPr>
        <w:pStyle w:val="Question"/>
        <w:numPr>
          <w:ilvl w:val="0"/>
          <w:numId w:val="9"/>
        </w:numPr>
      </w:pPr>
      <w:sdt>
        <w:sdtPr>
          <w:alias w:val="Witness"/>
          <w:id w:val="2081249160"/>
          <w:placeholder>
            <w:docPart w:val="1B2C27DC3AD743C8869271DEAEF50517"/>
          </w:placeholder>
          <w:richText/>
        </w:sdtPr>
        <w:sdtContent>
          <w:r w:rsidRPr="00F764CA">
            <w:rPr>
              <w:b/>
            </w:rPr>
            <w:t>Sir Geoffrey Clifton-Brown:</w:t>
          </w:r>
        </w:sdtContent>
      </w:sdt>
      <w:r w:rsidRPr="00F764CA">
        <w:t xml:space="preserve"> Mr Bowler, you will be aware of some of the work that this Committee has done on </w:t>
      </w:r>
      <w:r w:rsidRPr="00F764CA">
        <w:t>local government</w:t>
      </w:r>
      <w:r w:rsidRPr="00F764CA">
        <w:t xml:space="preserve">. Indeed, we had a </w:t>
      </w:r>
      <w:r w:rsidRPr="00F764CA">
        <w:t>local g</w:t>
      </w:r>
      <w:r w:rsidRPr="00F764CA">
        <w:t>overnment</w:t>
      </w:r>
      <w:r w:rsidRPr="00F764CA">
        <w:t xml:space="preserve"> report last week about fraud in the Local Government Minister’s schemes, where it was estimated that the total figure was £1.1 billion. Even on the latest figures, it is only likely that £35 million is going to be recovered, which still seems to </w:t>
      </w:r>
      <w:r w:rsidRPr="00F764CA">
        <w:t>be a remarkably low level.</w:t>
      </w:r>
    </w:p>
    <w:p w:rsidR="008D449A" w:rsidRPr="00F764CA" w:rsidP="004C31F1">
      <w:pPr>
        <w:pStyle w:val="QuestionCont"/>
      </w:pPr>
      <w:r w:rsidRPr="00F764CA">
        <w:t xml:space="preserve">You will also be aware of the very considerable pressure that local authorities are under in terms of their audits. The section 105 officer and other </w:t>
      </w:r>
      <w:r w:rsidRPr="00F764CA">
        <w:t>local government</w:t>
      </w:r>
      <w:r w:rsidRPr="00F764CA">
        <w:t xml:space="preserve"> auditors or financial officers are well involved in counter-fr</w:t>
      </w:r>
      <w:r w:rsidRPr="00F764CA">
        <w:t xml:space="preserve">aud activities as well. Therefore, ought Government to take a closer look at fraud in </w:t>
      </w:r>
      <w:r w:rsidRPr="00F764CA">
        <w:t>local government</w:t>
      </w:r>
      <w:r w:rsidRPr="00F764CA">
        <w:t xml:space="preserve">? In particular, ought Mr Cheeseman’s organisation be given a wider remit to cover </w:t>
      </w:r>
      <w:r w:rsidRPr="00F764CA">
        <w:t>local government</w:t>
      </w:r>
      <w:r w:rsidRPr="00F764CA">
        <w:t>?</w:t>
      </w:r>
    </w:p>
    <w:p w:rsidR="005E112C" w:rsidRPr="00F764CA" w:rsidP="004C31F1">
      <w:pPr>
        <w:pStyle w:val="QuestionCont"/>
      </w:pPr>
      <w:sdt>
        <w:sdtPr>
          <w:alias w:val="Witness"/>
          <w:id w:val="1927153624"/>
          <w:placeholder>
            <w:docPart w:val="BA00F7C45BA34190B9830BE9301BBD88"/>
          </w:placeholder>
          <w:richText/>
        </w:sdtPr>
        <w:sdtContent>
          <w:r w:rsidRPr="00F764CA">
            <w:rPr>
              <w:b/>
              <w:i/>
            </w:rPr>
            <w:t>James Bowler:</w:t>
          </w:r>
          <w:r w:rsidRPr="00F764CA">
            <w:rPr>
              <w:b/>
            </w:rPr>
            <w:t xml:space="preserve"> </w:t>
          </w:r>
        </w:sdtContent>
      </w:sdt>
      <w:r w:rsidRPr="00F764CA">
        <w:t>It is a very reasonable question. The</w:t>
      </w:r>
      <w:r w:rsidRPr="00F764CA">
        <w:t xml:space="preserve">re are different architectures there. It would be a very large increase in the mandate of Mr Cheeseman, if he needed to cover that. </w:t>
      </w:r>
    </w:p>
    <w:p w:rsidR="008D449A" w:rsidRPr="00F764CA" w:rsidP="004C31F1">
      <w:pPr>
        <w:pStyle w:val="QuestionCont"/>
      </w:pPr>
      <w:r w:rsidRPr="00F764CA">
        <w:t>Could more be done? Yes. On those schemes, I will not rehearse the evidence you received</w:t>
      </w:r>
      <w:r w:rsidRPr="00F764CA">
        <w:t xml:space="preserve"> last week</w:t>
      </w:r>
      <w:r w:rsidRPr="00F764CA">
        <w:t>, but, as you say, we did</w:t>
      </w:r>
      <w:r w:rsidRPr="00F764CA">
        <w:t xml:space="preserve"> a burden-sharing agreement with local authority. Off the top of my head, the cost of administering those schemes</w:t>
      </w:r>
      <w:r w:rsidRPr="00F764CA">
        <w:t>, including</w:t>
      </w:r>
      <w:r w:rsidRPr="00F764CA">
        <w:t xml:space="preserve"> </w:t>
      </w:r>
      <w:r w:rsidRPr="00F764CA">
        <w:t xml:space="preserve">with a view to fraud, </w:t>
      </w:r>
      <w:r w:rsidRPr="00F764CA">
        <w:t xml:space="preserve">was £200 million. Those can be written off back to central </w:t>
      </w:r>
      <w:r w:rsidRPr="00F764CA">
        <w:t>Government</w:t>
      </w:r>
      <w:r w:rsidRPr="00F764CA">
        <w:t xml:space="preserve"> as long as everything reasonable has be</w:t>
      </w:r>
      <w:r w:rsidRPr="00F764CA">
        <w:t>en done to look to address that. That was the spirit of what you heard last Thursday.</w:t>
      </w:r>
    </w:p>
    <w:p w:rsidR="008D449A" w:rsidRPr="00F764CA" w:rsidP="004C31F1">
      <w:pPr>
        <w:pStyle w:val="QuestionCont"/>
      </w:pPr>
      <w:r w:rsidRPr="00F764CA">
        <w:t xml:space="preserve">It would be quite a significant decision to take to expand the Public Sector Fraud Authority into </w:t>
      </w:r>
      <w:r w:rsidRPr="00F764CA">
        <w:t>local government</w:t>
      </w:r>
      <w:r w:rsidRPr="00F764CA">
        <w:t>. We are not there yet.</w:t>
      </w:r>
    </w:p>
    <w:p w:rsidR="008D449A" w:rsidRPr="00F764CA" w:rsidP="004C31F1">
      <w:pPr>
        <w:pStyle w:val="Question"/>
        <w:numPr>
          <w:ilvl w:val="0"/>
          <w:numId w:val="9"/>
        </w:numPr>
      </w:pPr>
      <w:sdt>
        <w:sdtPr>
          <w:alias w:val="Witness"/>
          <w:id w:val="1729258619"/>
          <w:placeholder>
            <w:docPart w:val="235CF75C6F3E494FA2CD795519C5BE6B"/>
          </w:placeholder>
          <w:richText/>
        </w:sdtPr>
        <w:sdtContent>
          <w:r w:rsidRPr="00F764CA">
            <w:rPr>
              <w:b/>
            </w:rPr>
            <w:t>Sir Geoffrey Clifton-Brown:</w:t>
          </w:r>
        </w:sdtContent>
      </w:sdt>
      <w:r w:rsidRPr="00F764CA">
        <w:t xml:space="preserve"> Ne</w:t>
      </w:r>
      <w:r w:rsidRPr="00F764CA">
        <w:t xml:space="preserve">vertheless, that rather leaves a question mark hanging over the counter-fraud activity in </w:t>
      </w:r>
      <w:r w:rsidRPr="00F764CA">
        <w:t>local government</w:t>
      </w:r>
      <w:r w:rsidRPr="00F764CA">
        <w:t xml:space="preserve">. I am not going to get much further pressing you today, but can I ask you to give this Committee an undertaking that you will talk to your colleague in </w:t>
      </w:r>
      <w:r w:rsidRPr="00F764CA">
        <w:t xml:space="preserve">levelling up </w:t>
      </w:r>
      <w:r w:rsidRPr="00F764CA">
        <w:t xml:space="preserve">and see whether there needs to be a further </w:t>
      </w:r>
      <w:r w:rsidRPr="00F764CA">
        <w:t>Government</w:t>
      </w:r>
      <w:r w:rsidRPr="00F764CA">
        <w:t xml:space="preserve"> initiative on counter-fraud activit</w:t>
      </w:r>
      <w:r w:rsidRPr="00F764CA">
        <w:t>y in local authorities?</w:t>
      </w:r>
    </w:p>
    <w:p w:rsidR="008D449A" w:rsidRPr="00F764CA" w:rsidP="004C31F1">
      <w:pPr>
        <w:pStyle w:val="Answer"/>
      </w:pPr>
      <w:sdt>
        <w:sdtPr>
          <w:alias w:val="Witness"/>
          <w:id w:val="139233489"/>
          <w:placeholder>
            <w:docPart w:val="84CFBAF2A5A94E298B7A870EE7C48CA4"/>
          </w:placeholder>
          <w:richText/>
        </w:sdtPr>
        <w:sdtContent>
          <w:r w:rsidRPr="00F764CA">
            <w:rPr>
              <w:b/>
              <w:i/>
            </w:rPr>
            <w:t>James Bowler:</w:t>
          </w:r>
          <w:r w:rsidRPr="00F764CA">
            <w:rPr>
              <w:b/>
            </w:rPr>
            <w:t xml:space="preserve"> </w:t>
          </w:r>
        </w:sdtContent>
      </w:sdt>
      <w:r w:rsidRPr="00F764CA">
        <w:t>I will happily undertake that. I am probably not doing justice to all the work that does go on in local authorities.</w:t>
      </w:r>
    </w:p>
    <w:p w:rsidR="008D449A" w:rsidRPr="00F764CA" w:rsidP="004C31F1">
      <w:pPr>
        <w:pStyle w:val="Remark"/>
      </w:pPr>
      <w:sdt>
        <w:sdtPr>
          <w:alias w:val="Member"/>
          <w:tag w:val="&lt;Member mnisId='1554' dodsId='31575'&gt;"/>
          <w:id w:val="-411855413"/>
          <w:placeholder>
            <w:docPart w:val="C5C17FD2975448FF8917280BF9B29311"/>
          </w:placeholder>
          <w:richText/>
        </w:sdtPr>
        <w:sdtContent>
          <w:r w:rsidRPr="00F764CA">
            <w:rPr>
              <w:b/>
            </w:rPr>
            <w:t>Chair:</w:t>
          </w:r>
        </w:sdtContent>
      </w:sdt>
      <w:r w:rsidRPr="00F764CA">
        <w:t xml:space="preserve"> Mr Cheeseman, this is a chance to grow your empire on your first day in office. </w:t>
      </w:r>
    </w:p>
    <w:p w:rsidR="008D449A" w:rsidRPr="00F764CA" w:rsidP="004C31F1">
      <w:pPr>
        <w:pStyle w:val="Answer"/>
      </w:pPr>
      <w:sdt>
        <w:sdtPr>
          <w:alias w:val="Witness"/>
          <w:id w:val="605614914"/>
          <w:placeholder>
            <w:docPart w:val="E245843B824A4877B47B917CA2A0EF39"/>
          </w:placeholder>
          <w:richText/>
        </w:sdtPr>
        <w:sdtContent>
          <w:r w:rsidRPr="00F764CA">
            <w:rPr>
              <w:b/>
              <w:i/>
            </w:rPr>
            <w:t>Mark Cheeseman:</w:t>
          </w:r>
          <w:r w:rsidRPr="00F764CA">
            <w:rPr>
              <w:b/>
            </w:rPr>
            <w:t xml:space="preserve"> </w:t>
          </w:r>
        </w:sdtContent>
      </w:sdt>
      <w:r w:rsidRPr="00F764CA">
        <w:t xml:space="preserve">The </w:t>
      </w:r>
      <w:r w:rsidRPr="00F764CA">
        <w:t>Public Sector Fraud Authority already does a few things for local authorities. The National Fraud Initiative, about which we spoke earlier, is a data-ma</w:t>
      </w:r>
      <w:r w:rsidRPr="00F764CA">
        <w:t>tching service that they use to find instances, as I have said before.</w:t>
      </w:r>
    </w:p>
    <w:p w:rsidR="008D449A" w:rsidRPr="00F764CA" w:rsidP="004C31F1">
      <w:pPr>
        <w:pStyle w:val="Answer"/>
      </w:pPr>
      <w:r w:rsidRPr="00F764CA">
        <w:t xml:space="preserve">The </w:t>
      </w:r>
      <w:r w:rsidRPr="00F764CA">
        <w:t xml:space="preserve">counter-fraud profession </w:t>
      </w:r>
      <w:r w:rsidRPr="00F764CA">
        <w:t>is accessible, and we have people in local authorities who are members of it. The apprenticeship we created for investigation as part of that is used by loc</w:t>
      </w:r>
      <w:r w:rsidRPr="00F764CA">
        <w:t xml:space="preserve">al authorities. The apprenticeship we will create on counter-fraud will be usable by local authorities. We publish the guidance we create, and that is accessible. I myself go and speak at local authority conferences on fraud and do pieces like that. We do </w:t>
      </w:r>
      <w:r w:rsidRPr="00F764CA">
        <w:t xml:space="preserve">a lot of the support engagement. We certainly do not shut the doors. </w:t>
      </w:r>
    </w:p>
    <w:p w:rsidR="008D449A" w:rsidRPr="00F764CA" w:rsidP="004C31F1">
      <w:pPr>
        <w:pStyle w:val="Answer"/>
      </w:pPr>
      <w:sdt>
        <w:sdtPr>
          <w:alias w:val="Witness"/>
          <w:id w:val="-1218430558"/>
          <w:placeholder>
            <w:docPart w:val="0C8967C5629F4E9DBC4C183314F593CF"/>
          </w:placeholder>
          <w:richText/>
        </w:sdtPr>
        <w:sdtContent>
          <w:r w:rsidRPr="00F764CA">
            <w:rPr>
              <w:b/>
              <w:i/>
            </w:rPr>
            <w:t>Alex Chisholm:</w:t>
          </w:r>
          <w:r w:rsidRPr="00F764CA">
            <w:rPr>
              <w:b/>
            </w:rPr>
            <w:t xml:space="preserve"> </w:t>
          </w:r>
        </w:sdtContent>
      </w:sdt>
      <w:r w:rsidRPr="00F764CA">
        <w:t xml:space="preserve">The new procurement legislation will also enable us to bar people from procurement, including </w:t>
      </w:r>
      <w:r w:rsidRPr="00F764CA">
        <w:t>local government</w:t>
      </w:r>
      <w:r w:rsidRPr="00F764CA">
        <w:t xml:space="preserve"> procurement, if they have committed fraud.</w:t>
      </w:r>
    </w:p>
    <w:p w:rsidR="008D449A" w:rsidRPr="00F764CA" w:rsidP="004C31F1">
      <w:pPr>
        <w:pStyle w:val="Question"/>
        <w:numPr>
          <w:ilvl w:val="0"/>
          <w:numId w:val="9"/>
        </w:numPr>
      </w:pPr>
      <w:sdt>
        <w:sdtPr>
          <w:alias w:val="Witness"/>
          <w:id w:val="1269814184"/>
          <w:placeholder>
            <w:docPart w:val="577355359FDE42C4BB16D440CFD20A24"/>
          </w:placeholder>
          <w:richText/>
        </w:sdtPr>
        <w:sdtContent>
          <w:r w:rsidRPr="00F764CA">
            <w:rPr>
              <w:b/>
            </w:rPr>
            <w:t>Sir Geoffrey Cl</w:t>
          </w:r>
          <w:r w:rsidRPr="00F764CA">
            <w:rPr>
              <w:b/>
            </w:rPr>
            <w:t>ifton-Brown:</w:t>
          </w:r>
        </w:sdtContent>
      </w:sdt>
      <w:r w:rsidRPr="00F764CA">
        <w:t xml:space="preserve"> I hear what you say about professional personnel in </w:t>
      </w:r>
      <w:r w:rsidRPr="00F764CA">
        <w:t>local government</w:t>
      </w:r>
      <w:r w:rsidRPr="00F764CA">
        <w:t xml:space="preserve">. I suspect it is a little like central </w:t>
      </w:r>
      <w:r w:rsidRPr="00F764CA">
        <w:t>Government</w:t>
      </w:r>
      <w:r w:rsidRPr="00F764CA">
        <w:t xml:space="preserve">. Those </w:t>
      </w:r>
      <w:r w:rsidRPr="00F764CA">
        <w:t>that</w:t>
      </w:r>
      <w:r w:rsidRPr="00F764CA">
        <w:t xml:space="preserve"> are doing it well will have the right professionals in place; the ones where the level of fraud and error is h</w:t>
      </w:r>
      <w:r w:rsidRPr="00F764CA">
        <w:t>igher will perhaps not have those professionals in place.</w:t>
      </w:r>
    </w:p>
    <w:p w:rsidR="008D449A" w:rsidRPr="00F764CA" w:rsidP="004C31F1">
      <w:pPr>
        <w:pStyle w:val="QuestionCont"/>
      </w:pPr>
      <w:r w:rsidRPr="00F764CA">
        <w:t xml:space="preserve">This is really the import of my question to Mr Bowler. What </w:t>
      </w:r>
      <w:r w:rsidRPr="00F764CA">
        <w:t>are</w:t>
      </w:r>
      <w:r w:rsidRPr="00F764CA">
        <w:t xml:space="preserve"> central </w:t>
      </w:r>
      <w:r w:rsidRPr="00F764CA">
        <w:t>Government</w:t>
      </w:r>
      <w:r w:rsidRPr="00F764CA">
        <w:t xml:space="preserve"> doing to monitor local </w:t>
      </w:r>
      <w:r w:rsidRPr="00F764CA">
        <w:t xml:space="preserve">government </w:t>
      </w:r>
      <w:r w:rsidRPr="00F764CA">
        <w:t>as a whole</w:t>
      </w:r>
      <w:r w:rsidRPr="00F764CA">
        <w:t>, but</w:t>
      </w:r>
      <w:r w:rsidRPr="00F764CA">
        <w:t xml:space="preserve"> particularly the laggards where you think, from your statistics, </w:t>
      </w:r>
      <w:r w:rsidRPr="00F764CA">
        <w:t xml:space="preserve">that the level of risk is greater? </w:t>
      </w:r>
    </w:p>
    <w:p w:rsidR="008D449A" w:rsidRPr="00F764CA" w:rsidP="004C31F1">
      <w:pPr>
        <w:pStyle w:val="Answer"/>
      </w:pPr>
      <w:sdt>
        <w:sdtPr>
          <w:alias w:val="Witness"/>
          <w:id w:val="-560950731"/>
          <w:placeholder>
            <w:docPart w:val="1B58261D1B094483BFE28187CC808D29"/>
          </w:placeholder>
          <w:richText/>
        </w:sdtPr>
        <w:sdtContent>
          <w:r w:rsidRPr="00F764CA">
            <w:rPr>
              <w:b/>
              <w:i/>
            </w:rPr>
            <w:t>James Bowler:</w:t>
          </w:r>
          <w:r w:rsidRPr="00F764CA">
            <w:rPr>
              <w:b/>
            </w:rPr>
            <w:t xml:space="preserve"> </w:t>
          </w:r>
        </w:sdtContent>
      </w:sdt>
      <w:r w:rsidRPr="00F764CA">
        <w:t>We do not monitor that currently.</w:t>
      </w:r>
    </w:p>
    <w:p w:rsidR="008D449A" w:rsidRPr="00F764CA" w:rsidP="004C31F1">
      <w:pPr>
        <w:pStyle w:val="Remark"/>
      </w:pPr>
      <w:sdt>
        <w:sdtPr>
          <w:alias w:val="Witness"/>
          <w:id w:val="769590685"/>
          <w:placeholder>
            <w:docPart w:val="46C023ED8DED4720AEA50E2E7E780F40"/>
          </w:placeholder>
          <w:richText/>
        </w:sdtPr>
        <w:sdtContent>
          <w:r w:rsidRPr="00F764CA">
            <w:rPr>
              <w:b/>
            </w:rPr>
            <w:t>Sir Geoffrey Clifton-Brown:</w:t>
          </w:r>
        </w:sdtContent>
      </w:sdt>
      <w:r w:rsidRPr="00F764CA">
        <w:t xml:space="preserve"> No. It is not monitored, Mr Bowler. </w:t>
      </w:r>
    </w:p>
    <w:p w:rsidR="008D449A" w:rsidRPr="00F764CA" w:rsidP="004C31F1">
      <w:pPr>
        <w:pStyle w:val="Question"/>
        <w:numPr>
          <w:ilvl w:val="0"/>
          <w:numId w:val="9"/>
        </w:numPr>
      </w:pPr>
      <w:sdt>
        <w:sdtPr>
          <w:alias w:val="Member"/>
          <w:tag w:val="&lt;Member mnisId='1554' dodsId='31575'&gt;"/>
          <w:id w:val="1356926717"/>
          <w:placeholder>
            <w:docPart w:val="35E58043F09247F1910B482BC718BFFA"/>
          </w:placeholder>
          <w:richText/>
        </w:sdtPr>
        <w:sdtContent>
          <w:r w:rsidRPr="00F764CA">
            <w:rPr>
              <w:b/>
            </w:rPr>
            <w:t>Chair:</w:t>
          </w:r>
        </w:sdtContent>
      </w:sdt>
      <w:r w:rsidRPr="00F764CA">
        <w:t xml:space="preserve"> It is not necessarily you diving in with a very big empire. Is there any prospect of you havin</w:t>
      </w:r>
      <w:r w:rsidRPr="00F764CA">
        <w:t>g that overall landscape oversight?</w:t>
      </w:r>
    </w:p>
    <w:p w:rsidR="008D449A" w:rsidRPr="00F764CA" w:rsidP="004C31F1">
      <w:pPr>
        <w:pStyle w:val="Answer"/>
      </w:pPr>
      <w:sdt>
        <w:sdtPr>
          <w:alias w:val="Witness"/>
          <w:id w:val="520364934"/>
          <w:placeholder>
            <w:docPart w:val="4934FE6BB8184D22A321A7DC940527A4"/>
          </w:placeholder>
          <w:richText/>
        </w:sdtPr>
        <w:sdtContent>
          <w:r w:rsidRPr="00F764CA">
            <w:rPr>
              <w:b/>
              <w:i/>
            </w:rPr>
            <w:t>James Bowler:</w:t>
          </w:r>
          <w:r w:rsidRPr="00F764CA">
            <w:rPr>
              <w:b/>
            </w:rPr>
            <w:t xml:space="preserve"> </w:t>
          </w:r>
        </w:sdtContent>
      </w:sdt>
      <w:r w:rsidRPr="00F764CA">
        <w:t>That is a wider scope question.</w:t>
      </w:r>
    </w:p>
    <w:p w:rsidR="008D449A" w:rsidRPr="00F764CA" w:rsidP="004C31F1">
      <w:pPr>
        <w:pStyle w:val="Question"/>
        <w:numPr>
          <w:ilvl w:val="0"/>
          <w:numId w:val="9"/>
        </w:numPr>
      </w:pPr>
      <w:sdt>
        <w:sdtPr>
          <w:alias w:val="Witness"/>
          <w:id w:val="-121153351"/>
          <w:placeholder>
            <w:docPart w:val="50AB12315E454F9A969A1C605E86E844"/>
          </w:placeholder>
          <w:richText/>
        </w:sdtPr>
        <w:sdtContent>
          <w:r w:rsidRPr="00F764CA">
            <w:rPr>
              <w:b/>
            </w:rPr>
            <w:t>Sir Geoffrey Clifton-Brown:</w:t>
          </w:r>
        </w:sdtContent>
      </w:sdt>
      <w:r w:rsidRPr="00F764CA">
        <w:t xml:space="preserve"> Mr Cheeseman has the metrics. What more can be done by central </w:t>
      </w:r>
      <w:r w:rsidRPr="00F764CA">
        <w:t>Government</w:t>
      </w:r>
      <w:r w:rsidRPr="00F764CA">
        <w:t xml:space="preserve"> to make sure they identify where there is a higher level of fraud in</w:t>
      </w:r>
      <w:r w:rsidRPr="00F764CA">
        <w:t xml:space="preserve"> an individual local authority than there should be?</w:t>
      </w:r>
    </w:p>
    <w:p w:rsidR="008D449A" w:rsidRPr="00F764CA" w:rsidP="004C31F1">
      <w:pPr>
        <w:pStyle w:val="Answer"/>
      </w:pPr>
      <w:sdt>
        <w:sdtPr>
          <w:alias w:val="Witness"/>
          <w:id w:val="2079091879"/>
          <w:placeholder>
            <w:docPart w:val="4E82C191D75D4E109AD44F6B1C40C2C7"/>
          </w:placeholder>
          <w:richText/>
        </w:sdtPr>
        <w:sdtContent>
          <w:r w:rsidRPr="00F764CA">
            <w:rPr>
              <w:b/>
              <w:i/>
            </w:rPr>
            <w:t>James Bowler:</w:t>
          </w:r>
          <w:r w:rsidRPr="00F764CA">
            <w:rPr>
              <w:b/>
            </w:rPr>
            <w:t xml:space="preserve"> </w:t>
          </w:r>
        </w:sdtContent>
      </w:sdt>
      <w:r w:rsidRPr="00F764CA">
        <w:t>Let me take that away.</w:t>
      </w:r>
    </w:p>
    <w:p w:rsidR="008D449A" w:rsidRPr="00F764CA" w:rsidP="004C31F1">
      <w:pPr>
        <w:pStyle w:val="Remark"/>
      </w:pPr>
      <w:sdt>
        <w:sdtPr>
          <w:rPr>
            <w:b/>
            <w:bCs/>
          </w:rPr>
          <w:alias w:val="Witness"/>
          <w:id w:val="-763842307"/>
          <w:placeholder>
            <w:docPart w:val="582BCA0ABF2D4C66A969FD4770F3F36F"/>
          </w:placeholder>
          <w:richText/>
        </w:sdtPr>
        <w:sdtEndPr>
          <w:rPr>
            <w:b w:val="0"/>
            <w:bCs w:val="0"/>
          </w:rPr>
        </w:sdtEndPr>
        <w:sdtContent>
          <w:r w:rsidRPr="00F764CA">
            <w:rPr>
              <w:b/>
              <w:bCs/>
            </w:rPr>
            <w:t>Sir Geoffrey Clifton-Brown:</w:t>
          </w:r>
        </w:sdtContent>
      </w:sdt>
      <w:r w:rsidRPr="00F764CA">
        <w:t xml:space="preserve"> Thank you.</w:t>
      </w:r>
    </w:p>
    <w:p w:rsidR="008D449A" w:rsidRPr="00F764CA" w:rsidP="004C31F1">
      <w:pPr>
        <w:pStyle w:val="Remark"/>
      </w:pPr>
      <w:sdt>
        <w:sdtPr>
          <w:alias w:val="Member"/>
          <w:tag w:val="&lt;Member mnisId='1554' dodsId='31575'&gt;"/>
          <w:id w:val="208308350"/>
          <w:placeholder>
            <w:docPart w:val="D31705C33DF64EEB81927F59B3AE42FC"/>
          </w:placeholder>
          <w:richText/>
        </w:sdtPr>
        <w:sdtContent>
          <w:r w:rsidRPr="00F764CA">
            <w:rPr>
              <w:b/>
            </w:rPr>
            <w:t>Chair:</w:t>
          </w:r>
        </w:sdtContent>
      </w:sdt>
      <w:r w:rsidRPr="00F764CA">
        <w:t xml:space="preserve"> Thank you very much. We are very concerned about the state of </w:t>
      </w:r>
      <w:r w:rsidRPr="00F764CA">
        <w:t>local government</w:t>
      </w:r>
      <w:r w:rsidRPr="00F764CA">
        <w:t xml:space="preserve"> audit. Once the money has gone out from the Treasury down to </w:t>
      </w:r>
      <w:r w:rsidRPr="00F764CA">
        <w:t xml:space="preserve">local </w:t>
      </w:r>
      <w:r w:rsidRPr="00F764CA">
        <w:t>or</w:t>
      </w:r>
      <w:r w:rsidRPr="00F764CA">
        <w:t>,</w:t>
      </w:r>
      <w:r w:rsidRPr="00F764CA">
        <w:t xml:space="preserve"> indeed</w:t>
      </w:r>
      <w:r w:rsidRPr="00F764CA">
        <w:t>,</w:t>
      </w:r>
      <w:r w:rsidRPr="00F764CA">
        <w:t xml:space="preserve"> regional </w:t>
      </w:r>
      <w:r w:rsidRPr="00F764CA">
        <w:t>government</w:t>
      </w:r>
      <w:r w:rsidRPr="00F764CA">
        <w:t>, you lose sight of it at that point.</w:t>
      </w:r>
    </w:p>
    <w:p w:rsidR="008D449A" w:rsidRPr="00F764CA" w:rsidP="004C31F1">
      <w:pPr>
        <w:pStyle w:val="Remark"/>
      </w:pPr>
      <w:sdt>
        <w:sdtPr>
          <w:alias w:val="Witness"/>
          <w:id w:val="980190411"/>
          <w:placeholder>
            <w:docPart w:val="8924E2057AB54FA29BAC5981E9AAB4FE"/>
          </w:placeholder>
          <w:richText/>
        </w:sdtPr>
        <w:sdtContent>
          <w:r w:rsidRPr="00F764CA">
            <w:rPr>
              <w:b/>
              <w:i/>
            </w:rPr>
            <w:t>James Bowler:</w:t>
          </w:r>
          <w:r w:rsidRPr="00F764CA">
            <w:rPr>
              <w:b/>
            </w:rPr>
            <w:t xml:space="preserve"> </w:t>
          </w:r>
        </w:sdtContent>
      </w:sdt>
      <w:r w:rsidRPr="00F764CA">
        <w:t>Yes. There is a long his</w:t>
      </w:r>
      <w:r w:rsidRPr="00F764CA">
        <w:t>tory there, is there not?</w:t>
      </w:r>
    </w:p>
    <w:p w:rsidR="008D449A" w:rsidRPr="00F764CA" w:rsidP="004C31F1">
      <w:pPr>
        <w:pStyle w:val="Remark"/>
      </w:pPr>
      <w:sdt>
        <w:sdtPr>
          <w:alias w:val="Member"/>
          <w:tag w:val="&lt;Member mnisId='1554' dodsId='31575'&gt;"/>
          <w:id w:val="-1286799043"/>
          <w:placeholder>
            <w:docPart w:val="AC5BC59EF6B84F7EAD13433EAAA73AD9"/>
          </w:placeholder>
          <w:richText/>
        </w:sdtPr>
        <w:sdtContent>
          <w:r w:rsidRPr="00F764CA">
            <w:rPr>
              <w:b/>
            </w:rPr>
            <w:t>Chair:</w:t>
          </w:r>
        </w:sdtContent>
      </w:sdt>
      <w:r w:rsidRPr="00F764CA">
        <w:t xml:space="preserve"> We were concerned about the evidence we had last week, as well as other things.</w:t>
      </w:r>
    </w:p>
    <w:p w:rsidR="008D449A" w:rsidRPr="004A42F5" w:rsidP="004C31F1">
      <w:pPr>
        <w:pStyle w:val="QuestionCont"/>
      </w:pPr>
      <w:r w:rsidRPr="00F764CA">
        <w:t xml:space="preserve">Thank you all very much indeed for your time. The transcript of this session will be published uncorrected on the website in the next couple </w:t>
      </w:r>
      <w:r w:rsidRPr="00F764CA">
        <w:t>of days. Thank you to our colleagues at Hansard for that. We will be producing a report on this before the Summer Recess. Thank you very much.</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E82C40A67024B829794ACBB9AB60A14"/>
      </w:placeholder>
      <w:richText/>
    </w:sdtPr>
    <w:sdtContent>
      <w:p w:rsidR="003736A1" w:rsidP="009277D8">
        <w:pPr>
          <w:pStyle w:val="Para"/>
          <w:rPr>
            <w:color w:val="808080"/>
          </w:rPr>
        </w:pPr>
        <w:r w:rsidRPr="00DA5A3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A42EFC1F834428B97EAA4FD9FCD0E2B"/>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DA5A38"/>
    <w:rPr>
      <w:color w:val="605E5C"/>
      <w:shd w:val="clear" w:color="auto" w:fill="E1DFDD"/>
    </w:rPr>
  </w:style>
  <w:style w:type="paragraph" w:styleId="NormalWeb">
    <w:name w:val="Normal (Web)"/>
    <w:basedOn w:val="Normal"/>
    <w:uiPriority w:val="99"/>
    <w:unhideWhenUsed/>
    <w:rsid w:val="008D449A"/>
    <w:pPr>
      <w:spacing w:before="100" w:beforeAutospacing="1" w:after="100" w:afterAutospacing="1"/>
      <w:jc w:val="left"/>
    </w:pPr>
    <w:rPr>
      <w:rFonts w:ascii="Times New Roman" w:eastAsia="Times New Roman" w:hAnsi="Times New Roman" w:cs="Times New Roman"/>
      <w:sz w:val="24"/>
      <w:szCs w:val="24"/>
      <w:lang w:eastAsia="en-GB"/>
    </w:rPr>
  </w:style>
  <w:style w:type="character" w:styleId="PageNumber">
    <w:name w:val="page number"/>
    <w:basedOn w:val="DefaultParagraphFont"/>
    <w:uiPriority w:val="99"/>
    <w:semiHidden/>
    <w:unhideWhenUsed/>
    <w:rsid w:val="008D449A"/>
  </w:style>
  <w:style w:type="paragraph" w:customStyle="1" w:styleId="Name">
    <w:name w:val="Name"/>
    <w:basedOn w:val="Normal"/>
    <w:next w:val="Normal"/>
    <w:link w:val="NameChar"/>
    <w:rsid w:val="008D449A"/>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D449A"/>
    <w:rPr>
      <w:rFonts w:ascii="Times New Roman" w:eastAsia="Times New Roman" w:hAnsi="Times New Roman" w:cs="Times New Roman"/>
      <w:b/>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E82C40A67024B829794ACBB9AB60A14"/>
        <w:category>
          <w:name w:val="General"/>
          <w:gallery w:val="placeholder"/>
        </w:category>
        <w:types>
          <w:type w:val="bbPlcHdr"/>
        </w:types>
        <w:behaviors>
          <w:behavior w:val="content"/>
        </w:behaviors>
        <w:guid w:val="{54F3ACCF-8388-45AE-94CD-E84DF4AAA898}"/>
      </w:docPartPr>
      <w:docPartBody>
        <w:p w:rsidR="00C01C9C" w:rsidP="0036128E">
          <w:pPr>
            <w:pStyle w:val="9E82C40A67024B829794ACBB9AB60A14"/>
          </w:pPr>
          <w:r w:rsidRPr="000753FC">
            <w:rPr>
              <w:rStyle w:val="PlaceholderText"/>
            </w:rPr>
            <w:t>Click here to enter text.</w:t>
          </w:r>
        </w:p>
      </w:docPartBody>
    </w:docPart>
    <w:docPart>
      <w:docPartPr>
        <w:name w:val="0CE679D1EADA4B919F478E46DE8C4972"/>
        <w:category>
          <w:name w:val="General"/>
          <w:gallery w:val="placeholder"/>
        </w:category>
        <w:types>
          <w:type w:val="bbPlcHdr"/>
        </w:types>
        <w:behaviors>
          <w:behavior w:val="content"/>
        </w:behaviors>
        <w:guid w:val="{6285A788-0138-4D78-B3C0-1596317557C9}"/>
      </w:docPartPr>
      <w:docPartBody>
        <w:p w:rsidR="00C01C9C" w:rsidP="0036128E">
          <w:pPr>
            <w:pStyle w:val="0CE679D1EADA4B919F478E46DE8C4972"/>
          </w:pPr>
          <w:r w:rsidRPr="002B3926">
            <w:rPr>
              <w:rStyle w:val="PlaceholderText"/>
            </w:rPr>
            <w:t>Click here to enter text.</w:t>
          </w:r>
        </w:p>
      </w:docPartBody>
    </w:docPart>
    <w:docPart>
      <w:docPartPr>
        <w:name w:val="1A42EFC1F834428B97EAA4FD9FCD0E2B"/>
        <w:category>
          <w:name w:val="General"/>
          <w:gallery w:val="placeholder"/>
        </w:category>
        <w:types>
          <w:type w:val="bbPlcHdr"/>
        </w:types>
        <w:behaviors>
          <w:behavior w:val="content"/>
        </w:behaviors>
        <w:guid w:val="{BAB95D71-6D37-46D0-9402-074950099F94}"/>
      </w:docPartPr>
      <w:docPartBody>
        <w:p w:rsidR="00C01C9C" w:rsidP="0036128E">
          <w:pPr>
            <w:pStyle w:val="1A42EFC1F834428B97EAA4FD9FCD0E2B"/>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801958B-7BE9-4463-9C13-291E4292FE2A}"/>
      </w:docPartPr>
      <w:docPartBody>
        <w:p w:rsidR="00C01C9C">
          <w:r w:rsidRPr="00E91C92">
            <w:rPr>
              <w:rStyle w:val="PlaceholderText"/>
            </w:rPr>
            <w:t>Click or tap here to enter text.</w:t>
          </w:r>
        </w:p>
      </w:docPartBody>
    </w:docPart>
    <w:docPart>
      <w:docPartPr>
        <w:name w:val="A344934693B843DF8563FD425EEF4260"/>
        <w:category>
          <w:name w:val="General"/>
          <w:gallery w:val="placeholder"/>
        </w:category>
        <w:types>
          <w:type w:val="bbPlcHdr"/>
        </w:types>
        <w:behaviors>
          <w:behavior w:val="content"/>
        </w:behaviors>
        <w:guid w:val="{E1838137-B437-4E19-B8B3-CD1C43CBCC35}"/>
      </w:docPartPr>
      <w:docPartBody>
        <w:p w:rsidR="008A329C" w:rsidP="00C01C9C">
          <w:pPr>
            <w:pStyle w:val="A344934693B843DF8563FD425EEF4260"/>
          </w:pPr>
          <w:r w:rsidRPr="00D24D3B">
            <w:rPr>
              <w:rStyle w:val="PlaceholderText"/>
            </w:rPr>
            <w:t>Click or tap here to enter text.</w:t>
          </w:r>
        </w:p>
      </w:docPartBody>
    </w:docPart>
    <w:docPart>
      <w:docPartPr>
        <w:name w:val="4747C1011B004EBE9266D159B700258E"/>
        <w:category>
          <w:name w:val="General"/>
          <w:gallery w:val="placeholder"/>
        </w:category>
        <w:types>
          <w:type w:val="bbPlcHdr"/>
        </w:types>
        <w:behaviors>
          <w:behavior w:val="content"/>
        </w:behaviors>
        <w:guid w:val="{964F1CF6-364B-4CA1-9D56-5A2F7844987E}"/>
      </w:docPartPr>
      <w:docPartBody>
        <w:p w:rsidR="008A329C" w:rsidP="00C01C9C">
          <w:pPr>
            <w:pStyle w:val="4747C1011B004EBE9266D159B700258E"/>
          </w:pPr>
          <w:r w:rsidRPr="00D94C60">
            <w:rPr>
              <w:rStyle w:val="PlaceholderText"/>
            </w:rPr>
            <w:t>Click or tap here to enter text.</w:t>
          </w:r>
        </w:p>
      </w:docPartBody>
    </w:docPart>
    <w:docPart>
      <w:docPartPr>
        <w:name w:val="E77893E1A2144455B1BFADF1E6CCF9C6"/>
        <w:category>
          <w:name w:val="General"/>
          <w:gallery w:val="placeholder"/>
        </w:category>
        <w:types>
          <w:type w:val="bbPlcHdr"/>
        </w:types>
        <w:behaviors>
          <w:behavior w:val="content"/>
        </w:behaviors>
        <w:guid w:val="{9B5F3B0D-8084-44B6-94AD-B4676902F093}"/>
      </w:docPartPr>
      <w:docPartBody>
        <w:p w:rsidR="008A329C" w:rsidP="00C01C9C">
          <w:pPr>
            <w:pStyle w:val="E77893E1A2144455B1BFADF1E6CCF9C6"/>
          </w:pPr>
          <w:r w:rsidRPr="00D24D3B">
            <w:rPr>
              <w:rStyle w:val="PlaceholderText"/>
            </w:rPr>
            <w:t>Click or tap here to enter text.</w:t>
          </w:r>
        </w:p>
      </w:docPartBody>
    </w:docPart>
    <w:docPart>
      <w:docPartPr>
        <w:name w:val="5DA587A0EDF14EE3A87632C41BBDC572"/>
        <w:category>
          <w:name w:val="General"/>
          <w:gallery w:val="placeholder"/>
        </w:category>
        <w:types>
          <w:type w:val="bbPlcHdr"/>
        </w:types>
        <w:behaviors>
          <w:behavior w:val="content"/>
        </w:behaviors>
        <w:guid w:val="{E6D4C0A6-B18D-4553-B706-4A1E2994332A}"/>
      </w:docPartPr>
      <w:docPartBody>
        <w:p w:rsidR="008A329C" w:rsidP="00C01C9C">
          <w:pPr>
            <w:pStyle w:val="5DA587A0EDF14EE3A87632C41BBDC572"/>
          </w:pPr>
          <w:r w:rsidRPr="00D94C60">
            <w:rPr>
              <w:rStyle w:val="PlaceholderText"/>
            </w:rPr>
            <w:t>Click or tap here to enter text.</w:t>
          </w:r>
        </w:p>
      </w:docPartBody>
    </w:docPart>
    <w:docPart>
      <w:docPartPr>
        <w:name w:val="F9A9EF24F5AE49A6BF1ED8A592D86342"/>
        <w:category>
          <w:name w:val="General"/>
          <w:gallery w:val="placeholder"/>
        </w:category>
        <w:types>
          <w:type w:val="bbPlcHdr"/>
        </w:types>
        <w:behaviors>
          <w:behavior w:val="content"/>
        </w:behaviors>
        <w:guid w:val="{CD4475B1-C367-443F-B99D-DE55F9B8C69A}"/>
      </w:docPartPr>
      <w:docPartBody>
        <w:p w:rsidR="008A329C" w:rsidP="00C01C9C">
          <w:pPr>
            <w:pStyle w:val="F9A9EF24F5AE49A6BF1ED8A592D86342"/>
          </w:pPr>
          <w:r w:rsidRPr="00D24D3B">
            <w:rPr>
              <w:rStyle w:val="PlaceholderText"/>
            </w:rPr>
            <w:t xml:space="preserve">Click or </w:t>
          </w:r>
          <w:r w:rsidRPr="00D24D3B">
            <w:rPr>
              <w:rStyle w:val="PlaceholderText"/>
            </w:rPr>
            <w:t>tap here to enter text.</w:t>
          </w:r>
        </w:p>
      </w:docPartBody>
    </w:docPart>
    <w:docPart>
      <w:docPartPr>
        <w:name w:val="228DD4F45292473E952C223305DA6FB6"/>
        <w:category>
          <w:name w:val="General"/>
          <w:gallery w:val="placeholder"/>
        </w:category>
        <w:types>
          <w:type w:val="bbPlcHdr"/>
        </w:types>
        <w:behaviors>
          <w:behavior w:val="content"/>
        </w:behaviors>
        <w:guid w:val="{0E196A34-3EE0-4292-AE89-DDE49A18571B}"/>
      </w:docPartPr>
      <w:docPartBody>
        <w:p w:rsidR="008A329C" w:rsidP="00C01C9C">
          <w:pPr>
            <w:pStyle w:val="228DD4F45292473E952C223305DA6FB6"/>
          </w:pPr>
          <w:r w:rsidRPr="00D24D3B">
            <w:rPr>
              <w:rStyle w:val="PlaceholderText"/>
            </w:rPr>
            <w:t>Click or tap here to enter text.</w:t>
          </w:r>
        </w:p>
      </w:docPartBody>
    </w:docPart>
    <w:docPart>
      <w:docPartPr>
        <w:name w:val="F7E7E92F36DA45D9A68E9FD90349BB72"/>
        <w:category>
          <w:name w:val="General"/>
          <w:gallery w:val="placeholder"/>
        </w:category>
        <w:types>
          <w:type w:val="bbPlcHdr"/>
        </w:types>
        <w:behaviors>
          <w:behavior w:val="content"/>
        </w:behaviors>
        <w:guid w:val="{2C205BCA-3603-4D97-95A9-E6D10D727366}"/>
      </w:docPartPr>
      <w:docPartBody>
        <w:p w:rsidR="008A329C" w:rsidP="00C01C9C">
          <w:pPr>
            <w:pStyle w:val="F7E7E92F36DA45D9A68E9FD90349BB72"/>
          </w:pPr>
          <w:r w:rsidRPr="00D24D3B">
            <w:rPr>
              <w:rStyle w:val="PlaceholderText"/>
            </w:rPr>
            <w:t>Click or tap here to enter text.</w:t>
          </w:r>
        </w:p>
      </w:docPartBody>
    </w:docPart>
    <w:docPart>
      <w:docPartPr>
        <w:name w:val="093877D97D6C45359A5971F392F60B66"/>
        <w:category>
          <w:name w:val="General"/>
          <w:gallery w:val="placeholder"/>
        </w:category>
        <w:types>
          <w:type w:val="bbPlcHdr"/>
        </w:types>
        <w:behaviors>
          <w:behavior w:val="content"/>
        </w:behaviors>
        <w:guid w:val="{148A1FF0-1382-4274-AC11-D1D86CB9BC04}"/>
      </w:docPartPr>
      <w:docPartBody>
        <w:p w:rsidR="008A329C" w:rsidP="00C01C9C">
          <w:pPr>
            <w:pStyle w:val="093877D97D6C45359A5971F392F60B66"/>
          </w:pPr>
          <w:r w:rsidRPr="00D94C60">
            <w:rPr>
              <w:rStyle w:val="PlaceholderText"/>
            </w:rPr>
            <w:t>Click or tap here to enter text.</w:t>
          </w:r>
        </w:p>
      </w:docPartBody>
    </w:docPart>
    <w:docPart>
      <w:docPartPr>
        <w:name w:val="D074DF9A33EE4DD289DF5E45FECD27F4"/>
        <w:category>
          <w:name w:val="General"/>
          <w:gallery w:val="placeholder"/>
        </w:category>
        <w:types>
          <w:type w:val="bbPlcHdr"/>
        </w:types>
        <w:behaviors>
          <w:behavior w:val="content"/>
        </w:behaviors>
        <w:guid w:val="{D916B9EF-AF4C-419C-9C6E-2884413C41D7}"/>
      </w:docPartPr>
      <w:docPartBody>
        <w:p w:rsidR="008A329C" w:rsidP="00C01C9C">
          <w:pPr>
            <w:pStyle w:val="D074DF9A33EE4DD289DF5E45FECD27F4"/>
          </w:pPr>
          <w:r w:rsidRPr="00D24D3B">
            <w:rPr>
              <w:rStyle w:val="PlaceholderText"/>
            </w:rPr>
            <w:t>Click or tap here to enter text.</w:t>
          </w:r>
        </w:p>
      </w:docPartBody>
    </w:docPart>
    <w:docPart>
      <w:docPartPr>
        <w:name w:val="9F96141C4F3B4C9EBAF36CE96D860B7A"/>
        <w:category>
          <w:name w:val="General"/>
          <w:gallery w:val="placeholder"/>
        </w:category>
        <w:types>
          <w:type w:val="bbPlcHdr"/>
        </w:types>
        <w:behaviors>
          <w:behavior w:val="content"/>
        </w:behaviors>
        <w:guid w:val="{3C500B50-3BB7-485F-B2DC-650CD922AC60}"/>
      </w:docPartPr>
      <w:docPartBody>
        <w:p w:rsidR="008A329C" w:rsidP="00C01C9C">
          <w:pPr>
            <w:pStyle w:val="9F96141C4F3B4C9EBAF36CE96D860B7A"/>
          </w:pPr>
          <w:r w:rsidRPr="00D94C60">
            <w:rPr>
              <w:rStyle w:val="PlaceholderText"/>
            </w:rPr>
            <w:t>Click or tap here to enter text.</w:t>
          </w:r>
        </w:p>
      </w:docPartBody>
    </w:docPart>
    <w:docPart>
      <w:docPartPr>
        <w:name w:val="55EA11EC326F4B1280F61E1FD151AEAC"/>
        <w:category>
          <w:name w:val="General"/>
          <w:gallery w:val="placeholder"/>
        </w:category>
        <w:types>
          <w:type w:val="bbPlcHdr"/>
        </w:types>
        <w:behaviors>
          <w:behavior w:val="content"/>
        </w:behaviors>
        <w:guid w:val="{6CF8C226-AADA-4121-86B6-2D0EC6838995}"/>
      </w:docPartPr>
      <w:docPartBody>
        <w:p w:rsidR="008A329C" w:rsidP="00C01C9C">
          <w:pPr>
            <w:pStyle w:val="55EA11EC326F4B1280F61E1FD151AEAC"/>
          </w:pPr>
          <w:r w:rsidRPr="00D24D3B">
            <w:rPr>
              <w:rStyle w:val="PlaceholderText"/>
            </w:rPr>
            <w:t>Click or tap here to enter text.</w:t>
          </w:r>
        </w:p>
      </w:docPartBody>
    </w:docPart>
    <w:docPart>
      <w:docPartPr>
        <w:name w:val="B5F004D4071E42B08BA84BF27D5F6896"/>
        <w:category>
          <w:name w:val="General"/>
          <w:gallery w:val="placeholder"/>
        </w:category>
        <w:types>
          <w:type w:val="bbPlcHdr"/>
        </w:types>
        <w:behaviors>
          <w:behavior w:val="content"/>
        </w:behaviors>
        <w:guid w:val="{A6369AC0-1C5C-4BAD-8B3D-F3815DBDC0A8}"/>
      </w:docPartPr>
      <w:docPartBody>
        <w:p w:rsidR="008A329C" w:rsidP="00C01C9C">
          <w:pPr>
            <w:pStyle w:val="B5F004D4071E42B08BA84BF27D5F6896"/>
          </w:pPr>
          <w:r w:rsidRPr="00D94C60">
            <w:rPr>
              <w:rStyle w:val="PlaceholderText"/>
            </w:rPr>
            <w:t>Click or tap here to enter text.</w:t>
          </w:r>
        </w:p>
      </w:docPartBody>
    </w:docPart>
    <w:docPart>
      <w:docPartPr>
        <w:name w:val="0CADF9D16A424A2EB5FABCEF22B5D25B"/>
        <w:category>
          <w:name w:val="General"/>
          <w:gallery w:val="placeholder"/>
        </w:category>
        <w:types>
          <w:type w:val="bbPlcHdr"/>
        </w:types>
        <w:behaviors>
          <w:behavior w:val="content"/>
        </w:behaviors>
        <w:guid w:val="{C4E15C2F-5BED-4EB1-944E-281AF37385B2}"/>
      </w:docPartPr>
      <w:docPartBody>
        <w:p w:rsidR="008A329C" w:rsidP="00C01C9C">
          <w:pPr>
            <w:pStyle w:val="0CADF9D16A424A2EB5FABCEF22B5D25B"/>
          </w:pPr>
          <w:r w:rsidRPr="00D24D3B">
            <w:rPr>
              <w:rStyle w:val="PlaceholderText"/>
            </w:rPr>
            <w:t>C</w:t>
          </w:r>
          <w:r w:rsidRPr="00D24D3B">
            <w:rPr>
              <w:rStyle w:val="PlaceholderText"/>
            </w:rPr>
            <w:t>lick or tap here to enter text.</w:t>
          </w:r>
        </w:p>
      </w:docPartBody>
    </w:docPart>
    <w:docPart>
      <w:docPartPr>
        <w:name w:val="FE7141B324254E0AA85C10C98C2B51AE"/>
        <w:category>
          <w:name w:val="General"/>
          <w:gallery w:val="placeholder"/>
        </w:category>
        <w:types>
          <w:type w:val="bbPlcHdr"/>
        </w:types>
        <w:behaviors>
          <w:behavior w:val="content"/>
        </w:behaviors>
        <w:guid w:val="{302F96F1-64AD-4129-A68F-943F10DFEA89}"/>
      </w:docPartPr>
      <w:docPartBody>
        <w:p w:rsidR="008A329C" w:rsidP="00C01C9C">
          <w:pPr>
            <w:pStyle w:val="FE7141B324254E0AA85C10C98C2B51AE"/>
          </w:pPr>
          <w:r w:rsidRPr="00D94C60">
            <w:rPr>
              <w:rStyle w:val="PlaceholderText"/>
            </w:rPr>
            <w:t>Click or tap here to enter text.</w:t>
          </w:r>
        </w:p>
      </w:docPartBody>
    </w:docPart>
    <w:docPart>
      <w:docPartPr>
        <w:name w:val="B654DA6E297E498FB1D9EA1A6742D836"/>
        <w:category>
          <w:name w:val="General"/>
          <w:gallery w:val="placeholder"/>
        </w:category>
        <w:types>
          <w:type w:val="bbPlcHdr"/>
        </w:types>
        <w:behaviors>
          <w:behavior w:val="content"/>
        </w:behaviors>
        <w:guid w:val="{6FA447C8-E425-4DB6-91AE-2135F5689980}"/>
      </w:docPartPr>
      <w:docPartBody>
        <w:p w:rsidR="008A329C" w:rsidP="00C01C9C">
          <w:pPr>
            <w:pStyle w:val="B654DA6E297E498FB1D9EA1A6742D836"/>
          </w:pPr>
          <w:r w:rsidRPr="00D24D3B">
            <w:rPr>
              <w:rStyle w:val="PlaceholderText"/>
            </w:rPr>
            <w:t>Click or tap here to enter text.</w:t>
          </w:r>
        </w:p>
      </w:docPartBody>
    </w:docPart>
    <w:docPart>
      <w:docPartPr>
        <w:name w:val="13758F52B3D8418DB15B4692D7531D91"/>
        <w:category>
          <w:name w:val="General"/>
          <w:gallery w:val="placeholder"/>
        </w:category>
        <w:types>
          <w:type w:val="bbPlcHdr"/>
        </w:types>
        <w:behaviors>
          <w:behavior w:val="content"/>
        </w:behaviors>
        <w:guid w:val="{2CB4981A-F58D-4719-9B55-9DA9AC07178C}"/>
      </w:docPartPr>
      <w:docPartBody>
        <w:p w:rsidR="008A329C" w:rsidP="00C01C9C">
          <w:pPr>
            <w:pStyle w:val="13758F52B3D8418DB15B4692D7531D91"/>
          </w:pPr>
          <w:r w:rsidRPr="00D94C60">
            <w:rPr>
              <w:rStyle w:val="PlaceholderText"/>
            </w:rPr>
            <w:t>Click or tap here to enter text.</w:t>
          </w:r>
        </w:p>
      </w:docPartBody>
    </w:docPart>
    <w:docPart>
      <w:docPartPr>
        <w:name w:val="3E4D2D85CC6B4CAFB8DE48C5FBCFB3F7"/>
        <w:category>
          <w:name w:val="General"/>
          <w:gallery w:val="placeholder"/>
        </w:category>
        <w:types>
          <w:type w:val="bbPlcHdr"/>
        </w:types>
        <w:behaviors>
          <w:behavior w:val="content"/>
        </w:behaviors>
        <w:guid w:val="{28DADA5F-FB4C-4DB8-BAD1-5C87638F12D8}"/>
      </w:docPartPr>
      <w:docPartBody>
        <w:p w:rsidR="008A329C" w:rsidP="00C01C9C">
          <w:pPr>
            <w:pStyle w:val="3E4D2D85CC6B4CAFB8DE48C5FBCFB3F7"/>
          </w:pPr>
          <w:r w:rsidRPr="00D24D3B">
            <w:rPr>
              <w:rStyle w:val="PlaceholderText"/>
            </w:rPr>
            <w:t>Click or tap here to enter text.</w:t>
          </w:r>
        </w:p>
      </w:docPartBody>
    </w:docPart>
    <w:docPart>
      <w:docPartPr>
        <w:name w:val="5B26461F620A4205BBCD4FA4DD115224"/>
        <w:category>
          <w:name w:val="General"/>
          <w:gallery w:val="placeholder"/>
        </w:category>
        <w:types>
          <w:type w:val="bbPlcHdr"/>
        </w:types>
        <w:behaviors>
          <w:behavior w:val="content"/>
        </w:behaviors>
        <w:guid w:val="{5B992ADF-F6D8-48F0-AC17-6625C978A76A}"/>
      </w:docPartPr>
      <w:docPartBody>
        <w:p w:rsidR="008A329C" w:rsidP="00C01C9C">
          <w:pPr>
            <w:pStyle w:val="5B26461F620A4205BBCD4FA4DD115224"/>
          </w:pPr>
          <w:r w:rsidRPr="00D94C60">
            <w:rPr>
              <w:rStyle w:val="PlaceholderText"/>
            </w:rPr>
            <w:t>Click or tap here to enter text.</w:t>
          </w:r>
        </w:p>
      </w:docPartBody>
    </w:docPart>
    <w:docPart>
      <w:docPartPr>
        <w:name w:val="9C551F02C7C24177995E4AF344C88AA9"/>
        <w:category>
          <w:name w:val="General"/>
          <w:gallery w:val="placeholder"/>
        </w:category>
        <w:types>
          <w:type w:val="bbPlcHdr"/>
        </w:types>
        <w:behaviors>
          <w:behavior w:val="content"/>
        </w:behaviors>
        <w:guid w:val="{5FE1543B-B860-4731-BB49-162D08CA00E0}"/>
      </w:docPartPr>
      <w:docPartBody>
        <w:p w:rsidR="008A329C" w:rsidP="00C01C9C">
          <w:pPr>
            <w:pStyle w:val="9C551F02C7C24177995E4AF344C88AA9"/>
          </w:pPr>
          <w:r w:rsidRPr="00D94C60">
            <w:rPr>
              <w:rStyle w:val="PlaceholderText"/>
            </w:rPr>
            <w:t>Click or tap here to enter text.</w:t>
          </w:r>
        </w:p>
      </w:docPartBody>
    </w:docPart>
    <w:docPart>
      <w:docPartPr>
        <w:name w:val="89DC189EA6954986931BDF48CBF10714"/>
        <w:category>
          <w:name w:val="General"/>
          <w:gallery w:val="placeholder"/>
        </w:category>
        <w:types>
          <w:type w:val="bbPlcHdr"/>
        </w:types>
        <w:behaviors>
          <w:behavior w:val="content"/>
        </w:behaviors>
        <w:guid w:val="{09988807-CA17-442A-AB37-8C19DE0E18A0}"/>
      </w:docPartPr>
      <w:docPartBody>
        <w:p w:rsidR="008A329C" w:rsidP="00C01C9C">
          <w:pPr>
            <w:pStyle w:val="89DC189EA6954986931BDF48CBF10714"/>
          </w:pPr>
          <w:r w:rsidRPr="00D24D3B">
            <w:rPr>
              <w:rStyle w:val="PlaceholderText"/>
            </w:rPr>
            <w:t xml:space="preserve">Click or tap here to </w:t>
          </w:r>
          <w:r w:rsidRPr="00D24D3B">
            <w:rPr>
              <w:rStyle w:val="PlaceholderText"/>
            </w:rPr>
            <w:t>enter text.</w:t>
          </w:r>
        </w:p>
      </w:docPartBody>
    </w:docPart>
    <w:docPart>
      <w:docPartPr>
        <w:name w:val="48BD5C05877B487C8B6247C165494FA6"/>
        <w:category>
          <w:name w:val="General"/>
          <w:gallery w:val="placeholder"/>
        </w:category>
        <w:types>
          <w:type w:val="bbPlcHdr"/>
        </w:types>
        <w:behaviors>
          <w:behavior w:val="content"/>
        </w:behaviors>
        <w:guid w:val="{DAA4F73B-1A89-4F8B-BE62-037672A78707}"/>
      </w:docPartPr>
      <w:docPartBody>
        <w:p w:rsidR="008A329C" w:rsidP="00C01C9C">
          <w:pPr>
            <w:pStyle w:val="48BD5C05877B487C8B6247C165494FA6"/>
          </w:pPr>
          <w:r w:rsidRPr="00D24D3B">
            <w:rPr>
              <w:rStyle w:val="PlaceholderText"/>
            </w:rPr>
            <w:t>Click or tap here to enter text.</w:t>
          </w:r>
        </w:p>
      </w:docPartBody>
    </w:docPart>
    <w:docPart>
      <w:docPartPr>
        <w:name w:val="E1828C7C013543CF9B2A815FAED8C997"/>
        <w:category>
          <w:name w:val="General"/>
          <w:gallery w:val="placeholder"/>
        </w:category>
        <w:types>
          <w:type w:val="bbPlcHdr"/>
        </w:types>
        <w:behaviors>
          <w:behavior w:val="content"/>
        </w:behaviors>
        <w:guid w:val="{543F4821-173E-4881-B256-5B8A93A42C7F}"/>
      </w:docPartPr>
      <w:docPartBody>
        <w:p w:rsidR="008A329C" w:rsidP="00C01C9C">
          <w:pPr>
            <w:pStyle w:val="E1828C7C013543CF9B2A815FAED8C997"/>
          </w:pPr>
          <w:r w:rsidRPr="00D24D3B">
            <w:rPr>
              <w:rStyle w:val="PlaceholderText"/>
            </w:rPr>
            <w:t>Click or tap here to enter text.</w:t>
          </w:r>
        </w:p>
      </w:docPartBody>
    </w:docPart>
    <w:docPart>
      <w:docPartPr>
        <w:name w:val="99FAA3405FBD4EF7A3BAB5D4159CCB9B"/>
        <w:category>
          <w:name w:val="General"/>
          <w:gallery w:val="placeholder"/>
        </w:category>
        <w:types>
          <w:type w:val="bbPlcHdr"/>
        </w:types>
        <w:behaviors>
          <w:behavior w:val="content"/>
        </w:behaviors>
        <w:guid w:val="{615EB9A4-B937-4C8E-81A7-494D33F08314}"/>
      </w:docPartPr>
      <w:docPartBody>
        <w:p w:rsidR="008A329C" w:rsidP="00C01C9C">
          <w:pPr>
            <w:pStyle w:val="99FAA3405FBD4EF7A3BAB5D4159CCB9B"/>
          </w:pPr>
          <w:r w:rsidRPr="00D24D3B">
            <w:rPr>
              <w:rStyle w:val="PlaceholderText"/>
            </w:rPr>
            <w:t>Click or tap here to enter text.</w:t>
          </w:r>
        </w:p>
      </w:docPartBody>
    </w:docPart>
    <w:docPart>
      <w:docPartPr>
        <w:name w:val="85AE6CE5ED084029AD21BC70A4024C88"/>
        <w:category>
          <w:name w:val="General"/>
          <w:gallery w:val="placeholder"/>
        </w:category>
        <w:types>
          <w:type w:val="bbPlcHdr"/>
        </w:types>
        <w:behaviors>
          <w:behavior w:val="content"/>
        </w:behaviors>
        <w:guid w:val="{25F1B9FB-5D04-42F7-A9FE-0FFB155E0422}"/>
      </w:docPartPr>
      <w:docPartBody>
        <w:p w:rsidR="008A329C" w:rsidP="00C01C9C">
          <w:pPr>
            <w:pStyle w:val="85AE6CE5ED084029AD21BC70A4024C88"/>
          </w:pPr>
          <w:r w:rsidRPr="00D24D3B">
            <w:rPr>
              <w:rStyle w:val="PlaceholderText"/>
            </w:rPr>
            <w:t>Click or tap here to enter text.</w:t>
          </w:r>
        </w:p>
      </w:docPartBody>
    </w:docPart>
    <w:docPart>
      <w:docPartPr>
        <w:name w:val="D8878751F2CB474492E4272EB25CB1E3"/>
        <w:category>
          <w:name w:val="General"/>
          <w:gallery w:val="placeholder"/>
        </w:category>
        <w:types>
          <w:type w:val="bbPlcHdr"/>
        </w:types>
        <w:behaviors>
          <w:behavior w:val="content"/>
        </w:behaviors>
        <w:guid w:val="{EEF3EE59-1910-4829-B1EC-FC3A4A13774D}"/>
      </w:docPartPr>
      <w:docPartBody>
        <w:p w:rsidR="008A329C" w:rsidP="00C01C9C">
          <w:pPr>
            <w:pStyle w:val="D8878751F2CB474492E4272EB25CB1E3"/>
          </w:pPr>
          <w:r w:rsidRPr="00D24D3B">
            <w:rPr>
              <w:rStyle w:val="PlaceholderText"/>
            </w:rPr>
            <w:t>Click or tap here to enter text.</w:t>
          </w:r>
        </w:p>
      </w:docPartBody>
    </w:docPart>
    <w:docPart>
      <w:docPartPr>
        <w:name w:val="A26442490F5941CAB2E2BC4442E61FEF"/>
        <w:category>
          <w:name w:val="General"/>
          <w:gallery w:val="placeholder"/>
        </w:category>
        <w:types>
          <w:type w:val="bbPlcHdr"/>
        </w:types>
        <w:behaviors>
          <w:behavior w:val="content"/>
        </w:behaviors>
        <w:guid w:val="{F5718FFC-10C1-42CD-B521-72F3279C0392}"/>
      </w:docPartPr>
      <w:docPartBody>
        <w:p w:rsidR="008A329C" w:rsidP="00C01C9C">
          <w:pPr>
            <w:pStyle w:val="A26442490F5941CAB2E2BC4442E61FEF"/>
          </w:pPr>
          <w:r w:rsidRPr="00D24D3B">
            <w:rPr>
              <w:rStyle w:val="PlaceholderText"/>
            </w:rPr>
            <w:t>Click or tap here to enter text.</w:t>
          </w:r>
        </w:p>
      </w:docPartBody>
    </w:docPart>
    <w:docPart>
      <w:docPartPr>
        <w:name w:val="509B28E48C9B4CE486BF0740AA438FF3"/>
        <w:category>
          <w:name w:val="General"/>
          <w:gallery w:val="placeholder"/>
        </w:category>
        <w:types>
          <w:type w:val="bbPlcHdr"/>
        </w:types>
        <w:behaviors>
          <w:behavior w:val="content"/>
        </w:behaviors>
        <w:guid w:val="{AF6B7C07-6DCC-478E-A26A-53FD9F36DF1E}"/>
      </w:docPartPr>
      <w:docPartBody>
        <w:p w:rsidR="008A329C" w:rsidP="00C01C9C">
          <w:pPr>
            <w:pStyle w:val="509B28E48C9B4CE486BF0740AA438FF3"/>
          </w:pPr>
          <w:r w:rsidRPr="00D24D3B">
            <w:rPr>
              <w:rStyle w:val="PlaceholderText"/>
            </w:rPr>
            <w:t>Click or tap here to enter text.</w:t>
          </w:r>
        </w:p>
      </w:docPartBody>
    </w:docPart>
    <w:docPart>
      <w:docPartPr>
        <w:name w:val="8F615D63329041A7AE24A796F47ABD5A"/>
        <w:category>
          <w:name w:val="General"/>
          <w:gallery w:val="placeholder"/>
        </w:category>
        <w:types>
          <w:type w:val="bbPlcHdr"/>
        </w:types>
        <w:behaviors>
          <w:behavior w:val="content"/>
        </w:behaviors>
        <w:guid w:val="{80F493A1-DB1E-4642-B000-8392991F53D5}"/>
      </w:docPartPr>
      <w:docPartBody>
        <w:p w:rsidR="008A329C" w:rsidP="00C01C9C">
          <w:pPr>
            <w:pStyle w:val="8F615D63329041A7AE24A796F47ABD5A"/>
          </w:pPr>
          <w:r w:rsidRPr="00D24D3B">
            <w:rPr>
              <w:rStyle w:val="PlaceholderText"/>
            </w:rPr>
            <w:t xml:space="preserve">Click or tap </w:t>
          </w:r>
          <w:r w:rsidRPr="00D24D3B">
            <w:rPr>
              <w:rStyle w:val="PlaceholderText"/>
            </w:rPr>
            <w:t>here to enter text.</w:t>
          </w:r>
        </w:p>
      </w:docPartBody>
    </w:docPart>
    <w:docPart>
      <w:docPartPr>
        <w:name w:val="8BFB674615BC48298C077A3A2E4C87B5"/>
        <w:category>
          <w:name w:val="General"/>
          <w:gallery w:val="placeholder"/>
        </w:category>
        <w:types>
          <w:type w:val="bbPlcHdr"/>
        </w:types>
        <w:behaviors>
          <w:behavior w:val="content"/>
        </w:behaviors>
        <w:guid w:val="{57B47A60-0CAD-4040-B732-5ECE3E88ADBE}"/>
      </w:docPartPr>
      <w:docPartBody>
        <w:p w:rsidR="008A329C" w:rsidP="00C01C9C">
          <w:pPr>
            <w:pStyle w:val="8BFB674615BC48298C077A3A2E4C87B5"/>
          </w:pPr>
          <w:r w:rsidRPr="00D24D3B">
            <w:rPr>
              <w:rStyle w:val="PlaceholderText"/>
            </w:rPr>
            <w:t>Click or tap here to enter text.</w:t>
          </w:r>
        </w:p>
      </w:docPartBody>
    </w:docPart>
    <w:docPart>
      <w:docPartPr>
        <w:name w:val="85028223C7C048FC9B3CC017DAA59D61"/>
        <w:category>
          <w:name w:val="General"/>
          <w:gallery w:val="placeholder"/>
        </w:category>
        <w:types>
          <w:type w:val="bbPlcHdr"/>
        </w:types>
        <w:behaviors>
          <w:behavior w:val="content"/>
        </w:behaviors>
        <w:guid w:val="{3AC6D1B5-5FAE-42A6-BD30-722406FFF0B1}"/>
      </w:docPartPr>
      <w:docPartBody>
        <w:p w:rsidR="008A329C" w:rsidP="00C01C9C">
          <w:pPr>
            <w:pStyle w:val="85028223C7C048FC9B3CC017DAA59D61"/>
          </w:pPr>
          <w:r w:rsidRPr="00D24D3B">
            <w:rPr>
              <w:rStyle w:val="PlaceholderText"/>
            </w:rPr>
            <w:t>Click or tap here to enter text.</w:t>
          </w:r>
        </w:p>
      </w:docPartBody>
    </w:docPart>
    <w:docPart>
      <w:docPartPr>
        <w:name w:val="1297BD6FDCAD43C6AD03FA171B9B1045"/>
        <w:category>
          <w:name w:val="General"/>
          <w:gallery w:val="placeholder"/>
        </w:category>
        <w:types>
          <w:type w:val="bbPlcHdr"/>
        </w:types>
        <w:behaviors>
          <w:behavior w:val="content"/>
        </w:behaviors>
        <w:guid w:val="{E647B244-8667-428E-B9CE-7619D550484F}"/>
      </w:docPartPr>
      <w:docPartBody>
        <w:p w:rsidR="008A329C" w:rsidP="00C01C9C">
          <w:pPr>
            <w:pStyle w:val="1297BD6FDCAD43C6AD03FA171B9B1045"/>
          </w:pPr>
          <w:r>
            <w:rPr>
              <w:rStyle w:val="PlaceholderText"/>
            </w:rPr>
            <w:t>Click or tap here to enter text.</w:t>
          </w:r>
        </w:p>
      </w:docPartBody>
    </w:docPart>
    <w:docPart>
      <w:docPartPr>
        <w:name w:val="5E86E22350924CF9A54E7D1951A66395"/>
        <w:category>
          <w:name w:val="General"/>
          <w:gallery w:val="placeholder"/>
        </w:category>
        <w:types>
          <w:type w:val="bbPlcHdr"/>
        </w:types>
        <w:behaviors>
          <w:behavior w:val="content"/>
        </w:behaviors>
        <w:guid w:val="{CAC45202-3831-4A70-B05B-E9F83C22EF21}"/>
      </w:docPartPr>
      <w:docPartBody>
        <w:p w:rsidR="008A329C" w:rsidP="00C01C9C">
          <w:pPr>
            <w:pStyle w:val="5E86E22350924CF9A54E7D1951A66395"/>
          </w:pPr>
          <w:r w:rsidRPr="00D24D3B">
            <w:rPr>
              <w:rStyle w:val="PlaceholderText"/>
            </w:rPr>
            <w:t>Click or tap here to enter text.</w:t>
          </w:r>
        </w:p>
      </w:docPartBody>
    </w:docPart>
    <w:docPart>
      <w:docPartPr>
        <w:name w:val="10525F1E5FAC4098A7AB12C4B17A9E5A"/>
        <w:category>
          <w:name w:val="General"/>
          <w:gallery w:val="placeholder"/>
        </w:category>
        <w:types>
          <w:type w:val="bbPlcHdr"/>
        </w:types>
        <w:behaviors>
          <w:behavior w:val="content"/>
        </w:behaviors>
        <w:guid w:val="{1C0965B6-7695-4457-B44D-913B5048DAAE}"/>
      </w:docPartPr>
      <w:docPartBody>
        <w:p w:rsidR="008A329C" w:rsidP="00C01C9C">
          <w:pPr>
            <w:pStyle w:val="10525F1E5FAC4098A7AB12C4B17A9E5A"/>
          </w:pPr>
          <w:r>
            <w:rPr>
              <w:rStyle w:val="PlaceholderText"/>
            </w:rPr>
            <w:t>Click or tap here to enter text.</w:t>
          </w:r>
        </w:p>
      </w:docPartBody>
    </w:docPart>
    <w:docPart>
      <w:docPartPr>
        <w:name w:val="B5B14400EFB44B6F983CF1F2C870FE80"/>
        <w:category>
          <w:name w:val="General"/>
          <w:gallery w:val="placeholder"/>
        </w:category>
        <w:types>
          <w:type w:val="bbPlcHdr"/>
        </w:types>
        <w:behaviors>
          <w:behavior w:val="content"/>
        </w:behaviors>
        <w:guid w:val="{A599CD23-2D85-4663-82A6-6E0F950137BF}"/>
      </w:docPartPr>
      <w:docPartBody>
        <w:p w:rsidR="008A329C" w:rsidP="00C01C9C">
          <w:pPr>
            <w:pStyle w:val="B5B14400EFB44B6F983CF1F2C870FE80"/>
          </w:pPr>
          <w:r w:rsidRPr="00D24D3B">
            <w:rPr>
              <w:rStyle w:val="PlaceholderText"/>
            </w:rPr>
            <w:t>Click or tap here to enter text.</w:t>
          </w:r>
        </w:p>
      </w:docPartBody>
    </w:docPart>
    <w:docPart>
      <w:docPartPr>
        <w:name w:val="39F9621355EA482AA6650E1DF1A624A1"/>
        <w:category>
          <w:name w:val="General"/>
          <w:gallery w:val="placeholder"/>
        </w:category>
        <w:types>
          <w:type w:val="bbPlcHdr"/>
        </w:types>
        <w:behaviors>
          <w:behavior w:val="content"/>
        </w:behaviors>
        <w:guid w:val="{1E4EE7F3-6D16-4667-94F0-B35D66FF1C6A}"/>
      </w:docPartPr>
      <w:docPartBody>
        <w:p w:rsidR="008A329C" w:rsidP="00C01C9C">
          <w:pPr>
            <w:pStyle w:val="39F9621355EA482AA6650E1DF1A624A1"/>
          </w:pPr>
          <w:r w:rsidRPr="00D24D3B">
            <w:rPr>
              <w:rStyle w:val="PlaceholderText"/>
            </w:rPr>
            <w:t>Click or tap here to enter text.</w:t>
          </w:r>
        </w:p>
      </w:docPartBody>
    </w:docPart>
    <w:docPart>
      <w:docPartPr>
        <w:name w:val="F9CC21FE8ABE473BBEC89BA4AC675DC8"/>
        <w:category>
          <w:name w:val="General"/>
          <w:gallery w:val="placeholder"/>
        </w:category>
        <w:types>
          <w:type w:val="bbPlcHdr"/>
        </w:types>
        <w:behaviors>
          <w:behavior w:val="content"/>
        </w:behaviors>
        <w:guid w:val="{9B211931-83B1-4432-80E2-5485B5F55245}"/>
      </w:docPartPr>
      <w:docPartBody>
        <w:p w:rsidR="008A329C" w:rsidP="00C01C9C">
          <w:pPr>
            <w:pStyle w:val="F9CC21FE8ABE473BBEC89BA4AC675DC8"/>
          </w:pPr>
          <w:r>
            <w:rPr>
              <w:rStyle w:val="PlaceholderText"/>
            </w:rPr>
            <w:t>Click or tap here to enter text.</w:t>
          </w:r>
        </w:p>
      </w:docPartBody>
    </w:docPart>
    <w:docPart>
      <w:docPartPr>
        <w:name w:val="0AEAFFC0A8CA40319B598C6307938627"/>
        <w:category>
          <w:name w:val="General"/>
          <w:gallery w:val="placeholder"/>
        </w:category>
        <w:types>
          <w:type w:val="bbPlcHdr"/>
        </w:types>
        <w:behaviors>
          <w:behavior w:val="content"/>
        </w:behaviors>
        <w:guid w:val="{5F9049DF-DF60-43A4-93F9-112131C66952}"/>
      </w:docPartPr>
      <w:docPartBody>
        <w:p w:rsidR="008A329C" w:rsidP="00C01C9C">
          <w:pPr>
            <w:pStyle w:val="0AEAFFC0A8CA40319B598C6307938627"/>
          </w:pPr>
          <w:r w:rsidRPr="00D24D3B">
            <w:rPr>
              <w:rStyle w:val="PlaceholderText"/>
            </w:rPr>
            <w:t>Click or tap here to enter text.</w:t>
          </w:r>
        </w:p>
      </w:docPartBody>
    </w:docPart>
    <w:docPart>
      <w:docPartPr>
        <w:name w:val="CA3C02AA3CD44BFE938C3973DB1B58F8"/>
        <w:category>
          <w:name w:val="General"/>
          <w:gallery w:val="placeholder"/>
        </w:category>
        <w:types>
          <w:type w:val="bbPlcHdr"/>
        </w:types>
        <w:behaviors>
          <w:behavior w:val="content"/>
        </w:behaviors>
        <w:guid w:val="{AC30A8F4-F23E-4571-9A97-05C6A2745589}"/>
      </w:docPartPr>
      <w:docPartBody>
        <w:p w:rsidR="008A329C" w:rsidP="00C01C9C">
          <w:pPr>
            <w:pStyle w:val="CA3C02AA3CD44BFE938C3973DB1B58F8"/>
          </w:pPr>
          <w:r w:rsidRPr="00D24D3B">
            <w:rPr>
              <w:rStyle w:val="PlaceholderText"/>
            </w:rPr>
            <w:t>Click or tap here to enter text.</w:t>
          </w:r>
        </w:p>
      </w:docPartBody>
    </w:docPart>
    <w:docPart>
      <w:docPartPr>
        <w:name w:val="C3C55316599944BFACF0E2C11DFE7F45"/>
        <w:category>
          <w:name w:val="General"/>
          <w:gallery w:val="placeholder"/>
        </w:category>
        <w:types>
          <w:type w:val="bbPlcHdr"/>
        </w:types>
        <w:behaviors>
          <w:behavior w:val="content"/>
        </w:behaviors>
        <w:guid w:val="{5C7AB5CC-8A39-4505-9AB7-1493D4B6E984}"/>
      </w:docPartPr>
      <w:docPartBody>
        <w:p w:rsidR="008A329C" w:rsidP="00C01C9C">
          <w:pPr>
            <w:pStyle w:val="C3C55316599944BFACF0E2C11DFE7F45"/>
          </w:pPr>
          <w:r w:rsidRPr="00D94C60">
            <w:rPr>
              <w:rStyle w:val="PlaceholderText"/>
            </w:rPr>
            <w:t>Click or tap here to enter text.</w:t>
          </w:r>
        </w:p>
      </w:docPartBody>
    </w:docPart>
    <w:docPart>
      <w:docPartPr>
        <w:name w:val="7DC0CCADFA2D44A48D69EB34332E60B9"/>
        <w:category>
          <w:name w:val="General"/>
          <w:gallery w:val="placeholder"/>
        </w:category>
        <w:types>
          <w:type w:val="bbPlcHdr"/>
        </w:types>
        <w:behaviors>
          <w:behavior w:val="content"/>
        </w:behaviors>
        <w:guid w:val="{A1C20D7E-9C6F-4E6C-B881-8A66D6E2E70A}"/>
      </w:docPartPr>
      <w:docPartBody>
        <w:p w:rsidR="008A329C" w:rsidP="00C01C9C">
          <w:pPr>
            <w:pStyle w:val="7DC0CCADFA2D44A48D69EB34332E60B9"/>
          </w:pPr>
          <w:r w:rsidRPr="00D24D3B">
            <w:rPr>
              <w:rStyle w:val="PlaceholderText"/>
            </w:rPr>
            <w:t>Click or tap here to enter text.</w:t>
          </w:r>
        </w:p>
      </w:docPartBody>
    </w:docPart>
    <w:docPart>
      <w:docPartPr>
        <w:name w:val="5BC945BAA7344F5E8ADE2700689F7C9B"/>
        <w:category>
          <w:name w:val="General"/>
          <w:gallery w:val="placeholder"/>
        </w:category>
        <w:types>
          <w:type w:val="bbPlcHdr"/>
        </w:types>
        <w:behaviors>
          <w:behavior w:val="content"/>
        </w:behaviors>
        <w:guid w:val="{56675509-BBCD-44C3-9D64-2411D0BD1DFB}"/>
      </w:docPartPr>
      <w:docPartBody>
        <w:p w:rsidR="008A329C" w:rsidP="00C01C9C">
          <w:pPr>
            <w:pStyle w:val="5BC945BAA7344F5E8ADE2700689F7C9B"/>
          </w:pPr>
          <w:r w:rsidRPr="00D94C60">
            <w:rPr>
              <w:rStyle w:val="PlaceholderText"/>
            </w:rPr>
            <w:t>Click or tap here to enter text.</w:t>
          </w:r>
        </w:p>
      </w:docPartBody>
    </w:docPart>
    <w:docPart>
      <w:docPartPr>
        <w:name w:val="D0174C9032FB41369FCE3CE691FF707C"/>
        <w:category>
          <w:name w:val="General"/>
          <w:gallery w:val="placeholder"/>
        </w:category>
        <w:types>
          <w:type w:val="bbPlcHdr"/>
        </w:types>
        <w:behaviors>
          <w:behavior w:val="content"/>
        </w:behaviors>
        <w:guid w:val="{3A532041-8E13-45A7-867B-A0B5F2EEC21A}"/>
      </w:docPartPr>
      <w:docPartBody>
        <w:p w:rsidR="008A329C" w:rsidP="00C01C9C">
          <w:pPr>
            <w:pStyle w:val="D0174C9032FB41369FCE3CE691FF707C"/>
          </w:pPr>
          <w:r w:rsidRPr="00D24D3B">
            <w:rPr>
              <w:rStyle w:val="PlaceholderText"/>
            </w:rPr>
            <w:t>Click or tap here to enter text.</w:t>
          </w:r>
        </w:p>
      </w:docPartBody>
    </w:docPart>
    <w:docPart>
      <w:docPartPr>
        <w:name w:val="3A80DDA981B64F02A15C99F6479316A8"/>
        <w:category>
          <w:name w:val="General"/>
          <w:gallery w:val="placeholder"/>
        </w:category>
        <w:types>
          <w:type w:val="bbPlcHdr"/>
        </w:types>
        <w:behaviors>
          <w:behavior w:val="content"/>
        </w:behaviors>
        <w:guid w:val="{E0A8886A-CF26-4B09-850F-D77984541F23}"/>
      </w:docPartPr>
      <w:docPartBody>
        <w:p w:rsidR="008A329C" w:rsidP="00C01C9C">
          <w:pPr>
            <w:pStyle w:val="3A80DDA981B64F02A15C99F6479316A8"/>
          </w:pPr>
          <w:r w:rsidRPr="00D94C60">
            <w:rPr>
              <w:rStyle w:val="PlaceholderText"/>
            </w:rPr>
            <w:t xml:space="preserve">Click or tap here to </w:t>
          </w:r>
          <w:r w:rsidRPr="00D94C60">
            <w:rPr>
              <w:rStyle w:val="PlaceholderText"/>
            </w:rPr>
            <w:t>enter text.</w:t>
          </w:r>
        </w:p>
      </w:docPartBody>
    </w:docPart>
    <w:docPart>
      <w:docPartPr>
        <w:name w:val="A84E4EF638344DAA8892D673A6E2A67D"/>
        <w:category>
          <w:name w:val="General"/>
          <w:gallery w:val="placeholder"/>
        </w:category>
        <w:types>
          <w:type w:val="bbPlcHdr"/>
        </w:types>
        <w:behaviors>
          <w:behavior w:val="content"/>
        </w:behaviors>
        <w:guid w:val="{91BD3F84-C99D-4F85-9C47-B5AD3A7D70C9}"/>
      </w:docPartPr>
      <w:docPartBody>
        <w:p w:rsidR="008A329C" w:rsidP="00C01C9C">
          <w:pPr>
            <w:pStyle w:val="A84E4EF638344DAA8892D673A6E2A67D"/>
          </w:pPr>
          <w:r w:rsidRPr="00D24D3B">
            <w:rPr>
              <w:rStyle w:val="PlaceholderText"/>
            </w:rPr>
            <w:t>Click or tap here to enter text.</w:t>
          </w:r>
        </w:p>
      </w:docPartBody>
    </w:docPart>
    <w:docPart>
      <w:docPartPr>
        <w:name w:val="683F2BD504E449FA9985240772D1BE6F"/>
        <w:category>
          <w:name w:val="General"/>
          <w:gallery w:val="placeholder"/>
        </w:category>
        <w:types>
          <w:type w:val="bbPlcHdr"/>
        </w:types>
        <w:behaviors>
          <w:behavior w:val="content"/>
        </w:behaviors>
        <w:guid w:val="{0D21E8D0-C0DF-4AC7-8E04-3CCC8628D960}"/>
      </w:docPartPr>
      <w:docPartBody>
        <w:p w:rsidR="008A329C" w:rsidP="00C01C9C">
          <w:pPr>
            <w:pStyle w:val="683F2BD504E449FA9985240772D1BE6F"/>
          </w:pPr>
          <w:r w:rsidRPr="00D94C60">
            <w:rPr>
              <w:rStyle w:val="PlaceholderText"/>
            </w:rPr>
            <w:t>Click or tap here to enter text.</w:t>
          </w:r>
        </w:p>
      </w:docPartBody>
    </w:docPart>
    <w:docPart>
      <w:docPartPr>
        <w:name w:val="A99E3575A9E247A9B1308236FAE248A2"/>
        <w:category>
          <w:name w:val="General"/>
          <w:gallery w:val="placeholder"/>
        </w:category>
        <w:types>
          <w:type w:val="bbPlcHdr"/>
        </w:types>
        <w:behaviors>
          <w:behavior w:val="content"/>
        </w:behaviors>
        <w:guid w:val="{7F050E7B-3A7A-4A5A-A153-9A2997CA5FDF}"/>
      </w:docPartPr>
      <w:docPartBody>
        <w:p w:rsidR="008A329C" w:rsidP="00C01C9C">
          <w:pPr>
            <w:pStyle w:val="A99E3575A9E247A9B1308236FAE248A2"/>
          </w:pPr>
          <w:r w:rsidRPr="00D24D3B">
            <w:rPr>
              <w:rStyle w:val="PlaceholderText"/>
            </w:rPr>
            <w:t>Click or tap here to enter text.</w:t>
          </w:r>
        </w:p>
      </w:docPartBody>
    </w:docPart>
    <w:docPart>
      <w:docPartPr>
        <w:name w:val="5D2B044D060D46E498C9AA32FA9F360C"/>
        <w:category>
          <w:name w:val="General"/>
          <w:gallery w:val="placeholder"/>
        </w:category>
        <w:types>
          <w:type w:val="bbPlcHdr"/>
        </w:types>
        <w:behaviors>
          <w:behavior w:val="content"/>
        </w:behaviors>
        <w:guid w:val="{4CEF42D8-229C-42A0-AFC2-7BC2E3599D2F}"/>
      </w:docPartPr>
      <w:docPartBody>
        <w:p w:rsidR="008A329C" w:rsidP="00C01C9C">
          <w:pPr>
            <w:pStyle w:val="5D2B044D060D46E498C9AA32FA9F360C"/>
          </w:pPr>
          <w:r w:rsidRPr="00D94C60">
            <w:rPr>
              <w:rStyle w:val="PlaceholderText"/>
            </w:rPr>
            <w:t>Click or tap here to enter text.</w:t>
          </w:r>
        </w:p>
      </w:docPartBody>
    </w:docPart>
    <w:docPart>
      <w:docPartPr>
        <w:name w:val="719A3010AEF94F80BD4F06B68F3E4959"/>
        <w:category>
          <w:name w:val="General"/>
          <w:gallery w:val="placeholder"/>
        </w:category>
        <w:types>
          <w:type w:val="bbPlcHdr"/>
        </w:types>
        <w:behaviors>
          <w:behavior w:val="content"/>
        </w:behaviors>
        <w:guid w:val="{872C8563-06C4-4F5F-AFDE-87666A20353D}"/>
      </w:docPartPr>
      <w:docPartBody>
        <w:p w:rsidR="008A329C" w:rsidP="00C01C9C">
          <w:pPr>
            <w:pStyle w:val="719A3010AEF94F80BD4F06B68F3E4959"/>
          </w:pPr>
          <w:r w:rsidRPr="00D24D3B">
            <w:rPr>
              <w:rStyle w:val="PlaceholderText"/>
            </w:rPr>
            <w:t>Click or tap here to enter text.</w:t>
          </w:r>
        </w:p>
      </w:docPartBody>
    </w:docPart>
    <w:docPart>
      <w:docPartPr>
        <w:name w:val="CEF09134FA814E7EAD94432FA3FE2368"/>
        <w:category>
          <w:name w:val="General"/>
          <w:gallery w:val="placeholder"/>
        </w:category>
        <w:types>
          <w:type w:val="bbPlcHdr"/>
        </w:types>
        <w:behaviors>
          <w:behavior w:val="content"/>
        </w:behaviors>
        <w:guid w:val="{83086FD5-348A-4FA5-A136-0FB107B5421F}"/>
      </w:docPartPr>
      <w:docPartBody>
        <w:p w:rsidR="008A329C" w:rsidP="00C01C9C">
          <w:pPr>
            <w:pStyle w:val="CEF09134FA814E7EAD94432FA3FE2368"/>
          </w:pPr>
          <w:r w:rsidRPr="00D94C60">
            <w:rPr>
              <w:rStyle w:val="PlaceholderText"/>
            </w:rPr>
            <w:t>Click or tap here to enter text.</w:t>
          </w:r>
        </w:p>
      </w:docPartBody>
    </w:docPart>
    <w:docPart>
      <w:docPartPr>
        <w:name w:val="0226DA5253BA45D595D2D0ACF26425BD"/>
        <w:category>
          <w:name w:val="General"/>
          <w:gallery w:val="placeholder"/>
        </w:category>
        <w:types>
          <w:type w:val="bbPlcHdr"/>
        </w:types>
        <w:behaviors>
          <w:behavior w:val="content"/>
        </w:behaviors>
        <w:guid w:val="{4588D9EC-A77C-4A78-BBAA-C789A5B413E9}"/>
      </w:docPartPr>
      <w:docPartBody>
        <w:p w:rsidR="008A329C" w:rsidP="00C01C9C">
          <w:pPr>
            <w:pStyle w:val="0226DA5253BA45D595D2D0ACF26425BD"/>
          </w:pPr>
          <w:r w:rsidRPr="00D24D3B">
            <w:rPr>
              <w:rStyle w:val="PlaceholderText"/>
            </w:rPr>
            <w:t>Click or tap here to enter text.</w:t>
          </w:r>
        </w:p>
      </w:docPartBody>
    </w:docPart>
    <w:docPart>
      <w:docPartPr>
        <w:name w:val="16643F9DE07E42A59EC1337E576DECB6"/>
        <w:category>
          <w:name w:val="General"/>
          <w:gallery w:val="placeholder"/>
        </w:category>
        <w:types>
          <w:type w:val="bbPlcHdr"/>
        </w:types>
        <w:behaviors>
          <w:behavior w:val="content"/>
        </w:behaviors>
        <w:guid w:val="{3654BAE6-2294-402B-9542-70313CC71949}"/>
      </w:docPartPr>
      <w:docPartBody>
        <w:p w:rsidR="008A329C" w:rsidP="00C01C9C">
          <w:pPr>
            <w:pStyle w:val="16643F9DE07E42A59EC1337E576DECB6"/>
          </w:pPr>
          <w:r w:rsidRPr="00D94C60">
            <w:rPr>
              <w:rStyle w:val="PlaceholderText"/>
            </w:rPr>
            <w:t xml:space="preserve">Click or </w:t>
          </w:r>
          <w:r w:rsidRPr="00D94C60">
            <w:rPr>
              <w:rStyle w:val="PlaceholderText"/>
            </w:rPr>
            <w:t>tap here to enter text.</w:t>
          </w:r>
        </w:p>
      </w:docPartBody>
    </w:docPart>
    <w:docPart>
      <w:docPartPr>
        <w:name w:val="F1882CDE2AF749DEA093378CB643BE1C"/>
        <w:category>
          <w:name w:val="General"/>
          <w:gallery w:val="placeholder"/>
        </w:category>
        <w:types>
          <w:type w:val="bbPlcHdr"/>
        </w:types>
        <w:behaviors>
          <w:behavior w:val="content"/>
        </w:behaviors>
        <w:guid w:val="{1202A430-E12B-45AA-B92D-8AC27F95A1A1}"/>
      </w:docPartPr>
      <w:docPartBody>
        <w:p w:rsidR="008A329C" w:rsidP="00C01C9C">
          <w:pPr>
            <w:pStyle w:val="F1882CDE2AF749DEA093378CB643BE1C"/>
          </w:pPr>
          <w:r w:rsidRPr="00D24D3B">
            <w:rPr>
              <w:rStyle w:val="PlaceholderText"/>
            </w:rPr>
            <w:t>Click or tap here to enter text.</w:t>
          </w:r>
        </w:p>
      </w:docPartBody>
    </w:docPart>
    <w:docPart>
      <w:docPartPr>
        <w:name w:val="C45881A380AB4AA9B908812EE0392149"/>
        <w:category>
          <w:name w:val="General"/>
          <w:gallery w:val="placeholder"/>
        </w:category>
        <w:types>
          <w:type w:val="bbPlcHdr"/>
        </w:types>
        <w:behaviors>
          <w:behavior w:val="content"/>
        </w:behaviors>
        <w:guid w:val="{1139173E-36E5-4FC1-BB6F-FF2CFF7C40FC}"/>
      </w:docPartPr>
      <w:docPartBody>
        <w:p w:rsidR="008A329C" w:rsidP="00C01C9C">
          <w:pPr>
            <w:pStyle w:val="C45881A380AB4AA9B908812EE0392149"/>
          </w:pPr>
          <w:r w:rsidRPr="00D94C60">
            <w:rPr>
              <w:rStyle w:val="PlaceholderText"/>
            </w:rPr>
            <w:t>Click or tap here to enter text.</w:t>
          </w:r>
        </w:p>
      </w:docPartBody>
    </w:docPart>
    <w:docPart>
      <w:docPartPr>
        <w:name w:val="DAFAFE1DC31E4BD38010D1E771491D15"/>
        <w:category>
          <w:name w:val="General"/>
          <w:gallery w:val="placeholder"/>
        </w:category>
        <w:types>
          <w:type w:val="bbPlcHdr"/>
        </w:types>
        <w:behaviors>
          <w:behavior w:val="content"/>
        </w:behaviors>
        <w:guid w:val="{B6901EA2-D438-4E59-B2B5-E0401E6DFB35}"/>
      </w:docPartPr>
      <w:docPartBody>
        <w:p w:rsidR="008A329C" w:rsidP="00C01C9C">
          <w:pPr>
            <w:pStyle w:val="DAFAFE1DC31E4BD38010D1E771491D15"/>
          </w:pPr>
          <w:r w:rsidRPr="00D24D3B">
            <w:rPr>
              <w:rStyle w:val="PlaceholderText"/>
            </w:rPr>
            <w:t>Click or tap here to enter text.</w:t>
          </w:r>
        </w:p>
      </w:docPartBody>
    </w:docPart>
    <w:docPart>
      <w:docPartPr>
        <w:name w:val="E8185E05C59E42279AFC54E0B593AA81"/>
        <w:category>
          <w:name w:val="General"/>
          <w:gallery w:val="placeholder"/>
        </w:category>
        <w:types>
          <w:type w:val="bbPlcHdr"/>
        </w:types>
        <w:behaviors>
          <w:behavior w:val="content"/>
        </w:behaviors>
        <w:guid w:val="{DBA0ACFC-C699-4194-BA35-5D7CF76F3B81}"/>
      </w:docPartPr>
      <w:docPartBody>
        <w:p w:rsidR="008A329C" w:rsidP="00C01C9C">
          <w:pPr>
            <w:pStyle w:val="E8185E05C59E42279AFC54E0B593AA81"/>
          </w:pPr>
          <w:r w:rsidRPr="00D94C60">
            <w:rPr>
              <w:rStyle w:val="PlaceholderText"/>
            </w:rPr>
            <w:t>Click or tap here to enter text.</w:t>
          </w:r>
        </w:p>
      </w:docPartBody>
    </w:docPart>
    <w:docPart>
      <w:docPartPr>
        <w:name w:val="CA5A256E66B74E74B17BAAD6DFBB42C8"/>
        <w:category>
          <w:name w:val="General"/>
          <w:gallery w:val="placeholder"/>
        </w:category>
        <w:types>
          <w:type w:val="bbPlcHdr"/>
        </w:types>
        <w:behaviors>
          <w:behavior w:val="content"/>
        </w:behaviors>
        <w:guid w:val="{035A1253-FE5D-4145-B753-5C74A1B4D631}"/>
      </w:docPartPr>
      <w:docPartBody>
        <w:p w:rsidR="008A329C" w:rsidP="00C01C9C">
          <w:pPr>
            <w:pStyle w:val="CA5A256E66B74E74B17BAAD6DFBB42C8"/>
          </w:pPr>
          <w:r w:rsidRPr="00D24D3B">
            <w:rPr>
              <w:rStyle w:val="PlaceholderText"/>
            </w:rPr>
            <w:t>Click or tap here to enter text.</w:t>
          </w:r>
        </w:p>
      </w:docPartBody>
    </w:docPart>
    <w:docPart>
      <w:docPartPr>
        <w:name w:val="3CE9FB207C6D4F5ABE064D0AACE5A9EF"/>
        <w:category>
          <w:name w:val="General"/>
          <w:gallery w:val="placeholder"/>
        </w:category>
        <w:types>
          <w:type w:val="bbPlcHdr"/>
        </w:types>
        <w:behaviors>
          <w:behavior w:val="content"/>
        </w:behaviors>
        <w:guid w:val="{58661F32-E948-4C98-9EA1-73C8D0753979}"/>
      </w:docPartPr>
      <w:docPartBody>
        <w:p w:rsidR="008A329C" w:rsidP="00C01C9C">
          <w:pPr>
            <w:pStyle w:val="3CE9FB207C6D4F5ABE064D0AACE5A9EF"/>
          </w:pPr>
          <w:r w:rsidRPr="00D94C60">
            <w:rPr>
              <w:rStyle w:val="PlaceholderText"/>
            </w:rPr>
            <w:t>Click or tap here to enter text.</w:t>
          </w:r>
        </w:p>
      </w:docPartBody>
    </w:docPart>
    <w:docPart>
      <w:docPartPr>
        <w:name w:val="1B9BB9EEC3DF40E4ACF62C33A2FC72BD"/>
        <w:category>
          <w:name w:val="General"/>
          <w:gallery w:val="placeholder"/>
        </w:category>
        <w:types>
          <w:type w:val="bbPlcHdr"/>
        </w:types>
        <w:behaviors>
          <w:behavior w:val="content"/>
        </w:behaviors>
        <w:guid w:val="{07F15088-1E27-4B05-8D72-1CD8153455F5}"/>
      </w:docPartPr>
      <w:docPartBody>
        <w:p w:rsidR="008A329C" w:rsidP="00C01C9C">
          <w:pPr>
            <w:pStyle w:val="1B9BB9EEC3DF40E4ACF62C33A2FC72BD"/>
          </w:pPr>
          <w:r w:rsidRPr="00D24D3B">
            <w:rPr>
              <w:rStyle w:val="PlaceholderText"/>
            </w:rPr>
            <w:t>Click or tap here to enter text.</w:t>
          </w:r>
        </w:p>
      </w:docPartBody>
    </w:docPart>
    <w:docPart>
      <w:docPartPr>
        <w:name w:val="CB167A7C555F4AA99B9A3AF0A9E9BD60"/>
        <w:category>
          <w:name w:val="General"/>
          <w:gallery w:val="placeholder"/>
        </w:category>
        <w:types>
          <w:type w:val="bbPlcHdr"/>
        </w:types>
        <w:behaviors>
          <w:behavior w:val="content"/>
        </w:behaviors>
        <w:guid w:val="{36DDD669-A927-4853-A966-8163954FCC1D}"/>
      </w:docPartPr>
      <w:docPartBody>
        <w:p w:rsidR="008A329C" w:rsidP="00C01C9C">
          <w:pPr>
            <w:pStyle w:val="CB167A7C555F4AA99B9A3AF0A9E9BD60"/>
          </w:pPr>
          <w:r w:rsidRPr="00D24D3B">
            <w:rPr>
              <w:rStyle w:val="PlaceholderText"/>
            </w:rPr>
            <w:t>C</w:t>
          </w:r>
          <w:r w:rsidRPr="00D24D3B">
            <w:rPr>
              <w:rStyle w:val="PlaceholderText"/>
            </w:rPr>
            <w:t>lick or tap here to enter text.</w:t>
          </w:r>
        </w:p>
      </w:docPartBody>
    </w:docPart>
    <w:docPart>
      <w:docPartPr>
        <w:name w:val="A1DCCA4BEDD24711B6D87784DA07E863"/>
        <w:category>
          <w:name w:val="General"/>
          <w:gallery w:val="placeholder"/>
        </w:category>
        <w:types>
          <w:type w:val="bbPlcHdr"/>
        </w:types>
        <w:behaviors>
          <w:behavior w:val="content"/>
        </w:behaviors>
        <w:guid w:val="{D29434E6-84CC-427F-B7B7-9A52F59E62C7}"/>
      </w:docPartPr>
      <w:docPartBody>
        <w:p w:rsidR="008A329C" w:rsidP="00C01C9C">
          <w:pPr>
            <w:pStyle w:val="A1DCCA4BEDD24711B6D87784DA07E863"/>
          </w:pPr>
          <w:r w:rsidRPr="00D24D3B">
            <w:rPr>
              <w:rStyle w:val="PlaceholderText"/>
            </w:rPr>
            <w:t>Click or tap here to enter text.</w:t>
          </w:r>
        </w:p>
      </w:docPartBody>
    </w:docPart>
    <w:docPart>
      <w:docPartPr>
        <w:name w:val="A928755BD65246DE8967103C82C6E04B"/>
        <w:category>
          <w:name w:val="General"/>
          <w:gallery w:val="placeholder"/>
        </w:category>
        <w:types>
          <w:type w:val="bbPlcHdr"/>
        </w:types>
        <w:behaviors>
          <w:behavior w:val="content"/>
        </w:behaviors>
        <w:guid w:val="{5023FA28-7BB9-47A1-841B-77812D652DFE}"/>
      </w:docPartPr>
      <w:docPartBody>
        <w:p w:rsidR="008A329C" w:rsidP="00C01C9C">
          <w:pPr>
            <w:pStyle w:val="A928755BD65246DE8967103C82C6E04B"/>
          </w:pPr>
          <w:r w:rsidRPr="00D94C60">
            <w:rPr>
              <w:rStyle w:val="PlaceholderText"/>
            </w:rPr>
            <w:t>Click or tap here to enter text.</w:t>
          </w:r>
        </w:p>
      </w:docPartBody>
    </w:docPart>
    <w:docPart>
      <w:docPartPr>
        <w:name w:val="20BB57768F4945AC83B2B3ED5CBD6B79"/>
        <w:category>
          <w:name w:val="General"/>
          <w:gallery w:val="placeholder"/>
        </w:category>
        <w:types>
          <w:type w:val="bbPlcHdr"/>
        </w:types>
        <w:behaviors>
          <w:behavior w:val="content"/>
        </w:behaviors>
        <w:guid w:val="{21D9E92C-69C7-4824-8335-AE0DE06B6413}"/>
      </w:docPartPr>
      <w:docPartBody>
        <w:p w:rsidR="008A329C" w:rsidP="00C01C9C">
          <w:pPr>
            <w:pStyle w:val="20BB57768F4945AC83B2B3ED5CBD6B79"/>
          </w:pPr>
          <w:r w:rsidRPr="00D24D3B">
            <w:rPr>
              <w:rStyle w:val="PlaceholderText"/>
            </w:rPr>
            <w:t>Click or tap here to enter text.</w:t>
          </w:r>
        </w:p>
      </w:docPartBody>
    </w:docPart>
    <w:docPart>
      <w:docPartPr>
        <w:name w:val="4DBCFE445ADE4502878DD34078F022F8"/>
        <w:category>
          <w:name w:val="General"/>
          <w:gallery w:val="placeholder"/>
        </w:category>
        <w:types>
          <w:type w:val="bbPlcHdr"/>
        </w:types>
        <w:behaviors>
          <w:behavior w:val="content"/>
        </w:behaviors>
        <w:guid w:val="{1E4B2393-2234-48C0-AA4A-29722E7B6B89}"/>
      </w:docPartPr>
      <w:docPartBody>
        <w:p w:rsidR="008A329C" w:rsidP="00C01C9C">
          <w:pPr>
            <w:pStyle w:val="4DBCFE445ADE4502878DD34078F022F8"/>
          </w:pPr>
          <w:r w:rsidRPr="00D94C60">
            <w:rPr>
              <w:rStyle w:val="PlaceholderText"/>
            </w:rPr>
            <w:t>Click or tap here to enter text.</w:t>
          </w:r>
        </w:p>
      </w:docPartBody>
    </w:docPart>
    <w:docPart>
      <w:docPartPr>
        <w:name w:val="17F9584388BB496CA6D6F94CE09BD743"/>
        <w:category>
          <w:name w:val="General"/>
          <w:gallery w:val="placeholder"/>
        </w:category>
        <w:types>
          <w:type w:val="bbPlcHdr"/>
        </w:types>
        <w:behaviors>
          <w:behavior w:val="content"/>
        </w:behaviors>
        <w:guid w:val="{EA6640D8-73AD-4B64-83AB-8DEDD4F5D7F8}"/>
      </w:docPartPr>
      <w:docPartBody>
        <w:p w:rsidR="008A329C" w:rsidP="00C01C9C">
          <w:pPr>
            <w:pStyle w:val="17F9584388BB496CA6D6F94CE09BD743"/>
          </w:pPr>
          <w:r>
            <w:rPr>
              <w:rStyle w:val="PlaceholderText"/>
            </w:rPr>
            <w:t>Click or tap here to enter text.</w:t>
          </w:r>
        </w:p>
      </w:docPartBody>
    </w:docPart>
    <w:docPart>
      <w:docPartPr>
        <w:name w:val="DE923F3D205A4E01BB2B7D5846054008"/>
        <w:category>
          <w:name w:val="General"/>
          <w:gallery w:val="placeholder"/>
        </w:category>
        <w:types>
          <w:type w:val="bbPlcHdr"/>
        </w:types>
        <w:behaviors>
          <w:behavior w:val="content"/>
        </w:behaviors>
        <w:guid w:val="{8B47E5C2-9AA1-4196-9F82-2A7285B44BBE}"/>
      </w:docPartPr>
      <w:docPartBody>
        <w:p w:rsidR="008A329C" w:rsidP="00C01C9C">
          <w:pPr>
            <w:pStyle w:val="DE923F3D205A4E01BB2B7D5846054008"/>
          </w:pPr>
          <w:r w:rsidRPr="00D24D3B">
            <w:rPr>
              <w:rStyle w:val="PlaceholderText"/>
            </w:rPr>
            <w:t>Click or tap here to enter text.</w:t>
          </w:r>
        </w:p>
      </w:docPartBody>
    </w:docPart>
    <w:docPart>
      <w:docPartPr>
        <w:name w:val="838248B7C00E42DBB6ED1E5DEE4E1BD9"/>
        <w:category>
          <w:name w:val="General"/>
          <w:gallery w:val="placeholder"/>
        </w:category>
        <w:types>
          <w:type w:val="bbPlcHdr"/>
        </w:types>
        <w:behaviors>
          <w:behavior w:val="content"/>
        </w:behaviors>
        <w:guid w:val="{95260F8F-FB92-41DA-A1C8-F77974C473A4}"/>
      </w:docPartPr>
      <w:docPartBody>
        <w:p w:rsidR="008A329C" w:rsidP="00C01C9C">
          <w:pPr>
            <w:pStyle w:val="838248B7C00E42DBB6ED1E5DEE4E1BD9"/>
          </w:pPr>
          <w:r w:rsidRPr="00D24D3B">
            <w:rPr>
              <w:rStyle w:val="PlaceholderText"/>
            </w:rPr>
            <w:t>Click or tap here to enter</w:t>
          </w:r>
          <w:r w:rsidRPr="00D24D3B">
            <w:rPr>
              <w:rStyle w:val="PlaceholderText"/>
            </w:rPr>
            <w:t xml:space="preserve"> text.</w:t>
          </w:r>
        </w:p>
      </w:docPartBody>
    </w:docPart>
    <w:docPart>
      <w:docPartPr>
        <w:name w:val="3DDC04DD8032461EA808D88A1BC6A164"/>
        <w:category>
          <w:name w:val="General"/>
          <w:gallery w:val="placeholder"/>
        </w:category>
        <w:types>
          <w:type w:val="bbPlcHdr"/>
        </w:types>
        <w:behaviors>
          <w:behavior w:val="content"/>
        </w:behaviors>
        <w:guid w:val="{A593F89A-46B5-48A4-AC04-EF0AA3D3AC0C}"/>
      </w:docPartPr>
      <w:docPartBody>
        <w:p w:rsidR="008A329C" w:rsidP="00C01C9C">
          <w:pPr>
            <w:pStyle w:val="3DDC04DD8032461EA808D88A1BC6A164"/>
          </w:pPr>
          <w:r w:rsidRPr="00D24D3B">
            <w:rPr>
              <w:rStyle w:val="PlaceholderText"/>
            </w:rPr>
            <w:t>Click or tap here to enter text.</w:t>
          </w:r>
        </w:p>
      </w:docPartBody>
    </w:docPart>
    <w:docPart>
      <w:docPartPr>
        <w:name w:val="50A291E91A1C4250842A10596735E8C0"/>
        <w:category>
          <w:name w:val="General"/>
          <w:gallery w:val="placeholder"/>
        </w:category>
        <w:types>
          <w:type w:val="bbPlcHdr"/>
        </w:types>
        <w:behaviors>
          <w:behavior w:val="content"/>
        </w:behaviors>
        <w:guid w:val="{EA9A05B7-54F8-4A1E-87B6-5D26272325C4}"/>
      </w:docPartPr>
      <w:docPartBody>
        <w:p w:rsidR="008A329C" w:rsidP="00C01C9C">
          <w:pPr>
            <w:pStyle w:val="50A291E91A1C4250842A10596735E8C0"/>
          </w:pPr>
          <w:r w:rsidRPr="00D24D3B">
            <w:rPr>
              <w:rStyle w:val="PlaceholderText"/>
            </w:rPr>
            <w:t>Click or tap here to enter text.</w:t>
          </w:r>
        </w:p>
      </w:docPartBody>
    </w:docPart>
    <w:docPart>
      <w:docPartPr>
        <w:name w:val="8DD970EE5AA34AA685614290DF099987"/>
        <w:category>
          <w:name w:val="General"/>
          <w:gallery w:val="placeholder"/>
        </w:category>
        <w:types>
          <w:type w:val="bbPlcHdr"/>
        </w:types>
        <w:behaviors>
          <w:behavior w:val="content"/>
        </w:behaviors>
        <w:guid w:val="{393F1156-1A66-473E-A7B4-7C67F98C854C}"/>
      </w:docPartPr>
      <w:docPartBody>
        <w:p w:rsidR="008A329C" w:rsidP="00C01C9C">
          <w:pPr>
            <w:pStyle w:val="8DD970EE5AA34AA685614290DF099987"/>
          </w:pPr>
          <w:r w:rsidRPr="00D24D3B">
            <w:rPr>
              <w:rStyle w:val="PlaceholderText"/>
            </w:rPr>
            <w:t>Click or tap here to enter text.</w:t>
          </w:r>
        </w:p>
      </w:docPartBody>
    </w:docPart>
    <w:docPart>
      <w:docPartPr>
        <w:name w:val="E46D27A4BDDE4EA288123F96109C87FF"/>
        <w:category>
          <w:name w:val="General"/>
          <w:gallery w:val="placeholder"/>
        </w:category>
        <w:types>
          <w:type w:val="bbPlcHdr"/>
        </w:types>
        <w:behaviors>
          <w:behavior w:val="content"/>
        </w:behaviors>
        <w:guid w:val="{7D2EB32F-3B16-4930-B96C-EFFD22D9627C}"/>
      </w:docPartPr>
      <w:docPartBody>
        <w:p w:rsidR="008A329C" w:rsidP="00C01C9C">
          <w:pPr>
            <w:pStyle w:val="E46D27A4BDDE4EA288123F96109C87FF"/>
          </w:pPr>
          <w:r w:rsidRPr="00D24D3B">
            <w:rPr>
              <w:rStyle w:val="PlaceholderText"/>
            </w:rPr>
            <w:t>Click or tap here to enter text.</w:t>
          </w:r>
        </w:p>
      </w:docPartBody>
    </w:docPart>
    <w:docPart>
      <w:docPartPr>
        <w:name w:val="10649402095F47068B3C404016DB02E4"/>
        <w:category>
          <w:name w:val="General"/>
          <w:gallery w:val="placeholder"/>
        </w:category>
        <w:types>
          <w:type w:val="bbPlcHdr"/>
        </w:types>
        <w:behaviors>
          <w:behavior w:val="content"/>
        </w:behaviors>
        <w:guid w:val="{11CB2F40-E726-4C00-AB68-BA6C5396B1C8}"/>
      </w:docPartPr>
      <w:docPartBody>
        <w:p w:rsidR="008A329C" w:rsidP="00C01C9C">
          <w:pPr>
            <w:pStyle w:val="10649402095F47068B3C404016DB02E4"/>
          </w:pPr>
          <w:r w:rsidRPr="00D24D3B">
            <w:rPr>
              <w:rStyle w:val="PlaceholderText"/>
            </w:rPr>
            <w:t>Click or tap here to enter text.</w:t>
          </w:r>
        </w:p>
      </w:docPartBody>
    </w:docPart>
    <w:docPart>
      <w:docPartPr>
        <w:name w:val="E2B43F66A6164137B4D219E8B5CF94DC"/>
        <w:category>
          <w:name w:val="General"/>
          <w:gallery w:val="placeholder"/>
        </w:category>
        <w:types>
          <w:type w:val="bbPlcHdr"/>
        </w:types>
        <w:behaviors>
          <w:behavior w:val="content"/>
        </w:behaviors>
        <w:guid w:val="{CDC38FDA-4B48-47BC-9E1E-07B9E2D688E6}"/>
      </w:docPartPr>
      <w:docPartBody>
        <w:p w:rsidR="008A329C" w:rsidP="00C01C9C">
          <w:pPr>
            <w:pStyle w:val="E2B43F66A6164137B4D219E8B5CF94DC"/>
          </w:pPr>
          <w:r w:rsidRPr="00D24D3B">
            <w:rPr>
              <w:rStyle w:val="PlaceholderText"/>
            </w:rPr>
            <w:t>Click or tap here to enter text.</w:t>
          </w:r>
        </w:p>
      </w:docPartBody>
    </w:docPart>
    <w:docPart>
      <w:docPartPr>
        <w:name w:val="1404FA0CDABD4E73A899CC982B8D746F"/>
        <w:category>
          <w:name w:val="General"/>
          <w:gallery w:val="placeholder"/>
        </w:category>
        <w:types>
          <w:type w:val="bbPlcHdr"/>
        </w:types>
        <w:behaviors>
          <w:behavior w:val="content"/>
        </w:behaviors>
        <w:guid w:val="{649736AF-322A-49DB-BBB9-CBA36B4FE676}"/>
      </w:docPartPr>
      <w:docPartBody>
        <w:p w:rsidR="008A329C" w:rsidP="00C01C9C">
          <w:pPr>
            <w:pStyle w:val="1404FA0CDABD4E73A899CC982B8D746F"/>
          </w:pPr>
          <w:r w:rsidRPr="00D24D3B">
            <w:rPr>
              <w:rStyle w:val="PlaceholderText"/>
            </w:rPr>
            <w:t>Click or tap here to enter text.</w:t>
          </w:r>
        </w:p>
      </w:docPartBody>
    </w:docPart>
    <w:docPart>
      <w:docPartPr>
        <w:name w:val="DAF3104A8AE3424389B94DF433F8E940"/>
        <w:category>
          <w:name w:val="General"/>
          <w:gallery w:val="placeholder"/>
        </w:category>
        <w:types>
          <w:type w:val="bbPlcHdr"/>
        </w:types>
        <w:behaviors>
          <w:behavior w:val="content"/>
        </w:behaviors>
        <w:guid w:val="{26D6CBC7-918A-4742-9B4C-EE26812F84E8}"/>
      </w:docPartPr>
      <w:docPartBody>
        <w:p w:rsidR="008A329C" w:rsidP="00C01C9C">
          <w:pPr>
            <w:pStyle w:val="DAF3104A8AE3424389B94DF433F8E940"/>
          </w:pPr>
          <w:r>
            <w:rPr>
              <w:rStyle w:val="PlaceholderText"/>
            </w:rPr>
            <w:t xml:space="preserve">Click or tap </w:t>
          </w:r>
          <w:r>
            <w:rPr>
              <w:rStyle w:val="PlaceholderText"/>
            </w:rPr>
            <w:t>here to enter text.</w:t>
          </w:r>
        </w:p>
      </w:docPartBody>
    </w:docPart>
    <w:docPart>
      <w:docPartPr>
        <w:name w:val="117FC9B4A4994BF9A25F7A345D7529BD"/>
        <w:category>
          <w:name w:val="General"/>
          <w:gallery w:val="placeholder"/>
        </w:category>
        <w:types>
          <w:type w:val="bbPlcHdr"/>
        </w:types>
        <w:behaviors>
          <w:behavior w:val="content"/>
        </w:behaviors>
        <w:guid w:val="{8E2107BF-445C-4AE2-AAC2-F8EA007EEC92}"/>
      </w:docPartPr>
      <w:docPartBody>
        <w:p w:rsidR="008A329C" w:rsidP="00C01C9C">
          <w:pPr>
            <w:pStyle w:val="117FC9B4A4994BF9A25F7A345D7529BD"/>
          </w:pPr>
          <w:r w:rsidRPr="00D24D3B">
            <w:rPr>
              <w:rStyle w:val="PlaceholderText"/>
            </w:rPr>
            <w:t>Click or tap here to enter text.</w:t>
          </w:r>
        </w:p>
      </w:docPartBody>
    </w:docPart>
    <w:docPart>
      <w:docPartPr>
        <w:name w:val="3123C819AF444E9CBAFFC27804832A33"/>
        <w:category>
          <w:name w:val="General"/>
          <w:gallery w:val="placeholder"/>
        </w:category>
        <w:types>
          <w:type w:val="bbPlcHdr"/>
        </w:types>
        <w:behaviors>
          <w:behavior w:val="content"/>
        </w:behaviors>
        <w:guid w:val="{292104B9-F798-423E-943B-283454329D0B}"/>
      </w:docPartPr>
      <w:docPartBody>
        <w:p w:rsidR="008A329C" w:rsidP="00C01C9C">
          <w:pPr>
            <w:pStyle w:val="3123C819AF444E9CBAFFC27804832A33"/>
          </w:pPr>
          <w:r>
            <w:rPr>
              <w:rStyle w:val="PlaceholderText"/>
            </w:rPr>
            <w:t>Click or tap here to enter text.</w:t>
          </w:r>
        </w:p>
      </w:docPartBody>
    </w:docPart>
    <w:docPart>
      <w:docPartPr>
        <w:name w:val="9018010C27684C33A3314B2B178D161D"/>
        <w:category>
          <w:name w:val="General"/>
          <w:gallery w:val="placeholder"/>
        </w:category>
        <w:types>
          <w:type w:val="bbPlcHdr"/>
        </w:types>
        <w:behaviors>
          <w:behavior w:val="content"/>
        </w:behaviors>
        <w:guid w:val="{FF570A07-8AD0-4D54-8FA5-763FAB1790C7}"/>
      </w:docPartPr>
      <w:docPartBody>
        <w:p w:rsidR="008A329C" w:rsidP="00C01C9C">
          <w:pPr>
            <w:pStyle w:val="9018010C27684C33A3314B2B178D161D"/>
          </w:pPr>
          <w:r w:rsidRPr="00D24D3B">
            <w:rPr>
              <w:rStyle w:val="PlaceholderText"/>
            </w:rPr>
            <w:t>Click or tap here to enter text.</w:t>
          </w:r>
        </w:p>
      </w:docPartBody>
    </w:docPart>
    <w:docPart>
      <w:docPartPr>
        <w:name w:val="02BFA77F7E1B4EA49D8331F881F7786E"/>
        <w:category>
          <w:name w:val="General"/>
          <w:gallery w:val="placeholder"/>
        </w:category>
        <w:types>
          <w:type w:val="bbPlcHdr"/>
        </w:types>
        <w:behaviors>
          <w:behavior w:val="content"/>
        </w:behaviors>
        <w:guid w:val="{4E5A5A7F-783F-43AF-B876-2DE80402504E}"/>
      </w:docPartPr>
      <w:docPartBody>
        <w:p w:rsidR="008A329C" w:rsidP="00C01C9C">
          <w:pPr>
            <w:pStyle w:val="02BFA77F7E1B4EA49D8331F881F7786E"/>
          </w:pPr>
          <w:r>
            <w:rPr>
              <w:rStyle w:val="PlaceholderText"/>
            </w:rPr>
            <w:t>Click or tap here to enter text.</w:t>
          </w:r>
        </w:p>
      </w:docPartBody>
    </w:docPart>
    <w:docPart>
      <w:docPartPr>
        <w:name w:val="FB75C8F47DC74E41928E57A02396705A"/>
        <w:category>
          <w:name w:val="General"/>
          <w:gallery w:val="placeholder"/>
        </w:category>
        <w:types>
          <w:type w:val="bbPlcHdr"/>
        </w:types>
        <w:behaviors>
          <w:behavior w:val="content"/>
        </w:behaviors>
        <w:guid w:val="{2A3D1B27-8646-48EA-BA2A-8F6C1899E720}"/>
      </w:docPartPr>
      <w:docPartBody>
        <w:p w:rsidR="008A329C" w:rsidP="00C01C9C">
          <w:pPr>
            <w:pStyle w:val="FB75C8F47DC74E41928E57A02396705A"/>
          </w:pPr>
          <w:r w:rsidRPr="00D24D3B">
            <w:rPr>
              <w:rStyle w:val="PlaceholderText"/>
            </w:rPr>
            <w:t>Click or tap here to enter text.</w:t>
          </w:r>
        </w:p>
      </w:docPartBody>
    </w:docPart>
    <w:docPart>
      <w:docPartPr>
        <w:name w:val="DB03D1636D6D4E80A5FFA912B86B9918"/>
        <w:category>
          <w:name w:val="General"/>
          <w:gallery w:val="placeholder"/>
        </w:category>
        <w:types>
          <w:type w:val="bbPlcHdr"/>
        </w:types>
        <w:behaviors>
          <w:behavior w:val="content"/>
        </w:behaviors>
        <w:guid w:val="{64FE65BB-D140-4127-9888-EEA304359B0F}"/>
      </w:docPartPr>
      <w:docPartBody>
        <w:p w:rsidR="008A329C" w:rsidP="00C01C9C">
          <w:pPr>
            <w:pStyle w:val="DB03D1636D6D4E80A5FFA912B86B9918"/>
          </w:pPr>
          <w:r>
            <w:rPr>
              <w:rStyle w:val="PlaceholderText"/>
            </w:rPr>
            <w:t>Click or tap here to enter text.</w:t>
          </w:r>
        </w:p>
      </w:docPartBody>
    </w:docPart>
    <w:docPart>
      <w:docPartPr>
        <w:name w:val="861F6DBEA4224ED1A6CD3C320753A70E"/>
        <w:category>
          <w:name w:val="General"/>
          <w:gallery w:val="placeholder"/>
        </w:category>
        <w:types>
          <w:type w:val="bbPlcHdr"/>
        </w:types>
        <w:behaviors>
          <w:behavior w:val="content"/>
        </w:behaviors>
        <w:guid w:val="{6EE65B0C-C5C1-4710-B063-0EB82FAFD501}"/>
      </w:docPartPr>
      <w:docPartBody>
        <w:p w:rsidR="008A329C" w:rsidP="00C01C9C">
          <w:pPr>
            <w:pStyle w:val="861F6DBEA4224ED1A6CD3C320753A70E"/>
          </w:pPr>
          <w:r w:rsidRPr="00D24D3B">
            <w:rPr>
              <w:rStyle w:val="PlaceholderText"/>
            </w:rPr>
            <w:t>Click or tap here to enter text.</w:t>
          </w:r>
        </w:p>
      </w:docPartBody>
    </w:docPart>
    <w:docPart>
      <w:docPartPr>
        <w:name w:val="8FC81052214F4B83B6D02078EA0D4098"/>
        <w:category>
          <w:name w:val="General"/>
          <w:gallery w:val="placeholder"/>
        </w:category>
        <w:types>
          <w:type w:val="bbPlcHdr"/>
        </w:types>
        <w:behaviors>
          <w:behavior w:val="content"/>
        </w:behaviors>
        <w:guid w:val="{5B40030E-6D48-4195-9A05-99F9E7CEBD0E}"/>
      </w:docPartPr>
      <w:docPartBody>
        <w:p w:rsidR="008A329C" w:rsidP="00C01C9C">
          <w:pPr>
            <w:pStyle w:val="8FC81052214F4B83B6D02078EA0D4098"/>
          </w:pPr>
          <w:r>
            <w:rPr>
              <w:rStyle w:val="PlaceholderText"/>
            </w:rPr>
            <w:t>Click</w:t>
          </w:r>
          <w:r>
            <w:rPr>
              <w:rStyle w:val="PlaceholderText"/>
            </w:rPr>
            <w:t xml:space="preserve"> or tap here to enter text.</w:t>
          </w:r>
        </w:p>
      </w:docPartBody>
    </w:docPart>
    <w:docPart>
      <w:docPartPr>
        <w:name w:val="5750C238AE234D7190D6451BC88AB26A"/>
        <w:category>
          <w:name w:val="General"/>
          <w:gallery w:val="placeholder"/>
        </w:category>
        <w:types>
          <w:type w:val="bbPlcHdr"/>
        </w:types>
        <w:behaviors>
          <w:behavior w:val="content"/>
        </w:behaviors>
        <w:guid w:val="{EFF1F52F-223F-4E4E-A11B-6E647C61DE50}"/>
      </w:docPartPr>
      <w:docPartBody>
        <w:p w:rsidR="008A329C" w:rsidP="00C01C9C">
          <w:pPr>
            <w:pStyle w:val="5750C238AE234D7190D6451BC88AB26A"/>
          </w:pPr>
          <w:r w:rsidRPr="00D24D3B">
            <w:rPr>
              <w:rStyle w:val="PlaceholderText"/>
            </w:rPr>
            <w:t>Click or tap here to enter text.</w:t>
          </w:r>
        </w:p>
      </w:docPartBody>
    </w:docPart>
    <w:docPart>
      <w:docPartPr>
        <w:name w:val="02F1C9E1678C430E89217FF178AE6130"/>
        <w:category>
          <w:name w:val="General"/>
          <w:gallery w:val="placeholder"/>
        </w:category>
        <w:types>
          <w:type w:val="bbPlcHdr"/>
        </w:types>
        <w:behaviors>
          <w:behavior w:val="content"/>
        </w:behaviors>
        <w:guid w:val="{022B99E0-D0B7-46FA-81C6-888317152233}"/>
      </w:docPartPr>
      <w:docPartBody>
        <w:p w:rsidR="008A329C" w:rsidP="00C01C9C">
          <w:pPr>
            <w:pStyle w:val="02F1C9E1678C430E89217FF178AE6130"/>
          </w:pPr>
          <w:r w:rsidRPr="00D24D3B">
            <w:rPr>
              <w:rStyle w:val="PlaceholderText"/>
            </w:rPr>
            <w:t>Click or tap here to enter text.</w:t>
          </w:r>
        </w:p>
      </w:docPartBody>
    </w:docPart>
    <w:docPart>
      <w:docPartPr>
        <w:name w:val="FA8FD9CE686347EF8840F9A5FB198574"/>
        <w:category>
          <w:name w:val="General"/>
          <w:gallery w:val="placeholder"/>
        </w:category>
        <w:types>
          <w:type w:val="bbPlcHdr"/>
        </w:types>
        <w:behaviors>
          <w:behavior w:val="content"/>
        </w:behaviors>
        <w:guid w:val="{0C89636A-CBBE-458C-9B1F-2F565143D793}"/>
      </w:docPartPr>
      <w:docPartBody>
        <w:p w:rsidR="008A329C" w:rsidP="00C01C9C">
          <w:pPr>
            <w:pStyle w:val="FA8FD9CE686347EF8840F9A5FB198574"/>
          </w:pPr>
          <w:r w:rsidRPr="00D24D3B">
            <w:rPr>
              <w:rStyle w:val="PlaceholderText"/>
            </w:rPr>
            <w:t>Click or tap here to enter text.</w:t>
          </w:r>
        </w:p>
      </w:docPartBody>
    </w:docPart>
    <w:docPart>
      <w:docPartPr>
        <w:name w:val="A5128DD7EB6B475D82AA0FDF0D29D2AE"/>
        <w:category>
          <w:name w:val="General"/>
          <w:gallery w:val="placeholder"/>
        </w:category>
        <w:types>
          <w:type w:val="bbPlcHdr"/>
        </w:types>
        <w:behaviors>
          <w:behavior w:val="content"/>
        </w:behaviors>
        <w:guid w:val="{E45F1137-7D4D-4D73-B32D-C9B99D72CA51}"/>
      </w:docPartPr>
      <w:docPartBody>
        <w:p w:rsidR="008A329C" w:rsidP="00C01C9C">
          <w:pPr>
            <w:pStyle w:val="A5128DD7EB6B475D82AA0FDF0D29D2AE"/>
          </w:pPr>
          <w:r w:rsidRPr="00D24D3B">
            <w:rPr>
              <w:rStyle w:val="PlaceholderText"/>
            </w:rPr>
            <w:t>Click or tap here to enter text.</w:t>
          </w:r>
        </w:p>
      </w:docPartBody>
    </w:docPart>
    <w:docPart>
      <w:docPartPr>
        <w:name w:val="6CBBFF60EFCC48739A609433437A7FE2"/>
        <w:category>
          <w:name w:val="General"/>
          <w:gallery w:val="placeholder"/>
        </w:category>
        <w:types>
          <w:type w:val="bbPlcHdr"/>
        </w:types>
        <w:behaviors>
          <w:behavior w:val="content"/>
        </w:behaviors>
        <w:guid w:val="{35D17805-D1B1-48E9-8FA5-1C857418F31B}"/>
      </w:docPartPr>
      <w:docPartBody>
        <w:p w:rsidR="008A329C" w:rsidP="00C01C9C">
          <w:pPr>
            <w:pStyle w:val="6CBBFF60EFCC48739A609433437A7FE2"/>
          </w:pPr>
          <w:r w:rsidRPr="00D24D3B">
            <w:rPr>
              <w:rStyle w:val="PlaceholderText"/>
            </w:rPr>
            <w:t>Click or tap here to enter text.</w:t>
          </w:r>
        </w:p>
      </w:docPartBody>
    </w:docPart>
    <w:docPart>
      <w:docPartPr>
        <w:name w:val="2E7DA119E8124136832FCF23DFB1E0A4"/>
        <w:category>
          <w:name w:val="General"/>
          <w:gallery w:val="placeholder"/>
        </w:category>
        <w:types>
          <w:type w:val="bbPlcHdr"/>
        </w:types>
        <w:behaviors>
          <w:behavior w:val="content"/>
        </w:behaviors>
        <w:guid w:val="{15A76C04-4721-4199-BE57-B3885AF0E46E}"/>
      </w:docPartPr>
      <w:docPartBody>
        <w:p w:rsidR="008A329C" w:rsidP="00C01C9C">
          <w:pPr>
            <w:pStyle w:val="2E7DA119E8124136832FCF23DFB1E0A4"/>
          </w:pPr>
          <w:r w:rsidRPr="00D94C60">
            <w:rPr>
              <w:rStyle w:val="PlaceholderText"/>
            </w:rPr>
            <w:t>Click or tap here to enter text.</w:t>
          </w:r>
        </w:p>
      </w:docPartBody>
    </w:docPart>
    <w:docPart>
      <w:docPartPr>
        <w:name w:val="53035805D8984BEDA01F2E28C076BFB5"/>
        <w:category>
          <w:name w:val="General"/>
          <w:gallery w:val="placeholder"/>
        </w:category>
        <w:types>
          <w:type w:val="bbPlcHdr"/>
        </w:types>
        <w:behaviors>
          <w:behavior w:val="content"/>
        </w:behaviors>
        <w:guid w:val="{24A9D685-8675-40F0-9B7F-FAB32642EEE1}"/>
      </w:docPartPr>
      <w:docPartBody>
        <w:p w:rsidR="008A329C" w:rsidP="00C01C9C">
          <w:pPr>
            <w:pStyle w:val="53035805D8984BEDA01F2E28C076BFB5"/>
          </w:pPr>
          <w:r w:rsidRPr="00D24D3B">
            <w:rPr>
              <w:rStyle w:val="PlaceholderText"/>
            </w:rPr>
            <w:t xml:space="preserve">Click or tap here to </w:t>
          </w:r>
          <w:r w:rsidRPr="00D24D3B">
            <w:rPr>
              <w:rStyle w:val="PlaceholderText"/>
            </w:rPr>
            <w:t>enter text.</w:t>
          </w:r>
        </w:p>
      </w:docPartBody>
    </w:docPart>
    <w:docPart>
      <w:docPartPr>
        <w:name w:val="FD21D4D3D2EF44888FBFA52D3C92DBEE"/>
        <w:category>
          <w:name w:val="General"/>
          <w:gallery w:val="placeholder"/>
        </w:category>
        <w:types>
          <w:type w:val="bbPlcHdr"/>
        </w:types>
        <w:behaviors>
          <w:behavior w:val="content"/>
        </w:behaviors>
        <w:guid w:val="{6F4DF5E5-DCE4-4942-A44A-DC74129FC948}"/>
      </w:docPartPr>
      <w:docPartBody>
        <w:p w:rsidR="008A329C" w:rsidP="00C01C9C">
          <w:pPr>
            <w:pStyle w:val="FD21D4D3D2EF44888FBFA52D3C92DBEE"/>
          </w:pPr>
          <w:r>
            <w:rPr>
              <w:rStyle w:val="PlaceholderText"/>
            </w:rPr>
            <w:t>Click or tap here to enter text.</w:t>
          </w:r>
        </w:p>
      </w:docPartBody>
    </w:docPart>
    <w:docPart>
      <w:docPartPr>
        <w:name w:val="9B004D8F52B5401D8128BCD13A82045B"/>
        <w:category>
          <w:name w:val="General"/>
          <w:gallery w:val="placeholder"/>
        </w:category>
        <w:types>
          <w:type w:val="bbPlcHdr"/>
        </w:types>
        <w:behaviors>
          <w:behavior w:val="content"/>
        </w:behaviors>
        <w:guid w:val="{5EC7BAB4-9226-4CA6-9EF5-2F08ABC67A87}"/>
      </w:docPartPr>
      <w:docPartBody>
        <w:p w:rsidR="008A329C" w:rsidP="00C01C9C">
          <w:pPr>
            <w:pStyle w:val="9B004D8F52B5401D8128BCD13A82045B"/>
          </w:pPr>
          <w:r w:rsidRPr="00D24D3B">
            <w:rPr>
              <w:rStyle w:val="PlaceholderText"/>
            </w:rPr>
            <w:t>Click or tap here to enter text.</w:t>
          </w:r>
        </w:p>
      </w:docPartBody>
    </w:docPart>
    <w:docPart>
      <w:docPartPr>
        <w:name w:val="DD3A8BB3639B40CAA57A4A839DF304EE"/>
        <w:category>
          <w:name w:val="General"/>
          <w:gallery w:val="placeholder"/>
        </w:category>
        <w:types>
          <w:type w:val="bbPlcHdr"/>
        </w:types>
        <w:behaviors>
          <w:behavior w:val="content"/>
        </w:behaviors>
        <w:guid w:val="{3028BF72-F8E7-49FE-813E-E68FF15E4DE0}"/>
      </w:docPartPr>
      <w:docPartBody>
        <w:p w:rsidR="008A329C" w:rsidP="00C01C9C">
          <w:pPr>
            <w:pStyle w:val="DD3A8BB3639B40CAA57A4A839DF304EE"/>
          </w:pPr>
          <w:r w:rsidRPr="00D94C60">
            <w:rPr>
              <w:rStyle w:val="PlaceholderText"/>
            </w:rPr>
            <w:t>Click or tap here to enter text.</w:t>
          </w:r>
        </w:p>
      </w:docPartBody>
    </w:docPart>
    <w:docPart>
      <w:docPartPr>
        <w:name w:val="2EF5A570119C46F0A8BE86A77DFDEA3B"/>
        <w:category>
          <w:name w:val="General"/>
          <w:gallery w:val="placeholder"/>
        </w:category>
        <w:types>
          <w:type w:val="bbPlcHdr"/>
        </w:types>
        <w:behaviors>
          <w:behavior w:val="content"/>
        </w:behaviors>
        <w:guid w:val="{2B398EB7-F72A-4B8E-8843-0C242954751B}"/>
      </w:docPartPr>
      <w:docPartBody>
        <w:p w:rsidR="008A329C" w:rsidP="00C01C9C">
          <w:pPr>
            <w:pStyle w:val="2EF5A570119C46F0A8BE86A77DFDEA3B"/>
          </w:pPr>
          <w:r w:rsidRPr="00D24D3B">
            <w:rPr>
              <w:rStyle w:val="PlaceholderText"/>
            </w:rPr>
            <w:t>Click or tap here to enter text.</w:t>
          </w:r>
        </w:p>
      </w:docPartBody>
    </w:docPart>
    <w:docPart>
      <w:docPartPr>
        <w:name w:val="22B77076E4EF4E1A8C76419F4BB9023E"/>
        <w:category>
          <w:name w:val="General"/>
          <w:gallery w:val="placeholder"/>
        </w:category>
        <w:types>
          <w:type w:val="bbPlcHdr"/>
        </w:types>
        <w:behaviors>
          <w:behavior w:val="content"/>
        </w:behaviors>
        <w:guid w:val="{2809F20D-1C2E-4450-A2CD-7C4BB6227B2C}"/>
      </w:docPartPr>
      <w:docPartBody>
        <w:p w:rsidR="008A329C" w:rsidP="00C01C9C">
          <w:pPr>
            <w:pStyle w:val="22B77076E4EF4E1A8C76419F4BB9023E"/>
          </w:pPr>
          <w:r w:rsidRPr="00D94C60">
            <w:rPr>
              <w:rStyle w:val="PlaceholderText"/>
            </w:rPr>
            <w:t>Click or tap here to enter text.</w:t>
          </w:r>
        </w:p>
      </w:docPartBody>
    </w:docPart>
    <w:docPart>
      <w:docPartPr>
        <w:name w:val="6B83F634ADA642F895F7F91A612DDB93"/>
        <w:category>
          <w:name w:val="General"/>
          <w:gallery w:val="placeholder"/>
        </w:category>
        <w:types>
          <w:type w:val="bbPlcHdr"/>
        </w:types>
        <w:behaviors>
          <w:behavior w:val="content"/>
        </w:behaviors>
        <w:guid w:val="{D92B5717-2113-40C8-846B-BECE64537950}"/>
      </w:docPartPr>
      <w:docPartBody>
        <w:p w:rsidR="008A329C" w:rsidP="00C01C9C">
          <w:pPr>
            <w:pStyle w:val="6B83F634ADA642F895F7F91A612DDB93"/>
          </w:pPr>
          <w:r w:rsidRPr="00D24D3B">
            <w:rPr>
              <w:rStyle w:val="PlaceholderText"/>
            </w:rPr>
            <w:t>Click or tap here to enter text.</w:t>
          </w:r>
        </w:p>
      </w:docPartBody>
    </w:docPart>
    <w:docPart>
      <w:docPartPr>
        <w:name w:val="AAE0FAC3B27A4D6DAE9B884D281B9C69"/>
        <w:category>
          <w:name w:val="General"/>
          <w:gallery w:val="placeholder"/>
        </w:category>
        <w:types>
          <w:type w:val="bbPlcHdr"/>
        </w:types>
        <w:behaviors>
          <w:behavior w:val="content"/>
        </w:behaviors>
        <w:guid w:val="{D91737D2-59CE-4DF9-90AC-A111CE1827F8}"/>
      </w:docPartPr>
      <w:docPartBody>
        <w:p w:rsidR="008A329C" w:rsidP="00C01C9C">
          <w:pPr>
            <w:pStyle w:val="AAE0FAC3B27A4D6DAE9B884D281B9C69"/>
          </w:pPr>
          <w:r w:rsidRPr="00D94C60">
            <w:rPr>
              <w:rStyle w:val="PlaceholderText"/>
            </w:rPr>
            <w:t>Click or tap here to enter text.</w:t>
          </w:r>
        </w:p>
      </w:docPartBody>
    </w:docPart>
    <w:docPart>
      <w:docPartPr>
        <w:name w:val="36BA6AFAB8D54DC089FD15079DFCFE0C"/>
        <w:category>
          <w:name w:val="General"/>
          <w:gallery w:val="placeholder"/>
        </w:category>
        <w:types>
          <w:type w:val="bbPlcHdr"/>
        </w:types>
        <w:behaviors>
          <w:behavior w:val="content"/>
        </w:behaviors>
        <w:guid w:val="{F775A900-C231-4A03-AD37-34F3A44F28AA}"/>
      </w:docPartPr>
      <w:docPartBody>
        <w:p w:rsidR="008A329C" w:rsidP="00C01C9C">
          <w:pPr>
            <w:pStyle w:val="36BA6AFAB8D54DC089FD15079DFCFE0C"/>
          </w:pPr>
          <w:r w:rsidRPr="00D24D3B">
            <w:rPr>
              <w:rStyle w:val="PlaceholderText"/>
            </w:rPr>
            <w:t xml:space="preserve">Click or tap </w:t>
          </w:r>
          <w:r w:rsidRPr="00D24D3B">
            <w:rPr>
              <w:rStyle w:val="PlaceholderText"/>
            </w:rPr>
            <w:t>here to enter text.</w:t>
          </w:r>
        </w:p>
      </w:docPartBody>
    </w:docPart>
    <w:docPart>
      <w:docPartPr>
        <w:name w:val="1BC6916095B341C691C6FD2F4E1750F2"/>
        <w:category>
          <w:name w:val="General"/>
          <w:gallery w:val="placeholder"/>
        </w:category>
        <w:types>
          <w:type w:val="bbPlcHdr"/>
        </w:types>
        <w:behaviors>
          <w:behavior w:val="content"/>
        </w:behaviors>
        <w:guid w:val="{E4CB60D0-3808-4AFB-954A-6705551A8D85}"/>
      </w:docPartPr>
      <w:docPartBody>
        <w:p w:rsidR="008A329C" w:rsidP="00C01C9C">
          <w:pPr>
            <w:pStyle w:val="1BC6916095B341C691C6FD2F4E1750F2"/>
          </w:pPr>
          <w:r w:rsidRPr="00D94C60">
            <w:rPr>
              <w:rStyle w:val="PlaceholderText"/>
            </w:rPr>
            <w:t>Click or tap here to enter text.</w:t>
          </w:r>
        </w:p>
      </w:docPartBody>
    </w:docPart>
    <w:docPart>
      <w:docPartPr>
        <w:name w:val="8299789DDA7845E29BF7EA0944BBC8AD"/>
        <w:category>
          <w:name w:val="General"/>
          <w:gallery w:val="placeholder"/>
        </w:category>
        <w:types>
          <w:type w:val="bbPlcHdr"/>
        </w:types>
        <w:behaviors>
          <w:behavior w:val="content"/>
        </w:behaviors>
        <w:guid w:val="{3F00260F-150C-4B4A-B87C-D1026D348D83}"/>
      </w:docPartPr>
      <w:docPartBody>
        <w:p w:rsidR="008A329C" w:rsidP="00C01C9C">
          <w:pPr>
            <w:pStyle w:val="8299789DDA7845E29BF7EA0944BBC8AD"/>
          </w:pPr>
          <w:r w:rsidRPr="00D24D3B">
            <w:rPr>
              <w:rStyle w:val="PlaceholderText"/>
            </w:rPr>
            <w:t>Click or tap here to enter text.</w:t>
          </w:r>
        </w:p>
      </w:docPartBody>
    </w:docPart>
    <w:docPart>
      <w:docPartPr>
        <w:name w:val="721ACA5A2089403B9F519BAE2F699E29"/>
        <w:category>
          <w:name w:val="General"/>
          <w:gallery w:val="placeholder"/>
        </w:category>
        <w:types>
          <w:type w:val="bbPlcHdr"/>
        </w:types>
        <w:behaviors>
          <w:behavior w:val="content"/>
        </w:behaviors>
        <w:guid w:val="{F4048A68-EA6F-48AA-8E08-683ECD2413FD}"/>
      </w:docPartPr>
      <w:docPartBody>
        <w:p w:rsidR="008A329C" w:rsidP="00C01C9C">
          <w:pPr>
            <w:pStyle w:val="721ACA5A2089403B9F519BAE2F699E29"/>
          </w:pPr>
          <w:r w:rsidRPr="00D94C60">
            <w:rPr>
              <w:rStyle w:val="PlaceholderText"/>
            </w:rPr>
            <w:t>Click or tap here to enter text.</w:t>
          </w:r>
        </w:p>
      </w:docPartBody>
    </w:docPart>
    <w:docPart>
      <w:docPartPr>
        <w:name w:val="18C4456DD4D8411888066792589F31AA"/>
        <w:category>
          <w:name w:val="General"/>
          <w:gallery w:val="placeholder"/>
        </w:category>
        <w:types>
          <w:type w:val="bbPlcHdr"/>
        </w:types>
        <w:behaviors>
          <w:behavior w:val="content"/>
        </w:behaviors>
        <w:guid w:val="{EA2E02D2-597C-4ABB-9ECA-0B3F1B09113F}"/>
      </w:docPartPr>
      <w:docPartBody>
        <w:p w:rsidR="008A329C" w:rsidP="00C01C9C">
          <w:pPr>
            <w:pStyle w:val="18C4456DD4D8411888066792589F31AA"/>
          </w:pPr>
          <w:r>
            <w:rPr>
              <w:rStyle w:val="PlaceholderText"/>
            </w:rPr>
            <w:t>Click or tap here to enter text.</w:t>
          </w:r>
        </w:p>
      </w:docPartBody>
    </w:docPart>
    <w:docPart>
      <w:docPartPr>
        <w:name w:val="9A4E812A8E0F422A92F8E7E5C19D1D55"/>
        <w:category>
          <w:name w:val="General"/>
          <w:gallery w:val="placeholder"/>
        </w:category>
        <w:types>
          <w:type w:val="bbPlcHdr"/>
        </w:types>
        <w:behaviors>
          <w:behavior w:val="content"/>
        </w:behaviors>
        <w:guid w:val="{7C029725-9867-4AE0-BEBB-BC95F8711F6C}"/>
      </w:docPartPr>
      <w:docPartBody>
        <w:p w:rsidR="008A329C" w:rsidP="00C01C9C">
          <w:pPr>
            <w:pStyle w:val="9A4E812A8E0F422A92F8E7E5C19D1D55"/>
          </w:pPr>
          <w:r w:rsidRPr="00D24D3B">
            <w:rPr>
              <w:rStyle w:val="PlaceholderText"/>
            </w:rPr>
            <w:t>Click or tap here to enter text.</w:t>
          </w:r>
        </w:p>
      </w:docPartBody>
    </w:docPart>
    <w:docPart>
      <w:docPartPr>
        <w:name w:val="0EDF56CCE6AC497085C020CFEFF3718C"/>
        <w:category>
          <w:name w:val="General"/>
          <w:gallery w:val="placeholder"/>
        </w:category>
        <w:types>
          <w:type w:val="bbPlcHdr"/>
        </w:types>
        <w:behaviors>
          <w:behavior w:val="content"/>
        </w:behaviors>
        <w:guid w:val="{8676A4D5-DC74-414C-BA29-56C8589E3F4E}"/>
      </w:docPartPr>
      <w:docPartBody>
        <w:p w:rsidR="008A329C" w:rsidP="00C01C9C">
          <w:pPr>
            <w:pStyle w:val="0EDF56CCE6AC497085C020CFEFF3718C"/>
          </w:pPr>
          <w:r>
            <w:rPr>
              <w:rStyle w:val="PlaceholderText"/>
            </w:rPr>
            <w:t>Click or tap here to enter text.</w:t>
          </w:r>
        </w:p>
      </w:docPartBody>
    </w:docPart>
    <w:docPart>
      <w:docPartPr>
        <w:name w:val="DF7730382579461FBCEB7378EA1E5C83"/>
        <w:category>
          <w:name w:val="General"/>
          <w:gallery w:val="placeholder"/>
        </w:category>
        <w:types>
          <w:type w:val="bbPlcHdr"/>
        </w:types>
        <w:behaviors>
          <w:behavior w:val="content"/>
        </w:behaviors>
        <w:guid w:val="{F2EE4C0D-F890-4666-8737-B3D81324CC5E}"/>
      </w:docPartPr>
      <w:docPartBody>
        <w:p w:rsidR="008A329C" w:rsidP="00C01C9C">
          <w:pPr>
            <w:pStyle w:val="DF7730382579461FBCEB7378EA1E5C83"/>
          </w:pPr>
          <w:r w:rsidRPr="00D24D3B">
            <w:rPr>
              <w:rStyle w:val="PlaceholderText"/>
            </w:rPr>
            <w:t>Click or tap here to enter text.</w:t>
          </w:r>
        </w:p>
      </w:docPartBody>
    </w:docPart>
    <w:docPart>
      <w:docPartPr>
        <w:name w:val="B7E54E4EC8D54283B62196756A2E7903"/>
        <w:category>
          <w:name w:val="General"/>
          <w:gallery w:val="placeholder"/>
        </w:category>
        <w:types>
          <w:type w:val="bbPlcHdr"/>
        </w:types>
        <w:behaviors>
          <w:behavior w:val="content"/>
        </w:behaviors>
        <w:guid w:val="{DFE2718A-13D0-47AE-BEBC-279D49D53769}"/>
      </w:docPartPr>
      <w:docPartBody>
        <w:p w:rsidR="008A329C" w:rsidP="00C01C9C">
          <w:pPr>
            <w:pStyle w:val="B7E54E4EC8D54283B62196756A2E7903"/>
          </w:pPr>
          <w:r>
            <w:rPr>
              <w:rStyle w:val="PlaceholderText"/>
            </w:rPr>
            <w:t>Click or tap here to enter text.</w:t>
          </w:r>
        </w:p>
      </w:docPartBody>
    </w:docPart>
    <w:docPart>
      <w:docPartPr>
        <w:name w:val="2DF12BBF02984F2D97E007A631D99FDF"/>
        <w:category>
          <w:name w:val="General"/>
          <w:gallery w:val="placeholder"/>
        </w:category>
        <w:types>
          <w:type w:val="bbPlcHdr"/>
        </w:types>
        <w:behaviors>
          <w:behavior w:val="content"/>
        </w:behaviors>
        <w:guid w:val="{AEE95303-407B-481A-B30F-4A88BD1EF149}"/>
      </w:docPartPr>
      <w:docPartBody>
        <w:p w:rsidR="008A329C" w:rsidP="00C01C9C">
          <w:pPr>
            <w:pStyle w:val="2DF12BBF02984F2D97E007A631D99FDF"/>
          </w:pPr>
          <w:r w:rsidRPr="00D24D3B">
            <w:rPr>
              <w:rStyle w:val="PlaceholderText"/>
            </w:rPr>
            <w:t>Click or tap here to enter text.</w:t>
          </w:r>
        </w:p>
      </w:docPartBody>
    </w:docPart>
    <w:docPart>
      <w:docPartPr>
        <w:name w:val="88D68490EDB248DC8776BE5D57348255"/>
        <w:category>
          <w:name w:val="General"/>
          <w:gallery w:val="placeholder"/>
        </w:category>
        <w:types>
          <w:type w:val="bbPlcHdr"/>
        </w:types>
        <w:behaviors>
          <w:behavior w:val="content"/>
        </w:behaviors>
        <w:guid w:val="{3FFCF1FA-A351-464A-8628-BB3CD3858603}"/>
      </w:docPartPr>
      <w:docPartBody>
        <w:p w:rsidR="008A329C" w:rsidP="00C01C9C">
          <w:pPr>
            <w:pStyle w:val="88D68490EDB248DC8776BE5D57348255"/>
          </w:pPr>
          <w:r>
            <w:rPr>
              <w:rStyle w:val="PlaceholderText"/>
            </w:rPr>
            <w:t>Click or tap here to enter text.</w:t>
          </w:r>
        </w:p>
      </w:docPartBody>
    </w:docPart>
    <w:docPart>
      <w:docPartPr>
        <w:name w:val="E6E574EB1F054411BBC3E2E53033EC49"/>
        <w:category>
          <w:name w:val="General"/>
          <w:gallery w:val="placeholder"/>
        </w:category>
        <w:types>
          <w:type w:val="bbPlcHdr"/>
        </w:types>
        <w:behaviors>
          <w:behavior w:val="content"/>
        </w:behaviors>
        <w:guid w:val="{96437EE3-F8B6-4035-B532-AA02AEAC3EC5}"/>
      </w:docPartPr>
      <w:docPartBody>
        <w:p w:rsidR="008A329C" w:rsidP="00C01C9C">
          <w:pPr>
            <w:pStyle w:val="E6E574EB1F054411BBC3E2E53033EC49"/>
          </w:pPr>
          <w:r w:rsidRPr="00D24D3B">
            <w:rPr>
              <w:rStyle w:val="PlaceholderText"/>
            </w:rPr>
            <w:t>Click or tap here to enter text.</w:t>
          </w:r>
        </w:p>
      </w:docPartBody>
    </w:docPart>
    <w:docPart>
      <w:docPartPr>
        <w:name w:val="7ECC76E52AC84D659F05C02F278CC7C5"/>
        <w:category>
          <w:name w:val="General"/>
          <w:gallery w:val="placeholder"/>
        </w:category>
        <w:types>
          <w:type w:val="bbPlcHdr"/>
        </w:types>
        <w:behaviors>
          <w:behavior w:val="content"/>
        </w:behaviors>
        <w:guid w:val="{2F5AC479-4694-4B61-8042-3846FE04759C}"/>
      </w:docPartPr>
      <w:docPartBody>
        <w:p w:rsidR="008A329C" w:rsidP="00C01C9C">
          <w:pPr>
            <w:pStyle w:val="7ECC76E52AC84D659F05C02F278CC7C5"/>
          </w:pPr>
          <w:r>
            <w:rPr>
              <w:rStyle w:val="PlaceholderText"/>
            </w:rPr>
            <w:t>Click or tap here to enter text.</w:t>
          </w:r>
        </w:p>
      </w:docPartBody>
    </w:docPart>
    <w:docPart>
      <w:docPartPr>
        <w:name w:val="4D49FEEA9CFF4F2199D11F71C9C0A0CE"/>
        <w:category>
          <w:name w:val="General"/>
          <w:gallery w:val="placeholder"/>
        </w:category>
        <w:types>
          <w:type w:val="bbPlcHdr"/>
        </w:types>
        <w:behaviors>
          <w:behavior w:val="content"/>
        </w:behaviors>
        <w:guid w:val="{4BFFD080-AB36-4925-A078-54B9BCB98547}"/>
      </w:docPartPr>
      <w:docPartBody>
        <w:p w:rsidR="008A329C" w:rsidP="00C01C9C">
          <w:pPr>
            <w:pStyle w:val="4D49FEEA9CFF4F2199D11F71C9C0A0CE"/>
          </w:pPr>
          <w:r w:rsidRPr="00D24D3B">
            <w:rPr>
              <w:rStyle w:val="PlaceholderText"/>
            </w:rPr>
            <w:t>Click or tap here to enter text.</w:t>
          </w:r>
        </w:p>
      </w:docPartBody>
    </w:docPart>
    <w:docPart>
      <w:docPartPr>
        <w:name w:val="1B386179DA814B1793FCDE7584FB427B"/>
        <w:category>
          <w:name w:val="General"/>
          <w:gallery w:val="placeholder"/>
        </w:category>
        <w:types>
          <w:type w:val="bbPlcHdr"/>
        </w:types>
        <w:behaviors>
          <w:behavior w:val="content"/>
        </w:behaviors>
        <w:guid w:val="{2B3DBE3A-A344-48FA-B707-15F15667F866}"/>
      </w:docPartPr>
      <w:docPartBody>
        <w:p w:rsidR="008A329C" w:rsidP="00C01C9C">
          <w:pPr>
            <w:pStyle w:val="1B386179DA814B1793FCDE7584FB427B"/>
          </w:pPr>
          <w:r w:rsidRPr="00D24D3B">
            <w:rPr>
              <w:rStyle w:val="PlaceholderText"/>
            </w:rPr>
            <w:t>Click or tap here to enter text.</w:t>
          </w:r>
        </w:p>
      </w:docPartBody>
    </w:docPart>
    <w:docPart>
      <w:docPartPr>
        <w:name w:val="188FB0F7E9F743DBAA43985990A6F472"/>
        <w:category>
          <w:name w:val="General"/>
          <w:gallery w:val="placeholder"/>
        </w:category>
        <w:types>
          <w:type w:val="bbPlcHdr"/>
        </w:types>
        <w:behaviors>
          <w:behavior w:val="content"/>
        </w:behaviors>
        <w:guid w:val="{9BEDE981-1B0F-46B0-AE1D-FDCB98EE0B58}"/>
      </w:docPartPr>
      <w:docPartBody>
        <w:p w:rsidR="008A329C" w:rsidP="00C01C9C">
          <w:pPr>
            <w:pStyle w:val="188FB0F7E9F743DBAA43985990A6F472"/>
          </w:pPr>
          <w:r>
            <w:rPr>
              <w:rStyle w:val="PlaceholderText"/>
            </w:rPr>
            <w:t>Click or tap here to ente</w:t>
          </w:r>
          <w:r>
            <w:rPr>
              <w:rStyle w:val="PlaceholderText"/>
            </w:rPr>
            <w:t>r text.</w:t>
          </w:r>
        </w:p>
      </w:docPartBody>
    </w:docPart>
    <w:docPart>
      <w:docPartPr>
        <w:name w:val="FF25EEF9C6014A018E14A1C5F77BCCBA"/>
        <w:category>
          <w:name w:val="General"/>
          <w:gallery w:val="placeholder"/>
        </w:category>
        <w:types>
          <w:type w:val="bbPlcHdr"/>
        </w:types>
        <w:behaviors>
          <w:behavior w:val="content"/>
        </w:behaviors>
        <w:guid w:val="{9A91F697-4790-4FEB-B844-10B495C2565C}"/>
      </w:docPartPr>
      <w:docPartBody>
        <w:p w:rsidR="008A329C" w:rsidP="00C01C9C">
          <w:pPr>
            <w:pStyle w:val="FF25EEF9C6014A018E14A1C5F77BCCBA"/>
          </w:pPr>
          <w:r w:rsidRPr="00D24D3B">
            <w:rPr>
              <w:rStyle w:val="PlaceholderText"/>
            </w:rPr>
            <w:t>Click or tap here to enter text.</w:t>
          </w:r>
        </w:p>
      </w:docPartBody>
    </w:docPart>
    <w:docPart>
      <w:docPartPr>
        <w:name w:val="0DA81CA2B63546A888D1B04A95F7373B"/>
        <w:category>
          <w:name w:val="General"/>
          <w:gallery w:val="placeholder"/>
        </w:category>
        <w:types>
          <w:type w:val="bbPlcHdr"/>
        </w:types>
        <w:behaviors>
          <w:behavior w:val="content"/>
        </w:behaviors>
        <w:guid w:val="{B373033B-811E-4F9E-854D-AF9E644EA615}"/>
      </w:docPartPr>
      <w:docPartBody>
        <w:p w:rsidR="008A329C" w:rsidP="00C01C9C">
          <w:pPr>
            <w:pStyle w:val="0DA81CA2B63546A888D1B04A95F7373B"/>
          </w:pPr>
          <w:r w:rsidRPr="00D94C60">
            <w:rPr>
              <w:rStyle w:val="PlaceholderText"/>
            </w:rPr>
            <w:t>Click or tap here to enter text.</w:t>
          </w:r>
        </w:p>
      </w:docPartBody>
    </w:docPart>
    <w:docPart>
      <w:docPartPr>
        <w:name w:val="40D4843993194EC4B6863E4B0C1376EF"/>
        <w:category>
          <w:name w:val="General"/>
          <w:gallery w:val="placeholder"/>
        </w:category>
        <w:types>
          <w:type w:val="bbPlcHdr"/>
        </w:types>
        <w:behaviors>
          <w:behavior w:val="content"/>
        </w:behaviors>
        <w:guid w:val="{F4069124-86AE-41B8-AEEF-9168EB82E09C}"/>
      </w:docPartPr>
      <w:docPartBody>
        <w:p w:rsidR="008A329C" w:rsidP="00C01C9C">
          <w:pPr>
            <w:pStyle w:val="40D4843993194EC4B6863E4B0C1376EF"/>
          </w:pPr>
          <w:r w:rsidRPr="00D24D3B">
            <w:rPr>
              <w:rStyle w:val="PlaceholderText"/>
            </w:rPr>
            <w:t>Click or tap here to enter text.</w:t>
          </w:r>
        </w:p>
      </w:docPartBody>
    </w:docPart>
    <w:docPart>
      <w:docPartPr>
        <w:name w:val="8F23AFC7A5F348CFBBC5E67ED6F4B8A6"/>
        <w:category>
          <w:name w:val="General"/>
          <w:gallery w:val="placeholder"/>
        </w:category>
        <w:types>
          <w:type w:val="bbPlcHdr"/>
        </w:types>
        <w:behaviors>
          <w:behavior w:val="content"/>
        </w:behaviors>
        <w:guid w:val="{F3332066-F9CE-4E02-9D10-BCB52AA8379C}"/>
      </w:docPartPr>
      <w:docPartBody>
        <w:p w:rsidR="008A329C" w:rsidP="00C01C9C">
          <w:pPr>
            <w:pStyle w:val="8F23AFC7A5F348CFBBC5E67ED6F4B8A6"/>
          </w:pPr>
          <w:r w:rsidRPr="00D94C60">
            <w:rPr>
              <w:rStyle w:val="PlaceholderText"/>
            </w:rPr>
            <w:t>Click or tap here to enter text.</w:t>
          </w:r>
        </w:p>
      </w:docPartBody>
    </w:docPart>
    <w:docPart>
      <w:docPartPr>
        <w:name w:val="1B2C27DC3AD743C8869271DEAEF50517"/>
        <w:category>
          <w:name w:val="General"/>
          <w:gallery w:val="placeholder"/>
        </w:category>
        <w:types>
          <w:type w:val="bbPlcHdr"/>
        </w:types>
        <w:behaviors>
          <w:behavior w:val="content"/>
        </w:behaviors>
        <w:guid w:val="{85563759-2748-4100-A72A-FDBE7AB0991A}"/>
      </w:docPartPr>
      <w:docPartBody>
        <w:p w:rsidR="008A329C" w:rsidP="00C01C9C">
          <w:pPr>
            <w:pStyle w:val="1B2C27DC3AD743C8869271DEAEF50517"/>
          </w:pPr>
          <w:r w:rsidRPr="00D24D3B">
            <w:rPr>
              <w:rStyle w:val="PlaceholderText"/>
            </w:rPr>
            <w:t>Click or tap here to enter text.</w:t>
          </w:r>
        </w:p>
      </w:docPartBody>
    </w:docPart>
    <w:docPart>
      <w:docPartPr>
        <w:name w:val="BA00F7C45BA34190B9830BE9301BBD88"/>
        <w:category>
          <w:name w:val="General"/>
          <w:gallery w:val="placeholder"/>
        </w:category>
        <w:types>
          <w:type w:val="bbPlcHdr"/>
        </w:types>
        <w:behaviors>
          <w:behavior w:val="content"/>
        </w:behaviors>
        <w:guid w:val="{50E89B02-FC44-434D-B769-8F12D9C92972}"/>
      </w:docPartPr>
      <w:docPartBody>
        <w:p w:rsidR="008A329C" w:rsidP="00C01C9C">
          <w:pPr>
            <w:pStyle w:val="BA00F7C45BA34190B9830BE9301BBD88"/>
          </w:pPr>
          <w:r w:rsidRPr="00D24D3B">
            <w:rPr>
              <w:rStyle w:val="PlaceholderText"/>
            </w:rPr>
            <w:t>Click or tap here to enter text.</w:t>
          </w:r>
        </w:p>
      </w:docPartBody>
    </w:docPart>
    <w:docPart>
      <w:docPartPr>
        <w:name w:val="235CF75C6F3E494FA2CD795519C5BE6B"/>
        <w:category>
          <w:name w:val="General"/>
          <w:gallery w:val="placeholder"/>
        </w:category>
        <w:types>
          <w:type w:val="bbPlcHdr"/>
        </w:types>
        <w:behaviors>
          <w:behavior w:val="content"/>
        </w:behaviors>
        <w:guid w:val="{C226CA65-C51B-4AB4-8570-1D0359BF7EFE}"/>
      </w:docPartPr>
      <w:docPartBody>
        <w:p w:rsidR="008A329C" w:rsidP="00C01C9C">
          <w:pPr>
            <w:pStyle w:val="235CF75C6F3E494FA2CD795519C5BE6B"/>
          </w:pPr>
          <w:r w:rsidRPr="00D24D3B">
            <w:rPr>
              <w:rStyle w:val="PlaceholderText"/>
            </w:rPr>
            <w:t>Click or tap here to enter text.</w:t>
          </w:r>
        </w:p>
      </w:docPartBody>
    </w:docPart>
    <w:docPart>
      <w:docPartPr>
        <w:name w:val="84CFBAF2A5A94E298B7A870EE7C48CA4"/>
        <w:category>
          <w:name w:val="General"/>
          <w:gallery w:val="placeholder"/>
        </w:category>
        <w:types>
          <w:type w:val="bbPlcHdr"/>
        </w:types>
        <w:behaviors>
          <w:behavior w:val="content"/>
        </w:behaviors>
        <w:guid w:val="{5FFF5D51-9026-4B82-8141-5449C733EAE9}"/>
      </w:docPartPr>
      <w:docPartBody>
        <w:p w:rsidR="008A329C" w:rsidP="00C01C9C">
          <w:pPr>
            <w:pStyle w:val="84CFBAF2A5A94E298B7A870EE7C48CA4"/>
          </w:pPr>
          <w:r w:rsidRPr="00D24D3B">
            <w:rPr>
              <w:rStyle w:val="PlaceholderText"/>
            </w:rPr>
            <w:t>Click or tap here</w:t>
          </w:r>
          <w:r w:rsidRPr="00D24D3B">
            <w:rPr>
              <w:rStyle w:val="PlaceholderText"/>
            </w:rPr>
            <w:t xml:space="preserve"> to enter text.</w:t>
          </w:r>
        </w:p>
      </w:docPartBody>
    </w:docPart>
    <w:docPart>
      <w:docPartPr>
        <w:name w:val="C5C17FD2975448FF8917280BF9B29311"/>
        <w:category>
          <w:name w:val="General"/>
          <w:gallery w:val="placeholder"/>
        </w:category>
        <w:types>
          <w:type w:val="bbPlcHdr"/>
        </w:types>
        <w:behaviors>
          <w:behavior w:val="content"/>
        </w:behaviors>
        <w:guid w:val="{5780E41C-F4A8-4493-BE41-8A7403770D11}"/>
      </w:docPartPr>
      <w:docPartBody>
        <w:p w:rsidR="008A329C" w:rsidP="00C01C9C">
          <w:pPr>
            <w:pStyle w:val="C5C17FD2975448FF8917280BF9B29311"/>
          </w:pPr>
          <w:r w:rsidRPr="00D94C60">
            <w:rPr>
              <w:rStyle w:val="PlaceholderText"/>
            </w:rPr>
            <w:t>Click or tap here to enter text.</w:t>
          </w:r>
        </w:p>
      </w:docPartBody>
    </w:docPart>
    <w:docPart>
      <w:docPartPr>
        <w:name w:val="E245843B824A4877B47B917CA2A0EF39"/>
        <w:category>
          <w:name w:val="General"/>
          <w:gallery w:val="placeholder"/>
        </w:category>
        <w:types>
          <w:type w:val="bbPlcHdr"/>
        </w:types>
        <w:behaviors>
          <w:behavior w:val="content"/>
        </w:behaviors>
        <w:guid w:val="{CF1FC3BD-1C83-4030-ACA6-5071619AFDC1}"/>
      </w:docPartPr>
      <w:docPartBody>
        <w:p w:rsidR="008A329C" w:rsidP="00C01C9C">
          <w:pPr>
            <w:pStyle w:val="E245843B824A4877B47B917CA2A0EF39"/>
          </w:pPr>
          <w:r w:rsidRPr="00D24D3B">
            <w:rPr>
              <w:rStyle w:val="PlaceholderText"/>
            </w:rPr>
            <w:t>Click or tap here to enter text.</w:t>
          </w:r>
        </w:p>
      </w:docPartBody>
    </w:docPart>
    <w:docPart>
      <w:docPartPr>
        <w:name w:val="0C8967C5629F4E9DBC4C183314F593CF"/>
        <w:category>
          <w:name w:val="General"/>
          <w:gallery w:val="placeholder"/>
        </w:category>
        <w:types>
          <w:type w:val="bbPlcHdr"/>
        </w:types>
        <w:behaviors>
          <w:behavior w:val="content"/>
        </w:behaviors>
        <w:guid w:val="{58B4AFA1-6323-4C04-AA2E-8D33F5E5E809}"/>
      </w:docPartPr>
      <w:docPartBody>
        <w:p w:rsidR="008A329C" w:rsidP="00C01C9C">
          <w:pPr>
            <w:pStyle w:val="0C8967C5629F4E9DBC4C183314F593CF"/>
          </w:pPr>
          <w:r w:rsidRPr="00D24D3B">
            <w:rPr>
              <w:rStyle w:val="PlaceholderText"/>
            </w:rPr>
            <w:t>Click or tap here to enter text.</w:t>
          </w:r>
        </w:p>
      </w:docPartBody>
    </w:docPart>
    <w:docPart>
      <w:docPartPr>
        <w:name w:val="577355359FDE42C4BB16D440CFD20A24"/>
        <w:category>
          <w:name w:val="General"/>
          <w:gallery w:val="placeholder"/>
        </w:category>
        <w:types>
          <w:type w:val="bbPlcHdr"/>
        </w:types>
        <w:behaviors>
          <w:behavior w:val="content"/>
        </w:behaviors>
        <w:guid w:val="{E3D25F5F-5BE9-48AA-9EB7-22ACE3DE4200}"/>
      </w:docPartPr>
      <w:docPartBody>
        <w:p w:rsidR="008A329C" w:rsidP="00C01C9C">
          <w:pPr>
            <w:pStyle w:val="577355359FDE42C4BB16D440CFD20A24"/>
          </w:pPr>
          <w:r w:rsidRPr="00D24D3B">
            <w:rPr>
              <w:rStyle w:val="PlaceholderText"/>
            </w:rPr>
            <w:t>Click or tap here to enter text.</w:t>
          </w:r>
        </w:p>
      </w:docPartBody>
    </w:docPart>
    <w:docPart>
      <w:docPartPr>
        <w:name w:val="1B58261D1B094483BFE28187CC808D29"/>
        <w:category>
          <w:name w:val="General"/>
          <w:gallery w:val="placeholder"/>
        </w:category>
        <w:types>
          <w:type w:val="bbPlcHdr"/>
        </w:types>
        <w:behaviors>
          <w:behavior w:val="content"/>
        </w:behaviors>
        <w:guid w:val="{4A478866-5471-4477-A384-60C0C9C05DC7}"/>
      </w:docPartPr>
      <w:docPartBody>
        <w:p w:rsidR="008A329C" w:rsidP="00C01C9C">
          <w:pPr>
            <w:pStyle w:val="1B58261D1B094483BFE28187CC808D29"/>
          </w:pPr>
          <w:r w:rsidRPr="00D24D3B">
            <w:rPr>
              <w:rStyle w:val="PlaceholderText"/>
            </w:rPr>
            <w:t>Click or tap here to enter text.</w:t>
          </w:r>
        </w:p>
      </w:docPartBody>
    </w:docPart>
    <w:docPart>
      <w:docPartPr>
        <w:name w:val="46C023ED8DED4720AEA50E2E7E780F40"/>
        <w:category>
          <w:name w:val="General"/>
          <w:gallery w:val="placeholder"/>
        </w:category>
        <w:types>
          <w:type w:val="bbPlcHdr"/>
        </w:types>
        <w:behaviors>
          <w:behavior w:val="content"/>
        </w:behaviors>
        <w:guid w:val="{A1A36EC3-D3D3-48B7-BAF8-1EFA06552F07}"/>
      </w:docPartPr>
      <w:docPartBody>
        <w:p w:rsidR="008A329C" w:rsidP="00C01C9C">
          <w:pPr>
            <w:pStyle w:val="46C023ED8DED4720AEA50E2E7E780F40"/>
          </w:pPr>
          <w:r w:rsidRPr="00D24D3B">
            <w:rPr>
              <w:rStyle w:val="PlaceholderText"/>
            </w:rPr>
            <w:t>Click or tap here to enter text.</w:t>
          </w:r>
        </w:p>
      </w:docPartBody>
    </w:docPart>
    <w:docPart>
      <w:docPartPr>
        <w:name w:val="35E58043F09247F1910B482BC718BFFA"/>
        <w:category>
          <w:name w:val="General"/>
          <w:gallery w:val="placeholder"/>
        </w:category>
        <w:types>
          <w:type w:val="bbPlcHdr"/>
        </w:types>
        <w:behaviors>
          <w:behavior w:val="content"/>
        </w:behaviors>
        <w:guid w:val="{B5D337AE-CFAF-4001-ACBE-98E8B9EFD57E}"/>
      </w:docPartPr>
      <w:docPartBody>
        <w:p w:rsidR="008A329C" w:rsidP="00C01C9C">
          <w:pPr>
            <w:pStyle w:val="35E58043F09247F1910B482BC718BFFA"/>
          </w:pPr>
          <w:r w:rsidRPr="00D94C60">
            <w:rPr>
              <w:rStyle w:val="PlaceholderText"/>
            </w:rPr>
            <w:t>Click or tap here to enter text.</w:t>
          </w:r>
        </w:p>
      </w:docPartBody>
    </w:docPart>
    <w:docPart>
      <w:docPartPr>
        <w:name w:val="4934FE6BB8184D22A321A7DC940527A4"/>
        <w:category>
          <w:name w:val="General"/>
          <w:gallery w:val="placeholder"/>
        </w:category>
        <w:types>
          <w:type w:val="bbPlcHdr"/>
        </w:types>
        <w:behaviors>
          <w:behavior w:val="content"/>
        </w:behaviors>
        <w:guid w:val="{14B841FF-969B-4468-BA08-0786E3DC0D9F}"/>
      </w:docPartPr>
      <w:docPartBody>
        <w:p w:rsidR="008A329C" w:rsidP="00C01C9C">
          <w:pPr>
            <w:pStyle w:val="4934FE6BB8184D22A321A7DC940527A4"/>
          </w:pPr>
          <w:r w:rsidRPr="00D24D3B">
            <w:rPr>
              <w:rStyle w:val="PlaceholderText"/>
            </w:rPr>
            <w:t>Click or tap here to enter text.</w:t>
          </w:r>
        </w:p>
      </w:docPartBody>
    </w:docPart>
    <w:docPart>
      <w:docPartPr>
        <w:name w:val="50AB12315E454F9A969A1C605E86E844"/>
        <w:category>
          <w:name w:val="General"/>
          <w:gallery w:val="placeholder"/>
        </w:category>
        <w:types>
          <w:type w:val="bbPlcHdr"/>
        </w:types>
        <w:behaviors>
          <w:behavior w:val="content"/>
        </w:behaviors>
        <w:guid w:val="{78E3D2C8-DD66-4079-AD5B-C7A362A632EC}"/>
      </w:docPartPr>
      <w:docPartBody>
        <w:p w:rsidR="008A329C" w:rsidP="00C01C9C">
          <w:pPr>
            <w:pStyle w:val="50AB12315E454F9A969A1C605E86E844"/>
          </w:pPr>
          <w:r w:rsidRPr="00D24D3B">
            <w:rPr>
              <w:rStyle w:val="PlaceholderText"/>
            </w:rPr>
            <w:t>Click or tap here to enter text.</w:t>
          </w:r>
        </w:p>
      </w:docPartBody>
    </w:docPart>
    <w:docPart>
      <w:docPartPr>
        <w:name w:val="4E82C191D75D4E109AD44F6B1C40C2C7"/>
        <w:category>
          <w:name w:val="General"/>
          <w:gallery w:val="placeholder"/>
        </w:category>
        <w:types>
          <w:type w:val="bbPlcHdr"/>
        </w:types>
        <w:behaviors>
          <w:behavior w:val="content"/>
        </w:behaviors>
        <w:guid w:val="{FFA1EAE6-6C42-4209-BE03-F8318228D3D4}"/>
      </w:docPartPr>
      <w:docPartBody>
        <w:p w:rsidR="008A329C" w:rsidP="00C01C9C">
          <w:pPr>
            <w:pStyle w:val="4E82C191D75D4E109AD44F6B1C40C2C7"/>
          </w:pPr>
          <w:r w:rsidRPr="00D24D3B">
            <w:rPr>
              <w:rStyle w:val="PlaceholderText"/>
            </w:rPr>
            <w:t>Click or tap here to enter text.</w:t>
          </w:r>
        </w:p>
      </w:docPartBody>
    </w:docPart>
    <w:docPart>
      <w:docPartPr>
        <w:name w:val="582BCA0ABF2D4C66A969FD4770F3F36F"/>
        <w:category>
          <w:name w:val="General"/>
          <w:gallery w:val="placeholder"/>
        </w:category>
        <w:types>
          <w:type w:val="bbPlcHdr"/>
        </w:types>
        <w:behaviors>
          <w:behavior w:val="content"/>
        </w:behaviors>
        <w:guid w:val="{575C7BAE-216C-4BB2-8DE6-53DB35C6A9CC}"/>
      </w:docPartPr>
      <w:docPartBody>
        <w:p w:rsidR="008A329C" w:rsidP="00C01C9C">
          <w:pPr>
            <w:pStyle w:val="582BCA0ABF2D4C66A969FD4770F3F36F"/>
          </w:pPr>
          <w:r w:rsidRPr="00D24D3B">
            <w:rPr>
              <w:rStyle w:val="PlaceholderText"/>
            </w:rPr>
            <w:t>Click or tap here to enter text.</w:t>
          </w:r>
        </w:p>
      </w:docPartBody>
    </w:docPart>
    <w:docPart>
      <w:docPartPr>
        <w:name w:val="D31705C33DF64EEB81927F59B3AE42FC"/>
        <w:category>
          <w:name w:val="General"/>
          <w:gallery w:val="placeholder"/>
        </w:category>
        <w:types>
          <w:type w:val="bbPlcHdr"/>
        </w:types>
        <w:behaviors>
          <w:behavior w:val="content"/>
        </w:behaviors>
        <w:guid w:val="{A361B31E-BDEA-4AF0-9161-365DC175ED3C}"/>
      </w:docPartPr>
      <w:docPartBody>
        <w:p w:rsidR="008A329C" w:rsidP="00C01C9C">
          <w:pPr>
            <w:pStyle w:val="D31705C33DF64EEB81927F59B3AE42FC"/>
          </w:pPr>
          <w:r w:rsidRPr="00D94C60">
            <w:rPr>
              <w:rStyle w:val="PlaceholderText"/>
            </w:rPr>
            <w:t>Click or tap here to enter text.</w:t>
          </w:r>
        </w:p>
      </w:docPartBody>
    </w:docPart>
    <w:docPart>
      <w:docPartPr>
        <w:name w:val="8924E2057AB54FA29BAC5981E9AAB4FE"/>
        <w:category>
          <w:name w:val="General"/>
          <w:gallery w:val="placeholder"/>
        </w:category>
        <w:types>
          <w:type w:val="bbPlcHdr"/>
        </w:types>
        <w:behaviors>
          <w:behavior w:val="content"/>
        </w:behaviors>
        <w:guid w:val="{584BBB9A-21C6-4C83-A669-8DAE37B554C1}"/>
      </w:docPartPr>
      <w:docPartBody>
        <w:p w:rsidR="008A329C" w:rsidP="00C01C9C">
          <w:pPr>
            <w:pStyle w:val="8924E2057AB54FA29BAC5981E9AAB4FE"/>
          </w:pPr>
          <w:r w:rsidRPr="00D24D3B">
            <w:rPr>
              <w:rStyle w:val="PlaceholderText"/>
            </w:rPr>
            <w:t>Click or tap here to enter text.</w:t>
          </w:r>
        </w:p>
      </w:docPartBody>
    </w:docPart>
    <w:docPart>
      <w:docPartPr>
        <w:name w:val="AC5BC59EF6B84F7EAD13433EAAA73AD9"/>
        <w:category>
          <w:name w:val="General"/>
          <w:gallery w:val="placeholder"/>
        </w:category>
        <w:types>
          <w:type w:val="bbPlcHdr"/>
        </w:types>
        <w:behaviors>
          <w:behavior w:val="content"/>
        </w:behaviors>
        <w:guid w:val="{557995D1-D973-4362-B775-9CDC330BB643}"/>
      </w:docPartPr>
      <w:docPartBody>
        <w:p w:rsidR="008A329C" w:rsidP="00C01C9C">
          <w:pPr>
            <w:pStyle w:val="AC5BC59EF6B84F7EAD13433EAAA73AD9"/>
          </w:pPr>
          <w:r w:rsidRPr="00D94C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1C9C"/>
    <w:rPr>
      <w:color w:val="808080"/>
    </w:rPr>
  </w:style>
  <w:style w:type="paragraph" w:customStyle="1" w:styleId="9E82C40A67024B829794ACBB9AB60A14">
    <w:name w:val="9E82C40A67024B829794ACBB9AB60A14"/>
    <w:rsid w:val="0036128E"/>
  </w:style>
  <w:style w:type="paragraph" w:customStyle="1" w:styleId="0CE679D1EADA4B919F478E46DE8C4972">
    <w:name w:val="0CE679D1EADA4B919F478E46DE8C4972"/>
    <w:rsid w:val="0036128E"/>
  </w:style>
  <w:style w:type="paragraph" w:customStyle="1" w:styleId="1A42EFC1F834428B97EAA4FD9FCD0E2B">
    <w:name w:val="1A42EFC1F834428B97EAA4FD9FCD0E2B"/>
    <w:rsid w:val="0036128E"/>
  </w:style>
  <w:style w:type="paragraph" w:customStyle="1" w:styleId="A344934693B843DF8563FD425EEF4260">
    <w:name w:val="A344934693B843DF8563FD425EEF4260"/>
    <w:rsid w:val="00C01C9C"/>
  </w:style>
  <w:style w:type="paragraph" w:customStyle="1" w:styleId="4747C1011B004EBE9266D159B700258E">
    <w:name w:val="4747C1011B004EBE9266D159B700258E"/>
    <w:rsid w:val="00C01C9C"/>
  </w:style>
  <w:style w:type="paragraph" w:customStyle="1" w:styleId="E77893E1A2144455B1BFADF1E6CCF9C6">
    <w:name w:val="E77893E1A2144455B1BFADF1E6CCF9C6"/>
    <w:rsid w:val="00C01C9C"/>
  </w:style>
  <w:style w:type="paragraph" w:customStyle="1" w:styleId="5DA587A0EDF14EE3A87632C41BBDC572">
    <w:name w:val="5DA587A0EDF14EE3A87632C41BBDC572"/>
    <w:rsid w:val="00C01C9C"/>
  </w:style>
  <w:style w:type="paragraph" w:customStyle="1" w:styleId="F9A9EF24F5AE49A6BF1ED8A592D86342">
    <w:name w:val="F9A9EF24F5AE49A6BF1ED8A592D86342"/>
    <w:rsid w:val="00C01C9C"/>
  </w:style>
  <w:style w:type="paragraph" w:customStyle="1" w:styleId="228DD4F45292473E952C223305DA6FB6">
    <w:name w:val="228DD4F45292473E952C223305DA6FB6"/>
    <w:rsid w:val="00C01C9C"/>
  </w:style>
  <w:style w:type="paragraph" w:customStyle="1" w:styleId="F7E7E92F36DA45D9A68E9FD90349BB72">
    <w:name w:val="F7E7E92F36DA45D9A68E9FD90349BB72"/>
    <w:rsid w:val="00C01C9C"/>
  </w:style>
  <w:style w:type="paragraph" w:customStyle="1" w:styleId="093877D97D6C45359A5971F392F60B66">
    <w:name w:val="093877D97D6C45359A5971F392F60B66"/>
    <w:rsid w:val="00C01C9C"/>
  </w:style>
  <w:style w:type="paragraph" w:customStyle="1" w:styleId="D074DF9A33EE4DD289DF5E45FECD27F4">
    <w:name w:val="D074DF9A33EE4DD289DF5E45FECD27F4"/>
    <w:rsid w:val="00C01C9C"/>
  </w:style>
  <w:style w:type="paragraph" w:customStyle="1" w:styleId="9F96141C4F3B4C9EBAF36CE96D860B7A">
    <w:name w:val="9F96141C4F3B4C9EBAF36CE96D860B7A"/>
    <w:rsid w:val="00C01C9C"/>
  </w:style>
  <w:style w:type="paragraph" w:customStyle="1" w:styleId="55EA11EC326F4B1280F61E1FD151AEAC">
    <w:name w:val="55EA11EC326F4B1280F61E1FD151AEAC"/>
    <w:rsid w:val="00C01C9C"/>
  </w:style>
  <w:style w:type="paragraph" w:customStyle="1" w:styleId="B5F004D4071E42B08BA84BF27D5F6896">
    <w:name w:val="B5F004D4071E42B08BA84BF27D5F6896"/>
    <w:rsid w:val="00C01C9C"/>
  </w:style>
  <w:style w:type="paragraph" w:customStyle="1" w:styleId="0CADF9D16A424A2EB5FABCEF22B5D25B">
    <w:name w:val="0CADF9D16A424A2EB5FABCEF22B5D25B"/>
    <w:rsid w:val="00C01C9C"/>
  </w:style>
  <w:style w:type="paragraph" w:customStyle="1" w:styleId="FE7141B324254E0AA85C10C98C2B51AE">
    <w:name w:val="FE7141B324254E0AA85C10C98C2B51AE"/>
    <w:rsid w:val="00C01C9C"/>
  </w:style>
  <w:style w:type="paragraph" w:customStyle="1" w:styleId="B654DA6E297E498FB1D9EA1A6742D836">
    <w:name w:val="B654DA6E297E498FB1D9EA1A6742D836"/>
    <w:rsid w:val="00C01C9C"/>
  </w:style>
  <w:style w:type="paragraph" w:customStyle="1" w:styleId="13758F52B3D8418DB15B4692D7531D91">
    <w:name w:val="13758F52B3D8418DB15B4692D7531D91"/>
    <w:rsid w:val="00C01C9C"/>
  </w:style>
  <w:style w:type="paragraph" w:customStyle="1" w:styleId="3E4D2D85CC6B4CAFB8DE48C5FBCFB3F7">
    <w:name w:val="3E4D2D85CC6B4CAFB8DE48C5FBCFB3F7"/>
    <w:rsid w:val="00C01C9C"/>
  </w:style>
  <w:style w:type="paragraph" w:customStyle="1" w:styleId="5B26461F620A4205BBCD4FA4DD115224">
    <w:name w:val="5B26461F620A4205BBCD4FA4DD115224"/>
    <w:rsid w:val="00C01C9C"/>
  </w:style>
  <w:style w:type="paragraph" w:customStyle="1" w:styleId="9C551F02C7C24177995E4AF344C88AA9">
    <w:name w:val="9C551F02C7C24177995E4AF344C88AA9"/>
    <w:rsid w:val="00C01C9C"/>
  </w:style>
  <w:style w:type="paragraph" w:customStyle="1" w:styleId="89DC189EA6954986931BDF48CBF10714">
    <w:name w:val="89DC189EA6954986931BDF48CBF10714"/>
    <w:rsid w:val="00C01C9C"/>
  </w:style>
  <w:style w:type="paragraph" w:customStyle="1" w:styleId="48BD5C05877B487C8B6247C165494FA6">
    <w:name w:val="48BD5C05877B487C8B6247C165494FA6"/>
    <w:rsid w:val="00C01C9C"/>
  </w:style>
  <w:style w:type="paragraph" w:customStyle="1" w:styleId="E1828C7C013543CF9B2A815FAED8C997">
    <w:name w:val="E1828C7C013543CF9B2A815FAED8C997"/>
    <w:rsid w:val="00C01C9C"/>
  </w:style>
  <w:style w:type="paragraph" w:customStyle="1" w:styleId="99FAA3405FBD4EF7A3BAB5D4159CCB9B">
    <w:name w:val="99FAA3405FBD4EF7A3BAB5D4159CCB9B"/>
    <w:rsid w:val="00C01C9C"/>
  </w:style>
  <w:style w:type="paragraph" w:customStyle="1" w:styleId="85AE6CE5ED084029AD21BC70A4024C88">
    <w:name w:val="85AE6CE5ED084029AD21BC70A4024C88"/>
    <w:rsid w:val="00C01C9C"/>
  </w:style>
  <w:style w:type="paragraph" w:customStyle="1" w:styleId="D8878751F2CB474492E4272EB25CB1E3">
    <w:name w:val="D8878751F2CB474492E4272EB25CB1E3"/>
    <w:rsid w:val="00C01C9C"/>
  </w:style>
  <w:style w:type="paragraph" w:customStyle="1" w:styleId="A26442490F5941CAB2E2BC4442E61FEF">
    <w:name w:val="A26442490F5941CAB2E2BC4442E61FEF"/>
    <w:rsid w:val="00C01C9C"/>
  </w:style>
  <w:style w:type="paragraph" w:customStyle="1" w:styleId="509B28E48C9B4CE486BF0740AA438FF3">
    <w:name w:val="509B28E48C9B4CE486BF0740AA438FF3"/>
    <w:rsid w:val="00C01C9C"/>
  </w:style>
  <w:style w:type="paragraph" w:customStyle="1" w:styleId="8F615D63329041A7AE24A796F47ABD5A">
    <w:name w:val="8F615D63329041A7AE24A796F47ABD5A"/>
    <w:rsid w:val="00C01C9C"/>
  </w:style>
  <w:style w:type="paragraph" w:customStyle="1" w:styleId="8BFB674615BC48298C077A3A2E4C87B5">
    <w:name w:val="8BFB674615BC48298C077A3A2E4C87B5"/>
    <w:rsid w:val="00C01C9C"/>
  </w:style>
  <w:style w:type="paragraph" w:customStyle="1" w:styleId="85028223C7C048FC9B3CC017DAA59D61">
    <w:name w:val="85028223C7C048FC9B3CC017DAA59D61"/>
    <w:rsid w:val="00C01C9C"/>
  </w:style>
  <w:style w:type="paragraph" w:customStyle="1" w:styleId="1297BD6FDCAD43C6AD03FA171B9B1045">
    <w:name w:val="1297BD6FDCAD43C6AD03FA171B9B1045"/>
    <w:rsid w:val="00C01C9C"/>
  </w:style>
  <w:style w:type="paragraph" w:customStyle="1" w:styleId="5E86E22350924CF9A54E7D1951A66395">
    <w:name w:val="5E86E22350924CF9A54E7D1951A66395"/>
    <w:rsid w:val="00C01C9C"/>
  </w:style>
  <w:style w:type="paragraph" w:customStyle="1" w:styleId="10525F1E5FAC4098A7AB12C4B17A9E5A">
    <w:name w:val="10525F1E5FAC4098A7AB12C4B17A9E5A"/>
    <w:rsid w:val="00C01C9C"/>
  </w:style>
  <w:style w:type="paragraph" w:customStyle="1" w:styleId="B5B14400EFB44B6F983CF1F2C870FE80">
    <w:name w:val="B5B14400EFB44B6F983CF1F2C870FE80"/>
    <w:rsid w:val="00C01C9C"/>
  </w:style>
  <w:style w:type="paragraph" w:customStyle="1" w:styleId="39F9621355EA482AA6650E1DF1A624A1">
    <w:name w:val="39F9621355EA482AA6650E1DF1A624A1"/>
    <w:rsid w:val="00C01C9C"/>
  </w:style>
  <w:style w:type="paragraph" w:customStyle="1" w:styleId="F9CC21FE8ABE473BBEC89BA4AC675DC8">
    <w:name w:val="F9CC21FE8ABE473BBEC89BA4AC675DC8"/>
    <w:rsid w:val="00C01C9C"/>
  </w:style>
  <w:style w:type="paragraph" w:customStyle="1" w:styleId="0AEAFFC0A8CA40319B598C6307938627">
    <w:name w:val="0AEAFFC0A8CA40319B598C6307938627"/>
    <w:rsid w:val="00C01C9C"/>
  </w:style>
  <w:style w:type="paragraph" w:customStyle="1" w:styleId="CA3C02AA3CD44BFE938C3973DB1B58F8">
    <w:name w:val="CA3C02AA3CD44BFE938C3973DB1B58F8"/>
    <w:rsid w:val="00C01C9C"/>
  </w:style>
  <w:style w:type="paragraph" w:customStyle="1" w:styleId="C3C55316599944BFACF0E2C11DFE7F45">
    <w:name w:val="C3C55316599944BFACF0E2C11DFE7F45"/>
    <w:rsid w:val="00C01C9C"/>
  </w:style>
  <w:style w:type="paragraph" w:customStyle="1" w:styleId="7DC0CCADFA2D44A48D69EB34332E60B9">
    <w:name w:val="7DC0CCADFA2D44A48D69EB34332E60B9"/>
    <w:rsid w:val="00C01C9C"/>
  </w:style>
  <w:style w:type="paragraph" w:customStyle="1" w:styleId="5BC945BAA7344F5E8ADE2700689F7C9B">
    <w:name w:val="5BC945BAA7344F5E8ADE2700689F7C9B"/>
    <w:rsid w:val="00C01C9C"/>
  </w:style>
  <w:style w:type="paragraph" w:customStyle="1" w:styleId="D0174C9032FB41369FCE3CE691FF707C">
    <w:name w:val="D0174C9032FB41369FCE3CE691FF707C"/>
    <w:rsid w:val="00C01C9C"/>
  </w:style>
  <w:style w:type="paragraph" w:customStyle="1" w:styleId="3A80DDA981B64F02A15C99F6479316A8">
    <w:name w:val="3A80DDA981B64F02A15C99F6479316A8"/>
    <w:rsid w:val="00C01C9C"/>
  </w:style>
  <w:style w:type="paragraph" w:customStyle="1" w:styleId="A84E4EF638344DAA8892D673A6E2A67D">
    <w:name w:val="A84E4EF638344DAA8892D673A6E2A67D"/>
    <w:rsid w:val="00C01C9C"/>
  </w:style>
  <w:style w:type="paragraph" w:customStyle="1" w:styleId="683F2BD504E449FA9985240772D1BE6F">
    <w:name w:val="683F2BD504E449FA9985240772D1BE6F"/>
    <w:rsid w:val="00C01C9C"/>
  </w:style>
  <w:style w:type="paragraph" w:customStyle="1" w:styleId="A99E3575A9E247A9B1308236FAE248A2">
    <w:name w:val="A99E3575A9E247A9B1308236FAE248A2"/>
    <w:rsid w:val="00C01C9C"/>
  </w:style>
  <w:style w:type="paragraph" w:customStyle="1" w:styleId="5D2B044D060D46E498C9AA32FA9F360C">
    <w:name w:val="5D2B044D060D46E498C9AA32FA9F360C"/>
    <w:rsid w:val="00C01C9C"/>
  </w:style>
  <w:style w:type="paragraph" w:customStyle="1" w:styleId="719A3010AEF94F80BD4F06B68F3E4959">
    <w:name w:val="719A3010AEF94F80BD4F06B68F3E4959"/>
    <w:rsid w:val="00C01C9C"/>
  </w:style>
  <w:style w:type="paragraph" w:customStyle="1" w:styleId="CEF09134FA814E7EAD94432FA3FE2368">
    <w:name w:val="CEF09134FA814E7EAD94432FA3FE2368"/>
    <w:rsid w:val="00C01C9C"/>
  </w:style>
  <w:style w:type="paragraph" w:customStyle="1" w:styleId="0226DA5253BA45D595D2D0ACF26425BD">
    <w:name w:val="0226DA5253BA45D595D2D0ACF26425BD"/>
    <w:rsid w:val="00C01C9C"/>
  </w:style>
  <w:style w:type="paragraph" w:customStyle="1" w:styleId="16643F9DE07E42A59EC1337E576DECB6">
    <w:name w:val="16643F9DE07E42A59EC1337E576DECB6"/>
    <w:rsid w:val="00C01C9C"/>
  </w:style>
  <w:style w:type="paragraph" w:customStyle="1" w:styleId="F1882CDE2AF749DEA093378CB643BE1C">
    <w:name w:val="F1882CDE2AF749DEA093378CB643BE1C"/>
    <w:rsid w:val="00C01C9C"/>
  </w:style>
  <w:style w:type="paragraph" w:customStyle="1" w:styleId="C45881A380AB4AA9B908812EE0392149">
    <w:name w:val="C45881A380AB4AA9B908812EE0392149"/>
    <w:rsid w:val="00C01C9C"/>
  </w:style>
  <w:style w:type="paragraph" w:customStyle="1" w:styleId="DAFAFE1DC31E4BD38010D1E771491D15">
    <w:name w:val="DAFAFE1DC31E4BD38010D1E771491D15"/>
    <w:rsid w:val="00C01C9C"/>
  </w:style>
  <w:style w:type="paragraph" w:customStyle="1" w:styleId="E8185E05C59E42279AFC54E0B593AA81">
    <w:name w:val="E8185E05C59E42279AFC54E0B593AA81"/>
    <w:rsid w:val="00C01C9C"/>
  </w:style>
  <w:style w:type="paragraph" w:customStyle="1" w:styleId="CA5A256E66B74E74B17BAAD6DFBB42C8">
    <w:name w:val="CA5A256E66B74E74B17BAAD6DFBB42C8"/>
    <w:rsid w:val="00C01C9C"/>
  </w:style>
  <w:style w:type="paragraph" w:customStyle="1" w:styleId="3CE9FB207C6D4F5ABE064D0AACE5A9EF">
    <w:name w:val="3CE9FB207C6D4F5ABE064D0AACE5A9EF"/>
    <w:rsid w:val="00C01C9C"/>
  </w:style>
  <w:style w:type="paragraph" w:customStyle="1" w:styleId="1B9BB9EEC3DF40E4ACF62C33A2FC72BD">
    <w:name w:val="1B9BB9EEC3DF40E4ACF62C33A2FC72BD"/>
    <w:rsid w:val="00C01C9C"/>
  </w:style>
  <w:style w:type="paragraph" w:customStyle="1" w:styleId="CB167A7C555F4AA99B9A3AF0A9E9BD60">
    <w:name w:val="CB167A7C555F4AA99B9A3AF0A9E9BD60"/>
    <w:rsid w:val="00C01C9C"/>
  </w:style>
  <w:style w:type="paragraph" w:customStyle="1" w:styleId="A1DCCA4BEDD24711B6D87784DA07E863">
    <w:name w:val="A1DCCA4BEDD24711B6D87784DA07E863"/>
    <w:rsid w:val="00C01C9C"/>
  </w:style>
  <w:style w:type="paragraph" w:customStyle="1" w:styleId="A928755BD65246DE8967103C82C6E04B">
    <w:name w:val="A928755BD65246DE8967103C82C6E04B"/>
    <w:rsid w:val="00C01C9C"/>
  </w:style>
  <w:style w:type="paragraph" w:customStyle="1" w:styleId="20BB57768F4945AC83B2B3ED5CBD6B79">
    <w:name w:val="20BB57768F4945AC83B2B3ED5CBD6B79"/>
    <w:rsid w:val="00C01C9C"/>
  </w:style>
  <w:style w:type="paragraph" w:customStyle="1" w:styleId="4DBCFE445ADE4502878DD34078F022F8">
    <w:name w:val="4DBCFE445ADE4502878DD34078F022F8"/>
    <w:rsid w:val="00C01C9C"/>
  </w:style>
  <w:style w:type="paragraph" w:customStyle="1" w:styleId="17F9584388BB496CA6D6F94CE09BD743">
    <w:name w:val="17F9584388BB496CA6D6F94CE09BD743"/>
    <w:rsid w:val="00C01C9C"/>
  </w:style>
  <w:style w:type="paragraph" w:customStyle="1" w:styleId="DE923F3D205A4E01BB2B7D5846054008">
    <w:name w:val="DE923F3D205A4E01BB2B7D5846054008"/>
    <w:rsid w:val="00C01C9C"/>
  </w:style>
  <w:style w:type="paragraph" w:customStyle="1" w:styleId="838248B7C00E42DBB6ED1E5DEE4E1BD9">
    <w:name w:val="838248B7C00E42DBB6ED1E5DEE4E1BD9"/>
    <w:rsid w:val="00C01C9C"/>
  </w:style>
  <w:style w:type="paragraph" w:customStyle="1" w:styleId="3DDC04DD8032461EA808D88A1BC6A164">
    <w:name w:val="3DDC04DD8032461EA808D88A1BC6A164"/>
    <w:rsid w:val="00C01C9C"/>
  </w:style>
  <w:style w:type="paragraph" w:customStyle="1" w:styleId="50A291E91A1C4250842A10596735E8C0">
    <w:name w:val="50A291E91A1C4250842A10596735E8C0"/>
    <w:rsid w:val="00C01C9C"/>
  </w:style>
  <w:style w:type="paragraph" w:customStyle="1" w:styleId="8DD970EE5AA34AA685614290DF099987">
    <w:name w:val="8DD970EE5AA34AA685614290DF099987"/>
    <w:rsid w:val="00C01C9C"/>
  </w:style>
  <w:style w:type="paragraph" w:customStyle="1" w:styleId="E46D27A4BDDE4EA288123F96109C87FF">
    <w:name w:val="E46D27A4BDDE4EA288123F96109C87FF"/>
    <w:rsid w:val="00C01C9C"/>
  </w:style>
  <w:style w:type="paragraph" w:customStyle="1" w:styleId="10649402095F47068B3C404016DB02E4">
    <w:name w:val="10649402095F47068B3C404016DB02E4"/>
    <w:rsid w:val="00C01C9C"/>
  </w:style>
  <w:style w:type="paragraph" w:customStyle="1" w:styleId="E2B43F66A6164137B4D219E8B5CF94DC">
    <w:name w:val="E2B43F66A6164137B4D219E8B5CF94DC"/>
    <w:rsid w:val="00C01C9C"/>
  </w:style>
  <w:style w:type="paragraph" w:customStyle="1" w:styleId="1404FA0CDABD4E73A899CC982B8D746F">
    <w:name w:val="1404FA0CDABD4E73A899CC982B8D746F"/>
    <w:rsid w:val="00C01C9C"/>
  </w:style>
  <w:style w:type="paragraph" w:customStyle="1" w:styleId="DAF3104A8AE3424389B94DF433F8E940">
    <w:name w:val="DAF3104A8AE3424389B94DF433F8E940"/>
    <w:rsid w:val="00C01C9C"/>
  </w:style>
  <w:style w:type="paragraph" w:customStyle="1" w:styleId="117FC9B4A4994BF9A25F7A345D7529BD">
    <w:name w:val="117FC9B4A4994BF9A25F7A345D7529BD"/>
    <w:rsid w:val="00C01C9C"/>
  </w:style>
  <w:style w:type="paragraph" w:customStyle="1" w:styleId="3123C819AF444E9CBAFFC27804832A33">
    <w:name w:val="3123C819AF444E9CBAFFC27804832A33"/>
    <w:rsid w:val="00C01C9C"/>
  </w:style>
  <w:style w:type="paragraph" w:customStyle="1" w:styleId="9018010C27684C33A3314B2B178D161D">
    <w:name w:val="9018010C27684C33A3314B2B178D161D"/>
    <w:rsid w:val="00C01C9C"/>
  </w:style>
  <w:style w:type="paragraph" w:customStyle="1" w:styleId="02BFA77F7E1B4EA49D8331F881F7786E">
    <w:name w:val="02BFA77F7E1B4EA49D8331F881F7786E"/>
    <w:rsid w:val="00C01C9C"/>
  </w:style>
  <w:style w:type="paragraph" w:customStyle="1" w:styleId="FB75C8F47DC74E41928E57A02396705A">
    <w:name w:val="FB75C8F47DC74E41928E57A02396705A"/>
    <w:rsid w:val="00C01C9C"/>
  </w:style>
  <w:style w:type="paragraph" w:customStyle="1" w:styleId="DB03D1636D6D4E80A5FFA912B86B9918">
    <w:name w:val="DB03D1636D6D4E80A5FFA912B86B9918"/>
    <w:rsid w:val="00C01C9C"/>
  </w:style>
  <w:style w:type="paragraph" w:customStyle="1" w:styleId="861F6DBEA4224ED1A6CD3C320753A70E">
    <w:name w:val="861F6DBEA4224ED1A6CD3C320753A70E"/>
    <w:rsid w:val="00C01C9C"/>
  </w:style>
  <w:style w:type="paragraph" w:customStyle="1" w:styleId="8FC81052214F4B83B6D02078EA0D4098">
    <w:name w:val="8FC81052214F4B83B6D02078EA0D4098"/>
    <w:rsid w:val="00C01C9C"/>
  </w:style>
  <w:style w:type="paragraph" w:customStyle="1" w:styleId="5750C238AE234D7190D6451BC88AB26A">
    <w:name w:val="5750C238AE234D7190D6451BC88AB26A"/>
    <w:rsid w:val="00C01C9C"/>
  </w:style>
  <w:style w:type="paragraph" w:customStyle="1" w:styleId="02F1C9E1678C430E89217FF178AE6130">
    <w:name w:val="02F1C9E1678C430E89217FF178AE6130"/>
    <w:rsid w:val="00C01C9C"/>
  </w:style>
  <w:style w:type="paragraph" w:customStyle="1" w:styleId="FA8FD9CE686347EF8840F9A5FB198574">
    <w:name w:val="FA8FD9CE686347EF8840F9A5FB198574"/>
    <w:rsid w:val="00C01C9C"/>
  </w:style>
  <w:style w:type="paragraph" w:customStyle="1" w:styleId="A5128DD7EB6B475D82AA0FDF0D29D2AE">
    <w:name w:val="A5128DD7EB6B475D82AA0FDF0D29D2AE"/>
    <w:rsid w:val="00C01C9C"/>
  </w:style>
  <w:style w:type="paragraph" w:customStyle="1" w:styleId="6CBBFF60EFCC48739A609433437A7FE2">
    <w:name w:val="6CBBFF60EFCC48739A609433437A7FE2"/>
    <w:rsid w:val="00C01C9C"/>
  </w:style>
  <w:style w:type="paragraph" w:customStyle="1" w:styleId="2E7DA119E8124136832FCF23DFB1E0A4">
    <w:name w:val="2E7DA119E8124136832FCF23DFB1E0A4"/>
    <w:rsid w:val="00C01C9C"/>
  </w:style>
  <w:style w:type="paragraph" w:customStyle="1" w:styleId="53035805D8984BEDA01F2E28C076BFB5">
    <w:name w:val="53035805D8984BEDA01F2E28C076BFB5"/>
    <w:rsid w:val="00C01C9C"/>
  </w:style>
  <w:style w:type="paragraph" w:customStyle="1" w:styleId="FD21D4D3D2EF44888FBFA52D3C92DBEE">
    <w:name w:val="FD21D4D3D2EF44888FBFA52D3C92DBEE"/>
    <w:rsid w:val="00C01C9C"/>
  </w:style>
  <w:style w:type="paragraph" w:customStyle="1" w:styleId="9B004D8F52B5401D8128BCD13A82045B">
    <w:name w:val="9B004D8F52B5401D8128BCD13A82045B"/>
    <w:rsid w:val="00C01C9C"/>
  </w:style>
  <w:style w:type="paragraph" w:customStyle="1" w:styleId="DD3A8BB3639B40CAA57A4A839DF304EE">
    <w:name w:val="DD3A8BB3639B40CAA57A4A839DF304EE"/>
    <w:rsid w:val="00C01C9C"/>
  </w:style>
  <w:style w:type="paragraph" w:customStyle="1" w:styleId="2EF5A570119C46F0A8BE86A77DFDEA3B">
    <w:name w:val="2EF5A570119C46F0A8BE86A77DFDEA3B"/>
    <w:rsid w:val="00C01C9C"/>
  </w:style>
  <w:style w:type="paragraph" w:customStyle="1" w:styleId="22B77076E4EF4E1A8C76419F4BB9023E">
    <w:name w:val="22B77076E4EF4E1A8C76419F4BB9023E"/>
    <w:rsid w:val="00C01C9C"/>
  </w:style>
  <w:style w:type="paragraph" w:customStyle="1" w:styleId="6B83F634ADA642F895F7F91A612DDB93">
    <w:name w:val="6B83F634ADA642F895F7F91A612DDB93"/>
    <w:rsid w:val="00C01C9C"/>
  </w:style>
  <w:style w:type="paragraph" w:customStyle="1" w:styleId="AAE0FAC3B27A4D6DAE9B884D281B9C69">
    <w:name w:val="AAE0FAC3B27A4D6DAE9B884D281B9C69"/>
    <w:rsid w:val="00C01C9C"/>
  </w:style>
  <w:style w:type="paragraph" w:customStyle="1" w:styleId="36BA6AFAB8D54DC089FD15079DFCFE0C">
    <w:name w:val="36BA6AFAB8D54DC089FD15079DFCFE0C"/>
    <w:rsid w:val="00C01C9C"/>
  </w:style>
  <w:style w:type="paragraph" w:customStyle="1" w:styleId="1BC6916095B341C691C6FD2F4E1750F2">
    <w:name w:val="1BC6916095B341C691C6FD2F4E1750F2"/>
    <w:rsid w:val="00C01C9C"/>
  </w:style>
  <w:style w:type="paragraph" w:customStyle="1" w:styleId="8299789DDA7845E29BF7EA0944BBC8AD">
    <w:name w:val="8299789DDA7845E29BF7EA0944BBC8AD"/>
    <w:rsid w:val="00C01C9C"/>
  </w:style>
  <w:style w:type="paragraph" w:customStyle="1" w:styleId="721ACA5A2089403B9F519BAE2F699E29">
    <w:name w:val="721ACA5A2089403B9F519BAE2F699E29"/>
    <w:rsid w:val="00C01C9C"/>
  </w:style>
  <w:style w:type="paragraph" w:customStyle="1" w:styleId="18C4456DD4D8411888066792589F31AA">
    <w:name w:val="18C4456DD4D8411888066792589F31AA"/>
    <w:rsid w:val="00C01C9C"/>
  </w:style>
  <w:style w:type="paragraph" w:customStyle="1" w:styleId="9A4E812A8E0F422A92F8E7E5C19D1D55">
    <w:name w:val="9A4E812A8E0F422A92F8E7E5C19D1D55"/>
    <w:rsid w:val="00C01C9C"/>
  </w:style>
  <w:style w:type="paragraph" w:customStyle="1" w:styleId="0EDF56CCE6AC497085C020CFEFF3718C">
    <w:name w:val="0EDF56CCE6AC497085C020CFEFF3718C"/>
    <w:rsid w:val="00C01C9C"/>
  </w:style>
  <w:style w:type="paragraph" w:customStyle="1" w:styleId="DF7730382579461FBCEB7378EA1E5C83">
    <w:name w:val="DF7730382579461FBCEB7378EA1E5C83"/>
    <w:rsid w:val="00C01C9C"/>
  </w:style>
  <w:style w:type="paragraph" w:customStyle="1" w:styleId="B7E54E4EC8D54283B62196756A2E7903">
    <w:name w:val="B7E54E4EC8D54283B62196756A2E7903"/>
    <w:rsid w:val="00C01C9C"/>
  </w:style>
  <w:style w:type="paragraph" w:customStyle="1" w:styleId="2DF12BBF02984F2D97E007A631D99FDF">
    <w:name w:val="2DF12BBF02984F2D97E007A631D99FDF"/>
    <w:rsid w:val="00C01C9C"/>
  </w:style>
  <w:style w:type="paragraph" w:customStyle="1" w:styleId="88D68490EDB248DC8776BE5D57348255">
    <w:name w:val="88D68490EDB248DC8776BE5D57348255"/>
    <w:rsid w:val="00C01C9C"/>
  </w:style>
  <w:style w:type="paragraph" w:customStyle="1" w:styleId="E6E574EB1F054411BBC3E2E53033EC49">
    <w:name w:val="E6E574EB1F054411BBC3E2E53033EC49"/>
    <w:rsid w:val="00C01C9C"/>
  </w:style>
  <w:style w:type="paragraph" w:customStyle="1" w:styleId="7ECC76E52AC84D659F05C02F278CC7C5">
    <w:name w:val="7ECC76E52AC84D659F05C02F278CC7C5"/>
    <w:rsid w:val="00C01C9C"/>
  </w:style>
  <w:style w:type="paragraph" w:customStyle="1" w:styleId="4D49FEEA9CFF4F2199D11F71C9C0A0CE">
    <w:name w:val="4D49FEEA9CFF4F2199D11F71C9C0A0CE"/>
    <w:rsid w:val="00C01C9C"/>
  </w:style>
  <w:style w:type="paragraph" w:customStyle="1" w:styleId="1B386179DA814B1793FCDE7584FB427B">
    <w:name w:val="1B386179DA814B1793FCDE7584FB427B"/>
    <w:rsid w:val="00C01C9C"/>
  </w:style>
  <w:style w:type="paragraph" w:customStyle="1" w:styleId="188FB0F7E9F743DBAA43985990A6F472">
    <w:name w:val="188FB0F7E9F743DBAA43985990A6F472"/>
    <w:rsid w:val="00C01C9C"/>
  </w:style>
  <w:style w:type="paragraph" w:customStyle="1" w:styleId="FF25EEF9C6014A018E14A1C5F77BCCBA">
    <w:name w:val="FF25EEF9C6014A018E14A1C5F77BCCBA"/>
    <w:rsid w:val="00C01C9C"/>
  </w:style>
  <w:style w:type="paragraph" w:customStyle="1" w:styleId="0DA81CA2B63546A888D1B04A95F7373B">
    <w:name w:val="0DA81CA2B63546A888D1B04A95F7373B"/>
    <w:rsid w:val="00C01C9C"/>
  </w:style>
  <w:style w:type="paragraph" w:customStyle="1" w:styleId="40D4843993194EC4B6863E4B0C1376EF">
    <w:name w:val="40D4843993194EC4B6863E4B0C1376EF"/>
    <w:rsid w:val="00C01C9C"/>
  </w:style>
  <w:style w:type="paragraph" w:customStyle="1" w:styleId="8F23AFC7A5F348CFBBC5E67ED6F4B8A6">
    <w:name w:val="8F23AFC7A5F348CFBBC5E67ED6F4B8A6"/>
    <w:rsid w:val="00C01C9C"/>
  </w:style>
  <w:style w:type="paragraph" w:customStyle="1" w:styleId="1B2C27DC3AD743C8869271DEAEF50517">
    <w:name w:val="1B2C27DC3AD743C8869271DEAEF50517"/>
    <w:rsid w:val="00C01C9C"/>
  </w:style>
  <w:style w:type="paragraph" w:customStyle="1" w:styleId="BA00F7C45BA34190B9830BE9301BBD88">
    <w:name w:val="BA00F7C45BA34190B9830BE9301BBD88"/>
    <w:rsid w:val="00C01C9C"/>
  </w:style>
  <w:style w:type="paragraph" w:customStyle="1" w:styleId="235CF75C6F3E494FA2CD795519C5BE6B">
    <w:name w:val="235CF75C6F3E494FA2CD795519C5BE6B"/>
    <w:rsid w:val="00C01C9C"/>
  </w:style>
  <w:style w:type="paragraph" w:customStyle="1" w:styleId="84CFBAF2A5A94E298B7A870EE7C48CA4">
    <w:name w:val="84CFBAF2A5A94E298B7A870EE7C48CA4"/>
    <w:rsid w:val="00C01C9C"/>
  </w:style>
  <w:style w:type="paragraph" w:customStyle="1" w:styleId="C5C17FD2975448FF8917280BF9B29311">
    <w:name w:val="C5C17FD2975448FF8917280BF9B29311"/>
    <w:rsid w:val="00C01C9C"/>
  </w:style>
  <w:style w:type="paragraph" w:customStyle="1" w:styleId="E245843B824A4877B47B917CA2A0EF39">
    <w:name w:val="E245843B824A4877B47B917CA2A0EF39"/>
    <w:rsid w:val="00C01C9C"/>
  </w:style>
  <w:style w:type="paragraph" w:customStyle="1" w:styleId="0C8967C5629F4E9DBC4C183314F593CF">
    <w:name w:val="0C8967C5629F4E9DBC4C183314F593CF"/>
    <w:rsid w:val="00C01C9C"/>
  </w:style>
  <w:style w:type="paragraph" w:customStyle="1" w:styleId="577355359FDE42C4BB16D440CFD20A24">
    <w:name w:val="577355359FDE42C4BB16D440CFD20A24"/>
    <w:rsid w:val="00C01C9C"/>
  </w:style>
  <w:style w:type="paragraph" w:customStyle="1" w:styleId="1B58261D1B094483BFE28187CC808D29">
    <w:name w:val="1B58261D1B094483BFE28187CC808D29"/>
    <w:rsid w:val="00C01C9C"/>
  </w:style>
  <w:style w:type="paragraph" w:customStyle="1" w:styleId="46C023ED8DED4720AEA50E2E7E780F40">
    <w:name w:val="46C023ED8DED4720AEA50E2E7E780F40"/>
    <w:rsid w:val="00C01C9C"/>
  </w:style>
  <w:style w:type="paragraph" w:customStyle="1" w:styleId="35E58043F09247F1910B482BC718BFFA">
    <w:name w:val="35E58043F09247F1910B482BC718BFFA"/>
    <w:rsid w:val="00C01C9C"/>
  </w:style>
  <w:style w:type="paragraph" w:customStyle="1" w:styleId="4934FE6BB8184D22A321A7DC940527A4">
    <w:name w:val="4934FE6BB8184D22A321A7DC940527A4"/>
    <w:rsid w:val="00C01C9C"/>
  </w:style>
  <w:style w:type="paragraph" w:customStyle="1" w:styleId="50AB12315E454F9A969A1C605E86E844">
    <w:name w:val="50AB12315E454F9A969A1C605E86E844"/>
    <w:rsid w:val="00C01C9C"/>
  </w:style>
  <w:style w:type="paragraph" w:customStyle="1" w:styleId="4E82C191D75D4E109AD44F6B1C40C2C7">
    <w:name w:val="4E82C191D75D4E109AD44F6B1C40C2C7"/>
    <w:rsid w:val="00C01C9C"/>
  </w:style>
  <w:style w:type="paragraph" w:customStyle="1" w:styleId="582BCA0ABF2D4C66A969FD4770F3F36F">
    <w:name w:val="582BCA0ABF2D4C66A969FD4770F3F36F"/>
    <w:rsid w:val="00C01C9C"/>
  </w:style>
  <w:style w:type="paragraph" w:customStyle="1" w:styleId="D31705C33DF64EEB81927F59B3AE42FC">
    <w:name w:val="D31705C33DF64EEB81927F59B3AE42FC"/>
    <w:rsid w:val="00C01C9C"/>
  </w:style>
  <w:style w:type="paragraph" w:customStyle="1" w:styleId="8924E2057AB54FA29BAC5981E9AAB4FE">
    <w:name w:val="8924E2057AB54FA29BAC5981E9AAB4FE"/>
    <w:rsid w:val="00C01C9C"/>
  </w:style>
  <w:style w:type="paragraph" w:customStyle="1" w:styleId="AC5BC59EF6B84F7EAD13433EAAA73AD9">
    <w:name w:val="AC5BC59EF6B84F7EAD13433EAAA73AD9"/>
    <w:rsid w:val="00C01C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