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9B3C3C9387814160A689E90CF091D6AB"/>
        </w:placeholder>
        <w:richText/>
      </w:sdtPr>
      <w:sdtContent>
        <w:p w:rsidR="00594012" w:rsidP="00CF0BBA">
          <w:pPr>
            <w:pStyle w:val="TitleCommittee0"/>
          </w:pPr>
          <w:r>
            <w:t>Science and Technology Committee</w:t>
          </w:r>
        </w:p>
        <w:p w:rsidR="00463BAC" w:rsidP="00CF0BBA">
          <w:pPr>
            <w:pStyle w:val="TitleCommittee0"/>
          </w:pPr>
          <w:r>
            <w:t>Health and Social Care Committee</w:t>
          </w:r>
        </w:p>
      </w:sdtContent>
    </w:sdt>
    <w:p w:rsidR="00463BAC" w:rsidP="00156A60">
      <w:pPr>
        <w:pStyle w:val="TitleInquiry0"/>
      </w:pPr>
      <w:r>
        <w:t xml:space="preserve">Oral evidence: </w:t>
      </w:r>
      <w:sdt>
        <w:sdtPr>
          <w:alias w:val="InquiryName"/>
          <w:tag w:val="InquiryName"/>
          <w:id w:val="377371847"/>
          <w:placeholder>
            <w:docPart w:val="9B3C3C9387814160A689E90CF091D6AB"/>
          </w:placeholder>
          <w:richText/>
        </w:sdtPr>
        <w:sdtContent>
          <w:r>
            <w:t>C</w:t>
          </w:r>
          <w:r w:rsidR="00594012">
            <w:t>oronavirus: lessons learnt</w:t>
          </w:r>
        </w:sdtContent>
      </w:sdt>
      <w:r>
        <w:t xml:space="preserve">, HC </w:t>
      </w:r>
      <w:sdt>
        <w:sdtPr>
          <w:alias w:val="InquiryRefNo"/>
          <w:tag w:val="InquiryRefNo"/>
          <w:id w:val="-281725174"/>
          <w:placeholder>
            <w:docPart w:val="9B3C3C9387814160A689E90CF091D6AB"/>
          </w:placeholder>
          <w:richText/>
        </w:sdtPr>
        <w:sdtContent>
          <w:r w:rsidR="00520449">
            <w:t>877</w:t>
          </w:r>
        </w:sdtContent>
      </w:sdt>
    </w:p>
    <w:sdt>
      <w:sdtPr>
        <w:alias w:val="SittingDate"/>
        <w:tag w:val="SittingDate"/>
        <w:id w:val="-1160222926"/>
        <w:placeholder>
          <w:docPart w:val="9B3C3C9387814160A689E90CF091D6AB"/>
        </w:placeholder>
        <w:richText/>
      </w:sdtPr>
      <w:sdtContent>
        <w:p w:rsidR="00463BAC" w:rsidP="00156A60">
          <w:pPr>
            <w:pStyle w:val="Para"/>
          </w:pPr>
          <w:r>
            <w:t xml:space="preserve">Tuesday </w:t>
          </w:r>
          <w:r w:rsidR="00520449">
            <w:t>2 December</w:t>
          </w:r>
          <w:r>
            <w:t xml:space="preserve"> 2020</w:t>
          </w:r>
        </w:p>
      </w:sdtContent>
    </w:sdt>
    <w:p w:rsidR="00463BAC" w:rsidP="00156A60">
      <w:pPr>
        <w:pStyle w:val="Para"/>
      </w:pPr>
      <w:r>
        <w:t xml:space="preserve">Ordered by the House of </w:t>
      </w:r>
      <w:sdt>
        <w:sdtPr>
          <w:alias w:val="House"/>
          <w:tag w:val="House"/>
          <w:id w:val="809213435"/>
          <w:placeholder>
            <w:docPart w:val="9B3C3C9387814160A689E90CF091D6AB"/>
          </w:placeholder>
          <w:richText/>
        </w:sdtPr>
        <w:sdtContent>
          <w:r w:rsidRPr="00615759">
            <w:t>Commons</w:t>
          </w:r>
        </w:sdtContent>
      </w:sdt>
      <w:r w:rsidRPr="00615759">
        <w:t xml:space="preserve"> to be published on </w:t>
      </w:r>
      <w:sdt>
        <w:sdtPr>
          <w:alias w:val="PublishDate"/>
          <w:tag w:val="PublishDate"/>
          <w:id w:val="217021599"/>
          <w:placeholder>
            <w:docPart w:val="9B3C3C9387814160A689E90CF091D6AB"/>
          </w:placeholder>
          <w:richText/>
        </w:sdtPr>
        <w:sdtContent>
          <w:r w:rsidR="00520449">
            <w:t>2 December</w:t>
          </w:r>
          <w:r>
            <w:t xml:space="preserve"> 2020</w:t>
          </w:r>
        </w:sdtContent>
      </w:sdt>
      <w:r w:rsidRPr="00615759">
        <w:t>.</w:t>
      </w:r>
    </w:p>
    <w:p w:rsidR="00463BAC" w:rsidP="00421864">
      <w:pPr>
        <w:pStyle w:val="Para"/>
      </w:pPr>
      <w:sdt>
        <w:sdtPr>
          <w:alias w:val="VideoHyperlink"/>
          <w:tag w:val="VideoHyperlink"/>
          <w:id w:val="703995351"/>
          <w:placeholder>
            <w:docPart w:val="9B3C3C9387814160A689E90CF091D6AB"/>
          </w:placeholder>
          <w:richText/>
        </w:sdtPr>
        <w:sdtContent>
          <w:r>
            <w:fldChar w:fldCharType="begin"/>
          </w:r>
          <w:r>
            <w:instrText xml:space="preserve"> HYPERLINK "https://parliamentlive.tv/Event/Index/2aeb69d6-a0ba-473f-ad09-7250b615e580" </w:instrText>
          </w:r>
          <w:r>
            <w:fldChar w:fldCharType="separate"/>
          </w:r>
          <w:r w:rsidRPr="008B1478">
            <w:rPr>
              <w:rStyle w:val="Hyperlink"/>
            </w:rPr>
            <w:t>Watch the meeting</w:t>
          </w:r>
          <w:r>
            <w:fldChar w:fldCharType="end"/>
          </w:r>
        </w:sdtContent>
      </w:sdt>
    </w:p>
    <w:p w:rsidR="00520449" w:rsidP="00156A60">
      <w:r>
        <w:t>Members present:</w:t>
      </w:r>
    </w:p>
    <w:p w:rsidR="00520449" w:rsidP="00156A60">
      <w:r>
        <w:t>Science and Technology Committee: Greg Clark (Chair); Aaron Bell</w:t>
      </w:r>
      <w:r w:rsidR="001E7300">
        <w:t>;</w:t>
      </w:r>
      <w:r>
        <w:t xml:space="preserve"> Chris Clarkson; </w:t>
      </w:r>
      <w:r w:rsidR="00500AA4">
        <w:t xml:space="preserve">Andrew Griffith: </w:t>
      </w:r>
      <w:r>
        <w:t>Carol Monaghan; Graham Stringer; Zarah Sultana.</w:t>
      </w:r>
    </w:p>
    <w:p w:rsidR="00463BAC" w:rsidP="00520449">
      <w:r>
        <w:t xml:space="preserve">Health and Social Care Committee: Paul Bristow; </w:t>
      </w:r>
      <w:r w:rsidR="00FC3E18">
        <w:t>Dr James Davies</w:t>
      </w:r>
      <w:r w:rsidR="00BB72EC">
        <w:t xml:space="preserve">; </w:t>
      </w:r>
      <w:r>
        <w:t>Dr Luke Evans;</w:t>
      </w:r>
      <w:r w:rsidR="00C02B06">
        <w:t xml:space="preserve"> </w:t>
      </w:r>
      <w:r>
        <w:t>Neale Hanvey; Barbara Keeley; Dean Russell.</w:t>
      </w:r>
    </w:p>
    <w:p w:rsidR="000C3F5E" w:rsidP="000C3F5E">
      <w:pPr>
        <w:jc w:val="center"/>
      </w:pPr>
      <w:r>
        <w:t xml:space="preserve">Questions </w:t>
      </w:r>
      <w:r w:rsidR="0068179E">
        <w:t>705</w:t>
      </w:r>
      <w:r>
        <w:t xml:space="preserve"> </w:t>
      </w:r>
      <w:r w:rsidR="001C393F">
        <w:t>-</w:t>
      </w:r>
      <w:r>
        <w:t xml:space="preserve"> </w:t>
      </w:r>
      <w:r w:rsidR="00636AD3">
        <w:t>76</w:t>
      </w:r>
      <w:r w:rsidR="0050422F">
        <w:t>9</w:t>
      </w:r>
    </w:p>
    <w:p w:rsidR="00463BAC" w:rsidP="00427893">
      <w:pPr>
        <w:pStyle w:val="TitleWitnesses0"/>
      </w:pPr>
      <w:r>
        <w:t>Witnesses</w:t>
      </w:r>
    </w:p>
    <w:p w:rsidR="00463BAC" w:rsidRPr="00BD6D45" w:rsidP="006B01EC">
      <w:pPr>
        <w:pStyle w:val="Para"/>
      </w:pPr>
      <w:r>
        <w:fldChar w:fldCharType="begin"/>
      </w:r>
      <w:r>
        <w:instrText xml:space="preserve"> HYPERLINK \l "Panel1" </w:instrText>
      </w:r>
      <w:r>
        <w:fldChar w:fldCharType="separate"/>
      </w:r>
      <w:r w:rsidRPr="00463BAC">
        <w:rPr>
          <w:rStyle w:val="Hyperlink"/>
        </w:rPr>
        <w:t>I</w:t>
      </w:r>
      <w:r>
        <w:fldChar w:fldCharType="end"/>
      </w:r>
      <w:r>
        <w:t xml:space="preserve">: </w:t>
      </w:r>
      <w:r w:rsidR="000C3F5E">
        <w:t>Professor Dame Sally Davies, Chief Medical Officer for England (2010</w:t>
      </w:r>
      <w:r w:rsidR="001C393F">
        <w:t>-</w:t>
      </w:r>
      <w:r w:rsidR="000C3F5E">
        <w:t>2019); and Sir Mark Walport, Government Chief Scientific Adviser (2013</w:t>
      </w:r>
      <w:r w:rsidR="001C393F">
        <w:t>-</w:t>
      </w:r>
      <w:r w:rsidR="000C3F5E">
        <w:t>2017)</w:t>
      </w:r>
      <w:r w:rsidR="002F4012">
        <w:t>.</w:t>
      </w:r>
    </w:p>
    <w:p w:rsidR="00463BAC" w:rsidRPr="00520449" w:rsidP="006B01EC">
      <w:pPr>
        <w:pStyle w:val="Para"/>
        <w:rPr>
          <w:color w:val="0070C0"/>
          <w:u w:val="single"/>
        </w:rPr>
      </w:pPr>
      <w:r>
        <w:fldChar w:fldCharType="begin"/>
      </w:r>
      <w:r>
        <w:instrText xml:space="preserve"> HYPERLINK \l "Panel2" </w:instrText>
      </w:r>
      <w:r>
        <w:fldChar w:fldCharType="separate"/>
      </w:r>
      <w:r w:rsidRPr="00D66051" w:rsidR="009F4366">
        <w:rPr>
          <w:rStyle w:val="Hyperlink"/>
        </w:rPr>
        <w:t>II</w:t>
      </w:r>
      <w:r>
        <w:fldChar w:fldCharType="end"/>
      </w:r>
      <w:r w:rsidR="009F4366">
        <w:t>:</w:t>
      </w:r>
      <w:r w:rsidRPr="00520449" w:rsidR="00520449">
        <w:rPr>
          <w:color w:val="0070C0"/>
        </w:rPr>
        <w:t xml:space="preserve"> </w:t>
      </w:r>
      <w:r w:rsidR="000C3F5E">
        <w:t>Sir Oliver Letwin, Cabinet Officer Minister (2010</w:t>
      </w:r>
      <w:r w:rsidR="001C393F">
        <w:t>-</w:t>
      </w:r>
      <w:r w:rsidR="000C3F5E">
        <w:t>2016); and Lord Mark Sedwill, Cabinet Secretary (2018</w:t>
      </w:r>
      <w:r w:rsidR="001C393F">
        <w:t>-</w:t>
      </w:r>
      <w:r w:rsidR="000C3F5E">
        <w:t>2020).</w:t>
      </w:r>
    </w:p>
    <w:p w:rsidR="00D63435" w:rsidP="006B01EC">
      <w:pPr>
        <w:pStyle w:val="Witnesssubmission"/>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bookmarkStart w:id="0" w:name="_GoBack"/>
      <w:bookmarkEnd w:id="0"/>
    </w:p>
    <w:p w:rsidR="00463BAC" w:rsidP="00316298">
      <w:pPr>
        <w:pStyle w:val="TitlePanel0"/>
      </w:pPr>
      <w:bookmarkStart w:id="1" w:name="Panel1"/>
      <w:r>
        <w:t>Examination of witnesses</w:t>
      </w:r>
    </w:p>
    <w:p w:rsidR="00463BAC" w:rsidP="008C6879">
      <w:pPr>
        <w:pStyle w:val="Para"/>
        <w:jc w:val="left"/>
      </w:pPr>
      <w:r>
        <w:t xml:space="preserve">Witnesses: </w:t>
      </w:r>
      <w:r w:rsidR="002F4012">
        <w:t xml:space="preserve">Professor Dame Sally Davies and Sir Mark </w:t>
      </w:r>
      <w:r w:rsidR="002F4012">
        <w:t>Walport</w:t>
      </w:r>
      <w:r>
        <w:t>.</w:t>
      </w:r>
      <w:bookmarkEnd w:id="1"/>
    </w:p>
    <w:p w:rsidR="00C67377" w:rsidP="00763F43">
      <w:pPr>
        <w:pStyle w:val="Question"/>
      </w:pPr>
      <w:sdt>
        <w:sdtPr>
          <w:alias w:val="Member"/>
          <w:tag w:val="&lt;Member mnisId='1578' dodsId='40488'&gt;"/>
          <w:id w:val="1519818083"/>
          <w:placeholder>
            <w:docPart w:val="DefaultPlaceholder_-1854013440"/>
          </w:placeholder>
          <w:richText/>
        </w:sdtPr>
        <w:sdtContent>
          <w:r w:rsidRPr="00417E58" w:rsidR="00417E58">
            <w:rPr>
              <w:b/>
            </w:rPr>
            <w:t>Chair:</w:t>
          </w:r>
        </w:sdtContent>
      </w:sdt>
      <w:r w:rsidR="00417E58">
        <w:t xml:space="preserve"> </w:t>
      </w:r>
      <w:r w:rsidRPr="005E0CA6" w:rsidR="005E0CA6">
        <w:t>Welcome to this joint meeting of the Health and Social Care and Science and Technology Select Committees as we continue our inquiry into the lessons learnt from the handling of the coronavirus.</w:t>
      </w:r>
    </w:p>
    <w:p w:rsidR="00417E58" w:rsidP="00C67377">
      <w:pPr>
        <w:pStyle w:val="Question"/>
        <w:numPr>
          <w:ilvl w:val="0"/>
          <w:numId w:val="0"/>
        </w:numPr>
        <w:ind w:left="794"/>
      </w:pPr>
      <w:r>
        <w:t>S</w:t>
      </w:r>
      <w:r w:rsidRPr="005E0CA6" w:rsidR="005E0CA6">
        <w:t>ometimes</w:t>
      </w:r>
      <w:r>
        <w:t>,</w:t>
      </w:r>
      <w:r w:rsidRPr="005E0CA6" w:rsidR="005E0CA6">
        <w:t xml:space="preserve"> the House of Commons is a place of contention and disagreement</w:t>
      </w:r>
      <w:r>
        <w:t>,</w:t>
      </w:r>
      <w:r w:rsidRPr="005E0CA6" w:rsidR="005E0CA6">
        <w:t xml:space="preserve"> but on behalf of both the Science and Technology and Health and Social Care Committees</w:t>
      </w:r>
      <w:r>
        <w:t>,</w:t>
      </w:r>
      <w:r w:rsidRPr="005E0CA6" w:rsidR="005E0CA6">
        <w:t xml:space="preserve"> I thank the scientists, the volunteers in the trials, the healthcare workers who administered the vaccines, the staff of the regulatory authorities who worked at great pace, the manufacturers and funders, </w:t>
      </w:r>
      <w:r>
        <w:t xml:space="preserve">the </w:t>
      </w:r>
      <w:r w:rsidRPr="005E0CA6" w:rsidR="005E0CA6">
        <w:t xml:space="preserve">Ministers and officials in </w:t>
      </w:r>
      <w:r w:rsidR="004F4BAC">
        <w:t>Government</w:t>
      </w:r>
      <w:r w:rsidRPr="005E0CA6" w:rsidR="005E0CA6">
        <w:t xml:space="preserve"> and the </w:t>
      </w:r>
      <w:r w:rsidR="00CF69AD">
        <w:t>V</w:t>
      </w:r>
      <w:r w:rsidRPr="005E0CA6" w:rsidR="005E0CA6">
        <w:t xml:space="preserve">accine </w:t>
      </w:r>
      <w:r w:rsidR="00CF69AD">
        <w:t>T</w:t>
      </w:r>
      <w:r w:rsidRPr="005E0CA6" w:rsidR="005E0CA6">
        <w:t>ask</w:t>
      </w:r>
      <w:r w:rsidR="00DF2570">
        <w:t>f</w:t>
      </w:r>
      <w:r w:rsidRPr="005E0CA6" w:rsidR="005E0CA6">
        <w:t>orce for their indispensable part in what has been a complex team effort to achieve this remarkable breakthrough.</w:t>
      </w:r>
      <w:r>
        <w:t xml:space="preserve"> </w:t>
      </w:r>
      <w:r w:rsidRPr="005E0CA6" w:rsidR="005E0CA6">
        <w:t>We are in the UK the first country in the world to license a vaccine against Covid.</w:t>
      </w:r>
      <w:r>
        <w:t xml:space="preserve"> </w:t>
      </w:r>
      <w:r w:rsidRPr="005E0CA6" w:rsidR="005E0CA6">
        <w:t>On behalf of us all</w:t>
      </w:r>
      <w:r w:rsidR="00DF2570">
        <w:t>,</w:t>
      </w:r>
      <w:r w:rsidRPr="005E0CA6" w:rsidR="005E0CA6">
        <w:t xml:space="preserve"> thank you very much indeed.</w:t>
      </w:r>
      <w:r>
        <w:t xml:space="preserve"> </w:t>
      </w:r>
    </w:p>
    <w:p w:rsidR="00417E58" w:rsidP="00417E58">
      <w:pPr>
        <w:pStyle w:val="Question"/>
        <w:numPr>
          <w:ilvl w:val="0"/>
          <w:numId w:val="0"/>
        </w:numPr>
        <w:ind w:left="794"/>
      </w:pPr>
      <w:r w:rsidRPr="005E0CA6">
        <w:t>Today</w:t>
      </w:r>
      <w:r w:rsidR="00CF69AD">
        <w:t>,</w:t>
      </w:r>
      <w:r w:rsidRPr="005E0CA6">
        <w:t xml:space="preserve"> we are going to go back to before th</w:t>
      </w:r>
      <w:r w:rsidR="00CF69AD">
        <w:t>e</w:t>
      </w:r>
      <w:r w:rsidRPr="005E0CA6">
        <w:t xml:space="preserve"> pandemic and consider our preparedness for this and other risks.</w:t>
      </w:r>
      <w:r>
        <w:t xml:space="preserve"> </w:t>
      </w:r>
      <w:r w:rsidRPr="005E0CA6">
        <w:t>We are going to begin with the predecessors of two people who have become quite familiar to the public</w:t>
      </w:r>
      <w:r w:rsidR="008C6879">
        <w:t>,</w:t>
      </w:r>
      <w:r w:rsidRPr="005E0CA6">
        <w:t xml:space="preserve"> Professor Chris Whitty and Sir Patrick Val</w:t>
      </w:r>
      <w:r w:rsidR="00DF2570">
        <w:t>l</w:t>
      </w:r>
      <w:r w:rsidRPr="005E0CA6">
        <w:t>ance. Their predecessors were Dame Sally Davies and Sir Mark Walport</w:t>
      </w:r>
      <w:r w:rsidR="00C02B06">
        <w:t xml:space="preserve">, who </w:t>
      </w:r>
      <w:r w:rsidR="006D601F">
        <w:t>join</w:t>
      </w:r>
      <w:r w:rsidR="00C02B06">
        <w:t xml:space="preserve"> us today</w:t>
      </w:r>
      <w:r w:rsidRPr="005E0CA6">
        <w:t>.</w:t>
      </w:r>
      <w:r>
        <w:t xml:space="preserve"> </w:t>
      </w:r>
      <w:r w:rsidRPr="005E0CA6">
        <w:t>We are then going to hear from two people who were involved in cross</w:t>
      </w:r>
      <w:r w:rsidR="001C393F">
        <w:t>-</w:t>
      </w:r>
      <w:r w:rsidRPr="005E0CA6">
        <w:t>Whitehall planning</w:t>
      </w:r>
      <w:r w:rsidR="008C6879">
        <w:t>,</w:t>
      </w:r>
      <w:r w:rsidRPr="005E0CA6">
        <w:t xml:space="preserve"> </w:t>
      </w:r>
      <w:r>
        <w:t xml:space="preserve">the </w:t>
      </w:r>
      <w:r w:rsidRPr="005E0CA6">
        <w:t>former Minister for the Cabinet O</w:t>
      </w:r>
      <w:r>
        <w:t>f</w:t>
      </w:r>
      <w:r w:rsidRPr="005E0CA6">
        <w:t>fice</w:t>
      </w:r>
      <w:r w:rsidR="00DF2570">
        <w:t>,</w:t>
      </w:r>
      <w:r w:rsidRPr="005E0CA6">
        <w:t xml:space="preserve"> Sir Oliver </w:t>
      </w:r>
      <w:r>
        <w:t xml:space="preserve">Letwin, </w:t>
      </w:r>
      <w:r w:rsidRPr="005E0CA6">
        <w:t>and the former Cabinet Secretary</w:t>
      </w:r>
      <w:r w:rsidR="00DF2570">
        <w:t>,</w:t>
      </w:r>
      <w:r w:rsidRPr="005E0CA6">
        <w:t xml:space="preserve"> Lord Sedwill.</w:t>
      </w:r>
      <w:r>
        <w:t xml:space="preserve"> </w:t>
      </w:r>
    </w:p>
    <w:p w:rsidR="008C6879" w:rsidP="00417E58">
      <w:pPr>
        <w:pStyle w:val="Question"/>
        <w:numPr>
          <w:ilvl w:val="0"/>
          <w:numId w:val="0"/>
        </w:numPr>
        <w:ind w:left="794"/>
      </w:pPr>
      <w:r w:rsidRPr="005E0CA6">
        <w:t>First, I am delighted to welcome Professor Dame Sally Davies.</w:t>
      </w:r>
      <w:r w:rsidR="00417E58">
        <w:t xml:space="preserve"> </w:t>
      </w:r>
      <w:r w:rsidRPr="005E0CA6">
        <w:t>Dame Sally, as I mentioned</w:t>
      </w:r>
      <w:r w:rsidR="00C02B06">
        <w:t>,</w:t>
      </w:r>
      <w:r w:rsidRPr="005E0CA6">
        <w:t xml:space="preserve"> was chief medical officer from 2010 to 2019</w:t>
      </w:r>
      <w:r w:rsidR="00AC1496">
        <w:t>,</w:t>
      </w:r>
      <w:r w:rsidRPr="005E0CA6">
        <w:t xml:space="preserve"> and chief scientific adviser at the Department of Health before that.</w:t>
      </w:r>
      <w:r w:rsidR="00417E58">
        <w:t xml:space="preserve"> </w:t>
      </w:r>
      <w:r w:rsidRPr="005E0CA6">
        <w:t>A warm welcome also to Sir Mark Walport, who was the Government</w:t>
      </w:r>
      <w:r w:rsidR="001C393F">
        <w:t>’</w:t>
      </w:r>
      <w:r w:rsidRPr="005E0CA6">
        <w:t>s chief scientific adviser from 2013 to 2017.</w:t>
      </w:r>
      <w:r w:rsidR="00417E58">
        <w:t xml:space="preserve"> </w:t>
      </w:r>
      <w:r w:rsidRPr="005E0CA6">
        <w:t>Welcome to you both and thank you for joining us today.</w:t>
      </w:r>
      <w:r w:rsidR="00417E58">
        <w:t xml:space="preserve"> </w:t>
      </w:r>
    </w:p>
    <w:p w:rsidR="00417E58" w:rsidP="00417E58">
      <w:pPr>
        <w:pStyle w:val="Question"/>
        <w:numPr>
          <w:ilvl w:val="0"/>
          <w:numId w:val="0"/>
        </w:numPr>
        <w:ind w:left="794"/>
      </w:pPr>
      <w:r>
        <w:t xml:space="preserve">I will start with some questions to Dame Sally. </w:t>
      </w:r>
      <w:r w:rsidRPr="005E0CA6" w:rsidR="005E0CA6">
        <w:t>Looking back</w:t>
      </w:r>
      <w:r w:rsidR="00C02B06">
        <w:t>,</w:t>
      </w:r>
      <w:r w:rsidRPr="005E0CA6" w:rsidR="005E0CA6">
        <w:t xml:space="preserve"> how prepared was it possible to be for what became Covid</w:t>
      </w:r>
      <w:r w:rsidR="001C393F">
        <w:t>-</w:t>
      </w:r>
      <w:r w:rsidRPr="005E0CA6" w:rsidR="005E0CA6">
        <w:t>19?</w:t>
      </w:r>
      <w:r>
        <w:t xml:space="preserve"> </w:t>
      </w:r>
    </w:p>
    <w:p w:rsidR="00DF2570" w:rsidP="00417E58">
      <w:pPr>
        <w:pStyle w:val="Answer"/>
      </w:pPr>
      <w:sdt>
        <w:sdtPr>
          <w:alias w:val="Witness"/>
          <w:id w:val="-1323955024"/>
          <w:placeholder>
            <w:docPart w:val="DefaultPlaceholder_-1854013440"/>
          </w:placeholder>
          <w:richText/>
        </w:sdtPr>
        <w:sdtContent>
          <w:r w:rsidRPr="00417E58" w:rsidR="00417E58">
            <w:rPr>
              <w:b/>
              <w:i/>
            </w:rPr>
            <w:t>Professor Dame Sally Davies:</w:t>
          </w:r>
        </w:sdtContent>
      </w:sdt>
      <w:r w:rsidR="00417E58">
        <w:t xml:space="preserve"> </w:t>
      </w:r>
      <w:r w:rsidR="000B0991">
        <w:t>T</w:t>
      </w:r>
      <w:r w:rsidRPr="005E0CA6" w:rsidR="005E0CA6">
        <w:t>hat is a very important question.</w:t>
      </w:r>
      <w:r w:rsidR="00417E58">
        <w:t xml:space="preserve"> </w:t>
      </w:r>
      <w:r w:rsidRPr="005E0CA6" w:rsidR="005E0CA6">
        <w:t xml:space="preserve">The World Health Organisation said </w:t>
      </w:r>
      <w:r w:rsidR="00C02B06">
        <w:t xml:space="preserve">that </w:t>
      </w:r>
      <w:r w:rsidRPr="005E0CA6" w:rsidR="005E0CA6">
        <w:t>we and the U</w:t>
      </w:r>
      <w:r>
        <w:t>SA</w:t>
      </w:r>
      <w:r w:rsidRPr="005E0CA6" w:rsidR="005E0CA6">
        <w:t xml:space="preserve"> were well prepared</w:t>
      </w:r>
      <w:r w:rsidR="00417E58">
        <w:t>,</w:t>
      </w:r>
      <w:r w:rsidRPr="005E0CA6" w:rsidR="005E0CA6">
        <w:t xml:space="preserve"> but we planned and prepared for flu.</w:t>
      </w:r>
      <w:r w:rsidR="00417E58">
        <w:t xml:space="preserve"> </w:t>
      </w:r>
      <w:r w:rsidRPr="005E0CA6" w:rsidR="005E0CA6">
        <w:t>I think we did that well</w:t>
      </w:r>
      <w:r w:rsidR="00C02B06">
        <w:t>,</w:t>
      </w:r>
      <w:r w:rsidRPr="005E0CA6" w:rsidR="005E0CA6">
        <w:t xml:space="preserve"> but I would ask that you do not overestimate the role of planning</w:t>
      </w:r>
      <w:r w:rsidR="009B153F">
        <w:t>,</w:t>
      </w:r>
      <w:r w:rsidRPr="005E0CA6" w:rsidR="005E0CA6">
        <w:t xml:space="preserve"> because what we have underestimated </w:t>
      </w:r>
      <w:r w:rsidR="009B153F">
        <w:t>as</w:t>
      </w:r>
      <w:r w:rsidRPr="005E0CA6" w:rsidR="005E0CA6">
        <w:t xml:space="preserve"> we have gone through all this is our </w:t>
      </w:r>
      <w:r>
        <w:t xml:space="preserve">lack of </w:t>
      </w:r>
      <w:r w:rsidRPr="005E0CA6" w:rsidR="005E0CA6">
        <w:t>resilience compared</w:t>
      </w:r>
      <w:r w:rsidR="00417E58">
        <w:t xml:space="preserve">, say, </w:t>
      </w:r>
      <w:r w:rsidR="009B153F">
        <w:t>with</w:t>
      </w:r>
      <w:r w:rsidRPr="005E0CA6" w:rsidR="005E0CA6">
        <w:t xml:space="preserve"> Germany or Scand</w:t>
      </w:r>
      <w:r w:rsidR="00417E58">
        <w:t>in</w:t>
      </w:r>
      <w:r w:rsidRPr="005E0CA6" w:rsidR="005E0CA6">
        <w:t>avia</w:t>
      </w:r>
      <w:r w:rsidR="00D028AA">
        <w:t>,</w:t>
      </w:r>
      <w:r w:rsidRPr="005E0CA6" w:rsidR="005E0CA6">
        <w:t xml:space="preserve"> both in our public</w:t>
      </w:r>
      <w:r w:rsidR="00D028AA">
        <w:t>’s</w:t>
      </w:r>
      <w:r w:rsidRPr="005E0CA6" w:rsidR="005E0CA6">
        <w:t xml:space="preserve"> health</w:t>
      </w:r>
      <w:r w:rsidR="00287463">
        <w:t>—</w:t>
      </w:r>
      <w:r w:rsidRPr="005E0CA6" w:rsidR="005E0CA6">
        <w:t>I will pick out obesity</w:t>
      </w:r>
      <w:r w:rsidR="00287463">
        <w:t>—</w:t>
      </w:r>
      <w:r w:rsidR="00483821">
        <w:t xml:space="preserve">and </w:t>
      </w:r>
      <w:r w:rsidRPr="005E0CA6" w:rsidR="005E0CA6">
        <w:t xml:space="preserve">the fact </w:t>
      </w:r>
      <w:r w:rsidR="00343450">
        <w:t xml:space="preserve">that </w:t>
      </w:r>
      <w:r w:rsidRPr="005E0CA6" w:rsidR="005E0CA6">
        <w:t xml:space="preserve">our NHS has been known </w:t>
      </w:r>
      <w:r w:rsidR="00417E58">
        <w:t xml:space="preserve">for more than a decade </w:t>
      </w:r>
      <w:r w:rsidRPr="005E0CA6" w:rsidR="005E0CA6">
        <w:t>to run hot</w:t>
      </w:r>
      <w:r w:rsidR="00D028AA">
        <w:t>,</w:t>
      </w:r>
      <w:r w:rsidRPr="005E0CA6" w:rsidR="005E0CA6">
        <w:t xml:space="preserve"> at full capacity</w:t>
      </w:r>
      <w:r w:rsidR="00D028AA">
        <w:t>,</w:t>
      </w:r>
      <w:r w:rsidRPr="005E0CA6" w:rsidR="005E0CA6">
        <w:t xml:space="preserve"> every winter because of seasonal flu. We </w:t>
      </w:r>
      <w:r w:rsidR="0072459D">
        <w:t>saw,</w:t>
      </w:r>
      <w:r w:rsidRPr="005E0CA6" w:rsidR="005E0CA6">
        <w:t xml:space="preserve"> through th</w:t>
      </w:r>
      <w:r w:rsidR="0072459D">
        <w:t>at,</w:t>
      </w:r>
      <w:r w:rsidRPr="005E0CA6" w:rsidR="005E0CA6">
        <w:t xml:space="preserve"> a number of problems come out </w:t>
      </w:r>
      <w:r w:rsidR="0072459D">
        <w:t>that</w:t>
      </w:r>
      <w:r w:rsidRPr="005E0CA6" w:rsidR="005E0CA6">
        <w:t xml:space="preserve"> planning did not address because it was not planning for the specific issue. We have seen poor data linkage</w:t>
      </w:r>
      <w:r w:rsidR="00520E74">
        <w:t>,</w:t>
      </w:r>
      <w:r w:rsidRPr="005E0CA6" w:rsidR="005E0CA6">
        <w:t xml:space="preserve"> </w:t>
      </w:r>
      <w:r>
        <w:t>which</w:t>
      </w:r>
      <w:r w:rsidRPr="005E0CA6" w:rsidR="005E0CA6">
        <w:t xml:space="preserve"> needed addressing</w:t>
      </w:r>
      <w:r w:rsidR="00520E74">
        <w:t>,</w:t>
      </w:r>
      <w:r w:rsidR="00483821">
        <w:t xml:space="preserve"> and</w:t>
      </w:r>
      <w:r w:rsidRPr="005E0CA6" w:rsidR="005E0CA6">
        <w:t xml:space="preserve"> we have no industrial and manufacturing base</w:t>
      </w:r>
      <w:r w:rsidR="00520E74">
        <w:t>, but</w:t>
      </w:r>
      <w:r w:rsidRPr="005E0CA6" w:rsidR="005E0CA6">
        <w:t xml:space="preserve"> we have great science and great people in the NHS. </w:t>
      </w:r>
    </w:p>
    <w:p w:rsidR="00417E58" w:rsidP="00417E58">
      <w:pPr>
        <w:pStyle w:val="Answer"/>
      </w:pPr>
      <w:r w:rsidRPr="005E0CA6">
        <w:t>I also want to put on record here that we all</w:t>
      </w:r>
      <w:r w:rsidR="009A5D1C">
        <w:t>,</w:t>
      </w:r>
      <w:r w:rsidRPr="005E0CA6">
        <w:t xml:space="preserve"> in the UK, US and Europe, as experts and </w:t>
      </w:r>
      <w:r w:rsidR="00802EE0">
        <w:t>in</w:t>
      </w:r>
      <w:r w:rsidRPr="005E0CA6">
        <w:t xml:space="preserve"> policy</w:t>
      </w:r>
      <w:r>
        <w:t>,</w:t>
      </w:r>
      <w:r w:rsidRPr="005E0CA6">
        <w:t xml:space="preserve"> had a bias to flu</w:t>
      </w:r>
      <w:r w:rsidR="00E01CCD">
        <w:t>,</w:t>
      </w:r>
      <w:r w:rsidRPr="005E0CA6">
        <w:t xml:space="preserve"> and planning for flu and diseases </w:t>
      </w:r>
      <w:r w:rsidRPr="005E0CA6">
        <w:t>that had already occurred.</w:t>
      </w:r>
      <w:r>
        <w:t xml:space="preserve"> </w:t>
      </w:r>
      <w:r w:rsidRPr="005E0CA6">
        <w:t xml:space="preserve">As I look back, </w:t>
      </w:r>
      <w:r w:rsidR="00E01CCD">
        <w:t>going</w:t>
      </w:r>
      <w:r w:rsidRPr="005E0CA6">
        <w:t xml:space="preserve"> back to Winter Willow, which was well before my time</w:t>
      </w:r>
      <w:r w:rsidR="00483821">
        <w:t>,</w:t>
      </w:r>
      <w:r w:rsidRPr="005E0CA6">
        <w:t xml:space="preserve"> and the </w:t>
      </w:r>
      <w:r w:rsidR="00E01CCD">
        <w:t>n</w:t>
      </w:r>
      <w:r w:rsidRPr="005E0CA6">
        <w:t xml:space="preserve">ational </w:t>
      </w:r>
      <w:r w:rsidR="00E01CCD">
        <w:t>r</w:t>
      </w:r>
      <w:r w:rsidRPr="005E0CA6">
        <w:t xml:space="preserve">isk </w:t>
      </w:r>
      <w:r w:rsidR="00E01CCD">
        <w:t>a</w:t>
      </w:r>
      <w:r w:rsidRPr="005E0CA6">
        <w:t xml:space="preserve">ssessment, we underestimated the impact of novel </w:t>
      </w:r>
      <w:r w:rsidR="00DF2570">
        <w:t xml:space="preserve">and </w:t>
      </w:r>
      <w:r w:rsidRPr="005E0CA6">
        <w:t>particularly zoonotic diseases.</w:t>
      </w:r>
      <w:r>
        <w:t xml:space="preserve"> </w:t>
      </w:r>
    </w:p>
    <w:p w:rsidR="00417E58" w:rsidP="00417E58">
      <w:pPr>
        <w:pStyle w:val="Question"/>
      </w:pPr>
      <w:sdt>
        <w:sdtPr>
          <w:alias w:val="Member"/>
          <w:tag w:val="&lt;Member mnisId='1578' dodsId='40488'&gt;"/>
          <w:id w:val="-1274483975"/>
          <w:placeholder>
            <w:docPart w:val="DefaultPlaceholder_-1854013440"/>
          </w:placeholder>
          <w:richText/>
        </w:sdtPr>
        <w:sdtContent>
          <w:r w:rsidRPr="00417E58">
            <w:rPr>
              <w:b/>
            </w:rPr>
            <w:t>Chair:</w:t>
          </w:r>
        </w:sdtContent>
      </w:sdt>
      <w:r>
        <w:t xml:space="preserve"> </w:t>
      </w:r>
      <w:r w:rsidRPr="005E0CA6" w:rsidR="005E0CA6">
        <w:t xml:space="preserve">I </w:t>
      </w:r>
      <w:r w:rsidR="00DF2570">
        <w:t>wi</w:t>
      </w:r>
      <w:r w:rsidRPr="005E0CA6" w:rsidR="005E0CA6">
        <w:t>ll put the same question to Sir Mark but</w:t>
      </w:r>
      <w:r w:rsidR="00D077A1">
        <w:t xml:space="preserve"> I want to</w:t>
      </w:r>
      <w:r w:rsidRPr="005E0CA6" w:rsidR="005E0CA6">
        <w:t xml:space="preserve"> probe </w:t>
      </w:r>
      <w:r w:rsidR="00D077A1">
        <w:t>i</w:t>
      </w:r>
      <w:r w:rsidRPr="005E0CA6" w:rsidR="005E0CA6">
        <w:t>t a bit further</w:t>
      </w:r>
      <w:r w:rsidR="00DF2570">
        <w:t>. W</w:t>
      </w:r>
      <w:r w:rsidRPr="005E0CA6" w:rsidR="005E0CA6">
        <w:t>e planned for flu more than zoonotic diseases. Would it have been possible to plan more</w:t>
      </w:r>
      <w:r w:rsidR="000E26DB">
        <w:t>,</w:t>
      </w:r>
      <w:r w:rsidRPr="005E0CA6" w:rsidR="005E0CA6">
        <w:t xml:space="preserve"> and better</w:t>
      </w:r>
      <w:r w:rsidR="005F7547">
        <w:t>,</w:t>
      </w:r>
      <w:r w:rsidRPr="005E0CA6" w:rsidR="005E0CA6">
        <w:t xml:space="preserve"> than we did</w:t>
      </w:r>
      <w:r w:rsidR="000E26DB">
        <w:t>,</w:t>
      </w:r>
      <w:r w:rsidRPr="005E0CA6" w:rsidR="005E0CA6">
        <w:t xml:space="preserve"> for the type of virus that presented itself?</w:t>
      </w:r>
      <w:r>
        <w:t xml:space="preserve"> </w:t>
      </w:r>
    </w:p>
    <w:p w:rsidR="00417E58" w:rsidP="00417E58">
      <w:pPr>
        <w:pStyle w:val="Answer"/>
      </w:pPr>
      <w:sdt>
        <w:sdtPr>
          <w:alias w:val="Witness"/>
          <w:id w:val="1470319849"/>
          <w:placeholder>
            <w:docPart w:val="DefaultPlaceholder_-1854013440"/>
          </w:placeholder>
          <w:richText/>
        </w:sdtPr>
        <w:sdtContent>
          <w:r w:rsidRPr="00417E58">
            <w:rPr>
              <w:b/>
              <w:i/>
            </w:rPr>
            <w:t>Professor Dame Sally Davies:</w:t>
          </w:r>
        </w:sdtContent>
      </w:sdt>
      <w:r>
        <w:t xml:space="preserve"> </w:t>
      </w:r>
      <w:r w:rsidRPr="005E0CA6" w:rsidR="005E0CA6">
        <w:t xml:space="preserve">The differences are of course </w:t>
      </w:r>
      <w:r w:rsidR="000E26DB">
        <w:t>that</w:t>
      </w:r>
      <w:r w:rsidR="00EF59B4">
        <w:t>,</w:t>
      </w:r>
      <w:r w:rsidR="000E26DB">
        <w:t xml:space="preserve"> </w:t>
      </w:r>
      <w:r w:rsidRPr="005E0CA6" w:rsidR="005E0CA6">
        <w:t>when you are planning for flu, the classic</w:t>
      </w:r>
      <w:r w:rsidR="00483821">
        <w:t xml:space="preserve"> </w:t>
      </w:r>
      <w:r w:rsidRPr="005E0CA6" w:rsidR="005E0CA6">
        <w:t xml:space="preserve">is </w:t>
      </w:r>
      <w:r w:rsidR="003D0C49">
        <w:t>that you don’t</w:t>
      </w:r>
      <w:r w:rsidRPr="005E0CA6" w:rsidR="005E0CA6">
        <w:t xml:space="preserve"> bother </w:t>
      </w:r>
      <w:r w:rsidR="00483821">
        <w:t>t</w:t>
      </w:r>
      <w:r w:rsidRPr="005E0CA6" w:rsidR="005E0CA6">
        <w:t>o test, so we did not have a test and trace system to stand up.</w:t>
      </w:r>
      <w:r>
        <w:t xml:space="preserve"> </w:t>
      </w:r>
      <w:r w:rsidRPr="005E0CA6" w:rsidR="005E0CA6">
        <w:t>We already had antivirals as a national stockpile</w:t>
      </w:r>
      <w:r w:rsidR="003D0C49">
        <w:t>,</w:t>
      </w:r>
      <w:r w:rsidRPr="005E0CA6" w:rsidR="005E0CA6">
        <w:t xml:space="preserve"> and we had experience across the world of making vaccines with, on occasions</w:t>
      </w:r>
      <w:r>
        <w:t>,</w:t>
      </w:r>
      <w:r w:rsidRPr="005E0CA6" w:rsidR="005E0CA6">
        <w:t xml:space="preserve"> depending on the flu strains</w:t>
      </w:r>
      <w:r>
        <w:t>, some</w:t>
      </w:r>
      <w:r w:rsidRPr="005E0CA6" w:rsidR="005E0CA6">
        <w:t xml:space="preserve"> pre</w:t>
      </w:r>
      <w:r w:rsidR="001C393F">
        <w:t>-</w:t>
      </w:r>
      <w:r w:rsidRPr="005E0CA6" w:rsidR="005E0CA6">
        <w:t>pandemic vaccine</w:t>
      </w:r>
      <w:r>
        <w:t>. W</w:t>
      </w:r>
      <w:r w:rsidRPr="005E0CA6" w:rsidR="005E0CA6">
        <w:t>e had a lot of knowledge about the disease.</w:t>
      </w:r>
      <w:r>
        <w:t xml:space="preserve"> </w:t>
      </w:r>
      <w:r w:rsidRPr="005E0CA6" w:rsidR="005E0CA6">
        <w:t>Covid is a vascular not a respiratory virus.</w:t>
      </w:r>
      <w:r>
        <w:t xml:space="preserve"> </w:t>
      </w:r>
      <w:r w:rsidRPr="005E0CA6" w:rsidR="005E0CA6">
        <w:t>It is infective early</w:t>
      </w:r>
      <w:r w:rsidR="00A84668">
        <w:t>,</w:t>
      </w:r>
      <w:r w:rsidRPr="005E0CA6" w:rsidR="005E0CA6">
        <w:t xml:space="preserve"> before people are symptomatic.</w:t>
      </w:r>
      <w:r>
        <w:t xml:space="preserve"> </w:t>
      </w:r>
      <w:r w:rsidRPr="005E0CA6" w:rsidR="005E0CA6">
        <w:t>It has a different range of death curves</w:t>
      </w:r>
      <w:r w:rsidR="00630344">
        <w:t>. W</w:t>
      </w:r>
      <w:r w:rsidRPr="005E0CA6" w:rsidR="005E0CA6">
        <w:t>e would have had to think differently if we had prepared for a SARS</w:t>
      </w:r>
      <w:r w:rsidR="001C393F">
        <w:t>-</w:t>
      </w:r>
      <w:r w:rsidRPr="005E0CA6" w:rsidR="005E0CA6">
        <w:t>type virus.</w:t>
      </w:r>
      <w:r>
        <w:t xml:space="preserve"> </w:t>
      </w:r>
    </w:p>
    <w:p w:rsidR="005E0CA6" w:rsidRPr="005E0CA6" w:rsidP="00417E58">
      <w:pPr>
        <w:pStyle w:val="Question"/>
      </w:pPr>
      <w:sdt>
        <w:sdtPr>
          <w:alias w:val="Member"/>
          <w:tag w:val="&lt;Member mnisId='1578' dodsId='40488'&gt;"/>
          <w:id w:val="1709373138"/>
          <w:placeholder>
            <w:docPart w:val="DefaultPlaceholder_-1854013440"/>
          </w:placeholder>
          <w:richText/>
        </w:sdtPr>
        <w:sdtContent>
          <w:r w:rsidRPr="00417E58" w:rsidR="00417E58">
            <w:rPr>
              <w:b/>
            </w:rPr>
            <w:t>Chair:</w:t>
          </w:r>
        </w:sdtContent>
      </w:sdt>
      <w:r w:rsidR="00417E58">
        <w:t xml:space="preserve"> </w:t>
      </w:r>
      <w:r w:rsidRPr="005E0CA6">
        <w:t xml:space="preserve">Specifically on testing, you regard the lack of early capacity for testing as attributable to the fact that we were preparing for flu rather than the disease that turned out to be </w:t>
      </w:r>
      <w:r w:rsidR="00483821">
        <w:t xml:space="preserve">the </w:t>
      </w:r>
      <w:r w:rsidRPr="005E0CA6">
        <w:t>case</w:t>
      </w:r>
      <w:r w:rsidR="00AE3234">
        <w:t>.</w:t>
      </w:r>
      <w:r w:rsidRPr="005E0CA6">
        <w:t xml:space="preserve"> </w:t>
      </w:r>
    </w:p>
    <w:p w:rsidR="00417E58" w:rsidP="00417E58">
      <w:pPr>
        <w:pStyle w:val="Answer"/>
      </w:pPr>
      <w:sdt>
        <w:sdtPr>
          <w:alias w:val="Witness"/>
          <w:id w:val="-1902669225"/>
          <w:placeholder>
            <w:docPart w:val="DefaultPlaceholder_-1854013440"/>
          </w:placeholder>
          <w:richText/>
        </w:sdtPr>
        <w:sdtContent>
          <w:r w:rsidRPr="00417E58">
            <w:rPr>
              <w:b/>
              <w:i/>
            </w:rPr>
            <w:t>Professor Dame Sally Davies:</w:t>
          </w:r>
        </w:sdtContent>
      </w:sdt>
      <w:r>
        <w:t xml:space="preserve"> </w:t>
      </w:r>
      <w:r w:rsidR="001C393F">
        <w:t>T</w:t>
      </w:r>
      <w:r w:rsidRPr="005E0CA6" w:rsidR="005E0CA6">
        <w:t>here are a number of factors.</w:t>
      </w:r>
      <w:r>
        <w:t xml:space="preserve"> </w:t>
      </w:r>
      <w:r w:rsidRPr="005E0CA6" w:rsidR="005E0CA6">
        <w:t>The first is that we did not prepare to stand up testing.</w:t>
      </w:r>
      <w:r>
        <w:t xml:space="preserve"> </w:t>
      </w:r>
      <w:r w:rsidRPr="005E0CA6" w:rsidR="005E0CA6">
        <w:t>Another is that</w:t>
      </w:r>
      <w:r w:rsidR="00AE3234">
        <w:t>,</w:t>
      </w:r>
      <w:r w:rsidRPr="005E0CA6" w:rsidR="005E0CA6">
        <w:t xml:space="preserve"> in my annual report in 2017</w:t>
      </w:r>
      <w:r w:rsidR="00AE3234">
        <w:t>,</w:t>
      </w:r>
      <w:r w:rsidRPr="005E0CA6" w:rsidR="005E0CA6">
        <w:t xml:space="preserve"> I highlight</w:t>
      </w:r>
      <w:r w:rsidR="00630344">
        <w:t xml:space="preserve">ed </w:t>
      </w:r>
      <w:r w:rsidRPr="005E0CA6" w:rsidR="005E0CA6">
        <w:t>that our laboratories in the NHS</w:t>
      </w:r>
      <w:r w:rsidR="00B00F96">
        <w:t>—</w:t>
      </w:r>
      <w:r w:rsidRPr="005E0CA6" w:rsidR="005E0CA6">
        <w:t>I was talking particularly about genomics</w:t>
      </w:r>
      <w:r w:rsidR="00B00F96">
        <w:t>,</w:t>
      </w:r>
      <w:r w:rsidRPr="005E0CA6" w:rsidR="005E0CA6">
        <w:t xml:space="preserve"> but I said </w:t>
      </w:r>
      <w:r>
        <w:t xml:space="preserve">it </w:t>
      </w:r>
      <w:r w:rsidRPr="005E0CA6" w:rsidR="005E0CA6">
        <w:t>about all the laboratories</w:t>
      </w:r>
      <w:r w:rsidR="00B00F96">
        <w:t>—</w:t>
      </w:r>
      <w:r w:rsidRPr="005E0CA6" w:rsidR="005E0CA6">
        <w:t>were essentially a cottage industry</w:t>
      </w:r>
      <w:r w:rsidR="00483821">
        <w:t>,</w:t>
      </w:r>
      <w:r w:rsidRPr="005E0CA6" w:rsidR="005E0CA6">
        <w:t xml:space="preserve"> </w:t>
      </w:r>
      <w:r>
        <w:t xml:space="preserve">with </w:t>
      </w:r>
      <w:r w:rsidRPr="005E0CA6" w:rsidR="005E0CA6">
        <w:t>lots of small ones.</w:t>
      </w:r>
      <w:r>
        <w:t xml:space="preserve"> </w:t>
      </w:r>
      <w:r w:rsidRPr="005E0CA6" w:rsidR="005E0CA6">
        <w:t>We did not</w:t>
      </w:r>
      <w:r>
        <w:t>,</w:t>
      </w:r>
      <w:r w:rsidRPr="005E0CA6" w:rsidR="005E0CA6">
        <w:t xml:space="preserve"> as a number of countries </w:t>
      </w:r>
      <w:r>
        <w:t xml:space="preserve">did, </w:t>
      </w:r>
      <w:r w:rsidRPr="005E0CA6" w:rsidR="005E0CA6">
        <w:t>move to large</w:t>
      </w:r>
      <w:r w:rsidR="00AE3234">
        <w:t>,</w:t>
      </w:r>
      <w:r w:rsidRPr="005E0CA6" w:rsidR="005E0CA6">
        <w:t xml:space="preserve"> much more factory</w:t>
      </w:r>
      <w:r w:rsidR="001C393F">
        <w:t>-</w:t>
      </w:r>
      <w:r w:rsidRPr="005E0CA6" w:rsidR="005E0CA6">
        <w:t>effect</w:t>
      </w:r>
      <w:r>
        <w:t>ive</w:t>
      </w:r>
      <w:r w:rsidRPr="005E0CA6" w:rsidR="005E0CA6">
        <w:t xml:space="preserve"> scal</w:t>
      </w:r>
      <w:r>
        <w:t>a</w:t>
      </w:r>
      <w:r w:rsidRPr="005E0CA6" w:rsidR="005E0CA6">
        <w:t>ble laboratories.</w:t>
      </w:r>
      <w:r>
        <w:t xml:space="preserve"> </w:t>
      </w:r>
      <w:r w:rsidRPr="005E0CA6" w:rsidR="005E0CA6">
        <w:t>We did not prepare for it</w:t>
      </w:r>
      <w:r w:rsidR="00B00F96">
        <w:t>,</w:t>
      </w:r>
      <w:r w:rsidRPr="005E0CA6" w:rsidR="005E0CA6">
        <w:t xml:space="preserve"> but nor did we have a system that responded particularly effectively because it was all cottage industry.</w:t>
      </w:r>
      <w:r>
        <w:t xml:space="preserve"> </w:t>
      </w:r>
    </w:p>
    <w:p w:rsidR="00417E58" w:rsidP="00417E58">
      <w:pPr>
        <w:pStyle w:val="Question"/>
      </w:pPr>
      <w:sdt>
        <w:sdtPr>
          <w:alias w:val="Member"/>
          <w:tag w:val="&lt;Member mnisId='1578' dodsId='40488'&gt;"/>
          <w:id w:val="-72662701"/>
          <w:placeholder>
            <w:docPart w:val="DefaultPlaceholder_-1854013440"/>
          </w:placeholder>
          <w:richText/>
        </w:sdtPr>
        <w:sdtContent>
          <w:r w:rsidRPr="00417E58">
            <w:rPr>
              <w:b/>
            </w:rPr>
            <w:t>Chair:</w:t>
          </w:r>
        </w:sdtContent>
      </w:sdt>
      <w:r>
        <w:t xml:space="preserve"> </w:t>
      </w:r>
      <w:r w:rsidRPr="005E0CA6" w:rsidR="005E0CA6">
        <w:t>Sir Mark, may I ask you the same question?</w:t>
      </w:r>
      <w:r>
        <w:t xml:space="preserve"> </w:t>
      </w:r>
      <w:r w:rsidRPr="005E0CA6" w:rsidR="005E0CA6">
        <w:t>Looking back, was it possible to have prepared for what turned out to be the specific coronavirus Covid</w:t>
      </w:r>
      <w:r w:rsidR="001C393F">
        <w:t>-</w:t>
      </w:r>
      <w:r w:rsidRPr="005E0CA6" w:rsidR="005E0CA6">
        <w:t xml:space="preserve">19? </w:t>
      </w:r>
    </w:p>
    <w:p w:rsidR="001F46C8" w:rsidP="00417E58">
      <w:pPr>
        <w:pStyle w:val="Answer"/>
      </w:pPr>
      <w:sdt>
        <w:sdtPr>
          <w:alias w:val="Witness"/>
          <w:id w:val="1875731661"/>
          <w:placeholder>
            <w:docPart w:val="DefaultPlaceholder_-1854013440"/>
          </w:placeholder>
          <w:richText/>
        </w:sdtPr>
        <w:sdtContent>
          <w:r w:rsidRPr="00417E58" w:rsidR="00417E58">
            <w:rPr>
              <w:b/>
              <w:i/>
            </w:rPr>
            <w:t>Sir Mark Walport:</w:t>
          </w:r>
        </w:sdtContent>
      </w:sdt>
      <w:r w:rsidR="00417E58">
        <w:t xml:space="preserve"> </w:t>
      </w:r>
      <w:r w:rsidRPr="005E0CA6" w:rsidR="005E0CA6">
        <w:t>First, I very largely agree with what Dame Sally said.</w:t>
      </w:r>
      <w:r w:rsidR="00417E58">
        <w:t xml:space="preserve"> </w:t>
      </w:r>
      <w:r w:rsidRPr="005E0CA6" w:rsidR="005E0CA6">
        <w:t>It seems to me that we need to look at the question of preparedness through three different lenses.</w:t>
      </w:r>
      <w:r w:rsidR="00417E58">
        <w:t xml:space="preserve"> </w:t>
      </w:r>
      <w:r w:rsidRPr="005E0CA6" w:rsidR="005E0CA6">
        <w:t>First</w:t>
      </w:r>
      <w:r w:rsidR="00417E58">
        <w:t>,</w:t>
      </w:r>
      <w:r w:rsidRPr="005E0CA6" w:rsidR="005E0CA6">
        <w:t xml:space="preserve"> there is the whole question of whether the scientific advice mechanisms were in place or not. Secondly, we need to look at </w:t>
      </w:r>
      <w:r w:rsidR="00417E58">
        <w:t xml:space="preserve">the </w:t>
      </w:r>
      <w:r w:rsidRPr="005E0CA6" w:rsidR="005E0CA6">
        <w:t>science and research preparedness. Thirdly, there is the whole question of operational preparedness.</w:t>
      </w:r>
    </w:p>
    <w:p w:rsidR="00630344" w:rsidP="00417E58">
      <w:pPr>
        <w:pStyle w:val="Answer"/>
      </w:pPr>
      <w:r w:rsidRPr="005E0CA6">
        <w:t>Where I agree with Sally is that countries in general are much better at managing the last emergency than they are at managing the next one that has not happened.</w:t>
      </w:r>
      <w:r w:rsidR="00417E58">
        <w:t xml:space="preserve"> </w:t>
      </w:r>
      <w:r w:rsidR="00483821">
        <w:t>T</w:t>
      </w:r>
      <w:r w:rsidRPr="005E0CA6">
        <w:t xml:space="preserve">here are some lessons to look at </w:t>
      </w:r>
      <w:r w:rsidR="00483821">
        <w:t xml:space="preserve">from </w:t>
      </w:r>
      <w:r w:rsidRPr="005E0CA6">
        <w:t xml:space="preserve">other countries and how they have been able to respond to the coronavirus. If you look particularly in the east at China, Korea, </w:t>
      </w:r>
      <w:r w:rsidR="00417E58">
        <w:t>H</w:t>
      </w:r>
      <w:r w:rsidRPr="005E0CA6">
        <w:t>ong Kong, Singapore and Vietnam</w:t>
      </w:r>
      <w:r w:rsidR="00417E58">
        <w:t>,</w:t>
      </w:r>
      <w:r w:rsidRPr="005E0CA6">
        <w:t xml:space="preserve"> they had had SARS</w:t>
      </w:r>
      <w:r w:rsidR="009D5A31">
        <w:t xml:space="preserve"> and</w:t>
      </w:r>
      <w:r w:rsidRPr="005E0CA6">
        <w:t xml:space="preserve"> avian influenza</w:t>
      </w:r>
      <w:r w:rsidR="00417E58">
        <w:t>,</w:t>
      </w:r>
      <w:r w:rsidRPr="005E0CA6">
        <w:t xml:space="preserve"> an</w:t>
      </w:r>
      <w:r w:rsidR="00417E58">
        <w:t>d</w:t>
      </w:r>
      <w:r w:rsidRPr="005E0CA6">
        <w:t xml:space="preserve"> the Koreans had had the outbreak of MERS</w:t>
      </w:r>
      <w:r w:rsidR="00417E58">
        <w:t xml:space="preserve">, </w:t>
      </w:r>
      <w:r w:rsidRPr="005E0CA6">
        <w:t>so they were well set up.</w:t>
      </w:r>
      <w:r w:rsidR="009001EE">
        <w:t xml:space="preserve"> W</w:t>
      </w:r>
      <w:r w:rsidRPr="005E0CA6">
        <w:t xml:space="preserve">e might come to Germany rather specifically, </w:t>
      </w:r>
      <w:r w:rsidR="009001EE">
        <w:t>but if you look in Europe</w:t>
      </w:r>
      <w:r w:rsidR="00D92A3A">
        <w:t>,</w:t>
      </w:r>
      <w:r w:rsidR="009001EE">
        <w:t xml:space="preserve"> </w:t>
      </w:r>
      <w:r w:rsidRPr="005E0CA6">
        <w:t xml:space="preserve">the UK is part of a </w:t>
      </w:r>
      <w:r w:rsidRPr="005E0CA6">
        <w:t>group of countries, including the United States outside Europe</w:t>
      </w:r>
      <w:r w:rsidR="00287463">
        <w:t>—</w:t>
      </w:r>
      <w:r w:rsidRPr="005E0CA6">
        <w:t>France, Italy, Spain, Belgium</w:t>
      </w:r>
      <w:r w:rsidR="00287463">
        <w:t>—</w:t>
      </w:r>
      <w:r w:rsidRPr="005E0CA6">
        <w:t>which all similarly have struggled.</w:t>
      </w:r>
      <w:r w:rsidR="00417E58">
        <w:t xml:space="preserve"> </w:t>
      </w:r>
    </w:p>
    <w:p w:rsidR="009E1F83" w:rsidP="00630344">
      <w:pPr>
        <w:pStyle w:val="Answer"/>
      </w:pPr>
      <w:r w:rsidRPr="005E0CA6">
        <w:t xml:space="preserve">Where I strongly agree with Sally is </w:t>
      </w:r>
      <w:r w:rsidR="00483821">
        <w:t xml:space="preserve">that </w:t>
      </w:r>
      <w:r w:rsidRPr="005E0CA6">
        <w:t xml:space="preserve">the focus of the </w:t>
      </w:r>
      <w:r w:rsidR="00B12489">
        <w:t>n</w:t>
      </w:r>
      <w:r w:rsidRPr="005E0CA6">
        <w:t xml:space="preserve">ational </w:t>
      </w:r>
      <w:r w:rsidR="00B12489">
        <w:t>h</w:t>
      </w:r>
      <w:r w:rsidRPr="005E0CA6">
        <w:t xml:space="preserve">ealth </w:t>
      </w:r>
      <w:r w:rsidR="00B12489">
        <w:t>s</w:t>
      </w:r>
      <w:r w:rsidRPr="005E0CA6">
        <w:t>ervice has inevitably been elsewhere.</w:t>
      </w:r>
      <w:r w:rsidR="00417E58">
        <w:t xml:space="preserve"> </w:t>
      </w:r>
      <w:r w:rsidRPr="005E0CA6">
        <w:t>It is slightly misnamed</w:t>
      </w:r>
      <w:r w:rsidR="00630344">
        <w:t>,</w:t>
      </w:r>
      <w:r w:rsidRPr="005E0CA6">
        <w:t xml:space="preserve"> in a way</w:t>
      </w:r>
      <w:r w:rsidR="0045715D">
        <w:t>; it</w:t>
      </w:r>
      <w:r w:rsidRPr="005E0CA6">
        <w:t xml:space="preserve"> is the national disease service</w:t>
      </w:r>
      <w:r w:rsidR="00630344">
        <w:t>,</w:t>
      </w:r>
      <w:r w:rsidRPr="005E0CA6">
        <w:t xml:space="preserve"> and it is very driven </w:t>
      </w:r>
      <w:r w:rsidR="008D420A">
        <w:t>in terms of</w:t>
      </w:r>
      <w:r w:rsidR="00483821">
        <w:t xml:space="preserve"> </w:t>
      </w:r>
      <w:r w:rsidRPr="005E0CA6">
        <w:t>its expenditure by managing disease, and</w:t>
      </w:r>
      <w:r w:rsidR="00AE3234">
        <w:t>,</w:t>
      </w:r>
      <w:r w:rsidRPr="005E0CA6">
        <w:t xml:space="preserve"> of course, as Sally says, </w:t>
      </w:r>
      <w:r w:rsidR="00630344">
        <w:t xml:space="preserve">things </w:t>
      </w:r>
      <w:r w:rsidRPr="005E0CA6">
        <w:t>are worse in winter.</w:t>
      </w:r>
      <w:r w:rsidR="00417E58">
        <w:t xml:space="preserve"> </w:t>
      </w:r>
      <w:r w:rsidR="00483821">
        <w:t>I</w:t>
      </w:r>
      <w:r w:rsidRPr="005E0CA6">
        <w:t>n due course</w:t>
      </w:r>
      <w:r w:rsidR="008D420A">
        <w:t>,</w:t>
      </w:r>
      <w:r w:rsidRPr="005E0CA6">
        <w:t xml:space="preserve"> </w:t>
      </w:r>
      <w:r w:rsidR="00417E58">
        <w:t>it w</w:t>
      </w:r>
      <w:r w:rsidR="00216458">
        <w:t>ould</w:t>
      </w:r>
      <w:r w:rsidR="00417E58">
        <w:t xml:space="preserve"> </w:t>
      </w:r>
      <w:r w:rsidRPr="005E0CA6">
        <w:t>be appropriate to look at the history of public health</w:t>
      </w:r>
      <w:r w:rsidR="00483821">
        <w:t>,</w:t>
      </w:r>
      <w:r w:rsidRPr="005E0CA6">
        <w:t xml:space="preserve"> where our traditional epidemiology around tracing infection </w:t>
      </w:r>
      <w:r w:rsidR="00483821">
        <w:t xml:space="preserve">and </w:t>
      </w:r>
      <w:r w:rsidRPr="005E0CA6">
        <w:t xml:space="preserve">controlling </w:t>
      </w:r>
      <w:r w:rsidR="0031560A">
        <w:t xml:space="preserve">it </w:t>
      </w:r>
      <w:r w:rsidRPr="005E0CA6">
        <w:t>go</w:t>
      </w:r>
      <w:r w:rsidR="00483821">
        <w:t>es</w:t>
      </w:r>
      <w:r w:rsidRPr="005E0CA6">
        <w:t xml:space="preserve"> right back to John S</w:t>
      </w:r>
      <w:r w:rsidR="006D7BFB">
        <w:t>now</w:t>
      </w:r>
      <w:r w:rsidRPr="005E0CA6">
        <w:t xml:space="preserve"> in the 19th century</w:t>
      </w:r>
      <w:r w:rsidR="00483821">
        <w:t>.</w:t>
      </w:r>
    </w:p>
    <w:p w:rsidR="00630344" w:rsidP="00630344">
      <w:pPr>
        <w:pStyle w:val="Answer"/>
      </w:pPr>
      <w:r>
        <w:t xml:space="preserve">In 2003, </w:t>
      </w:r>
      <w:r w:rsidRPr="005E0CA6" w:rsidR="005E0CA6">
        <w:t xml:space="preserve">the </w:t>
      </w:r>
      <w:r>
        <w:t xml:space="preserve">labs of the </w:t>
      </w:r>
      <w:r w:rsidR="00417E58">
        <w:t>P</w:t>
      </w:r>
      <w:r w:rsidRPr="005E0CA6" w:rsidR="005E0CA6">
        <w:t xml:space="preserve">ublic </w:t>
      </w:r>
      <w:r w:rsidR="00417E58">
        <w:t>H</w:t>
      </w:r>
      <w:r w:rsidRPr="005E0CA6" w:rsidR="005E0CA6">
        <w:t xml:space="preserve">ealth </w:t>
      </w:r>
      <w:r w:rsidR="00417E58">
        <w:t>L</w:t>
      </w:r>
      <w:r w:rsidRPr="005E0CA6" w:rsidR="005E0CA6">
        <w:t xml:space="preserve">aboratory </w:t>
      </w:r>
      <w:r w:rsidR="00417E58">
        <w:t>S</w:t>
      </w:r>
      <w:r w:rsidRPr="005E0CA6" w:rsidR="005E0CA6">
        <w:t xml:space="preserve">ervice were largely merged </w:t>
      </w:r>
      <w:r w:rsidR="0031560A">
        <w:t>with</w:t>
      </w:r>
      <w:r w:rsidRPr="005E0CA6" w:rsidR="005E0CA6">
        <w:t xml:space="preserve"> district general hospitals and teaching hospitals and became service providers.</w:t>
      </w:r>
      <w:r w:rsidR="00417E58">
        <w:t xml:space="preserve"> </w:t>
      </w:r>
      <w:r w:rsidR="001C393F">
        <w:t>W</w:t>
      </w:r>
      <w:r w:rsidRPr="005E0CA6" w:rsidR="005E0CA6">
        <w:t xml:space="preserve">e lost some of our traditional </w:t>
      </w:r>
      <w:r w:rsidR="00417E58">
        <w:t xml:space="preserve">test </w:t>
      </w:r>
      <w:r w:rsidRPr="005E0CA6" w:rsidR="005E0CA6">
        <w:t>and trace capacity at that time.</w:t>
      </w:r>
      <w:r w:rsidR="008E3403">
        <w:t xml:space="preserve"> </w:t>
      </w:r>
      <w:r>
        <w:t>O</w:t>
      </w:r>
      <w:r w:rsidRPr="005E0CA6" w:rsidR="005E0CA6">
        <w:t>f course</w:t>
      </w:r>
      <w:r w:rsidR="006B0658">
        <w:t>,</w:t>
      </w:r>
      <w:r w:rsidRPr="005E0CA6" w:rsidR="005E0CA6">
        <w:t xml:space="preserve"> there is the whole history of public health since then.</w:t>
      </w:r>
      <w:r w:rsidR="00417E58">
        <w:t xml:space="preserve"> </w:t>
      </w:r>
      <w:r w:rsidRPr="005E0CA6" w:rsidR="005E0CA6">
        <w:t xml:space="preserve">The economic model </w:t>
      </w:r>
      <w:r w:rsidR="006B0658">
        <w:t>of</w:t>
      </w:r>
      <w:r w:rsidRPr="005E0CA6" w:rsidR="005E0CA6">
        <w:t xml:space="preserve"> paying for disease is much more clearly established than the economic model </w:t>
      </w:r>
      <w:r w:rsidR="006B0658">
        <w:t>of</w:t>
      </w:r>
      <w:r w:rsidRPr="005E0CA6" w:rsidR="005E0CA6">
        <w:t xml:space="preserve"> paying for the maintenance of health.</w:t>
      </w:r>
      <w:r w:rsidR="00417E58">
        <w:t xml:space="preserve"> </w:t>
      </w:r>
      <w:r w:rsidRPr="005E0CA6" w:rsidR="005E0CA6">
        <w:t xml:space="preserve">One of the big lessons of this is </w:t>
      </w:r>
      <w:r w:rsidR="00417E58">
        <w:t xml:space="preserve">that </w:t>
      </w:r>
      <w:r w:rsidRPr="005E0CA6" w:rsidR="005E0CA6">
        <w:t>we need to look very carefully at our public health mechanisms.</w:t>
      </w:r>
      <w:r w:rsidR="00417E58">
        <w:t xml:space="preserve"> </w:t>
      </w:r>
    </w:p>
    <w:p w:rsidR="00483821" w:rsidP="00630344">
      <w:pPr>
        <w:pStyle w:val="Answer"/>
      </w:pPr>
      <w:r>
        <w:t>On</w:t>
      </w:r>
      <w:r w:rsidRPr="005E0CA6" w:rsidR="005E0CA6">
        <w:t xml:space="preserve"> the specific question of flu versus other infections, the UK was very aware of the issues around MERS</w:t>
      </w:r>
      <w:r w:rsidR="00417E58">
        <w:t>,</w:t>
      </w:r>
      <w:r w:rsidRPr="005E0CA6" w:rsidR="005E0CA6">
        <w:t xml:space="preserve"> and</w:t>
      </w:r>
      <w:r w:rsidR="00417E58">
        <w:t>,</w:t>
      </w:r>
      <w:r w:rsidRPr="005E0CA6" w:rsidR="005E0CA6">
        <w:t xml:space="preserve"> in fact</w:t>
      </w:r>
      <w:r w:rsidR="00417E58">
        <w:t>,</w:t>
      </w:r>
      <w:r w:rsidRPr="005E0CA6" w:rsidR="005E0CA6">
        <w:t xml:space="preserve"> a precautionary SAGE meeting occurred when the MERS outbreak happened in Korea.</w:t>
      </w:r>
      <w:r w:rsidR="00417E58">
        <w:t xml:space="preserve"> </w:t>
      </w:r>
      <w:r w:rsidRPr="005E0CA6" w:rsidR="005E0CA6">
        <w:t xml:space="preserve">One of the actions in the last few years was the formation </w:t>
      </w:r>
      <w:r w:rsidR="00417E58">
        <w:t xml:space="preserve">of </w:t>
      </w:r>
      <w:r w:rsidRPr="005E0CA6" w:rsidR="005E0CA6">
        <w:t>the UK Vaccine Network.</w:t>
      </w:r>
      <w:r w:rsidR="00417E58">
        <w:t xml:space="preserve"> </w:t>
      </w:r>
      <w:r w:rsidRPr="005E0CA6" w:rsidR="005E0CA6">
        <w:t>It is because of the activity of the UK Vaccine Network that the group in Oxford wh</w:t>
      </w:r>
      <w:r w:rsidR="00BF4D4E">
        <w:t>o were</w:t>
      </w:r>
      <w:r w:rsidRPr="005E0CA6" w:rsidR="005E0CA6">
        <w:t xml:space="preserve"> developing a vaccine for MERS w</w:t>
      </w:r>
      <w:r w:rsidR="00EA24B7">
        <w:t>ere</w:t>
      </w:r>
      <w:r w:rsidRPr="005E0CA6" w:rsidR="005E0CA6">
        <w:t xml:space="preserve"> so well positioned to repurpose th</w:t>
      </w:r>
      <w:r w:rsidR="00DC4B04">
        <w:t>e</w:t>
      </w:r>
      <w:r w:rsidRPr="005E0CA6" w:rsidR="005E0CA6">
        <w:t xml:space="preserve"> vaccine for SARS</w:t>
      </w:r>
      <w:r w:rsidR="001C393F">
        <w:t>-</w:t>
      </w:r>
      <w:r w:rsidRPr="005E0CA6" w:rsidR="005E0CA6">
        <w:t>CoV</w:t>
      </w:r>
      <w:r w:rsidR="001C393F">
        <w:t>-</w:t>
      </w:r>
      <w:r w:rsidRPr="005E0CA6" w:rsidR="005E0CA6">
        <w:t>2</w:t>
      </w:r>
      <w:r w:rsidR="000462E6">
        <w:t xml:space="preserve"> to coronavirus </w:t>
      </w:r>
      <w:r w:rsidRPr="005E0CA6" w:rsidR="005E0CA6">
        <w:t>19</w:t>
      </w:r>
      <w:r>
        <w:t>. O</w:t>
      </w:r>
      <w:r w:rsidRPr="005E0CA6" w:rsidR="005E0CA6">
        <w:t>n the scientific side</w:t>
      </w:r>
      <w:r w:rsidR="00287463">
        <w:t>, and</w:t>
      </w:r>
      <w:r w:rsidRPr="005E0CA6" w:rsidR="005E0CA6">
        <w:t xml:space="preserve"> with the formation of NERVTAG as well</w:t>
      </w:r>
      <w:r w:rsidR="00287463">
        <w:t>, t</w:t>
      </w:r>
      <w:r w:rsidRPr="005E0CA6" w:rsidR="005E0CA6">
        <w:t>here was a whole list of viral infections that the scientific community w</w:t>
      </w:r>
      <w:r w:rsidR="00287463">
        <w:t>as</w:t>
      </w:r>
      <w:r w:rsidRPr="005E0CA6" w:rsidR="005E0CA6">
        <w:t xml:space="preserve"> very well aware of.</w:t>
      </w:r>
      <w:r w:rsidR="00417E58">
        <w:t xml:space="preserve"> </w:t>
      </w:r>
    </w:p>
    <w:p w:rsidR="00287463" w:rsidP="00417E58">
      <w:pPr>
        <w:pStyle w:val="Answer"/>
      </w:pPr>
      <w:r w:rsidRPr="005E0CA6">
        <w:t>Where I</w:t>
      </w:r>
      <w:r w:rsidR="00D437F6">
        <w:t xml:space="preserve"> </w:t>
      </w:r>
      <w:r w:rsidRPr="005E0CA6">
        <w:t xml:space="preserve">agree </w:t>
      </w:r>
      <w:r w:rsidR="00D437F6">
        <w:t xml:space="preserve">strongly </w:t>
      </w:r>
      <w:r w:rsidRPr="005E0CA6">
        <w:t>with Sally is that every viral infection that causes pandemics is novel in some way or another.</w:t>
      </w:r>
      <w:r w:rsidR="00417E58">
        <w:t xml:space="preserve"> </w:t>
      </w:r>
      <w:r w:rsidRPr="005E0CA6">
        <w:t>It would have been impossible to completely prepare for this coronavirus because it is a virus that we had never seen before.</w:t>
      </w:r>
      <w:r w:rsidR="00417E58">
        <w:t xml:space="preserve"> </w:t>
      </w:r>
      <w:r w:rsidRPr="005E0CA6">
        <w:t>No tests existed</w:t>
      </w:r>
      <w:r w:rsidR="00D437F6">
        <w:t>,</w:t>
      </w:r>
      <w:r w:rsidRPr="005E0CA6">
        <w:t xml:space="preserve"> and we </w:t>
      </w:r>
      <w:r w:rsidR="0051495A">
        <w:t>have</w:t>
      </w:r>
      <w:r w:rsidRPr="005E0CA6">
        <w:t xml:space="preserve"> continu</w:t>
      </w:r>
      <w:r w:rsidR="0051495A">
        <w:t>ed</w:t>
      </w:r>
      <w:r w:rsidRPr="005E0CA6">
        <w:t xml:space="preserve"> to learn about its effects throughout the pandemic.</w:t>
      </w:r>
      <w:r w:rsidR="00417E58">
        <w:t xml:space="preserve"> </w:t>
      </w:r>
      <w:r w:rsidRPr="005E0CA6">
        <w:t>Every viral pandemic is different.</w:t>
      </w:r>
      <w:r w:rsidR="00417E58">
        <w:t xml:space="preserve"> </w:t>
      </w:r>
      <w:r w:rsidRPr="005E0CA6">
        <w:t>It is the nature of viral pandemics that they enter a human population that has no immunity, so they are typically what are called zoonotic infections</w:t>
      </w:r>
      <w:r>
        <w:t>,</w:t>
      </w:r>
      <w:r w:rsidRPr="005E0CA6">
        <w:t xml:space="preserve"> which jump from one animal species to another, and those are very difficult to predict. There is a very long </w:t>
      </w:r>
      <w:r>
        <w:t>list</w:t>
      </w:r>
      <w:r w:rsidR="00413660">
        <w:t>, which</w:t>
      </w:r>
      <w:r w:rsidR="00941A34">
        <w:t xml:space="preserve"> goes</w:t>
      </w:r>
      <w:r w:rsidRPr="005E0CA6">
        <w:t xml:space="preserve"> beyond coronaviruses</w:t>
      </w:r>
      <w:r w:rsidR="00413660">
        <w:t>,</w:t>
      </w:r>
      <w:r w:rsidRPr="005E0CA6">
        <w:t xml:space="preserve"> of viruses that can </w:t>
      </w:r>
      <w:r>
        <w:t xml:space="preserve">potentially </w:t>
      </w:r>
      <w:r w:rsidRPr="005E0CA6">
        <w:t>cause misery in human populations.</w:t>
      </w:r>
      <w:r w:rsidR="00417E58">
        <w:t xml:space="preserve"> </w:t>
      </w:r>
    </w:p>
    <w:p w:rsidR="005E0CA6" w:rsidRPr="005E0CA6" w:rsidP="00287463">
      <w:pPr>
        <w:pStyle w:val="Question"/>
      </w:pPr>
      <w:sdt>
        <w:sdtPr>
          <w:alias w:val="Member"/>
          <w:tag w:val="&lt;Member mnisId='1578' dodsId='40488'&gt;"/>
          <w:id w:val="422386987"/>
          <w:placeholder>
            <w:docPart w:val="DefaultPlaceholder_-1854013440"/>
          </w:placeholder>
          <w:richText/>
        </w:sdtPr>
        <w:sdtContent>
          <w:r w:rsidRPr="00287463" w:rsidR="00287463">
            <w:rPr>
              <w:b/>
            </w:rPr>
            <w:t>Chair:</w:t>
          </w:r>
        </w:sdtContent>
      </w:sdt>
      <w:r w:rsidR="00287463">
        <w:t xml:space="preserve"> </w:t>
      </w:r>
      <w:r w:rsidRPr="005E0CA6">
        <w:t>You referred to some of the work that was done in the scientific community</w:t>
      </w:r>
      <w:r w:rsidR="00941A34">
        <w:t>. Y</w:t>
      </w:r>
      <w:r w:rsidRPr="005E0CA6">
        <w:t>ou were chief scientific adviser to the Government.</w:t>
      </w:r>
      <w:r w:rsidR="00417E58">
        <w:t xml:space="preserve"> </w:t>
      </w:r>
      <w:r w:rsidRPr="005E0CA6">
        <w:t>In your experience, how seriously did policymakers</w:t>
      </w:r>
      <w:r w:rsidR="00287463">
        <w:t>—</w:t>
      </w:r>
      <w:r w:rsidRPr="005E0CA6">
        <w:t>Ministers and officials</w:t>
      </w:r>
      <w:r w:rsidR="00287463">
        <w:t>—</w:t>
      </w:r>
      <w:r w:rsidRPr="005E0CA6">
        <w:t>take planning for contingencies that were individually unlikely to occur</w:t>
      </w:r>
      <w:r w:rsidR="00483821">
        <w:t>,</w:t>
      </w:r>
      <w:r w:rsidRPr="005E0CA6">
        <w:t xml:space="preserve"> and</w:t>
      </w:r>
      <w:r w:rsidR="00483821">
        <w:t>,</w:t>
      </w:r>
      <w:r w:rsidRPr="005E0CA6">
        <w:t xml:space="preserve"> if they did</w:t>
      </w:r>
      <w:r w:rsidR="00483821">
        <w:t>,</w:t>
      </w:r>
      <w:r w:rsidRPr="005E0CA6">
        <w:t xml:space="preserve"> perhaps long after they were in office? What was your broad assessment? Was th</w:t>
      </w:r>
      <w:r w:rsidR="006F0FBD">
        <w:t>at</w:t>
      </w:r>
      <w:r w:rsidRPr="005E0CA6">
        <w:t xml:space="preserve"> taken seriously in Whitehall by both Ministers and officials?</w:t>
      </w:r>
      <w:r w:rsidR="00417E58">
        <w:t xml:space="preserve"> </w:t>
      </w:r>
    </w:p>
    <w:p w:rsidR="00E904C9" w:rsidP="00287463">
      <w:pPr>
        <w:pStyle w:val="Answer"/>
      </w:pPr>
      <w:sdt>
        <w:sdtPr>
          <w:alias w:val="Witness"/>
          <w:id w:val="-1562248094"/>
          <w:placeholder>
            <w:docPart w:val="DefaultPlaceholder_-1854013440"/>
          </w:placeholder>
          <w:richText/>
        </w:sdtPr>
        <w:sdtContent>
          <w:r w:rsidRPr="00287463" w:rsidR="00287463">
            <w:rPr>
              <w:b/>
              <w:i/>
            </w:rPr>
            <w:t>Sir Mark Walport:</w:t>
          </w:r>
        </w:sdtContent>
      </w:sdt>
      <w:r w:rsidR="00287463">
        <w:t xml:space="preserve"> </w:t>
      </w:r>
      <w:r w:rsidRPr="005E0CA6" w:rsidR="005E0CA6">
        <w:t xml:space="preserve">The </w:t>
      </w:r>
      <w:r w:rsidR="0030163D">
        <w:t>n</w:t>
      </w:r>
      <w:r w:rsidRPr="005E0CA6" w:rsidR="005E0CA6">
        <w:t xml:space="preserve">ational </w:t>
      </w:r>
      <w:r w:rsidR="0030163D">
        <w:t>r</w:t>
      </w:r>
      <w:r w:rsidRPr="005E0CA6" w:rsidR="005E0CA6">
        <w:t xml:space="preserve">isk </w:t>
      </w:r>
      <w:r w:rsidR="0030163D">
        <w:t>a</w:t>
      </w:r>
      <w:r w:rsidRPr="005E0CA6" w:rsidR="005E0CA6">
        <w:t xml:space="preserve">ssessment, the publicly </w:t>
      </w:r>
      <w:r w:rsidR="00287463">
        <w:t>available v</w:t>
      </w:r>
      <w:r w:rsidRPr="005E0CA6" w:rsidR="005E0CA6">
        <w:t xml:space="preserve">ersion of which is the </w:t>
      </w:r>
      <w:r w:rsidR="0030163D">
        <w:t>n</w:t>
      </w:r>
      <w:r w:rsidRPr="005E0CA6" w:rsidR="005E0CA6">
        <w:t xml:space="preserve">ational </w:t>
      </w:r>
      <w:r w:rsidR="0030163D">
        <w:t>r</w:t>
      </w:r>
      <w:r w:rsidRPr="005E0CA6" w:rsidR="005E0CA6">
        <w:t xml:space="preserve">isk </w:t>
      </w:r>
      <w:r w:rsidR="0030163D">
        <w:t>r</w:t>
      </w:r>
      <w:r w:rsidRPr="005E0CA6" w:rsidR="005E0CA6">
        <w:t>egister</w:t>
      </w:r>
      <w:r w:rsidR="00630344">
        <w:t>,</w:t>
      </w:r>
      <w:r w:rsidRPr="005E0CA6" w:rsidR="005E0CA6">
        <w:t xml:space="preserve"> was taken very seriously</w:t>
      </w:r>
      <w:r w:rsidR="004C3413">
        <w:t>. I</w:t>
      </w:r>
      <w:r w:rsidRPr="005E0CA6" w:rsidR="005E0CA6">
        <w:t xml:space="preserve">n </w:t>
      </w:r>
      <w:r w:rsidRPr="005E0CA6" w:rsidR="005E0CA6">
        <w:t>fact</w:t>
      </w:r>
      <w:r w:rsidR="00287463">
        <w:t>,</w:t>
      </w:r>
      <w:r w:rsidRPr="005E0CA6" w:rsidR="005E0CA6">
        <w:t xml:space="preserve"> I wrote a couple of times during my tenure as chief scientific adviser</w:t>
      </w:r>
      <w:r w:rsidR="00630344">
        <w:t>,</w:t>
      </w:r>
      <w:r w:rsidRPr="005E0CA6" w:rsidR="005E0CA6">
        <w:t xml:space="preserve"> to Ministers and other officials</w:t>
      </w:r>
      <w:r w:rsidR="00630344">
        <w:t>,</w:t>
      </w:r>
      <w:r w:rsidRPr="005E0CA6" w:rsidR="005E0CA6">
        <w:t xml:space="preserve"> commenting that the </w:t>
      </w:r>
      <w:r w:rsidR="004C3413">
        <w:t>n</w:t>
      </w:r>
      <w:r w:rsidRPr="005E0CA6" w:rsidR="005E0CA6">
        <w:t xml:space="preserve">ational </w:t>
      </w:r>
      <w:r w:rsidR="004C3413">
        <w:t>r</w:t>
      </w:r>
      <w:r w:rsidRPr="005E0CA6" w:rsidR="005E0CA6">
        <w:t xml:space="preserve">isk </w:t>
      </w:r>
      <w:r w:rsidR="004C3413">
        <w:t>a</w:t>
      </w:r>
      <w:r w:rsidRPr="005E0CA6" w:rsidR="005E0CA6">
        <w:t xml:space="preserve">ssessment </w:t>
      </w:r>
      <w:r w:rsidR="004C3413">
        <w:t>was</w:t>
      </w:r>
      <w:r w:rsidRPr="005E0CA6" w:rsidR="005E0CA6">
        <w:t xml:space="preserve"> </w:t>
      </w:r>
      <w:r w:rsidR="00287463">
        <w:t>u</w:t>
      </w:r>
      <w:r w:rsidRPr="005E0CA6" w:rsidR="005E0CA6">
        <w:t>sed more for the management of emergencies when they ar</w:t>
      </w:r>
      <w:r w:rsidR="004C3413">
        <w:t>o</w:t>
      </w:r>
      <w:r w:rsidRPr="005E0CA6" w:rsidR="005E0CA6">
        <w:t>se and could have been used more effectively for preventing them in the first place.</w:t>
      </w:r>
      <w:r w:rsidR="00417E58">
        <w:t xml:space="preserve"> </w:t>
      </w:r>
      <w:r w:rsidRPr="005E0CA6" w:rsidR="005E0CA6">
        <w:t>I always felt there was a bias towards managing</w:t>
      </w:r>
      <w:r>
        <w:t>.</w:t>
      </w:r>
      <w:r w:rsidR="001C393F">
        <w:t xml:space="preserve"> </w:t>
      </w:r>
      <w:r>
        <w:t>O</w:t>
      </w:r>
      <w:r w:rsidRPr="005E0CA6" w:rsidR="005E0CA6">
        <w:t>f course</w:t>
      </w:r>
      <w:r>
        <w:t>,</w:t>
      </w:r>
      <w:r w:rsidRPr="005E0CA6" w:rsidR="005E0CA6">
        <w:t xml:space="preserve"> the responsibility for individual risks rests with </w:t>
      </w:r>
      <w:r w:rsidR="00287463">
        <w:t>Government Department</w:t>
      </w:r>
      <w:r w:rsidRPr="005E0CA6" w:rsidR="005E0CA6">
        <w:t>s.</w:t>
      </w:r>
      <w:r w:rsidR="00417E58">
        <w:t xml:space="preserve"> </w:t>
      </w:r>
      <w:r w:rsidRPr="005E0CA6" w:rsidR="005E0CA6">
        <w:t>In the case of pandemic infection</w:t>
      </w:r>
      <w:r w:rsidR="00630344">
        <w:t>,</w:t>
      </w:r>
      <w:r w:rsidRPr="005E0CA6" w:rsidR="005E0CA6">
        <w:t xml:space="preserve"> the responsibility rests with the Department </w:t>
      </w:r>
      <w:r w:rsidR="00630344">
        <w:t>of</w:t>
      </w:r>
      <w:r w:rsidRPr="005E0CA6" w:rsidR="005E0CA6">
        <w:t xml:space="preserve"> Health, now the Department </w:t>
      </w:r>
      <w:r w:rsidR="00630344">
        <w:t xml:space="preserve">of </w:t>
      </w:r>
      <w:r w:rsidRPr="005E0CA6" w:rsidR="005E0CA6">
        <w:t>Health and Social Care.</w:t>
      </w:r>
      <w:r w:rsidR="00417E58">
        <w:t xml:space="preserve"> </w:t>
      </w:r>
      <w:r w:rsidR="0094718F">
        <w:t>T</w:t>
      </w:r>
      <w:r w:rsidRPr="005E0CA6" w:rsidR="005E0CA6">
        <w:t>he challenge</w:t>
      </w:r>
      <w:r w:rsidR="007D32AD">
        <w:t>,</w:t>
      </w:r>
      <w:r w:rsidRPr="005E0CA6" w:rsidR="005E0CA6">
        <w:t xml:space="preserve"> if you are in a frontline operating </w:t>
      </w:r>
      <w:r w:rsidR="007D32AD">
        <w:t>D</w:t>
      </w:r>
      <w:r w:rsidRPr="005E0CA6" w:rsidR="005E0CA6">
        <w:t>epartment</w:t>
      </w:r>
      <w:r w:rsidR="007D32AD">
        <w:t>,</w:t>
      </w:r>
      <w:r w:rsidRPr="005E0CA6" w:rsidR="005E0CA6">
        <w:t xml:space="preserve"> </w:t>
      </w:r>
      <w:r w:rsidR="0094718F">
        <w:t>is</w:t>
      </w:r>
      <w:r w:rsidRPr="005E0CA6" w:rsidR="005E0CA6">
        <w:t xml:space="preserve"> how much money you spend on an insurance policy versus how much money you spend on operational management.</w:t>
      </w:r>
      <w:r w:rsidR="00417E58">
        <w:t xml:space="preserve"> </w:t>
      </w:r>
      <w:r w:rsidRPr="005E0CA6" w:rsidR="005E0CA6">
        <w:t>Ultimately</w:t>
      </w:r>
      <w:r>
        <w:t>,</w:t>
      </w:r>
      <w:r w:rsidRPr="005E0CA6" w:rsidR="005E0CA6">
        <w:t xml:space="preserve"> that is a political decision</w:t>
      </w:r>
      <w:r w:rsidR="00D44E5B">
        <w:t xml:space="preserve">; </w:t>
      </w:r>
      <w:r w:rsidRPr="005E0CA6" w:rsidR="005E0CA6">
        <w:t>at national level</w:t>
      </w:r>
      <w:r w:rsidR="00630344">
        <w:t>,</w:t>
      </w:r>
      <w:r w:rsidRPr="005E0CA6" w:rsidR="005E0CA6">
        <w:t xml:space="preserve"> there is a whole set of political decisions as to how you balance the different insurance policies.</w:t>
      </w:r>
      <w:r w:rsidR="00417E58">
        <w:t xml:space="preserve"> </w:t>
      </w:r>
    </w:p>
    <w:p w:rsidR="00E904C9" w:rsidP="00287463">
      <w:pPr>
        <w:pStyle w:val="Answer"/>
      </w:pPr>
      <w:r w:rsidRPr="005E0CA6">
        <w:t>I well remember</w:t>
      </w:r>
      <w:r>
        <w:t>,</w:t>
      </w:r>
      <w:r w:rsidRPr="005E0CA6">
        <w:t xml:space="preserve"> in a different context</w:t>
      </w:r>
      <w:r>
        <w:t>, that</w:t>
      </w:r>
      <w:r w:rsidRPr="005E0CA6">
        <w:t xml:space="preserve"> flooding was a major issue at the start of my tenure as Government chief scientific adviser.</w:t>
      </w:r>
      <w:r w:rsidR="00417E58">
        <w:t xml:space="preserve"> </w:t>
      </w:r>
      <w:r w:rsidRPr="005E0CA6">
        <w:t>There was an enormous amount of attention, and Sir Oliver will pr</w:t>
      </w:r>
      <w:r w:rsidR="00287463">
        <w:t>o</w:t>
      </w:r>
      <w:r w:rsidRPr="005E0CA6">
        <w:t xml:space="preserve">bably be able to talk </w:t>
      </w:r>
      <w:r w:rsidR="00287463">
        <w:t xml:space="preserve">more </w:t>
      </w:r>
      <w:r w:rsidRPr="005E0CA6">
        <w:t>about it in the next session</w:t>
      </w:r>
      <w:r w:rsidR="00287463">
        <w:t>, but</w:t>
      </w:r>
      <w:r w:rsidRPr="005E0CA6">
        <w:t xml:space="preserve"> when it c</w:t>
      </w:r>
      <w:r w:rsidR="00287463">
        <w:t>a</w:t>
      </w:r>
      <w:r w:rsidRPr="005E0CA6">
        <w:t>me to discussing the risk</w:t>
      </w:r>
      <w:r w:rsidR="00287463">
        <w:t xml:space="preserve"> </w:t>
      </w:r>
      <w:r w:rsidRPr="005E0CA6">
        <w:t>from drought</w:t>
      </w:r>
      <w:r w:rsidR="00630344">
        <w:t>,</w:t>
      </w:r>
      <w:r w:rsidRPr="005E0CA6">
        <w:t xml:space="preserve"> it was much harder to persuade policymakers that </w:t>
      </w:r>
      <w:r w:rsidR="003D0523">
        <w:t>i</w:t>
      </w:r>
      <w:r>
        <w:t xml:space="preserve">t </w:t>
      </w:r>
      <w:r w:rsidRPr="005E0CA6">
        <w:t xml:space="preserve">required significant </w:t>
      </w:r>
      <w:r>
        <w:t>investment</w:t>
      </w:r>
      <w:r w:rsidRPr="005E0CA6">
        <w:t xml:space="preserve"> as well</w:t>
      </w:r>
      <w:r w:rsidR="00287463">
        <w:t>,</w:t>
      </w:r>
      <w:r w:rsidRPr="005E0CA6">
        <w:t xml:space="preserve"> although it definitely is a vulnerability.</w:t>
      </w:r>
      <w:r w:rsidR="00417E58">
        <w:t xml:space="preserve"> </w:t>
      </w:r>
    </w:p>
    <w:p w:rsidR="00287463" w:rsidP="00287463">
      <w:pPr>
        <w:pStyle w:val="Answer"/>
      </w:pPr>
      <w:r>
        <w:t>There are</w:t>
      </w:r>
      <w:r w:rsidRPr="005E0CA6" w:rsidR="005E0CA6">
        <w:t xml:space="preserve"> two challenges</w:t>
      </w:r>
      <w:r>
        <w:t>:</w:t>
      </w:r>
      <w:r w:rsidR="00DC7009">
        <w:t xml:space="preserve"> </w:t>
      </w:r>
      <w:r w:rsidRPr="005E0CA6" w:rsidR="005E0CA6">
        <w:t xml:space="preserve">the challenge for individual </w:t>
      </w:r>
      <w:r>
        <w:t>Government Department</w:t>
      </w:r>
      <w:r w:rsidRPr="005E0CA6" w:rsidR="005E0CA6">
        <w:t>s as to how they balance their everyday operational needs, s</w:t>
      </w:r>
      <w:r w:rsidR="00960816">
        <w:t>uch as</w:t>
      </w:r>
      <w:r w:rsidRPr="005E0CA6" w:rsidR="005E0CA6">
        <w:t xml:space="preserve"> the need for scans in the health service, for hospital beds</w:t>
      </w:r>
      <w:r w:rsidR="00960816">
        <w:t xml:space="preserve"> and</w:t>
      </w:r>
      <w:r w:rsidRPr="005E0CA6" w:rsidR="005E0CA6">
        <w:t xml:space="preserve"> for all the treatments</w:t>
      </w:r>
      <w:r>
        <w:t>,</w:t>
      </w:r>
      <w:r w:rsidRPr="005E0CA6" w:rsidR="005E0CA6">
        <w:t xml:space="preserve"> against the insurance policy for something </w:t>
      </w:r>
      <w:r>
        <w:t xml:space="preserve">that </w:t>
      </w:r>
      <w:r w:rsidRPr="005E0CA6" w:rsidR="005E0CA6">
        <w:t>one hopes is unlikely to happen.</w:t>
      </w:r>
      <w:r w:rsidR="00417E58">
        <w:t xml:space="preserve"> </w:t>
      </w:r>
      <w:r w:rsidRPr="005E0CA6" w:rsidR="005E0CA6">
        <w:t xml:space="preserve">We have a good mechanism in place, but </w:t>
      </w:r>
      <w:r w:rsidR="00960816">
        <w:t>there</w:t>
      </w:r>
      <w:r w:rsidRPr="005E0CA6" w:rsidR="005E0CA6">
        <w:t xml:space="preserve"> is a critical question as to how the insurance policies are paid and who pays them.</w:t>
      </w:r>
      <w:r w:rsidR="00417E58">
        <w:t xml:space="preserve"> </w:t>
      </w:r>
      <w:r w:rsidRPr="005E0CA6" w:rsidR="005E0CA6">
        <w:t>At the moment</w:t>
      </w:r>
      <w:r w:rsidR="00914498">
        <w:t>,</w:t>
      </w:r>
      <w:r w:rsidRPr="005E0CA6" w:rsidR="005E0CA6">
        <w:t xml:space="preserve"> it is up to individual </w:t>
      </w:r>
      <w:r>
        <w:t>Government Department</w:t>
      </w:r>
      <w:r w:rsidRPr="005E0CA6" w:rsidR="005E0CA6">
        <w:t>s</w:t>
      </w:r>
      <w:r w:rsidR="00914498">
        <w:t>,</w:t>
      </w:r>
      <w:r w:rsidRPr="005E0CA6" w:rsidR="005E0CA6">
        <w:t xml:space="preserve"> whereas arguably it is a cross</w:t>
      </w:r>
      <w:r w:rsidR="001C393F">
        <w:t>-</w:t>
      </w:r>
      <w:r w:rsidR="00DF2570">
        <w:t>g</w:t>
      </w:r>
      <w:r w:rsidR="004F4BAC">
        <w:t>overnment</w:t>
      </w:r>
      <w:r w:rsidRPr="005E0CA6" w:rsidR="005E0CA6">
        <w:t xml:space="preserve"> balancing act.</w:t>
      </w:r>
      <w:r w:rsidR="00417E58">
        <w:t xml:space="preserve"> </w:t>
      </w:r>
    </w:p>
    <w:p w:rsidR="005E0CA6" w:rsidRPr="005E0CA6" w:rsidP="00287463">
      <w:pPr>
        <w:pStyle w:val="Question"/>
      </w:pPr>
      <w:sdt>
        <w:sdtPr>
          <w:alias w:val="Member"/>
          <w:tag w:val="&lt;Member mnisId='1578' dodsId='40488'&gt;"/>
          <w:id w:val="1360386522"/>
          <w:placeholder>
            <w:docPart w:val="DefaultPlaceholder_-1854013440"/>
          </w:placeholder>
          <w:richText/>
        </w:sdtPr>
        <w:sdtContent>
          <w:r w:rsidRPr="00287463" w:rsidR="00287463">
            <w:rPr>
              <w:b/>
            </w:rPr>
            <w:t>Chair:</w:t>
          </w:r>
        </w:sdtContent>
      </w:sdt>
      <w:r w:rsidR="00287463">
        <w:t xml:space="preserve"> </w:t>
      </w:r>
      <w:r w:rsidR="00914498">
        <w:t>Y</w:t>
      </w:r>
      <w:r w:rsidRPr="005E0CA6">
        <w:t xml:space="preserve">ou mentioned </w:t>
      </w:r>
      <w:r w:rsidR="00630344">
        <w:t xml:space="preserve">that </w:t>
      </w:r>
      <w:r w:rsidRPr="005E0CA6">
        <w:t xml:space="preserve">during your time as chief scientific adviser you formed </w:t>
      </w:r>
      <w:r w:rsidR="00DC7009">
        <w:t xml:space="preserve">the </w:t>
      </w:r>
      <w:r w:rsidRPr="005E0CA6">
        <w:t xml:space="preserve">view </w:t>
      </w:r>
      <w:r w:rsidR="00E904C9">
        <w:t xml:space="preserve">that </w:t>
      </w:r>
      <w:r w:rsidRPr="005E0CA6">
        <w:t>we should be anticipating</w:t>
      </w:r>
      <w:r w:rsidR="00914498">
        <w:t xml:space="preserve"> these risks</w:t>
      </w:r>
      <w:r w:rsidRPr="005E0CA6">
        <w:t xml:space="preserve"> in a different way.</w:t>
      </w:r>
      <w:r w:rsidR="00417E58">
        <w:t xml:space="preserve"> </w:t>
      </w:r>
      <w:r w:rsidRPr="005E0CA6">
        <w:t>Do you remember when that was and how you communicated that view?</w:t>
      </w:r>
      <w:r w:rsidR="00417E58">
        <w:t xml:space="preserve"> </w:t>
      </w:r>
    </w:p>
    <w:p w:rsidR="00E14E08" w:rsidP="00287463">
      <w:pPr>
        <w:pStyle w:val="Answer"/>
      </w:pPr>
      <w:sdt>
        <w:sdtPr>
          <w:alias w:val="Witness"/>
          <w:id w:val="1862804"/>
          <w:placeholder>
            <w:docPart w:val="DefaultPlaceholder_-1854013440"/>
          </w:placeholder>
          <w:richText/>
        </w:sdtPr>
        <w:sdtContent>
          <w:r w:rsidRPr="00287463" w:rsidR="00287463">
            <w:rPr>
              <w:b/>
              <w:i/>
            </w:rPr>
            <w:t>Sir Mark Walport:</w:t>
          </w:r>
        </w:sdtContent>
      </w:sdt>
      <w:r w:rsidR="00287463">
        <w:t xml:space="preserve"> </w:t>
      </w:r>
      <w:r w:rsidR="00914498">
        <w:t>F</w:t>
      </w:r>
      <w:r w:rsidRPr="005E0CA6" w:rsidR="005E0CA6">
        <w:t>rom my perspective</w:t>
      </w:r>
      <w:r w:rsidR="00914498">
        <w:t>,</w:t>
      </w:r>
      <w:r w:rsidRPr="005E0CA6" w:rsidR="005E0CA6">
        <w:t xml:space="preserve"> it rather came to a head because there w</w:t>
      </w:r>
      <w:r w:rsidR="00E904C9">
        <w:t>as</w:t>
      </w:r>
      <w:r w:rsidRPr="005E0CA6" w:rsidR="005E0CA6">
        <w:t xml:space="preserve"> a series of infections, which fortunately did not affect the UK, during my time.</w:t>
      </w:r>
      <w:r w:rsidR="00417E58">
        <w:t xml:space="preserve"> </w:t>
      </w:r>
      <w:r w:rsidRPr="005E0CA6" w:rsidR="005E0CA6">
        <w:t>There was the MERS outbreak</w:t>
      </w:r>
      <w:r w:rsidR="00A55731">
        <w:t>,</w:t>
      </w:r>
      <w:r w:rsidRPr="005E0CA6" w:rsidR="005E0CA6">
        <w:t xml:space="preserve"> and at th</w:t>
      </w:r>
      <w:r w:rsidR="006F66DC">
        <w:t>e</w:t>
      </w:r>
      <w:r w:rsidRPr="005E0CA6" w:rsidR="005E0CA6">
        <w:t xml:space="preserve"> time there was a precautionary SAGE.</w:t>
      </w:r>
      <w:r w:rsidR="00417E58">
        <w:t xml:space="preserve"> </w:t>
      </w:r>
      <w:r w:rsidRPr="005E0CA6" w:rsidR="005E0CA6">
        <w:t>It was not a full SAGE</w:t>
      </w:r>
      <w:r w:rsidR="00287463">
        <w:t>,</w:t>
      </w:r>
      <w:r w:rsidRPr="005E0CA6" w:rsidR="005E0CA6">
        <w:t xml:space="preserve"> which has to be called by the </w:t>
      </w:r>
      <w:r w:rsidR="004D58DD">
        <w:t>c</w:t>
      </w:r>
      <w:r w:rsidRPr="005E0CA6" w:rsidR="005E0CA6">
        <w:t xml:space="preserve">ivil </w:t>
      </w:r>
      <w:r w:rsidR="004D58DD">
        <w:t>c</w:t>
      </w:r>
      <w:r w:rsidRPr="005E0CA6" w:rsidR="005E0CA6">
        <w:t>ontingenc</w:t>
      </w:r>
      <w:r w:rsidR="00EC6A26">
        <w:t>ies</w:t>
      </w:r>
      <w:r w:rsidRPr="005E0CA6" w:rsidR="005E0CA6">
        <w:t xml:space="preserve"> </w:t>
      </w:r>
      <w:r w:rsidR="004D58DD">
        <w:t>s</w:t>
      </w:r>
      <w:r w:rsidRPr="005E0CA6" w:rsidR="005E0CA6">
        <w:t>ecretariat</w:t>
      </w:r>
      <w:r w:rsidR="006F66DC">
        <w:t>. It</w:t>
      </w:r>
      <w:r w:rsidR="00287463">
        <w:t xml:space="preserve"> was</w:t>
      </w:r>
      <w:r w:rsidRPr="005E0CA6" w:rsidR="005E0CA6">
        <w:t xml:space="preserve"> run through the Department of Health, and one of Sally</w:t>
      </w:r>
      <w:r w:rsidR="001C393F">
        <w:t>’</w:t>
      </w:r>
      <w:r w:rsidRPr="005E0CA6" w:rsidR="005E0CA6">
        <w:t>s deputies</w:t>
      </w:r>
      <w:r w:rsidR="00630344">
        <w:t>,</w:t>
      </w:r>
      <w:r w:rsidRPr="005E0CA6" w:rsidR="005E0CA6">
        <w:t xml:space="preserve"> John Watson</w:t>
      </w:r>
      <w:r w:rsidR="00630344">
        <w:t>,</w:t>
      </w:r>
      <w:r w:rsidRPr="005E0CA6" w:rsidR="005E0CA6">
        <w:t xml:space="preserve"> chaired that group.</w:t>
      </w:r>
    </w:p>
    <w:p w:rsidR="00287463" w:rsidP="00287463">
      <w:pPr>
        <w:pStyle w:val="Answer"/>
      </w:pPr>
      <w:r>
        <w:t>Be</w:t>
      </w:r>
      <w:r w:rsidRPr="005E0CA6" w:rsidR="005E0CA6">
        <w:t xml:space="preserve">fore I came into </w:t>
      </w:r>
      <w:r w:rsidR="004F4BAC">
        <w:t>Government</w:t>
      </w:r>
      <w:r w:rsidRPr="005E0CA6" w:rsidR="005E0CA6">
        <w:t xml:space="preserve">, </w:t>
      </w:r>
      <w:r w:rsidR="00630344">
        <w:t>in about 2011</w:t>
      </w:r>
      <w:r w:rsidR="00EC6A26">
        <w:t xml:space="preserve"> </w:t>
      </w:r>
      <w:r w:rsidRPr="005E0CA6" w:rsidR="005E0CA6">
        <w:t>the Wellcome Trust supported IS</w:t>
      </w:r>
      <w:r>
        <w:t xml:space="preserve">ARIC—the </w:t>
      </w:r>
      <w:r w:rsidRPr="005E0CA6" w:rsidR="005E0CA6">
        <w:t xml:space="preserve">International Severe Acute Respiratory and Emerging Infection Consortium. </w:t>
      </w:r>
      <w:r w:rsidR="000D63C5">
        <w:t>There was</w:t>
      </w:r>
      <w:r w:rsidRPr="005E0CA6" w:rsidR="005E0CA6">
        <w:t xml:space="preserve"> the formation of NERVTAG</w:t>
      </w:r>
      <w:r w:rsidR="00623E9D">
        <w:t>. T</w:t>
      </w:r>
      <w:r w:rsidRPr="005E0CA6" w:rsidR="005E0CA6">
        <w:t xml:space="preserve">here </w:t>
      </w:r>
      <w:r w:rsidR="00623E9D">
        <w:t>wa</w:t>
      </w:r>
      <w:r w:rsidRPr="005E0CA6" w:rsidR="005E0CA6">
        <w:t>s a whole list of viral infections that NERVTAG was looking at</w:t>
      </w:r>
      <w:r w:rsidR="00623E9D">
        <w:t xml:space="preserve">. </w:t>
      </w:r>
      <w:r w:rsidRPr="005E0CA6" w:rsidR="005E0CA6">
        <w:t>NERVTAG is run within the Department</w:t>
      </w:r>
      <w:r w:rsidR="00E904C9">
        <w:t xml:space="preserve"> of</w:t>
      </w:r>
      <w:r w:rsidRPr="005E0CA6" w:rsidR="005E0CA6">
        <w:t xml:space="preserve"> Health and Social Care.</w:t>
      </w:r>
      <w:r w:rsidR="00417E58">
        <w:t xml:space="preserve"> </w:t>
      </w:r>
      <w:r w:rsidR="000B0991">
        <w:t>T</w:t>
      </w:r>
      <w:r w:rsidRPr="005E0CA6" w:rsidR="005E0CA6">
        <w:t>here was quite widespread awareness</w:t>
      </w:r>
      <w:r w:rsidR="00E2058D">
        <w:t>, but actually p</w:t>
      </w:r>
      <w:r w:rsidRPr="005E0CA6" w:rsidR="005E0CA6">
        <w:t>icking which infection you are going to prepare for is extremely difficult.</w:t>
      </w:r>
      <w:r w:rsidR="00417E58">
        <w:t xml:space="preserve"> </w:t>
      </w:r>
    </w:p>
    <w:p w:rsidR="00E23EC9" w:rsidP="00287463">
      <w:pPr>
        <w:pStyle w:val="Answer"/>
      </w:pPr>
      <w:r w:rsidRPr="005E0CA6">
        <w:t>There are three core approaches</w:t>
      </w:r>
      <w:r w:rsidR="00E2058D">
        <w:t>,</w:t>
      </w:r>
      <w:r w:rsidRPr="005E0CA6">
        <w:t xml:space="preserve"> regardless of what the infection is.</w:t>
      </w:r>
      <w:r w:rsidR="00417E58">
        <w:t xml:space="preserve"> </w:t>
      </w:r>
      <w:r w:rsidR="00E2058D">
        <w:t>First,</w:t>
      </w:r>
      <w:r w:rsidR="006F3BA3">
        <w:t xml:space="preserve"> </w:t>
      </w:r>
      <w:r w:rsidR="00E904C9">
        <w:t>c</w:t>
      </w:r>
      <w:r w:rsidRPr="005E0CA6">
        <w:t>an you stop the transmission</w:t>
      </w:r>
      <w:r w:rsidR="00287463">
        <w:t>?</w:t>
      </w:r>
      <w:r w:rsidR="001C393F">
        <w:t xml:space="preserve"> </w:t>
      </w:r>
      <w:r w:rsidR="00630344">
        <w:t>T</w:t>
      </w:r>
      <w:r w:rsidRPr="005E0CA6">
        <w:t>o do that</w:t>
      </w:r>
      <w:r w:rsidR="00630344">
        <w:t>,</w:t>
      </w:r>
      <w:r w:rsidRPr="005E0CA6">
        <w:t xml:space="preserve"> you need to know how it transmits and when it transmits.</w:t>
      </w:r>
      <w:r w:rsidR="00417E58">
        <w:t xml:space="preserve"> </w:t>
      </w:r>
      <w:r w:rsidRPr="005E0CA6">
        <w:t>Fl</w:t>
      </w:r>
      <w:r w:rsidR="00287463">
        <w:t>u</w:t>
      </w:r>
      <w:r w:rsidRPr="005E0CA6">
        <w:t xml:space="preserve"> transmits extremely quickly</w:t>
      </w:r>
      <w:r w:rsidR="00630344">
        <w:t>,</w:t>
      </w:r>
      <w:r w:rsidRPr="005E0CA6">
        <w:t xml:space="preserve"> which is why it is very difficult to stop it.</w:t>
      </w:r>
      <w:r w:rsidR="00417E58">
        <w:t xml:space="preserve"> </w:t>
      </w:r>
      <w:r w:rsidR="006F3BA3">
        <w:t>Secondly,</w:t>
      </w:r>
      <w:r w:rsidRPr="005E0CA6">
        <w:t xml:space="preserve"> can you develop treatments</w:t>
      </w:r>
      <w:r w:rsidR="00630344">
        <w:t>?</w:t>
      </w:r>
      <w:r w:rsidR="00417E58">
        <w:t xml:space="preserve"> </w:t>
      </w:r>
      <w:r w:rsidRPr="005E0CA6">
        <w:t>They tend to be very bespoke to individual infections</w:t>
      </w:r>
      <w:r w:rsidR="00287463">
        <w:t>. T</w:t>
      </w:r>
      <w:r w:rsidRPr="005E0CA6">
        <w:t xml:space="preserve">hirdly, how quickly </w:t>
      </w:r>
      <w:r w:rsidR="009962CF">
        <w:t xml:space="preserve">can </w:t>
      </w:r>
      <w:r w:rsidRPr="005E0CA6">
        <w:t>you get access to vaccination</w:t>
      </w:r>
      <w:r w:rsidR="009962CF">
        <w:t>,</w:t>
      </w:r>
      <w:r w:rsidRPr="005E0CA6">
        <w:t xml:space="preserve"> anti</w:t>
      </w:r>
      <w:r w:rsidR="009962CF">
        <w:t>-</w:t>
      </w:r>
      <w:r w:rsidRPr="005E0CA6">
        <w:t>serum therapy or something like that</w:t>
      </w:r>
      <w:r w:rsidR="00E904C9">
        <w:t>?</w:t>
      </w:r>
    </w:p>
    <w:p w:rsidR="00287463" w:rsidP="00287463">
      <w:pPr>
        <w:pStyle w:val="Answer"/>
      </w:pPr>
      <w:r>
        <w:t>A</w:t>
      </w:r>
      <w:r w:rsidRPr="005E0CA6" w:rsidR="005E0CA6">
        <w:t xml:space="preserve">ll of those </w:t>
      </w:r>
      <w:r>
        <w:t>were</w:t>
      </w:r>
      <w:r w:rsidRPr="005E0CA6" w:rsidR="005E0CA6">
        <w:t xml:space="preserve"> very well recognised in the </w:t>
      </w:r>
      <w:r w:rsidR="00E904C9">
        <w:t>D</w:t>
      </w:r>
      <w:r w:rsidRPr="005E0CA6" w:rsidR="005E0CA6">
        <w:t>epartment, although Sally</w:t>
      </w:r>
      <w:r w:rsidR="00E904C9">
        <w:t>,</w:t>
      </w:r>
      <w:r w:rsidRPr="005E0CA6" w:rsidR="005E0CA6">
        <w:t xml:space="preserve"> I am sure</w:t>
      </w:r>
      <w:r w:rsidR="00E904C9">
        <w:t>,</w:t>
      </w:r>
      <w:r w:rsidRPr="005E0CA6" w:rsidR="005E0CA6">
        <w:t xml:space="preserve"> will want to comment.</w:t>
      </w:r>
      <w:r w:rsidR="00417E58">
        <w:t xml:space="preserve"> </w:t>
      </w:r>
      <w:r w:rsidRPr="005E0CA6" w:rsidR="005E0CA6">
        <w:t>The</w:t>
      </w:r>
      <w:r w:rsidR="00E23EC9">
        <w:t>y</w:t>
      </w:r>
      <w:r w:rsidRPr="005E0CA6" w:rsidR="005E0CA6">
        <w:t xml:space="preserve"> are fundamental principles of infection control</w:t>
      </w:r>
      <w:r>
        <w:t>. T</w:t>
      </w:r>
      <w:r w:rsidRPr="005E0CA6" w:rsidR="005E0CA6">
        <w:t>he broad principles are accepted and applicable to many infections.</w:t>
      </w:r>
      <w:r w:rsidR="00417E58">
        <w:t xml:space="preserve"> </w:t>
      </w:r>
      <w:r w:rsidRPr="005E0CA6" w:rsidR="005E0CA6">
        <w:t xml:space="preserve">The two that happened were </w:t>
      </w:r>
      <w:r w:rsidRPr="005E0CA6" w:rsidR="000B0991">
        <w:t>Zika</w:t>
      </w:r>
      <w:r w:rsidRPr="005E0CA6" w:rsidR="005E0CA6">
        <w:t xml:space="preserve"> and Ebola</w:t>
      </w:r>
      <w:r>
        <w:t>.</w:t>
      </w:r>
      <w:r w:rsidR="001C393F">
        <w:t xml:space="preserve"> </w:t>
      </w:r>
      <w:r>
        <w:t>T</w:t>
      </w:r>
      <w:r w:rsidRPr="005E0CA6" w:rsidR="005E0CA6">
        <w:t>he UK</w:t>
      </w:r>
      <w:r w:rsidR="00B4510F">
        <w:t>,</w:t>
      </w:r>
      <w:r w:rsidRPr="005E0CA6" w:rsidR="005E0CA6">
        <w:t xml:space="preserve"> and the north</w:t>
      </w:r>
      <w:r w:rsidR="00B4510F">
        <w:t>,</w:t>
      </w:r>
      <w:r w:rsidRPr="005E0CA6" w:rsidR="005E0CA6">
        <w:t xml:space="preserve"> is to a significant extent immune to many of the insect vector</w:t>
      </w:r>
      <w:r w:rsidR="001C393F">
        <w:t>-</w:t>
      </w:r>
      <w:r w:rsidRPr="005E0CA6" w:rsidR="005E0CA6">
        <w:t>borne viral diseases</w:t>
      </w:r>
      <w:r>
        <w:t>.</w:t>
      </w:r>
      <w:r w:rsidRPr="005E0CA6" w:rsidR="005E0CA6">
        <w:t xml:space="preserve"> Zika was </w:t>
      </w:r>
      <w:r w:rsidR="00B61444">
        <w:t xml:space="preserve">a </w:t>
      </w:r>
      <w:r w:rsidRPr="005E0CA6" w:rsidR="005E0CA6">
        <w:t>pretty borderline threat to the UK, although with climate change insect vector</w:t>
      </w:r>
      <w:r>
        <w:t>s are</w:t>
      </w:r>
      <w:r w:rsidRPr="005E0CA6" w:rsidR="005E0CA6">
        <w:t xml:space="preserve"> going to move</w:t>
      </w:r>
      <w:r w:rsidR="00B61444">
        <w:t>,</w:t>
      </w:r>
      <w:r w:rsidRPr="005E0CA6" w:rsidR="005E0CA6">
        <w:t xml:space="preserve"> respectively</w:t>
      </w:r>
      <w:r w:rsidR="00B61444">
        <w:t>,</w:t>
      </w:r>
      <w:r w:rsidRPr="005E0CA6" w:rsidR="005E0CA6">
        <w:t xml:space="preserve"> north and south.</w:t>
      </w:r>
      <w:r w:rsidR="00417E58">
        <w:t xml:space="preserve"> </w:t>
      </w:r>
      <w:r w:rsidRPr="005E0CA6" w:rsidR="005E0CA6">
        <w:t>Ebola had a different pattern of contagion</w:t>
      </w:r>
      <w:r w:rsidR="00CA7762">
        <w:t>,</w:t>
      </w:r>
      <w:r w:rsidRPr="005E0CA6" w:rsidR="005E0CA6">
        <w:t xml:space="preserve"> which meant that</w:t>
      </w:r>
      <w:r w:rsidR="001641F7">
        <w:t>,</w:t>
      </w:r>
      <w:r w:rsidRPr="005E0CA6" w:rsidR="005E0CA6">
        <w:t xml:space="preserve"> with careful surveillance, </w:t>
      </w:r>
      <w:r w:rsidR="00030340">
        <w:t xml:space="preserve">it was </w:t>
      </w:r>
      <w:r w:rsidRPr="005E0CA6" w:rsidR="005E0CA6">
        <w:t>possible to keep it from spreading more widely around the world.</w:t>
      </w:r>
      <w:r w:rsidR="00417E58">
        <w:t xml:space="preserve"> </w:t>
      </w:r>
    </w:p>
    <w:p w:rsidR="00287463" w:rsidP="00287463">
      <w:pPr>
        <w:pStyle w:val="Remark"/>
      </w:pPr>
      <w:sdt>
        <w:sdtPr>
          <w:alias w:val="Member"/>
          <w:tag w:val="&lt;Member mnisId='1578' dodsId='40488'&gt;"/>
          <w:id w:val="1510640771"/>
          <w:placeholder>
            <w:docPart w:val="DefaultPlaceholder_-1854013440"/>
          </w:placeholder>
          <w:richText/>
        </w:sdtPr>
        <w:sdtContent>
          <w:r w:rsidRPr="00287463">
            <w:rPr>
              <w:b/>
            </w:rPr>
            <w:t>Chair:</w:t>
          </w:r>
        </w:sdtContent>
      </w:sdt>
      <w:r>
        <w:t xml:space="preserve"> </w:t>
      </w:r>
      <w:r w:rsidR="00F22FD5">
        <w:t>M</w:t>
      </w:r>
      <w:r w:rsidRPr="005E0CA6" w:rsidR="005E0CA6">
        <w:t>y colleagues</w:t>
      </w:r>
      <w:r w:rsidR="00E904C9">
        <w:t xml:space="preserve"> </w:t>
      </w:r>
      <w:r w:rsidRPr="005E0CA6" w:rsidR="005E0CA6">
        <w:t xml:space="preserve">will go into greater depth on the </w:t>
      </w:r>
      <w:r>
        <w:t>points</w:t>
      </w:r>
      <w:r w:rsidRPr="005E0CA6" w:rsidR="005E0CA6">
        <w:t xml:space="preserve"> you </w:t>
      </w:r>
      <w:r w:rsidR="0024450D">
        <w:t xml:space="preserve">have </w:t>
      </w:r>
      <w:r w:rsidRPr="005E0CA6" w:rsidR="005E0CA6">
        <w:t>both raise</w:t>
      </w:r>
      <w:r>
        <w:t>d</w:t>
      </w:r>
      <w:r w:rsidRPr="005E0CA6" w:rsidR="005E0CA6">
        <w:t>.</w:t>
      </w:r>
      <w:r w:rsidR="00417E58">
        <w:t xml:space="preserve"> </w:t>
      </w:r>
    </w:p>
    <w:p w:rsidR="005E0CA6" w:rsidRPr="005E0CA6" w:rsidP="00287463">
      <w:pPr>
        <w:pStyle w:val="Question"/>
      </w:pPr>
      <w:sdt>
        <w:sdtPr>
          <w:alias w:val="Member"/>
          <w:tag w:val="&lt;Member mnisId='1588' dodsId='36036'&gt;"/>
          <w:id w:val="-1548138836"/>
          <w:placeholder>
            <w:docPart w:val="DefaultPlaceholder_-1854013440"/>
          </w:placeholder>
          <w:richText/>
        </w:sdtPr>
        <w:sdtContent>
          <w:r w:rsidRPr="00287463" w:rsidR="00287463">
            <w:rPr>
              <w:b/>
            </w:rPr>
            <w:t>Barbara Keeley:</w:t>
          </w:r>
        </w:sdtContent>
      </w:sdt>
      <w:r w:rsidR="00287463">
        <w:t xml:space="preserve"> </w:t>
      </w:r>
      <w:r w:rsidR="0024450D">
        <w:t xml:space="preserve">Professor </w:t>
      </w:r>
      <w:r w:rsidRPr="005E0CA6">
        <w:t>Dame Sally Davies</w:t>
      </w:r>
      <w:r w:rsidR="00D70F8C">
        <w:t>, y</w:t>
      </w:r>
      <w:r w:rsidRPr="005E0CA6">
        <w:t>esterday our Committee</w:t>
      </w:r>
      <w:r w:rsidR="00D70F8C">
        <w:t>s</w:t>
      </w:r>
      <w:r w:rsidRPr="005E0CA6">
        <w:t xml:space="preserve"> heard evidence from groups at particular risk from Covid</w:t>
      </w:r>
      <w:r w:rsidR="001C393F">
        <w:t>-</w:t>
      </w:r>
      <w:r w:rsidRPr="005E0CA6">
        <w:t>19.</w:t>
      </w:r>
      <w:r w:rsidR="00417E58">
        <w:t xml:space="preserve"> </w:t>
      </w:r>
      <w:r w:rsidRPr="005E0CA6">
        <w:t xml:space="preserve">One of those groups is people with learning disabilities, a group which already has an age </w:t>
      </w:r>
      <w:r w:rsidR="005519DD">
        <w:t>at</w:t>
      </w:r>
      <w:r w:rsidRPr="005E0CA6">
        <w:t xml:space="preserve"> death 14 years earlier for men and 18 years earlier for women.</w:t>
      </w:r>
      <w:r w:rsidR="00417E58">
        <w:t xml:space="preserve"> </w:t>
      </w:r>
      <w:r w:rsidRPr="005E0CA6">
        <w:t>Public Health England</w:t>
      </w:r>
      <w:r w:rsidR="001C393F">
        <w:t>’</w:t>
      </w:r>
      <w:r w:rsidRPr="005E0CA6">
        <w:t>s analysis points to rates of death from Covid</w:t>
      </w:r>
      <w:r w:rsidR="008B07C9">
        <w:t>-</w:t>
      </w:r>
      <w:r w:rsidRPr="005E0CA6">
        <w:t>19 for adults with</w:t>
      </w:r>
      <w:r w:rsidR="00E904C9">
        <w:t xml:space="preserve"> a</w:t>
      </w:r>
      <w:r w:rsidRPr="005E0CA6">
        <w:t xml:space="preserve"> learning disability at 3.6 to </w:t>
      </w:r>
      <w:r w:rsidR="008B07C9">
        <w:t xml:space="preserve">four </w:t>
      </w:r>
      <w:r w:rsidRPr="005E0CA6">
        <w:t xml:space="preserve">times </w:t>
      </w:r>
      <w:r w:rsidR="00287463">
        <w:t xml:space="preserve">that of </w:t>
      </w:r>
      <w:r w:rsidRPr="005E0CA6">
        <w:t>the general population.</w:t>
      </w:r>
      <w:r w:rsidR="00417E58">
        <w:t xml:space="preserve"> </w:t>
      </w:r>
      <w:r w:rsidRPr="005E0CA6">
        <w:t>Given that, what public health steps could the UK have taken to reduce the impact of the virus on people with learning disabilities?</w:t>
      </w:r>
      <w:r w:rsidR="00417E58">
        <w:t xml:space="preserve"> </w:t>
      </w:r>
    </w:p>
    <w:p w:rsidR="00055EBD" w:rsidP="00287463">
      <w:pPr>
        <w:pStyle w:val="Answer"/>
      </w:pPr>
      <w:sdt>
        <w:sdtPr>
          <w:alias w:val="Witness"/>
          <w:id w:val="1252317421"/>
          <w:placeholder>
            <w:docPart w:val="DefaultPlaceholder_-1854013440"/>
          </w:placeholder>
          <w:richText/>
        </w:sdtPr>
        <w:sdtContent>
          <w:r w:rsidRPr="00287463" w:rsidR="00287463">
            <w:rPr>
              <w:b/>
              <w:i/>
            </w:rPr>
            <w:t>Professor Dame Sally Davies:</w:t>
          </w:r>
        </w:sdtContent>
      </w:sdt>
      <w:r w:rsidR="00287463">
        <w:t xml:space="preserve"> Yo</w:t>
      </w:r>
      <w:r w:rsidRPr="005E0CA6" w:rsidR="005E0CA6">
        <w:t>u have to start from knowing what the problem is</w:t>
      </w:r>
      <w:r w:rsidR="00E904C9">
        <w:t>. A</w:t>
      </w:r>
      <w:r w:rsidRPr="005E0CA6" w:rsidR="005E0CA6">
        <w:t>t the beginning</w:t>
      </w:r>
      <w:r w:rsidR="005519DD">
        <w:t>,</w:t>
      </w:r>
      <w:r w:rsidRPr="005E0CA6" w:rsidR="005E0CA6">
        <w:t xml:space="preserve"> we did not know who would be particularly hit by Covid.</w:t>
      </w:r>
      <w:r w:rsidR="00417E58">
        <w:t xml:space="preserve"> </w:t>
      </w:r>
      <w:r w:rsidRPr="005E0CA6" w:rsidR="005E0CA6">
        <w:t>We did not know that it was infective before people became symptomatic</w:t>
      </w:r>
      <w:r w:rsidR="00287463">
        <w:t>. W</w:t>
      </w:r>
      <w:r w:rsidRPr="005E0CA6" w:rsidR="005E0CA6">
        <w:t>e did not know that</w:t>
      </w:r>
      <w:r w:rsidR="008B07C9">
        <w:t>,</w:t>
      </w:r>
      <w:r w:rsidRPr="005E0CA6" w:rsidR="005E0CA6">
        <w:t xml:space="preserve"> in the young</w:t>
      </w:r>
      <w:r w:rsidR="008B07C9">
        <w:t>,</w:t>
      </w:r>
      <w:r w:rsidRPr="005E0CA6" w:rsidR="005E0CA6">
        <w:t xml:space="preserve"> 75% can be infective and infected but </w:t>
      </w:r>
      <w:r w:rsidR="00287463">
        <w:t>a</w:t>
      </w:r>
      <w:r w:rsidRPr="005E0CA6" w:rsidR="005E0CA6">
        <w:t>symptomatic.</w:t>
      </w:r>
      <w:r w:rsidR="00417E58">
        <w:t xml:space="preserve"> </w:t>
      </w:r>
      <w:r w:rsidRPr="005E0CA6" w:rsidR="005E0CA6">
        <w:t>It took us quite a while to understand which groups were most at risk</w:t>
      </w:r>
      <w:r w:rsidR="00E904C9">
        <w:t xml:space="preserve">. </w:t>
      </w:r>
      <w:r w:rsidR="00414DE6">
        <w:t>Of t</w:t>
      </w:r>
      <w:r w:rsidRPr="005E0CA6" w:rsidR="005E0CA6">
        <w:t xml:space="preserve">he ones that I would talk to </w:t>
      </w:r>
      <w:r w:rsidR="00414DE6">
        <w:t>you about,</w:t>
      </w:r>
      <w:r w:rsidR="00E904C9">
        <w:t xml:space="preserve"> </w:t>
      </w:r>
      <w:r w:rsidRPr="005E0CA6" w:rsidR="005E0CA6">
        <w:t xml:space="preserve">obesity would come top, but </w:t>
      </w:r>
      <w:r w:rsidR="004F4BAC">
        <w:t xml:space="preserve">you are right that the </w:t>
      </w:r>
      <w:r w:rsidRPr="005E0CA6" w:rsidR="005E0CA6">
        <w:t xml:space="preserve">learning disability </w:t>
      </w:r>
      <w:r w:rsidR="004F4BAC">
        <w:t xml:space="preserve">group </w:t>
      </w:r>
      <w:r w:rsidRPr="005E0CA6" w:rsidR="005E0CA6">
        <w:t>seem</w:t>
      </w:r>
      <w:r w:rsidR="00E904C9">
        <w:t>s</w:t>
      </w:r>
      <w:r w:rsidRPr="005E0CA6" w:rsidR="005E0CA6">
        <w:t xml:space="preserve"> to have high risks.</w:t>
      </w:r>
    </w:p>
    <w:p w:rsidR="004F4BAC" w:rsidP="00287463">
      <w:pPr>
        <w:pStyle w:val="Answer"/>
      </w:pPr>
      <w:r w:rsidRPr="005E0CA6">
        <w:t xml:space="preserve">Once you know they have a high risk, </w:t>
      </w:r>
      <w:r w:rsidR="00CD53C1">
        <w:t>it is very worrying.</w:t>
      </w:r>
      <w:r w:rsidRPr="005E0CA6">
        <w:t xml:space="preserve"> I think the best article on this was in </w:t>
      </w:r>
      <w:r w:rsidRPr="004F4BAC">
        <w:rPr>
          <w:i/>
          <w:iCs/>
        </w:rPr>
        <w:t>Nature</w:t>
      </w:r>
      <w:r w:rsidR="00871F3C">
        <w:t xml:space="preserve">; </w:t>
      </w:r>
      <w:r w:rsidRPr="005E0CA6">
        <w:t>we all had it pre</w:t>
      </w:r>
      <w:r w:rsidR="001C393F">
        <w:t>-</w:t>
      </w:r>
      <w:r w:rsidRPr="005E0CA6">
        <w:t>publication</w:t>
      </w:r>
      <w:r w:rsidR="00871F3C">
        <w:t>; it was</w:t>
      </w:r>
      <w:r w:rsidRPr="005E0CA6">
        <w:t xml:space="preserve"> called </w:t>
      </w:r>
      <w:r w:rsidR="006E717D">
        <w:t>“</w:t>
      </w:r>
      <w:r w:rsidRPr="005E0CA6">
        <w:t>Open Safely</w:t>
      </w:r>
      <w:r w:rsidR="006E717D">
        <w:t>”</w:t>
      </w:r>
      <w:r w:rsidR="008B07C9">
        <w:t>,</w:t>
      </w:r>
      <w:r w:rsidR="0024450D">
        <w:t xml:space="preserve"> </w:t>
      </w:r>
      <w:r w:rsidR="00B92AC0">
        <w:t xml:space="preserve">and </w:t>
      </w:r>
      <w:r w:rsidR="0024450D">
        <w:t>showed, f</w:t>
      </w:r>
      <w:r w:rsidRPr="005E0CA6">
        <w:t>or instance</w:t>
      </w:r>
      <w:r>
        <w:t>,</w:t>
      </w:r>
      <w:r w:rsidRPr="005E0CA6">
        <w:t xml:space="preserve"> that people with cancer and a history of cancer have an increased risk</w:t>
      </w:r>
      <w:r>
        <w:t>,</w:t>
      </w:r>
      <w:r w:rsidRPr="005E0CA6">
        <w:t xml:space="preserve"> particularly blood cancers.</w:t>
      </w:r>
      <w:r w:rsidR="00417E58">
        <w:t xml:space="preserve"> </w:t>
      </w:r>
      <w:r w:rsidRPr="005E0CA6">
        <w:t xml:space="preserve">You then have to start to </w:t>
      </w:r>
      <w:r w:rsidR="0024450D">
        <w:t>ask</w:t>
      </w:r>
      <w:r w:rsidRPr="005E0CA6">
        <w:t xml:space="preserve"> what </w:t>
      </w:r>
      <w:r w:rsidR="0024450D">
        <w:t xml:space="preserve">we </w:t>
      </w:r>
      <w:r w:rsidRPr="005E0CA6">
        <w:t xml:space="preserve">can </w:t>
      </w:r>
      <w:r w:rsidR="0024450D">
        <w:t>d</w:t>
      </w:r>
      <w:r w:rsidRPr="005E0CA6">
        <w:t>o about that.</w:t>
      </w:r>
      <w:r w:rsidR="00417E58">
        <w:t xml:space="preserve"> </w:t>
      </w:r>
      <w:r w:rsidRPr="005E0CA6">
        <w:t>Once we have a vaccine</w:t>
      </w:r>
      <w:r>
        <w:t>,</w:t>
      </w:r>
      <w:r w:rsidRPr="005E0CA6">
        <w:t xml:space="preserve"> those people ought to be in the front row for the vaccine</w:t>
      </w:r>
      <w:r w:rsidR="0019513C">
        <w:t>, but u</w:t>
      </w:r>
      <w:r w:rsidRPr="005E0CA6">
        <w:t>ntil then it is about protecti</w:t>
      </w:r>
      <w:r w:rsidR="00E904C9">
        <w:t>ng</w:t>
      </w:r>
      <w:r w:rsidRPr="005E0CA6">
        <w:t xml:space="preserve"> them from the risks.</w:t>
      </w:r>
      <w:r w:rsidR="00417E58">
        <w:t xml:space="preserve"> </w:t>
      </w:r>
      <w:r w:rsidRPr="005E0CA6">
        <w:t>You can do it</w:t>
      </w:r>
      <w:r w:rsidR="00E904C9">
        <w:t>,</w:t>
      </w:r>
      <w:r w:rsidRPr="005E0CA6">
        <w:t xml:space="preserve"> as we did in the first lockdown</w:t>
      </w:r>
      <w:r w:rsidR="00E904C9">
        <w:t>,</w:t>
      </w:r>
      <w:r w:rsidRPr="005E0CA6">
        <w:t xml:space="preserve"> by shielding.</w:t>
      </w:r>
      <w:r w:rsidR="00417E58">
        <w:t xml:space="preserve"> </w:t>
      </w:r>
      <w:r w:rsidRPr="005E0CA6">
        <w:t>You can do it by asking the</w:t>
      </w:r>
      <w:r w:rsidR="00C1742A">
        <w:t>ir</w:t>
      </w:r>
      <w:r w:rsidRPr="005E0CA6">
        <w:t xml:space="preserve"> families to look after them.</w:t>
      </w:r>
      <w:r w:rsidR="00417E58">
        <w:t xml:space="preserve"> </w:t>
      </w:r>
      <w:r w:rsidRPr="005E0CA6">
        <w:t>If they are in homes</w:t>
      </w:r>
      <w:r w:rsidR="0019513C">
        <w:t>,</w:t>
      </w:r>
      <w:r w:rsidRPr="005E0CA6">
        <w:t xml:space="preserve"> we have to think about how we protect them in th</w:t>
      </w:r>
      <w:r w:rsidR="00E904C9">
        <w:t>ose</w:t>
      </w:r>
      <w:r w:rsidRPr="005E0CA6">
        <w:t xml:space="preserve"> homes.</w:t>
      </w:r>
      <w:r w:rsidR="00417E58">
        <w:t xml:space="preserve"> </w:t>
      </w:r>
      <w:r w:rsidRPr="005E0CA6">
        <w:t xml:space="preserve">As Mark went through, we have to stop transmission to them </w:t>
      </w:r>
      <w:r w:rsidR="00C538D9">
        <w:t xml:space="preserve">and </w:t>
      </w:r>
      <w:r w:rsidRPr="005E0CA6">
        <w:t>shield them.</w:t>
      </w:r>
      <w:r w:rsidR="00417E58">
        <w:t xml:space="preserve"> </w:t>
      </w:r>
      <w:r w:rsidRPr="005E0CA6">
        <w:t xml:space="preserve">We have to </w:t>
      </w:r>
      <w:r w:rsidR="00C538D9">
        <w:t xml:space="preserve">make </w:t>
      </w:r>
      <w:r w:rsidRPr="005E0CA6">
        <w:t xml:space="preserve">sure they are </w:t>
      </w:r>
      <w:r w:rsidRPr="005E0CA6">
        <w:t>diagnosed early and treat them effectively</w:t>
      </w:r>
      <w:r w:rsidR="00C538D9">
        <w:t>,</w:t>
      </w:r>
      <w:r w:rsidRPr="005E0CA6">
        <w:t xml:space="preserve"> and we have to give them a first hit at the vaccines.</w:t>
      </w:r>
    </w:p>
    <w:p w:rsidR="004F4BAC" w:rsidP="004F4BAC">
      <w:pPr>
        <w:pStyle w:val="Question"/>
      </w:pPr>
      <w:sdt>
        <w:sdtPr>
          <w:alias w:val="Member"/>
          <w:tag w:val="&lt;Member mnisId='1588' dodsId='36036'&gt;"/>
          <w:id w:val="819616501"/>
          <w:placeholder>
            <w:docPart w:val="DefaultPlaceholder_-1854013440"/>
          </w:placeholder>
          <w:richText/>
        </w:sdtPr>
        <w:sdtContent>
          <w:r w:rsidRPr="004F4BAC">
            <w:rPr>
              <w:b/>
            </w:rPr>
            <w:t>Barbara Keeley:</w:t>
          </w:r>
        </w:sdtContent>
      </w:sdt>
      <w:r>
        <w:t xml:space="preserve"> </w:t>
      </w:r>
      <w:r w:rsidR="0024450D">
        <w:t>Yesterday</w:t>
      </w:r>
      <w:r w:rsidR="00C538D9">
        <w:t>,</w:t>
      </w:r>
      <w:r w:rsidR="0024450D">
        <w:t xml:space="preserve"> we heard</w:t>
      </w:r>
      <w:r w:rsidRPr="005E0CA6" w:rsidR="005E0CA6">
        <w:t xml:space="preserve"> evidence </w:t>
      </w:r>
      <w:r w:rsidR="0024450D">
        <w:t>from a care</w:t>
      </w:r>
      <w:r w:rsidRPr="005E0CA6" w:rsidR="005E0CA6">
        <w:t xml:space="preserve"> provider</w:t>
      </w:r>
      <w:r w:rsidR="00454AA5">
        <w:t xml:space="preserve"> to people with learning disabilities, many of whom</w:t>
      </w:r>
      <w:r>
        <w:t xml:space="preserve"> </w:t>
      </w:r>
      <w:r w:rsidRPr="005E0CA6" w:rsidR="005E0CA6">
        <w:t>live in their own supported accommodation</w:t>
      </w:r>
      <w:r w:rsidR="00A81C0B">
        <w:t>, and</w:t>
      </w:r>
      <w:r w:rsidRPr="005E0CA6" w:rsidR="005E0CA6">
        <w:t xml:space="preserve"> not in care homes, so the shielding point you made is a difficult one.</w:t>
      </w:r>
      <w:r w:rsidR="00417E58">
        <w:t xml:space="preserve"> </w:t>
      </w:r>
      <w:r w:rsidRPr="005E0CA6" w:rsidR="005E0CA6">
        <w:t xml:space="preserve">We heard from </w:t>
      </w:r>
      <w:r>
        <w:t xml:space="preserve">that </w:t>
      </w:r>
      <w:r w:rsidRPr="005E0CA6" w:rsidR="005E0CA6">
        <w:t>quite substantial care provider</w:t>
      </w:r>
      <w:r w:rsidR="00454AA5">
        <w:t xml:space="preserve"> </w:t>
      </w:r>
      <w:r w:rsidR="00F80661">
        <w:t xml:space="preserve">to that </w:t>
      </w:r>
      <w:r w:rsidRPr="005E0CA6" w:rsidR="005E0CA6">
        <w:t xml:space="preserve">group </w:t>
      </w:r>
      <w:r w:rsidR="00A81C0B">
        <w:t xml:space="preserve">that </w:t>
      </w:r>
      <w:r w:rsidRPr="005E0CA6" w:rsidR="005E0CA6">
        <w:t xml:space="preserve">they were denied medical treatment, there was </w:t>
      </w:r>
      <w:r w:rsidR="0024450D">
        <w:t xml:space="preserve">the </w:t>
      </w:r>
      <w:r w:rsidRPr="005E0CA6" w:rsidR="005E0CA6">
        <w:t>experience of DNACPRs being put on their notes</w:t>
      </w:r>
      <w:r>
        <w:t>,</w:t>
      </w:r>
      <w:r w:rsidRPr="005E0CA6" w:rsidR="005E0CA6">
        <w:t xml:space="preserve"> and</w:t>
      </w:r>
      <w:r>
        <w:t>,</w:t>
      </w:r>
      <w:r w:rsidRPr="005E0CA6" w:rsidR="005E0CA6">
        <w:t xml:space="preserve"> if they had to be admitted to hospital, their support staff who could interpret for them were not admitted with them</w:t>
      </w:r>
      <w:r w:rsidR="00A81C0B">
        <w:t>,</w:t>
      </w:r>
      <w:r w:rsidR="0024450D">
        <w:t xml:space="preserve"> </w:t>
      </w:r>
      <w:r w:rsidRPr="005E0CA6" w:rsidR="005E0CA6">
        <w:t>so they did not have any support when they went into hospital.</w:t>
      </w:r>
      <w:r w:rsidR="00417E58">
        <w:t xml:space="preserve"> </w:t>
      </w:r>
      <w:r w:rsidRPr="005E0CA6" w:rsidR="005E0CA6">
        <w:t xml:space="preserve">It seems that steps that could have been taken </w:t>
      </w:r>
      <w:r w:rsidR="008F7958">
        <w:t>were not</w:t>
      </w:r>
      <w:r w:rsidRPr="005E0CA6" w:rsidR="005E0CA6">
        <w:t xml:space="preserve"> taken through lack of understanding.</w:t>
      </w:r>
      <w:r w:rsidR="00417E58">
        <w:t xml:space="preserve"> </w:t>
      </w:r>
      <w:r w:rsidRPr="005E0CA6" w:rsidR="005E0CA6">
        <w:t xml:space="preserve">You make the point that they should be </w:t>
      </w:r>
      <w:r w:rsidR="008F7958">
        <w:t xml:space="preserve">in </w:t>
      </w:r>
      <w:r w:rsidRPr="005E0CA6" w:rsidR="005E0CA6">
        <w:t>the front row for vaccines</w:t>
      </w:r>
      <w:r w:rsidR="00A81C0B">
        <w:t>, but</w:t>
      </w:r>
      <w:r w:rsidRPr="005E0CA6" w:rsidR="005E0CA6">
        <w:t xml:space="preserve"> currently they are not. </w:t>
      </w:r>
    </w:p>
    <w:p w:rsidR="004F4BAC" w:rsidP="004F4BAC">
      <w:pPr>
        <w:pStyle w:val="Answer"/>
      </w:pPr>
      <w:sdt>
        <w:sdtPr>
          <w:alias w:val="Witness"/>
          <w:id w:val="2144765785"/>
          <w:placeholder>
            <w:docPart w:val="DefaultPlaceholder_-1854013440"/>
          </w:placeholder>
          <w:richText/>
        </w:sdtPr>
        <w:sdtContent>
          <w:r w:rsidRPr="004F4BAC">
            <w:rPr>
              <w:b/>
              <w:i/>
            </w:rPr>
            <w:t>Professor Dame Sally Davies:</w:t>
          </w:r>
        </w:sdtContent>
      </w:sdt>
      <w:r>
        <w:t xml:space="preserve"> </w:t>
      </w:r>
      <w:r w:rsidRPr="005E0CA6" w:rsidR="005E0CA6">
        <w:t xml:space="preserve">I came to talk about my tenure and preparedness, but we have a clear sight of who is most at risk and I would think that they should be included in the prioritisation </w:t>
      </w:r>
      <w:r w:rsidR="00C83760">
        <w:t>for</w:t>
      </w:r>
      <w:r w:rsidRPr="005E0CA6" w:rsidR="005E0CA6">
        <w:t xml:space="preserve"> vaccines.</w:t>
      </w:r>
      <w:r w:rsidR="00417E58">
        <w:t xml:space="preserve"> </w:t>
      </w:r>
    </w:p>
    <w:p w:rsidR="005E0CA6" w:rsidRPr="005E0CA6" w:rsidP="004F4BAC">
      <w:pPr>
        <w:pStyle w:val="Question"/>
      </w:pPr>
      <w:sdt>
        <w:sdtPr>
          <w:alias w:val="Member"/>
          <w:tag w:val="&lt;Member mnisId='449' dodsId='25259'&gt;"/>
          <w:id w:val="339660260"/>
          <w:placeholder>
            <w:docPart w:val="DefaultPlaceholder_-1854013440"/>
          </w:placeholder>
          <w:richText/>
        </w:sdtPr>
        <w:sdtContent>
          <w:r w:rsidRPr="004F4BAC" w:rsidR="004F4BAC">
            <w:rPr>
              <w:b/>
            </w:rPr>
            <w:t>Graham Stringer:</w:t>
          </w:r>
        </w:sdtContent>
      </w:sdt>
      <w:r w:rsidR="004F4BAC">
        <w:t xml:space="preserve"> </w:t>
      </w:r>
      <w:r w:rsidRPr="005E0CA6">
        <w:t xml:space="preserve">How well have the structures for giving </w:t>
      </w:r>
      <w:r w:rsidR="004F4BAC">
        <w:t>Government</w:t>
      </w:r>
      <w:r w:rsidRPr="005E0CA6">
        <w:t xml:space="preserve"> scientific advice worked during th</w:t>
      </w:r>
      <w:r w:rsidR="004F4BAC">
        <w:t>is</w:t>
      </w:r>
      <w:r w:rsidRPr="005E0CA6">
        <w:t xml:space="preserve"> epidemic?</w:t>
      </w:r>
      <w:r w:rsidR="001C393F">
        <w:t xml:space="preserve"> </w:t>
      </w:r>
    </w:p>
    <w:p w:rsidR="00C83760" w:rsidP="004F4BAC">
      <w:pPr>
        <w:pStyle w:val="Answer"/>
      </w:pPr>
      <w:sdt>
        <w:sdtPr>
          <w:alias w:val="Witness"/>
          <w:id w:val="-1800133836"/>
          <w:placeholder>
            <w:docPart w:val="DefaultPlaceholder_-1854013440"/>
          </w:placeholder>
          <w:richText/>
        </w:sdtPr>
        <w:sdtContent>
          <w:r w:rsidRPr="004F4BAC" w:rsidR="004F4BAC">
            <w:rPr>
              <w:b/>
              <w:i/>
            </w:rPr>
            <w:t>Sir Mark Walport:</w:t>
          </w:r>
        </w:sdtContent>
      </w:sdt>
      <w:r w:rsidR="004F4BAC">
        <w:t xml:space="preserve"> </w:t>
      </w:r>
      <w:r w:rsidRPr="005E0CA6" w:rsidR="005E0CA6">
        <w:t>Thank you for that question.</w:t>
      </w:r>
      <w:r w:rsidR="00417E58">
        <w:t xml:space="preserve"> </w:t>
      </w:r>
      <w:r w:rsidRPr="005E0CA6" w:rsidR="005E0CA6">
        <w:t>I should declare that I am a member of SAGE</w:t>
      </w:r>
      <w:r w:rsidR="001C3690">
        <w:t>,</w:t>
      </w:r>
      <w:r w:rsidR="004F4BAC">
        <w:t xml:space="preserve"> </w:t>
      </w:r>
      <w:r w:rsidR="0091133E">
        <w:t>so</w:t>
      </w:r>
      <w:r w:rsidRPr="005E0CA6" w:rsidR="005E0CA6">
        <w:t xml:space="preserve"> I am still actively involved</w:t>
      </w:r>
      <w:r w:rsidR="004F4BAC">
        <w:t xml:space="preserve">. </w:t>
      </w:r>
      <w:r w:rsidRPr="005E0CA6" w:rsidR="005E0CA6">
        <w:t>I joined SAGE just after Easter.</w:t>
      </w:r>
      <w:r w:rsidR="00417E58">
        <w:t xml:space="preserve"> </w:t>
      </w:r>
      <w:r w:rsidRPr="005E0CA6" w:rsidR="005E0CA6">
        <w:t>I was not involved right at the beginning as a member of SAGE.</w:t>
      </w:r>
    </w:p>
    <w:p w:rsidR="00921D40" w:rsidP="004F4BAC">
      <w:pPr>
        <w:pStyle w:val="Answer"/>
      </w:pPr>
      <w:r w:rsidRPr="005E0CA6">
        <w:t>My own perception is that the mechanisms work pretty well.</w:t>
      </w:r>
      <w:r w:rsidR="00417E58">
        <w:t xml:space="preserve"> </w:t>
      </w:r>
      <w:r w:rsidRPr="005E0CA6">
        <w:t>SAGE has proved</w:t>
      </w:r>
      <w:r w:rsidR="00F9677D">
        <w:t xml:space="preserve"> remarkably resilient</w:t>
      </w:r>
      <w:r w:rsidR="00367218">
        <w:t>,</w:t>
      </w:r>
      <w:r w:rsidRPr="005E0CA6">
        <w:t xml:space="preserve"> a</w:t>
      </w:r>
      <w:r w:rsidR="00F9677D">
        <w:t>s</w:t>
      </w:r>
      <w:r w:rsidR="000745E1">
        <w:t>,</w:t>
      </w:r>
      <w:r w:rsidRPr="005E0CA6">
        <w:t xml:space="preserve"> I would observe</w:t>
      </w:r>
      <w:r w:rsidR="000745E1">
        <w:t>,</w:t>
      </w:r>
      <w:r w:rsidRPr="005E0CA6">
        <w:t xml:space="preserve"> </w:t>
      </w:r>
      <w:r w:rsidR="00F9677D">
        <w:t xml:space="preserve">have </w:t>
      </w:r>
      <w:r w:rsidRPr="005E0CA6">
        <w:t>the members of SAGE</w:t>
      </w:r>
      <w:r w:rsidR="00B32B80">
        <w:t>;</w:t>
      </w:r>
      <w:r w:rsidRPr="005E0CA6">
        <w:t xml:space="preserve"> there have now been approximately 70 meetings of SAGE</w:t>
      </w:r>
      <w:r w:rsidR="004F4BAC">
        <w:t>,</w:t>
      </w:r>
      <w:r w:rsidRPr="005E0CA6">
        <w:t xml:space="preserve"> which is far more than there have ever been.</w:t>
      </w:r>
      <w:r w:rsidR="00417E58">
        <w:t xml:space="preserve"> </w:t>
      </w:r>
      <w:r w:rsidRPr="005E0CA6">
        <w:t>That model</w:t>
      </w:r>
      <w:r w:rsidR="00A81C0B">
        <w:t xml:space="preserve"> of </w:t>
      </w:r>
      <w:r w:rsidRPr="005E0CA6">
        <w:t>a scientific advice group in emergencies</w:t>
      </w:r>
      <w:r w:rsidR="00A81C0B">
        <w:t xml:space="preserve"> </w:t>
      </w:r>
      <w:r w:rsidRPr="005E0CA6">
        <w:t>is bespoke</w:t>
      </w:r>
      <w:r w:rsidR="00A81C0B">
        <w:t>,</w:t>
      </w:r>
      <w:r w:rsidRPr="005E0CA6">
        <w:t xml:space="preserve"> in the sense </w:t>
      </w:r>
      <w:r w:rsidR="004F4BAC">
        <w:t xml:space="preserve">that </w:t>
      </w:r>
      <w:r w:rsidRPr="005E0CA6">
        <w:t>it is formed with a membership that is specific</w:t>
      </w:r>
      <w:r w:rsidR="00403D97">
        <w:t>,</w:t>
      </w:r>
      <w:r w:rsidRPr="005E0CA6">
        <w:t xml:space="preserve"> to provide expertise for whatever the emergency is</w:t>
      </w:r>
      <w:r w:rsidR="00A81C0B">
        <w:t>. O</w:t>
      </w:r>
      <w:r w:rsidRPr="005E0CA6">
        <w:t>bviously</w:t>
      </w:r>
      <w:r w:rsidR="00A81C0B">
        <w:t>,</w:t>
      </w:r>
      <w:r w:rsidRPr="005E0CA6">
        <w:t xml:space="preserve"> the members of SAGE </w:t>
      </w:r>
      <w:r w:rsidR="00A81C0B">
        <w:t>for</w:t>
      </w:r>
      <w:r w:rsidRPr="005E0CA6">
        <w:t xml:space="preserve"> flooding </w:t>
      </w:r>
      <w:r w:rsidR="00A81C0B">
        <w:t>are</w:t>
      </w:r>
      <w:r w:rsidRPr="005E0CA6">
        <w:t xml:space="preserve"> different from </w:t>
      </w:r>
      <w:r w:rsidR="00A81C0B">
        <w:t xml:space="preserve">those for </w:t>
      </w:r>
      <w:r w:rsidRPr="005E0CA6">
        <w:t>coronavirus.</w:t>
      </w:r>
    </w:p>
    <w:p w:rsidR="00A81C0B" w:rsidP="004F4BAC">
      <w:pPr>
        <w:pStyle w:val="Answer"/>
      </w:pPr>
      <w:r w:rsidRPr="005E0CA6">
        <w:t>It has a series of well</w:t>
      </w:r>
      <w:r w:rsidR="001C393F">
        <w:t>-</w:t>
      </w:r>
      <w:r w:rsidRPr="005E0CA6">
        <w:t>established sub</w:t>
      </w:r>
      <w:r w:rsidR="00B97EFF">
        <w:t>-</w:t>
      </w:r>
      <w:r w:rsidRPr="005E0CA6">
        <w:t>committees</w:t>
      </w:r>
      <w:r w:rsidR="004F4BAC">
        <w:t>,</w:t>
      </w:r>
      <w:r w:rsidRPr="005E0CA6">
        <w:t xml:space="preserve"> including NERVTAG</w:t>
      </w:r>
      <w:r>
        <w:t>,</w:t>
      </w:r>
      <w:r w:rsidRPr="005E0CA6">
        <w:t xml:space="preserve"> which I mentioned before</w:t>
      </w:r>
      <w:r w:rsidR="004F4BAC">
        <w:t xml:space="preserve">. That it </w:t>
      </w:r>
      <w:r w:rsidRPr="005E0CA6">
        <w:t>provides advice through the chief medical officer</w:t>
      </w:r>
      <w:r>
        <w:t xml:space="preserve"> </w:t>
      </w:r>
      <w:r w:rsidRPr="005E0CA6">
        <w:t>and the Government chief scientific adviser</w:t>
      </w:r>
      <w:r>
        <w:t>,</w:t>
      </w:r>
      <w:r w:rsidRPr="005E0CA6">
        <w:t xml:space="preserve"> and is hardwired into C</w:t>
      </w:r>
      <w:r w:rsidR="00921D40">
        <w:t>obra</w:t>
      </w:r>
      <w:r w:rsidRPr="005E0CA6">
        <w:t xml:space="preserve"> and into political decision</w:t>
      </w:r>
      <w:r w:rsidR="00B310F3">
        <w:t xml:space="preserve"> </w:t>
      </w:r>
      <w:r w:rsidRPr="005E0CA6">
        <w:t>makers</w:t>
      </w:r>
      <w:r>
        <w:t>,</w:t>
      </w:r>
      <w:r w:rsidRPr="005E0CA6">
        <w:t xml:space="preserve"> is an effective mechanism.</w:t>
      </w:r>
      <w:r w:rsidR="00417E58">
        <w:t xml:space="preserve"> </w:t>
      </w:r>
      <w:r w:rsidRPr="005E0CA6">
        <w:t xml:space="preserve">I pay tribute to all the people on that </w:t>
      </w:r>
      <w:r w:rsidR="00D54C5F">
        <w:t>c</w:t>
      </w:r>
      <w:r w:rsidRPr="005E0CA6">
        <w:t>ommittee who are working at incredible pace in synthesising the evidence.</w:t>
      </w:r>
      <w:r w:rsidR="00417E58">
        <w:t xml:space="preserve"> </w:t>
      </w:r>
      <w:r w:rsidRPr="005E0CA6">
        <w:t xml:space="preserve">It is the point </w:t>
      </w:r>
      <w:r w:rsidR="004F4BAC">
        <w:t xml:space="preserve">that </w:t>
      </w:r>
      <w:r w:rsidRPr="005E0CA6">
        <w:t>Dame Sally has already made</w:t>
      </w:r>
      <w:r w:rsidR="004F4BAC">
        <w:t>. T</w:t>
      </w:r>
      <w:r w:rsidRPr="005E0CA6">
        <w:t>his was a completely novel virus.</w:t>
      </w:r>
      <w:r w:rsidR="00417E58">
        <w:t xml:space="preserve"> </w:t>
      </w:r>
      <w:r w:rsidRPr="005E0CA6">
        <w:t>No one knew anything about it.</w:t>
      </w:r>
      <w:r w:rsidR="00417E58">
        <w:t xml:space="preserve"> </w:t>
      </w:r>
      <w:r w:rsidRPr="005E0CA6">
        <w:t>There are many coronaviruses affecting many species</w:t>
      </w:r>
      <w:r w:rsidR="004F4BAC">
        <w:t>,</w:t>
      </w:r>
      <w:r w:rsidRPr="005E0CA6">
        <w:t xml:space="preserve"> including the coronavirus</w:t>
      </w:r>
      <w:r w:rsidR="004F4BAC">
        <w:t>es</w:t>
      </w:r>
      <w:r w:rsidRPr="005E0CA6">
        <w:t xml:space="preserve"> that cause colds in humans.</w:t>
      </w:r>
      <w:r w:rsidR="00417E58">
        <w:t xml:space="preserve"> </w:t>
      </w:r>
      <w:r w:rsidRPr="005E0CA6">
        <w:t>I think it is a good mechan</w:t>
      </w:r>
      <w:r w:rsidR="004F4BAC">
        <w:t>i</w:t>
      </w:r>
      <w:r w:rsidRPr="005E0CA6">
        <w:t>sm.</w:t>
      </w:r>
      <w:r w:rsidR="00417E58">
        <w:t xml:space="preserve"> </w:t>
      </w:r>
    </w:p>
    <w:p w:rsidR="004F4BAC" w:rsidP="004F4BAC">
      <w:pPr>
        <w:pStyle w:val="Answer"/>
      </w:pPr>
      <w:r w:rsidRPr="005E0CA6">
        <w:t>To anticipate a question you might ask</w:t>
      </w:r>
      <w:r w:rsidR="00B310F3">
        <w:t>,</w:t>
      </w:r>
      <w:r w:rsidRPr="005E0CA6">
        <w:t xml:space="preserve"> which is why </w:t>
      </w:r>
      <w:r w:rsidR="00D54C5F">
        <w:t xml:space="preserve">it </w:t>
      </w:r>
      <w:r w:rsidRPr="005E0CA6">
        <w:t>does not have economists on it,</w:t>
      </w:r>
      <w:r w:rsidR="00E31639">
        <w:t xml:space="preserve"> one of the critical things</w:t>
      </w:r>
      <w:r w:rsidRPr="005E0CA6">
        <w:t xml:space="preserve"> is</w:t>
      </w:r>
      <w:r w:rsidR="00B310F3">
        <w:t xml:space="preserve"> that</w:t>
      </w:r>
      <w:r w:rsidRPr="005E0CA6">
        <w:t xml:space="preserve"> there are some very important trade</w:t>
      </w:r>
      <w:r w:rsidR="001C393F">
        <w:t>-</w:t>
      </w:r>
      <w:r w:rsidRPr="005E0CA6">
        <w:t>off decisions that need to be made by politicians and policymakers about how much attention is paid to the health side versus how much is paid to the economy side.</w:t>
      </w:r>
      <w:r w:rsidR="00417E58">
        <w:t xml:space="preserve"> </w:t>
      </w:r>
      <w:r w:rsidRPr="005E0CA6">
        <w:t>It is important that the scientific advice committee looks through the lens of the disease itself</w:t>
      </w:r>
      <w:r w:rsidR="00D54C5F">
        <w:t>,</w:t>
      </w:r>
      <w:r w:rsidRPr="005E0CA6">
        <w:t xml:space="preserve"> and the prevention of transmission of the disease, its management</w:t>
      </w:r>
      <w:r>
        <w:t>,</w:t>
      </w:r>
      <w:r w:rsidRPr="005E0CA6">
        <w:t xml:space="preserve"> vaccine </w:t>
      </w:r>
      <w:r w:rsidRPr="005E0CA6">
        <w:t xml:space="preserve">development and things like that, and </w:t>
      </w:r>
      <w:r w:rsidR="00312FF4">
        <w:t xml:space="preserve">that </w:t>
      </w:r>
      <w:r w:rsidRPr="005E0CA6">
        <w:t>the economic advice comes in separately</w:t>
      </w:r>
      <w:r w:rsidR="00BF5016">
        <w:t>,</w:t>
      </w:r>
      <w:r w:rsidRPr="005E0CA6">
        <w:t xml:space="preserve"> because</w:t>
      </w:r>
      <w:r>
        <w:t>,</w:t>
      </w:r>
      <w:r w:rsidRPr="005E0CA6">
        <w:t xml:space="preserve"> ultimately</w:t>
      </w:r>
      <w:r>
        <w:t>,</w:t>
      </w:r>
      <w:r w:rsidRPr="005E0CA6">
        <w:t xml:space="preserve"> it is for Ministers to decide how to balance decisions about the economy with decisions about the management of the disease.</w:t>
      </w:r>
      <w:r w:rsidR="00417E58">
        <w:t xml:space="preserve"> </w:t>
      </w:r>
      <w:r w:rsidRPr="005E0CA6">
        <w:t>To put that al</w:t>
      </w:r>
      <w:r>
        <w:t xml:space="preserve">l </w:t>
      </w:r>
      <w:r w:rsidRPr="005E0CA6">
        <w:t xml:space="preserve">together in one </w:t>
      </w:r>
      <w:r w:rsidR="00A81C0B">
        <w:t>c</w:t>
      </w:r>
      <w:r w:rsidRPr="005E0CA6">
        <w:t>ommittee would be converting SAGE into a policy</w:t>
      </w:r>
      <w:r w:rsidR="001C393F">
        <w:t>-</w:t>
      </w:r>
      <w:r w:rsidRPr="005E0CA6">
        <w:t>making body, which it is not.</w:t>
      </w:r>
      <w:r w:rsidR="00417E58">
        <w:t xml:space="preserve"> </w:t>
      </w:r>
    </w:p>
    <w:p w:rsidR="00576FE5" w:rsidP="004F4BAC">
      <w:pPr>
        <w:pStyle w:val="Question"/>
      </w:pPr>
      <w:sdt>
        <w:sdtPr>
          <w:alias w:val="Member"/>
          <w:tag w:val="&lt;Member mnisId='449' dodsId='25259'&gt;"/>
          <w:id w:val="310531124"/>
          <w:placeholder>
            <w:docPart w:val="DefaultPlaceholder_-1854013440"/>
          </w:placeholder>
          <w:richText/>
        </w:sdtPr>
        <w:sdtContent>
          <w:r w:rsidRPr="004F4BAC" w:rsidR="004F4BAC">
            <w:rPr>
              <w:b/>
            </w:rPr>
            <w:t>Graham Stringer:</w:t>
          </w:r>
        </w:sdtContent>
      </w:sdt>
      <w:r w:rsidR="004F4BAC">
        <w:t xml:space="preserve"> </w:t>
      </w:r>
      <w:r w:rsidRPr="005E0CA6" w:rsidR="005E0CA6">
        <w:t>Governments tend to work in secret</w:t>
      </w:r>
      <w:r w:rsidR="00BF5016">
        <w:t>,</w:t>
      </w:r>
      <w:r w:rsidRPr="005E0CA6" w:rsidR="005E0CA6">
        <w:t xml:space="preserve"> and non</w:t>
      </w:r>
      <w:r w:rsidR="001C393F">
        <w:t>-</w:t>
      </w:r>
      <w:r w:rsidRPr="005E0CA6" w:rsidR="005E0CA6">
        <w:t>commercial science tends to benefit from being completely open with what is happening.</w:t>
      </w:r>
      <w:r w:rsidR="00417E58">
        <w:t xml:space="preserve"> </w:t>
      </w:r>
      <w:r w:rsidR="004F4BAC">
        <w:t>At the start of this epidemic</w:t>
      </w:r>
      <w:r w:rsidR="005E6161">
        <w:t>,</w:t>
      </w:r>
      <w:r w:rsidR="004F4BAC">
        <w:t xml:space="preserve"> t</w:t>
      </w:r>
      <w:r w:rsidRPr="005E0CA6" w:rsidR="005E0CA6">
        <w:t>he Science and Technology Committee was very concerned that the membership of SAGE was not public and that the minutes were not public.</w:t>
      </w:r>
      <w:r w:rsidR="00417E58">
        <w:t xml:space="preserve"> </w:t>
      </w:r>
      <w:r w:rsidRPr="005E0CA6" w:rsidR="005E0CA6">
        <w:t xml:space="preserve">We are now in a situation where the </w:t>
      </w:r>
      <w:r w:rsidR="00A81C0B">
        <w:t xml:space="preserve">Joint </w:t>
      </w:r>
      <w:r w:rsidRPr="005E0CA6" w:rsidR="005E0CA6">
        <w:t>Biosecurity Centre is only partially in public.</w:t>
      </w:r>
    </w:p>
    <w:p w:rsidR="005E0CA6" w:rsidRPr="005E0CA6" w:rsidP="00576FE5">
      <w:pPr>
        <w:pStyle w:val="Question"/>
        <w:numPr>
          <w:ilvl w:val="0"/>
          <w:numId w:val="0"/>
        </w:numPr>
        <w:ind w:left="794"/>
      </w:pPr>
      <w:r>
        <w:t>This</w:t>
      </w:r>
      <w:r w:rsidRPr="005E0CA6">
        <w:t xml:space="preserve"> is a two</w:t>
      </w:r>
      <w:r w:rsidR="001C393F">
        <w:t>-</w:t>
      </w:r>
      <w:r w:rsidRPr="005E0CA6">
        <w:t>part question.</w:t>
      </w:r>
      <w:r w:rsidR="00417E58">
        <w:t xml:space="preserve"> </w:t>
      </w:r>
      <w:r w:rsidR="0024450D">
        <w:t>A</w:t>
      </w:r>
      <w:r w:rsidRPr="005E0CA6">
        <w:t>s a scientist</w:t>
      </w:r>
      <w:r>
        <w:t>,</w:t>
      </w:r>
      <w:r w:rsidRPr="005E0CA6">
        <w:t xml:space="preserve"> </w:t>
      </w:r>
      <w:r w:rsidR="0024450D">
        <w:t xml:space="preserve">have you </w:t>
      </w:r>
      <w:r w:rsidRPr="005E0CA6">
        <w:t xml:space="preserve">found it difficult to debate things because when things go to </w:t>
      </w:r>
      <w:r w:rsidR="004F4BAC">
        <w:t>Government</w:t>
      </w:r>
      <w:r w:rsidRPr="005E0CA6">
        <w:t xml:space="preserve"> they become secret? How can you give this Committee advice as to how we can persuade </w:t>
      </w:r>
      <w:r w:rsidR="004F4BAC">
        <w:t>Government</w:t>
      </w:r>
      <w:r w:rsidRPr="005E0CA6">
        <w:t xml:space="preserve"> to open up right across the board?</w:t>
      </w:r>
      <w:r w:rsidR="00417E58">
        <w:t xml:space="preserve"> </w:t>
      </w:r>
      <w:r w:rsidRPr="005E0CA6">
        <w:t xml:space="preserve">Science being open helps </w:t>
      </w:r>
      <w:r w:rsidR="00292CB3">
        <w:t xml:space="preserve">us </w:t>
      </w:r>
      <w:r w:rsidRPr="005E0CA6">
        <w:t xml:space="preserve">to get to the correct scientific </w:t>
      </w:r>
      <w:r w:rsidR="0055332A">
        <w:t>solutions</w:t>
      </w:r>
      <w:r w:rsidRPr="005E0CA6">
        <w:t>.</w:t>
      </w:r>
      <w:r w:rsidR="00417E58">
        <w:t xml:space="preserve"> </w:t>
      </w:r>
    </w:p>
    <w:p w:rsidR="00E972E5" w:rsidP="00A81C0B">
      <w:pPr>
        <w:pStyle w:val="Answer"/>
      </w:pPr>
      <w:sdt>
        <w:sdtPr>
          <w:alias w:val="Witness"/>
          <w:id w:val="-385495877"/>
          <w:placeholder>
            <w:docPart w:val="DefaultPlaceholder_-1854013440"/>
          </w:placeholder>
          <w:richText/>
        </w:sdtPr>
        <w:sdtContent>
          <w:r w:rsidRPr="004F4BAC" w:rsidR="004F4BAC">
            <w:rPr>
              <w:b/>
              <w:i/>
            </w:rPr>
            <w:t>Sir Mark Walport:</w:t>
          </w:r>
        </w:sdtContent>
      </w:sdt>
      <w:r w:rsidR="004F4BAC">
        <w:t xml:space="preserve"> </w:t>
      </w:r>
      <w:r w:rsidR="000B0991">
        <w:t>T</w:t>
      </w:r>
      <w:r w:rsidRPr="005E0CA6" w:rsidR="005E0CA6">
        <w:t>hat is a very important point</w:t>
      </w:r>
      <w:r w:rsidR="004018F9">
        <w:t>,</w:t>
      </w:r>
      <w:r w:rsidRPr="005E0CA6" w:rsidR="005E0CA6">
        <w:t xml:space="preserve"> and I agree with the principles of what you are saying.</w:t>
      </w:r>
      <w:r w:rsidR="004018F9">
        <w:t xml:space="preserve"> There are</w:t>
      </w:r>
      <w:r w:rsidRPr="005E0CA6" w:rsidR="005E0CA6">
        <w:t xml:space="preserve"> two things.</w:t>
      </w:r>
      <w:r w:rsidR="00417E58">
        <w:t xml:space="preserve"> </w:t>
      </w:r>
      <w:r w:rsidRPr="005E0CA6" w:rsidR="005E0CA6">
        <w:t>First, the membership of SAGE has never formally been secret.</w:t>
      </w:r>
      <w:r w:rsidR="00417E58">
        <w:t xml:space="preserve"> </w:t>
      </w:r>
      <w:r w:rsidRPr="005E0CA6" w:rsidR="005E0CA6">
        <w:t>Going back to my time</w:t>
      </w:r>
      <w:r w:rsidR="0024450D">
        <w:t>,</w:t>
      </w:r>
      <w:r w:rsidRPr="005E0CA6" w:rsidR="005E0CA6">
        <w:t xml:space="preserve"> people were able to say that they were members </w:t>
      </w:r>
      <w:r w:rsidR="00A81C0B">
        <w:t>of</w:t>
      </w:r>
      <w:r w:rsidRPr="005E0CA6" w:rsidR="005E0CA6">
        <w:t xml:space="preserve"> SAGE</w:t>
      </w:r>
      <w:r w:rsidR="004018F9">
        <w:t>,</w:t>
      </w:r>
      <w:r w:rsidRPr="005E0CA6" w:rsidR="005E0CA6">
        <w:t xml:space="preserve"> and they could speak about the science.</w:t>
      </w:r>
      <w:r w:rsidR="00417E58">
        <w:t xml:space="preserve"> </w:t>
      </w:r>
      <w:r w:rsidRPr="005E0CA6" w:rsidR="005E0CA6">
        <w:t>I think things have improved during the course of this</w:t>
      </w:r>
      <w:r>
        <w:t xml:space="preserve"> pandemic</w:t>
      </w:r>
      <w:r w:rsidR="0024450D">
        <w:t>. T</w:t>
      </w:r>
      <w:r w:rsidRPr="005E0CA6" w:rsidR="005E0CA6">
        <w:t>here was reluctance initially to publish SAGE papers early</w:t>
      </w:r>
      <w:r w:rsidR="0024450D">
        <w:t>, but I think t</w:t>
      </w:r>
      <w:r w:rsidRPr="005E0CA6" w:rsidR="005E0CA6">
        <w:t xml:space="preserve">here is </w:t>
      </w:r>
      <w:r w:rsidR="004F4BAC">
        <w:t xml:space="preserve">now </w:t>
      </w:r>
      <w:r w:rsidRPr="005E0CA6" w:rsidR="005E0CA6">
        <w:t>recognition that it is much better for SAGE papers to be transparent.</w:t>
      </w:r>
      <w:r w:rsidR="00417E58">
        <w:t xml:space="preserve"> </w:t>
      </w:r>
      <w:r w:rsidRPr="005E0CA6" w:rsidR="005E0CA6">
        <w:t>We have moved a long way</w:t>
      </w:r>
      <w:r w:rsidR="00A969D7">
        <w:t>,</w:t>
      </w:r>
      <w:r w:rsidRPr="005E0CA6" w:rsidR="005E0CA6">
        <w:t xml:space="preserve"> and we have </w:t>
      </w:r>
      <w:r w:rsidR="000B0991">
        <w:t>learnt</w:t>
      </w:r>
      <w:r w:rsidRPr="005E0CA6" w:rsidR="005E0CA6">
        <w:t xml:space="preserve"> during th</w:t>
      </w:r>
      <w:r w:rsidR="00A969D7">
        <w:t>e</w:t>
      </w:r>
      <w:r w:rsidRPr="005E0CA6" w:rsidR="005E0CA6">
        <w:t xml:space="preserve"> current pandemic.</w:t>
      </w:r>
    </w:p>
    <w:p w:rsidR="008548B4" w:rsidP="00A81C0B">
      <w:pPr>
        <w:pStyle w:val="Answer"/>
      </w:pPr>
      <w:r>
        <w:t>G</w:t>
      </w:r>
      <w:r w:rsidRPr="005E0CA6" w:rsidR="005E0CA6">
        <w:t>oing back to my time, SAGE papers were published</w:t>
      </w:r>
      <w:r w:rsidR="004F4BAC">
        <w:t>,</w:t>
      </w:r>
      <w:r w:rsidRPr="005E0CA6" w:rsidR="005E0CA6">
        <w:t xml:space="preserve"> but they were published rather later than </w:t>
      </w:r>
      <w:r w:rsidR="00824F80">
        <w:t xml:space="preserve">I think </w:t>
      </w:r>
      <w:r w:rsidRPr="005E0CA6" w:rsidR="005E0CA6">
        <w:t>they should have been.</w:t>
      </w:r>
      <w:r w:rsidR="00417E58">
        <w:t xml:space="preserve"> </w:t>
      </w:r>
      <w:r w:rsidRPr="005E0CA6" w:rsidR="005E0CA6">
        <w:t>It is better if there is scientific evidence.</w:t>
      </w:r>
      <w:r w:rsidR="00417E58">
        <w:t xml:space="preserve"> </w:t>
      </w:r>
      <w:r w:rsidRPr="005E0CA6" w:rsidR="005E0CA6">
        <w:t>At the end of the day</w:t>
      </w:r>
      <w:r w:rsidR="00E972E5">
        <w:t>,</w:t>
      </w:r>
      <w:r w:rsidRPr="005E0CA6" w:rsidR="005E0CA6">
        <w:t xml:space="preserve"> the scientific advice mechanism is there to provide evidence about what we know and</w:t>
      </w:r>
      <w:r w:rsidR="001C3690">
        <w:t>,</w:t>
      </w:r>
      <w:r w:rsidRPr="005E0CA6" w:rsidR="005E0CA6">
        <w:t xml:space="preserve"> indeed</w:t>
      </w:r>
      <w:r w:rsidR="00A81C0B">
        <w:t>,</w:t>
      </w:r>
      <w:r w:rsidRPr="005E0CA6" w:rsidR="005E0CA6">
        <w:t xml:space="preserve"> what we do not know</w:t>
      </w:r>
      <w:r w:rsidR="001C3690">
        <w:t>,</w:t>
      </w:r>
      <w:r w:rsidR="00035C5A">
        <w:t xml:space="preserve"> and the uncertainties, of which t</w:t>
      </w:r>
      <w:r w:rsidRPr="005E0CA6" w:rsidR="005E0CA6">
        <w:t>he</w:t>
      </w:r>
      <w:r w:rsidR="00A81C0B">
        <w:t>re were many</w:t>
      </w:r>
      <w:r w:rsidRPr="005E0CA6" w:rsidR="005E0CA6">
        <w:t xml:space="preserve"> at the beginning and </w:t>
      </w:r>
      <w:r w:rsidR="00A81C0B">
        <w:t xml:space="preserve">there </w:t>
      </w:r>
      <w:r w:rsidRPr="005E0CA6" w:rsidR="005E0CA6">
        <w:t>are still quite a large number</w:t>
      </w:r>
      <w:r w:rsidR="00A81C0B">
        <w:t>. I</w:t>
      </w:r>
      <w:r w:rsidR="004F4BAC">
        <w:t>t</w:t>
      </w:r>
      <w:r w:rsidRPr="005E0CA6" w:rsidR="005E0CA6">
        <w:t xml:space="preserve"> is </w:t>
      </w:r>
      <w:r w:rsidR="004F4BAC">
        <w:t>the</w:t>
      </w:r>
      <w:r w:rsidRPr="005E0CA6" w:rsidR="005E0CA6">
        <w:t xml:space="preserve"> job of the advice community to give that evidence.</w:t>
      </w:r>
      <w:r w:rsidR="00417E58">
        <w:t xml:space="preserve"> </w:t>
      </w:r>
      <w:r w:rsidRPr="005E0CA6" w:rsidR="005E0CA6">
        <w:t>It is then for policymakers to decide what to do with the evidence.</w:t>
      </w:r>
      <w:r w:rsidR="00417E58">
        <w:t xml:space="preserve"> </w:t>
      </w:r>
      <w:r w:rsidRPr="005E0CA6" w:rsidR="005E0CA6">
        <w:t>It makes sense for the evidence to be made publicly available as soon as possible.</w:t>
      </w:r>
    </w:p>
    <w:p w:rsidR="004F4BAC" w:rsidP="00A81C0B">
      <w:pPr>
        <w:pStyle w:val="Answer"/>
      </w:pPr>
      <w:r>
        <w:t xml:space="preserve">SAGE has resulted in there being the </w:t>
      </w:r>
      <w:r w:rsidRPr="005E0CA6" w:rsidR="005E0CA6">
        <w:t>most fantastic volume of scientific evidence published during the course of this pandemic</w:t>
      </w:r>
      <w:r w:rsidR="0024450D">
        <w:t>,</w:t>
      </w:r>
      <w:r w:rsidRPr="005E0CA6" w:rsidR="005E0CA6">
        <w:t xml:space="preserve"> in a much more open fashion than has ever been done before.</w:t>
      </w:r>
      <w:r w:rsidR="00417E58">
        <w:t xml:space="preserve"> </w:t>
      </w:r>
      <w:r w:rsidRPr="005E0CA6" w:rsidR="005E0CA6">
        <w:t xml:space="preserve">Indeed, the very fact </w:t>
      </w:r>
      <w:r>
        <w:t xml:space="preserve">that </w:t>
      </w:r>
      <w:r w:rsidRPr="005E0CA6" w:rsidR="005E0CA6">
        <w:t>the sequence was made available within weeks</w:t>
      </w:r>
      <w:r>
        <w:t>,</w:t>
      </w:r>
      <w:r w:rsidRPr="005E0CA6" w:rsidR="005E0CA6">
        <w:t xml:space="preserve"> or a small number of months</w:t>
      </w:r>
      <w:r w:rsidR="000E6EF2">
        <w:t>,</w:t>
      </w:r>
      <w:r w:rsidRPr="005E0CA6" w:rsidR="005E0CA6">
        <w:t xml:space="preserve"> of the infection becoming apparent</w:t>
      </w:r>
      <w:r>
        <w:t>,</w:t>
      </w:r>
      <w:r w:rsidRPr="005E0CA6" w:rsidR="005E0CA6">
        <w:t xml:space="preserve"> has been transformative</w:t>
      </w:r>
      <w:r>
        <w:t>,</w:t>
      </w:r>
      <w:r w:rsidRPr="005E0CA6" w:rsidR="005E0CA6">
        <w:t xml:space="preserve"> and has enabled the very rapid development of vaccines.</w:t>
      </w:r>
      <w:r w:rsidR="00417E58">
        <w:t xml:space="preserve"> </w:t>
      </w:r>
      <w:r w:rsidRPr="005E0CA6" w:rsidR="005E0CA6">
        <w:t>We are working in a much more open scientific environment</w:t>
      </w:r>
      <w:r w:rsidR="00375C5A">
        <w:t>,</w:t>
      </w:r>
      <w:r w:rsidRPr="005E0CA6" w:rsidR="005E0CA6">
        <w:t xml:space="preserve"> which I applaud.</w:t>
      </w:r>
      <w:r w:rsidR="00417E58">
        <w:t xml:space="preserve"> </w:t>
      </w:r>
      <w:r w:rsidRPr="005E0CA6" w:rsidR="005E0CA6">
        <w:t>I think the arguments for keeping the evidence publicly available are overwhelming.</w:t>
      </w:r>
      <w:r w:rsidR="00417E58">
        <w:t xml:space="preserve"> </w:t>
      </w:r>
    </w:p>
    <w:p w:rsidR="005E0CA6" w:rsidRPr="005E0CA6" w:rsidP="004F4BAC">
      <w:pPr>
        <w:pStyle w:val="Question"/>
      </w:pPr>
      <w:sdt>
        <w:sdtPr>
          <w:alias w:val="Member"/>
          <w:tag w:val="&lt;Member mnisId='449' dodsId='25259'&gt;"/>
          <w:id w:val="-241112647"/>
          <w:placeholder>
            <w:docPart w:val="DefaultPlaceholder_-1854013440"/>
          </w:placeholder>
          <w:richText/>
        </w:sdtPr>
        <w:sdtContent>
          <w:r w:rsidRPr="004F4BAC" w:rsidR="004F4BAC">
            <w:rPr>
              <w:b/>
            </w:rPr>
            <w:t>Graham Stringer:</w:t>
          </w:r>
        </w:sdtContent>
      </w:sdt>
      <w:r w:rsidR="004F4BAC">
        <w:t xml:space="preserve"> </w:t>
      </w:r>
      <w:r w:rsidRPr="005E0CA6">
        <w:t>To follow up th</w:t>
      </w:r>
      <w:r w:rsidR="0024450D">
        <w:t>at</w:t>
      </w:r>
      <w:r w:rsidRPr="005E0CA6">
        <w:t xml:space="preserve"> point, this area of science is not precise in many ways</w:t>
      </w:r>
      <w:r w:rsidR="004F4BAC">
        <w:t>,</w:t>
      </w:r>
      <w:r w:rsidRPr="005E0CA6">
        <w:t xml:space="preserve"> in the way that sending rockets to the moon is very exact</w:t>
      </w:r>
      <w:r w:rsidR="004F4BAC">
        <w:t>,</w:t>
      </w:r>
      <w:r w:rsidRPr="005E0CA6">
        <w:t xml:space="preserve"> and other parts of science are very exact.</w:t>
      </w:r>
      <w:r w:rsidR="00417E58">
        <w:t xml:space="preserve"> </w:t>
      </w:r>
      <w:r w:rsidRPr="005E0CA6">
        <w:t xml:space="preserve">One of your predecessors set up a SAGE </w:t>
      </w:r>
      <w:r w:rsidR="00E27D69">
        <w:t>2</w:t>
      </w:r>
      <w:r w:rsidR="003636E8">
        <w:t>,</w:t>
      </w:r>
      <w:r w:rsidRPr="005E0CA6">
        <w:t xml:space="preserve"> or a counter</w:t>
      </w:r>
      <w:r w:rsidR="003636E8">
        <w:t>-</w:t>
      </w:r>
      <w:r w:rsidRPr="005E0CA6">
        <w:t>SAGE committee</w:t>
      </w:r>
      <w:r w:rsidR="003636E8">
        <w:t>,</w:t>
      </w:r>
      <w:r w:rsidRPr="005E0CA6">
        <w:t xml:space="preserve"> to </w:t>
      </w:r>
      <w:r w:rsidR="004F4BAC">
        <w:t>have</w:t>
      </w:r>
      <w:r w:rsidRPr="005E0CA6">
        <w:t xml:space="preserve"> the debate.</w:t>
      </w:r>
      <w:r w:rsidR="00417E58">
        <w:t xml:space="preserve"> </w:t>
      </w:r>
      <w:r w:rsidRPr="005E0CA6">
        <w:t>Don</w:t>
      </w:r>
      <w:r w:rsidR="001C393F">
        <w:t>’</w:t>
      </w:r>
      <w:r w:rsidRPr="005E0CA6">
        <w:t xml:space="preserve">t </w:t>
      </w:r>
      <w:r w:rsidRPr="005E0CA6">
        <w:t>you think that is part of the criticism that has been made that the information was not available</w:t>
      </w:r>
      <w:r w:rsidR="003636E8">
        <w:t>,</w:t>
      </w:r>
      <w:r w:rsidRPr="005E0CA6">
        <w:t xml:space="preserve"> and the debate about the science was not as robust as it could have been? I would be interested in your opinion. The majority of members of SAGE</w:t>
      </w:r>
      <w:r w:rsidR="005516E6">
        <w:t>,</w:t>
      </w:r>
      <w:r w:rsidRPr="005E0CA6">
        <w:t xml:space="preserve"> one way or another</w:t>
      </w:r>
      <w:r w:rsidR="005516E6">
        <w:t>,</w:t>
      </w:r>
      <w:r w:rsidRPr="005E0CA6">
        <w:t xml:space="preserve"> earn their </w:t>
      </w:r>
      <w:r w:rsidR="00A81C0B">
        <w:t>living by being</w:t>
      </w:r>
      <w:r w:rsidRPr="005E0CA6">
        <w:t xml:space="preserve"> paid by the Government</w:t>
      </w:r>
      <w:r w:rsidR="00587D35">
        <w:t>; they were</w:t>
      </w:r>
      <w:r w:rsidRPr="005E0CA6">
        <w:t xml:space="preserve"> </w:t>
      </w:r>
      <w:r w:rsidR="004F4BAC">
        <w:t>Government</w:t>
      </w:r>
      <w:r w:rsidRPr="005E0CA6">
        <w:t xml:space="preserve"> employees.</w:t>
      </w:r>
      <w:r w:rsidR="00417E58">
        <w:t xml:space="preserve"> </w:t>
      </w:r>
      <w:r w:rsidRPr="005E0CA6">
        <w:t>Do you think that was a disadvantage to the debate?</w:t>
      </w:r>
      <w:r w:rsidR="00417E58">
        <w:t xml:space="preserve"> </w:t>
      </w:r>
      <w:r w:rsidRPr="005E0CA6">
        <w:t>Your predecessor clearly did not think SAGE was giving the right advice.</w:t>
      </w:r>
      <w:r w:rsidR="00417E58">
        <w:t xml:space="preserve"> </w:t>
      </w:r>
    </w:p>
    <w:p w:rsidR="001A2B95" w:rsidP="0005417E">
      <w:pPr>
        <w:pStyle w:val="Answer"/>
      </w:pPr>
      <w:sdt>
        <w:sdtPr>
          <w:alias w:val="Witness"/>
          <w:id w:val="1327250696"/>
          <w:placeholder>
            <w:docPart w:val="DefaultPlaceholder_-1854013440"/>
          </w:placeholder>
          <w:richText/>
        </w:sdtPr>
        <w:sdtContent>
          <w:r w:rsidRPr="004F4BAC" w:rsidR="004F4BAC">
            <w:rPr>
              <w:b/>
              <w:i/>
            </w:rPr>
            <w:t>Sir Mark Walport:</w:t>
          </w:r>
        </w:sdtContent>
      </w:sdt>
      <w:r w:rsidR="004F4BAC">
        <w:t xml:space="preserve"> </w:t>
      </w:r>
      <w:r w:rsidR="00F2378F">
        <w:t>T</w:t>
      </w:r>
      <w:r w:rsidRPr="005E0CA6" w:rsidR="005E0CA6">
        <w:t>he most active members of SAGE</w:t>
      </w:r>
      <w:r w:rsidR="0005417E">
        <w:t>,</w:t>
      </w:r>
      <w:r w:rsidRPr="005E0CA6" w:rsidR="005E0CA6">
        <w:t xml:space="preserve"> who </w:t>
      </w:r>
      <w:r w:rsidR="005516E6">
        <w:t>we</w:t>
      </w:r>
      <w:r w:rsidR="00A81C0B">
        <w:t>r</w:t>
      </w:r>
      <w:r w:rsidRPr="005E0CA6" w:rsidR="005E0CA6">
        <w:t>e doing the scientific modelling and providing evidence on the immunology and virology</w:t>
      </w:r>
      <w:r w:rsidR="0005417E">
        <w:t>,</w:t>
      </w:r>
      <w:r w:rsidRPr="005E0CA6" w:rsidR="005E0CA6">
        <w:t xml:space="preserve"> are</w:t>
      </w:r>
      <w:r w:rsidR="00A81C0B">
        <w:t>,</w:t>
      </w:r>
      <w:r w:rsidRPr="005E0CA6" w:rsidR="005E0CA6">
        <w:t xml:space="preserve"> by and large</w:t>
      </w:r>
      <w:r w:rsidR="00A81C0B">
        <w:t>,</w:t>
      </w:r>
      <w:r w:rsidRPr="005E0CA6" w:rsidR="005E0CA6">
        <w:t xml:space="preserve"> academics working in UK universities and research institute</w:t>
      </w:r>
      <w:r>
        <w:t>s</w:t>
      </w:r>
      <w:r w:rsidR="00D177D0">
        <w:t>. T</w:t>
      </w:r>
      <w:r>
        <w:t>hey a</w:t>
      </w:r>
      <w:r w:rsidRPr="005E0CA6" w:rsidR="005E0CA6">
        <w:t>re publicly funded</w:t>
      </w:r>
      <w:r w:rsidR="00D177D0">
        <w:t>,</w:t>
      </w:r>
      <w:r w:rsidRPr="005E0CA6" w:rsidR="005E0CA6">
        <w:t xml:space="preserve"> largely through organisations like UK Research and Innovation, NIHR and the Wellcome Trust.</w:t>
      </w:r>
      <w:r w:rsidR="00417E58">
        <w:t xml:space="preserve"> </w:t>
      </w:r>
      <w:r w:rsidRPr="005E0CA6" w:rsidR="005E0CA6">
        <w:t>They were providing the majority of the actual scientific input.</w:t>
      </w:r>
      <w:r w:rsidR="00417E58">
        <w:t xml:space="preserve"> </w:t>
      </w:r>
      <w:r w:rsidRPr="005E0CA6" w:rsidR="005E0CA6">
        <w:t>The composition of SAGE typically also includes the chief scientific advisers from individual Government Departments</w:t>
      </w:r>
      <w:r>
        <w:t>. F</w:t>
      </w:r>
      <w:r w:rsidRPr="005E0CA6" w:rsidR="005E0CA6">
        <w:t>or example</w:t>
      </w:r>
      <w:r>
        <w:t>,</w:t>
      </w:r>
      <w:r w:rsidRPr="005E0CA6" w:rsidR="005E0CA6">
        <w:t xml:space="preserve"> the CSA for </w:t>
      </w:r>
      <w:r w:rsidR="00D177D0">
        <w:t>T</w:t>
      </w:r>
      <w:r w:rsidRPr="005E0CA6" w:rsidR="005E0CA6">
        <w:t>ransport is interested in providing the best advi</w:t>
      </w:r>
      <w:r>
        <w:t>c</w:t>
      </w:r>
      <w:r w:rsidRPr="005E0CA6" w:rsidR="005E0CA6">
        <w:t>e on transmission in transport systems</w:t>
      </w:r>
      <w:r>
        <w:t>,</w:t>
      </w:r>
      <w:r w:rsidRPr="005E0CA6" w:rsidR="005E0CA6">
        <w:t xml:space="preserve"> but the vast majority of scientific advice came from independent scientists, many of whom we have seen regularly appearing on the media.</w:t>
      </w:r>
      <w:r w:rsidR="00417E58">
        <w:t xml:space="preserve"> </w:t>
      </w:r>
      <w:r w:rsidRPr="005E0CA6" w:rsidR="005E0CA6">
        <w:t xml:space="preserve">I do not quite agree that the majority of people </w:t>
      </w:r>
      <w:r w:rsidR="00A81C0B">
        <w:t>a</w:t>
      </w:r>
      <w:r w:rsidRPr="005E0CA6" w:rsidR="005E0CA6">
        <w:t>re</w:t>
      </w:r>
      <w:r w:rsidR="00A81C0B">
        <w:t>,</w:t>
      </w:r>
      <w:r w:rsidRPr="005E0CA6" w:rsidR="005E0CA6">
        <w:t xml:space="preserve"> as it were</w:t>
      </w:r>
      <w:r w:rsidR="00A81C0B">
        <w:t>,</w:t>
      </w:r>
      <w:r w:rsidRPr="005E0CA6" w:rsidR="005E0CA6">
        <w:t xml:space="preserve"> simply public servants.</w:t>
      </w:r>
    </w:p>
    <w:p w:rsidR="001A2B95" w:rsidP="00442917">
      <w:pPr>
        <w:pStyle w:val="Question"/>
      </w:pPr>
      <w:sdt>
        <w:sdtPr>
          <w:alias w:val="Member"/>
          <w:tag w:val="&lt;Member mnisId='4786' dodsId=''&gt;"/>
          <w:id w:val="83122838"/>
          <w:placeholder>
            <w:docPart w:val="DefaultPlaceholder_-1854013440"/>
          </w:placeholder>
          <w:richText/>
        </w:sdtPr>
        <w:sdtContent>
          <w:r w:rsidRPr="001A2B95">
            <w:rPr>
              <w:b/>
            </w:rPr>
            <w:t>Zarah Sultana:</w:t>
          </w:r>
        </w:sdtContent>
      </w:sdt>
      <w:r>
        <w:t xml:space="preserve"> </w:t>
      </w:r>
      <w:r w:rsidRPr="005E0CA6" w:rsidR="005E0CA6">
        <w:t xml:space="preserve">When we look </w:t>
      </w:r>
      <w:r w:rsidR="00A81C0B">
        <w:t xml:space="preserve">across the world </w:t>
      </w:r>
      <w:r w:rsidRPr="005E0CA6" w:rsidR="005E0CA6">
        <w:t>at the responses to the coronavirus pandemic</w:t>
      </w:r>
      <w:r>
        <w:t>,</w:t>
      </w:r>
      <w:r w:rsidRPr="005E0CA6" w:rsidR="005E0CA6">
        <w:t xml:space="preserve"> we often find ourselves looking at </w:t>
      </w:r>
      <w:r w:rsidR="00B37E43">
        <w:t xml:space="preserve">the response in </w:t>
      </w:r>
      <w:r w:rsidR="005516E6">
        <w:t>e</w:t>
      </w:r>
      <w:r w:rsidRPr="005E0CA6" w:rsidR="005E0CA6">
        <w:t>ast Asian countries.</w:t>
      </w:r>
      <w:r w:rsidR="00417E58">
        <w:t xml:space="preserve"> </w:t>
      </w:r>
      <w:r w:rsidRPr="005E0CA6" w:rsidR="005E0CA6">
        <w:t>What lessons could the UK have learn</w:t>
      </w:r>
      <w:r w:rsidR="000B0991">
        <w:t>t</w:t>
      </w:r>
      <w:r w:rsidRPr="005E0CA6" w:rsidR="005E0CA6">
        <w:t xml:space="preserve"> from previous outbreaks</w:t>
      </w:r>
      <w:r w:rsidR="0045110F">
        <w:t>, such as</w:t>
      </w:r>
      <w:r w:rsidRPr="005E0CA6" w:rsidR="005E0CA6">
        <w:t xml:space="preserve"> SARS and MERS</w:t>
      </w:r>
      <w:r w:rsidR="0045110F">
        <w:t>,</w:t>
      </w:r>
      <w:r w:rsidR="005516E6">
        <w:t xml:space="preserve"> in other countries</w:t>
      </w:r>
      <w:r>
        <w:t>?</w:t>
      </w:r>
    </w:p>
    <w:p w:rsidR="00652B04" w:rsidP="001A2B95">
      <w:pPr>
        <w:pStyle w:val="Answer"/>
      </w:pPr>
      <w:sdt>
        <w:sdtPr>
          <w:alias w:val="Witness"/>
          <w:id w:val="1934629150"/>
          <w:placeholder>
            <w:docPart w:val="DefaultPlaceholder_-1854013440"/>
          </w:placeholder>
          <w:richText/>
        </w:sdtPr>
        <w:sdtContent>
          <w:r w:rsidRPr="001A2B95" w:rsidR="001A2B95">
            <w:rPr>
              <w:b/>
              <w:i/>
            </w:rPr>
            <w:t>Professor Dame Sally Davies:</w:t>
          </w:r>
        </w:sdtContent>
      </w:sdt>
      <w:r w:rsidR="001A2B95">
        <w:t xml:space="preserve"> </w:t>
      </w:r>
      <w:r w:rsidRPr="005E0CA6" w:rsidR="005E0CA6">
        <w:t>That is a good question.</w:t>
      </w:r>
      <w:r w:rsidR="00417E58">
        <w:t xml:space="preserve"> </w:t>
      </w:r>
      <w:r w:rsidRPr="005E0CA6" w:rsidR="005E0CA6">
        <w:t>Clearly, as Sir Mark said earlier and I agree, if they faced either SARS in 2002</w:t>
      </w:r>
      <w:r w:rsidR="005516E6">
        <w:t>,</w:t>
      </w:r>
      <w:r w:rsidRPr="005E0CA6" w:rsidR="005E0CA6">
        <w:t xml:space="preserve"> or MERS</w:t>
      </w:r>
      <w:r w:rsidR="005516E6">
        <w:t>,</w:t>
      </w:r>
      <w:r w:rsidRPr="005E0CA6" w:rsidR="005E0CA6">
        <w:t xml:space="preserve"> they seem to have done better.</w:t>
      </w:r>
      <w:r w:rsidR="00417E58">
        <w:t xml:space="preserve"> </w:t>
      </w:r>
      <w:r w:rsidRPr="005E0CA6" w:rsidR="005E0CA6">
        <w:t xml:space="preserve">A lot of </w:t>
      </w:r>
      <w:r w:rsidR="00E82ABA">
        <w:t>i</w:t>
      </w:r>
      <w:r w:rsidR="00F75D53">
        <w:t>t</w:t>
      </w:r>
      <w:r w:rsidRPr="005E0CA6" w:rsidR="005E0CA6">
        <w:t xml:space="preserve"> is down to having some facility or knowledge of working with different viruses</w:t>
      </w:r>
      <w:r w:rsidR="00AA2EBC">
        <w:t>;</w:t>
      </w:r>
      <w:r w:rsidRPr="005E0CA6" w:rsidR="005E0CA6">
        <w:t xml:space="preserve"> having sorted out test and trace</w:t>
      </w:r>
      <w:r w:rsidR="00A81C0B">
        <w:t>;</w:t>
      </w:r>
      <w:r w:rsidR="001A2B95">
        <w:t xml:space="preserve"> a</w:t>
      </w:r>
      <w:r w:rsidR="00F75D53">
        <w:t>nd</w:t>
      </w:r>
      <w:r w:rsidRPr="005E0CA6" w:rsidR="005E0CA6">
        <w:t xml:space="preserve"> having access either to manufacturing or good supplies of PPE and then putting in place test and trace, whether electronically or in another way</w:t>
      </w:r>
      <w:r w:rsidR="0063711D">
        <w:t>,</w:t>
      </w:r>
      <w:r w:rsidRPr="005E0CA6" w:rsidR="005E0CA6">
        <w:t xml:space="preserve"> in a way that works.</w:t>
      </w:r>
    </w:p>
    <w:p w:rsidR="005C16B0" w:rsidP="001A2B95">
      <w:pPr>
        <w:pStyle w:val="Answer"/>
      </w:pPr>
      <w:r>
        <w:t>P</w:t>
      </w:r>
      <w:r w:rsidRPr="005E0CA6" w:rsidR="005E0CA6">
        <w:t xml:space="preserve">eople say </w:t>
      </w:r>
      <w:r>
        <w:t xml:space="preserve">they have done it by being a </w:t>
      </w:r>
      <w:r w:rsidRPr="005E0CA6" w:rsidR="005E0CA6">
        <w:t>dictatorship.</w:t>
      </w:r>
      <w:r w:rsidR="00417E58">
        <w:t xml:space="preserve"> </w:t>
      </w:r>
      <w:r w:rsidRPr="005E0CA6" w:rsidR="005E0CA6">
        <w:t>If you look at countries that have done well, Taiwan and Vietnam have done well and Hong Kong has done really well</w:t>
      </w:r>
      <w:r w:rsidR="001A2B95">
        <w:t xml:space="preserve">, </w:t>
      </w:r>
      <w:r>
        <w:t xml:space="preserve">and </w:t>
      </w:r>
      <w:r w:rsidR="001A2B95">
        <w:t>t</w:t>
      </w:r>
      <w:r w:rsidRPr="005E0CA6" w:rsidR="005E0CA6">
        <w:t>hey are not dictatorships.</w:t>
      </w:r>
      <w:r w:rsidR="00417E58">
        <w:t xml:space="preserve"> </w:t>
      </w:r>
      <w:r w:rsidRPr="005E0CA6" w:rsidR="005E0CA6">
        <w:t xml:space="preserve">They have done </w:t>
      </w:r>
      <w:r w:rsidR="00652B04">
        <w:t>it</w:t>
      </w:r>
      <w:r w:rsidRPr="005E0CA6" w:rsidR="005E0CA6">
        <w:t xml:space="preserve"> by community cohesion</w:t>
      </w:r>
      <w:r w:rsidR="00223A94">
        <w:t>,</w:t>
      </w:r>
      <w:r w:rsidRPr="005E0CA6" w:rsidR="005E0CA6">
        <w:t xml:space="preserve"> and using electron</w:t>
      </w:r>
      <w:r>
        <w:t>ic</w:t>
      </w:r>
      <w:r w:rsidRPr="005E0CA6" w:rsidR="005E0CA6">
        <w:t xml:space="preserve"> data and </w:t>
      </w:r>
      <w:r>
        <w:t xml:space="preserve">all </w:t>
      </w:r>
      <w:r w:rsidRPr="005E0CA6" w:rsidR="005E0CA6">
        <w:t>the rest of it very effectively.</w:t>
      </w:r>
      <w:r w:rsidR="00417E58">
        <w:t xml:space="preserve"> </w:t>
      </w:r>
      <w:r>
        <w:t>One might ask</w:t>
      </w:r>
      <w:r w:rsidR="00284877">
        <w:t>,</w:t>
      </w:r>
      <w:r>
        <w:t xml:space="preserve"> w</w:t>
      </w:r>
      <w:r w:rsidRPr="005E0CA6" w:rsidR="005E0CA6">
        <w:t>hy then have we not learn</w:t>
      </w:r>
      <w:r w:rsidR="000B0991">
        <w:t>t</w:t>
      </w:r>
      <w:r w:rsidRPr="005E0CA6" w:rsidR="005E0CA6">
        <w:t xml:space="preserve"> from them? Quite simply, we were in groupthink.</w:t>
      </w:r>
      <w:r w:rsidR="00417E58">
        <w:t xml:space="preserve"> </w:t>
      </w:r>
      <w:r w:rsidRPr="005E0CA6" w:rsidR="005E0CA6">
        <w:t xml:space="preserve">Our infectious disease experts really </w:t>
      </w:r>
      <w:r w:rsidR="00DE4490">
        <w:t xml:space="preserve">did not </w:t>
      </w:r>
      <w:r w:rsidRPr="005E0CA6" w:rsidR="005E0CA6">
        <w:t>believ</w:t>
      </w:r>
      <w:r w:rsidR="00DE4490">
        <w:t>e</w:t>
      </w:r>
      <w:r w:rsidRPr="005E0CA6" w:rsidR="005E0CA6">
        <w:t xml:space="preserve"> that SARS</w:t>
      </w:r>
      <w:r>
        <w:t>,</w:t>
      </w:r>
      <w:r w:rsidRPr="005E0CA6" w:rsidR="005E0CA6">
        <w:t xml:space="preserve"> or another SARS</w:t>
      </w:r>
      <w:r w:rsidR="00284877">
        <w:t xml:space="preserve">, </w:t>
      </w:r>
      <w:r w:rsidRPr="005E0CA6" w:rsidR="005E0CA6">
        <w:t>would get from Asia to us.</w:t>
      </w:r>
      <w:r w:rsidR="00417E58">
        <w:t xml:space="preserve"> </w:t>
      </w:r>
      <w:r w:rsidRPr="005E0CA6" w:rsidR="005E0CA6">
        <w:t>It is a form of British exceptionalism.</w:t>
      </w:r>
    </w:p>
    <w:p w:rsidR="005E0CA6" w:rsidRPr="005E0CA6" w:rsidP="001A2B95">
      <w:pPr>
        <w:pStyle w:val="Answer"/>
      </w:pPr>
      <w:r w:rsidRPr="005E0CA6">
        <w:t>We have not been good at learning from others in this outbreak</w:t>
      </w:r>
      <w:r w:rsidR="001A2B95">
        <w:t>,</w:t>
      </w:r>
      <w:r w:rsidRPr="005E0CA6">
        <w:t xml:space="preserve"> as far as I can see.</w:t>
      </w:r>
      <w:r w:rsidR="00417E58">
        <w:t xml:space="preserve"> </w:t>
      </w:r>
      <w:r w:rsidRPr="005E0CA6">
        <w:t>You need preparedness.</w:t>
      </w:r>
      <w:r w:rsidR="00417E58">
        <w:t xml:space="preserve"> </w:t>
      </w:r>
      <w:r w:rsidRPr="005E0CA6">
        <w:t>You then need a resilient system</w:t>
      </w:r>
      <w:r w:rsidR="005C16B0">
        <w:t>. W</w:t>
      </w:r>
      <w:r w:rsidRPr="005E0CA6">
        <w:t>e can talk about our comparators, but those Asian countries had more doctors, beds and ITU facilities.</w:t>
      </w:r>
      <w:r w:rsidR="00417E58">
        <w:t xml:space="preserve"> </w:t>
      </w:r>
      <w:r w:rsidRPr="005E0CA6">
        <w:t xml:space="preserve">We need fewer ventilators </w:t>
      </w:r>
      <w:r w:rsidR="007615CE">
        <w:t xml:space="preserve">now </w:t>
      </w:r>
      <w:r w:rsidRPr="005E0CA6">
        <w:t>than we needed in the first wave because we have learn</w:t>
      </w:r>
      <w:r w:rsidR="000B0991">
        <w:t>t</w:t>
      </w:r>
      <w:r w:rsidRPr="005E0CA6">
        <w:t xml:space="preserve"> how to manage patients better</w:t>
      </w:r>
      <w:r w:rsidR="007615CE">
        <w:t>;</w:t>
      </w:r>
      <w:r w:rsidRPr="005E0CA6">
        <w:t xml:space="preserve"> we are using CPAP and things like that.</w:t>
      </w:r>
      <w:r w:rsidR="00417E58">
        <w:t xml:space="preserve"> </w:t>
      </w:r>
      <w:r w:rsidRPr="005E0CA6">
        <w:t>They were more resilient, they had more in place, they had practice and</w:t>
      </w:r>
      <w:r w:rsidR="006968EC">
        <w:t>,</w:t>
      </w:r>
      <w:r w:rsidRPr="005E0CA6">
        <w:t xml:space="preserve"> as a whole community</w:t>
      </w:r>
      <w:r w:rsidR="006968EC">
        <w:t>,</w:t>
      </w:r>
      <w:r w:rsidRPr="005E0CA6">
        <w:t xml:space="preserve"> they came together to do it.</w:t>
      </w:r>
      <w:r w:rsidR="00417E58">
        <w:t xml:space="preserve"> </w:t>
      </w:r>
    </w:p>
    <w:p w:rsidR="00505155" w:rsidP="001A2B95">
      <w:pPr>
        <w:pStyle w:val="Answer"/>
      </w:pPr>
      <w:sdt>
        <w:sdtPr>
          <w:alias w:val="Witness"/>
          <w:id w:val="-844934268"/>
          <w:placeholder>
            <w:docPart w:val="DefaultPlaceholder_-1854013440"/>
          </w:placeholder>
          <w:richText/>
        </w:sdtPr>
        <w:sdtContent>
          <w:r w:rsidRPr="001A2B95" w:rsidR="001A2B95">
            <w:rPr>
              <w:b/>
              <w:i/>
            </w:rPr>
            <w:t>Sir Mark Walport:</w:t>
          </w:r>
        </w:sdtContent>
      </w:sdt>
      <w:r w:rsidR="001A2B95">
        <w:t xml:space="preserve"> </w:t>
      </w:r>
      <w:r w:rsidRPr="005E0CA6" w:rsidR="005E0CA6">
        <w:t>I agree with Sally</w:t>
      </w:r>
      <w:r w:rsidR="001C393F">
        <w:t>’</w:t>
      </w:r>
      <w:r w:rsidRPr="005E0CA6" w:rsidR="005E0CA6">
        <w:t>s points.</w:t>
      </w:r>
      <w:r w:rsidR="00417E58">
        <w:t xml:space="preserve"> </w:t>
      </w:r>
      <w:r w:rsidR="006968EC">
        <w:t>T</w:t>
      </w:r>
      <w:r w:rsidRPr="005E0CA6" w:rsidR="005E0CA6">
        <w:t>here are cultural differences.</w:t>
      </w:r>
      <w:r w:rsidR="00417E58">
        <w:t xml:space="preserve"> </w:t>
      </w:r>
      <w:r w:rsidRPr="005E0CA6" w:rsidR="005E0CA6">
        <w:t>For example, the culture of mask</w:t>
      </w:r>
      <w:r w:rsidR="006968EC">
        <w:t xml:space="preserve"> wearing </w:t>
      </w:r>
      <w:r w:rsidRPr="005E0CA6" w:rsidR="005E0CA6">
        <w:t>is much more established, and I think that turned out to be quite important.</w:t>
      </w:r>
    </w:p>
    <w:p w:rsidR="001A2B95" w:rsidP="001A2B95">
      <w:pPr>
        <w:pStyle w:val="Answer"/>
      </w:pPr>
      <w:r w:rsidRPr="005E0CA6">
        <w:t>There is another element</w:t>
      </w:r>
      <w:r w:rsidR="00505155">
        <w:t>, which</w:t>
      </w:r>
      <w:r w:rsidRPr="005E0CA6">
        <w:t xml:space="preserve"> </w:t>
      </w:r>
      <w:r w:rsidR="00505155">
        <w:t>may not have</w:t>
      </w:r>
      <w:r w:rsidRPr="005E0CA6">
        <w:t xml:space="preserve"> received enough attention</w:t>
      </w:r>
      <w:r w:rsidR="002E5BCF">
        <w:t>;</w:t>
      </w:r>
      <w:r w:rsidR="00505155">
        <w:t xml:space="preserve"> it</w:t>
      </w:r>
      <w:r w:rsidRPr="005E0CA6">
        <w:t xml:space="preserve"> is the effect of chance</w:t>
      </w:r>
      <w:r w:rsidR="008E5C87">
        <w:t>,</w:t>
      </w:r>
      <w:r w:rsidRPr="005E0CA6">
        <w:t xml:space="preserve"> and either luck or bad luck</w:t>
      </w:r>
      <w:r w:rsidR="00505155">
        <w:t>,</w:t>
      </w:r>
      <w:r w:rsidRPr="005E0CA6">
        <w:t xml:space="preserve"> in how the infection established.</w:t>
      </w:r>
      <w:r w:rsidR="00417E58">
        <w:t xml:space="preserve"> </w:t>
      </w:r>
      <w:r w:rsidRPr="005E0CA6">
        <w:t>If you look at how the infection established in the UK, there are two separate issues.</w:t>
      </w:r>
      <w:r w:rsidR="00417E58">
        <w:t xml:space="preserve"> </w:t>
      </w:r>
      <w:r w:rsidRPr="005E0CA6">
        <w:t>First, global hub cities have tended to do very badly</w:t>
      </w:r>
      <w:r w:rsidR="006968EC">
        <w:t>,</w:t>
      </w:r>
      <w:r w:rsidRPr="005E0CA6">
        <w:t xml:space="preserve"> for obvious reasons.</w:t>
      </w:r>
      <w:r w:rsidR="00417E58">
        <w:t xml:space="preserve"> </w:t>
      </w:r>
      <w:r w:rsidRPr="005E0CA6">
        <w:t>Cities that have done badly include Brussels</w:t>
      </w:r>
      <w:r>
        <w:t>, London</w:t>
      </w:r>
      <w:r w:rsidRPr="005E0CA6">
        <w:t xml:space="preserve"> and New York.</w:t>
      </w:r>
      <w:r w:rsidR="00417E58">
        <w:t xml:space="preserve"> </w:t>
      </w:r>
      <w:r w:rsidRPr="005E0CA6">
        <w:t>Anywhere</w:t>
      </w:r>
      <w:r w:rsidR="008E5C87">
        <w:t xml:space="preserve"> </w:t>
      </w:r>
      <w:r w:rsidRPr="005E0CA6">
        <w:t xml:space="preserve">there is a ferment of people and very complex transport networks </w:t>
      </w:r>
      <w:r w:rsidR="00E60A00">
        <w:t>will</w:t>
      </w:r>
      <w:r w:rsidRPr="005E0CA6">
        <w:t xml:space="preserve"> always be a sitting duck for an infection that travels around the world.</w:t>
      </w:r>
      <w:r w:rsidR="00417E58">
        <w:t xml:space="preserve"> </w:t>
      </w:r>
    </w:p>
    <w:p w:rsidR="006968EC" w:rsidP="001A2B95">
      <w:pPr>
        <w:pStyle w:val="Answer"/>
      </w:pPr>
      <w:r w:rsidRPr="005E0CA6">
        <w:t>Secondly</w:t>
      </w:r>
      <w:r w:rsidR="001A2B95">
        <w:t>,</w:t>
      </w:r>
      <w:r w:rsidRPr="005E0CA6">
        <w:t xml:space="preserve"> the introduction to the UK</w:t>
      </w:r>
      <w:r w:rsidR="00E60A00">
        <w:t>,</w:t>
      </w:r>
      <w:r w:rsidRPr="005E0CA6">
        <w:t xml:space="preserve"> when it happened</w:t>
      </w:r>
      <w:r w:rsidR="001A2B95">
        <w:t>,</w:t>
      </w:r>
      <w:r w:rsidRPr="005E0CA6">
        <w:t xml:space="preserve"> was very widespread in the way it was seeded.</w:t>
      </w:r>
      <w:r w:rsidR="00417E58">
        <w:t xml:space="preserve"> </w:t>
      </w:r>
      <w:r w:rsidRPr="005E0CA6">
        <w:t>We know from genetic studies of the virus that there were somewhere between 1,300 and 1,500 separate introductions to the UK</w:t>
      </w:r>
      <w:r>
        <w:t>,</w:t>
      </w:r>
      <w:r w:rsidRPr="005E0CA6">
        <w:t xml:space="preserve"> probably happening around the half</w:t>
      </w:r>
      <w:r w:rsidR="00E60A00">
        <w:t>-</w:t>
      </w:r>
      <w:r w:rsidRPr="005E0CA6">
        <w:t xml:space="preserve">term holiday in February this year when travellers returned from Spain, Italy and France bringing in </w:t>
      </w:r>
      <w:r w:rsidR="001A2B95">
        <w:t xml:space="preserve">the </w:t>
      </w:r>
      <w:r w:rsidRPr="005E0CA6">
        <w:t>infection.</w:t>
      </w:r>
      <w:r w:rsidR="00417E58">
        <w:t xml:space="preserve"> </w:t>
      </w:r>
      <w:r w:rsidRPr="005E0CA6">
        <w:t>That seeded it very widely indeed</w:t>
      </w:r>
      <w:r w:rsidR="00B52652">
        <w:t>,</w:t>
      </w:r>
      <w:r w:rsidR="008A3E9D">
        <w:t xml:space="preserve"> and</w:t>
      </w:r>
      <w:r w:rsidRPr="005E0CA6">
        <w:t xml:space="preserve"> meant th</w:t>
      </w:r>
      <w:r w:rsidR="008A3E9D">
        <w:t>at it</w:t>
      </w:r>
      <w:r w:rsidRPr="005E0CA6">
        <w:t xml:space="preserve"> was a pandemic that started across the country as well.</w:t>
      </w:r>
      <w:r w:rsidR="00417E58">
        <w:t xml:space="preserve"> </w:t>
      </w:r>
      <w:r w:rsidRPr="005E0CA6">
        <w:t>Events like that matter.</w:t>
      </w:r>
      <w:r w:rsidR="00417E58">
        <w:t xml:space="preserve"> </w:t>
      </w:r>
      <w:r w:rsidRPr="005E0CA6">
        <w:t>In Korea</w:t>
      </w:r>
      <w:r w:rsidR="001A2B95">
        <w:t>,</w:t>
      </w:r>
      <w:r w:rsidRPr="005E0CA6">
        <w:t xml:space="preserve"> it got going in a particular community</w:t>
      </w:r>
      <w:r w:rsidR="001A2B95">
        <w:t>,</w:t>
      </w:r>
      <w:r w:rsidRPr="005E0CA6">
        <w:t xml:space="preserve"> and they managed to control it in that community.</w:t>
      </w:r>
      <w:r w:rsidR="00417E58">
        <w:t xml:space="preserve"> </w:t>
      </w:r>
      <w:r w:rsidRPr="005E0CA6">
        <w:t>It is not all bad luck</w:t>
      </w:r>
      <w:r w:rsidR="00975292">
        <w:t>. P</w:t>
      </w:r>
      <w:r w:rsidRPr="005E0CA6">
        <w:t xml:space="preserve">reparedness </w:t>
      </w:r>
      <w:r w:rsidR="001A2B95">
        <w:t>ma</w:t>
      </w:r>
      <w:r w:rsidRPr="005E0CA6">
        <w:t>tter</w:t>
      </w:r>
      <w:r w:rsidR="001A2B95">
        <w:t>s</w:t>
      </w:r>
      <w:r w:rsidRPr="005E0CA6">
        <w:t xml:space="preserve">. </w:t>
      </w:r>
    </w:p>
    <w:p w:rsidR="001A2B95" w:rsidP="001A2B95">
      <w:pPr>
        <w:pStyle w:val="Answer"/>
      </w:pPr>
      <w:r w:rsidRPr="005E0CA6">
        <w:t>When it comes to comparisons, there are lessons to be learn</w:t>
      </w:r>
      <w:r w:rsidR="000B0991">
        <w:t>t</w:t>
      </w:r>
      <w:r w:rsidRPr="005E0CA6">
        <w:t xml:space="preserve"> from Germany.</w:t>
      </w:r>
      <w:r w:rsidR="00417E58">
        <w:t xml:space="preserve"> </w:t>
      </w:r>
      <w:r w:rsidRPr="005E0CA6">
        <w:t xml:space="preserve">The Robert Koch Institute, which was set up with </w:t>
      </w:r>
      <w:r w:rsidR="00937A07">
        <w:t>the</w:t>
      </w:r>
      <w:r w:rsidRPr="005E0CA6">
        <w:t xml:space="preserve"> rather traditional structure of a very strong research institute as well as public health</w:t>
      </w:r>
      <w:r>
        <w:t xml:space="preserve">, </w:t>
      </w:r>
      <w:r w:rsidRPr="005E0CA6">
        <w:t>entirely focused on infectious disease.</w:t>
      </w:r>
      <w:r w:rsidR="00417E58">
        <w:t xml:space="preserve"> </w:t>
      </w:r>
      <w:r>
        <w:t>T</w:t>
      </w:r>
      <w:r w:rsidRPr="005E0CA6">
        <w:t>o some extent</w:t>
      </w:r>
      <w:r>
        <w:t>,</w:t>
      </w:r>
      <w:r w:rsidRPr="005E0CA6">
        <w:t xml:space="preserve"> public health in the UK</w:t>
      </w:r>
      <w:r>
        <w:t>,</w:t>
      </w:r>
      <w:r w:rsidRPr="005E0CA6">
        <w:t xml:space="preserve"> as in other co</w:t>
      </w:r>
      <w:r w:rsidR="0063711D">
        <w:t>untries</w:t>
      </w:r>
      <w:r>
        <w:t>,</w:t>
      </w:r>
      <w:r w:rsidRPr="005E0CA6">
        <w:t xml:space="preserve"> made a switch away from infections toward</w:t>
      </w:r>
      <w:r w:rsidR="00C3348B">
        <w:t>s</w:t>
      </w:r>
      <w:r w:rsidRPr="005E0CA6">
        <w:t xml:space="preserve"> chronic disease.</w:t>
      </w:r>
      <w:r w:rsidR="00417E58">
        <w:t xml:space="preserve"> </w:t>
      </w:r>
      <w:r w:rsidRPr="005E0CA6">
        <w:t>Public Health England has been very focused on issues such as obesity, diabetes and other chronic conditions.</w:t>
      </w:r>
      <w:r w:rsidR="00417E58">
        <w:t xml:space="preserve"> </w:t>
      </w:r>
      <w:r w:rsidR="006968EC">
        <w:t>W</w:t>
      </w:r>
      <w:r w:rsidRPr="005E0CA6">
        <w:t>ith the changes in the PHL</w:t>
      </w:r>
      <w:r w:rsidR="00EE2877">
        <w:t>S</w:t>
      </w:r>
      <w:r w:rsidR="004C6878">
        <w:t>,</w:t>
      </w:r>
      <w:r w:rsidRPr="005E0CA6">
        <w:t xml:space="preserve"> and other changes subsequently</w:t>
      </w:r>
      <w:r w:rsidR="0063711D">
        <w:t>,</w:t>
      </w:r>
      <w:r w:rsidRPr="005E0CA6">
        <w:t xml:space="preserve"> </w:t>
      </w:r>
      <w:r w:rsidR="00784C0C">
        <w:t xml:space="preserve">the </w:t>
      </w:r>
      <w:r w:rsidR="0063711D">
        <w:t>infection</w:t>
      </w:r>
      <w:r w:rsidR="00784C0C">
        <w:t xml:space="preserve"> has</w:t>
      </w:r>
      <w:r w:rsidRPr="005E0CA6">
        <w:t xml:space="preserve"> not been quite so effectively centrally led in the way the Robert Koch Institute does it.</w:t>
      </w:r>
      <w:r w:rsidR="00417E58">
        <w:t xml:space="preserve"> </w:t>
      </w:r>
      <w:r w:rsidRPr="005E0CA6">
        <w:t>I think there are lessons to be learn</w:t>
      </w:r>
      <w:r w:rsidR="0063711D">
        <w:t>ed</w:t>
      </w:r>
      <w:r w:rsidRPr="005E0CA6">
        <w:t xml:space="preserve"> there.</w:t>
      </w:r>
      <w:r w:rsidR="00417E58">
        <w:t xml:space="preserve"> </w:t>
      </w:r>
    </w:p>
    <w:p w:rsidR="001A2B95" w:rsidP="001A2B95">
      <w:pPr>
        <w:pStyle w:val="Remark"/>
      </w:pPr>
      <w:sdt>
        <w:sdtPr>
          <w:alias w:val="Member"/>
          <w:tag w:val="&lt;Member mnisId='1578' dodsId='40488'&gt;"/>
          <w:id w:val="57293588"/>
          <w:placeholder>
            <w:docPart w:val="DefaultPlaceholder_-1854013440"/>
          </w:placeholder>
          <w:richText/>
        </w:sdtPr>
        <w:sdtContent>
          <w:r w:rsidRPr="001A2B95">
            <w:rPr>
              <w:b/>
            </w:rPr>
            <w:t>Chair:</w:t>
          </w:r>
        </w:sdtContent>
      </w:sdt>
      <w:r>
        <w:t xml:space="preserve"> </w:t>
      </w:r>
      <w:r w:rsidR="00D435A7">
        <w:t xml:space="preserve">Thank you, Sir Mark. </w:t>
      </w:r>
      <w:r w:rsidR="006968EC">
        <w:t>I</w:t>
      </w:r>
      <w:r w:rsidRPr="005E0CA6" w:rsidR="005E0CA6">
        <w:t>f we could keep the answers short</w:t>
      </w:r>
      <w:r w:rsidR="006541CA">
        <w:t>,</w:t>
      </w:r>
      <w:r w:rsidRPr="005E0CA6" w:rsidR="005E0CA6">
        <w:t xml:space="preserve"> we will be able to get more questions in.</w:t>
      </w:r>
      <w:r w:rsidR="00417E58">
        <w:t xml:space="preserve"> </w:t>
      </w:r>
    </w:p>
    <w:p w:rsidR="001A2B95" w:rsidP="001A2B95">
      <w:pPr>
        <w:pStyle w:val="Question"/>
      </w:pPr>
      <w:sdt>
        <w:sdtPr>
          <w:alias w:val="Member"/>
          <w:tag w:val="&lt;Member mnisId='4786' dodsId=''&gt;"/>
          <w:id w:val="-1867287792"/>
          <w:placeholder>
            <w:docPart w:val="DefaultPlaceholder_-1854013440"/>
          </w:placeholder>
          <w:richText/>
        </w:sdtPr>
        <w:sdtContent>
          <w:r w:rsidRPr="001A2B95">
            <w:rPr>
              <w:b/>
            </w:rPr>
            <w:t>Zarah Sultana:</w:t>
          </w:r>
        </w:sdtContent>
      </w:sdt>
      <w:r>
        <w:t xml:space="preserve"> </w:t>
      </w:r>
      <w:r w:rsidR="006541CA">
        <w:t xml:space="preserve">In </w:t>
      </w:r>
      <w:r w:rsidRPr="005E0CA6" w:rsidR="005E0CA6">
        <w:t xml:space="preserve">our experience with coronavirus this time </w:t>
      </w:r>
      <w:r w:rsidR="006541CA">
        <w:t>a</w:t>
      </w:r>
      <w:r w:rsidRPr="005E0CA6" w:rsidR="005E0CA6">
        <w:t>round</w:t>
      </w:r>
      <w:r w:rsidR="006968EC">
        <w:t>,</w:t>
      </w:r>
      <w:r w:rsidRPr="005E0CA6" w:rsidR="005E0CA6">
        <w:t xml:space="preserve"> do you think </w:t>
      </w:r>
      <w:r w:rsidR="001C42B3">
        <w:t xml:space="preserve">that </w:t>
      </w:r>
      <w:r w:rsidRPr="005E0CA6" w:rsidR="005E0CA6">
        <w:t>as a society</w:t>
      </w:r>
      <w:r w:rsidR="001C42B3">
        <w:t>,</w:t>
      </w:r>
      <w:r w:rsidRPr="005E0CA6" w:rsidR="005E0CA6">
        <w:t xml:space="preserve"> if we experience another virus like </w:t>
      </w:r>
      <w:r w:rsidR="001C42B3">
        <w:t>it</w:t>
      </w:r>
      <w:r w:rsidRPr="005E0CA6" w:rsidR="005E0CA6">
        <w:t xml:space="preserve"> in the future</w:t>
      </w:r>
      <w:r w:rsidR="001C42B3">
        <w:t>,</w:t>
      </w:r>
      <w:r w:rsidRPr="005E0CA6" w:rsidR="005E0CA6">
        <w:t xml:space="preserve"> we will be able to deal with it better</w:t>
      </w:r>
      <w:r w:rsidR="006968EC">
        <w:t>?</w:t>
      </w:r>
      <w:r w:rsidRPr="005E0CA6" w:rsidR="005E0CA6">
        <w:t xml:space="preserve"> I am thinking more about public discipline, mask wearing</w:t>
      </w:r>
      <w:r w:rsidR="006968EC">
        <w:t xml:space="preserve"> and </w:t>
      </w:r>
      <w:r w:rsidRPr="005E0CA6" w:rsidR="005E0CA6">
        <w:t>the importance of public health?</w:t>
      </w:r>
      <w:r w:rsidR="00417E58">
        <w:t xml:space="preserve"> </w:t>
      </w:r>
      <w:r w:rsidRPr="005E0CA6" w:rsidR="005E0CA6">
        <w:t>If this happened to us again in the future</w:t>
      </w:r>
      <w:r w:rsidR="001C42B3">
        <w:t>,</w:t>
      </w:r>
      <w:r w:rsidRPr="005E0CA6" w:rsidR="005E0CA6">
        <w:t xml:space="preserve"> would we be able to deal with it better than we</w:t>
      </w:r>
      <w:r w:rsidR="006968EC">
        <w:t xml:space="preserve"> did</w:t>
      </w:r>
      <w:r w:rsidRPr="005E0CA6" w:rsidR="005E0CA6">
        <w:t xml:space="preserve"> initially</w:t>
      </w:r>
      <w:r w:rsidR="006968EC">
        <w:t>?</w:t>
      </w:r>
      <w:r w:rsidR="00417E58">
        <w:t xml:space="preserve"> </w:t>
      </w:r>
    </w:p>
    <w:p w:rsidR="00D80313" w:rsidP="001A2B95">
      <w:pPr>
        <w:pStyle w:val="Answer"/>
      </w:pPr>
      <w:sdt>
        <w:sdtPr>
          <w:alias w:val="Witness"/>
          <w:id w:val="-1945378962"/>
          <w:placeholder>
            <w:docPart w:val="DefaultPlaceholder_-1854013440"/>
          </w:placeholder>
          <w:richText/>
        </w:sdtPr>
        <w:sdtContent>
          <w:r w:rsidRPr="001A2B95" w:rsidR="001A2B95">
            <w:rPr>
              <w:b/>
              <w:i/>
            </w:rPr>
            <w:t>Professor Dame Sally Davies:</w:t>
          </w:r>
        </w:sdtContent>
      </w:sdt>
      <w:r w:rsidR="001A2B95">
        <w:t xml:space="preserve"> </w:t>
      </w:r>
      <w:r w:rsidR="006968EC">
        <w:t>I</w:t>
      </w:r>
      <w:r w:rsidRPr="005E0CA6" w:rsidR="005E0CA6">
        <w:t>f it is i</w:t>
      </w:r>
      <w:r w:rsidR="001A2B95">
        <w:t>n</w:t>
      </w:r>
      <w:r w:rsidRPr="005E0CA6" w:rsidR="005E0CA6">
        <w:t xml:space="preserve"> the next decade</w:t>
      </w:r>
      <w:r w:rsidR="001C42B3">
        <w:t>,</w:t>
      </w:r>
      <w:r w:rsidRPr="005E0CA6" w:rsidR="005E0CA6">
        <w:t xml:space="preserve"> there will be some community memory.</w:t>
      </w:r>
      <w:r w:rsidR="00417E58">
        <w:t xml:space="preserve"> </w:t>
      </w:r>
      <w:r w:rsidRPr="005E0CA6" w:rsidR="005E0CA6">
        <w:t>I support what Sir Mark said.</w:t>
      </w:r>
      <w:r w:rsidR="00417E58">
        <w:t xml:space="preserve"> </w:t>
      </w:r>
      <w:r w:rsidRPr="005E0CA6" w:rsidR="005E0CA6">
        <w:t xml:space="preserve">I do not think we have </w:t>
      </w:r>
      <w:r w:rsidR="001A2B95">
        <w:t xml:space="preserve">yet </w:t>
      </w:r>
      <w:r w:rsidRPr="005E0CA6" w:rsidR="005E0CA6">
        <w:t>got mask wearing where it should be.</w:t>
      </w:r>
      <w:r w:rsidR="00417E58">
        <w:t xml:space="preserve"> </w:t>
      </w:r>
      <w:r w:rsidR="001C42B3">
        <w:t>W</w:t>
      </w:r>
      <w:r w:rsidRPr="005E0CA6" w:rsidR="005E0CA6">
        <w:t>e should have an absolute mandate at this point while it is cold weather and</w:t>
      </w:r>
      <w:r w:rsidR="00417E58">
        <w:t xml:space="preserve"> </w:t>
      </w:r>
      <w:r w:rsidRPr="005E0CA6" w:rsidR="005E0CA6">
        <w:t>it is still transmitting.</w:t>
      </w:r>
      <w:r w:rsidR="00417E58">
        <w:t xml:space="preserve"> </w:t>
      </w:r>
      <w:r w:rsidRPr="005E0CA6" w:rsidR="005E0CA6">
        <w:t>It depends how we change and prepare as a result of our learning.</w:t>
      </w:r>
    </w:p>
    <w:p w:rsidR="001A2B95" w:rsidP="001A2B95">
      <w:pPr>
        <w:pStyle w:val="Answer"/>
      </w:pPr>
      <w:r>
        <w:t>T</w:t>
      </w:r>
      <w:r w:rsidRPr="005E0CA6" w:rsidR="005E0CA6">
        <w:t>o add to Sir Mark</w:t>
      </w:r>
      <w:r w:rsidR="001C393F">
        <w:t>’</w:t>
      </w:r>
      <w:r w:rsidRPr="005E0CA6" w:rsidR="005E0CA6">
        <w:t>s comments</w:t>
      </w:r>
      <w:r>
        <w:t>,</w:t>
      </w:r>
      <w:r>
        <w:t xml:space="preserve"> </w:t>
      </w:r>
      <w:r w:rsidRPr="005E0CA6" w:rsidR="005E0CA6">
        <w:t xml:space="preserve">Robert Koch and all the other </w:t>
      </w:r>
      <w:r w:rsidR="001F0787">
        <w:t xml:space="preserve">respected </w:t>
      </w:r>
      <w:r w:rsidRPr="005E0CA6" w:rsidR="005E0CA6">
        <w:t>public health institutes that deal with infections</w:t>
      </w:r>
      <w:r w:rsidR="00667303">
        <w:t xml:space="preserve"> </w:t>
      </w:r>
      <w:r w:rsidRPr="005E0CA6" w:rsidR="005E0CA6">
        <w:t xml:space="preserve">are professionally led by a </w:t>
      </w:r>
      <w:r w:rsidRPr="005E0CA6" w:rsidR="005E0CA6">
        <w:t>clinical scientist</w:t>
      </w:r>
      <w:r>
        <w:t>,</w:t>
      </w:r>
      <w:r w:rsidRPr="005E0CA6" w:rsidR="005E0CA6">
        <w:t xml:space="preserve"> and</w:t>
      </w:r>
      <w:r w:rsidR="00671CBC">
        <w:t xml:space="preserve"> </w:t>
      </w:r>
      <w:r w:rsidRPr="005E0CA6" w:rsidR="005E0CA6">
        <w:t>I think we need that</w:t>
      </w:r>
      <w:r w:rsidR="00E4184D">
        <w:t xml:space="preserve">; and </w:t>
      </w:r>
      <w:r w:rsidRPr="005E0CA6" w:rsidR="005E0CA6">
        <w:t>not just for the emergencies.</w:t>
      </w:r>
      <w:r w:rsidR="00417E58">
        <w:t xml:space="preserve"> </w:t>
      </w:r>
      <w:r>
        <w:t>At the moment</w:t>
      </w:r>
      <w:r w:rsidR="00944DEA">
        <w:t>,</w:t>
      </w:r>
      <w:r>
        <w:t xml:space="preserve"> w</w:t>
      </w:r>
      <w:r w:rsidRPr="005E0CA6" w:rsidR="005E0CA6">
        <w:t xml:space="preserve">e are talking </w:t>
      </w:r>
      <w:r>
        <w:t>a</w:t>
      </w:r>
      <w:r w:rsidRPr="005E0CA6" w:rsidR="005E0CA6">
        <w:t xml:space="preserve">bout </w:t>
      </w:r>
      <w:r w:rsidR="00944DEA">
        <w:t>a</w:t>
      </w:r>
      <w:r w:rsidRPr="005E0CA6" w:rsidR="005E0CA6">
        <w:t xml:space="preserve"> fast pandemic.</w:t>
      </w:r>
      <w:r w:rsidR="00417E58">
        <w:t xml:space="preserve"> </w:t>
      </w:r>
      <w:r w:rsidRPr="005E0CA6" w:rsidR="005E0CA6">
        <w:t>As most of you know,</w:t>
      </w:r>
      <w:r w:rsidR="00417E58">
        <w:t xml:space="preserve"> </w:t>
      </w:r>
      <w:r w:rsidRPr="005E0CA6" w:rsidR="005E0CA6">
        <w:t>I am extraordinar</w:t>
      </w:r>
      <w:r>
        <w:t>il</w:t>
      </w:r>
      <w:r w:rsidRPr="005E0CA6" w:rsidR="005E0CA6">
        <w:t>y concerned about the slow pandemic of antimicrobial resistance.</w:t>
      </w:r>
      <w:r w:rsidR="00417E58">
        <w:t xml:space="preserve"> </w:t>
      </w:r>
      <w:r w:rsidRPr="005E0CA6" w:rsidR="005E0CA6">
        <w:t>We have some really good people in</w:t>
      </w:r>
      <w:r w:rsidR="008349C7">
        <w:t xml:space="preserve"> the middle of</w:t>
      </w:r>
      <w:r w:rsidRPr="005E0CA6" w:rsidR="005E0CA6">
        <w:t xml:space="preserve"> </w:t>
      </w:r>
      <w:r w:rsidR="006968EC">
        <w:t>P</w:t>
      </w:r>
      <w:r w:rsidRPr="005E0CA6" w:rsidR="005E0CA6">
        <w:t xml:space="preserve">ublic </w:t>
      </w:r>
      <w:r w:rsidR="006968EC">
        <w:t>H</w:t>
      </w:r>
      <w:r w:rsidRPr="005E0CA6" w:rsidR="005E0CA6">
        <w:t>ealth England working on th</w:t>
      </w:r>
      <w:r w:rsidR="008349C7">
        <w:t>at</w:t>
      </w:r>
      <w:r w:rsidRPr="005E0CA6" w:rsidR="005E0CA6">
        <w:t>, but</w:t>
      </w:r>
      <w:r w:rsidR="00DD6223">
        <w:t>,</w:t>
      </w:r>
      <w:r w:rsidRPr="005E0CA6" w:rsidR="005E0CA6">
        <w:t xml:space="preserve"> again</w:t>
      </w:r>
      <w:r w:rsidR="006968EC">
        <w:t>,</w:t>
      </w:r>
      <w:r w:rsidRPr="005E0CA6" w:rsidR="005E0CA6">
        <w:t xml:space="preserve"> the</w:t>
      </w:r>
      <w:r w:rsidR="006968EC">
        <w:t>re is the</w:t>
      </w:r>
      <w:r w:rsidRPr="005E0CA6" w:rsidR="005E0CA6">
        <w:t xml:space="preserve"> problem of getting a focus on </w:t>
      </w:r>
      <w:r w:rsidR="008349C7">
        <w:t>something</w:t>
      </w:r>
      <w:r w:rsidRPr="005E0CA6" w:rsidR="005E0CA6">
        <w:t xml:space="preserve"> because</w:t>
      </w:r>
      <w:r w:rsidR="00237D0A">
        <w:t>,</w:t>
      </w:r>
      <w:r w:rsidRPr="005E0CA6" w:rsidR="005E0CA6">
        <w:t xml:space="preserve"> </w:t>
      </w:r>
      <w:r w:rsidR="008349C7">
        <w:t xml:space="preserve">although it is </w:t>
      </w:r>
      <w:r w:rsidRPr="005E0CA6" w:rsidR="005E0CA6">
        <w:t>a problem today</w:t>
      </w:r>
      <w:r w:rsidR="00237D0A">
        <w:t>, it is</w:t>
      </w:r>
      <w:r w:rsidRPr="005E0CA6" w:rsidR="005E0CA6">
        <w:t xml:space="preserve"> not </w:t>
      </w:r>
      <w:r>
        <w:t>catastrophic</w:t>
      </w:r>
      <w:r w:rsidR="006968EC">
        <w:t>. W</w:t>
      </w:r>
      <w:r w:rsidRPr="005E0CA6" w:rsidR="005E0CA6">
        <w:t>e need to do the insurance effort on that.</w:t>
      </w:r>
      <w:r w:rsidR="00417E58">
        <w:t xml:space="preserve"> </w:t>
      </w:r>
    </w:p>
    <w:p w:rsidR="005E0CA6" w:rsidRPr="005E0CA6" w:rsidP="008634D0">
      <w:pPr>
        <w:pStyle w:val="Question"/>
      </w:pPr>
      <w:sdt>
        <w:sdtPr>
          <w:alias w:val="Member"/>
          <w:tag w:val="&lt;Member mnisId='4786' dodsId=''&gt;"/>
          <w:id w:val="-1555229402"/>
          <w:placeholder>
            <w:docPart w:val="DefaultPlaceholder_-1854013440"/>
          </w:placeholder>
          <w:richText/>
        </w:sdtPr>
        <w:sdtContent>
          <w:r w:rsidRPr="008634D0" w:rsidR="001A2B95">
            <w:rPr>
              <w:b/>
            </w:rPr>
            <w:t>Zarah Sultana:</w:t>
          </w:r>
        </w:sdtContent>
      </w:sdt>
      <w:r w:rsidR="001A2B95">
        <w:t xml:space="preserve"> </w:t>
      </w:r>
      <w:r w:rsidRPr="005E0CA6">
        <w:t>Thank you.</w:t>
      </w:r>
      <w:r w:rsidR="00417E58">
        <w:t xml:space="preserve"> </w:t>
      </w:r>
      <w:r w:rsidRPr="005E0CA6">
        <w:t>Sir Mark</w:t>
      </w:r>
      <w:r w:rsidR="00BB7BF0">
        <w:t>?</w:t>
      </w:r>
      <w:r w:rsidRPr="005E0CA6">
        <w:t xml:space="preserve"> </w:t>
      </w:r>
    </w:p>
    <w:p w:rsidR="001A2B95" w:rsidP="001A2B95">
      <w:pPr>
        <w:pStyle w:val="Answer"/>
      </w:pPr>
      <w:sdt>
        <w:sdtPr>
          <w:alias w:val="Witness"/>
          <w:id w:val="-1010990616"/>
          <w:placeholder>
            <w:docPart w:val="DefaultPlaceholder_-1854013440"/>
          </w:placeholder>
          <w:richText/>
        </w:sdtPr>
        <w:sdtContent>
          <w:r w:rsidRPr="001A2B95">
            <w:rPr>
              <w:b/>
              <w:i/>
            </w:rPr>
            <w:t>Sir Mark Walport:</w:t>
          </w:r>
        </w:sdtContent>
      </w:sdt>
      <w:r>
        <w:t xml:space="preserve"> </w:t>
      </w:r>
      <w:r w:rsidRPr="005E0CA6" w:rsidR="005E0CA6">
        <w:t>I do</w:t>
      </w:r>
      <w:r w:rsidR="00237D0A">
        <w:t>n’t</w:t>
      </w:r>
      <w:r w:rsidRPr="005E0CA6" w:rsidR="005E0CA6">
        <w:t xml:space="preserve"> have anything to add.</w:t>
      </w:r>
      <w:r w:rsidR="00417E58">
        <w:t xml:space="preserve"> </w:t>
      </w:r>
      <w:r w:rsidRPr="005E0CA6" w:rsidR="005E0CA6">
        <w:t xml:space="preserve">All these things </w:t>
      </w:r>
      <w:r w:rsidR="00237D0A">
        <w:t xml:space="preserve">critically </w:t>
      </w:r>
      <w:r w:rsidR="006968EC">
        <w:t xml:space="preserve">depend </w:t>
      </w:r>
      <w:r w:rsidRPr="005E0CA6" w:rsidR="005E0CA6">
        <w:t>on the nature of the infection</w:t>
      </w:r>
      <w:r w:rsidR="006968EC">
        <w:t>. I</w:t>
      </w:r>
      <w:r w:rsidRPr="005E0CA6" w:rsidR="005E0CA6">
        <w:t>nfections</w:t>
      </w:r>
      <w:r w:rsidR="00237D0A">
        <w:t xml:space="preserve"> that</w:t>
      </w:r>
      <w:r w:rsidRPr="005E0CA6" w:rsidR="005E0CA6">
        <w:t xml:space="preserve"> transmit significantly before clinical manifestation</w:t>
      </w:r>
      <w:r w:rsidR="00DC1500">
        <w:t>s</w:t>
      </w:r>
      <w:r w:rsidRPr="005E0CA6" w:rsidR="005E0CA6">
        <w:t xml:space="preserve"> are much</w:t>
      </w:r>
      <w:r>
        <w:t xml:space="preserve"> </w:t>
      </w:r>
      <w:r w:rsidRPr="005E0CA6" w:rsidR="005E0CA6">
        <w:t>harder to manage.</w:t>
      </w:r>
      <w:r w:rsidR="00417E58">
        <w:t xml:space="preserve"> </w:t>
      </w:r>
      <w:r w:rsidRPr="005E0CA6" w:rsidR="005E0CA6">
        <w:t>If the incubation period is short</w:t>
      </w:r>
      <w:r w:rsidR="006968EC">
        <w:t xml:space="preserve">, </w:t>
      </w:r>
      <w:r w:rsidRPr="005E0CA6" w:rsidR="005E0CA6">
        <w:t>the time for intervention through testing</w:t>
      </w:r>
      <w:r>
        <w:t>,</w:t>
      </w:r>
      <w:r w:rsidRPr="005E0CA6" w:rsidR="005E0CA6">
        <w:t xml:space="preserve"> for example</w:t>
      </w:r>
      <w:r>
        <w:t>,</w:t>
      </w:r>
      <w:r w:rsidRPr="005E0CA6" w:rsidR="005E0CA6">
        <w:t xml:space="preserve"> is very low indeed.</w:t>
      </w:r>
      <w:r w:rsidR="00417E58">
        <w:t xml:space="preserve"> </w:t>
      </w:r>
      <w:r w:rsidRPr="005E0CA6" w:rsidR="005E0CA6">
        <w:t>One of the interesting questions is the extent to which mass testing</w:t>
      </w:r>
      <w:r>
        <w:t>,</w:t>
      </w:r>
      <w:r w:rsidRPr="005E0CA6" w:rsidR="005E0CA6">
        <w:t xml:space="preserve"> </w:t>
      </w:r>
      <w:r>
        <w:t xml:space="preserve">as it develops </w:t>
      </w:r>
      <w:r w:rsidRPr="005E0CA6" w:rsidR="005E0CA6">
        <w:t>at this stage of the pandemic</w:t>
      </w:r>
      <w:r>
        <w:t>,</w:t>
      </w:r>
      <w:r w:rsidRPr="005E0CA6" w:rsidR="005E0CA6">
        <w:t xml:space="preserve"> </w:t>
      </w:r>
      <w:r w:rsidR="00072FD0">
        <w:t xml:space="preserve">turns out </w:t>
      </w:r>
      <w:r w:rsidRPr="005E0CA6" w:rsidR="005E0CA6">
        <w:t>to be deliverable and helpful.</w:t>
      </w:r>
      <w:r w:rsidR="00417E58">
        <w:t xml:space="preserve"> </w:t>
      </w:r>
      <w:r w:rsidRPr="005E0CA6" w:rsidR="005E0CA6">
        <w:t xml:space="preserve">One </w:t>
      </w:r>
      <w:r w:rsidR="00DC1500">
        <w:t xml:space="preserve">of the </w:t>
      </w:r>
      <w:r w:rsidRPr="005E0CA6" w:rsidR="005E0CA6">
        <w:t>challenge</w:t>
      </w:r>
      <w:r w:rsidR="00DC1500">
        <w:t>s</w:t>
      </w:r>
      <w:r w:rsidRPr="005E0CA6" w:rsidR="005E0CA6">
        <w:t xml:space="preserve"> with test and trace is </w:t>
      </w:r>
      <w:r>
        <w:t xml:space="preserve">that </w:t>
      </w:r>
      <w:r w:rsidRPr="005E0CA6" w:rsidR="005E0CA6">
        <w:t>it is extremely difficult to do when the number of cases is very large.</w:t>
      </w:r>
      <w:r w:rsidR="00417E58">
        <w:t xml:space="preserve"> </w:t>
      </w:r>
      <w:r w:rsidRPr="005E0CA6" w:rsidR="005E0CA6">
        <w:t>Again</w:t>
      </w:r>
      <w:r w:rsidR="00DD6223">
        <w:t>,</w:t>
      </w:r>
      <w:r w:rsidRPr="005E0CA6" w:rsidR="005E0CA6">
        <w:t xml:space="preserve"> looking at Germany, </w:t>
      </w:r>
      <w:r w:rsidR="00D71FAA">
        <w:t>they</w:t>
      </w:r>
      <w:r w:rsidRPr="005E0CA6" w:rsidR="005E0CA6">
        <w:t xml:space="preserve"> lost control of </w:t>
      </w:r>
      <w:r w:rsidR="00D71FAA">
        <w:t>their</w:t>
      </w:r>
      <w:r w:rsidRPr="005E0CA6" w:rsidR="005E0CA6">
        <w:t xml:space="preserve"> test and trace at a much lower level of infection than we have here.</w:t>
      </w:r>
      <w:r w:rsidR="00417E58">
        <w:t xml:space="preserve"> </w:t>
      </w:r>
    </w:p>
    <w:p w:rsidR="001A2B95" w:rsidP="001A2B95">
      <w:pPr>
        <w:pStyle w:val="Question"/>
      </w:pPr>
      <w:sdt>
        <w:sdtPr>
          <w:alias w:val="Member"/>
          <w:tag w:val="&lt;Member mnisId='1578' dodsId='40488'&gt;"/>
          <w:id w:val="1125197336"/>
          <w:placeholder>
            <w:docPart w:val="DefaultPlaceholder_-1854013440"/>
          </w:placeholder>
          <w:richText/>
        </w:sdtPr>
        <w:sdtContent>
          <w:r w:rsidRPr="001A2B95">
            <w:rPr>
              <w:b/>
            </w:rPr>
            <w:t>Chair:</w:t>
          </w:r>
        </w:sdtContent>
      </w:sdt>
      <w:r>
        <w:t xml:space="preserve"> </w:t>
      </w:r>
      <w:r w:rsidRPr="005E0CA6" w:rsidR="005E0CA6">
        <w:t xml:space="preserve">Sir Mark, is it your judgment </w:t>
      </w:r>
      <w:r w:rsidR="006968EC">
        <w:t>that</w:t>
      </w:r>
      <w:r w:rsidR="009360E4">
        <w:t>,</w:t>
      </w:r>
      <w:r w:rsidR="006968EC">
        <w:t xml:space="preserve"> </w:t>
      </w:r>
      <w:r w:rsidRPr="005E0CA6" w:rsidR="005E0CA6">
        <w:t>given the level of infection</w:t>
      </w:r>
      <w:r w:rsidR="00D71FAA">
        <w:t>,</w:t>
      </w:r>
      <w:r>
        <w:t xml:space="preserve"> </w:t>
      </w:r>
      <w:r w:rsidRPr="005E0CA6" w:rsidR="005E0CA6">
        <w:t xml:space="preserve">we cannot expect to see a significant contribution </w:t>
      </w:r>
      <w:r w:rsidR="0063711D">
        <w:t>from</w:t>
      </w:r>
      <w:r w:rsidRPr="005E0CA6" w:rsidR="005E0CA6">
        <w:t xml:space="preserve"> test and trace towards suppressing the disease</w:t>
      </w:r>
      <w:r>
        <w:t xml:space="preserve"> in the UK</w:t>
      </w:r>
      <w:r w:rsidRPr="005E0CA6" w:rsidR="005E0CA6">
        <w:t>?</w:t>
      </w:r>
      <w:r w:rsidR="00417E58">
        <w:t xml:space="preserve"> </w:t>
      </w:r>
    </w:p>
    <w:p w:rsidR="001A2B95" w:rsidP="001A2B95">
      <w:pPr>
        <w:pStyle w:val="Answer"/>
      </w:pPr>
      <w:sdt>
        <w:sdtPr>
          <w:alias w:val="Witness"/>
          <w:id w:val="1646699525"/>
          <w:placeholder>
            <w:docPart w:val="DefaultPlaceholder_-1854013440"/>
          </w:placeholder>
          <w:richText/>
        </w:sdtPr>
        <w:sdtContent>
          <w:r w:rsidRPr="001A2B95">
            <w:rPr>
              <w:b/>
              <w:i/>
            </w:rPr>
            <w:t>Sir Mark Walport:</w:t>
          </w:r>
        </w:sdtContent>
      </w:sdt>
      <w:r>
        <w:t xml:space="preserve"> </w:t>
      </w:r>
      <w:r w:rsidRPr="005E0CA6" w:rsidR="005E0CA6">
        <w:t>We have new tests.</w:t>
      </w:r>
      <w:r w:rsidR="00417E58">
        <w:t xml:space="preserve"> </w:t>
      </w:r>
      <w:r w:rsidRPr="005E0CA6" w:rsidR="005E0CA6">
        <w:t>They are rapid</w:t>
      </w:r>
      <w:r w:rsidR="007768E8">
        <w:t xml:space="preserve"> if they can be lo</w:t>
      </w:r>
      <w:r w:rsidRPr="005E0CA6" w:rsidR="005E0CA6">
        <w:t>gistically</w:t>
      </w:r>
      <w:r w:rsidR="007768E8">
        <w:t xml:space="preserve"> </w:t>
      </w:r>
      <w:r w:rsidRPr="005E0CA6" w:rsidR="005E0CA6">
        <w:t>delivered in the most effective way</w:t>
      </w:r>
      <w:r w:rsidR="006968EC">
        <w:t xml:space="preserve">. We </w:t>
      </w:r>
      <w:r w:rsidRPr="005E0CA6" w:rsidR="005E0CA6">
        <w:t xml:space="preserve">saw that happen pretty effectively in Liverpool with the </w:t>
      </w:r>
      <w:r w:rsidR="00D71FAA">
        <w:t>A</w:t>
      </w:r>
      <w:r w:rsidRPr="005E0CA6" w:rsidR="005E0CA6">
        <w:t>rmy doing it</w:t>
      </w:r>
      <w:r>
        <w:t>. T</w:t>
      </w:r>
      <w:r w:rsidRPr="005E0CA6" w:rsidR="005E0CA6">
        <w:t>he logistic</w:t>
      </w:r>
      <w:r w:rsidR="006968EC">
        <w:t>al</w:t>
      </w:r>
      <w:r w:rsidRPr="005E0CA6" w:rsidR="005E0CA6">
        <w:t xml:space="preserve"> challenge of delivering millions of tests to millions of people across the country is a tough one.</w:t>
      </w:r>
      <w:r w:rsidR="00417E58">
        <w:t xml:space="preserve"> </w:t>
      </w:r>
      <w:r w:rsidRPr="005E0CA6" w:rsidR="005E0CA6">
        <w:t>These are tests of a sort that have never been applied in a pandemic situation</w:t>
      </w:r>
      <w:r w:rsidR="006968EC">
        <w:t>,</w:t>
      </w:r>
      <w:r w:rsidRPr="005E0CA6" w:rsidR="005E0CA6">
        <w:t xml:space="preserve"> and I think we will learn as </w:t>
      </w:r>
      <w:r w:rsidR="00F53FB3">
        <w:t>they are</w:t>
      </w:r>
      <w:r w:rsidRPr="005E0CA6" w:rsidR="005E0CA6">
        <w:t xml:space="preserve"> implemented.</w:t>
      </w:r>
      <w:r w:rsidR="00417E58">
        <w:t xml:space="preserve"> </w:t>
      </w:r>
    </w:p>
    <w:p w:rsidR="005E0CA6" w:rsidRPr="005E0CA6" w:rsidP="001A2B95">
      <w:pPr>
        <w:pStyle w:val="Question"/>
      </w:pPr>
      <w:sdt>
        <w:sdtPr>
          <w:alias w:val="Member"/>
          <w:tag w:val="&lt;Member mnisId='1578' dodsId='40488'&gt;"/>
          <w:id w:val="-449161488"/>
          <w:placeholder>
            <w:docPart w:val="DefaultPlaceholder_-1854013440"/>
          </w:placeholder>
          <w:richText/>
        </w:sdtPr>
        <w:sdtContent>
          <w:r w:rsidRPr="001A2B95" w:rsidR="001A2B95">
            <w:rPr>
              <w:b/>
            </w:rPr>
            <w:t>Chair:</w:t>
          </w:r>
        </w:sdtContent>
      </w:sdt>
      <w:r w:rsidR="001A2B95">
        <w:t xml:space="preserve"> I</w:t>
      </w:r>
      <w:r w:rsidRPr="005E0CA6">
        <w:t>n September</w:t>
      </w:r>
      <w:r w:rsidR="006968EC">
        <w:t>,</w:t>
      </w:r>
      <w:r w:rsidRPr="005E0CA6">
        <w:t xml:space="preserve"> </w:t>
      </w:r>
      <w:r w:rsidR="001A2B95">
        <w:t xml:space="preserve">SAGE </w:t>
      </w:r>
      <w:r w:rsidRPr="005E0CA6">
        <w:t>did not expect test and trace to make a significant impact on the handling of the pandemic</w:t>
      </w:r>
      <w:r w:rsidR="00B74306">
        <w:t>,</w:t>
      </w:r>
      <w:r w:rsidR="001A2B95">
        <w:t xml:space="preserve"> </w:t>
      </w:r>
      <w:r w:rsidRPr="005E0CA6">
        <w:t>hence its recommendation for non</w:t>
      </w:r>
      <w:r w:rsidR="001C393F">
        <w:t>-</w:t>
      </w:r>
      <w:r w:rsidRPr="005E0CA6">
        <w:t>pharmaceutical interventions.</w:t>
      </w:r>
      <w:r w:rsidR="00417E58">
        <w:t xml:space="preserve"> </w:t>
      </w:r>
      <w:r w:rsidRPr="005E0CA6">
        <w:t>Is that September judgment still accurate?</w:t>
      </w:r>
      <w:r w:rsidR="00417E58">
        <w:t xml:space="preserve"> </w:t>
      </w:r>
    </w:p>
    <w:p w:rsidR="001A2B95" w:rsidP="00B74306">
      <w:pPr>
        <w:pStyle w:val="Answer"/>
      </w:pPr>
      <w:sdt>
        <w:sdtPr>
          <w:alias w:val="Witness"/>
          <w:id w:val="-2091757391"/>
          <w:placeholder>
            <w:docPart w:val="DefaultPlaceholder_-1854013440"/>
          </w:placeholder>
          <w:richText/>
        </w:sdtPr>
        <w:sdtContent>
          <w:r w:rsidRPr="001A2B95">
            <w:rPr>
              <w:b/>
              <w:i/>
            </w:rPr>
            <w:t>Sir Mark Walport:</w:t>
          </w:r>
        </w:sdtContent>
      </w:sdt>
      <w:r>
        <w:t xml:space="preserve"> </w:t>
      </w:r>
      <w:r w:rsidR="006968EC">
        <w:t>I</w:t>
      </w:r>
      <w:r w:rsidRPr="005E0CA6" w:rsidR="005E0CA6">
        <w:t>t goes back to the debate in the House of Commons yesterday or the day before</w:t>
      </w:r>
      <w:r>
        <w:t>,</w:t>
      </w:r>
      <w:r w:rsidRPr="005E0CA6" w:rsidR="005E0CA6">
        <w:t xml:space="preserve"> which is that to keep this disease under control at the moment requires social distancing.</w:t>
      </w:r>
      <w:r w:rsidR="00417E58">
        <w:t xml:space="preserve"> </w:t>
      </w:r>
      <w:r w:rsidRPr="005E0CA6" w:rsidR="005E0CA6">
        <w:t>That need has not gone away.</w:t>
      </w:r>
      <w:r w:rsidR="00417E58">
        <w:t xml:space="preserve"> </w:t>
      </w:r>
      <w:r w:rsidRPr="005E0CA6" w:rsidR="005E0CA6">
        <w:t>It is not a question of one or the other.</w:t>
      </w:r>
      <w:r w:rsidR="00417E58">
        <w:t xml:space="preserve"> </w:t>
      </w:r>
      <w:r w:rsidRPr="005E0CA6" w:rsidR="005E0CA6">
        <w:t xml:space="preserve">We should be applying mass testing </w:t>
      </w:r>
      <w:r w:rsidR="0092749F">
        <w:t>and</w:t>
      </w:r>
      <w:r w:rsidRPr="005E0CA6" w:rsidR="005E0CA6">
        <w:t xml:space="preserve"> targeted testing</w:t>
      </w:r>
      <w:r w:rsidR="008634D0">
        <w:t>—</w:t>
      </w:r>
      <w:r w:rsidR="006968EC">
        <w:t>taking the</w:t>
      </w:r>
      <w:r w:rsidRPr="005E0CA6" w:rsidR="005E0CA6">
        <w:t xml:space="preserve"> opportunity</w:t>
      </w:r>
      <w:r w:rsidR="006968EC">
        <w:t>,</w:t>
      </w:r>
      <w:r w:rsidRPr="005E0CA6" w:rsidR="005E0CA6">
        <w:t xml:space="preserve"> for example</w:t>
      </w:r>
      <w:r w:rsidR="006968EC">
        <w:t>,</w:t>
      </w:r>
      <w:r w:rsidRPr="005E0CA6" w:rsidR="005E0CA6">
        <w:t xml:space="preserve"> to test people before they go to care homes,</w:t>
      </w:r>
      <w:r w:rsidR="00B74306">
        <w:t xml:space="preserve"> or</w:t>
      </w:r>
      <w:r w:rsidRPr="005E0CA6" w:rsidR="005E0CA6">
        <w:t xml:space="preserve"> before they go to public events.</w:t>
      </w:r>
      <w:r w:rsidR="00417E58">
        <w:t xml:space="preserve"> </w:t>
      </w:r>
      <w:r>
        <w:t>I</w:t>
      </w:r>
      <w:r w:rsidRPr="005E0CA6" w:rsidR="005E0CA6">
        <w:t>t is a question of combining measures</w:t>
      </w:r>
      <w:r w:rsidR="006968EC">
        <w:t>,</w:t>
      </w:r>
      <w:r w:rsidRPr="005E0CA6" w:rsidR="005E0CA6">
        <w:t xml:space="preserve"> not either</w:t>
      </w:r>
      <w:r>
        <w:t>/o</w:t>
      </w:r>
      <w:r w:rsidRPr="005E0CA6" w:rsidR="005E0CA6">
        <w:t>r.</w:t>
      </w:r>
      <w:r w:rsidR="00417E58">
        <w:t xml:space="preserve"> </w:t>
      </w:r>
      <w:r w:rsidRPr="005E0CA6" w:rsidR="005E0CA6">
        <w:t>Mass testing is not the single magic bullet.</w:t>
      </w:r>
    </w:p>
    <w:p w:rsidR="001A2B95" w:rsidP="001A2B95">
      <w:pPr>
        <w:pStyle w:val="Answer"/>
      </w:pPr>
      <w:sdt>
        <w:sdtPr>
          <w:alias w:val="Witness"/>
          <w:id w:val="-813629085"/>
          <w:placeholder>
            <w:docPart w:val="DefaultPlaceholder_-1854013440"/>
          </w:placeholder>
          <w:richText/>
        </w:sdtPr>
        <w:sdtContent>
          <w:r w:rsidRPr="001A2B95">
            <w:rPr>
              <w:b/>
              <w:i/>
            </w:rPr>
            <w:t>Professor Dame Sally Davies:</w:t>
          </w:r>
        </w:sdtContent>
      </w:sdt>
      <w:r>
        <w:t xml:space="preserve"> </w:t>
      </w:r>
      <w:r w:rsidRPr="005E0CA6" w:rsidR="005E0CA6">
        <w:t>It is very difficult</w:t>
      </w:r>
      <w:r>
        <w:t>,</w:t>
      </w:r>
      <w:r w:rsidRPr="005E0CA6" w:rsidR="005E0CA6">
        <w:t xml:space="preserve"> unlike the first SARS whe</w:t>
      </w:r>
      <w:r w:rsidR="00222B92">
        <w:t>n</w:t>
      </w:r>
      <w:r w:rsidRPr="005E0CA6" w:rsidR="005E0CA6">
        <w:t xml:space="preserve"> they were infective and ill at the same time</w:t>
      </w:r>
      <w:r w:rsidR="006968EC">
        <w:t>,</w:t>
      </w:r>
      <w:r w:rsidRPr="005E0CA6" w:rsidR="005E0CA6">
        <w:t xml:space="preserve"> to go chasing people who have been infected for two or three days.</w:t>
      </w:r>
      <w:r w:rsidR="00417E58">
        <w:t xml:space="preserve"> </w:t>
      </w:r>
      <w:r w:rsidRPr="005E0CA6" w:rsidR="005E0CA6">
        <w:t>I can tell you what we have done in Trinity</w:t>
      </w:r>
      <w:r w:rsidR="003C485B">
        <w:t>—</w:t>
      </w:r>
      <w:r w:rsidRPr="005E0CA6" w:rsidR="005E0CA6">
        <w:t>in fact</w:t>
      </w:r>
      <w:r w:rsidR="003C485B">
        <w:t>,</w:t>
      </w:r>
      <w:r w:rsidRPr="005E0CA6" w:rsidR="005E0CA6">
        <w:t xml:space="preserve"> in all the colleges in Cambridge</w:t>
      </w:r>
      <w:r>
        <w:t>. W</w:t>
      </w:r>
      <w:r w:rsidRPr="005E0CA6" w:rsidR="005E0CA6">
        <w:t>e have been testing in pools all our resident students every week</w:t>
      </w:r>
      <w:r>
        <w:t>. O</w:t>
      </w:r>
      <w:r w:rsidRPr="005E0CA6" w:rsidR="005E0CA6">
        <w:t>ur maximum in this college has been six positive students at any one time</w:t>
      </w:r>
      <w:r>
        <w:t>,</w:t>
      </w:r>
      <w:r w:rsidRPr="005E0CA6" w:rsidR="005E0CA6">
        <w:t xml:space="preserve"> with about 60 isolated</w:t>
      </w:r>
      <w:r>
        <w:t>.</w:t>
      </w:r>
      <w:r w:rsidR="001C393F">
        <w:t xml:space="preserve"> </w:t>
      </w:r>
      <w:r>
        <w:t xml:space="preserve">In </w:t>
      </w:r>
      <w:r w:rsidRPr="005E0CA6" w:rsidR="005E0CA6">
        <w:t>this</w:t>
      </w:r>
      <w:r w:rsidR="00222B92">
        <w:t>,</w:t>
      </w:r>
      <w:r w:rsidRPr="005E0CA6" w:rsidR="005E0CA6">
        <w:t xml:space="preserve"> our last week of term</w:t>
      </w:r>
      <w:r w:rsidR="00222B92">
        <w:t>,</w:t>
      </w:r>
      <w:r w:rsidRPr="005E0CA6" w:rsidR="005E0CA6">
        <w:t xml:space="preserve"> we have no positives at the </w:t>
      </w:r>
      <w:r w:rsidRPr="005E0CA6" w:rsidR="005E0CA6">
        <w:t>moment.</w:t>
      </w:r>
      <w:r w:rsidR="00417E58">
        <w:t xml:space="preserve"> </w:t>
      </w:r>
      <w:r>
        <w:t>I</w:t>
      </w:r>
      <w:r w:rsidRPr="005E0CA6" w:rsidR="005E0CA6">
        <w:t>f you test every week</w:t>
      </w:r>
      <w:r w:rsidR="00030238">
        <w:t>,</w:t>
      </w:r>
      <w:r w:rsidRPr="005E0CA6" w:rsidR="005E0CA6">
        <w:t xml:space="preserve"> and isolate the minute you find households that are positive</w:t>
      </w:r>
      <w:r w:rsidR="00030238">
        <w:t>,</w:t>
      </w:r>
      <w:r w:rsidRPr="005E0CA6" w:rsidR="005E0CA6">
        <w:t xml:space="preserve"> you can make a difference.</w:t>
      </w:r>
      <w:r w:rsidR="00417E58">
        <w:t xml:space="preserve"> </w:t>
      </w:r>
    </w:p>
    <w:p w:rsidR="001A2B95" w:rsidP="00753B42">
      <w:pPr>
        <w:pStyle w:val="Question"/>
      </w:pPr>
      <w:sdt>
        <w:sdtPr>
          <w:alias w:val="Member"/>
          <w:tag w:val="&lt;Member mnisId='1578' dodsId='40488'&gt;"/>
          <w:id w:val="-1689986418"/>
          <w:placeholder>
            <w:docPart w:val="DefaultPlaceholder_-1854013440"/>
          </w:placeholder>
          <w:richText/>
        </w:sdtPr>
        <w:sdtContent>
          <w:r w:rsidRPr="00753B42">
            <w:rPr>
              <w:b/>
            </w:rPr>
            <w:t>Chair:</w:t>
          </w:r>
        </w:sdtContent>
      </w:sdt>
      <w:r>
        <w:t xml:space="preserve"> </w:t>
      </w:r>
      <w:r w:rsidRPr="005E0CA6" w:rsidR="005E0CA6">
        <w:t>Your experience in practice has been that testing can help contain the pandemic.</w:t>
      </w:r>
      <w:r w:rsidR="00417E58">
        <w:t xml:space="preserve"> </w:t>
      </w:r>
    </w:p>
    <w:p w:rsidR="001A2B95" w:rsidP="001A2B95">
      <w:pPr>
        <w:pStyle w:val="Answer"/>
      </w:pPr>
      <w:sdt>
        <w:sdtPr>
          <w:alias w:val="Witness"/>
          <w:id w:val="695893959"/>
          <w:placeholder>
            <w:docPart w:val="DefaultPlaceholder_-1854013440"/>
          </w:placeholder>
          <w:richText/>
        </w:sdtPr>
        <w:sdtContent>
          <w:r w:rsidRPr="001A2B95">
            <w:rPr>
              <w:b/>
              <w:i/>
            </w:rPr>
            <w:t>Professor Dame Sally Davies:</w:t>
          </w:r>
        </w:sdtContent>
      </w:sdt>
      <w:r>
        <w:t xml:space="preserve"> </w:t>
      </w:r>
      <w:r w:rsidRPr="005E0CA6" w:rsidR="005E0CA6">
        <w:t>Yes</w:t>
      </w:r>
      <w:r w:rsidR="0063711D">
        <w:t>.</w:t>
      </w:r>
      <w:r>
        <w:t xml:space="preserve"> </w:t>
      </w:r>
    </w:p>
    <w:p w:rsidR="001A2B95" w:rsidP="001A2B95">
      <w:pPr>
        <w:pStyle w:val="Answer"/>
      </w:pPr>
      <w:sdt>
        <w:sdtPr>
          <w:alias w:val="Witness"/>
          <w:id w:val="-1999564626"/>
          <w:placeholder>
            <w:docPart w:val="DefaultPlaceholder_-1854013440"/>
          </w:placeholder>
          <w:richText/>
        </w:sdtPr>
        <w:sdtContent>
          <w:r w:rsidRPr="001A2B95">
            <w:rPr>
              <w:b/>
              <w:i/>
            </w:rPr>
            <w:t>Sir Mark Walport:</w:t>
          </w:r>
        </w:sdtContent>
      </w:sdt>
      <w:r>
        <w:t xml:space="preserve"> </w:t>
      </w:r>
      <w:r w:rsidR="006968EC">
        <w:t>B</w:t>
      </w:r>
      <w:r w:rsidRPr="005E0CA6" w:rsidR="005E0CA6">
        <w:t xml:space="preserve">ut of course </w:t>
      </w:r>
      <w:r w:rsidR="009251A1">
        <w:t>scaling</w:t>
      </w:r>
      <w:r w:rsidRPr="005E0CA6" w:rsidR="005E0CA6">
        <w:t xml:space="preserve"> up from Trinity to the nation is a big challenge.</w:t>
      </w:r>
      <w:r w:rsidR="00417E58">
        <w:t xml:space="preserve"> </w:t>
      </w:r>
    </w:p>
    <w:p w:rsidR="001A2B95" w:rsidP="001A2B95">
      <w:pPr>
        <w:pStyle w:val="Answer"/>
      </w:pPr>
      <w:sdt>
        <w:sdtPr>
          <w:alias w:val="Witness"/>
          <w:id w:val="-1681886119"/>
          <w:placeholder>
            <w:docPart w:val="DefaultPlaceholder_-1854013440"/>
          </w:placeholder>
          <w:richText/>
        </w:sdtPr>
        <w:sdtContent>
          <w:r w:rsidRPr="001A2B95">
            <w:rPr>
              <w:b/>
              <w:i/>
            </w:rPr>
            <w:t>Professor Dame Sally Davies:</w:t>
          </w:r>
        </w:sdtContent>
      </w:sdt>
      <w:r>
        <w:t xml:space="preserve"> </w:t>
      </w:r>
      <w:r w:rsidRPr="005E0CA6" w:rsidR="005E0CA6">
        <w:t>I made that point</w:t>
      </w:r>
      <w:r w:rsidR="0063711D">
        <w:t>,</w:t>
      </w:r>
      <w:r w:rsidRPr="005E0CA6" w:rsidR="005E0CA6">
        <w:t xml:space="preserve"> but it is about anticipation and how you use testing.</w:t>
      </w:r>
      <w:r w:rsidR="00417E58">
        <w:t xml:space="preserve"> </w:t>
      </w:r>
      <w:r w:rsidRPr="005E0CA6" w:rsidR="005E0CA6">
        <w:t>It is a good example.</w:t>
      </w:r>
      <w:r w:rsidR="00417E58">
        <w:t xml:space="preserve"> </w:t>
      </w:r>
    </w:p>
    <w:p w:rsidR="006E717D" w:rsidP="001A2B95">
      <w:pPr>
        <w:pStyle w:val="Remark"/>
      </w:pPr>
      <w:sdt>
        <w:sdtPr>
          <w:alias w:val="Member"/>
          <w:tag w:val="&lt;Member mnisId='1578' dodsId='40488'&gt;"/>
          <w:id w:val="1272433149"/>
          <w:placeholder>
            <w:docPart w:val="DefaultPlaceholder_-1854013440"/>
          </w:placeholder>
          <w:richText/>
        </w:sdtPr>
        <w:sdtContent>
          <w:r w:rsidRPr="001A2B95" w:rsidR="001A2B95">
            <w:rPr>
              <w:b/>
            </w:rPr>
            <w:t>Chair:</w:t>
          </w:r>
        </w:sdtContent>
      </w:sdt>
      <w:r w:rsidR="001A2B95">
        <w:t xml:space="preserve"> </w:t>
      </w:r>
      <w:r w:rsidRPr="005E0CA6" w:rsidR="005E0CA6">
        <w:t>Luke Evans ha</w:t>
      </w:r>
      <w:r w:rsidR="00E075F6">
        <w:t>s</w:t>
      </w:r>
      <w:r w:rsidRPr="005E0CA6" w:rsidR="005E0CA6">
        <w:t xml:space="preserve"> a particular point on antimicrobial resistance.</w:t>
      </w:r>
      <w:r w:rsidR="00417E58">
        <w:t xml:space="preserve"> </w:t>
      </w:r>
    </w:p>
    <w:p w:rsidR="00930631" w:rsidP="006E717D">
      <w:pPr>
        <w:pStyle w:val="Question"/>
      </w:pPr>
      <w:sdt>
        <w:sdtPr>
          <w:alias w:val="Member"/>
          <w:tag w:val="&lt;Member mnisId='4781' dodsId=''&gt;"/>
          <w:id w:val="179552576"/>
          <w:placeholder>
            <w:docPart w:val="DefaultPlaceholder_-1854013440"/>
          </w:placeholder>
          <w:richText/>
        </w:sdtPr>
        <w:sdtContent>
          <w:r w:rsidRPr="006E717D" w:rsidR="006E717D">
            <w:rPr>
              <w:b/>
            </w:rPr>
            <w:t>Dr Evans:</w:t>
          </w:r>
        </w:sdtContent>
      </w:sdt>
      <w:r w:rsidR="006E717D">
        <w:t xml:space="preserve"> </w:t>
      </w:r>
      <w:r w:rsidRPr="005E0CA6" w:rsidR="005E0CA6">
        <w:t xml:space="preserve">Professor </w:t>
      </w:r>
      <w:r w:rsidR="0063711D">
        <w:t>Dame Sally</w:t>
      </w:r>
      <w:r w:rsidR="00030238">
        <w:t>, y</w:t>
      </w:r>
      <w:r w:rsidRPr="005E0CA6" w:rsidR="005E0CA6">
        <w:t>ou rightly point out that antimicrobial resistance is a real concern.</w:t>
      </w:r>
      <w:r w:rsidR="00417E58">
        <w:t xml:space="preserve"> </w:t>
      </w:r>
      <w:r w:rsidRPr="005E0CA6" w:rsidR="005E0CA6">
        <w:t xml:space="preserve">We </w:t>
      </w:r>
      <w:r w:rsidR="0063711D">
        <w:t xml:space="preserve">already </w:t>
      </w:r>
      <w:r w:rsidRPr="005E0CA6" w:rsidR="005E0CA6">
        <w:t>have 250,000 people across the world who are immune to tuberculosis.</w:t>
      </w:r>
      <w:r w:rsidR="00417E58">
        <w:t xml:space="preserve"> </w:t>
      </w:r>
      <w:r w:rsidRPr="005E0CA6" w:rsidR="005E0CA6">
        <w:t>It</w:t>
      </w:r>
      <w:r w:rsidR="006E717D">
        <w:t xml:space="preserve"> </w:t>
      </w:r>
      <w:r w:rsidRPr="005E0CA6" w:rsidR="005E0CA6">
        <w:t>is expected to reach 10 million people being unable to be treated by 2030.</w:t>
      </w:r>
      <w:r w:rsidR="00417E58">
        <w:t xml:space="preserve"> </w:t>
      </w:r>
      <w:r w:rsidRPr="005E0CA6" w:rsidR="005E0CA6">
        <w:t>This is a lessons learnt</w:t>
      </w:r>
      <w:r w:rsidR="006E717D">
        <w:t>.</w:t>
      </w:r>
    </w:p>
    <w:p w:rsidR="006E717D" w:rsidP="00930631">
      <w:pPr>
        <w:pStyle w:val="Question"/>
        <w:numPr>
          <w:ilvl w:val="0"/>
          <w:numId w:val="0"/>
        </w:numPr>
        <w:ind w:left="794"/>
      </w:pPr>
      <w:r>
        <w:t>W</w:t>
      </w:r>
      <w:r w:rsidRPr="005E0CA6" w:rsidR="005E0CA6">
        <w:t>hat lessons and practical steps</w:t>
      </w:r>
      <w:r w:rsidR="006968EC">
        <w:t xml:space="preserve"> </w:t>
      </w:r>
      <w:r w:rsidRPr="005E0CA6" w:rsidR="005E0CA6">
        <w:t xml:space="preserve">can </w:t>
      </w:r>
      <w:r w:rsidR="006968EC">
        <w:t xml:space="preserve">we </w:t>
      </w:r>
      <w:r w:rsidRPr="005E0CA6" w:rsidR="005E0CA6">
        <w:t>take from the understanding we have about the worldwide pandemic to influence th</w:t>
      </w:r>
      <w:r w:rsidR="00030238">
        <w:t>e</w:t>
      </w:r>
      <w:r w:rsidRPr="005E0CA6" w:rsidR="005E0CA6">
        <w:t xml:space="preserve"> antibiotic resistance programme world</w:t>
      </w:r>
      <w:r>
        <w:t>w</w:t>
      </w:r>
      <w:r w:rsidRPr="005E0CA6" w:rsidR="005E0CA6">
        <w:t>ide?</w:t>
      </w:r>
      <w:r w:rsidR="00417E58">
        <w:t xml:space="preserve"> </w:t>
      </w:r>
      <w:r w:rsidRPr="005E0CA6" w:rsidR="005E0CA6">
        <w:t xml:space="preserve">Arguably, </w:t>
      </w:r>
      <w:r w:rsidR="00930631">
        <w:t>it</w:t>
      </w:r>
      <w:r w:rsidRPr="005E0CA6" w:rsidR="005E0CA6">
        <w:t xml:space="preserve"> is the</w:t>
      </w:r>
      <w:r>
        <w:t xml:space="preserve"> </w:t>
      </w:r>
      <w:r w:rsidRPr="005E0CA6" w:rsidR="005E0CA6">
        <w:t>slow pandemic that is going to be much worse</w:t>
      </w:r>
      <w:r w:rsidR="003C338C">
        <w:t>,</w:t>
      </w:r>
      <w:r w:rsidRPr="005E0CA6" w:rsidR="005E0CA6">
        <w:t xml:space="preserve"> with no easy solution</w:t>
      </w:r>
      <w:r w:rsidR="009B4D9F">
        <w:t>;</w:t>
      </w:r>
      <w:r w:rsidRPr="005E0CA6" w:rsidR="005E0CA6">
        <w:t xml:space="preserve"> not that getting a vaccine</w:t>
      </w:r>
      <w:r w:rsidR="00930631">
        <w:t>,</w:t>
      </w:r>
      <w:r w:rsidRPr="005E0CA6" w:rsidR="005E0CA6">
        <w:t xml:space="preserve"> as we have heard today, has been an easy solution.</w:t>
      </w:r>
      <w:r w:rsidR="00417E58">
        <w:t xml:space="preserve"> </w:t>
      </w:r>
      <w:r w:rsidRPr="005E0CA6" w:rsidR="005E0CA6">
        <w:t>I would like your thoughts on that.</w:t>
      </w:r>
      <w:r w:rsidR="00417E58">
        <w:t xml:space="preserve"> </w:t>
      </w:r>
    </w:p>
    <w:p w:rsidR="00DC0208" w:rsidP="006E717D">
      <w:pPr>
        <w:pStyle w:val="Answer"/>
      </w:pPr>
      <w:sdt>
        <w:sdtPr>
          <w:alias w:val="Witness"/>
          <w:id w:val="-2089449407"/>
          <w:placeholder>
            <w:docPart w:val="DefaultPlaceholder_-1854013440"/>
          </w:placeholder>
          <w:richText/>
        </w:sdtPr>
        <w:sdtContent>
          <w:r w:rsidRPr="006E717D" w:rsidR="006E717D">
            <w:rPr>
              <w:b/>
              <w:i/>
            </w:rPr>
            <w:t>Professor Dame Sally Davies:</w:t>
          </w:r>
        </w:sdtContent>
      </w:sdt>
      <w:r w:rsidR="006E717D">
        <w:t xml:space="preserve"> </w:t>
      </w:r>
      <w:r w:rsidRPr="005E0CA6" w:rsidR="005E0CA6">
        <w:t xml:space="preserve">It starts with collaboration and recognising </w:t>
      </w:r>
      <w:r w:rsidR="004E347F">
        <w:t xml:space="preserve">that </w:t>
      </w:r>
      <w:r w:rsidRPr="005E0CA6" w:rsidR="005E0CA6">
        <w:t xml:space="preserve">we have to sort the problem and </w:t>
      </w:r>
      <w:r w:rsidR="009B4D9F">
        <w:t xml:space="preserve">make </w:t>
      </w:r>
      <w:r w:rsidRPr="005E0CA6" w:rsidR="005E0CA6">
        <w:t xml:space="preserve">sure </w:t>
      </w:r>
      <w:r w:rsidR="009B4D9F">
        <w:t xml:space="preserve">that </w:t>
      </w:r>
      <w:r w:rsidRPr="005E0CA6" w:rsidR="005E0CA6">
        <w:t>we do not get a worse problem.</w:t>
      </w:r>
      <w:r w:rsidR="00417E58">
        <w:t xml:space="preserve"> </w:t>
      </w:r>
      <w:r w:rsidR="004E347F">
        <w:t>It needs</w:t>
      </w:r>
      <w:r w:rsidR="006E717D">
        <w:t xml:space="preserve"> g</w:t>
      </w:r>
      <w:r w:rsidRPr="005E0CA6" w:rsidR="005E0CA6">
        <w:t>ood infection prevention and control</w:t>
      </w:r>
      <w:r w:rsidR="004E347F">
        <w:t>, and keeping that going</w:t>
      </w:r>
      <w:r w:rsidRPr="005E0CA6" w:rsidR="005E0CA6">
        <w:t>.</w:t>
      </w:r>
      <w:r w:rsidR="00417E58">
        <w:t xml:space="preserve"> </w:t>
      </w:r>
      <w:r w:rsidRPr="005E0CA6" w:rsidR="005E0CA6">
        <w:t>We have a very shaky supply system for present antibiotics.</w:t>
      </w:r>
      <w:r w:rsidR="00417E58">
        <w:t xml:space="preserve"> </w:t>
      </w:r>
      <w:r w:rsidRPr="005E0CA6" w:rsidR="005E0CA6">
        <w:t>Even in the</w:t>
      </w:r>
      <w:r w:rsidR="006E717D">
        <w:t xml:space="preserve"> </w:t>
      </w:r>
      <w:r w:rsidRPr="005E0CA6" w:rsidR="005E0CA6">
        <w:t>UK and Europe</w:t>
      </w:r>
      <w:r w:rsidR="00751318">
        <w:t>,</w:t>
      </w:r>
      <w:r w:rsidRPr="005E0CA6" w:rsidR="005E0CA6">
        <w:t xml:space="preserve"> we have stock</w:t>
      </w:r>
      <w:r w:rsidR="00667C4B">
        <w:t>-</w:t>
      </w:r>
      <w:r w:rsidRPr="005E0CA6" w:rsidR="005E0CA6">
        <w:t>outs because many of them are produced in India and China in just one factory</w:t>
      </w:r>
      <w:r w:rsidR="006E717D">
        <w:t>,</w:t>
      </w:r>
      <w:r w:rsidRPr="005E0CA6" w:rsidR="005E0CA6">
        <w:t xml:space="preserve"> which can burn down</w:t>
      </w:r>
      <w:r w:rsidR="007E4730">
        <w:t>,</w:t>
      </w:r>
      <w:r w:rsidRPr="005E0CA6" w:rsidR="005E0CA6">
        <w:t xml:space="preserve"> or </w:t>
      </w:r>
      <w:r w:rsidR="0063711D">
        <w:t xml:space="preserve">it </w:t>
      </w:r>
      <w:r w:rsidR="00E55BD8">
        <w:t xml:space="preserve">can </w:t>
      </w:r>
      <w:r w:rsidR="006968EC">
        <w:t xml:space="preserve">be </w:t>
      </w:r>
      <w:r w:rsidRPr="005E0CA6" w:rsidR="005E0CA6">
        <w:t>decided</w:t>
      </w:r>
      <w:r w:rsidR="00E55BD8">
        <w:t xml:space="preserve"> that</w:t>
      </w:r>
      <w:r w:rsidRPr="005E0CA6" w:rsidR="005E0CA6">
        <w:t xml:space="preserve"> </w:t>
      </w:r>
      <w:r w:rsidR="006968EC">
        <w:t xml:space="preserve">it is </w:t>
      </w:r>
      <w:r w:rsidRPr="005E0CA6" w:rsidR="005E0CA6">
        <w:t>not good enough.</w:t>
      </w:r>
      <w:r w:rsidR="00417E58">
        <w:t xml:space="preserve"> </w:t>
      </w:r>
      <w:r w:rsidRPr="005E0CA6" w:rsidR="005E0CA6">
        <w:t>We need a sustainable supply of the present and the old ones for the whole of the world.</w:t>
      </w:r>
    </w:p>
    <w:p w:rsidR="006E717D" w:rsidP="006E717D">
      <w:pPr>
        <w:pStyle w:val="Answer"/>
      </w:pPr>
      <w:r>
        <w:t>W</w:t>
      </w:r>
      <w:r w:rsidRPr="005E0CA6" w:rsidR="005E0CA6">
        <w:t>e need to activate a better research and innovation system.</w:t>
      </w:r>
      <w:r w:rsidR="00417E58">
        <w:t xml:space="preserve"> </w:t>
      </w:r>
      <w:r w:rsidRPr="005E0CA6" w:rsidR="005E0CA6">
        <w:t xml:space="preserve">There is plenty of good research going on </w:t>
      </w:r>
      <w:r>
        <w:t xml:space="preserve">now </w:t>
      </w:r>
      <w:r w:rsidRPr="005E0CA6" w:rsidR="005E0CA6">
        <w:t>to find new approaches, new anti</w:t>
      </w:r>
      <w:r w:rsidR="001C393F">
        <w:t>-</w:t>
      </w:r>
      <w:r w:rsidRPr="005E0CA6" w:rsidR="005E0CA6">
        <w:t>infectives</w:t>
      </w:r>
      <w:r>
        <w:t>,</w:t>
      </w:r>
      <w:r w:rsidRPr="005E0CA6" w:rsidR="005E0CA6">
        <w:t xml:space="preserve"> but pulling them through is </w:t>
      </w:r>
      <w:r w:rsidR="00DC0208">
        <w:t>the</w:t>
      </w:r>
      <w:r w:rsidRPr="005E0CA6" w:rsidR="005E0CA6">
        <w:t xml:space="preserve"> problem.</w:t>
      </w:r>
      <w:r w:rsidR="00417E58">
        <w:t xml:space="preserve"> </w:t>
      </w:r>
      <w:r w:rsidRPr="005E0CA6" w:rsidR="005E0CA6">
        <w:t xml:space="preserve">I am very proud that the British have started the first pilot of incentive mechanisms in the world, but we must </w:t>
      </w:r>
      <w:r>
        <w:t>get</w:t>
      </w:r>
      <w:r w:rsidRPr="005E0CA6" w:rsidR="005E0CA6">
        <w:t xml:space="preserve"> everyone going.</w:t>
      </w:r>
    </w:p>
    <w:p w:rsidR="006E717D" w:rsidP="006E717D">
      <w:pPr>
        <w:pStyle w:val="Question"/>
      </w:pPr>
      <w:sdt>
        <w:sdtPr>
          <w:alias w:val="Member"/>
          <w:tag w:val="&lt;Member mnisId='4781' dodsId=''&gt;"/>
          <w:id w:val="-1960791653"/>
          <w:placeholder>
            <w:docPart w:val="DefaultPlaceholder_-1854013440"/>
          </w:placeholder>
          <w:richText/>
        </w:sdtPr>
        <w:sdtContent>
          <w:r w:rsidRPr="006E717D">
            <w:rPr>
              <w:b/>
            </w:rPr>
            <w:t>Dr Evans:</w:t>
          </w:r>
        </w:sdtContent>
      </w:sdt>
      <w:r w:rsidR="001C393F">
        <w:t xml:space="preserve"> </w:t>
      </w:r>
      <w:r w:rsidRPr="005E0CA6" w:rsidR="005E0CA6">
        <w:t>May I cut in?</w:t>
      </w:r>
      <w:r w:rsidR="00417E58">
        <w:t xml:space="preserve"> </w:t>
      </w:r>
      <w:r w:rsidRPr="005E0CA6" w:rsidR="005E0CA6">
        <w:t xml:space="preserve">Do you see similarities from this learning </w:t>
      </w:r>
      <w:r w:rsidR="003F1E1B">
        <w:t>to</w:t>
      </w:r>
      <w:r w:rsidR="006968EC">
        <w:t xml:space="preserve"> </w:t>
      </w:r>
      <w:r w:rsidRPr="005E0CA6" w:rsidR="005E0CA6">
        <w:t>what could happen</w:t>
      </w:r>
      <w:r w:rsidR="00E34FE7">
        <w:t>? I</w:t>
      </w:r>
      <w:r w:rsidRPr="005E0CA6" w:rsidR="005E0CA6">
        <w:t>n 30 years</w:t>
      </w:r>
      <w:r w:rsidR="001C393F">
        <w:t>’</w:t>
      </w:r>
      <w:r w:rsidRPr="005E0CA6" w:rsidR="005E0CA6">
        <w:t xml:space="preserve"> time</w:t>
      </w:r>
      <w:r w:rsidR="00E34FE7">
        <w:t>, could</w:t>
      </w:r>
      <w:r w:rsidRPr="005E0CA6" w:rsidR="005E0CA6">
        <w:t xml:space="preserve"> we be sat here on the </w:t>
      </w:r>
      <w:r w:rsidR="00282F5C">
        <w:t xml:space="preserve">Health Committee and the </w:t>
      </w:r>
      <w:r w:rsidRPr="005E0CA6" w:rsidR="005E0CA6">
        <w:t>Science and Technol</w:t>
      </w:r>
      <w:r>
        <w:t>o</w:t>
      </w:r>
      <w:r w:rsidRPr="005E0CA6" w:rsidR="005E0CA6">
        <w:t xml:space="preserve">gy </w:t>
      </w:r>
      <w:r w:rsidR="00282F5C">
        <w:t>Committee</w:t>
      </w:r>
      <w:r w:rsidRPr="005E0CA6" w:rsidR="005E0CA6">
        <w:t xml:space="preserve"> saying </w:t>
      </w:r>
      <w:r w:rsidR="00282F5C">
        <w:t>that</w:t>
      </w:r>
      <w:r w:rsidR="001709D3">
        <w:t>,</w:t>
      </w:r>
      <w:r w:rsidR="00282F5C">
        <w:t xml:space="preserve"> </w:t>
      </w:r>
      <w:r w:rsidRPr="005E0CA6" w:rsidR="005E0CA6">
        <w:t>if we had done something about antibiotic resistance</w:t>
      </w:r>
      <w:r w:rsidR="00282F5C">
        <w:t xml:space="preserve">, </w:t>
      </w:r>
      <w:r w:rsidRPr="005E0CA6" w:rsidR="005E0CA6">
        <w:t>we could have prevented this?</w:t>
      </w:r>
      <w:r w:rsidR="00417E58">
        <w:t xml:space="preserve"> </w:t>
      </w:r>
    </w:p>
    <w:p w:rsidR="006E717D" w:rsidP="00B93AA5">
      <w:pPr>
        <w:pStyle w:val="Answer"/>
      </w:pPr>
      <w:sdt>
        <w:sdtPr>
          <w:alias w:val="Witness"/>
          <w:id w:val="-1296603062"/>
          <w:placeholder>
            <w:docPart w:val="DefaultPlaceholder_-1854013440"/>
          </w:placeholder>
          <w:richText/>
        </w:sdtPr>
        <w:sdtContent>
          <w:r w:rsidRPr="006E717D">
            <w:rPr>
              <w:b/>
              <w:i/>
            </w:rPr>
            <w:t>Professor Dame Sally Davies:</w:t>
          </w:r>
        </w:sdtContent>
      </w:sdt>
      <w:r>
        <w:t xml:space="preserve"> </w:t>
      </w:r>
      <w:r w:rsidRPr="005E0CA6" w:rsidR="005E0CA6">
        <w:t>Absolutely.</w:t>
      </w:r>
      <w:r w:rsidR="00417E58">
        <w:t xml:space="preserve"> </w:t>
      </w:r>
      <w:r w:rsidRPr="005E0CA6" w:rsidR="005E0CA6">
        <w:t>That is my message</w:t>
      </w:r>
      <w:r w:rsidR="00A148D2">
        <w:t>,</w:t>
      </w:r>
      <w:r w:rsidRPr="005E0CA6" w:rsidR="005E0CA6">
        <w:t xml:space="preserve"> as the UK</w:t>
      </w:r>
      <w:r w:rsidR="001C393F">
        <w:t>’</w:t>
      </w:r>
      <w:r w:rsidRPr="005E0CA6" w:rsidR="005E0CA6">
        <w:t>s special envoy on antimicrobial resistance</w:t>
      </w:r>
      <w:r w:rsidR="00A148D2">
        <w:t>,</w:t>
      </w:r>
      <w:r w:rsidRPr="005E0CA6" w:rsidR="005E0CA6">
        <w:t xml:space="preserve"> to the </w:t>
      </w:r>
      <w:r w:rsidR="004F4BAC">
        <w:t>Government</w:t>
      </w:r>
      <w:r w:rsidRPr="005E0CA6" w:rsidR="005E0CA6">
        <w:t xml:space="preserve"> and broader. We have shown </w:t>
      </w:r>
      <w:r w:rsidR="00A148D2">
        <w:t xml:space="preserve">that </w:t>
      </w:r>
      <w:r w:rsidRPr="005E0CA6" w:rsidR="005E0CA6">
        <w:t>we can work together very effectively.</w:t>
      </w:r>
    </w:p>
    <w:p w:rsidR="006E717D" w:rsidP="006E717D">
      <w:pPr>
        <w:pStyle w:val="Question"/>
      </w:pPr>
      <w:sdt>
        <w:sdtPr>
          <w:alias w:val="Member"/>
          <w:tag w:val="&lt;Member mnisId='4443' dodsId='137172'&gt;"/>
          <w:id w:val="345456332"/>
          <w:placeholder>
            <w:docPart w:val="DefaultPlaceholder_-1854013440"/>
          </w:placeholder>
          <w:richText/>
        </w:sdtPr>
        <w:sdtContent>
          <w:r w:rsidRPr="006E717D">
            <w:rPr>
              <w:b/>
            </w:rPr>
            <w:t>Carol Monaghan:</w:t>
          </w:r>
        </w:sdtContent>
      </w:sdt>
      <w:r>
        <w:t xml:space="preserve"> </w:t>
      </w:r>
      <w:r w:rsidRPr="005E0CA6" w:rsidR="005E0CA6">
        <w:t xml:space="preserve">Sir Mark, </w:t>
      </w:r>
      <w:r w:rsidR="0063711D">
        <w:t>may</w:t>
      </w:r>
      <w:r w:rsidRPr="005E0CA6" w:rsidR="005E0CA6">
        <w:t xml:space="preserve"> I go back to comments you made at the </w:t>
      </w:r>
      <w:r w:rsidRPr="005E0CA6" w:rsidR="005E0CA6">
        <w:t>start of th</w:t>
      </w:r>
      <w:r w:rsidR="00A148D2">
        <w:t>e</w:t>
      </w:r>
      <w:r w:rsidRPr="005E0CA6" w:rsidR="005E0CA6">
        <w:t xml:space="preserve"> session</w:t>
      </w:r>
      <w:r w:rsidR="0063711D">
        <w:t>?</w:t>
      </w:r>
      <w:r w:rsidR="00417E58">
        <w:t xml:space="preserve"> </w:t>
      </w:r>
      <w:r w:rsidRPr="005E0CA6" w:rsidR="005E0CA6">
        <w:t xml:space="preserve">You said countries like South Korea and Hong Kong were well set up to deal with a pandemic due to </w:t>
      </w:r>
      <w:r w:rsidR="00A148D2">
        <w:t xml:space="preserve">their </w:t>
      </w:r>
      <w:r w:rsidRPr="005E0CA6" w:rsidR="005E0CA6">
        <w:t>previous experienc</w:t>
      </w:r>
      <w:r w:rsidR="00A148D2">
        <w:t>e</w:t>
      </w:r>
      <w:r w:rsidRPr="005E0CA6" w:rsidR="005E0CA6">
        <w:t>.</w:t>
      </w:r>
      <w:r w:rsidR="00417E58">
        <w:t xml:space="preserve"> </w:t>
      </w:r>
      <w:r>
        <w:t>Knowing</w:t>
      </w:r>
      <w:r w:rsidR="00A148D2">
        <w:t xml:space="preserve"> that</w:t>
      </w:r>
      <w:r>
        <w:t xml:space="preserve"> </w:t>
      </w:r>
      <w:r w:rsidRPr="005E0CA6" w:rsidR="005E0CA6">
        <w:t>it was due to their previous experience</w:t>
      </w:r>
      <w:r w:rsidR="005428FC">
        <w:t>,</w:t>
      </w:r>
      <w:r w:rsidRPr="005E0CA6" w:rsidR="005E0CA6">
        <w:t xml:space="preserve"> would it have been possible for the UK to have been as well prepared? </w:t>
      </w:r>
    </w:p>
    <w:p w:rsidR="0045488F" w:rsidP="006E717D">
      <w:pPr>
        <w:pStyle w:val="Answer"/>
      </w:pPr>
      <w:sdt>
        <w:sdtPr>
          <w:alias w:val="Witness"/>
          <w:id w:val="-1577666577"/>
          <w:placeholder>
            <w:docPart w:val="DefaultPlaceholder_-1854013440"/>
          </w:placeholder>
          <w:richText/>
        </w:sdtPr>
        <w:sdtContent>
          <w:r w:rsidRPr="006E717D" w:rsidR="006E717D">
            <w:rPr>
              <w:b/>
              <w:i/>
            </w:rPr>
            <w:t>Sir Mark Walport:</w:t>
          </w:r>
        </w:sdtContent>
      </w:sdt>
      <w:r w:rsidR="006E717D">
        <w:t xml:space="preserve"> </w:t>
      </w:r>
      <w:r w:rsidRPr="005E0CA6" w:rsidR="005E0CA6">
        <w:t>That is a good question</w:t>
      </w:r>
      <w:r w:rsidR="00B03E16">
        <w:t xml:space="preserve">. It </w:t>
      </w:r>
      <w:r w:rsidRPr="005E0CA6" w:rsidR="005E0CA6">
        <w:t xml:space="preserve">comes down to the mechanisms for isolating people </w:t>
      </w:r>
      <w:r w:rsidR="005428FC">
        <w:t>and for</w:t>
      </w:r>
      <w:r w:rsidRPr="005E0CA6" w:rsidR="005E0CA6">
        <w:t xml:space="preserve"> controlling infection.</w:t>
      </w:r>
      <w:r w:rsidR="00417E58">
        <w:t xml:space="preserve"> </w:t>
      </w:r>
      <w:r w:rsidRPr="005E0CA6" w:rsidR="005E0CA6">
        <w:t>Ultimately</w:t>
      </w:r>
      <w:r w:rsidR="006E717D">
        <w:t>,</w:t>
      </w:r>
      <w:r w:rsidRPr="005E0CA6" w:rsidR="005E0CA6">
        <w:t xml:space="preserve"> what they have done very well is </w:t>
      </w:r>
      <w:r w:rsidR="00EE5232">
        <w:t>early identification of</w:t>
      </w:r>
      <w:r w:rsidRPr="005E0CA6" w:rsidR="005E0CA6">
        <w:t xml:space="preserve"> people who may be infected and tak</w:t>
      </w:r>
      <w:r w:rsidR="00C8452B">
        <w:t>ing</w:t>
      </w:r>
      <w:r w:rsidRPr="005E0CA6" w:rsidR="005E0CA6">
        <w:t xml:space="preserve"> strong steps to isolate them.</w:t>
      </w:r>
      <w:r w:rsidR="00417E58">
        <w:t xml:space="preserve"> </w:t>
      </w:r>
      <w:r w:rsidRPr="005E0CA6" w:rsidR="005E0CA6">
        <w:t>That comes down to whether the methods that were used in different countries would be culturally acceptable in European countries.</w:t>
      </w:r>
    </w:p>
    <w:p w:rsidR="006E717D" w:rsidP="006E717D">
      <w:pPr>
        <w:pStyle w:val="Answer"/>
      </w:pPr>
      <w:r w:rsidRPr="005E0CA6">
        <w:t>Korea is a similar size in terms of population to the UK.</w:t>
      </w:r>
      <w:r w:rsidR="00417E58">
        <w:t xml:space="preserve"> </w:t>
      </w:r>
      <w:r w:rsidR="00622DE7">
        <w:t>It</w:t>
      </w:r>
      <w:r w:rsidR="0045488F">
        <w:t xml:space="preserve"> </w:t>
      </w:r>
      <w:r w:rsidRPr="005E0CA6">
        <w:t xml:space="preserve">probably never had it quite as widespread so </w:t>
      </w:r>
      <w:r w:rsidR="00622DE7">
        <w:t>it</w:t>
      </w:r>
      <w:r w:rsidRPr="005E0CA6">
        <w:t xml:space="preserve"> managed to control it quickly.</w:t>
      </w:r>
      <w:r w:rsidR="00417E58">
        <w:t xml:space="preserve"> </w:t>
      </w:r>
      <w:r w:rsidRPr="005E0CA6">
        <w:t>It comes down to speed of response</w:t>
      </w:r>
      <w:r w:rsidR="0045488F">
        <w:t>,</w:t>
      </w:r>
      <w:r w:rsidRPr="005E0CA6">
        <w:t xml:space="preserve"> and fairly draconian measures for keeping people isolated and quarantined effectively.</w:t>
      </w:r>
      <w:r w:rsidR="00417E58">
        <w:t xml:space="preserve"> </w:t>
      </w:r>
      <w:r w:rsidR="007D4886">
        <w:t>A</w:t>
      </w:r>
      <w:r w:rsidRPr="005E0CA6">
        <w:t xml:space="preserve"> lot of transmission goes on within households.</w:t>
      </w:r>
      <w:r w:rsidR="00417E58">
        <w:t xml:space="preserve"> </w:t>
      </w:r>
      <w:r w:rsidRPr="005E0CA6">
        <w:t>One way of dealing with that is to take an infected person out of the household and house them in a hotel or some kind of quarantine facility.</w:t>
      </w:r>
      <w:r w:rsidR="00417E58">
        <w:t xml:space="preserve"> </w:t>
      </w:r>
      <w:r w:rsidRPr="005E0CA6">
        <w:t>The question is whether that sort of approach would be acceptable or not.</w:t>
      </w:r>
      <w:r w:rsidR="00417E58">
        <w:t xml:space="preserve"> </w:t>
      </w:r>
      <w:r w:rsidRPr="005E0CA6">
        <w:t xml:space="preserve">There is no doubt </w:t>
      </w:r>
      <w:r>
        <w:t xml:space="preserve">that </w:t>
      </w:r>
      <w:r w:rsidRPr="005E0CA6">
        <w:t>to get the numbers down really low, which is what they have done in the countries that have been most successful, requires pretty tough measures for isolating people when they are infected, and detecting them early.</w:t>
      </w:r>
      <w:r w:rsidR="00417E58">
        <w:t xml:space="preserve"> </w:t>
      </w:r>
    </w:p>
    <w:p w:rsidR="005E0CA6" w:rsidRPr="005E0CA6" w:rsidP="006E717D">
      <w:pPr>
        <w:pStyle w:val="Question"/>
      </w:pPr>
      <w:sdt>
        <w:sdtPr>
          <w:alias w:val="Member"/>
          <w:tag w:val="&lt;Member mnisId='4443' dodsId='137172'&gt;"/>
          <w:id w:val="-127392115"/>
          <w:placeholder>
            <w:docPart w:val="DefaultPlaceholder_-1854013440"/>
          </w:placeholder>
          <w:richText/>
        </w:sdtPr>
        <w:sdtContent>
          <w:r w:rsidRPr="006E717D" w:rsidR="006E717D">
            <w:rPr>
              <w:b/>
            </w:rPr>
            <w:t>Carol Monaghan:</w:t>
          </w:r>
        </w:sdtContent>
      </w:sdt>
      <w:r w:rsidR="006E717D">
        <w:t xml:space="preserve"> Very </w:t>
      </w:r>
      <w:r w:rsidRPr="005E0CA6">
        <w:t>early on in th</w:t>
      </w:r>
      <w:r w:rsidR="0021674A">
        <w:t>e</w:t>
      </w:r>
      <w:r w:rsidRPr="005E0CA6">
        <w:t xml:space="preserve"> pandemic</w:t>
      </w:r>
      <w:r w:rsidR="0021674A">
        <w:t>,</w:t>
      </w:r>
      <w:r w:rsidRPr="005E0CA6">
        <w:t xml:space="preserve"> when this </w:t>
      </w:r>
      <w:r w:rsidR="0021674A">
        <w:t>C</w:t>
      </w:r>
      <w:r w:rsidRPr="005E0CA6">
        <w:t>ommittee was meeting to look at our response</w:t>
      </w:r>
      <w:r w:rsidR="0007409A">
        <w:t>,</w:t>
      </w:r>
      <w:r w:rsidRPr="005E0CA6">
        <w:t xml:space="preserve"> we were told </w:t>
      </w:r>
      <w:r w:rsidR="006E717D">
        <w:t xml:space="preserve">that </w:t>
      </w:r>
      <w:r w:rsidRPr="005E0CA6">
        <w:t>a lockdown would not work in the UK because people would not accept those measures for more than a few weeks</w:t>
      </w:r>
      <w:r w:rsidR="006E717D">
        <w:t>,</w:t>
      </w:r>
      <w:r w:rsidRPr="005E0CA6">
        <w:t xml:space="preserve"> so they had to wait until the correct time to trigger</w:t>
      </w:r>
      <w:r w:rsidR="005428FC">
        <w:t xml:space="preserve"> it</w:t>
      </w:r>
      <w:r w:rsidRPr="005E0CA6">
        <w:t>.</w:t>
      </w:r>
      <w:r w:rsidR="00417E58">
        <w:t xml:space="preserve"> </w:t>
      </w:r>
      <w:r w:rsidRPr="005E0CA6">
        <w:t>As it happens</w:t>
      </w:r>
      <w:r w:rsidR="006E717D">
        <w:t>,</w:t>
      </w:r>
      <w:r w:rsidRPr="005E0CA6">
        <w:t xml:space="preserve"> the public in the UK bought in</w:t>
      </w:r>
      <w:r w:rsidR="00500382">
        <w:t>to it</w:t>
      </w:r>
      <w:r w:rsidRPr="005E0CA6">
        <w:t xml:space="preserve"> very well.</w:t>
      </w:r>
      <w:r w:rsidR="00417E58">
        <w:t xml:space="preserve"> </w:t>
      </w:r>
      <w:r w:rsidRPr="005E0CA6">
        <w:t xml:space="preserve">Are we making assumptions about how the public would respond </w:t>
      </w:r>
      <w:r w:rsidR="00500382">
        <w:t>that are</w:t>
      </w:r>
      <w:r w:rsidRPr="005E0CA6">
        <w:t xml:space="preserve"> affecting our ability to react to the pandemic?</w:t>
      </w:r>
      <w:r w:rsidR="00417E58">
        <w:t xml:space="preserve"> </w:t>
      </w:r>
    </w:p>
    <w:p w:rsidR="00A92E09" w:rsidP="006E717D">
      <w:pPr>
        <w:pStyle w:val="Answer"/>
      </w:pPr>
      <w:sdt>
        <w:sdtPr>
          <w:alias w:val="Witness"/>
          <w:id w:val="962471700"/>
          <w:placeholder>
            <w:docPart w:val="DefaultPlaceholder_-1854013440"/>
          </w:placeholder>
          <w:richText/>
        </w:sdtPr>
        <w:sdtContent>
          <w:r w:rsidRPr="006E717D" w:rsidR="006E717D">
            <w:rPr>
              <w:b/>
              <w:i/>
            </w:rPr>
            <w:t>Sir Mark Walport:</w:t>
          </w:r>
        </w:sdtContent>
      </w:sdt>
      <w:r w:rsidR="006E717D">
        <w:t xml:space="preserve"> </w:t>
      </w:r>
      <w:r w:rsidRPr="005E0CA6" w:rsidR="005E0CA6">
        <w:t>We have certainly learn</w:t>
      </w:r>
      <w:r w:rsidR="000B0991">
        <w:t>t</w:t>
      </w:r>
      <w:r w:rsidRPr="005E0CA6" w:rsidR="005E0CA6">
        <w:t xml:space="preserve"> a great deal as part of this pandemic.</w:t>
      </w:r>
      <w:r w:rsidR="00417E58">
        <w:t xml:space="preserve"> </w:t>
      </w:r>
      <w:r w:rsidRPr="005E0CA6" w:rsidR="005E0CA6">
        <w:t>Of course</w:t>
      </w:r>
      <w:r w:rsidR="006E717D">
        <w:t>,</w:t>
      </w:r>
      <w:r w:rsidRPr="005E0CA6" w:rsidR="005E0CA6">
        <w:t xml:space="preserve"> it is unique in many ways because it is conducted in the modern world of social media.</w:t>
      </w:r>
      <w:r w:rsidR="00417E58">
        <w:t xml:space="preserve"> </w:t>
      </w:r>
      <w:r w:rsidRPr="005E0CA6" w:rsidR="005E0CA6">
        <w:t xml:space="preserve">It is a completely different media environment </w:t>
      </w:r>
      <w:r>
        <w:t>from</w:t>
      </w:r>
      <w:r w:rsidRPr="005E0CA6" w:rsidR="005E0CA6">
        <w:t xml:space="preserve"> any previous pandemic in human history.</w:t>
      </w:r>
    </w:p>
    <w:p w:rsidR="0005454C" w:rsidP="006E717D">
      <w:pPr>
        <w:pStyle w:val="Answer"/>
      </w:pPr>
      <w:r w:rsidRPr="005E0CA6">
        <w:t>You are absolutely right</w:t>
      </w:r>
      <w:r w:rsidR="00A92E09">
        <w:t>. P</w:t>
      </w:r>
      <w:r w:rsidRPr="005E0CA6">
        <w:t>eople were very observant of the lockdown and were quite slow once it was initially relaxed.</w:t>
      </w:r>
      <w:r w:rsidR="00417E58">
        <w:t xml:space="preserve"> </w:t>
      </w:r>
      <w:r w:rsidRPr="005E0CA6">
        <w:t>It was in August when it all went wrong</w:t>
      </w:r>
      <w:r w:rsidR="006E717D">
        <w:t>,</w:t>
      </w:r>
      <w:r w:rsidRPr="005E0CA6">
        <w:t xml:space="preserve"> in that people relaxed too much</w:t>
      </w:r>
      <w:r w:rsidR="006E717D">
        <w:t>,</w:t>
      </w:r>
      <w:r w:rsidRPr="005E0CA6">
        <w:t xml:space="preserve"> and the infection took off again.</w:t>
      </w:r>
      <w:r w:rsidR="00417E58">
        <w:t xml:space="preserve"> </w:t>
      </w:r>
      <w:r w:rsidR="006E717D">
        <w:t>Initially, t</w:t>
      </w:r>
      <w:r w:rsidRPr="005E0CA6">
        <w:t xml:space="preserve">here was no evidence that there was </w:t>
      </w:r>
      <w:r w:rsidR="00A92E09">
        <w:t>a</w:t>
      </w:r>
      <w:r w:rsidRPr="005E0CA6">
        <w:t xml:space="preserve"> concept of lockdown fatigue.</w:t>
      </w:r>
      <w:r w:rsidR="00417E58">
        <w:t xml:space="preserve"> </w:t>
      </w:r>
      <w:r w:rsidRPr="005E0CA6">
        <w:t>There is now pretty strong evidence that that is happening.</w:t>
      </w:r>
      <w:r w:rsidR="00417E58">
        <w:t xml:space="preserve"> </w:t>
      </w:r>
      <w:r w:rsidRPr="005E0CA6">
        <w:t>We are seeing</w:t>
      </w:r>
      <w:r w:rsidR="00A92E09">
        <w:t xml:space="preserve"> that</w:t>
      </w:r>
      <w:r w:rsidR="00843FD1">
        <w:t>,</w:t>
      </w:r>
      <w:r w:rsidR="00A92E09">
        <w:t xml:space="preserve"> second</w:t>
      </w:r>
      <w:r w:rsidRPr="005E0CA6">
        <w:t xml:space="preserve"> time </w:t>
      </w:r>
      <w:r w:rsidR="00A92E09">
        <w:t>a</w:t>
      </w:r>
      <w:r w:rsidRPr="005E0CA6">
        <w:t>round</w:t>
      </w:r>
      <w:r w:rsidR="00A92E09">
        <w:t>,</w:t>
      </w:r>
      <w:r w:rsidRPr="005E0CA6">
        <w:t xml:space="preserve"> it is much harder for people.</w:t>
      </w:r>
      <w:r w:rsidR="00417E58">
        <w:t xml:space="preserve"> </w:t>
      </w:r>
      <w:r w:rsidRPr="005E0CA6">
        <w:t>I think people in general are finding it harder to cope.</w:t>
      </w:r>
    </w:p>
    <w:p w:rsidR="006E717D" w:rsidP="006E717D">
      <w:pPr>
        <w:pStyle w:val="Answer"/>
      </w:pPr>
      <w:r>
        <w:t>That</w:t>
      </w:r>
      <w:r w:rsidRPr="005E0CA6" w:rsidR="005E0CA6">
        <w:t xml:space="preserve"> emphasises another point</w:t>
      </w:r>
      <w:r w:rsidR="0007409A">
        <w:t>,</w:t>
      </w:r>
      <w:r w:rsidRPr="005E0CA6" w:rsidR="005E0CA6">
        <w:t xml:space="preserve"> which is </w:t>
      </w:r>
      <w:r w:rsidR="0007409A">
        <w:t xml:space="preserve">that </w:t>
      </w:r>
      <w:r w:rsidRPr="005E0CA6" w:rsidR="005E0CA6">
        <w:t>an important part of the scientific advice come</w:t>
      </w:r>
      <w:r w:rsidR="0007409A">
        <w:t>s</w:t>
      </w:r>
      <w:r w:rsidRPr="005E0CA6" w:rsidR="005E0CA6">
        <w:t xml:space="preserve"> fr</w:t>
      </w:r>
      <w:r>
        <w:t>o</w:t>
      </w:r>
      <w:r w:rsidRPr="005E0CA6" w:rsidR="005E0CA6">
        <w:t>m the behavioural scientific community.</w:t>
      </w:r>
      <w:r w:rsidR="00417E58">
        <w:t xml:space="preserve"> </w:t>
      </w:r>
      <w:r w:rsidRPr="005E0CA6" w:rsidR="005E0CA6">
        <w:t xml:space="preserve">There is no question </w:t>
      </w:r>
      <w:r w:rsidR="000C6017">
        <w:t xml:space="preserve">but </w:t>
      </w:r>
      <w:r w:rsidRPr="005E0CA6" w:rsidR="005E0CA6">
        <w:t>that looking at the biological sciences</w:t>
      </w:r>
      <w:r w:rsidR="000C6017">
        <w:t>,</w:t>
      </w:r>
      <w:r w:rsidRPr="005E0CA6" w:rsidR="005E0CA6">
        <w:t xml:space="preserve"> </w:t>
      </w:r>
      <w:r w:rsidR="0007409A">
        <w:t>as well as</w:t>
      </w:r>
      <w:r w:rsidRPr="005E0CA6" w:rsidR="005E0CA6">
        <w:t xml:space="preserve"> looking at the social sciences of how people will behave</w:t>
      </w:r>
      <w:r w:rsidR="000C6017">
        <w:t>,</w:t>
      </w:r>
      <w:r w:rsidRPr="005E0CA6" w:rsidR="005E0CA6">
        <w:t xml:space="preserve"> is important.</w:t>
      </w:r>
      <w:r w:rsidR="00417E58">
        <w:t xml:space="preserve"> </w:t>
      </w:r>
      <w:r w:rsidRPr="005E0CA6" w:rsidR="005E0CA6">
        <w:t>I think we have lear</w:t>
      </w:r>
      <w:r w:rsidR="005428FC">
        <w:t>n</w:t>
      </w:r>
      <w:r w:rsidR="000B0991">
        <w:t>t</w:t>
      </w:r>
      <w:r w:rsidRPr="005E0CA6" w:rsidR="005E0CA6">
        <w:t xml:space="preserve"> a lot from it.</w:t>
      </w:r>
      <w:r w:rsidR="00417E58">
        <w:t xml:space="preserve"> </w:t>
      </w:r>
      <w:r w:rsidRPr="005E0CA6" w:rsidR="005E0CA6">
        <w:tab/>
      </w:r>
    </w:p>
    <w:p w:rsidR="006E717D" w:rsidP="006E717D">
      <w:pPr>
        <w:pStyle w:val="Question"/>
      </w:pPr>
      <w:sdt>
        <w:sdtPr>
          <w:alias w:val="Member"/>
          <w:tag w:val="&lt;Member mnisId='4443' dodsId='137172'&gt;"/>
          <w:id w:val="-1657594885"/>
          <w:placeholder>
            <w:docPart w:val="DefaultPlaceholder_-1854013440"/>
          </w:placeholder>
          <w:richText/>
        </w:sdtPr>
        <w:sdtContent>
          <w:r w:rsidRPr="006E717D">
            <w:rPr>
              <w:b/>
            </w:rPr>
            <w:t>Carol Monaghan:</w:t>
          </w:r>
        </w:sdtContent>
      </w:sdt>
      <w:r>
        <w:t xml:space="preserve"> </w:t>
      </w:r>
      <w:r w:rsidRPr="005E0CA6" w:rsidR="005E0CA6">
        <w:t>Was Eat Out to Help Out a mistake?</w:t>
      </w:r>
      <w:r w:rsidR="00417E58">
        <w:t xml:space="preserve"> </w:t>
      </w:r>
    </w:p>
    <w:p w:rsidR="006E717D" w:rsidP="006E717D">
      <w:pPr>
        <w:pStyle w:val="Answer"/>
      </w:pPr>
      <w:sdt>
        <w:sdtPr>
          <w:alias w:val="Witness"/>
          <w:id w:val="-1783955508"/>
          <w:placeholder>
            <w:docPart w:val="DefaultPlaceholder_-1854013440"/>
          </w:placeholder>
          <w:richText/>
        </w:sdtPr>
        <w:sdtContent>
          <w:r w:rsidRPr="006E717D">
            <w:rPr>
              <w:b/>
              <w:i/>
            </w:rPr>
            <w:t>Sir Mark Walport:</w:t>
          </w:r>
        </w:sdtContent>
      </w:sdt>
      <w:r>
        <w:t xml:space="preserve"> </w:t>
      </w:r>
      <w:r w:rsidRPr="005E0CA6" w:rsidR="005E0CA6">
        <w:t>Again</w:t>
      </w:r>
      <w:r>
        <w:t>,</w:t>
      </w:r>
      <w:r w:rsidRPr="005E0CA6" w:rsidR="005E0CA6">
        <w:t xml:space="preserve"> </w:t>
      </w:r>
      <w:r w:rsidR="005428FC">
        <w:t>i</w:t>
      </w:r>
      <w:r w:rsidRPr="005E0CA6" w:rsidR="005E0CA6">
        <w:t>t is not the job of SAGE or the scientific advisers to balance the economic versus the strict health measures.</w:t>
      </w:r>
      <w:r w:rsidR="00417E58">
        <w:t xml:space="preserve"> </w:t>
      </w:r>
      <w:r w:rsidRPr="005E0CA6" w:rsidR="005E0CA6">
        <w:t>The rules for viral transmission are very well understood.</w:t>
      </w:r>
      <w:r w:rsidR="00417E58">
        <w:t xml:space="preserve"> </w:t>
      </w:r>
      <w:r w:rsidRPr="005E0CA6" w:rsidR="005E0CA6">
        <w:t>It is pretty simple</w:t>
      </w:r>
      <w:r>
        <w:t>,</w:t>
      </w:r>
      <w:r w:rsidRPr="005E0CA6" w:rsidR="005E0CA6">
        <w:t xml:space="preserve"> in a way.</w:t>
      </w:r>
      <w:r w:rsidR="00417E58">
        <w:t xml:space="preserve"> </w:t>
      </w:r>
      <w:r w:rsidRPr="005E0CA6" w:rsidR="005E0CA6">
        <w:t>The virus is exhaled.</w:t>
      </w:r>
      <w:r w:rsidR="00417E58">
        <w:t xml:space="preserve"> </w:t>
      </w:r>
      <w:r w:rsidRPr="005E0CA6" w:rsidR="005E0CA6">
        <w:t>It comes out in bodily secretions and foam</w:t>
      </w:r>
      <w:r w:rsidR="001C393F">
        <w:t>-</w:t>
      </w:r>
      <w:r w:rsidRPr="005E0CA6" w:rsidR="005E0CA6">
        <w:t>outs</w:t>
      </w:r>
      <w:r>
        <w:t>,</w:t>
      </w:r>
      <w:r w:rsidRPr="005E0CA6" w:rsidR="005E0CA6">
        <w:t xml:space="preserve"> </w:t>
      </w:r>
      <w:r w:rsidR="00502C81">
        <w:t>and so on</w:t>
      </w:r>
      <w:r w:rsidRPr="005E0CA6" w:rsidR="005E0CA6">
        <w:t>.</w:t>
      </w:r>
      <w:r w:rsidR="00417E58">
        <w:t xml:space="preserve"> </w:t>
      </w:r>
      <w:r w:rsidRPr="005E0CA6" w:rsidR="005E0CA6">
        <w:t>If people are allowed to mix close together in an indoor environment</w:t>
      </w:r>
      <w:r>
        <w:t>,</w:t>
      </w:r>
      <w:r w:rsidRPr="005E0CA6" w:rsidR="005E0CA6">
        <w:t xml:space="preserve"> particularly a poorly ventilated</w:t>
      </w:r>
      <w:r w:rsidR="00115588">
        <w:t>,</w:t>
      </w:r>
      <w:r w:rsidRPr="005E0CA6" w:rsidR="005E0CA6">
        <w:t xml:space="preserve"> noisy one</w:t>
      </w:r>
      <w:r>
        <w:t>,</w:t>
      </w:r>
      <w:r w:rsidRPr="005E0CA6" w:rsidR="005E0CA6">
        <w:t xml:space="preserve"> the virus will transmit more easily.</w:t>
      </w:r>
      <w:r w:rsidR="00417E58">
        <w:t xml:space="preserve"> </w:t>
      </w:r>
      <w:r w:rsidRPr="005E0CA6" w:rsidR="005E0CA6">
        <w:t xml:space="preserve">It is as simple as that. </w:t>
      </w:r>
    </w:p>
    <w:p w:rsidR="005E0CA6" w:rsidRPr="005E0CA6" w:rsidP="001100EF">
      <w:pPr>
        <w:pStyle w:val="Question"/>
      </w:pPr>
      <w:sdt>
        <w:sdtPr>
          <w:alias w:val="Member"/>
          <w:tag w:val="&lt;Member mnisId='4443' dodsId='137172'&gt;"/>
          <w:id w:val="1964305481"/>
          <w:placeholder>
            <w:docPart w:val="DefaultPlaceholder_-1854013440"/>
          </w:placeholder>
          <w:richText/>
        </w:sdtPr>
        <w:sdtContent>
          <w:r w:rsidRPr="001100EF" w:rsidR="006E717D">
            <w:rPr>
              <w:b/>
            </w:rPr>
            <w:t>Carol Monaghan:</w:t>
          </w:r>
        </w:sdtContent>
      </w:sdt>
      <w:r w:rsidR="006E717D">
        <w:t xml:space="preserve"> </w:t>
      </w:r>
      <w:r w:rsidRPr="005E0CA6">
        <w:t>Dame Sally</w:t>
      </w:r>
      <w:r w:rsidR="00286904">
        <w:t>, b</w:t>
      </w:r>
      <w:r w:rsidRPr="005E0CA6">
        <w:t>ack in 2009</w:t>
      </w:r>
      <w:r w:rsidR="00D35878">
        <w:t>,</w:t>
      </w:r>
      <w:r w:rsidRPr="005E0CA6">
        <w:t xml:space="preserve"> Dame Deirdre Hin</w:t>
      </w:r>
      <w:r w:rsidR="006E717D">
        <w:t>e</w:t>
      </w:r>
      <w:r w:rsidRPr="005E0CA6">
        <w:t xml:space="preserve"> </w:t>
      </w:r>
      <w:r w:rsidR="0007409A">
        <w:t xml:space="preserve">carried out a review </w:t>
      </w:r>
      <w:r w:rsidR="00D35878">
        <w:t>of</w:t>
      </w:r>
      <w:r w:rsidRPr="005E0CA6">
        <w:t xml:space="preserve"> the UK</w:t>
      </w:r>
      <w:r w:rsidR="00D35878">
        <w:t xml:space="preserve"> </w:t>
      </w:r>
      <w:r w:rsidRPr="005E0CA6">
        <w:t>response to the swine flu pandemic.</w:t>
      </w:r>
      <w:r w:rsidR="00417E58">
        <w:t xml:space="preserve"> </w:t>
      </w:r>
      <w:r w:rsidRPr="005E0CA6">
        <w:t xml:space="preserve">It concluded that our pandemic preparedness was generally </w:t>
      </w:r>
      <w:r w:rsidR="00346B9F">
        <w:t>“</w:t>
      </w:r>
      <w:r w:rsidRPr="005E0CA6">
        <w:t>impressive</w:t>
      </w:r>
      <w:r w:rsidR="006E717D">
        <w:t>”</w:t>
      </w:r>
      <w:r w:rsidR="003B743E">
        <w:t>.</w:t>
      </w:r>
      <w:r w:rsidR="00417E58">
        <w:t xml:space="preserve"> </w:t>
      </w:r>
      <w:r w:rsidRPr="005E0CA6">
        <w:t>Did we get that wrong</w:t>
      </w:r>
      <w:r w:rsidR="00346B9F">
        <w:t>,</w:t>
      </w:r>
      <w:r w:rsidRPr="005E0CA6">
        <w:t xml:space="preserve"> or what went wrong between 2009 and 2020?</w:t>
      </w:r>
    </w:p>
    <w:p w:rsidR="00407127" w:rsidP="006E717D">
      <w:pPr>
        <w:pStyle w:val="Answer"/>
      </w:pPr>
      <w:sdt>
        <w:sdtPr>
          <w:alias w:val="Witness"/>
          <w:id w:val="1717242674"/>
          <w:placeholder>
            <w:docPart w:val="DefaultPlaceholder_-1854013440"/>
          </w:placeholder>
          <w:richText/>
        </w:sdtPr>
        <w:sdtContent>
          <w:r w:rsidRPr="006E717D" w:rsidR="006E717D">
            <w:rPr>
              <w:b/>
              <w:i/>
            </w:rPr>
            <w:t>Professor Dame Sally Davies:</w:t>
          </w:r>
        </w:sdtContent>
      </w:sdt>
      <w:r w:rsidR="006E717D">
        <w:t xml:space="preserve"> </w:t>
      </w:r>
      <w:r w:rsidRPr="005E0CA6" w:rsidR="005E0CA6">
        <w:t>I think that remained true</w:t>
      </w:r>
      <w:r w:rsidR="00007B0F">
        <w:t>,</w:t>
      </w:r>
      <w:r w:rsidRPr="005E0CA6" w:rsidR="005E0CA6">
        <w:t xml:space="preserve"> if you look at the preparations.</w:t>
      </w:r>
      <w:r w:rsidR="00417E58">
        <w:t xml:space="preserve"> </w:t>
      </w:r>
      <w:r w:rsidRPr="005E0CA6" w:rsidR="005E0CA6">
        <w:t xml:space="preserve">That was my point right at the beginning when </w:t>
      </w:r>
      <w:r w:rsidR="00222514">
        <w:t xml:space="preserve">I </w:t>
      </w:r>
      <w:r w:rsidRPr="005E0CA6" w:rsidR="005E0CA6">
        <w:t>said</w:t>
      </w:r>
      <w:r w:rsidR="00222514">
        <w:t xml:space="preserve"> that</w:t>
      </w:r>
      <w:r w:rsidRPr="005E0CA6" w:rsidR="005E0CA6">
        <w:t xml:space="preserve"> the World Health Organisation said </w:t>
      </w:r>
      <w:r w:rsidR="00007B0F">
        <w:t xml:space="preserve">that we </w:t>
      </w:r>
      <w:r w:rsidRPr="005E0CA6" w:rsidR="005E0CA6">
        <w:t>and the United States were among the best prepared in the world</w:t>
      </w:r>
      <w:r>
        <w:t>, but t</w:t>
      </w:r>
      <w:r w:rsidRPr="005E0CA6" w:rsidR="005E0CA6">
        <w:t>here is a difference between preparation and action.</w:t>
      </w:r>
      <w:r w:rsidR="00417E58">
        <w:t xml:space="preserve"> </w:t>
      </w:r>
      <w:r w:rsidRPr="005E0CA6" w:rsidR="005E0CA6">
        <w:t>We prepared for flu.</w:t>
      </w:r>
      <w:r w:rsidR="00417E58">
        <w:t xml:space="preserve"> </w:t>
      </w:r>
      <w:r w:rsidRPr="005E0CA6" w:rsidR="005E0CA6">
        <w:t>I think we did a good job, but we have been found wanting as a nation now</w:t>
      </w:r>
      <w:r w:rsidR="005428FC">
        <w:t>,</w:t>
      </w:r>
      <w:r w:rsidRPr="005E0CA6" w:rsidR="005E0CA6">
        <w:t xml:space="preserve"> and some of that is</w:t>
      </w:r>
      <w:r w:rsidR="005428FC">
        <w:t xml:space="preserve"> </w:t>
      </w:r>
      <w:r w:rsidRPr="005E0CA6" w:rsidR="005E0CA6">
        <w:t>lack</w:t>
      </w:r>
      <w:r w:rsidR="00407657">
        <w:t xml:space="preserve"> of</w:t>
      </w:r>
      <w:r w:rsidRPr="005E0CA6" w:rsidR="005E0CA6">
        <w:t xml:space="preserve"> resilience.</w:t>
      </w:r>
      <w:r w:rsidR="00417E58">
        <w:t xml:space="preserve"> </w:t>
      </w:r>
      <w:r w:rsidR="006E717D">
        <w:t>I</w:t>
      </w:r>
      <w:r w:rsidRPr="005E0CA6" w:rsidR="005E0CA6">
        <w:t xml:space="preserve">t is </w:t>
      </w:r>
      <w:r w:rsidR="0007409A">
        <w:t xml:space="preserve">our </w:t>
      </w:r>
      <w:r w:rsidRPr="005E0CA6" w:rsidR="005E0CA6">
        <w:t xml:space="preserve">poor public health </w:t>
      </w:r>
      <w:r w:rsidR="0007409A">
        <w:t xml:space="preserve">as regards </w:t>
      </w:r>
      <w:r w:rsidRPr="005E0CA6" w:rsidR="005E0CA6">
        <w:t>overcrowding and obesity.</w:t>
      </w:r>
      <w:r w:rsidR="00417E58">
        <w:t xml:space="preserve"> </w:t>
      </w:r>
      <w:r w:rsidRPr="005E0CA6" w:rsidR="005E0CA6">
        <w:t>We are one of the fattest nations</w:t>
      </w:r>
      <w:r w:rsidR="00417E58">
        <w:t xml:space="preserve"> </w:t>
      </w:r>
      <w:r w:rsidRPr="005E0CA6" w:rsidR="005E0CA6">
        <w:t>in the world and that is directly related to outcomes</w:t>
      </w:r>
      <w:r w:rsidR="00287463">
        <w:t>—</w:t>
      </w:r>
      <w:r w:rsidRPr="005E0CA6" w:rsidR="005E0CA6">
        <w:t>diabetes, heart disease</w:t>
      </w:r>
      <w:r w:rsidR="00CC42C8">
        <w:t xml:space="preserve"> and</w:t>
      </w:r>
      <w:r w:rsidRPr="005E0CA6" w:rsidR="005E0CA6">
        <w:t xml:space="preserve"> all</w:t>
      </w:r>
      <w:r w:rsidR="00DF2570">
        <w:t xml:space="preserve"> </w:t>
      </w:r>
      <w:r>
        <w:t xml:space="preserve">of </w:t>
      </w:r>
      <w:r w:rsidRPr="005E0CA6" w:rsidR="005E0CA6">
        <w:t>that.</w:t>
      </w:r>
    </w:p>
    <w:p w:rsidR="006E717D" w:rsidP="006E717D">
      <w:pPr>
        <w:pStyle w:val="Answer"/>
      </w:pPr>
      <w:r>
        <w:t xml:space="preserve">We need to be agile. </w:t>
      </w:r>
      <w:r>
        <w:t>I</w:t>
      </w:r>
      <w:r w:rsidRPr="005E0CA6" w:rsidR="005E0CA6">
        <w:t>n the past, as I said</w:t>
      </w:r>
      <w:r>
        <w:t>,</w:t>
      </w:r>
      <w:r w:rsidRPr="005E0CA6" w:rsidR="005E0CA6">
        <w:t xml:space="preserve"> we got into groupthink.</w:t>
      </w:r>
      <w:r w:rsidR="00417E58">
        <w:t xml:space="preserve"> </w:t>
      </w:r>
      <w:r w:rsidRPr="005E0CA6" w:rsidR="005E0CA6">
        <w:t xml:space="preserve">If </w:t>
      </w:r>
      <w:r w:rsidR="0007409A">
        <w:t xml:space="preserve">you </w:t>
      </w:r>
      <w:r w:rsidRPr="005E0CA6" w:rsidR="005E0CA6">
        <w:t>look at the practices</w:t>
      </w:r>
      <w:r w:rsidR="001C63EC">
        <w:t>,</w:t>
      </w:r>
      <w:r w:rsidR="005428FC">
        <w:t xml:space="preserve"> </w:t>
      </w:r>
      <w:r w:rsidRPr="005E0CA6" w:rsidR="005E0CA6">
        <w:t>Winter Willow and Cygnus</w:t>
      </w:r>
      <w:r w:rsidR="005428FC">
        <w:t>, they</w:t>
      </w:r>
      <w:r w:rsidRPr="005E0CA6" w:rsidR="005E0CA6">
        <w:t xml:space="preserve"> were on flu</w:t>
      </w:r>
      <w:r>
        <w:t>. W</w:t>
      </w:r>
      <w:r w:rsidRPr="005E0CA6" w:rsidR="005E0CA6">
        <w:t>e practised a response and found things that needed rectifying</w:t>
      </w:r>
      <w:r w:rsidR="001C63EC">
        <w:t>,</w:t>
      </w:r>
      <w:r w:rsidRPr="005E0CA6" w:rsidR="005E0CA6">
        <w:t xml:space="preserve"> and we set about rectifying them.</w:t>
      </w:r>
      <w:r w:rsidR="00417E58">
        <w:t xml:space="preserve"> </w:t>
      </w:r>
      <w:r w:rsidRPr="005E0CA6" w:rsidR="005E0CA6">
        <w:t>The emergency legislation that was passed came directly out of Cygnus</w:t>
      </w:r>
      <w:r w:rsidR="001B5C58">
        <w:t xml:space="preserve">. </w:t>
      </w:r>
      <w:r w:rsidR="00821EE4">
        <w:t>We had already prepared for a</w:t>
      </w:r>
      <w:r w:rsidRPr="005E0CA6" w:rsidR="005E0CA6">
        <w:t xml:space="preserve">sking staff who had just retired to come back and </w:t>
      </w:r>
      <w:r w:rsidR="00821EE4">
        <w:t xml:space="preserve">for </w:t>
      </w:r>
      <w:r w:rsidRPr="005E0CA6" w:rsidR="005E0CA6">
        <w:t xml:space="preserve">how that </w:t>
      </w:r>
      <w:r w:rsidR="00D3581D">
        <w:t xml:space="preserve">would </w:t>
      </w:r>
      <w:r w:rsidRPr="005E0CA6" w:rsidR="005E0CA6">
        <w:t>work.</w:t>
      </w:r>
      <w:r w:rsidR="00417E58">
        <w:t xml:space="preserve"> </w:t>
      </w:r>
      <w:r w:rsidRPr="005E0CA6" w:rsidR="005E0CA6">
        <w:t>We prepared well</w:t>
      </w:r>
      <w:r w:rsidR="0007409A">
        <w:t>,</w:t>
      </w:r>
      <w:r>
        <w:t xml:space="preserve"> and</w:t>
      </w:r>
      <w:r w:rsidR="00417E58">
        <w:t xml:space="preserve"> </w:t>
      </w:r>
      <w:r w:rsidRPr="005E0CA6" w:rsidR="005E0CA6">
        <w:t>I will stick to that</w:t>
      </w:r>
      <w:r>
        <w:t>,</w:t>
      </w:r>
      <w:r w:rsidRPr="005E0CA6" w:rsidR="005E0CA6">
        <w:t xml:space="preserve"> but that is different from delivering well</w:t>
      </w:r>
      <w:r w:rsidR="00821EE4">
        <w:t>. W</w:t>
      </w:r>
      <w:r w:rsidRPr="005E0CA6" w:rsidR="005E0CA6">
        <w:t>e should have put more challenge into ourselves in some way or another</w:t>
      </w:r>
      <w:r w:rsidR="00ED7963">
        <w:t>: are we</w:t>
      </w:r>
      <w:r w:rsidR="005428FC">
        <w:t xml:space="preserve"> </w:t>
      </w:r>
      <w:r w:rsidRPr="005E0CA6" w:rsidR="005E0CA6">
        <w:t xml:space="preserve">looking at the </w:t>
      </w:r>
      <w:r w:rsidR="005428FC">
        <w:t xml:space="preserve">whole </w:t>
      </w:r>
      <w:r w:rsidRPr="005E0CA6" w:rsidR="005E0CA6">
        <w:t>variety of diseases we might get</w:t>
      </w:r>
      <w:r w:rsidR="00ED7963">
        <w:t>?</w:t>
      </w:r>
      <w:r w:rsidR="00417E58">
        <w:t xml:space="preserve"> </w:t>
      </w:r>
    </w:p>
    <w:p w:rsidR="006E717D" w:rsidP="006E717D">
      <w:pPr>
        <w:pStyle w:val="Question"/>
      </w:pPr>
      <w:sdt>
        <w:sdtPr>
          <w:alias w:val="Member"/>
          <w:tag w:val="&lt;Member mnisId='4443' dodsId='137172'&gt;"/>
          <w:id w:val="144789326"/>
          <w:placeholder>
            <w:docPart w:val="DefaultPlaceholder_-1854013440"/>
          </w:placeholder>
          <w:richText/>
        </w:sdtPr>
        <w:sdtContent>
          <w:r w:rsidRPr="006E717D">
            <w:rPr>
              <w:b/>
            </w:rPr>
            <w:t>Carol Monaghan:</w:t>
          </w:r>
        </w:sdtContent>
      </w:sdt>
      <w:r>
        <w:t xml:space="preserve"> </w:t>
      </w:r>
      <w:r w:rsidR="00ED7963">
        <w:t>Y</w:t>
      </w:r>
      <w:r w:rsidRPr="005E0CA6" w:rsidR="005E0CA6">
        <w:t xml:space="preserve">ou said earlier </w:t>
      </w:r>
      <w:r w:rsidR="005428FC">
        <w:t xml:space="preserve">that </w:t>
      </w:r>
      <w:r w:rsidRPr="005E0CA6" w:rsidR="005E0CA6">
        <w:t>you felt British exceptionalism had contributed to our response.</w:t>
      </w:r>
      <w:r w:rsidR="00417E58">
        <w:t xml:space="preserve"> </w:t>
      </w:r>
      <w:r w:rsidRPr="005E0CA6" w:rsidR="005E0CA6">
        <w:t>Is British exceptionalism going to delay us coming through or coming out of this pandemic?</w:t>
      </w:r>
      <w:r w:rsidR="00417E58">
        <w:t xml:space="preserve"> </w:t>
      </w:r>
    </w:p>
    <w:p w:rsidR="006E717D" w:rsidP="006E717D">
      <w:pPr>
        <w:pStyle w:val="Answer"/>
      </w:pPr>
      <w:sdt>
        <w:sdtPr>
          <w:alias w:val="Witness"/>
          <w:id w:val="-2131165911"/>
          <w:placeholder>
            <w:docPart w:val="DefaultPlaceholder_-1854013440"/>
          </w:placeholder>
          <w:richText/>
        </w:sdtPr>
        <w:sdtContent>
          <w:r w:rsidRPr="006E717D">
            <w:rPr>
              <w:b/>
              <w:i/>
            </w:rPr>
            <w:t>Professor Dame Sally Davies:</w:t>
          </w:r>
        </w:sdtContent>
      </w:sdt>
      <w:r>
        <w:t xml:space="preserve"> </w:t>
      </w:r>
      <w:r w:rsidRPr="005E0CA6" w:rsidR="005E0CA6">
        <w:t>I posited British exceptionalism as one issue</w:t>
      </w:r>
      <w:r w:rsidR="00CC0195">
        <w:t>,</w:t>
      </w:r>
      <w:r w:rsidRPr="005E0CA6" w:rsidR="005E0CA6">
        <w:t xml:space="preserve"> because we do not seem to have learn</w:t>
      </w:r>
      <w:r w:rsidR="000B0991">
        <w:t>t</w:t>
      </w:r>
      <w:r w:rsidRPr="005E0CA6" w:rsidR="005E0CA6">
        <w:t xml:space="preserve"> from Asia very quickly, but clearly</w:t>
      </w:r>
      <w:r w:rsidR="0007409A">
        <w:t>,</w:t>
      </w:r>
      <w:r w:rsidRPr="005E0CA6" w:rsidR="005E0CA6">
        <w:t xml:space="preserve"> we are on a much better track now</w:t>
      </w:r>
      <w:r>
        <w:t>,</w:t>
      </w:r>
      <w:r w:rsidRPr="005E0CA6" w:rsidR="005E0CA6">
        <w:t xml:space="preserve"> so I hope it will not get in the way.</w:t>
      </w:r>
      <w:r w:rsidR="00417E58">
        <w:t xml:space="preserve"> </w:t>
      </w:r>
    </w:p>
    <w:p w:rsidR="005E0CA6" w:rsidRPr="005E0CA6" w:rsidP="00CC0195">
      <w:pPr>
        <w:pStyle w:val="Question"/>
      </w:pPr>
      <w:sdt>
        <w:sdtPr>
          <w:alias w:val="Member"/>
          <w:tag w:val="&lt;Member mnisId='1578' dodsId='40488'&gt;"/>
          <w:id w:val="-1865666852"/>
          <w:placeholder>
            <w:docPart w:val="DefaultPlaceholder_-1854013440"/>
          </w:placeholder>
          <w:richText/>
        </w:sdtPr>
        <w:sdtContent>
          <w:r w:rsidRPr="00CC0195" w:rsidR="006E717D">
            <w:rPr>
              <w:b/>
            </w:rPr>
            <w:t>Chair:</w:t>
          </w:r>
        </w:sdtContent>
      </w:sdt>
      <w:r w:rsidR="006E717D">
        <w:t xml:space="preserve"> </w:t>
      </w:r>
      <w:r w:rsidRPr="005E0CA6">
        <w:t>On that point, Dame Sally</w:t>
      </w:r>
      <w:r w:rsidR="006E717D">
        <w:t>,</w:t>
      </w:r>
      <w:r w:rsidRPr="005E0CA6">
        <w:t xml:space="preserve"> clearly this is a disease that is happening everywhere i</w:t>
      </w:r>
      <w:r w:rsidR="006E717D">
        <w:t>n</w:t>
      </w:r>
      <w:r w:rsidRPr="005E0CA6">
        <w:t xml:space="preserve"> the world</w:t>
      </w:r>
      <w:r w:rsidR="006E717D">
        <w:t>,</w:t>
      </w:r>
      <w:r w:rsidRPr="005E0CA6">
        <w:t xml:space="preserve"> and there are particular lessons from </w:t>
      </w:r>
      <w:r w:rsidR="005428FC">
        <w:t>e</w:t>
      </w:r>
      <w:r w:rsidRPr="005E0CA6">
        <w:t>ast Asia</w:t>
      </w:r>
      <w:r w:rsidR="006E717D">
        <w:t xml:space="preserve">. The </w:t>
      </w:r>
      <w:r w:rsidRPr="005E0CA6">
        <w:t>construction of SAGE</w:t>
      </w:r>
      <w:r w:rsidR="006E717D">
        <w:t>,</w:t>
      </w:r>
      <w:r w:rsidRPr="005E0CA6">
        <w:t xml:space="preserve"> and indeed its conception</w:t>
      </w:r>
      <w:r w:rsidR="006E717D">
        <w:t>, which is</w:t>
      </w:r>
      <w:r w:rsidRPr="005E0CA6">
        <w:t xml:space="preserve"> very high</w:t>
      </w:r>
      <w:r w:rsidR="00CC0195">
        <w:t>-</w:t>
      </w:r>
      <w:r w:rsidRPr="005E0CA6">
        <w:t xml:space="preserve">minded in many ways </w:t>
      </w:r>
      <w:r w:rsidR="006E717D">
        <w:t xml:space="preserve">and </w:t>
      </w:r>
      <w:r w:rsidRPr="005E0CA6">
        <w:t>bring</w:t>
      </w:r>
      <w:r w:rsidR="00B00578">
        <w:t>s</w:t>
      </w:r>
      <w:r w:rsidRPr="005E0CA6">
        <w:t xml:space="preserve"> the best brains together, </w:t>
      </w:r>
      <w:r w:rsidR="002020EA">
        <w:t>involve</w:t>
      </w:r>
      <w:r w:rsidR="005428FC">
        <w:t>d</w:t>
      </w:r>
      <w:r w:rsidRPr="005E0CA6">
        <w:t xml:space="preserve"> people from the UK predominantly.</w:t>
      </w:r>
      <w:r w:rsidR="00417E58">
        <w:t xml:space="preserve"> </w:t>
      </w:r>
      <w:r w:rsidRPr="005E0CA6">
        <w:t>Would a challenge to th</w:t>
      </w:r>
      <w:r w:rsidR="00B00578">
        <w:t>e</w:t>
      </w:r>
      <w:r w:rsidRPr="005E0CA6">
        <w:t xml:space="preserve"> exceptionalism that you mention</w:t>
      </w:r>
      <w:r w:rsidR="00B00578">
        <w:t>ed</w:t>
      </w:r>
      <w:r w:rsidRPr="005E0CA6">
        <w:t xml:space="preserve"> be to have a more international response</w:t>
      </w:r>
      <w:r w:rsidR="001E2B50">
        <w:t>,</w:t>
      </w:r>
      <w:r w:rsidRPr="005E0CA6">
        <w:t xml:space="preserve"> rather than a domestic scientific committee of advice</w:t>
      </w:r>
      <w:r w:rsidR="006E717D">
        <w:t>?</w:t>
      </w:r>
    </w:p>
    <w:p w:rsidR="002020EA" w:rsidP="006E717D">
      <w:pPr>
        <w:pStyle w:val="Answer"/>
      </w:pPr>
      <w:sdt>
        <w:sdtPr>
          <w:alias w:val="Witness"/>
          <w:id w:val="-1471735168"/>
          <w:placeholder>
            <w:docPart w:val="DefaultPlaceholder_-1854013440"/>
          </w:placeholder>
          <w:richText/>
        </w:sdtPr>
        <w:sdtContent>
          <w:r w:rsidRPr="006E717D" w:rsidR="006E717D">
            <w:rPr>
              <w:b/>
              <w:i/>
            </w:rPr>
            <w:t>Professor Dame Sally Davies:</w:t>
          </w:r>
        </w:sdtContent>
      </w:sdt>
      <w:r w:rsidR="00417E58">
        <w:t xml:space="preserve"> </w:t>
      </w:r>
      <w:r w:rsidRPr="005E0CA6" w:rsidR="005E0CA6">
        <w:t>Challenge can come from many place</w:t>
      </w:r>
      <w:r w:rsidR="005428FC">
        <w:t>s</w:t>
      </w:r>
      <w:r w:rsidRPr="005E0CA6" w:rsidR="005E0CA6">
        <w:t xml:space="preserve"> internationally.</w:t>
      </w:r>
      <w:r w:rsidR="00417E58">
        <w:t xml:space="preserve"> </w:t>
      </w:r>
      <w:r w:rsidR="005428FC">
        <w:t>T</w:t>
      </w:r>
      <w:r w:rsidRPr="005E0CA6" w:rsidR="005E0CA6">
        <w:t>he Royal Society set up a couple of groups to think about things and bring challenge in.</w:t>
      </w:r>
      <w:r w:rsidR="00417E58">
        <w:t xml:space="preserve"> </w:t>
      </w:r>
      <w:r w:rsidRPr="005E0CA6" w:rsidR="005E0CA6">
        <w:t>We started working with a flu</w:t>
      </w:r>
      <w:r w:rsidR="00324306">
        <w:t>-</w:t>
      </w:r>
      <w:r w:rsidRPr="005E0CA6" w:rsidR="005E0CA6">
        <w:t xml:space="preserve">modelling </w:t>
      </w:r>
      <w:r w:rsidRPr="005E0CA6" w:rsidR="005E0CA6">
        <w:t>model that was 13 years old</w:t>
      </w:r>
      <w:r w:rsidR="001E2B50">
        <w:t>, although i</w:t>
      </w:r>
      <w:r w:rsidRPr="005E0CA6" w:rsidR="005E0CA6">
        <w:t>t must have developed</w:t>
      </w:r>
      <w:r w:rsidR="001E2B50">
        <w:t>. O</w:t>
      </w:r>
      <w:r w:rsidRPr="005E0CA6" w:rsidR="005E0CA6">
        <w:t>ne of our problems as we go forward is that we have to recognise that public health and epidemiology have, in general</w:t>
      </w:r>
      <w:r w:rsidR="005428FC">
        <w:t>,</w:t>
      </w:r>
      <w:r w:rsidRPr="005E0CA6" w:rsidR="005E0CA6">
        <w:t xml:space="preserve"> been either flu focused or not particularly digital and forward looking.</w:t>
      </w:r>
      <w:r w:rsidR="00417E58">
        <w:t xml:space="preserve"> </w:t>
      </w:r>
      <w:r w:rsidRPr="005E0CA6" w:rsidR="005E0CA6">
        <w:t>Our maths people</w:t>
      </w:r>
      <w:r w:rsidR="005428FC">
        <w:t>,</w:t>
      </w:r>
      <w:r w:rsidRPr="005E0CA6" w:rsidR="005E0CA6">
        <w:t xml:space="preserve"> when you bring them in</w:t>
      </w:r>
      <w:r w:rsidR="005428FC">
        <w:t>,</w:t>
      </w:r>
      <w:r w:rsidRPr="005E0CA6" w:rsidR="005E0CA6">
        <w:t xml:space="preserve"> can </w:t>
      </w:r>
      <w:r>
        <w:t>do</w:t>
      </w:r>
      <w:r w:rsidRPr="005E0CA6" w:rsidR="005E0CA6">
        <w:t xml:space="preserve"> amazing modelling in different ways and bring AI and things like that into it</w:t>
      </w:r>
      <w:r w:rsidR="003312EC">
        <w:t>. A</w:t>
      </w:r>
      <w:r w:rsidRPr="005E0CA6" w:rsidR="005E0CA6">
        <w:t>s we go forward</w:t>
      </w:r>
      <w:r w:rsidR="0007409A">
        <w:t xml:space="preserve">, </w:t>
      </w:r>
      <w:r w:rsidRPr="005E0CA6" w:rsidR="005E0CA6">
        <w:t xml:space="preserve">we </w:t>
      </w:r>
      <w:r w:rsidR="003312EC">
        <w:t>will</w:t>
      </w:r>
      <w:r w:rsidRPr="005E0CA6" w:rsidR="005E0CA6">
        <w:t xml:space="preserve"> want to do that sort of work.</w:t>
      </w:r>
    </w:p>
    <w:p w:rsidR="002020EA" w:rsidP="006E717D">
      <w:pPr>
        <w:pStyle w:val="Answer"/>
      </w:pPr>
      <w:r w:rsidRPr="005E0CA6">
        <w:t xml:space="preserve">I absolutely agree with Sir Mark </w:t>
      </w:r>
      <w:r w:rsidR="0007409A">
        <w:t xml:space="preserve">that </w:t>
      </w:r>
      <w:r w:rsidRPr="005E0CA6">
        <w:t xml:space="preserve">you want </w:t>
      </w:r>
      <w:r w:rsidR="003312EC">
        <w:t>the biomedical to be biomedical and advise</w:t>
      </w:r>
      <w:r w:rsidRPr="005E0CA6">
        <w:t xml:space="preserve"> Ministers, but I would have thought that Ministers also need advice</w:t>
      </w:r>
      <w:r w:rsidR="005428FC">
        <w:t>,</w:t>
      </w:r>
      <w:r w:rsidRPr="005E0CA6">
        <w:t xml:space="preserve"> as they did in the 2008 banking crisis</w:t>
      </w:r>
      <w:r w:rsidR="005428FC">
        <w:t>,</w:t>
      </w:r>
      <w:r w:rsidRPr="005E0CA6">
        <w:t xml:space="preserve"> from economists and anthropologists and people from other angle</w:t>
      </w:r>
      <w:r w:rsidR="0007409A">
        <w:t>s</w:t>
      </w:r>
      <w:r w:rsidR="00A5312D">
        <w:t>,</w:t>
      </w:r>
      <w:r w:rsidRPr="005E0CA6">
        <w:t xml:space="preserve"> so that they can balance the issues.</w:t>
      </w:r>
      <w:r w:rsidR="00417E58">
        <w:t xml:space="preserve"> </w:t>
      </w:r>
      <w:r>
        <w:t>I</w:t>
      </w:r>
      <w:r w:rsidRPr="005E0CA6">
        <w:t>t is not the role of scientists to balance th</w:t>
      </w:r>
      <w:r w:rsidR="00A5312D">
        <w:t>e</w:t>
      </w:r>
      <w:r w:rsidRPr="005E0CA6">
        <w:t xml:space="preserve"> issues</w:t>
      </w:r>
      <w:r w:rsidR="0007409A">
        <w:t>. T</w:t>
      </w:r>
      <w:r w:rsidRPr="005E0CA6">
        <w:t>hey can give advice</w:t>
      </w:r>
      <w:r w:rsidR="00A5312D">
        <w:t>,</w:t>
      </w:r>
      <w:r w:rsidRPr="005E0CA6">
        <w:t xml:space="preserve"> but you need to ge</w:t>
      </w:r>
      <w:r w:rsidR="00A5312D">
        <w:t>t</w:t>
      </w:r>
      <w:r w:rsidRPr="005E0CA6">
        <w:t xml:space="preserve"> balance</w:t>
      </w:r>
      <w:r w:rsidR="0007409A">
        <w:t>. F</w:t>
      </w:r>
      <w:r w:rsidRPr="005E0CA6">
        <w:t>rom the outside</w:t>
      </w:r>
      <w:r w:rsidR="0007409A">
        <w:t>,</w:t>
      </w:r>
      <w:r w:rsidRPr="005E0CA6">
        <w:t xml:space="preserve"> I am not sure where th</w:t>
      </w:r>
      <w:r w:rsidR="0062285C">
        <w:t>e</w:t>
      </w:r>
      <w:r w:rsidRPr="005E0CA6">
        <w:t xml:space="preserve"> balance was coming from to help Ministers make the difficult decisions.</w:t>
      </w:r>
      <w:r w:rsidR="00417E58">
        <w:t xml:space="preserve"> </w:t>
      </w:r>
    </w:p>
    <w:p w:rsidR="002020EA" w:rsidP="002020EA">
      <w:pPr>
        <w:pStyle w:val="Question"/>
      </w:pPr>
      <w:sdt>
        <w:sdtPr>
          <w:alias w:val="Member"/>
          <w:tag w:val="&lt;Member mnisId='1578' dodsId='40488'&gt;"/>
          <w:id w:val="2053271100"/>
          <w:placeholder>
            <w:docPart w:val="DefaultPlaceholder_-1854013440"/>
          </w:placeholder>
          <w:richText/>
        </w:sdtPr>
        <w:sdtContent>
          <w:r w:rsidRPr="002020EA">
            <w:rPr>
              <w:b/>
            </w:rPr>
            <w:t>Chair:</w:t>
          </w:r>
        </w:sdtContent>
      </w:sdt>
      <w:r>
        <w:t xml:space="preserve"> </w:t>
      </w:r>
      <w:r w:rsidRPr="005E0CA6" w:rsidR="005E0CA6">
        <w:t>This is a fascinating theme as to how</w:t>
      </w:r>
      <w:r w:rsidR="0062285C">
        <w:t>,</w:t>
      </w:r>
      <w:r w:rsidRPr="005E0CA6" w:rsidR="005E0CA6">
        <w:t xml:space="preserve"> in preparing for future</w:t>
      </w:r>
      <w:r w:rsidR="0062285C">
        <w:t>,</w:t>
      </w:r>
      <w:r w:rsidRPr="005E0CA6" w:rsidR="005E0CA6">
        <w:t xml:space="preserve"> perhaps unknown</w:t>
      </w:r>
      <w:r w:rsidR="0062285C">
        <w:t>,</w:t>
      </w:r>
      <w:r w:rsidRPr="005E0CA6" w:rsidR="005E0CA6">
        <w:t xml:space="preserve"> pandemics</w:t>
      </w:r>
      <w:r w:rsidR="0062285C">
        <w:t>,</w:t>
      </w:r>
      <w:r w:rsidRPr="005E0CA6" w:rsidR="005E0CA6">
        <w:t xml:space="preserve"> one can have a challenge to groupthink in the preparation for the pandemic</w:t>
      </w:r>
      <w:r>
        <w:t>,</w:t>
      </w:r>
      <w:r w:rsidRPr="005E0CA6" w:rsidR="005E0CA6">
        <w:t xml:space="preserve"> quite apart from the conduct of it</w:t>
      </w:r>
      <w:r w:rsidR="00324306">
        <w:t>—</w:t>
      </w:r>
      <w:r w:rsidRPr="005E0CA6" w:rsidR="005E0CA6">
        <w:t>a challenge to the focus on flu, for example.</w:t>
      </w:r>
      <w:r w:rsidR="00417E58">
        <w:t xml:space="preserve"> </w:t>
      </w:r>
      <w:r w:rsidRPr="005E0CA6" w:rsidR="005E0CA6">
        <w:t>Sir Mark</w:t>
      </w:r>
      <w:r w:rsidR="00BB485D">
        <w:t>, do you want to come in</w:t>
      </w:r>
      <w:r w:rsidRPr="005E0CA6" w:rsidR="005E0CA6">
        <w:t xml:space="preserve"> </w:t>
      </w:r>
      <w:r w:rsidR="00050019">
        <w:t>briefly</w:t>
      </w:r>
      <w:r w:rsidR="00BB485D">
        <w:t>?</w:t>
      </w:r>
      <w:r w:rsidR="00417E58">
        <w:t xml:space="preserve"> </w:t>
      </w:r>
    </w:p>
    <w:p w:rsidR="00C3133A" w:rsidP="00BB485D">
      <w:pPr>
        <w:pStyle w:val="Answer"/>
      </w:pPr>
      <w:sdt>
        <w:sdtPr>
          <w:alias w:val="Witness"/>
          <w:id w:val="1846661199"/>
          <w:placeholder>
            <w:docPart w:val="DefaultPlaceholder_-1854013440"/>
          </w:placeholder>
          <w:richText/>
        </w:sdtPr>
        <w:sdtContent>
          <w:r w:rsidRPr="002020EA" w:rsidR="002020EA">
            <w:rPr>
              <w:b/>
              <w:i/>
            </w:rPr>
            <w:t>Sir Mark Walport:</w:t>
          </w:r>
        </w:sdtContent>
      </w:sdt>
      <w:r w:rsidR="002020EA">
        <w:t xml:space="preserve"> </w:t>
      </w:r>
      <w:r w:rsidRPr="005E0CA6" w:rsidR="005E0CA6">
        <w:t>I have two comments.</w:t>
      </w:r>
      <w:r w:rsidR="00417E58">
        <w:t xml:space="preserve"> </w:t>
      </w:r>
      <w:r w:rsidRPr="005E0CA6" w:rsidR="005E0CA6">
        <w:t>First, scientists around the world have been very bound up in their own national responses</w:t>
      </w:r>
      <w:r w:rsidR="00BB485D">
        <w:t>, but</w:t>
      </w:r>
      <w:r w:rsidR="00417E58">
        <w:t xml:space="preserve"> </w:t>
      </w:r>
      <w:r w:rsidRPr="005E0CA6" w:rsidR="005E0CA6">
        <w:t>I am well aware that Patrick Vall</w:t>
      </w:r>
      <w:r w:rsidR="002020EA">
        <w:t>a</w:t>
      </w:r>
      <w:r w:rsidRPr="005E0CA6" w:rsidR="005E0CA6">
        <w:t xml:space="preserve">nce has </w:t>
      </w:r>
      <w:r>
        <w:t xml:space="preserve">regularly </w:t>
      </w:r>
      <w:r w:rsidRPr="005E0CA6" w:rsidR="005E0CA6">
        <w:t>been meeting international scientific advisers.</w:t>
      </w:r>
      <w:r w:rsidR="00417E58">
        <w:t xml:space="preserve"> </w:t>
      </w:r>
      <w:r w:rsidRPr="005E0CA6" w:rsidR="005E0CA6">
        <w:t>There is an established network</w:t>
      </w:r>
      <w:r w:rsidR="005428FC">
        <w:t xml:space="preserve"> and h</w:t>
      </w:r>
      <w:r w:rsidR="002020EA">
        <w:t xml:space="preserve">e </w:t>
      </w:r>
      <w:r w:rsidRPr="005E0CA6" w:rsidR="005E0CA6">
        <w:t>has been in communication with the Koreans and others througho</w:t>
      </w:r>
      <w:r w:rsidR="002020EA">
        <w:t>u</w:t>
      </w:r>
      <w:r w:rsidRPr="005E0CA6" w:rsidR="005E0CA6">
        <w:t>t.</w:t>
      </w:r>
    </w:p>
    <w:p w:rsidR="002020EA" w:rsidP="00BB485D">
      <w:pPr>
        <w:pStyle w:val="Answer"/>
      </w:pPr>
      <w:r w:rsidRPr="005E0CA6">
        <w:t xml:space="preserve">As a specific example of something that happened during the flood response, </w:t>
      </w:r>
      <w:r w:rsidR="00C3133A">
        <w:t>which I think</w:t>
      </w:r>
      <w:r w:rsidRPr="005E0CA6">
        <w:t xml:space="preserve"> Sir Oliver will remember, a group </w:t>
      </w:r>
      <w:r w:rsidR="009064A2">
        <w:t xml:space="preserve">was </w:t>
      </w:r>
      <w:r w:rsidRPr="005E0CA6">
        <w:t xml:space="preserve">brought in </w:t>
      </w:r>
      <w:r w:rsidR="009064A2">
        <w:t>that</w:t>
      </w:r>
      <w:r w:rsidRPr="005E0CA6">
        <w:t xml:space="preserve"> included hydrologists from the Netherlands and the United States to</w:t>
      </w:r>
      <w:r>
        <w:t>, as it were,</w:t>
      </w:r>
      <w:r w:rsidRPr="005E0CA6">
        <w:t xml:space="preserve"> peer review the decisions that were being made around flood defences.</w:t>
      </w:r>
      <w:r w:rsidR="00417E58">
        <w:t xml:space="preserve"> </w:t>
      </w:r>
      <w:r w:rsidRPr="005E0CA6">
        <w:t>It is worth considering.</w:t>
      </w:r>
      <w:r w:rsidR="00417E58">
        <w:t xml:space="preserve"> </w:t>
      </w:r>
      <w:r w:rsidRPr="005E0CA6">
        <w:t>Th</w:t>
      </w:r>
      <w:r w:rsidR="0007409A">
        <w:t>ere</w:t>
      </w:r>
      <w:r w:rsidRPr="005E0CA6">
        <w:t xml:space="preserve"> has been a great deal of international contact between and among the scientific community.</w:t>
      </w:r>
      <w:r w:rsidR="00417E58">
        <w:t xml:space="preserve"> </w:t>
      </w:r>
      <w:r>
        <w:t>The s</w:t>
      </w:r>
      <w:r w:rsidRPr="005E0CA6">
        <w:t>cience includes anthropology</w:t>
      </w:r>
      <w:r w:rsidR="00B5269F">
        <w:t>;</w:t>
      </w:r>
      <w:r w:rsidR="0007409A">
        <w:t xml:space="preserve"> t</w:t>
      </w:r>
      <w:r w:rsidRPr="005E0CA6">
        <w:t>he biological sciences in their broader sense</w:t>
      </w:r>
      <w:r w:rsidR="00B5269F">
        <w:t>s</w:t>
      </w:r>
      <w:r w:rsidRPr="005E0CA6">
        <w:t xml:space="preserve"> come together</w:t>
      </w:r>
      <w:r w:rsidR="0007409A">
        <w:t xml:space="preserve">, and, </w:t>
      </w:r>
      <w:r>
        <w:t xml:space="preserve">for </w:t>
      </w:r>
      <w:r w:rsidRPr="005E0CA6">
        <w:t>the economic science</w:t>
      </w:r>
      <w:r w:rsidR="00B5269F">
        <w:t>s</w:t>
      </w:r>
      <w:r>
        <w:t>,</w:t>
      </w:r>
      <w:r w:rsidRPr="005E0CA6">
        <w:t xml:space="preserve"> there is economic advice that comes in</w:t>
      </w:r>
      <w:r w:rsidR="0007409A">
        <w:t xml:space="preserve"> via</w:t>
      </w:r>
      <w:r w:rsidRPr="005E0CA6">
        <w:t xml:space="preserve"> different routes</w:t>
      </w:r>
      <w:r>
        <w:t>.</w:t>
      </w:r>
    </w:p>
    <w:p w:rsidR="005E0CA6" w:rsidRPr="005E0CA6" w:rsidP="002020EA">
      <w:pPr>
        <w:pStyle w:val="Question"/>
      </w:pPr>
      <w:sdt>
        <w:sdtPr>
          <w:alias w:val="Member"/>
          <w:tag w:val="&lt;Member mnisId='4837' dodsId=''&gt;"/>
          <w:id w:val="-1879150803"/>
          <w:placeholder>
            <w:docPart w:val="DefaultPlaceholder_-1854013440"/>
          </w:placeholder>
          <w:richText/>
        </w:sdtPr>
        <w:sdtContent>
          <w:r w:rsidRPr="002020EA" w:rsidR="002020EA">
            <w:rPr>
              <w:b/>
            </w:rPr>
            <w:t>Aaron Bell:</w:t>
          </w:r>
        </w:sdtContent>
      </w:sdt>
      <w:r w:rsidR="002020EA">
        <w:t xml:space="preserve"> </w:t>
      </w:r>
      <w:r w:rsidRPr="005E0CA6">
        <w:t>Th</w:t>
      </w:r>
      <w:r w:rsidR="0007409A">
        <w:t xml:space="preserve">is </w:t>
      </w:r>
      <w:r w:rsidRPr="005E0CA6">
        <w:t>is a lessons learnt inquiry.</w:t>
      </w:r>
      <w:r w:rsidR="00417E58">
        <w:t xml:space="preserve"> </w:t>
      </w:r>
      <w:r w:rsidRPr="005E0CA6">
        <w:t>Obviously</w:t>
      </w:r>
      <w:r w:rsidR="0007409A">
        <w:t>,</w:t>
      </w:r>
      <w:r w:rsidRPr="005E0CA6">
        <w:t xml:space="preserve"> we are hoping to produce a report that will be useful not only for what actions we can take now </w:t>
      </w:r>
      <w:r w:rsidR="00D95512">
        <w:t>on</w:t>
      </w:r>
      <w:r w:rsidR="005428FC">
        <w:t xml:space="preserve"> </w:t>
      </w:r>
      <w:r w:rsidRPr="005E0CA6">
        <w:t>preparedness</w:t>
      </w:r>
      <w:r w:rsidR="00D95512">
        <w:t>,</w:t>
      </w:r>
      <w:r w:rsidRPr="005E0CA6">
        <w:t xml:space="preserve"> but </w:t>
      </w:r>
      <w:r w:rsidR="0007409A">
        <w:t xml:space="preserve">as </w:t>
      </w:r>
      <w:r w:rsidRPr="005E0CA6">
        <w:t xml:space="preserve">something of a </w:t>
      </w:r>
      <w:r w:rsidR="002020EA">
        <w:t>“</w:t>
      </w:r>
      <w:r w:rsidRPr="005E0CA6">
        <w:t>how to</w:t>
      </w:r>
      <w:r w:rsidR="002020EA">
        <w:t>”</w:t>
      </w:r>
      <w:r w:rsidRPr="005E0CA6">
        <w:t xml:space="preserve"> guide for future Governments faced with the same sort of challenges.</w:t>
      </w:r>
      <w:r w:rsidR="00417E58">
        <w:t xml:space="preserve"> </w:t>
      </w:r>
      <w:r w:rsidRPr="005E0CA6">
        <w:t xml:space="preserve">What advice would you give to future </w:t>
      </w:r>
      <w:r w:rsidR="004F4BAC">
        <w:t>Government</w:t>
      </w:r>
      <w:r w:rsidRPr="005E0CA6">
        <w:t>s about how to assess emerging threats, essentially the situation in January</w:t>
      </w:r>
      <w:r w:rsidR="002020EA">
        <w:t>?</w:t>
      </w:r>
      <w:r w:rsidR="00417E58">
        <w:t xml:space="preserve"> </w:t>
      </w:r>
      <w:r w:rsidRPr="005E0CA6">
        <w:t xml:space="preserve">How </w:t>
      </w:r>
      <w:r w:rsidR="00D95512">
        <w:t>will they</w:t>
      </w:r>
      <w:r w:rsidRPr="005E0CA6">
        <w:t xml:space="preserve"> avoid </w:t>
      </w:r>
      <w:r w:rsidR="00190B47">
        <w:t xml:space="preserve">both </w:t>
      </w:r>
      <w:r w:rsidRPr="005E0CA6">
        <w:t xml:space="preserve">an optimism bias that things will turn out okay </w:t>
      </w:r>
      <w:r w:rsidR="0092749F">
        <w:t>and</w:t>
      </w:r>
      <w:r w:rsidRPr="005E0CA6">
        <w:t xml:space="preserve"> </w:t>
      </w:r>
      <w:r w:rsidR="00190B47">
        <w:t>being</w:t>
      </w:r>
      <w:r w:rsidRPr="005E0CA6">
        <w:t xml:space="preserve"> the boy who cried wolf</w:t>
      </w:r>
      <w:r w:rsidR="002020EA">
        <w:t>,</w:t>
      </w:r>
      <w:r w:rsidRPr="005E0CA6">
        <w:t xml:space="preserve"> which I think leads to optimism bias</w:t>
      </w:r>
      <w:r w:rsidR="002020EA">
        <w:t>?</w:t>
      </w:r>
    </w:p>
    <w:p w:rsidR="00D86ABC" w:rsidP="002020EA">
      <w:pPr>
        <w:pStyle w:val="Answer"/>
      </w:pPr>
      <w:sdt>
        <w:sdtPr>
          <w:alias w:val="Witness"/>
          <w:id w:val="70163235"/>
          <w:placeholder>
            <w:docPart w:val="DefaultPlaceholder_-1854013440"/>
          </w:placeholder>
          <w:richText/>
        </w:sdtPr>
        <w:sdtContent>
          <w:r w:rsidRPr="002020EA" w:rsidR="002020EA">
            <w:rPr>
              <w:b/>
              <w:i/>
            </w:rPr>
            <w:t>Sir Mark Walport:</w:t>
          </w:r>
        </w:sdtContent>
      </w:sdt>
      <w:r w:rsidR="002020EA">
        <w:t xml:space="preserve"> </w:t>
      </w:r>
      <w:r w:rsidR="000B0991">
        <w:t>I</w:t>
      </w:r>
      <w:r w:rsidRPr="005E0CA6" w:rsidR="005E0CA6">
        <w:t>t is a question of building on what has been happening over the past few years.</w:t>
      </w:r>
      <w:r w:rsidR="00417E58">
        <w:t xml:space="preserve"> </w:t>
      </w:r>
      <w:r w:rsidRPr="005E0CA6" w:rsidR="005E0CA6">
        <w:t>It is quite interesting looking at the introduction to NERVTAG</w:t>
      </w:r>
      <w:r w:rsidR="0007409A">
        <w:t>,</w:t>
      </w:r>
      <w:r w:rsidRPr="005E0CA6" w:rsidR="005E0CA6">
        <w:t xml:space="preserve"> where it commented</w:t>
      </w:r>
      <w:r w:rsidR="009933F9">
        <w:t xml:space="preserve"> </w:t>
      </w:r>
      <w:r w:rsidRPr="005E0CA6" w:rsidR="005E0CA6">
        <w:t>about the post</w:t>
      </w:r>
      <w:r w:rsidR="001C393F">
        <w:t>-</w:t>
      </w:r>
      <w:r w:rsidRPr="005E0CA6" w:rsidR="005E0CA6">
        <w:t>pandemic period following flu</w:t>
      </w:r>
      <w:r w:rsidR="002020EA">
        <w:t xml:space="preserve">: </w:t>
      </w:r>
      <w:r w:rsidR="006E717D">
        <w:t>“</w:t>
      </w:r>
      <w:r w:rsidRPr="005E0CA6" w:rsidR="005E0CA6">
        <w:t xml:space="preserve">We have seen </w:t>
      </w:r>
      <w:r w:rsidR="002020EA">
        <w:t>emerging respir</w:t>
      </w:r>
      <w:r w:rsidR="005428FC">
        <w:t>a</w:t>
      </w:r>
      <w:r w:rsidR="002020EA">
        <w:t>t</w:t>
      </w:r>
      <w:r w:rsidR="005428FC">
        <w:t>o</w:t>
      </w:r>
      <w:r w:rsidR="002020EA">
        <w:t xml:space="preserve">ry virus threats </w:t>
      </w:r>
      <w:r w:rsidRPr="005E0CA6" w:rsidR="005E0CA6">
        <w:t xml:space="preserve">with </w:t>
      </w:r>
      <w:r w:rsidRPr="005E0CA6" w:rsidR="005E0CA6">
        <w:t>influenza A through to MERS.</w:t>
      </w:r>
      <w:r w:rsidR="00417E58">
        <w:t xml:space="preserve"> </w:t>
      </w:r>
      <w:r w:rsidRPr="005E0CA6" w:rsidR="005E0CA6">
        <w:t xml:space="preserve">We are reminded </w:t>
      </w:r>
      <w:r w:rsidR="002020EA">
        <w:t xml:space="preserve">that </w:t>
      </w:r>
      <w:r w:rsidRPr="005E0CA6" w:rsidR="005E0CA6">
        <w:t>we cannot predict the future beyond saying another pandemic is inevitable</w:t>
      </w:r>
      <w:r w:rsidR="002020EA">
        <w:t>,</w:t>
      </w:r>
      <w:r w:rsidRPr="005E0CA6" w:rsidR="005E0CA6">
        <w:t xml:space="preserve"> but</w:t>
      </w:r>
      <w:r w:rsidR="00417E58">
        <w:t xml:space="preserve"> </w:t>
      </w:r>
      <w:r w:rsidRPr="005E0CA6" w:rsidR="005E0CA6">
        <w:t>it seems quite clear the</w:t>
      </w:r>
      <w:r w:rsidR="009933F9">
        <w:t>re is a</w:t>
      </w:r>
      <w:r w:rsidRPr="005E0CA6" w:rsidR="005E0CA6">
        <w:t xml:space="preserve"> range of m</w:t>
      </w:r>
      <w:r w:rsidR="0007409A">
        <w:t xml:space="preserve">ajor respiratory </w:t>
      </w:r>
      <w:r w:rsidR="002020EA">
        <w:t>virus</w:t>
      </w:r>
      <w:r w:rsidR="00417E58">
        <w:t xml:space="preserve"> </w:t>
      </w:r>
      <w:r w:rsidRPr="005E0CA6" w:rsidR="005E0CA6">
        <w:t>threat</w:t>
      </w:r>
      <w:r w:rsidR="002020EA">
        <w:t>s</w:t>
      </w:r>
      <w:r w:rsidR="00720029">
        <w:t>.</w:t>
      </w:r>
      <w:r w:rsidR="006E717D">
        <w:t>”</w:t>
      </w:r>
      <w:r w:rsidR="009933F9">
        <w:t xml:space="preserve"> </w:t>
      </w:r>
      <w:r w:rsidRPr="005E0CA6" w:rsidR="005E0CA6">
        <w:t>It is about scanning. It is about doing better scanning in the animals that may transmit</w:t>
      </w:r>
      <w:r w:rsidR="0007409A">
        <w:t>,</w:t>
      </w:r>
      <w:r w:rsidRPr="005E0CA6" w:rsidR="005E0CA6">
        <w:t xml:space="preserve"> but it will never be perfectly possible to predict what the virus will be and where it will come from.</w:t>
      </w:r>
    </w:p>
    <w:p w:rsidR="002020EA" w:rsidP="002020EA">
      <w:pPr>
        <w:pStyle w:val="Answer"/>
      </w:pPr>
      <w:r>
        <w:t>F</w:t>
      </w:r>
      <w:r w:rsidRPr="005E0CA6" w:rsidR="005E0CA6">
        <w:t>uture Governments will depend on the investmen</w:t>
      </w:r>
      <w:r>
        <w:t>ts</w:t>
      </w:r>
      <w:r w:rsidRPr="005E0CA6" w:rsidR="005E0CA6">
        <w:t xml:space="preserve"> of previous Governments.</w:t>
      </w:r>
      <w:r w:rsidR="00417E58">
        <w:t xml:space="preserve"> </w:t>
      </w:r>
      <w:r w:rsidR="000B0991">
        <w:t>There needs to be</w:t>
      </w:r>
      <w:r w:rsidRPr="005E0CA6" w:rsidR="005E0CA6">
        <w:t xml:space="preserve"> close examination of public health and all the lessons that have been learn</w:t>
      </w:r>
      <w:r w:rsidR="000B0991">
        <w:t>t</w:t>
      </w:r>
      <w:r w:rsidRPr="005E0CA6" w:rsidR="005E0CA6">
        <w:t xml:space="preserve"> from this </w:t>
      </w:r>
      <w:r>
        <w:t>about</w:t>
      </w:r>
      <w:r w:rsidR="003D78FB">
        <w:t xml:space="preserve"> </w:t>
      </w:r>
      <w:r w:rsidRPr="005E0CA6" w:rsidR="005E0CA6">
        <w:t>how you stop tran</w:t>
      </w:r>
      <w:r>
        <w:t>s</w:t>
      </w:r>
      <w:r w:rsidRPr="005E0CA6" w:rsidR="005E0CA6">
        <w:t>mission, develop new treatments and develop vaccinations.</w:t>
      </w:r>
      <w:r w:rsidR="00417E58">
        <w:t xml:space="preserve"> </w:t>
      </w:r>
    </w:p>
    <w:p w:rsidR="005E0CA6" w:rsidRPr="005E0CA6" w:rsidP="002020EA">
      <w:pPr>
        <w:pStyle w:val="Question"/>
      </w:pPr>
      <w:sdt>
        <w:sdtPr>
          <w:alias w:val="Member"/>
          <w:tag w:val="&lt;Member mnisId='4837' dodsId=''&gt;"/>
          <w:id w:val="-1705247383"/>
          <w:placeholder>
            <w:docPart w:val="DefaultPlaceholder_-1854013440"/>
          </w:placeholder>
          <w:richText/>
        </w:sdtPr>
        <w:sdtContent>
          <w:r w:rsidRPr="002020EA" w:rsidR="002020EA">
            <w:rPr>
              <w:b/>
            </w:rPr>
            <w:t>Aaron Bell:</w:t>
          </w:r>
        </w:sdtContent>
      </w:sdt>
      <w:r w:rsidR="002020EA">
        <w:t xml:space="preserve"> </w:t>
      </w:r>
      <w:r w:rsidR="0093464A">
        <w:t>W</w:t>
      </w:r>
      <w:r w:rsidRPr="005E0CA6">
        <w:t xml:space="preserve">hat does that mean for </w:t>
      </w:r>
      <w:r w:rsidR="0093464A">
        <w:t>the</w:t>
      </w:r>
      <w:r w:rsidRPr="005E0CA6">
        <w:t xml:space="preserve"> process</w:t>
      </w:r>
      <w:r w:rsidR="0093464A">
        <w:t>,</w:t>
      </w:r>
      <w:r w:rsidRPr="005E0CA6">
        <w:t xml:space="preserve"> in a situati</w:t>
      </w:r>
      <w:r w:rsidR="002020EA">
        <w:t>o</w:t>
      </w:r>
      <w:r w:rsidRPr="005E0CA6">
        <w:t>n like January</w:t>
      </w:r>
      <w:r w:rsidR="0093464A">
        <w:t>,</w:t>
      </w:r>
      <w:r w:rsidRPr="005E0CA6">
        <w:t xml:space="preserve"> of assessing the nature of an emerging threat?</w:t>
      </w:r>
      <w:r w:rsidR="00417E58">
        <w:t xml:space="preserve"> </w:t>
      </w:r>
    </w:p>
    <w:p w:rsidR="00F32F01" w:rsidP="002020EA">
      <w:pPr>
        <w:pStyle w:val="Answer"/>
      </w:pPr>
      <w:sdt>
        <w:sdtPr>
          <w:alias w:val="Witness"/>
          <w:id w:val="-900212734"/>
          <w:placeholder>
            <w:docPart w:val="DefaultPlaceholder_-1854013440"/>
          </w:placeholder>
          <w:richText/>
        </w:sdtPr>
        <w:sdtContent>
          <w:r w:rsidRPr="002020EA" w:rsidR="002020EA">
            <w:rPr>
              <w:b/>
              <w:i/>
            </w:rPr>
            <w:t>Sir Mark Walport:</w:t>
          </w:r>
        </w:sdtContent>
      </w:sdt>
      <w:r w:rsidR="002020EA">
        <w:t xml:space="preserve"> </w:t>
      </w:r>
      <w:r w:rsidR="000B0991">
        <w:t>T</w:t>
      </w:r>
      <w:r w:rsidRPr="005E0CA6" w:rsidR="005E0CA6">
        <w:t xml:space="preserve">he issue </w:t>
      </w:r>
      <w:r w:rsidR="000B0991">
        <w:t xml:space="preserve">there </w:t>
      </w:r>
      <w:r w:rsidR="00832CB6">
        <w:t>goes</w:t>
      </w:r>
      <w:r w:rsidRPr="005E0CA6" w:rsidR="005E0CA6">
        <w:t xml:space="preserve"> back to the question </w:t>
      </w:r>
      <w:r w:rsidR="003D78FB">
        <w:t>of</w:t>
      </w:r>
      <w:r w:rsidRPr="005E0CA6" w:rsidR="005E0CA6">
        <w:t xml:space="preserve"> transparency of data.</w:t>
      </w:r>
      <w:r w:rsidR="00417E58">
        <w:t xml:space="preserve"> </w:t>
      </w:r>
      <w:r w:rsidRPr="005E0CA6" w:rsidR="005E0CA6">
        <w:t>Whil</w:t>
      </w:r>
      <w:r w:rsidR="005428FC">
        <w:t>e</w:t>
      </w:r>
      <w:r w:rsidRPr="005E0CA6" w:rsidR="005E0CA6">
        <w:t xml:space="preserve"> quite a lot was known about what was going on in China, more could have been known.</w:t>
      </w:r>
      <w:r w:rsidR="00417E58">
        <w:t xml:space="preserve"> </w:t>
      </w:r>
      <w:r w:rsidRPr="005E0CA6" w:rsidR="005E0CA6">
        <w:t>It is about recognising a true global public good.</w:t>
      </w:r>
      <w:r w:rsidR="00832CB6">
        <w:t xml:space="preserve"> W</w:t>
      </w:r>
      <w:r w:rsidRPr="005E0CA6" w:rsidR="005E0CA6">
        <w:t>e have moved in the right direction.</w:t>
      </w:r>
      <w:r w:rsidR="00417E58">
        <w:t xml:space="preserve"> </w:t>
      </w:r>
      <w:r w:rsidR="002E3CDB">
        <w:t>In the past, g</w:t>
      </w:r>
      <w:r w:rsidRPr="005E0CA6" w:rsidR="005E0CA6">
        <w:t>etting sequences</w:t>
      </w:r>
      <w:r w:rsidR="002E3CDB">
        <w:t xml:space="preserve"> of flu viruses</w:t>
      </w:r>
      <w:r w:rsidRPr="005E0CA6" w:rsidR="005E0CA6">
        <w:t xml:space="preserve"> into the public domain was quite problematic.</w:t>
      </w:r>
      <w:r w:rsidR="00417E58">
        <w:t xml:space="preserve"> </w:t>
      </w:r>
      <w:r w:rsidRPr="005E0CA6" w:rsidR="005E0CA6">
        <w:t xml:space="preserve">There were some countries that </w:t>
      </w:r>
      <w:r w:rsidR="00832CB6">
        <w:t>did not collaborate</w:t>
      </w:r>
      <w:r w:rsidRPr="005E0CA6" w:rsidR="005E0CA6">
        <w:t>.</w:t>
      </w:r>
      <w:r w:rsidR="00417E58">
        <w:t xml:space="preserve"> </w:t>
      </w:r>
      <w:r w:rsidR="003D78FB">
        <w:t xml:space="preserve">I think </w:t>
      </w:r>
      <w:r>
        <w:t>it is now recognised that we need to get</w:t>
      </w:r>
      <w:r w:rsidRPr="005E0CA6" w:rsidR="005E0CA6">
        <w:t xml:space="preserve"> sequences out there quickly.</w:t>
      </w:r>
    </w:p>
    <w:p w:rsidR="00432DE9" w:rsidP="002020EA">
      <w:pPr>
        <w:pStyle w:val="Answer"/>
      </w:pPr>
      <w:r w:rsidRPr="005E0CA6">
        <w:t>The other thing</w:t>
      </w:r>
      <w:r w:rsidR="003D78FB">
        <w:t>,</w:t>
      </w:r>
      <w:r w:rsidRPr="005E0CA6">
        <w:t xml:space="preserve"> frankly</w:t>
      </w:r>
      <w:r w:rsidR="003D78FB">
        <w:t>,</w:t>
      </w:r>
      <w:r w:rsidRPr="005E0CA6">
        <w:t xml:space="preserve"> is</w:t>
      </w:r>
      <w:r w:rsidR="00F32F01">
        <w:t xml:space="preserve"> that</w:t>
      </w:r>
      <w:r w:rsidR="00324306">
        <w:t>,</w:t>
      </w:r>
      <w:r w:rsidRPr="005E0CA6">
        <w:t xml:space="preserve"> if ever there was obvious evidence of the importance of investment in fundamental science</w:t>
      </w:r>
      <w:r w:rsidR="003D78FB">
        <w:t>,</w:t>
      </w:r>
      <w:r w:rsidRPr="005E0CA6">
        <w:t xml:space="preserve"> it has been this pandemic.</w:t>
      </w:r>
      <w:r w:rsidR="00417E58">
        <w:t xml:space="preserve"> </w:t>
      </w:r>
      <w:r w:rsidRPr="005E0CA6">
        <w:t xml:space="preserve">We would not have </w:t>
      </w:r>
      <w:r w:rsidR="005428FC">
        <w:t>RNA</w:t>
      </w:r>
      <w:r w:rsidRPr="005E0CA6">
        <w:t xml:space="preserve"> vaccines without an enormous amount of basic</w:t>
      </w:r>
      <w:r w:rsidR="00324306">
        <w:t>,</w:t>
      </w:r>
      <w:r w:rsidRPr="005E0CA6">
        <w:t xml:space="preserve"> discovery</w:t>
      </w:r>
      <w:r w:rsidR="001C393F">
        <w:t>-</w:t>
      </w:r>
      <w:r w:rsidRPr="005E0CA6">
        <w:t>driven research.</w:t>
      </w:r>
      <w:r w:rsidR="00417E58">
        <w:t xml:space="preserve"> </w:t>
      </w:r>
      <w:r w:rsidRPr="005E0CA6">
        <w:t xml:space="preserve">If we </w:t>
      </w:r>
      <w:r>
        <w:t>a</w:t>
      </w:r>
      <w:r w:rsidRPr="005E0CA6">
        <w:t>re to protect future generations</w:t>
      </w:r>
      <w:r>
        <w:t>,</w:t>
      </w:r>
      <w:r w:rsidRPr="005E0CA6">
        <w:t xml:space="preserve"> we need to preserve our capacity for excellent research</w:t>
      </w:r>
      <w:r>
        <w:t>,</w:t>
      </w:r>
      <w:r w:rsidRPr="005E0CA6">
        <w:t xml:space="preserve"> and we need to really think about the history of public health delivery in the UK and how to make it stronger for the future.</w:t>
      </w:r>
      <w:r w:rsidR="00417E58">
        <w:t xml:space="preserve"> </w:t>
      </w:r>
    </w:p>
    <w:p w:rsidR="00432DE9" w:rsidP="00432DE9">
      <w:pPr>
        <w:pStyle w:val="Question"/>
      </w:pPr>
      <w:sdt>
        <w:sdtPr>
          <w:alias w:val="Member"/>
          <w:tag w:val="&lt;Member mnisId='4837' dodsId=''&gt;"/>
          <w:id w:val="1711524716"/>
          <w:placeholder>
            <w:docPart w:val="DefaultPlaceholder_-1854013440"/>
          </w:placeholder>
          <w:richText/>
        </w:sdtPr>
        <w:sdtContent>
          <w:r w:rsidRPr="00432DE9">
            <w:rPr>
              <w:b/>
            </w:rPr>
            <w:t>Aaron Bell:</w:t>
          </w:r>
        </w:sdtContent>
      </w:sdt>
      <w:r>
        <w:t xml:space="preserve"> </w:t>
      </w:r>
      <w:r w:rsidRPr="005E0CA6" w:rsidR="005E0CA6">
        <w:t>Dame Sally</w:t>
      </w:r>
      <w:r w:rsidR="008B5692">
        <w:t>,</w:t>
      </w:r>
      <w:r w:rsidRPr="005E0CA6" w:rsidR="005E0CA6">
        <w:t xml:space="preserve"> on the same theme, you mentioned groupthink</w:t>
      </w:r>
      <w:r w:rsidR="008B5692">
        <w:t>. H</w:t>
      </w:r>
      <w:r w:rsidRPr="005E0CA6" w:rsidR="005E0CA6">
        <w:t>ow do we avoid that when we are assessing threats in the future?</w:t>
      </w:r>
      <w:r w:rsidR="00417E58">
        <w:t xml:space="preserve"> </w:t>
      </w:r>
    </w:p>
    <w:p w:rsidR="004746A4" w:rsidP="00432DE9">
      <w:pPr>
        <w:pStyle w:val="Answer"/>
      </w:pPr>
      <w:sdt>
        <w:sdtPr>
          <w:alias w:val="Witness"/>
          <w:id w:val="-46450061"/>
          <w:placeholder>
            <w:docPart w:val="DefaultPlaceholder_-1854013440"/>
          </w:placeholder>
          <w:richText/>
        </w:sdtPr>
        <w:sdtContent>
          <w:r w:rsidRPr="00432DE9" w:rsidR="00432DE9">
            <w:rPr>
              <w:b/>
              <w:i/>
            </w:rPr>
            <w:t>Professor Dame Sally Davies:</w:t>
          </w:r>
        </w:sdtContent>
      </w:sdt>
      <w:r w:rsidR="00432DE9">
        <w:t xml:space="preserve"> </w:t>
      </w:r>
      <w:r w:rsidR="000B0991">
        <w:t>W</w:t>
      </w:r>
      <w:r w:rsidRPr="005E0CA6" w:rsidR="005E0CA6">
        <w:t>e need to open up and get some more challenge into our thinking about what we are planning for</w:t>
      </w:r>
      <w:r w:rsidR="001C393F">
        <w:t>. P</w:t>
      </w:r>
      <w:r w:rsidRPr="005E0CA6" w:rsidR="005E0CA6">
        <w:t xml:space="preserve">eople </w:t>
      </w:r>
      <w:r w:rsidR="001C393F">
        <w:t xml:space="preserve">might </w:t>
      </w:r>
      <w:r w:rsidRPr="005E0CA6" w:rsidR="005E0CA6">
        <w:t>model well</w:t>
      </w:r>
      <w:r w:rsidR="001C393F">
        <w:t>, but that</w:t>
      </w:r>
      <w:r w:rsidRPr="005E0CA6" w:rsidR="005E0CA6">
        <w:t xml:space="preserve"> does not mean they know what is out there and </w:t>
      </w:r>
      <w:r w:rsidR="001C393F">
        <w:t xml:space="preserve">what </w:t>
      </w:r>
      <w:r w:rsidRPr="005E0CA6" w:rsidR="005E0CA6">
        <w:t>might come and hit us.</w:t>
      </w:r>
      <w:r w:rsidR="00417E58">
        <w:t xml:space="preserve"> </w:t>
      </w:r>
      <w:r w:rsidRPr="005E0CA6" w:rsidR="005E0CA6">
        <w:t>We may need different people to debate and challenge what could come out and hit us</w:t>
      </w:r>
      <w:r w:rsidR="00634CE1">
        <w:t>—</w:t>
      </w:r>
      <w:r w:rsidRPr="005E0CA6" w:rsidR="005E0CA6">
        <w:t>although antimicrobial resistance is here and hitting us</w:t>
      </w:r>
      <w:r w:rsidR="00634CE1">
        <w:t>—</w:t>
      </w:r>
      <w:r w:rsidRPr="005E0CA6" w:rsidR="005E0CA6">
        <w:t xml:space="preserve">from </w:t>
      </w:r>
      <w:r w:rsidR="00634CE1">
        <w:t>those who then do</w:t>
      </w:r>
      <w:r w:rsidRPr="005E0CA6" w:rsidR="005E0CA6">
        <w:t xml:space="preserve"> the modelling and think about the proper response.</w:t>
      </w:r>
    </w:p>
    <w:p w:rsidR="00432DE9" w:rsidP="00045A39">
      <w:pPr>
        <w:pStyle w:val="Answer"/>
      </w:pPr>
      <w:r>
        <w:t>I</w:t>
      </w:r>
      <w:r w:rsidRPr="005E0CA6" w:rsidR="005E0CA6">
        <w:t>n thinking through what could happen</w:t>
      </w:r>
      <w:r>
        <w:t>,</w:t>
      </w:r>
      <w:r w:rsidRPr="005E0CA6" w:rsidR="005E0CA6">
        <w:t xml:space="preserve"> it would be well worth bringing in people from Asia </w:t>
      </w:r>
      <w:r>
        <w:t xml:space="preserve">and Africa </w:t>
      </w:r>
      <w:r w:rsidRPr="005E0CA6" w:rsidR="005E0CA6">
        <w:t>to think about that as well</w:t>
      </w:r>
      <w:r w:rsidR="003D78FB">
        <w:t>,</w:t>
      </w:r>
      <w:r w:rsidRPr="005E0CA6" w:rsidR="005E0CA6">
        <w:t xml:space="preserve"> to broaden our experience and the voices in the room.</w:t>
      </w:r>
      <w:r w:rsidR="00417E58">
        <w:t xml:space="preserve"> </w:t>
      </w:r>
      <w:r w:rsidRPr="005E0CA6" w:rsidR="005E0CA6">
        <w:t>Process</w:t>
      </w:r>
      <w:r w:rsidR="004746A4">
        <w:t>-</w:t>
      </w:r>
      <w:r w:rsidRPr="005E0CA6" w:rsidR="005E0CA6">
        <w:t>wise</w:t>
      </w:r>
      <w:r w:rsidR="004746A4">
        <w:t>, as</w:t>
      </w:r>
      <w:r w:rsidRPr="005E0CA6" w:rsidR="005E0CA6">
        <w:t xml:space="preserve"> I said</w:t>
      </w:r>
      <w:r w:rsidR="004746A4">
        <w:t>,</w:t>
      </w:r>
      <w:r w:rsidRPr="005E0CA6" w:rsidR="005E0CA6">
        <w:t xml:space="preserve"> there needs to be a balance to the biomedical to support the decisions, but it is going to take money</w:t>
      </w:r>
      <w:r>
        <w:t>,</w:t>
      </w:r>
      <w:r w:rsidRPr="005E0CA6" w:rsidR="005E0CA6">
        <w:t xml:space="preserve"> as Sir Mark said, </w:t>
      </w:r>
      <w:r w:rsidR="008327F1">
        <w:t>for</w:t>
      </w:r>
      <w:r w:rsidRPr="005E0CA6" w:rsidR="005E0CA6">
        <w:t xml:space="preserve"> the basic science</w:t>
      </w:r>
      <w:r>
        <w:t>s</w:t>
      </w:r>
      <w:r w:rsidRPr="005E0CA6" w:rsidR="005E0CA6">
        <w:t>.</w:t>
      </w:r>
      <w:r w:rsidR="00417E58">
        <w:t xml:space="preserve"> </w:t>
      </w:r>
      <w:r w:rsidRPr="005E0CA6" w:rsidR="005E0CA6">
        <w:t>We would not have the Oxford vaccine if</w:t>
      </w:r>
      <w:r w:rsidR="00B92BE6">
        <w:t>,</w:t>
      </w:r>
      <w:r w:rsidRPr="005E0CA6" w:rsidR="005E0CA6">
        <w:t xml:space="preserve"> following Ebola</w:t>
      </w:r>
      <w:r w:rsidR="00B92BE6">
        <w:t>,</w:t>
      </w:r>
      <w:r w:rsidRPr="005E0CA6" w:rsidR="005E0CA6">
        <w:t xml:space="preserve"> we had not set up the UK Vaccine Network that invested in </w:t>
      </w:r>
      <w:r w:rsidR="003D78FB">
        <w:t>it</w:t>
      </w:r>
      <w:r w:rsidR="001C393F">
        <w:t xml:space="preserve"> </w:t>
      </w:r>
      <w:r w:rsidRPr="005E0CA6" w:rsidR="005E0CA6">
        <w:t>to develop th</w:t>
      </w:r>
      <w:r w:rsidR="00B92BE6">
        <w:t>e</w:t>
      </w:r>
      <w:r w:rsidRPr="005E0CA6" w:rsidR="005E0CA6">
        <w:t xml:space="preserve"> basic backbone for MERS.</w:t>
      </w:r>
      <w:r w:rsidR="00417E58">
        <w:t xml:space="preserve"> </w:t>
      </w:r>
      <w:r w:rsidRPr="005E0CA6" w:rsidR="005E0CA6">
        <w:t>We have to invest to be in a position to respond effectively in whatever way there is.</w:t>
      </w:r>
    </w:p>
    <w:p w:rsidR="005E0CA6" w:rsidRPr="005E0CA6" w:rsidP="00432DE9">
      <w:pPr>
        <w:pStyle w:val="Question"/>
      </w:pPr>
      <w:sdt>
        <w:sdtPr>
          <w:alias w:val="Member"/>
          <w:tag w:val="&lt;Member mnisId='4812' dodsId=''&gt;"/>
          <w:id w:val="-519928808"/>
          <w:placeholder>
            <w:docPart w:val="DefaultPlaceholder_-1854013440"/>
          </w:placeholder>
          <w:richText/>
        </w:sdtPr>
        <w:sdtContent>
          <w:r w:rsidRPr="00432DE9" w:rsidR="00432DE9">
            <w:rPr>
              <w:b/>
            </w:rPr>
            <w:t>Dean Russell:</w:t>
          </w:r>
        </w:sdtContent>
      </w:sdt>
      <w:r w:rsidR="00432DE9">
        <w:t xml:space="preserve"> </w:t>
      </w:r>
      <w:r w:rsidRPr="005E0CA6">
        <w:t xml:space="preserve">This is a </w:t>
      </w:r>
      <w:r w:rsidR="00432DE9">
        <w:t>question</w:t>
      </w:r>
      <w:r w:rsidRPr="005E0CA6">
        <w:t xml:space="preserve"> about the breadth of the preparation with </w:t>
      </w:r>
      <w:r w:rsidRPr="005E0CA6">
        <w:t>regard to the impact on wider society and how much that was considered.</w:t>
      </w:r>
      <w:r w:rsidR="00417E58">
        <w:t xml:space="preserve"> </w:t>
      </w:r>
      <w:r w:rsidRPr="005E0CA6">
        <w:t>For example with schools, if this had been a flu</w:t>
      </w:r>
      <w:r w:rsidR="001C393F">
        <w:t>-</w:t>
      </w:r>
      <w:r w:rsidRPr="005E0CA6">
        <w:t>based pandemic</w:t>
      </w:r>
      <w:r w:rsidR="00432DE9">
        <w:t>,</w:t>
      </w:r>
      <w:r w:rsidRPr="005E0CA6">
        <w:t xml:space="preserve"> I imagine schools would have been hit even harder.</w:t>
      </w:r>
      <w:r w:rsidR="00417E58">
        <w:t xml:space="preserve"> </w:t>
      </w:r>
      <w:r w:rsidRPr="005E0CA6">
        <w:t>Children and teachers would have been having it.</w:t>
      </w:r>
      <w:r w:rsidR="00417E58">
        <w:t xml:space="preserve"> </w:t>
      </w:r>
      <w:r w:rsidRPr="005E0CA6">
        <w:t>Similarly</w:t>
      </w:r>
      <w:r w:rsidR="001C393F">
        <w:t>,</w:t>
      </w:r>
      <w:r w:rsidRPr="005E0CA6">
        <w:t xml:space="preserve"> </w:t>
      </w:r>
      <w:r w:rsidR="00E32E27">
        <w:t xml:space="preserve">in </w:t>
      </w:r>
      <w:r w:rsidRPr="005E0CA6">
        <w:t>business</w:t>
      </w:r>
      <w:r w:rsidR="009A6A33">
        <w:t>es</w:t>
      </w:r>
      <w:r w:rsidRPr="005E0CA6">
        <w:t xml:space="preserve"> and the workplace</w:t>
      </w:r>
      <w:r w:rsidR="009A6A33">
        <w:t>s</w:t>
      </w:r>
      <w:r w:rsidR="00E32E27">
        <w:t>,</w:t>
      </w:r>
      <w:r w:rsidRPr="005E0CA6">
        <w:t xml:space="preserve"> there would be lots more</w:t>
      </w:r>
      <w:r w:rsidR="00432DE9">
        <w:t xml:space="preserve"> younger </w:t>
      </w:r>
      <w:r w:rsidRPr="005E0CA6">
        <w:t>people off sick and not just isolating. I am interested to get your views on how much the wider impacts of these things are looked into.</w:t>
      </w:r>
      <w:r w:rsidR="00417E58">
        <w:t xml:space="preserve"> </w:t>
      </w:r>
      <w:r w:rsidRPr="005E0CA6">
        <w:t>A lot of the issues this year have been behavioural</w:t>
      </w:r>
      <w:r w:rsidR="00AA3133">
        <w:t>,</w:t>
      </w:r>
      <w:r w:rsidRPr="005E0CA6">
        <w:t xml:space="preserve"> </w:t>
      </w:r>
      <w:r w:rsidR="0092749F">
        <w:t xml:space="preserve">and </w:t>
      </w:r>
      <w:r w:rsidR="00AA3133">
        <w:t>there have been impacts</w:t>
      </w:r>
      <w:r w:rsidRPr="005E0CA6">
        <w:t xml:space="preserve"> on daily life beyond the coronavirus pandemic itself.</w:t>
      </w:r>
      <w:r w:rsidR="00417E58">
        <w:t xml:space="preserve"> </w:t>
      </w:r>
    </w:p>
    <w:p w:rsidR="005E0CA6" w:rsidRPr="005E0CA6" w:rsidP="00432DE9">
      <w:pPr>
        <w:pStyle w:val="Answer"/>
      </w:pPr>
      <w:sdt>
        <w:sdtPr>
          <w:alias w:val="Witness"/>
          <w:id w:val="1104383729"/>
          <w:placeholder>
            <w:docPart w:val="DefaultPlaceholder_-1854013440"/>
          </w:placeholder>
          <w:richText/>
        </w:sdtPr>
        <w:sdtContent>
          <w:r w:rsidRPr="00432DE9" w:rsidR="00432DE9">
            <w:rPr>
              <w:b/>
              <w:i/>
            </w:rPr>
            <w:t>Professor Dame Sally Davies:</w:t>
          </w:r>
        </w:sdtContent>
      </w:sdt>
      <w:r w:rsidR="00432DE9">
        <w:t xml:space="preserve"> </w:t>
      </w:r>
      <w:r w:rsidRPr="005E0CA6">
        <w:t>I think what you are bringing up is not only science but our priorities.</w:t>
      </w:r>
      <w:r w:rsidR="00417E58">
        <w:t xml:space="preserve"> </w:t>
      </w:r>
      <w:r w:rsidRPr="005E0CA6">
        <w:t xml:space="preserve">Should our priorities be the young </w:t>
      </w:r>
      <w:r w:rsidR="00432DE9">
        <w:t>and</w:t>
      </w:r>
      <w:r w:rsidRPr="005E0CA6">
        <w:t xml:space="preserve"> going to school or whatever</w:t>
      </w:r>
      <w:r w:rsidR="00444E7F">
        <w:t>? H</w:t>
      </w:r>
      <w:r w:rsidRPr="005E0CA6">
        <w:t>ow you respond depends on those priorities.</w:t>
      </w:r>
      <w:r w:rsidR="00417E58">
        <w:t xml:space="preserve"> </w:t>
      </w:r>
      <w:r w:rsidRPr="005E0CA6">
        <w:t xml:space="preserve">For flu, and I am sure Sir Mark will come back to </w:t>
      </w:r>
      <w:r w:rsidR="00444E7F">
        <w:t>this</w:t>
      </w:r>
      <w:r w:rsidRPr="005E0CA6">
        <w:t xml:space="preserve">, there </w:t>
      </w:r>
      <w:r w:rsidR="002B39D7">
        <w:t>was</w:t>
      </w:r>
      <w:r w:rsidRPr="005E0CA6">
        <w:t xml:space="preserve"> a lot of modelling and debate about whether to close schools or not.</w:t>
      </w:r>
      <w:r w:rsidR="00417E58">
        <w:t xml:space="preserve"> </w:t>
      </w:r>
      <w:r w:rsidRPr="005E0CA6">
        <w:t>Last time I was aware of it</w:t>
      </w:r>
      <w:r w:rsidR="00776BB3">
        <w:t>,</w:t>
      </w:r>
      <w:r w:rsidRPr="005E0CA6">
        <w:t xml:space="preserve"> back in 2016</w:t>
      </w:r>
      <w:r w:rsidR="00776BB3">
        <w:t>,</w:t>
      </w:r>
      <w:r w:rsidRPr="005E0CA6">
        <w:t xml:space="preserve"> we decided that we would not close schools even though it would transmit very quickly.</w:t>
      </w:r>
      <w:r w:rsidR="00417E58">
        <w:t xml:space="preserve"> </w:t>
      </w:r>
      <w:r w:rsidR="00776BB3">
        <w:t>I</w:t>
      </w:r>
      <w:r w:rsidRPr="005E0CA6">
        <w:t>n Covid</w:t>
      </w:r>
      <w:r w:rsidR="00776BB3">
        <w:t>,</w:t>
      </w:r>
      <w:r w:rsidRPr="005E0CA6">
        <w:t xml:space="preserve"> we did not know what was happening in schools</w:t>
      </w:r>
      <w:r w:rsidR="003D78FB">
        <w:t>,</w:t>
      </w:r>
      <w:r w:rsidRPr="005E0CA6">
        <w:t xml:space="preserve"> and</w:t>
      </w:r>
      <w:r w:rsidR="00324306">
        <w:t>,</w:t>
      </w:r>
      <w:r w:rsidRPr="005E0CA6">
        <w:t xml:space="preserve"> therefore</w:t>
      </w:r>
      <w:r w:rsidR="003D78FB">
        <w:t>,</w:t>
      </w:r>
      <w:r w:rsidRPr="005E0CA6">
        <w:t xml:space="preserve"> it was a perfectly reasonable response until you discover that it is not transmitting that much in schools</w:t>
      </w:r>
      <w:r w:rsidR="00432DE9">
        <w:t>,</w:t>
      </w:r>
      <w:r w:rsidRPr="005E0CA6">
        <w:t xml:space="preserve"> and our priority has to be </w:t>
      </w:r>
      <w:r w:rsidR="00776BB3">
        <w:t xml:space="preserve">the </w:t>
      </w:r>
      <w:r w:rsidRPr="005E0CA6">
        <w:t>young, their education and getting them jobs.</w:t>
      </w:r>
      <w:r w:rsidR="00417E58">
        <w:t xml:space="preserve"> </w:t>
      </w:r>
    </w:p>
    <w:p w:rsidR="00432DE9" w:rsidP="00432DE9">
      <w:pPr>
        <w:pStyle w:val="Answer"/>
      </w:pPr>
      <w:sdt>
        <w:sdtPr>
          <w:alias w:val="Witness"/>
          <w:id w:val="1251462724"/>
          <w:placeholder>
            <w:docPart w:val="DefaultPlaceholder_-1854013440"/>
          </w:placeholder>
          <w:richText/>
        </w:sdtPr>
        <w:sdtContent>
          <w:r w:rsidRPr="00432DE9">
            <w:rPr>
              <w:b/>
              <w:i/>
            </w:rPr>
            <w:t>Sir Mark Walport:</w:t>
          </w:r>
        </w:sdtContent>
      </w:sdt>
      <w:r>
        <w:t xml:space="preserve"> </w:t>
      </w:r>
      <w:r w:rsidRPr="005E0CA6" w:rsidR="005E0CA6">
        <w:t>The challenge is that the vulnerability of different parts of the population varies according to the infection.</w:t>
      </w:r>
      <w:r w:rsidR="00417E58">
        <w:t xml:space="preserve"> </w:t>
      </w:r>
      <w:r w:rsidRPr="005E0CA6" w:rsidR="005E0CA6">
        <w:t>If you go back to the 1918 flu pandemic</w:t>
      </w:r>
      <w:r>
        <w:t>,</w:t>
      </w:r>
      <w:r w:rsidRPr="005E0CA6" w:rsidR="005E0CA6">
        <w:t xml:space="preserve"> which killed more people than were killed in the </w:t>
      </w:r>
      <w:r>
        <w:t>fi</w:t>
      </w:r>
      <w:r w:rsidRPr="005E0CA6" w:rsidR="005E0CA6">
        <w:t xml:space="preserve">rst </w:t>
      </w:r>
      <w:r>
        <w:t>w</w:t>
      </w:r>
      <w:r w:rsidRPr="005E0CA6" w:rsidR="005E0CA6">
        <w:t xml:space="preserve">orld </w:t>
      </w:r>
      <w:r>
        <w:t>w</w:t>
      </w:r>
      <w:r w:rsidRPr="005E0CA6" w:rsidR="005E0CA6">
        <w:t>ar, the young turned out to be particularly vulnerable and the elderly were less vulnerable, possibly because they had pre</w:t>
      </w:r>
      <w:r w:rsidR="001C393F">
        <w:t>-</w:t>
      </w:r>
      <w:r w:rsidRPr="005E0CA6" w:rsidR="005E0CA6">
        <w:t>existing immunity to similar influenza infections from the past.</w:t>
      </w:r>
      <w:r w:rsidR="00417E58">
        <w:t xml:space="preserve"> </w:t>
      </w:r>
      <w:r w:rsidRPr="005E0CA6" w:rsidR="005E0CA6">
        <w:t xml:space="preserve">You have to work </w:t>
      </w:r>
      <w:r w:rsidR="001C393F">
        <w:t xml:space="preserve">it </w:t>
      </w:r>
      <w:r w:rsidRPr="005E0CA6" w:rsidR="005E0CA6">
        <w:t>out with each particular virus</w:t>
      </w:r>
      <w:r w:rsidR="001C393F">
        <w:t>. I</w:t>
      </w:r>
      <w:r w:rsidRPr="005E0CA6" w:rsidR="005E0CA6">
        <w:t>n many cases</w:t>
      </w:r>
      <w:r w:rsidR="00D7683C">
        <w:t>,</w:t>
      </w:r>
      <w:r w:rsidRPr="005E0CA6" w:rsidR="005E0CA6">
        <w:t xml:space="preserve"> the young are very potent sources of transmission.</w:t>
      </w:r>
      <w:r w:rsidR="00417E58">
        <w:t xml:space="preserve"> </w:t>
      </w:r>
      <w:r w:rsidRPr="005E0CA6" w:rsidR="005E0CA6">
        <w:t>In the case of this coronavirus</w:t>
      </w:r>
      <w:r w:rsidR="006B0359">
        <w:t>,</w:t>
      </w:r>
      <w:r w:rsidRPr="005E0CA6" w:rsidR="005E0CA6">
        <w:t xml:space="preserve"> it turns out that </w:t>
      </w:r>
      <w:r>
        <w:t>a</w:t>
      </w:r>
      <w:r w:rsidRPr="005E0CA6" w:rsidR="005E0CA6">
        <w:t xml:space="preserve">dolescents and older children are as susceptible </w:t>
      </w:r>
      <w:r w:rsidR="006B0359">
        <w:t xml:space="preserve">as adults </w:t>
      </w:r>
      <w:r w:rsidRPr="005E0CA6" w:rsidR="005E0CA6">
        <w:t>to infection</w:t>
      </w:r>
      <w:r>
        <w:t>,</w:t>
      </w:r>
      <w:r w:rsidRPr="005E0CA6" w:rsidR="005E0CA6">
        <w:t xml:space="preserve"> although not to the adverse effects of the infection.</w:t>
      </w:r>
      <w:r w:rsidR="00417E58">
        <w:t xml:space="preserve"> </w:t>
      </w:r>
      <w:r w:rsidRPr="005E0CA6" w:rsidR="005E0CA6">
        <w:t>Very young children seem to be infected rather less.</w:t>
      </w:r>
      <w:r w:rsidR="00417E58">
        <w:t xml:space="preserve"> </w:t>
      </w:r>
      <w:r w:rsidRPr="005E0CA6" w:rsidR="005E0CA6">
        <w:t>You learn with every different infection.</w:t>
      </w:r>
      <w:r w:rsidR="00417E58">
        <w:t xml:space="preserve"> </w:t>
      </w:r>
    </w:p>
    <w:p w:rsidR="00634FF5" w:rsidP="00432DE9">
      <w:pPr>
        <w:pStyle w:val="Answer"/>
      </w:pPr>
      <w:r w:rsidRPr="005E0CA6">
        <w:t>In a sense, you have to do scenario planning.</w:t>
      </w:r>
      <w:r w:rsidR="00417E58">
        <w:t xml:space="preserve"> </w:t>
      </w:r>
      <w:r w:rsidRPr="005E0CA6">
        <w:t>In other words</w:t>
      </w:r>
      <w:r w:rsidR="00432DE9">
        <w:t>,</w:t>
      </w:r>
      <w:r w:rsidRPr="005E0CA6">
        <w:t xml:space="preserve"> picking up a point that Sally made, if you</w:t>
      </w:r>
      <w:r w:rsidR="00432DE9">
        <w:t xml:space="preserve"> </w:t>
      </w:r>
      <w:r w:rsidRPr="005E0CA6">
        <w:t xml:space="preserve">limit yourself when </w:t>
      </w:r>
      <w:r w:rsidR="00432DE9">
        <w:t xml:space="preserve">you </w:t>
      </w:r>
      <w:r w:rsidRPr="005E0CA6">
        <w:t xml:space="preserve">plan scenarios to one particular infection, you </w:t>
      </w:r>
      <w:r w:rsidR="001C393F">
        <w:t xml:space="preserve">will </w:t>
      </w:r>
      <w:r w:rsidRPr="005E0CA6">
        <w:t>work on a particular set of vulnerabilities.</w:t>
      </w:r>
      <w:r w:rsidR="00417E58">
        <w:t xml:space="preserve"> </w:t>
      </w:r>
      <w:r w:rsidRPr="005E0CA6">
        <w:t>One should probably have a menu of different viral or other infection scenarios.</w:t>
      </w:r>
      <w:r w:rsidR="00417E58">
        <w:t xml:space="preserve"> </w:t>
      </w:r>
      <w:r w:rsidRPr="005E0CA6">
        <w:t>Sally</w:t>
      </w:r>
      <w:r w:rsidR="001C393F">
        <w:t>’</w:t>
      </w:r>
      <w:r w:rsidRPr="005E0CA6">
        <w:t>s point about antimicrobial resistance is important, because previously there have been pandemics</w:t>
      </w:r>
      <w:r w:rsidR="00CC3244">
        <w:t>,</w:t>
      </w:r>
      <w:r w:rsidRPr="005E0CA6">
        <w:t xml:space="preserve"> like the black death</w:t>
      </w:r>
      <w:r w:rsidR="00CC3244">
        <w:t>,</w:t>
      </w:r>
      <w:r w:rsidRPr="005E0CA6">
        <w:t xml:space="preserve"> which were bacterial rather than viral.</w:t>
      </w:r>
      <w:r w:rsidR="00417E58">
        <w:t xml:space="preserve"> </w:t>
      </w:r>
      <w:r w:rsidRPr="005E0CA6">
        <w:t>At the moment</w:t>
      </w:r>
      <w:r w:rsidR="00CC3244">
        <w:t>,</w:t>
      </w:r>
      <w:r w:rsidRPr="005E0CA6">
        <w:t xml:space="preserve"> the likelihood of a bacterial pandemic </w:t>
      </w:r>
      <w:r w:rsidR="009C5F97">
        <w:t>is</w:t>
      </w:r>
      <w:r w:rsidRPr="005E0CA6">
        <w:t xml:space="preserve"> much lower</w:t>
      </w:r>
      <w:r w:rsidR="009C5F97">
        <w:t>,</w:t>
      </w:r>
      <w:r w:rsidRPr="005E0CA6">
        <w:t xml:space="preserve"> but with antimicrobial resistan</w:t>
      </w:r>
      <w:r w:rsidR="00432DE9">
        <w:t>c</w:t>
      </w:r>
      <w:r w:rsidRPr="005E0CA6">
        <w:t>e it could go up.</w:t>
      </w:r>
      <w:r w:rsidR="00417E58">
        <w:t xml:space="preserve"> </w:t>
      </w:r>
      <w:r w:rsidRPr="005E0CA6" w:rsidR="000B0991">
        <w:t>Streptococcal</w:t>
      </w:r>
      <w:r w:rsidRPr="005E0CA6">
        <w:t xml:space="preserve"> disease</w:t>
      </w:r>
      <w:r w:rsidR="00432DE9">
        <w:t>,</w:t>
      </w:r>
      <w:r w:rsidRPr="005E0CA6">
        <w:t xml:space="preserve"> which was never pandemic as such but caused a lot of deaths in earlier generations</w:t>
      </w:r>
      <w:r w:rsidR="00432DE9">
        <w:t>,</w:t>
      </w:r>
      <w:r w:rsidRPr="005E0CA6">
        <w:t xml:space="preserve"> could come back as a problem.</w:t>
      </w:r>
      <w:r w:rsidR="00417E58">
        <w:t xml:space="preserve"> </w:t>
      </w:r>
      <w:r w:rsidRPr="005E0CA6">
        <w:t>In a nutshell, it is about having different scenarios to plan against.</w:t>
      </w:r>
    </w:p>
    <w:p w:rsidR="00432DE9" w:rsidP="008550E7">
      <w:pPr>
        <w:pStyle w:val="Question"/>
      </w:pPr>
      <w:sdt>
        <w:sdtPr>
          <w:alias w:val="Member"/>
          <w:tag w:val="&lt;Member mnisId='4812' dodsId=''&gt;"/>
          <w:id w:val="980345875"/>
          <w:placeholder>
            <w:docPart w:val="DefaultPlaceholder_-1854013440"/>
          </w:placeholder>
          <w:richText/>
        </w:sdtPr>
        <w:sdtContent>
          <w:r w:rsidRPr="00634FF5" w:rsidR="00634FF5">
            <w:rPr>
              <w:b/>
            </w:rPr>
            <w:t>Dean Russell:</w:t>
          </w:r>
        </w:sdtContent>
      </w:sdt>
      <w:r w:rsidR="008550E7">
        <w:t xml:space="preserve"> </w:t>
      </w:r>
      <w:r w:rsidR="009C5F97">
        <w:t>In terms of</w:t>
      </w:r>
      <w:r>
        <w:t xml:space="preserve"> </w:t>
      </w:r>
      <w:r w:rsidRPr="005E0CA6" w:rsidR="005E0CA6">
        <w:t>the preparedness for this year, was preparation in place for different scenarios, for schools and so on</w:t>
      </w:r>
      <w:r>
        <w:t>,</w:t>
      </w:r>
      <w:r w:rsidRPr="005E0CA6" w:rsidR="005E0CA6">
        <w:t xml:space="preserve"> on the different </w:t>
      </w:r>
      <w:r>
        <w:t xml:space="preserve">potential </w:t>
      </w:r>
      <w:r w:rsidRPr="005E0CA6" w:rsidR="005E0CA6">
        <w:t>pandemics that were possible</w:t>
      </w:r>
      <w:r>
        <w:t>?</w:t>
      </w:r>
      <w:r w:rsidR="00417E58">
        <w:t xml:space="preserve"> </w:t>
      </w:r>
      <w:r w:rsidRPr="005E0CA6" w:rsidR="005E0CA6">
        <w:t xml:space="preserve">I appreciate </w:t>
      </w:r>
      <w:r w:rsidR="008550E7">
        <w:t xml:space="preserve">that </w:t>
      </w:r>
      <w:r w:rsidRPr="005E0CA6" w:rsidR="005E0CA6">
        <w:t>coronavirus was novel</w:t>
      </w:r>
      <w:r w:rsidR="003D78FB">
        <w:t>,</w:t>
      </w:r>
      <w:r w:rsidRPr="005E0CA6" w:rsidR="005E0CA6">
        <w:t xml:space="preserve"> but there were forms of it that had occurred previously in other areas.</w:t>
      </w:r>
      <w:r w:rsidR="00417E58">
        <w:t xml:space="preserve"> </w:t>
      </w:r>
      <w:r w:rsidRPr="005E0CA6" w:rsidR="005E0CA6">
        <w:t>Was the preparation in place at the end of last year for what happened this year</w:t>
      </w:r>
      <w:r w:rsidR="00F352BF">
        <w:t>,</w:t>
      </w:r>
      <w:r w:rsidRPr="005E0CA6" w:rsidR="005E0CA6">
        <w:t xml:space="preserve"> in broad terms?</w:t>
      </w:r>
      <w:r w:rsidR="00417E58">
        <w:t xml:space="preserve"> </w:t>
      </w:r>
    </w:p>
    <w:p w:rsidR="00432DE9" w:rsidP="00432DE9">
      <w:pPr>
        <w:pStyle w:val="Answer"/>
      </w:pPr>
      <w:sdt>
        <w:sdtPr>
          <w:alias w:val="Witness"/>
          <w:id w:val="-504352953"/>
          <w:placeholder>
            <w:docPart w:val="DefaultPlaceholder_-1854013440"/>
          </w:placeholder>
          <w:richText/>
        </w:sdtPr>
        <w:sdtContent>
          <w:r w:rsidRPr="00432DE9">
            <w:rPr>
              <w:b/>
              <w:i/>
            </w:rPr>
            <w:t>Professor Dame Sally Davies:</w:t>
          </w:r>
        </w:sdtContent>
      </w:sdt>
      <w:r>
        <w:t xml:space="preserve"> </w:t>
      </w:r>
      <w:r w:rsidRPr="005E0CA6" w:rsidR="005E0CA6">
        <w:t>No</w:t>
      </w:r>
      <w:r w:rsidR="00324306">
        <w:t>;</w:t>
      </w:r>
      <w:r w:rsidRPr="005E0CA6" w:rsidR="005E0CA6">
        <w:t xml:space="preserve"> we prepared for flu.</w:t>
      </w:r>
      <w:r w:rsidR="00417E58">
        <w:t xml:space="preserve"> </w:t>
      </w:r>
    </w:p>
    <w:p w:rsidR="00432DE9" w:rsidP="00432DE9">
      <w:pPr>
        <w:pStyle w:val="Question"/>
      </w:pPr>
      <w:sdt>
        <w:sdtPr>
          <w:alias w:val="Member"/>
          <w:tag w:val="&lt;Member mnisId='1578' dodsId='40488'&gt;"/>
          <w:id w:val="1125274421"/>
          <w:placeholder>
            <w:docPart w:val="DefaultPlaceholder_-1854013440"/>
          </w:placeholder>
          <w:richText/>
        </w:sdtPr>
        <w:sdtContent>
          <w:r w:rsidRPr="00432DE9">
            <w:rPr>
              <w:b/>
            </w:rPr>
            <w:t>Chair:</w:t>
          </w:r>
        </w:sdtContent>
      </w:sdt>
      <w:r w:rsidR="001C393F">
        <w:t xml:space="preserve"> </w:t>
      </w:r>
      <w:r w:rsidR="00F352BF">
        <w:t>W</w:t>
      </w:r>
      <w:r w:rsidRPr="005E0CA6" w:rsidR="005E0CA6">
        <w:t>e are going to be talking to our next witnesses about Exercise Cygnus</w:t>
      </w:r>
      <w:r w:rsidR="003D78FB">
        <w:t>, which</w:t>
      </w:r>
      <w:r w:rsidRPr="005E0CA6" w:rsidR="005E0CA6">
        <w:t xml:space="preserve"> has been referred to by both witnesses already.</w:t>
      </w:r>
      <w:r w:rsidR="00417E58">
        <w:t xml:space="preserve"> </w:t>
      </w:r>
      <w:r w:rsidR="00F352BF">
        <w:t>Sir Mark, d</w:t>
      </w:r>
      <w:r w:rsidRPr="005E0CA6" w:rsidR="005E0CA6">
        <w:t>o you regard</w:t>
      </w:r>
      <w:r w:rsidR="00F352BF">
        <w:t xml:space="preserve"> </w:t>
      </w:r>
      <w:r w:rsidRPr="005E0CA6" w:rsidR="005E0CA6">
        <w:t xml:space="preserve">Exercise Cygnus </w:t>
      </w:r>
      <w:r w:rsidR="007D4E2D">
        <w:t>as</w:t>
      </w:r>
      <w:r w:rsidRPr="005E0CA6" w:rsidR="005E0CA6">
        <w:t xml:space="preserve"> hav</w:t>
      </w:r>
      <w:r w:rsidR="007D4E2D">
        <w:t>ing</w:t>
      </w:r>
      <w:r w:rsidRPr="005E0CA6" w:rsidR="005E0CA6">
        <w:t xml:space="preserve"> been a success?</w:t>
      </w:r>
      <w:r w:rsidR="00417E58">
        <w:t xml:space="preserve"> </w:t>
      </w:r>
      <w:r w:rsidRPr="005E0CA6" w:rsidR="005E0CA6">
        <w:t>What are the key lessons that you take from it?</w:t>
      </w:r>
      <w:r w:rsidR="00417E58">
        <w:t xml:space="preserve"> </w:t>
      </w:r>
    </w:p>
    <w:p w:rsidR="00432DE9" w:rsidP="00432DE9">
      <w:pPr>
        <w:pStyle w:val="Answer"/>
      </w:pPr>
      <w:sdt>
        <w:sdtPr>
          <w:alias w:val="Witness"/>
          <w:id w:val="-1177036536"/>
          <w:placeholder>
            <w:docPart w:val="DefaultPlaceholder_-1854013440"/>
          </w:placeholder>
          <w:richText/>
        </w:sdtPr>
        <w:sdtContent>
          <w:r w:rsidRPr="00432DE9">
            <w:rPr>
              <w:b/>
              <w:i/>
            </w:rPr>
            <w:t>Sir Mark Walport:</w:t>
          </w:r>
        </w:sdtContent>
      </w:sdt>
      <w:r>
        <w:t xml:space="preserve"> </w:t>
      </w:r>
      <w:r w:rsidRPr="005E0CA6" w:rsidR="005E0CA6">
        <w:t>Cygnus was predominantly an operational response.</w:t>
      </w:r>
      <w:r w:rsidR="00417E58">
        <w:t xml:space="preserve"> </w:t>
      </w:r>
      <w:r w:rsidRPr="005E0CA6" w:rsidR="005E0CA6">
        <w:t>It was cross</w:t>
      </w:r>
      <w:r w:rsidR="003D78FB">
        <w:t>-g</w:t>
      </w:r>
      <w:r w:rsidR="004F4BAC">
        <w:t>overnment</w:t>
      </w:r>
      <w:r w:rsidR="00FD12BB">
        <w:t>, with</w:t>
      </w:r>
      <w:r w:rsidR="003D78FB">
        <w:t xml:space="preserve"> t</w:t>
      </w:r>
      <w:r w:rsidRPr="005E0CA6" w:rsidR="005E0CA6">
        <w:t xml:space="preserve">he Department </w:t>
      </w:r>
      <w:r w:rsidR="001C393F">
        <w:t>of</w:t>
      </w:r>
      <w:r w:rsidRPr="005E0CA6" w:rsidR="005E0CA6">
        <w:t xml:space="preserve"> Health play</w:t>
      </w:r>
      <w:r w:rsidR="00FD12BB">
        <w:t>ing</w:t>
      </w:r>
      <w:r w:rsidRPr="005E0CA6" w:rsidR="005E0CA6">
        <w:t xml:space="preserve"> a major role</w:t>
      </w:r>
      <w:r w:rsidR="001C393F">
        <w:t>. I</w:t>
      </w:r>
      <w:r w:rsidRPr="005E0CA6" w:rsidR="005E0CA6">
        <w:t xml:space="preserve">t was given a scenario </w:t>
      </w:r>
      <w:r w:rsidR="00FD12BB">
        <w:t>that</w:t>
      </w:r>
      <w:r w:rsidRPr="005E0CA6" w:rsidR="005E0CA6">
        <w:t xml:space="preserve"> would have resulted in severe pressure on the NHS</w:t>
      </w:r>
      <w:r w:rsidR="003D78FB">
        <w:t>,</w:t>
      </w:r>
      <w:r w:rsidRPr="005E0CA6" w:rsidR="005E0CA6">
        <w:t xml:space="preserve"> and the question then was: </w:t>
      </w:r>
      <w:r>
        <w:t>h</w:t>
      </w:r>
      <w:r w:rsidRPr="005E0CA6" w:rsidR="005E0CA6">
        <w:t>ow did the NHS cope in respect of that</w:t>
      </w:r>
      <w:r>
        <w:t>?</w:t>
      </w:r>
      <w:r w:rsidR="00417E58">
        <w:t xml:space="preserve"> </w:t>
      </w:r>
      <w:r w:rsidRPr="005E0CA6" w:rsidR="005E0CA6">
        <w:t>The scientific advice</w:t>
      </w:r>
      <w:r w:rsidR="00FD12BB">
        <w:t>,</w:t>
      </w:r>
      <w:r w:rsidRPr="005E0CA6" w:rsidR="005E0CA6">
        <w:t xml:space="preserve"> such as it was for that exercise</w:t>
      </w:r>
      <w:r w:rsidR="00FD12BB">
        <w:t>,</w:t>
      </w:r>
      <w:r w:rsidRPr="005E0CA6" w:rsidR="005E0CA6">
        <w:t xml:space="preserve"> was about creating a particular set of scenarios </w:t>
      </w:r>
      <w:r w:rsidR="00D22858">
        <w:t>that</w:t>
      </w:r>
      <w:r w:rsidRPr="005E0CA6" w:rsidR="005E0CA6">
        <w:t xml:space="preserve"> were modelled by Public Health England and the Department</w:t>
      </w:r>
      <w:r w:rsidR="0088012E">
        <w:t xml:space="preserve">. </w:t>
      </w:r>
      <w:r w:rsidRPr="005E0CA6" w:rsidR="005E0CA6">
        <w:t>SAGE was not specifically exercised as part of it.</w:t>
      </w:r>
      <w:r w:rsidR="00417E58">
        <w:t xml:space="preserve"> </w:t>
      </w:r>
      <w:r w:rsidRPr="005E0CA6" w:rsidR="005E0CA6">
        <w:t>I think that Sally is probably in a better position</w:t>
      </w:r>
      <w:r w:rsidR="00E2559C">
        <w:t xml:space="preserve"> to respond</w:t>
      </w:r>
      <w:r w:rsidR="000668F8">
        <w:t xml:space="preserve"> on that</w:t>
      </w:r>
      <w:r w:rsidRPr="005E0CA6" w:rsidR="005E0CA6">
        <w:t>.</w:t>
      </w:r>
      <w:r w:rsidR="00417E58">
        <w:t xml:space="preserve"> </w:t>
      </w:r>
      <w:r w:rsidRPr="005E0CA6" w:rsidR="005E0CA6">
        <w:t>In terms of the G</w:t>
      </w:r>
      <w:r w:rsidR="005407E3">
        <w:t>O</w:t>
      </w:r>
      <w:r w:rsidR="001C393F">
        <w:t>-</w:t>
      </w:r>
      <w:r w:rsidRPr="005E0CA6" w:rsidR="005E0CA6">
        <w:t>Science involvement, my deputy at the time in the Government Office for Science</w:t>
      </w:r>
      <w:r w:rsidR="001C393F">
        <w:t>,</w:t>
      </w:r>
      <w:r w:rsidRPr="005E0CA6" w:rsidR="005E0CA6">
        <w:t xml:space="preserve"> Dr Rupert Lewis</w:t>
      </w:r>
      <w:r w:rsidR="001C393F">
        <w:t>,</w:t>
      </w:r>
      <w:r w:rsidRPr="005E0CA6" w:rsidR="005E0CA6">
        <w:t xml:space="preserve"> attended one of the mock C</w:t>
      </w:r>
      <w:r w:rsidR="0088012E">
        <w:t>obra</w:t>
      </w:r>
      <w:r w:rsidRPr="005E0CA6" w:rsidR="005E0CA6">
        <w:t xml:space="preserve"> meetings</w:t>
      </w:r>
      <w:r w:rsidR="002E4E46">
        <w:t>,</w:t>
      </w:r>
      <w:r w:rsidRPr="005E0CA6" w:rsidR="005E0CA6">
        <w:t xml:space="preserve"> but that was pretty much the G</w:t>
      </w:r>
      <w:r w:rsidR="004D660F">
        <w:t>O</w:t>
      </w:r>
      <w:r w:rsidR="001C393F">
        <w:t>-</w:t>
      </w:r>
      <w:r w:rsidRPr="005E0CA6" w:rsidR="005E0CA6">
        <w:t>Science involvement.</w:t>
      </w:r>
      <w:r w:rsidR="00417E58">
        <w:t xml:space="preserve"> </w:t>
      </w:r>
    </w:p>
    <w:p w:rsidR="00432DE9" w:rsidP="002E4E46">
      <w:pPr>
        <w:pStyle w:val="Question"/>
      </w:pPr>
      <w:sdt>
        <w:sdtPr>
          <w:alias w:val="Member"/>
          <w:tag w:val="&lt;Member mnisId='1578' dodsId='40488'&gt;"/>
          <w:id w:val="1272895480"/>
          <w:placeholder>
            <w:docPart w:val="DefaultPlaceholder_-1854013440"/>
          </w:placeholder>
          <w:richText/>
        </w:sdtPr>
        <w:sdtContent>
          <w:r w:rsidRPr="002E4E46">
            <w:rPr>
              <w:b/>
            </w:rPr>
            <w:t>Chair:</w:t>
          </w:r>
        </w:sdtContent>
      </w:sdt>
      <w:r>
        <w:t xml:space="preserve"> </w:t>
      </w:r>
      <w:r w:rsidRPr="005E0CA6" w:rsidR="005E0CA6">
        <w:t>Dame Sally</w:t>
      </w:r>
      <w:r w:rsidR="008E0A44">
        <w:t>?</w:t>
      </w:r>
      <w:r w:rsidR="00417E58">
        <w:t xml:space="preserve"> </w:t>
      </w:r>
    </w:p>
    <w:p w:rsidR="008E0A44" w:rsidP="00432DE9">
      <w:pPr>
        <w:pStyle w:val="Answer"/>
      </w:pPr>
      <w:sdt>
        <w:sdtPr>
          <w:alias w:val="Witness"/>
          <w:id w:val="1375812129"/>
          <w:placeholder>
            <w:docPart w:val="DefaultPlaceholder_-1854013440"/>
          </w:placeholder>
          <w:richText/>
        </w:sdtPr>
        <w:sdtContent>
          <w:r w:rsidRPr="00432DE9" w:rsidR="00432DE9">
            <w:rPr>
              <w:b/>
              <w:i/>
            </w:rPr>
            <w:t>Professor Dame Sally Davies:</w:t>
          </w:r>
        </w:sdtContent>
      </w:sdt>
      <w:r w:rsidR="00432DE9">
        <w:t xml:space="preserve"> </w:t>
      </w:r>
      <w:r w:rsidRPr="005E0CA6" w:rsidR="005E0CA6">
        <w:t>I think we</w:t>
      </w:r>
      <w:r w:rsidR="000B0991">
        <w:t xml:space="preserve"> l</w:t>
      </w:r>
      <w:r w:rsidRPr="005E0CA6" w:rsidR="005E0CA6">
        <w:t>ear</w:t>
      </w:r>
      <w:r w:rsidR="000B0991">
        <w:t>nt</w:t>
      </w:r>
      <w:r w:rsidRPr="005E0CA6" w:rsidR="005E0CA6">
        <w:t xml:space="preserve"> a lot.</w:t>
      </w:r>
      <w:r w:rsidR="00417E58">
        <w:t xml:space="preserve"> </w:t>
      </w:r>
      <w:r w:rsidRPr="005E0CA6" w:rsidR="005E0CA6">
        <w:t>I would say it was a success.</w:t>
      </w:r>
      <w:r w:rsidR="00417E58">
        <w:t xml:space="preserve"> </w:t>
      </w:r>
      <w:r w:rsidRPr="005E0CA6" w:rsidR="005E0CA6">
        <w:t>The fact that we still did not do all the things needed for coronavirus is a separate question.</w:t>
      </w:r>
    </w:p>
    <w:p w:rsidR="002C3FF0" w:rsidP="00432DE9">
      <w:pPr>
        <w:pStyle w:val="Answer"/>
      </w:pPr>
      <w:r w:rsidRPr="005E0CA6">
        <w:t>What did we learn?</w:t>
      </w:r>
      <w:r w:rsidR="00417E58">
        <w:t xml:space="preserve"> </w:t>
      </w:r>
      <w:r w:rsidRPr="005E0CA6">
        <w:t>We</w:t>
      </w:r>
      <w:r w:rsidR="000B0991">
        <w:t xml:space="preserve"> </w:t>
      </w:r>
      <w:r w:rsidRPr="005E0CA6">
        <w:t>learn</w:t>
      </w:r>
      <w:r w:rsidR="008E0A44">
        <w:t>t</w:t>
      </w:r>
      <w:r w:rsidRPr="005E0CA6">
        <w:t xml:space="preserve"> that we would not have enough staff</w:t>
      </w:r>
      <w:r w:rsidR="008E0A44">
        <w:t>,</w:t>
      </w:r>
      <w:r w:rsidRPr="005E0CA6">
        <w:t xml:space="preserve"> </w:t>
      </w:r>
      <w:r w:rsidR="001C393F">
        <w:t>and that led to the</w:t>
      </w:r>
      <w:r w:rsidRPr="005E0CA6">
        <w:t xml:space="preserve"> plans that ha</w:t>
      </w:r>
      <w:r w:rsidR="001C393F">
        <w:t>ve</w:t>
      </w:r>
      <w:r w:rsidRPr="005E0CA6">
        <w:t xml:space="preserve"> been activated to bring back retired staff and volunteers.</w:t>
      </w:r>
      <w:r w:rsidR="00417E58">
        <w:t xml:space="preserve"> </w:t>
      </w:r>
      <w:r w:rsidRPr="005E0CA6">
        <w:t xml:space="preserve">We </w:t>
      </w:r>
      <w:r w:rsidR="000B0991">
        <w:t>learn</w:t>
      </w:r>
      <w:r w:rsidR="008E0A44">
        <w:t>t</w:t>
      </w:r>
      <w:r w:rsidRPr="005E0CA6">
        <w:t xml:space="preserve"> that everyone would want different emergency powers</w:t>
      </w:r>
      <w:r w:rsidR="001C393F">
        <w:t>,</w:t>
      </w:r>
      <w:r w:rsidRPr="005E0CA6">
        <w:t xml:space="preserve"> so we prepared an </w:t>
      </w:r>
      <w:r w:rsidR="00AA55B0">
        <w:t>e</w:t>
      </w:r>
      <w:r w:rsidRPr="005E0CA6">
        <w:t xml:space="preserve">mergency </w:t>
      </w:r>
      <w:r w:rsidR="00AA55B0">
        <w:t>p</w:t>
      </w:r>
      <w:r w:rsidRPr="005E0CA6">
        <w:t>owers Act.</w:t>
      </w:r>
      <w:r w:rsidR="00417E58">
        <w:t xml:space="preserve"> </w:t>
      </w:r>
      <w:r w:rsidRPr="005E0CA6">
        <w:t>We</w:t>
      </w:r>
      <w:r w:rsidR="000B0991">
        <w:t xml:space="preserve"> learn</w:t>
      </w:r>
      <w:r w:rsidR="00AA55B0">
        <w:t>t</w:t>
      </w:r>
      <w:r w:rsidRPr="005E0CA6">
        <w:t xml:space="preserve"> that we had to liaise between the devolved nations and England</w:t>
      </w:r>
      <w:r w:rsidR="00C02B06">
        <w:t>,</w:t>
      </w:r>
      <w:r w:rsidRPr="005E0CA6">
        <w:t xml:space="preserve"> very closely</w:t>
      </w:r>
      <w:r w:rsidR="00C02B06">
        <w:t>. T</w:t>
      </w:r>
      <w:r w:rsidRPr="005E0CA6">
        <w:t xml:space="preserve">he chief medical officers meet on a regular basis, and in emergencies </w:t>
      </w:r>
      <w:r w:rsidR="00AA55B0">
        <w:t xml:space="preserve">they </w:t>
      </w:r>
      <w:r w:rsidRPr="005E0CA6">
        <w:t>meet at least weekly</w:t>
      </w:r>
      <w:r w:rsidR="00C02B06">
        <w:t>,</w:t>
      </w:r>
      <w:r w:rsidRPr="005E0CA6">
        <w:t xml:space="preserve"> if not more.</w:t>
      </w:r>
      <w:r w:rsidR="00417E58">
        <w:t xml:space="preserve"> </w:t>
      </w:r>
      <w:r w:rsidRPr="005E0CA6">
        <w:t>We knew that the local authorities would not be able to cope with the excess deaths</w:t>
      </w:r>
      <w:r w:rsidR="00C02B06">
        <w:t>,</w:t>
      </w:r>
      <w:r w:rsidRPr="005E0CA6">
        <w:t xml:space="preserve"> so a lot of work went into that.</w:t>
      </w:r>
      <w:r w:rsidR="00417E58">
        <w:t xml:space="preserve"> </w:t>
      </w:r>
    </w:p>
    <w:p w:rsidR="00C02B06" w:rsidP="00432DE9">
      <w:pPr>
        <w:pStyle w:val="Answer"/>
      </w:pPr>
      <w:r w:rsidRPr="005E0CA6">
        <w:t xml:space="preserve">There were concerns about the capacity of social care and how </w:t>
      </w:r>
      <w:r w:rsidR="00CE2DAC">
        <w:t>they</w:t>
      </w:r>
      <w:r w:rsidRPr="005E0CA6">
        <w:t xml:space="preserve"> would cope with the overwhelming work.</w:t>
      </w:r>
      <w:r w:rsidR="00417E58">
        <w:t xml:space="preserve"> </w:t>
      </w:r>
      <w:r w:rsidRPr="005E0CA6">
        <w:t>We learn</w:t>
      </w:r>
      <w:r w:rsidR="00CE2DAC">
        <w:t>t</w:t>
      </w:r>
      <w:r w:rsidR="000B0991">
        <w:t xml:space="preserve"> </w:t>
      </w:r>
      <w:r w:rsidRPr="005E0CA6">
        <w:t>a lot and the Department changed a bit how it was going to run things.</w:t>
      </w:r>
      <w:r w:rsidR="00417E58">
        <w:t xml:space="preserve"> </w:t>
      </w:r>
      <w:r w:rsidRPr="005E0CA6">
        <w:t>I thi</w:t>
      </w:r>
      <w:r w:rsidR="000B0991">
        <w:t>nk i</w:t>
      </w:r>
      <w:r w:rsidRPr="005E0CA6">
        <w:t>t was therefore a success in terms of learning</w:t>
      </w:r>
      <w:r w:rsidR="00287463">
        <w:t>—</w:t>
      </w:r>
      <w:r w:rsidRPr="005E0CA6">
        <w:t>for flu.</w:t>
      </w:r>
      <w:r w:rsidR="00417E58">
        <w:t xml:space="preserve"> </w:t>
      </w:r>
    </w:p>
    <w:p w:rsidR="00C02B06" w:rsidP="00C02B06">
      <w:pPr>
        <w:pStyle w:val="Remark"/>
      </w:pPr>
      <w:sdt>
        <w:sdtPr>
          <w:alias w:val="Member"/>
          <w:tag w:val="&lt;Member mnisId='1578' dodsId='40488'&gt;"/>
          <w:id w:val="1937325602"/>
          <w:placeholder>
            <w:docPart w:val="DefaultPlaceholder_-1854013440"/>
          </w:placeholder>
          <w:richText/>
        </w:sdtPr>
        <w:sdtContent>
          <w:r w:rsidRPr="00C02B06">
            <w:rPr>
              <w:b/>
            </w:rPr>
            <w:t>Chair:</w:t>
          </w:r>
        </w:sdtContent>
      </w:sdt>
      <w:r>
        <w:t xml:space="preserve"> For flu. T</w:t>
      </w:r>
      <w:r w:rsidRPr="005E0CA6" w:rsidR="005E0CA6">
        <w:t>hank you.</w:t>
      </w:r>
      <w:r w:rsidR="00417E58">
        <w:t xml:space="preserve"> </w:t>
      </w:r>
    </w:p>
    <w:p w:rsidR="00C02B06" w:rsidP="00C02B06">
      <w:pPr>
        <w:pStyle w:val="Answer"/>
      </w:pPr>
      <w:sdt>
        <w:sdtPr>
          <w:alias w:val="Witness"/>
          <w:id w:val="746688634"/>
          <w:placeholder>
            <w:docPart w:val="DefaultPlaceholder_-1854013440"/>
          </w:placeholder>
          <w:richText/>
        </w:sdtPr>
        <w:sdtContent>
          <w:r w:rsidRPr="00C02B06">
            <w:rPr>
              <w:b/>
              <w:i/>
            </w:rPr>
            <w:t>Professor Dame Sally Davies:</w:t>
          </w:r>
        </w:sdtContent>
      </w:sdt>
      <w:r>
        <w:t xml:space="preserve"> </w:t>
      </w:r>
      <w:r w:rsidRPr="005E0CA6" w:rsidR="005E0CA6">
        <w:t>And useful for everything else.</w:t>
      </w:r>
      <w:r w:rsidR="00417E58">
        <w:t xml:space="preserve"> </w:t>
      </w:r>
    </w:p>
    <w:p w:rsidR="00C02B06" w:rsidP="00C02B06">
      <w:pPr>
        <w:pStyle w:val="Question"/>
      </w:pPr>
      <w:sdt>
        <w:sdtPr>
          <w:alias w:val="Member"/>
          <w:tag w:val="&lt;Member mnisId='1578' dodsId='40488'&gt;"/>
          <w:id w:val="1132589438"/>
          <w:placeholder>
            <w:docPart w:val="DefaultPlaceholder_-1854013440"/>
          </w:placeholder>
          <w:richText/>
        </w:sdtPr>
        <w:sdtContent>
          <w:r w:rsidRPr="00C02B06">
            <w:rPr>
              <w:b/>
            </w:rPr>
            <w:t>Chair:</w:t>
          </w:r>
        </w:sdtContent>
      </w:sdt>
      <w:r>
        <w:t xml:space="preserve"> </w:t>
      </w:r>
      <w:r w:rsidRPr="005E0CA6" w:rsidR="005E0CA6">
        <w:t>Even on its own terms, one of the conclusions was that the UK was not well prepared to cope with the excess demands of a pandemic.</w:t>
      </w:r>
      <w:r w:rsidR="00417E58">
        <w:t xml:space="preserve"> </w:t>
      </w:r>
      <w:r w:rsidRPr="005E0CA6" w:rsidR="005E0CA6">
        <w:t xml:space="preserve">Do you think the response to that, elements </w:t>
      </w:r>
      <w:r w:rsidR="003D78FB">
        <w:t xml:space="preserve">of </w:t>
      </w:r>
      <w:r w:rsidRPr="005E0CA6" w:rsidR="005E0CA6">
        <w:t>which you have described, w</w:t>
      </w:r>
      <w:r w:rsidR="001C393F">
        <w:t>as</w:t>
      </w:r>
      <w:r w:rsidRPr="005E0CA6" w:rsidR="005E0CA6">
        <w:t xml:space="preserve"> adequate to address that finding of the exercise?</w:t>
      </w:r>
      <w:r w:rsidR="00417E58">
        <w:t xml:space="preserve"> </w:t>
      </w:r>
    </w:p>
    <w:p w:rsidR="0097281A" w:rsidP="00C02B06">
      <w:pPr>
        <w:pStyle w:val="Answer"/>
      </w:pPr>
      <w:sdt>
        <w:sdtPr>
          <w:alias w:val="Witness"/>
          <w:id w:val="-237869652"/>
          <w:placeholder>
            <w:docPart w:val="DefaultPlaceholder_-1854013440"/>
          </w:placeholder>
          <w:richText/>
        </w:sdtPr>
        <w:sdtContent>
          <w:r w:rsidRPr="00C02B06" w:rsidR="00C02B06">
            <w:rPr>
              <w:b/>
              <w:i/>
            </w:rPr>
            <w:t>Professor Dame Sally Davies:</w:t>
          </w:r>
        </w:sdtContent>
      </w:sdt>
      <w:r w:rsidR="00C02B06">
        <w:t xml:space="preserve"> </w:t>
      </w:r>
      <w:r w:rsidRPr="005E0CA6" w:rsidR="005E0CA6">
        <w:t>Everyone in the room was used to and aware of the fact that the NHS runs</w:t>
      </w:r>
      <w:r w:rsidR="001C393F">
        <w:t>,</w:t>
      </w:r>
      <w:r w:rsidRPr="005E0CA6" w:rsidR="005E0CA6">
        <w:t xml:space="preserve"> as I call it</w:t>
      </w:r>
      <w:r w:rsidR="001C393F">
        <w:t>,</w:t>
      </w:r>
      <w:r w:rsidRPr="005E0CA6" w:rsidR="005E0CA6">
        <w:t xml:space="preserve"> hot in the winter</w:t>
      </w:r>
      <w:r w:rsidR="00287463">
        <w:t>—</w:t>
      </w:r>
      <w:r w:rsidRPr="005E0CA6" w:rsidR="005E0CA6">
        <w:t>January, February</w:t>
      </w:r>
      <w:r w:rsidR="00287463">
        <w:t>—</w:t>
      </w:r>
      <w:r w:rsidRPr="005E0CA6" w:rsidR="005E0CA6">
        <w:t>because of winter infections, particularly with a bad seasonal flu</w:t>
      </w:r>
      <w:r w:rsidR="00C02B06">
        <w:t>,</w:t>
      </w:r>
      <w:r w:rsidRPr="005E0CA6" w:rsidR="005E0CA6">
        <w:t xml:space="preserve"> and can </w:t>
      </w:r>
      <w:r w:rsidR="00D314F4">
        <w:t xml:space="preserve">almost </w:t>
      </w:r>
      <w:r w:rsidRPr="005E0CA6" w:rsidR="005E0CA6">
        <w:t>fall over.</w:t>
      </w:r>
      <w:r w:rsidR="00417E58">
        <w:t xml:space="preserve"> </w:t>
      </w:r>
      <w:r w:rsidRPr="005E0CA6" w:rsidR="005E0CA6">
        <w:t>We did not look at that, but</w:t>
      </w:r>
      <w:r w:rsidR="002C3FF0">
        <w:t>,</w:t>
      </w:r>
      <w:r w:rsidRPr="005E0CA6" w:rsidR="005E0CA6">
        <w:t xml:space="preserve"> as it became clear</w:t>
      </w:r>
      <w:r w:rsidR="001E77D0">
        <w:t xml:space="preserve"> that</w:t>
      </w:r>
      <w:r w:rsidRPr="005E0CA6" w:rsidR="005E0CA6">
        <w:t xml:space="preserve"> we had poor resilience, both the Secretary of State and </w:t>
      </w:r>
      <w:r w:rsidR="00C02B06">
        <w:t xml:space="preserve">Sir </w:t>
      </w:r>
      <w:r w:rsidRPr="005E0CA6" w:rsidR="005E0CA6">
        <w:t>Simon Stevens, NHS England chief executive</w:t>
      </w:r>
      <w:r w:rsidR="00C02B06">
        <w:t>,</w:t>
      </w:r>
      <w:r w:rsidRPr="005E0CA6" w:rsidR="005E0CA6">
        <w:t xml:space="preserve"> went into bat asking for more </w:t>
      </w:r>
      <w:r w:rsidRPr="005E0CA6" w:rsidR="005E0CA6">
        <w:t>funding.</w:t>
      </w:r>
      <w:r w:rsidR="00417E58">
        <w:t xml:space="preserve"> </w:t>
      </w:r>
      <w:r w:rsidR="001E77D0">
        <w:t>T</w:t>
      </w:r>
      <w:r w:rsidRPr="005E0CA6" w:rsidR="005E0CA6">
        <w:t>hey got it for the NHS bu</w:t>
      </w:r>
      <w:r w:rsidR="00C02B06">
        <w:t>t</w:t>
      </w:r>
      <w:r w:rsidRPr="005E0CA6" w:rsidR="005E0CA6">
        <w:t xml:space="preserve"> </w:t>
      </w:r>
      <w:r w:rsidR="001E77D0">
        <w:t>I don’t think they got it</w:t>
      </w:r>
      <w:r w:rsidRPr="005E0CA6" w:rsidR="005E0CA6">
        <w:t xml:space="preserve"> for social care.</w:t>
      </w:r>
      <w:r w:rsidR="00417E58">
        <w:t xml:space="preserve"> </w:t>
      </w:r>
      <w:r w:rsidR="001C393F">
        <w:t>T</w:t>
      </w:r>
      <w:r w:rsidRPr="005E0CA6" w:rsidR="005E0CA6">
        <w:t>hey pick</w:t>
      </w:r>
      <w:r w:rsidR="001C393F">
        <w:t>ed</w:t>
      </w:r>
      <w:r w:rsidRPr="005E0CA6" w:rsidR="005E0CA6">
        <w:t xml:space="preserve"> it up in their way</w:t>
      </w:r>
      <w:r w:rsidR="003D78FB">
        <w:t>,</w:t>
      </w:r>
      <w:r w:rsidRPr="005E0CA6" w:rsidR="005E0CA6">
        <w:t xml:space="preserve"> but that was not what was being tested.</w:t>
      </w:r>
    </w:p>
    <w:p w:rsidR="00C02B06" w:rsidP="00C02B06">
      <w:pPr>
        <w:pStyle w:val="Answer"/>
      </w:pPr>
      <w:r w:rsidRPr="005E0CA6">
        <w:t>I</w:t>
      </w:r>
      <w:r w:rsidR="0097281A">
        <w:t xml:space="preserve">n </w:t>
      </w:r>
      <w:r w:rsidRPr="005E0CA6">
        <w:t>the data at the beginning of Covid</w:t>
      </w:r>
      <w:r>
        <w:t xml:space="preserve">, </w:t>
      </w:r>
      <w:r w:rsidRPr="005E0CA6">
        <w:t>if you look at Europe</w:t>
      </w:r>
      <w:r>
        <w:t>,</w:t>
      </w:r>
      <w:r w:rsidRPr="005E0CA6">
        <w:t xml:space="preserve"> we are in the bottom half dozen for number of doctors per head of population, number of hospital beds per </w:t>
      </w:r>
      <w:r>
        <w:t xml:space="preserve">head of </w:t>
      </w:r>
      <w:r w:rsidRPr="005E0CA6">
        <w:t xml:space="preserve">population and number of ITU beds per </w:t>
      </w:r>
      <w:r>
        <w:t xml:space="preserve">head of </w:t>
      </w:r>
      <w:r w:rsidRPr="005E0CA6">
        <w:t>population</w:t>
      </w:r>
      <w:r w:rsidR="002F1789">
        <w:t>. We</w:t>
      </w:r>
      <w:r w:rsidRPr="005E0CA6">
        <w:t xml:space="preserve"> clearly had a less resilient system</w:t>
      </w:r>
      <w:r>
        <w:t>,</w:t>
      </w:r>
      <w:r w:rsidRPr="005E0CA6">
        <w:t xml:space="preserve"> and very little manufacturing.</w:t>
      </w:r>
      <w:r w:rsidR="00417E58">
        <w:t xml:space="preserve"> </w:t>
      </w:r>
    </w:p>
    <w:p w:rsidR="00C02B06" w:rsidP="00C02B06">
      <w:pPr>
        <w:pStyle w:val="Question"/>
      </w:pPr>
      <w:sdt>
        <w:sdtPr>
          <w:alias w:val="Member"/>
          <w:tag w:val="&lt;Member mnisId='1578' dodsId='40488'&gt;"/>
          <w:id w:val="-997733707"/>
          <w:placeholder>
            <w:docPart w:val="DefaultPlaceholder_-1854013440"/>
          </w:placeholder>
          <w:richText/>
        </w:sdtPr>
        <w:sdtContent>
          <w:r w:rsidRPr="00C02B06">
            <w:rPr>
              <w:b/>
            </w:rPr>
            <w:t>Chair:</w:t>
          </w:r>
        </w:sdtContent>
      </w:sdt>
      <w:r>
        <w:t xml:space="preserve"> </w:t>
      </w:r>
      <w:r w:rsidR="002F1789">
        <w:t>O</w:t>
      </w:r>
      <w:r w:rsidRPr="005E0CA6" w:rsidR="005E0CA6">
        <w:t>ne of the particular points that Exercise Cygnus raised was concern about the NHS moving patients back into care homes</w:t>
      </w:r>
      <w:r w:rsidR="002F1789">
        <w:t>, which</w:t>
      </w:r>
      <w:r w:rsidRPr="005E0CA6" w:rsidR="005E0CA6">
        <w:t xml:space="preserve"> has been a major concern during the present pandemic.</w:t>
      </w:r>
      <w:r w:rsidR="00417E58">
        <w:t xml:space="preserve"> </w:t>
      </w:r>
      <w:r w:rsidRPr="005E0CA6" w:rsidR="005E0CA6">
        <w:t>Were the lessons from Cygnus sufficiently learn</w:t>
      </w:r>
      <w:r w:rsidR="000B0991">
        <w:t>t</w:t>
      </w:r>
      <w:r w:rsidRPr="005E0CA6" w:rsidR="005E0CA6">
        <w:t xml:space="preserve"> and applied in that respect? </w:t>
      </w:r>
    </w:p>
    <w:p w:rsidR="00C02B06" w:rsidP="00C02B06">
      <w:pPr>
        <w:pStyle w:val="Answer"/>
      </w:pPr>
      <w:sdt>
        <w:sdtPr>
          <w:alias w:val="Witness"/>
          <w:id w:val="-87239401"/>
          <w:placeholder>
            <w:docPart w:val="DefaultPlaceholder_-1854013440"/>
          </w:placeholder>
          <w:richText/>
        </w:sdtPr>
        <w:sdtContent>
          <w:r w:rsidRPr="00C02B06">
            <w:rPr>
              <w:b/>
              <w:i/>
            </w:rPr>
            <w:t>Professor Dame Sally Davies:</w:t>
          </w:r>
        </w:sdtContent>
      </w:sdt>
      <w:r>
        <w:t xml:space="preserve"> T</w:t>
      </w:r>
      <w:r w:rsidRPr="005E0CA6" w:rsidR="005E0CA6">
        <w:t>hey were different.</w:t>
      </w:r>
      <w:r w:rsidR="00417E58">
        <w:t xml:space="preserve"> </w:t>
      </w:r>
      <w:r w:rsidRPr="005E0CA6" w:rsidR="005E0CA6">
        <w:t>We never discussed the infectivity of patients leaving the NHS going to care homes.</w:t>
      </w:r>
      <w:r w:rsidR="00417E58">
        <w:t xml:space="preserve"> </w:t>
      </w:r>
      <w:r w:rsidRPr="005E0CA6" w:rsidR="005E0CA6">
        <w:t xml:space="preserve">That has been the issue now: </w:t>
      </w:r>
      <w:r>
        <w:t>a</w:t>
      </w:r>
      <w:r w:rsidRPr="005E0CA6" w:rsidR="005E0CA6">
        <w:t>re they infective and should they be tested first</w:t>
      </w:r>
      <w:r w:rsidR="006C6004">
        <w:t>?</w:t>
      </w:r>
      <w:r w:rsidRPr="005E0CA6" w:rsidR="005E0CA6">
        <w:t xml:space="preserve"> It was a capacity issue there was concern about, so we did not address the issue that became a problem in wave one</w:t>
      </w:r>
      <w:r w:rsidR="005741A9">
        <w:t>,</w:t>
      </w:r>
      <w:r w:rsidRPr="005E0CA6" w:rsidR="005E0CA6">
        <w:t xml:space="preserve"> because it was not relevant.</w:t>
      </w:r>
      <w:r w:rsidR="00417E58">
        <w:t xml:space="preserve"> </w:t>
      </w:r>
      <w:r w:rsidRPr="005E0CA6" w:rsidR="005E0CA6">
        <w:t xml:space="preserve">The view of the experts </w:t>
      </w:r>
      <w:r>
        <w:t xml:space="preserve">was </w:t>
      </w:r>
      <w:r w:rsidRPr="005E0CA6" w:rsidR="005E0CA6">
        <w:t>that flu would be everywhere</w:t>
      </w:r>
      <w:r w:rsidR="003D78FB">
        <w:t>,</w:t>
      </w:r>
      <w:r w:rsidRPr="005E0CA6" w:rsidR="005E0CA6">
        <w:t xml:space="preserve"> and it was a question of helping people through it and out the other side.</w:t>
      </w:r>
      <w:r w:rsidR="00417E58">
        <w:t xml:space="preserve"> </w:t>
      </w:r>
      <w:r w:rsidRPr="005E0CA6" w:rsidR="005E0CA6">
        <w:t>Of course, we have antivirals for use in</w:t>
      </w:r>
      <w:r w:rsidR="005741A9">
        <w:t xml:space="preserve"> </w:t>
      </w:r>
      <w:r w:rsidRPr="005E0CA6" w:rsidR="005E0CA6">
        <w:t>care homes and things like that.</w:t>
      </w:r>
      <w:r w:rsidR="00417E58">
        <w:t xml:space="preserve"> </w:t>
      </w:r>
    </w:p>
    <w:p w:rsidR="0093003F" w:rsidP="00C02B06">
      <w:pPr>
        <w:pStyle w:val="Remark"/>
      </w:pPr>
      <w:sdt>
        <w:sdtPr>
          <w:alias w:val="Member"/>
          <w:tag w:val="&lt;Member mnisId='1578' dodsId='40488'&gt;"/>
          <w:id w:val="222184903"/>
          <w:placeholder>
            <w:docPart w:val="DefaultPlaceholder_-1854013440"/>
          </w:placeholder>
          <w:richText/>
        </w:sdtPr>
        <w:sdtContent>
          <w:r w:rsidRPr="00C02B06" w:rsidR="00C02B06">
            <w:rPr>
              <w:b/>
            </w:rPr>
            <w:t>Chair:</w:t>
          </w:r>
        </w:sdtContent>
      </w:sdt>
      <w:r w:rsidR="00C02B06">
        <w:t xml:space="preserve"> </w:t>
      </w:r>
      <w:r w:rsidR="003B7FCD">
        <w:t>Thank you,</w:t>
      </w:r>
      <w:r w:rsidRPr="005E0CA6" w:rsidR="005E0CA6">
        <w:t xml:space="preserve"> Sir Mark and Dame Sally</w:t>
      </w:r>
      <w:r w:rsidR="005741A9">
        <w:t>.</w:t>
      </w:r>
      <w:r w:rsidR="00417E58">
        <w:t xml:space="preserve"> </w:t>
      </w:r>
      <w:r w:rsidRPr="005E0CA6" w:rsidR="005E0CA6">
        <w:t>It is very good of you to give evidence from your perspective</w:t>
      </w:r>
      <w:r w:rsidR="002C3FF0">
        <w:t>,</w:t>
      </w:r>
      <w:r w:rsidRPr="005E0CA6" w:rsidR="005E0CA6">
        <w:t xml:space="preserve"> having occupied these positions.</w:t>
      </w:r>
      <w:r w:rsidR="00417E58">
        <w:t xml:space="preserve"> </w:t>
      </w:r>
      <w:r w:rsidRPr="005E0CA6" w:rsidR="005E0CA6">
        <w:t>We have been very fortunate in this country to have people of your distinction</w:t>
      </w:r>
      <w:r w:rsidR="00774C34">
        <w:t xml:space="preserve"> </w:t>
      </w:r>
      <w:r w:rsidRPr="005E0CA6" w:rsidR="005E0CA6">
        <w:t>occupying these advisory positions</w:t>
      </w:r>
      <w:r w:rsidR="00656C8B">
        <w:t xml:space="preserve"> at the top of </w:t>
      </w:r>
      <w:r w:rsidR="00774C34">
        <w:t>their</w:t>
      </w:r>
      <w:r w:rsidR="00656C8B">
        <w:t xml:space="preserve"> profession</w:t>
      </w:r>
      <w:r w:rsidRPr="005E0CA6" w:rsidR="005E0CA6">
        <w:t>.</w:t>
      </w:r>
      <w:r w:rsidR="00417E58">
        <w:t xml:space="preserve"> </w:t>
      </w:r>
      <w:r w:rsidRPr="005E0CA6" w:rsidR="005E0CA6">
        <w:t>We are very grateful for your evidence today</w:t>
      </w:r>
      <w:r w:rsidR="003D78FB">
        <w:t>,</w:t>
      </w:r>
      <w:r w:rsidRPr="005E0CA6" w:rsidR="005E0CA6">
        <w:t xml:space="preserve"> and we </w:t>
      </w:r>
      <w:r w:rsidR="003D78FB">
        <w:t>hope to</w:t>
      </w:r>
      <w:r w:rsidRPr="005E0CA6" w:rsidR="005E0CA6">
        <w:t xml:space="preserve"> learn the lessons from that, as my colleague says, to </w:t>
      </w:r>
      <w:r w:rsidR="003D78FB">
        <w:t>g</w:t>
      </w:r>
      <w:r w:rsidRPr="005E0CA6" w:rsidR="005E0CA6">
        <w:t>uide us for future pandemics.</w:t>
      </w:r>
    </w:p>
    <w:p w:rsidR="00654895" w:rsidRPr="003616A8" w:rsidP="00654895">
      <w:pPr>
        <w:pStyle w:val="TitleWitnesses0"/>
        <w:rPr>
          <w:rFonts w:eastAsia="Times New Roman"/>
        </w:rPr>
      </w:pPr>
      <w:r w:rsidRPr="003616A8">
        <w:rPr>
          <w:rFonts w:eastAsia="Times New Roman"/>
        </w:rPr>
        <w:t>Examination of witnesses</w:t>
      </w:r>
    </w:p>
    <w:p w:rsidR="00654895" w:rsidRPr="003616A8" w:rsidP="00654895">
      <w:pPr>
        <w:pStyle w:val="Remark"/>
        <w:ind w:left="0"/>
      </w:pPr>
      <w:r>
        <w:t>Witnesses: Sir Oliver Letwin and Lord Sedwill</w:t>
      </w:r>
      <w:r w:rsidRPr="003616A8">
        <w:t>.</w:t>
      </w:r>
    </w:p>
    <w:p w:rsidR="0009214F" w:rsidP="00654895">
      <w:pPr>
        <w:pStyle w:val="Question"/>
        <w:numPr>
          <w:ilvl w:val="0"/>
          <w:numId w:val="9"/>
        </w:numPr>
        <w:rPr>
          <w:rFonts w:eastAsia="Times New Roman"/>
        </w:rPr>
      </w:pPr>
      <w:sdt>
        <w:sdtPr>
          <w:alias w:val="Member"/>
          <w:tag w:val="&lt;Member mnisId='1578' dodsId='40488'&gt;"/>
          <w:id w:val="-865144870"/>
          <w:placeholder>
            <w:docPart w:val="A7C4983EC16B465EAC671054218C3D9D"/>
          </w:placeholder>
          <w:richText/>
        </w:sdtPr>
        <w:sdtContent>
          <w:r w:rsidRPr="002C67FC" w:rsidR="00654895">
            <w:rPr>
              <w:b/>
            </w:rPr>
            <w:t>Chair:</w:t>
          </w:r>
        </w:sdtContent>
      </w:sdt>
      <w:r w:rsidR="00654895">
        <w:t xml:space="preserve"> </w:t>
      </w:r>
      <w:r w:rsidRPr="00AC131F" w:rsidR="00654895">
        <w:rPr>
          <w:rFonts w:eastAsia="Times New Roman"/>
        </w:rPr>
        <w:t>We now turn to our second panel of witnesses.</w:t>
      </w:r>
      <w:r w:rsidR="00654895">
        <w:rPr>
          <w:rFonts w:eastAsia="Times New Roman"/>
        </w:rPr>
        <w:t xml:space="preserve"> </w:t>
      </w:r>
      <w:r w:rsidRPr="00AC131F" w:rsidR="00654895">
        <w:rPr>
          <w:rFonts w:eastAsia="Times New Roman"/>
        </w:rPr>
        <w:t>I am very pleased to welcome Sir Oliver Letwin. Sir Oliver was Minister for the Cabinet Office from 2010 to 2016</w:t>
      </w:r>
      <w:r w:rsidR="00654895">
        <w:rPr>
          <w:rFonts w:eastAsia="Times New Roman"/>
        </w:rPr>
        <w:t>. I</w:t>
      </w:r>
      <w:r w:rsidRPr="00AC131F" w:rsidR="00654895">
        <w:rPr>
          <w:rFonts w:eastAsia="Times New Roman"/>
        </w:rPr>
        <w:t>n that role</w:t>
      </w:r>
      <w:r w:rsidR="002644E1">
        <w:rPr>
          <w:rFonts w:eastAsia="Times New Roman"/>
        </w:rPr>
        <w:t>,</w:t>
      </w:r>
      <w:r w:rsidR="00654895">
        <w:rPr>
          <w:rFonts w:eastAsia="Times New Roman"/>
        </w:rPr>
        <w:t xml:space="preserve"> he</w:t>
      </w:r>
      <w:r w:rsidRPr="00AC131F" w:rsidR="00654895">
        <w:rPr>
          <w:rFonts w:eastAsia="Times New Roman"/>
        </w:rPr>
        <w:t xml:space="preserve"> was the Minister in charge</w:t>
      </w:r>
      <w:r w:rsidR="00654895">
        <w:rPr>
          <w:rFonts w:eastAsia="Times New Roman"/>
        </w:rPr>
        <w:t xml:space="preserve"> of,</w:t>
      </w:r>
      <w:r w:rsidRPr="00AC131F" w:rsidR="00654895">
        <w:rPr>
          <w:rFonts w:eastAsia="Times New Roman"/>
        </w:rPr>
        <w:t xml:space="preserve"> among other things</w:t>
      </w:r>
      <w:r w:rsidR="00654895">
        <w:rPr>
          <w:rFonts w:eastAsia="Times New Roman"/>
        </w:rPr>
        <w:t xml:space="preserve">, </w:t>
      </w:r>
      <w:r w:rsidRPr="00AC131F" w:rsidR="00654895">
        <w:rPr>
          <w:rFonts w:eastAsia="Times New Roman"/>
        </w:rPr>
        <w:t xml:space="preserve">the </w:t>
      </w:r>
      <w:r w:rsidR="007401E9">
        <w:rPr>
          <w:rFonts w:eastAsia="Times New Roman"/>
        </w:rPr>
        <w:t>c</w:t>
      </w:r>
      <w:r w:rsidRPr="00AC131F" w:rsidR="00654895">
        <w:rPr>
          <w:rFonts w:eastAsia="Times New Roman"/>
        </w:rPr>
        <w:t xml:space="preserve">ivil </w:t>
      </w:r>
      <w:r w:rsidR="007401E9">
        <w:rPr>
          <w:rFonts w:eastAsia="Times New Roman"/>
        </w:rPr>
        <w:t>c</w:t>
      </w:r>
      <w:r w:rsidRPr="00AC131F" w:rsidR="00654895">
        <w:rPr>
          <w:rFonts w:eastAsia="Times New Roman"/>
        </w:rPr>
        <w:t xml:space="preserve">ontingencies </w:t>
      </w:r>
      <w:r w:rsidR="00883527">
        <w:rPr>
          <w:rFonts w:eastAsia="Times New Roman"/>
        </w:rPr>
        <w:t>unit</w:t>
      </w:r>
      <w:r w:rsidRPr="00AC131F" w:rsidR="00654895">
        <w:rPr>
          <w:rFonts w:eastAsia="Times New Roman"/>
        </w:rPr>
        <w:t xml:space="preserve">, part </w:t>
      </w:r>
      <w:r w:rsidR="00654895">
        <w:rPr>
          <w:rFonts w:eastAsia="Times New Roman"/>
        </w:rPr>
        <w:t xml:space="preserve">of </w:t>
      </w:r>
      <w:r w:rsidRPr="00AC131F" w:rsidR="00654895">
        <w:rPr>
          <w:rFonts w:eastAsia="Times New Roman"/>
        </w:rPr>
        <w:t>the emergency response.</w:t>
      </w:r>
      <w:r w:rsidR="00654895">
        <w:rPr>
          <w:rFonts w:eastAsia="Times New Roman"/>
        </w:rPr>
        <w:t xml:space="preserve"> I also welcome</w:t>
      </w:r>
      <w:r w:rsidRPr="00AC131F" w:rsidR="00654895">
        <w:rPr>
          <w:rFonts w:eastAsia="Times New Roman"/>
        </w:rPr>
        <w:t xml:space="preserve"> Lord Sedwill, who as </w:t>
      </w:r>
      <w:r w:rsidR="00883527">
        <w:rPr>
          <w:rFonts w:eastAsia="Times New Roman"/>
        </w:rPr>
        <w:t xml:space="preserve">Sir </w:t>
      </w:r>
      <w:r w:rsidRPr="00AC131F" w:rsidR="00654895">
        <w:rPr>
          <w:rFonts w:eastAsia="Times New Roman"/>
        </w:rPr>
        <w:t>Mark Sedwill was Cabinet Secretary from 2018 to 2020</w:t>
      </w:r>
      <w:r w:rsidR="00654895">
        <w:rPr>
          <w:rFonts w:eastAsia="Times New Roman"/>
        </w:rPr>
        <w:t>,</w:t>
      </w:r>
      <w:r w:rsidRPr="00AC131F" w:rsidR="00654895">
        <w:rPr>
          <w:rFonts w:eastAsia="Times New Roman"/>
        </w:rPr>
        <w:t xml:space="preserve"> and </w:t>
      </w:r>
      <w:r>
        <w:rPr>
          <w:rFonts w:eastAsia="Times New Roman"/>
        </w:rPr>
        <w:t>N</w:t>
      </w:r>
      <w:r w:rsidRPr="00AC131F" w:rsidR="00654895">
        <w:rPr>
          <w:rFonts w:eastAsia="Times New Roman"/>
        </w:rPr>
        <w:t xml:space="preserve">ational </w:t>
      </w:r>
      <w:r>
        <w:rPr>
          <w:rFonts w:eastAsia="Times New Roman"/>
        </w:rPr>
        <w:t>S</w:t>
      </w:r>
      <w:r w:rsidRPr="00AC131F" w:rsidR="00654895">
        <w:rPr>
          <w:rFonts w:eastAsia="Times New Roman"/>
        </w:rPr>
        <w:t xml:space="preserve">ecurity </w:t>
      </w:r>
      <w:r>
        <w:rPr>
          <w:rFonts w:eastAsia="Times New Roman"/>
        </w:rPr>
        <w:t>A</w:t>
      </w:r>
      <w:r w:rsidRPr="00AC131F" w:rsidR="00654895">
        <w:rPr>
          <w:rFonts w:eastAsia="Times New Roman"/>
        </w:rPr>
        <w:t>dviser from 2017.</w:t>
      </w:r>
      <w:r w:rsidR="00654895">
        <w:rPr>
          <w:rFonts w:eastAsia="Times New Roman"/>
        </w:rPr>
        <w:t xml:space="preserve"> </w:t>
      </w:r>
      <w:r w:rsidRPr="00AC131F" w:rsidR="00654895">
        <w:rPr>
          <w:rFonts w:eastAsia="Times New Roman"/>
        </w:rPr>
        <w:t>Welcome both.</w:t>
      </w:r>
    </w:p>
    <w:p w:rsidR="00654895" w:rsidP="0009214F">
      <w:pPr>
        <w:pStyle w:val="Question"/>
        <w:numPr>
          <w:ilvl w:val="0"/>
          <w:numId w:val="0"/>
        </w:numPr>
        <w:ind w:left="794"/>
        <w:rPr>
          <w:rFonts w:eastAsia="Times New Roman"/>
        </w:rPr>
      </w:pPr>
      <w:r w:rsidRPr="00AC131F">
        <w:rPr>
          <w:rFonts w:eastAsia="Times New Roman"/>
        </w:rPr>
        <w:t>Perhaps I c</w:t>
      </w:r>
      <w:r w:rsidR="0009214F">
        <w:rPr>
          <w:rFonts w:eastAsia="Times New Roman"/>
        </w:rPr>
        <w:t>ould</w:t>
      </w:r>
      <w:r w:rsidRPr="00AC131F">
        <w:rPr>
          <w:rFonts w:eastAsia="Times New Roman"/>
        </w:rPr>
        <w:t xml:space="preserve"> start with</w:t>
      </w:r>
      <w:r w:rsidR="0009214F">
        <w:rPr>
          <w:rFonts w:eastAsia="Times New Roman"/>
        </w:rPr>
        <w:t>,</w:t>
      </w:r>
      <w:r w:rsidRPr="00AC131F">
        <w:rPr>
          <w:rFonts w:eastAsia="Times New Roman"/>
        </w:rPr>
        <w:t xml:space="preserve"> essentially</w:t>
      </w:r>
      <w:r w:rsidR="0009214F">
        <w:rPr>
          <w:rFonts w:eastAsia="Times New Roman"/>
        </w:rPr>
        <w:t>,</w:t>
      </w:r>
      <w:r w:rsidRPr="00AC131F">
        <w:rPr>
          <w:rFonts w:eastAsia="Times New Roman"/>
        </w:rPr>
        <w:t xml:space="preserve"> the same questions that I started </w:t>
      </w:r>
      <w:r>
        <w:rPr>
          <w:rFonts w:eastAsia="Times New Roman"/>
        </w:rPr>
        <w:t xml:space="preserve">with </w:t>
      </w:r>
      <w:r w:rsidR="00765F4F">
        <w:rPr>
          <w:rFonts w:eastAsia="Times New Roman"/>
        </w:rPr>
        <w:t>for</w:t>
      </w:r>
      <w:r>
        <w:rPr>
          <w:rFonts w:eastAsia="Times New Roman"/>
        </w:rPr>
        <w:t xml:space="preserve"> </w:t>
      </w:r>
      <w:r w:rsidRPr="00AC131F">
        <w:rPr>
          <w:rFonts w:eastAsia="Times New Roman"/>
        </w:rPr>
        <w:t>the previous panel</w:t>
      </w:r>
      <w:r w:rsidR="00BB319E">
        <w:rPr>
          <w:rFonts w:eastAsia="Times New Roman"/>
        </w:rPr>
        <w:t>.</w:t>
      </w:r>
      <w:r w:rsidRPr="00AC131F">
        <w:rPr>
          <w:rFonts w:eastAsia="Times New Roman"/>
        </w:rPr>
        <w:t xml:space="preserve"> Sir Oliver</w:t>
      </w:r>
      <w:r w:rsidR="00BB319E">
        <w:rPr>
          <w:rFonts w:eastAsia="Times New Roman"/>
        </w:rPr>
        <w:t>,</w:t>
      </w:r>
      <w:r w:rsidRPr="00AC131F">
        <w:rPr>
          <w:rFonts w:eastAsia="Times New Roman"/>
        </w:rPr>
        <w:t xml:space="preserve"> </w:t>
      </w:r>
      <w:r>
        <w:rPr>
          <w:rFonts w:eastAsia="Times New Roman"/>
        </w:rPr>
        <w:t>h</w:t>
      </w:r>
      <w:r w:rsidRPr="00AC131F">
        <w:rPr>
          <w:rFonts w:eastAsia="Times New Roman"/>
        </w:rPr>
        <w:t xml:space="preserve">ow prepared was it possible to be for the pandemic that we are experiencing? </w:t>
      </w:r>
    </w:p>
    <w:p w:rsidR="00654895" w:rsidP="00654895">
      <w:pPr>
        <w:pStyle w:val="Answer"/>
        <w:rPr>
          <w:rFonts w:eastAsia="Times New Roman"/>
        </w:rPr>
      </w:pPr>
      <w:sdt>
        <w:sdtPr>
          <w:rPr>
            <w:rFonts w:eastAsia="Times New Roman"/>
          </w:rPr>
          <w:alias w:val="Witness"/>
          <w:id w:val="-958025727"/>
          <w:placeholder>
            <w:docPart w:val="A7C4983EC16B465EAC671054218C3D9D"/>
          </w:placeholder>
          <w:richText/>
        </w:sdtPr>
        <w:sdtContent>
          <w:r w:rsidRPr="00195304">
            <w:rPr>
              <w:rFonts w:eastAsia="Times New Roman"/>
              <w:b/>
              <w:i/>
            </w:rPr>
            <w:t>Sir Oliver Letwin:</w:t>
          </w:r>
        </w:sdtContent>
      </w:sdt>
      <w:r>
        <w:rPr>
          <w:rFonts w:eastAsia="Times New Roman"/>
        </w:rPr>
        <w:t xml:space="preserve"> </w:t>
      </w:r>
      <w:r w:rsidRPr="00195304">
        <w:rPr>
          <w:rFonts w:eastAsia="Times New Roman"/>
        </w:rPr>
        <w:t>What came out in the last session is very clearly true</w:t>
      </w:r>
      <w:r>
        <w:rPr>
          <w:rFonts w:eastAsia="Times New Roman"/>
        </w:rPr>
        <w:t>. W</w:t>
      </w:r>
      <w:r w:rsidRPr="00195304">
        <w:rPr>
          <w:rFonts w:eastAsia="Times New Roman"/>
        </w:rPr>
        <w:t xml:space="preserve">e were as well prepared as any country in the world for a pandemic flu, which turned out not to be the disease we were facing. </w:t>
      </w:r>
      <w:r>
        <w:rPr>
          <w:rFonts w:eastAsia="Times New Roman"/>
        </w:rPr>
        <w:t>Very c</w:t>
      </w:r>
      <w:r w:rsidRPr="00195304">
        <w:rPr>
          <w:rFonts w:eastAsia="Times New Roman"/>
        </w:rPr>
        <w:t xml:space="preserve">learly, we were not prepared for the disease we were facing to anything like the same extent </w:t>
      </w:r>
      <w:r w:rsidR="00656241">
        <w:rPr>
          <w:rFonts w:eastAsia="Times New Roman"/>
        </w:rPr>
        <w:t xml:space="preserve">that </w:t>
      </w:r>
      <w:r w:rsidRPr="00195304">
        <w:rPr>
          <w:rFonts w:eastAsia="Times New Roman"/>
        </w:rPr>
        <w:t>we were prepared for a disease we were not facing. The less</w:t>
      </w:r>
      <w:r>
        <w:rPr>
          <w:rFonts w:eastAsia="Times New Roman"/>
        </w:rPr>
        <w:t>on</w:t>
      </w:r>
      <w:r w:rsidRPr="00195304">
        <w:rPr>
          <w:rFonts w:eastAsia="Times New Roman"/>
        </w:rPr>
        <w:t xml:space="preserve"> I learn from that is that there are very great uncertainties.</w:t>
      </w:r>
      <w:r>
        <w:rPr>
          <w:rFonts w:eastAsia="Times New Roman"/>
        </w:rPr>
        <w:t xml:space="preserve"> </w:t>
      </w:r>
      <w:r w:rsidRPr="00195304">
        <w:rPr>
          <w:rFonts w:eastAsia="Times New Roman"/>
        </w:rPr>
        <w:t>Yes, y</w:t>
      </w:r>
      <w:r>
        <w:rPr>
          <w:rFonts w:eastAsia="Times New Roman"/>
        </w:rPr>
        <w:t>o</w:t>
      </w:r>
      <w:r w:rsidRPr="00195304">
        <w:rPr>
          <w:rFonts w:eastAsia="Times New Roman"/>
        </w:rPr>
        <w:t xml:space="preserve">u can do a good deal by creating challenge and preventing what Dame Sally called </w:t>
      </w:r>
      <w:r w:rsidRPr="00195304">
        <w:rPr>
          <w:rFonts w:eastAsia="Times New Roman"/>
        </w:rPr>
        <w:t>groupthink.</w:t>
      </w:r>
      <w:r>
        <w:rPr>
          <w:rFonts w:eastAsia="Times New Roman"/>
        </w:rPr>
        <w:t xml:space="preserve"> </w:t>
      </w:r>
      <w:r w:rsidRPr="00195304">
        <w:rPr>
          <w:rFonts w:eastAsia="Times New Roman"/>
        </w:rPr>
        <w:t>All the advice was that the flu was the serious one</w:t>
      </w:r>
      <w:r>
        <w:rPr>
          <w:rFonts w:eastAsia="Times New Roman"/>
        </w:rPr>
        <w:t>,</w:t>
      </w:r>
      <w:r w:rsidRPr="00195304">
        <w:rPr>
          <w:rFonts w:eastAsia="Times New Roman"/>
        </w:rPr>
        <w:t xml:space="preserve"> which turned out to be not the whole truth, and perhaps we could have overcome some of that by having that challenged.</w:t>
      </w:r>
      <w:r>
        <w:rPr>
          <w:rFonts w:eastAsia="Times New Roman"/>
        </w:rPr>
        <w:t xml:space="preserve"> </w:t>
      </w:r>
    </w:p>
    <w:p w:rsidR="004B03B3" w:rsidP="00654895">
      <w:pPr>
        <w:pStyle w:val="Answer"/>
        <w:rPr>
          <w:rFonts w:eastAsia="Times New Roman"/>
        </w:rPr>
      </w:pPr>
      <w:r w:rsidRPr="00195304">
        <w:rPr>
          <w:rFonts w:eastAsia="Times New Roman"/>
        </w:rPr>
        <w:t xml:space="preserve">The truth, in my view, </w:t>
      </w:r>
      <w:r w:rsidR="002644E1">
        <w:rPr>
          <w:rFonts w:eastAsia="Times New Roman"/>
        </w:rPr>
        <w:t xml:space="preserve">is </w:t>
      </w:r>
      <w:r w:rsidRPr="00195304">
        <w:rPr>
          <w:rFonts w:eastAsia="Times New Roman"/>
        </w:rPr>
        <w:t>that the underlying problem is deeper.</w:t>
      </w:r>
      <w:r>
        <w:rPr>
          <w:rFonts w:eastAsia="Times New Roman"/>
        </w:rPr>
        <w:t xml:space="preserve"> P</w:t>
      </w:r>
      <w:r w:rsidRPr="00195304">
        <w:rPr>
          <w:rFonts w:eastAsia="Times New Roman"/>
        </w:rPr>
        <w:t xml:space="preserve">articularly in a democracy, </w:t>
      </w:r>
      <w:r>
        <w:rPr>
          <w:rFonts w:eastAsia="Times New Roman"/>
        </w:rPr>
        <w:t>g</w:t>
      </w:r>
      <w:r w:rsidRPr="00195304">
        <w:rPr>
          <w:rFonts w:eastAsia="Times New Roman"/>
        </w:rPr>
        <w:t>overnment</w:t>
      </w:r>
      <w:r>
        <w:rPr>
          <w:rFonts w:eastAsia="Times New Roman"/>
        </w:rPr>
        <w:t>—</w:t>
      </w:r>
      <w:r w:rsidRPr="00195304">
        <w:rPr>
          <w:rFonts w:eastAsia="Times New Roman"/>
        </w:rPr>
        <w:t>politicians, administrators</w:t>
      </w:r>
      <w:r>
        <w:rPr>
          <w:rFonts w:eastAsia="Times New Roman"/>
        </w:rPr>
        <w:t xml:space="preserve">, </w:t>
      </w:r>
      <w:r w:rsidRPr="00195304">
        <w:rPr>
          <w:rFonts w:eastAsia="Times New Roman"/>
        </w:rPr>
        <w:t>civil servants and so on</w:t>
      </w:r>
      <w:r>
        <w:rPr>
          <w:rFonts w:eastAsia="Times New Roman"/>
        </w:rPr>
        <w:t>—is</w:t>
      </w:r>
      <w:r w:rsidRPr="00195304">
        <w:rPr>
          <w:rFonts w:eastAsia="Times New Roman"/>
        </w:rPr>
        <w:t xml:space="preserve"> completely preoccupied with trying to deal with things that are actually happening.</w:t>
      </w:r>
      <w:r>
        <w:rPr>
          <w:rFonts w:eastAsia="Times New Roman"/>
        </w:rPr>
        <w:t xml:space="preserve"> </w:t>
      </w:r>
      <w:r w:rsidRPr="00195304">
        <w:rPr>
          <w:rFonts w:eastAsia="Times New Roman"/>
        </w:rPr>
        <w:t>As you know</w:t>
      </w:r>
      <w:r>
        <w:rPr>
          <w:rFonts w:eastAsia="Times New Roman"/>
        </w:rPr>
        <w:t xml:space="preserve">, Chair, </w:t>
      </w:r>
      <w:r w:rsidRPr="00195304">
        <w:rPr>
          <w:rFonts w:eastAsia="Times New Roman"/>
        </w:rPr>
        <w:t>from your own experience as</w:t>
      </w:r>
      <w:r w:rsidR="00665413">
        <w:rPr>
          <w:rFonts w:eastAsia="Times New Roman"/>
        </w:rPr>
        <w:t xml:space="preserve"> a</w:t>
      </w:r>
      <w:r w:rsidRPr="00195304">
        <w:rPr>
          <w:rFonts w:eastAsia="Times New Roman"/>
        </w:rPr>
        <w:t xml:space="preserve"> Secretary of State, it is remorseless.</w:t>
      </w:r>
      <w:r>
        <w:rPr>
          <w:rFonts w:eastAsia="Times New Roman"/>
        </w:rPr>
        <w:t xml:space="preserve"> </w:t>
      </w:r>
      <w:r w:rsidRPr="00195304">
        <w:rPr>
          <w:rFonts w:eastAsia="Times New Roman"/>
        </w:rPr>
        <w:t>The pressure to deal with real problems that are current is overwhelming.</w:t>
      </w:r>
      <w:r>
        <w:rPr>
          <w:rFonts w:eastAsia="Times New Roman"/>
        </w:rPr>
        <w:t xml:space="preserve"> </w:t>
      </w:r>
      <w:r w:rsidRPr="00195304">
        <w:rPr>
          <w:rFonts w:eastAsia="Times New Roman"/>
        </w:rPr>
        <w:t>The result is that too little attention is paid</w:t>
      </w:r>
      <w:r w:rsidR="00665413">
        <w:rPr>
          <w:rFonts w:eastAsia="Times New Roman"/>
        </w:rPr>
        <w:t>,</w:t>
      </w:r>
      <w:r w:rsidRPr="00195304">
        <w:rPr>
          <w:rFonts w:eastAsia="Times New Roman"/>
        </w:rPr>
        <w:t xml:space="preserve"> in every area</w:t>
      </w:r>
      <w:r w:rsidR="00665413">
        <w:rPr>
          <w:rFonts w:eastAsia="Times New Roman"/>
        </w:rPr>
        <w:t>,</w:t>
      </w:r>
      <w:r w:rsidRPr="00195304">
        <w:rPr>
          <w:rFonts w:eastAsia="Times New Roman"/>
        </w:rPr>
        <w:t xml:space="preserve"> to building appropriate insurance policies against things </w:t>
      </w:r>
      <w:r w:rsidR="00665413">
        <w:rPr>
          <w:rFonts w:eastAsia="Times New Roman"/>
        </w:rPr>
        <w:t>that</w:t>
      </w:r>
      <w:r w:rsidRPr="00195304">
        <w:rPr>
          <w:rFonts w:eastAsia="Times New Roman"/>
        </w:rPr>
        <w:t xml:space="preserve"> are uncertain</w:t>
      </w:r>
      <w:r w:rsidR="00665413">
        <w:rPr>
          <w:rFonts w:eastAsia="Times New Roman"/>
        </w:rPr>
        <w:t>,</w:t>
      </w:r>
      <w:r w:rsidRPr="00195304">
        <w:rPr>
          <w:rFonts w:eastAsia="Times New Roman"/>
        </w:rPr>
        <w:t xml:space="preserve"> </w:t>
      </w:r>
      <w:r>
        <w:rPr>
          <w:rFonts w:eastAsia="Times New Roman"/>
        </w:rPr>
        <w:t xml:space="preserve">and </w:t>
      </w:r>
      <w:r>
        <w:rPr>
          <w:rFonts w:eastAsia="Times New Roman"/>
        </w:rPr>
        <w:t>working</w:t>
      </w:r>
      <w:r w:rsidRPr="00195304">
        <w:rPr>
          <w:rFonts w:eastAsia="Times New Roman"/>
        </w:rPr>
        <w:t xml:space="preserve"> hard enough to identify all the things that might hit us and all the flexibilities and resilience we need to deal with them.</w:t>
      </w:r>
    </w:p>
    <w:p w:rsidR="00654895" w:rsidP="00654895">
      <w:pPr>
        <w:pStyle w:val="Answer"/>
        <w:rPr>
          <w:rFonts w:eastAsia="Times New Roman"/>
        </w:rPr>
      </w:pPr>
      <w:r w:rsidRPr="00195304">
        <w:rPr>
          <w:rFonts w:eastAsia="Times New Roman"/>
        </w:rPr>
        <w:t>I do not believe that we are anything like as well prepared for future problems as we could be if we were</w:t>
      </w:r>
      <w:r>
        <w:rPr>
          <w:rFonts w:eastAsia="Times New Roman"/>
        </w:rPr>
        <w:t>,</w:t>
      </w:r>
      <w:r w:rsidRPr="00195304">
        <w:rPr>
          <w:rFonts w:eastAsia="Times New Roman"/>
        </w:rPr>
        <w:t xml:space="preserve"> as a nation</w:t>
      </w:r>
      <w:r>
        <w:rPr>
          <w:rFonts w:eastAsia="Times New Roman"/>
        </w:rPr>
        <w:t>,</w:t>
      </w:r>
      <w:r w:rsidRPr="00195304">
        <w:rPr>
          <w:rFonts w:eastAsia="Times New Roman"/>
        </w:rPr>
        <w:t xml:space="preserve"> to have some external body </w:t>
      </w:r>
      <w:r w:rsidR="004B03B3">
        <w:rPr>
          <w:rFonts w:eastAsia="Times New Roman"/>
        </w:rPr>
        <w:t>that</w:t>
      </w:r>
      <w:r w:rsidRPr="00195304">
        <w:rPr>
          <w:rFonts w:eastAsia="Times New Roman"/>
        </w:rPr>
        <w:t xml:space="preserve"> is not subject to the pressures that are on Whitehall</w:t>
      </w:r>
      <w:r>
        <w:rPr>
          <w:rFonts w:eastAsia="Times New Roman"/>
        </w:rPr>
        <w:t>’</w:t>
      </w:r>
      <w:r w:rsidRPr="00195304">
        <w:rPr>
          <w:rFonts w:eastAsia="Times New Roman"/>
        </w:rPr>
        <w:t>s Ministers and civil servants</w:t>
      </w:r>
      <w:r>
        <w:rPr>
          <w:rFonts w:eastAsia="Times New Roman"/>
        </w:rPr>
        <w:t xml:space="preserve">, </w:t>
      </w:r>
      <w:r w:rsidR="003C5344">
        <w:rPr>
          <w:rFonts w:eastAsia="Times New Roman"/>
        </w:rPr>
        <w:t>that</w:t>
      </w:r>
      <w:r w:rsidRPr="00195304">
        <w:rPr>
          <w:rFonts w:eastAsia="Times New Roman"/>
        </w:rPr>
        <w:t xml:space="preserve"> has its funding somehow enshrined in law</w:t>
      </w:r>
      <w:r>
        <w:rPr>
          <w:rFonts w:eastAsia="Times New Roman"/>
        </w:rPr>
        <w:t>,</w:t>
      </w:r>
      <w:r w:rsidRPr="00195304">
        <w:rPr>
          <w:rFonts w:eastAsia="Times New Roman"/>
        </w:rPr>
        <w:t xml:space="preserve"> and has the sole task of looking at what is </w:t>
      </w:r>
      <w:r w:rsidR="003C5344">
        <w:rPr>
          <w:rFonts w:eastAsia="Times New Roman"/>
        </w:rPr>
        <w:t xml:space="preserve">not </w:t>
      </w:r>
      <w:r w:rsidRPr="00195304">
        <w:rPr>
          <w:rFonts w:eastAsia="Times New Roman"/>
        </w:rPr>
        <w:t>happening but might happen</w:t>
      </w:r>
      <w:r>
        <w:rPr>
          <w:rFonts w:eastAsia="Times New Roman"/>
        </w:rPr>
        <w:t>,</w:t>
      </w:r>
      <w:r w:rsidRPr="00195304">
        <w:rPr>
          <w:rFonts w:eastAsia="Times New Roman"/>
        </w:rPr>
        <w:t xml:space="preserve"> and </w:t>
      </w:r>
      <w:r w:rsidR="003E070A">
        <w:rPr>
          <w:rFonts w:eastAsia="Times New Roman"/>
        </w:rPr>
        <w:t>to which</w:t>
      </w:r>
      <w:r w:rsidRPr="00195304">
        <w:rPr>
          <w:rFonts w:eastAsia="Times New Roman"/>
        </w:rPr>
        <w:t xml:space="preserve"> we could respond better if we were better prepared to do so.</w:t>
      </w:r>
      <w:r>
        <w:rPr>
          <w:rFonts w:eastAsia="Times New Roman"/>
        </w:rPr>
        <w:t xml:space="preserve"> At the moment</w:t>
      </w:r>
      <w:r w:rsidR="003E070A">
        <w:rPr>
          <w:rFonts w:eastAsia="Times New Roman"/>
        </w:rPr>
        <w:t>,</w:t>
      </w:r>
      <w:r>
        <w:rPr>
          <w:rFonts w:eastAsia="Times New Roman"/>
        </w:rPr>
        <w:t xml:space="preserve"> we do not have t</w:t>
      </w:r>
      <w:r w:rsidRPr="00195304">
        <w:rPr>
          <w:rFonts w:eastAsia="Times New Roman"/>
        </w:rPr>
        <w:t>hat sort of body</w:t>
      </w:r>
      <w:r>
        <w:rPr>
          <w:rFonts w:eastAsia="Times New Roman"/>
        </w:rPr>
        <w:t>,</w:t>
      </w:r>
      <w:r w:rsidRPr="00195304">
        <w:rPr>
          <w:rFonts w:eastAsia="Times New Roman"/>
        </w:rPr>
        <w:t xml:space="preserve"> in common with </w:t>
      </w:r>
      <w:r>
        <w:rPr>
          <w:rFonts w:eastAsia="Times New Roman"/>
        </w:rPr>
        <w:t xml:space="preserve">very </w:t>
      </w:r>
      <w:r w:rsidRPr="00195304">
        <w:rPr>
          <w:rFonts w:eastAsia="Times New Roman"/>
        </w:rPr>
        <w:t>many other countrie</w:t>
      </w:r>
      <w:r>
        <w:rPr>
          <w:rFonts w:eastAsia="Times New Roman"/>
        </w:rPr>
        <w:t>s</w:t>
      </w:r>
      <w:r w:rsidRPr="00195304">
        <w:rPr>
          <w:rFonts w:eastAsia="Times New Roman"/>
        </w:rPr>
        <w:t>, and I think we lack it.</w:t>
      </w:r>
      <w:r>
        <w:rPr>
          <w:rFonts w:eastAsia="Times New Roman"/>
        </w:rPr>
        <w:t xml:space="preserve"> </w:t>
      </w:r>
    </w:p>
    <w:p w:rsidR="00654895" w:rsidP="00654895">
      <w:pPr>
        <w:pStyle w:val="Question"/>
        <w:numPr>
          <w:ilvl w:val="0"/>
          <w:numId w:val="9"/>
        </w:numPr>
        <w:rPr>
          <w:rFonts w:eastAsia="Times New Roman"/>
        </w:rPr>
      </w:pPr>
      <w:sdt>
        <w:sdtPr>
          <w:rPr>
            <w:rFonts w:eastAsia="Times New Roman"/>
          </w:rPr>
          <w:alias w:val="Member"/>
          <w:tag w:val="&lt;Member mnisId='1578' dodsId='40488'&gt;"/>
          <w:id w:val="-1137949523"/>
          <w:placeholder>
            <w:docPart w:val="A7C4983EC16B465EAC671054218C3D9D"/>
          </w:placeholder>
          <w:richText/>
        </w:sdtPr>
        <w:sdtContent>
          <w:r w:rsidRPr="008C4524">
            <w:rPr>
              <w:rFonts w:eastAsia="Times New Roman"/>
              <w:b/>
            </w:rPr>
            <w:t>Chair:</w:t>
          </w:r>
        </w:sdtContent>
      </w:sdt>
      <w:r>
        <w:rPr>
          <w:rFonts w:eastAsia="Times New Roman"/>
        </w:rPr>
        <w:t xml:space="preserve"> </w:t>
      </w:r>
      <w:r w:rsidRPr="00195304">
        <w:rPr>
          <w:rFonts w:eastAsia="Times New Roman"/>
        </w:rPr>
        <w:t>Thank you, Sir Oliver. That is very clear</w:t>
      </w:r>
      <w:r w:rsidR="003E070A">
        <w:rPr>
          <w:rFonts w:eastAsia="Times New Roman"/>
        </w:rPr>
        <w:t>,</w:t>
      </w:r>
      <w:r w:rsidRPr="00195304">
        <w:rPr>
          <w:rFonts w:eastAsia="Times New Roman"/>
        </w:rPr>
        <w:t xml:space="preserve"> and I am sure we will go into </w:t>
      </w:r>
      <w:r w:rsidR="002644E1">
        <w:rPr>
          <w:rFonts w:eastAsia="Times New Roman"/>
        </w:rPr>
        <w:t>i</w:t>
      </w:r>
      <w:r w:rsidRPr="00195304">
        <w:rPr>
          <w:rFonts w:eastAsia="Times New Roman"/>
        </w:rPr>
        <w:t>t in a bit more detail.</w:t>
      </w:r>
      <w:r>
        <w:rPr>
          <w:rFonts w:eastAsia="Times New Roman"/>
        </w:rPr>
        <w:t xml:space="preserve"> </w:t>
      </w:r>
      <w:r w:rsidRPr="00195304">
        <w:rPr>
          <w:rFonts w:eastAsia="Times New Roman"/>
        </w:rPr>
        <w:t xml:space="preserve">As you say, the evidence from the previous session was clear that we were prepared </w:t>
      </w:r>
      <w:r>
        <w:rPr>
          <w:rFonts w:eastAsia="Times New Roman"/>
        </w:rPr>
        <w:t xml:space="preserve">for </w:t>
      </w:r>
      <w:r w:rsidRPr="00195304">
        <w:rPr>
          <w:rFonts w:eastAsia="Times New Roman"/>
        </w:rPr>
        <w:t>the flu but Covid was not flu</w:t>
      </w:r>
      <w:r>
        <w:rPr>
          <w:rFonts w:eastAsia="Times New Roman"/>
        </w:rPr>
        <w:t>,</w:t>
      </w:r>
      <w:r w:rsidRPr="00195304">
        <w:rPr>
          <w:rFonts w:eastAsia="Times New Roman"/>
        </w:rPr>
        <w:t xml:space="preserve"> and therefore we were not prepared for what happened.</w:t>
      </w:r>
      <w:r>
        <w:rPr>
          <w:rFonts w:eastAsia="Times New Roman"/>
        </w:rPr>
        <w:t xml:space="preserve"> </w:t>
      </w:r>
      <w:r w:rsidR="003E070A">
        <w:rPr>
          <w:rFonts w:eastAsia="Times New Roman"/>
        </w:rPr>
        <w:t>I</w:t>
      </w:r>
      <w:r w:rsidRPr="00195304">
        <w:rPr>
          <w:rFonts w:eastAsia="Times New Roman"/>
        </w:rPr>
        <w:t>f we had had the kind of structure that you have just recommended</w:t>
      </w:r>
      <w:r>
        <w:rPr>
          <w:rFonts w:eastAsia="Times New Roman"/>
        </w:rPr>
        <w:t>,</w:t>
      </w:r>
      <w:r w:rsidRPr="00195304">
        <w:rPr>
          <w:rFonts w:eastAsia="Times New Roman"/>
        </w:rPr>
        <w:t xml:space="preserve"> </w:t>
      </w:r>
      <w:r w:rsidR="003E070A">
        <w:rPr>
          <w:rFonts w:eastAsia="Times New Roman"/>
        </w:rPr>
        <w:t xml:space="preserve">do you think </w:t>
      </w:r>
      <w:r w:rsidRPr="00195304">
        <w:rPr>
          <w:rFonts w:eastAsia="Times New Roman"/>
        </w:rPr>
        <w:t>it would have been possible to prepare for what happen</w:t>
      </w:r>
      <w:r w:rsidR="003E070A">
        <w:rPr>
          <w:rFonts w:eastAsia="Times New Roman"/>
        </w:rPr>
        <w:t>ed</w:t>
      </w:r>
      <w:r w:rsidRPr="00195304">
        <w:rPr>
          <w:rFonts w:eastAsia="Times New Roman"/>
        </w:rPr>
        <w:t>?</w:t>
      </w:r>
      <w:r>
        <w:rPr>
          <w:rFonts w:eastAsia="Times New Roman"/>
        </w:rPr>
        <w:t xml:space="preserve"> </w:t>
      </w:r>
    </w:p>
    <w:p w:rsidR="0084331E" w:rsidP="00654895">
      <w:pPr>
        <w:pStyle w:val="Answer"/>
        <w:rPr>
          <w:rFonts w:eastAsia="Times New Roman"/>
        </w:rPr>
      </w:pPr>
      <w:sdt>
        <w:sdtPr>
          <w:rPr>
            <w:rFonts w:eastAsia="Times New Roman"/>
          </w:rPr>
          <w:alias w:val="Witness"/>
          <w:id w:val="494917241"/>
          <w:placeholder>
            <w:docPart w:val="A7C4983EC16B465EAC671054218C3D9D"/>
          </w:placeholder>
          <w:richText/>
        </w:sdtPr>
        <w:sdtContent>
          <w:r w:rsidRPr="008C4524" w:rsidR="00654895">
            <w:rPr>
              <w:rFonts w:eastAsia="Times New Roman"/>
              <w:b/>
              <w:i/>
            </w:rPr>
            <w:t>Sir Oliver Letwin:</w:t>
          </w:r>
        </w:sdtContent>
      </w:sdt>
      <w:r w:rsidR="00654895">
        <w:rPr>
          <w:rFonts w:eastAsia="Times New Roman"/>
        </w:rPr>
        <w:t xml:space="preserve"> </w:t>
      </w:r>
      <w:r w:rsidRPr="00195304" w:rsidR="00654895">
        <w:rPr>
          <w:rFonts w:eastAsia="Times New Roman"/>
        </w:rPr>
        <w:t>Yes</w:t>
      </w:r>
      <w:r w:rsidR="00723D43">
        <w:rPr>
          <w:rFonts w:eastAsia="Times New Roman"/>
        </w:rPr>
        <w:t>;</w:t>
      </w:r>
      <w:r w:rsidRPr="00195304" w:rsidR="00654895">
        <w:rPr>
          <w:rFonts w:eastAsia="Times New Roman"/>
        </w:rPr>
        <w:t xml:space="preserve"> not that anyone would have been able to necessarily predict Covid</w:t>
      </w:r>
      <w:r w:rsidR="00654895">
        <w:rPr>
          <w:rFonts w:eastAsia="Times New Roman"/>
        </w:rPr>
        <w:t>-</w:t>
      </w:r>
      <w:r w:rsidRPr="00195304" w:rsidR="00654895">
        <w:rPr>
          <w:rFonts w:eastAsia="Times New Roman"/>
        </w:rPr>
        <w:t>19.</w:t>
      </w:r>
      <w:r w:rsidR="00654895">
        <w:rPr>
          <w:rFonts w:eastAsia="Times New Roman"/>
        </w:rPr>
        <w:t xml:space="preserve"> </w:t>
      </w:r>
      <w:r w:rsidRPr="00195304" w:rsidR="00654895">
        <w:rPr>
          <w:rFonts w:eastAsia="Times New Roman"/>
        </w:rPr>
        <w:t>I am not aware of any fundamental science that would have enabled anybody to do that</w:t>
      </w:r>
      <w:r w:rsidR="00723D43">
        <w:rPr>
          <w:rFonts w:eastAsia="Times New Roman"/>
        </w:rPr>
        <w:t>, but i</w:t>
      </w:r>
      <w:r w:rsidRPr="00195304" w:rsidR="00654895">
        <w:rPr>
          <w:rFonts w:eastAsia="Times New Roman"/>
        </w:rPr>
        <w:t>t has been pointed out that countries like Korea and Vietnam were better able to handle this particular disease because they were geared up to prevent diseases more similar to it.</w:t>
      </w:r>
    </w:p>
    <w:p w:rsidR="00654895" w:rsidP="00654895">
      <w:pPr>
        <w:pStyle w:val="Answer"/>
        <w:rPr>
          <w:rFonts w:eastAsia="Times New Roman"/>
        </w:rPr>
      </w:pPr>
      <w:r w:rsidRPr="00195304">
        <w:rPr>
          <w:rFonts w:eastAsia="Times New Roman"/>
        </w:rPr>
        <w:t>There was</w:t>
      </w:r>
      <w:r>
        <w:rPr>
          <w:rFonts w:eastAsia="Times New Roman"/>
        </w:rPr>
        <w:t xml:space="preserve">, </w:t>
      </w:r>
      <w:r w:rsidRPr="00195304">
        <w:rPr>
          <w:rFonts w:eastAsia="Times New Roman"/>
        </w:rPr>
        <w:t>I am sure</w:t>
      </w:r>
      <w:r>
        <w:rPr>
          <w:rFonts w:eastAsia="Times New Roman"/>
        </w:rPr>
        <w:t>,</w:t>
      </w:r>
      <w:r w:rsidRPr="00195304">
        <w:rPr>
          <w:rFonts w:eastAsia="Times New Roman"/>
        </w:rPr>
        <w:t xml:space="preserve"> groupthink </w:t>
      </w:r>
      <w:r>
        <w:rPr>
          <w:rFonts w:eastAsia="Times New Roman"/>
        </w:rPr>
        <w:t>among</w:t>
      </w:r>
      <w:r w:rsidRPr="00195304">
        <w:rPr>
          <w:rFonts w:eastAsia="Times New Roman"/>
        </w:rPr>
        <w:t xml:space="preserve"> the scientists who advised that those diseases were not likely to affect the UK, but the real point underlying that is </w:t>
      </w:r>
      <w:r w:rsidR="0084331E">
        <w:rPr>
          <w:rFonts w:eastAsia="Times New Roman"/>
        </w:rPr>
        <w:t xml:space="preserve">that </w:t>
      </w:r>
      <w:r w:rsidRPr="00195304">
        <w:rPr>
          <w:rFonts w:eastAsia="Times New Roman"/>
        </w:rPr>
        <w:t>Whitehall in totality</w:t>
      </w:r>
      <w:r>
        <w:rPr>
          <w:rFonts w:eastAsia="Times New Roman"/>
        </w:rPr>
        <w:t>—</w:t>
      </w:r>
      <w:r w:rsidRPr="00195304">
        <w:rPr>
          <w:rFonts w:eastAsia="Times New Roman"/>
        </w:rPr>
        <w:t>Ministers and officials</w:t>
      </w:r>
      <w:r>
        <w:rPr>
          <w:rFonts w:eastAsia="Times New Roman"/>
        </w:rPr>
        <w:t>—</w:t>
      </w:r>
      <w:r w:rsidRPr="00195304">
        <w:rPr>
          <w:rFonts w:eastAsia="Times New Roman"/>
        </w:rPr>
        <w:t>and</w:t>
      </w:r>
      <w:r>
        <w:rPr>
          <w:rFonts w:eastAsia="Times New Roman"/>
        </w:rPr>
        <w:t>,</w:t>
      </w:r>
      <w:r w:rsidRPr="00195304">
        <w:rPr>
          <w:rFonts w:eastAsia="Times New Roman"/>
        </w:rPr>
        <w:t xml:space="preserve"> while we are at it</w:t>
      </w:r>
      <w:r>
        <w:rPr>
          <w:rFonts w:eastAsia="Times New Roman"/>
        </w:rPr>
        <w:t>,</w:t>
      </w:r>
      <w:r w:rsidRPr="00195304">
        <w:rPr>
          <w:rFonts w:eastAsia="Times New Roman"/>
        </w:rPr>
        <w:t xml:space="preserve"> Parliament and the media in totality</w:t>
      </w:r>
      <w:r>
        <w:rPr>
          <w:rFonts w:eastAsia="Times New Roman"/>
        </w:rPr>
        <w:t xml:space="preserve">, </w:t>
      </w:r>
      <w:r w:rsidR="00777C20">
        <w:rPr>
          <w:rFonts w:eastAsia="Times New Roman"/>
        </w:rPr>
        <w:t>we</w:t>
      </w:r>
      <w:r w:rsidRPr="00195304">
        <w:rPr>
          <w:rFonts w:eastAsia="Times New Roman"/>
        </w:rPr>
        <w:t xml:space="preserve">re </w:t>
      </w:r>
      <w:r>
        <w:rPr>
          <w:rFonts w:eastAsia="Times New Roman"/>
        </w:rPr>
        <w:t>all so</w:t>
      </w:r>
      <w:r w:rsidRPr="00195304">
        <w:rPr>
          <w:rFonts w:eastAsia="Times New Roman"/>
        </w:rPr>
        <w:t xml:space="preserve"> preoccupied with current events that they </w:t>
      </w:r>
      <w:r w:rsidR="00B01FB2">
        <w:rPr>
          <w:rFonts w:eastAsia="Times New Roman"/>
        </w:rPr>
        <w:t>we</w:t>
      </w:r>
      <w:r>
        <w:rPr>
          <w:rFonts w:eastAsia="Times New Roman"/>
        </w:rPr>
        <w:t xml:space="preserve">re </w:t>
      </w:r>
      <w:r w:rsidRPr="00195304">
        <w:rPr>
          <w:rFonts w:eastAsia="Times New Roman"/>
        </w:rPr>
        <w:t>not going to sponsor setting out insurance policy practices and protocols</w:t>
      </w:r>
      <w:r w:rsidR="00606188">
        <w:rPr>
          <w:rFonts w:eastAsia="Times New Roman"/>
        </w:rPr>
        <w:t>,</w:t>
      </w:r>
      <w:r w:rsidRPr="00195304">
        <w:rPr>
          <w:rFonts w:eastAsia="Times New Roman"/>
        </w:rPr>
        <w:t xml:space="preserve"> and setting up mechanisms</w:t>
      </w:r>
      <w:r w:rsidR="00606188">
        <w:rPr>
          <w:rFonts w:eastAsia="Times New Roman"/>
        </w:rPr>
        <w:t>,</w:t>
      </w:r>
      <w:r w:rsidRPr="00195304">
        <w:rPr>
          <w:rFonts w:eastAsia="Times New Roman"/>
        </w:rPr>
        <w:t xml:space="preserve"> for dealing with things </w:t>
      </w:r>
      <w:r w:rsidR="00606188">
        <w:rPr>
          <w:rFonts w:eastAsia="Times New Roman"/>
        </w:rPr>
        <w:t>that</w:t>
      </w:r>
      <w:r>
        <w:rPr>
          <w:rFonts w:eastAsia="Times New Roman"/>
        </w:rPr>
        <w:t xml:space="preserve"> </w:t>
      </w:r>
      <w:r w:rsidRPr="00195304">
        <w:rPr>
          <w:rFonts w:eastAsia="Times New Roman"/>
        </w:rPr>
        <w:t xml:space="preserve">the scientists did not think </w:t>
      </w:r>
      <w:r>
        <w:rPr>
          <w:rFonts w:eastAsia="Times New Roman"/>
        </w:rPr>
        <w:t xml:space="preserve">were </w:t>
      </w:r>
      <w:r w:rsidRPr="00195304">
        <w:rPr>
          <w:rFonts w:eastAsia="Times New Roman"/>
        </w:rPr>
        <w:t>as likely as the flu.</w:t>
      </w:r>
      <w:r>
        <w:rPr>
          <w:rFonts w:eastAsia="Times New Roman"/>
        </w:rPr>
        <w:t xml:space="preserve"> </w:t>
      </w:r>
      <w:r w:rsidRPr="00195304">
        <w:rPr>
          <w:rFonts w:eastAsia="Times New Roman"/>
        </w:rPr>
        <w:t>If you ha</w:t>
      </w:r>
      <w:r w:rsidR="00606188">
        <w:rPr>
          <w:rFonts w:eastAsia="Times New Roman"/>
        </w:rPr>
        <w:t>ve</w:t>
      </w:r>
      <w:r w:rsidRPr="00195304">
        <w:rPr>
          <w:rFonts w:eastAsia="Times New Roman"/>
        </w:rPr>
        <w:t xml:space="preserve"> a body whose job is solely to focus on the uncertain, the improbable </w:t>
      </w:r>
      <w:r w:rsidR="00EA4DF2">
        <w:rPr>
          <w:rFonts w:eastAsia="Times New Roman"/>
        </w:rPr>
        <w:t xml:space="preserve">and </w:t>
      </w:r>
      <w:r w:rsidRPr="00195304">
        <w:rPr>
          <w:rFonts w:eastAsia="Times New Roman"/>
        </w:rPr>
        <w:t>the high impact that might not happen</w:t>
      </w:r>
      <w:r>
        <w:rPr>
          <w:rFonts w:eastAsia="Times New Roman"/>
        </w:rPr>
        <w:t>,</w:t>
      </w:r>
      <w:r w:rsidRPr="00195304">
        <w:rPr>
          <w:rFonts w:eastAsia="Times New Roman"/>
        </w:rPr>
        <w:t xml:space="preserve"> it is much more likely, in my view, to look at things </w:t>
      </w:r>
      <w:r w:rsidR="00C9294E">
        <w:rPr>
          <w:rFonts w:eastAsia="Times New Roman"/>
        </w:rPr>
        <w:t>that</w:t>
      </w:r>
      <w:r w:rsidRPr="00195304">
        <w:rPr>
          <w:rFonts w:eastAsia="Times New Roman"/>
        </w:rPr>
        <w:t xml:space="preserve"> the scientists do not regard as the main consideration</w:t>
      </w:r>
      <w:r>
        <w:rPr>
          <w:rFonts w:eastAsia="Times New Roman"/>
        </w:rPr>
        <w:t>,</w:t>
      </w:r>
      <w:r w:rsidRPr="00195304">
        <w:rPr>
          <w:rFonts w:eastAsia="Times New Roman"/>
        </w:rPr>
        <w:t xml:space="preserve"> and to continue to test and fashion resilience</w:t>
      </w:r>
      <w:r>
        <w:rPr>
          <w:rFonts w:eastAsia="Times New Roman"/>
        </w:rPr>
        <w:t>,</w:t>
      </w:r>
      <w:r w:rsidRPr="00195304">
        <w:rPr>
          <w:rFonts w:eastAsia="Times New Roman"/>
        </w:rPr>
        <w:t xml:space="preserve"> so that it is flexible and can deal with things that have not been predicted.</w:t>
      </w:r>
      <w:r>
        <w:rPr>
          <w:rFonts w:eastAsia="Times New Roman"/>
        </w:rPr>
        <w:t xml:space="preserve"> </w:t>
      </w:r>
    </w:p>
    <w:p w:rsidR="00654895" w:rsidP="00654895">
      <w:pPr>
        <w:pStyle w:val="Question"/>
        <w:numPr>
          <w:ilvl w:val="0"/>
          <w:numId w:val="9"/>
        </w:numPr>
        <w:rPr>
          <w:rFonts w:eastAsia="Times New Roman"/>
        </w:rPr>
      </w:pPr>
      <w:sdt>
        <w:sdtPr>
          <w:rPr>
            <w:rFonts w:eastAsia="Times New Roman"/>
          </w:rPr>
          <w:alias w:val="Member"/>
          <w:tag w:val="&lt;Member mnisId='1578' dodsId='40488'&gt;"/>
          <w:id w:val="-1142429766"/>
          <w:placeholder>
            <w:docPart w:val="A7C4983EC16B465EAC671054218C3D9D"/>
          </w:placeholder>
          <w:richText/>
        </w:sdtPr>
        <w:sdtContent>
          <w:r w:rsidRPr="008C4524">
            <w:rPr>
              <w:rFonts w:eastAsia="Times New Roman"/>
              <w:b/>
            </w:rPr>
            <w:t>Chair:</w:t>
          </w:r>
        </w:sdtContent>
      </w:sdt>
      <w:r>
        <w:rPr>
          <w:rFonts w:eastAsia="Times New Roman"/>
        </w:rPr>
        <w:t xml:space="preserve"> </w:t>
      </w:r>
      <w:r w:rsidRPr="00195304">
        <w:rPr>
          <w:rFonts w:eastAsia="Times New Roman"/>
        </w:rPr>
        <w:t>Lord Sedwill, it is very relevant to bring you in</w:t>
      </w:r>
      <w:r w:rsidR="00EA4DF2">
        <w:rPr>
          <w:rFonts w:eastAsia="Times New Roman"/>
        </w:rPr>
        <w:t>,</w:t>
      </w:r>
      <w:r w:rsidRPr="00195304">
        <w:rPr>
          <w:rFonts w:eastAsia="Times New Roman"/>
        </w:rPr>
        <w:t xml:space="preserve"> as a former Cabinet </w:t>
      </w:r>
      <w:r w:rsidRPr="00195304">
        <w:rPr>
          <w:rFonts w:eastAsia="Times New Roman"/>
        </w:rPr>
        <w:t>Secretary.</w:t>
      </w:r>
      <w:r>
        <w:rPr>
          <w:rFonts w:eastAsia="Times New Roman"/>
        </w:rPr>
        <w:t xml:space="preserve"> </w:t>
      </w:r>
      <w:r w:rsidRPr="00195304">
        <w:rPr>
          <w:rFonts w:eastAsia="Times New Roman"/>
        </w:rPr>
        <w:t>The life of Ministers, as Sir Oliver described, is busy and demanding.</w:t>
      </w:r>
      <w:r>
        <w:rPr>
          <w:rFonts w:eastAsia="Times New Roman"/>
        </w:rPr>
        <w:t xml:space="preserve"> </w:t>
      </w:r>
      <w:r w:rsidRPr="00195304">
        <w:rPr>
          <w:rFonts w:eastAsia="Times New Roman"/>
        </w:rPr>
        <w:t>The life of senior officials in Whitehall is no less than that.</w:t>
      </w:r>
      <w:r>
        <w:rPr>
          <w:rFonts w:eastAsia="Times New Roman"/>
        </w:rPr>
        <w:t xml:space="preserve"> </w:t>
      </w:r>
      <w:r w:rsidRPr="00195304">
        <w:rPr>
          <w:rFonts w:eastAsia="Times New Roman"/>
        </w:rPr>
        <w:t xml:space="preserve">Do you share </w:t>
      </w:r>
      <w:r w:rsidR="00230BEB">
        <w:rPr>
          <w:rFonts w:eastAsia="Times New Roman"/>
        </w:rPr>
        <w:t>Sir Oliver’s</w:t>
      </w:r>
      <w:r w:rsidRPr="00195304">
        <w:rPr>
          <w:rFonts w:eastAsia="Times New Roman"/>
        </w:rPr>
        <w:t xml:space="preserve"> analysis and diagnosis that</w:t>
      </w:r>
      <w:r w:rsidR="00230BEB">
        <w:rPr>
          <w:rFonts w:eastAsia="Times New Roman"/>
        </w:rPr>
        <w:t>, given that,</w:t>
      </w:r>
      <w:r w:rsidRPr="00195304">
        <w:rPr>
          <w:rFonts w:eastAsia="Times New Roman"/>
        </w:rPr>
        <w:t xml:space="preserve"> </w:t>
      </w:r>
      <w:r>
        <w:rPr>
          <w:rFonts w:eastAsia="Times New Roman"/>
        </w:rPr>
        <w:t>we</w:t>
      </w:r>
      <w:r w:rsidRPr="00195304">
        <w:rPr>
          <w:rFonts w:eastAsia="Times New Roman"/>
        </w:rPr>
        <w:t xml:space="preserve"> need a separate body that is not subject to those day</w:t>
      </w:r>
      <w:r>
        <w:rPr>
          <w:rFonts w:eastAsia="Times New Roman"/>
        </w:rPr>
        <w:t>-</w:t>
      </w:r>
      <w:r w:rsidRPr="00195304">
        <w:rPr>
          <w:rFonts w:eastAsia="Times New Roman"/>
        </w:rPr>
        <w:t>to</w:t>
      </w:r>
      <w:r>
        <w:rPr>
          <w:rFonts w:eastAsia="Times New Roman"/>
        </w:rPr>
        <w:t>-</w:t>
      </w:r>
      <w:r w:rsidRPr="00195304">
        <w:rPr>
          <w:rFonts w:eastAsia="Times New Roman"/>
        </w:rPr>
        <w:t>day pressures of immediacy</w:t>
      </w:r>
      <w:r>
        <w:rPr>
          <w:rFonts w:eastAsia="Times New Roman"/>
        </w:rPr>
        <w:t xml:space="preserve">? </w:t>
      </w:r>
    </w:p>
    <w:p w:rsidR="009B660D" w:rsidP="00654895">
      <w:pPr>
        <w:pStyle w:val="Answer"/>
        <w:rPr>
          <w:rFonts w:eastAsia="Times New Roman"/>
        </w:rPr>
      </w:pPr>
      <w:sdt>
        <w:sdtPr>
          <w:rPr>
            <w:rFonts w:eastAsia="Times New Roman"/>
          </w:rPr>
          <w:alias w:val="Witness"/>
          <w:id w:val="-1004731249"/>
          <w:placeholder>
            <w:docPart w:val="A7C4983EC16B465EAC671054218C3D9D"/>
          </w:placeholder>
          <w:richText/>
        </w:sdtPr>
        <w:sdtContent>
          <w:r w:rsidR="00654895">
            <w:rPr>
              <w:rFonts w:eastAsia="Times New Roman"/>
              <w:b/>
              <w:i/>
            </w:rPr>
            <w:t>Lord Sedwill</w:t>
          </w:r>
          <w:r w:rsidRPr="008C4524" w:rsidR="00654895">
            <w:rPr>
              <w:rFonts w:eastAsia="Times New Roman"/>
              <w:b/>
              <w:i/>
            </w:rPr>
            <w:t>:</w:t>
          </w:r>
        </w:sdtContent>
      </w:sdt>
      <w:r w:rsidRPr="00195304" w:rsidR="00654895">
        <w:rPr>
          <w:rFonts w:eastAsia="Times New Roman"/>
        </w:rPr>
        <w:t xml:space="preserve"> I certainly share the diagnosis and</w:t>
      </w:r>
      <w:r w:rsidR="00654895">
        <w:rPr>
          <w:rFonts w:eastAsia="Times New Roman"/>
        </w:rPr>
        <w:t>,</w:t>
      </w:r>
      <w:r w:rsidRPr="00195304" w:rsidR="00654895">
        <w:rPr>
          <w:rFonts w:eastAsia="Times New Roman"/>
        </w:rPr>
        <w:t xml:space="preserve"> indeed</w:t>
      </w:r>
      <w:r w:rsidR="00654895">
        <w:rPr>
          <w:rFonts w:eastAsia="Times New Roman"/>
        </w:rPr>
        <w:t>,</w:t>
      </w:r>
      <w:r w:rsidRPr="00195304" w:rsidR="00654895">
        <w:rPr>
          <w:rFonts w:eastAsia="Times New Roman"/>
        </w:rPr>
        <w:t xml:space="preserve"> the points made in the previous session. </w:t>
      </w:r>
      <w:r w:rsidR="00654895">
        <w:rPr>
          <w:rFonts w:eastAsia="Times New Roman"/>
        </w:rPr>
        <w:t>C</w:t>
      </w:r>
      <w:r w:rsidRPr="00195304" w:rsidR="00654895">
        <w:rPr>
          <w:rFonts w:eastAsia="Times New Roman"/>
        </w:rPr>
        <w:t>oming into Covid</w:t>
      </w:r>
      <w:r w:rsidR="00654895">
        <w:rPr>
          <w:rFonts w:eastAsia="Times New Roman"/>
        </w:rPr>
        <w:t>-</w:t>
      </w:r>
      <w:r w:rsidRPr="00195304" w:rsidR="00654895">
        <w:rPr>
          <w:rFonts w:eastAsia="Times New Roman"/>
        </w:rPr>
        <w:t>19</w:t>
      </w:r>
      <w:r w:rsidR="00654895">
        <w:rPr>
          <w:rFonts w:eastAsia="Times New Roman"/>
        </w:rPr>
        <w:t>,</w:t>
      </w:r>
      <w:r w:rsidRPr="00195304" w:rsidR="00654895">
        <w:rPr>
          <w:rFonts w:eastAsia="Times New Roman"/>
        </w:rPr>
        <w:t xml:space="preserve"> it is clear that there were significant elements of our preparations for flu that were useful and meant that we were able to respond in many areas better than we would have done without those preparations having been in place.</w:t>
      </w:r>
      <w:r w:rsidR="00654895">
        <w:rPr>
          <w:rFonts w:eastAsia="Times New Roman"/>
        </w:rPr>
        <w:t xml:space="preserve"> </w:t>
      </w:r>
      <w:r w:rsidRPr="00195304" w:rsidR="00654895">
        <w:rPr>
          <w:rFonts w:eastAsia="Times New Roman"/>
        </w:rPr>
        <w:t>We must learn the lessons from the things that went well</w:t>
      </w:r>
      <w:r w:rsidR="002B5AF3">
        <w:rPr>
          <w:rFonts w:eastAsia="Times New Roman"/>
        </w:rPr>
        <w:t>,</w:t>
      </w:r>
      <w:r w:rsidRPr="00195304" w:rsidR="00654895">
        <w:rPr>
          <w:rFonts w:eastAsia="Times New Roman"/>
        </w:rPr>
        <w:t xml:space="preserve"> as well as from things that did not go as well.</w:t>
      </w:r>
    </w:p>
    <w:p w:rsidR="00654895" w:rsidP="00654895">
      <w:pPr>
        <w:pStyle w:val="Answer"/>
        <w:rPr>
          <w:rFonts w:eastAsia="Times New Roman"/>
        </w:rPr>
      </w:pPr>
      <w:r w:rsidRPr="00195304">
        <w:rPr>
          <w:rFonts w:eastAsia="Times New Roman"/>
        </w:rPr>
        <w:t>The big difference between flu and Covid</w:t>
      </w:r>
      <w:r>
        <w:rPr>
          <w:rFonts w:eastAsia="Times New Roman"/>
        </w:rPr>
        <w:t>-</w:t>
      </w:r>
      <w:r w:rsidRPr="00195304">
        <w:rPr>
          <w:rFonts w:eastAsia="Times New Roman"/>
        </w:rPr>
        <w:t xml:space="preserve">19 </w:t>
      </w:r>
      <w:r>
        <w:rPr>
          <w:rFonts w:eastAsia="Times New Roman"/>
        </w:rPr>
        <w:t>is</w:t>
      </w:r>
      <w:r w:rsidRPr="00195304">
        <w:rPr>
          <w:rFonts w:eastAsia="Times New Roman"/>
        </w:rPr>
        <w:t xml:space="preserve"> not so much the rate of transmission</w:t>
      </w:r>
      <w:r w:rsidR="00BF1437">
        <w:rPr>
          <w:rFonts w:eastAsia="Times New Roman"/>
        </w:rPr>
        <w:t>,</w:t>
      </w:r>
      <w:r w:rsidRPr="00195304">
        <w:rPr>
          <w:rFonts w:eastAsia="Times New Roman"/>
        </w:rPr>
        <w:t xml:space="preserve"> but those most affected by it.</w:t>
      </w:r>
      <w:r>
        <w:rPr>
          <w:rFonts w:eastAsia="Times New Roman"/>
        </w:rPr>
        <w:t xml:space="preserve"> </w:t>
      </w:r>
      <w:r w:rsidR="00AC6F7F">
        <w:rPr>
          <w:rFonts w:eastAsia="Times New Roman"/>
        </w:rPr>
        <w:t>With Covid-19, t</w:t>
      </w:r>
      <w:r w:rsidRPr="00195304">
        <w:rPr>
          <w:rFonts w:eastAsia="Times New Roman"/>
        </w:rPr>
        <w:t xml:space="preserve">he prospect of interdicting that level of transmission </w:t>
      </w:r>
      <w:r w:rsidR="009B660D">
        <w:rPr>
          <w:rFonts w:eastAsia="Times New Roman"/>
        </w:rPr>
        <w:t>through</w:t>
      </w:r>
      <w:r w:rsidRPr="00195304">
        <w:rPr>
          <w:rFonts w:eastAsia="Times New Roman"/>
        </w:rPr>
        <w:t xml:space="preserve"> lockdown</w:t>
      </w:r>
      <w:r>
        <w:rPr>
          <w:rFonts w:eastAsia="Times New Roman"/>
        </w:rPr>
        <w:t>s</w:t>
      </w:r>
      <w:r w:rsidR="00F33387">
        <w:rPr>
          <w:rFonts w:eastAsia="Times New Roman"/>
        </w:rPr>
        <w:t xml:space="preserve">, as </w:t>
      </w:r>
      <w:r w:rsidRPr="00195304">
        <w:rPr>
          <w:rFonts w:eastAsia="Times New Roman"/>
        </w:rPr>
        <w:t>we heard from the two medical scientists beforehand</w:t>
      </w:r>
      <w:r w:rsidR="00F33387">
        <w:rPr>
          <w:rFonts w:eastAsia="Times New Roman"/>
        </w:rPr>
        <w:t>,</w:t>
      </w:r>
      <w:r w:rsidRPr="00195304">
        <w:rPr>
          <w:rFonts w:eastAsia="Times New Roman"/>
        </w:rPr>
        <w:t xml:space="preserve"> was presumed not to be possible with flu.</w:t>
      </w:r>
      <w:r>
        <w:rPr>
          <w:rFonts w:eastAsia="Times New Roman"/>
        </w:rPr>
        <w:t xml:space="preserve"> </w:t>
      </w:r>
      <w:r w:rsidRPr="00195304">
        <w:rPr>
          <w:rFonts w:eastAsia="Times New Roman"/>
        </w:rPr>
        <w:t>We have to ask ourselves</w:t>
      </w:r>
      <w:r>
        <w:rPr>
          <w:rFonts w:eastAsia="Times New Roman"/>
        </w:rPr>
        <w:t>,</w:t>
      </w:r>
      <w:r w:rsidRPr="00195304">
        <w:rPr>
          <w:rFonts w:eastAsia="Times New Roman"/>
        </w:rPr>
        <w:t xml:space="preserve"> with the experience of Covid</w:t>
      </w:r>
      <w:r>
        <w:rPr>
          <w:rFonts w:eastAsia="Times New Roman"/>
        </w:rPr>
        <w:t>-</w:t>
      </w:r>
      <w:r w:rsidRPr="00195304">
        <w:rPr>
          <w:rFonts w:eastAsia="Times New Roman"/>
        </w:rPr>
        <w:t>19</w:t>
      </w:r>
      <w:r>
        <w:rPr>
          <w:rFonts w:eastAsia="Times New Roman"/>
        </w:rPr>
        <w:t>,</w:t>
      </w:r>
      <w:r w:rsidRPr="00195304">
        <w:rPr>
          <w:rFonts w:eastAsia="Times New Roman"/>
        </w:rPr>
        <w:t xml:space="preserve"> </w:t>
      </w:r>
      <w:r>
        <w:rPr>
          <w:rFonts w:eastAsia="Times New Roman"/>
        </w:rPr>
        <w:t xml:space="preserve">whether it </w:t>
      </w:r>
      <w:r w:rsidRPr="00195304">
        <w:rPr>
          <w:rFonts w:eastAsia="Times New Roman"/>
        </w:rPr>
        <w:t>might have been possible</w:t>
      </w:r>
      <w:r>
        <w:rPr>
          <w:rFonts w:eastAsia="Times New Roman"/>
        </w:rPr>
        <w:t>,</w:t>
      </w:r>
      <w:r w:rsidRPr="00195304">
        <w:rPr>
          <w:rFonts w:eastAsia="Times New Roman"/>
        </w:rPr>
        <w:t xml:space="preserve"> </w:t>
      </w:r>
      <w:r w:rsidR="00AC6F7F">
        <w:rPr>
          <w:rFonts w:eastAsia="Times New Roman"/>
        </w:rPr>
        <w:t>in</w:t>
      </w:r>
      <w:r w:rsidRPr="00195304">
        <w:rPr>
          <w:rFonts w:eastAsia="Times New Roman"/>
        </w:rPr>
        <w:t xml:space="preserve"> a very serious outbreak of flu like Spanish flu</w:t>
      </w:r>
      <w:r>
        <w:rPr>
          <w:rFonts w:eastAsia="Times New Roman"/>
        </w:rPr>
        <w:t>,</w:t>
      </w:r>
      <w:r w:rsidRPr="00195304">
        <w:rPr>
          <w:rFonts w:eastAsia="Times New Roman"/>
        </w:rPr>
        <w:t xml:space="preserve"> through the kind</w:t>
      </w:r>
      <w:r>
        <w:rPr>
          <w:rFonts w:eastAsia="Times New Roman"/>
        </w:rPr>
        <w:t>s</w:t>
      </w:r>
      <w:r w:rsidRPr="00195304">
        <w:rPr>
          <w:rFonts w:eastAsia="Times New Roman"/>
        </w:rPr>
        <w:t xml:space="preserve"> of intensive lockdowns we have imposed through Covid</w:t>
      </w:r>
      <w:r>
        <w:rPr>
          <w:rFonts w:eastAsia="Times New Roman"/>
        </w:rPr>
        <w:t>-</w:t>
      </w:r>
      <w:r w:rsidRPr="00195304">
        <w:rPr>
          <w:rFonts w:eastAsia="Times New Roman"/>
        </w:rPr>
        <w:t>19. There will be lessons from th</w:t>
      </w:r>
      <w:r w:rsidR="009E4A46">
        <w:rPr>
          <w:rFonts w:eastAsia="Times New Roman"/>
        </w:rPr>
        <w:t>at</w:t>
      </w:r>
      <w:r w:rsidRPr="00195304">
        <w:rPr>
          <w:rFonts w:eastAsia="Times New Roman"/>
        </w:rPr>
        <w:t xml:space="preserve"> for future pandemics as well.</w:t>
      </w:r>
      <w:r>
        <w:rPr>
          <w:rFonts w:eastAsia="Times New Roman"/>
        </w:rPr>
        <w:t xml:space="preserve"> </w:t>
      </w:r>
    </w:p>
    <w:p w:rsidR="00F94CFB" w:rsidP="00654895">
      <w:pPr>
        <w:pStyle w:val="Answer"/>
        <w:rPr>
          <w:rFonts w:eastAsia="Times New Roman"/>
        </w:rPr>
      </w:pPr>
      <w:r>
        <w:rPr>
          <w:rFonts w:eastAsia="Times New Roman"/>
        </w:rPr>
        <w:t>Cygnus</w:t>
      </w:r>
      <w:r w:rsidRPr="00195304">
        <w:rPr>
          <w:rFonts w:eastAsia="Times New Roman"/>
        </w:rPr>
        <w:t>, as we have heard, meant that we had the mechanis</w:t>
      </w:r>
      <w:r>
        <w:rPr>
          <w:rFonts w:eastAsia="Times New Roman"/>
        </w:rPr>
        <w:t>ms</w:t>
      </w:r>
      <w:r w:rsidRPr="00195304">
        <w:rPr>
          <w:rFonts w:eastAsia="Times New Roman"/>
        </w:rPr>
        <w:t xml:space="preserve"> in place to deal with a very high number of casualties, rather more casualties</w:t>
      </w:r>
      <w:r>
        <w:rPr>
          <w:rFonts w:eastAsia="Times New Roman"/>
        </w:rPr>
        <w:t>,</w:t>
      </w:r>
      <w:r w:rsidRPr="00195304">
        <w:rPr>
          <w:rFonts w:eastAsia="Times New Roman"/>
        </w:rPr>
        <w:t xml:space="preserve"> thank goodness</w:t>
      </w:r>
      <w:r>
        <w:rPr>
          <w:rFonts w:eastAsia="Times New Roman"/>
        </w:rPr>
        <w:t>, than</w:t>
      </w:r>
      <w:r w:rsidRPr="00195304">
        <w:rPr>
          <w:rFonts w:eastAsia="Times New Roman"/>
        </w:rPr>
        <w:t xml:space="preserve"> we have seen from Covid</w:t>
      </w:r>
      <w:r>
        <w:rPr>
          <w:rFonts w:eastAsia="Times New Roman"/>
        </w:rPr>
        <w:t>-</w:t>
      </w:r>
      <w:r w:rsidRPr="00195304">
        <w:rPr>
          <w:rFonts w:eastAsia="Times New Roman"/>
        </w:rPr>
        <w:t>19</w:t>
      </w:r>
      <w:r w:rsidR="00CC207C">
        <w:rPr>
          <w:rFonts w:eastAsia="Times New Roman"/>
        </w:rPr>
        <w:t>—</w:t>
      </w:r>
      <w:r w:rsidRPr="00195304">
        <w:rPr>
          <w:rFonts w:eastAsia="Times New Roman"/>
        </w:rPr>
        <w:t>including, for example</w:t>
      </w:r>
      <w:r>
        <w:rPr>
          <w:rFonts w:eastAsia="Times New Roman"/>
        </w:rPr>
        <w:t>,</w:t>
      </w:r>
      <w:r w:rsidRPr="00195304">
        <w:rPr>
          <w:rFonts w:eastAsia="Times New Roman"/>
        </w:rPr>
        <w:t xml:space="preserve"> dealing with a level of excess deaths that simply could not have been coped with by the existing mortuary capacity.</w:t>
      </w:r>
      <w:r>
        <w:rPr>
          <w:rFonts w:eastAsia="Times New Roman"/>
        </w:rPr>
        <w:t xml:space="preserve"> </w:t>
      </w:r>
      <w:r w:rsidRPr="00195304">
        <w:rPr>
          <w:rFonts w:eastAsia="Times New Roman"/>
        </w:rPr>
        <w:t xml:space="preserve">That </w:t>
      </w:r>
      <w:r>
        <w:rPr>
          <w:rFonts w:eastAsia="Times New Roman"/>
        </w:rPr>
        <w:t>said, th</w:t>
      </w:r>
      <w:r>
        <w:rPr>
          <w:rFonts w:eastAsia="Times New Roman"/>
        </w:rPr>
        <w:t>e</w:t>
      </w:r>
      <w:r w:rsidR="00F357DA">
        <w:rPr>
          <w:rFonts w:eastAsia="Times New Roman"/>
        </w:rPr>
        <w:t xml:space="preserve"> </w:t>
      </w:r>
      <w:r w:rsidRPr="00195304">
        <w:rPr>
          <w:rFonts w:eastAsia="Times New Roman"/>
        </w:rPr>
        <w:t>question t</w:t>
      </w:r>
      <w:r>
        <w:rPr>
          <w:rFonts w:eastAsia="Times New Roman"/>
        </w:rPr>
        <w:t>hat</w:t>
      </w:r>
      <w:r w:rsidRPr="00195304">
        <w:rPr>
          <w:rFonts w:eastAsia="Times New Roman"/>
        </w:rPr>
        <w:t xml:space="preserve"> Sir Oliver and Dame Sally Davies referred to about our underlying resilience is a very profound one.</w:t>
      </w:r>
    </w:p>
    <w:p w:rsidR="00654895" w:rsidP="00654895">
      <w:pPr>
        <w:pStyle w:val="Answer"/>
        <w:rPr>
          <w:rFonts w:eastAsia="Times New Roman"/>
        </w:rPr>
      </w:pPr>
      <w:r w:rsidRPr="00195304">
        <w:rPr>
          <w:rFonts w:eastAsia="Times New Roman"/>
        </w:rPr>
        <w:t>There is clearly an issue about capacity in our health system</w:t>
      </w:r>
      <w:r>
        <w:rPr>
          <w:rFonts w:eastAsia="Times New Roman"/>
        </w:rPr>
        <w:t>,</w:t>
      </w:r>
      <w:r w:rsidRPr="00195304">
        <w:rPr>
          <w:rFonts w:eastAsia="Times New Roman"/>
        </w:rPr>
        <w:t xml:space="preserve"> compared, for example, </w:t>
      </w:r>
      <w:r w:rsidR="00F94CFB">
        <w:rPr>
          <w:rFonts w:eastAsia="Times New Roman"/>
        </w:rPr>
        <w:t>with</w:t>
      </w:r>
      <w:r w:rsidRPr="00195304">
        <w:rPr>
          <w:rFonts w:eastAsia="Times New Roman"/>
        </w:rPr>
        <w:t xml:space="preserve"> some of our European counterparts.</w:t>
      </w:r>
      <w:r>
        <w:rPr>
          <w:rFonts w:eastAsia="Times New Roman"/>
        </w:rPr>
        <w:t xml:space="preserve"> </w:t>
      </w:r>
      <w:r w:rsidRPr="00195304">
        <w:rPr>
          <w:rFonts w:eastAsia="Times New Roman"/>
        </w:rPr>
        <w:t xml:space="preserve">As </w:t>
      </w:r>
      <w:r w:rsidR="00F128A8">
        <w:rPr>
          <w:rFonts w:eastAsia="Times New Roman"/>
        </w:rPr>
        <w:t>Dame Sally</w:t>
      </w:r>
      <w:r w:rsidRPr="00195304">
        <w:rPr>
          <w:rFonts w:eastAsia="Times New Roman"/>
        </w:rPr>
        <w:t xml:space="preserve"> said, we are in the bottom quartile per head for a whole range of capacity questions</w:t>
      </w:r>
      <w:r>
        <w:rPr>
          <w:rFonts w:eastAsia="Times New Roman"/>
        </w:rPr>
        <w:t>—</w:t>
      </w:r>
      <w:r w:rsidRPr="00195304">
        <w:rPr>
          <w:rFonts w:eastAsia="Times New Roman"/>
        </w:rPr>
        <w:t xml:space="preserve">critical care beds, </w:t>
      </w:r>
      <w:r w:rsidR="00EB5B30">
        <w:rPr>
          <w:rFonts w:eastAsia="Times New Roman"/>
        </w:rPr>
        <w:t>and so</w:t>
      </w:r>
      <w:r w:rsidR="00F128A8">
        <w:rPr>
          <w:rFonts w:eastAsia="Times New Roman"/>
        </w:rPr>
        <w:t xml:space="preserve"> o</w:t>
      </w:r>
      <w:r w:rsidR="00EB5B30">
        <w:rPr>
          <w:rFonts w:eastAsia="Times New Roman"/>
        </w:rPr>
        <w:t>n</w:t>
      </w:r>
      <w:r w:rsidRPr="00195304">
        <w:rPr>
          <w:rFonts w:eastAsia="Times New Roman"/>
        </w:rPr>
        <w:t>.</w:t>
      </w:r>
      <w:r>
        <w:rPr>
          <w:rFonts w:eastAsia="Times New Roman"/>
        </w:rPr>
        <w:t xml:space="preserve"> </w:t>
      </w:r>
      <w:r w:rsidRPr="00195304">
        <w:rPr>
          <w:rFonts w:eastAsia="Times New Roman"/>
        </w:rPr>
        <w:t>That meant that the point at which the N</w:t>
      </w:r>
      <w:r>
        <w:rPr>
          <w:rFonts w:eastAsia="Times New Roman"/>
        </w:rPr>
        <w:t>HS</w:t>
      </w:r>
      <w:r w:rsidRPr="00195304">
        <w:rPr>
          <w:rFonts w:eastAsia="Times New Roman"/>
        </w:rPr>
        <w:t xml:space="preserve"> would be running hot</w:t>
      </w:r>
      <w:r w:rsidR="00EB5B30">
        <w:rPr>
          <w:rFonts w:eastAsia="Times New Roman"/>
        </w:rPr>
        <w:t>,</w:t>
      </w:r>
      <w:r w:rsidRPr="00195304">
        <w:rPr>
          <w:rFonts w:eastAsia="Times New Roman"/>
        </w:rPr>
        <w:t xml:space="preserve"> and unable to cope with the pressures on it</w:t>
      </w:r>
      <w:r w:rsidR="00EB5B30">
        <w:rPr>
          <w:rFonts w:eastAsia="Times New Roman"/>
        </w:rPr>
        <w:t>,</w:t>
      </w:r>
      <w:r w:rsidRPr="00195304">
        <w:rPr>
          <w:rFonts w:eastAsia="Times New Roman"/>
        </w:rPr>
        <w:t xml:space="preserve"> was always in the front of everyone</w:t>
      </w:r>
      <w:r>
        <w:rPr>
          <w:rFonts w:eastAsia="Times New Roman"/>
        </w:rPr>
        <w:t>’</w:t>
      </w:r>
      <w:r w:rsidRPr="00195304">
        <w:rPr>
          <w:rFonts w:eastAsia="Times New Roman"/>
        </w:rPr>
        <w:t>s mind as we went into the spring</w:t>
      </w:r>
      <w:r w:rsidR="00EB5B30">
        <w:rPr>
          <w:rFonts w:eastAsia="Times New Roman"/>
        </w:rPr>
        <w:t>,</w:t>
      </w:r>
      <w:r w:rsidRPr="00195304">
        <w:rPr>
          <w:rFonts w:eastAsia="Times New Roman"/>
        </w:rPr>
        <w:t xml:space="preserve"> and the level of infections and </w:t>
      </w:r>
      <w:r>
        <w:rPr>
          <w:rFonts w:eastAsia="Times New Roman"/>
        </w:rPr>
        <w:t xml:space="preserve">the level of </w:t>
      </w:r>
      <w:r w:rsidRPr="00195304">
        <w:rPr>
          <w:rFonts w:eastAsia="Times New Roman"/>
        </w:rPr>
        <w:t>serious infections rose.</w:t>
      </w:r>
      <w:r>
        <w:rPr>
          <w:rFonts w:eastAsia="Times New Roman"/>
        </w:rPr>
        <w:t xml:space="preserve"> </w:t>
      </w:r>
      <w:r w:rsidRPr="00195304">
        <w:rPr>
          <w:rFonts w:eastAsia="Times New Roman"/>
        </w:rPr>
        <w:t xml:space="preserve">I am also not aware that any scientist anywhere was quite predicting a disease </w:t>
      </w:r>
      <w:r>
        <w:rPr>
          <w:rFonts w:eastAsia="Times New Roman"/>
        </w:rPr>
        <w:t>of</w:t>
      </w:r>
      <w:r w:rsidRPr="00195304">
        <w:rPr>
          <w:rFonts w:eastAsia="Times New Roman"/>
        </w:rPr>
        <w:t xml:space="preserve"> the nature of Covid.</w:t>
      </w:r>
      <w:r>
        <w:rPr>
          <w:rFonts w:eastAsia="Times New Roman"/>
        </w:rPr>
        <w:t xml:space="preserve"> </w:t>
      </w:r>
      <w:r w:rsidRPr="00195304">
        <w:rPr>
          <w:rFonts w:eastAsia="Times New Roman"/>
        </w:rPr>
        <w:t>Of course</w:t>
      </w:r>
      <w:r>
        <w:rPr>
          <w:rFonts w:eastAsia="Times New Roman"/>
        </w:rPr>
        <w:t>,</w:t>
      </w:r>
      <w:r w:rsidRPr="00195304">
        <w:rPr>
          <w:rFonts w:eastAsia="Times New Roman"/>
        </w:rPr>
        <w:t xml:space="preserve"> you cannot predict the exact virus.</w:t>
      </w:r>
      <w:r>
        <w:rPr>
          <w:rFonts w:eastAsia="Times New Roman"/>
        </w:rPr>
        <w:t xml:space="preserve"> </w:t>
      </w:r>
    </w:p>
    <w:p w:rsidR="00654895" w:rsidP="00654895">
      <w:pPr>
        <w:pStyle w:val="Answer"/>
        <w:rPr>
          <w:rFonts w:eastAsia="Times New Roman"/>
        </w:rPr>
      </w:pPr>
      <w:r w:rsidRPr="00195304">
        <w:rPr>
          <w:rFonts w:eastAsia="Times New Roman"/>
        </w:rPr>
        <w:t>There is something quite profound in th</w:t>
      </w:r>
      <w:r w:rsidR="0029207B">
        <w:rPr>
          <w:rFonts w:eastAsia="Times New Roman"/>
        </w:rPr>
        <w:t>e</w:t>
      </w:r>
      <w:r w:rsidRPr="00195304">
        <w:rPr>
          <w:rFonts w:eastAsia="Times New Roman"/>
        </w:rPr>
        <w:t xml:space="preserve"> argument about scenario planning.</w:t>
      </w:r>
      <w:r>
        <w:rPr>
          <w:rFonts w:eastAsia="Times New Roman"/>
        </w:rPr>
        <w:t xml:space="preserve"> W</w:t>
      </w:r>
      <w:r w:rsidRPr="00195304">
        <w:rPr>
          <w:rFonts w:eastAsia="Times New Roman"/>
        </w:rPr>
        <w:t xml:space="preserve">e do </w:t>
      </w:r>
      <w:r>
        <w:rPr>
          <w:rFonts w:eastAsia="Times New Roman"/>
        </w:rPr>
        <w:t xml:space="preserve">it </w:t>
      </w:r>
      <w:r w:rsidRPr="00195304">
        <w:rPr>
          <w:rFonts w:eastAsia="Times New Roman"/>
        </w:rPr>
        <w:t>in national security, as you know from your time on the NSC</w:t>
      </w:r>
      <w:r>
        <w:rPr>
          <w:rFonts w:eastAsia="Times New Roman"/>
        </w:rPr>
        <w:t>. W</w:t>
      </w:r>
      <w:r w:rsidRPr="00195304">
        <w:rPr>
          <w:rFonts w:eastAsia="Times New Roman"/>
        </w:rPr>
        <w:t>e should be asking ourselves not to predict what a certain virus might do</w:t>
      </w:r>
      <w:r w:rsidR="008737AD">
        <w:rPr>
          <w:rFonts w:eastAsia="Times New Roman"/>
        </w:rPr>
        <w:t xml:space="preserve">. We should ask </w:t>
      </w:r>
      <w:r w:rsidRPr="00195304">
        <w:rPr>
          <w:rFonts w:eastAsia="Times New Roman"/>
        </w:rPr>
        <w:t>what if some kind of disease disproportionately affects the elderly</w:t>
      </w:r>
      <w:r>
        <w:rPr>
          <w:rFonts w:eastAsia="Times New Roman"/>
        </w:rPr>
        <w:t>,</w:t>
      </w:r>
      <w:r w:rsidRPr="00195304">
        <w:rPr>
          <w:rFonts w:eastAsia="Times New Roman"/>
        </w:rPr>
        <w:t xml:space="preserve"> or disproportionately affects school</w:t>
      </w:r>
      <w:r>
        <w:rPr>
          <w:rFonts w:eastAsia="Times New Roman"/>
        </w:rPr>
        <w:t>-</w:t>
      </w:r>
      <w:r w:rsidRPr="00195304">
        <w:rPr>
          <w:rFonts w:eastAsia="Times New Roman"/>
        </w:rPr>
        <w:t>age children, which thank goodness this one did not, or has other disproportionate effects</w:t>
      </w:r>
      <w:r w:rsidR="008737AD">
        <w:rPr>
          <w:rFonts w:eastAsia="Times New Roman"/>
        </w:rPr>
        <w:t xml:space="preserve">. Do we </w:t>
      </w:r>
      <w:r w:rsidRPr="00195304">
        <w:rPr>
          <w:rFonts w:eastAsia="Times New Roman"/>
        </w:rPr>
        <w:t>have agile resilient mechanisms in place to deal with that</w:t>
      </w:r>
      <w:r w:rsidR="008737AD">
        <w:rPr>
          <w:rFonts w:eastAsia="Times New Roman"/>
        </w:rPr>
        <w:t>?</w:t>
      </w:r>
      <w:r>
        <w:rPr>
          <w:rFonts w:eastAsia="Times New Roman"/>
        </w:rPr>
        <w:t xml:space="preserve"> I do not know w</w:t>
      </w:r>
      <w:r w:rsidRPr="00195304">
        <w:rPr>
          <w:rFonts w:eastAsia="Times New Roman"/>
        </w:rPr>
        <w:t xml:space="preserve">hether a separate body of the kind Oliver Letwin describes is </w:t>
      </w:r>
      <w:r w:rsidR="00474EF6">
        <w:rPr>
          <w:rFonts w:eastAsia="Times New Roman"/>
        </w:rPr>
        <w:t>so</w:t>
      </w:r>
      <w:r w:rsidRPr="00195304">
        <w:rPr>
          <w:rFonts w:eastAsia="Times New Roman"/>
        </w:rPr>
        <w:t xml:space="preserve"> much of </w:t>
      </w:r>
      <w:r>
        <w:rPr>
          <w:rFonts w:eastAsia="Times New Roman"/>
        </w:rPr>
        <w:t>the</w:t>
      </w:r>
      <w:r w:rsidRPr="00195304">
        <w:rPr>
          <w:rFonts w:eastAsia="Times New Roman"/>
        </w:rPr>
        <w:t xml:space="preserve"> answer</w:t>
      </w:r>
      <w:r>
        <w:rPr>
          <w:rFonts w:eastAsia="Times New Roman"/>
        </w:rPr>
        <w:t>. T</w:t>
      </w:r>
      <w:r w:rsidRPr="00195304">
        <w:rPr>
          <w:rFonts w:eastAsia="Times New Roman"/>
        </w:rPr>
        <w:t>here is a case for it</w:t>
      </w:r>
      <w:r>
        <w:rPr>
          <w:rFonts w:eastAsia="Times New Roman"/>
        </w:rPr>
        <w:t>,</w:t>
      </w:r>
      <w:r w:rsidRPr="00195304">
        <w:rPr>
          <w:rFonts w:eastAsia="Times New Roman"/>
        </w:rPr>
        <w:t xml:space="preserve"> because, as he says, you need someone to have thinking about th</w:t>
      </w:r>
      <w:r w:rsidR="00474EF6">
        <w:rPr>
          <w:rFonts w:eastAsia="Times New Roman"/>
        </w:rPr>
        <w:t>at</w:t>
      </w:r>
      <w:r w:rsidRPr="00195304">
        <w:rPr>
          <w:rFonts w:eastAsia="Times New Roman"/>
        </w:rPr>
        <w:t xml:space="preserve"> kind of thing</w:t>
      </w:r>
      <w:r w:rsidR="00B66516">
        <w:rPr>
          <w:rFonts w:eastAsia="Times New Roman"/>
        </w:rPr>
        <w:t xml:space="preserve"> as their full-time job</w:t>
      </w:r>
      <w:r w:rsidRPr="00195304">
        <w:rPr>
          <w:rFonts w:eastAsia="Times New Roman"/>
        </w:rPr>
        <w:t>.</w:t>
      </w:r>
      <w:r>
        <w:rPr>
          <w:rFonts w:eastAsia="Times New Roman"/>
        </w:rPr>
        <w:t xml:space="preserve"> </w:t>
      </w:r>
    </w:p>
    <w:p w:rsidR="00654895" w:rsidP="00654895">
      <w:pPr>
        <w:pStyle w:val="Answer"/>
        <w:rPr>
          <w:rFonts w:eastAsia="Times New Roman"/>
        </w:rPr>
      </w:pPr>
      <w:r>
        <w:rPr>
          <w:rFonts w:eastAsia="Times New Roman"/>
        </w:rPr>
        <w:t>I</w:t>
      </w:r>
      <w:r w:rsidRPr="00195304">
        <w:rPr>
          <w:rFonts w:eastAsia="Times New Roman"/>
        </w:rPr>
        <w:t>n the end</w:t>
      </w:r>
      <w:r>
        <w:rPr>
          <w:rFonts w:eastAsia="Times New Roman"/>
        </w:rPr>
        <w:t>,</w:t>
      </w:r>
      <w:r w:rsidRPr="00195304">
        <w:rPr>
          <w:rFonts w:eastAsia="Times New Roman"/>
        </w:rPr>
        <w:t xml:space="preserve"> </w:t>
      </w:r>
      <w:r>
        <w:rPr>
          <w:rFonts w:eastAsia="Times New Roman"/>
        </w:rPr>
        <w:t>however, it</w:t>
      </w:r>
      <w:r w:rsidRPr="00195304">
        <w:rPr>
          <w:rFonts w:eastAsia="Times New Roman"/>
        </w:rPr>
        <w:t xml:space="preserve"> comes down to resource choices.</w:t>
      </w:r>
      <w:r>
        <w:rPr>
          <w:rFonts w:eastAsia="Times New Roman"/>
        </w:rPr>
        <w:t xml:space="preserve"> </w:t>
      </w:r>
      <w:r w:rsidRPr="00195304">
        <w:rPr>
          <w:rFonts w:eastAsia="Times New Roman"/>
        </w:rPr>
        <w:t>Ministers, Governments, spending reviews have to decide how much to invest in the insurance policy versus how much to invest in current priorities.</w:t>
      </w:r>
      <w:r>
        <w:rPr>
          <w:rFonts w:eastAsia="Times New Roman"/>
        </w:rPr>
        <w:t xml:space="preserve"> </w:t>
      </w:r>
      <w:r w:rsidRPr="00195304">
        <w:rPr>
          <w:rFonts w:eastAsia="Times New Roman"/>
        </w:rPr>
        <w:t xml:space="preserve">We cannot disentangle that from the political process, whether it is flood defences, pandemic preparations, dealing with other kinds of extreme </w:t>
      </w:r>
      <w:r>
        <w:rPr>
          <w:rFonts w:eastAsia="Times New Roman"/>
        </w:rPr>
        <w:t xml:space="preserve">weather </w:t>
      </w:r>
      <w:r w:rsidRPr="00195304">
        <w:rPr>
          <w:rFonts w:eastAsia="Times New Roman"/>
        </w:rPr>
        <w:t>events or whatever.</w:t>
      </w:r>
      <w:r>
        <w:rPr>
          <w:rFonts w:eastAsia="Times New Roman"/>
        </w:rPr>
        <w:t xml:space="preserve"> </w:t>
      </w:r>
      <w:r w:rsidRPr="00195304">
        <w:rPr>
          <w:rFonts w:eastAsia="Times New Roman"/>
        </w:rPr>
        <w:t>Th</w:t>
      </w:r>
      <w:r w:rsidR="00596149">
        <w:rPr>
          <w:rFonts w:eastAsia="Times New Roman"/>
        </w:rPr>
        <w:t>o</w:t>
      </w:r>
      <w:r w:rsidRPr="00195304">
        <w:rPr>
          <w:rFonts w:eastAsia="Times New Roman"/>
        </w:rPr>
        <w:t xml:space="preserve">se are fundamentally priority choices </w:t>
      </w:r>
      <w:r w:rsidR="00A17FB9">
        <w:rPr>
          <w:rFonts w:eastAsia="Times New Roman"/>
        </w:rPr>
        <w:t>that</w:t>
      </w:r>
      <w:r w:rsidRPr="00195304">
        <w:rPr>
          <w:rFonts w:eastAsia="Times New Roman"/>
        </w:rPr>
        <w:t xml:space="preserve"> have to be made in the mainstream of </w:t>
      </w:r>
      <w:r>
        <w:rPr>
          <w:rFonts w:eastAsia="Times New Roman"/>
        </w:rPr>
        <w:t>G</w:t>
      </w:r>
      <w:r w:rsidRPr="00195304">
        <w:rPr>
          <w:rFonts w:eastAsia="Times New Roman"/>
        </w:rPr>
        <w:t>overnment</w:t>
      </w:r>
      <w:r>
        <w:rPr>
          <w:rFonts w:eastAsia="Times New Roman"/>
        </w:rPr>
        <w:t>,</w:t>
      </w:r>
      <w:r w:rsidRPr="00195304">
        <w:rPr>
          <w:rFonts w:eastAsia="Times New Roman"/>
        </w:rPr>
        <w:t xml:space="preserve"> in my view.</w:t>
      </w:r>
      <w:r>
        <w:rPr>
          <w:rFonts w:eastAsia="Times New Roman"/>
        </w:rPr>
        <w:t xml:space="preserve"> </w:t>
      </w:r>
    </w:p>
    <w:p w:rsidR="00654895" w:rsidP="00654895">
      <w:pPr>
        <w:pStyle w:val="Question"/>
        <w:numPr>
          <w:ilvl w:val="0"/>
          <w:numId w:val="9"/>
        </w:numPr>
        <w:rPr>
          <w:rFonts w:eastAsia="Times New Roman"/>
        </w:rPr>
      </w:pPr>
      <w:sdt>
        <w:sdtPr>
          <w:rPr>
            <w:rFonts w:eastAsia="Times New Roman"/>
          </w:rPr>
          <w:alias w:val="Member"/>
          <w:tag w:val="&lt;Member mnisId='1578' dodsId='40488'&gt;"/>
          <w:id w:val="-1723509575"/>
          <w:placeholder>
            <w:docPart w:val="A7C4983EC16B465EAC671054218C3D9D"/>
          </w:placeholder>
          <w:richText/>
        </w:sdtPr>
        <w:sdtContent>
          <w:r w:rsidRPr="00C46F7F">
            <w:rPr>
              <w:rFonts w:eastAsia="Times New Roman"/>
              <w:b/>
            </w:rPr>
            <w:t>Chair:</w:t>
          </w:r>
        </w:sdtContent>
      </w:sdt>
      <w:r>
        <w:rPr>
          <w:rFonts w:eastAsia="Times New Roman"/>
        </w:rPr>
        <w:t xml:space="preserve"> On a</w:t>
      </w:r>
      <w:r w:rsidRPr="00195304">
        <w:rPr>
          <w:rFonts w:eastAsia="Times New Roman"/>
        </w:rPr>
        <w:t xml:space="preserve"> lot of these questions, the priority between short</w:t>
      </w:r>
      <w:r>
        <w:rPr>
          <w:rFonts w:eastAsia="Times New Roman"/>
        </w:rPr>
        <w:t>-</w:t>
      </w:r>
      <w:r w:rsidRPr="00195304">
        <w:rPr>
          <w:rFonts w:eastAsia="Times New Roman"/>
        </w:rPr>
        <w:t>term immediate demands on Government and the capacity to face long</w:t>
      </w:r>
      <w:r>
        <w:rPr>
          <w:rFonts w:eastAsia="Times New Roman"/>
        </w:rPr>
        <w:t>-</w:t>
      </w:r>
      <w:r w:rsidRPr="00195304">
        <w:rPr>
          <w:rFonts w:eastAsia="Times New Roman"/>
        </w:rPr>
        <w:t>term risks and unknown threats</w:t>
      </w:r>
      <w:r>
        <w:rPr>
          <w:rFonts w:eastAsia="Times New Roman"/>
        </w:rPr>
        <w:t xml:space="preserve"> has a</w:t>
      </w:r>
      <w:r w:rsidRPr="00195304">
        <w:rPr>
          <w:rFonts w:eastAsia="Times New Roman"/>
        </w:rPr>
        <w:t xml:space="preserve"> certain resonance with national security.</w:t>
      </w:r>
      <w:r>
        <w:rPr>
          <w:rFonts w:eastAsia="Times New Roman"/>
        </w:rPr>
        <w:t xml:space="preserve"> </w:t>
      </w:r>
      <w:r w:rsidRPr="00195304">
        <w:rPr>
          <w:rFonts w:eastAsia="Times New Roman"/>
        </w:rPr>
        <w:t xml:space="preserve">You </w:t>
      </w:r>
      <w:r>
        <w:rPr>
          <w:rFonts w:eastAsia="Times New Roman"/>
        </w:rPr>
        <w:t>we</w:t>
      </w:r>
      <w:r w:rsidRPr="00195304">
        <w:rPr>
          <w:rFonts w:eastAsia="Times New Roman"/>
        </w:rPr>
        <w:t xml:space="preserve">re the </w:t>
      </w:r>
      <w:r w:rsidR="00A17FB9">
        <w:rPr>
          <w:rFonts w:eastAsia="Times New Roman"/>
        </w:rPr>
        <w:t>N</w:t>
      </w:r>
      <w:r w:rsidRPr="00195304">
        <w:rPr>
          <w:rFonts w:eastAsia="Times New Roman"/>
        </w:rPr>
        <w:t xml:space="preserve">ational </w:t>
      </w:r>
      <w:r w:rsidR="00A17FB9">
        <w:rPr>
          <w:rFonts w:eastAsia="Times New Roman"/>
        </w:rPr>
        <w:t>S</w:t>
      </w:r>
      <w:r w:rsidRPr="00195304">
        <w:rPr>
          <w:rFonts w:eastAsia="Times New Roman"/>
        </w:rPr>
        <w:t xml:space="preserve">ecurity </w:t>
      </w:r>
      <w:r w:rsidR="00A17FB9">
        <w:rPr>
          <w:rFonts w:eastAsia="Times New Roman"/>
        </w:rPr>
        <w:t>A</w:t>
      </w:r>
      <w:r w:rsidRPr="00195304">
        <w:rPr>
          <w:rFonts w:eastAsia="Times New Roman"/>
        </w:rPr>
        <w:t>dviser</w:t>
      </w:r>
      <w:r w:rsidR="009C0A9C">
        <w:rPr>
          <w:rFonts w:eastAsia="Times New Roman"/>
        </w:rPr>
        <w:t>, Sir Mark</w:t>
      </w:r>
      <w:r w:rsidRPr="00195304">
        <w:rPr>
          <w:rFonts w:eastAsia="Times New Roman"/>
        </w:rPr>
        <w:t>.</w:t>
      </w:r>
      <w:r>
        <w:rPr>
          <w:rFonts w:eastAsia="Times New Roman"/>
        </w:rPr>
        <w:t xml:space="preserve"> </w:t>
      </w:r>
      <w:r w:rsidRPr="00195304">
        <w:rPr>
          <w:rFonts w:eastAsia="Times New Roman"/>
        </w:rPr>
        <w:t>Perhaps the existence of a national security adviser is a small reflection of the point that Sir Oliver is making</w:t>
      </w:r>
      <w:r w:rsidR="006278AE">
        <w:rPr>
          <w:rFonts w:eastAsia="Times New Roman"/>
        </w:rPr>
        <w:t>;</w:t>
      </w:r>
      <w:r w:rsidRPr="00195304">
        <w:rPr>
          <w:rFonts w:eastAsia="Times New Roman"/>
        </w:rPr>
        <w:t xml:space="preserve"> you have someone in a very senior </w:t>
      </w:r>
      <w:r w:rsidR="006278AE">
        <w:rPr>
          <w:rFonts w:eastAsia="Times New Roman"/>
        </w:rPr>
        <w:t xml:space="preserve">and </w:t>
      </w:r>
      <w:r w:rsidRPr="00195304">
        <w:rPr>
          <w:rFonts w:eastAsia="Times New Roman"/>
        </w:rPr>
        <w:t xml:space="preserve">influential position </w:t>
      </w:r>
      <w:r w:rsidR="006278AE">
        <w:rPr>
          <w:rFonts w:eastAsia="Times New Roman"/>
        </w:rPr>
        <w:t xml:space="preserve">who is charged </w:t>
      </w:r>
      <w:r w:rsidRPr="00195304">
        <w:rPr>
          <w:rFonts w:eastAsia="Times New Roman"/>
        </w:rPr>
        <w:t>w</w:t>
      </w:r>
      <w:r>
        <w:rPr>
          <w:rFonts w:eastAsia="Times New Roman"/>
        </w:rPr>
        <w:t xml:space="preserve">ith </w:t>
      </w:r>
      <w:r w:rsidRPr="00195304">
        <w:rPr>
          <w:rFonts w:eastAsia="Times New Roman"/>
        </w:rPr>
        <w:t xml:space="preserve">thinking about </w:t>
      </w:r>
      <w:r w:rsidR="006278AE">
        <w:rPr>
          <w:rFonts w:eastAsia="Times New Roman"/>
        </w:rPr>
        <w:t>those</w:t>
      </w:r>
      <w:r w:rsidRPr="00195304">
        <w:rPr>
          <w:rFonts w:eastAsia="Times New Roman"/>
        </w:rPr>
        <w:t xml:space="preserve"> things.</w:t>
      </w:r>
      <w:r>
        <w:rPr>
          <w:rFonts w:eastAsia="Times New Roman"/>
        </w:rPr>
        <w:t xml:space="preserve"> </w:t>
      </w:r>
      <w:r w:rsidRPr="00195304">
        <w:rPr>
          <w:rFonts w:eastAsia="Times New Roman"/>
        </w:rPr>
        <w:t>Are there any reflections you would make</w:t>
      </w:r>
      <w:r>
        <w:rPr>
          <w:rFonts w:eastAsia="Times New Roman"/>
        </w:rPr>
        <w:t>? I</w:t>
      </w:r>
      <w:r w:rsidRPr="00195304">
        <w:rPr>
          <w:rFonts w:eastAsia="Times New Roman"/>
        </w:rPr>
        <w:t>f this were being governed by the type of thinking that takes place in the national security world</w:t>
      </w:r>
      <w:r>
        <w:rPr>
          <w:rFonts w:eastAsia="Times New Roman"/>
        </w:rPr>
        <w:t>, w</w:t>
      </w:r>
      <w:r w:rsidRPr="00195304">
        <w:rPr>
          <w:rFonts w:eastAsia="Times New Roman"/>
        </w:rPr>
        <w:t>ould we be doing things differently?</w:t>
      </w:r>
      <w:r>
        <w:rPr>
          <w:rFonts w:eastAsia="Times New Roman"/>
        </w:rPr>
        <w:t xml:space="preserve"> </w:t>
      </w:r>
    </w:p>
    <w:p w:rsidR="00654895" w:rsidP="00654895">
      <w:pPr>
        <w:pStyle w:val="Answer"/>
        <w:rPr>
          <w:rFonts w:eastAsia="Times New Roman"/>
        </w:rPr>
      </w:pPr>
      <w:sdt>
        <w:sdtPr>
          <w:rPr>
            <w:rFonts w:eastAsia="Times New Roman"/>
          </w:rPr>
          <w:alias w:val="Witness"/>
          <w:id w:val="-1582748031"/>
          <w:placeholder>
            <w:docPart w:val="A7C4983EC16B465EAC671054218C3D9D"/>
          </w:placeholder>
          <w:richText/>
        </w:sdtPr>
        <w:sdtContent>
          <w:r>
            <w:rPr>
              <w:rFonts w:eastAsia="Times New Roman"/>
              <w:b/>
              <w:i/>
            </w:rPr>
            <w:t>Lord Sedwill</w:t>
          </w:r>
          <w:r w:rsidRPr="00C46F7F">
            <w:rPr>
              <w:rFonts w:eastAsia="Times New Roman"/>
              <w:b/>
              <w:i/>
            </w:rPr>
            <w:t>:</w:t>
          </w:r>
        </w:sdtContent>
      </w:sdt>
      <w:r>
        <w:rPr>
          <w:rFonts w:eastAsia="Times New Roman"/>
        </w:rPr>
        <w:t xml:space="preserve"> </w:t>
      </w:r>
      <w:r w:rsidRPr="00195304">
        <w:rPr>
          <w:rFonts w:eastAsia="Times New Roman"/>
        </w:rPr>
        <w:t>Some of the things you have addressed already are, as you know, features of the way we try to approach the big national security questions.</w:t>
      </w:r>
      <w:r>
        <w:rPr>
          <w:rFonts w:eastAsia="Times New Roman"/>
        </w:rPr>
        <w:t xml:space="preserve"> </w:t>
      </w:r>
      <w:r w:rsidRPr="00195304">
        <w:rPr>
          <w:rFonts w:eastAsia="Times New Roman"/>
        </w:rPr>
        <w:t>Of course</w:t>
      </w:r>
      <w:r>
        <w:rPr>
          <w:rFonts w:eastAsia="Times New Roman"/>
        </w:rPr>
        <w:t>,</w:t>
      </w:r>
      <w:r w:rsidRPr="00195304">
        <w:rPr>
          <w:rFonts w:eastAsia="Times New Roman"/>
        </w:rPr>
        <w:t xml:space="preserve"> there is always an element of responding with agility to a cris</w:t>
      </w:r>
      <w:r>
        <w:rPr>
          <w:rFonts w:eastAsia="Times New Roman"/>
        </w:rPr>
        <w:t>i</w:t>
      </w:r>
      <w:r w:rsidRPr="00195304">
        <w:rPr>
          <w:rFonts w:eastAsia="Times New Roman"/>
        </w:rPr>
        <w:t>s</w:t>
      </w:r>
      <w:r w:rsidR="00D762E0">
        <w:rPr>
          <w:rFonts w:eastAsia="Times New Roman"/>
        </w:rPr>
        <w:t xml:space="preserve">, </w:t>
      </w:r>
      <w:r w:rsidRPr="00195304">
        <w:rPr>
          <w:rFonts w:eastAsia="Times New Roman"/>
        </w:rPr>
        <w:t xml:space="preserve">Salisbury </w:t>
      </w:r>
      <w:r>
        <w:rPr>
          <w:rFonts w:eastAsia="Times New Roman"/>
        </w:rPr>
        <w:t xml:space="preserve">being </w:t>
      </w:r>
      <w:r w:rsidRPr="00195304">
        <w:rPr>
          <w:rFonts w:eastAsia="Times New Roman"/>
        </w:rPr>
        <w:t>perhaps the most striking recent example.</w:t>
      </w:r>
      <w:r>
        <w:rPr>
          <w:rFonts w:eastAsia="Times New Roman"/>
        </w:rPr>
        <w:t xml:space="preserve"> </w:t>
      </w:r>
      <w:r w:rsidRPr="00195304">
        <w:rPr>
          <w:rFonts w:eastAsia="Times New Roman"/>
        </w:rPr>
        <w:t>There are also lessons in that</w:t>
      </w:r>
      <w:r>
        <w:rPr>
          <w:rFonts w:eastAsia="Times New Roman"/>
        </w:rPr>
        <w:t xml:space="preserve">. In </w:t>
      </w:r>
      <w:r w:rsidRPr="00195304">
        <w:rPr>
          <w:rFonts w:eastAsia="Times New Roman"/>
        </w:rPr>
        <w:t>responding to Salisbury</w:t>
      </w:r>
      <w:r>
        <w:rPr>
          <w:rFonts w:eastAsia="Times New Roman"/>
        </w:rPr>
        <w:t>,</w:t>
      </w:r>
      <w:r w:rsidRPr="00195304">
        <w:rPr>
          <w:rFonts w:eastAsia="Times New Roman"/>
        </w:rPr>
        <w:t xml:space="preserve"> we deployed a whole range of resources </w:t>
      </w:r>
      <w:r w:rsidR="0076021C">
        <w:rPr>
          <w:rFonts w:eastAsia="Times New Roman"/>
        </w:rPr>
        <w:t>that</w:t>
      </w:r>
      <w:r w:rsidRPr="00195304">
        <w:rPr>
          <w:rFonts w:eastAsia="Times New Roman"/>
        </w:rPr>
        <w:t xml:space="preserve"> ha</w:t>
      </w:r>
      <w:r w:rsidR="0076021C">
        <w:rPr>
          <w:rFonts w:eastAsia="Times New Roman"/>
        </w:rPr>
        <w:t>d</w:t>
      </w:r>
      <w:r w:rsidRPr="00195304">
        <w:rPr>
          <w:rFonts w:eastAsia="Times New Roman"/>
        </w:rPr>
        <w:t xml:space="preserve"> been designed to deal with terrorist events</w:t>
      </w:r>
      <w:r>
        <w:rPr>
          <w:rFonts w:eastAsia="Times New Roman"/>
        </w:rPr>
        <w:t>,</w:t>
      </w:r>
      <w:r w:rsidRPr="00195304">
        <w:rPr>
          <w:rFonts w:eastAsia="Times New Roman"/>
        </w:rPr>
        <w:t xml:space="preserve"> including the nature of the investigation.</w:t>
      </w:r>
      <w:r>
        <w:rPr>
          <w:rFonts w:eastAsia="Times New Roman"/>
        </w:rPr>
        <w:t xml:space="preserve"> </w:t>
      </w:r>
      <w:r w:rsidRPr="00195304">
        <w:rPr>
          <w:rFonts w:eastAsia="Times New Roman"/>
        </w:rPr>
        <w:t xml:space="preserve">That enabled us to respond more effectively to the Salisbury attack than we might </w:t>
      </w:r>
      <w:r>
        <w:rPr>
          <w:rFonts w:eastAsia="Times New Roman"/>
        </w:rPr>
        <w:t xml:space="preserve">otherwise </w:t>
      </w:r>
      <w:r w:rsidRPr="00195304">
        <w:rPr>
          <w:rFonts w:eastAsia="Times New Roman"/>
        </w:rPr>
        <w:t>have done.</w:t>
      </w:r>
      <w:r>
        <w:rPr>
          <w:rFonts w:eastAsia="Times New Roman"/>
        </w:rPr>
        <w:t xml:space="preserve"> </w:t>
      </w:r>
    </w:p>
    <w:p w:rsidR="000763DA" w:rsidP="00654895">
      <w:pPr>
        <w:pStyle w:val="Answer"/>
        <w:rPr>
          <w:rFonts w:eastAsia="Times New Roman"/>
        </w:rPr>
      </w:pPr>
      <w:r w:rsidRPr="00195304">
        <w:rPr>
          <w:rFonts w:eastAsia="Times New Roman"/>
        </w:rPr>
        <w:t xml:space="preserve">I guess the point I am making is </w:t>
      </w:r>
      <w:r w:rsidR="0076021C">
        <w:rPr>
          <w:rFonts w:eastAsia="Times New Roman"/>
        </w:rPr>
        <w:t xml:space="preserve">that </w:t>
      </w:r>
      <w:r w:rsidRPr="00195304">
        <w:rPr>
          <w:rFonts w:eastAsia="Times New Roman"/>
        </w:rPr>
        <w:t xml:space="preserve">when one is looking at capabilities in </w:t>
      </w:r>
      <w:r>
        <w:rPr>
          <w:rFonts w:eastAsia="Times New Roman"/>
        </w:rPr>
        <w:t>G</w:t>
      </w:r>
      <w:r w:rsidRPr="00195304">
        <w:rPr>
          <w:rFonts w:eastAsia="Times New Roman"/>
        </w:rPr>
        <w:t>overnment, being able to deploy capabilities against a range of issues</w:t>
      </w:r>
      <w:r w:rsidR="0050269C">
        <w:rPr>
          <w:rFonts w:eastAsia="Times New Roman"/>
        </w:rPr>
        <w:t>,</w:t>
      </w:r>
      <w:r w:rsidRPr="00195304">
        <w:rPr>
          <w:rFonts w:eastAsia="Times New Roman"/>
        </w:rPr>
        <w:t xml:space="preserve"> without hoping </w:t>
      </w:r>
      <w:r w:rsidR="005D6655">
        <w:rPr>
          <w:rFonts w:eastAsia="Times New Roman"/>
        </w:rPr>
        <w:t xml:space="preserve">that </w:t>
      </w:r>
      <w:r w:rsidRPr="00195304">
        <w:rPr>
          <w:rFonts w:eastAsia="Times New Roman"/>
        </w:rPr>
        <w:t>somehow a crystal ball will enable us to anticipate the exact example, whether it is</w:t>
      </w:r>
      <w:r>
        <w:rPr>
          <w:rFonts w:eastAsia="Times New Roman"/>
        </w:rPr>
        <w:t xml:space="preserve"> a</w:t>
      </w:r>
      <w:r w:rsidRPr="00195304">
        <w:rPr>
          <w:rFonts w:eastAsia="Times New Roman"/>
        </w:rPr>
        <w:t xml:space="preserve"> pandemic</w:t>
      </w:r>
      <w:r w:rsidR="0050269C">
        <w:rPr>
          <w:rFonts w:eastAsia="Times New Roman"/>
        </w:rPr>
        <w:t xml:space="preserve"> or</w:t>
      </w:r>
      <w:r w:rsidRPr="00195304">
        <w:rPr>
          <w:rFonts w:eastAsia="Times New Roman"/>
        </w:rPr>
        <w:t xml:space="preserve"> whether it is some other kind of national</w:t>
      </w:r>
      <w:r>
        <w:rPr>
          <w:rFonts w:eastAsia="Times New Roman"/>
        </w:rPr>
        <w:t>-</w:t>
      </w:r>
      <w:r w:rsidRPr="00195304">
        <w:rPr>
          <w:rFonts w:eastAsia="Times New Roman"/>
        </w:rPr>
        <w:t>level risk</w:t>
      </w:r>
      <w:r>
        <w:rPr>
          <w:rFonts w:eastAsia="Times New Roman"/>
        </w:rPr>
        <w:t>,</w:t>
      </w:r>
      <w:r w:rsidRPr="00195304">
        <w:rPr>
          <w:rFonts w:eastAsia="Times New Roman"/>
        </w:rPr>
        <w:t xml:space="preserve"> is clearly part of the answer.</w:t>
      </w:r>
    </w:p>
    <w:p w:rsidR="00654895" w:rsidRPr="00473B74" w:rsidP="00473B74">
      <w:pPr>
        <w:pStyle w:val="Answer"/>
        <w:rPr>
          <w:rFonts w:eastAsia="Times New Roman"/>
        </w:rPr>
      </w:pPr>
      <w:r w:rsidRPr="00195304">
        <w:rPr>
          <w:rFonts w:eastAsia="Times New Roman"/>
        </w:rPr>
        <w:t>We have also had to develop some challenge to groupthink within the national security community.</w:t>
      </w:r>
      <w:r>
        <w:rPr>
          <w:rFonts w:eastAsia="Times New Roman"/>
        </w:rPr>
        <w:t xml:space="preserve"> </w:t>
      </w:r>
      <w:r w:rsidRPr="00195304">
        <w:rPr>
          <w:rFonts w:eastAsia="Times New Roman"/>
        </w:rPr>
        <w:t>Just like the medical community, it is quite tight</w:t>
      </w:r>
      <w:r w:rsidR="000763DA">
        <w:rPr>
          <w:rFonts w:eastAsia="Times New Roman"/>
        </w:rPr>
        <w:t>-</w:t>
      </w:r>
      <w:r w:rsidRPr="00195304">
        <w:rPr>
          <w:rFonts w:eastAsia="Times New Roman"/>
        </w:rPr>
        <w:t>knit, people know each other well</w:t>
      </w:r>
      <w:r w:rsidR="00A22005">
        <w:rPr>
          <w:rFonts w:eastAsia="Times New Roman"/>
        </w:rPr>
        <w:t xml:space="preserve"> and</w:t>
      </w:r>
      <w:r w:rsidRPr="00195304">
        <w:rPr>
          <w:rFonts w:eastAsia="Times New Roman"/>
        </w:rPr>
        <w:t xml:space="preserve"> they are respectful of each other</w:t>
      </w:r>
      <w:r>
        <w:rPr>
          <w:rFonts w:eastAsia="Times New Roman"/>
        </w:rPr>
        <w:t>’</w:t>
      </w:r>
      <w:r w:rsidRPr="00195304">
        <w:rPr>
          <w:rFonts w:eastAsia="Times New Roman"/>
        </w:rPr>
        <w:t>s views; therefore, there is always the risk of groupthink in that community.</w:t>
      </w:r>
      <w:r>
        <w:rPr>
          <w:rFonts w:eastAsia="Times New Roman"/>
        </w:rPr>
        <w:t xml:space="preserve"> </w:t>
      </w:r>
      <w:r w:rsidRPr="00195304">
        <w:rPr>
          <w:rFonts w:eastAsia="Times New Roman"/>
        </w:rPr>
        <w:t>We have had to force explicit red teaming</w:t>
      </w:r>
      <w:r>
        <w:rPr>
          <w:rFonts w:eastAsia="Times New Roman"/>
        </w:rPr>
        <w:t>,</w:t>
      </w:r>
      <w:r w:rsidRPr="00195304">
        <w:rPr>
          <w:rFonts w:eastAsia="Times New Roman"/>
        </w:rPr>
        <w:t xml:space="preserve"> challenge</w:t>
      </w:r>
      <w:r>
        <w:rPr>
          <w:rFonts w:eastAsia="Times New Roman"/>
        </w:rPr>
        <w:t>,</w:t>
      </w:r>
      <w:r w:rsidRPr="00195304">
        <w:rPr>
          <w:rFonts w:eastAsia="Times New Roman"/>
        </w:rPr>
        <w:t xml:space="preserve"> </w:t>
      </w:r>
      <w:r w:rsidR="00A22005">
        <w:rPr>
          <w:rFonts w:eastAsia="Times New Roman"/>
        </w:rPr>
        <w:t xml:space="preserve">and </w:t>
      </w:r>
      <w:r w:rsidRPr="00195304">
        <w:rPr>
          <w:rFonts w:eastAsia="Times New Roman"/>
        </w:rPr>
        <w:t>scenario planning, including forcing considerations of scenarios no one thinks are likely to happen</w:t>
      </w:r>
      <w:r w:rsidR="00025924">
        <w:rPr>
          <w:rFonts w:eastAsia="Times New Roman"/>
        </w:rPr>
        <w:t>,</w:t>
      </w:r>
      <w:r w:rsidRPr="00195304">
        <w:rPr>
          <w:rFonts w:eastAsia="Times New Roman"/>
        </w:rPr>
        <w:t xml:space="preserve"> into the process as part of the discipline.</w:t>
      </w:r>
      <w:r>
        <w:rPr>
          <w:rFonts w:eastAsia="Times New Roman"/>
        </w:rPr>
        <w:t xml:space="preserve"> </w:t>
      </w:r>
      <w:r w:rsidRPr="00195304">
        <w:rPr>
          <w:rFonts w:eastAsia="Times New Roman"/>
        </w:rPr>
        <w:t>Perhaps that is an example of the kind of thing that Mark Walport and Sally Davies were both driving at</w:t>
      </w:r>
      <w:r w:rsidR="00A22005">
        <w:rPr>
          <w:rFonts w:eastAsia="Times New Roman"/>
        </w:rPr>
        <w:t>,</w:t>
      </w:r>
      <w:r w:rsidRPr="00195304">
        <w:rPr>
          <w:rFonts w:eastAsia="Times New Roman"/>
        </w:rPr>
        <w:t xml:space="preserve"> and Oliver Letwin referred to in his first comments.</w:t>
      </w:r>
      <w:r>
        <w:t xml:space="preserve"> </w:t>
      </w:r>
    </w:p>
    <w:p w:rsidR="00654895" w:rsidRPr="00195304" w:rsidP="00654895">
      <w:pPr>
        <w:pStyle w:val="Question"/>
        <w:numPr>
          <w:ilvl w:val="0"/>
          <w:numId w:val="9"/>
        </w:numPr>
        <w:rPr>
          <w:rFonts w:eastAsia="Times New Roman"/>
        </w:rPr>
      </w:pPr>
      <w:sdt>
        <w:sdtPr>
          <w:rPr>
            <w:rFonts w:eastAsia="Times New Roman"/>
          </w:rPr>
          <w:alias w:val="Member"/>
          <w:tag w:val="&lt;Member mnisId='449' dodsId='25259'&gt;"/>
          <w:id w:val="577180299"/>
          <w:placeholder>
            <w:docPart w:val="A7C4983EC16B465EAC671054218C3D9D"/>
          </w:placeholder>
          <w:richText/>
        </w:sdtPr>
        <w:sdtContent>
          <w:r w:rsidRPr="00C46F7F">
            <w:rPr>
              <w:rFonts w:eastAsia="Times New Roman"/>
              <w:b/>
            </w:rPr>
            <w:t>Graham Stringer:</w:t>
          </w:r>
        </w:sdtContent>
      </w:sdt>
      <w:r>
        <w:rPr>
          <w:rFonts w:eastAsia="Times New Roman"/>
        </w:rPr>
        <w:t xml:space="preserve"> </w:t>
      </w:r>
      <w:r w:rsidRPr="00195304">
        <w:rPr>
          <w:rFonts w:eastAsia="Times New Roman"/>
        </w:rPr>
        <w:t xml:space="preserve">You make </w:t>
      </w:r>
      <w:r w:rsidR="00473B74">
        <w:rPr>
          <w:rFonts w:eastAsia="Times New Roman"/>
        </w:rPr>
        <w:t>the</w:t>
      </w:r>
      <w:r w:rsidRPr="00195304">
        <w:rPr>
          <w:rFonts w:eastAsia="Times New Roman"/>
        </w:rPr>
        <w:t xml:space="preserve"> very fair point that nobody could have prepared for Covid</w:t>
      </w:r>
      <w:r>
        <w:rPr>
          <w:rFonts w:eastAsia="Times New Roman"/>
        </w:rPr>
        <w:t>-</w:t>
      </w:r>
      <w:r w:rsidRPr="00195304">
        <w:rPr>
          <w:rFonts w:eastAsia="Times New Roman"/>
        </w:rPr>
        <w:t>19 because they did not know about it.</w:t>
      </w:r>
      <w:r>
        <w:rPr>
          <w:rFonts w:eastAsia="Times New Roman"/>
        </w:rPr>
        <w:t xml:space="preserve"> </w:t>
      </w:r>
      <w:r w:rsidRPr="00195304">
        <w:rPr>
          <w:rFonts w:eastAsia="Times New Roman"/>
        </w:rPr>
        <w:t>That is self</w:t>
      </w:r>
      <w:r>
        <w:rPr>
          <w:rFonts w:eastAsia="Times New Roman"/>
        </w:rPr>
        <w:t>-</w:t>
      </w:r>
      <w:r w:rsidRPr="00195304">
        <w:rPr>
          <w:rFonts w:eastAsia="Times New Roman"/>
        </w:rPr>
        <w:t>evident.</w:t>
      </w:r>
      <w:r>
        <w:rPr>
          <w:rFonts w:eastAsia="Times New Roman"/>
        </w:rPr>
        <w:t xml:space="preserve"> </w:t>
      </w:r>
      <w:r w:rsidRPr="00195304">
        <w:rPr>
          <w:rFonts w:eastAsia="Times New Roman"/>
        </w:rPr>
        <w:t>But when we</w:t>
      </w:r>
      <w:r w:rsidR="00E8189A">
        <w:rPr>
          <w:rFonts w:eastAsia="Times New Roman"/>
        </w:rPr>
        <w:t xml:space="preserve"> </w:t>
      </w:r>
      <w:r w:rsidRPr="00195304">
        <w:rPr>
          <w:rFonts w:eastAsia="Times New Roman"/>
        </w:rPr>
        <w:t>kn</w:t>
      </w:r>
      <w:r w:rsidR="00E8189A">
        <w:rPr>
          <w:rFonts w:eastAsia="Times New Roman"/>
        </w:rPr>
        <w:t>e</w:t>
      </w:r>
      <w:r w:rsidRPr="00195304">
        <w:rPr>
          <w:rFonts w:eastAsia="Times New Roman"/>
        </w:rPr>
        <w:t>w about it, although not in great detail, in February and March this year, can you tell us how you approached the debate around th</w:t>
      </w:r>
      <w:r w:rsidR="00E8189A">
        <w:rPr>
          <w:rFonts w:eastAsia="Times New Roman"/>
        </w:rPr>
        <w:t>at</w:t>
      </w:r>
      <w:r w:rsidRPr="00195304">
        <w:rPr>
          <w:rFonts w:eastAsia="Times New Roman"/>
        </w:rPr>
        <w:t xml:space="preserve"> when there was no hard science one way or the other?</w:t>
      </w:r>
      <w:r>
        <w:rPr>
          <w:rFonts w:eastAsia="Times New Roman"/>
        </w:rPr>
        <w:t xml:space="preserve"> </w:t>
      </w:r>
    </w:p>
    <w:p w:rsidR="00654895" w:rsidP="00654895">
      <w:pPr>
        <w:pStyle w:val="Answer"/>
      </w:pPr>
      <w:sdt>
        <w:sdtPr>
          <w:alias w:val="Witness"/>
          <w:id w:val="-2117199671"/>
          <w:placeholder>
            <w:docPart w:val="A7C4983EC16B465EAC671054218C3D9D"/>
          </w:placeholder>
          <w:richText/>
        </w:sdtPr>
        <w:sdtContent>
          <w:r>
            <w:rPr>
              <w:b/>
              <w:i/>
            </w:rPr>
            <w:t>Lord Sedwill</w:t>
          </w:r>
          <w:r w:rsidRPr="00C46F7F">
            <w:rPr>
              <w:b/>
              <w:i/>
            </w:rPr>
            <w:t>:</w:t>
          </w:r>
        </w:sdtContent>
      </w:sdt>
      <w:r>
        <w:t xml:space="preserve"> </w:t>
      </w:r>
      <w:r w:rsidRPr="00AC131F">
        <w:t>Essentially</w:t>
      </w:r>
      <w:r>
        <w:t>,</w:t>
      </w:r>
      <w:r w:rsidRPr="00AC131F">
        <w:t xml:space="preserve"> we took the pandemic flu plan and tried to adapt it for Covid</w:t>
      </w:r>
      <w:r>
        <w:t>-</w:t>
      </w:r>
      <w:r w:rsidRPr="00AC131F">
        <w:t>19.</w:t>
      </w:r>
      <w:r>
        <w:t xml:space="preserve"> </w:t>
      </w:r>
      <w:r w:rsidRPr="00AC131F">
        <w:t xml:space="preserve">Obviously, the adaptation of that plan continued as we </w:t>
      </w:r>
      <w:r w:rsidRPr="00AC131F">
        <w:t>learnt more about the disease.</w:t>
      </w:r>
      <w:r>
        <w:t xml:space="preserve"> </w:t>
      </w:r>
      <w:r w:rsidRPr="00AC131F">
        <w:t>As Dame Sally referred to earlier, for several months the scientists did not know about asymptomatic transmission</w:t>
      </w:r>
      <w:r w:rsidR="00845B43">
        <w:t>,</w:t>
      </w:r>
      <w:r w:rsidRPr="00AC131F">
        <w:t xml:space="preserve"> and therefore the focus in the early stages was on measures</w:t>
      </w:r>
      <w:r>
        <w:t>—</w:t>
      </w:r>
      <w:r w:rsidRPr="00AC131F">
        <w:t>social controls, social interventions</w:t>
      </w:r>
      <w:r>
        <w:t>—</w:t>
      </w:r>
      <w:r w:rsidRPr="00AC131F">
        <w:t>to try to</w:t>
      </w:r>
      <w:r w:rsidR="00845B43">
        <w:t xml:space="preserve"> impede</w:t>
      </w:r>
      <w:r w:rsidRPr="00AC131F">
        <w:t xml:space="preserve"> transmission between people who were symptomatic and </w:t>
      </w:r>
      <w:r w:rsidR="00455380">
        <w:t xml:space="preserve">to </w:t>
      </w:r>
      <w:r w:rsidRPr="00AC131F">
        <w:t xml:space="preserve">identify </w:t>
      </w:r>
      <w:r>
        <w:t xml:space="preserve">early </w:t>
      </w:r>
      <w:r w:rsidRPr="00AC131F">
        <w:t>those who were symptomatic.</w:t>
      </w:r>
      <w:r>
        <w:t xml:space="preserve"> </w:t>
      </w:r>
      <w:r w:rsidRPr="00AC131F">
        <w:t>We did not</w:t>
      </w:r>
      <w:r w:rsidR="009647B5">
        <w:t>,</w:t>
      </w:r>
      <w:r w:rsidRPr="00AC131F">
        <w:t xml:space="preserve"> early on</w:t>
      </w:r>
      <w:r w:rsidR="009647B5">
        <w:t>,</w:t>
      </w:r>
      <w:r w:rsidRPr="00AC131F">
        <w:t xml:space="preserve"> know that young children in particular were unlikely either to contract or</w:t>
      </w:r>
      <w:r w:rsidR="005B6A17">
        <w:t>,</w:t>
      </w:r>
      <w:r w:rsidRPr="00AC131F">
        <w:t xml:space="preserve"> </w:t>
      </w:r>
      <w:r>
        <w:t xml:space="preserve">indeed, </w:t>
      </w:r>
      <w:r w:rsidRPr="00AC131F">
        <w:t xml:space="preserve">transmit the disease compared </w:t>
      </w:r>
      <w:r w:rsidR="00A67EC9">
        <w:t>with</w:t>
      </w:r>
      <w:r w:rsidRPr="00AC131F">
        <w:t xml:space="preserve"> others. We sought to adapt as we went.</w:t>
      </w:r>
      <w:r>
        <w:t xml:space="preserve"> </w:t>
      </w:r>
    </w:p>
    <w:p w:rsidR="00F74CFB" w:rsidP="00654895">
      <w:pPr>
        <w:pStyle w:val="Answer"/>
      </w:pPr>
      <w:r w:rsidRPr="00AC131F">
        <w:t>There was a plan</w:t>
      </w:r>
      <w:r w:rsidR="00A67EC9">
        <w:t xml:space="preserve">, </w:t>
      </w:r>
      <w:r w:rsidRPr="00AC131F">
        <w:t xml:space="preserve">set </w:t>
      </w:r>
      <w:r>
        <w:t xml:space="preserve">out back </w:t>
      </w:r>
      <w:r w:rsidRPr="00AC131F">
        <w:t xml:space="preserve">in the </w:t>
      </w:r>
      <w:r>
        <w:t>s</w:t>
      </w:r>
      <w:r w:rsidRPr="00AC131F">
        <w:t>prin</w:t>
      </w:r>
      <w:r>
        <w:t>g</w:t>
      </w:r>
      <w:r w:rsidRPr="00AC131F">
        <w:t xml:space="preserve"> by Professor Whitty, the chief medical officer, to try to delay the arrival of the disease in the UK</w:t>
      </w:r>
      <w:r>
        <w:t>. W</w:t>
      </w:r>
      <w:r w:rsidRPr="00AC131F">
        <w:t>e hoped of course that China would be able to get it under sufficient control that the numbers spilling out of China would be minimal</w:t>
      </w:r>
      <w:r>
        <w:t>. R</w:t>
      </w:r>
      <w:r w:rsidRPr="00AC131F">
        <w:t xml:space="preserve">egrettably, that turned out not to be possible, even with all the state capabilities </w:t>
      </w:r>
      <w:r w:rsidR="00A67EC9">
        <w:t>they</w:t>
      </w:r>
      <w:r w:rsidRPr="00AC131F">
        <w:t xml:space="preserve"> can bring to bear.</w:t>
      </w:r>
      <w:r>
        <w:t xml:space="preserve"> T</w:t>
      </w:r>
      <w:r w:rsidRPr="00AC131F">
        <w:t xml:space="preserve">hen </w:t>
      </w:r>
      <w:r>
        <w:t>we had to</w:t>
      </w:r>
      <w:r w:rsidRPr="00AC131F">
        <w:t xml:space="preserve"> ensure that we had in place</w:t>
      </w:r>
      <w:r>
        <w:t>,</w:t>
      </w:r>
      <w:r w:rsidRPr="00AC131F">
        <w:t xml:space="preserve"> in particular in the NHS</w:t>
      </w:r>
      <w:r>
        <w:t xml:space="preserve">, </w:t>
      </w:r>
      <w:r w:rsidRPr="00AC131F">
        <w:t>the capacity to deal with the serious inciden</w:t>
      </w:r>
      <w:r>
        <w:t>ce</w:t>
      </w:r>
      <w:r w:rsidRPr="00AC131F">
        <w:t xml:space="preserve"> of the disease</w:t>
      </w:r>
      <w:r>
        <w:t>,</w:t>
      </w:r>
      <w:r w:rsidRPr="00AC131F">
        <w:t xml:space="preserve"> in particular in the critical care system.</w:t>
      </w:r>
    </w:p>
    <w:p w:rsidR="00654895" w:rsidP="00654895">
      <w:pPr>
        <w:pStyle w:val="Answer"/>
      </w:pPr>
      <w:r w:rsidRPr="00AC131F">
        <w:t xml:space="preserve">There </w:t>
      </w:r>
      <w:r w:rsidR="00F74CFB">
        <w:t>was</w:t>
      </w:r>
      <w:r w:rsidRPr="00AC131F">
        <w:t xml:space="preserve"> a range of things that we were trying to do in parallel</w:t>
      </w:r>
      <w:r>
        <w:t>. We were trying to u</w:t>
      </w:r>
      <w:r w:rsidRPr="00AC131F">
        <w:t>nderstand the nature of the disease and work out which measures might be most effective in at least impeding</w:t>
      </w:r>
      <w:r>
        <w:t>,</w:t>
      </w:r>
      <w:r w:rsidRPr="00AC131F">
        <w:t xml:space="preserve"> if not preventing</w:t>
      </w:r>
      <w:r>
        <w:t>,</w:t>
      </w:r>
      <w:r w:rsidRPr="00AC131F">
        <w:t xml:space="preserve"> its transmission</w:t>
      </w:r>
      <w:r>
        <w:t>. We were</w:t>
      </w:r>
      <w:r w:rsidRPr="00AC131F">
        <w:t xml:space="preserve"> ensuring that we had the systems in place</w:t>
      </w:r>
      <w:r w:rsidR="00F74CFB">
        <w:t>,</w:t>
      </w:r>
      <w:r w:rsidRPr="00AC131F">
        <w:t xml:space="preserve"> should the worst</w:t>
      </w:r>
      <w:r>
        <w:t>-</w:t>
      </w:r>
      <w:r w:rsidRPr="00AC131F">
        <w:t>case scenarios</w:t>
      </w:r>
      <w:r>
        <w:t xml:space="preserve"> on </w:t>
      </w:r>
      <w:r w:rsidRPr="00AC131F">
        <w:t>the number of casualties be as high as they might be from pandemic flu</w:t>
      </w:r>
      <w:r w:rsidR="00E40BFC">
        <w:t>; f</w:t>
      </w:r>
      <w:r>
        <w:t>ortunately</w:t>
      </w:r>
      <w:r w:rsidRPr="00AC131F">
        <w:t xml:space="preserve">, they turned out </w:t>
      </w:r>
      <w:r w:rsidR="00355DED">
        <w:t xml:space="preserve">at least </w:t>
      </w:r>
      <w:r w:rsidRPr="00AC131F">
        <w:t>not to be</w:t>
      </w:r>
      <w:r w:rsidR="002D5B9C">
        <w:t xml:space="preserve"> </w:t>
      </w:r>
      <w:r w:rsidRPr="00AC131F">
        <w:t>the worst case</w:t>
      </w:r>
      <w:r>
        <w:t>. We were also</w:t>
      </w:r>
      <w:r w:rsidRPr="00AC131F">
        <w:t xml:space="preserve"> building up capacity, as we have already heard,</w:t>
      </w:r>
      <w:r w:rsidR="00355DED">
        <w:t xml:space="preserve"> </w:t>
      </w:r>
      <w:r w:rsidRPr="00AC131F">
        <w:t>in a health system that already lack</w:t>
      </w:r>
      <w:r>
        <w:t>ed</w:t>
      </w:r>
      <w:r w:rsidRPr="00AC131F">
        <w:t xml:space="preserve"> resilience for this kind of disease.</w:t>
      </w:r>
      <w:r>
        <w:t xml:space="preserve"> </w:t>
      </w:r>
    </w:p>
    <w:p w:rsidR="00654895" w:rsidRPr="00AC131F" w:rsidP="00654895">
      <w:pPr>
        <w:pStyle w:val="Question"/>
        <w:numPr>
          <w:ilvl w:val="0"/>
          <w:numId w:val="9"/>
        </w:numPr>
      </w:pPr>
      <w:sdt>
        <w:sdtPr>
          <w:alias w:val="Member"/>
          <w:tag w:val="&lt;Member mnisId='449' dodsId='25259'&gt;"/>
          <w:id w:val="-1129165788"/>
          <w:placeholder>
            <w:docPart w:val="A7C4983EC16B465EAC671054218C3D9D"/>
          </w:placeholder>
          <w:richText/>
        </w:sdtPr>
        <w:sdtContent>
          <w:r w:rsidRPr="00C46F7F">
            <w:rPr>
              <w:b/>
            </w:rPr>
            <w:t>Graham Stringer:</w:t>
          </w:r>
        </w:sdtContent>
      </w:sdt>
      <w:r>
        <w:t xml:space="preserve"> </w:t>
      </w:r>
      <w:r w:rsidRPr="00AC131F">
        <w:t>In the early stages</w:t>
      </w:r>
      <w:r>
        <w:t>,</w:t>
      </w:r>
      <w:r w:rsidRPr="00AC131F">
        <w:t xml:space="preserve"> there were two specific debates where the science was not hard.</w:t>
      </w:r>
      <w:r>
        <w:t xml:space="preserve"> </w:t>
      </w:r>
      <w:r w:rsidRPr="00AC131F">
        <w:t xml:space="preserve">One was </w:t>
      </w:r>
      <w:r>
        <w:t xml:space="preserve">whether </w:t>
      </w:r>
      <w:r w:rsidRPr="00AC131F">
        <w:t>to ask people coming into the country from abroad to self</w:t>
      </w:r>
      <w:r>
        <w:t>-</w:t>
      </w:r>
      <w:r w:rsidRPr="00AC131F">
        <w:t>isolate when they arrived.</w:t>
      </w:r>
      <w:r>
        <w:t xml:space="preserve"> </w:t>
      </w:r>
      <w:r w:rsidRPr="00AC131F">
        <w:t>If I remember correctly</w:t>
      </w:r>
      <w:r>
        <w:t>,</w:t>
      </w:r>
      <w:r w:rsidRPr="00AC131F">
        <w:t xml:space="preserve"> we only isolated people from China at that stage.</w:t>
      </w:r>
      <w:r>
        <w:t xml:space="preserve"> </w:t>
      </w:r>
      <w:r w:rsidRPr="00AC131F">
        <w:t>The other debate was whether to lock</w:t>
      </w:r>
      <w:r w:rsidR="00141B50">
        <w:t xml:space="preserve"> </w:t>
      </w:r>
      <w:r w:rsidRPr="00AC131F">
        <w:t>down or not and</w:t>
      </w:r>
      <w:r>
        <w:t>,</w:t>
      </w:r>
      <w:r w:rsidRPr="00AC131F">
        <w:t xml:space="preserve"> if we were to lock</w:t>
      </w:r>
      <w:r w:rsidR="00141B50">
        <w:t xml:space="preserve"> </w:t>
      </w:r>
      <w:r w:rsidRPr="00AC131F">
        <w:t>down</w:t>
      </w:r>
      <w:r>
        <w:t>,</w:t>
      </w:r>
      <w:r w:rsidRPr="00AC131F">
        <w:t xml:space="preserve"> when.</w:t>
      </w:r>
      <w:r>
        <w:t xml:space="preserve"> </w:t>
      </w:r>
      <w:r w:rsidRPr="00AC131F">
        <w:t>Can you tell us how those two debates were approached?</w:t>
      </w:r>
      <w:r>
        <w:t xml:space="preserve"> </w:t>
      </w:r>
    </w:p>
    <w:p w:rsidR="00654895" w:rsidP="00654895">
      <w:pPr>
        <w:pStyle w:val="Answer"/>
      </w:pPr>
      <w:sdt>
        <w:sdtPr>
          <w:alias w:val="Witness"/>
          <w:id w:val="-2146954872"/>
          <w:placeholder>
            <w:docPart w:val="A7C4983EC16B465EAC671054218C3D9D"/>
          </w:placeholder>
          <w:richText/>
        </w:sdtPr>
        <w:sdtContent>
          <w:r>
            <w:rPr>
              <w:b/>
              <w:i/>
            </w:rPr>
            <w:t>Lord Sedwill</w:t>
          </w:r>
          <w:r w:rsidRPr="00C46F7F">
            <w:rPr>
              <w:b/>
              <w:i/>
            </w:rPr>
            <w:t>:</w:t>
          </w:r>
        </w:sdtContent>
      </w:sdt>
      <w:r>
        <w:t xml:space="preserve"> </w:t>
      </w:r>
      <w:r w:rsidRPr="00AC131F">
        <w:t>They were examined in much the way you have just set out in the question</w:t>
      </w:r>
      <w:r w:rsidR="00141B50">
        <w:t>;</w:t>
      </w:r>
      <w:r w:rsidRPr="00AC131F">
        <w:t xml:space="preserve"> we brought to the key Ministers the evidence</w:t>
      </w:r>
      <w:r>
        <w:t>,</w:t>
      </w:r>
      <w:r w:rsidRPr="00AC131F">
        <w:t xml:space="preserve"> and of course </w:t>
      </w:r>
      <w:r w:rsidR="00C844F1">
        <w:t>the</w:t>
      </w:r>
      <w:r>
        <w:t xml:space="preserve"> </w:t>
      </w:r>
      <w:r w:rsidRPr="00AC131F">
        <w:t>analysis</w:t>
      </w:r>
      <w:r w:rsidR="00C844F1">
        <w:t>,</w:t>
      </w:r>
      <w:r w:rsidRPr="00AC131F">
        <w:t xml:space="preserve"> of </w:t>
      </w:r>
      <w:r>
        <w:t xml:space="preserve">the </w:t>
      </w:r>
      <w:r w:rsidRPr="00AC131F">
        <w:t>economic and social impact of the various measures being considered.</w:t>
      </w:r>
      <w:r>
        <w:t xml:space="preserve"> </w:t>
      </w:r>
      <w:r w:rsidRPr="00AC131F">
        <w:t>At that time</w:t>
      </w:r>
      <w:r w:rsidR="00C844F1">
        <w:t>,</w:t>
      </w:r>
      <w:r w:rsidRPr="00AC131F">
        <w:t xml:space="preserve"> the medical evidence suggested that it did not make sense</w:t>
      </w:r>
      <w:r w:rsidR="00227835">
        <w:t>,</w:t>
      </w:r>
      <w:r w:rsidRPr="00AC131F">
        <w:t xml:space="preserve"> and would not have a significant effect on the transmission of the disease in the UK</w:t>
      </w:r>
      <w:r w:rsidR="00227835">
        <w:t>,</w:t>
      </w:r>
      <w:r w:rsidRPr="00AC131F">
        <w:t xml:space="preserve"> to stop travel from a whole range of countries other than China</w:t>
      </w:r>
      <w:r w:rsidR="00227835">
        <w:t>. W</w:t>
      </w:r>
      <w:r w:rsidRPr="00AC131F">
        <w:t>e were conscious</w:t>
      </w:r>
      <w:r>
        <w:t>,</w:t>
      </w:r>
      <w:r w:rsidRPr="00AC131F">
        <w:t xml:space="preserve"> of course</w:t>
      </w:r>
      <w:r>
        <w:t>,</w:t>
      </w:r>
      <w:r w:rsidRPr="00AC131F">
        <w:t xml:space="preserve"> that</w:t>
      </w:r>
      <w:r>
        <w:t>,</w:t>
      </w:r>
      <w:r w:rsidRPr="00AC131F">
        <w:t xml:space="preserve"> particularly at that time</w:t>
      </w:r>
      <w:r>
        <w:t>,</w:t>
      </w:r>
      <w:r w:rsidRPr="00AC131F">
        <w:t xml:space="preserve"> there were an awful lot of Brits travelling backward</w:t>
      </w:r>
      <w:r>
        <w:t>s</w:t>
      </w:r>
      <w:r w:rsidRPr="00AC131F">
        <w:t xml:space="preserve"> and forwards who would have been affected by that, so the international dimension was a factor.</w:t>
      </w:r>
      <w:r>
        <w:t xml:space="preserve"> </w:t>
      </w:r>
    </w:p>
    <w:p w:rsidR="00654895" w:rsidP="00654895">
      <w:pPr>
        <w:pStyle w:val="Answer"/>
      </w:pPr>
      <w:r>
        <w:t xml:space="preserve">As </w:t>
      </w:r>
      <w:r w:rsidR="00550CCF">
        <w:t>we went into the</w:t>
      </w:r>
      <w:r w:rsidRPr="00AC131F">
        <w:t xml:space="preserve"> lockdown</w:t>
      </w:r>
      <w:r>
        <w:t xml:space="preserve">, it was not really </w:t>
      </w:r>
      <w:r w:rsidRPr="00AC131F">
        <w:t>a binary question of whether to lock down or not</w:t>
      </w:r>
      <w:r>
        <w:t>,</w:t>
      </w:r>
      <w:r w:rsidRPr="00AC131F">
        <w:t xml:space="preserve"> and when.</w:t>
      </w:r>
      <w:r>
        <w:t xml:space="preserve"> </w:t>
      </w:r>
      <w:r w:rsidRPr="00AC131F">
        <w:t xml:space="preserve">It was </w:t>
      </w:r>
      <w:r>
        <w:t xml:space="preserve">whether </w:t>
      </w:r>
      <w:r w:rsidRPr="00AC131F">
        <w:t>there</w:t>
      </w:r>
      <w:r>
        <w:t xml:space="preserve"> were</w:t>
      </w:r>
      <w:r w:rsidRPr="00AC131F">
        <w:t xml:space="preserve"> measures short of a full lockdown</w:t>
      </w:r>
      <w:r w:rsidR="00620202">
        <w:t>,</w:t>
      </w:r>
      <w:r w:rsidRPr="00AC131F">
        <w:t xml:space="preserve"> of the kind that we had seen in other European countries</w:t>
      </w:r>
      <w:r w:rsidR="00620202">
        <w:t xml:space="preserve"> that</w:t>
      </w:r>
      <w:r w:rsidRPr="00AC131F">
        <w:t xml:space="preserve"> were several weeks ahead of us </w:t>
      </w:r>
      <w:r w:rsidR="00550CCF">
        <w:t>in</w:t>
      </w:r>
      <w:r>
        <w:t xml:space="preserve"> </w:t>
      </w:r>
      <w:r w:rsidRPr="00AC131F">
        <w:t>the progress of the disease</w:t>
      </w:r>
      <w:r>
        <w:t>,</w:t>
      </w:r>
      <w:r w:rsidRPr="00AC131F">
        <w:t xml:space="preserve"> </w:t>
      </w:r>
      <w:r>
        <w:t>which</w:t>
      </w:r>
      <w:r w:rsidRPr="00AC131F">
        <w:t xml:space="preserve"> would prove effective in stopping or at least reducing its transmission.</w:t>
      </w:r>
      <w:r>
        <w:t xml:space="preserve"> At the time</w:t>
      </w:r>
      <w:r w:rsidR="002D265B">
        <w:t>,</w:t>
      </w:r>
      <w:r>
        <w:t xml:space="preserve"> t</w:t>
      </w:r>
      <w:r w:rsidRPr="00AC131F">
        <w:t xml:space="preserve">he evidence </w:t>
      </w:r>
      <w:r>
        <w:t>fro</w:t>
      </w:r>
      <w:r w:rsidRPr="00AC131F">
        <w:t>m several other European countries</w:t>
      </w:r>
      <w:r w:rsidR="002D265B">
        <w:t>—</w:t>
      </w:r>
      <w:r w:rsidRPr="00AC131F">
        <w:t xml:space="preserve">developing </w:t>
      </w:r>
      <w:r w:rsidRPr="00AC131F">
        <w:t>fast</w:t>
      </w:r>
      <w:r>
        <w:t>,</w:t>
      </w:r>
      <w:r w:rsidRPr="00AC131F">
        <w:t xml:space="preserve"> so a lot of </w:t>
      </w:r>
      <w:r w:rsidR="002D265B">
        <w:t>it was</w:t>
      </w:r>
      <w:r w:rsidRPr="00AC131F">
        <w:t xml:space="preserve"> as much anecdotal as really strong analytical evidence</w:t>
      </w:r>
      <w:r w:rsidR="00E50E68">
        <w:t>—</w:t>
      </w:r>
      <w:r w:rsidRPr="00AC131F">
        <w:t>was that the disease was still spreading</w:t>
      </w:r>
      <w:r>
        <w:t>,</w:t>
      </w:r>
      <w:r w:rsidRPr="00AC131F">
        <w:t xml:space="preserve"> including in countries or in cities</w:t>
      </w:r>
      <w:r w:rsidR="00E50E68">
        <w:t xml:space="preserve"> </w:t>
      </w:r>
      <w:r w:rsidRPr="00AC131F">
        <w:t>where they had imposed very severe lockdown</w:t>
      </w:r>
      <w:r>
        <w:t>-</w:t>
      </w:r>
      <w:r w:rsidRPr="00AC131F">
        <w:t>type measures.</w:t>
      </w:r>
      <w:r>
        <w:t xml:space="preserve"> </w:t>
      </w:r>
      <w:r w:rsidRPr="00AC131F">
        <w:t>It was not clear that</w:t>
      </w:r>
      <w:r>
        <w:t xml:space="preserve"> a</w:t>
      </w:r>
      <w:r w:rsidRPr="00AC131F">
        <w:t xml:space="preserve"> lockdown was going to be effective.</w:t>
      </w:r>
      <w:r>
        <w:t xml:space="preserve"> </w:t>
      </w:r>
      <w:r w:rsidR="00EE6D10">
        <w:t>O</w:t>
      </w:r>
      <w:r w:rsidRPr="00AC131F">
        <w:t>ver quite a short period</w:t>
      </w:r>
      <w:r w:rsidR="00D51494">
        <w:t>—</w:t>
      </w:r>
      <w:r w:rsidRPr="00AC131F">
        <w:t>a couple of weeks</w:t>
      </w:r>
      <w:r>
        <w:t>,</w:t>
      </w:r>
      <w:r w:rsidRPr="00AC131F">
        <w:t xml:space="preserve"> </w:t>
      </w:r>
      <w:r>
        <w:t xml:space="preserve">I think, </w:t>
      </w:r>
      <w:r w:rsidRPr="00AC131F">
        <w:t>in early to mid</w:t>
      </w:r>
      <w:r>
        <w:t>-</w:t>
      </w:r>
      <w:r w:rsidRPr="00AC131F">
        <w:t>March</w:t>
      </w:r>
      <w:r w:rsidR="00D51494">
        <w:t>—</w:t>
      </w:r>
      <w:r w:rsidRPr="00AC131F">
        <w:t>we introduced measures that resulted in the full lockdown at the end of March</w:t>
      </w:r>
      <w:r w:rsidR="00D51494">
        <w:t>,</w:t>
      </w:r>
      <w:r w:rsidRPr="00AC131F">
        <w:t xml:space="preserve"> as it became clear that </w:t>
      </w:r>
      <w:r>
        <w:t xml:space="preserve">that </w:t>
      </w:r>
      <w:r w:rsidRPr="00AC131F">
        <w:t>was going to prove necessary to try to bring the R level down and reduce the transmission of the disease.</w:t>
      </w:r>
      <w:r>
        <w:t xml:space="preserve"> </w:t>
      </w:r>
      <w:r w:rsidRPr="00AC131F">
        <w:t>It was phased</w:t>
      </w:r>
      <w:r w:rsidR="00D51494">
        <w:t>,</w:t>
      </w:r>
      <w:r w:rsidRPr="00AC131F">
        <w:t xml:space="preserve"> and we were testing it as we went.</w:t>
      </w:r>
      <w:r>
        <w:t xml:space="preserve"> </w:t>
      </w:r>
    </w:p>
    <w:p w:rsidR="00654895" w:rsidRPr="00AC131F" w:rsidP="00654895">
      <w:pPr>
        <w:pStyle w:val="Question"/>
        <w:numPr>
          <w:ilvl w:val="0"/>
          <w:numId w:val="9"/>
        </w:numPr>
      </w:pPr>
      <w:sdt>
        <w:sdtPr>
          <w:alias w:val="Member"/>
          <w:tag w:val="&lt;Member mnisId='449' dodsId='25259'&gt;"/>
          <w:id w:val="-1231305463"/>
          <w:placeholder>
            <w:docPart w:val="A7C4983EC16B465EAC671054218C3D9D"/>
          </w:placeholder>
          <w:richText/>
        </w:sdtPr>
        <w:sdtContent>
          <w:r w:rsidRPr="00C46F7F">
            <w:rPr>
              <w:b/>
            </w:rPr>
            <w:t>Graham Stringer:</w:t>
          </w:r>
        </w:sdtContent>
      </w:sdt>
      <w:r>
        <w:t xml:space="preserve"> </w:t>
      </w:r>
      <w:r w:rsidRPr="00AC131F">
        <w:t>The</w:t>
      </w:r>
      <w:r w:rsidR="00D51494">
        <w:t>y</w:t>
      </w:r>
      <w:r w:rsidRPr="00AC131F">
        <w:t xml:space="preserve"> were very difficult decisions</w:t>
      </w:r>
      <w:r w:rsidR="00D239B6">
        <w:t>,</w:t>
      </w:r>
      <w:r w:rsidRPr="00AC131F">
        <w:t xml:space="preserve"> with inadequate information</w:t>
      </w:r>
      <w:r>
        <w:t>. D</w:t>
      </w:r>
      <w:r w:rsidRPr="00AC131F">
        <w:t>o you have any reflections</w:t>
      </w:r>
      <w:r w:rsidR="00D51494">
        <w:t xml:space="preserve"> you would</w:t>
      </w:r>
      <w:r w:rsidRPr="00AC131F">
        <w:t xml:space="preserve"> share with the Committee about what you wish you had done over that period</w:t>
      </w:r>
      <w:r>
        <w:t>,</w:t>
      </w:r>
      <w:r w:rsidRPr="00AC131F">
        <w:t xml:space="preserve"> or what advice you wish you had given over that period? </w:t>
      </w:r>
    </w:p>
    <w:p w:rsidR="00654895" w:rsidP="00654895">
      <w:pPr>
        <w:pStyle w:val="Answer"/>
      </w:pPr>
      <w:sdt>
        <w:sdtPr>
          <w:alias w:val="Witness"/>
          <w:id w:val="-1309699408"/>
          <w:placeholder>
            <w:docPart w:val="A7C4983EC16B465EAC671054218C3D9D"/>
          </w:placeholder>
          <w:richText/>
        </w:sdtPr>
        <w:sdtContent>
          <w:r>
            <w:rPr>
              <w:b/>
              <w:i/>
            </w:rPr>
            <w:t>Lord Sedwill</w:t>
          </w:r>
          <w:r w:rsidRPr="00C46F7F">
            <w:rPr>
              <w:b/>
              <w:i/>
            </w:rPr>
            <w:t>:</w:t>
          </w:r>
        </w:sdtContent>
      </w:sdt>
      <w:r>
        <w:t xml:space="preserve"> </w:t>
      </w:r>
      <w:r w:rsidRPr="00AC131F">
        <w:t>I do not think it is right to talk about advice and what I might have done</w:t>
      </w:r>
      <w:r w:rsidR="00D57053">
        <w:t>;</w:t>
      </w:r>
      <w:r w:rsidRPr="00AC131F">
        <w:t xml:space="preserve"> it is only right that Ministers know that advice is not going to be revealed.</w:t>
      </w:r>
      <w:r>
        <w:t xml:space="preserve"> T</w:t>
      </w:r>
      <w:r w:rsidRPr="00AC131F">
        <w:t>he choices we had</w:t>
      </w:r>
      <w:r>
        <w:t>,</w:t>
      </w:r>
      <w:r w:rsidRPr="00AC131F">
        <w:t xml:space="preserve"> in particular </w:t>
      </w:r>
      <w:r w:rsidR="00D46BF3">
        <w:t>on</w:t>
      </w:r>
      <w:r>
        <w:t xml:space="preserve"> </w:t>
      </w:r>
      <w:r w:rsidRPr="00AC131F">
        <w:t>the social controls element</w:t>
      </w:r>
      <w:r>
        <w:t>,</w:t>
      </w:r>
      <w:r w:rsidRPr="00AC131F">
        <w:t xml:space="preserve"> were </w:t>
      </w:r>
      <w:r w:rsidR="002210D2">
        <w:t xml:space="preserve">on </w:t>
      </w:r>
      <w:r w:rsidRPr="00AC131F">
        <w:t xml:space="preserve">how to mitigate the economic effects and </w:t>
      </w:r>
      <w:r>
        <w:t xml:space="preserve">whether there </w:t>
      </w:r>
      <w:r w:rsidRPr="00AC131F">
        <w:t>were more precise targeted measures</w:t>
      </w:r>
      <w:r w:rsidR="00C814C4">
        <w:t>,</w:t>
      </w:r>
      <w:r w:rsidRPr="00AC131F">
        <w:t xml:space="preserve"> other than a national lockdown</w:t>
      </w:r>
      <w:r w:rsidR="00C814C4">
        <w:t>,</w:t>
      </w:r>
      <w:r w:rsidRPr="00AC131F">
        <w:t xml:space="preserve"> that could have had the same effect.</w:t>
      </w:r>
      <w:r>
        <w:t xml:space="preserve"> </w:t>
      </w:r>
      <w:r w:rsidRPr="00AC131F">
        <w:t>We were also conscious of maintaining public confidence.</w:t>
      </w:r>
      <w:r>
        <w:t xml:space="preserve"> </w:t>
      </w:r>
      <w:r w:rsidRPr="00AC131F">
        <w:t>It was clear</w:t>
      </w:r>
      <w:r>
        <w:t>,</w:t>
      </w:r>
      <w:r w:rsidRPr="00AC131F">
        <w:t xml:space="preserve"> for example</w:t>
      </w:r>
      <w:r>
        <w:t>,</w:t>
      </w:r>
      <w:r w:rsidRPr="00AC131F">
        <w:t xml:space="preserve"> that parents were already withdrawing their children from schools</w:t>
      </w:r>
      <w:r w:rsidR="00D46BF3">
        <w:t>,</w:t>
      </w:r>
      <w:r w:rsidRPr="00AC131F">
        <w:t xml:space="preserve"> even though the scientific evidence suggested that children were not at particular risk.</w:t>
      </w:r>
      <w:r>
        <w:t xml:space="preserve"> </w:t>
      </w:r>
      <w:r w:rsidRPr="00AC131F">
        <w:t xml:space="preserve">There was so much uncertainty </w:t>
      </w:r>
      <w:r w:rsidR="00D46BF3">
        <w:t xml:space="preserve">that </w:t>
      </w:r>
      <w:r w:rsidRPr="00AC131F">
        <w:t>people were simply making rational</w:t>
      </w:r>
      <w:r w:rsidR="00373C0F">
        <w:t>,</w:t>
      </w:r>
      <w:r w:rsidRPr="00AC131F">
        <w:t xml:space="preserve"> risk</w:t>
      </w:r>
      <w:r>
        <w:t>-</w:t>
      </w:r>
      <w:r w:rsidRPr="00AC131F">
        <w:t xml:space="preserve">based decisions about the risks to their children. </w:t>
      </w:r>
    </w:p>
    <w:p w:rsidR="00654895" w:rsidP="00654895">
      <w:pPr>
        <w:pStyle w:val="Answer"/>
      </w:pPr>
      <w:r w:rsidRPr="00AC131F">
        <w:t>If there is anything I wish we had been able to advise on</w:t>
      </w:r>
      <w:r>
        <w:t>,</w:t>
      </w:r>
      <w:r w:rsidRPr="00AC131F">
        <w:t xml:space="preserve"> it </w:t>
      </w:r>
      <w:r>
        <w:t xml:space="preserve">is </w:t>
      </w:r>
      <w:r w:rsidR="001C2E52">
        <w:t xml:space="preserve">much of </w:t>
      </w:r>
      <w:r>
        <w:t xml:space="preserve">the </w:t>
      </w:r>
      <w:r w:rsidRPr="00AC131F">
        <w:t>evidence you heard in the previous session</w:t>
      </w:r>
      <w:r>
        <w:t>. W</w:t>
      </w:r>
      <w:r w:rsidRPr="00AC131F">
        <w:t>as there other material, other data, other experience</w:t>
      </w:r>
      <w:r>
        <w:t>,</w:t>
      </w:r>
      <w:r w:rsidRPr="00AC131F">
        <w:t xml:space="preserve"> notably from east Asia but also from others</w:t>
      </w:r>
      <w:r>
        <w:t>,</w:t>
      </w:r>
      <w:r w:rsidRPr="00AC131F">
        <w:t xml:space="preserve"> that we could have brought to bear</w:t>
      </w:r>
      <w:r w:rsidR="003A1177">
        <w:t>,</w:t>
      </w:r>
      <w:r w:rsidRPr="00AC131F">
        <w:t xml:space="preserve"> to enable us to make better informed decisions</w:t>
      </w:r>
      <w:r>
        <w:t>,</w:t>
      </w:r>
      <w:r w:rsidRPr="00AC131F">
        <w:t xml:space="preserve"> and potentially earlier decisions</w:t>
      </w:r>
      <w:r>
        <w:t>,</w:t>
      </w:r>
      <w:r w:rsidRPr="00AC131F">
        <w:t xml:space="preserve"> than we made at the time</w:t>
      </w:r>
      <w:r>
        <w:t xml:space="preserve">? </w:t>
      </w:r>
      <w:r w:rsidRPr="00AC131F">
        <w:t>We were watching the experience of other countries very closely, in particular other European countries, and that was a significant factor in the decisions Ministers ma</w:t>
      </w:r>
      <w:r>
        <w:t>d</w:t>
      </w:r>
      <w:r w:rsidRPr="00AC131F">
        <w:t>e</w:t>
      </w:r>
      <w:r w:rsidR="003A1177">
        <w:t>. L</w:t>
      </w:r>
      <w:r w:rsidRPr="00AC131F">
        <w:t>ooking back, I would like to have had more knowledge of what was proving effective in east Asia</w:t>
      </w:r>
      <w:r>
        <w:t>—</w:t>
      </w:r>
      <w:r w:rsidRPr="00AC131F">
        <w:t>Taiwan and other countries of that kind</w:t>
      </w:r>
      <w:r>
        <w:t>—</w:t>
      </w:r>
      <w:r w:rsidRPr="00AC131F">
        <w:t>to bring that evidence to bear on the decision</w:t>
      </w:r>
      <w:r>
        <w:t>-making</w:t>
      </w:r>
      <w:r w:rsidRPr="00AC131F">
        <w:t xml:space="preserve"> process.</w:t>
      </w:r>
      <w:r>
        <w:t xml:space="preserve"> Of course</w:t>
      </w:r>
      <w:r w:rsidR="009A6458">
        <w:t>,</w:t>
      </w:r>
      <w:r>
        <w:t xml:space="preserve"> y</w:t>
      </w:r>
      <w:r w:rsidRPr="00AC131F">
        <w:t>ou always want more evidence to make better</w:t>
      </w:r>
      <w:r>
        <w:t>-</w:t>
      </w:r>
      <w:r w:rsidRPr="00AC131F">
        <w:t>informed decisions.</w:t>
      </w:r>
      <w:r>
        <w:t xml:space="preserve"> </w:t>
      </w:r>
    </w:p>
    <w:p w:rsidR="00654895" w:rsidRPr="00AC131F" w:rsidP="00654895">
      <w:pPr>
        <w:pStyle w:val="Question"/>
        <w:numPr>
          <w:ilvl w:val="0"/>
          <w:numId w:val="9"/>
        </w:numPr>
      </w:pPr>
      <w:sdt>
        <w:sdtPr>
          <w:alias w:val="Member"/>
          <w:tag w:val="&lt;Member mnisId='1578' dodsId='40488'&gt;"/>
          <w:id w:val="-972282458"/>
          <w:placeholder>
            <w:docPart w:val="A7C4983EC16B465EAC671054218C3D9D"/>
          </w:placeholder>
          <w:richText/>
        </w:sdtPr>
        <w:sdtContent>
          <w:r w:rsidRPr="00BD69A1">
            <w:rPr>
              <w:b/>
            </w:rPr>
            <w:t>Chair:</w:t>
          </w:r>
        </w:sdtContent>
      </w:sdt>
      <w:r>
        <w:t xml:space="preserve"> </w:t>
      </w:r>
      <w:r w:rsidRPr="00AC131F">
        <w:t>Was</w:t>
      </w:r>
      <w:r>
        <w:t>n’t</w:t>
      </w:r>
      <w:r w:rsidRPr="00AC131F">
        <w:t xml:space="preserve"> that evidence available in international publications</w:t>
      </w:r>
      <w:r>
        <w:t>, Lord Sedwill</w:t>
      </w:r>
      <w:r w:rsidRPr="00AC131F">
        <w:t>?</w:t>
      </w:r>
      <w:r>
        <w:t xml:space="preserve"> </w:t>
      </w:r>
    </w:p>
    <w:p w:rsidR="00654895" w:rsidP="00654895">
      <w:pPr>
        <w:pStyle w:val="Answer"/>
      </w:pPr>
      <w:sdt>
        <w:sdtPr>
          <w:alias w:val="Witness"/>
          <w:id w:val="1173230984"/>
          <w:placeholder>
            <w:docPart w:val="A7C4983EC16B465EAC671054218C3D9D"/>
          </w:placeholder>
          <w:richText/>
        </w:sdtPr>
        <w:sdtContent>
          <w:r>
            <w:rPr>
              <w:b/>
              <w:i/>
            </w:rPr>
            <w:t>Lord Sedwill</w:t>
          </w:r>
          <w:r w:rsidRPr="00BD69A1">
            <w:rPr>
              <w:b/>
              <w:i/>
            </w:rPr>
            <w:t>:</w:t>
          </w:r>
        </w:sdtContent>
      </w:sdt>
      <w:r>
        <w:t xml:space="preserve"> </w:t>
      </w:r>
      <w:r w:rsidRPr="00AC131F">
        <w:t>Some of it may well have been</w:t>
      </w:r>
      <w:r w:rsidR="00DC2639">
        <w:t>. T</w:t>
      </w:r>
      <w:r w:rsidRPr="00AC131F">
        <w:t>his goes again to the earlier session</w:t>
      </w:r>
      <w:r w:rsidR="00DC2639">
        <w:t xml:space="preserve">; </w:t>
      </w:r>
      <w:r w:rsidR="004F4435">
        <w:t>for</w:t>
      </w:r>
      <w:r w:rsidRPr="00AC131F">
        <w:t xml:space="preserve"> the right interventions on public health grounds, we were</w:t>
      </w:r>
      <w:r>
        <w:t>,</w:t>
      </w:r>
      <w:r w:rsidRPr="00AC131F">
        <w:t xml:space="preserve"> of course</w:t>
      </w:r>
      <w:r>
        <w:t>,</w:t>
      </w:r>
      <w:r w:rsidRPr="00AC131F">
        <w:t xml:space="preserve"> relying on the synthesis of all th</w:t>
      </w:r>
      <w:r w:rsidR="009F1C11">
        <w:t>e</w:t>
      </w:r>
      <w:r w:rsidRPr="00AC131F">
        <w:t xml:space="preserve"> evidence</w:t>
      </w:r>
      <w:r>
        <w:t>—</w:t>
      </w:r>
      <w:r w:rsidRPr="00AC131F">
        <w:t>international, national</w:t>
      </w:r>
      <w:r>
        <w:t>—</w:t>
      </w:r>
      <w:r w:rsidRPr="00AC131F">
        <w:t>from the experts.</w:t>
      </w:r>
      <w:r>
        <w:t xml:space="preserve"> </w:t>
      </w:r>
      <w:r w:rsidRPr="00AC131F">
        <w:t>I am not equipped</w:t>
      </w:r>
      <w:r>
        <w:t>,</w:t>
      </w:r>
      <w:r w:rsidRPr="00AC131F">
        <w:t xml:space="preserve"> nor are Ministers</w:t>
      </w:r>
      <w:r>
        <w:t>,</w:t>
      </w:r>
      <w:r w:rsidRPr="00AC131F">
        <w:t xml:space="preserve"> to make a judgment about whether a particular kind of measure is going to have the right kind of public health impact on reducing the rate of transmission of disease below its natural level.</w:t>
      </w:r>
      <w:r>
        <w:t xml:space="preserve"> </w:t>
      </w:r>
      <w:r w:rsidRPr="00AC131F">
        <w:t xml:space="preserve">I think they were seeking to learn as much as they could from elsewhere, but we did not </w:t>
      </w:r>
      <w:r>
        <w:t xml:space="preserve">know </w:t>
      </w:r>
      <w:r w:rsidRPr="00AC131F">
        <w:t xml:space="preserve">at that stage exactly what was working </w:t>
      </w:r>
      <w:r>
        <w:t>else</w:t>
      </w:r>
      <w:r w:rsidRPr="00AC131F">
        <w:t>where.</w:t>
      </w:r>
      <w:r>
        <w:t xml:space="preserve"> </w:t>
      </w:r>
      <w:r w:rsidRPr="00AC131F">
        <w:t>Th</w:t>
      </w:r>
      <w:r>
        <w:t xml:space="preserve">ose countries </w:t>
      </w:r>
      <w:r w:rsidRPr="00AC131F">
        <w:t xml:space="preserve">did not know </w:t>
      </w:r>
      <w:r w:rsidR="00E21A73">
        <w:t xml:space="preserve">that </w:t>
      </w:r>
      <w:r w:rsidRPr="00AC131F">
        <w:t>the characteristics of Covid were quite as similar to some of the experiences th</w:t>
      </w:r>
      <w:r>
        <w:t xml:space="preserve">ey </w:t>
      </w:r>
      <w:r w:rsidRPr="00AC131F">
        <w:t xml:space="preserve">had had </w:t>
      </w:r>
      <w:r>
        <w:t xml:space="preserve">with </w:t>
      </w:r>
      <w:r w:rsidRPr="00AC131F">
        <w:t>SARS and MERS in the previous decade.</w:t>
      </w:r>
      <w:r>
        <w:t xml:space="preserve"> </w:t>
      </w:r>
      <w:r w:rsidRPr="00AC131F">
        <w:t>They were</w:t>
      </w:r>
      <w:r w:rsidR="000D6F3F">
        <w:t xml:space="preserve"> </w:t>
      </w:r>
      <w:r w:rsidRPr="00AC131F">
        <w:t>trying to make their best judgment on the basis of incomplete evidence about the nature of the disease</w:t>
      </w:r>
      <w:r w:rsidR="0096182F">
        <w:t xml:space="preserve"> as well</w:t>
      </w:r>
      <w:r w:rsidRPr="00AC131F">
        <w:t>.</w:t>
      </w:r>
      <w:r>
        <w:t xml:space="preserve"> </w:t>
      </w:r>
    </w:p>
    <w:p w:rsidR="00654895" w:rsidP="00654895">
      <w:pPr>
        <w:pStyle w:val="Answer"/>
      </w:pPr>
      <w:r w:rsidRPr="00AC131F">
        <w:t>As Mark Walport said, we brought to bear behavioural science.</w:t>
      </w:r>
      <w:r>
        <w:t xml:space="preserve"> </w:t>
      </w:r>
      <w:r w:rsidR="0096182F">
        <w:t>A</w:t>
      </w:r>
      <w:r w:rsidRPr="00AC131F">
        <w:t xml:space="preserve"> lesson we learnt from Cygnus </w:t>
      </w:r>
      <w:r w:rsidR="0096182F">
        <w:t xml:space="preserve">was </w:t>
      </w:r>
      <w:r w:rsidRPr="00AC131F">
        <w:t xml:space="preserve">that we needed to think very carefully about maintaining not only public confidence </w:t>
      </w:r>
      <w:r w:rsidR="00F277F9">
        <w:t xml:space="preserve">in measures </w:t>
      </w:r>
      <w:r w:rsidRPr="00AC131F">
        <w:t xml:space="preserve">but public compliance with </w:t>
      </w:r>
      <w:r w:rsidR="00F277F9">
        <w:t>them</w:t>
      </w:r>
      <w:r w:rsidRPr="00AC131F">
        <w:t>.</w:t>
      </w:r>
      <w:r>
        <w:t xml:space="preserve"> </w:t>
      </w:r>
      <w:r w:rsidRPr="00AC131F">
        <w:t xml:space="preserve">I can talk more about that if the </w:t>
      </w:r>
      <w:r w:rsidR="0096182F">
        <w:t>C</w:t>
      </w:r>
      <w:r w:rsidRPr="00AC131F">
        <w:t>ommittee is interested.</w:t>
      </w:r>
      <w:r>
        <w:t xml:space="preserve"> </w:t>
      </w:r>
      <w:r w:rsidRPr="00AC131F">
        <w:t>We were also seeking to understand the economic impact</w:t>
      </w:r>
      <w:r w:rsidR="003256FA">
        <w:t>,</w:t>
      </w:r>
      <w:r w:rsidRPr="00AC131F">
        <w:t xml:space="preserve"> and bring all those things to the ministerial table</w:t>
      </w:r>
      <w:r>
        <w:t>,</w:t>
      </w:r>
      <w:r w:rsidRPr="00AC131F">
        <w:t xml:space="preserve"> for them to be able to balance off the various factors as they made the decisions.</w:t>
      </w:r>
      <w:r>
        <w:t xml:space="preserve"> </w:t>
      </w:r>
    </w:p>
    <w:p w:rsidR="00654895" w:rsidP="00654895">
      <w:pPr>
        <w:pStyle w:val="Remark"/>
      </w:pPr>
      <w:sdt>
        <w:sdtPr>
          <w:alias w:val="Member"/>
          <w:tag w:val="&lt;Member mnisId='1578' dodsId='40488'&gt;"/>
          <w:id w:val="871811199"/>
          <w:placeholder>
            <w:docPart w:val="A7C4983EC16B465EAC671054218C3D9D"/>
          </w:placeholder>
          <w:richText/>
        </w:sdtPr>
        <w:sdtContent>
          <w:r w:rsidRPr="00BD69A1">
            <w:rPr>
              <w:b/>
            </w:rPr>
            <w:t>Chair:</w:t>
          </w:r>
        </w:sdtContent>
      </w:sdt>
      <w:r>
        <w:t xml:space="preserve"> </w:t>
      </w:r>
      <w:r w:rsidRPr="00AC131F">
        <w:t xml:space="preserve">This is clearly a matter </w:t>
      </w:r>
      <w:r w:rsidR="0096182F">
        <w:t>that</w:t>
      </w:r>
      <w:r w:rsidRPr="00AC131F">
        <w:t xml:space="preserve"> bridges the preparedness before the pandemic</w:t>
      </w:r>
      <w:r w:rsidR="008E56F9">
        <w:t>,</w:t>
      </w:r>
      <w:r w:rsidRPr="00AC131F">
        <w:t xml:space="preserve"> and the early advice and decisions before it was pronounced here but was clearly happening in Asia.</w:t>
      </w:r>
      <w:r>
        <w:t xml:space="preserve"> </w:t>
      </w:r>
    </w:p>
    <w:p w:rsidR="008E2F47" w:rsidP="00654895">
      <w:pPr>
        <w:pStyle w:val="Question"/>
        <w:numPr>
          <w:ilvl w:val="0"/>
          <w:numId w:val="9"/>
        </w:numPr>
      </w:pPr>
      <w:sdt>
        <w:sdtPr>
          <w:alias w:val="Member"/>
          <w:tag w:val="&lt;Member mnisId='4874' dodsId=''&gt;"/>
          <w:id w:val="-2014060945"/>
          <w:placeholder>
            <w:docPart w:val="A7C4983EC16B465EAC671054218C3D9D"/>
          </w:placeholder>
          <w:richText/>
        </w:sdtPr>
        <w:sdtContent>
          <w:r w:rsidRPr="00BD69A1" w:rsidR="00654895">
            <w:rPr>
              <w:b/>
            </w:rPr>
            <w:t>Andrew Griffith:</w:t>
          </w:r>
        </w:sdtContent>
      </w:sdt>
      <w:r w:rsidR="00654895">
        <w:t xml:space="preserve"> </w:t>
      </w:r>
      <w:r w:rsidRPr="00AC131F" w:rsidR="00654895">
        <w:t>Good morning, Sir Oliver and Lord Sedwill. Thank you, particularly Mark, for your service to the country</w:t>
      </w:r>
      <w:r w:rsidR="00A1233A">
        <w:t>,</w:t>
      </w:r>
      <w:r w:rsidRPr="00AC131F" w:rsidR="00654895">
        <w:t xml:space="preserve"> including at the very early stages of this difficult pandemic.</w:t>
      </w:r>
    </w:p>
    <w:p w:rsidR="00654895" w:rsidP="008E2F47">
      <w:pPr>
        <w:pStyle w:val="Question"/>
        <w:numPr>
          <w:ilvl w:val="0"/>
          <w:numId w:val="0"/>
        </w:numPr>
        <w:ind w:left="794"/>
      </w:pPr>
      <w:r w:rsidRPr="00AC131F">
        <w:t xml:space="preserve">I want to go back a little </w:t>
      </w:r>
      <w:r w:rsidR="008E2F47">
        <w:t xml:space="preserve">bit </w:t>
      </w:r>
      <w:r w:rsidRPr="00AC131F">
        <w:t>and pick up some of the comments that Oliver was making about risk and how it is managed generally.</w:t>
      </w:r>
      <w:r>
        <w:t xml:space="preserve"> </w:t>
      </w:r>
      <w:r w:rsidRPr="00AC131F">
        <w:t>To give you time to answer</w:t>
      </w:r>
      <w:r>
        <w:t>,</w:t>
      </w:r>
      <w:r w:rsidRPr="00AC131F">
        <w:t xml:space="preserve"> I will try to wrap a few points in one.</w:t>
      </w:r>
      <w:r>
        <w:t xml:space="preserve"> </w:t>
      </w:r>
      <w:r w:rsidRPr="00AC131F">
        <w:t xml:space="preserve">There is at least an argument that foreseeing a zoonotic virus at scale was more </w:t>
      </w:r>
      <w:r>
        <w:t>possible</w:t>
      </w:r>
      <w:r w:rsidRPr="00AC131F">
        <w:t xml:space="preserve"> than it turned out to be. Hindsight is a wonderful thing</w:t>
      </w:r>
      <w:r w:rsidR="008E2F47">
        <w:t>,</w:t>
      </w:r>
      <w:r w:rsidRPr="00AC131F">
        <w:t xml:space="preserve"> and no one is trying to be clever</w:t>
      </w:r>
      <w:r>
        <w:t>,</w:t>
      </w:r>
      <w:r w:rsidRPr="00AC131F">
        <w:t xml:space="preserve"> </w:t>
      </w:r>
      <w:r w:rsidR="008E2F47">
        <w:t>but</w:t>
      </w:r>
      <w:r w:rsidRPr="00AC131F">
        <w:t xml:space="preserve"> one is trying to learn from this process.</w:t>
      </w:r>
      <w:r>
        <w:t xml:space="preserve"> </w:t>
      </w:r>
      <w:r w:rsidRPr="00AC131F">
        <w:t>You might address that</w:t>
      </w:r>
      <w:r w:rsidR="008E2F47">
        <w:t>,</w:t>
      </w:r>
      <w:r w:rsidRPr="00AC131F">
        <w:t xml:space="preserve"> and how we might have exposed ourselves to a broader range of thoughts.</w:t>
      </w:r>
      <w:r>
        <w:t xml:space="preserve"> Both of y</w:t>
      </w:r>
      <w:r w:rsidRPr="00AC131F">
        <w:t xml:space="preserve">ou touched on that. </w:t>
      </w:r>
    </w:p>
    <w:p w:rsidR="00654895" w:rsidP="00654895">
      <w:pPr>
        <w:pStyle w:val="Question"/>
        <w:numPr>
          <w:ilvl w:val="0"/>
          <w:numId w:val="0"/>
        </w:numPr>
        <w:ind w:left="794"/>
      </w:pPr>
      <w:r w:rsidRPr="00AC131F">
        <w:t>Secondly, to be managed, risk has to be o</w:t>
      </w:r>
      <w:r>
        <w:t>wn</w:t>
      </w:r>
      <w:r w:rsidRPr="00AC131F">
        <w:t>ed.</w:t>
      </w:r>
      <w:r>
        <w:t xml:space="preserve"> In the past</w:t>
      </w:r>
      <w:r w:rsidR="008E2F47">
        <w:t>,</w:t>
      </w:r>
      <w:r>
        <w:t xml:space="preserve"> w</w:t>
      </w:r>
      <w:r w:rsidRPr="00AC131F">
        <w:t>e have done a lot of work as a Government on forcing the next largest and complex type</w:t>
      </w:r>
      <w:r>
        <w:t>s</w:t>
      </w:r>
      <w:r w:rsidRPr="00AC131F">
        <w:t xml:space="preserve"> of enterprise</w:t>
      </w:r>
      <w:r w:rsidR="00007594">
        <w:t>—</w:t>
      </w:r>
      <w:r w:rsidR="000D4B11">
        <w:t>companies at every level and of every size</w:t>
      </w:r>
      <w:r>
        <w:t xml:space="preserve">, </w:t>
      </w:r>
      <w:r w:rsidR="000D4B11">
        <w:t>although</w:t>
      </w:r>
      <w:r>
        <w:t xml:space="preserve"> t</w:t>
      </w:r>
      <w:r w:rsidRPr="00AC131F">
        <w:t xml:space="preserve">hey do not compare with the diversity of </w:t>
      </w:r>
      <w:r w:rsidR="00003166">
        <w:t>g</w:t>
      </w:r>
      <w:r w:rsidRPr="00AC131F">
        <w:t>overnment</w:t>
      </w:r>
      <w:r>
        <w:t>—</w:t>
      </w:r>
      <w:r w:rsidRPr="00AC131F">
        <w:t>to be very clear about their own risk management process and where that risk is owned.</w:t>
      </w:r>
      <w:r>
        <w:t xml:space="preserve"> </w:t>
      </w:r>
      <w:r w:rsidRPr="00AC131F">
        <w:t>Ultimately, it is owned in a singular person.</w:t>
      </w:r>
      <w:r>
        <w:t xml:space="preserve"> </w:t>
      </w:r>
      <w:r w:rsidRPr="00AC131F">
        <w:t>I am interested in where you think sign</w:t>
      </w:r>
      <w:r>
        <w:t>-</w:t>
      </w:r>
      <w:r w:rsidRPr="00AC131F">
        <w:t xml:space="preserve">off of the </w:t>
      </w:r>
      <w:r w:rsidR="000D4B11">
        <w:t>n</w:t>
      </w:r>
      <w:r w:rsidRPr="00AC131F">
        <w:t xml:space="preserve">ational </w:t>
      </w:r>
      <w:r w:rsidR="000D4B11">
        <w:t>r</w:t>
      </w:r>
      <w:r w:rsidRPr="00AC131F">
        <w:t xml:space="preserve">isk </w:t>
      </w:r>
      <w:r w:rsidR="000D4B11">
        <w:t>r</w:t>
      </w:r>
      <w:r w:rsidRPr="00AC131F">
        <w:t>egister, short of the Prime Minister</w:t>
      </w:r>
      <w:r>
        <w:t>,</w:t>
      </w:r>
      <w:r w:rsidRPr="00AC131F">
        <w:t xml:space="preserve"> actually sits.</w:t>
      </w:r>
      <w:r>
        <w:t xml:space="preserve"> </w:t>
      </w:r>
      <w:r w:rsidRPr="00AC131F">
        <w:t>Where should he look to get that singular point of comfort and advice?</w:t>
      </w:r>
      <w:r>
        <w:t xml:space="preserve"> </w:t>
      </w:r>
    </w:p>
    <w:p w:rsidR="00654895" w:rsidRPr="00AC131F" w:rsidP="00654895">
      <w:pPr>
        <w:pStyle w:val="Question"/>
        <w:numPr>
          <w:ilvl w:val="0"/>
          <w:numId w:val="0"/>
        </w:numPr>
        <w:ind w:left="794"/>
      </w:pPr>
      <w:r w:rsidRPr="00AC131F">
        <w:t>My final point on this round of questions is perhaps a little leading</w:t>
      </w:r>
      <w:r w:rsidR="008D4BEE">
        <w:t>. W</w:t>
      </w:r>
      <w:r w:rsidRPr="00AC131F">
        <w:t xml:space="preserve">ould you think it is fair to say with hindsight that </w:t>
      </w:r>
      <w:r w:rsidR="0061605F">
        <w:t>having</w:t>
      </w:r>
      <w:r w:rsidRPr="00AC131F">
        <w:t xml:space="preserve"> too much of that risk</w:t>
      </w:r>
      <w:r>
        <w:t>,</w:t>
      </w:r>
      <w:r w:rsidRPr="00AC131F">
        <w:t xml:space="preserve"> which is a national risk</w:t>
      </w:r>
      <w:r>
        <w:t xml:space="preserve"> </w:t>
      </w:r>
      <w:r w:rsidR="000D4B11">
        <w:t>that</w:t>
      </w:r>
      <w:r w:rsidRPr="00AC131F">
        <w:t xml:space="preserve"> conflated every part of </w:t>
      </w:r>
      <w:r w:rsidR="002733D5">
        <w:t>g</w:t>
      </w:r>
      <w:r w:rsidRPr="00AC131F">
        <w:t>overnment, from the Home Office to the Ministry of Defence to the Housing Ministry</w:t>
      </w:r>
      <w:r w:rsidR="00953E64">
        <w:t xml:space="preserve">—every part of </w:t>
      </w:r>
      <w:r w:rsidR="002733D5">
        <w:t>g</w:t>
      </w:r>
      <w:r w:rsidR="00953E64">
        <w:t xml:space="preserve">overnment </w:t>
      </w:r>
      <w:r w:rsidRPr="00AC131F">
        <w:t>has been affected by this national risk</w:t>
      </w:r>
      <w:r w:rsidR="00275692">
        <w:t>—</w:t>
      </w:r>
      <w:r w:rsidRPr="00AC131F">
        <w:t>owned within</w:t>
      </w:r>
      <w:r w:rsidR="0061605F">
        <w:t xml:space="preserve"> Public Health England</w:t>
      </w:r>
      <w:r>
        <w:t>,</w:t>
      </w:r>
      <w:r w:rsidRPr="00AC131F">
        <w:t xml:space="preserve"> or the perception that it was owned and dealt with within Public Health England</w:t>
      </w:r>
      <w:r>
        <w:t>,</w:t>
      </w:r>
      <w:r w:rsidRPr="00AC131F">
        <w:t xml:space="preserve"> was probably wrong</w:t>
      </w:r>
      <w:r>
        <w:t>, and</w:t>
      </w:r>
      <w:r w:rsidRPr="00AC131F">
        <w:t xml:space="preserve"> we were running around thinking we had bought an insurance policy</w:t>
      </w:r>
      <w:r w:rsidR="00A90029">
        <w:t xml:space="preserve"> that</w:t>
      </w:r>
      <w:r w:rsidRPr="00AC131F">
        <w:t xml:space="preserve"> the small print would have revealed was never actually cashable</w:t>
      </w:r>
      <w:r>
        <w:t xml:space="preserve">? </w:t>
      </w:r>
    </w:p>
    <w:p w:rsidR="006B0169" w:rsidP="00654895">
      <w:pPr>
        <w:pStyle w:val="Answer"/>
      </w:pPr>
      <w:sdt>
        <w:sdtPr>
          <w:alias w:val="Witness"/>
          <w:id w:val="367271989"/>
          <w:placeholder>
            <w:docPart w:val="A7C4983EC16B465EAC671054218C3D9D"/>
          </w:placeholder>
          <w:richText/>
        </w:sdtPr>
        <w:sdtContent>
          <w:r w:rsidR="00654895">
            <w:rPr>
              <w:b/>
              <w:i/>
            </w:rPr>
            <w:t>Lord Sedwill</w:t>
          </w:r>
          <w:r w:rsidRPr="00BD69A1" w:rsidR="00654895">
            <w:rPr>
              <w:b/>
              <w:i/>
            </w:rPr>
            <w:t>:</w:t>
          </w:r>
        </w:sdtContent>
      </w:sdt>
      <w:r w:rsidR="00654895">
        <w:t xml:space="preserve"> </w:t>
      </w:r>
      <w:r w:rsidRPr="00AC131F" w:rsidR="00654895">
        <w:t>I will try to be fairly br</w:t>
      </w:r>
      <w:r>
        <w:t>isk,</w:t>
      </w:r>
      <w:r w:rsidRPr="00AC131F" w:rsidR="00654895">
        <w:t xml:space="preserve"> but I can develop any of the points if you wish.</w:t>
      </w:r>
      <w:r w:rsidR="00654895">
        <w:t xml:space="preserve"> </w:t>
      </w:r>
      <w:r w:rsidRPr="00AC131F" w:rsidR="00654895">
        <w:t xml:space="preserve">On </w:t>
      </w:r>
      <w:r w:rsidR="00654895">
        <w:t>your</w:t>
      </w:r>
      <w:r w:rsidRPr="00AC131F" w:rsidR="00654895">
        <w:t xml:space="preserve"> first question about zoonotic diseases</w:t>
      </w:r>
      <w:r w:rsidR="00654895">
        <w:t>,</w:t>
      </w:r>
      <w:r w:rsidRPr="00AC131F" w:rsidR="00654895">
        <w:t xml:space="preserve"> </w:t>
      </w:r>
      <w:r w:rsidR="00654895">
        <w:t xml:space="preserve">of course </w:t>
      </w:r>
      <w:r w:rsidRPr="00AC131F" w:rsidR="00654895">
        <w:t xml:space="preserve">those were contained within the </w:t>
      </w:r>
      <w:r>
        <w:t>n</w:t>
      </w:r>
      <w:r w:rsidRPr="00AC131F" w:rsidR="00654895">
        <w:t xml:space="preserve">ational </w:t>
      </w:r>
      <w:r>
        <w:t>r</w:t>
      </w:r>
      <w:r w:rsidRPr="00AC131F" w:rsidR="00654895">
        <w:t xml:space="preserve">isk </w:t>
      </w:r>
      <w:r>
        <w:t>r</w:t>
      </w:r>
      <w:r w:rsidRPr="00AC131F" w:rsidR="00654895">
        <w:t>egister and the assessments.</w:t>
      </w:r>
      <w:r w:rsidR="00654895">
        <w:t xml:space="preserve"> </w:t>
      </w:r>
      <w:r w:rsidRPr="00AC131F" w:rsidR="00654895">
        <w:t>It was the experience of SARS and MERS that put that risk there.</w:t>
      </w:r>
      <w:r w:rsidR="00654895">
        <w:t xml:space="preserve"> </w:t>
      </w:r>
      <w:r w:rsidRPr="00AC131F" w:rsidR="00654895">
        <w:t xml:space="preserve">The big difference, and I know the </w:t>
      </w:r>
      <w:r>
        <w:t>C</w:t>
      </w:r>
      <w:r w:rsidRPr="00AC131F" w:rsidR="00654895">
        <w:t>ommittee has been interested in this, was the assessment by the experts that the likely level of fatalities from zoonotic disease was going to be of the same order of magnitude as it had been with SARS and MERS</w:t>
      </w:r>
      <w:r w:rsidR="00654895">
        <w:t>,</w:t>
      </w:r>
      <w:r w:rsidRPr="00AC131F" w:rsidR="00654895">
        <w:t xml:space="preserve"> and not </w:t>
      </w:r>
      <w:r w:rsidR="00654895">
        <w:t xml:space="preserve">of </w:t>
      </w:r>
      <w:r w:rsidRPr="00AC131F" w:rsidR="00654895">
        <w:t>the same order of magnitude as we were anticipating should we have been hit with a flu pandemic.</w:t>
      </w:r>
    </w:p>
    <w:p w:rsidR="00654895" w:rsidP="00654895">
      <w:pPr>
        <w:pStyle w:val="Answer"/>
      </w:pPr>
      <w:r w:rsidRPr="00AC131F">
        <w:t xml:space="preserve">The curious thing is </w:t>
      </w:r>
      <w:r w:rsidR="003D4B8E">
        <w:t xml:space="preserve">that </w:t>
      </w:r>
      <w:r w:rsidRPr="00AC131F">
        <w:t>we learnt in some ways the wrong lessons from looking at zoonotic diseases</w:t>
      </w:r>
      <w:r w:rsidR="0065402A">
        <w:t>. T</w:t>
      </w:r>
      <w:r w:rsidRPr="00AC131F">
        <w:t>his zoonotic disease had a</w:t>
      </w:r>
      <w:r w:rsidR="0096215F">
        <w:t xml:space="preserve"> </w:t>
      </w:r>
      <w:r w:rsidRPr="00AC131F">
        <w:t xml:space="preserve">level of fatalities and casualties </w:t>
      </w:r>
      <w:r w:rsidR="0096215F">
        <w:t xml:space="preserve">of an order of magnitude higher </w:t>
      </w:r>
      <w:r w:rsidRPr="00AC131F">
        <w:t>than the zoonotic diseases that we had seen in the past</w:t>
      </w:r>
      <w:r w:rsidR="0078798C">
        <w:t>, and</w:t>
      </w:r>
      <w:r w:rsidR="00373C0F">
        <w:t>,</w:t>
      </w:r>
      <w:r w:rsidR="0078798C">
        <w:t xml:space="preserve"> although</w:t>
      </w:r>
      <w:r w:rsidRPr="00AC131F">
        <w:t xml:space="preserve"> there has been quite a lot of </w:t>
      </w:r>
      <w:r>
        <w:t xml:space="preserve">criticism about </w:t>
      </w:r>
      <w:r w:rsidRPr="00AC131F">
        <w:t>preparing for pandemic flu</w:t>
      </w:r>
      <w:r>
        <w:t>,</w:t>
      </w:r>
      <w:r w:rsidRPr="00AC131F">
        <w:t xml:space="preserve"> at least it meant that we had the preparations in place to deal with a disease that would potential</w:t>
      </w:r>
      <w:r>
        <w:t>ly</w:t>
      </w:r>
      <w:r w:rsidRPr="00AC131F">
        <w:t xml:space="preserve"> have tens if not hundreds of thousands of fatalities, even though the nature of the disease was different.</w:t>
      </w:r>
      <w:r>
        <w:t xml:space="preserve"> T</w:t>
      </w:r>
      <w:r w:rsidRPr="00AC131F">
        <w:t>he missing piece in the epidemiology was understanding that a zoonotic disease could have flu</w:t>
      </w:r>
      <w:r>
        <w:t>-</w:t>
      </w:r>
      <w:r w:rsidRPr="00AC131F">
        <w:t xml:space="preserve">level casualties and what that </w:t>
      </w:r>
      <w:r>
        <w:t xml:space="preserve">would </w:t>
      </w:r>
      <w:r w:rsidRPr="00AC131F">
        <w:t>mean.</w:t>
      </w:r>
      <w:r>
        <w:t xml:space="preserve"> </w:t>
      </w:r>
      <w:r w:rsidRPr="00AC131F">
        <w:t xml:space="preserve">That is the missing piece of that particular </w:t>
      </w:r>
      <w:r>
        <w:t>V</w:t>
      </w:r>
      <w:r w:rsidRPr="00AC131F">
        <w:t>enn diagram.</w:t>
      </w:r>
      <w:r>
        <w:t xml:space="preserve"> </w:t>
      </w:r>
    </w:p>
    <w:p w:rsidR="00654895" w:rsidP="00654895">
      <w:pPr>
        <w:pStyle w:val="Answer"/>
      </w:pPr>
      <w:r w:rsidRPr="00AC131F">
        <w:t>You are absolutely right on risk management and ownership.</w:t>
      </w:r>
      <w:r>
        <w:t xml:space="preserve"> </w:t>
      </w:r>
      <w:r w:rsidRPr="00AC131F">
        <w:t xml:space="preserve">The </w:t>
      </w:r>
      <w:r w:rsidR="007464FA">
        <w:t>n</w:t>
      </w:r>
      <w:r w:rsidRPr="00AC131F">
        <w:t xml:space="preserve">ational </w:t>
      </w:r>
      <w:r w:rsidR="007464FA">
        <w:t>r</w:t>
      </w:r>
      <w:r w:rsidRPr="00AC131F">
        <w:t xml:space="preserve">isk </w:t>
      </w:r>
      <w:r w:rsidR="007464FA">
        <w:t>r</w:t>
      </w:r>
      <w:r w:rsidRPr="00AC131F">
        <w:t xml:space="preserve">egister is in the end owned by the centre of </w:t>
      </w:r>
      <w:r w:rsidR="00852635">
        <w:t>g</w:t>
      </w:r>
      <w:r w:rsidRPr="00AC131F">
        <w:t>overnment.</w:t>
      </w:r>
      <w:r>
        <w:t xml:space="preserve"> </w:t>
      </w:r>
      <w:r w:rsidRPr="00AC131F">
        <w:t>It has to be co</w:t>
      </w:r>
      <w:r>
        <w:t>-</w:t>
      </w:r>
      <w:r w:rsidRPr="00AC131F">
        <w:t>ordinated there.</w:t>
      </w:r>
      <w:r>
        <w:t xml:space="preserve"> </w:t>
      </w:r>
      <w:r w:rsidRPr="00AC131F">
        <w:t>In Oliver Letwin</w:t>
      </w:r>
      <w:r>
        <w:t>’</w:t>
      </w:r>
      <w:r w:rsidRPr="00AC131F">
        <w:t>s time</w:t>
      </w:r>
      <w:r w:rsidR="007464FA">
        <w:t>,</w:t>
      </w:r>
      <w:r w:rsidRPr="00AC131F">
        <w:t xml:space="preserve"> he was the ministerial owner of it.</w:t>
      </w:r>
      <w:r>
        <w:t xml:space="preserve"> </w:t>
      </w:r>
      <w:r w:rsidRPr="00AC131F">
        <w:t xml:space="preserve">It is owned at official level </w:t>
      </w:r>
      <w:r>
        <w:t xml:space="preserve">and </w:t>
      </w:r>
      <w:r w:rsidRPr="00AC131F">
        <w:t xml:space="preserve">run by the </w:t>
      </w:r>
      <w:r w:rsidR="007464FA">
        <w:t>c</w:t>
      </w:r>
      <w:r w:rsidRPr="00AC131F">
        <w:t xml:space="preserve">ivil </w:t>
      </w:r>
      <w:r w:rsidR="007464FA">
        <w:t>c</w:t>
      </w:r>
      <w:r w:rsidRPr="00AC131F">
        <w:t xml:space="preserve">ontingencies </w:t>
      </w:r>
      <w:r w:rsidR="007464FA">
        <w:t>s</w:t>
      </w:r>
      <w:r w:rsidRPr="00AC131F">
        <w:t>ecretariat</w:t>
      </w:r>
      <w:r>
        <w:t>,</w:t>
      </w:r>
      <w:r w:rsidRPr="00AC131F">
        <w:t xml:space="preserve"> wh</w:t>
      </w:r>
      <w:r w:rsidR="003A39DA">
        <w:t xml:space="preserve">o </w:t>
      </w:r>
      <w:r w:rsidRPr="00AC131F">
        <w:t xml:space="preserve">work through the </w:t>
      </w:r>
      <w:r w:rsidR="003A39DA">
        <w:t>N</w:t>
      </w:r>
      <w:r w:rsidRPr="00AC131F">
        <w:t xml:space="preserve">ational </w:t>
      </w:r>
      <w:r w:rsidR="003A39DA">
        <w:t>S</w:t>
      </w:r>
      <w:r w:rsidRPr="00AC131F">
        <w:t xml:space="preserve">ecurity </w:t>
      </w:r>
      <w:r w:rsidR="003A39DA">
        <w:t>A</w:t>
      </w:r>
      <w:r w:rsidRPr="00AC131F">
        <w:t>dviser to the Minister in the Cabinet Office.</w:t>
      </w:r>
      <w:r>
        <w:t xml:space="preserve"> </w:t>
      </w:r>
      <w:r w:rsidRPr="00AC131F">
        <w:t>It was Francis Maude before that.</w:t>
      </w:r>
      <w:r>
        <w:t xml:space="preserve"> </w:t>
      </w:r>
      <w:r w:rsidRPr="00AC131F">
        <w:t>The key point, as you know</w:t>
      </w:r>
      <w:r>
        <w:t>,</w:t>
      </w:r>
      <w:r w:rsidRPr="00AC131F">
        <w:t xml:space="preserve"> is </w:t>
      </w:r>
      <w:r w:rsidR="003A39DA">
        <w:t xml:space="preserve">that </w:t>
      </w:r>
      <w:r w:rsidRPr="00AC131F">
        <w:t>there is a very wide range of risks in the</w:t>
      </w:r>
      <w:r>
        <w:t xml:space="preserve"> register</w:t>
      </w:r>
      <w:r w:rsidR="003A39DA">
        <w:t>;</w:t>
      </w:r>
      <w:r w:rsidR="0050658E">
        <w:t xml:space="preserve"> </w:t>
      </w:r>
      <w:r w:rsidRPr="00AC131F">
        <w:t xml:space="preserve">pandemic of course </w:t>
      </w:r>
      <w:r w:rsidR="003A39DA">
        <w:t>is</w:t>
      </w:r>
      <w:r w:rsidRPr="00AC131F">
        <w:t xml:space="preserve"> the one on which we are focused</w:t>
      </w:r>
      <w:r>
        <w:t>,</w:t>
      </w:r>
      <w:r w:rsidRPr="00AC131F">
        <w:t xml:space="preserve"> but</w:t>
      </w:r>
      <w:r w:rsidR="003A39DA">
        <w:t xml:space="preserve"> there</w:t>
      </w:r>
      <w:r w:rsidRPr="00AC131F">
        <w:t xml:space="preserve"> </w:t>
      </w:r>
      <w:r w:rsidR="0050658E">
        <w:t xml:space="preserve">are </w:t>
      </w:r>
      <w:r w:rsidRPr="00AC131F">
        <w:t xml:space="preserve">extreme weather events, civil disruption, malicious attacks of various kinds, </w:t>
      </w:r>
      <w:r w:rsidR="0050658E">
        <w:t>and so on</w:t>
      </w:r>
      <w:r w:rsidRPr="00AC131F">
        <w:t>.</w:t>
      </w:r>
      <w:r>
        <w:t xml:space="preserve"> </w:t>
      </w:r>
      <w:r w:rsidRPr="00AC131F">
        <w:t xml:space="preserve">Those risks are each allocated to a natural lead </w:t>
      </w:r>
      <w:r w:rsidR="00D82C73">
        <w:t>D</w:t>
      </w:r>
      <w:r w:rsidRPr="00AC131F">
        <w:t>epartment, pandemic obviously being the Department of Health</w:t>
      </w:r>
      <w:r w:rsidR="00C05078">
        <w:t>,</w:t>
      </w:r>
      <w:r>
        <w:t xml:space="preserve"> </w:t>
      </w:r>
      <w:r w:rsidRPr="00AC131F">
        <w:t>now DHSC</w:t>
      </w:r>
      <w:r>
        <w:t>,</w:t>
      </w:r>
      <w:r w:rsidRPr="00AC131F">
        <w:t xml:space="preserve"> and the formal accountability for generating the contingency plans</w:t>
      </w:r>
      <w:r>
        <w:t xml:space="preserve"> </w:t>
      </w:r>
      <w:r w:rsidRPr="00AC131F">
        <w:t xml:space="preserve">to deal with those risks lies with the Secretary of State and with that lead </w:t>
      </w:r>
      <w:r w:rsidR="00D82C73">
        <w:t>D</w:t>
      </w:r>
      <w:r w:rsidRPr="00AC131F">
        <w:t xml:space="preserve">epartment. </w:t>
      </w:r>
    </w:p>
    <w:p w:rsidR="00654895" w:rsidRPr="00AC131F" w:rsidP="00654895">
      <w:pPr>
        <w:pStyle w:val="Question"/>
        <w:numPr>
          <w:ilvl w:val="0"/>
          <w:numId w:val="9"/>
        </w:numPr>
      </w:pPr>
      <w:sdt>
        <w:sdtPr>
          <w:alias w:val="Member"/>
          <w:tag w:val="&lt;Member mnisId='4874' dodsId=''&gt;"/>
          <w:id w:val="-1556538576"/>
          <w:placeholder>
            <w:docPart w:val="A7C4983EC16B465EAC671054218C3D9D"/>
          </w:placeholder>
          <w:richText/>
        </w:sdtPr>
        <w:sdtContent>
          <w:r w:rsidRPr="00A9295C">
            <w:rPr>
              <w:b/>
            </w:rPr>
            <w:t>Andrew Griffith:</w:t>
          </w:r>
        </w:sdtContent>
      </w:sdt>
      <w:r>
        <w:t xml:space="preserve"> </w:t>
      </w:r>
      <w:r w:rsidRPr="00AC131F">
        <w:t>Does that potentially augment the risk of groupthink</w:t>
      </w:r>
      <w:r>
        <w:t xml:space="preserve">? </w:t>
      </w:r>
      <w:r w:rsidRPr="00AC131F">
        <w:t>If</w:t>
      </w:r>
      <w:r>
        <w:t xml:space="preserve"> </w:t>
      </w:r>
      <w:r w:rsidRPr="00AC131F">
        <w:t>the owner of that risk is the manager of that risk</w:t>
      </w:r>
      <w:r w:rsidR="00C05078">
        <w:t>,</w:t>
      </w:r>
      <w:r w:rsidRPr="00AC131F">
        <w:t xml:space="preserve"> an</w:t>
      </w:r>
      <w:r>
        <w:t>d</w:t>
      </w:r>
      <w:r w:rsidRPr="00AC131F">
        <w:t xml:space="preserve"> potentially framing the advice around that risk, is that of itself a piece of the process </w:t>
      </w:r>
      <w:r>
        <w:t xml:space="preserve">that </w:t>
      </w:r>
      <w:r w:rsidRPr="00AC131F">
        <w:t>one might usefully re</w:t>
      </w:r>
      <w:r>
        <w:t>-</w:t>
      </w:r>
      <w:r w:rsidRPr="00AC131F">
        <w:t>examine?</w:t>
      </w:r>
      <w:r>
        <w:t xml:space="preserve"> </w:t>
      </w:r>
    </w:p>
    <w:p w:rsidR="00654895" w:rsidP="00654895">
      <w:pPr>
        <w:pStyle w:val="Answer"/>
      </w:pPr>
      <w:sdt>
        <w:sdtPr>
          <w:alias w:val="Witness"/>
          <w:id w:val="-391966672"/>
          <w:placeholder>
            <w:docPart w:val="A7C4983EC16B465EAC671054218C3D9D"/>
          </w:placeholder>
          <w:richText/>
        </w:sdtPr>
        <w:sdtContent>
          <w:r>
            <w:rPr>
              <w:b/>
              <w:i/>
            </w:rPr>
            <w:t>Lord Sedwill</w:t>
          </w:r>
          <w:r w:rsidRPr="00A9295C">
            <w:rPr>
              <w:b/>
              <w:i/>
            </w:rPr>
            <w:t>:</w:t>
          </w:r>
        </w:sdtContent>
      </w:sdt>
      <w:r>
        <w:t xml:space="preserve"> </w:t>
      </w:r>
      <w:r w:rsidRPr="00AC131F">
        <w:t>We should ask that question</w:t>
      </w:r>
      <w:r>
        <w:t>,</w:t>
      </w:r>
      <w:r w:rsidRPr="00AC131F">
        <w:t xml:space="preserve"> but the balance at the moment, </w:t>
      </w:r>
      <w:r w:rsidR="00C05078">
        <w:t>which</w:t>
      </w:r>
      <w:r w:rsidRPr="00AC131F">
        <w:t xml:space="preserve"> I think is probably about right, is that the </w:t>
      </w:r>
      <w:r w:rsidR="00C05078">
        <w:t>c</w:t>
      </w:r>
      <w:r w:rsidRPr="00AC131F">
        <w:t xml:space="preserve">ivil </w:t>
      </w:r>
      <w:r w:rsidR="00C05078">
        <w:t>c</w:t>
      </w:r>
      <w:r w:rsidRPr="00AC131F">
        <w:t xml:space="preserve">ontingencies </w:t>
      </w:r>
      <w:r w:rsidR="00C05078">
        <w:t>s</w:t>
      </w:r>
      <w:r w:rsidRPr="00AC131F">
        <w:t xml:space="preserve">ecretariat at the centre of </w:t>
      </w:r>
      <w:r w:rsidR="00852635">
        <w:t>g</w:t>
      </w:r>
      <w:r w:rsidRPr="00AC131F">
        <w:t>overnment runs the process to identify the risks and then say</w:t>
      </w:r>
      <w:r>
        <w:t>s, “</w:t>
      </w:r>
      <w:r w:rsidRPr="00AC131F">
        <w:t>Department X is in charge of managing this risk.</w:t>
      </w:r>
      <w:r>
        <w:t xml:space="preserve">” </w:t>
      </w:r>
      <w:r w:rsidRPr="00AC131F">
        <w:t xml:space="preserve">The </w:t>
      </w:r>
      <w:r>
        <w:t>D</w:t>
      </w:r>
      <w:r w:rsidRPr="00AC131F">
        <w:t>epartment does not get to decide whether we put something on the risk register</w:t>
      </w:r>
      <w:r>
        <w:t>,</w:t>
      </w:r>
      <w:r w:rsidRPr="00AC131F">
        <w:t xml:space="preserve"> or indeed how high up the risk register we put it</w:t>
      </w:r>
      <w:r w:rsidR="009836EE">
        <w:t>;</w:t>
      </w:r>
      <w:r w:rsidRPr="00AC131F">
        <w:t xml:space="preserve"> that is a collective process</w:t>
      </w:r>
      <w:r w:rsidR="009836EE">
        <w:t>. T</w:t>
      </w:r>
      <w:r w:rsidRPr="00AC131F">
        <w:t>here is then a question about whether there is enough challenge in that process.</w:t>
      </w:r>
      <w:r>
        <w:t xml:space="preserve"> I think t</w:t>
      </w:r>
      <w:r w:rsidRPr="00AC131F">
        <w:t>here is quite a lot and it is quite a good process.</w:t>
      </w:r>
      <w:r>
        <w:t xml:space="preserve"> </w:t>
      </w:r>
      <w:r w:rsidRPr="00AC131F">
        <w:t xml:space="preserve">The </w:t>
      </w:r>
      <w:r>
        <w:t>D</w:t>
      </w:r>
      <w:r w:rsidRPr="00AC131F">
        <w:t>epartment</w:t>
      </w:r>
      <w:r>
        <w:t>’</w:t>
      </w:r>
      <w:r w:rsidRPr="00AC131F">
        <w:t xml:space="preserve">s job is </w:t>
      </w:r>
      <w:r>
        <w:t xml:space="preserve">to </w:t>
      </w:r>
      <w:r w:rsidRPr="00AC131F">
        <w:t>put together a plan to manage the risk</w:t>
      </w:r>
      <w:r w:rsidR="007345CF">
        <w:t>,</w:t>
      </w:r>
      <w:r w:rsidRPr="00AC131F">
        <w:t xml:space="preserve"> should it manifest itself</w:t>
      </w:r>
      <w:r w:rsidR="007345CF">
        <w:t>—the</w:t>
      </w:r>
      <w:r w:rsidRPr="00AC131F">
        <w:t xml:space="preserve"> insurance policy, if you like. </w:t>
      </w:r>
    </w:p>
    <w:p w:rsidR="00654895" w:rsidP="00654895">
      <w:pPr>
        <w:pStyle w:val="Answer"/>
      </w:pPr>
      <w:r w:rsidRPr="00AC131F">
        <w:t xml:space="preserve">The </w:t>
      </w:r>
      <w:r>
        <w:t>D</w:t>
      </w:r>
      <w:r w:rsidRPr="00AC131F">
        <w:t>epartments have a second job</w:t>
      </w:r>
      <w:r w:rsidR="007345CF">
        <w:t>,</w:t>
      </w:r>
      <w:r w:rsidRPr="00AC131F">
        <w:t xml:space="preserve"> which</w:t>
      </w:r>
      <w:r w:rsidR="007345CF">
        <w:t xml:space="preserve"> is that</w:t>
      </w:r>
      <w:r w:rsidRPr="00AC131F">
        <w:t xml:space="preserve"> in many cases they are supporting others.</w:t>
      </w:r>
      <w:r>
        <w:t xml:space="preserve"> </w:t>
      </w:r>
      <w:r w:rsidRPr="00AC131F">
        <w:t>The Home Office</w:t>
      </w:r>
      <w:r>
        <w:t>,</w:t>
      </w:r>
      <w:r w:rsidRPr="00AC131F">
        <w:t xml:space="preserve"> wh</w:t>
      </w:r>
      <w:r w:rsidR="007345CF">
        <w:t>ere</w:t>
      </w:r>
      <w:r w:rsidR="004411F9">
        <w:t>, as you know, I</w:t>
      </w:r>
      <w:r w:rsidRPr="00AC131F">
        <w:t xml:space="preserve"> was for seve</w:t>
      </w:r>
      <w:r>
        <w:t>n</w:t>
      </w:r>
      <w:r w:rsidRPr="00AC131F">
        <w:t xml:space="preserve"> </w:t>
      </w:r>
      <w:r w:rsidRPr="00AC131F">
        <w:t>years</w:t>
      </w:r>
      <w:r>
        <w:t>,</w:t>
      </w:r>
      <w:r w:rsidRPr="00AC131F">
        <w:t xml:space="preserve"> may well have to deal with public disorder </w:t>
      </w:r>
      <w:r w:rsidR="004411F9">
        <w:t>that</w:t>
      </w:r>
      <w:r w:rsidRPr="00AC131F">
        <w:t xml:space="preserve"> could arise from any number of the different risks playing out.</w:t>
      </w:r>
      <w:r>
        <w:t xml:space="preserve"> </w:t>
      </w:r>
      <w:r w:rsidRPr="00AC131F">
        <w:t>You do not have lots of different plans.</w:t>
      </w:r>
      <w:r>
        <w:t xml:space="preserve"> </w:t>
      </w:r>
      <w:r w:rsidR="001A6207">
        <w:t>You say, “Okay, we could get public disorder. We</w:t>
      </w:r>
      <w:r w:rsidRPr="00AC131F">
        <w:t xml:space="preserve"> need a plan for that.</w:t>
      </w:r>
      <w:r w:rsidR="001A6207">
        <w:t>”</w:t>
      </w:r>
      <w:r>
        <w:t xml:space="preserve"> </w:t>
      </w:r>
      <w:r w:rsidR="001A6207">
        <w:t>There</w:t>
      </w:r>
      <w:r w:rsidRPr="00AC131F">
        <w:t xml:space="preserve"> </w:t>
      </w:r>
      <w:r w:rsidR="00EB3E95">
        <w:t xml:space="preserve">are </w:t>
      </w:r>
      <w:r w:rsidRPr="00AC131F">
        <w:t xml:space="preserve">consequences that are also owned by </w:t>
      </w:r>
      <w:r>
        <w:t>the D</w:t>
      </w:r>
      <w:r w:rsidRPr="00AC131F">
        <w:t>epartments.</w:t>
      </w:r>
      <w:r>
        <w:t xml:space="preserve"> T</w:t>
      </w:r>
      <w:r w:rsidRPr="00AC131F">
        <w:t>he ownership and the management of th</w:t>
      </w:r>
      <w:r w:rsidR="00EB3E95">
        <w:t>o</w:t>
      </w:r>
      <w:r w:rsidRPr="00AC131F">
        <w:t>se is quite clear.</w:t>
      </w:r>
      <w:r>
        <w:t xml:space="preserve"> </w:t>
      </w:r>
      <w:r w:rsidRPr="00AC131F">
        <w:t>The question then becomes the one that Oliver Letwin referred to right at the beginning</w:t>
      </w:r>
      <w:r>
        <w:t xml:space="preserve">. It </w:t>
      </w:r>
      <w:r w:rsidRPr="00AC131F">
        <w:t>is about relative priorities within inevitably constrained resources, in this case in health and social care</w:t>
      </w:r>
      <w:r>
        <w:t>,</w:t>
      </w:r>
      <w:r w:rsidRPr="00AC131F">
        <w:t xml:space="preserve"> about the amount of investment in the insurance policy versus the amount of investment in immediate priorities</w:t>
      </w:r>
      <w:r>
        <w:t>,</w:t>
      </w:r>
      <w:r w:rsidRPr="00AC131F">
        <w:t xml:space="preserve"> in a system that is already under significant pressure.</w:t>
      </w:r>
      <w:r>
        <w:t xml:space="preserve"> </w:t>
      </w:r>
    </w:p>
    <w:p w:rsidR="005F555F" w:rsidP="007D2720">
      <w:pPr>
        <w:pStyle w:val="Answer"/>
      </w:pPr>
      <w:r w:rsidRPr="00AC131F">
        <w:t xml:space="preserve">That leads to </w:t>
      </w:r>
      <w:r>
        <w:t>your</w:t>
      </w:r>
      <w:r w:rsidRPr="00AC131F">
        <w:t xml:space="preserve"> final point about Public Health England.</w:t>
      </w:r>
      <w:r>
        <w:t xml:space="preserve"> </w:t>
      </w:r>
      <w:r w:rsidRPr="00AC131F">
        <w:t>Public Health England is one of the three big institutions that DHSC is responsible for.</w:t>
      </w:r>
      <w:r>
        <w:t xml:space="preserve"> There is </w:t>
      </w:r>
      <w:r w:rsidRPr="00AC131F">
        <w:t>the NHS, Public Health England and the social care sector.</w:t>
      </w:r>
      <w:r>
        <w:t xml:space="preserve"> </w:t>
      </w:r>
      <w:r w:rsidRPr="00AC131F">
        <w:t xml:space="preserve">They are </w:t>
      </w:r>
      <w:r w:rsidR="00835069">
        <w:t xml:space="preserve">all </w:t>
      </w:r>
      <w:r w:rsidRPr="00AC131F">
        <w:t xml:space="preserve">really different. The NHS is </w:t>
      </w:r>
      <w:r w:rsidR="00835069">
        <w:t>a</w:t>
      </w:r>
      <w:r w:rsidRPr="00AC131F">
        <w:t xml:space="preserve"> huge but very complex organisation.</w:t>
      </w:r>
      <w:r>
        <w:t xml:space="preserve"> </w:t>
      </w:r>
      <w:r w:rsidRPr="00AC131F">
        <w:t>Social care is a quite fragmented public/private semi</w:t>
      </w:r>
      <w:r>
        <w:t>-</w:t>
      </w:r>
      <w:r w:rsidRPr="00AC131F">
        <w:t>market provision.</w:t>
      </w:r>
      <w:r>
        <w:t xml:space="preserve"> </w:t>
      </w:r>
      <w:r w:rsidRPr="00AC131F">
        <w:t>We might want to come back to that.</w:t>
      </w:r>
      <w:r>
        <w:t xml:space="preserve"> </w:t>
      </w:r>
      <w:r w:rsidRPr="00AC131F">
        <w:t>Public Health England is quite a specialist but much smaller body.</w:t>
      </w:r>
    </w:p>
    <w:p w:rsidR="007D2720" w:rsidP="007D2720">
      <w:pPr>
        <w:pStyle w:val="Answer"/>
      </w:pPr>
      <w:r w:rsidRPr="00AC131F">
        <w:t xml:space="preserve">The question is not whether </w:t>
      </w:r>
      <w:r w:rsidR="005F555F">
        <w:t>i</w:t>
      </w:r>
      <w:r w:rsidRPr="00AC131F">
        <w:t>t was the right body, although there are definitely questions about whether it had the right structure for putting together contingency planning for disease with</w:t>
      </w:r>
      <w:r>
        <w:t>,</w:t>
      </w:r>
      <w:r w:rsidRPr="00AC131F">
        <w:t xml:space="preserve"> essentially</w:t>
      </w:r>
      <w:r>
        <w:t>,</w:t>
      </w:r>
      <w:r w:rsidRPr="00AC131F">
        <w:t xml:space="preserve"> the campaigning role of trying to get people to become healthier.</w:t>
      </w:r>
      <w:r>
        <w:t xml:space="preserve"> </w:t>
      </w:r>
      <w:r w:rsidRPr="00AC131F">
        <w:t>Those were put together only in the last decade and have now been separated again.</w:t>
      </w:r>
      <w:r>
        <w:t xml:space="preserve"> </w:t>
      </w:r>
      <w:r w:rsidRPr="00AC131F">
        <w:t>There is a question about whether th</w:t>
      </w:r>
      <w:r w:rsidR="005F555F">
        <w:t>e</w:t>
      </w:r>
      <w:r w:rsidRPr="00AC131F">
        <w:t xml:space="preserve"> structural change</w:t>
      </w:r>
      <w:r w:rsidR="005F555F">
        <w:t xml:space="preserve"> to put them together</w:t>
      </w:r>
      <w:r w:rsidRPr="00AC131F">
        <w:t xml:space="preserve"> was right</w:t>
      </w:r>
      <w:r w:rsidR="00A20CC5">
        <w:t>, because</w:t>
      </w:r>
      <w:r w:rsidR="00C238C6">
        <w:t xml:space="preserve"> </w:t>
      </w:r>
      <w:r w:rsidRPr="00AC131F">
        <w:t>Public Health England</w:t>
      </w:r>
      <w:r w:rsidR="00C238C6">
        <w:t>’s</w:t>
      </w:r>
      <w:r w:rsidRPr="00AC131F">
        <w:t xml:space="preserve"> mission statement was much more focused</w:t>
      </w:r>
      <w:r w:rsidR="00AB226F">
        <w:t xml:space="preserve">, in terms of effort, </w:t>
      </w:r>
      <w:r w:rsidRPr="00AC131F">
        <w:t>on health inequalities than disease prevention and control, although that was within its remit.</w:t>
      </w:r>
      <w:r>
        <w:t xml:space="preserve"> </w:t>
      </w:r>
      <w:r w:rsidRPr="00AC131F">
        <w:t xml:space="preserve">Then there is </w:t>
      </w:r>
      <w:r w:rsidR="00AB226F">
        <w:t>the</w:t>
      </w:r>
      <w:r w:rsidRPr="00AC131F">
        <w:t xml:space="preserve"> question about whether it ha</w:t>
      </w:r>
      <w:r w:rsidR="00AB226F">
        <w:t>d</w:t>
      </w:r>
      <w:r w:rsidRPr="00AC131F">
        <w:t xml:space="preserve"> sufficient resources</w:t>
      </w:r>
      <w:r w:rsidR="0017776F">
        <w:t>, but</w:t>
      </w:r>
      <w:r w:rsidR="005B4E3C">
        <w:t>,</w:t>
      </w:r>
      <w:r w:rsidR="0017776F">
        <w:t xml:space="preserve"> in terms of where risk lies, it is quite clear.</w:t>
      </w:r>
      <w:r>
        <w:t xml:space="preserve"> </w:t>
      </w:r>
      <w:r w:rsidRPr="00AC131F">
        <w:t xml:space="preserve">Sorry, that </w:t>
      </w:r>
      <w:r w:rsidR="00E61CC2">
        <w:t>wa</w:t>
      </w:r>
      <w:r w:rsidRPr="00AC131F">
        <w:t>s quite a long answer.</w:t>
      </w:r>
    </w:p>
    <w:p w:rsidR="00654895" w:rsidP="007D2720">
      <w:pPr>
        <w:pStyle w:val="Question"/>
      </w:pPr>
      <w:sdt>
        <w:sdtPr>
          <w:alias w:val="Member"/>
          <w:tag w:val="&lt;Member mnisId='1578' dodsId='40488'&gt;"/>
          <w:id w:val="623972967"/>
          <w:placeholder>
            <w:docPart w:val="DefaultPlaceholder_-1854013440"/>
          </w:placeholder>
          <w:richText/>
        </w:sdtPr>
        <w:sdtContent>
          <w:r w:rsidRPr="007D2720" w:rsidR="007D2720">
            <w:rPr>
              <w:b/>
            </w:rPr>
            <w:t>Chair:</w:t>
          </w:r>
        </w:sdtContent>
      </w:sdt>
      <w:r w:rsidR="007D2720">
        <w:t xml:space="preserve"> Sir Oliver, could you comment</w:t>
      </w:r>
      <w:r w:rsidR="0017776F">
        <w:t xml:space="preserve"> on the questions that Andrew asked</w:t>
      </w:r>
      <w:r w:rsidR="00A1233A">
        <w:t>?</w:t>
      </w:r>
    </w:p>
    <w:p w:rsidR="00DE4A73" w:rsidP="00654895">
      <w:pPr>
        <w:pStyle w:val="Answer"/>
      </w:pPr>
      <w:sdt>
        <w:sdtPr>
          <w:alias w:val="Witness"/>
          <w:id w:val="304590410"/>
          <w:placeholder>
            <w:docPart w:val="A7C4983EC16B465EAC671054218C3D9D"/>
          </w:placeholder>
          <w:richText/>
        </w:sdtPr>
        <w:sdtContent>
          <w:r w:rsidRPr="00A9295C" w:rsidR="00654895">
            <w:rPr>
              <w:b/>
              <w:i/>
            </w:rPr>
            <w:t>Sir Oliver Letwin:</w:t>
          </w:r>
        </w:sdtContent>
      </w:sdt>
      <w:r w:rsidR="00654895">
        <w:t xml:space="preserve"> </w:t>
      </w:r>
      <w:r w:rsidRPr="00AC131F" w:rsidR="00654895">
        <w:t>The first point is that</w:t>
      </w:r>
      <w:r w:rsidR="00F51F0C">
        <w:t>,</w:t>
      </w:r>
      <w:r w:rsidRPr="00AC131F" w:rsidR="00654895">
        <w:t xml:space="preserve"> yes</w:t>
      </w:r>
      <w:r w:rsidR="00654895">
        <w:t>,</w:t>
      </w:r>
      <w:r w:rsidRPr="00AC131F" w:rsidR="00654895">
        <w:t xml:space="preserve"> of course</w:t>
      </w:r>
      <w:r w:rsidR="00654895">
        <w:t>,</w:t>
      </w:r>
      <w:r w:rsidRPr="00AC131F" w:rsidR="00654895">
        <w:t xml:space="preserve"> it was predicted there could be zoonotic diseases.</w:t>
      </w:r>
      <w:r w:rsidR="00654895">
        <w:t xml:space="preserve"> </w:t>
      </w:r>
      <w:r w:rsidRPr="00AC131F" w:rsidR="00654895">
        <w:t>Indeed</w:t>
      </w:r>
      <w:r w:rsidR="00654895">
        <w:t>,</w:t>
      </w:r>
      <w:r w:rsidRPr="00AC131F" w:rsidR="00654895">
        <w:t xml:space="preserve"> we had had some, not only MERS and SARS but Ebola.</w:t>
      </w:r>
      <w:r w:rsidR="00654895">
        <w:t xml:space="preserve"> </w:t>
      </w:r>
      <w:r w:rsidRPr="00AC131F" w:rsidR="00654895">
        <w:t>The effects ha</w:t>
      </w:r>
      <w:r w:rsidR="00E61CC2">
        <w:t>d</w:t>
      </w:r>
      <w:r w:rsidRPr="00AC131F" w:rsidR="00654895">
        <w:t xml:space="preserve"> been small</w:t>
      </w:r>
      <w:r w:rsidR="00D86D70">
        <w:t>,</w:t>
      </w:r>
      <w:r w:rsidRPr="00AC131F" w:rsidR="00654895">
        <w:t xml:space="preserve"> and the scientists were simply wrong in taking the view that they would continue to be small in all cases.</w:t>
      </w:r>
      <w:r w:rsidR="00654895">
        <w:t xml:space="preserve"> </w:t>
      </w:r>
      <w:r w:rsidRPr="00AC131F" w:rsidR="00654895">
        <w:t>The lesson we should learn from th</w:t>
      </w:r>
      <w:r w:rsidR="00E61CC2">
        <w:t>at</w:t>
      </w:r>
      <w:r w:rsidRPr="00AC131F" w:rsidR="00654895">
        <w:t xml:space="preserve"> is </w:t>
      </w:r>
      <w:r w:rsidR="00654895">
        <w:t xml:space="preserve">that </w:t>
      </w:r>
      <w:r w:rsidRPr="00AC131F" w:rsidR="00654895">
        <w:t>we will never be able to predict these things perfectly; therefore, the attention has to be on what Mark was describing</w:t>
      </w:r>
      <w:r w:rsidR="00654895">
        <w:t>,</w:t>
      </w:r>
      <w:r w:rsidRPr="00AC131F" w:rsidR="00654895">
        <w:t xml:space="preserve"> which is the what ifs.</w:t>
      </w:r>
    </w:p>
    <w:p w:rsidR="00654895" w:rsidP="00654895">
      <w:pPr>
        <w:pStyle w:val="Answer"/>
      </w:pPr>
      <w:r w:rsidRPr="00AC131F">
        <w:t>Somebody has to be asking the question</w:t>
      </w:r>
      <w:r>
        <w:t>,</w:t>
      </w:r>
      <w:r w:rsidRPr="00AC131F">
        <w:t xml:space="preserve"> which we tried to ask in </w:t>
      </w:r>
      <w:r w:rsidR="00AD3521">
        <w:t>the</w:t>
      </w:r>
      <w:r w:rsidRPr="00AC131F">
        <w:t xml:space="preserve"> series of scenario</w:t>
      </w:r>
      <w:r>
        <w:t>-</w:t>
      </w:r>
      <w:r w:rsidRPr="00AC131F">
        <w:t>planning exercises we did through the resilience review, what if something happens that causes X? Forget what is causing it</w:t>
      </w:r>
      <w:r>
        <w:t>,</w:t>
      </w:r>
      <w:r w:rsidRPr="00AC131F">
        <w:t xml:space="preserve"> because we may not be able to predict what the cause will be.</w:t>
      </w:r>
      <w:r>
        <w:t xml:space="preserve"> </w:t>
      </w:r>
      <w:r w:rsidRPr="00AC131F">
        <w:t xml:space="preserve">What we are </w:t>
      </w:r>
      <w:r>
        <w:t xml:space="preserve">more </w:t>
      </w:r>
      <w:r w:rsidRPr="00AC131F">
        <w:t xml:space="preserve">interested in is </w:t>
      </w:r>
      <w:r w:rsidR="00DE4A73">
        <w:t>whether</w:t>
      </w:r>
      <w:r w:rsidRPr="00AC131F">
        <w:t xml:space="preserve"> something is being caused that is going to be a terrible problem</w:t>
      </w:r>
      <w:r w:rsidR="00EE75D5">
        <w:t>;</w:t>
      </w:r>
      <w:r w:rsidRPr="00AC131F">
        <w:t xml:space="preserve"> the lights go out</w:t>
      </w:r>
      <w:r w:rsidR="00F51F0C">
        <w:t>,</w:t>
      </w:r>
      <w:r w:rsidRPr="00AC131F">
        <w:t xml:space="preserve"> there is horrible flooding, a lot of people are dying and need to be buried, </w:t>
      </w:r>
      <w:r w:rsidR="00F51F0C">
        <w:t xml:space="preserve">or </w:t>
      </w:r>
      <w:r w:rsidRPr="00AC131F">
        <w:t>a lot of people are very ill and need to be cured</w:t>
      </w:r>
      <w:r w:rsidR="00EE75D5">
        <w:t>. It</w:t>
      </w:r>
      <w:r w:rsidRPr="00AC131F">
        <w:t xml:space="preserve"> is those sorts of things you need to plan for</w:t>
      </w:r>
      <w:r w:rsidR="00EE75D5">
        <w:t>,</w:t>
      </w:r>
      <w:r w:rsidRPr="00AC131F">
        <w:t xml:space="preserve"> rather than trying to think that you will be able to predict the future with enough certain</w:t>
      </w:r>
      <w:r>
        <w:t>t</w:t>
      </w:r>
      <w:r w:rsidRPr="00AC131F">
        <w:t>y to have an inflexible response that is perfectly tailored to a known future.</w:t>
      </w:r>
      <w:r>
        <w:t xml:space="preserve"> </w:t>
      </w:r>
      <w:r w:rsidRPr="00AC131F">
        <w:t>Life is not like that.</w:t>
      </w:r>
      <w:r>
        <w:t xml:space="preserve"> </w:t>
      </w:r>
    </w:p>
    <w:p w:rsidR="00C16B93" w:rsidP="00654895">
      <w:pPr>
        <w:pStyle w:val="Answer"/>
      </w:pPr>
      <w:r w:rsidRPr="00AC131F">
        <w:t>That brings me to what I think is a very good question on your part, which is th</w:t>
      </w:r>
      <w:r w:rsidR="00C465D1">
        <w:t>e</w:t>
      </w:r>
      <w:r w:rsidRPr="00AC131F">
        <w:t xml:space="preserve"> whole question of the ownership.</w:t>
      </w:r>
      <w:r>
        <w:t xml:space="preserve"> Mark h</w:t>
      </w:r>
      <w:r w:rsidRPr="00AC131F">
        <w:t xml:space="preserve">as set out </w:t>
      </w:r>
      <w:r w:rsidR="00C465D1">
        <w:t>how it all looks formally, but</w:t>
      </w:r>
      <w:r w:rsidR="00453BD7">
        <w:t>,</w:t>
      </w:r>
      <w:r w:rsidR="00C465D1">
        <w:t xml:space="preserve"> w</w:t>
      </w:r>
      <w:r w:rsidRPr="00AC131F">
        <w:t>hen it comes down to it, the truth is</w:t>
      </w:r>
      <w:r w:rsidR="00A957F8">
        <w:t xml:space="preserve"> that</w:t>
      </w:r>
      <w:r w:rsidRPr="00AC131F">
        <w:t xml:space="preserve"> the management of these things is in the hands of people who are under the pressure.</w:t>
      </w:r>
      <w:r>
        <w:t xml:space="preserve"> </w:t>
      </w:r>
      <w:r w:rsidRPr="00AC131F">
        <w:t>I sat for winter after winter with people from the Department of Health, including the Secretary of State, trying to work out how the hell we were going to deal with that winter</w:t>
      </w:r>
      <w:r w:rsidR="00BD7556">
        <w:t>’s</w:t>
      </w:r>
      <w:r w:rsidRPr="00AC131F">
        <w:t xml:space="preserve"> crisis in the NHS.</w:t>
      </w:r>
      <w:r>
        <w:t xml:space="preserve"> </w:t>
      </w:r>
      <w:r w:rsidRPr="00AC131F">
        <w:t>I know that was absolutely front and foremost.</w:t>
      </w:r>
      <w:r>
        <w:t xml:space="preserve"> T</w:t>
      </w:r>
      <w:r w:rsidRPr="00AC131F">
        <w:t>hat Department did not</w:t>
      </w:r>
      <w:r w:rsidR="00A957F8">
        <w:t>, therefore,</w:t>
      </w:r>
      <w:r w:rsidRPr="00AC131F">
        <w:t xml:space="preserve"> have the capacity to put </w:t>
      </w:r>
      <w:r w:rsidR="001D2B15">
        <w:t xml:space="preserve">in </w:t>
      </w:r>
      <w:r w:rsidRPr="00AC131F">
        <w:t xml:space="preserve">the kind of effort </w:t>
      </w:r>
      <w:r w:rsidR="00A25AE9">
        <w:t xml:space="preserve">that was </w:t>
      </w:r>
      <w:r w:rsidRPr="00AC131F">
        <w:t>needed</w:t>
      </w:r>
      <w:r w:rsidR="00A25AE9">
        <w:t>, in retrospect,</w:t>
      </w:r>
      <w:r w:rsidRPr="00AC131F">
        <w:t xml:space="preserve"> to </w:t>
      </w:r>
      <w:r w:rsidR="00A93279">
        <w:t>plan</w:t>
      </w:r>
      <w:r w:rsidRPr="00AC131F">
        <w:t xml:space="preserve"> for something </w:t>
      </w:r>
      <w:r w:rsidR="00A25AE9">
        <w:t>that</w:t>
      </w:r>
      <w:r w:rsidRPr="00AC131F">
        <w:t xml:space="preserve"> was not even on the risk register as a higher</w:t>
      </w:r>
      <w:r>
        <w:t>-</w:t>
      </w:r>
      <w:r w:rsidRPr="00AC131F">
        <w:t>level item.</w:t>
      </w:r>
    </w:p>
    <w:p w:rsidR="00654895" w:rsidP="00654895">
      <w:pPr>
        <w:pStyle w:val="Answer"/>
      </w:pPr>
      <w:r w:rsidRPr="00AC131F">
        <w:t>It is remarkable that Exercise Cygnus occurred.</w:t>
      </w:r>
      <w:r>
        <w:t xml:space="preserve"> </w:t>
      </w:r>
      <w:r w:rsidRPr="00AC131F">
        <w:t>There was at least some planning for</w:t>
      </w:r>
      <w:r>
        <w:t xml:space="preserve">, </w:t>
      </w:r>
      <w:r w:rsidRPr="00AC131F">
        <w:t>admittedly</w:t>
      </w:r>
      <w:r>
        <w:t>,</w:t>
      </w:r>
      <w:r w:rsidRPr="00AC131F">
        <w:t xml:space="preserve"> not quite the right thing.</w:t>
      </w:r>
      <w:r>
        <w:t xml:space="preserve"> </w:t>
      </w:r>
      <w:r w:rsidRPr="00AC131F">
        <w:t xml:space="preserve">We have a strategic problem of allocating to frontline </w:t>
      </w:r>
      <w:r w:rsidR="001D2B15">
        <w:t>D</w:t>
      </w:r>
      <w:r w:rsidRPr="00AC131F">
        <w:t>epartments</w:t>
      </w:r>
      <w:r>
        <w:t xml:space="preserve"> that</w:t>
      </w:r>
      <w:r w:rsidRPr="00AC131F">
        <w:t xml:space="preserve"> are under huge pressure</w:t>
      </w:r>
      <w:r>
        <w:t xml:space="preserve"> </w:t>
      </w:r>
      <w:r w:rsidRPr="00AC131F">
        <w:t>the main task of preparing for and dealing with events that are not occurring</w:t>
      </w:r>
      <w:r w:rsidR="00360324">
        <w:t>,</w:t>
      </w:r>
      <w:r w:rsidRPr="00AC131F">
        <w:t xml:space="preserve"> and are not the main pressure.</w:t>
      </w:r>
      <w:r w:rsidR="00360324">
        <w:t xml:space="preserve"> S</w:t>
      </w:r>
      <w:r w:rsidRPr="00AC131F">
        <w:t>omehow that will have to be resolved.</w:t>
      </w:r>
      <w:r>
        <w:t xml:space="preserve"> </w:t>
      </w:r>
      <w:r w:rsidRPr="00AC131F">
        <w:t>That is a really important lesson.</w:t>
      </w:r>
      <w:r>
        <w:t xml:space="preserve"> </w:t>
      </w:r>
    </w:p>
    <w:p w:rsidR="00360324" w:rsidP="00654895">
      <w:pPr>
        <w:pStyle w:val="Answer"/>
      </w:pPr>
      <w:r w:rsidRPr="00AC131F">
        <w:t>There is one other lesson that emerges vis</w:t>
      </w:r>
      <w:r>
        <w:t>-</w:t>
      </w:r>
      <w:r w:rsidRPr="00AC131F">
        <w:t>à</w:t>
      </w:r>
      <w:r>
        <w:t>-</w:t>
      </w:r>
      <w:r w:rsidRPr="00AC131F">
        <w:t>vis the question of ownership</w:t>
      </w:r>
      <w:r>
        <w:t>,</w:t>
      </w:r>
      <w:r w:rsidRPr="00AC131F">
        <w:t xml:space="preserve"> and it comes down to the question on PHE.</w:t>
      </w:r>
      <w:r>
        <w:t xml:space="preserve"> </w:t>
      </w:r>
      <w:r w:rsidRPr="00AC131F">
        <w:t>Leave aside Mark</w:t>
      </w:r>
      <w:r>
        <w:t>’</w:t>
      </w:r>
      <w:r w:rsidRPr="00AC131F">
        <w:t>s very justified points about how you structure the public health arena</w:t>
      </w:r>
      <w:r>
        <w:t>; t</w:t>
      </w:r>
      <w:r w:rsidRPr="00AC131F">
        <w:t>here are arguments all sorts of ways.</w:t>
      </w:r>
      <w:r>
        <w:t xml:space="preserve"> </w:t>
      </w:r>
      <w:r w:rsidRPr="00AC131F">
        <w:t>A lot of this is about logistics.</w:t>
      </w:r>
      <w:r>
        <w:t xml:space="preserve"> </w:t>
      </w:r>
      <w:r w:rsidRPr="00AC131F">
        <w:t xml:space="preserve">A lot of </w:t>
      </w:r>
      <w:r>
        <w:t>it</w:t>
      </w:r>
      <w:r w:rsidRPr="00AC131F">
        <w:t xml:space="preserve"> is about </w:t>
      </w:r>
      <w:r>
        <w:t xml:space="preserve">whether </w:t>
      </w:r>
      <w:r w:rsidRPr="00AC131F">
        <w:t xml:space="preserve">you </w:t>
      </w:r>
      <w:r>
        <w:t xml:space="preserve">can </w:t>
      </w:r>
      <w:r w:rsidRPr="00AC131F">
        <w:t xml:space="preserve">actually deliver quickly something you did not expect to have to deliver </w:t>
      </w:r>
      <w:r w:rsidR="003A57B5">
        <w:t xml:space="preserve">in </w:t>
      </w:r>
      <w:r w:rsidRPr="00AC131F">
        <w:t xml:space="preserve">quite </w:t>
      </w:r>
      <w:r>
        <w:t>t</w:t>
      </w:r>
      <w:r w:rsidRPr="00AC131F">
        <w:t>hat form</w:t>
      </w:r>
      <w:r>
        <w:t>,</w:t>
      </w:r>
      <w:r w:rsidRPr="00AC131F">
        <w:t xml:space="preserve"> to deal with a situation you did </w:t>
      </w:r>
      <w:r>
        <w:t>not</w:t>
      </w:r>
      <w:r w:rsidRPr="00AC131F">
        <w:t xml:space="preserve"> quite predict.</w:t>
      </w:r>
      <w:r>
        <w:t xml:space="preserve"> </w:t>
      </w:r>
      <w:r w:rsidRPr="00AC131F">
        <w:t>That is true across a whole range of risks.</w:t>
      </w:r>
    </w:p>
    <w:p w:rsidR="00E73B9C" w:rsidP="00654895">
      <w:pPr>
        <w:pStyle w:val="Answer"/>
      </w:pPr>
      <w:r w:rsidRPr="00AC131F">
        <w:t xml:space="preserve">The military, as Mark </w:t>
      </w:r>
      <w:r>
        <w:t xml:space="preserve">was </w:t>
      </w:r>
      <w:r w:rsidRPr="00AC131F">
        <w:t>point</w:t>
      </w:r>
      <w:r>
        <w:t>ing</w:t>
      </w:r>
      <w:r w:rsidRPr="00AC131F">
        <w:t xml:space="preserve"> out, </w:t>
      </w:r>
      <w:r w:rsidR="00360324">
        <w:t>are</w:t>
      </w:r>
      <w:r w:rsidRPr="00AC131F">
        <w:t xml:space="preserve"> very good at this.</w:t>
      </w:r>
      <w:r>
        <w:t xml:space="preserve"> </w:t>
      </w:r>
      <w:r w:rsidR="00360324">
        <w:t>They do</w:t>
      </w:r>
      <w:r w:rsidRPr="00AC131F">
        <w:t xml:space="preserve"> an awful lot </w:t>
      </w:r>
      <w:r>
        <w:t>o</w:t>
      </w:r>
      <w:r w:rsidRPr="00AC131F">
        <w:t xml:space="preserve">f thinking in advance about what might happen and how </w:t>
      </w:r>
      <w:r w:rsidR="00360324">
        <w:t>they</w:t>
      </w:r>
      <w:r w:rsidRPr="00AC131F">
        <w:t xml:space="preserve"> might have to deal with it</w:t>
      </w:r>
      <w:r>
        <w:t>,</w:t>
      </w:r>
      <w:r w:rsidRPr="00AC131F">
        <w:t xml:space="preserve"> without knowing quite why it will happen.</w:t>
      </w:r>
      <w:r>
        <w:t xml:space="preserve"> </w:t>
      </w:r>
      <w:r w:rsidR="00703008">
        <w:t>They are</w:t>
      </w:r>
      <w:r>
        <w:t xml:space="preserve"> </w:t>
      </w:r>
      <w:r w:rsidRPr="00AC131F">
        <w:t>also extraordinarily adept at working out quickly</w:t>
      </w:r>
      <w:r>
        <w:t>,</w:t>
      </w:r>
      <w:r w:rsidRPr="00AC131F">
        <w:t xml:space="preserve"> on the basis of precedents </w:t>
      </w:r>
      <w:r w:rsidR="00703008">
        <w:t>they have</w:t>
      </w:r>
      <w:r>
        <w:t xml:space="preserve"> </w:t>
      </w:r>
      <w:r w:rsidRPr="00AC131F">
        <w:t xml:space="preserve">worked through on many occasions, logistical solutions to </w:t>
      </w:r>
      <w:r w:rsidR="00703008">
        <w:t xml:space="preserve">practical </w:t>
      </w:r>
      <w:r w:rsidRPr="00AC131F">
        <w:t>problems.</w:t>
      </w:r>
      <w:r>
        <w:t xml:space="preserve"> </w:t>
      </w:r>
      <w:r w:rsidRPr="00AC131F">
        <w:t xml:space="preserve">We saw that when </w:t>
      </w:r>
      <w:r w:rsidR="00703008">
        <w:t>they</w:t>
      </w:r>
      <w:r w:rsidRPr="00AC131F">
        <w:t xml:space="preserve"> put up the hospitals at breakneck speed.</w:t>
      </w:r>
      <w:r>
        <w:t xml:space="preserve"> </w:t>
      </w:r>
      <w:r w:rsidRPr="00AC131F">
        <w:t xml:space="preserve">We saw it </w:t>
      </w:r>
      <w:r w:rsidR="00703008">
        <w:t>with</w:t>
      </w:r>
      <w:r w:rsidRPr="00AC131F">
        <w:t xml:space="preserve"> Ebola when </w:t>
      </w:r>
      <w:r w:rsidR="00703008">
        <w:t>they</w:t>
      </w:r>
      <w:r w:rsidRPr="00AC131F">
        <w:t xml:space="preserve"> went out to Sierra Leone</w:t>
      </w:r>
      <w:r>
        <w:t xml:space="preserve"> and helped the Sierra Leonese</w:t>
      </w:r>
      <w:r w:rsidR="00FF5903">
        <w:t xml:space="preserve"> to</w:t>
      </w:r>
      <w:r>
        <w:t xml:space="preserve"> stop it</w:t>
      </w:r>
      <w:r w:rsidRPr="00AC131F">
        <w:t>.</w:t>
      </w:r>
      <w:r>
        <w:t xml:space="preserve"> </w:t>
      </w:r>
      <w:r w:rsidRPr="00AC131F">
        <w:t xml:space="preserve">I saw myself when I went out there just how effective </w:t>
      </w:r>
      <w:r w:rsidR="00703008">
        <w:t>they were</w:t>
      </w:r>
      <w:r>
        <w:t xml:space="preserve"> at </w:t>
      </w:r>
      <w:r w:rsidRPr="00AC131F">
        <w:t>organising logistics.</w:t>
      </w:r>
    </w:p>
    <w:p w:rsidR="00654895" w:rsidP="00654895">
      <w:pPr>
        <w:pStyle w:val="Answer"/>
      </w:pPr>
      <w:r w:rsidRPr="00AC131F">
        <w:t xml:space="preserve">We saw it in BSE and in foot and mouth. It was </w:t>
      </w:r>
      <w:r>
        <w:t xml:space="preserve">only </w:t>
      </w:r>
      <w:r w:rsidRPr="00AC131F">
        <w:t xml:space="preserve">when the </w:t>
      </w:r>
      <w:r>
        <w:t>A</w:t>
      </w:r>
      <w:r w:rsidRPr="00AC131F">
        <w:t xml:space="preserve">rmy was brought in </w:t>
      </w:r>
      <w:r>
        <w:t xml:space="preserve">that </w:t>
      </w:r>
      <w:r w:rsidRPr="00AC131F">
        <w:t>th</w:t>
      </w:r>
      <w:r>
        <w:t>ose</w:t>
      </w:r>
      <w:r w:rsidRPr="00AC131F">
        <w:t xml:space="preserve"> were resolved.</w:t>
      </w:r>
      <w:r>
        <w:t xml:space="preserve"> </w:t>
      </w:r>
      <w:r w:rsidRPr="00AC131F">
        <w:t>D</w:t>
      </w:r>
      <w:r w:rsidR="00E73B9C">
        <w:t>EFRA</w:t>
      </w:r>
      <w:r w:rsidRPr="00AC131F">
        <w:t xml:space="preserve"> was unable to do so on its own.</w:t>
      </w:r>
      <w:r>
        <w:t xml:space="preserve"> </w:t>
      </w:r>
      <w:r w:rsidRPr="00AC131F">
        <w:t>Over and over again</w:t>
      </w:r>
      <w:r w:rsidR="00E73B9C">
        <w:t>,</w:t>
      </w:r>
      <w:r w:rsidRPr="00AC131F">
        <w:t xml:space="preserve"> I</w:t>
      </w:r>
      <w:r>
        <w:t xml:space="preserve"> </w:t>
      </w:r>
      <w:r w:rsidRPr="00AC131F">
        <w:t>found</w:t>
      </w:r>
      <w:r w:rsidR="00E73B9C">
        <w:t>,</w:t>
      </w:r>
      <w:r w:rsidRPr="00AC131F">
        <w:t xml:space="preserve"> as Minister </w:t>
      </w:r>
      <w:r w:rsidR="00E73B9C">
        <w:t>for r</w:t>
      </w:r>
      <w:r w:rsidRPr="00AC131F">
        <w:t>esilience</w:t>
      </w:r>
      <w:r w:rsidR="00C610D5">
        <w:t>,</w:t>
      </w:r>
      <w:r w:rsidRPr="00AC131F">
        <w:t xml:space="preserve"> that it was the </w:t>
      </w:r>
      <w:r>
        <w:t>A</w:t>
      </w:r>
      <w:r w:rsidRPr="00AC131F">
        <w:t>rmy we needed.</w:t>
      </w:r>
      <w:r>
        <w:t xml:space="preserve"> </w:t>
      </w:r>
      <w:r w:rsidRPr="00AC131F">
        <w:t>When we had fuel tanker problems</w:t>
      </w:r>
      <w:r>
        <w:t>,</w:t>
      </w:r>
      <w:r w:rsidRPr="00AC131F">
        <w:t xml:space="preserve"> we b</w:t>
      </w:r>
      <w:r w:rsidR="00453BD7">
        <w:t>r</w:t>
      </w:r>
      <w:r w:rsidRPr="00AC131F">
        <w:t xml:space="preserve">ought in the Army to design the logistics to deal with </w:t>
      </w:r>
      <w:r>
        <w:t>them,</w:t>
      </w:r>
      <w:r w:rsidRPr="00AC131F">
        <w:t xml:space="preserve"> and we avoided those problems occurring. When we had massive flooding</w:t>
      </w:r>
      <w:r>
        <w:t>,</w:t>
      </w:r>
      <w:r w:rsidRPr="00AC131F">
        <w:t xml:space="preserve"> it was the </w:t>
      </w:r>
      <w:r>
        <w:t>A</w:t>
      </w:r>
      <w:r w:rsidRPr="00AC131F">
        <w:t xml:space="preserve">rmy that was brought in to organise properly the distribution of things </w:t>
      </w:r>
      <w:r w:rsidR="00CF326C">
        <w:t>that</w:t>
      </w:r>
      <w:r w:rsidRPr="00AC131F">
        <w:t xml:space="preserve"> other Ministries had available but did not know how to get to the scene of the action in the right way.</w:t>
      </w:r>
      <w:r>
        <w:t xml:space="preserve"> </w:t>
      </w:r>
      <w:r w:rsidRPr="00AC131F">
        <w:t xml:space="preserve">The Army planned that and did </w:t>
      </w:r>
      <w:r w:rsidR="0061433A">
        <w:t>i</w:t>
      </w:r>
      <w:r w:rsidRPr="00AC131F">
        <w:t>t.</w:t>
      </w:r>
      <w:r>
        <w:t xml:space="preserve"> </w:t>
      </w:r>
    </w:p>
    <w:p w:rsidR="00654895" w:rsidP="00654895">
      <w:pPr>
        <w:pStyle w:val="Answer"/>
      </w:pPr>
      <w:r>
        <w:t>M</w:t>
      </w:r>
      <w:r w:rsidRPr="00AC131F">
        <w:t>y view</w:t>
      </w:r>
      <w:r>
        <w:t xml:space="preserve"> is that</w:t>
      </w:r>
      <w:r w:rsidRPr="00AC131F">
        <w:t xml:space="preserve"> the armed forces </w:t>
      </w:r>
      <w:r w:rsidR="0061433A">
        <w:t xml:space="preserve">are the place </w:t>
      </w:r>
      <w:r w:rsidRPr="00AC131F">
        <w:t xml:space="preserve">in Britain </w:t>
      </w:r>
      <w:r w:rsidR="0061433A">
        <w:t>that is</w:t>
      </w:r>
      <w:r>
        <w:t xml:space="preserve"> </w:t>
      </w:r>
      <w:r w:rsidRPr="00AC131F">
        <w:t>overwhelmingly best equi</w:t>
      </w:r>
      <w:r>
        <w:t>p</w:t>
      </w:r>
      <w:r w:rsidRPr="00AC131F">
        <w:t>ped to deal with logistical problems of the kind you are almost certain to face when unknown things happen to you on a major scale.</w:t>
      </w:r>
      <w:r>
        <w:t xml:space="preserve"> </w:t>
      </w:r>
      <w:r w:rsidR="00BE1889">
        <w:t>F</w:t>
      </w:r>
      <w:r w:rsidRPr="00AC131F">
        <w:t>ront</w:t>
      </w:r>
      <w:r>
        <w:t>l</w:t>
      </w:r>
      <w:r w:rsidRPr="00AC131F">
        <w:t>ine Ministries</w:t>
      </w:r>
      <w:r w:rsidR="00BE1889">
        <w:t>,</w:t>
      </w:r>
      <w:r w:rsidRPr="00AC131F">
        <w:t xml:space="preserve"> other than the Ministry of Defence</w:t>
      </w:r>
      <w:r w:rsidR="00BE1889">
        <w:t>,</w:t>
      </w:r>
      <w:r w:rsidRPr="00AC131F">
        <w:t xml:space="preserve"> are</w:t>
      </w:r>
      <w:r w:rsidR="00BE1889">
        <w:t>,</w:t>
      </w:r>
      <w:r w:rsidRPr="00AC131F">
        <w:t xml:space="preserve"> </w:t>
      </w:r>
      <w:r w:rsidR="00BE1889">
        <w:t xml:space="preserve">typically, </w:t>
      </w:r>
      <w:r w:rsidRPr="00AC131F">
        <w:t>extremely reluctant to see the Army brought in at an early stage and</w:t>
      </w:r>
      <w:r w:rsidR="00BE1889">
        <w:t xml:space="preserve"> </w:t>
      </w:r>
      <w:r w:rsidRPr="00AC131F">
        <w:t xml:space="preserve">find it quite difficult, although there are established procedures for </w:t>
      </w:r>
      <w:r w:rsidRPr="00AC131F">
        <w:t>military assistance and civil powers</w:t>
      </w:r>
      <w:r>
        <w:t xml:space="preserve">, </w:t>
      </w:r>
      <w:r w:rsidRPr="00AC131F">
        <w:t xml:space="preserve">to work through all the </w:t>
      </w:r>
      <w:r>
        <w:t>T</w:t>
      </w:r>
      <w:r w:rsidRPr="00AC131F">
        <w:t xml:space="preserve">reasury constraints and all the issues </w:t>
      </w:r>
      <w:r>
        <w:t>about</w:t>
      </w:r>
      <w:r w:rsidRPr="00AC131F">
        <w:t xml:space="preserve"> how you bring the Army in</w:t>
      </w:r>
      <w:r>
        <w:t xml:space="preserve">. </w:t>
      </w:r>
      <w:r w:rsidRPr="00AC131F">
        <w:t xml:space="preserve">I strongly believe </w:t>
      </w:r>
      <w:r w:rsidR="004F3D98">
        <w:t xml:space="preserve">that </w:t>
      </w:r>
      <w:r w:rsidRPr="00AC131F">
        <w:t xml:space="preserve">the lesson of all this </w:t>
      </w:r>
      <w:r>
        <w:t>is</w:t>
      </w:r>
      <w:r w:rsidR="004F3D98">
        <w:t xml:space="preserve"> that,</w:t>
      </w:r>
      <w:r>
        <w:t xml:space="preserve"> </w:t>
      </w:r>
      <w:r w:rsidRPr="00AC131F">
        <w:t>rather than rely</w:t>
      </w:r>
      <w:r w:rsidR="00416D72">
        <w:t>ing</w:t>
      </w:r>
      <w:r w:rsidRPr="00AC131F">
        <w:t xml:space="preserve"> on Serco</w:t>
      </w:r>
      <w:r>
        <w:t>—</w:t>
      </w:r>
      <w:r w:rsidRPr="00AC131F">
        <w:t>I do not mean to besmirch a particular firm</w:t>
      </w:r>
      <w:r>
        <w:t>—or</w:t>
      </w:r>
      <w:r w:rsidRPr="00AC131F">
        <w:t xml:space="preserve"> other private sector providers</w:t>
      </w:r>
      <w:r>
        <w:t>,</w:t>
      </w:r>
      <w:r w:rsidRPr="00AC131F">
        <w:t xml:space="preserve"> or just local authorit</w:t>
      </w:r>
      <w:r>
        <w:t>ie</w:t>
      </w:r>
      <w:r w:rsidRPr="00AC131F">
        <w:t>s</w:t>
      </w:r>
      <w:r>
        <w:t>,</w:t>
      </w:r>
      <w:r w:rsidRPr="00AC131F">
        <w:t xml:space="preserve"> or just Ministr</w:t>
      </w:r>
      <w:r>
        <w:t>ie</w:t>
      </w:r>
      <w:r w:rsidRPr="00AC131F">
        <w:t xml:space="preserve">s, we need systems in place </w:t>
      </w:r>
      <w:r w:rsidR="004F3D98">
        <w:t>that</w:t>
      </w:r>
      <w:r w:rsidRPr="00AC131F">
        <w:t xml:space="preserve"> mean that flexible responses</w:t>
      </w:r>
      <w:r w:rsidR="004F3D98">
        <w:t>,</w:t>
      </w:r>
      <w:r w:rsidRPr="00AC131F">
        <w:t xml:space="preserve"> where they involve complex rapid logistics in the face of uncertainty</w:t>
      </w:r>
      <w:r w:rsidR="004F3D98">
        <w:t>,</w:t>
      </w:r>
      <w:r w:rsidRPr="00AC131F">
        <w:t xml:space="preserve"> </w:t>
      </w:r>
      <w:r>
        <w:t xml:space="preserve">typically </w:t>
      </w:r>
      <w:r w:rsidRPr="00AC131F">
        <w:t>bring the Army in</w:t>
      </w:r>
      <w:r>
        <w:t>,</w:t>
      </w:r>
      <w:r w:rsidRPr="00AC131F">
        <w:t xml:space="preserve"> and in a way that we have pre</w:t>
      </w:r>
      <w:r>
        <w:t>-</w:t>
      </w:r>
      <w:r w:rsidRPr="00AC131F">
        <w:t>co</w:t>
      </w:r>
      <w:r>
        <w:t>-</w:t>
      </w:r>
      <w:r w:rsidRPr="00AC131F">
        <w:t>ordi</w:t>
      </w:r>
      <w:r>
        <w:t>n</w:t>
      </w:r>
      <w:r w:rsidRPr="00AC131F">
        <w:t>ated.</w:t>
      </w:r>
      <w:r>
        <w:t xml:space="preserve"> </w:t>
      </w:r>
      <w:r w:rsidRPr="00AC131F">
        <w:t>I do not believe we have done enough of that kind of planning yet.</w:t>
      </w:r>
      <w:r>
        <w:t xml:space="preserve"> </w:t>
      </w:r>
    </w:p>
    <w:p w:rsidR="00654895" w:rsidRPr="00AC131F" w:rsidP="00654895">
      <w:pPr>
        <w:pStyle w:val="Remark"/>
      </w:pPr>
      <w:sdt>
        <w:sdtPr>
          <w:alias w:val="Member"/>
          <w:tag w:val="&lt;Member mnisId='4874' dodsId=''&gt;"/>
          <w:id w:val="-907451588"/>
          <w:placeholder>
            <w:docPart w:val="A7C4983EC16B465EAC671054218C3D9D"/>
          </w:placeholder>
          <w:richText/>
        </w:sdtPr>
        <w:sdtContent>
          <w:r w:rsidRPr="00A9295C">
            <w:rPr>
              <w:b/>
            </w:rPr>
            <w:t>Andrew Griffith:</w:t>
          </w:r>
        </w:sdtContent>
      </w:sdt>
      <w:r>
        <w:t xml:space="preserve"> </w:t>
      </w:r>
      <w:r w:rsidRPr="00AC131F">
        <w:t xml:space="preserve">I will leave </w:t>
      </w:r>
      <w:r w:rsidR="007D2720">
        <w:t>i</w:t>
      </w:r>
      <w:r w:rsidRPr="00AC131F">
        <w:t xml:space="preserve">t there in the interests of colleagues having a chance to ask their questions. </w:t>
      </w:r>
    </w:p>
    <w:p w:rsidR="00654895" w:rsidP="00654895">
      <w:pPr>
        <w:pStyle w:val="Question"/>
        <w:numPr>
          <w:ilvl w:val="0"/>
          <w:numId w:val="9"/>
        </w:numPr>
      </w:pPr>
      <w:sdt>
        <w:sdtPr>
          <w:alias w:val="Member"/>
          <w:tag w:val="&lt;Member mnisId='1578' dodsId='40488'&gt;"/>
          <w:id w:val="2072466891"/>
          <w:placeholder>
            <w:docPart w:val="A7C4983EC16B465EAC671054218C3D9D"/>
          </w:placeholder>
          <w:richText/>
        </w:sdtPr>
        <w:sdtContent>
          <w:r w:rsidRPr="00A9295C">
            <w:rPr>
              <w:b/>
            </w:rPr>
            <w:t>Chair:</w:t>
          </w:r>
        </w:sdtContent>
      </w:sdt>
      <w:r>
        <w:t xml:space="preserve"> </w:t>
      </w:r>
      <w:r w:rsidRPr="00AC131F">
        <w:t xml:space="preserve">We are talking about preparedness and preparedness for future pandemics, but </w:t>
      </w:r>
      <w:r w:rsidR="004A0B2D">
        <w:t xml:space="preserve">does </w:t>
      </w:r>
      <w:r w:rsidRPr="00AC131F">
        <w:t>the advice you have just given, Sir Oliver, apply now? Should we be mobilising the Army in more of the effort</w:t>
      </w:r>
      <w:r w:rsidR="00453BD7">
        <w:t>,</w:t>
      </w:r>
      <w:r w:rsidRPr="00AC131F">
        <w:t xml:space="preserve"> or </w:t>
      </w:r>
      <w:r w:rsidR="00D54F39">
        <w:t>have we passed</w:t>
      </w:r>
      <w:r w:rsidRPr="00AC131F">
        <w:t xml:space="preserve"> that point?</w:t>
      </w:r>
      <w:r>
        <w:t xml:space="preserve"> </w:t>
      </w:r>
    </w:p>
    <w:p w:rsidR="00654895" w:rsidP="00567685">
      <w:pPr>
        <w:pStyle w:val="Answer"/>
      </w:pPr>
      <w:sdt>
        <w:sdtPr>
          <w:alias w:val="Witness"/>
          <w:id w:val="1028146066"/>
          <w:placeholder>
            <w:docPart w:val="A7C4983EC16B465EAC671054218C3D9D"/>
          </w:placeholder>
          <w:richText/>
        </w:sdtPr>
        <w:sdtContent>
          <w:r w:rsidRPr="00A9295C">
            <w:rPr>
              <w:b/>
              <w:i/>
            </w:rPr>
            <w:t>Sir Oliver Letwin:</w:t>
          </w:r>
        </w:sdtContent>
      </w:sdt>
      <w:r>
        <w:t xml:space="preserve"> </w:t>
      </w:r>
      <w:r w:rsidRPr="00AC131F">
        <w:t>I am speaking here as an uninformed outside observer</w:t>
      </w:r>
      <w:r>
        <w:t>.</w:t>
      </w:r>
      <w:r w:rsidRPr="00AC131F">
        <w:t xml:space="preserve"> I have no inside knowledge at the moment</w:t>
      </w:r>
      <w:r>
        <w:t>. I</w:t>
      </w:r>
      <w:r w:rsidRPr="00AC131F">
        <w:t xml:space="preserve"> believe that it is extremely likely that the success of the vaccination programme will heavily depend on whether somebody is involving the Army in the logistics of doing that</w:t>
      </w:r>
      <w:r w:rsidR="00567685">
        <w:t>.</w:t>
      </w:r>
    </w:p>
    <w:p w:rsidR="00654895" w:rsidP="00654895">
      <w:pPr>
        <w:pStyle w:val="Question"/>
        <w:numPr>
          <w:ilvl w:val="0"/>
          <w:numId w:val="9"/>
        </w:numPr>
      </w:pPr>
      <w:sdt>
        <w:sdtPr>
          <w:alias w:val="Member"/>
          <w:tag w:val="&lt;Member mnisId='4786' dodsId=''&gt;"/>
          <w:id w:val="-1641184885"/>
          <w:placeholder>
            <w:docPart w:val="A7C4983EC16B465EAC671054218C3D9D"/>
          </w:placeholder>
          <w:richText/>
        </w:sdtPr>
        <w:sdtContent>
          <w:r w:rsidRPr="00C55825">
            <w:rPr>
              <w:b/>
            </w:rPr>
            <w:t>Zarah Sultana:</w:t>
          </w:r>
        </w:sdtContent>
      </w:sdt>
      <w:r>
        <w:t xml:space="preserve"> </w:t>
      </w:r>
      <w:r w:rsidRPr="00AC131F">
        <w:t xml:space="preserve">I appreciate </w:t>
      </w:r>
      <w:r w:rsidR="00D54F39">
        <w:t xml:space="preserve">that </w:t>
      </w:r>
      <w:r w:rsidRPr="00AC131F">
        <w:t>we have touched on Exercise Cygnus quite a bit, but I want to ask Sir Oliver Letwin what his thoughts are on how the Government implemented the recommendations of the exercise</w:t>
      </w:r>
      <w:r w:rsidR="00567685">
        <w:t>,</w:t>
      </w:r>
      <w:r w:rsidRPr="00AC131F">
        <w:t xml:space="preserve"> and if there are any lessons that could have been better learn</w:t>
      </w:r>
      <w:r>
        <w:t>t</w:t>
      </w:r>
      <w:r w:rsidRPr="00AC131F">
        <w:t>.</w:t>
      </w:r>
      <w:r>
        <w:t xml:space="preserve"> </w:t>
      </w:r>
    </w:p>
    <w:p w:rsidR="00654895" w:rsidP="00654895">
      <w:pPr>
        <w:pStyle w:val="Answer"/>
      </w:pPr>
      <w:sdt>
        <w:sdtPr>
          <w:alias w:val="Witness"/>
          <w:id w:val="-1523692966"/>
          <w:placeholder>
            <w:docPart w:val="A7C4983EC16B465EAC671054218C3D9D"/>
          </w:placeholder>
          <w:richText/>
        </w:sdtPr>
        <w:sdtContent>
          <w:r w:rsidRPr="00C46F7F">
            <w:rPr>
              <w:b/>
              <w:i/>
            </w:rPr>
            <w:t>Sir Oliver Letwin:</w:t>
          </w:r>
        </w:sdtContent>
      </w:sdt>
      <w:r>
        <w:t xml:space="preserve"> </w:t>
      </w:r>
      <w:r w:rsidRPr="00AC131F">
        <w:t xml:space="preserve">It </w:t>
      </w:r>
      <w:r w:rsidR="00F44460">
        <w:t>i</w:t>
      </w:r>
      <w:r w:rsidRPr="00AC131F">
        <w:t>s very unfortunate, and unfortunate for me at the time, but I was ejected from Government just before Cygnus occurred, so I do not know how it was conducted.</w:t>
      </w:r>
      <w:r>
        <w:t xml:space="preserve"> </w:t>
      </w:r>
      <w:r w:rsidRPr="00AC131F">
        <w:t>I knew it was going to be conducted. I was much reassured that it was going to be conducted</w:t>
      </w:r>
      <w:r w:rsidR="00F44460">
        <w:t>,</w:t>
      </w:r>
      <w:r w:rsidRPr="00AC131F">
        <w:t xml:space="preserve"> because it was right at the top right</w:t>
      </w:r>
      <w:r>
        <w:t>-</w:t>
      </w:r>
      <w:r w:rsidRPr="00AC131F">
        <w:t>hand side of the risk register, but I do not know how it was done</w:t>
      </w:r>
      <w:r>
        <w:t>,</w:t>
      </w:r>
      <w:r w:rsidRPr="00AC131F">
        <w:t xml:space="preserve"> and I do not know</w:t>
      </w:r>
      <w:r w:rsidR="00F44460">
        <w:t>,</w:t>
      </w:r>
      <w:r w:rsidRPr="00AC131F">
        <w:t xml:space="preserve"> therefore</w:t>
      </w:r>
      <w:r w:rsidR="00F44460">
        <w:t>,</w:t>
      </w:r>
      <w:r w:rsidRPr="00AC131F">
        <w:t xml:space="preserve"> anything about how it was implemented. I am</w:t>
      </w:r>
      <w:r>
        <w:t xml:space="preserve"> </w:t>
      </w:r>
      <w:r w:rsidRPr="00AC131F">
        <w:t>very sorry about that.</w:t>
      </w:r>
      <w:r>
        <w:t xml:space="preserve"> </w:t>
      </w:r>
      <w:r w:rsidRPr="00AC131F">
        <w:t xml:space="preserve">I only read the newspapers and know less than you </w:t>
      </w:r>
      <w:r w:rsidR="00F44460">
        <w:t>do</w:t>
      </w:r>
      <w:r w:rsidRPr="00AC131F">
        <w:t xml:space="preserve"> about it.</w:t>
      </w:r>
      <w:r>
        <w:t xml:space="preserve"> </w:t>
      </w:r>
    </w:p>
    <w:p w:rsidR="00654895" w:rsidRPr="00AC131F" w:rsidP="001A0CB5">
      <w:pPr>
        <w:pStyle w:val="Question"/>
      </w:pPr>
      <w:sdt>
        <w:sdtPr>
          <w:alias w:val="Member"/>
          <w:tag w:val="&lt;Member mnisId='4786' dodsId=''&gt;"/>
          <w:id w:val="-1647664167"/>
          <w:placeholder>
            <w:docPart w:val="A7C4983EC16B465EAC671054218C3D9D"/>
          </w:placeholder>
          <w:richText/>
        </w:sdtPr>
        <w:sdtContent>
          <w:r w:rsidRPr="001A0CB5">
            <w:rPr>
              <w:b/>
            </w:rPr>
            <w:t>Zarah Sultana:</w:t>
          </w:r>
        </w:sdtContent>
      </w:sdt>
      <w:r>
        <w:t xml:space="preserve"> </w:t>
      </w:r>
      <w:r w:rsidRPr="00AC131F">
        <w:t>That</w:t>
      </w:r>
      <w:r w:rsidR="00F44460">
        <w:t>’</w:t>
      </w:r>
      <w:r w:rsidRPr="00AC131F">
        <w:t>s absolutely fine.</w:t>
      </w:r>
      <w:r>
        <w:t xml:space="preserve"> </w:t>
      </w:r>
      <w:r w:rsidRPr="00AC131F">
        <w:t>Lord Sedwill, do you want to come in on that question?</w:t>
      </w:r>
      <w:r>
        <w:t xml:space="preserve"> </w:t>
      </w:r>
    </w:p>
    <w:p w:rsidR="00654895" w:rsidP="00654895">
      <w:pPr>
        <w:pStyle w:val="Answer"/>
      </w:pPr>
      <w:sdt>
        <w:sdtPr>
          <w:alias w:val="Witness"/>
          <w:id w:val="1988426001"/>
          <w:placeholder>
            <w:docPart w:val="A7C4983EC16B465EAC671054218C3D9D"/>
          </w:placeholder>
          <w:richText/>
        </w:sdtPr>
        <w:sdtContent>
          <w:r>
            <w:rPr>
              <w:b/>
              <w:i/>
            </w:rPr>
            <w:t>Lord Sedwill</w:t>
          </w:r>
          <w:r w:rsidRPr="00C55825">
            <w:rPr>
              <w:b/>
              <w:i/>
            </w:rPr>
            <w:t>:</w:t>
          </w:r>
        </w:sdtContent>
      </w:sdt>
      <w:r>
        <w:t xml:space="preserve"> </w:t>
      </w:r>
      <w:r w:rsidR="00F44460">
        <w:t>Of course, but</w:t>
      </w:r>
      <w:r w:rsidR="00FD61CC">
        <w:t>,</w:t>
      </w:r>
      <w:r w:rsidR="00F44460">
        <w:t xml:space="preserve"> b</w:t>
      </w:r>
      <w:r w:rsidRPr="00AC131F">
        <w:t>efore I do so</w:t>
      </w:r>
      <w:r>
        <w:t>,</w:t>
      </w:r>
      <w:r w:rsidRPr="00AC131F">
        <w:t xml:space="preserve"> I agree entirely with Oliver Letwin </w:t>
      </w:r>
      <w:r w:rsidR="00F44460">
        <w:t>about</w:t>
      </w:r>
      <w:r w:rsidRPr="00AC131F">
        <w:t xml:space="preserve"> the need for dedicated resource within </w:t>
      </w:r>
      <w:r w:rsidR="00567685">
        <w:t>D</w:t>
      </w:r>
      <w:r w:rsidRPr="00AC131F">
        <w:t>epartments.</w:t>
      </w:r>
      <w:r>
        <w:t xml:space="preserve"> </w:t>
      </w:r>
      <w:r w:rsidRPr="00AC131F">
        <w:t>Whether it would need a separate body is a separate question</w:t>
      </w:r>
      <w:r>
        <w:t>,</w:t>
      </w:r>
      <w:r w:rsidRPr="00AC131F">
        <w:t xml:space="preserve"> but we definitely need dedicated resource in </w:t>
      </w:r>
      <w:r w:rsidR="00BA5490">
        <w:t>D</w:t>
      </w:r>
      <w:r w:rsidRPr="00AC131F">
        <w:t>epartments on this kind of thing</w:t>
      </w:r>
      <w:r w:rsidR="00BA5490">
        <w:t>,</w:t>
      </w:r>
      <w:r w:rsidRPr="00AC131F">
        <w:t xml:space="preserve"> so that </w:t>
      </w:r>
      <w:r w:rsidR="00BA5490">
        <w:t xml:space="preserve">there is </w:t>
      </w:r>
      <w:r w:rsidRPr="00AC131F">
        <w:t>someone thinking about it who is not just caught up in the day to day.</w:t>
      </w:r>
      <w:r>
        <w:t xml:space="preserve"> </w:t>
      </w:r>
      <w:r w:rsidRPr="00AC131F">
        <w:t>We have used the Army.</w:t>
      </w:r>
      <w:r>
        <w:t xml:space="preserve"> </w:t>
      </w:r>
      <w:r w:rsidRPr="00AC131F">
        <w:t>We sent an awful lot of Army planners into</w:t>
      </w:r>
      <w:r>
        <w:t xml:space="preserve"> </w:t>
      </w:r>
      <w:r w:rsidRPr="00AC131F">
        <w:t xml:space="preserve">DHSC </w:t>
      </w:r>
      <w:r>
        <w:t>to help it in</w:t>
      </w:r>
      <w:r w:rsidRPr="00AC131F">
        <w:t xml:space="preserve"> the early days of this</w:t>
      </w:r>
      <w:r>
        <w:t>,</w:t>
      </w:r>
      <w:r w:rsidRPr="00AC131F">
        <w:t xml:space="preserve"> for exactly the reasons he said, so he is right about that.</w:t>
      </w:r>
      <w:r>
        <w:t xml:space="preserve"> O</w:t>
      </w:r>
      <w:r w:rsidRPr="00AC131F">
        <w:t xml:space="preserve">ne of the lessons that arose from Cygnus </w:t>
      </w:r>
      <w:r>
        <w:t xml:space="preserve">is </w:t>
      </w:r>
      <w:r w:rsidRPr="00AC131F">
        <w:t xml:space="preserve">that logistics </w:t>
      </w:r>
      <w:r w:rsidR="00626780">
        <w:t>will</w:t>
      </w:r>
      <w:r w:rsidRPr="00AC131F">
        <w:t xml:space="preserve"> always be a challenge.</w:t>
      </w:r>
      <w:r>
        <w:t xml:space="preserve"> </w:t>
      </w:r>
    </w:p>
    <w:p w:rsidR="00654895" w:rsidP="00654895">
      <w:pPr>
        <w:pStyle w:val="Answer"/>
      </w:pPr>
      <w:r w:rsidRPr="00AC131F">
        <w:t>In terms of implementation</w:t>
      </w:r>
      <w:r>
        <w:t>,</w:t>
      </w:r>
      <w:r w:rsidRPr="00AC131F">
        <w:t xml:space="preserve"> Sally Davies addressed this earlier</w:t>
      </w:r>
      <w:r>
        <w:t>,</w:t>
      </w:r>
      <w:r w:rsidRPr="00AC131F">
        <w:t xml:space="preserve"> so I will be pretty brief.</w:t>
      </w:r>
      <w:r>
        <w:t xml:space="preserve"> </w:t>
      </w:r>
      <w:r w:rsidRPr="00AC131F">
        <w:t>The legislation that Parliament adopted in the spring was based on legislation that had been designed</w:t>
      </w:r>
      <w:r w:rsidR="00626780">
        <w:t>,</w:t>
      </w:r>
      <w:r w:rsidRPr="00AC131F">
        <w:t xml:space="preserve"> essentially</w:t>
      </w:r>
      <w:r w:rsidR="00626780">
        <w:t>,</w:t>
      </w:r>
      <w:r w:rsidRPr="00AC131F">
        <w:t xml:space="preserve"> as a result of </w:t>
      </w:r>
      <w:r w:rsidRPr="00AC131F">
        <w:t>Cygnus.</w:t>
      </w:r>
      <w:r>
        <w:t xml:space="preserve"> </w:t>
      </w:r>
      <w:r w:rsidRPr="00AC131F">
        <w:t>The areas that Cygnus identified around population behaviour</w:t>
      </w:r>
      <w:r>
        <w:t>,</w:t>
      </w:r>
      <w:r w:rsidRPr="00AC131F">
        <w:t xml:space="preserve"> and some of the political factors in dealing with a disease with this scale of impact, notably population triage</w:t>
      </w:r>
      <w:r w:rsidR="00626780">
        <w:t xml:space="preserve"> and</w:t>
      </w:r>
      <w:r w:rsidRPr="00AC131F">
        <w:t xml:space="preserve"> dealing with mass casualties,</w:t>
      </w:r>
      <w:r w:rsidR="0015656D">
        <w:t xml:space="preserve"> were,</w:t>
      </w:r>
      <w:r w:rsidRPr="00AC131F">
        <w:t xml:space="preserve"> although designed for flu</w:t>
      </w:r>
      <w:r>
        <w:t>,</w:t>
      </w:r>
      <w:r w:rsidRPr="00AC131F">
        <w:t xml:space="preserve"> lessons and capabilitie</w:t>
      </w:r>
      <w:r>
        <w:t>s</w:t>
      </w:r>
      <w:r w:rsidR="0015656D">
        <w:t xml:space="preserve"> we were able to plug</w:t>
      </w:r>
      <w:r w:rsidRPr="00AC131F">
        <w:t xml:space="preserve"> into dealing with Covid.</w:t>
      </w:r>
      <w:r>
        <w:t xml:space="preserve"> </w:t>
      </w:r>
      <w:r w:rsidRPr="00AC131F">
        <w:t>We had latent capacity</w:t>
      </w:r>
      <w:r w:rsidR="0015656D">
        <w:t>,</w:t>
      </w:r>
      <w:r w:rsidRPr="00AC131F">
        <w:t xml:space="preserve"> should the number of </w:t>
      </w:r>
      <w:r>
        <w:t>fa</w:t>
      </w:r>
      <w:r w:rsidRPr="00AC131F">
        <w:t xml:space="preserve">talities </w:t>
      </w:r>
      <w:r>
        <w:t xml:space="preserve">have </w:t>
      </w:r>
      <w:r w:rsidRPr="00AC131F">
        <w:t>overwhelmed the mortuary system</w:t>
      </w:r>
      <w:r>
        <w:t>,</w:t>
      </w:r>
      <w:r w:rsidRPr="00AC131F">
        <w:t xml:space="preserve"> for example.</w:t>
      </w:r>
      <w:r>
        <w:t xml:space="preserve"> </w:t>
      </w:r>
      <w:r w:rsidRPr="00AC131F">
        <w:t>Thank goodness we did not need to do so</w:t>
      </w:r>
      <w:r>
        <w:t>,</w:t>
      </w:r>
      <w:r w:rsidRPr="00AC131F">
        <w:t xml:space="preserve"> but that was available to us.</w:t>
      </w:r>
      <w:r>
        <w:t xml:space="preserve"> </w:t>
      </w:r>
    </w:p>
    <w:p w:rsidR="00654895" w:rsidP="00654895">
      <w:pPr>
        <w:pStyle w:val="Answer"/>
      </w:pPr>
      <w:r w:rsidRPr="00AC131F">
        <w:t>You heard from Sally Davies about the Vaccine Network.</w:t>
      </w:r>
      <w:r>
        <w:t xml:space="preserve"> </w:t>
      </w:r>
      <w:r w:rsidRPr="00AC131F">
        <w:t>In particular</w:t>
      </w:r>
      <w:r>
        <w:t>,</w:t>
      </w:r>
      <w:r w:rsidRPr="00AC131F">
        <w:t xml:space="preserve"> something that has not been touched on much yet, she mentioned </w:t>
      </w:r>
      <w:r>
        <w:t xml:space="preserve">being able to </w:t>
      </w:r>
      <w:r w:rsidRPr="00AC131F">
        <w:t>bring people out of retirement to increase capacity in the health s</w:t>
      </w:r>
      <w:r>
        <w:t>ystem</w:t>
      </w:r>
      <w:r w:rsidRPr="00AC131F">
        <w:t>.</w:t>
      </w:r>
      <w:r>
        <w:t xml:space="preserve"> </w:t>
      </w:r>
      <w:r w:rsidRPr="00AC131F">
        <w:t xml:space="preserve">Business continuity planning was another lesson </w:t>
      </w:r>
      <w:r w:rsidR="00152196">
        <w:t>from</w:t>
      </w:r>
      <w:r w:rsidRPr="00AC131F">
        <w:t xml:space="preserve"> Cygnus that we </w:t>
      </w:r>
      <w:r>
        <w:t>applied. E</w:t>
      </w:r>
      <w:r w:rsidRPr="00AC131F">
        <w:t xml:space="preserve">very Government Department </w:t>
      </w:r>
      <w:r>
        <w:t xml:space="preserve">is </w:t>
      </w:r>
      <w:r w:rsidRPr="00AC131F">
        <w:t>required to be able to operate with 20% of its staff out</w:t>
      </w:r>
      <w:r>
        <w:t>,</w:t>
      </w:r>
      <w:r w:rsidRPr="00AC131F">
        <w:t xml:space="preserve"> and in some cases 40</w:t>
      </w:r>
      <w:r>
        <w:t>%</w:t>
      </w:r>
      <w:r w:rsidRPr="00AC131F">
        <w:t xml:space="preserve"> to 50% of its staff out</w:t>
      </w:r>
      <w:r>
        <w:t>. B</w:t>
      </w:r>
      <w:r w:rsidRPr="00AC131F">
        <w:t>riefly this spring</w:t>
      </w:r>
      <w:r w:rsidR="00152196">
        <w:t>,</w:t>
      </w:r>
      <w:r w:rsidRPr="00AC131F">
        <w:t xml:space="preserve"> DWP and HMRC were operating with staff absences of that level.</w:t>
      </w:r>
      <w:r>
        <w:t xml:space="preserve"> </w:t>
      </w:r>
      <w:r w:rsidRPr="00AC131F">
        <w:t>We were also able, again because we realised that business continuity planning might require it, to switch staff to working from home at great speed.</w:t>
      </w:r>
      <w:r>
        <w:t xml:space="preserve"> </w:t>
      </w:r>
      <w:r w:rsidRPr="00AC131F">
        <w:t>We did it in a matter of days.</w:t>
      </w:r>
      <w:r>
        <w:t xml:space="preserve"> </w:t>
      </w:r>
    </w:p>
    <w:p w:rsidR="00654895" w:rsidP="00654895">
      <w:pPr>
        <w:pStyle w:val="Answer"/>
      </w:pPr>
      <w:r w:rsidRPr="00AC131F">
        <w:t xml:space="preserve">All of those were lessons that arose </w:t>
      </w:r>
      <w:r>
        <w:t xml:space="preserve">either </w:t>
      </w:r>
      <w:r w:rsidRPr="00AC131F">
        <w:t>directly from Cygnus or from some of the smaller exercises that followed.</w:t>
      </w:r>
      <w:r>
        <w:t xml:space="preserve"> </w:t>
      </w:r>
      <w:r w:rsidRPr="00AC131F">
        <w:t xml:space="preserve">The big thing we had not completed from Cygnus was </w:t>
      </w:r>
      <w:r w:rsidR="00D30FB3">
        <w:t>a</w:t>
      </w:r>
      <w:r w:rsidRPr="00AC131F">
        <w:t xml:space="preserve"> recommendation</w:t>
      </w:r>
      <w:r w:rsidR="00D30FB3">
        <w:t xml:space="preserve"> that</w:t>
      </w:r>
      <w:r w:rsidRPr="00AC131F">
        <w:t xml:space="preserve"> was, essentially, </w:t>
      </w:r>
      <w:r w:rsidR="0078755E">
        <w:t xml:space="preserve">for </w:t>
      </w:r>
      <w:r w:rsidRPr="00AC131F">
        <w:t>an overall concept of operations.</w:t>
      </w:r>
      <w:r>
        <w:t xml:space="preserve"> </w:t>
      </w:r>
      <w:r w:rsidRPr="00AC131F">
        <w:t>That work was under way but was postponed because of Operation Yellow</w:t>
      </w:r>
      <w:r>
        <w:t>h</w:t>
      </w:r>
      <w:r w:rsidRPr="00AC131F">
        <w:t>ammer and the planning that was required for that.</w:t>
      </w:r>
      <w:r>
        <w:t xml:space="preserve"> </w:t>
      </w:r>
      <w:r w:rsidRPr="00AC131F">
        <w:t xml:space="preserve">That piece of work was under way </w:t>
      </w:r>
      <w:r>
        <w:t>but</w:t>
      </w:r>
      <w:r w:rsidRPr="00AC131F">
        <w:t xml:space="preserve"> we diverted some of </w:t>
      </w:r>
      <w:r w:rsidR="00770515">
        <w:t>the</w:t>
      </w:r>
      <w:r w:rsidRPr="00AC131F">
        <w:t xml:space="preserve"> resource into Yellowhammer</w:t>
      </w:r>
      <w:r>
        <w:t>,</w:t>
      </w:r>
      <w:r w:rsidRPr="00AC131F">
        <w:t xml:space="preserve"> so th</w:t>
      </w:r>
      <w:r w:rsidR="00D30FB3">
        <w:t>e</w:t>
      </w:r>
      <w:r w:rsidRPr="00AC131F">
        <w:t xml:space="preserve"> work is incomplete</w:t>
      </w:r>
      <w:r>
        <w:t>.</w:t>
      </w:r>
    </w:p>
    <w:p w:rsidR="00654895" w:rsidRPr="00AC131F" w:rsidP="00654895">
      <w:pPr>
        <w:pStyle w:val="Question"/>
        <w:numPr>
          <w:ilvl w:val="0"/>
          <w:numId w:val="9"/>
        </w:numPr>
      </w:pPr>
      <w:sdt>
        <w:sdtPr>
          <w:alias w:val="Member"/>
          <w:tag w:val="&lt;Member mnisId='4786' dodsId=''&gt;"/>
          <w:id w:val="1016813537"/>
          <w:placeholder>
            <w:docPart w:val="A7C4983EC16B465EAC671054218C3D9D"/>
          </w:placeholder>
          <w:richText/>
        </w:sdtPr>
        <w:sdtContent>
          <w:r w:rsidRPr="00C55825">
            <w:rPr>
              <w:b/>
            </w:rPr>
            <w:t>Zarah Sultana:</w:t>
          </w:r>
        </w:sdtContent>
      </w:sdt>
      <w:r>
        <w:t xml:space="preserve"> </w:t>
      </w:r>
      <w:r w:rsidRPr="00AC131F">
        <w:t>Following up on Cygnus</w:t>
      </w:r>
      <w:r>
        <w:t xml:space="preserve">, </w:t>
      </w:r>
      <w:r w:rsidRPr="00AC131F">
        <w:t>why were the findings not released back in 2016</w:t>
      </w:r>
      <w:r w:rsidR="00376117">
        <w:t>,</w:t>
      </w:r>
      <w:r w:rsidRPr="00AC131F">
        <w:t xml:space="preserve"> and why did it take a six</w:t>
      </w:r>
      <w:r>
        <w:t>-</w:t>
      </w:r>
      <w:r w:rsidRPr="00AC131F">
        <w:t xml:space="preserve">month legal challenge by an NHS doctor and </w:t>
      </w:r>
      <w:r w:rsidR="00790B3D">
        <w:t xml:space="preserve">a </w:t>
      </w:r>
      <w:r w:rsidRPr="00AC131F">
        <w:t xml:space="preserve">journalist for the full report to be published? </w:t>
      </w:r>
    </w:p>
    <w:p w:rsidR="00654895" w:rsidP="00654895">
      <w:pPr>
        <w:pStyle w:val="Answer"/>
      </w:pPr>
      <w:sdt>
        <w:sdtPr>
          <w:alias w:val="Witness"/>
          <w:id w:val="-1442830482"/>
          <w:placeholder>
            <w:docPart w:val="A7C4983EC16B465EAC671054218C3D9D"/>
          </w:placeholder>
          <w:richText/>
        </w:sdtPr>
        <w:sdtContent>
          <w:r>
            <w:rPr>
              <w:b/>
              <w:i/>
            </w:rPr>
            <w:t>Lord Sedwill</w:t>
          </w:r>
          <w:r w:rsidRPr="00C55825">
            <w:rPr>
              <w:b/>
              <w:i/>
            </w:rPr>
            <w:t>:</w:t>
          </w:r>
        </w:sdtContent>
      </w:sdt>
      <w:r>
        <w:t xml:space="preserve"> </w:t>
      </w:r>
      <w:r w:rsidRPr="00AC131F">
        <w:t>To be honest, I genuinely do</w:t>
      </w:r>
      <w:r w:rsidR="00790B3D">
        <w:t>n’t</w:t>
      </w:r>
      <w:r w:rsidRPr="00AC131F">
        <w:t xml:space="preserve"> know.</w:t>
      </w:r>
      <w:r>
        <w:t xml:space="preserve"> </w:t>
      </w:r>
      <w:r w:rsidRPr="00AC131F">
        <w:t>I am slightly at a disadvantage</w:t>
      </w:r>
      <w:r w:rsidR="004C3807">
        <w:t>,</w:t>
      </w:r>
      <w:r w:rsidRPr="00AC131F">
        <w:t xml:space="preserve"> </w:t>
      </w:r>
      <w:r w:rsidR="004C3807">
        <w:t>at</w:t>
      </w:r>
      <w:r w:rsidRPr="00AC131F">
        <w:t xml:space="preserve"> the other side of this</w:t>
      </w:r>
      <w:r w:rsidR="004C3807">
        <w:t xml:space="preserve"> from</w:t>
      </w:r>
      <w:r w:rsidRPr="00AC131F">
        <w:t xml:space="preserve"> Oliver Letwin.</w:t>
      </w:r>
      <w:r>
        <w:t xml:space="preserve"> </w:t>
      </w:r>
      <w:r w:rsidRPr="00AC131F">
        <w:t>He left Government before the exercise happened.</w:t>
      </w:r>
      <w:r>
        <w:t xml:space="preserve"> </w:t>
      </w:r>
      <w:r w:rsidRPr="00AC131F">
        <w:t xml:space="preserve">I was still at the Home Office when it was taking place and had not come to central Government, so I simply was not involved in those decisions, </w:t>
      </w:r>
      <w:r>
        <w:t xml:space="preserve">and </w:t>
      </w:r>
      <w:r w:rsidRPr="00AC131F">
        <w:t>I genuinely do not know what the basis for them was.</w:t>
      </w:r>
    </w:p>
    <w:p w:rsidR="00654895" w:rsidP="00654895">
      <w:pPr>
        <w:pStyle w:val="Question"/>
        <w:numPr>
          <w:ilvl w:val="0"/>
          <w:numId w:val="9"/>
        </w:numPr>
      </w:pPr>
      <w:sdt>
        <w:sdtPr>
          <w:alias w:val="Member"/>
          <w:tag w:val="&lt;Member mnisId='4786' dodsId=''&gt;"/>
          <w:id w:val="1560676010"/>
          <w:placeholder>
            <w:docPart w:val="A7C4983EC16B465EAC671054218C3D9D"/>
          </w:placeholder>
          <w:richText/>
        </w:sdtPr>
        <w:sdtContent>
          <w:r w:rsidRPr="00C55825">
            <w:rPr>
              <w:b/>
            </w:rPr>
            <w:t>Zarah Sultana:</w:t>
          </w:r>
        </w:sdtContent>
      </w:sdt>
      <w:r>
        <w:t xml:space="preserve"> </w:t>
      </w:r>
      <w:r w:rsidRPr="00AC131F">
        <w:t>Thank you.</w:t>
      </w:r>
      <w:r>
        <w:t xml:space="preserve"> </w:t>
      </w:r>
      <w:r w:rsidRPr="00AC131F">
        <w:t xml:space="preserve">I will find </w:t>
      </w:r>
      <w:r w:rsidR="00376B23">
        <w:t>some</w:t>
      </w:r>
      <w:r w:rsidRPr="00AC131F">
        <w:t xml:space="preserve"> other ways t</w:t>
      </w:r>
      <w:r w:rsidR="00376B23">
        <w:t>o get the</w:t>
      </w:r>
      <w:r w:rsidRPr="00AC131F">
        <w:t xml:space="preserve"> answer to that question.</w:t>
      </w:r>
      <w:r>
        <w:t xml:space="preserve"> </w:t>
      </w:r>
      <w:r w:rsidR="00B528EF">
        <w:t>W</w:t>
      </w:r>
      <w:r w:rsidRPr="00AC131F">
        <w:t xml:space="preserve">hy do the Government and </w:t>
      </w:r>
      <w:r>
        <w:t xml:space="preserve">the </w:t>
      </w:r>
      <w:r w:rsidRPr="00AC131F">
        <w:t>civil service not carry out simulation exercises more often, and do you think they should?</w:t>
      </w:r>
      <w:r>
        <w:t xml:space="preserve"> </w:t>
      </w:r>
    </w:p>
    <w:p w:rsidR="00654895" w:rsidP="00654895">
      <w:pPr>
        <w:pStyle w:val="Answer"/>
      </w:pPr>
      <w:sdt>
        <w:sdtPr>
          <w:alias w:val="Witness"/>
          <w:id w:val="1809280407"/>
          <w:placeholder>
            <w:docPart w:val="A7C4983EC16B465EAC671054218C3D9D"/>
          </w:placeholder>
          <w:richText/>
        </w:sdtPr>
        <w:sdtContent>
          <w:r>
            <w:rPr>
              <w:b/>
              <w:i/>
            </w:rPr>
            <w:t>Lord Sedwill</w:t>
          </w:r>
          <w:r w:rsidRPr="00C55825">
            <w:rPr>
              <w:b/>
              <w:i/>
            </w:rPr>
            <w:t>:</w:t>
          </w:r>
        </w:sdtContent>
      </w:sdt>
      <w:r>
        <w:t xml:space="preserve"> </w:t>
      </w:r>
      <w:r w:rsidRPr="00AC131F">
        <w:t>We do quite a lot of exercising. I am a securocrat</w:t>
      </w:r>
      <w:r w:rsidR="00D4001C">
        <w:t>,</w:t>
      </w:r>
      <w:r w:rsidRPr="00AC131F">
        <w:t xml:space="preserve"> so I would also like to do more of it and adopt more of </w:t>
      </w:r>
      <w:r w:rsidR="00D4001C">
        <w:t>the</w:t>
      </w:r>
      <w:r w:rsidRPr="00AC131F">
        <w:t xml:space="preserve"> techniques that Oliver Letwin has just described the Army d</w:t>
      </w:r>
      <w:r w:rsidR="00D4001C">
        <w:t>oing</w:t>
      </w:r>
      <w:r w:rsidRPr="00AC131F">
        <w:t>.</w:t>
      </w:r>
      <w:r>
        <w:t xml:space="preserve"> </w:t>
      </w:r>
      <w:r w:rsidR="00D4001C">
        <w:t>They do</w:t>
      </w:r>
      <w:r w:rsidRPr="00AC131F">
        <w:t xml:space="preserve"> an awful lot of planning.</w:t>
      </w:r>
      <w:r>
        <w:t xml:space="preserve"> </w:t>
      </w:r>
      <w:r w:rsidRPr="00AC131F">
        <w:t>It is worth keeping in mind that</w:t>
      </w:r>
      <w:r w:rsidR="000543A7">
        <w:t>, again,</w:t>
      </w:r>
      <w:r w:rsidRPr="00AC131F">
        <w:t xml:space="preserve"> </w:t>
      </w:r>
      <w:r w:rsidR="00D4001C">
        <w:t>it</w:t>
      </w:r>
      <w:r w:rsidRPr="00AC131F">
        <w:t xml:space="preserve"> is </w:t>
      </w:r>
      <w:r w:rsidR="000543A7">
        <w:t>about</w:t>
      </w:r>
      <w:r w:rsidRPr="00AC131F">
        <w:t xml:space="preserve"> resource.</w:t>
      </w:r>
      <w:r>
        <w:t xml:space="preserve"> </w:t>
      </w:r>
      <w:r w:rsidRPr="00AC131F">
        <w:t>Cygnus was a</w:t>
      </w:r>
      <w:r>
        <w:t xml:space="preserve"> major</w:t>
      </w:r>
      <w:r w:rsidRPr="00AC131F">
        <w:t xml:space="preserve"> exercise</w:t>
      </w:r>
      <w:r>
        <w:t>. I</w:t>
      </w:r>
      <w:r w:rsidRPr="00AC131F">
        <w:t>t took over a year to design and almost 1,000 people were involved in it.</w:t>
      </w:r>
      <w:r>
        <w:t xml:space="preserve"> </w:t>
      </w:r>
      <w:r w:rsidRPr="00AC131F">
        <w:t xml:space="preserve">Ministers were taking </w:t>
      </w:r>
      <w:r>
        <w:t xml:space="preserve">exercise </w:t>
      </w:r>
      <w:r w:rsidRPr="00AC131F">
        <w:t>C</w:t>
      </w:r>
      <w:r w:rsidR="000543A7">
        <w:t>obras</w:t>
      </w:r>
      <w:r w:rsidRPr="00AC131F">
        <w:t xml:space="preserve"> while still having an awful lot of the day</w:t>
      </w:r>
      <w:r>
        <w:t>-</w:t>
      </w:r>
      <w:r w:rsidRPr="00AC131F">
        <w:t>to</w:t>
      </w:r>
      <w:r>
        <w:t>-</w:t>
      </w:r>
      <w:r w:rsidRPr="00AC131F">
        <w:t xml:space="preserve">day pressures that Oliver </w:t>
      </w:r>
      <w:r>
        <w:t>L</w:t>
      </w:r>
      <w:r w:rsidRPr="00AC131F">
        <w:t>etwin was describing.</w:t>
      </w:r>
      <w:r>
        <w:t xml:space="preserve"> E</w:t>
      </w:r>
      <w:r w:rsidRPr="00AC131F">
        <w:t>ssentially</w:t>
      </w:r>
      <w:r>
        <w:t>,</w:t>
      </w:r>
      <w:r w:rsidRPr="00AC131F">
        <w:t xml:space="preserve"> it is just another example of th</w:t>
      </w:r>
      <w:r w:rsidR="00C249C2">
        <w:t>e</w:t>
      </w:r>
      <w:r w:rsidRPr="00AC131F">
        <w:t xml:space="preserve"> underlying question we face</w:t>
      </w:r>
      <w:r>
        <w:t>,</w:t>
      </w:r>
      <w:r w:rsidRPr="00AC131F">
        <w:t xml:space="preserve"> which is how </w:t>
      </w:r>
      <w:r>
        <w:t>w</w:t>
      </w:r>
      <w:r w:rsidRPr="00AC131F">
        <w:t>e carve out sufficient resource</w:t>
      </w:r>
      <w:r>
        <w:t>,</w:t>
      </w:r>
      <w:r w:rsidRPr="00AC131F">
        <w:t xml:space="preserve"> including that most precious </w:t>
      </w:r>
      <w:r w:rsidRPr="00AC131F">
        <w:t>of resources</w:t>
      </w:r>
      <w:r w:rsidR="00C249C2">
        <w:t>,</w:t>
      </w:r>
      <w:r w:rsidRPr="00AC131F">
        <w:t xml:space="preserve"> ministerial time and attention</w:t>
      </w:r>
      <w:r>
        <w:t>,</w:t>
      </w:r>
      <w:r w:rsidRPr="00AC131F">
        <w:t xml:space="preserve"> </w:t>
      </w:r>
      <w:r w:rsidR="00C249C2">
        <w:t xml:space="preserve">for </w:t>
      </w:r>
      <w:r w:rsidRPr="00AC131F">
        <w:t>contingency planning versus current priorities.</w:t>
      </w:r>
      <w:r>
        <w:t xml:space="preserve"> </w:t>
      </w:r>
    </w:p>
    <w:p w:rsidR="00654895" w:rsidP="00654895">
      <w:pPr>
        <w:pStyle w:val="Answer"/>
      </w:pPr>
      <w:r w:rsidRPr="00AC131F">
        <w:t xml:space="preserve">For someone </w:t>
      </w:r>
      <w:r>
        <w:t>with</w:t>
      </w:r>
      <w:r w:rsidRPr="00AC131F">
        <w:t xml:space="preserve"> my background</w:t>
      </w:r>
      <w:r>
        <w:t>,</w:t>
      </w:r>
      <w:r w:rsidRPr="00AC131F">
        <w:t xml:space="preserve"> you would expect </w:t>
      </w:r>
      <w:r>
        <w:t xml:space="preserve">that I would </w:t>
      </w:r>
      <w:r w:rsidRPr="00AC131F">
        <w:t>like us to do more of it</w:t>
      </w:r>
      <w:r>
        <w:t>,</w:t>
      </w:r>
      <w:r w:rsidRPr="00AC131F">
        <w:t xml:space="preserve"> but I understand why it is hard to do things at th</w:t>
      </w:r>
      <w:r w:rsidR="00C249C2">
        <w:t>at</w:t>
      </w:r>
      <w:r w:rsidRPr="00AC131F">
        <w:t xml:space="preserve"> scale more frequently.</w:t>
      </w:r>
      <w:r>
        <w:t xml:space="preserve"> </w:t>
      </w:r>
      <w:r w:rsidRPr="00AC131F">
        <w:t>We look at it across the piece</w:t>
      </w:r>
      <w:r w:rsidR="00D95421">
        <w:t>,</w:t>
      </w:r>
      <w:r w:rsidRPr="00AC131F">
        <w:t xml:space="preserve"> and there are exercises for floods and for major power disruptions, cyber</w:t>
      </w:r>
      <w:r w:rsidR="00C8069F">
        <w:t>-</w:t>
      </w:r>
      <w:r w:rsidRPr="00AC131F">
        <w:t>security attacks</w:t>
      </w:r>
      <w:r>
        <w:t>,</w:t>
      </w:r>
      <w:r w:rsidRPr="00AC131F">
        <w:t xml:space="preserve"> </w:t>
      </w:r>
      <w:r w:rsidR="00C8069F">
        <w:t>and so on</w:t>
      </w:r>
      <w:r w:rsidRPr="00AC131F">
        <w:t>, but of course one would always want to do as much of it as feasible.</w:t>
      </w:r>
      <w:r>
        <w:t xml:space="preserve"> </w:t>
      </w:r>
    </w:p>
    <w:p w:rsidR="00654895" w:rsidP="00654895">
      <w:pPr>
        <w:pStyle w:val="Answer"/>
      </w:pPr>
      <w:sdt>
        <w:sdtPr>
          <w:alias w:val="Witness"/>
          <w:id w:val="1386371031"/>
          <w:placeholder>
            <w:docPart w:val="A7C4983EC16B465EAC671054218C3D9D"/>
          </w:placeholder>
          <w:richText/>
        </w:sdtPr>
        <w:sdtContent>
          <w:r w:rsidRPr="00C55825">
            <w:rPr>
              <w:b/>
              <w:i/>
            </w:rPr>
            <w:t>Sir Oliver Letwin:</w:t>
          </w:r>
        </w:sdtContent>
      </w:sdt>
      <w:r>
        <w:t xml:space="preserve"> </w:t>
      </w:r>
      <w:r w:rsidRPr="00AC131F">
        <w:t>May I respond to th</w:t>
      </w:r>
      <w:r w:rsidR="00B528EF">
        <w:t>e</w:t>
      </w:r>
      <w:r w:rsidRPr="00AC131F">
        <w:t xml:space="preserve"> question from </w:t>
      </w:r>
      <w:r w:rsidR="00C8069F">
        <w:t xml:space="preserve">Ms </w:t>
      </w:r>
      <w:r w:rsidRPr="00AC131F">
        <w:t>Sultana</w:t>
      </w:r>
      <w:r>
        <w:t xml:space="preserve">? </w:t>
      </w:r>
      <w:r w:rsidRPr="00AC131F">
        <w:t>First</w:t>
      </w:r>
      <w:r w:rsidR="001E2EE2">
        <w:t xml:space="preserve"> of all</w:t>
      </w:r>
      <w:r w:rsidRPr="00AC131F">
        <w:t>, I know no more than Mark does about why the decision was made not to release the Cygnus papers, but I am quite clear that it was the wrong decision, and it was right to release them.</w:t>
      </w:r>
      <w:r>
        <w:t xml:space="preserve"> </w:t>
      </w:r>
      <w:r w:rsidRPr="00AC131F">
        <w:t>Transparency</w:t>
      </w:r>
      <w:r w:rsidR="008F365D">
        <w:t xml:space="preserve"> there</w:t>
      </w:r>
      <w:r w:rsidRPr="00AC131F">
        <w:t xml:space="preserve">, </w:t>
      </w:r>
      <w:r>
        <w:t>i</w:t>
      </w:r>
      <w:r w:rsidRPr="00AC131F">
        <w:t>ncluding potentially embarrassing transparency</w:t>
      </w:r>
      <w:r>
        <w:t>,</w:t>
      </w:r>
      <w:r w:rsidRPr="00AC131F">
        <w:t xml:space="preserve"> is critical, not so much because it is in the public interest that people should see what is going on, </w:t>
      </w:r>
      <w:r w:rsidR="008F365D">
        <w:t>al</w:t>
      </w:r>
      <w:r w:rsidRPr="00AC131F">
        <w:t>though that is true</w:t>
      </w:r>
      <w:r>
        <w:t xml:space="preserve">, but </w:t>
      </w:r>
      <w:r w:rsidRPr="00AC131F">
        <w:t xml:space="preserve">much more because it is only if </w:t>
      </w:r>
      <w:r w:rsidR="008F365D">
        <w:t>the thing</w:t>
      </w:r>
      <w:r>
        <w:t xml:space="preserve"> </w:t>
      </w:r>
      <w:r w:rsidRPr="00AC131F">
        <w:t>is open that the people participating in it</w:t>
      </w:r>
      <w:r>
        <w:t xml:space="preserve"> </w:t>
      </w:r>
      <w:r w:rsidRPr="00AC131F">
        <w:t>know</w:t>
      </w:r>
      <w:r w:rsidR="008F365D">
        <w:t xml:space="preserve"> that</w:t>
      </w:r>
      <w:r w:rsidRPr="00AC131F">
        <w:t xml:space="preserve"> it is going to be open and</w:t>
      </w:r>
      <w:r w:rsidR="008F365D">
        <w:t>,</w:t>
      </w:r>
      <w:r w:rsidRPr="00AC131F">
        <w:t xml:space="preserve"> therefore</w:t>
      </w:r>
      <w:r w:rsidR="008F365D">
        <w:t>,</w:t>
      </w:r>
      <w:r w:rsidRPr="00AC131F">
        <w:t xml:space="preserve"> are doing </w:t>
      </w:r>
      <w:r w:rsidR="008F365D">
        <w:t>it</w:t>
      </w:r>
      <w:r w:rsidRPr="00AC131F">
        <w:t xml:space="preserve"> not in a s</w:t>
      </w:r>
      <w:r w:rsidR="008F365D">
        <w:t>ort of s</w:t>
      </w:r>
      <w:r w:rsidRPr="00AC131F">
        <w:t xml:space="preserve">ecret huddle but in the spirit of trying to challenge and ask questions of the kind that will </w:t>
      </w:r>
      <w:r w:rsidR="0032186D">
        <w:t xml:space="preserve">be </w:t>
      </w:r>
      <w:r w:rsidRPr="00AC131F">
        <w:t>asked in public.</w:t>
      </w:r>
      <w:r>
        <w:t xml:space="preserve"> </w:t>
      </w:r>
      <w:r w:rsidRPr="00AC131F">
        <w:t>It transforms the nature of th</w:t>
      </w:r>
      <w:r w:rsidR="0032186D">
        <w:t>o</w:t>
      </w:r>
      <w:r w:rsidRPr="00AC131F">
        <w:t>se exercises if they are very open.</w:t>
      </w:r>
      <w:r>
        <w:t xml:space="preserve"> T</w:t>
      </w:r>
      <w:r w:rsidRPr="00AC131F">
        <w:t>hat is an important point.</w:t>
      </w:r>
      <w:r>
        <w:t xml:space="preserve"> </w:t>
      </w:r>
    </w:p>
    <w:p w:rsidR="00E80195" w:rsidP="00654895">
      <w:pPr>
        <w:pStyle w:val="Answer"/>
      </w:pPr>
      <w:r>
        <w:t>T</w:t>
      </w:r>
      <w:r w:rsidRPr="00AC131F">
        <w:t>he gist of your question, the leading edge of it</w:t>
      </w:r>
      <w:r w:rsidR="0032186D">
        <w:t>,</w:t>
      </w:r>
      <w:r w:rsidRPr="00AC131F">
        <w:t xml:space="preserve"> is also right</w:t>
      </w:r>
      <w:r w:rsidR="0032186D">
        <w:t>;</w:t>
      </w:r>
      <w:r w:rsidRPr="00AC131F">
        <w:t xml:space="preserve"> we need to do more of what Mark describes.</w:t>
      </w:r>
      <w:r>
        <w:t xml:space="preserve"> A</w:t>
      </w:r>
      <w:r w:rsidRPr="00AC131F">
        <w:t xml:space="preserve"> lesson </w:t>
      </w:r>
      <w:r w:rsidR="008E6031">
        <w:t>from</w:t>
      </w:r>
      <w:r w:rsidRPr="00AC131F">
        <w:t xml:space="preserve"> this event</w:t>
      </w:r>
      <w:r>
        <w:t>,</w:t>
      </w:r>
      <w:r w:rsidRPr="00AC131F">
        <w:t xml:space="preserve"> even though there was </w:t>
      </w:r>
      <w:r>
        <w:t>Cygnus</w:t>
      </w:r>
      <w:r w:rsidRPr="00AC131F">
        <w:t xml:space="preserve">, </w:t>
      </w:r>
      <w:r>
        <w:t xml:space="preserve">is that </w:t>
      </w:r>
      <w:r w:rsidRPr="00AC131F">
        <w:t>repeatedly doing large</w:t>
      </w:r>
      <w:r>
        <w:t>-</w:t>
      </w:r>
      <w:r w:rsidRPr="00AC131F">
        <w:t>scale exercises</w:t>
      </w:r>
      <w:r>
        <w:t>,</w:t>
      </w:r>
      <w:r w:rsidRPr="00AC131F">
        <w:t xml:space="preserve"> albeit at the expense of taking some time from Ministers and senior officials and</w:t>
      </w:r>
      <w:r>
        <w:t xml:space="preserve"> </w:t>
      </w:r>
      <w:r w:rsidRPr="00AC131F">
        <w:t>many others, and it certainly has a cost attached, is worth it</w:t>
      </w:r>
      <w:r>
        <w:t>. In d</w:t>
      </w:r>
      <w:r w:rsidRPr="00AC131F">
        <w:t>oing those exercises</w:t>
      </w:r>
      <w:r>
        <w:t>,</w:t>
      </w:r>
      <w:r w:rsidRPr="00AC131F">
        <w:t xml:space="preserve"> and continually doing them across a number of years in different domains, you begin to spot similarities as well as differences</w:t>
      </w:r>
      <w:r>
        <w:t>. Fl</w:t>
      </w:r>
      <w:r w:rsidRPr="00AC131F">
        <w:t>exibilities emerge</w:t>
      </w:r>
      <w:r w:rsidR="00287C48">
        <w:t>;</w:t>
      </w:r>
      <w:r w:rsidRPr="00AC131F">
        <w:t xml:space="preserve"> you realise that</w:t>
      </w:r>
      <w:r w:rsidR="000A25D8">
        <w:t>,</w:t>
      </w:r>
      <w:r w:rsidRPr="00AC131F">
        <w:t xml:space="preserve"> when you were doing exercise A</w:t>
      </w:r>
      <w:r>
        <w:t>, it</w:t>
      </w:r>
      <w:r w:rsidRPr="00AC131F">
        <w:t xml:space="preserve"> had the same pattern in respect of PQR as exercise B</w:t>
      </w:r>
      <w:r>
        <w:t>,</w:t>
      </w:r>
      <w:r w:rsidRPr="00AC131F">
        <w:t xml:space="preserve"> and you begin to focus on aspects of PQR that seem to be general to the different exercises.</w:t>
      </w:r>
      <w:r>
        <w:t xml:space="preserve"> </w:t>
      </w:r>
      <w:r w:rsidRPr="00AC131F">
        <w:t>There is no substitute for doing that.</w:t>
      </w:r>
      <w:r>
        <w:t xml:space="preserve"> </w:t>
      </w:r>
    </w:p>
    <w:p w:rsidR="00654895" w:rsidRPr="00AC131F" w:rsidP="00654895">
      <w:pPr>
        <w:pStyle w:val="Answer"/>
      </w:pPr>
      <w:r w:rsidRPr="00AC131F">
        <w:t xml:space="preserve">As I say and as Mark said, the Army does that endlessly. Armed forces around the world do it. Governments around the world, including ours, are much less prone to doing </w:t>
      </w:r>
      <w:r>
        <w:t xml:space="preserve">it, </w:t>
      </w:r>
      <w:r w:rsidRPr="00AC131F">
        <w:t>and we need to learn that from the military.</w:t>
      </w:r>
      <w:r>
        <w:t xml:space="preserve"> </w:t>
      </w:r>
    </w:p>
    <w:p w:rsidR="00654895" w:rsidP="00654895">
      <w:pPr>
        <w:pStyle w:val="Answer"/>
      </w:pPr>
      <w:sdt>
        <w:sdtPr>
          <w:alias w:val="Witness"/>
          <w:id w:val="-1825733362"/>
          <w:placeholder>
            <w:docPart w:val="A7C4983EC16B465EAC671054218C3D9D"/>
          </w:placeholder>
          <w:richText/>
        </w:sdtPr>
        <w:sdtContent>
          <w:r>
            <w:rPr>
              <w:b/>
              <w:i/>
            </w:rPr>
            <w:t>Lord Sedwill</w:t>
          </w:r>
          <w:r w:rsidRPr="005B57F2">
            <w:rPr>
              <w:b/>
              <w:i/>
            </w:rPr>
            <w:t>:</w:t>
          </w:r>
        </w:sdtContent>
      </w:sdt>
      <w:r>
        <w:t xml:space="preserve"> </w:t>
      </w:r>
      <w:r w:rsidRPr="00AC131F">
        <w:t>If I may, I want to endorse both of those points</w:t>
      </w:r>
      <w:r w:rsidR="00C25909">
        <w:t>;</w:t>
      </w:r>
      <w:r w:rsidRPr="00AC131F">
        <w:t xml:space="preserve"> Oliver is right</w:t>
      </w:r>
      <w:r w:rsidR="00C25909">
        <w:t>. T</w:t>
      </w:r>
      <w:r w:rsidRPr="00AC131F">
        <w:t>ransparency</w:t>
      </w:r>
      <w:r w:rsidR="00C25909">
        <w:t xml:space="preserve"> also </w:t>
      </w:r>
      <w:r w:rsidRPr="00AC131F">
        <w:t>helps with the political argument about why contingency planning matters.</w:t>
      </w:r>
      <w:r>
        <w:t xml:space="preserve"> </w:t>
      </w:r>
      <w:r w:rsidRPr="00AC131F">
        <w:t xml:space="preserve">If it is all happening behind closed doors and </w:t>
      </w:r>
      <w:r>
        <w:t>is seen a</w:t>
      </w:r>
      <w:r w:rsidR="00C25909">
        <w:t>s just a</w:t>
      </w:r>
      <w:r w:rsidRPr="00AC131F">
        <w:t xml:space="preserve"> process that officials care about, it is never going to get the oxygen it needs.</w:t>
      </w:r>
      <w:r>
        <w:t xml:space="preserve"> </w:t>
      </w:r>
      <w:r w:rsidRPr="00AC131F">
        <w:t>If we are to be able to allocate the resources to th</w:t>
      </w:r>
      <w:r w:rsidR="00E2557C">
        <w:t>at</w:t>
      </w:r>
      <w:r w:rsidRPr="00AC131F">
        <w:t xml:space="preserve"> kind of thing</w:t>
      </w:r>
      <w:r>
        <w:t>,</w:t>
      </w:r>
      <w:r w:rsidRPr="00AC131F">
        <w:t xml:space="preserve"> we need to show why it is necessary</w:t>
      </w:r>
      <w:r w:rsidR="00E2557C">
        <w:t>, and t</w:t>
      </w:r>
      <w:r w:rsidRPr="00AC131F">
        <w:t>ransparency is part of that. He is</w:t>
      </w:r>
      <w:r>
        <w:t xml:space="preserve"> </w:t>
      </w:r>
      <w:r w:rsidRPr="00AC131F">
        <w:t>absolutely right about exercis</w:t>
      </w:r>
      <w:r w:rsidR="00507311">
        <w:t>es</w:t>
      </w:r>
      <w:r w:rsidRPr="00AC131F">
        <w:t xml:space="preserve"> in the national security area, which we do all the time.</w:t>
      </w:r>
      <w:r>
        <w:t xml:space="preserve"> </w:t>
      </w:r>
    </w:p>
    <w:p w:rsidR="00654895" w:rsidRPr="00AC131F" w:rsidP="00654895">
      <w:pPr>
        <w:pStyle w:val="Question"/>
        <w:numPr>
          <w:ilvl w:val="0"/>
          <w:numId w:val="9"/>
        </w:numPr>
      </w:pPr>
      <w:sdt>
        <w:sdtPr>
          <w:alias w:val="Member"/>
          <w:tag w:val="&lt;Member mnisId='1578' dodsId='40488'&gt;"/>
          <w:id w:val="1136683214"/>
          <w:placeholder>
            <w:docPart w:val="A7C4983EC16B465EAC671054218C3D9D"/>
          </w:placeholder>
          <w:richText/>
        </w:sdtPr>
        <w:sdtContent>
          <w:r w:rsidRPr="005B57F2">
            <w:rPr>
              <w:b/>
            </w:rPr>
            <w:t>Chair:</w:t>
          </w:r>
        </w:sdtContent>
      </w:sdt>
      <w:r>
        <w:t xml:space="preserve"> </w:t>
      </w:r>
      <w:r w:rsidRPr="00AC131F">
        <w:t>Were you agreeing with Sir Oliver</w:t>
      </w:r>
      <w:r>
        <w:t>’</w:t>
      </w:r>
      <w:r w:rsidRPr="00AC131F">
        <w:t>s point about the use of the Army as well</w:t>
      </w:r>
      <w:r w:rsidR="00507311">
        <w:t>,</w:t>
      </w:r>
      <w:r>
        <w:t xml:space="preserve"> for these logistical operations? </w:t>
      </w:r>
    </w:p>
    <w:p w:rsidR="00654895" w:rsidP="00654895">
      <w:pPr>
        <w:pStyle w:val="Answer"/>
      </w:pPr>
      <w:sdt>
        <w:sdtPr>
          <w:alias w:val="Witness"/>
          <w:id w:val="1871101477"/>
          <w:placeholder>
            <w:docPart w:val="A7C4983EC16B465EAC671054218C3D9D"/>
          </w:placeholder>
          <w:richText/>
        </w:sdtPr>
        <w:sdtContent>
          <w:r>
            <w:rPr>
              <w:b/>
              <w:i/>
            </w:rPr>
            <w:t>Lord Sedwill</w:t>
          </w:r>
          <w:r w:rsidRPr="005B57F2">
            <w:rPr>
              <w:b/>
              <w:i/>
            </w:rPr>
            <w:t>:</w:t>
          </w:r>
        </w:sdtContent>
      </w:sdt>
      <w:r>
        <w:t xml:space="preserve"> </w:t>
      </w:r>
      <w:r w:rsidRPr="00AC131F">
        <w:t>Yes</w:t>
      </w:r>
      <w:r>
        <w:t>,</w:t>
      </w:r>
      <w:r w:rsidRPr="00AC131F">
        <w:t xml:space="preserve"> I was</w:t>
      </w:r>
      <w:r>
        <w:t>,</w:t>
      </w:r>
      <w:r w:rsidRPr="00AC131F">
        <w:t xml:space="preserve"> and in fact we did.</w:t>
      </w:r>
      <w:r>
        <w:t xml:space="preserve"> </w:t>
      </w:r>
      <w:r w:rsidRPr="00AC131F">
        <w:t>Back in the spring, it was not particularly public at the time</w:t>
      </w:r>
      <w:r w:rsidR="00507311">
        <w:t>,</w:t>
      </w:r>
      <w:r w:rsidR="00155B2E">
        <w:t xml:space="preserve"> </w:t>
      </w:r>
      <w:r w:rsidRPr="00AC131F">
        <w:t>and not people in large numbers</w:t>
      </w:r>
      <w:r>
        <w:t>,</w:t>
      </w:r>
      <w:r w:rsidRPr="00AC131F">
        <w:t xml:space="preserve"> but we </w:t>
      </w:r>
      <w:r w:rsidRPr="00AC131F">
        <w:t>deployed a significant number of military planners</w:t>
      </w:r>
      <w:r w:rsidR="00155B2E">
        <w:t xml:space="preserve"> and</w:t>
      </w:r>
      <w:r w:rsidRPr="00AC131F">
        <w:t xml:space="preserve"> logisticians</w:t>
      </w:r>
      <w:r w:rsidR="00155B2E">
        <w:t xml:space="preserve"> </w:t>
      </w:r>
      <w:r w:rsidRPr="00AC131F">
        <w:t>to DHS</w:t>
      </w:r>
      <w:r w:rsidR="00155B2E">
        <w:t>C</w:t>
      </w:r>
      <w:r w:rsidRPr="00AC131F">
        <w:t xml:space="preserve"> to help </w:t>
      </w:r>
      <w:r w:rsidR="00155B2E">
        <w:t>them</w:t>
      </w:r>
      <w:r w:rsidRPr="00AC131F">
        <w:t xml:space="preserve"> with the planning for the initial response.</w:t>
      </w:r>
      <w:r>
        <w:t xml:space="preserve"> </w:t>
      </w:r>
    </w:p>
    <w:p w:rsidR="00654895" w:rsidP="00654895">
      <w:pPr>
        <w:pStyle w:val="Question"/>
        <w:numPr>
          <w:ilvl w:val="0"/>
          <w:numId w:val="9"/>
        </w:numPr>
      </w:pPr>
      <w:sdt>
        <w:sdtPr>
          <w:alias w:val="Member"/>
          <w:tag w:val="&lt;Member mnisId='1578' dodsId='40488'&gt;"/>
          <w:id w:val="1438649085"/>
          <w:placeholder>
            <w:docPart w:val="A7C4983EC16B465EAC671054218C3D9D"/>
          </w:placeholder>
          <w:richText/>
        </w:sdtPr>
        <w:sdtContent>
          <w:r w:rsidRPr="005B57F2">
            <w:rPr>
              <w:b/>
            </w:rPr>
            <w:t>Chair:</w:t>
          </w:r>
        </w:sdtContent>
      </w:sdt>
      <w:r>
        <w:t xml:space="preserve"> I think </w:t>
      </w:r>
      <w:r w:rsidR="00155B2E">
        <w:t>Sir Oliver’s</w:t>
      </w:r>
      <w:r w:rsidRPr="00AC131F">
        <w:t xml:space="preserve"> point is broader.</w:t>
      </w:r>
      <w:r>
        <w:t xml:space="preserve"> </w:t>
      </w:r>
      <w:r w:rsidR="008F7458">
        <w:t>I think he was</w:t>
      </w:r>
      <w:r w:rsidRPr="00AC131F">
        <w:t xml:space="preserve"> saying </w:t>
      </w:r>
      <w:r w:rsidR="008F7458">
        <w:t xml:space="preserve">that </w:t>
      </w:r>
      <w:r w:rsidRPr="00AC131F">
        <w:t>often the solution is to give a more comprehensive role to the military.</w:t>
      </w:r>
      <w:r>
        <w:t xml:space="preserve"> </w:t>
      </w:r>
      <w:r w:rsidRPr="00AC131F">
        <w:t>Do you concur?</w:t>
      </w:r>
      <w:r>
        <w:t xml:space="preserve"> </w:t>
      </w:r>
    </w:p>
    <w:p w:rsidR="00401BD7" w:rsidP="00090DDE">
      <w:pPr>
        <w:pStyle w:val="Answer"/>
      </w:pPr>
      <w:sdt>
        <w:sdtPr>
          <w:alias w:val="Witness"/>
          <w:id w:val="2111084952"/>
          <w:placeholder>
            <w:docPart w:val="A7C4983EC16B465EAC671054218C3D9D"/>
          </w:placeholder>
          <w:richText/>
        </w:sdtPr>
        <w:sdtContent>
          <w:r w:rsidR="00654895">
            <w:rPr>
              <w:b/>
              <w:i/>
            </w:rPr>
            <w:t>Lord Sedwill</w:t>
          </w:r>
          <w:r w:rsidRPr="005B57F2" w:rsidR="00654895">
            <w:rPr>
              <w:b/>
              <w:i/>
            </w:rPr>
            <w:t>:</w:t>
          </w:r>
        </w:sdtContent>
      </w:sdt>
      <w:r w:rsidR="00654895">
        <w:t xml:space="preserve"> </w:t>
      </w:r>
      <w:r w:rsidRPr="00AC131F" w:rsidR="00654895">
        <w:t>Yes</w:t>
      </w:r>
      <w:r w:rsidR="00654895">
        <w:t>,</w:t>
      </w:r>
      <w:r w:rsidRPr="00AC131F" w:rsidR="00654895">
        <w:t xml:space="preserve"> but using </w:t>
      </w:r>
      <w:r w:rsidR="008F7458">
        <w:t>them</w:t>
      </w:r>
      <w:r w:rsidRPr="00AC131F" w:rsidR="00654895">
        <w:t xml:space="preserve"> in </w:t>
      </w:r>
      <w:r w:rsidR="008F7458">
        <w:t xml:space="preserve">the </w:t>
      </w:r>
      <w:r w:rsidRPr="00AC131F" w:rsidR="00654895">
        <w:t xml:space="preserve">ways that </w:t>
      </w:r>
      <w:r w:rsidR="008F7458">
        <w:t>they know that they</w:t>
      </w:r>
      <w:r w:rsidR="00F42CDF">
        <w:t xml:space="preserve"> </w:t>
      </w:r>
      <w:r w:rsidRPr="00AC131F" w:rsidR="00654895">
        <w:t>can best be used.</w:t>
      </w:r>
      <w:r w:rsidR="00654895">
        <w:t xml:space="preserve"> </w:t>
      </w:r>
      <w:r w:rsidRPr="00AC131F" w:rsidR="00654895">
        <w:t>There will be times when it is right to have large numbers of the military directly involved in the frontline provision of services as a reserve capacity.</w:t>
      </w:r>
      <w:r w:rsidR="00654895">
        <w:t xml:space="preserve"> </w:t>
      </w:r>
      <w:r w:rsidRPr="00AC131F" w:rsidR="00654895">
        <w:t>We have seen a lot of people in uniform</w:t>
      </w:r>
      <w:r w:rsidR="00654895">
        <w:t>,</w:t>
      </w:r>
      <w:r w:rsidRPr="00AC131F" w:rsidR="00654895">
        <w:t xml:space="preserve"> for example</w:t>
      </w:r>
      <w:r w:rsidR="00654895">
        <w:t>,</w:t>
      </w:r>
      <w:r w:rsidRPr="00AC131F" w:rsidR="00654895">
        <w:t xml:space="preserve"> in the testing programme</w:t>
      </w:r>
      <w:r>
        <w:t>s</w:t>
      </w:r>
      <w:r w:rsidR="00654895">
        <w:t>.</w:t>
      </w:r>
    </w:p>
    <w:p w:rsidR="00654895" w:rsidP="00090DDE">
      <w:pPr>
        <w:pStyle w:val="Answer"/>
      </w:pPr>
      <w:r>
        <w:t>I</w:t>
      </w:r>
      <w:r w:rsidRPr="00AC131F">
        <w:t>n many ways</w:t>
      </w:r>
      <w:r>
        <w:t>,</w:t>
      </w:r>
      <w:r w:rsidRPr="00AC131F">
        <w:t xml:space="preserve"> there is huge value in </w:t>
      </w:r>
      <w:r>
        <w:t xml:space="preserve">the </w:t>
      </w:r>
      <w:r w:rsidRPr="00AC131F">
        <w:t>relatively small numbers of highly expert planners and logisticians</w:t>
      </w:r>
      <w:r>
        <w:t xml:space="preserve"> and so on</w:t>
      </w:r>
      <w:r w:rsidRPr="00AC131F">
        <w:t xml:space="preserve"> who can help other </w:t>
      </w:r>
      <w:r>
        <w:t>D</w:t>
      </w:r>
      <w:r w:rsidRPr="00AC131F">
        <w:t>epartments.</w:t>
      </w:r>
      <w:r>
        <w:t xml:space="preserve"> </w:t>
      </w:r>
      <w:r w:rsidRPr="00AC131F">
        <w:t xml:space="preserve">As Oliver </w:t>
      </w:r>
      <w:r>
        <w:t>L</w:t>
      </w:r>
      <w:r w:rsidRPr="00AC131F">
        <w:t>etwin says, the Home Office is used to th</w:t>
      </w:r>
      <w:r w:rsidR="00401BD7">
        <w:t>at</w:t>
      </w:r>
      <w:r w:rsidRPr="00AC131F">
        <w:t>. We are used to thinking of military aid to the civil power</w:t>
      </w:r>
      <w:r w:rsidR="00401BD7">
        <w:t>,</w:t>
      </w:r>
      <w:r w:rsidRPr="00AC131F">
        <w:t xml:space="preserve"> and we ar</w:t>
      </w:r>
      <w:r>
        <w:t>e</w:t>
      </w:r>
      <w:r w:rsidRPr="00AC131F">
        <w:t xml:space="preserve"> quite comfortable with it.</w:t>
      </w:r>
      <w:r>
        <w:t xml:space="preserve"> </w:t>
      </w:r>
      <w:r w:rsidRPr="00AC131F">
        <w:t xml:space="preserve">Other </w:t>
      </w:r>
      <w:r>
        <w:t>D</w:t>
      </w:r>
      <w:r w:rsidRPr="00AC131F">
        <w:t xml:space="preserve">epartments are less comfortable with it and do </w:t>
      </w:r>
      <w:r>
        <w:t>not</w:t>
      </w:r>
      <w:r w:rsidRPr="00AC131F">
        <w:t xml:space="preserve"> have the same familiarity and confidence in their systems.</w:t>
      </w:r>
      <w:r>
        <w:t xml:space="preserve"> </w:t>
      </w:r>
      <w:r w:rsidRPr="00AC131F">
        <w:t xml:space="preserve">That should be one </w:t>
      </w:r>
      <w:r>
        <w:t xml:space="preserve">of </w:t>
      </w:r>
      <w:r w:rsidRPr="00AC131F">
        <w:t>the lessons from this.</w:t>
      </w:r>
      <w:r>
        <w:t xml:space="preserve"> </w:t>
      </w:r>
    </w:p>
    <w:p w:rsidR="00654895" w:rsidRPr="00AC131F" w:rsidP="00654895">
      <w:pPr>
        <w:pStyle w:val="Question"/>
        <w:numPr>
          <w:ilvl w:val="0"/>
          <w:numId w:val="9"/>
        </w:numPr>
      </w:pPr>
      <w:sdt>
        <w:sdtPr>
          <w:alias w:val="Member"/>
          <w:tag w:val="&lt;Member mnisId='4792' dodsId=''&gt;"/>
          <w:id w:val="-622692155"/>
          <w:placeholder>
            <w:docPart w:val="A7C4983EC16B465EAC671054218C3D9D"/>
          </w:placeholder>
          <w:richText/>
        </w:sdtPr>
        <w:sdtContent>
          <w:r w:rsidRPr="005B57F2">
            <w:rPr>
              <w:b/>
            </w:rPr>
            <w:t>Paul Bristow:</w:t>
          </w:r>
        </w:sdtContent>
      </w:sdt>
      <w:r>
        <w:t xml:space="preserve"> </w:t>
      </w:r>
      <w:r w:rsidRPr="00AC131F">
        <w:t>In the interests of time</w:t>
      </w:r>
      <w:r w:rsidR="00401BD7">
        <w:t>,</w:t>
      </w:r>
      <w:r w:rsidRPr="00AC131F">
        <w:t xml:space="preserve"> I am going to ask </w:t>
      </w:r>
      <w:r w:rsidR="00090DDE">
        <w:t xml:space="preserve">just </w:t>
      </w:r>
      <w:r w:rsidRPr="00AC131F">
        <w:t>one question.</w:t>
      </w:r>
      <w:r>
        <w:t xml:space="preserve"> </w:t>
      </w:r>
      <w:r w:rsidR="00401BD7">
        <w:t>W</w:t>
      </w:r>
      <w:r w:rsidRPr="00AC131F">
        <w:t>e have talked about the decision</w:t>
      </w:r>
      <w:r>
        <w:t>-</w:t>
      </w:r>
      <w:r w:rsidRPr="00AC131F">
        <w:t>making structures during this emergency</w:t>
      </w:r>
      <w:r>
        <w:t>,</w:t>
      </w:r>
      <w:r w:rsidRPr="00AC131F">
        <w:t xml:space="preserve"> but how would you assess the relationship between Ministers, those decision</w:t>
      </w:r>
      <w:r>
        <w:t>-</w:t>
      </w:r>
      <w:r w:rsidRPr="00AC131F">
        <w:t>making bodies and the public during th</w:t>
      </w:r>
      <w:r w:rsidR="00401BD7">
        <w:t>e</w:t>
      </w:r>
      <w:r w:rsidRPr="00AC131F">
        <w:t xml:space="preserve"> pandemic?</w:t>
      </w:r>
      <w:r>
        <w:t xml:space="preserve"> </w:t>
      </w:r>
      <w:r w:rsidRPr="00AC131F">
        <w:t xml:space="preserve">What lessons can </w:t>
      </w:r>
      <w:r>
        <w:t xml:space="preserve">we </w:t>
      </w:r>
      <w:r w:rsidRPr="00AC131F">
        <w:t>learn?</w:t>
      </w:r>
    </w:p>
    <w:p w:rsidR="00654895" w:rsidP="00654895">
      <w:pPr>
        <w:pStyle w:val="Answer"/>
      </w:pPr>
      <w:sdt>
        <w:sdtPr>
          <w:alias w:val="Witness"/>
          <w:id w:val="-912156364"/>
          <w:placeholder>
            <w:docPart w:val="A7C4983EC16B465EAC671054218C3D9D"/>
          </w:placeholder>
          <w:richText/>
        </w:sdtPr>
        <w:sdtContent>
          <w:r>
            <w:rPr>
              <w:b/>
              <w:i/>
            </w:rPr>
            <w:t>Lord Sedwill</w:t>
          </w:r>
          <w:r w:rsidRPr="005B57F2">
            <w:rPr>
              <w:b/>
              <w:i/>
            </w:rPr>
            <w:t>:</w:t>
          </w:r>
        </w:sdtContent>
      </w:sdt>
      <w:r>
        <w:t xml:space="preserve"> </w:t>
      </w:r>
      <w:r w:rsidRPr="00AC131F">
        <w:t>It is a difficult question.</w:t>
      </w:r>
      <w:r>
        <w:t xml:space="preserve"> </w:t>
      </w:r>
      <w:r w:rsidRPr="00AC131F">
        <w:t>It is obviously quite a political question</w:t>
      </w:r>
      <w:r w:rsidR="00401BD7">
        <w:t>,</w:t>
      </w:r>
      <w:r w:rsidRPr="00AC131F">
        <w:t xml:space="preserve"> and it is difficult for me to make an assessment.</w:t>
      </w:r>
      <w:r w:rsidR="00B4064C">
        <w:t xml:space="preserve"> T</w:t>
      </w:r>
      <w:r w:rsidRPr="00AC131F">
        <w:t>he decision</w:t>
      </w:r>
      <w:r>
        <w:t>-</w:t>
      </w:r>
      <w:r w:rsidRPr="00AC131F">
        <w:t>making bodies themselves brought together the people Ministers needed to be able to make the best</w:t>
      </w:r>
      <w:r>
        <w:t>-</w:t>
      </w:r>
      <w:r w:rsidRPr="00AC131F">
        <w:t>informed decisions they could</w:t>
      </w:r>
      <w:r>
        <w:t>. W</w:t>
      </w:r>
      <w:r w:rsidRPr="00AC131F">
        <w:t>e can talk about structures in more detail if you wish</w:t>
      </w:r>
      <w:r>
        <w:t>,</w:t>
      </w:r>
      <w:r w:rsidRPr="00AC131F">
        <w:t xml:space="preserve"> but</w:t>
      </w:r>
      <w:r>
        <w:t>,</w:t>
      </w:r>
      <w:r w:rsidRPr="00AC131F">
        <w:t xml:space="preserve"> fundamentally</w:t>
      </w:r>
      <w:r>
        <w:t>,</w:t>
      </w:r>
      <w:r w:rsidRPr="00AC131F">
        <w:t xml:space="preserve"> that is what we were seeking to do</w:t>
      </w:r>
      <w:r>
        <w:t>:</w:t>
      </w:r>
      <w:r w:rsidRPr="00AC131F">
        <w:t xml:space="preserve"> make sure</w:t>
      </w:r>
      <w:r w:rsidR="00460D3F">
        <w:t xml:space="preserve"> that</w:t>
      </w:r>
      <w:r w:rsidRPr="00AC131F">
        <w:t xml:space="preserve"> Ministers had as much evidence as we could possibly put before them</w:t>
      </w:r>
      <w:r>
        <w:t>,</w:t>
      </w:r>
      <w:r w:rsidRPr="00AC131F">
        <w:t xml:space="preserve"> in a form </w:t>
      </w:r>
      <w:r w:rsidR="00B4064C">
        <w:t>that</w:t>
      </w:r>
      <w:r w:rsidRPr="00AC131F">
        <w:t xml:space="preserve"> enabled them to engage with the issues and make the decisions.</w:t>
      </w:r>
      <w:r>
        <w:t xml:space="preserve"> </w:t>
      </w:r>
      <w:r w:rsidRPr="00AC131F">
        <w:t>We were always conscious of maintaining public confidence</w:t>
      </w:r>
      <w:r w:rsidR="004A40B0">
        <w:t xml:space="preserve"> in the various measures</w:t>
      </w:r>
      <w:r w:rsidR="00E853C4">
        <w:t>,</w:t>
      </w:r>
      <w:r w:rsidRPr="00AC131F">
        <w:t xml:space="preserve"> and of course public compliance with the</w:t>
      </w:r>
      <w:r w:rsidR="004A40B0">
        <w:t>m</w:t>
      </w:r>
      <w:r w:rsidRPr="00AC131F">
        <w:t>.</w:t>
      </w:r>
      <w:r>
        <w:t xml:space="preserve"> </w:t>
      </w:r>
    </w:p>
    <w:p w:rsidR="00654895" w:rsidP="00654895">
      <w:pPr>
        <w:pStyle w:val="Answer"/>
      </w:pPr>
      <w:r w:rsidRPr="00AC131F">
        <w:t>There is then a question about how effective the communication has been.</w:t>
      </w:r>
      <w:r>
        <w:t xml:space="preserve"> </w:t>
      </w:r>
      <w:r w:rsidRPr="00AC131F">
        <w:t>It is a complex issue.</w:t>
      </w:r>
      <w:r>
        <w:t xml:space="preserve"> </w:t>
      </w:r>
      <w:r w:rsidRPr="00AC131F">
        <w:t>It has been good at some times and clearly less good at others.</w:t>
      </w:r>
      <w:r>
        <w:t xml:space="preserve"> </w:t>
      </w:r>
      <w:r w:rsidRPr="00AC131F">
        <w:t>There have been events that sometimes affected that. Public awareness of the disease has always been high</w:t>
      </w:r>
      <w:r w:rsidR="00087A1D">
        <w:t>. G</w:t>
      </w:r>
      <w:r w:rsidRPr="00AC131F">
        <w:t>enerally</w:t>
      </w:r>
      <w:r>
        <w:t>,</w:t>
      </w:r>
      <w:r w:rsidRPr="00AC131F">
        <w:t xml:space="preserve"> public compliance, which is the real question in many ways, has also generally been high with the measures Ministers set out.</w:t>
      </w:r>
      <w:r>
        <w:t xml:space="preserve"> Whether the communication could have been more </w:t>
      </w:r>
      <w:r w:rsidR="00564668">
        <w:t xml:space="preserve">or less </w:t>
      </w:r>
      <w:r>
        <w:t>effective</w:t>
      </w:r>
      <w:r w:rsidR="00BF151C">
        <w:t xml:space="preserve"> is something on which </w:t>
      </w:r>
      <w:r>
        <w:t xml:space="preserve">I am </w:t>
      </w:r>
      <w:r w:rsidR="00564668">
        <w:t xml:space="preserve">probably </w:t>
      </w:r>
      <w:r>
        <w:t>no</w:t>
      </w:r>
      <w:r w:rsidR="00BF151C">
        <w:t xml:space="preserve"> more</w:t>
      </w:r>
      <w:r>
        <w:t xml:space="preserve"> expert than any other citizen </w:t>
      </w:r>
      <w:r w:rsidRPr="00AC131F">
        <w:t>to make a judgment.</w:t>
      </w:r>
      <w:r>
        <w:t xml:space="preserve"> </w:t>
      </w:r>
    </w:p>
    <w:p w:rsidR="00654895" w:rsidP="00654895">
      <w:pPr>
        <w:pStyle w:val="Answer"/>
      </w:pPr>
      <w:sdt>
        <w:sdtPr>
          <w:alias w:val="Witness"/>
          <w:id w:val="235364493"/>
          <w:placeholder>
            <w:docPart w:val="A7C4983EC16B465EAC671054218C3D9D"/>
          </w:placeholder>
          <w:richText/>
        </w:sdtPr>
        <w:sdtContent>
          <w:r w:rsidRPr="005B57F2">
            <w:rPr>
              <w:b/>
              <w:i/>
            </w:rPr>
            <w:t>Sir Oliver Letwin:</w:t>
          </w:r>
        </w:sdtContent>
      </w:sdt>
      <w:r>
        <w:t xml:space="preserve"> </w:t>
      </w:r>
      <w:r w:rsidRPr="00AC131F">
        <w:t>I only see what somebody sitting at home sees looking at the moving scene, and I cannot give you any kind of expert insight into the communications that have gone on.</w:t>
      </w:r>
      <w:r>
        <w:t xml:space="preserve"> </w:t>
      </w:r>
      <w:r w:rsidRPr="00AC131F">
        <w:t>What is clear is that, first, it is extraordinarily important</w:t>
      </w:r>
      <w:r>
        <w:t xml:space="preserve"> that</w:t>
      </w:r>
      <w:r w:rsidR="00B1364F">
        <w:t>,</w:t>
      </w:r>
      <w:r w:rsidRPr="00AC131F">
        <w:t xml:space="preserve"> if you want citizens to do certain things</w:t>
      </w:r>
      <w:r>
        <w:t>,</w:t>
      </w:r>
      <w:r w:rsidRPr="00AC131F">
        <w:t xml:space="preserve"> the things you are asking </w:t>
      </w:r>
      <w:r>
        <w:t xml:space="preserve">them </w:t>
      </w:r>
      <w:r w:rsidRPr="00AC131F">
        <w:t>to d</w:t>
      </w:r>
      <w:r>
        <w:t xml:space="preserve">o </w:t>
      </w:r>
      <w:r w:rsidR="00687574">
        <w:t>need to be</w:t>
      </w:r>
      <w:r w:rsidRPr="00AC131F">
        <w:t xml:space="preserve"> very clear</w:t>
      </w:r>
      <w:r>
        <w:t>. I</w:t>
      </w:r>
      <w:r w:rsidRPr="00AC131F">
        <w:t>t is very difficult for Government</w:t>
      </w:r>
      <w:r>
        <w:t>,</w:t>
      </w:r>
      <w:r w:rsidRPr="00AC131F">
        <w:t xml:space="preserve"> faced with </w:t>
      </w:r>
      <w:r w:rsidR="00687574">
        <w:t xml:space="preserve">a </w:t>
      </w:r>
      <w:r w:rsidRPr="00AC131F">
        <w:t>great emergency and a changing scene</w:t>
      </w:r>
      <w:r>
        <w:t>,</w:t>
      </w:r>
      <w:r w:rsidRPr="00AC131F">
        <w:t xml:space="preserve"> to </w:t>
      </w:r>
      <w:r w:rsidRPr="00AC131F">
        <w:t>find mechanis</w:t>
      </w:r>
      <w:r>
        <w:t>ms</w:t>
      </w:r>
      <w:r w:rsidRPr="00AC131F">
        <w:t xml:space="preserve"> that are clear and are also viewed by the experts as likely to be effective</w:t>
      </w:r>
      <w:r>
        <w:t>,</w:t>
      </w:r>
      <w:r w:rsidRPr="00AC131F">
        <w:t xml:space="preserve"> but</w:t>
      </w:r>
      <w:r w:rsidR="002C62AD">
        <w:t>,</w:t>
      </w:r>
      <w:r w:rsidRPr="00AC131F">
        <w:t xml:space="preserve"> unless they are clear</w:t>
      </w:r>
      <w:r>
        <w:t>,</w:t>
      </w:r>
      <w:r w:rsidRPr="00AC131F">
        <w:t xml:space="preserve"> they will not be effective.</w:t>
      </w:r>
      <w:r>
        <w:t xml:space="preserve"> </w:t>
      </w:r>
      <w:r w:rsidRPr="00AC131F">
        <w:t>However effective they might be in theory</w:t>
      </w:r>
      <w:r>
        <w:t>,</w:t>
      </w:r>
      <w:r w:rsidRPr="00AC131F">
        <w:t xml:space="preserve"> if citizens do not understand what is being asked of them</w:t>
      </w:r>
      <w:r>
        <w:t>,</w:t>
      </w:r>
      <w:r w:rsidRPr="00AC131F">
        <w:t xml:space="preserve"> they will not be able to do it.</w:t>
      </w:r>
      <w:r>
        <w:t xml:space="preserve"> </w:t>
      </w:r>
      <w:r w:rsidRPr="00AC131F">
        <w:t>There was excess complexity of vari</w:t>
      </w:r>
      <w:r>
        <w:t>ou</w:t>
      </w:r>
      <w:r w:rsidRPr="00AC131F">
        <w:t>s kinds.</w:t>
      </w:r>
      <w:r>
        <w:t xml:space="preserve"> </w:t>
      </w:r>
      <w:r w:rsidRPr="00AC131F">
        <w:t xml:space="preserve">I am sure the </w:t>
      </w:r>
      <w:r w:rsidR="00F16887">
        <w:t>C</w:t>
      </w:r>
      <w:r w:rsidRPr="00AC131F">
        <w:t>ommittee will remember the various rules that concerned who you could meet and whether outside or i</w:t>
      </w:r>
      <w:r>
        <w:t>nside,</w:t>
      </w:r>
      <w:r w:rsidRPr="00AC131F">
        <w:t xml:space="preserve"> and </w:t>
      </w:r>
      <w:r>
        <w:t xml:space="preserve">in </w:t>
      </w:r>
      <w:r w:rsidR="00F16887">
        <w:t xml:space="preserve">what </w:t>
      </w:r>
      <w:r w:rsidRPr="00AC131F">
        <w:t>numbers and so on</w:t>
      </w:r>
      <w:r>
        <w:t>,</w:t>
      </w:r>
      <w:r w:rsidRPr="00AC131F">
        <w:t xml:space="preserve"> until the rule of six came in.</w:t>
      </w:r>
      <w:r>
        <w:t xml:space="preserve"> </w:t>
      </w:r>
      <w:r w:rsidRPr="00AC131F">
        <w:t>There was clearly some excess complexity.</w:t>
      </w:r>
      <w:r>
        <w:t xml:space="preserve"> </w:t>
      </w:r>
    </w:p>
    <w:p w:rsidR="00654895" w:rsidP="00654895">
      <w:pPr>
        <w:pStyle w:val="Answer"/>
      </w:pPr>
      <w:r>
        <w:t>T</w:t>
      </w:r>
      <w:r w:rsidRPr="00AC131F">
        <w:t>here was also a lack of simplicity in a different respect, which is a lesson I think we can learn for the future</w:t>
      </w:r>
      <w:r>
        <w:t>, and</w:t>
      </w:r>
      <w:r w:rsidRPr="00AC131F">
        <w:t xml:space="preserve"> which I detect from the outside t</w:t>
      </w:r>
      <w:r w:rsidR="00F16887">
        <w:t>hat t</w:t>
      </w:r>
      <w:r w:rsidRPr="00AC131F">
        <w:t>he Government have been learning as we go along</w:t>
      </w:r>
      <w:r>
        <w:t>. I</w:t>
      </w:r>
      <w:r w:rsidRPr="00AC131F">
        <w:t>n the early months</w:t>
      </w:r>
      <w:r w:rsidR="00C94D2C">
        <w:t>,</w:t>
      </w:r>
      <w:r w:rsidRPr="00AC131F">
        <w:t xml:space="preserve"> there was a rather alarming disparity between what the guidance told people to do</w:t>
      </w:r>
      <w:r>
        <w:t>—</w:t>
      </w:r>
      <w:r w:rsidRPr="00AC131F">
        <w:t>it did not sound much like advice</w:t>
      </w:r>
      <w:r w:rsidR="00C94D2C">
        <w:t>;</w:t>
      </w:r>
      <w:r w:rsidRPr="00AC131F">
        <w:t xml:space="preserve"> it sounded like ordering</w:t>
      </w:r>
      <w:r>
        <w:t>—</w:t>
      </w:r>
      <w:r w:rsidRPr="00AC131F">
        <w:t>and what the law actually compelled them to do.</w:t>
      </w:r>
      <w:r>
        <w:t xml:space="preserve"> </w:t>
      </w:r>
      <w:r w:rsidRPr="00AC131F">
        <w:t>Being rather</w:t>
      </w:r>
      <w:r w:rsidR="00090DDE">
        <w:t xml:space="preserve"> anorakly </w:t>
      </w:r>
      <w:r w:rsidRPr="00AC131F">
        <w:t>inclined</w:t>
      </w:r>
      <w:r>
        <w:t>,</w:t>
      </w:r>
      <w:r w:rsidRPr="00AC131F">
        <w:t xml:space="preserve"> I developed </w:t>
      </w:r>
      <w:r w:rsidR="00C94D2C">
        <w:t>the</w:t>
      </w:r>
      <w:r w:rsidRPr="00AC131F">
        <w:t xml:space="preserve"> habit of reading the statutory instruments.</w:t>
      </w:r>
      <w:r>
        <w:t xml:space="preserve"> </w:t>
      </w:r>
      <w:r w:rsidRPr="00AC131F">
        <w:t>Very often they did not reflect the guidance.</w:t>
      </w:r>
      <w:r>
        <w:t xml:space="preserve"> </w:t>
      </w:r>
      <w:r w:rsidRPr="00AC131F">
        <w:t xml:space="preserve">That is a crack </w:t>
      </w:r>
      <w:r w:rsidR="000479AA">
        <w:t>that</w:t>
      </w:r>
      <w:r>
        <w:t>,</w:t>
      </w:r>
      <w:r w:rsidRPr="00AC131F">
        <w:t xml:space="preserve"> apart from making enforcement very difficult</w:t>
      </w:r>
      <w:r>
        <w:t>, and</w:t>
      </w:r>
      <w:r w:rsidRPr="00AC131F">
        <w:t xml:space="preserve"> in many cases</w:t>
      </w:r>
      <w:r>
        <w:t>,</w:t>
      </w:r>
      <w:r w:rsidRPr="00AC131F">
        <w:t xml:space="preserve"> as we discovered</w:t>
      </w:r>
      <w:r>
        <w:t>,</w:t>
      </w:r>
      <w:r w:rsidRPr="00AC131F">
        <w:t xml:space="preserve"> impossible,</w:t>
      </w:r>
      <w:r>
        <w:t xml:space="preserve"> </w:t>
      </w:r>
      <w:r w:rsidRPr="00AC131F">
        <w:t>confuses people</w:t>
      </w:r>
      <w:r w:rsidR="007E238E">
        <w:t>. Some</w:t>
      </w:r>
      <w:r w:rsidRPr="00AC131F">
        <w:t xml:space="preserve"> journalists </w:t>
      </w:r>
      <w:r w:rsidR="007E238E">
        <w:t>might</w:t>
      </w:r>
      <w:r w:rsidRPr="00AC131F">
        <w:t xml:space="preserve"> go and read the regulations</w:t>
      </w:r>
      <w:r w:rsidR="0089141E">
        <w:t xml:space="preserve"> anyway. </w:t>
      </w:r>
      <w:r w:rsidR="005E0F83">
        <w:t>If they</w:t>
      </w:r>
      <w:r w:rsidRPr="00AC131F">
        <w:t xml:space="preserve"> discover the</w:t>
      </w:r>
      <w:r w:rsidR="0089141E">
        <w:t>ir difference</w:t>
      </w:r>
      <w:r w:rsidRPr="00AC131F">
        <w:t xml:space="preserve"> fr</w:t>
      </w:r>
      <w:r>
        <w:t>o</w:t>
      </w:r>
      <w:r w:rsidRPr="00AC131F">
        <w:t>m the guidance</w:t>
      </w:r>
      <w:r>
        <w:t>,</w:t>
      </w:r>
      <w:r w:rsidRPr="00AC131F">
        <w:t xml:space="preserve"> it becomes very difficult for them</w:t>
      </w:r>
      <w:r w:rsidR="005E0F83">
        <w:t>,</w:t>
      </w:r>
      <w:r w:rsidRPr="00AC131F">
        <w:t xml:space="preserve"> as an important medium of communication</w:t>
      </w:r>
      <w:r w:rsidR="005E0F83">
        <w:t>,</w:t>
      </w:r>
      <w:r w:rsidRPr="00AC131F">
        <w:t xml:space="preserve"> to communicate to people what they are actually required to do.</w:t>
      </w:r>
      <w:r>
        <w:t xml:space="preserve"> </w:t>
      </w:r>
    </w:p>
    <w:p w:rsidR="00654895" w:rsidRPr="00AC131F" w:rsidP="00654895">
      <w:pPr>
        <w:pStyle w:val="Answer"/>
      </w:pPr>
      <w:r w:rsidRPr="00AC131F">
        <w:t xml:space="preserve">One of the lessons that emerges from this is </w:t>
      </w:r>
      <w:r w:rsidR="005E0F83">
        <w:t xml:space="preserve">that </w:t>
      </w:r>
      <w:r w:rsidRPr="00AC131F">
        <w:t>transparency</w:t>
      </w:r>
      <w:r w:rsidR="005E0F83">
        <w:t xml:space="preserve">, </w:t>
      </w:r>
      <w:r w:rsidRPr="00AC131F">
        <w:t xml:space="preserve">consistency between statement, guidance </w:t>
      </w:r>
      <w:r>
        <w:t xml:space="preserve">and </w:t>
      </w:r>
      <w:r w:rsidRPr="00AC131F">
        <w:t xml:space="preserve">regulation, and simplicity are all important </w:t>
      </w:r>
      <w:r w:rsidR="00F92CE2">
        <w:t>in</w:t>
      </w:r>
      <w:r w:rsidRPr="00AC131F">
        <w:t xml:space="preserve"> conveying very significant messages to very large numbers of people about how you are demanding that they act to contain a disease.</w:t>
      </w:r>
      <w:r>
        <w:t xml:space="preserve"> </w:t>
      </w:r>
      <w:r w:rsidRPr="00AC131F">
        <w:t>That would apply in many other kinds of emergency</w:t>
      </w:r>
      <w:r w:rsidR="00F92CE2">
        <w:t>;</w:t>
      </w:r>
      <w:r w:rsidRPr="00AC131F">
        <w:t xml:space="preserve"> it is not just diseases that require community response.</w:t>
      </w:r>
      <w:r>
        <w:t xml:space="preserve"> </w:t>
      </w:r>
      <w:r w:rsidRPr="00AC131F">
        <w:t>There are many kinds of emergency that require community response.</w:t>
      </w:r>
      <w:r>
        <w:t xml:space="preserve"> </w:t>
      </w:r>
    </w:p>
    <w:p w:rsidR="00654895" w:rsidP="00165496">
      <w:pPr>
        <w:pStyle w:val="Answer"/>
      </w:pPr>
      <w:sdt>
        <w:sdtPr>
          <w:alias w:val="Witness"/>
          <w:id w:val="88289847"/>
          <w:placeholder>
            <w:docPart w:val="A7C4983EC16B465EAC671054218C3D9D"/>
          </w:placeholder>
          <w:richText/>
        </w:sdtPr>
        <w:sdtContent>
          <w:r w:rsidRPr="005B57F2">
            <w:rPr>
              <w:b/>
              <w:i/>
            </w:rPr>
            <w:t>Lord Sedwill:</w:t>
          </w:r>
        </w:sdtContent>
      </w:sdt>
      <w:r>
        <w:t xml:space="preserve"> </w:t>
      </w:r>
      <w:r w:rsidRPr="00AC131F">
        <w:t>To amplify that last point, I think Sir Oliver is correct.</w:t>
      </w:r>
      <w:r>
        <w:t xml:space="preserve"> </w:t>
      </w:r>
      <w:r w:rsidRPr="00AC131F">
        <w:t>For example, we were talking earlier about the phasing of the lockdown in the spring, and it was clear that</w:t>
      </w:r>
      <w:r>
        <w:t xml:space="preserve"> most people—</w:t>
      </w:r>
      <w:r w:rsidRPr="00AC131F">
        <w:t>90% plus</w:t>
      </w:r>
      <w:r>
        <w:t>—</w:t>
      </w:r>
      <w:r w:rsidRPr="00AC131F">
        <w:t xml:space="preserve">were complying with the guidance not to do certain things, but there was a remaining group of people who said, </w:t>
      </w:r>
      <w:r>
        <w:t>“</w:t>
      </w:r>
      <w:r w:rsidRPr="00AC131F">
        <w:t xml:space="preserve">If you </w:t>
      </w:r>
      <w:r>
        <w:t xml:space="preserve">really </w:t>
      </w:r>
      <w:r w:rsidRPr="00AC131F">
        <w:t>don</w:t>
      </w:r>
      <w:r>
        <w:t>’</w:t>
      </w:r>
      <w:r w:rsidRPr="00AC131F">
        <w:t>t want us to go to the pub or to a restaurant, you</w:t>
      </w:r>
      <w:r>
        <w:t>’</w:t>
      </w:r>
      <w:r w:rsidRPr="00AC131F">
        <w:t>d better close them down.</w:t>
      </w:r>
      <w:r>
        <w:t xml:space="preserve">” </w:t>
      </w:r>
      <w:r w:rsidRPr="00AC131F">
        <w:t>We moved from volunt</w:t>
      </w:r>
      <w:r w:rsidR="00507AB8">
        <w:t>ar</w:t>
      </w:r>
      <w:r w:rsidRPr="00AC131F">
        <w:t>ism and guidance into more compulsion and legal measures</w:t>
      </w:r>
      <w:r>
        <w:t>,</w:t>
      </w:r>
      <w:r w:rsidRPr="00AC131F">
        <w:t xml:space="preserve"> partly because, as he says</w:t>
      </w:r>
      <w:r w:rsidR="00507AB8">
        <w:t>,</w:t>
      </w:r>
      <w:r w:rsidRPr="00AC131F">
        <w:t xml:space="preserve"> we </w:t>
      </w:r>
      <w:r w:rsidR="00507AB8">
        <w:t>we</w:t>
      </w:r>
      <w:r w:rsidRPr="00AC131F">
        <w:t>re learning</w:t>
      </w:r>
      <w:r w:rsidR="008B5F8F">
        <w:t xml:space="preserve"> and</w:t>
      </w:r>
      <w:r w:rsidRPr="00AC131F">
        <w:t xml:space="preserve"> we perceived that to be necessary for the message to really land and the behaviour to be countrywide</w:t>
      </w:r>
      <w:r>
        <w:t>,</w:t>
      </w:r>
      <w:r w:rsidRPr="00AC131F">
        <w:t xml:space="preserve"> and </w:t>
      </w:r>
      <w:r w:rsidR="008B5F8F">
        <w:t xml:space="preserve">partly </w:t>
      </w:r>
      <w:r w:rsidRPr="00AC131F">
        <w:t xml:space="preserve">to avoid </w:t>
      </w:r>
      <w:r w:rsidR="008B5F8F">
        <w:t>the</w:t>
      </w:r>
      <w:r w:rsidRPr="00AC131F">
        <w:t xml:space="preserve"> sense that some people were shrugging it off and free</w:t>
      </w:r>
      <w:r w:rsidR="000A17A7">
        <w:t>-</w:t>
      </w:r>
      <w:r w:rsidRPr="00AC131F">
        <w:t>riding when others were making sacrifices and complying.</w:t>
      </w:r>
      <w:r>
        <w:t xml:space="preserve"> O</w:t>
      </w:r>
      <w:r w:rsidRPr="00AC131F">
        <w:t xml:space="preserve">ne of </w:t>
      </w:r>
      <w:r>
        <w:t>t</w:t>
      </w:r>
      <w:r w:rsidRPr="00AC131F">
        <w:t>he lessons</w:t>
      </w:r>
      <w:r w:rsidR="0092461F">
        <w:t xml:space="preserve"> </w:t>
      </w:r>
      <w:r>
        <w:t xml:space="preserve">is that </w:t>
      </w:r>
      <w:r w:rsidRPr="00AC131F">
        <w:t>these things need to be aligned</w:t>
      </w:r>
      <w:r>
        <w:t>,</w:t>
      </w:r>
      <w:r w:rsidRPr="00AC131F">
        <w:t xml:space="preserve"> probably from the start</w:t>
      </w:r>
      <w:r>
        <w:t>.</w:t>
      </w:r>
    </w:p>
    <w:p w:rsidR="00654895" w:rsidP="00654895">
      <w:pPr>
        <w:pStyle w:val="Question"/>
        <w:numPr>
          <w:ilvl w:val="0"/>
          <w:numId w:val="9"/>
        </w:numPr>
      </w:pPr>
      <w:sdt>
        <w:sdtPr>
          <w:alias w:val="Member"/>
          <w:tag w:val="&lt;Member mnisId='4837' dodsId=''&gt;"/>
          <w:id w:val="-666251672"/>
          <w:placeholder>
            <w:docPart w:val="A7C4983EC16B465EAC671054218C3D9D"/>
          </w:placeholder>
          <w:richText/>
        </w:sdtPr>
        <w:sdtContent>
          <w:r w:rsidRPr="00B5155C">
            <w:rPr>
              <w:b/>
            </w:rPr>
            <w:t>Aaron Bell:</w:t>
          </w:r>
        </w:sdtContent>
      </w:sdt>
      <w:r>
        <w:t xml:space="preserve"> </w:t>
      </w:r>
      <w:r w:rsidRPr="00AC131F">
        <w:t>Thank you both for your time.</w:t>
      </w:r>
      <w:r>
        <w:t xml:space="preserve"> </w:t>
      </w:r>
      <w:r w:rsidRPr="00AC131F">
        <w:t xml:space="preserve">Lord Sedwill, I asked the experts about the advice </w:t>
      </w:r>
      <w:r>
        <w:t>they</w:t>
      </w:r>
      <w:r w:rsidRPr="00AC131F">
        <w:t xml:space="preserve"> would give to future Governments about assessing threats as they emerge</w:t>
      </w:r>
      <w:r w:rsidR="0055698F">
        <w:t xml:space="preserve">. </w:t>
      </w:r>
      <w:r w:rsidR="0092461F">
        <w:t>D</w:t>
      </w:r>
      <w:r w:rsidRPr="00AC131F">
        <w:t xml:space="preserve">o you think </w:t>
      </w:r>
      <w:r w:rsidR="0092461F">
        <w:t xml:space="preserve">that perhaps </w:t>
      </w:r>
      <w:r w:rsidRPr="00AC131F">
        <w:t xml:space="preserve">the structures </w:t>
      </w:r>
      <w:r>
        <w:t xml:space="preserve">that </w:t>
      </w:r>
      <w:r w:rsidRPr="00AC131F">
        <w:t>we put in place, for good governance reasons, hampered our speed of response at the beginning of th</w:t>
      </w:r>
      <w:r w:rsidR="00C72317">
        <w:t>e</w:t>
      </w:r>
      <w:r w:rsidRPr="00AC131F">
        <w:t xml:space="preserve"> pandemic</w:t>
      </w:r>
      <w:r>
        <w:t xml:space="preserve">? Some </w:t>
      </w:r>
      <w:r w:rsidRPr="00AC131F">
        <w:t xml:space="preserve">other Governments looked at what people were doing next door and immediately decided to </w:t>
      </w:r>
      <w:r w:rsidRPr="00AC131F">
        <w:t>lock</w:t>
      </w:r>
      <w:r w:rsidR="00C72317">
        <w:t xml:space="preserve"> </w:t>
      </w:r>
      <w:r w:rsidRPr="00AC131F">
        <w:t>down</w:t>
      </w:r>
      <w:r w:rsidR="00A101FC">
        <w:t>,</w:t>
      </w:r>
      <w:r w:rsidRPr="00AC131F">
        <w:t xml:space="preserve"> whereas we went through all the processes we put in place</w:t>
      </w:r>
      <w:r>
        <w:t xml:space="preserve">. </w:t>
      </w:r>
      <w:r w:rsidRPr="00AC131F">
        <w:t>Was that potentially a problem?</w:t>
      </w:r>
    </w:p>
    <w:p w:rsidR="00B32B19" w:rsidP="00654895">
      <w:pPr>
        <w:pStyle w:val="Answer"/>
      </w:pPr>
      <w:sdt>
        <w:sdtPr>
          <w:alias w:val="Witness"/>
          <w:id w:val="-2038043086"/>
          <w:placeholder>
            <w:docPart w:val="A7C4983EC16B465EAC671054218C3D9D"/>
          </w:placeholder>
          <w:richText/>
        </w:sdtPr>
        <w:sdtContent>
          <w:r w:rsidR="00654895">
            <w:rPr>
              <w:b/>
              <w:i/>
            </w:rPr>
            <w:t>Lord Sedwill</w:t>
          </w:r>
          <w:r w:rsidRPr="00B5155C" w:rsidR="00654895">
            <w:rPr>
              <w:b/>
              <w:i/>
            </w:rPr>
            <w:t>:</w:t>
          </w:r>
        </w:sdtContent>
      </w:sdt>
      <w:r w:rsidR="00654895">
        <w:t xml:space="preserve"> </w:t>
      </w:r>
      <w:r w:rsidRPr="00AC131F" w:rsidR="00654895">
        <w:t>I do</w:t>
      </w:r>
      <w:r w:rsidR="00C72317">
        <w:t>n’t</w:t>
      </w:r>
      <w:r w:rsidRPr="00AC131F" w:rsidR="00654895">
        <w:t xml:space="preserve"> think so because we were also looking pretty hard at what people were doing next door. That was an important factor. Of course, in </w:t>
      </w:r>
      <w:r w:rsidR="00654895">
        <w:t>the</w:t>
      </w:r>
      <w:r w:rsidRPr="00AC131F" w:rsidR="00654895">
        <w:t xml:space="preserve"> modern era</w:t>
      </w:r>
      <w:r w:rsidR="00654895">
        <w:t>,</w:t>
      </w:r>
      <w:r w:rsidRPr="00AC131F" w:rsidR="00654895">
        <w:t xml:space="preserve"> with modern communications, social media and so on, everyone is aware of that. It is set</w:t>
      </w:r>
      <w:r w:rsidR="00654895">
        <w:t>ting</w:t>
      </w:r>
      <w:r w:rsidRPr="00AC131F" w:rsidR="00654895">
        <w:t xml:space="preserve"> a political context within which decisions are made.</w:t>
      </w:r>
    </w:p>
    <w:p w:rsidR="00654895" w:rsidP="00654895">
      <w:pPr>
        <w:pStyle w:val="Answer"/>
      </w:pPr>
      <w:r w:rsidRPr="00AC131F">
        <w:t xml:space="preserve">I do not think it is wrong to try to ensure that decisions are made with all the evidence, of which the public position is a part, and at least give Ministers the opportunity to take different decisions </w:t>
      </w:r>
      <w:r w:rsidR="00B32B19">
        <w:t>from</w:t>
      </w:r>
      <w:r w:rsidRPr="00AC131F">
        <w:t xml:space="preserve"> some of our neighbours should they wish to do so. I do not think that slowed us down.</w:t>
      </w:r>
      <w:r>
        <w:t xml:space="preserve"> </w:t>
      </w:r>
      <w:r w:rsidRPr="00AC131F">
        <w:t>The right Ministers were around the table.</w:t>
      </w:r>
      <w:r>
        <w:t xml:space="preserve"> </w:t>
      </w:r>
      <w:r w:rsidRPr="00AC131F">
        <w:t>The decision mechanisms were quick.</w:t>
      </w:r>
      <w:r>
        <w:t xml:space="preserve"> </w:t>
      </w:r>
      <w:r w:rsidRPr="00AC131F">
        <w:t>Of course</w:t>
      </w:r>
      <w:r>
        <w:t>,</w:t>
      </w:r>
      <w:r w:rsidRPr="00AC131F">
        <w:t xml:space="preserve"> that is a separate question from whether, in anyone</w:t>
      </w:r>
      <w:r>
        <w:t>’</w:t>
      </w:r>
      <w:r w:rsidRPr="00AC131F">
        <w:t>s view, the right decisions were taken at the right time, but I do not think the mechanisms themselves were a problem. I think they enhanced the way Ministers were able to take decisions and operate with some agility.</w:t>
      </w:r>
      <w:r>
        <w:t xml:space="preserve"> </w:t>
      </w:r>
    </w:p>
    <w:p w:rsidR="00654895" w:rsidP="00654895">
      <w:pPr>
        <w:pStyle w:val="Question"/>
        <w:numPr>
          <w:ilvl w:val="0"/>
          <w:numId w:val="9"/>
        </w:numPr>
      </w:pPr>
      <w:sdt>
        <w:sdtPr>
          <w:alias w:val="Member"/>
          <w:tag w:val="&lt;Member mnisId='4837' dodsId=''&gt;"/>
          <w:id w:val="151420390"/>
          <w:placeholder>
            <w:docPart w:val="A7C4983EC16B465EAC671054218C3D9D"/>
          </w:placeholder>
          <w:richText/>
        </w:sdtPr>
        <w:sdtContent>
          <w:r w:rsidRPr="00B5155C">
            <w:rPr>
              <w:b/>
            </w:rPr>
            <w:t>Aaron Bell:</w:t>
          </w:r>
        </w:sdtContent>
      </w:sdt>
      <w:r>
        <w:t xml:space="preserve"> Sir Oliver</w:t>
      </w:r>
      <w:r w:rsidR="00E70854">
        <w:t>,</w:t>
      </w:r>
      <w:r>
        <w:t xml:space="preserve"> </w:t>
      </w:r>
      <w:r w:rsidRPr="00AC131F">
        <w:t xml:space="preserve">I was struck by what </w:t>
      </w:r>
      <w:r w:rsidR="00E70854">
        <w:t>you</w:t>
      </w:r>
      <w:r>
        <w:t xml:space="preserve"> </w:t>
      </w:r>
      <w:r w:rsidRPr="00AC131F">
        <w:t xml:space="preserve">said about managing risk and the way </w:t>
      </w:r>
      <w:r>
        <w:t xml:space="preserve">the </w:t>
      </w:r>
      <w:r w:rsidRPr="00AC131F">
        <w:t>Government need to address it.</w:t>
      </w:r>
      <w:r>
        <w:t xml:space="preserve"> </w:t>
      </w:r>
      <w:r w:rsidRPr="00AC131F">
        <w:t>I spoke to the experts about the issue of avoiding the boy who cried wolf problem. In my lifetime</w:t>
      </w:r>
      <w:r w:rsidR="00165496">
        <w:t>,</w:t>
      </w:r>
      <w:r w:rsidRPr="00AC131F">
        <w:t xml:space="preserve"> we have had a number of things that have had potentially millions of deaths associated with them like BSE, SARS, swine flu</w:t>
      </w:r>
      <w:r w:rsidR="001C36C7">
        <w:t xml:space="preserve"> and</w:t>
      </w:r>
      <w:r w:rsidRPr="00AC131F">
        <w:t xml:space="preserve"> bird flu.</w:t>
      </w:r>
      <w:r>
        <w:t xml:space="preserve"> </w:t>
      </w:r>
      <w:r w:rsidRPr="00AC131F">
        <w:t>None of th</w:t>
      </w:r>
      <w:r w:rsidR="00871A14">
        <w:t>o</w:t>
      </w:r>
      <w:r w:rsidRPr="00AC131F">
        <w:t>se things came to pass with millions of deaths in the UK.</w:t>
      </w:r>
      <w:r>
        <w:t xml:space="preserve"> </w:t>
      </w:r>
      <w:r w:rsidRPr="00AC131F">
        <w:t>There is obviously a parallel relationship with th</w:t>
      </w:r>
      <w:r w:rsidR="00871A14">
        <w:t>o</w:t>
      </w:r>
      <w:r w:rsidRPr="00AC131F">
        <w:t>se sorts of things, similarly with other threats like terrorism and so on.</w:t>
      </w:r>
      <w:r>
        <w:t xml:space="preserve"> </w:t>
      </w:r>
      <w:r w:rsidRPr="00AC131F">
        <w:t>Is it realistic that we can build a structure that overcomes humanity</w:t>
      </w:r>
      <w:r>
        <w:t>’</w:t>
      </w:r>
      <w:r w:rsidRPr="00AC131F">
        <w:t>s tendency to think it will be okay?</w:t>
      </w:r>
      <w:r>
        <w:t xml:space="preserve"> </w:t>
      </w:r>
    </w:p>
    <w:p w:rsidR="00654895" w:rsidP="00654895">
      <w:pPr>
        <w:pStyle w:val="Answer"/>
      </w:pPr>
      <w:sdt>
        <w:sdtPr>
          <w:alias w:val="Witness"/>
          <w:id w:val="-1937053658"/>
          <w:placeholder>
            <w:docPart w:val="A7C4983EC16B465EAC671054218C3D9D"/>
          </w:placeholder>
          <w:richText/>
        </w:sdtPr>
        <w:sdtContent>
          <w:r w:rsidRPr="00B5155C">
            <w:rPr>
              <w:b/>
              <w:i/>
            </w:rPr>
            <w:t>Sir Oliver Letwin:</w:t>
          </w:r>
        </w:sdtContent>
      </w:sdt>
      <w:r>
        <w:t xml:space="preserve"> </w:t>
      </w:r>
      <w:r w:rsidRPr="00AC131F">
        <w:t>I do not know whether we can succeed in th</w:t>
      </w:r>
      <w:r w:rsidR="00871A14">
        <w:t>at</w:t>
      </w:r>
      <w:r w:rsidRPr="00AC131F">
        <w:t>, but I really think we have to try.</w:t>
      </w:r>
      <w:r>
        <w:t xml:space="preserve"> </w:t>
      </w:r>
      <w:r w:rsidRPr="00AC131F">
        <w:t xml:space="preserve">I accept </w:t>
      </w:r>
      <w:r w:rsidR="003047D0">
        <w:t xml:space="preserve">that </w:t>
      </w:r>
      <w:r w:rsidRPr="00AC131F">
        <w:t>there is always a danger of crying wolf and</w:t>
      </w:r>
      <w:r>
        <w:t xml:space="preserve"> </w:t>
      </w:r>
      <w:r w:rsidRPr="00AC131F">
        <w:t>of exaggerating threats.</w:t>
      </w:r>
      <w:r>
        <w:t xml:space="preserve"> </w:t>
      </w:r>
      <w:r w:rsidRPr="00AC131F">
        <w:t xml:space="preserve">The millennium bug </w:t>
      </w:r>
      <w:r w:rsidR="00871A14">
        <w:t>wa</w:t>
      </w:r>
      <w:r w:rsidRPr="00AC131F">
        <w:t>s an interesting example of what turned out to be a wildly exaggerated threat. Who knows who got what wrong about BSE, but</w:t>
      </w:r>
      <w:r>
        <w:t>,</w:t>
      </w:r>
      <w:r w:rsidRPr="00AC131F">
        <w:t xml:space="preserve"> clearly</w:t>
      </w:r>
      <w:r>
        <w:t>,</w:t>
      </w:r>
      <w:r w:rsidRPr="00AC131F">
        <w:t xml:space="preserve"> there was not the consequence for human health that had originally been forecast by the experts.</w:t>
      </w:r>
      <w:r>
        <w:t xml:space="preserve"> </w:t>
      </w:r>
      <w:r w:rsidRPr="00AC131F">
        <w:t>These things can be overdone</w:t>
      </w:r>
      <w:r w:rsidR="00871A14">
        <w:t>,</w:t>
      </w:r>
      <w:r w:rsidRPr="00AC131F">
        <w:t xml:space="preserve"> for sure.</w:t>
      </w:r>
      <w:r>
        <w:t xml:space="preserve"> </w:t>
      </w:r>
    </w:p>
    <w:p w:rsidR="00654895" w:rsidP="00654895">
      <w:pPr>
        <w:pStyle w:val="Answer"/>
      </w:pPr>
      <w:r>
        <w:t>T</w:t>
      </w:r>
      <w:r w:rsidRPr="00AC131F">
        <w:t>he</w:t>
      </w:r>
      <w:r>
        <w:t>re is a</w:t>
      </w:r>
      <w:r w:rsidRPr="00AC131F">
        <w:t xml:space="preserve"> much bigger problem</w:t>
      </w:r>
      <w:r>
        <w:t>. N</w:t>
      </w:r>
      <w:r w:rsidRPr="00AC131F">
        <w:t xml:space="preserve">one of us suffered terribly from the fact </w:t>
      </w:r>
      <w:r w:rsidR="00F5627B">
        <w:t xml:space="preserve">that </w:t>
      </w:r>
      <w:r w:rsidRPr="00AC131F">
        <w:t>we did not have the millennium bug and we ha</w:t>
      </w:r>
      <w:r>
        <w:t>d</w:t>
      </w:r>
      <w:r w:rsidRPr="00AC131F">
        <w:t xml:space="preserve"> done vari</w:t>
      </w:r>
      <w:r>
        <w:t>o</w:t>
      </w:r>
      <w:r w:rsidRPr="00AC131F">
        <w:t>us things that proved not to be necessary</w:t>
      </w:r>
      <w:r>
        <w:t>,</w:t>
      </w:r>
      <w:r w:rsidRPr="00AC131F">
        <w:t xml:space="preserve"> or from the fact </w:t>
      </w:r>
      <w:r w:rsidR="00824227">
        <w:t xml:space="preserve">that </w:t>
      </w:r>
      <w:r w:rsidRPr="00AC131F">
        <w:t>we are not dead because of BSE.</w:t>
      </w:r>
      <w:r>
        <w:t xml:space="preserve"> </w:t>
      </w:r>
      <w:r w:rsidRPr="00AC131F">
        <w:t>We can quietly celebrate and get on with our lives</w:t>
      </w:r>
      <w:r>
        <w:t>. However,</w:t>
      </w:r>
      <w:r w:rsidRPr="00AC131F">
        <w:t xml:space="preserve"> when these things hit us</w:t>
      </w:r>
      <w:r>
        <w:t>,</w:t>
      </w:r>
      <w:r w:rsidRPr="00AC131F">
        <w:t xml:space="preserve"> and we are not properly equipped to deal with them in a way that minimises the crisis, we live with the</w:t>
      </w:r>
      <w:r>
        <w:t xml:space="preserve"> </w:t>
      </w:r>
      <w:r w:rsidRPr="00AC131F">
        <w:t>consequences for a very long time.</w:t>
      </w:r>
      <w:r>
        <w:t xml:space="preserve"> W</w:t>
      </w:r>
      <w:r w:rsidRPr="00AC131F">
        <w:t xml:space="preserve">e have to try to establish a mechanism </w:t>
      </w:r>
      <w:r w:rsidR="00672503">
        <w:t>that</w:t>
      </w:r>
      <w:r w:rsidRPr="00AC131F">
        <w:t xml:space="preserve"> means that we are better insured against uncertain risks.</w:t>
      </w:r>
      <w:r>
        <w:t xml:space="preserve"> </w:t>
      </w:r>
    </w:p>
    <w:p w:rsidR="00654895" w:rsidP="00654895">
      <w:pPr>
        <w:pStyle w:val="Answer"/>
      </w:pPr>
      <w:r w:rsidRPr="00AC131F">
        <w:t>Let me give you one example that comes out of the previous conversation quite strikingly.</w:t>
      </w:r>
      <w:r>
        <w:t xml:space="preserve"> </w:t>
      </w:r>
      <w:r w:rsidRPr="00AC131F">
        <w:t>Britain has the privilege, so to speak, of being an island.</w:t>
      </w:r>
      <w:r>
        <w:t xml:space="preserve"> </w:t>
      </w:r>
      <w:r w:rsidRPr="00AC131F">
        <w:t>Therefore, in principle</w:t>
      </w:r>
      <w:r>
        <w:t>, it is</w:t>
      </w:r>
      <w:r w:rsidRPr="00AC131F">
        <w:t xml:space="preserve"> fairly easy to stop people going in and out, much easier than it is if you have large land borders.</w:t>
      </w:r>
      <w:r>
        <w:t xml:space="preserve"> </w:t>
      </w:r>
      <w:r w:rsidRPr="00AC131F">
        <w:t>As a precautionary principle</w:t>
      </w:r>
      <w:r>
        <w:t>,</w:t>
      </w:r>
      <w:r w:rsidRPr="00AC131F">
        <w:t xml:space="preserve"> we could adopt as a national strategy that when there is something coming across the world</w:t>
      </w:r>
      <w:r>
        <w:t>,</w:t>
      </w:r>
      <w:r w:rsidRPr="00AC131F">
        <w:t xml:space="preserve"> even if as a matter of fact it may not </w:t>
      </w:r>
      <w:r w:rsidRPr="00AC131F">
        <w:t>have a huge effect on us, we do what the New Zealanders did and clamp down on travel.</w:t>
      </w:r>
      <w:r>
        <w:t xml:space="preserve"> </w:t>
      </w:r>
      <w:r w:rsidRPr="00AC131F">
        <w:t>Yes</w:t>
      </w:r>
      <w:r>
        <w:t>,</w:t>
      </w:r>
      <w:r w:rsidRPr="00AC131F">
        <w:t xml:space="preserve"> of course</w:t>
      </w:r>
      <w:r>
        <w:t>,</w:t>
      </w:r>
      <w:r w:rsidRPr="00AC131F">
        <w:t xml:space="preserve"> it would have all sorts of consequences for businesses and UK travellers and so on, but if we had an established principle that under certain circumstances</w:t>
      </w:r>
      <w:r>
        <w:t xml:space="preserve"> </w:t>
      </w:r>
      <w:r w:rsidRPr="00AC131F">
        <w:t xml:space="preserve">we did </w:t>
      </w:r>
      <w:r>
        <w:t xml:space="preserve">that </w:t>
      </w:r>
      <w:r w:rsidRPr="00AC131F">
        <w:t>as a precaution</w:t>
      </w:r>
      <w:r>
        <w:t>,</w:t>
      </w:r>
      <w:r w:rsidRPr="00AC131F">
        <w:t xml:space="preserve"> as a</w:t>
      </w:r>
      <w:r>
        <w:t xml:space="preserve"> </w:t>
      </w:r>
      <w:r w:rsidRPr="00AC131F">
        <w:t>matter of fact</w:t>
      </w:r>
      <w:r>
        <w:t>,</w:t>
      </w:r>
      <w:r w:rsidRPr="00AC131F">
        <w:t xml:space="preserve"> as things </w:t>
      </w:r>
      <w:r>
        <w:t xml:space="preserve">have </w:t>
      </w:r>
      <w:r w:rsidRPr="00AC131F">
        <w:t>turned out</w:t>
      </w:r>
      <w:r>
        <w:t>,</w:t>
      </w:r>
      <w:r w:rsidRPr="00AC131F">
        <w:t xml:space="preserve"> had it been done at a very early stage, it might have prevented a very large part of what has aff</w:t>
      </w:r>
      <w:r w:rsidR="002D1D6D">
        <w:t>li</w:t>
      </w:r>
      <w:r w:rsidRPr="00AC131F">
        <w:t>cted us.</w:t>
      </w:r>
      <w:r>
        <w:t xml:space="preserve"> </w:t>
      </w:r>
      <w:r w:rsidR="00FA0A9B">
        <w:t xml:space="preserve">By the time we </w:t>
      </w:r>
      <w:r w:rsidR="00A27E98">
        <w:t xml:space="preserve">got </w:t>
      </w:r>
      <w:r w:rsidR="00FA0A9B">
        <w:t>around to worrying about</w:t>
      </w:r>
      <w:r w:rsidRPr="00AC131F">
        <w:t xml:space="preserve"> travel restrictions</w:t>
      </w:r>
      <w:r w:rsidR="00FA0A9B">
        <w:t>,</w:t>
      </w:r>
      <w:r w:rsidRPr="00AC131F">
        <w:t xml:space="preserve"> we</w:t>
      </w:r>
      <w:r>
        <w:t xml:space="preserve"> </w:t>
      </w:r>
      <w:r w:rsidRPr="00AC131F">
        <w:t xml:space="preserve">already </w:t>
      </w:r>
      <w:r>
        <w:t xml:space="preserve">had </w:t>
      </w:r>
      <w:r w:rsidRPr="00AC131F">
        <w:t>community transmission in the UK</w:t>
      </w:r>
      <w:r>
        <w:t xml:space="preserve">, </w:t>
      </w:r>
      <w:r w:rsidR="007209FD">
        <w:t>so</w:t>
      </w:r>
      <w:r>
        <w:t xml:space="preserve"> t</w:t>
      </w:r>
      <w:r w:rsidRPr="00AC131F">
        <w:t xml:space="preserve">hat is </w:t>
      </w:r>
      <w:r>
        <w:t>a</w:t>
      </w:r>
      <w:r w:rsidRPr="00AC131F">
        <w:t xml:space="preserve"> very good example of where you could prepare in advance.</w:t>
      </w:r>
    </w:p>
    <w:p w:rsidR="00654895" w:rsidP="00654895">
      <w:pPr>
        <w:pStyle w:val="Remark"/>
      </w:pPr>
      <w:sdt>
        <w:sdtPr>
          <w:alias w:val="Member"/>
          <w:tag w:val="&lt;Member mnisId='1578' dodsId='40488'&gt;"/>
          <w:id w:val="-1859878070"/>
          <w:placeholder>
            <w:docPart w:val="A7C4983EC16B465EAC671054218C3D9D"/>
          </w:placeholder>
          <w:richText/>
        </w:sdtPr>
        <w:sdtContent>
          <w:r w:rsidRPr="00B5155C">
            <w:rPr>
              <w:b/>
            </w:rPr>
            <w:t>Chair:</w:t>
          </w:r>
        </w:sdtContent>
      </w:sdt>
      <w:r>
        <w:t xml:space="preserve"> </w:t>
      </w:r>
      <w:r w:rsidRPr="00AC131F">
        <w:t>Thank you very much indeed</w:t>
      </w:r>
      <w:r>
        <w:t>,</w:t>
      </w:r>
      <w:r w:rsidRPr="00AC131F">
        <w:t xml:space="preserve"> Sir Oliver.</w:t>
      </w:r>
    </w:p>
    <w:p w:rsidR="00654895" w:rsidP="00654895">
      <w:pPr>
        <w:pStyle w:val="Question"/>
        <w:numPr>
          <w:ilvl w:val="0"/>
          <w:numId w:val="9"/>
        </w:numPr>
      </w:pPr>
      <w:sdt>
        <w:sdtPr>
          <w:alias w:val="Member"/>
          <w:tag w:val="&lt;Member mnisId='4443' dodsId='137172'&gt;"/>
          <w:id w:val="1902405476"/>
          <w:placeholder>
            <w:docPart w:val="A7C4983EC16B465EAC671054218C3D9D"/>
          </w:placeholder>
          <w:richText/>
        </w:sdtPr>
        <w:sdtContent>
          <w:r w:rsidRPr="00B5155C">
            <w:rPr>
              <w:b/>
            </w:rPr>
            <w:t>Carol Monaghan:</w:t>
          </w:r>
        </w:sdtContent>
      </w:sdt>
      <w:r>
        <w:t xml:space="preserve"> </w:t>
      </w:r>
      <w:r w:rsidRPr="00AC131F">
        <w:t xml:space="preserve">I am thinking of other countries </w:t>
      </w:r>
      <w:r w:rsidR="00FA0A9B">
        <w:t>that</w:t>
      </w:r>
      <w:r w:rsidRPr="00AC131F">
        <w:t xml:space="preserve"> are perhaps more resilient than we are here in the UK, countries perhaps that are more used to dealing with natural disasters, be it a pandemic or some weather event.</w:t>
      </w:r>
      <w:r>
        <w:t xml:space="preserve"> </w:t>
      </w:r>
      <w:r w:rsidRPr="00AC131F">
        <w:t>Do we take resilience seriously enough in the UK?</w:t>
      </w:r>
      <w:r>
        <w:t xml:space="preserve"> </w:t>
      </w:r>
    </w:p>
    <w:p w:rsidR="00654895" w:rsidP="00654895">
      <w:pPr>
        <w:pStyle w:val="Answer"/>
      </w:pPr>
      <w:sdt>
        <w:sdtPr>
          <w:alias w:val="Witness"/>
          <w:id w:val="589814728"/>
          <w:placeholder>
            <w:docPart w:val="A7C4983EC16B465EAC671054218C3D9D"/>
          </w:placeholder>
          <w:richText/>
        </w:sdtPr>
        <w:sdtContent>
          <w:r w:rsidRPr="00B5155C">
            <w:rPr>
              <w:b/>
              <w:i/>
            </w:rPr>
            <w:t>Sir Oliver Letwin:</w:t>
          </w:r>
        </w:sdtContent>
      </w:sdt>
      <w:r>
        <w:t xml:space="preserve"> T</w:t>
      </w:r>
      <w:r w:rsidRPr="00AC131F">
        <w:t xml:space="preserve">he answer is </w:t>
      </w:r>
      <w:r w:rsidR="002033AA">
        <w:t xml:space="preserve">that </w:t>
      </w:r>
      <w:r w:rsidRPr="00AC131F">
        <w:t xml:space="preserve">we are much more resilient in some respects than </w:t>
      </w:r>
      <w:r>
        <w:t xml:space="preserve">in </w:t>
      </w:r>
      <w:r w:rsidRPr="00AC131F">
        <w:t>others.</w:t>
      </w:r>
      <w:r>
        <w:t xml:space="preserve"> </w:t>
      </w:r>
      <w:r w:rsidRPr="00AC131F">
        <w:t>Countries differ in the things they are resilient to.</w:t>
      </w:r>
      <w:r>
        <w:t xml:space="preserve"> </w:t>
      </w:r>
      <w:r w:rsidRPr="00AC131F">
        <w:t>What Sally Davies and Mark Walport were saying about the way in which our NHS has been run over many decades is of course true when you compare it with, say, the German system. There is a great deal of redundancy built into the German system. In any normal year</w:t>
      </w:r>
      <w:r w:rsidR="004C515B">
        <w:t>,</w:t>
      </w:r>
      <w:r w:rsidRPr="00AC131F">
        <w:t xml:space="preserve"> there is an enormous number of beds for which </w:t>
      </w:r>
      <w:r w:rsidR="004C515B">
        <w:t>they are</w:t>
      </w:r>
      <w:r w:rsidRPr="00AC131F">
        <w:t xml:space="preserve"> paying that are not occupied by </w:t>
      </w:r>
      <w:r w:rsidR="00AA41D6">
        <w:t>anybody,</w:t>
      </w:r>
      <w:r w:rsidRPr="00AC131F">
        <w:t xml:space="preserve"> and an enormous number of ICUs that are not occupied by anybody</w:t>
      </w:r>
      <w:r>
        <w:t>,</w:t>
      </w:r>
      <w:r w:rsidRPr="00AC131F">
        <w:t xml:space="preserve"> whereas we run a health service where we try to keep very high occupancy levels.</w:t>
      </w:r>
      <w:r>
        <w:t xml:space="preserve"> </w:t>
      </w:r>
      <w:r w:rsidRPr="00AC131F">
        <w:t xml:space="preserve">That means we have a less resilient health service than the Germans; </w:t>
      </w:r>
      <w:r>
        <w:t xml:space="preserve">also, </w:t>
      </w:r>
      <w:r w:rsidRPr="00AC131F">
        <w:t>therefore</w:t>
      </w:r>
      <w:r>
        <w:t>,</w:t>
      </w:r>
      <w:r w:rsidRPr="00AC131F">
        <w:t xml:space="preserve"> we can spen</w:t>
      </w:r>
      <w:r>
        <w:t>d</w:t>
      </w:r>
      <w:r w:rsidRPr="00AC131F">
        <w:t xml:space="preserve"> more of our funds on providing</w:t>
      </w:r>
      <w:r w:rsidR="00AC3FCF">
        <w:t xml:space="preserve"> cures</w:t>
      </w:r>
      <w:r w:rsidRPr="00AC131F">
        <w:t xml:space="preserve"> for people that otherwise we would not be able </w:t>
      </w:r>
      <w:r>
        <w:t xml:space="preserve">so easily </w:t>
      </w:r>
      <w:r w:rsidRPr="00AC131F">
        <w:t>to afford.</w:t>
      </w:r>
      <w:r>
        <w:t xml:space="preserve"> </w:t>
      </w:r>
    </w:p>
    <w:p w:rsidR="00654895" w:rsidP="00654895">
      <w:pPr>
        <w:pStyle w:val="Answer"/>
      </w:pPr>
      <w:r w:rsidRPr="00AC131F">
        <w:t>In other respects</w:t>
      </w:r>
      <w:r>
        <w:t>,</w:t>
      </w:r>
      <w:r w:rsidRPr="00AC131F">
        <w:t xml:space="preserve"> however</w:t>
      </w:r>
      <w:r>
        <w:t>,</w:t>
      </w:r>
      <w:r w:rsidRPr="00AC131F">
        <w:t xml:space="preserve"> we take resilience and redundancy very seriously as a country.</w:t>
      </w:r>
      <w:r>
        <w:t xml:space="preserve"> </w:t>
      </w:r>
      <w:r w:rsidRPr="00AC131F">
        <w:t>For many years</w:t>
      </w:r>
      <w:r w:rsidR="00AC3FCF">
        <w:t>,</w:t>
      </w:r>
      <w:r w:rsidRPr="00AC131F">
        <w:t xml:space="preserve"> under successive Administrations</w:t>
      </w:r>
      <w:r w:rsidR="00496574">
        <w:t>,</w:t>
      </w:r>
      <w:r w:rsidRPr="00AC131F">
        <w:t xml:space="preserve"> there has been a huge effort to build up flood defence</w:t>
      </w:r>
      <w:r>
        <w:t>,</w:t>
      </w:r>
      <w:r w:rsidRPr="00AC131F">
        <w:t xml:space="preserve"> which is continuing, and </w:t>
      </w:r>
      <w:r>
        <w:t xml:space="preserve">which </w:t>
      </w:r>
      <w:r w:rsidRPr="00AC131F">
        <w:t>provides us with considerable resilience.</w:t>
      </w:r>
      <w:r>
        <w:t xml:space="preserve"> </w:t>
      </w:r>
      <w:r w:rsidRPr="00AC131F">
        <w:t>We have taken that very seriously</w:t>
      </w:r>
      <w:r>
        <w:t xml:space="preserve"> </w:t>
      </w:r>
      <w:r w:rsidR="00496574">
        <w:t>in trying</w:t>
      </w:r>
      <w:r w:rsidRPr="00AC131F">
        <w:t xml:space="preserve"> to do something much more profound</w:t>
      </w:r>
      <w:r w:rsidR="00496574">
        <w:t>, which is to manage</w:t>
      </w:r>
      <w:r w:rsidRPr="00AC131F">
        <w:t xml:space="preserve"> our rivers appropriately so </w:t>
      </w:r>
      <w:r w:rsidR="002A59A6">
        <w:t xml:space="preserve">that </w:t>
      </w:r>
      <w:r w:rsidRPr="00AC131F">
        <w:t>there is natural resilience</w:t>
      </w:r>
      <w:r w:rsidR="008D3E6D">
        <w:t>. We</w:t>
      </w:r>
      <w:r w:rsidRPr="00AC131F">
        <w:t xml:space="preserve"> are not just building walls to prevent water flowing into untoward places</w:t>
      </w:r>
      <w:r w:rsidR="008D3E6D">
        <w:t>; we are actually</w:t>
      </w:r>
      <w:r w:rsidRPr="00AC131F">
        <w:t xml:space="preserve"> trying to design the structures of our ecology in such a way as to </w:t>
      </w:r>
      <w:r>
        <w:t>minimise</w:t>
      </w:r>
      <w:r w:rsidRPr="00AC131F">
        <w:t xml:space="preserve"> the chance of flooding</w:t>
      </w:r>
      <w:r w:rsidR="0007411E">
        <w:t>, but</w:t>
      </w:r>
      <w:r>
        <w:t xml:space="preserve"> </w:t>
      </w:r>
      <w:r w:rsidRPr="00AC131F">
        <w:t xml:space="preserve">Mark </w:t>
      </w:r>
      <w:r>
        <w:t xml:space="preserve">Walport </w:t>
      </w:r>
      <w:r w:rsidRPr="00AC131F">
        <w:t>was pointing out, and he is absolutely right, that we have no equivalent set of protections</w:t>
      </w:r>
      <w:r w:rsidR="0007411E">
        <w:t xml:space="preserve"> at the moment</w:t>
      </w:r>
      <w:r w:rsidRPr="00AC131F">
        <w:t xml:space="preserve"> </w:t>
      </w:r>
      <w:r>
        <w:t>about</w:t>
      </w:r>
      <w:r w:rsidRPr="00AC131F">
        <w:t xml:space="preserve"> what to do under certain circumstances of drought.</w:t>
      </w:r>
      <w:r>
        <w:t xml:space="preserve"> </w:t>
      </w:r>
      <w:r w:rsidRPr="00AC131F">
        <w:t>We are less resilient to drought than we are to flooding.</w:t>
      </w:r>
      <w:r>
        <w:t xml:space="preserve"> </w:t>
      </w:r>
      <w:r w:rsidRPr="00AC131F">
        <w:t>I am trying to explain</w:t>
      </w:r>
      <w:r>
        <w:t xml:space="preserve"> that it is a patchwork</w:t>
      </w:r>
      <w:r w:rsidRPr="00AC131F">
        <w:t>.</w:t>
      </w:r>
      <w:r>
        <w:t xml:space="preserve"> </w:t>
      </w:r>
    </w:p>
    <w:p w:rsidR="00CF458C" w:rsidP="00654895">
      <w:pPr>
        <w:pStyle w:val="Question"/>
        <w:numPr>
          <w:ilvl w:val="0"/>
          <w:numId w:val="9"/>
        </w:numPr>
      </w:pPr>
      <w:sdt>
        <w:sdtPr>
          <w:alias w:val="Member"/>
          <w:tag w:val="&lt;Member mnisId='4443' dodsId='137172'&gt;"/>
          <w:id w:val="-1091781685"/>
          <w:placeholder>
            <w:docPart w:val="A7C4983EC16B465EAC671054218C3D9D"/>
          </w:placeholder>
          <w:richText/>
        </w:sdtPr>
        <w:sdtContent>
          <w:r w:rsidRPr="00B5155C" w:rsidR="00654895">
            <w:rPr>
              <w:b/>
            </w:rPr>
            <w:t>Carol Monaghan:</w:t>
          </w:r>
        </w:sdtContent>
      </w:sdt>
      <w:r w:rsidR="00654895">
        <w:t xml:space="preserve"> </w:t>
      </w:r>
      <w:r w:rsidRPr="00AC131F" w:rsidR="00654895">
        <w:t xml:space="preserve">Could I come back at you on that? What you are talking about is resilience built up by </w:t>
      </w:r>
      <w:r w:rsidR="00654895">
        <w:t>G</w:t>
      </w:r>
      <w:r w:rsidRPr="00AC131F" w:rsidR="00654895">
        <w:t>overnment</w:t>
      </w:r>
      <w:r w:rsidR="00654895">
        <w:t>,</w:t>
      </w:r>
      <w:r w:rsidRPr="00AC131F" w:rsidR="00654895">
        <w:t xml:space="preserve"> and I am probably talking more about resilience built </w:t>
      </w:r>
      <w:r w:rsidR="00654895">
        <w:t xml:space="preserve">up </w:t>
      </w:r>
      <w:r w:rsidRPr="00AC131F" w:rsidR="00654895">
        <w:t>at an individual level, supported of course by Government structures.</w:t>
      </w:r>
    </w:p>
    <w:p w:rsidR="00654895" w:rsidP="00CF458C">
      <w:pPr>
        <w:pStyle w:val="Question"/>
        <w:numPr>
          <w:ilvl w:val="0"/>
          <w:numId w:val="0"/>
        </w:numPr>
        <w:ind w:left="794"/>
      </w:pPr>
      <w:r w:rsidRPr="00AC131F">
        <w:t>I worry that some of the r</w:t>
      </w:r>
      <w:r>
        <w:t>h</w:t>
      </w:r>
      <w:r w:rsidRPr="00AC131F">
        <w:t>etoric we are hearing</w:t>
      </w:r>
      <w:r w:rsidR="00CF458C">
        <w:t xml:space="preserve"> about restrictions</w:t>
      </w:r>
      <w:r w:rsidRPr="00AC131F">
        <w:t xml:space="preserve"> is </w:t>
      </w:r>
      <w:r w:rsidR="00E944C9">
        <w:t>that</w:t>
      </w:r>
      <w:r w:rsidRPr="00AC131F">
        <w:t xml:space="preserve"> restrictions </w:t>
      </w:r>
      <w:r w:rsidR="00E944C9">
        <w:t xml:space="preserve">are </w:t>
      </w:r>
      <w:r w:rsidRPr="00AC131F">
        <w:t>being imposed on individuals rather than individuals buying into</w:t>
      </w:r>
      <w:r>
        <w:t xml:space="preserve"> them</w:t>
      </w:r>
      <w:r w:rsidRPr="00AC131F">
        <w:t>, as they did at the start of the pandemic</w:t>
      </w:r>
      <w:r>
        <w:t>,</w:t>
      </w:r>
      <w:r w:rsidRPr="00AC131F">
        <w:t xml:space="preserve"> to be part of a national </w:t>
      </w:r>
      <w:r w:rsidRPr="00AC131F">
        <w:t>response.</w:t>
      </w:r>
      <w:r>
        <w:t xml:space="preserve"> </w:t>
      </w:r>
      <w:r w:rsidRPr="00AC131F">
        <w:t>When we look at countries that are very resilient, possibly Scandinavian countries for example, every citizen takes responsibility for having certain things in their house ready to respond to whatever disaster may befall them.</w:t>
      </w:r>
      <w:r>
        <w:t xml:space="preserve"> </w:t>
      </w:r>
      <w:r w:rsidRPr="00AC131F">
        <w:t>Do we need to be doing more work in that respect?</w:t>
      </w:r>
      <w:r>
        <w:t xml:space="preserve"> </w:t>
      </w:r>
    </w:p>
    <w:p w:rsidR="00654895" w:rsidP="00654895">
      <w:pPr>
        <w:pStyle w:val="Answer"/>
      </w:pPr>
      <w:sdt>
        <w:sdtPr>
          <w:alias w:val="Witness"/>
          <w:id w:val="1982424666"/>
          <w:placeholder>
            <w:docPart w:val="A7C4983EC16B465EAC671054218C3D9D"/>
          </w:placeholder>
          <w:richText/>
        </w:sdtPr>
        <w:sdtContent>
          <w:r w:rsidRPr="00B5155C">
            <w:rPr>
              <w:b/>
              <w:i/>
            </w:rPr>
            <w:t>Sir Oliver Letwin:</w:t>
          </w:r>
        </w:sdtContent>
      </w:sdt>
      <w:r>
        <w:t xml:space="preserve"> W</w:t>
      </w:r>
      <w:r w:rsidRPr="00AC131F">
        <w:t>e need to be doing more work in that respect, but we should not under</w:t>
      </w:r>
      <w:r>
        <w:t xml:space="preserve">state </w:t>
      </w:r>
      <w:r w:rsidRPr="00AC131F">
        <w:t>the extent of community response and resilience, both in this crisis</w:t>
      </w:r>
      <w:r>
        <w:t>,</w:t>
      </w:r>
      <w:r w:rsidRPr="00AC131F">
        <w:t xml:space="preserve"> and </w:t>
      </w:r>
      <w:r>
        <w:t xml:space="preserve">in </w:t>
      </w:r>
      <w:r w:rsidRPr="00AC131F">
        <w:t>many others.</w:t>
      </w:r>
      <w:r>
        <w:t xml:space="preserve"> </w:t>
      </w:r>
      <w:r w:rsidRPr="00AC131F">
        <w:t>There is a huge amount of very localised community response</w:t>
      </w:r>
      <w:r w:rsidR="00AB2488">
        <w:t>,</w:t>
      </w:r>
      <w:r w:rsidRPr="00AC131F">
        <w:t xml:space="preserve"> right down to literally looking after your neighbours. In my own village in Dorset, for e</w:t>
      </w:r>
      <w:r>
        <w:t>x</w:t>
      </w:r>
      <w:r w:rsidRPr="00AC131F">
        <w:t>ample, there is a plethora of things, social capital so to speak, that has been built up over many years that responds to every kind of emergency.</w:t>
      </w:r>
      <w:r>
        <w:t xml:space="preserve"> </w:t>
      </w:r>
      <w:r w:rsidRPr="00AC131F">
        <w:t>The truth is that in many communities of every kind all over Britain there is much of that going on.</w:t>
      </w:r>
      <w:r>
        <w:t xml:space="preserve"> </w:t>
      </w:r>
    </w:p>
    <w:p w:rsidR="00654895" w:rsidP="00654895">
      <w:pPr>
        <w:pStyle w:val="Answer"/>
      </w:pPr>
      <w:r w:rsidRPr="00AC131F">
        <w:t xml:space="preserve">What both the national Government and the devolved Administrations could </w:t>
      </w:r>
      <w:r w:rsidR="00DB344F">
        <w:t xml:space="preserve">certainly </w:t>
      </w:r>
      <w:r w:rsidRPr="00AC131F">
        <w:t>do more of is to foster and build up community resilience.</w:t>
      </w:r>
      <w:r>
        <w:t xml:space="preserve"> </w:t>
      </w:r>
      <w:r w:rsidRPr="00AC131F">
        <w:t>There have been efforts of that kind, but more attention being paid to that over a longer time</w:t>
      </w:r>
      <w:r w:rsidR="001667ED">
        <w:t>,</w:t>
      </w:r>
      <w:r w:rsidRPr="00AC131F">
        <w:t xml:space="preserve"> to </w:t>
      </w:r>
      <w:r w:rsidR="009B34CB">
        <w:t xml:space="preserve">make </w:t>
      </w:r>
      <w:r w:rsidRPr="00AC131F">
        <w:t xml:space="preserve">sure that in areas of the country where there is less of it </w:t>
      </w:r>
      <w:r>
        <w:t xml:space="preserve">there </w:t>
      </w:r>
      <w:r w:rsidRPr="00AC131F">
        <w:t>becomes more</w:t>
      </w:r>
      <w:r>
        <w:t xml:space="preserve">, </w:t>
      </w:r>
      <w:r w:rsidRPr="00AC131F">
        <w:t xml:space="preserve">would certainly be beneficial </w:t>
      </w:r>
      <w:r w:rsidR="001667ED">
        <w:t>in</w:t>
      </w:r>
      <w:r w:rsidRPr="00AC131F">
        <w:t xml:space="preserve"> a whole series of possible cris</w:t>
      </w:r>
      <w:r>
        <w:t>e</w:t>
      </w:r>
      <w:r w:rsidRPr="00AC131F">
        <w:t xml:space="preserve">s. </w:t>
      </w:r>
    </w:p>
    <w:p w:rsidR="00654895" w:rsidRPr="00AC131F" w:rsidP="00654895">
      <w:pPr>
        <w:pStyle w:val="Question"/>
        <w:numPr>
          <w:ilvl w:val="0"/>
          <w:numId w:val="9"/>
        </w:numPr>
      </w:pPr>
      <w:sdt>
        <w:sdtPr>
          <w:alias w:val="Member"/>
          <w:tag w:val="&lt;Member mnisId='4443' dodsId='137172'&gt;"/>
          <w:id w:val="1350221412"/>
          <w:placeholder>
            <w:docPart w:val="A7C4983EC16B465EAC671054218C3D9D"/>
          </w:placeholder>
          <w:richText/>
        </w:sdtPr>
        <w:sdtContent>
          <w:r w:rsidRPr="00B5155C">
            <w:rPr>
              <w:b/>
            </w:rPr>
            <w:t>Carol Monaghan:</w:t>
          </w:r>
        </w:sdtContent>
      </w:sdt>
      <w:r>
        <w:t xml:space="preserve"> </w:t>
      </w:r>
      <w:r w:rsidRPr="00AC131F">
        <w:t>This pandemic has been the greatest threat to the population across the world, but it seems as though many of the basics that we should have had in place we did not have in place.</w:t>
      </w:r>
      <w:r>
        <w:t xml:space="preserve"> </w:t>
      </w:r>
      <w:r w:rsidRPr="00AC131F">
        <w:t>You have talked about the travel restrictions, but I am talking about even more basic things, for example</w:t>
      </w:r>
      <w:r>
        <w:t>,</w:t>
      </w:r>
      <w:r w:rsidRPr="00AC131F">
        <w:t xml:space="preserve"> P</w:t>
      </w:r>
      <w:r>
        <w:t>PE</w:t>
      </w:r>
      <w:r w:rsidRPr="00AC131F">
        <w:t>.</w:t>
      </w:r>
      <w:r>
        <w:t xml:space="preserve"> </w:t>
      </w:r>
      <w:r w:rsidRPr="00AC131F">
        <w:t>Is there an imbalance in funding when we consider possibly defence funding for a man</w:t>
      </w:r>
      <w:r w:rsidR="00593BF9">
        <w:t>-</w:t>
      </w:r>
      <w:r w:rsidRPr="00AC131F">
        <w:t>made threat as opposed to nat</w:t>
      </w:r>
      <w:r>
        <w:t xml:space="preserve">ural </w:t>
      </w:r>
      <w:r w:rsidRPr="00AC131F">
        <w:t xml:space="preserve">threats that have not had the same type of investment? </w:t>
      </w:r>
    </w:p>
    <w:p w:rsidR="00654895" w:rsidP="00654895">
      <w:pPr>
        <w:pStyle w:val="Answer"/>
      </w:pPr>
      <w:sdt>
        <w:sdtPr>
          <w:alias w:val="Witness"/>
          <w:id w:val="-211726228"/>
          <w:placeholder>
            <w:docPart w:val="A7C4983EC16B465EAC671054218C3D9D"/>
          </w:placeholder>
          <w:richText/>
        </w:sdtPr>
        <w:sdtContent>
          <w:r w:rsidRPr="00DE2604">
            <w:rPr>
              <w:b/>
              <w:i/>
            </w:rPr>
            <w:t>Sir Oliver Letwin:</w:t>
          </w:r>
        </w:sdtContent>
      </w:sdt>
      <w:r>
        <w:t xml:space="preserve"> </w:t>
      </w:r>
      <w:r w:rsidRPr="00AC131F">
        <w:t>That comes back to the points that I was making in my very first remarks.</w:t>
      </w:r>
      <w:r>
        <w:t xml:space="preserve"> </w:t>
      </w:r>
      <w:r w:rsidRPr="00AC131F">
        <w:t>Throughout this conversation</w:t>
      </w:r>
      <w:r>
        <w:t>,</w:t>
      </w:r>
      <w:r w:rsidRPr="00AC131F">
        <w:t xml:space="preserve"> and indeed the previous session</w:t>
      </w:r>
      <w:r>
        <w:t>,</w:t>
      </w:r>
      <w:r w:rsidRPr="00AC131F">
        <w:t xml:space="preserve"> there has been </w:t>
      </w:r>
      <w:r w:rsidR="0088564B">
        <w:t>a</w:t>
      </w:r>
      <w:r w:rsidRPr="00AC131F">
        <w:t xml:space="preserve"> recurrent theme of balancing how much we invest of our national resources in insurance policies against uncertain risk</w:t>
      </w:r>
      <w:r>
        <w:t>,</w:t>
      </w:r>
      <w:r w:rsidRPr="00AC131F">
        <w:t xml:space="preserve"> and how much we spend on doing things </w:t>
      </w:r>
      <w:r w:rsidR="0063067B">
        <w:t>that</w:t>
      </w:r>
      <w:r w:rsidRPr="00AC131F">
        <w:t xml:space="preserve"> are known to be necessary right now</w:t>
      </w:r>
      <w:r>
        <w:t>—</w:t>
      </w:r>
      <w:r w:rsidRPr="00AC131F">
        <w:t>educati</w:t>
      </w:r>
      <w:r>
        <w:t>ng people</w:t>
      </w:r>
      <w:r w:rsidRPr="00AC131F">
        <w:t xml:space="preserve">, curing </w:t>
      </w:r>
      <w:r>
        <w:t>them</w:t>
      </w:r>
      <w:r w:rsidRPr="00AC131F">
        <w:t xml:space="preserve"> and all the rest of it.</w:t>
      </w:r>
      <w:r>
        <w:t xml:space="preserve"> </w:t>
      </w:r>
      <w:r w:rsidRPr="00AC131F">
        <w:t>That will go on being a debate. I agree with what Mark said at one point</w:t>
      </w:r>
      <w:r w:rsidR="0063067B">
        <w:t>;</w:t>
      </w:r>
      <w:r w:rsidRPr="00AC131F">
        <w:t xml:space="preserve"> we are never going to be able to remove that debate</w:t>
      </w:r>
      <w:r w:rsidR="00313ED0">
        <w:t>, in essence,</w:t>
      </w:r>
      <w:r w:rsidRPr="00AC131F">
        <w:t xml:space="preserve"> from politics.</w:t>
      </w:r>
      <w:r>
        <w:t xml:space="preserve"> </w:t>
      </w:r>
      <w:r w:rsidRPr="00AC131F">
        <w:t xml:space="preserve">It is for </w:t>
      </w:r>
      <w:r>
        <w:t>P</w:t>
      </w:r>
      <w:r w:rsidRPr="00AC131F">
        <w:t xml:space="preserve">arliament and </w:t>
      </w:r>
      <w:r w:rsidR="00313ED0">
        <w:t xml:space="preserve">for </w:t>
      </w:r>
      <w:r w:rsidRPr="00AC131F">
        <w:t>the electorate</w:t>
      </w:r>
      <w:r w:rsidR="00313ED0">
        <w:t>,</w:t>
      </w:r>
      <w:r w:rsidRPr="00AC131F">
        <w:t xml:space="preserve"> </w:t>
      </w:r>
      <w:r>
        <w:t>at elections and so on</w:t>
      </w:r>
      <w:r w:rsidR="00313ED0">
        <w:t>,</w:t>
      </w:r>
      <w:r>
        <w:t xml:space="preserve"> </w:t>
      </w:r>
      <w:r w:rsidRPr="00AC131F">
        <w:t>ultimately to decide how the nation spends its resources</w:t>
      </w:r>
      <w:r>
        <w:t xml:space="preserve">. </w:t>
      </w:r>
    </w:p>
    <w:p w:rsidR="00654895" w:rsidP="00654895">
      <w:pPr>
        <w:pStyle w:val="Answer"/>
      </w:pPr>
      <w:r w:rsidRPr="00AC131F">
        <w:t>I do not think there is currently a strong enough</w:t>
      </w:r>
      <w:r>
        <w:t>,</w:t>
      </w:r>
      <w:r w:rsidRPr="00AC131F">
        <w:t xml:space="preserve"> persistent enough voice built into our system in favour of insurance to counterbalance sufficiently the enormous pressures on every Administration</w:t>
      </w:r>
      <w:r>
        <w:t>,</w:t>
      </w:r>
      <w:r w:rsidRPr="00AC131F">
        <w:t xml:space="preserve"> </w:t>
      </w:r>
      <w:r>
        <w:t xml:space="preserve">every </w:t>
      </w:r>
      <w:r w:rsidRPr="00AC131F">
        <w:t xml:space="preserve">political party and </w:t>
      </w:r>
      <w:r>
        <w:t>every</w:t>
      </w:r>
      <w:r w:rsidRPr="00AC131F">
        <w:t xml:space="preserve"> local authority and so on, to get on with</w:t>
      </w:r>
      <w:r w:rsidR="00D84CB1">
        <w:t xml:space="preserve"> doing the</w:t>
      </w:r>
      <w:r w:rsidRPr="00AC131F">
        <w:t xml:space="preserve"> things that are currently of concern</w:t>
      </w:r>
      <w:r>
        <w:t xml:space="preserve">, </w:t>
      </w:r>
      <w:r w:rsidR="00A66F14">
        <w:t>and that</w:t>
      </w:r>
      <w:r>
        <w:t xml:space="preserve"> makes it</w:t>
      </w:r>
      <w:r w:rsidRPr="00AC131F">
        <w:t xml:space="preserve"> extraordinarily difficult </w:t>
      </w:r>
      <w:r>
        <w:t xml:space="preserve">for them </w:t>
      </w:r>
      <w:r w:rsidRPr="00AC131F">
        <w:t>to devote sufficient resource to the insurance policies.</w:t>
      </w:r>
      <w:r>
        <w:t xml:space="preserve"> </w:t>
      </w:r>
      <w:r w:rsidRPr="00AC131F">
        <w:t xml:space="preserve">It seems to me clear </w:t>
      </w:r>
      <w:r w:rsidR="00D84CB1">
        <w:t xml:space="preserve">that </w:t>
      </w:r>
      <w:r w:rsidRPr="00AC131F">
        <w:t>we need some mechanism for dealing with that imbalance.</w:t>
      </w:r>
      <w:r>
        <w:t xml:space="preserve"> </w:t>
      </w:r>
      <w:r w:rsidRPr="00AC131F">
        <w:t>My own preference is for an independent body that is established and properly funded by law</w:t>
      </w:r>
      <w:r>
        <w:t>. W</w:t>
      </w:r>
      <w:r w:rsidRPr="00AC131F">
        <w:t>hether that is the right solution or not can be debated.</w:t>
      </w:r>
      <w:r>
        <w:t xml:space="preserve"> </w:t>
      </w:r>
      <w:r w:rsidRPr="00AC131F">
        <w:t xml:space="preserve">What is clear is something is needed to counterbalance the pressure of the every day. </w:t>
      </w:r>
    </w:p>
    <w:p w:rsidR="00654895" w:rsidRPr="00AC131F" w:rsidP="00654895">
      <w:pPr>
        <w:pStyle w:val="Question"/>
        <w:numPr>
          <w:ilvl w:val="0"/>
          <w:numId w:val="9"/>
        </w:numPr>
      </w:pPr>
      <w:sdt>
        <w:sdtPr>
          <w:alias w:val="Member"/>
          <w:tag w:val="&lt;Member mnisId='4443' dodsId='137172'&gt;"/>
          <w:id w:val="-247506230"/>
          <w:placeholder>
            <w:docPart w:val="A7C4983EC16B465EAC671054218C3D9D"/>
          </w:placeholder>
          <w:richText/>
        </w:sdtPr>
        <w:sdtContent>
          <w:r w:rsidRPr="00D31462">
            <w:rPr>
              <w:b/>
            </w:rPr>
            <w:t>Carol Monaghan:</w:t>
          </w:r>
        </w:sdtContent>
      </w:sdt>
      <w:r>
        <w:t xml:space="preserve"> </w:t>
      </w:r>
      <w:r w:rsidRPr="00AC131F">
        <w:t>Lord Sedwill, do you want to come in on that?</w:t>
      </w:r>
      <w:r>
        <w:t xml:space="preserve"> </w:t>
      </w:r>
    </w:p>
    <w:p w:rsidR="00D55E78" w:rsidP="00654895">
      <w:pPr>
        <w:pStyle w:val="Answer"/>
      </w:pPr>
      <w:sdt>
        <w:sdtPr>
          <w:alias w:val="Witness"/>
          <w:id w:val="282551273"/>
          <w:placeholder>
            <w:docPart w:val="A7C4983EC16B465EAC671054218C3D9D"/>
          </w:placeholder>
          <w:richText/>
        </w:sdtPr>
        <w:sdtContent>
          <w:r w:rsidR="00654895">
            <w:rPr>
              <w:b/>
              <w:i/>
            </w:rPr>
            <w:t>Lord Sedwill</w:t>
          </w:r>
          <w:r w:rsidRPr="00D31462" w:rsidR="00654895">
            <w:rPr>
              <w:b/>
              <w:i/>
            </w:rPr>
            <w:t>:</w:t>
          </w:r>
        </w:sdtContent>
      </w:sdt>
      <w:r w:rsidR="00654895">
        <w:t xml:space="preserve"> </w:t>
      </w:r>
      <w:r w:rsidRPr="00AC131F" w:rsidR="00654895">
        <w:t xml:space="preserve">I agree with all the points Oliver Letwin has just made, and in particular </w:t>
      </w:r>
      <w:r w:rsidR="00654895">
        <w:t xml:space="preserve">about </w:t>
      </w:r>
      <w:r w:rsidRPr="00AC131F" w:rsidR="00654895">
        <w:t>how we ensure that resilience is a more central feature of Government planning and policy.</w:t>
      </w:r>
    </w:p>
    <w:p w:rsidR="00654895" w:rsidP="00654895">
      <w:pPr>
        <w:pStyle w:val="Answer"/>
      </w:pPr>
      <w:r w:rsidRPr="00AC131F">
        <w:t>On the point about societal resilience, both your question and his response make some very important points.</w:t>
      </w:r>
      <w:r w:rsidR="00D55E78">
        <w:t xml:space="preserve"> </w:t>
      </w:r>
      <w:r w:rsidRPr="00AC131F">
        <w:t>We need to look quite carefully though at whether that societal resilience is even across the country.</w:t>
      </w:r>
      <w:r>
        <w:t xml:space="preserve"> </w:t>
      </w:r>
      <w:r w:rsidRPr="00AC131F">
        <w:t>It works well in communities that are essentially stable</w:t>
      </w:r>
      <w:r>
        <w:t>,</w:t>
      </w:r>
      <w:r w:rsidRPr="00AC131F">
        <w:t xml:space="preserve"> and where there is a strong sense of community spirit</w:t>
      </w:r>
      <w:r w:rsidR="008225BE">
        <w:t>; o</w:t>
      </w:r>
      <w:r w:rsidRPr="00AC131F">
        <w:t>ften those communities are quite well connected into local and national Government</w:t>
      </w:r>
      <w:r w:rsidR="008225BE">
        <w:t>. I</w:t>
      </w:r>
      <w:r w:rsidR="00C52BC5">
        <w:t xml:space="preserve">t works </w:t>
      </w:r>
      <w:r w:rsidRPr="00AC131F">
        <w:t>much less</w:t>
      </w:r>
      <w:r w:rsidR="00D55E78">
        <w:t xml:space="preserve"> well</w:t>
      </w:r>
      <w:r w:rsidR="00372ECC">
        <w:t>,</w:t>
      </w:r>
      <w:r w:rsidRPr="00AC131F">
        <w:t xml:space="preserve"> in</w:t>
      </w:r>
      <w:r>
        <w:t xml:space="preserve"> particular in</w:t>
      </w:r>
      <w:r w:rsidRPr="00AC131F">
        <w:t xml:space="preserve"> some of the deprived parts of the country</w:t>
      </w:r>
      <w:r w:rsidR="00372ECC">
        <w:t>,</w:t>
      </w:r>
      <w:r w:rsidRPr="00AC131F">
        <w:t xml:space="preserve"> where communities and individuals</w:t>
      </w:r>
      <w:r>
        <w:t>’</w:t>
      </w:r>
      <w:r w:rsidRPr="00AC131F">
        <w:t xml:space="preserve"> relation</w:t>
      </w:r>
      <w:r>
        <w:t>s</w:t>
      </w:r>
      <w:r w:rsidRPr="00AC131F">
        <w:t xml:space="preserve"> with authority </w:t>
      </w:r>
      <w:r>
        <w:t>are</w:t>
      </w:r>
      <w:r w:rsidRPr="00AC131F">
        <w:t xml:space="preserve"> much more challenged.</w:t>
      </w:r>
      <w:r>
        <w:t xml:space="preserve"> </w:t>
      </w:r>
    </w:p>
    <w:p w:rsidR="00654895" w:rsidP="00F905AD">
      <w:pPr>
        <w:pStyle w:val="Answer"/>
      </w:pPr>
      <w:r>
        <w:t>W</w:t>
      </w:r>
      <w:r w:rsidRPr="00AC131F">
        <w:t>e should look carefully at society and community resilience countrywide</w:t>
      </w:r>
      <w:r>
        <w:t>,</w:t>
      </w:r>
      <w:r w:rsidRPr="00AC131F">
        <w:t xml:space="preserve"> </w:t>
      </w:r>
      <w:r w:rsidR="00E126EC">
        <w:t>but we should also</w:t>
      </w:r>
      <w:r w:rsidRPr="00AC131F">
        <w:t xml:space="preserve"> recognise how important it was</w:t>
      </w:r>
      <w:r>
        <w:t>,</w:t>
      </w:r>
      <w:r w:rsidRPr="00AC131F">
        <w:t xml:space="preserve"> in one of the positive responses to this pandemic</w:t>
      </w:r>
      <w:r w:rsidR="00337FBB">
        <w:t>. T</w:t>
      </w:r>
      <w:r w:rsidRPr="00AC131F">
        <w:t>he shielding programme and the programme to support the socially</w:t>
      </w:r>
      <w:r w:rsidR="007466E6">
        <w:t>,</w:t>
      </w:r>
      <w:r w:rsidRPr="00AC131F">
        <w:t xml:space="preserve"> as opposed to </w:t>
      </w:r>
      <w:r w:rsidR="007466E6">
        <w:t xml:space="preserve">the </w:t>
      </w:r>
      <w:r w:rsidRPr="00AC131F">
        <w:t>medically</w:t>
      </w:r>
      <w:r w:rsidR="00337FBB">
        <w:t>,</w:t>
      </w:r>
      <w:r w:rsidRPr="00AC131F">
        <w:t xml:space="preserve"> disadvantaged</w:t>
      </w:r>
      <w:r>
        <w:t>—</w:t>
      </w:r>
      <w:r w:rsidR="00183CDF">
        <w:t>those strug</w:t>
      </w:r>
      <w:r w:rsidRPr="00AC131F">
        <w:t>gling with the lockdown</w:t>
      </w:r>
      <w:r w:rsidR="00183CDF">
        <w:t>—</w:t>
      </w:r>
      <w:r w:rsidRPr="00AC131F">
        <w:t>relied upon a huge voluntary effort, some of it organised, some of it simply people looking out for their neighbours.</w:t>
      </w:r>
      <w:r>
        <w:t xml:space="preserve"> </w:t>
      </w:r>
      <w:r w:rsidRPr="00AC131F">
        <w:t xml:space="preserve">We have to work out how well that applies across the entire country and support, encourage, nudge, reward people who devote themselves to providing that broader societal resilience. </w:t>
      </w:r>
      <w:r>
        <w:t>Y</w:t>
      </w:r>
      <w:r w:rsidRPr="00AC131F">
        <w:t>ou are right that we need to try to ensure t</w:t>
      </w:r>
      <w:r>
        <w:t>h</w:t>
      </w:r>
      <w:r w:rsidRPr="00AC131F">
        <w:t>at individual citizens, families, households</w:t>
      </w:r>
      <w:r>
        <w:t xml:space="preserve"> and</w:t>
      </w:r>
      <w:r w:rsidRPr="00AC131F">
        <w:t xml:space="preserve"> communities recognise </w:t>
      </w:r>
      <w:r w:rsidR="00E72182">
        <w:t xml:space="preserve">that </w:t>
      </w:r>
      <w:r w:rsidRPr="00AC131F">
        <w:t xml:space="preserve">there is a responsibility on them as well to be prepared for whatever contingencies, but of course they need support from </w:t>
      </w:r>
      <w:r w:rsidR="00B55335">
        <w:t>g</w:t>
      </w:r>
      <w:r w:rsidRPr="00AC131F">
        <w:t xml:space="preserve">overnment whether national, devolved </w:t>
      </w:r>
      <w:r>
        <w:t xml:space="preserve">or </w:t>
      </w:r>
      <w:r w:rsidRPr="00AC131F">
        <w:t>local</w:t>
      </w:r>
      <w:r>
        <w:t>,</w:t>
      </w:r>
      <w:r w:rsidRPr="00AC131F">
        <w:t xml:space="preserve"> to enable them to do that intelligently.</w:t>
      </w:r>
    </w:p>
    <w:p w:rsidR="00654895" w:rsidRPr="00AC131F" w:rsidP="00654895">
      <w:pPr>
        <w:pStyle w:val="Question"/>
        <w:numPr>
          <w:ilvl w:val="0"/>
          <w:numId w:val="9"/>
        </w:numPr>
      </w:pPr>
      <w:sdt>
        <w:sdtPr>
          <w:alias w:val="Member"/>
          <w:tag w:val="&lt;Member mnisId='4476' dodsId='60557'&gt;"/>
          <w:id w:val="-1208015583"/>
          <w:placeholder>
            <w:docPart w:val="A7C4983EC16B465EAC671054218C3D9D"/>
          </w:placeholder>
          <w:richText/>
        </w:sdtPr>
        <w:sdtContent>
          <w:r w:rsidR="00F905AD">
            <w:rPr>
              <w:b/>
            </w:rPr>
            <w:t xml:space="preserve">Dr </w:t>
          </w:r>
        </w:sdtContent>
      </w:sdt>
      <w:r w:rsidRPr="00D31462">
        <w:rPr>
          <w:b/>
        </w:rPr>
        <w:t>Davies:</w:t>
      </w:r>
      <w:r w:rsidRPr="00AC131F">
        <w:t xml:space="preserve"> Lord Sedwill</w:t>
      </w:r>
      <w:r w:rsidR="008A3CDB">
        <w:t>,</w:t>
      </w:r>
      <w:r w:rsidRPr="00AC131F">
        <w:t xml:space="preserve"> in relation to the legislation used to tackle the pandemic</w:t>
      </w:r>
      <w:r w:rsidR="008301FF">
        <w:t xml:space="preserve">, </w:t>
      </w:r>
      <w:r w:rsidRPr="00AC131F">
        <w:t xml:space="preserve">why </w:t>
      </w:r>
      <w:r w:rsidR="008301FF">
        <w:t xml:space="preserve">was </w:t>
      </w:r>
      <w:r w:rsidRPr="00AC131F">
        <w:t xml:space="preserve">the Civil Contingencies Act </w:t>
      </w:r>
      <w:r w:rsidR="008301FF">
        <w:t>n</w:t>
      </w:r>
      <w:r w:rsidRPr="00AC131F">
        <w:t>ot used</w:t>
      </w:r>
      <w:r>
        <w:t>,</w:t>
      </w:r>
      <w:r w:rsidRPr="00AC131F">
        <w:t xml:space="preserve"> in your view</w:t>
      </w:r>
      <w:r>
        <w:t>,</w:t>
      </w:r>
      <w:r w:rsidRPr="00AC131F">
        <w:t xml:space="preserve"> </w:t>
      </w:r>
      <w:r w:rsidR="008301FF">
        <w:t>as opposed to</w:t>
      </w:r>
      <w:r w:rsidRPr="00AC131F">
        <w:t xml:space="preserve"> public health legislation</w:t>
      </w:r>
      <w:r w:rsidR="008301FF">
        <w:t>?</w:t>
      </w:r>
      <w:r w:rsidRPr="00AC131F">
        <w:t xml:space="preserve"> I ask that as a Welsh MP because I understand </w:t>
      </w:r>
      <w:r w:rsidR="0089363A">
        <w:t xml:space="preserve">that </w:t>
      </w:r>
      <w:r w:rsidRPr="00AC131F">
        <w:t>the Civil Contingencies Act is UK</w:t>
      </w:r>
      <w:r w:rsidR="0089363A">
        <w:t>-</w:t>
      </w:r>
      <w:r w:rsidRPr="00AC131F">
        <w:t xml:space="preserve">wide and might well have helped to overcome some of the political disagreement we have had during the last several months, </w:t>
      </w:r>
      <w:r w:rsidR="000826A1">
        <w:t>which</w:t>
      </w:r>
      <w:r w:rsidRPr="00AC131F">
        <w:t xml:space="preserve"> arguably, as a consequence, reduced confidence in the public carrying out the measures, </w:t>
      </w:r>
      <w:r w:rsidR="004056DA">
        <w:t xml:space="preserve">with </w:t>
      </w:r>
      <w:r w:rsidRPr="00AC131F">
        <w:t xml:space="preserve">duplication, compliance </w:t>
      </w:r>
      <w:r w:rsidR="004056DA">
        <w:t xml:space="preserve">issues </w:t>
      </w:r>
      <w:r w:rsidRPr="00AC131F">
        <w:t>and so forth.</w:t>
      </w:r>
      <w:r>
        <w:t xml:space="preserve"> </w:t>
      </w:r>
    </w:p>
    <w:p w:rsidR="00AB4AA7" w:rsidP="00654895">
      <w:pPr>
        <w:pStyle w:val="Answer"/>
      </w:pPr>
      <w:sdt>
        <w:sdtPr>
          <w:alias w:val="Witness"/>
          <w:id w:val="1952206027"/>
          <w:placeholder>
            <w:docPart w:val="A7C4983EC16B465EAC671054218C3D9D"/>
          </w:placeholder>
          <w:richText/>
        </w:sdtPr>
        <w:sdtContent>
          <w:r w:rsidR="00654895">
            <w:rPr>
              <w:b/>
              <w:i/>
            </w:rPr>
            <w:t>Lord Sedwill</w:t>
          </w:r>
          <w:r w:rsidRPr="00D52C00" w:rsidR="00654895">
            <w:rPr>
              <w:b/>
              <w:i/>
            </w:rPr>
            <w:t>:</w:t>
          </w:r>
        </w:sdtContent>
      </w:sdt>
      <w:r w:rsidR="00654895">
        <w:t xml:space="preserve"> </w:t>
      </w:r>
      <w:r w:rsidRPr="00AC131F" w:rsidR="00654895">
        <w:t>It is an important question.</w:t>
      </w:r>
      <w:r w:rsidR="00654895">
        <w:t xml:space="preserve"> </w:t>
      </w:r>
      <w:r w:rsidRPr="00AC131F" w:rsidR="00654895">
        <w:t>On the last point, of course</w:t>
      </w:r>
      <w:r w:rsidR="00654895">
        <w:t>,</w:t>
      </w:r>
      <w:r w:rsidRPr="00AC131F" w:rsidR="00654895">
        <w:t xml:space="preserve"> had we used it and imposed it country</w:t>
      </w:r>
      <w:r w:rsidR="001241F2">
        <w:t>-</w:t>
      </w:r>
      <w:r w:rsidRPr="00AC131F" w:rsidR="00654895">
        <w:t>wide, across the entire UK, I suspect there might have been a political row about that as well.</w:t>
      </w:r>
      <w:r w:rsidR="00654895">
        <w:t xml:space="preserve"> </w:t>
      </w:r>
      <w:r w:rsidRPr="00AC131F" w:rsidR="00654895">
        <w:t>In a sense, political frictions are inherent in dealing with something this challenging.</w:t>
      </w:r>
    </w:p>
    <w:p w:rsidR="003E3784" w:rsidP="00654895">
      <w:pPr>
        <w:pStyle w:val="Answer"/>
      </w:pPr>
      <w:r w:rsidRPr="00AC131F">
        <w:t>I think you are really referring, Dr Davies, to the Civil Contingencies Act part two</w:t>
      </w:r>
      <w:r>
        <w:t>,</w:t>
      </w:r>
      <w:r w:rsidRPr="00AC131F">
        <w:t xml:space="preserve"> which is the emergency powers element.</w:t>
      </w:r>
      <w:r>
        <w:t xml:space="preserve"> </w:t>
      </w:r>
      <w:r w:rsidRPr="00AC131F">
        <w:t>That was e</w:t>
      </w:r>
      <w:r>
        <w:t xml:space="preserve">xplicitly </w:t>
      </w:r>
      <w:r w:rsidRPr="00AC131F">
        <w:t>designed to enable Ministers to introduce through executive order, decree if you like, for a short period</w:t>
      </w:r>
      <w:r w:rsidR="00E608F3">
        <w:t>,</w:t>
      </w:r>
      <w:r w:rsidRPr="00AC131F">
        <w:t xml:space="preserve"> under regular review by Parliament</w:t>
      </w:r>
      <w:r w:rsidR="00E608F3">
        <w:t>,</w:t>
      </w:r>
      <w:r w:rsidR="00CB1064">
        <w:t xml:space="preserve"> measures</w:t>
      </w:r>
      <w:r w:rsidRPr="00AC131F">
        <w:t xml:space="preserve"> that are necessary to deal with an emerging emergency.</w:t>
      </w:r>
      <w:r>
        <w:t xml:space="preserve"> </w:t>
      </w:r>
      <w:r w:rsidRPr="00AC131F">
        <w:t>There are very significant checks and balances built into that</w:t>
      </w:r>
      <w:r>
        <w:t>,</w:t>
      </w:r>
      <w:r w:rsidRPr="00AC131F">
        <w:t xml:space="preserve"> for all the obvious reasons.</w:t>
      </w:r>
    </w:p>
    <w:p w:rsidR="00654895" w:rsidP="00654895">
      <w:pPr>
        <w:pStyle w:val="Answer"/>
      </w:pPr>
      <w:r w:rsidRPr="00AC131F">
        <w:t>It is explicit in that legislation, in my view rightly, that it should be used only if there is</w:t>
      </w:r>
      <w:r w:rsidR="003E3784">
        <w:t>n’t</w:t>
      </w:r>
      <w:r>
        <w:t xml:space="preserve"> a</w:t>
      </w:r>
      <w:r w:rsidRPr="00AC131F">
        <w:t xml:space="preserve"> legislative alternative</w:t>
      </w:r>
      <w:r>
        <w:t>,</w:t>
      </w:r>
      <w:r w:rsidRPr="00AC131F">
        <w:t xml:space="preserve"> because we are talking about coercive and intrusive powers introduced in an emergency</w:t>
      </w:r>
      <w:r>
        <w:t>,</w:t>
      </w:r>
      <w:r w:rsidRPr="00AC131F">
        <w:t xml:space="preserve"> where </w:t>
      </w:r>
      <w:r w:rsidRPr="00AC131F">
        <w:t>Parliament can only review them after a certain period.</w:t>
      </w:r>
      <w:r>
        <w:t xml:space="preserve"> </w:t>
      </w:r>
      <w:r w:rsidR="000F78E6">
        <w:t xml:space="preserve">If </w:t>
      </w:r>
      <w:r w:rsidRPr="00AC131F">
        <w:t>we can</w:t>
      </w:r>
      <w:r>
        <w:t>,</w:t>
      </w:r>
      <w:r w:rsidRPr="00AC131F">
        <w:t xml:space="preserve"> and we reckon</w:t>
      </w:r>
      <w:r>
        <w:t>ed</w:t>
      </w:r>
      <w:r w:rsidRPr="00AC131F">
        <w:t xml:space="preserve"> we had time to do this in the case of the pandemic</w:t>
      </w:r>
      <w:r>
        <w:t>,</w:t>
      </w:r>
      <w:r w:rsidRPr="00AC131F">
        <w:t xml:space="preserve"> </w:t>
      </w:r>
      <w:r w:rsidR="000F78E6">
        <w:t xml:space="preserve">it is </w:t>
      </w:r>
      <w:r w:rsidR="006876FD">
        <w:t xml:space="preserve">better </w:t>
      </w:r>
      <w:r w:rsidRPr="00AC131F">
        <w:t>to introduce powers</w:t>
      </w:r>
      <w:r w:rsidR="001C2C1A">
        <w:t>,</w:t>
      </w:r>
      <w:r w:rsidRPr="00AC131F">
        <w:t xml:space="preserve"> under proper scrutiny by Parliament</w:t>
      </w:r>
      <w:r>
        <w:t>—</w:t>
      </w:r>
      <w:r w:rsidRPr="00AC131F">
        <w:t>the Coronavirus Act</w:t>
      </w:r>
      <w:r w:rsidR="000B1E14">
        <w:t xml:space="preserve"> legislation</w:t>
      </w:r>
      <w:r w:rsidRPr="00AC131F">
        <w:t xml:space="preserve">, </w:t>
      </w:r>
      <w:r w:rsidR="00317AB2">
        <w:t>and so on</w:t>
      </w:r>
      <w:r>
        <w:t>,</w:t>
      </w:r>
      <w:r w:rsidRPr="00AC131F">
        <w:t xml:space="preserve"> in the spring</w:t>
      </w:r>
      <w:r>
        <w:t>—</w:t>
      </w:r>
      <w:r w:rsidR="007B52E2">
        <w:t>that are</w:t>
      </w:r>
      <w:r w:rsidRPr="00AC131F">
        <w:t xml:space="preserve"> bespoke to the circumstances at the time</w:t>
      </w:r>
      <w:r>
        <w:t>,</w:t>
      </w:r>
      <w:r w:rsidRPr="00AC131F">
        <w:t xml:space="preserve"> and</w:t>
      </w:r>
      <w:r>
        <w:t>,</w:t>
      </w:r>
      <w:r w:rsidRPr="00AC131F">
        <w:t xml:space="preserve"> frankly</w:t>
      </w:r>
      <w:r>
        <w:t>,</w:t>
      </w:r>
      <w:r w:rsidRPr="00AC131F">
        <w:t xml:space="preserve"> </w:t>
      </w:r>
      <w:r w:rsidR="003253F3">
        <w:t>are</w:t>
      </w:r>
      <w:r w:rsidRPr="00AC131F">
        <w:t xml:space="preserve"> not too broad brush and c</w:t>
      </w:r>
      <w:r>
        <w:t>ould no</w:t>
      </w:r>
      <w:r w:rsidRPr="00AC131F">
        <w:t>t be abused.</w:t>
      </w:r>
      <w:r>
        <w:t xml:space="preserve"> </w:t>
      </w:r>
    </w:p>
    <w:p w:rsidR="00654895" w:rsidP="00F905AD">
      <w:pPr>
        <w:pStyle w:val="Answer"/>
      </w:pPr>
      <w:r w:rsidRPr="00AC131F">
        <w:t xml:space="preserve">You are right of course that </w:t>
      </w:r>
      <w:r w:rsidR="003253F3">
        <w:t xml:space="preserve">that </w:t>
      </w:r>
      <w:r w:rsidRPr="00AC131F">
        <w:t xml:space="preserve">inevitably meant that there was some difference in the </w:t>
      </w:r>
      <w:r>
        <w:t xml:space="preserve">legislative </w:t>
      </w:r>
      <w:r w:rsidRPr="00AC131F">
        <w:t>approach that was taken across the four nations and Administrations.</w:t>
      </w:r>
      <w:r>
        <w:t xml:space="preserve"> W</w:t>
      </w:r>
      <w:r w:rsidRPr="00AC131F">
        <w:t>as that better or worse than having a UK</w:t>
      </w:r>
      <w:r>
        <w:t>-</w:t>
      </w:r>
      <w:r w:rsidRPr="00AC131F">
        <w:t>wide approach</w:t>
      </w:r>
      <w:r>
        <w:t xml:space="preserve">? </w:t>
      </w:r>
      <w:r w:rsidR="0094530E">
        <w:t>W</w:t>
      </w:r>
      <w:r w:rsidRPr="00AC131F">
        <w:t>e could have chosen</w:t>
      </w:r>
      <w:r>
        <w:t>,</w:t>
      </w:r>
      <w:r w:rsidRPr="00AC131F">
        <w:t xml:space="preserve"> with everyone</w:t>
      </w:r>
      <w:r>
        <w:t>’</w:t>
      </w:r>
      <w:r w:rsidRPr="00AC131F">
        <w:t>s agreement</w:t>
      </w:r>
      <w:r>
        <w:t>,</w:t>
      </w:r>
      <w:r w:rsidRPr="00AC131F">
        <w:t xml:space="preserve"> to have done it on a UK</w:t>
      </w:r>
      <w:r>
        <w:t>-</w:t>
      </w:r>
      <w:r w:rsidRPr="00AC131F">
        <w:t>wide basis even as a bespoke piece of legislation. Essentially</w:t>
      </w:r>
      <w:r>
        <w:t>,</w:t>
      </w:r>
      <w:r w:rsidRPr="00AC131F">
        <w:t xml:space="preserve"> it comes down to th</w:t>
      </w:r>
      <w:r w:rsidR="00A9529B">
        <w:t>is:</w:t>
      </w:r>
      <w:r w:rsidRPr="00AC131F">
        <w:t xml:space="preserve"> the Civil Contingencies Act </w:t>
      </w:r>
      <w:r w:rsidR="0094530E">
        <w:t xml:space="preserve">could </w:t>
      </w:r>
      <w:r w:rsidR="005B631B">
        <w:t>have been</w:t>
      </w:r>
      <w:r>
        <w:t xml:space="preserve"> </w:t>
      </w:r>
      <w:r w:rsidRPr="00AC131F">
        <w:t>a sledgehammer</w:t>
      </w:r>
      <w:r w:rsidR="00A9529B">
        <w:t>,</w:t>
      </w:r>
      <w:r w:rsidRPr="00AC131F">
        <w:t xml:space="preserve"> whereas we want</w:t>
      </w:r>
      <w:r w:rsidR="00D94AE7">
        <w:t>ed</w:t>
      </w:r>
      <w:r w:rsidRPr="00AC131F">
        <w:t xml:space="preserve"> to try to take targeted measures, if we ha</w:t>
      </w:r>
      <w:r w:rsidR="00D94AE7">
        <w:t>d</w:t>
      </w:r>
      <w:r w:rsidRPr="00AC131F">
        <w:t xml:space="preserve"> time to, as we did in this case, and give Parliament a proper opportunity to scrutinise and challenge them.</w:t>
      </w:r>
    </w:p>
    <w:p w:rsidR="00654895" w:rsidRPr="00AC131F" w:rsidP="00654895">
      <w:pPr>
        <w:pStyle w:val="Question"/>
        <w:numPr>
          <w:ilvl w:val="0"/>
          <w:numId w:val="9"/>
        </w:numPr>
      </w:pPr>
      <w:sdt>
        <w:sdtPr>
          <w:alias w:val="Member"/>
          <w:tag w:val="&lt;Member mnisId='1578' dodsId='40488'&gt;"/>
          <w:id w:val="1870266455"/>
          <w:placeholder>
            <w:docPart w:val="A7C4983EC16B465EAC671054218C3D9D"/>
          </w:placeholder>
          <w:richText/>
        </w:sdtPr>
        <w:sdtContent>
          <w:r w:rsidRPr="00D52C00">
            <w:rPr>
              <w:b/>
            </w:rPr>
            <w:t>Chair:</w:t>
          </w:r>
        </w:sdtContent>
      </w:sdt>
      <w:r>
        <w:t xml:space="preserve"> </w:t>
      </w:r>
      <w:r w:rsidRPr="00AC131F">
        <w:t>Lord S</w:t>
      </w:r>
      <w:r>
        <w:t>e</w:t>
      </w:r>
      <w:r w:rsidRPr="00AC131F">
        <w:t>dw</w:t>
      </w:r>
      <w:r>
        <w:t>i</w:t>
      </w:r>
      <w:r w:rsidRPr="00AC131F">
        <w:t xml:space="preserve">ll, </w:t>
      </w:r>
      <w:r>
        <w:t xml:space="preserve">I have </w:t>
      </w:r>
      <w:r w:rsidRPr="00AC131F">
        <w:t>a final point on the civil contingencies arrangements</w:t>
      </w:r>
      <w:r>
        <w:t>. I</w:t>
      </w:r>
      <w:r w:rsidRPr="00AC131F">
        <w:t>nitially</w:t>
      </w:r>
      <w:r w:rsidR="00D94AE7">
        <w:t>,</w:t>
      </w:r>
      <w:r w:rsidRPr="00AC131F">
        <w:t xml:space="preserve"> C</w:t>
      </w:r>
      <w:r w:rsidR="00D94AE7">
        <w:t>obra</w:t>
      </w:r>
      <w:r w:rsidRPr="00AC131F">
        <w:t xml:space="preserve"> was the governing Cabinet body</w:t>
      </w:r>
      <w:r>
        <w:t xml:space="preserve"> </w:t>
      </w:r>
      <w:r w:rsidR="00D94AE7">
        <w:t>that</w:t>
      </w:r>
      <w:r w:rsidRPr="00AC131F">
        <w:t xml:space="preserve"> took the decisions and met to handle the pandemic.</w:t>
      </w:r>
      <w:r>
        <w:t xml:space="preserve"> </w:t>
      </w:r>
      <w:r w:rsidRPr="00AC131F">
        <w:t xml:space="preserve">That was moved to a different structure of Cabinet </w:t>
      </w:r>
      <w:r w:rsidR="00B77F28">
        <w:t>C</w:t>
      </w:r>
      <w:r w:rsidRPr="00AC131F">
        <w:t>ommittees</w:t>
      </w:r>
      <w:r>
        <w:t>. O</w:t>
      </w:r>
      <w:r w:rsidRPr="00AC131F">
        <w:t xml:space="preserve">ne of the consequences of that is </w:t>
      </w:r>
      <w:r w:rsidR="00B13302">
        <w:t xml:space="preserve">that </w:t>
      </w:r>
      <w:r w:rsidRPr="00AC131F">
        <w:t xml:space="preserve">the </w:t>
      </w:r>
      <w:r w:rsidR="00B77F28">
        <w:t>c</w:t>
      </w:r>
      <w:r w:rsidRPr="00AC131F">
        <w:t xml:space="preserve">ivil </w:t>
      </w:r>
      <w:r w:rsidR="00B77F28">
        <w:t>c</w:t>
      </w:r>
      <w:r w:rsidRPr="00AC131F">
        <w:t xml:space="preserve">ontingencies </w:t>
      </w:r>
      <w:r w:rsidR="00B77F28">
        <w:t>s</w:t>
      </w:r>
      <w:r w:rsidRPr="00AC131F">
        <w:t>ecretariat</w:t>
      </w:r>
      <w:r w:rsidR="00B13302">
        <w:t>, which</w:t>
      </w:r>
      <w:r w:rsidRPr="00AC131F">
        <w:t xml:space="preserve"> serves C</w:t>
      </w:r>
      <w:r w:rsidR="00B77F28">
        <w:t>obra</w:t>
      </w:r>
      <w:r w:rsidR="00B13302">
        <w:t>,</w:t>
      </w:r>
      <w:r w:rsidRPr="00AC131F">
        <w:t xml:space="preserve"> does not serve the Cabinet </w:t>
      </w:r>
      <w:r w:rsidR="00B13302">
        <w:t>C</w:t>
      </w:r>
      <w:r w:rsidRPr="00AC131F">
        <w:t>ommittees</w:t>
      </w:r>
      <w:r w:rsidR="00B13302">
        <w:t>; t</w:t>
      </w:r>
      <w:r w:rsidRPr="00AC131F">
        <w:t>hey are serviced by the Cabinet Office generally</w:t>
      </w:r>
      <w:r>
        <w:t xml:space="preserve">. Is </w:t>
      </w:r>
      <w:r w:rsidRPr="00AC131F">
        <w:t>there anything to be read into that?</w:t>
      </w:r>
      <w:r>
        <w:t xml:space="preserve"> </w:t>
      </w:r>
      <w:r w:rsidRPr="00AC131F">
        <w:t xml:space="preserve">Was </w:t>
      </w:r>
      <w:r w:rsidR="0062509D">
        <w:t>it</w:t>
      </w:r>
      <w:r w:rsidRPr="00AC131F">
        <w:t xml:space="preserve"> the right move</w:t>
      </w:r>
      <w:r>
        <w:t>,</w:t>
      </w:r>
      <w:r w:rsidRPr="00AC131F">
        <w:t xml:space="preserve"> and why?</w:t>
      </w:r>
      <w:r>
        <w:t xml:space="preserve"> </w:t>
      </w:r>
    </w:p>
    <w:p w:rsidR="00B55335" w:rsidP="00654895">
      <w:pPr>
        <w:pStyle w:val="Answer"/>
      </w:pPr>
      <w:sdt>
        <w:sdtPr>
          <w:alias w:val="Witness"/>
          <w:id w:val="631749545"/>
          <w:placeholder>
            <w:docPart w:val="A7C4983EC16B465EAC671054218C3D9D"/>
          </w:placeholder>
          <w:richText/>
        </w:sdtPr>
        <w:sdtContent>
          <w:r w:rsidR="00654895">
            <w:rPr>
              <w:b/>
              <w:i/>
            </w:rPr>
            <w:t>Lord Sedwill</w:t>
          </w:r>
          <w:r w:rsidRPr="00D52C00" w:rsidR="00654895">
            <w:rPr>
              <w:b/>
              <w:i/>
            </w:rPr>
            <w:t>:</w:t>
          </w:r>
        </w:sdtContent>
      </w:sdt>
      <w:r w:rsidR="00654895">
        <w:t xml:space="preserve"> </w:t>
      </w:r>
      <w:r w:rsidRPr="00AC131F" w:rsidR="00654895">
        <w:t>Th</w:t>
      </w:r>
      <w:r w:rsidR="0062509D">
        <w:t>at</w:t>
      </w:r>
      <w:r w:rsidRPr="00AC131F" w:rsidR="00654895">
        <w:t xml:space="preserve"> is the way civil contingencies </w:t>
      </w:r>
      <w:r w:rsidR="00654895">
        <w:t>are</w:t>
      </w:r>
      <w:r w:rsidRPr="00AC131F" w:rsidR="00654895">
        <w:t xml:space="preserve"> designed.</w:t>
      </w:r>
      <w:r w:rsidR="00654895">
        <w:t xml:space="preserve"> </w:t>
      </w:r>
      <w:r w:rsidR="0062509D">
        <w:t>To</w:t>
      </w:r>
      <w:r w:rsidRPr="00AC131F" w:rsidR="00654895">
        <w:t xml:space="preserve"> </w:t>
      </w:r>
      <w:r w:rsidR="00654895">
        <w:t xml:space="preserve">take </w:t>
      </w:r>
      <w:r w:rsidRPr="00AC131F" w:rsidR="00654895">
        <w:t xml:space="preserve">a much more specific example, Grenfell, </w:t>
      </w:r>
      <w:r w:rsidR="007958CF">
        <w:t xml:space="preserve">the </w:t>
      </w:r>
      <w:r w:rsidR="00DC4851">
        <w:t>c</w:t>
      </w:r>
      <w:r w:rsidRPr="00AC131F" w:rsidR="00654895">
        <w:t xml:space="preserve">ivil </w:t>
      </w:r>
      <w:r w:rsidR="00DC4851">
        <w:t>c</w:t>
      </w:r>
      <w:r w:rsidRPr="00AC131F" w:rsidR="00654895">
        <w:t xml:space="preserve">ontingencies </w:t>
      </w:r>
      <w:r w:rsidR="00DC4851">
        <w:t>s</w:t>
      </w:r>
      <w:r w:rsidRPr="00AC131F" w:rsidR="00654895">
        <w:t>ecretariat</w:t>
      </w:r>
      <w:r w:rsidR="00014A3B">
        <w:t xml:space="preserve"> and</w:t>
      </w:r>
      <w:r w:rsidR="000065DC">
        <w:t xml:space="preserve"> </w:t>
      </w:r>
      <w:r w:rsidRPr="00AC131F" w:rsidR="00654895">
        <w:t>C</w:t>
      </w:r>
      <w:r w:rsidR="00DC4851">
        <w:t>obra</w:t>
      </w:r>
      <w:r w:rsidR="000065DC">
        <w:t xml:space="preserve"> </w:t>
      </w:r>
      <w:r w:rsidRPr="00AC131F" w:rsidR="00654895">
        <w:t>met to deal with Grenfell for the first two or three weeks.</w:t>
      </w:r>
      <w:r w:rsidR="00654895">
        <w:t xml:space="preserve"> </w:t>
      </w:r>
      <w:r w:rsidRPr="00AC131F" w:rsidR="00654895">
        <w:t>If something is ongoing</w:t>
      </w:r>
      <w:r w:rsidR="00654895">
        <w:t>,</w:t>
      </w:r>
      <w:r w:rsidRPr="00AC131F" w:rsidR="00654895">
        <w:t xml:space="preserve"> we seek to put it into the mainstream of </w:t>
      </w:r>
      <w:r w:rsidR="000065DC">
        <w:t>g</w:t>
      </w:r>
      <w:r w:rsidRPr="00AC131F" w:rsidR="00654895">
        <w:t xml:space="preserve">overnment. That is partly because of </w:t>
      </w:r>
      <w:r w:rsidR="00654895">
        <w:t xml:space="preserve">the </w:t>
      </w:r>
      <w:r w:rsidRPr="00AC131F" w:rsidR="00654895">
        <w:t>capacity and potential fatigue of the individuals concerned.</w:t>
      </w:r>
      <w:r w:rsidR="00654895">
        <w:t xml:space="preserve"> </w:t>
      </w:r>
      <w:r w:rsidRPr="00AC131F" w:rsidR="00654895">
        <w:t>It is partly</w:t>
      </w:r>
      <w:r w:rsidR="00654895">
        <w:t>,</w:t>
      </w:r>
      <w:r w:rsidRPr="00AC131F" w:rsidR="00654895">
        <w:t xml:space="preserve"> almost back to </w:t>
      </w:r>
      <w:r w:rsidR="00654895">
        <w:t>D</w:t>
      </w:r>
      <w:r w:rsidRPr="00AC131F" w:rsidR="00654895">
        <w:t>r Davies</w:t>
      </w:r>
      <w:r w:rsidR="00654895">
        <w:t>’</w:t>
      </w:r>
      <w:r w:rsidRPr="00AC131F" w:rsidR="00654895">
        <w:t>s question</w:t>
      </w:r>
      <w:r w:rsidR="00654895">
        <w:t>,</w:t>
      </w:r>
      <w:r w:rsidRPr="00AC131F" w:rsidR="00654895">
        <w:t xml:space="preserve"> because the </w:t>
      </w:r>
      <w:r w:rsidR="007908B9">
        <w:t>c</w:t>
      </w:r>
      <w:r w:rsidRPr="00AC131F" w:rsidR="00654895">
        <w:t xml:space="preserve">ivil </w:t>
      </w:r>
      <w:r w:rsidR="007908B9">
        <w:t>c</w:t>
      </w:r>
      <w:r w:rsidRPr="00AC131F" w:rsidR="00654895">
        <w:t xml:space="preserve">ontingencies </w:t>
      </w:r>
      <w:r w:rsidR="007908B9">
        <w:t>s</w:t>
      </w:r>
      <w:r w:rsidRPr="00AC131F" w:rsidR="00654895">
        <w:t>ecretariat is deliberately not an expert in any particular area</w:t>
      </w:r>
      <w:r w:rsidR="00654895">
        <w:t>,</w:t>
      </w:r>
      <w:r w:rsidRPr="00AC131F" w:rsidR="00654895">
        <w:t xml:space="preserve"> and </w:t>
      </w:r>
      <w:r w:rsidR="00654895">
        <w:t>we</w:t>
      </w:r>
      <w:r w:rsidRPr="00AC131F" w:rsidR="00654895">
        <w:t xml:space="preserve"> want to engage the expert </w:t>
      </w:r>
      <w:r w:rsidR="001A5B82">
        <w:t>D</w:t>
      </w:r>
      <w:r w:rsidRPr="00AC131F" w:rsidR="00654895">
        <w:t>epartments and their capabilities.</w:t>
      </w:r>
      <w:r w:rsidR="00654895">
        <w:t xml:space="preserve"> </w:t>
      </w:r>
    </w:p>
    <w:p w:rsidR="00654895" w:rsidP="00654895">
      <w:pPr>
        <w:pStyle w:val="Answer"/>
      </w:pPr>
      <w:r w:rsidRPr="00AC131F">
        <w:t>It is also because we need to maintain a reserve capacity within the central secretariat should some</w:t>
      </w:r>
      <w:r>
        <w:t xml:space="preserve"> other event </w:t>
      </w:r>
      <w:r w:rsidRPr="00AC131F">
        <w:t>happen.</w:t>
      </w:r>
      <w:r>
        <w:t xml:space="preserve"> </w:t>
      </w:r>
      <w:r w:rsidRPr="00AC131F">
        <w:t>We did not have a terrorist attack or an extreme weather event concurrent with this.</w:t>
      </w:r>
      <w:r>
        <w:t xml:space="preserve"> </w:t>
      </w:r>
      <w:r w:rsidRPr="00AC131F">
        <w:t>We could easily have done</w:t>
      </w:r>
      <w:r>
        <w:t xml:space="preserve"> in the spring</w:t>
      </w:r>
      <w:r w:rsidR="001A5B82">
        <w:t>,</w:t>
      </w:r>
      <w:r w:rsidRPr="00AC131F">
        <w:t xml:space="preserve"> and could easily yet.</w:t>
      </w:r>
      <w:r>
        <w:t xml:space="preserve"> </w:t>
      </w:r>
      <w:r w:rsidRPr="00AC131F">
        <w:t xml:space="preserve">We need the </w:t>
      </w:r>
      <w:r w:rsidR="001A5B82">
        <w:t>c</w:t>
      </w:r>
      <w:r w:rsidRPr="00AC131F">
        <w:t xml:space="preserve">ivil </w:t>
      </w:r>
      <w:r w:rsidR="001A5B82">
        <w:t>c</w:t>
      </w:r>
      <w:r w:rsidRPr="00AC131F">
        <w:t xml:space="preserve">ontingencies </w:t>
      </w:r>
      <w:r w:rsidR="001A5B82">
        <w:t>s</w:t>
      </w:r>
      <w:r w:rsidRPr="00AC131F">
        <w:t xml:space="preserve">ecretariat to have the capacity to be able </w:t>
      </w:r>
      <w:r>
        <w:t xml:space="preserve">to </w:t>
      </w:r>
      <w:r w:rsidRPr="00AC131F">
        <w:t>support a response to that.</w:t>
      </w:r>
      <w:r>
        <w:t xml:space="preserve"> </w:t>
      </w:r>
    </w:p>
    <w:p w:rsidR="00654895" w:rsidP="00654895">
      <w:pPr>
        <w:pStyle w:val="Answer"/>
      </w:pPr>
      <w:r w:rsidRPr="00AC131F">
        <w:t>For something at this scale</w:t>
      </w:r>
      <w:r>
        <w:t>, you</w:t>
      </w:r>
      <w:r w:rsidRPr="00AC131F">
        <w:t xml:space="preserve"> have to move it into the mainstream structures and engage the wider </w:t>
      </w:r>
      <w:r>
        <w:t>G</w:t>
      </w:r>
      <w:r w:rsidRPr="00AC131F">
        <w:t>overnment.</w:t>
      </w:r>
      <w:r>
        <w:t xml:space="preserve"> </w:t>
      </w:r>
      <w:r w:rsidRPr="00AC131F">
        <w:t>CCS, the secretariat, ha</w:t>
      </w:r>
      <w:r>
        <w:t>s</w:t>
      </w:r>
      <w:r w:rsidRPr="00AC131F">
        <w:t xml:space="preserve"> been involved throughout and </w:t>
      </w:r>
      <w:r w:rsidR="008F73E5">
        <w:t xml:space="preserve">has </w:t>
      </w:r>
      <w:r>
        <w:t xml:space="preserve">been </w:t>
      </w:r>
      <w:r w:rsidRPr="00AC131F">
        <w:t>providing a great deal of the support</w:t>
      </w:r>
      <w:r>
        <w:t>,</w:t>
      </w:r>
      <w:r w:rsidRPr="00AC131F">
        <w:t xml:space="preserve"> including some </w:t>
      </w:r>
      <w:r>
        <w:t xml:space="preserve">of </w:t>
      </w:r>
      <w:r w:rsidRPr="00AC131F">
        <w:t>the co</w:t>
      </w:r>
      <w:r>
        <w:t>-</w:t>
      </w:r>
      <w:r w:rsidRPr="00AC131F">
        <w:t>ordination that various questions have referred</w:t>
      </w:r>
      <w:r w:rsidR="00AC03B9">
        <w:t xml:space="preserve"> to</w:t>
      </w:r>
      <w:r w:rsidRPr="00AC131F">
        <w:t>.</w:t>
      </w:r>
      <w:r>
        <w:t xml:space="preserve"> </w:t>
      </w:r>
      <w:r w:rsidRPr="00AC131F">
        <w:t>It is not that we switched it off; the balance was</w:t>
      </w:r>
      <w:r>
        <w:t xml:space="preserve"> </w:t>
      </w:r>
      <w:r w:rsidRPr="00AC131F">
        <w:t>shifted.</w:t>
      </w:r>
      <w:r>
        <w:t xml:space="preserve"> </w:t>
      </w:r>
      <w:r w:rsidRPr="00AC131F">
        <w:t>The</w:t>
      </w:r>
      <w:r>
        <w:t xml:space="preserve"> senior governing body remains</w:t>
      </w:r>
      <w:r w:rsidRPr="00AC131F">
        <w:t xml:space="preserve"> C</w:t>
      </w:r>
      <w:r w:rsidR="00783BB5">
        <w:t>obra</w:t>
      </w:r>
      <w:r>
        <w:t>. There is a UK-</w:t>
      </w:r>
      <w:r w:rsidRPr="00AC131F">
        <w:t>wide C</w:t>
      </w:r>
      <w:r w:rsidR="00783BB5">
        <w:t>obra</w:t>
      </w:r>
      <w:r w:rsidR="007958CF">
        <w:t>,</w:t>
      </w:r>
      <w:r w:rsidRPr="00AC131F">
        <w:t xml:space="preserve"> which is </w:t>
      </w:r>
      <w:r>
        <w:t>the</w:t>
      </w:r>
      <w:r w:rsidRPr="00AC131F">
        <w:t xml:space="preserve"> senior governing body </w:t>
      </w:r>
      <w:r w:rsidR="007958CF">
        <w:t>and</w:t>
      </w:r>
      <w:r w:rsidRPr="00AC131F">
        <w:t xml:space="preserve"> involves the First Ministers of the </w:t>
      </w:r>
      <w:r>
        <w:t>d</w:t>
      </w:r>
      <w:r w:rsidRPr="00AC131F">
        <w:t>evolved Administrations.</w:t>
      </w:r>
      <w:r>
        <w:t xml:space="preserve"> </w:t>
      </w:r>
      <w:r w:rsidRPr="00AC131F">
        <w:t>We</w:t>
      </w:r>
      <w:r>
        <w:t xml:space="preserve"> </w:t>
      </w:r>
      <w:r w:rsidRPr="00AC131F">
        <w:t>maintained those structures.</w:t>
      </w:r>
      <w:r>
        <w:t xml:space="preserve"> </w:t>
      </w:r>
    </w:p>
    <w:p w:rsidR="002A2736" w:rsidP="00654895">
      <w:pPr>
        <w:pStyle w:val="Question"/>
        <w:numPr>
          <w:ilvl w:val="0"/>
          <w:numId w:val="9"/>
        </w:numPr>
      </w:pPr>
      <w:sdt>
        <w:sdtPr>
          <w:alias w:val="Member"/>
          <w:tag w:val="&lt;Member mnisId='1578' dodsId='40488'&gt;"/>
          <w:id w:val="-1907831414"/>
          <w:placeholder>
            <w:docPart w:val="A7C4983EC16B465EAC671054218C3D9D"/>
          </w:placeholder>
          <w:richText/>
        </w:sdtPr>
        <w:sdtContent>
          <w:r w:rsidRPr="00D52C00" w:rsidR="00654895">
            <w:rPr>
              <w:b/>
            </w:rPr>
            <w:t>Chair:</w:t>
          </w:r>
        </w:sdtContent>
      </w:sdt>
      <w:r w:rsidR="00654895">
        <w:t xml:space="preserve"> </w:t>
      </w:r>
      <w:r w:rsidRPr="00AC131F" w:rsidR="00654895">
        <w:t xml:space="preserve">Is the </w:t>
      </w:r>
      <w:r w:rsidR="005B72FC">
        <w:t>c</w:t>
      </w:r>
      <w:r w:rsidRPr="00AC131F" w:rsidR="00654895">
        <w:t xml:space="preserve">ivil </w:t>
      </w:r>
      <w:r w:rsidR="005B72FC">
        <w:t>c</w:t>
      </w:r>
      <w:r w:rsidRPr="00AC131F" w:rsidR="00654895">
        <w:t xml:space="preserve">ontingencies </w:t>
      </w:r>
      <w:r w:rsidR="005B72FC">
        <w:t>s</w:t>
      </w:r>
      <w:r w:rsidRPr="00AC131F" w:rsidR="00654895">
        <w:t>ecretariat still contributing?</w:t>
      </w:r>
    </w:p>
    <w:p w:rsidR="002A2736" w:rsidP="002A2736">
      <w:pPr>
        <w:pStyle w:val="Answer"/>
      </w:pPr>
      <w:sdt>
        <w:sdtPr>
          <w:alias w:val="Witness"/>
          <w:id w:val="808747913"/>
          <w:placeholder>
            <w:docPart w:val="DefaultPlaceholder_-1854013440"/>
          </w:placeholder>
          <w:richText/>
        </w:sdtPr>
        <w:sdtContent>
          <w:r w:rsidRPr="002A2736">
            <w:rPr>
              <w:b/>
              <w:i/>
            </w:rPr>
            <w:t>Lord Sedwill:</w:t>
          </w:r>
        </w:sdtContent>
      </w:sdt>
      <w:r>
        <w:t xml:space="preserve"> Yes. </w:t>
      </w:r>
    </w:p>
    <w:p w:rsidR="00654895" w:rsidRPr="00AC131F" w:rsidP="002A2736">
      <w:pPr>
        <w:pStyle w:val="Question"/>
      </w:pPr>
      <w:sdt>
        <w:sdtPr>
          <w:alias w:val="Member"/>
          <w:tag w:val="&lt;Member mnisId='1578' dodsId='40488'&gt;"/>
          <w:id w:val="-1286723457"/>
          <w:placeholder>
            <w:docPart w:val="DefaultPlaceholder_-1854013440"/>
          </w:placeholder>
          <w:richText/>
        </w:sdtPr>
        <w:sdtContent>
          <w:r w:rsidRPr="002A2736" w:rsidR="002A2736">
            <w:rPr>
              <w:b/>
            </w:rPr>
            <w:t>Chair:</w:t>
          </w:r>
        </w:sdtContent>
      </w:sdt>
      <w:r w:rsidR="002A2736">
        <w:t xml:space="preserve"> </w:t>
      </w:r>
      <w:r w:rsidRPr="00AC131F">
        <w:t>Is it operational in support of the response</w:t>
      </w:r>
      <w:r>
        <w:t>? F</w:t>
      </w:r>
      <w:r w:rsidRPr="00AC131F">
        <w:t>or example, for the vaccine programme that Sir Oliver referred to</w:t>
      </w:r>
      <w:r>
        <w:t>, i</w:t>
      </w:r>
      <w:r w:rsidRPr="00AC131F">
        <w:t xml:space="preserve">s the </w:t>
      </w:r>
      <w:r w:rsidR="005428D2">
        <w:t>c</w:t>
      </w:r>
      <w:r w:rsidRPr="00AC131F">
        <w:t xml:space="preserve">ivil </w:t>
      </w:r>
      <w:r w:rsidR="005428D2">
        <w:t>c</w:t>
      </w:r>
      <w:r w:rsidRPr="00AC131F">
        <w:t xml:space="preserve">ontingencies </w:t>
      </w:r>
      <w:r w:rsidR="005428D2">
        <w:t>s</w:t>
      </w:r>
      <w:r w:rsidRPr="00AC131F">
        <w:t>ecretariat involved?</w:t>
      </w:r>
      <w:r>
        <w:t xml:space="preserve"> </w:t>
      </w:r>
    </w:p>
    <w:p w:rsidR="00654895" w:rsidP="00654895">
      <w:pPr>
        <w:pStyle w:val="Answer"/>
      </w:pPr>
      <w:sdt>
        <w:sdtPr>
          <w:alias w:val="Witness"/>
          <w:id w:val="1558964796"/>
          <w:placeholder>
            <w:docPart w:val="A7C4983EC16B465EAC671054218C3D9D"/>
          </w:placeholder>
          <w:richText/>
        </w:sdtPr>
        <w:sdtContent>
          <w:r>
            <w:rPr>
              <w:b/>
              <w:i/>
            </w:rPr>
            <w:t>Lord Sedwill</w:t>
          </w:r>
          <w:r w:rsidRPr="00D52C00">
            <w:rPr>
              <w:b/>
              <w:i/>
            </w:rPr>
            <w:t>:</w:t>
          </w:r>
        </w:sdtContent>
      </w:sdt>
      <w:r>
        <w:t xml:space="preserve"> </w:t>
      </w:r>
      <w:r w:rsidRPr="00AC131F">
        <w:t>I do not know whether they are still involved in that.</w:t>
      </w:r>
      <w:r>
        <w:t xml:space="preserve"> </w:t>
      </w:r>
      <w:r w:rsidR="005428D2">
        <w:t>They</w:t>
      </w:r>
      <w:r w:rsidRPr="00AC131F">
        <w:t xml:space="preserve"> would </w:t>
      </w:r>
      <w:r>
        <w:t>b</w:t>
      </w:r>
      <w:r w:rsidRPr="00AC131F">
        <w:t>e involved in helping co</w:t>
      </w:r>
      <w:r>
        <w:t>-</w:t>
      </w:r>
      <w:r w:rsidRPr="00AC131F">
        <w:t>ordinate the overall approach</w:t>
      </w:r>
      <w:r w:rsidR="005428D2">
        <w:t>,</w:t>
      </w:r>
      <w:r w:rsidRPr="00AC131F">
        <w:t xml:space="preserve"> but the vaccine programme, certainly when I left Government, </w:t>
      </w:r>
      <w:r w:rsidR="00B65687">
        <w:t xml:space="preserve">was being </w:t>
      </w:r>
      <w:r w:rsidRPr="00AC131F">
        <w:t>run as a separate programme. It has its own SRO</w:t>
      </w:r>
      <w:r w:rsidR="00B65687">
        <w:t>,</w:t>
      </w:r>
      <w:r w:rsidRPr="00AC131F">
        <w:t xml:space="preserve"> and Kate Lampard as the supervising individual.</w:t>
      </w:r>
      <w:r>
        <w:t xml:space="preserve"> </w:t>
      </w:r>
      <w:r w:rsidRPr="00AC131F">
        <w:t>It is a joint programme led out of BEIS but with support from DHSC. Certainly</w:t>
      </w:r>
      <w:r w:rsidR="00D32780">
        <w:t>,</w:t>
      </w:r>
      <w:r w:rsidRPr="00AC131F">
        <w:t xml:space="preserve"> that was the position when I left.</w:t>
      </w:r>
      <w:r>
        <w:t xml:space="preserve"> </w:t>
      </w:r>
      <w:r w:rsidRPr="00AC131F">
        <w:t xml:space="preserve">There </w:t>
      </w:r>
      <w:r>
        <w:t>a</w:t>
      </w:r>
      <w:r w:rsidRPr="00AC131F">
        <w:t>re about a dozen big programmes that</w:t>
      </w:r>
      <w:r w:rsidR="00386164">
        <w:t xml:space="preserve"> </w:t>
      </w:r>
      <w:r w:rsidRPr="00AC131F">
        <w:t>we put together on the usual basis</w:t>
      </w:r>
      <w:r>
        <w:t>,</w:t>
      </w:r>
      <w:r w:rsidRPr="00AC131F">
        <w:t xml:space="preserve"> because C</w:t>
      </w:r>
      <w:r w:rsidR="00386164">
        <w:t>obra</w:t>
      </w:r>
      <w:r w:rsidRPr="00AC131F">
        <w:t xml:space="preserve"> is just too big to lead in the emergency element of Government.</w:t>
      </w:r>
      <w:r>
        <w:t xml:space="preserve"> </w:t>
      </w:r>
      <w:r w:rsidRPr="00AC131F">
        <w:t xml:space="preserve">It has to be a whole of </w:t>
      </w:r>
      <w:r>
        <w:t>G</w:t>
      </w:r>
      <w:r w:rsidRPr="00AC131F">
        <w:t>overnment effort.</w:t>
      </w:r>
      <w:r>
        <w:t xml:space="preserve"> </w:t>
      </w:r>
    </w:p>
    <w:p w:rsidR="005D6ABD" w:rsidP="00654895">
      <w:pPr>
        <w:pStyle w:val="Answer"/>
      </w:pPr>
      <w:sdt>
        <w:sdtPr>
          <w:alias w:val="Witness"/>
          <w:id w:val="-978999303"/>
          <w:placeholder>
            <w:docPart w:val="A7C4983EC16B465EAC671054218C3D9D"/>
          </w:placeholder>
          <w:richText/>
        </w:sdtPr>
        <w:sdtContent>
          <w:r w:rsidRPr="00D52C00" w:rsidR="00654895">
            <w:rPr>
              <w:b/>
              <w:i/>
            </w:rPr>
            <w:t>Sir Oliver Letwin:</w:t>
          </w:r>
        </w:sdtContent>
      </w:sdt>
      <w:r w:rsidR="00654895">
        <w:t xml:space="preserve"> </w:t>
      </w:r>
      <w:r w:rsidRPr="00AC131F" w:rsidR="00654895">
        <w:t xml:space="preserve">As well as agreeing with what Sir Mark just said in general about the CCS and transfer to the mainstream, I want to tell the Committee a particular anecdote </w:t>
      </w:r>
      <w:r w:rsidR="00B55335">
        <w:t>that</w:t>
      </w:r>
      <w:r w:rsidRPr="00AC131F" w:rsidR="00654895">
        <w:t xml:space="preserve"> I think is relevant to lessons learnt.</w:t>
      </w:r>
      <w:r w:rsidR="00654895">
        <w:t xml:space="preserve"> </w:t>
      </w:r>
      <w:r w:rsidRPr="00AC131F" w:rsidR="00654895">
        <w:t>Just after the Ebola crisis, which was of course an international rather than a national crisis, and just before I was removed from Government, I set up a small number</w:t>
      </w:r>
      <w:r w:rsidR="005475F5">
        <w:t xml:space="preserve"> of officials</w:t>
      </w:r>
      <w:r w:rsidR="00C52CD3">
        <w:t>—</w:t>
      </w:r>
      <w:r w:rsidRPr="00AC131F" w:rsidR="00654895">
        <w:t>I think it was in fact three but it may even have been two</w:t>
      </w:r>
      <w:r w:rsidR="005475F5">
        <w:t>—</w:t>
      </w:r>
      <w:r w:rsidRPr="00AC131F" w:rsidR="00654895">
        <w:t xml:space="preserve">within the </w:t>
      </w:r>
      <w:r w:rsidR="005475F5">
        <w:t>c</w:t>
      </w:r>
      <w:r w:rsidRPr="00AC131F" w:rsidR="00654895">
        <w:t xml:space="preserve">ivil </w:t>
      </w:r>
      <w:r w:rsidR="005475F5">
        <w:t>c</w:t>
      </w:r>
      <w:r w:rsidRPr="00AC131F" w:rsidR="00654895">
        <w:t xml:space="preserve">ontingencies </w:t>
      </w:r>
      <w:r w:rsidR="005475F5">
        <w:t>s</w:t>
      </w:r>
      <w:r w:rsidRPr="00AC131F" w:rsidR="00654895">
        <w:t>ecretariat specifically to scour the world for viruses that might be heading our way at any given time</w:t>
      </w:r>
      <w:r w:rsidR="0052357A">
        <w:t>,</w:t>
      </w:r>
      <w:r w:rsidRPr="00AC131F" w:rsidR="00654895">
        <w:t xml:space="preserve"> and to report on a regular basis, I think it was monthly</w:t>
      </w:r>
      <w:r w:rsidR="00654895">
        <w:t>,</w:t>
      </w:r>
      <w:r w:rsidRPr="00AC131F" w:rsidR="00654895">
        <w:t xml:space="preserve"> or it may even have been weekly, on what they saw coming, and if something was coming</w:t>
      </w:r>
      <w:r w:rsidR="00C4737C">
        <w:t>,</w:t>
      </w:r>
      <w:r w:rsidRPr="00AC131F" w:rsidR="00654895">
        <w:t xml:space="preserve"> to accelerate the frequency of their report</w:t>
      </w:r>
      <w:r w:rsidR="00654895">
        <w:t>. Th</w:t>
      </w:r>
      <w:r w:rsidR="008437F4">
        <w:t>at</w:t>
      </w:r>
      <w:r w:rsidR="00654895">
        <w:t xml:space="preserve"> was</w:t>
      </w:r>
      <w:r w:rsidRPr="00AC131F" w:rsidR="00654895">
        <w:t xml:space="preserve"> so that</w:t>
      </w:r>
      <w:r w:rsidR="008437F4">
        <w:t>,</w:t>
      </w:r>
      <w:r w:rsidRPr="00AC131F" w:rsidR="00654895">
        <w:t xml:space="preserve"> right across Government</w:t>
      </w:r>
      <w:r w:rsidR="00654895">
        <w:t>,</w:t>
      </w:r>
      <w:r w:rsidRPr="00AC131F" w:rsidR="00654895">
        <w:t xml:space="preserve"> and at the centre of Government</w:t>
      </w:r>
      <w:r w:rsidR="00654895">
        <w:t>,</w:t>
      </w:r>
      <w:r w:rsidRPr="00AC131F" w:rsidR="00654895">
        <w:t xml:space="preserve"> </w:t>
      </w:r>
      <w:r w:rsidR="00654895">
        <w:t xml:space="preserve">we </w:t>
      </w:r>
      <w:r w:rsidRPr="00AC131F" w:rsidR="00654895">
        <w:t>were alert</w:t>
      </w:r>
      <w:r w:rsidR="008437F4">
        <w:t>ed</w:t>
      </w:r>
      <w:r w:rsidRPr="00AC131F" w:rsidR="00654895">
        <w:t>.</w:t>
      </w:r>
      <w:r w:rsidR="00654895">
        <w:t xml:space="preserve"> </w:t>
      </w:r>
      <w:r w:rsidRPr="00AC131F" w:rsidR="00654895">
        <w:t>In fact, there was a Zika outbreak in the United States</w:t>
      </w:r>
      <w:r w:rsidR="00654895">
        <w:t>,</w:t>
      </w:r>
      <w:r w:rsidRPr="00AC131F" w:rsidR="00654895">
        <w:t xml:space="preserve"> which was the first time they alerted people to that in central Government</w:t>
      </w:r>
      <w:r w:rsidR="00654895">
        <w:t>. W</w:t>
      </w:r>
      <w:r w:rsidRPr="00AC131F" w:rsidR="00654895">
        <w:t xml:space="preserve">e had some discussion about whether to close off flights from the </w:t>
      </w:r>
      <w:r w:rsidR="00654895">
        <w:t xml:space="preserve">United </w:t>
      </w:r>
      <w:r w:rsidRPr="00AC131F" w:rsidR="00654895">
        <w:t>States and decided eventually not to do</w:t>
      </w:r>
      <w:r w:rsidR="00654895">
        <w:t xml:space="preserve"> so</w:t>
      </w:r>
      <w:r w:rsidRPr="00AC131F" w:rsidR="00654895">
        <w:t>.</w:t>
      </w:r>
    </w:p>
    <w:p w:rsidR="00654895" w:rsidP="00654895">
      <w:pPr>
        <w:pStyle w:val="Answer"/>
      </w:pPr>
      <w:r w:rsidRPr="00AC131F">
        <w:t>Interestingly, as I understand it, those people or their successors have been absorbed back into the generality of the CCS</w:t>
      </w:r>
      <w:r>
        <w:t>,</w:t>
      </w:r>
      <w:r w:rsidRPr="00AC131F">
        <w:t xml:space="preserve"> and there </w:t>
      </w:r>
      <w:r w:rsidR="005D6ABD">
        <w:t>wa</w:t>
      </w:r>
      <w:r w:rsidRPr="00AC131F">
        <w:t>s no scanning unit of that kind in place at the time</w:t>
      </w:r>
      <w:r>
        <w:t xml:space="preserve"> </w:t>
      </w:r>
      <w:r w:rsidRPr="00AC131F">
        <w:t>this virus first came into partial view.</w:t>
      </w:r>
      <w:r>
        <w:t xml:space="preserve"> T</w:t>
      </w:r>
      <w:r w:rsidRPr="00AC131F">
        <w:t>hat is quite an interesting</w:t>
      </w:r>
      <w:r w:rsidR="0050422F">
        <w:t>,</w:t>
      </w:r>
      <w:r w:rsidRPr="00AC131F">
        <w:t xml:space="preserve"> tiny example of the extent to which the mechanisms of government, even including the </w:t>
      </w:r>
      <w:r w:rsidR="00995C1B">
        <w:t>c</w:t>
      </w:r>
      <w:r w:rsidRPr="00AC131F">
        <w:t xml:space="preserve">ivil </w:t>
      </w:r>
      <w:r w:rsidR="00995C1B">
        <w:t>c</w:t>
      </w:r>
      <w:r w:rsidRPr="00AC131F">
        <w:t xml:space="preserve">ontingencies </w:t>
      </w:r>
      <w:r w:rsidR="00995C1B">
        <w:t>s</w:t>
      </w:r>
      <w:r w:rsidRPr="00AC131F">
        <w:t>ecretariat and the Cabinet Office itself</w:t>
      </w:r>
      <w:r>
        <w:t>,</w:t>
      </w:r>
      <w:r w:rsidRPr="00AC131F">
        <w:t xml:space="preserve"> are inclined not to invest in long</w:t>
      </w:r>
      <w:r>
        <w:t>-</w:t>
      </w:r>
      <w:r w:rsidRPr="00AC131F">
        <w:t>term insurance and are more inclined to focus on the here and now.</w:t>
      </w:r>
      <w:r>
        <w:t xml:space="preserve"> </w:t>
      </w:r>
      <w:r w:rsidRPr="00AC131F">
        <w:t>No doubt the people who were absorbed were absorbed into some important activity</w:t>
      </w:r>
      <w:r>
        <w:t>—</w:t>
      </w:r>
      <w:r w:rsidRPr="00AC131F">
        <w:t>just then</w:t>
      </w:r>
      <w:r>
        <w:t>—</w:t>
      </w:r>
      <w:r w:rsidRPr="00AC131F">
        <w:t>but that meant they were not available to do what could have been useful when we got there some years later.</w:t>
      </w:r>
      <w:r>
        <w:t xml:space="preserve"> </w:t>
      </w:r>
    </w:p>
    <w:p w:rsidR="00654895" w:rsidP="00654895">
      <w:pPr>
        <w:pStyle w:val="Question"/>
        <w:numPr>
          <w:ilvl w:val="0"/>
          <w:numId w:val="9"/>
        </w:numPr>
      </w:pPr>
      <w:sdt>
        <w:sdtPr>
          <w:alias w:val="Member"/>
          <w:tag w:val="&lt;Member mnisId='1578' dodsId='40488'&gt;"/>
          <w:id w:val="1875119865"/>
          <w:placeholder>
            <w:docPart w:val="A7C4983EC16B465EAC671054218C3D9D"/>
          </w:placeholder>
          <w:richText/>
        </w:sdtPr>
        <w:sdtContent>
          <w:r w:rsidRPr="00D52C00">
            <w:rPr>
              <w:b/>
            </w:rPr>
            <w:t>Chair:</w:t>
          </w:r>
        </w:sdtContent>
      </w:sdt>
      <w:r>
        <w:t xml:space="preserve"> </w:t>
      </w:r>
      <w:r w:rsidRPr="00AC131F">
        <w:t>It is an interesting anecdote.</w:t>
      </w:r>
      <w:r>
        <w:t xml:space="preserve"> </w:t>
      </w:r>
      <w:r w:rsidRPr="00AC131F">
        <w:t xml:space="preserve">I do not want to put words in your mouth, </w:t>
      </w:r>
      <w:r>
        <w:t xml:space="preserve">Sir Oliver, </w:t>
      </w:r>
      <w:r w:rsidRPr="00AC131F">
        <w:t xml:space="preserve">but would it be fair to say you regard that as a regrettable development? </w:t>
      </w:r>
    </w:p>
    <w:p w:rsidR="00654895" w:rsidRPr="00AC131F" w:rsidP="00654895">
      <w:pPr>
        <w:pStyle w:val="Answer"/>
      </w:pPr>
      <w:sdt>
        <w:sdtPr>
          <w:alias w:val="Witness"/>
          <w:id w:val="-583221864"/>
          <w:placeholder>
            <w:docPart w:val="A7C4983EC16B465EAC671054218C3D9D"/>
          </w:placeholder>
          <w:richText/>
        </w:sdtPr>
        <w:sdtContent>
          <w:r w:rsidRPr="00D52C00">
            <w:rPr>
              <w:b/>
              <w:i/>
            </w:rPr>
            <w:t>Sir Oliver Letwin:</w:t>
          </w:r>
        </w:sdtContent>
      </w:sdt>
      <w:r>
        <w:t xml:space="preserve"> </w:t>
      </w:r>
      <w:r w:rsidRPr="00AC131F">
        <w:t>Yes</w:t>
      </w:r>
      <w:r>
        <w:t>. O</w:t>
      </w:r>
      <w:r w:rsidRPr="00AC131F">
        <w:t>f course</w:t>
      </w:r>
      <w:r>
        <w:t>,</w:t>
      </w:r>
      <w:r w:rsidRPr="00AC131F">
        <w:t xml:space="preserve"> I have no means of knowing whether a small group of people of that kind would have spotted this earlier, would have usefully alerted people to it earlier, </w:t>
      </w:r>
      <w:r w:rsidR="007E0FFE">
        <w:t xml:space="preserve">or </w:t>
      </w:r>
      <w:r w:rsidRPr="00AC131F">
        <w:t xml:space="preserve">would have permitted thinking </w:t>
      </w:r>
      <w:r w:rsidRPr="00AC131F">
        <w:t>about it in a more structured fashion some weeks earlier</w:t>
      </w:r>
      <w:r w:rsidR="00101E06">
        <w:t>.</w:t>
      </w:r>
      <w:r w:rsidRPr="00AC131F">
        <w:t xml:space="preserve"> I do not know</w:t>
      </w:r>
      <w:r w:rsidR="007326C8">
        <w:t>. I</w:t>
      </w:r>
      <w:r w:rsidRPr="00AC131F">
        <w:t>t is pretty clear that we should have some horizon</w:t>
      </w:r>
      <w:r>
        <w:t>-</w:t>
      </w:r>
      <w:r w:rsidRPr="00AC131F">
        <w:t>scanning capacity of that kind built in</w:t>
      </w:r>
      <w:r w:rsidR="007326C8">
        <w:t>,</w:t>
      </w:r>
      <w:r w:rsidRPr="00AC131F">
        <w:t xml:space="preserve"> and </w:t>
      </w:r>
      <w:r w:rsidR="007326C8">
        <w:t xml:space="preserve">that </w:t>
      </w:r>
      <w:r w:rsidRPr="00AC131F">
        <w:t xml:space="preserve">to maintain that requires more than simply </w:t>
      </w:r>
      <w:r w:rsidR="00101E06">
        <w:t>setting</w:t>
      </w:r>
      <w:r w:rsidRPr="00AC131F">
        <w:t xml:space="preserve"> it up. It requires some kind of enshrining to prevent it</w:t>
      </w:r>
      <w:r w:rsidR="00AA7AB8">
        <w:t>s</w:t>
      </w:r>
      <w:r w:rsidRPr="00AC131F">
        <w:t xml:space="preserve"> being reabsorbed into the here and now. </w:t>
      </w:r>
    </w:p>
    <w:p w:rsidR="00774C34" w:rsidP="00654895">
      <w:pPr>
        <w:pStyle w:val="Remark"/>
      </w:pPr>
      <w:sdt>
        <w:sdtPr>
          <w:alias w:val="Member"/>
          <w:tag w:val="&lt;Member mnisId='1578' dodsId='40488'&gt;"/>
          <w:id w:val="1585179682"/>
          <w:placeholder>
            <w:docPart w:val="A7C4983EC16B465EAC671054218C3D9D"/>
          </w:placeholder>
          <w:richText/>
        </w:sdtPr>
        <w:sdtContent>
          <w:r w:rsidRPr="00D52C00" w:rsidR="00654895">
            <w:rPr>
              <w:b/>
            </w:rPr>
            <w:t>Chair:</w:t>
          </w:r>
        </w:sdtContent>
      </w:sdt>
      <w:r w:rsidR="00654895">
        <w:t xml:space="preserve"> Sir Oliver and Lord Sedwill, t</w:t>
      </w:r>
      <w:r w:rsidRPr="00AC131F" w:rsidR="00654895">
        <w:t>hat takes us right back to the beginning of your remarks and your very clear recollections of your time in office.</w:t>
      </w:r>
      <w:r w:rsidR="00654895">
        <w:t xml:space="preserve"> </w:t>
      </w:r>
      <w:r w:rsidRPr="00AC131F" w:rsidR="00654895">
        <w:t>We are very grateful for that</w:t>
      </w:r>
      <w:r w:rsidR="00654895">
        <w:t>,</w:t>
      </w:r>
      <w:r w:rsidRPr="00AC131F" w:rsidR="00654895">
        <w:t xml:space="preserve"> </w:t>
      </w:r>
      <w:r w:rsidR="00C202AF">
        <w:t xml:space="preserve">and </w:t>
      </w:r>
      <w:r w:rsidR="00123D62">
        <w:t xml:space="preserve">for </w:t>
      </w:r>
      <w:r w:rsidR="00776E7E">
        <w:t>the</w:t>
      </w:r>
      <w:r w:rsidRPr="00AC131F" w:rsidR="00654895">
        <w:t xml:space="preserve"> expertise and experience</w:t>
      </w:r>
      <w:r w:rsidR="00776E7E">
        <w:t xml:space="preserve"> it contributes</w:t>
      </w:r>
      <w:r w:rsidR="00654895">
        <w:t xml:space="preserve">, </w:t>
      </w:r>
      <w:r w:rsidRPr="00AC131F" w:rsidR="00654895">
        <w:t xml:space="preserve">and </w:t>
      </w:r>
      <w:r w:rsidR="00776E7E">
        <w:t xml:space="preserve">for </w:t>
      </w:r>
      <w:r w:rsidRPr="00AC131F" w:rsidR="00654895">
        <w:t>your very thoughtful and practical suggestions for how, as we want to</w:t>
      </w:r>
      <w:r w:rsidR="00795A97">
        <w:t xml:space="preserve"> do</w:t>
      </w:r>
      <w:r w:rsidRPr="00AC131F" w:rsidR="00654895">
        <w:t>, we can learn lessons from this so</w:t>
      </w:r>
      <w:r w:rsidR="00654895">
        <w:t xml:space="preserve"> that</w:t>
      </w:r>
      <w:r w:rsidRPr="00AC131F" w:rsidR="00654895">
        <w:t xml:space="preserve"> we can fare better next time</w:t>
      </w:r>
      <w:r w:rsidR="00654895">
        <w:t xml:space="preserve">, </w:t>
      </w:r>
      <w:r w:rsidRPr="00AC131F" w:rsidR="00654895">
        <w:t>in all our interests.</w:t>
      </w:r>
      <w:r w:rsidR="00654895">
        <w:t xml:space="preserve"> </w:t>
      </w:r>
      <w:r w:rsidRPr="00AC131F" w:rsidR="00654895">
        <w:t xml:space="preserve">Thank you very much for your </w:t>
      </w:r>
      <w:r w:rsidR="00654895">
        <w:t>evidence</w:t>
      </w:r>
      <w:r w:rsidRPr="00AC131F" w:rsidR="00654895">
        <w:t xml:space="preserve"> today.</w:t>
      </w:r>
      <w:r w:rsidR="00654895">
        <w:t xml:space="preserve"> </w:t>
      </w:r>
      <w:r w:rsidRPr="00AC131F" w:rsidR="00654895">
        <w:t>That brings to a conclusion this session of th</w:t>
      </w:r>
      <w:r w:rsidR="00654895">
        <w:t>e C</w:t>
      </w:r>
      <w:r w:rsidRPr="00AC131F" w:rsidR="00654895">
        <w:t>ommittee.</w:t>
      </w:r>
    </w:p>
    <w:sectPr w:rsidSect="00D63435">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14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14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147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14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B3C3C9387814160A689E90CF091D6AB"/>
      </w:placeholder>
      <w:richText/>
    </w:sdtPr>
    <w:sdtContent>
      <w:p w:rsidR="000B0991" w:rsidP="009277D8">
        <w:pPr>
          <w:pStyle w:val="Para"/>
          <w:rPr>
            <w:color w:val="808080"/>
          </w:rPr>
        </w:pPr>
        <w:r w:rsidRPr="00463B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5CFB9C0EE3A4ADD99C721B0A6053298"/>
      </w:placeholder>
      <w:richText/>
    </w:sdtPr>
    <w:sdtContent>
      <w:p w:rsidR="000B099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14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72560985"/>
      <w:docPartObj>
        <w:docPartGallery w:val="Page Numbers (Top of Page)"/>
        <w:docPartUnique/>
      </w:docPartObj>
    </w:sdtPr>
    <w:sdtEndPr>
      <w:rPr>
        <w:noProof/>
      </w:rPr>
    </w:sdtEndPr>
    <w:sdtContent>
      <w:p w:rsidR="000B099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B099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63C70B8"/>
    <w:lvl w:ilvl="0">
      <w:start w:val="7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95CFB9C0EE3A4ADD99C721B0A6053298"/>
        <w:category>
          <w:name w:val="General"/>
          <w:gallery w:val="placeholder"/>
        </w:category>
        <w:types>
          <w:type w:val="bbPlcHdr"/>
        </w:types>
        <w:behaviors>
          <w:behavior w:val="content"/>
        </w:behaviors>
        <w:guid w:val="{6694AE79-0BF1-425C-BE80-3CBB089DC893}"/>
      </w:docPartPr>
      <w:docPartBody>
        <w:p w:rsidR="001A48A8" w:rsidP="0012725B">
          <w:pPr>
            <w:pStyle w:val="95CFB9C0EE3A4ADD99C721B0A605329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59A797D-1182-46C1-B456-7E2852D983A7}"/>
      </w:docPartPr>
      <w:docPartBody>
        <w:p w:rsidR="0005583B">
          <w:r w:rsidRPr="005302C7">
            <w:rPr>
              <w:rStyle w:val="PlaceholderText"/>
            </w:rPr>
            <w:t>Click or tap here to enter text.</w:t>
          </w:r>
        </w:p>
      </w:docPartBody>
    </w:docPart>
    <w:docPart>
      <w:docPartPr>
        <w:name w:val="A7C4983EC16B465EAC671054218C3D9D"/>
        <w:category>
          <w:name w:val="General"/>
          <w:gallery w:val="placeholder"/>
        </w:category>
        <w:types>
          <w:type w:val="bbPlcHdr"/>
        </w:types>
        <w:behaviors>
          <w:behavior w:val="content"/>
        </w:behaviors>
        <w:guid w:val="{1690CC23-88CF-4589-94F7-174B8DDACF47}"/>
      </w:docPartPr>
      <w:docPartBody>
        <w:p w:rsidR="00B86BBE" w:rsidP="00BB4C57">
          <w:pPr>
            <w:pStyle w:val="A7C4983EC16B465EAC671054218C3D9D"/>
          </w:pPr>
          <w:r w:rsidRPr="005302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4C57"/>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 w:type="paragraph" w:customStyle="1" w:styleId="A7C4983EC16B465EAC671054218C3D9D">
    <w:name w:val="A7C4983EC16B465EAC671054218C3D9D"/>
    <w:rsid w:val="00BB4C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FCC64-F986-48C4-B70A-413A8D51B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18F086-CECE-48CB-AB78-1A462ADA005A}">
  <ds:schemaRefs>
    <ds:schemaRef ds:uri="http://schemas.microsoft.com/sharepoint/events"/>
  </ds:schemaRefs>
</ds:datastoreItem>
</file>

<file path=customXml/itemProps3.xml><?xml version="1.0" encoding="utf-8"?>
<ds:datastoreItem xmlns:ds="http://schemas.openxmlformats.org/officeDocument/2006/customXml" ds:itemID="{63FD1170-8F87-4EBE-B0E9-C2FE44C6B60E}">
  <ds:schemaRefs>
    <ds:schemaRef ds:uri="http://schemas.microsoft.com/sharepoint/v3/contenttype/forms"/>
  </ds:schemaRefs>
</ds:datastoreItem>
</file>

<file path=customXml/itemProps4.xml><?xml version="1.0" encoding="utf-8"?>
<ds:datastoreItem xmlns:ds="http://schemas.openxmlformats.org/officeDocument/2006/customXml" ds:itemID="{8A40E149-F94A-4E2B-AA4F-BEB255D304BB}">
  <ds:schemaRefs>
    <ds:schemaRef ds:uri="http://schemas.microsoft.com/office/infopath/2007/PartnerControls"/>
    <ds:schemaRef ds:uri="c86d72e2-090a-4e7d-987e-218d8a0db591"/>
    <ds:schemaRef ds:uri="http://schemas.microsoft.com/office/2006/documentManagement/types"/>
    <ds:schemaRef ds:uri="577222f2-5576-4085-a52e-9831727fac9e"/>
    <ds:schemaRef ds:uri="http://purl.org/dc/elements/1.1/"/>
    <ds:schemaRef ds:uri="6ab18433-7710-49bd-9bb4-0bb85747556a"/>
    <ds:schemaRef ds:uri="4600776d-0a3c-44b4-bff2-0ceaafb13046"/>
    <ds:schemaRef ds:uri="http://schemas.microsoft.com/office/2006/metadata/properties"/>
    <ds:schemaRef ds:uri="http://schemas.openxmlformats.org/package/2006/metadata/core-properties"/>
    <ds:schemaRef ds:uri="http://purl.org/dc/terms/"/>
    <ds:schemaRef ds:uri="0606af38-29d8-407d-826d-7a0cb9d9f4ed"/>
    <ds:schemaRef ds:uri="http://www.w3.org/XML/1998/namespace"/>
    <ds:schemaRef ds:uri="http://purl.org/dc/dcmitype/"/>
  </ds:schemaRefs>
</ds:datastoreItem>
</file>

<file path=customXml/itemProps5.xml><?xml version="1.0" encoding="utf-8"?>
<ds:datastoreItem xmlns:ds="http://schemas.openxmlformats.org/officeDocument/2006/customXml" ds:itemID="{DDF184E8-58DB-4454-B108-47454DFFD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