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75EA3" w:rsidP="00CF0BBA">
      <w:pPr>
        <w:pStyle w:val="TitleCommittee0"/>
      </w:pPr>
      <w:r>
        <w:t>Foreign Affairs Committee</w:t>
      </w:r>
    </w:p>
    <w:p w:rsidR="00A75EA3" w:rsidP="00156A60">
      <w:pPr>
        <w:pStyle w:val="TitleInquiry0"/>
      </w:pPr>
      <w:r>
        <w:t>Oral evidence: The UK</w:t>
      </w:r>
      <w:r w:rsidR="001116EC">
        <w:t>’</w:t>
      </w:r>
      <w:r>
        <w:t>s engagement in Central Asia, HC 1158</w:t>
      </w:r>
    </w:p>
    <w:p w:rsidR="00A75EA3" w:rsidP="00156A60">
      <w:pPr>
        <w:pStyle w:val="Para"/>
      </w:pPr>
      <w:r>
        <w:t>Tuesday 9 May 2023</w:t>
      </w:r>
    </w:p>
    <w:p w:rsidR="00A75EA3" w:rsidP="00156A60">
      <w:pPr>
        <w:pStyle w:val="Para"/>
      </w:pPr>
      <w:r>
        <w:t xml:space="preserve">Ordered by the House of </w:t>
      </w:r>
      <w:r w:rsidRPr="00615759">
        <w:t xml:space="preserve">Commons to be published on </w:t>
      </w:r>
      <w:r>
        <w:t>9 May 2023</w:t>
      </w:r>
      <w:r w:rsidRPr="00615759">
        <w:t>.</w:t>
      </w:r>
    </w:p>
    <w:p w:rsidR="00A75EA3" w:rsidP="00421864">
      <w:pPr>
        <w:pStyle w:val="Para"/>
      </w:pPr>
      <w:r>
        <w:fldChar w:fldCharType="begin"/>
      </w:r>
      <w:r>
        <w:instrText xml:space="preserve"> HYPERLINK "https://parliamentlive.tv/Event/Index/40c38a27-0a05-4ee4-ab32-f3048fe52c09" </w:instrText>
      </w:r>
      <w:r>
        <w:fldChar w:fldCharType="separate"/>
      </w:r>
      <w:r w:rsidRPr="00E85843">
        <w:rPr>
          <w:rStyle w:val="Hyperlink"/>
        </w:rPr>
        <w:t>Watch the meeting</w:t>
      </w:r>
      <w:r>
        <w:fldChar w:fldCharType="end"/>
      </w:r>
    </w:p>
    <w:p w:rsidR="00A75EA3" w:rsidP="00156A60">
      <w:r>
        <w:t xml:space="preserve">Members present: </w:t>
      </w:r>
      <w:r w:rsidR="00424913">
        <w:t>Alicia Kearns</w:t>
      </w:r>
      <w:r>
        <w:t xml:space="preserve"> (Chair); </w:t>
      </w:r>
      <w:r w:rsidR="00424913">
        <w:t>Saqib Bhatti; Sir Chris Bryant; Liam Byrne; Neil Coyle; Bob Seely; Henry Smith; Graham Stringer.</w:t>
      </w:r>
    </w:p>
    <w:p w:rsidR="00A75EA3" w:rsidP="00427893">
      <w:pPr>
        <w:pStyle w:val="ParaCentre"/>
      </w:pPr>
      <w:r w:rsidRPr="00156A60">
        <w:t xml:space="preserve">Questions </w:t>
      </w:r>
      <w:r>
        <w:t xml:space="preserve">1 - </w:t>
      </w:r>
      <w:r w:rsidR="00FA0061">
        <w:t>6</w:t>
      </w:r>
      <w:r w:rsidR="00C94F54">
        <w:t>5</w:t>
      </w:r>
    </w:p>
    <w:p w:rsidR="00A75EA3" w:rsidP="00427893">
      <w:pPr>
        <w:pStyle w:val="TitleWitnesses0"/>
      </w:pPr>
      <w:r>
        <w:t>Witnesses</w:t>
      </w:r>
    </w:p>
    <w:p w:rsidR="00A75EA3" w:rsidRPr="00BD6D45" w:rsidP="006B01EC">
      <w:pPr>
        <w:pStyle w:val="Para"/>
      </w:pPr>
      <w:r>
        <w:fldChar w:fldCharType="begin"/>
      </w:r>
      <w:r>
        <w:instrText xml:space="preserve"> HYPERLINK \l "Panel1" </w:instrText>
      </w:r>
      <w:r>
        <w:fldChar w:fldCharType="separate"/>
      </w:r>
      <w:r w:rsidRPr="00A75EA3">
        <w:rPr>
          <w:rStyle w:val="Hyperlink"/>
        </w:rPr>
        <w:t>I</w:t>
      </w:r>
      <w:r>
        <w:fldChar w:fldCharType="end"/>
      </w:r>
      <w:r>
        <w:t>: Professor Peter Frankopan, Professor of Global History at Worcester College, Oxford University, and Professor of Silk Roads Studies and Bye-Fellow at King</w:t>
      </w:r>
      <w:r w:rsidR="001116EC">
        <w:t>’</w:t>
      </w:r>
      <w:r>
        <w:t>s College, Cambridge University; Dr Aijan Sharshenova, Research Fellow at Foreign Policy Centre, and Postdoctoral Research Fellow at OSCE Academy; and Annette Bohr, Associate Fellow, Russia and Eurasia Programme at Chatham House.</w:t>
      </w:r>
    </w:p>
    <w:p w:rsidR="00A75EA3" w:rsidRPr="00BD6D45" w:rsidP="006B01EC">
      <w:pPr>
        <w:pStyle w:val="Para"/>
      </w:pPr>
      <w:r>
        <w:fldChar w:fldCharType="begin"/>
      </w:r>
      <w:r>
        <w:instrText xml:space="preserve"> HYPERLINK \l "Panel2" </w:instrText>
      </w:r>
      <w:r>
        <w:fldChar w:fldCharType="separate"/>
      </w:r>
      <w:r w:rsidRPr="001B09AC" w:rsidR="001B09AC">
        <w:rPr>
          <w:rStyle w:val="Hyperlink"/>
        </w:rPr>
        <w:t>II</w:t>
      </w:r>
      <w:r>
        <w:fldChar w:fldCharType="end"/>
      </w:r>
      <w:r w:rsidRPr="003D0D14" w:rsidR="00E85843">
        <w:fldChar w:fldCharType="begin"/>
      </w:r>
      <w:r w:rsidR="003D0D14">
        <w:rPr>
          <w:vanish/>
        </w:rPr>
        <w:instrText>HYPERLINK  \l "Panel2"</w:instrText>
      </w:r>
      <w:r w:rsidRPr="003D0D14" w:rsidR="00E85843">
        <w:fldChar w:fldCharType="separate"/>
      </w:r>
      <w:r w:rsidRPr="003D0D14">
        <w:rPr>
          <w:rStyle w:val="Hyperlink"/>
          <w:vanish/>
        </w:rPr>
        <w:t>II</w:t>
      </w:r>
      <w:r w:rsidRPr="003D0D14" w:rsidR="00E85843">
        <w:rPr>
          <w:rStyle w:val="Hyperlink"/>
          <w:vanish/>
        </w:rPr>
        <w:fldChar w:fldCharType="end"/>
      </w:r>
      <w:r>
        <w:t>: Professor John Heathershaw, Professor of International Relations at University of Exeter; Professor Kristian Lasslett, Head of the School of Applied Social and Policy Sciences at University of Ulster; and Oliver Bullough, freelance journalist.</w:t>
      </w:r>
    </w:p>
    <w:p w:rsidR="00A75EA3" w:rsidP="006B01EC">
      <w:pPr>
        <w:pStyle w:val="Para"/>
      </w:pPr>
      <w:r>
        <w:t>Written evidence from witnesses:</w:t>
      </w:r>
    </w:p>
    <w:p w:rsidR="0052158C" w:rsidP="0052158C">
      <w:pPr>
        <w:pStyle w:val="Witnesssubmission"/>
        <w:numPr>
          <w:ilvl w:val="0"/>
          <w:numId w:val="13"/>
        </w:numPr>
      </w:pPr>
      <w:r>
        <w:t xml:space="preserve">Professor John Heathershaw:  </w:t>
      </w:r>
    </w:p>
    <w:p w:rsidR="00A75EA3" w:rsidP="0052158C">
      <w:pPr>
        <w:pStyle w:val="Witnesssubmission"/>
        <w:ind w:left="720" w:firstLine="0"/>
      </w:pPr>
      <w:r>
        <w:fldChar w:fldCharType="begin"/>
      </w:r>
      <w:r>
        <w:instrText xml:space="preserve"> HYPERLINK "https://committees.parliament.uk/writtenevidence/119611/html/" </w:instrText>
      </w:r>
      <w:r>
        <w:fldChar w:fldCharType="separate"/>
      </w:r>
      <w:r w:rsidRPr="00AF02CA" w:rsidR="0052158C">
        <w:rPr>
          <w:rStyle w:val="Hyperlink"/>
        </w:rPr>
        <w:t>https://committees.parliament.uk/writtenevidence/119611/html/</w:t>
      </w:r>
      <w:r>
        <w:fldChar w:fldCharType="end"/>
      </w:r>
      <w:r w:rsidR="0052158C">
        <w:t xml:space="preserve"> </w:t>
      </w:r>
    </w:p>
    <w:p w:rsidR="0052158C" w:rsidP="0052158C">
      <w:pPr>
        <w:pStyle w:val="Witnesssubmission"/>
        <w:numPr>
          <w:ilvl w:val="0"/>
          <w:numId w:val="13"/>
        </w:numPr>
      </w:pPr>
      <w:r>
        <w:t>Professor Kristian Lasslett:</w:t>
      </w:r>
    </w:p>
    <w:p w:rsidR="0052158C" w:rsidP="0052158C">
      <w:pPr>
        <w:pStyle w:val="Witnesssubmission"/>
        <w:ind w:left="720" w:firstLine="0"/>
      </w:pPr>
      <w:r>
        <w:fldChar w:fldCharType="begin"/>
      </w:r>
      <w:r>
        <w:instrText xml:space="preserve"> HYPERLINK "https://committees.parliament.uk/writtenevidence/119645/html/" </w:instrText>
      </w:r>
      <w:r>
        <w:fldChar w:fldCharType="separate"/>
      </w:r>
      <w:r w:rsidRPr="00AF02CA">
        <w:rPr>
          <w:rStyle w:val="Hyperlink"/>
        </w:rPr>
        <w:t>https://committees.parliament.uk/writtenevidence/119645/html/</w:t>
      </w:r>
      <w:r>
        <w:fldChar w:fldCharType="end"/>
      </w:r>
      <w:r>
        <w:t xml:space="preserve"> </w:t>
      </w:r>
    </w:p>
    <w:p w:rsidR="0052158C" w:rsidP="0052158C">
      <w:pPr>
        <w:pStyle w:val="Witnesssubmission"/>
        <w:ind w:firstLine="0"/>
      </w:pPr>
    </w:p>
    <w:p w:rsidR="0052158C" w:rsidP="0052158C">
      <w:pPr>
        <w:pStyle w:val="Witnesssubmission"/>
        <w:ind w:firstLine="0"/>
      </w:pPr>
    </w:p>
    <w:p w:rsidR="00A75EA3" w:rsidP="00776882">
      <w:pPr>
        <w:rPr>
          <w:rFonts w:eastAsia="Times New Roman"/>
          <w:szCs w:val="20"/>
        </w:rPr>
      </w:pPr>
      <w:r>
        <w:br w:type="page"/>
      </w:r>
    </w:p>
    <w:p w:rsidR="00A75EA3" w:rsidP="00316298">
      <w:pPr>
        <w:pStyle w:val="TitlePanel0"/>
      </w:pPr>
      <w:bookmarkStart w:id="0" w:name="Panel1"/>
      <w:r>
        <w:t>Examination of witnesses</w:t>
      </w:r>
    </w:p>
    <w:p w:rsidR="00A75EA3" w:rsidRPr="00AC45FF" w:rsidP="007C1BEE">
      <w:pPr>
        <w:pStyle w:val="Para"/>
      </w:pPr>
      <w:r>
        <w:t>Witnesses: Professor Frankopa</w:t>
      </w:r>
      <w:r w:rsidR="00B950B4">
        <w:t>n</w:t>
      </w:r>
      <w:r>
        <w:t>, Dr Sharshenova and Annette Bohr.</w:t>
      </w:r>
      <w:bookmarkEnd w:id="0"/>
    </w:p>
    <w:p w:rsidR="00A75EA3" w:rsidP="00BC241C">
      <w:pPr>
        <w:pStyle w:val="Question"/>
      </w:pPr>
      <w:r w:rsidRPr="00BC241C">
        <w:rPr>
          <w:b/>
        </w:rPr>
        <w:t>Chair:</w:t>
      </w:r>
      <w:r>
        <w:t xml:space="preserve"> Welcome to this session of the Foreign Affairs Committee launching our inquiry into central Asia.</w:t>
      </w:r>
    </w:p>
    <w:p w:rsidR="00BC241C" w:rsidP="00BC241C">
      <w:pPr>
        <w:pStyle w:val="QuestionCont"/>
      </w:pPr>
      <w:r>
        <w:t>I ask our witnesses to introduce themselves.</w:t>
      </w:r>
    </w:p>
    <w:p w:rsidR="00BC241C" w:rsidP="00BC241C">
      <w:pPr>
        <w:pStyle w:val="Answer"/>
      </w:pPr>
      <w:r w:rsidRPr="00BC241C">
        <w:rPr>
          <w:b/>
          <w:i/>
        </w:rPr>
        <w:t>Annette Bohr:</w:t>
      </w:r>
      <w:r>
        <w:t xml:space="preserve"> I am an</w:t>
      </w:r>
      <w:r w:rsidRPr="00BC241C">
        <w:t xml:space="preserve"> </w:t>
      </w:r>
      <w:r w:rsidR="00881D3F">
        <w:t>a</w:t>
      </w:r>
      <w:r>
        <w:t xml:space="preserve">ssociate </w:t>
      </w:r>
      <w:r w:rsidR="00881D3F">
        <w:t>f</w:t>
      </w:r>
      <w:r>
        <w:t>ellow at the Russia and Eurasia Programme. I have more than 30 years of professional experience as an analyst of Eurasian politics and energy. My research addresses the politics and international relations of the central Asian states as well as Russia</w:t>
      </w:r>
      <w:r w:rsidR="001116EC">
        <w:t>’</w:t>
      </w:r>
      <w:r>
        <w:t>s relations with China, focusing primarily on Governments and regime change in authoritarian states, comparative regionalism and the geopolitics of energy.</w:t>
      </w:r>
    </w:p>
    <w:p w:rsidR="00A435D8" w:rsidP="00BC241C">
      <w:pPr>
        <w:pStyle w:val="Answer"/>
      </w:pPr>
      <w:r w:rsidRPr="00BC241C">
        <w:rPr>
          <w:b/>
          <w:i/>
        </w:rPr>
        <w:t>Professor Frankopan:</w:t>
      </w:r>
      <w:r>
        <w:t xml:space="preserve"> I am </w:t>
      </w:r>
      <w:r w:rsidR="00881D3F">
        <w:t>p</w:t>
      </w:r>
      <w:r>
        <w:t xml:space="preserve">rofessor of </w:t>
      </w:r>
      <w:r w:rsidR="00881D3F">
        <w:t>g</w:t>
      </w:r>
      <w:r>
        <w:t xml:space="preserve">lobal </w:t>
      </w:r>
      <w:r w:rsidR="00881D3F">
        <w:t>h</w:t>
      </w:r>
      <w:r>
        <w:t>istory at Oxford University. I run a postdoc programme on the history of the Silk Roads at King</w:t>
      </w:r>
      <w:r w:rsidR="001116EC">
        <w:t>’</w:t>
      </w:r>
      <w:r>
        <w:t>s College, Cambridge. I am a historian who looks at connections across Eurasia and the Silk Roads regions, including central Asia, from antiquity to today and tomorrow.</w:t>
      </w:r>
    </w:p>
    <w:p w:rsidR="0033365F" w:rsidP="00A435D8">
      <w:pPr>
        <w:pStyle w:val="Answer"/>
      </w:pPr>
      <w:r w:rsidRPr="00A435D8">
        <w:rPr>
          <w:b/>
          <w:i/>
        </w:rPr>
        <w:t>Dr Sharshenova:</w:t>
      </w:r>
      <w:r>
        <w:t xml:space="preserve">  I am a </w:t>
      </w:r>
      <w:r w:rsidR="00881D3F">
        <w:t>r</w:t>
      </w:r>
      <w:r>
        <w:t xml:space="preserve">esearch </w:t>
      </w:r>
      <w:r w:rsidR="00881D3F">
        <w:t>f</w:t>
      </w:r>
      <w:r>
        <w:t xml:space="preserve">ellow at the Foreign Policy Centre, and </w:t>
      </w:r>
      <w:r w:rsidR="00881D3F">
        <w:t>p</w:t>
      </w:r>
      <w:r>
        <w:t xml:space="preserve">ostdoctoral </w:t>
      </w:r>
      <w:r w:rsidR="00881D3F">
        <w:t>r</w:t>
      </w:r>
      <w:r>
        <w:t xml:space="preserve">esearch </w:t>
      </w:r>
      <w:r w:rsidR="00881D3F">
        <w:t>f</w:t>
      </w:r>
      <w:r>
        <w:t>ellow at the OSCE Academy</w:t>
      </w:r>
      <w:r>
        <w:t xml:space="preserve"> in Bishkek funded by the Volkswagen Foundation. I specialise in the foreign policies of central Asian republics as well as public diplomacy and soft power, as exercised by Russia mostly.</w:t>
      </w:r>
    </w:p>
    <w:p w:rsidR="00BC241C" w:rsidP="0033365F">
      <w:pPr>
        <w:pStyle w:val="Question"/>
      </w:pPr>
      <w:r w:rsidRPr="0033365F">
        <w:rPr>
          <w:b/>
        </w:rPr>
        <w:t>Chair:</w:t>
      </w:r>
      <w:r>
        <w:t xml:space="preserve"> Thank you all ever so much.</w:t>
      </w:r>
    </w:p>
    <w:p w:rsidR="0033365F" w:rsidP="0033365F">
      <w:pPr>
        <w:pStyle w:val="QuestionCont"/>
      </w:pPr>
      <w:r>
        <w:t>Today, as you know, leaders of central Asian states are in Moscow celebrating Putin</w:t>
      </w:r>
      <w:r w:rsidR="001116EC">
        <w:t>’</w:t>
      </w:r>
      <w:r>
        <w:t>s victory parade. Given our assumptions about changing geopolitics, how do you think we should interpret these visits?</w:t>
      </w:r>
      <w:r w:rsidR="00881D3F">
        <w:t xml:space="preserve"> </w:t>
      </w:r>
    </w:p>
    <w:p w:rsidR="0033365F" w:rsidP="0033365F">
      <w:pPr>
        <w:pStyle w:val="Answer"/>
      </w:pPr>
      <w:r w:rsidRPr="0033365F">
        <w:rPr>
          <w:b/>
          <w:i/>
        </w:rPr>
        <w:t>Annette Bohr:</w:t>
      </w:r>
      <w:r>
        <w:t xml:space="preserve"> Russia</w:t>
      </w:r>
      <w:r w:rsidR="001116EC">
        <w:t>’</w:t>
      </w:r>
      <w:r>
        <w:t>s preoccupation with its faltering war against Ukraine has caused Moscow</w:t>
      </w:r>
      <w:r w:rsidR="001116EC">
        <w:t>’</w:t>
      </w:r>
      <w:r>
        <w:t>s influence in central Asia to fall to unprecedentedly low levels. In response, western countries have redoubled their attention while rethinking their respective strategies, often citing the need to avoid</w:t>
      </w:r>
      <w:r w:rsidR="00243868">
        <w:t xml:space="preserve"> “losing” central Asia by providing support for the region as it strives to gain greater autonomy from Russia.</w:t>
      </w:r>
    </w:p>
    <w:p w:rsidR="00DF6831" w:rsidP="0033365F">
      <w:pPr>
        <w:pStyle w:val="Answer"/>
      </w:pPr>
      <w:r>
        <w:t>In this respect, I would like to make three brief but important points. First, there is no possibility for the central Asian states to decouple from Russia.</w:t>
      </w:r>
      <w:r>
        <w:t xml:space="preserve"> </w:t>
      </w:r>
    </w:p>
    <w:p w:rsidR="00243868" w:rsidP="0033365F">
      <w:pPr>
        <w:pStyle w:val="Answer"/>
      </w:pPr>
      <w:r>
        <w:t>Secondly, while indeed the central Asian states now have more latitude to achieve greater balance in their relations with both global powers and regional powers such as Turkey, we should not view this rebalancing as an opportunity to move towards greater democratisation. Rather, central Asian Governments are now striving to play all sides to achieve maximum gain, and that is really important to remember.</w:t>
      </w:r>
    </w:p>
    <w:p w:rsidR="00DF6831" w:rsidP="0033365F">
      <w:pPr>
        <w:pStyle w:val="Answer"/>
      </w:pPr>
      <w:r>
        <w:t>Thirdly, Moscow needs the region more than ever at this point, as it seeks to redirect its energy exports, reorganise its trade routes and attempt to circumvent sanctions. We have seen unprecedented attention paid by Moscow to this region.</w:t>
      </w:r>
    </w:p>
    <w:p w:rsidR="00DF6831" w:rsidP="0033365F">
      <w:pPr>
        <w:pStyle w:val="Answer"/>
      </w:pPr>
      <w:r>
        <w:t>Lastly, western policymakers have historically tended towards vastly inflated expectations of what they can achieve in the region, while often taking at face value the statements of central Asian diplomats and officials regarding political and economic reform, and we should be very careful about that.</w:t>
      </w:r>
      <w:r w:rsidR="0084231E">
        <w:t xml:space="preserve"> </w:t>
      </w:r>
    </w:p>
    <w:p w:rsidR="00DF6831" w:rsidP="0033365F">
      <w:pPr>
        <w:pStyle w:val="Answer"/>
      </w:pPr>
      <w:r>
        <w:t>Having said all that, later in the session there are some recommendations that I personally make for engagement and trade with the region, which should be very nuanced.</w:t>
      </w:r>
    </w:p>
    <w:p w:rsidR="00DF6831" w:rsidP="00DF6831">
      <w:pPr>
        <w:pStyle w:val="Answer"/>
      </w:pPr>
      <w:r w:rsidRPr="00DF6831">
        <w:rPr>
          <w:b/>
          <w:i/>
        </w:rPr>
        <w:t>Professor Frankopan:</w:t>
      </w:r>
      <w:r>
        <w:t xml:space="preserve"> Thank you for asking me to join you today.</w:t>
      </w:r>
    </w:p>
    <w:p w:rsidR="00DF6831" w:rsidP="00DF6831">
      <w:pPr>
        <w:pStyle w:val="Answer"/>
      </w:pPr>
      <w:r>
        <w:t xml:space="preserve">I would not disagree with anything that Annette said, which of course is correct. </w:t>
      </w:r>
      <w:r w:rsidR="00843D21">
        <w:t>It is important to remind some of the Committee that Kazakhstan is the only country in the region that has a border with Russia. Despite that, 80% of all Uzbek exports are transported via Russia, so there are geographical balancing acts that need to be maintained.</w:t>
      </w:r>
    </w:p>
    <w:p w:rsidR="00843D21" w:rsidP="00DF6831">
      <w:pPr>
        <w:pStyle w:val="Answer"/>
      </w:pPr>
      <w:r>
        <w:t>It is worth noting that some states in the region—notably, Kazakhstan—have refused to endorse the Russian annexation of four regions in Ukraine. Both the Kazak and Uzbek Presidents have offered humanitarian aid to Ukraine.</w:t>
      </w:r>
    </w:p>
    <w:p w:rsidR="00843D21" w:rsidP="00DF6831">
      <w:pPr>
        <w:pStyle w:val="Answer"/>
      </w:pPr>
      <w:r>
        <w:t>There is a longer story around Russia</w:t>
      </w:r>
      <w:r w:rsidR="001116EC">
        <w:t>’</w:t>
      </w:r>
      <w:r>
        <w:t>s relationship with the region. One point that I shall make but that will come up multiple times is that there is a real danger of treating central Asia as a coherent region where the five countries operate together. There are significant differences in the economies. Kazakhstan</w:t>
      </w:r>
      <w:r w:rsidR="001116EC">
        <w:t>’</w:t>
      </w:r>
      <w:r>
        <w:t>s GDP per capita is almost 10 times that of Tajikistan. The number of diaspora in the United Kingdom and in Russia var</w:t>
      </w:r>
      <w:r w:rsidR="00FA0061">
        <w:t>ies</w:t>
      </w:r>
      <w:r>
        <w:t xml:space="preserve"> extremely between the different states. </w:t>
      </w:r>
    </w:p>
    <w:p w:rsidR="00E156A2" w:rsidP="00DF6831">
      <w:pPr>
        <w:pStyle w:val="Answer"/>
      </w:pPr>
      <w:r>
        <w:t>Central Asia is a useful catch-all in some ways, but it is also difficult. We might think about central Asian leaders being in Moscow, but one might ask the same about leading representatives of other middle-ranking countries such as Turkey, China and the Caucasus, which might usefully be seen through the same questions as we might ask about these five very different states.</w:t>
      </w:r>
      <w:r w:rsidR="00BA546D">
        <w:t xml:space="preserve"> </w:t>
      </w:r>
    </w:p>
    <w:p w:rsidR="00843D21" w:rsidP="00E156A2">
      <w:pPr>
        <w:pStyle w:val="Answer"/>
      </w:pPr>
      <w:bookmarkStart w:id="1" w:name="_Hlk134539162"/>
      <w:r w:rsidRPr="00E156A2">
        <w:rPr>
          <w:b/>
          <w:i/>
        </w:rPr>
        <w:t>Dr Sharshenova:</w:t>
      </w:r>
      <w:r>
        <w:t xml:space="preserve"> Central Asian cultures have a lot in common. We have a shared past; we have been part of the Russian empire for over 200 years. Russian remains the lingua franca in the region. We mostly still speak Russian, although the usage of Russian is decreasing as we speak.</w:t>
      </w:r>
    </w:p>
    <w:p w:rsidR="00E156A2" w:rsidP="00E156A2">
      <w:pPr>
        <w:pStyle w:val="Answer"/>
      </w:pPr>
      <w:r>
        <w:t>There is a past dependence. All the generations of central Asian political elites and leaders still depend on Russian politics, Russian decision making, Russian research—Russian everything, really.</w:t>
      </w:r>
    </w:p>
    <w:p w:rsidR="00E156A2" w:rsidP="00E156A2">
      <w:pPr>
        <w:pStyle w:val="Answer"/>
      </w:pPr>
      <w:r>
        <w:t>We also have real economic dependence. Russia remains one of the key trading partners of all central Asian republics.</w:t>
      </w:r>
    </w:p>
    <w:p w:rsidR="00E156A2" w:rsidP="00E156A2">
      <w:pPr>
        <w:pStyle w:val="Answer"/>
      </w:pPr>
      <w:r>
        <w:t xml:space="preserve">Kazakhstan, Uzbekistan and Turkmenistan rely on Russian-owned </w:t>
      </w:r>
      <w:r w:rsidR="002067CA">
        <w:t>physical</w:t>
      </w:r>
      <w:r>
        <w:t xml:space="preserve"> infrastructure for energy transmission.</w:t>
      </w:r>
    </w:p>
    <w:p w:rsidR="00F149FA" w:rsidP="00F149FA">
      <w:pPr>
        <w:pStyle w:val="Answer"/>
      </w:pPr>
      <w:r>
        <w:t xml:space="preserve">As you might know, </w:t>
      </w:r>
      <w:r w:rsidRPr="00F149FA">
        <w:t>Kyrgyzstan</w:t>
      </w:r>
      <w:r>
        <w:t xml:space="preserve"> and Tajikistan depend on labour migrant remittances—up to </w:t>
      </w:r>
      <w:r w:rsidR="002067CA">
        <w:t>3</w:t>
      </w:r>
      <w:r>
        <w:t xml:space="preserve">0% of our GDP comes from there. Up to 95% of our people choose Russia as </w:t>
      </w:r>
      <w:r w:rsidR="00E41875">
        <w:t>destination</w:t>
      </w:r>
      <w:r>
        <w:t xml:space="preserve"> for employment.</w:t>
      </w:r>
      <w:bookmarkEnd w:id="1"/>
    </w:p>
    <w:p w:rsidR="00D01DDF" w:rsidP="00F149FA">
      <w:pPr>
        <w:pStyle w:val="Answer"/>
      </w:pPr>
      <w:r>
        <w:t xml:space="preserve">There is still strong dependence on Russia. It is interesting </w:t>
      </w:r>
      <w:r w:rsidR="00FA0061">
        <w:t xml:space="preserve">that </w:t>
      </w:r>
      <w:r>
        <w:t>Russia has been investing a lot in soft power in the region: more engagement, more research, more investment in linguistic and cultural co-operation in public diplomacy.</w:t>
      </w:r>
    </w:p>
    <w:p w:rsidR="00D01DDF" w:rsidP="00F149FA">
      <w:pPr>
        <w:pStyle w:val="Answer"/>
      </w:pPr>
      <w:r>
        <w:t xml:space="preserve">Meanwhile, western countries have been cutting their central Asia budgets, not just in trade but in soft power. For example, the BBC World Service </w:t>
      </w:r>
      <w:r w:rsidR="00FA0061">
        <w:t xml:space="preserve">in </w:t>
      </w:r>
      <w:r>
        <w:t>local languages ha</w:t>
      </w:r>
      <w:r w:rsidR="00FA0061">
        <w:t>s</w:t>
      </w:r>
      <w:r>
        <w:t xml:space="preserve"> </w:t>
      </w:r>
      <w:r w:rsidR="006E2A69">
        <w:t>reduced</w:t>
      </w:r>
      <w:r>
        <w:t xml:space="preserve"> a lot. Radio broadcasting in Uzbek and Kyrgyz was cut a couple of years ago. The British Council cut its activities due to austerity measures.</w:t>
      </w:r>
    </w:p>
    <w:p w:rsidR="006E2A69" w:rsidP="00F149FA">
      <w:pPr>
        <w:pStyle w:val="Answer"/>
      </w:pPr>
      <w:r>
        <w:t>Russia has been building its already formidable soft power in the region, but western countries have mostly been withdrawing, especially after the Afghanistan campaign and the US withdrew from the region. There was a decline in western influence on the region.</w:t>
      </w:r>
    </w:p>
    <w:p w:rsidR="006E2A69" w:rsidP="006E2A69">
      <w:pPr>
        <w:pStyle w:val="Question"/>
      </w:pPr>
      <w:r w:rsidRPr="006E2A69">
        <w:rPr>
          <w:b/>
        </w:rPr>
        <w:t>Liam Byrne:</w:t>
      </w:r>
      <w:r>
        <w:t xml:space="preserve"> Peter, in your brilliant best-selling first book on the Silk Roads you spoke of the Silk Roads now being on the rise again. Why did you arrive at the conclusion? Do you think that still holds true? Does that create a different set of interests in the region for the UK? Once upon a time, perhaps we were interested because we were seeking to guard passes to India and create limits on Russian influence, but what are our interests now?</w:t>
      </w:r>
    </w:p>
    <w:p w:rsidR="00D01DDF" w:rsidP="006E2A69">
      <w:pPr>
        <w:pStyle w:val="Answer"/>
      </w:pPr>
      <w:r w:rsidRPr="006E2A69">
        <w:rPr>
          <w:b/>
          <w:i/>
        </w:rPr>
        <w:t>Professor Frankopan:</w:t>
      </w:r>
      <w:r>
        <w:t xml:space="preserve"> It all depends what you mean by “Silk Roads”. To give some texture to who is asking the same question as you are today, in September there was a high-level meeting led by the Saudi Foreign Minister, with all senior representatives of Gulf states, to look at how the Gulf area should co-operate and work with central Asia.</w:t>
      </w:r>
    </w:p>
    <w:p w:rsidR="006E2A69" w:rsidP="006E2A69">
      <w:pPr>
        <w:pStyle w:val="Answer"/>
      </w:pPr>
      <w:r>
        <w:t>Iran has done something very similar. Raisi chose Tajikistan as his first visit, which was symbolically very important. President Xi</w:t>
      </w:r>
      <w:r w:rsidR="001116EC">
        <w:t>’</w:t>
      </w:r>
      <w:r>
        <w:t>s first visit outside China after covid was to Astana and then to S</w:t>
      </w:r>
      <w:r w:rsidR="00C0207E">
        <w:t xml:space="preserve">amarkand. </w:t>
      </w:r>
    </w:p>
    <w:p w:rsidR="00C0207E" w:rsidP="006E2A69">
      <w:pPr>
        <w:pStyle w:val="Answer"/>
      </w:pPr>
      <w:r>
        <w:t>The level of attention being paid to the region as a whole is not just about how central Asia fits into a puzzle. Part of the problem is that we tend to see central Asia as a region that is not in an</w:t>
      </w:r>
      <w:r w:rsidR="00C03ED4">
        <w:t>y</w:t>
      </w:r>
      <w:r>
        <w:t xml:space="preserve"> way coherent but does not have agency of its own—that it is being fought over by big powers. The question is how the US, EU and UK might fit into that—Japan likewise.</w:t>
      </w:r>
    </w:p>
    <w:p w:rsidR="00FA0061" w:rsidP="006E2A69">
      <w:pPr>
        <w:pStyle w:val="Answer"/>
      </w:pPr>
      <w:r>
        <w:t xml:space="preserve">There are lots of people asking similar questions to yours. Some of that starts with fundamentals—co-operation on transport and infrastructure; </w:t>
      </w:r>
      <w:r>
        <w:t>some around energy; some around natural resources; some around giving optionality</w:t>
      </w:r>
      <w:r w:rsidR="00C03ED4">
        <w:t xml:space="preserve"> that is being requested in countries in central Asia where, not surprisingly, the greatest number of choices is the optimal outcome for them. </w:t>
      </w:r>
    </w:p>
    <w:p w:rsidR="00C0207E" w:rsidP="006E2A69">
      <w:pPr>
        <w:pStyle w:val="Answer"/>
      </w:pPr>
      <w:r>
        <w:t>If you are President in one of these states, you probably want as much attention paid to you by as many different competing powers as possible, which strengthens your hand in negotiating better terms. If it is about investment, it is looking at the different options you might want. If you are looking at human rights, state media controls and so on, it is the palette of opportunities that states in central Asia are choosing as their own.</w:t>
      </w:r>
      <w:r w:rsidR="00A22485">
        <w:t xml:space="preserve"> </w:t>
      </w:r>
    </w:p>
    <w:p w:rsidR="00C03ED4" w:rsidP="006E2A69">
      <w:pPr>
        <w:pStyle w:val="Answer"/>
      </w:pPr>
      <w:r>
        <w:t>My conceptualisation of the Silk Roads does not begin and end with central Asia; it is around making sure we think about places like Pakistan, Bangladesh or India that conducted not an enormous but an important military exercise with Uzbekistan in January this year.</w:t>
      </w:r>
    </w:p>
    <w:p w:rsidR="00C03ED4" w:rsidP="006E2A69">
      <w:pPr>
        <w:pStyle w:val="Answer"/>
      </w:pPr>
      <w:r>
        <w:t xml:space="preserve">There is a great deal of attention to connectivity across Asia as a whole. The story you would hear if </w:t>
      </w:r>
      <w:r w:rsidR="00A84966">
        <w:t xml:space="preserve">the Committee was </w:t>
      </w:r>
      <w:r>
        <w:t xml:space="preserve">thinking of doing not just central Asia but Asia and south Asia together, or how </w:t>
      </w:r>
      <w:r w:rsidR="00A84966">
        <w:t>Iran plays a role, would be about the big building blocks of history, which start with demographics and follow with energy, food and water. You can add disease environments and all sorts of extra issues, but, if you start with the fundamentals, looking east from Istanbul to the Pacific coast of China is where two thirds of the world</w:t>
      </w:r>
      <w:r w:rsidR="001116EC">
        <w:t>’</w:t>
      </w:r>
      <w:r w:rsidR="00A84966">
        <w:t>s population currently live. That will change for good or bad or up and down in Asia—different states have different trajectories. Africa will be part of that. It also sits on top of something like 75% of the world</w:t>
      </w:r>
      <w:r w:rsidR="001116EC">
        <w:t>’</w:t>
      </w:r>
      <w:r w:rsidR="00A84966">
        <w:t>s oil and gas.</w:t>
      </w:r>
    </w:p>
    <w:p w:rsidR="00A84966" w:rsidP="006E2A69">
      <w:pPr>
        <w:pStyle w:val="Answer"/>
      </w:pPr>
      <w:r>
        <w:t>Those are hugely significant. Some of them are in Russia. The war and the sanctions imposed on Russia give, in some ways, greater opportunities for some resource-rich states to play their cards differently. They will not play them in the way that necessarily we want them to; they will play them how they choose.</w:t>
      </w:r>
      <w:r w:rsidR="004D1E49">
        <w:t xml:space="preserve"> </w:t>
      </w:r>
    </w:p>
    <w:p w:rsidR="00F53F89" w:rsidP="00F53F89">
      <w:pPr>
        <w:pStyle w:val="Answer"/>
      </w:pPr>
      <w:r>
        <w:t>Are they rising? I would say that the world</w:t>
      </w:r>
      <w:r w:rsidR="001116EC">
        <w:t>’</w:t>
      </w:r>
      <w:r>
        <w:t>s 21</w:t>
      </w:r>
      <w:r w:rsidRPr="004D1E49">
        <w:t>st</w:t>
      </w:r>
      <w:r>
        <w:t xml:space="preserve"> century will be shaped by what happens on the continent of Asia and to some extent by what happens in Africa, but not on what happens here in Europe. I do not think that has changed since I wrote the end of my book. Decisions made in Brussels, Frankfurt, London and Berlin are important, but those made in Islamabad—Pakistan is going through a very tricky time because of debt defaults—</w:t>
      </w:r>
      <w:r>
        <w:t xml:space="preserve">and in </w:t>
      </w:r>
      <w:r>
        <w:t>China</w:t>
      </w:r>
      <w:r w:rsidR="002F3C8A">
        <w:t>,</w:t>
      </w:r>
      <w:r>
        <w:t xml:space="preserve"> and how it engages not only with geopolitics and economics but climate, water consumption and migration</w:t>
      </w:r>
      <w:r w:rsidR="002F3C8A">
        <w:t>,</w:t>
      </w:r>
      <w:r>
        <w:t xml:space="preserve"> will all be led from the regions I worked on in the Silk Roads book.</w:t>
      </w:r>
    </w:p>
    <w:p w:rsidR="00BE5E3A" w:rsidP="00F53F89">
      <w:pPr>
        <w:pStyle w:val="Question"/>
      </w:pPr>
      <w:r w:rsidRPr="00F53F89">
        <w:rPr>
          <w:b/>
        </w:rPr>
        <w:t>Liam Byrne:</w:t>
      </w:r>
      <w:r>
        <w:t xml:space="preserve"> In </w:t>
      </w:r>
      <w:r>
        <w:t xml:space="preserve">“The New </w:t>
      </w:r>
      <w:r>
        <w:t>Silk Roads</w:t>
      </w:r>
      <w:r>
        <w:t>”</w:t>
      </w:r>
      <w:r>
        <w:t xml:space="preserve"> you quote Sigmar Gabriel</w:t>
      </w:r>
      <w:r>
        <w:t>, who made a series of speeches lamenting the fact that the west does not have a coherent strategy, in contrast to Xi. Do you see any signs of progress in western strategy? Are we beginning to assemble anything as coherent as belt and road?</w:t>
      </w:r>
      <w:r w:rsidR="002F3C8A">
        <w:t xml:space="preserve"> </w:t>
      </w:r>
    </w:p>
    <w:p w:rsidR="00BE5E3A" w:rsidP="00BE5E3A">
      <w:pPr>
        <w:pStyle w:val="Answer"/>
      </w:pPr>
      <w:r w:rsidRPr="00BE5E3A">
        <w:rPr>
          <w:b/>
          <w:i/>
        </w:rPr>
        <w:t>Professor Frankopan:</w:t>
      </w:r>
      <w:r>
        <w:t xml:space="preserve"> No.</w:t>
      </w:r>
    </w:p>
    <w:p w:rsidR="00BE5E3A" w:rsidP="00BE5E3A">
      <w:pPr>
        <w:pStyle w:val="Question"/>
      </w:pPr>
      <w:r w:rsidRPr="00BE5E3A">
        <w:rPr>
          <w:b/>
        </w:rPr>
        <w:t>Liam Byrne:</w:t>
      </w:r>
      <w:r>
        <w:t xml:space="preserve"> Any progress at all? The Sigmar Gabriel speeches were made five or six years ago. You have not seen any progress since</w:t>
      </w:r>
      <w:r w:rsidR="0095227C">
        <w:t>.</w:t>
      </w:r>
    </w:p>
    <w:p w:rsidR="00EE74AA" w:rsidP="00BE5E3A">
      <w:pPr>
        <w:pStyle w:val="Answer"/>
      </w:pPr>
      <w:r w:rsidRPr="00BE5E3A">
        <w:rPr>
          <w:b/>
          <w:i/>
        </w:rPr>
        <w:t>Professor Frankopan:</w:t>
      </w:r>
      <w:r>
        <w:t xml:space="preserve"> There have been all sorts of engagement papers. The EU strategic partnership paper put together in 2019 talked about choices and options but sees central Asia in much the same way as China does—a pool of natural resources that might benefit people here in Europe. </w:t>
      </w:r>
    </w:p>
    <w:p w:rsidR="004A7EAF" w:rsidP="00BE5E3A">
      <w:pPr>
        <w:pStyle w:val="Answer"/>
      </w:pPr>
      <w:r>
        <w:t xml:space="preserve">That is the lens through which we see things. There is a strong cycle of reinforcing ideas about the region </w:t>
      </w:r>
      <w:r w:rsidR="00EE74AA">
        <w:t xml:space="preserve">that we believe </w:t>
      </w:r>
      <w:r>
        <w:t>already</w:t>
      </w:r>
      <w:r w:rsidR="00EE74AA">
        <w:t>, with very little adaptation</w:t>
      </w:r>
      <w:r>
        <w:t>.</w:t>
      </w:r>
      <w:r w:rsidR="00EE74AA">
        <w:t xml:space="preserve"> That starts with things like education. We have no programmes that work specifically on central Asia beyond individual scholars and the resource centres that pull scholars together, but if you want to learn about these parts of the world, including all parts of Asia, you probably want to teach children at GCSE and at A-level. Education has not kept up with what the world looks like.</w:t>
      </w:r>
    </w:p>
    <w:p w:rsidR="00EE74AA" w:rsidP="00BE5E3A">
      <w:pPr>
        <w:pStyle w:val="Answer"/>
      </w:pPr>
      <w:r>
        <w:t xml:space="preserve">From the parliamentary side and from UK foreign policy, are you able to tell me what UK policy is towards central Asia beyond nudging forward on human rights, stability agreements and high levels of trade? I struggle to work out what the vision from London really is. </w:t>
      </w:r>
    </w:p>
    <w:p w:rsidR="00EE74AA" w:rsidP="00EE74AA">
      <w:pPr>
        <w:pStyle w:val="Remark"/>
      </w:pPr>
      <w:r w:rsidRPr="00EE74AA">
        <w:rPr>
          <w:b/>
        </w:rPr>
        <w:t>Chair:</w:t>
      </w:r>
      <w:r>
        <w:t xml:space="preserve"> That is why we are here today.</w:t>
      </w:r>
    </w:p>
    <w:p w:rsidR="00EE74AA" w:rsidP="00EE74AA">
      <w:pPr>
        <w:pStyle w:val="Question"/>
      </w:pPr>
      <w:r w:rsidRPr="00EE74AA">
        <w:rPr>
          <w:b/>
        </w:rPr>
        <w:t>Liam Byrne:</w:t>
      </w:r>
      <w:r>
        <w:t xml:space="preserve"> Do you think that there is any space for us to contest influence in central Asia?</w:t>
      </w:r>
    </w:p>
    <w:p w:rsidR="00EE74AA" w:rsidP="00EE74AA">
      <w:pPr>
        <w:pStyle w:val="Answer"/>
      </w:pPr>
      <w:r w:rsidRPr="00EE74AA">
        <w:rPr>
          <w:b/>
          <w:i/>
        </w:rPr>
        <w:t>Professor Frankopan:</w:t>
      </w:r>
      <w:r>
        <w:t xml:space="preserve"> I would not use the word “contest”. I think it is working out what people in central Asia and the different states want</w:t>
      </w:r>
      <w:r w:rsidR="00550669">
        <w:t xml:space="preserve"> and need and in what ways we can help them. How do we benefit? Our levels of co-operation with people we think of as competitors rather than partners is one problem. We do not all have to try to reinvent the wheel.</w:t>
      </w:r>
    </w:p>
    <w:p w:rsidR="00550669" w:rsidP="00EE74AA">
      <w:pPr>
        <w:pStyle w:val="Answer"/>
      </w:pPr>
      <w:r>
        <w:t>There is a lot that we can do, but typically the EU and the UK, although there is reasonable recognition about both, do not appear on the radar of most people in central Asia. I am sure that my colleagues will agree or disagree.</w:t>
      </w:r>
    </w:p>
    <w:p w:rsidR="00550669" w:rsidP="00EE74AA">
      <w:pPr>
        <w:pStyle w:val="Answer"/>
      </w:pPr>
      <w:r>
        <w:t>Where we do appear on the radar, we are overpromising and underdelivering.</w:t>
      </w:r>
    </w:p>
    <w:p w:rsidR="00550669" w:rsidP="00550669">
      <w:pPr>
        <w:pStyle w:val="Answer"/>
      </w:pPr>
      <w:r w:rsidRPr="00550669">
        <w:rPr>
          <w:b/>
          <w:i/>
        </w:rPr>
        <w:t>Annette Bohr:</w:t>
      </w:r>
      <w:r>
        <w:t xml:space="preserve"> May I present a slightly different point of view?</w:t>
      </w:r>
    </w:p>
    <w:p w:rsidR="00550669" w:rsidP="00550669">
      <w:pPr>
        <w:pStyle w:val="Answer"/>
      </w:pPr>
      <w:r>
        <w:t>It is important to point out that China is now very concerned about not being able to be paid back. The B&amp;R is entering a different phase. As conceived, it cannot sustain itself, so it is increasingly targeting resource-backed investments.</w:t>
      </w:r>
    </w:p>
    <w:p w:rsidR="00550669" w:rsidP="00550669">
      <w:pPr>
        <w:pStyle w:val="Answer"/>
      </w:pPr>
      <w:r>
        <w:t>Can we gain influence? The question is put the wrong way around. At a recent sub-committee hearing in the United States following Antony Blinken</w:t>
      </w:r>
      <w:r w:rsidR="001116EC">
        <w:t>’</w:t>
      </w:r>
      <w:r>
        <w:t xml:space="preserve">s trip to central Asia, one senator declared: “I believe we are at a </w:t>
      </w:r>
      <w:r>
        <w:t>crossroads in our relationship with the region and we must seize the opportunity to be the partner of choice.”</w:t>
      </w:r>
    </w:p>
    <w:p w:rsidR="00550669" w:rsidP="00550669">
      <w:pPr>
        <w:pStyle w:val="Answer"/>
      </w:pPr>
      <w:r>
        <w:t xml:space="preserve">That is completely </w:t>
      </w:r>
      <w:r w:rsidR="000E4357">
        <w:t>naïve</w:t>
      </w:r>
      <w:r>
        <w:t xml:space="preserve"> and is never going to happen. It reflects the overestimations of western policymakers</w:t>
      </w:r>
      <w:r w:rsidR="00323779">
        <w:t xml:space="preserve"> regarding our agency in central Asia and underestimations of Russian and Chinese influence and power in the region.</w:t>
      </w:r>
      <w:r w:rsidR="00E51CBA">
        <w:t xml:space="preserve"> </w:t>
      </w:r>
    </w:p>
    <w:p w:rsidR="00323779" w:rsidP="00550669">
      <w:pPr>
        <w:pStyle w:val="Answer"/>
      </w:pPr>
      <w:r>
        <w:t>The perceptions have been fuelled by official central Asian narratives that we have been hearing for 25 years—statements such as, “We are very keen to reform, but we must tread slowly in view of the conservative nature of our societies.” They continually present themselves as the reformers, which is not the case.</w:t>
      </w:r>
    </w:p>
    <w:p w:rsidR="00323779" w:rsidP="00550669">
      <w:pPr>
        <w:pStyle w:val="Answer"/>
      </w:pPr>
      <w:r>
        <w:t>At this crucial juncture we need to keep it in mind that these states are absolutely rebalancing</w:t>
      </w:r>
      <w:r w:rsidR="00401C23">
        <w:t>,</w:t>
      </w:r>
      <w:r>
        <w:t xml:space="preserve"> but not with the aim of moving towards democratisation. They are attempting to achieve maximum gain by playing all sides.</w:t>
      </w:r>
    </w:p>
    <w:p w:rsidR="00323779" w:rsidP="00550669">
      <w:pPr>
        <w:pStyle w:val="Answer"/>
      </w:pPr>
      <w:bookmarkStart w:id="2" w:name="_Hlk134546270"/>
      <w:r>
        <w:t>For example, right now we have what I call competing energy corridors</w:t>
      </w:r>
      <w:r w:rsidR="0072721D">
        <w:t xml:space="preserve">. When the main corridor through which </w:t>
      </w:r>
      <w:r w:rsidR="00412BA6">
        <w:t>Astana</w:t>
      </w:r>
      <w:r w:rsidR="0072721D">
        <w:t xml:space="preserve"> exports over 80% of its oil was recently threatened by the CPC</w:t>
      </w:r>
      <w:r w:rsidR="002B1FDC">
        <w:t>,</w:t>
      </w:r>
      <w:r w:rsidR="000D4393">
        <w:t xml:space="preserve"> we saw its state of vulnerability. It applied to the EU, and there is </w:t>
      </w:r>
      <w:r w:rsidR="00E85288">
        <w:t xml:space="preserve">now </w:t>
      </w:r>
      <w:r w:rsidR="000D4393">
        <w:t>an agreement for help to be forthcoming in developing the middle corridor.</w:t>
      </w:r>
      <w:bookmarkEnd w:id="2"/>
    </w:p>
    <w:p w:rsidR="000D4393" w:rsidP="00550669">
      <w:pPr>
        <w:pStyle w:val="Answer"/>
      </w:pPr>
      <w:r>
        <w:t>At the same time, Russia is giving discounted rates for the north-south international transport corridor to Iran, and the first successful cargo shipment from Kazakhstan took place.</w:t>
      </w:r>
    </w:p>
    <w:p w:rsidR="00E85288" w:rsidP="00550669">
      <w:pPr>
        <w:pStyle w:val="Answer"/>
      </w:pPr>
      <w:r>
        <w:t>A hallmark of multi-vectoring is inconsistency. At the same time as we see Kazakhstan refuse to recognise the four regions that Russia has declared as its own</w:t>
      </w:r>
      <w:r w:rsidR="00F938BA">
        <w:t>,</w:t>
      </w:r>
      <w:r>
        <w:t xml:space="preserve"> we see that in December it was one of a handful of states to refuse at the United Nations to condemn Russia</w:t>
      </w:r>
      <w:r w:rsidR="001116EC">
        <w:t>’</w:t>
      </w:r>
      <w:r>
        <w:t>s invasion.</w:t>
      </w:r>
    </w:p>
    <w:p w:rsidR="00E85288" w:rsidP="00550669">
      <w:pPr>
        <w:pStyle w:val="Answer"/>
      </w:pPr>
      <w:r>
        <w:t>It is a matter of playing both sides, and they are very good at it.</w:t>
      </w:r>
    </w:p>
    <w:p w:rsidR="00412BA6" w:rsidP="00E85288">
      <w:pPr>
        <w:pStyle w:val="Question"/>
      </w:pPr>
      <w:r w:rsidRPr="00E85288">
        <w:rPr>
          <w:b/>
        </w:rPr>
        <w:t>Liam Byrne:</w:t>
      </w:r>
      <w:r>
        <w:t xml:space="preserve"> Where does that take you in the implications for UK foreign policy?</w:t>
      </w:r>
    </w:p>
    <w:p w:rsidR="00E85288" w:rsidP="00412BA6">
      <w:pPr>
        <w:pStyle w:val="Answer"/>
      </w:pPr>
      <w:r w:rsidRPr="00412BA6">
        <w:rPr>
          <w:b/>
          <w:i/>
        </w:rPr>
        <w:t>Annette Bohr:</w:t>
      </w:r>
      <w:r>
        <w:t xml:space="preserve"> For the UK, it needs to be a very nuanced and studied approach. There are definitely ways in which the UK should remain engaged, and one has to do with critical minerals. Another has to do with simply understanding that these are very young populations—the average age is 30, the same age as the states themselves. It is very important that the UK keeps a foothold in this region, given the younger demographic and the potential for generational change. We see protest sentiment growing. This is very much the case in Kazakhstan in particular.</w:t>
      </w:r>
    </w:p>
    <w:p w:rsidR="0023302B" w:rsidP="00412BA6">
      <w:pPr>
        <w:pStyle w:val="Answer"/>
      </w:pPr>
      <w:r>
        <w:t xml:space="preserve">Our benevolent soft power policies, some of which have been very successful, </w:t>
      </w:r>
      <w:r>
        <w:t xml:space="preserve">should definitely be kept in place. There is a place for critical materials, which we might want to discuss. The UK adopted its first critical materials strategy last year. Kazakhstan is one of its partners. This region </w:t>
      </w:r>
      <w:r>
        <w:t>could play a crucial role given the need for secure and sustainable supply chains for critical materials, given their important role in renewable energy. It might add more authoritarian states into the mix; none the less, our diversified basket would contain more states and be less reliant on China.</w:t>
      </w:r>
    </w:p>
    <w:p w:rsidR="0023302B" w:rsidP="0023302B">
      <w:pPr>
        <w:pStyle w:val="Remark"/>
      </w:pPr>
      <w:r w:rsidRPr="0023302B">
        <w:rPr>
          <w:b/>
        </w:rPr>
        <w:t>Chair:</w:t>
      </w:r>
      <w:r>
        <w:t xml:space="preserve"> That is a chance to plug our inquiry into critical minerals, which we shall publish in the next couple of months.</w:t>
      </w:r>
    </w:p>
    <w:p w:rsidR="0023302B" w:rsidP="0023302B">
      <w:pPr>
        <w:pStyle w:val="Question"/>
      </w:pPr>
      <w:r>
        <w:rPr>
          <w:b/>
        </w:rPr>
        <w:t>Graham Stringer</w:t>
      </w:r>
      <w:r w:rsidRPr="0023302B">
        <w:rPr>
          <w:b/>
        </w:rPr>
        <w:t>:</w:t>
      </w:r>
      <w:r>
        <w:t xml:space="preserve"> May I take you back to your first statement—that these countries cannot decouple from Russia? Will you justify that in a bit more detail? What are the implication</w:t>
      </w:r>
      <w:r w:rsidR="0089308C">
        <w:t>s</w:t>
      </w:r>
      <w:r>
        <w:t>, if that is true, of their not being able to decouple from the competition for influence between Russia and China? Who is going to win, and what are the tactics that the two countries are using?</w:t>
      </w:r>
    </w:p>
    <w:p w:rsidR="0023302B" w:rsidP="0023302B">
      <w:pPr>
        <w:pStyle w:val="Answer"/>
      </w:pPr>
      <w:r w:rsidRPr="0023302B">
        <w:rPr>
          <w:b/>
          <w:i/>
        </w:rPr>
        <w:t>Annette Bohr:</w:t>
      </w:r>
      <w:r>
        <w:t xml:space="preserve"> I am sure that my colleagues would like to chip in.</w:t>
      </w:r>
    </w:p>
    <w:p w:rsidR="0023302B" w:rsidP="0023302B">
      <w:pPr>
        <w:pStyle w:val="Remark"/>
      </w:pPr>
      <w:r w:rsidRPr="0023302B">
        <w:rPr>
          <w:b/>
        </w:rPr>
        <w:t>Chair:</w:t>
      </w:r>
      <w:r>
        <w:t xml:space="preserve"> We cannot allow everyone to contribute; otherwise we will not get to the next panel.</w:t>
      </w:r>
    </w:p>
    <w:p w:rsidR="00412BA6" w:rsidP="0023302B">
      <w:pPr>
        <w:pStyle w:val="Answer"/>
      </w:pPr>
      <w:r w:rsidRPr="0023302B">
        <w:rPr>
          <w:b/>
          <w:i/>
        </w:rPr>
        <w:t>Annette Bohr:</w:t>
      </w:r>
      <w:r>
        <w:t xml:space="preserve"> There is not competition at this point. The idea that there is competition between Russia and China in central Asia is misplaced</w:t>
      </w:r>
      <w:r w:rsidR="006A7814">
        <w:t xml:space="preserve">. </w:t>
      </w:r>
    </w:p>
    <w:p w:rsidR="006A7814" w:rsidP="0023302B">
      <w:pPr>
        <w:pStyle w:val="Answer"/>
      </w:pPr>
      <w:r>
        <w:t>There used to be the notion that while Moscow was the security provider China was essentially the bank. The fact of the matter is that China would be very happy for Russia to be the security provider if it felt it had the capacity, but it simply does not have the capacity. Given China</w:t>
      </w:r>
      <w:r w:rsidR="001116EC">
        <w:t>’</w:t>
      </w:r>
      <w:r>
        <w:t xml:space="preserve">s very important investment in the region, China steps in precisely where it needs to step in—usually with the help of private military companies. </w:t>
      </w:r>
    </w:p>
    <w:p w:rsidR="006A7814" w:rsidP="0023302B">
      <w:pPr>
        <w:pStyle w:val="Answer"/>
      </w:pPr>
      <w:r>
        <w:t>We see that in part of Tajikistan, the Wakhan corridor, where China is particularly worried about nationalists filtering in through the part of Tajikistan that is quite vulnerable—its border with Afghanistan—and then going on to Xinjiang. They have built what they needed to build. They have a military base, and they have proffered help to Tajikistan.</w:t>
      </w:r>
    </w:p>
    <w:p w:rsidR="006A7814" w:rsidP="0023302B">
      <w:pPr>
        <w:pStyle w:val="Answer"/>
      </w:pPr>
      <w:r>
        <w:t>They have no interest in outrunning Russia over security in central Asia, and it is against the foreign policy interests of both countries</w:t>
      </w:r>
      <w:r w:rsidR="00033C8C">
        <w:t xml:space="preserve"> to enter into competition. During Xi</w:t>
      </w:r>
      <w:r w:rsidR="001116EC">
        <w:t>’</w:t>
      </w:r>
      <w:r w:rsidR="00033C8C">
        <w:t xml:space="preserve">s most recent visit to Moscow, they came out with a joint statement, saying that together they will safeguard the region from </w:t>
      </w:r>
      <w:bookmarkStart w:id="3" w:name="_Hlk134550106"/>
      <w:r w:rsidR="00033C8C">
        <w:t>colour revolutions.</w:t>
      </w:r>
      <w:r w:rsidR="00F938BA">
        <w:t xml:space="preserve"> </w:t>
      </w:r>
    </w:p>
    <w:p w:rsidR="00F6440E" w:rsidP="0023302B">
      <w:pPr>
        <w:pStyle w:val="Answer"/>
      </w:pPr>
      <w:r>
        <w:t>Seeing this formal statement struck a bit of fear into the hearts of the central Asian leadership, as it meant it would be more difficult for them to leverage one off the other.</w:t>
      </w:r>
    </w:p>
    <w:p w:rsidR="00033C8C" w:rsidP="00F6440E">
      <w:pPr>
        <w:pStyle w:val="Answer"/>
      </w:pPr>
      <w:bookmarkStart w:id="4" w:name="_Hlk134551884"/>
      <w:r w:rsidRPr="00F6440E">
        <w:rPr>
          <w:b/>
          <w:i/>
        </w:rPr>
        <w:t>Dr Sharshenova:</w:t>
      </w:r>
      <w:r>
        <w:t xml:space="preserve"> It need</w:t>
      </w:r>
      <w:r w:rsidR="0089308C">
        <w:t xml:space="preserve"> not just</w:t>
      </w:r>
      <w:r>
        <w:t xml:space="preserve"> become a matter of cost, because central Asian republics are independent foreign policy actors. They are capable of choosing who they work with and what is in their best interests.</w:t>
      </w:r>
    </w:p>
    <w:p w:rsidR="00077AC0" w:rsidP="00F6440E">
      <w:pPr>
        <w:pStyle w:val="Answer"/>
      </w:pPr>
      <w:r>
        <w:t xml:space="preserve">Russia and China are definitely important players in the region. However, central Asian republics are very keen to co-operate with other countries, </w:t>
      </w:r>
      <w:r>
        <w:t xml:space="preserve">and that has been signified by the </w:t>
      </w:r>
      <w:r w:rsidR="002067CA">
        <w:t>multi-vector</w:t>
      </w:r>
      <w:r>
        <w:t xml:space="preserve"> acts of foreign policy explicitly stated in every foreign policy concept of each central Asian republic, apart from Turkmenistan.</w:t>
      </w:r>
    </w:p>
    <w:p w:rsidR="00077AC0" w:rsidP="00F6440E">
      <w:pPr>
        <w:pStyle w:val="Answer"/>
      </w:pPr>
      <w:r>
        <w:t>Decoupling from Russia is difficult, but it is possible. The problem is that central Asian societies and Governments are seeing that we do not get much interest from western countries, which have very small embassies in our countries and very little meaningful engagement. We are often mentioned as China</w:t>
      </w:r>
      <w:r w:rsidR="001116EC">
        <w:t>’</w:t>
      </w:r>
      <w:r>
        <w:t>s backyard or Russia</w:t>
      </w:r>
      <w:r w:rsidR="001116EC">
        <w:t>’</w:t>
      </w:r>
      <w:r>
        <w:t>s backyard</w:t>
      </w:r>
      <w:r w:rsidR="00CE17B3">
        <w:t xml:space="preserve"> or </w:t>
      </w:r>
      <w:r>
        <w:t xml:space="preserve">a mine to dig to get resources. </w:t>
      </w:r>
      <w:r w:rsidR="005B59FC">
        <w:t xml:space="preserve">That </w:t>
      </w:r>
      <w:r w:rsidRPr="002067CA" w:rsidR="005B59FC">
        <w:t xml:space="preserve">is obviously not </w:t>
      </w:r>
      <w:r w:rsidR="002067CA">
        <w:t xml:space="preserve">particularly </w:t>
      </w:r>
      <w:r w:rsidRPr="002067CA" w:rsidR="005B59FC">
        <w:t>appealing</w:t>
      </w:r>
      <w:r w:rsidR="005B59FC">
        <w:t xml:space="preserve"> when you are talking to equal partners. </w:t>
      </w:r>
    </w:p>
    <w:p w:rsidR="00E12BEE" w:rsidP="00F6440E">
      <w:pPr>
        <w:pStyle w:val="Answer"/>
      </w:pPr>
      <w:r>
        <w:t>If you want meaningful engagement with central Asia, you need to see us as independent foreign policy actors—see what you can offer them in co-operation, and see where you stand as well. We have had quite a lot of discussions and human rights dialogues, and so on, with the European Union, with the United Kingdom and with the United States. However, as the last 10 or 15 years have shown, the countries that are telling us how to behave politically or how to do democracy are not always in that category themselves and are not always particularly clean. Given that a big chunk of Kyrgyz, Tajik</w:t>
      </w:r>
      <w:r w:rsidR="002067CA">
        <w:t>,</w:t>
      </w:r>
      <w:r>
        <w:t xml:space="preserve"> Uzbek </w:t>
      </w:r>
      <w:r w:rsidR="002067CA">
        <w:t xml:space="preserve">and Kazakh </w:t>
      </w:r>
      <w:r>
        <w:t>public funds are in circulation in the United Kingdom</w:t>
      </w:r>
      <w:r w:rsidRPr="002067CA">
        <w:t>—</w:t>
      </w:r>
      <w:r w:rsidR="00D87A04">
        <w:t>illicit</w:t>
      </w:r>
      <w:r w:rsidRPr="002067CA">
        <w:t xml:space="preserve"> </w:t>
      </w:r>
      <w:r w:rsidRPr="002067CA">
        <w:t>f</w:t>
      </w:r>
      <w:r w:rsidRPr="002067CA">
        <w:t>inancing—</w:t>
      </w:r>
      <w:r>
        <w:t>it is quite difficult to keep that moral authority when you are telling central Asian Governments how to do democracy.</w:t>
      </w:r>
    </w:p>
    <w:p w:rsidR="00E12BEE" w:rsidP="00E12BEE">
      <w:pPr>
        <w:pStyle w:val="Question"/>
      </w:pPr>
      <w:r w:rsidRPr="00E12BEE">
        <w:rPr>
          <w:b/>
        </w:rPr>
        <w:t>Chair:</w:t>
      </w:r>
      <w:r>
        <w:t xml:space="preserve"> May I challenge you on your point about an independent foreign policy? We see China pursuing authoritarianism and transnational oppression, stopping us being as agile and independent on the world stage by embedding reliance on them at home. Given the economic dependence on Russia and the positioning, are they really at liberty—Annette, you suggest they cannot free themselves from Russia—given that when you are dependent on certain countries it makes it far more difficult for you to act independently?</w:t>
      </w:r>
    </w:p>
    <w:p w:rsidR="00806206" w:rsidP="00806206">
      <w:pPr>
        <w:pStyle w:val="Answer"/>
      </w:pPr>
      <w:r w:rsidRPr="00E12BEE">
        <w:rPr>
          <w:b/>
          <w:i/>
        </w:rPr>
        <w:t>Dr Sharshenova:</w:t>
      </w:r>
      <w:r>
        <w:t xml:space="preserve"> It is difficult but it is not impossible.</w:t>
      </w:r>
      <w:r w:rsidR="0051260A">
        <w:t xml:space="preserve"> Remember that central Asian republics and their Presidents did not declare a full alliance for Russia</w:t>
      </w:r>
      <w:r w:rsidR="001116EC">
        <w:t>’</w:t>
      </w:r>
      <w:r w:rsidR="0051260A">
        <w:t xml:space="preserve">s position in the war. That was a sign as well. What they did was brilliantly put </w:t>
      </w:r>
      <w:r>
        <w:t xml:space="preserve">by one of my colleagues, </w:t>
      </w:r>
      <w:r w:rsidRPr="0089308C">
        <w:t xml:space="preserve">Professor </w:t>
      </w:r>
      <w:r w:rsidR="0089308C">
        <w:t>Dadabaev</w:t>
      </w:r>
      <w:r>
        <w:t>, as strategic silence. They exercised strategic silence. Officially, they walk a very fine line between</w:t>
      </w:r>
      <w:r w:rsidR="00563BFA">
        <w:t xml:space="preserve"> </w:t>
      </w:r>
      <w:r w:rsidRPr="002067CA" w:rsidR="00563BFA">
        <w:t xml:space="preserve">going </w:t>
      </w:r>
      <w:r w:rsidR="00B95F7F">
        <w:t>west or</w:t>
      </w:r>
      <w:r w:rsidRPr="002067CA" w:rsidR="00563BFA">
        <w:t xml:space="preserve"> Russia</w:t>
      </w:r>
      <w:r w:rsidR="00563BFA">
        <w:t xml:space="preserve">. One of the interests of central Asian republics is to avoid secondary sanctions and to continue to engage with the world, being part of the international economy. </w:t>
      </w:r>
    </w:p>
    <w:p w:rsidR="00563BFA" w:rsidP="00806206">
      <w:pPr>
        <w:pStyle w:val="Answer"/>
      </w:pPr>
      <w:r>
        <w:t>On the other hand, we understand that if we declare full alignment with what the rest of the world want to do with Russia, we would be punished quite harshly by Russia, and Russia gives not very subtle hints. Last month, Russian authorities stopped imports of central Asian meat, fish, vegetables—you name it. This is a not very subtle hint that we need to align our policies and to stop leaning towards the west.</w:t>
      </w:r>
    </w:p>
    <w:p w:rsidR="00563BFA" w:rsidP="00806206">
      <w:pPr>
        <w:pStyle w:val="Answer"/>
      </w:pPr>
      <w:r>
        <w:t>It is a very difficult game that central Asian Governments are playing at the moment.</w:t>
      </w:r>
    </w:p>
    <w:p w:rsidR="00563BFA" w:rsidP="00563BFA">
      <w:pPr>
        <w:pStyle w:val="Question"/>
      </w:pPr>
      <w:r w:rsidRPr="00563BFA">
        <w:rPr>
          <w:b/>
        </w:rPr>
        <w:t>Graham Stringer:</w:t>
      </w:r>
      <w:r>
        <w:t xml:space="preserve"> What has been the impact on the thinking</w:t>
      </w:r>
      <w:r w:rsidR="007819B6">
        <w:t>?</w:t>
      </w:r>
      <w:r>
        <w:t xml:space="preserve"> We know the policy stances of the different countries on the invasion of Ukraine, but at a deeper level has there been an impact on the thinking of those central Asian countries?</w:t>
      </w:r>
    </w:p>
    <w:p w:rsidR="00563BFA" w:rsidP="00563BFA">
      <w:pPr>
        <w:pStyle w:val="Answer"/>
      </w:pPr>
      <w:r w:rsidRPr="00563BFA">
        <w:rPr>
          <w:b/>
          <w:i/>
        </w:rPr>
        <w:t>Dr Sharshenova:</w:t>
      </w:r>
      <w:r>
        <w:t xml:space="preserve"> At the level of the Government, or at the level of the public?</w:t>
      </w:r>
    </w:p>
    <w:p w:rsidR="00563BFA" w:rsidP="00C94F54">
      <w:pPr>
        <w:pStyle w:val="Question"/>
        <w:numPr>
          <w:ilvl w:val="0"/>
          <w:numId w:val="0"/>
        </w:numPr>
        <w:ind w:left="794"/>
      </w:pPr>
      <w:r w:rsidRPr="00563BFA">
        <w:rPr>
          <w:b/>
        </w:rPr>
        <w:t>Graham Stringer:</w:t>
      </w:r>
      <w:r>
        <w:t xml:space="preserve"> Both.</w:t>
      </w:r>
    </w:p>
    <w:p w:rsidR="00563BFA" w:rsidP="00563BFA">
      <w:pPr>
        <w:pStyle w:val="Answer"/>
      </w:pPr>
      <w:r w:rsidRPr="00563BFA">
        <w:rPr>
          <w:b/>
          <w:i/>
        </w:rPr>
        <w:t>Dr Sharshenova:</w:t>
      </w:r>
      <w:r>
        <w:t xml:space="preserve"> </w:t>
      </w:r>
      <w:r w:rsidR="00BA0140">
        <w:t>The leaders of central Asian countries are careful. They are trying to find the fine balance between pleasing Russia just enough without alienating the rest of the world.</w:t>
      </w:r>
    </w:p>
    <w:p w:rsidR="00BA0140" w:rsidP="00563BFA">
      <w:pPr>
        <w:pStyle w:val="Answer"/>
      </w:pPr>
      <w:r>
        <w:t xml:space="preserve">There is still not enough reliable data on the public. A couple of polls have been conducted in central Asian republics, but the outcomes were often not conclusive. </w:t>
      </w:r>
    </w:p>
    <w:p w:rsidR="00BA0140" w:rsidP="00563BFA">
      <w:pPr>
        <w:pStyle w:val="Answer"/>
      </w:pPr>
      <w:r>
        <w:t>In central Asian societies you get partial supporters because they still share the language, they listen to Russian news, they enjoy Russian entertainment, and so on. They have absorbed the narrative that the west is trying to attack Russia, that Russia has to protect itself against western influence, and so forth.</w:t>
      </w:r>
    </w:p>
    <w:p w:rsidR="00BA0140" w:rsidP="00563BFA">
      <w:pPr>
        <w:pStyle w:val="Answer"/>
      </w:pPr>
      <w:r>
        <w:t>Younger people, and even older people, align themselves with Ukraine and see that an unfair war is happening. If Putin, in his speech, replaced Ukraine with any other central Asian or former Soviet republic it would still make sense in the eyes of Russian policymakers.</w:t>
      </w:r>
    </w:p>
    <w:p w:rsidR="00BA0140" w:rsidP="00563BFA">
      <w:pPr>
        <w:pStyle w:val="Answer"/>
      </w:pPr>
      <w:r>
        <w:t>There are some concerns about that. The last year has been very important for the thinking and identity-building in central Asian republics</w:t>
      </w:r>
      <w:r w:rsidR="00004ECE">
        <w:t>, both for ethnic Russians and local ethnic groups. We have to decide whether we are former Soviet people or independent Kyrgyz, Kazakh, Tajik and so</w:t>
      </w:r>
      <w:r w:rsidR="001256F9">
        <w:t xml:space="preserve"> on</w:t>
      </w:r>
      <w:r w:rsidR="00004ECE">
        <w:t>—whether we align ourselves with the forces of Russia, which is pushing itself into status as a national pariah, or try to continue with our multilateral policies.</w:t>
      </w:r>
    </w:p>
    <w:p w:rsidR="00004ECE" w:rsidP="00563BFA">
      <w:pPr>
        <w:pStyle w:val="Answer"/>
      </w:pPr>
      <w:r>
        <w:t>It has been a very difficult year, and it has taken a toll, but central Asian societies are still very much split over the war. Some people support the war; some people are against the war.</w:t>
      </w:r>
    </w:p>
    <w:p w:rsidR="00004ECE" w:rsidP="00563BFA">
      <w:pPr>
        <w:pStyle w:val="Answer"/>
      </w:pPr>
      <w:r>
        <w:t>The same happens within the Government, but the official line is very neutral, and they keep repeating that we are neutral.</w:t>
      </w:r>
      <w:r w:rsidR="007819B6">
        <w:t xml:space="preserve"> </w:t>
      </w:r>
    </w:p>
    <w:p w:rsidR="00004ECE" w:rsidP="00004ECE">
      <w:pPr>
        <w:pStyle w:val="Question"/>
      </w:pPr>
      <w:r w:rsidRPr="00004ECE">
        <w:rPr>
          <w:b/>
        </w:rPr>
        <w:t>Graham Stringer:</w:t>
      </w:r>
      <w:r>
        <w:t xml:space="preserve"> Professor Frankopan, you talked about the strength of these countries being the huge energy resources in the area. Have any of the Governments taken on board the discussions at the United Nations and elsewhere on climate change, or are they still pursuing the same energy policies?</w:t>
      </w:r>
    </w:p>
    <w:p w:rsidR="00004ECE" w:rsidP="00004ECE">
      <w:pPr>
        <w:pStyle w:val="Answer"/>
      </w:pPr>
      <w:r w:rsidRPr="00004ECE">
        <w:rPr>
          <w:b/>
          <w:i/>
        </w:rPr>
        <w:t>Professor Frankopan:</w:t>
      </w:r>
      <w:r>
        <w:t xml:space="preserve"> The question of climate—in particular, water—is the single most important question in central Asia for the coming decades. It is existential and at the same level as what Russia and China</w:t>
      </w:r>
      <w:r w:rsidR="001116EC">
        <w:t>’</w:t>
      </w:r>
      <w:r>
        <w:t>s interests may be—the damming of rivers, over</w:t>
      </w:r>
      <w:r w:rsidR="00821EE0">
        <w:t>-</w:t>
      </w:r>
      <w:r>
        <w:t xml:space="preserve">damming and glacier melts. All the glaciers in Tajikistan </w:t>
      </w:r>
      <w:r w:rsidR="00171787">
        <w:t xml:space="preserve">that </w:t>
      </w:r>
      <w:r>
        <w:t>feed the two great</w:t>
      </w:r>
      <w:r w:rsidR="00171787">
        <w:t xml:space="preserve"> rivers in central Asia are due to swell. The melt will come through, but within about 30 years there will be no water coming from those glaciers—it will all be gone. </w:t>
      </w:r>
    </w:p>
    <w:p w:rsidR="00171787" w:rsidP="00004ECE">
      <w:pPr>
        <w:pStyle w:val="Answer"/>
      </w:pPr>
      <w:r>
        <w:t>The pressures on water resources in particular lock into agriculture production and basic food sources. It is a nightmare unfolding in real time.</w:t>
      </w:r>
    </w:p>
    <w:p w:rsidR="00171787" w:rsidP="00004ECE">
      <w:pPr>
        <w:pStyle w:val="Answer"/>
      </w:pPr>
      <w:r>
        <w:t>How does one mitigate that? It is the same question as that facing Gulf sta</w:t>
      </w:r>
      <w:r w:rsidR="001256F9">
        <w:t>t</w:t>
      </w:r>
      <w:r>
        <w:t>es: how do you build up enough sovereign wealth funds or natural resources to diversify as quickly as you can? I am not best qualified to talk about scientific and strategic investments by the respective Government</w:t>
      </w:r>
      <w:r w:rsidR="001256F9">
        <w:t>s</w:t>
      </w:r>
      <w:r>
        <w:t xml:space="preserve"> to mitigate or invest in change</w:t>
      </w:r>
      <w:r w:rsidR="007D1F34">
        <w:t>; however,</w:t>
      </w:r>
      <w:r>
        <w:t xml:space="preserve"> there is no question but that the alarm bells are ringing loud about what the future will hold.</w:t>
      </w:r>
    </w:p>
    <w:p w:rsidR="00171787" w:rsidP="00171787">
      <w:pPr>
        <w:pStyle w:val="Question"/>
      </w:pPr>
      <w:r w:rsidRPr="00171787">
        <w:rPr>
          <w:b/>
        </w:rPr>
        <w:t>Graham Stringer:</w:t>
      </w:r>
      <w:r>
        <w:t xml:space="preserve"> They are ringing on water, not on carbon dioxide and methane</w:t>
      </w:r>
      <w:r w:rsidR="007D1F34">
        <w:t>.</w:t>
      </w:r>
    </w:p>
    <w:p w:rsidR="00171787" w:rsidP="00171787">
      <w:pPr>
        <w:pStyle w:val="Answer"/>
      </w:pPr>
      <w:r w:rsidRPr="00171787">
        <w:rPr>
          <w:b/>
          <w:i/>
        </w:rPr>
        <w:t>Annette Bohr:</w:t>
      </w:r>
      <w:r>
        <w:t xml:space="preserve"> May I add something on Turkmenistan, which has the largest methane emissions in the world? Two fossil fuel fields emit more methane than the entire UK. It is an easy fix, but it is something they are not doing. </w:t>
      </w:r>
    </w:p>
    <w:p w:rsidR="007C7814" w:rsidP="007C7814">
      <w:pPr>
        <w:pStyle w:val="Question"/>
        <w:numPr>
          <w:ilvl w:val="0"/>
          <w:numId w:val="9"/>
        </w:numPr>
      </w:pPr>
      <w:bookmarkStart w:id="5" w:name="_Hlk134538534"/>
      <w:r w:rsidRPr="00724E67">
        <w:rPr>
          <w:b/>
        </w:rPr>
        <w:t>Sir Chris Bryant:</w:t>
      </w:r>
      <w:r>
        <w:t xml:space="preserve"> What is the easy fix, and who can provide it? Is it Russia, China or the west?</w:t>
      </w:r>
    </w:p>
    <w:p w:rsidR="007C7814" w:rsidP="007C7814">
      <w:pPr>
        <w:pStyle w:val="Answer"/>
      </w:pPr>
      <w:bookmarkEnd w:id="5"/>
      <w:r w:rsidRPr="00B05669">
        <w:rPr>
          <w:b/>
          <w:i/>
        </w:rPr>
        <w:t>Annette Bohr:</w:t>
      </w:r>
      <w:r>
        <w:t xml:space="preserve"> No, actually, the Turkmen could do it with a number of international industry professionals. My point is that it is not difficult to repair. It is simply something that they do not do. </w:t>
      </w:r>
    </w:p>
    <w:p w:rsidR="007C7814" w:rsidP="007C7814">
      <w:pPr>
        <w:pStyle w:val="Answer"/>
      </w:pPr>
      <w:r>
        <w:t>This is part of their mindset, which is why it all goes back to regime type. While I do not disagree with my colleague at all, what she was saying actually proves my point about decoupling, precisely because it would yield potentially disastrous consequences for these countries</w:t>
      </w:r>
      <w:r w:rsidR="001116EC">
        <w:t>’</w:t>
      </w:r>
      <w:r>
        <w:t xml:space="preserve"> sovereignty and security if </w:t>
      </w:r>
      <w:r w:rsidR="00AF65A0">
        <w:t>th</w:t>
      </w:r>
      <w:r>
        <w:t>e</w:t>
      </w:r>
      <w:r w:rsidR="00AF65A0">
        <w:t>y</w:t>
      </w:r>
      <w:r>
        <w:t xml:space="preserve"> were to take an outright adversarial stance—for example, supporting Ukraine. This is simply out of the question.</w:t>
      </w:r>
    </w:p>
    <w:p w:rsidR="007C7814" w:rsidP="007C7814">
      <w:pPr>
        <w:pStyle w:val="Question"/>
        <w:numPr>
          <w:ilvl w:val="0"/>
          <w:numId w:val="9"/>
        </w:numPr>
      </w:pPr>
      <w:r w:rsidRPr="00533344">
        <w:rPr>
          <w:b/>
        </w:rPr>
        <w:t>Sir Chris Bryant:</w:t>
      </w:r>
      <w:r>
        <w:t xml:space="preserve"> Would you like to rate each of the five countries in terms of being a functioning democracy: marks out of 10 for each of them—Turkmenistan?</w:t>
      </w:r>
    </w:p>
    <w:p w:rsidR="007C7814" w:rsidP="007C7814">
      <w:pPr>
        <w:pStyle w:val="Answer"/>
      </w:pPr>
      <w:r w:rsidRPr="00B05669">
        <w:rPr>
          <w:b/>
          <w:i/>
        </w:rPr>
        <w:t>Annette Bohr:</w:t>
      </w:r>
      <w:r>
        <w:t xml:space="preserve"> They are all deeply embedded kleptocratic regimes—all of them.</w:t>
      </w:r>
    </w:p>
    <w:p w:rsidR="007C7814" w:rsidP="007C7814">
      <w:pPr>
        <w:pStyle w:val="Question"/>
        <w:numPr>
          <w:ilvl w:val="0"/>
          <w:numId w:val="9"/>
        </w:numPr>
      </w:pPr>
      <w:r w:rsidRPr="00083A39">
        <w:rPr>
          <w:b/>
        </w:rPr>
        <w:t>Sir Chris Bryant:</w:t>
      </w:r>
      <w:r>
        <w:t xml:space="preserve"> In equal measure?</w:t>
      </w:r>
    </w:p>
    <w:p w:rsidR="007C7814" w:rsidP="007C7814">
      <w:pPr>
        <w:pStyle w:val="Answer"/>
      </w:pPr>
      <w:r w:rsidRPr="00B05669">
        <w:rPr>
          <w:b/>
          <w:i/>
        </w:rPr>
        <w:t>Annette Bohr:</w:t>
      </w:r>
      <w:r>
        <w:t xml:space="preserve"> No, absolutely not in equal measure. Here, it is very important, as Peter pointed out, to differentiate. This is not one region that we can lump together. They cannot decouple, and we must differentiate—</w:t>
      </w:r>
      <w:r>
        <w:t xml:space="preserve">the two Ds; and they are </w:t>
      </w:r>
      <w:r w:rsidRPr="007C7814">
        <w:t>double-gaming</w:t>
      </w:r>
      <w:r>
        <w:t xml:space="preserve"> it—three Ds. These are the main points I would make. </w:t>
      </w:r>
    </w:p>
    <w:p w:rsidR="007C7814" w:rsidP="007C7814">
      <w:pPr>
        <w:pStyle w:val="Answer"/>
      </w:pPr>
      <w:r>
        <w:t>Turkmenistan, obviously, is in a league of its own. This is something, again, that I think western policymakers do not really understand. They look at Turkmenistan and say, “Really, Turkmenistan is the only source of gas, given that it has the fourth largest gas reserves in the world, that could really help the EU, now—and other parts of the world—in rebalancing its gas supplies.</w:t>
      </w:r>
      <w:r w:rsidR="00B81F4C">
        <w:t>”</w:t>
      </w:r>
      <w:r>
        <w:t xml:space="preserve"> </w:t>
      </w:r>
    </w:p>
    <w:p w:rsidR="007C7814" w:rsidP="007C7814">
      <w:pPr>
        <w:pStyle w:val="Answer"/>
      </w:pPr>
      <w:r>
        <w:t>However, this is not going to happen. That is not because of the 42-nautical-mile gap between the two fields, in Azerbaijan and Turkmenistan. You can build an interconnector very easily, but Turkmenistan again and again has refused to take this approach. This is because of their regime type. They need to co-operate with other authoritarian regimes—namely, Iran, China and Russia—as this allows them to maintain their insularity and isolation.</w:t>
      </w:r>
    </w:p>
    <w:p w:rsidR="007C7814" w:rsidP="007C7814">
      <w:pPr>
        <w:pStyle w:val="Answer"/>
      </w:pPr>
      <w:r>
        <w:t>I would place Kazakhstan at the top. Uzbekistan very much likes to present itself as a beacon of democracy, but not a week ago we had a referendum: it is now possible for the President to stay in power until 2040. Along with this</w:t>
      </w:r>
      <w:r w:rsidR="00CA74AA">
        <w:t xml:space="preserve"> </w:t>
      </w:r>
      <w:r>
        <w:t xml:space="preserve">referendum there were other wonderful things, such as the introduction of habeas corpus and the abolition of the death penalty, but this is a very serious roll-back in reform and for those of us who care about reform in the region. You have the dictator syndrome all over again, with Mirziyoyev. </w:t>
      </w:r>
    </w:p>
    <w:p w:rsidR="007C7814" w:rsidP="007C7814">
      <w:pPr>
        <w:pStyle w:val="Answer"/>
      </w:pPr>
      <w:r>
        <w:t xml:space="preserve">After Kazakhstan I would rank Kyrgyzstan. Then I would hesitatingly put Uzbekistan, followed by Tajikistan and Turkmenistan; but they are all kleptocracies—all five. </w:t>
      </w:r>
    </w:p>
    <w:p w:rsidR="007C7814" w:rsidP="007C7814">
      <w:pPr>
        <w:pStyle w:val="Question"/>
        <w:numPr>
          <w:ilvl w:val="0"/>
          <w:numId w:val="9"/>
        </w:numPr>
      </w:pPr>
      <w:r w:rsidRPr="00981425">
        <w:rPr>
          <w:b/>
        </w:rPr>
        <w:t>Sir Chris Bryant:</w:t>
      </w:r>
      <w:r>
        <w:t xml:space="preserve"> Peter, would you subscribe to that?</w:t>
      </w:r>
    </w:p>
    <w:p w:rsidR="007C7814" w:rsidP="007C7814">
      <w:pPr>
        <w:pStyle w:val="Answer"/>
      </w:pPr>
      <w:r w:rsidRPr="00B05669">
        <w:rPr>
          <w:b/>
          <w:i/>
        </w:rPr>
        <w:t>Professor Frankopan:</w:t>
      </w:r>
      <w:r>
        <w:t xml:space="preserve"> You have a stellar panel coming along after me, who will talk to that better than I can.</w:t>
      </w:r>
      <w:r w:rsidR="003935F6">
        <w:t xml:space="preserve"> </w:t>
      </w:r>
    </w:p>
    <w:p w:rsidR="007C7814" w:rsidP="007C7814">
      <w:pPr>
        <w:pStyle w:val="Question"/>
        <w:numPr>
          <w:ilvl w:val="0"/>
          <w:numId w:val="9"/>
        </w:numPr>
      </w:pPr>
      <w:r w:rsidRPr="00981425">
        <w:rPr>
          <w:b/>
        </w:rPr>
        <w:t>Sir Chris Bryant:</w:t>
      </w:r>
      <w:r>
        <w:t xml:space="preserve"> Okay. Dr Sharshenova.</w:t>
      </w:r>
    </w:p>
    <w:p w:rsidR="007C7814" w:rsidP="007C7814">
      <w:pPr>
        <w:pStyle w:val="Answer"/>
      </w:pPr>
      <w:r w:rsidRPr="00B05669">
        <w:rPr>
          <w:b/>
          <w:i/>
        </w:rPr>
        <w:t>Dr Sharshenova:</w:t>
      </w:r>
      <w:r>
        <w:t xml:space="preserve"> I think I would probably rank it a bit differently. Turkmenistan is bordering on totalitarianism, because the sorts of reforms happening in the last two years are not exactly for the best. They have been interfering even with the way people dress, and what they look like, which is obviously a sign of a totalitarian regime. </w:t>
      </w:r>
    </w:p>
    <w:p w:rsidR="007C7814" w:rsidP="007C7814">
      <w:pPr>
        <w:pStyle w:val="Answer"/>
      </w:pPr>
      <w:r>
        <w:t xml:space="preserve">The second most authoritarian regime in the central Asian region is probably Tajikistan, because the leader of the country has been in power since 1994. The crackdown on protesters in the Gorno-Badakhshan region was brutal. It is pretty much isolated from the rest of the world, and nothing can be done, really, given the brutal regime of Emomali Rahmon. </w:t>
      </w:r>
    </w:p>
    <w:p w:rsidR="007C7814" w:rsidP="007C7814">
      <w:pPr>
        <w:pStyle w:val="Answer"/>
      </w:pPr>
      <w:r>
        <w:t xml:space="preserve">Third is probably Uzbekistan. </w:t>
      </w:r>
      <w:r w:rsidR="00B950B4">
        <w:t xml:space="preserve">Mirziyoyev </w:t>
      </w:r>
      <w:r>
        <w:t>has definitely made an effort to make the regime a bit less authoritarian than Karimov</w:t>
      </w:r>
      <w:r w:rsidR="001116EC">
        <w:t>’</w:t>
      </w:r>
      <w:r>
        <w:t xml:space="preserve">s regime, but, none </w:t>
      </w:r>
      <w:r>
        <w:t xml:space="preserve">the less, </w:t>
      </w:r>
      <w:r w:rsidRPr="00E54696">
        <w:t>the door is closing</w:t>
      </w:r>
      <w:r>
        <w:t xml:space="preserve"> and the honeymoon is probably over. </w:t>
      </w:r>
      <w:r w:rsidR="00E54696">
        <w:t xml:space="preserve">We </w:t>
      </w:r>
      <w:r>
        <w:t xml:space="preserve">have </w:t>
      </w:r>
      <w:r w:rsidR="00E54696">
        <w:t xml:space="preserve">also </w:t>
      </w:r>
      <w:r>
        <w:t xml:space="preserve">seen a really violent crackdown in Karakalpakstan, another autonomous region in central Asia that has been under pressure from the Government. </w:t>
      </w:r>
    </w:p>
    <w:p w:rsidR="007C7814" w:rsidP="007C7814">
      <w:pPr>
        <w:pStyle w:val="Answer"/>
      </w:pPr>
      <w:r>
        <w:t>The second most democratic, or liberal, I would probably say is Kazakhstan, but, again, seeing how the regime cracked down on protest last year, I do not think it is particularly democratic. I do not think there is much of a window to liberalise the regime.</w:t>
      </w:r>
    </w:p>
    <w:p w:rsidR="007C7814" w:rsidP="007C7814">
      <w:pPr>
        <w:pStyle w:val="Answer"/>
      </w:pPr>
      <w:r>
        <w:t xml:space="preserve">Kyrgyzstan is losing its position as well. People like to call it an island of democracy, but that was a window of opportunity back in 1999. That is when it was called an island of democracy. We are way beyond that. Kyrgyzstan is very dynamic. I think </w:t>
      </w:r>
      <w:r w:rsidR="00E54696">
        <w:t xml:space="preserve">that </w:t>
      </w:r>
      <w:r>
        <w:t xml:space="preserve">the </w:t>
      </w:r>
      <w:r w:rsidRPr="00E54696">
        <w:t>brilliant</w:t>
      </w:r>
      <w:r>
        <w:t xml:space="preserve"> thing is that there is a way to reverse the slide back into totalitarianism in Kyrgyzstan. That would be my ranking of the five. </w:t>
      </w:r>
    </w:p>
    <w:p w:rsidR="007C7814" w:rsidP="007C7814">
      <w:pPr>
        <w:pStyle w:val="Question"/>
        <w:numPr>
          <w:ilvl w:val="0"/>
          <w:numId w:val="9"/>
        </w:numPr>
      </w:pPr>
      <w:r w:rsidRPr="003D3B48">
        <w:rPr>
          <w:b/>
        </w:rPr>
        <w:t>Sir Chris Bryant:</w:t>
      </w:r>
      <w:r>
        <w:t xml:space="preserve"> I will come back to Professor Frankopan. I should declare an interest, because he was very nice about a book of mine, </w:t>
      </w:r>
      <w:r w:rsidR="00E54696">
        <w:t xml:space="preserve">which </w:t>
      </w:r>
      <w:r>
        <w:t>I wrote a few years ago.</w:t>
      </w:r>
    </w:p>
    <w:p w:rsidR="007C7814" w:rsidP="007C7814">
      <w:pPr>
        <w:pStyle w:val="Answer"/>
      </w:pPr>
      <w:r w:rsidRPr="00B05669">
        <w:rPr>
          <w:b/>
          <w:i/>
        </w:rPr>
        <w:t>Professor Frankopan:</w:t>
      </w:r>
      <w:r>
        <w:t xml:space="preserve"> It was very good. It sold very well, as well. Congratulations.</w:t>
      </w:r>
    </w:p>
    <w:p w:rsidR="007C7814" w:rsidP="007C7814">
      <w:pPr>
        <w:pStyle w:val="Question"/>
        <w:numPr>
          <w:ilvl w:val="0"/>
          <w:numId w:val="0"/>
        </w:numPr>
        <w:ind w:left="794"/>
      </w:pPr>
      <w:r w:rsidRPr="00F748D6">
        <w:rPr>
          <w:b/>
        </w:rPr>
        <w:t>Sir Chris Bryant:</w:t>
      </w:r>
      <w:r>
        <w:t xml:space="preserve"> Thank you. That was me declaring an interest. </w:t>
      </w:r>
    </w:p>
    <w:p w:rsidR="007C7814" w:rsidP="007C7814">
      <w:pPr>
        <w:pStyle w:val="Question"/>
        <w:numPr>
          <w:ilvl w:val="0"/>
          <w:numId w:val="0"/>
        </w:numPr>
        <w:ind w:left="794"/>
      </w:pPr>
      <w:r w:rsidRPr="00F748D6">
        <w:rPr>
          <w:b/>
        </w:rPr>
        <w:t>Chair:</w:t>
      </w:r>
      <w:r>
        <w:t xml:space="preserve"> Get two authors in a room.</w:t>
      </w:r>
    </w:p>
    <w:p w:rsidR="007C7814" w:rsidP="007C7814">
      <w:pPr>
        <w:pStyle w:val="Answer"/>
      </w:pPr>
      <w:r w:rsidRPr="00B05669">
        <w:rPr>
          <w:b/>
          <w:i/>
        </w:rPr>
        <w:t>Professor Frankopan:</w:t>
      </w:r>
      <w:r>
        <w:t xml:space="preserve"> It does not always work that way. </w:t>
      </w:r>
    </w:p>
    <w:p w:rsidR="007C7814" w:rsidP="007C7814">
      <w:pPr>
        <w:pStyle w:val="Question"/>
        <w:numPr>
          <w:ilvl w:val="0"/>
          <w:numId w:val="0"/>
        </w:numPr>
        <w:ind w:left="794"/>
      </w:pPr>
      <w:r w:rsidRPr="00F748D6">
        <w:rPr>
          <w:b/>
        </w:rPr>
        <w:t>Sir Chris Bryant:</w:t>
      </w:r>
      <w:r>
        <w:t xml:space="preserve"> No, it doesn</w:t>
      </w:r>
      <w:r w:rsidR="001116EC">
        <w:t>’</w:t>
      </w:r>
      <w:r>
        <w:t xml:space="preserve">t. </w:t>
      </w:r>
    </w:p>
    <w:p w:rsidR="007C7814" w:rsidP="007C7814">
      <w:pPr>
        <w:pStyle w:val="Answer"/>
      </w:pPr>
      <w:r w:rsidRPr="00F748D6">
        <w:rPr>
          <w:b/>
          <w:i/>
        </w:rPr>
        <w:t>Professor Frankopan:</w:t>
      </w:r>
      <w:r>
        <w:t xml:space="preserve"> </w:t>
      </w:r>
      <w:r w:rsidR="00E54696">
        <w:t xml:space="preserve">To </w:t>
      </w:r>
      <w:r>
        <w:t>build on that, and widen the lens about the resilience of autocracies around the world, what we have seen in the central Asian republics is overlaid on</w:t>
      </w:r>
      <w:r w:rsidR="00E54696">
        <w:t xml:space="preserve"> </w:t>
      </w:r>
      <w:r>
        <w:t>to a bigger story about the single biggest metric, which is the most worrying for liberal democracies</w:t>
      </w:r>
      <w:r w:rsidR="00E54696">
        <w:t>:</w:t>
      </w:r>
      <w:r>
        <w:t xml:space="preserve"> the rise and efficiencies of authoritarian or autocratic states globally. What these five states have in common, not just with each other but with other states, including places like Iran and China—and possibly even other states in their neighbourhood, in south Asia—is that the No. 1 prerequisite and the No. 1 valued outcome is regime stability.</w:t>
      </w:r>
    </w:p>
    <w:p w:rsidR="007C7814" w:rsidP="007C7814">
      <w:pPr>
        <w:pStyle w:val="Question"/>
        <w:numPr>
          <w:ilvl w:val="0"/>
          <w:numId w:val="9"/>
        </w:numPr>
      </w:pPr>
      <w:r w:rsidRPr="00F748D6">
        <w:rPr>
          <w:b/>
        </w:rPr>
        <w:t>Sir Chris Bryant:</w:t>
      </w:r>
      <w:r>
        <w:t xml:space="preserve"> I am sorry—these are not the questions I am meant to be asking: can I just ask about the relationship with Islam? Something that seems to me a complete mystery is that a very significant proportion of the people in all five countries are Muslim, but they are remarkably silent about the oppression of the Uyghurs in China. Is that for the same set of reasons? I do not know who wants to kick off on that. </w:t>
      </w:r>
    </w:p>
    <w:p w:rsidR="007C7814" w:rsidP="007C7814">
      <w:pPr>
        <w:pStyle w:val="Answer"/>
      </w:pPr>
      <w:r w:rsidRPr="00F748D6">
        <w:rPr>
          <w:b/>
        </w:rPr>
        <w:t>Chair:</w:t>
      </w:r>
      <w:r>
        <w:t xml:space="preserve"> We will be looking at that in a future session. </w:t>
      </w:r>
    </w:p>
    <w:p w:rsidR="007C7814" w:rsidP="007C7814">
      <w:pPr>
        <w:pStyle w:val="Answer"/>
      </w:pPr>
      <w:r w:rsidRPr="00297315">
        <w:rPr>
          <w:b/>
          <w:i/>
        </w:rPr>
        <w:t>Annette Bohr:</w:t>
      </w:r>
      <w:r>
        <w:t xml:space="preserve"> It is a result of the policy with China and the fact that China is way too important an actor for these states to allow any sort of anti-Chinese sentiment; but, instead of approaching the central Asian states </w:t>
      </w:r>
      <w:r>
        <w:t xml:space="preserve">from the view of which is the most democratic, I really think we should look at what sorts of systems are in place. It all comes back to the type of system that is in place. Then we can understand the way they are thinking. Very basically, they sustain their role through the centralisation and control of revenues from the export of natural resources. These revenues then finance patronage networks and security services, which are used to </w:t>
      </w:r>
      <w:r w:rsidRPr="002B0DAB">
        <w:t>quash</w:t>
      </w:r>
      <w:r>
        <w:t xml:space="preserve"> dissent. That is pretty much it. As long as these revenues remain intact, the systems perpetuate themselves, and any sort of real reform will unravel them.</w:t>
      </w:r>
    </w:p>
    <w:p w:rsidR="007C7814" w:rsidP="007C7814">
      <w:pPr>
        <w:pStyle w:val="Question"/>
        <w:numPr>
          <w:ilvl w:val="0"/>
          <w:numId w:val="0"/>
        </w:numPr>
        <w:ind w:left="794"/>
      </w:pPr>
      <w:r w:rsidRPr="00F748D6">
        <w:rPr>
          <w:b/>
        </w:rPr>
        <w:t>Sir Chris Bryant:</w:t>
      </w:r>
      <w:r>
        <w:t xml:space="preserve"> That is what I feared. </w:t>
      </w:r>
    </w:p>
    <w:p w:rsidR="007C7814" w:rsidRPr="00AC32DB" w:rsidP="007C7814">
      <w:pPr>
        <w:pStyle w:val="Question"/>
        <w:numPr>
          <w:ilvl w:val="0"/>
          <w:numId w:val="9"/>
        </w:numPr>
      </w:pPr>
      <w:r w:rsidRPr="00AC32DB">
        <w:rPr>
          <w:b/>
        </w:rPr>
        <w:t>Neil Coyle:</w:t>
      </w:r>
      <w:r>
        <w:t xml:space="preserve"> If there is such a significant level of investment in suppression of any challenge to the state, why are the Chinese private security companies necessary? What are they doing that the state security apparatus is not?</w:t>
      </w:r>
    </w:p>
    <w:p w:rsidR="007C7814" w:rsidP="007C7814">
      <w:pPr>
        <w:pStyle w:val="Answer"/>
      </w:pPr>
      <w:r w:rsidRPr="00297315">
        <w:rPr>
          <w:b/>
          <w:i/>
        </w:rPr>
        <w:t>Annette Bohr:</w:t>
      </w:r>
      <w:r>
        <w:t xml:space="preserve"> First, I want to make sure </w:t>
      </w:r>
      <w:r w:rsidR="000611E3">
        <w:t xml:space="preserve">that </w:t>
      </w:r>
      <w:r>
        <w:t>we point out that there are large levels of Sinophobia, particularly within Kazakhstan and Kyrgyzstan, among the population</w:t>
      </w:r>
      <w:r w:rsidR="000611E3">
        <w:t>,</w:t>
      </w:r>
      <w:r>
        <w:t xml:space="preserve"> but at the governmental level no anti-Chinese sentiment is allowed. China, as I say, is far too important an actor in the region.</w:t>
      </w:r>
    </w:p>
    <w:p w:rsidR="007C7814" w:rsidP="007C7814">
      <w:pPr>
        <w:pStyle w:val="Question"/>
        <w:numPr>
          <w:ilvl w:val="0"/>
          <w:numId w:val="9"/>
        </w:numPr>
      </w:pPr>
      <w:r w:rsidRPr="00AC32DB">
        <w:rPr>
          <w:b/>
        </w:rPr>
        <w:t>Sir Chris Bryant:</w:t>
      </w:r>
      <w:r>
        <w:t xml:space="preserve"> To move to a different area, we have been differentiating the different countries in the region, but is there a differentiation between the EU, the US and the UK in our interaction with the individual countries? From what you have been saying, Ms Bohr, i</w:t>
      </w:r>
      <w:r w:rsidR="000611E3">
        <w:t>f</w:t>
      </w:r>
      <w:r>
        <w:t xml:space="preserve"> sounds as if the UK has been doing less, but that may be right, because, frankly, everyone else is overpromising.</w:t>
      </w:r>
    </w:p>
    <w:p w:rsidR="000611E3" w:rsidP="007C7814">
      <w:pPr>
        <w:pStyle w:val="Answer"/>
      </w:pPr>
      <w:r w:rsidRPr="00297315">
        <w:rPr>
          <w:b/>
          <w:i/>
        </w:rPr>
        <w:t>Annette Bohr:</w:t>
      </w:r>
      <w:r>
        <w:t xml:space="preserve"> I have to say that</w:t>
      </w:r>
      <w:r>
        <w:t xml:space="preserve"> </w:t>
      </w:r>
      <w:r>
        <w:t>in the past two years</w:t>
      </w:r>
      <w:r w:rsidRPr="000611E3">
        <w:t xml:space="preserve"> </w:t>
      </w:r>
      <w:r>
        <w:t xml:space="preserve">the United States </w:t>
      </w:r>
      <w:r>
        <w:t xml:space="preserve">has decided to invest a mere $50 million, which is not terribly much. They have invested it very carefully, in ways that they feel are the least antagonising to Russia—for example, military medicine training and food security—because, of course, there is none the less the security factor of the Taliban and, in particular, ISIS-K. </w:t>
      </w:r>
    </w:p>
    <w:p w:rsidR="007C7814" w:rsidP="007C7814">
      <w:pPr>
        <w:pStyle w:val="Answer"/>
      </w:pPr>
      <w:r>
        <w:t xml:space="preserve">This is a real problem. We see, now, these central Asian regimes relying on the Taliban to protect them from ISIS-K. How are they going to upgrade security </w:t>
      </w:r>
      <w:r w:rsidRPr="002B0DAB">
        <w:t>with the</w:t>
      </w:r>
      <w:r>
        <w:t xml:space="preserve"> Taliban? It is a very interesting question. So the US is approaching it very carefully, not throwing in a lot of money, but wanting to keep that foothold in the region. </w:t>
      </w:r>
    </w:p>
    <w:p w:rsidR="00015C9C" w:rsidP="007C7814">
      <w:pPr>
        <w:pStyle w:val="Answer"/>
      </w:pPr>
      <w:r>
        <w:t>I think this is something it is very important for the UK to do, as well, particularly in Kazakhstan. Kazakhstan is different. You see this protest potential growing. It was there before the events of January 2022 and it will continue to grow. The sense of grievance is there</w:t>
      </w:r>
      <w:r>
        <w:t>—</w:t>
      </w:r>
      <w:r>
        <w:t xml:space="preserve">that the wealth does not trickle down below. </w:t>
      </w:r>
    </w:p>
    <w:p w:rsidR="00015C9C" w:rsidP="007C7814">
      <w:pPr>
        <w:pStyle w:val="Answer"/>
      </w:pPr>
      <w:r>
        <w:t>Y</w:t>
      </w:r>
      <w:r w:rsidR="007C7814">
        <w:t xml:space="preserve">ou have more than half of the Bolashak scholars, who are the brightest students in the country, coming to the UK. There is a very successful </w:t>
      </w:r>
      <w:r w:rsidR="007C7814">
        <w:t>venture that the UK has with De Montfort University in Leicester. The</w:t>
      </w:r>
      <w:r w:rsidRPr="002B0DAB" w:rsidR="007C7814">
        <w:t xml:space="preserve"> DMUK</w:t>
      </w:r>
      <w:r w:rsidR="007C7814">
        <w:t xml:space="preserve"> Almaty campus has been very successful. </w:t>
      </w:r>
    </w:p>
    <w:p w:rsidR="007C7814" w:rsidP="00015C9C">
      <w:pPr>
        <w:pStyle w:val="Answer"/>
      </w:pPr>
      <w:r>
        <w:t>These are great people-to-people initiatives. Educational opportunities are a way the UK can really have soft power. Then, again, there is one area where I would make an exception. That, of course, is the critical materials, where Kazakhstan, in particular, can make a very valuable contribution to the UK</w:t>
      </w:r>
      <w:r w:rsidR="001116EC">
        <w:t>’</w:t>
      </w:r>
      <w:r>
        <w:t xml:space="preserve">s security. </w:t>
      </w:r>
    </w:p>
    <w:p w:rsidR="007C7814" w:rsidP="007C7814">
      <w:pPr>
        <w:pStyle w:val="Answer"/>
      </w:pPr>
      <w:r w:rsidRPr="00297315">
        <w:rPr>
          <w:b/>
          <w:i/>
        </w:rPr>
        <w:t>Dr</w:t>
      </w:r>
      <w:bookmarkStart w:id="6" w:name="_Hlk134545896"/>
      <w:r w:rsidRPr="00297315">
        <w:rPr>
          <w:b/>
          <w:i/>
        </w:rPr>
        <w:t xml:space="preserve"> Sharshenova:</w:t>
      </w:r>
      <w:bookmarkEnd w:id="6"/>
      <w:r>
        <w:t xml:space="preserve"> I can comment on this because I have done research on EU democracy promotion in central Asia, comparing Kazakhstan and Kyrgyzstan. The EU has been in the region for quite a while, but, again, there is the problem that it is an organisation of 27 member states, with very different interests, including the interests of non-state actors, so it is quite </w:t>
      </w:r>
      <w:r w:rsidRPr="002B0DAB">
        <w:t>difficult</w:t>
      </w:r>
      <w:r>
        <w:t xml:space="preserve"> to have a formidable amount of money allocated to the region when you have 27 member states. </w:t>
      </w:r>
    </w:p>
    <w:p w:rsidR="00015C9C" w:rsidP="007C7814">
      <w:pPr>
        <w:pStyle w:val="Answer"/>
      </w:pPr>
      <w:r>
        <w:t xml:space="preserve">The UK is unplugged from that system now. It has been reducing its presence in the region. Honestly, you have had a really good fundament to build on, because you had the BBC World Service in different languages in the region; you had Chevening scholarships—I am a Chevening alumna; you had the John Smith Trust; you had a </w:t>
      </w:r>
      <w:r w:rsidRPr="00015C9C">
        <w:t>Hansard</w:t>
      </w:r>
      <w:r>
        <w:t xml:space="preserve"> Fellowship. There were quite a lot of different educational, cultural and other initiatives where you have a whole bunch of local people who have gone through that system and are more familiar with the region and with the UK, and probably have positive relations with or attitudes to the region—but you do not seem to invest enough and make it more sustainable, and develop it. </w:t>
      </w:r>
    </w:p>
    <w:p w:rsidR="007C7814" w:rsidP="007C7814">
      <w:pPr>
        <w:pStyle w:val="Answer"/>
      </w:pPr>
      <w:r>
        <w:t>Those networks are very powerful soft power instruments. It is a very powerful way to engage. I am probably one of the least successful Chevening alumn</w:t>
      </w:r>
      <w:r w:rsidR="00D5798A">
        <w:t>i</w:t>
      </w:r>
      <w:r>
        <w:t xml:space="preserve"> because I chose an academic career, but my fellows are in the Government, businesses, creative industries and sports and so on. They are decision makers and you have a ready pool of decision makers who have some connection to the United Kingdom, who would hear you if you talked to them. It is important to invest in this.</w:t>
      </w:r>
    </w:p>
    <w:p w:rsidR="00015C9C" w:rsidP="007C7814">
      <w:pPr>
        <w:pStyle w:val="Answer"/>
      </w:pPr>
      <w:r>
        <w:t xml:space="preserve">The US and the UK, and the EU as well, are investing in media freedom. You are the only three actors who talk about human rights, as well, so if you stop talking about human rights in the region no one else would raise those issues, obviously—not China or Russia. </w:t>
      </w:r>
    </w:p>
    <w:p w:rsidR="007C7814" w:rsidP="007C7814">
      <w:pPr>
        <w:pStyle w:val="Answer"/>
      </w:pPr>
      <w:r>
        <w:t>It is very important to carry on what you are doing; but maybe reinforce it a bit more. Maybe it does not even require that many funds. It just requires a smart approach and taking stock of what you already have, and building on that, rather than investing huge amounts of money.</w:t>
      </w:r>
    </w:p>
    <w:p w:rsidR="007C7814" w:rsidP="007C7814">
      <w:pPr>
        <w:pStyle w:val="Question"/>
        <w:numPr>
          <w:ilvl w:val="0"/>
          <w:numId w:val="9"/>
        </w:numPr>
      </w:pPr>
      <w:r w:rsidRPr="00F53229">
        <w:rPr>
          <w:b/>
        </w:rPr>
        <w:t>Sir Chris Bryant:</w:t>
      </w:r>
      <w:r>
        <w:t xml:space="preserve"> You are nodding a lot.</w:t>
      </w:r>
    </w:p>
    <w:p w:rsidR="00015C9C" w:rsidP="007C7814">
      <w:pPr>
        <w:pStyle w:val="Answer"/>
      </w:pPr>
      <w:r w:rsidRPr="00F53229">
        <w:rPr>
          <w:b/>
          <w:i/>
        </w:rPr>
        <w:t>Professor Frankopan:</w:t>
      </w:r>
      <w:r>
        <w:t xml:space="preserve"> If I were in your shoes I would be boosting foreign aid to, particularly, Kyrgyzstan and Tajikistan, where the cuts have been </w:t>
      </w:r>
      <w:r>
        <w:t>brutal and have set back people</w:t>
      </w:r>
      <w:r w:rsidR="001116EC">
        <w:t>’</w:t>
      </w:r>
      <w:r>
        <w:t xml:space="preserve">s lives as well as our ability to have a foothold. </w:t>
      </w:r>
    </w:p>
    <w:p w:rsidR="00015C9C" w:rsidP="007C7814">
      <w:pPr>
        <w:pStyle w:val="Answer"/>
      </w:pPr>
      <w:r>
        <w:t xml:space="preserve">The Chevening scholars that Dr </w:t>
      </w:r>
      <w:r w:rsidRPr="00D6426B">
        <w:t>Sharshenova</w:t>
      </w:r>
      <w:r>
        <w:t xml:space="preserve"> mentions are cheap at the price, with the amount of capacity-building that they generate. There would seem to be a series of missed opportunities for high levels of co-operation between educational institutions like my own, or Exeter and Glasgow, where there is extreme expertise, and finding a way to use those things in a UK-integrated way, as suggested by the integrated review; it would be extremely cheap to fix, but that would require a cheque to be written. It is small amounts. </w:t>
      </w:r>
    </w:p>
    <w:p w:rsidR="007C7814" w:rsidP="007C7814">
      <w:pPr>
        <w:pStyle w:val="Answer"/>
      </w:pPr>
      <w:r>
        <w:t>To suggest the scope, the Expo pavilion that the UK hosted in Astana in 2018 cost £12 million. In fact, that goes a very long way towards some of the soft power that works by bringing scholars together and allowing people to talk, whether it is about their love of literature</w:t>
      </w:r>
      <w:r w:rsidR="00015C9C">
        <w:t>,</w:t>
      </w:r>
      <w:r>
        <w:t xml:space="preserve"> conquests of the 13th century, or money laundering and human rights today. Those dialogues do not work if they are all at arm</w:t>
      </w:r>
      <w:r w:rsidR="001116EC">
        <w:t>’</w:t>
      </w:r>
      <w:r>
        <w:t>s length.</w:t>
      </w:r>
    </w:p>
    <w:p w:rsidR="007C7814" w:rsidP="007C7814">
      <w:pPr>
        <w:pStyle w:val="Answer"/>
      </w:pPr>
      <w:r>
        <w:t xml:space="preserve">I would also add, probably—it is not the question you asked, but I know we are going to run out of time—that the single biggest thing that I think we miss in the region is that we do not have high-level visits. I know that the Foreign Minister recently went to Kazakhstan, but the region has been conspicuous for its lack of FCDO support. It has excellent embassies. The UK is one of the few places with a mission in every single one of the five central Asian republics, but that is not followed up in the language and ritual, and the way in which high-level meetings take place in many parts of the world, which is that you need either to have the ear of the leader, or look as if you do. It is not enough to have very skilled ambassadors trying to show that they are being listened to. It is a bit of TLC. </w:t>
      </w:r>
    </w:p>
    <w:p w:rsidR="00015C9C" w:rsidP="00015C9C">
      <w:pPr>
        <w:pStyle w:val="Answer"/>
      </w:pPr>
      <w:r>
        <w:t xml:space="preserve">You can see how people like Lavrov—or this </w:t>
      </w:r>
      <w:r w:rsidR="00DF6BE4">
        <w:t xml:space="preserve">is </w:t>
      </w:r>
      <w:r>
        <w:t xml:space="preserve">what he used to do—fly around the world all the time, constantly meeting, talking and cajoling, and having face time. It counts for a great deal, particularly in autocratic states. Maybe it should not, but if we do not invest in putting Ministers on planes and telling them not </w:t>
      </w:r>
      <w:r w:rsidR="00DF6BE4">
        <w:t xml:space="preserve">to </w:t>
      </w:r>
      <w:r>
        <w:t>come back for months at a time, it is hard to build friendships and trust, and to have difficult conversations around some of the things we really need to do. One is human rights, of course. One is also about money</w:t>
      </w:r>
      <w:r>
        <w:t xml:space="preserve"> </w:t>
      </w:r>
      <w:r>
        <w:t>laundering and the things you will hear about in the next session; but another is about what the young people in these countries require. What do they need? How do we help to open opportunities for them locally, as well as here in the UK?</w:t>
      </w:r>
    </w:p>
    <w:p w:rsidR="00C23CD7" w:rsidP="00C23CD7">
      <w:pPr>
        <w:pStyle w:val="Question"/>
        <w:numPr>
          <w:ilvl w:val="0"/>
          <w:numId w:val="9"/>
        </w:numPr>
      </w:pPr>
      <w:r w:rsidRPr="00FA5E0E">
        <w:rPr>
          <w:b/>
        </w:rPr>
        <w:t>Sir Chris Bryant:</w:t>
      </w:r>
      <w:r>
        <w:t xml:space="preserve"> I will ask one more question, about water. It has already been referred to, but if memory serves there are areas where this could flare up quite dramatically and lead to war, I suppose. How is that going to be resolved?</w:t>
      </w:r>
    </w:p>
    <w:p w:rsidR="00C23CD7" w:rsidP="00C23CD7">
      <w:pPr>
        <w:pStyle w:val="Answer"/>
      </w:pPr>
      <w:r w:rsidRPr="00297315">
        <w:rPr>
          <w:b/>
          <w:i/>
        </w:rPr>
        <w:t>Professor Frankopan:</w:t>
      </w:r>
      <w:r>
        <w:t xml:space="preserve"> Well, it won</w:t>
      </w:r>
      <w:r w:rsidR="001116EC">
        <w:t>’</w:t>
      </w:r>
      <w:r>
        <w:t xml:space="preserve">t just happen here. At one point we are looking at something like 230 million people directly exposed to water shortages in northern India, in the same timeframe. We see water level </w:t>
      </w:r>
      <w:r>
        <w:t xml:space="preserve">rises in Bangladesh, with a population of 130 million, at about the same time. Those fractures that are coming are not going to be looked at, I am afraid, just through what it means for central Asia. </w:t>
      </w:r>
    </w:p>
    <w:p w:rsidR="00C23CD7" w:rsidP="00C23CD7">
      <w:pPr>
        <w:pStyle w:val="Answer"/>
      </w:pPr>
      <w:r>
        <w:t xml:space="preserve">The challenges coming towards us are extreme. It is not just the developing world, or low and medium-income. A report came out 10 days ago that suggests that US residential property is overvalued by between $120 billion and $230 billion because of sea level rises and extreme weather events. If the climate trajectory carries on in the way in which 99% of scientists think it will, the central Asian solutions will be part of a set of global solutions and the central Asian ways of solving it will be part of a global way of solving it, and none of those, I think, is particularly encouraging. </w:t>
      </w:r>
    </w:p>
    <w:p w:rsidR="00C23CD7" w:rsidP="00C23CD7">
      <w:pPr>
        <w:pStyle w:val="Answer"/>
      </w:pPr>
      <w:r w:rsidRPr="00534024">
        <w:rPr>
          <w:b/>
          <w:i/>
        </w:rPr>
        <w:t>Annette Bohr:</w:t>
      </w:r>
      <w:r>
        <w:t xml:space="preserve"> Afghanistan is building a dam. It is its right, but this has created a lot of fear with regard to water scarcity, particularly in Uzbekistan and Turkmenistan; and they are being unusually vocal about it at this point. </w:t>
      </w:r>
    </w:p>
    <w:p w:rsidR="00C23CD7" w:rsidP="00C23CD7">
      <w:pPr>
        <w:pStyle w:val="Question"/>
        <w:numPr>
          <w:ilvl w:val="0"/>
          <w:numId w:val="9"/>
        </w:numPr>
      </w:pPr>
      <w:r w:rsidRPr="003506AA">
        <w:rPr>
          <w:b/>
        </w:rPr>
        <w:t>Henry Smith:</w:t>
      </w:r>
      <w:r>
        <w:t xml:space="preserve"> Dr Sharshenova, I would like to ask you what agreements and co-operation exist between the central Asian states. Do they work, and what are the main threats to peace and stability between the central Asian states?</w:t>
      </w:r>
    </w:p>
    <w:p w:rsidR="00C23CD7" w:rsidP="00C23CD7">
      <w:pPr>
        <w:pStyle w:val="Answer"/>
      </w:pPr>
      <w:r w:rsidRPr="00534024">
        <w:rPr>
          <w:b/>
          <w:i/>
        </w:rPr>
        <w:t>Dr Sharshenova:</w:t>
      </w:r>
      <w:r>
        <w:t xml:space="preserve"> Thanks for your question. There is a variety of agreements. Obviously, they have bilateral agreements. Diplomatic relations were established early in the 1990s</w:t>
      </w:r>
      <w:r w:rsidRPr="00C23CD7">
        <w:t xml:space="preserve">, </w:t>
      </w:r>
      <w:bookmarkStart w:id="7" w:name="_Hlk134561542"/>
      <w:r w:rsidRPr="00C23CD7">
        <w:t>but quite a lot of multilateral relations were established with the supervision of other countries</w:t>
      </w:r>
      <w:bookmarkEnd w:id="7"/>
      <w:r w:rsidRPr="00C23CD7">
        <w:t>;</w:t>
      </w:r>
      <w:r>
        <w:t xml:space="preserve"> so Russia and China often dominated the conversation. Even the fact that Russia started its invasion without consulting the Collective Security Treaty Organisation members is quite interesting.</w:t>
      </w:r>
    </w:p>
    <w:p w:rsidR="00C23CD7" w:rsidP="00C23CD7">
      <w:pPr>
        <w:pStyle w:val="Answer"/>
      </w:pPr>
      <w:r>
        <w:t>There are obviously some disagreements between them</w:t>
      </w:r>
      <w:r w:rsidR="00826632">
        <w:t>—obviously</w:t>
      </w:r>
      <w:r>
        <w:t xml:space="preserve">. The countries are very different and we need to see them separately—see individual interests at the level of the regimes, but also at the level of the public. </w:t>
      </w:r>
    </w:p>
    <w:p w:rsidR="00C23CD7" w:rsidP="00C23CD7">
      <w:pPr>
        <w:pStyle w:val="Answer"/>
      </w:pPr>
      <w:r>
        <w:t xml:space="preserve">Border management is obviously an issue. We had clashes last year—what we called the Tajik invasion into Kyrgyzstan. I think that will not calm down, unfortunately, because the issues remain unresolved. They are decided at the level of our leaders, but are not always communicated well to the people who actually live at the borders, and there is not always enough analysis on the ground to look for solutions that would work for both parties. </w:t>
      </w:r>
    </w:p>
    <w:p w:rsidR="00C23CD7" w:rsidP="00C23CD7">
      <w:pPr>
        <w:pStyle w:val="Answer"/>
      </w:pPr>
      <w:r>
        <w:t xml:space="preserve">We obviously have issues with economic investment, as well, because the region desperately needs economic investment. Kazakhstan and Uzbekistan are probably doing a bit better, but they are still not at the level where they could be a fellow investor in the region. We are still dependent on investment external to the region. </w:t>
      </w:r>
    </w:p>
    <w:p w:rsidR="00C23CD7" w:rsidP="00C23CD7">
      <w:pPr>
        <w:pStyle w:val="Answer"/>
      </w:pPr>
      <w:r>
        <w:t>There are not too many</w:t>
      </w:r>
      <w:r w:rsidRPr="00C23CD7">
        <w:t xml:space="preserve"> </w:t>
      </w:r>
      <w:r>
        <w:t>domestic organisations or regional organisations, to be honest. There were quite a few attempts by central Asian republics to create some sort of integration mechanisms, but unfortunately they have not always worked very well. To be honest, even larger organisations like the Commonwealth of Independent States, the Collective Security Treaty Organisation, and the Shanghai Co-operation Organisation, all need some sort of reform, because the agendas within those organisations are often dominated by a single, or two, greater powers, and the interests of other members are often overlooked. Until we can find a way or mechanism to make sure that the interests of all members are taken into consideration, no matter how small they are, there will not be a successful integration project in the region.</w:t>
      </w:r>
    </w:p>
    <w:p w:rsidR="00C23CD7" w:rsidP="00C23CD7">
      <w:pPr>
        <w:pStyle w:val="Question"/>
        <w:numPr>
          <w:ilvl w:val="0"/>
          <w:numId w:val="9"/>
        </w:numPr>
      </w:pPr>
      <w:r w:rsidRPr="0060614D">
        <w:rPr>
          <w:b/>
        </w:rPr>
        <w:t>Henry Smith:</w:t>
      </w:r>
      <w:r>
        <w:t xml:space="preserve"> Is it an impediment to that integration that, as we heard earlier, not only do peoples and Governments in central Asia have slightly different views about, perhaps, China or Russia, but that countries like China and Russia—and the US, the EU, the United Kingdom and others—seek to pull those countries in different directions? In terms of our interest, how is the UK, in your view, best placed to help encourage stability in the region?</w:t>
      </w:r>
    </w:p>
    <w:p w:rsidR="00384825" w:rsidP="00C23CD7">
      <w:pPr>
        <w:pStyle w:val="Answer"/>
      </w:pPr>
      <w:r w:rsidRPr="00534024">
        <w:rPr>
          <w:b/>
          <w:i/>
        </w:rPr>
        <w:t>Dr Sharshenova:</w:t>
      </w:r>
      <w:r>
        <w:t xml:space="preserve"> I believe that all external partners have the potential to be peacebuilding forces in the region. They are pulling us apart sometimes, but I think it is more domestic interests and the interests of the individual regimes in the country that are pulling the countries apart. </w:t>
      </w:r>
    </w:p>
    <w:p w:rsidR="00C23CD7" w:rsidP="00C23CD7">
      <w:pPr>
        <w:pStyle w:val="Answer"/>
      </w:pPr>
      <w:r w:rsidRPr="00384825">
        <w:t>Overall, I think we still have central Asian identity.</w:t>
      </w:r>
      <w:r>
        <w:t xml:space="preserve"> When you were a part of the European Union</w:t>
      </w:r>
      <w:r w:rsidR="00A456C1">
        <w:t>,</w:t>
      </w:r>
      <w:r>
        <w:t xml:space="preserve"> quite a few people identified themselves as British but also as European Union citizens. I think in the region, nowadays especially, we still have this shared sense of identity as central Asians, related to central Asia. I think that is something to tap into—to develop this shared cultural identity and shared interest. </w:t>
      </w:r>
    </w:p>
    <w:p w:rsidR="00C23CD7" w:rsidP="00C23CD7">
      <w:pPr>
        <w:pStyle w:val="Answer"/>
      </w:pPr>
      <w:r>
        <w:t xml:space="preserve">Overall, at the public level, I would say relations are actually quite good. I think the problem is at the highest level—the level of the regimes, the disagreements they might have and the lack of respect they might have for each other, as well as external powers that might be pulling us apart. </w:t>
      </w:r>
    </w:p>
    <w:p w:rsidR="00C23CD7" w:rsidP="00C23CD7">
      <w:pPr>
        <w:pStyle w:val="Question"/>
        <w:numPr>
          <w:ilvl w:val="0"/>
          <w:numId w:val="9"/>
        </w:numPr>
      </w:pPr>
      <w:r w:rsidRPr="00CA5184">
        <w:rPr>
          <w:b/>
        </w:rPr>
        <w:t>Henry Smith:</w:t>
      </w:r>
      <w:r>
        <w:t xml:space="preserve"> Thank you. Chair, if I may, I have just one further question, to Professor Frankopan. You spoke earlier about a reduction in UK Government presence in the region. If you were to pick two or three things that the UK could do to improve that, given the constrained resources, what would those be? You talked about the presence of the Expo stand, for, in the grand scheme of things, a relatively small sum of money; but what are a few examples, perhaps, that the UK could consider?</w:t>
      </w:r>
    </w:p>
    <w:p w:rsidR="00C23CD7" w:rsidP="00C23CD7">
      <w:pPr>
        <w:pStyle w:val="Answer"/>
      </w:pPr>
      <w:r w:rsidRPr="00534024">
        <w:rPr>
          <w:b/>
          <w:i/>
        </w:rPr>
        <w:t>Professor Frankopan:</w:t>
      </w:r>
      <w:r>
        <w:t xml:space="preserve"> As an academic, I would say investment in education and cross-exchanges, bringing more Chevening scholars over here, or other kinds of schemes; but the visa process is not easy. The British </w:t>
      </w:r>
      <w:r w:rsidR="00384825">
        <w:t>e</w:t>
      </w:r>
      <w:r>
        <w:t xml:space="preserve">mbassy in Dushanbe does not issue visas. I think talent-spotting </w:t>
      </w:r>
      <w:r>
        <w:t xml:space="preserve">and building up long-term friendships is hugely important; so that would be one thing. </w:t>
      </w:r>
    </w:p>
    <w:p w:rsidR="00384825" w:rsidP="00C23CD7">
      <w:pPr>
        <w:pStyle w:val="Answer"/>
      </w:pPr>
      <w:r>
        <w:t xml:space="preserve">I think there is a huge amount of soft power in the expertise in this country in different parts of the histories of central Asia </w:t>
      </w:r>
      <w:r>
        <w:t xml:space="preserve">who </w:t>
      </w:r>
      <w:r>
        <w:t>are not exploited in the way they could be; so I am grateful to be here representing all the postdocs at King</w:t>
      </w:r>
      <w:r w:rsidR="001116EC">
        <w:t>’</w:t>
      </w:r>
      <w:r>
        <w:t xml:space="preserve">s and Cambridge and elsewhere, who are doing incredibly exciting work. Troy Sternberg at Oxford works on the geologies of earthquake resistance and anticipation in the central Asia region, which is heavily predisposed. </w:t>
      </w:r>
    </w:p>
    <w:p w:rsidR="00C23CD7" w:rsidP="00384825">
      <w:pPr>
        <w:pStyle w:val="Answer"/>
      </w:pPr>
      <w:r>
        <w:t xml:space="preserve">All of those are electrons looking for a lightning rod to hit, but I do not think we make use of them. It is about integrating better what we do really well in this country, and not trying to convince people to follow our model but just showing what it is that we do quietly. I recommend investing in that way in the first instance, but I think high-level Ministers in the air, bringing bilaterals, is underdone—no question. </w:t>
      </w:r>
    </w:p>
    <w:p w:rsidR="00384825" w:rsidP="00C23CD7">
      <w:pPr>
        <w:pStyle w:val="Question"/>
        <w:numPr>
          <w:ilvl w:val="0"/>
          <w:numId w:val="9"/>
        </w:numPr>
      </w:pPr>
      <w:r w:rsidRPr="00140A78">
        <w:rPr>
          <w:b/>
        </w:rPr>
        <w:t>Chair:</w:t>
      </w:r>
      <w:r>
        <w:t xml:space="preserve"> Briefly, because I am aware we are out of time, I would welcome reflections from each of you. What should we know, or what can we learn from, central Asia, in terms of the relationships with Iran, the trans-Caspian corridor and Turkey? </w:t>
      </w:r>
    </w:p>
    <w:p w:rsidR="00C23CD7" w:rsidP="00384825">
      <w:pPr>
        <w:pStyle w:val="Question"/>
        <w:numPr>
          <w:ilvl w:val="0"/>
          <w:numId w:val="0"/>
        </w:numPr>
        <w:ind w:left="794"/>
      </w:pPr>
      <w:r>
        <w:t>Finally, what are your greatest frustrations about the misunderstandings, as you see it, about the countries that make up central Asia that you would like to leave us with?</w:t>
      </w:r>
    </w:p>
    <w:p w:rsidR="00C23CD7" w:rsidP="00C23CD7">
      <w:pPr>
        <w:pStyle w:val="Answer"/>
      </w:pPr>
      <w:r w:rsidRPr="00534024">
        <w:rPr>
          <w:b/>
          <w:i/>
        </w:rPr>
        <w:t>Annette Bohr:</w:t>
      </w:r>
      <w:r>
        <w:t xml:space="preserve"> Iran is playing a particularly important role now in terms of Moscow being more creative in trying to devise new routes for its energy exports. This has direct repercussions for Kazakhstan and Turkmenistan. It is trying to create energy corridors south, to substitute for EU gas exports; so Iran, in particular, is playing a very important role, as is Turkey. Turkey is really the big winner in the Ukraine war. </w:t>
      </w:r>
    </w:p>
    <w:p w:rsidR="00C23CD7" w:rsidP="00C23CD7">
      <w:pPr>
        <w:pStyle w:val="Answer"/>
      </w:pPr>
      <w:r>
        <w:t xml:space="preserve">It is important to say that one of the reasons regional co-operation within central Asia itself, simply involving the five states, has been so low, is </w:t>
      </w:r>
      <w:r w:rsidR="00384825">
        <w:t xml:space="preserve">that </w:t>
      </w:r>
      <w:r>
        <w:t xml:space="preserve">their economies are not complementary—so they always have this sort of external partner. Now we see this partner as Turkey, more than ever. </w:t>
      </w:r>
    </w:p>
    <w:p w:rsidR="00C23CD7" w:rsidP="00384825">
      <w:pPr>
        <w:pStyle w:val="Answer"/>
      </w:pPr>
      <w:r>
        <w:t xml:space="preserve">As to what I feel is the greatest frustration, I think I have already banged on about it quite a bit. We need to really understand the way these systems work. We cannot always think about them being on a perpetual road to democracy. We need to understand how they function, what keeps them going, and what keeps the regimes in place. </w:t>
      </w:r>
    </w:p>
    <w:p w:rsidR="00384825" w:rsidP="00C23CD7">
      <w:pPr>
        <w:pStyle w:val="Answer"/>
      </w:pPr>
      <w:r w:rsidRPr="00534024">
        <w:rPr>
          <w:b/>
          <w:i/>
        </w:rPr>
        <w:t>Professor Frankopan:</w:t>
      </w:r>
      <w:r>
        <w:t xml:space="preserve"> That is very eloquent. I am not sure I can follow it in the same vein, so I will have to take a slightly different line. </w:t>
      </w:r>
    </w:p>
    <w:p w:rsidR="00C23CD7" w:rsidP="00C23CD7">
      <w:pPr>
        <w:pStyle w:val="Answer"/>
      </w:pPr>
      <w:r>
        <w:t>Something that has not been mentioned is the racism towards central Asian peoples in Russia in particular, but also around Kazakh sovereignty—and potentially that of other states in the region</w:t>
      </w:r>
      <w:r w:rsidR="00384825">
        <w:t>,</w:t>
      </w:r>
      <w:r>
        <w:t xml:space="preserve"> too—and the shivers that went through the spines of everyone living in a former Soviet state when the </w:t>
      </w:r>
      <w:r>
        <w:t>Chinese ambassador said that “effective status” under international law was not guaranteed or recognised. In Kazakhstan, where there is a heavy Russian-speaking and ethnic Russian majority in the northern part of the country, and the second-largest land border on earth, these relationships are extremely difficult to manage successfully. One could look at the ability and the skill of states—</w:t>
      </w:r>
      <w:r w:rsidRPr="00384825">
        <w:t>I don</w:t>
      </w:r>
      <w:r w:rsidR="001116EC">
        <w:t>’</w:t>
      </w:r>
      <w:r w:rsidRPr="00384825">
        <w:t>t say regimes</w:t>
      </w:r>
      <w:r>
        <w:t xml:space="preserve">—or individuals, in central Asian politics, to balance these plates quite carefully in tricky pressures. </w:t>
      </w:r>
    </w:p>
    <w:p w:rsidR="00384825" w:rsidP="00C23CD7">
      <w:pPr>
        <w:pStyle w:val="Answer"/>
      </w:pPr>
      <w:r>
        <w:t xml:space="preserve">Something that was announced yesterday by the Ministry of Foreign Affairs in China, which I am sure this Committee would have paid attention to, was the trail for a speech to be made by President Xi on 18 to 19 May, in </w:t>
      </w:r>
      <w:r w:rsidRPr="00205EAE">
        <w:t>Xi</w:t>
      </w:r>
      <w:r w:rsidR="001116EC">
        <w:t>’</w:t>
      </w:r>
      <w:r w:rsidRPr="00205EAE">
        <w:t>an</w:t>
      </w:r>
      <w:r>
        <w:t xml:space="preserve">, when the G7 are meeting in Japan. It has central Asia as the primary focus of the speech—whatever it will be, which the MFA did not explain. It is being trailed as an important policy document. </w:t>
      </w:r>
    </w:p>
    <w:p w:rsidR="00C23CD7" w:rsidP="00384825">
      <w:pPr>
        <w:pStyle w:val="Answer"/>
      </w:pPr>
      <w:r>
        <w:t xml:space="preserve">I suspect that, as Dr </w:t>
      </w:r>
      <w:r w:rsidRPr="00205EAE">
        <w:t>Sharshenova</w:t>
      </w:r>
      <w:r>
        <w:t xml:space="preserve"> says, lots of the organisations and groups that purport to bring people together are not functional—or flatter to deceive—whether it is the SCO, the Eurasian Economic Union, or the C</w:t>
      </w:r>
      <w:r w:rsidRPr="0043323D">
        <w:t>entral Asia Regional Economic Co</w:t>
      </w:r>
      <w:r>
        <w:t>-</w:t>
      </w:r>
      <w:r w:rsidRPr="0043323D">
        <w:t>operation</w:t>
      </w:r>
      <w:r>
        <w:t>. These things tend not to work very well, but the fact that so many people are trying to pull the strings means, I think, that we need to follow this region much more carefully than we have done in the past.</w:t>
      </w:r>
    </w:p>
    <w:p w:rsidR="00C23CD7" w:rsidP="00C23CD7">
      <w:pPr>
        <w:pStyle w:val="Answer"/>
      </w:pPr>
      <w:r w:rsidRPr="00516EAA">
        <w:rPr>
          <w:b/>
          <w:i/>
        </w:rPr>
        <w:t>Dr Sharshenova:</w:t>
      </w:r>
      <w:r>
        <w:t xml:space="preserve"> I think that Iran has substantially increased military co-operation with the region. In fact, Iran has built its only overseas facility for building military drones in Tajikistan. That is something for you to look at. </w:t>
      </w:r>
    </w:p>
    <w:p w:rsidR="00203CE5" w:rsidP="00C23CD7">
      <w:pPr>
        <w:pStyle w:val="Answer"/>
      </w:pPr>
      <w:r>
        <w:t>As to things that might be frustrating, I actually have a central Asian bingo game: ”</w:t>
      </w:r>
      <w:r w:rsidR="002A3880">
        <w:t xml:space="preserve">It’s </w:t>
      </w:r>
      <w:r>
        <w:t>a new Great Game”—very often mentioned; “China is Russia</w:t>
      </w:r>
      <w:r w:rsidR="001116EC">
        <w:t>’</w:t>
      </w:r>
      <w:r>
        <w:t xml:space="preserve">s backyard”—very often mentioned; “failed state” narratives—so it has been failing for 30 years but somehow still exists; “the </w:t>
      </w:r>
      <w:r w:rsidR="00ED2CA3">
        <w:t>s</w:t>
      </w:r>
      <w:r>
        <w:t xml:space="preserve">tans”—again, we are not the same, but we are five distinct, different countries and the further we move away from the dissolution of the Soviet Union the more different we become. </w:t>
      </w:r>
    </w:p>
    <w:p w:rsidR="00C23CD7" w:rsidP="00C23CD7">
      <w:pPr>
        <w:pStyle w:val="Answer"/>
      </w:pPr>
      <w:r>
        <w:t xml:space="preserve">We want to be seen and understood. We want to be researched properly. We want to be respected, as well. I think Turkey is a winner, as you say, because they do pay respect. They come at the highest level. They welcome us. If you mention that you come from Kyrgyzstan you get a discount straightaway. If I mention that I come from Kyrgyzstan I am told I will </w:t>
      </w:r>
      <w:r w:rsidR="00203CE5">
        <w:t xml:space="preserve">get </w:t>
      </w:r>
      <w:r>
        <w:t xml:space="preserve">a job here, or something—whatever your usual anti-migrant narrative is. </w:t>
      </w:r>
    </w:p>
    <w:p w:rsidR="00C23CD7" w:rsidP="00C23CD7">
      <w:pPr>
        <w:pStyle w:val="Answer"/>
      </w:pPr>
      <w:r>
        <w:t>It is all about different levels of perception. I think you probably need to work on that a bit more; but, also, Russia is not silent, obviously, in the regions. Russia perpetuates the idea of the Great Game—the sneaky Anglo-Saxons trying to involve us as pawns in the geopolitical game. When you talk about Russia</w:t>
      </w:r>
      <w:r w:rsidR="001116EC">
        <w:t>’</w:t>
      </w:r>
      <w:r>
        <w:t>s backyard and China</w:t>
      </w:r>
      <w:r w:rsidR="001116EC">
        <w:t>’</w:t>
      </w:r>
      <w:r>
        <w:t xml:space="preserve">s backyard, and the new Great Game, you are feeding the Russian narratives of us being pawns and being played. For us there is no difference whether it is China or the UK playing </w:t>
      </w:r>
      <w:r>
        <w:t xml:space="preserve">us: it is just who pays a bit more for it. Those are the frustrations on the ground. </w:t>
      </w:r>
    </w:p>
    <w:p w:rsidR="000D4393" w:rsidP="00203CE5">
      <w:pPr>
        <w:pStyle w:val="Question"/>
        <w:numPr>
          <w:ilvl w:val="0"/>
          <w:numId w:val="0"/>
        </w:numPr>
        <w:ind w:left="794"/>
      </w:pPr>
      <w:r w:rsidRPr="00C41F89">
        <w:rPr>
          <w:b/>
        </w:rPr>
        <w:t>Chair:</w:t>
      </w:r>
      <w:r>
        <w:t xml:space="preserve"> Thank you all. That was incredibly informative. Hopefully, as you can see with this Committee choosing to look at central Asia, we recognise that it is a part of the world that is not enough looked at, and is undervalued. I hope you will look at our conclusions and come back to us if you are not happy with them.</w:t>
      </w:r>
      <w:bookmarkEnd w:id="3"/>
      <w:bookmarkEnd w:id="4"/>
      <w:r w:rsidR="009A607E">
        <w:t xml:space="preserve"> </w:t>
      </w:r>
    </w:p>
    <w:p w:rsidR="00203CE5" w:rsidP="00203CE5">
      <w:pPr>
        <w:pStyle w:val="TitlePanel0"/>
      </w:pPr>
      <w:bookmarkStart w:id="8" w:name="Panel2"/>
      <w:bookmarkEnd w:id="8"/>
      <w:r>
        <w:t>Examination of witnesses</w:t>
      </w:r>
    </w:p>
    <w:p w:rsidR="00203CE5" w:rsidP="00203CE5">
      <w:pPr>
        <w:pStyle w:val="Para"/>
      </w:pPr>
      <w:r>
        <w:t>Witnesses: Professor Heathershaw, Professor Lasslett and Oliver Bullough.</w:t>
      </w:r>
    </w:p>
    <w:p w:rsidR="00203CE5" w:rsidP="00203CE5">
      <w:pPr>
        <w:pStyle w:val="Question"/>
        <w:numPr>
          <w:ilvl w:val="0"/>
          <w:numId w:val="9"/>
        </w:numPr>
      </w:pPr>
      <w:r w:rsidRPr="002C533D">
        <w:rPr>
          <w:b/>
          <w:bCs/>
        </w:rPr>
        <w:t>Chair:</w:t>
      </w:r>
      <w:r>
        <w:t xml:space="preserve"> G</w:t>
      </w:r>
      <w:r w:rsidRPr="00A41F28">
        <w:t>entlemen, thank you very much for joining us. I ask that</w:t>
      </w:r>
      <w:r>
        <w:t xml:space="preserve"> </w:t>
      </w:r>
      <w:r w:rsidRPr="00A41F28">
        <w:t>you kindly give</w:t>
      </w:r>
      <w:r>
        <w:t xml:space="preserve"> a 20 to 30-second </w:t>
      </w:r>
      <w:r w:rsidRPr="00A41F28">
        <w:t>introduction</w:t>
      </w:r>
      <w:r>
        <w:t>,</w:t>
      </w:r>
      <w:r w:rsidRPr="00A41F28">
        <w:t xml:space="preserve"> and then we will go into questions.</w:t>
      </w:r>
    </w:p>
    <w:p w:rsidR="00203CE5" w:rsidP="00203CE5">
      <w:pPr>
        <w:pStyle w:val="Answer"/>
      </w:pPr>
      <w:r w:rsidRPr="00A41F28">
        <w:rPr>
          <w:b/>
          <w:i/>
        </w:rPr>
        <w:t>Oliver Bullough:</w:t>
      </w:r>
      <w:r>
        <w:t xml:space="preserve"> </w:t>
      </w:r>
      <w:r w:rsidRPr="00A41F28">
        <w:t>Thank you very much for the invitation. I am an author. I write primarily about financial crime, often with a conne</w:t>
      </w:r>
      <w:r>
        <w:t>ct</w:t>
      </w:r>
      <w:r w:rsidRPr="00A41F28">
        <w:t xml:space="preserve">ion to the former </w:t>
      </w:r>
      <w:r>
        <w:t>S</w:t>
      </w:r>
      <w:r w:rsidRPr="00A41F28">
        <w:t xml:space="preserve">oviet </w:t>
      </w:r>
      <w:r>
        <w:t>U</w:t>
      </w:r>
      <w:r w:rsidRPr="00A41F28">
        <w:t xml:space="preserve">nion. I lived in </w:t>
      </w:r>
      <w:r>
        <w:t>B</w:t>
      </w:r>
      <w:r w:rsidRPr="00A41F28">
        <w:t>ishkek</w:t>
      </w:r>
      <w:r w:rsidR="00C01E31">
        <w:t>,</w:t>
      </w:r>
      <w:r w:rsidRPr="00A41F28">
        <w:t xml:space="preserve"> </w:t>
      </w:r>
      <w:r>
        <w:t>Kyrgyzstan</w:t>
      </w:r>
      <w:r w:rsidR="00C01E31">
        <w:t>,</w:t>
      </w:r>
      <w:r w:rsidRPr="00A41F28">
        <w:t xml:space="preserve"> for a year in the early part of </w:t>
      </w:r>
      <w:r>
        <w:t>the mil</w:t>
      </w:r>
      <w:r w:rsidRPr="00A41F28">
        <w:t>le</w:t>
      </w:r>
      <w:r>
        <w:t>n</w:t>
      </w:r>
      <w:r w:rsidRPr="00A41F28">
        <w:t>nium and travelled quite widely everywhere</w:t>
      </w:r>
      <w:r>
        <w:t>,</w:t>
      </w:r>
      <w:r w:rsidRPr="00A41F28">
        <w:t xml:space="preserve"> except Turkmenistan.</w:t>
      </w:r>
      <w:r w:rsidR="0055128B">
        <w:t xml:space="preserve"> </w:t>
      </w:r>
    </w:p>
    <w:p w:rsidR="00203CE5" w:rsidP="00203CE5">
      <w:pPr>
        <w:pStyle w:val="Answer"/>
      </w:pPr>
      <w:r w:rsidRPr="00A41F28">
        <w:rPr>
          <w:b/>
          <w:i/>
        </w:rPr>
        <w:t>Professor Lasslett:</w:t>
      </w:r>
      <w:r>
        <w:t xml:space="preserve"> </w:t>
      </w:r>
      <w:r w:rsidRPr="00A41F28">
        <w:t xml:space="preserve">Thank you for the invite. </w:t>
      </w:r>
      <w:r w:rsidR="00C01E31">
        <w:t xml:space="preserve">I am </w:t>
      </w:r>
      <w:r w:rsidR="006F3FFE">
        <w:t>p</w:t>
      </w:r>
      <w:r w:rsidRPr="00A41F28" w:rsidR="00C01E31">
        <w:t xml:space="preserve">rofessor </w:t>
      </w:r>
      <w:r w:rsidRPr="00A41F28">
        <w:t xml:space="preserve">of </w:t>
      </w:r>
      <w:r w:rsidR="006F3FFE">
        <w:t>c</w:t>
      </w:r>
      <w:r w:rsidRPr="00A41F28" w:rsidR="00C01E31">
        <w:t xml:space="preserve">riminology </w:t>
      </w:r>
      <w:r w:rsidRPr="00A41F28">
        <w:t xml:space="preserve">at Ulster </w:t>
      </w:r>
      <w:r>
        <w:t>U</w:t>
      </w:r>
      <w:r w:rsidRPr="00A41F28">
        <w:t>niversity in Northern Ireland. My area of expertise is conducting complex investigations into corruption.</w:t>
      </w:r>
      <w:r>
        <w:t xml:space="preserve"> The f</w:t>
      </w:r>
      <w:r w:rsidRPr="00A41F28">
        <w:t>ascinating session we just had was a very macrolevel analysis</w:t>
      </w:r>
      <w:r>
        <w:t xml:space="preserve">. I tend to </w:t>
      </w:r>
      <w:r w:rsidRPr="00A41F28">
        <w:t>focus more on the microlevel, in particular within Uzbekistan and</w:t>
      </w:r>
      <w:r>
        <w:t>,</w:t>
      </w:r>
      <w:r w:rsidRPr="00A41F28">
        <w:t xml:space="preserve"> to </w:t>
      </w:r>
      <w:r>
        <w:t xml:space="preserve">a </w:t>
      </w:r>
      <w:r w:rsidRPr="00A41F28">
        <w:t>lesser extent, Kazakhstan</w:t>
      </w:r>
      <w:r>
        <w:t>.</w:t>
      </w:r>
      <w:r w:rsidRPr="00A41F28">
        <w:t xml:space="preserve"> I am focusing on understanding some of the questions discussed </w:t>
      </w:r>
      <w:r>
        <w:t>with</w:t>
      </w:r>
      <w:r w:rsidRPr="00A41F28">
        <w:t xml:space="preserve"> the previous panel about </w:t>
      </w:r>
      <w:r>
        <w:t xml:space="preserve">the </w:t>
      </w:r>
      <w:r w:rsidRPr="00A41F28">
        <w:t>political dynasties that hold power</w:t>
      </w:r>
      <w:r w:rsidR="0049578E">
        <w:t>:</w:t>
      </w:r>
      <w:r>
        <w:t xml:space="preserve"> </w:t>
      </w:r>
      <w:r w:rsidRPr="00A41F28">
        <w:t>why they hold power, how they hold power, how they organise their financial interests</w:t>
      </w:r>
      <w:r>
        <w:t xml:space="preserve"> and their </w:t>
      </w:r>
      <w:r w:rsidRPr="00A41F28">
        <w:t xml:space="preserve">relationships with other powers in organising those interests, and how they use the offshore world to protect their interests. That is </w:t>
      </w:r>
      <w:r>
        <w:t xml:space="preserve">a bit about </w:t>
      </w:r>
      <w:r w:rsidRPr="00A41F28">
        <w:t>what I do.</w:t>
      </w:r>
    </w:p>
    <w:p w:rsidR="00203CE5" w:rsidP="00203CE5">
      <w:pPr>
        <w:pStyle w:val="Answer"/>
      </w:pPr>
      <w:r w:rsidRPr="00A41F28">
        <w:rPr>
          <w:b/>
          <w:i/>
        </w:rPr>
        <w:t>Professor Heathershaw:</w:t>
      </w:r>
      <w:r>
        <w:t xml:space="preserve"> </w:t>
      </w:r>
      <w:r w:rsidR="001F308C">
        <w:t xml:space="preserve">I am </w:t>
      </w:r>
      <w:r w:rsidR="0055128B">
        <w:t>p</w:t>
      </w:r>
      <w:r w:rsidRPr="00A41F28" w:rsidR="001F308C">
        <w:t xml:space="preserve">rofessor </w:t>
      </w:r>
      <w:r w:rsidRPr="00A41F28">
        <w:t xml:space="preserve">of </w:t>
      </w:r>
      <w:r w:rsidR="0055128B">
        <w:t>i</w:t>
      </w:r>
      <w:r w:rsidRPr="00A41F28" w:rsidR="001F308C">
        <w:t xml:space="preserve">nternational </w:t>
      </w:r>
      <w:r w:rsidR="0055128B">
        <w:t>r</w:t>
      </w:r>
      <w:r w:rsidRPr="00A41F28" w:rsidR="001F308C">
        <w:t xml:space="preserve">elations </w:t>
      </w:r>
      <w:r w:rsidRPr="00A41F28">
        <w:t>at the University of Exeter. My research spans questions of armed conflict, security and the political econom</w:t>
      </w:r>
      <w:r>
        <w:t>y</w:t>
      </w:r>
      <w:r w:rsidRPr="00A41F28">
        <w:t xml:space="preserve"> of </w:t>
      </w:r>
      <w:r>
        <w:t xml:space="preserve">central Asia. I </w:t>
      </w:r>
      <w:r w:rsidRPr="00A41F28">
        <w:t>follow the money</w:t>
      </w:r>
      <w:r w:rsidR="001F308C">
        <w:t>,</w:t>
      </w:r>
      <w:r>
        <w:t xml:space="preserve"> and </w:t>
      </w:r>
      <w:r w:rsidRPr="00A41F28">
        <w:t>sometimes it comes here to the UK.</w:t>
      </w:r>
    </w:p>
    <w:p w:rsidR="001F308C" w:rsidP="00203CE5">
      <w:pPr>
        <w:pStyle w:val="Question"/>
        <w:numPr>
          <w:ilvl w:val="0"/>
          <w:numId w:val="9"/>
        </w:numPr>
      </w:pPr>
      <w:r w:rsidRPr="00A41F28">
        <w:rPr>
          <w:b/>
        </w:rPr>
        <w:t>Chair:</w:t>
      </w:r>
      <w:r>
        <w:t xml:space="preserve"> </w:t>
      </w:r>
      <w:r w:rsidRPr="00A41F28">
        <w:t xml:space="preserve">Too often! </w:t>
      </w:r>
    </w:p>
    <w:p w:rsidR="00203CE5" w:rsidP="001F308C">
      <w:pPr>
        <w:pStyle w:val="Question"/>
        <w:numPr>
          <w:ilvl w:val="0"/>
          <w:numId w:val="0"/>
        </w:numPr>
        <w:ind w:left="794"/>
      </w:pPr>
      <w:r>
        <w:t>For this panel</w:t>
      </w:r>
      <w:r w:rsidR="001F308C">
        <w:t>,</w:t>
      </w:r>
      <w:r>
        <w:t xml:space="preserve"> w</w:t>
      </w:r>
      <w:r w:rsidRPr="00A41F28">
        <w:t>e want to focus very much on illicit finance and corruption</w:t>
      </w:r>
      <w:r>
        <w:t xml:space="preserve"> </w:t>
      </w:r>
      <w:r w:rsidRPr="00A41F28">
        <w:t xml:space="preserve">within the countries that make up </w:t>
      </w:r>
      <w:r>
        <w:t>central Asia and how that impacts and</w:t>
      </w:r>
      <w:r w:rsidRPr="00A41F28">
        <w:t xml:space="preserve"> comes back to the UK. It would be very helpful to have an overview of the main features of corruption and illicit finance within the countries that make up </w:t>
      </w:r>
      <w:r>
        <w:t>central Asia</w:t>
      </w:r>
      <w:r w:rsidR="001F308C">
        <w:t>,</w:t>
      </w:r>
      <w:r w:rsidRPr="00A41F28">
        <w:t xml:space="preserve"> not only to understand the form it takes</w:t>
      </w:r>
      <w:r>
        <w:t xml:space="preserve"> and</w:t>
      </w:r>
      <w:r w:rsidRPr="00A41F28">
        <w:t xml:space="preserve"> the way in which it manifests itself but whether </w:t>
      </w:r>
      <w:r w:rsidR="001F308C">
        <w:t xml:space="preserve">it </w:t>
      </w:r>
      <w:r w:rsidRPr="00A41F28">
        <w:t xml:space="preserve">is something that citizens of </w:t>
      </w:r>
      <w:r>
        <w:t>central Asia</w:t>
      </w:r>
      <w:r w:rsidRPr="00A41F28">
        <w:t xml:space="preserve"> are worried about and is an issue on their agenda.</w:t>
      </w:r>
    </w:p>
    <w:p w:rsidR="00203CE5" w:rsidP="00203CE5">
      <w:pPr>
        <w:pStyle w:val="Answer"/>
      </w:pPr>
      <w:r w:rsidRPr="00A41F28">
        <w:rPr>
          <w:b/>
          <w:i/>
        </w:rPr>
        <w:t>Oliver Bullough:</w:t>
      </w:r>
      <w:r>
        <w:t xml:space="preserve"> </w:t>
      </w:r>
      <w:r w:rsidRPr="00A41F28">
        <w:t xml:space="preserve">In the previous panel we heard many of the problems facing </w:t>
      </w:r>
      <w:r>
        <w:t>central Asia:</w:t>
      </w:r>
      <w:r w:rsidRPr="00A41F28">
        <w:t xml:space="preserve"> authoritarianism, corruption</w:t>
      </w:r>
      <w:r>
        <w:t xml:space="preserve"> and</w:t>
      </w:r>
      <w:r w:rsidRPr="00A41F28">
        <w:t xml:space="preserve"> poverty</w:t>
      </w:r>
      <w:r w:rsidR="001F308C">
        <w:t>—</w:t>
      </w:r>
      <w:r w:rsidRPr="00A41F28">
        <w:t xml:space="preserve">all of that </w:t>
      </w:r>
      <w:r w:rsidRPr="00A41F28">
        <w:t xml:space="preserve">exacerbated by climate change. Everything that is going wrong and has gone wrong in </w:t>
      </w:r>
      <w:r>
        <w:t>central Asia</w:t>
      </w:r>
      <w:r w:rsidRPr="00A41F28">
        <w:t xml:space="preserve"> is made worse by corruption. The residents of </w:t>
      </w:r>
      <w:r>
        <w:t>central Asia</w:t>
      </w:r>
      <w:r w:rsidRPr="00A41F28">
        <w:t xml:space="preserve"> </w:t>
      </w:r>
      <w:r>
        <w:t>are</w:t>
      </w:r>
      <w:r w:rsidRPr="00A41F28">
        <w:t xml:space="preserve"> not just aware of this; </w:t>
      </w:r>
      <w:r>
        <w:t>t</w:t>
      </w:r>
      <w:r w:rsidRPr="00A41F28">
        <w:t>hey confront it every</w:t>
      </w:r>
      <w:r>
        <w:t xml:space="preserve"> </w:t>
      </w:r>
      <w:r w:rsidRPr="00A41F28">
        <w:t xml:space="preserve">day. Corruption is a daily reality, whether that is paying a bribe to obtain a place for your child at school, </w:t>
      </w:r>
      <w:r>
        <w:t xml:space="preserve">getting </w:t>
      </w:r>
      <w:r w:rsidRPr="00A41F28">
        <w:t>healthcare, even though that is supposed to be a right</w:t>
      </w:r>
      <w:r w:rsidR="001F308C">
        <w:t>,</w:t>
      </w:r>
      <w:r>
        <w:t xml:space="preserve"> or </w:t>
      </w:r>
      <w:r w:rsidRPr="00A41F28">
        <w:t>obtain</w:t>
      </w:r>
      <w:r>
        <w:t>ing</w:t>
      </w:r>
      <w:r w:rsidRPr="00A41F28">
        <w:t xml:space="preserve"> a job in a state s</w:t>
      </w:r>
      <w:r>
        <w:t>ervi</w:t>
      </w:r>
      <w:r w:rsidRPr="00A41F28">
        <w:t>ce, going all the way up to</w:t>
      </w:r>
      <w:r>
        <w:t xml:space="preserve"> gaining a </w:t>
      </w:r>
      <w:r w:rsidR="001F308C">
        <w:t xml:space="preserve">Government </w:t>
      </w:r>
      <w:r>
        <w:t>contract.</w:t>
      </w:r>
      <w:r w:rsidR="0055128B">
        <w:t xml:space="preserve"> </w:t>
      </w:r>
    </w:p>
    <w:p w:rsidR="00203CE5" w:rsidP="00203CE5">
      <w:pPr>
        <w:pStyle w:val="Answer"/>
      </w:pPr>
      <w:r>
        <w:t>Our self-</w:t>
      </w:r>
      <w:r w:rsidRPr="003B552E">
        <w:t xml:space="preserve">interest as a country is in a democratic and prosperous </w:t>
      </w:r>
      <w:r>
        <w:t>central Asia</w:t>
      </w:r>
      <w:r w:rsidRPr="003B552E">
        <w:t>. It is a truism that democracy is a friend of other democracies</w:t>
      </w:r>
      <w:r>
        <w:t>,</w:t>
      </w:r>
      <w:r w:rsidRPr="003B552E">
        <w:t xml:space="preserve"> but it is n</w:t>
      </w:r>
      <w:r>
        <w:t>o less</w:t>
      </w:r>
      <w:r w:rsidRPr="003B552E">
        <w:t xml:space="preserve"> true for that. I strongly believe</w:t>
      </w:r>
      <w:r>
        <w:t>—a</w:t>
      </w:r>
      <w:r w:rsidRPr="003B552E">
        <w:t>ll the work I have done backs this up</w:t>
      </w:r>
      <w:r>
        <w:t xml:space="preserve">—that </w:t>
      </w:r>
      <w:r w:rsidRPr="003B552E">
        <w:t xml:space="preserve">we are not part of the solution </w:t>
      </w:r>
      <w:r>
        <w:t>here; w</w:t>
      </w:r>
      <w:r w:rsidRPr="003B552E">
        <w:t>e are very much part of the problem</w:t>
      </w:r>
      <w:r>
        <w:t>,</w:t>
      </w:r>
      <w:r w:rsidRPr="003B552E">
        <w:t xml:space="preserve"> whichever one of the </w:t>
      </w:r>
      <w:r>
        <w:t>central Asia</w:t>
      </w:r>
      <w:r w:rsidRPr="003B552E">
        <w:t>n republics you look at</w:t>
      </w:r>
      <w:r>
        <w:t>.</w:t>
      </w:r>
      <w:r w:rsidRPr="003B552E">
        <w:t xml:space="preserve"> I recognise </w:t>
      </w:r>
      <w:r>
        <w:t>the</w:t>
      </w:r>
      <w:r w:rsidRPr="003B552E">
        <w:t xml:space="preserve"> very good point made earlier that refer</w:t>
      </w:r>
      <w:r>
        <w:t>r</w:t>
      </w:r>
      <w:r w:rsidRPr="003B552E">
        <w:t>ing to them</w:t>
      </w:r>
      <w:r>
        <w:t xml:space="preserve"> as just “the stans” </w:t>
      </w:r>
      <w:r w:rsidRPr="003B552E">
        <w:t xml:space="preserve">is misleading; </w:t>
      </w:r>
      <w:r>
        <w:t>they</w:t>
      </w:r>
      <w:r w:rsidRPr="003B552E">
        <w:t xml:space="preserve"> are different places</w:t>
      </w:r>
      <w:r w:rsidR="00ED2CA3">
        <w:t>.</w:t>
      </w:r>
      <w:r>
        <w:t xml:space="preserve"> </w:t>
      </w:r>
      <w:r w:rsidR="00ED2CA3">
        <w:t>B</w:t>
      </w:r>
      <w:r>
        <w:t>ut,</w:t>
      </w:r>
      <w:r w:rsidRPr="003B552E">
        <w:t xml:space="preserve"> if you take them together, </w:t>
      </w:r>
      <w:r w:rsidR="001F308C">
        <w:t>as</w:t>
      </w:r>
      <w:r w:rsidRPr="003B552E">
        <w:t xml:space="preserve"> that is what this session is doing, it is the work of seconds to find examples of how the UK has enabled corruption in those places</w:t>
      </w:r>
      <w:r w:rsidR="00ED2CA3">
        <w:t>;</w:t>
      </w:r>
      <w:r w:rsidRPr="003B552E">
        <w:t xml:space="preserve"> whether that is</w:t>
      </w:r>
      <w:r>
        <w:t xml:space="preserve"> </w:t>
      </w:r>
      <w:r w:rsidR="001F308C">
        <w:t>Gulnara</w:t>
      </w:r>
      <w:r>
        <w:t xml:space="preserve"> Karimova, </w:t>
      </w:r>
      <w:r w:rsidRPr="003B552E">
        <w:t xml:space="preserve">the daughter of the former </w:t>
      </w:r>
      <w:r w:rsidRPr="003B552E" w:rsidR="001F308C">
        <w:t>P</w:t>
      </w:r>
      <w:r w:rsidRPr="003B552E">
        <w:t xml:space="preserve">resident of Uzbekistan using a Gibraltar </w:t>
      </w:r>
      <w:r>
        <w:t>shell company</w:t>
      </w:r>
      <w:r w:rsidRPr="003B552E">
        <w:t xml:space="preserve"> to ro</w:t>
      </w:r>
      <w:r>
        <w:t xml:space="preserve">ute </w:t>
      </w:r>
      <w:r w:rsidRPr="003B552E">
        <w:t>the bribe she was paid by big global telecoms companies</w:t>
      </w:r>
      <w:r w:rsidR="00ED2CA3">
        <w:t>;</w:t>
      </w:r>
      <w:r w:rsidRPr="003B552E">
        <w:t xml:space="preserve"> whether </w:t>
      </w:r>
      <w:r>
        <w:t>that is the son</w:t>
      </w:r>
      <w:r w:rsidRPr="003B552E">
        <w:t xml:space="preserve"> of the former </w:t>
      </w:r>
      <w:r w:rsidRPr="003B552E" w:rsidR="001F308C">
        <w:t xml:space="preserve">President </w:t>
      </w:r>
      <w:r w:rsidRPr="003B552E">
        <w:t>of</w:t>
      </w:r>
      <w:r>
        <w:t xml:space="preserve"> Kyrgyzstan</w:t>
      </w:r>
      <w:r w:rsidRPr="003B552E">
        <w:t xml:space="preserve"> immediately fleeing here after his father was overthrown in a revolution</w:t>
      </w:r>
      <w:r w:rsidR="00ED2CA3">
        <w:t>;</w:t>
      </w:r>
      <w:r w:rsidRPr="003B552E">
        <w:t xml:space="preserve"> whether that is the daughter of the former </w:t>
      </w:r>
      <w:r w:rsidRPr="003B552E" w:rsidR="001F308C">
        <w:t xml:space="preserve">President </w:t>
      </w:r>
      <w:r w:rsidRPr="003B552E">
        <w:t xml:space="preserve">of Kazakhstan buying </w:t>
      </w:r>
      <w:r>
        <w:t xml:space="preserve">an </w:t>
      </w:r>
      <w:r w:rsidRPr="003B552E">
        <w:t xml:space="preserve">extensive property empire in this country or the nephew of the </w:t>
      </w:r>
      <w:r w:rsidRPr="003B552E" w:rsidR="001F308C">
        <w:t xml:space="preserve">President </w:t>
      </w:r>
      <w:r w:rsidRPr="003B552E">
        <w:t xml:space="preserve">of </w:t>
      </w:r>
      <w:r w:rsidRPr="004B13F4">
        <w:t>Turkmenistan using a UK</w:t>
      </w:r>
      <w:r>
        <w:noBreakHyphen/>
      </w:r>
      <w:r w:rsidRPr="004B13F4">
        <w:t>registered LLP for highly lucrative state food imports</w:t>
      </w:r>
      <w:r>
        <w:t>.</w:t>
      </w:r>
      <w:r w:rsidR="00ED2CA3">
        <w:t xml:space="preserve"> </w:t>
      </w:r>
    </w:p>
    <w:p w:rsidR="00203CE5" w:rsidP="00203CE5">
      <w:pPr>
        <w:pStyle w:val="Answer"/>
      </w:pPr>
      <w:r>
        <w:t xml:space="preserve">We have turned a blind eye to the misuse of our corporate structures, financial system and professional services companies by the elites of the five republics of central Asia for far too long. </w:t>
      </w:r>
      <w:r w:rsidR="001F308C">
        <w:t>W</w:t>
      </w:r>
      <w:r>
        <w:t xml:space="preserve">e have </w:t>
      </w:r>
      <w:r w:rsidRPr="006378CB">
        <w:t xml:space="preserve">helped them loot their home countries </w:t>
      </w:r>
      <w:r>
        <w:t xml:space="preserve">and have </w:t>
      </w:r>
      <w:r w:rsidRPr="006378CB">
        <w:t xml:space="preserve">made life worse for ordinary people from those countries as a result. I firmly believe that the best thing we can do to assist the </w:t>
      </w:r>
      <w:r>
        <w:t>central Asia</w:t>
      </w:r>
      <w:r w:rsidRPr="006378CB">
        <w:t>n countries in building a more prosperous and democratic future would be just to stop</w:t>
      </w:r>
      <w:r>
        <w:t>.</w:t>
      </w:r>
    </w:p>
    <w:p w:rsidR="00203CE5" w:rsidP="00203CE5">
      <w:pPr>
        <w:pStyle w:val="Question"/>
        <w:numPr>
          <w:ilvl w:val="0"/>
          <w:numId w:val="9"/>
        </w:numPr>
      </w:pPr>
      <w:r w:rsidRPr="006378CB">
        <w:rPr>
          <w:b/>
        </w:rPr>
        <w:t>Chair:</w:t>
      </w:r>
      <w:r>
        <w:t xml:space="preserve"> B</w:t>
      </w:r>
      <w:r w:rsidRPr="006378CB">
        <w:t xml:space="preserve">efore </w:t>
      </w:r>
      <w:r>
        <w:t>I</w:t>
      </w:r>
      <w:r w:rsidRPr="006378CB">
        <w:t xml:space="preserve"> turn to other </w:t>
      </w:r>
      <w:r>
        <w:t xml:space="preserve">members of the </w:t>
      </w:r>
      <w:r w:rsidRPr="006378CB">
        <w:t>panel, I confirm that we are protected by parliamentary privilege, including all three of you</w:t>
      </w:r>
      <w:r>
        <w:t>,</w:t>
      </w:r>
      <w:r w:rsidRPr="00D21DF8">
        <w:t xml:space="preserve"> during the course of this session. Professor, I do not know whether you want to touch on how much this is state organised and how much this might be a fundamental part of state ventures.</w:t>
      </w:r>
    </w:p>
    <w:p w:rsidR="00203CE5" w:rsidP="00203CE5">
      <w:pPr>
        <w:pStyle w:val="Answer"/>
      </w:pPr>
      <w:r w:rsidRPr="00D21DF8">
        <w:rPr>
          <w:b/>
          <w:i/>
        </w:rPr>
        <w:t>Professor Lasslett:</w:t>
      </w:r>
      <w:r>
        <w:t xml:space="preserve"> </w:t>
      </w:r>
      <w:r w:rsidRPr="00D21DF8">
        <w:t>I hope that you all heard my sigh of relief when you said that we ha</w:t>
      </w:r>
      <w:r w:rsidR="001F308C">
        <w:t>ve</w:t>
      </w:r>
      <w:r w:rsidRPr="00D21DF8">
        <w:t xml:space="preserve"> parliamentary privilege. Probably like the other two gentlemen, I currently have multiple legal threats against me for the kind of work I do</w:t>
      </w:r>
      <w:r>
        <w:t>,</w:t>
      </w:r>
      <w:r w:rsidRPr="00D21DF8">
        <w:t xml:space="preserve"> and that adds to a much larger pile of previous legal threats. It is the all-pervasive nature of this kind of work where you have to edit carefully what you say at all times. Unlike other social scientists, you cannot</w:t>
      </w:r>
      <w:r>
        <w:t xml:space="preserve"> draw</w:t>
      </w:r>
      <w:r w:rsidRPr="00D21DF8">
        <w:t xml:space="preserve"> certain inferences because, even though they are reasonable, you can land yourself in a very prolonged legal battle with someone with much greater resourc</w:t>
      </w:r>
      <w:r>
        <w:t>es</w:t>
      </w:r>
      <w:r w:rsidRPr="00D21DF8">
        <w:t xml:space="preserve"> </w:t>
      </w:r>
      <w:r>
        <w:t>tha</w:t>
      </w:r>
      <w:r w:rsidRPr="00D21DF8">
        <w:t>n you</w:t>
      </w:r>
      <w:r>
        <w:t>.</w:t>
      </w:r>
    </w:p>
    <w:p w:rsidR="001F308C" w:rsidP="00203CE5">
      <w:pPr>
        <w:pStyle w:val="Answer"/>
      </w:pPr>
      <w:r>
        <w:t xml:space="preserve">There is an </w:t>
      </w:r>
      <w:r w:rsidRPr="000430D9">
        <w:t>interesting overall question about how corruption and kleptocracy function in the region and how that connects to autocratic politic</w:t>
      </w:r>
      <w:r>
        <w:t>s,</w:t>
      </w:r>
      <w:r w:rsidRPr="000430D9">
        <w:t xml:space="preserve"> the offshore world and to aspirations within countries among </w:t>
      </w:r>
      <w:r>
        <w:t>ordinary</w:t>
      </w:r>
      <w:r w:rsidRPr="000430D9">
        <w:t xml:space="preserve"> people</w:t>
      </w:r>
      <w:r>
        <w:t xml:space="preserve">. </w:t>
      </w:r>
    </w:p>
    <w:p w:rsidR="00782A64" w:rsidP="00203CE5">
      <w:pPr>
        <w:pStyle w:val="Answer"/>
      </w:pPr>
      <w:r>
        <w:t>M</w:t>
      </w:r>
      <w:r w:rsidRPr="000430D9">
        <w:t>y main area of expertise is Uzbekistan</w:t>
      </w:r>
      <w:r>
        <w:t>.</w:t>
      </w:r>
      <w:r w:rsidRPr="000430D9">
        <w:t xml:space="preserve"> That is where </w:t>
      </w:r>
      <w:r>
        <w:t xml:space="preserve">I </w:t>
      </w:r>
      <w:r w:rsidRPr="000430D9">
        <w:t>draw from</w:t>
      </w:r>
      <w:r>
        <w:t xml:space="preserve">. To </w:t>
      </w:r>
      <w:r w:rsidRPr="000430D9">
        <w:t xml:space="preserve">heed the warnings of the previous panel, I would not like to </w:t>
      </w:r>
      <w:r w:rsidR="001F308C">
        <w:t xml:space="preserve">imply </w:t>
      </w:r>
      <w:r w:rsidRPr="000430D9">
        <w:t>that what applies in Uzbekistan is transferable to the other regions</w:t>
      </w:r>
      <w:r>
        <w:t xml:space="preserve">. With that </w:t>
      </w:r>
      <w:r w:rsidRPr="000430D9">
        <w:t>caveat in mind,</w:t>
      </w:r>
      <w:r w:rsidRPr="00244153">
        <w:t xml:space="preserve"> in understanding and approaching corruption in a place like Uzbekistan there is a political, economic and </w:t>
      </w:r>
      <w:r>
        <w:t>“</w:t>
      </w:r>
      <w:r w:rsidRPr="00244153">
        <w:t>concealment</w:t>
      </w:r>
      <w:r>
        <w:t>”</w:t>
      </w:r>
      <w:r w:rsidRPr="00244153">
        <w:t xml:space="preserve"> dimension to it. </w:t>
      </w:r>
    </w:p>
    <w:p w:rsidR="00782A64" w:rsidP="00203CE5">
      <w:pPr>
        <w:pStyle w:val="Answer"/>
      </w:pPr>
      <w:r w:rsidRPr="00244153">
        <w:t>As for the political dimension, the formal state structure in a place like Uzbekistan is a facade of sorts</w:t>
      </w:r>
      <w:r>
        <w:t xml:space="preserve">. </w:t>
      </w:r>
      <w:r w:rsidRPr="00244153">
        <w:t>Uzbekistan has a constitution</w:t>
      </w:r>
      <w:r>
        <w:t xml:space="preserve">; it has </w:t>
      </w:r>
      <w:r w:rsidRPr="00244153">
        <w:t>parliament</w:t>
      </w:r>
      <w:r>
        <w:t>s, m</w:t>
      </w:r>
      <w:r w:rsidRPr="00244153">
        <w:t>inis</w:t>
      </w:r>
      <w:r>
        <w:t>tries,</w:t>
      </w:r>
      <w:r w:rsidRPr="00244153">
        <w:t xml:space="preserve"> </w:t>
      </w:r>
      <w:r>
        <w:t>M</w:t>
      </w:r>
      <w:r w:rsidRPr="00244153">
        <w:t>inisters</w:t>
      </w:r>
      <w:r>
        <w:t xml:space="preserve"> and public</w:t>
      </w:r>
      <w:r w:rsidRPr="00244153">
        <w:t xml:space="preserve"> servants, but when </w:t>
      </w:r>
      <w:r>
        <w:t>one</w:t>
      </w:r>
      <w:r w:rsidRPr="00244153">
        <w:t xml:space="preserve"> spen</w:t>
      </w:r>
      <w:r>
        <w:t>ds</w:t>
      </w:r>
      <w:r w:rsidRPr="00244153">
        <w:t xml:space="preserve"> many years studying how power</w:t>
      </w:r>
      <w:r>
        <w:t xml:space="preserve"> </w:t>
      </w:r>
      <w:r w:rsidRPr="00244153">
        <w:t>actually functions</w:t>
      </w:r>
      <w:r w:rsidR="000A1483">
        <w:t>,</w:t>
      </w:r>
      <w:r w:rsidRPr="00244153">
        <w:t xml:space="preserve"> one becomes overtly aware that there is a shadow state of sorts that functions under the layer of that facade. In that shadow system</w:t>
      </w:r>
      <w:r w:rsidR="000A1483">
        <w:t>,</w:t>
      </w:r>
      <w:r w:rsidRPr="00244153">
        <w:t xml:space="preserve"> major political figure</w:t>
      </w:r>
      <w:r>
        <w:t>s</w:t>
      </w:r>
      <w:r w:rsidRPr="00244153">
        <w:t xml:space="preserve"> hold significant amounts of unaccountable power. They would ordinarily be some of the people you might expect </w:t>
      </w:r>
      <w:r>
        <w:t>to</w:t>
      </w:r>
      <w:r w:rsidRPr="00244153">
        <w:t xml:space="preserve"> be significant players in that system</w:t>
      </w:r>
      <w:r>
        <w:t>. I</w:t>
      </w:r>
      <w:r w:rsidRPr="00244153">
        <w:t xml:space="preserve">t would be the likes of the </w:t>
      </w:r>
      <w:r w:rsidRPr="00244153">
        <w:t>President</w:t>
      </w:r>
      <w:r>
        <w:t>,</w:t>
      </w:r>
      <w:r w:rsidRPr="00244153">
        <w:t xml:space="preserve"> the </w:t>
      </w:r>
      <w:r w:rsidRPr="00244153">
        <w:t>President</w:t>
      </w:r>
      <w:r w:rsidR="001116EC">
        <w:t>’</w:t>
      </w:r>
      <w:r w:rsidRPr="00244153">
        <w:t xml:space="preserve">s </w:t>
      </w:r>
      <w:r w:rsidRPr="00244153">
        <w:t>family</w:t>
      </w:r>
      <w:r>
        <w:t xml:space="preserve"> and the</w:t>
      </w:r>
      <w:r w:rsidRPr="00244153">
        <w:t xml:space="preserve"> security services</w:t>
      </w:r>
      <w:r>
        <w:t>. I</w:t>
      </w:r>
      <w:r w:rsidRPr="00244153">
        <w:t>n Uzbekistan</w:t>
      </w:r>
      <w:r>
        <w:t>,</w:t>
      </w:r>
      <w:r w:rsidRPr="00244153">
        <w:t xml:space="preserve"> it has been the</w:t>
      </w:r>
      <w:r>
        <w:t xml:space="preserve"> S</w:t>
      </w:r>
      <w:r>
        <w:t>N</w:t>
      </w:r>
      <w:r>
        <w:t xml:space="preserve">B, </w:t>
      </w:r>
      <w:r w:rsidRPr="00D60697">
        <w:t xml:space="preserve">which is now known by a new acronym. </w:t>
      </w:r>
    </w:p>
    <w:p w:rsidR="00203CE5" w:rsidP="00203CE5">
      <w:pPr>
        <w:pStyle w:val="Answer"/>
      </w:pPr>
      <w:r>
        <w:t>C</w:t>
      </w:r>
      <w:r w:rsidRPr="00D60697">
        <w:t xml:space="preserve">ertain </w:t>
      </w:r>
      <w:r>
        <w:t>M</w:t>
      </w:r>
      <w:r w:rsidRPr="00D60697">
        <w:t xml:space="preserve">inisters and chairs of powerful </w:t>
      </w:r>
      <w:r w:rsidRPr="00D60697">
        <w:t xml:space="preserve">Government </w:t>
      </w:r>
      <w:r w:rsidRPr="00D60697">
        <w:t>committees</w:t>
      </w:r>
      <w:r>
        <w:t xml:space="preserve"> would</w:t>
      </w:r>
      <w:r w:rsidRPr="00D60697">
        <w:t xml:space="preserve"> hold extreme forms of executive power. There is no accountability for how they use that power. For example, they may be security service chief</w:t>
      </w:r>
      <w:r>
        <w:t>s</w:t>
      </w:r>
      <w:r w:rsidRPr="00D60697">
        <w:t>, but they</w:t>
      </w:r>
      <w:r>
        <w:t xml:space="preserve"> can</w:t>
      </w:r>
      <w:r w:rsidRPr="00D60697">
        <w:t xml:space="preserve"> have their orders and interests enacted all over government</w:t>
      </w:r>
      <w:r>
        <w:t>. Therefore, if</w:t>
      </w:r>
      <w:r w:rsidRPr="00D60697">
        <w:t xml:space="preserve"> they want to administer a court case in a certain way</w:t>
      </w:r>
      <w:r w:rsidR="000A1483">
        <w:t>,</w:t>
      </w:r>
      <w:r w:rsidRPr="00D60697">
        <w:t xml:space="preserve"> they can give directions for that case to be conducted in a certain manner. If they want to see a gas reserve awarded to a certain company in which they have an interest, they can make those decisions and give those orders.</w:t>
      </w:r>
    </w:p>
    <w:p w:rsidR="00782A64" w:rsidP="00203CE5">
      <w:pPr>
        <w:pStyle w:val="Answer"/>
      </w:pPr>
      <w:r>
        <w:t>Secondly, y</w:t>
      </w:r>
      <w:r w:rsidRPr="00697CB4">
        <w:t>ou have the challenge of a shadow system whe</w:t>
      </w:r>
      <w:r>
        <w:t>re there</w:t>
      </w:r>
      <w:r w:rsidRPr="00697CB4">
        <w:t xml:space="preserve"> are very powerful </w:t>
      </w:r>
      <w:r>
        <w:t>figures</w:t>
      </w:r>
      <w:r w:rsidRPr="00697CB4">
        <w:t xml:space="preserve"> with high degrees of centrali</w:t>
      </w:r>
      <w:r>
        <w:t>s</w:t>
      </w:r>
      <w:r w:rsidRPr="00697CB4">
        <w:t xml:space="preserve">ation of power and very little oversight or accountability. </w:t>
      </w:r>
    </w:p>
    <w:p w:rsidR="00782A64" w:rsidP="00203CE5">
      <w:pPr>
        <w:pStyle w:val="Answer"/>
      </w:pPr>
      <w:r w:rsidRPr="00697CB4">
        <w:t>Thirdly, you have the problem</w:t>
      </w:r>
      <w:r>
        <w:t xml:space="preserve"> that</w:t>
      </w:r>
      <w:r w:rsidRPr="00697CB4">
        <w:t xml:space="preserve"> within that shadow system</w:t>
      </w:r>
      <w:r>
        <w:t>,</w:t>
      </w:r>
      <w:r w:rsidRPr="00697CB4">
        <w:t xml:space="preserve"> to all intents and purposes</w:t>
      </w:r>
      <w:r>
        <w:t>,</w:t>
      </w:r>
      <w:r w:rsidRPr="00697CB4">
        <w:t xml:space="preserve"> </w:t>
      </w:r>
      <w:r>
        <w:t xml:space="preserve">there </w:t>
      </w:r>
      <w:r>
        <w:t xml:space="preserve">are </w:t>
      </w:r>
      <w:r w:rsidRPr="00697CB4">
        <w:t>public officials</w:t>
      </w:r>
      <w:r>
        <w:t>, but</w:t>
      </w:r>
      <w:r w:rsidRPr="00697CB4">
        <w:t xml:space="preserve"> they have no official role in government</w:t>
      </w:r>
      <w:r>
        <w:t>. I</w:t>
      </w:r>
      <w:r w:rsidRPr="00697CB4">
        <w:t xml:space="preserve"> made reference</w:t>
      </w:r>
      <w:r>
        <w:t xml:space="preserve"> earlier to family members. They </w:t>
      </w:r>
      <w:r w:rsidRPr="00697CB4">
        <w:t>operat</w:t>
      </w:r>
      <w:r>
        <w:t>e a</w:t>
      </w:r>
      <w:r w:rsidRPr="00697CB4">
        <w:t>s dynasties</w:t>
      </w:r>
      <w:r>
        <w:t xml:space="preserve">. </w:t>
      </w:r>
      <w:r w:rsidRPr="00374DFC">
        <w:t xml:space="preserve">For example, one of the most powerful dynasties in Uzbekistan </w:t>
      </w:r>
      <w:r>
        <w:t xml:space="preserve">is </w:t>
      </w:r>
      <w:r>
        <w:t xml:space="preserve">under the power of </w:t>
      </w:r>
      <w:r>
        <w:t xml:space="preserve">Rustam Inoyatov, </w:t>
      </w:r>
      <w:r w:rsidRPr="00374DFC">
        <w:t>the former head of the security services</w:t>
      </w:r>
      <w:r>
        <w:t>.</w:t>
      </w:r>
      <w:r w:rsidRPr="00374DFC">
        <w:t xml:space="preserve"> </w:t>
      </w:r>
      <w:r>
        <w:t>H</w:t>
      </w:r>
      <w:r w:rsidRPr="00374DFC">
        <w:t xml:space="preserve">is family members </w:t>
      </w:r>
      <w:r>
        <w:t>have</w:t>
      </w:r>
      <w:r w:rsidRPr="00374DFC">
        <w:t xml:space="preserve"> significant power</w:t>
      </w:r>
      <w:r>
        <w:t xml:space="preserve">, </w:t>
      </w:r>
      <w:r w:rsidRPr="00374DFC">
        <w:t xml:space="preserve">but obviously they will not be picked up in </w:t>
      </w:r>
      <w:r>
        <w:t xml:space="preserve">the AML </w:t>
      </w:r>
      <w:r w:rsidRPr="00374DFC">
        <w:t>che</w:t>
      </w:r>
      <w:r>
        <w:t>ck</w:t>
      </w:r>
      <w:r w:rsidRPr="00374DFC">
        <w:t xml:space="preserve">s in the same way that, say, the father would. </w:t>
      </w:r>
    </w:p>
    <w:p w:rsidR="00203CE5" w:rsidP="00203CE5">
      <w:pPr>
        <w:pStyle w:val="Answer"/>
      </w:pPr>
      <w:r w:rsidRPr="00374DFC">
        <w:t>You see that in most of the powerful political dynasties in Uzbekistan</w:t>
      </w:r>
      <w:r w:rsidR="00782A64">
        <w:t>:</w:t>
      </w:r>
      <w:r>
        <w:t xml:space="preserve"> t</w:t>
      </w:r>
      <w:r w:rsidRPr="00374DFC">
        <w:t>here is an extended family</w:t>
      </w:r>
      <w:r>
        <w:t>, c</w:t>
      </w:r>
      <w:r w:rsidRPr="00374DFC">
        <w:t>er</w:t>
      </w:r>
      <w:r>
        <w:t>tainly b</w:t>
      </w:r>
      <w:r w:rsidRPr="00374DFC">
        <w:t>ack in the</w:t>
      </w:r>
      <w:r>
        <w:t xml:space="preserve"> Karimova </w:t>
      </w:r>
      <w:r w:rsidRPr="00374DFC">
        <w:t>days</w:t>
      </w:r>
      <w:r>
        <w:t>. W</w:t>
      </w:r>
      <w:r w:rsidRPr="00374DFC">
        <w:t>e have already mentioned</w:t>
      </w:r>
      <w:r>
        <w:t xml:space="preserve"> Gulnara Karimova, </w:t>
      </w:r>
      <w:r w:rsidRPr="00374DFC">
        <w:t>but it was</w:t>
      </w:r>
      <w:r>
        <w:t xml:space="preserve"> not</w:t>
      </w:r>
      <w:r w:rsidRPr="00374DFC">
        <w:t xml:space="preserve"> just </w:t>
      </w:r>
      <w:r w:rsidR="00782A64">
        <w:t>Gulnara</w:t>
      </w:r>
      <w:r>
        <w:t>. T</w:t>
      </w:r>
      <w:r w:rsidRPr="00374DFC">
        <w:t>he extended family</w:t>
      </w:r>
      <w:r>
        <w:t>,</w:t>
      </w:r>
      <w:r w:rsidRPr="00374DFC">
        <w:t xml:space="preserve"> including nephews</w:t>
      </w:r>
      <w:r>
        <w:t>,</w:t>
      </w:r>
      <w:r w:rsidRPr="00374DFC">
        <w:t xml:space="preserve"> w</w:t>
      </w:r>
      <w:r>
        <w:t>as</w:t>
      </w:r>
      <w:r w:rsidRPr="00374DFC">
        <w:t xml:space="preserve"> involved in </w:t>
      </w:r>
      <w:r>
        <w:t>looting</w:t>
      </w:r>
      <w:r w:rsidRPr="00374DFC">
        <w:t xml:space="preserve"> different </w:t>
      </w:r>
      <w:r w:rsidRPr="00374DFC">
        <w:t>elements of the economy.</w:t>
      </w:r>
      <w:r>
        <w:t xml:space="preserve"> </w:t>
      </w:r>
      <w:r w:rsidRPr="00374DFC">
        <w:t xml:space="preserve">The problem is that not only </w:t>
      </w:r>
      <w:r>
        <w:t>are</w:t>
      </w:r>
      <w:r w:rsidRPr="00374DFC">
        <w:t xml:space="preserve"> there unaccountable political kingpins</w:t>
      </w:r>
      <w:r>
        <w:t>;</w:t>
      </w:r>
      <w:r w:rsidRPr="00374DFC">
        <w:t xml:space="preserve"> there </w:t>
      </w:r>
      <w:r>
        <w:t xml:space="preserve">are </w:t>
      </w:r>
      <w:r w:rsidRPr="00374DFC">
        <w:t>their families</w:t>
      </w:r>
      <w:r>
        <w:t>.</w:t>
      </w:r>
    </w:p>
    <w:p w:rsidR="00203CE5" w:rsidP="00203CE5">
      <w:pPr>
        <w:pStyle w:val="Answer"/>
      </w:pPr>
      <w:r>
        <w:t>The third problem is that,</w:t>
      </w:r>
      <w:r w:rsidRPr="00374DFC">
        <w:t xml:space="preserve"> for example,</w:t>
      </w:r>
      <w:r>
        <w:t xml:space="preserve"> when Mirziyoyev </w:t>
      </w:r>
      <w:r w:rsidRPr="00374DFC">
        <w:t>came to power in Uzbekistan a number of people</w:t>
      </w:r>
      <w:r>
        <w:t xml:space="preserve"> appeared to be</w:t>
      </w:r>
      <w:r w:rsidRPr="00374DFC">
        <w:t xml:space="preserve"> publicly</w:t>
      </w:r>
      <w:r>
        <w:t xml:space="preserve"> defrocked, but they were not; they continued. One of the most </w:t>
      </w:r>
      <w:r w:rsidRPr="00374DFC">
        <w:t>misleading things is</w:t>
      </w:r>
      <w:r>
        <w:t xml:space="preserve"> that often</w:t>
      </w:r>
      <w:r w:rsidRPr="00374DFC">
        <w:t xml:space="preserve"> when somebody is move</w:t>
      </w:r>
      <w:r>
        <w:t>d</w:t>
      </w:r>
      <w:r w:rsidRPr="00374DFC">
        <w:t xml:space="preserve"> from a ministry and made an adviser </w:t>
      </w:r>
      <w:r>
        <w:t xml:space="preserve">it </w:t>
      </w:r>
      <w:r w:rsidRPr="00374DFC">
        <w:t>appear</w:t>
      </w:r>
      <w:r>
        <w:t xml:space="preserve">s </w:t>
      </w:r>
      <w:r w:rsidR="00782A64">
        <w:t>they</w:t>
      </w:r>
      <w:r w:rsidRPr="00374DFC">
        <w:t xml:space="preserve"> have been dethroned when in</w:t>
      </w:r>
      <w:r>
        <w:t xml:space="preserve"> </w:t>
      </w:r>
      <w:r w:rsidR="00782A64">
        <w:t xml:space="preserve">actual fact </w:t>
      </w:r>
      <w:r w:rsidRPr="00374DFC">
        <w:t>their power</w:t>
      </w:r>
      <w:r>
        <w:t xml:space="preserve"> is accruing</w:t>
      </w:r>
      <w:r w:rsidRPr="00374DFC">
        <w:t xml:space="preserve"> and</w:t>
      </w:r>
      <w:r>
        <w:t xml:space="preserve"> </w:t>
      </w:r>
      <w:r w:rsidRPr="00374DFC">
        <w:t>they have become more sinister</w:t>
      </w:r>
      <w:r>
        <w:t>.</w:t>
      </w:r>
    </w:p>
    <w:p w:rsidR="0091448F" w:rsidP="00203CE5">
      <w:pPr>
        <w:pStyle w:val="Answer"/>
      </w:pPr>
      <w:r>
        <w:t>T</w:t>
      </w:r>
      <w:r w:rsidR="00203CE5">
        <w:t xml:space="preserve">he </w:t>
      </w:r>
      <w:r w:rsidRPr="004A610F" w:rsidR="00203CE5">
        <w:t xml:space="preserve">political dynasties that have reached the apex of unaccountable political power are competing to control the most lucrative </w:t>
      </w:r>
      <w:r w:rsidRPr="0009743F" w:rsidR="00203CE5">
        <w:t>sectors of the economy</w:t>
      </w:r>
      <w:r w:rsidR="00203CE5">
        <w:t xml:space="preserve">. They curate </w:t>
      </w:r>
      <w:r w:rsidRPr="0009743F" w:rsidR="00203CE5">
        <w:t>those political sectors as their own private territories</w:t>
      </w:r>
      <w:r w:rsidR="00203CE5">
        <w:t>. T</w:t>
      </w:r>
      <w:r w:rsidRPr="0009743F" w:rsidR="00203CE5">
        <w:t>here has always been competition to get sectors such as gas, oil trading, telecommunications, construction, drugs and</w:t>
      </w:r>
      <w:r w:rsidR="00203CE5">
        <w:t xml:space="preserve"> illicit trades to be </w:t>
      </w:r>
      <w:r w:rsidRPr="0009743F" w:rsidR="00203CE5">
        <w:t>part and parcel of the process</w:t>
      </w:r>
      <w:r w:rsidR="00203CE5">
        <w:t xml:space="preserve">. </w:t>
      </w:r>
    </w:p>
    <w:p w:rsidR="0091448F" w:rsidP="00203CE5">
      <w:pPr>
        <w:pStyle w:val="Answer"/>
      </w:pPr>
      <w:r>
        <w:t>Y</w:t>
      </w:r>
      <w:r w:rsidRPr="0009743F" w:rsidR="00203CE5">
        <w:t>ou have political dynasties and</w:t>
      </w:r>
      <w:r w:rsidR="00203CE5">
        <w:t xml:space="preserve"> extensive</w:t>
      </w:r>
      <w:r w:rsidRPr="0009743F" w:rsidR="00203CE5">
        <w:t xml:space="preserve"> networks that support them</w:t>
      </w:r>
      <w:r w:rsidR="00203CE5">
        <w:t xml:space="preserve">. </w:t>
      </w:r>
      <w:r w:rsidRPr="0009743F" w:rsidR="00203CE5">
        <w:t xml:space="preserve">They are competing to seize territories </w:t>
      </w:r>
      <w:r w:rsidR="00782A64">
        <w:t xml:space="preserve">that </w:t>
      </w:r>
      <w:r w:rsidRPr="0009743F" w:rsidR="00203CE5">
        <w:t>they then use as their own monopolies</w:t>
      </w:r>
      <w:r w:rsidR="00203CE5">
        <w:t>.</w:t>
      </w:r>
      <w:r w:rsidRPr="0009743F" w:rsidR="00203CE5">
        <w:t xml:space="preserve"> </w:t>
      </w:r>
      <w:r w:rsidR="00203CE5">
        <w:t xml:space="preserve">They use that </w:t>
      </w:r>
      <w:r w:rsidRPr="0009743F" w:rsidR="00203CE5">
        <w:t>monopoly</w:t>
      </w:r>
      <w:r w:rsidR="00203CE5">
        <w:t xml:space="preserve"> </w:t>
      </w:r>
      <w:r w:rsidRPr="0009743F" w:rsidR="00203CE5">
        <w:t>to grow their own businesses within that economic territory o</w:t>
      </w:r>
      <w:r w:rsidR="00203CE5">
        <w:t>r</w:t>
      </w:r>
      <w:r w:rsidRPr="0009743F" w:rsidR="00203CE5">
        <w:t xml:space="preserve"> charge access fees to foreign companies. </w:t>
      </w:r>
    </w:p>
    <w:p w:rsidR="00203CE5" w:rsidP="00203CE5">
      <w:pPr>
        <w:pStyle w:val="Answer"/>
      </w:pPr>
      <w:r w:rsidRPr="0009743F">
        <w:t xml:space="preserve">There is also the concealment of all this and how that is done. Obviously, in a place like </w:t>
      </w:r>
      <w:r>
        <w:t>Uzbekistan</w:t>
      </w:r>
      <w:r w:rsidRPr="0009743F">
        <w:t xml:space="preserve"> it is concealed</w:t>
      </w:r>
      <w:r>
        <w:t xml:space="preserve">. There has been a </w:t>
      </w:r>
      <w:r w:rsidRPr="0009743F">
        <w:t xml:space="preserve">new </w:t>
      </w:r>
      <w:r w:rsidRPr="0009743F" w:rsidR="0091448F">
        <w:t xml:space="preserve">Government </w:t>
      </w:r>
      <w:r w:rsidRPr="0009743F">
        <w:t>there since 2016</w:t>
      </w:r>
      <w:r>
        <w:t xml:space="preserve">. You </w:t>
      </w:r>
      <w:r w:rsidRPr="0009743F">
        <w:t>have seen a modern</w:t>
      </w:r>
      <w:r>
        <w:t xml:space="preserve">isation </w:t>
      </w:r>
      <w:r w:rsidRPr="0009743F">
        <w:t>agenda</w:t>
      </w:r>
      <w:r>
        <w:t xml:space="preserve">; </w:t>
      </w:r>
      <w:r w:rsidRPr="0009743F">
        <w:t>you have seen</w:t>
      </w:r>
      <w:r>
        <w:t xml:space="preserve"> IFIs going there to </w:t>
      </w:r>
      <w:r w:rsidRPr="0009743F">
        <w:t>support modernisation of public service</w:t>
      </w:r>
      <w:r w:rsidR="0091448F">
        <w:t>s</w:t>
      </w:r>
      <w:r w:rsidRPr="0009743F">
        <w:t xml:space="preserve"> and markets</w:t>
      </w:r>
      <w:r>
        <w:t>,</w:t>
      </w:r>
      <w:r w:rsidRPr="0009743F">
        <w:t xml:space="preserve"> deregulation and the movement</w:t>
      </w:r>
      <w:r>
        <w:t xml:space="preserve"> of the</w:t>
      </w:r>
      <w:r w:rsidRPr="0009743F">
        <w:t xml:space="preserve"> mixed economy to the private economy</w:t>
      </w:r>
      <w:r>
        <w:t>. A</w:t>
      </w:r>
      <w:r w:rsidRPr="0009743F">
        <w:t xml:space="preserve">ll of that gives a projection that things are changing and that corruption </w:t>
      </w:r>
      <w:r w:rsidR="0091448F">
        <w:t xml:space="preserve">is </w:t>
      </w:r>
      <w:r>
        <w:t>lessening</w:t>
      </w:r>
      <w:r w:rsidRPr="0009743F">
        <w:t xml:space="preserve">. </w:t>
      </w:r>
      <w:r w:rsidR="0091448F">
        <w:t>In actual fact, i</w:t>
      </w:r>
      <w:r w:rsidRPr="0009743F">
        <w:t>t is worsening.</w:t>
      </w:r>
    </w:p>
    <w:p w:rsidR="00203CE5" w:rsidP="00203CE5">
      <w:pPr>
        <w:pStyle w:val="Answer"/>
      </w:pPr>
      <w:r>
        <w:t>C</w:t>
      </w:r>
      <w:r>
        <w:t xml:space="preserve">ivic </w:t>
      </w:r>
      <w:r w:rsidRPr="0009743F">
        <w:t xml:space="preserve">internal repression conceals what is going </w:t>
      </w:r>
      <w:r w:rsidR="00A40096">
        <w:t xml:space="preserve">on </w:t>
      </w:r>
      <w:r w:rsidRPr="0009743F">
        <w:t xml:space="preserve">because people cannot speak. Journalists cannot talk about this. Anyone who has been in </w:t>
      </w:r>
      <w:r>
        <w:t>U</w:t>
      </w:r>
      <w:r w:rsidRPr="0009743F">
        <w:t xml:space="preserve">zbekistan </w:t>
      </w:r>
      <w:r>
        <w:t>knows</w:t>
      </w:r>
      <w:r w:rsidRPr="0009743F">
        <w:t xml:space="preserve"> that you do not speak about, for example, the first family</w:t>
      </w:r>
      <w:r>
        <w:t>; y</w:t>
      </w:r>
      <w:r w:rsidRPr="0009743F">
        <w:t>ou do not talk about the security chief</w:t>
      </w:r>
      <w:r>
        <w:t>s</w:t>
      </w:r>
      <w:r w:rsidRPr="0009743F">
        <w:t xml:space="preserve"> and what they are up to. You just do not do it if you prize your liberty for the next 20 years. They also use extensive offshore layers. I</w:t>
      </w:r>
      <w:r>
        <w:t xml:space="preserve"> am</w:t>
      </w:r>
      <w:r w:rsidRPr="0009743F">
        <w:t xml:space="preserve"> conscious that I have been speaking a lot, so </w:t>
      </w:r>
      <w:r>
        <w:t>I</w:t>
      </w:r>
      <w:r w:rsidRPr="0009743F">
        <w:t xml:space="preserve"> might come to that later and </w:t>
      </w:r>
      <w:r>
        <w:t>pass over to J</w:t>
      </w:r>
      <w:r w:rsidRPr="0009743F">
        <w:t>ohn.</w:t>
      </w:r>
    </w:p>
    <w:p w:rsidR="00203CE5" w:rsidP="00203CE5">
      <w:pPr>
        <w:pStyle w:val="Answer"/>
      </w:pPr>
      <w:r w:rsidRPr="0009743F">
        <w:rPr>
          <w:b/>
          <w:i/>
        </w:rPr>
        <w:t>Professor Heathershaw:</w:t>
      </w:r>
      <w:r>
        <w:t xml:space="preserve"> </w:t>
      </w:r>
      <w:r w:rsidRPr="00E42FCE">
        <w:t xml:space="preserve">I will try to pick up where </w:t>
      </w:r>
      <w:r>
        <w:t>Kris</w:t>
      </w:r>
      <w:r w:rsidRPr="00E42FCE">
        <w:t xml:space="preserve"> left off in his very detailed description about the way of working in</w:t>
      </w:r>
      <w:r w:rsidR="006B2CEE">
        <w:t>-</w:t>
      </w:r>
      <w:r w:rsidRPr="00E42FCE">
        <w:t>country in terms of upstream corruption</w:t>
      </w:r>
      <w:r>
        <w:t xml:space="preserve"> and</w:t>
      </w:r>
      <w:r w:rsidRPr="00E42FCE">
        <w:t xml:space="preserve"> joint ventures or businesses controlling parts of the economy</w:t>
      </w:r>
      <w:r>
        <w:t>,</w:t>
      </w:r>
      <w:r w:rsidRPr="00E42FCE">
        <w:t xml:space="preserve"> or side payments being required to companies in order to gain market access. Obviously, the state is a key </w:t>
      </w:r>
      <w:r>
        <w:t>actor</w:t>
      </w:r>
      <w:r w:rsidR="0091448F">
        <w:t>,</w:t>
      </w:r>
      <w:r w:rsidRPr="00E42FCE">
        <w:t xml:space="preserve"> in the way </w:t>
      </w:r>
      <w:r>
        <w:t xml:space="preserve">Kris </w:t>
      </w:r>
      <w:r w:rsidRPr="00E42FCE">
        <w:t>described</w:t>
      </w:r>
      <w:r>
        <w:t>,</w:t>
      </w:r>
      <w:r w:rsidRPr="00E42FCE">
        <w:t xml:space="preserve"> because it </w:t>
      </w:r>
      <w:r>
        <w:t>provides the</w:t>
      </w:r>
      <w:r w:rsidRPr="00E42FCE">
        <w:t xml:space="preserve"> political control and that fusion of power and wealth across all </w:t>
      </w:r>
      <w:r>
        <w:t>central Asia</w:t>
      </w:r>
      <w:r w:rsidRPr="00E42FCE">
        <w:t>n states. It just takes different forms</w:t>
      </w:r>
      <w:r>
        <w:t>.</w:t>
      </w:r>
    </w:p>
    <w:p w:rsidR="0091448F" w:rsidP="00203CE5">
      <w:pPr>
        <w:pStyle w:val="Answer"/>
      </w:pPr>
      <w:r w:rsidRPr="00BE59E6">
        <w:t>The downstream side is where we often come in and follow that money to wherever it goes in the global financial system. There</w:t>
      </w:r>
      <w:r>
        <w:t>,</w:t>
      </w:r>
      <w:r w:rsidRPr="00BE59E6">
        <w:t xml:space="preserve"> it is the compan</w:t>
      </w:r>
      <w:r>
        <w:t>ie</w:t>
      </w:r>
      <w:r w:rsidRPr="00BE59E6">
        <w:t>s</w:t>
      </w:r>
      <w:r>
        <w:t xml:space="preserve"> and</w:t>
      </w:r>
      <w:r w:rsidRPr="00BE59E6">
        <w:t xml:space="preserve"> sometimes the elite and private individuals who are the actors</w:t>
      </w:r>
      <w:r>
        <w:t xml:space="preserve">. </w:t>
      </w:r>
    </w:p>
    <w:p w:rsidR="0091448F" w:rsidP="00203CE5">
      <w:pPr>
        <w:pStyle w:val="Answer"/>
      </w:pPr>
      <w:r>
        <w:t xml:space="preserve">That really </w:t>
      </w:r>
      <w:r w:rsidRPr="00BE59E6">
        <w:t xml:space="preserve">tells us something about the way political systems work in </w:t>
      </w:r>
      <w:r>
        <w:t>central Asia. M</w:t>
      </w:r>
      <w:r w:rsidRPr="00BE59E6">
        <w:t xml:space="preserve">any of the points </w:t>
      </w:r>
      <w:r>
        <w:t>K</w:t>
      </w:r>
      <w:r w:rsidRPr="00BE59E6">
        <w:t>ris made are absolutely right. Sovereignty is being used instrumentally. That is not to say there are not genuine feelings of nationalism or anything like that, but there is an elite capture of states going on here.</w:t>
      </w:r>
      <w:r w:rsidRPr="001F2205">
        <w:t xml:space="preserve"> </w:t>
      </w:r>
    </w:p>
    <w:p w:rsidR="00203CE5" w:rsidP="00203CE5">
      <w:pPr>
        <w:pStyle w:val="Answer"/>
      </w:pPr>
      <w:r w:rsidRPr="001F2205">
        <w:t xml:space="preserve">In the downstream </w:t>
      </w:r>
      <w:r>
        <w:t>types</w:t>
      </w:r>
      <w:r w:rsidRPr="001F2205">
        <w:t xml:space="preserve"> of corruptio</w:t>
      </w:r>
      <w:r>
        <w:t>n</w:t>
      </w:r>
      <w:r w:rsidR="0091448F">
        <w:t>,</w:t>
      </w:r>
      <w:r>
        <w:t xml:space="preserve"> we are</w:t>
      </w:r>
      <w:r w:rsidRPr="001F2205">
        <w:t xml:space="preserve"> seeing </w:t>
      </w:r>
      <w:r>
        <w:t xml:space="preserve">assets being </w:t>
      </w:r>
      <w:r w:rsidRPr="001F2205">
        <w:t>purchased</w:t>
      </w:r>
      <w:r>
        <w:t xml:space="preserve"> and</w:t>
      </w:r>
      <w:r w:rsidRPr="001F2205">
        <w:t xml:space="preserve"> bank accounts being held in pounds, </w:t>
      </w:r>
      <w:r>
        <w:t>euros and</w:t>
      </w:r>
      <w:r w:rsidRPr="001F2205">
        <w:t xml:space="preserve"> dollars and residencies afforded; </w:t>
      </w:r>
      <w:r>
        <w:t>w</w:t>
      </w:r>
      <w:r w:rsidRPr="001F2205">
        <w:t>e are seeing influence</w:t>
      </w:r>
      <w:r>
        <w:t xml:space="preserve"> being</w:t>
      </w:r>
      <w:r w:rsidRPr="001F2205">
        <w:t xml:space="preserve"> articulat</w:t>
      </w:r>
      <w:r>
        <w:t>ed. O</w:t>
      </w:r>
      <w:r w:rsidRPr="001F2205">
        <w:t>bviously</w:t>
      </w:r>
      <w:r>
        <w:t>,</w:t>
      </w:r>
      <w:r w:rsidRPr="001F2205">
        <w:t xml:space="preserve"> all that activity </w:t>
      </w:r>
      <w:r>
        <w:t xml:space="preserve">is </w:t>
      </w:r>
      <w:r w:rsidRPr="001F2205">
        <w:t xml:space="preserve">to cover up corruption by cracking down on human rights activists and journalists </w:t>
      </w:r>
      <w:r>
        <w:t>that K</w:t>
      </w:r>
      <w:r w:rsidRPr="001F2205">
        <w:t>ris just mentioned</w:t>
      </w:r>
      <w:r>
        <w:t>. T</w:t>
      </w:r>
      <w:r w:rsidRPr="001F2205">
        <w:t>hat is very extreme and can be existential</w:t>
      </w:r>
      <w:r>
        <w:t xml:space="preserve"> i</w:t>
      </w:r>
      <w:r w:rsidRPr="001F2205">
        <w:t xml:space="preserve">f you are a journalist or human rights defender in </w:t>
      </w:r>
      <w:r>
        <w:t>central Asia. T</w:t>
      </w:r>
      <w:r w:rsidRPr="001F2205">
        <w:t>he risks are considerably less overseas</w:t>
      </w:r>
      <w:r>
        <w:t>, but you can</w:t>
      </w:r>
      <w:r w:rsidRPr="001F2205">
        <w:t xml:space="preserve"> have a lawsuit brought against you if you mention reputatio</w:t>
      </w:r>
      <w:r>
        <w:t>n</w:t>
      </w:r>
      <w:r w:rsidRPr="001F2205">
        <w:t xml:space="preserve"> laundering activities. There</w:t>
      </w:r>
      <w:r>
        <w:t xml:space="preserve"> is</w:t>
      </w:r>
      <w:r w:rsidRPr="001F2205">
        <w:t xml:space="preserve"> a whole series of ancillary services</w:t>
      </w:r>
      <w:r>
        <w:t xml:space="preserve">, </w:t>
      </w:r>
      <w:r w:rsidRPr="001F2205">
        <w:t>like corporate intelligence in London</w:t>
      </w:r>
      <w:r>
        <w:t>,</w:t>
      </w:r>
      <w:r w:rsidRPr="001F2205">
        <w:t xml:space="preserve"> that will help you do that more effectively and trace people. That is a little bit less state</w:t>
      </w:r>
      <w:r w:rsidR="00A40096">
        <w:t>-</w:t>
      </w:r>
      <w:r w:rsidRPr="001F2205">
        <w:t xml:space="preserve">based; </w:t>
      </w:r>
      <w:r>
        <w:t>i</w:t>
      </w:r>
      <w:r w:rsidRPr="001F2205">
        <w:t>t is more about companies and individuals</w:t>
      </w:r>
      <w:r>
        <w:t xml:space="preserve">, </w:t>
      </w:r>
      <w:r w:rsidRPr="001F2205">
        <w:t>and we c</w:t>
      </w:r>
      <w:r>
        <w:t>ould</w:t>
      </w:r>
      <w:r w:rsidRPr="001F2205">
        <w:t xml:space="preserve"> go into a lot more detail on exactly how that works</w:t>
      </w:r>
      <w:r>
        <w:t>. T</w:t>
      </w:r>
      <w:r w:rsidRPr="001F2205">
        <w:t>hat is the more downstream corruption.</w:t>
      </w:r>
    </w:p>
    <w:p w:rsidR="00203CE5" w:rsidP="00203CE5">
      <w:pPr>
        <w:pStyle w:val="Remark"/>
      </w:pPr>
      <w:r w:rsidRPr="0060512A">
        <w:rPr>
          <w:b/>
        </w:rPr>
        <w:t>Chair:</w:t>
      </w:r>
      <w:r>
        <w:t xml:space="preserve"> Chris, </w:t>
      </w:r>
      <w:r w:rsidRPr="001F2205">
        <w:t xml:space="preserve">do you want to take us </w:t>
      </w:r>
      <w:r>
        <w:t>in</w:t>
      </w:r>
      <w:r w:rsidRPr="001F2205">
        <w:t>to the downstream</w:t>
      </w:r>
      <w:r>
        <w:t xml:space="preserve"> here in the UK?</w:t>
      </w:r>
    </w:p>
    <w:p w:rsidR="00203CE5" w:rsidP="00203CE5">
      <w:pPr>
        <w:pStyle w:val="Question"/>
        <w:numPr>
          <w:ilvl w:val="0"/>
          <w:numId w:val="9"/>
        </w:numPr>
      </w:pPr>
      <w:r w:rsidRPr="00B40D4B">
        <w:rPr>
          <w:b/>
        </w:rPr>
        <w:t>Sir Chris Bryant:</w:t>
      </w:r>
      <w:r>
        <w:t xml:space="preserve"> W</w:t>
      </w:r>
      <w:r w:rsidRPr="00B40D4B">
        <w:t xml:space="preserve">hat you describe is pretty much abuse of discretion, malversation of </w:t>
      </w:r>
      <w:r>
        <w:t>funds,</w:t>
      </w:r>
      <w:r w:rsidRPr="00B40D4B">
        <w:t xml:space="preserve"> subjugation of the justice system</w:t>
      </w:r>
      <w:r>
        <w:t xml:space="preserve"> for</w:t>
      </w:r>
      <w:r w:rsidRPr="001F7D30">
        <w:t xml:space="preserve"> political ends, nepotism</w:t>
      </w:r>
      <w:r>
        <w:t xml:space="preserve"> and</w:t>
      </w:r>
      <w:r w:rsidRPr="001F7D30">
        <w:t xml:space="preserve"> state capture</w:t>
      </w:r>
      <w:r>
        <w:t xml:space="preserve">. We are </w:t>
      </w:r>
      <w:r w:rsidRPr="001F7D30">
        <w:t>going next week</w:t>
      </w:r>
      <w:r>
        <w:t>. W</w:t>
      </w:r>
      <w:r w:rsidRPr="001F7D30">
        <w:t>hat should we say to them?</w:t>
      </w:r>
      <w:r w:rsidR="00A40096">
        <w:t xml:space="preserve"> </w:t>
      </w:r>
    </w:p>
    <w:p w:rsidR="00203CE5" w:rsidP="00203CE5">
      <w:pPr>
        <w:pStyle w:val="Answer"/>
      </w:pPr>
      <w:r w:rsidRPr="009F7440">
        <w:rPr>
          <w:b/>
          <w:i/>
        </w:rPr>
        <w:t>Professor Heathershaw:</w:t>
      </w:r>
      <w:r>
        <w:t xml:space="preserve"> </w:t>
      </w:r>
      <w:r w:rsidRPr="009F7440">
        <w:t>First, many of the people you</w:t>
      </w:r>
      <w:r>
        <w:t xml:space="preserve"> will be</w:t>
      </w:r>
      <w:r w:rsidRPr="009F7440">
        <w:t xml:space="preserve"> meeting may well be technocrats and </w:t>
      </w:r>
      <w:r>
        <w:t>those</w:t>
      </w:r>
      <w:r w:rsidRPr="009F7440">
        <w:t xml:space="preserve"> who have the national interests of their country at heart</w:t>
      </w:r>
      <w:r>
        <w:t xml:space="preserve">. I am sure that you will also </w:t>
      </w:r>
      <w:r w:rsidRPr="009F7440">
        <w:t>meet some senior people who have their fingers in the pie. One should not generalise</w:t>
      </w:r>
      <w:r>
        <w:t xml:space="preserve">. </w:t>
      </w:r>
      <w:r w:rsidRPr="009F7440">
        <w:t xml:space="preserve">I do not want to use the word </w:t>
      </w:r>
      <w:r>
        <w:t>“</w:t>
      </w:r>
      <w:r w:rsidRPr="009F7440">
        <w:t>victim</w:t>
      </w:r>
      <w:r>
        <w:t xml:space="preserve">”, but those </w:t>
      </w:r>
      <w:r w:rsidRPr="009F7440">
        <w:t xml:space="preserve">subject to this are not us; </w:t>
      </w:r>
      <w:r>
        <w:t>t</w:t>
      </w:r>
      <w:r w:rsidRPr="009F7440">
        <w:t xml:space="preserve">hey are </w:t>
      </w:r>
      <w:r>
        <w:t>central Asia</w:t>
      </w:r>
      <w:r w:rsidRPr="009F7440">
        <w:t>n citizens</w:t>
      </w:r>
      <w:r>
        <w:t>.</w:t>
      </w:r>
      <w:r w:rsidRPr="009F7440">
        <w:t xml:space="preserve"> I</w:t>
      </w:r>
      <w:r>
        <w:t xml:space="preserve"> am sure that on your trip </w:t>
      </w:r>
      <w:r w:rsidRPr="009F7440">
        <w:t xml:space="preserve">you will </w:t>
      </w:r>
      <w:r>
        <w:t xml:space="preserve">also </w:t>
      </w:r>
      <w:r w:rsidRPr="009F7440">
        <w:t>get to meet some of the civil society and media folk, so listen to them and take with a pinch of salt some of the things you hear about reform. That would be my</w:t>
      </w:r>
      <w:r>
        <w:t xml:space="preserve"> </w:t>
      </w:r>
      <w:r w:rsidRPr="009F7440">
        <w:t>summary.</w:t>
      </w:r>
    </w:p>
    <w:p w:rsidR="00203CE5" w:rsidP="00203CE5">
      <w:pPr>
        <w:pStyle w:val="Question"/>
        <w:numPr>
          <w:ilvl w:val="0"/>
          <w:numId w:val="9"/>
        </w:numPr>
      </w:pPr>
      <w:r w:rsidRPr="009F7440">
        <w:rPr>
          <w:b/>
        </w:rPr>
        <w:t>Sir Chris Bryant:</w:t>
      </w:r>
      <w:r>
        <w:t xml:space="preserve"> </w:t>
      </w:r>
      <w:r w:rsidRPr="009F7440">
        <w:t>Oliver was saying earlier that the UK is part of the problem. Is that the perception of all three of you?</w:t>
      </w:r>
    </w:p>
    <w:p w:rsidR="00203CE5" w:rsidP="00203CE5">
      <w:pPr>
        <w:pStyle w:val="Answer"/>
      </w:pPr>
      <w:r w:rsidRPr="009F7440">
        <w:rPr>
          <w:b/>
          <w:i/>
        </w:rPr>
        <w:t>Professor Heathershaw:</w:t>
      </w:r>
      <w:r>
        <w:t xml:space="preserve"> </w:t>
      </w:r>
      <w:r w:rsidRPr="009F7440">
        <w:t>I think it can also be part of the solution</w:t>
      </w:r>
      <w:r>
        <w:t>.</w:t>
      </w:r>
    </w:p>
    <w:p w:rsidR="00592078" w:rsidP="00203CE5">
      <w:pPr>
        <w:pStyle w:val="Answer"/>
      </w:pPr>
      <w:r w:rsidRPr="009F7440">
        <w:rPr>
          <w:b/>
          <w:i/>
        </w:rPr>
        <w:t>Professor Lasslett:</w:t>
      </w:r>
      <w:r>
        <w:t xml:space="preserve"> On the</w:t>
      </w:r>
      <w:r w:rsidRPr="009F7440">
        <w:t xml:space="preserve"> question </w:t>
      </w:r>
      <w:r w:rsidR="00304138">
        <w:t xml:space="preserve">of </w:t>
      </w:r>
      <w:r w:rsidRPr="009F7440">
        <w:t>whether the UK is part of the problem</w:t>
      </w:r>
      <w:r>
        <w:t>,</w:t>
      </w:r>
      <w:r w:rsidRPr="009F7440">
        <w:t xml:space="preserve"> the answer would be yes</w:t>
      </w:r>
      <w:r>
        <w:t>,</w:t>
      </w:r>
      <w:r w:rsidRPr="009F7440">
        <w:t xml:space="preserve"> but not in the sense of </w:t>
      </w:r>
      <w:r>
        <w:t>ca</w:t>
      </w:r>
      <w:r w:rsidRPr="009F7440">
        <w:t>sting negative aspersions</w:t>
      </w:r>
      <w:r>
        <w:t xml:space="preserve">. It is </w:t>
      </w:r>
      <w:r w:rsidRPr="009F7440">
        <w:t>just a difficult challenge</w:t>
      </w:r>
      <w:r>
        <w:t>. It</w:t>
      </w:r>
      <w:r w:rsidRPr="009F7440">
        <w:t xml:space="preserve"> is very difficult to find the right approach to take, but I think there would be two reasons the UK has been part of the problem, even if that has not been the intention</w:t>
      </w:r>
      <w:r>
        <w:t xml:space="preserve">. </w:t>
      </w:r>
    </w:p>
    <w:p w:rsidR="00203CE5" w:rsidP="00203CE5">
      <w:pPr>
        <w:pStyle w:val="Answer"/>
      </w:pPr>
      <w:r w:rsidRPr="009F7440">
        <w:t xml:space="preserve">One would be what has already been mentioned. The UK is a key offshore jurisdiction that is used. For example, I recently put out a large report investigating </w:t>
      </w:r>
      <w:r>
        <w:t xml:space="preserve">the </w:t>
      </w:r>
      <w:r w:rsidRPr="009F7440">
        <w:t xml:space="preserve">capture of </w:t>
      </w:r>
      <w:r>
        <w:t>U</w:t>
      </w:r>
      <w:r w:rsidRPr="009F7440">
        <w:t>zbekistan</w:t>
      </w:r>
      <w:r w:rsidR="001116EC">
        <w:t>’</w:t>
      </w:r>
      <w:r w:rsidRPr="009F7440">
        <w:t>s gas resources by Russian actors</w:t>
      </w:r>
      <w:r>
        <w:t xml:space="preserve">. </w:t>
      </w:r>
      <w:r w:rsidRPr="009F7440">
        <w:t xml:space="preserve">Where was it based? The head of the operation was in </w:t>
      </w:r>
      <w:r>
        <w:t>J</w:t>
      </w:r>
      <w:r w:rsidRPr="009F7440">
        <w:t>ersey</w:t>
      </w:r>
      <w:r>
        <w:t xml:space="preserve">. It is </w:t>
      </w:r>
      <w:r w:rsidRPr="009F7440">
        <w:t xml:space="preserve">incredible that this </w:t>
      </w:r>
      <w:r>
        <w:t xml:space="preserve">is </w:t>
      </w:r>
      <w:r w:rsidRPr="009F7440">
        <w:t>taking place from a UK jurisdiction</w:t>
      </w:r>
      <w:r>
        <w:t xml:space="preserve">. Right </w:t>
      </w:r>
      <w:r w:rsidRPr="009F7440">
        <w:t>now</w:t>
      </w:r>
      <w:r w:rsidR="00592078">
        <w:t>,</w:t>
      </w:r>
      <w:r w:rsidRPr="009F7440">
        <w:t xml:space="preserve"> there are peopl</w:t>
      </w:r>
      <w:r>
        <w:t>e</w:t>
      </w:r>
      <w:r w:rsidRPr="009F7440">
        <w:t xml:space="preserve"> working as money launderers. You only need </w:t>
      </w:r>
      <w:r w:rsidR="00592078">
        <w:t xml:space="preserve">the dexterity </w:t>
      </w:r>
      <w:r w:rsidRPr="009F7440">
        <w:t>to</w:t>
      </w:r>
      <w:r>
        <w:t xml:space="preserve"> do a search on Google </w:t>
      </w:r>
      <w:r w:rsidRPr="009F7440">
        <w:t xml:space="preserve">to find out </w:t>
      </w:r>
      <w:r w:rsidR="00592078">
        <w:t xml:space="preserve">that </w:t>
      </w:r>
      <w:r w:rsidRPr="009F7440">
        <w:t xml:space="preserve">they are linked to the </w:t>
      </w:r>
      <w:r>
        <w:t>B</w:t>
      </w:r>
      <w:r w:rsidRPr="009F7440">
        <w:t>rother</w:t>
      </w:r>
      <w:r>
        <w:t>s</w:t>
      </w:r>
      <w:r w:rsidR="001116EC">
        <w:t>’</w:t>
      </w:r>
      <w:r>
        <w:t xml:space="preserve"> C</w:t>
      </w:r>
      <w:r w:rsidRPr="009F7440">
        <w:t>ircle in Russia</w:t>
      </w:r>
      <w:r>
        <w:t>.</w:t>
      </w:r>
      <w:r w:rsidRPr="009F7440">
        <w:t xml:space="preserve"> They ha</w:t>
      </w:r>
      <w:r>
        <w:t>ve</w:t>
      </w:r>
      <w:r w:rsidRPr="009F7440">
        <w:t xml:space="preserve"> been involved in money laundering</w:t>
      </w:r>
      <w:r>
        <w:t xml:space="preserve"> and </w:t>
      </w:r>
      <w:r w:rsidRPr="009F7440">
        <w:t>are connected to the security services</w:t>
      </w:r>
      <w:r>
        <w:t>. They</w:t>
      </w:r>
      <w:r w:rsidRPr="009F7440">
        <w:t xml:space="preserve"> are British compan</w:t>
      </w:r>
      <w:r>
        <w:t>ies and t</w:t>
      </w:r>
      <w:r w:rsidRPr="009F7440">
        <w:t xml:space="preserve">hey have properties in </w:t>
      </w:r>
      <w:r>
        <w:t>B</w:t>
      </w:r>
      <w:r w:rsidRPr="009F7440">
        <w:t>ritain.</w:t>
      </w:r>
      <w:r w:rsidR="007E474B">
        <w:t xml:space="preserve"> </w:t>
      </w:r>
    </w:p>
    <w:p w:rsidR="00203CE5" w:rsidP="00203CE5">
      <w:pPr>
        <w:pStyle w:val="Question"/>
        <w:numPr>
          <w:ilvl w:val="0"/>
          <w:numId w:val="9"/>
        </w:numPr>
      </w:pPr>
      <w:r w:rsidRPr="009F7440">
        <w:rPr>
          <w:b/>
        </w:rPr>
        <w:t>Sir Chris Bryant:</w:t>
      </w:r>
      <w:r>
        <w:t xml:space="preserve"> </w:t>
      </w:r>
      <w:r w:rsidRPr="009F7440">
        <w:t>What kind of companies</w:t>
      </w:r>
      <w:r>
        <w:t>?</w:t>
      </w:r>
    </w:p>
    <w:p w:rsidR="00203CE5" w:rsidP="00203CE5">
      <w:pPr>
        <w:pStyle w:val="Answer"/>
      </w:pPr>
      <w:r w:rsidRPr="009F7440">
        <w:rPr>
          <w:b/>
          <w:i/>
        </w:rPr>
        <w:t>Professor Lasslett:</w:t>
      </w:r>
      <w:r>
        <w:t xml:space="preserve"> T</w:t>
      </w:r>
      <w:r w:rsidRPr="009F7440">
        <w:t>hese are limited liability companies</w:t>
      </w:r>
      <w:r>
        <w:t>,</w:t>
      </w:r>
      <w:r w:rsidRPr="009F7440">
        <w:t xml:space="preserve"> everything. There is nothing they do</w:t>
      </w:r>
      <w:r>
        <w:t xml:space="preserve"> not use.</w:t>
      </w:r>
    </w:p>
    <w:p w:rsidR="00203CE5" w:rsidP="00203CE5">
      <w:pPr>
        <w:pStyle w:val="Question"/>
        <w:numPr>
          <w:ilvl w:val="0"/>
          <w:numId w:val="9"/>
        </w:numPr>
      </w:pPr>
      <w:r w:rsidRPr="009F7440">
        <w:rPr>
          <w:b/>
        </w:rPr>
        <w:t>Sir Chris Bryant:</w:t>
      </w:r>
      <w:r>
        <w:t xml:space="preserve"> S</w:t>
      </w:r>
      <w:r w:rsidRPr="009F7440">
        <w:t>uch as?</w:t>
      </w:r>
    </w:p>
    <w:p w:rsidR="00203CE5" w:rsidP="00203CE5">
      <w:pPr>
        <w:pStyle w:val="Answer"/>
      </w:pPr>
      <w:r w:rsidRPr="009F7440">
        <w:rPr>
          <w:b/>
          <w:i/>
        </w:rPr>
        <w:t>Professor Lasslett:</w:t>
      </w:r>
      <w:r>
        <w:t xml:space="preserve"> I am </w:t>
      </w:r>
      <w:r w:rsidRPr="009F7440">
        <w:t>not used to being this direct</w:t>
      </w:r>
      <w:r>
        <w:t>. One c</w:t>
      </w:r>
      <w:r w:rsidRPr="009F7440">
        <w:t>ompany I am looking at at the moment</w:t>
      </w:r>
      <w:r>
        <w:t xml:space="preserve"> is Gor Investment.</w:t>
      </w:r>
    </w:p>
    <w:p w:rsidR="00203CE5" w:rsidP="00203CE5">
      <w:pPr>
        <w:pStyle w:val="Question"/>
        <w:numPr>
          <w:ilvl w:val="0"/>
          <w:numId w:val="9"/>
        </w:numPr>
      </w:pPr>
      <w:r w:rsidRPr="009F7440">
        <w:rPr>
          <w:b/>
        </w:rPr>
        <w:t>Chair:</w:t>
      </w:r>
      <w:r>
        <w:t xml:space="preserve"> </w:t>
      </w:r>
      <w:r w:rsidR="00592078">
        <w:t>Enjoy your</w:t>
      </w:r>
      <w:r>
        <w:t xml:space="preserve"> freedom</w:t>
      </w:r>
      <w:r w:rsidR="00592078">
        <w:t>.</w:t>
      </w:r>
      <w:r>
        <w:t xml:space="preserve"> </w:t>
      </w:r>
    </w:p>
    <w:p w:rsidR="00203CE5" w:rsidP="00203CE5">
      <w:pPr>
        <w:pStyle w:val="Answer"/>
      </w:pPr>
      <w:r w:rsidRPr="009F7440">
        <w:rPr>
          <w:b/>
          <w:i/>
        </w:rPr>
        <w:t>Professor Lasslett:</w:t>
      </w:r>
      <w:r>
        <w:t xml:space="preserve"> Gor Investment Ltd. If</w:t>
      </w:r>
      <w:r w:rsidRPr="009F7440">
        <w:t xml:space="preserve"> you have a spare moment later</w:t>
      </w:r>
      <w:r>
        <w:t>, l</w:t>
      </w:r>
      <w:r w:rsidRPr="009F7440">
        <w:t>ook at that company</w:t>
      </w:r>
      <w:r w:rsidR="001116EC">
        <w:t>’</w:t>
      </w:r>
      <w:r>
        <w:t>s website and who the advisers are. You will be pretty shocked.</w:t>
      </w:r>
      <w:r w:rsidR="005F57C1">
        <w:t xml:space="preserve"> </w:t>
      </w:r>
    </w:p>
    <w:p w:rsidR="00203CE5" w:rsidP="00203CE5">
      <w:pPr>
        <w:pStyle w:val="Question"/>
        <w:numPr>
          <w:ilvl w:val="0"/>
          <w:numId w:val="9"/>
        </w:numPr>
      </w:pPr>
      <w:r w:rsidRPr="009F7440">
        <w:rPr>
          <w:b/>
        </w:rPr>
        <w:t>Sir Chris Bryant:</w:t>
      </w:r>
      <w:r>
        <w:t xml:space="preserve"> T</w:t>
      </w:r>
      <w:r w:rsidRPr="009F7440">
        <w:t>ell us.</w:t>
      </w:r>
    </w:p>
    <w:p w:rsidR="00203CE5" w:rsidP="00203CE5">
      <w:pPr>
        <w:pStyle w:val="Answer"/>
      </w:pPr>
      <w:r w:rsidRPr="009F7440">
        <w:rPr>
          <w:b/>
          <w:i/>
        </w:rPr>
        <w:t>Professor Lasslett:</w:t>
      </w:r>
      <w:r>
        <w:t xml:space="preserve"> Rick Perry would be</w:t>
      </w:r>
      <w:r w:rsidRPr="009F7440">
        <w:t xml:space="preserve"> one</w:t>
      </w:r>
      <w:r>
        <w:t>, and there are several other high-</w:t>
      </w:r>
      <w:r w:rsidRPr="009F7440">
        <w:t>profile figures</w:t>
      </w:r>
      <w:r>
        <w:t>. Gor In</w:t>
      </w:r>
      <w:r w:rsidRPr="009F7440">
        <w:t>vestment</w:t>
      </w:r>
      <w:r>
        <w:t xml:space="preserve"> Ltd</w:t>
      </w:r>
      <w:r w:rsidRPr="009F7440">
        <w:t xml:space="preserve"> is run by a Russian Armenian gentlem</w:t>
      </w:r>
      <w:r>
        <w:t>a</w:t>
      </w:r>
      <w:r w:rsidRPr="009F7440">
        <w:t>n who currently controls a bank in</w:t>
      </w:r>
      <w:r>
        <w:t xml:space="preserve"> Uzbekistan </w:t>
      </w:r>
      <w:r w:rsidRPr="009F7440">
        <w:t>and a whole range of other major companies</w:t>
      </w:r>
      <w:r>
        <w:t>. If y</w:t>
      </w:r>
      <w:r w:rsidRPr="009F7440">
        <w:t>ou look at th</w:t>
      </w:r>
      <w:r>
        <w:t>at</w:t>
      </w:r>
      <w:r w:rsidRPr="009F7440">
        <w:t xml:space="preserve"> individual</w:t>
      </w:r>
      <w:r w:rsidR="001116EC">
        <w:t>’</w:t>
      </w:r>
      <w:r w:rsidRPr="009F7440">
        <w:t>s background, you will see he has been connected to a series of failed banks in Russia</w:t>
      </w:r>
      <w:r>
        <w:t>. He co</w:t>
      </w:r>
      <w:r>
        <w:noBreakHyphen/>
        <w:t xml:space="preserve">owned those banks with people </w:t>
      </w:r>
      <w:r w:rsidRPr="009F7440">
        <w:t xml:space="preserve">who are listed as </w:t>
      </w:r>
      <w:r>
        <w:t>B</w:t>
      </w:r>
      <w:r w:rsidRPr="009F7440">
        <w:t>rothers</w:t>
      </w:r>
      <w:r w:rsidR="001116EC">
        <w:t>’</w:t>
      </w:r>
      <w:r w:rsidRPr="009F7440">
        <w:t xml:space="preserve"> </w:t>
      </w:r>
      <w:r>
        <w:t>C</w:t>
      </w:r>
      <w:r w:rsidRPr="009F7440">
        <w:t>ircle in the sanctions regimes. You will see that he has been linked to individuals from the security services in Uzbekistan who have subsequently been imprisoned</w:t>
      </w:r>
      <w:r>
        <w:t xml:space="preserve">; they have been </w:t>
      </w:r>
      <w:r w:rsidRPr="009F7440">
        <w:t>involved in money laundering</w:t>
      </w:r>
      <w:r>
        <w:t>. Gor I</w:t>
      </w:r>
      <w:r w:rsidRPr="009F7440">
        <w:t xml:space="preserve">nvestment </w:t>
      </w:r>
      <w:r>
        <w:t>Ltd</w:t>
      </w:r>
      <w:r w:rsidRPr="009F7440">
        <w:t xml:space="preserve"> is the parent company </w:t>
      </w:r>
      <w:r>
        <w:t xml:space="preserve">for </w:t>
      </w:r>
      <w:r w:rsidRPr="009F7440">
        <w:t>everything that is taking place</w:t>
      </w:r>
      <w:r>
        <w:t>.</w:t>
      </w:r>
    </w:p>
    <w:p w:rsidR="00203CE5" w:rsidP="00203CE5">
      <w:pPr>
        <w:pStyle w:val="Question"/>
        <w:numPr>
          <w:ilvl w:val="0"/>
          <w:numId w:val="9"/>
        </w:numPr>
      </w:pPr>
      <w:r w:rsidRPr="009F7440">
        <w:rPr>
          <w:b/>
        </w:rPr>
        <w:t>Sir Chris Bryant:</w:t>
      </w:r>
      <w:r>
        <w:t xml:space="preserve"> </w:t>
      </w:r>
      <w:r w:rsidRPr="009F7440">
        <w:t>If I remember correctly, one of the cases the Serious Fraud Office</w:t>
      </w:r>
      <w:r>
        <w:t xml:space="preserve">, or one of the other </w:t>
      </w:r>
      <w:r w:rsidRPr="009F7440">
        <w:t>bodies</w:t>
      </w:r>
      <w:r>
        <w:t>,</w:t>
      </w:r>
      <w:r w:rsidRPr="009F7440">
        <w:t xml:space="preserve"> lost </w:t>
      </w:r>
      <w:r>
        <w:t>was</w:t>
      </w:r>
      <w:r w:rsidRPr="009F7440">
        <w:t xml:space="preserve"> because </w:t>
      </w:r>
      <w:r>
        <w:t>the H</w:t>
      </w:r>
      <w:r w:rsidRPr="009F7440">
        <w:t xml:space="preserve">igh </w:t>
      </w:r>
      <w:r>
        <w:t>C</w:t>
      </w:r>
      <w:r w:rsidRPr="009F7440">
        <w:t>ourt basically decided that it was o</w:t>
      </w:r>
      <w:r>
        <w:t>kay</w:t>
      </w:r>
      <w:r w:rsidRPr="009F7440">
        <w:t xml:space="preserve"> to do things in a slightly shady way as long as you</w:t>
      </w:r>
      <w:r>
        <w:t xml:space="preserve"> are</w:t>
      </w:r>
      <w:r w:rsidRPr="009F7440">
        <w:t xml:space="preserve"> not actually breaking the law. Unexplained wealth order</w:t>
      </w:r>
      <w:r>
        <w:t>s</w:t>
      </w:r>
      <w:r w:rsidRPr="009F7440">
        <w:t xml:space="preserve"> have been very difficult to land</w:t>
      </w:r>
      <w:r>
        <w:t>.</w:t>
      </w:r>
      <w:r w:rsidRPr="009F7440">
        <w:t xml:space="preserve"> </w:t>
      </w:r>
      <w:r>
        <w:t>I think that earlier Kris</w:t>
      </w:r>
      <w:r w:rsidRPr="009F7440">
        <w:t xml:space="preserve"> said it was very difficult when you are fighting people who have much bigger resources than you. Is part of the problem that the UK </w:t>
      </w:r>
      <w:r>
        <w:t>G</w:t>
      </w:r>
      <w:r w:rsidRPr="009F7440">
        <w:t>overnment have not dev</w:t>
      </w:r>
      <w:r>
        <w:t>oted</w:t>
      </w:r>
      <w:r w:rsidRPr="009F7440">
        <w:t xml:space="preserve"> enough resources to be able to fight some of these cases?</w:t>
      </w:r>
    </w:p>
    <w:p w:rsidR="00203CE5" w:rsidP="00203CE5">
      <w:pPr>
        <w:pStyle w:val="Remark"/>
      </w:pPr>
      <w:r w:rsidRPr="009F7440">
        <w:rPr>
          <w:b/>
        </w:rPr>
        <w:t>Chair:</w:t>
      </w:r>
      <w:r>
        <w:t xml:space="preserve"> O</w:t>
      </w:r>
      <w:r w:rsidRPr="009F7440">
        <w:t>ne caveat to our comment about parliamentary privilege</w:t>
      </w:r>
      <w:r>
        <w:t xml:space="preserve"> </w:t>
      </w:r>
      <w:r w:rsidR="00D733DF">
        <w:t xml:space="preserve">is that </w:t>
      </w:r>
      <w:r>
        <w:t xml:space="preserve">if things are </w:t>
      </w:r>
      <w:r w:rsidRPr="009F7440">
        <w:t>sub judice</w:t>
      </w:r>
      <w:r>
        <w:t xml:space="preserve"> </w:t>
      </w:r>
      <w:r w:rsidRPr="009F7440">
        <w:t>we should be very careful.</w:t>
      </w:r>
    </w:p>
    <w:p w:rsidR="00203CE5" w:rsidP="00203CE5">
      <w:pPr>
        <w:pStyle w:val="Remark"/>
      </w:pPr>
      <w:r w:rsidRPr="00241BED">
        <w:rPr>
          <w:b/>
        </w:rPr>
        <w:t>Sir Chris Bryant:</w:t>
      </w:r>
      <w:r>
        <w:t xml:space="preserve"> </w:t>
      </w:r>
      <w:r w:rsidRPr="009F7440">
        <w:t>That one is already done</w:t>
      </w:r>
      <w:r>
        <w:t>.</w:t>
      </w:r>
    </w:p>
    <w:p w:rsidR="00203CE5" w:rsidP="00203CE5">
      <w:pPr>
        <w:pStyle w:val="Remark"/>
      </w:pPr>
      <w:r w:rsidRPr="008B4A58">
        <w:rPr>
          <w:b/>
        </w:rPr>
        <w:t>Chair:</w:t>
      </w:r>
      <w:r>
        <w:t xml:space="preserve"> </w:t>
      </w:r>
      <w:r w:rsidRPr="009F7440">
        <w:t xml:space="preserve">I just make the point that parliamentary privilege does not protect </w:t>
      </w:r>
      <w:r>
        <w:t>us from the sub judice rule</w:t>
      </w:r>
      <w:r w:rsidRPr="009F7440">
        <w:t>.</w:t>
      </w:r>
    </w:p>
    <w:p w:rsidR="00203CE5" w:rsidP="00203CE5">
      <w:pPr>
        <w:pStyle w:val="Answer"/>
      </w:pPr>
      <w:r w:rsidRPr="00AD544A">
        <w:rPr>
          <w:b/>
          <w:i/>
        </w:rPr>
        <w:t>Oliver Bullough:</w:t>
      </w:r>
      <w:r>
        <w:t xml:space="preserve"> </w:t>
      </w:r>
      <w:r w:rsidRPr="009F7440">
        <w:t>I think that</w:t>
      </w:r>
      <w:r>
        <w:t xml:space="preserve"> case is</w:t>
      </w:r>
      <w:r w:rsidRPr="009F7440">
        <w:t xml:space="preserve"> unarguable. </w:t>
      </w:r>
      <w:r>
        <w:t>I think t</w:t>
      </w:r>
      <w:r w:rsidRPr="009F7440">
        <w:t xml:space="preserve">he particular case to which you are referring was </w:t>
      </w:r>
      <w:r>
        <w:t>t</w:t>
      </w:r>
      <w:r w:rsidRPr="009F7440">
        <w:t xml:space="preserve">he </w:t>
      </w:r>
      <w:r w:rsidR="00D81E4A">
        <w:t>un</w:t>
      </w:r>
      <w:r w:rsidRPr="009F7440">
        <w:t>explained wealth order brought against three properties belonging to</w:t>
      </w:r>
      <w:r>
        <w:t xml:space="preserve"> </w:t>
      </w:r>
      <w:bookmarkStart w:id="9" w:name="_Hlk134539696"/>
      <w:r>
        <w:t>Dariga Nazarbayev</w:t>
      </w:r>
      <w:bookmarkEnd w:id="9"/>
      <w:r w:rsidR="00D733DF">
        <w:t>a</w:t>
      </w:r>
      <w:r>
        <w:t xml:space="preserve"> and Nurali Aliyev, the daughter and </w:t>
      </w:r>
      <w:r w:rsidRPr="00AD544A">
        <w:t xml:space="preserve">grandson of the former </w:t>
      </w:r>
      <w:r w:rsidR="00782A64">
        <w:t>President</w:t>
      </w:r>
      <w:r w:rsidRPr="00AD544A">
        <w:t xml:space="preserve"> of Kazakhstan. That is done and dusted</w:t>
      </w:r>
      <w:r>
        <w:t>; it is not sub judice</w:t>
      </w:r>
      <w:r w:rsidRPr="00AD544A">
        <w:t xml:space="preserve">. There were problems with the National Crime </w:t>
      </w:r>
      <w:r>
        <w:t>A</w:t>
      </w:r>
      <w:r w:rsidRPr="00AD544A">
        <w:t>genc</w:t>
      </w:r>
      <w:r>
        <w:t>y</w:t>
      </w:r>
      <w:r w:rsidR="001116EC">
        <w:t>’</w:t>
      </w:r>
      <w:r>
        <w:t>s</w:t>
      </w:r>
      <w:r w:rsidRPr="00AD544A">
        <w:t xml:space="preserve"> case. However, I think that the difference in resources brought to bear on the case by the National Crime Agency and by</w:t>
      </w:r>
      <w:r>
        <w:t xml:space="preserve"> Ms Nazarbayev</w:t>
      </w:r>
      <w:r w:rsidR="00F64A5D">
        <w:t>a</w:t>
      </w:r>
      <w:r>
        <w:t xml:space="preserve"> and Mr Aliyev, who </w:t>
      </w:r>
      <w:r w:rsidRPr="00AD544A">
        <w:t xml:space="preserve">employed </w:t>
      </w:r>
      <w:r>
        <w:t>M</w:t>
      </w:r>
      <w:r w:rsidRPr="00AD544A">
        <w:t xml:space="preserve">ishcon de </w:t>
      </w:r>
      <w:r>
        <w:t>R</w:t>
      </w:r>
      <w:r w:rsidR="003A5867">
        <w:t>e</w:t>
      </w:r>
      <w:r w:rsidRPr="00AD544A">
        <w:t>ya on their behalf</w:t>
      </w:r>
      <w:r>
        <w:t xml:space="preserve">, </w:t>
      </w:r>
      <w:r w:rsidRPr="00AD544A">
        <w:t>was a bit like Manchester City taking on Hereford</w:t>
      </w:r>
      <w:r>
        <w:t xml:space="preserve">. </w:t>
      </w:r>
      <w:r w:rsidRPr="00AD544A">
        <w:t>I am a proud Hereford boy</w:t>
      </w:r>
      <w:r>
        <w:t>,</w:t>
      </w:r>
      <w:r w:rsidRPr="00AD544A">
        <w:t xml:space="preserve"> but I do not think we would have much of a chance.</w:t>
      </w:r>
    </w:p>
    <w:p w:rsidR="00203CE5" w:rsidP="00203CE5">
      <w:pPr>
        <w:pStyle w:val="Question"/>
        <w:numPr>
          <w:ilvl w:val="0"/>
          <w:numId w:val="9"/>
        </w:numPr>
      </w:pPr>
      <w:r w:rsidRPr="00AD544A">
        <w:rPr>
          <w:b/>
        </w:rPr>
        <w:t>Sir Chris Bryant:</w:t>
      </w:r>
      <w:r>
        <w:t xml:space="preserve"> O</w:t>
      </w:r>
      <w:r w:rsidRPr="00AD544A">
        <w:t>ne of the intrinsic difficulties is that you are dealing with very large amounts of money anyway</w:t>
      </w:r>
      <w:r>
        <w:t>. A</w:t>
      </w:r>
      <w:r w:rsidRPr="00AD544A">
        <w:t>s I understand it</w:t>
      </w:r>
      <w:r>
        <w:t>,</w:t>
      </w:r>
      <w:r w:rsidRPr="00AD544A">
        <w:t xml:space="preserve"> one of the advantages of the UK is that you have a property market where you can buy something for £30 million</w:t>
      </w:r>
      <w:r>
        <w:t xml:space="preserve">. It </w:t>
      </w:r>
      <w:r w:rsidRPr="00AD544A">
        <w:t>might be worth only £15 million</w:t>
      </w:r>
      <w:r>
        <w:t>,</w:t>
      </w:r>
      <w:r w:rsidRPr="00AD544A">
        <w:t xml:space="preserve"> but you have managed to launder </w:t>
      </w:r>
      <w:r>
        <w:t>£</w:t>
      </w:r>
      <w:r w:rsidRPr="00AD544A">
        <w:t>30 million because you now have a</w:t>
      </w:r>
      <w:r>
        <w:t>n asset</w:t>
      </w:r>
      <w:r w:rsidRPr="00AD544A">
        <w:t xml:space="preserve"> which is quite difficult for anybody to take away from you</w:t>
      </w:r>
      <w:r>
        <w:t>.</w:t>
      </w:r>
      <w:r w:rsidRPr="00AD544A">
        <w:t xml:space="preserve"> </w:t>
      </w:r>
      <w:r>
        <w:t xml:space="preserve">These are </w:t>
      </w:r>
      <w:r w:rsidRPr="00AD544A">
        <w:t>very large amounts of mone</w:t>
      </w:r>
      <w:r>
        <w:t>y. UK</w:t>
      </w:r>
      <w:r w:rsidRPr="00AD544A">
        <w:t xml:space="preserve"> </w:t>
      </w:r>
      <w:r w:rsidRPr="00AD544A" w:rsidR="00D733DF">
        <w:t>Government</w:t>
      </w:r>
      <w:r w:rsidR="00D733DF">
        <w:t xml:space="preserve"> Departments </w:t>
      </w:r>
      <w:r>
        <w:t xml:space="preserve">do not </w:t>
      </w:r>
      <w:r w:rsidRPr="00AD544A">
        <w:t xml:space="preserve">really want to throw lots of money into a court case </w:t>
      </w:r>
      <w:r w:rsidR="00D733DF">
        <w:t xml:space="preserve">that </w:t>
      </w:r>
      <w:r w:rsidRPr="00AD544A">
        <w:t>they might lose</w:t>
      </w:r>
      <w:r>
        <w:t>. I</w:t>
      </w:r>
      <w:r w:rsidRPr="00AD544A">
        <w:t>s that right?</w:t>
      </w:r>
    </w:p>
    <w:p w:rsidR="00D733DF" w:rsidP="00203CE5">
      <w:pPr>
        <w:pStyle w:val="Answer"/>
      </w:pPr>
      <w:r w:rsidRPr="00AD544A">
        <w:rPr>
          <w:b/>
          <w:i/>
        </w:rPr>
        <w:t>Oliver Bullough:</w:t>
      </w:r>
      <w:r>
        <w:t xml:space="preserve"> </w:t>
      </w:r>
      <w:r w:rsidRPr="00AD544A">
        <w:t xml:space="preserve">There is a slightly hallucinogenic quality to hearing the numbers. We heard about our </w:t>
      </w:r>
      <w:r>
        <w:t>E</w:t>
      </w:r>
      <w:r w:rsidRPr="00AD544A">
        <w:t xml:space="preserve">xpo </w:t>
      </w:r>
      <w:r w:rsidRPr="00AD544A">
        <w:t>pavilion</w:t>
      </w:r>
      <w:r>
        <w:t>,</w:t>
      </w:r>
      <w:r w:rsidRPr="00AD544A">
        <w:t xml:space="preserve"> which cost £12 million. That does not buy you much of </w:t>
      </w:r>
      <w:r>
        <w:t xml:space="preserve">a </w:t>
      </w:r>
      <w:r w:rsidRPr="00AD544A">
        <w:t xml:space="preserve">house </w:t>
      </w:r>
      <w:r>
        <w:t>in The</w:t>
      </w:r>
      <w:r w:rsidRPr="00AD544A">
        <w:t xml:space="preserve"> </w:t>
      </w:r>
      <w:r>
        <w:t>B</w:t>
      </w:r>
      <w:r w:rsidRPr="00AD544A">
        <w:t>ishops A</w:t>
      </w:r>
      <w:r>
        <w:t xml:space="preserve">venue. That is the money </w:t>
      </w:r>
      <w:r w:rsidRPr="00AD544A">
        <w:t>we are prepared to spend in making Britain look good over there</w:t>
      </w:r>
      <w:r>
        <w:t xml:space="preserve">, yet </w:t>
      </w:r>
      <w:r w:rsidRPr="00AD544A">
        <w:t xml:space="preserve">the amount of money that comes in the opposite direction is </w:t>
      </w:r>
      <w:r>
        <w:t xml:space="preserve">a </w:t>
      </w:r>
      <w:r w:rsidRPr="00AD544A">
        <w:t xml:space="preserve">multiple higher. </w:t>
      </w:r>
    </w:p>
    <w:p w:rsidR="00203CE5" w:rsidP="00203CE5">
      <w:pPr>
        <w:pStyle w:val="Answer"/>
      </w:pPr>
      <w:r w:rsidRPr="00AD544A">
        <w:t xml:space="preserve">In the autumn I was talking to a source about the National Crime </w:t>
      </w:r>
      <w:r>
        <w:t>A</w:t>
      </w:r>
      <w:r w:rsidRPr="00AD544A">
        <w:t>gency</w:t>
      </w:r>
      <w:r w:rsidR="001116EC">
        <w:t>’</w:t>
      </w:r>
      <w:r w:rsidRPr="00AD544A">
        <w:t>s approach to oligarch</w:t>
      </w:r>
      <w:r>
        <w:t xml:space="preserve">s. He said: “When </w:t>
      </w:r>
      <w:r w:rsidRPr="00AD544A">
        <w:t xml:space="preserve">investigators </w:t>
      </w:r>
      <w:r>
        <w:t xml:space="preserve">present </w:t>
      </w:r>
      <w:r w:rsidRPr="00AD544A">
        <w:t>a case to bring a</w:t>
      </w:r>
      <w:r>
        <w:t>gainst</w:t>
      </w:r>
      <w:r w:rsidRPr="00AD544A">
        <w:t xml:space="preserve"> an oligarch</w:t>
      </w:r>
      <w:r>
        <w:t xml:space="preserve">, the </w:t>
      </w:r>
      <w:r w:rsidRPr="00AD544A">
        <w:t xml:space="preserve">lawyers have a look and say to the director general, </w:t>
      </w:r>
      <w:r w:rsidR="001116EC">
        <w:t>‘</w:t>
      </w:r>
      <w:r>
        <w:t>T</w:t>
      </w:r>
      <w:r w:rsidRPr="00AD544A">
        <w:t xml:space="preserve">he worst case scenario is that this could cost us </w:t>
      </w:r>
      <w:r>
        <w:t>£1 </w:t>
      </w:r>
      <w:r w:rsidRPr="00AD544A">
        <w:t>billion</w:t>
      </w:r>
      <w:r>
        <w:t>.</w:t>
      </w:r>
      <w:r w:rsidR="001116EC">
        <w:t>’</w:t>
      </w:r>
      <w:r>
        <w:t xml:space="preserve"> If </w:t>
      </w:r>
      <w:r w:rsidRPr="00AD544A">
        <w:t xml:space="preserve">you are the director general and your budget is </w:t>
      </w:r>
      <w:r>
        <w:t>£</w:t>
      </w:r>
      <w:r w:rsidRPr="00AD544A">
        <w:t>800 million that will give you pause for thought.</w:t>
      </w:r>
      <w:r>
        <w:t>”</w:t>
      </w:r>
      <w:r w:rsidRPr="00AD544A">
        <w:t xml:space="preserve"> In a nutshell, that is the entire problem. You are fighting with both hands ti</w:t>
      </w:r>
      <w:r>
        <w:t>ed</w:t>
      </w:r>
      <w:r w:rsidRPr="00AD544A">
        <w:t xml:space="preserve"> behind your back and your shoelaces </w:t>
      </w:r>
      <w:r w:rsidR="00D733DF">
        <w:t xml:space="preserve">tied </w:t>
      </w:r>
      <w:r w:rsidRPr="00AD544A">
        <w:t>together</w:t>
      </w:r>
      <w:r w:rsidR="005F57C1">
        <w:t>,</w:t>
      </w:r>
      <w:r>
        <w:t xml:space="preserve"> and you are</w:t>
      </w:r>
      <w:r w:rsidRPr="00AD544A">
        <w:t xml:space="preserve"> against lawyers who will fight with every penny they have because they </w:t>
      </w:r>
      <w:r>
        <w:t>a</w:t>
      </w:r>
      <w:r w:rsidRPr="00AD544A">
        <w:t>re going to lose it anyway</w:t>
      </w:r>
      <w:r>
        <w:t>.</w:t>
      </w:r>
    </w:p>
    <w:p w:rsidR="00203CE5" w:rsidP="00203CE5">
      <w:pPr>
        <w:pStyle w:val="Question"/>
        <w:numPr>
          <w:ilvl w:val="0"/>
          <w:numId w:val="9"/>
        </w:numPr>
      </w:pPr>
      <w:r w:rsidRPr="000B1907">
        <w:rPr>
          <w:b/>
        </w:rPr>
        <w:t>Sir Chris Bryant:</w:t>
      </w:r>
      <w:r>
        <w:t xml:space="preserve"> Are p</w:t>
      </w:r>
      <w:r w:rsidRPr="000B1907">
        <w:t>ublic ownership r</w:t>
      </w:r>
      <w:r>
        <w:t xml:space="preserve">egisters in the </w:t>
      </w:r>
      <w:r w:rsidRPr="000B1907">
        <w:t xml:space="preserve">overseas territories and </w:t>
      </w:r>
      <w:r>
        <w:t>C</w:t>
      </w:r>
      <w:r w:rsidRPr="000B1907">
        <w:t>rown dependencies essential to winning this, or even taking a further step forward</w:t>
      </w:r>
      <w:r>
        <w:t>?</w:t>
      </w:r>
    </w:p>
    <w:p w:rsidR="00390945" w:rsidP="00203CE5">
      <w:pPr>
        <w:pStyle w:val="Answer"/>
      </w:pPr>
      <w:r w:rsidRPr="000B1907">
        <w:rPr>
          <w:b/>
          <w:i/>
        </w:rPr>
        <w:t>Oliver Bullough:</w:t>
      </w:r>
      <w:r>
        <w:t xml:space="preserve"> </w:t>
      </w:r>
      <w:r w:rsidRPr="00AA5AA2">
        <w:t>It is a necessary step</w:t>
      </w:r>
      <w:r>
        <w:t>. I am</w:t>
      </w:r>
      <w:r w:rsidRPr="00AA5AA2">
        <w:t xml:space="preserve"> aware that we have referred to many places for which you cannot legislate: </w:t>
      </w:r>
      <w:r>
        <w:t>G</w:t>
      </w:r>
      <w:r w:rsidRPr="00AA5AA2">
        <w:t xml:space="preserve">ibraltar, </w:t>
      </w:r>
      <w:r>
        <w:t>J</w:t>
      </w:r>
      <w:r w:rsidRPr="00AA5AA2">
        <w:t xml:space="preserve">ersey and the </w:t>
      </w:r>
      <w:r>
        <w:t>B</w:t>
      </w:r>
      <w:r w:rsidRPr="00AA5AA2">
        <w:t xml:space="preserve">ritish </w:t>
      </w:r>
      <w:r>
        <w:t>V</w:t>
      </w:r>
      <w:r w:rsidRPr="00AA5AA2">
        <w:t xml:space="preserve">irgin </w:t>
      </w:r>
      <w:r>
        <w:t>I</w:t>
      </w:r>
      <w:r w:rsidRPr="00AA5AA2">
        <w:t>slands</w:t>
      </w:r>
      <w:r>
        <w:t>, which we will probably</w:t>
      </w:r>
      <w:r w:rsidRPr="00AA5AA2">
        <w:t xml:space="preserve"> come</w:t>
      </w:r>
      <w:r>
        <w:t xml:space="preserve"> to at some point, but they are all </w:t>
      </w:r>
      <w:r w:rsidRPr="00AA5AA2">
        <w:t>part of the picture</w:t>
      </w:r>
      <w:r>
        <w:t>. W</w:t>
      </w:r>
      <w:r w:rsidRPr="00AA5AA2">
        <w:t>hen we talk about the UK we are talking about the great</w:t>
      </w:r>
      <w:r>
        <w:t>er British</w:t>
      </w:r>
      <w:r w:rsidRPr="00AA5AA2">
        <w:t xml:space="preserve"> archipelago</w:t>
      </w:r>
      <w:r>
        <w:t>,</w:t>
      </w:r>
      <w:r w:rsidRPr="00AA5AA2">
        <w:t xml:space="preserve"> but many other places are part of the problem</w:t>
      </w:r>
      <w:r>
        <w:t xml:space="preserve">. </w:t>
      </w:r>
    </w:p>
    <w:p w:rsidR="00390945" w:rsidP="00203CE5">
      <w:pPr>
        <w:pStyle w:val="Answer"/>
      </w:pPr>
      <w:r>
        <w:t>P</w:t>
      </w:r>
      <w:r w:rsidRPr="00AA5AA2">
        <w:t>art of the issue is that so much of the enabling is done out of this city</w:t>
      </w:r>
      <w:r>
        <w:t xml:space="preserve">, not our </w:t>
      </w:r>
      <w:r w:rsidRPr="00AA5AA2">
        <w:t>offshore territo</w:t>
      </w:r>
      <w:r>
        <w:t xml:space="preserve">ries; they are just a stamp on </w:t>
      </w:r>
      <w:r w:rsidRPr="00AA5AA2">
        <w:t xml:space="preserve">a piece of paper. The </w:t>
      </w:r>
      <w:r w:rsidRPr="00AA5AA2">
        <w:t>enabling</w:t>
      </w:r>
      <w:r>
        <w:t xml:space="preserve"> and schemes are</w:t>
      </w:r>
      <w:r w:rsidRPr="00AA5AA2">
        <w:t xml:space="preserve"> arranged from here</w:t>
      </w:r>
      <w:r>
        <w:t>, and the core problem is a failure to invest</w:t>
      </w:r>
      <w:r w:rsidRPr="00AA5AA2">
        <w:t xml:space="preserve"> in our law enforcement capabilities in this country. </w:t>
      </w:r>
    </w:p>
    <w:p w:rsidR="00203CE5" w:rsidP="00203CE5">
      <w:pPr>
        <w:pStyle w:val="Answer"/>
      </w:pPr>
      <w:bookmarkStart w:id="10" w:name="_Hlk134611490"/>
      <w:r>
        <w:t>S</w:t>
      </w:r>
      <w:r w:rsidRPr="00AA5AA2">
        <w:t xml:space="preserve">potlight on </w:t>
      </w:r>
      <w:r>
        <w:t>C</w:t>
      </w:r>
      <w:r w:rsidRPr="00AA5AA2">
        <w:t xml:space="preserve">orruption attempted to put a number on how much we spend on tackling economic crime. </w:t>
      </w:r>
      <w:r>
        <w:t xml:space="preserve">It </w:t>
      </w:r>
      <w:r w:rsidRPr="00AA5AA2">
        <w:t xml:space="preserve">came up with a very generous estimate of </w:t>
      </w:r>
      <w:r>
        <w:t>0.0</w:t>
      </w:r>
      <w:r w:rsidRPr="00AA5AA2">
        <w:t>4</w:t>
      </w:r>
      <w:r>
        <w:t>2</w:t>
      </w:r>
      <w:r w:rsidRPr="00AA5AA2">
        <w:t>% of GDP. We are one of the world</w:t>
      </w:r>
      <w:r w:rsidR="001116EC">
        <w:t>’</w:t>
      </w:r>
      <w:r w:rsidRPr="00AA5AA2">
        <w:t>s great financial centres and we need to be doing a lot better than that.</w:t>
      </w:r>
    </w:p>
    <w:p w:rsidR="00390945" w:rsidP="00203CE5">
      <w:pPr>
        <w:pStyle w:val="Answer"/>
      </w:pPr>
      <w:r w:rsidRPr="00AA5AA2">
        <w:rPr>
          <w:b/>
          <w:i/>
        </w:rPr>
        <w:t>Professor Heathershaw:</w:t>
      </w:r>
      <w:r>
        <w:t xml:space="preserve"> </w:t>
      </w:r>
      <w:r w:rsidRPr="00AA5AA2">
        <w:t xml:space="preserve">It is important to say that this is not just about foreign policy towards </w:t>
      </w:r>
      <w:r>
        <w:t>central Asia</w:t>
      </w:r>
      <w:r w:rsidRPr="00AA5AA2">
        <w:t xml:space="preserve">; </w:t>
      </w:r>
      <w:r>
        <w:t>this</w:t>
      </w:r>
      <w:r w:rsidRPr="00AA5AA2">
        <w:t xml:space="preserve"> is a matter of the rule of law in the UK. Do you want your co</w:t>
      </w:r>
      <w:r>
        <w:t>urts</w:t>
      </w:r>
      <w:r w:rsidRPr="00AA5AA2">
        <w:t xml:space="preserve"> to be subject to </w:t>
      </w:r>
      <w:r w:rsidR="0042254A">
        <w:t xml:space="preserve">power relations </w:t>
      </w:r>
      <w:r w:rsidRPr="00AA5AA2">
        <w:t xml:space="preserve">in </w:t>
      </w:r>
      <w:r>
        <w:t>central Asia</w:t>
      </w:r>
      <w:r w:rsidRPr="00AA5AA2">
        <w:t>n state</w:t>
      </w:r>
      <w:r>
        <w:t>s,</w:t>
      </w:r>
      <w:r w:rsidRPr="00AA5AA2">
        <w:t xml:space="preserve"> or anywhere in the world for that matter? If you are before the courts you should get an impartial hearing regardless of your political standing, so there is a necessity </w:t>
      </w:r>
      <w:r>
        <w:t xml:space="preserve">perhaps </w:t>
      </w:r>
      <w:r w:rsidRPr="00AA5AA2">
        <w:t xml:space="preserve">for some tweaks to the law. </w:t>
      </w:r>
      <w:bookmarkEnd w:id="10"/>
    </w:p>
    <w:p w:rsidR="00390945" w:rsidP="00203CE5">
      <w:pPr>
        <w:pStyle w:val="Answer"/>
      </w:pPr>
      <w:r>
        <w:t>T</w:t>
      </w:r>
      <w:r w:rsidRPr="00AA5AA2" w:rsidR="00203CE5">
        <w:t xml:space="preserve">he </w:t>
      </w:r>
      <w:r w:rsidR="00203CE5">
        <w:t>E</w:t>
      </w:r>
      <w:r w:rsidRPr="00AA5AA2" w:rsidR="00203CE5">
        <w:t xml:space="preserve">conomic </w:t>
      </w:r>
      <w:r w:rsidR="00203CE5">
        <w:t>C</w:t>
      </w:r>
      <w:r w:rsidRPr="00AA5AA2" w:rsidR="00203CE5">
        <w:t xml:space="preserve">rime </w:t>
      </w:r>
      <w:r w:rsidR="00203CE5">
        <w:t>B</w:t>
      </w:r>
      <w:r w:rsidRPr="00AA5AA2" w:rsidR="00203CE5">
        <w:t xml:space="preserve">ill </w:t>
      </w:r>
      <w:r>
        <w:t xml:space="preserve">is </w:t>
      </w:r>
      <w:r w:rsidRPr="00AA5AA2" w:rsidR="00203CE5">
        <w:t xml:space="preserve">currently before </w:t>
      </w:r>
      <w:r w:rsidR="00203CE5">
        <w:t>P</w:t>
      </w:r>
      <w:r w:rsidRPr="00AA5AA2" w:rsidR="00203CE5">
        <w:t xml:space="preserve">arliament </w:t>
      </w:r>
      <w:r>
        <w:t xml:space="preserve">and </w:t>
      </w:r>
      <w:r w:rsidRPr="00AA5AA2" w:rsidR="00203CE5">
        <w:t>is making some tweaks in that area</w:t>
      </w:r>
      <w:r w:rsidR="00203CE5">
        <w:t xml:space="preserve"> with things like c</w:t>
      </w:r>
      <w:r w:rsidRPr="00AA5AA2" w:rsidR="00203CE5">
        <w:t>orporate criminal liability</w:t>
      </w:r>
      <w:r w:rsidR="00203CE5">
        <w:t xml:space="preserve"> and anti-SLAPP measures</w:t>
      </w:r>
      <w:r w:rsidR="00052868">
        <w:t>,</w:t>
      </w:r>
      <w:r w:rsidR="00203CE5">
        <w:t xml:space="preserve"> </w:t>
      </w:r>
      <w:r w:rsidRPr="00AA5AA2" w:rsidR="00203CE5">
        <w:t>so it is easier to</w:t>
      </w:r>
      <w:r w:rsidR="00203CE5">
        <w:t xml:space="preserve"> talk about th</w:t>
      </w:r>
      <w:r w:rsidRPr="00AA5AA2" w:rsidR="00203CE5">
        <w:t>is and break through that veil of offshore secrecy</w:t>
      </w:r>
      <w:r w:rsidR="00203CE5">
        <w:t xml:space="preserve">. </w:t>
      </w:r>
    </w:p>
    <w:p w:rsidR="00203CE5" w:rsidP="00203CE5">
      <w:pPr>
        <w:pStyle w:val="Answer"/>
      </w:pPr>
      <w:r>
        <w:t>T</w:t>
      </w:r>
      <w:r w:rsidRPr="00AA5AA2">
        <w:t xml:space="preserve">here are one or two other things at the margins around things like whether you can classify kleptocracy as a form of organised crime in itself so </w:t>
      </w:r>
      <w:r w:rsidR="00F238E7">
        <w:t xml:space="preserve">that </w:t>
      </w:r>
      <w:r w:rsidRPr="00AA5AA2">
        <w:t>you do not get ridiculous statements</w:t>
      </w:r>
      <w:r>
        <w:t xml:space="preserve"> </w:t>
      </w:r>
      <w:r w:rsidR="00F238E7">
        <w:t xml:space="preserve">such as </w:t>
      </w:r>
      <w:r>
        <w:t>an English H</w:t>
      </w:r>
      <w:r w:rsidRPr="00AA5AA2">
        <w:t>igh Court judge saying</w:t>
      </w:r>
      <w:r>
        <w:t>, “No</w:t>
      </w:r>
      <w:r w:rsidRPr="00AA5AA2">
        <w:t>twithstanding his criminality,</w:t>
      </w:r>
      <w:r>
        <w:t xml:space="preserve"> Rakhat Aliyev </w:t>
      </w:r>
      <w:r w:rsidRPr="00AA5AA2">
        <w:t xml:space="preserve">is </w:t>
      </w:r>
      <w:r>
        <w:t xml:space="preserve">a </w:t>
      </w:r>
      <w:r w:rsidRPr="00AA5AA2">
        <w:t>successful businessman</w:t>
      </w:r>
      <w:r w:rsidR="00052868">
        <w:t>,</w:t>
      </w:r>
      <w:r>
        <w:t>”</w:t>
      </w:r>
      <w:r w:rsidRPr="00AA5AA2">
        <w:t xml:space="preserve"> which is totally</w:t>
      </w:r>
      <w:r>
        <w:t xml:space="preserve"> absurd</w:t>
      </w:r>
      <w:r w:rsidRPr="00AA5AA2">
        <w:t xml:space="preserve"> if you know anything about </w:t>
      </w:r>
      <w:r>
        <w:t>central Asia. I am afraid I used the term</w:t>
      </w:r>
      <w:r w:rsidRPr="00AA5AA2">
        <w:t xml:space="preserve"> </w:t>
      </w:r>
      <w:r>
        <w:t xml:space="preserve">“useful idiots” in the written evidence that </w:t>
      </w:r>
      <w:r w:rsidR="00F238E7">
        <w:t xml:space="preserve">Alex Cooley and </w:t>
      </w:r>
      <w:r>
        <w:t xml:space="preserve">I </w:t>
      </w:r>
      <w:r w:rsidR="00F238E7">
        <w:t>submitted</w:t>
      </w:r>
      <w:r>
        <w:t xml:space="preserve">. We should not have </w:t>
      </w:r>
      <w:r w:rsidR="00F238E7">
        <w:t xml:space="preserve">English judges </w:t>
      </w:r>
      <w:r w:rsidRPr="00AA5AA2">
        <w:t xml:space="preserve">and lawyers making statements like that without any kind of accountability, credible expert witness statements around </w:t>
      </w:r>
      <w:r w:rsidR="00F64A5D">
        <w:t>it</w:t>
      </w:r>
      <w:r w:rsidRPr="00AA5AA2">
        <w:t xml:space="preserve"> and </w:t>
      </w:r>
      <w:r>
        <w:t xml:space="preserve">a </w:t>
      </w:r>
      <w:r w:rsidR="00F238E7">
        <w:t>N</w:t>
      </w:r>
      <w:r w:rsidRPr="00AA5AA2" w:rsidR="00F238E7">
        <w:t xml:space="preserve">ational </w:t>
      </w:r>
      <w:r w:rsidR="00F238E7">
        <w:t>C</w:t>
      </w:r>
      <w:r w:rsidRPr="00AA5AA2" w:rsidR="00F238E7">
        <w:t xml:space="preserve">rime </w:t>
      </w:r>
      <w:r w:rsidR="00F238E7">
        <w:t>A</w:t>
      </w:r>
      <w:r w:rsidRPr="00AA5AA2" w:rsidR="00F238E7">
        <w:t xml:space="preserve">gency </w:t>
      </w:r>
      <w:r w:rsidRPr="00AA5AA2">
        <w:t>with a capacity to fight. Again</w:t>
      </w:r>
      <w:r>
        <w:t xml:space="preserve">, we are </w:t>
      </w:r>
      <w:r w:rsidRPr="00AA5AA2">
        <w:t>promised more resources for an economic crime fighting fund</w:t>
      </w:r>
      <w:r>
        <w:t>,</w:t>
      </w:r>
      <w:r w:rsidRPr="00AA5AA2">
        <w:t xml:space="preserve"> and that is part of the conversation around the </w:t>
      </w:r>
      <w:r>
        <w:t>E</w:t>
      </w:r>
      <w:r w:rsidRPr="00AA5AA2">
        <w:t xml:space="preserve">conomic </w:t>
      </w:r>
      <w:r>
        <w:t>C</w:t>
      </w:r>
      <w:r w:rsidRPr="00AA5AA2">
        <w:t xml:space="preserve">rime </w:t>
      </w:r>
      <w:r>
        <w:t>B</w:t>
      </w:r>
      <w:r w:rsidRPr="00AA5AA2">
        <w:t>ill</w:t>
      </w:r>
      <w:r w:rsidR="00F238E7">
        <w:t>,</w:t>
      </w:r>
      <w:r w:rsidRPr="00AA5AA2">
        <w:t xml:space="preserve"> too.</w:t>
      </w:r>
      <w:r w:rsidR="00052868">
        <w:t xml:space="preserve"> </w:t>
      </w:r>
    </w:p>
    <w:p w:rsidR="00203CE5" w:rsidP="00203CE5">
      <w:pPr>
        <w:pStyle w:val="Answer"/>
      </w:pPr>
      <w:r w:rsidRPr="000345AA">
        <w:rPr>
          <w:b/>
          <w:i/>
        </w:rPr>
        <w:t>Oliver Bullough:</w:t>
      </w:r>
      <w:r>
        <w:t xml:space="preserve"> O</w:t>
      </w:r>
      <w:r w:rsidRPr="002327CA">
        <w:t xml:space="preserve">bviously, the most important case related to </w:t>
      </w:r>
      <w:r>
        <w:t>central Asia</w:t>
      </w:r>
      <w:r w:rsidRPr="002327CA">
        <w:t>n kleptocracy in the UK court</w:t>
      </w:r>
      <w:r>
        <w:t>s</w:t>
      </w:r>
      <w:r w:rsidRPr="002327CA">
        <w:t xml:space="preserve"> is the unexplained wealth order in relation to </w:t>
      </w:r>
      <w:r>
        <w:t>Dariga Nazarbayev</w:t>
      </w:r>
      <w:r w:rsidR="00F238E7">
        <w:t>a</w:t>
      </w:r>
      <w:r>
        <w:t>. Her father, Nursultan Nazarbayev,</w:t>
      </w:r>
      <w:r w:rsidRPr="002327CA">
        <w:t xml:space="preserve"> the long</w:t>
      </w:r>
      <w:r>
        <w:noBreakHyphen/>
      </w:r>
      <w:r w:rsidRPr="002327CA">
        <w:t xml:space="preserve">term </w:t>
      </w:r>
      <w:r w:rsidR="00782A64">
        <w:t>President</w:t>
      </w:r>
      <w:r w:rsidRPr="002327CA">
        <w:t xml:space="preserve"> of his country</w:t>
      </w:r>
      <w:r>
        <w:t xml:space="preserve"> and</w:t>
      </w:r>
      <w:r w:rsidRPr="002327CA">
        <w:t xml:space="preserve"> the creator of the entire system in Kazakhstan, is mentioned only once in the judge</w:t>
      </w:r>
      <w:r w:rsidR="001116EC">
        <w:t>’</w:t>
      </w:r>
      <w:r w:rsidRPr="002327CA">
        <w:t>s ruling</w:t>
      </w:r>
      <w:r>
        <w:t>,</w:t>
      </w:r>
      <w:r w:rsidRPr="002327CA">
        <w:t xml:space="preserve"> and the judge spel</w:t>
      </w:r>
      <w:r>
        <w:t>t</w:t>
      </w:r>
      <w:r w:rsidRPr="002327CA">
        <w:t xml:space="preserve"> his name wrong. It strikes</w:t>
      </w:r>
      <w:r>
        <w:t xml:space="preserve"> me</w:t>
      </w:r>
      <w:r w:rsidRPr="002327CA">
        <w:t xml:space="preserve"> that that is a fairly strong indicator of how little thought the NCA</w:t>
      </w:r>
      <w:r>
        <w:t xml:space="preserve"> </w:t>
      </w:r>
      <w:r w:rsidR="00F238E7">
        <w:t>made</w:t>
      </w:r>
      <w:r>
        <w:t xml:space="preserve"> </w:t>
      </w:r>
      <w:r w:rsidRPr="002327CA">
        <w:t>the judge put in</w:t>
      </w:r>
      <w:r w:rsidR="00F238E7">
        <w:t>to</w:t>
      </w:r>
      <w:r w:rsidRPr="002327CA">
        <w:t xml:space="preserve"> the political set</w:t>
      </w:r>
      <w:r>
        <w:t>-</w:t>
      </w:r>
      <w:r w:rsidRPr="002327CA">
        <w:t>up in Kazakhstan, which is absurd in the context of what the case was</w:t>
      </w:r>
      <w:r>
        <w:t>.</w:t>
      </w:r>
    </w:p>
    <w:p w:rsidR="00F238E7" w:rsidP="00203CE5">
      <w:pPr>
        <w:pStyle w:val="Answer"/>
      </w:pPr>
      <w:r w:rsidRPr="002327CA">
        <w:rPr>
          <w:b/>
          <w:i/>
        </w:rPr>
        <w:t>Professor Lasslett:</w:t>
      </w:r>
      <w:r>
        <w:t xml:space="preserve"> </w:t>
      </w:r>
      <w:r w:rsidRPr="002327CA">
        <w:t>I suppose that one of the challenges</w:t>
      </w:r>
      <w:r>
        <w:t xml:space="preserve">—this goes back to </w:t>
      </w:r>
      <w:r w:rsidRPr="002327CA">
        <w:t>the point made earlier</w:t>
      </w:r>
      <w:r>
        <w:t>—is the AML system i</w:t>
      </w:r>
      <w:r w:rsidRPr="002327CA">
        <w:t>n the UK</w:t>
      </w:r>
      <w:r>
        <w:t xml:space="preserve">. </w:t>
      </w:r>
      <w:r w:rsidRPr="002327CA">
        <w:t>The first problem is that it relies on the private sector to do a lot of policing. That is not necessarily</w:t>
      </w:r>
      <w:r>
        <w:t xml:space="preserve"> a role</w:t>
      </w:r>
      <w:r w:rsidRPr="002327CA">
        <w:t xml:space="preserve"> that the private sector want</w:t>
      </w:r>
      <w:r>
        <w:t>s</w:t>
      </w:r>
      <w:r w:rsidRPr="002327CA">
        <w:t xml:space="preserve"> and it is not one that </w:t>
      </w:r>
      <w:r>
        <w:t>they are</w:t>
      </w:r>
      <w:r w:rsidRPr="002327CA">
        <w:t xml:space="preserve"> particularly good at doing, but </w:t>
      </w:r>
      <w:r>
        <w:t>they also have</w:t>
      </w:r>
      <w:r w:rsidRPr="002327CA">
        <w:t xml:space="preserve"> a conflict of interest. They want to secure</w:t>
      </w:r>
      <w:r>
        <w:t xml:space="preserve"> ultra-high net worth </w:t>
      </w:r>
      <w:r w:rsidRPr="002327CA">
        <w:t>individuals as clients</w:t>
      </w:r>
      <w:r>
        <w:t>,</w:t>
      </w:r>
      <w:r w:rsidRPr="002327CA">
        <w:t xml:space="preserve"> yet they have been given a mandate by </w:t>
      </w:r>
      <w:r w:rsidRPr="002327CA">
        <w:t xml:space="preserve">Government </w:t>
      </w:r>
      <w:r w:rsidRPr="002327CA">
        <w:t>to detect risk of corruption and financial crime an</w:t>
      </w:r>
      <w:r>
        <w:t>d</w:t>
      </w:r>
      <w:r w:rsidRPr="002327CA">
        <w:t xml:space="preserve"> report that. If we consider the skills and conflicts of interest </w:t>
      </w:r>
      <w:r>
        <w:t>at</w:t>
      </w:r>
      <w:r w:rsidRPr="002327CA">
        <w:t xml:space="preserve"> our frontline </w:t>
      </w:r>
      <w:r>
        <w:t xml:space="preserve">in </w:t>
      </w:r>
      <w:r w:rsidRPr="002327CA">
        <w:t>the figh</w:t>
      </w:r>
      <w:r>
        <w:t xml:space="preserve">t </w:t>
      </w:r>
      <w:r w:rsidRPr="002327CA">
        <w:t xml:space="preserve">against corruption, that is a worry. If </w:t>
      </w:r>
      <w:r w:rsidRPr="002327CA">
        <w:t>they do their job properly, which a lot do and take very seriously, they file their</w:t>
      </w:r>
      <w:r>
        <w:t xml:space="preserve"> SARs</w:t>
      </w:r>
      <w:r w:rsidRPr="00681B72">
        <w:t xml:space="preserve"> and there simply is not the capacity sufficiently to process the volume of suspicious activity reports being made.</w:t>
      </w:r>
      <w:r w:rsidRPr="00777061">
        <w:t xml:space="preserve"> </w:t>
      </w:r>
    </w:p>
    <w:p w:rsidR="00203CE5" w:rsidP="00203CE5">
      <w:pPr>
        <w:pStyle w:val="Answer"/>
      </w:pPr>
      <w:r w:rsidRPr="00777061">
        <w:t>In the select number of cases where something is done</w:t>
      </w:r>
      <w:r w:rsidR="007A6A17">
        <w:t>,</w:t>
      </w:r>
      <w:r w:rsidRPr="00777061">
        <w:t xml:space="preserve"> you have the problem of </w:t>
      </w:r>
      <w:r>
        <w:t>a</w:t>
      </w:r>
      <w:r w:rsidRPr="00777061">
        <w:t>symmetr</w:t>
      </w:r>
      <w:r>
        <w:t>ies</w:t>
      </w:r>
      <w:r w:rsidRPr="00777061">
        <w:t xml:space="preserve"> of power where you have a </w:t>
      </w:r>
      <w:r w:rsidRPr="00777061" w:rsidR="00F238E7">
        <w:t xml:space="preserve">Government </w:t>
      </w:r>
      <w:r w:rsidRPr="00777061">
        <w:t xml:space="preserve">agency </w:t>
      </w:r>
      <w:r w:rsidR="00F238E7">
        <w:t xml:space="preserve">that </w:t>
      </w:r>
      <w:r w:rsidRPr="00777061">
        <w:t>has fairly meagre resource</w:t>
      </w:r>
      <w:r>
        <w:t xml:space="preserve">s </w:t>
      </w:r>
      <w:r w:rsidRPr="00777061">
        <w:t>compared with some of the people it is up against. That is a pretty challenging situation in which to be and</w:t>
      </w:r>
      <w:r>
        <w:t xml:space="preserve"> a</w:t>
      </w:r>
      <w:r w:rsidRPr="00777061">
        <w:t xml:space="preserve"> lot needs to be thought about.</w:t>
      </w:r>
    </w:p>
    <w:p w:rsidR="003C71B3" w:rsidP="00203CE5">
      <w:pPr>
        <w:pStyle w:val="Answer"/>
      </w:pPr>
      <w:r w:rsidRPr="00777061">
        <w:rPr>
          <w:b/>
          <w:i/>
        </w:rPr>
        <w:t>Professor Heathershaw:</w:t>
      </w:r>
      <w:r>
        <w:t xml:space="preserve"> B</w:t>
      </w:r>
      <w:r w:rsidRPr="00037120">
        <w:t>efore the problem of corruption</w:t>
      </w:r>
      <w:r>
        <w:t>,</w:t>
      </w:r>
      <w:r w:rsidRPr="00037120">
        <w:t xml:space="preserve"> the way to deal with the problem of enablers is corporate criminal liability</w:t>
      </w:r>
      <w:r>
        <w:t xml:space="preserve">. If </w:t>
      </w:r>
      <w:r w:rsidRPr="00037120">
        <w:t xml:space="preserve">you are a partner in an accountancy firm and you pass off books </w:t>
      </w:r>
      <w:r>
        <w:t xml:space="preserve">where </w:t>
      </w:r>
      <w:r w:rsidRPr="00037120">
        <w:t>anyone doing a detailed analysis can see</w:t>
      </w:r>
      <w:r>
        <w:t xml:space="preserve"> corruption</w:t>
      </w:r>
      <w:r w:rsidRPr="00037120">
        <w:t xml:space="preserve"> going on</w:t>
      </w:r>
      <w:r>
        <w:t>,</w:t>
      </w:r>
      <w:r w:rsidRPr="00037120">
        <w:t xml:space="preserve"> you are criminally liable for that. </w:t>
      </w:r>
    </w:p>
    <w:p w:rsidR="003C71B3" w:rsidP="00203CE5">
      <w:pPr>
        <w:pStyle w:val="Answer"/>
      </w:pPr>
      <w:r w:rsidRPr="00037120">
        <w:t>A</w:t>
      </w:r>
      <w:r>
        <w:t>fter</w:t>
      </w:r>
      <w:r w:rsidRPr="00037120">
        <w:t xml:space="preserve"> the fact of corruption</w:t>
      </w:r>
      <w:r>
        <w:t>,</w:t>
      </w:r>
      <w:r w:rsidRPr="00037120">
        <w:t xml:space="preserve"> there are ways to incentivise the private sector to get involved in confiscating and returning assets by allowing them</w:t>
      </w:r>
      <w:r>
        <w:t>,</w:t>
      </w:r>
      <w:r w:rsidRPr="00037120">
        <w:t xml:space="preserve"> for example</w:t>
      </w:r>
      <w:r>
        <w:t>,</w:t>
      </w:r>
      <w:r w:rsidRPr="00037120">
        <w:t xml:space="preserve"> some </w:t>
      </w:r>
      <w:r>
        <w:t>cut</w:t>
      </w:r>
      <w:r w:rsidRPr="00037120">
        <w:t xml:space="preserve"> in those assets</w:t>
      </w:r>
      <w:r>
        <w:t>. It</w:t>
      </w:r>
      <w:r w:rsidRPr="00037120">
        <w:t xml:space="preserve"> is very controversial</w:t>
      </w:r>
      <w:r>
        <w:t>,</w:t>
      </w:r>
      <w:r w:rsidRPr="00037120">
        <w:t xml:space="preserve"> but if you want to incentivise the private sector that is how to do it. </w:t>
      </w:r>
    </w:p>
    <w:p w:rsidR="00203CE5" w:rsidP="00203CE5">
      <w:pPr>
        <w:pStyle w:val="Answer"/>
      </w:pPr>
      <w:r w:rsidRPr="00037120">
        <w:t>If you partner that with giving NGOs legal standing to bring some of those asset recovery cases and work with the private sector</w:t>
      </w:r>
      <w:r>
        <w:t>,</w:t>
      </w:r>
      <w:r w:rsidRPr="00037120">
        <w:t xml:space="preserve"> which is getting a small cut</w:t>
      </w:r>
      <w:r>
        <w:t>,</w:t>
      </w:r>
      <w:r w:rsidRPr="00037120">
        <w:t xml:space="preserve"> you can get the potential for a</w:t>
      </w:r>
      <w:r>
        <w:t xml:space="preserve">sset </w:t>
      </w:r>
      <w:r w:rsidRPr="00037120">
        <w:t>recovery to take place. That has been used in some other countries</w:t>
      </w:r>
      <w:r>
        <w:t>. T</w:t>
      </w:r>
      <w:r w:rsidRPr="00037120">
        <w:t>here are things that can be done by just small tweaks</w:t>
      </w:r>
      <w:r>
        <w:t>,</w:t>
      </w:r>
      <w:r w:rsidRPr="00037120">
        <w:t xml:space="preserve"> enabling the power of the private sector to work against those </w:t>
      </w:r>
      <w:r>
        <w:t xml:space="preserve">that </w:t>
      </w:r>
      <w:r w:rsidRPr="00037120">
        <w:t>other parts of the private sector</w:t>
      </w:r>
      <w:r>
        <w:t>,</w:t>
      </w:r>
      <w:r w:rsidRPr="00037120">
        <w:t xml:space="preserve"> or even sometimes the same companies</w:t>
      </w:r>
      <w:r>
        <w:t>,</w:t>
      </w:r>
      <w:r w:rsidRPr="00037120">
        <w:t xml:space="preserve"> have been f</w:t>
      </w:r>
      <w:r>
        <w:t>acilitating</w:t>
      </w:r>
      <w:r w:rsidRPr="00037120">
        <w:t xml:space="preserve"> themselves.</w:t>
      </w:r>
    </w:p>
    <w:p w:rsidR="00203CE5" w:rsidP="00203CE5">
      <w:pPr>
        <w:pStyle w:val="Question"/>
        <w:numPr>
          <w:ilvl w:val="0"/>
          <w:numId w:val="9"/>
        </w:numPr>
      </w:pPr>
      <w:r w:rsidRPr="00037120">
        <w:rPr>
          <w:b/>
        </w:rPr>
        <w:t>Sir Chris Bryant:</w:t>
      </w:r>
      <w:r>
        <w:t xml:space="preserve"> </w:t>
      </w:r>
      <w:r w:rsidRPr="00037120">
        <w:t>Have we been slower than other countries, or is it just that we are more exposed?</w:t>
      </w:r>
    </w:p>
    <w:p w:rsidR="003C71B3" w:rsidP="00203CE5">
      <w:pPr>
        <w:pStyle w:val="Answer"/>
      </w:pPr>
      <w:r w:rsidRPr="00037120">
        <w:rPr>
          <w:b/>
          <w:i/>
        </w:rPr>
        <w:t>Oliver Bullough:</w:t>
      </w:r>
      <w:r>
        <w:t xml:space="preserve"> W</w:t>
      </w:r>
      <w:r w:rsidRPr="00037120">
        <w:t>e are much better at laundering money than most places</w:t>
      </w:r>
      <w:r>
        <w:t>; it</w:t>
      </w:r>
      <w:r w:rsidRPr="00037120">
        <w:t xml:space="preserve"> is </w:t>
      </w:r>
      <w:r>
        <w:t>a</w:t>
      </w:r>
      <w:r w:rsidRPr="00037120">
        <w:t xml:space="preserve"> core industry</w:t>
      </w:r>
      <w:r>
        <w:t xml:space="preserve">. Often, comments are made about how the </w:t>
      </w:r>
      <w:r w:rsidRPr="00037120">
        <w:t xml:space="preserve">European Union </w:t>
      </w:r>
      <w:r>
        <w:t>is</w:t>
      </w:r>
      <w:r w:rsidRPr="00037120">
        <w:t xml:space="preserve"> much more serious about tackling money laundering th</w:t>
      </w:r>
      <w:r>
        <w:t>a</w:t>
      </w:r>
      <w:r w:rsidRPr="00037120">
        <w:t>n we are</w:t>
      </w:r>
      <w:r>
        <w:t>. T</w:t>
      </w:r>
      <w:r w:rsidRPr="00037120">
        <w:t>hat is not true</w:t>
      </w:r>
      <w:r>
        <w:t xml:space="preserve">. It is just not as </w:t>
      </w:r>
      <w:r w:rsidRPr="00037120">
        <w:t xml:space="preserve">good </w:t>
      </w:r>
      <w:r>
        <w:t>at</w:t>
      </w:r>
      <w:r w:rsidRPr="00037120">
        <w:t xml:space="preserve"> it</w:t>
      </w:r>
      <w:r>
        <w:t>. We are more</w:t>
      </w:r>
      <w:r w:rsidRPr="00037120">
        <w:t xml:space="preserve"> exposed</w:t>
      </w:r>
      <w:r>
        <w:t>, but it is</w:t>
      </w:r>
      <w:r w:rsidRPr="00037120">
        <w:t xml:space="preserve"> something we have allowed to happen over the course of many decades. </w:t>
      </w:r>
    </w:p>
    <w:p w:rsidR="00203CE5" w:rsidP="00203CE5">
      <w:pPr>
        <w:pStyle w:val="Answer"/>
      </w:pPr>
      <w:r w:rsidRPr="00037120">
        <w:t>This cannot be solved by a piece of legislation</w:t>
      </w:r>
      <w:r>
        <w:t>, by a small</w:t>
      </w:r>
      <w:r w:rsidRPr="00037120">
        <w:t xml:space="preserve"> regulatory change </w:t>
      </w:r>
      <w:r>
        <w:t>or</w:t>
      </w:r>
      <w:r w:rsidRPr="00037120">
        <w:t xml:space="preserve"> better anti</w:t>
      </w:r>
      <w:r>
        <w:t>-</w:t>
      </w:r>
      <w:r w:rsidRPr="00037120">
        <w:t xml:space="preserve">money laundering supervision of professional enablers; </w:t>
      </w:r>
      <w:r>
        <w:t xml:space="preserve">it </w:t>
      </w:r>
      <w:r w:rsidRPr="00037120">
        <w:t>requires years of work and hundreds of millions of pounds of investment</w:t>
      </w:r>
      <w:r>
        <w:t xml:space="preserve">. If </w:t>
      </w:r>
      <w:r w:rsidRPr="00037120">
        <w:t>you look a</w:t>
      </w:r>
      <w:r>
        <w:t xml:space="preserve">t the </w:t>
      </w:r>
      <w:r w:rsidRPr="00037120">
        <w:t xml:space="preserve">damage </w:t>
      </w:r>
      <w:r w:rsidR="003E645F">
        <w:t xml:space="preserve">that </w:t>
      </w:r>
      <w:r w:rsidRPr="00037120">
        <w:t>corruption did to Ukraine and the ability that</w:t>
      </w:r>
      <w:r>
        <w:t xml:space="preserve"> gave to </w:t>
      </w:r>
      <w:r w:rsidRPr="00037120">
        <w:t>Vladimir Putin to undermine Ukraine</w:t>
      </w:r>
      <w:r>
        <w:t xml:space="preserve">, we have the opportunity to prevent that </w:t>
      </w:r>
      <w:r w:rsidR="003C71B3">
        <w:t xml:space="preserve">from </w:t>
      </w:r>
      <w:r>
        <w:t xml:space="preserve">happening to other countries. We can help </w:t>
      </w:r>
      <w:r w:rsidR="003C71B3">
        <w:t xml:space="preserve">to </w:t>
      </w:r>
      <w:r>
        <w:t>protect central Asia from c</w:t>
      </w:r>
      <w:r w:rsidRPr="00037120">
        <w:t xml:space="preserve">orruption simply by not accepting the money. There are no rivals to London as </w:t>
      </w:r>
      <w:r>
        <w:t xml:space="preserve">a </w:t>
      </w:r>
      <w:r w:rsidRPr="00037120">
        <w:t>centre for criminal money.</w:t>
      </w:r>
    </w:p>
    <w:p w:rsidR="00203CE5" w:rsidP="00203CE5">
      <w:pPr>
        <w:pStyle w:val="Question"/>
        <w:numPr>
          <w:ilvl w:val="0"/>
          <w:numId w:val="9"/>
        </w:numPr>
      </w:pPr>
      <w:r w:rsidRPr="00037120">
        <w:rPr>
          <w:b/>
        </w:rPr>
        <w:t>Sir Chris Bryant:</w:t>
      </w:r>
      <w:r>
        <w:t xml:space="preserve"> </w:t>
      </w:r>
      <w:r w:rsidRPr="00581F16">
        <w:t>Does anybody ch</w:t>
      </w:r>
      <w:r>
        <w:t>eck</w:t>
      </w:r>
      <w:r w:rsidRPr="00581F16">
        <w:t xml:space="preserve"> w</w:t>
      </w:r>
      <w:r>
        <w:t>hether</w:t>
      </w:r>
      <w:r w:rsidRPr="00581F16">
        <w:t xml:space="preserve"> an estate agent</w:t>
      </w:r>
      <w:r>
        <w:t xml:space="preserve"> has </w:t>
      </w:r>
      <w:r w:rsidRPr="00581F16">
        <w:t xml:space="preserve">done </w:t>
      </w:r>
      <w:r>
        <w:t xml:space="preserve">the </w:t>
      </w:r>
      <w:r w:rsidRPr="00581F16">
        <w:t>due diligence?</w:t>
      </w:r>
    </w:p>
    <w:p w:rsidR="00203CE5" w:rsidP="00203CE5">
      <w:pPr>
        <w:pStyle w:val="Answer"/>
      </w:pPr>
      <w:r w:rsidRPr="00581F16">
        <w:rPr>
          <w:b/>
          <w:i/>
        </w:rPr>
        <w:t>Oliver Bullough:</w:t>
      </w:r>
      <w:r>
        <w:t xml:space="preserve"> </w:t>
      </w:r>
      <w:r w:rsidR="009740E4">
        <w:t>E</w:t>
      </w:r>
      <w:r w:rsidRPr="00A04CE3">
        <w:t xml:space="preserve">state agents </w:t>
      </w:r>
      <w:r w:rsidR="009740E4">
        <w:t>are supposed to</w:t>
      </w:r>
      <w:r>
        <w:t>,</w:t>
      </w:r>
      <w:r w:rsidRPr="00A04CE3">
        <w:t xml:space="preserve"> but lawyers would be expected to che</w:t>
      </w:r>
      <w:r>
        <w:t>ck</w:t>
      </w:r>
      <w:r w:rsidRPr="00A04CE3">
        <w:t xml:space="preserve"> that money </w:t>
      </w:r>
      <w:r w:rsidR="009740E4">
        <w:t xml:space="preserve">and </w:t>
      </w:r>
      <w:r w:rsidRPr="00A04CE3">
        <w:t>bankers would be expected to che</w:t>
      </w:r>
      <w:r>
        <w:t>ck</w:t>
      </w:r>
      <w:r w:rsidRPr="00A04CE3">
        <w:t xml:space="preserve"> that money</w:t>
      </w:r>
      <w:r>
        <w:t>,</w:t>
      </w:r>
      <w:r w:rsidRPr="00A04CE3">
        <w:t xml:space="preserve"> but when you get to the very top end of the income distribution the potential fees available for not checking are a very strong incentive for not checking</w:t>
      </w:r>
      <w:r>
        <w:t xml:space="preserve">, </w:t>
      </w:r>
      <w:r w:rsidRPr="00A04CE3">
        <w:t>particularly if there is approximately</w:t>
      </w:r>
      <w:r>
        <w:t xml:space="preserve"> </w:t>
      </w:r>
      <w:r w:rsidR="009740E4">
        <w:t xml:space="preserve">0% </w:t>
      </w:r>
      <w:r w:rsidRPr="00A04CE3">
        <w:t>chance of being caught.</w:t>
      </w:r>
    </w:p>
    <w:p w:rsidR="00203CE5" w:rsidP="00203CE5">
      <w:pPr>
        <w:pStyle w:val="Question"/>
        <w:numPr>
          <w:ilvl w:val="0"/>
          <w:numId w:val="9"/>
        </w:numPr>
      </w:pPr>
      <w:r w:rsidRPr="00A04CE3">
        <w:rPr>
          <w:b/>
        </w:rPr>
        <w:t>Graham Stringer:</w:t>
      </w:r>
      <w:r>
        <w:t xml:space="preserve"> You have made a </w:t>
      </w:r>
      <w:r w:rsidRPr="00A04CE3">
        <w:t>pretty devastating case of sins</w:t>
      </w:r>
      <w:r>
        <w:t xml:space="preserve"> of omission and blin</w:t>
      </w:r>
      <w:r w:rsidRPr="00A04CE3">
        <w:t>d</w:t>
      </w:r>
      <w:r>
        <w:t>-</w:t>
      </w:r>
      <w:r w:rsidRPr="00A04CE3">
        <w:t xml:space="preserve">eye policies from the UK. </w:t>
      </w:r>
      <w:r>
        <w:t>To</w:t>
      </w:r>
      <w:r w:rsidRPr="00A04CE3">
        <w:t xml:space="preserve"> be clear</w:t>
      </w:r>
      <w:r>
        <w:t>, i</w:t>
      </w:r>
      <w:r w:rsidRPr="00A04CE3">
        <w:t>s it just</w:t>
      </w:r>
      <w:r>
        <w:t xml:space="preserve"> </w:t>
      </w:r>
      <w:r w:rsidRPr="00A04CE3">
        <w:t>not doing anything</w:t>
      </w:r>
      <w:r>
        <w:t>,</w:t>
      </w:r>
      <w:r w:rsidRPr="00A04CE3">
        <w:t xml:space="preserve"> or is there active collaboration and</w:t>
      </w:r>
      <w:r>
        <w:t xml:space="preserve"> co</w:t>
      </w:r>
      <w:r>
        <w:noBreakHyphen/>
        <w:t>operation</w:t>
      </w:r>
      <w:r w:rsidRPr="00A04CE3">
        <w:t xml:space="preserve"> from the state in this country?</w:t>
      </w:r>
    </w:p>
    <w:p w:rsidR="009740E4" w:rsidP="00203CE5">
      <w:pPr>
        <w:pStyle w:val="Answer"/>
      </w:pPr>
      <w:r w:rsidRPr="00A04CE3">
        <w:rPr>
          <w:b/>
          <w:i/>
        </w:rPr>
        <w:t>Oliver Bullough:</w:t>
      </w:r>
      <w:r>
        <w:t xml:space="preserve"> </w:t>
      </w:r>
      <w:r w:rsidRPr="00A04CE3">
        <w:t xml:space="preserve">Personally, I am not a conspiracy theorist. I think that a bad system beats a good person every time. I do not think that a conspiracy is necessary. </w:t>
      </w:r>
      <w:r>
        <w:t>W</w:t>
      </w:r>
      <w:r w:rsidRPr="00A04CE3">
        <w:t>e have created a sufficiently potent system that can corrupt almost anything when it comes to the movement of money, because we do not che</w:t>
      </w:r>
      <w:r>
        <w:t>ck</w:t>
      </w:r>
      <w:r w:rsidRPr="00A04CE3">
        <w:t xml:space="preserve"> where money comes from</w:t>
      </w:r>
      <w:r>
        <w:t>.</w:t>
      </w:r>
      <w:r w:rsidRPr="00A04CE3">
        <w:t xml:space="preserve"> We provide exceptionally good wealth</w:t>
      </w:r>
      <w:r>
        <w:t>-</w:t>
      </w:r>
      <w:r w:rsidRPr="00A04CE3">
        <w:t xml:space="preserve">shielding devices in the form of </w:t>
      </w:r>
      <w:r>
        <w:t>our</w:t>
      </w:r>
      <w:r w:rsidRPr="00A04CE3">
        <w:t xml:space="preserve"> own companies and</w:t>
      </w:r>
      <w:r>
        <w:t xml:space="preserve"> companies</w:t>
      </w:r>
      <w:r w:rsidRPr="00A04CE3">
        <w:t xml:space="preserve"> sold by our shell companies. We have extremely competent lawyers and accountants ready to shield money and bring the legal cases to which </w:t>
      </w:r>
      <w:r>
        <w:t>K</w:t>
      </w:r>
      <w:r w:rsidRPr="00A04CE3">
        <w:t xml:space="preserve">ris referred against anyone who exposes them. </w:t>
      </w:r>
    </w:p>
    <w:p w:rsidR="00203CE5" w:rsidP="00203CE5">
      <w:pPr>
        <w:pStyle w:val="Answer"/>
      </w:pPr>
      <w:r w:rsidRPr="00A04CE3">
        <w:t xml:space="preserve">In the context of </w:t>
      </w:r>
      <w:r>
        <w:t>central Asia,</w:t>
      </w:r>
      <w:r w:rsidRPr="00A04CE3">
        <w:t xml:space="preserve"> a fund set up by </w:t>
      </w:r>
      <w:r>
        <w:t xml:space="preserve">Nursultan </w:t>
      </w:r>
      <w:r w:rsidRPr="00A04CE3">
        <w:t>Nazarbayev</w:t>
      </w:r>
      <w:r w:rsidRPr="007C151F">
        <w:t xml:space="preserve"> brought a case against </w:t>
      </w:r>
      <w:r w:rsidR="00BF3E38">
        <w:t>j</w:t>
      </w:r>
      <w:r>
        <w:t>ournalists</w:t>
      </w:r>
      <w:r w:rsidRPr="007C151F">
        <w:t xml:space="preserve"> </w:t>
      </w:r>
      <w:r>
        <w:t xml:space="preserve">for </w:t>
      </w:r>
      <w:r w:rsidR="009740E4">
        <w:t>o</w:t>
      </w:r>
      <w:r w:rsidRPr="007C151F">
        <w:t>pen</w:t>
      </w:r>
      <w:r>
        <w:t>D</w:t>
      </w:r>
      <w:r w:rsidRPr="007C151F">
        <w:t>emocracy</w:t>
      </w:r>
      <w:r>
        <w:t xml:space="preserve"> </w:t>
      </w:r>
      <w:r w:rsidR="00BF3E38">
        <w:t xml:space="preserve">for </w:t>
      </w:r>
      <w:r w:rsidRPr="007C151F">
        <w:t>writing about the origin of the money in that case. There are many</w:t>
      </w:r>
      <w:r>
        <w:t>,</w:t>
      </w:r>
      <w:r w:rsidRPr="007C151F">
        <w:t xml:space="preserve"> many small pieces that add</w:t>
      </w:r>
      <w:r>
        <w:t>ed</w:t>
      </w:r>
      <w:r w:rsidRPr="007C151F">
        <w:t xml:space="preserve"> together create a very potent system to shield wealth, wherever the wealth comes from.</w:t>
      </w:r>
      <w:r w:rsidR="001C4BE0">
        <w:t xml:space="preserve"> </w:t>
      </w:r>
    </w:p>
    <w:p w:rsidR="00203CE5" w:rsidP="00203CE5">
      <w:pPr>
        <w:pStyle w:val="Question"/>
        <w:numPr>
          <w:ilvl w:val="0"/>
          <w:numId w:val="9"/>
        </w:numPr>
      </w:pPr>
      <w:r w:rsidRPr="007C151F">
        <w:rPr>
          <w:b/>
        </w:rPr>
        <w:t>Saqib Bhatti:</w:t>
      </w:r>
      <w:r>
        <w:t xml:space="preserve"> </w:t>
      </w:r>
      <w:r w:rsidRPr="007C151F">
        <w:t xml:space="preserve">Thank you for your fascinating </w:t>
      </w:r>
      <w:r>
        <w:t xml:space="preserve">history. I am </w:t>
      </w:r>
      <w:r w:rsidRPr="007C151F">
        <w:t xml:space="preserve">still not quite clear </w:t>
      </w:r>
      <w:r w:rsidR="00BF3E38">
        <w:t xml:space="preserve">about: </w:t>
      </w:r>
      <w:r w:rsidRPr="007C151F">
        <w:t>why us</w:t>
      </w:r>
      <w:r w:rsidR="00BF3E38">
        <w:t>?</w:t>
      </w:r>
      <w:r>
        <w:t xml:space="preserve"> Y</w:t>
      </w:r>
      <w:r w:rsidRPr="007C151F">
        <w:t>ou talk about a bad system</w:t>
      </w:r>
      <w:r>
        <w:t>. For example, w</w:t>
      </w:r>
      <w:r w:rsidRPr="007C151F">
        <w:t xml:space="preserve">hy </w:t>
      </w:r>
      <w:r>
        <w:t xml:space="preserve">is </w:t>
      </w:r>
      <w:r w:rsidRPr="007C151F">
        <w:t>the European system better</w:t>
      </w:r>
      <w:r>
        <w:t xml:space="preserve">? Is there </w:t>
      </w:r>
      <w:r w:rsidRPr="007C151F">
        <w:t>best practi</w:t>
      </w:r>
      <w:r>
        <w:t>ce on which we are</w:t>
      </w:r>
      <w:r w:rsidRPr="007C151F">
        <w:t xml:space="preserve"> missing out? Can you elaborate</w:t>
      </w:r>
      <w:r>
        <w:t xml:space="preserve"> a</w:t>
      </w:r>
      <w:r w:rsidRPr="007C151F">
        <w:t xml:space="preserve"> little?</w:t>
      </w:r>
    </w:p>
    <w:p w:rsidR="00203CE5" w:rsidP="00203CE5">
      <w:pPr>
        <w:pStyle w:val="Answer"/>
      </w:pPr>
      <w:r w:rsidRPr="007C151F">
        <w:rPr>
          <w:b/>
          <w:i/>
        </w:rPr>
        <w:t>Oliver Bullough:</w:t>
      </w:r>
      <w:r>
        <w:t xml:space="preserve"> </w:t>
      </w:r>
      <w:r w:rsidRPr="007C151F">
        <w:t xml:space="preserve">The </w:t>
      </w:r>
      <w:r>
        <w:t>d</w:t>
      </w:r>
      <w:r w:rsidRPr="007C151F">
        <w:t xml:space="preserve">irty money that </w:t>
      </w:r>
      <w:r w:rsidR="00BF3E38">
        <w:t xml:space="preserve">flows </w:t>
      </w:r>
      <w:r w:rsidRPr="007C151F">
        <w:t>through London is a fraction of the money that flows through London. The best place to hide dirty money is in clean money. It is a function of the fact that London is a world</w:t>
      </w:r>
      <w:r>
        <w:t>-</w:t>
      </w:r>
      <w:r w:rsidRPr="007C151F">
        <w:t>class financial centre. That means it is also a world</w:t>
      </w:r>
      <w:r>
        <w:t>-</w:t>
      </w:r>
      <w:r w:rsidRPr="007C151F">
        <w:t>class criminal financial centre, but we do not resource law enforcement checking th</w:t>
      </w:r>
      <w:r>
        <w:t>e</w:t>
      </w:r>
      <w:r w:rsidRPr="007C151F">
        <w:t xml:space="preserve"> movement of money in a world</w:t>
      </w:r>
      <w:r>
        <w:t>-</w:t>
      </w:r>
      <w:r w:rsidRPr="007C151F">
        <w:t>class way</w:t>
      </w:r>
      <w:r>
        <w:t>. W</w:t>
      </w:r>
      <w:r w:rsidRPr="007C151F">
        <w:t xml:space="preserve">e are resourcing law enforcement as if we </w:t>
      </w:r>
      <w:r>
        <w:t>a</w:t>
      </w:r>
      <w:r w:rsidRPr="007C151F">
        <w:t>re an ordinary European country</w:t>
      </w:r>
      <w:r w:rsidR="00BF3E38">
        <w:t>,</w:t>
      </w:r>
      <w:r w:rsidRPr="007C151F">
        <w:t xml:space="preserve"> yet we are moving money as if we are a world</w:t>
      </w:r>
      <w:r>
        <w:t>-</w:t>
      </w:r>
      <w:r w:rsidRPr="007C151F">
        <w:t>class financial centre</w:t>
      </w:r>
      <w:r>
        <w:t>. T</w:t>
      </w:r>
      <w:r w:rsidRPr="007C151F">
        <w:t>hat is the problem in a nutshell.</w:t>
      </w:r>
    </w:p>
    <w:p w:rsidR="00203CE5" w:rsidP="00203CE5">
      <w:pPr>
        <w:pStyle w:val="Question"/>
        <w:numPr>
          <w:ilvl w:val="0"/>
          <w:numId w:val="9"/>
        </w:numPr>
      </w:pPr>
      <w:r w:rsidRPr="002850D0">
        <w:rPr>
          <w:b/>
        </w:rPr>
        <w:t>Saqib Bhatti:</w:t>
      </w:r>
      <w:r>
        <w:t xml:space="preserve"> </w:t>
      </w:r>
      <w:r w:rsidRPr="002850D0">
        <w:t>In your view</w:t>
      </w:r>
      <w:r>
        <w:t>,</w:t>
      </w:r>
      <w:r w:rsidRPr="002850D0">
        <w:t xml:space="preserve"> is it inevitab</w:t>
      </w:r>
      <w:r>
        <w:t>le that</w:t>
      </w:r>
      <w:r w:rsidRPr="002850D0">
        <w:t xml:space="preserve"> </w:t>
      </w:r>
      <w:r>
        <w:t>we</w:t>
      </w:r>
      <w:r w:rsidR="00BF3E38">
        <w:t>,</w:t>
      </w:r>
      <w:r w:rsidRPr="002850D0">
        <w:t xml:space="preserve"> </w:t>
      </w:r>
      <w:r w:rsidRPr="002850D0" w:rsidR="00BF3E38">
        <w:t>being a global financial centre</w:t>
      </w:r>
      <w:r w:rsidR="00BF3E38">
        <w:t>,</w:t>
      </w:r>
      <w:r w:rsidRPr="002850D0" w:rsidR="00BF3E38">
        <w:t xml:space="preserve"> </w:t>
      </w:r>
      <w:r w:rsidRPr="002850D0">
        <w:t>are picking up some of the</w:t>
      </w:r>
      <w:r>
        <w:t xml:space="preserve"> money?</w:t>
      </w:r>
    </w:p>
    <w:p w:rsidR="00203CE5" w:rsidP="00203CE5">
      <w:pPr>
        <w:pStyle w:val="Answer"/>
      </w:pPr>
      <w:r w:rsidRPr="003017C0">
        <w:rPr>
          <w:b/>
          <w:i/>
        </w:rPr>
        <w:t>Oliver Bullough:</w:t>
      </w:r>
      <w:r>
        <w:t xml:space="preserve"> A</w:t>
      </w:r>
      <w:r w:rsidRPr="002850D0">
        <w:t xml:space="preserve">bsolutely not. It </w:t>
      </w:r>
      <w:r>
        <w:t xml:space="preserve">is </w:t>
      </w:r>
      <w:r w:rsidRPr="002850D0">
        <w:t>perfectly possible to have a far better resource</w:t>
      </w:r>
      <w:r>
        <w:t>d</w:t>
      </w:r>
      <w:r w:rsidRPr="002850D0">
        <w:t xml:space="preserve"> financial system</w:t>
      </w:r>
      <w:r>
        <w:t xml:space="preserve"> and a</w:t>
      </w:r>
      <w:r w:rsidRPr="002850D0">
        <w:t xml:space="preserve"> more coherent </w:t>
      </w:r>
      <w:r>
        <w:t>anti-</w:t>
      </w:r>
      <w:r w:rsidRPr="002850D0">
        <w:t>money laundering regulatory system, but there are many pieces to this jigsaw. Whatever we do</w:t>
      </w:r>
      <w:r w:rsidR="00BF3E38">
        <w:t>,</w:t>
      </w:r>
      <w:r w:rsidRPr="002850D0">
        <w:t xml:space="preserve"> it will take a long time because the system has had so long to be bad that it will take a long time to make it good.</w:t>
      </w:r>
    </w:p>
    <w:p w:rsidR="00203CE5" w:rsidP="00203CE5">
      <w:pPr>
        <w:pStyle w:val="Question"/>
        <w:numPr>
          <w:ilvl w:val="0"/>
          <w:numId w:val="9"/>
        </w:numPr>
      </w:pPr>
      <w:r w:rsidRPr="002850D0">
        <w:rPr>
          <w:b/>
        </w:rPr>
        <w:t>Saqib Bhatti:</w:t>
      </w:r>
      <w:r>
        <w:t xml:space="preserve"> </w:t>
      </w:r>
      <w:r w:rsidRPr="002850D0">
        <w:t>Who does it well?</w:t>
      </w:r>
    </w:p>
    <w:p w:rsidR="00203CE5" w:rsidP="00203CE5">
      <w:pPr>
        <w:pStyle w:val="Answer"/>
      </w:pPr>
      <w:r w:rsidRPr="002850D0">
        <w:rPr>
          <w:b/>
          <w:i/>
        </w:rPr>
        <w:t>Oliver Bullough:</w:t>
      </w:r>
      <w:r>
        <w:t xml:space="preserve"> </w:t>
      </w:r>
      <w:r w:rsidRPr="002850D0">
        <w:t xml:space="preserve">When it comes to enforcement, the </w:t>
      </w:r>
      <w:r>
        <w:t>A</w:t>
      </w:r>
      <w:r w:rsidRPr="002850D0">
        <w:t>mericans do it well</w:t>
      </w:r>
      <w:r>
        <w:t>;</w:t>
      </w:r>
      <w:r w:rsidRPr="002850D0">
        <w:t xml:space="preserve"> when it comes to transparency</w:t>
      </w:r>
      <w:r>
        <w:t xml:space="preserve"> I</w:t>
      </w:r>
      <w:r w:rsidRPr="002850D0">
        <w:t xml:space="preserve"> would say there would be lessons to learn from Ukraine</w:t>
      </w:r>
      <w:r>
        <w:t>,</w:t>
      </w:r>
      <w:r w:rsidRPr="002850D0">
        <w:t xml:space="preserve"> Latvia and perhaps New Zealand</w:t>
      </w:r>
      <w:r>
        <w:t>,</w:t>
      </w:r>
      <w:r w:rsidRPr="002850D0">
        <w:t xml:space="preserve"> but no one is really doing a great job</w:t>
      </w:r>
      <w:r>
        <w:t>.</w:t>
      </w:r>
      <w:r w:rsidR="00512818">
        <w:t xml:space="preserve"> </w:t>
      </w:r>
    </w:p>
    <w:p w:rsidR="00BF3E38" w:rsidP="00203CE5">
      <w:pPr>
        <w:pStyle w:val="Answer"/>
      </w:pPr>
      <w:r w:rsidRPr="002850D0">
        <w:rPr>
          <w:b/>
          <w:i/>
        </w:rPr>
        <w:t>Professor Heathershaw:</w:t>
      </w:r>
      <w:r>
        <w:t xml:space="preserve"> </w:t>
      </w:r>
      <w:r w:rsidRPr="002850D0">
        <w:t>I think it is fair to say that there</w:t>
      </w:r>
      <w:r>
        <w:t xml:space="preserve"> </w:t>
      </w:r>
      <w:r w:rsidRPr="002850D0">
        <w:t>have been big steps forward around transparency in the past few years and around company and property ownership, but that in itself is not enough without having the enforcement capacity. What makes Britain distinct is that you have a global financial centre</w:t>
      </w:r>
      <w:r>
        <w:t xml:space="preserve"> in</w:t>
      </w:r>
      <w:r w:rsidRPr="002850D0">
        <w:t xml:space="preserve"> London and British offshore jurisdictions</w:t>
      </w:r>
      <w:r>
        <w:t>,</w:t>
      </w:r>
      <w:r w:rsidRPr="002850D0">
        <w:t xml:space="preserve"> or British overseas territories</w:t>
      </w:r>
      <w:r>
        <w:t>.</w:t>
      </w:r>
      <w:r>
        <w:t xml:space="preserve"> The </w:t>
      </w:r>
      <w:r w:rsidRPr="002850D0">
        <w:t xml:space="preserve">only equivalent </w:t>
      </w:r>
      <w:r>
        <w:t xml:space="preserve">to that </w:t>
      </w:r>
      <w:r w:rsidRPr="002850D0">
        <w:t xml:space="preserve">in the world is New York and places like South Dakota, </w:t>
      </w:r>
      <w:r>
        <w:t>D</w:t>
      </w:r>
      <w:r w:rsidRPr="002850D0">
        <w:t xml:space="preserve">elaware and </w:t>
      </w:r>
      <w:r>
        <w:t>N</w:t>
      </w:r>
      <w:r w:rsidRPr="002850D0">
        <w:t>evada</w:t>
      </w:r>
      <w:r>
        <w:t>, but</w:t>
      </w:r>
      <w:r w:rsidRPr="002850D0">
        <w:t xml:space="preserve"> what they have, as Oliver has just said</w:t>
      </w:r>
      <w:r>
        <w:t>,</w:t>
      </w:r>
      <w:r w:rsidRPr="002850D0">
        <w:t xml:space="preserve"> is the FBI and Department of Justice. We do not have anything equivalent to that.</w:t>
      </w:r>
      <w:r w:rsidRPr="008D0D61">
        <w:t xml:space="preserve"> </w:t>
      </w:r>
    </w:p>
    <w:p w:rsidR="00203CE5" w:rsidP="00203CE5">
      <w:pPr>
        <w:pStyle w:val="Answer"/>
      </w:pPr>
      <w:r>
        <w:t>There is t</w:t>
      </w:r>
      <w:r>
        <w:t xml:space="preserve">hat </w:t>
      </w:r>
      <w:r w:rsidRPr="008D0D61">
        <w:t>imbalance between private sector capacity and state capacity</w:t>
      </w:r>
      <w:r>
        <w:t>—state capacity</w:t>
      </w:r>
      <w:r w:rsidRPr="008D0D61">
        <w:t xml:space="preserve"> is not there. Successive British </w:t>
      </w:r>
      <w:r w:rsidRPr="008D0D61">
        <w:t xml:space="preserve">Governments </w:t>
      </w:r>
      <w:r w:rsidRPr="008D0D61">
        <w:t xml:space="preserve">have not been willing to resource </w:t>
      </w:r>
      <w:r>
        <w:t xml:space="preserve">it </w:t>
      </w:r>
      <w:r w:rsidRPr="008D0D61">
        <w:t>and build it up</w:t>
      </w:r>
      <w:r w:rsidR="005033C2">
        <w:t>,</w:t>
      </w:r>
      <w:r w:rsidRPr="008D0D61">
        <w:t xml:space="preserve"> and it takes a long time to do tha</w:t>
      </w:r>
      <w:r>
        <w:t>t. W</w:t>
      </w:r>
      <w:r w:rsidRPr="008D0D61">
        <w:t>hen you degrade the state and allow the private sector essentially to self</w:t>
      </w:r>
      <w:r>
        <w:t>-</w:t>
      </w:r>
      <w:r w:rsidRPr="008D0D61">
        <w:t>regulate</w:t>
      </w:r>
      <w:r>
        <w:t>—</w:t>
      </w:r>
      <w:r w:rsidRPr="008D0D61">
        <w:t>for reasons ideological or economic</w:t>
      </w:r>
      <w:r>
        <w:t>—</w:t>
      </w:r>
      <w:r>
        <w:t>it takes</w:t>
      </w:r>
      <w:r w:rsidRPr="008D0D61">
        <w:t xml:space="preserve"> many years to build back that state capacity</w:t>
      </w:r>
      <w:r>
        <w:t>. T</w:t>
      </w:r>
      <w:r w:rsidRPr="008D0D61">
        <w:t>hat is how I would understand the problem.</w:t>
      </w:r>
    </w:p>
    <w:p w:rsidR="00203CE5" w:rsidP="00203CE5">
      <w:pPr>
        <w:pStyle w:val="Question"/>
        <w:numPr>
          <w:ilvl w:val="0"/>
          <w:numId w:val="9"/>
        </w:numPr>
      </w:pPr>
      <w:r w:rsidRPr="008D0D61">
        <w:rPr>
          <w:b/>
        </w:rPr>
        <w:t>Chair:</w:t>
      </w:r>
      <w:r>
        <w:t xml:space="preserve"> </w:t>
      </w:r>
      <w:r w:rsidRPr="002B3885">
        <w:t>On enabl</w:t>
      </w:r>
      <w:r>
        <w:t>ers</w:t>
      </w:r>
      <w:r w:rsidRPr="002B3885">
        <w:t>, I want you to</w:t>
      </w:r>
      <w:r>
        <w:t xml:space="preserve"> </w:t>
      </w:r>
      <w:r w:rsidRPr="002B3885">
        <w:t>clarify</w:t>
      </w:r>
      <w:r>
        <w:t xml:space="preserve"> things for us. W</w:t>
      </w:r>
      <w:r w:rsidRPr="002B3885">
        <w:t>hen we talk about</w:t>
      </w:r>
      <w:r>
        <w:t xml:space="preserve"> enablers</w:t>
      </w:r>
      <w:r w:rsidR="005033C2">
        <w:t>,</w:t>
      </w:r>
      <w:r>
        <w:t xml:space="preserve"> </w:t>
      </w:r>
      <w:r w:rsidRPr="002B3885">
        <w:t>we normally talk about accountants</w:t>
      </w:r>
      <w:r>
        <w:t>,</w:t>
      </w:r>
      <w:r w:rsidRPr="002B3885">
        <w:t xml:space="preserve"> lawyers</w:t>
      </w:r>
      <w:r>
        <w:t>,</w:t>
      </w:r>
      <w:r w:rsidRPr="002B3885">
        <w:t xml:space="preserve"> estate agents</w:t>
      </w:r>
      <w:r>
        <w:t xml:space="preserve"> and PR people</w:t>
      </w:r>
      <w:r w:rsidRPr="002B3885">
        <w:t>. Are there any areas of enable</w:t>
      </w:r>
      <w:r>
        <w:t xml:space="preserve">ment </w:t>
      </w:r>
      <w:r w:rsidRPr="002B3885">
        <w:t>where you feel there is an obvious gap in the public dialogue?</w:t>
      </w:r>
    </w:p>
    <w:p w:rsidR="00203CE5" w:rsidP="00203CE5">
      <w:pPr>
        <w:pStyle w:val="Answer"/>
      </w:pPr>
      <w:r w:rsidRPr="002B3885">
        <w:rPr>
          <w:b/>
          <w:i/>
        </w:rPr>
        <w:t>Professor Heathershaw:</w:t>
      </w:r>
      <w:r>
        <w:t xml:space="preserve"> </w:t>
      </w:r>
      <w:r w:rsidRPr="002B3885">
        <w:t>With my colleagues</w:t>
      </w:r>
      <w:r>
        <w:t xml:space="preserve"> Tom Mayne and Tena Prele</w:t>
      </w:r>
      <w:r w:rsidR="00BF3E38">
        <w:t>c</w:t>
      </w:r>
      <w:r>
        <w:t xml:space="preserve">, </w:t>
      </w:r>
      <w:r w:rsidRPr="002B3885">
        <w:t xml:space="preserve">I am currently writing a book on </w:t>
      </w:r>
      <w:r>
        <w:t>enablers called “Professional I</w:t>
      </w:r>
      <w:r w:rsidRPr="002B3885">
        <w:t>ndulgences</w:t>
      </w:r>
      <w:r>
        <w:t>”, available in bookshops</w:t>
      </w:r>
      <w:r w:rsidRPr="002B3885">
        <w:t xml:space="preserve"> next year</w:t>
      </w:r>
      <w:r>
        <w:t>.</w:t>
      </w:r>
    </w:p>
    <w:p w:rsidR="00203CE5" w:rsidP="00203CE5">
      <w:pPr>
        <w:pStyle w:val="Question"/>
        <w:numPr>
          <w:ilvl w:val="0"/>
          <w:numId w:val="9"/>
        </w:numPr>
      </w:pPr>
      <w:r w:rsidRPr="002B3885">
        <w:rPr>
          <w:b/>
        </w:rPr>
        <w:t>Chair:</w:t>
      </w:r>
      <w:r>
        <w:t xml:space="preserve"> It is not the first </w:t>
      </w:r>
      <w:r w:rsidRPr="00ED2C73">
        <w:t>book we have heard about.</w:t>
      </w:r>
    </w:p>
    <w:p w:rsidR="00203CE5" w:rsidP="00203CE5">
      <w:pPr>
        <w:pStyle w:val="Answer"/>
      </w:pPr>
      <w:r w:rsidRPr="00ED2C73">
        <w:rPr>
          <w:b/>
          <w:i/>
        </w:rPr>
        <w:t>Professor Heathershaw:</w:t>
      </w:r>
      <w:r>
        <w:t xml:space="preserve"> We are all </w:t>
      </w:r>
      <w:r w:rsidRPr="00ED2C73">
        <w:t>self</w:t>
      </w:r>
      <w:r>
        <w:t>-</w:t>
      </w:r>
      <w:r w:rsidRPr="00ED2C73">
        <w:t>promoting today.</w:t>
      </w:r>
    </w:p>
    <w:p w:rsidR="00BF3E38" w:rsidP="00BF3E38">
      <w:pPr>
        <w:pStyle w:val="Answer"/>
      </w:pPr>
      <w:r w:rsidRPr="00BF3E38">
        <w:rPr>
          <w:b/>
          <w:i/>
        </w:rPr>
        <w:t>Oliver Bullough:</w:t>
      </w:r>
      <w:r>
        <w:t xml:space="preserve"> With the foreword by me.</w:t>
      </w:r>
    </w:p>
    <w:p w:rsidR="00203CE5" w:rsidP="00203CE5">
      <w:pPr>
        <w:pStyle w:val="Question"/>
        <w:numPr>
          <w:ilvl w:val="0"/>
          <w:numId w:val="9"/>
        </w:numPr>
      </w:pPr>
      <w:r w:rsidRPr="00077878">
        <w:rPr>
          <w:b/>
        </w:rPr>
        <w:t>Chair:</w:t>
      </w:r>
      <w:r>
        <w:t xml:space="preserve"> </w:t>
      </w:r>
      <w:r w:rsidR="00BF3E38">
        <w:t>Foreword by Oliver—there we go</w:t>
      </w:r>
      <w:r w:rsidR="005033C2">
        <w:t>.</w:t>
      </w:r>
    </w:p>
    <w:p w:rsidR="00203CE5" w:rsidP="00203CE5">
      <w:pPr>
        <w:pStyle w:val="Answer"/>
      </w:pPr>
      <w:r w:rsidRPr="00077878">
        <w:rPr>
          <w:b/>
          <w:i/>
        </w:rPr>
        <w:t>Professor Heathershaw:</w:t>
      </w:r>
      <w:r>
        <w:t xml:space="preserve"> </w:t>
      </w:r>
      <w:r w:rsidRPr="00ED2C73">
        <w:t>We pick ou</w:t>
      </w:r>
      <w:r>
        <w:t>t</w:t>
      </w:r>
      <w:r w:rsidRPr="00ED2C73">
        <w:t xml:space="preserve"> nine types of enablers. I will not go through all of them now.</w:t>
      </w:r>
    </w:p>
    <w:p w:rsidR="00203CE5" w:rsidP="00203CE5">
      <w:pPr>
        <w:pStyle w:val="Question"/>
        <w:numPr>
          <w:ilvl w:val="0"/>
          <w:numId w:val="9"/>
        </w:numPr>
      </w:pPr>
      <w:r w:rsidRPr="00ED2C73">
        <w:rPr>
          <w:b/>
        </w:rPr>
        <w:t>Chair:</w:t>
      </w:r>
      <w:r>
        <w:t xml:space="preserve"> </w:t>
      </w:r>
      <w:r w:rsidRPr="00ED2C73">
        <w:t>Because then we would not buy the book.</w:t>
      </w:r>
    </w:p>
    <w:p w:rsidR="005403D3" w:rsidP="00203CE5">
      <w:pPr>
        <w:pStyle w:val="Answer"/>
      </w:pPr>
      <w:r w:rsidRPr="00ED2C73">
        <w:rPr>
          <w:b/>
          <w:i/>
        </w:rPr>
        <w:t>Professor Heathershaw:</w:t>
      </w:r>
      <w:r>
        <w:t xml:space="preserve"> </w:t>
      </w:r>
      <w:r w:rsidRPr="00ED2C73">
        <w:t>Exactly. I pick out a couple that are probably worth thinking about</w:t>
      </w:r>
      <w:r>
        <w:t xml:space="preserve">. </w:t>
      </w:r>
    </w:p>
    <w:p w:rsidR="005403D3" w:rsidP="00203CE5">
      <w:pPr>
        <w:pStyle w:val="Answer"/>
      </w:pPr>
      <w:r>
        <w:t>O</w:t>
      </w:r>
      <w:r w:rsidRPr="00ED2C73">
        <w:t>ne is corporate intelligence</w:t>
      </w:r>
      <w:r>
        <w:t>. T</w:t>
      </w:r>
      <w:r w:rsidRPr="00ED2C73">
        <w:t>here is very little research on that</w:t>
      </w:r>
      <w:r>
        <w:t>. T</w:t>
      </w:r>
      <w:r w:rsidRPr="00ED2C73">
        <w:t xml:space="preserve">hat is a massively important and </w:t>
      </w:r>
      <w:r>
        <w:t>an</w:t>
      </w:r>
      <w:r w:rsidRPr="00ED2C73">
        <w:t>cillary service tracing assets and persons and going after folk</w:t>
      </w:r>
      <w:r>
        <w:t xml:space="preserve">. We have </w:t>
      </w:r>
      <w:r w:rsidRPr="00ED2C73">
        <w:t>heard a reasonable amount about Kazakhstan already</w:t>
      </w:r>
      <w:r>
        <w:t>. F</w:t>
      </w:r>
      <w:r w:rsidRPr="00ED2C73">
        <w:t>or two or three years it seemed like the primary objective of Kazak</w:t>
      </w:r>
      <w:r>
        <w:t>h</w:t>
      </w:r>
      <w:r w:rsidRPr="00ED2C73">
        <w:t xml:space="preserve"> foreign policy was</w:t>
      </w:r>
      <w:r>
        <w:t xml:space="preserve"> tracing Mukhtar Ablyazov </w:t>
      </w:r>
      <w:r w:rsidRPr="00392ADF">
        <w:t xml:space="preserve">for his crimes and the </w:t>
      </w:r>
      <w:r w:rsidRPr="00392ADF">
        <w:t>fact that he stole a portion of</w:t>
      </w:r>
      <w:r>
        <w:t xml:space="preserve"> money that,</w:t>
      </w:r>
      <w:r w:rsidRPr="00392ADF">
        <w:t xml:space="preserve"> perhaps in the</w:t>
      </w:r>
      <w:r>
        <w:t xml:space="preserve"> minds</w:t>
      </w:r>
      <w:r w:rsidRPr="00392ADF">
        <w:t xml:space="preserve"> of those chasing him</w:t>
      </w:r>
      <w:r>
        <w:t>,</w:t>
      </w:r>
      <w:r w:rsidRPr="00392ADF">
        <w:t xml:space="preserve"> other people could have stolen. That is not a national interest</w:t>
      </w:r>
      <w:r>
        <w:t>;</w:t>
      </w:r>
      <w:r w:rsidRPr="00392ADF">
        <w:t xml:space="preserve"> that is an elite </w:t>
      </w:r>
      <w:r>
        <w:t xml:space="preserve">set of </w:t>
      </w:r>
      <w:r w:rsidRPr="00392ADF">
        <w:t>interest</w:t>
      </w:r>
      <w:r>
        <w:t xml:space="preserve">s. </w:t>
      </w:r>
    </w:p>
    <w:p w:rsidR="00203CE5" w:rsidP="00203CE5">
      <w:pPr>
        <w:pStyle w:val="Answer"/>
      </w:pPr>
      <w:r>
        <w:t>H</w:t>
      </w:r>
      <w:r w:rsidRPr="00392ADF">
        <w:t xml:space="preserve">ow did they do that? </w:t>
      </w:r>
      <w:r>
        <w:t>It was done p</w:t>
      </w:r>
      <w:r w:rsidRPr="00392ADF">
        <w:t>artly by employing British corporate intelligence firms to do some of that work</w:t>
      </w:r>
      <w:r>
        <w:t>. T</w:t>
      </w:r>
      <w:r w:rsidRPr="00392ADF">
        <w:t>hat would be a really important one</w:t>
      </w:r>
      <w:r>
        <w:t>. Y</w:t>
      </w:r>
      <w:r w:rsidRPr="00392ADF">
        <w:t xml:space="preserve">ou could definitely speak about PR; </w:t>
      </w:r>
      <w:r>
        <w:t>y</w:t>
      </w:r>
      <w:r w:rsidRPr="00392ADF">
        <w:t xml:space="preserve">ou could speak about </w:t>
      </w:r>
      <w:r w:rsidR="005033C2">
        <w:t xml:space="preserve">the </w:t>
      </w:r>
      <w:r w:rsidRPr="00392ADF">
        <w:t>law around defamation</w:t>
      </w:r>
      <w:r>
        <w:t>,</w:t>
      </w:r>
      <w:r w:rsidRPr="00392ADF">
        <w:t xml:space="preserve"> which is really important. We have heard </w:t>
      </w:r>
      <w:r w:rsidR="005033C2">
        <w:t xml:space="preserve">a </w:t>
      </w:r>
      <w:r w:rsidRPr="00392ADF">
        <w:t>little bit of attention paid to residency by investment</w:t>
      </w:r>
      <w:r>
        <w:t>s,</w:t>
      </w:r>
      <w:r w:rsidRPr="00392ADF">
        <w:t xml:space="preserve"> which </w:t>
      </w:r>
      <w:r>
        <w:t>was</w:t>
      </w:r>
      <w:r w:rsidRPr="00392ADF">
        <w:t xml:space="preserve"> a thing in the UK until the tier</w:t>
      </w:r>
      <w:r>
        <w:t xml:space="preserve"> 1 </w:t>
      </w:r>
      <w:r w:rsidRPr="00392ADF">
        <w:t>programme was closed down early this year. Therefore</w:t>
      </w:r>
      <w:r>
        <w:t>,</w:t>
      </w:r>
      <w:r w:rsidRPr="00392ADF">
        <w:t xml:space="preserve"> there would be enablers in all those sectors that may get a little less attention</w:t>
      </w:r>
      <w:r w:rsidRPr="00996498">
        <w:t xml:space="preserve"> than the typical areas that we talk about</w:t>
      </w:r>
      <w:r>
        <w:t>.</w:t>
      </w:r>
    </w:p>
    <w:p w:rsidR="00203CE5" w:rsidP="00203CE5">
      <w:pPr>
        <w:pStyle w:val="Answer"/>
      </w:pPr>
      <w:r w:rsidRPr="00996498">
        <w:rPr>
          <w:b/>
          <w:i/>
        </w:rPr>
        <w:t>Oliver Bullough:</w:t>
      </w:r>
      <w:r>
        <w:t xml:space="preserve"> W</w:t>
      </w:r>
      <w:r w:rsidRPr="00996498">
        <w:t>hat London is particularly good at is the variety of our enablers. There are many places that can compete with us in particular aspects.</w:t>
      </w:r>
      <w:r>
        <w:t xml:space="preserve"> W</w:t>
      </w:r>
      <w:r w:rsidRPr="00996498">
        <w:t xml:space="preserve">hen it comes to hiding wealth, </w:t>
      </w:r>
      <w:r>
        <w:t>S</w:t>
      </w:r>
      <w:r w:rsidRPr="00996498">
        <w:t xml:space="preserve">witzerland obviously </w:t>
      </w:r>
      <w:r>
        <w:t xml:space="preserve">has </w:t>
      </w:r>
      <w:r w:rsidRPr="00996498">
        <w:t>a very strong record</w:t>
      </w:r>
      <w:r>
        <w:t>. W</w:t>
      </w:r>
      <w:r w:rsidRPr="00996498">
        <w:t xml:space="preserve">hen it comes to </w:t>
      </w:r>
      <w:r>
        <w:t xml:space="preserve">the </w:t>
      </w:r>
      <w:r w:rsidRPr="00996498">
        <w:t>spending</w:t>
      </w:r>
      <w:r>
        <w:t xml:space="preserve"> of</w:t>
      </w:r>
      <w:r w:rsidRPr="00996498">
        <w:t xml:space="preserve"> illicitly gained money</w:t>
      </w:r>
      <w:r>
        <w:t>,</w:t>
      </w:r>
      <w:r w:rsidRPr="00996498">
        <w:t xml:space="preserve"> places like</w:t>
      </w:r>
      <w:r>
        <w:t xml:space="preserve"> M</w:t>
      </w:r>
      <w:r w:rsidRPr="00996498">
        <w:t xml:space="preserve">iami or LA would be very strong, but we are soup </w:t>
      </w:r>
      <w:r>
        <w:t>to nuts</w:t>
      </w:r>
      <w:r w:rsidR="005403D3">
        <w:t xml:space="preserve">: </w:t>
      </w:r>
      <w:r>
        <w:t>we are</w:t>
      </w:r>
      <w:r w:rsidRPr="00996498">
        <w:t xml:space="preserve"> helping to steal the money, hid</w:t>
      </w:r>
      <w:r>
        <w:t>e it, move it and spend it.</w:t>
      </w:r>
      <w:r w:rsidRPr="00996498">
        <w:t xml:space="preserve"> We</w:t>
      </w:r>
      <w:r>
        <w:t xml:space="preserve"> are</w:t>
      </w:r>
      <w:r w:rsidRPr="00996498">
        <w:t xml:space="preserve"> not just a world</w:t>
      </w:r>
      <w:r>
        <w:t>-c</w:t>
      </w:r>
      <w:r w:rsidRPr="00996498">
        <w:t>lass financial system</w:t>
      </w:r>
      <w:r w:rsidR="005403D3">
        <w:t>;</w:t>
      </w:r>
      <w:r w:rsidRPr="00996498">
        <w:t xml:space="preserve"> we are also a world</w:t>
      </w:r>
      <w:r>
        <w:t xml:space="preserve">-class </w:t>
      </w:r>
      <w:r w:rsidRPr="00996498">
        <w:t>art market and private school system. We have very receptive cultural institutions</w:t>
      </w:r>
      <w:r>
        <w:t>. A</w:t>
      </w:r>
      <w:r w:rsidRPr="00996498">
        <w:t xml:space="preserve">ll of that </w:t>
      </w:r>
      <w:r>
        <w:t>added</w:t>
      </w:r>
      <w:r w:rsidRPr="00996498">
        <w:t xml:space="preserve"> togethe</w:t>
      </w:r>
      <w:r>
        <w:t>r is</w:t>
      </w:r>
      <w:r w:rsidRPr="00996498">
        <w:t xml:space="preserve"> just a playground for people with money to spend. That might be people with illicit money</w:t>
      </w:r>
      <w:r>
        <w:t>.</w:t>
      </w:r>
    </w:p>
    <w:p w:rsidR="00203CE5" w:rsidP="00203CE5">
      <w:pPr>
        <w:pStyle w:val="Answer"/>
      </w:pPr>
      <w:r>
        <w:t xml:space="preserve">One of the other </w:t>
      </w:r>
      <w:r w:rsidRPr="00996498">
        <w:t>great parts o</w:t>
      </w:r>
      <w:r>
        <w:t>f our</w:t>
      </w:r>
      <w:r w:rsidRPr="00996498">
        <w:t xml:space="preserve"> negative enabling</w:t>
      </w:r>
      <w:r>
        <w:t>, as it were,</w:t>
      </w:r>
      <w:r w:rsidRPr="00996498">
        <w:t xml:space="preserve"> is the absence of an opposite to enabling. There is no disabling imp</w:t>
      </w:r>
      <w:r>
        <w:t>etus</w:t>
      </w:r>
      <w:r w:rsidRPr="00996498">
        <w:t xml:space="preserve"> in the </w:t>
      </w:r>
      <w:r>
        <w:t>B</w:t>
      </w:r>
      <w:r w:rsidRPr="00996498">
        <w:t xml:space="preserve">ritish state </w:t>
      </w:r>
      <w:r w:rsidR="005403D3">
        <w:t xml:space="preserve">that </w:t>
      </w:r>
      <w:r w:rsidRPr="00996498">
        <w:t>prevents enable</w:t>
      </w:r>
      <w:r>
        <w:t>rs</w:t>
      </w:r>
      <w:r w:rsidRPr="00996498">
        <w:t xml:space="preserve"> being able to enable</w:t>
      </w:r>
      <w:r>
        <w:t>.</w:t>
      </w:r>
    </w:p>
    <w:p w:rsidR="005403D3" w:rsidP="00203CE5">
      <w:pPr>
        <w:pStyle w:val="Question"/>
        <w:numPr>
          <w:ilvl w:val="0"/>
          <w:numId w:val="9"/>
        </w:numPr>
      </w:pPr>
      <w:r w:rsidRPr="00996498">
        <w:rPr>
          <w:b/>
        </w:rPr>
        <w:t>Neil Coyle:</w:t>
      </w:r>
      <w:r>
        <w:t xml:space="preserve"> </w:t>
      </w:r>
      <w:r w:rsidRPr="00996498">
        <w:t xml:space="preserve">None of you thinks that the current </w:t>
      </w:r>
      <w:r>
        <w:t>E</w:t>
      </w:r>
      <w:r w:rsidRPr="00996498">
        <w:t xml:space="preserve">conomic </w:t>
      </w:r>
      <w:r>
        <w:t>C</w:t>
      </w:r>
      <w:r w:rsidRPr="00996498">
        <w:t xml:space="preserve">rime </w:t>
      </w:r>
      <w:r>
        <w:t>Bill, or</w:t>
      </w:r>
      <w:r w:rsidRPr="00996498">
        <w:t xml:space="preserve"> whatever other powers are there</w:t>
      </w:r>
      <w:r>
        <w:t>,</w:t>
      </w:r>
      <w:r w:rsidRPr="00996498">
        <w:t xml:space="preserve"> scratch</w:t>
      </w:r>
      <w:r>
        <w:t>es</w:t>
      </w:r>
      <w:r w:rsidRPr="00996498">
        <w:t xml:space="preserve"> the surface</w:t>
      </w:r>
      <w:r>
        <w:t>. S</w:t>
      </w:r>
      <w:r w:rsidRPr="00996498">
        <w:t xml:space="preserve">hort of doing yourself out of a book, what is it that the state needs to compel those professional services to become disablers rather than enablers? </w:t>
      </w:r>
    </w:p>
    <w:p w:rsidR="00203CE5" w:rsidP="005403D3">
      <w:pPr>
        <w:pStyle w:val="Question"/>
        <w:numPr>
          <w:ilvl w:val="0"/>
          <w:numId w:val="0"/>
        </w:numPr>
        <w:ind w:left="794"/>
      </w:pPr>
      <w:r>
        <w:t xml:space="preserve">By </w:t>
      </w:r>
      <w:r w:rsidRPr="00996498">
        <w:t>way of example, when we have reported on Russian money</w:t>
      </w:r>
      <w:r>
        <w:t xml:space="preserve"> related to</w:t>
      </w:r>
      <w:r w:rsidRPr="00996498">
        <w:t xml:space="preserve"> London</w:t>
      </w:r>
      <w:r w:rsidR="005403D3">
        <w:t>,</w:t>
      </w:r>
      <w:r w:rsidRPr="00996498">
        <w:t xml:space="preserve"> in particular</w:t>
      </w:r>
      <w:r w:rsidR="005403D3">
        <w:t>,</w:t>
      </w:r>
      <w:r w:rsidRPr="00996498">
        <w:t xml:space="preserve"> </w:t>
      </w:r>
      <w:r>
        <w:t>e</w:t>
      </w:r>
      <w:r w:rsidRPr="00996498">
        <w:t>state agents who operate within my constituency have said</w:t>
      </w:r>
      <w:r>
        <w:t xml:space="preserve">, “We </w:t>
      </w:r>
      <w:r w:rsidRPr="00996498">
        <w:t>jum</w:t>
      </w:r>
      <w:r>
        <w:t>p</w:t>
      </w:r>
      <w:r w:rsidRPr="00996498">
        <w:t xml:space="preserve"> through every hoop</w:t>
      </w:r>
      <w:r>
        <w:t>.” T</w:t>
      </w:r>
      <w:r w:rsidRPr="00996498">
        <w:t>hey feel they are doing this</w:t>
      </w:r>
      <w:r>
        <w:t>. I have a c</w:t>
      </w:r>
      <w:r w:rsidRPr="00996498">
        <w:t>onstituency with 40% child poverty</w:t>
      </w:r>
      <w:r>
        <w:t>,</w:t>
      </w:r>
      <w:r w:rsidRPr="00996498">
        <w:t xml:space="preserve"> but also the multimillion</w:t>
      </w:r>
      <w:r>
        <w:t>-</w:t>
      </w:r>
      <w:r w:rsidRPr="00996498">
        <w:t>pound Thames</w:t>
      </w:r>
      <w:r>
        <w:t>ide</w:t>
      </w:r>
      <w:r w:rsidRPr="00996498">
        <w:t xml:space="preserve"> apartments and Georgian townhouses. They fee</w:t>
      </w:r>
      <w:r>
        <w:t>l</w:t>
      </w:r>
      <w:r w:rsidRPr="00996498">
        <w:t xml:space="preserve"> they are operating within</w:t>
      </w:r>
      <w:r>
        <w:t xml:space="preserve"> the</w:t>
      </w:r>
      <w:r w:rsidRPr="00996498">
        <w:t xml:space="preserve"> legal confines, but clearly there are gaps. What </w:t>
      </w:r>
      <w:r>
        <w:t xml:space="preserve">should </w:t>
      </w:r>
      <w:r w:rsidRPr="00996498">
        <w:t>estate agents be compelled to do to make sure they</w:t>
      </w:r>
      <w:r>
        <w:t xml:space="preserve"> are </w:t>
      </w:r>
      <w:r w:rsidRPr="00996498">
        <w:t>not using a loophole?</w:t>
      </w:r>
      <w:r w:rsidR="005033C2">
        <w:t xml:space="preserve"> </w:t>
      </w:r>
    </w:p>
    <w:p w:rsidR="005403D3" w:rsidP="00203CE5">
      <w:pPr>
        <w:pStyle w:val="Answer"/>
      </w:pPr>
      <w:r w:rsidRPr="00996498">
        <w:rPr>
          <w:b/>
          <w:i/>
        </w:rPr>
        <w:t>Professor Heathershaw:</w:t>
      </w:r>
      <w:r>
        <w:t xml:space="preserve"> </w:t>
      </w:r>
      <w:r w:rsidRPr="00996498">
        <w:t>It is perfectly possible that most of them are doing some form of che</w:t>
      </w:r>
      <w:r>
        <w:t>ck</w:t>
      </w:r>
      <w:r w:rsidRPr="00996498">
        <w:t>. We do not expect an estate agent to have extreme political</w:t>
      </w:r>
      <w:r>
        <w:t xml:space="preserve"> </w:t>
      </w:r>
      <w:r>
        <w:t xml:space="preserve">risk analysis </w:t>
      </w:r>
      <w:r>
        <w:t>c</w:t>
      </w:r>
      <w:r w:rsidRPr="00996498">
        <w:t xml:space="preserve">apacity to understand </w:t>
      </w:r>
      <w:r>
        <w:t>Kazakhstan, but</w:t>
      </w:r>
      <w:r w:rsidRPr="00996498">
        <w:t xml:space="preserve"> it is not a bad apples phenomenon</w:t>
      </w:r>
      <w:r>
        <w:t xml:space="preserve">; it is a </w:t>
      </w:r>
      <w:r w:rsidRPr="00996498">
        <w:t>structural</w:t>
      </w:r>
      <w:r>
        <w:t xml:space="preserve"> one, but within that </w:t>
      </w:r>
      <w:r w:rsidRPr="00996498">
        <w:t>ecosystem certain companies are very happy to take on high</w:t>
      </w:r>
      <w:r>
        <w:t>-</w:t>
      </w:r>
      <w:r w:rsidRPr="00996498">
        <w:t xml:space="preserve">risk clients and know how to get around the rules. </w:t>
      </w:r>
    </w:p>
    <w:p w:rsidR="00203CE5" w:rsidP="00203CE5">
      <w:pPr>
        <w:pStyle w:val="Answer"/>
      </w:pPr>
      <w:r>
        <w:t>Y</w:t>
      </w:r>
      <w:r w:rsidRPr="00996498">
        <w:t>ou need to b</w:t>
      </w:r>
      <w:r>
        <w:t>uild</w:t>
      </w:r>
      <w:r w:rsidRPr="00996498">
        <w:t xml:space="preserve"> in a corporate office of criminal liability to deal with such companies. As I understand it, part of the discussion on the current </w:t>
      </w:r>
      <w:r>
        <w:t>E</w:t>
      </w:r>
      <w:r w:rsidRPr="00996498">
        <w:t xml:space="preserve">conomic </w:t>
      </w:r>
      <w:r>
        <w:t>C</w:t>
      </w:r>
      <w:r w:rsidRPr="00996498">
        <w:t xml:space="preserve">rime </w:t>
      </w:r>
      <w:r>
        <w:t>B</w:t>
      </w:r>
      <w:r w:rsidRPr="00996498">
        <w:t xml:space="preserve">ill </w:t>
      </w:r>
      <w:r>
        <w:t xml:space="preserve">is </w:t>
      </w:r>
      <w:r w:rsidRPr="00996498">
        <w:t xml:space="preserve">precisely that. Amendments will be tabled to try to introduce that to the </w:t>
      </w:r>
      <w:r>
        <w:t>B</w:t>
      </w:r>
      <w:r w:rsidRPr="00996498">
        <w:t>ill</w:t>
      </w:r>
      <w:r>
        <w:t>. O</w:t>
      </w:r>
      <w:r w:rsidRPr="00996498">
        <w:t>bviously</w:t>
      </w:r>
      <w:r>
        <w:t xml:space="preserve">, you need to </w:t>
      </w:r>
      <w:r w:rsidRPr="00996498">
        <w:t xml:space="preserve">decide whether </w:t>
      </w:r>
      <w:r>
        <w:t xml:space="preserve">that </w:t>
      </w:r>
      <w:r w:rsidRPr="00996498">
        <w:t>is something tha</w:t>
      </w:r>
      <w:r>
        <w:t>t you</w:t>
      </w:r>
      <w:r w:rsidRPr="00996498">
        <w:t xml:space="preserve"> as a </w:t>
      </w:r>
      <w:r w:rsidRPr="00996498" w:rsidR="005403D3">
        <w:t xml:space="preserve">Committee </w:t>
      </w:r>
      <w:r w:rsidRPr="00996498">
        <w:t xml:space="preserve">feel is really important </w:t>
      </w:r>
      <w:r>
        <w:t xml:space="preserve">to </w:t>
      </w:r>
      <w:r w:rsidRPr="00996498">
        <w:t xml:space="preserve">recommend to </w:t>
      </w:r>
      <w:r w:rsidRPr="00996498" w:rsidR="005403D3">
        <w:t>Government</w:t>
      </w:r>
      <w:r w:rsidRPr="00996498">
        <w:t>.</w:t>
      </w:r>
    </w:p>
    <w:p w:rsidR="00203CE5" w:rsidP="00203CE5">
      <w:pPr>
        <w:pStyle w:val="Answer"/>
      </w:pPr>
      <w:r w:rsidRPr="00996498">
        <w:rPr>
          <w:b/>
          <w:i/>
        </w:rPr>
        <w:t>Oliver Bullough:</w:t>
      </w:r>
      <w:r>
        <w:t xml:space="preserve"> I also think there is an absence of disincentive. If </w:t>
      </w:r>
      <w:r w:rsidRPr="008936B9">
        <w:t>you have in your constituency 50 estate agents, 49 of whom are doing all the right things and all the compliance they need to do</w:t>
      </w:r>
      <w:r>
        <w:t>,</w:t>
      </w:r>
      <w:r w:rsidRPr="008936B9">
        <w:t xml:space="preserve"> knowing their customers and turning people away</w:t>
      </w:r>
      <w:r>
        <w:t>,</w:t>
      </w:r>
      <w:r w:rsidRPr="008936B9">
        <w:t xml:space="preserve"> and one person is not</w:t>
      </w:r>
      <w:r>
        <w:t xml:space="preserve"> doing that</w:t>
      </w:r>
      <w:r w:rsidR="005403D3">
        <w:t>,</w:t>
      </w:r>
      <w:r w:rsidRPr="008936B9">
        <w:t xml:space="preserve"> that person is accruing all the fees. </w:t>
      </w:r>
      <w:r>
        <w:t>T</w:t>
      </w:r>
      <w:r w:rsidRPr="008936B9">
        <w:t>he higher the wall the more valu</w:t>
      </w:r>
      <w:r>
        <w:t>able</w:t>
      </w:r>
      <w:r w:rsidRPr="008936B9">
        <w:t xml:space="preserve"> the l</w:t>
      </w:r>
      <w:r>
        <w:t>adder be</w:t>
      </w:r>
      <w:r w:rsidRPr="008936B9">
        <w:t xml:space="preserve">comes. The problem we have </w:t>
      </w:r>
      <w:r>
        <w:t>is that</w:t>
      </w:r>
      <w:r w:rsidRPr="008936B9">
        <w:t xml:space="preserve"> those people who are doing the wrong things are simply not being prosecuted. That</w:t>
      </w:r>
      <w:r>
        <w:t xml:space="preserve"> </w:t>
      </w:r>
      <w:r w:rsidRPr="008936B9">
        <w:t xml:space="preserve">culture of </w:t>
      </w:r>
      <w:r>
        <w:t>“</w:t>
      </w:r>
      <w:r w:rsidRPr="008936B9">
        <w:t>whatever</w:t>
      </w:r>
      <w:r>
        <w:t>”, when</w:t>
      </w:r>
      <w:r w:rsidRPr="008936B9">
        <w:t xml:space="preserve"> added together, </w:t>
      </w:r>
      <w:r>
        <w:t>leads to</w:t>
      </w:r>
      <w:r w:rsidRPr="008936B9">
        <w:t xml:space="preserve"> the movement of this money from places like Kazakhstan to the UK in quite large quantities.</w:t>
      </w:r>
    </w:p>
    <w:p w:rsidR="009E3547" w:rsidP="00203CE5">
      <w:pPr>
        <w:pStyle w:val="Answer"/>
      </w:pPr>
      <w:r w:rsidRPr="008936B9">
        <w:rPr>
          <w:b/>
          <w:i/>
        </w:rPr>
        <w:t>Professor Lasslett:</w:t>
      </w:r>
      <w:r>
        <w:t xml:space="preserve"> T</w:t>
      </w:r>
      <w:r w:rsidRPr="00126251">
        <w:t>he other side of the coi</w:t>
      </w:r>
      <w:r>
        <w:t xml:space="preserve">n—we are here </w:t>
      </w:r>
      <w:r w:rsidRPr="00126251">
        <w:t xml:space="preserve">talking about </w:t>
      </w:r>
      <w:r>
        <w:t xml:space="preserve">central Asia—is that there are </w:t>
      </w:r>
      <w:r w:rsidRPr="00126251">
        <w:t xml:space="preserve">enablers in </w:t>
      </w:r>
      <w:r>
        <w:t>central Asia. That is</w:t>
      </w:r>
      <w:r w:rsidRPr="00126251">
        <w:t xml:space="preserve"> often not spoken about as much. Words not spoken about </w:t>
      </w:r>
      <w:r>
        <w:t xml:space="preserve">are </w:t>
      </w:r>
      <w:r w:rsidRPr="00126251">
        <w:t xml:space="preserve">often </w:t>
      </w:r>
      <w:r>
        <w:t xml:space="preserve">not </w:t>
      </w:r>
      <w:r w:rsidRPr="00126251">
        <w:t>in dialogues</w:t>
      </w:r>
      <w:r>
        <w:t>. I will talk about the place I know</w:t>
      </w:r>
      <w:r w:rsidR="006D7118">
        <w:t>—</w:t>
      </w:r>
      <w:r>
        <w:t>Uzbekistan</w:t>
      </w:r>
      <w:r>
        <w:t xml:space="preserve">. </w:t>
      </w:r>
      <w:r w:rsidRPr="00126251">
        <w:t>What is AML like in that country? Is that</w:t>
      </w:r>
      <w:r>
        <w:t xml:space="preserve"> the kind of issue </w:t>
      </w:r>
      <w:r w:rsidRPr="00126251">
        <w:t xml:space="preserve">the UK </w:t>
      </w:r>
      <w:r>
        <w:t>c</w:t>
      </w:r>
      <w:r w:rsidRPr="00126251">
        <w:t>an be raising and providing support for? My answer would be yes</w:t>
      </w:r>
      <w:r>
        <w:t xml:space="preserve">. It has a lot of </w:t>
      </w:r>
      <w:r w:rsidRPr="00126251">
        <w:t>experience</w:t>
      </w:r>
      <w:r w:rsidR="0018731A">
        <w:t>,</w:t>
      </w:r>
      <w:r w:rsidRPr="00126251">
        <w:t xml:space="preserve"> expertise and know</w:t>
      </w:r>
      <w:r>
        <w:t>-</w:t>
      </w:r>
      <w:r w:rsidRPr="00126251">
        <w:t xml:space="preserve">how. </w:t>
      </w:r>
    </w:p>
    <w:p w:rsidR="009E3547" w:rsidP="00203CE5">
      <w:pPr>
        <w:pStyle w:val="Answer"/>
      </w:pPr>
      <w:r w:rsidRPr="00126251">
        <w:t>If you look at a place like Uzbekistan</w:t>
      </w:r>
      <w:r>
        <w:t>,</w:t>
      </w:r>
      <w:r w:rsidRPr="00126251">
        <w:t xml:space="preserve"> AML legislation is p</w:t>
      </w:r>
      <w:r>
        <w:t>arlous</w:t>
      </w:r>
      <w:r w:rsidRPr="00126251">
        <w:t xml:space="preserve">; it is </w:t>
      </w:r>
      <w:r>
        <w:t>from</w:t>
      </w:r>
      <w:r w:rsidRPr="00126251">
        <w:t xml:space="preserve"> a different era</w:t>
      </w:r>
      <w:r>
        <w:t>. S</w:t>
      </w:r>
      <w:r w:rsidRPr="00126251">
        <w:t>ome banks</w:t>
      </w:r>
      <w:r>
        <w:t>,</w:t>
      </w:r>
      <w:r w:rsidRPr="00126251">
        <w:t xml:space="preserve"> not all of them, </w:t>
      </w:r>
      <w:r>
        <w:t xml:space="preserve">are </w:t>
      </w:r>
      <w:r w:rsidRPr="00126251">
        <w:t>run by money launder</w:t>
      </w:r>
      <w:r>
        <w:t xml:space="preserve">ers </w:t>
      </w:r>
      <w:r w:rsidRPr="000C478E">
        <w:t>openly</w:t>
      </w:r>
      <w:r>
        <w:t xml:space="preserve">. You do not require any great investigative capacity. You can </w:t>
      </w:r>
      <w:r>
        <w:t>g</w:t>
      </w:r>
      <w:r>
        <w:t>oogle them and find tha</w:t>
      </w:r>
      <w:r w:rsidRPr="000C478E">
        <w:t>t they are</w:t>
      </w:r>
      <w:r>
        <w:t xml:space="preserve"> credibly</w:t>
      </w:r>
      <w:r w:rsidRPr="000C478E">
        <w:t xml:space="preserve"> linked to organised crime and money laundering</w:t>
      </w:r>
      <w:r>
        <w:t xml:space="preserve">. </w:t>
      </w:r>
    </w:p>
    <w:p w:rsidR="009E3547" w:rsidP="00203CE5">
      <w:pPr>
        <w:pStyle w:val="Answer"/>
      </w:pPr>
      <w:r>
        <w:t xml:space="preserve">There are </w:t>
      </w:r>
      <w:r w:rsidRPr="000C478E">
        <w:t>international law firms working in</w:t>
      </w:r>
      <w:r>
        <w:t>-</w:t>
      </w:r>
      <w:r w:rsidRPr="000C478E">
        <w:t xml:space="preserve">country playing critical roles. There is a really important conversation to be had </w:t>
      </w:r>
      <w:r>
        <w:t>and support</w:t>
      </w:r>
      <w:r w:rsidRPr="000C478E">
        <w:t xml:space="preserve"> to be provided in helping countries like Uzbekistan significantly</w:t>
      </w:r>
      <w:r>
        <w:t xml:space="preserve"> to develop and modernise their </w:t>
      </w:r>
      <w:r w:rsidRPr="000C478E">
        <w:t xml:space="preserve">AML capacity. </w:t>
      </w:r>
      <w:r>
        <w:t xml:space="preserve">If they do want </w:t>
      </w:r>
      <w:r w:rsidRPr="000C478E">
        <w:t xml:space="preserve">to modernise </w:t>
      </w:r>
      <w:r>
        <w:t>their</w:t>
      </w:r>
      <w:r w:rsidRPr="000C478E">
        <w:t xml:space="preserve"> econom</w:t>
      </w:r>
      <w:r>
        <w:t>ies</w:t>
      </w:r>
      <w:r w:rsidR="006B2CEE">
        <w:t>,</w:t>
      </w:r>
      <w:r>
        <w:t xml:space="preserve"> it is critical that they have s</w:t>
      </w:r>
      <w:r w:rsidRPr="000C478E">
        <w:t xml:space="preserve">tate-of-the-art AML processes. </w:t>
      </w:r>
    </w:p>
    <w:p w:rsidR="00203CE5" w:rsidP="00203CE5">
      <w:pPr>
        <w:pStyle w:val="Answer"/>
      </w:pPr>
      <w:r w:rsidRPr="000C478E">
        <w:t>We know tha</w:t>
      </w:r>
      <w:r>
        <w:t>t</w:t>
      </w:r>
      <w:r w:rsidRPr="000C478E">
        <w:t xml:space="preserve"> a lot of pressure can be put on countries to modern</w:t>
      </w:r>
      <w:r>
        <w:t xml:space="preserve">ise their </w:t>
      </w:r>
      <w:r w:rsidRPr="000C478E">
        <w:t>AML</w:t>
      </w:r>
      <w:r>
        <w:t xml:space="preserve">. It has been successful through </w:t>
      </w:r>
      <w:r w:rsidR="009E3547">
        <w:t xml:space="preserve">FATF </w:t>
      </w:r>
      <w:r>
        <w:t xml:space="preserve">and other </w:t>
      </w:r>
      <w:r w:rsidRPr="000C478E">
        <w:t>organisations.</w:t>
      </w:r>
      <w:r>
        <w:t xml:space="preserve"> W</w:t>
      </w:r>
      <w:r w:rsidRPr="000C478E">
        <w:t>e have talked about Companies House. It is certainly not perfect, but it is one of the better corporate registers</w:t>
      </w:r>
      <w:r>
        <w:t>.</w:t>
      </w:r>
    </w:p>
    <w:p w:rsidR="00203CE5" w:rsidP="00203CE5">
      <w:pPr>
        <w:pStyle w:val="Question"/>
        <w:numPr>
          <w:ilvl w:val="0"/>
          <w:numId w:val="9"/>
        </w:numPr>
      </w:pPr>
      <w:r w:rsidRPr="000C478E">
        <w:rPr>
          <w:b/>
        </w:rPr>
        <w:t>Chair:</w:t>
      </w:r>
      <w:r>
        <w:t xml:space="preserve"> It </w:t>
      </w:r>
      <w:r w:rsidRPr="000C478E">
        <w:t>is one of the better ones</w:t>
      </w:r>
      <w:r>
        <w:t>?</w:t>
      </w:r>
    </w:p>
    <w:p w:rsidR="00203CE5" w:rsidP="00203CE5">
      <w:pPr>
        <w:pStyle w:val="Answer"/>
      </w:pPr>
      <w:r w:rsidRPr="000C478E">
        <w:rPr>
          <w:b/>
          <w:i/>
        </w:rPr>
        <w:t>Professor Lasslett:</w:t>
      </w:r>
      <w:r>
        <w:t xml:space="preserve"> </w:t>
      </w:r>
      <w:r w:rsidRPr="000C478E">
        <w:t>Exactly.</w:t>
      </w:r>
      <w:r>
        <w:t xml:space="preserve"> T</w:t>
      </w:r>
      <w:r w:rsidRPr="000C478E">
        <w:t>here are certainly a lot of places w</w:t>
      </w:r>
      <w:r>
        <w:t>here all you</w:t>
      </w:r>
      <w:r w:rsidRPr="000C478E">
        <w:t xml:space="preserve"> can find out </w:t>
      </w:r>
      <w:r>
        <w:t>is a</w:t>
      </w:r>
      <w:r w:rsidRPr="000C478E">
        <w:t xml:space="preserve"> company name and registered office</w:t>
      </w:r>
      <w:r>
        <w:t>r</w:t>
      </w:r>
      <w:r w:rsidRPr="000C478E">
        <w:t>. That is</w:t>
      </w:r>
      <w:r>
        <w:t xml:space="preserve"> all you can find out. In some </w:t>
      </w:r>
      <w:r w:rsidRPr="000C478E">
        <w:t>places you can get a little more information</w:t>
      </w:r>
      <w:r>
        <w:t>,</w:t>
      </w:r>
      <w:r w:rsidRPr="000C478E">
        <w:t xml:space="preserve"> but it is not in an open</w:t>
      </w:r>
      <w:r>
        <w:t>-</w:t>
      </w:r>
      <w:r w:rsidRPr="000C478E">
        <w:t xml:space="preserve">data format so it is </w:t>
      </w:r>
      <w:r>
        <w:t xml:space="preserve">very </w:t>
      </w:r>
      <w:r w:rsidRPr="000C478E">
        <w:t>difficult to do much investigation</w:t>
      </w:r>
      <w:r w:rsidR="009E3547">
        <w:t>.</w:t>
      </w:r>
      <w:r>
        <w:t xml:space="preserve"> </w:t>
      </w:r>
      <w:r w:rsidR="009E3547">
        <w:t xml:space="preserve">If </w:t>
      </w:r>
      <w:r>
        <w:t>central Asia</w:t>
      </w:r>
      <w:r w:rsidRPr="000C478E">
        <w:t xml:space="preserve"> is to bring in more inward investment investors who will be</w:t>
      </w:r>
      <w:r>
        <w:t xml:space="preserve"> discerning</w:t>
      </w:r>
      <w:r w:rsidRPr="000C478E">
        <w:t xml:space="preserve"> about these issues</w:t>
      </w:r>
      <w:r>
        <w:t>,</w:t>
      </w:r>
      <w:r w:rsidRPr="000C478E">
        <w:t xml:space="preserve"> </w:t>
      </w:r>
      <w:r>
        <w:t>it will</w:t>
      </w:r>
      <w:r w:rsidRPr="000C478E">
        <w:t xml:space="preserve"> need </w:t>
      </w:r>
      <w:r>
        <w:t xml:space="preserve">an </w:t>
      </w:r>
      <w:r w:rsidRPr="000C478E">
        <w:t>open and transparent corporate register.</w:t>
      </w:r>
      <w:r>
        <w:t xml:space="preserve"> Those are the </w:t>
      </w:r>
      <w:r w:rsidRPr="000C478E">
        <w:t xml:space="preserve">kinds of areas </w:t>
      </w:r>
      <w:r>
        <w:t>where</w:t>
      </w:r>
      <w:r w:rsidRPr="000C478E">
        <w:t xml:space="preserve"> the UK has expertise and can support in</w:t>
      </w:r>
      <w:r w:rsidR="009E3547">
        <w:t>-</w:t>
      </w:r>
      <w:r w:rsidRPr="000C478E">
        <w:t>country.</w:t>
      </w:r>
    </w:p>
    <w:p w:rsidR="002B7EC0" w:rsidP="00203CE5">
      <w:pPr>
        <w:pStyle w:val="Question"/>
        <w:numPr>
          <w:ilvl w:val="0"/>
          <w:numId w:val="9"/>
        </w:numPr>
      </w:pPr>
      <w:r w:rsidRPr="000C478E">
        <w:rPr>
          <w:b/>
        </w:rPr>
        <w:t>Liam Byrne:</w:t>
      </w:r>
      <w:r>
        <w:t xml:space="preserve"> W</w:t>
      </w:r>
      <w:r w:rsidRPr="00C20808">
        <w:t>e do not need to l</w:t>
      </w:r>
      <w:r>
        <w:t xml:space="preserve">ook </w:t>
      </w:r>
      <w:r w:rsidRPr="00C20808">
        <w:t xml:space="preserve">very far to see some of the relationships between allegations of various serious organised crime in </w:t>
      </w:r>
      <w:r>
        <w:t>central Asia</w:t>
      </w:r>
      <w:r w:rsidRPr="00C20808">
        <w:t xml:space="preserve"> and this country</w:t>
      </w:r>
      <w:r>
        <w:t>. ENRC</w:t>
      </w:r>
      <w:r w:rsidRPr="00C20808">
        <w:t xml:space="preserve"> is currently being sued by the Serious Fraud Office</w:t>
      </w:r>
      <w:r>
        <w:t>. It</w:t>
      </w:r>
      <w:r w:rsidRPr="00C20808">
        <w:t xml:space="preserve"> was recently exposed as having used </w:t>
      </w:r>
      <w:r>
        <w:t>D</w:t>
      </w:r>
      <w:r w:rsidRPr="00C20808">
        <w:t xml:space="preserve">iligence </w:t>
      </w:r>
      <w:r>
        <w:t>I</w:t>
      </w:r>
      <w:r w:rsidRPr="00C20808">
        <w:t xml:space="preserve">nternational and </w:t>
      </w:r>
      <w:r>
        <w:t>an</w:t>
      </w:r>
      <w:r w:rsidRPr="00C20808">
        <w:t xml:space="preserve"> unregulated corporate intelligence officer to spy on its former lawyer</w:t>
      </w:r>
      <w:r>
        <w:t xml:space="preserve">. </w:t>
      </w:r>
    </w:p>
    <w:p w:rsidR="002B7EC0" w:rsidP="002B7EC0">
      <w:pPr>
        <w:pStyle w:val="Question"/>
        <w:numPr>
          <w:ilvl w:val="0"/>
          <w:numId w:val="0"/>
        </w:numPr>
        <w:ind w:left="794"/>
      </w:pPr>
      <w:r>
        <w:t xml:space="preserve">Timur Kulibayev </w:t>
      </w:r>
      <w:r w:rsidRPr="00C20808">
        <w:t>was accused of skimming</w:t>
      </w:r>
      <w:r>
        <w:t xml:space="preserve"> tens</w:t>
      </w:r>
      <w:r w:rsidRPr="00C20808">
        <w:t xml:space="preserve"> of millions of pounds off the </w:t>
      </w:r>
      <w:r>
        <w:t>ETK</w:t>
      </w:r>
      <w:r w:rsidRPr="00C20808">
        <w:t xml:space="preserve"> pipeline deal and I think</w:t>
      </w:r>
      <w:r>
        <w:t xml:space="preserve"> </w:t>
      </w:r>
      <w:r w:rsidRPr="00C20808">
        <w:t>afterwards was allowed to buy Prince Andrew</w:t>
      </w:r>
      <w:r w:rsidR="001116EC">
        <w:t>’</w:t>
      </w:r>
      <w:r w:rsidRPr="00C20808">
        <w:t>s house</w:t>
      </w:r>
      <w:r>
        <w:t xml:space="preserve">. </w:t>
      </w:r>
    </w:p>
    <w:p w:rsidR="002B7EC0" w:rsidP="002B7EC0">
      <w:pPr>
        <w:pStyle w:val="Question"/>
        <w:numPr>
          <w:ilvl w:val="0"/>
          <w:numId w:val="0"/>
        </w:numPr>
        <w:ind w:left="794"/>
      </w:pPr>
      <w:r w:rsidRPr="00C20808">
        <w:t xml:space="preserve">Mohamed </w:t>
      </w:r>
      <w:r>
        <w:t>Amersi</w:t>
      </w:r>
      <w:r>
        <w:t>,</w:t>
      </w:r>
      <w:r w:rsidRPr="00C20808">
        <w:t xml:space="preserve"> who</w:t>
      </w:r>
      <w:r>
        <w:t>m</w:t>
      </w:r>
      <w:r w:rsidRPr="00C20808">
        <w:t xml:space="preserve"> many of you know very well</w:t>
      </w:r>
      <w:r>
        <w:t>,</w:t>
      </w:r>
      <w:r w:rsidRPr="00C20808">
        <w:t xml:space="preserve"> was accused </w:t>
      </w:r>
      <w:r w:rsidRPr="00C20808">
        <w:t xml:space="preserve">by </w:t>
      </w:r>
      <w:r w:rsidR="00AA12BA">
        <w:t>“</w:t>
      </w:r>
      <w:r>
        <w:t>P</w:t>
      </w:r>
      <w:r w:rsidRPr="00C20808">
        <w:t>anorama</w:t>
      </w:r>
      <w:r w:rsidR="00AA12BA">
        <w:t>”</w:t>
      </w:r>
      <w:r w:rsidRPr="00C20808">
        <w:t xml:space="preserve"> recentl</w:t>
      </w:r>
      <w:r>
        <w:t>y</w:t>
      </w:r>
      <w:r w:rsidRPr="00C20808">
        <w:t xml:space="preserve"> </w:t>
      </w:r>
      <w:r w:rsidRPr="00C20808">
        <w:t>of enabling</w:t>
      </w:r>
      <w:r>
        <w:t xml:space="preserve"> Gulnara Karimova</w:t>
      </w:r>
      <w:r w:rsidR="001116EC">
        <w:t>’</w:t>
      </w:r>
      <w:r>
        <w:t xml:space="preserve">s </w:t>
      </w:r>
      <w:r w:rsidRPr="00C20808">
        <w:t xml:space="preserve">significant </w:t>
      </w:r>
      <w:r>
        <w:t xml:space="preserve">illegal </w:t>
      </w:r>
      <w:r w:rsidRPr="00C20808">
        <w:t>payment</w:t>
      </w:r>
      <w:r>
        <w:t>. He</w:t>
      </w:r>
      <w:r w:rsidRPr="00C20808">
        <w:t xml:space="preserve"> is still a pretty active political figure here in the UK. </w:t>
      </w:r>
    </w:p>
    <w:p w:rsidR="00203CE5" w:rsidP="002B7EC0">
      <w:pPr>
        <w:pStyle w:val="Question"/>
        <w:numPr>
          <w:ilvl w:val="0"/>
          <w:numId w:val="0"/>
        </w:numPr>
        <w:ind w:left="794"/>
      </w:pPr>
      <w:r>
        <w:t>Are we</w:t>
      </w:r>
      <w:r w:rsidRPr="00C20808">
        <w:t xml:space="preserve"> using sanctions policy for</w:t>
      </w:r>
      <w:r>
        <w:t xml:space="preserve">ensically </w:t>
      </w:r>
      <w:r w:rsidRPr="00C20808">
        <w:t xml:space="preserve">enough to take out enablers </w:t>
      </w:r>
      <w:r>
        <w:t>of central Asia</w:t>
      </w:r>
      <w:r w:rsidRPr="00C20808">
        <w:t>n kleptocracy?</w:t>
      </w:r>
    </w:p>
    <w:p w:rsidR="002B7EC0" w:rsidP="00203CE5">
      <w:pPr>
        <w:pStyle w:val="Answer"/>
      </w:pPr>
      <w:r w:rsidRPr="00C20808">
        <w:rPr>
          <w:b/>
          <w:i/>
        </w:rPr>
        <w:t>Professor Heathershaw:</w:t>
      </w:r>
      <w:r>
        <w:t xml:space="preserve"> There have been no sanctions designations </w:t>
      </w:r>
      <w:r w:rsidRPr="00C20808">
        <w:t>against</w:t>
      </w:r>
      <w:r>
        <w:t xml:space="preserve"> central Asia</w:t>
      </w:r>
      <w:r w:rsidRPr="00C20808">
        <w:t>n</w:t>
      </w:r>
      <w:r>
        <w:t xml:space="preserve"> countries</w:t>
      </w:r>
      <w:r w:rsidRPr="00C20808">
        <w:t xml:space="preserve"> under the global anti</w:t>
      </w:r>
      <w:r>
        <w:t>-</w:t>
      </w:r>
      <w:r w:rsidRPr="00C20808">
        <w:t>corruption sanctions regime</w:t>
      </w:r>
      <w:r>
        <w:t>. That sh</w:t>
      </w:r>
      <w:r w:rsidRPr="00C20808">
        <w:t xml:space="preserve">ould change if you </w:t>
      </w:r>
      <w:r>
        <w:t>are</w:t>
      </w:r>
      <w:r w:rsidRPr="00C20808">
        <w:t xml:space="preserve"> going to use them in a systematic</w:t>
      </w:r>
      <w:r>
        <w:t xml:space="preserve"> way</w:t>
      </w:r>
      <w:r w:rsidRPr="00C20808">
        <w:t>, as opposed to what we have</w:t>
      </w:r>
      <w:r>
        <w:t>,</w:t>
      </w:r>
      <w:r>
        <w:t xml:space="preserve"> which is</w:t>
      </w:r>
      <w:r w:rsidRPr="00C20808">
        <w:t xml:space="preserve"> a whole r</w:t>
      </w:r>
      <w:r>
        <w:t>a</w:t>
      </w:r>
      <w:r w:rsidRPr="00C20808">
        <w:t>sh of sanctions under different regimes for the war in Ukraine</w:t>
      </w:r>
      <w:r>
        <w:t xml:space="preserve">. </w:t>
      </w:r>
    </w:p>
    <w:p w:rsidR="00203CE5" w:rsidP="00203CE5">
      <w:pPr>
        <w:pStyle w:val="Answer"/>
      </w:pPr>
      <w:r>
        <w:t>M</w:t>
      </w:r>
      <w:r w:rsidRPr="00C20808">
        <w:t xml:space="preserve">y understanding is that the </w:t>
      </w:r>
      <w:r>
        <w:t>O</w:t>
      </w:r>
      <w:r w:rsidRPr="00C20808">
        <w:t xml:space="preserve">ffice of </w:t>
      </w:r>
      <w:r w:rsidR="002B7EC0">
        <w:t xml:space="preserve">Financial </w:t>
      </w:r>
      <w:r>
        <w:t>S</w:t>
      </w:r>
      <w:r w:rsidRPr="00C20808">
        <w:t xml:space="preserve">anctions </w:t>
      </w:r>
      <w:r>
        <w:t>I</w:t>
      </w:r>
      <w:r w:rsidRPr="00C20808">
        <w:t xml:space="preserve">mplementation </w:t>
      </w:r>
      <w:r>
        <w:t>prefers</w:t>
      </w:r>
      <w:r w:rsidRPr="00C20808">
        <w:t xml:space="preserve"> to be low capacity</w:t>
      </w:r>
      <w:r w:rsidR="002B7EC0">
        <w:t>,</w:t>
      </w:r>
      <w:r w:rsidRPr="00C20808">
        <w:t xml:space="preserve"> </w:t>
      </w:r>
      <w:r w:rsidR="002B7EC0">
        <w:t xml:space="preserve">but </w:t>
      </w:r>
      <w:r w:rsidRPr="00C20808">
        <w:t>that has been increased because of that surge</w:t>
      </w:r>
      <w:r>
        <w:t>. It is s</w:t>
      </w:r>
      <w:r w:rsidRPr="00C20808">
        <w:t xml:space="preserve">omething that </w:t>
      </w:r>
      <w:r>
        <w:t>has been</w:t>
      </w:r>
      <w:r w:rsidRPr="00C20808">
        <w:t xml:space="preserve"> relatively recently introduced</w:t>
      </w:r>
      <w:r>
        <w:t xml:space="preserve">. Those kinds of individual-level </w:t>
      </w:r>
      <w:r w:rsidRPr="00C20808">
        <w:t xml:space="preserve">sanctions </w:t>
      </w:r>
      <w:r>
        <w:t>have not really been d</w:t>
      </w:r>
      <w:r w:rsidRPr="00C20808">
        <w:t xml:space="preserve">eployed effectively yet in </w:t>
      </w:r>
      <w:r>
        <w:t>central Asia, so the answer to</w:t>
      </w:r>
      <w:r w:rsidRPr="00C20808">
        <w:t xml:space="preserve"> your question has to be yes.</w:t>
      </w:r>
      <w:r w:rsidR="00234E2F">
        <w:t xml:space="preserve"> </w:t>
      </w:r>
    </w:p>
    <w:p w:rsidR="002B7EC0" w:rsidP="00203CE5">
      <w:pPr>
        <w:pStyle w:val="Answer"/>
      </w:pPr>
      <w:r w:rsidRPr="00C20808">
        <w:rPr>
          <w:b/>
          <w:i/>
        </w:rPr>
        <w:t>Oliver Bullough:</w:t>
      </w:r>
      <w:r>
        <w:t xml:space="preserve"> </w:t>
      </w:r>
      <w:r w:rsidRPr="00C20808">
        <w:t>I am not a huge fan of sanctions. I think they are a good response to an emergency but should be a stop</w:t>
      </w:r>
      <w:r>
        <w:t>-</w:t>
      </w:r>
      <w:r w:rsidRPr="00C20808">
        <w:t>gap measure</w:t>
      </w:r>
      <w:r>
        <w:t>. Like pressing the</w:t>
      </w:r>
      <w:r w:rsidRPr="00C20808">
        <w:t xml:space="preserve"> boost button on the dashboard of a spaceship</w:t>
      </w:r>
      <w:r>
        <w:t>, you</w:t>
      </w:r>
      <w:r w:rsidRPr="00C20808">
        <w:t xml:space="preserve"> should use it only when you need a boost; </w:t>
      </w:r>
      <w:r>
        <w:t>i</w:t>
      </w:r>
      <w:r w:rsidRPr="00C20808">
        <w:t xml:space="preserve">t should not be </w:t>
      </w:r>
      <w:r>
        <w:t>the</w:t>
      </w:r>
      <w:r w:rsidRPr="00C20808">
        <w:t xml:space="preserve"> default setting. </w:t>
      </w:r>
    </w:p>
    <w:p w:rsidR="002B7EC0" w:rsidP="00203CE5">
      <w:pPr>
        <w:pStyle w:val="Answer"/>
      </w:pPr>
      <w:r>
        <w:t>W</w:t>
      </w:r>
      <w:r w:rsidRPr="00C20808">
        <w:t xml:space="preserve">hat we need is a regulatory and law enforcement system that is up to the task </w:t>
      </w:r>
      <w:r>
        <w:t xml:space="preserve">that </w:t>
      </w:r>
      <w:r w:rsidRPr="00C20808">
        <w:t>we can then use sanctions to augment</w:t>
      </w:r>
      <w:r>
        <w:t xml:space="preserve"> </w:t>
      </w:r>
      <w:r w:rsidRPr="00C20808">
        <w:t>if there is a moment of crisis</w:t>
      </w:r>
      <w:r>
        <w:t>,</w:t>
      </w:r>
      <w:r w:rsidRPr="00C20808">
        <w:t xml:space="preserve"> as has happened in Ukraine</w:t>
      </w:r>
      <w:r>
        <w:t xml:space="preserve">. </w:t>
      </w:r>
    </w:p>
    <w:p w:rsidR="00203CE5" w:rsidP="00203CE5">
      <w:pPr>
        <w:pStyle w:val="Answer"/>
      </w:pPr>
      <w:r>
        <w:t>The</w:t>
      </w:r>
      <w:r w:rsidRPr="00C20808">
        <w:t xml:space="preserve"> system in </w:t>
      </w:r>
      <w:r>
        <w:t>central Asia</w:t>
      </w:r>
      <w:r w:rsidRPr="00C20808">
        <w:t xml:space="preserve"> is not in a crisis</w:t>
      </w:r>
      <w:r>
        <w:t>;</w:t>
      </w:r>
      <w:r w:rsidRPr="00C20808">
        <w:t xml:space="preserve"> it is a chronic system and should be addressed in a careful, deliberate</w:t>
      </w:r>
      <w:r>
        <w:t>,</w:t>
      </w:r>
      <w:r w:rsidRPr="00C20808">
        <w:t xml:space="preserve"> long</w:t>
      </w:r>
      <w:r>
        <w:noBreakHyphen/>
      </w:r>
      <w:r w:rsidRPr="00C20808">
        <w:t>term way</w:t>
      </w:r>
      <w:r>
        <w:t>. T</w:t>
      </w:r>
      <w:r w:rsidRPr="00C20808">
        <w:t xml:space="preserve">he problem we are seeing in relation to </w:t>
      </w:r>
      <w:r>
        <w:t>central Asia</w:t>
      </w:r>
      <w:r w:rsidRPr="00C20808">
        <w:t xml:space="preserve"> is identical to that which we see in relation to many other parts of the world: dishonest political elites bringing large quantities of money into this country with the help of our enablers, whether they </w:t>
      </w:r>
      <w:r>
        <w:t>are from central Asia,</w:t>
      </w:r>
      <w:r w:rsidRPr="00C20808">
        <w:t xml:space="preserve"> Nigeria</w:t>
      </w:r>
      <w:r>
        <w:t>,</w:t>
      </w:r>
      <w:r w:rsidRPr="00C20808">
        <w:t xml:space="preserve"> Malaysia or </w:t>
      </w:r>
      <w:r w:rsidR="002B7EC0">
        <w:t>wherever</w:t>
      </w:r>
      <w:r w:rsidRPr="00C20808">
        <w:t>.</w:t>
      </w:r>
    </w:p>
    <w:p w:rsidR="00203CE5" w:rsidP="00203CE5">
      <w:pPr>
        <w:pStyle w:val="Question"/>
        <w:numPr>
          <w:ilvl w:val="0"/>
          <w:numId w:val="9"/>
        </w:numPr>
      </w:pPr>
      <w:r w:rsidRPr="00C20808">
        <w:rPr>
          <w:b/>
        </w:rPr>
        <w:t>Liam Byrne:</w:t>
      </w:r>
      <w:r>
        <w:t xml:space="preserve"> M</w:t>
      </w:r>
      <w:r w:rsidRPr="00C20808">
        <w:t>any of us were together for the long hours</w:t>
      </w:r>
      <w:r>
        <w:t xml:space="preserve"> spent</w:t>
      </w:r>
      <w:r w:rsidRPr="00C20808">
        <w:t xml:space="preserve"> on the </w:t>
      </w:r>
      <w:r>
        <w:t>E</w:t>
      </w:r>
      <w:r w:rsidRPr="00C20808">
        <w:t xml:space="preserve">conomic </w:t>
      </w:r>
      <w:r>
        <w:t>C</w:t>
      </w:r>
      <w:r w:rsidRPr="00C20808">
        <w:t xml:space="preserve">rime </w:t>
      </w:r>
      <w:r>
        <w:t>B</w:t>
      </w:r>
      <w:r w:rsidRPr="00C20808">
        <w:t>ill</w:t>
      </w:r>
      <w:r w:rsidR="002B7EC0">
        <w:t>,</w:t>
      </w:r>
      <w:r w:rsidRPr="00C20808">
        <w:t xml:space="preserve"> which is currently going through the House of Lords. Do you want to spell out for the </w:t>
      </w:r>
      <w:r>
        <w:t>C</w:t>
      </w:r>
      <w:r w:rsidRPr="00C20808">
        <w:t xml:space="preserve">ommittee the way you arrived at </w:t>
      </w:r>
      <w:r>
        <w:t>t</w:t>
      </w:r>
      <w:r w:rsidRPr="00C20808">
        <w:t xml:space="preserve">he </w:t>
      </w:r>
      <w:r>
        <w:t>B</w:t>
      </w:r>
      <w:r w:rsidRPr="00C20808">
        <w:t>ill</w:t>
      </w:r>
      <w:r w:rsidR="001116EC">
        <w:t>’</w:t>
      </w:r>
      <w:r w:rsidRPr="00C20808">
        <w:t xml:space="preserve">s shortcomings and the amendments that perhaps the House of Commons should review when it comes back to us? </w:t>
      </w:r>
      <w:r w:rsidR="002B7EC0">
        <w:t>G</w:t>
      </w:r>
      <w:r w:rsidRPr="00C20808">
        <w:t xml:space="preserve">ive us your </w:t>
      </w:r>
      <w:r>
        <w:t>top</w:t>
      </w:r>
      <w:r w:rsidRPr="00C20808">
        <w:t xml:space="preserve"> three measures.</w:t>
      </w:r>
    </w:p>
    <w:p w:rsidR="009C3BB9" w:rsidP="00203CE5">
      <w:pPr>
        <w:pStyle w:val="Answer"/>
      </w:pPr>
      <w:r w:rsidRPr="00C20808">
        <w:rPr>
          <w:b/>
          <w:i/>
        </w:rPr>
        <w:t>Oliver Bullough:</w:t>
      </w:r>
      <w:r>
        <w:t xml:space="preserve"> </w:t>
      </w:r>
      <w:r w:rsidRPr="00C20808">
        <w:t xml:space="preserve">Companies House has been a massive problem for a long time. The fact that </w:t>
      </w:r>
      <w:r>
        <w:t>C</w:t>
      </w:r>
      <w:r w:rsidRPr="00C20808">
        <w:t xml:space="preserve">ompanies </w:t>
      </w:r>
      <w:r>
        <w:t>H</w:t>
      </w:r>
      <w:r w:rsidRPr="00C20808">
        <w:t>ouse has not been able to verify information has allowed ludicrous holes</w:t>
      </w:r>
      <w:r>
        <w:t>—</w:t>
      </w:r>
      <w:r w:rsidRPr="00C20808">
        <w:t>people called St</w:t>
      </w:r>
      <w:r>
        <w:t>alin</w:t>
      </w:r>
      <w:r w:rsidRPr="00C20808">
        <w:t xml:space="preserve"> owning companies</w:t>
      </w:r>
      <w:r>
        <w:t>—and</w:t>
      </w:r>
      <w:r w:rsidRPr="00C20808">
        <w:t xml:space="preserve"> </w:t>
      </w:r>
      <w:r>
        <w:t>the</w:t>
      </w:r>
      <w:r w:rsidRPr="00C20808">
        <w:t xml:space="preserve"> genuine</w:t>
      </w:r>
      <w:r>
        <w:t>ly</w:t>
      </w:r>
      <w:r w:rsidRPr="00C20808">
        <w:t xml:space="preserve"> grotesque misuse of UK corporate structure</w:t>
      </w:r>
      <w:r>
        <w:t>s. H</w:t>
      </w:r>
      <w:r w:rsidRPr="00C20808">
        <w:t xml:space="preserve">opefully, that will end. </w:t>
      </w:r>
    </w:p>
    <w:p w:rsidR="00203CE5" w:rsidP="00203CE5">
      <w:pPr>
        <w:pStyle w:val="Answer"/>
      </w:pPr>
      <w:r w:rsidRPr="00C20808">
        <w:t>I do not see any sign</w:t>
      </w:r>
      <w:r>
        <w:t>,</w:t>
      </w:r>
      <w:r w:rsidRPr="00C20808">
        <w:t xml:space="preserve"> however</w:t>
      </w:r>
      <w:r>
        <w:t>,</w:t>
      </w:r>
      <w:r w:rsidRPr="00C20808">
        <w:t xml:space="preserve"> that the </w:t>
      </w:r>
      <w:r>
        <w:t>G</w:t>
      </w:r>
      <w:r w:rsidRPr="00C20808">
        <w:t xml:space="preserve">overnment are prepared sufficiently to resource Companies House to the extent it needs. I do not know why a company has to cost </w:t>
      </w:r>
      <w:r>
        <w:t>£</w:t>
      </w:r>
      <w:r w:rsidRPr="00C20808">
        <w:t>12</w:t>
      </w:r>
      <w:r>
        <w:t>.</w:t>
      </w:r>
      <w:r w:rsidRPr="00C20808">
        <w:t xml:space="preserve"> I do not think it would be an obstacle to set up a company for </w:t>
      </w:r>
      <w:r>
        <w:t>£</w:t>
      </w:r>
      <w:r w:rsidRPr="00C20808">
        <w:t>50</w:t>
      </w:r>
      <w:r>
        <w:t>. C</w:t>
      </w:r>
      <w:r w:rsidRPr="00C20808">
        <w:t xml:space="preserve">ertainly, </w:t>
      </w:r>
      <w:r>
        <w:t>£</w:t>
      </w:r>
      <w:r w:rsidRPr="00C20808">
        <w:t>50 would allow a lot more due diligence to be don</w:t>
      </w:r>
      <w:r>
        <w:t xml:space="preserve">e. Last year </w:t>
      </w:r>
      <w:r w:rsidRPr="00C20808">
        <w:t>750,000 companies we</w:t>
      </w:r>
      <w:r>
        <w:t>re</w:t>
      </w:r>
      <w:r w:rsidRPr="00C20808">
        <w:t xml:space="preserve"> set up</w:t>
      </w:r>
      <w:r>
        <w:t>. T</w:t>
      </w:r>
      <w:r w:rsidRPr="00C20808">
        <w:t>hat needs a lot of people to do due diligence on that. That is an issue.</w:t>
      </w:r>
    </w:p>
    <w:p w:rsidR="00203CE5" w:rsidP="00203CE5">
      <w:pPr>
        <w:pStyle w:val="Answer"/>
      </w:pPr>
      <w:r w:rsidRPr="00C20808">
        <w:t xml:space="preserve">Going further back to the </w:t>
      </w:r>
      <w:r>
        <w:t>E</w:t>
      </w:r>
      <w:r w:rsidRPr="00C20808">
        <w:t xml:space="preserve">conomic </w:t>
      </w:r>
      <w:r>
        <w:t>C</w:t>
      </w:r>
      <w:r w:rsidRPr="00C20808">
        <w:t xml:space="preserve">rime </w:t>
      </w:r>
      <w:r>
        <w:t>B</w:t>
      </w:r>
      <w:r w:rsidRPr="00C20808">
        <w:t>ill</w:t>
      </w:r>
      <w:r>
        <w:t xml:space="preserve"> last year, it was </w:t>
      </w:r>
      <w:r w:rsidRPr="00E622F8">
        <w:t>very good at imposing transparency on shell companies owning property in the UK</w:t>
      </w:r>
      <w:r>
        <w:t xml:space="preserve">. That has been a </w:t>
      </w:r>
      <w:r w:rsidRPr="00E622F8">
        <w:t>major tool used by kleptocrats to hide th</w:t>
      </w:r>
      <w:r>
        <w:t>eir</w:t>
      </w:r>
      <w:r w:rsidRPr="00E622F8">
        <w:t xml:space="preserve"> ownership of UK propert</w:t>
      </w:r>
      <w:r>
        <w:t>y. Two and a half times more trusts are being used to own property in the UK than there are</w:t>
      </w:r>
      <w:r w:rsidRPr="00E622F8">
        <w:t xml:space="preserve"> companies. That is untouched. That is not public information</w:t>
      </w:r>
      <w:r>
        <w:t xml:space="preserve"> and it </w:t>
      </w:r>
      <w:r w:rsidRPr="00E622F8">
        <w:t>needs to be taken far more seriously</w:t>
      </w:r>
      <w:r>
        <w:t>.</w:t>
      </w:r>
    </w:p>
    <w:p w:rsidR="00203CE5" w:rsidP="00203CE5">
      <w:pPr>
        <w:pStyle w:val="Answer"/>
      </w:pPr>
      <w:r w:rsidRPr="00E622F8">
        <w:t>I say again and again that it is not really about legislation</w:t>
      </w:r>
      <w:r>
        <w:t>;</w:t>
      </w:r>
      <w:r w:rsidRPr="00E622F8">
        <w:t xml:space="preserve"> it is about enforcing the legislation that already exists</w:t>
      </w:r>
      <w:r>
        <w:t xml:space="preserve">. Unexplained wealth orders were </w:t>
      </w:r>
      <w:r w:rsidRPr="00E622F8">
        <w:t>launched</w:t>
      </w:r>
      <w:r>
        <w:t xml:space="preserve"> with huge fanfare</w:t>
      </w:r>
      <w:r w:rsidRPr="00E622F8">
        <w:t xml:space="preserve"> in 2016</w:t>
      </w:r>
      <w:r>
        <w:t>-</w:t>
      </w:r>
      <w:r w:rsidRPr="00E622F8">
        <w:t>17</w:t>
      </w:r>
      <w:r>
        <w:t xml:space="preserve"> as</w:t>
      </w:r>
      <w:r w:rsidRPr="00E622F8">
        <w:t xml:space="preserve"> </w:t>
      </w:r>
      <w:r w:rsidR="00D265AE">
        <w:t>McM</w:t>
      </w:r>
      <w:r w:rsidRPr="00E622F8">
        <w:t>afia laws because of the TV show going out at the time</w:t>
      </w:r>
      <w:r>
        <w:t xml:space="preserve">, but </w:t>
      </w:r>
      <w:r w:rsidRPr="00E622F8">
        <w:t>where are they?</w:t>
      </w:r>
      <w:r>
        <w:t xml:space="preserve"> </w:t>
      </w:r>
      <w:r w:rsidRPr="00E622F8">
        <w:t>If you talk to NCA officers now they say they just use account freezing orders instead becau</w:t>
      </w:r>
      <w:r>
        <w:t>s</w:t>
      </w:r>
      <w:r w:rsidRPr="00E622F8">
        <w:t xml:space="preserve">e </w:t>
      </w:r>
      <w:r>
        <w:t xml:space="preserve">UWOs </w:t>
      </w:r>
      <w:r w:rsidRPr="00E622F8">
        <w:t>are too expensive and unpredictable.</w:t>
      </w:r>
    </w:p>
    <w:p w:rsidR="00203CE5" w:rsidP="00203CE5">
      <w:pPr>
        <w:pStyle w:val="Question"/>
        <w:numPr>
          <w:ilvl w:val="0"/>
          <w:numId w:val="9"/>
        </w:numPr>
      </w:pPr>
      <w:r w:rsidRPr="00E622F8">
        <w:rPr>
          <w:b/>
        </w:rPr>
        <w:t>Liam Byrne:</w:t>
      </w:r>
      <w:r>
        <w:t xml:space="preserve"> </w:t>
      </w:r>
      <w:r w:rsidRPr="00E622F8">
        <w:t>Does anyone else want to add to Oliver</w:t>
      </w:r>
      <w:r w:rsidR="001116EC">
        <w:t>’</w:t>
      </w:r>
      <w:r w:rsidRPr="00E622F8">
        <w:t>s shortlist</w:t>
      </w:r>
      <w:r>
        <w:t>? You have touched on corporate liability.</w:t>
      </w:r>
    </w:p>
    <w:p w:rsidR="00203CE5" w:rsidP="00203CE5">
      <w:pPr>
        <w:pStyle w:val="Answer"/>
      </w:pPr>
      <w:r w:rsidRPr="00E622F8">
        <w:rPr>
          <w:b/>
          <w:i/>
        </w:rPr>
        <w:t>Professor Heathershaw:</w:t>
      </w:r>
      <w:r>
        <w:t xml:space="preserve"> </w:t>
      </w:r>
      <w:r w:rsidRPr="00E51CC2">
        <w:t>I touched on that.</w:t>
      </w:r>
    </w:p>
    <w:p w:rsidR="00203CE5" w:rsidP="00203CE5">
      <w:pPr>
        <w:pStyle w:val="Question"/>
        <w:numPr>
          <w:ilvl w:val="0"/>
          <w:numId w:val="9"/>
        </w:numPr>
      </w:pPr>
      <w:r w:rsidRPr="00E51CC2">
        <w:rPr>
          <w:b/>
        </w:rPr>
        <w:t>Liam Byrne:</w:t>
      </w:r>
      <w:r>
        <w:t xml:space="preserve"> </w:t>
      </w:r>
      <w:r w:rsidRPr="00E51CC2">
        <w:t>Do you want to throw in something about donations to UK political parties</w:t>
      </w:r>
      <w:r>
        <w:t>? T</w:t>
      </w:r>
      <w:r w:rsidRPr="00E51CC2">
        <w:t>hat is a measure</w:t>
      </w:r>
      <w:r>
        <w:t xml:space="preserve"> in the National Security Bill, but at the moment </w:t>
      </w:r>
      <w:r w:rsidRPr="00E51CC2">
        <w:t>you do not need to earn the profits in the UK to make</w:t>
      </w:r>
      <w:r>
        <w:t xml:space="preserve"> £1 million worth of </w:t>
      </w:r>
      <w:r w:rsidRPr="00E51CC2">
        <w:t>donations to UK political parties</w:t>
      </w:r>
      <w:r>
        <w:t>.</w:t>
      </w:r>
    </w:p>
    <w:p w:rsidR="009C3BB9" w:rsidP="00203CE5">
      <w:pPr>
        <w:pStyle w:val="Answer"/>
      </w:pPr>
      <w:r w:rsidRPr="00E51CC2">
        <w:rPr>
          <w:b/>
          <w:i/>
        </w:rPr>
        <w:t>Professor Heathershaw:</w:t>
      </w:r>
      <w:r>
        <w:t xml:space="preserve"> I</w:t>
      </w:r>
      <w:r w:rsidRPr="00E51CC2">
        <w:t xml:space="preserve">t takes </w:t>
      </w:r>
      <w:r>
        <w:t xml:space="preserve">me </w:t>
      </w:r>
      <w:r w:rsidRPr="00E51CC2">
        <w:t xml:space="preserve">a little </w:t>
      </w:r>
      <w:r>
        <w:t>bit away from my e</w:t>
      </w:r>
      <w:r w:rsidRPr="00E51CC2">
        <w:t xml:space="preserve">xpertise, but it does seem to be </w:t>
      </w:r>
      <w:r>
        <w:t xml:space="preserve">an </w:t>
      </w:r>
      <w:r w:rsidRPr="00E51CC2">
        <w:t>anomaly to me</w:t>
      </w:r>
      <w:r>
        <w:t xml:space="preserve">. The fact </w:t>
      </w:r>
      <w:r w:rsidRPr="00E51CC2">
        <w:t xml:space="preserve">that you can do that </w:t>
      </w:r>
      <w:r>
        <w:t>by</w:t>
      </w:r>
      <w:r w:rsidRPr="00E51CC2">
        <w:t xml:space="preserve"> being a Commonwealth citizen without being based in the UK</w:t>
      </w:r>
      <w:r>
        <w:t xml:space="preserve">, or you can do so for </w:t>
      </w:r>
      <w:r w:rsidRPr="00E51CC2">
        <w:t>a company that does</w:t>
      </w:r>
      <w:r>
        <w:t xml:space="preserve"> not</w:t>
      </w:r>
      <w:r w:rsidRPr="00E51CC2">
        <w:t xml:space="preserve"> have a great deal of real economic activity here</w:t>
      </w:r>
      <w:r>
        <w:t>, means</w:t>
      </w:r>
      <w:r w:rsidRPr="00E51CC2">
        <w:t xml:space="preserve"> these are weaknesses </w:t>
      </w:r>
      <w:r>
        <w:t xml:space="preserve">that </w:t>
      </w:r>
      <w:r w:rsidRPr="00E51CC2">
        <w:t>presumably would require legal change elsewhere</w:t>
      </w:r>
      <w:r>
        <w:t>.</w:t>
      </w:r>
      <w:r w:rsidRPr="00E51CC2">
        <w:t xml:space="preserve"> </w:t>
      </w:r>
    </w:p>
    <w:p w:rsidR="00203CE5" w:rsidP="00203CE5">
      <w:pPr>
        <w:pStyle w:val="Answer"/>
      </w:pPr>
      <w:r w:rsidRPr="00E51CC2">
        <w:t xml:space="preserve">I think </w:t>
      </w:r>
      <w:r w:rsidR="009C3BB9">
        <w:t xml:space="preserve">that </w:t>
      </w:r>
      <w:r w:rsidRPr="00E51CC2">
        <w:t>corporate criminal liability is important</w:t>
      </w:r>
      <w:r>
        <w:t>.</w:t>
      </w:r>
      <w:r w:rsidRPr="00E51CC2">
        <w:t xml:space="preserve"> I think the anti</w:t>
      </w:r>
      <w:r>
        <w:t xml:space="preserve">-SLAPPs </w:t>
      </w:r>
      <w:r w:rsidRPr="00E51CC2">
        <w:t>amendment is worth considering</w:t>
      </w:r>
      <w:r>
        <w:t xml:space="preserve">. The Government said that maybe they would legislate </w:t>
      </w:r>
      <w:r w:rsidRPr="00E51CC2">
        <w:t>elsewhere for that</w:t>
      </w:r>
      <w:r>
        <w:t xml:space="preserve">, but it is difficult. Certainly, when I am involved in briefing </w:t>
      </w:r>
      <w:r w:rsidRPr="00E51CC2" w:rsidR="009C3BB9">
        <w:t xml:space="preserve">Government </w:t>
      </w:r>
      <w:r>
        <w:t xml:space="preserve">I am </w:t>
      </w:r>
      <w:r w:rsidRPr="00E51CC2">
        <w:t>often talking to multiple department</w:t>
      </w:r>
      <w:r>
        <w:t>s. When you s</w:t>
      </w:r>
      <w:r w:rsidRPr="00E51CC2">
        <w:t xml:space="preserve">peak to </w:t>
      </w:r>
      <w:r w:rsidR="009C3BB9">
        <w:t xml:space="preserve">the </w:t>
      </w:r>
      <w:r w:rsidRPr="00E51CC2">
        <w:t>FC</w:t>
      </w:r>
      <w:r>
        <w:t>DO</w:t>
      </w:r>
      <w:r w:rsidR="009C3BB9">
        <w:t>,</w:t>
      </w:r>
      <w:r>
        <w:t xml:space="preserve"> they say, “That</w:t>
      </w:r>
      <w:r w:rsidR="001116EC">
        <w:t>’</w:t>
      </w:r>
      <w:r>
        <w:t>s really more for Justice, Home or Education.” I see</w:t>
      </w:r>
      <w:r w:rsidRPr="00E51CC2">
        <w:t xml:space="preserve"> across </w:t>
      </w:r>
      <w:r>
        <w:t>W</w:t>
      </w:r>
      <w:r w:rsidRPr="00E51CC2">
        <w:t>hitehall real challenges</w:t>
      </w:r>
      <w:r>
        <w:t>.</w:t>
      </w:r>
      <w:r w:rsidRPr="00E51CC2">
        <w:t xml:space="preserve"> </w:t>
      </w:r>
      <w:r>
        <w:t>T</w:t>
      </w:r>
      <w:r w:rsidRPr="00E51CC2">
        <w:t xml:space="preserve">here could be other </w:t>
      </w:r>
      <w:r w:rsidR="00D80508">
        <w:t>D</w:t>
      </w:r>
      <w:r w:rsidRPr="00E51CC2">
        <w:t>epartments</w:t>
      </w:r>
      <w:r>
        <w:t xml:space="preserve"> involved.</w:t>
      </w:r>
    </w:p>
    <w:p w:rsidR="00203CE5" w:rsidP="00203CE5">
      <w:pPr>
        <w:pStyle w:val="Question"/>
        <w:numPr>
          <w:ilvl w:val="0"/>
          <w:numId w:val="9"/>
        </w:numPr>
      </w:pPr>
      <w:r w:rsidRPr="00E51CC2">
        <w:rPr>
          <w:b/>
        </w:rPr>
        <w:t>Liam Byrne:</w:t>
      </w:r>
      <w:r>
        <w:t xml:space="preserve"> T</w:t>
      </w:r>
      <w:r w:rsidRPr="00E51CC2">
        <w:t>hat is a really important conclusion for this inquiry</w:t>
      </w:r>
      <w:r>
        <w:t xml:space="preserve">. There needs to be a whole-government </w:t>
      </w:r>
      <w:r w:rsidRPr="00E51CC2">
        <w:t>strategy for tackling the kind of</w:t>
      </w:r>
      <w:r>
        <w:t xml:space="preserve"> kleptocracy that we </w:t>
      </w:r>
      <w:r w:rsidRPr="00E51CC2">
        <w:t>might be trying to police</w:t>
      </w:r>
      <w:r>
        <w:t>.</w:t>
      </w:r>
    </w:p>
    <w:p w:rsidR="00203CE5" w:rsidP="00203CE5">
      <w:pPr>
        <w:pStyle w:val="Answer"/>
      </w:pPr>
      <w:r w:rsidRPr="00E51CC2">
        <w:rPr>
          <w:b/>
          <w:i/>
        </w:rPr>
        <w:t>Professor Heathershaw:</w:t>
      </w:r>
      <w:r>
        <w:t xml:space="preserve"> Yes. Across</w:t>
      </w:r>
      <w:r w:rsidRPr="00E51CC2">
        <w:t xml:space="preserve"> Whitehall </w:t>
      </w:r>
      <w:r>
        <w:t>there is</w:t>
      </w:r>
      <w:r w:rsidRPr="00E51CC2">
        <w:t xml:space="preserve"> a</w:t>
      </w:r>
      <w:r w:rsidR="009C3BB9">
        <w:t>n illicit</w:t>
      </w:r>
      <w:r w:rsidRPr="00E51CC2">
        <w:t xml:space="preserve"> finance group</w:t>
      </w:r>
      <w:r w:rsidR="009C3BB9">
        <w:t>,</w:t>
      </w:r>
      <w:r>
        <w:t xml:space="preserve"> which seems to have </w:t>
      </w:r>
      <w:r w:rsidRPr="00E51CC2">
        <w:t>become more functional and active in recent years</w:t>
      </w:r>
      <w:r>
        <w:t xml:space="preserve">, but addressing this is a real </w:t>
      </w:r>
      <w:r w:rsidRPr="00E51CC2">
        <w:t>challenge</w:t>
      </w:r>
      <w:r>
        <w:t xml:space="preserve"> given</w:t>
      </w:r>
      <w:r w:rsidRPr="00E51CC2">
        <w:t xml:space="preserve"> the way the state is organised.</w:t>
      </w:r>
    </w:p>
    <w:p w:rsidR="00203CE5" w:rsidP="00203CE5">
      <w:pPr>
        <w:pStyle w:val="Question"/>
        <w:numPr>
          <w:ilvl w:val="0"/>
          <w:numId w:val="9"/>
        </w:numPr>
      </w:pPr>
      <w:r w:rsidRPr="00E51CC2">
        <w:rPr>
          <w:b/>
        </w:rPr>
        <w:t>Liam Byrne:</w:t>
      </w:r>
      <w:r>
        <w:t xml:space="preserve"> Kris,</w:t>
      </w:r>
      <w:r w:rsidRPr="00E51CC2">
        <w:t xml:space="preserve"> do you have anything to add</w:t>
      </w:r>
      <w:r>
        <w:t xml:space="preserve"> briefly</w:t>
      </w:r>
      <w:r w:rsidRPr="00E51CC2">
        <w:t>?</w:t>
      </w:r>
    </w:p>
    <w:p w:rsidR="00203CE5" w:rsidP="00203CE5">
      <w:pPr>
        <w:pStyle w:val="Answer"/>
      </w:pPr>
      <w:r w:rsidRPr="00E51CC2">
        <w:rPr>
          <w:b/>
          <w:i/>
        </w:rPr>
        <w:t>Professor Lasslett:</w:t>
      </w:r>
      <w:r>
        <w:t xml:space="preserve"> No.</w:t>
      </w:r>
    </w:p>
    <w:p w:rsidR="00203CE5" w:rsidP="00203CE5">
      <w:pPr>
        <w:pStyle w:val="Question"/>
        <w:numPr>
          <w:ilvl w:val="0"/>
          <w:numId w:val="9"/>
        </w:numPr>
      </w:pPr>
      <w:r w:rsidRPr="00E51CC2">
        <w:rPr>
          <w:b/>
        </w:rPr>
        <w:t>Henry Smith:</w:t>
      </w:r>
      <w:r>
        <w:t xml:space="preserve"> P</w:t>
      </w:r>
      <w:r w:rsidRPr="00E51CC2">
        <w:t>rofessor Heather</w:t>
      </w:r>
      <w:r>
        <w:t>s</w:t>
      </w:r>
      <w:r w:rsidRPr="00E51CC2">
        <w:t xml:space="preserve">haw, </w:t>
      </w:r>
      <w:r>
        <w:t>we talked a</w:t>
      </w:r>
      <w:r w:rsidRPr="00E51CC2">
        <w:t xml:space="preserve"> few </w:t>
      </w:r>
      <w:r>
        <w:t>moments</w:t>
      </w:r>
      <w:r w:rsidRPr="00E51CC2">
        <w:t xml:space="preserve"> ago about sanctions</w:t>
      </w:r>
      <w:r>
        <w:t xml:space="preserve">. There is </w:t>
      </w:r>
      <w:r w:rsidRPr="00E51CC2">
        <w:t>widespread abuse of sanctions in Russia</w:t>
      </w:r>
      <w:r>
        <w:t>,</w:t>
      </w:r>
      <w:r w:rsidRPr="00E51CC2">
        <w:t xml:space="preserve"> Iran and Kazakhstan. What is the nature of that in your view? Is it driven by mixed ideology</w:t>
      </w:r>
      <w:r>
        <w:t>,</w:t>
      </w:r>
      <w:r w:rsidRPr="00E51CC2">
        <w:t xml:space="preserve"> by corruption or </w:t>
      </w:r>
      <w:r w:rsidR="009C3BB9">
        <w:t xml:space="preserve">by </w:t>
      </w:r>
      <w:r w:rsidRPr="00E51CC2">
        <w:t>a mix of those things?</w:t>
      </w:r>
    </w:p>
    <w:p w:rsidR="009C3BB9" w:rsidP="00203CE5">
      <w:pPr>
        <w:pStyle w:val="Answer"/>
      </w:pPr>
      <w:r w:rsidRPr="00E51CC2">
        <w:rPr>
          <w:b/>
          <w:i/>
        </w:rPr>
        <w:t>Professor Heathershaw:</w:t>
      </w:r>
      <w:r>
        <w:t xml:space="preserve"> </w:t>
      </w:r>
      <w:r w:rsidRPr="00E51CC2">
        <w:t>I refer back to the previous panel</w:t>
      </w:r>
      <w:r>
        <w:t xml:space="preserve">. There will be no </w:t>
      </w:r>
      <w:r w:rsidRPr="00E51CC2">
        <w:t>decoupling from Russia</w:t>
      </w:r>
      <w:r>
        <w:t>, as Annette Bohr said. For Ka</w:t>
      </w:r>
      <w:r w:rsidRPr="00E51CC2">
        <w:t>zakhstan</w:t>
      </w:r>
      <w:r>
        <w:t>, there is a nee</w:t>
      </w:r>
      <w:r w:rsidRPr="00E51CC2">
        <w:t>d to tre</w:t>
      </w:r>
      <w:r>
        <w:t>ad</w:t>
      </w:r>
      <w:r w:rsidRPr="00E51CC2">
        <w:t xml:space="preserve"> a fine line</w:t>
      </w:r>
      <w:r>
        <w:t xml:space="preserve"> and not be seen </w:t>
      </w:r>
      <w:r w:rsidRPr="00E51CC2">
        <w:t>egregiously to allow</w:t>
      </w:r>
      <w:r>
        <w:t xml:space="preserve"> the re</w:t>
      </w:r>
      <w:r>
        <w:noBreakHyphen/>
        <w:t xml:space="preserve">export of </w:t>
      </w:r>
      <w:r w:rsidRPr="00E51CC2">
        <w:t>goods or its tech centre to be a place where Russian companies can set up to avoid sanctions</w:t>
      </w:r>
      <w:r>
        <w:t xml:space="preserve">. </w:t>
      </w:r>
      <w:r>
        <w:t>A</w:t>
      </w:r>
      <w:r w:rsidRPr="00E51CC2">
        <w:t>t the same time</w:t>
      </w:r>
      <w:r>
        <w:t>,</w:t>
      </w:r>
      <w:r w:rsidRPr="00E51CC2">
        <w:t xml:space="preserve"> it does not want to be pushing back against Russia and inhibiting Russia</w:t>
      </w:r>
      <w:r>
        <w:t xml:space="preserve">. </w:t>
      </w:r>
    </w:p>
    <w:p w:rsidR="00203CE5" w:rsidP="00203CE5">
      <w:pPr>
        <w:pStyle w:val="Answer"/>
      </w:pPr>
      <w:r>
        <w:t>T</w:t>
      </w:r>
      <w:r w:rsidRPr="00E51CC2">
        <w:t>hink</w:t>
      </w:r>
      <w:r>
        <w:t>ing</w:t>
      </w:r>
      <w:r w:rsidRPr="00E51CC2">
        <w:t xml:space="preserve"> of </w:t>
      </w:r>
      <w:r>
        <w:t>central Asia</w:t>
      </w:r>
      <w:r w:rsidRPr="00E51CC2">
        <w:t>n states as swinging a political pendulum</w:t>
      </w:r>
      <w:r>
        <w:t xml:space="preserve"> west or east is the wrong way to look at it. Central Asian states</w:t>
      </w:r>
      <w:r w:rsidRPr="00E51CC2">
        <w:t xml:space="preserve"> can neither </w:t>
      </w:r>
      <w:r>
        <w:t>de</w:t>
      </w:r>
      <w:r w:rsidRPr="00E51CC2">
        <w:t xml:space="preserve">couple from Russia </w:t>
      </w:r>
      <w:r>
        <w:t>nor de</w:t>
      </w:r>
      <w:r w:rsidRPr="00E51CC2">
        <w:t>couple from western financial services</w:t>
      </w:r>
      <w:r>
        <w:t xml:space="preserve"> or the west.</w:t>
      </w:r>
    </w:p>
    <w:p w:rsidR="00203CE5" w:rsidP="00203CE5">
      <w:pPr>
        <w:pStyle w:val="Answer"/>
      </w:pPr>
      <w:r w:rsidRPr="00E51CC2">
        <w:t>It is quite interesting at the moment</w:t>
      </w:r>
      <w:r>
        <w:t xml:space="preserve">. I think that this week the EU will say that it will </w:t>
      </w:r>
      <w:r w:rsidRPr="00E51CC2">
        <w:t>allow measures against persons and entities that are enabling the evasion of sanctions, but what is behind that?</w:t>
      </w:r>
      <w:r>
        <w:t xml:space="preserve"> Are you really </w:t>
      </w:r>
      <w:r w:rsidRPr="00E51CC2">
        <w:t>ready to go after Chinese companies</w:t>
      </w:r>
      <w:r>
        <w:t xml:space="preserve"> and T</w:t>
      </w:r>
      <w:r w:rsidRPr="00E51CC2">
        <w:t>urkish companies</w:t>
      </w:r>
      <w:r>
        <w:t>? It may be l</w:t>
      </w:r>
      <w:r w:rsidRPr="00E51CC2">
        <w:t>ess significant</w:t>
      </w:r>
      <w:r>
        <w:t>,</w:t>
      </w:r>
      <w:r w:rsidRPr="00E51CC2">
        <w:t xml:space="preserve"> but it would be a bombshell in central </w:t>
      </w:r>
      <w:r>
        <w:t>Asia</w:t>
      </w:r>
      <w:r w:rsidRPr="00E51CC2">
        <w:t xml:space="preserve"> if you went after Ka</w:t>
      </w:r>
      <w:r>
        <w:t>zakh</w:t>
      </w:r>
      <w:r w:rsidRPr="00E51CC2">
        <w:t xml:space="preserve"> or Armenian companies</w:t>
      </w:r>
      <w:r>
        <w:t xml:space="preserve">. </w:t>
      </w:r>
      <w:r w:rsidRPr="00E51CC2">
        <w:t xml:space="preserve">That is a real question because obviously re-exporting </w:t>
      </w:r>
      <w:r>
        <w:t xml:space="preserve">is going </w:t>
      </w:r>
      <w:r w:rsidRPr="00E51CC2">
        <w:t>on.</w:t>
      </w:r>
    </w:p>
    <w:p w:rsidR="00203CE5" w:rsidP="00203CE5">
      <w:pPr>
        <w:pStyle w:val="Question"/>
        <w:numPr>
          <w:ilvl w:val="0"/>
          <w:numId w:val="9"/>
        </w:numPr>
      </w:pPr>
      <w:r w:rsidRPr="00E51CC2">
        <w:rPr>
          <w:b/>
        </w:rPr>
        <w:t>Henry Smith:</w:t>
      </w:r>
      <w:r>
        <w:t xml:space="preserve"> </w:t>
      </w:r>
      <w:r w:rsidRPr="00E51CC2">
        <w:t xml:space="preserve">You mention Armenia. How widespread is this in other </w:t>
      </w:r>
      <w:r>
        <w:t>central Asia</w:t>
      </w:r>
      <w:r w:rsidRPr="00E51CC2">
        <w:t xml:space="preserve">n states? </w:t>
      </w:r>
    </w:p>
    <w:p w:rsidR="00203CE5" w:rsidP="00203CE5">
      <w:pPr>
        <w:pStyle w:val="Answer"/>
      </w:pPr>
      <w:r w:rsidRPr="00E51CC2">
        <w:rPr>
          <w:b/>
          <w:i/>
        </w:rPr>
        <w:t>Professor Heathershaw:</w:t>
      </w:r>
      <w:r>
        <w:t xml:space="preserve"> </w:t>
      </w:r>
      <w:r w:rsidRPr="00E51CC2">
        <w:t>Armenia, Kazakhstan</w:t>
      </w:r>
      <w:r>
        <w:t xml:space="preserve"> and </w:t>
      </w:r>
      <w:r w:rsidRPr="00E51CC2">
        <w:t xml:space="preserve">Kyrgyzstan are all in the Eurasian </w:t>
      </w:r>
      <w:r>
        <w:t>E</w:t>
      </w:r>
      <w:r w:rsidRPr="00E51CC2">
        <w:t xml:space="preserve">conomic </w:t>
      </w:r>
      <w:r>
        <w:t>U</w:t>
      </w:r>
      <w:r w:rsidRPr="00E51CC2">
        <w:t xml:space="preserve">nion, </w:t>
      </w:r>
      <w:r>
        <w:t xml:space="preserve">which </w:t>
      </w:r>
      <w:r w:rsidRPr="00E51CC2">
        <w:t xml:space="preserve">means </w:t>
      </w:r>
      <w:r>
        <w:t xml:space="preserve">that </w:t>
      </w:r>
      <w:r w:rsidRPr="00E51CC2">
        <w:t>essentially they are part of</w:t>
      </w:r>
      <w:r>
        <w:t xml:space="preserve"> a</w:t>
      </w:r>
      <w:r w:rsidRPr="00E51CC2">
        <w:t xml:space="preserve"> single customs union and market</w:t>
      </w:r>
      <w:r w:rsidR="0042254A">
        <w:t>,</w:t>
      </w:r>
      <w:r w:rsidRPr="00E51CC2">
        <w:t xml:space="preserve"> in a sense</w:t>
      </w:r>
      <w:r w:rsidR="0042254A">
        <w:t>,</w:t>
      </w:r>
      <w:r w:rsidRPr="00E51CC2">
        <w:t xml:space="preserve"> with Russia and Belarus</w:t>
      </w:r>
      <w:r>
        <w:t xml:space="preserve">, which are </w:t>
      </w:r>
      <w:r w:rsidRPr="00E51CC2">
        <w:t>sanctioned</w:t>
      </w:r>
      <w:r>
        <w:t>. F</w:t>
      </w:r>
      <w:r w:rsidRPr="00E51CC2">
        <w:t>rom</w:t>
      </w:r>
      <w:r>
        <w:t xml:space="preserve"> a</w:t>
      </w:r>
      <w:r w:rsidRPr="00E51CC2">
        <w:t xml:space="preserve"> logical point of view</w:t>
      </w:r>
      <w:r>
        <w:t>,</w:t>
      </w:r>
      <w:r w:rsidRPr="00E51CC2">
        <w:t xml:space="preserve"> there is not a lot standing in the way of the movement of goods from their territories to those of Russia and Belarus</w:t>
      </w:r>
      <w:r>
        <w:t>, so</w:t>
      </w:r>
      <w:r w:rsidRPr="00E51CC2">
        <w:t xml:space="preserve"> you can see why the question is being asked</w:t>
      </w:r>
      <w:r>
        <w:t xml:space="preserve">. There is </w:t>
      </w:r>
      <w:r w:rsidR="0042254A">
        <w:t>an EBRD</w:t>
      </w:r>
      <w:r>
        <w:t xml:space="preserve"> </w:t>
      </w:r>
      <w:r w:rsidRPr="00E51CC2">
        <w:t>paper from a couple of months back that looked at economic data</w:t>
      </w:r>
      <w:r>
        <w:t>. It</w:t>
      </w:r>
      <w:r w:rsidRPr="00E51CC2">
        <w:t xml:space="preserve"> is fairly obvious that there is a great deal of re</w:t>
      </w:r>
      <w:r>
        <w:noBreakHyphen/>
      </w:r>
      <w:r w:rsidRPr="00E51CC2">
        <w:t>exporting of goods going on.</w:t>
      </w:r>
    </w:p>
    <w:p w:rsidR="00203CE5" w:rsidP="00203CE5">
      <w:pPr>
        <w:pStyle w:val="Question"/>
        <w:numPr>
          <w:ilvl w:val="0"/>
          <w:numId w:val="9"/>
        </w:numPr>
      </w:pPr>
      <w:r w:rsidRPr="00E51CC2">
        <w:rPr>
          <w:b/>
        </w:rPr>
        <w:t>Henry Smith:</w:t>
      </w:r>
      <w:r>
        <w:t xml:space="preserve"> </w:t>
      </w:r>
      <w:r w:rsidRPr="00E51CC2">
        <w:t>Wh</w:t>
      </w:r>
      <w:r>
        <w:t>at</w:t>
      </w:r>
      <w:r w:rsidRPr="00E51CC2">
        <w:t xml:space="preserve"> is the UK</w:t>
      </w:r>
      <w:r w:rsidR="001116EC">
        <w:t>’</w:t>
      </w:r>
      <w:r w:rsidRPr="00E51CC2">
        <w:t xml:space="preserve">s perspective? What </w:t>
      </w:r>
      <w:r>
        <w:t>do you think th</w:t>
      </w:r>
      <w:r w:rsidRPr="00E51CC2">
        <w:t xml:space="preserve">e UK </w:t>
      </w:r>
      <w:r>
        <w:t>can do</w:t>
      </w:r>
      <w:r w:rsidRPr="00E51CC2">
        <w:t>?</w:t>
      </w:r>
    </w:p>
    <w:p w:rsidR="000E62CF" w:rsidP="00203CE5">
      <w:pPr>
        <w:pStyle w:val="Answer"/>
      </w:pPr>
      <w:r w:rsidRPr="000F5A49">
        <w:rPr>
          <w:b/>
          <w:i/>
        </w:rPr>
        <w:t>Professor Heathershaw:</w:t>
      </w:r>
      <w:r>
        <w:t xml:space="preserve"> I</w:t>
      </w:r>
      <w:r w:rsidRPr="00C11C86">
        <w:t>t is hard to say. I think it would be a diplomatic nightmare even to raise the possibility</w:t>
      </w:r>
      <w:r>
        <w:t>. F</w:t>
      </w:r>
      <w:r w:rsidRPr="00C11C86">
        <w:t>or anybody listening</w:t>
      </w:r>
      <w:r>
        <w:t>, I am not doing it and</w:t>
      </w:r>
      <w:r w:rsidRPr="00C11C86">
        <w:t xml:space="preserve"> I have no power to suggest </w:t>
      </w:r>
      <w:r>
        <w:t>it</w:t>
      </w:r>
      <w:r w:rsidRPr="00C11C86">
        <w:t xml:space="preserve"> at all, but think</w:t>
      </w:r>
      <w:r>
        <w:t>ing</w:t>
      </w:r>
      <w:r w:rsidRPr="00C11C86">
        <w:t xml:space="preserve"> about extending sanctions, say, to other members of the Eurasian Economic Community would alienate those states</w:t>
      </w:r>
      <w:r>
        <w:t xml:space="preserve">. </w:t>
      </w:r>
    </w:p>
    <w:p w:rsidR="00203CE5" w:rsidP="00203CE5">
      <w:pPr>
        <w:pStyle w:val="Answer"/>
      </w:pPr>
      <w:r>
        <w:t>It is a</w:t>
      </w:r>
      <w:r w:rsidRPr="00C11C86">
        <w:t xml:space="preserve"> bit of a conundrum</w:t>
      </w:r>
      <w:r>
        <w:t xml:space="preserve">, but from an </w:t>
      </w:r>
      <w:r w:rsidRPr="00C11C86">
        <w:t>economic and policy perspective how can you put serious barriers in place for goods that are in Kazakhstan going</w:t>
      </w:r>
      <w:r>
        <w:t xml:space="preserve"> on </w:t>
      </w:r>
      <w:r w:rsidRPr="00C11C86">
        <w:t xml:space="preserve">to Russia? I hope that </w:t>
      </w:r>
      <w:r>
        <w:t xml:space="preserve">the </w:t>
      </w:r>
      <w:r w:rsidRPr="00C11C86">
        <w:t>behind</w:t>
      </w:r>
      <w:r>
        <w:t>-</w:t>
      </w:r>
      <w:r w:rsidRPr="00C11C86">
        <w:t>the</w:t>
      </w:r>
      <w:r>
        <w:t>-</w:t>
      </w:r>
      <w:r w:rsidRPr="00C11C86">
        <w:t xml:space="preserve">scenes conversations around the meetings James </w:t>
      </w:r>
      <w:r>
        <w:t>C</w:t>
      </w:r>
      <w:r w:rsidRPr="00C11C86">
        <w:t>leverly had in</w:t>
      </w:r>
      <w:r>
        <w:t xml:space="preserve"> Astana were about what can be done practically to </w:t>
      </w:r>
      <w:r w:rsidRPr="00C11C86">
        <w:t>limit this flow and make sure that the most high</w:t>
      </w:r>
      <w:r>
        <w:t>-</w:t>
      </w:r>
      <w:r w:rsidRPr="00C11C86">
        <w:t>value tech items</w:t>
      </w:r>
      <w:r>
        <w:t>, dual-use goods and that kind of thing are not going on in a proportion that will be seriously fuelling this war, because t</w:t>
      </w:r>
      <w:r w:rsidRPr="00C11C86">
        <w:t>he private</w:t>
      </w:r>
      <w:r w:rsidR="000E62CF">
        <w:t>,</w:t>
      </w:r>
      <w:r w:rsidRPr="00C11C86">
        <w:t xml:space="preserve"> behind</w:t>
      </w:r>
      <w:r>
        <w:t>-</w:t>
      </w:r>
      <w:r w:rsidRPr="00C11C86">
        <w:t>the</w:t>
      </w:r>
      <w:r>
        <w:t>-</w:t>
      </w:r>
      <w:r w:rsidRPr="00C11C86">
        <w:t>scenes conversation should be</w:t>
      </w:r>
      <w:r>
        <w:t>, “W</w:t>
      </w:r>
      <w:r w:rsidRPr="00C11C86">
        <w:t>e want this wa</w:t>
      </w:r>
      <w:r>
        <w:t>r to</w:t>
      </w:r>
      <w:r w:rsidRPr="00C11C86">
        <w:t xml:space="preserve"> end. Don</w:t>
      </w:r>
      <w:r w:rsidR="001116EC">
        <w:t>’</w:t>
      </w:r>
      <w:r w:rsidRPr="00C11C86">
        <w:t>t you also, Kazakhstan and Kyrgyzstan</w:t>
      </w:r>
      <w:r>
        <w:t>,</w:t>
      </w:r>
      <w:r w:rsidRPr="00C11C86">
        <w:t xml:space="preserve"> want this war to end? I</w:t>
      </w:r>
      <w:r>
        <w:t>sn</w:t>
      </w:r>
      <w:r w:rsidR="001116EC">
        <w:t>’</w:t>
      </w:r>
      <w:r>
        <w:t>t it</w:t>
      </w:r>
      <w:r w:rsidRPr="00C11C86">
        <w:t xml:space="preserve"> bad for you</w:t>
      </w:r>
      <w:r w:rsidR="000E62CF">
        <w:t>,</w:t>
      </w:r>
      <w:r w:rsidRPr="00C11C86">
        <w:t xml:space="preserve"> too?</w:t>
      </w:r>
      <w:r>
        <w:t>”</w:t>
      </w:r>
      <w:r w:rsidRPr="00C11C86">
        <w:t xml:space="preserve"> For me</w:t>
      </w:r>
      <w:r>
        <w:t xml:space="preserve">, that is the delicate </w:t>
      </w:r>
      <w:r w:rsidRPr="00C11C86">
        <w:t>diplomatic balance</w:t>
      </w:r>
      <w:r>
        <w:t>,</w:t>
      </w:r>
      <w:r w:rsidRPr="00C11C86">
        <w:t xml:space="preserve"> which I have never been </w:t>
      </w:r>
      <w:r>
        <w:t>e</w:t>
      </w:r>
      <w:r w:rsidRPr="00C11C86">
        <w:t>specially</w:t>
      </w:r>
      <w:r>
        <w:t xml:space="preserve"> good at in my p</w:t>
      </w:r>
      <w:r w:rsidRPr="00C11C86">
        <w:t>rofession</w:t>
      </w:r>
      <w:r>
        <w:t>.</w:t>
      </w:r>
    </w:p>
    <w:p w:rsidR="0039095C" w:rsidP="00203CE5">
      <w:pPr>
        <w:pStyle w:val="Answer"/>
      </w:pPr>
      <w:r w:rsidRPr="00C11C86">
        <w:rPr>
          <w:b/>
          <w:i/>
        </w:rPr>
        <w:t>Oliver Bullough:</w:t>
      </w:r>
      <w:r>
        <w:t xml:space="preserve"> </w:t>
      </w:r>
      <w:r w:rsidRPr="00C11C86">
        <w:t>There was a piece in the</w:t>
      </w:r>
      <w:r>
        <w:t xml:space="preserve"> </w:t>
      </w:r>
      <w:r>
        <w:rPr>
          <w:i/>
          <w:iCs/>
        </w:rPr>
        <w:t>FT</w:t>
      </w:r>
      <w:r>
        <w:t xml:space="preserve"> </w:t>
      </w:r>
      <w:r w:rsidRPr="00C11C86">
        <w:t>last month about a British</w:t>
      </w:r>
      <w:r>
        <w:noBreakHyphen/>
      </w:r>
      <w:r w:rsidRPr="00C11C86">
        <w:t>registered limited liability partnership called</w:t>
      </w:r>
      <w:r>
        <w:t xml:space="preserve"> </w:t>
      </w:r>
      <w:r w:rsidR="001929F0">
        <w:t xml:space="preserve">Mykines </w:t>
      </w:r>
      <w:r>
        <w:t>C</w:t>
      </w:r>
      <w:r w:rsidRPr="00C11C86">
        <w:t>orporation</w:t>
      </w:r>
      <w:r w:rsidR="001929F0">
        <w:t>,</w:t>
      </w:r>
      <w:r w:rsidRPr="00C11C86">
        <w:t xml:space="preserve"> which had shipped hundreds of millions of dollars</w:t>
      </w:r>
      <w:r w:rsidR="001F70A6">
        <w:t>-</w:t>
      </w:r>
      <w:r w:rsidRPr="00C11C86">
        <w:t>worth of high</w:t>
      </w:r>
      <w:r>
        <w:t>-</w:t>
      </w:r>
      <w:r w:rsidRPr="00C11C86">
        <w:t xml:space="preserve">tech products to Russia in violation of UK sanctions. It was owned by two </w:t>
      </w:r>
      <w:r>
        <w:t xml:space="preserve">BVI </w:t>
      </w:r>
      <w:r w:rsidRPr="00515525">
        <w:t>companies</w:t>
      </w:r>
      <w:r>
        <w:t>. T</w:t>
      </w:r>
      <w:r w:rsidRPr="00515525">
        <w:t xml:space="preserve">he person with significant control was a Ukrainian who was identified as a construction worker and probably had nothing to do with the company. </w:t>
      </w:r>
    </w:p>
    <w:p w:rsidR="00203CE5" w:rsidP="00203CE5">
      <w:pPr>
        <w:pStyle w:val="Answer"/>
      </w:pPr>
      <w:r w:rsidRPr="00515525">
        <w:t xml:space="preserve">If we wish to prevent things like that </w:t>
      </w:r>
      <w:r w:rsidR="0039095C">
        <w:t xml:space="preserve">from </w:t>
      </w:r>
      <w:r w:rsidRPr="00515525">
        <w:t xml:space="preserve">happening, we clean up Companies House. There are many things we can do </w:t>
      </w:r>
      <w:r w:rsidR="0039095C">
        <w:t xml:space="preserve">that </w:t>
      </w:r>
      <w:r w:rsidRPr="00515525">
        <w:t>are of no grea</w:t>
      </w:r>
      <w:r>
        <w:t>t</w:t>
      </w:r>
      <w:r w:rsidRPr="00515525">
        <w:t xml:space="preserve"> glamour</w:t>
      </w:r>
      <w:r>
        <w:t xml:space="preserve">, </w:t>
      </w:r>
      <w:r w:rsidRPr="00515525">
        <w:t>but when you get down to it</w:t>
      </w:r>
      <w:r w:rsidR="001F70A6">
        <w:t>,</w:t>
      </w:r>
      <w:r w:rsidRPr="00515525">
        <w:t xml:space="preserve"> if we stop providing the tools and getaway cars being used to move stolen wealth around the world</w:t>
      </w:r>
      <w:r w:rsidR="001F70A6">
        <w:t>,</w:t>
      </w:r>
      <w:r w:rsidRPr="00515525">
        <w:t xml:space="preserve"> we will be doing a lot of good.</w:t>
      </w:r>
    </w:p>
    <w:p w:rsidR="00203CE5" w:rsidP="00203CE5">
      <w:pPr>
        <w:pStyle w:val="Question"/>
        <w:numPr>
          <w:ilvl w:val="0"/>
          <w:numId w:val="9"/>
        </w:numPr>
      </w:pPr>
      <w:r w:rsidRPr="00515525">
        <w:rPr>
          <w:b/>
        </w:rPr>
        <w:t>Sir Chris Bryant:</w:t>
      </w:r>
      <w:r>
        <w:t xml:space="preserve"> C</w:t>
      </w:r>
      <w:r w:rsidRPr="00515525">
        <w:t>an I ask about two individuals</w:t>
      </w:r>
      <w:r>
        <w:t>,</w:t>
      </w:r>
      <w:r w:rsidRPr="00515525">
        <w:t xml:space="preserve"> one of whom is </w:t>
      </w:r>
      <w:r>
        <w:t>a</w:t>
      </w:r>
      <w:r w:rsidR="0039095C">
        <w:t>n</w:t>
      </w:r>
      <w:r>
        <w:t xml:space="preserve"> </w:t>
      </w:r>
      <w:r w:rsidRPr="00515525">
        <w:t>Uzbek Russian</w:t>
      </w:r>
      <w:r>
        <w:t>:</w:t>
      </w:r>
      <w:r w:rsidRPr="00515525">
        <w:t xml:space="preserve"> Ali</w:t>
      </w:r>
      <w:r>
        <w:t>sher Usmanov? M</w:t>
      </w:r>
      <w:r w:rsidRPr="00515525">
        <w:t xml:space="preserve">y understanding is that in September or October 2021 the </w:t>
      </w:r>
      <w:r>
        <w:t>H</w:t>
      </w:r>
      <w:r w:rsidRPr="00515525">
        <w:t xml:space="preserve">ome </w:t>
      </w:r>
      <w:r>
        <w:t>S</w:t>
      </w:r>
      <w:r w:rsidRPr="00515525">
        <w:t>ecretary wrote to him to say that he was not welcome in the country because his presence here would not be conducive to the public good</w:t>
      </w:r>
      <w:r>
        <w:t>. T</w:t>
      </w:r>
      <w:r w:rsidRPr="00515525">
        <w:t xml:space="preserve">he board of </w:t>
      </w:r>
      <w:r>
        <w:t xml:space="preserve">Everton were told that and had a copy of that letter. How on earth </w:t>
      </w:r>
      <w:r w:rsidRPr="00515525">
        <w:t xml:space="preserve">was it proper for </w:t>
      </w:r>
      <w:r>
        <w:t>E</w:t>
      </w:r>
      <w:r w:rsidRPr="00515525">
        <w:t>verton to keep on taking money from Ali</w:t>
      </w:r>
      <w:r>
        <w:t>sher Usmanov</w:t>
      </w:r>
      <w:r w:rsidRPr="00515525">
        <w:t xml:space="preserve"> thereafter?</w:t>
      </w:r>
    </w:p>
    <w:p w:rsidR="00203CE5" w:rsidP="00203CE5">
      <w:pPr>
        <w:pStyle w:val="Answer"/>
      </w:pPr>
      <w:r w:rsidRPr="00563C1B">
        <w:rPr>
          <w:b/>
          <w:i/>
        </w:rPr>
        <w:t>Professor Lasslett:</w:t>
      </w:r>
      <w:r>
        <w:t xml:space="preserve"> </w:t>
      </w:r>
      <w:r w:rsidRPr="00563C1B">
        <w:t xml:space="preserve">I would not be able to speak in detail about that </w:t>
      </w:r>
      <w:r>
        <w:t xml:space="preserve">because Alisher Usmanov is not </w:t>
      </w:r>
      <w:r w:rsidRPr="00563C1B">
        <w:t>someon</w:t>
      </w:r>
      <w:r>
        <w:t>e</w:t>
      </w:r>
      <w:r w:rsidRPr="00563C1B">
        <w:t xml:space="preserve"> I have investigated in detail</w:t>
      </w:r>
      <w:r>
        <w:t xml:space="preserve">. </w:t>
      </w:r>
      <w:r w:rsidR="0039095C">
        <w:t>I</w:t>
      </w:r>
      <w:r w:rsidRPr="00563C1B">
        <w:t>n the course of my work on the energy sector it has certainly been suggested that he is a critical go</w:t>
      </w:r>
      <w:r>
        <w:t>-</w:t>
      </w:r>
      <w:r w:rsidRPr="00563C1B">
        <w:t xml:space="preserve">between between </w:t>
      </w:r>
      <w:r>
        <w:t xml:space="preserve">President Putin and President Mirziyoyev. He is </w:t>
      </w:r>
      <w:r w:rsidRPr="00563C1B">
        <w:t xml:space="preserve">certainly very close to the </w:t>
      </w:r>
      <w:r w:rsidR="00782A64">
        <w:t>President</w:t>
      </w:r>
      <w:r w:rsidRPr="00563C1B">
        <w:t xml:space="preserve"> of Uzbekistan</w:t>
      </w:r>
      <w:r>
        <w:t>. He is one of those people who</w:t>
      </w:r>
      <w:r w:rsidR="0039095C">
        <w:t>m it</w:t>
      </w:r>
      <w:r>
        <w:t xml:space="preserve"> is very difficult to look into, because if you put a tweet </w:t>
      </w:r>
      <w:r w:rsidR="0039095C">
        <w:t xml:space="preserve">about Alisher Usmanov </w:t>
      </w:r>
      <w:r>
        <w:t>that might be slightly unflattering you will get a legal letter. I know</w:t>
      </w:r>
      <w:r w:rsidRPr="00563C1B">
        <w:t xml:space="preserve"> people who have been in that situation</w:t>
      </w:r>
      <w:r>
        <w:t xml:space="preserve">. Out of self-preservation, I have not </w:t>
      </w:r>
      <w:r w:rsidRPr="00563C1B">
        <w:t>dug deeply into that one</w:t>
      </w:r>
      <w:r>
        <w:t>.</w:t>
      </w:r>
    </w:p>
    <w:p w:rsidR="00203CE5" w:rsidP="00203CE5">
      <w:pPr>
        <w:pStyle w:val="Answer"/>
      </w:pPr>
      <w:r w:rsidRPr="00563C1B">
        <w:rPr>
          <w:b/>
          <w:i/>
        </w:rPr>
        <w:t>Professor Heathershaw:</w:t>
      </w:r>
      <w:r>
        <w:t xml:space="preserve"> If</w:t>
      </w:r>
      <w:r w:rsidRPr="00563C1B">
        <w:t xml:space="preserve"> the British </w:t>
      </w:r>
      <w:r>
        <w:t>G</w:t>
      </w:r>
      <w:r w:rsidRPr="00563C1B">
        <w:t>overnment want to say to a British company or football club that they cannot do business with th</w:t>
      </w:r>
      <w:r>
        <w:t>at</w:t>
      </w:r>
      <w:r w:rsidRPr="00563C1B">
        <w:t xml:space="preserve"> individual</w:t>
      </w:r>
      <w:r>
        <w:t>,</w:t>
      </w:r>
      <w:r w:rsidRPr="00563C1B">
        <w:t xml:space="preserve"> they have an instrument to prevent that happening, which is a sanction. I do not know why. That might be the reason</w:t>
      </w:r>
      <w:r>
        <w:t>.</w:t>
      </w:r>
    </w:p>
    <w:p w:rsidR="00203CE5" w:rsidP="00203CE5">
      <w:pPr>
        <w:pStyle w:val="Question"/>
        <w:numPr>
          <w:ilvl w:val="0"/>
          <w:numId w:val="9"/>
        </w:numPr>
      </w:pPr>
      <w:r w:rsidRPr="00563C1B">
        <w:rPr>
          <w:b/>
        </w:rPr>
        <w:t>Sir Chris Bryant:</w:t>
      </w:r>
      <w:r>
        <w:t xml:space="preserve"> But they did not do it</w:t>
      </w:r>
      <w:r w:rsidRPr="00563C1B">
        <w:t xml:space="preserve"> for another six months.</w:t>
      </w:r>
    </w:p>
    <w:p w:rsidR="00203CE5" w:rsidP="00203CE5">
      <w:pPr>
        <w:pStyle w:val="Answer"/>
      </w:pPr>
      <w:r w:rsidRPr="002A6B4D">
        <w:rPr>
          <w:b/>
          <w:i/>
        </w:rPr>
        <w:t>Professor Heathershaw:</w:t>
      </w:r>
      <w:r>
        <w:t xml:space="preserve"> Yes.</w:t>
      </w:r>
    </w:p>
    <w:p w:rsidR="00203CE5" w:rsidP="00203CE5">
      <w:pPr>
        <w:pStyle w:val="Answer"/>
      </w:pPr>
      <w:r w:rsidRPr="00563C1B">
        <w:rPr>
          <w:b/>
          <w:i/>
        </w:rPr>
        <w:t>Oliver Bullough:</w:t>
      </w:r>
      <w:r>
        <w:t xml:space="preserve"> </w:t>
      </w:r>
      <w:r w:rsidRPr="00563C1B">
        <w:t xml:space="preserve">I was very interested to see </w:t>
      </w:r>
      <w:r>
        <w:t xml:space="preserve">the proposals from </w:t>
      </w:r>
      <w:r w:rsidRPr="00563C1B">
        <w:t xml:space="preserve">the European Parliament for changes to the </w:t>
      </w:r>
      <w:r>
        <w:t xml:space="preserve">sixth anti-money </w:t>
      </w:r>
      <w:r w:rsidRPr="00563C1B">
        <w:t>laundering directive</w:t>
      </w:r>
      <w:r w:rsidR="0039095C">
        <w:t>,</w:t>
      </w:r>
      <w:r w:rsidRPr="00563C1B">
        <w:t xml:space="preserve"> which is currently being debated in Brussels</w:t>
      </w:r>
      <w:r>
        <w:t xml:space="preserve">. They proposed including large </w:t>
      </w:r>
      <w:r w:rsidRPr="00563C1B">
        <w:t>football clubs in the list of entities</w:t>
      </w:r>
      <w:r>
        <w:t xml:space="preserve"> obliged to check the</w:t>
      </w:r>
      <w:r w:rsidRPr="00563C1B">
        <w:t xml:space="preserve"> origin of money for money laundering purposes alongside accountants, banks</w:t>
      </w:r>
      <w:r>
        <w:t>, other financial i</w:t>
      </w:r>
      <w:r w:rsidRPr="00563C1B">
        <w:t>nstitutions and so on</w:t>
      </w:r>
      <w:r>
        <w:t xml:space="preserve">. That </w:t>
      </w:r>
      <w:r w:rsidRPr="00563C1B">
        <w:t>strikes me as a good idea.</w:t>
      </w:r>
    </w:p>
    <w:p w:rsidR="00203CE5" w:rsidP="00203CE5">
      <w:pPr>
        <w:pStyle w:val="Answer"/>
      </w:pPr>
      <w:r w:rsidRPr="00563C1B">
        <w:rPr>
          <w:b/>
          <w:i/>
        </w:rPr>
        <w:t>Professor Heathershaw:</w:t>
      </w:r>
      <w:r>
        <w:t xml:space="preserve"> </w:t>
      </w:r>
      <w:r w:rsidRPr="00563C1B">
        <w:t>It is certainly a sector that needs better regulation</w:t>
      </w:r>
      <w:r>
        <w:t>.</w:t>
      </w:r>
    </w:p>
    <w:p w:rsidR="00203CE5" w:rsidP="00203CE5">
      <w:pPr>
        <w:pStyle w:val="Question"/>
        <w:numPr>
          <w:ilvl w:val="0"/>
          <w:numId w:val="9"/>
        </w:numPr>
      </w:pPr>
      <w:r w:rsidRPr="00563C1B">
        <w:rPr>
          <w:b/>
        </w:rPr>
        <w:t>Sir Chris Bryant:</w:t>
      </w:r>
      <w:r>
        <w:t xml:space="preserve"> </w:t>
      </w:r>
      <w:r w:rsidRPr="00563C1B">
        <w:t xml:space="preserve">I think that in 2020 </w:t>
      </w:r>
      <w:r w:rsidRPr="00563C1B" w:rsidR="0039095C">
        <w:t xml:space="preserve">Roman Abramovich </w:t>
      </w:r>
      <w:r w:rsidRPr="00563C1B">
        <w:t>was told that he could not come to the UK by the Home Office</w:t>
      </w:r>
      <w:r w:rsidR="0039095C">
        <w:t>,</w:t>
      </w:r>
      <w:r w:rsidRPr="00563C1B">
        <w:t xml:space="preserve"> yet </w:t>
      </w:r>
      <w:r>
        <w:t xml:space="preserve">he </w:t>
      </w:r>
      <w:r w:rsidRPr="00563C1B">
        <w:t xml:space="preserve">was not </w:t>
      </w:r>
      <w:r>
        <w:t>sanctioned</w:t>
      </w:r>
      <w:r w:rsidRPr="00563C1B">
        <w:t xml:space="preserve"> until after the second invasion of Ukraine. </w:t>
      </w:r>
      <w:r>
        <w:t>It</w:t>
      </w:r>
      <w:r w:rsidRPr="00563C1B">
        <w:t xml:space="preserve"> just feels </w:t>
      </w:r>
      <w:r>
        <w:t>as if</w:t>
      </w:r>
      <w:r w:rsidRPr="00563C1B">
        <w:t xml:space="preserve"> the left hand either does not know what the right hand is doing or </w:t>
      </w:r>
      <w:r>
        <w:t>it is</w:t>
      </w:r>
      <w:r w:rsidRPr="00563C1B">
        <w:t xml:space="preserve"> choosing to ignore what the right hand is doing. That is a problem of the state</w:t>
      </w:r>
      <w:r>
        <w:t>.</w:t>
      </w:r>
    </w:p>
    <w:p w:rsidR="00203CE5" w:rsidP="00203CE5">
      <w:pPr>
        <w:pStyle w:val="Answer"/>
      </w:pPr>
      <w:r w:rsidRPr="00563C1B">
        <w:rPr>
          <w:b/>
          <w:i/>
        </w:rPr>
        <w:t>Professor Heathershaw:</w:t>
      </w:r>
      <w:r>
        <w:t xml:space="preserve"> I</w:t>
      </w:r>
      <w:r w:rsidRPr="00563C1B">
        <w:t>t is. As we have already said</w:t>
      </w:r>
      <w:r>
        <w:t>,</w:t>
      </w:r>
      <w:r w:rsidRPr="00563C1B">
        <w:t xml:space="preserve"> sanctions are a blunt instrument and can be challenged in court</w:t>
      </w:r>
      <w:r>
        <w:t>. I</w:t>
      </w:r>
      <w:r w:rsidRPr="00563C1B">
        <w:t xml:space="preserve"> assumed that was part of the rationale for not pushing ahead with such a sanction in that case and probably many others</w:t>
      </w:r>
      <w:r>
        <w:t xml:space="preserve">. The </w:t>
      </w:r>
      <w:r w:rsidRPr="00563C1B">
        <w:t>risk calculation has changed somewhat since February 2022.</w:t>
      </w:r>
      <w:r w:rsidR="001F70A6">
        <w:t xml:space="preserve"> </w:t>
      </w:r>
    </w:p>
    <w:p w:rsidR="00E478A7" w:rsidP="00203CE5">
      <w:pPr>
        <w:pStyle w:val="Answer"/>
      </w:pPr>
      <w:r w:rsidRPr="00563C1B">
        <w:rPr>
          <w:b/>
          <w:i/>
        </w:rPr>
        <w:t>Professor Lasslett:</w:t>
      </w:r>
      <w:r>
        <w:t xml:space="preserve"> To give a </w:t>
      </w:r>
      <w:r w:rsidRPr="00563C1B">
        <w:t>specific example of the challenge, a very powerful figure in Russia</w:t>
      </w:r>
      <w:r>
        <w:t xml:space="preserve"> is Gennady Timchenko</w:t>
      </w:r>
      <w:r w:rsidR="0039095C">
        <w:t>,</w:t>
      </w:r>
      <w:r>
        <w:t xml:space="preserve"> </w:t>
      </w:r>
      <w:r w:rsidRPr="00563C1B">
        <w:t>who is sanctioned</w:t>
      </w:r>
      <w:r w:rsidR="0039095C">
        <w:t>,</w:t>
      </w:r>
      <w:r w:rsidRPr="00563C1B">
        <w:t xml:space="preserve"> yet the company to which I referred </w:t>
      </w:r>
      <w:r>
        <w:t>as being</w:t>
      </w:r>
      <w:r w:rsidRPr="00563C1B">
        <w:t xml:space="preserve"> critical in capturing </w:t>
      </w:r>
      <w:r>
        <w:t>U</w:t>
      </w:r>
      <w:r w:rsidRPr="00563C1B">
        <w:t>zbekistan</w:t>
      </w:r>
      <w:r w:rsidR="001116EC">
        <w:t>’</w:t>
      </w:r>
      <w:r w:rsidRPr="00563C1B">
        <w:t>s gas</w:t>
      </w:r>
      <w:r>
        <w:t xml:space="preserve"> is </w:t>
      </w:r>
      <w:r>
        <w:t>ERIELL</w:t>
      </w:r>
      <w:r w:rsidR="00441F36">
        <w:t>, which</w:t>
      </w:r>
      <w:r>
        <w:t xml:space="preserve"> is </w:t>
      </w:r>
      <w:r w:rsidRPr="005127EB">
        <w:t>headquarte</w:t>
      </w:r>
      <w:r>
        <w:t>red</w:t>
      </w:r>
      <w:r w:rsidRPr="005127EB">
        <w:t xml:space="preserve"> in </w:t>
      </w:r>
      <w:r>
        <w:t>J</w:t>
      </w:r>
      <w:r w:rsidRPr="005127EB">
        <w:t>erse</w:t>
      </w:r>
      <w:r>
        <w:t>y. If</w:t>
      </w:r>
      <w:r w:rsidRPr="005127EB">
        <w:t xml:space="preserve"> you go to the </w:t>
      </w:r>
      <w:r>
        <w:t>J</w:t>
      </w:r>
      <w:r w:rsidRPr="005127EB">
        <w:t xml:space="preserve">ersey </w:t>
      </w:r>
      <w:r>
        <w:t>F</w:t>
      </w:r>
      <w:r w:rsidRPr="005127EB">
        <w:t xml:space="preserve">inancial </w:t>
      </w:r>
      <w:r>
        <w:t>C</w:t>
      </w:r>
      <w:r w:rsidRPr="005127EB">
        <w:t>ommission</w:t>
      </w:r>
      <w:r w:rsidR="001116EC">
        <w:t>’</w:t>
      </w:r>
      <w:r w:rsidRPr="005127EB">
        <w:t xml:space="preserve">s website </w:t>
      </w:r>
      <w:r w:rsidR="00441F36">
        <w:t xml:space="preserve">to </w:t>
      </w:r>
      <w:r w:rsidRPr="005127EB">
        <w:t xml:space="preserve">see who owns </w:t>
      </w:r>
      <w:r w:rsidR="00B950B4">
        <w:t>ERIELL</w:t>
      </w:r>
      <w:r>
        <w:t>,</w:t>
      </w:r>
      <w:r w:rsidRPr="005127EB">
        <w:t xml:space="preserve"> you </w:t>
      </w:r>
      <w:r w:rsidR="00441F36">
        <w:t xml:space="preserve">can </w:t>
      </w:r>
      <w:r w:rsidRPr="005127EB">
        <w:t>trace it bac</w:t>
      </w:r>
      <w:r>
        <w:t>k to</w:t>
      </w:r>
      <w:r w:rsidRPr="005127EB">
        <w:t xml:space="preserve"> </w:t>
      </w:r>
      <w:r>
        <w:t>Bakhtiyor Fazilov</w:t>
      </w:r>
      <w:r w:rsidR="00441F36">
        <w:t>,</w:t>
      </w:r>
      <w:r>
        <w:t xml:space="preserve"> </w:t>
      </w:r>
      <w:r w:rsidRPr="005127EB">
        <w:t>a</w:t>
      </w:r>
      <w:r w:rsidR="00441F36">
        <w:t>n</w:t>
      </w:r>
      <w:r w:rsidRPr="005127EB">
        <w:t xml:space="preserve"> Uzbek national</w:t>
      </w:r>
      <w:r>
        <w:t>,</w:t>
      </w:r>
      <w:r w:rsidR="00441F36">
        <w:t xml:space="preserve"> </w:t>
      </w:r>
      <w:r w:rsidR="00E85843">
        <w:t>Gazprombank</w:t>
      </w:r>
      <w:r w:rsidRPr="005127EB" w:rsidR="00441F36">
        <w:t xml:space="preserve"> </w:t>
      </w:r>
      <w:r w:rsidRPr="005127EB">
        <w:t>and a Russian sh</w:t>
      </w:r>
      <w:r>
        <w:t>ell</w:t>
      </w:r>
      <w:r w:rsidRPr="005127EB">
        <w:t xml:space="preserve"> company</w:t>
      </w:r>
      <w:r>
        <w:t>. It was t</w:t>
      </w:r>
      <w:r w:rsidRPr="005127EB">
        <w:t>hrough dragging the details of that Russian shell company that we were able at least to make the assertion public</w:t>
      </w:r>
      <w:r>
        <w:t>ly</w:t>
      </w:r>
      <w:r w:rsidRPr="005127EB">
        <w:t xml:space="preserve"> </w:t>
      </w:r>
      <w:r>
        <w:t>that</w:t>
      </w:r>
      <w:r w:rsidRPr="005127EB">
        <w:t xml:space="preserve"> it is</w:t>
      </w:r>
      <w:r>
        <w:t xml:space="preserve"> linked in </w:t>
      </w:r>
      <w:r w:rsidRPr="005127EB">
        <w:t>multiple ways back to G</w:t>
      </w:r>
      <w:r>
        <w:t xml:space="preserve">ennady Timchenko. </w:t>
      </w:r>
    </w:p>
    <w:p w:rsidR="00203CE5" w:rsidP="00203CE5">
      <w:pPr>
        <w:pStyle w:val="Answer"/>
      </w:pPr>
      <w:r>
        <w:t xml:space="preserve">You have examples here of </w:t>
      </w:r>
      <w:r w:rsidR="00441F36">
        <w:t xml:space="preserve">ERIELL </w:t>
      </w:r>
      <w:r>
        <w:t>and its various tentacles; it has all these associate companies. Since 2016</w:t>
      </w:r>
      <w:r w:rsidR="00441F36">
        <w:t>,</w:t>
      </w:r>
      <w:r>
        <w:t xml:space="preserve"> it and the consortium of which it is part ha</w:t>
      </w:r>
      <w:r w:rsidR="00A47466">
        <w:t>ve</w:t>
      </w:r>
      <w:r>
        <w:t xml:space="preserve"> seized the lion</w:t>
      </w:r>
      <w:r w:rsidR="001116EC">
        <w:t>’</w:t>
      </w:r>
      <w:r>
        <w:t>s share of gas and oil interests in Uzbekistan. In the space of four to five years</w:t>
      </w:r>
      <w:r w:rsidRPr="005127EB">
        <w:t xml:space="preserve"> it has seized a huge chunk</w:t>
      </w:r>
      <w:r>
        <w:t xml:space="preserve">. It </w:t>
      </w:r>
      <w:r w:rsidRPr="005127EB">
        <w:t xml:space="preserve">is financed by </w:t>
      </w:r>
      <w:r w:rsidR="00E85843">
        <w:t>Gazprombank</w:t>
      </w:r>
      <w:r>
        <w:t xml:space="preserve">. </w:t>
      </w:r>
      <w:r w:rsidR="00DB3EFC">
        <w:t>On t</w:t>
      </w:r>
      <w:r>
        <w:t xml:space="preserve">he board of </w:t>
      </w:r>
      <w:r w:rsidR="00441F36">
        <w:t xml:space="preserve">ERIELL </w:t>
      </w:r>
      <w:r w:rsidR="00DB3EFC">
        <w:t xml:space="preserve">is </w:t>
      </w:r>
      <w:r>
        <w:t>Alex</w:t>
      </w:r>
      <w:r w:rsidR="00441F36">
        <w:t>ey Matveev</w:t>
      </w:r>
      <w:r>
        <w:t xml:space="preserve">, the </w:t>
      </w:r>
      <w:r w:rsidR="00E85843">
        <w:t>Gazprombank</w:t>
      </w:r>
      <w:r w:rsidR="001116EC">
        <w:t>’</w:t>
      </w:r>
      <w:r>
        <w:t xml:space="preserve">s sanctioned executive. These </w:t>
      </w:r>
      <w:r w:rsidRPr="005127EB">
        <w:t>companies</w:t>
      </w:r>
      <w:r>
        <w:t xml:space="preserve"> are still able to do what they do, even though they have clear links back to </w:t>
      </w:r>
      <w:r w:rsidRPr="005127EB">
        <w:t>sanction</w:t>
      </w:r>
      <w:r>
        <w:t xml:space="preserve">ed </w:t>
      </w:r>
      <w:r w:rsidRPr="00831B62">
        <w:t>individuals. There does not appear to be any material disruption or disruptive effort.</w:t>
      </w:r>
    </w:p>
    <w:p w:rsidR="00203CE5" w:rsidP="00203CE5">
      <w:pPr>
        <w:pStyle w:val="Question"/>
        <w:numPr>
          <w:ilvl w:val="0"/>
          <w:numId w:val="9"/>
        </w:numPr>
      </w:pPr>
      <w:r w:rsidRPr="00831B62">
        <w:rPr>
          <w:b/>
        </w:rPr>
        <w:t>Sir Chris Bryant:</w:t>
      </w:r>
      <w:r>
        <w:t xml:space="preserve"> </w:t>
      </w:r>
      <w:r w:rsidRPr="00831B62">
        <w:t xml:space="preserve">I gather that Uzbekistan pretty openly lobbied the </w:t>
      </w:r>
      <w:r>
        <w:t>EU</w:t>
      </w:r>
      <w:r w:rsidRPr="00831B62">
        <w:t xml:space="preserve"> </w:t>
      </w:r>
      <w:r w:rsidRPr="00831B62">
        <w:t>to have the sanctions on</w:t>
      </w:r>
      <w:r>
        <w:t xml:space="preserve"> Usmanov </w:t>
      </w:r>
      <w:r w:rsidRPr="00831B62">
        <w:t>lifted</w:t>
      </w:r>
      <w:r>
        <w:t>. I am</w:t>
      </w:r>
      <w:r w:rsidRPr="00831B62">
        <w:t xml:space="preserve"> guessing that they probably did the same for the UK because there would be</w:t>
      </w:r>
      <w:r>
        <w:t xml:space="preserve"> almost</w:t>
      </w:r>
      <w:r w:rsidRPr="00831B62">
        <w:t xml:space="preserve"> more at stake in the UK than in the rest of the European Union.</w:t>
      </w:r>
    </w:p>
    <w:p w:rsidR="00203CE5" w:rsidP="00203CE5">
      <w:pPr>
        <w:pStyle w:val="Answer"/>
      </w:pPr>
      <w:r w:rsidRPr="00831B62">
        <w:rPr>
          <w:b/>
          <w:i/>
        </w:rPr>
        <w:t>Professor Lasslett:</w:t>
      </w:r>
      <w:r>
        <w:t xml:space="preserve"> </w:t>
      </w:r>
      <w:r w:rsidRPr="00831B62">
        <w:t>The other point to make here</w:t>
      </w:r>
      <w:r>
        <w:t xml:space="preserve">, which </w:t>
      </w:r>
      <w:r w:rsidR="004F597D">
        <w:t>rows</w:t>
      </w:r>
      <w:r w:rsidRPr="00831B62">
        <w:t xml:space="preserve"> back s</w:t>
      </w:r>
      <w:r>
        <w:t xml:space="preserve">lightly to the </w:t>
      </w:r>
      <w:r w:rsidRPr="00831B62">
        <w:t>previous panel</w:t>
      </w:r>
      <w:r>
        <w:t xml:space="preserve">, is that when you have kleptocracy and </w:t>
      </w:r>
      <w:r w:rsidRPr="00831B62">
        <w:t xml:space="preserve">secrecy structures </w:t>
      </w:r>
      <w:r>
        <w:t xml:space="preserve">you look at </w:t>
      </w:r>
      <w:r w:rsidRPr="00831B62">
        <w:t xml:space="preserve">what openings </w:t>
      </w:r>
      <w:r w:rsidR="004F597D">
        <w:t>they</w:t>
      </w:r>
      <w:r w:rsidRPr="00831B62">
        <w:t xml:space="preserve"> create and for whom</w:t>
      </w:r>
      <w:r w:rsidR="00A47466">
        <w:t>.</w:t>
      </w:r>
      <w:r w:rsidRPr="00831B62">
        <w:t xml:space="preserve"> Certainly, in Uzbekistan it has helped protect kleptocrats inside the security services</w:t>
      </w:r>
      <w:r w:rsidR="004F597D">
        <w:t>,</w:t>
      </w:r>
      <w:r w:rsidRPr="00831B62">
        <w:t xml:space="preserve"> who remain very powerful</w:t>
      </w:r>
      <w:r>
        <w:t xml:space="preserve">. Arguably, they are still the most powerful </w:t>
      </w:r>
      <w:r w:rsidRPr="00831B62">
        <w:t>sector of society</w:t>
      </w:r>
      <w:r>
        <w:t>. W</w:t>
      </w:r>
      <w:r w:rsidRPr="00831B62">
        <w:t xml:space="preserve">ith whom are they allied? </w:t>
      </w:r>
      <w:r>
        <w:t>T</w:t>
      </w:r>
      <w:r w:rsidRPr="00831B62">
        <w:t>hey are al</w:t>
      </w:r>
      <w:r>
        <w:t>li</w:t>
      </w:r>
      <w:r w:rsidRPr="00831B62">
        <w:t>ed most closely to Russia and the Kremlin</w:t>
      </w:r>
      <w:r w:rsidR="00A47466">
        <w:t>,</w:t>
      </w:r>
      <w:r w:rsidRPr="00831B62">
        <w:t xml:space="preserve"> because that is where they </w:t>
      </w:r>
      <w:r>
        <w:t>have been</w:t>
      </w:r>
      <w:r w:rsidRPr="00831B62">
        <w:t xml:space="preserve"> historically linked</w:t>
      </w:r>
      <w:r>
        <w:t xml:space="preserve">; that is </w:t>
      </w:r>
      <w:r w:rsidRPr="00831B62">
        <w:t xml:space="preserve">where they </w:t>
      </w:r>
      <w:r>
        <w:t>got their training</w:t>
      </w:r>
      <w:r w:rsidRPr="00831B62">
        <w:t xml:space="preserve"> </w:t>
      </w:r>
      <w:r>
        <w:t>and</w:t>
      </w:r>
      <w:r w:rsidRPr="00831B62">
        <w:t xml:space="preserve"> leverage from. When we talk about kleptocracy and corruption</w:t>
      </w:r>
      <w:r>
        <w:t>,</w:t>
      </w:r>
      <w:r w:rsidRPr="00831B62">
        <w:t xml:space="preserve"> it is not just about financial crime</w:t>
      </w:r>
      <w:r>
        <w:t>;</w:t>
      </w:r>
      <w:r w:rsidRPr="00831B62">
        <w:t xml:space="preserve"> it is about geopolitics</w:t>
      </w:r>
      <w:r w:rsidR="004F597D">
        <w:t>,</w:t>
      </w:r>
      <w:r w:rsidRPr="00831B62">
        <w:t xml:space="preserve"> and these structures give certain geopolitical actors much more leverage and capacity inputs than others.</w:t>
      </w:r>
    </w:p>
    <w:p w:rsidR="004F597D" w:rsidP="00203CE5">
      <w:pPr>
        <w:pStyle w:val="Question"/>
        <w:numPr>
          <w:ilvl w:val="0"/>
          <w:numId w:val="9"/>
        </w:numPr>
      </w:pPr>
      <w:r w:rsidRPr="00831B62">
        <w:rPr>
          <w:b/>
        </w:rPr>
        <w:t>Chair:</w:t>
      </w:r>
      <w:r>
        <w:t xml:space="preserve"> B</w:t>
      </w:r>
      <w:r w:rsidRPr="00CE276B">
        <w:t xml:space="preserve">efore the end </w:t>
      </w:r>
      <w:r w:rsidR="00A47466">
        <w:t xml:space="preserve">of </w:t>
      </w:r>
      <w:r w:rsidRPr="00CE276B">
        <w:t>this session</w:t>
      </w:r>
      <w:r>
        <w:t xml:space="preserve"> I </w:t>
      </w:r>
      <w:r w:rsidRPr="00CE276B">
        <w:t>put a final question to all of you. F</w:t>
      </w:r>
      <w:r>
        <w:t>irst</w:t>
      </w:r>
      <w:r w:rsidRPr="00CE276B">
        <w:t xml:space="preserve">, </w:t>
      </w:r>
      <w:r w:rsidR="00A47466">
        <w:t>are</w:t>
      </w:r>
      <w:r w:rsidRPr="00CE276B">
        <w:t xml:space="preserve"> there any specific ask</w:t>
      </w:r>
      <w:r>
        <w:t>s</w:t>
      </w:r>
      <w:r w:rsidRPr="00CE276B">
        <w:t xml:space="preserve"> you</w:t>
      </w:r>
      <w:r>
        <w:t xml:space="preserve"> would</w:t>
      </w:r>
      <w:r w:rsidRPr="00CE276B">
        <w:t xml:space="preserve"> make of </w:t>
      </w:r>
      <w:r w:rsidRPr="00CE276B">
        <w:t xml:space="preserve">Government </w:t>
      </w:r>
      <w:r w:rsidRPr="00CE276B">
        <w:t xml:space="preserve">specifically when it comes to </w:t>
      </w:r>
      <w:r>
        <w:t xml:space="preserve">central Asia, or beyond the topics we have discussed? </w:t>
      </w:r>
    </w:p>
    <w:p w:rsidR="004F597D" w:rsidP="004F597D">
      <w:pPr>
        <w:pStyle w:val="Question"/>
        <w:numPr>
          <w:ilvl w:val="0"/>
          <w:numId w:val="0"/>
        </w:numPr>
        <w:ind w:left="794"/>
      </w:pPr>
      <w:r>
        <w:t xml:space="preserve">Secondly, we are all very aware—you have touched on it today—that </w:t>
      </w:r>
      <w:r w:rsidRPr="00CE276B">
        <w:t xml:space="preserve">autocrats and kleptocrats have industrialised transnational </w:t>
      </w:r>
      <w:r>
        <w:t>oppression</w:t>
      </w:r>
      <w:r w:rsidRPr="00CE276B">
        <w:t xml:space="preserve"> with the goal of silencing any</w:t>
      </w:r>
      <w:r>
        <w:t>one</w:t>
      </w:r>
      <w:r w:rsidRPr="00CE276B">
        <w:t xml:space="preserve"> who seek</w:t>
      </w:r>
      <w:r>
        <w:t>s</w:t>
      </w:r>
      <w:r w:rsidRPr="00CE276B">
        <w:t xml:space="preserve"> to expose the</w:t>
      </w:r>
      <w:r>
        <w:t>ir ill-</w:t>
      </w:r>
      <w:r w:rsidRPr="00CE276B">
        <w:t xml:space="preserve">gotten gains and how they spend them. </w:t>
      </w:r>
    </w:p>
    <w:p w:rsidR="00203CE5" w:rsidP="004F597D">
      <w:pPr>
        <w:pStyle w:val="Question"/>
        <w:numPr>
          <w:ilvl w:val="0"/>
          <w:numId w:val="0"/>
        </w:numPr>
        <w:ind w:left="794"/>
      </w:pPr>
      <w:r w:rsidRPr="00CE276B">
        <w:t>I thank you for acting in the national interest</w:t>
      </w:r>
      <w:r>
        <w:t xml:space="preserve">. </w:t>
      </w:r>
      <w:r w:rsidRPr="00CE276B">
        <w:t xml:space="preserve">I know they </w:t>
      </w:r>
      <w:r>
        <w:t xml:space="preserve">have </w:t>
      </w:r>
      <w:r w:rsidRPr="00CE276B">
        <w:t>tried to burden you so greatly that you will be silenced so you cannot speak</w:t>
      </w:r>
      <w:r>
        <w:t>. I t</w:t>
      </w:r>
      <w:r w:rsidRPr="00CE276B">
        <w:t>hank you for the work that you do</w:t>
      </w:r>
      <w:r>
        <w:t>. Can I also encourage you, when you</w:t>
      </w:r>
      <w:r w:rsidRPr="00CE276B">
        <w:t xml:space="preserve"> respond to our final question</w:t>
      </w:r>
      <w:r>
        <w:t>,</w:t>
      </w:r>
      <w:r w:rsidRPr="00CE276B">
        <w:t xml:space="preserve"> to make any points you wish to make under parliamentary privilege on the</w:t>
      </w:r>
      <w:r>
        <w:t xml:space="preserve"> important</w:t>
      </w:r>
      <w:r w:rsidRPr="00CE276B">
        <w:t xml:space="preserve"> point</w:t>
      </w:r>
      <w:r>
        <w:t xml:space="preserve"> </w:t>
      </w:r>
      <w:r w:rsidRPr="00CE276B">
        <w:t>that we as MPs do everything we can to make sure you do not feel you are being silenced?</w:t>
      </w:r>
    </w:p>
    <w:p w:rsidR="004F597D" w:rsidP="00203CE5">
      <w:pPr>
        <w:pStyle w:val="Answer"/>
      </w:pPr>
      <w:r w:rsidRPr="00CE276B">
        <w:rPr>
          <w:b/>
          <w:i/>
        </w:rPr>
        <w:t>Oliver Bullough:</w:t>
      </w:r>
      <w:r>
        <w:t xml:space="preserve"> </w:t>
      </w:r>
      <w:r w:rsidRPr="001C4EF9">
        <w:t>It feels to me that for a long time the UK has had two foreign policies</w:t>
      </w:r>
      <w:r>
        <w:t xml:space="preserve">. One </w:t>
      </w:r>
      <w:r w:rsidRPr="001C4EF9">
        <w:t>foreign policy</w:t>
      </w:r>
      <w:r>
        <w:t xml:space="preserve"> is</w:t>
      </w:r>
      <w:r w:rsidRPr="001C4EF9">
        <w:t xml:space="preserve"> being run by the Foreign Office, </w:t>
      </w:r>
      <w:r>
        <w:t>DFID and now the FCDO</w:t>
      </w:r>
      <w:r>
        <w:t>,</w:t>
      </w:r>
      <w:r>
        <w:t xml:space="preserve"> which is </w:t>
      </w:r>
      <w:r w:rsidRPr="001C4EF9">
        <w:t>pro</w:t>
      </w:r>
      <w:r>
        <w:t>-</w:t>
      </w:r>
      <w:r w:rsidRPr="001C4EF9">
        <w:t>democracy</w:t>
      </w:r>
      <w:r>
        <w:t>,</w:t>
      </w:r>
      <w:r w:rsidRPr="001C4EF9">
        <w:t xml:space="preserve"> pro</w:t>
      </w:r>
      <w:r>
        <w:t>-</w:t>
      </w:r>
      <w:r w:rsidRPr="001C4EF9">
        <w:t>prosperity and pro</w:t>
      </w:r>
      <w:r>
        <w:noBreakHyphen/>
      </w:r>
      <w:r w:rsidRPr="001C4EF9">
        <w:t>transparency</w:t>
      </w:r>
      <w:r>
        <w:t>. S</w:t>
      </w:r>
      <w:r w:rsidRPr="001C4EF9">
        <w:t>imultaneously</w:t>
      </w:r>
      <w:r>
        <w:t>,</w:t>
      </w:r>
      <w:r w:rsidRPr="001C4EF9">
        <w:t xml:space="preserve"> there has been a second foreign policy run by the business department of the </w:t>
      </w:r>
      <w:r>
        <w:t>T</w:t>
      </w:r>
      <w:r w:rsidRPr="001C4EF9">
        <w:t>reasury</w:t>
      </w:r>
      <w:r>
        <w:t>,</w:t>
      </w:r>
      <w:r w:rsidRPr="001C4EF9">
        <w:t xml:space="preserve"> which has done the opposite of that</w:t>
      </w:r>
      <w:r>
        <w:t>. B</w:t>
      </w:r>
      <w:r w:rsidRPr="001C4EF9">
        <w:t>y encouraging as much money as possible to flow into the City of London</w:t>
      </w:r>
      <w:r w:rsidR="00A47466">
        <w:t>,</w:t>
      </w:r>
      <w:r w:rsidRPr="001C4EF9">
        <w:t xml:space="preserve"> it has empowered the enemies of democracy and prosperity and harmed the people who should be our allies</w:t>
      </w:r>
      <w:r>
        <w:t xml:space="preserve">. </w:t>
      </w:r>
    </w:p>
    <w:p w:rsidR="004F597D" w:rsidP="00203CE5">
      <w:pPr>
        <w:pStyle w:val="Answer"/>
      </w:pPr>
      <w:r>
        <w:t>To me, it is</w:t>
      </w:r>
      <w:r w:rsidRPr="001C4EF9">
        <w:t xml:space="preserve"> crazy that there is not a recognition that these two foreign policies are not just separate but run directly counter to each other</w:t>
      </w:r>
      <w:r>
        <w:t>,</w:t>
      </w:r>
      <w:r w:rsidRPr="001C4EF9">
        <w:t xml:space="preserve"> and that the impact of the one harming democracies is infinitely greater than the </w:t>
      </w:r>
      <w:r w:rsidR="00A47466">
        <w:t xml:space="preserve">one </w:t>
      </w:r>
      <w:r w:rsidRPr="001C4EF9">
        <w:t xml:space="preserve">that is beneficial to democracy. </w:t>
      </w:r>
    </w:p>
    <w:p w:rsidR="00203CE5" w:rsidP="00203CE5">
      <w:pPr>
        <w:pStyle w:val="Answer"/>
      </w:pPr>
      <w:r>
        <w:t>We c</w:t>
      </w:r>
      <w:r w:rsidRPr="001C4EF9">
        <w:t>ould cancel ou</w:t>
      </w:r>
      <w:r>
        <w:t>r</w:t>
      </w:r>
      <w:r w:rsidRPr="001C4EF9">
        <w:t xml:space="preserve"> entire foreign aid budget tomorrow and as long as we stop</w:t>
      </w:r>
      <w:r w:rsidR="004F597D">
        <w:t>ped</w:t>
      </w:r>
      <w:r w:rsidRPr="001C4EF9">
        <w:t xml:space="preserve"> laundering the proceeds of corruption we w</w:t>
      </w:r>
      <w:r>
        <w:t>ould</w:t>
      </w:r>
      <w:r w:rsidRPr="001C4EF9">
        <w:t xml:space="preserve"> be doing more by doing so. I firmly believe that. However, if we were to maintain our foreign </w:t>
      </w:r>
      <w:r>
        <w:t>aid</w:t>
      </w:r>
      <w:r w:rsidRPr="001C4EF9">
        <w:t xml:space="preserve"> budget and prevent the </w:t>
      </w:r>
      <w:r w:rsidR="004F597D">
        <w:t xml:space="preserve">proceeds </w:t>
      </w:r>
      <w:r w:rsidRPr="001C4EF9">
        <w:t>of corruption from flowing through the City of London</w:t>
      </w:r>
      <w:r>
        <w:t>,</w:t>
      </w:r>
      <w:r w:rsidRPr="001C4EF9">
        <w:t xml:space="preserve"> we w</w:t>
      </w:r>
      <w:r>
        <w:t>ould</w:t>
      </w:r>
      <w:r w:rsidRPr="001C4EF9">
        <w:t xml:space="preserve"> be doing so much good.</w:t>
      </w:r>
    </w:p>
    <w:p w:rsidR="004F597D" w:rsidP="00203CE5">
      <w:pPr>
        <w:pStyle w:val="Answer"/>
      </w:pPr>
      <w:r w:rsidRPr="00824034">
        <w:t>To use a ghastly jargon term</w:t>
      </w:r>
      <w:r>
        <w:t>,</w:t>
      </w:r>
      <w:r w:rsidRPr="00824034">
        <w:t xml:space="preserve"> a joined</w:t>
      </w:r>
      <w:r>
        <w:t>-</w:t>
      </w:r>
      <w:r w:rsidRPr="00824034">
        <w:t xml:space="preserve">up response to foreign policy from </w:t>
      </w:r>
      <w:r w:rsidR="00A47466">
        <w:t>G</w:t>
      </w:r>
      <w:r w:rsidRPr="00824034">
        <w:t>overnment</w:t>
      </w:r>
      <w:r>
        <w:t>,</w:t>
      </w:r>
      <w:r w:rsidRPr="00824034">
        <w:t xml:space="preserve"> looking at all the outward</w:t>
      </w:r>
      <w:r>
        <w:t>-</w:t>
      </w:r>
      <w:r w:rsidRPr="00824034">
        <w:t>facing agencies</w:t>
      </w:r>
      <w:r>
        <w:t xml:space="preserve">, </w:t>
      </w:r>
      <w:r w:rsidRPr="00824034">
        <w:t>taking them a</w:t>
      </w:r>
      <w:r>
        <w:t xml:space="preserve">ll </w:t>
      </w:r>
      <w:r w:rsidRPr="00824034">
        <w:t xml:space="preserve">together and trying to assess all their impact in one go, all the way from the Serious Fraud Office and </w:t>
      </w:r>
      <w:r>
        <w:t>N</w:t>
      </w:r>
      <w:r w:rsidRPr="00824034">
        <w:t xml:space="preserve">ational </w:t>
      </w:r>
      <w:r>
        <w:t>C</w:t>
      </w:r>
      <w:r w:rsidRPr="00824034">
        <w:t>rime</w:t>
      </w:r>
      <w:r>
        <w:t xml:space="preserve"> A</w:t>
      </w:r>
      <w:r w:rsidRPr="00824034">
        <w:t xml:space="preserve">gency at one end </w:t>
      </w:r>
      <w:r>
        <w:t xml:space="preserve">and the FCDO </w:t>
      </w:r>
      <w:r w:rsidRPr="00824034">
        <w:t>at the other end</w:t>
      </w:r>
      <w:r>
        <w:t>,</w:t>
      </w:r>
      <w:r w:rsidRPr="00824034">
        <w:t xml:space="preserve"> could have an outsized impact on the world</w:t>
      </w:r>
      <w:r>
        <w:t>.</w:t>
      </w:r>
      <w:r w:rsidRPr="00824034">
        <w:t xml:space="preserve"> </w:t>
      </w:r>
    </w:p>
    <w:p w:rsidR="00203CE5" w:rsidP="00203CE5">
      <w:pPr>
        <w:pStyle w:val="Answer"/>
      </w:pPr>
      <w:r w:rsidRPr="00824034">
        <w:t>Britain is a world</w:t>
      </w:r>
      <w:r>
        <w:t>-</w:t>
      </w:r>
      <w:r w:rsidRPr="00824034">
        <w:t>class financial centre</w:t>
      </w:r>
      <w:r>
        <w:t>. If</w:t>
      </w:r>
      <w:r w:rsidRPr="00824034">
        <w:t xml:space="preserve"> we clean up our financial centre</w:t>
      </w:r>
      <w:r>
        <w:t>,</w:t>
      </w:r>
      <w:r w:rsidRPr="00824034">
        <w:t xml:space="preserve"> </w:t>
      </w:r>
      <w:r>
        <w:t xml:space="preserve">our </w:t>
      </w:r>
      <w:r w:rsidRPr="00824034">
        <w:t>impact will be on a global scale</w:t>
      </w:r>
      <w:r>
        <w:t xml:space="preserve">. </w:t>
      </w:r>
      <w:r w:rsidRPr="00824034">
        <w:t>I think that is something worth fighting for.</w:t>
      </w:r>
    </w:p>
    <w:p w:rsidR="004F597D" w:rsidP="00203CE5">
      <w:pPr>
        <w:pStyle w:val="Answer"/>
      </w:pPr>
      <w:r w:rsidRPr="00824034">
        <w:rPr>
          <w:b/>
          <w:i/>
        </w:rPr>
        <w:t>Professor Lasslett:</w:t>
      </w:r>
      <w:r>
        <w:t xml:space="preserve"> S</w:t>
      </w:r>
      <w:r w:rsidRPr="00720C32">
        <w:t>peaking again about Uzbekistan</w:t>
      </w:r>
      <w:r>
        <w:t>,</w:t>
      </w:r>
      <w:r w:rsidRPr="00720C32">
        <w:t xml:space="preserve"> what I have observed </w:t>
      </w:r>
      <w:r>
        <w:t>of</w:t>
      </w:r>
      <w:r w:rsidRPr="00720C32">
        <w:t xml:space="preserve"> UK policy</w:t>
      </w:r>
      <w:r>
        <w:t xml:space="preserve"> </w:t>
      </w:r>
      <w:r w:rsidRPr="00720C32">
        <w:t xml:space="preserve">on the ground and </w:t>
      </w:r>
      <w:r>
        <w:t xml:space="preserve">from </w:t>
      </w:r>
      <w:r w:rsidRPr="00720C32">
        <w:t>speaking with our diplomats over there</w:t>
      </w:r>
      <w:r>
        <w:t>,</w:t>
      </w:r>
      <w:r w:rsidRPr="00720C32">
        <w:t xml:space="preserve"> the priority has tended to be on</w:t>
      </w:r>
      <w:r>
        <w:t xml:space="preserve"> building and</w:t>
      </w:r>
      <w:r w:rsidRPr="00720C32">
        <w:t xml:space="preserve"> maintaining good relations</w:t>
      </w:r>
      <w:r>
        <w:t xml:space="preserve"> with the Mirziyoyev Government. In order to do that</w:t>
      </w:r>
      <w:r>
        <w:t>,</w:t>
      </w:r>
      <w:r>
        <w:t xml:space="preserve"> certain topics cannot be broached. That has been said to me explicitly. They will just not be broached. I am speaking specifically about </w:t>
      </w:r>
      <w:r w:rsidRPr="00720C32">
        <w:t>corruption</w:t>
      </w:r>
      <w:r>
        <w:t>—corruption at a</w:t>
      </w:r>
      <w:r w:rsidRPr="00720C32">
        <w:t xml:space="preserve"> grand level</w:t>
      </w:r>
      <w:r>
        <w:t xml:space="preserve">. Those </w:t>
      </w:r>
      <w:r w:rsidRPr="00720C32">
        <w:t>topics are not raised.</w:t>
      </w:r>
      <w:r>
        <w:t xml:space="preserve"> </w:t>
      </w:r>
      <w:r w:rsidRPr="00720C32">
        <w:t>There was one senior diplomat</w:t>
      </w:r>
      <w:r>
        <w:t>.</w:t>
      </w:r>
      <w:r w:rsidRPr="00720C32">
        <w:t xml:space="preserve"> I do not know whether that is true of everyone</w:t>
      </w:r>
      <w:r>
        <w:t>,</w:t>
      </w:r>
      <w:r w:rsidRPr="00720C32">
        <w:t xml:space="preserve"> but certainly that</w:t>
      </w:r>
      <w:r>
        <w:t xml:space="preserve"> was</w:t>
      </w:r>
      <w:r w:rsidRPr="00720C32">
        <w:t xml:space="preserve"> the impression given to me</w:t>
      </w:r>
      <w:r>
        <w:t xml:space="preserve">. </w:t>
      </w:r>
    </w:p>
    <w:p w:rsidR="004F597D" w:rsidP="00203CE5">
      <w:pPr>
        <w:pStyle w:val="Answer"/>
      </w:pPr>
      <w:r>
        <w:t xml:space="preserve">The </w:t>
      </w:r>
      <w:r w:rsidRPr="00720C32">
        <w:t>focus has been on applauding the reforms around professionalising the public service, opening up the markets</w:t>
      </w:r>
      <w:r>
        <w:t xml:space="preserve"> and modernising </w:t>
      </w:r>
      <w:r w:rsidRPr="00720C32">
        <w:t>the market legal structures. The hope appears to be</w:t>
      </w:r>
      <w:r>
        <w:t xml:space="preserve"> </w:t>
      </w:r>
      <w:r w:rsidRPr="00720C32">
        <w:t>that</w:t>
      </w:r>
      <w:r w:rsidR="00A47466">
        <w:t>,</w:t>
      </w:r>
      <w:r w:rsidRPr="00720C32">
        <w:t xml:space="preserve"> </w:t>
      </w:r>
      <w:r>
        <w:t xml:space="preserve">if </w:t>
      </w:r>
      <w:r w:rsidRPr="00720C32">
        <w:t>you maintain good relations</w:t>
      </w:r>
      <w:r w:rsidR="00A47466">
        <w:t>,</w:t>
      </w:r>
      <w:r w:rsidRPr="00720C32">
        <w:t xml:space="preserve"> you help solidify some of </w:t>
      </w:r>
      <w:r>
        <w:t>your</w:t>
      </w:r>
      <w:r w:rsidRPr="00720C32">
        <w:t xml:space="preserve"> security interests and maybe get a few opportunities for British investment in the country from the opening up of the economy.</w:t>
      </w:r>
      <w:r>
        <w:t xml:space="preserve"> </w:t>
      </w:r>
    </w:p>
    <w:p w:rsidR="00574344" w:rsidP="00203CE5">
      <w:pPr>
        <w:pStyle w:val="Answer"/>
      </w:pPr>
      <w:r>
        <w:t>W</w:t>
      </w:r>
      <w:r w:rsidRPr="00720C32">
        <w:t>hat</w:t>
      </w:r>
      <w:r>
        <w:t xml:space="preserve"> could usefully be emphasised but is not is, first, </w:t>
      </w:r>
      <w:r w:rsidRPr="00720C32">
        <w:t xml:space="preserve">supporting </w:t>
      </w:r>
      <w:r>
        <w:t>and</w:t>
      </w:r>
      <w:r w:rsidRPr="00720C32">
        <w:t xml:space="preserve"> enabling </w:t>
      </w:r>
      <w:r>
        <w:t xml:space="preserve">the </w:t>
      </w:r>
      <w:r w:rsidRPr="00720C32">
        <w:t xml:space="preserve">environment for civil society. One of the first questions today </w:t>
      </w:r>
      <w:r>
        <w:t>was about</w:t>
      </w:r>
      <w:r w:rsidRPr="00720C32">
        <w:t xml:space="preserve"> how people on the ground feel</w:t>
      </w:r>
      <w:r>
        <w:t>. A lot of p</w:t>
      </w:r>
      <w:r w:rsidRPr="00720C32">
        <w:t>eople in Uzbekistan are outraged. If you want to learn about</w:t>
      </w:r>
      <w:r>
        <w:t xml:space="preserve"> Uzbekistan,</w:t>
      </w:r>
      <w:r w:rsidRPr="00720C32">
        <w:t xml:space="preserve"> do not read newspaper articles; </w:t>
      </w:r>
      <w:r>
        <w:t>r</w:t>
      </w:r>
      <w:r w:rsidRPr="00720C32">
        <w:t>ead the comments</w:t>
      </w:r>
      <w:r>
        <w:t>. Y</w:t>
      </w:r>
      <w:r w:rsidRPr="00720C32">
        <w:t xml:space="preserve">ou will see one of the most </w:t>
      </w:r>
      <w:r>
        <w:t xml:space="preserve">informed </w:t>
      </w:r>
      <w:r w:rsidRPr="00720C32">
        <w:t xml:space="preserve">populations in the world who are acutely aware of how their </w:t>
      </w:r>
      <w:r>
        <w:t>G</w:t>
      </w:r>
      <w:r w:rsidRPr="00720C32">
        <w:t xml:space="preserve">overnment is run and </w:t>
      </w:r>
      <w:r>
        <w:t xml:space="preserve">in </w:t>
      </w:r>
      <w:r w:rsidRPr="00720C32">
        <w:t>whose interests it is run</w:t>
      </w:r>
      <w:r>
        <w:t xml:space="preserve">, </w:t>
      </w:r>
      <w:r w:rsidRPr="00720C32">
        <w:t>but they do not have the freedoms to speak out</w:t>
      </w:r>
      <w:r>
        <w:t>; they do not have a free media.</w:t>
      </w:r>
      <w:r w:rsidRPr="00720C32">
        <w:t xml:space="preserve"> There are journalists who want to speak out but cannot. You cannot register an</w:t>
      </w:r>
      <w:r>
        <w:t xml:space="preserve"> NGO.</w:t>
      </w:r>
      <w:r w:rsidRPr="00720C32">
        <w:t xml:space="preserve"> </w:t>
      </w:r>
    </w:p>
    <w:p w:rsidR="00574344" w:rsidP="00203CE5">
      <w:pPr>
        <w:pStyle w:val="Answer"/>
      </w:pPr>
      <w:r w:rsidRPr="00720C32">
        <w:t>I think that putting much more emphasis on supporting the brokers of democracy</w:t>
      </w:r>
      <w:r>
        <w:t>,</w:t>
      </w:r>
      <w:r w:rsidRPr="00720C32">
        <w:t xml:space="preserve"> which would be civil society</w:t>
      </w:r>
      <w:r>
        <w:t>,</w:t>
      </w:r>
      <w:r w:rsidRPr="00720C32">
        <w:t xml:space="preserve"> would be one of the best anti</w:t>
      </w:r>
      <w:r>
        <w:t>-</w:t>
      </w:r>
      <w:r w:rsidRPr="00720C32">
        <w:t xml:space="preserve">corruption tools. </w:t>
      </w:r>
    </w:p>
    <w:p w:rsidR="00203CE5" w:rsidP="00203CE5">
      <w:pPr>
        <w:pStyle w:val="Answer"/>
      </w:pPr>
      <w:r w:rsidRPr="00720C32">
        <w:t xml:space="preserve">At the same time, </w:t>
      </w:r>
      <w:r>
        <w:t xml:space="preserve">I </w:t>
      </w:r>
      <w:r w:rsidRPr="00720C32">
        <w:t>understand that good relations have to be maintained</w:t>
      </w:r>
      <w:r>
        <w:t>. Y</w:t>
      </w:r>
      <w:r w:rsidRPr="00720C32">
        <w:t xml:space="preserve">ou need to work with those in power, but there are also ways </w:t>
      </w:r>
      <w:r w:rsidR="00574344">
        <w:t xml:space="preserve">in which </w:t>
      </w:r>
      <w:r w:rsidRPr="00720C32">
        <w:t>that can be done that further the enabling environment for civil society</w:t>
      </w:r>
      <w:r>
        <w:t>,</w:t>
      </w:r>
      <w:r w:rsidRPr="00720C32">
        <w:t xml:space="preserve"> not just through its protection but</w:t>
      </w:r>
      <w:r>
        <w:t>,</w:t>
      </w:r>
      <w:r w:rsidRPr="00720C32">
        <w:t xml:space="preserve"> as </w:t>
      </w:r>
      <w:r>
        <w:t xml:space="preserve">we </w:t>
      </w:r>
      <w:r w:rsidRPr="00720C32">
        <w:t>said before</w:t>
      </w:r>
      <w:r>
        <w:t>,</w:t>
      </w:r>
      <w:r w:rsidRPr="00720C32">
        <w:t xml:space="preserve"> greater levels of transparency and corporate transparency</w:t>
      </w:r>
      <w:r>
        <w:t xml:space="preserve"> with </w:t>
      </w:r>
      <w:r w:rsidRPr="00720C32">
        <w:t>corporate registers with historical filings. That would allow activists</w:t>
      </w:r>
      <w:r>
        <w:t xml:space="preserve"> and</w:t>
      </w:r>
      <w:r w:rsidRPr="00720C32">
        <w:t xml:space="preserve"> journalists to do more of the work they want to do as long as they</w:t>
      </w:r>
      <w:r>
        <w:t xml:space="preserve"> are</w:t>
      </w:r>
      <w:r w:rsidRPr="00720C32">
        <w:t xml:space="preserve"> being protected.</w:t>
      </w:r>
    </w:p>
    <w:p w:rsidR="00203CE5" w:rsidP="00203CE5">
      <w:pPr>
        <w:pStyle w:val="Answer"/>
      </w:pPr>
      <w:r w:rsidRPr="00720C32">
        <w:t>These are the priorities that could usefully enter much</w:t>
      </w:r>
      <w:r>
        <w:t xml:space="preserve"> more at the </w:t>
      </w:r>
      <w:r w:rsidRPr="00720C32">
        <w:t>forefront of UK policy in places like Uzbekistan</w:t>
      </w:r>
      <w:r>
        <w:t>. I</w:t>
      </w:r>
      <w:r w:rsidRPr="00720C32">
        <w:t>n doing</w:t>
      </w:r>
      <w:r>
        <w:t xml:space="preserve"> so,</w:t>
      </w:r>
      <w:r w:rsidRPr="00720C32">
        <w:t xml:space="preserve"> it will also help to create </w:t>
      </w:r>
      <w:r w:rsidRPr="00720C32">
        <w:t xml:space="preserve">an environment more generally that is hostile to some of the more nefarious </w:t>
      </w:r>
      <w:r>
        <w:t>geo</w:t>
      </w:r>
      <w:r w:rsidRPr="00720C32">
        <w:t>political actors, shall we say, and one that hopefully w</w:t>
      </w:r>
      <w:r>
        <w:t>ill</w:t>
      </w:r>
      <w:r w:rsidRPr="00720C32">
        <w:t xml:space="preserve"> be more positive to those who come in with more altruistic aspirations.</w:t>
      </w:r>
    </w:p>
    <w:p w:rsidR="00574344" w:rsidP="00203CE5">
      <w:pPr>
        <w:pStyle w:val="Answer"/>
      </w:pPr>
      <w:r w:rsidRPr="001717A8">
        <w:rPr>
          <w:b/>
          <w:i/>
        </w:rPr>
        <w:t>Professor Heathershaw:</w:t>
      </w:r>
      <w:r>
        <w:t xml:space="preserve"> </w:t>
      </w:r>
      <w:r w:rsidRPr="00C92624">
        <w:t>They are great points. I</w:t>
      </w:r>
      <w:r>
        <w:t xml:space="preserve"> am </w:t>
      </w:r>
      <w:r w:rsidRPr="00C92624">
        <w:t xml:space="preserve">going to respond to your invitation to say the kinds of things that I may perhaps otherwise </w:t>
      </w:r>
      <w:r>
        <w:t xml:space="preserve">be </w:t>
      </w:r>
      <w:r w:rsidRPr="00C92624">
        <w:t xml:space="preserve">somewhat afraid to say in public. </w:t>
      </w:r>
    </w:p>
    <w:p w:rsidR="00574344" w:rsidP="00203CE5">
      <w:pPr>
        <w:pStyle w:val="Answer"/>
      </w:pPr>
      <w:r w:rsidRPr="00C92624">
        <w:t xml:space="preserve">As some of you here know, two individuals challenged </w:t>
      </w:r>
      <w:r>
        <w:t xml:space="preserve">our </w:t>
      </w:r>
      <w:r w:rsidRPr="00C92624">
        <w:t xml:space="preserve">Chatham House report </w:t>
      </w:r>
      <w:r>
        <w:t xml:space="preserve">on the </w:t>
      </w:r>
      <w:r w:rsidRPr="00C92624">
        <w:t xml:space="preserve">factually </w:t>
      </w:r>
      <w:r>
        <w:t xml:space="preserve">and </w:t>
      </w:r>
      <w:r w:rsidRPr="00C92624">
        <w:t xml:space="preserve">substantially true content of </w:t>
      </w:r>
      <w:r>
        <w:t>it</w:t>
      </w:r>
      <w:r>
        <w:t>. One of them, Dmitry Leus, succeeded</w:t>
      </w:r>
      <w:r w:rsidRPr="00C92624">
        <w:t xml:space="preserve"> in having his name completely removed from that report. </w:t>
      </w:r>
    </w:p>
    <w:p w:rsidR="00574344" w:rsidP="00203CE5">
      <w:pPr>
        <w:pStyle w:val="Answer"/>
      </w:pPr>
      <w:r w:rsidRPr="00C92624">
        <w:t>There were several things going on there. We were making factual claims</w:t>
      </w:r>
      <w:r>
        <w:t>. It</w:t>
      </w:r>
      <w:r w:rsidRPr="00C92624">
        <w:t xml:space="preserve"> was the case that he had been convicted of money laundering and that </w:t>
      </w:r>
      <w:r>
        <w:t xml:space="preserve">that </w:t>
      </w:r>
      <w:r w:rsidRPr="00C92624">
        <w:t>claim had been struck out</w:t>
      </w:r>
      <w:r>
        <w:t xml:space="preserve">; it </w:t>
      </w:r>
      <w:r w:rsidRPr="00C92624">
        <w:t>was the ca</w:t>
      </w:r>
      <w:r>
        <w:t>se that</w:t>
      </w:r>
      <w:r w:rsidRPr="00C92624">
        <w:t xml:space="preserve"> he had engaged </w:t>
      </w:r>
      <w:r>
        <w:t xml:space="preserve">in </w:t>
      </w:r>
      <w:r w:rsidRPr="00C92624">
        <w:t>activities</w:t>
      </w:r>
      <w:r>
        <w:t xml:space="preserve"> that would be </w:t>
      </w:r>
      <w:r w:rsidRPr="00C92624">
        <w:t>widely considered as reputation laund</w:t>
      </w:r>
      <w:r>
        <w:t>ering</w:t>
      </w:r>
      <w:r w:rsidRPr="00C92624">
        <w:t xml:space="preserve">. We were not making claims about him being an agent of any state; </w:t>
      </w:r>
      <w:r>
        <w:t xml:space="preserve">we were </w:t>
      </w:r>
      <w:r w:rsidRPr="00C92624">
        <w:t>making factual claims</w:t>
      </w:r>
      <w:r>
        <w:t xml:space="preserve">. </w:t>
      </w:r>
    </w:p>
    <w:p w:rsidR="00574344" w:rsidP="00203CE5">
      <w:pPr>
        <w:pStyle w:val="Answer"/>
      </w:pPr>
      <w:r>
        <w:t>W</w:t>
      </w:r>
      <w:r w:rsidRPr="00C92624">
        <w:t xml:space="preserve">hat would I expect </w:t>
      </w:r>
      <w:r>
        <w:t>from</w:t>
      </w:r>
      <w:r w:rsidRPr="00C92624">
        <w:t xml:space="preserve"> that in a more ideal world from </w:t>
      </w:r>
      <w:r w:rsidR="00895CF9">
        <w:t>G</w:t>
      </w:r>
      <w:r w:rsidRPr="00C92624">
        <w:t>overnment and maybe the kind of non</w:t>
      </w:r>
      <w:r>
        <w:t xml:space="preserve">-state </w:t>
      </w:r>
      <w:r w:rsidRPr="00C92624">
        <w:t>actors that</w:t>
      </w:r>
      <w:r>
        <w:t xml:space="preserve"> are linked to</w:t>
      </w:r>
      <w:r w:rsidRPr="00C92624">
        <w:t xml:space="preserve"> </w:t>
      </w:r>
      <w:r w:rsidR="00895CF9">
        <w:t>G</w:t>
      </w:r>
      <w:r w:rsidRPr="00C92624">
        <w:t xml:space="preserve">overnment </w:t>
      </w:r>
      <w:r>
        <w:t>or can be</w:t>
      </w:r>
      <w:r w:rsidRPr="00C92624">
        <w:t xml:space="preserve"> message</w:t>
      </w:r>
      <w:r>
        <w:t>d</w:t>
      </w:r>
      <w:r w:rsidRPr="00C92624">
        <w:t xml:space="preserve"> to by </w:t>
      </w:r>
      <w:r w:rsidR="00895CF9">
        <w:t>G</w:t>
      </w:r>
      <w:r w:rsidRPr="00C92624">
        <w:t>overnment</w:t>
      </w:r>
      <w:r>
        <w:t>?</w:t>
      </w:r>
      <w:r w:rsidRPr="00C92624">
        <w:t xml:space="preserve"> I would expect political parties taking money from someone like that to say</w:t>
      </w:r>
      <w:r>
        <w:t>, “I</w:t>
      </w:r>
      <w:r w:rsidRPr="00C92624">
        <w:t>f you</w:t>
      </w:r>
      <w:r>
        <w:t xml:space="preserve"> are</w:t>
      </w:r>
      <w:r w:rsidRPr="00C92624">
        <w:t xml:space="preserve"> to behave like that to a major British thinktank and </w:t>
      </w:r>
      <w:r>
        <w:t xml:space="preserve">a </w:t>
      </w:r>
      <w:r w:rsidRPr="00C92624">
        <w:t>group of researchers</w:t>
      </w:r>
      <w:r>
        <w:t>,</w:t>
      </w:r>
      <w:r w:rsidRPr="00C92624">
        <w:t xml:space="preserve"> we do not want your money</w:t>
      </w:r>
      <w:r>
        <w:t>; we will give it back.”</w:t>
      </w:r>
      <w:r w:rsidRPr="00C92624">
        <w:t xml:space="preserve"> </w:t>
      </w:r>
    </w:p>
    <w:p w:rsidR="00574344" w:rsidP="00203CE5">
      <w:pPr>
        <w:pStyle w:val="Answer"/>
      </w:pPr>
      <w:r w:rsidRPr="00C92624">
        <w:t xml:space="preserve">I expect the regulators </w:t>
      </w:r>
      <w:r>
        <w:t>of s</w:t>
      </w:r>
      <w:r w:rsidRPr="00C92624">
        <w:t>olicitors</w:t>
      </w:r>
      <w:r>
        <w:t>, the Solicitors</w:t>
      </w:r>
      <w:r w:rsidRPr="00C92624">
        <w:t xml:space="preserve"> Regulation Authority</w:t>
      </w:r>
      <w:r>
        <w:t>,</w:t>
      </w:r>
      <w:r w:rsidRPr="00C92624">
        <w:t xml:space="preserve"> to say to companies that act on behalf of such individuals and their meritless claims that they are not abiding by the principles of the SRA </w:t>
      </w:r>
      <w:r>
        <w:t xml:space="preserve">of </w:t>
      </w:r>
      <w:r w:rsidRPr="00C92624">
        <w:t xml:space="preserve">integrity, honesty and independence. </w:t>
      </w:r>
    </w:p>
    <w:p w:rsidR="00203CE5" w:rsidP="00203CE5">
      <w:pPr>
        <w:pStyle w:val="Answer"/>
      </w:pPr>
      <w:r w:rsidRPr="00C92624">
        <w:t xml:space="preserve">I expect some </w:t>
      </w:r>
      <w:r w:rsidR="00895CF9">
        <w:t>G</w:t>
      </w:r>
      <w:r w:rsidRPr="00C92624">
        <w:t xml:space="preserve">overnment messaging to universities </w:t>
      </w:r>
      <w:r>
        <w:t xml:space="preserve">to </w:t>
      </w:r>
      <w:r w:rsidRPr="00C92624">
        <w:t xml:space="preserve">stand behind their research that has been through </w:t>
      </w:r>
      <w:r>
        <w:t>ethics</w:t>
      </w:r>
      <w:r w:rsidRPr="00C92624">
        <w:t xml:space="preserve"> committees </w:t>
      </w:r>
      <w:r>
        <w:t>and</w:t>
      </w:r>
      <w:r w:rsidRPr="00C92624">
        <w:t xml:space="preserve"> is being published</w:t>
      </w:r>
      <w:r>
        <w:t xml:space="preserve">, and for </w:t>
      </w:r>
      <w:r w:rsidRPr="00C92624">
        <w:t>thinktank</w:t>
      </w:r>
      <w:r>
        <w:t>s</w:t>
      </w:r>
      <w:r w:rsidRPr="00C92624">
        <w:t xml:space="preserve"> to stand behind the research</w:t>
      </w:r>
      <w:r>
        <w:t xml:space="preserve"> they c</w:t>
      </w:r>
      <w:r w:rsidRPr="00C92624">
        <w:t xml:space="preserve">ommission and </w:t>
      </w:r>
      <w:r>
        <w:t>is</w:t>
      </w:r>
      <w:r w:rsidRPr="00C92624">
        <w:t xml:space="preserve"> legally reviewed, because </w:t>
      </w:r>
      <w:r>
        <w:t xml:space="preserve">I think </w:t>
      </w:r>
      <w:r w:rsidRPr="00C92624">
        <w:t xml:space="preserve">errors </w:t>
      </w:r>
      <w:r>
        <w:t xml:space="preserve">were </w:t>
      </w:r>
      <w:r w:rsidRPr="00C92624">
        <w:t>made in our case across multiple institutions and individuals</w:t>
      </w:r>
      <w:r>
        <w:t>.</w:t>
      </w:r>
    </w:p>
    <w:p w:rsidR="00203CE5" w:rsidP="00E85843">
      <w:pPr>
        <w:pStyle w:val="Question"/>
        <w:numPr>
          <w:ilvl w:val="0"/>
          <w:numId w:val="0"/>
        </w:numPr>
        <w:ind w:left="794"/>
      </w:pPr>
      <w:r w:rsidRPr="00C92624">
        <w:rPr>
          <w:b/>
        </w:rPr>
        <w:t>Chair:</w:t>
      </w:r>
      <w:r>
        <w:t xml:space="preserve"> </w:t>
      </w:r>
      <w:r w:rsidRPr="00C92624">
        <w:t>Could you repeat the individual</w:t>
      </w:r>
      <w:r w:rsidR="001116EC">
        <w:t>’</w:t>
      </w:r>
      <w:r w:rsidRPr="00C92624">
        <w:t>s name?</w:t>
      </w:r>
    </w:p>
    <w:p w:rsidR="00203CE5" w:rsidP="00203CE5">
      <w:pPr>
        <w:pStyle w:val="Answer"/>
      </w:pPr>
      <w:r w:rsidRPr="00C92624">
        <w:rPr>
          <w:b/>
          <w:i/>
        </w:rPr>
        <w:t>Professor Heathershaw:</w:t>
      </w:r>
      <w:r>
        <w:t xml:space="preserve"> Dmitry Leus.</w:t>
      </w:r>
    </w:p>
    <w:p w:rsidR="00203CE5" w:rsidRPr="00203CE5" w:rsidP="00A56783">
      <w:pPr>
        <w:pStyle w:val="Remark"/>
      </w:pPr>
      <w:r w:rsidRPr="00C92624">
        <w:rPr>
          <w:b/>
        </w:rPr>
        <w:t>Chair:</w:t>
      </w:r>
      <w:r>
        <w:t xml:space="preserve"> </w:t>
      </w:r>
      <w:r w:rsidRPr="00C92624">
        <w:t xml:space="preserve">Thank you again for all the work you </w:t>
      </w:r>
      <w:r>
        <w:t>a</w:t>
      </w:r>
      <w:r w:rsidRPr="00C92624">
        <w:t>re doing</w:t>
      </w:r>
      <w:r>
        <w:t>. W</w:t>
      </w:r>
      <w:r w:rsidRPr="00C92624">
        <w:t>ish us luck next week</w:t>
      </w:r>
      <w:r>
        <w:t>. W</w:t>
      </w:r>
      <w:r w:rsidRPr="00C92624">
        <w:t>e thank you very much.</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EF8A0542D07C4D61BEE43F4ACD6DF043"/>
      </w:placeholder>
      <w:richText/>
    </w:sdtPr>
    <w:sdtContent>
      <w:p w:rsidR="008143FA" w:rsidP="009277D8">
        <w:pPr>
          <w:pStyle w:val="Para"/>
          <w:rPr>
            <w:color w:val="808080"/>
          </w:rPr>
        </w:pPr>
        <w:r w:rsidRPr="00A75EA3">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2215845210CF4FE39AA7EE45E4E03CA9"/>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246E424C"/>
    <w:multiLevelType w:val="hybridMultilevel"/>
    <w:tmpl w:val="213C875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304F0DEA"/>
    <w:multiLevelType w:val="hybridMultilevel"/>
    <w:tmpl w:val="2662C5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5">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5"/>
  </w:num>
  <w:num w:numId="8">
    <w:abstractNumId w:val="1"/>
  </w:num>
  <w:num w:numId="9">
    <w:abstractNumId w:val="0"/>
  </w:num>
  <w:num w:numId="10">
    <w:abstractNumId w:val="0"/>
  </w:num>
  <w:num w:numId="11">
    <w:abstractNumId w:val="6"/>
  </w:num>
  <w:num w:numId="12">
    <w:abstractNumId w:val="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A75E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F8A0542D07C4D61BEE43F4ACD6DF043"/>
        <w:category>
          <w:name w:val="General"/>
          <w:gallery w:val="placeholder"/>
        </w:category>
        <w:types>
          <w:type w:val="bbPlcHdr"/>
        </w:types>
        <w:behaviors>
          <w:behavior w:val="content"/>
        </w:behaviors>
        <w:guid w:val="{F688FB63-03D4-4624-973F-FC98A858C7C6}"/>
      </w:docPartPr>
      <w:docPartBody>
        <w:p w:rsidR="00EC23B4" w:rsidP="00AC11B2">
          <w:pPr>
            <w:pStyle w:val="EF8A0542D07C4D61BEE43F4ACD6DF043"/>
          </w:pPr>
          <w:r w:rsidRPr="00FF2651">
            <w:rPr>
              <w:rStyle w:val="PlaceholderText"/>
            </w:rPr>
            <w:t>Click or tap here to enter text.</w:t>
          </w:r>
        </w:p>
      </w:docPartBody>
    </w:docPart>
    <w:docPart>
      <w:docPartPr>
        <w:name w:val="2215845210CF4FE39AA7EE45E4E03CA9"/>
        <w:category>
          <w:name w:val="General"/>
          <w:gallery w:val="placeholder"/>
        </w:category>
        <w:types>
          <w:type w:val="bbPlcHdr"/>
        </w:types>
        <w:behaviors>
          <w:behavior w:val="content"/>
        </w:behaviors>
        <w:guid w:val="{FAEE262A-28C4-4C1E-9684-C85C2041E35F}"/>
      </w:docPartPr>
      <w:docPartBody>
        <w:p w:rsidR="00EC23B4" w:rsidP="00AC11B2">
          <w:pPr>
            <w:pStyle w:val="2215845210CF4FE39AA7EE45E4E03CA9"/>
          </w:pPr>
          <w:r w:rsidRPr="00FF265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C11B2"/>
    <w:rPr>
      <w:color w:val="808080"/>
    </w:rPr>
  </w:style>
  <w:style w:type="paragraph" w:customStyle="1" w:styleId="EF8A0542D07C4D61BEE43F4ACD6DF043">
    <w:name w:val="EF8A0542D07C4D61BEE43F4ACD6DF043"/>
    <w:rsid w:val="00AC11B2"/>
    <w:rPr>
      <w:kern w:val="2"/>
    </w:rPr>
  </w:style>
  <w:style w:type="paragraph" w:customStyle="1" w:styleId="2215845210CF4FE39AA7EE45E4E03CA9">
    <w:name w:val="2215845210CF4FE39AA7EE45E4E03CA9"/>
    <w:rsid w:val="00AC11B2"/>
    <w:rPr>
      <w:kern w:val="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