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570C0" w:rsidRPr="006B164C" w:rsidP="00050357">
      <w:pPr>
        <w:pStyle w:val="TitleCommittee0"/>
      </w:pPr>
      <w:sdt>
        <w:sdtPr>
          <w:alias w:val="CommitteeName"/>
          <w:tag w:val="CommitteeName"/>
          <w:id w:val="1869951332"/>
          <w:placeholder>
            <w:docPart w:val="DE9AD650D2F64F73BB669A5C39947948"/>
          </w:placeholder>
          <w:richText/>
        </w:sdtPr>
        <w:sdtContent>
          <w:r w:rsidRPr="006B164C">
            <w:t>Committee</w:t>
          </w:r>
          <w:r w:rsidRPr="006B164C" w:rsidR="00E04B5B">
            <w:t xml:space="preserve"> </w:t>
          </w:r>
          <w:r w:rsidRPr="006B164C">
            <w:t>on</w:t>
          </w:r>
          <w:r w:rsidRPr="006B164C" w:rsidR="00E04B5B">
            <w:t xml:space="preserve"> </w:t>
          </w:r>
          <w:r w:rsidRPr="006B164C">
            <w:t>the</w:t>
          </w:r>
          <w:r w:rsidRPr="006B164C" w:rsidR="00E04B5B">
            <w:t xml:space="preserve"> </w:t>
          </w:r>
          <w:r w:rsidRPr="006B164C">
            <w:t>Future</w:t>
          </w:r>
          <w:r w:rsidRPr="006B164C" w:rsidR="00E04B5B">
            <w:t xml:space="preserve"> </w:t>
          </w:r>
          <w:r w:rsidRPr="006B164C">
            <w:t>Relationship</w:t>
          </w:r>
          <w:r w:rsidRPr="006B164C" w:rsidR="00E04B5B">
            <w:t xml:space="preserve"> </w:t>
          </w:r>
          <w:r w:rsidRPr="006B164C">
            <w:t>with</w:t>
          </w:r>
          <w:r w:rsidRPr="006B164C" w:rsidR="00E04B5B">
            <w:t xml:space="preserve"> </w:t>
          </w:r>
          <w:r w:rsidRPr="006B164C">
            <w:t>the</w:t>
          </w:r>
          <w:r w:rsidRPr="006B164C" w:rsidR="00E04B5B">
            <w:t xml:space="preserve"> </w:t>
          </w:r>
          <w:r w:rsidRPr="006B164C">
            <w:t>European</w:t>
          </w:r>
          <w:r w:rsidRPr="006B164C" w:rsidR="00E04B5B">
            <w:t xml:space="preserve"> </w:t>
          </w:r>
          <w:r w:rsidRPr="006B164C">
            <w:t>Union</w:t>
          </w:r>
        </w:sdtContent>
      </w:sdt>
    </w:p>
    <w:p w:rsidR="004570C0" w:rsidRPr="006B164C" w:rsidP="00050357">
      <w:pPr>
        <w:pStyle w:val="TitleInquiry0"/>
      </w:pPr>
      <w:r w:rsidRPr="006B164C">
        <w:t>Oral</w:t>
      </w:r>
      <w:r w:rsidRPr="006B164C" w:rsidR="00E04B5B">
        <w:t xml:space="preserve"> </w:t>
      </w:r>
      <w:r w:rsidRPr="006B164C">
        <w:t>evidence:</w:t>
      </w:r>
      <w:r w:rsidRPr="006B164C" w:rsidR="00E04B5B">
        <w:t xml:space="preserve"> </w:t>
      </w:r>
      <w:sdt>
        <w:sdtPr>
          <w:alias w:val="InquiryName"/>
          <w:tag w:val="InquiryName"/>
          <w:id w:val="377371847"/>
          <w:placeholder>
            <w:docPart w:val="DE9AD650D2F64F73BB669A5C39947948"/>
          </w:placeholder>
          <w:richText/>
        </w:sdtPr>
        <w:sdtContent>
          <w:r w:rsidRPr="006B164C">
            <w:t>The</w:t>
          </w:r>
          <w:r w:rsidRPr="006B164C" w:rsidR="00E04B5B">
            <w:t xml:space="preserve"> </w:t>
          </w:r>
          <w:r w:rsidRPr="006B164C">
            <w:t>shape</w:t>
          </w:r>
          <w:r w:rsidRPr="006B164C" w:rsidR="00E04B5B">
            <w:t xml:space="preserve"> </w:t>
          </w:r>
          <w:r w:rsidRPr="006B164C">
            <w:t>of</w:t>
          </w:r>
          <w:r w:rsidRPr="006B164C" w:rsidR="00E04B5B">
            <w:t xml:space="preserve"> </w:t>
          </w:r>
          <w:r w:rsidRPr="006B164C">
            <w:t>future</w:t>
          </w:r>
          <w:r w:rsidRPr="006B164C" w:rsidR="00E04B5B">
            <w:t xml:space="preserve"> </w:t>
          </w:r>
          <w:r w:rsidRPr="006B164C" w:rsidR="005E3F08">
            <w:t>parliamentary</w:t>
          </w:r>
          <w:r w:rsidRPr="006B164C" w:rsidR="00E04B5B">
            <w:t xml:space="preserve"> </w:t>
          </w:r>
          <w:r w:rsidRPr="006B164C">
            <w:t>scrutiny</w:t>
          </w:r>
          <w:r w:rsidRPr="006B164C" w:rsidR="00E04B5B">
            <w:t xml:space="preserve"> </w:t>
          </w:r>
          <w:r w:rsidRPr="006B164C">
            <w:t>of</w:t>
          </w:r>
          <w:r w:rsidRPr="006B164C" w:rsidR="00E04B5B">
            <w:t xml:space="preserve"> </w:t>
          </w:r>
          <w:r w:rsidRPr="006B164C">
            <w:t>UK-EU</w:t>
          </w:r>
          <w:r w:rsidRPr="006B164C" w:rsidR="00E04B5B">
            <w:t xml:space="preserve"> </w:t>
          </w:r>
          <w:r w:rsidRPr="006B164C">
            <w:t>relations</w:t>
          </w:r>
        </w:sdtContent>
      </w:sdt>
      <w:r w:rsidRPr="006B164C">
        <w:t>,</w:t>
      </w:r>
      <w:r w:rsidRPr="006B164C" w:rsidR="00E04B5B">
        <w:t xml:space="preserve"> </w:t>
      </w:r>
      <w:r w:rsidRPr="006B164C">
        <w:t>HC</w:t>
      </w:r>
      <w:r w:rsidRPr="006B164C" w:rsidR="00E04B5B">
        <w:t xml:space="preserve"> </w:t>
      </w:r>
      <w:sdt>
        <w:sdtPr>
          <w:alias w:val="InquiryRefNo"/>
          <w:tag w:val="InquiryRefNo"/>
          <w:id w:val="-281725174"/>
          <w:placeholder>
            <w:docPart w:val="DE9AD650D2F64F73BB669A5C39947948"/>
          </w:placeholder>
          <w:richText/>
        </w:sdtPr>
        <w:sdtContent>
          <w:r w:rsidRPr="006B164C" w:rsidR="00934B11">
            <w:t>977</w:t>
          </w:r>
        </w:sdtContent>
      </w:sdt>
    </w:p>
    <w:sdt>
      <w:sdtPr>
        <w:alias w:val="SittingDate"/>
        <w:tag w:val="SittingDate"/>
        <w:id w:val="-1160222926"/>
        <w:placeholder>
          <w:docPart w:val="DE9AD650D2F64F73BB669A5C39947948"/>
        </w:placeholder>
        <w:richText/>
      </w:sdtPr>
      <w:sdtContent>
        <w:p w:rsidR="004570C0" w:rsidRPr="006B164C" w:rsidP="00050357">
          <w:pPr>
            <w:pStyle w:val="Para"/>
          </w:pPr>
          <w:r w:rsidRPr="006B164C">
            <w:t>Wednesday</w:t>
          </w:r>
          <w:r w:rsidRPr="006B164C" w:rsidR="00E04B5B">
            <w:t xml:space="preserve"> </w:t>
          </w:r>
          <w:r w:rsidRPr="006B164C">
            <w:t>2</w:t>
          </w:r>
          <w:r w:rsidRPr="006B164C" w:rsidR="00E04B5B">
            <w:t xml:space="preserve"> </w:t>
          </w:r>
          <w:r w:rsidRPr="006B164C">
            <w:t>December</w:t>
          </w:r>
          <w:r w:rsidRPr="006B164C" w:rsidR="00E04B5B">
            <w:t xml:space="preserve"> </w:t>
          </w:r>
          <w:r w:rsidRPr="006B164C">
            <w:t>2020</w:t>
          </w:r>
        </w:p>
      </w:sdtContent>
    </w:sdt>
    <w:p w:rsidR="004570C0" w:rsidRPr="006B164C" w:rsidP="00050357">
      <w:pPr>
        <w:pStyle w:val="Para"/>
      </w:pPr>
      <w:r w:rsidRPr="006B164C">
        <w:t>Ordered</w:t>
      </w:r>
      <w:r w:rsidRPr="006B164C" w:rsidR="00E04B5B">
        <w:t xml:space="preserve"> </w:t>
      </w:r>
      <w:r w:rsidRPr="006B164C">
        <w:t>by</w:t>
      </w:r>
      <w:r w:rsidRPr="006B164C" w:rsidR="00E04B5B">
        <w:t xml:space="preserve"> </w:t>
      </w:r>
      <w:r w:rsidRPr="006B164C">
        <w:t>the</w:t>
      </w:r>
      <w:r w:rsidRPr="006B164C" w:rsidR="00E04B5B">
        <w:t xml:space="preserve"> </w:t>
      </w:r>
      <w:r w:rsidRPr="006B164C">
        <w:t>House</w:t>
      </w:r>
      <w:r w:rsidRPr="006B164C" w:rsidR="00E04B5B">
        <w:t xml:space="preserve"> </w:t>
      </w:r>
      <w:r w:rsidRPr="006B164C">
        <w:t>of</w:t>
      </w:r>
      <w:r w:rsidRPr="006B164C" w:rsidR="00E04B5B">
        <w:t xml:space="preserve"> </w:t>
      </w:r>
      <w:sdt>
        <w:sdtPr>
          <w:alias w:val="House"/>
          <w:tag w:val="House"/>
          <w:id w:val="809213435"/>
          <w:placeholder>
            <w:docPart w:val="DE9AD650D2F64F73BB669A5C39947948"/>
          </w:placeholder>
          <w:richText/>
        </w:sdtPr>
        <w:sdtContent>
          <w:r w:rsidRPr="006B164C">
            <w:t>Commons</w:t>
          </w:r>
        </w:sdtContent>
      </w:sdt>
      <w:r w:rsidRPr="006B164C" w:rsidR="00E04B5B">
        <w:t xml:space="preserve"> </w:t>
      </w:r>
      <w:r w:rsidRPr="006B164C">
        <w:t>to</w:t>
      </w:r>
      <w:r w:rsidRPr="006B164C" w:rsidR="00E04B5B">
        <w:t xml:space="preserve"> </w:t>
      </w:r>
      <w:r w:rsidRPr="006B164C">
        <w:t>be</w:t>
      </w:r>
      <w:r w:rsidRPr="006B164C" w:rsidR="00E04B5B">
        <w:t xml:space="preserve"> </w:t>
      </w:r>
      <w:r w:rsidRPr="006B164C">
        <w:t>published</w:t>
      </w:r>
      <w:r w:rsidRPr="006B164C" w:rsidR="00E04B5B">
        <w:t xml:space="preserve"> </w:t>
      </w:r>
      <w:r w:rsidRPr="006B164C">
        <w:t>on</w:t>
      </w:r>
      <w:r w:rsidRPr="006B164C" w:rsidR="00E04B5B">
        <w:t xml:space="preserve"> </w:t>
      </w:r>
      <w:sdt>
        <w:sdtPr>
          <w:alias w:val="PublishDate"/>
          <w:tag w:val="PublishDate"/>
          <w:id w:val="217021599"/>
          <w:placeholder>
            <w:docPart w:val="DE9AD650D2F64F73BB669A5C39947948"/>
          </w:placeholder>
          <w:richText/>
        </w:sdtPr>
        <w:sdtContent>
          <w:r w:rsidRPr="006B164C">
            <w:t>2</w:t>
          </w:r>
          <w:r w:rsidRPr="006B164C" w:rsidR="00E04B5B">
            <w:t xml:space="preserve"> </w:t>
          </w:r>
          <w:r w:rsidRPr="006B164C">
            <w:t>December</w:t>
          </w:r>
          <w:r w:rsidRPr="006B164C" w:rsidR="00E04B5B">
            <w:t xml:space="preserve"> </w:t>
          </w:r>
          <w:r w:rsidRPr="006B164C">
            <w:t>2020</w:t>
          </w:r>
        </w:sdtContent>
      </w:sdt>
      <w:r w:rsidRPr="006B164C">
        <w:t>.</w:t>
      </w:r>
    </w:p>
    <w:p w:rsidR="004570C0" w:rsidRPr="006B164C" w:rsidP="00050357">
      <w:sdt>
        <w:sdtPr>
          <w:alias w:val="VideoHyperlink"/>
          <w:tag w:val="VideoHyperlink"/>
          <w:id w:val="703995351"/>
          <w:placeholder>
            <w:docPart w:val="DE9AD650D2F64F73BB669A5C39947948"/>
          </w:placeholder>
          <w:richText/>
        </w:sdtPr>
        <w:sdtContent>
          <w:r>
            <w:fldChar w:fldCharType="begin"/>
          </w:r>
          <w:r>
            <w:instrText xml:space="preserve"> HYPERLINK "https://parliamentlive.tv/Event/Index/140af7da-095a-41a1-99fd-563e0f5ecffd" </w:instrText>
          </w:r>
          <w:r>
            <w:fldChar w:fldCharType="separate"/>
          </w:r>
          <w:r w:rsidRPr="00AE3867">
            <w:rPr>
              <w:rStyle w:val="Hyperlink"/>
            </w:rPr>
            <w:t>Watch</w:t>
          </w:r>
          <w:r w:rsidRPr="00AE3867" w:rsidR="00E04B5B">
            <w:rPr>
              <w:rStyle w:val="Hyperlink"/>
            </w:rPr>
            <w:t xml:space="preserve"> </w:t>
          </w:r>
          <w:r w:rsidRPr="00AE3867">
            <w:rPr>
              <w:rStyle w:val="Hyperlink"/>
            </w:rPr>
            <w:t>the</w:t>
          </w:r>
          <w:r w:rsidRPr="00AE3867" w:rsidR="00E04B5B">
            <w:rPr>
              <w:rStyle w:val="Hyperlink"/>
            </w:rPr>
            <w:t xml:space="preserve"> </w:t>
          </w:r>
          <w:r w:rsidRPr="00AE3867">
            <w:rPr>
              <w:rStyle w:val="Hyperlink"/>
            </w:rPr>
            <w:t>meeting</w:t>
          </w:r>
          <w:r>
            <w:fldChar w:fldCharType="end"/>
          </w:r>
        </w:sdtContent>
      </w:sdt>
    </w:p>
    <w:p w:rsidR="004570C0" w:rsidRPr="006B164C" w:rsidP="00050357">
      <w:r w:rsidRPr="006B164C">
        <w:t>Members</w:t>
      </w:r>
      <w:r w:rsidRPr="006B164C" w:rsidR="00E04B5B">
        <w:t xml:space="preserve"> </w:t>
      </w:r>
      <w:r w:rsidRPr="006B164C">
        <w:t>present:</w:t>
      </w:r>
      <w:r w:rsidRPr="006B164C" w:rsidR="00E04B5B">
        <w:t xml:space="preserve"> </w:t>
      </w:r>
      <w:sdt>
        <w:sdtPr>
          <w:alias w:val="MembersPresent"/>
          <w:tag w:val="MembersPresent"/>
          <w:id w:val="366340316"/>
          <w:placeholder>
            <w:docPart w:val="DE9AD650D2F64F73BB669A5C39947948"/>
          </w:placeholder>
          <w:richText/>
        </w:sdtPr>
        <w:sdtContent>
          <w:r w:rsidRPr="006B164C" w:rsidR="007D472F">
            <w:t>Hilary</w:t>
          </w:r>
          <w:r w:rsidRPr="006B164C" w:rsidR="00E04B5B">
            <w:t xml:space="preserve"> </w:t>
          </w:r>
          <w:r w:rsidRPr="006B164C" w:rsidR="007D472F">
            <w:t>Benn</w:t>
          </w:r>
          <w:r w:rsidRPr="006B164C" w:rsidR="00E04B5B">
            <w:t xml:space="preserve"> </w:t>
          </w:r>
          <w:r w:rsidRPr="006B164C">
            <w:t>(Chair);</w:t>
          </w:r>
          <w:r w:rsidRPr="006B164C" w:rsidR="00E04B5B">
            <w:t xml:space="preserve"> </w:t>
          </w:r>
          <w:r w:rsidRPr="006B164C" w:rsidR="007D472F">
            <w:t>Joanna</w:t>
          </w:r>
          <w:r w:rsidRPr="006B164C" w:rsidR="00E04B5B">
            <w:t xml:space="preserve"> </w:t>
          </w:r>
          <w:r w:rsidRPr="006B164C" w:rsidR="007D472F">
            <w:t>Cherry</w:t>
          </w:r>
          <w:r w:rsidRPr="006B164C">
            <w:t>;</w:t>
          </w:r>
          <w:r w:rsidRPr="006B164C" w:rsidR="00E04B5B">
            <w:t xml:space="preserve"> </w:t>
          </w:r>
          <w:r w:rsidRPr="006B164C" w:rsidR="007D472F">
            <w:t>Sally-Ann</w:t>
          </w:r>
          <w:r w:rsidRPr="006B164C" w:rsidR="00E04B5B">
            <w:t xml:space="preserve"> </w:t>
          </w:r>
          <w:r w:rsidRPr="006B164C" w:rsidR="007D472F">
            <w:t>Hart;</w:t>
          </w:r>
          <w:r w:rsidRPr="006B164C" w:rsidR="00E04B5B">
            <w:t xml:space="preserve"> </w:t>
          </w:r>
          <w:r w:rsidRPr="006B164C" w:rsidR="007D472F">
            <w:t>Dr</w:t>
          </w:r>
          <w:r w:rsidRPr="006B164C" w:rsidR="00E04B5B">
            <w:t xml:space="preserve"> </w:t>
          </w:r>
          <w:r w:rsidRPr="006B164C" w:rsidR="007D472F">
            <w:t>Rupa</w:t>
          </w:r>
          <w:r w:rsidRPr="006B164C" w:rsidR="00E04B5B">
            <w:t xml:space="preserve"> </w:t>
          </w:r>
          <w:r w:rsidRPr="006B164C" w:rsidR="007D472F">
            <w:t>Huq;</w:t>
          </w:r>
          <w:r w:rsidRPr="006B164C" w:rsidR="00E04B5B">
            <w:t xml:space="preserve"> </w:t>
          </w:r>
          <w:r w:rsidRPr="006B164C" w:rsidR="007D472F">
            <w:t>Stephen</w:t>
          </w:r>
          <w:r w:rsidRPr="006B164C" w:rsidR="00E04B5B">
            <w:t xml:space="preserve"> </w:t>
          </w:r>
          <w:r w:rsidRPr="006B164C" w:rsidR="007D472F">
            <w:t>Kinnock;</w:t>
          </w:r>
          <w:r w:rsidRPr="006B164C" w:rsidR="00E04B5B">
            <w:t xml:space="preserve"> </w:t>
          </w:r>
          <w:r w:rsidRPr="006B164C" w:rsidR="007D472F">
            <w:t>Nigel</w:t>
          </w:r>
          <w:r w:rsidRPr="006B164C" w:rsidR="00E04B5B">
            <w:t xml:space="preserve"> </w:t>
          </w:r>
          <w:r w:rsidRPr="006B164C" w:rsidR="007D472F">
            <w:t>Mills;</w:t>
          </w:r>
          <w:r w:rsidRPr="006B164C" w:rsidR="00E04B5B">
            <w:t xml:space="preserve"> </w:t>
          </w:r>
          <w:r w:rsidRPr="006B164C" w:rsidR="007D472F">
            <w:t>Mr</w:t>
          </w:r>
          <w:r w:rsidRPr="006B164C" w:rsidR="00E04B5B">
            <w:t xml:space="preserve"> </w:t>
          </w:r>
          <w:r w:rsidRPr="006B164C" w:rsidR="007D472F">
            <w:t>Barry</w:t>
          </w:r>
          <w:r w:rsidRPr="006B164C" w:rsidR="00E04B5B">
            <w:t xml:space="preserve"> </w:t>
          </w:r>
          <w:r w:rsidRPr="006B164C" w:rsidR="007D472F">
            <w:t>Sheerman.</w:t>
          </w:r>
        </w:sdtContent>
      </w:sdt>
    </w:p>
    <w:p w:rsidR="004570C0" w:rsidRPr="006B164C" w:rsidP="00050357">
      <w:pPr>
        <w:pStyle w:val="ParaCentre"/>
      </w:pPr>
      <w:r w:rsidRPr="006B164C">
        <w:t>Questions</w:t>
      </w:r>
      <w:r w:rsidRPr="006B164C" w:rsidR="00E04B5B">
        <w:t xml:space="preserve"> </w:t>
      </w:r>
      <w:sdt>
        <w:sdtPr>
          <w:alias w:val="QuestionNumbers"/>
          <w:tag w:val="QuestionNumbers"/>
          <w:id w:val="-1223666168"/>
          <w:placeholder>
            <w:docPart w:val="DE9AD650D2F64F73BB669A5C39947948"/>
          </w:placeholder>
          <w:richText/>
        </w:sdtPr>
        <w:sdtContent>
          <w:r w:rsidRPr="006B164C" w:rsidR="004660FA">
            <w:t>1 - 30</w:t>
          </w:r>
        </w:sdtContent>
      </w:sdt>
    </w:p>
    <w:p w:rsidR="004570C0" w:rsidRPr="006B164C" w:rsidP="00050357">
      <w:pPr>
        <w:pStyle w:val="TitleWitnesses0"/>
      </w:pPr>
      <w:r w:rsidRPr="006B164C">
        <w:t>Witnesses</w:t>
      </w:r>
    </w:p>
    <w:sdt>
      <w:sdtPr>
        <w:alias w:val="WitnessSet"/>
        <w:tag w:val="WitnessSet"/>
        <w:id w:val="-368373484"/>
        <w:placeholder>
          <w:docPart w:val="CF554095436F4F0699B6479F0B1F38B1"/>
        </w:placeholder>
        <w:richText/>
      </w:sdtPr>
      <w:sdtContent>
        <w:p w:rsidR="004570C0" w:rsidRPr="006B164C" w:rsidP="00050357">
          <w:pPr>
            <w:pStyle w:val="Para"/>
          </w:pPr>
          <w:r w:rsidRPr="006B164C">
            <w:t>I.</w:t>
          </w:r>
          <w:r w:rsidRPr="006B164C" w:rsidR="00E04B5B">
            <w:t xml:space="preserve"> </w:t>
          </w:r>
          <w:r w:rsidRPr="006B164C">
            <w:t>Dr</w:t>
          </w:r>
          <w:r w:rsidRPr="006B164C" w:rsidR="00E04B5B">
            <w:t xml:space="preserve"> </w:t>
          </w:r>
          <w:r w:rsidRPr="006B164C">
            <w:t>Sara</w:t>
          </w:r>
          <w:r w:rsidRPr="006B164C" w:rsidR="00E04B5B">
            <w:t xml:space="preserve"> </w:t>
          </w:r>
          <w:r w:rsidRPr="006B164C">
            <w:t>Hagemann,</w:t>
          </w:r>
          <w:r w:rsidRPr="006B164C" w:rsidR="00E04B5B">
            <w:t xml:space="preserve"> </w:t>
          </w:r>
          <w:r w:rsidRPr="006B164C">
            <w:t>Associate</w:t>
          </w:r>
          <w:r w:rsidRPr="006B164C" w:rsidR="00E04B5B">
            <w:t xml:space="preserve"> </w:t>
          </w:r>
          <w:r w:rsidRPr="006B164C">
            <w:t>Professor,</w:t>
          </w:r>
          <w:r w:rsidRPr="006B164C" w:rsidR="00E04B5B">
            <w:t xml:space="preserve"> </w:t>
          </w:r>
          <w:r w:rsidRPr="006B164C">
            <w:t>London</w:t>
          </w:r>
          <w:r w:rsidRPr="006B164C" w:rsidR="00E04B5B">
            <w:t xml:space="preserve"> </w:t>
          </w:r>
          <w:r w:rsidRPr="006B164C">
            <w:t>School</w:t>
          </w:r>
          <w:r w:rsidRPr="006B164C" w:rsidR="00E04B5B">
            <w:t xml:space="preserve"> </w:t>
          </w:r>
          <w:r w:rsidRPr="006B164C">
            <w:t>of</w:t>
          </w:r>
          <w:r w:rsidRPr="006B164C" w:rsidR="00E04B5B">
            <w:t xml:space="preserve"> </w:t>
          </w:r>
          <w:r w:rsidRPr="006B164C">
            <w:t>Economics</w:t>
          </w:r>
          <w:r w:rsidRPr="006B164C" w:rsidR="00E04B5B">
            <w:t xml:space="preserve"> </w:t>
          </w:r>
          <w:r w:rsidRPr="006B164C">
            <w:t>and</w:t>
          </w:r>
          <w:r w:rsidRPr="006B164C" w:rsidR="00E04B5B">
            <w:t xml:space="preserve"> </w:t>
          </w:r>
          <w:r w:rsidRPr="006B164C">
            <w:t>Political</w:t>
          </w:r>
          <w:r w:rsidRPr="006B164C" w:rsidR="00E04B5B">
            <w:t xml:space="preserve"> </w:t>
          </w:r>
          <w:r w:rsidRPr="006B164C">
            <w:t>Science;</w:t>
          </w:r>
          <w:r w:rsidRPr="006B164C" w:rsidR="00E04B5B">
            <w:t xml:space="preserve"> </w:t>
          </w:r>
          <w:r w:rsidRPr="006B164C">
            <w:t>Professor</w:t>
          </w:r>
          <w:r w:rsidRPr="006B164C" w:rsidR="00E04B5B">
            <w:t xml:space="preserve"> </w:t>
          </w:r>
          <w:r w:rsidRPr="006B164C">
            <w:t>Simon</w:t>
          </w:r>
          <w:r w:rsidRPr="006B164C" w:rsidR="00E04B5B">
            <w:t xml:space="preserve"> </w:t>
          </w:r>
          <w:r w:rsidRPr="006B164C" w:rsidR="001D1A00">
            <w:t>Usherwood</w:t>
          </w:r>
          <w:r w:rsidRPr="006B164C">
            <w:t>,</w:t>
          </w:r>
          <w:r w:rsidRPr="006B164C" w:rsidR="00E04B5B">
            <w:t xml:space="preserve"> </w:t>
          </w:r>
          <w:r w:rsidRPr="006B164C">
            <w:t>Professor</w:t>
          </w:r>
          <w:r w:rsidRPr="006B164C" w:rsidR="00E04B5B">
            <w:t xml:space="preserve"> </w:t>
          </w:r>
          <w:r w:rsidRPr="006B164C">
            <w:t>of</w:t>
          </w:r>
          <w:r w:rsidRPr="006B164C" w:rsidR="00E04B5B">
            <w:t xml:space="preserve"> </w:t>
          </w:r>
          <w:r w:rsidRPr="006B164C">
            <w:t>Politic</w:t>
          </w:r>
          <w:r w:rsidR="00647B95">
            <w:t>s</w:t>
          </w:r>
          <w:r w:rsidRPr="006B164C" w:rsidR="006224E7">
            <w:t>,</w:t>
          </w:r>
          <w:r w:rsidRPr="006B164C" w:rsidR="00E04B5B">
            <w:t xml:space="preserve"> </w:t>
          </w:r>
          <w:r w:rsidRPr="006B164C" w:rsidR="006224E7">
            <w:t>University</w:t>
          </w:r>
          <w:r w:rsidRPr="006B164C" w:rsidR="00E04B5B">
            <w:t xml:space="preserve"> </w:t>
          </w:r>
          <w:r w:rsidRPr="006B164C" w:rsidR="006224E7">
            <w:t>of</w:t>
          </w:r>
          <w:r w:rsidRPr="006B164C" w:rsidR="00E04B5B">
            <w:t xml:space="preserve"> </w:t>
          </w:r>
          <w:r w:rsidRPr="006B164C" w:rsidR="006224E7">
            <w:t>Surrey;</w:t>
          </w:r>
          <w:r w:rsidRPr="006B164C" w:rsidR="00E04B5B">
            <w:t xml:space="preserve"> </w:t>
          </w:r>
          <w:r w:rsidRPr="006B164C" w:rsidR="006224E7">
            <w:t>Dr</w:t>
          </w:r>
          <w:r w:rsidRPr="006B164C" w:rsidR="00E04B5B">
            <w:t xml:space="preserve"> </w:t>
          </w:r>
          <w:r w:rsidRPr="006B164C" w:rsidR="006224E7">
            <w:t>Hannah</w:t>
          </w:r>
          <w:r w:rsidRPr="006B164C" w:rsidR="00E04B5B">
            <w:t xml:space="preserve"> </w:t>
          </w:r>
          <w:r w:rsidRPr="006B164C" w:rsidR="006224E7">
            <w:t>White,</w:t>
          </w:r>
          <w:r w:rsidRPr="006B164C" w:rsidR="00E04B5B">
            <w:t xml:space="preserve"> </w:t>
          </w:r>
          <w:r w:rsidRPr="006B164C" w:rsidR="006224E7">
            <w:t>Deputy</w:t>
          </w:r>
          <w:r w:rsidRPr="006B164C" w:rsidR="00E04B5B">
            <w:t xml:space="preserve"> </w:t>
          </w:r>
          <w:r w:rsidRPr="006B164C" w:rsidR="006224E7">
            <w:t>Director,</w:t>
          </w:r>
          <w:r w:rsidRPr="006B164C" w:rsidR="00E04B5B">
            <w:t xml:space="preserve"> </w:t>
          </w:r>
          <w:r w:rsidRPr="006B164C" w:rsidR="006224E7">
            <w:t>Institute</w:t>
          </w:r>
          <w:r w:rsidRPr="006B164C" w:rsidR="00E04B5B">
            <w:t xml:space="preserve"> </w:t>
          </w:r>
          <w:r w:rsidRPr="006B164C" w:rsidR="006224E7">
            <w:t>for</w:t>
          </w:r>
          <w:r w:rsidRPr="006B164C" w:rsidR="00E04B5B">
            <w:t xml:space="preserve"> </w:t>
          </w:r>
          <w:r w:rsidRPr="006B164C" w:rsidR="006224E7">
            <w:t>Government.</w:t>
          </w:r>
        </w:p>
      </w:sdtContent>
    </w:sdt>
    <w:p w:rsidR="00AE3867" w:rsidP="00DC1254">
      <w:pPr>
        <w:pStyle w:val="TitlePanel0"/>
        <w:rPr>
          <w:sz w:val="22"/>
        </w:rPr>
      </w:pPr>
      <w:bookmarkStart w:id="0" w:name="Panel1"/>
    </w:p>
    <w:p w:rsidR="00AE3867" w:rsidP="00DC1254">
      <w:pPr>
        <w:pStyle w:val="TitlePanel0"/>
        <w:rPr>
          <w:sz w:val="22"/>
        </w:rPr>
      </w:pPr>
    </w:p>
    <w:sdt>
      <w:sdtPr>
        <w:rPr>
          <w:sz w:val="22"/>
        </w:rPr>
        <w:alias w:val="WitnessExamination"/>
        <w:tag w:val="WitnessExamination"/>
        <w:id w:val="2003463402"/>
        <w:placeholder>
          <w:docPart w:val="CF554095436F4F0699B6479F0B1F38B1"/>
        </w:placeholder>
        <w:richText/>
      </w:sdtPr>
      <w:sdtEndPr>
        <w:rPr>
          <w:sz w:val="28"/>
        </w:rPr>
      </w:sdtEndPr>
      <w:sdtContent>
        <w:p w:rsidR="00DC1254" w:rsidRPr="006B164C" w:rsidP="00DC1254">
          <w:pPr>
            <w:pStyle w:val="TitlePanel0"/>
            <w:rPr>
              <w:szCs w:val="28"/>
            </w:rPr>
          </w:pPr>
          <w:bookmarkStart w:id="1" w:name="_GoBack"/>
          <w:bookmarkEnd w:id="1"/>
          <w:r w:rsidRPr="006B164C">
            <w:rPr>
              <w:szCs w:val="28"/>
            </w:rPr>
            <w:t>Examination</w:t>
          </w:r>
          <w:r w:rsidRPr="006B164C" w:rsidR="00E04B5B">
            <w:rPr>
              <w:szCs w:val="28"/>
            </w:rPr>
            <w:t xml:space="preserve"> </w:t>
          </w:r>
          <w:r w:rsidRPr="006B164C">
            <w:rPr>
              <w:szCs w:val="28"/>
            </w:rPr>
            <w:t>of</w:t>
          </w:r>
          <w:r w:rsidRPr="006B164C" w:rsidR="00E04B5B">
            <w:rPr>
              <w:szCs w:val="28"/>
            </w:rPr>
            <w:t xml:space="preserve"> </w:t>
          </w:r>
          <w:r w:rsidRPr="006B164C">
            <w:rPr>
              <w:szCs w:val="28"/>
            </w:rPr>
            <w:t>Witnesses</w:t>
          </w:r>
        </w:p>
        <w:p w:rsidR="004570C0" w:rsidRPr="006B164C" w:rsidP="00E04B5B">
          <w:pPr>
            <w:pStyle w:val="TitlePanel0"/>
            <w:jc w:val="both"/>
          </w:pPr>
          <w:r w:rsidRPr="006B164C">
            <w:rPr>
              <w:sz w:val="22"/>
            </w:rPr>
            <w:t xml:space="preserve">Witnesses: </w:t>
          </w:r>
          <w:r w:rsidRPr="006B164C" w:rsidR="00DC1254">
            <w:rPr>
              <w:sz w:val="22"/>
            </w:rPr>
            <w:t>Dr</w:t>
          </w:r>
          <w:r w:rsidRPr="006B164C">
            <w:rPr>
              <w:sz w:val="22"/>
            </w:rPr>
            <w:t xml:space="preserve"> </w:t>
          </w:r>
          <w:r w:rsidRPr="006B164C" w:rsidR="00DC1254">
            <w:rPr>
              <w:sz w:val="22"/>
            </w:rPr>
            <w:t>Sara</w:t>
          </w:r>
          <w:r w:rsidRPr="006B164C">
            <w:rPr>
              <w:sz w:val="22"/>
            </w:rPr>
            <w:t xml:space="preserve"> </w:t>
          </w:r>
          <w:r w:rsidRPr="006B164C" w:rsidR="00DC1254">
            <w:rPr>
              <w:sz w:val="22"/>
            </w:rPr>
            <w:t>Hagemann,</w:t>
          </w:r>
          <w:r w:rsidRPr="006B164C">
            <w:rPr>
              <w:sz w:val="22"/>
            </w:rPr>
            <w:t xml:space="preserve"> </w:t>
          </w:r>
          <w:r w:rsidRPr="006B164C" w:rsidR="00DC1254">
            <w:rPr>
              <w:sz w:val="22"/>
            </w:rPr>
            <w:t>Professor</w:t>
          </w:r>
          <w:r w:rsidRPr="006B164C">
            <w:rPr>
              <w:sz w:val="22"/>
            </w:rPr>
            <w:t xml:space="preserve"> </w:t>
          </w:r>
          <w:r w:rsidRPr="006B164C" w:rsidR="00DC1254">
            <w:rPr>
              <w:sz w:val="22"/>
            </w:rPr>
            <w:t>Simon</w:t>
          </w:r>
          <w:r w:rsidRPr="006B164C">
            <w:rPr>
              <w:sz w:val="22"/>
            </w:rPr>
            <w:t xml:space="preserve"> </w:t>
          </w:r>
          <w:r w:rsidRPr="006B164C" w:rsidR="001D1A00">
            <w:rPr>
              <w:sz w:val="22"/>
            </w:rPr>
            <w:t>Usherwood</w:t>
          </w:r>
          <w:r w:rsidRPr="006B164C">
            <w:rPr>
              <w:sz w:val="22"/>
            </w:rPr>
            <w:t xml:space="preserve"> </w:t>
          </w:r>
          <w:r w:rsidRPr="006B164C" w:rsidR="006224E7">
            <w:rPr>
              <w:sz w:val="22"/>
            </w:rPr>
            <w:t>and</w:t>
          </w:r>
          <w:r w:rsidRPr="006B164C">
            <w:rPr>
              <w:sz w:val="22"/>
            </w:rPr>
            <w:t xml:space="preserve"> </w:t>
          </w:r>
          <w:r w:rsidRPr="006B164C" w:rsidR="006224E7">
            <w:rPr>
              <w:sz w:val="22"/>
            </w:rPr>
            <w:t>Dr</w:t>
          </w:r>
          <w:r w:rsidRPr="006B164C">
            <w:rPr>
              <w:sz w:val="22"/>
            </w:rPr>
            <w:t xml:space="preserve"> </w:t>
          </w:r>
          <w:r w:rsidRPr="006B164C" w:rsidR="006224E7">
            <w:rPr>
              <w:sz w:val="22"/>
            </w:rPr>
            <w:t>Hannah</w:t>
          </w:r>
          <w:r w:rsidRPr="006B164C">
            <w:rPr>
              <w:sz w:val="22"/>
            </w:rPr>
            <w:t xml:space="preserve"> </w:t>
          </w:r>
          <w:r w:rsidRPr="006B164C" w:rsidR="006224E7">
            <w:rPr>
              <w:sz w:val="22"/>
            </w:rPr>
            <w:t>White.</w:t>
          </w:r>
        </w:p>
      </w:sdtContent>
    </w:sdt>
    <w:p w:rsidR="004570C0" w:rsidRPr="006B164C" w:rsidP="006224E7">
      <w:pPr>
        <w:pStyle w:val="Question"/>
      </w:pPr>
      <w:bookmarkEnd w:id="0"/>
      <w:sdt>
        <w:sdtPr>
          <w:alias w:val="Member"/>
          <w:tag w:val="&lt;Member mnisId='413' dodsId='25735'&gt;"/>
          <w:id w:val="-510072158"/>
          <w:placeholder>
            <w:docPart w:val="DefaultPlaceholder_1082065158"/>
          </w:placeholder>
          <w:richText/>
        </w:sdtPr>
        <w:sdtContent>
          <w:r w:rsidRPr="006B164C" w:rsidR="006224E7">
            <w:rPr>
              <w:b/>
            </w:rPr>
            <w:t>Chair:</w:t>
          </w:r>
        </w:sdtContent>
      </w:sdt>
      <w:r w:rsidRPr="006B164C" w:rsidR="00E04B5B">
        <w:t xml:space="preserve"> </w:t>
      </w:r>
      <w:r w:rsidRPr="006B164C" w:rsidR="00552508">
        <w:t>Good</w:t>
      </w:r>
      <w:r w:rsidRPr="006B164C" w:rsidR="00E04B5B">
        <w:t xml:space="preserve"> </w:t>
      </w:r>
      <w:r w:rsidRPr="006B164C" w:rsidR="00552508">
        <w:t>morning</w:t>
      </w:r>
      <w:r w:rsidRPr="006B164C" w:rsidR="00E04B5B">
        <w:t xml:space="preserve"> </w:t>
      </w:r>
      <w:r w:rsidRPr="006B164C" w:rsidR="00552508">
        <w:t>and</w:t>
      </w:r>
      <w:r w:rsidRPr="006B164C" w:rsidR="00E04B5B">
        <w:t xml:space="preserve"> </w:t>
      </w:r>
      <w:r w:rsidRPr="006B164C" w:rsidR="00552508">
        <w:t>welcome</w:t>
      </w:r>
      <w:r w:rsidRPr="006B164C" w:rsidR="00E04B5B">
        <w:t xml:space="preserve"> </w:t>
      </w:r>
      <w:r w:rsidRPr="006B164C" w:rsidR="00552508">
        <w:t>to</w:t>
      </w:r>
      <w:r w:rsidRPr="006B164C" w:rsidR="00E04B5B">
        <w:t xml:space="preserve"> </w:t>
      </w:r>
      <w:r w:rsidRPr="006B164C" w:rsidR="00552508">
        <w:t>today’s</w:t>
      </w:r>
      <w:r w:rsidRPr="006B164C" w:rsidR="00E04B5B">
        <w:t xml:space="preserve"> </w:t>
      </w:r>
      <w:r w:rsidRPr="006B164C" w:rsidR="00552508">
        <w:t>evidence</w:t>
      </w:r>
      <w:r w:rsidRPr="006B164C" w:rsidR="00E04B5B">
        <w:t xml:space="preserve"> </w:t>
      </w:r>
      <w:r w:rsidRPr="006B164C" w:rsidR="00552508">
        <w:t>session</w:t>
      </w:r>
      <w:r w:rsidRPr="006B164C" w:rsidR="00E04B5B">
        <w:t xml:space="preserve"> </w:t>
      </w:r>
      <w:r w:rsidRPr="006B164C" w:rsidR="00552508">
        <w:t>of</w:t>
      </w:r>
      <w:r w:rsidRPr="006B164C" w:rsidR="00E04B5B">
        <w:t xml:space="preserve"> </w:t>
      </w:r>
      <w:r w:rsidRPr="006B164C" w:rsidR="00552508">
        <w:t>the</w:t>
      </w:r>
      <w:r w:rsidRPr="006B164C" w:rsidR="00E04B5B">
        <w:t xml:space="preserve"> </w:t>
      </w:r>
      <w:r w:rsidRPr="006B164C" w:rsidR="00552508">
        <w:t>Committee</w:t>
      </w:r>
      <w:r w:rsidRPr="006B164C" w:rsidR="00E04B5B">
        <w:t xml:space="preserve"> </w:t>
      </w:r>
      <w:r w:rsidRPr="006B164C" w:rsidR="00552508">
        <w:t>on</w:t>
      </w:r>
      <w:r w:rsidRPr="006B164C" w:rsidR="00E04B5B">
        <w:t xml:space="preserve"> </w:t>
      </w:r>
      <w:r w:rsidRPr="006B164C" w:rsidR="00552508">
        <w:t>the</w:t>
      </w:r>
      <w:r w:rsidRPr="006B164C" w:rsidR="00E04B5B">
        <w:t xml:space="preserve"> </w:t>
      </w:r>
      <w:r w:rsidRPr="006B164C" w:rsidR="00552508">
        <w:t>Future</w:t>
      </w:r>
      <w:r w:rsidRPr="006B164C" w:rsidR="00E04B5B">
        <w:t xml:space="preserve"> </w:t>
      </w:r>
      <w:r w:rsidRPr="006B164C" w:rsidR="00552508">
        <w:t>Relationship</w:t>
      </w:r>
      <w:r w:rsidRPr="006B164C" w:rsidR="00E04B5B">
        <w:t xml:space="preserve"> </w:t>
      </w:r>
      <w:r w:rsidRPr="006B164C" w:rsidR="00552508">
        <w:t>with</w:t>
      </w:r>
      <w:r w:rsidRPr="006B164C" w:rsidR="00E04B5B">
        <w:t xml:space="preserve"> </w:t>
      </w:r>
      <w:r w:rsidRPr="006B164C" w:rsidR="00552508">
        <w:t>the</w:t>
      </w:r>
      <w:r w:rsidRPr="006B164C" w:rsidR="00E04B5B">
        <w:t xml:space="preserve"> </w:t>
      </w:r>
      <w:r w:rsidRPr="006B164C" w:rsidR="00552508">
        <w:t>European</w:t>
      </w:r>
      <w:r w:rsidRPr="006B164C" w:rsidR="00E04B5B">
        <w:t xml:space="preserve"> </w:t>
      </w:r>
      <w:r w:rsidRPr="006B164C" w:rsidR="00552508">
        <w:t>Union.</w:t>
      </w:r>
      <w:r w:rsidRPr="006B164C" w:rsidR="00E04B5B">
        <w:t xml:space="preserve"> </w:t>
      </w:r>
      <w:r w:rsidRPr="006B164C" w:rsidR="00552508">
        <w:t>I</w:t>
      </w:r>
      <w:r w:rsidRPr="006B164C" w:rsidR="00E04B5B">
        <w:t xml:space="preserve"> </w:t>
      </w:r>
      <w:r w:rsidRPr="006B164C" w:rsidR="00552508">
        <w:t>would</w:t>
      </w:r>
      <w:r w:rsidRPr="006B164C" w:rsidR="00E04B5B">
        <w:t xml:space="preserve"> </w:t>
      </w:r>
      <w:r w:rsidRPr="006B164C" w:rsidR="00552508">
        <w:t>like</w:t>
      </w:r>
      <w:r w:rsidRPr="006B164C" w:rsidR="00E04B5B">
        <w:t xml:space="preserve"> </w:t>
      </w:r>
      <w:r w:rsidRPr="006B164C" w:rsidR="00552508">
        <w:t>to</w:t>
      </w:r>
      <w:r w:rsidRPr="006B164C" w:rsidR="00E04B5B">
        <w:t xml:space="preserve"> </w:t>
      </w:r>
      <w:r w:rsidRPr="006B164C" w:rsidR="00552508">
        <w:t>begin</w:t>
      </w:r>
      <w:r w:rsidRPr="006B164C" w:rsidR="00E04B5B">
        <w:t xml:space="preserve"> </w:t>
      </w:r>
      <w:r w:rsidRPr="006B164C" w:rsidR="00552508">
        <w:t>by</w:t>
      </w:r>
      <w:r w:rsidRPr="006B164C" w:rsidR="00E04B5B">
        <w:t xml:space="preserve"> </w:t>
      </w:r>
      <w:r w:rsidRPr="006B164C" w:rsidR="00552508">
        <w:t>inviting</w:t>
      </w:r>
      <w:r w:rsidRPr="006B164C" w:rsidR="00E04B5B">
        <w:t xml:space="preserve"> </w:t>
      </w:r>
      <w:r w:rsidRPr="006B164C" w:rsidR="00552508">
        <w:t>our</w:t>
      </w:r>
      <w:r w:rsidRPr="006B164C" w:rsidR="00E04B5B">
        <w:t xml:space="preserve"> </w:t>
      </w:r>
      <w:r w:rsidRPr="006B164C" w:rsidR="00552508">
        <w:t>three</w:t>
      </w:r>
      <w:r w:rsidRPr="006B164C" w:rsidR="00E04B5B">
        <w:t xml:space="preserve"> </w:t>
      </w:r>
      <w:r w:rsidRPr="006B164C" w:rsidR="00552508">
        <w:t>witnesses</w:t>
      </w:r>
      <w:r w:rsidRPr="006B164C" w:rsidR="00E04B5B">
        <w:t xml:space="preserve"> </w:t>
      </w:r>
      <w:r w:rsidRPr="006B164C" w:rsidR="00552508">
        <w:t>this</w:t>
      </w:r>
      <w:r w:rsidRPr="006B164C" w:rsidR="00E04B5B">
        <w:t xml:space="preserve"> </w:t>
      </w:r>
      <w:r w:rsidRPr="006B164C" w:rsidR="00552508">
        <w:t>morning</w:t>
      </w:r>
      <w:r w:rsidRPr="006B164C" w:rsidR="00E04B5B">
        <w:t xml:space="preserve"> </w:t>
      </w:r>
      <w:r w:rsidRPr="006B164C" w:rsidR="00552508">
        <w:t>to</w:t>
      </w:r>
      <w:r w:rsidRPr="006B164C" w:rsidR="00E04B5B">
        <w:t xml:space="preserve"> </w:t>
      </w:r>
      <w:r w:rsidRPr="006B164C" w:rsidR="00552508">
        <w:t>introduce</w:t>
      </w:r>
      <w:r w:rsidRPr="006B164C" w:rsidR="00E04B5B">
        <w:t xml:space="preserve"> </w:t>
      </w:r>
      <w:r w:rsidRPr="006B164C" w:rsidR="00552508">
        <w:t>themselves</w:t>
      </w:r>
      <w:r w:rsidRPr="006B164C" w:rsidR="00E04B5B">
        <w:t xml:space="preserve"> </w:t>
      </w:r>
      <w:r w:rsidRPr="006B164C" w:rsidR="00552508">
        <w:t>for</w:t>
      </w:r>
      <w:r w:rsidRPr="006B164C" w:rsidR="00E04B5B">
        <w:t xml:space="preserve"> </w:t>
      </w:r>
      <w:r w:rsidRPr="006B164C" w:rsidR="00552508">
        <w:t>the</w:t>
      </w:r>
      <w:r w:rsidRPr="006B164C" w:rsidR="00E04B5B">
        <w:t xml:space="preserve"> </w:t>
      </w:r>
      <w:r w:rsidRPr="006B164C" w:rsidR="00552508">
        <w:t>record</w:t>
      </w:r>
      <w:r w:rsidRPr="006B164C" w:rsidR="005171CB">
        <w:t>.</w:t>
      </w:r>
    </w:p>
    <w:p w:rsidR="00552508" w:rsidRPr="006B164C" w:rsidP="00552508">
      <w:pPr>
        <w:pStyle w:val="Answer"/>
      </w:pPr>
      <w:sdt>
        <w:sdtPr>
          <w:alias w:val="Witness"/>
          <w:id w:val="22208294"/>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sdtContent>
      </w:sdt>
      <w:r w:rsidRPr="006B164C" w:rsidR="00E04B5B">
        <w:t xml:space="preserve"> </w:t>
      </w:r>
      <w:r w:rsidRPr="006B164C" w:rsidR="005171CB">
        <w:t>I</w:t>
      </w:r>
      <w:r w:rsidRPr="006B164C" w:rsidR="00E04B5B">
        <w:t xml:space="preserve"> </w:t>
      </w:r>
      <w:r w:rsidRPr="006B164C" w:rsidR="005171CB">
        <w:t>am</w:t>
      </w:r>
      <w:r w:rsidRPr="006B164C" w:rsidR="00E04B5B">
        <w:t xml:space="preserve"> </w:t>
      </w:r>
      <w:r w:rsidRPr="006B164C" w:rsidR="005171CB">
        <w:t>Sara</w:t>
      </w:r>
      <w:r w:rsidRPr="006B164C" w:rsidR="00E04B5B">
        <w:t xml:space="preserve"> </w:t>
      </w:r>
      <w:r w:rsidRPr="006B164C" w:rsidR="005171CB">
        <w:t>Hagemann.</w:t>
      </w:r>
      <w:r w:rsidRPr="006B164C" w:rsidR="00E04B5B">
        <w:t xml:space="preserve"> </w:t>
      </w:r>
      <w:r w:rsidRPr="006B164C" w:rsidR="005171CB">
        <w:t>I</w:t>
      </w:r>
      <w:r w:rsidRPr="006B164C" w:rsidR="00E04B5B">
        <w:t xml:space="preserve"> </w:t>
      </w:r>
      <w:r w:rsidRPr="006B164C" w:rsidR="005171CB">
        <w:t>am</w:t>
      </w:r>
      <w:r w:rsidRPr="006B164C" w:rsidR="00E04B5B">
        <w:t xml:space="preserve"> associate professor in European politics </w:t>
      </w:r>
      <w:r w:rsidRPr="006B164C" w:rsidR="005171CB">
        <w:t>at</w:t>
      </w:r>
      <w:r w:rsidRPr="006B164C" w:rsidR="00E04B5B">
        <w:t xml:space="preserve"> </w:t>
      </w:r>
      <w:r w:rsidRPr="006B164C" w:rsidR="005171CB">
        <w:t>the</w:t>
      </w:r>
      <w:r w:rsidRPr="006B164C" w:rsidR="00E04B5B">
        <w:t xml:space="preserve"> </w:t>
      </w:r>
      <w:r w:rsidRPr="006B164C" w:rsidR="005171CB">
        <w:t>London</w:t>
      </w:r>
      <w:r w:rsidRPr="006B164C" w:rsidR="00E04B5B">
        <w:t xml:space="preserve"> </w:t>
      </w:r>
      <w:r w:rsidRPr="006B164C" w:rsidR="005171CB">
        <w:t>School</w:t>
      </w:r>
      <w:r w:rsidRPr="006B164C" w:rsidR="00E04B5B">
        <w:t xml:space="preserve"> </w:t>
      </w:r>
      <w:r w:rsidRPr="006B164C" w:rsidR="005171CB">
        <w:t>of</w:t>
      </w:r>
      <w:r w:rsidRPr="006B164C" w:rsidR="00E04B5B">
        <w:t xml:space="preserve"> </w:t>
      </w:r>
      <w:r w:rsidRPr="006B164C" w:rsidR="005171CB">
        <w:t>Economics</w:t>
      </w:r>
      <w:r w:rsidRPr="006B164C" w:rsidR="00E04B5B">
        <w:t xml:space="preserve"> </w:t>
      </w:r>
      <w:r w:rsidRPr="006B164C" w:rsidR="005171CB">
        <w:t>and</w:t>
      </w:r>
      <w:r w:rsidRPr="006B164C" w:rsidR="00E04B5B">
        <w:t xml:space="preserve"> </w:t>
      </w:r>
      <w:r w:rsidRPr="006B164C" w:rsidR="005171CB">
        <w:t>I</w:t>
      </w:r>
      <w:r w:rsidRPr="006B164C" w:rsidR="00E04B5B">
        <w:t xml:space="preserve"> </w:t>
      </w:r>
      <w:r w:rsidRPr="006B164C" w:rsidR="005171CB">
        <w:t>am</w:t>
      </w:r>
      <w:r w:rsidRPr="006B164C" w:rsidR="00E04B5B">
        <w:t xml:space="preserve"> </w:t>
      </w:r>
      <w:r w:rsidRPr="006B164C" w:rsidR="005171CB">
        <w:t>very</w:t>
      </w:r>
      <w:r w:rsidRPr="006B164C" w:rsidR="00E04B5B">
        <w:t xml:space="preserve"> </w:t>
      </w:r>
      <w:r w:rsidRPr="006B164C" w:rsidR="005171CB">
        <w:t>pleased</w:t>
      </w:r>
      <w:r w:rsidRPr="006B164C" w:rsidR="00E04B5B">
        <w:t xml:space="preserve"> </w:t>
      </w:r>
      <w:r w:rsidRPr="006B164C" w:rsidR="005171CB">
        <w:t>to</w:t>
      </w:r>
      <w:r w:rsidRPr="006B164C" w:rsidR="00E04B5B">
        <w:t xml:space="preserve"> </w:t>
      </w:r>
      <w:r w:rsidRPr="006B164C" w:rsidR="005171CB">
        <w:t>be</w:t>
      </w:r>
      <w:r w:rsidRPr="006B164C" w:rsidR="00E04B5B">
        <w:t xml:space="preserve"> </w:t>
      </w:r>
      <w:r w:rsidRPr="006B164C" w:rsidR="005171CB">
        <w:t>with</w:t>
      </w:r>
      <w:r w:rsidRPr="006B164C" w:rsidR="00E04B5B">
        <w:t xml:space="preserve"> </w:t>
      </w:r>
      <w:r w:rsidRPr="006B164C" w:rsidR="005171CB">
        <w:t>you</w:t>
      </w:r>
      <w:r w:rsidRPr="006B164C" w:rsidR="00E04B5B">
        <w:t xml:space="preserve"> </w:t>
      </w:r>
      <w:r w:rsidRPr="006B164C" w:rsidR="005171CB">
        <w:t>today.</w:t>
      </w:r>
    </w:p>
    <w:p w:rsidR="006224E7" w:rsidRPr="006B164C" w:rsidP="00552508">
      <w:pPr>
        <w:pStyle w:val="Answer"/>
      </w:pPr>
      <w:sdt>
        <w:sdtPr>
          <w:alias w:val="Witness"/>
          <w:id w:val="-834138054"/>
          <w:placeholder>
            <w:docPart w:val="DefaultPlaceholder_1082065158"/>
          </w:placeholder>
          <w:richText/>
        </w:sdtPr>
        <w:sdtContent>
          <w:r w:rsidRPr="006B164C" w:rsidR="001D1A00">
            <w:rPr>
              <w:b/>
              <w:i/>
            </w:rPr>
            <w:t>Professor</w:t>
          </w:r>
          <w:r w:rsidRPr="006B164C" w:rsidR="00E04B5B">
            <w:rPr>
              <w:b/>
              <w:i/>
            </w:rPr>
            <w:t xml:space="preserve"> </w:t>
          </w:r>
          <w:r w:rsidRPr="006B164C" w:rsidR="001D1A00">
            <w:rPr>
              <w:b/>
              <w:i/>
            </w:rPr>
            <w:t>Usherwood:</w:t>
          </w:r>
        </w:sdtContent>
      </w:sdt>
      <w:r w:rsidRPr="006B164C" w:rsidR="00E04B5B">
        <w:t xml:space="preserve"> </w:t>
      </w:r>
      <w:r w:rsidRPr="006B164C" w:rsidR="005171CB">
        <w:t>I</w:t>
      </w:r>
      <w:r w:rsidRPr="006B164C" w:rsidR="00E04B5B">
        <w:t xml:space="preserve"> </w:t>
      </w:r>
      <w:r w:rsidRPr="006B164C" w:rsidR="005171CB">
        <w:t>am</w:t>
      </w:r>
      <w:r w:rsidRPr="006B164C" w:rsidR="00E04B5B">
        <w:t xml:space="preserve"> </w:t>
      </w:r>
      <w:r w:rsidRPr="006B164C" w:rsidR="005171CB">
        <w:t>Simon</w:t>
      </w:r>
      <w:r w:rsidRPr="006B164C" w:rsidR="00E04B5B">
        <w:t xml:space="preserve"> </w:t>
      </w:r>
      <w:r w:rsidRPr="006B164C" w:rsidR="005171CB">
        <w:t>Usherwood.</w:t>
      </w:r>
      <w:r w:rsidRPr="006B164C" w:rsidR="00E04B5B">
        <w:t xml:space="preserve"> </w:t>
      </w:r>
      <w:r w:rsidRPr="006B164C" w:rsidR="005171CB">
        <w:t>I</w:t>
      </w:r>
      <w:r w:rsidRPr="006B164C" w:rsidR="00E04B5B">
        <w:t xml:space="preserve"> </w:t>
      </w:r>
      <w:r w:rsidRPr="006B164C" w:rsidR="005171CB">
        <w:t>am</w:t>
      </w:r>
      <w:r w:rsidRPr="006B164C" w:rsidR="00E04B5B">
        <w:t xml:space="preserve"> professor of politics </w:t>
      </w:r>
      <w:r w:rsidRPr="006B164C" w:rsidR="005171CB">
        <w:t>at</w:t>
      </w:r>
      <w:r w:rsidRPr="006B164C" w:rsidR="00E04B5B">
        <w:t xml:space="preserve"> </w:t>
      </w:r>
      <w:r w:rsidRPr="006B164C" w:rsidR="005171CB">
        <w:t>the</w:t>
      </w:r>
      <w:r w:rsidRPr="006B164C" w:rsidR="00E04B5B">
        <w:t xml:space="preserve"> </w:t>
      </w:r>
      <w:r w:rsidRPr="006B164C" w:rsidR="005171CB">
        <w:t>University</w:t>
      </w:r>
      <w:r w:rsidRPr="006B164C" w:rsidR="00E04B5B">
        <w:t xml:space="preserve"> </w:t>
      </w:r>
      <w:r w:rsidRPr="006B164C" w:rsidR="005171CB">
        <w:t>of</w:t>
      </w:r>
      <w:r w:rsidRPr="006B164C" w:rsidR="00E04B5B">
        <w:t xml:space="preserve"> </w:t>
      </w:r>
      <w:r w:rsidRPr="006B164C" w:rsidR="005171CB">
        <w:t>Surrey</w:t>
      </w:r>
      <w:r w:rsidRPr="006B164C" w:rsidR="00E04B5B">
        <w:t xml:space="preserve"> </w:t>
      </w:r>
      <w:r w:rsidRPr="006B164C" w:rsidR="005171CB">
        <w:t>and</w:t>
      </w:r>
      <w:r w:rsidRPr="006B164C" w:rsidR="00E04B5B">
        <w:t xml:space="preserve"> </w:t>
      </w:r>
      <w:r w:rsidRPr="006B164C" w:rsidR="005171CB">
        <w:t>I</w:t>
      </w:r>
      <w:r w:rsidRPr="006B164C" w:rsidR="00E04B5B">
        <w:t xml:space="preserve"> </w:t>
      </w:r>
      <w:r w:rsidRPr="006B164C" w:rsidR="005171CB">
        <w:t>have</w:t>
      </w:r>
      <w:r w:rsidRPr="006B164C" w:rsidR="00E04B5B">
        <w:t xml:space="preserve"> </w:t>
      </w:r>
      <w:r w:rsidRPr="006B164C" w:rsidR="005171CB">
        <w:t>been</w:t>
      </w:r>
      <w:r w:rsidRPr="006B164C" w:rsidR="00E04B5B">
        <w:t xml:space="preserve"> </w:t>
      </w:r>
      <w:r w:rsidRPr="006B164C" w:rsidR="005171CB">
        <w:t>working</w:t>
      </w:r>
      <w:r w:rsidRPr="006B164C" w:rsidR="00E04B5B">
        <w:t xml:space="preserve"> </w:t>
      </w:r>
      <w:r w:rsidRPr="006B164C" w:rsidR="005171CB">
        <w:t>on</w:t>
      </w:r>
      <w:r w:rsidRPr="006B164C" w:rsidR="00E04B5B">
        <w:t xml:space="preserve"> </w:t>
      </w:r>
      <w:r w:rsidRPr="006B164C" w:rsidR="005171CB">
        <w:t>various</w:t>
      </w:r>
      <w:r w:rsidRPr="006B164C" w:rsidR="00E04B5B">
        <w:t xml:space="preserve"> </w:t>
      </w:r>
      <w:r w:rsidRPr="006B164C" w:rsidR="005171CB">
        <w:t>aspects</w:t>
      </w:r>
      <w:r w:rsidRPr="006B164C" w:rsidR="00E04B5B">
        <w:t xml:space="preserve"> </w:t>
      </w:r>
      <w:r w:rsidRPr="006B164C" w:rsidR="005171CB">
        <w:t>of</w:t>
      </w:r>
      <w:r w:rsidRPr="006B164C" w:rsidR="00E04B5B">
        <w:t xml:space="preserve"> </w:t>
      </w:r>
      <w:r w:rsidRPr="006B164C" w:rsidR="005171CB">
        <w:t>the</w:t>
      </w:r>
      <w:r w:rsidRPr="006B164C" w:rsidR="00E04B5B">
        <w:t xml:space="preserve"> </w:t>
      </w:r>
      <w:r w:rsidRPr="006B164C" w:rsidR="005171CB">
        <w:t>Brexit</w:t>
      </w:r>
      <w:r w:rsidRPr="006B164C" w:rsidR="00E04B5B">
        <w:t xml:space="preserve"> </w:t>
      </w:r>
      <w:r w:rsidRPr="006B164C" w:rsidR="005171CB">
        <w:t>process</w:t>
      </w:r>
      <w:r w:rsidRPr="006B164C" w:rsidR="00E04B5B">
        <w:t xml:space="preserve"> </w:t>
      </w:r>
      <w:r w:rsidRPr="006B164C" w:rsidR="005171CB">
        <w:t>over</w:t>
      </w:r>
      <w:r w:rsidRPr="006B164C" w:rsidR="00E04B5B">
        <w:t xml:space="preserve"> </w:t>
      </w:r>
      <w:r w:rsidRPr="006B164C" w:rsidR="005171CB">
        <w:t>the</w:t>
      </w:r>
      <w:r w:rsidRPr="006B164C" w:rsidR="00E04B5B">
        <w:t xml:space="preserve"> </w:t>
      </w:r>
      <w:r w:rsidRPr="006B164C" w:rsidR="005171CB">
        <w:t>recent</w:t>
      </w:r>
      <w:r w:rsidRPr="006B164C" w:rsidR="00E04B5B">
        <w:t xml:space="preserve"> </w:t>
      </w:r>
      <w:r w:rsidRPr="006B164C" w:rsidR="005171CB">
        <w:t>years.</w:t>
      </w:r>
    </w:p>
    <w:p w:rsidR="00552508" w:rsidRPr="006B164C" w:rsidP="00552508">
      <w:pPr>
        <w:pStyle w:val="Answer"/>
      </w:pPr>
      <w:sdt>
        <w:sdtPr>
          <w:alias w:val="Witness"/>
          <w:id w:val="423627309"/>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t>I</w:t>
      </w:r>
      <w:r w:rsidRPr="006B164C" w:rsidR="00E04B5B">
        <w:t xml:space="preserve"> </w:t>
      </w:r>
      <w:r w:rsidRPr="006B164C">
        <w:t>am</w:t>
      </w:r>
      <w:r w:rsidRPr="006B164C" w:rsidR="00E04B5B">
        <w:t xml:space="preserve"> </w:t>
      </w:r>
      <w:r w:rsidRPr="006B164C">
        <w:t>Hannah</w:t>
      </w:r>
      <w:r w:rsidRPr="006B164C" w:rsidR="00E04B5B">
        <w:t xml:space="preserve"> </w:t>
      </w:r>
      <w:r w:rsidRPr="006B164C">
        <w:t>White.</w:t>
      </w:r>
      <w:r w:rsidRPr="006B164C" w:rsidR="00E04B5B">
        <w:t xml:space="preserve"> </w:t>
      </w:r>
      <w:r w:rsidRPr="006B164C">
        <w:t>I</w:t>
      </w:r>
      <w:r w:rsidRPr="006B164C" w:rsidR="00E04B5B">
        <w:t xml:space="preserve"> </w:t>
      </w:r>
      <w:r w:rsidRPr="006B164C">
        <w:t>am</w:t>
      </w:r>
      <w:r w:rsidRPr="006B164C" w:rsidR="00E04B5B">
        <w:t xml:space="preserve"> deputy director </w:t>
      </w:r>
      <w:r w:rsidRPr="006B164C">
        <w:t>of</w:t>
      </w:r>
      <w:r w:rsidRPr="006B164C" w:rsidR="00E04B5B">
        <w:t xml:space="preserve"> </w:t>
      </w:r>
      <w:r w:rsidRPr="006B164C">
        <w:t>the</w:t>
      </w:r>
      <w:r w:rsidRPr="006B164C" w:rsidR="00E04B5B">
        <w:t xml:space="preserve"> </w:t>
      </w:r>
      <w:r w:rsidRPr="006B164C">
        <w:t>Institute</w:t>
      </w:r>
      <w:r w:rsidRPr="006B164C" w:rsidR="00E04B5B">
        <w:t xml:space="preserve"> </w:t>
      </w:r>
      <w:r w:rsidRPr="006B164C">
        <w:t>for</w:t>
      </w:r>
      <w:r w:rsidRPr="006B164C" w:rsidR="00E04B5B">
        <w:t xml:space="preserve"> </w:t>
      </w:r>
      <w:r w:rsidRPr="006B164C">
        <w:t>Government</w:t>
      </w:r>
      <w:r w:rsidRPr="006B164C" w:rsidR="005171CB">
        <w:t>,</w:t>
      </w:r>
      <w:r w:rsidRPr="006B164C" w:rsidR="00E04B5B">
        <w:t xml:space="preserve"> </w:t>
      </w:r>
      <w:r w:rsidRPr="006B164C" w:rsidR="005171CB">
        <w:t>a</w:t>
      </w:r>
      <w:r w:rsidRPr="006B164C" w:rsidR="00E04B5B">
        <w:t xml:space="preserve"> </w:t>
      </w:r>
      <w:r w:rsidRPr="006B164C" w:rsidR="005171CB">
        <w:t>non-partisan</w:t>
      </w:r>
      <w:r w:rsidRPr="006B164C" w:rsidR="00E04B5B">
        <w:t xml:space="preserve"> </w:t>
      </w:r>
      <w:r w:rsidRPr="006B164C" w:rsidR="005171CB">
        <w:t>think</w:t>
      </w:r>
      <w:r w:rsidRPr="006B164C" w:rsidR="00E04B5B">
        <w:t xml:space="preserve"> </w:t>
      </w:r>
      <w:r w:rsidRPr="006B164C" w:rsidR="005171CB">
        <w:t>tank</w:t>
      </w:r>
      <w:r w:rsidRPr="006B164C" w:rsidR="00E04B5B">
        <w:t xml:space="preserve"> </w:t>
      </w:r>
      <w:r w:rsidRPr="006B164C" w:rsidR="005171CB">
        <w:t>that</w:t>
      </w:r>
      <w:r w:rsidRPr="006B164C" w:rsidR="00E04B5B">
        <w:t xml:space="preserve"> </w:t>
      </w:r>
      <w:r w:rsidRPr="006B164C" w:rsidR="005171CB">
        <w:t>works</w:t>
      </w:r>
      <w:r w:rsidRPr="006B164C" w:rsidR="00E04B5B">
        <w:t xml:space="preserve"> </w:t>
      </w:r>
      <w:r w:rsidRPr="006B164C" w:rsidR="005171CB">
        <w:t>on</w:t>
      </w:r>
      <w:r w:rsidRPr="006B164C" w:rsidR="00E04B5B">
        <w:t xml:space="preserve"> </w:t>
      </w:r>
      <w:r w:rsidRPr="006B164C" w:rsidR="005171CB">
        <w:t>making</w:t>
      </w:r>
      <w:r w:rsidRPr="006B164C" w:rsidR="00E04B5B">
        <w:t xml:space="preserve"> </w:t>
      </w:r>
      <w:r w:rsidRPr="006B164C" w:rsidR="005171CB">
        <w:t>Government</w:t>
      </w:r>
      <w:r w:rsidRPr="006B164C" w:rsidR="00E04B5B">
        <w:t xml:space="preserve"> </w:t>
      </w:r>
      <w:r w:rsidRPr="006B164C" w:rsidR="005171CB">
        <w:t>and</w:t>
      </w:r>
      <w:r w:rsidRPr="006B164C" w:rsidR="00E04B5B">
        <w:t xml:space="preserve"> </w:t>
      </w:r>
      <w:r w:rsidRPr="006B164C" w:rsidR="005171CB">
        <w:t>Parliament</w:t>
      </w:r>
      <w:r w:rsidRPr="006B164C" w:rsidR="00E04B5B">
        <w:t xml:space="preserve"> </w:t>
      </w:r>
      <w:r w:rsidRPr="006B164C" w:rsidR="005171CB">
        <w:t>more</w:t>
      </w:r>
      <w:r w:rsidRPr="006B164C" w:rsidR="00E04B5B">
        <w:t xml:space="preserve"> </w:t>
      </w:r>
      <w:r w:rsidRPr="006B164C" w:rsidR="005171CB">
        <w:t>effective.</w:t>
      </w:r>
      <w:r w:rsidRPr="006B164C" w:rsidR="00E04B5B">
        <w:t xml:space="preserve"> </w:t>
      </w:r>
      <w:r w:rsidRPr="006B164C">
        <w:t>I</w:t>
      </w:r>
      <w:r w:rsidRPr="006B164C" w:rsidR="00E04B5B">
        <w:t xml:space="preserve"> </w:t>
      </w:r>
      <w:r w:rsidRPr="006B164C">
        <w:t>have</w:t>
      </w:r>
      <w:r w:rsidRPr="006B164C" w:rsidR="00E04B5B">
        <w:t xml:space="preserve"> </w:t>
      </w:r>
      <w:r w:rsidRPr="006B164C">
        <w:t>oversight</w:t>
      </w:r>
      <w:r w:rsidRPr="006B164C" w:rsidR="00E04B5B">
        <w:t xml:space="preserve"> </w:t>
      </w:r>
      <w:r w:rsidRPr="006B164C">
        <w:t>of</w:t>
      </w:r>
      <w:r w:rsidRPr="006B164C" w:rsidR="00E04B5B">
        <w:t xml:space="preserve"> </w:t>
      </w:r>
      <w:r w:rsidRPr="006B164C" w:rsidR="005171CB">
        <w:t>a</w:t>
      </w:r>
      <w:r w:rsidRPr="006B164C" w:rsidR="00E04B5B">
        <w:t xml:space="preserve"> </w:t>
      </w:r>
      <w:r w:rsidRPr="006B164C">
        <w:t>research</w:t>
      </w:r>
      <w:r w:rsidRPr="006B164C" w:rsidR="00E04B5B">
        <w:t xml:space="preserve"> </w:t>
      </w:r>
      <w:r w:rsidRPr="006B164C">
        <w:t>programme</w:t>
      </w:r>
      <w:r w:rsidRPr="006B164C" w:rsidR="00E04B5B">
        <w:t xml:space="preserve"> </w:t>
      </w:r>
      <w:r w:rsidRPr="006B164C" w:rsidR="005171CB">
        <w:t>that</w:t>
      </w:r>
      <w:r w:rsidRPr="006B164C" w:rsidR="00E04B5B">
        <w:t xml:space="preserve"> </w:t>
      </w:r>
      <w:r w:rsidRPr="006B164C">
        <w:t>includes</w:t>
      </w:r>
      <w:r w:rsidRPr="006B164C" w:rsidR="00E04B5B">
        <w:t xml:space="preserve"> </w:t>
      </w:r>
      <w:r w:rsidRPr="006B164C">
        <w:t>lots</w:t>
      </w:r>
      <w:r w:rsidRPr="006B164C" w:rsidR="00E04B5B">
        <w:t xml:space="preserve"> </w:t>
      </w:r>
      <w:r w:rsidRPr="006B164C">
        <w:t>of</w:t>
      </w:r>
      <w:r w:rsidRPr="006B164C" w:rsidR="00E04B5B">
        <w:t xml:space="preserve"> </w:t>
      </w:r>
      <w:r w:rsidRPr="006B164C">
        <w:t>work</w:t>
      </w:r>
      <w:r w:rsidRPr="006B164C" w:rsidR="00E04B5B">
        <w:t xml:space="preserve"> </w:t>
      </w:r>
      <w:r w:rsidRPr="006B164C">
        <w:t>on</w:t>
      </w:r>
      <w:r w:rsidRPr="006B164C" w:rsidR="00E04B5B">
        <w:t xml:space="preserve"> </w:t>
      </w:r>
      <w:r w:rsidRPr="006B164C">
        <w:t>Brexit.</w:t>
      </w:r>
    </w:p>
    <w:p w:rsidR="005171CB" w:rsidRPr="006B164C" w:rsidP="00552508">
      <w:pPr>
        <w:pStyle w:val="Question"/>
      </w:pPr>
      <w:sdt>
        <w:sdtPr>
          <w:alias w:val="Member"/>
          <w:tag w:val="&lt;Member mnisId='413' dodsId='25735'&gt;"/>
          <w:id w:val="1660581867"/>
          <w:placeholder>
            <w:docPart w:val="DefaultPlaceholder_1082065158"/>
          </w:placeholder>
          <w:richText/>
        </w:sdtPr>
        <w:sdtContent>
          <w:r w:rsidRPr="006B164C" w:rsidR="00552508">
            <w:rPr>
              <w:b/>
            </w:rPr>
            <w:t>Chair:</w:t>
          </w:r>
        </w:sdtContent>
      </w:sdt>
      <w:r w:rsidRPr="006B164C" w:rsidR="00E04B5B">
        <w:t xml:space="preserve"> </w:t>
      </w:r>
      <w:r w:rsidRPr="006B164C" w:rsidR="00552508">
        <w:t>You</w:t>
      </w:r>
      <w:r w:rsidRPr="006B164C" w:rsidR="00E04B5B">
        <w:t xml:space="preserve"> </w:t>
      </w:r>
      <w:r w:rsidRPr="006B164C" w:rsidR="00552508">
        <w:t>are</w:t>
      </w:r>
      <w:r w:rsidRPr="006B164C" w:rsidR="00E04B5B">
        <w:t xml:space="preserve"> </w:t>
      </w:r>
      <w:r w:rsidRPr="006B164C" w:rsidR="00552508">
        <w:t>all</w:t>
      </w:r>
      <w:r w:rsidRPr="006B164C" w:rsidR="00E04B5B">
        <w:t xml:space="preserve"> </w:t>
      </w:r>
      <w:r w:rsidRPr="006B164C" w:rsidR="00552508">
        <w:t>very</w:t>
      </w:r>
      <w:r w:rsidRPr="006B164C" w:rsidR="00E04B5B">
        <w:t xml:space="preserve"> </w:t>
      </w:r>
      <w:r w:rsidRPr="006B164C" w:rsidR="00552508">
        <w:t>welcome</w:t>
      </w:r>
      <w:r w:rsidRPr="006B164C" w:rsidR="00E04B5B">
        <w:t xml:space="preserve">. On </w:t>
      </w:r>
      <w:r w:rsidRPr="006B164C">
        <w:t>behalf</w:t>
      </w:r>
      <w:r w:rsidRPr="006B164C" w:rsidR="00E04B5B">
        <w:t xml:space="preserve"> </w:t>
      </w:r>
      <w:r w:rsidRPr="006B164C">
        <w:t>of</w:t>
      </w:r>
      <w:r w:rsidRPr="006B164C" w:rsidR="00E04B5B">
        <w:t xml:space="preserve"> </w:t>
      </w:r>
      <w:r w:rsidRPr="006B164C">
        <w:t>the</w:t>
      </w:r>
      <w:r w:rsidRPr="006B164C" w:rsidR="00E04B5B">
        <w:t xml:space="preserve"> </w:t>
      </w:r>
      <w:r w:rsidRPr="006B164C">
        <w:t>Committee,</w:t>
      </w:r>
      <w:r w:rsidRPr="006B164C" w:rsidR="00E04B5B">
        <w:t xml:space="preserve"> </w:t>
      </w:r>
      <w:r w:rsidRPr="006B164C">
        <w:t>thank</w:t>
      </w:r>
      <w:r w:rsidRPr="006B164C" w:rsidR="00E04B5B">
        <w:t xml:space="preserve"> </w:t>
      </w:r>
      <w:r w:rsidRPr="006B164C">
        <w:t>you</w:t>
      </w:r>
      <w:r w:rsidRPr="006B164C" w:rsidR="00E04B5B">
        <w:t xml:space="preserve"> </w:t>
      </w:r>
      <w:r w:rsidRPr="006B164C">
        <w:t>for</w:t>
      </w:r>
      <w:r w:rsidRPr="006B164C" w:rsidR="00E04B5B">
        <w:t xml:space="preserve"> </w:t>
      </w:r>
      <w:r w:rsidRPr="006B164C">
        <w:t>giving</w:t>
      </w:r>
      <w:r w:rsidRPr="006B164C" w:rsidR="00E04B5B">
        <w:t xml:space="preserve"> </w:t>
      </w:r>
      <w:r w:rsidRPr="006B164C">
        <w:t>us</w:t>
      </w:r>
      <w:r w:rsidRPr="006B164C" w:rsidR="00E04B5B">
        <w:t xml:space="preserve"> </w:t>
      </w:r>
      <w:r w:rsidRPr="006B164C">
        <w:t>your</w:t>
      </w:r>
      <w:r w:rsidRPr="006B164C" w:rsidR="00E04B5B">
        <w:t xml:space="preserve"> </w:t>
      </w:r>
      <w:r w:rsidRPr="006B164C">
        <w:t>valuable</w:t>
      </w:r>
      <w:r w:rsidRPr="006B164C" w:rsidR="00E04B5B">
        <w:t xml:space="preserve"> </w:t>
      </w:r>
      <w:r w:rsidRPr="006B164C">
        <w:t>time,</w:t>
      </w:r>
      <w:r w:rsidRPr="006B164C" w:rsidR="00E04B5B">
        <w:t xml:space="preserve"> </w:t>
      </w:r>
      <w:r w:rsidRPr="006B164C">
        <w:t>your</w:t>
      </w:r>
      <w:r w:rsidRPr="006B164C" w:rsidR="00E04B5B">
        <w:t xml:space="preserve"> </w:t>
      </w:r>
      <w:r w:rsidRPr="006B164C">
        <w:t>wisdom</w:t>
      </w:r>
      <w:r w:rsidRPr="006B164C" w:rsidR="00E04B5B">
        <w:t xml:space="preserve"> </w:t>
      </w:r>
      <w:r w:rsidRPr="006B164C">
        <w:t>and</w:t>
      </w:r>
      <w:r w:rsidRPr="006B164C" w:rsidR="00E04B5B">
        <w:t xml:space="preserve"> </w:t>
      </w:r>
      <w:r w:rsidRPr="006B164C">
        <w:t>your</w:t>
      </w:r>
      <w:r w:rsidRPr="006B164C" w:rsidR="00E04B5B">
        <w:t xml:space="preserve"> </w:t>
      </w:r>
      <w:r w:rsidRPr="006B164C">
        <w:t>expertise</w:t>
      </w:r>
      <w:r w:rsidRPr="006B164C" w:rsidR="00E04B5B">
        <w:t xml:space="preserve"> </w:t>
      </w:r>
      <w:r w:rsidRPr="006B164C">
        <w:t>this</w:t>
      </w:r>
      <w:r w:rsidRPr="006B164C" w:rsidR="00E04B5B">
        <w:t xml:space="preserve"> </w:t>
      </w:r>
      <w:r w:rsidRPr="006B164C">
        <w:t>morning</w:t>
      </w:r>
      <w:r w:rsidRPr="006B164C" w:rsidR="00E04B5B">
        <w:t xml:space="preserve"> </w:t>
      </w:r>
      <w:r w:rsidRPr="006B164C" w:rsidR="00552508">
        <w:t>as</w:t>
      </w:r>
      <w:r w:rsidRPr="006B164C" w:rsidR="00E04B5B">
        <w:t xml:space="preserve"> </w:t>
      </w:r>
      <w:r w:rsidRPr="006B164C" w:rsidR="00552508">
        <w:t>we</w:t>
      </w:r>
      <w:r w:rsidRPr="006B164C" w:rsidR="00E04B5B">
        <w:t xml:space="preserve"> </w:t>
      </w:r>
      <w:r w:rsidRPr="006B164C" w:rsidR="00552508">
        <w:t>explore</w:t>
      </w:r>
      <w:r w:rsidRPr="006B164C" w:rsidR="00E04B5B">
        <w:t xml:space="preserve"> </w:t>
      </w:r>
      <w:r w:rsidRPr="006B164C" w:rsidR="00552508">
        <w:t>the</w:t>
      </w:r>
      <w:r w:rsidRPr="006B164C" w:rsidR="00E04B5B">
        <w:t xml:space="preserve"> </w:t>
      </w:r>
      <w:r w:rsidRPr="006B164C" w:rsidR="00552508">
        <w:t>question</w:t>
      </w:r>
      <w:r w:rsidRPr="006B164C" w:rsidR="00E04B5B">
        <w:t xml:space="preserve"> </w:t>
      </w:r>
      <w:r w:rsidRPr="006B164C" w:rsidR="00552508">
        <w:t>of</w:t>
      </w:r>
      <w:r w:rsidRPr="006B164C" w:rsidR="00E04B5B">
        <w:t xml:space="preserve"> </w:t>
      </w:r>
      <w:r w:rsidRPr="006B164C" w:rsidR="00552508">
        <w:t>how</w:t>
      </w:r>
      <w:r w:rsidRPr="006B164C" w:rsidR="00E04B5B">
        <w:t xml:space="preserve"> </w:t>
      </w:r>
      <w:r w:rsidRPr="006B164C" w:rsidR="00552508">
        <w:t>Parliament</w:t>
      </w:r>
      <w:r w:rsidRPr="006B164C">
        <w:t>,</w:t>
      </w:r>
      <w:r w:rsidRPr="006B164C" w:rsidR="00E04B5B">
        <w:t xml:space="preserve"> </w:t>
      </w:r>
      <w:r w:rsidRPr="006B164C">
        <w:t>on</w:t>
      </w:r>
      <w:r w:rsidRPr="006B164C" w:rsidR="00E04B5B">
        <w:t xml:space="preserve"> </w:t>
      </w:r>
      <w:r w:rsidRPr="006B164C">
        <w:t>behalf</w:t>
      </w:r>
      <w:r w:rsidRPr="006B164C" w:rsidR="00E04B5B">
        <w:t xml:space="preserve"> </w:t>
      </w:r>
      <w:r w:rsidRPr="006B164C">
        <w:t>of</w:t>
      </w:r>
      <w:r w:rsidRPr="006B164C" w:rsidR="00E04B5B">
        <w:t xml:space="preserve"> </w:t>
      </w:r>
      <w:r w:rsidRPr="006B164C">
        <w:t>the</w:t>
      </w:r>
      <w:r w:rsidRPr="006B164C" w:rsidR="00E04B5B">
        <w:t xml:space="preserve"> </w:t>
      </w:r>
      <w:r w:rsidRPr="006B164C">
        <w:t>country,</w:t>
      </w:r>
      <w:r w:rsidRPr="006B164C" w:rsidR="00E04B5B">
        <w:t xml:space="preserve"> </w:t>
      </w:r>
      <w:r w:rsidRPr="006B164C" w:rsidR="00552508">
        <w:t>should</w:t>
      </w:r>
      <w:r w:rsidRPr="006B164C" w:rsidR="00E04B5B">
        <w:t xml:space="preserve"> </w:t>
      </w:r>
      <w:r w:rsidRPr="006B164C" w:rsidR="00552508">
        <w:t>scrutinise</w:t>
      </w:r>
      <w:r w:rsidRPr="006B164C" w:rsidR="00E04B5B">
        <w:t xml:space="preserve"> </w:t>
      </w:r>
      <w:r w:rsidRPr="006B164C" w:rsidR="00552508">
        <w:t>our</w:t>
      </w:r>
      <w:r w:rsidRPr="006B164C" w:rsidR="00E04B5B">
        <w:t xml:space="preserve"> </w:t>
      </w:r>
      <w:r w:rsidRPr="006B164C" w:rsidR="00552508">
        <w:t>future</w:t>
      </w:r>
      <w:r w:rsidRPr="006B164C" w:rsidR="00E04B5B">
        <w:t xml:space="preserve"> </w:t>
      </w:r>
      <w:r w:rsidRPr="006B164C" w:rsidR="00552508">
        <w:t>relationship</w:t>
      </w:r>
      <w:r w:rsidRPr="006B164C" w:rsidR="00E04B5B">
        <w:t xml:space="preserve"> </w:t>
      </w:r>
      <w:r w:rsidRPr="006B164C" w:rsidR="00552508">
        <w:t>with</w:t>
      </w:r>
      <w:r w:rsidRPr="006B164C" w:rsidR="00E04B5B">
        <w:t xml:space="preserve"> </w:t>
      </w:r>
      <w:r w:rsidRPr="006B164C" w:rsidR="00552508">
        <w:t>the</w:t>
      </w:r>
      <w:r w:rsidRPr="006B164C" w:rsidR="00E04B5B">
        <w:t xml:space="preserve"> </w:t>
      </w:r>
      <w:r w:rsidRPr="006B164C" w:rsidR="00552508">
        <w:t>European</w:t>
      </w:r>
      <w:r w:rsidRPr="006B164C" w:rsidR="00E04B5B">
        <w:t xml:space="preserve"> </w:t>
      </w:r>
      <w:r w:rsidRPr="006B164C" w:rsidR="00552508">
        <w:t>Union</w:t>
      </w:r>
      <w:r w:rsidRPr="006B164C">
        <w:t>,</w:t>
      </w:r>
      <w:r w:rsidRPr="006B164C" w:rsidR="00E04B5B">
        <w:t xml:space="preserve"> </w:t>
      </w:r>
      <w:r w:rsidRPr="006B164C">
        <w:t>whatever</w:t>
      </w:r>
      <w:r w:rsidRPr="006B164C" w:rsidR="00E04B5B">
        <w:t xml:space="preserve"> </w:t>
      </w:r>
      <w:r w:rsidRPr="006B164C">
        <w:t>shape</w:t>
      </w:r>
      <w:r w:rsidRPr="006B164C" w:rsidR="00E04B5B">
        <w:t xml:space="preserve"> </w:t>
      </w:r>
      <w:r w:rsidRPr="006B164C">
        <w:t>that</w:t>
      </w:r>
      <w:r w:rsidRPr="006B164C" w:rsidR="00E04B5B">
        <w:t xml:space="preserve"> </w:t>
      </w:r>
      <w:r w:rsidRPr="006B164C">
        <w:t>is</w:t>
      </w:r>
      <w:r w:rsidRPr="006B164C" w:rsidR="00E04B5B">
        <w:t xml:space="preserve"> </w:t>
      </w:r>
      <w:r w:rsidRPr="006B164C">
        <w:t>going</w:t>
      </w:r>
      <w:r w:rsidRPr="006B164C" w:rsidR="00E04B5B">
        <w:t xml:space="preserve"> </w:t>
      </w:r>
      <w:r w:rsidRPr="006B164C">
        <w:t>to</w:t>
      </w:r>
      <w:r w:rsidRPr="006B164C" w:rsidR="00E04B5B">
        <w:t xml:space="preserve"> </w:t>
      </w:r>
      <w:r w:rsidRPr="006B164C">
        <w:t>take</w:t>
      </w:r>
      <w:r w:rsidRPr="006B164C" w:rsidR="00E04B5B">
        <w:t xml:space="preserve">. </w:t>
      </w:r>
      <w:r w:rsidRPr="006B164C" w:rsidR="00552508">
        <w:t>We</w:t>
      </w:r>
      <w:r w:rsidRPr="006B164C" w:rsidR="00E04B5B">
        <w:t xml:space="preserve"> </w:t>
      </w:r>
      <w:r w:rsidRPr="006B164C" w:rsidR="00552508">
        <w:t>are</w:t>
      </w:r>
      <w:r w:rsidRPr="006B164C" w:rsidR="00E04B5B">
        <w:t xml:space="preserve"> </w:t>
      </w:r>
      <w:r w:rsidRPr="006B164C" w:rsidR="00552508">
        <w:t>not</w:t>
      </w:r>
      <w:r w:rsidRPr="006B164C" w:rsidR="00E04B5B">
        <w:t xml:space="preserve"> </w:t>
      </w:r>
      <w:r w:rsidRPr="006B164C" w:rsidR="00552508">
        <w:t>going</w:t>
      </w:r>
      <w:r w:rsidRPr="006B164C" w:rsidR="00E04B5B">
        <w:t xml:space="preserve"> </w:t>
      </w:r>
      <w:r w:rsidRPr="006B164C" w:rsidR="00552508">
        <w:t>to</w:t>
      </w:r>
      <w:r w:rsidRPr="006B164C" w:rsidR="00E04B5B">
        <w:t xml:space="preserve"> </w:t>
      </w:r>
      <w:r w:rsidRPr="006B164C" w:rsidR="00552508">
        <w:t>be</w:t>
      </w:r>
      <w:r w:rsidRPr="006B164C" w:rsidR="00E04B5B">
        <w:t xml:space="preserve"> </w:t>
      </w:r>
      <w:r w:rsidRPr="006B164C" w:rsidR="00552508">
        <w:t>speculating</w:t>
      </w:r>
      <w:r w:rsidRPr="006B164C" w:rsidR="00E04B5B">
        <w:t xml:space="preserve"> </w:t>
      </w:r>
      <w:r w:rsidRPr="006B164C" w:rsidR="00552508">
        <w:t>today</w:t>
      </w:r>
      <w:r w:rsidRPr="006B164C" w:rsidR="00E04B5B">
        <w:t xml:space="preserve"> </w:t>
      </w:r>
      <w:r w:rsidRPr="006B164C" w:rsidR="00552508">
        <w:t>on</w:t>
      </w:r>
      <w:r w:rsidRPr="006B164C" w:rsidR="00E04B5B">
        <w:t xml:space="preserve"> </w:t>
      </w:r>
      <w:r w:rsidRPr="006B164C" w:rsidR="00552508">
        <w:t>the</w:t>
      </w:r>
      <w:r w:rsidRPr="006B164C" w:rsidR="00E04B5B">
        <w:t xml:space="preserve"> </w:t>
      </w:r>
      <w:r w:rsidRPr="006B164C" w:rsidR="00552508">
        <w:t>nature</w:t>
      </w:r>
      <w:r w:rsidRPr="006B164C" w:rsidR="00E04B5B">
        <w:t xml:space="preserve"> </w:t>
      </w:r>
      <w:r w:rsidRPr="006B164C">
        <w:t>of</w:t>
      </w:r>
      <w:r w:rsidRPr="006B164C" w:rsidR="00E04B5B">
        <w:t xml:space="preserve"> </w:t>
      </w:r>
      <w:r w:rsidRPr="006B164C">
        <w:t>any</w:t>
      </w:r>
      <w:r w:rsidRPr="006B164C" w:rsidR="00E04B5B">
        <w:t xml:space="preserve"> </w:t>
      </w:r>
      <w:r w:rsidRPr="006B164C">
        <w:t>deal,</w:t>
      </w:r>
      <w:r w:rsidRPr="006B164C" w:rsidR="00E04B5B">
        <w:t xml:space="preserve"> </w:t>
      </w:r>
      <w:r w:rsidRPr="006B164C">
        <w:t>because</w:t>
      </w:r>
      <w:r w:rsidRPr="006B164C" w:rsidR="00E04B5B">
        <w:t xml:space="preserve"> </w:t>
      </w:r>
      <w:r w:rsidRPr="006B164C">
        <w:t>we</w:t>
      </w:r>
      <w:r w:rsidRPr="006B164C" w:rsidR="00E04B5B">
        <w:t xml:space="preserve"> </w:t>
      </w:r>
      <w:r w:rsidRPr="006B164C">
        <w:t>are</w:t>
      </w:r>
      <w:r w:rsidRPr="006B164C" w:rsidR="00E04B5B">
        <w:t xml:space="preserve"> </w:t>
      </w:r>
      <w:r w:rsidRPr="006B164C">
        <w:t>all</w:t>
      </w:r>
      <w:r w:rsidRPr="006B164C" w:rsidR="00E04B5B">
        <w:t xml:space="preserve"> </w:t>
      </w:r>
      <w:r w:rsidRPr="006B164C">
        <w:t>waiting</w:t>
      </w:r>
      <w:r w:rsidRPr="006B164C" w:rsidR="00E04B5B">
        <w:t xml:space="preserve"> </w:t>
      </w:r>
      <w:r w:rsidRPr="006B164C">
        <w:t>to</w:t>
      </w:r>
      <w:r w:rsidRPr="006B164C" w:rsidR="00E04B5B">
        <w:t xml:space="preserve"> </w:t>
      </w:r>
      <w:r w:rsidRPr="006B164C">
        <w:t>see</w:t>
      </w:r>
      <w:r w:rsidRPr="006B164C" w:rsidR="00E04B5B">
        <w:t xml:space="preserve"> </w:t>
      </w:r>
      <w:r w:rsidRPr="006B164C">
        <w:t>what</w:t>
      </w:r>
      <w:r w:rsidRPr="006B164C" w:rsidR="00E04B5B">
        <w:t xml:space="preserve"> </w:t>
      </w:r>
      <w:r w:rsidRPr="006B164C">
        <w:t>the</w:t>
      </w:r>
      <w:r w:rsidRPr="006B164C" w:rsidR="00E04B5B">
        <w:t xml:space="preserve"> </w:t>
      </w:r>
      <w:r w:rsidRPr="006B164C">
        <w:t>outcome</w:t>
      </w:r>
      <w:r w:rsidRPr="006B164C" w:rsidR="00E04B5B">
        <w:t xml:space="preserve"> </w:t>
      </w:r>
      <w:r w:rsidRPr="006B164C">
        <w:t>is</w:t>
      </w:r>
      <w:r w:rsidRPr="006B164C" w:rsidR="00552508">
        <w:t>.</w:t>
      </w:r>
    </w:p>
    <w:p w:rsidR="00552508" w:rsidRPr="006B164C" w:rsidP="005171CB">
      <w:pPr>
        <w:pStyle w:val="Question"/>
        <w:numPr>
          <w:ilvl w:val="0"/>
          <w:numId w:val="0"/>
        </w:numPr>
        <w:ind w:left="794"/>
      </w:pPr>
      <w:r w:rsidRPr="006B164C">
        <w:t>My</w:t>
      </w:r>
      <w:r w:rsidRPr="006B164C" w:rsidR="00E04B5B">
        <w:t xml:space="preserve"> </w:t>
      </w:r>
      <w:r w:rsidRPr="006B164C">
        <w:t>first</w:t>
      </w:r>
      <w:r w:rsidRPr="006B164C" w:rsidR="00E04B5B">
        <w:t xml:space="preserve"> </w:t>
      </w:r>
      <w:r w:rsidRPr="006B164C">
        <w:t>question</w:t>
      </w:r>
      <w:r w:rsidRPr="006B164C" w:rsidR="00E04B5B">
        <w:t xml:space="preserve"> </w:t>
      </w:r>
      <w:r w:rsidRPr="006B164C">
        <w:t>is</w:t>
      </w:r>
      <w:r w:rsidRPr="006B164C" w:rsidR="00E04B5B">
        <w:t xml:space="preserve"> </w:t>
      </w:r>
      <w:r w:rsidRPr="006B164C">
        <w:t>a</w:t>
      </w:r>
      <w:r w:rsidRPr="006B164C" w:rsidR="00E04B5B">
        <w:t xml:space="preserve"> </w:t>
      </w:r>
      <w:r w:rsidRPr="006B164C">
        <w:t>very</w:t>
      </w:r>
      <w:r w:rsidRPr="006B164C" w:rsidR="00E04B5B">
        <w:t xml:space="preserve"> </w:t>
      </w:r>
      <w:r w:rsidRPr="006B164C">
        <w:t>broad</w:t>
      </w:r>
      <w:r w:rsidRPr="006B164C" w:rsidR="00E04B5B">
        <w:t xml:space="preserve"> </w:t>
      </w:r>
      <w:r w:rsidRPr="006B164C">
        <w:t>one.</w:t>
      </w:r>
      <w:r w:rsidRPr="006B164C" w:rsidR="00E04B5B">
        <w:t xml:space="preserve"> </w:t>
      </w:r>
      <w:r w:rsidRPr="006B164C">
        <w:t>What</w:t>
      </w:r>
      <w:r w:rsidRPr="006B164C" w:rsidR="00E04B5B">
        <w:t xml:space="preserve"> </w:t>
      </w:r>
      <w:r w:rsidRPr="006B164C">
        <w:t>would</w:t>
      </w:r>
      <w:r w:rsidRPr="006B164C" w:rsidR="00E04B5B">
        <w:t xml:space="preserve"> </w:t>
      </w:r>
      <w:r w:rsidRPr="006B164C">
        <w:t>you</w:t>
      </w:r>
      <w:r w:rsidRPr="006B164C" w:rsidR="00E04B5B">
        <w:t xml:space="preserve"> </w:t>
      </w:r>
      <w:r w:rsidRPr="006B164C">
        <w:t>say</w:t>
      </w:r>
      <w:r w:rsidRPr="006B164C" w:rsidR="00E04B5B">
        <w:t xml:space="preserve"> </w:t>
      </w:r>
      <w:r w:rsidRPr="006B164C">
        <w:t>to</w:t>
      </w:r>
      <w:r w:rsidRPr="006B164C" w:rsidR="00E04B5B">
        <w:t xml:space="preserve"> </w:t>
      </w:r>
      <w:r w:rsidRPr="006B164C">
        <w:t>someone</w:t>
      </w:r>
      <w:r w:rsidRPr="006B164C" w:rsidR="00E04B5B">
        <w:t xml:space="preserve"> </w:t>
      </w:r>
      <w:r w:rsidRPr="006B164C">
        <w:t>who</w:t>
      </w:r>
      <w:r w:rsidRPr="006B164C" w:rsidR="00E04B5B">
        <w:t xml:space="preserve"> </w:t>
      </w:r>
      <w:r w:rsidRPr="006B164C">
        <w:t>says</w:t>
      </w:r>
      <w:r w:rsidRPr="006B164C" w:rsidR="00BF2A13">
        <w:t>,</w:t>
      </w:r>
      <w:r w:rsidRPr="006B164C" w:rsidR="00E04B5B">
        <w:t xml:space="preserve"> </w:t>
      </w:r>
      <w:r w:rsidRPr="006B164C" w:rsidR="00BF2A13">
        <w:t>“W</w:t>
      </w:r>
      <w:r w:rsidRPr="006B164C">
        <w:t>e</w:t>
      </w:r>
      <w:r w:rsidRPr="006B164C" w:rsidR="00E04B5B">
        <w:t xml:space="preserve"> </w:t>
      </w:r>
      <w:r w:rsidRPr="006B164C">
        <w:t>have</w:t>
      </w:r>
      <w:r w:rsidRPr="006B164C" w:rsidR="00E04B5B">
        <w:t xml:space="preserve"> </w:t>
      </w:r>
      <w:r w:rsidRPr="006B164C">
        <w:t>left</w:t>
      </w:r>
      <w:r w:rsidRPr="006B164C" w:rsidR="00E04B5B">
        <w:t xml:space="preserve"> </w:t>
      </w:r>
      <w:r w:rsidRPr="006B164C">
        <w:t>the</w:t>
      </w:r>
      <w:r w:rsidRPr="006B164C" w:rsidR="00E04B5B">
        <w:t xml:space="preserve"> </w:t>
      </w:r>
      <w:r w:rsidRPr="006B164C">
        <w:t>European</w:t>
      </w:r>
      <w:r w:rsidRPr="006B164C" w:rsidR="00E04B5B">
        <w:t xml:space="preserve"> </w:t>
      </w:r>
      <w:r w:rsidRPr="006B164C" w:rsidR="004E02C1">
        <w:t>Union.</w:t>
      </w:r>
      <w:r w:rsidRPr="006B164C" w:rsidR="00E04B5B">
        <w:t xml:space="preserve"> </w:t>
      </w:r>
      <w:r w:rsidRPr="006B164C">
        <w:t>There</w:t>
      </w:r>
      <w:r w:rsidRPr="006B164C" w:rsidR="00E04B5B">
        <w:t xml:space="preserve"> </w:t>
      </w:r>
      <w:r w:rsidRPr="006B164C">
        <w:t>is</w:t>
      </w:r>
      <w:r w:rsidRPr="006B164C" w:rsidR="00E04B5B">
        <w:t xml:space="preserve"> </w:t>
      </w:r>
      <w:r w:rsidRPr="006B164C">
        <w:t>or</w:t>
      </w:r>
      <w:r w:rsidRPr="006B164C" w:rsidR="00E04B5B">
        <w:t xml:space="preserve"> </w:t>
      </w:r>
      <w:r w:rsidRPr="006B164C">
        <w:t>there</w:t>
      </w:r>
      <w:r w:rsidRPr="006B164C" w:rsidR="00E04B5B">
        <w:t xml:space="preserve"> </w:t>
      </w:r>
      <w:r w:rsidRPr="006B164C">
        <w:t>is</w:t>
      </w:r>
      <w:r w:rsidRPr="006B164C" w:rsidR="00E04B5B">
        <w:t xml:space="preserve"> </w:t>
      </w:r>
      <w:r w:rsidRPr="006B164C" w:rsidR="00887EE8">
        <w:t>no</w:t>
      </w:r>
      <w:r w:rsidRPr="006B164C" w:rsidR="00E04B5B">
        <w:t xml:space="preserve">t a </w:t>
      </w:r>
      <w:r w:rsidRPr="006B164C">
        <w:t>deal.</w:t>
      </w:r>
      <w:r w:rsidRPr="006B164C" w:rsidR="00E04B5B">
        <w:t xml:space="preserve"> </w:t>
      </w:r>
      <w:r w:rsidRPr="006B164C" w:rsidR="005171CB">
        <w:t>We</w:t>
      </w:r>
      <w:r w:rsidRPr="006B164C" w:rsidR="00E04B5B">
        <w:t xml:space="preserve"> </w:t>
      </w:r>
      <w:r w:rsidRPr="006B164C" w:rsidR="005171CB">
        <w:t>have</w:t>
      </w:r>
      <w:r w:rsidRPr="006B164C" w:rsidR="00E04B5B">
        <w:t xml:space="preserve"> </w:t>
      </w:r>
      <w:r w:rsidRPr="006B164C" w:rsidR="005171CB">
        <w:t>our</w:t>
      </w:r>
      <w:r w:rsidRPr="006B164C" w:rsidR="00E04B5B">
        <w:t xml:space="preserve"> </w:t>
      </w:r>
      <w:r w:rsidRPr="006B164C" w:rsidR="005171CB">
        <w:t>sovereignty</w:t>
      </w:r>
      <w:r w:rsidRPr="006B164C" w:rsidR="00E04B5B">
        <w:t xml:space="preserve"> </w:t>
      </w:r>
      <w:r w:rsidRPr="006B164C" w:rsidR="005171CB">
        <w:t>back.</w:t>
      </w:r>
      <w:r w:rsidRPr="006B164C" w:rsidR="00E04B5B">
        <w:t xml:space="preserve"> </w:t>
      </w:r>
      <w:r w:rsidRPr="006B164C">
        <w:t>Why</w:t>
      </w:r>
      <w:r w:rsidRPr="006B164C" w:rsidR="00E04B5B">
        <w:t xml:space="preserve"> </w:t>
      </w:r>
      <w:r w:rsidRPr="006B164C">
        <w:t>does</w:t>
      </w:r>
      <w:r w:rsidRPr="006B164C" w:rsidR="00E04B5B">
        <w:t xml:space="preserve"> </w:t>
      </w:r>
      <w:r w:rsidRPr="006B164C">
        <w:t>Parliament</w:t>
      </w:r>
      <w:r w:rsidRPr="006B164C" w:rsidR="00E04B5B">
        <w:t xml:space="preserve"> </w:t>
      </w:r>
      <w:r w:rsidRPr="006B164C">
        <w:t>need</w:t>
      </w:r>
      <w:r w:rsidRPr="006B164C" w:rsidR="00E04B5B">
        <w:t xml:space="preserve"> </w:t>
      </w:r>
      <w:r w:rsidRPr="006B164C">
        <w:t>to</w:t>
      </w:r>
      <w:r w:rsidRPr="006B164C" w:rsidR="00E04B5B">
        <w:t xml:space="preserve"> </w:t>
      </w:r>
      <w:r w:rsidRPr="006B164C">
        <w:t>scrutinise</w:t>
      </w:r>
      <w:r w:rsidRPr="006B164C" w:rsidR="00E04B5B">
        <w:t xml:space="preserve"> </w:t>
      </w:r>
      <w:r w:rsidRPr="006B164C">
        <w:t>what</w:t>
      </w:r>
      <w:r w:rsidRPr="006B164C" w:rsidR="00E04B5B">
        <w:t xml:space="preserve"> </w:t>
      </w:r>
      <w:r w:rsidRPr="006B164C">
        <w:t>is</w:t>
      </w:r>
      <w:r w:rsidRPr="006B164C" w:rsidR="00E04B5B">
        <w:t xml:space="preserve"> </w:t>
      </w:r>
      <w:r w:rsidRPr="006B164C">
        <w:t>happening</w:t>
      </w:r>
      <w:r w:rsidRPr="006B164C" w:rsidR="00E04B5B">
        <w:t xml:space="preserve"> </w:t>
      </w:r>
      <w:r w:rsidRPr="006B164C">
        <w:t>in</w:t>
      </w:r>
      <w:r w:rsidRPr="006B164C" w:rsidR="00E04B5B">
        <w:t xml:space="preserve"> </w:t>
      </w:r>
      <w:r w:rsidRPr="006B164C">
        <w:t>relations</w:t>
      </w:r>
      <w:r w:rsidRPr="006B164C" w:rsidR="00E04B5B">
        <w:t xml:space="preserve"> </w:t>
      </w:r>
      <w:r w:rsidRPr="006B164C">
        <w:t>between</w:t>
      </w:r>
      <w:r w:rsidRPr="006B164C" w:rsidR="00E04B5B">
        <w:t xml:space="preserve"> </w:t>
      </w:r>
      <w:r w:rsidRPr="006B164C">
        <w:t>the</w:t>
      </w:r>
      <w:r w:rsidRPr="006B164C" w:rsidR="00E04B5B">
        <w:t xml:space="preserve"> </w:t>
      </w:r>
      <w:r w:rsidRPr="006B164C">
        <w:t>UK</w:t>
      </w:r>
      <w:r w:rsidRPr="006B164C" w:rsidR="00E04B5B">
        <w:t xml:space="preserve"> </w:t>
      </w:r>
      <w:r w:rsidRPr="006B164C">
        <w:t>and</w:t>
      </w:r>
      <w:r w:rsidRPr="006B164C" w:rsidR="00E04B5B">
        <w:t xml:space="preserve"> </w:t>
      </w:r>
      <w:r w:rsidRPr="006B164C">
        <w:t>the</w:t>
      </w:r>
      <w:r w:rsidRPr="006B164C" w:rsidR="00E04B5B">
        <w:t xml:space="preserve"> </w:t>
      </w:r>
      <w:r w:rsidRPr="006B164C">
        <w:t>EU</w:t>
      </w:r>
      <w:r w:rsidRPr="006B164C" w:rsidR="00E04B5B">
        <w:t xml:space="preserve"> </w:t>
      </w:r>
      <w:r w:rsidRPr="006B164C" w:rsidR="005171CB">
        <w:t>over</w:t>
      </w:r>
      <w:r w:rsidRPr="006B164C" w:rsidR="00E04B5B">
        <w:t xml:space="preserve"> </w:t>
      </w:r>
      <w:r w:rsidRPr="006B164C">
        <w:t>the</w:t>
      </w:r>
      <w:r w:rsidRPr="006B164C" w:rsidR="00E04B5B">
        <w:t xml:space="preserve"> </w:t>
      </w:r>
      <w:r w:rsidRPr="006B164C">
        <w:t>months</w:t>
      </w:r>
      <w:r w:rsidRPr="006B164C" w:rsidR="00E04B5B">
        <w:t xml:space="preserve"> </w:t>
      </w:r>
      <w:r w:rsidRPr="006B164C">
        <w:t>and</w:t>
      </w:r>
      <w:r w:rsidRPr="006B164C" w:rsidR="00E04B5B">
        <w:t xml:space="preserve"> </w:t>
      </w:r>
      <w:r w:rsidRPr="006B164C">
        <w:t>years</w:t>
      </w:r>
      <w:r w:rsidRPr="006B164C" w:rsidR="00E04B5B">
        <w:t xml:space="preserve"> </w:t>
      </w:r>
      <w:r w:rsidRPr="006B164C">
        <w:t>ahead</w:t>
      </w:r>
      <w:r w:rsidRPr="006B164C" w:rsidR="005171CB">
        <w:t>”</w:t>
      </w:r>
      <w:r w:rsidRPr="006B164C" w:rsidR="004E02C1">
        <w:t>?</w:t>
      </w:r>
      <w:r w:rsidRPr="006B164C" w:rsidR="00E04B5B">
        <w:t xml:space="preserve"> </w:t>
      </w:r>
      <w:r w:rsidRPr="006B164C" w:rsidR="005171CB">
        <w:t>What</w:t>
      </w:r>
      <w:r w:rsidRPr="006B164C" w:rsidR="00E04B5B">
        <w:t xml:space="preserve"> </w:t>
      </w:r>
      <w:r w:rsidRPr="006B164C" w:rsidR="005171CB">
        <w:t>answer</w:t>
      </w:r>
      <w:r w:rsidRPr="006B164C" w:rsidR="00E04B5B">
        <w:t xml:space="preserve"> </w:t>
      </w:r>
      <w:r w:rsidRPr="006B164C" w:rsidR="005171CB">
        <w:t>would</w:t>
      </w:r>
      <w:r w:rsidRPr="006B164C" w:rsidR="00E04B5B">
        <w:t xml:space="preserve"> </w:t>
      </w:r>
      <w:r w:rsidRPr="006B164C" w:rsidR="005171CB">
        <w:t>you</w:t>
      </w:r>
      <w:r w:rsidRPr="006B164C" w:rsidR="00E04B5B">
        <w:t xml:space="preserve"> </w:t>
      </w:r>
      <w:r w:rsidRPr="006B164C" w:rsidR="005171CB">
        <w:t>give</w:t>
      </w:r>
      <w:r w:rsidRPr="006B164C" w:rsidR="00E04B5B">
        <w:t xml:space="preserve"> </w:t>
      </w:r>
      <w:r w:rsidRPr="006B164C" w:rsidR="005171CB">
        <w:t>to</w:t>
      </w:r>
      <w:r w:rsidRPr="006B164C" w:rsidR="00E04B5B">
        <w:t xml:space="preserve"> </w:t>
      </w:r>
      <w:r w:rsidRPr="006B164C" w:rsidR="005171CB">
        <w:t>them</w:t>
      </w:r>
      <w:r w:rsidRPr="006B164C" w:rsidR="00E04B5B">
        <w:t xml:space="preserve"> </w:t>
      </w:r>
      <w:r w:rsidRPr="006B164C" w:rsidR="005171CB">
        <w:t>as</w:t>
      </w:r>
      <w:r w:rsidRPr="006B164C" w:rsidR="00E04B5B">
        <w:t xml:space="preserve"> </w:t>
      </w:r>
      <w:r w:rsidRPr="006B164C" w:rsidR="005171CB">
        <w:t>to</w:t>
      </w:r>
      <w:r w:rsidRPr="006B164C" w:rsidR="00E04B5B">
        <w:t xml:space="preserve"> </w:t>
      </w:r>
      <w:r w:rsidRPr="006B164C" w:rsidR="005171CB">
        <w:t>why</w:t>
      </w:r>
      <w:r w:rsidRPr="006B164C" w:rsidR="00E04B5B">
        <w:t xml:space="preserve"> </w:t>
      </w:r>
      <w:r w:rsidRPr="006B164C" w:rsidR="005171CB">
        <w:t>it</w:t>
      </w:r>
      <w:r w:rsidRPr="006B164C" w:rsidR="00E04B5B">
        <w:t xml:space="preserve"> </w:t>
      </w:r>
      <w:r w:rsidRPr="006B164C" w:rsidR="005171CB">
        <w:t>is</w:t>
      </w:r>
      <w:r w:rsidRPr="006B164C" w:rsidR="00E04B5B">
        <w:t xml:space="preserve"> </w:t>
      </w:r>
      <w:r w:rsidRPr="006B164C" w:rsidR="005171CB">
        <w:t>or</w:t>
      </w:r>
      <w:r w:rsidRPr="006B164C" w:rsidR="00E04B5B">
        <w:t xml:space="preserve"> </w:t>
      </w:r>
      <w:r w:rsidRPr="006B164C" w:rsidR="005171CB">
        <w:t>is</w:t>
      </w:r>
      <w:r w:rsidRPr="006B164C" w:rsidR="00E04B5B">
        <w:t xml:space="preserve"> </w:t>
      </w:r>
      <w:r w:rsidRPr="006B164C" w:rsidR="005171CB">
        <w:t>not</w:t>
      </w:r>
      <w:r w:rsidRPr="006B164C" w:rsidR="00E04B5B">
        <w:t xml:space="preserve"> </w:t>
      </w:r>
      <w:r w:rsidRPr="006B164C" w:rsidR="005171CB">
        <w:t>important</w:t>
      </w:r>
      <w:r w:rsidRPr="006B164C" w:rsidR="00E04B5B">
        <w:t xml:space="preserve"> </w:t>
      </w:r>
      <w:r w:rsidRPr="006B164C" w:rsidR="005171CB">
        <w:t>that</w:t>
      </w:r>
      <w:r w:rsidRPr="006B164C" w:rsidR="00E04B5B">
        <w:t xml:space="preserve"> </w:t>
      </w:r>
      <w:r w:rsidRPr="006B164C" w:rsidR="005171CB">
        <w:t>we</w:t>
      </w:r>
      <w:r w:rsidRPr="006B164C" w:rsidR="00E04B5B">
        <w:t xml:space="preserve"> </w:t>
      </w:r>
      <w:r w:rsidRPr="006B164C" w:rsidR="005171CB">
        <w:t>do</w:t>
      </w:r>
      <w:r w:rsidRPr="006B164C" w:rsidR="00E04B5B">
        <w:t xml:space="preserve"> </w:t>
      </w:r>
      <w:r w:rsidRPr="006B164C" w:rsidR="005171CB">
        <w:t>so?</w:t>
      </w:r>
    </w:p>
    <w:p w:rsidR="00185A90" w:rsidRPr="006B164C" w:rsidP="00552508">
      <w:pPr>
        <w:pStyle w:val="Answer"/>
      </w:pPr>
      <w:sdt>
        <w:sdtPr>
          <w:alias w:val="Witness"/>
          <w:id w:val="-1928572311"/>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rsidR="00552508">
        <w:t>Fundamentally,</w:t>
      </w:r>
      <w:r w:rsidRPr="006B164C" w:rsidR="00E04B5B">
        <w:t xml:space="preserve"> </w:t>
      </w:r>
      <w:r w:rsidRPr="006B164C" w:rsidR="00552508">
        <w:t>the</w:t>
      </w:r>
      <w:r w:rsidRPr="006B164C" w:rsidR="00E04B5B">
        <w:t xml:space="preserve"> </w:t>
      </w:r>
      <w:r w:rsidRPr="006B164C" w:rsidR="00552508">
        <w:t>point</w:t>
      </w:r>
      <w:r w:rsidRPr="006B164C" w:rsidR="00E04B5B">
        <w:t xml:space="preserve"> </w:t>
      </w:r>
      <w:r w:rsidRPr="006B164C" w:rsidR="00552508">
        <w:t>is</w:t>
      </w:r>
      <w:r w:rsidRPr="006B164C" w:rsidR="00E04B5B">
        <w:t xml:space="preserve"> </w:t>
      </w:r>
      <w:r w:rsidRPr="006B164C" w:rsidR="00552508">
        <w:t>that</w:t>
      </w:r>
      <w:r w:rsidRPr="006B164C" w:rsidR="00E04B5B">
        <w:t xml:space="preserve"> </w:t>
      </w:r>
      <w:r w:rsidRPr="006B164C" w:rsidR="00552508">
        <w:t>the</w:t>
      </w:r>
      <w:r w:rsidRPr="006B164C" w:rsidR="00E04B5B">
        <w:t xml:space="preserve"> </w:t>
      </w:r>
      <w:r w:rsidRPr="006B164C" w:rsidR="00552508">
        <w:t>EU</w:t>
      </w:r>
      <w:r w:rsidRPr="006B164C" w:rsidR="00E04B5B">
        <w:t xml:space="preserve"> </w:t>
      </w:r>
      <w:r w:rsidRPr="006B164C" w:rsidR="00552508">
        <w:t>is</w:t>
      </w:r>
      <w:r w:rsidRPr="006B164C" w:rsidR="00E04B5B">
        <w:t xml:space="preserve"> </w:t>
      </w:r>
      <w:r w:rsidRPr="006B164C" w:rsidR="00552508">
        <w:t>a</w:t>
      </w:r>
      <w:r w:rsidRPr="006B164C" w:rsidR="00E04B5B">
        <w:t xml:space="preserve"> </w:t>
      </w:r>
      <w:r w:rsidRPr="006B164C" w:rsidR="00552508">
        <w:t>major</w:t>
      </w:r>
      <w:r w:rsidRPr="006B164C" w:rsidR="00E04B5B">
        <w:t xml:space="preserve"> </w:t>
      </w:r>
      <w:r w:rsidRPr="006B164C" w:rsidR="00552508">
        <w:t>neighbour</w:t>
      </w:r>
      <w:r w:rsidRPr="006B164C" w:rsidR="00E04B5B">
        <w:t xml:space="preserve"> </w:t>
      </w:r>
      <w:r w:rsidRPr="006B164C" w:rsidR="00552508">
        <w:t>of</w:t>
      </w:r>
      <w:r w:rsidRPr="006B164C" w:rsidR="00E04B5B">
        <w:t xml:space="preserve"> </w:t>
      </w:r>
      <w:r w:rsidRPr="006B164C" w:rsidR="00552508">
        <w:t>the</w:t>
      </w:r>
      <w:r w:rsidRPr="006B164C" w:rsidR="00E04B5B">
        <w:t xml:space="preserve"> </w:t>
      </w:r>
      <w:r w:rsidRPr="006B164C" w:rsidR="00552508">
        <w:t>UK</w:t>
      </w:r>
      <w:r w:rsidRPr="006B164C" w:rsidR="00E04B5B">
        <w:t xml:space="preserve"> </w:t>
      </w:r>
      <w:r w:rsidRPr="006B164C" w:rsidR="00552508">
        <w:t>and</w:t>
      </w:r>
      <w:r w:rsidRPr="006B164C" w:rsidR="00E04B5B">
        <w:t xml:space="preserve"> </w:t>
      </w:r>
      <w:r w:rsidRPr="006B164C" w:rsidR="00552508">
        <w:t>will</w:t>
      </w:r>
      <w:r w:rsidRPr="006B164C" w:rsidR="00E04B5B">
        <w:t xml:space="preserve"> </w:t>
      </w:r>
      <w:r w:rsidRPr="006B164C" w:rsidR="00552508">
        <w:t>continue</w:t>
      </w:r>
      <w:r w:rsidRPr="006B164C" w:rsidR="00E04B5B">
        <w:t xml:space="preserve"> </w:t>
      </w:r>
      <w:r w:rsidRPr="006B164C" w:rsidR="00552508">
        <w:t>to</w:t>
      </w:r>
      <w:r w:rsidRPr="006B164C" w:rsidR="00E04B5B">
        <w:t xml:space="preserve"> </w:t>
      </w:r>
      <w:r w:rsidRPr="006B164C" w:rsidR="00552508">
        <w:t>be.</w:t>
      </w:r>
      <w:r w:rsidRPr="006B164C" w:rsidR="00E04B5B">
        <w:t xml:space="preserve"> </w:t>
      </w:r>
      <w:r w:rsidRPr="006B164C" w:rsidR="004E02C1">
        <w:t>It</w:t>
      </w:r>
      <w:r w:rsidRPr="006B164C" w:rsidR="00E04B5B">
        <w:t xml:space="preserve"> </w:t>
      </w:r>
      <w:r w:rsidRPr="006B164C" w:rsidR="004E02C1">
        <w:t>is</w:t>
      </w:r>
      <w:r w:rsidRPr="006B164C" w:rsidR="00E04B5B">
        <w:t xml:space="preserve"> </w:t>
      </w:r>
      <w:r w:rsidRPr="006B164C" w:rsidR="00552508">
        <w:t>geographically</w:t>
      </w:r>
      <w:r w:rsidRPr="006B164C" w:rsidR="00E04B5B">
        <w:t xml:space="preserve"> </w:t>
      </w:r>
      <w:r w:rsidRPr="006B164C" w:rsidR="00552508">
        <w:t>close</w:t>
      </w:r>
      <w:r w:rsidRPr="006B164C" w:rsidR="00E04B5B">
        <w:t xml:space="preserve"> </w:t>
      </w:r>
      <w:r w:rsidRPr="006B164C" w:rsidR="00552508">
        <w:t>to</w:t>
      </w:r>
      <w:r w:rsidRPr="006B164C" w:rsidR="00E04B5B">
        <w:t xml:space="preserve"> </w:t>
      </w:r>
      <w:r w:rsidRPr="006B164C" w:rsidR="00552508">
        <w:t>us.</w:t>
      </w:r>
      <w:r w:rsidRPr="006B164C" w:rsidR="00E04B5B">
        <w:t xml:space="preserve"> </w:t>
      </w:r>
      <w:r w:rsidRPr="006B164C" w:rsidR="00552508">
        <w:t>In</w:t>
      </w:r>
      <w:r w:rsidRPr="006B164C" w:rsidR="00E04B5B">
        <w:t xml:space="preserve"> </w:t>
      </w:r>
      <w:r w:rsidRPr="006B164C" w:rsidR="00552508">
        <w:t>general,</w:t>
      </w:r>
      <w:r w:rsidRPr="006B164C" w:rsidR="00E04B5B">
        <w:t xml:space="preserve"> </w:t>
      </w:r>
      <w:r w:rsidRPr="006B164C" w:rsidR="00552508">
        <w:t>what</w:t>
      </w:r>
      <w:r w:rsidRPr="006B164C" w:rsidR="00E04B5B">
        <w:t xml:space="preserve"> </w:t>
      </w:r>
      <w:r w:rsidRPr="006B164C" w:rsidR="004E02C1">
        <w:t>it</w:t>
      </w:r>
      <w:r w:rsidRPr="006B164C" w:rsidR="00E04B5B">
        <w:t xml:space="preserve"> </w:t>
      </w:r>
      <w:r w:rsidRPr="006B164C" w:rsidR="00552508">
        <w:t>do</w:t>
      </w:r>
      <w:r w:rsidRPr="006B164C" w:rsidR="004E02C1">
        <w:t>es</w:t>
      </w:r>
      <w:r w:rsidRPr="006B164C" w:rsidR="00E04B5B">
        <w:t xml:space="preserve"> </w:t>
      </w:r>
      <w:r w:rsidRPr="006B164C" w:rsidR="00552508">
        <w:t>will</w:t>
      </w:r>
      <w:r w:rsidRPr="006B164C" w:rsidR="00E04B5B">
        <w:t xml:space="preserve"> </w:t>
      </w:r>
      <w:r w:rsidRPr="006B164C" w:rsidR="00552508">
        <w:t>affect</w:t>
      </w:r>
      <w:r w:rsidRPr="006B164C" w:rsidR="00E04B5B">
        <w:t xml:space="preserve"> </w:t>
      </w:r>
      <w:r w:rsidRPr="006B164C" w:rsidR="00552508">
        <w:t>the</w:t>
      </w:r>
      <w:r w:rsidRPr="006B164C" w:rsidR="00E04B5B">
        <w:t xml:space="preserve"> </w:t>
      </w:r>
      <w:r w:rsidRPr="006B164C" w:rsidR="00552508">
        <w:t>UK.</w:t>
      </w:r>
      <w:r w:rsidRPr="006B164C" w:rsidR="00E04B5B">
        <w:t xml:space="preserve"> </w:t>
      </w:r>
      <w:r w:rsidRPr="006B164C" w:rsidR="009560F1">
        <w:t>H</w:t>
      </w:r>
      <w:r w:rsidRPr="006B164C" w:rsidR="00552508">
        <w:t>ow</w:t>
      </w:r>
      <w:r w:rsidRPr="006B164C" w:rsidR="00E04B5B">
        <w:t xml:space="preserve"> </w:t>
      </w:r>
      <w:r w:rsidRPr="006B164C" w:rsidR="00552508">
        <w:t>the</w:t>
      </w:r>
      <w:r w:rsidRPr="006B164C" w:rsidR="00E04B5B">
        <w:t xml:space="preserve"> </w:t>
      </w:r>
      <w:r w:rsidRPr="006B164C" w:rsidR="00552508">
        <w:t>UK</w:t>
      </w:r>
      <w:r w:rsidRPr="006B164C" w:rsidR="00E04B5B">
        <w:t xml:space="preserve"> </w:t>
      </w:r>
      <w:r w:rsidRPr="006B164C" w:rsidR="00552508">
        <w:t>interacts</w:t>
      </w:r>
      <w:r w:rsidRPr="006B164C" w:rsidR="00E04B5B">
        <w:t xml:space="preserve"> </w:t>
      </w:r>
      <w:r w:rsidRPr="006B164C" w:rsidR="005171CB">
        <w:t>with</w:t>
      </w:r>
      <w:r w:rsidRPr="006B164C" w:rsidR="00E04B5B">
        <w:t xml:space="preserve"> </w:t>
      </w:r>
      <w:r w:rsidRPr="006B164C" w:rsidR="005171CB">
        <w:t>the</w:t>
      </w:r>
      <w:r w:rsidRPr="006B164C" w:rsidR="00E04B5B">
        <w:t xml:space="preserve"> </w:t>
      </w:r>
      <w:r w:rsidRPr="006B164C" w:rsidR="005171CB">
        <w:t>EU</w:t>
      </w:r>
      <w:r w:rsidRPr="006B164C" w:rsidR="00934B11">
        <w:t>,</w:t>
      </w:r>
      <w:r w:rsidRPr="006B164C" w:rsidR="00E04B5B">
        <w:t xml:space="preserve"> </w:t>
      </w:r>
      <w:r w:rsidRPr="006B164C" w:rsidR="005171CB">
        <w:t>as</w:t>
      </w:r>
      <w:r w:rsidRPr="006B164C" w:rsidR="00E04B5B">
        <w:t xml:space="preserve"> </w:t>
      </w:r>
      <w:r w:rsidRPr="006B164C" w:rsidR="005171CB">
        <w:t>an</w:t>
      </w:r>
      <w:r w:rsidRPr="006B164C" w:rsidR="00E04B5B">
        <w:t xml:space="preserve"> </w:t>
      </w:r>
      <w:r w:rsidRPr="006B164C" w:rsidR="005171CB">
        <w:t>entity</w:t>
      </w:r>
      <w:r w:rsidRPr="006B164C" w:rsidR="00E04B5B">
        <w:t xml:space="preserve"> </w:t>
      </w:r>
      <w:r w:rsidRPr="006B164C" w:rsidR="005171CB">
        <w:t>close</w:t>
      </w:r>
      <w:r w:rsidRPr="006B164C" w:rsidR="00E04B5B">
        <w:t xml:space="preserve"> </w:t>
      </w:r>
      <w:r w:rsidRPr="006B164C" w:rsidR="005171CB">
        <w:t>to</w:t>
      </w:r>
      <w:r w:rsidRPr="006B164C" w:rsidR="00E04B5B">
        <w:t xml:space="preserve"> </w:t>
      </w:r>
      <w:r w:rsidRPr="006B164C" w:rsidR="005171CB">
        <w:t>it</w:t>
      </w:r>
      <w:r w:rsidRPr="006B164C" w:rsidR="00934B11">
        <w:t>,</w:t>
      </w:r>
      <w:r w:rsidRPr="006B164C" w:rsidR="00E04B5B">
        <w:t xml:space="preserve"> </w:t>
      </w:r>
      <w:r w:rsidRPr="006B164C" w:rsidR="005171CB">
        <w:t>will</w:t>
      </w:r>
      <w:r w:rsidRPr="006B164C" w:rsidR="00E04B5B">
        <w:t xml:space="preserve"> </w:t>
      </w:r>
      <w:r w:rsidRPr="006B164C" w:rsidR="005171CB">
        <w:t>be</w:t>
      </w:r>
      <w:r w:rsidRPr="006B164C" w:rsidR="00E04B5B">
        <w:t xml:space="preserve"> </w:t>
      </w:r>
      <w:r w:rsidRPr="006B164C" w:rsidR="005171CB">
        <w:t>significant</w:t>
      </w:r>
      <w:r w:rsidRPr="006B164C" w:rsidR="004E02C1">
        <w:t>.</w:t>
      </w:r>
      <w:r w:rsidRPr="006B164C" w:rsidR="00E04B5B">
        <w:t xml:space="preserve"> </w:t>
      </w:r>
      <w:r w:rsidRPr="006B164C" w:rsidR="004E02C1">
        <w:t xml:space="preserve">There </w:t>
      </w:r>
      <w:r w:rsidRPr="006B164C" w:rsidR="00552508">
        <w:t>are</w:t>
      </w:r>
      <w:r w:rsidRPr="006B164C" w:rsidR="00E04B5B">
        <w:t xml:space="preserve"> </w:t>
      </w:r>
      <w:r w:rsidRPr="006B164C" w:rsidR="00552508">
        <w:t>also</w:t>
      </w:r>
      <w:r w:rsidRPr="006B164C" w:rsidR="00E04B5B">
        <w:t xml:space="preserve"> </w:t>
      </w:r>
      <w:r w:rsidRPr="006B164C" w:rsidR="00552508">
        <w:t>some</w:t>
      </w:r>
      <w:r w:rsidRPr="006B164C" w:rsidR="00E04B5B">
        <w:t xml:space="preserve"> </w:t>
      </w:r>
      <w:r w:rsidRPr="006B164C" w:rsidR="00552508">
        <w:t>very</w:t>
      </w:r>
      <w:r w:rsidRPr="006B164C" w:rsidR="00E04B5B">
        <w:t xml:space="preserve"> </w:t>
      </w:r>
      <w:r w:rsidRPr="006B164C" w:rsidR="00552508">
        <w:t>concrete</w:t>
      </w:r>
      <w:r w:rsidRPr="006B164C" w:rsidR="00E04B5B">
        <w:t xml:space="preserve"> </w:t>
      </w:r>
      <w:r w:rsidRPr="006B164C" w:rsidR="00552508">
        <w:t>reasons</w:t>
      </w:r>
      <w:r w:rsidRPr="006B164C" w:rsidR="00E04B5B">
        <w:t xml:space="preserve"> </w:t>
      </w:r>
      <w:r w:rsidRPr="006B164C" w:rsidR="00552508">
        <w:t>why</w:t>
      </w:r>
      <w:r w:rsidRPr="006B164C" w:rsidR="00E04B5B">
        <w:t xml:space="preserve"> </w:t>
      </w:r>
      <w:r w:rsidRPr="006B164C" w:rsidR="00552508">
        <w:t>the</w:t>
      </w:r>
      <w:r w:rsidRPr="006B164C" w:rsidR="00E04B5B">
        <w:t xml:space="preserve"> </w:t>
      </w:r>
      <w:r w:rsidRPr="006B164C" w:rsidR="00552508">
        <w:t>UK</w:t>
      </w:r>
      <w:r w:rsidRPr="006B164C" w:rsidR="00E04B5B">
        <w:t xml:space="preserve"> </w:t>
      </w:r>
      <w:r w:rsidRPr="006B164C" w:rsidR="00552508">
        <w:t>will</w:t>
      </w:r>
      <w:r w:rsidRPr="006B164C" w:rsidR="00E04B5B">
        <w:t xml:space="preserve"> </w:t>
      </w:r>
      <w:r w:rsidRPr="006B164C" w:rsidR="005171CB">
        <w:t>need</w:t>
      </w:r>
      <w:r w:rsidRPr="006B164C" w:rsidR="00E04B5B">
        <w:t xml:space="preserve"> </w:t>
      </w:r>
      <w:r w:rsidRPr="006B164C" w:rsidR="005171CB">
        <w:t>to</w:t>
      </w:r>
      <w:r w:rsidRPr="006B164C" w:rsidR="00E04B5B">
        <w:t xml:space="preserve"> </w:t>
      </w:r>
      <w:r w:rsidRPr="006B164C" w:rsidR="00552508">
        <w:t>continue</w:t>
      </w:r>
      <w:r w:rsidRPr="006B164C" w:rsidR="00E04B5B">
        <w:t xml:space="preserve"> </w:t>
      </w:r>
      <w:r w:rsidRPr="006B164C" w:rsidR="00552508">
        <w:t>to</w:t>
      </w:r>
      <w:r w:rsidRPr="006B164C" w:rsidR="00E04B5B">
        <w:t xml:space="preserve"> </w:t>
      </w:r>
      <w:r w:rsidRPr="006B164C" w:rsidR="00552508">
        <w:t>pay</w:t>
      </w:r>
      <w:r w:rsidRPr="006B164C" w:rsidR="00E04B5B">
        <w:t xml:space="preserve"> </w:t>
      </w:r>
      <w:r w:rsidRPr="006B164C" w:rsidR="00552508">
        <w:t>attention</w:t>
      </w:r>
      <w:r w:rsidRPr="006B164C" w:rsidR="00E04B5B">
        <w:t xml:space="preserve"> </w:t>
      </w:r>
      <w:r w:rsidRPr="006B164C" w:rsidR="005171CB">
        <w:t>to</w:t>
      </w:r>
      <w:r w:rsidRPr="006B164C" w:rsidR="00E04B5B">
        <w:t xml:space="preserve"> </w:t>
      </w:r>
      <w:r w:rsidRPr="006B164C" w:rsidR="005171CB">
        <w:t>what</w:t>
      </w:r>
      <w:r w:rsidRPr="006B164C" w:rsidR="00E04B5B">
        <w:t xml:space="preserve"> </w:t>
      </w:r>
      <w:r w:rsidRPr="006B164C" w:rsidR="005171CB">
        <w:t>is</w:t>
      </w:r>
      <w:r w:rsidRPr="006B164C" w:rsidR="00E04B5B">
        <w:t xml:space="preserve"> </w:t>
      </w:r>
      <w:r w:rsidRPr="006B164C" w:rsidR="005171CB">
        <w:t>going</w:t>
      </w:r>
      <w:r w:rsidRPr="006B164C" w:rsidR="00E04B5B">
        <w:t xml:space="preserve"> </w:t>
      </w:r>
      <w:r w:rsidRPr="006B164C" w:rsidR="005171CB">
        <w:t>on</w:t>
      </w:r>
      <w:r w:rsidRPr="006B164C" w:rsidR="00E04B5B">
        <w:t xml:space="preserve"> </w:t>
      </w:r>
      <w:r w:rsidRPr="006B164C" w:rsidR="005171CB">
        <w:t>in</w:t>
      </w:r>
      <w:r w:rsidRPr="006B164C" w:rsidR="00E04B5B">
        <w:t xml:space="preserve"> </w:t>
      </w:r>
      <w:r w:rsidRPr="006B164C" w:rsidR="005171CB">
        <w:t>the</w:t>
      </w:r>
      <w:r w:rsidRPr="006B164C" w:rsidR="00E04B5B">
        <w:t xml:space="preserve"> </w:t>
      </w:r>
      <w:r w:rsidRPr="006B164C" w:rsidR="005171CB">
        <w:t>EU</w:t>
      </w:r>
      <w:r w:rsidRPr="006B164C" w:rsidR="00E04B5B">
        <w:t xml:space="preserve"> </w:t>
      </w:r>
      <w:r w:rsidRPr="006B164C" w:rsidR="004E02C1">
        <w:t>and to conduct</w:t>
      </w:r>
      <w:r w:rsidRPr="006B164C" w:rsidR="00E04B5B">
        <w:t xml:space="preserve"> </w:t>
      </w:r>
      <w:r w:rsidRPr="006B164C">
        <w:t>scrutiny.</w:t>
      </w:r>
      <w:r w:rsidRPr="006B164C" w:rsidR="00E04B5B">
        <w:t xml:space="preserve"> </w:t>
      </w:r>
      <w:r w:rsidRPr="006B164C" w:rsidR="00552508">
        <w:t>There</w:t>
      </w:r>
      <w:r w:rsidRPr="006B164C" w:rsidR="00E04B5B">
        <w:t xml:space="preserve"> </w:t>
      </w:r>
      <w:r w:rsidRPr="006B164C" w:rsidR="00552508">
        <w:t>will</w:t>
      </w:r>
      <w:r w:rsidRPr="006B164C" w:rsidR="00E04B5B">
        <w:t xml:space="preserve"> </w:t>
      </w:r>
      <w:r w:rsidRPr="006B164C" w:rsidR="00552508">
        <w:t>be</w:t>
      </w:r>
      <w:r w:rsidRPr="006B164C" w:rsidR="00E04B5B">
        <w:t xml:space="preserve"> </w:t>
      </w:r>
      <w:r w:rsidRPr="006B164C" w:rsidR="00552508">
        <w:t>legislation</w:t>
      </w:r>
      <w:r w:rsidRPr="006B164C" w:rsidR="00E04B5B">
        <w:t xml:space="preserve"> </w:t>
      </w:r>
      <w:r w:rsidRPr="006B164C">
        <w:t>that</w:t>
      </w:r>
      <w:r w:rsidRPr="006B164C" w:rsidR="00E04B5B">
        <w:t xml:space="preserve"> </w:t>
      </w:r>
      <w:r w:rsidRPr="006B164C" w:rsidR="00552508">
        <w:t>the</w:t>
      </w:r>
      <w:r w:rsidRPr="006B164C" w:rsidR="00E04B5B">
        <w:t xml:space="preserve"> </w:t>
      </w:r>
      <w:r w:rsidRPr="006B164C" w:rsidR="00552508">
        <w:t>EU</w:t>
      </w:r>
      <w:r w:rsidRPr="006B164C" w:rsidR="00E04B5B">
        <w:t xml:space="preserve"> </w:t>
      </w:r>
      <w:r w:rsidRPr="006B164C" w:rsidR="00552508">
        <w:t>makes</w:t>
      </w:r>
      <w:r w:rsidRPr="006B164C" w:rsidR="00E04B5B">
        <w:t xml:space="preserve"> </w:t>
      </w:r>
      <w:r w:rsidRPr="006B164C" w:rsidR="00552508">
        <w:t>or</w:t>
      </w:r>
      <w:r w:rsidRPr="006B164C" w:rsidR="00E04B5B">
        <w:t xml:space="preserve"> </w:t>
      </w:r>
      <w:r w:rsidRPr="006B164C" w:rsidR="00552508">
        <w:t>amends,</w:t>
      </w:r>
      <w:r w:rsidRPr="006B164C" w:rsidR="00E04B5B">
        <w:t xml:space="preserve"> </w:t>
      </w:r>
      <w:r w:rsidRPr="006B164C" w:rsidR="00552508">
        <w:t>which</w:t>
      </w:r>
      <w:r w:rsidRPr="006B164C" w:rsidR="00E04B5B">
        <w:t xml:space="preserve"> </w:t>
      </w:r>
      <w:r w:rsidRPr="006B164C" w:rsidR="00552508">
        <w:t>will</w:t>
      </w:r>
      <w:r w:rsidRPr="006B164C" w:rsidR="00E04B5B">
        <w:t xml:space="preserve"> </w:t>
      </w:r>
      <w:r w:rsidRPr="006B164C" w:rsidR="00552508">
        <w:t>be</w:t>
      </w:r>
      <w:r w:rsidRPr="006B164C" w:rsidR="00E04B5B">
        <w:t xml:space="preserve"> </w:t>
      </w:r>
      <w:r w:rsidRPr="006B164C" w:rsidR="00552508">
        <w:t>relevant</w:t>
      </w:r>
      <w:r w:rsidRPr="006B164C" w:rsidR="00E04B5B">
        <w:t xml:space="preserve"> </w:t>
      </w:r>
      <w:r w:rsidRPr="006B164C" w:rsidR="00552508">
        <w:t>to</w:t>
      </w:r>
      <w:r w:rsidRPr="006B164C" w:rsidR="00E04B5B">
        <w:t xml:space="preserve"> </w:t>
      </w:r>
      <w:r w:rsidRPr="006B164C" w:rsidR="00552508">
        <w:t>the</w:t>
      </w:r>
      <w:r w:rsidRPr="006B164C" w:rsidR="00E04B5B">
        <w:t xml:space="preserve"> </w:t>
      </w:r>
      <w:r w:rsidRPr="006B164C" w:rsidR="00552508">
        <w:t>UK</w:t>
      </w:r>
      <w:r w:rsidRPr="006B164C" w:rsidR="00934B11">
        <w:t>,</w:t>
      </w:r>
      <w:r w:rsidRPr="006B164C" w:rsidR="00E04B5B">
        <w:t xml:space="preserve"> </w:t>
      </w:r>
      <w:r w:rsidRPr="006B164C" w:rsidR="00934B11">
        <w:t>partly</w:t>
      </w:r>
      <w:r w:rsidRPr="006B164C" w:rsidR="00E04B5B">
        <w:t xml:space="preserve"> </w:t>
      </w:r>
      <w:r w:rsidRPr="006B164C" w:rsidR="00552508">
        <w:t>because</w:t>
      </w:r>
      <w:r w:rsidRPr="006B164C" w:rsidR="00E04B5B">
        <w:t xml:space="preserve"> </w:t>
      </w:r>
      <w:r w:rsidRPr="006B164C" w:rsidR="00552508">
        <w:t>of</w:t>
      </w:r>
      <w:r w:rsidRPr="006B164C" w:rsidR="00E04B5B">
        <w:t xml:space="preserve"> </w:t>
      </w:r>
      <w:r w:rsidRPr="006B164C" w:rsidR="00552508">
        <w:t>the</w:t>
      </w:r>
      <w:r w:rsidRPr="006B164C" w:rsidR="00E04B5B">
        <w:t xml:space="preserve"> </w:t>
      </w:r>
      <w:r w:rsidRPr="006B164C" w:rsidR="00552508">
        <w:t>Northern</w:t>
      </w:r>
      <w:r w:rsidRPr="006B164C" w:rsidR="00E04B5B">
        <w:t xml:space="preserve"> </w:t>
      </w:r>
      <w:r w:rsidRPr="006B164C" w:rsidR="00552508">
        <w:t>Ireland</w:t>
      </w:r>
      <w:r w:rsidRPr="006B164C" w:rsidR="00E04B5B">
        <w:t xml:space="preserve"> </w:t>
      </w:r>
      <w:r w:rsidRPr="006B164C" w:rsidR="004E02C1">
        <w:t>protocol</w:t>
      </w:r>
      <w:r w:rsidRPr="006B164C" w:rsidR="00552508">
        <w:t>,</w:t>
      </w:r>
      <w:r w:rsidRPr="006B164C" w:rsidR="00E04B5B">
        <w:t xml:space="preserve"> </w:t>
      </w:r>
      <w:r w:rsidRPr="006B164C" w:rsidR="00552508">
        <w:t>where</w:t>
      </w:r>
      <w:r w:rsidRPr="006B164C" w:rsidR="00E04B5B">
        <w:t xml:space="preserve"> </w:t>
      </w:r>
      <w:r w:rsidRPr="006B164C" w:rsidR="00552508">
        <w:t>areas</w:t>
      </w:r>
      <w:r w:rsidRPr="006B164C" w:rsidR="00E04B5B">
        <w:t xml:space="preserve"> </w:t>
      </w:r>
      <w:r w:rsidRPr="006B164C" w:rsidR="00552508">
        <w:t>of</w:t>
      </w:r>
      <w:r w:rsidRPr="006B164C" w:rsidR="00E04B5B">
        <w:t xml:space="preserve"> </w:t>
      </w:r>
      <w:r w:rsidRPr="006B164C" w:rsidR="00552508">
        <w:t>EU</w:t>
      </w:r>
      <w:r w:rsidRPr="006B164C" w:rsidR="00E04B5B">
        <w:t xml:space="preserve"> </w:t>
      </w:r>
      <w:r w:rsidRPr="006B164C" w:rsidR="00552508">
        <w:t>law</w:t>
      </w:r>
      <w:r w:rsidRPr="006B164C" w:rsidR="00E04B5B">
        <w:t xml:space="preserve"> </w:t>
      </w:r>
      <w:r w:rsidRPr="006B164C" w:rsidR="00552508">
        <w:t>will</w:t>
      </w:r>
      <w:r w:rsidRPr="006B164C" w:rsidR="00E04B5B">
        <w:t xml:space="preserve"> </w:t>
      </w:r>
      <w:r w:rsidRPr="006B164C" w:rsidR="00552508">
        <w:t>continue</w:t>
      </w:r>
      <w:r w:rsidRPr="006B164C" w:rsidR="00E04B5B">
        <w:t xml:space="preserve"> </w:t>
      </w:r>
      <w:r w:rsidRPr="006B164C" w:rsidR="00552508">
        <w:t>to</w:t>
      </w:r>
      <w:r w:rsidRPr="006B164C" w:rsidR="00E04B5B">
        <w:t xml:space="preserve"> </w:t>
      </w:r>
      <w:r w:rsidRPr="006B164C" w:rsidR="00552508">
        <w:t>have</w:t>
      </w:r>
      <w:r w:rsidRPr="006B164C" w:rsidR="00E04B5B">
        <w:t xml:space="preserve"> </w:t>
      </w:r>
      <w:r w:rsidRPr="006B164C" w:rsidR="00552508">
        <w:t>relevance</w:t>
      </w:r>
      <w:r w:rsidRPr="006B164C" w:rsidR="00E04B5B">
        <w:t xml:space="preserve"> </w:t>
      </w:r>
      <w:r w:rsidRPr="006B164C" w:rsidR="00552508">
        <w:t>to</w:t>
      </w:r>
      <w:r w:rsidRPr="006B164C" w:rsidR="00E04B5B">
        <w:t xml:space="preserve"> </w:t>
      </w:r>
      <w:r w:rsidRPr="006B164C">
        <w:t>Northern</w:t>
      </w:r>
      <w:r w:rsidRPr="006B164C" w:rsidR="00E04B5B">
        <w:t xml:space="preserve"> </w:t>
      </w:r>
      <w:r w:rsidRPr="006B164C">
        <w:t>Ireland.</w:t>
      </w:r>
    </w:p>
    <w:p w:rsidR="00185A90" w:rsidRPr="006B164C" w:rsidP="00552508">
      <w:pPr>
        <w:pStyle w:val="Answer"/>
      </w:pPr>
      <w:r w:rsidRPr="006B164C">
        <w:t>There</w:t>
      </w:r>
      <w:r w:rsidRPr="006B164C" w:rsidR="00E04B5B">
        <w:t xml:space="preserve"> </w:t>
      </w:r>
      <w:r w:rsidRPr="006B164C">
        <w:t>will</w:t>
      </w:r>
      <w:r w:rsidRPr="006B164C" w:rsidR="00E04B5B">
        <w:t xml:space="preserve"> </w:t>
      </w:r>
      <w:r w:rsidRPr="006B164C">
        <w:t>also</w:t>
      </w:r>
      <w:r w:rsidRPr="006B164C" w:rsidR="00E04B5B">
        <w:t xml:space="preserve"> </w:t>
      </w:r>
      <w:r w:rsidRPr="006B164C">
        <w:t>be</w:t>
      </w:r>
      <w:r w:rsidRPr="006B164C" w:rsidR="00E04B5B">
        <w:t xml:space="preserve"> </w:t>
      </w:r>
      <w:r w:rsidRPr="006B164C">
        <w:t>areas</w:t>
      </w:r>
      <w:r w:rsidRPr="006B164C" w:rsidR="00E04B5B">
        <w:t xml:space="preserve"> </w:t>
      </w:r>
      <w:r w:rsidRPr="006B164C">
        <w:t>of</w:t>
      </w:r>
      <w:r w:rsidRPr="006B164C" w:rsidR="00E04B5B">
        <w:t xml:space="preserve"> </w:t>
      </w:r>
      <w:r w:rsidRPr="006B164C">
        <w:t>EU</w:t>
      </w:r>
      <w:r w:rsidRPr="006B164C" w:rsidR="00E04B5B">
        <w:t xml:space="preserve"> </w:t>
      </w:r>
      <w:r w:rsidRPr="006B164C">
        <w:t>law</w:t>
      </w:r>
      <w:r w:rsidRPr="006B164C" w:rsidR="00E04B5B">
        <w:t xml:space="preserve"> </w:t>
      </w:r>
      <w:r w:rsidRPr="006B164C">
        <w:t>that</w:t>
      </w:r>
      <w:r w:rsidRPr="006B164C" w:rsidR="00E04B5B">
        <w:t xml:space="preserve"> </w:t>
      </w:r>
      <w:r w:rsidRPr="006B164C">
        <w:t>have</w:t>
      </w:r>
      <w:r w:rsidRPr="006B164C" w:rsidR="00E04B5B">
        <w:t xml:space="preserve"> </w:t>
      </w:r>
      <w:r w:rsidRPr="006B164C">
        <w:t>implications</w:t>
      </w:r>
      <w:r w:rsidRPr="006B164C" w:rsidR="00E04B5B">
        <w:t xml:space="preserve"> </w:t>
      </w:r>
      <w:r w:rsidRPr="006B164C">
        <w:t>for</w:t>
      </w:r>
      <w:r w:rsidRPr="006B164C" w:rsidR="00E04B5B">
        <w:t xml:space="preserve"> </w:t>
      </w:r>
      <w:r w:rsidRPr="006B164C">
        <w:t>the</w:t>
      </w:r>
      <w:r w:rsidRPr="006B164C" w:rsidR="00E04B5B">
        <w:t xml:space="preserve"> </w:t>
      </w:r>
      <w:r w:rsidRPr="006B164C">
        <w:t>internal</w:t>
      </w:r>
      <w:r w:rsidRPr="006B164C" w:rsidR="00E04B5B">
        <w:t xml:space="preserve"> </w:t>
      </w:r>
      <w:r w:rsidRPr="006B164C">
        <w:t>market</w:t>
      </w:r>
      <w:r w:rsidRPr="006B164C" w:rsidR="00E04B5B">
        <w:t xml:space="preserve"> </w:t>
      </w:r>
      <w:r w:rsidRPr="006B164C">
        <w:t>in</w:t>
      </w:r>
      <w:r w:rsidRPr="006B164C" w:rsidR="00E04B5B">
        <w:t xml:space="preserve"> </w:t>
      </w:r>
      <w:r w:rsidRPr="006B164C">
        <w:t>the</w:t>
      </w:r>
      <w:r w:rsidRPr="006B164C" w:rsidR="00E04B5B">
        <w:t xml:space="preserve"> </w:t>
      </w:r>
      <w:r w:rsidRPr="006B164C">
        <w:t>UK,</w:t>
      </w:r>
      <w:r w:rsidRPr="006B164C" w:rsidR="00E04B5B">
        <w:t xml:space="preserve"> </w:t>
      </w:r>
      <w:r w:rsidRPr="006B164C">
        <w:t>and</w:t>
      </w:r>
      <w:r w:rsidRPr="006B164C" w:rsidR="00E04B5B">
        <w:t xml:space="preserve"> </w:t>
      </w:r>
      <w:r w:rsidRPr="006B164C">
        <w:t>wider</w:t>
      </w:r>
      <w:r w:rsidRPr="006B164C" w:rsidR="00E04B5B">
        <w:t xml:space="preserve"> </w:t>
      </w:r>
      <w:r w:rsidRPr="006B164C">
        <w:t>indirect</w:t>
      </w:r>
      <w:r w:rsidRPr="006B164C" w:rsidR="00E04B5B">
        <w:t xml:space="preserve"> </w:t>
      </w:r>
      <w:r w:rsidRPr="006B164C">
        <w:t>effects.</w:t>
      </w:r>
      <w:r w:rsidRPr="006B164C" w:rsidR="00E04B5B">
        <w:t xml:space="preserve"> </w:t>
      </w:r>
      <w:r w:rsidRPr="006B164C" w:rsidR="004E02C1">
        <w:t xml:space="preserve">Businesses </w:t>
      </w:r>
      <w:r w:rsidRPr="006B164C">
        <w:t>operating</w:t>
      </w:r>
      <w:r w:rsidRPr="006B164C" w:rsidR="00E04B5B">
        <w:t xml:space="preserve"> </w:t>
      </w:r>
      <w:r w:rsidRPr="006B164C">
        <w:t>in</w:t>
      </w:r>
      <w:r w:rsidRPr="006B164C" w:rsidR="00E04B5B">
        <w:t xml:space="preserve"> </w:t>
      </w:r>
      <w:r w:rsidRPr="006B164C">
        <w:t>the</w:t>
      </w:r>
      <w:r w:rsidRPr="006B164C" w:rsidR="00E04B5B">
        <w:t xml:space="preserve"> </w:t>
      </w:r>
      <w:r w:rsidRPr="006B164C">
        <w:t>UK</w:t>
      </w:r>
      <w:r w:rsidRPr="006B164C" w:rsidR="00E04B5B">
        <w:t xml:space="preserve"> </w:t>
      </w:r>
      <w:r w:rsidRPr="006B164C">
        <w:t>that</w:t>
      </w:r>
      <w:r w:rsidRPr="006B164C" w:rsidR="00E04B5B">
        <w:t xml:space="preserve"> </w:t>
      </w:r>
      <w:r w:rsidRPr="006B164C">
        <w:t>want</w:t>
      </w:r>
      <w:r w:rsidRPr="006B164C" w:rsidR="00E04B5B">
        <w:t xml:space="preserve"> </w:t>
      </w:r>
      <w:r w:rsidRPr="006B164C">
        <w:t>to</w:t>
      </w:r>
      <w:r w:rsidRPr="006B164C" w:rsidR="00E04B5B">
        <w:t xml:space="preserve"> </w:t>
      </w:r>
      <w:r w:rsidRPr="006B164C">
        <w:t>be</w:t>
      </w:r>
      <w:r w:rsidRPr="006B164C" w:rsidR="00E04B5B">
        <w:t xml:space="preserve"> </w:t>
      </w:r>
      <w:r w:rsidRPr="006B164C">
        <w:t>able</w:t>
      </w:r>
      <w:r w:rsidRPr="006B164C" w:rsidR="00E04B5B">
        <w:t xml:space="preserve"> </w:t>
      </w:r>
      <w:r w:rsidRPr="006B164C">
        <w:t>to</w:t>
      </w:r>
      <w:r w:rsidRPr="006B164C" w:rsidR="00E04B5B">
        <w:t xml:space="preserve"> </w:t>
      </w:r>
      <w:r w:rsidRPr="006B164C">
        <w:t>operate</w:t>
      </w:r>
      <w:r w:rsidRPr="006B164C" w:rsidR="00E04B5B">
        <w:t xml:space="preserve"> </w:t>
      </w:r>
      <w:r w:rsidRPr="006B164C">
        <w:t>in</w:t>
      </w:r>
      <w:r w:rsidRPr="006B164C" w:rsidR="00E04B5B">
        <w:t xml:space="preserve"> </w:t>
      </w:r>
      <w:r w:rsidRPr="006B164C">
        <w:t>the</w:t>
      </w:r>
      <w:r w:rsidRPr="006B164C" w:rsidR="00E04B5B">
        <w:t xml:space="preserve"> </w:t>
      </w:r>
      <w:r w:rsidRPr="006B164C">
        <w:t>EU</w:t>
      </w:r>
      <w:r w:rsidRPr="006B164C" w:rsidR="00E04B5B">
        <w:t xml:space="preserve"> </w:t>
      </w:r>
      <w:r w:rsidRPr="006B164C">
        <w:t>will</w:t>
      </w:r>
      <w:r w:rsidRPr="006B164C" w:rsidR="00E04B5B">
        <w:t xml:space="preserve"> </w:t>
      </w:r>
      <w:r w:rsidRPr="006B164C">
        <w:t>need</w:t>
      </w:r>
      <w:r w:rsidRPr="006B164C" w:rsidR="00E04B5B">
        <w:t xml:space="preserve"> </w:t>
      </w:r>
      <w:r w:rsidRPr="006B164C">
        <w:t>to</w:t>
      </w:r>
      <w:r w:rsidRPr="006B164C" w:rsidR="00E04B5B">
        <w:t xml:space="preserve"> </w:t>
      </w:r>
      <w:r w:rsidRPr="006B164C">
        <w:t>know</w:t>
      </w:r>
      <w:r w:rsidRPr="006B164C" w:rsidR="00E04B5B">
        <w:t xml:space="preserve"> </w:t>
      </w:r>
      <w:r w:rsidRPr="006B164C">
        <w:t>what</w:t>
      </w:r>
      <w:r w:rsidRPr="006B164C" w:rsidR="00E04B5B">
        <w:t xml:space="preserve"> </w:t>
      </w:r>
      <w:r w:rsidRPr="006B164C">
        <w:t>is</w:t>
      </w:r>
      <w:r w:rsidRPr="006B164C" w:rsidR="00E04B5B">
        <w:t xml:space="preserve"> </w:t>
      </w:r>
      <w:r w:rsidRPr="006B164C">
        <w:t>going</w:t>
      </w:r>
      <w:r w:rsidRPr="006B164C" w:rsidR="00E04B5B">
        <w:t xml:space="preserve"> </w:t>
      </w:r>
      <w:r w:rsidRPr="006B164C">
        <w:t>on</w:t>
      </w:r>
      <w:r w:rsidRPr="006B164C" w:rsidR="00E04B5B">
        <w:t xml:space="preserve"> </w:t>
      </w:r>
      <w:r w:rsidRPr="006B164C">
        <w:t>in</w:t>
      </w:r>
      <w:r w:rsidRPr="006B164C" w:rsidR="00E04B5B">
        <w:t xml:space="preserve"> </w:t>
      </w:r>
      <w:r w:rsidRPr="006B164C">
        <w:t>terms</w:t>
      </w:r>
      <w:r w:rsidRPr="006B164C" w:rsidR="00E04B5B">
        <w:t xml:space="preserve"> </w:t>
      </w:r>
      <w:r w:rsidRPr="006B164C">
        <w:t>of</w:t>
      </w:r>
      <w:r w:rsidRPr="006B164C" w:rsidR="00E04B5B">
        <w:t xml:space="preserve"> </w:t>
      </w:r>
      <w:r w:rsidRPr="006B164C">
        <w:t>EU</w:t>
      </w:r>
      <w:r w:rsidRPr="006B164C" w:rsidR="00E04B5B">
        <w:t xml:space="preserve"> </w:t>
      </w:r>
      <w:r w:rsidRPr="006B164C">
        <w:t>law,</w:t>
      </w:r>
      <w:r w:rsidRPr="006B164C" w:rsidR="00E04B5B">
        <w:t xml:space="preserve"> </w:t>
      </w:r>
      <w:r w:rsidRPr="006B164C">
        <w:t>because</w:t>
      </w:r>
      <w:r w:rsidRPr="006B164C" w:rsidR="00E04B5B">
        <w:t xml:space="preserve"> </w:t>
      </w:r>
      <w:r w:rsidRPr="006B164C">
        <w:t>they</w:t>
      </w:r>
      <w:r w:rsidRPr="006B164C" w:rsidR="00E04B5B">
        <w:t xml:space="preserve"> </w:t>
      </w:r>
      <w:r w:rsidRPr="006B164C">
        <w:t>may</w:t>
      </w:r>
      <w:r w:rsidRPr="006B164C" w:rsidR="00E04B5B">
        <w:t xml:space="preserve"> </w:t>
      </w:r>
      <w:r w:rsidRPr="006B164C">
        <w:t>need</w:t>
      </w:r>
      <w:r w:rsidRPr="006B164C" w:rsidR="00E04B5B">
        <w:t xml:space="preserve"> </w:t>
      </w:r>
      <w:r w:rsidRPr="006B164C">
        <w:t>to</w:t>
      </w:r>
      <w:r w:rsidRPr="006B164C" w:rsidR="00E04B5B">
        <w:t xml:space="preserve"> </w:t>
      </w:r>
      <w:r w:rsidRPr="006B164C">
        <w:t>meet</w:t>
      </w:r>
      <w:r w:rsidRPr="006B164C" w:rsidR="00E04B5B">
        <w:t xml:space="preserve"> </w:t>
      </w:r>
      <w:r w:rsidRPr="006B164C" w:rsidR="00934B11">
        <w:t>standards</w:t>
      </w:r>
      <w:r w:rsidRPr="006B164C" w:rsidR="00E04B5B">
        <w:t xml:space="preserve"> </w:t>
      </w:r>
      <w:r w:rsidRPr="006B164C">
        <w:t>that</w:t>
      </w:r>
      <w:r w:rsidRPr="006B164C" w:rsidR="00E04B5B">
        <w:t xml:space="preserve"> </w:t>
      </w:r>
      <w:r w:rsidRPr="006B164C">
        <w:t>are</w:t>
      </w:r>
      <w:r w:rsidRPr="006B164C" w:rsidR="00E04B5B">
        <w:t xml:space="preserve"> </w:t>
      </w:r>
      <w:r w:rsidRPr="006B164C">
        <w:t>being</w:t>
      </w:r>
      <w:r w:rsidRPr="006B164C" w:rsidR="00E04B5B">
        <w:t xml:space="preserve"> </w:t>
      </w:r>
      <w:r w:rsidRPr="006B164C">
        <w:t>set</w:t>
      </w:r>
      <w:r w:rsidRPr="006B164C" w:rsidR="00E04B5B">
        <w:t xml:space="preserve"> </w:t>
      </w:r>
      <w:r w:rsidRPr="006B164C">
        <w:t>in</w:t>
      </w:r>
      <w:r w:rsidRPr="006B164C" w:rsidR="00E04B5B">
        <w:t xml:space="preserve"> </w:t>
      </w:r>
      <w:r w:rsidRPr="006B164C">
        <w:t>the</w:t>
      </w:r>
      <w:r w:rsidRPr="006B164C" w:rsidR="00E04B5B">
        <w:t xml:space="preserve"> </w:t>
      </w:r>
      <w:r w:rsidRPr="006B164C">
        <w:t>EU,</w:t>
      </w:r>
      <w:r w:rsidRPr="006B164C" w:rsidR="00E04B5B">
        <w:t xml:space="preserve"> </w:t>
      </w:r>
      <w:r w:rsidRPr="006B164C">
        <w:t>if</w:t>
      </w:r>
      <w:r w:rsidRPr="006B164C" w:rsidR="00E04B5B">
        <w:t xml:space="preserve"> </w:t>
      </w:r>
      <w:r w:rsidRPr="006B164C">
        <w:t>they</w:t>
      </w:r>
      <w:r w:rsidRPr="006B164C" w:rsidR="00E04B5B">
        <w:t xml:space="preserve"> </w:t>
      </w:r>
      <w:r w:rsidRPr="006B164C">
        <w:t>wish</w:t>
      </w:r>
      <w:r w:rsidRPr="006B164C" w:rsidR="00E04B5B">
        <w:t xml:space="preserve"> </w:t>
      </w:r>
      <w:r w:rsidRPr="006B164C">
        <w:t>to</w:t>
      </w:r>
      <w:r w:rsidRPr="006B164C" w:rsidR="00E04B5B">
        <w:t xml:space="preserve"> </w:t>
      </w:r>
      <w:r w:rsidRPr="006B164C">
        <w:t>sell</w:t>
      </w:r>
      <w:r w:rsidRPr="006B164C" w:rsidR="00E04B5B">
        <w:t xml:space="preserve"> </w:t>
      </w:r>
      <w:r w:rsidRPr="006B164C">
        <w:t>into</w:t>
      </w:r>
      <w:r w:rsidRPr="006B164C" w:rsidR="00E04B5B">
        <w:t xml:space="preserve"> </w:t>
      </w:r>
      <w:r w:rsidRPr="006B164C">
        <w:t>that</w:t>
      </w:r>
      <w:r w:rsidRPr="006B164C" w:rsidR="00E04B5B">
        <w:t xml:space="preserve"> </w:t>
      </w:r>
      <w:r w:rsidRPr="006B164C">
        <w:t>market</w:t>
      </w:r>
      <w:r w:rsidRPr="006B164C">
        <w:t>.</w:t>
      </w:r>
    </w:p>
    <w:p w:rsidR="00552508" w:rsidRPr="006B164C" w:rsidP="00552508">
      <w:pPr>
        <w:pStyle w:val="Answer"/>
      </w:pPr>
      <w:r w:rsidRPr="006B164C">
        <w:t>There</w:t>
      </w:r>
      <w:r w:rsidRPr="006B164C" w:rsidR="00E04B5B">
        <w:t xml:space="preserve"> </w:t>
      </w:r>
      <w:r w:rsidRPr="006B164C">
        <w:t>are</w:t>
      </w:r>
      <w:r w:rsidRPr="006B164C" w:rsidR="00E04B5B">
        <w:t xml:space="preserve"> </w:t>
      </w:r>
      <w:r w:rsidRPr="006B164C">
        <w:t>also</w:t>
      </w:r>
      <w:r w:rsidRPr="006B164C" w:rsidR="00E04B5B">
        <w:t xml:space="preserve"> </w:t>
      </w:r>
      <w:r w:rsidRPr="006B164C">
        <w:t>questions</w:t>
      </w:r>
      <w:r w:rsidRPr="006B164C" w:rsidR="00E04B5B">
        <w:t xml:space="preserve"> </w:t>
      </w:r>
      <w:r w:rsidRPr="006B164C" w:rsidR="00185A90">
        <w:t>of</w:t>
      </w:r>
      <w:r w:rsidRPr="006B164C" w:rsidR="00E04B5B">
        <w:t xml:space="preserve"> </w:t>
      </w:r>
      <w:r w:rsidRPr="006B164C" w:rsidR="004E02C1">
        <w:t>future</w:t>
      </w:r>
      <w:r w:rsidRPr="006B164C" w:rsidR="00E04B5B">
        <w:t xml:space="preserve"> </w:t>
      </w:r>
      <w:r w:rsidRPr="006B164C">
        <w:t>treaties</w:t>
      </w:r>
      <w:r w:rsidRPr="006B164C" w:rsidR="00E04B5B">
        <w:t xml:space="preserve"> </w:t>
      </w:r>
      <w:r w:rsidRPr="006B164C" w:rsidR="00185A90">
        <w:t>that</w:t>
      </w:r>
      <w:r w:rsidRPr="006B164C" w:rsidR="00E04B5B">
        <w:t xml:space="preserve"> </w:t>
      </w:r>
      <w:r w:rsidRPr="006B164C">
        <w:t>the</w:t>
      </w:r>
      <w:r w:rsidRPr="006B164C" w:rsidR="00E04B5B">
        <w:t xml:space="preserve"> </w:t>
      </w:r>
      <w:r w:rsidRPr="006B164C">
        <w:t>UK</w:t>
      </w:r>
      <w:r w:rsidRPr="006B164C" w:rsidR="00E04B5B">
        <w:t xml:space="preserve"> </w:t>
      </w:r>
      <w:r w:rsidRPr="006B164C">
        <w:t>and</w:t>
      </w:r>
      <w:r w:rsidRPr="006B164C" w:rsidR="00E04B5B">
        <w:t xml:space="preserve"> </w:t>
      </w:r>
      <w:r w:rsidRPr="006B164C">
        <w:t>the</w:t>
      </w:r>
      <w:r w:rsidRPr="006B164C" w:rsidR="00E04B5B">
        <w:t xml:space="preserve"> </w:t>
      </w:r>
      <w:r w:rsidRPr="006B164C">
        <w:t>EU</w:t>
      </w:r>
      <w:r w:rsidRPr="006B164C" w:rsidR="00E04B5B">
        <w:t xml:space="preserve"> </w:t>
      </w:r>
      <w:r w:rsidRPr="006B164C">
        <w:t>may</w:t>
      </w:r>
      <w:r w:rsidRPr="006B164C" w:rsidR="00E04B5B">
        <w:t xml:space="preserve"> </w:t>
      </w:r>
      <w:r w:rsidRPr="006B164C">
        <w:t>enter</w:t>
      </w:r>
      <w:r w:rsidRPr="006B164C" w:rsidR="00E04B5B">
        <w:t xml:space="preserve"> </w:t>
      </w:r>
      <w:r w:rsidRPr="006B164C">
        <w:t>into</w:t>
      </w:r>
      <w:r w:rsidRPr="006B164C" w:rsidR="00E04B5B">
        <w:t xml:space="preserve"> </w:t>
      </w:r>
      <w:r w:rsidRPr="006B164C" w:rsidR="00F92C84">
        <w:t>or</w:t>
      </w:r>
      <w:r w:rsidRPr="006B164C" w:rsidR="00E04B5B">
        <w:t xml:space="preserve"> </w:t>
      </w:r>
      <w:r w:rsidRPr="006B164C" w:rsidR="00F92C84">
        <w:t>f</w:t>
      </w:r>
      <w:r w:rsidRPr="006B164C">
        <w:t>uture</w:t>
      </w:r>
      <w:r w:rsidRPr="006B164C" w:rsidR="00E04B5B">
        <w:t xml:space="preserve"> </w:t>
      </w:r>
      <w:r w:rsidRPr="006B164C">
        <w:t>agreements</w:t>
      </w:r>
      <w:r w:rsidRPr="006B164C" w:rsidR="00E04B5B">
        <w:t xml:space="preserve"> </w:t>
      </w:r>
      <w:r w:rsidRPr="006B164C" w:rsidR="00185A90">
        <w:t>in</w:t>
      </w:r>
      <w:r w:rsidRPr="006B164C" w:rsidR="00E04B5B">
        <w:t xml:space="preserve"> </w:t>
      </w:r>
      <w:r w:rsidRPr="006B164C" w:rsidR="00185A90">
        <w:t>different</w:t>
      </w:r>
      <w:r w:rsidRPr="006B164C" w:rsidR="00E04B5B">
        <w:t xml:space="preserve"> </w:t>
      </w:r>
      <w:r w:rsidRPr="006B164C" w:rsidR="00185A90">
        <w:t>areas</w:t>
      </w:r>
      <w:r w:rsidRPr="006B164C">
        <w:t>,</w:t>
      </w:r>
      <w:r w:rsidRPr="006B164C" w:rsidR="00E04B5B">
        <w:t xml:space="preserve"> </w:t>
      </w:r>
      <w:r w:rsidRPr="006B164C">
        <w:t>depending</w:t>
      </w:r>
      <w:r w:rsidRPr="006B164C" w:rsidR="00E04B5B">
        <w:t xml:space="preserve"> </w:t>
      </w:r>
      <w:r w:rsidRPr="006B164C">
        <w:t>on</w:t>
      </w:r>
      <w:r w:rsidRPr="006B164C" w:rsidR="00185A90">
        <w:t>,</w:t>
      </w:r>
      <w:r w:rsidRPr="006B164C" w:rsidR="00E04B5B">
        <w:t xml:space="preserve"> </w:t>
      </w:r>
      <w:r w:rsidRPr="006B164C" w:rsidR="00185A90">
        <w:t>as</w:t>
      </w:r>
      <w:r w:rsidRPr="006B164C" w:rsidR="00E04B5B">
        <w:t xml:space="preserve"> </w:t>
      </w:r>
      <w:r w:rsidRPr="006B164C" w:rsidR="00185A90">
        <w:t>you</w:t>
      </w:r>
      <w:r w:rsidRPr="006B164C" w:rsidR="00E04B5B">
        <w:t xml:space="preserve"> </w:t>
      </w:r>
      <w:r w:rsidRPr="006B164C" w:rsidR="00185A90">
        <w:t>say,</w:t>
      </w:r>
      <w:r w:rsidRPr="006B164C" w:rsidR="00E04B5B">
        <w:t xml:space="preserve"> </w:t>
      </w:r>
      <w:r w:rsidRPr="006B164C">
        <w:t>what</w:t>
      </w:r>
      <w:r w:rsidRPr="006B164C" w:rsidR="00E04B5B">
        <w:t xml:space="preserve"> </w:t>
      </w:r>
      <w:r w:rsidRPr="006B164C">
        <w:t>the</w:t>
      </w:r>
      <w:r w:rsidRPr="006B164C" w:rsidR="00E04B5B">
        <w:t xml:space="preserve"> </w:t>
      </w:r>
      <w:r w:rsidRPr="006B164C">
        <w:t>original</w:t>
      </w:r>
      <w:r w:rsidRPr="006B164C" w:rsidR="00E04B5B">
        <w:t xml:space="preserve"> </w:t>
      </w:r>
      <w:r w:rsidRPr="006B164C">
        <w:t>deal</w:t>
      </w:r>
      <w:r w:rsidRPr="006B164C" w:rsidR="00E04B5B">
        <w:t xml:space="preserve"> </w:t>
      </w:r>
      <w:r w:rsidRPr="006B164C" w:rsidR="00185A90">
        <w:t>is</w:t>
      </w:r>
      <w:r w:rsidRPr="006B164C" w:rsidR="00E04B5B">
        <w:t xml:space="preserve"> </w:t>
      </w:r>
      <w:r w:rsidRPr="006B164C">
        <w:t>that</w:t>
      </w:r>
      <w:r w:rsidRPr="006B164C" w:rsidR="00E04B5B">
        <w:t xml:space="preserve"> </w:t>
      </w:r>
      <w:r w:rsidRPr="006B164C">
        <w:t>we</w:t>
      </w:r>
      <w:r w:rsidRPr="006B164C" w:rsidR="00E04B5B">
        <w:t xml:space="preserve"> </w:t>
      </w:r>
      <w:r w:rsidRPr="006B164C">
        <w:t>may</w:t>
      </w:r>
      <w:r w:rsidRPr="006B164C" w:rsidR="00E04B5B">
        <w:t xml:space="preserve"> </w:t>
      </w:r>
      <w:r w:rsidRPr="006B164C">
        <w:t>or</w:t>
      </w:r>
      <w:r w:rsidRPr="006B164C" w:rsidR="00E04B5B">
        <w:t xml:space="preserve"> </w:t>
      </w:r>
      <w:r w:rsidRPr="006B164C">
        <w:t>may</w:t>
      </w:r>
      <w:r w:rsidRPr="006B164C" w:rsidR="00E04B5B">
        <w:t xml:space="preserve"> </w:t>
      </w:r>
      <w:r w:rsidRPr="006B164C">
        <w:t>not</w:t>
      </w:r>
      <w:r w:rsidRPr="006B164C" w:rsidR="00E04B5B">
        <w:t xml:space="preserve"> </w:t>
      </w:r>
      <w:r w:rsidRPr="006B164C">
        <w:t>reach</w:t>
      </w:r>
      <w:r w:rsidRPr="006B164C" w:rsidR="00E04B5B">
        <w:t xml:space="preserve"> </w:t>
      </w:r>
      <w:r w:rsidRPr="006B164C" w:rsidR="00185A90">
        <w:t>before</w:t>
      </w:r>
      <w:r w:rsidRPr="006B164C" w:rsidR="00E04B5B">
        <w:t xml:space="preserve"> </w:t>
      </w:r>
      <w:r w:rsidRPr="006B164C" w:rsidR="0049057F">
        <w:t>t</w:t>
      </w:r>
      <w:r w:rsidRPr="006B164C" w:rsidR="00185A90">
        <w:t>he</w:t>
      </w:r>
      <w:r w:rsidRPr="006B164C" w:rsidR="00E04B5B">
        <w:t xml:space="preserve"> </w:t>
      </w:r>
      <w:r w:rsidRPr="006B164C" w:rsidR="00185A90">
        <w:t>end</w:t>
      </w:r>
      <w:r w:rsidRPr="006B164C" w:rsidR="00E04B5B">
        <w:t xml:space="preserve"> </w:t>
      </w:r>
      <w:r w:rsidRPr="006B164C" w:rsidR="00185A90">
        <w:t>of</w:t>
      </w:r>
      <w:r w:rsidRPr="006B164C" w:rsidR="00E04B5B">
        <w:t xml:space="preserve"> </w:t>
      </w:r>
      <w:r w:rsidRPr="006B164C" w:rsidR="00185A90">
        <w:t>the</w:t>
      </w:r>
      <w:r w:rsidRPr="006B164C" w:rsidR="00E04B5B">
        <w:t xml:space="preserve"> </w:t>
      </w:r>
      <w:r w:rsidRPr="006B164C" w:rsidR="00185A90">
        <w:t>year</w:t>
      </w:r>
      <w:r w:rsidRPr="006B164C">
        <w:t>.</w:t>
      </w:r>
      <w:r w:rsidRPr="006B164C" w:rsidR="00E04B5B">
        <w:t xml:space="preserve"> </w:t>
      </w:r>
      <w:r w:rsidRPr="006B164C">
        <w:t>There</w:t>
      </w:r>
      <w:r w:rsidRPr="006B164C" w:rsidR="00E04B5B">
        <w:t xml:space="preserve"> </w:t>
      </w:r>
      <w:r w:rsidRPr="006B164C">
        <w:t>are</w:t>
      </w:r>
      <w:r w:rsidRPr="006B164C" w:rsidR="00E04B5B">
        <w:t xml:space="preserve"> </w:t>
      </w:r>
      <w:r w:rsidRPr="006B164C">
        <w:t>really</w:t>
      </w:r>
      <w:r w:rsidRPr="006B164C" w:rsidR="00E04B5B">
        <w:t xml:space="preserve"> </w:t>
      </w:r>
      <w:r w:rsidRPr="006B164C">
        <w:t>many</w:t>
      </w:r>
      <w:r w:rsidRPr="006B164C" w:rsidR="00E04B5B">
        <w:t xml:space="preserve"> </w:t>
      </w:r>
      <w:r w:rsidRPr="006B164C">
        <w:t>reasons</w:t>
      </w:r>
      <w:r w:rsidRPr="006B164C" w:rsidR="00E04B5B">
        <w:t xml:space="preserve"> </w:t>
      </w:r>
      <w:r w:rsidRPr="006B164C" w:rsidR="00185A90">
        <w:t>why</w:t>
      </w:r>
      <w:r w:rsidRPr="006B164C" w:rsidR="00E04B5B">
        <w:t xml:space="preserve"> </w:t>
      </w:r>
      <w:r w:rsidRPr="006B164C" w:rsidR="00185A90">
        <w:t>it</w:t>
      </w:r>
      <w:r w:rsidRPr="006B164C" w:rsidR="00E04B5B">
        <w:t xml:space="preserve"> </w:t>
      </w:r>
      <w:r w:rsidRPr="006B164C" w:rsidR="00185A90">
        <w:t>is</w:t>
      </w:r>
      <w:r w:rsidRPr="006B164C" w:rsidR="00E04B5B">
        <w:t xml:space="preserve"> </w:t>
      </w:r>
      <w:r w:rsidRPr="006B164C" w:rsidR="00185A90">
        <w:t>important</w:t>
      </w:r>
      <w:r w:rsidRPr="006B164C" w:rsidR="00E04B5B">
        <w:t xml:space="preserve"> </w:t>
      </w:r>
      <w:r w:rsidRPr="006B164C" w:rsidR="00185A90">
        <w:t>for</w:t>
      </w:r>
      <w:r w:rsidRPr="006B164C" w:rsidR="00E04B5B">
        <w:t xml:space="preserve"> </w:t>
      </w:r>
      <w:r w:rsidRPr="006B164C" w:rsidR="00185A90">
        <w:t>Parliament</w:t>
      </w:r>
      <w:r w:rsidRPr="006B164C" w:rsidR="00E04B5B">
        <w:t xml:space="preserve"> </w:t>
      </w:r>
      <w:r w:rsidRPr="006B164C" w:rsidR="00185A90">
        <w:t>to</w:t>
      </w:r>
      <w:r w:rsidRPr="006B164C" w:rsidR="00E04B5B">
        <w:t xml:space="preserve"> </w:t>
      </w:r>
      <w:r w:rsidRPr="006B164C" w:rsidR="004E02C1">
        <w:t>continue</w:t>
      </w:r>
      <w:r w:rsidRPr="006B164C" w:rsidR="00E04B5B">
        <w:t xml:space="preserve"> </w:t>
      </w:r>
      <w:r w:rsidRPr="006B164C" w:rsidR="00185A90">
        <w:t>scrutinising</w:t>
      </w:r>
      <w:r w:rsidRPr="006B164C" w:rsidR="00E04B5B">
        <w:t xml:space="preserve"> </w:t>
      </w:r>
      <w:r w:rsidRPr="006B164C" w:rsidR="00185A90">
        <w:t>what</w:t>
      </w:r>
      <w:r w:rsidRPr="006B164C" w:rsidR="00E04B5B">
        <w:t xml:space="preserve"> </w:t>
      </w:r>
      <w:r w:rsidRPr="006B164C" w:rsidR="00185A90">
        <w:t>is</w:t>
      </w:r>
      <w:r w:rsidRPr="006B164C" w:rsidR="00E04B5B">
        <w:t xml:space="preserve"> </w:t>
      </w:r>
      <w:r w:rsidRPr="006B164C" w:rsidR="00185A90">
        <w:t>going</w:t>
      </w:r>
      <w:r w:rsidRPr="006B164C" w:rsidR="00E04B5B">
        <w:t xml:space="preserve"> </w:t>
      </w:r>
      <w:r w:rsidRPr="006B164C" w:rsidR="00185A90">
        <w:t>on</w:t>
      </w:r>
      <w:r w:rsidRPr="006B164C" w:rsidR="00E04B5B">
        <w:t xml:space="preserve"> </w:t>
      </w:r>
      <w:r w:rsidRPr="006B164C" w:rsidR="00185A90">
        <w:t>in</w:t>
      </w:r>
      <w:r w:rsidRPr="006B164C" w:rsidR="00E04B5B">
        <w:t xml:space="preserve"> </w:t>
      </w:r>
      <w:r w:rsidRPr="006B164C" w:rsidR="00185A90">
        <w:t>the</w:t>
      </w:r>
      <w:r w:rsidRPr="006B164C" w:rsidR="00E04B5B">
        <w:t xml:space="preserve"> </w:t>
      </w:r>
      <w:r w:rsidRPr="006B164C" w:rsidR="00FF1C76">
        <w:t>EU</w:t>
      </w:r>
      <w:r w:rsidRPr="006B164C">
        <w:t>.</w:t>
      </w:r>
    </w:p>
    <w:p w:rsidR="00F92C84" w:rsidRPr="006B164C" w:rsidP="00552508">
      <w:pPr>
        <w:pStyle w:val="Answer"/>
      </w:pPr>
      <w:sdt>
        <w:sdtPr>
          <w:alias w:val="Witness"/>
          <w:id w:val="1424681729"/>
          <w:placeholder>
            <w:docPart w:val="DefaultPlaceholder_1082065158"/>
          </w:placeholder>
          <w:richText/>
        </w:sdtPr>
        <w:sdtContent>
          <w:r w:rsidRPr="006B164C" w:rsidR="001D1A00">
            <w:rPr>
              <w:b/>
              <w:i/>
            </w:rPr>
            <w:t>Professor</w:t>
          </w:r>
          <w:r w:rsidRPr="006B164C" w:rsidR="00E04B5B">
            <w:rPr>
              <w:b/>
              <w:i/>
            </w:rPr>
            <w:t xml:space="preserve"> </w:t>
          </w:r>
          <w:r w:rsidRPr="006B164C" w:rsidR="001D1A00">
            <w:rPr>
              <w:b/>
              <w:i/>
            </w:rPr>
            <w:t>Usherwood:</w:t>
          </w:r>
        </w:sdtContent>
      </w:sdt>
      <w:r w:rsidRPr="006B164C" w:rsidR="00E04B5B">
        <w:t xml:space="preserve"> </w:t>
      </w:r>
      <w:r w:rsidRPr="006B164C" w:rsidR="00552508">
        <w:t>I</w:t>
      </w:r>
      <w:r w:rsidRPr="006B164C" w:rsidR="00E04B5B">
        <w:t xml:space="preserve"> </w:t>
      </w:r>
      <w:r w:rsidRPr="006B164C" w:rsidR="00552508">
        <w:t>would</w:t>
      </w:r>
      <w:r w:rsidRPr="006B164C" w:rsidR="00E04B5B">
        <w:t xml:space="preserve"> </w:t>
      </w:r>
      <w:r w:rsidRPr="006B164C">
        <w:t>echo</w:t>
      </w:r>
      <w:r w:rsidRPr="006B164C" w:rsidR="00E04B5B">
        <w:t xml:space="preserve"> </w:t>
      </w:r>
      <w:r w:rsidRPr="006B164C">
        <w:t>Hannah’s</w:t>
      </w:r>
      <w:r w:rsidRPr="006B164C" w:rsidR="00E04B5B">
        <w:t xml:space="preserve"> </w:t>
      </w:r>
      <w:r w:rsidRPr="006B164C">
        <w:t>point</w:t>
      </w:r>
      <w:r w:rsidRPr="006B164C" w:rsidR="004E02C1">
        <w:t>s</w:t>
      </w:r>
      <w:r w:rsidRPr="006B164C" w:rsidR="00E04B5B">
        <w:t xml:space="preserve"> </w:t>
      </w:r>
      <w:r w:rsidRPr="006B164C">
        <w:t>on</w:t>
      </w:r>
      <w:r w:rsidRPr="006B164C" w:rsidR="00E04B5B">
        <w:t xml:space="preserve"> </w:t>
      </w:r>
      <w:r w:rsidRPr="006B164C">
        <w:t>this</w:t>
      </w:r>
      <w:r w:rsidRPr="006B164C" w:rsidR="004E02C1">
        <w:t>.</w:t>
      </w:r>
      <w:r w:rsidRPr="006B164C" w:rsidR="00E04B5B">
        <w:t xml:space="preserve"> </w:t>
      </w:r>
      <w:r w:rsidRPr="006B164C" w:rsidR="004E02C1">
        <w:t xml:space="preserve">Any </w:t>
      </w:r>
      <w:r w:rsidRPr="006B164C" w:rsidR="00552508">
        <w:t>deal</w:t>
      </w:r>
      <w:r w:rsidRPr="006B164C" w:rsidR="00E04B5B">
        <w:t xml:space="preserve"> </w:t>
      </w:r>
      <w:r w:rsidRPr="006B164C" w:rsidR="00552508">
        <w:t>or</w:t>
      </w:r>
      <w:r w:rsidRPr="006B164C" w:rsidR="00E04B5B">
        <w:t xml:space="preserve"> </w:t>
      </w:r>
      <w:r w:rsidRPr="006B164C" w:rsidR="00552508">
        <w:t>no</w:t>
      </w:r>
      <w:r w:rsidRPr="006B164C" w:rsidR="00E04B5B">
        <w:t xml:space="preserve"> </w:t>
      </w:r>
      <w:r w:rsidRPr="006B164C" w:rsidR="00552508">
        <w:t>deal</w:t>
      </w:r>
      <w:r w:rsidRPr="006B164C" w:rsidR="00E04B5B">
        <w:t xml:space="preserve"> </w:t>
      </w:r>
      <w:r w:rsidRPr="006B164C" w:rsidR="00552508">
        <w:t>is</w:t>
      </w:r>
      <w:r w:rsidRPr="006B164C" w:rsidR="00E04B5B">
        <w:t xml:space="preserve"> </w:t>
      </w:r>
      <w:r w:rsidRPr="006B164C" w:rsidR="00552508">
        <w:t>not</w:t>
      </w:r>
      <w:r w:rsidRPr="006B164C" w:rsidR="00E04B5B">
        <w:t xml:space="preserve"> </w:t>
      </w:r>
      <w:r w:rsidRPr="006B164C" w:rsidR="00552508">
        <w:t>going</w:t>
      </w:r>
      <w:r w:rsidRPr="006B164C" w:rsidR="00E04B5B">
        <w:t xml:space="preserve"> </w:t>
      </w:r>
      <w:r w:rsidRPr="006B164C" w:rsidR="00552508">
        <w:t>to</w:t>
      </w:r>
      <w:r w:rsidRPr="006B164C" w:rsidR="00E04B5B">
        <w:t xml:space="preserve"> </w:t>
      </w:r>
      <w:r w:rsidRPr="006B164C" w:rsidR="00552508">
        <w:t>be</w:t>
      </w:r>
      <w:r w:rsidRPr="006B164C" w:rsidR="00E04B5B">
        <w:t xml:space="preserve"> </w:t>
      </w:r>
      <w:r w:rsidRPr="006B164C" w:rsidR="00552508">
        <w:t>the</w:t>
      </w:r>
      <w:r w:rsidRPr="006B164C" w:rsidR="00E04B5B">
        <w:t xml:space="preserve"> </w:t>
      </w:r>
      <w:r w:rsidRPr="006B164C" w:rsidR="00552508">
        <w:t>end</w:t>
      </w:r>
      <w:r w:rsidRPr="006B164C" w:rsidR="00E04B5B">
        <w:t xml:space="preserve"> </w:t>
      </w:r>
      <w:r w:rsidRPr="006B164C" w:rsidR="00552508">
        <w:t>of</w:t>
      </w:r>
      <w:r w:rsidRPr="006B164C" w:rsidR="00E04B5B">
        <w:t xml:space="preserve"> </w:t>
      </w:r>
      <w:r w:rsidRPr="006B164C" w:rsidR="00552508">
        <w:t>the</w:t>
      </w:r>
      <w:r w:rsidRPr="006B164C" w:rsidR="00E04B5B">
        <w:t xml:space="preserve"> </w:t>
      </w:r>
      <w:r w:rsidRPr="006B164C" w:rsidR="00552508">
        <w:t>relationship</w:t>
      </w:r>
      <w:r w:rsidRPr="006B164C" w:rsidR="00E04B5B">
        <w:t xml:space="preserve"> </w:t>
      </w:r>
      <w:r w:rsidRPr="006B164C" w:rsidR="00552508">
        <w:t>that</w:t>
      </w:r>
      <w:r w:rsidRPr="006B164C" w:rsidR="00E04B5B">
        <w:t xml:space="preserve"> </w:t>
      </w:r>
      <w:r w:rsidRPr="006B164C" w:rsidR="00552508">
        <w:t>the</w:t>
      </w:r>
      <w:r w:rsidRPr="006B164C" w:rsidR="00E04B5B">
        <w:t xml:space="preserve"> </w:t>
      </w:r>
      <w:r w:rsidRPr="006B164C" w:rsidR="00552508">
        <w:t>UK</w:t>
      </w:r>
      <w:r w:rsidRPr="006B164C" w:rsidR="00E04B5B">
        <w:t xml:space="preserve"> </w:t>
      </w:r>
      <w:r w:rsidRPr="006B164C" w:rsidR="00552508">
        <w:t>has</w:t>
      </w:r>
      <w:r w:rsidRPr="006B164C" w:rsidR="00E04B5B">
        <w:t xml:space="preserve"> </w:t>
      </w:r>
      <w:r w:rsidRPr="006B164C" w:rsidR="00552508">
        <w:t>with</w:t>
      </w:r>
      <w:r w:rsidRPr="006B164C" w:rsidR="00E04B5B">
        <w:t xml:space="preserve"> </w:t>
      </w:r>
      <w:r w:rsidRPr="006B164C" w:rsidR="00552508">
        <w:t>the</w:t>
      </w:r>
      <w:r w:rsidRPr="006B164C" w:rsidR="00E04B5B">
        <w:t xml:space="preserve"> </w:t>
      </w:r>
      <w:r w:rsidRPr="006B164C" w:rsidR="00552508">
        <w:t>EU</w:t>
      </w:r>
      <w:r w:rsidRPr="006B164C" w:rsidR="00E04B5B">
        <w:t xml:space="preserve"> </w:t>
      </w:r>
      <w:r w:rsidRPr="006B164C">
        <w:t>and</w:t>
      </w:r>
      <w:r w:rsidRPr="006B164C" w:rsidR="00E04B5B">
        <w:t xml:space="preserve"> </w:t>
      </w:r>
      <w:r w:rsidRPr="006B164C">
        <w:t>that,</w:t>
      </w:r>
      <w:r w:rsidRPr="006B164C" w:rsidR="00E04B5B">
        <w:t xml:space="preserve"> </w:t>
      </w:r>
      <w:r w:rsidRPr="006B164C">
        <w:t>d</w:t>
      </w:r>
      <w:r w:rsidRPr="006B164C" w:rsidR="00552508">
        <w:t>irectly</w:t>
      </w:r>
      <w:r w:rsidRPr="006B164C" w:rsidR="00E04B5B">
        <w:t xml:space="preserve"> </w:t>
      </w:r>
      <w:r w:rsidRPr="006B164C" w:rsidR="00552508">
        <w:t>or</w:t>
      </w:r>
      <w:r w:rsidRPr="006B164C" w:rsidR="00E04B5B">
        <w:t xml:space="preserve"> </w:t>
      </w:r>
      <w:r w:rsidRPr="006B164C" w:rsidR="00552508">
        <w:t>indirectly,</w:t>
      </w:r>
      <w:r w:rsidRPr="006B164C" w:rsidR="00E04B5B">
        <w:t xml:space="preserve"> </w:t>
      </w:r>
      <w:r w:rsidRPr="006B164C" w:rsidR="00552508">
        <w:t>there</w:t>
      </w:r>
      <w:r w:rsidRPr="006B164C" w:rsidR="00E04B5B">
        <w:t xml:space="preserve"> </w:t>
      </w:r>
      <w:r w:rsidRPr="006B164C" w:rsidR="00552508">
        <w:t>is</w:t>
      </w:r>
      <w:r w:rsidRPr="006B164C" w:rsidR="00E04B5B">
        <w:t xml:space="preserve"> </w:t>
      </w:r>
      <w:r w:rsidRPr="006B164C" w:rsidR="00552508">
        <w:t>going</w:t>
      </w:r>
      <w:r w:rsidRPr="006B164C" w:rsidR="00E04B5B">
        <w:t xml:space="preserve"> </w:t>
      </w:r>
      <w:r w:rsidRPr="006B164C" w:rsidR="00552508">
        <w:t>to</w:t>
      </w:r>
      <w:r w:rsidRPr="006B164C" w:rsidR="00E04B5B">
        <w:t xml:space="preserve"> </w:t>
      </w:r>
      <w:r w:rsidRPr="006B164C" w:rsidR="00552508">
        <w:t>be</w:t>
      </w:r>
      <w:r w:rsidRPr="006B164C" w:rsidR="00E04B5B">
        <w:t xml:space="preserve"> </w:t>
      </w:r>
      <w:r w:rsidRPr="006B164C" w:rsidR="00552508">
        <w:t>a</w:t>
      </w:r>
      <w:r w:rsidRPr="006B164C" w:rsidR="00E04B5B">
        <w:t xml:space="preserve"> </w:t>
      </w:r>
      <w:r w:rsidRPr="006B164C">
        <w:t>major</w:t>
      </w:r>
      <w:r w:rsidRPr="006B164C" w:rsidR="00E04B5B">
        <w:t xml:space="preserve"> </w:t>
      </w:r>
      <w:r w:rsidRPr="006B164C" w:rsidR="00552508">
        <w:t>stream</w:t>
      </w:r>
      <w:r w:rsidRPr="006B164C" w:rsidR="00E04B5B">
        <w:t xml:space="preserve"> </w:t>
      </w:r>
      <w:r w:rsidRPr="006B164C" w:rsidR="00552508">
        <w:t>of</w:t>
      </w:r>
      <w:r w:rsidRPr="006B164C" w:rsidR="00E04B5B">
        <w:t xml:space="preserve"> </w:t>
      </w:r>
      <w:r w:rsidRPr="006B164C" w:rsidR="00552508">
        <w:t>interactions</w:t>
      </w:r>
      <w:r w:rsidRPr="006B164C">
        <w:t>,</w:t>
      </w:r>
      <w:r w:rsidRPr="006B164C" w:rsidR="00E04B5B">
        <w:t xml:space="preserve"> </w:t>
      </w:r>
      <w:r w:rsidRPr="006B164C" w:rsidR="00552508">
        <w:t>perhaps</w:t>
      </w:r>
      <w:r w:rsidRPr="006B164C" w:rsidR="00E04B5B">
        <w:t xml:space="preserve"> </w:t>
      </w:r>
      <w:r w:rsidRPr="006B164C" w:rsidR="00552508">
        <w:t>through</w:t>
      </w:r>
      <w:r w:rsidRPr="006B164C" w:rsidR="00E04B5B">
        <w:t xml:space="preserve"> </w:t>
      </w:r>
      <w:r w:rsidRPr="006B164C">
        <w:t>further</w:t>
      </w:r>
      <w:r w:rsidRPr="006B164C" w:rsidR="00E04B5B">
        <w:t xml:space="preserve"> </w:t>
      </w:r>
      <w:r w:rsidRPr="006B164C">
        <w:t>negotiations</w:t>
      </w:r>
      <w:r w:rsidRPr="006B164C" w:rsidR="00E04B5B">
        <w:t xml:space="preserve"> </w:t>
      </w:r>
      <w:r w:rsidRPr="006B164C" w:rsidR="00552508">
        <w:t>but</w:t>
      </w:r>
      <w:r w:rsidRPr="006B164C" w:rsidR="00E04B5B">
        <w:t xml:space="preserve"> </w:t>
      </w:r>
      <w:r w:rsidRPr="006B164C" w:rsidR="00552508">
        <w:t>certainly</w:t>
      </w:r>
      <w:r w:rsidRPr="006B164C" w:rsidR="00E04B5B">
        <w:t xml:space="preserve"> </w:t>
      </w:r>
      <w:r w:rsidRPr="006B164C" w:rsidR="00552508">
        <w:t>through</w:t>
      </w:r>
      <w:r w:rsidRPr="006B164C" w:rsidR="00E04B5B">
        <w:t xml:space="preserve"> </w:t>
      </w:r>
      <w:r w:rsidRPr="006B164C">
        <w:t>a</w:t>
      </w:r>
      <w:r w:rsidRPr="006B164C" w:rsidR="00E04B5B">
        <w:t xml:space="preserve"> </w:t>
      </w:r>
      <w:r w:rsidRPr="006B164C">
        <w:t>formal</w:t>
      </w:r>
      <w:r w:rsidRPr="006B164C" w:rsidR="00E04B5B">
        <w:t xml:space="preserve"> </w:t>
      </w:r>
      <w:r w:rsidRPr="006B164C">
        <w:t>or</w:t>
      </w:r>
      <w:r w:rsidRPr="006B164C" w:rsidR="00E04B5B">
        <w:t xml:space="preserve"> </w:t>
      </w:r>
      <w:r w:rsidRPr="006B164C">
        <w:t>informal</w:t>
      </w:r>
      <w:r w:rsidRPr="006B164C" w:rsidR="00E04B5B">
        <w:t xml:space="preserve"> </w:t>
      </w:r>
      <w:r w:rsidRPr="006B164C" w:rsidR="00552508">
        <w:t>paralleling</w:t>
      </w:r>
      <w:r w:rsidRPr="006B164C" w:rsidR="00E04B5B">
        <w:t xml:space="preserve"> </w:t>
      </w:r>
      <w:r w:rsidRPr="006B164C" w:rsidR="00552508">
        <w:t>of</w:t>
      </w:r>
      <w:r w:rsidRPr="006B164C" w:rsidR="00E04B5B">
        <w:t xml:space="preserve"> </w:t>
      </w:r>
      <w:r w:rsidRPr="006B164C" w:rsidR="00552508">
        <w:t>regulatory</w:t>
      </w:r>
      <w:r w:rsidRPr="006B164C" w:rsidR="00E04B5B">
        <w:t xml:space="preserve"> </w:t>
      </w:r>
      <w:r w:rsidRPr="006B164C" w:rsidR="00552508">
        <w:t>standard-setting</w:t>
      </w:r>
      <w:r w:rsidRPr="006B164C" w:rsidR="00E04B5B">
        <w:t xml:space="preserve"> </w:t>
      </w:r>
      <w:r w:rsidRPr="006B164C">
        <w:t>or</w:t>
      </w:r>
      <w:r w:rsidRPr="006B164C" w:rsidR="00E04B5B">
        <w:t xml:space="preserve"> </w:t>
      </w:r>
      <w:r w:rsidRPr="006B164C">
        <w:t>other</w:t>
      </w:r>
      <w:r w:rsidRPr="006B164C" w:rsidR="00E04B5B">
        <w:t xml:space="preserve"> </w:t>
      </w:r>
      <w:r w:rsidRPr="006B164C">
        <w:t>work</w:t>
      </w:r>
      <w:r w:rsidRPr="006B164C" w:rsidR="00552508">
        <w:t>,</w:t>
      </w:r>
      <w:r w:rsidRPr="006B164C" w:rsidR="00E04B5B">
        <w:t xml:space="preserve"> </w:t>
      </w:r>
      <w:r w:rsidRPr="006B164C" w:rsidR="00552508">
        <w:t>which</w:t>
      </w:r>
      <w:r w:rsidRPr="006B164C" w:rsidR="00E04B5B">
        <w:t xml:space="preserve"> </w:t>
      </w:r>
      <w:r w:rsidRPr="006B164C" w:rsidR="00552508">
        <w:t>mean</w:t>
      </w:r>
      <w:r w:rsidRPr="006B164C" w:rsidR="004E02C1">
        <w:t>s</w:t>
      </w:r>
      <w:r w:rsidRPr="006B164C" w:rsidR="00E04B5B">
        <w:t xml:space="preserve"> </w:t>
      </w:r>
      <w:r w:rsidRPr="006B164C" w:rsidR="00552508">
        <w:t>that</w:t>
      </w:r>
      <w:r w:rsidRPr="006B164C" w:rsidR="00E04B5B">
        <w:t xml:space="preserve"> </w:t>
      </w:r>
      <w:r w:rsidRPr="006B164C" w:rsidR="00552508">
        <w:t>UK</w:t>
      </w:r>
      <w:r w:rsidRPr="006B164C" w:rsidR="00E04B5B">
        <w:t xml:space="preserve"> </w:t>
      </w:r>
      <w:r w:rsidRPr="006B164C" w:rsidR="00552508">
        <w:t>sight</w:t>
      </w:r>
      <w:r w:rsidRPr="006B164C" w:rsidR="00E04B5B">
        <w:t xml:space="preserve"> </w:t>
      </w:r>
      <w:r w:rsidRPr="006B164C" w:rsidR="0049057F">
        <w:t>and</w:t>
      </w:r>
      <w:r w:rsidRPr="006B164C" w:rsidR="00E04B5B">
        <w:t xml:space="preserve"> </w:t>
      </w:r>
      <w:r w:rsidRPr="006B164C" w:rsidR="0049057F">
        <w:t>understanding</w:t>
      </w:r>
      <w:r w:rsidRPr="006B164C" w:rsidR="00E04B5B">
        <w:t xml:space="preserve"> </w:t>
      </w:r>
      <w:r w:rsidRPr="006B164C" w:rsidR="00552508">
        <w:t>of</w:t>
      </w:r>
      <w:r w:rsidRPr="006B164C" w:rsidR="00E04B5B">
        <w:t xml:space="preserve"> </w:t>
      </w:r>
      <w:r w:rsidRPr="006B164C" w:rsidR="00552508">
        <w:t>what</w:t>
      </w:r>
      <w:r w:rsidRPr="006B164C" w:rsidR="00E04B5B">
        <w:t xml:space="preserve"> </w:t>
      </w:r>
      <w:r w:rsidRPr="006B164C" w:rsidR="00552508">
        <w:t>the</w:t>
      </w:r>
      <w:r w:rsidRPr="006B164C" w:rsidR="00E04B5B">
        <w:t xml:space="preserve"> </w:t>
      </w:r>
      <w:r w:rsidRPr="006B164C" w:rsidR="00552508">
        <w:t>EU</w:t>
      </w:r>
      <w:r w:rsidRPr="006B164C" w:rsidR="00E04B5B">
        <w:t xml:space="preserve"> </w:t>
      </w:r>
      <w:r w:rsidRPr="006B164C" w:rsidR="00552508">
        <w:t>does</w:t>
      </w:r>
      <w:r w:rsidRPr="006B164C" w:rsidR="00E04B5B">
        <w:t xml:space="preserve"> </w:t>
      </w:r>
      <w:r w:rsidRPr="006B164C">
        <w:t>and</w:t>
      </w:r>
      <w:r w:rsidRPr="006B164C" w:rsidR="00E04B5B">
        <w:t xml:space="preserve"> </w:t>
      </w:r>
      <w:r w:rsidRPr="006B164C">
        <w:t>why</w:t>
      </w:r>
      <w:r w:rsidRPr="006B164C" w:rsidR="00E04B5B">
        <w:t xml:space="preserve"> </w:t>
      </w:r>
      <w:r w:rsidRPr="006B164C" w:rsidR="00552508">
        <w:t>is</w:t>
      </w:r>
      <w:r w:rsidRPr="006B164C" w:rsidR="00E04B5B">
        <w:t xml:space="preserve"> </w:t>
      </w:r>
      <w:r w:rsidRPr="006B164C" w:rsidR="00552508">
        <w:t>going</w:t>
      </w:r>
      <w:r w:rsidRPr="006B164C" w:rsidR="00E04B5B">
        <w:t xml:space="preserve"> </w:t>
      </w:r>
      <w:r w:rsidRPr="006B164C">
        <w:t>to</w:t>
      </w:r>
      <w:r w:rsidRPr="006B164C" w:rsidR="00E04B5B">
        <w:t xml:space="preserve"> </w:t>
      </w:r>
      <w:r w:rsidRPr="006B164C">
        <w:t>be</w:t>
      </w:r>
      <w:r w:rsidRPr="006B164C" w:rsidR="00E04B5B">
        <w:t xml:space="preserve"> </w:t>
      </w:r>
      <w:r w:rsidRPr="006B164C">
        <w:t>a</w:t>
      </w:r>
      <w:r w:rsidRPr="006B164C" w:rsidR="00E04B5B">
        <w:t xml:space="preserve"> </w:t>
      </w:r>
      <w:r w:rsidRPr="006B164C">
        <w:t>crucial</w:t>
      </w:r>
      <w:r w:rsidRPr="006B164C" w:rsidR="00E04B5B">
        <w:t xml:space="preserve"> </w:t>
      </w:r>
      <w:r w:rsidRPr="006B164C">
        <w:t>part</w:t>
      </w:r>
      <w:r w:rsidRPr="006B164C" w:rsidR="00E04B5B">
        <w:t xml:space="preserve"> </w:t>
      </w:r>
      <w:r w:rsidRPr="006B164C">
        <w:t>of</w:t>
      </w:r>
      <w:r w:rsidRPr="006B164C" w:rsidR="00E04B5B">
        <w:t xml:space="preserve"> </w:t>
      </w:r>
      <w:r w:rsidRPr="006B164C">
        <w:t>this.</w:t>
      </w:r>
    </w:p>
    <w:p w:rsidR="00F92C84" w:rsidRPr="006B164C" w:rsidP="00552508">
      <w:pPr>
        <w:pStyle w:val="Answer"/>
      </w:pPr>
      <w:r w:rsidRPr="006B164C">
        <w:t>It</w:t>
      </w:r>
      <w:r w:rsidRPr="006B164C" w:rsidR="00E04B5B">
        <w:t xml:space="preserve"> </w:t>
      </w:r>
      <w:r w:rsidRPr="006B164C">
        <w:t>is</w:t>
      </w:r>
      <w:r w:rsidRPr="006B164C" w:rsidR="00E04B5B">
        <w:t xml:space="preserve"> </w:t>
      </w:r>
      <w:r w:rsidRPr="006B164C">
        <w:t>really</w:t>
      </w:r>
      <w:r w:rsidRPr="006B164C" w:rsidR="00E04B5B">
        <w:t xml:space="preserve"> </w:t>
      </w:r>
      <w:r w:rsidRPr="006B164C">
        <w:t>important</w:t>
      </w:r>
      <w:r w:rsidRPr="006B164C" w:rsidR="00E04B5B">
        <w:t xml:space="preserve"> </w:t>
      </w:r>
      <w:r w:rsidRPr="006B164C">
        <w:t>to</w:t>
      </w:r>
      <w:r w:rsidRPr="006B164C" w:rsidR="00E04B5B">
        <w:t xml:space="preserve"> </w:t>
      </w:r>
      <w:r w:rsidRPr="006B164C">
        <w:t>recognise</w:t>
      </w:r>
      <w:r w:rsidRPr="006B164C" w:rsidR="00E04B5B">
        <w:t xml:space="preserve"> </w:t>
      </w:r>
      <w:r w:rsidRPr="006B164C">
        <w:t>that</w:t>
      </w:r>
      <w:r w:rsidRPr="006B164C" w:rsidR="00E04B5B">
        <w:t xml:space="preserve"> </w:t>
      </w:r>
      <w:r w:rsidRPr="006B164C">
        <w:t>this</w:t>
      </w:r>
      <w:r w:rsidRPr="006B164C" w:rsidR="00E04B5B">
        <w:t xml:space="preserve"> </w:t>
      </w:r>
      <w:r w:rsidRPr="006B164C">
        <w:t>process</w:t>
      </w:r>
      <w:r w:rsidRPr="006B164C" w:rsidR="00E04B5B">
        <w:t xml:space="preserve"> </w:t>
      </w:r>
      <w:r w:rsidRPr="006B164C">
        <w:t>is</w:t>
      </w:r>
      <w:r w:rsidRPr="006B164C">
        <w:t>,</w:t>
      </w:r>
      <w:r w:rsidRPr="006B164C" w:rsidR="00E04B5B">
        <w:t xml:space="preserve"> </w:t>
      </w:r>
      <w:r w:rsidRPr="006B164C">
        <w:t>effectively</w:t>
      </w:r>
      <w:r w:rsidRPr="006B164C">
        <w:t>,</w:t>
      </w:r>
      <w:r w:rsidRPr="006B164C" w:rsidR="00E04B5B">
        <w:t xml:space="preserve"> </w:t>
      </w:r>
      <w:r w:rsidRPr="006B164C">
        <w:t>a</w:t>
      </w:r>
      <w:r w:rsidRPr="006B164C" w:rsidR="00E04B5B">
        <w:t xml:space="preserve"> </w:t>
      </w:r>
      <w:r w:rsidRPr="006B164C">
        <w:t>permanent</w:t>
      </w:r>
      <w:r w:rsidRPr="006B164C" w:rsidR="00E04B5B">
        <w:t xml:space="preserve"> </w:t>
      </w:r>
      <w:r w:rsidRPr="006B164C">
        <w:t>one.</w:t>
      </w:r>
      <w:r w:rsidRPr="006B164C" w:rsidR="00E04B5B">
        <w:t xml:space="preserve"> </w:t>
      </w:r>
      <w:r w:rsidRPr="006B164C">
        <w:t>The</w:t>
      </w:r>
      <w:r w:rsidRPr="006B164C" w:rsidR="00E04B5B">
        <w:t xml:space="preserve"> </w:t>
      </w:r>
      <w:r w:rsidRPr="006B164C" w:rsidR="004E02C1">
        <w:t>model</w:t>
      </w:r>
      <w:r w:rsidRPr="006B164C" w:rsidR="00E04B5B">
        <w:t xml:space="preserve"> </w:t>
      </w:r>
      <w:r w:rsidRPr="006B164C">
        <w:t>that</w:t>
      </w:r>
      <w:r w:rsidRPr="006B164C" w:rsidR="00E04B5B">
        <w:t xml:space="preserve"> </w:t>
      </w:r>
      <w:r w:rsidRPr="006B164C">
        <w:t>the</w:t>
      </w:r>
      <w:r w:rsidRPr="006B164C" w:rsidR="00E04B5B">
        <w:t xml:space="preserve"> </w:t>
      </w:r>
      <w:r w:rsidRPr="006B164C">
        <w:t>EU</w:t>
      </w:r>
      <w:r w:rsidRPr="006B164C" w:rsidR="00E04B5B">
        <w:t xml:space="preserve"> </w:t>
      </w:r>
      <w:r w:rsidRPr="006B164C">
        <w:t>has</w:t>
      </w:r>
      <w:r w:rsidRPr="006B164C" w:rsidR="00E04B5B">
        <w:t xml:space="preserve"> </w:t>
      </w:r>
      <w:r w:rsidRPr="006B164C">
        <w:t>in</w:t>
      </w:r>
      <w:r w:rsidRPr="006B164C" w:rsidR="00E04B5B">
        <w:t xml:space="preserve"> </w:t>
      </w:r>
      <w:r w:rsidRPr="006B164C">
        <w:t>its</w:t>
      </w:r>
      <w:r w:rsidRPr="006B164C" w:rsidR="00E04B5B">
        <w:t xml:space="preserve"> </w:t>
      </w:r>
      <w:r w:rsidRPr="006B164C">
        <w:t>relations</w:t>
      </w:r>
      <w:r w:rsidRPr="006B164C" w:rsidR="00E04B5B">
        <w:t xml:space="preserve"> </w:t>
      </w:r>
      <w:r w:rsidRPr="006B164C">
        <w:t>with</w:t>
      </w:r>
      <w:r w:rsidRPr="006B164C" w:rsidR="00E04B5B">
        <w:t xml:space="preserve"> </w:t>
      </w:r>
      <w:r w:rsidRPr="006B164C">
        <w:t>its</w:t>
      </w:r>
      <w:r w:rsidRPr="006B164C" w:rsidR="00E04B5B">
        <w:t xml:space="preserve"> </w:t>
      </w:r>
      <w:r w:rsidRPr="006B164C">
        <w:t>neighbourhood</w:t>
      </w:r>
      <w:r w:rsidRPr="006B164C" w:rsidR="00E04B5B">
        <w:t xml:space="preserve"> </w:t>
      </w:r>
      <w:r w:rsidRPr="006B164C">
        <w:t>in</w:t>
      </w:r>
      <w:r w:rsidRPr="006B164C" w:rsidR="00E04B5B">
        <w:t xml:space="preserve"> </w:t>
      </w:r>
      <w:r w:rsidRPr="006B164C">
        <w:t>all</w:t>
      </w:r>
      <w:r w:rsidRPr="006B164C" w:rsidR="00E04B5B">
        <w:t xml:space="preserve"> </w:t>
      </w:r>
      <w:r w:rsidRPr="006B164C">
        <w:t>directions</w:t>
      </w:r>
      <w:r w:rsidRPr="006B164C" w:rsidR="00E04B5B">
        <w:t xml:space="preserve"> </w:t>
      </w:r>
      <w:r w:rsidRPr="006B164C" w:rsidR="004E02C1">
        <w:t>is</w:t>
      </w:r>
      <w:r w:rsidRPr="006B164C" w:rsidR="00E04B5B">
        <w:t xml:space="preserve"> </w:t>
      </w:r>
      <w:r w:rsidRPr="006B164C">
        <w:t>one</w:t>
      </w:r>
      <w:r w:rsidRPr="006B164C" w:rsidR="00E04B5B">
        <w:t xml:space="preserve"> </w:t>
      </w:r>
      <w:r w:rsidRPr="006B164C">
        <w:t>of</w:t>
      </w:r>
      <w:r w:rsidRPr="006B164C" w:rsidR="00E04B5B">
        <w:t xml:space="preserve"> </w:t>
      </w:r>
      <w:r w:rsidRPr="006B164C">
        <w:t>semi-permanent</w:t>
      </w:r>
      <w:r w:rsidRPr="006B164C" w:rsidR="00E04B5B">
        <w:t xml:space="preserve"> </w:t>
      </w:r>
      <w:r w:rsidRPr="006B164C">
        <w:t>negotiations.</w:t>
      </w:r>
      <w:r w:rsidRPr="006B164C" w:rsidR="00E04B5B">
        <w:t xml:space="preserve"> </w:t>
      </w:r>
      <w:r w:rsidRPr="006B164C">
        <w:t>If</w:t>
      </w:r>
      <w:r w:rsidRPr="006B164C" w:rsidR="00E04B5B">
        <w:t xml:space="preserve"> </w:t>
      </w:r>
      <w:r w:rsidRPr="006B164C">
        <w:t>you</w:t>
      </w:r>
      <w:r w:rsidRPr="006B164C" w:rsidR="00E04B5B">
        <w:t xml:space="preserve"> </w:t>
      </w:r>
      <w:r w:rsidRPr="006B164C">
        <w:t>think</w:t>
      </w:r>
      <w:r w:rsidRPr="006B164C" w:rsidR="00E04B5B">
        <w:t xml:space="preserve"> </w:t>
      </w:r>
      <w:r w:rsidRPr="006B164C">
        <w:t>about</w:t>
      </w:r>
      <w:r w:rsidRPr="006B164C" w:rsidR="00E04B5B">
        <w:t xml:space="preserve"> </w:t>
      </w:r>
      <w:r w:rsidRPr="006B164C">
        <w:t>Switzerland,</w:t>
      </w:r>
      <w:r w:rsidRPr="006B164C" w:rsidR="00E04B5B">
        <w:t xml:space="preserve"> </w:t>
      </w:r>
      <w:r w:rsidRPr="006B164C">
        <w:t>the</w:t>
      </w:r>
      <w:r w:rsidRPr="006B164C" w:rsidR="00E04B5B">
        <w:t xml:space="preserve"> </w:t>
      </w:r>
      <w:r w:rsidRPr="006B164C">
        <w:t>EEA</w:t>
      </w:r>
      <w:r w:rsidRPr="006B164C" w:rsidR="00E04B5B">
        <w:t xml:space="preserve"> </w:t>
      </w:r>
      <w:r w:rsidRPr="006B164C">
        <w:t>or</w:t>
      </w:r>
      <w:r w:rsidRPr="006B164C" w:rsidR="00E04B5B">
        <w:t xml:space="preserve"> </w:t>
      </w:r>
      <w:r w:rsidRPr="006B164C">
        <w:t>other</w:t>
      </w:r>
      <w:r w:rsidRPr="006B164C" w:rsidR="00E04B5B">
        <w:t xml:space="preserve"> </w:t>
      </w:r>
      <w:r w:rsidRPr="006B164C">
        <w:t>partners,</w:t>
      </w:r>
      <w:r w:rsidRPr="006B164C" w:rsidR="00E04B5B">
        <w:t xml:space="preserve"> </w:t>
      </w:r>
      <w:r w:rsidRPr="006B164C">
        <w:t>t</w:t>
      </w:r>
      <w:r w:rsidRPr="006B164C">
        <w:t>he</w:t>
      </w:r>
      <w:r w:rsidRPr="006B164C" w:rsidR="00E04B5B">
        <w:t xml:space="preserve"> </w:t>
      </w:r>
      <w:r w:rsidRPr="006B164C">
        <w:t>process</w:t>
      </w:r>
      <w:r w:rsidRPr="006B164C" w:rsidR="00E04B5B">
        <w:t xml:space="preserve"> </w:t>
      </w:r>
      <w:r w:rsidRPr="006B164C">
        <w:t>of</w:t>
      </w:r>
      <w:r w:rsidRPr="006B164C" w:rsidR="00E04B5B">
        <w:t xml:space="preserve"> </w:t>
      </w:r>
      <w:r w:rsidRPr="006B164C">
        <w:t>developing</w:t>
      </w:r>
      <w:r w:rsidRPr="006B164C" w:rsidR="00E04B5B">
        <w:t xml:space="preserve"> </w:t>
      </w:r>
      <w:r w:rsidRPr="006B164C">
        <w:t>the</w:t>
      </w:r>
      <w:r w:rsidRPr="006B164C" w:rsidR="00E04B5B">
        <w:t xml:space="preserve"> </w:t>
      </w:r>
      <w:r w:rsidRPr="006B164C">
        <w:t>relationship</w:t>
      </w:r>
      <w:r w:rsidRPr="006B164C" w:rsidR="00E04B5B">
        <w:t xml:space="preserve"> </w:t>
      </w:r>
      <w:r w:rsidRPr="006B164C">
        <w:t>and</w:t>
      </w:r>
      <w:r w:rsidRPr="006B164C" w:rsidR="00E04B5B">
        <w:t xml:space="preserve"> </w:t>
      </w:r>
      <w:r w:rsidRPr="006B164C">
        <w:t>addressing</w:t>
      </w:r>
      <w:r w:rsidRPr="006B164C" w:rsidR="00E04B5B">
        <w:t xml:space="preserve"> </w:t>
      </w:r>
      <w:r w:rsidRPr="006B164C">
        <w:t>new</w:t>
      </w:r>
      <w:r w:rsidRPr="006B164C" w:rsidR="00E04B5B">
        <w:t xml:space="preserve"> </w:t>
      </w:r>
      <w:r w:rsidRPr="006B164C">
        <w:t>issues</w:t>
      </w:r>
      <w:r w:rsidRPr="006B164C" w:rsidR="00E04B5B">
        <w:t xml:space="preserve"> </w:t>
      </w:r>
      <w:r w:rsidRPr="006B164C">
        <w:t>is</w:t>
      </w:r>
      <w:r w:rsidRPr="006B164C" w:rsidR="00E04B5B">
        <w:t xml:space="preserve"> </w:t>
      </w:r>
      <w:r w:rsidRPr="006B164C">
        <w:t>a</w:t>
      </w:r>
      <w:r w:rsidRPr="006B164C" w:rsidR="00E04B5B">
        <w:t xml:space="preserve"> </w:t>
      </w:r>
      <w:r w:rsidRPr="006B164C">
        <w:t>standing</w:t>
      </w:r>
      <w:r w:rsidRPr="006B164C" w:rsidR="00E04B5B">
        <w:t xml:space="preserve"> </w:t>
      </w:r>
      <w:r w:rsidRPr="006B164C">
        <w:t>one.</w:t>
      </w:r>
    </w:p>
    <w:p w:rsidR="00552508" w:rsidRPr="006B164C" w:rsidP="00552508">
      <w:pPr>
        <w:pStyle w:val="Answer"/>
      </w:pPr>
      <w:r w:rsidRPr="006B164C">
        <w:t>Because</w:t>
      </w:r>
      <w:r w:rsidRPr="006B164C" w:rsidR="00E04B5B">
        <w:t xml:space="preserve"> </w:t>
      </w:r>
      <w:r w:rsidRPr="006B164C">
        <w:t>the</w:t>
      </w:r>
      <w:r w:rsidRPr="006B164C" w:rsidR="00E04B5B">
        <w:t xml:space="preserve"> </w:t>
      </w:r>
      <w:r w:rsidRPr="006B164C">
        <w:t>EU</w:t>
      </w:r>
      <w:r w:rsidRPr="006B164C" w:rsidR="00E04B5B">
        <w:t xml:space="preserve"> </w:t>
      </w:r>
      <w:r w:rsidRPr="006B164C">
        <w:t>is</w:t>
      </w:r>
      <w:r w:rsidRPr="006B164C" w:rsidR="00E04B5B">
        <w:t xml:space="preserve"> </w:t>
      </w:r>
      <w:r w:rsidRPr="006B164C">
        <w:t>such</w:t>
      </w:r>
      <w:r w:rsidRPr="006B164C" w:rsidR="00E04B5B">
        <w:t xml:space="preserve"> </w:t>
      </w:r>
      <w:r w:rsidRPr="006B164C">
        <w:t>a</w:t>
      </w:r>
      <w:r w:rsidRPr="006B164C" w:rsidR="00E04B5B">
        <w:t xml:space="preserve"> </w:t>
      </w:r>
      <w:r w:rsidRPr="006B164C">
        <w:t>wide-ranging</w:t>
      </w:r>
      <w:r w:rsidRPr="006B164C" w:rsidR="00E04B5B">
        <w:t xml:space="preserve"> </w:t>
      </w:r>
      <w:r w:rsidRPr="006B164C">
        <w:t>organisation</w:t>
      </w:r>
      <w:r w:rsidRPr="006B164C" w:rsidR="00F92C84">
        <w:t>,</w:t>
      </w:r>
      <w:r w:rsidRPr="006B164C" w:rsidR="00E04B5B">
        <w:t xml:space="preserve"> </w:t>
      </w:r>
      <w:r w:rsidRPr="006B164C">
        <w:t>in</w:t>
      </w:r>
      <w:r w:rsidRPr="006B164C" w:rsidR="00E04B5B">
        <w:t xml:space="preserve"> </w:t>
      </w:r>
      <w:r w:rsidRPr="006B164C">
        <w:t>contrast</w:t>
      </w:r>
      <w:r w:rsidRPr="006B164C" w:rsidR="00E04B5B">
        <w:t xml:space="preserve"> </w:t>
      </w:r>
      <w:r w:rsidRPr="006B164C">
        <w:t>to</w:t>
      </w:r>
      <w:r w:rsidRPr="006B164C" w:rsidR="00E04B5B">
        <w:t xml:space="preserve"> </w:t>
      </w:r>
      <w:r w:rsidRPr="006B164C">
        <w:t>pretty</w:t>
      </w:r>
      <w:r w:rsidRPr="006B164C" w:rsidR="00E04B5B">
        <w:t xml:space="preserve"> </w:t>
      </w:r>
      <w:r w:rsidRPr="006B164C">
        <w:t>much</w:t>
      </w:r>
      <w:r w:rsidRPr="006B164C" w:rsidR="00E04B5B">
        <w:t xml:space="preserve"> </w:t>
      </w:r>
      <w:r w:rsidRPr="006B164C">
        <w:t>any</w:t>
      </w:r>
      <w:r w:rsidRPr="006B164C" w:rsidR="00E04B5B">
        <w:t xml:space="preserve"> </w:t>
      </w:r>
      <w:r w:rsidRPr="006B164C">
        <w:t>other,</w:t>
      </w:r>
      <w:r w:rsidRPr="006B164C" w:rsidR="00E04B5B">
        <w:t xml:space="preserve"> </w:t>
      </w:r>
      <w:r w:rsidRPr="006B164C">
        <w:t>there</w:t>
      </w:r>
      <w:r w:rsidRPr="006B164C" w:rsidR="00E04B5B">
        <w:t xml:space="preserve"> </w:t>
      </w:r>
      <w:r w:rsidRPr="006B164C">
        <w:t>is</w:t>
      </w:r>
      <w:r w:rsidRPr="006B164C" w:rsidR="00E04B5B">
        <w:t xml:space="preserve"> </w:t>
      </w:r>
      <w:r w:rsidRPr="006B164C">
        <w:t>an</w:t>
      </w:r>
      <w:r w:rsidRPr="006B164C" w:rsidR="00E04B5B">
        <w:t xml:space="preserve"> </w:t>
      </w:r>
      <w:r w:rsidRPr="006B164C">
        <w:t>important</w:t>
      </w:r>
      <w:r w:rsidRPr="006B164C" w:rsidR="00E04B5B">
        <w:t xml:space="preserve"> </w:t>
      </w:r>
      <w:r w:rsidRPr="006B164C">
        <w:t>need</w:t>
      </w:r>
      <w:r w:rsidRPr="006B164C" w:rsidR="00E04B5B">
        <w:t xml:space="preserve"> </w:t>
      </w:r>
      <w:r w:rsidRPr="006B164C">
        <w:t>for</w:t>
      </w:r>
      <w:r w:rsidRPr="006B164C" w:rsidR="00E04B5B">
        <w:t xml:space="preserve"> </w:t>
      </w:r>
      <w:r w:rsidRPr="006B164C">
        <w:t>a</w:t>
      </w:r>
      <w:r w:rsidRPr="006B164C" w:rsidR="00E04B5B">
        <w:t xml:space="preserve"> </w:t>
      </w:r>
      <w:r w:rsidRPr="006B164C">
        <w:t>central</w:t>
      </w:r>
      <w:r w:rsidRPr="006B164C" w:rsidR="00E04B5B">
        <w:t xml:space="preserve"> </w:t>
      </w:r>
      <w:r w:rsidRPr="006B164C">
        <w:t>point</w:t>
      </w:r>
      <w:r w:rsidRPr="006B164C" w:rsidR="00E04B5B">
        <w:t xml:space="preserve"> </w:t>
      </w:r>
      <w:r w:rsidRPr="006B164C">
        <w:t>in</w:t>
      </w:r>
      <w:r w:rsidRPr="006B164C" w:rsidR="00E04B5B">
        <w:t xml:space="preserve"> </w:t>
      </w:r>
      <w:r w:rsidRPr="006B164C">
        <w:t>that</w:t>
      </w:r>
      <w:r w:rsidRPr="006B164C" w:rsidR="00E04B5B">
        <w:t xml:space="preserve"> </w:t>
      </w:r>
      <w:r w:rsidRPr="006B164C">
        <w:t>scrutiny</w:t>
      </w:r>
      <w:r w:rsidRPr="006B164C" w:rsidR="00E04B5B">
        <w:t xml:space="preserve"> </w:t>
      </w:r>
      <w:r w:rsidRPr="006B164C">
        <w:t>and</w:t>
      </w:r>
      <w:r w:rsidRPr="006B164C" w:rsidR="00E04B5B">
        <w:t xml:space="preserve"> </w:t>
      </w:r>
      <w:r w:rsidRPr="006B164C" w:rsidR="005E3F08">
        <w:t xml:space="preserve">parliamentary </w:t>
      </w:r>
      <w:r w:rsidRPr="006B164C">
        <w:t>work</w:t>
      </w:r>
      <w:r w:rsidRPr="006B164C" w:rsidR="00E04B5B">
        <w:t xml:space="preserve"> </w:t>
      </w:r>
      <w:r w:rsidRPr="006B164C">
        <w:t>of</w:t>
      </w:r>
      <w:r w:rsidRPr="006B164C" w:rsidR="00E04B5B">
        <w:t xml:space="preserve"> </w:t>
      </w:r>
      <w:r w:rsidRPr="006B164C">
        <w:t>oversight</w:t>
      </w:r>
      <w:r w:rsidRPr="006B164C" w:rsidR="00E04B5B">
        <w:t xml:space="preserve"> </w:t>
      </w:r>
      <w:r w:rsidRPr="006B164C">
        <w:t>that</w:t>
      </w:r>
      <w:r w:rsidRPr="006B164C" w:rsidR="00E04B5B">
        <w:t xml:space="preserve"> </w:t>
      </w:r>
      <w:r w:rsidRPr="006B164C">
        <w:t>goes</w:t>
      </w:r>
      <w:r w:rsidRPr="006B164C" w:rsidR="00E04B5B">
        <w:t xml:space="preserve"> </w:t>
      </w:r>
      <w:r w:rsidRPr="006B164C">
        <w:t>beyond</w:t>
      </w:r>
      <w:r w:rsidRPr="006B164C" w:rsidR="00E04B5B">
        <w:t xml:space="preserve"> </w:t>
      </w:r>
      <w:r w:rsidRPr="006B164C">
        <w:t>what</w:t>
      </w:r>
      <w:r w:rsidRPr="006B164C" w:rsidR="00E04B5B">
        <w:t xml:space="preserve"> </w:t>
      </w:r>
      <w:r w:rsidRPr="006B164C">
        <w:t>you</w:t>
      </w:r>
      <w:r w:rsidRPr="006B164C" w:rsidR="00E04B5B">
        <w:t xml:space="preserve"> </w:t>
      </w:r>
      <w:r w:rsidRPr="006B164C">
        <w:t>might</w:t>
      </w:r>
      <w:r w:rsidRPr="006B164C" w:rsidR="00E04B5B">
        <w:t xml:space="preserve"> </w:t>
      </w:r>
      <w:r w:rsidRPr="006B164C">
        <w:t>expect</w:t>
      </w:r>
      <w:r w:rsidRPr="006B164C" w:rsidR="00E04B5B">
        <w:t xml:space="preserve"> </w:t>
      </w:r>
      <w:r w:rsidRPr="006B164C">
        <w:t>for</w:t>
      </w:r>
      <w:r w:rsidRPr="006B164C" w:rsidR="00E04B5B">
        <w:t xml:space="preserve"> </w:t>
      </w:r>
      <w:r w:rsidRPr="006B164C">
        <w:t>normal</w:t>
      </w:r>
      <w:r w:rsidRPr="006B164C" w:rsidR="00E04B5B">
        <w:t xml:space="preserve"> </w:t>
      </w:r>
      <w:r w:rsidRPr="006B164C">
        <w:t>international</w:t>
      </w:r>
      <w:r w:rsidRPr="006B164C" w:rsidR="00E04B5B">
        <w:t xml:space="preserve"> </w:t>
      </w:r>
      <w:r w:rsidRPr="006B164C">
        <w:t>relations.</w:t>
      </w:r>
      <w:r w:rsidRPr="006B164C" w:rsidR="00E04B5B">
        <w:t xml:space="preserve"> </w:t>
      </w:r>
      <w:r w:rsidRPr="006B164C" w:rsidR="004E02C1">
        <w:t>Having</w:t>
      </w:r>
      <w:r w:rsidRPr="006B164C" w:rsidR="00E04B5B">
        <w:t xml:space="preserve"> </w:t>
      </w:r>
      <w:r w:rsidRPr="006B164C" w:rsidR="00F92C84">
        <w:t>a</w:t>
      </w:r>
      <w:r w:rsidRPr="006B164C" w:rsidR="00E04B5B">
        <w:t xml:space="preserve"> </w:t>
      </w:r>
      <w:r w:rsidRPr="006B164C" w:rsidR="00F92C84">
        <w:t>specialised</w:t>
      </w:r>
      <w:r w:rsidRPr="006B164C" w:rsidR="00E04B5B">
        <w:t xml:space="preserve"> </w:t>
      </w:r>
      <w:r w:rsidRPr="006B164C" w:rsidR="00F92C84">
        <w:t>body</w:t>
      </w:r>
      <w:r w:rsidRPr="006B164C" w:rsidR="00E04B5B">
        <w:t xml:space="preserve"> </w:t>
      </w:r>
      <w:r w:rsidRPr="006B164C" w:rsidR="00F92C84">
        <w:t>within</w:t>
      </w:r>
      <w:r w:rsidRPr="006B164C" w:rsidR="00E04B5B">
        <w:t xml:space="preserve"> </w:t>
      </w:r>
      <w:r w:rsidRPr="006B164C">
        <w:t>Parliament</w:t>
      </w:r>
      <w:r w:rsidRPr="006B164C" w:rsidR="00E04B5B">
        <w:t xml:space="preserve"> </w:t>
      </w:r>
      <w:r w:rsidRPr="006B164C" w:rsidR="00F92C84">
        <w:t>makes</w:t>
      </w:r>
      <w:r w:rsidRPr="006B164C" w:rsidR="00E04B5B">
        <w:t xml:space="preserve"> </w:t>
      </w:r>
      <w:r w:rsidRPr="006B164C" w:rsidR="00F92C84">
        <w:t>clear</w:t>
      </w:r>
      <w:r w:rsidRPr="006B164C" w:rsidR="00E04B5B">
        <w:t xml:space="preserve"> </w:t>
      </w:r>
      <w:r w:rsidRPr="006B164C" w:rsidR="00F92C84">
        <w:t>sense,</w:t>
      </w:r>
      <w:r w:rsidRPr="006B164C" w:rsidR="00E04B5B">
        <w:t xml:space="preserve"> </w:t>
      </w:r>
      <w:r w:rsidRPr="006B164C" w:rsidR="00F92C84">
        <w:t>and</w:t>
      </w:r>
      <w:r w:rsidRPr="006B164C" w:rsidR="00E04B5B">
        <w:t xml:space="preserve"> </w:t>
      </w:r>
      <w:r w:rsidRPr="006B164C" w:rsidR="00F92C84">
        <w:t>we</w:t>
      </w:r>
      <w:r w:rsidRPr="006B164C" w:rsidR="00E04B5B">
        <w:t xml:space="preserve"> </w:t>
      </w:r>
      <w:r w:rsidRPr="006B164C" w:rsidR="00F92C84">
        <w:t>can</w:t>
      </w:r>
      <w:r w:rsidRPr="006B164C" w:rsidR="00E04B5B">
        <w:t xml:space="preserve"> </w:t>
      </w:r>
      <w:r w:rsidRPr="006B164C" w:rsidR="00F92C84">
        <w:t>unpack</w:t>
      </w:r>
      <w:r w:rsidRPr="006B164C" w:rsidR="00E04B5B">
        <w:t xml:space="preserve"> </w:t>
      </w:r>
      <w:r w:rsidRPr="006B164C" w:rsidR="00F92C84">
        <w:t>that</w:t>
      </w:r>
      <w:r w:rsidRPr="006B164C" w:rsidR="00E04B5B">
        <w:t xml:space="preserve"> </w:t>
      </w:r>
      <w:r w:rsidRPr="006B164C" w:rsidR="00F92C84">
        <w:t>as</w:t>
      </w:r>
      <w:r w:rsidRPr="006B164C" w:rsidR="00E04B5B">
        <w:t xml:space="preserve"> </w:t>
      </w:r>
      <w:r w:rsidRPr="006B164C" w:rsidR="00F92C84">
        <w:t>we</w:t>
      </w:r>
      <w:r w:rsidRPr="006B164C" w:rsidR="00E04B5B">
        <w:t xml:space="preserve"> </w:t>
      </w:r>
      <w:r w:rsidRPr="006B164C" w:rsidR="00F92C84">
        <w:t>go</w:t>
      </w:r>
      <w:r w:rsidRPr="006B164C" w:rsidR="00E04B5B">
        <w:t xml:space="preserve"> </w:t>
      </w:r>
      <w:r w:rsidRPr="006B164C" w:rsidR="00F92C84">
        <w:t>along.</w:t>
      </w:r>
    </w:p>
    <w:p w:rsidR="00552508" w:rsidRPr="006B164C" w:rsidP="00552508">
      <w:pPr>
        <w:pStyle w:val="Answer"/>
      </w:pPr>
      <w:sdt>
        <w:sdtPr>
          <w:alias w:val="Witness"/>
          <w:id w:val="-948227174"/>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r w:rsidRPr="006B164C" w:rsidR="00E04B5B">
            <w:rPr>
              <w:b/>
            </w:rPr>
            <w:t xml:space="preserve"> </w:t>
          </w:r>
        </w:sdtContent>
      </w:sdt>
      <w:r w:rsidRPr="006B164C" w:rsidR="00F92C84">
        <w:t>I</w:t>
      </w:r>
      <w:r w:rsidRPr="006B164C" w:rsidR="00E04B5B">
        <w:t xml:space="preserve"> </w:t>
      </w:r>
      <w:r w:rsidRPr="006B164C" w:rsidR="00F92C84">
        <w:t>do</w:t>
      </w:r>
      <w:r w:rsidRPr="006B164C" w:rsidR="00E04B5B">
        <w:t xml:space="preserve"> </w:t>
      </w:r>
      <w:r w:rsidRPr="006B164C" w:rsidR="00F92C84">
        <w:t>not</w:t>
      </w:r>
      <w:r w:rsidRPr="006B164C" w:rsidR="00E04B5B">
        <w:t xml:space="preserve"> </w:t>
      </w:r>
      <w:r w:rsidRPr="006B164C" w:rsidR="00F92C84">
        <w:t>know</w:t>
      </w:r>
      <w:r w:rsidRPr="006B164C" w:rsidR="00E04B5B">
        <w:t xml:space="preserve"> </w:t>
      </w:r>
      <w:r w:rsidRPr="006B164C" w:rsidR="00F92C84">
        <w:t>how</w:t>
      </w:r>
      <w:r w:rsidRPr="006B164C" w:rsidR="00E04B5B">
        <w:t xml:space="preserve"> </w:t>
      </w:r>
      <w:r w:rsidRPr="006B164C" w:rsidR="00F92C84">
        <w:t>much</w:t>
      </w:r>
      <w:r w:rsidRPr="006B164C" w:rsidR="00E04B5B">
        <w:t xml:space="preserve"> </w:t>
      </w:r>
      <w:r w:rsidRPr="006B164C" w:rsidR="00F92C84">
        <w:t>I</w:t>
      </w:r>
      <w:r w:rsidRPr="006B164C" w:rsidR="00E04B5B">
        <w:t xml:space="preserve"> </w:t>
      </w:r>
      <w:r w:rsidRPr="006B164C" w:rsidR="00F92C84">
        <w:t>can</w:t>
      </w:r>
      <w:r w:rsidRPr="006B164C" w:rsidR="00E04B5B">
        <w:t xml:space="preserve"> </w:t>
      </w:r>
      <w:r w:rsidRPr="006B164C" w:rsidR="00F92C84">
        <w:t>add</w:t>
      </w:r>
      <w:r w:rsidRPr="006B164C" w:rsidR="00E04B5B">
        <w:t xml:space="preserve"> </w:t>
      </w:r>
      <w:r w:rsidRPr="006B164C" w:rsidR="00F92C84">
        <w:t>to</w:t>
      </w:r>
      <w:r w:rsidRPr="006B164C" w:rsidR="00E04B5B">
        <w:t xml:space="preserve"> </w:t>
      </w:r>
      <w:r w:rsidRPr="006B164C" w:rsidR="00F92C84">
        <w:t>what</w:t>
      </w:r>
      <w:r w:rsidRPr="006B164C" w:rsidR="00E04B5B">
        <w:t xml:space="preserve"> </w:t>
      </w:r>
      <w:r w:rsidRPr="006B164C" w:rsidR="00F92C84">
        <w:t>has</w:t>
      </w:r>
      <w:r w:rsidRPr="006B164C" w:rsidR="00E04B5B">
        <w:t xml:space="preserve"> </w:t>
      </w:r>
      <w:r w:rsidRPr="006B164C" w:rsidR="00F92C84">
        <w:t>already</w:t>
      </w:r>
      <w:r w:rsidRPr="006B164C" w:rsidR="00E04B5B">
        <w:t xml:space="preserve"> </w:t>
      </w:r>
      <w:r w:rsidRPr="006B164C" w:rsidR="00F92C84">
        <w:t>been</w:t>
      </w:r>
      <w:r w:rsidRPr="006B164C" w:rsidR="00E04B5B">
        <w:t xml:space="preserve"> </w:t>
      </w:r>
      <w:r w:rsidRPr="006B164C" w:rsidR="00F92C84">
        <w:t>said.</w:t>
      </w:r>
      <w:r w:rsidRPr="006B164C" w:rsidR="00E04B5B">
        <w:t xml:space="preserve"> </w:t>
      </w:r>
      <w:r w:rsidRPr="006B164C" w:rsidR="00F92C84">
        <w:t>I</w:t>
      </w:r>
      <w:r w:rsidRPr="006B164C" w:rsidR="00E04B5B">
        <w:t xml:space="preserve"> </w:t>
      </w:r>
      <w:r w:rsidRPr="006B164C" w:rsidR="00F92C84">
        <w:t>very</w:t>
      </w:r>
      <w:r w:rsidRPr="006B164C" w:rsidR="00E04B5B">
        <w:t xml:space="preserve"> </w:t>
      </w:r>
      <w:r w:rsidRPr="006B164C" w:rsidR="00F92C84">
        <w:t>much</w:t>
      </w:r>
      <w:r w:rsidRPr="006B164C" w:rsidR="00E04B5B">
        <w:t xml:space="preserve"> </w:t>
      </w:r>
      <w:r w:rsidRPr="006B164C" w:rsidR="00F92C84">
        <w:t>agree</w:t>
      </w:r>
      <w:r w:rsidRPr="006B164C" w:rsidR="00E04B5B">
        <w:t xml:space="preserve"> </w:t>
      </w:r>
      <w:r w:rsidRPr="006B164C" w:rsidR="00F92C84">
        <w:t>with</w:t>
      </w:r>
      <w:r w:rsidRPr="006B164C" w:rsidR="00E04B5B">
        <w:t xml:space="preserve"> </w:t>
      </w:r>
      <w:r w:rsidRPr="006B164C" w:rsidR="00F92C84">
        <w:t>the</w:t>
      </w:r>
      <w:r w:rsidRPr="006B164C" w:rsidR="00E04B5B">
        <w:t xml:space="preserve"> </w:t>
      </w:r>
      <w:r w:rsidRPr="006B164C" w:rsidR="00F92C84">
        <w:t>points</w:t>
      </w:r>
      <w:r w:rsidRPr="006B164C" w:rsidR="00E04B5B">
        <w:t xml:space="preserve"> </w:t>
      </w:r>
      <w:r w:rsidRPr="006B164C" w:rsidR="00F92C84">
        <w:t>that</w:t>
      </w:r>
      <w:r w:rsidRPr="006B164C" w:rsidR="00E04B5B">
        <w:t xml:space="preserve"> </w:t>
      </w:r>
      <w:r w:rsidRPr="006B164C" w:rsidR="00F92C84">
        <w:t>have</w:t>
      </w:r>
      <w:r w:rsidRPr="006B164C" w:rsidR="00E04B5B">
        <w:t xml:space="preserve"> </w:t>
      </w:r>
      <w:r w:rsidRPr="006B164C" w:rsidR="00F92C84">
        <w:t>been</w:t>
      </w:r>
      <w:r w:rsidRPr="006B164C" w:rsidR="00E04B5B">
        <w:t xml:space="preserve"> </w:t>
      </w:r>
      <w:r w:rsidRPr="006B164C" w:rsidR="00F92C84">
        <w:t>made,</w:t>
      </w:r>
      <w:r w:rsidRPr="006B164C" w:rsidR="00E04B5B">
        <w:t xml:space="preserve"> </w:t>
      </w:r>
      <w:r w:rsidRPr="006B164C" w:rsidR="00F92C84">
        <w:t>but</w:t>
      </w:r>
      <w:r w:rsidRPr="006B164C" w:rsidR="00E04B5B">
        <w:t xml:space="preserve"> </w:t>
      </w:r>
      <w:r w:rsidRPr="006B164C" w:rsidR="00F92C84">
        <w:t>certainly,</w:t>
      </w:r>
      <w:r w:rsidRPr="006B164C" w:rsidR="00E04B5B">
        <w:t xml:space="preserve"> </w:t>
      </w:r>
      <w:r w:rsidRPr="006B164C" w:rsidR="00F92C84">
        <w:t>with</w:t>
      </w:r>
      <w:r w:rsidRPr="006B164C" w:rsidR="00E04B5B">
        <w:t xml:space="preserve"> </w:t>
      </w:r>
      <w:r w:rsidRPr="006B164C" w:rsidR="00F92C84">
        <w:t>the</w:t>
      </w:r>
      <w:r w:rsidRPr="006B164C" w:rsidR="00E04B5B">
        <w:t xml:space="preserve"> </w:t>
      </w:r>
      <w:r w:rsidRPr="006B164C" w:rsidR="00F92C84">
        <w:t>EU</w:t>
      </w:r>
      <w:r w:rsidRPr="006B164C" w:rsidR="00E04B5B">
        <w:t xml:space="preserve"> </w:t>
      </w:r>
      <w:r w:rsidRPr="006B164C" w:rsidR="00F92C84">
        <w:t>continuing</w:t>
      </w:r>
      <w:r w:rsidRPr="006B164C" w:rsidR="00E04B5B">
        <w:t xml:space="preserve"> </w:t>
      </w:r>
      <w:r w:rsidRPr="006B164C" w:rsidR="00F92C84">
        <w:t>as</w:t>
      </w:r>
      <w:r w:rsidRPr="006B164C" w:rsidR="00E04B5B">
        <w:t xml:space="preserve"> </w:t>
      </w:r>
      <w:r w:rsidRPr="006B164C" w:rsidR="00A22B2A">
        <w:t>a</w:t>
      </w:r>
      <w:r w:rsidRPr="006B164C" w:rsidR="00E04B5B">
        <w:t xml:space="preserve"> </w:t>
      </w:r>
      <w:r w:rsidRPr="006B164C" w:rsidR="00F92C84">
        <w:t>major</w:t>
      </w:r>
      <w:r w:rsidRPr="006B164C" w:rsidR="00E04B5B">
        <w:t xml:space="preserve"> </w:t>
      </w:r>
      <w:r w:rsidRPr="006B164C" w:rsidR="00F92C84">
        <w:t>trading</w:t>
      </w:r>
      <w:r w:rsidRPr="006B164C" w:rsidR="00E04B5B">
        <w:t xml:space="preserve"> </w:t>
      </w:r>
      <w:r w:rsidRPr="006B164C" w:rsidR="00F92C84">
        <w:t>partner</w:t>
      </w:r>
      <w:r w:rsidRPr="006B164C" w:rsidR="00E04B5B">
        <w:t xml:space="preserve"> </w:t>
      </w:r>
      <w:r w:rsidRPr="006B164C" w:rsidR="00F92C84">
        <w:t>for</w:t>
      </w:r>
      <w:r w:rsidRPr="006B164C" w:rsidR="00E04B5B">
        <w:t xml:space="preserve"> </w:t>
      </w:r>
      <w:r w:rsidRPr="006B164C" w:rsidR="00F92C84">
        <w:t>the</w:t>
      </w:r>
      <w:r w:rsidRPr="006B164C" w:rsidR="00E04B5B">
        <w:t xml:space="preserve"> </w:t>
      </w:r>
      <w:r w:rsidRPr="006B164C" w:rsidR="00F92C84">
        <w:t>UK</w:t>
      </w:r>
      <w:r w:rsidRPr="006B164C" w:rsidR="00E04B5B">
        <w:t xml:space="preserve"> </w:t>
      </w:r>
      <w:r w:rsidRPr="006B164C" w:rsidR="00F92C84">
        <w:t>and</w:t>
      </w:r>
      <w:r w:rsidRPr="006B164C" w:rsidR="00E04B5B">
        <w:t xml:space="preserve"> </w:t>
      </w:r>
      <w:r w:rsidRPr="006B164C" w:rsidR="00F92C84">
        <w:t>as</w:t>
      </w:r>
      <w:r w:rsidRPr="006B164C" w:rsidR="00E04B5B">
        <w:t xml:space="preserve"> </w:t>
      </w:r>
      <w:r w:rsidRPr="006B164C" w:rsidR="00A22B2A">
        <w:t>a</w:t>
      </w:r>
      <w:r w:rsidRPr="006B164C" w:rsidR="00E04B5B">
        <w:t xml:space="preserve"> </w:t>
      </w:r>
      <w:r w:rsidRPr="006B164C" w:rsidR="00F92C84">
        <w:t>regulation-setter</w:t>
      </w:r>
      <w:r w:rsidRPr="006B164C" w:rsidR="00E04B5B">
        <w:t xml:space="preserve"> </w:t>
      </w:r>
      <w:r w:rsidRPr="006B164C" w:rsidR="00F92C84">
        <w:t>in</w:t>
      </w:r>
      <w:r w:rsidRPr="006B164C" w:rsidR="00E04B5B">
        <w:t xml:space="preserve"> </w:t>
      </w:r>
      <w:r w:rsidRPr="006B164C" w:rsidR="00F92C84">
        <w:t>global</w:t>
      </w:r>
      <w:r w:rsidRPr="006B164C" w:rsidR="00E04B5B">
        <w:t xml:space="preserve"> </w:t>
      </w:r>
      <w:r w:rsidRPr="006B164C" w:rsidR="00F92C84">
        <w:t>standards,</w:t>
      </w:r>
      <w:r w:rsidRPr="006B164C" w:rsidR="00E04B5B">
        <w:t xml:space="preserve"> </w:t>
      </w:r>
      <w:r w:rsidRPr="006B164C" w:rsidR="00F92C84">
        <w:t>t</w:t>
      </w:r>
      <w:r w:rsidRPr="006B164C" w:rsidR="0028175D">
        <w:t>he</w:t>
      </w:r>
      <w:r w:rsidRPr="006B164C" w:rsidR="00E04B5B">
        <w:t xml:space="preserve"> </w:t>
      </w:r>
      <w:r w:rsidRPr="006B164C" w:rsidR="0028175D">
        <w:t>UK</w:t>
      </w:r>
      <w:r w:rsidRPr="006B164C" w:rsidR="00E04B5B">
        <w:t xml:space="preserve"> </w:t>
      </w:r>
      <w:r w:rsidRPr="006B164C" w:rsidR="0028175D">
        <w:t>will</w:t>
      </w:r>
      <w:r w:rsidRPr="006B164C" w:rsidR="00E04B5B">
        <w:t xml:space="preserve"> </w:t>
      </w:r>
      <w:r w:rsidRPr="006B164C" w:rsidR="0028175D">
        <w:t>have</w:t>
      </w:r>
      <w:r w:rsidRPr="006B164C" w:rsidR="00E04B5B">
        <w:t xml:space="preserve"> </w:t>
      </w:r>
      <w:r w:rsidRPr="006B164C" w:rsidR="0028175D">
        <w:t>to</w:t>
      </w:r>
      <w:r w:rsidRPr="006B164C" w:rsidR="00E04B5B">
        <w:t xml:space="preserve"> </w:t>
      </w:r>
      <w:r w:rsidRPr="006B164C" w:rsidR="0028175D">
        <w:t>have</w:t>
      </w:r>
      <w:r w:rsidRPr="006B164C" w:rsidR="00E04B5B">
        <w:t xml:space="preserve"> </w:t>
      </w:r>
      <w:r w:rsidRPr="006B164C" w:rsidR="0028175D">
        <w:t>a</w:t>
      </w:r>
      <w:r w:rsidRPr="006B164C" w:rsidR="00E04B5B">
        <w:t xml:space="preserve"> </w:t>
      </w:r>
      <w:r w:rsidRPr="006B164C" w:rsidR="0028175D">
        <w:t>close</w:t>
      </w:r>
      <w:r w:rsidRPr="006B164C" w:rsidR="00E04B5B">
        <w:t xml:space="preserve"> </w:t>
      </w:r>
      <w:r w:rsidRPr="006B164C" w:rsidR="0028175D">
        <w:t>relationship</w:t>
      </w:r>
      <w:r w:rsidRPr="006B164C" w:rsidR="00E04B5B">
        <w:t xml:space="preserve"> </w:t>
      </w:r>
      <w:r w:rsidRPr="006B164C" w:rsidR="0028175D">
        <w:t>with</w:t>
      </w:r>
      <w:r w:rsidRPr="006B164C" w:rsidR="00E04B5B">
        <w:t xml:space="preserve"> </w:t>
      </w:r>
      <w:r w:rsidRPr="006B164C" w:rsidR="0028175D">
        <w:t>the</w:t>
      </w:r>
      <w:r w:rsidRPr="006B164C" w:rsidR="00E04B5B">
        <w:t xml:space="preserve"> </w:t>
      </w:r>
      <w:r w:rsidRPr="006B164C" w:rsidR="0028175D">
        <w:t>EU.</w:t>
      </w:r>
      <w:r w:rsidRPr="006B164C" w:rsidR="00E04B5B">
        <w:t xml:space="preserve"> </w:t>
      </w:r>
      <w:r w:rsidRPr="006B164C" w:rsidR="00F92C84">
        <w:t>In</w:t>
      </w:r>
      <w:r w:rsidRPr="006B164C" w:rsidR="00E04B5B">
        <w:t xml:space="preserve"> </w:t>
      </w:r>
      <w:r w:rsidRPr="006B164C" w:rsidR="00F92C84">
        <w:t>fact,</w:t>
      </w:r>
      <w:r w:rsidRPr="006B164C" w:rsidR="00E04B5B">
        <w:t xml:space="preserve"> </w:t>
      </w:r>
      <w:r w:rsidRPr="006B164C" w:rsidR="00F92C84">
        <w:t>o</w:t>
      </w:r>
      <w:r w:rsidRPr="006B164C" w:rsidR="0028175D">
        <w:t>ne</w:t>
      </w:r>
      <w:r w:rsidRPr="006B164C" w:rsidR="00E04B5B">
        <w:t xml:space="preserve"> </w:t>
      </w:r>
      <w:r w:rsidRPr="006B164C" w:rsidR="0028175D">
        <w:t>could</w:t>
      </w:r>
      <w:r w:rsidRPr="006B164C" w:rsidR="00E04B5B">
        <w:t xml:space="preserve"> </w:t>
      </w:r>
      <w:r w:rsidRPr="006B164C" w:rsidR="0028175D">
        <w:t>say</w:t>
      </w:r>
      <w:r w:rsidRPr="006B164C" w:rsidR="00E04B5B">
        <w:t xml:space="preserve"> </w:t>
      </w:r>
      <w:r w:rsidRPr="006B164C" w:rsidR="0028175D">
        <w:t>that</w:t>
      </w:r>
      <w:r w:rsidRPr="006B164C" w:rsidR="00E04B5B">
        <w:t xml:space="preserve"> </w:t>
      </w:r>
      <w:r w:rsidRPr="006B164C" w:rsidR="0028175D">
        <w:t>Parliament’s</w:t>
      </w:r>
      <w:r w:rsidRPr="006B164C" w:rsidR="00E04B5B">
        <w:t xml:space="preserve"> </w:t>
      </w:r>
      <w:r w:rsidRPr="006B164C" w:rsidR="0028175D">
        <w:t>role</w:t>
      </w:r>
      <w:r w:rsidRPr="006B164C" w:rsidR="00E04B5B">
        <w:t xml:space="preserve"> </w:t>
      </w:r>
      <w:r w:rsidRPr="006B164C" w:rsidR="0028175D">
        <w:t>becomes</w:t>
      </w:r>
      <w:r w:rsidRPr="006B164C" w:rsidR="00E04B5B">
        <w:t xml:space="preserve"> </w:t>
      </w:r>
      <w:r w:rsidRPr="006B164C" w:rsidR="00F92C84">
        <w:t>even</w:t>
      </w:r>
      <w:r w:rsidRPr="006B164C" w:rsidR="00E04B5B">
        <w:t xml:space="preserve"> </w:t>
      </w:r>
      <w:r w:rsidRPr="006B164C" w:rsidR="0028175D">
        <w:t>more</w:t>
      </w:r>
      <w:r w:rsidRPr="006B164C" w:rsidR="00E04B5B">
        <w:t xml:space="preserve"> </w:t>
      </w:r>
      <w:r w:rsidRPr="006B164C" w:rsidR="0028175D">
        <w:t>important</w:t>
      </w:r>
      <w:r w:rsidRPr="006B164C" w:rsidR="00E04B5B">
        <w:t xml:space="preserve"> </w:t>
      </w:r>
      <w:r w:rsidRPr="006B164C" w:rsidR="0028175D">
        <w:t>as</w:t>
      </w:r>
      <w:r w:rsidRPr="006B164C" w:rsidR="00E04B5B">
        <w:t xml:space="preserve"> </w:t>
      </w:r>
      <w:r w:rsidRPr="006B164C" w:rsidR="0028175D">
        <w:t>the</w:t>
      </w:r>
      <w:r w:rsidRPr="006B164C" w:rsidR="00E04B5B">
        <w:t xml:space="preserve"> </w:t>
      </w:r>
      <w:r w:rsidRPr="006B164C" w:rsidR="0028175D">
        <w:t>UK</w:t>
      </w:r>
      <w:r w:rsidRPr="006B164C" w:rsidR="00E04B5B">
        <w:t xml:space="preserve"> </w:t>
      </w:r>
      <w:r w:rsidRPr="006B164C" w:rsidR="0028175D">
        <w:t>is</w:t>
      </w:r>
      <w:r w:rsidRPr="006B164C" w:rsidR="00E04B5B">
        <w:t xml:space="preserve"> </w:t>
      </w:r>
      <w:r w:rsidRPr="006B164C" w:rsidR="0028175D">
        <w:t>no</w:t>
      </w:r>
      <w:r w:rsidRPr="006B164C" w:rsidR="00E04B5B">
        <w:t xml:space="preserve"> </w:t>
      </w:r>
      <w:r w:rsidRPr="006B164C" w:rsidR="0028175D">
        <w:t>longer</w:t>
      </w:r>
      <w:r w:rsidRPr="006B164C" w:rsidR="00E04B5B">
        <w:t xml:space="preserve"> </w:t>
      </w:r>
      <w:r w:rsidRPr="006B164C" w:rsidR="00F92C84">
        <w:t>part</w:t>
      </w:r>
      <w:r w:rsidRPr="006B164C" w:rsidR="00E04B5B">
        <w:t xml:space="preserve"> </w:t>
      </w:r>
      <w:r w:rsidRPr="006B164C" w:rsidR="00F92C84">
        <w:t>of</w:t>
      </w:r>
      <w:r w:rsidRPr="006B164C" w:rsidR="00E04B5B">
        <w:t xml:space="preserve"> </w:t>
      </w:r>
      <w:r w:rsidRPr="006B164C" w:rsidR="00F92C84">
        <w:t>decision-making</w:t>
      </w:r>
      <w:r w:rsidRPr="006B164C" w:rsidR="00E04B5B">
        <w:t xml:space="preserve"> </w:t>
      </w:r>
      <w:r w:rsidRPr="006B164C" w:rsidR="00F92C84">
        <w:t>within</w:t>
      </w:r>
      <w:r w:rsidRPr="006B164C" w:rsidR="00E04B5B">
        <w:t xml:space="preserve"> </w:t>
      </w:r>
      <w:r w:rsidRPr="006B164C" w:rsidR="00F92C84">
        <w:t>the</w:t>
      </w:r>
      <w:r w:rsidRPr="006B164C" w:rsidR="00E04B5B">
        <w:t xml:space="preserve"> </w:t>
      </w:r>
      <w:r w:rsidRPr="006B164C" w:rsidR="00F92C84">
        <w:t>EU</w:t>
      </w:r>
      <w:r w:rsidRPr="006B164C" w:rsidR="0028175D">
        <w:t>.</w:t>
      </w:r>
      <w:r w:rsidRPr="006B164C" w:rsidR="00E04B5B">
        <w:t xml:space="preserve"> </w:t>
      </w:r>
      <w:r w:rsidRPr="006B164C" w:rsidR="0028175D">
        <w:t>A</w:t>
      </w:r>
      <w:r w:rsidRPr="006B164C" w:rsidR="00E04B5B">
        <w:t xml:space="preserve"> </w:t>
      </w:r>
      <w:r w:rsidRPr="006B164C" w:rsidR="0028175D">
        <w:t>number</w:t>
      </w:r>
      <w:r w:rsidRPr="006B164C" w:rsidR="00E04B5B">
        <w:t xml:space="preserve"> </w:t>
      </w:r>
      <w:r w:rsidRPr="006B164C" w:rsidR="0028175D">
        <w:t>of</w:t>
      </w:r>
      <w:r w:rsidRPr="006B164C" w:rsidR="00E04B5B">
        <w:t xml:space="preserve"> </w:t>
      </w:r>
      <w:r w:rsidRPr="006B164C" w:rsidR="0028175D">
        <w:t>channels</w:t>
      </w:r>
      <w:r w:rsidRPr="006B164C" w:rsidR="00E04B5B">
        <w:t xml:space="preserve"> </w:t>
      </w:r>
      <w:r w:rsidRPr="006B164C" w:rsidR="0028175D">
        <w:t>can</w:t>
      </w:r>
      <w:r w:rsidRPr="006B164C" w:rsidR="00E04B5B">
        <w:t xml:space="preserve"> </w:t>
      </w:r>
      <w:r w:rsidRPr="006B164C" w:rsidR="0028175D">
        <w:t>be</w:t>
      </w:r>
      <w:r w:rsidRPr="006B164C" w:rsidR="00E04B5B">
        <w:t xml:space="preserve"> </w:t>
      </w:r>
      <w:r w:rsidRPr="006B164C" w:rsidR="0028175D">
        <w:t>pursued</w:t>
      </w:r>
      <w:r w:rsidRPr="006B164C" w:rsidR="00E04B5B">
        <w:t xml:space="preserve"> </w:t>
      </w:r>
      <w:r w:rsidRPr="006B164C" w:rsidR="0028175D">
        <w:t>by</w:t>
      </w:r>
      <w:r w:rsidRPr="006B164C" w:rsidR="00E04B5B">
        <w:t xml:space="preserve"> </w:t>
      </w:r>
      <w:r w:rsidRPr="006B164C" w:rsidR="00F92C84">
        <w:t>P</w:t>
      </w:r>
      <w:r w:rsidRPr="006B164C" w:rsidR="0028175D">
        <w:t>arliament</w:t>
      </w:r>
      <w:r w:rsidRPr="006B164C" w:rsidR="00E04B5B">
        <w:t xml:space="preserve"> </w:t>
      </w:r>
      <w:r w:rsidRPr="006B164C" w:rsidR="0028175D">
        <w:t>to</w:t>
      </w:r>
      <w:r w:rsidRPr="006B164C" w:rsidR="00E04B5B">
        <w:t xml:space="preserve"> </w:t>
      </w:r>
      <w:r w:rsidRPr="006B164C" w:rsidR="0028175D">
        <w:t>foster</w:t>
      </w:r>
      <w:r w:rsidRPr="006B164C" w:rsidR="00E04B5B">
        <w:t xml:space="preserve"> </w:t>
      </w:r>
      <w:r w:rsidRPr="006B164C" w:rsidR="0028175D">
        <w:t>relations</w:t>
      </w:r>
      <w:r w:rsidRPr="006B164C" w:rsidR="00E04B5B">
        <w:t xml:space="preserve"> </w:t>
      </w:r>
      <w:r w:rsidRPr="006B164C" w:rsidR="0028175D">
        <w:t>with</w:t>
      </w:r>
      <w:r w:rsidRPr="006B164C" w:rsidR="00E04B5B">
        <w:t xml:space="preserve"> </w:t>
      </w:r>
      <w:r w:rsidRPr="006B164C" w:rsidR="0028175D">
        <w:t>the</w:t>
      </w:r>
      <w:r w:rsidRPr="006B164C" w:rsidR="00E04B5B">
        <w:t xml:space="preserve"> </w:t>
      </w:r>
      <w:r w:rsidRPr="006B164C" w:rsidR="0028175D">
        <w:t>EU</w:t>
      </w:r>
      <w:r w:rsidRPr="006B164C" w:rsidR="00E04B5B">
        <w:t xml:space="preserve"> </w:t>
      </w:r>
      <w:r w:rsidRPr="006B164C" w:rsidR="0028175D">
        <w:t>and</w:t>
      </w:r>
      <w:r w:rsidRPr="006B164C" w:rsidR="00E04B5B">
        <w:t xml:space="preserve"> </w:t>
      </w:r>
      <w:r w:rsidRPr="006B164C" w:rsidR="0028175D">
        <w:t>we</w:t>
      </w:r>
      <w:r w:rsidRPr="006B164C" w:rsidR="00E04B5B">
        <w:t xml:space="preserve"> </w:t>
      </w:r>
      <w:r w:rsidRPr="006B164C" w:rsidR="0028175D">
        <w:t>can</w:t>
      </w:r>
      <w:r w:rsidRPr="006B164C" w:rsidR="00E04B5B">
        <w:t xml:space="preserve"> </w:t>
      </w:r>
      <w:r w:rsidRPr="006B164C" w:rsidR="0028175D">
        <w:t>perhaps</w:t>
      </w:r>
      <w:r w:rsidRPr="006B164C" w:rsidR="00E04B5B">
        <w:t xml:space="preserve"> </w:t>
      </w:r>
      <w:r w:rsidRPr="006B164C" w:rsidR="0028175D">
        <w:t>discuss</w:t>
      </w:r>
      <w:r w:rsidRPr="006B164C" w:rsidR="00E04B5B">
        <w:t xml:space="preserve"> </w:t>
      </w:r>
      <w:r w:rsidRPr="006B164C" w:rsidR="0028175D">
        <w:t>that</w:t>
      </w:r>
      <w:r w:rsidRPr="006B164C" w:rsidR="00E04B5B">
        <w:t xml:space="preserve"> </w:t>
      </w:r>
      <w:r w:rsidRPr="006B164C" w:rsidR="0028175D">
        <w:t>in</w:t>
      </w:r>
      <w:r w:rsidRPr="006B164C" w:rsidR="00E04B5B">
        <w:t xml:space="preserve"> </w:t>
      </w:r>
      <w:r w:rsidRPr="006B164C" w:rsidR="0028175D">
        <w:t>some</w:t>
      </w:r>
      <w:r w:rsidRPr="006B164C" w:rsidR="00E04B5B">
        <w:t xml:space="preserve"> </w:t>
      </w:r>
      <w:r w:rsidRPr="006B164C" w:rsidR="0028175D">
        <w:t>detail.</w:t>
      </w:r>
      <w:r w:rsidRPr="006B164C" w:rsidR="00E04B5B">
        <w:t xml:space="preserve"> </w:t>
      </w:r>
      <w:r w:rsidRPr="006B164C" w:rsidR="004E02C1">
        <w:t xml:space="preserve">We </w:t>
      </w:r>
      <w:r w:rsidRPr="006B164C" w:rsidR="0028175D">
        <w:t>see</w:t>
      </w:r>
      <w:r w:rsidRPr="006B164C" w:rsidR="00E04B5B">
        <w:t xml:space="preserve"> </w:t>
      </w:r>
      <w:r w:rsidRPr="006B164C" w:rsidR="0028175D">
        <w:t>that</w:t>
      </w:r>
      <w:r w:rsidRPr="006B164C" w:rsidR="00E04B5B">
        <w:t xml:space="preserve"> </w:t>
      </w:r>
      <w:r w:rsidRPr="006B164C" w:rsidR="0028175D">
        <w:t>other</w:t>
      </w:r>
      <w:r w:rsidRPr="006B164C" w:rsidR="00E04B5B">
        <w:t xml:space="preserve"> </w:t>
      </w:r>
      <w:r w:rsidRPr="006B164C" w:rsidR="0028175D">
        <w:t>non-EU</w:t>
      </w:r>
      <w:r w:rsidRPr="006B164C" w:rsidR="00E04B5B">
        <w:t xml:space="preserve"> </w:t>
      </w:r>
      <w:r w:rsidRPr="006B164C" w:rsidR="0028175D">
        <w:t>members</w:t>
      </w:r>
      <w:r w:rsidRPr="006B164C" w:rsidR="00E04B5B">
        <w:t xml:space="preserve"> </w:t>
      </w:r>
      <w:r w:rsidRPr="006B164C" w:rsidR="0028175D">
        <w:t>with</w:t>
      </w:r>
      <w:r w:rsidRPr="006B164C" w:rsidR="00E04B5B">
        <w:t xml:space="preserve"> </w:t>
      </w:r>
      <w:r w:rsidRPr="006B164C" w:rsidR="0028175D">
        <w:t>close</w:t>
      </w:r>
      <w:r w:rsidRPr="006B164C" w:rsidR="00E04B5B">
        <w:t xml:space="preserve"> </w:t>
      </w:r>
      <w:r w:rsidRPr="006B164C" w:rsidR="0028175D">
        <w:t>relationship</w:t>
      </w:r>
      <w:r w:rsidRPr="006B164C" w:rsidR="00F92C84">
        <w:t>s</w:t>
      </w:r>
      <w:r w:rsidRPr="006B164C" w:rsidR="00E04B5B">
        <w:t xml:space="preserve"> </w:t>
      </w:r>
      <w:r w:rsidRPr="006B164C" w:rsidR="0028175D">
        <w:t>to</w:t>
      </w:r>
      <w:r w:rsidRPr="006B164C" w:rsidR="00E04B5B">
        <w:t xml:space="preserve"> </w:t>
      </w:r>
      <w:r w:rsidRPr="006B164C" w:rsidR="0028175D">
        <w:t>the</w:t>
      </w:r>
      <w:r w:rsidRPr="006B164C" w:rsidR="00E04B5B">
        <w:t xml:space="preserve"> </w:t>
      </w:r>
      <w:r w:rsidRPr="006B164C" w:rsidR="0028175D">
        <w:t>EU</w:t>
      </w:r>
      <w:r w:rsidRPr="006B164C" w:rsidR="00E04B5B">
        <w:t xml:space="preserve"> </w:t>
      </w:r>
      <w:r w:rsidRPr="006B164C" w:rsidR="0028175D">
        <w:t>have</w:t>
      </w:r>
      <w:r w:rsidRPr="006B164C" w:rsidR="00E04B5B">
        <w:t xml:space="preserve"> </w:t>
      </w:r>
      <w:r w:rsidRPr="006B164C" w:rsidR="0028175D">
        <w:t>very</w:t>
      </w:r>
      <w:r w:rsidRPr="006B164C" w:rsidR="00E04B5B">
        <w:t xml:space="preserve"> </w:t>
      </w:r>
      <w:r w:rsidRPr="006B164C" w:rsidR="0028175D">
        <w:t>active</w:t>
      </w:r>
      <w:r w:rsidRPr="006B164C" w:rsidR="00E04B5B">
        <w:t xml:space="preserve"> </w:t>
      </w:r>
      <w:r w:rsidRPr="006B164C" w:rsidR="004E02C1">
        <w:t xml:space="preserve">Parliaments </w:t>
      </w:r>
      <w:r w:rsidRPr="006B164C" w:rsidR="0028175D">
        <w:t>and</w:t>
      </w:r>
      <w:r w:rsidRPr="006B164C" w:rsidR="00E04B5B">
        <w:t xml:space="preserve"> </w:t>
      </w:r>
      <w:r w:rsidRPr="006B164C" w:rsidR="0028175D">
        <w:t>very</w:t>
      </w:r>
      <w:r w:rsidRPr="006B164C" w:rsidR="00E04B5B">
        <w:t xml:space="preserve"> </w:t>
      </w:r>
      <w:r w:rsidRPr="006B164C" w:rsidR="0028175D">
        <w:t>important</w:t>
      </w:r>
      <w:r w:rsidRPr="006B164C" w:rsidR="00E04B5B">
        <w:t xml:space="preserve"> </w:t>
      </w:r>
      <w:r w:rsidRPr="006B164C" w:rsidR="0028175D">
        <w:t>ways</w:t>
      </w:r>
      <w:r w:rsidRPr="006B164C" w:rsidR="00E04B5B">
        <w:t xml:space="preserve"> </w:t>
      </w:r>
      <w:r w:rsidRPr="006B164C" w:rsidR="0028175D">
        <w:t>of</w:t>
      </w:r>
      <w:r w:rsidRPr="006B164C" w:rsidR="00E04B5B">
        <w:t xml:space="preserve"> </w:t>
      </w:r>
      <w:r w:rsidRPr="006B164C" w:rsidR="0028175D">
        <w:t>staying</w:t>
      </w:r>
      <w:r w:rsidRPr="006B164C" w:rsidR="00E04B5B">
        <w:t xml:space="preserve"> </w:t>
      </w:r>
      <w:r w:rsidRPr="006B164C" w:rsidR="0028175D">
        <w:t>close</w:t>
      </w:r>
      <w:r w:rsidRPr="006B164C" w:rsidR="00E04B5B">
        <w:t xml:space="preserve"> </w:t>
      </w:r>
      <w:r w:rsidRPr="006B164C" w:rsidR="0028175D">
        <w:t>to</w:t>
      </w:r>
      <w:r w:rsidRPr="006B164C" w:rsidR="00E04B5B">
        <w:t xml:space="preserve"> </w:t>
      </w:r>
      <w:r w:rsidRPr="006B164C" w:rsidR="0028175D">
        <w:t>EU</w:t>
      </w:r>
      <w:r w:rsidRPr="006B164C" w:rsidR="00E04B5B">
        <w:t xml:space="preserve"> </w:t>
      </w:r>
      <w:r w:rsidRPr="006B164C" w:rsidR="0028175D">
        <w:t>politics</w:t>
      </w:r>
      <w:r w:rsidRPr="006B164C" w:rsidR="00E04B5B">
        <w:t xml:space="preserve"> </w:t>
      </w:r>
      <w:r w:rsidRPr="006B164C" w:rsidR="0028175D">
        <w:t>and</w:t>
      </w:r>
      <w:r w:rsidRPr="006B164C" w:rsidR="00E04B5B">
        <w:t xml:space="preserve"> </w:t>
      </w:r>
      <w:r w:rsidRPr="006B164C" w:rsidR="0028175D">
        <w:t>decision-making.</w:t>
      </w:r>
    </w:p>
    <w:p w:rsidR="00D97D2C" w:rsidRPr="006B164C" w:rsidP="0028175D">
      <w:pPr>
        <w:pStyle w:val="Question"/>
      </w:pPr>
      <w:sdt>
        <w:sdtPr>
          <w:alias w:val="Member"/>
          <w:tag w:val="&lt;Member mnisId='413' dodsId='25735'&gt;"/>
          <w:id w:val="533090146"/>
          <w:placeholder>
            <w:docPart w:val="DefaultPlaceholder_1082065158"/>
          </w:placeholder>
          <w:richText/>
        </w:sdtPr>
        <w:sdtContent>
          <w:r w:rsidRPr="006B164C" w:rsidR="0028175D">
            <w:rPr>
              <w:b/>
            </w:rPr>
            <w:t>Chair:</w:t>
          </w:r>
        </w:sdtContent>
      </w:sdt>
      <w:r w:rsidRPr="006B164C" w:rsidR="00E04B5B">
        <w:t xml:space="preserve"> </w:t>
      </w:r>
      <w:r w:rsidRPr="006B164C" w:rsidR="0028175D">
        <w:t>Turning</w:t>
      </w:r>
      <w:r w:rsidRPr="006B164C" w:rsidR="00E04B5B">
        <w:t xml:space="preserve"> </w:t>
      </w:r>
      <w:r w:rsidRPr="006B164C" w:rsidR="0028175D">
        <w:t>to</w:t>
      </w:r>
      <w:r w:rsidRPr="006B164C" w:rsidR="00E04B5B">
        <w:t xml:space="preserve"> </w:t>
      </w:r>
      <w:r w:rsidRPr="006B164C" w:rsidR="0028175D">
        <w:t>the</w:t>
      </w:r>
      <w:r w:rsidRPr="006B164C" w:rsidR="00E04B5B">
        <w:t xml:space="preserve"> </w:t>
      </w:r>
      <w:r w:rsidRPr="006B164C" w:rsidR="004E02C1">
        <w:t>joint committee</w:t>
      </w:r>
      <w:r w:rsidRPr="006B164C" w:rsidR="0028175D">
        <w:t>,</w:t>
      </w:r>
      <w:r w:rsidRPr="006B164C" w:rsidR="00E04B5B">
        <w:t xml:space="preserve"> </w:t>
      </w:r>
      <w:r w:rsidRPr="006B164C" w:rsidR="0028175D">
        <w:t>there</w:t>
      </w:r>
      <w:r w:rsidRPr="006B164C" w:rsidR="00E04B5B">
        <w:t xml:space="preserve"> </w:t>
      </w:r>
      <w:r w:rsidRPr="006B164C" w:rsidR="0028175D">
        <w:t>are</w:t>
      </w:r>
      <w:r w:rsidRPr="006B164C" w:rsidR="00E04B5B">
        <w:t xml:space="preserve"> </w:t>
      </w:r>
      <w:r w:rsidRPr="006B164C" w:rsidR="0028175D">
        <w:t>two</w:t>
      </w:r>
      <w:r w:rsidRPr="006B164C" w:rsidR="00E04B5B">
        <w:t xml:space="preserve"> </w:t>
      </w:r>
      <w:r w:rsidRPr="006B164C" w:rsidR="0028175D">
        <w:t>processes</w:t>
      </w:r>
      <w:r w:rsidRPr="006B164C" w:rsidR="00E04B5B">
        <w:t xml:space="preserve"> </w:t>
      </w:r>
      <w:r w:rsidRPr="006B164C">
        <w:t>going</w:t>
      </w:r>
      <w:r w:rsidRPr="006B164C" w:rsidR="00E04B5B">
        <w:t xml:space="preserve"> </w:t>
      </w:r>
      <w:r w:rsidRPr="006B164C">
        <w:t>on</w:t>
      </w:r>
      <w:r w:rsidRPr="006B164C" w:rsidR="00E04B5B">
        <w:t xml:space="preserve"> </w:t>
      </w:r>
      <w:r w:rsidRPr="006B164C">
        <w:t>at</w:t>
      </w:r>
      <w:r w:rsidRPr="006B164C" w:rsidR="00E04B5B">
        <w:t xml:space="preserve"> </w:t>
      </w:r>
      <w:r w:rsidRPr="006B164C">
        <w:t>the</w:t>
      </w:r>
      <w:r w:rsidRPr="006B164C" w:rsidR="00E04B5B">
        <w:t xml:space="preserve"> </w:t>
      </w:r>
      <w:r w:rsidRPr="006B164C">
        <w:t>moment</w:t>
      </w:r>
      <w:r w:rsidRPr="006B164C" w:rsidR="00EF1941">
        <w:t>.</w:t>
      </w:r>
      <w:r w:rsidRPr="006B164C" w:rsidR="00E04B5B">
        <w:t xml:space="preserve"> </w:t>
      </w:r>
      <w:r w:rsidRPr="006B164C" w:rsidR="00EF1941">
        <w:t xml:space="preserve">One </w:t>
      </w:r>
      <w:r w:rsidRPr="006B164C">
        <w:t>is</w:t>
      </w:r>
      <w:r w:rsidRPr="006B164C" w:rsidR="00E04B5B">
        <w:t xml:space="preserve"> </w:t>
      </w:r>
      <w:r w:rsidRPr="006B164C">
        <w:t>the</w:t>
      </w:r>
      <w:r w:rsidRPr="006B164C" w:rsidR="00E04B5B">
        <w:t xml:space="preserve"> </w:t>
      </w:r>
      <w:r w:rsidRPr="006B164C">
        <w:t>negotiation</w:t>
      </w:r>
      <w:r w:rsidRPr="006B164C" w:rsidR="00E04B5B">
        <w:t xml:space="preserve"> </w:t>
      </w:r>
      <w:r w:rsidRPr="006B164C">
        <w:t>about</w:t>
      </w:r>
      <w:r w:rsidRPr="006B164C" w:rsidR="00E04B5B">
        <w:t xml:space="preserve"> </w:t>
      </w:r>
      <w:r w:rsidRPr="006B164C">
        <w:t>the</w:t>
      </w:r>
      <w:r w:rsidRPr="006B164C" w:rsidR="00E04B5B">
        <w:t xml:space="preserve"> </w:t>
      </w:r>
      <w:r w:rsidRPr="006B164C">
        <w:t>future</w:t>
      </w:r>
      <w:r w:rsidRPr="006B164C" w:rsidR="00E04B5B">
        <w:t xml:space="preserve"> </w:t>
      </w:r>
      <w:r w:rsidRPr="006B164C">
        <w:t>trading</w:t>
      </w:r>
      <w:r w:rsidRPr="006B164C" w:rsidR="00E04B5B">
        <w:t xml:space="preserve"> </w:t>
      </w:r>
      <w:r w:rsidRPr="006B164C">
        <w:t>relationship</w:t>
      </w:r>
      <w:r w:rsidRPr="006B164C" w:rsidR="00E04B5B">
        <w:t xml:space="preserve"> </w:t>
      </w:r>
      <w:r w:rsidRPr="006B164C">
        <w:t>and</w:t>
      </w:r>
      <w:r w:rsidRPr="006B164C" w:rsidR="00E04B5B">
        <w:t xml:space="preserve"> </w:t>
      </w:r>
      <w:r w:rsidRPr="006B164C">
        <w:t>the</w:t>
      </w:r>
      <w:r w:rsidRPr="006B164C" w:rsidR="00E04B5B">
        <w:t xml:space="preserve"> </w:t>
      </w:r>
      <w:r w:rsidRPr="006B164C">
        <w:t>second</w:t>
      </w:r>
      <w:r w:rsidRPr="006B164C" w:rsidR="00E04B5B">
        <w:t xml:space="preserve"> </w:t>
      </w:r>
      <w:r w:rsidRPr="006B164C">
        <w:t>is</w:t>
      </w:r>
      <w:r w:rsidRPr="006B164C" w:rsidR="00E04B5B">
        <w:t xml:space="preserve"> </w:t>
      </w:r>
      <w:r w:rsidRPr="006B164C" w:rsidR="0028175D">
        <w:t>the</w:t>
      </w:r>
      <w:r w:rsidRPr="006B164C" w:rsidR="00E04B5B">
        <w:t xml:space="preserve"> </w:t>
      </w:r>
      <w:r w:rsidRPr="006B164C" w:rsidR="0028175D">
        <w:t>job</w:t>
      </w:r>
      <w:r w:rsidRPr="006B164C" w:rsidR="00E04B5B">
        <w:t xml:space="preserve"> </w:t>
      </w:r>
      <w:r w:rsidRPr="006B164C" w:rsidR="0028175D">
        <w:t>that</w:t>
      </w:r>
      <w:r w:rsidRPr="006B164C" w:rsidR="00E04B5B">
        <w:t xml:space="preserve"> </w:t>
      </w:r>
      <w:r w:rsidRPr="006B164C" w:rsidR="0028175D">
        <w:t>the</w:t>
      </w:r>
      <w:r w:rsidRPr="006B164C" w:rsidR="00E04B5B">
        <w:t xml:space="preserve"> </w:t>
      </w:r>
      <w:r w:rsidRPr="006B164C" w:rsidR="004E02C1">
        <w:t>joint committee</w:t>
      </w:r>
      <w:r w:rsidRPr="006B164C" w:rsidR="00E04B5B">
        <w:t xml:space="preserve"> </w:t>
      </w:r>
      <w:r w:rsidRPr="006B164C" w:rsidR="0028175D">
        <w:t>has</w:t>
      </w:r>
      <w:r w:rsidRPr="006B164C" w:rsidR="00E04B5B">
        <w:t xml:space="preserve"> </w:t>
      </w:r>
      <w:r w:rsidRPr="006B164C" w:rsidR="0028175D">
        <w:t>been</w:t>
      </w:r>
      <w:r w:rsidRPr="006B164C" w:rsidR="00E04B5B">
        <w:t xml:space="preserve"> </w:t>
      </w:r>
      <w:r w:rsidRPr="006B164C" w:rsidR="0028175D">
        <w:t>given</w:t>
      </w:r>
      <w:r w:rsidRPr="006B164C" w:rsidR="00E04B5B">
        <w:t xml:space="preserve"> </w:t>
      </w:r>
      <w:r w:rsidRPr="006B164C" w:rsidR="0028175D">
        <w:t>under</w:t>
      </w:r>
      <w:r w:rsidRPr="006B164C" w:rsidR="00E04B5B">
        <w:t xml:space="preserve"> </w:t>
      </w:r>
      <w:r w:rsidRPr="006B164C" w:rsidR="0028175D">
        <w:t>the</w:t>
      </w:r>
      <w:r w:rsidRPr="006B164C" w:rsidR="00E04B5B">
        <w:t xml:space="preserve"> </w:t>
      </w:r>
      <w:r w:rsidRPr="006B164C" w:rsidR="0028175D">
        <w:t>Northern</w:t>
      </w:r>
      <w:r w:rsidRPr="006B164C" w:rsidR="00E04B5B">
        <w:t xml:space="preserve"> </w:t>
      </w:r>
      <w:r w:rsidRPr="006B164C" w:rsidR="0028175D">
        <w:t>Ireland</w:t>
      </w:r>
      <w:r w:rsidRPr="006B164C" w:rsidR="00E04B5B">
        <w:t xml:space="preserve"> </w:t>
      </w:r>
      <w:r w:rsidRPr="006B164C" w:rsidR="004E02C1">
        <w:t>protocol</w:t>
      </w:r>
      <w:r w:rsidRPr="006B164C" w:rsidR="00E04B5B">
        <w:t xml:space="preserve"> </w:t>
      </w:r>
      <w:r w:rsidRPr="006B164C" w:rsidR="0028175D">
        <w:t>to</w:t>
      </w:r>
      <w:r w:rsidRPr="006B164C" w:rsidR="00E04B5B">
        <w:t xml:space="preserve"> </w:t>
      </w:r>
      <w:r w:rsidRPr="006B164C" w:rsidR="0028175D">
        <w:t>work</w:t>
      </w:r>
      <w:r w:rsidRPr="006B164C" w:rsidR="00E04B5B">
        <w:t xml:space="preserve"> </w:t>
      </w:r>
      <w:r w:rsidRPr="006B164C" w:rsidR="0028175D">
        <w:t>out</w:t>
      </w:r>
      <w:r w:rsidRPr="006B164C" w:rsidR="00E04B5B">
        <w:t xml:space="preserve"> </w:t>
      </w:r>
      <w:r w:rsidRPr="006B164C">
        <w:t>what</w:t>
      </w:r>
      <w:r w:rsidRPr="006B164C" w:rsidR="00E04B5B">
        <w:t xml:space="preserve"> </w:t>
      </w:r>
      <w:r w:rsidRPr="006B164C">
        <w:t>certain</w:t>
      </w:r>
      <w:r w:rsidRPr="006B164C" w:rsidR="00E04B5B">
        <w:t xml:space="preserve"> </w:t>
      </w:r>
      <w:r w:rsidRPr="006B164C">
        <w:t>parts</w:t>
      </w:r>
      <w:r w:rsidRPr="006B164C" w:rsidR="00E04B5B">
        <w:t xml:space="preserve"> </w:t>
      </w:r>
      <w:r w:rsidRPr="006B164C">
        <w:t>of</w:t>
      </w:r>
      <w:r w:rsidRPr="006B164C" w:rsidR="00E04B5B">
        <w:t xml:space="preserve"> </w:t>
      </w:r>
      <w:r w:rsidRPr="006B164C">
        <w:t>that</w:t>
      </w:r>
      <w:r w:rsidRPr="006B164C" w:rsidR="00E04B5B">
        <w:t xml:space="preserve"> </w:t>
      </w:r>
      <w:r w:rsidRPr="006B164C" w:rsidR="004E02C1">
        <w:t>protocol</w:t>
      </w:r>
      <w:r w:rsidRPr="006B164C" w:rsidR="00E04B5B">
        <w:t xml:space="preserve"> </w:t>
      </w:r>
      <w:r w:rsidRPr="006B164C">
        <w:t>are</w:t>
      </w:r>
      <w:r w:rsidRPr="006B164C" w:rsidR="00E04B5B">
        <w:t xml:space="preserve"> </w:t>
      </w:r>
      <w:r w:rsidRPr="006B164C">
        <w:t>going</w:t>
      </w:r>
      <w:r w:rsidRPr="006B164C" w:rsidR="00E04B5B">
        <w:t xml:space="preserve"> </w:t>
      </w:r>
      <w:r w:rsidRPr="006B164C">
        <w:t>to</w:t>
      </w:r>
      <w:r w:rsidRPr="006B164C" w:rsidR="00E04B5B">
        <w:t xml:space="preserve"> </w:t>
      </w:r>
      <w:r w:rsidRPr="006B164C">
        <w:t>mean</w:t>
      </w:r>
      <w:r w:rsidRPr="006B164C" w:rsidR="00E04B5B">
        <w:t xml:space="preserve"> </w:t>
      </w:r>
      <w:r w:rsidRPr="006B164C">
        <w:t>in</w:t>
      </w:r>
      <w:r w:rsidRPr="006B164C" w:rsidR="00E04B5B">
        <w:t xml:space="preserve"> </w:t>
      </w:r>
      <w:r w:rsidRPr="006B164C">
        <w:t>practice</w:t>
      </w:r>
      <w:r w:rsidRPr="006B164C" w:rsidR="0028175D">
        <w:t>,</w:t>
      </w:r>
      <w:r w:rsidRPr="006B164C" w:rsidR="00E04B5B">
        <w:t xml:space="preserve"> </w:t>
      </w:r>
      <w:r w:rsidRPr="006B164C" w:rsidR="0028175D">
        <w:t>like</w:t>
      </w:r>
      <w:r w:rsidRPr="006B164C" w:rsidR="00E04B5B">
        <w:t xml:space="preserve"> </w:t>
      </w:r>
      <w:r w:rsidRPr="006B164C" w:rsidR="0028175D">
        <w:t>how</w:t>
      </w:r>
      <w:r w:rsidRPr="006B164C" w:rsidR="00E04B5B">
        <w:t xml:space="preserve"> </w:t>
      </w:r>
      <w:r w:rsidRPr="006B164C" w:rsidR="0028175D">
        <w:t>you</w:t>
      </w:r>
      <w:r w:rsidRPr="006B164C" w:rsidR="00E04B5B">
        <w:t xml:space="preserve"> </w:t>
      </w:r>
      <w:r w:rsidRPr="006B164C" w:rsidR="0028175D">
        <w:t>define</w:t>
      </w:r>
      <w:r w:rsidRPr="006B164C" w:rsidR="00E04B5B">
        <w:t xml:space="preserve"> </w:t>
      </w:r>
      <w:r w:rsidRPr="006B164C" w:rsidR="0028175D">
        <w:t>goods</w:t>
      </w:r>
      <w:r w:rsidRPr="006B164C" w:rsidR="00E04B5B">
        <w:t xml:space="preserve"> </w:t>
      </w:r>
      <w:r w:rsidRPr="006B164C" w:rsidR="0028175D">
        <w:t>at</w:t>
      </w:r>
      <w:r w:rsidRPr="006B164C" w:rsidR="00E04B5B">
        <w:t xml:space="preserve"> </w:t>
      </w:r>
      <w:r w:rsidRPr="006B164C" w:rsidR="0028175D">
        <w:t>risk.</w:t>
      </w:r>
      <w:r w:rsidRPr="006B164C" w:rsidR="00E04B5B">
        <w:t xml:space="preserve"> </w:t>
      </w:r>
      <w:r w:rsidRPr="006B164C" w:rsidR="0028175D">
        <w:t>I</w:t>
      </w:r>
      <w:r w:rsidRPr="006B164C" w:rsidR="00E04B5B">
        <w:t xml:space="preserve"> </w:t>
      </w:r>
      <w:r w:rsidRPr="006B164C" w:rsidR="0028175D">
        <w:t>do</w:t>
      </w:r>
      <w:r w:rsidRPr="006B164C" w:rsidR="00E04B5B">
        <w:t xml:space="preserve"> </w:t>
      </w:r>
      <w:r w:rsidRPr="006B164C" w:rsidR="0028175D">
        <w:t>not</w:t>
      </w:r>
      <w:r w:rsidRPr="006B164C" w:rsidR="00E04B5B">
        <w:t xml:space="preserve"> </w:t>
      </w:r>
      <w:r w:rsidRPr="006B164C" w:rsidR="0028175D">
        <w:t>want</w:t>
      </w:r>
      <w:r w:rsidRPr="006B164C" w:rsidR="00E04B5B">
        <w:t xml:space="preserve"> </w:t>
      </w:r>
      <w:r w:rsidRPr="006B164C" w:rsidR="0028175D">
        <w:t>to</w:t>
      </w:r>
      <w:r w:rsidRPr="006B164C" w:rsidR="00E04B5B">
        <w:t xml:space="preserve"> </w:t>
      </w:r>
      <w:r w:rsidRPr="006B164C" w:rsidR="0028175D">
        <w:t>get</w:t>
      </w:r>
      <w:r w:rsidRPr="006B164C" w:rsidR="00E04B5B">
        <w:t xml:space="preserve"> </w:t>
      </w:r>
      <w:r w:rsidRPr="006B164C" w:rsidR="0028175D">
        <w:t>into</w:t>
      </w:r>
      <w:r w:rsidRPr="006B164C" w:rsidR="00E04B5B">
        <w:t xml:space="preserve"> </w:t>
      </w:r>
      <w:r w:rsidRPr="006B164C" w:rsidR="0028175D">
        <w:t>the</w:t>
      </w:r>
      <w:r w:rsidRPr="006B164C" w:rsidR="00E04B5B">
        <w:t xml:space="preserve"> </w:t>
      </w:r>
      <w:r w:rsidRPr="006B164C" w:rsidR="0028175D">
        <w:t>detail</w:t>
      </w:r>
      <w:r w:rsidRPr="006B164C" w:rsidR="00E04B5B">
        <w:t xml:space="preserve"> </w:t>
      </w:r>
      <w:r w:rsidRPr="006B164C">
        <w:t>of</w:t>
      </w:r>
      <w:r w:rsidRPr="006B164C" w:rsidR="00E04B5B">
        <w:t xml:space="preserve"> </w:t>
      </w:r>
      <w:r w:rsidRPr="006B164C">
        <w:t>that</w:t>
      </w:r>
      <w:r w:rsidRPr="006B164C" w:rsidR="00E04B5B">
        <w:t xml:space="preserve"> </w:t>
      </w:r>
      <w:r w:rsidRPr="006B164C">
        <w:t>but</w:t>
      </w:r>
      <w:r w:rsidRPr="006B164C" w:rsidR="00E04B5B">
        <w:t xml:space="preserve"> </w:t>
      </w:r>
      <w:r w:rsidRPr="006B164C">
        <w:t>I</w:t>
      </w:r>
      <w:r w:rsidRPr="006B164C" w:rsidR="00E04B5B">
        <w:t xml:space="preserve"> </w:t>
      </w:r>
      <w:r w:rsidRPr="006B164C">
        <w:t>want</w:t>
      </w:r>
      <w:r w:rsidRPr="006B164C" w:rsidR="00E04B5B">
        <w:t xml:space="preserve"> </w:t>
      </w:r>
      <w:r w:rsidRPr="006B164C">
        <w:t>to</w:t>
      </w:r>
      <w:r w:rsidRPr="006B164C" w:rsidR="00E04B5B">
        <w:t xml:space="preserve"> </w:t>
      </w:r>
      <w:r w:rsidRPr="006B164C" w:rsidR="0028175D">
        <w:t>ask</w:t>
      </w:r>
      <w:r w:rsidRPr="006B164C" w:rsidR="00E04B5B">
        <w:t xml:space="preserve"> </w:t>
      </w:r>
      <w:r w:rsidRPr="006B164C" w:rsidR="0028175D">
        <w:t>about</w:t>
      </w:r>
      <w:r w:rsidRPr="006B164C" w:rsidR="00E04B5B">
        <w:t xml:space="preserve"> </w:t>
      </w:r>
      <w:r w:rsidRPr="006B164C" w:rsidR="0028175D">
        <w:t>scrutiny</w:t>
      </w:r>
      <w:r w:rsidRPr="006B164C" w:rsidR="00E04B5B">
        <w:t xml:space="preserve"> </w:t>
      </w:r>
      <w:r w:rsidRPr="006B164C" w:rsidR="0028175D">
        <w:t>of</w:t>
      </w:r>
      <w:r w:rsidRPr="006B164C" w:rsidR="00E04B5B">
        <w:t xml:space="preserve"> </w:t>
      </w:r>
      <w:r w:rsidRPr="006B164C" w:rsidR="0028175D">
        <w:t>the</w:t>
      </w:r>
      <w:r w:rsidRPr="006B164C" w:rsidR="00E04B5B">
        <w:t xml:space="preserve"> </w:t>
      </w:r>
      <w:r w:rsidRPr="006B164C" w:rsidR="0028175D">
        <w:t>work</w:t>
      </w:r>
      <w:r w:rsidRPr="006B164C" w:rsidR="00E04B5B">
        <w:t xml:space="preserve"> </w:t>
      </w:r>
      <w:r w:rsidRPr="006B164C" w:rsidR="0028175D">
        <w:t>of</w:t>
      </w:r>
      <w:r w:rsidRPr="006B164C" w:rsidR="00E04B5B">
        <w:t xml:space="preserve"> </w:t>
      </w:r>
      <w:r w:rsidRPr="006B164C" w:rsidR="0028175D">
        <w:t>the</w:t>
      </w:r>
      <w:r w:rsidRPr="006B164C" w:rsidR="00E04B5B">
        <w:t xml:space="preserve"> </w:t>
      </w:r>
      <w:r w:rsidRPr="006B164C" w:rsidR="004E02C1">
        <w:t>joint committee</w:t>
      </w:r>
      <w:r w:rsidRPr="006B164C" w:rsidR="0028175D">
        <w:t>.</w:t>
      </w:r>
      <w:r w:rsidRPr="006B164C" w:rsidR="00E04B5B">
        <w:t xml:space="preserve"> </w:t>
      </w:r>
      <w:r w:rsidRPr="006B164C" w:rsidR="00F3194F">
        <w:t xml:space="preserve">It </w:t>
      </w:r>
      <w:r w:rsidRPr="006B164C" w:rsidR="0028175D">
        <w:t>has</w:t>
      </w:r>
      <w:r w:rsidRPr="006B164C" w:rsidR="00E04B5B">
        <w:t xml:space="preserve"> </w:t>
      </w:r>
      <w:r w:rsidRPr="006B164C" w:rsidR="0028175D">
        <w:t>been</w:t>
      </w:r>
      <w:r w:rsidRPr="006B164C" w:rsidR="00E04B5B">
        <w:t xml:space="preserve"> </w:t>
      </w:r>
      <w:r w:rsidRPr="006B164C" w:rsidR="0028175D">
        <w:t>really</w:t>
      </w:r>
      <w:r w:rsidRPr="006B164C" w:rsidR="00E04B5B">
        <w:t xml:space="preserve"> </w:t>
      </w:r>
      <w:r w:rsidRPr="006B164C" w:rsidR="0028175D">
        <w:t>difficult</w:t>
      </w:r>
      <w:r w:rsidRPr="006B164C">
        <w:t>,</w:t>
      </w:r>
      <w:r w:rsidRPr="006B164C" w:rsidR="00E04B5B">
        <w:t xml:space="preserve"> </w:t>
      </w:r>
      <w:r w:rsidRPr="006B164C">
        <w:t>from</w:t>
      </w:r>
      <w:r w:rsidRPr="006B164C" w:rsidR="00E04B5B">
        <w:t xml:space="preserve"> </w:t>
      </w:r>
      <w:r w:rsidRPr="006B164C">
        <w:t>the</w:t>
      </w:r>
      <w:r w:rsidRPr="006B164C" w:rsidR="00E04B5B">
        <w:t xml:space="preserve"> </w:t>
      </w:r>
      <w:r w:rsidRPr="006B164C">
        <w:t>Committee’s</w:t>
      </w:r>
      <w:r w:rsidRPr="006B164C" w:rsidR="00E04B5B">
        <w:t xml:space="preserve"> </w:t>
      </w:r>
      <w:r w:rsidRPr="006B164C">
        <w:t>point</w:t>
      </w:r>
      <w:r w:rsidRPr="006B164C" w:rsidR="00E04B5B">
        <w:t xml:space="preserve"> </w:t>
      </w:r>
      <w:r w:rsidRPr="006B164C">
        <w:t>of</w:t>
      </w:r>
      <w:r w:rsidRPr="006B164C" w:rsidR="00E04B5B">
        <w:t xml:space="preserve"> </w:t>
      </w:r>
      <w:r w:rsidRPr="006B164C">
        <w:t>view,</w:t>
      </w:r>
      <w:r w:rsidRPr="006B164C" w:rsidR="00E04B5B">
        <w:t xml:space="preserve"> </w:t>
      </w:r>
      <w:r w:rsidRPr="006B164C" w:rsidR="0028175D">
        <w:t>to</w:t>
      </w:r>
      <w:r w:rsidRPr="006B164C" w:rsidR="00E04B5B">
        <w:t xml:space="preserve"> </w:t>
      </w:r>
      <w:r w:rsidRPr="006B164C" w:rsidR="0028175D">
        <w:t>find</w:t>
      </w:r>
      <w:r w:rsidRPr="006B164C" w:rsidR="00E04B5B">
        <w:t xml:space="preserve"> </w:t>
      </w:r>
      <w:r w:rsidRPr="006B164C" w:rsidR="0028175D">
        <w:t>out</w:t>
      </w:r>
      <w:r w:rsidRPr="006B164C" w:rsidR="00E04B5B">
        <w:t xml:space="preserve"> </w:t>
      </w:r>
      <w:r w:rsidRPr="006B164C" w:rsidR="0028175D">
        <w:t>what</w:t>
      </w:r>
      <w:r w:rsidRPr="006B164C" w:rsidR="00E04B5B">
        <w:t xml:space="preserve"> </w:t>
      </w:r>
      <w:r w:rsidRPr="006B164C" w:rsidR="0028175D">
        <w:t>is</w:t>
      </w:r>
      <w:r w:rsidRPr="006B164C" w:rsidR="00E04B5B">
        <w:t xml:space="preserve"> </w:t>
      </w:r>
      <w:r w:rsidRPr="006B164C" w:rsidR="0028175D">
        <w:t>going</w:t>
      </w:r>
      <w:r w:rsidRPr="006B164C" w:rsidR="00E04B5B">
        <w:t xml:space="preserve"> </w:t>
      </w:r>
      <w:r w:rsidRPr="006B164C" w:rsidR="0028175D">
        <w:t>on</w:t>
      </w:r>
      <w:r w:rsidRPr="006B164C" w:rsidR="00E04B5B">
        <w:t xml:space="preserve"> </w:t>
      </w:r>
      <w:r w:rsidRPr="006B164C">
        <w:t>because</w:t>
      </w:r>
      <w:r w:rsidRPr="006B164C" w:rsidR="00E04B5B">
        <w:t xml:space="preserve"> </w:t>
      </w:r>
      <w:r w:rsidRPr="006B164C">
        <w:t>w</w:t>
      </w:r>
      <w:r w:rsidRPr="006B164C" w:rsidR="0028175D">
        <w:t>e</w:t>
      </w:r>
      <w:r w:rsidRPr="006B164C" w:rsidR="00E04B5B">
        <w:t xml:space="preserve"> </w:t>
      </w:r>
      <w:r w:rsidRPr="006B164C" w:rsidR="0028175D">
        <w:t>ask</w:t>
      </w:r>
      <w:r w:rsidRPr="006B164C" w:rsidR="00E04B5B">
        <w:t xml:space="preserve"> </w:t>
      </w:r>
      <w:r w:rsidRPr="006B164C" w:rsidR="0028175D">
        <w:t>and</w:t>
      </w:r>
      <w:r w:rsidRPr="006B164C" w:rsidR="00E04B5B">
        <w:t xml:space="preserve"> </w:t>
      </w:r>
      <w:r w:rsidRPr="006B164C" w:rsidR="0028175D">
        <w:t>we</w:t>
      </w:r>
      <w:r w:rsidRPr="006B164C" w:rsidR="00E04B5B">
        <w:t xml:space="preserve"> </w:t>
      </w:r>
      <w:r w:rsidRPr="006B164C" w:rsidR="0028175D">
        <w:t>are</w:t>
      </w:r>
      <w:r w:rsidRPr="006B164C" w:rsidR="00E04B5B">
        <w:t xml:space="preserve"> </w:t>
      </w:r>
      <w:r w:rsidRPr="006B164C" w:rsidR="0028175D">
        <w:t>told</w:t>
      </w:r>
      <w:r w:rsidRPr="006B164C">
        <w:t>,</w:t>
      </w:r>
      <w:r w:rsidRPr="006B164C" w:rsidR="00E04B5B">
        <w:t xml:space="preserve"> </w:t>
      </w:r>
      <w:r w:rsidRPr="006B164C">
        <w:t>“That</w:t>
      </w:r>
      <w:r w:rsidRPr="006B164C" w:rsidR="00E04B5B">
        <w:t xml:space="preserve"> </w:t>
      </w:r>
      <w:r w:rsidRPr="006B164C">
        <w:t>is</w:t>
      </w:r>
      <w:r w:rsidRPr="006B164C" w:rsidR="00E04B5B">
        <w:t xml:space="preserve"> </w:t>
      </w:r>
      <w:r w:rsidRPr="006B164C">
        <w:t>a</w:t>
      </w:r>
      <w:r w:rsidRPr="006B164C" w:rsidR="00E04B5B">
        <w:t xml:space="preserve"> </w:t>
      </w:r>
      <w:r w:rsidRPr="006B164C">
        <w:t>matter</w:t>
      </w:r>
      <w:r w:rsidRPr="006B164C" w:rsidR="00E04B5B">
        <w:t xml:space="preserve"> </w:t>
      </w:r>
      <w:r w:rsidRPr="006B164C">
        <w:t>for</w:t>
      </w:r>
      <w:r w:rsidRPr="006B164C" w:rsidR="00E04B5B">
        <w:t xml:space="preserve"> </w:t>
      </w:r>
      <w:r w:rsidRPr="006B164C">
        <w:t>the</w:t>
      </w:r>
      <w:r w:rsidRPr="006B164C" w:rsidR="00E04B5B">
        <w:t xml:space="preserve"> </w:t>
      </w:r>
      <w:r w:rsidRPr="006B164C" w:rsidR="004E02C1">
        <w:t>joint committee</w:t>
      </w:r>
      <w:r w:rsidRPr="006B164C" w:rsidR="00F3194F">
        <w:t>”.</w:t>
      </w:r>
      <w:r w:rsidRPr="006B164C" w:rsidR="00E04B5B">
        <w:t xml:space="preserve"> </w:t>
      </w:r>
      <w:r w:rsidRPr="006B164C">
        <w:t>“What</w:t>
      </w:r>
      <w:r w:rsidRPr="006B164C" w:rsidR="00E04B5B">
        <w:t xml:space="preserve"> </w:t>
      </w:r>
      <w:r w:rsidRPr="006B164C">
        <w:t>is</w:t>
      </w:r>
      <w:r w:rsidRPr="006B164C" w:rsidR="00E04B5B">
        <w:t xml:space="preserve"> </w:t>
      </w:r>
      <w:r w:rsidRPr="006B164C">
        <w:t>happening?”</w:t>
      </w:r>
      <w:r w:rsidRPr="006B164C" w:rsidR="00E04B5B">
        <w:t xml:space="preserve"> </w:t>
      </w:r>
      <w:r w:rsidRPr="006B164C">
        <w:t>“I</w:t>
      </w:r>
      <w:r w:rsidRPr="006B164C" w:rsidR="00E04B5B">
        <w:t xml:space="preserve"> </w:t>
      </w:r>
      <w:r w:rsidRPr="006B164C">
        <w:t>cannot</w:t>
      </w:r>
      <w:r w:rsidRPr="006B164C" w:rsidR="00E04B5B">
        <w:t xml:space="preserve"> </w:t>
      </w:r>
      <w:r w:rsidRPr="006B164C">
        <w:t>tell</w:t>
      </w:r>
      <w:r w:rsidRPr="006B164C" w:rsidR="00E04B5B">
        <w:t xml:space="preserve"> </w:t>
      </w:r>
      <w:r w:rsidRPr="006B164C">
        <w:t>you</w:t>
      </w:r>
      <w:r w:rsidRPr="006B164C" w:rsidR="00E04B5B">
        <w:t xml:space="preserve"> </w:t>
      </w:r>
      <w:r w:rsidRPr="006B164C">
        <w:t>that</w:t>
      </w:r>
      <w:r w:rsidRPr="006B164C" w:rsidR="00E04B5B">
        <w:t xml:space="preserve"> </w:t>
      </w:r>
      <w:r w:rsidRPr="006B164C">
        <w:t>because</w:t>
      </w:r>
      <w:r w:rsidRPr="006B164C" w:rsidR="00E04B5B">
        <w:t xml:space="preserve"> </w:t>
      </w:r>
      <w:r w:rsidRPr="006B164C">
        <w:t>it</w:t>
      </w:r>
      <w:r w:rsidRPr="006B164C" w:rsidR="00E04B5B">
        <w:t xml:space="preserve"> </w:t>
      </w:r>
      <w:r w:rsidRPr="006B164C">
        <w:t>is</w:t>
      </w:r>
      <w:r w:rsidRPr="006B164C" w:rsidR="00E04B5B">
        <w:t xml:space="preserve"> </w:t>
      </w:r>
      <w:r w:rsidRPr="006B164C">
        <w:t>all</w:t>
      </w:r>
      <w:r w:rsidRPr="006B164C" w:rsidR="00E04B5B">
        <w:t xml:space="preserve"> </w:t>
      </w:r>
      <w:r w:rsidRPr="006B164C">
        <w:t>confidential</w:t>
      </w:r>
      <w:r w:rsidRPr="006B164C" w:rsidR="00F3194F">
        <w:t>”.</w:t>
      </w:r>
    </w:p>
    <w:p w:rsidR="0028175D" w:rsidRPr="006B164C" w:rsidP="00D97D2C">
      <w:pPr>
        <w:pStyle w:val="Question"/>
        <w:numPr>
          <w:ilvl w:val="0"/>
          <w:numId w:val="0"/>
        </w:numPr>
        <w:ind w:left="794"/>
      </w:pPr>
      <w:r w:rsidRPr="006B164C">
        <w:t>I</w:t>
      </w:r>
      <w:r w:rsidRPr="006B164C" w:rsidR="00E04B5B">
        <w:t xml:space="preserve"> </w:t>
      </w:r>
      <w:r w:rsidRPr="006B164C">
        <w:t>am</w:t>
      </w:r>
      <w:r w:rsidRPr="006B164C" w:rsidR="00E04B5B">
        <w:t xml:space="preserve"> </w:t>
      </w:r>
      <w:r w:rsidRPr="006B164C">
        <w:t>interested</w:t>
      </w:r>
      <w:r w:rsidRPr="006B164C" w:rsidR="00E04B5B">
        <w:t xml:space="preserve"> </w:t>
      </w:r>
      <w:r w:rsidRPr="006B164C">
        <w:t>in</w:t>
      </w:r>
      <w:r w:rsidRPr="006B164C" w:rsidR="00E04B5B">
        <w:t xml:space="preserve"> </w:t>
      </w:r>
      <w:r w:rsidRPr="006B164C">
        <w:t>any</w:t>
      </w:r>
      <w:r w:rsidRPr="006B164C" w:rsidR="00E04B5B">
        <w:t xml:space="preserve"> </w:t>
      </w:r>
      <w:r w:rsidRPr="006B164C">
        <w:t>views</w:t>
      </w:r>
      <w:r w:rsidRPr="006B164C" w:rsidR="00E04B5B">
        <w:t xml:space="preserve"> </w:t>
      </w:r>
      <w:r w:rsidRPr="006B164C">
        <w:t>you</w:t>
      </w:r>
      <w:r w:rsidRPr="006B164C" w:rsidR="00E04B5B">
        <w:t xml:space="preserve"> </w:t>
      </w:r>
      <w:r w:rsidRPr="006B164C">
        <w:t>have</w:t>
      </w:r>
      <w:r w:rsidRPr="006B164C" w:rsidR="00E04B5B">
        <w:t xml:space="preserve"> </w:t>
      </w:r>
      <w:r w:rsidRPr="006B164C">
        <w:t>on</w:t>
      </w:r>
      <w:r w:rsidRPr="006B164C" w:rsidR="00E04B5B">
        <w:t xml:space="preserve"> </w:t>
      </w:r>
      <w:r w:rsidRPr="006B164C">
        <w:t>how</w:t>
      </w:r>
      <w:r w:rsidRPr="006B164C" w:rsidR="00E04B5B">
        <w:t xml:space="preserve"> </w:t>
      </w:r>
      <w:r w:rsidRPr="006B164C">
        <w:t>we</w:t>
      </w:r>
      <w:r w:rsidRPr="006B164C" w:rsidR="00E04B5B">
        <w:t xml:space="preserve"> </w:t>
      </w:r>
      <w:r w:rsidRPr="006B164C">
        <w:t>might</w:t>
      </w:r>
      <w:r w:rsidRPr="006B164C" w:rsidR="00E04B5B">
        <w:t xml:space="preserve"> </w:t>
      </w:r>
      <w:r w:rsidRPr="006B164C">
        <w:t>scrutinise</w:t>
      </w:r>
      <w:r w:rsidRPr="006B164C" w:rsidR="00E04B5B">
        <w:t xml:space="preserve"> </w:t>
      </w:r>
      <w:r w:rsidRPr="006B164C">
        <w:t>the</w:t>
      </w:r>
      <w:r w:rsidRPr="006B164C" w:rsidR="00E04B5B">
        <w:t xml:space="preserve"> </w:t>
      </w:r>
      <w:r w:rsidRPr="006B164C">
        <w:t>work</w:t>
      </w:r>
      <w:r w:rsidRPr="006B164C" w:rsidR="00E04B5B">
        <w:t xml:space="preserve"> </w:t>
      </w:r>
      <w:r w:rsidRPr="006B164C">
        <w:t>of</w:t>
      </w:r>
      <w:r w:rsidRPr="006B164C" w:rsidR="00E04B5B">
        <w:t xml:space="preserve"> </w:t>
      </w:r>
      <w:r w:rsidRPr="006B164C">
        <w:t>the</w:t>
      </w:r>
      <w:r w:rsidRPr="006B164C" w:rsidR="00E04B5B">
        <w:t xml:space="preserve"> </w:t>
      </w:r>
      <w:r w:rsidRPr="006B164C" w:rsidR="004E02C1">
        <w:t>joint committee</w:t>
      </w:r>
      <w:r w:rsidRPr="006B164C" w:rsidR="00E04B5B">
        <w:t xml:space="preserve"> </w:t>
      </w:r>
      <w:r w:rsidRPr="006B164C">
        <w:t>and</w:t>
      </w:r>
      <w:r w:rsidRPr="006B164C" w:rsidR="00D97D2C">
        <w:t>,</w:t>
      </w:r>
      <w:r w:rsidRPr="006B164C" w:rsidR="00E04B5B">
        <w:t xml:space="preserve"> </w:t>
      </w:r>
      <w:r w:rsidRPr="006B164C" w:rsidR="00D97D2C">
        <w:t>indeed,</w:t>
      </w:r>
      <w:r w:rsidRPr="006B164C" w:rsidR="00E04B5B">
        <w:t xml:space="preserve"> </w:t>
      </w:r>
      <w:r w:rsidRPr="006B164C">
        <w:t>the</w:t>
      </w:r>
      <w:r w:rsidRPr="006B164C" w:rsidR="00E04B5B">
        <w:t xml:space="preserve"> </w:t>
      </w:r>
      <w:r w:rsidRPr="006B164C">
        <w:t>operation</w:t>
      </w:r>
      <w:r w:rsidRPr="006B164C" w:rsidR="00E04B5B">
        <w:t xml:space="preserve"> </w:t>
      </w:r>
      <w:r w:rsidRPr="006B164C">
        <w:t>of</w:t>
      </w:r>
      <w:r w:rsidRPr="006B164C" w:rsidR="00E04B5B">
        <w:t xml:space="preserve"> </w:t>
      </w:r>
      <w:r w:rsidRPr="006B164C">
        <w:t>the</w:t>
      </w:r>
      <w:r w:rsidRPr="006B164C" w:rsidR="00E04B5B">
        <w:t xml:space="preserve"> </w:t>
      </w:r>
      <w:r w:rsidRPr="006B164C" w:rsidR="00F3194F">
        <w:t>withdrawal agreement</w:t>
      </w:r>
      <w:r w:rsidRPr="006B164C">
        <w:t>,</w:t>
      </w:r>
      <w:r w:rsidRPr="006B164C" w:rsidR="00E04B5B">
        <w:t xml:space="preserve"> </w:t>
      </w:r>
      <w:r w:rsidRPr="006B164C" w:rsidR="00D97D2C">
        <w:t>which</w:t>
      </w:r>
      <w:r w:rsidRPr="006B164C" w:rsidR="00E04B5B">
        <w:t xml:space="preserve"> </w:t>
      </w:r>
      <w:r w:rsidRPr="006B164C" w:rsidR="00D97D2C">
        <w:t>will</w:t>
      </w:r>
      <w:r w:rsidRPr="006B164C" w:rsidR="00E04B5B">
        <w:t xml:space="preserve"> </w:t>
      </w:r>
      <w:r w:rsidRPr="006B164C" w:rsidR="00D97D2C">
        <w:t>continue</w:t>
      </w:r>
      <w:r w:rsidRPr="006B164C" w:rsidR="00E04B5B">
        <w:t xml:space="preserve"> </w:t>
      </w:r>
      <w:r w:rsidRPr="006B164C" w:rsidR="00D97D2C">
        <w:t>to</w:t>
      </w:r>
      <w:r w:rsidRPr="006B164C" w:rsidR="00E04B5B">
        <w:t xml:space="preserve"> </w:t>
      </w:r>
      <w:r w:rsidRPr="006B164C" w:rsidR="00D97D2C">
        <w:t>exist</w:t>
      </w:r>
      <w:r w:rsidRPr="006B164C" w:rsidR="00E04B5B">
        <w:t xml:space="preserve"> </w:t>
      </w:r>
      <w:r w:rsidRPr="006B164C" w:rsidR="00D97D2C">
        <w:t>and</w:t>
      </w:r>
      <w:r w:rsidRPr="006B164C" w:rsidR="00E04B5B">
        <w:t xml:space="preserve"> </w:t>
      </w:r>
      <w:r w:rsidRPr="006B164C" w:rsidR="00D97D2C">
        <w:t>apply</w:t>
      </w:r>
      <w:r w:rsidRPr="006B164C" w:rsidR="00AD1B52">
        <w:t>,</w:t>
      </w:r>
      <w:r w:rsidRPr="006B164C" w:rsidR="00E04B5B">
        <w:t xml:space="preserve"> </w:t>
      </w:r>
      <w:r w:rsidRPr="006B164C">
        <w:t>whether</w:t>
      </w:r>
      <w:r w:rsidRPr="006B164C" w:rsidR="00E04B5B">
        <w:t xml:space="preserve"> </w:t>
      </w:r>
      <w:r w:rsidRPr="006B164C">
        <w:t>or</w:t>
      </w:r>
      <w:r w:rsidRPr="006B164C" w:rsidR="00E04B5B">
        <w:t xml:space="preserve"> </w:t>
      </w:r>
      <w:r w:rsidRPr="006B164C">
        <w:t>not</w:t>
      </w:r>
      <w:r w:rsidRPr="006B164C" w:rsidR="00E04B5B">
        <w:t xml:space="preserve"> </w:t>
      </w:r>
      <w:r w:rsidRPr="006B164C">
        <w:t>there</w:t>
      </w:r>
      <w:r w:rsidRPr="006B164C" w:rsidR="00E04B5B">
        <w:t xml:space="preserve"> </w:t>
      </w:r>
      <w:r w:rsidRPr="006B164C">
        <w:t>is</w:t>
      </w:r>
      <w:r w:rsidRPr="006B164C" w:rsidR="00E04B5B">
        <w:t xml:space="preserve"> </w:t>
      </w:r>
      <w:r w:rsidRPr="006B164C">
        <w:t>a</w:t>
      </w:r>
      <w:r w:rsidRPr="006B164C" w:rsidR="00E04B5B">
        <w:t xml:space="preserve"> </w:t>
      </w:r>
      <w:r w:rsidRPr="006B164C">
        <w:t>negotiated</w:t>
      </w:r>
      <w:r w:rsidRPr="006B164C" w:rsidR="00E04B5B">
        <w:t xml:space="preserve"> </w:t>
      </w:r>
      <w:r w:rsidRPr="006B164C">
        <w:t>deal.</w:t>
      </w:r>
      <w:r w:rsidRPr="006B164C" w:rsidR="00E04B5B">
        <w:t xml:space="preserve"> </w:t>
      </w:r>
      <w:r w:rsidRPr="006B164C">
        <w:t>I</w:t>
      </w:r>
      <w:r w:rsidRPr="006B164C" w:rsidR="00E04B5B">
        <w:t xml:space="preserve"> </w:t>
      </w:r>
      <w:r w:rsidRPr="006B164C">
        <w:t>wonder</w:t>
      </w:r>
      <w:r w:rsidRPr="006B164C" w:rsidR="00E04B5B">
        <w:t xml:space="preserve"> </w:t>
      </w:r>
      <w:r w:rsidRPr="006B164C" w:rsidR="00D97D2C">
        <w:t>in</w:t>
      </w:r>
      <w:r w:rsidRPr="006B164C" w:rsidR="00E04B5B">
        <w:t xml:space="preserve"> </w:t>
      </w:r>
      <w:r w:rsidRPr="006B164C" w:rsidR="00D97D2C">
        <w:t>particular</w:t>
      </w:r>
      <w:r w:rsidRPr="006B164C" w:rsidR="00E04B5B">
        <w:t xml:space="preserve"> </w:t>
      </w:r>
      <w:r w:rsidRPr="006B164C" w:rsidR="00AD1B52">
        <w:t>whether</w:t>
      </w:r>
      <w:r w:rsidRPr="006B164C" w:rsidR="00F3194F">
        <w:t>, on</w:t>
      </w:r>
      <w:r w:rsidRPr="006B164C" w:rsidR="00E04B5B">
        <w:t xml:space="preserve"> </w:t>
      </w:r>
      <w:r w:rsidRPr="006B164C">
        <w:t>the</w:t>
      </w:r>
      <w:r w:rsidRPr="006B164C" w:rsidR="00E04B5B">
        <w:t xml:space="preserve"> </w:t>
      </w:r>
      <w:r w:rsidRPr="006B164C">
        <w:t>EU</w:t>
      </w:r>
      <w:r w:rsidRPr="006B164C" w:rsidR="00E04B5B">
        <w:t xml:space="preserve"> </w:t>
      </w:r>
      <w:r w:rsidRPr="006B164C">
        <w:t>side</w:t>
      </w:r>
      <w:r w:rsidRPr="006B164C" w:rsidR="00F3194F">
        <w:t xml:space="preserve">, </w:t>
      </w:r>
      <w:r w:rsidRPr="006B164C" w:rsidR="00D97D2C">
        <w:t>either</w:t>
      </w:r>
      <w:r w:rsidRPr="006B164C" w:rsidR="00E04B5B">
        <w:t xml:space="preserve"> </w:t>
      </w:r>
      <w:r w:rsidRPr="006B164C" w:rsidR="00D97D2C">
        <w:t>the</w:t>
      </w:r>
      <w:r w:rsidRPr="006B164C" w:rsidR="00E04B5B">
        <w:t xml:space="preserve"> </w:t>
      </w:r>
      <w:r w:rsidRPr="006B164C" w:rsidR="00D97D2C">
        <w:t>European</w:t>
      </w:r>
      <w:r w:rsidRPr="006B164C" w:rsidR="00E04B5B">
        <w:t xml:space="preserve"> </w:t>
      </w:r>
      <w:r w:rsidRPr="006B164C" w:rsidR="00D97D2C">
        <w:t>Parliament</w:t>
      </w:r>
      <w:r w:rsidRPr="006B164C" w:rsidR="00E04B5B">
        <w:t xml:space="preserve"> </w:t>
      </w:r>
      <w:r w:rsidRPr="006B164C" w:rsidR="00D97D2C">
        <w:t>or</w:t>
      </w:r>
      <w:r w:rsidRPr="006B164C" w:rsidR="00E04B5B">
        <w:t xml:space="preserve"> </w:t>
      </w:r>
      <w:r w:rsidRPr="006B164C" w:rsidR="00D97D2C">
        <w:t>individual</w:t>
      </w:r>
      <w:r w:rsidRPr="006B164C" w:rsidR="00E04B5B">
        <w:t xml:space="preserve"> </w:t>
      </w:r>
      <w:r w:rsidRPr="006B164C" w:rsidR="00F3194F">
        <w:t>Parliaments</w:t>
      </w:r>
      <w:r w:rsidRPr="006B164C" w:rsidR="00E04B5B">
        <w:t xml:space="preserve"> </w:t>
      </w:r>
      <w:r w:rsidRPr="006B164C" w:rsidR="00D97D2C">
        <w:t>of</w:t>
      </w:r>
      <w:r w:rsidRPr="006B164C" w:rsidR="00E04B5B">
        <w:t xml:space="preserve"> </w:t>
      </w:r>
      <w:r w:rsidRPr="006B164C" w:rsidR="00D97D2C">
        <w:t>the</w:t>
      </w:r>
      <w:r w:rsidRPr="006B164C" w:rsidR="00E04B5B">
        <w:t xml:space="preserve"> </w:t>
      </w:r>
      <w:r w:rsidRPr="006B164C" w:rsidR="00D97D2C">
        <w:t>other</w:t>
      </w:r>
      <w:r w:rsidRPr="006B164C" w:rsidR="00E04B5B">
        <w:t xml:space="preserve"> </w:t>
      </w:r>
      <w:r w:rsidRPr="006B164C" w:rsidR="00D97D2C">
        <w:t>EU</w:t>
      </w:r>
      <w:r w:rsidRPr="006B164C" w:rsidR="00E04B5B">
        <w:t xml:space="preserve"> </w:t>
      </w:r>
      <w:r w:rsidRPr="006B164C" w:rsidR="00D97D2C">
        <w:t>member</w:t>
      </w:r>
      <w:r w:rsidRPr="006B164C" w:rsidR="00E04B5B">
        <w:t xml:space="preserve"> </w:t>
      </w:r>
      <w:r w:rsidRPr="006B164C" w:rsidR="00D97D2C">
        <w:t>states</w:t>
      </w:r>
      <w:r w:rsidRPr="006B164C" w:rsidR="00F3194F">
        <w:t xml:space="preserve"> </w:t>
      </w:r>
      <w:r w:rsidRPr="006B164C">
        <w:t>have</w:t>
      </w:r>
      <w:r w:rsidRPr="006B164C" w:rsidR="00E04B5B">
        <w:t xml:space="preserve"> </w:t>
      </w:r>
      <w:r w:rsidRPr="006B164C">
        <w:t>had</w:t>
      </w:r>
      <w:r w:rsidRPr="006B164C" w:rsidR="00E04B5B">
        <w:t xml:space="preserve"> </w:t>
      </w:r>
      <w:r w:rsidRPr="006B164C">
        <w:t>any</w:t>
      </w:r>
      <w:r w:rsidRPr="006B164C" w:rsidR="00E04B5B">
        <w:t xml:space="preserve"> </w:t>
      </w:r>
      <w:r w:rsidRPr="006B164C">
        <w:t>greater</w:t>
      </w:r>
      <w:r w:rsidRPr="006B164C" w:rsidR="00E04B5B">
        <w:t xml:space="preserve"> </w:t>
      </w:r>
      <w:r w:rsidRPr="006B164C">
        <w:t>success</w:t>
      </w:r>
      <w:r w:rsidRPr="006B164C" w:rsidR="00E04B5B">
        <w:t xml:space="preserve"> </w:t>
      </w:r>
      <w:r w:rsidRPr="006B164C">
        <w:t>in</w:t>
      </w:r>
      <w:r w:rsidRPr="006B164C" w:rsidR="00E04B5B">
        <w:t xml:space="preserve"> </w:t>
      </w:r>
      <w:r w:rsidRPr="006B164C">
        <w:t>understanding</w:t>
      </w:r>
      <w:r w:rsidRPr="006B164C" w:rsidR="00E04B5B">
        <w:t xml:space="preserve"> </w:t>
      </w:r>
      <w:r w:rsidRPr="006B164C">
        <w:t>what</w:t>
      </w:r>
      <w:r w:rsidRPr="006B164C" w:rsidR="00E04B5B">
        <w:t xml:space="preserve"> </w:t>
      </w:r>
      <w:r w:rsidRPr="006B164C">
        <w:t>the</w:t>
      </w:r>
      <w:r w:rsidRPr="006B164C" w:rsidR="00E04B5B">
        <w:t xml:space="preserve"> </w:t>
      </w:r>
      <w:r w:rsidRPr="006B164C" w:rsidR="004E02C1">
        <w:t>joint committee</w:t>
      </w:r>
      <w:r w:rsidRPr="006B164C" w:rsidR="00E04B5B">
        <w:t xml:space="preserve"> </w:t>
      </w:r>
      <w:r w:rsidRPr="006B164C">
        <w:t>is</w:t>
      </w:r>
      <w:r w:rsidRPr="006B164C" w:rsidR="00E04B5B">
        <w:t xml:space="preserve"> </w:t>
      </w:r>
      <w:r w:rsidRPr="006B164C">
        <w:t>up</w:t>
      </w:r>
      <w:r w:rsidRPr="006B164C" w:rsidR="00E04B5B">
        <w:t xml:space="preserve"> </w:t>
      </w:r>
      <w:r w:rsidRPr="006B164C">
        <w:t>to.</w:t>
      </w:r>
    </w:p>
    <w:p w:rsidR="0028175D" w:rsidRPr="006B164C" w:rsidP="0028175D">
      <w:pPr>
        <w:pStyle w:val="Answer"/>
      </w:pPr>
      <w:sdt>
        <w:sdtPr>
          <w:alias w:val="Witness"/>
          <w:id w:val="1067151937"/>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sdtContent>
      </w:sdt>
      <w:r w:rsidRPr="006B164C" w:rsidR="00E04B5B">
        <w:t xml:space="preserve"> </w:t>
      </w:r>
      <w:r w:rsidRPr="006B164C">
        <w:t>The</w:t>
      </w:r>
      <w:r w:rsidRPr="006B164C" w:rsidR="00E04B5B">
        <w:t xml:space="preserve"> </w:t>
      </w:r>
      <w:r w:rsidRPr="006B164C">
        <w:t>workings</w:t>
      </w:r>
      <w:r w:rsidRPr="006B164C" w:rsidR="00E04B5B">
        <w:t xml:space="preserve"> </w:t>
      </w:r>
      <w:r w:rsidRPr="006B164C">
        <w:t>of</w:t>
      </w:r>
      <w:r w:rsidRPr="006B164C" w:rsidR="00E04B5B">
        <w:t xml:space="preserve"> </w:t>
      </w:r>
      <w:r w:rsidRPr="006B164C">
        <w:t>the</w:t>
      </w:r>
      <w:r w:rsidRPr="006B164C" w:rsidR="00E04B5B">
        <w:t xml:space="preserve"> </w:t>
      </w:r>
      <w:r w:rsidRPr="006B164C" w:rsidR="004E02C1">
        <w:t>joint committee</w:t>
      </w:r>
      <w:r w:rsidRPr="006B164C" w:rsidR="00E04B5B">
        <w:t xml:space="preserve"> </w:t>
      </w:r>
      <w:r w:rsidRPr="006B164C">
        <w:t>are</w:t>
      </w:r>
      <w:r w:rsidRPr="006B164C" w:rsidR="00E04B5B">
        <w:t xml:space="preserve"> </w:t>
      </w:r>
      <w:r w:rsidRPr="006B164C" w:rsidR="002B4112">
        <w:t>at</w:t>
      </w:r>
      <w:r w:rsidRPr="006B164C" w:rsidR="00E04B5B">
        <w:t xml:space="preserve"> </w:t>
      </w:r>
      <w:r w:rsidRPr="006B164C" w:rsidR="002B4112">
        <w:t>times</w:t>
      </w:r>
      <w:r w:rsidRPr="006B164C" w:rsidR="00E04B5B">
        <w:t xml:space="preserve"> </w:t>
      </w:r>
      <w:r w:rsidRPr="006B164C">
        <w:t>kept</w:t>
      </w:r>
      <w:r w:rsidRPr="006B164C" w:rsidR="00E04B5B">
        <w:t xml:space="preserve"> </w:t>
      </w:r>
      <w:r w:rsidRPr="006B164C">
        <w:t>secret</w:t>
      </w:r>
      <w:r w:rsidRPr="006B164C" w:rsidR="00E04B5B">
        <w:t xml:space="preserve"> </w:t>
      </w:r>
      <w:r w:rsidRPr="006B164C">
        <w:t>on</w:t>
      </w:r>
      <w:r w:rsidRPr="006B164C" w:rsidR="00E04B5B">
        <w:t xml:space="preserve"> </w:t>
      </w:r>
      <w:r w:rsidRPr="006B164C">
        <w:t>purpose,</w:t>
      </w:r>
      <w:r w:rsidRPr="006B164C" w:rsidR="00E04B5B">
        <w:t xml:space="preserve"> </w:t>
      </w:r>
      <w:r w:rsidRPr="006B164C">
        <w:t>which</w:t>
      </w:r>
      <w:r w:rsidRPr="006B164C" w:rsidR="00E04B5B">
        <w:t xml:space="preserve"> </w:t>
      </w:r>
      <w:r w:rsidRPr="006B164C">
        <w:t>is</w:t>
      </w:r>
      <w:r w:rsidRPr="006B164C" w:rsidR="00E04B5B">
        <w:t xml:space="preserve"> </w:t>
      </w:r>
      <w:r w:rsidRPr="006B164C">
        <w:t>a</w:t>
      </w:r>
      <w:r w:rsidRPr="006B164C" w:rsidR="00E04B5B">
        <w:t xml:space="preserve"> </w:t>
      </w:r>
      <w:r w:rsidRPr="006B164C">
        <w:t>critical</w:t>
      </w:r>
      <w:r w:rsidRPr="006B164C" w:rsidR="00E04B5B">
        <w:t xml:space="preserve"> </w:t>
      </w:r>
      <w:r w:rsidRPr="006B164C">
        <w:t>issue.</w:t>
      </w:r>
      <w:r w:rsidRPr="006B164C" w:rsidR="00E04B5B">
        <w:t xml:space="preserve"> </w:t>
      </w:r>
      <w:r w:rsidRPr="006B164C">
        <w:t>The</w:t>
      </w:r>
      <w:r w:rsidRPr="006B164C" w:rsidR="00E04B5B">
        <w:t xml:space="preserve"> </w:t>
      </w:r>
      <w:r w:rsidRPr="006B164C">
        <w:t>UK</w:t>
      </w:r>
      <w:r w:rsidRPr="006B164C" w:rsidR="00E04B5B">
        <w:t xml:space="preserve"> </w:t>
      </w:r>
      <w:r w:rsidRPr="006B164C">
        <w:t>side</w:t>
      </w:r>
      <w:r w:rsidRPr="006B164C" w:rsidR="00E04B5B">
        <w:t xml:space="preserve"> </w:t>
      </w:r>
      <w:r w:rsidRPr="006B164C">
        <w:t>is</w:t>
      </w:r>
      <w:r w:rsidRPr="006B164C" w:rsidR="00E04B5B">
        <w:t xml:space="preserve"> </w:t>
      </w:r>
      <w:r w:rsidRPr="006B164C">
        <w:t>not</w:t>
      </w:r>
      <w:r w:rsidRPr="006B164C" w:rsidR="00E04B5B">
        <w:t xml:space="preserve"> </w:t>
      </w:r>
      <w:r w:rsidRPr="006B164C">
        <w:t>particularly</w:t>
      </w:r>
      <w:r w:rsidRPr="006B164C" w:rsidR="00E04B5B">
        <w:t xml:space="preserve"> </w:t>
      </w:r>
      <w:r w:rsidRPr="006B164C">
        <w:t>put</w:t>
      </w:r>
      <w:r w:rsidRPr="006B164C" w:rsidR="00E04B5B">
        <w:t xml:space="preserve"> </w:t>
      </w:r>
      <w:r w:rsidRPr="006B164C">
        <w:t>in</w:t>
      </w:r>
      <w:r w:rsidRPr="006B164C" w:rsidR="00E04B5B">
        <w:t xml:space="preserve"> </w:t>
      </w:r>
      <w:r w:rsidRPr="006B164C">
        <w:t>any</w:t>
      </w:r>
      <w:r w:rsidRPr="006B164C" w:rsidR="00E04B5B">
        <w:t xml:space="preserve"> </w:t>
      </w:r>
      <w:r w:rsidRPr="006B164C">
        <w:t>less</w:t>
      </w:r>
      <w:r w:rsidRPr="006B164C" w:rsidR="00E04B5B">
        <w:t xml:space="preserve"> </w:t>
      </w:r>
      <w:r w:rsidRPr="006B164C">
        <w:t>favourable</w:t>
      </w:r>
      <w:r w:rsidRPr="006B164C" w:rsidR="00E04B5B">
        <w:t xml:space="preserve"> </w:t>
      </w:r>
      <w:r w:rsidRPr="006B164C">
        <w:t>position</w:t>
      </w:r>
      <w:r w:rsidRPr="006B164C" w:rsidR="00E04B5B">
        <w:t xml:space="preserve"> </w:t>
      </w:r>
      <w:r w:rsidRPr="006B164C">
        <w:t>than</w:t>
      </w:r>
      <w:r w:rsidRPr="006B164C" w:rsidR="00E04B5B">
        <w:t xml:space="preserve"> </w:t>
      </w:r>
      <w:r w:rsidRPr="006B164C">
        <w:t>others.</w:t>
      </w:r>
      <w:r w:rsidRPr="006B164C" w:rsidR="00E04B5B">
        <w:t xml:space="preserve"> </w:t>
      </w:r>
      <w:r w:rsidRPr="006B164C">
        <w:t>The</w:t>
      </w:r>
      <w:r w:rsidRPr="006B164C" w:rsidR="00E04B5B">
        <w:t xml:space="preserve"> </w:t>
      </w:r>
      <w:r w:rsidRPr="006B164C">
        <w:t>best</w:t>
      </w:r>
      <w:r w:rsidRPr="006B164C" w:rsidR="00E04B5B">
        <w:t xml:space="preserve"> </w:t>
      </w:r>
      <w:r w:rsidRPr="006B164C">
        <w:t>way</w:t>
      </w:r>
      <w:r w:rsidRPr="006B164C" w:rsidR="00E04B5B">
        <w:t xml:space="preserve"> </w:t>
      </w:r>
      <w:r w:rsidRPr="006B164C">
        <w:t>to</w:t>
      </w:r>
      <w:r w:rsidRPr="006B164C" w:rsidR="00E04B5B">
        <w:t xml:space="preserve"> </w:t>
      </w:r>
      <w:r w:rsidRPr="006B164C">
        <w:t>pursue</w:t>
      </w:r>
      <w:r w:rsidRPr="006B164C" w:rsidR="00E04B5B">
        <w:t xml:space="preserve"> </w:t>
      </w:r>
      <w:r w:rsidRPr="006B164C">
        <w:t>things</w:t>
      </w:r>
      <w:r w:rsidRPr="006B164C" w:rsidR="00E04B5B">
        <w:t xml:space="preserve"> </w:t>
      </w:r>
      <w:r w:rsidRPr="006B164C">
        <w:t>from</w:t>
      </w:r>
      <w:r w:rsidRPr="006B164C" w:rsidR="00E04B5B">
        <w:t xml:space="preserve"> </w:t>
      </w:r>
      <w:r w:rsidRPr="006B164C">
        <w:t>the</w:t>
      </w:r>
      <w:r w:rsidRPr="006B164C" w:rsidR="00E04B5B">
        <w:t xml:space="preserve"> </w:t>
      </w:r>
      <w:r w:rsidRPr="006B164C" w:rsidR="002B4112">
        <w:t>Parliament’s</w:t>
      </w:r>
      <w:r w:rsidRPr="006B164C" w:rsidR="00E04B5B">
        <w:t xml:space="preserve"> </w:t>
      </w:r>
      <w:r w:rsidRPr="006B164C" w:rsidR="002B4112">
        <w:t>and</w:t>
      </w:r>
      <w:r w:rsidRPr="006B164C" w:rsidR="00E04B5B">
        <w:t xml:space="preserve"> </w:t>
      </w:r>
      <w:r w:rsidRPr="006B164C" w:rsidR="002B4112">
        <w:t>from</w:t>
      </w:r>
      <w:r w:rsidRPr="006B164C" w:rsidR="00E04B5B">
        <w:t xml:space="preserve"> </w:t>
      </w:r>
      <w:r w:rsidRPr="006B164C" w:rsidR="002B4112">
        <w:t>the</w:t>
      </w:r>
      <w:r w:rsidRPr="006B164C" w:rsidR="00E04B5B">
        <w:t xml:space="preserve"> </w:t>
      </w:r>
      <w:r w:rsidRPr="006B164C" w:rsidR="002B4112">
        <w:t>Committee’s</w:t>
      </w:r>
      <w:r w:rsidRPr="006B164C" w:rsidR="00E04B5B">
        <w:t xml:space="preserve"> </w:t>
      </w:r>
      <w:r w:rsidRPr="006B164C" w:rsidR="002B4112">
        <w:t>side</w:t>
      </w:r>
      <w:r w:rsidRPr="006B164C" w:rsidR="00E04B5B">
        <w:t xml:space="preserve"> </w:t>
      </w:r>
      <w:r w:rsidRPr="006B164C" w:rsidR="002B4112">
        <w:t>is</w:t>
      </w:r>
      <w:r w:rsidRPr="006B164C" w:rsidR="00E04B5B">
        <w:t xml:space="preserve"> </w:t>
      </w:r>
      <w:r w:rsidRPr="006B164C" w:rsidR="002B4112">
        <w:t>in</w:t>
      </w:r>
      <w:r w:rsidRPr="006B164C" w:rsidR="00E04B5B">
        <w:t xml:space="preserve"> </w:t>
      </w:r>
      <w:r w:rsidRPr="006B164C">
        <w:t>the</w:t>
      </w:r>
      <w:r w:rsidRPr="006B164C" w:rsidR="00E04B5B">
        <w:t xml:space="preserve"> </w:t>
      </w:r>
      <w:r w:rsidRPr="006B164C">
        <w:t>formal</w:t>
      </w:r>
      <w:r w:rsidRPr="006B164C" w:rsidR="00E04B5B">
        <w:t xml:space="preserve"> </w:t>
      </w:r>
      <w:r w:rsidRPr="006B164C">
        <w:t>and</w:t>
      </w:r>
      <w:r w:rsidRPr="006B164C" w:rsidR="00E04B5B">
        <w:t xml:space="preserve"> </w:t>
      </w:r>
      <w:r w:rsidRPr="006B164C">
        <w:t>informal</w:t>
      </w:r>
      <w:r w:rsidRPr="006B164C" w:rsidR="00E04B5B">
        <w:t xml:space="preserve"> </w:t>
      </w:r>
      <w:r w:rsidRPr="006B164C">
        <w:t>context</w:t>
      </w:r>
      <w:r w:rsidRPr="006B164C" w:rsidR="00E04B5B">
        <w:t xml:space="preserve"> </w:t>
      </w:r>
      <w:r w:rsidRPr="006B164C">
        <w:t>with</w:t>
      </w:r>
      <w:r w:rsidRPr="006B164C" w:rsidR="00E04B5B">
        <w:t xml:space="preserve"> </w:t>
      </w:r>
      <w:r w:rsidRPr="006B164C">
        <w:t>other</w:t>
      </w:r>
      <w:r w:rsidRPr="006B164C" w:rsidR="00E04B5B">
        <w:t xml:space="preserve"> </w:t>
      </w:r>
      <w:r w:rsidRPr="006B164C" w:rsidR="00F3194F">
        <w:t>Parliaments</w:t>
      </w:r>
      <w:r w:rsidRPr="006B164C" w:rsidR="00E04B5B">
        <w:t xml:space="preserve"> </w:t>
      </w:r>
      <w:r w:rsidRPr="006B164C">
        <w:t>and</w:t>
      </w:r>
      <w:r w:rsidRPr="006B164C" w:rsidR="00E04B5B">
        <w:t xml:space="preserve"> </w:t>
      </w:r>
      <w:r w:rsidRPr="006B164C">
        <w:t>committees,</w:t>
      </w:r>
      <w:r w:rsidRPr="006B164C" w:rsidR="00E04B5B">
        <w:t xml:space="preserve"> </w:t>
      </w:r>
      <w:r w:rsidRPr="006B164C">
        <w:t>as</w:t>
      </w:r>
      <w:r w:rsidRPr="006B164C" w:rsidR="00E04B5B">
        <w:t xml:space="preserve"> </w:t>
      </w:r>
      <w:r w:rsidRPr="006B164C">
        <w:t>well</w:t>
      </w:r>
      <w:r w:rsidRPr="006B164C" w:rsidR="00E04B5B">
        <w:t xml:space="preserve"> </w:t>
      </w:r>
      <w:r w:rsidRPr="006B164C">
        <w:t>as</w:t>
      </w:r>
      <w:r w:rsidRPr="006B164C" w:rsidR="00E04B5B">
        <w:t xml:space="preserve"> </w:t>
      </w:r>
      <w:r w:rsidRPr="006B164C">
        <w:t>directly</w:t>
      </w:r>
      <w:r w:rsidRPr="006B164C" w:rsidR="00E04B5B">
        <w:t xml:space="preserve"> </w:t>
      </w:r>
      <w:r w:rsidRPr="006B164C">
        <w:t>with</w:t>
      </w:r>
      <w:r w:rsidRPr="006B164C" w:rsidR="00E04B5B">
        <w:t xml:space="preserve"> </w:t>
      </w:r>
      <w:r w:rsidRPr="006B164C">
        <w:t>the</w:t>
      </w:r>
      <w:r w:rsidRPr="006B164C" w:rsidR="00E04B5B">
        <w:t xml:space="preserve"> </w:t>
      </w:r>
      <w:r w:rsidRPr="006B164C" w:rsidR="004E02C1">
        <w:t>joint committee</w:t>
      </w:r>
      <w:r w:rsidRPr="006B164C" w:rsidR="002B4112">
        <w:t>.</w:t>
      </w:r>
      <w:r w:rsidRPr="006B164C" w:rsidR="00E04B5B">
        <w:t xml:space="preserve"> </w:t>
      </w:r>
      <w:r w:rsidRPr="006B164C" w:rsidR="002B4112">
        <w:t>It</w:t>
      </w:r>
      <w:r w:rsidRPr="006B164C" w:rsidR="00E04B5B">
        <w:t xml:space="preserve"> </w:t>
      </w:r>
      <w:r w:rsidRPr="006B164C" w:rsidR="002B4112">
        <w:t>is</w:t>
      </w:r>
      <w:r w:rsidRPr="006B164C" w:rsidR="00E04B5B">
        <w:t xml:space="preserve"> </w:t>
      </w:r>
      <w:r w:rsidRPr="006B164C" w:rsidR="002B4112">
        <w:t>no</w:t>
      </w:r>
      <w:r w:rsidRPr="006B164C" w:rsidR="00E04B5B">
        <w:t xml:space="preserve"> </w:t>
      </w:r>
      <w:r w:rsidRPr="006B164C">
        <w:t>more</w:t>
      </w:r>
      <w:r w:rsidRPr="006B164C" w:rsidR="00E04B5B">
        <w:t xml:space="preserve"> </w:t>
      </w:r>
      <w:r w:rsidRPr="006B164C">
        <w:t>transparent</w:t>
      </w:r>
      <w:r w:rsidRPr="006B164C" w:rsidR="00E04B5B">
        <w:t xml:space="preserve"> </w:t>
      </w:r>
      <w:r w:rsidRPr="006B164C">
        <w:t>for</w:t>
      </w:r>
      <w:r w:rsidRPr="006B164C" w:rsidR="00E04B5B">
        <w:t xml:space="preserve"> </w:t>
      </w:r>
      <w:r w:rsidRPr="006B164C">
        <w:t>other</w:t>
      </w:r>
      <w:r w:rsidRPr="006B164C" w:rsidR="00E04B5B">
        <w:t xml:space="preserve"> </w:t>
      </w:r>
      <w:r w:rsidRPr="006B164C">
        <w:t>members,</w:t>
      </w:r>
      <w:r w:rsidRPr="006B164C" w:rsidR="00E04B5B">
        <w:t xml:space="preserve"> </w:t>
      </w:r>
      <w:r w:rsidRPr="006B164C">
        <w:t>if</w:t>
      </w:r>
      <w:r w:rsidRPr="006B164C" w:rsidR="00E04B5B">
        <w:t xml:space="preserve"> </w:t>
      </w:r>
      <w:r w:rsidRPr="006B164C">
        <w:t>I</w:t>
      </w:r>
      <w:r w:rsidRPr="006B164C" w:rsidR="00E04B5B">
        <w:t xml:space="preserve"> </w:t>
      </w:r>
      <w:r w:rsidRPr="006B164C">
        <w:t>understood</w:t>
      </w:r>
      <w:r w:rsidRPr="006B164C" w:rsidR="00E04B5B">
        <w:t xml:space="preserve"> </w:t>
      </w:r>
      <w:r w:rsidRPr="006B164C">
        <w:t>your</w:t>
      </w:r>
      <w:r w:rsidRPr="006B164C" w:rsidR="00E04B5B">
        <w:t xml:space="preserve"> </w:t>
      </w:r>
      <w:r w:rsidRPr="006B164C">
        <w:t>question</w:t>
      </w:r>
      <w:r w:rsidRPr="006B164C" w:rsidR="00E04B5B">
        <w:t xml:space="preserve"> </w:t>
      </w:r>
      <w:r w:rsidRPr="006B164C">
        <w:t>correctly.</w:t>
      </w:r>
    </w:p>
    <w:p w:rsidR="0028175D" w:rsidRPr="006B164C" w:rsidP="002B4112">
      <w:pPr>
        <w:pStyle w:val="Question"/>
        <w:numPr>
          <w:ilvl w:val="0"/>
          <w:numId w:val="0"/>
        </w:numPr>
        <w:ind w:left="794"/>
      </w:pPr>
      <w:sdt>
        <w:sdtPr>
          <w:alias w:val="Member"/>
          <w:tag w:val="&lt;Member mnisId='413' dodsId='25735'&gt;"/>
          <w:id w:val="1937243492"/>
          <w:placeholder>
            <w:docPart w:val="DefaultPlaceholder_1082065158"/>
          </w:placeholder>
          <w:richText/>
        </w:sdtPr>
        <w:sdtContent>
          <w:r w:rsidRPr="006B164C">
            <w:rPr>
              <w:b/>
            </w:rPr>
            <w:t>Chair:</w:t>
          </w:r>
        </w:sdtContent>
      </w:sdt>
      <w:r w:rsidRPr="006B164C" w:rsidR="00E04B5B">
        <w:t xml:space="preserve"> </w:t>
      </w:r>
      <w:r w:rsidRPr="006B164C" w:rsidR="00723E8D">
        <w:t>You</w:t>
      </w:r>
      <w:r w:rsidRPr="006B164C" w:rsidR="00E04B5B">
        <w:t xml:space="preserve"> </w:t>
      </w:r>
      <w:r w:rsidRPr="006B164C" w:rsidR="00723E8D">
        <w:t>did</w:t>
      </w:r>
      <w:r w:rsidRPr="006B164C" w:rsidR="00E04B5B">
        <w:t xml:space="preserve"> </w:t>
      </w:r>
      <w:r w:rsidRPr="006B164C" w:rsidR="00723E8D">
        <w:t>indeed</w:t>
      </w:r>
      <w:r w:rsidRPr="006B164C" w:rsidR="00E04B5B">
        <w:t xml:space="preserve"> </w:t>
      </w:r>
      <w:r w:rsidRPr="006B164C" w:rsidR="00723E8D">
        <w:t>and</w:t>
      </w:r>
      <w:r w:rsidRPr="006B164C" w:rsidR="00E04B5B">
        <w:t xml:space="preserve"> </w:t>
      </w:r>
      <w:r w:rsidRPr="006B164C" w:rsidR="00723E8D">
        <w:t>you</w:t>
      </w:r>
      <w:r w:rsidRPr="006B164C" w:rsidR="00E04B5B">
        <w:t xml:space="preserve"> </w:t>
      </w:r>
      <w:r w:rsidRPr="006B164C" w:rsidR="00723E8D">
        <w:t>are</w:t>
      </w:r>
      <w:r w:rsidRPr="006B164C" w:rsidR="00E04B5B">
        <w:t xml:space="preserve"> </w:t>
      </w:r>
      <w:r w:rsidRPr="006B164C" w:rsidR="00723E8D">
        <w:t>saying</w:t>
      </w:r>
      <w:r w:rsidRPr="006B164C" w:rsidR="00E04B5B">
        <w:t xml:space="preserve"> </w:t>
      </w:r>
      <w:r w:rsidRPr="006B164C" w:rsidR="00723E8D">
        <w:t>that</w:t>
      </w:r>
      <w:r w:rsidRPr="006B164C" w:rsidR="00E04B5B">
        <w:t xml:space="preserve"> </w:t>
      </w:r>
      <w:r w:rsidRPr="006B164C" w:rsidR="00723E8D">
        <w:t>we</w:t>
      </w:r>
      <w:r w:rsidRPr="006B164C" w:rsidR="00E04B5B">
        <w:t xml:space="preserve"> </w:t>
      </w:r>
      <w:r w:rsidRPr="006B164C" w:rsidR="00723E8D">
        <w:t>are</w:t>
      </w:r>
      <w:r w:rsidRPr="006B164C" w:rsidR="00E04B5B">
        <w:t xml:space="preserve"> </w:t>
      </w:r>
      <w:r w:rsidRPr="006B164C" w:rsidR="00723E8D">
        <w:t>all</w:t>
      </w:r>
      <w:r w:rsidRPr="006B164C" w:rsidR="00E04B5B">
        <w:t xml:space="preserve"> </w:t>
      </w:r>
      <w:r w:rsidRPr="006B164C" w:rsidR="00723E8D">
        <w:t>in</w:t>
      </w:r>
      <w:r w:rsidRPr="006B164C" w:rsidR="00E04B5B">
        <w:t xml:space="preserve"> </w:t>
      </w:r>
      <w:r w:rsidRPr="006B164C" w:rsidR="00723E8D">
        <w:t>the</w:t>
      </w:r>
      <w:r w:rsidRPr="006B164C" w:rsidR="00E04B5B">
        <w:t xml:space="preserve"> </w:t>
      </w:r>
      <w:r w:rsidRPr="006B164C" w:rsidR="00723E8D">
        <w:t>dark</w:t>
      </w:r>
      <w:r w:rsidRPr="006B164C" w:rsidR="00E04B5B">
        <w:t xml:space="preserve"> </w:t>
      </w:r>
      <w:r w:rsidRPr="006B164C" w:rsidR="00723E8D">
        <w:t>at</w:t>
      </w:r>
      <w:r w:rsidRPr="006B164C" w:rsidR="00E04B5B">
        <w:t xml:space="preserve"> </w:t>
      </w:r>
      <w:r w:rsidRPr="006B164C" w:rsidR="00723E8D">
        <w:t>the</w:t>
      </w:r>
      <w:r w:rsidRPr="006B164C" w:rsidR="00E04B5B">
        <w:t xml:space="preserve"> </w:t>
      </w:r>
      <w:r w:rsidRPr="006B164C" w:rsidR="00723E8D">
        <w:t>moment.</w:t>
      </w:r>
    </w:p>
    <w:p w:rsidR="00723E8D" w:rsidRPr="006B164C" w:rsidP="00723E8D">
      <w:pPr>
        <w:pStyle w:val="Answer"/>
      </w:pPr>
      <w:sdt>
        <w:sdtPr>
          <w:alias w:val="Witness"/>
          <w:id w:val="508501295"/>
          <w:placeholder>
            <w:docPart w:val="DefaultPlaceholder_1082065158"/>
          </w:placeholder>
          <w:richText/>
        </w:sdtPr>
        <w:sdtContent>
          <w:r w:rsidRPr="006B164C">
            <w:rPr>
              <w:b/>
              <w:i/>
            </w:rPr>
            <w:t>Dr</w:t>
          </w:r>
          <w:r w:rsidRPr="006B164C" w:rsidR="00E04B5B">
            <w:rPr>
              <w:b/>
              <w:i/>
            </w:rPr>
            <w:t xml:space="preserve"> </w:t>
          </w:r>
          <w:r w:rsidRPr="006B164C">
            <w:rPr>
              <w:b/>
              <w:i/>
            </w:rPr>
            <w:t>Hagemann:</w:t>
          </w:r>
        </w:sdtContent>
      </w:sdt>
      <w:r w:rsidRPr="006B164C" w:rsidR="00E04B5B">
        <w:t xml:space="preserve"> </w:t>
      </w:r>
      <w:r w:rsidRPr="006B164C">
        <w:t>Yes.</w:t>
      </w:r>
    </w:p>
    <w:p w:rsidR="00723E8D" w:rsidRPr="006B164C" w:rsidP="0028175D">
      <w:pPr>
        <w:pStyle w:val="Answer"/>
      </w:pPr>
      <w:sdt>
        <w:sdtPr>
          <w:alias w:val="Witness"/>
          <w:id w:val="659268745"/>
          <w:placeholder>
            <w:docPart w:val="DefaultPlaceholder_1082065158"/>
          </w:placeholder>
          <w:richText/>
        </w:sdtPr>
        <w:sdtContent>
          <w:r w:rsidRPr="006B164C" w:rsidR="001D1A00">
            <w:rPr>
              <w:b/>
              <w:i/>
            </w:rPr>
            <w:t>Professor</w:t>
          </w:r>
          <w:r w:rsidRPr="006B164C" w:rsidR="00E04B5B">
            <w:rPr>
              <w:b/>
              <w:i/>
            </w:rPr>
            <w:t xml:space="preserve"> </w:t>
          </w:r>
          <w:r w:rsidRPr="006B164C" w:rsidR="001D1A00">
            <w:rPr>
              <w:b/>
              <w:i/>
            </w:rPr>
            <w:t>Usherwood:</w:t>
          </w:r>
        </w:sdtContent>
      </w:sdt>
      <w:r w:rsidRPr="006B164C" w:rsidR="00E04B5B">
        <w:t xml:space="preserve"> </w:t>
      </w:r>
      <w:r w:rsidRPr="006B164C" w:rsidR="00F3194F">
        <w:t xml:space="preserve">One </w:t>
      </w:r>
      <w:r w:rsidRPr="006B164C" w:rsidR="0028175D">
        <w:t>difference</w:t>
      </w:r>
      <w:r w:rsidRPr="006B164C" w:rsidR="00E04B5B">
        <w:t xml:space="preserve"> </w:t>
      </w:r>
      <w:r w:rsidRPr="006B164C" w:rsidR="0028175D">
        <w:t>is</w:t>
      </w:r>
      <w:r w:rsidRPr="006B164C" w:rsidR="00E04B5B">
        <w:t xml:space="preserve"> </w:t>
      </w:r>
      <w:r w:rsidRPr="006B164C" w:rsidR="0028175D">
        <w:t>that</w:t>
      </w:r>
      <w:r w:rsidRPr="006B164C" w:rsidR="00E04B5B">
        <w:t xml:space="preserve"> </w:t>
      </w:r>
      <w:r w:rsidRPr="006B164C" w:rsidR="0028175D">
        <w:t>EU</w:t>
      </w:r>
      <w:r w:rsidRPr="006B164C" w:rsidR="00E04B5B">
        <w:t xml:space="preserve"> </w:t>
      </w:r>
      <w:r w:rsidRPr="006B164C" w:rsidR="0028175D">
        <w:t>member</w:t>
      </w:r>
      <w:r w:rsidRPr="006B164C" w:rsidR="00E04B5B">
        <w:t xml:space="preserve"> </w:t>
      </w:r>
      <w:r w:rsidRPr="006B164C" w:rsidR="0028175D">
        <w:t>states</w:t>
      </w:r>
      <w:r w:rsidRPr="006B164C" w:rsidR="00E04B5B">
        <w:t xml:space="preserve"> </w:t>
      </w:r>
      <w:r w:rsidRPr="006B164C" w:rsidR="0028175D">
        <w:t>probably</w:t>
      </w:r>
      <w:r w:rsidRPr="006B164C" w:rsidR="00E04B5B">
        <w:t xml:space="preserve"> </w:t>
      </w:r>
      <w:r w:rsidRPr="006B164C" w:rsidR="0028175D">
        <w:t>have</w:t>
      </w:r>
      <w:r w:rsidRPr="006B164C" w:rsidR="00E04B5B">
        <w:t xml:space="preserve"> </w:t>
      </w:r>
      <w:r w:rsidRPr="006B164C" w:rsidR="0028175D">
        <w:t>more</w:t>
      </w:r>
      <w:r w:rsidRPr="006B164C" w:rsidR="00E04B5B">
        <w:t xml:space="preserve"> </w:t>
      </w:r>
      <w:r w:rsidRPr="006B164C" w:rsidR="0028175D">
        <w:t>trust</w:t>
      </w:r>
      <w:r w:rsidRPr="006B164C" w:rsidR="00E04B5B">
        <w:t xml:space="preserve"> </w:t>
      </w:r>
      <w:r w:rsidRPr="006B164C" w:rsidR="0028175D">
        <w:t>in</w:t>
      </w:r>
      <w:r w:rsidRPr="006B164C" w:rsidR="00E04B5B">
        <w:t xml:space="preserve"> </w:t>
      </w:r>
      <w:r w:rsidRPr="006B164C" w:rsidR="0028175D">
        <w:t>the</w:t>
      </w:r>
      <w:r w:rsidRPr="006B164C" w:rsidR="00E04B5B">
        <w:t xml:space="preserve"> </w:t>
      </w:r>
      <w:r w:rsidRPr="006B164C">
        <w:t>C</w:t>
      </w:r>
      <w:r w:rsidRPr="006B164C" w:rsidR="0028175D">
        <w:t>ommission</w:t>
      </w:r>
      <w:r w:rsidRPr="006B164C" w:rsidR="00E04B5B">
        <w:t xml:space="preserve"> </w:t>
      </w:r>
      <w:r w:rsidRPr="006B164C" w:rsidR="0028175D">
        <w:t>to</w:t>
      </w:r>
      <w:r w:rsidRPr="006B164C" w:rsidR="00E04B5B">
        <w:t xml:space="preserve"> </w:t>
      </w:r>
      <w:r w:rsidRPr="006B164C" w:rsidR="0028175D">
        <w:t>represent</w:t>
      </w:r>
      <w:r w:rsidRPr="006B164C" w:rsidR="00E04B5B">
        <w:t xml:space="preserve"> </w:t>
      </w:r>
      <w:r w:rsidRPr="006B164C">
        <w:t>their</w:t>
      </w:r>
      <w:r w:rsidRPr="006B164C" w:rsidR="00E04B5B">
        <w:t xml:space="preserve"> </w:t>
      </w:r>
      <w:r w:rsidRPr="006B164C">
        <w:t>views,</w:t>
      </w:r>
      <w:r w:rsidRPr="006B164C" w:rsidR="00E04B5B">
        <w:t xml:space="preserve"> </w:t>
      </w:r>
      <w:r w:rsidRPr="006B164C" w:rsidR="0028175D">
        <w:t>because</w:t>
      </w:r>
      <w:r w:rsidRPr="006B164C" w:rsidR="00E04B5B">
        <w:t xml:space="preserve"> </w:t>
      </w:r>
      <w:r w:rsidRPr="006B164C" w:rsidR="0028175D">
        <w:t>they</w:t>
      </w:r>
      <w:r w:rsidRPr="006B164C" w:rsidR="00E04B5B">
        <w:t xml:space="preserve"> </w:t>
      </w:r>
      <w:r w:rsidRPr="006B164C" w:rsidR="0028175D">
        <w:t>sit</w:t>
      </w:r>
      <w:r w:rsidRPr="006B164C" w:rsidR="00E04B5B">
        <w:t xml:space="preserve"> </w:t>
      </w:r>
      <w:r w:rsidRPr="006B164C" w:rsidR="0028175D">
        <w:t>within</w:t>
      </w:r>
      <w:r w:rsidRPr="006B164C" w:rsidR="00E04B5B">
        <w:t xml:space="preserve"> </w:t>
      </w:r>
      <w:r w:rsidRPr="006B164C" w:rsidR="0028175D">
        <w:t>a</w:t>
      </w:r>
      <w:r w:rsidRPr="006B164C" w:rsidR="00E04B5B">
        <w:t xml:space="preserve"> </w:t>
      </w:r>
      <w:r w:rsidRPr="006B164C" w:rsidR="0028175D">
        <w:t>wider</w:t>
      </w:r>
      <w:r w:rsidRPr="006B164C" w:rsidR="00E04B5B">
        <w:t xml:space="preserve"> </w:t>
      </w:r>
      <w:r w:rsidRPr="006B164C" w:rsidR="0028175D">
        <w:t>set</w:t>
      </w:r>
      <w:r w:rsidRPr="006B164C" w:rsidR="00E04B5B">
        <w:t xml:space="preserve"> </w:t>
      </w:r>
      <w:r w:rsidRPr="006B164C" w:rsidR="0028175D">
        <w:t>of</w:t>
      </w:r>
      <w:r w:rsidRPr="006B164C" w:rsidR="00E04B5B">
        <w:t xml:space="preserve"> </w:t>
      </w:r>
      <w:r w:rsidRPr="006B164C" w:rsidR="0028175D">
        <w:t>interactions</w:t>
      </w:r>
      <w:r w:rsidRPr="006B164C" w:rsidR="00E04B5B">
        <w:t xml:space="preserve"> </w:t>
      </w:r>
      <w:r w:rsidRPr="006B164C" w:rsidR="0028175D">
        <w:t>and</w:t>
      </w:r>
      <w:r w:rsidRPr="006B164C" w:rsidR="00E04B5B">
        <w:t xml:space="preserve"> </w:t>
      </w:r>
      <w:r w:rsidRPr="006B164C" w:rsidR="0028175D">
        <w:t>processes.</w:t>
      </w:r>
      <w:r w:rsidRPr="006B164C" w:rsidR="00E04B5B">
        <w:t xml:space="preserve"> </w:t>
      </w:r>
      <w:r w:rsidRPr="006B164C" w:rsidR="0028175D">
        <w:t>There</w:t>
      </w:r>
      <w:r w:rsidRPr="006B164C" w:rsidR="00E04B5B">
        <w:t xml:space="preserve"> </w:t>
      </w:r>
      <w:r w:rsidRPr="006B164C" w:rsidR="0028175D">
        <w:t>has</w:t>
      </w:r>
      <w:r w:rsidRPr="006B164C" w:rsidR="00E04B5B">
        <w:t xml:space="preserve"> </w:t>
      </w:r>
      <w:r w:rsidRPr="006B164C" w:rsidR="0028175D">
        <w:t>been</w:t>
      </w:r>
      <w:r w:rsidRPr="006B164C" w:rsidR="00E04B5B">
        <w:t xml:space="preserve"> </w:t>
      </w:r>
      <w:r w:rsidRPr="006B164C" w:rsidR="0028175D">
        <w:t>a</w:t>
      </w:r>
      <w:r w:rsidRPr="006B164C" w:rsidR="00E04B5B">
        <w:t xml:space="preserve"> </w:t>
      </w:r>
      <w:r w:rsidRPr="006B164C" w:rsidR="0028175D">
        <w:t>high</w:t>
      </w:r>
      <w:r w:rsidRPr="006B164C" w:rsidR="00E04B5B">
        <w:t xml:space="preserve"> </w:t>
      </w:r>
      <w:r w:rsidRPr="006B164C" w:rsidR="0028175D">
        <w:t>level</w:t>
      </w:r>
      <w:r w:rsidRPr="006B164C" w:rsidR="00E04B5B">
        <w:t xml:space="preserve"> </w:t>
      </w:r>
      <w:r w:rsidRPr="006B164C" w:rsidR="0028175D">
        <w:t>of</w:t>
      </w:r>
      <w:r w:rsidRPr="006B164C" w:rsidR="00E04B5B">
        <w:t xml:space="preserve"> </w:t>
      </w:r>
      <w:r w:rsidRPr="006B164C" w:rsidR="0028175D">
        <w:t>pulling</w:t>
      </w:r>
      <w:r w:rsidRPr="006B164C" w:rsidR="00E04B5B">
        <w:t xml:space="preserve"> </w:t>
      </w:r>
      <w:r w:rsidRPr="006B164C" w:rsidR="0028175D">
        <w:t>member</w:t>
      </w:r>
      <w:r w:rsidRPr="006B164C" w:rsidR="00E04B5B">
        <w:t xml:space="preserve"> </w:t>
      </w:r>
      <w:r w:rsidRPr="006B164C" w:rsidR="0028175D">
        <w:t>states</w:t>
      </w:r>
      <w:r w:rsidRPr="006B164C" w:rsidR="00E04B5B">
        <w:t xml:space="preserve"> </w:t>
      </w:r>
      <w:r w:rsidRPr="006B164C" w:rsidR="0028175D">
        <w:t>into</w:t>
      </w:r>
      <w:r w:rsidRPr="006B164C" w:rsidR="00E04B5B">
        <w:t xml:space="preserve"> </w:t>
      </w:r>
      <w:r w:rsidRPr="006B164C" w:rsidR="0028175D">
        <w:t>the</w:t>
      </w:r>
      <w:r w:rsidRPr="006B164C" w:rsidR="00E04B5B">
        <w:t xml:space="preserve"> </w:t>
      </w:r>
      <w:r w:rsidRPr="006B164C" w:rsidR="00F3194F">
        <w:t xml:space="preserve">article </w:t>
      </w:r>
      <w:r w:rsidRPr="006B164C" w:rsidR="0028175D">
        <w:t>50</w:t>
      </w:r>
      <w:r w:rsidRPr="006B164C" w:rsidR="00E04B5B">
        <w:t xml:space="preserve"> </w:t>
      </w:r>
      <w:r w:rsidRPr="006B164C" w:rsidR="0028175D">
        <w:t>process</w:t>
      </w:r>
      <w:r w:rsidRPr="006B164C" w:rsidR="00E04B5B">
        <w:t xml:space="preserve"> </w:t>
      </w:r>
      <w:r w:rsidRPr="006B164C" w:rsidR="0028175D">
        <w:t>and</w:t>
      </w:r>
      <w:r w:rsidRPr="006B164C">
        <w:t>,</w:t>
      </w:r>
      <w:r w:rsidRPr="006B164C" w:rsidR="00E04B5B">
        <w:t xml:space="preserve"> </w:t>
      </w:r>
      <w:r w:rsidRPr="006B164C" w:rsidR="0028175D">
        <w:t>now</w:t>
      </w:r>
      <w:r w:rsidRPr="006B164C">
        <w:t>,</w:t>
      </w:r>
      <w:r w:rsidRPr="006B164C" w:rsidR="00E04B5B">
        <w:t xml:space="preserve"> </w:t>
      </w:r>
      <w:r w:rsidRPr="006B164C" w:rsidR="0028175D">
        <w:t>the</w:t>
      </w:r>
      <w:r w:rsidRPr="006B164C" w:rsidR="00E04B5B">
        <w:t xml:space="preserve"> </w:t>
      </w:r>
      <w:r w:rsidRPr="006B164C" w:rsidR="0028175D">
        <w:t>future</w:t>
      </w:r>
      <w:r w:rsidRPr="006B164C" w:rsidR="00F3194F">
        <w:t xml:space="preserve"> </w:t>
      </w:r>
      <w:r w:rsidRPr="006B164C" w:rsidR="0028175D">
        <w:t>relationship</w:t>
      </w:r>
      <w:r w:rsidRPr="006B164C" w:rsidR="00E04B5B">
        <w:t xml:space="preserve"> </w:t>
      </w:r>
      <w:r w:rsidRPr="006B164C" w:rsidR="0028175D">
        <w:t>negotiations.</w:t>
      </w:r>
      <w:r w:rsidRPr="006B164C" w:rsidR="00E04B5B">
        <w:t xml:space="preserve"> </w:t>
      </w:r>
      <w:r w:rsidRPr="006B164C" w:rsidR="0028175D">
        <w:t>Member</w:t>
      </w:r>
      <w:r w:rsidRPr="006B164C" w:rsidR="00E04B5B">
        <w:t xml:space="preserve"> </w:t>
      </w:r>
      <w:r w:rsidRPr="006B164C" w:rsidR="0028175D">
        <w:t>states</w:t>
      </w:r>
      <w:r w:rsidRPr="006B164C" w:rsidR="00E04B5B">
        <w:t xml:space="preserve"> </w:t>
      </w:r>
      <w:r w:rsidRPr="006B164C" w:rsidR="0028175D">
        <w:t>generally</w:t>
      </w:r>
      <w:r w:rsidRPr="006B164C" w:rsidR="00E04B5B">
        <w:t xml:space="preserve"> </w:t>
      </w:r>
      <w:r w:rsidRPr="006B164C" w:rsidR="0028175D">
        <w:t>know</w:t>
      </w:r>
      <w:r w:rsidRPr="006B164C" w:rsidR="00E04B5B">
        <w:t xml:space="preserve"> </w:t>
      </w:r>
      <w:r w:rsidRPr="006B164C" w:rsidR="0028175D">
        <w:t>where</w:t>
      </w:r>
      <w:r w:rsidRPr="006B164C" w:rsidR="00E04B5B">
        <w:t xml:space="preserve"> </w:t>
      </w:r>
      <w:r w:rsidRPr="006B164C" w:rsidR="0028175D">
        <w:t>the</w:t>
      </w:r>
      <w:r w:rsidRPr="006B164C" w:rsidR="00E04B5B">
        <w:t xml:space="preserve"> </w:t>
      </w:r>
      <w:r w:rsidRPr="006B164C" w:rsidR="0028175D">
        <w:t>Commission</w:t>
      </w:r>
      <w:r w:rsidRPr="006B164C" w:rsidR="00E04B5B">
        <w:t xml:space="preserve"> </w:t>
      </w:r>
      <w:r w:rsidRPr="006B164C" w:rsidR="0028175D">
        <w:t>is</w:t>
      </w:r>
      <w:r w:rsidRPr="006B164C" w:rsidR="00E04B5B">
        <w:t xml:space="preserve"> </w:t>
      </w:r>
      <w:r w:rsidRPr="006B164C">
        <w:t>and</w:t>
      </w:r>
      <w:r w:rsidRPr="006B164C" w:rsidR="00E04B5B">
        <w:t xml:space="preserve"> </w:t>
      </w:r>
      <w:r w:rsidRPr="006B164C" w:rsidR="0028175D">
        <w:t>what</w:t>
      </w:r>
      <w:r w:rsidRPr="006B164C" w:rsidR="00E04B5B">
        <w:t xml:space="preserve"> </w:t>
      </w:r>
      <w:r w:rsidRPr="006B164C" w:rsidR="0028175D">
        <w:t>the</w:t>
      </w:r>
      <w:r w:rsidRPr="006B164C" w:rsidR="00E04B5B">
        <w:t xml:space="preserve"> </w:t>
      </w:r>
      <w:r w:rsidRPr="006B164C" w:rsidR="0028175D">
        <w:t>issues</w:t>
      </w:r>
      <w:r w:rsidRPr="006B164C" w:rsidR="00E04B5B">
        <w:t xml:space="preserve"> </w:t>
      </w:r>
      <w:r w:rsidRPr="006B164C" w:rsidR="0028175D">
        <w:t>are.</w:t>
      </w:r>
      <w:r w:rsidRPr="006B164C" w:rsidR="00E04B5B">
        <w:t xml:space="preserve"> </w:t>
      </w:r>
      <w:r w:rsidRPr="006B164C" w:rsidR="0028175D">
        <w:t>They</w:t>
      </w:r>
      <w:r w:rsidRPr="006B164C" w:rsidR="00E04B5B">
        <w:t xml:space="preserve"> </w:t>
      </w:r>
      <w:r w:rsidRPr="006B164C" w:rsidR="0028175D">
        <w:t>have</w:t>
      </w:r>
      <w:r w:rsidRPr="006B164C" w:rsidR="00E04B5B">
        <w:t xml:space="preserve"> </w:t>
      </w:r>
      <w:r w:rsidRPr="006B164C" w:rsidR="0028175D">
        <w:t>a</w:t>
      </w:r>
      <w:r w:rsidRPr="006B164C" w:rsidR="00E04B5B">
        <w:t xml:space="preserve"> </w:t>
      </w:r>
      <w:r w:rsidRPr="006B164C" w:rsidR="0028175D">
        <w:t>good</w:t>
      </w:r>
      <w:r w:rsidRPr="006B164C" w:rsidR="00E04B5B">
        <w:t xml:space="preserve"> </w:t>
      </w:r>
      <w:r w:rsidRPr="006B164C" w:rsidR="0028175D">
        <w:t>understanding</w:t>
      </w:r>
      <w:r w:rsidRPr="006B164C" w:rsidR="00E04B5B">
        <w:t xml:space="preserve"> </w:t>
      </w:r>
      <w:r w:rsidRPr="006B164C" w:rsidR="0028175D">
        <w:t>of</w:t>
      </w:r>
      <w:r w:rsidRPr="006B164C" w:rsidR="00E04B5B">
        <w:t xml:space="preserve"> </w:t>
      </w:r>
      <w:r w:rsidRPr="006B164C" w:rsidR="0028175D">
        <w:t>the</w:t>
      </w:r>
      <w:r w:rsidRPr="006B164C" w:rsidR="00E04B5B">
        <w:t xml:space="preserve"> </w:t>
      </w:r>
      <w:r w:rsidRPr="006B164C" w:rsidR="0028175D">
        <w:t>detail</w:t>
      </w:r>
      <w:r w:rsidRPr="006B164C" w:rsidR="00E04B5B">
        <w:t xml:space="preserve"> </w:t>
      </w:r>
      <w:r w:rsidRPr="006B164C">
        <w:t>of</w:t>
      </w:r>
      <w:r w:rsidRPr="006B164C" w:rsidR="00E04B5B">
        <w:t xml:space="preserve"> </w:t>
      </w:r>
      <w:r w:rsidRPr="006B164C" w:rsidR="00F3194F">
        <w:t>that</w:t>
      </w:r>
      <w:r w:rsidRPr="006B164C" w:rsidR="00E04B5B">
        <w:t xml:space="preserve"> </w:t>
      </w:r>
      <w:r w:rsidRPr="006B164C">
        <w:t>whole</w:t>
      </w:r>
      <w:r w:rsidRPr="006B164C" w:rsidR="00E04B5B">
        <w:t xml:space="preserve"> </w:t>
      </w:r>
      <w:r w:rsidRPr="006B164C">
        <w:t>range</w:t>
      </w:r>
      <w:r w:rsidRPr="006B164C" w:rsidR="00E04B5B">
        <w:t xml:space="preserve"> </w:t>
      </w:r>
      <w:r w:rsidRPr="006B164C">
        <w:t>of</w:t>
      </w:r>
      <w:r w:rsidRPr="006B164C" w:rsidR="00E04B5B">
        <w:t xml:space="preserve"> </w:t>
      </w:r>
      <w:r w:rsidRPr="006B164C">
        <w:t>things</w:t>
      </w:r>
      <w:r w:rsidRPr="006B164C" w:rsidR="0028175D">
        <w:t>,</w:t>
      </w:r>
      <w:r w:rsidRPr="006B164C" w:rsidR="00E04B5B">
        <w:t xml:space="preserve"> </w:t>
      </w:r>
      <w:r w:rsidRPr="006B164C" w:rsidR="0028175D">
        <w:t>which</w:t>
      </w:r>
      <w:r w:rsidRPr="006B164C" w:rsidR="00E04B5B">
        <w:t xml:space="preserve"> </w:t>
      </w:r>
      <w:r w:rsidRPr="006B164C" w:rsidR="0028175D">
        <w:t>then</w:t>
      </w:r>
      <w:r w:rsidRPr="006B164C" w:rsidR="00E04B5B">
        <w:t xml:space="preserve"> </w:t>
      </w:r>
      <w:r w:rsidRPr="006B164C" w:rsidR="0028175D">
        <w:t>feeds</w:t>
      </w:r>
      <w:r w:rsidRPr="006B164C" w:rsidR="00E04B5B">
        <w:t xml:space="preserve"> </w:t>
      </w:r>
      <w:r w:rsidRPr="006B164C" w:rsidR="0028175D">
        <w:t>over</w:t>
      </w:r>
      <w:r w:rsidRPr="006B164C" w:rsidR="00E04B5B">
        <w:t xml:space="preserve"> </w:t>
      </w:r>
      <w:r w:rsidRPr="006B164C" w:rsidR="0028175D">
        <w:t>into</w:t>
      </w:r>
      <w:r w:rsidRPr="006B164C" w:rsidR="00E04B5B">
        <w:t xml:space="preserve"> </w:t>
      </w:r>
      <w:r w:rsidRPr="006B164C" w:rsidR="0028175D">
        <w:t>the</w:t>
      </w:r>
      <w:r w:rsidRPr="006B164C" w:rsidR="00E04B5B">
        <w:t xml:space="preserve"> </w:t>
      </w:r>
      <w:r w:rsidRPr="006B164C" w:rsidR="004E02C1">
        <w:t>joint committee</w:t>
      </w:r>
      <w:r w:rsidRPr="006B164C" w:rsidR="00E04B5B">
        <w:t xml:space="preserve"> </w:t>
      </w:r>
      <w:r w:rsidRPr="006B164C" w:rsidR="0028175D">
        <w:t>to</w:t>
      </w:r>
      <w:r w:rsidRPr="006B164C" w:rsidR="00E04B5B">
        <w:t xml:space="preserve"> </w:t>
      </w:r>
      <w:r w:rsidRPr="006B164C" w:rsidR="0028175D">
        <w:t>allow</w:t>
      </w:r>
      <w:r w:rsidRPr="006B164C" w:rsidR="00E04B5B">
        <w:t xml:space="preserve"> </w:t>
      </w:r>
      <w:r w:rsidRPr="006B164C" w:rsidR="0028175D">
        <w:t>them</w:t>
      </w:r>
      <w:r w:rsidRPr="006B164C" w:rsidR="00E04B5B">
        <w:t xml:space="preserve"> </w:t>
      </w:r>
      <w:r w:rsidRPr="006B164C" w:rsidR="0028175D">
        <w:t>a</w:t>
      </w:r>
      <w:r w:rsidRPr="006B164C" w:rsidR="00E04B5B">
        <w:t xml:space="preserve"> </w:t>
      </w:r>
      <w:r w:rsidRPr="006B164C" w:rsidR="0028175D">
        <w:t>degree</w:t>
      </w:r>
      <w:r w:rsidRPr="006B164C" w:rsidR="00E04B5B">
        <w:t xml:space="preserve"> </w:t>
      </w:r>
      <w:r w:rsidRPr="006B164C" w:rsidR="0028175D">
        <w:t>of</w:t>
      </w:r>
      <w:r w:rsidRPr="006B164C" w:rsidR="00E04B5B">
        <w:t xml:space="preserve"> </w:t>
      </w:r>
      <w:r w:rsidRPr="006B164C" w:rsidR="0028175D">
        <w:t>understanding</w:t>
      </w:r>
      <w:r w:rsidRPr="006B164C">
        <w:t>.</w:t>
      </w:r>
    </w:p>
    <w:p w:rsidR="0028175D" w:rsidRPr="006B164C" w:rsidP="0028175D">
      <w:pPr>
        <w:pStyle w:val="Answer"/>
      </w:pPr>
      <w:r w:rsidRPr="006B164C">
        <w:t xml:space="preserve">It </w:t>
      </w:r>
      <w:r w:rsidRPr="006B164C">
        <w:t>is</w:t>
      </w:r>
      <w:r w:rsidRPr="006B164C" w:rsidR="00E04B5B">
        <w:t xml:space="preserve"> </w:t>
      </w:r>
      <w:r w:rsidRPr="006B164C">
        <w:t>the</w:t>
      </w:r>
      <w:r w:rsidRPr="006B164C" w:rsidR="00E04B5B">
        <w:t xml:space="preserve"> </w:t>
      </w:r>
      <w:r w:rsidRPr="006B164C">
        <w:t>same</w:t>
      </w:r>
      <w:r w:rsidRPr="006B164C" w:rsidR="00E04B5B">
        <w:t xml:space="preserve"> </w:t>
      </w:r>
      <w:r w:rsidRPr="006B164C">
        <w:t>kind</w:t>
      </w:r>
      <w:r w:rsidRPr="006B164C" w:rsidR="00E04B5B">
        <w:t xml:space="preserve"> </w:t>
      </w:r>
      <w:r w:rsidRPr="006B164C">
        <w:t>of</w:t>
      </w:r>
      <w:r w:rsidRPr="006B164C" w:rsidR="00E04B5B">
        <w:t xml:space="preserve"> </w:t>
      </w:r>
      <w:r w:rsidRPr="006B164C">
        <w:t>problem</w:t>
      </w:r>
      <w:r w:rsidRPr="006B164C" w:rsidR="00E04B5B">
        <w:t xml:space="preserve"> </w:t>
      </w:r>
      <w:r w:rsidRPr="006B164C">
        <w:t>that</w:t>
      </w:r>
      <w:r w:rsidRPr="006B164C" w:rsidR="00E04B5B">
        <w:t xml:space="preserve"> </w:t>
      </w:r>
      <w:r w:rsidRPr="006B164C">
        <w:t>there</w:t>
      </w:r>
      <w:r w:rsidRPr="006B164C" w:rsidR="00E04B5B">
        <w:t xml:space="preserve"> </w:t>
      </w:r>
      <w:r w:rsidRPr="006B164C">
        <w:t>was</w:t>
      </w:r>
      <w:r w:rsidRPr="006B164C" w:rsidR="00E04B5B">
        <w:t xml:space="preserve"> </w:t>
      </w:r>
      <w:r w:rsidRPr="006B164C">
        <w:t>during</w:t>
      </w:r>
      <w:r w:rsidRPr="006B164C" w:rsidR="00E04B5B">
        <w:t xml:space="preserve"> </w:t>
      </w:r>
      <w:r w:rsidRPr="006B164C">
        <w:t>membership</w:t>
      </w:r>
      <w:r w:rsidRPr="006B164C" w:rsidR="00E04B5B">
        <w:t xml:space="preserve"> </w:t>
      </w:r>
      <w:r w:rsidRPr="006B164C" w:rsidR="0022616D">
        <w:t>with</w:t>
      </w:r>
      <w:r w:rsidRPr="006B164C" w:rsidR="00E04B5B">
        <w:t xml:space="preserve"> </w:t>
      </w:r>
      <w:r w:rsidRPr="006B164C">
        <w:t>the</w:t>
      </w:r>
      <w:r w:rsidRPr="006B164C" w:rsidR="00E04B5B">
        <w:t xml:space="preserve"> </w:t>
      </w:r>
      <w:r w:rsidRPr="006B164C">
        <w:t>Council</w:t>
      </w:r>
      <w:r w:rsidRPr="006B164C" w:rsidR="00E04B5B">
        <w:t xml:space="preserve"> </w:t>
      </w:r>
      <w:r w:rsidRPr="006B164C">
        <w:t>of</w:t>
      </w:r>
      <w:r w:rsidRPr="006B164C" w:rsidR="00E04B5B">
        <w:t xml:space="preserve"> </w:t>
      </w:r>
      <w:r w:rsidRPr="006B164C">
        <w:t>Ministers,</w:t>
      </w:r>
      <w:r w:rsidRPr="006B164C" w:rsidR="00E04B5B">
        <w:t xml:space="preserve"> </w:t>
      </w:r>
      <w:r w:rsidRPr="006B164C" w:rsidR="0022616D">
        <w:t>which</w:t>
      </w:r>
      <w:r w:rsidRPr="006B164C" w:rsidR="00E04B5B">
        <w:t xml:space="preserve"> </w:t>
      </w:r>
      <w:r w:rsidRPr="006B164C" w:rsidR="0022616D">
        <w:t>also</w:t>
      </w:r>
      <w:r w:rsidRPr="006B164C" w:rsidR="00E04B5B">
        <w:t xml:space="preserve"> </w:t>
      </w:r>
      <w:r w:rsidRPr="006B164C">
        <w:t>met</w:t>
      </w:r>
      <w:r w:rsidRPr="006B164C" w:rsidR="00E04B5B">
        <w:t xml:space="preserve"> </w:t>
      </w:r>
      <w:r w:rsidRPr="006B164C" w:rsidR="0022616D">
        <w:t>behind</w:t>
      </w:r>
      <w:r w:rsidRPr="006B164C" w:rsidR="00E04B5B">
        <w:t xml:space="preserve"> </w:t>
      </w:r>
      <w:r w:rsidRPr="006B164C" w:rsidR="0022616D">
        <w:t>closed</w:t>
      </w:r>
      <w:r w:rsidRPr="006B164C" w:rsidR="00E04B5B">
        <w:t xml:space="preserve"> </w:t>
      </w:r>
      <w:r w:rsidRPr="006B164C" w:rsidR="0022616D">
        <w:t>doors.</w:t>
      </w:r>
      <w:r w:rsidRPr="006B164C" w:rsidR="00E04B5B">
        <w:t xml:space="preserve"> </w:t>
      </w:r>
      <w:r w:rsidRPr="006B164C" w:rsidR="0022616D">
        <w:t>A</w:t>
      </w:r>
      <w:r w:rsidRPr="006B164C" w:rsidR="00E04B5B">
        <w:t xml:space="preserve"> </w:t>
      </w:r>
      <w:r w:rsidRPr="006B164C" w:rsidR="0022616D">
        <w:t>standing</w:t>
      </w:r>
      <w:r w:rsidRPr="006B164C" w:rsidR="00E04B5B">
        <w:t xml:space="preserve"> </w:t>
      </w:r>
      <w:r w:rsidRPr="006B164C" w:rsidR="0022616D">
        <w:t>problem</w:t>
      </w:r>
      <w:r w:rsidRPr="006B164C" w:rsidR="00E04B5B">
        <w:t xml:space="preserve"> </w:t>
      </w:r>
      <w:r w:rsidRPr="006B164C" w:rsidR="0022616D">
        <w:t>was</w:t>
      </w:r>
      <w:r w:rsidRPr="006B164C" w:rsidR="00E04B5B">
        <w:t xml:space="preserve"> </w:t>
      </w:r>
      <w:r w:rsidRPr="006B164C" w:rsidR="0022616D">
        <w:t>that</w:t>
      </w:r>
      <w:r w:rsidRPr="006B164C" w:rsidR="00E04B5B">
        <w:t xml:space="preserve"> </w:t>
      </w:r>
      <w:r w:rsidRPr="006B164C">
        <w:t>Governments</w:t>
      </w:r>
      <w:r w:rsidRPr="006B164C" w:rsidR="00E04B5B">
        <w:t xml:space="preserve"> </w:t>
      </w:r>
      <w:r w:rsidRPr="006B164C">
        <w:t>could</w:t>
      </w:r>
      <w:r w:rsidRPr="006B164C" w:rsidR="00E04B5B">
        <w:t xml:space="preserve"> </w:t>
      </w:r>
      <w:r w:rsidRPr="006B164C">
        <w:t>say</w:t>
      </w:r>
      <w:r w:rsidRPr="006B164C" w:rsidR="0022616D">
        <w:t>,</w:t>
      </w:r>
      <w:r w:rsidRPr="006B164C" w:rsidR="00E04B5B">
        <w:t xml:space="preserve"> </w:t>
      </w:r>
      <w:r w:rsidRPr="006B164C" w:rsidR="0022616D">
        <w:t>“T</w:t>
      </w:r>
      <w:r w:rsidRPr="006B164C">
        <w:t>his</w:t>
      </w:r>
      <w:r w:rsidRPr="006B164C" w:rsidR="00E04B5B">
        <w:t xml:space="preserve"> </w:t>
      </w:r>
      <w:r w:rsidRPr="006B164C">
        <w:t>is</w:t>
      </w:r>
      <w:r w:rsidRPr="006B164C" w:rsidR="00E04B5B">
        <w:t xml:space="preserve"> </w:t>
      </w:r>
      <w:r w:rsidRPr="006B164C">
        <w:t>a</w:t>
      </w:r>
      <w:r w:rsidRPr="006B164C" w:rsidR="00E04B5B">
        <w:t xml:space="preserve"> </w:t>
      </w:r>
      <w:r w:rsidRPr="006B164C">
        <w:t>private</w:t>
      </w:r>
      <w:r w:rsidRPr="006B164C" w:rsidR="00E04B5B">
        <w:t xml:space="preserve"> </w:t>
      </w:r>
      <w:r w:rsidRPr="006B164C">
        <w:t>business</w:t>
      </w:r>
      <w:r w:rsidRPr="006B164C" w:rsidR="00E04B5B">
        <w:t xml:space="preserve"> </w:t>
      </w:r>
      <w:r w:rsidRPr="006B164C">
        <w:t>between</w:t>
      </w:r>
      <w:r w:rsidRPr="006B164C" w:rsidR="00E04B5B">
        <w:t xml:space="preserve"> </w:t>
      </w:r>
      <w:r w:rsidRPr="006B164C">
        <w:t>Governments</w:t>
      </w:r>
      <w:r w:rsidRPr="006B164C" w:rsidR="0022616D">
        <w:t>”,</w:t>
      </w:r>
      <w:r w:rsidRPr="006B164C" w:rsidR="00E04B5B">
        <w:t xml:space="preserve"> </w:t>
      </w:r>
      <w:r w:rsidRPr="006B164C">
        <w:t>and</w:t>
      </w:r>
      <w:r w:rsidRPr="006B164C" w:rsidR="00E04B5B">
        <w:t xml:space="preserve"> </w:t>
      </w:r>
      <w:r w:rsidRPr="006B164C" w:rsidR="00F3194F">
        <w:t>Parliaments</w:t>
      </w:r>
      <w:r w:rsidRPr="006B164C" w:rsidR="00E04B5B">
        <w:t xml:space="preserve"> </w:t>
      </w:r>
      <w:r w:rsidRPr="006B164C">
        <w:t>across</w:t>
      </w:r>
      <w:r w:rsidRPr="006B164C" w:rsidR="00E04B5B">
        <w:t xml:space="preserve"> </w:t>
      </w:r>
      <w:r w:rsidRPr="006B164C">
        <w:t>th</w:t>
      </w:r>
      <w:r w:rsidRPr="006B164C" w:rsidR="007D472F">
        <w:t>e</w:t>
      </w:r>
      <w:r w:rsidRPr="006B164C" w:rsidR="00E04B5B">
        <w:t xml:space="preserve"> </w:t>
      </w:r>
      <w:r w:rsidRPr="006B164C" w:rsidR="007D472F">
        <w:t>EU</w:t>
      </w:r>
      <w:r w:rsidRPr="006B164C" w:rsidR="00E04B5B">
        <w:t xml:space="preserve"> </w:t>
      </w:r>
      <w:r w:rsidRPr="006B164C">
        <w:t>were</w:t>
      </w:r>
      <w:r w:rsidRPr="006B164C" w:rsidR="00E04B5B">
        <w:t xml:space="preserve"> </w:t>
      </w:r>
      <w:r w:rsidRPr="006B164C">
        <w:t>finding</w:t>
      </w:r>
      <w:r w:rsidRPr="006B164C" w:rsidR="00E04B5B">
        <w:t xml:space="preserve"> </w:t>
      </w:r>
      <w:r w:rsidRPr="006B164C" w:rsidR="0022616D">
        <w:t>themselves</w:t>
      </w:r>
      <w:r w:rsidRPr="006B164C" w:rsidR="00E04B5B">
        <w:t xml:space="preserve"> </w:t>
      </w:r>
      <w:r w:rsidRPr="006B164C" w:rsidR="0022616D">
        <w:t>excluded</w:t>
      </w:r>
      <w:r w:rsidRPr="006B164C">
        <w:t>.</w:t>
      </w:r>
      <w:r w:rsidRPr="006B164C" w:rsidR="00E04B5B">
        <w:t xml:space="preserve"> </w:t>
      </w:r>
      <w:r w:rsidRPr="006B164C">
        <w:t>There</w:t>
      </w:r>
      <w:r w:rsidRPr="006B164C" w:rsidR="00E04B5B">
        <w:t xml:space="preserve"> </w:t>
      </w:r>
      <w:r w:rsidRPr="006B164C">
        <w:t>are</w:t>
      </w:r>
      <w:r w:rsidRPr="006B164C" w:rsidR="00E04B5B">
        <w:t xml:space="preserve"> </w:t>
      </w:r>
      <w:r w:rsidRPr="006B164C">
        <w:t>different</w:t>
      </w:r>
      <w:r w:rsidRPr="006B164C" w:rsidR="00E04B5B">
        <w:t xml:space="preserve"> </w:t>
      </w:r>
      <w:r w:rsidRPr="006B164C">
        <w:t>ways</w:t>
      </w:r>
      <w:r w:rsidRPr="006B164C" w:rsidR="00E04B5B">
        <w:t xml:space="preserve"> </w:t>
      </w:r>
      <w:r w:rsidRPr="006B164C">
        <w:t>around</w:t>
      </w:r>
      <w:r w:rsidRPr="006B164C" w:rsidR="00E04B5B">
        <w:t xml:space="preserve"> </w:t>
      </w:r>
      <w:r w:rsidRPr="006B164C">
        <w:t>that</w:t>
      </w:r>
      <w:r w:rsidRPr="006B164C" w:rsidR="0022616D">
        <w:t>,</w:t>
      </w:r>
      <w:r w:rsidRPr="006B164C" w:rsidR="00E04B5B">
        <w:t xml:space="preserve"> </w:t>
      </w:r>
      <w:r w:rsidRPr="006B164C" w:rsidR="0022616D">
        <w:t>and</w:t>
      </w:r>
      <w:r w:rsidRPr="006B164C" w:rsidR="00E04B5B">
        <w:t xml:space="preserve"> </w:t>
      </w:r>
      <w:r w:rsidRPr="006B164C" w:rsidR="0022616D">
        <w:t>most</w:t>
      </w:r>
      <w:r w:rsidRPr="006B164C" w:rsidR="00E04B5B">
        <w:t xml:space="preserve"> </w:t>
      </w:r>
      <w:r w:rsidRPr="006B164C" w:rsidR="0022616D">
        <w:t>obviously</w:t>
      </w:r>
      <w:r w:rsidRPr="006B164C" w:rsidR="00E04B5B">
        <w:t xml:space="preserve"> </w:t>
      </w:r>
      <w:r w:rsidRPr="006B164C" w:rsidR="0022616D">
        <w:t>t</w:t>
      </w:r>
      <w:r w:rsidRPr="006B164C">
        <w:t>he</w:t>
      </w:r>
      <w:r w:rsidRPr="006B164C" w:rsidR="00E04B5B">
        <w:t xml:space="preserve"> </w:t>
      </w:r>
      <w:r w:rsidRPr="006B164C">
        <w:t>Danish</w:t>
      </w:r>
      <w:r w:rsidRPr="006B164C" w:rsidR="00E04B5B">
        <w:t xml:space="preserve"> </w:t>
      </w:r>
      <w:r w:rsidRPr="006B164C">
        <w:t>model,</w:t>
      </w:r>
      <w:r w:rsidRPr="006B164C" w:rsidR="00E04B5B">
        <w:t xml:space="preserve"> </w:t>
      </w:r>
      <w:r w:rsidRPr="006B164C">
        <w:t>which</w:t>
      </w:r>
      <w:r w:rsidRPr="006B164C" w:rsidR="00E04B5B">
        <w:t xml:space="preserve"> </w:t>
      </w:r>
      <w:r w:rsidRPr="006B164C">
        <w:t>I</w:t>
      </w:r>
      <w:r w:rsidRPr="006B164C" w:rsidR="00E04B5B">
        <w:t xml:space="preserve"> </w:t>
      </w:r>
      <w:r w:rsidRPr="006B164C">
        <w:t>am</w:t>
      </w:r>
      <w:r w:rsidRPr="006B164C" w:rsidR="00E04B5B">
        <w:t xml:space="preserve"> </w:t>
      </w:r>
      <w:r w:rsidRPr="006B164C">
        <w:t>sure</w:t>
      </w:r>
      <w:r w:rsidRPr="006B164C" w:rsidR="00E04B5B">
        <w:t xml:space="preserve"> </w:t>
      </w:r>
      <w:r w:rsidRPr="006B164C" w:rsidR="007D472F">
        <w:t>Sara</w:t>
      </w:r>
      <w:r w:rsidRPr="006B164C" w:rsidR="00E04B5B">
        <w:t xml:space="preserve"> </w:t>
      </w:r>
      <w:r w:rsidRPr="006B164C">
        <w:t>can</w:t>
      </w:r>
      <w:r w:rsidRPr="006B164C" w:rsidR="00E04B5B">
        <w:t xml:space="preserve"> </w:t>
      </w:r>
      <w:r w:rsidRPr="006B164C">
        <w:t>explain</w:t>
      </w:r>
      <w:r w:rsidRPr="006B164C" w:rsidR="00E04B5B">
        <w:t xml:space="preserve"> </w:t>
      </w:r>
      <w:r w:rsidRPr="006B164C">
        <w:t>much</w:t>
      </w:r>
      <w:r w:rsidRPr="006B164C" w:rsidR="00E04B5B">
        <w:t xml:space="preserve"> </w:t>
      </w:r>
      <w:r w:rsidRPr="006B164C">
        <w:t>better</w:t>
      </w:r>
      <w:r w:rsidRPr="006B164C" w:rsidR="00E04B5B">
        <w:t xml:space="preserve"> </w:t>
      </w:r>
      <w:r w:rsidRPr="006B164C">
        <w:t>than</w:t>
      </w:r>
      <w:r w:rsidRPr="006B164C" w:rsidR="00E04B5B">
        <w:t xml:space="preserve"> </w:t>
      </w:r>
      <w:r w:rsidRPr="006B164C">
        <w:t>I</w:t>
      </w:r>
      <w:r w:rsidRPr="006B164C" w:rsidR="0022616D">
        <w:t>.</w:t>
      </w:r>
      <w:r w:rsidRPr="006B164C" w:rsidR="00E04B5B">
        <w:t xml:space="preserve"> </w:t>
      </w:r>
      <w:r w:rsidRPr="006B164C">
        <w:t>There</w:t>
      </w:r>
      <w:r w:rsidRPr="006B164C" w:rsidR="00E04B5B">
        <w:t xml:space="preserve"> </w:t>
      </w:r>
      <w:r w:rsidRPr="006B164C">
        <w:t>are</w:t>
      </w:r>
      <w:r w:rsidRPr="006B164C" w:rsidR="00E04B5B">
        <w:t xml:space="preserve"> </w:t>
      </w:r>
      <w:r w:rsidRPr="006B164C">
        <w:t>ways</w:t>
      </w:r>
      <w:r w:rsidRPr="006B164C" w:rsidR="00E04B5B">
        <w:t xml:space="preserve"> </w:t>
      </w:r>
      <w:r w:rsidRPr="006B164C">
        <w:t>and</w:t>
      </w:r>
      <w:r w:rsidRPr="006B164C" w:rsidR="00E04B5B">
        <w:t xml:space="preserve"> </w:t>
      </w:r>
      <w:r w:rsidRPr="006B164C">
        <w:t>means,</w:t>
      </w:r>
      <w:r w:rsidRPr="006B164C" w:rsidR="00E04B5B">
        <w:t xml:space="preserve"> </w:t>
      </w:r>
      <w:r w:rsidRPr="006B164C">
        <w:t>and</w:t>
      </w:r>
      <w:r w:rsidRPr="006B164C" w:rsidR="00E04B5B">
        <w:t xml:space="preserve"> </w:t>
      </w:r>
      <w:r w:rsidRPr="006B164C">
        <w:t>it</w:t>
      </w:r>
      <w:r w:rsidRPr="006B164C" w:rsidR="00E04B5B">
        <w:t xml:space="preserve"> </w:t>
      </w:r>
      <w:r w:rsidRPr="006B164C">
        <w:t>depends</w:t>
      </w:r>
      <w:r w:rsidRPr="006B164C" w:rsidR="00E04B5B">
        <w:t xml:space="preserve"> </w:t>
      </w:r>
      <w:r w:rsidRPr="006B164C">
        <w:t>very</w:t>
      </w:r>
      <w:r w:rsidRPr="006B164C" w:rsidR="00E04B5B">
        <w:t xml:space="preserve"> </w:t>
      </w:r>
      <w:r w:rsidRPr="006B164C">
        <w:t>much</w:t>
      </w:r>
      <w:r w:rsidRPr="006B164C" w:rsidR="00E04B5B">
        <w:t xml:space="preserve"> </w:t>
      </w:r>
      <w:r w:rsidRPr="006B164C">
        <w:t>on</w:t>
      </w:r>
      <w:r w:rsidRPr="006B164C" w:rsidR="00E04B5B">
        <w:t xml:space="preserve"> </w:t>
      </w:r>
      <w:r w:rsidRPr="006B164C">
        <w:t>what</w:t>
      </w:r>
      <w:r w:rsidRPr="006B164C" w:rsidR="00E04B5B">
        <w:t xml:space="preserve"> </w:t>
      </w:r>
      <w:r w:rsidRPr="006B164C">
        <w:t>Parliament</w:t>
      </w:r>
      <w:r w:rsidRPr="006B164C" w:rsidR="00E04B5B">
        <w:t xml:space="preserve"> </w:t>
      </w:r>
      <w:r w:rsidRPr="006B164C">
        <w:t>wants</w:t>
      </w:r>
      <w:r w:rsidRPr="006B164C" w:rsidR="00E04B5B">
        <w:t xml:space="preserve"> </w:t>
      </w:r>
      <w:r w:rsidRPr="006B164C">
        <w:t>to</w:t>
      </w:r>
      <w:r w:rsidRPr="006B164C" w:rsidR="00E04B5B">
        <w:t xml:space="preserve"> </w:t>
      </w:r>
      <w:r w:rsidRPr="006B164C">
        <w:t>know.</w:t>
      </w:r>
      <w:r w:rsidRPr="006B164C" w:rsidR="00E04B5B">
        <w:t xml:space="preserve"> </w:t>
      </w:r>
      <w:r w:rsidRPr="006B164C">
        <w:t>If</w:t>
      </w:r>
      <w:r w:rsidRPr="006B164C" w:rsidR="00E04B5B">
        <w:t xml:space="preserve"> </w:t>
      </w:r>
      <w:r w:rsidRPr="006B164C">
        <w:t>it</w:t>
      </w:r>
      <w:r w:rsidRPr="006B164C" w:rsidR="00E04B5B">
        <w:t xml:space="preserve"> </w:t>
      </w:r>
      <w:r w:rsidRPr="006B164C">
        <w:t>is</w:t>
      </w:r>
      <w:r w:rsidRPr="006B164C" w:rsidR="00E04B5B">
        <w:t xml:space="preserve"> </w:t>
      </w:r>
      <w:r w:rsidRPr="006B164C">
        <w:t>information</w:t>
      </w:r>
      <w:r w:rsidRPr="006B164C" w:rsidR="00E04B5B">
        <w:t xml:space="preserve"> </w:t>
      </w:r>
      <w:r w:rsidRPr="006B164C">
        <w:t>or</w:t>
      </w:r>
      <w:r w:rsidRPr="006B164C" w:rsidR="00E04B5B">
        <w:t xml:space="preserve"> </w:t>
      </w:r>
      <w:r w:rsidRPr="006B164C">
        <w:t>influence,</w:t>
      </w:r>
      <w:r w:rsidRPr="006B164C" w:rsidR="00E04B5B">
        <w:t xml:space="preserve"> </w:t>
      </w:r>
      <w:r w:rsidRPr="006B164C">
        <w:t>the</w:t>
      </w:r>
      <w:r w:rsidRPr="006B164C" w:rsidR="00E04B5B">
        <w:t xml:space="preserve"> </w:t>
      </w:r>
      <w:r w:rsidRPr="006B164C">
        <w:t>balance</w:t>
      </w:r>
      <w:r w:rsidRPr="006B164C" w:rsidR="00E04B5B">
        <w:t xml:space="preserve"> </w:t>
      </w:r>
      <w:r w:rsidRPr="006B164C">
        <w:t>between</w:t>
      </w:r>
      <w:r w:rsidRPr="006B164C" w:rsidR="00E04B5B">
        <w:t xml:space="preserve"> </w:t>
      </w:r>
      <w:r w:rsidRPr="006B164C">
        <w:t>those</w:t>
      </w:r>
      <w:r w:rsidRPr="006B164C" w:rsidR="00E04B5B">
        <w:t xml:space="preserve"> </w:t>
      </w:r>
      <w:r w:rsidRPr="006B164C">
        <w:t>two</w:t>
      </w:r>
      <w:r w:rsidRPr="006B164C" w:rsidR="00E04B5B">
        <w:t xml:space="preserve"> </w:t>
      </w:r>
      <w:r w:rsidRPr="006B164C">
        <w:t>things</w:t>
      </w:r>
      <w:r w:rsidRPr="006B164C" w:rsidR="00E04B5B">
        <w:t xml:space="preserve"> </w:t>
      </w:r>
      <w:r w:rsidRPr="006B164C">
        <w:t>is</w:t>
      </w:r>
      <w:r w:rsidRPr="006B164C" w:rsidR="00E04B5B">
        <w:t xml:space="preserve"> </w:t>
      </w:r>
      <w:r w:rsidRPr="006B164C">
        <w:t>always</w:t>
      </w:r>
      <w:r w:rsidRPr="006B164C" w:rsidR="00E04B5B">
        <w:t xml:space="preserve"> </w:t>
      </w:r>
      <w:r w:rsidRPr="006B164C">
        <w:t>a</w:t>
      </w:r>
      <w:r w:rsidRPr="006B164C" w:rsidR="00E04B5B">
        <w:t xml:space="preserve"> </w:t>
      </w:r>
      <w:r w:rsidRPr="006B164C">
        <w:t>fine</w:t>
      </w:r>
      <w:r w:rsidRPr="006B164C" w:rsidR="00E04B5B">
        <w:t xml:space="preserve"> </w:t>
      </w:r>
      <w:r w:rsidRPr="006B164C">
        <w:t>political</w:t>
      </w:r>
      <w:r w:rsidRPr="006B164C" w:rsidR="00E04B5B">
        <w:t xml:space="preserve"> </w:t>
      </w:r>
      <w:r w:rsidRPr="006B164C" w:rsidR="00E72E26">
        <w:t>judg</w:t>
      </w:r>
      <w:r w:rsidRPr="006B164C">
        <w:t>ment.</w:t>
      </w:r>
    </w:p>
    <w:p w:rsidR="0028175D" w:rsidRPr="006B164C" w:rsidP="0028175D">
      <w:pPr>
        <w:pStyle w:val="Answer"/>
      </w:pPr>
      <w:sdt>
        <w:sdtPr>
          <w:alias w:val="Witness"/>
          <w:id w:val="-269085384"/>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t>The</w:t>
      </w:r>
      <w:r w:rsidRPr="006B164C" w:rsidR="00E04B5B">
        <w:t xml:space="preserve"> </w:t>
      </w:r>
      <w:r w:rsidRPr="006B164C">
        <w:t>last</w:t>
      </w:r>
      <w:r w:rsidRPr="006B164C" w:rsidR="00E04B5B">
        <w:t xml:space="preserve"> </w:t>
      </w:r>
      <w:r w:rsidRPr="006B164C">
        <w:t>point</w:t>
      </w:r>
      <w:r w:rsidRPr="006B164C" w:rsidR="00E04B5B">
        <w:t xml:space="preserve"> </w:t>
      </w:r>
      <w:r w:rsidRPr="006B164C" w:rsidR="00720C95">
        <w:t>that</w:t>
      </w:r>
      <w:r w:rsidRPr="006B164C" w:rsidR="00E04B5B">
        <w:t xml:space="preserve"> </w:t>
      </w:r>
      <w:r w:rsidRPr="006B164C" w:rsidR="00720C95">
        <w:t>Simon</w:t>
      </w:r>
      <w:r w:rsidRPr="006B164C" w:rsidR="00E04B5B">
        <w:t xml:space="preserve"> </w:t>
      </w:r>
      <w:r w:rsidRPr="006B164C" w:rsidR="00720C95">
        <w:t>made</w:t>
      </w:r>
      <w:r w:rsidRPr="006B164C" w:rsidR="00E04B5B">
        <w:t xml:space="preserve"> </w:t>
      </w:r>
      <w:r w:rsidRPr="006B164C" w:rsidR="00720C95">
        <w:t>there</w:t>
      </w:r>
      <w:r w:rsidRPr="006B164C" w:rsidR="00E04B5B">
        <w:t xml:space="preserve"> </w:t>
      </w:r>
      <w:r w:rsidRPr="006B164C">
        <w:t>is</w:t>
      </w:r>
      <w:r w:rsidRPr="006B164C" w:rsidR="00E04B5B">
        <w:t xml:space="preserve"> </w:t>
      </w:r>
      <w:r w:rsidRPr="006B164C">
        <w:t>crucial:</w:t>
      </w:r>
      <w:r w:rsidRPr="006B164C" w:rsidR="00E04B5B">
        <w:t xml:space="preserve"> </w:t>
      </w:r>
      <w:r w:rsidRPr="006B164C">
        <w:t>this</w:t>
      </w:r>
      <w:r w:rsidRPr="006B164C" w:rsidR="00E04B5B">
        <w:t xml:space="preserve"> </w:t>
      </w:r>
      <w:r w:rsidRPr="006B164C">
        <w:t>difference</w:t>
      </w:r>
      <w:r w:rsidRPr="006B164C" w:rsidR="00E04B5B">
        <w:t xml:space="preserve"> </w:t>
      </w:r>
      <w:r w:rsidRPr="006B164C">
        <w:t>between</w:t>
      </w:r>
      <w:r w:rsidRPr="006B164C" w:rsidR="00E04B5B">
        <w:t xml:space="preserve"> </w:t>
      </w:r>
      <w:r w:rsidRPr="006B164C">
        <w:t>information</w:t>
      </w:r>
      <w:r w:rsidRPr="006B164C" w:rsidR="00E04B5B">
        <w:t xml:space="preserve"> </w:t>
      </w:r>
      <w:r w:rsidRPr="006B164C">
        <w:t>and</w:t>
      </w:r>
      <w:r w:rsidRPr="006B164C" w:rsidR="00E04B5B">
        <w:t xml:space="preserve"> </w:t>
      </w:r>
      <w:r w:rsidRPr="006B164C">
        <w:t>influence.</w:t>
      </w:r>
      <w:r w:rsidRPr="006B164C" w:rsidR="00E04B5B">
        <w:t xml:space="preserve"> </w:t>
      </w:r>
      <w:r w:rsidRPr="006B164C">
        <w:t>I</w:t>
      </w:r>
      <w:r w:rsidRPr="006B164C" w:rsidR="00E04B5B">
        <w:t xml:space="preserve"> </w:t>
      </w:r>
      <w:r w:rsidRPr="006B164C">
        <w:t>totally</w:t>
      </w:r>
      <w:r w:rsidRPr="006B164C" w:rsidR="00E04B5B">
        <w:t xml:space="preserve"> </w:t>
      </w:r>
      <w:r w:rsidRPr="006B164C" w:rsidR="00720C95">
        <w:t>agree</w:t>
      </w:r>
      <w:r w:rsidRPr="006B164C" w:rsidR="00E04B5B">
        <w:t xml:space="preserve"> </w:t>
      </w:r>
      <w:r w:rsidRPr="006B164C">
        <w:t>with</w:t>
      </w:r>
      <w:r w:rsidRPr="006B164C" w:rsidR="00E04B5B">
        <w:t xml:space="preserve"> </w:t>
      </w:r>
      <w:r w:rsidRPr="006B164C">
        <w:t>Sara</w:t>
      </w:r>
      <w:r w:rsidRPr="006B164C" w:rsidR="00E04B5B">
        <w:t xml:space="preserve"> </w:t>
      </w:r>
      <w:r w:rsidRPr="006B164C">
        <w:t>that</w:t>
      </w:r>
      <w:r w:rsidRPr="006B164C" w:rsidR="00E04B5B">
        <w:t xml:space="preserve"> </w:t>
      </w:r>
      <w:r w:rsidRPr="006B164C">
        <w:t>the</w:t>
      </w:r>
      <w:r w:rsidRPr="006B164C" w:rsidR="00E04B5B">
        <w:t xml:space="preserve"> </w:t>
      </w:r>
      <w:r w:rsidRPr="006B164C">
        <w:t>UK</w:t>
      </w:r>
      <w:r w:rsidRPr="006B164C" w:rsidR="00E04B5B">
        <w:t xml:space="preserve"> </w:t>
      </w:r>
      <w:r w:rsidRPr="006B164C">
        <w:t>Parliament</w:t>
      </w:r>
      <w:r w:rsidRPr="006B164C" w:rsidR="00E04B5B">
        <w:t xml:space="preserve"> </w:t>
      </w:r>
      <w:r w:rsidRPr="006B164C">
        <w:t>is</w:t>
      </w:r>
      <w:r w:rsidRPr="006B164C" w:rsidR="00E04B5B">
        <w:t xml:space="preserve"> </w:t>
      </w:r>
      <w:r w:rsidRPr="006B164C">
        <w:t>not</w:t>
      </w:r>
      <w:r w:rsidRPr="006B164C" w:rsidR="00E04B5B">
        <w:t xml:space="preserve"> </w:t>
      </w:r>
      <w:r w:rsidRPr="006B164C">
        <w:t>necessarily</w:t>
      </w:r>
      <w:r w:rsidRPr="006B164C" w:rsidR="00E04B5B">
        <w:t xml:space="preserve"> </w:t>
      </w:r>
      <w:r w:rsidRPr="006B164C">
        <w:t>in</w:t>
      </w:r>
      <w:r w:rsidRPr="006B164C" w:rsidR="00E04B5B">
        <w:t xml:space="preserve"> </w:t>
      </w:r>
      <w:r w:rsidRPr="006B164C">
        <w:t>a</w:t>
      </w:r>
      <w:r w:rsidRPr="006B164C" w:rsidR="00E04B5B">
        <w:t xml:space="preserve"> </w:t>
      </w:r>
      <w:r w:rsidRPr="006B164C">
        <w:t>much</w:t>
      </w:r>
      <w:r w:rsidRPr="006B164C" w:rsidR="00E04B5B">
        <w:t xml:space="preserve"> </w:t>
      </w:r>
      <w:r w:rsidRPr="006B164C">
        <w:t>worse</w:t>
      </w:r>
      <w:r w:rsidRPr="006B164C" w:rsidR="00E04B5B">
        <w:t xml:space="preserve"> </w:t>
      </w:r>
      <w:r w:rsidRPr="006B164C">
        <w:t>position</w:t>
      </w:r>
      <w:r w:rsidRPr="006B164C" w:rsidR="00E04B5B">
        <w:t xml:space="preserve"> </w:t>
      </w:r>
      <w:r w:rsidRPr="006B164C">
        <w:t>than</w:t>
      </w:r>
      <w:r w:rsidRPr="006B164C" w:rsidR="00E04B5B">
        <w:t xml:space="preserve"> </w:t>
      </w:r>
      <w:r w:rsidRPr="006B164C">
        <w:t>the</w:t>
      </w:r>
      <w:r w:rsidRPr="006B164C" w:rsidR="00E04B5B">
        <w:t xml:space="preserve"> </w:t>
      </w:r>
      <w:r w:rsidRPr="006B164C">
        <w:t>EU</w:t>
      </w:r>
      <w:r w:rsidRPr="006B164C" w:rsidR="00E04B5B">
        <w:t xml:space="preserve"> </w:t>
      </w:r>
      <w:r w:rsidRPr="006B164C">
        <w:t>side,</w:t>
      </w:r>
      <w:r w:rsidRPr="006B164C" w:rsidR="00E04B5B">
        <w:t xml:space="preserve"> </w:t>
      </w:r>
      <w:r w:rsidRPr="006B164C">
        <w:t>but</w:t>
      </w:r>
      <w:r w:rsidRPr="006B164C" w:rsidR="00E04B5B">
        <w:t xml:space="preserve"> </w:t>
      </w:r>
      <w:r w:rsidRPr="006B164C">
        <w:t>that</w:t>
      </w:r>
      <w:r w:rsidRPr="006B164C" w:rsidR="00E04B5B">
        <w:t xml:space="preserve"> </w:t>
      </w:r>
      <w:r w:rsidRPr="006B164C">
        <w:t>does</w:t>
      </w:r>
      <w:r w:rsidRPr="006B164C" w:rsidR="00E04B5B">
        <w:t xml:space="preserve"> </w:t>
      </w:r>
      <w:r w:rsidRPr="006B164C">
        <w:t>not</w:t>
      </w:r>
      <w:r w:rsidRPr="006B164C" w:rsidR="00E04B5B">
        <w:t xml:space="preserve"> </w:t>
      </w:r>
      <w:r w:rsidRPr="006B164C">
        <w:t>necessarily</w:t>
      </w:r>
      <w:r w:rsidRPr="006B164C" w:rsidR="00E04B5B">
        <w:t xml:space="preserve"> </w:t>
      </w:r>
      <w:r w:rsidRPr="006B164C">
        <w:t>mean</w:t>
      </w:r>
      <w:r w:rsidRPr="006B164C" w:rsidR="00E04B5B">
        <w:t xml:space="preserve"> </w:t>
      </w:r>
      <w:r w:rsidRPr="006B164C">
        <w:t>that</w:t>
      </w:r>
      <w:r w:rsidRPr="006B164C" w:rsidR="00E04B5B">
        <w:t xml:space="preserve"> </w:t>
      </w:r>
      <w:r w:rsidRPr="006B164C" w:rsidR="00720C95">
        <w:t>that</w:t>
      </w:r>
      <w:r w:rsidRPr="006B164C" w:rsidR="00E04B5B">
        <w:t xml:space="preserve"> </w:t>
      </w:r>
      <w:r w:rsidRPr="006B164C">
        <w:t>has</w:t>
      </w:r>
      <w:r w:rsidRPr="006B164C" w:rsidR="00E04B5B">
        <w:t xml:space="preserve"> </w:t>
      </w:r>
      <w:r w:rsidRPr="006B164C">
        <w:t>to</w:t>
      </w:r>
      <w:r w:rsidRPr="006B164C" w:rsidR="00E04B5B">
        <w:t xml:space="preserve"> </w:t>
      </w:r>
      <w:r w:rsidRPr="006B164C">
        <w:t>continue</w:t>
      </w:r>
      <w:r w:rsidRPr="006B164C" w:rsidR="00E04B5B">
        <w:t xml:space="preserve"> </w:t>
      </w:r>
      <w:r w:rsidRPr="006B164C">
        <w:t>to</w:t>
      </w:r>
      <w:r w:rsidRPr="006B164C" w:rsidR="00E04B5B">
        <w:t xml:space="preserve"> </w:t>
      </w:r>
      <w:r w:rsidRPr="006B164C">
        <w:t>be</w:t>
      </w:r>
      <w:r w:rsidRPr="006B164C" w:rsidR="00E04B5B">
        <w:t xml:space="preserve"> </w:t>
      </w:r>
      <w:r w:rsidRPr="006B164C">
        <w:t>the</w:t>
      </w:r>
      <w:r w:rsidRPr="006B164C" w:rsidR="00E04B5B">
        <w:t xml:space="preserve"> </w:t>
      </w:r>
      <w:r w:rsidRPr="006B164C">
        <w:t>case.</w:t>
      </w:r>
      <w:r w:rsidRPr="006B164C" w:rsidR="00E04B5B">
        <w:t xml:space="preserve"> </w:t>
      </w:r>
      <w:r w:rsidRPr="006B164C">
        <w:t>The</w:t>
      </w:r>
      <w:r w:rsidRPr="006B164C" w:rsidR="00E04B5B">
        <w:t xml:space="preserve"> </w:t>
      </w:r>
      <w:r w:rsidRPr="006B164C">
        <w:t>model</w:t>
      </w:r>
      <w:r w:rsidRPr="006B164C" w:rsidR="00E04B5B">
        <w:t xml:space="preserve"> </w:t>
      </w:r>
      <w:r w:rsidRPr="006B164C">
        <w:t>for</w:t>
      </w:r>
      <w:r w:rsidRPr="006B164C" w:rsidR="00E04B5B">
        <w:t xml:space="preserve"> </w:t>
      </w:r>
      <w:r w:rsidRPr="006B164C">
        <w:t>the</w:t>
      </w:r>
      <w:r w:rsidRPr="006B164C" w:rsidR="00E04B5B">
        <w:t xml:space="preserve"> </w:t>
      </w:r>
      <w:r w:rsidRPr="006B164C" w:rsidR="00720C95">
        <w:t>j</w:t>
      </w:r>
      <w:r w:rsidRPr="006B164C">
        <w:t>oint</w:t>
      </w:r>
      <w:r w:rsidRPr="006B164C" w:rsidR="00E04B5B">
        <w:t xml:space="preserve"> </w:t>
      </w:r>
      <w:r w:rsidRPr="006B164C" w:rsidR="00720C95">
        <w:t>c</w:t>
      </w:r>
      <w:r w:rsidRPr="006B164C">
        <w:t>ommittee</w:t>
      </w:r>
      <w:r w:rsidRPr="006B164C" w:rsidR="00E04B5B">
        <w:t xml:space="preserve"> </w:t>
      </w:r>
      <w:r w:rsidRPr="006B164C">
        <w:t>on</w:t>
      </w:r>
      <w:r w:rsidRPr="006B164C" w:rsidR="00E04B5B">
        <w:t xml:space="preserve"> </w:t>
      </w:r>
      <w:r w:rsidRPr="006B164C">
        <w:t>the</w:t>
      </w:r>
      <w:r w:rsidRPr="006B164C" w:rsidR="00E04B5B">
        <w:t xml:space="preserve"> </w:t>
      </w:r>
      <w:r w:rsidRPr="006B164C">
        <w:t>future</w:t>
      </w:r>
      <w:r w:rsidRPr="006B164C" w:rsidR="00E04B5B">
        <w:t xml:space="preserve"> </w:t>
      </w:r>
      <w:r w:rsidRPr="006B164C">
        <w:t>relationship</w:t>
      </w:r>
      <w:r w:rsidRPr="006B164C" w:rsidR="00E04B5B">
        <w:t xml:space="preserve"> </w:t>
      </w:r>
      <w:r w:rsidRPr="006B164C">
        <w:t>has</w:t>
      </w:r>
      <w:r w:rsidRPr="006B164C" w:rsidR="00E04B5B">
        <w:t xml:space="preserve"> </w:t>
      </w:r>
      <w:r w:rsidRPr="006B164C">
        <w:t>strong</w:t>
      </w:r>
      <w:r w:rsidRPr="006B164C" w:rsidR="00E04B5B">
        <w:t xml:space="preserve"> </w:t>
      </w:r>
      <w:r w:rsidRPr="006B164C">
        <w:t>similarities</w:t>
      </w:r>
      <w:r w:rsidRPr="006B164C" w:rsidR="00E04B5B">
        <w:t xml:space="preserve"> </w:t>
      </w:r>
      <w:r w:rsidRPr="006B164C" w:rsidR="00720C95">
        <w:t>to</w:t>
      </w:r>
      <w:r w:rsidRPr="006B164C" w:rsidR="00E04B5B">
        <w:t xml:space="preserve"> </w:t>
      </w:r>
      <w:r w:rsidRPr="006B164C" w:rsidR="00720C95">
        <w:t>the</w:t>
      </w:r>
      <w:r w:rsidRPr="006B164C" w:rsidR="00E04B5B">
        <w:t xml:space="preserve"> </w:t>
      </w:r>
      <w:r w:rsidRPr="006B164C" w:rsidR="004E02C1">
        <w:t>joint committee</w:t>
      </w:r>
      <w:r w:rsidRPr="006B164C" w:rsidR="00E04B5B">
        <w:t xml:space="preserve"> </w:t>
      </w:r>
      <w:r w:rsidRPr="006B164C" w:rsidR="00720C95">
        <w:t>on</w:t>
      </w:r>
      <w:r w:rsidRPr="006B164C" w:rsidR="00E04B5B">
        <w:t xml:space="preserve"> </w:t>
      </w:r>
      <w:r w:rsidRPr="006B164C" w:rsidR="00720C95">
        <w:t>the</w:t>
      </w:r>
      <w:r w:rsidRPr="006B164C" w:rsidR="00E04B5B">
        <w:t xml:space="preserve"> </w:t>
      </w:r>
      <w:r w:rsidRPr="006B164C" w:rsidR="00F3194F">
        <w:t>withdrawal agreement</w:t>
      </w:r>
      <w:r w:rsidRPr="006B164C" w:rsidR="00720C95">
        <w:t>,</w:t>
      </w:r>
      <w:r w:rsidRPr="006B164C" w:rsidR="00E04B5B">
        <w:t xml:space="preserve"> </w:t>
      </w:r>
      <w:r w:rsidRPr="006B164C" w:rsidR="00720C95">
        <w:t>we</w:t>
      </w:r>
      <w:r w:rsidRPr="006B164C" w:rsidR="00E04B5B">
        <w:t xml:space="preserve"> </w:t>
      </w:r>
      <w:r w:rsidRPr="006B164C" w:rsidR="00720C95">
        <w:t>assume</w:t>
      </w:r>
      <w:r w:rsidRPr="006B164C">
        <w:t>,</w:t>
      </w:r>
      <w:r w:rsidRPr="006B164C" w:rsidR="00E04B5B">
        <w:t xml:space="preserve"> </w:t>
      </w:r>
      <w:r w:rsidRPr="006B164C">
        <w:t>if</w:t>
      </w:r>
      <w:r w:rsidRPr="006B164C" w:rsidR="00E04B5B">
        <w:t xml:space="preserve"> </w:t>
      </w:r>
      <w:r w:rsidRPr="006B164C">
        <w:t>there</w:t>
      </w:r>
      <w:r w:rsidRPr="006B164C" w:rsidR="00E04B5B">
        <w:t xml:space="preserve"> </w:t>
      </w:r>
      <w:r w:rsidRPr="006B164C">
        <w:t>is</w:t>
      </w:r>
      <w:r w:rsidRPr="006B164C" w:rsidR="00E04B5B">
        <w:t xml:space="preserve"> </w:t>
      </w:r>
      <w:r w:rsidRPr="006B164C">
        <w:t>to</w:t>
      </w:r>
      <w:r w:rsidRPr="006B164C" w:rsidR="00E04B5B">
        <w:t xml:space="preserve"> </w:t>
      </w:r>
      <w:r w:rsidRPr="006B164C">
        <w:t>be</w:t>
      </w:r>
      <w:r w:rsidRPr="006B164C" w:rsidR="00E04B5B">
        <w:t xml:space="preserve"> </w:t>
      </w:r>
      <w:r w:rsidRPr="006B164C">
        <w:t>a</w:t>
      </w:r>
      <w:r w:rsidRPr="006B164C" w:rsidR="00E04B5B">
        <w:t xml:space="preserve"> </w:t>
      </w:r>
      <w:r w:rsidRPr="006B164C">
        <w:t>future</w:t>
      </w:r>
      <w:r w:rsidRPr="006B164C" w:rsidR="00E04B5B">
        <w:t xml:space="preserve"> </w:t>
      </w:r>
      <w:r w:rsidRPr="006B164C" w:rsidR="00256330">
        <w:t>committee</w:t>
      </w:r>
      <w:r w:rsidRPr="006B164C">
        <w:t>.</w:t>
      </w:r>
      <w:r w:rsidRPr="006B164C" w:rsidR="00E04B5B">
        <w:t xml:space="preserve"> </w:t>
      </w:r>
      <w:r w:rsidRPr="006B164C">
        <w:t>It</w:t>
      </w:r>
      <w:r w:rsidRPr="006B164C" w:rsidR="00E04B5B">
        <w:t xml:space="preserve"> </w:t>
      </w:r>
      <w:r w:rsidRPr="006B164C">
        <w:t>might</w:t>
      </w:r>
      <w:r w:rsidRPr="006B164C" w:rsidR="00E04B5B">
        <w:t xml:space="preserve"> </w:t>
      </w:r>
      <w:r w:rsidRPr="006B164C">
        <w:t>be</w:t>
      </w:r>
      <w:r w:rsidRPr="006B164C" w:rsidR="00E04B5B">
        <w:t xml:space="preserve"> </w:t>
      </w:r>
      <w:r w:rsidRPr="006B164C">
        <w:t>something</w:t>
      </w:r>
      <w:r w:rsidRPr="006B164C" w:rsidR="00E04B5B">
        <w:t xml:space="preserve"> </w:t>
      </w:r>
      <w:r w:rsidRPr="006B164C">
        <w:t>where</w:t>
      </w:r>
      <w:r w:rsidRPr="006B164C" w:rsidR="00E04B5B">
        <w:t xml:space="preserve"> </w:t>
      </w:r>
      <w:r w:rsidRPr="006B164C">
        <w:t>Parliament</w:t>
      </w:r>
      <w:r w:rsidRPr="006B164C" w:rsidR="00E04B5B">
        <w:t xml:space="preserve"> </w:t>
      </w:r>
      <w:r w:rsidRPr="006B164C">
        <w:t>wants</w:t>
      </w:r>
      <w:r w:rsidRPr="006B164C" w:rsidR="00E04B5B">
        <w:t xml:space="preserve"> </w:t>
      </w:r>
      <w:r w:rsidRPr="006B164C">
        <w:t>to</w:t>
      </w:r>
      <w:r w:rsidRPr="006B164C" w:rsidR="00E04B5B">
        <w:t xml:space="preserve"> </w:t>
      </w:r>
      <w:r w:rsidRPr="006B164C">
        <w:t>push</w:t>
      </w:r>
      <w:r w:rsidRPr="006B164C" w:rsidR="00E04B5B">
        <w:t xml:space="preserve"> </w:t>
      </w:r>
      <w:r w:rsidRPr="006B164C">
        <w:t>for</w:t>
      </w:r>
      <w:r w:rsidRPr="006B164C" w:rsidR="00E04B5B">
        <w:t xml:space="preserve"> </w:t>
      </w:r>
      <w:r w:rsidRPr="006B164C">
        <w:t>more</w:t>
      </w:r>
      <w:r w:rsidRPr="006B164C" w:rsidR="00E04B5B">
        <w:t xml:space="preserve"> </w:t>
      </w:r>
      <w:r w:rsidRPr="006B164C">
        <w:t>commitments</w:t>
      </w:r>
      <w:r w:rsidRPr="006B164C" w:rsidR="00E04B5B">
        <w:t xml:space="preserve"> </w:t>
      </w:r>
      <w:r w:rsidRPr="006B164C" w:rsidR="00256330">
        <w:t>even if just</w:t>
      </w:r>
      <w:r w:rsidRPr="006B164C" w:rsidR="00E04B5B">
        <w:t xml:space="preserve"> </w:t>
      </w:r>
      <w:r w:rsidRPr="006B164C">
        <w:t>on</w:t>
      </w:r>
      <w:r w:rsidRPr="006B164C" w:rsidR="00E04B5B">
        <w:t xml:space="preserve"> </w:t>
      </w:r>
      <w:r w:rsidRPr="006B164C">
        <w:t>the</w:t>
      </w:r>
      <w:r w:rsidRPr="006B164C" w:rsidR="00E04B5B">
        <w:t xml:space="preserve"> </w:t>
      </w:r>
      <w:r w:rsidRPr="006B164C">
        <w:t>information</w:t>
      </w:r>
      <w:r w:rsidRPr="006B164C" w:rsidR="00E04B5B">
        <w:t xml:space="preserve"> </w:t>
      </w:r>
      <w:r w:rsidRPr="006B164C">
        <w:t>side</w:t>
      </w:r>
      <w:r w:rsidRPr="006B164C" w:rsidR="00720C95">
        <w:t>,</w:t>
      </w:r>
      <w:r w:rsidRPr="006B164C" w:rsidR="00E04B5B">
        <w:t xml:space="preserve"> </w:t>
      </w:r>
      <w:r w:rsidRPr="006B164C" w:rsidR="00720C95">
        <w:t>I</w:t>
      </w:r>
      <w:r w:rsidRPr="006B164C" w:rsidR="00E04B5B">
        <w:t xml:space="preserve"> </w:t>
      </w:r>
      <w:r w:rsidRPr="006B164C" w:rsidR="00720C95">
        <w:t>would</w:t>
      </w:r>
      <w:r w:rsidRPr="006B164C" w:rsidR="00E04B5B">
        <w:t xml:space="preserve"> </w:t>
      </w:r>
      <w:r w:rsidRPr="006B164C" w:rsidR="00720C95">
        <w:t>have</w:t>
      </w:r>
      <w:r w:rsidRPr="006B164C" w:rsidR="00E04B5B">
        <w:t xml:space="preserve"> </w:t>
      </w:r>
      <w:r w:rsidRPr="006B164C" w:rsidR="00720C95">
        <w:t>thought,</w:t>
      </w:r>
      <w:r w:rsidRPr="006B164C" w:rsidR="00E04B5B">
        <w:t xml:space="preserve"> </w:t>
      </w:r>
      <w:r w:rsidRPr="006B164C">
        <w:t>in</w:t>
      </w:r>
      <w:r w:rsidRPr="006B164C" w:rsidR="00E04B5B">
        <w:t xml:space="preserve"> </w:t>
      </w:r>
      <w:r w:rsidRPr="006B164C">
        <w:t>terms</w:t>
      </w:r>
      <w:r w:rsidRPr="006B164C" w:rsidR="00E04B5B">
        <w:t xml:space="preserve"> </w:t>
      </w:r>
      <w:r w:rsidRPr="006B164C">
        <w:t>of</w:t>
      </w:r>
      <w:r w:rsidRPr="006B164C" w:rsidR="00E04B5B">
        <w:t xml:space="preserve"> </w:t>
      </w:r>
      <w:r w:rsidRPr="006B164C" w:rsidR="00256330">
        <w:t>statements</w:t>
      </w:r>
      <w:r w:rsidRPr="006B164C" w:rsidR="00E04B5B">
        <w:t xml:space="preserve"> </w:t>
      </w:r>
      <w:r w:rsidRPr="006B164C" w:rsidR="00720C95">
        <w:t>after</w:t>
      </w:r>
      <w:r w:rsidRPr="006B164C" w:rsidR="00E04B5B">
        <w:t xml:space="preserve"> </w:t>
      </w:r>
      <w:r w:rsidRPr="006B164C" w:rsidR="00720C95">
        <w:t>meetings</w:t>
      </w:r>
      <w:r w:rsidRPr="006B164C" w:rsidR="00E04B5B">
        <w:t xml:space="preserve"> </w:t>
      </w:r>
      <w:r w:rsidRPr="006B164C">
        <w:t>from</w:t>
      </w:r>
      <w:r w:rsidRPr="006B164C" w:rsidR="00E04B5B">
        <w:t xml:space="preserve"> </w:t>
      </w:r>
      <w:r w:rsidRPr="006B164C">
        <w:t>Michael</w:t>
      </w:r>
      <w:r w:rsidRPr="006B164C" w:rsidR="00E04B5B">
        <w:t xml:space="preserve"> </w:t>
      </w:r>
      <w:r w:rsidRPr="006B164C">
        <w:t>Gove</w:t>
      </w:r>
      <w:r w:rsidRPr="006B164C" w:rsidR="00E04B5B">
        <w:t xml:space="preserve"> </w:t>
      </w:r>
      <w:r w:rsidRPr="006B164C" w:rsidR="00720C95">
        <w:t>or</w:t>
      </w:r>
      <w:r w:rsidRPr="006B164C" w:rsidR="00E04B5B">
        <w:t xml:space="preserve"> </w:t>
      </w:r>
      <w:r w:rsidRPr="006B164C" w:rsidR="00720C95">
        <w:t>his</w:t>
      </w:r>
      <w:r w:rsidRPr="006B164C" w:rsidR="00E04B5B">
        <w:t xml:space="preserve"> </w:t>
      </w:r>
      <w:r w:rsidRPr="006B164C" w:rsidR="00720C95">
        <w:t>successors,</w:t>
      </w:r>
      <w:r w:rsidRPr="006B164C" w:rsidR="00E04B5B">
        <w:t xml:space="preserve"> </w:t>
      </w:r>
      <w:r w:rsidRPr="006B164C" w:rsidR="00720C95">
        <w:t>so</w:t>
      </w:r>
      <w:r w:rsidRPr="006B164C" w:rsidR="00E04B5B">
        <w:t xml:space="preserve"> </w:t>
      </w:r>
      <w:r w:rsidRPr="006B164C" w:rsidR="00720C95">
        <w:t>that</w:t>
      </w:r>
      <w:r w:rsidRPr="006B164C" w:rsidR="00E04B5B">
        <w:t xml:space="preserve"> </w:t>
      </w:r>
      <w:r w:rsidRPr="006B164C">
        <w:t>Parliament</w:t>
      </w:r>
      <w:r w:rsidRPr="006B164C" w:rsidR="00E04B5B">
        <w:t xml:space="preserve"> </w:t>
      </w:r>
      <w:r w:rsidRPr="006B164C">
        <w:t>is</w:t>
      </w:r>
      <w:r w:rsidRPr="006B164C" w:rsidR="00E04B5B">
        <w:t xml:space="preserve"> </w:t>
      </w:r>
      <w:r w:rsidRPr="006B164C">
        <w:t>at</w:t>
      </w:r>
      <w:r w:rsidRPr="006B164C" w:rsidR="00E04B5B">
        <w:t xml:space="preserve"> </w:t>
      </w:r>
      <w:r w:rsidRPr="006B164C">
        <w:t>least</w:t>
      </w:r>
      <w:r w:rsidRPr="006B164C" w:rsidR="00E04B5B">
        <w:t xml:space="preserve"> </w:t>
      </w:r>
      <w:r w:rsidRPr="006B164C">
        <w:t>made</w:t>
      </w:r>
      <w:r w:rsidRPr="006B164C" w:rsidR="00E04B5B">
        <w:t xml:space="preserve"> </w:t>
      </w:r>
      <w:r w:rsidRPr="006B164C">
        <w:t>aware</w:t>
      </w:r>
      <w:r w:rsidRPr="006B164C" w:rsidR="00E04B5B">
        <w:t xml:space="preserve"> </w:t>
      </w:r>
      <w:r w:rsidRPr="006B164C">
        <w:t>of</w:t>
      </w:r>
      <w:r w:rsidRPr="006B164C" w:rsidR="00E04B5B">
        <w:t xml:space="preserve"> </w:t>
      </w:r>
      <w:r w:rsidRPr="006B164C">
        <w:t>discussions,</w:t>
      </w:r>
      <w:r w:rsidRPr="006B164C" w:rsidR="00E04B5B">
        <w:t xml:space="preserve"> </w:t>
      </w:r>
      <w:r w:rsidRPr="006B164C">
        <w:t>if</w:t>
      </w:r>
      <w:r w:rsidRPr="006B164C" w:rsidR="00E04B5B">
        <w:t xml:space="preserve"> </w:t>
      </w:r>
      <w:r w:rsidRPr="006B164C">
        <w:t>not</w:t>
      </w:r>
      <w:r w:rsidRPr="006B164C" w:rsidR="00E04B5B">
        <w:t xml:space="preserve"> </w:t>
      </w:r>
      <w:r w:rsidRPr="006B164C">
        <w:t>the</w:t>
      </w:r>
      <w:r w:rsidRPr="006B164C" w:rsidR="00E04B5B">
        <w:t xml:space="preserve"> </w:t>
      </w:r>
      <w:r w:rsidRPr="006B164C">
        <w:t>detail</w:t>
      </w:r>
      <w:r w:rsidRPr="006B164C" w:rsidR="00E04B5B">
        <w:t xml:space="preserve"> </w:t>
      </w:r>
      <w:r w:rsidRPr="006B164C">
        <w:t>of</w:t>
      </w:r>
      <w:r w:rsidRPr="006B164C" w:rsidR="00E04B5B">
        <w:t xml:space="preserve"> </w:t>
      </w:r>
      <w:r w:rsidRPr="006B164C">
        <w:t>negotiations</w:t>
      </w:r>
      <w:r w:rsidRPr="006B164C" w:rsidR="00E04B5B">
        <w:t xml:space="preserve"> </w:t>
      </w:r>
      <w:r w:rsidRPr="006B164C">
        <w:t>that</w:t>
      </w:r>
      <w:r w:rsidRPr="006B164C" w:rsidR="00E04B5B">
        <w:t xml:space="preserve"> </w:t>
      </w:r>
      <w:r w:rsidRPr="006B164C">
        <w:t>have</w:t>
      </w:r>
      <w:r w:rsidRPr="006B164C" w:rsidR="00E04B5B">
        <w:t xml:space="preserve"> </w:t>
      </w:r>
      <w:r w:rsidRPr="006B164C">
        <w:t>gone</w:t>
      </w:r>
      <w:r w:rsidRPr="006B164C" w:rsidR="00E04B5B">
        <w:t xml:space="preserve"> </w:t>
      </w:r>
      <w:r w:rsidRPr="006B164C">
        <w:t>on.</w:t>
      </w:r>
    </w:p>
    <w:p w:rsidR="00720C95" w:rsidRPr="006B164C" w:rsidP="0028175D">
      <w:pPr>
        <w:pStyle w:val="Answer"/>
      </w:pPr>
      <w:sdt>
        <w:sdtPr>
          <w:alias w:val="Witness"/>
          <w:id w:val="1206217949"/>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sdtContent>
      </w:sdt>
      <w:r w:rsidRPr="006B164C" w:rsidR="00E04B5B">
        <w:t xml:space="preserve"> </w:t>
      </w:r>
      <w:r w:rsidRPr="006B164C" w:rsidR="0028175D">
        <w:t>There</w:t>
      </w:r>
      <w:r w:rsidRPr="006B164C" w:rsidR="00E04B5B">
        <w:t xml:space="preserve"> </w:t>
      </w:r>
      <w:r w:rsidRPr="006B164C" w:rsidR="0028175D">
        <w:t>are</w:t>
      </w:r>
      <w:r w:rsidRPr="006B164C" w:rsidR="00E04B5B">
        <w:t xml:space="preserve"> </w:t>
      </w:r>
      <w:r w:rsidRPr="006B164C" w:rsidR="0028175D">
        <w:t>quite</w:t>
      </w:r>
      <w:r w:rsidRPr="006B164C" w:rsidR="00E04B5B">
        <w:t xml:space="preserve"> </w:t>
      </w:r>
      <w:r w:rsidRPr="006B164C" w:rsidR="0028175D">
        <w:t>different</w:t>
      </w:r>
      <w:r w:rsidRPr="006B164C" w:rsidR="00E04B5B">
        <w:t xml:space="preserve"> </w:t>
      </w:r>
      <w:r w:rsidRPr="006B164C" w:rsidR="0028175D">
        <w:t>procedures</w:t>
      </w:r>
      <w:r w:rsidRPr="006B164C" w:rsidR="00E04B5B">
        <w:t xml:space="preserve"> </w:t>
      </w:r>
      <w:r w:rsidRPr="006B164C" w:rsidR="0028175D">
        <w:t>for</w:t>
      </w:r>
      <w:r w:rsidRPr="006B164C" w:rsidR="00E04B5B">
        <w:t xml:space="preserve"> </w:t>
      </w:r>
      <w:r w:rsidRPr="006B164C" w:rsidR="0028175D">
        <w:t>individual</w:t>
      </w:r>
      <w:r w:rsidRPr="006B164C" w:rsidR="00E04B5B">
        <w:t xml:space="preserve"> </w:t>
      </w:r>
      <w:r w:rsidRPr="006B164C" w:rsidR="0028175D">
        <w:t>member</w:t>
      </w:r>
      <w:r w:rsidRPr="006B164C" w:rsidR="00E04B5B">
        <w:t xml:space="preserve"> </w:t>
      </w:r>
      <w:r w:rsidRPr="006B164C" w:rsidR="0028175D">
        <w:t>states</w:t>
      </w:r>
      <w:r w:rsidRPr="006B164C" w:rsidR="00E04B5B">
        <w:t xml:space="preserve"> </w:t>
      </w:r>
      <w:r w:rsidRPr="006B164C" w:rsidR="0028175D">
        <w:t>and</w:t>
      </w:r>
      <w:r w:rsidRPr="006B164C" w:rsidR="00E04B5B">
        <w:t xml:space="preserve"> </w:t>
      </w:r>
      <w:r w:rsidRPr="006B164C" w:rsidR="0028175D">
        <w:t>their</w:t>
      </w:r>
      <w:r w:rsidRPr="006B164C" w:rsidR="00E04B5B">
        <w:t xml:space="preserve"> </w:t>
      </w:r>
      <w:r w:rsidRPr="006B164C" w:rsidR="0028175D">
        <w:t>participation.</w:t>
      </w:r>
      <w:r w:rsidRPr="006B164C" w:rsidR="00E04B5B">
        <w:t xml:space="preserve"> </w:t>
      </w:r>
      <w:r w:rsidRPr="006B164C" w:rsidR="0028175D">
        <w:t>In</w:t>
      </w:r>
      <w:r w:rsidRPr="006B164C" w:rsidR="00E04B5B">
        <w:t xml:space="preserve"> </w:t>
      </w:r>
      <w:r w:rsidRPr="006B164C" w:rsidR="0028175D">
        <w:t>terms</w:t>
      </w:r>
      <w:r w:rsidRPr="006B164C" w:rsidR="00E04B5B">
        <w:t xml:space="preserve"> </w:t>
      </w:r>
      <w:r w:rsidRPr="006B164C" w:rsidR="0028175D">
        <w:t>of</w:t>
      </w:r>
      <w:r w:rsidRPr="006B164C" w:rsidR="00E04B5B">
        <w:t xml:space="preserve"> </w:t>
      </w:r>
      <w:r w:rsidRPr="006B164C" w:rsidR="00050357">
        <w:t>UK</w:t>
      </w:r>
      <w:r w:rsidRPr="006B164C" w:rsidR="00E04B5B">
        <w:t xml:space="preserve"> </w:t>
      </w:r>
      <w:r w:rsidRPr="006B164C" w:rsidR="00050357">
        <w:t>participation</w:t>
      </w:r>
      <w:r w:rsidRPr="006B164C" w:rsidR="00E04B5B">
        <w:t xml:space="preserve"> </w:t>
      </w:r>
      <w:r w:rsidRPr="006B164C" w:rsidR="00050357">
        <w:t>and</w:t>
      </w:r>
      <w:r w:rsidRPr="006B164C" w:rsidR="00E04B5B">
        <w:t xml:space="preserve"> </w:t>
      </w:r>
      <w:r w:rsidRPr="006B164C" w:rsidR="00050357">
        <w:t>discussions,</w:t>
      </w:r>
      <w:r w:rsidRPr="006B164C" w:rsidR="00E04B5B">
        <w:t xml:space="preserve"> </w:t>
      </w:r>
      <w:r w:rsidRPr="006B164C" w:rsidR="00050357">
        <w:t>it</w:t>
      </w:r>
      <w:r w:rsidRPr="006B164C" w:rsidR="00E04B5B">
        <w:t xml:space="preserve"> </w:t>
      </w:r>
      <w:r w:rsidRPr="006B164C" w:rsidR="00050357">
        <w:t>is</w:t>
      </w:r>
      <w:r w:rsidRPr="006B164C" w:rsidR="00E04B5B">
        <w:t xml:space="preserve"> </w:t>
      </w:r>
      <w:r w:rsidRPr="006B164C" w:rsidR="00050357">
        <w:t>important</w:t>
      </w:r>
      <w:r w:rsidRPr="006B164C" w:rsidR="00E04B5B">
        <w:t xml:space="preserve"> </w:t>
      </w:r>
      <w:r w:rsidRPr="006B164C" w:rsidR="00050357">
        <w:t>to</w:t>
      </w:r>
      <w:r w:rsidRPr="006B164C" w:rsidR="00E04B5B">
        <w:t xml:space="preserve"> </w:t>
      </w:r>
      <w:r w:rsidRPr="006B164C" w:rsidR="00050357">
        <w:t>understand</w:t>
      </w:r>
      <w:r w:rsidRPr="006B164C" w:rsidR="00E04B5B">
        <w:t xml:space="preserve"> </w:t>
      </w:r>
      <w:r w:rsidRPr="006B164C" w:rsidR="00050357">
        <w:t>that</w:t>
      </w:r>
      <w:r w:rsidRPr="006B164C" w:rsidR="00E04B5B">
        <w:t xml:space="preserve"> </w:t>
      </w:r>
      <w:r w:rsidRPr="006B164C" w:rsidR="00050357">
        <w:t>it</w:t>
      </w:r>
      <w:r w:rsidRPr="006B164C" w:rsidR="00E04B5B">
        <w:t xml:space="preserve"> </w:t>
      </w:r>
      <w:r w:rsidRPr="006B164C" w:rsidR="00050357">
        <w:t>is</w:t>
      </w:r>
      <w:r w:rsidRPr="006B164C" w:rsidR="00E04B5B">
        <w:t xml:space="preserve"> </w:t>
      </w:r>
      <w:r w:rsidRPr="006B164C" w:rsidR="00050357">
        <w:t>often</w:t>
      </w:r>
      <w:r w:rsidRPr="006B164C" w:rsidR="00E04B5B">
        <w:t xml:space="preserve"> </w:t>
      </w:r>
      <w:r w:rsidRPr="006B164C" w:rsidR="00050357">
        <w:t>the</w:t>
      </w:r>
      <w:r w:rsidRPr="006B164C" w:rsidR="00E04B5B">
        <w:t xml:space="preserve"> </w:t>
      </w:r>
      <w:r w:rsidRPr="006B164C" w:rsidR="00050357">
        <w:t>reporting</w:t>
      </w:r>
      <w:r w:rsidRPr="006B164C" w:rsidR="00E04B5B">
        <w:t xml:space="preserve"> </w:t>
      </w:r>
      <w:r w:rsidRPr="006B164C" w:rsidR="00050357">
        <w:t>back</w:t>
      </w:r>
      <w:r w:rsidRPr="006B164C" w:rsidR="00E04B5B">
        <w:t xml:space="preserve"> </w:t>
      </w:r>
      <w:r w:rsidRPr="006B164C" w:rsidR="00050357">
        <w:t>that</w:t>
      </w:r>
      <w:r w:rsidRPr="006B164C" w:rsidR="00E04B5B">
        <w:t xml:space="preserve"> </w:t>
      </w:r>
      <w:r w:rsidRPr="006B164C" w:rsidR="00050357">
        <w:t>is</w:t>
      </w:r>
      <w:r w:rsidRPr="006B164C" w:rsidR="00E04B5B">
        <w:t xml:space="preserve"> </w:t>
      </w:r>
      <w:r w:rsidRPr="006B164C" w:rsidR="00050357">
        <w:t>the</w:t>
      </w:r>
      <w:r w:rsidRPr="006B164C" w:rsidR="00E04B5B">
        <w:t xml:space="preserve"> </w:t>
      </w:r>
      <w:r w:rsidRPr="006B164C" w:rsidR="00050357">
        <w:t>information</w:t>
      </w:r>
      <w:r w:rsidRPr="006B164C" w:rsidR="00E04B5B">
        <w:t xml:space="preserve"> </w:t>
      </w:r>
      <w:r w:rsidRPr="006B164C" w:rsidR="00050357">
        <w:t>that</w:t>
      </w:r>
      <w:r w:rsidRPr="006B164C" w:rsidR="00E04B5B">
        <w:t xml:space="preserve"> </w:t>
      </w:r>
      <w:r w:rsidRPr="006B164C" w:rsidR="00050357">
        <w:t>the</w:t>
      </w:r>
      <w:r w:rsidRPr="006B164C" w:rsidR="00E04B5B">
        <w:t xml:space="preserve"> </w:t>
      </w:r>
      <w:r w:rsidRPr="006B164C" w:rsidR="00050357">
        <w:t>Parliament</w:t>
      </w:r>
      <w:r w:rsidRPr="006B164C" w:rsidR="00E04B5B">
        <w:t xml:space="preserve"> </w:t>
      </w:r>
      <w:r w:rsidRPr="006B164C" w:rsidR="00050357">
        <w:t>would</w:t>
      </w:r>
      <w:r w:rsidRPr="006B164C" w:rsidR="00E04B5B">
        <w:t xml:space="preserve"> </w:t>
      </w:r>
      <w:r w:rsidRPr="006B164C" w:rsidR="00050357">
        <w:t>receive.</w:t>
      </w:r>
      <w:r w:rsidRPr="006B164C" w:rsidR="00E04B5B">
        <w:t xml:space="preserve"> </w:t>
      </w:r>
      <w:r w:rsidRPr="006B164C" w:rsidR="00050357">
        <w:t>In</w:t>
      </w:r>
      <w:r w:rsidRPr="006B164C" w:rsidR="00E04B5B">
        <w:t xml:space="preserve"> </w:t>
      </w:r>
      <w:r w:rsidRPr="006B164C" w:rsidR="00050357">
        <w:t>other</w:t>
      </w:r>
      <w:r w:rsidRPr="006B164C" w:rsidR="00E04B5B">
        <w:t xml:space="preserve"> </w:t>
      </w:r>
      <w:r w:rsidRPr="006B164C" w:rsidR="00050357">
        <w:t>member</w:t>
      </w:r>
      <w:r w:rsidRPr="006B164C" w:rsidR="00E04B5B">
        <w:t xml:space="preserve"> </w:t>
      </w:r>
      <w:r w:rsidRPr="006B164C" w:rsidR="00050357">
        <w:t>states,</w:t>
      </w:r>
      <w:r w:rsidRPr="006B164C" w:rsidR="00E04B5B">
        <w:t xml:space="preserve"> </w:t>
      </w:r>
      <w:r w:rsidRPr="006B164C" w:rsidR="00050357">
        <w:t>there</w:t>
      </w:r>
      <w:r w:rsidRPr="006B164C" w:rsidR="00E04B5B">
        <w:t xml:space="preserve"> </w:t>
      </w:r>
      <w:r w:rsidRPr="006B164C" w:rsidR="00050357">
        <w:t>is</w:t>
      </w:r>
      <w:r w:rsidRPr="006B164C" w:rsidR="00E04B5B">
        <w:t xml:space="preserve"> </w:t>
      </w:r>
      <w:r w:rsidRPr="006B164C" w:rsidR="00050357">
        <w:t>even</w:t>
      </w:r>
      <w:r w:rsidRPr="006B164C" w:rsidR="00E04B5B">
        <w:t xml:space="preserve"> </w:t>
      </w:r>
      <w:r w:rsidRPr="006B164C" w:rsidR="00050357">
        <w:t>a</w:t>
      </w:r>
      <w:r w:rsidRPr="006B164C" w:rsidR="00E04B5B">
        <w:t xml:space="preserve"> </w:t>
      </w:r>
      <w:r w:rsidRPr="006B164C" w:rsidR="00050357">
        <w:t>mandating</w:t>
      </w:r>
      <w:r w:rsidRPr="006B164C" w:rsidR="00E04B5B">
        <w:t xml:space="preserve"> </w:t>
      </w:r>
      <w:r w:rsidRPr="006B164C" w:rsidR="00050357">
        <w:t>system,</w:t>
      </w:r>
      <w:r w:rsidRPr="006B164C" w:rsidR="00E04B5B">
        <w:t xml:space="preserve"> </w:t>
      </w:r>
      <w:r w:rsidRPr="006B164C" w:rsidR="00050357">
        <w:t>so</w:t>
      </w:r>
      <w:r w:rsidRPr="006B164C" w:rsidR="00E04B5B">
        <w:t xml:space="preserve"> </w:t>
      </w:r>
      <w:r w:rsidRPr="006B164C" w:rsidR="00050357">
        <w:t>representatives</w:t>
      </w:r>
      <w:r w:rsidRPr="006B164C" w:rsidR="00E04B5B">
        <w:t xml:space="preserve"> </w:t>
      </w:r>
      <w:r w:rsidRPr="006B164C" w:rsidR="00050357">
        <w:t>have</w:t>
      </w:r>
      <w:r w:rsidRPr="006B164C" w:rsidR="00E04B5B">
        <w:t xml:space="preserve"> </w:t>
      </w:r>
      <w:r w:rsidRPr="006B164C" w:rsidR="00050357">
        <w:t>to</w:t>
      </w:r>
      <w:r w:rsidRPr="006B164C" w:rsidR="00E04B5B">
        <w:t xml:space="preserve"> </w:t>
      </w:r>
      <w:r w:rsidRPr="006B164C" w:rsidR="00050357">
        <w:t>have</w:t>
      </w:r>
      <w:r w:rsidRPr="006B164C" w:rsidR="00E04B5B">
        <w:t xml:space="preserve"> </w:t>
      </w:r>
      <w:r w:rsidRPr="006B164C" w:rsidR="00050357">
        <w:t>a</w:t>
      </w:r>
      <w:r w:rsidRPr="006B164C" w:rsidR="00E04B5B">
        <w:t xml:space="preserve"> </w:t>
      </w:r>
      <w:r w:rsidRPr="006B164C" w:rsidR="00050357">
        <w:t>man</w:t>
      </w:r>
      <w:r w:rsidRPr="006B164C">
        <w:t>date</w:t>
      </w:r>
      <w:r w:rsidRPr="006B164C" w:rsidR="00E04B5B">
        <w:t xml:space="preserve"> </w:t>
      </w:r>
      <w:r w:rsidRPr="006B164C">
        <w:t>from</w:t>
      </w:r>
      <w:r w:rsidRPr="006B164C" w:rsidR="00E04B5B">
        <w:t xml:space="preserve"> </w:t>
      </w:r>
      <w:r w:rsidRPr="006B164C">
        <w:t>their</w:t>
      </w:r>
      <w:r w:rsidRPr="006B164C" w:rsidR="00E04B5B">
        <w:t xml:space="preserve"> </w:t>
      </w:r>
      <w:r w:rsidRPr="006B164C" w:rsidR="00F3194F">
        <w:t>Parliaments</w:t>
      </w:r>
      <w:r w:rsidRPr="006B164C" w:rsidR="00E04B5B">
        <w:t xml:space="preserve"> </w:t>
      </w:r>
      <w:r w:rsidRPr="006B164C">
        <w:t>and,</w:t>
      </w:r>
      <w:r w:rsidRPr="006B164C" w:rsidR="00E04B5B">
        <w:t xml:space="preserve"> </w:t>
      </w:r>
      <w:r w:rsidRPr="006B164C">
        <w:t>at</w:t>
      </w:r>
      <w:r w:rsidRPr="006B164C" w:rsidR="00E04B5B">
        <w:t xml:space="preserve"> </w:t>
      </w:r>
      <w:r w:rsidRPr="006B164C">
        <w:t>times,</w:t>
      </w:r>
      <w:r w:rsidRPr="006B164C" w:rsidR="00E04B5B">
        <w:t xml:space="preserve"> </w:t>
      </w:r>
      <w:r w:rsidRPr="006B164C">
        <w:t>from</w:t>
      </w:r>
      <w:r w:rsidRPr="006B164C" w:rsidR="00E04B5B">
        <w:t xml:space="preserve"> </w:t>
      </w:r>
      <w:r w:rsidRPr="006B164C">
        <w:t>committees,</w:t>
      </w:r>
      <w:r w:rsidRPr="006B164C" w:rsidR="00E04B5B">
        <w:t xml:space="preserve"> </w:t>
      </w:r>
      <w:r w:rsidRPr="006B164C">
        <w:t>and</w:t>
      </w:r>
      <w:r w:rsidRPr="006B164C" w:rsidR="00E04B5B">
        <w:t xml:space="preserve"> </w:t>
      </w:r>
      <w:r w:rsidRPr="006B164C" w:rsidR="005E3F08">
        <w:t xml:space="preserve">have </w:t>
      </w:r>
      <w:r w:rsidRPr="006B164C" w:rsidR="00050357">
        <w:t>to</w:t>
      </w:r>
      <w:r w:rsidRPr="006B164C" w:rsidR="00E04B5B">
        <w:t xml:space="preserve"> </w:t>
      </w:r>
      <w:r w:rsidRPr="006B164C" w:rsidR="00050357">
        <w:t>have</w:t>
      </w:r>
      <w:r w:rsidRPr="006B164C" w:rsidR="00E04B5B">
        <w:t xml:space="preserve"> </w:t>
      </w:r>
      <w:r w:rsidRPr="006B164C" w:rsidR="00050357">
        <w:t>discussed</w:t>
      </w:r>
      <w:r w:rsidRPr="006B164C" w:rsidR="00E04B5B">
        <w:t xml:space="preserve"> </w:t>
      </w:r>
      <w:r w:rsidRPr="006B164C" w:rsidR="00050357">
        <w:t>the</w:t>
      </w:r>
      <w:r w:rsidRPr="006B164C" w:rsidR="00E04B5B">
        <w:t xml:space="preserve"> </w:t>
      </w:r>
      <w:r w:rsidRPr="006B164C" w:rsidR="00050357">
        <w:t>agenda</w:t>
      </w:r>
      <w:r w:rsidRPr="006B164C" w:rsidR="00E04B5B">
        <w:t xml:space="preserve"> </w:t>
      </w:r>
      <w:r w:rsidRPr="006B164C" w:rsidR="00050357">
        <w:t>prior</w:t>
      </w:r>
      <w:r w:rsidRPr="006B164C" w:rsidR="00E04B5B">
        <w:t xml:space="preserve"> </w:t>
      </w:r>
      <w:r w:rsidRPr="006B164C" w:rsidR="00050357">
        <w:t>to</w:t>
      </w:r>
      <w:r w:rsidRPr="006B164C" w:rsidR="00E04B5B">
        <w:t xml:space="preserve"> </w:t>
      </w:r>
      <w:r w:rsidRPr="006B164C" w:rsidR="00050357">
        <w:t>engaging</w:t>
      </w:r>
      <w:r w:rsidRPr="006B164C" w:rsidR="00E04B5B">
        <w:t xml:space="preserve"> </w:t>
      </w:r>
      <w:r w:rsidRPr="006B164C" w:rsidR="00050357">
        <w:t>in</w:t>
      </w:r>
      <w:r w:rsidRPr="006B164C" w:rsidR="00E04B5B">
        <w:t xml:space="preserve"> </w:t>
      </w:r>
      <w:r w:rsidRPr="006B164C" w:rsidR="00050357">
        <w:t>decisions</w:t>
      </w:r>
      <w:r w:rsidRPr="006B164C" w:rsidR="00E04B5B">
        <w:t xml:space="preserve"> </w:t>
      </w:r>
      <w:r w:rsidRPr="006B164C" w:rsidR="00050357">
        <w:t>in</w:t>
      </w:r>
      <w:r w:rsidRPr="006B164C" w:rsidR="00E04B5B">
        <w:t xml:space="preserve"> </w:t>
      </w:r>
      <w:r w:rsidRPr="006B164C" w:rsidR="00050357">
        <w:t>the</w:t>
      </w:r>
      <w:r w:rsidRPr="006B164C" w:rsidR="00E04B5B">
        <w:t xml:space="preserve"> </w:t>
      </w:r>
      <w:r w:rsidRPr="006B164C" w:rsidR="004E02C1">
        <w:t>joint committee</w:t>
      </w:r>
      <w:r w:rsidRPr="006B164C">
        <w:t>.</w:t>
      </w:r>
      <w:r w:rsidRPr="006B164C" w:rsidR="00E04B5B">
        <w:t xml:space="preserve"> </w:t>
      </w:r>
      <w:r w:rsidRPr="006B164C" w:rsidR="00050357">
        <w:t>That</w:t>
      </w:r>
      <w:r w:rsidRPr="006B164C" w:rsidR="00E04B5B">
        <w:t xml:space="preserve"> </w:t>
      </w:r>
      <w:r w:rsidRPr="006B164C" w:rsidR="00050357">
        <w:t>means</w:t>
      </w:r>
      <w:r w:rsidRPr="006B164C" w:rsidR="00E04B5B">
        <w:t xml:space="preserve"> </w:t>
      </w:r>
      <w:r w:rsidRPr="006B164C" w:rsidR="00050357">
        <w:t>that</w:t>
      </w:r>
      <w:r w:rsidRPr="006B164C" w:rsidR="00E04B5B">
        <w:t xml:space="preserve"> </w:t>
      </w:r>
      <w:r w:rsidRPr="006B164C" w:rsidR="00050357">
        <w:t>we</w:t>
      </w:r>
      <w:r w:rsidRPr="006B164C" w:rsidR="00E04B5B">
        <w:t xml:space="preserve"> </w:t>
      </w:r>
      <w:r w:rsidRPr="006B164C" w:rsidR="00050357">
        <w:t>have</w:t>
      </w:r>
      <w:r w:rsidRPr="006B164C" w:rsidR="00E04B5B">
        <w:t xml:space="preserve"> </w:t>
      </w:r>
      <w:r w:rsidRPr="006B164C" w:rsidR="00050357">
        <w:t>either</w:t>
      </w:r>
      <w:r w:rsidRPr="006B164C" w:rsidR="00E04B5B">
        <w:t xml:space="preserve"> </w:t>
      </w:r>
      <w:r w:rsidRPr="006B164C" w:rsidR="00050357">
        <w:t>the</w:t>
      </w:r>
      <w:r w:rsidRPr="006B164C" w:rsidR="00E04B5B">
        <w:t xml:space="preserve"> </w:t>
      </w:r>
      <w:r w:rsidRPr="006B164C" w:rsidR="00050357">
        <w:t>proactive</w:t>
      </w:r>
      <w:r w:rsidRPr="006B164C" w:rsidR="00E04B5B">
        <w:t xml:space="preserve"> </w:t>
      </w:r>
      <w:r w:rsidRPr="006B164C" w:rsidR="00050357">
        <w:t>engagement</w:t>
      </w:r>
      <w:r w:rsidRPr="006B164C" w:rsidR="00E04B5B">
        <w:t xml:space="preserve"> </w:t>
      </w:r>
      <w:r w:rsidRPr="006B164C" w:rsidR="00050357">
        <w:t>from</w:t>
      </w:r>
      <w:r w:rsidRPr="006B164C" w:rsidR="00E04B5B">
        <w:t xml:space="preserve"> </w:t>
      </w:r>
      <w:r w:rsidRPr="006B164C" w:rsidR="005E3F08">
        <w:t>Parliament</w:t>
      </w:r>
      <w:r w:rsidRPr="006B164C" w:rsidR="00E04B5B">
        <w:t xml:space="preserve"> </w:t>
      </w:r>
      <w:r w:rsidRPr="006B164C" w:rsidR="00050357">
        <w:t>and</w:t>
      </w:r>
      <w:r w:rsidRPr="006B164C" w:rsidR="00E04B5B">
        <w:t xml:space="preserve"> </w:t>
      </w:r>
      <w:r w:rsidRPr="006B164C" w:rsidR="00050357">
        <w:t>committees</w:t>
      </w:r>
      <w:r w:rsidRPr="006B164C" w:rsidR="00E04B5B">
        <w:t xml:space="preserve"> </w:t>
      </w:r>
      <w:r w:rsidRPr="006B164C" w:rsidR="00050357">
        <w:t>or</w:t>
      </w:r>
      <w:r w:rsidRPr="006B164C" w:rsidR="00E04B5B">
        <w:t xml:space="preserve"> </w:t>
      </w:r>
      <w:r w:rsidRPr="006B164C" w:rsidR="00050357">
        <w:t>the</w:t>
      </w:r>
      <w:r w:rsidRPr="006B164C" w:rsidR="00E04B5B">
        <w:t xml:space="preserve"> </w:t>
      </w:r>
      <w:r w:rsidRPr="006B164C" w:rsidR="00050357">
        <w:t>reporting</w:t>
      </w:r>
      <w:r w:rsidRPr="006B164C" w:rsidR="00E04B5B">
        <w:t xml:space="preserve"> </w:t>
      </w:r>
      <w:r w:rsidRPr="006B164C" w:rsidR="00050357">
        <w:t>back</w:t>
      </w:r>
      <w:r w:rsidRPr="006B164C" w:rsidR="00E04B5B">
        <w:t xml:space="preserve"> </w:t>
      </w:r>
      <w:r w:rsidRPr="006B164C" w:rsidR="00050357">
        <w:t>of</w:t>
      </w:r>
      <w:r w:rsidRPr="006B164C" w:rsidR="00E04B5B">
        <w:t xml:space="preserve"> </w:t>
      </w:r>
      <w:r w:rsidRPr="006B164C" w:rsidR="00050357">
        <w:t>the</w:t>
      </w:r>
      <w:r w:rsidRPr="006B164C" w:rsidR="00E04B5B">
        <w:t xml:space="preserve"> </w:t>
      </w:r>
      <w:r w:rsidRPr="006B164C" w:rsidR="005E3F08">
        <w:t xml:space="preserve">post </w:t>
      </w:r>
      <w:r w:rsidRPr="006B164C" w:rsidR="00050357">
        <w:t>hoc</w:t>
      </w:r>
      <w:r w:rsidRPr="006B164C" w:rsidR="00E04B5B">
        <w:t xml:space="preserve"> </w:t>
      </w:r>
      <w:r w:rsidRPr="006B164C" w:rsidR="00050357">
        <w:t>evaluation</w:t>
      </w:r>
      <w:r w:rsidRPr="006B164C" w:rsidR="00E04B5B">
        <w:t xml:space="preserve"> </w:t>
      </w:r>
      <w:r w:rsidRPr="006B164C">
        <w:t>of</w:t>
      </w:r>
      <w:r w:rsidRPr="006B164C" w:rsidR="00E04B5B">
        <w:t xml:space="preserve"> </w:t>
      </w:r>
      <w:r w:rsidRPr="006B164C">
        <w:t>what</w:t>
      </w:r>
      <w:r w:rsidRPr="006B164C" w:rsidR="00E04B5B">
        <w:t xml:space="preserve"> </w:t>
      </w:r>
      <w:r w:rsidRPr="006B164C">
        <w:t>has</w:t>
      </w:r>
      <w:r w:rsidRPr="006B164C" w:rsidR="00E04B5B">
        <w:t xml:space="preserve"> </w:t>
      </w:r>
      <w:r w:rsidRPr="006B164C">
        <w:t>been</w:t>
      </w:r>
      <w:r w:rsidRPr="006B164C" w:rsidR="00E04B5B">
        <w:t xml:space="preserve"> </w:t>
      </w:r>
      <w:r w:rsidRPr="006B164C">
        <w:t>discussed.</w:t>
      </w:r>
    </w:p>
    <w:p w:rsidR="0028175D" w:rsidRPr="006B164C" w:rsidP="0028175D">
      <w:pPr>
        <w:pStyle w:val="Answer"/>
      </w:pPr>
      <w:r w:rsidRPr="006B164C">
        <w:t>Simon</w:t>
      </w:r>
      <w:r w:rsidRPr="006B164C" w:rsidR="00E04B5B">
        <w:t xml:space="preserve"> </w:t>
      </w:r>
      <w:r w:rsidRPr="006B164C">
        <w:t>mentioned</w:t>
      </w:r>
      <w:r w:rsidRPr="006B164C" w:rsidR="00E04B5B">
        <w:t xml:space="preserve"> </w:t>
      </w:r>
      <w:r w:rsidRPr="006B164C">
        <w:t>the</w:t>
      </w:r>
      <w:r w:rsidRPr="006B164C" w:rsidR="00E04B5B">
        <w:t xml:space="preserve"> </w:t>
      </w:r>
      <w:r w:rsidRPr="006B164C">
        <w:t>Danish</w:t>
      </w:r>
      <w:r w:rsidRPr="006B164C" w:rsidR="00E04B5B">
        <w:t xml:space="preserve"> </w:t>
      </w:r>
      <w:r w:rsidRPr="006B164C">
        <w:t>model,</w:t>
      </w:r>
      <w:r w:rsidRPr="006B164C" w:rsidR="00E04B5B">
        <w:t xml:space="preserve"> </w:t>
      </w:r>
      <w:r w:rsidRPr="006B164C">
        <w:t>where</w:t>
      </w:r>
      <w:r w:rsidRPr="006B164C" w:rsidR="00E04B5B">
        <w:t xml:space="preserve"> </w:t>
      </w:r>
      <w:r w:rsidRPr="006B164C" w:rsidR="00720C95">
        <w:t>the</w:t>
      </w:r>
      <w:r w:rsidRPr="006B164C" w:rsidR="00E04B5B">
        <w:t xml:space="preserve"> </w:t>
      </w:r>
      <w:r w:rsidRPr="006B164C" w:rsidR="005E3F08">
        <w:t>Parliament</w:t>
      </w:r>
      <w:r w:rsidRPr="006B164C" w:rsidR="00E04B5B">
        <w:t xml:space="preserve"> </w:t>
      </w:r>
      <w:r w:rsidRPr="006B164C" w:rsidR="00720C95">
        <w:t>and</w:t>
      </w:r>
      <w:r w:rsidRPr="006B164C" w:rsidR="00E04B5B">
        <w:t xml:space="preserve"> </w:t>
      </w:r>
      <w:r w:rsidRPr="006B164C" w:rsidR="00720C95">
        <w:t>the</w:t>
      </w:r>
      <w:r w:rsidRPr="006B164C" w:rsidR="00E04B5B">
        <w:t xml:space="preserve"> </w:t>
      </w:r>
      <w:r w:rsidRPr="006B164C" w:rsidR="00720C95">
        <w:t>committees</w:t>
      </w:r>
      <w:r w:rsidRPr="006B164C" w:rsidR="00E04B5B">
        <w:t xml:space="preserve"> </w:t>
      </w:r>
      <w:r w:rsidRPr="006B164C" w:rsidR="00720C95">
        <w:t>are</w:t>
      </w:r>
      <w:r w:rsidRPr="006B164C" w:rsidR="00E04B5B">
        <w:t xml:space="preserve"> </w:t>
      </w:r>
      <w:r w:rsidRPr="006B164C">
        <w:t>very</w:t>
      </w:r>
      <w:r w:rsidRPr="006B164C" w:rsidR="00E04B5B">
        <w:t xml:space="preserve"> </w:t>
      </w:r>
      <w:r w:rsidRPr="006B164C">
        <w:t>active</w:t>
      </w:r>
      <w:r w:rsidRPr="006B164C" w:rsidR="005E3F08">
        <w:t>,</w:t>
      </w:r>
      <w:r w:rsidRPr="006B164C" w:rsidR="00E04B5B">
        <w:t xml:space="preserve"> </w:t>
      </w:r>
      <w:r w:rsidRPr="006B164C" w:rsidR="00720C95">
        <w:t>but</w:t>
      </w:r>
      <w:r w:rsidRPr="006B164C" w:rsidR="00E04B5B">
        <w:t xml:space="preserve"> </w:t>
      </w:r>
      <w:r w:rsidRPr="006B164C">
        <w:t>representatives</w:t>
      </w:r>
      <w:r w:rsidRPr="006B164C" w:rsidR="00E04B5B">
        <w:t xml:space="preserve"> </w:t>
      </w:r>
      <w:r w:rsidRPr="006B164C">
        <w:t>are</w:t>
      </w:r>
      <w:r w:rsidRPr="006B164C" w:rsidR="00E04B5B">
        <w:t xml:space="preserve"> </w:t>
      </w:r>
      <w:r w:rsidRPr="006B164C">
        <w:t>still</w:t>
      </w:r>
      <w:r w:rsidRPr="006B164C" w:rsidR="00E04B5B">
        <w:t xml:space="preserve"> </w:t>
      </w:r>
      <w:r w:rsidRPr="006B164C">
        <w:t>keeping</w:t>
      </w:r>
      <w:r w:rsidRPr="006B164C" w:rsidR="00E04B5B">
        <w:t xml:space="preserve"> </w:t>
      </w:r>
      <w:r w:rsidRPr="006B164C">
        <w:t>things</w:t>
      </w:r>
      <w:r w:rsidRPr="006B164C" w:rsidR="00E04B5B">
        <w:t xml:space="preserve"> </w:t>
      </w:r>
      <w:r w:rsidRPr="006B164C">
        <w:t>in</w:t>
      </w:r>
      <w:r w:rsidRPr="006B164C" w:rsidR="00E04B5B">
        <w:t xml:space="preserve"> </w:t>
      </w:r>
      <w:r w:rsidRPr="006B164C">
        <w:t>the</w:t>
      </w:r>
      <w:r w:rsidRPr="006B164C" w:rsidR="00E04B5B">
        <w:t xml:space="preserve"> </w:t>
      </w:r>
      <w:r w:rsidRPr="006B164C">
        <w:t>dark</w:t>
      </w:r>
      <w:r w:rsidRPr="006B164C" w:rsidR="00E04B5B">
        <w:t xml:space="preserve"> </w:t>
      </w:r>
      <w:r w:rsidRPr="006B164C">
        <w:t>as</w:t>
      </w:r>
      <w:r w:rsidRPr="006B164C" w:rsidR="00E04B5B">
        <w:t xml:space="preserve"> </w:t>
      </w:r>
      <w:r w:rsidRPr="006B164C">
        <w:t>discussions</w:t>
      </w:r>
      <w:r w:rsidRPr="006B164C" w:rsidR="00E04B5B">
        <w:t xml:space="preserve"> </w:t>
      </w:r>
      <w:r w:rsidRPr="006B164C">
        <w:t>unfold,</w:t>
      </w:r>
      <w:r w:rsidRPr="006B164C" w:rsidR="00E04B5B">
        <w:t xml:space="preserve"> </w:t>
      </w:r>
      <w:r w:rsidRPr="006B164C">
        <w:t>saying</w:t>
      </w:r>
      <w:r w:rsidRPr="006B164C" w:rsidR="00720C95">
        <w:t>,</w:t>
      </w:r>
      <w:r w:rsidRPr="006B164C" w:rsidR="00E04B5B">
        <w:t xml:space="preserve"> </w:t>
      </w:r>
      <w:r w:rsidRPr="006B164C" w:rsidR="00720C95">
        <w:t>“I</w:t>
      </w:r>
      <w:r w:rsidRPr="006B164C">
        <w:t>t</w:t>
      </w:r>
      <w:r w:rsidRPr="006B164C" w:rsidR="00E04B5B">
        <w:t xml:space="preserve"> </w:t>
      </w:r>
      <w:r w:rsidRPr="006B164C">
        <w:t>is</w:t>
      </w:r>
      <w:r w:rsidRPr="006B164C" w:rsidR="00E04B5B">
        <w:t xml:space="preserve"> </w:t>
      </w:r>
      <w:r w:rsidRPr="006B164C">
        <w:t>complex</w:t>
      </w:r>
      <w:r w:rsidRPr="006B164C" w:rsidR="00E04B5B">
        <w:t xml:space="preserve"> </w:t>
      </w:r>
      <w:r w:rsidRPr="006B164C">
        <w:t>and</w:t>
      </w:r>
      <w:r w:rsidRPr="006B164C" w:rsidR="00E04B5B">
        <w:t xml:space="preserve"> </w:t>
      </w:r>
      <w:r w:rsidRPr="006B164C">
        <w:t>difficult,</w:t>
      </w:r>
      <w:r w:rsidRPr="006B164C" w:rsidR="00E04B5B">
        <w:t xml:space="preserve"> </w:t>
      </w:r>
      <w:r w:rsidRPr="006B164C">
        <w:t>but</w:t>
      </w:r>
      <w:r w:rsidRPr="006B164C" w:rsidR="00E04B5B">
        <w:t xml:space="preserve"> </w:t>
      </w:r>
      <w:r w:rsidRPr="006B164C" w:rsidR="005E3F08">
        <w:t xml:space="preserve">these are </w:t>
      </w:r>
      <w:r w:rsidRPr="006B164C">
        <w:t>our</w:t>
      </w:r>
      <w:r w:rsidRPr="006B164C" w:rsidR="00E04B5B">
        <w:t xml:space="preserve"> </w:t>
      </w:r>
      <w:r w:rsidRPr="006B164C">
        <w:t>red</w:t>
      </w:r>
      <w:r w:rsidRPr="006B164C" w:rsidR="00E04B5B">
        <w:t xml:space="preserve"> </w:t>
      </w:r>
      <w:r w:rsidRPr="006B164C">
        <w:t>lines</w:t>
      </w:r>
      <w:r w:rsidRPr="006B164C" w:rsidR="005E3F08">
        <w:t xml:space="preserve">”, </w:t>
      </w:r>
      <w:r w:rsidRPr="006B164C">
        <w:t>and</w:t>
      </w:r>
      <w:r w:rsidRPr="006B164C" w:rsidR="00E04B5B">
        <w:t xml:space="preserve"> </w:t>
      </w:r>
      <w:r w:rsidRPr="006B164C">
        <w:t>then</w:t>
      </w:r>
      <w:r w:rsidRPr="006B164C" w:rsidR="00E04B5B">
        <w:t xml:space="preserve"> </w:t>
      </w:r>
      <w:r w:rsidRPr="006B164C">
        <w:t>list</w:t>
      </w:r>
      <w:r w:rsidRPr="006B164C" w:rsidR="00720C95">
        <w:t>ing</w:t>
      </w:r>
      <w:r w:rsidRPr="006B164C" w:rsidR="00E04B5B">
        <w:t xml:space="preserve"> </w:t>
      </w:r>
      <w:r w:rsidRPr="006B164C">
        <w:t>what</w:t>
      </w:r>
      <w:r w:rsidRPr="006B164C" w:rsidR="00E04B5B">
        <w:t xml:space="preserve"> </w:t>
      </w:r>
      <w:r w:rsidRPr="006B164C">
        <w:t>decisions</w:t>
      </w:r>
      <w:r w:rsidRPr="006B164C" w:rsidR="00E04B5B">
        <w:t xml:space="preserve"> </w:t>
      </w:r>
      <w:r w:rsidRPr="006B164C">
        <w:t>they</w:t>
      </w:r>
      <w:r w:rsidRPr="006B164C" w:rsidR="00E04B5B">
        <w:t xml:space="preserve"> </w:t>
      </w:r>
      <w:r w:rsidRPr="006B164C">
        <w:t>would</w:t>
      </w:r>
      <w:r w:rsidRPr="006B164C" w:rsidR="00E04B5B">
        <w:t xml:space="preserve"> </w:t>
      </w:r>
      <w:r w:rsidRPr="006B164C">
        <w:t>come</w:t>
      </w:r>
      <w:r w:rsidRPr="006B164C" w:rsidR="00E04B5B">
        <w:t xml:space="preserve"> </w:t>
      </w:r>
      <w:r w:rsidRPr="006B164C">
        <w:t>with</w:t>
      </w:r>
      <w:r w:rsidRPr="006B164C" w:rsidR="00E04B5B">
        <w:t xml:space="preserve"> </w:t>
      </w:r>
      <w:r w:rsidRPr="006B164C">
        <w:t>and</w:t>
      </w:r>
      <w:r w:rsidRPr="006B164C" w:rsidR="00E04B5B">
        <w:t xml:space="preserve"> </w:t>
      </w:r>
      <w:r w:rsidRPr="006B164C">
        <w:t>work</w:t>
      </w:r>
      <w:r w:rsidRPr="006B164C" w:rsidR="00E04B5B">
        <w:t xml:space="preserve"> </w:t>
      </w:r>
      <w:r w:rsidRPr="006B164C">
        <w:t>towards</w:t>
      </w:r>
      <w:r w:rsidRPr="006B164C" w:rsidR="00E04B5B">
        <w:t xml:space="preserve"> </w:t>
      </w:r>
      <w:r w:rsidRPr="006B164C">
        <w:t>achieving.</w:t>
      </w:r>
      <w:r w:rsidRPr="006B164C" w:rsidR="00E04B5B">
        <w:t xml:space="preserve"> </w:t>
      </w:r>
      <w:r w:rsidRPr="006B164C">
        <w:t>Whether</w:t>
      </w:r>
      <w:r w:rsidRPr="006B164C" w:rsidR="00E04B5B">
        <w:t xml:space="preserve"> </w:t>
      </w:r>
      <w:r w:rsidRPr="006B164C">
        <w:t>or</w:t>
      </w:r>
      <w:r w:rsidRPr="006B164C" w:rsidR="00E04B5B">
        <w:t xml:space="preserve"> </w:t>
      </w:r>
      <w:r w:rsidRPr="006B164C">
        <w:t>not</w:t>
      </w:r>
      <w:r w:rsidRPr="006B164C" w:rsidR="00E04B5B">
        <w:t xml:space="preserve"> </w:t>
      </w:r>
      <w:r w:rsidRPr="006B164C">
        <w:t>they</w:t>
      </w:r>
      <w:r w:rsidRPr="006B164C" w:rsidR="00E04B5B">
        <w:t xml:space="preserve"> </w:t>
      </w:r>
      <w:r w:rsidRPr="006B164C">
        <w:t>are</w:t>
      </w:r>
      <w:r w:rsidRPr="006B164C" w:rsidR="00E04B5B">
        <w:t xml:space="preserve"> </w:t>
      </w:r>
      <w:r w:rsidRPr="006B164C">
        <w:t>successful</w:t>
      </w:r>
      <w:r w:rsidRPr="006B164C" w:rsidR="00E04B5B">
        <w:t xml:space="preserve"> </w:t>
      </w:r>
      <w:r w:rsidRPr="006B164C">
        <w:t>is</w:t>
      </w:r>
      <w:r w:rsidRPr="006B164C" w:rsidR="00E04B5B">
        <w:t xml:space="preserve"> </w:t>
      </w:r>
      <w:r w:rsidRPr="006B164C">
        <w:t>a</w:t>
      </w:r>
      <w:r w:rsidRPr="006B164C" w:rsidR="00E04B5B">
        <w:t xml:space="preserve"> </w:t>
      </w:r>
      <w:r w:rsidRPr="006B164C">
        <w:t>question,</w:t>
      </w:r>
      <w:r w:rsidRPr="006B164C" w:rsidR="00E04B5B">
        <w:t xml:space="preserve"> </w:t>
      </w:r>
      <w:r w:rsidRPr="006B164C">
        <w:t>but</w:t>
      </w:r>
      <w:r w:rsidRPr="006B164C" w:rsidR="00E04B5B">
        <w:t xml:space="preserve"> </w:t>
      </w:r>
      <w:r w:rsidRPr="006B164C">
        <w:t>there</w:t>
      </w:r>
      <w:r w:rsidRPr="006B164C" w:rsidR="00E04B5B">
        <w:t xml:space="preserve"> </w:t>
      </w:r>
      <w:r w:rsidRPr="006B164C">
        <w:t>is</w:t>
      </w:r>
      <w:r w:rsidRPr="006B164C" w:rsidR="00E04B5B">
        <w:t xml:space="preserve"> </w:t>
      </w:r>
      <w:r w:rsidRPr="006B164C">
        <w:t>a</w:t>
      </w:r>
      <w:r w:rsidRPr="006B164C" w:rsidR="00E04B5B">
        <w:t xml:space="preserve"> </w:t>
      </w:r>
      <w:r w:rsidRPr="006B164C">
        <w:t>briefing</w:t>
      </w:r>
      <w:r w:rsidRPr="006B164C" w:rsidR="00E04B5B">
        <w:t xml:space="preserve"> </w:t>
      </w:r>
      <w:r w:rsidRPr="006B164C">
        <w:t>before</w:t>
      </w:r>
      <w:r w:rsidRPr="006B164C" w:rsidR="00E04B5B">
        <w:t xml:space="preserve"> </w:t>
      </w:r>
      <w:r w:rsidRPr="006B164C">
        <w:t>and</w:t>
      </w:r>
      <w:r w:rsidRPr="006B164C" w:rsidR="00E04B5B">
        <w:t xml:space="preserve"> </w:t>
      </w:r>
      <w:r w:rsidRPr="006B164C">
        <w:t>after</w:t>
      </w:r>
      <w:r w:rsidRPr="006B164C" w:rsidR="00E04B5B">
        <w:t xml:space="preserve"> </w:t>
      </w:r>
      <w:r w:rsidRPr="006B164C">
        <w:t>meetings,</w:t>
      </w:r>
      <w:r w:rsidRPr="006B164C" w:rsidR="00E04B5B">
        <w:t xml:space="preserve"> </w:t>
      </w:r>
      <w:r w:rsidRPr="006B164C">
        <w:t>with</w:t>
      </w:r>
      <w:r w:rsidRPr="006B164C" w:rsidR="00E04B5B">
        <w:t xml:space="preserve"> </w:t>
      </w:r>
      <w:r w:rsidRPr="006B164C">
        <w:t>some</w:t>
      </w:r>
      <w:r w:rsidRPr="006B164C" w:rsidR="00E04B5B">
        <w:t xml:space="preserve"> </w:t>
      </w:r>
      <w:r w:rsidRPr="006B164C">
        <w:t>level</w:t>
      </w:r>
      <w:r w:rsidRPr="006B164C" w:rsidR="00E04B5B">
        <w:t xml:space="preserve"> </w:t>
      </w:r>
      <w:r w:rsidRPr="006B164C">
        <w:t>of</w:t>
      </w:r>
      <w:r w:rsidRPr="006B164C" w:rsidR="00E04B5B">
        <w:t xml:space="preserve"> </w:t>
      </w:r>
      <w:r w:rsidRPr="006B164C">
        <w:t>detail.</w:t>
      </w:r>
      <w:r w:rsidRPr="006B164C" w:rsidR="00E04B5B">
        <w:t xml:space="preserve"> </w:t>
      </w:r>
      <w:r w:rsidRPr="006B164C">
        <w:t>This</w:t>
      </w:r>
      <w:r w:rsidRPr="006B164C" w:rsidR="00E04B5B">
        <w:t xml:space="preserve"> </w:t>
      </w:r>
      <w:r w:rsidRPr="006B164C">
        <w:t>really</w:t>
      </w:r>
      <w:r w:rsidRPr="006B164C" w:rsidR="00E04B5B">
        <w:t xml:space="preserve"> </w:t>
      </w:r>
      <w:r w:rsidRPr="006B164C">
        <w:t>reflects</w:t>
      </w:r>
      <w:r w:rsidRPr="006B164C" w:rsidR="00E04B5B">
        <w:t xml:space="preserve"> </w:t>
      </w:r>
      <w:r w:rsidRPr="006B164C">
        <w:t>the</w:t>
      </w:r>
      <w:r w:rsidRPr="006B164C" w:rsidR="00E04B5B">
        <w:t xml:space="preserve"> </w:t>
      </w:r>
      <w:r w:rsidRPr="006B164C">
        <w:t>kind</w:t>
      </w:r>
      <w:r w:rsidRPr="006B164C" w:rsidR="00E04B5B">
        <w:t xml:space="preserve"> </w:t>
      </w:r>
      <w:r w:rsidRPr="006B164C">
        <w:t>of</w:t>
      </w:r>
      <w:r w:rsidRPr="006B164C" w:rsidR="00E04B5B">
        <w:t xml:space="preserve"> </w:t>
      </w:r>
      <w:r w:rsidRPr="006B164C">
        <w:t>committee</w:t>
      </w:r>
      <w:r w:rsidRPr="006B164C" w:rsidR="00E04B5B">
        <w:t xml:space="preserve"> </w:t>
      </w:r>
      <w:r w:rsidRPr="006B164C">
        <w:t>systems</w:t>
      </w:r>
      <w:r w:rsidRPr="006B164C" w:rsidR="00E04B5B">
        <w:t xml:space="preserve"> </w:t>
      </w:r>
      <w:r w:rsidRPr="006B164C">
        <w:t>you</w:t>
      </w:r>
      <w:r w:rsidRPr="006B164C" w:rsidR="00E04B5B">
        <w:t xml:space="preserve"> </w:t>
      </w:r>
      <w:r w:rsidRPr="006B164C">
        <w:t>have</w:t>
      </w:r>
      <w:r w:rsidRPr="006B164C" w:rsidR="00E04B5B">
        <w:t xml:space="preserve"> </w:t>
      </w:r>
      <w:r w:rsidRPr="006B164C">
        <w:t>in</w:t>
      </w:r>
      <w:r w:rsidRPr="006B164C" w:rsidR="00E04B5B">
        <w:t xml:space="preserve"> </w:t>
      </w:r>
      <w:r w:rsidRPr="006B164C" w:rsidR="00F3194F">
        <w:t>Parliaments</w:t>
      </w:r>
      <w:r w:rsidRPr="006B164C" w:rsidR="00E04B5B">
        <w:t xml:space="preserve"> </w:t>
      </w:r>
      <w:r w:rsidRPr="006B164C">
        <w:t>in</w:t>
      </w:r>
      <w:r w:rsidRPr="006B164C" w:rsidR="00E04B5B">
        <w:t xml:space="preserve"> </w:t>
      </w:r>
      <w:r w:rsidRPr="006B164C">
        <w:t>general,</w:t>
      </w:r>
      <w:r w:rsidRPr="006B164C" w:rsidR="00E04B5B">
        <w:t xml:space="preserve"> </w:t>
      </w:r>
      <w:r w:rsidRPr="006B164C">
        <w:t>not</w:t>
      </w:r>
      <w:r w:rsidRPr="006B164C" w:rsidR="00E04B5B">
        <w:t xml:space="preserve"> </w:t>
      </w:r>
      <w:r w:rsidRPr="006B164C">
        <w:t>just</w:t>
      </w:r>
      <w:r w:rsidRPr="006B164C" w:rsidR="00E04B5B">
        <w:t xml:space="preserve"> </w:t>
      </w:r>
      <w:r w:rsidRPr="006B164C">
        <w:t>with</w:t>
      </w:r>
      <w:r w:rsidRPr="006B164C" w:rsidR="00E04B5B">
        <w:t xml:space="preserve"> </w:t>
      </w:r>
      <w:r w:rsidRPr="006B164C">
        <w:t>respect</w:t>
      </w:r>
      <w:r w:rsidRPr="006B164C" w:rsidR="00E04B5B">
        <w:t xml:space="preserve"> </w:t>
      </w:r>
      <w:r w:rsidRPr="006B164C">
        <w:t>to</w:t>
      </w:r>
      <w:r w:rsidRPr="006B164C" w:rsidR="00E04B5B">
        <w:t xml:space="preserve"> </w:t>
      </w:r>
      <w:r w:rsidRPr="006B164C">
        <w:t>Brexit.</w:t>
      </w:r>
      <w:r w:rsidRPr="006B164C" w:rsidR="00E04B5B">
        <w:t xml:space="preserve"> </w:t>
      </w:r>
      <w:r w:rsidRPr="006B164C" w:rsidR="00720C95">
        <w:t>It</w:t>
      </w:r>
      <w:r w:rsidRPr="006B164C" w:rsidR="00E04B5B">
        <w:t xml:space="preserve"> </w:t>
      </w:r>
      <w:r w:rsidRPr="006B164C" w:rsidR="00720C95">
        <w:t>is</w:t>
      </w:r>
      <w:r w:rsidRPr="006B164C" w:rsidR="00E04B5B">
        <w:t xml:space="preserve"> </w:t>
      </w:r>
      <w:r w:rsidRPr="006B164C" w:rsidR="00720C95">
        <w:t>about</w:t>
      </w:r>
      <w:r w:rsidRPr="006B164C" w:rsidR="00E04B5B">
        <w:t xml:space="preserve"> </w:t>
      </w:r>
      <w:r w:rsidRPr="006B164C" w:rsidR="00720C95">
        <w:t>the</w:t>
      </w:r>
      <w:r w:rsidRPr="006B164C" w:rsidR="00E04B5B">
        <w:t xml:space="preserve"> </w:t>
      </w:r>
      <w:r w:rsidRPr="006B164C" w:rsidR="00720C95">
        <w:t>kind</w:t>
      </w:r>
      <w:r w:rsidRPr="006B164C" w:rsidR="00E04B5B">
        <w:t xml:space="preserve"> </w:t>
      </w:r>
      <w:r w:rsidRPr="006B164C" w:rsidR="00720C95">
        <w:t>of</w:t>
      </w:r>
      <w:r w:rsidRPr="006B164C" w:rsidR="00E04B5B">
        <w:t xml:space="preserve"> </w:t>
      </w:r>
      <w:r w:rsidRPr="006B164C" w:rsidR="005E3F08">
        <w:t>parliamentary</w:t>
      </w:r>
      <w:r w:rsidRPr="006B164C" w:rsidR="00E04B5B">
        <w:t xml:space="preserve"> </w:t>
      </w:r>
      <w:r w:rsidRPr="006B164C" w:rsidR="00720C95">
        <w:t>system</w:t>
      </w:r>
      <w:r w:rsidRPr="006B164C" w:rsidR="00E04B5B">
        <w:t xml:space="preserve"> </w:t>
      </w:r>
      <w:r w:rsidRPr="006B164C" w:rsidR="00720C95">
        <w:t>and</w:t>
      </w:r>
      <w:r w:rsidRPr="006B164C" w:rsidR="00E04B5B">
        <w:t xml:space="preserve"> </w:t>
      </w:r>
      <w:r w:rsidRPr="006B164C" w:rsidR="00720C95">
        <w:t>scrutiny</w:t>
      </w:r>
      <w:r w:rsidRPr="006B164C" w:rsidR="00E04B5B">
        <w:t xml:space="preserve"> </w:t>
      </w:r>
      <w:r w:rsidRPr="006B164C" w:rsidR="00720C95">
        <w:t>procedures</w:t>
      </w:r>
      <w:r w:rsidRPr="006B164C" w:rsidR="00E04B5B">
        <w:t xml:space="preserve"> </w:t>
      </w:r>
      <w:r w:rsidRPr="006B164C" w:rsidR="00720C95">
        <w:t>that</w:t>
      </w:r>
      <w:r w:rsidRPr="006B164C" w:rsidR="00E04B5B">
        <w:t xml:space="preserve"> </w:t>
      </w:r>
      <w:r w:rsidRPr="006B164C" w:rsidR="00720C95">
        <w:t>you</w:t>
      </w:r>
      <w:r w:rsidRPr="006B164C" w:rsidR="00E04B5B">
        <w:t xml:space="preserve"> </w:t>
      </w:r>
      <w:r w:rsidRPr="006B164C" w:rsidR="00720C95">
        <w:t>have</w:t>
      </w:r>
      <w:r w:rsidRPr="006B164C" w:rsidR="00E04B5B">
        <w:t xml:space="preserve"> </w:t>
      </w:r>
      <w:r w:rsidRPr="006B164C" w:rsidR="00720C95">
        <w:t>in</w:t>
      </w:r>
      <w:r w:rsidRPr="006B164C" w:rsidR="00E04B5B">
        <w:t xml:space="preserve"> </w:t>
      </w:r>
      <w:r w:rsidRPr="006B164C" w:rsidR="00720C95">
        <w:t>place</w:t>
      </w:r>
      <w:r w:rsidRPr="006B164C" w:rsidR="00E04B5B">
        <w:t xml:space="preserve"> </w:t>
      </w:r>
      <w:r w:rsidRPr="006B164C" w:rsidR="00720C95">
        <w:t>more</w:t>
      </w:r>
      <w:r w:rsidRPr="006B164C" w:rsidR="00E04B5B">
        <w:t xml:space="preserve"> </w:t>
      </w:r>
      <w:r w:rsidRPr="006B164C" w:rsidR="00720C95">
        <w:t>generally.</w:t>
      </w:r>
    </w:p>
    <w:p w:rsidR="00730609" w:rsidRPr="006B164C" w:rsidP="005E3F08">
      <w:pPr>
        <w:pStyle w:val="Question"/>
      </w:pPr>
      <w:sdt>
        <w:sdtPr>
          <w:alias w:val="Member"/>
          <w:tag w:val="&lt;Member mnisId='411' dodsId='25297'&gt;"/>
          <w:id w:val="1645925633"/>
          <w:placeholder>
            <w:docPart w:val="DefaultPlaceholder_1082065158"/>
          </w:placeholder>
          <w:richText/>
        </w:sdtPr>
        <w:sdtContent>
          <w:r w:rsidRPr="006B164C" w:rsidR="00861918">
            <w:rPr>
              <w:b/>
            </w:rPr>
            <w:t>Mr</w:t>
          </w:r>
          <w:r w:rsidRPr="006B164C" w:rsidR="00E04B5B">
            <w:rPr>
              <w:b/>
            </w:rPr>
            <w:t xml:space="preserve"> </w:t>
          </w:r>
          <w:r w:rsidRPr="006B164C" w:rsidR="005E3F08">
            <w:rPr>
              <w:b/>
            </w:rPr>
            <w:t>Sheerman:</w:t>
          </w:r>
        </w:sdtContent>
      </w:sdt>
      <w:r w:rsidRPr="006B164C" w:rsidR="00E04B5B">
        <w:t xml:space="preserve"> </w:t>
      </w:r>
      <w:r w:rsidRPr="006B164C" w:rsidR="005E3F08">
        <w:t xml:space="preserve">Dr Hagemann, </w:t>
      </w:r>
      <w:r w:rsidRPr="006B164C" w:rsidR="00861918">
        <w:t>I</w:t>
      </w:r>
      <w:r w:rsidRPr="006B164C" w:rsidR="00E04B5B">
        <w:t xml:space="preserve"> </w:t>
      </w:r>
      <w:r w:rsidRPr="006B164C" w:rsidR="00861918">
        <w:t>have</w:t>
      </w:r>
      <w:r w:rsidRPr="006B164C" w:rsidR="00E04B5B">
        <w:t xml:space="preserve"> </w:t>
      </w:r>
      <w:r w:rsidRPr="006B164C" w:rsidR="00861918">
        <w:t>been</w:t>
      </w:r>
      <w:r w:rsidRPr="006B164C" w:rsidR="00E04B5B">
        <w:t xml:space="preserve"> </w:t>
      </w:r>
      <w:r w:rsidRPr="006B164C" w:rsidR="00861918">
        <w:t>waiting</w:t>
      </w:r>
      <w:r w:rsidRPr="006B164C" w:rsidR="00E04B5B">
        <w:t xml:space="preserve"> </w:t>
      </w:r>
      <w:r w:rsidRPr="006B164C" w:rsidR="00861918">
        <w:t>a</w:t>
      </w:r>
      <w:r w:rsidRPr="006B164C" w:rsidR="00E04B5B">
        <w:t xml:space="preserve"> </w:t>
      </w:r>
      <w:r w:rsidRPr="006B164C" w:rsidR="00861918">
        <w:t>long</w:t>
      </w:r>
      <w:r w:rsidRPr="006B164C" w:rsidR="00E04B5B">
        <w:t xml:space="preserve"> </w:t>
      </w:r>
      <w:r w:rsidRPr="006B164C" w:rsidR="00861918">
        <w:t>time</w:t>
      </w:r>
      <w:r w:rsidRPr="006B164C" w:rsidR="00E04B5B">
        <w:t xml:space="preserve"> </w:t>
      </w:r>
      <w:r w:rsidRPr="006B164C" w:rsidR="00861918">
        <w:t>to</w:t>
      </w:r>
      <w:r w:rsidRPr="006B164C" w:rsidR="00E04B5B">
        <w:t xml:space="preserve"> </w:t>
      </w:r>
      <w:r w:rsidRPr="006B164C" w:rsidR="00861918">
        <w:t>get</w:t>
      </w:r>
      <w:r w:rsidRPr="006B164C" w:rsidR="00E04B5B">
        <w:t xml:space="preserve"> </w:t>
      </w:r>
      <w:r w:rsidRPr="006B164C" w:rsidR="00861918">
        <w:t>someone</w:t>
      </w:r>
      <w:r w:rsidRPr="006B164C" w:rsidR="00E04B5B">
        <w:t xml:space="preserve"> </w:t>
      </w:r>
      <w:r w:rsidRPr="006B164C" w:rsidR="00861918">
        <w:t>in</w:t>
      </w:r>
      <w:r w:rsidRPr="006B164C" w:rsidR="00E04B5B">
        <w:t xml:space="preserve"> </w:t>
      </w:r>
      <w:r w:rsidRPr="006B164C" w:rsidR="00861918">
        <w:t>front</w:t>
      </w:r>
      <w:r w:rsidRPr="006B164C" w:rsidR="00E04B5B">
        <w:t xml:space="preserve"> </w:t>
      </w:r>
      <w:r w:rsidRPr="006B164C" w:rsidR="00861918">
        <w:t>of</w:t>
      </w:r>
      <w:r w:rsidRPr="006B164C" w:rsidR="00E04B5B">
        <w:t xml:space="preserve"> </w:t>
      </w:r>
      <w:r w:rsidRPr="006B164C" w:rsidR="00861918">
        <w:t>this</w:t>
      </w:r>
      <w:r w:rsidRPr="006B164C" w:rsidR="00E04B5B">
        <w:t xml:space="preserve"> </w:t>
      </w:r>
      <w:r w:rsidRPr="006B164C">
        <w:t>C</w:t>
      </w:r>
      <w:r w:rsidRPr="006B164C" w:rsidR="00861918">
        <w:t>ommittee</w:t>
      </w:r>
      <w:r w:rsidRPr="006B164C" w:rsidR="00E04B5B">
        <w:t xml:space="preserve"> </w:t>
      </w:r>
      <w:r w:rsidRPr="006B164C" w:rsidR="00861918">
        <w:t>from</w:t>
      </w:r>
      <w:r w:rsidRPr="006B164C" w:rsidR="00E04B5B">
        <w:t xml:space="preserve"> </w:t>
      </w:r>
      <w:r w:rsidRPr="006B164C">
        <w:t>my</w:t>
      </w:r>
      <w:r w:rsidRPr="006B164C" w:rsidR="00E04B5B">
        <w:t xml:space="preserve"> </w:t>
      </w:r>
      <w:r w:rsidRPr="006B164C">
        <w:t>alma</w:t>
      </w:r>
      <w:r w:rsidRPr="006B164C" w:rsidR="00E04B5B">
        <w:t xml:space="preserve"> </w:t>
      </w:r>
      <w:r w:rsidRPr="006B164C">
        <w:t>mater,</w:t>
      </w:r>
      <w:r w:rsidRPr="006B164C" w:rsidR="00E04B5B">
        <w:t xml:space="preserve"> </w:t>
      </w:r>
      <w:r w:rsidRPr="006B164C">
        <w:t>the</w:t>
      </w:r>
      <w:r w:rsidRPr="006B164C" w:rsidR="00E04B5B">
        <w:t xml:space="preserve"> </w:t>
      </w:r>
      <w:r w:rsidRPr="006B164C">
        <w:t>London</w:t>
      </w:r>
      <w:r w:rsidRPr="006B164C" w:rsidR="00E04B5B">
        <w:t xml:space="preserve"> </w:t>
      </w:r>
      <w:r w:rsidRPr="006B164C">
        <w:t>School</w:t>
      </w:r>
      <w:r w:rsidRPr="006B164C" w:rsidR="00E04B5B">
        <w:t xml:space="preserve"> </w:t>
      </w:r>
      <w:r w:rsidRPr="006B164C">
        <w:t>of</w:t>
      </w:r>
      <w:r w:rsidRPr="006B164C" w:rsidR="00E04B5B">
        <w:t xml:space="preserve"> </w:t>
      </w:r>
      <w:r w:rsidRPr="006B164C">
        <w:t>Economics</w:t>
      </w:r>
      <w:r w:rsidRPr="006B164C" w:rsidR="00861918">
        <w:t>,</w:t>
      </w:r>
      <w:r w:rsidRPr="006B164C" w:rsidR="00E04B5B">
        <w:t xml:space="preserve"> </w:t>
      </w:r>
      <w:r w:rsidRPr="006B164C" w:rsidR="00861918">
        <w:t>so</w:t>
      </w:r>
      <w:r w:rsidRPr="006B164C" w:rsidR="00E04B5B">
        <w:t xml:space="preserve"> </w:t>
      </w:r>
      <w:r w:rsidRPr="006B164C" w:rsidR="00861918">
        <w:t>welcome</w:t>
      </w:r>
      <w:r w:rsidRPr="006B164C" w:rsidR="00E04B5B">
        <w:t xml:space="preserve"> </w:t>
      </w:r>
      <w:r w:rsidRPr="006B164C" w:rsidR="00861918">
        <w:t>indeed.</w:t>
      </w:r>
      <w:r w:rsidRPr="006B164C" w:rsidR="00E04B5B">
        <w:t xml:space="preserve"> </w:t>
      </w:r>
      <w:r w:rsidRPr="006B164C" w:rsidR="00861918">
        <w:t>I</w:t>
      </w:r>
      <w:r w:rsidRPr="006B164C" w:rsidR="00E04B5B">
        <w:t xml:space="preserve"> </w:t>
      </w:r>
      <w:r w:rsidRPr="006B164C" w:rsidR="00861918">
        <w:t>had</w:t>
      </w:r>
      <w:r w:rsidRPr="006B164C" w:rsidR="00E04B5B">
        <w:t xml:space="preserve"> </w:t>
      </w:r>
      <w:r w:rsidRPr="006B164C" w:rsidR="00861918">
        <w:t>to</w:t>
      </w:r>
      <w:r w:rsidRPr="006B164C" w:rsidR="00E04B5B">
        <w:t xml:space="preserve"> </w:t>
      </w:r>
      <w:r w:rsidRPr="006B164C" w:rsidR="00861918">
        <w:t>get</w:t>
      </w:r>
      <w:r w:rsidRPr="006B164C" w:rsidR="00E04B5B">
        <w:t xml:space="preserve"> </w:t>
      </w:r>
      <w:r w:rsidRPr="006B164C" w:rsidR="00861918">
        <w:t>that</w:t>
      </w:r>
      <w:r w:rsidRPr="006B164C" w:rsidR="00E04B5B">
        <w:t xml:space="preserve"> </w:t>
      </w:r>
      <w:r w:rsidRPr="006B164C" w:rsidR="00861918">
        <w:t>plug</w:t>
      </w:r>
      <w:r w:rsidRPr="006B164C" w:rsidR="00E04B5B">
        <w:t xml:space="preserve"> </w:t>
      </w:r>
      <w:r w:rsidRPr="006B164C" w:rsidR="00861918">
        <w:t>in,</w:t>
      </w:r>
      <w:r w:rsidRPr="006B164C" w:rsidR="00E04B5B">
        <w:t xml:space="preserve"> </w:t>
      </w:r>
      <w:r w:rsidRPr="006B164C" w:rsidR="00861918">
        <w:t>Chair.</w:t>
      </w:r>
    </w:p>
    <w:p w:rsidR="00050357" w:rsidRPr="006B164C" w:rsidP="00730609">
      <w:pPr>
        <w:pStyle w:val="Question"/>
        <w:numPr>
          <w:ilvl w:val="0"/>
          <w:numId w:val="0"/>
        </w:numPr>
        <w:ind w:left="794"/>
      </w:pPr>
      <w:r w:rsidRPr="006B164C">
        <w:t>People</w:t>
      </w:r>
      <w:r w:rsidRPr="006B164C" w:rsidR="00E04B5B">
        <w:t xml:space="preserve"> </w:t>
      </w:r>
      <w:r w:rsidRPr="006B164C">
        <w:t>from</w:t>
      </w:r>
      <w:r w:rsidRPr="006B164C" w:rsidR="00E04B5B">
        <w:t xml:space="preserve"> </w:t>
      </w:r>
      <w:r w:rsidRPr="006B164C">
        <w:t>the</w:t>
      </w:r>
      <w:r w:rsidRPr="006B164C" w:rsidR="00E04B5B">
        <w:t xml:space="preserve"> </w:t>
      </w:r>
      <w:r w:rsidRPr="006B164C">
        <w:t>LSE</w:t>
      </w:r>
      <w:r w:rsidRPr="006B164C" w:rsidR="00E04B5B">
        <w:t xml:space="preserve"> </w:t>
      </w:r>
      <w:r w:rsidRPr="006B164C">
        <w:t>are</w:t>
      </w:r>
      <w:r w:rsidRPr="006B164C" w:rsidR="00E04B5B">
        <w:t xml:space="preserve"> </w:t>
      </w:r>
      <w:r w:rsidRPr="006B164C">
        <w:t>not</w:t>
      </w:r>
      <w:r w:rsidRPr="006B164C" w:rsidR="00E04B5B">
        <w:t xml:space="preserve"> </w:t>
      </w:r>
      <w:r w:rsidRPr="006B164C">
        <w:t>noted</w:t>
      </w:r>
      <w:r w:rsidRPr="006B164C" w:rsidR="00E04B5B">
        <w:t xml:space="preserve"> </w:t>
      </w:r>
      <w:r w:rsidRPr="006B164C">
        <w:t>for</w:t>
      </w:r>
      <w:r w:rsidRPr="006B164C" w:rsidR="00E04B5B">
        <w:t xml:space="preserve"> </w:t>
      </w:r>
      <w:r w:rsidRPr="006B164C">
        <w:t>their</w:t>
      </w:r>
      <w:r w:rsidRPr="006B164C" w:rsidR="00E04B5B">
        <w:t xml:space="preserve"> </w:t>
      </w:r>
      <w:r w:rsidRPr="006B164C">
        <w:t>politeness,</w:t>
      </w:r>
      <w:r w:rsidRPr="006B164C" w:rsidR="00E04B5B">
        <w:t xml:space="preserve"> </w:t>
      </w:r>
      <w:r w:rsidRPr="006B164C">
        <w:t>and</w:t>
      </w:r>
      <w:r w:rsidRPr="006B164C" w:rsidR="00E04B5B">
        <w:t xml:space="preserve"> </w:t>
      </w:r>
      <w:r w:rsidRPr="006B164C">
        <w:t>you</w:t>
      </w:r>
      <w:r w:rsidRPr="006B164C" w:rsidR="00E04B5B">
        <w:t xml:space="preserve"> </w:t>
      </w:r>
      <w:r w:rsidRPr="006B164C">
        <w:t>have</w:t>
      </w:r>
      <w:r w:rsidRPr="006B164C" w:rsidR="00E04B5B">
        <w:t xml:space="preserve"> </w:t>
      </w:r>
      <w:r w:rsidRPr="006B164C">
        <w:t>been</w:t>
      </w:r>
      <w:r w:rsidRPr="006B164C" w:rsidR="00E04B5B">
        <w:t xml:space="preserve"> </w:t>
      </w:r>
      <w:r w:rsidRPr="006B164C">
        <w:t>polite</w:t>
      </w:r>
      <w:r w:rsidRPr="006B164C" w:rsidR="00E04B5B">
        <w:t xml:space="preserve"> </w:t>
      </w:r>
      <w:r w:rsidRPr="006B164C">
        <w:t>so</w:t>
      </w:r>
      <w:r w:rsidRPr="006B164C" w:rsidR="00E04B5B">
        <w:t xml:space="preserve"> </w:t>
      </w:r>
      <w:r w:rsidRPr="006B164C">
        <w:t>far.</w:t>
      </w:r>
      <w:r w:rsidRPr="006B164C" w:rsidR="00E04B5B">
        <w:t xml:space="preserve"> </w:t>
      </w:r>
      <w:r w:rsidRPr="006B164C" w:rsidR="00730609">
        <w:t>Could</w:t>
      </w:r>
      <w:r w:rsidRPr="006B164C" w:rsidR="00E04B5B">
        <w:t xml:space="preserve"> </w:t>
      </w:r>
      <w:r w:rsidRPr="006B164C" w:rsidR="00730609">
        <w:t>you</w:t>
      </w:r>
      <w:r w:rsidRPr="006B164C" w:rsidR="00E04B5B">
        <w:t xml:space="preserve"> </w:t>
      </w:r>
      <w:r w:rsidRPr="006B164C" w:rsidR="00730609">
        <w:t>be</w:t>
      </w:r>
      <w:r w:rsidRPr="006B164C" w:rsidR="00E04B5B">
        <w:t xml:space="preserve"> </w:t>
      </w:r>
      <w:r w:rsidRPr="006B164C" w:rsidR="00730609">
        <w:t>a</w:t>
      </w:r>
      <w:r w:rsidRPr="006B164C" w:rsidR="00E04B5B">
        <w:t xml:space="preserve"> </w:t>
      </w:r>
      <w:r w:rsidRPr="006B164C" w:rsidR="00730609">
        <w:t>bit</w:t>
      </w:r>
      <w:r w:rsidRPr="006B164C" w:rsidR="00E04B5B">
        <w:t xml:space="preserve"> </w:t>
      </w:r>
      <w:r w:rsidRPr="006B164C" w:rsidR="00730609">
        <w:t>more</w:t>
      </w:r>
      <w:r w:rsidRPr="006B164C" w:rsidR="00E04B5B">
        <w:t xml:space="preserve"> </w:t>
      </w:r>
      <w:r w:rsidRPr="006B164C" w:rsidR="00730609">
        <w:t>brutal?</w:t>
      </w:r>
      <w:r w:rsidRPr="006B164C" w:rsidR="00E04B5B">
        <w:t xml:space="preserve"> </w:t>
      </w:r>
      <w:r w:rsidRPr="006B164C">
        <w:t>You</w:t>
      </w:r>
      <w:r w:rsidRPr="006B164C" w:rsidR="00E04B5B">
        <w:t xml:space="preserve"> </w:t>
      </w:r>
      <w:r w:rsidRPr="006B164C">
        <w:t>look</w:t>
      </w:r>
      <w:r w:rsidRPr="006B164C" w:rsidR="00E04B5B">
        <w:t xml:space="preserve"> </w:t>
      </w:r>
      <w:r w:rsidRPr="006B164C">
        <w:t>at</w:t>
      </w:r>
      <w:r w:rsidRPr="006B164C" w:rsidR="00E04B5B">
        <w:t xml:space="preserve"> </w:t>
      </w:r>
      <w:r w:rsidRPr="006B164C">
        <w:t>this</w:t>
      </w:r>
      <w:r w:rsidRPr="006B164C" w:rsidR="00E04B5B">
        <w:t xml:space="preserve"> </w:t>
      </w:r>
      <w:r w:rsidRPr="006B164C">
        <w:t>Committee</w:t>
      </w:r>
      <w:r w:rsidRPr="006B164C" w:rsidR="00E04B5B">
        <w:t xml:space="preserve"> </w:t>
      </w:r>
      <w:r w:rsidRPr="006B164C">
        <w:t>and</w:t>
      </w:r>
      <w:r w:rsidRPr="006B164C" w:rsidR="00E04B5B">
        <w:t xml:space="preserve"> </w:t>
      </w:r>
      <w:r w:rsidRPr="006B164C" w:rsidR="00730609">
        <w:t>the</w:t>
      </w:r>
      <w:r w:rsidRPr="006B164C" w:rsidR="00E04B5B">
        <w:t xml:space="preserve"> </w:t>
      </w:r>
      <w:r w:rsidRPr="006B164C" w:rsidR="00730609">
        <w:t>way</w:t>
      </w:r>
      <w:r w:rsidRPr="006B164C" w:rsidR="00E04B5B">
        <w:t xml:space="preserve"> </w:t>
      </w:r>
      <w:r w:rsidRPr="006B164C" w:rsidR="00730609">
        <w:t>the</w:t>
      </w:r>
      <w:r w:rsidRPr="006B164C" w:rsidR="00E04B5B">
        <w:t xml:space="preserve"> </w:t>
      </w:r>
      <w:r w:rsidRPr="006B164C" w:rsidR="00730609">
        <w:t>UK</w:t>
      </w:r>
      <w:r w:rsidRPr="006B164C" w:rsidR="00E04B5B">
        <w:t xml:space="preserve"> </w:t>
      </w:r>
      <w:r w:rsidRPr="006B164C">
        <w:t>Parliament</w:t>
      </w:r>
      <w:r w:rsidRPr="006B164C" w:rsidR="00E04B5B">
        <w:t xml:space="preserve"> </w:t>
      </w:r>
      <w:r w:rsidRPr="006B164C">
        <w:t>has</w:t>
      </w:r>
      <w:r w:rsidRPr="006B164C" w:rsidR="00E04B5B">
        <w:t xml:space="preserve"> </w:t>
      </w:r>
      <w:r w:rsidRPr="006B164C">
        <w:t>been</w:t>
      </w:r>
      <w:r w:rsidRPr="006B164C" w:rsidR="00E04B5B">
        <w:t xml:space="preserve"> </w:t>
      </w:r>
      <w:r w:rsidRPr="006B164C">
        <w:t>carrying</w:t>
      </w:r>
      <w:r w:rsidRPr="006B164C" w:rsidR="00E04B5B">
        <w:t xml:space="preserve"> </w:t>
      </w:r>
      <w:r w:rsidRPr="006B164C">
        <w:t>out</w:t>
      </w:r>
      <w:r w:rsidRPr="006B164C" w:rsidR="00E04B5B">
        <w:t xml:space="preserve"> </w:t>
      </w:r>
      <w:r w:rsidRPr="006B164C" w:rsidR="005E3F08">
        <w:t>its</w:t>
      </w:r>
      <w:r w:rsidRPr="006B164C" w:rsidR="00E04B5B">
        <w:t xml:space="preserve"> </w:t>
      </w:r>
      <w:r w:rsidRPr="006B164C">
        <w:t>job</w:t>
      </w:r>
      <w:r w:rsidRPr="006B164C" w:rsidR="00E04B5B">
        <w:t xml:space="preserve"> </w:t>
      </w:r>
      <w:r w:rsidRPr="006B164C">
        <w:t>of</w:t>
      </w:r>
      <w:r w:rsidRPr="006B164C" w:rsidR="00E04B5B">
        <w:t xml:space="preserve"> </w:t>
      </w:r>
      <w:r w:rsidRPr="006B164C">
        <w:t>holding</w:t>
      </w:r>
      <w:r w:rsidRPr="006B164C" w:rsidR="00E04B5B">
        <w:t xml:space="preserve"> </w:t>
      </w:r>
      <w:r w:rsidRPr="006B164C">
        <w:t>to</w:t>
      </w:r>
      <w:r w:rsidRPr="006B164C" w:rsidR="00E04B5B">
        <w:t xml:space="preserve"> </w:t>
      </w:r>
      <w:r w:rsidRPr="006B164C">
        <w:t>account</w:t>
      </w:r>
      <w:r w:rsidRPr="006B164C" w:rsidR="00E04B5B">
        <w:t xml:space="preserve"> </w:t>
      </w:r>
      <w:r w:rsidRPr="006B164C" w:rsidR="00730609">
        <w:t>that</w:t>
      </w:r>
      <w:r w:rsidRPr="006B164C" w:rsidR="00E04B5B">
        <w:t xml:space="preserve"> </w:t>
      </w:r>
      <w:r w:rsidRPr="006B164C">
        <w:t>relationship</w:t>
      </w:r>
      <w:r w:rsidRPr="006B164C" w:rsidR="00E04B5B">
        <w:t xml:space="preserve"> </w:t>
      </w:r>
      <w:r w:rsidRPr="006B164C">
        <w:t>with</w:t>
      </w:r>
      <w:r w:rsidRPr="006B164C" w:rsidR="00E04B5B">
        <w:t xml:space="preserve"> </w:t>
      </w:r>
      <w:r w:rsidRPr="006B164C">
        <w:t>the</w:t>
      </w:r>
      <w:r w:rsidRPr="006B164C" w:rsidR="00E04B5B">
        <w:t xml:space="preserve"> </w:t>
      </w:r>
      <w:r w:rsidRPr="006B164C">
        <w:t>European</w:t>
      </w:r>
      <w:r w:rsidRPr="006B164C" w:rsidR="00E04B5B">
        <w:t xml:space="preserve"> </w:t>
      </w:r>
      <w:r w:rsidRPr="006B164C">
        <w:t>Union</w:t>
      </w:r>
      <w:r w:rsidRPr="006B164C" w:rsidR="00E04B5B">
        <w:t xml:space="preserve"> </w:t>
      </w:r>
      <w:r w:rsidRPr="006B164C" w:rsidR="00730609">
        <w:t>post</w:t>
      </w:r>
      <w:r w:rsidRPr="006B164C" w:rsidR="00E04B5B">
        <w:t xml:space="preserve"> </w:t>
      </w:r>
      <w:r w:rsidRPr="006B164C" w:rsidR="00730609">
        <w:t>the</w:t>
      </w:r>
      <w:r w:rsidRPr="006B164C" w:rsidR="00E04B5B">
        <w:t xml:space="preserve"> </w:t>
      </w:r>
      <w:r w:rsidRPr="006B164C" w:rsidR="00730609">
        <w:t>referendum</w:t>
      </w:r>
      <w:r w:rsidRPr="006B164C" w:rsidR="00E04B5B">
        <w:t xml:space="preserve"> </w:t>
      </w:r>
      <w:r w:rsidRPr="006B164C" w:rsidR="00730609">
        <w:t>decision</w:t>
      </w:r>
      <w:r w:rsidRPr="006B164C">
        <w:t>.</w:t>
      </w:r>
      <w:r w:rsidRPr="006B164C" w:rsidR="00E04B5B">
        <w:t xml:space="preserve"> </w:t>
      </w:r>
      <w:r w:rsidRPr="006B164C">
        <w:t>Has</w:t>
      </w:r>
      <w:r w:rsidRPr="006B164C" w:rsidR="00E04B5B">
        <w:t xml:space="preserve"> </w:t>
      </w:r>
      <w:r w:rsidRPr="006B164C">
        <w:t>it</w:t>
      </w:r>
      <w:r w:rsidRPr="006B164C" w:rsidR="00E04B5B">
        <w:t xml:space="preserve"> </w:t>
      </w:r>
      <w:r w:rsidRPr="006B164C">
        <w:t>been</w:t>
      </w:r>
      <w:r w:rsidRPr="006B164C" w:rsidR="00E04B5B">
        <w:t xml:space="preserve"> </w:t>
      </w:r>
      <w:r w:rsidRPr="006B164C">
        <w:t>good,</w:t>
      </w:r>
      <w:r w:rsidRPr="006B164C" w:rsidR="00E04B5B">
        <w:t xml:space="preserve"> </w:t>
      </w:r>
      <w:r w:rsidRPr="006B164C">
        <w:t>bad</w:t>
      </w:r>
      <w:r w:rsidRPr="006B164C" w:rsidR="00E04B5B">
        <w:t xml:space="preserve"> </w:t>
      </w:r>
      <w:r w:rsidRPr="006B164C">
        <w:t>or</w:t>
      </w:r>
      <w:r w:rsidRPr="006B164C" w:rsidR="00E04B5B">
        <w:t xml:space="preserve"> </w:t>
      </w:r>
      <w:r w:rsidRPr="006B164C">
        <w:t>awful?</w:t>
      </w:r>
      <w:r w:rsidRPr="006B164C" w:rsidR="00E04B5B">
        <w:t xml:space="preserve"> </w:t>
      </w:r>
      <w:r w:rsidRPr="006B164C">
        <w:t>What</w:t>
      </w:r>
      <w:r w:rsidRPr="006B164C" w:rsidR="00E04B5B">
        <w:t xml:space="preserve"> </w:t>
      </w:r>
      <w:r w:rsidRPr="006B164C">
        <w:t>are</w:t>
      </w:r>
      <w:r w:rsidRPr="006B164C" w:rsidR="00E04B5B">
        <w:t xml:space="preserve"> </w:t>
      </w:r>
      <w:r w:rsidRPr="006B164C">
        <w:t>the</w:t>
      </w:r>
      <w:r w:rsidRPr="006B164C" w:rsidR="00E04B5B">
        <w:t xml:space="preserve"> </w:t>
      </w:r>
      <w:r w:rsidRPr="006B164C">
        <w:t>marks</w:t>
      </w:r>
      <w:r w:rsidRPr="006B164C" w:rsidR="00E04B5B">
        <w:t xml:space="preserve"> </w:t>
      </w:r>
      <w:r w:rsidRPr="006B164C">
        <w:t>out</w:t>
      </w:r>
      <w:r w:rsidRPr="006B164C" w:rsidR="00E04B5B">
        <w:t xml:space="preserve"> </w:t>
      </w:r>
      <w:r w:rsidRPr="006B164C">
        <w:t>of</w:t>
      </w:r>
      <w:r w:rsidRPr="006B164C" w:rsidR="00E04B5B">
        <w:t xml:space="preserve"> </w:t>
      </w:r>
      <w:r w:rsidRPr="006B164C">
        <w:t>10</w:t>
      </w:r>
      <w:r w:rsidRPr="006B164C" w:rsidR="00E04B5B">
        <w:t xml:space="preserve"> </w:t>
      </w:r>
      <w:r w:rsidRPr="006B164C" w:rsidR="00730609">
        <w:t>or</w:t>
      </w:r>
      <w:r w:rsidRPr="006B164C" w:rsidR="00E04B5B">
        <w:t xml:space="preserve"> </w:t>
      </w:r>
      <w:r w:rsidRPr="006B164C" w:rsidR="00730609">
        <w:t>out</w:t>
      </w:r>
      <w:r w:rsidRPr="006B164C" w:rsidR="00E04B5B">
        <w:t xml:space="preserve"> </w:t>
      </w:r>
      <w:r w:rsidRPr="006B164C" w:rsidR="00730609">
        <w:t>of</w:t>
      </w:r>
      <w:r w:rsidRPr="006B164C" w:rsidR="00E04B5B">
        <w:t xml:space="preserve"> </w:t>
      </w:r>
      <w:r w:rsidRPr="006B164C" w:rsidR="00730609">
        <w:t>100</w:t>
      </w:r>
      <w:r w:rsidRPr="006B164C">
        <w:t>?</w:t>
      </w:r>
      <w:r w:rsidRPr="006B164C" w:rsidR="00E04B5B">
        <w:t xml:space="preserve"> </w:t>
      </w:r>
      <w:r w:rsidRPr="006B164C" w:rsidR="00730609">
        <w:t>Give</w:t>
      </w:r>
      <w:r w:rsidRPr="006B164C" w:rsidR="00E04B5B">
        <w:t xml:space="preserve"> </w:t>
      </w:r>
      <w:r w:rsidRPr="006B164C" w:rsidR="00730609">
        <w:t>us</w:t>
      </w:r>
      <w:r w:rsidRPr="006B164C" w:rsidR="00E04B5B">
        <w:t xml:space="preserve"> </w:t>
      </w:r>
      <w:r w:rsidRPr="006B164C" w:rsidR="00730609">
        <w:t>a</w:t>
      </w:r>
      <w:r w:rsidRPr="006B164C" w:rsidR="00E04B5B">
        <w:t xml:space="preserve"> </w:t>
      </w:r>
      <w:r w:rsidRPr="006B164C" w:rsidR="00730609">
        <w:t>real</w:t>
      </w:r>
      <w:r w:rsidRPr="006B164C" w:rsidR="00E04B5B">
        <w:t xml:space="preserve"> </w:t>
      </w:r>
      <w:r w:rsidRPr="006B164C" w:rsidR="00730609">
        <w:t>evaluation.</w:t>
      </w:r>
      <w:r w:rsidRPr="006B164C" w:rsidR="00E04B5B">
        <w:t xml:space="preserve"> </w:t>
      </w:r>
      <w:r w:rsidRPr="006B164C">
        <w:t>Be</w:t>
      </w:r>
      <w:r w:rsidRPr="006B164C" w:rsidR="00E04B5B">
        <w:t xml:space="preserve"> </w:t>
      </w:r>
      <w:r w:rsidRPr="006B164C">
        <w:t>robust.</w:t>
      </w:r>
    </w:p>
    <w:p w:rsidR="00730609" w:rsidRPr="006B164C" w:rsidP="00861918">
      <w:pPr>
        <w:pStyle w:val="Answer"/>
      </w:pPr>
      <w:sdt>
        <w:sdtPr>
          <w:alias w:val="Witness"/>
          <w:id w:val="-1207646661"/>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sdtContent>
      </w:sdt>
      <w:r w:rsidRPr="006B164C" w:rsidR="00E04B5B">
        <w:t xml:space="preserve"> </w:t>
      </w:r>
      <w:r w:rsidRPr="006B164C" w:rsidR="00861918">
        <w:t>I</w:t>
      </w:r>
      <w:r w:rsidRPr="006B164C" w:rsidR="00E04B5B">
        <w:t xml:space="preserve"> </w:t>
      </w:r>
      <w:r w:rsidRPr="006B164C" w:rsidR="00861918">
        <w:t>do</w:t>
      </w:r>
      <w:r w:rsidRPr="006B164C" w:rsidR="00E04B5B">
        <w:t xml:space="preserve"> </w:t>
      </w:r>
      <w:r w:rsidRPr="006B164C" w:rsidR="00861918">
        <w:t>hope</w:t>
      </w:r>
      <w:r w:rsidRPr="006B164C" w:rsidR="00E04B5B">
        <w:t xml:space="preserve"> </w:t>
      </w:r>
      <w:r w:rsidRPr="006B164C" w:rsidR="00861918">
        <w:t>my</w:t>
      </w:r>
      <w:r w:rsidRPr="006B164C" w:rsidR="00E04B5B">
        <w:t xml:space="preserve"> </w:t>
      </w:r>
      <w:r w:rsidRPr="006B164C" w:rsidR="00861918">
        <w:t>colleagues</w:t>
      </w:r>
      <w:r w:rsidRPr="006B164C" w:rsidR="00E04B5B">
        <w:t xml:space="preserve"> </w:t>
      </w:r>
      <w:r w:rsidRPr="006B164C" w:rsidR="00861918">
        <w:t>are</w:t>
      </w:r>
      <w:r w:rsidRPr="006B164C" w:rsidR="00E04B5B">
        <w:t xml:space="preserve"> </w:t>
      </w:r>
      <w:r w:rsidRPr="006B164C">
        <w:t>usually</w:t>
      </w:r>
      <w:r w:rsidRPr="006B164C" w:rsidR="00E04B5B">
        <w:t xml:space="preserve"> </w:t>
      </w:r>
      <w:r w:rsidRPr="006B164C" w:rsidR="00861918">
        <w:t>polite</w:t>
      </w:r>
      <w:r w:rsidRPr="006B164C">
        <w:t>.</w:t>
      </w:r>
      <w:r w:rsidRPr="006B164C" w:rsidR="00E04B5B">
        <w:t xml:space="preserve"> </w:t>
      </w:r>
      <w:r w:rsidRPr="006B164C">
        <w:t>Even</w:t>
      </w:r>
      <w:r w:rsidRPr="006B164C" w:rsidR="00E04B5B">
        <w:t xml:space="preserve"> </w:t>
      </w:r>
      <w:r w:rsidRPr="006B164C">
        <w:t>if</w:t>
      </w:r>
      <w:r w:rsidRPr="006B164C" w:rsidR="00E04B5B">
        <w:t xml:space="preserve"> </w:t>
      </w:r>
      <w:r w:rsidRPr="006B164C">
        <w:t>they</w:t>
      </w:r>
      <w:r w:rsidRPr="006B164C" w:rsidR="00E04B5B">
        <w:t xml:space="preserve"> </w:t>
      </w:r>
      <w:r w:rsidRPr="006B164C">
        <w:t>are</w:t>
      </w:r>
      <w:r w:rsidRPr="006B164C" w:rsidR="00E04B5B">
        <w:t xml:space="preserve"> </w:t>
      </w:r>
      <w:r w:rsidRPr="006B164C">
        <w:t>very</w:t>
      </w:r>
      <w:r w:rsidRPr="006B164C" w:rsidR="00E04B5B">
        <w:t xml:space="preserve"> </w:t>
      </w:r>
      <w:r w:rsidRPr="006B164C">
        <w:t>direct</w:t>
      </w:r>
      <w:r w:rsidRPr="006B164C" w:rsidR="00E04B5B">
        <w:t xml:space="preserve"> </w:t>
      </w:r>
      <w:r w:rsidRPr="006B164C">
        <w:t>in</w:t>
      </w:r>
      <w:r w:rsidRPr="006B164C" w:rsidR="00E04B5B">
        <w:t xml:space="preserve"> </w:t>
      </w:r>
      <w:r w:rsidRPr="006B164C">
        <w:t>their</w:t>
      </w:r>
      <w:r w:rsidRPr="006B164C" w:rsidR="00E04B5B">
        <w:t xml:space="preserve"> </w:t>
      </w:r>
      <w:r w:rsidRPr="006B164C">
        <w:t>answers,</w:t>
      </w:r>
      <w:r w:rsidRPr="006B164C" w:rsidR="00E04B5B">
        <w:t xml:space="preserve"> </w:t>
      </w:r>
      <w:r w:rsidRPr="006B164C">
        <w:t>we</w:t>
      </w:r>
      <w:r w:rsidRPr="006B164C" w:rsidR="00E04B5B">
        <w:t xml:space="preserve"> </w:t>
      </w:r>
      <w:r w:rsidRPr="006B164C">
        <w:t>usually</w:t>
      </w:r>
      <w:r w:rsidRPr="006B164C" w:rsidR="00E04B5B">
        <w:t xml:space="preserve"> </w:t>
      </w:r>
      <w:r w:rsidRPr="006B164C">
        <w:t>have</w:t>
      </w:r>
      <w:r w:rsidRPr="006B164C" w:rsidR="00E04B5B">
        <w:t xml:space="preserve"> </w:t>
      </w:r>
      <w:r w:rsidRPr="006B164C" w:rsidR="00861918">
        <w:t>very</w:t>
      </w:r>
      <w:r w:rsidRPr="006B164C" w:rsidR="00E04B5B">
        <w:t xml:space="preserve"> </w:t>
      </w:r>
      <w:r w:rsidRPr="006B164C" w:rsidR="00861918">
        <w:t>frank</w:t>
      </w:r>
      <w:r w:rsidRPr="006B164C" w:rsidR="00E04B5B">
        <w:t xml:space="preserve"> </w:t>
      </w:r>
      <w:r w:rsidRPr="006B164C" w:rsidR="00861918">
        <w:t>but</w:t>
      </w:r>
      <w:r w:rsidRPr="006B164C" w:rsidR="00E04B5B">
        <w:t xml:space="preserve"> </w:t>
      </w:r>
      <w:r w:rsidRPr="006B164C" w:rsidR="00861918">
        <w:t>collegial</w:t>
      </w:r>
      <w:r w:rsidRPr="006B164C" w:rsidR="00E04B5B">
        <w:t xml:space="preserve"> </w:t>
      </w:r>
      <w:r w:rsidRPr="006B164C" w:rsidR="00861918">
        <w:t>discussions</w:t>
      </w:r>
      <w:r w:rsidRPr="006B164C" w:rsidR="00E04B5B">
        <w:t xml:space="preserve"> </w:t>
      </w:r>
      <w:r w:rsidRPr="006B164C">
        <w:t>at</w:t>
      </w:r>
      <w:r w:rsidRPr="006B164C" w:rsidR="00E04B5B">
        <w:t xml:space="preserve"> </w:t>
      </w:r>
      <w:r w:rsidRPr="006B164C">
        <w:t>LSE</w:t>
      </w:r>
      <w:r w:rsidRPr="006B164C" w:rsidR="00861918">
        <w:t>.</w:t>
      </w:r>
      <w:r w:rsidRPr="006B164C" w:rsidR="00E04B5B">
        <w:t xml:space="preserve"> </w:t>
      </w:r>
      <w:r w:rsidRPr="006B164C">
        <w:t>D</w:t>
      </w:r>
      <w:r w:rsidRPr="006B164C" w:rsidR="00861918">
        <w:t>uring</w:t>
      </w:r>
      <w:r w:rsidRPr="006B164C" w:rsidR="00E04B5B">
        <w:t xml:space="preserve"> </w:t>
      </w:r>
      <w:r w:rsidRPr="006B164C" w:rsidR="00861918">
        <w:t>the</w:t>
      </w:r>
      <w:r w:rsidRPr="006B164C" w:rsidR="00E04B5B">
        <w:t xml:space="preserve"> </w:t>
      </w:r>
      <w:r w:rsidRPr="006B164C" w:rsidR="00861918">
        <w:t>Brexit</w:t>
      </w:r>
      <w:r w:rsidRPr="006B164C" w:rsidR="00E04B5B">
        <w:t xml:space="preserve"> </w:t>
      </w:r>
      <w:r w:rsidRPr="006B164C" w:rsidR="00861918">
        <w:t>negotiations</w:t>
      </w:r>
      <w:r w:rsidRPr="006B164C" w:rsidR="00E04B5B">
        <w:t xml:space="preserve"> </w:t>
      </w:r>
      <w:r w:rsidRPr="006B164C" w:rsidR="00861918">
        <w:t>and</w:t>
      </w:r>
      <w:r w:rsidRPr="006B164C" w:rsidR="00E04B5B">
        <w:t xml:space="preserve"> </w:t>
      </w:r>
      <w:r w:rsidRPr="006B164C" w:rsidR="00861918">
        <w:t>this</w:t>
      </w:r>
      <w:r w:rsidRPr="006B164C" w:rsidR="00E04B5B">
        <w:t xml:space="preserve"> </w:t>
      </w:r>
      <w:r w:rsidRPr="006B164C" w:rsidR="00861918">
        <w:t>whole</w:t>
      </w:r>
      <w:r w:rsidRPr="006B164C" w:rsidR="00E04B5B">
        <w:t xml:space="preserve"> </w:t>
      </w:r>
      <w:r w:rsidRPr="006B164C" w:rsidR="00861918">
        <w:t>process</w:t>
      </w:r>
      <w:r w:rsidRPr="006B164C" w:rsidR="00E04B5B">
        <w:t xml:space="preserve"> </w:t>
      </w:r>
      <w:r w:rsidRPr="006B164C" w:rsidR="00861918">
        <w:t>since</w:t>
      </w:r>
      <w:r w:rsidRPr="006B164C" w:rsidR="00E04B5B">
        <w:t xml:space="preserve"> </w:t>
      </w:r>
      <w:r w:rsidRPr="006B164C" w:rsidR="00861918">
        <w:t>the</w:t>
      </w:r>
      <w:r w:rsidRPr="006B164C" w:rsidR="00E04B5B">
        <w:t xml:space="preserve"> </w:t>
      </w:r>
      <w:r w:rsidRPr="006B164C" w:rsidR="00861918">
        <w:t>referendum</w:t>
      </w:r>
      <w:r w:rsidRPr="006B164C">
        <w:t>,</w:t>
      </w:r>
      <w:r w:rsidRPr="006B164C" w:rsidR="00E04B5B">
        <w:t xml:space="preserve"> </w:t>
      </w:r>
      <w:r w:rsidRPr="006B164C" w:rsidR="00861918">
        <w:t>we</w:t>
      </w:r>
      <w:r w:rsidRPr="006B164C" w:rsidR="00E04B5B">
        <w:t xml:space="preserve"> </w:t>
      </w:r>
      <w:r w:rsidRPr="006B164C" w:rsidR="00861918">
        <w:t>have</w:t>
      </w:r>
      <w:r w:rsidRPr="006B164C" w:rsidR="00E04B5B">
        <w:t xml:space="preserve"> </w:t>
      </w:r>
      <w:r w:rsidRPr="006B164C" w:rsidR="00861918">
        <w:t>seen</w:t>
      </w:r>
      <w:r w:rsidRPr="006B164C" w:rsidR="00E04B5B">
        <w:t xml:space="preserve"> </w:t>
      </w:r>
      <w:r w:rsidRPr="006B164C" w:rsidR="00861918">
        <w:t>a</w:t>
      </w:r>
      <w:r w:rsidRPr="006B164C" w:rsidR="00E04B5B">
        <w:t xml:space="preserve"> </w:t>
      </w:r>
      <w:r w:rsidRPr="006B164C" w:rsidR="00861918">
        <w:t>concentration</w:t>
      </w:r>
      <w:r w:rsidRPr="006B164C" w:rsidR="00E04B5B">
        <w:t xml:space="preserve"> </w:t>
      </w:r>
      <w:r w:rsidRPr="006B164C" w:rsidR="00861918">
        <w:t>of</w:t>
      </w:r>
      <w:r w:rsidRPr="006B164C" w:rsidR="00E04B5B">
        <w:t xml:space="preserve"> </w:t>
      </w:r>
      <w:r w:rsidRPr="006B164C" w:rsidR="00861918">
        <w:t>powers</w:t>
      </w:r>
      <w:r w:rsidRPr="006B164C" w:rsidR="00E04B5B">
        <w:t xml:space="preserve"> </w:t>
      </w:r>
      <w:r w:rsidRPr="006B164C" w:rsidR="00861918">
        <w:t>in</w:t>
      </w:r>
      <w:r w:rsidRPr="006B164C" w:rsidR="00E04B5B">
        <w:t xml:space="preserve"> </w:t>
      </w:r>
      <w:r w:rsidRPr="006B164C" w:rsidR="00861918">
        <w:t>the</w:t>
      </w:r>
      <w:r w:rsidRPr="006B164C" w:rsidR="00E04B5B">
        <w:t xml:space="preserve"> </w:t>
      </w:r>
      <w:r w:rsidRPr="006B164C" w:rsidR="005E3F08">
        <w:t xml:space="preserve">Executive </w:t>
      </w:r>
      <w:r w:rsidRPr="006B164C" w:rsidR="00861918">
        <w:t>in</w:t>
      </w:r>
      <w:r w:rsidRPr="006B164C" w:rsidR="00E04B5B">
        <w:t xml:space="preserve"> </w:t>
      </w:r>
      <w:r w:rsidRPr="006B164C" w:rsidR="00861918">
        <w:t>a</w:t>
      </w:r>
      <w:r w:rsidRPr="006B164C" w:rsidR="00E04B5B">
        <w:t xml:space="preserve"> </w:t>
      </w:r>
      <w:r w:rsidRPr="006B164C" w:rsidR="00861918">
        <w:t>number</w:t>
      </w:r>
      <w:r w:rsidRPr="006B164C" w:rsidR="00E04B5B">
        <w:t xml:space="preserve"> </w:t>
      </w:r>
      <w:r w:rsidRPr="006B164C" w:rsidR="00861918">
        <w:t>of</w:t>
      </w:r>
      <w:r w:rsidRPr="006B164C" w:rsidR="00E04B5B">
        <w:t xml:space="preserve"> </w:t>
      </w:r>
      <w:r w:rsidRPr="006B164C" w:rsidR="00861918">
        <w:t>ways.</w:t>
      </w:r>
      <w:r w:rsidRPr="006B164C" w:rsidR="00E04B5B">
        <w:t xml:space="preserve"> </w:t>
      </w:r>
      <w:r w:rsidRPr="006B164C" w:rsidR="00861918">
        <w:t>Parliament</w:t>
      </w:r>
      <w:r w:rsidRPr="006B164C" w:rsidR="00E04B5B">
        <w:t xml:space="preserve"> </w:t>
      </w:r>
      <w:r w:rsidRPr="006B164C" w:rsidR="00861918">
        <w:t>has</w:t>
      </w:r>
      <w:r w:rsidRPr="006B164C">
        <w:t>,</w:t>
      </w:r>
      <w:r w:rsidRPr="006B164C" w:rsidR="00E04B5B">
        <w:t xml:space="preserve"> </w:t>
      </w:r>
      <w:r w:rsidRPr="006B164C" w:rsidR="00861918">
        <w:t>at</w:t>
      </w:r>
      <w:r w:rsidRPr="006B164C" w:rsidR="00E04B5B">
        <w:t xml:space="preserve"> </w:t>
      </w:r>
      <w:r w:rsidRPr="006B164C" w:rsidR="00861918">
        <w:t>times</w:t>
      </w:r>
      <w:r w:rsidRPr="006B164C">
        <w:t>,</w:t>
      </w:r>
      <w:r w:rsidRPr="006B164C" w:rsidR="00E04B5B">
        <w:t xml:space="preserve"> </w:t>
      </w:r>
      <w:r w:rsidRPr="006B164C">
        <w:t>been</w:t>
      </w:r>
      <w:r w:rsidRPr="006B164C" w:rsidR="00E04B5B">
        <w:t xml:space="preserve"> </w:t>
      </w:r>
      <w:r w:rsidRPr="006B164C">
        <w:t>side</w:t>
      </w:r>
      <w:r w:rsidRPr="006B164C" w:rsidR="005E3F08">
        <w:t>-</w:t>
      </w:r>
      <w:r w:rsidRPr="006B164C">
        <w:t>lined,</w:t>
      </w:r>
      <w:r w:rsidRPr="006B164C" w:rsidR="00E04B5B">
        <w:t xml:space="preserve"> </w:t>
      </w:r>
      <w:r w:rsidRPr="006B164C">
        <w:t>if</w:t>
      </w:r>
      <w:r w:rsidRPr="006B164C" w:rsidR="00E04B5B">
        <w:t xml:space="preserve"> </w:t>
      </w:r>
      <w:r w:rsidRPr="006B164C">
        <w:t>I</w:t>
      </w:r>
      <w:r w:rsidRPr="006B164C" w:rsidR="00E04B5B">
        <w:t xml:space="preserve"> </w:t>
      </w:r>
      <w:r w:rsidRPr="006B164C">
        <w:t>can</w:t>
      </w:r>
      <w:r w:rsidRPr="006B164C" w:rsidR="00E04B5B">
        <w:t xml:space="preserve"> </w:t>
      </w:r>
      <w:r w:rsidRPr="006B164C">
        <w:t>be</w:t>
      </w:r>
      <w:r w:rsidRPr="006B164C" w:rsidR="00E04B5B">
        <w:t xml:space="preserve"> </w:t>
      </w:r>
      <w:r w:rsidRPr="006B164C">
        <w:t>very</w:t>
      </w:r>
      <w:r w:rsidRPr="006B164C" w:rsidR="00E04B5B">
        <w:t xml:space="preserve"> </w:t>
      </w:r>
      <w:r w:rsidRPr="006B164C">
        <w:t>direct</w:t>
      </w:r>
      <w:r w:rsidRPr="006B164C" w:rsidR="00E04B5B">
        <w:t xml:space="preserve"> </w:t>
      </w:r>
      <w:r w:rsidRPr="006B164C">
        <w:t>here.</w:t>
      </w:r>
      <w:r w:rsidRPr="006B164C" w:rsidR="00E04B5B">
        <w:t xml:space="preserve"> </w:t>
      </w:r>
      <w:r w:rsidRPr="006B164C" w:rsidR="00861918">
        <w:t>It</w:t>
      </w:r>
      <w:r w:rsidRPr="006B164C" w:rsidR="00E04B5B">
        <w:t xml:space="preserve"> </w:t>
      </w:r>
      <w:r w:rsidRPr="006B164C" w:rsidR="00861918">
        <w:t>is</w:t>
      </w:r>
      <w:r w:rsidRPr="006B164C" w:rsidR="00E04B5B">
        <w:t xml:space="preserve"> </w:t>
      </w:r>
      <w:r w:rsidRPr="006B164C" w:rsidR="00861918">
        <w:t>difficult</w:t>
      </w:r>
      <w:r w:rsidRPr="006B164C" w:rsidR="00E04B5B">
        <w:t xml:space="preserve"> </w:t>
      </w:r>
      <w:r w:rsidRPr="006B164C" w:rsidR="00861918">
        <w:t>to</w:t>
      </w:r>
      <w:r w:rsidRPr="006B164C" w:rsidR="00E04B5B">
        <w:t xml:space="preserve"> </w:t>
      </w:r>
      <w:r w:rsidRPr="006B164C" w:rsidR="00861918">
        <w:t>influence</w:t>
      </w:r>
      <w:r w:rsidRPr="006B164C">
        <w:t>,</w:t>
      </w:r>
      <w:r w:rsidRPr="006B164C" w:rsidR="00E04B5B">
        <w:t xml:space="preserve"> </w:t>
      </w:r>
      <w:r w:rsidRPr="006B164C" w:rsidR="00861918">
        <w:t>directly</w:t>
      </w:r>
      <w:r w:rsidRPr="006B164C" w:rsidR="00E04B5B">
        <w:t xml:space="preserve"> </w:t>
      </w:r>
      <w:r w:rsidRPr="006B164C" w:rsidR="00861918">
        <w:t>steer</w:t>
      </w:r>
      <w:r w:rsidRPr="006B164C" w:rsidR="00E04B5B">
        <w:t xml:space="preserve"> </w:t>
      </w:r>
      <w:r w:rsidRPr="006B164C" w:rsidR="00861918">
        <w:t>and</w:t>
      </w:r>
      <w:r w:rsidRPr="006B164C" w:rsidR="00E04B5B">
        <w:t xml:space="preserve"> </w:t>
      </w:r>
      <w:r w:rsidRPr="006B164C" w:rsidR="00861918">
        <w:t>have</w:t>
      </w:r>
      <w:r w:rsidRPr="006B164C" w:rsidR="00E04B5B">
        <w:t xml:space="preserve"> </w:t>
      </w:r>
      <w:r w:rsidRPr="006B164C" w:rsidR="00861918">
        <w:t>a</w:t>
      </w:r>
      <w:r w:rsidRPr="006B164C" w:rsidR="00E04B5B">
        <w:t xml:space="preserve"> </w:t>
      </w:r>
      <w:r w:rsidRPr="006B164C" w:rsidR="00861918">
        <w:t>say</w:t>
      </w:r>
      <w:r w:rsidRPr="006B164C" w:rsidR="00E04B5B">
        <w:t xml:space="preserve"> </w:t>
      </w:r>
      <w:r w:rsidRPr="006B164C" w:rsidR="00861918">
        <w:t>on</w:t>
      </w:r>
      <w:r w:rsidRPr="006B164C" w:rsidR="00E04B5B">
        <w:t xml:space="preserve"> </w:t>
      </w:r>
      <w:r w:rsidRPr="006B164C" w:rsidR="00861918">
        <w:t>many</w:t>
      </w:r>
      <w:r w:rsidRPr="006B164C" w:rsidR="00E04B5B">
        <w:t xml:space="preserve"> </w:t>
      </w:r>
      <w:r w:rsidRPr="006B164C" w:rsidR="00861918">
        <w:t>of</w:t>
      </w:r>
      <w:r w:rsidRPr="006B164C" w:rsidR="00E04B5B">
        <w:t xml:space="preserve"> </w:t>
      </w:r>
      <w:r w:rsidRPr="006B164C" w:rsidR="00861918">
        <w:t>the</w:t>
      </w:r>
      <w:r w:rsidRPr="006B164C" w:rsidR="00E04B5B">
        <w:t xml:space="preserve"> </w:t>
      </w:r>
      <w:r w:rsidRPr="006B164C" w:rsidR="00861918">
        <w:t>issues</w:t>
      </w:r>
      <w:r w:rsidRPr="006B164C" w:rsidR="00E04B5B">
        <w:t xml:space="preserve"> </w:t>
      </w:r>
      <w:r w:rsidRPr="006B164C" w:rsidR="00861918">
        <w:t>that</w:t>
      </w:r>
      <w:r w:rsidRPr="006B164C" w:rsidR="00E04B5B">
        <w:t xml:space="preserve"> </w:t>
      </w:r>
      <w:r w:rsidRPr="006B164C" w:rsidR="00861918">
        <w:t>are</w:t>
      </w:r>
      <w:r w:rsidRPr="006B164C" w:rsidR="00E04B5B">
        <w:t xml:space="preserve"> </w:t>
      </w:r>
      <w:r w:rsidRPr="006B164C" w:rsidR="00861918">
        <w:t>on</w:t>
      </w:r>
      <w:r w:rsidRPr="006B164C" w:rsidR="00E04B5B">
        <w:t xml:space="preserve"> </w:t>
      </w:r>
      <w:r w:rsidRPr="006B164C" w:rsidR="00861918">
        <w:t>the</w:t>
      </w:r>
      <w:r w:rsidRPr="006B164C" w:rsidR="00E04B5B">
        <w:t xml:space="preserve"> </w:t>
      </w:r>
      <w:r w:rsidRPr="006B164C" w:rsidR="00861918">
        <w:t>table</w:t>
      </w:r>
      <w:r w:rsidRPr="006B164C" w:rsidR="00E04B5B">
        <w:t xml:space="preserve"> </w:t>
      </w:r>
      <w:r w:rsidRPr="006B164C" w:rsidR="00861918">
        <w:t>with</w:t>
      </w:r>
      <w:r w:rsidRPr="006B164C" w:rsidR="00E04B5B">
        <w:t xml:space="preserve"> </w:t>
      </w:r>
      <w:r w:rsidRPr="006B164C" w:rsidR="00861918">
        <w:t>the</w:t>
      </w:r>
      <w:r w:rsidRPr="006B164C" w:rsidR="00E04B5B">
        <w:t xml:space="preserve"> </w:t>
      </w:r>
      <w:r w:rsidRPr="006B164C" w:rsidR="00861918">
        <w:t>Brexit</w:t>
      </w:r>
      <w:r w:rsidRPr="006B164C" w:rsidR="00E04B5B">
        <w:t xml:space="preserve"> </w:t>
      </w:r>
      <w:r w:rsidRPr="006B164C" w:rsidR="00861918">
        <w:t>negotiations</w:t>
      </w:r>
      <w:r w:rsidRPr="006B164C">
        <w:t>.</w:t>
      </w:r>
    </w:p>
    <w:p w:rsidR="00900751" w:rsidRPr="006B164C" w:rsidP="00861918">
      <w:pPr>
        <w:pStyle w:val="Answer"/>
      </w:pPr>
      <w:r w:rsidRPr="006B164C">
        <w:t>The</w:t>
      </w:r>
      <w:r w:rsidRPr="006B164C" w:rsidR="00E04B5B">
        <w:t xml:space="preserve"> </w:t>
      </w:r>
      <w:r w:rsidRPr="006B164C">
        <w:t>process</w:t>
      </w:r>
      <w:r w:rsidRPr="006B164C" w:rsidR="00E04B5B">
        <w:t xml:space="preserve"> </w:t>
      </w:r>
      <w:r w:rsidRPr="006B164C">
        <w:t>is</w:t>
      </w:r>
      <w:r w:rsidRPr="006B164C" w:rsidR="00E04B5B">
        <w:t xml:space="preserve"> </w:t>
      </w:r>
      <w:r w:rsidRPr="006B164C">
        <w:t>part</w:t>
      </w:r>
      <w:r w:rsidRPr="006B164C" w:rsidR="00E04B5B">
        <w:t xml:space="preserve"> </w:t>
      </w:r>
      <w:r w:rsidRPr="006B164C">
        <w:t>of</w:t>
      </w:r>
      <w:r w:rsidRPr="006B164C" w:rsidR="00E04B5B">
        <w:t xml:space="preserve"> </w:t>
      </w:r>
      <w:r w:rsidRPr="006B164C">
        <w:t>that</w:t>
      </w:r>
      <w:r w:rsidRPr="006B164C" w:rsidR="00E04B5B">
        <w:t xml:space="preserve"> </w:t>
      </w:r>
      <w:r w:rsidRPr="006B164C">
        <w:t>but</w:t>
      </w:r>
      <w:r w:rsidRPr="006B164C" w:rsidR="00E04B5B">
        <w:t xml:space="preserve"> </w:t>
      </w:r>
      <w:r w:rsidRPr="006B164C">
        <w:t>it</w:t>
      </w:r>
      <w:r w:rsidRPr="006B164C" w:rsidR="00E04B5B">
        <w:t xml:space="preserve"> </w:t>
      </w:r>
      <w:r w:rsidRPr="006B164C">
        <w:t>is</w:t>
      </w:r>
      <w:r w:rsidRPr="006B164C" w:rsidR="00E04B5B">
        <w:t xml:space="preserve"> </w:t>
      </w:r>
      <w:r w:rsidRPr="006B164C">
        <w:t>also,</w:t>
      </w:r>
      <w:r w:rsidRPr="006B164C" w:rsidR="00E04B5B">
        <w:t xml:space="preserve"> </w:t>
      </w:r>
      <w:r w:rsidRPr="006B164C">
        <w:t>as</w:t>
      </w:r>
      <w:r w:rsidRPr="006B164C" w:rsidR="00E04B5B">
        <w:t xml:space="preserve"> </w:t>
      </w:r>
      <w:r w:rsidRPr="006B164C">
        <w:t>I</w:t>
      </w:r>
      <w:r w:rsidRPr="006B164C" w:rsidR="00E04B5B">
        <w:t xml:space="preserve"> </w:t>
      </w:r>
      <w:r w:rsidRPr="006B164C">
        <w:t>mentioned</w:t>
      </w:r>
      <w:r w:rsidRPr="006B164C" w:rsidR="00E04B5B">
        <w:t xml:space="preserve"> </w:t>
      </w:r>
      <w:r w:rsidRPr="006B164C">
        <w:t>before,</w:t>
      </w:r>
      <w:r w:rsidRPr="006B164C" w:rsidR="00E04B5B">
        <w:t xml:space="preserve"> </w:t>
      </w:r>
      <w:r w:rsidRPr="006B164C">
        <w:t>due</w:t>
      </w:r>
      <w:r w:rsidRPr="006B164C" w:rsidR="00E04B5B">
        <w:t xml:space="preserve"> </w:t>
      </w:r>
      <w:r w:rsidRPr="006B164C">
        <w:t>to</w:t>
      </w:r>
      <w:r w:rsidRPr="006B164C" w:rsidR="00E04B5B">
        <w:t xml:space="preserve"> </w:t>
      </w:r>
      <w:r w:rsidRPr="006B164C">
        <w:t>the</w:t>
      </w:r>
      <w:r w:rsidRPr="006B164C" w:rsidR="00E04B5B">
        <w:t xml:space="preserve"> </w:t>
      </w:r>
      <w:r w:rsidRPr="006B164C">
        <w:t>kind</w:t>
      </w:r>
      <w:r w:rsidRPr="006B164C" w:rsidR="00E04B5B">
        <w:t xml:space="preserve"> </w:t>
      </w:r>
      <w:r w:rsidRPr="006B164C">
        <w:t>of</w:t>
      </w:r>
      <w:r w:rsidRPr="006B164C" w:rsidR="00E04B5B">
        <w:t xml:space="preserve"> </w:t>
      </w:r>
      <w:r w:rsidRPr="006B164C" w:rsidR="005E3F08">
        <w:t>parliamentary</w:t>
      </w:r>
      <w:r w:rsidRPr="006B164C" w:rsidR="00E04B5B">
        <w:t xml:space="preserve"> </w:t>
      </w:r>
      <w:r w:rsidRPr="006B164C">
        <w:t>scrutiny</w:t>
      </w:r>
      <w:r w:rsidRPr="006B164C" w:rsidR="00E04B5B">
        <w:t xml:space="preserve"> </w:t>
      </w:r>
      <w:r w:rsidRPr="006B164C">
        <w:t>that</w:t>
      </w:r>
      <w:r w:rsidRPr="006B164C" w:rsidR="00E04B5B">
        <w:t xml:space="preserve"> </w:t>
      </w:r>
      <w:r w:rsidRPr="006B164C">
        <w:t>is</w:t>
      </w:r>
      <w:r w:rsidRPr="006B164C" w:rsidR="00E04B5B">
        <w:t xml:space="preserve"> </w:t>
      </w:r>
      <w:r w:rsidRPr="006B164C">
        <w:t>in</w:t>
      </w:r>
      <w:r w:rsidRPr="006B164C" w:rsidR="00E04B5B">
        <w:t xml:space="preserve"> </w:t>
      </w:r>
      <w:r w:rsidRPr="006B164C">
        <w:t>place</w:t>
      </w:r>
      <w:r w:rsidRPr="006B164C" w:rsidR="00E04B5B">
        <w:t xml:space="preserve"> </w:t>
      </w:r>
      <w:r w:rsidRPr="006B164C">
        <w:t>in</w:t>
      </w:r>
      <w:r w:rsidRPr="006B164C" w:rsidR="00E04B5B">
        <w:t xml:space="preserve"> </w:t>
      </w:r>
      <w:r w:rsidRPr="006B164C">
        <w:t>the</w:t>
      </w:r>
      <w:r w:rsidRPr="006B164C" w:rsidR="00E04B5B">
        <w:t xml:space="preserve"> </w:t>
      </w:r>
      <w:r w:rsidRPr="006B164C">
        <w:t>first</w:t>
      </w:r>
      <w:r w:rsidRPr="006B164C" w:rsidR="00E04B5B">
        <w:t xml:space="preserve"> </w:t>
      </w:r>
      <w:r w:rsidRPr="006B164C">
        <w:t>place.</w:t>
      </w:r>
      <w:r w:rsidRPr="006B164C" w:rsidR="00E04B5B">
        <w:t xml:space="preserve"> </w:t>
      </w:r>
      <w:r w:rsidRPr="006B164C">
        <w:t>There</w:t>
      </w:r>
      <w:r w:rsidRPr="006B164C" w:rsidR="00E04B5B">
        <w:t xml:space="preserve"> </w:t>
      </w:r>
      <w:r w:rsidRPr="006B164C">
        <w:t>are</w:t>
      </w:r>
      <w:r w:rsidRPr="006B164C" w:rsidR="00E04B5B">
        <w:t xml:space="preserve"> </w:t>
      </w:r>
      <w:r w:rsidRPr="006B164C">
        <w:t>different</w:t>
      </w:r>
      <w:r w:rsidRPr="006B164C" w:rsidR="00E04B5B">
        <w:t xml:space="preserve"> </w:t>
      </w:r>
      <w:r w:rsidRPr="006B164C">
        <w:t>ways</w:t>
      </w:r>
      <w:r w:rsidRPr="006B164C" w:rsidR="00E04B5B">
        <w:t xml:space="preserve"> </w:t>
      </w:r>
      <w:r w:rsidRPr="006B164C">
        <w:t>of</w:t>
      </w:r>
      <w:r w:rsidRPr="006B164C" w:rsidR="00E04B5B">
        <w:t xml:space="preserve"> </w:t>
      </w:r>
      <w:r w:rsidRPr="006B164C">
        <w:t>holding</w:t>
      </w:r>
      <w:r w:rsidRPr="006B164C" w:rsidR="00E04B5B">
        <w:t xml:space="preserve"> </w:t>
      </w:r>
      <w:r w:rsidRPr="006B164C">
        <w:t>Government</w:t>
      </w:r>
      <w:r w:rsidRPr="006B164C" w:rsidR="00E04B5B">
        <w:t xml:space="preserve"> </w:t>
      </w:r>
      <w:r w:rsidRPr="006B164C">
        <w:t>to</w:t>
      </w:r>
      <w:r w:rsidRPr="006B164C" w:rsidR="00E04B5B">
        <w:t xml:space="preserve"> </w:t>
      </w:r>
      <w:r w:rsidRPr="006B164C">
        <w:t>account</w:t>
      </w:r>
      <w:r w:rsidRPr="006B164C" w:rsidR="00E04B5B">
        <w:t xml:space="preserve"> </w:t>
      </w:r>
      <w:r w:rsidRPr="006B164C">
        <w:t>in</w:t>
      </w:r>
      <w:r w:rsidRPr="006B164C" w:rsidR="00E04B5B">
        <w:t xml:space="preserve"> </w:t>
      </w:r>
      <w:r w:rsidRPr="006B164C" w:rsidR="00500B9F">
        <w:t>policy-mak</w:t>
      </w:r>
      <w:r w:rsidRPr="006B164C">
        <w:t>ing</w:t>
      </w:r>
      <w:r w:rsidRPr="006B164C" w:rsidR="00E04B5B">
        <w:t xml:space="preserve"> </w:t>
      </w:r>
      <w:r w:rsidRPr="006B164C">
        <w:t>in</w:t>
      </w:r>
      <w:r w:rsidRPr="006B164C" w:rsidR="00E04B5B">
        <w:t xml:space="preserve"> </w:t>
      </w:r>
      <w:r w:rsidRPr="006B164C">
        <w:t>general.</w:t>
      </w:r>
      <w:r w:rsidRPr="006B164C" w:rsidR="00E04B5B">
        <w:t xml:space="preserve"> </w:t>
      </w:r>
      <w:r w:rsidRPr="006B164C">
        <w:t>During</w:t>
      </w:r>
      <w:r w:rsidRPr="006B164C" w:rsidR="00E04B5B">
        <w:t xml:space="preserve"> </w:t>
      </w:r>
      <w:r w:rsidRPr="006B164C">
        <w:t>the</w:t>
      </w:r>
      <w:r w:rsidRPr="006B164C" w:rsidR="00E04B5B">
        <w:t xml:space="preserve"> </w:t>
      </w:r>
      <w:r w:rsidRPr="006B164C">
        <w:t>Brexit</w:t>
      </w:r>
      <w:r w:rsidRPr="006B164C" w:rsidR="00E04B5B">
        <w:t xml:space="preserve"> </w:t>
      </w:r>
      <w:r w:rsidRPr="006B164C">
        <w:t>process,</w:t>
      </w:r>
      <w:r w:rsidRPr="006B164C" w:rsidR="00E04B5B">
        <w:t xml:space="preserve"> </w:t>
      </w:r>
      <w:r w:rsidRPr="006B164C">
        <w:t>it</w:t>
      </w:r>
      <w:r w:rsidRPr="006B164C" w:rsidR="00E04B5B">
        <w:t xml:space="preserve"> </w:t>
      </w:r>
      <w:r w:rsidRPr="006B164C">
        <w:t>has</w:t>
      </w:r>
      <w:r w:rsidRPr="006B164C" w:rsidR="00E04B5B">
        <w:t xml:space="preserve"> </w:t>
      </w:r>
      <w:r w:rsidRPr="006B164C">
        <w:t>been</w:t>
      </w:r>
      <w:r w:rsidRPr="006B164C" w:rsidR="00E04B5B">
        <w:t xml:space="preserve"> </w:t>
      </w:r>
      <w:r w:rsidRPr="006B164C">
        <w:t>particularly</w:t>
      </w:r>
      <w:r w:rsidRPr="006B164C" w:rsidR="00E04B5B">
        <w:t xml:space="preserve"> </w:t>
      </w:r>
      <w:r w:rsidRPr="006B164C">
        <w:t>clear</w:t>
      </w:r>
      <w:r w:rsidRPr="006B164C" w:rsidR="00E04B5B">
        <w:t xml:space="preserve"> </w:t>
      </w:r>
      <w:r w:rsidRPr="006B164C">
        <w:t>that</w:t>
      </w:r>
      <w:r w:rsidRPr="006B164C" w:rsidR="00E04B5B">
        <w:t xml:space="preserve"> </w:t>
      </w:r>
      <w:r w:rsidRPr="006B164C">
        <w:t>formal,</w:t>
      </w:r>
      <w:r w:rsidRPr="006B164C" w:rsidR="00E04B5B">
        <w:t xml:space="preserve"> </w:t>
      </w:r>
      <w:r w:rsidRPr="006B164C">
        <w:t>direct</w:t>
      </w:r>
      <w:r w:rsidRPr="006B164C" w:rsidR="00E04B5B">
        <w:t xml:space="preserve"> </w:t>
      </w:r>
      <w:r w:rsidRPr="006B164C">
        <w:t>influence</w:t>
      </w:r>
      <w:r w:rsidRPr="006B164C" w:rsidR="00E04B5B">
        <w:t xml:space="preserve"> </w:t>
      </w:r>
      <w:r w:rsidRPr="006B164C">
        <w:t>is</w:t>
      </w:r>
      <w:r w:rsidRPr="006B164C" w:rsidR="00E04B5B">
        <w:t xml:space="preserve"> </w:t>
      </w:r>
      <w:r w:rsidRPr="006B164C">
        <w:t>difficult</w:t>
      </w:r>
      <w:r w:rsidRPr="006B164C" w:rsidR="00E04B5B">
        <w:t xml:space="preserve"> </w:t>
      </w:r>
      <w:r w:rsidRPr="006B164C">
        <w:t>to</w:t>
      </w:r>
      <w:r w:rsidRPr="006B164C" w:rsidR="00E04B5B">
        <w:t xml:space="preserve"> </w:t>
      </w:r>
      <w:r w:rsidRPr="006B164C">
        <w:t>achieve</w:t>
      </w:r>
      <w:r w:rsidRPr="006B164C" w:rsidR="00E04B5B">
        <w:t xml:space="preserve"> </w:t>
      </w:r>
      <w:r w:rsidRPr="006B164C">
        <w:t>at</w:t>
      </w:r>
      <w:r w:rsidRPr="006B164C" w:rsidR="00E04B5B">
        <w:t xml:space="preserve"> </w:t>
      </w:r>
      <w:r w:rsidRPr="006B164C">
        <w:t>times</w:t>
      </w:r>
      <w:r w:rsidRPr="006B164C">
        <w:t>,</w:t>
      </w:r>
      <w:r w:rsidRPr="006B164C" w:rsidR="00E04B5B">
        <w:t xml:space="preserve"> </w:t>
      </w:r>
      <w:r w:rsidRPr="006B164C">
        <w:t>as</w:t>
      </w:r>
      <w:r w:rsidRPr="006B164C" w:rsidR="00E04B5B">
        <w:t xml:space="preserve"> </w:t>
      </w:r>
      <w:r w:rsidRPr="006B164C">
        <w:t>negotiations</w:t>
      </w:r>
      <w:r w:rsidRPr="006B164C" w:rsidR="00E04B5B">
        <w:t xml:space="preserve"> </w:t>
      </w:r>
      <w:r w:rsidRPr="006B164C">
        <w:t>have</w:t>
      </w:r>
      <w:r w:rsidRPr="006B164C" w:rsidR="00E04B5B">
        <w:t xml:space="preserve"> </w:t>
      </w:r>
      <w:r w:rsidRPr="006B164C">
        <w:t>been</w:t>
      </w:r>
      <w:r w:rsidRPr="006B164C" w:rsidR="00E04B5B">
        <w:t xml:space="preserve"> </w:t>
      </w:r>
      <w:r w:rsidRPr="006B164C">
        <w:t>complex</w:t>
      </w:r>
      <w:r w:rsidRPr="006B164C" w:rsidR="00E04B5B">
        <w:t xml:space="preserve"> </w:t>
      </w:r>
      <w:r w:rsidRPr="006B164C">
        <w:t>between</w:t>
      </w:r>
      <w:r w:rsidRPr="006B164C" w:rsidR="00E04B5B">
        <w:t xml:space="preserve"> </w:t>
      </w:r>
      <w:r w:rsidRPr="006B164C">
        <w:t>the</w:t>
      </w:r>
      <w:r w:rsidRPr="006B164C" w:rsidR="00E04B5B">
        <w:t xml:space="preserve"> </w:t>
      </w:r>
      <w:r w:rsidRPr="006B164C">
        <w:t>EU</w:t>
      </w:r>
      <w:r w:rsidRPr="006B164C" w:rsidR="00E04B5B">
        <w:t xml:space="preserve"> </w:t>
      </w:r>
      <w:r w:rsidRPr="006B164C">
        <w:t>and</w:t>
      </w:r>
      <w:r w:rsidRPr="006B164C" w:rsidR="00E04B5B">
        <w:t xml:space="preserve"> </w:t>
      </w:r>
      <w:r w:rsidRPr="006B164C">
        <w:t>the</w:t>
      </w:r>
      <w:r w:rsidRPr="006B164C" w:rsidR="00E04B5B">
        <w:t xml:space="preserve"> </w:t>
      </w:r>
      <w:r w:rsidRPr="006B164C">
        <w:t>UK.</w:t>
      </w:r>
      <w:r w:rsidRPr="006B164C" w:rsidR="00E04B5B">
        <w:t xml:space="preserve"> </w:t>
      </w:r>
      <w:r w:rsidRPr="006B164C">
        <w:t>A</w:t>
      </w:r>
      <w:r w:rsidRPr="006B164C" w:rsidR="00E04B5B">
        <w:t xml:space="preserve"> </w:t>
      </w:r>
      <w:r w:rsidRPr="006B164C">
        <w:t>very</w:t>
      </w:r>
      <w:r w:rsidRPr="006B164C" w:rsidR="00E04B5B">
        <w:t xml:space="preserve"> </w:t>
      </w:r>
      <w:r w:rsidRPr="006B164C">
        <w:t>important</w:t>
      </w:r>
      <w:r w:rsidRPr="006B164C" w:rsidR="00E04B5B">
        <w:t xml:space="preserve"> </w:t>
      </w:r>
      <w:r w:rsidRPr="006B164C">
        <w:t>part</w:t>
      </w:r>
      <w:r w:rsidRPr="006B164C" w:rsidR="00E04B5B">
        <w:t xml:space="preserve"> </w:t>
      </w:r>
      <w:r w:rsidRPr="006B164C">
        <w:t>of</w:t>
      </w:r>
      <w:r w:rsidRPr="006B164C" w:rsidR="00E04B5B">
        <w:t xml:space="preserve"> </w:t>
      </w:r>
      <w:r w:rsidRPr="006B164C">
        <w:t>scrutiny</w:t>
      </w:r>
      <w:r w:rsidRPr="006B164C" w:rsidR="00E04B5B">
        <w:t xml:space="preserve"> </w:t>
      </w:r>
      <w:r w:rsidRPr="006B164C">
        <w:t>and</w:t>
      </w:r>
      <w:r w:rsidRPr="006B164C" w:rsidR="00E04B5B">
        <w:t xml:space="preserve"> </w:t>
      </w:r>
      <w:r w:rsidRPr="006B164C">
        <w:t>holding</w:t>
      </w:r>
      <w:r w:rsidRPr="006B164C" w:rsidR="00E04B5B">
        <w:t xml:space="preserve"> </w:t>
      </w:r>
      <w:r w:rsidRPr="006B164C">
        <w:t>Government</w:t>
      </w:r>
      <w:r w:rsidRPr="006B164C" w:rsidR="00E04B5B">
        <w:t xml:space="preserve"> </w:t>
      </w:r>
      <w:r w:rsidRPr="006B164C">
        <w:t>to</w:t>
      </w:r>
      <w:r w:rsidRPr="006B164C" w:rsidR="00E04B5B">
        <w:t xml:space="preserve"> </w:t>
      </w:r>
      <w:r w:rsidRPr="006B164C">
        <w:t>account</w:t>
      </w:r>
      <w:r w:rsidRPr="006B164C" w:rsidR="00E04B5B">
        <w:t xml:space="preserve"> </w:t>
      </w:r>
      <w:r w:rsidRPr="006B164C">
        <w:t>is</w:t>
      </w:r>
      <w:r w:rsidRPr="006B164C" w:rsidR="00E04B5B">
        <w:t xml:space="preserve"> </w:t>
      </w:r>
      <w:r w:rsidRPr="006B164C">
        <w:t>also</w:t>
      </w:r>
      <w:r w:rsidRPr="006B164C" w:rsidR="00E04B5B">
        <w:t xml:space="preserve"> </w:t>
      </w:r>
      <w:r w:rsidRPr="006B164C">
        <w:t>to</w:t>
      </w:r>
      <w:r w:rsidRPr="006B164C" w:rsidR="00E04B5B">
        <w:t xml:space="preserve"> </w:t>
      </w:r>
      <w:r w:rsidRPr="006B164C">
        <w:t>bring</w:t>
      </w:r>
      <w:r w:rsidRPr="006B164C" w:rsidR="00E04B5B">
        <w:t xml:space="preserve"> </w:t>
      </w:r>
      <w:r w:rsidRPr="006B164C">
        <w:t>attention</w:t>
      </w:r>
      <w:r w:rsidRPr="006B164C" w:rsidR="00E04B5B">
        <w:t xml:space="preserve"> </w:t>
      </w:r>
      <w:r w:rsidRPr="006B164C">
        <w:t>to</w:t>
      </w:r>
      <w:r w:rsidRPr="006B164C" w:rsidR="00E04B5B">
        <w:t xml:space="preserve"> </w:t>
      </w:r>
      <w:r w:rsidRPr="006B164C">
        <w:t>big</w:t>
      </w:r>
      <w:r w:rsidRPr="006B164C" w:rsidR="00E04B5B">
        <w:t xml:space="preserve"> </w:t>
      </w:r>
      <w:r w:rsidRPr="006B164C">
        <w:t>issues</w:t>
      </w:r>
      <w:r w:rsidRPr="006B164C" w:rsidR="005E3F08">
        <w:t>,</w:t>
      </w:r>
      <w:r w:rsidRPr="006B164C" w:rsidR="00E04B5B">
        <w:t xml:space="preserve"> </w:t>
      </w:r>
      <w:r w:rsidRPr="006B164C">
        <w:t>and</w:t>
      </w:r>
      <w:r w:rsidRPr="006B164C" w:rsidR="00E04B5B">
        <w:t xml:space="preserve"> </w:t>
      </w:r>
      <w:r w:rsidRPr="006B164C">
        <w:t>provide</w:t>
      </w:r>
      <w:r w:rsidRPr="006B164C" w:rsidR="00E04B5B">
        <w:t xml:space="preserve"> </w:t>
      </w:r>
      <w:r w:rsidRPr="006B164C">
        <w:t>public</w:t>
      </w:r>
      <w:r w:rsidRPr="006B164C" w:rsidR="00E04B5B">
        <w:t xml:space="preserve"> </w:t>
      </w:r>
      <w:r w:rsidRPr="006B164C">
        <w:t>insight</w:t>
      </w:r>
      <w:r w:rsidRPr="006B164C" w:rsidR="00E04B5B">
        <w:t xml:space="preserve"> </w:t>
      </w:r>
      <w:r w:rsidRPr="006B164C">
        <w:t>and</w:t>
      </w:r>
      <w:r w:rsidRPr="006B164C" w:rsidR="00E04B5B">
        <w:t xml:space="preserve"> </w:t>
      </w:r>
      <w:r w:rsidRPr="006B164C">
        <w:t>access</w:t>
      </w:r>
      <w:r w:rsidRPr="006B164C" w:rsidR="00E04B5B">
        <w:t xml:space="preserve"> </w:t>
      </w:r>
      <w:r w:rsidRPr="006B164C">
        <w:t>to</w:t>
      </w:r>
      <w:r w:rsidRPr="006B164C" w:rsidR="00E04B5B">
        <w:t xml:space="preserve"> </w:t>
      </w:r>
      <w:r w:rsidRPr="006B164C">
        <w:t>these</w:t>
      </w:r>
      <w:r w:rsidRPr="006B164C" w:rsidR="00E04B5B">
        <w:t xml:space="preserve"> </w:t>
      </w:r>
      <w:r w:rsidRPr="006B164C">
        <w:t>big,</w:t>
      </w:r>
      <w:r w:rsidRPr="006B164C" w:rsidR="00E04B5B">
        <w:t xml:space="preserve"> </w:t>
      </w:r>
      <w:r w:rsidRPr="006B164C">
        <w:t>complex</w:t>
      </w:r>
      <w:r w:rsidRPr="006B164C" w:rsidR="00E04B5B">
        <w:t xml:space="preserve"> </w:t>
      </w:r>
      <w:r w:rsidRPr="006B164C">
        <w:t>topics</w:t>
      </w:r>
      <w:r w:rsidRPr="006B164C" w:rsidR="00E04B5B">
        <w:t xml:space="preserve"> </w:t>
      </w:r>
      <w:r w:rsidRPr="006B164C">
        <w:t>that</w:t>
      </w:r>
      <w:r w:rsidRPr="006B164C" w:rsidR="00E04B5B">
        <w:t xml:space="preserve"> </w:t>
      </w:r>
      <w:r w:rsidRPr="006B164C">
        <w:t>the</w:t>
      </w:r>
      <w:r w:rsidRPr="006B164C" w:rsidR="00E04B5B">
        <w:t xml:space="preserve"> </w:t>
      </w:r>
      <w:r w:rsidRPr="006B164C">
        <w:t>UK</w:t>
      </w:r>
      <w:r w:rsidRPr="006B164C" w:rsidR="00E04B5B">
        <w:t xml:space="preserve"> </w:t>
      </w:r>
      <w:r w:rsidRPr="006B164C">
        <w:t>will</w:t>
      </w:r>
      <w:r w:rsidRPr="006B164C" w:rsidR="00E04B5B">
        <w:t xml:space="preserve"> </w:t>
      </w:r>
      <w:r w:rsidRPr="006B164C">
        <w:t>face.</w:t>
      </w:r>
    </w:p>
    <w:p w:rsidR="00861918" w:rsidRPr="006B164C" w:rsidP="00861918">
      <w:pPr>
        <w:pStyle w:val="Answer"/>
      </w:pPr>
      <w:r w:rsidRPr="006B164C">
        <w:t>I</w:t>
      </w:r>
      <w:r w:rsidRPr="006B164C" w:rsidR="00E04B5B">
        <w:t xml:space="preserve"> </w:t>
      </w:r>
      <w:r w:rsidRPr="006B164C">
        <w:t>would</w:t>
      </w:r>
      <w:r w:rsidRPr="006B164C" w:rsidR="00E04B5B">
        <w:t xml:space="preserve"> </w:t>
      </w:r>
      <w:r w:rsidRPr="006B164C" w:rsidR="007D472F">
        <w:t>n</w:t>
      </w:r>
      <w:r w:rsidRPr="006B164C">
        <w:t>ot</w:t>
      </w:r>
      <w:r w:rsidRPr="006B164C" w:rsidR="00E04B5B">
        <w:t xml:space="preserve"> </w:t>
      </w:r>
      <w:r w:rsidRPr="006B164C">
        <w:t>want</w:t>
      </w:r>
      <w:r w:rsidRPr="006B164C" w:rsidR="00E04B5B">
        <w:t xml:space="preserve"> </w:t>
      </w:r>
      <w:r w:rsidRPr="006B164C">
        <w:t>to</w:t>
      </w:r>
      <w:r w:rsidRPr="006B164C" w:rsidR="00E04B5B">
        <w:t xml:space="preserve"> </w:t>
      </w:r>
      <w:r w:rsidRPr="006B164C">
        <w:t>give</w:t>
      </w:r>
      <w:r w:rsidRPr="006B164C" w:rsidR="00E04B5B">
        <w:t xml:space="preserve"> </w:t>
      </w:r>
      <w:r w:rsidRPr="006B164C">
        <w:t>a</w:t>
      </w:r>
      <w:r w:rsidRPr="006B164C" w:rsidR="00E04B5B">
        <w:t xml:space="preserve"> </w:t>
      </w:r>
      <w:r w:rsidRPr="006B164C">
        <w:t>grade</w:t>
      </w:r>
      <w:r w:rsidRPr="006B164C" w:rsidR="00900751">
        <w:t>,</w:t>
      </w:r>
      <w:r w:rsidRPr="006B164C" w:rsidR="00E04B5B">
        <w:t xml:space="preserve"> </w:t>
      </w:r>
      <w:r w:rsidRPr="006B164C" w:rsidR="00900751">
        <w:t>as</w:t>
      </w:r>
      <w:r w:rsidRPr="006B164C" w:rsidR="00E04B5B">
        <w:t xml:space="preserve"> </w:t>
      </w:r>
      <w:r w:rsidRPr="006B164C" w:rsidR="00900751">
        <w:t>such,</w:t>
      </w:r>
      <w:r w:rsidRPr="006B164C" w:rsidR="00E04B5B">
        <w:t xml:space="preserve"> </w:t>
      </w:r>
      <w:r w:rsidRPr="006B164C">
        <w:t>to</w:t>
      </w:r>
      <w:r w:rsidRPr="006B164C" w:rsidR="00E04B5B">
        <w:t xml:space="preserve"> </w:t>
      </w:r>
      <w:r w:rsidRPr="006B164C">
        <w:t>the</w:t>
      </w:r>
      <w:r w:rsidRPr="006B164C" w:rsidR="00E04B5B">
        <w:t xml:space="preserve"> </w:t>
      </w:r>
      <w:r w:rsidRPr="006B164C">
        <w:t>success</w:t>
      </w:r>
      <w:r w:rsidRPr="006B164C" w:rsidR="00E04B5B">
        <w:t xml:space="preserve"> </w:t>
      </w:r>
      <w:r w:rsidRPr="006B164C">
        <w:t>of</w:t>
      </w:r>
      <w:r w:rsidRPr="006B164C" w:rsidR="00E04B5B">
        <w:t xml:space="preserve"> </w:t>
      </w:r>
      <w:r w:rsidRPr="006B164C">
        <w:t>the</w:t>
      </w:r>
      <w:r w:rsidRPr="006B164C" w:rsidR="00E04B5B">
        <w:t xml:space="preserve"> </w:t>
      </w:r>
      <w:r w:rsidRPr="006B164C">
        <w:t>Committee</w:t>
      </w:r>
      <w:r w:rsidRPr="006B164C" w:rsidR="00E04B5B">
        <w:t xml:space="preserve"> </w:t>
      </w:r>
      <w:r w:rsidRPr="006B164C">
        <w:t>or</w:t>
      </w:r>
      <w:r w:rsidRPr="006B164C" w:rsidR="00E04B5B">
        <w:t xml:space="preserve"> </w:t>
      </w:r>
      <w:r w:rsidRPr="006B164C">
        <w:t>the</w:t>
      </w:r>
      <w:r w:rsidRPr="006B164C" w:rsidR="00E04B5B">
        <w:t xml:space="preserve"> </w:t>
      </w:r>
      <w:r w:rsidRPr="006B164C">
        <w:t>Parliament,</w:t>
      </w:r>
      <w:r w:rsidRPr="006B164C" w:rsidR="00E04B5B">
        <w:t xml:space="preserve"> </w:t>
      </w:r>
      <w:r w:rsidRPr="006B164C">
        <w:t>but</w:t>
      </w:r>
      <w:r w:rsidRPr="006B164C" w:rsidR="00E04B5B">
        <w:t xml:space="preserve"> </w:t>
      </w:r>
      <w:r w:rsidRPr="006B164C" w:rsidR="00900751">
        <w:t>certainly</w:t>
      </w:r>
      <w:r w:rsidRPr="006B164C" w:rsidR="00E04B5B">
        <w:t xml:space="preserve"> </w:t>
      </w:r>
      <w:r w:rsidRPr="006B164C">
        <w:t>the</w:t>
      </w:r>
      <w:r w:rsidRPr="006B164C" w:rsidR="00E04B5B">
        <w:t xml:space="preserve"> </w:t>
      </w:r>
      <w:r w:rsidRPr="006B164C">
        <w:t>structures</w:t>
      </w:r>
      <w:r w:rsidRPr="006B164C" w:rsidR="00E04B5B">
        <w:t xml:space="preserve"> </w:t>
      </w:r>
      <w:r w:rsidRPr="006B164C">
        <w:t>that</w:t>
      </w:r>
      <w:r w:rsidRPr="006B164C" w:rsidR="00E04B5B">
        <w:t xml:space="preserve"> </w:t>
      </w:r>
      <w:r w:rsidRPr="006B164C">
        <w:t>are</w:t>
      </w:r>
      <w:r w:rsidRPr="006B164C" w:rsidR="00E04B5B">
        <w:t xml:space="preserve"> </w:t>
      </w:r>
      <w:r w:rsidRPr="006B164C">
        <w:t>in</w:t>
      </w:r>
      <w:r w:rsidRPr="006B164C" w:rsidR="00E04B5B">
        <w:t xml:space="preserve"> </w:t>
      </w:r>
      <w:r w:rsidRPr="006B164C">
        <w:t>place</w:t>
      </w:r>
      <w:r w:rsidRPr="006B164C" w:rsidR="00E04B5B">
        <w:t xml:space="preserve"> </w:t>
      </w:r>
      <w:r w:rsidRPr="006B164C">
        <w:t>have</w:t>
      </w:r>
      <w:r w:rsidRPr="006B164C" w:rsidR="00E04B5B">
        <w:t xml:space="preserve"> </w:t>
      </w:r>
      <w:r w:rsidRPr="006B164C">
        <w:t>made</w:t>
      </w:r>
      <w:r w:rsidRPr="006B164C" w:rsidR="00E04B5B">
        <w:t xml:space="preserve"> </w:t>
      </w:r>
      <w:r w:rsidRPr="006B164C">
        <w:t>it</w:t>
      </w:r>
      <w:r w:rsidRPr="006B164C" w:rsidR="00E04B5B">
        <w:t xml:space="preserve"> </w:t>
      </w:r>
      <w:r w:rsidRPr="006B164C">
        <w:t>difficult</w:t>
      </w:r>
      <w:r w:rsidRPr="006B164C" w:rsidR="00E04B5B">
        <w:t xml:space="preserve"> </w:t>
      </w:r>
      <w:r w:rsidRPr="006B164C">
        <w:t>for</w:t>
      </w:r>
      <w:r w:rsidRPr="006B164C" w:rsidR="00E04B5B">
        <w:t xml:space="preserve"> </w:t>
      </w:r>
      <w:r w:rsidRPr="006B164C">
        <w:t>Parliament</w:t>
      </w:r>
      <w:r w:rsidRPr="006B164C" w:rsidR="00E04B5B">
        <w:t xml:space="preserve"> </w:t>
      </w:r>
      <w:r w:rsidRPr="006B164C">
        <w:t>to</w:t>
      </w:r>
      <w:r w:rsidRPr="006B164C" w:rsidR="00E04B5B">
        <w:t xml:space="preserve"> </w:t>
      </w:r>
      <w:r w:rsidRPr="006B164C">
        <w:t>influence</w:t>
      </w:r>
      <w:r w:rsidRPr="006B164C" w:rsidR="00E04B5B">
        <w:t xml:space="preserve"> </w:t>
      </w:r>
      <w:r w:rsidRPr="006B164C">
        <w:t>the</w:t>
      </w:r>
      <w:r w:rsidRPr="006B164C" w:rsidR="00E04B5B">
        <w:t xml:space="preserve"> </w:t>
      </w:r>
      <w:r w:rsidRPr="006B164C">
        <w:t>process</w:t>
      </w:r>
      <w:r w:rsidRPr="006B164C" w:rsidR="00E04B5B">
        <w:t xml:space="preserve"> </w:t>
      </w:r>
      <w:r w:rsidRPr="006B164C">
        <w:t>in</w:t>
      </w:r>
      <w:r w:rsidRPr="006B164C" w:rsidR="00E04B5B">
        <w:t xml:space="preserve"> </w:t>
      </w:r>
      <w:r w:rsidRPr="006B164C">
        <w:t>any</w:t>
      </w:r>
      <w:r w:rsidRPr="006B164C" w:rsidR="00E04B5B">
        <w:t xml:space="preserve"> </w:t>
      </w:r>
      <w:r w:rsidRPr="006B164C">
        <w:t>significant</w:t>
      </w:r>
      <w:r w:rsidRPr="006B164C" w:rsidR="00E04B5B">
        <w:t xml:space="preserve"> </w:t>
      </w:r>
      <w:r w:rsidRPr="006B164C">
        <w:t>way.</w:t>
      </w:r>
      <w:r w:rsidRPr="006B164C" w:rsidR="00E04B5B">
        <w:t xml:space="preserve"> </w:t>
      </w:r>
      <w:r w:rsidRPr="006B164C">
        <w:t>The</w:t>
      </w:r>
      <w:r w:rsidRPr="006B164C" w:rsidR="00E04B5B">
        <w:t xml:space="preserve"> </w:t>
      </w:r>
      <w:r w:rsidRPr="006B164C">
        <w:t>public</w:t>
      </w:r>
      <w:r w:rsidRPr="006B164C" w:rsidR="00900751">
        <w:t>,</w:t>
      </w:r>
      <w:r w:rsidRPr="006B164C" w:rsidR="00E04B5B">
        <w:t xml:space="preserve"> </w:t>
      </w:r>
      <w:r w:rsidRPr="006B164C" w:rsidR="00900751">
        <w:t>as</w:t>
      </w:r>
      <w:r w:rsidRPr="006B164C" w:rsidR="00E04B5B">
        <w:t xml:space="preserve"> </w:t>
      </w:r>
      <w:r w:rsidRPr="006B164C" w:rsidR="00900751">
        <w:t>we</w:t>
      </w:r>
      <w:r w:rsidRPr="006B164C" w:rsidR="00E04B5B">
        <w:t xml:space="preserve"> </w:t>
      </w:r>
      <w:r w:rsidRPr="006B164C" w:rsidR="00900751">
        <w:t>look</w:t>
      </w:r>
      <w:r w:rsidRPr="006B164C" w:rsidR="00E04B5B">
        <w:t xml:space="preserve"> </w:t>
      </w:r>
      <w:r w:rsidRPr="006B164C" w:rsidR="00900751">
        <w:t>at</w:t>
      </w:r>
      <w:r w:rsidRPr="006B164C" w:rsidR="00E04B5B">
        <w:t xml:space="preserve"> </w:t>
      </w:r>
      <w:r w:rsidRPr="006B164C" w:rsidR="00900751">
        <w:t>public</w:t>
      </w:r>
      <w:r w:rsidRPr="006B164C" w:rsidR="00E04B5B">
        <w:t xml:space="preserve"> </w:t>
      </w:r>
      <w:r w:rsidRPr="006B164C" w:rsidR="00900751">
        <w:t>opinion</w:t>
      </w:r>
      <w:r w:rsidRPr="006B164C" w:rsidR="00E04B5B">
        <w:t xml:space="preserve"> </w:t>
      </w:r>
      <w:r w:rsidRPr="006B164C" w:rsidR="00900751">
        <w:t>polls,</w:t>
      </w:r>
      <w:r w:rsidRPr="006B164C" w:rsidR="00E04B5B">
        <w:t xml:space="preserve"> </w:t>
      </w:r>
      <w:r w:rsidRPr="006B164C">
        <w:t>are</w:t>
      </w:r>
      <w:r w:rsidRPr="006B164C" w:rsidR="00E04B5B">
        <w:t xml:space="preserve"> </w:t>
      </w:r>
      <w:r w:rsidRPr="006B164C">
        <w:t>not</w:t>
      </w:r>
      <w:r w:rsidRPr="006B164C" w:rsidR="00E04B5B">
        <w:t xml:space="preserve"> </w:t>
      </w:r>
      <w:r w:rsidRPr="006B164C">
        <w:t>very</w:t>
      </w:r>
      <w:r w:rsidRPr="006B164C" w:rsidR="00E04B5B">
        <w:t xml:space="preserve"> </w:t>
      </w:r>
      <w:r w:rsidRPr="006B164C">
        <w:t>informed</w:t>
      </w:r>
      <w:r w:rsidRPr="006B164C" w:rsidR="00E04B5B">
        <w:t xml:space="preserve"> </w:t>
      </w:r>
      <w:r w:rsidRPr="006B164C">
        <w:t>about</w:t>
      </w:r>
      <w:r w:rsidRPr="006B164C" w:rsidR="00E04B5B">
        <w:t xml:space="preserve"> </w:t>
      </w:r>
      <w:r w:rsidRPr="006B164C">
        <w:t>what</w:t>
      </w:r>
      <w:r w:rsidRPr="006B164C" w:rsidR="00E04B5B">
        <w:t xml:space="preserve"> </w:t>
      </w:r>
      <w:r w:rsidRPr="006B164C">
        <w:t>Brexit</w:t>
      </w:r>
      <w:r w:rsidRPr="006B164C" w:rsidR="00E04B5B">
        <w:t xml:space="preserve"> </w:t>
      </w:r>
      <w:r w:rsidRPr="006B164C">
        <w:t>will</w:t>
      </w:r>
      <w:r w:rsidRPr="006B164C" w:rsidR="00E04B5B">
        <w:t xml:space="preserve"> </w:t>
      </w:r>
      <w:r w:rsidRPr="006B164C">
        <w:t>result</w:t>
      </w:r>
      <w:r w:rsidRPr="006B164C" w:rsidR="00E04B5B">
        <w:t xml:space="preserve"> </w:t>
      </w:r>
      <w:r w:rsidRPr="006B164C">
        <w:t>in</w:t>
      </w:r>
      <w:r w:rsidRPr="006B164C" w:rsidR="00E04B5B">
        <w:t xml:space="preserve"> </w:t>
      </w:r>
      <w:r w:rsidRPr="006B164C">
        <w:t>after</w:t>
      </w:r>
      <w:r w:rsidRPr="006B164C" w:rsidR="00E04B5B">
        <w:t xml:space="preserve"> </w:t>
      </w:r>
      <w:r w:rsidRPr="006B164C">
        <w:t>the</w:t>
      </w:r>
      <w:r w:rsidRPr="006B164C" w:rsidR="00E04B5B">
        <w:t xml:space="preserve"> </w:t>
      </w:r>
      <w:r w:rsidRPr="006B164C">
        <w:t>end</w:t>
      </w:r>
      <w:r w:rsidRPr="006B164C" w:rsidR="00E04B5B">
        <w:t xml:space="preserve"> </w:t>
      </w:r>
      <w:r w:rsidRPr="006B164C">
        <w:t>of</w:t>
      </w:r>
      <w:r w:rsidRPr="006B164C" w:rsidR="00E04B5B">
        <w:t xml:space="preserve"> </w:t>
      </w:r>
      <w:r w:rsidRPr="006B164C">
        <w:t>the</w:t>
      </w:r>
      <w:r w:rsidRPr="006B164C" w:rsidR="00E04B5B">
        <w:t xml:space="preserve"> </w:t>
      </w:r>
      <w:r w:rsidRPr="006B164C">
        <w:t>transition</w:t>
      </w:r>
      <w:r w:rsidRPr="006B164C" w:rsidR="00E04B5B">
        <w:t xml:space="preserve"> </w:t>
      </w:r>
      <w:r w:rsidRPr="006B164C">
        <w:t>period.</w:t>
      </w:r>
      <w:r w:rsidRPr="006B164C" w:rsidR="00E04B5B">
        <w:t xml:space="preserve"> </w:t>
      </w:r>
      <w:r w:rsidRPr="006B164C" w:rsidR="005E3F08">
        <w:t xml:space="preserve">In </w:t>
      </w:r>
      <w:r w:rsidRPr="006B164C">
        <w:t>the</w:t>
      </w:r>
      <w:r w:rsidRPr="006B164C" w:rsidR="00E04B5B">
        <w:t xml:space="preserve"> </w:t>
      </w:r>
      <w:r w:rsidRPr="006B164C">
        <w:t>specific</w:t>
      </w:r>
      <w:r w:rsidRPr="006B164C" w:rsidR="00E04B5B">
        <w:t xml:space="preserve"> </w:t>
      </w:r>
      <w:r w:rsidRPr="006B164C">
        <w:t>negotiations</w:t>
      </w:r>
      <w:r w:rsidRPr="006B164C" w:rsidR="00E04B5B">
        <w:t xml:space="preserve"> </w:t>
      </w:r>
      <w:r w:rsidRPr="006B164C">
        <w:t>between</w:t>
      </w:r>
      <w:r w:rsidRPr="006B164C" w:rsidR="00E04B5B">
        <w:t xml:space="preserve"> </w:t>
      </w:r>
      <w:r w:rsidRPr="006B164C">
        <w:t>the</w:t>
      </w:r>
      <w:r w:rsidRPr="006B164C" w:rsidR="00E04B5B">
        <w:t xml:space="preserve"> </w:t>
      </w:r>
      <w:r w:rsidRPr="006B164C">
        <w:t>UK</w:t>
      </w:r>
      <w:r w:rsidRPr="006B164C" w:rsidR="00E04B5B">
        <w:t xml:space="preserve"> </w:t>
      </w:r>
      <w:r w:rsidRPr="006B164C">
        <w:t>Government</w:t>
      </w:r>
      <w:r w:rsidRPr="006B164C" w:rsidR="00E04B5B">
        <w:t xml:space="preserve"> </w:t>
      </w:r>
      <w:r w:rsidRPr="006B164C">
        <w:t>and</w:t>
      </w:r>
      <w:r w:rsidRPr="006B164C" w:rsidR="00E04B5B">
        <w:t xml:space="preserve"> </w:t>
      </w:r>
      <w:r w:rsidRPr="006B164C">
        <w:t>the</w:t>
      </w:r>
      <w:r w:rsidRPr="006B164C" w:rsidR="00E04B5B">
        <w:t xml:space="preserve"> </w:t>
      </w:r>
      <w:r w:rsidRPr="006B164C">
        <w:t>EU,</w:t>
      </w:r>
      <w:r w:rsidRPr="006B164C" w:rsidR="00E04B5B">
        <w:t xml:space="preserve"> </w:t>
      </w:r>
      <w:r w:rsidRPr="006B164C" w:rsidR="00900751">
        <w:t>it</w:t>
      </w:r>
      <w:r w:rsidRPr="006B164C" w:rsidR="00E04B5B">
        <w:t xml:space="preserve"> </w:t>
      </w:r>
      <w:r w:rsidRPr="006B164C">
        <w:t>has</w:t>
      </w:r>
      <w:r w:rsidRPr="006B164C" w:rsidR="00E04B5B">
        <w:t xml:space="preserve"> </w:t>
      </w:r>
      <w:r w:rsidRPr="006B164C">
        <w:t>really</w:t>
      </w:r>
      <w:r w:rsidRPr="006B164C" w:rsidR="00E04B5B">
        <w:t xml:space="preserve"> </w:t>
      </w:r>
      <w:r w:rsidRPr="006B164C">
        <w:t>been</w:t>
      </w:r>
      <w:r w:rsidRPr="006B164C" w:rsidR="00E04B5B">
        <w:t xml:space="preserve"> </w:t>
      </w:r>
      <w:r w:rsidRPr="006B164C">
        <w:t>the</w:t>
      </w:r>
      <w:r w:rsidRPr="006B164C" w:rsidR="00E04B5B">
        <w:t xml:space="preserve"> </w:t>
      </w:r>
      <w:r w:rsidRPr="006B164C" w:rsidR="00842E19">
        <w:t>Executive</w:t>
      </w:r>
      <w:r w:rsidRPr="006B164C" w:rsidR="00E04B5B">
        <w:t xml:space="preserve"> </w:t>
      </w:r>
      <w:r w:rsidRPr="006B164C">
        <w:t>in</w:t>
      </w:r>
      <w:r w:rsidRPr="006B164C" w:rsidR="00E04B5B">
        <w:t xml:space="preserve"> </w:t>
      </w:r>
      <w:r w:rsidRPr="006B164C">
        <w:t>control</w:t>
      </w:r>
      <w:r w:rsidRPr="006B164C" w:rsidR="00E04B5B">
        <w:t xml:space="preserve"> </w:t>
      </w:r>
      <w:r w:rsidRPr="006B164C">
        <w:t>of</w:t>
      </w:r>
      <w:r w:rsidRPr="006B164C" w:rsidR="00E04B5B">
        <w:t xml:space="preserve"> </w:t>
      </w:r>
      <w:r w:rsidRPr="006B164C">
        <w:t>all</w:t>
      </w:r>
      <w:r w:rsidRPr="006B164C" w:rsidR="00E04B5B">
        <w:t xml:space="preserve"> </w:t>
      </w:r>
      <w:r w:rsidRPr="006B164C">
        <w:t>of</w:t>
      </w:r>
      <w:r w:rsidRPr="006B164C" w:rsidR="00E04B5B">
        <w:t xml:space="preserve"> </w:t>
      </w:r>
      <w:r w:rsidRPr="006B164C">
        <w:t>that.</w:t>
      </w:r>
    </w:p>
    <w:p w:rsidR="008D32D1" w:rsidRPr="006B164C" w:rsidP="008D32D1">
      <w:pPr>
        <w:pStyle w:val="Question"/>
      </w:pPr>
      <w:sdt>
        <w:sdtPr>
          <w:alias w:val="Member"/>
          <w:tag w:val="&lt;Member mnisId='411' dodsId='25297'&gt;"/>
          <w:id w:val="-146755302"/>
          <w:placeholder>
            <w:docPart w:val="DefaultPlaceholder_1082065158"/>
          </w:placeholder>
          <w:richText/>
        </w:sdtPr>
        <w:sdtContent>
          <w:r w:rsidRPr="006B164C">
            <w:rPr>
              <w:b/>
            </w:rPr>
            <w:t>Mr</w:t>
          </w:r>
          <w:r w:rsidRPr="006B164C" w:rsidR="00E04B5B">
            <w:rPr>
              <w:b/>
            </w:rPr>
            <w:t xml:space="preserve"> </w:t>
          </w:r>
          <w:r w:rsidRPr="006B164C" w:rsidR="005E3F08">
            <w:rPr>
              <w:b/>
            </w:rPr>
            <w:t>Sheerman:</w:t>
          </w:r>
        </w:sdtContent>
      </w:sdt>
      <w:r w:rsidRPr="006B164C" w:rsidR="00E04B5B">
        <w:t xml:space="preserve"> </w:t>
      </w:r>
      <w:r w:rsidRPr="006B164C">
        <w:t>Hannah,</w:t>
      </w:r>
      <w:r w:rsidRPr="006B164C" w:rsidR="00E04B5B">
        <w:t xml:space="preserve"> </w:t>
      </w:r>
      <w:r w:rsidRPr="006B164C">
        <w:t>could</w:t>
      </w:r>
      <w:r w:rsidRPr="006B164C" w:rsidR="00E04B5B">
        <w:t xml:space="preserve"> </w:t>
      </w:r>
      <w:r w:rsidRPr="006B164C">
        <w:t>I</w:t>
      </w:r>
      <w:r w:rsidRPr="006B164C" w:rsidR="00E04B5B">
        <w:t xml:space="preserve"> </w:t>
      </w:r>
      <w:r w:rsidRPr="006B164C">
        <w:t>push</w:t>
      </w:r>
      <w:r w:rsidRPr="006B164C" w:rsidR="00E04B5B">
        <w:t xml:space="preserve"> </w:t>
      </w:r>
      <w:r w:rsidRPr="006B164C">
        <w:t>you</w:t>
      </w:r>
      <w:r w:rsidRPr="006B164C" w:rsidR="00E04B5B">
        <w:t xml:space="preserve"> </w:t>
      </w:r>
      <w:r w:rsidRPr="006B164C">
        <w:t>on</w:t>
      </w:r>
      <w:r w:rsidRPr="006B164C" w:rsidR="00E04B5B">
        <w:t xml:space="preserve"> </w:t>
      </w:r>
      <w:r w:rsidRPr="006B164C">
        <w:t>the</w:t>
      </w:r>
      <w:r w:rsidRPr="006B164C" w:rsidR="00E04B5B">
        <w:t xml:space="preserve"> </w:t>
      </w:r>
      <w:r w:rsidRPr="006B164C">
        <w:t>question?</w:t>
      </w:r>
      <w:r w:rsidRPr="006B164C" w:rsidR="00E04B5B">
        <w:t xml:space="preserve"> </w:t>
      </w:r>
      <w:r w:rsidRPr="006B164C">
        <w:t>We</w:t>
      </w:r>
      <w:r w:rsidRPr="006B164C" w:rsidR="00E04B5B">
        <w:t xml:space="preserve"> </w:t>
      </w:r>
      <w:r w:rsidRPr="006B164C">
        <w:t>have</w:t>
      </w:r>
      <w:r w:rsidRPr="006B164C" w:rsidR="00E04B5B">
        <w:t xml:space="preserve"> </w:t>
      </w:r>
      <w:r w:rsidRPr="006B164C">
        <w:t>heard</w:t>
      </w:r>
      <w:r w:rsidRPr="006B164C" w:rsidR="00E04B5B">
        <w:t xml:space="preserve"> </w:t>
      </w:r>
      <w:r w:rsidRPr="006B164C" w:rsidR="00900751">
        <w:t>“</w:t>
      </w:r>
      <w:r w:rsidRPr="006B164C">
        <w:t>in</w:t>
      </w:r>
      <w:r w:rsidRPr="006B164C" w:rsidR="00E04B5B">
        <w:t xml:space="preserve"> </w:t>
      </w:r>
      <w:r w:rsidRPr="006B164C">
        <w:t>the</w:t>
      </w:r>
      <w:r w:rsidRPr="006B164C" w:rsidR="00E04B5B">
        <w:t xml:space="preserve"> </w:t>
      </w:r>
      <w:r w:rsidRPr="006B164C">
        <w:t>dark</w:t>
      </w:r>
      <w:r w:rsidRPr="006B164C" w:rsidR="00900751">
        <w:t>”</w:t>
      </w:r>
      <w:r w:rsidRPr="006B164C" w:rsidR="00E04B5B">
        <w:t xml:space="preserve"> </w:t>
      </w:r>
      <w:r w:rsidRPr="006B164C">
        <w:t>and</w:t>
      </w:r>
      <w:r w:rsidRPr="006B164C" w:rsidR="00E04B5B">
        <w:t xml:space="preserve"> </w:t>
      </w:r>
      <w:r w:rsidRPr="006B164C" w:rsidR="00900751">
        <w:t>“</w:t>
      </w:r>
      <w:r w:rsidRPr="006B164C">
        <w:t>side</w:t>
      </w:r>
      <w:r w:rsidRPr="006B164C" w:rsidR="005E3F08">
        <w:noBreakHyphen/>
      </w:r>
      <w:r w:rsidRPr="006B164C">
        <w:t>lined</w:t>
      </w:r>
      <w:r w:rsidRPr="006B164C" w:rsidR="00F3194F">
        <w:t>”.</w:t>
      </w:r>
      <w:r w:rsidRPr="006B164C" w:rsidR="00E04B5B">
        <w:t xml:space="preserve"> </w:t>
      </w:r>
      <w:r w:rsidRPr="006B164C">
        <w:t>If</w:t>
      </w:r>
      <w:r w:rsidRPr="006B164C" w:rsidR="00E04B5B">
        <w:t xml:space="preserve"> </w:t>
      </w:r>
      <w:r w:rsidRPr="006B164C">
        <w:t>your</w:t>
      </w:r>
      <w:r w:rsidRPr="006B164C" w:rsidR="00E04B5B">
        <w:t xml:space="preserve"> </w:t>
      </w:r>
      <w:r w:rsidRPr="006B164C">
        <w:t>organisation</w:t>
      </w:r>
      <w:r w:rsidRPr="006B164C" w:rsidR="00E04B5B">
        <w:t xml:space="preserve"> </w:t>
      </w:r>
      <w:r w:rsidRPr="006B164C">
        <w:t>were</w:t>
      </w:r>
      <w:r w:rsidRPr="006B164C" w:rsidR="00E04B5B">
        <w:t xml:space="preserve"> </w:t>
      </w:r>
      <w:r w:rsidRPr="006B164C">
        <w:t>devising</w:t>
      </w:r>
      <w:r w:rsidRPr="006B164C" w:rsidR="00E04B5B">
        <w:t xml:space="preserve"> </w:t>
      </w:r>
      <w:r w:rsidRPr="006B164C">
        <w:t>a</w:t>
      </w:r>
      <w:r w:rsidRPr="006B164C" w:rsidR="00E04B5B">
        <w:t xml:space="preserve"> </w:t>
      </w:r>
      <w:r w:rsidRPr="006B164C">
        <w:t>new</w:t>
      </w:r>
      <w:r w:rsidRPr="006B164C" w:rsidR="00E04B5B">
        <w:t xml:space="preserve"> </w:t>
      </w:r>
      <w:r w:rsidRPr="006B164C">
        <w:t>committee</w:t>
      </w:r>
      <w:r w:rsidRPr="006B164C" w:rsidR="00E04B5B">
        <w:t xml:space="preserve"> </w:t>
      </w:r>
      <w:r w:rsidRPr="006B164C">
        <w:t>system</w:t>
      </w:r>
      <w:r w:rsidRPr="006B164C" w:rsidR="00E04B5B">
        <w:t xml:space="preserve"> </w:t>
      </w:r>
      <w:r w:rsidRPr="006B164C">
        <w:t>for</w:t>
      </w:r>
      <w:r w:rsidRPr="006B164C" w:rsidR="00E04B5B">
        <w:t xml:space="preserve"> </w:t>
      </w:r>
      <w:r w:rsidRPr="006B164C">
        <w:t>the</w:t>
      </w:r>
      <w:r w:rsidRPr="006B164C" w:rsidR="00E04B5B">
        <w:t xml:space="preserve"> </w:t>
      </w:r>
      <w:r w:rsidRPr="006B164C">
        <w:t>next</w:t>
      </w:r>
      <w:r w:rsidRPr="006B164C" w:rsidR="00E04B5B">
        <w:t xml:space="preserve"> </w:t>
      </w:r>
      <w:r w:rsidRPr="006B164C">
        <w:t>stage</w:t>
      </w:r>
      <w:r w:rsidRPr="006B164C" w:rsidR="00E04B5B">
        <w:t xml:space="preserve"> </w:t>
      </w:r>
      <w:r w:rsidRPr="006B164C">
        <w:t>in</w:t>
      </w:r>
      <w:r w:rsidRPr="006B164C" w:rsidR="00E04B5B">
        <w:t xml:space="preserve"> </w:t>
      </w:r>
      <w:r w:rsidRPr="006B164C">
        <w:t>our</w:t>
      </w:r>
      <w:r w:rsidRPr="006B164C" w:rsidR="00E04B5B">
        <w:t xml:space="preserve"> </w:t>
      </w:r>
      <w:r w:rsidRPr="006B164C">
        <w:t>relationship</w:t>
      </w:r>
      <w:r w:rsidRPr="006B164C" w:rsidR="00E04B5B">
        <w:t xml:space="preserve"> </w:t>
      </w:r>
      <w:r w:rsidRPr="006B164C">
        <w:t>with</w:t>
      </w:r>
      <w:r w:rsidRPr="006B164C" w:rsidR="00E04B5B">
        <w:t xml:space="preserve"> </w:t>
      </w:r>
      <w:r w:rsidRPr="006B164C">
        <w:t>Europe,</w:t>
      </w:r>
      <w:r w:rsidRPr="006B164C" w:rsidR="00E04B5B">
        <w:t xml:space="preserve"> </w:t>
      </w:r>
      <w:r w:rsidRPr="006B164C">
        <w:t>how</w:t>
      </w:r>
      <w:r w:rsidRPr="006B164C" w:rsidR="00E04B5B">
        <w:t xml:space="preserve"> </w:t>
      </w:r>
      <w:r w:rsidRPr="006B164C">
        <w:t>would</w:t>
      </w:r>
      <w:r w:rsidRPr="006B164C" w:rsidR="00E04B5B">
        <w:t xml:space="preserve"> </w:t>
      </w:r>
      <w:r w:rsidRPr="006B164C">
        <w:t>you</w:t>
      </w:r>
      <w:r w:rsidRPr="006B164C" w:rsidR="00E04B5B">
        <w:t xml:space="preserve"> </w:t>
      </w:r>
      <w:r w:rsidRPr="006B164C">
        <w:t>design</w:t>
      </w:r>
      <w:r w:rsidRPr="006B164C" w:rsidR="00E04B5B">
        <w:t xml:space="preserve"> </w:t>
      </w:r>
      <w:r w:rsidRPr="006B164C">
        <w:t>it?</w:t>
      </w:r>
    </w:p>
    <w:p w:rsidR="0022313B" w:rsidRPr="006B164C" w:rsidP="008D32D1">
      <w:pPr>
        <w:pStyle w:val="Answer"/>
      </w:pPr>
      <w:sdt>
        <w:sdtPr>
          <w:alias w:val="Witness"/>
          <w:id w:val="-97100414"/>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rsidR="008D32D1">
        <w:t>That</w:t>
      </w:r>
      <w:r w:rsidRPr="006B164C" w:rsidR="00E04B5B">
        <w:t xml:space="preserve"> </w:t>
      </w:r>
      <w:r w:rsidRPr="006B164C" w:rsidR="008D32D1">
        <w:t>is</w:t>
      </w:r>
      <w:r w:rsidRPr="006B164C" w:rsidR="00E04B5B">
        <w:t xml:space="preserve"> </w:t>
      </w:r>
      <w:r w:rsidRPr="006B164C" w:rsidR="008D32D1">
        <w:t>a</w:t>
      </w:r>
      <w:r w:rsidRPr="006B164C" w:rsidR="00E04B5B">
        <w:t xml:space="preserve"> </w:t>
      </w:r>
      <w:r w:rsidRPr="006B164C" w:rsidR="008D32D1">
        <w:t>fascinating</w:t>
      </w:r>
      <w:r w:rsidRPr="006B164C" w:rsidR="00E04B5B">
        <w:t xml:space="preserve"> </w:t>
      </w:r>
      <w:r w:rsidRPr="006B164C" w:rsidR="008D32D1">
        <w:t>question.</w:t>
      </w:r>
      <w:r w:rsidRPr="006B164C" w:rsidR="00E04B5B">
        <w:t xml:space="preserve"> </w:t>
      </w:r>
      <w:r w:rsidRPr="006B164C" w:rsidR="008D32D1">
        <w:t>I</w:t>
      </w:r>
      <w:r w:rsidRPr="006B164C" w:rsidR="00E04B5B">
        <w:t xml:space="preserve"> </w:t>
      </w:r>
      <w:r w:rsidRPr="006B164C" w:rsidR="008D32D1">
        <w:t>totally</w:t>
      </w:r>
      <w:r w:rsidRPr="006B164C" w:rsidR="00E04B5B">
        <w:t xml:space="preserve"> </w:t>
      </w:r>
      <w:r w:rsidRPr="006B164C" w:rsidR="008D32D1">
        <w:t>agree</w:t>
      </w:r>
      <w:r w:rsidRPr="006B164C" w:rsidR="00E04B5B">
        <w:t xml:space="preserve"> </w:t>
      </w:r>
      <w:r w:rsidRPr="006B164C" w:rsidR="008D32D1">
        <w:t>with</w:t>
      </w:r>
      <w:r w:rsidRPr="006B164C" w:rsidR="00E04B5B">
        <w:t xml:space="preserve"> </w:t>
      </w:r>
      <w:r w:rsidRPr="006B164C" w:rsidR="008D32D1">
        <w:t>what</w:t>
      </w:r>
      <w:r w:rsidRPr="006B164C" w:rsidR="00E04B5B">
        <w:t xml:space="preserve"> </w:t>
      </w:r>
      <w:r w:rsidRPr="006B164C" w:rsidR="008D32D1">
        <w:t>Sara</w:t>
      </w:r>
      <w:r w:rsidRPr="006B164C" w:rsidR="00E04B5B">
        <w:t xml:space="preserve"> </w:t>
      </w:r>
      <w:r w:rsidRPr="006B164C" w:rsidR="008D32D1">
        <w:t>said.</w:t>
      </w:r>
      <w:r w:rsidRPr="006B164C" w:rsidR="00E04B5B">
        <w:t xml:space="preserve"> </w:t>
      </w:r>
      <w:r w:rsidRPr="006B164C" w:rsidR="00842E19">
        <w:t xml:space="preserve">The </w:t>
      </w:r>
      <w:r w:rsidRPr="006B164C" w:rsidR="008D32D1">
        <w:t>way</w:t>
      </w:r>
      <w:r w:rsidRPr="006B164C" w:rsidR="00E04B5B">
        <w:t xml:space="preserve"> </w:t>
      </w:r>
      <w:r w:rsidRPr="006B164C" w:rsidR="008D32D1">
        <w:t>in</w:t>
      </w:r>
      <w:r w:rsidRPr="006B164C" w:rsidR="00E04B5B">
        <w:t xml:space="preserve"> </w:t>
      </w:r>
      <w:r w:rsidRPr="006B164C" w:rsidR="008D32D1">
        <w:t>which</w:t>
      </w:r>
      <w:r w:rsidRPr="006B164C" w:rsidR="00E04B5B">
        <w:t xml:space="preserve"> </w:t>
      </w:r>
      <w:r w:rsidRPr="006B164C" w:rsidR="008D32D1">
        <w:t>the</w:t>
      </w:r>
      <w:r w:rsidRPr="006B164C" w:rsidR="00E04B5B">
        <w:t xml:space="preserve"> </w:t>
      </w:r>
      <w:r w:rsidRPr="006B164C" w:rsidR="00842E19">
        <w:t>Executive</w:t>
      </w:r>
      <w:r w:rsidRPr="006B164C" w:rsidR="00E04B5B">
        <w:t xml:space="preserve"> </w:t>
      </w:r>
      <w:r w:rsidRPr="006B164C" w:rsidR="008D32D1">
        <w:t>dominates</w:t>
      </w:r>
      <w:r w:rsidRPr="006B164C" w:rsidR="00E04B5B">
        <w:t xml:space="preserve"> </w:t>
      </w:r>
      <w:r w:rsidRPr="006B164C" w:rsidR="008D32D1">
        <w:t>the</w:t>
      </w:r>
      <w:r w:rsidRPr="006B164C" w:rsidR="00E04B5B">
        <w:t xml:space="preserve"> </w:t>
      </w:r>
      <w:r w:rsidRPr="006B164C" w:rsidR="008D32D1">
        <w:t>legislature</w:t>
      </w:r>
      <w:r w:rsidRPr="006B164C" w:rsidR="00E04B5B">
        <w:t xml:space="preserve"> </w:t>
      </w:r>
      <w:r w:rsidRPr="006B164C" w:rsidR="008D32D1">
        <w:t>in</w:t>
      </w:r>
      <w:r w:rsidRPr="006B164C" w:rsidR="00E04B5B">
        <w:t xml:space="preserve"> </w:t>
      </w:r>
      <w:r w:rsidRPr="006B164C" w:rsidR="008D32D1">
        <w:t>the</w:t>
      </w:r>
      <w:r w:rsidRPr="006B164C" w:rsidR="00E04B5B">
        <w:t xml:space="preserve"> </w:t>
      </w:r>
      <w:r w:rsidRPr="006B164C" w:rsidR="008D32D1">
        <w:t>UK</w:t>
      </w:r>
      <w:r w:rsidRPr="006B164C" w:rsidR="00E04B5B">
        <w:t xml:space="preserve"> </w:t>
      </w:r>
      <w:r w:rsidRPr="006B164C" w:rsidR="008D32D1">
        <w:t>system</w:t>
      </w:r>
      <w:r w:rsidRPr="006B164C" w:rsidR="00E04B5B">
        <w:t xml:space="preserve"> </w:t>
      </w:r>
      <w:r w:rsidRPr="006B164C" w:rsidR="008D32D1">
        <w:t>is</w:t>
      </w:r>
      <w:r w:rsidRPr="006B164C" w:rsidR="00E04B5B">
        <w:t xml:space="preserve"> </w:t>
      </w:r>
      <w:r w:rsidRPr="006B164C" w:rsidR="008D32D1">
        <w:t>a</w:t>
      </w:r>
      <w:r w:rsidRPr="006B164C" w:rsidR="00E04B5B">
        <w:t xml:space="preserve"> </w:t>
      </w:r>
      <w:r w:rsidRPr="006B164C" w:rsidR="008D32D1">
        <w:t>longstanding</w:t>
      </w:r>
      <w:r w:rsidRPr="006B164C" w:rsidR="00E04B5B">
        <w:t xml:space="preserve"> </w:t>
      </w:r>
      <w:r w:rsidRPr="006B164C" w:rsidR="008D32D1">
        <w:t>fact</w:t>
      </w:r>
      <w:r w:rsidRPr="006B164C" w:rsidR="00E04B5B">
        <w:t xml:space="preserve"> </w:t>
      </w:r>
      <w:r w:rsidRPr="006B164C" w:rsidR="008D32D1">
        <w:t>and</w:t>
      </w:r>
      <w:r w:rsidRPr="006B164C" w:rsidR="00E04B5B">
        <w:t xml:space="preserve"> </w:t>
      </w:r>
      <w:r w:rsidRPr="006B164C" w:rsidR="008D32D1">
        <w:t>nothing</w:t>
      </w:r>
      <w:r w:rsidRPr="006B164C" w:rsidR="00E04B5B">
        <w:t xml:space="preserve"> </w:t>
      </w:r>
      <w:r w:rsidRPr="006B164C" w:rsidR="008D32D1">
        <w:t>particular</w:t>
      </w:r>
      <w:r w:rsidRPr="006B164C" w:rsidR="00E04B5B">
        <w:t xml:space="preserve"> </w:t>
      </w:r>
      <w:r w:rsidRPr="006B164C" w:rsidR="008D32D1">
        <w:t>to</w:t>
      </w:r>
      <w:r w:rsidRPr="006B164C" w:rsidR="00E04B5B">
        <w:t xml:space="preserve"> </w:t>
      </w:r>
      <w:r w:rsidRPr="006B164C" w:rsidR="008D32D1">
        <w:t>the</w:t>
      </w:r>
      <w:r w:rsidRPr="006B164C" w:rsidR="00E04B5B">
        <w:t xml:space="preserve"> </w:t>
      </w:r>
      <w:r w:rsidRPr="006B164C" w:rsidR="008D32D1">
        <w:t>Brexit</w:t>
      </w:r>
      <w:r w:rsidRPr="006B164C" w:rsidR="00E04B5B">
        <w:t xml:space="preserve"> </w:t>
      </w:r>
      <w:r w:rsidRPr="006B164C" w:rsidR="008D32D1">
        <w:t>process,</w:t>
      </w:r>
      <w:r w:rsidRPr="006B164C" w:rsidR="00E04B5B">
        <w:t xml:space="preserve"> </w:t>
      </w:r>
      <w:r w:rsidRPr="006B164C" w:rsidR="008D32D1">
        <w:t>but</w:t>
      </w:r>
      <w:r w:rsidRPr="006B164C" w:rsidR="00E04B5B">
        <w:t xml:space="preserve"> </w:t>
      </w:r>
      <w:r w:rsidRPr="006B164C" w:rsidR="008D32D1">
        <w:t>the</w:t>
      </w:r>
      <w:r w:rsidRPr="006B164C" w:rsidR="00E04B5B">
        <w:t xml:space="preserve"> </w:t>
      </w:r>
      <w:r w:rsidRPr="006B164C" w:rsidR="008D32D1">
        <w:t>Brexit</w:t>
      </w:r>
      <w:r w:rsidRPr="006B164C" w:rsidR="00E04B5B">
        <w:t xml:space="preserve"> </w:t>
      </w:r>
      <w:r w:rsidRPr="006B164C" w:rsidR="008D32D1">
        <w:t>process</w:t>
      </w:r>
      <w:r w:rsidRPr="006B164C" w:rsidR="00E04B5B">
        <w:t xml:space="preserve"> </w:t>
      </w:r>
      <w:r w:rsidRPr="006B164C" w:rsidR="008D32D1">
        <w:t>has</w:t>
      </w:r>
      <w:r w:rsidRPr="006B164C" w:rsidR="00E04B5B">
        <w:t xml:space="preserve"> </w:t>
      </w:r>
      <w:r w:rsidRPr="006B164C" w:rsidR="008D32D1">
        <w:t>overlaid</w:t>
      </w:r>
      <w:r w:rsidRPr="006B164C" w:rsidR="00E04B5B">
        <w:t xml:space="preserve"> </w:t>
      </w:r>
      <w:r w:rsidRPr="006B164C">
        <w:t>another</w:t>
      </w:r>
      <w:r w:rsidRPr="006B164C" w:rsidR="00E04B5B">
        <w:t xml:space="preserve"> </w:t>
      </w:r>
      <w:r w:rsidRPr="006B164C">
        <w:t>set</w:t>
      </w:r>
      <w:r w:rsidRPr="006B164C" w:rsidR="00E04B5B">
        <w:t xml:space="preserve"> </w:t>
      </w:r>
      <w:r w:rsidRPr="006B164C">
        <w:t>of</w:t>
      </w:r>
      <w:r w:rsidRPr="006B164C" w:rsidR="00E04B5B">
        <w:t xml:space="preserve"> </w:t>
      </w:r>
      <w:r w:rsidRPr="006B164C">
        <w:t>politics</w:t>
      </w:r>
      <w:r w:rsidRPr="006B164C" w:rsidR="00E04B5B">
        <w:t xml:space="preserve"> </w:t>
      </w:r>
      <w:r w:rsidRPr="006B164C">
        <w:t>on</w:t>
      </w:r>
      <w:r w:rsidRPr="006B164C" w:rsidR="00842E19">
        <w:t xml:space="preserve"> </w:t>
      </w:r>
      <w:r w:rsidRPr="006B164C">
        <w:t>to</w:t>
      </w:r>
      <w:r w:rsidRPr="006B164C" w:rsidR="00E04B5B">
        <w:t xml:space="preserve"> </w:t>
      </w:r>
      <w:r w:rsidRPr="006B164C">
        <w:t>that</w:t>
      </w:r>
      <w:r w:rsidRPr="006B164C" w:rsidR="00E04B5B">
        <w:t xml:space="preserve"> </w:t>
      </w:r>
      <w:r w:rsidRPr="006B164C">
        <w:t>position</w:t>
      </w:r>
      <w:r w:rsidRPr="006B164C" w:rsidR="00E04B5B">
        <w:t xml:space="preserve"> </w:t>
      </w:r>
      <w:r w:rsidRPr="006B164C">
        <w:t>of</w:t>
      </w:r>
      <w:r w:rsidRPr="006B164C" w:rsidR="00E04B5B">
        <w:t xml:space="preserve"> </w:t>
      </w:r>
      <w:r w:rsidRPr="006B164C" w:rsidR="00842E19">
        <w:t>Executive</w:t>
      </w:r>
      <w:r w:rsidRPr="006B164C" w:rsidR="00E04B5B">
        <w:t xml:space="preserve"> </w:t>
      </w:r>
      <w:r w:rsidRPr="006B164C">
        <w:t>dominance</w:t>
      </w:r>
      <w:r w:rsidRPr="006B164C" w:rsidR="008D32D1">
        <w:t>,</w:t>
      </w:r>
      <w:r w:rsidRPr="006B164C" w:rsidR="00E04B5B">
        <w:t xml:space="preserve"> </w:t>
      </w:r>
      <w:r w:rsidRPr="006B164C" w:rsidR="008D32D1">
        <w:t>which</w:t>
      </w:r>
      <w:r w:rsidRPr="006B164C" w:rsidR="00E04B5B">
        <w:t xml:space="preserve"> </w:t>
      </w:r>
      <w:r w:rsidRPr="006B164C" w:rsidR="008D32D1">
        <w:t>has</w:t>
      </w:r>
      <w:r w:rsidRPr="006B164C" w:rsidR="00E04B5B">
        <w:t xml:space="preserve"> </w:t>
      </w:r>
      <w:r w:rsidRPr="006B164C" w:rsidR="008D32D1">
        <w:t>made</w:t>
      </w:r>
      <w:r w:rsidRPr="006B164C" w:rsidR="00E04B5B">
        <w:t xml:space="preserve"> </w:t>
      </w:r>
      <w:r w:rsidRPr="006B164C" w:rsidR="008D32D1">
        <w:t>things</w:t>
      </w:r>
      <w:r w:rsidRPr="006B164C" w:rsidR="00E04B5B">
        <w:t xml:space="preserve"> </w:t>
      </w:r>
      <w:r w:rsidRPr="006B164C" w:rsidR="008D32D1">
        <w:t>particularly</w:t>
      </w:r>
      <w:r w:rsidRPr="006B164C" w:rsidR="00E04B5B">
        <w:t xml:space="preserve"> </w:t>
      </w:r>
      <w:r w:rsidRPr="006B164C" w:rsidR="008D32D1">
        <w:t>tricky</w:t>
      </w:r>
      <w:r w:rsidRPr="006B164C" w:rsidR="00E04B5B">
        <w:t xml:space="preserve"> </w:t>
      </w:r>
      <w:r w:rsidRPr="006B164C" w:rsidR="008D32D1">
        <w:t>for</w:t>
      </w:r>
      <w:r w:rsidRPr="006B164C" w:rsidR="00E04B5B">
        <w:t xml:space="preserve"> </w:t>
      </w:r>
      <w:r w:rsidRPr="006B164C" w:rsidR="008D32D1">
        <w:t>Parliament.</w:t>
      </w:r>
    </w:p>
    <w:p w:rsidR="0022313B" w:rsidRPr="006B164C" w:rsidP="008D32D1">
      <w:pPr>
        <w:pStyle w:val="Answer"/>
      </w:pPr>
      <w:r w:rsidRPr="006B164C">
        <w:t>To</w:t>
      </w:r>
      <w:r w:rsidRPr="006B164C" w:rsidR="00E04B5B">
        <w:t xml:space="preserve"> </w:t>
      </w:r>
      <w:r w:rsidRPr="006B164C">
        <w:t>quickly</w:t>
      </w:r>
      <w:r w:rsidRPr="006B164C" w:rsidR="00E04B5B">
        <w:t xml:space="preserve"> </w:t>
      </w:r>
      <w:r w:rsidRPr="006B164C">
        <w:t>answer</w:t>
      </w:r>
      <w:r w:rsidRPr="006B164C" w:rsidR="00E04B5B">
        <w:t xml:space="preserve"> </w:t>
      </w:r>
      <w:r w:rsidRPr="006B164C">
        <w:t>the</w:t>
      </w:r>
      <w:r w:rsidRPr="006B164C" w:rsidR="00E04B5B">
        <w:t xml:space="preserve"> </w:t>
      </w:r>
      <w:r w:rsidRPr="006B164C">
        <w:t>question</w:t>
      </w:r>
      <w:r w:rsidRPr="006B164C" w:rsidR="00E04B5B">
        <w:t xml:space="preserve"> </w:t>
      </w:r>
      <w:r w:rsidRPr="006B164C">
        <w:t>that</w:t>
      </w:r>
      <w:r w:rsidRPr="006B164C" w:rsidR="00E04B5B">
        <w:t xml:space="preserve"> </w:t>
      </w:r>
      <w:r w:rsidRPr="006B164C">
        <w:t>you</w:t>
      </w:r>
      <w:r w:rsidRPr="006B164C" w:rsidR="00E04B5B">
        <w:t xml:space="preserve"> </w:t>
      </w:r>
      <w:r w:rsidRPr="006B164C">
        <w:t>asked</w:t>
      </w:r>
      <w:r w:rsidRPr="006B164C" w:rsidR="00E04B5B">
        <w:t xml:space="preserve"> </w:t>
      </w:r>
      <w:r w:rsidRPr="006B164C">
        <w:t>of</w:t>
      </w:r>
      <w:r w:rsidRPr="006B164C" w:rsidR="00E04B5B">
        <w:t xml:space="preserve"> </w:t>
      </w:r>
      <w:r w:rsidRPr="006B164C">
        <w:t>Sara</w:t>
      </w:r>
      <w:r w:rsidRPr="006B164C" w:rsidR="00E04B5B">
        <w:t xml:space="preserve"> </w:t>
      </w:r>
      <w:r w:rsidRPr="006B164C">
        <w:t>as</w:t>
      </w:r>
      <w:r w:rsidRPr="006B164C" w:rsidR="00E04B5B">
        <w:t xml:space="preserve"> </w:t>
      </w:r>
      <w:r w:rsidRPr="006B164C">
        <w:t>well,</w:t>
      </w:r>
      <w:r w:rsidRPr="006B164C" w:rsidR="00E04B5B">
        <w:t xml:space="preserve"> </w:t>
      </w:r>
      <w:r w:rsidRPr="006B164C">
        <w:t>c</w:t>
      </w:r>
      <w:r w:rsidRPr="006B164C" w:rsidR="008D32D1">
        <w:t>ommittees</w:t>
      </w:r>
      <w:r w:rsidRPr="006B164C" w:rsidR="00E04B5B">
        <w:t xml:space="preserve"> </w:t>
      </w:r>
      <w:r w:rsidRPr="006B164C" w:rsidR="008D32D1">
        <w:t>have</w:t>
      </w:r>
      <w:r w:rsidRPr="006B164C" w:rsidR="00E04B5B">
        <w:t xml:space="preserve"> </w:t>
      </w:r>
      <w:r w:rsidRPr="006B164C" w:rsidR="008D32D1">
        <w:t>done</w:t>
      </w:r>
      <w:r w:rsidRPr="006B164C" w:rsidR="00E04B5B">
        <w:t xml:space="preserve"> </w:t>
      </w:r>
      <w:r w:rsidRPr="006B164C" w:rsidR="008D32D1">
        <w:t>well</w:t>
      </w:r>
      <w:r w:rsidRPr="006B164C" w:rsidR="00E04B5B">
        <w:t xml:space="preserve"> </w:t>
      </w:r>
      <w:r w:rsidRPr="006B164C" w:rsidR="008D32D1">
        <w:t>in</w:t>
      </w:r>
      <w:r w:rsidRPr="006B164C" w:rsidR="00E04B5B">
        <w:t xml:space="preserve"> </w:t>
      </w:r>
      <w:r w:rsidRPr="006B164C" w:rsidR="008D32D1">
        <w:t>promoting</w:t>
      </w:r>
      <w:r w:rsidRPr="006B164C" w:rsidR="00E04B5B">
        <w:t xml:space="preserve"> </w:t>
      </w:r>
      <w:r w:rsidRPr="006B164C" w:rsidR="008D32D1">
        <w:t>openness</w:t>
      </w:r>
      <w:r w:rsidRPr="006B164C" w:rsidR="00E04B5B">
        <w:t xml:space="preserve"> </w:t>
      </w:r>
      <w:r w:rsidRPr="006B164C" w:rsidR="008D32D1">
        <w:t>of</w:t>
      </w:r>
      <w:r w:rsidRPr="006B164C" w:rsidR="00E04B5B">
        <w:t xml:space="preserve"> </w:t>
      </w:r>
      <w:r w:rsidRPr="006B164C" w:rsidR="008D32D1">
        <w:t>Government.</w:t>
      </w:r>
      <w:r w:rsidRPr="006B164C" w:rsidR="00E04B5B">
        <w:t xml:space="preserve"> </w:t>
      </w:r>
      <w:r w:rsidRPr="006B164C">
        <w:t>They</w:t>
      </w:r>
      <w:r w:rsidRPr="006B164C" w:rsidR="00E04B5B">
        <w:t xml:space="preserve"> </w:t>
      </w:r>
      <w:r w:rsidRPr="006B164C">
        <w:t>have</w:t>
      </w:r>
      <w:r w:rsidRPr="006B164C" w:rsidR="00E04B5B">
        <w:t xml:space="preserve"> </w:t>
      </w:r>
      <w:r w:rsidRPr="006B164C">
        <w:t>been</w:t>
      </w:r>
      <w:r w:rsidRPr="006B164C" w:rsidR="00E04B5B">
        <w:t xml:space="preserve"> </w:t>
      </w:r>
      <w:r w:rsidRPr="006B164C">
        <w:t>able</w:t>
      </w:r>
      <w:r w:rsidRPr="006B164C" w:rsidR="00E04B5B">
        <w:t xml:space="preserve"> </w:t>
      </w:r>
      <w:r w:rsidRPr="006B164C">
        <w:t>to</w:t>
      </w:r>
      <w:r w:rsidRPr="006B164C" w:rsidR="00E04B5B">
        <w:t xml:space="preserve"> </w:t>
      </w:r>
      <w:r w:rsidRPr="006B164C">
        <w:t>ask</w:t>
      </w:r>
      <w:r w:rsidRPr="006B164C" w:rsidR="00E04B5B">
        <w:t xml:space="preserve"> </w:t>
      </w:r>
      <w:r w:rsidRPr="006B164C">
        <w:t>questions</w:t>
      </w:r>
      <w:r w:rsidRPr="006B164C" w:rsidR="00E04B5B">
        <w:t xml:space="preserve"> </w:t>
      </w:r>
      <w:r w:rsidRPr="006B164C">
        <w:t>and</w:t>
      </w:r>
      <w:r w:rsidRPr="006B164C" w:rsidR="00E04B5B">
        <w:t xml:space="preserve"> </w:t>
      </w:r>
      <w:r w:rsidRPr="006B164C">
        <w:t>get</w:t>
      </w:r>
      <w:r w:rsidRPr="006B164C" w:rsidR="00E04B5B">
        <w:t xml:space="preserve"> </w:t>
      </w:r>
      <w:r w:rsidRPr="006B164C">
        <w:t>things</w:t>
      </w:r>
      <w:r w:rsidRPr="006B164C" w:rsidR="00E04B5B">
        <w:t xml:space="preserve"> </w:t>
      </w:r>
      <w:r w:rsidRPr="006B164C">
        <w:t>on</w:t>
      </w:r>
      <w:r w:rsidRPr="006B164C" w:rsidR="00E04B5B">
        <w:t xml:space="preserve"> </w:t>
      </w:r>
      <w:r w:rsidRPr="006B164C">
        <w:t>the</w:t>
      </w:r>
      <w:r w:rsidRPr="006B164C" w:rsidR="00E04B5B">
        <w:t xml:space="preserve"> </w:t>
      </w:r>
      <w:r w:rsidRPr="006B164C">
        <w:t>record</w:t>
      </w:r>
      <w:r w:rsidRPr="006B164C" w:rsidR="00E04B5B">
        <w:t xml:space="preserve"> </w:t>
      </w:r>
      <w:r w:rsidRPr="006B164C" w:rsidR="00842E19">
        <w:t>that</w:t>
      </w:r>
      <w:r w:rsidRPr="006B164C" w:rsidR="00E04B5B">
        <w:t xml:space="preserve"> </w:t>
      </w:r>
      <w:r w:rsidRPr="006B164C">
        <w:t>otherwise</w:t>
      </w:r>
      <w:r w:rsidRPr="006B164C" w:rsidR="00E04B5B">
        <w:t xml:space="preserve"> </w:t>
      </w:r>
      <w:r w:rsidRPr="006B164C">
        <w:t>would</w:t>
      </w:r>
      <w:r w:rsidRPr="006B164C" w:rsidR="00E04B5B">
        <w:t xml:space="preserve"> </w:t>
      </w:r>
      <w:r w:rsidRPr="006B164C">
        <w:t>not</w:t>
      </w:r>
      <w:r w:rsidRPr="006B164C" w:rsidR="00E04B5B">
        <w:t xml:space="preserve"> </w:t>
      </w:r>
      <w:r w:rsidRPr="006B164C">
        <w:t>have</w:t>
      </w:r>
      <w:r w:rsidRPr="006B164C" w:rsidR="00E04B5B">
        <w:t xml:space="preserve"> </w:t>
      </w:r>
      <w:r w:rsidRPr="006B164C">
        <w:t>been</w:t>
      </w:r>
      <w:r w:rsidRPr="006B164C" w:rsidR="00E04B5B">
        <w:t xml:space="preserve"> </w:t>
      </w:r>
      <w:r w:rsidRPr="006B164C">
        <w:t>but,</w:t>
      </w:r>
      <w:r w:rsidRPr="006B164C" w:rsidR="00E04B5B">
        <w:t xml:space="preserve"> </w:t>
      </w:r>
      <w:r w:rsidRPr="006B164C">
        <w:t>i</w:t>
      </w:r>
      <w:r w:rsidRPr="006B164C" w:rsidR="008D32D1">
        <w:t>n</w:t>
      </w:r>
      <w:r w:rsidRPr="006B164C" w:rsidR="00E04B5B">
        <w:t xml:space="preserve"> </w:t>
      </w:r>
      <w:r w:rsidRPr="006B164C" w:rsidR="008D32D1">
        <w:t>terms</w:t>
      </w:r>
      <w:r w:rsidRPr="006B164C" w:rsidR="00E04B5B">
        <w:t xml:space="preserve"> </w:t>
      </w:r>
      <w:r w:rsidRPr="006B164C" w:rsidR="008D32D1">
        <w:t>of</w:t>
      </w:r>
      <w:r w:rsidRPr="006B164C" w:rsidR="00E04B5B">
        <w:t xml:space="preserve"> </w:t>
      </w:r>
      <w:r w:rsidRPr="006B164C" w:rsidR="008D32D1">
        <w:t>influence</w:t>
      </w:r>
      <w:r w:rsidRPr="006B164C" w:rsidR="00E04B5B">
        <w:t xml:space="preserve"> </w:t>
      </w:r>
      <w:r w:rsidRPr="006B164C" w:rsidR="008D32D1">
        <w:t>or</w:t>
      </w:r>
      <w:r w:rsidRPr="006B164C">
        <w:t>,</w:t>
      </w:r>
      <w:r w:rsidRPr="006B164C" w:rsidR="00E04B5B">
        <w:t xml:space="preserve"> </w:t>
      </w:r>
      <w:r w:rsidRPr="006B164C">
        <w:t>indeed,</w:t>
      </w:r>
      <w:r w:rsidRPr="006B164C" w:rsidR="00E04B5B">
        <w:t xml:space="preserve"> </w:t>
      </w:r>
      <w:r w:rsidRPr="006B164C" w:rsidR="008D32D1">
        <w:t>informing</w:t>
      </w:r>
      <w:r w:rsidRPr="006B164C" w:rsidR="00E04B5B">
        <w:t xml:space="preserve"> </w:t>
      </w:r>
      <w:r w:rsidRPr="006B164C" w:rsidR="008D32D1">
        <w:t>the</w:t>
      </w:r>
      <w:r w:rsidRPr="006B164C" w:rsidR="00E04B5B">
        <w:t xml:space="preserve"> </w:t>
      </w:r>
      <w:r w:rsidRPr="006B164C" w:rsidR="008D32D1">
        <w:t>public,</w:t>
      </w:r>
      <w:r w:rsidRPr="006B164C" w:rsidR="00E04B5B">
        <w:t xml:space="preserve"> </w:t>
      </w:r>
      <w:r w:rsidRPr="006B164C" w:rsidR="008D32D1">
        <w:t>they</w:t>
      </w:r>
      <w:r w:rsidRPr="006B164C" w:rsidR="00E04B5B">
        <w:t xml:space="preserve"> </w:t>
      </w:r>
      <w:r w:rsidRPr="006B164C" w:rsidR="008D32D1">
        <w:t>have</w:t>
      </w:r>
      <w:r w:rsidRPr="006B164C" w:rsidR="00E04B5B">
        <w:t xml:space="preserve"> </w:t>
      </w:r>
      <w:r w:rsidRPr="006B164C" w:rsidR="008D32D1">
        <w:t>struggled.</w:t>
      </w:r>
    </w:p>
    <w:p w:rsidR="0022313B" w:rsidRPr="006B164C" w:rsidP="008D32D1">
      <w:pPr>
        <w:pStyle w:val="Answer"/>
      </w:pPr>
      <w:r w:rsidRPr="006B164C">
        <w:t>In</w:t>
      </w:r>
      <w:r w:rsidRPr="006B164C" w:rsidR="00E04B5B">
        <w:t xml:space="preserve"> </w:t>
      </w:r>
      <w:r w:rsidRPr="006B164C">
        <w:t>the</w:t>
      </w:r>
      <w:r w:rsidRPr="006B164C" w:rsidR="00E04B5B">
        <w:t xml:space="preserve"> </w:t>
      </w:r>
      <w:r w:rsidRPr="006B164C">
        <w:t>future,</w:t>
      </w:r>
      <w:r w:rsidRPr="006B164C" w:rsidR="00E04B5B">
        <w:t xml:space="preserve"> </w:t>
      </w:r>
      <w:r w:rsidRPr="006B164C">
        <w:t>in</w:t>
      </w:r>
      <w:r w:rsidRPr="006B164C" w:rsidR="00E04B5B">
        <w:t xml:space="preserve"> </w:t>
      </w:r>
      <w:r w:rsidRPr="006B164C">
        <w:t>terms</w:t>
      </w:r>
      <w:r w:rsidRPr="006B164C" w:rsidR="00E04B5B">
        <w:t xml:space="preserve"> </w:t>
      </w:r>
      <w:r w:rsidRPr="006B164C">
        <w:t>of</w:t>
      </w:r>
      <w:r w:rsidRPr="006B164C" w:rsidR="00E04B5B">
        <w:t xml:space="preserve"> </w:t>
      </w:r>
      <w:r w:rsidRPr="006B164C">
        <w:t>a</w:t>
      </w:r>
      <w:r w:rsidRPr="006B164C" w:rsidR="00E04B5B">
        <w:t xml:space="preserve"> </w:t>
      </w:r>
      <w:r w:rsidRPr="006B164C">
        <w:t>committee</w:t>
      </w:r>
      <w:r w:rsidRPr="006B164C" w:rsidR="00E04B5B">
        <w:t xml:space="preserve"> </w:t>
      </w:r>
      <w:r w:rsidRPr="006B164C">
        <w:t>system,</w:t>
      </w:r>
      <w:r w:rsidRPr="006B164C" w:rsidR="00E04B5B">
        <w:t xml:space="preserve"> </w:t>
      </w:r>
      <w:r w:rsidRPr="006B164C">
        <w:t>the</w:t>
      </w:r>
      <w:r w:rsidRPr="006B164C" w:rsidR="00E04B5B">
        <w:t xml:space="preserve"> </w:t>
      </w:r>
      <w:r w:rsidRPr="006B164C">
        <w:t>really</w:t>
      </w:r>
      <w:r w:rsidRPr="006B164C" w:rsidR="00E04B5B">
        <w:t xml:space="preserve"> </w:t>
      </w:r>
      <w:r w:rsidRPr="006B164C">
        <w:t>important</w:t>
      </w:r>
      <w:r w:rsidRPr="006B164C" w:rsidR="00E04B5B">
        <w:t xml:space="preserve"> </w:t>
      </w:r>
      <w:r w:rsidRPr="006B164C">
        <w:t>thing</w:t>
      </w:r>
      <w:r w:rsidRPr="006B164C" w:rsidR="00E04B5B">
        <w:t xml:space="preserve"> </w:t>
      </w:r>
      <w:r w:rsidRPr="006B164C">
        <w:t>is</w:t>
      </w:r>
      <w:r w:rsidRPr="006B164C" w:rsidR="00E04B5B">
        <w:t xml:space="preserve"> </w:t>
      </w:r>
      <w:r w:rsidRPr="006B164C">
        <w:t>clarity</w:t>
      </w:r>
      <w:r w:rsidRPr="006B164C" w:rsidR="00E04B5B">
        <w:t xml:space="preserve"> </w:t>
      </w:r>
      <w:r w:rsidRPr="006B164C">
        <w:t>of</w:t>
      </w:r>
      <w:r w:rsidRPr="006B164C" w:rsidR="00E04B5B">
        <w:t xml:space="preserve"> </w:t>
      </w:r>
      <w:r w:rsidRPr="006B164C">
        <w:t>responsibility.</w:t>
      </w:r>
      <w:r w:rsidRPr="006B164C" w:rsidR="00E04B5B">
        <w:t xml:space="preserve"> </w:t>
      </w:r>
      <w:r w:rsidRPr="006B164C">
        <w:t>There</w:t>
      </w:r>
      <w:r w:rsidRPr="006B164C" w:rsidR="00E04B5B">
        <w:t xml:space="preserve"> </w:t>
      </w:r>
      <w:r w:rsidRPr="006B164C">
        <w:t>are</w:t>
      </w:r>
      <w:r w:rsidRPr="006B164C" w:rsidR="00E04B5B">
        <w:t xml:space="preserve"> </w:t>
      </w:r>
      <w:r w:rsidRPr="006B164C">
        <w:t>various</w:t>
      </w:r>
      <w:r w:rsidRPr="006B164C" w:rsidR="00E04B5B">
        <w:t xml:space="preserve"> </w:t>
      </w:r>
      <w:r w:rsidRPr="006B164C">
        <w:t>models</w:t>
      </w:r>
      <w:r w:rsidRPr="006B164C" w:rsidR="00E04B5B">
        <w:t xml:space="preserve"> </w:t>
      </w:r>
      <w:r w:rsidRPr="006B164C">
        <w:t>that</w:t>
      </w:r>
      <w:r w:rsidRPr="006B164C" w:rsidR="00E04B5B">
        <w:t xml:space="preserve"> </w:t>
      </w:r>
      <w:r w:rsidRPr="006B164C">
        <w:t>you</w:t>
      </w:r>
      <w:r w:rsidRPr="006B164C" w:rsidR="00E04B5B">
        <w:t xml:space="preserve"> </w:t>
      </w:r>
      <w:r w:rsidRPr="006B164C">
        <w:t>could</w:t>
      </w:r>
      <w:r w:rsidRPr="006B164C" w:rsidR="00E04B5B">
        <w:t xml:space="preserve"> </w:t>
      </w:r>
      <w:r w:rsidRPr="006B164C">
        <w:t>consider</w:t>
      </w:r>
      <w:r w:rsidRPr="006B164C" w:rsidR="00E04B5B">
        <w:t xml:space="preserve"> </w:t>
      </w:r>
      <w:r w:rsidRPr="006B164C">
        <w:t>but</w:t>
      </w:r>
      <w:r w:rsidRPr="006B164C" w:rsidR="00E04B5B">
        <w:t xml:space="preserve"> </w:t>
      </w:r>
      <w:r w:rsidRPr="006B164C">
        <w:t>the</w:t>
      </w:r>
      <w:r w:rsidRPr="006B164C" w:rsidR="00E04B5B">
        <w:t xml:space="preserve"> </w:t>
      </w:r>
      <w:r w:rsidRPr="006B164C">
        <w:t>really</w:t>
      </w:r>
      <w:r w:rsidRPr="006B164C" w:rsidR="00E04B5B">
        <w:t xml:space="preserve"> </w:t>
      </w:r>
      <w:r w:rsidRPr="006B164C">
        <w:t>important</w:t>
      </w:r>
      <w:r w:rsidRPr="006B164C" w:rsidR="00E04B5B">
        <w:t xml:space="preserve"> </w:t>
      </w:r>
      <w:r w:rsidRPr="006B164C">
        <w:t>thing</w:t>
      </w:r>
      <w:r w:rsidRPr="006B164C" w:rsidR="00E04B5B">
        <w:t xml:space="preserve"> </w:t>
      </w:r>
      <w:r w:rsidRPr="006B164C">
        <w:t>is</w:t>
      </w:r>
      <w:r w:rsidRPr="006B164C" w:rsidR="00E04B5B">
        <w:t xml:space="preserve"> </w:t>
      </w:r>
      <w:r w:rsidRPr="006B164C">
        <w:t>that</w:t>
      </w:r>
      <w:r w:rsidRPr="006B164C" w:rsidR="00E04B5B">
        <w:t xml:space="preserve"> </w:t>
      </w:r>
      <w:r w:rsidRPr="006B164C">
        <w:t>everyone</w:t>
      </w:r>
      <w:r w:rsidRPr="006B164C" w:rsidR="00E04B5B">
        <w:t xml:space="preserve"> </w:t>
      </w:r>
      <w:r w:rsidRPr="006B164C">
        <w:t>knows</w:t>
      </w:r>
      <w:r w:rsidRPr="006B164C" w:rsidR="00E04B5B">
        <w:t xml:space="preserve"> </w:t>
      </w:r>
      <w:r w:rsidRPr="006B164C">
        <w:t>who</w:t>
      </w:r>
      <w:r w:rsidRPr="006B164C" w:rsidR="00E04B5B">
        <w:t xml:space="preserve"> </w:t>
      </w:r>
      <w:r w:rsidRPr="006B164C">
        <w:t>is</w:t>
      </w:r>
      <w:r w:rsidRPr="006B164C" w:rsidR="00E04B5B">
        <w:t xml:space="preserve"> </w:t>
      </w:r>
      <w:r w:rsidRPr="006B164C">
        <w:t>doing</w:t>
      </w:r>
      <w:r w:rsidRPr="006B164C" w:rsidR="00E04B5B">
        <w:t xml:space="preserve"> </w:t>
      </w:r>
      <w:r w:rsidRPr="006B164C">
        <w:t>what</w:t>
      </w:r>
      <w:r w:rsidRPr="006B164C" w:rsidR="00E04B5B">
        <w:t xml:space="preserve"> </w:t>
      </w:r>
      <w:r w:rsidRPr="006B164C">
        <w:t>and</w:t>
      </w:r>
      <w:r w:rsidRPr="006B164C" w:rsidR="00E04B5B">
        <w:t xml:space="preserve"> </w:t>
      </w:r>
      <w:r w:rsidRPr="006B164C">
        <w:t>that</w:t>
      </w:r>
      <w:r w:rsidRPr="006B164C" w:rsidR="00E04B5B">
        <w:t xml:space="preserve"> </w:t>
      </w:r>
      <w:r w:rsidRPr="006B164C">
        <w:t>you</w:t>
      </w:r>
      <w:r w:rsidRPr="006B164C" w:rsidR="00E04B5B">
        <w:t xml:space="preserve"> </w:t>
      </w:r>
      <w:r w:rsidRPr="006B164C">
        <w:t>do</w:t>
      </w:r>
      <w:r w:rsidRPr="006B164C" w:rsidR="00E04B5B">
        <w:t xml:space="preserve"> </w:t>
      </w:r>
      <w:r w:rsidRPr="006B164C">
        <w:t>not</w:t>
      </w:r>
      <w:r w:rsidRPr="006B164C" w:rsidR="00E04B5B">
        <w:t xml:space="preserve"> </w:t>
      </w:r>
      <w:r w:rsidRPr="006B164C">
        <w:t>end</w:t>
      </w:r>
      <w:r w:rsidRPr="006B164C" w:rsidR="00E04B5B">
        <w:t xml:space="preserve"> </w:t>
      </w:r>
      <w:r w:rsidRPr="006B164C">
        <w:t>up</w:t>
      </w:r>
      <w:r w:rsidRPr="006B164C" w:rsidR="00E04B5B">
        <w:t xml:space="preserve"> </w:t>
      </w:r>
      <w:r w:rsidRPr="006B164C">
        <w:t>with</w:t>
      </w:r>
      <w:r w:rsidRPr="006B164C" w:rsidR="00E04B5B">
        <w:t xml:space="preserve"> </w:t>
      </w:r>
      <w:r w:rsidRPr="006B164C">
        <w:t>overlap</w:t>
      </w:r>
      <w:r w:rsidRPr="006B164C" w:rsidR="00E04B5B">
        <w:t xml:space="preserve"> </w:t>
      </w:r>
      <w:r w:rsidRPr="006B164C">
        <w:t>or</w:t>
      </w:r>
      <w:r w:rsidRPr="006B164C" w:rsidR="00E04B5B">
        <w:t xml:space="preserve"> </w:t>
      </w:r>
      <w:r w:rsidRPr="006B164C">
        <w:t>gaps</w:t>
      </w:r>
      <w:r w:rsidRPr="006B164C">
        <w:t>.</w:t>
      </w:r>
      <w:r w:rsidRPr="006B164C" w:rsidR="00E04B5B">
        <w:t xml:space="preserve"> </w:t>
      </w:r>
      <w:r w:rsidRPr="006B164C">
        <w:t>There</w:t>
      </w:r>
      <w:r w:rsidRPr="006B164C" w:rsidR="00E04B5B">
        <w:t xml:space="preserve"> </w:t>
      </w:r>
      <w:r w:rsidRPr="006B164C">
        <w:t>is</w:t>
      </w:r>
      <w:r w:rsidRPr="006B164C" w:rsidR="00E04B5B">
        <w:t xml:space="preserve"> </w:t>
      </w:r>
      <w:r w:rsidRPr="006B164C">
        <w:t>quite</w:t>
      </w:r>
      <w:r w:rsidRPr="006B164C" w:rsidR="00E04B5B">
        <w:t xml:space="preserve"> </w:t>
      </w:r>
      <w:r w:rsidRPr="006B164C">
        <w:t>a</w:t>
      </w:r>
      <w:r w:rsidRPr="006B164C" w:rsidR="00E04B5B">
        <w:t xml:space="preserve"> </w:t>
      </w:r>
      <w:r w:rsidRPr="006B164C">
        <w:t>lot</w:t>
      </w:r>
      <w:r w:rsidRPr="006B164C" w:rsidR="00E04B5B">
        <w:t xml:space="preserve"> </w:t>
      </w:r>
      <w:r w:rsidRPr="006B164C">
        <w:t>of</w:t>
      </w:r>
      <w:r w:rsidRPr="006B164C" w:rsidR="00E04B5B">
        <w:t xml:space="preserve"> </w:t>
      </w:r>
      <w:r w:rsidRPr="006B164C">
        <w:t>merit</w:t>
      </w:r>
      <w:r w:rsidRPr="006B164C" w:rsidR="00E04B5B">
        <w:t xml:space="preserve"> </w:t>
      </w:r>
      <w:r w:rsidRPr="006B164C">
        <w:t>in</w:t>
      </w:r>
      <w:r w:rsidRPr="006B164C" w:rsidR="00E04B5B">
        <w:t xml:space="preserve"> </w:t>
      </w:r>
      <w:r w:rsidRPr="006B164C">
        <w:t>the</w:t>
      </w:r>
      <w:r w:rsidRPr="006B164C" w:rsidR="00E04B5B">
        <w:t xml:space="preserve"> </w:t>
      </w:r>
      <w:r w:rsidRPr="006B164C">
        <w:t>idea</w:t>
      </w:r>
      <w:r w:rsidRPr="006B164C" w:rsidR="00E04B5B">
        <w:t xml:space="preserve"> </w:t>
      </w:r>
      <w:r w:rsidRPr="006B164C">
        <w:t>of</w:t>
      </w:r>
      <w:r w:rsidRPr="006B164C" w:rsidR="00E04B5B">
        <w:t xml:space="preserve"> </w:t>
      </w:r>
      <w:r w:rsidRPr="006B164C">
        <w:t>having</w:t>
      </w:r>
      <w:r w:rsidRPr="006B164C" w:rsidR="00E04B5B">
        <w:t xml:space="preserve"> </w:t>
      </w:r>
      <w:r w:rsidRPr="006B164C">
        <w:t>a</w:t>
      </w:r>
      <w:r w:rsidRPr="006B164C" w:rsidR="00E04B5B">
        <w:t xml:space="preserve"> </w:t>
      </w:r>
      <w:r w:rsidRPr="006B164C" w:rsidR="00842E19">
        <w:t xml:space="preserve">central </w:t>
      </w:r>
      <w:r w:rsidRPr="006B164C">
        <w:t>European</w:t>
      </w:r>
      <w:r w:rsidRPr="006B164C" w:rsidR="00E04B5B">
        <w:t xml:space="preserve"> </w:t>
      </w:r>
      <w:r w:rsidRPr="006B164C" w:rsidR="00842E19">
        <w:t>affairs</w:t>
      </w:r>
      <w:r w:rsidRPr="006B164C">
        <w:t>-type</w:t>
      </w:r>
      <w:r w:rsidRPr="006B164C" w:rsidR="00E04B5B">
        <w:t xml:space="preserve"> </w:t>
      </w:r>
      <w:r w:rsidRPr="006B164C">
        <w:t>committee,</w:t>
      </w:r>
      <w:r w:rsidRPr="006B164C" w:rsidR="00E04B5B">
        <w:t xml:space="preserve"> </w:t>
      </w:r>
      <w:r w:rsidRPr="006B164C">
        <w:t>which</w:t>
      </w:r>
      <w:r w:rsidRPr="006B164C" w:rsidR="00E04B5B">
        <w:t xml:space="preserve"> </w:t>
      </w:r>
      <w:r w:rsidRPr="006B164C">
        <w:t>would</w:t>
      </w:r>
      <w:r w:rsidRPr="006B164C" w:rsidR="00E04B5B">
        <w:t xml:space="preserve"> </w:t>
      </w:r>
      <w:r w:rsidRPr="006B164C">
        <w:t>have</w:t>
      </w:r>
      <w:r w:rsidRPr="006B164C" w:rsidR="00E04B5B">
        <w:t xml:space="preserve"> </w:t>
      </w:r>
      <w:r w:rsidRPr="006B164C">
        <w:t>oversight</w:t>
      </w:r>
      <w:r w:rsidRPr="006B164C" w:rsidR="00E04B5B">
        <w:t xml:space="preserve"> </w:t>
      </w:r>
      <w:r w:rsidRPr="006B164C">
        <w:t>of</w:t>
      </w:r>
      <w:r w:rsidRPr="006B164C" w:rsidR="00E04B5B">
        <w:t xml:space="preserve"> </w:t>
      </w:r>
      <w:r w:rsidRPr="006B164C">
        <w:t>all</w:t>
      </w:r>
      <w:r w:rsidRPr="006B164C" w:rsidR="00E04B5B">
        <w:t xml:space="preserve"> </w:t>
      </w:r>
      <w:r w:rsidRPr="006B164C">
        <w:t>the</w:t>
      </w:r>
      <w:r w:rsidRPr="006B164C" w:rsidR="00E04B5B">
        <w:t xml:space="preserve"> </w:t>
      </w:r>
      <w:r w:rsidRPr="006B164C">
        <w:t>different</w:t>
      </w:r>
      <w:r w:rsidRPr="006B164C" w:rsidR="00E04B5B">
        <w:t xml:space="preserve"> </w:t>
      </w:r>
      <w:r w:rsidRPr="006B164C">
        <w:t>areas</w:t>
      </w:r>
      <w:r w:rsidRPr="006B164C" w:rsidR="00E04B5B">
        <w:t xml:space="preserve"> </w:t>
      </w:r>
      <w:r w:rsidRPr="006B164C">
        <w:t>in</w:t>
      </w:r>
      <w:r w:rsidRPr="006B164C" w:rsidR="00E04B5B">
        <w:t xml:space="preserve"> </w:t>
      </w:r>
      <w:r w:rsidRPr="006B164C">
        <w:t>which</w:t>
      </w:r>
      <w:r w:rsidRPr="006B164C" w:rsidR="00E04B5B">
        <w:t xml:space="preserve"> </w:t>
      </w:r>
      <w:r w:rsidRPr="006B164C">
        <w:t>EU</w:t>
      </w:r>
      <w:r w:rsidRPr="006B164C" w:rsidR="00E04B5B">
        <w:t xml:space="preserve"> </w:t>
      </w:r>
      <w:r w:rsidRPr="006B164C">
        <w:t>scrutiny</w:t>
      </w:r>
      <w:r w:rsidRPr="006B164C" w:rsidR="00E04B5B">
        <w:t xml:space="preserve"> </w:t>
      </w:r>
      <w:r w:rsidRPr="006B164C">
        <w:t>continues</w:t>
      </w:r>
      <w:r w:rsidRPr="006B164C" w:rsidR="00E04B5B">
        <w:t xml:space="preserve"> </w:t>
      </w:r>
      <w:r w:rsidRPr="006B164C">
        <w:t>to</w:t>
      </w:r>
      <w:r w:rsidRPr="006B164C" w:rsidR="00E04B5B">
        <w:t xml:space="preserve"> </w:t>
      </w:r>
      <w:r w:rsidRPr="006B164C">
        <w:t>be</w:t>
      </w:r>
      <w:r w:rsidRPr="006B164C" w:rsidR="00E04B5B">
        <w:t xml:space="preserve"> </w:t>
      </w:r>
      <w:r w:rsidRPr="006B164C">
        <w:t>important,</w:t>
      </w:r>
      <w:r w:rsidRPr="006B164C" w:rsidR="00E04B5B">
        <w:t xml:space="preserve"> </w:t>
      </w:r>
      <w:r w:rsidRPr="006B164C">
        <w:t>and</w:t>
      </w:r>
      <w:r w:rsidRPr="006B164C" w:rsidR="00E04B5B">
        <w:t xml:space="preserve"> </w:t>
      </w:r>
      <w:r w:rsidRPr="006B164C">
        <w:t>would</w:t>
      </w:r>
      <w:r w:rsidRPr="006B164C" w:rsidR="00E04B5B">
        <w:t xml:space="preserve"> </w:t>
      </w:r>
      <w:r w:rsidRPr="006B164C">
        <w:t>be</w:t>
      </w:r>
      <w:r w:rsidRPr="006B164C" w:rsidR="00E04B5B">
        <w:t xml:space="preserve"> </w:t>
      </w:r>
      <w:r w:rsidRPr="006B164C">
        <w:t>able</w:t>
      </w:r>
      <w:r w:rsidRPr="006B164C" w:rsidR="00E04B5B">
        <w:t xml:space="preserve"> </w:t>
      </w:r>
      <w:r w:rsidRPr="006B164C">
        <w:t>to</w:t>
      </w:r>
      <w:r w:rsidRPr="006B164C" w:rsidR="00E04B5B">
        <w:t xml:space="preserve"> </w:t>
      </w:r>
      <w:r w:rsidRPr="006B164C">
        <w:t>triage</w:t>
      </w:r>
      <w:r w:rsidRPr="006B164C" w:rsidR="00E04B5B">
        <w:t xml:space="preserve"> </w:t>
      </w:r>
      <w:r w:rsidRPr="006B164C">
        <w:t>different</w:t>
      </w:r>
      <w:r w:rsidRPr="006B164C" w:rsidR="00E04B5B">
        <w:t xml:space="preserve"> </w:t>
      </w:r>
      <w:r w:rsidRPr="006B164C">
        <w:t>areas</w:t>
      </w:r>
      <w:r w:rsidRPr="006B164C" w:rsidR="00E04B5B">
        <w:t xml:space="preserve"> </w:t>
      </w:r>
      <w:r w:rsidRPr="006B164C">
        <w:t>of</w:t>
      </w:r>
      <w:r w:rsidRPr="006B164C" w:rsidR="00E04B5B">
        <w:t xml:space="preserve"> </w:t>
      </w:r>
      <w:r w:rsidRPr="006B164C">
        <w:t>work</w:t>
      </w:r>
      <w:r w:rsidRPr="006B164C" w:rsidR="00E04B5B">
        <w:t xml:space="preserve"> </w:t>
      </w:r>
      <w:r w:rsidRPr="006B164C">
        <w:t>to</w:t>
      </w:r>
      <w:r w:rsidRPr="006B164C" w:rsidR="00E04B5B">
        <w:t xml:space="preserve"> </w:t>
      </w:r>
      <w:r w:rsidRPr="006B164C">
        <w:t>make</w:t>
      </w:r>
      <w:r w:rsidRPr="006B164C" w:rsidR="00E04B5B">
        <w:t xml:space="preserve"> </w:t>
      </w:r>
      <w:r w:rsidRPr="006B164C">
        <w:t>sure</w:t>
      </w:r>
      <w:r w:rsidRPr="006B164C" w:rsidR="00E04B5B">
        <w:t xml:space="preserve"> </w:t>
      </w:r>
      <w:r w:rsidRPr="006B164C">
        <w:t>that</w:t>
      </w:r>
      <w:r w:rsidRPr="006B164C" w:rsidR="00E04B5B">
        <w:t xml:space="preserve"> </w:t>
      </w:r>
      <w:r w:rsidRPr="006B164C">
        <w:t>they</w:t>
      </w:r>
      <w:r w:rsidRPr="006B164C" w:rsidR="00E04B5B">
        <w:t xml:space="preserve"> </w:t>
      </w:r>
      <w:r w:rsidRPr="006B164C">
        <w:t>were</w:t>
      </w:r>
      <w:r w:rsidRPr="006B164C" w:rsidR="00E04B5B">
        <w:t xml:space="preserve"> </w:t>
      </w:r>
      <w:r w:rsidRPr="006B164C">
        <w:t>being</w:t>
      </w:r>
      <w:r w:rsidRPr="006B164C" w:rsidR="00E04B5B">
        <w:t xml:space="preserve"> </w:t>
      </w:r>
      <w:r w:rsidRPr="006B164C">
        <w:t>covered</w:t>
      </w:r>
      <w:r w:rsidRPr="006B164C" w:rsidR="00E04B5B">
        <w:t xml:space="preserve"> </w:t>
      </w:r>
      <w:r w:rsidRPr="006B164C">
        <w:t>more</w:t>
      </w:r>
      <w:r w:rsidRPr="006B164C" w:rsidR="00E04B5B">
        <w:t xml:space="preserve"> </w:t>
      </w:r>
      <w:r w:rsidRPr="006B164C">
        <w:t>broadly</w:t>
      </w:r>
      <w:r w:rsidRPr="006B164C" w:rsidR="00E04B5B">
        <w:t xml:space="preserve"> </w:t>
      </w:r>
      <w:r w:rsidRPr="006B164C">
        <w:t>within</w:t>
      </w:r>
      <w:r w:rsidRPr="006B164C" w:rsidR="00E04B5B">
        <w:t xml:space="preserve"> </w:t>
      </w:r>
      <w:r w:rsidRPr="006B164C">
        <w:t>the</w:t>
      </w:r>
      <w:r w:rsidRPr="006B164C" w:rsidR="00E04B5B">
        <w:t xml:space="preserve"> </w:t>
      </w:r>
      <w:r w:rsidRPr="006B164C">
        <w:t>scrutiny</w:t>
      </w:r>
      <w:r w:rsidRPr="006B164C" w:rsidR="00E04B5B">
        <w:t xml:space="preserve"> </w:t>
      </w:r>
      <w:r w:rsidRPr="006B164C">
        <w:t>system</w:t>
      </w:r>
      <w:r w:rsidRPr="006B164C">
        <w:t>.</w:t>
      </w:r>
    </w:p>
    <w:p w:rsidR="0022313B" w:rsidRPr="006B164C" w:rsidP="008D32D1">
      <w:pPr>
        <w:pStyle w:val="Answer"/>
      </w:pPr>
      <w:r w:rsidRPr="006B164C">
        <w:t>You</w:t>
      </w:r>
      <w:r w:rsidRPr="006B164C" w:rsidR="00E04B5B">
        <w:t xml:space="preserve"> </w:t>
      </w:r>
      <w:r w:rsidRPr="006B164C">
        <w:t>could</w:t>
      </w:r>
      <w:r w:rsidRPr="006B164C" w:rsidR="00E04B5B">
        <w:t xml:space="preserve"> </w:t>
      </w:r>
      <w:r w:rsidRPr="006B164C">
        <w:t>not</w:t>
      </w:r>
      <w:r w:rsidRPr="006B164C" w:rsidR="00E04B5B">
        <w:t xml:space="preserve"> </w:t>
      </w:r>
      <w:r w:rsidRPr="006B164C">
        <w:t>design</w:t>
      </w:r>
      <w:r w:rsidRPr="006B164C" w:rsidR="00E04B5B">
        <w:t xml:space="preserve"> </w:t>
      </w:r>
      <w:r w:rsidRPr="006B164C">
        <w:t>one</w:t>
      </w:r>
      <w:r w:rsidRPr="006B164C" w:rsidR="00E04B5B">
        <w:t xml:space="preserve"> </w:t>
      </w:r>
      <w:r w:rsidRPr="006B164C">
        <w:t>committee</w:t>
      </w:r>
      <w:r w:rsidRPr="006B164C" w:rsidR="00E04B5B">
        <w:t xml:space="preserve"> </w:t>
      </w:r>
      <w:r w:rsidRPr="006B164C">
        <w:t>that</w:t>
      </w:r>
      <w:r w:rsidRPr="006B164C" w:rsidR="00E04B5B">
        <w:t xml:space="preserve"> </w:t>
      </w:r>
      <w:r w:rsidRPr="006B164C">
        <w:t>sh</w:t>
      </w:r>
      <w:r w:rsidRPr="006B164C">
        <w:t>ould</w:t>
      </w:r>
      <w:r w:rsidRPr="006B164C" w:rsidR="00E04B5B">
        <w:t xml:space="preserve"> </w:t>
      </w:r>
      <w:r w:rsidRPr="006B164C">
        <w:t>do</w:t>
      </w:r>
      <w:r w:rsidRPr="006B164C" w:rsidR="00E04B5B">
        <w:t xml:space="preserve"> </w:t>
      </w:r>
      <w:r w:rsidRPr="006B164C">
        <w:t>everything</w:t>
      </w:r>
      <w:r w:rsidRPr="006B164C" w:rsidR="00E04B5B">
        <w:t xml:space="preserve"> </w:t>
      </w:r>
      <w:r w:rsidRPr="006B164C">
        <w:t>and,</w:t>
      </w:r>
      <w:r w:rsidRPr="006B164C" w:rsidR="00E04B5B">
        <w:t xml:space="preserve"> </w:t>
      </w:r>
      <w:r w:rsidRPr="006B164C">
        <w:t>indeed,</w:t>
      </w:r>
      <w:r w:rsidRPr="006B164C" w:rsidR="00E04B5B">
        <w:t xml:space="preserve"> </w:t>
      </w:r>
      <w:r w:rsidRPr="006B164C">
        <w:t>that</w:t>
      </w:r>
      <w:r w:rsidRPr="006B164C" w:rsidR="00E04B5B">
        <w:t xml:space="preserve"> </w:t>
      </w:r>
      <w:r w:rsidRPr="006B164C">
        <w:t>would</w:t>
      </w:r>
      <w:r w:rsidRPr="006B164C" w:rsidR="00E04B5B">
        <w:t xml:space="preserve"> </w:t>
      </w:r>
      <w:r w:rsidRPr="006B164C">
        <w:t>not</w:t>
      </w:r>
      <w:r w:rsidRPr="006B164C" w:rsidR="00E04B5B">
        <w:t xml:space="preserve"> </w:t>
      </w:r>
      <w:r w:rsidRPr="006B164C">
        <w:t>be</w:t>
      </w:r>
      <w:r w:rsidRPr="006B164C" w:rsidR="00E04B5B">
        <w:t xml:space="preserve"> </w:t>
      </w:r>
      <w:r w:rsidRPr="006B164C">
        <w:t>desirable</w:t>
      </w:r>
      <w:r w:rsidRPr="006B164C" w:rsidR="00842E19">
        <w:t>.</w:t>
      </w:r>
      <w:r w:rsidRPr="006B164C" w:rsidR="00E04B5B">
        <w:t xml:space="preserve"> </w:t>
      </w:r>
      <w:r w:rsidRPr="006B164C" w:rsidR="00842E19">
        <w:t xml:space="preserve">Prior </w:t>
      </w:r>
      <w:r w:rsidRPr="006B164C">
        <w:t>to</w:t>
      </w:r>
      <w:r w:rsidRPr="006B164C" w:rsidR="00E04B5B">
        <w:t xml:space="preserve"> </w:t>
      </w:r>
      <w:r w:rsidRPr="006B164C">
        <w:t>2016,</w:t>
      </w:r>
      <w:r w:rsidRPr="006B164C" w:rsidR="00E04B5B">
        <w:t xml:space="preserve"> </w:t>
      </w:r>
      <w:r w:rsidRPr="006B164C">
        <w:t>EU</w:t>
      </w:r>
      <w:r w:rsidRPr="006B164C" w:rsidR="00E04B5B">
        <w:t xml:space="preserve"> </w:t>
      </w:r>
      <w:r w:rsidRPr="006B164C">
        <w:t>scrutiny</w:t>
      </w:r>
      <w:r w:rsidRPr="006B164C" w:rsidR="00E04B5B">
        <w:t xml:space="preserve"> </w:t>
      </w:r>
      <w:r w:rsidRPr="006B164C">
        <w:t>in</w:t>
      </w:r>
      <w:r w:rsidRPr="006B164C" w:rsidR="00E04B5B">
        <w:t xml:space="preserve"> </w:t>
      </w:r>
      <w:r w:rsidRPr="006B164C">
        <w:t>the</w:t>
      </w:r>
      <w:r w:rsidRPr="006B164C" w:rsidR="00E04B5B">
        <w:t xml:space="preserve"> </w:t>
      </w:r>
      <w:r w:rsidRPr="006B164C">
        <w:t>House</w:t>
      </w:r>
      <w:r w:rsidRPr="006B164C" w:rsidR="00E04B5B">
        <w:t xml:space="preserve"> </w:t>
      </w:r>
      <w:r w:rsidRPr="006B164C">
        <w:t>of</w:t>
      </w:r>
      <w:r w:rsidRPr="006B164C" w:rsidR="00E04B5B">
        <w:t xml:space="preserve"> </w:t>
      </w:r>
      <w:r w:rsidRPr="006B164C">
        <w:t>Commons</w:t>
      </w:r>
      <w:r w:rsidRPr="006B164C" w:rsidR="00E04B5B">
        <w:t xml:space="preserve"> </w:t>
      </w:r>
      <w:r w:rsidRPr="006B164C">
        <w:t>was</w:t>
      </w:r>
      <w:r w:rsidRPr="006B164C" w:rsidR="00E04B5B">
        <w:t xml:space="preserve"> </w:t>
      </w:r>
      <w:r w:rsidRPr="006B164C">
        <w:t>pretty</w:t>
      </w:r>
      <w:r w:rsidRPr="006B164C" w:rsidR="00E04B5B">
        <w:t xml:space="preserve"> </w:t>
      </w:r>
      <w:r w:rsidRPr="006B164C">
        <w:t>siloed</w:t>
      </w:r>
      <w:r w:rsidRPr="006B164C" w:rsidR="00E04B5B">
        <w:t xml:space="preserve"> </w:t>
      </w:r>
      <w:r w:rsidRPr="006B164C">
        <w:t>and</w:t>
      </w:r>
      <w:r w:rsidRPr="006B164C" w:rsidR="00E04B5B">
        <w:t xml:space="preserve"> </w:t>
      </w:r>
      <w:r w:rsidRPr="006B164C">
        <w:t>very</w:t>
      </w:r>
      <w:r w:rsidRPr="006B164C" w:rsidR="00E04B5B">
        <w:t xml:space="preserve"> </w:t>
      </w:r>
      <w:r w:rsidRPr="006B164C">
        <w:t>much</w:t>
      </w:r>
      <w:r w:rsidRPr="006B164C" w:rsidR="00E04B5B">
        <w:t xml:space="preserve"> </w:t>
      </w:r>
      <w:r w:rsidRPr="006B164C">
        <w:t>seen</w:t>
      </w:r>
      <w:r w:rsidRPr="006B164C" w:rsidR="00E04B5B">
        <w:t xml:space="preserve"> </w:t>
      </w:r>
      <w:r w:rsidRPr="006B164C">
        <w:t>as</w:t>
      </w:r>
      <w:r w:rsidRPr="006B164C" w:rsidR="00E04B5B">
        <w:t xml:space="preserve"> </w:t>
      </w:r>
      <w:r w:rsidRPr="006B164C">
        <w:t>the</w:t>
      </w:r>
      <w:r w:rsidRPr="006B164C" w:rsidR="00E04B5B">
        <w:t xml:space="preserve"> </w:t>
      </w:r>
      <w:r w:rsidRPr="006B164C">
        <w:t>preserve</w:t>
      </w:r>
      <w:r w:rsidRPr="006B164C" w:rsidR="00E04B5B">
        <w:t xml:space="preserve"> </w:t>
      </w:r>
      <w:r w:rsidRPr="006B164C">
        <w:t>of</w:t>
      </w:r>
      <w:r w:rsidRPr="006B164C" w:rsidR="00E04B5B">
        <w:t xml:space="preserve"> </w:t>
      </w:r>
      <w:r w:rsidRPr="006B164C">
        <w:t>the</w:t>
      </w:r>
      <w:r w:rsidRPr="006B164C" w:rsidR="00E04B5B">
        <w:t xml:space="preserve"> </w:t>
      </w:r>
      <w:r w:rsidRPr="006B164C">
        <w:t>ESC.</w:t>
      </w:r>
      <w:r w:rsidRPr="006B164C" w:rsidR="00E04B5B">
        <w:t xml:space="preserve"> </w:t>
      </w:r>
      <w:r w:rsidRPr="006B164C">
        <w:t>Although</w:t>
      </w:r>
      <w:r w:rsidRPr="006B164C" w:rsidR="00E04B5B">
        <w:t xml:space="preserve"> </w:t>
      </w:r>
      <w:r w:rsidRPr="006B164C">
        <w:t>there</w:t>
      </w:r>
      <w:r w:rsidRPr="006B164C" w:rsidR="00E04B5B">
        <w:t xml:space="preserve"> </w:t>
      </w:r>
      <w:r w:rsidRPr="006B164C">
        <w:t>was</w:t>
      </w:r>
      <w:r w:rsidRPr="006B164C" w:rsidR="00E04B5B">
        <w:t xml:space="preserve"> </w:t>
      </w:r>
      <w:r w:rsidRPr="006B164C">
        <w:t>a</w:t>
      </w:r>
      <w:r w:rsidRPr="006B164C" w:rsidR="00E04B5B">
        <w:t xml:space="preserve"> </w:t>
      </w:r>
      <w:r w:rsidRPr="006B164C">
        <w:t>system</w:t>
      </w:r>
      <w:r w:rsidRPr="006B164C" w:rsidR="00E04B5B">
        <w:t xml:space="preserve"> </w:t>
      </w:r>
      <w:r w:rsidRPr="006B164C">
        <w:t>at</w:t>
      </w:r>
      <w:r w:rsidRPr="006B164C" w:rsidR="00E04B5B">
        <w:t xml:space="preserve"> </w:t>
      </w:r>
      <w:r w:rsidRPr="006B164C">
        <w:t>the</w:t>
      </w:r>
      <w:r w:rsidRPr="006B164C" w:rsidR="00E04B5B">
        <w:t xml:space="preserve"> </w:t>
      </w:r>
      <w:r w:rsidRPr="006B164C">
        <w:t>time</w:t>
      </w:r>
      <w:r w:rsidRPr="006B164C" w:rsidR="00E04B5B">
        <w:t xml:space="preserve"> </w:t>
      </w:r>
      <w:r w:rsidRPr="006B164C">
        <w:t>of</w:t>
      </w:r>
      <w:r w:rsidRPr="006B164C" w:rsidR="00E04B5B">
        <w:t xml:space="preserve"> </w:t>
      </w:r>
      <w:r w:rsidRPr="006B164C">
        <w:t>trying</w:t>
      </w:r>
      <w:r w:rsidRPr="006B164C" w:rsidR="00E04B5B">
        <w:t xml:space="preserve"> </w:t>
      </w:r>
      <w:r w:rsidRPr="006B164C">
        <w:t>to</w:t>
      </w:r>
      <w:r w:rsidRPr="006B164C" w:rsidR="00E04B5B">
        <w:t xml:space="preserve"> </w:t>
      </w:r>
      <w:r w:rsidRPr="006B164C">
        <w:t>have</w:t>
      </w:r>
      <w:r w:rsidRPr="006B164C" w:rsidR="00E04B5B">
        <w:t xml:space="preserve"> </w:t>
      </w:r>
      <w:r w:rsidRPr="006B164C" w:rsidR="00842E19">
        <w:t xml:space="preserve">rapporteurs in </w:t>
      </w:r>
      <w:r w:rsidRPr="006B164C">
        <w:t>departmental</w:t>
      </w:r>
      <w:r w:rsidRPr="006B164C" w:rsidR="00E04B5B">
        <w:t xml:space="preserve"> </w:t>
      </w:r>
      <w:r w:rsidRPr="006B164C">
        <w:t>committees</w:t>
      </w:r>
      <w:r w:rsidRPr="006B164C" w:rsidR="00E04B5B">
        <w:t xml:space="preserve"> </w:t>
      </w:r>
      <w:r w:rsidRPr="006B164C">
        <w:t>who</w:t>
      </w:r>
      <w:r w:rsidRPr="006B164C" w:rsidR="00E04B5B">
        <w:t xml:space="preserve"> </w:t>
      </w:r>
      <w:r w:rsidRPr="006B164C">
        <w:t>would</w:t>
      </w:r>
      <w:r w:rsidRPr="006B164C" w:rsidR="00E04B5B">
        <w:t xml:space="preserve"> </w:t>
      </w:r>
      <w:r w:rsidRPr="006B164C">
        <w:t>take</w:t>
      </w:r>
      <w:r w:rsidRPr="006B164C" w:rsidR="00E04B5B">
        <w:t xml:space="preserve"> </w:t>
      </w:r>
      <w:r w:rsidRPr="006B164C">
        <w:t>a</w:t>
      </w:r>
      <w:r w:rsidRPr="006B164C" w:rsidR="00E04B5B">
        <w:t xml:space="preserve"> </w:t>
      </w:r>
      <w:r w:rsidRPr="006B164C">
        <w:t>particular</w:t>
      </w:r>
      <w:r w:rsidRPr="006B164C" w:rsidR="00E04B5B">
        <w:t xml:space="preserve"> </w:t>
      </w:r>
      <w:r w:rsidRPr="006B164C">
        <w:t>interest</w:t>
      </w:r>
      <w:r w:rsidRPr="006B164C" w:rsidR="00E04B5B">
        <w:t xml:space="preserve"> </w:t>
      </w:r>
      <w:r w:rsidRPr="006B164C">
        <w:t>in</w:t>
      </w:r>
      <w:r w:rsidRPr="006B164C" w:rsidR="00E04B5B">
        <w:t xml:space="preserve"> </w:t>
      </w:r>
      <w:r w:rsidRPr="006B164C">
        <w:t>Europe</w:t>
      </w:r>
      <w:r w:rsidRPr="006B164C" w:rsidR="00E04B5B">
        <w:t xml:space="preserve"> </w:t>
      </w:r>
      <w:r w:rsidRPr="006B164C">
        <w:t>on</w:t>
      </w:r>
      <w:r w:rsidRPr="006B164C" w:rsidR="00E04B5B">
        <w:t xml:space="preserve"> </w:t>
      </w:r>
      <w:r w:rsidRPr="006B164C">
        <w:t>behalf</w:t>
      </w:r>
      <w:r w:rsidRPr="006B164C" w:rsidR="00E04B5B">
        <w:t xml:space="preserve"> </w:t>
      </w:r>
      <w:r w:rsidRPr="006B164C">
        <w:t>of</w:t>
      </w:r>
      <w:r w:rsidRPr="006B164C" w:rsidR="00E04B5B">
        <w:t xml:space="preserve"> </w:t>
      </w:r>
      <w:r w:rsidRPr="006B164C">
        <w:t>their</w:t>
      </w:r>
      <w:r w:rsidRPr="006B164C" w:rsidR="00E04B5B">
        <w:t xml:space="preserve"> </w:t>
      </w:r>
      <w:r w:rsidRPr="006B164C">
        <w:t>committee</w:t>
      </w:r>
      <w:r w:rsidRPr="006B164C" w:rsidR="00842E19">
        <w:t>,</w:t>
      </w:r>
      <w:r w:rsidRPr="006B164C" w:rsidR="00E04B5B">
        <w:t xml:space="preserve"> </w:t>
      </w:r>
      <w:r w:rsidRPr="006B164C">
        <w:t>and</w:t>
      </w:r>
      <w:r w:rsidRPr="006B164C" w:rsidR="00E04B5B">
        <w:t xml:space="preserve"> </w:t>
      </w:r>
      <w:r w:rsidRPr="006B164C">
        <w:t>be</w:t>
      </w:r>
      <w:r w:rsidRPr="006B164C" w:rsidR="00E04B5B">
        <w:t xml:space="preserve"> </w:t>
      </w:r>
      <w:r w:rsidRPr="006B164C">
        <w:t>contacted</w:t>
      </w:r>
      <w:r w:rsidRPr="006B164C" w:rsidR="00E04B5B">
        <w:t xml:space="preserve"> </w:t>
      </w:r>
      <w:r w:rsidRPr="006B164C">
        <w:t>by</w:t>
      </w:r>
      <w:r w:rsidRPr="006B164C" w:rsidR="00E04B5B">
        <w:t xml:space="preserve"> </w:t>
      </w:r>
      <w:r w:rsidRPr="006B164C">
        <w:t>the</w:t>
      </w:r>
      <w:r w:rsidRPr="006B164C" w:rsidR="00E04B5B">
        <w:t xml:space="preserve"> </w:t>
      </w:r>
      <w:r w:rsidRPr="006B164C">
        <w:t>ESC</w:t>
      </w:r>
      <w:r w:rsidRPr="006B164C" w:rsidR="00E04B5B">
        <w:t xml:space="preserve"> </w:t>
      </w:r>
      <w:r w:rsidRPr="006B164C">
        <w:t>if</w:t>
      </w:r>
      <w:r w:rsidRPr="006B164C" w:rsidR="00E04B5B">
        <w:t xml:space="preserve"> </w:t>
      </w:r>
      <w:r w:rsidRPr="006B164C">
        <w:t>there</w:t>
      </w:r>
      <w:r w:rsidRPr="006B164C" w:rsidR="00E04B5B">
        <w:t xml:space="preserve"> </w:t>
      </w:r>
      <w:r w:rsidRPr="006B164C">
        <w:t>was</w:t>
      </w:r>
      <w:r w:rsidRPr="006B164C" w:rsidR="00E04B5B">
        <w:t xml:space="preserve"> </w:t>
      </w:r>
      <w:r w:rsidRPr="006B164C">
        <w:t>something</w:t>
      </w:r>
      <w:r w:rsidRPr="006B164C" w:rsidR="00E04B5B">
        <w:t xml:space="preserve"> </w:t>
      </w:r>
      <w:r w:rsidRPr="006B164C">
        <w:t>relevant</w:t>
      </w:r>
      <w:r w:rsidRPr="006B164C" w:rsidR="00E04B5B">
        <w:t xml:space="preserve"> </w:t>
      </w:r>
      <w:r w:rsidRPr="006B164C">
        <w:t>to</w:t>
      </w:r>
      <w:r w:rsidRPr="006B164C" w:rsidR="00E04B5B">
        <w:t xml:space="preserve"> </w:t>
      </w:r>
      <w:r w:rsidRPr="006B164C">
        <w:t>that</w:t>
      </w:r>
      <w:r w:rsidRPr="006B164C" w:rsidR="00E04B5B">
        <w:t xml:space="preserve"> </w:t>
      </w:r>
      <w:r w:rsidRPr="006B164C">
        <w:t>committee,</w:t>
      </w:r>
      <w:r w:rsidRPr="006B164C" w:rsidR="00E04B5B">
        <w:t xml:space="preserve"> </w:t>
      </w:r>
      <w:r w:rsidRPr="006B164C">
        <w:t>it</w:t>
      </w:r>
      <w:r w:rsidRPr="006B164C" w:rsidR="00E04B5B">
        <w:t xml:space="preserve"> </w:t>
      </w:r>
      <w:r w:rsidRPr="006B164C">
        <w:t>did</w:t>
      </w:r>
      <w:r w:rsidRPr="006B164C" w:rsidR="00E04B5B">
        <w:t xml:space="preserve"> </w:t>
      </w:r>
      <w:r w:rsidRPr="006B164C">
        <w:t>not</w:t>
      </w:r>
      <w:r w:rsidRPr="006B164C" w:rsidR="00E04B5B">
        <w:t xml:space="preserve"> </w:t>
      </w:r>
      <w:r w:rsidRPr="006B164C">
        <w:t>really</w:t>
      </w:r>
      <w:r w:rsidRPr="006B164C" w:rsidR="00E04B5B">
        <w:t xml:space="preserve"> </w:t>
      </w:r>
      <w:r w:rsidRPr="006B164C">
        <w:t>work</w:t>
      </w:r>
      <w:r w:rsidRPr="006B164C" w:rsidR="00E04B5B">
        <w:t xml:space="preserve"> </w:t>
      </w:r>
      <w:r w:rsidRPr="006B164C">
        <w:t>very</w:t>
      </w:r>
      <w:r w:rsidRPr="006B164C" w:rsidR="00E04B5B">
        <w:t xml:space="preserve"> </w:t>
      </w:r>
      <w:r w:rsidRPr="006B164C">
        <w:t>well,</w:t>
      </w:r>
      <w:r w:rsidRPr="006B164C" w:rsidR="00E04B5B">
        <w:t xml:space="preserve"> </w:t>
      </w:r>
      <w:r w:rsidRPr="006B164C">
        <w:t>to</w:t>
      </w:r>
      <w:r w:rsidRPr="006B164C" w:rsidR="00E04B5B">
        <w:t xml:space="preserve"> </w:t>
      </w:r>
      <w:r w:rsidRPr="006B164C">
        <w:t>be</w:t>
      </w:r>
      <w:r w:rsidRPr="006B164C" w:rsidR="00E04B5B">
        <w:t xml:space="preserve"> </w:t>
      </w:r>
      <w:r w:rsidRPr="006B164C">
        <w:t>honest.</w:t>
      </w:r>
      <w:r w:rsidRPr="006B164C" w:rsidR="00E04B5B">
        <w:t xml:space="preserve"> </w:t>
      </w:r>
      <w:r w:rsidRPr="006B164C">
        <w:t>EU</w:t>
      </w:r>
      <w:r w:rsidRPr="006B164C" w:rsidR="00E04B5B">
        <w:t xml:space="preserve"> </w:t>
      </w:r>
      <w:r w:rsidRPr="006B164C">
        <w:t>issues</w:t>
      </w:r>
      <w:r w:rsidRPr="006B164C" w:rsidR="00E04B5B">
        <w:t xml:space="preserve"> </w:t>
      </w:r>
      <w:r w:rsidRPr="006B164C">
        <w:t>were</w:t>
      </w:r>
      <w:r w:rsidRPr="006B164C" w:rsidR="00E04B5B">
        <w:t xml:space="preserve"> </w:t>
      </w:r>
      <w:r w:rsidRPr="006B164C">
        <w:t>dealt</w:t>
      </w:r>
      <w:r w:rsidRPr="006B164C" w:rsidR="00E04B5B">
        <w:t xml:space="preserve"> </w:t>
      </w:r>
      <w:r w:rsidRPr="006B164C">
        <w:t>with</w:t>
      </w:r>
      <w:r w:rsidRPr="006B164C" w:rsidR="00E04B5B">
        <w:t xml:space="preserve"> </w:t>
      </w:r>
      <w:r w:rsidRPr="006B164C">
        <w:t>pretty</w:t>
      </w:r>
      <w:r w:rsidRPr="006B164C" w:rsidR="00E04B5B">
        <w:t xml:space="preserve"> </w:t>
      </w:r>
      <w:r w:rsidRPr="006B164C">
        <w:t>poorly</w:t>
      </w:r>
      <w:r w:rsidRPr="006B164C" w:rsidR="00E04B5B">
        <w:t xml:space="preserve"> </w:t>
      </w:r>
      <w:r w:rsidRPr="006B164C">
        <w:t>by</w:t>
      </w:r>
      <w:r w:rsidRPr="006B164C" w:rsidR="00E04B5B">
        <w:t xml:space="preserve"> </w:t>
      </w:r>
      <w:r w:rsidRPr="006B164C">
        <w:t>departmental</w:t>
      </w:r>
      <w:r w:rsidRPr="006B164C" w:rsidR="00E04B5B">
        <w:t xml:space="preserve"> </w:t>
      </w:r>
      <w:r w:rsidRPr="006B164C">
        <w:t>committees</w:t>
      </w:r>
      <w:r w:rsidRPr="006B164C" w:rsidR="00AB770A">
        <w:t>.</w:t>
      </w:r>
      <w:r w:rsidRPr="006B164C" w:rsidR="00E04B5B">
        <w:t xml:space="preserve"> </w:t>
      </w:r>
      <w:r w:rsidRPr="006B164C" w:rsidR="00AB770A">
        <w:t xml:space="preserve">It </w:t>
      </w:r>
      <w:r w:rsidRPr="006B164C">
        <w:t>just</w:t>
      </w:r>
      <w:r w:rsidRPr="006B164C" w:rsidR="00E04B5B">
        <w:t xml:space="preserve"> </w:t>
      </w:r>
      <w:r w:rsidRPr="006B164C">
        <w:t>was</w:t>
      </w:r>
      <w:r w:rsidRPr="006B164C" w:rsidR="00E04B5B">
        <w:t xml:space="preserve"> </w:t>
      </w:r>
      <w:r w:rsidRPr="006B164C">
        <w:t>not</w:t>
      </w:r>
      <w:r w:rsidRPr="006B164C" w:rsidR="00E04B5B">
        <w:t xml:space="preserve"> </w:t>
      </w:r>
      <w:r w:rsidRPr="006B164C">
        <w:t>seen</w:t>
      </w:r>
      <w:r w:rsidRPr="006B164C" w:rsidR="00E04B5B">
        <w:t xml:space="preserve"> </w:t>
      </w:r>
      <w:r w:rsidRPr="006B164C">
        <w:t>as</w:t>
      </w:r>
      <w:r w:rsidRPr="006B164C" w:rsidR="00E04B5B">
        <w:t xml:space="preserve"> </w:t>
      </w:r>
      <w:r w:rsidRPr="006B164C">
        <w:t>a</w:t>
      </w:r>
      <w:r w:rsidRPr="006B164C" w:rsidR="00E04B5B">
        <w:t xml:space="preserve"> </w:t>
      </w:r>
      <w:r w:rsidRPr="006B164C">
        <w:t>high</w:t>
      </w:r>
      <w:r w:rsidRPr="006B164C" w:rsidR="00E04B5B">
        <w:t xml:space="preserve"> </w:t>
      </w:r>
      <w:r w:rsidRPr="006B164C">
        <w:t>priority</w:t>
      </w:r>
      <w:r w:rsidRPr="006B164C" w:rsidR="00E04B5B">
        <w:t xml:space="preserve"> </w:t>
      </w:r>
      <w:r w:rsidRPr="006B164C">
        <w:t>in</w:t>
      </w:r>
      <w:r w:rsidRPr="006B164C" w:rsidR="00E04B5B">
        <w:t xml:space="preserve"> </w:t>
      </w:r>
      <w:r w:rsidRPr="006B164C">
        <w:t>comparison</w:t>
      </w:r>
      <w:r w:rsidRPr="006B164C" w:rsidR="00E04B5B">
        <w:t xml:space="preserve"> </w:t>
      </w:r>
      <w:r w:rsidRPr="006B164C">
        <w:t>to</w:t>
      </w:r>
      <w:r w:rsidRPr="006B164C" w:rsidR="00E04B5B">
        <w:t xml:space="preserve"> </w:t>
      </w:r>
      <w:r w:rsidRPr="006B164C">
        <w:t>all</w:t>
      </w:r>
      <w:r w:rsidRPr="006B164C" w:rsidR="00E04B5B">
        <w:t xml:space="preserve"> </w:t>
      </w:r>
      <w:r w:rsidRPr="006B164C">
        <w:t>the</w:t>
      </w:r>
      <w:r w:rsidRPr="006B164C" w:rsidR="00E04B5B">
        <w:t xml:space="preserve"> </w:t>
      </w:r>
      <w:r w:rsidRPr="006B164C">
        <w:t>domestic</w:t>
      </w:r>
      <w:r w:rsidRPr="006B164C" w:rsidR="00E04B5B">
        <w:t xml:space="preserve"> </w:t>
      </w:r>
      <w:r w:rsidRPr="006B164C">
        <w:t>scrutiny</w:t>
      </w:r>
      <w:r w:rsidRPr="006B164C" w:rsidR="00E04B5B">
        <w:t xml:space="preserve"> </w:t>
      </w:r>
      <w:r w:rsidRPr="006B164C">
        <w:t>that</w:t>
      </w:r>
      <w:r w:rsidRPr="006B164C" w:rsidR="00E04B5B">
        <w:t xml:space="preserve"> </w:t>
      </w:r>
      <w:r w:rsidRPr="006B164C">
        <w:t>they</w:t>
      </w:r>
      <w:r w:rsidRPr="006B164C" w:rsidR="00E04B5B">
        <w:t xml:space="preserve"> </w:t>
      </w:r>
      <w:r w:rsidRPr="006B164C">
        <w:t>could</w:t>
      </w:r>
      <w:r w:rsidRPr="006B164C" w:rsidR="00E04B5B">
        <w:t xml:space="preserve"> </w:t>
      </w:r>
      <w:r w:rsidRPr="006B164C">
        <w:t>be</w:t>
      </w:r>
      <w:r w:rsidRPr="006B164C" w:rsidR="00E04B5B">
        <w:t xml:space="preserve"> </w:t>
      </w:r>
      <w:r w:rsidRPr="006B164C">
        <w:t>doing</w:t>
      </w:r>
      <w:r w:rsidRPr="006B164C" w:rsidR="00AB770A">
        <w:t>.</w:t>
      </w:r>
      <w:r w:rsidRPr="006B164C" w:rsidR="00E04B5B">
        <w:t xml:space="preserve"> </w:t>
      </w:r>
      <w:r w:rsidRPr="006B164C">
        <w:t>I</w:t>
      </w:r>
      <w:r w:rsidRPr="006B164C" w:rsidR="00E04B5B">
        <w:t xml:space="preserve"> </w:t>
      </w:r>
      <w:r w:rsidRPr="006B164C">
        <w:t>would</w:t>
      </w:r>
      <w:r w:rsidRPr="006B164C" w:rsidR="00E04B5B">
        <w:t xml:space="preserve"> </w:t>
      </w:r>
      <w:r w:rsidRPr="006B164C">
        <w:t>be</w:t>
      </w:r>
      <w:r w:rsidRPr="006B164C" w:rsidR="00E04B5B">
        <w:t xml:space="preserve"> </w:t>
      </w:r>
      <w:r w:rsidRPr="006B164C">
        <w:t>reluctant</w:t>
      </w:r>
      <w:r w:rsidRPr="006B164C" w:rsidR="00E04B5B">
        <w:t xml:space="preserve"> </w:t>
      </w:r>
      <w:r w:rsidRPr="006B164C">
        <w:t>to</w:t>
      </w:r>
      <w:r w:rsidRPr="006B164C" w:rsidR="00E04B5B">
        <w:t xml:space="preserve"> </w:t>
      </w:r>
      <w:r w:rsidRPr="006B164C">
        <w:t>go</w:t>
      </w:r>
      <w:r w:rsidRPr="006B164C" w:rsidR="00E04B5B">
        <w:t xml:space="preserve"> </w:t>
      </w:r>
      <w:r w:rsidRPr="006B164C">
        <w:t>back</w:t>
      </w:r>
      <w:r w:rsidRPr="006B164C" w:rsidR="00E04B5B">
        <w:t xml:space="preserve"> </w:t>
      </w:r>
      <w:r w:rsidRPr="006B164C">
        <w:t>to</w:t>
      </w:r>
      <w:r w:rsidRPr="006B164C" w:rsidR="00E04B5B">
        <w:t xml:space="preserve"> </w:t>
      </w:r>
      <w:r w:rsidRPr="006B164C">
        <w:t>a</w:t>
      </w:r>
      <w:r w:rsidRPr="006B164C" w:rsidR="00E04B5B">
        <w:t xml:space="preserve"> </w:t>
      </w:r>
      <w:r w:rsidRPr="006B164C">
        <w:t>situation</w:t>
      </w:r>
      <w:r w:rsidRPr="006B164C" w:rsidR="00E04B5B">
        <w:t xml:space="preserve"> </w:t>
      </w:r>
      <w:r w:rsidRPr="006B164C">
        <w:t>like</w:t>
      </w:r>
      <w:r w:rsidRPr="006B164C" w:rsidR="00E04B5B">
        <w:t xml:space="preserve"> </w:t>
      </w:r>
      <w:r w:rsidRPr="006B164C">
        <w:t>that.</w:t>
      </w:r>
      <w:r w:rsidRPr="006B164C" w:rsidR="00E04B5B">
        <w:t xml:space="preserve"> </w:t>
      </w:r>
      <w:r w:rsidRPr="006B164C" w:rsidR="00AB770A">
        <w:t xml:space="preserve">Relying </w:t>
      </w:r>
      <w:r w:rsidRPr="006B164C">
        <w:t>on</w:t>
      </w:r>
      <w:r w:rsidRPr="006B164C" w:rsidR="00E04B5B">
        <w:t xml:space="preserve"> </w:t>
      </w:r>
      <w:r w:rsidRPr="006B164C">
        <w:t>a</w:t>
      </w:r>
      <w:r w:rsidRPr="006B164C" w:rsidR="00E04B5B">
        <w:t xml:space="preserve"> </w:t>
      </w:r>
      <w:r w:rsidRPr="006B164C">
        <w:t>rapporteur</w:t>
      </w:r>
      <w:r w:rsidRPr="006B164C">
        <w:t>,</w:t>
      </w:r>
      <w:r w:rsidRPr="006B164C" w:rsidR="00E04B5B">
        <w:t xml:space="preserve"> </w:t>
      </w:r>
      <w:r w:rsidRPr="006B164C" w:rsidR="00AB770A">
        <w:t xml:space="preserve">EU </w:t>
      </w:r>
      <w:r w:rsidRPr="006B164C">
        <w:t>specialist</w:t>
      </w:r>
      <w:r w:rsidRPr="006B164C" w:rsidR="00E04B5B">
        <w:t xml:space="preserve"> </w:t>
      </w:r>
      <w:r w:rsidRPr="006B164C">
        <w:t>system</w:t>
      </w:r>
      <w:r w:rsidRPr="006B164C" w:rsidR="00E04B5B">
        <w:t xml:space="preserve"> </w:t>
      </w:r>
      <w:r w:rsidRPr="006B164C">
        <w:t>would</w:t>
      </w:r>
      <w:r w:rsidRPr="006B164C" w:rsidR="00E04B5B">
        <w:t xml:space="preserve"> </w:t>
      </w:r>
      <w:r w:rsidRPr="006B164C">
        <w:t>be</w:t>
      </w:r>
      <w:r w:rsidRPr="006B164C" w:rsidR="00E04B5B">
        <w:t xml:space="preserve"> </w:t>
      </w:r>
      <w:r w:rsidRPr="006B164C">
        <w:t>a</w:t>
      </w:r>
      <w:r w:rsidRPr="006B164C" w:rsidR="00E04B5B">
        <w:t xml:space="preserve"> </w:t>
      </w:r>
      <w:r w:rsidRPr="006B164C">
        <w:t>bit</w:t>
      </w:r>
      <w:r w:rsidRPr="006B164C" w:rsidR="00E04B5B">
        <w:t xml:space="preserve"> </w:t>
      </w:r>
      <w:r w:rsidRPr="006B164C">
        <w:t>risky.</w:t>
      </w:r>
    </w:p>
    <w:p w:rsidR="00C81BB3" w:rsidRPr="006B164C" w:rsidP="008D32D1">
      <w:pPr>
        <w:pStyle w:val="Answer"/>
      </w:pPr>
      <w:r w:rsidRPr="006B164C">
        <w:t>I</w:t>
      </w:r>
      <w:r w:rsidRPr="006B164C" w:rsidR="00E04B5B">
        <w:t xml:space="preserve"> </w:t>
      </w:r>
      <w:r w:rsidRPr="006B164C">
        <w:t>would</w:t>
      </w:r>
      <w:r w:rsidRPr="006B164C" w:rsidR="00E04B5B">
        <w:t xml:space="preserve"> </w:t>
      </w:r>
      <w:r w:rsidRPr="006B164C">
        <w:t>go</w:t>
      </w:r>
      <w:r w:rsidRPr="006B164C" w:rsidR="00E04B5B">
        <w:t xml:space="preserve"> </w:t>
      </w:r>
      <w:r w:rsidRPr="006B164C">
        <w:t>for</w:t>
      </w:r>
      <w:r w:rsidRPr="006B164C" w:rsidR="00E04B5B">
        <w:t xml:space="preserve"> </w:t>
      </w:r>
      <w:r w:rsidRPr="006B164C">
        <w:t>a</w:t>
      </w:r>
      <w:r w:rsidRPr="006B164C" w:rsidR="00E04B5B">
        <w:t xml:space="preserve"> </w:t>
      </w:r>
      <w:r w:rsidRPr="006B164C">
        <w:t>smaller</w:t>
      </w:r>
      <w:r w:rsidRPr="006B164C" w:rsidR="00E04B5B">
        <w:t xml:space="preserve"> </w:t>
      </w:r>
      <w:r w:rsidRPr="006B164C">
        <w:t>committee</w:t>
      </w:r>
      <w:r w:rsidRPr="006B164C" w:rsidR="00E04B5B">
        <w:t xml:space="preserve"> </w:t>
      </w:r>
      <w:r w:rsidRPr="006B164C">
        <w:t>than</w:t>
      </w:r>
      <w:r w:rsidRPr="006B164C" w:rsidR="00E04B5B">
        <w:t xml:space="preserve"> </w:t>
      </w:r>
      <w:r w:rsidRPr="006B164C">
        <w:t>either</w:t>
      </w:r>
      <w:r w:rsidRPr="006B164C" w:rsidR="00E04B5B">
        <w:t xml:space="preserve"> </w:t>
      </w:r>
      <w:r w:rsidRPr="006B164C">
        <w:t>of</w:t>
      </w:r>
      <w:r w:rsidRPr="006B164C" w:rsidR="00E04B5B">
        <w:t xml:space="preserve"> </w:t>
      </w:r>
      <w:r w:rsidRPr="006B164C">
        <w:t>the</w:t>
      </w:r>
      <w:r w:rsidRPr="006B164C" w:rsidR="00E04B5B">
        <w:t xml:space="preserve"> </w:t>
      </w:r>
      <w:r w:rsidRPr="006B164C">
        <w:t>EU</w:t>
      </w:r>
      <w:r w:rsidRPr="006B164C" w:rsidR="00E04B5B">
        <w:t xml:space="preserve"> </w:t>
      </w:r>
      <w:r w:rsidRPr="006B164C">
        <w:t>committees</w:t>
      </w:r>
      <w:r w:rsidRPr="006B164C" w:rsidR="00E04B5B">
        <w:t xml:space="preserve"> </w:t>
      </w:r>
      <w:r w:rsidRPr="006B164C">
        <w:t>that</w:t>
      </w:r>
      <w:r w:rsidRPr="006B164C" w:rsidR="00E04B5B">
        <w:t xml:space="preserve"> </w:t>
      </w:r>
      <w:r w:rsidRPr="006B164C">
        <w:t>we</w:t>
      </w:r>
      <w:r w:rsidRPr="006B164C" w:rsidR="00E04B5B">
        <w:t xml:space="preserve"> </w:t>
      </w:r>
      <w:r w:rsidRPr="006B164C">
        <w:t>have</w:t>
      </w:r>
      <w:r w:rsidRPr="006B164C" w:rsidR="00E04B5B">
        <w:t xml:space="preserve"> </w:t>
      </w:r>
      <w:r w:rsidRPr="006B164C">
        <w:t>at</w:t>
      </w:r>
      <w:r w:rsidRPr="006B164C" w:rsidR="00E04B5B">
        <w:t xml:space="preserve"> </w:t>
      </w:r>
      <w:r w:rsidRPr="006B164C">
        <w:t>present.</w:t>
      </w:r>
      <w:r w:rsidRPr="006B164C" w:rsidR="00E04B5B">
        <w:t xml:space="preserve"> </w:t>
      </w:r>
      <w:r w:rsidRPr="006B164C">
        <w:t>The</w:t>
      </w:r>
      <w:r w:rsidRPr="006B164C" w:rsidR="00E04B5B">
        <w:t xml:space="preserve"> </w:t>
      </w:r>
      <w:r w:rsidRPr="006B164C">
        <w:t>reason</w:t>
      </w:r>
      <w:r w:rsidRPr="006B164C" w:rsidR="00E04B5B">
        <w:t xml:space="preserve"> </w:t>
      </w:r>
      <w:r w:rsidRPr="006B164C">
        <w:t>why</w:t>
      </w:r>
      <w:r w:rsidRPr="006B164C" w:rsidR="00E04B5B">
        <w:t xml:space="preserve"> </w:t>
      </w:r>
      <w:r w:rsidRPr="006B164C">
        <w:t>your</w:t>
      </w:r>
      <w:r w:rsidRPr="006B164C" w:rsidR="00E04B5B">
        <w:t xml:space="preserve"> </w:t>
      </w:r>
      <w:r w:rsidRPr="006B164C">
        <w:t>Committee</w:t>
      </w:r>
      <w:r w:rsidRPr="006B164C" w:rsidR="00E04B5B">
        <w:t xml:space="preserve"> </w:t>
      </w:r>
      <w:r w:rsidRPr="006B164C">
        <w:t>and</w:t>
      </w:r>
      <w:r w:rsidRPr="006B164C" w:rsidR="00E04B5B">
        <w:t xml:space="preserve"> </w:t>
      </w:r>
      <w:r w:rsidRPr="006B164C">
        <w:t>the</w:t>
      </w:r>
      <w:r w:rsidRPr="006B164C" w:rsidR="00E04B5B">
        <w:t xml:space="preserve"> </w:t>
      </w:r>
      <w:r w:rsidRPr="006B164C">
        <w:t>ESC</w:t>
      </w:r>
      <w:r w:rsidRPr="006B164C" w:rsidR="00E04B5B">
        <w:t xml:space="preserve"> </w:t>
      </w:r>
      <w:r w:rsidRPr="006B164C">
        <w:t>have</w:t>
      </w:r>
      <w:r w:rsidRPr="006B164C" w:rsidR="00E04B5B">
        <w:t xml:space="preserve"> </w:t>
      </w:r>
      <w:r w:rsidRPr="006B164C">
        <w:t>been</w:t>
      </w:r>
      <w:r w:rsidRPr="006B164C" w:rsidR="00E04B5B">
        <w:t xml:space="preserve"> </w:t>
      </w:r>
      <w:r w:rsidRPr="006B164C">
        <w:t>large</w:t>
      </w:r>
      <w:r w:rsidRPr="006B164C" w:rsidR="00E04B5B">
        <w:t xml:space="preserve"> </w:t>
      </w:r>
      <w:r w:rsidRPr="006B164C">
        <w:t>in</w:t>
      </w:r>
      <w:r w:rsidRPr="006B164C" w:rsidR="00E04B5B">
        <w:t xml:space="preserve"> </w:t>
      </w:r>
      <w:r w:rsidRPr="006B164C">
        <w:t>the</w:t>
      </w:r>
      <w:r w:rsidRPr="006B164C" w:rsidR="00E04B5B">
        <w:t xml:space="preserve"> </w:t>
      </w:r>
      <w:r w:rsidRPr="006B164C">
        <w:t>past</w:t>
      </w:r>
      <w:r w:rsidRPr="006B164C" w:rsidR="00E04B5B">
        <w:t xml:space="preserve"> </w:t>
      </w:r>
      <w:r w:rsidRPr="006B164C">
        <w:t>has</w:t>
      </w:r>
      <w:r w:rsidRPr="006B164C" w:rsidR="00E04B5B">
        <w:t xml:space="preserve"> </w:t>
      </w:r>
      <w:r w:rsidRPr="006B164C">
        <w:t>been</w:t>
      </w:r>
      <w:r w:rsidRPr="006B164C" w:rsidR="00E04B5B">
        <w:t xml:space="preserve"> </w:t>
      </w:r>
      <w:r w:rsidRPr="006B164C" w:rsidR="0022313B">
        <w:t>to</w:t>
      </w:r>
      <w:r w:rsidRPr="006B164C" w:rsidR="00E04B5B">
        <w:t xml:space="preserve"> </w:t>
      </w:r>
      <w:r w:rsidRPr="006B164C" w:rsidR="0022313B">
        <w:t>do</w:t>
      </w:r>
      <w:r w:rsidRPr="006B164C" w:rsidR="00E04B5B">
        <w:t xml:space="preserve"> </w:t>
      </w:r>
      <w:r w:rsidRPr="006B164C" w:rsidR="0022313B">
        <w:t>with</w:t>
      </w:r>
      <w:r w:rsidRPr="006B164C" w:rsidR="00E04B5B">
        <w:t xml:space="preserve"> </w:t>
      </w:r>
      <w:r w:rsidRPr="006B164C">
        <w:t>the</w:t>
      </w:r>
      <w:r w:rsidRPr="006B164C" w:rsidR="00E04B5B">
        <w:t xml:space="preserve"> </w:t>
      </w:r>
      <w:r w:rsidRPr="006B164C">
        <w:t>politics</w:t>
      </w:r>
      <w:r w:rsidRPr="006B164C" w:rsidR="00E04B5B">
        <w:t xml:space="preserve"> </w:t>
      </w:r>
      <w:r w:rsidRPr="006B164C" w:rsidR="0022313B">
        <w:t>and</w:t>
      </w:r>
      <w:r w:rsidRPr="006B164C" w:rsidR="00E04B5B">
        <w:t xml:space="preserve"> </w:t>
      </w:r>
      <w:r w:rsidRPr="006B164C" w:rsidR="0022313B">
        <w:t>the</w:t>
      </w:r>
      <w:r w:rsidRPr="006B164C" w:rsidR="00E04B5B">
        <w:t xml:space="preserve"> </w:t>
      </w:r>
      <w:r w:rsidRPr="006B164C" w:rsidR="0022313B">
        <w:t>need</w:t>
      </w:r>
      <w:r w:rsidRPr="006B164C" w:rsidR="00E04B5B">
        <w:t xml:space="preserve"> </w:t>
      </w:r>
      <w:r w:rsidRPr="006B164C" w:rsidR="0022313B">
        <w:t>to</w:t>
      </w:r>
      <w:r w:rsidRPr="006B164C" w:rsidR="00E04B5B">
        <w:t xml:space="preserve"> </w:t>
      </w:r>
      <w:r w:rsidRPr="006B164C" w:rsidR="0022313B">
        <w:t>represent</w:t>
      </w:r>
      <w:r w:rsidRPr="006B164C" w:rsidR="00E04B5B">
        <w:t xml:space="preserve"> </w:t>
      </w:r>
      <w:r w:rsidRPr="006B164C" w:rsidR="0022313B">
        <w:t>lots</w:t>
      </w:r>
      <w:r w:rsidRPr="006B164C" w:rsidR="00E04B5B">
        <w:t xml:space="preserve"> </w:t>
      </w:r>
      <w:r w:rsidRPr="006B164C" w:rsidR="0022313B">
        <w:t>of</w:t>
      </w:r>
      <w:r w:rsidRPr="006B164C" w:rsidR="00E04B5B">
        <w:t xml:space="preserve"> </w:t>
      </w:r>
      <w:r w:rsidRPr="006B164C" w:rsidR="0022313B">
        <w:t>different</w:t>
      </w:r>
      <w:r w:rsidRPr="006B164C" w:rsidR="00E04B5B">
        <w:t xml:space="preserve"> </w:t>
      </w:r>
      <w:r w:rsidRPr="006B164C" w:rsidR="0022313B">
        <w:t>viewpoints.</w:t>
      </w:r>
      <w:r w:rsidRPr="006B164C" w:rsidR="00E04B5B">
        <w:t xml:space="preserve"> </w:t>
      </w:r>
      <w:r w:rsidRPr="006B164C">
        <w:t>I</w:t>
      </w:r>
      <w:r w:rsidRPr="006B164C" w:rsidR="00E04B5B">
        <w:t xml:space="preserve"> </w:t>
      </w:r>
      <w:r w:rsidRPr="006B164C">
        <w:t>hope</w:t>
      </w:r>
      <w:r w:rsidRPr="006B164C" w:rsidR="00E04B5B">
        <w:t xml:space="preserve"> </w:t>
      </w:r>
      <w:r w:rsidRPr="006B164C">
        <w:t>that,</w:t>
      </w:r>
      <w:r w:rsidRPr="006B164C" w:rsidR="00E04B5B">
        <w:t xml:space="preserve"> </w:t>
      </w:r>
      <w:r w:rsidRPr="006B164C">
        <w:t>going</w:t>
      </w:r>
      <w:r w:rsidRPr="006B164C" w:rsidR="00E04B5B">
        <w:t xml:space="preserve"> </w:t>
      </w:r>
      <w:r w:rsidRPr="006B164C">
        <w:t>forward</w:t>
      </w:r>
      <w:r w:rsidRPr="006B164C" w:rsidR="00E04B5B">
        <w:t xml:space="preserve"> </w:t>
      </w:r>
      <w:r w:rsidRPr="006B164C" w:rsidR="0022313B">
        <w:t>now</w:t>
      </w:r>
      <w:r w:rsidRPr="006B164C">
        <w:t>,</w:t>
      </w:r>
      <w:r w:rsidRPr="006B164C" w:rsidR="00E04B5B">
        <w:t xml:space="preserve"> </w:t>
      </w:r>
      <w:r w:rsidRPr="006B164C">
        <w:t>that</w:t>
      </w:r>
      <w:r w:rsidRPr="006B164C" w:rsidR="00E04B5B">
        <w:t xml:space="preserve"> </w:t>
      </w:r>
      <w:r w:rsidRPr="006B164C">
        <w:t>might</w:t>
      </w:r>
      <w:r w:rsidRPr="006B164C" w:rsidR="00E04B5B">
        <w:t xml:space="preserve"> </w:t>
      </w:r>
      <w:r w:rsidRPr="006B164C">
        <w:t>be</w:t>
      </w:r>
      <w:r w:rsidRPr="006B164C" w:rsidR="00E04B5B">
        <w:t xml:space="preserve"> </w:t>
      </w:r>
      <w:r w:rsidRPr="006B164C">
        <w:t>slightly</w:t>
      </w:r>
      <w:r w:rsidRPr="006B164C" w:rsidR="00E04B5B">
        <w:t xml:space="preserve"> </w:t>
      </w:r>
      <w:r w:rsidRPr="006B164C">
        <w:t>less</w:t>
      </w:r>
      <w:r w:rsidRPr="006B164C" w:rsidR="00E04B5B">
        <w:t xml:space="preserve"> </w:t>
      </w:r>
      <w:r w:rsidRPr="006B164C">
        <w:t>necessary</w:t>
      </w:r>
      <w:r w:rsidRPr="006B164C" w:rsidR="00EF335D">
        <w:t>,</w:t>
      </w:r>
      <w:r w:rsidRPr="006B164C" w:rsidR="00E04B5B">
        <w:t xml:space="preserve"> </w:t>
      </w:r>
      <w:r w:rsidRPr="006B164C" w:rsidR="0022313B">
        <w:t>that</w:t>
      </w:r>
      <w:r w:rsidRPr="006B164C" w:rsidR="00E04B5B">
        <w:t xml:space="preserve"> </w:t>
      </w:r>
      <w:r w:rsidRPr="006B164C" w:rsidR="0022313B">
        <w:t>t</w:t>
      </w:r>
      <w:r w:rsidRPr="006B164C">
        <w:t>he</w:t>
      </w:r>
      <w:r w:rsidRPr="006B164C" w:rsidR="00E04B5B">
        <w:t xml:space="preserve"> </w:t>
      </w:r>
      <w:r w:rsidRPr="006B164C">
        <w:t>EU</w:t>
      </w:r>
      <w:r w:rsidRPr="006B164C" w:rsidR="00E04B5B">
        <w:t xml:space="preserve"> </w:t>
      </w:r>
      <w:r w:rsidRPr="006B164C">
        <w:t>question</w:t>
      </w:r>
      <w:r w:rsidRPr="006B164C" w:rsidR="00E04B5B">
        <w:t xml:space="preserve"> </w:t>
      </w:r>
      <w:r w:rsidRPr="006B164C">
        <w:t>is</w:t>
      </w:r>
      <w:r w:rsidRPr="006B164C" w:rsidR="00E04B5B">
        <w:t xml:space="preserve"> </w:t>
      </w:r>
      <w:r w:rsidRPr="006B164C">
        <w:t>settled</w:t>
      </w:r>
      <w:r w:rsidRPr="006B164C" w:rsidR="00E04B5B">
        <w:t xml:space="preserve"> </w:t>
      </w:r>
      <w:r w:rsidRPr="006B164C">
        <w:t>to</w:t>
      </w:r>
      <w:r w:rsidRPr="006B164C" w:rsidR="00E04B5B">
        <w:t xml:space="preserve"> </w:t>
      </w:r>
      <w:r w:rsidRPr="006B164C">
        <w:t>a</w:t>
      </w:r>
      <w:r w:rsidRPr="006B164C" w:rsidR="00E04B5B">
        <w:t xml:space="preserve"> </w:t>
      </w:r>
      <w:r w:rsidRPr="006B164C">
        <w:t>large</w:t>
      </w:r>
      <w:r w:rsidRPr="006B164C" w:rsidR="00E04B5B">
        <w:t xml:space="preserve"> </w:t>
      </w:r>
      <w:r w:rsidRPr="006B164C">
        <w:t>degree</w:t>
      </w:r>
      <w:r w:rsidRPr="006B164C" w:rsidR="0022313B">
        <w:t>,</w:t>
      </w:r>
      <w:r w:rsidRPr="006B164C" w:rsidR="00E04B5B">
        <w:t xml:space="preserve"> </w:t>
      </w:r>
      <w:r w:rsidRPr="006B164C">
        <w:t>and</w:t>
      </w:r>
      <w:r w:rsidRPr="006B164C" w:rsidR="00E04B5B">
        <w:t xml:space="preserve"> </w:t>
      </w:r>
      <w:r w:rsidRPr="006B164C">
        <w:t>that</w:t>
      </w:r>
      <w:r w:rsidRPr="006B164C" w:rsidR="00E04B5B">
        <w:t xml:space="preserve"> </w:t>
      </w:r>
      <w:r w:rsidRPr="006B164C">
        <w:t>you</w:t>
      </w:r>
      <w:r w:rsidRPr="006B164C" w:rsidR="00E04B5B">
        <w:t xml:space="preserve"> </w:t>
      </w:r>
      <w:r w:rsidRPr="006B164C">
        <w:t>could</w:t>
      </w:r>
      <w:r w:rsidRPr="006B164C" w:rsidR="00E04B5B">
        <w:t xml:space="preserve"> </w:t>
      </w:r>
      <w:r w:rsidRPr="006B164C">
        <w:t>have</w:t>
      </w:r>
      <w:r w:rsidRPr="006B164C" w:rsidR="00E04B5B">
        <w:t xml:space="preserve"> </w:t>
      </w:r>
      <w:r w:rsidRPr="006B164C">
        <w:t>a</w:t>
      </w:r>
      <w:r w:rsidRPr="006B164C" w:rsidR="00E04B5B">
        <w:t xml:space="preserve"> </w:t>
      </w:r>
      <w:r w:rsidRPr="006B164C">
        <w:t>smaller,</w:t>
      </w:r>
      <w:r w:rsidRPr="006B164C" w:rsidR="00E04B5B">
        <w:t xml:space="preserve"> </w:t>
      </w:r>
      <w:r w:rsidRPr="006B164C">
        <w:t>more</w:t>
      </w:r>
      <w:r w:rsidRPr="006B164C" w:rsidR="00E04B5B">
        <w:t xml:space="preserve"> </w:t>
      </w:r>
      <w:r w:rsidRPr="006B164C">
        <w:t>efficient</w:t>
      </w:r>
      <w:r w:rsidRPr="006B164C" w:rsidR="00E04B5B">
        <w:t xml:space="preserve"> </w:t>
      </w:r>
      <w:r w:rsidRPr="006B164C">
        <w:t>committee</w:t>
      </w:r>
      <w:r w:rsidRPr="006B164C" w:rsidR="0022313B">
        <w:t>,</w:t>
      </w:r>
      <w:r w:rsidRPr="006B164C" w:rsidR="00E04B5B">
        <w:t xml:space="preserve"> </w:t>
      </w:r>
      <w:r w:rsidRPr="006B164C" w:rsidR="0022313B">
        <w:t>because</w:t>
      </w:r>
      <w:r w:rsidRPr="006B164C" w:rsidR="00E04B5B">
        <w:t xml:space="preserve"> </w:t>
      </w:r>
      <w:r w:rsidRPr="006B164C" w:rsidR="0022313B">
        <w:t>s</w:t>
      </w:r>
      <w:r w:rsidRPr="006B164C">
        <w:t>maller</w:t>
      </w:r>
      <w:r w:rsidRPr="006B164C" w:rsidR="00E04B5B">
        <w:t xml:space="preserve"> </w:t>
      </w:r>
      <w:r w:rsidRPr="006B164C">
        <w:t>committees</w:t>
      </w:r>
      <w:r w:rsidRPr="006B164C" w:rsidR="00E04B5B">
        <w:t xml:space="preserve"> </w:t>
      </w:r>
      <w:r w:rsidRPr="006B164C" w:rsidR="0022313B">
        <w:t>of</w:t>
      </w:r>
      <w:r w:rsidRPr="006B164C" w:rsidR="00E04B5B">
        <w:t xml:space="preserve"> </w:t>
      </w:r>
      <w:r w:rsidRPr="006B164C" w:rsidR="0022313B">
        <w:t>the</w:t>
      </w:r>
      <w:r w:rsidRPr="006B164C" w:rsidR="00E04B5B">
        <w:t xml:space="preserve"> </w:t>
      </w:r>
      <w:r w:rsidRPr="006B164C" w:rsidR="0022313B">
        <w:t>size</w:t>
      </w:r>
      <w:r w:rsidRPr="006B164C" w:rsidR="00E04B5B">
        <w:t xml:space="preserve"> </w:t>
      </w:r>
      <w:r w:rsidRPr="006B164C" w:rsidR="0022313B">
        <w:t>of</w:t>
      </w:r>
      <w:r w:rsidRPr="006B164C" w:rsidR="00E04B5B">
        <w:t xml:space="preserve"> </w:t>
      </w:r>
      <w:r w:rsidRPr="006B164C" w:rsidR="0022313B">
        <w:t>other</w:t>
      </w:r>
      <w:r w:rsidRPr="006B164C" w:rsidR="00E04B5B">
        <w:t xml:space="preserve"> </w:t>
      </w:r>
      <w:r w:rsidRPr="006B164C" w:rsidR="0022313B">
        <w:t>departmental</w:t>
      </w:r>
      <w:r w:rsidRPr="006B164C" w:rsidR="00E04B5B">
        <w:t xml:space="preserve"> </w:t>
      </w:r>
      <w:r w:rsidRPr="006B164C" w:rsidR="0022313B">
        <w:t>committees</w:t>
      </w:r>
      <w:r w:rsidRPr="006B164C" w:rsidR="00E04B5B">
        <w:t xml:space="preserve"> </w:t>
      </w:r>
      <w:r w:rsidRPr="006B164C" w:rsidR="0022313B">
        <w:t>of</w:t>
      </w:r>
      <w:r w:rsidRPr="006B164C" w:rsidR="00E04B5B">
        <w:t xml:space="preserve"> </w:t>
      </w:r>
      <w:r w:rsidRPr="006B164C" w:rsidR="0022313B">
        <w:t>11</w:t>
      </w:r>
      <w:r w:rsidRPr="006B164C" w:rsidR="00E04B5B">
        <w:t xml:space="preserve"> </w:t>
      </w:r>
      <w:r w:rsidRPr="006B164C">
        <w:t>tend</w:t>
      </w:r>
      <w:r w:rsidRPr="006B164C" w:rsidR="00E04B5B">
        <w:t xml:space="preserve"> </w:t>
      </w:r>
      <w:r w:rsidRPr="006B164C">
        <w:t>to</w:t>
      </w:r>
      <w:r w:rsidRPr="006B164C" w:rsidR="00E04B5B">
        <w:t xml:space="preserve"> </w:t>
      </w:r>
      <w:r w:rsidRPr="006B164C">
        <w:t>work</w:t>
      </w:r>
      <w:r w:rsidRPr="006B164C" w:rsidR="00E04B5B">
        <w:t xml:space="preserve"> </w:t>
      </w:r>
      <w:r w:rsidRPr="006B164C">
        <w:t>better.</w:t>
      </w:r>
      <w:r w:rsidRPr="006B164C" w:rsidR="00E04B5B">
        <w:t xml:space="preserve"> </w:t>
      </w:r>
      <w:r w:rsidRPr="006B164C">
        <w:t>Members</w:t>
      </w:r>
      <w:r w:rsidRPr="006B164C" w:rsidR="00E04B5B">
        <w:t xml:space="preserve"> </w:t>
      </w:r>
      <w:r w:rsidRPr="006B164C">
        <w:t>have</w:t>
      </w:r>
      <w:r w:rsidRPr="006B164C" w:rsidR="00E04B5B">
        <w:t xml:space="preserve"> </w:t>
      </w:r>
      <w:r w:rsidRPr="006B164C" w:rsidR="0022313B">
        <w:t>more</w:t>
      </w:r>
      <w:r w:rsidRPr="006B164C" w:rsidR="00E04B5B">
        <w:t xml:space="preserve"> </w:t>
      </w:r>
      <w:r w:rsidRPr="006B164C" w:rsidR="0022313B">
        <w:t>of</w:t>
      </w:r>
      <w:r w:rsidRPr="006B164C" w:rsidR="00E04B5B">
        <w:t xml:space="preserve"> </w:t>
      </w:r>
      <w:r w:rsidRPr="006B164C">
        <w:t>a</w:t>
      </w:r>
      <w:r w:rsidRPr="006B164C" w:rsidR="00E04B5B">
        <w:t xml:space="preserve"> </w:t>
      </w:r>
      <w:r w:rsidRPr="006B164C">
        <w:t>sense</w:t>
      </w:r>
      <w:r w:rsidRPr="006B164C" w:rsidR="00E04B5B">
        <w:t xml:space="preserve"> </w:t>
      </w:r>
      <w:r w:rsidRPr="006B164C">
        <w:t>of</w:t>
      </w:r>
      <w:r w:rsidRPr="006B164C" w:rsidR="00E04B5B">
        <w:t xml:space="preserve"> </w:t>
      </w:r>
      <w:r w:rsidRPr="006B164C">
        <w:t>responsibility</w:t>
      </w:r>
      <w:r w:rsidRPr="006B164C" w:rsidR="00E04B5B">
        <w:t xml:space="preserve"> </w:t>
      </w:r>
      <w:r w:rsidRPr="006B164C" w:rsidR="0022313B">
        <w:t>that</w:t>
      </w:r>
      <w:r w:rsidRPr="006B164C" w:rsidR="00E04B5B">
        <w:t xml:space="preserve"> </w:t>
      </w:r>
      <w:r w:rsidRPr="006B164C" w:rsidR="0022313B">
        <w:t>they</w:t>
      </w:r>
      <w:r w:rsidRPr="006B164C" w:rsidR="00E04B5B">
        <w:t xml:space="preserve"> </w:t>
      </w:r>
      <w:r w:rsidRPr="006B164C" w:rsidR="0022313B">
        <w:t>are</w:t>
      </w:r>
      <w:r w:rsidRPr="006B164C" w:rsidR="00E04B5B">
        <w:t xml:space="preserve"> </w:t>
      </w:r>
      <w:r w:rsidRPr="006B164C" w:rsidR="0022313B">
        <w:t>really</w:t>
      </w:r>
      <w:r w:rsidRPr="006B164C" w:rsidR="00E04B5B">
        <w:t xml:space="preserve"> </w:t>
      </w:r>
      <w:r w:rsidRPr="006B164C" w:rsidR="0022313B">
        <w:t>on</w:t>
      </w:r>
      <w:r w:rsidRPr="006B164C" w:rsidR="00E04B5B">
        <w:t xml:space="preserve"> </w:t>
      </w:r>
      <w:r w:rsidRPr="006B164C" w:rsidR="0022313B">
        <w:t>this</w:t>
      </w:r>
      <w:r w:rsidRPr="006B164C" w:rsidR="00E04B5B">
        <w:t xml:space="preserve"> </w:t>
      </w:r>
      <w:r w:rsidRPr="006B164C" w:rsidR="0022313B">
        <w:t>committee</w:t>
      </w:r>
      <w:r w:rsidRPr="006B164C" w:rsidR="00E04B5B">
        <w:t xml:space="preserve"> </w:t>
      </w:r>
      <w:r w:rsidRPr="006B164C" w:rsidR="0022313B">
        <w:t>and</w:t>
      </w:r>
      <w:r w:rsidRPr="006B164C" w:rsidR="00E04B5B">
        <w:t xml:space="preserve"> </w:t>
      </w:r>
      <w:r w:rsidRPr="006B164C" w:rsidR="0022313B">
        <w:t>it</w:t>
      </w:r>
      <w:r w:rsidRPr="006B164C" w:rsidR="00E04B5B">
        <w:t xml:space="preserve"> </w:t>
      </w:r>
      <w:r w:rsidRPr="006B164C" w:rsidR="0022313B">
        <w:t>is</w:t>
      </w:r>
      <w:r w:rsidRPr="006B164C" w:rsidR="00E04B5B">
        <w:t xml:space="preserve"> </w:t>
      </w:r>
      <w:r w:rsidRPr="006B164C" w:rsidR="0022313B">
        <w:t>for</w:t>
      </w:r>
      <w:r w:rsidRPr="006B164C" w:rsidR="00E04B5B">
        <w:t xml:space="preserve"> </w:t>
      </w:r>
      <w:r w:rsidRPr="006B164C" w:rsidR="0022313B">
        <w:t>them</w:t>
      </w:r>
      <w:r w:rsidRPr="006B164C" w:rsidR="00E04B5B">
        <w:t xml:space="preserve"> </w:t>
      </w:r>
      <w:r w:rsidRPr="006B164C" w:rsidR="0022313B">
        <w:t>to</w:t>
      </w:r>
      <w:r w:rsidRPr="006B164C" w:rsidR="00E04B5B">
        <w:t xml:space="preserve"> </w:t>
      </w:r>
      <w:r w:rsidRPr="006B164C" w:rsidR="0022313B">
        <w:t>do</w:t>
      </w:r>
      <w:r w:rsidRPr="006B164C" w:rsidR="00E04B5B">
        <w:t xml:space="preserve"> </w:t>
      </w:r>
      <w:r w:rsidRPr="006B164C" w:rsidR="0022313B">
        <w:t>the</w:t>
      </w:r>
      <w:r w:rsidRPr="006B164C" w:rsidR="00E04B5B">
        <w:t xml:space="preserve"> </w:t>
      </w:r>
      <w:r w:rsidRPr="006B164C" w:rsidR="0022313B">
        <w:t>work</w:t>
      </w:r>
      <w:r w:rsidRPr="006B164C">
        <w:t>.</w:t>
      </w:r>
      <w:r w:rsidRPr="006B164C" w:rsidR="00E04B5B">
        <w:t xml:space="preserve"> </w:t>
      </w:r>
      <w:r w:rsidRPr="006B164C">
        <w:t>They</w:t>
      </w:r>
      <w:r w:rsidRPr="006B164C" w:rsidR="00E04B5B">
        <w:t xml:space="preserve"> </w:t>
      </w:r>
      <w:r w:rsidRPr="006B164C">
        <w:t>can</w:t>
      </w:r>
      <w:r w:rsidRPr="006B164C" w:rsidR="00E04B5B">
        <w:t xml:space="preserve"> </w:t>
      </w:r>
      <w:r w:rsidRPr="006B164C">
        <w:t>build</w:t>
      </w:r>
      <w:r w:rsidRPr="006B164C" w:rsidR="00E04B5B">
        <w:t xml:space="preserve"> </w:t>
      </w:r>
      <w:r w:rsidRPr="006B164C">
        <w:t>up</w:t>
      </w:r>
      <w:r w:rsidRPr="006B164C" w:rsidR="00E04B5B">
        <w:t xml:space="preserve"> </w:t>
      </w:r>
      <w:r w:rsidRPr="006B164C">
        <w:t>specialisms</w:t>
      </w:r>
      <w:r w:rsidRPr="006B164C" w:rsidR="00AB770A">
        <w:t>,</w:t>
      </w:r>
      <w:r w:rsidRPr="006B164C" w:rsidR="00E04B5B">
        <w:t xml:space="preserve"> </w:t>
      </w:r>
      <w:r w:rsidRPr="006B164C" w:rsidR="0022313B">
        <w:t>they</w:t>
      </w:r>
      <w:r w:rsidRPr="006B164C" w:rsidR="00E04B5B">
        <w:t xml:space="preserve"> </w:t>
      </w:r>
      <w:r w:rsidRPr="006B164C" w:rsidR="0022313B">
        <w:t>get</w:t>
      </w:r>
      <w:r w:rsidRPr="006B164C" w:rsidR="00E04B5B">
        <w:t xml:space="preserve"> </w:t>
      </w:r>
      <w:r w:rsidRPr="006B164C" w:rsidR="0022313B">
        <w:t>more</w:t>
      </w:r>
      <w:r w:rsidRPr="006B164C" w:rsidR="00E04B5B">
        <w:t xml:space="preserve"> </w:t>
      </w:r>
      <w:r w:rsidRPr="006B164C" w:rsidR="0022313B">
        <w:t>opportunities</w:t>
      </w:r>
      <w:r w:rsidRPr="006B164C" w:rsidR="00E04B5B">
        <w:t xml:space="preserve"> </w:t>
      </w:r>
      <w:r w:rsidRPr="006B164C" w:rsidR="0022313B">
        <w:t>to</w:t>
      </w:r>
      <w:r w:rsidRPr="006B164C" w:rsidR="00E04B5B">
        <w:t xml:space="preserve"> </w:t>
      </w:r>
      <w:r w:rsidRPr="006B164C" w:rsidR="0022313B">
        <w:t>speak</w:t>
      </w:r>
      <w:r w:rsidRPr="006B164C" w:rsidR="00E04B5B">
        <w:t xml:space="preserve"> </w:t>
      </w:r>
      <w:r w:rsidRPr="006B164C" w:rsidR="0022313B">
        <w:t>during</w:t>
      </w:r>
      <w:r w:rsidRPr="006B164C" w:rsidR="00E04B5B">
        <w:t xml:space="preserve"> </w:t>
      </w:r>
      <w:r w:rsidRPr="006B164C" w:rsidR="0022313B">
        <w:t>evidence</w:t>
      </w:r>
      <w:r w:rsidRPr="006B164C" w:rsidR="00E04B5B">
        <w:t xml:space="preserve"> </w:t>
      </w:r>
      <w:r w:rsidRPr="006B164C" w:rsidR="0022313B">
        <w:t>sessions</w:t>
      </w:r>
      <w:r w:rsidRPr="006B164C" w:rsidR="00E04B5B">
        <w:t xml:space="preserve"> </w:t>
      </w:r>
      <w:r w:rsidRPr="006B164C" w:rsidR="0022313B">
        <w:t>and</w:t>
      </w:r>
      <w:r w:rsidRPr="006B164C" w:rsidR="00E04B5B">
        <w:t xml:space="preserve"> </w:t>
      </w:r>
      <w:r w:rsidRPr="006B164C" w:rsidR="0022313B">
        <w:t>so</w:t>
      </w:r>
      <w:r w:rsidRPr="006B164C" w:rsidR="00E04B5B">
        <w:t xml:space="preserve"> </w:t>
      </w:r>
      <w:r w:rsidRPr="006B164C" w:rsidR="0022313B">
        <w:t>on</w:t>
      </w:r>
      <w:r w:rsidRPr="006B164C">
        <w:t>,</w:t>
      </w:r>
      <w:r w:rsidRPr="006B164C" w:rsidR="00E04B5B">
        <w:t xml:space="preserve"> </w:t>
      </w:r>
      <w:r w:rsidRPr="006B164C">
        <w:t>so</w:t>
      </w:r>
      <w:r w:rsidRPr="006B164C" w:rsidR="00E04B5B">
        <w:t xml:space="preserve"> </w:t>
      </w:r>
      <w:r w:rsidRPr="006B164C">
        <w:t>it</w:t>
      </w:r>
      <w:r w:rsidRPr="006B164C" w:rsidR="00E04B5B">
        <w:t xml:space="preserve"> </w:t>
      </w:r>
      <w:r w:rsidRPr="006B164C">
        <w:t>is</w:t>
      </w:r>
      <w:r w:rsidRPr="006B164C" w:rsidR="00E04B5B">
        <w:t xml:space="preserve"> </w:t>
      </w:r>
      <w:r w:rsidRPr="006B164C">
        <w:t>more</w:t>
      </w:r>
      <w:r w:rsidRPr="006B164C" w:rsidR="00E04B5B">
        <w:t xml:space="preserve"> </w:t>
      </w:r>
      <w:r w:rsidRPr="006B164C">
        <w:t>fulfilling</w:t>
      </w:r>
      <w:r w:rsidRPr="006B164C" w:rsidR="00E04B5B">
        <w:t xml:space="preserve"> </w:t>
      </w:r>
      <w:r w:rsidRPr="006B164C">
        <w:t>for</w:t>
      </w:r>
      <w:r w:rsidRPr="006B164C" w:rsidR="00E04B5B">
        <w:t xml:space="preserve"> </w:t>
      </w:r>
      <w:r w:rsidRPr="006B164C">
        <w:t>them.</w:t>
      </w:r>
    </w:p>
    <w:p w:rsidR="008D32D1" w:rsidRPr="006B164C" w:rsidP="008D32D1">
      <w:pPr>
        <w:pStyle w:val="Answer"/>
      </w:pPr>
      <w:r w:rsidRPr="006B164C">
        <w:t>In</w:t>
      </w:r>
      <w:r w:rsidRPr="006B164C" w:rsidR="00E04B5B">
        <w:t xml:space="preserve"> </w:t>
      </w:r>
      <w:r w:rsidRPr="006B164C" w:rsidR="00C81BB3">
        <w:t>any</w:t>
      </w:r>
      <w:r w:rsidRPr="006B164C" w:rsidR="00E04B5B">
        <w:t xml:space="preserve"> </w:t>
      </w:r>
      <w:r w:rsidRPr="006B164C" w:rsidR="00C81BB3">
        <w:t>committee</w:t>
      </w:r>
      <w:r w:rsidRPr="006B164C" w:rsidR="00E04B5B">
        <w:t xml:space="preserve"> </w:t>
      </w:r>
      <w:r w:rsidRPr="006B164C" w:rsidR="00C81BB3">
        <w:t>system</w:t>
      </w:r>
      <w:r w:rsidRPr="006B164C" w:rsidR="00E04B5B">
        <w:t xml:space="preserve"> </w:t>
      </w:r>
      <w:r w:rsidRPr="006B164C" w:rsidR="00C81BB3">
        <w:t>that</w:t>
      </w:r>
      <w:r w:rsidRPr="006B164C" w:rsidR="00E04B5B">
        <w:t xml:space="preserve"> </w:t>
      </w:r>
      <w:r w:rsidRPr="006B164C" w:rsidR="00C81BB3">
        <w:t>is</w:t>
      </w:r>
      <w:r w:rsidRPr="006B164C" w:rsidR="00E04B5B">
        <w:t xml:space="preserve"> </w:t>
      </w:r>
      <w:r w:rsidRPr="006B164C" w:rsidR="00C81BB3">
        <w:t>designed</w:t>
      </w:r>
      <w:r w:rsidRPr="006B164C" w:rsidR="00E04B5B">
        <w:t xml:space="preserve"> </w:t>
      </w:r>
      <w:r w:rsidRPr="006B164C" w:rsidR="00C81BB3">
        <w:t>going</w:t>
      </w:r>
      <w:r w:rsidRPr="006B164C" w:rsidR="00E04B5B">
        <w:t xml:space="preserve"> </w:t>
      </w:r>
      <w:r w:rsidRPr="006B164C" w:rsidR="00C81BB3">
        <w:t>forward</w:t>
      </w:r>
      <w:r w:rsidRPr="006B164C">
        <w:t>,</w:t>
      </w:r>
      <w:r w:rsidRPr="006B164C" w:rsidR="00E04B5B">
        <w:t xml:space="preserve"> </w:t>
      </w:r>
      <w:r w:rsidRPr="006B164C">
        <w:t>it</w:t>
      </w:r>
      <w:r w:rsidRPr="006B164C" w:rsidR="00E04B5B">
        <w:t xml:space="preserve"> </w:t>
      </w:r>
      <w:r w:rsidRPr="006B164C">
        <w:t>is</w:t>
      </w:r>
      <w:r w:rsidRPr="006B164C" w:rsidR="00E04B5B">
        <w:t xml:space="preserve"> </w:t>
      </w:r>
      <w:r w:rsidRPr="006B164C">
        <w:t>really</w:t>
      </w:r>
      <w:r w:rsidRPr="006B164C" w:rsidR="00E04B5B">
        <w:t xml:space="preserve"> </w:t>
      </w:r>
      <w:r w:rsidRPr="006B164C">
        <w:t>important</w:t>
      </w:r>
      <w:r w:rsidRPr="006B164C" w:rsidR="00E04B5B">
        <w:t xml:space="preserve"> </w:t>
      </w:r>
      <w:r w:rsidRPr="006B164C">
        <w:t>that</w:t>
      </w:r>
      <w:r w:rsidRPr="006B164C" w:rsidR="00E04B5B">
        <w:t xml:space="preserve"> </w:t>
      </w:r>
      <w:r w:rsidRPr="006B164C">
        <w:t>the</w:t>
      </w:r>
      <w:r w:rsidRPr="006B164C" w:rsidR="00E04B5B">
        <w:t xml:space="preserve"> </w:t>
      </w:r>
      <w:r w:rsidRPr="006B164C">
        <w:t>chair</w:t>
      </w:r>
      <w:r w:rsidRPr="006B164C" w:rsidR="00E04B5B">
        <w:t xml:space="preserve"> </w:t>
      </w:r>
      <w:r w:rsidRPr="006B164C">
        <w:t>of</w:t>
      </w:r>
      <w:r w:rsidRPr="006B164C" w:rsidR="00E04B5B">
        <w:t xml:space="preserve"> </w:t>
      </w:r>
      <w:r w:rsidRPr="006B164C">
        <w:t>the</w:t>
      </w:r>
      <w:r w:rsidRPr="006B164C" w:rsidR="00E04B5B">
        <w:t xml:space="preserve"> </w:t>
      </w:r>
      <w:r w:rsidRPr="006B164C">
        <w:t>committee</w:t>
      </w:r>
      <w:r w:rsidRPr="006B164C" w:rsidR="00E04B5B">
        <w:t xml:space="preserve"> </w:t>
      </w:r>
      <w:r w:rsidRPr="006B164C">
        <w:t>is</w:t>
      </w:r>
      <w:r w:rsidRPr="006B164C" w:rsidR="00E04B5B">
        <w:t xml:space="preserve"> </w:t>
      </w:r>
      <w:r w:rsidRPr="006B164C">
        <w:t>elected</w:t>
      </w:r>
      <w:r w:rsidRPr="006B164C" w:rsidR="00C81BB3">
        <w:t>,</w:t>
      </w:r>
      <w:r w:rsidRPr="006B164C" w:rsidR="00E04B5B">
        <w:t xml:space="preserve"> </w:t>
      </w:r>
      <w:r w:rsidRPr="006B164C">
        <w:t>in</w:t>
      </w:r>
      <w:r w:rsidRPr="006B164C" w:rsidR="00E04B5B">
        <w:t xml:space="preserve"> </w:t>
      </w:r>
      <w:r w:rsidRPr="006B164C">
        <w:t>line</w:t>
      </w:r>
      <w:r w:rsidRPr="006B164C" w:rsidR="00E04B5B">
        <w:t xml:space="preserve"> </w:t>
      </w:r>
      <w:r w:rsidRPr="006B164C">
        <w:t>with</w:t>
      </w:r>
      <w:r w:rsidRPr="006B164C" w:rsidR="00E04B5B">
        <w:t xml:space="preserve"> </w:t>
      </w:r>
      <w:r w:rsidRPr="006B164C">
        <w:t>best</w:t>
      </w:r>
      <w:r w:rsidRPr="006B164C" w:rsidR="00E04B5B">
        <w:t xml:space="preserve"> </w:t>
      </w:r>
      <w:r w:rsidRPr="006B164C">
        <w:t>practice</w:t>
      </w:r>
      <w:r w:rsidRPr="006B164C" w:rsidR="00E04B5B">
        <w:t xml:space="preserve"> </w:t>
      </w:r>
      <w:r w:rsidRPr="006B164C" w:rsidR="00C81BB3">
        <w:t>across</w:t>
      </w:r>
      <w:r w:rsidRPr="006B164C" w:rsidR="00E04B5B">
        <w:t xml:space="preserve"> </w:t>
      </w:r>
      <w:r w:rsidRPr="006B164C" w:rsidR="00C81BB3">
        <w:t>the</w:t>
      </w:r>
      <w:r w:rsidRPr="006B164C" w:rsidR="00E04B5B">
        <w:t xml:space="preserve"> </w:t>
      </w:r>
      <w:r w:rsidRPr="006B164C" w:rsidR="00C81BB3">
        <w:t>rest</w:t>
      </w:r>
      <w:r w:rsidRPr="006B164C" w:rsidR="00E04B5B">
        <w:t xml:space="preserve"> </w:t>
      </w:r>
      <w:r w:rsidRPr="006B164C" w:rsidR="00C81BB3">
        <w:t>of</w:t>
      </w:r>
      <w:r w:rsidRPr="006B164C" w:rsidR="00E04B5B">
        <w:t xml:space="preserve"> </w:t>
      </w:r>
      <w:r w:rsidRPr="006B164C" w:rsidR="00C81BB3">
        <w:t>the</w:t>
      </w:r>
      <w:r w:rsidRPr="006B164C" w:rsidR="00E04B5B">
        <w:t xml:space="preserve"> </w:t>
      </w:r>
      <w:r w:rsidRPr="006B164C" w:rsidR="00C81BB3">
        <w:t>committee</w:t>
      </w:r>
      <w:r w:rsidRPr="006B164C" w:rsidR="00E04B5B">
        <w:t xml:space="preserve"> </w:t>
      </w:r>
      <w:r w:rsidRPr="006B164C" w:rsidR="00C81BB3">
        <w:t>system</w:t>
      </w:r>
      <w:r w:rsidRPr="006B164C">
        <w:t>.</w:t>
      </w:r>
    </w:p>
    <w:p w:rsidR="00C81BB3" w:rsidRPr="006B164C" w:rsidP="008D32D1">
      <w:pPr>
        <w:pStyle w:val="Question"/>
      </w:pPr>
      <w:sdt>
        <w:sdtPr>
          <w:alias w:val="Member"/>
          <w:tag w:val="&lt;Member mnisId='411' dodsId='25297'&gt;"/>
          <w:id w:val="949360170"/>
          <w:placeholder>
            <w:docPart w:val="DefaultPlaceholder_1082065158"/>
          </w:placeholder>
          <w:richText/>
        </w:sdtPr>
        <w:sdtContent>
          <w:r w:rsidRPr="006B164C" w:rsidR="008D32D1">
            <w:rPr>
              <w:b/>
            </w:rPr>
            <w:t>Mr</w:t>
          </w:r>
          <w:r w:rsidRPr="006B164C" w:rsidR="00E04B5B">
            <w:rPr>
              <w:b/>
            </w:rPr>
            <w:t xml:space="preserve"> </w:t>
          </w:r>
          <w:r w:rsidRPr="006B164C" w:rsidR="005E3F08">
            <w:rPr>
              <w:b/>
            </w:rPr>
            <w:t>Sheerman:</w:t>
          </w:r>
        </w:sdtContent>
      </w:sdt>
      <w:r w:rsidRPr="006B164C" w:rsidR="00E04B5B">
        <w:t xml:space="preserve"> </w:t>
      </w:r>
      <w:r w:rsidRPr="006B164C" w:rsidR="008D32D1">
        <w:t>You</w:t>
      </w:r>
      <w:r w:rsidRPr="006B164C" w:rsidR="00E04B5B">
        <w:t xml:space="preserve"> </w:t>
      </w:r>
      <w:r w:rsidRPr="006B164C" w:rsidR="008D32D1">
        <w:t>are</w:t>
      </w:r>
      <w:r w:rsidRPr="006B164C" w:rsidR="00E04B5B">
        <w:t xml:space="preserve"> </w:t>
      </w:r>
      <w:r w:rsidRPr="006B164C" w:rsidR="008D32D1">
        <w:t>spot</w:t>
      </w:r>
      <w:r w:rsidRPr="006B164C" w:rsidR="00E04B5B">
        <w:t xml:space="preserve"> </w:t>
      </w:r>
      <w:r w:rsidRPr="006B164C" w:rsidR="00FE377F">
        <w:t>on.</w:t>
      </w:r>
      <w:r w:rsidRPr="006B164C" w:rsidR="00E04B5B">
        <w:t xml:space="preserve"> </w:t>
      </w:r>
      <w:r w:rsidRPr="006B164C">
        <w:t>I</w:t>
      </w:r>
      <w:r w:rsidRPr="006B164C" w:rsidR="00E04B5B">
        <w:t xml:space="preserve"> </w:t>
      </w:r>
      <w:r w:rsidRPr="006B164C">
        <w:t>chaired</w:t>
      </w:r>
      <w:r w:rsidRPr="006B164C" w:rsidR="00E04B5B">
        <w:t xml:space="preserve"> </w:t>
      </w:r>
      <w:r w:rsidRPr="006B164C">
        <w:t>the</w:t>
      </w:r>
      <w:r w:rsidRPr="006B164C" w:rsidR="00E04B5B">
        <w:t xml:space="preserve"> </w:t>
      </w:r>
      <w:r w:rsidRPr="006B164C">
        <w:t>Education</w:t>
      </w:r>
      <w:r w:rsidRPr="006B164C" w:rsidR="00E04B5B">
        <w:t xml:space="preserve"> </w:t>
      </w:r>
      <w:r w:rsidRPr="006B164C" w:rsidR="00497200">
        <w:t>Select Committee</w:t>
      </w:r>
      <w:r w:rsidRPr="006B164C" w:rsidR="00E04B5B">
        <w:t xml:space="preserve"> </w:t>
      </w:r>
      <w:r w:rsidRPr="006B164C">
        <w:t>for</w:t>
      </w:r>
      <w:r w:rsidRPr="006B164C" w:rsidR="00E04B5B">
        <w:t xml:space="preserve"> </w:t>
      </w:r>
      <w:r w:rsidRPr="006B164C">
        <w:t>10</w:t>
      </w:r>
      <w:r w:rsidRPr="006B164C" w:rsidR="00E04B5B">
        <w:t xml:space="preserve"> </w:t>
      </w:r>
      <w:r w:rsidRPr="006B164C">
        <w:t>years,</w:t>
      </w:r>
      <w:r w:rsidRPr="006B164C" w:rsidR="00E04B5B">
        <w:t xml:space="preserve"> </w:t>
      </w:r>
      <w:r w:rsidRPr="006B164C">
        <w:t>and</w:t>
      </w:r>
      <w:r w:rsidRPr="006B164C" w:rsidR="00E04B5B">
        <w:t xml:space="preserve"> </w:t>
      </w:r>
      <w:r w:rsidRPr="006B164C">
        <w:t>you</w:t>
      </w:r>
      <w:r w:rsidRPr="006B164C" w:rsidR="00E04B5B">
        <w:t xml:space="preserve"> </w:t>
      </w:r>
      <w:r w:rsidRPr="006B164C" w:rsidR="00AB770A">
        <w:t xml:space="preserve">are </w:t>
      </w:r>
      <w:r w:rsidRPr="006B164C">
        <w:t>right:</w:t>
      </w:r>
      <w:r w:rsidRPr="006B164C" w:rsidR="00E04B5B">
        <w:t xml:space="preserve"> </w:t>
      </w:r>
      <w:r w:rsidRPr="006B164C">
        <w:t>t</w:t>
      </w:r>
      <w:r w:rsidRPr="006B164C" w:rsidR="00FE377F">
        <w:t>he</w:t>
      </w:r>
      <w:r w:rsidRPr="006B164C" w:rsidR="00E04B5B">
        <w:t xml:space="preserve"> </w:t>
      </w:r>
      <w:r w:rsidRPr="006B164C" w:rsidR="00FE377F">
        <w:t>narrowness</w:t>
      </w:r>
      <w:r w:rsidRPr="006B164C" w:rsidR="00E04B5B">
        <w:t xml:space="preserve"> </w:t>
      </w:r>
      <w:r w:rsidRPr="006B164C" w:rsidR="00FE377F">
        <w:t>of</w:t>
      </w:r>
      <w:r w:rsidRPr="006B164C" w:rsidR="00E04B5B">
        <w:t xml:space="preserve"> </w:t>
      </w:r>
      <w:r w:rsidRPr="006B164C" w:rsidR="00FE377F">
        <w:t>focus</w:t>
      </w:r>
      <w:r w:rsidRPr="006B164C" w:rsidR="00E04B5B">
        <w:t xml:space="preserve"> </w:t>
      </w:r>
      <w:r w:rsidRPr="006B164C">
        <w:t>was</w:t>
      </w:r>
      <w:r w:rsidRPr="006B164C" w:rsidR="00E04B5B">
        <w:t xml:space="preserve"> </w:t>
      </w:r>
      <w:r w:rsidRPr="006B164C">
        <w:t>because</w:t>
      </w:r>
      <w:r w:rsidRPr="006B164C" w:rsidR="00E04B5B">
        <w:t xml:space="preserve"> </w:t>
      </w:r>
      <w:r w:rsidRPr="006B164C">
        <w:t>we</w:t>
      </w:r>
      <w:r w:rsidRPr="006B164C" w:rsidR="00E04B5B">
        <w:t xml:space="preserve"> </w:t>
      </w:r>
      <w:r w:rsidRPr="006B164C">
        <w:t>knew</w:t>
      </w:r>
      <w:r w:rsidRPr="006B164C" w:rsidR="00E04B5B">
        <w:t xml:space="preserve"> </w:t>
      </w:r>
      <w:r w:rsidRPr="006B164C">
        <w:t>the</w:t>
      </w:r>
      <w:r w:rsidRPr="006B164C" w:rsidR="00E04B5B">
        <w:t xml:space="preserve"> </w:t>
      </w:r>
      <w:r w:rsidRPr="006B164C">
        <w:t>model</w:t>
      </w:r>
      <w:r w:rsidRPr="006B164C" w:rsidR="00FE377F">
        <w:t>.</w:t>
      </w:r>
      <w:r w:rsidRPr="006B164C" w:rsidR="00E04B5B">
        <w:t xml:space="preserve"> </w:t>
      </w:r>
      <w:r w:rsidRPr="006B164C">
        <w:t>It</w:t>
      </w:r>
      <w:r w:rsidRPr="006B164C" w:rsidR="00E04B5B">
        <w:t xml:space="preserve"> </w:t>
      </w:r>
      <w:r w:rsidRPr="006B164C">
        <w:t>is</w:t>
      </w:r>
      <w:r w:rsidRPr="006B164C" w:rsidR="00E04B5B">
        <w:t xml:space="preserve"> </w:t>
      </w:r>
      <w:r w:rsidRPr="006B164C">
        <w:t>a</w:t>
      </w:r>
      <w:r w:rsidRPr="006B164C" w:rsidR="00E04B5B">
        <w:t xml:space="preserve"> </w:t>
      </w:r>
      <w:r w:rsidRPr="006B164C">
        <w:t>good</w:t>
      </w:r>
      <w:r w:rsidRPr="006B164C" w:rsidR="00E04B5B">
        <w:t xml:space="preserve"> </w:t>
      </w:r>
      <w:r w:rsidRPr="006B164C">
        <w:t>model</w:t>
      </w:r>
      <w:r w:rsidRPr="006B164C" w:rsidR="00E04B5B">
        <w:t xml:space="preserve"> </w:t>
      </w:r>
      <w:r w:rsidRPr="006B164C">
        <w:t>but</w:t>
      </w:r>
      <w:r w:rsidRPr="006B164C" w:rsidR="00E04B5B">
        <w:t xml:space="preserve"> </w:t>
      </w:r>
      <w:r w:rsidRPr="006B164C">
        <w:t>it</w:t>
      </w:r>
      <w:r w:rsidRPr="006B164C" w:rsidR="00E04B5B">
        <w:t xml:space="preserve"> </w:t>
      </w:r>
      <w:r w:rsidRPr="006B164C">
        <w:t>is</w:t>
      </w:r>
      <w:r w:rsidRPr="006B164C" w:rsidR="00E04B5B">
        <w:t xml:space="preserve"> </w:t>
      </w:r>
      <w:r w:rsidRPr="006B164C">
        <w:t>appropriate</w:t>
      </w:r>
      <w:r w:rsidRPr="006B164C" w:rsidR="00E04B5B">
        <w:t xml:space="preserve"> </w:t>
      </w:r>
      <w:r w:rsidRPr="006B164C">
        <w:t>for</w:t>
      </w:r>
      <w:r w:rsidRPr="006B164C" w:rsidR="00E04B5B">
        <w:t xml:space="preserve"> </w:t>
      </w:r>
      <w:r w:rsidRPr="006B164C">
        <w:t>what</w:t>
      </w:r>
      <w:r w:rsidRPr="006B164C" w:rsidR="00E04B5B">
        <w:t xml:space="preserve"> </w:t>
      </w:r>
      <w:r w:rsidRPr="006B164C">
        <w:t>it</w:t>
      </w:r>
      <w:r w:rsidRPr="006B164C" w:rsidR="00E04B5B">
        <w:t xml:space="preserve"> </w:t>
      </w:r>
      <w:r w:rsidRPr="006B164C">
        <w:t>does</w:t>
      </w:r>
      <w:r w:rsidRPr="006B164C" w:rsidR="00E04B5B">
        <w:t xml:space="preserve"> </w:t>
      </w:r>
      <w:r w:rsidRPr="006B164C">
        <w:t>in</w:t>
      </w:r>
      <w:r w:rsidRPr="006B164C" w:rsidR="00E04B5B">
        <w:t xml:space="preserve"> </w:t>
      </w:r>
      <w:r w:rsidRPr="006B164C">
        <w:t>terms</w:t>
      </w:r>
      <w:r w:rsidRPr="006B164C" w:rsidR="00E04B5B">
        <w:t xml:space="preserve"> </w:t>
      </w:r>
      <w:r w:rsidRPr="006B164C">
        <w:t>of</w:t>
      </w:r>
      <w:r w:rsidRPr="006B164C" w:rsidR="00E04B5B">
        <w:t xml:space="preserve"> </w:t>
      </w:r>
      <w:r w:rsidRPr="006B164C">
        <w:t>following</w:t>
      </w:r>
      <w:r w:rsidRPr="006B164C" w:rsidR="00E04B5B">
        <w:t xml:space="preserve"> </w:t>
      </w:r>
      <w:r w:rsidRPr="006B164C">
        <w:t>a</w:t>
      </w:r>
      <w:r w:rsidRPr="006B164C" w:rsidR="00E04B5B">
        <w:t xml:space="preserve"> </w:t>
      </w:r>
      <w:r w:rsidRPr="006B164C">
        <w:t>particular</w:t>
      </w:r>
      <w:r w:rsidRPr="006B164C" w:rsidR="00E04B5B">
        <w:t xml:space="preserve"> </w:t>
      </w:r>
      <w:r w:rsidRPr="006B164C" w:rsidR="00AB770A">
        <w:t xml:space="preserve">Department </w:t>
      </w:r>
      <w:r w:rsidRPr="006B164C">
        <w:t>of</w:t>
      </w:r>
      <w:r w:rsidRPr="006B164C" w:rsidR="00E04B5B">
        <w:t xml:space="preserve"> </w:t>
      </w:r>
      <w:r w:rsidRPr="006B164C" w:rsidR="00AB770A">
        <w:t>State</w:t>
      </w:r>
      <w:r w:rsidRPr="006B164C">
        <w:t>.</w:t>
      </w:r>
      <w:r w:rsidRPr="006B164C" w:rsidR="00E04B5B">
        <w:t xml:space="preserve"> </w:t>
      </w:r>
      <w:r w:rsidRPr="006B164C">
        <w:t>It</w:t>
      </w:r>
      <w:r w:rsidRPr="006B164C" w:rsidR="00E04B5B">
        <w:t xml:space="preserve"> </w:t>
      </w:r>
      <w:r w:rsidRPr="006B164C">
        <w:t>is</w:t>
      </w:r>
      <w:r w:rsidRPr="006B164C" w:rsidR="00E04B5B">
        <w:t xml:space="preserve"> </w:t>
      </w:r>
      <w:r w:rsidRPr="006B164C">
        <w:t>a</w:t>
      </w:r>
      <w:r w:rsidRPr="006B164C" w:rsidR="00E04B5B">
        <w:t xml:space="preserve"> </w:t>
      </w:r>
      <w:r w:rsidRPr="006B164C">
        <w:t>comfortable</w:t>
      </w:r>
      <w:r w:rsidRPr="006B164C" w:rsidR="00E04B5B">
        <w:t xml:space="preserve"> </w:t>
      </w:r>
      <w:r w:rsidRPr="006B164C">
        <w:t>relationship.</w:t>
      </w:r>
      <w:r w:rsidRPr="006B164C" w:rsidR="00E04B5B">
        <w:t xml:space="preserve"> </w:t>
      </w:r>
      <w:r w:rsidRPr="006B164C">
        <w:t>We</w:t>
      </w:r>
      <w:r w:rsidRPr="006B164C" w:rsidR="00E04B5B">
        <w:t xml:space="preserve"> </w:t>
      </w:r>
      <w:r w:rsidRPr="006B164C">
        <w:t>get</w:t>
      </w:r>
      <w:r w:rsidRPr="006B164C" w:rsidR="00E04B5B">
        <w:t xml:space="preserve"> </w:t>
      </w:r>
      <w:r w:rsidRPr="006B164C">
        <w:t>much</w:t>
      </w:r>
      <w:r w:rsidRPr="006B164C" w:rsidR="00E04B5B">
        <w:t xml:space="preserve"> </w:t>
      </w:r>
      <w:r w:rsidRPr="006B164C">
        <w:t>less</w:t>
      </w:r>
      <w:r w:rsidRPr="006B164C" w:rsidR="00E04B5B">
        <w:t xml:space="preserve"> </w:t>
      </w:r>
      <w:r w:rsidRPr="006B164C">
        <w:t>comfortable</w:t>
      </w:r>
      <w:r w:rsidRPr="006B164C" w:rsidR="00E04B5B">
        <w:t xml:space="preserve"> </w:t>
      </w:r>
      <w:r w:rsidRPr="006B164C">
        <w:t>when</w:t>
      </w:r>
      <w:r w:rsidRPr="006B164C" w:rsidR="00E04B5B">
        <w:t xml:space="preserve"> </w:t>
      </w:r>
      <w:r w:rsidRPr="006B164C">
        <w:t>we</w:t>
      </w:r>
      <w:r w:rsidRPr="006B164C" w:rsidR="00E04B5B">
        <w:t xml:space="preserve"> </w:t>
      </w:r>
      <w:r w:rsidRPr="006B164C">
        <w:t>have</w:t>
      </w:r>
      <w:r w:rsidRPr="006B164C" w:rsidR="00E04B5B">
        <w:t xml:space="preserve"> </w:t>
      </w:r>
      <w:r w:rsidRPr="006B164C">
        <w:t>that</w:t>
      </w:r>
      <w:r w:rsidRPr="006B164C" w:rsidR="00E04B5B">
        <w:t xml:space="preserve"> </w:t>
      </w:r>
      <w:r w:rsidRPr="006B164C">
        <w:t>broader</w:t>
      </w:r>
      <w:r w:rsidRPr="006B164C" w:rsidR="00E04B5B">
        <w:t xml:space="preserve"> </w:t>
      </w:r>
      <w:r w:rsidRPr="006B164C">
        <w:t>remit.</w:t>
      </w:r>
    </w:p>
    <w:p w:rsidR="008D32D1" w:rsidRPr="006B164C" w:rsidP="00C81BB3">
      <w:pPr>
        <w:pStyle w:val="Question"/>
        <w:numPr>
          <w:ilvl w:val="0"/>
          <w:numId w:val="0"/>
        </w:numPr>
        <w:ind w:left="794"/>
      </w:pPr>
      <w:r w:rsidRPr="006B164C">
        <w:t>Simon,</w:t>
      </w:r>
      <w:r w:rsidRPr="006B164C" w:rsidR="00E04B5B">
        <w:t xml:space="preserve"> </w:t>
      </w:r>
      <w:r w:rsidRPr="006B164C">
        <w:t>what</w:t>
      </w:r>
      <w:r w:rsidRPr="006B164C" w:rsidR="00E04B5B">
        <w:t xml:space="preserve"> </w:t>
      </w:r>
      <w:r w:rsidRPr="006B164C">
        <w:t>ways</w:t>
      </w:r>
      <w:r w:rsidRPr="006B164C" w:rsidR="00E04B5B">
        <w:t xml:space="preserve"> </w:t>
      </w:r>
      <w:r w:rsidRPr="006B164C" w:rsidR="00AB770A">
        <w:t xml:space="preserve">would there be </w:t>
      </w:r>
      <w:r w:rsidRPr="006B164C">
        <w:t>to</w:t>
      </w:r>
      <w:r w:rsidRPr="006B164C" w:rsidR="00E04B5B">
        <w:t xml:space="preserve"> </w:t>
      </w:r>
      <w:r w:rsidRPr="006B164C">
        <w:t>deal</w:t>
      </w:r>
      <w:r w:rsidRPr="006B164C" w:rsidR="00E04B5B">
        <w:t xml:space="preserve"> </w:t>
      </w:r>
      <w:r w:rsidRPr="006B164C">
        <w:t>with</w:t>
      </w:r>
      <w:r w:rsidRPr="006B164C" w:rsidR="00E04B5B">
        <w:t xml:space="preserve"> </w:t>
      </w:r>
      <w:r w:rsidRPr="006B164C">
        <w:t>that</w:t>
      </w:r>
      <w:r w:rsidRPr="006B164C" w:rsidR="00E04B5B">
        <w:t xml:space="preserve"> </w:t>
      </w:r>
      <w:r w:rsidRPr="006B164C">
        <w:t>and</w:t>
      </w:r>
      <w:r w:rsidRPr="006B164C" w:rsidR="00E04B5B">
        <w:t xml:space="preserve"> </w:t>
      </w:r>
      <w:r w:rsidRPr="006B164C">
        <w:t>to</w:t>
      </w:r>
      <w:r w:rsidRPr="006B164C" w:rsidR="00E04B5B">
        <w:t xml:space="preserve"> </w:t>
      </w:r>
      <w:r w:rsidRPr="006B164C">
        <w:t>get</w:t>
      </w:r>
      <w:r w:rsidRPr="006B164C" w:rsidR="00E04B5B">
        <w:t xml:space="preserve"> </w:t>
      </w:r>
      <w:r w:rsidRPr="006B164C">
        <w:t>focus</w:t>
      </w:r>
      <w:r w:rsidRPr="006B164C" w:rsidR="00E04B5B">
        <w:t xml:space="preserve"> </w:t>
      </w:r>
      <w:r w:rsidRPr="006B164C" w:rsidR="007B25C9">
        <w:t>i</w:t>
      </w:r>
      <w:r w:rsidRPr="006B164C">
        <w:t>f</w:t>
      </w:r>
      <w:r w:rsidRPr="006B164C" w:rsidR="00E04B5B">
        <w:t xml:space="preserve"> </w:t>
      </w:r>
      <w:r w:rsidRPr="006B164C">
        <w:t>we</w:t>
      </w:r>
      <w:r w:rsidRPr="006B164C" w:rsidR="00E04B5B">
        <w:t xml:space="preserve"> </w:t>
      </w:r>
      <w:r w:rsidRPr="006B164C">
        <w:t>had</w:t>
      </w:r>
      <w:r w:rsidRPr="006B164C" w:rsidR="00E04B5B">
        <w:t xml:space="preserve"> </w:t>
      </w:r>
      <w:r w:rsidRPr="006B164C">
        <w:t>a</w:t>
      </w:r>
      <w:r w:rsidRPr="006B164C" w:rsidR="00E04B5B">
        <w:t xml:space="preserve"> </w:t>
      </w:r>
      <w:r w:rsidRPr="006B164C">
        <w:t>different</w:t>
      </w:r>
      <w:r w:rsidRPr="006B164C" w:rsidR="00E04B5B">
        <w:t xml:space="preserve"> </w:t>
      </w:r>
      <w:r w:rsidRPr="006B164C">
        <w:t>sort</w:t>
      </w:r>
      <w:r w:rsidRPr="006B164C" w:rsidR="00E04B5B">
        <w:t xml:space="preserve"> </w:t>
      </w:r>
      <w:r w:rsidRPr="006B164C">
        <w:t>of</w:t>
      </w:r>
      <w:r w:rsidRPr="006B164C" w:rsidR="00E04B5B">
        <w:t xml:space="preserve"> </w:t>
      </w:r>
      <w:r w:rsidRPr="006B164C" w:rsidR="00AB770A">
        <w:t>European committee</w:t>
      </w:r>
      <w:r w:rsidRPr="006B164C" w:rsidR="007B25C9">
        <w:t>?</w:t>
      </w:r>
      <w:r w:rsidRPr="006B164C" w:rsidR="00E04B5B">
        <w:t xml:space="preserve"> </w:t>
      </w:r>
      <w:r w:rsidRPr="006B164C" w:rsidR="007B25C9">
        <w:t>This</w:t>
      </w:r>
      <w:r w:rsidRPr="006B164C" w:rsidR="00E04B5B">
        <w:t xml:space="preserve"> </w:t>
      </w:r>
      <w:r w:rsidRPr="006B164C" w:rsidR="007B25C9">
        <w:t>Committee</w:t>
      </w:r>
      <w:r w:rsidRPr="006B164C" w:rsidR="00E04B5B">
        <w:t xml:space="preserve"> </w:t>
      </w:r>
      <w:r w:rsidRPr="006B164C" w:rsidR="007B25C9">
        <w:t>has</w:t>
      </w:r>
      <w:r w:rsidRPr="006B164C" w:rsidR="00E04B5B">
        <w:t xml:space="preserve"> </w:t>
      </w:r>
      <w:r w:rsidRPr="006B164C" w:rsidR="007B25C9">
        <w:t>a</w:t>
      </w:r>
      <w:r w:rsidRPr="006B164C" w:rsidR="00E04B5B">
        <w:t xml:space="preserve"> </w:t>
      </w:r>
      <w:r w:rsidRPr="006B164C" w:rsidR="007B25C9">
        <w:t>focus</w:t>
      </w:r>
      <w:r w:rsidRPr="006B164C" w:rsidR="00E04B5B">
        <w:t xml:space="preserve"> </w:t>
      </w:r>
      <w:r w:rsidRPr="006B164C" w:rsidR="007B25C9">
        <w:t>for</w:t>
      </w:r>
      <w:r w:rsidRPr="006B164C" w:rsidR="00E04B5B">
        <w:t xml:space="preserve"> </w:t>
      </w:r>
      <w:r w:rsidRPr="006B164C" w:rsidR="007B25C9">
        <w:t>a</w:t>
      </w:r>
      <w:r w:rsidRPr="006B164C" w:rsidR="00E04B5B">
        <w:t xml:space="preserve"> </w:t>
      </w:r>
      <w:r w:rsidRPr="006B164C" w:rsidR="007B25C9">
        <w:t>certain</w:t>
      </w:r>
      <w:r w:rsidRPr="006B164C" w:rsidR="00E04B5B">
        <w:t xml:space="preserve"> </w:t>
      </w:r>
      <w:r w:rsidRPr="006B164C" w:rsidR="007B25C9">
        <w:t>period</w:t>
      </w:r>
      <w:r w:rsidRPr="006B164C" w:rsidR="00E04B5B">
        <w:t xml:space="preserve"> </w:t>
      </w:r>
      <w:r w:rsidRPr="006B164C" w:rsidR="007B25C9">
        <w:t>of</w:t>
      </w:r>
      <w:r w:rsidRPr="006B164C" w:rsidR="00E04B5B">
        <w:t xml:space="preserve"> </w:t>
      </w:r>
      <w:r w:rsidRPr="006B164C" w:rsidR="007B25C9">
        <w:t>time.</w:t>
      </w:r>
      <w:r w:rsidRPr="006B164C" w:rsidR="00E04B5B">
        <w:t xml:space="preserve"> </w:t>
      </w:r>
      <w:r w:rsidRPr="006B164C" w:rsidR="007B25C9">
        <w:t>W</w:t>
      </w:r>
      <w:r w:rsidRPr="006B164C" w:rsidR="00FE377F">
        <w:t>hat</w:t>
      </w:r>
      <w:r w:rsidRPr="006B164C" w:rsidR="00E04B5B">
        <w:t xml:space="preserve"> </w:t>
      </w:r>
      <w:r w:rsidRPr="006B164C" w:rsidR="00FE377F">
        <w:t>could</w:t>
      </w:r>
      <w:r w:rsidRPr="006B164C" w:rsidR="00E04B5B">
        <w:t xml:space="preserve"> </w:t>
      </w:r>
      <w:r w:rsidRPr="006B164C" w:rsidR="00FE377F">
        <w:t>be</w:t>
      </w:r>
      <w:r w:rsidRPr="006B164C" w:rsidR="00E04B5B">
        <w:t xml:space="preserve"> </w:t>
      </w:r>
      <w:r w:rsidRPr="006B164C" w:rsidR="00FE377F">
        <w:t>a</w:t>
      </w:r>
      <w:r w:rsidRPr="006B164C" w:rsidR="00E04B5B">
        <w:t xml:space="preserve"> </w:t>
      </w:r>
      <w:r w:rsidRPr="006B164C" w:rsidR="00FE377F">
        <w:t>model</w:t>
      </w:r>
      <w:r w:rsidRPr="006B164C" w:rsidR="00E04B5B">
        <w:t xml:space="preserve"> </w:t>
      </w:r>
      <w:r w:rsidRPr="006B164C" w:rsidR="00FE377F">
        <w:t>that</w:t>
      </w:r>
      <w:r w:rsidRPr="006B164C" w:rsidR="00E04B5B">
        <w:t xml:space="preserve"> </w:t>
      </w:r>
      <w:r w:rsidRPr="006B164C" w:rsidR="00FE377F">
        <w:t>would</w:t>
      </w:r>
      <w:r w:rsidRPr="006B164C" w:rsidR="00E04B5B">
        <w:t xml:space="preserve"> </w:t>
      </w:r>
      <w:r w:rsidRPr="006B164C" w:rsidR="00FE377F">
        <w:t>work</w:t>
      </w:r>
      <w:r w:rsidRPr="006B164C" w:rsidR="00E04B5B">
        <w:t xml:space="preserve"> </w:t>
      </w:r>
      <w:r w:rsidRPr="006B164C" w:rsidR="007B25C9">
        <w:t>in</w:t>
      </w:r>
      <w:r w:rsidRPr="006B164C" w:rsidR="00E04B5B">
        <w:t xml:space="preserve"> </w:t>
      </w:r>
      <w:r w:rsidRPr="006B164C" w:rsidR="007B25C9">
        <w:t>freeing</w:t>
      </w:r>
      <w:r w:rsidRPr="006B164C" w:rsidR="00E04B5B">
        <w:t xml:space="preserve"> </w:t>
      </w:r>
      <w:r w:rsidRPr="006B164C" w:rsidR="007B25C9">
        <w:t>ourselves</w:t>
      </w:r>
      <w:r w:rsidRPr="006B164C" w:rsidR="00E04B5B">
        <w:t xml:space="preserve"> </w:t>
      </w:r>
      <w:r w:rsidRPr="006B164C" w:rsidR="007B25C9">
        <w:t>of</w:t>
      </w:r>
      <w:r w:rsidRPr="006B164C" w:rsidR="00E04B5B">
        <w:t xml:space="preserve"> </w:t>
      </w:r>
      <w:r w:rsidRPr="006B164C" w:rsidR="007B25C9">
        <w:t>being</w:t>
      </w:r>
      <w:r w:rsidRPr="006B164C" w:rsidR="00E04B5B">
        <w:t xml:space="preserve"> </w:t>
      </w:r>
      <w:r w:rsidRPr="006B164C" w:rsidR="007B25C9">
        <w:t>obsessed</w:t>
      </w:r>
      <w:r w:rsidRPr="006B164C" w:rsidR="00E04B5B">
        <w:t xml:space="preserve"> </w:t>
      </w:r>
      <w:r w:rsidRPr="006B164C" w:rsidR="007B25C9">
        <w:t>with</w:t>
      </w:r>
      <w:r w:rsidRPr="006B164C" w:rsidR="00E04B5B">
        <w:t xml:space="preserve"> </w:t>
      </w:r>
      <w:r w:rsidRPr="006B164C" w:rsidR="007B25C9">
        <w:t>only</w:t>
      </w:r>
      <w:r w:rsidRPr="006B164C" w:rsidR="00E04B5B">
        <w:t xml:space="preserve"> </w:t>
      </w:r>
      <w:r w:rsidRPr="006B164C" w:rsidR="007B25C9">
        <w:t>one</w:t>
      </w:r>
      <w:r w:rsidRPr="006B164C" w:rsidR="00E04B5B">
        <w:t xml:space="preserve"> </w:t>
      </w:r>
      <w:r w:rsidRPr="006B164C" w:rsidR="006E20F9">
        <w:t>Department</w:t>
      </w:r>
      <w:r w:rsidRPr="006B164C" w:rsidR="007B25C9">
        <w:t>?</w:t>
      </w:r>
    </w:p>
    <w:p w:rsidR="00810EF9" w:rsidRPr="006B164C" w:rsidP="00FE377F">
      <w:pPr>
        <w:pStyle w:val="Answer"/>
      </w:pPr>
      <w:sdt>
        <w:sdtPr>
          <w:alias w:val="Witness"/>
          <w:id w:val="-1465272950"/>
          <w:placeholder>
            <w:docPart w:val="DefaultPlaceholder_1082065158"/>
          </w:placeholder>
          <w:richText/>
        </w:sdtPr>
        <w:sdtContent>
          <w:r w:rsidRPr="006B164C" w:rsidR="001D1A00">
            <w:rPr>
              <w:b/>
              <w:i/>
            </w:rPr>
            <w:t>Professor</w:t>
          </w:r>
          <w:r w:rsidRPr="006B164C" w:rsidR="00E04B5B">
            <w:rPr>
              <w:b/>
              <w:i/>
            </w:rPr>
            <w:t xml:space="preserve"> </w:t>
          </w:r>
          <w:r w:rsidRPr="006B164C" w:rsidR="001D1A00">
            <w:rPr>
              <w:b/>
              <w:i/>
            </w:rPr>
            <w:t>Usherwood:</w:t>
          </w:r>
        </w:sdtContent>
      </w:sdt>
      <w:r w:rsidRPr="006B164C" w:rsidR="00E04B5B">
        <w:t xml:space="preserve"> </w:t>
      </w:r>
      <w:r w:rsidRPr="006B164C" w:rsidR="00FE377F">
        <w:t>That</w:t>
      </w:r>
      <w:r w:rsidRPr="006B164C" w:rsidR="00E04B5B">
        <w:t xml:space="preserve"> </w:t>
      </w:r>
      <w:r w:rsidRPr="006B164C" w:rsidR="00FE377F">
        <w:t>is</w:t>
      </w:r>
      <w:r w:rsidRPr="006B164C" w:rsidR="00E04B5B">
        <w:t xml:space="preserve"> </w:t>
      </w:r>
      <w:r w:rsidRPr="006B164C" w:rsidR="00FE377F">
        <w:t>going</w:t>
      </w:r>
      <w:r w:rsidRPr="006B164C" w:rsidR="00E04B5B">
        <w:t xml:space="preserve"> </w:t>
      </w:r>
      <w:r w:rsidRPr="006B164C" w:rsidR="00FE377F">
        <w:t>to</w:t>
      </w:r>
      <w:r w:rsidRPr="006B164C" w:rsidR="00E04B5B">
        <w:t xml:space="preserve"> </w:t>
      </w:r>
      <w:r w:rsidRPr="006B164C" w:rsidR="00FE377F">
        <w:t>be</w:t>
      </w:r>
      <w:r w:rsidRPr="006B164C" w:rsidR="00E04B5B">
        <w:t xml:space="preserve"> </w:t>
      </w:r>
      <w:r w:rsidRPr="006B164C" w:rsidR="00FE377F">
        <w:t>a</w:t>
      </w:r>
      <w:r w:rsidRPr="006B164C" w:rsidR="00E04B5B">
        <w:t xml:space="preserve"> </w:t>
      </w:r>
      <w:r w:rsidRPr="006B164C" w:rsidR="00FE377F">
        <w:t>real</w:t>
      </w:r>
      <w:r w:rsidRPr="006B164C" w:rsidR="00E04B5B">
        <w:t xml:space="preserve"> </w:t>
      </w:r>
      <w:r w:rsidRPr="006B164C" w:rsidR="00FE377F">
        <w:t>challenge</w:t>
      </w:r>
      <w:r w:rsidRPr="006B164C" w:rsidR="00E04B5B">
        <w:t xml:space="preserve"> </w:t>
      </w:r>
      <w:r w:rsidRPr="006B164C" w:rsidR="007B25C9">
        <w:t>at</w:t>
      </w:r>
      <w:r w:rsidRPr="006B164C" w:rsidR="00E04B5B">
        <w:t xml:space="preserve"> </w:t>
      </w:r>
      <w:r w:rsidRPr="006B164C" w:rsidR="007B25C9">
        <w:t>the</w:t>
      </w:r>
      <w:r w:rsidRPr="006B164C" w:rsidR="00E04B5B">
        <w:t xml:space="preserve"> </w:t>
      </w:r>
      <w:r w:rsidRPr="006B164C" w:rsidR="007B25C9">
        <w:t>end</w:t>
      </w:r>
      <w:r w:rsidRPr="006B164C" w:rsidR="00E04B5B">
        <w:t xml:space="preserve"> </w:t>
      </w:r>
      <w:r w:rsidRPr="006B164C" w:rsidR="007B25C9">
        <w:t>of</w:t>
      </w:r>
      <w:r w:rsidRPr="006B164C" w:rsidR="00E04B5B">
        <w:t xml:space="preserve"> </w:t>
      </w:r>
      <w:r w:rsidRPr="006B164C" w:rsidR="007B25C9">
        <w:t>this</w:t>
      </w:r>
      <w:r w:rsidRPr="006B164C" w:rsidR="00E04B5B">
        <w:t xml:space="preserve"> </w:t>
      </w:r>
      <w:r w:rsidRPr="006B164C" w:rsidR="007B25C9">
        <w:t>year</w:t>
      </w:r>
      <w:r w:rsidRPr="006B164C" w:rsidR="00AB770A">
        <w:t>,</w:t>
      </w:r>
      <w:r w:rsidRPr="006B164C" w:rsidR="00E04B5B">
        <w:t xml:space="preserve"> </w:t>
      </w:r>
      <w:r w:rsidRPr="006B164C" w:rsidR="00FE377F">
        <w:t>because</w:t>
      </w:r>
      <w:r w:rsidRPr="006B164C" w:rsidR="00E04B5B">
        <w:t xml:space="preserve"> </w:t>
      </w:r>
      <w:r w:rsidRPr="006B164C" w:rsidR="00FE377F">
        <w:t>we</w:t>
      </w:r>
      <w:r w:rsidRPr="006B164C" w:rsidR="00E04B5B">
        <w:t xml:space="preserve"> </w:t>
      </w:r>
      <w:r w:rsidRPr="006B164C" w:rsidR="00FE377F">
        <w:t>lose</w:t>
      </w:r>
      <w:r w:rsidRPr="006B164C" w:rsidR="00E04B5B">
        <w:t xml:space="preserve"> </w:t>
      </w:r>
      <w:r w:rsidRPr="006B164C" w:rsidR="00FE377F">
        <w:t>a</w:t>
      </w:r>
      <w:r w:rsidRPr="006B164C" w:rsidR="00E04B5B">
        <w:t xml:space="preserve"> </w:t>
      </w:r>
      <w:r w:rsidRPr="006B164C" w:rsidR="00FE377F">
        <w:t>clear</w:t>
      </w:r>
      <w:r w:rsidRPr="006B164C" w:rsidR="00E04B5B">
        <w:t xml:space="preserve"> </w:t>
      </w:r>
      <w:r w:rsidRPr="006B164C" w:rsidR="00FE377F">
        <w:t>structure</w:t>
      </w:r>
      <w:r w:rsidRPr="006B164C" w:rsidR="00E04B5B">
        <w:t xml:space="preserve"> </w:t>
      </w:r>
      <w:r w:rsidRPr="006B164C" w:rsidR="00FE377F">
        <w:t>of</w:t>
      </w:r>
      <w:r w:rsidRPr="006B164C" w:rsidR="00E04B5B">
        <w:t xml:space="preserve"> </w:t>
      </w:r>
      <w:r w:rsidRPr="006B164C" w:rsidR="00FE377F">
        <w:t>how</w:t>
      </w:r>
      <w:r w:rsidRPr="006B164C" w:rsidR="00E04B5B">
        <w:t xml:space="preserve"> </w:t>
      </w:r>
      <w:r w:rsidRPr="006B164C" w:rsidR="00FE377F">
        <w:t>the</w:t>
      </w:r>
      <w:r w:rsidRPr="006B164C" w:rsidR="00E04B5B">
        <w:t xml:space="preserve"> </w:t>
      </w:r>
      <w:r w:rsidRPr="006B164C" w:rsidR="00FE377F">
        <w:t>European</w:t>
      </w:r>
      <w:r w:rsidRPr="006B164C" w:rsidR="00E04B5B">
        <w:t xml:space="preserve"> </w:t>
      </w:r>
      <w:r w:rsidRPr="006B164C" w:rsidR="00FE377F">
        <w:t>aspect</w:t>
      </w:r>
      <w:r w:rsidRPr="006B164C" w:rsidR="00E04B5B">
        <w:t xml:space="preserve"> </w:t>
      </w:r>
      <w:r w:rsidRPr="006B164C" w:rsidR="00FE377F">
        <w:t>develops.</w:t>
      </w:r>
      <w:r w:rsidRPr="006B164C" w:rsidR="00E04B5B">
        <w:t xml:space="preserve"> </w:t>
      </w:r>
      <w:r w:rsidRPr="006B164C" w:rsidR="00FE377F">
        <w:t>It</w:t>
      </w:r>
      <w:r w:rsidRPr="006B164C" w:rsidR="00E04B5B">
        <w:t xml:space="preserve"> </w:t>
      </w:r>
      <w:r w:rsidRPr="006B164C" w:rsidR="00FE377F">
        <w:t>may</w:t>
      </w:r>
      <w:r w:rsidRPr="006B164C" w:rsidR="00E04B5B">
        <w:t xml:space="preserve"> </w:t>
      </w:r>
      <w:r w:rsidRPr="006B164C" w:rsidR="00FE377F">
        <w:t>be</w:t>
      </w:r>
      <w:r w:rsidRPr="006B164C" w:rsidR="00E04B5B">
        <w:t xml:space="preserve"> </w:t>
      </w:r>
      <w:r w:rsidRPr="006B164C" w:rsidR="00FE377F">
        <w:t>that</w:t>
      </w:r>
      <w:r w:rsidRPr="006B164C" w:rsidR="00E04B5B">
        <w:t xml:space="preserve"> </w:t>
      </w:r>
      <w:r w:rsidRPr="006B164C">
        <w:t>we</w:t>
      </w:r>
      <w:r w:rsidRPr="006B164C" w:rsidR="00E04B5B">
        <w:t xml:space="preserve"> </w:t>
      </w:r>
      <w:r w:rsidRPr="006B164C" w:rsidR="00FE377F">
        <w:t>set</w:t>
      </w:r>
      <w:r w:rsidRPr="006B164C" w:rsidR="00E04B5B">
        <w:t xml:space="preserve"> </w:t>
      </w:r>
      <w:r w:rsidRPr="006B164C" w:rsidR="00AB770A">
        <w:t>up</w:t>
      </w:r>
      <w:r w:rsidRPr="006B164C" w:rsidR="00E04B5B">
        <w:t xml:space="preserve"> </w:t>
      </w:r>
      <w:r w:rsidRPr="006B164C" w:rsidR="00FE377F">
        <w:t>a</w:t>
      </w:r>
      <w:r w:rsidRPr="006B164C" w:rsidR="00E04B5B">
        <w:t xml:space="preserve"> </w:t>
      </w:r>
      <w:r w:rsidRPr="006B164C" w:rsidR="00FE377F">
        <w:t>standing</w:t>
      </w:r>
      <w:r w:rsidRPr="006B164C" w:rsidR="00E04B5B">
        <w:t xml:space="preserve"> </w:t>
      </w:r>
      <w:r w:rsidRPr="006B164C" w:rsidR="00FE377F">
        <w:t>structure</w:t>
      </w:r>
      <w:r w:rsidRPr="006B164C">
        <w:t>.</w:t>
      </w:r>
      <w:r w:rsidRPr="006B164C" w:rsidR="00E04B5B">
        <w:t xml:space="preserve"> </w:t>
      </w:r>
      <w:r w:rsidRPr="006B164C">
        <w:t>We</w:t>
      </w:r>
      <w:r w:rsidRPr="006B164C" w:rsidR="00E04B5B">
        <w:t xml:space="preserve"> </w:t>
      </w:r>
      <w:r w:rsidRPr="006B164C">
        <w:t>will</w:t>
      </w:r>
      <w:r w:rsidRPr="006B164C" w:rsidR="00E04B5B">
        <w:t xml:space="preserve"> </w:t>
      </w:r>
      <w:r w:rsidRPr="006B164C" w:rsidR="00FE377F">
        <w:t>have</w:t>
      </w:r>
      <w:r w:rsidRPr="006B164C" w:rsidR="00E04B5B">
        <w:t xml:space="preserve"> </w:t>
      </w:r>
      <w:r w:rsidRPr="006B164C" w:rsidR="00FE377F">
        <w:t>a</w:t>
      </w:r>
      <w:r w:rsidRPr="006B164C" w:rsidR="00E04B5B">
        <w:t xml:space="preserve"> </w:t>
      </w:r>
      <w:r w:rsidRPr="006B164C" w:rsidR="004E02C1">
        <w:t>joint committee</w:t>
      </w:r>
      <w:r w:rsidRPr="006B164C" w:rsidR="00E04B5B">
        <w:t xml:space="preserve"> </w:t>
      </w:r>
      <w:r w:rsidRPr="006B164C">
        <w:t>on</w:t>
      </w:r>
      <w:r w:rsidRPr="006B164C" w:rsidR="00E04B5B">
        <w:t xml:space="preserve"> </w:t>
      </w:r>
      <w:r w:rsidRPr="006B164C">
        <w:t>the</w:t>
      </w:r>
      <w:r w:rsidRPr="006B164C" w:rsidR="00E04B5B">
        <w:t xml:space="preserve"> </w:t>
      </w:r>
      <w:r w:rsidRPr="006B164C" w:rsidR="00F3194F">
        <w:t>withdrawal agreement</w:t>
      </w:r>
      <w:r w:rsidRPr="006B164C" w:rsidR="00AB770A">
        <w:t>.</w:t>
      </w:r>
      <w:r w:rsidRPr="006B164C" w:rsidR="00E04B5B">
        <w:t xml:space="preserve"> </w:t>
      </w:r>
      <w:r w:rsidRPr="006B164C" w:rsidR="00AB770A">
        <w:t xml:space="preserve">If </w:t>
      </w:r>
      <w:r w:rsidRPr="006B164C">
        <w:t>we</w:t>
      </w:r>
      <w:r w:rsidRPr="006B164C" w:rsidR="00E04B5B">
        <w:t xml:space="preserve"> </w:t>
      </w:r>
      <w:r w:rsidRPr="006B164C">
        <w:t>assume</w:t>
      </w:r>
      <w:r w:rsidRPr="006B164C" w:rsidR="00E04B5B">
        <w:t xml:space="preserve"> </w:t>
      </w:r>
      <w:r w:rsidRPr="006B164C">
        <w:t>that</w:t>
      </w:r>
      <w:r w:rsidRPr="006B164C" w:rsidR="00E04B5B">
        <w:t xml:space="preserve"> </w:t>
      </w:r>
      <w:r w:rsidRPr="006B164C">
        <w:t>that</w:t>
      </w:r>
      <w:r w:rsidRPr="006B164C" w:rsidR="00E04B5B">
        <w:t xml:space="preserve"> </w:t>
      </w:r>
      <w:r w:rsidRPr="006B164C">
        <w:t>is</w:t>
      </w:r>
      <w:r w:rsidRPr="006B164C" w:rsidR="00E04B5B">
        <w:t xml:space="preserve"> </w:t>
      </w:r>
      <w:r w:rsidRPr="006B164C">
        <w:t>the</w:t>
      </w:r>
      <w:r w:rsidRPr="006B164C" w:rsidR="00E04B5B">
        <w:t xml:space="preserve"> </w:t>
      </w:r>
      <w:r w:rsidRPr="006B164C">
        <w:t>lynchpin</w:t>
      </w:r>
      <w:r w:rsidRPr="006B164C" w:rsidR="00E04B5B">
        <w:t xml:space="preserve"> </w:t>
      </w:r>
      <w:r w:rsidRPr="006B164C">
        <w:t>of</w:t>
      </w:r>
      <w:r w:rsidRPr="006B164C" w:rsidR="00E04B5B">
        <w:t xml:space="preserve"> </w:t>
      </w:r>
      <w:r w:rsidRPr="006B164C">
        <w:t>things</w:t>
      </w:r>
      <w:r w:rsidRPr="006B164C" w:rsidR="00FE377F">
        <w:t>,</w:t>
      </w:r>
      <w:r w:rsidRPr="006B164C" w:rsidR="00E04B5B">
        <w:t xml:space="preserve"> </w:t>
      </w:r>
      <w:r w:rsidRPr="006B164C" w:rsidR="00FE377F">
        <w:t>that</w:t>
      </w:r>
      <w:r w:rsidRPr="006B164C" w:rsidR="00E04B5B">
        <w:t xml:space="preserve"> </w:t>
      </w:r>
      <w:r w:rsidRPr="006B164C" w:rsidR="00FE377F">
        <w:t>give</w:t>
      </w:r>
      <w:r w:rsidRPr="006B164C" w:rsidR="00AB770A">
        <w:t>s</w:t>
      </w:r>
      <w:r w:rsidRPr="006B164C" w:rsidR="00E04B5B">
        <w:t xml:space="preserve"> </w:t>
      </w:r>
      <w:r w:rsidRPr="006B164C" w:rsidR="00FE377F">
        <w:t>you</w:t>
      </w:r>
      <w:r w:rsidRPr="006B164C" w:rsidR="00E04B5B">
        <w:t xml:space="preserve"> </w:t>
      </w:r>
      <w:r w:rsidRPr="006B164C" w:rsidR="00FE377F">
        <w:t>some</w:t>
      </w:r>
      <w:r w:rsidRPr="006B164C" w:rsidR="00E04B5B">
        <w:t xml:space="preserve"> </w:t>
      </w:r>
      <w:r w:rsidRPr="006B164C" w:rsidR="00FE377F">
        <w:t>kind</w:t>
      </w:r>
      <w:r w:rsidRPr="006B164C" w:rsidR="00E04B5B">
        <w:t xml:space="preserve"> </w:t>
      </w:r>
      <w:r w:rsidRPr="006B164C" w:rsidR="00FE377F">
        <w:t>of</w:t>
      </w:r>
      <w:r w:rsidRPr="006B164C" w:rsidR="00E04B5B">
        <w:t xml:space="preserve"> </w:t>
      </w:r>
      <w:r w:rsidRPr="006B164C" w:rsidR="00FE377F">
        <w:t>focus.</w:t>
      </w:r>
      <w:r w:rsidRPr="006B164C" w:rsidR="00E04B5B">
        <w:t xml:space="preserve"> </w:t>
      </w:r>
      <w:r w:rsidRPr="006B164C" w:rsidR="00FE377F">
        <w:t>The</w:t>
      </w:r>
      <w:r w:rsidRPr="006B164C" w:rsidR="00E04B5B">
        <w:t xml:space="preserve"> </w:t>
      </w:r>
      <w:r w:rsidRPr="006B164C" w:rsidR="00FE377F">
        <w:t>challenge</w:t>
      </w:r>
      <w:r w:rsidRPr="006B164C" w:rsidR="00E04B5B">
        <w:t xml:space="preserve"> </w:t>
      </w:r>
      <w:r w:rsidRPr="006B164C" w:rsidR="00FE377F">
        <w:t>will</w:t>
      </w:r>
      <w:r w:rsidRPr="006B164C" w:rsidR="00E04B5B">
        <w:t xml:space="preserve"> </w:t>
      </w:r>
      <w:r w:rsidRPr="006B164C" w:rsidR="00FE377F">
        <w:t>be</w:t>
      </w:r>
      <w:r w:rsidRPr="006B164C" w:rsidR="00E04B5B">
        <w:t xml:space="preserve"> </w:t>
      </w:r>
      <w:r w:rsidRPr="006B164C" w:rsidR="00FE377F">
        <w:t>the</w:t>
      </w:r>
      <w:r w:rsidRPr="006B164C" w:rsidR="00E04B5B">
        <w:t xml:space="preserve"> </w:t>
      </w:r>
      <w:r w:rsidRPr="006B164C" w:rsidR="00FE377F">
        <w:t>range</w:t>
      </w:r>
      <w:r w:rsidRPr="006B164C" w:rsidR="00E04B5B">
        <w:t xml:space="preserve"> </w:t>
      </w:r>
      <w:r w:rsidRPr="006B164C" w:rsidR="00FE377F">
        <w:t>of</w:t>
      </w:r>
      <w:r w:rsidRPr="006B164C" w:rsidR="00E04B5B">
        <w:t xml:space="preserve"> </w:t>
      </w:r>
      <w:r w:rsidRPr="006B164C">
        <w:t>what</w:t>
      </w:r>
      <w:r w:rsidRPr="006B164C" w:rsidR="00E04B5B">
        <w:t xml:space="preserve"> </w:t>
      </w:r>
      <w:r w:rsidRPr="006B164C">
        <w:t>work</w:t>
      </w:r>
      <w:r w:rsidRPr="006B164C" w:rsidR="00E04B5B">
        <w:t xml:space="preserve"> </w:t>
      </w:r>
      <w:r w:rsidRPr="006B164C">
        <w:t>comes</w:t>
      </w:r>
      <w:r w:rsidRPr="006B164C" w:rsidR="00E04B5B">
        <w:t xml:space="preserve"> </w:t>
      </w:r>
      <w:r w:rsidRPr="006B164C">
        <w:t>down</w:t>
      </w:r>
      <w:r w:rsidRPr="006B164C" w:rsidR="00E04B5B">
        <w:t xml:space="preserve"> </w:t>
      </w:r>
      <w:r w:rsidRPr="006B164C">
        <w:t>the</w:t>
      </w:r>
      <w:r w:rsidRPr="006B164C" w:rsidR="00E04B5B">
        <w:t xml:space="preserve"> </w:t>
      </w:r>
      <w:r w:rsidRPr="006B164C">
        <w:t>line.</w:t>
      </w:r>
    </w:p>
    <w:p w:rsidR="00FE377F" w:rsidRPr="006B164C" w:rsidP="00FE377F">
      <w:pPr>
        <w:pStyle w:val="Answer"/>
      </w:pPr>
      <w:r w:rsidRPr="006B164C">
        <w:t>Here,</w:t>
      </w:r>
      <w:r w:rsidRPr="006B164C" w:rsidR="00E04B5B">
        <w:t xml:space="preserve"> </w:t>
      </w:r>
      <w:r w:rsidRPr="006B164C">
        <w:t>it</w:t>
      </w:r>
      <w:r w:rsidRPr="006B164C" w:rsidR="00E04B5B">
        <w:t xml:space="preserve"> </w:t>
      </w:r>
      <w:r w:rsidRPr="006B164C">
        <w:t>is</w:t>
      </w:r>
      <w:r w:rsidRPr="006B164C" w:rsidR="00E04B5B">
        <w:t xml:space="preserve"> </w:t>
      </w:r>
      <w:r w:rsidRPr="006B164C">
        <w:t>senseless</w:t>
      </w:r>
      <w:r w:rsidRPr="006B164C" w:rsidR="00E04B5B">
        <w:t xml:space="preserve"> </w:t>
      </w:r>
      <w:r w:rsidRPr="006B164C">
        <w:t>to</w:t>
      </w:r>
      <w:r w:rsidRPr="006B164C" w:rsidR="00E04B5B">
        <w:t xml:space="preserve"> </w:t>
      </w:r>
      <w:r w:rsidRPr="006B164C">
        <w:t>speculate</w:t>
      </w:r>
      <w:r w:rsidRPr="006B164C" w:rsidR="00E04B5B">
        <w:t xml:space="preserve"> </w:t>
      </w:r>
      <w:r w:rsidRPr="006B164C">
        <w:t>without</w:t>
      </w:r>
      <w:r w:rsidRPr="006B164C" w:rsidR="00E04B5B">
        <w:t xml:space="preserve"> </w:t>
      </w:r>
      <w:r w:rsidRPr="006B164C">
        <w:t>knowing</w:t>
      </w:r>
      <w:r w:rsidRPr="006B164C" w:rsidR="00E04B5B">
        <w:t xml:space="preserve"> </w:t>
      </w:r>
      <w:r w:rsidRPr="006B164C">
        <w:t>what</w:t>
      </w:r>
      <w:r w:rsidRPr="006B164C" w:rsidR="00E04B5B">
        <w:t xml:space="preserve"> </w:t>
      </w:r>
      <w:r w:rsidRPr="006B164C">
        <w:t>happens</w:t>
      </w:r>
      <w:r w:rsidRPr="006B164C" w:rsidR="00E04B5B">
        <w:t xml:space="preserve"> </w:t>
      </w:r>
      <w:r w:rsidRPr="006B164C" w:rsidR="00810EF9">
        <w:t>with</w:t>
      </w:r>
      <w:r w:rsidRPr="006B164C" w:rsidR="00E04B5B">
        <w:t xml:space="preserve"> </w:t>
      </w:r>
      <w:r w:rsidRPr="006B164C" w:rsidR="00810EF9">
        <w:t>the</w:t>
      </w:r>
      <w:r w:rsidRPr="006B164C" w:rsidR="00E04B5B">
        <w:t xml:space="preserve"> </w:t>
      </w:r>
      <w:r w:rsidRPr="006B164C" w:rsidR="00810EF9">
        <w:t>current</w:t>
      </w:r>
      <w:r w:rsidRPr="006B164C" w:rsidR="00E04B5B">
        <w:t xml:space="preserve"> </w:t>
      </w:r>
      <w:r w:rsidRPr="006B164C" w:rsidR="00810EF9">
        <w:t>negotiations</w:t>
      </w:r>
      <w:r w:rsidRPr="006B164C" w:rsidR="009D4AD8">
        <w:t>,</w:t>
      </w:r>
      <w:r w:rsidRPr="006B164C" w:rsidR="00E04B5B">
        <w:t xml:space="preserve"> </w:t>
      </w:r>
      <w:r w:rsidRPr="006B164C" w:rsidR="00810EF9">
        <w:t>but</w:t>
      </w:r>
      <w:r w:rsidRPr="006B164C" w:rsidR="00E04B5B">
        <w:t xml:space="preserve"> </w:t>
      </w:r>
      <w:r w:rsidRPr="006B164C" w:rsidR="00810EF9">
        <w:t>it</w:t>
      </w:r>
      <w:r w:rsidRPr="006B164C" w:rsidR="00E04B5B">
        <w:t xml:space="preserve"> </w:t>
      </w:r>
      <w:r w:rsidRPr="006B164C" w:rsidR="00810EF9">
        <w:t>remain</w:t>
      </w:r>
      <w:r w:rsidRPr="006B164C" w:rsidR="009D4AD8">
        <w:t>s</w:t>
      </w:r>
      <w:r w:rsidRPr="006B164C" w:rsidR="00E04B5B">
        <w:t xml:space="preserve"> </w:t>
      </w:r>
      <w:r w:rsidRPr="006B164C" w:rsidR="00810EF9">
        <w:t>clear</w:t>
      </w:r>
      <w:r w:rsidRPr="006B164C" w:rsidR="00E04B5B">
        <w:t xml:space="preserve"> </w:t>
      </w:r>
      <w:r w:rsidRPr="006B164C" w:rsidR="00810EF9">
        <w:t>that</w:t>
      </w:r>
      <w:r w:rsidRPr="006B164C" w:rsidR="00E04B5B">
        <w:t xml:space="preserve"> </w:t>
      </w:r>
      <w:r w:rsidRPr="006B164C" w:rsidR="00810EF9">
        <w:t>that</w:t>
      </w:r>
      <w:r w:rsidRPr="006B164C" w:rsidR="00E04B5B">
        <w:t xml:space="preserve"> </w:t>
      </w:r>
      <w:r w:rsidRPr="006B164C" w:rsidR="00810EF9">
        <w:t>work</w:t>
      </w:r>
      <w:r w:rsidRPr="006B164C" w:rsidR="00E04B5B">
        <w:t xml:space="preserve"> </w:t>
      </w:r>
      <w:r w:rsidRPr="006B164C" w:rsidR="00810EF9">
        <w:t>is</w:t>
      </w:r>
      <w:r w:rsidRPr="006B164C" w:rsidR="00E04B5B">
        <w:t xml:space="preserve"> </w:t>
      </w:r>
      <w:r w:rsidRPr="006B164C">
        <w:t>likely</w:t>
      </w:r>
      <w:r w:rsidRPr="006B164C" w:rsidR="00E04B5B">
        <w:t xml:space="preserve"> </w:t>
      </w:r>
      <w:r w:rsidRPr="006B164C">
        <w:t>to</w:t>
      </w:r>
      <w:r w:rsidRPr="006B164C" w:rsidR="00E04B5B">
        <w:t xml:space="preserve"> </w:t>
      </w:r>
      <w:r w:rsidRPr="006B164C">
        <w:t>cut</w:t>
      </w:r>
      <w:r w:rsidRPr="006B164C" w:rsidR="00E04B5B">
        <w:t xml:space="preserve"> </w:t>
      </w:r>
      <w:r w:rsidRPr="006B164C">
        <w:t>across</w:t>
      </w:r>
      <w:r w:rsidRPr="006B164C" w:rsidR="00E04B5B">
        <w:t xml:space="preserve"> </w:t>
      </w:r>
      <w:r w:rsidRPr="006B164C">
        <w:t>departmental</w:t>
      </w:r>
      <w:r w:rsidRPr="006B164C" w:rsidR="00E04B5B">
        <w:t xml:space="preserve"> </w:t>
      </w:r>
      <w:r w:rsidRPr="006B164C">
        <w:t>boundaries.</w:t>
      </w:r>
      <w:r w:rsidRPr="006B164C" w:rsidR="00E04B5B">
        <w:t xml:space="preserve"> </w:t>
      </w:r>
      <w:r w:rsidRPr="006B164C">
        <w:t>I</w:t>
      </w:r>
      <w:r w:rsidRPr="006B164C" w:rsidR="00E04B5B">
        <w:t xml:space="preserve"> </w:t>
      </w:r>
      <w:r w:rsidRPr="006B164C">
        <w:t>would</w:t>
      </w:r>
      <w:r w:rsidRPr="006B164C" w:rsidR="00E04B5B">
        <w:t xml:space="preserve"> </w:t>
      </w:r>
      <w:r w:rsidRPr="006B164C">
        <w:t>echo</w:t>
      </w:r>
      <w:r w:rsidRPr="006B164C" w:rsidR="00E04B5B">
        <w:t xml:space="preserve"> </w:t>
      </w:r>
      <w:r w:rsidRPr="006B164C">
        <w:t>Hannah’s</w:t>
      </w:r>
      <w:r w:rsidRPr="006B164C" w:rsidR="00E04B5B">
        <w:t xml:space="preserve"> </w:t>
      </w:r>
      <w:r w:rsidRPr="006B164C" w:rsidR="009D4AD8">
        <w:t>thought</w:t>
      </w:r>
      <w:r w:rsidRPr="006B164C" w:rsidR="00E04B5B">
        <w:t xml:space="preserve"> </w:t>
      </w:r>
      <w:r w:rsidRPr="006B164C">
        <w:t>that</w:t>
      </w:r>
      <w:r w:rsidRPr="006B164C" w:rsidR="00E04B5B">
        <w:t xml:space="preserve"> </w:t>
      </w:r>
      <w:r w:rsidRPr="006B164C">
        <w:t>a</w:t>
      </w:r>
      <w:r w:rsidRPr="006B164C" w:rsidR="00E04B5B">
        <w:t xml:space="preserve"> </w:t>
      </w:r>
      <w:r w:rsidRPr="006B164C">
        <w:t>European</w:t>
      </w:r>
      <w:r w:rsidRPr="006B164C" w:rsidR="00E04B5B">
        <w:t xml:space="preserve"> </w:t>
      </w:r>
      <w:r w:rsidRPr="006B164C" w:rsidR="00842E19">
        <w:t>affairs committee</w:t>
      </w:r>
      <w:r w:rsidRPr="006B164C" w:rsidR="00E04B5B">
        <w:t xml:space="preserve"> </w:t>
      </w:r>
      <w:r w:rsidRPr="006B164C">
        <w:t>that</w:t>
      </w:r>
      <w:r w:rsidRPr="006B164C" w:rsidR="00E04B5B">
        <w:t xml:space="preserve"> </w:t>
      </w:r>
      <w:r w:rsidRPr="006B164C">
        <w:t>triages</w:t>
      </w:r>
      <w:r w:rsidRPr="006B164C" w:rsidR="00E04B5B">
        <w:t xml:space="preserve"> </w:t>
      </w:r>
      <w:r w:rsidRPr="006B164C" w:rsidR="00807820">
        <w:t>and</w:t>
      </w:r>
      <w:r w:rsidRPr="006B164C" w:rsidR="00E04B5B">
        <w:t xml:space="preserve"> </w:t>
      </w:r>
      <w:r w:rsidRPr="006B164C" w:rsidR="00807820">
        <w:t>makes</w:t>
      </w:r>
      <w:r w:rsidRPr="006B164C" w:rsidR="00E04B5B">
        <w:t xml:space="preserve"> </w:t>
      </w:r>
      <w:r w:rsidRPr="006B164C" w:rsidR="00807820">
        <w:t>sure</w:t>
      </w:r>
      <w:r w:rsidRPr="006B164C" w:rsidR="00E04B5B">
        <w:t xml:space="preserve"> </w:t>
      </w:r>
      <w:r w:rsidRPr="006B164C" w:rsidR="00807820">
        <w:t>that</w:t>
      </w:r>
      <w:r w:rsidRPr="006B164C" w:rsidR="00E04B5B">
        <w:t xml:space="preserve"> </w:t>
      </w:r>
      <w:r w:rsidRPr="006B164C" w:rsidR="00807820">
        <w:t>there</w:t>
      </w:r>
      <w:r w:rsidRPr="006B164C" w:rsidR="00E04B5B">
        <w:t xml:space="preserve"> </w:t>
      </w:r>
      <w:r w:rsidRPr="006B164C" w:rsidR="00807820">
        <w:t>is</w:t>
      </w:r>
      <w:r w:rsidRPr="006B164C" w:rsidR="00E04B5B">
        <w:t xml:space="preserve"> </w:t>
      </w:r>
      <w:r w:rsidRPr="006B164C" w:rsidR="00807820">
        <w:t>co-ordination</w:t>
      </w:r>
      <w:r w:rsidRPr="006B164C" w:rsidR="00E04B5B">
        <w:t xml:space="preserve"> </w:t>
      </w:r>
      <w:r w:rsidRPr="006B164C">
        <w:t>is</w:t>
      </w:r>
      <w:r w:rsidRPr="006B164C" w:rsidR="00E04B5B">
        <w:t xml:space="preserve"> </w:t>
      </w:r>
      <w:r w:rsidRPr="006B164C">
        <w:t>a</w:t>
      </w:r>
      <w:r w:rsidRPr="006B164C" w:rsidR="00E04B5B">
        <w:t xml:space="preserve"> </w:t>
      </w:r>
      <w:r w:rsidRPr="006B164C">
        <w:t>really</w:t>
      </w:r>
      <w:r w:rsidRPr="006B164C" w:rsidR="00E04B5B">
        <w:t xml:space="preserve"> </w:t>
      </w:r>
      <w:r w:rsidRPr="006B164C">
        <w:t>useful</w:t>
      </w:r>
      <w:r w:rsidRPr="006B164C" w:rsidR="00E04B5B">
        <w:t xml:space="preserve"> </w:t>
      </w:r>
      <w:r w:rsidRPr="006B164C">
        <w:t>part</w:t>
      </w:r>
      <w:r w:rsidRPr="006B164C" w:rsidR="00E04B5B">
        <w:t xml:space="preserve"> </w:t>
      </w:r>
      <w:r w:rsidRPr="006B164C">
        <w:t>of</w:t>
      </w:r>
      <w:r w:rsidRPr="006B164C" w:rsidR="00E04B5B">
        <w:t xml:space="preserve"> </w:t>
      </w:r>
      <w:r w:rsidRPr="006B164C">
        <w:t>the</w:t>
      </w:r>
      <w:r w:rsidRPr="006B164C" w:rsidR="00E04B5B">
        <w:t xml:space="preserve"> </w:t>
      </w:r>
      <w:r w:rsidRPr="006B164C">
        <w:t>process.</w:t>
      </w:r>
      <w:r w:rsidRPr="006B164C" w:rsidR="00E04B5B">
        <w:t xml:space="preserve"> </w:t>
      </w:r>
      <w:r w:rsidRPr="006B164C">
        <w:t>Absent</w:t>
      </w:r>
      <w:r w:rsidRPr="006B164C" w:rsidR="00E04B5B">
        <w:t xml:space="preserve"> </w:t>
      </w:r>
      <w:r w:rsidRPr="006B164C">
        <w:t>a</w:t>
      </w:r>
      <w:r w:rsidRPr="006B164C" w:rsidR="00E04B5B">
        <w:t xml:space="preserve"> </w:t>
      </w:r>
      <w:r w:rsidRPr="006B164C" w:rsidR="00807820">
        <w:t>G</w:t>
      </w:r>
      <w:r w:rsidRPr="006B164C">
        <w:t>overnment</w:t>
      </w:r>
      <w:r w:rsidRPr="006B164C" w:rsidR="00E04B5B">
        <w:t xml:space="preserve"> </w:t>
      </w:r>
      <w:r w:rsidRPr="006B164C">
        <w:t>agenda</w:t>
      </w:r>
      <w:r w:rsidRPr="006B164C" w:rsidR="00E04B5B">
        <w:t xml:space="preserve"> </w:t>
      </w:r>
      <w:r w:rsidRPr="006B164C">
        <w:t>beyond</w:t>
      </w:r>
      <w:r w:rsidRPr="006B164C" w:rsidR="00E04B5B">
        <w:t xml:space="preserve"> </w:t>
      </w:r>
      <w:r w:rsidRPr="006B164C">
        <w:t>this</w:t>
      </w:r>
      <w:r w:rsidRPr="006B164C" w:rsidR="00E04B5B">
        <w:t xml:space="preserve"> </w:t>
      </w:r>
      <w:r w:rsidRPr="006B164C">
        <w:t>current</w:t>
      </w:r>
      <w:r w:rsidRPr="006B164C" w:rsidR="00E04B5B">
        <w:t xml:space="preserve"> </w:t>
      </w:r>
      <w:r w:rsidRPr="006B164C">
        <w:t>phase,</w:t>
      </w:r>
      <w:r w:rsidRPr="006B164C" w:rsidR="00E04B5B">
        <w:t xml:space="preserve"> </w:t>
      </w:r>
      <w:r w:rsidRPr="006B164C">
        <w:t>it</w:t>
      </w:r>
      <w:r w:rsidRPr="006B164C" w:rsidR="00E04B5B">
        <w:t xml:space="preserve"> </w:t>
      </w:r>
      <w:r w:rsidRPr="006B164C">
        <w:t>becomes</w:t>
      </w:r>
      <w:r w:rsidRPr="006B164C" w:rsidR="00E04B5B">
        <w:t xml:space="preserve"> </w:t>
      </w:r>
      <w:r w:rsidRPr="006B164C">
        <w:t>hard</w:t>
      </w:r>
      <w:r w:rsidRPr="006B164C" w:rsidR="00E04B5B">
        <w:t xml:space="preserve"> </w:t>
      </w:r>
      <w:r w:rsidRPr="006B164C">
        <w:t>to</w:t>
      </w:r>
      <w:r w:rsidRPr="006B164C" w:rsidR="00E04B5B">
        <w:t xml:space="preserve"> </w:t>
      </w:r>
      <w:r w:rsidRPr="006B164C">
        <w:t>manage</w:t>
      </w:r>
      <w:r w:rsidRPr="006B164C" w:rsidR="00E04B5B">
        <w:t xml:space="preserve"> </w:t>
      </w:r>
      <w:r w:rsidRPr="006B164C">
        <w:t>that.</w:t>
      </w:r>
      <w:r w:rsidRPr="006B164C" w:rsidR="00E04B5B">
        <w:t xml:space="preserve"> </w:t>
      </w:r>
      <w:r w:rsidRPr="006B164C">
        <w:t>There</w:t>
      </w:r>
      <w:r w:rsidRPr="006B164C" w:rsidR="00E04B5B">
        <w:t xml:space="preserve"> </w:t>
      </w:r>
      <w:r w:rsidRPr="006B164C">
        <w:t>needs</w:t>
      </w:r>
      <w:r w:rsidRPr="006B164C" w:rsidR="00E04B5B">
        <w:t xml:space="preserve"> </w:t>
      </w:r>
      <w:r w:rsidRPr="006B164C">
        <w:t>to</w:t>
      </w:r>
      <w:r w:rsidRPr="006B164C" w:rsidR="00E04B5B">
        <w:t xml:space="preserve"> </w:t>
      </w:r>
      <w:r w:rsidRPr="006B164C">
        <w:t>be</w:t>
      </w:r>
      <w:r w:rsidRPr="006B164C" w:rsidR="00E04B5B">
        <w:t xml:space="preserve"> </w:t>
      </w:r>
      <w:r w:rsidRPr="006B164C">
        <w:t>flexibility</w:t>
      </w:r>
      <w:r w:rsidRPr="006B164C" w:rsidR="00E04B5B">
        <w:t xml:space="preserve"> </w:t>
      </w:r>
      <w:r w:rsidRPr="006B164C">
        <w:t>at</w:t>
      </w:r>
      <w:r w:rsidRPr="006B164C" w:rsidR="00E04B5B">
        <w:t xml:space="preserve"> </w:t>
      </w:r>
      <w:r w:rsidRPr="006B164C">
        <w:t>this</w:t>
      </w:r>
      <w:r w:rsidRPr="006B164C" w:rsidR="00E04B5B">
        <w:t xml:space="preserve"> </w:t>
      </w:r>
      <w:r w:rsidRPr="006B164C">
        <w:t>point</w:t>
      </w:r>
      <w:r w:rsidRPr="006B164C" w:rsidR="00E04B5B">
        <w:t xml:space="preserve"> </w:t>
      </w:r>
      <w:r w:rsidRPr="006B164C">
        <w:t>to</w:t>
      </w:r>
      <w:r w:rsidRPr="006B164C" w:rsidR="00E04B5B">
        <w:t xml:space="preserve"> </w:t>
      </w:r>
      <w:r w:rsidRPr="006B164C">
        <w:t>allow</w:t>
      </w:r>
      <w:r w:rsidRPr="006B164C" w:rsidR="00E04B5B">
        <w:t xml:space="preserve"> </w:t>
      </w:r>
      <w:r w:rsidRPr="006B164C">
        <w:t>Parliament</w:t>
      </w:r>
      <w:r w:rsidRPr="006B164C" w:rsidR="00E04B5B">
        <w:t xml:space="preserve"> </w:t>
      </w:r>
      <w:r w:rsidRPr="006B164C">
        <w:t>to</w:t>
      </w:r>
      <w:r w:rsidRPr="006B164C" w:rsidR="00E04B5B">
        <w:t xml:space="preserve"> </w:t>
      </w:r>
      <w:r w:rsidRPr="006B164C">
        <w:t>ensure</w:t>
      </w:r>
      <w:r w:rsidRPr="006B164C" w:rsidR="00E04B5B">
        <w:t xml:space="preserve"> </w:t>
      </w:r>
      <w:r w:rsidRPr="006B164C">
        <w:t>that</w:t>
      </w:r>
      <w:r w:rsidRPr="006B164C" w:rsidR="00E04B5B">
        <w:t xml:space="preserve"> </w:t>
      </w:r>
      <w:r w:rsidRPr="006B164C">
        <w:t>its</w:t>
      </w:r>
      <w:r w:rsidRPr="006B164C" w:rsidR="00E04B5B">
        <w:t xml:space="preserve"> </w:t>
      </w:r>
      <w:r w:rsidRPr="006B164C">
        <w:t>structures</w:t>
      </w:r>
      <w:r w:rsidRPr="006B164C" w:rsidR="00E04B5B">
        <w:t xml:space="preserve"> </w:t>
      </w:r>
      <w:r w:rsidRPr="006B164C">
        <w:t>map</w:t>
      </w:r>
      <w:r w:rsidRPr="006B164C" w:rsidR="00E04B5B">
        <w:t xml:space="preserve"> </w:t>
      </w:r>
      <w:r w:rsidRPr="006B164C" w:rsidR="00842E19">
        <w:t>on to</w:t>
      </w:r>
      <w:r w:rsidRPr="006B164C" w:rsidR="00E04B5B">
        <w:t xml:space="preserve"> </w:t>
      </w:r>
      <w:r w:rsidRPr="006B164C">
        <w:t>what</w:t>
      </w:r>
      <w:r w:rsidRPr="006B164C" w:rsidR="00E04B5B">
        <w:t xml:space="preserve"> </w:t>
      </w:r>
      <w:r w:rsidRPr="006B164C">
        <w:t>happens.</w:t>
      </w:r>
    </w:p>
    <w:p w:rsidR="00FE377F" w:rsidRPr="006B164C" w:rsidP="00FE377F">
      <w:pPr>
        <w:pStyle w:val="Question"/>
      </w:pPr>
      <w:sdt>
        <w:sdtPr>
          <w:alias w:val="Member"/>
          <w:tag w:val="&lt;Member mnisId='411' dodsId='25297'&gt;"/>
          <w:id w:val="-1968958566"/>
          <w:placeholder>
            <w:docPart w:val="DefaultPlaceholder_1082065158"/>
          </w:placeholder>
          <w:richText/>
        </w:sdtPr>
        <w:sdtContent>
          <w:r w:rsidRPr="006B164C">
            <w:rPr>
              <w:b/>
            </w:rPr>
            <w:t>Mr</w:t>
          </w:r>
          <w:r w:rsidRPr="006B164C" w:rsidR="00E04B5B">
            <w:rPr>
              <w:b/>
            </w:rPr>
            <w:t xml:space="preserve"> </w:t>
          </w:r>
          <w:r w:rsidRPr="006B164C" w:rsidR="005E3F08">
            <w:rPr>
              <w:b/>
            </w:rPr>
            <w:t>Sheerman:</w:t>
          </w:r>
        </w:sdtContent>
      </w:sdt>
      <w:r w:rsidRPr="006B164C" w:rsidR="00E04B5B">
        <w:t xml:space="preserve"> </w:t>
      </w:r>
      <w:r w:rsidRPr="006B164C">
        <w:t>That</w:t>
      </w:r>
      <w:r w:rsidRPr="006B164C" w:rsidR="00E04B5B">
        <w:t xml:space="preserve"> </w:t>
      </w:r>
      <w:r w:rsidRPr="006B164C">
        <w:t>is</w:t>
      </w:r>
      <w:r w:rsidRPr="006B164C" w:rsidR="00E04B5B">
        <w:t xml:space="preserve"> </w:t>
      </w:r>
      <w:r w:rsidRPr="006B164C">
        <w:t>really</w:t>
      </w:r>
      <w:r w:rsidRPr="006B164C" w:rsidR="00E04B5B">
        <w:t xml:space="preserve"> </w:t>
      </w:r>
      <w:r w:rsidRPr="006B164C">
        <w:t>useful.</w:t>
      </w:r>
      <w:r w:rsidRPr="006B164C" w:rsidR="00E04B5B">
        <w:t xml:space="preserve"> </w:t>
      </w:r>
      <w:r w:rsidRPr="006B164C">
        <w:t>Sara</w:t>
      </w:r>
      <w:r w:rsidRPr="006B164C" w:rsidR="00807820">
        <w:t>,</w:t>
      </w:r>
      <w:r w:rsidRPr="006B164C" w:rsidR="00E04B5B">
        <w:t xml:space="preserve"> </w:t>
      </w:r>
      <w:r w:rsidRPr="006B164C" w:rsidR="00807820">
        <w:t>you</w:t>
      </w:r>
      <w:r w:rsidRPr="006B164C" w:rsidR="00E04B5B">
        <w:t xml:space="preserve"> </w:t>
      </w:r>
      <w:r w:rsidRPr="006B164C" w:rsidR="00807820">
        <w:t>know</w:t>
      </w:r>
      <w:r w:rsidRPr="006B164C" w:rsidR="00E04B5B">
        <w:t xml:space="preserve"> </w:t>
      </w:r>
      <w:r w:rsidRPr="006B164C">
        <w:t>a</w:t>
      </w:r>
      <w:r w:rsidRPr="006B164C" w:rsidR="00E04B5B">
        <w:t xml:space="preserve"> </w:t>
      </w:r>
      <w:r w:rsidRPr="006B164C">
        <w:t>lot</w:t>
      </w:r>
      <w:r w:rsidRPr="006B164C" w:rsidR="00E04B5B">
        <w:t xml:space="preserve"> </w:t>
      </w:r>
      <w:r w:rsidRPr="006B164C">
        <w:t>about</w:t>
      </w:r>
      <w:r w:rsidRPr="006B164C" w:rsidR="00E04B5B">
        <w:t xml:space="preserve"> </w:t>
      </w:r>
      <w:r w:rsidRPr="006B164C">
        <w:t>our</w:t>
      </w:r>
      <w:r w:rsidRPr="006B164C" w:rsidR="00E04B5B">
        <w:t xml:space="preserve"> </w:t>
      </w:r>
      <w:r w:rsidRPr="006B164C">
        <w:t>European</w:t>
      </w:r>
      <w:r w:rsidRPr="006B164C" w:rsidR="00E04B5B">
        <w:t xml:space="preserve"> </w:t>
      </w:r>
      <w:r w:rsidRPr="006B164C">
        <w:t>neighbours.</w:t>
      </w:r>
      <w:r w:rsidRPr="006B164C" w:rsidR="00E04B5B">
        <w:t xml:space="preserve"> </w:t>
      </w:r>
      <w:r w:rsidRPr="006B164C">
        <w:t>Is</w:t>
      </w:r>
      <w:r w:rsidRPr="006B164C" w:rsidR="00E04B5B">
        <w:t xml:space="preserve"> </w:t>
      </w:r>
      <w:r w:rsidRPr="006B164C">
        <w:t>there</w:t>
      </w:r>
      <w:r w:rsidRPr="006B164C" w:rsidR="00E04B5B">
        <w:t xml:space="preserve"> </w:t>
      </w:r>
      <w:r w:rsidRPr="006B164C">
        <w:t>a</w:t>
      </w:r>
      <w:r w:rsidRPr="006B164C" w:rsidR="00E04B5B">
        <w:t xml:space="preserve"> </w:t>
      </w:r>
      <w:r w:rsidRPr="006B164C" w:rsidR="00807820">
        <w:t>really</w:t>
      </w:r>
      <w:r w:rsidRPr="006B164C" w:rsidR="00E04B5B">
        <w:t xml:space="preserve"> </w:t>
      </w:r>
      <w:r w:rsidRPr="006B164C">
        <w:t>good</w:t>
      </w:r>
      <w:r w:rsidRPr="006B164C" w:rsidR="00E04B5B">
        <w:t xml:space="preserve"> </w:t>
      </w:r>
      <w:r w:rsidRPr="006B164C">
        <w:t>exemplar</w:t>
      </w:r>
      <w:r w:rsidRPr="006B164C" w:rsidR="00E04B5B">
        <w:t xml:space="preserve"> </w:t>
      </w:r>
      <w:r w:rsidRPr="006B164C">
        <w:t>somewhere</w:t>
      </w:r>
      <w:r w:rsidRPr="006B164C" w:rsidR="00E04B5B">
        <w:t xml:space="preserve"> </w:t>
      </w:r>
      <w:r w:rsidRPr="006B164C">
        <w:t>in</w:t>
      </w:r>
      <w:r w:rsidRPr="006B164C" w:rsidR="00E04B5B">
        <w:t xml:space="preserve"> </w:t>
      </w:r>
      <w:r w:rsidRPr="006B164C">
        <w:t>Europe</w:t>
      </w:r>
      <w:r w:rsidRPr="006B164C" w:rsidR="007A3E41">
        <w:t xml:space="preserve">? I have always </w:t>
      </w:r>
      <w:r w:rsidRPr="006B164C" w:rsidR="00807820">
        <w:t>believe</w:t>
      </w:r>
      <w:r w:rsidRPr="006B164C" w:rsidR="007A3E41">
        <w:t>d</w:t>
      </w:r>
      <w:r w:rsidRPr="006B164C" w:rsidR="00E04B5B">
        <w:t xml:space="preserve"> </w:t>
      </w:r>
      <w:r w:rsidRPr="006B164C" w:rsidR="009D4C69">
        <w:t>in</w:t>
      </w:r>
      <w:r w:rsidRPr="006B164C" w:rsidR="00E04B5B">
        <w:t xml:space="preserve"> </w:t>
      </w:r>
      <w:r w:rsidRPr="006B164C" w:rsidR="009D4C69">
        <w:t>good</w:t>
      </w:r>
      <w:r w:rsidRPr="006B164C" w:rsidR="00E04B5B">
        <w:t xml:space="preserve"> </w:t>
      </w:r>
      <w:r w:rsidRPr="006B164C" w:rsidR="009D4C69">
        <w:t>evidence-based</w:t>
      </w:r>
      <w:r w:rsidRPr="006B164C" w:rsidR="00E04B5B">
        <w:t xml:space="preserve"> </w:t>
      </w:r>
      <w:r w:rsidRPr="006B164C" w:rsidR="009D4C69">
        <w:t>policy</w:t>
      </w:r>
      <w:r w:rsidRPr="006B164C" w:rsidR="007A3E41">
        <w:t xml:space="preserve">. What </w:t>
      </w:r>
      <w:r w:rsidRPr="006B164C" w:rsidR="009D4C69">
        <w:t>works</w:t>
      </w:r>
      <w:r w:rsidRPr="006B164C" w:rsidR="007A3E41">
        <w:t xml:space="preserve"> in countries a bit like ours</w:t>
      </w:r>
      <w:r w:rsidRPr="006B164C" w:rsidR="009D4C69">
        <w:t>?</w:t>
      </w:r>
      <w:r w:rsidRPr="006B164C" w:rsidR="00E04B5B">
        <w:t xml:space="preserve"> </w:t>
      </w:r>
      <w:r w:rsidRPr="006B164C">
        <w:t>Where</w:t>
      </w:r>
      <w:r w:rsidRPr="006B164C" w:rsidR="00E04B5B">
        <w:t xml:space="preserve"> </w:t>
      </w:r>
      <w:r w:rsidRPr="006B164C">
        <w:t>is</w:t>
      </w:r>
      <w:r w:rsidRPr="006B164C" w:rsidR="00E04B5B">
        <w:t xml:space="preserve"> </w:t>
      </w:r>
      <w:r w:rsidRPr="006B164C" w:rsidR="009D4C69">
        <w:t>there</w:t>
      </w:r>
      <w:r w:rsidRPr="006B164C" w:rsidR="00E04B5B">
        <w:t xml:space="preserve"> </w:t>
      </w:r>
      <w:r w:rsidRPr="006B164C">
        <w:t>a</w:t>
      </w:r>
      <w:r w:rsidRPr="006B164C" w:rsidR="00E04B5B">
        <w:t xml:space="preserve"> </w:t>
      </w:r>
      <w:r w:rsidRPr="006B164C">
        <w:t>country</w:t>
      </w:r>
      <w:r w:rsidRPr="006B164C" w:rsidR="00E04B5B">
        <w:t xml:space="preserve"> </w:t>
      </w:r>
      <w:r w:rsidRPr="006B164C">
        <w:t>a</w:t>
      </w:r>
      <w:r w:rsidRPr="006B164C" w:rsidR="00E04B5B">
        <w:t xml:space="preserve"> </w:t>
      </w:r>
      <w:r w:rsidRPr="006B164C">
        <w:t>bit</w:t>
      </w:r>
      <w:r w:rsidRPr="006B164C" w:rsidR="00E04B5B">
        <w:t xml:space="preserve"> </w:t>
      </w:r>
      <w:r w:rsidRPr="006B164C">
        <w:t>like</w:t>
      </w:r>
      <w:r w:rsidRPr="006B164C" w:rsidR="00E04B5B">
        <w:t xml:space="preserve"> </w:t>
      </w:r>
      <w:r w:rsidRPr="006B164C">
        <w:t>ours</w:t>
      </w:r>
      <w:r w:rsidRPr="006B164C" w:rsidR="00E04B5B">
        <w:t xml:space="preserve"> </w:t>
      </w:r>
      <w:r w:rsidRPr="006B164C">
        <w:t>that</w:t>
      </w:r>
      <w:r w:rsidRPr="006B164C" w:rsidR="00E04B5B">
        <w:t xml:space="preserve"> </w:t>
      </w:r>
      <w:r w:rsidRPr="006B164C">
        <w:t>has</w:t>
      </w:r>
      <w:r w:rsidRPr="006B164C" w:rsidR="00E04B5B">
        <w:t xml:space="preserve"> </w:t>
      </w:r>
      <w:r w:rsidRPr="006B164C">
        <w:t>cracked</w:t>
      </w:r>
      <w:r w:rsidRPr="006B164C" w:rsidR="00E04B5B">
        <w:t xml:space="preserve"> </w:t>
      </w:r>
      <w:r w:rsidRPr="006B164C">
        <w:t>this</w:t>
      </w:r>
      <w:r w:rsidRPr="006B164C" w:rsidR="00E04B5B">
        <w:t xml:space="preserve"> </w:t>
      </w:r>
      <w:r w:rsidRPr="006B164C" w:rsidR="009D4C69">
        <w:t>and</w:t>
      </w:r>
      <w:r w:rsidRPr="006B164C" w:rsidR="00E04B5B">
        <w:t xml:space="preserve"> </w:t>
      </w:r>
      <w:r w:rsidRPr="006B164C" w:rsidR="009D4C69">
        <w:t>that</w:t>
      </w:r>
      <w:r w:rsidRPr="006B164C" w:rsidR="00E04B5B">
        <w:t xml:space="preserve"> </w:t>
      </w:r>
      <w:r w:rsidRPr="006B164C" w:rsidR="009D4C69">
        <w:t>we</w:t>
      </w:r>
      <w:r w:rsidRPr="006B164C" w:rsidR="00E04B5B">
        <w:t xml:space="preserve"> </w:t>
      </w:r>
      <w:r w:rsidRPr="006B164C" w:rsidR="009D4C69">
        <w:t>can</w:t>
      </w:r>
      <w:r w:rsidRPr="006B164C" w:rsidR="00E04B5B">
        <w:t xml:space="preserve"> </w:t>
      </w:r>
      <w:r w:rsidRPr="006B164C" w:rsidR="009D4C69">
        <w:t>learn</w:t>
      </w:r>
      <w:r w:rsidRPr="006B164C" w:rsidR="00E04B5B">
        <w:t xml:space="preserve"> </w:t>
      </w:r>
      <w:r w:rsidRPr="006B164C" w:rsidR="009D4C69">
        <w:t>from</w:t>
      </w:r>
      <w:r w:rsidRPr="006B164C">
        <w:t>?</w:t>
      </w:r>
    </w:p>
    <w:p w:rsidR="00B07744" w:rsidRPr="006B164C" w:rsidP="00FE377F">
      <w:pPr>
        <w:pStyle w:val="Answer"/>
      </w:pPr>
      <w:sdt>
        <w:sdtPr>
          <w:alias w:val="Witness"/>
          <w:id w:val="486982194"/>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sdtContent>
      </w:sdt>
      <w:r w:rsidRPr="006B164C" w:rsidR="00E04B5B">
        <w:t xml:space="preserve"> </w:t>
      </w:r>
      <w:r w:rsidRPr="006B164C" w:rsidR="00FE377F">
        <w:t>There</w:t>
      </w:r>
      <w:r w:rsidRPr="006B164C" w:rsidR="00E04B5B">
        <w:t xml:space="preserve"> </w:t>
      </w:r>
      <w:r w:rsidRPr="006B164C" w:rsidR="00FE377F">
        <w:t>are</w:t>
      </w:r>
      <w:r w:rsidRPr="006B164C" w:rsidR="00E04B5B">
        <w:t xml:space="preserve"> </w:t>
      </w:r>
      <w:r w:rsidRPr="006B164C" w:rsidR="00FE377F">
        <w:t>lessons</w:t>
      </w:r>
      <w:r w:rsidRPr="006B164C" w:rsidR="00E04B5B">
        <w:t xml:space="preserve"> </w:t>
      </w:r>
      <w:r w:rsidRPr="006B164C" w:rsidR="00FE377F">
        <w:t>to</w:t>
      </w:r>
      <w:r w:rsidRPr="006B164C" w:rsidR="00E04B5B">
        <w:t xml:space="preserve"> </w:t>
      </w:r>
      <w:r w:rsidRPr="006B164C" w:rsidR="00FE377F">
        <w:t>be</w:t>
      </w:r>
      <w:r w:rsidRPr="006B164C" w:rsidR="00E04B5B">
        <w:t xml:space="preserve"> </w:t>
      </w:r>
      <w:r w:rsidRPr="006B164C" w:rsidR="00FE377F">
        <w:t>learned</w:t>
      </w:r>
      <w:r w:rsidRPr="006B164C" w:rsidR="00E04B5B">
        <w:t xml:space="preserve"> </w:t>
      </w:r>
      <w:r w:rsidRPr="006B164C" w:rsidR="00FE377F">
        <w:t>from</w:t>
      </w:r>
      <w:r w:rsidRPr="006B164C" w:rsidR="00E04B5B">
        <w:t xml:space="preserve"> </w:t>
      </w:r>
      <w:r w:rsidRPr="006B164C" w:rsidR="00FE377F">
        <w:t>countries</w:t>
      </w:r>
      <w:r w:rsidRPr="006B164C" w:rsidR="00E04B5B">
        <w:t xml:space="preserve"> </w:t>
      </w:r>
      <w:r w:rsidRPr="006B164C" w:rsidR="00FE377F">
        <w:t>outside</w:t>
      </w:r>
      <w:r w:rsidRPr="006B164C" w:rsidR="00E04B5B">
        <w:t xml:space="preserve"> </w:t>
      </w:r>
      <w:r w:rsidRPr="006B164C" w:rsidR="00FE377F">
        <w:t>the</w:t>
      </w:r>
      <w:r w:rsidRPr="006B164C" w:rsidR="00E04B5B">
        <w:t xml:space="preserve"> </w:t>
      </w:r>
      <w:r w:rsidRPr="006B164C" w:rsidR="00FE377F">
        <w:t>EU</w:t>
      </w:r>
      <w:r w:rsidRPr="006B164C" w:rsidR="00E04B5B">
        <w:t xml:space="preserve"> </w:t>
      </w:r>
      <w:r w:rsidRPr="006B164C" w:rsidR="00067DA3">
        <w:t>that</w:t>
      </w:r>
      <w:r w:rsidRPr="006B164C" w:rsidR="00E04B5B">
        <w:t xml:space="preserve"> </w:t>
      </w:r>
      <w:r w:rsidRPr="006B164C" w:rsidR="009D4C69">
        <w:t>have</w:t>
      </w:r>
      <w:r w:rsidRPr="006B164C" w:rsidR="00E04B5B">
        <w:t xml:space="preserve"> </w:t>
      </w:r>
      <w:r w:rsidRPr="006B164C" w:rsidR="009D4C69">
        <w:t>in</w:t>
      </w:r>
      <w:r w:rsidRPr="006B164C" w:rsidR="00E04B5B">
        <w:t xml:space="preserve"> </w:t>
      </w:r>
      <w:r w:rsidRPr="006B164C" w:rsidR="009D4C69">
        <w:t>place</w:t>
      </w:r>
      <w:r w:rsidRPr="006B164C" w:rsidR="00E04B5B">
        <w:t xml:space="preserve"> </w:t>
      </w:r>
      <w:r w:rsidRPr="006B164C" w:rsidR="009D4C69">
        <w:t>scrutiny</w:t>
      </w:r>
      <w:r w:rsidRPr="006B164C" w:rsidR="00E04B5B">
        <w:t xml:space="preserve"> </w:t>
      </w:r>
      <w:r w:rsidRPr="006B164C" w:rsidR="009D4C69">
        <w:t>of</w:t>
      </w:r>
      <w:r w:rsidRPr="006B164C" w:rsidR="00E04B5B">
        <w:t xml:space="preserve"> </w:t>
      </w:r>
      <w:r w:rsidRPr="006B164C" w:rsidR="009D4C69">
        <w:t>EU</w:t>
      </w:r>
      <w:r w:rsidRPr="006B164C" w:rsidR="00E04B5B">
        <w:t xml:space="preserve"> </w:t>
      </w:r>
      <w:r w:rsidRPr="006B164C" w:rsidR="009D4C69">
        <w:t>legislation</w:t>
      </w:r>
      <w:r w:rsidRPr="006B164C" w:rsidR="00E04B5B">
        <w:t xml:space="preserve"> </w:t>
      </w:r>
      <w:r w:rsidRPr="006B164C" w:rsidR="009D4C69">
        <w:t>because</w:t>
      </w:r>
      <w:r w:rsidRPr="006B164C" w:rsidR="00E04B5B">
        <w:t xml:space="preserve"> </w:t>
      </w:r>
      <w:r w:rsidRPr="006B164C" w:rsidR="009D4C69">
        <w:t>they</w:t>
      </w:r>
      <w:r w:rsidRPr="006B164C" w:rsidR="00E04B5B">
        <w:t xml:space="preserve"> </w:t>
      </w:r>
      <w:r w:rsidRPr="006B164C" w:rsidR="009D4C69">
        <w:t>have</w:t>
      </w:r>
      <w:r w:rsidRPr="006B164C" w:rsidR="00E04B5B">
        <w:t xml:space="preserve"> </w:t>
      </w:r>
      <w:r w:rsidRPr="006B164C" w:rsidR="009D4C69">
        <w:t>close</w:t>
      </w:r>
      <w:r w:rsidRPr="006B164C" w:rsidR="00E04B5B">
        <w:t xml:space="preserve"> </w:t>
      </w:r>
      <w:r w:rsidRPr="006B164C" w:rsidR="009D4C69">
        <w:t>ties</w:t>
      </w:r>
      <w:r w:rsidRPr="006B164C" w:rsidR="00E04B5B">
        <w:t xml:space="preserve"> </w:t>
      </w:r>
      <w:r w:rsidRPr="006B164C" w:rsidR="009D4C69">
        <w:t>with</w:t>
      </w:r>
      <w:r w:rsidRPr="006B164C" w:rsidR="00E04B5B">
        <w:t xml:space="preserve"> </w:t>
      </w:r>
      <w:r w:rsidRPr="006B164C" w:rsidR="009D4C69">
        <w:t>the</w:t>
      </w:r>
      <w:r w:rsidRPr="006B164C" w:rsidR="00E04B5B">
        <w:t xml:space="preserve"> </w:t>
      </w:r>
      <w:r w:rsidRPr="006B164C" w:rsidR="009D4C69">
        <w:t>EU</w:t>
      </w:r>
      <w:r w:rsidRPr="006B164C" w:rsidR="00FE377F">
        <w:t>.</w:t>
      </w:r>
      <w:r w:rsidRPr="006B164C" w:rsidR="00E04B5B">
        <w:t xml:space="preserve"> </w:t>
      </w:r>
      <w:r w:rsidRPr="006B164C" w:rsidR="00FE377F">
        <w:t>Norway</w:t>
      </w:r>
      <w:r w:rsidRPr="006B164C" w:rsidR="00E04B5B">
        <w:t xml:space="preserve"> </w:t>
      </w:r>
      <w:r w:rsidRPr="006B164C" w:rsidR="00FE377F">
        <w:t>is</w:t>
      </w:r>
      <w:r w:rsidRPr="006B164C" w:rsidR="00E04B5B">
        <w:t xml:space="preserve"> </w:t>
      </w:r>
      <w:r w:rsidRPr="006B164C" w:rsidR="00FE377F">
        <w:t>one</w:t>
      </w:r>
      <w:r w:rsidRPr="006B164C" w:rsidR="00E04B5B">
        <w:t xml:space="preserve"> </w:t>
      </w:r>
      <w:r w:rsidRPr="006B164C" w:rsidR="00FE377F">
        <w:t>that</w:t>
      </w:r>
      <w:r w:rsidRPr="006B164C" w:rsidR="00E04B5B">
        <w:t xml:space="preserve"> </w:t>
      </w:r>
      <w:r w:rsidRPr="006B164C" w:rsidR="00FE377F">
        <w:t>immediately</w:t>
      </w:r>
      <w:r w:rsidRPr="006B164C" w:rsidR="00E04B5B">
        <w:t xml:space="preserve"> </w:t>
      </w:r>
      <w:r w:rsidRPr="006B164C" w:rsidR="00FE377F">
        <w:t>stands</w:t>
      </w:r>
      <w:r w:rsidRPr="006B164C" w:rsidR="00E04B5B">
        <w:t xml:space="preserve"> </w:t>
      </w:r>
      <w:r w:rsidRPr="006B164C" w:rsidR="00FE377F">
        <w:t>out.</w:t>
      </w:r>
      <w:r w:rsidRPr="006B164C" w:rsidR="00E04B5B">
        <w:t xml:space="preserve"> </w:t>
      </w:r>
      <w:r w:rsidRPr="006B164C" w:rsidR="00067DA3">
        <w:t>It</w:t>
      </w:r>
      <w:r w:rsidRPr="006B164C" w:rsidR="00E04B5B">
        <w:t xml:space="preserve"> </w:t>
      </w:r>
      <w:r w:rsidRPr="006B164C" w:rsidR="00067DA3">
        <w:t>has</w:t>
      </w:r>
      <w:r w:rsidRPr="006B164C" w:rsidR="00E04B5B">
        <w:t xml:space="preserve"> </w:t>
      </w:r>
      <w:r w:rsidRPr="006B164C" w:rsidR="00FE377F">
        <w:t>to</w:t>
      </w:r>
      <w:r w:rsidRPr="006B164C" w:rsidR="00E04B5B">
        <w:t xml:space="preserve"> </w:t>
      </w:r>
      <w:r w:rsidRPr="006B164C" w:rsidR="00FE377F">
        <w:t>apply</w:t>
      </w:r>
      <w:r w:rsidRPr="006B164C" w:rsidR="00E04B5B">
        <w:t xml:space="preserve"> </w:t>
      </w:r>
      <w:r w:rsidRPr="006B164C" w:rsidR="00FE377F">
        <w:t>all</w:t>
      </w:r>
      <w:r w:rsidRPr="006B164C" w:rsidR="00E04B5B">
        <w:t xml:space="preserve"> </w:t>
      </w:r>
      <w:r w:rsidRPr="006B164C" w:rsidR="00FE377F">
        <w:t>EU</w:t>
      </w:r>
      <w:r w:rsidRPr="006B164C" w:rsidR="00E04B5B">
        <w:t xml:space="preserve"> </w:t>
      </w:r>
      <w:r w:rsidRPr="006B164C">
        <w:t>regulation</w:t>
      </w:r>
      <w:r w:rsidRPr="006B164C" w:rsidR="00E04B5B">
        <w:t xml:space="preserve"> </w:t>
      </w:r>
      <w:r w:rsidRPr="006B164C" w:rsidR="00FE377F">
        <w:t>that</w:t>
      </w:r>
      <w:r w:rsidRPr="006B164C" w:rsidR="00E04B5B">
        <w:t xml:space="preserve"> </w:t>
      </w:r>
      <w:r w:rsidRPr="006B164C" w:rsidR="00FE377F">
        <w:t>h</w:t>
      </w:r>
      <w:r w:rsidRPr="006B164C">
        <w:t>as</w:t>
      </w:r>
      <w:r w:rsidRPr="006B164C" w:rsidR="00E04B5B">
        <w:t xml:space="preserve"> </w:t>
      </w:r>
      <w:r w:rsidRPr="006B164C" w:rsidR="00FE377F">
        <w:t>to</w:t>
      </w:r>
      <w:r w:rsidRPr="006B164C" w:rsidR="00E04B5B">
        <w:t xml:space="preserve"> </w:t>
      </w:r>
      <w:r w:rsidRPr="006B164C" w:rsidR="00FE377F">
        <w:t>do</w:t>
      </w:r>
      <w:r w:rsidRPr="006B164C" w:rsidR="00E04B5B">
        <w:t xml:space="preserve"> </w:t>
      </w:r>
      <w:r w:rsidRPr="006B164C" w:rsidR="00FE377F">
        <w:t>with</w:t>
      </w:r>
      <w:r w:rsidRPr="006B164C" w:rsidR="00E04B5B">
        <w:t xml:space="preserve"> </w:t>
      </w:r>
      <w:r w:rsidRPr="006B164C" w:rsidR="00FE377F">
        <w:t>the</w:t>
      </w:r>
      <w:r w:rsidRPr="006B164C" w:rsidR="00E04B5B">
        <w:t xml:space="preserve"> </w:t>
      </w:r>
      <w:r w:rsidRPr="006B164C" w:rsidR="00FE377F">
        <w:t>single</w:t>
      </w:r>
      <w:r w:rsidRPr="006B164C" w:rsidR="00E04B5B">
        <w:t xml:space="preserve"> </w:t>
      </w:r>
      <w:r w:rsidRPr="006B164C" w:rsidR="00FE377F">
        <w:t>market,</w:t>
      </w:r>
      <w:r w:rsidRPr="006B164C" w:rsidR="00E04B5B">
        <w:t xml:space="preserve"> </w:t>
      </w:r>
      <w:r w:rsidRPr="006B164C" w:rsidR="00FE377F">
        <w:t>as</w:t>
      </w:r>
      <w:r w:rsidRPr="006B164C" w:rsidR="00E04B5B">
        <w:t xml:space="preserve"> </w:t>
      </w:r>
      <w:r w:rsidRPr="006B164C" w:rsidR="00067DA3">
        <w:t>it</w:t>
      </w:r>
      <w:r w:rsidRPr="006B164C" w:rsidR="00E04B5B">
        <w:t xml:space="preserve"> </w:t>
      </w:r>
      <w:r w:rsidRPr="006B164C" w:rsidR="00FE377F">
        <w:t>directly</w:t>
      </w:r>
      <w:r w:rsidRPr="006B164C" w:rsidR="00E04B5B">
        <w:t xml:space="preserve"> </w:t>
      </w:r>
      <w:r w:rsidRPr="006B164C" w:rsidR="00FE377F">
        <w:t>trade</w:t>
      </w:r>
      <w:r w:rsidRPr="006B164C" w:rsidR="00067DA3">
        <w:t>s</w:t>
      </w:r>
      <w:r w:rsidRPr="006B164C" w:rsidR="00E04B5B">
        <w:t xml:space="preserve"> </w:t>
      </w:r>
      <w:r w:rsidRPr="006B164C" w:rsidR="00FE377F">
        <w:t>with</w:t>
      </w:r>
      <w:r w:rsidRPr="006B164C" w:rsidR="00E04B5B">
        <w:t xml:space="preserve"> </w:t>
      </w:r>
      <w:r w:rsidRPr="006B164C" w:rsidR="00FE377F">
        <w:t>the</w:t>
      </w:r>
      <w:r w:rsidRPr="006B164C" w:rsidR="00E04B5B">
        <w:t xml:space="preserve"> </w:t>
      </w:r>
      <w:r w:rsidRPr="006B164C" w:rsidR="00FE377F">
        <w:t>single</w:t>
      </w:r>
      <w:r w:rsidRPr="006B164C" w:rsidR="00E04B5B">
        <w:t xml:space="preserve"> </w:t>
      </w:r>
      <w:r w:rsidRPr="006B164C" w:rsidR="00FE377F">
        <w:t>market.</w:t>
      </w:r>
      <w:r w:rsidRPr="006B164C" w:rsidR="00E04B5B">
        <w:t xml:space="preserve"> </w:t>
      </w:r>
      <w:r w:rsidRPr="006B164C" w:rsidR="00FE377F">
        <w:t>That</w:t>
      </w:r>
      <w:r w:rsidRPr="006B164C" w:rsidR="00E04B5B">
        <w:t xml:space="preserve"> </w:t>
      </w:r>
      <w:r w:rsidRPr="006B164C" w:rsidR="00FE377F">
        <w:t>might</w:t>
      </w:r>
      <w:r w:rsidRPr="006B164C" w:rsidR="00E04B5B">
        <w:t xml:space="preserve"> </w:t>
      </w:r>
      <w:r w:rsidRPr="006B164C" w:rsidR="00FE377F">
        <w:t>be</w:t>
      </w:r>
      <w:r w:rsidRPr="006B164C" w:rsidR="00E04B5B">
        <w:t xml:space="preserve"> </w:t>
      </w:r>
      <w:r w:rsidRPr="006B164C" w:rsidR="00FE377F">
        <w:t>something</w:t>
      </w:r>
      <w:r w:rsidRPr="006B164C" w:rsidR="00E04B5B">
        <w:t xml:space="preserve"> </w:t>
      </w:r>
      <w:r w:rsidRPr="006B164C" w:rsidR="00FE377F">
        <w:t>that</w:t>
      </w:r>
      <w:r w:rsidRPr="006B164C" w:rsidR="00E04B5B">
        <w:t xml:space="preserve"> </w:t>
      </w:r>
      <w:r w:rsidRPr="006B164C" w:rsidR="00FE377F">
        <w:t>the</w:t>
      </w:r>
      <w:r w:rsidRPr="006B164C" w:rsidR="00E04B5B">
        <w:t xml:space="preserve"> </w:t>
      </w:r>
      <w:r w:rsidRPr="006B164C" w:rsidR="00FE377F">
        <w:t>UK</w:t>
      </w:r>
      <w:r w:rsidRPr="006B164C" w:rsidR="00E04B5B">
        <w:t xml:space="preserve"> </w:t>
      </w:r>
      <w:r w:rsidRPr="006B164C" w:rsidR="00FE377F">
        <w:t>Parliament</w:t>
      </w:r>
      <w:r w:rsidRPr="006B164C" w:rsidR="00E04B5B">
        <w:t xml:space="preserve"> </w:t>
      </w:r>
      <w:r w:rsidRPr="006B164C" w:rsidR="00FE377F">
        <w:t>would</w:t>
      </w:r>
      <w:r w:rsidRPr="006B164C" w:rsidR="00E04B5B">
        <w:t xml:space="preserve"> </w:t>
      </w:r>
      <w:r w:rsidRPr="006B164C" w:rsidR="00FE377F">
        <w:t>want</w:t>
      </w:r>
      <w:r w:rsidRPr="006B164C" w:rsidR="00E04B5B">
        <w:t xml:space="preserve"> </w:t>
      </w:r>
      <w:r w:rsidRPr="006B164C" w:rsidR="00FE377F">
        <w:t>to</w:t>
      </w:r>
      <w:r w:rsidRPr="006B164C" w:rsidR="00E04B5B">
        <w:t xml:space="preserve"> </w:t>
      </w:r>
      <w:r w:rsidRPr="006B164C" w:rsidR="00FE377F">
        <w:t>bear</w:t>
      </w:r>
      <w:r w:rsidRPr="006B164C" w:rsidR="00E04B5B">
        <w:t xml:space="preserve"> </w:t>
      </w:r>
      <w:r w:rsidRPr="006B164C" w:rsidR="00FE377F">
        <w:t>in</w:t>
      </w:r>
      <w:r w:rsidRPr="006B164C" w:rsidR="00E04B5B">
        <w:t xml:space="preserve"> </w:t>
      </w:r>
      <w:r w:rsidRPr="006B164C" w:rsidR="00FE377F">
        <w:t>mind.</w:t>
      </w:r>
      <w:r w:rsidRPr="006B164C" w:rsidR="00E04B5B">
        <w:t xml:space="preserve"> </w:t>
      </w:r>
      <w:r w:rsidRPr="006B164C" w:rsidR="00FE377F">
        <w:t>As</w:t>
      </w:r>
      <w:r w:rsidRPr="006B164C" w:rsidR="00E04B5B">
        <w:t xml:space="preserve"> </w:t>
      </w:r>
      <w:r w:rsidRPr="006B164C" w:rsidR="00FE377F">
        <w:t>we</w:t>
      </w:r>
      <w:r w:rsidRPr="006B164C" w:rsidR="00E04B5B">
        <w:t xml:space="preserve"> </w:t>
      </w:r>
      <w:r w:rsidRPr="006B164C" w:rsidR="00FE377F">
        <w:t>said</w:t>
      </w:r>
      <w:r w:rsidRPr="006B164C" w:rsidR="00E04B5B">
        <w:t xml:space="preserve"> </w:t>
      </w:r>
      <w:r w:rsidRPr="006B164C" w:rsidR="00AA46F9">
        <w:t xml:space="preserve">at </w:t>
      </w:r>
      <w:r w:rsidRPr="006B164C" w:rsidR="00FE377F">
        <w:t>the</w:t>
      </w:r>
      <w:r w:rsidRPr="006B164C" w:rsidR="00E04B5B">
        <w:t xml:space="preserve"> </w:t>
      </w:r>
      <w:r w:rsidRPr="006B164C" w:rsidR="00FE377F">
        <w:t>very</w:t>
      </w:r>
      <w:r w:rsidRPr="006B164C" w:rsidR="00E04B5B">
        <w:t xml:space="preserve"> </w:t>
      </w:r>
      <w:r w:rsidRPr="006B164C" w:rsidR="00FE377F">
        <w:t>beginning,</w:t>
      </w:r>
      <w:r w:rsidRPr="006B164C" w:rsidR="00E04B5B">
        <w:t xml:space="preserve"> </w:t>
      </w:r>
      <w:r w:rsidRPr="006B164C" w:rsidR="00FE377F">
        <w:t>relationships</w:t>
      </w:r>
      <w:r w:rsidRPr="006B164C" w:rsidR="00E04B5B">
        <w:t xml:space="preserve"> </w:t>
      </w:r>
      <w:r w:rsidRPr="006B164C" w:rsidR="00FE377F">
        <w:t>are</w:t>
      </w:r>
      <w:r w:rsidRPr="006B164C" w:rsidR="00E04B5B">
        <w:t xml:space="preserve"> </w:t>
      </w:r>
      <w:r w:rsidRPr="006B164C" w:rsidR="00FE377F">
        <w:t>changing</w:t>
      </w:r>
      <w:r w:rsidRPr="006B164C" w:rsidR="00E04B5B">
        <w:t xml:space="preserve"> </w:t>
      </w:r>
      <w:r w:rsidRPr="006B164C" w:rsidR="00FE377F">
        <w:t>dramatically</w:t>
      </w:r>
      <w:r w:rsidRPr="006B164C" w:rsidR="00E04B5B">
        <w:t xml:space="preserve"> </w:t>
      </w:r>
      <w:r w:rsidRPr="006B164C" w:rsidR="00FE377F">
        <w:t>now</w:t>
      </w:r>
      <w:r w:rsidRPr="006B164C" w:rsidR="00E04B5B">
        <w:t xml:space="preserve"> </w:t>
      </w:r>
      <w:r w:rsidRPr="006B164C" w:rsidR="00FE377F">
        <w:t>but</w:t>
      </w:r>
      <w:r w:rsidRPr="006B164C" w:rsidR="00E04B5B">
        <w:t xml:space="preserve"> </w:t>
      </w:r>
      <w:r w:rsidRPr="006B164C" w:rsidR="00FE377F">
        <w:t>there</w:t>
      </w:r>
      <w:r w:rsidRPr="006B164C" w:rsidR="00E04B5B">
        <w:t xml:space="preserve"> </w:t>
      </w:r>
      <w:r w:rsidRPr="006B164C" w:rsidR="00FE377F">
        <w:t>is</w:t>
      </w:r>
      <w:r w:rsidRPr="006B164C" w:rsidR="00E04B5B">
        <w:t xml:space="preserve"> </w:t>
      </w:r>
      <w:r w:rsidRPr="006B164C" w:rsidR="00FE377F">
        <w:t>still</w:t>
      </w:r>
      <w:r w:rsidRPr="006B164C" w:rsidR="00E04B5B">
        <w:t xml:space="preserve"> </w:t>
      </w:r>
      <w:r w:rsidRPr="006B164C" w:rsidR="006661C8">
        <w:t>a</w:t>
      </w:r>
      <w:r w:rsidRPr="006B164C" w:rsidR="00E04B5B">
        <w:t xml:space="preserve"> </w:t>
      </w:r>
      <w:r w:rsidRPr="006B164C" w:rsidR="00FE377F">
        <w:t>need</w:t>
      </w:r>
      <w:r w:rsidRPr="006B164C" w:rsidR="00E04B5B">
        <w:t xml:space="preserve"> </w:t>
      </w:r>
      <w:r w:rsidRPr="006B164C" w:rsidR="00FE377F">
        <w:t>to</w:t>
      </w:r>
      <w:r w:rsidRPr="006B164C" w:rsidR="00E04B5B">
        <w:t xml:space="preserve"> </w:t>
      </w:r>
      <w:r w:rsidRPr="006B164C" w:rsidR="00FE377F">
        <w:t>stay</w:t>
      </w:r>
      <w:r w:rsidRPr="006B164C" w:rsidR="00E04B5B">
        <w:t xml:space="preserve"> </w:t>
      </w:r>
      <w:r w:rsidRPr="006B164C" w:rsidR="00FE377F">
        <w:t>close</w:t>
      </w:r>
      <w:r w:rsidRPr="006B164C">
        <w:t>,</w:t>
      </w:r>
      <w:r w:rsidRPr="006B164C" w:rsidR="00E04B5B">
        <w:t xml:space="preserve"> </w:t>
      </w:r>
      <w:r w:rsidRPr="006B164C" w:rsidR="00FE377F">
        <w:t>to</w:t>
      </w:r>
      <w:r w:rsidRPr="006B164C" w:rsidR="00E04B5B">
        <w:t xml:space="preserve"> </w:t>
      </w:r>
      <w:r w:rsidRPr="006B164C" w:rsidR="00FE377F">
        <w:t>follow</w:t>
      </w:r>
      <w:r w:rsidRPr="006B164C" w:rsidR="00E04B5B">
        <w:t xml:space="preserve"> </w:t>
      </w:r>
      <w:r w:rsidRPr="006B164C" w:rsidR="00067DA3">
        <w:t xml:space="preserve">closely </w:t>
      </w:r>
      <w:r w:rsidRPr="006B164C">
        <w:t>what</w:t>
      </w:r>
      <w:r w:rsidRPr="006B164C" w:rsidR="00E04B5B">
        <w:t xml:space="preserve"> </w:t>
      </w:r>
      <w:r w:rsidRPr="006B164C">
        <w:t>comes</w:t>
      </w:r>
      <w:r w:rsidRPr="006B164C" w:rsidR="00E04B5B">
        <w:t xml:space="preserve"> </w:t>
      </w:r>
      <w:r w:rsidRPr="006B164C">
        <w:t>from</w:t>
      </w:r>
      <w:r w:rsidRPr="006B164C" w:rsidR="00E04B5B">
        <w:t xml:space="preserve"> </w:t>
      </w:r>
      <w:r w:rsidRPr="006B164C">
        <w:t>the</w:t>
      </w:r>
      <w:r w:rsidRPr="006B164C" w:rsidR="00E04B5B">
        <w:t xml:space="preserve"> </w:t>
      </w:r>
      <w:r w:rsidRPr="006B164C">
        <w:t>EU</w:t>
      </w:r>
      <w:r w:rsidRPr="006B164C" w:rsidR="00E04B5B">
        <w:t xml:space="preserve"> </w:t>
      </w:r>
      <w:r w:rsidRPr="006B164C">
        <w:t>and</w:t>
      </w:r>
      <w:r w:rsidRPr="006B164C" w:rsidR="00E04B5B">
        <w:t xml:space="preserve"> </w:t>
      </w:r>
      <w:r w:rsidRPr="006B164C">
        <w:t>to</w:t>
      </w:r>
      <w:r w:rsidRPr="006B164C" w:rsidR="00E04B5B">
        <w:t xml:space="preserve"> </w:t>
      </w:r>
      <w:r w:rsidRPr="006B164C">
        <w:t>have</w:t>
      </w:r>
      <w:r w:rsidRPr="006B164C" w:rsidR="00E04B5B">
        <w:t xml:space="preserve"> </w:t>
      </w:r>
      <w:r w:rsidRPr="006B164C">
        <w:t>a</w:t>
      </w:r>
      <w:r w:rsidRPr="006B164C" w:rsidR="00E04B5B">
        <w:t xml:space="preserve"> </w:t>
      </w:r>
      <w:r w:rsidRPr="006B164C">
        <w:t>close</w:t>
      </w:r>
      <w:r w:rsidRPr="006B164C" w:rsidR="00E04B5B">
        <w:t xml:space="preserve"> </w:t>
      </w:r>
      <w:r w:rsidRPr="006B164C">
        <w:t>relationship</w:t>
      </w:r>
      <w:r w:rsidRPr="006B164C" w:rsidR="00E04B5B">
        <w:t xml:space="preserve"> </w:t>
      </w:r>
      <w:r w:rsidRPr="006B164C">
        <w:t>with</w:t>
      </w:r>
      <w:r w:rsidRPr="006B164C" w:rsidR="00E04B5B">
        <w:t xml:space="preserve"> </w:t>
      </w:r>
      <w:r w:rsidRPr="006B164C">
        <w:t>the</w:t>
      </w:r>
      <w:r w:rsidRPr="006B164C" w:rsidR="00E04B5B">
        <w:t xml:space="preserve"> </w:t>
      </w:r>
      <w:r w:rsidRPr="006B164C">
        <w:t>EU</w:t>
      </w:r>
      <w:r w:rsidRPr="006B164C" w:rsidR="00FE377F">
        <w:t>,</w:t>
      </w:r>
      <w:r w:rsidRPr="006B164C" w:rsidR="00E04B5B">
        <w:t xml:space="preserve"> </w:t>
      </w:r>
      <w:r w:rsidRPr="006B164C" w:rsidR="00FE377F">
        <w:t>both</w:t>
      </w:r>
      <w:r w:rsidRPr="006B164C" w:rsidR="00E04B5B">
        <w:t xml:space="preserve"> </w:t>
      </w:r>
      <w:r w:rsidRPr="006B164C" w:rsidR="00FE377F">
        <w:t>politically</w:t>
      </w:r>
      <w:r w:rsidRPr="006B164C" w:rsidR="00E04B5B">
        <w:t xml:space="preserve"> </w:t>
      </w:r>
      <w:r w:rsidRPr="006B164C" w:rsidR="00FE377F">
        <w:t>and</w:t>
      </w:r>
      <w:r w:rsidRPr="006B164C" w:rsidR="00E04B5B">
        <w:t xml:space="preserve"> </w:t>
      </w:r>
      <w:r w:rsidRPr="006B164C" w:rsidR="00FE377F">
        <w:t>economically.</w:t>
      </w:r>
    </w:p>
    <w:p w:rsidR="00101685" w:rsidRPr="006B164C" w:rsidP="00FE377F">
      <w:pPr>
        <w:pStyle w:val="Answer"/>
      </w:pPr>
      <w:r w:rsidRPr="006B164C">
        <w:t xml:space="preserve">To make a </w:t>
      </w:r>
      <w:r w:rsidRPr="006B164C" w:rsidR="00FE377F">
        <w:t>very</w:t>
      </w:r>
      <w:r w:rsidRPr="006B164C" w:rsidR="00E04B5B">
        <w:t xml:space="preserve"> </w:t>
      </w:r>
      <w:r w:rsidRPr="006B164C" w:rsidR="00FE377F">
        <w:t>practical</w:t>
      </w:r>
      <w:r w:rsidRPr="006B164C" w:rsidR="00E04B5B">
        <w:t xml:space="preserve"> </w:t>
      </w:r>
      <w:r w:rsidRPr="006B164C" w:rsidR="00FE377F">
        <w:t>point</w:t>
      </w:r>
      <w:r w:rsidRPr="006B164C" w:rsidR="00E04B5B">
        <w:t xml:space="preserve"> </w:t>
      </w:r>
      <w:r w:rsidRPr="006B164C" w:rsidR="00FE377F">
        <w:t>with</w:t>
      </w:r>
      <w:r w:rsidRPr="006B164C" w:rsidR="00E04B5B">
        <w:t xml:space="preserve"> </w:t>
      </w:r>
      <w:r w:rsidRPr="006B164C" w:rsidR="00FE377F">
        <w:t>regard</w:t>
      </w:r>
      <w:r w:rsidRPr="006B164C" w:rsidR="00E04B5B">
        <w:t xml:space="preserve"> </w:t>
      </w:r>
      <w:r w:rsidRPr="006B164C" w:rsidR="00FE377F">
        <w:t>to</w:t>
      </w:r>
      <w:r w:rsidRPr="006B164C" w:rsidR="00E04B5B">
        <w:t xml:space="preserve"> </w:t>
      </w:r>
      <w:r w:rsidRPr="006B164C" w:rsidR="00FE377F">
        <w:t>this,</w:t>
      </w:r>
      <w:r w:rsidRPr="006B164C" w:rsidR="00E04B5B">
        <w:t xml:space="preserve"> </w:t>
      </w:r>
      <w:r w:rsidRPr="006B164C" w:rsidR="00FE377F">
        <w:t>if</w:t>
      </w:r>
      <w:r w:rsidRPr="006B164C" w:rsidR="00E04B5B">
        <w:t xml:space="preserve"> </w:t>
      </w:r>
      <w:r w:rsidRPr="006B164C" w:rsidR="00FE377F">
        <w:t>there</w:t>
      </w:r>
      <w:r w:rsidRPr="006B164C" w:rsidR="00E04B5B">
        <w:t xml:space="preserve"> </w:t>
      </w:r>
      <w:r w:rsidRPr="006B164C" w:rsidR="00FE377F">
        <w:t>is</w:t>
      </w:r>
      <w:r w:rsidRPr="006B164C" w:rsidR="00E04B5B">
        <w:t xml:space="preserve"> </w:t>
      </w:r>
      <w:r w:rsidRPr="006B164C" w:rsidR="00FE377F">
        <w:t>a</w:t>
      </w:r>
      <w:r w:rsidRPr="006B164C" w:rsidR="00E04B5B">
        <w:t xml:space="preserve"> </w:t>
      </w:r>
      <w:r w:rsidRPr="006B164C" w:rsidR="00FE377F">
        <w:t>committee</w:t>
      </w:r>
      <w:r w:rsidRPr="006B164C" w:rsidR="00E04B5B">
        <w:t xml:space="preserve"> </w:t>
      </w:r>
      <w:r w:rsidRPr="006B164C" w:rsidR="00FE377F">
        <w:t>that</w:t>
      </w:r>
      <w:r w:rsidRPr="006B164C" w:rsidR="00E04B5B">
        <w:t xml:space="preserve"> </w:t>
      </w:r>
      <w:r w:rsidRPr="006B164C" w:rsidR="00FE377F">
        <w:t>is</w:t>
      </w:r>
      <w:r w:rsidRPr="006B164C" w:rsidR="00E04B5B">
        <w:t xml:space="preserve"> </w:t>
      </w:r>
      <w:r w:rsidRPr="006B164C" w:rsidR="00FE377F">
        <w:t>the</w:t>
      </w:r>
      <w:r w:rsidRPr="006B164C" w:rsidR="00E04B5B">
        <w:t xml:space="preserve"> </w:t>
      </w:r>
      <w:r w:rsidRPr="006B164C" w:rsidR="00FE377F">
        <w:t>triage,</w:t>
      </w:r>
      <w:r w:rsidRPr="006B164C" w:rsidR="00E04B5B">
        <w:t xml:space="preserve"> </w:t>
      </w:r>
      <w:r w:rsidRPr="006B164C" w:rsidR="00FE377F">
        <w:t>as</w:t>
      </w:r>
      <w:r w:rsidRPr="006B164C" w:rsidR="00E04B5B">
        <w:t xml:space="preserve"> </w:t>
      </w:r>
      <w:r w:rsidRPr="006B164C" w:rsidR="00FE377F">
        <w:t>has</w:t>
      </w:r>
      <w:r w:rsidRPr="006B164C" w:rsidR="00E04B5B">
        <w:t xml:space="preserve"> </w:t>
      </w:r>
      <w:r w:rsidRPr="006B164C" w:rsidR="00FE377F">
        <w:t>been</w:t>
      </w:r>
      <w:r w:rsidRPr="006B164C" w:rsidR="00E04B5B">
        <w:t xml:space="preserve"> </w:t>
      </w:r>
      <w:r w:rsidRPr="006B164C" w:rsidR="00FE377F">
        <w:t>suggested,</w:t>
      </w:r>
      <w:r w:rsidRPr="006B164C" w:rsidR="00E04B5B">
        <w:t xml:space="preserve"> </w:t>
      </w:r>
      <w:r w:rsidRPr="006B164C" w:rsidR="00FE377F">
        <w:t>which</w:t>
      </w:r>
      <w:r w:rsidRPr="006B164C" w:rsidR="00E04B5B">
        <w:t xml:space="preserve"> </w:t>
      </w:r>
      <w:r w:rsidRPr="006B164C">
        <w:t xml:space="preserve">I think </w:t>
      </w:r>
      <w:r w:rsidRPr="006B164C" w:rsidR="00FE377F">
        <w:t>is</w:t>
      </w:r>
      <w:r w:rsidRPr="006B164C" w:rsidR="00E04B5B">
        <w:t xml:space="preserve"> </w:t>
      </w:r>
      <w:r w:rsidRPr="006B164C" w:rsidR="00FE377F">
        <w:t>absolutely</w:t>
      </w:r>
      <w:r w:rsidRPr="006B164C" w:rsidR="00E04B5B">
        <w:t xml:space="preserve"> </w:t>
      </w:r>
      <w:r w:rsidRPr="006B164C" w:rsidR="00FE377F">
        <w:t>the</w:t>
      </w:r>
      <w:r w:rsidRPr="006B164C" w:rsidR="00E04B5B">
        <w:t xml:space="preserve"> </w:t>
      </w:r>
      <w:r w:rsidRPr="006B164C" w:rsidR="00FE377F">
        <w:t>way</w:t>
      </w:r>
      <w:r w:rsidRPr="006B164C" w:rsidR="00E04B5B">
        <w:t xml:space="preserve"> </w:t>
      </w:r>
      <w:r w:rsidRPr="006B164C" w:rsidR="00FE377F">
        <w:t>to</w:t>
      </w:r>
      <w:r w:rsidRPr="006B164C" w:rsidR="00E04B5B">
        <w:t xml:space="preserve"> </w:t>
      </w:r>
      <w:r w:rsidRPr="006B164C" w:rsidR="00FE377F">
        <w:t>view</w:t>
      </w:r>
      <w:r w:rsidRPr="006B164C" w:rsidR="00E04B5B">
        <w:t xml:space="preserve"> </w:t>
      </w:r>
      <w:r w:rsidRPr="006B164C" w:rsidR="00FE377F">
        <w:t>this,</w:t>
      </w:r>
      <w:r w:rsidRPr="006B164C" w:rsidR="00E04B5B">
        <w:t xml:space="preserve"> </w:t>
      </w:r>
      <w:r w:rsidRPr="006B164C" w:rsidR="00FE377F">
        <w:t>there</w:t>
      </w:r>
      <w:r w:rsidRPr="006B164C" w:rsidR="00E04B5B">
        <w:t xml:space="preserve"> </w:t>
      </w:r>
      <w:r w:rsidRPr="006B164C" w:rsidR="00FE377F">
        <w:t>is</w:t>
      </w:r>
      <w:r w:rsidRPr="006B164C" w:rsidR="00E04B5B">
        <w:t xml:space="preserve"> </w:t>
      </w:r>
      <w:r w:rsidRPr="006B164C" w:rsidR="00FE377F">
        <w:t>still</w:t>
      </w:r>
      <w:r w:rsidRPr="006B164C" w:rsidR="00E04B5B">
        <w:t xml:space="preserve"> </w:t>
      </w:r>
      <w:r w:rsidRPr="006B164C" w:rsidR="00FE377F">
        <w:t>a</w:t>
      </w:r>
      <w:r w:rsidRPr="006B164C" w:rsidR="00E04B5B">
        <w:t xml:space="preserve"> </w:t>
      </w:r>
      <w:r w:rsidRPr="006B164C" w:rsidR="00FE377F">
        <w:t>need</w:t>
      </w:r>
      <w:r w:rsidRPr="006B164C" w:rsidR="00E04B5B">
        <w:t xml:space="preserve"> </w:t>
      </w:r>
      <w:r w:rsidRPr="006B164C" w:rsidR="00FE377F">
        <w:t>for</w:t>
      </w:r>
      <w:r w:rsidRPr="006B164C" w:rsidR="00E04B5B">
        <w:t xml:space="preserve"> </w:t>
      </w:r>
      <w:r w:rsidRPr="006B164C" w:rsidR="00FE377F">
        <w:t>special</w:t>
      </w:r>
      <w:r w:rsidRPr="006B164C" w:rsidR="00B07744">
        <w:t>ist</w:t>
      </w:r>
      <w:r w:rsidRPr="006B164C" w:rsidR="00E04B5B">
        <w:t xml:space="preserve"> </w:t>
      </w:r>
      <w:r w:rsidRPr="006B164C" w:rsidR="00FE377F">
        <w:t>investigations</w:t>
      </w:r>
      <w:r w:rsidRPr="006B164C" w:rsidR="00E04B5B">
        <w:t xml:space="preserve"> </w:t>
      </w:r>
      <w:r w:rsidRPr="006B164C" w:rsidR="00FE377F">
        <w:t>and</w:t>
      </w:r>
      <w:r w:rsidRPr="006B164C" w:rsidR="00E04B5B">
        <w:t xml:space="preserve"> </w:t>
      </w:r>
      <w:r w:rsidRPr="006B164C" w:rsidR="00FE377F">
        <w:t>scrutiny</w:t>
      </w:r>
      <w:r w:rsidRPr="006B164C" w:rsidR="00E04B5B">
        <w:t xml:space="preserve"> </w:t>
      </w:r>
      <w:r w:rsidRPr="006B164C" w:rsidR="00FE377F">
        <w:t>of</w:t>
      </w:r>
      <w:r w:rsidRPr="006B164C" w:rsidR="00E04B5B">
        <w:t xml:space="preserve"> </w:t>
      </w:r>
      <w:r w:rsidRPr="006B164C" w:rsidR="00FE377F">
        <w:t>all</w:t>
      </w:r>
      <w:r w:rsidRPr="006B164C" w:rsidR="00E04B5B">
        <w:t xml:space="preserve"> </w:t>
      </w:r>
      <w:r w:rsidRPr="006B164C" w:rsidR="00FE377F">
        <w:t>the</w:t>
      </w:r>
      <w:r w:rsidRPr="006B164C" w:rsidR="00E04B5B">
        <w:t xml:space="preserve"> </w:t>
      </w:r>
      <w:r w:rsidRPr="006B164C" w:rsidR="00FE377F">
        <w:t>many</w:t>
      </w:r>
      <w:r w:rsidRPr="006B164C" w:rsidR="00E04B5B">
        <w:t xml:space="preserve"> </w:t>
      </w:r>
      <w:r w:rsidRPr="006B164C" w:rsidR="00FE377F">
        <w:t>policy</w:t>
      </w:r>
      <w:r w:rsidRPr="006B164C" w:rsidR="00E04B5B">
        <w:t xml:space="preserve"> </w:t>
      </w:r>
      <w:r w:rsidRPr="006B164C" w:rsidR="00FE377F">
        <w:t>areas</w:t>
      </w:r>
      <w:r w:rsidRPr="006B164C" w:rsidR="00E04B5B">
        <w:t xml:space="preserve"> </w:t>
      </w:r>
      <w:r w:rsidRPr="006B164C" w:rsidR="00FE377F">
        <w:t>where</w:t>
      </w:r>
      <w:r w:rsidRPr="006B164C" w:rsidR="00E04B5B">
        <w:t xml:space="preserve"> </w:t>
      </w:r>
      <w:r w:rsidRPr="006B164C" w:rsidR="00FE377F">
        <w:t>there</w:t>
      </w:r>
      <w:r w:rsidRPr="006B164C" w:rsidR="00E04B5B">
        <w:t xml:space="preserve"> </w:t>
      </w:r>
      <w:r w:rsidRPr="006B164C" w:rsidR="00FE377F">
        <w:t>will</w:t>
      </w:r>
      <w:r w:rsidRPr="006B164C" w:rsidR="00E04B5B">
        <w:t xml:space="preserve"> </w:t>
      </w:r>
      <w:r w:rsidRPr="006B164C" w:rsidR="00FE377F">
        <w:t>be</w:t>
      </w:r>
      <w:r w:rsidRPr="006B164C" w:rsidR="00E04B5B">
        <w:t xml:space="preserve"> </w:t>
      </w:r>
      <w:r w:rsidRPr="006B164C" w:rsidR="00FE377F">
        <w:t>close</w:t>
      </w:r>
      <w:r w:rsidRPr="006B164C" w:rsidR="00E04B5B">
        <w:t xml:space="preserve"> </w:t>
      </w:r>
      <w:r w:rsidRPr="006B164C" w:rsidR="00FE377F">
        <w:t>contact</w:t>
      </w:r>
      <w:r w:rsidRPr="006B164C" w:rsidR="00E04B5B">
        <w:t xml:space="preserve"> </w:t>
      </w:r>
      <w:r w:rsidRPr="006B164C" w:rsidR="00FE377F">
        <w:t>with</w:t>
      </w:r>
      <w:r w:rsidRPr="006B164C" w:rsidR="00E04B5B">
        <w:t xml:space="preserve"> </w:t>
      </w:r>
      <w:r w:rsidRPr="006B164C" w:rsidR="00FE377F">
        <w:t>the</w:t>
      </w:r>
      <w:r w:rsidRPr="006B164C" w:rsidR="00E04B5B">
        <w:t xml:space="preserve"> </w:t>
      </w:r>
      <w:r w:rsidRPr="006B164C" w:rsidR="00FE377F">
        <w:t>EU.</w:t>
      </w:r>
      <w:r w:rsidRPr="006B164C" w:rsidR="00E04B5B">
        <w:t xml:space="preserve"> </w:t>
      </w:r>
      <w:r w:rsidRPr="006B164C" w:rsidR="00B07744">
        <w:t>For</w:t>
      </w:r>
      <w:r w:rsidRPr="006B164C" w:rsidR="00E04B5B">
        <w:t xml:space="preserve"> </w:t>
      </w:r>
      <w:r w:rsidRPr="006B164C" w:rsidR="00B07744">
        <w:t>example,</w:t>
      </w:r>
      <w:r w:rsidRPr="006B164C" w:rsidR="00E04B5B">
        <w:t xml:space="preserve"> </w:t>
      </w:r>
      <w:r w:rsidRPr="006B164C" w:rsidR="00B07744">
        <w:t>t</w:t>
      </w:r>
      <w:r w:rsidRPr="006B164C" w:rsidR="00FE377F">
        <w:t>his</w:t>
      </w:r>
      <w:r w:rsidRPr="006B164C" w:rsidR="00E04B5B">
        <w:t xml:space="preserve"> </w:t>
      </w:r>
      <w:r w:rsidRPr="006B164C">
        <w:t>might</w:t>
      </w:r>
      <w:r w:rsidRPr="006B164C" w:rsidR="00E04B5B">
        <w:t xml:space="preserve"> </w:t>
      </w:r>
      <w:r w:rsidRPr="006B164C" w:rsidR="00FE377F">
        <w:t>be</w:t>
      </w:r>
      <w:r w:rsidRPr="006B164C" w:rsidR="00E04B5B">
        <w:t xml:space="preserve"> </w:t>
      </w:r>
      <w:r w:rsidRPr="006B164C" w:rsidR="00FE377F">
        <w:t>done</w:t>
      </w:r>
      <w:r w:rsidRPr="006B164C" w:rsidR="00E04B5B">
        <w:t xml:space="preserve"> </w:t>
      </w:r>
      <w:r w:rsidRPr="006B164C">
        <w:t xml:space="preserve">not </w:t>
      </w:r>
      <w:r w:rsidRPr="006B164C" w:rsidR="00FE377F">
        <w:t>by</w:t>
      </w:r>
      <w:r w:rsidRPr="006B164C" w:rsidR="00E04B5B">
        <w:t xml:space="preserve"> </w:t>
      </w:r>
      <w:r w:rsidRPr="006B164C" w:rsidR="00FE377F">
        <w:t>having</w:t>
      </w:r>
      <w:r w:rsidRPr="006B164C" w:rsidR="00E04B5B">
        <w:t xml:space="preserve"> </w:t>
      </w:r>
      <w:r w:rsidRPr="006B164C">
        <w:t xml:space="preserve">the rapporteur system </w:t>
      </w:r>
      <w:r w:rsidRPr="006B164C">
        <w:t>in</w:t>
      </w:r>
      <w:r w:rsidRPr="006B164C" w:rsidR="00E04B5B">
        <w:t xml:space="preserve"> </w:t>
      </w:r>
      <w:r w:rsidRPr="006B164C">
        <w:t>any</w:t>
      </w:r>
      <w:r w:rsidRPr="006B164C" w:rsidR="00E04B5B">
        <w:t xml:space="preserve"> </w:t>
      </w:r>
      <w:r w:rsidRPr="006B164C">
        <w:t>committee</w:t>
      </w:r>
      <w:r w:rsidRPr="006B164C">
        <w:t>,</w:t>
      </w:r>
      <w:r w:rsidRPr="006B164C" w:rsidR="00E04B5B">
        <w:t xml:space="preserve"> </w:t>
      </w:r>
      <w:r w:rsidRPr="006B164C">
        <w:t>as</w:t>
      </w:r>
      <w:r w:rsidRPr="006B164C" w:rsidR="00E04B5B">
        <w:t xml:space="preserve"> </w:t>
      </w:r>
      <w:r w:rsidRPr="006B164C">
        <w:t>Hannah</w:t>
      </w:r>
      <w:r w:rsidRPr="006B164C" w:rsidR="00E04B5B">
        <w:t xml:space="preserve"> </w:t>
      </w:r>
      <w:r w:rsidRPr="006B164C">
        <w:t>said,</w:t>
      </w:r>
      <w:r w:rsidRPr="006B164C" w:rsidR="00E04B5B">
        <w:t xml:space="preserve"> </w:t>
      </w:r>
      <w:r w:rsidRPr="006B164C">
        <w:t>which</w:t>
      </w:r>
      <w:r w:rsidRPr="006B164C" w:rsidR="00E04B5B">
        <w:t xml:space="preserve"> </w:t>
      </w:r>
      <w:r w:rsidRPr="006B164C">
        <w:t>was</w:t>
      </w:r>
      <w:r w:rsidRPr="006B164C" w:rsidR="00E04B5B">
        <w:t xml:space="preserve"> </w:t>
      </w:r>
      <w:r w:rsidRPr="006B164C">
        <w:t>not</w:t>
      </w:r>
      <w:r w:rsidRPr="006B164C" w:rsidR="00E04B5B">
        <w:t xml:space="preserve"> </w:t>
      </w:r>
      <w:r w:rsidRPr="006B164C">
        <w:t>very</w:t>
      </w:r>
      <w:r w:rsidRPr="006B164C" w:rsidR="00E04B5B">
        <w:t xml:space="preserve"> </w:t>
      </w:r>
      <w:r w:rsidRPr="006B164C">
        <w:t>successful,</w:t>
      </w:r>
      <w:r w:rsidRPr="006B164C" w:rsidR="00E04B5B">
        <w:t xml:space="preserve"> </w:t>
      </w:r>
      <w:r w:rsidRPr="006B164C" w:rsidR="007D472F">
        <w:t>but</w:t>
      </w:r>
      <w:r w:rsidRPr="006B164C" w:rsidR="00E04B5B">
        <w:t xml:space="preserve"> </w:t>
      </w:r>
      <w:r w:rsidRPr="006B164C">
        <w:t>rather</w:t>
      </w:r>
      <w:r w:rsidRPr="006B164C" w:rsidR="00E04B5B">
        <w:t xml:space="preserve"> </w:t>
      </w:r>
      <w:r w:rsidRPr="006B164C">
        <w:t>by having</w:t>
      </w:r>
      <w:r w:rsidRPr="006B164C" w:rsidR="00E04B5B">
        <w:t xml:space="preserve"> </w:t>
      </w:r>
      <w:r w:rsidRPr="006B164C" w:rsidR="00FE377F">
        <w:t>EU</w:t>
      </w:r>
      <w:r w:rsidRPr="006B164C" w:rsidR="00E04B5B">
        <w:t xml:space="preserve"> </w:t>
      </w:r>
      <w:r w:rsidRPr="006B164C" w:rsidR="00FE377F">
        <w:t>affairs</w:t>
      </w:r>
      <w:r w:rsidRPr="006B164C" w:rsidR="00E04B5B">
        <w:t xml:space="preserve"> </w:t>
      </w:r>
      <w:r w:rsidRPr="006B164C">
        <w:t>a</w:t>
      </w:r>
      <w:r w:rsidRPr="006B164C" w:rsidR="00FE377F">
        <w:t>s</w:t>
      </w:r>
      <w:r w:rsidRPr="006B164C" w:rsidR="00E04B5B">
        <w:t xml:space="preserve"> </w:t>
      </w:r>
      <w:r w:rsidRPr="006B164C" w:rsidR="00FE377F">
        <w:t>a</w:t>
      </w:r>
      <w:r w:rsidRPr="006B164C" w:rsidR="00E04B5B">
        <w:t xml:space="preserve"> </w:t>
      </w:r>
      <w:r w:rsidRPr="006B164C" w:rsidR="00FE377F">
        <w:t>permanent</w:t>
      </w:r>
      <w:r w:rsidRPr="006B164C" w:rsidR="00E04B5B">
        <w:t xml:space="preserve"> </w:t>
      </w:r>
      <w:r w:rsidRPr="006B164C" w:rsidR="00FE377F">
        <w:t>feature</w:t>
      </w:r>
      <w:r w:rsidRPr="006B164C" w:rsidR="00E04B5B">
        <w:t xml:space="preserve"> </w:t>
      </w:r>
      <w:r w:rsidRPr="006B164C">
        <w:t>on</w:t>
      </w:r>
      <w:r w:rsidRPr="006B164C" w:rsidR="00E04B5B">
        <w:t xml:space="preserve"> </w:t>
      </w:r>
      <w:r w:rsidRPr="006B164C">
        <w:t>the</w:t>
      </w:r>
      <w:r w:rsidRPr="006B164C" w:rsidR="00E04B5B">
        <w:t xml:space="preserve"> </w:t>
      </w:r>
      <w:r w:rsidRPr="006B164C">
        <w:t>agenda.</w:t>
      </w:r>
    </w:p>
    <w:p w:rsidR="00EB4298" w:rsidRPr="006B164C" w:rsidP="00FE377F">
      <w:pPr>
        <w:pStyle w:val="Answer"/>
      </w:pPr>
      <w:r w:rsidRPr="006B164C">
        <w:t>If</w:t>
      </w:r>
      <w:r w:rsidRPr="006B164C" w:rsidR="00E04B5B">
        <w:t xml:space="preserve"> </w:t>
      </w:r>
      <w:r w:rsidRPr="006B164C">
        <w:t>you</w:t>
      </w:r>
      <w:r w:rsidRPr="006B164C" w:rsidR="00E04B5B">
        <w:t xml:space="preserve"> </w:t>
      </w:r>
      <w:r w:rsidRPr="006B164C">
        <w:t>have</w:t>
      </w:r>
      <w:r w:rsidRPr="006B164C" w:rsidR="00E04B5B">
        <w:t xml:space="preserve"> </w:t>
      </w:r>
      <w:r w:rsidRPr="006B164C" w:rsidR="00101685">
        <w:t>on</w:t>
      </w:r>
      <w:r w:rsidRPr="006B164C" w:rsidR="00E04B5B">
        <w:t xml:space="preserve"> </w:t>
      </w:r>
      <w:r w:rsidRPr="006B164C" w:rsidR="00101685">
        <w:t>the</w:t>
      </w:r>
      <w:r w:rsidRPr="006B164C" w:rsidR="00E04B5B">
        <w:t xml:space="preserve"> </w:t>
      </w:r>
      <w:r w:rsidRPr="006B164C" w:rsidR="00101685">
        <w:t>committee</w:t>
      </w:r>
      <w:r w:rsidRPr="006B164C" w:rsidR="00E04B5B">
        <w:t xml:space="preserve"> </w:t>
      </w:r>
      <w:r w:rsidRPr="006B164C" w:rsidR="00101685">
        <w:t>agenda</w:t>
      </w:r>
      <w:r w:rsidRPr="006B164C" w:rsidR="00E04B5B">
        <w:t xml:space="preserve"> </w:t>
      </w:r>
      <w:r w:rsidRPr="006B164C">
        <w:t>that</w:t>
      </w:r>
      <w:r w:rsidRPr="006B164C" w:rsidR="00E04B5B">
        <w:t xml:space="preserve"> </w:t>
      </w:r>
      <w:r w:rsidRPr="006B164C">
        <w:t>there</w:t>
      </w:r>
      <w:r w:rsidRPr="006B164C" w:rsidR="00E04B5B">
        <w:t xml:space="preserve"> </w:t>
      </w:r>
      <w:r w:rsidRPr="006B164C">
        <w:t>will</w:t>
      </w:r>
      <w:r w:rsidRPr="006B164C" w:rsidR="00E04B5B">
        <w:t xml:space="preserve"> </w:t>
      </w:r>
      <w:r w:rsidRPr="006B164C" w:rsidR="00101685">
        <w:t>always</w:t>
      </w:r>
      <w:r w:rsidRPr="006B164C" w:rsidR="00E04B5B">
        <w:t xml:space="preserve"> </w:t>
      </w:r>
      <w:r w:rsidRPr="006B164C">
        <w:t>be</w:t>
      </w:r>
      <w:r w:rsidRPr="006B164C" w:rsidR="00E04B5B">
        <w:t xml:space="preserve"> </w:t>
      </w:r>
      <w:r w:rsidRPr="006B164C">
        <w:t>an</w:t>
      </w:r>
      <w:r w:rsidRPr="006B164C" w:rsidR="00E04B5B">
        <w:t xml:space="preserve"> </w:t>
      </w:r>
      <w:r w:rsidRPr="006B164C">
        <w:t>overview</w:t>
      </w:r>
      <w:r w:rsidRPr="006B164C" w:rsidR="00E04B5B">
        <w:t xml:space="preserve"> </w:t>
      </w:r>
      <w:r w:rsidRPr="006B164C">
        <w:t>and</w:t>
      </w:r>
      <w:r w:rsidRPr="006B164C" w:rsidR="00E04B5B">
        <w:t xml:space="preserve"> </w:t>
      </w:r>
      <w:r w:rsidRPr="006B164C" w:rsidR="00101685">
        <w:t>maybe</w:t>
      </w:r>
      <w:r w:rsidRPr="006B164C" w:rsidR="00E04B5B">
        <w:t xml:space="preserve"> </w:t>
      </w:r>
      <w:r w:rsidRPr="006B164C" w:rsidR="00101685">
        <w:t>a</w:t>
      </w:r>
      <w:r w:rsidRPr="006B164C" w:rsidR="00E04B5B">
        <w:t xml:space="preserve"> </w:t>
      </w:r>
      <w:r w:rsidRPr="006B164C">
        <w:t>debate</w:t>
      </w:r>
      <w:r w:rsidRPr="006B164C" w:rsidR="00E04B5B">
        <w:t xml:space="preserve"> </w:t>
      </w:r>
      <w:r w:rsidRPr="006B164C">
        <w:t>on</w:t>
      </w:r>
      <w:r w:rsidRPr="006B164C" w:rsidR="00E04B5B">
        <w:t xml:space="preserve"> </w:t>
      </w:r>
      <w:r w:rsidRPr="006B164C">
        <w:t>new</w:t>
      </w:r>
      <w:r w:rsidRPr="006B164C" w:rsidR="00E04B5B">
        <w:t xml:space="preserve"> </w:t>
      </w:r>
      <w:r w:rsidRPr="006B164C">
        <w:t>policy</w:t>
      </w:r>
      <w:r w:rsidRPr="006B164C" w:rsidR="00E04B5B">
        <w:t xml:space="preserve"> </w:t>
      </w:r>
      <w:r w:rsidRPr="006B164C">
        <w:t>initiatives</w:t>
      </w:r>
      <w:r w:rsidRPr="006B164C" w:rsidR="00E04B5B">
        <w:t xml:space="preserve"> </w:t>
      </w:r>
      <w:r w:rsidRPr="006B164C" w:rsidR="00101685">
        <w:t>or</w:t>
      </w:r>
      <w:r w:rsidRPr="006B164C" w:rsidR="00E04B5B">
        <w:t xml:space="preserve"> </w:t>
      </w:r>
      <w:r w:rsidRPr="006B164C" w:rsidR="00101685">
        <w:t>changes</w:t>
      </w:r>
      <w:r w:rsidRPr="006B164C" w:rsidR="00E04B5B">
        <w:t xml:space="preserve"> </w:t>
      </w:r>
      <w:r w:rsidRPr="006B164C" w:rsidR="00101685">
        <w:t>to</w:t>
      </w:r>
      <w:r w:rsidRPr="006B164C" w:rsidR="00E04B5B">
        <w:t xml:space="preserve"> </w:t>
      </w:r>
      <w:r w:rsidRPr="006B164C" w:rsidR="00101685">
        <w:t>policies</w:t>
      </w:r>
      <w:r w:rsidRPr="006B164C" w:rsidR="00E04B5B">
        <w:t xml:space="preserve"> </w:t>
      </w:r>
      <w:r w:rsidRPr="006B164C">
        <w:t>in</w:t>
      </w:r>
      <w:r w:rsidRPr="006B164C" w:rsidR="00E04B5B">
        <w:t xml:space="preserve"> </w:t>
      </w:r>
      <w:r w:rsidRPr="006B164C">
        <w:t>the</w:t>
      </w:r>
      <w:r w:rsidRPr="006B164C" w:rsidR="00E04B5B">
        <w:t xml:space="preserve"> </w:t>
      </w:r>
      <w:r w:rsidRPr="006B164C">
        <w:t>EU</w:t>
      </w:r>
      <w:r w:rsidRPr="006B164C" w:rsidR="00E04B5B">
        <w:t xml:space="preserve"> </w:t>
      </w:r>
      <w:r w:rsidRPr="006B164C">
        <w:t>and</w:t>
      </w:r>
      <w:r w:rsidRPr="006B164C" w:rsidR="00E04B5B">
        <w:t xml:space="preserve"> </w:t>
      </w:r>
      <w:r w:rsidRPr="006B164C">
        <w:t>how</w:t>
      </w:r>
      <w:r w:rsidRPr="006B164C" w:rsidR="00E04B5B">
        <w:t xml:space="preserve"> </w:t>
      </w:r>
      <w:r w:rsidRPr="006B164C">
        <w:t>that</w:t>
      </w:r>
      <w:r w:rsidRPr="006B164C" w:rsidR="00E04B5B">
        <w:t xml:space="preserve"> </w:t>
      </w:r>
      <w:r w:rsidRPr="006B164C">
        <w:t>affects</w:t>
      </w:r>
      <w:r w:rsidRPr="006B164C" w:rsidR="00E04B5B">
        <w:t xml:space="preserve"> </w:t>
      </w:r>
      <w:r w:rsidRPr="006B164C">
        <w:t>the</w:t>
      </w:r>
      <w:r w:rsidRPr="006B164C" w:rsidR="00E04B5B">
        <w:t xml:space="preserve"> </w:t>
      </w:r>
      <w:r w:rsidRPr="006B164C">
        <w:t>UK’s</w:t>
      </w:r>
      <w:r w:rsidRPr="006B164C" w:rsidR="00E04B5B">
        <w:t xml:space="preserve"> </w:t>
      </w:r>
      <w:r w:rsidRPr="006B164C">
        <w:t>relationship,</w:t>
      </w:r>
      <w:r w:rsidRPr="006B164C" w:rsidR="00E04B5B">
        <w:t xml:space="preserve"> </w:t>
      </w:r>
      <w:r w:rsidRPr="006B164C">
        <w:t>that</w:t>
      </w:r>
      <w:r w:rsidRPr="006B164C" w:rsidR="00E04B5B">
        <w:t xml:space="preserve"> </w:t>
      </w:r>
      <w:r w:rsidRPr="006B164C">
        <w:t>is</w:t>
      </w:r>
      <w:r w:rsidRPr="006B164C" w:rsidR="00E04B5B">
        <w:t xml:space="preserve"> </w:t>
      </w:r>
      <w:r w:rsidRPr="006B164C">
        <w:t>perhaps</w:t>
      </w:r>
      <w:r w:rsidRPr="006B164C" w:rsidR="00E04B5B">
        <w:t xml:space="preserve"> </w:t>
      </w:r>
      <w:r w:rsidRPr="006B164C">
        <w:t>one</w:t>
      </w:r>
      <w:r w:rsidRPr="006B164C" w:rsidR="00E04B5B">
        <w:t xml:space="preserve"> </w:t>
      </w:r>
      <w:r w:rsidRPr="006B164C">
        <w:t>way</w:t>
      </w:r>
      <w:r w:rsidRPr="006B164C" w:rsidR="00E04B5B">
        <w:t xml:space="preserve"> </w:t>
      </w:r>
      <w:r w:rsidRPr="006B164C">
        <w:t>of</w:t>
      </w:r>
      <w:r w:rsidRPr="006B164C" w:rsidR="00E04B5B">
        <w:t xml:space="preserve"> </w:t>
      </w:r>
      <w:r w:rsidRPr="006B164C">
        <w:t>implementing</w:t>
      </w:r>
      <w:r w:rsidRPr="006B164C" w:rsidR="00E04B5B">
        <w:t xml:space="preserve"> </w:t>
      </w:r>
      <w:r w:rsidRPr="006B164C">
        <w:t>this.</w:t>
      </w:r>
      <w:r w:rsidRPr="006B164C" w:rsidR="00E04B5B">
        <w:t xml:space="preserve"> </w:t>
      </w:r>
      <w:r w:rsidRPr="006B164C" w:rsidR="00B96E29">
        <w:t xml:space="preserve">The </w:t>
      </w:r>
      <w:r w:rsidRPr="006B164C">
        <w:t>House</w:t>
      </w:r>
      <w:r w:rsidRPr="006B164C" w:rsidR="00E04B5B">
        <w:t xml:space="preserve"> </w:t>
      </w:r>
      <w:r w:rsidRPr="006B164C">
        <w:t>of</w:t>
      </w:r>
      <w:r w:rsidRPr="006B164C" w:rsidR="00E04B5B">
        <w:t xml:space="preserve"> </w:t>
      </w:r>
      <w:r w:rsidRPr="006B164C">
        <w:t>Lords</w:t>
      </w:r>
      <w:r w:rsidRPr="006B164C" w:rsidR="00E04B5B">
        <w:t xml:space="preserve"> </w:t>
      </w:r>
      <w:r w:rsidRPr="006B164C">
        <w:t>has</w:t>
      </w:r>
      <w:r w:rsidRPr="006B164C" w:rsidR="00E04B5B">
        <w:t xml:space="preserve"> </w:t>
      </w:r>
      <w:r w:rsidRPr="006B164C">
        <w:t>one</w:t>
      </w:r>
      <w:r w:rsidRPr="006B164C" w:rsidR="00E04B5B">
        <w:t xml:space="preserve"> </w:t>
      </w:r>
      <w:r w:rsidRPr="006B164C">
        <w:t>umbrella</w:t>
      </w:r>
      <w:r w:rsidRPr="006B164C" w:rsidR="00E04B5B">
        <w:t xml:space="preserve"> </w:t>
      </w:r>
      <w:r w:rsidRPr="006B164C">
        <w:t>committee</w:t>
      </w:r>
      <w:r w:rsidRPr="006B164C" w:rsidR="00E04B5B">
        <w:t xml:space="preserve"> </w:t>
      </w:r>
      <w:r w:rsidRPr="006B164C">
        <w:t>and</w:t>
      </w:r>
      <w:r w:rsidRPr="006B164C" w:rsidR="00E04B5B">
        <w:t xml:space="preserve"> </w:t>
      </w:r>
      <w:r w:rsidRPr="006B164C">
        <w:t>then</w:t>
      </w:r>
      <w:r w:rsidRPr="006B164C" w:rsidR="00E04B5B">
        <w:t xml:space="preserve"> </w:t>
      </w:r>
      <w:r w:rsidRPr="006B164C" w:rsidR="007D472F">
        <w:t>sub</w:t>
      </w:r>
      <w:r w:rsidRPr="006B164C" w:rsidR="00B96E29">
        <w:noBreakHyphen/>
      </w:r>
      <w:r w:rsidRPr="006B164C" w:rsidR="007D472F">
        <w:t>committees</w:t>
      </w:r>
      <w:r w:rsidRPr="006B164C">
        <w:t>.</w:t>
      </w:r>
      <w:r w:rsidRPr="006B164C" w:rsidR="00E04B5B">
        <w:t xml:space="preserve"> </w:t>
      </w:r>
      <w:r w:rsidRPr="006B164C">
        <w:t>Again,</w:t>
      </w:r>
      <w:r w:rsidRPr="006B164C" w:rsidR="00E04B5B">
        <w:t xml:space="preserve"> </w:t>
      </w:r>
      <w:r w:rsidRPr="006B164C">
        <w:t>t</w:t>
      </w:r>
      <w:r w:rsidRPr="006B164C">
        <w:t>his</w:t>
      </w:r>
      <w:r w:rsidRPr="006B164C" w:rsidR="00E04B5B">
        <w:t xml:space="preserve"> </w:t>
      </w:r>
      <w:r w:rsidRPr="006B164C">
        <w:t>may</w:t>
      </w:r>
      <w:r w:rsidRPr="006B164C" w:rsidR="00E04B5B">
        <w:t xml:space="preserve"> </w:t>
      </w:r>
      <w:r w:rsidRPr="006B164C">
        <w:t>or</w:t>
      </w:r>
      <w:r w:rsidRPr="006B164C" w:rsidR="00E04B5B">
        <w:t xml:space="preserve"> </w:t>
      </w:r>
      <w:r w:rsidRPr="006B164C">
        <w:t>may</w:t>
      </w:r>
      <w:r w:rsidRPr="006B164C" w:rsidR="00E04B5B">
        <w:t xml:space="preserve"> </w:t>
      </w:r>
      <w:r w:rsidRPr="006B164C">
        <w:t>not</w:t>
      </w:r>
      <w:r w:rsidRPr="006B164C" w:rsidR="00E04B5B">
        <w:t xml:space="preserve"> </w:t>
      </w:r>
      <w:r w:rsidRPr="006B164C">
        <w:t>be</w:t>
      </w:r>
      <w:r w:rsidRPr="006B164C" w:rsidR="00E04B5B">
        <w:t xml:space="preserve"> </w:t>
      </w:r>
      <w:r w:rsidRPr="006B164C">
        <w:t>desirable</w:t>
      </w:r>
      <w:r w:rsidRPr="006B164C" w:rsidR="00E04B5B">
        <w:t xml:space="preserve"> </w:t>
      </w:r>
      <w:r w:rsidRPr="006B164C">
        <w:t>in</w:t>
      </w:r>
      <w:r w:rsidRPr="006B164C" w:rsidR="00E04B5B">
        <w:t xml:space="preserve"> </w:t>
      </w:r>
      <w:r w:rsidRPr="006B164C">
        <w:t>the</w:t>
      </w:r>
      <w:r w:rsidRPr="006B164C" w:rsidR="00E04B5B">
        <w:t xml:space="preserve"> </w:t>
      </w:r>
      <w:r w:rsidRPr="006B164C">
        <w:t>Commons,</w:t>
      </w:r>
      <w:r w:rsidRPr="006B164C" w:rsidR="00E04B5B">
        <w:t xml:space="preserve"> </w:t>
      </w:r>
      <w:r w:rsidRPr="006B164C">
        <w:t>but</w:t>
      </w:r>
      <w:r w:rsidRPr="006B164C" w:rsidR="00E04B5B">
        <w:t xml:space="preserve"> </w:t>
      </w:r>
      <w:r w:rsidRPr="006B164C">
        <w:t>certainly</w:t>
      </w:r>
      <w:r w:rsidRPr="006B164C" w:rsidR="00E04B5B">
        <w:t xml:space="preserve"> </w:t>
      </w:r>
      <w:r w:rsidRPr="006B164C">
        <w:t>there</w:t>
      </w:r>
      <w:r w:rsidRPr="006B164C" w:rsidR="00E04B5B">
        <w:t xml:space="preserve"> </w:t>
      </w:r>
      <w:r w:rsidRPr="006B164C">
        <w:t>is</w:t>
      </w:r>
      <w:r w:rsidRPr="006B164C" w:rsidR="00E04B5B">
        <w:t xml:space="preserve"> </w:t>
      </w:r>
      <w:r w:rsidRPr="006B164C">
        <w:t>a</w:t>
      </w:r>
      <w:r w:rsidRPr="006B164C" w:rsidR="00E04B5B">
        <w:t xml:space="preserve"> </w:t>
      </w:r>
      <w:r w:rsidRPr="006B164C">
        <w:t>close</w:t>
      </w:r>
      <w:r w:rsidRPr="006B164C" w:rsidR="00E04B5B">
        <w:t xml:space="preserve"> </w:t>
      </w:r>
      <w:r w:rsidRPr="006B164C">
        <w:t>connection</w:t>
      </w:r>
      <w:r w:rsidRPr="006B164C" w:rsidR="00E04B5B">
        <w:t xml:space="preserve"> </w:t>
      </w:r>
      <w:r w:rsidRPr="006B164C">
        <w:t>to</w:t>
      </w:r>
      <w:r w:rsidRPr="006B164C" w:rsidR="00E04B5B">
        <w:t xml:space="preserve"> </w:t>
      </w:r>
      <w:r w:rsidRPr="006B164C">
        <w:t>committees</w:t>
      </w:r>
      <w:r w:rsidRPr="006B164C" w:rsidR="00E04B5B">
        <w:t xml:space="preserve"> </w:t>
      </w:r>
      <w:r w:rsidRPr="006B164C">
        <w:t>dealing</w:t>
      </w:r>
      <w:r w:rsidRPr="006B164C" w:rsidR="00E04B5B">
        <w:t xml:space="preserve"> </w:t>
      </w:r>
      <w:r w:rsidRPr="006B164C">
        <w:t>with</w:t>
      </w:r>
      <w:r w:rsidRPr="006B164C" w:rsidR="00E04B5B">
        <w:t xml:space="preserve"> </w:t>
      </w:r>
      <w:r w:rsidRPr="006B164C">
        <w:t>the</w:t>
      </w:r>
      <w:r w:rsidRPr="006B164C" w:rsidR="00E04B5B">
        <w:t xml:space="preserve"> </w:t>
      </w:r>
      <w:r w:rsidRPr="006B164C">
        <w:t>more</w:t>
      </w:r>
      <w:r w:rsidRPr="006B164C" w:rsidR="00E04B5B">
        <w:t xml:space="preserve"> </w:t>
      </w:r>
      <w:r w:rsidRPr="006B164C">
        <w:t>specific</w:t>
      </w:r>
      <w:r w:rsidRPr="006B164C" w:rsidR="00E04B5B">
        <w:t xml:space="preserve"> </w:t>
      </w:r>
      <w:r w:rsidRPr="006B164C">
        <w:t>policy</w:t>
      </w:r>
      <w:r w:rsidRPr="006B164C" w:rsidR="00E04B5B">
        <w:t xml:space="preserve"> </w:t>
      </w:r>
      <w:r w:rsidRPr="006B164C">
        <w:t>areas.</w:t>
      </w:r>
    </w:p>
    <w:p w:rsidR="00EB4298" w:rsidRPr="006B164C" w:rsidP="00FE377F">
      <w:pPr>
        <w:pStyle w:val="Answer"/>
      </w:pPr>
      <w:r w:rsidRPr="006B164C">
        <w:t>I</w:t>
      </w:r>
      <w:r w:rsidRPr="006B164C" w:rsidR="00E04B5B">
        <w:t xml:space="preserve"> </w:t>
      </w:r>
      <w:r w:rsidRPr="006B164C">
        <w:t>would</w:t>
      </w:r>
      <w:r w:rsidRPr="006B164C" w:rsidR="00E04B5B">
        <w:t xml:space="preserve"> </w:t>
      </w:r>
      <w:r w:rsidRPr="006B164C">
        <w:t>highly</w:t>
      </w:r>
      <w:r w:rsidRPr="006B164C" w:rsidR="00E04B5B">
        <w:t xml:space="preserve"> </w:t>
      </w:r>
      <w:r w:rsidRPr="006B164C">
        <w:t>recommend</w:t>
      </w:r>
      <w:r w:rsidRPr="006B164C" w:rsidR="00E04B5B">
        <w:t xml:space="preserve"> </w:t>
      </w:r>
      <w:r w:rsidRPr="006B164C">
        <w:t>not</w:t>
      </w:r>
      <w:r w:rsidRPr="006B164C" w:rsidR="00E04B5B">
        <w:t xml:space="preserve"> </w:t>
      </w:r>
      <w:r w:rsidRPr="006B164C">
        <w:t>just</w:t>
      </w:r>
      <w:r w:rsidRPr="006B164C" w:rsidR="00E04B5B">
        <w:t xml:space="preserve"> </w:t>
      </w:r>
      <w:r w:rsidRPr="006B164C" w:rsidR="00B96E29">
        <w:t xml:space="preserve">having </w:t>
      </w:r>
      <w:r w:rsidRPr="006B164C">
        <w:t>the</w:t>
      </w:r>
      <w:r w:rsidRPr="006B164C" w:rsidR="00E04B5B">
        <w:t xml:space="preserve"> </w:t>
      </w:r>
      <w:r w:rsidRPr="006B164C">
        <w:t>big</w:t>
      </w:r>
      <w:r w:rsidRPr="006B164C" w:rsidR="00E04B5B">
        <w:t xml:space="preserve"> </w:t>
      </w:r>
      <w:r w:rsidRPr="006B164C">
        <w:t>perspective</w:t>
      </w:r>
      <w:r w:rsidRPr="006B164C" w:rsidR="00E04B5B">
        <w:t xml:space="preserve"> </w:t>
      </w:r>
      <w:r w:rsidRPr="006B164C">
        <w:t>and</w:t>
      </w:r>
      <w:r w:rsidRPr="006B164C" w:rsidR="00E04B5B">
        <w:t xml:space="preserve"> </w:t>
      </w:r>
      <w:r w:rsidRPr="006B164C">
        <w:t>the</w:t>
      </w:r>
      <w:r w:rsidRPr="006B164C" w:rsidR="00E04B5B">
        <w:t xml:space="preserve"> </w:t>
      </w:r>
      <w:r w:rsidRPr="006B164C">
        <w:t>big</w:t>
      </w:r>
      <w:r w:rsidRPr="006B164C" w:rsidR="00E04B5B">
        <w:t xml:space="preserve"> </w:t>
      </w:r>
      <w:r w:rsidRPr="006B164C">
        <w:t>umbrella</w:t>
      </w:r>
      <w:r w:rsidRPr="006B164C" w:rsidR="00E04B5B">
        <w:t xml:space="preserve"> </w:t>
      </w:r>
      <w:r w:rsidRPr="006B164C">
        <w:t>committee</w:t>
      </w:r>
      <w:r w:rsidRPr="006B164C" w:rsidR="00E04B5B">
        <w:t xml:space="preserve"> </w:t>
      </w:r>
      <w:r w:rsidRPr="006B164C">
        <w:t>doing</w:t>
      </w:r>
      <w:r w:rsidRPr="006B164C" w:rsidR="00E04B5B">
        <w:t xml:space="preserve"> </w:t>
      </w:r>
      <w:r w:rsidRPr="006B164C">
        <w:t>the</w:t>
      </w:r>
      <w:r w:rsidRPr="006B164C" w:rsidR="00E04B5B">
        <w:t xml:space="preserve"> </w:t>
      </w:r>
      <w:r w:rsidRPr="006B164C">
        <w:t>triage</w:t>
      </w:r>
      <w:r w:rsidRPr="006B164C" w:rsidR="00E04B5B">
        <w:t xml:space="preserve"> </w:t>
      </w:r>
      <w:r w:rsidRPr="006B164C">
        <w:t>part</w:t>
      </w:r>
      <w:r w:rsidRPr="006B164C" w:rsidR="00E04B5B">
        <w:t xml:space="preserve"> </w:t>
      </w:r>
      <w:r w:rsidRPr="006B164C">
        <w:t>but</w:t>
      </w:r>
      <w:r w:rsidRPr="006B164C" w:rsidR="00E04B5B">
        <w:t xml:space="preserve"> </w:t>
      </w:r>
      <w:r w:rsidRPr="006B164C" w:rsidR="007D472F">
        <w:t>ensuring</w:t>
      </w:r>
      <w:r w:rsidRPr="006B164C" w:rsidR="00E04B5B">
        <w:t xml:space="preserve"> </w:t>
      </w:r>
      <w:r w:rsidRPr="006B164C">
        <w:t>that</w:t>
      </w:r>
      <w:r w:rsidRPr="006B164C" w:rsidR="00E04B5B">
        <w:t xml:space="preserve"> </w:t>
      </w:r>
      <w:r w:rsidRPr="006B164C">
        <w:t>responsibilities</w:t>
      </w:r>
      <w:r w:rsidRPr="006B164C" w:rsidR="00E04B5B">
        <w:t xml:space="preserve"> </w:t>
      </w:r>
      <w:r w:rsidRPr="006B164C">
        <w:t>are</w:t>
      </w:r>
      <w:r w:rsidRPr="006B164C" w:rsidR="00E04B5B">
        <w:t xml:space="preserve"> </w:t>
      </w:r>
      <w:r w:rsidRPr="006B164C">
        <w:t>defined</w:t>
      </w:r>
      <w:r w:rsidRPr="006B164C" w:rsidR="00E04B5B">
        <w:t xml:space="preserve"> </w:t>
      </w:r>
      <w:r w:rsidRPr="006B164C">
        <w:t>for</w:t>
      </w:r>
      <w:r w:rsidRPr="006B164C" w:rsidR="00E04B5B">
        <w:t xml:space="preserve"> </w:t>
      </w:r>
      <w:r w:rsidRPr="006B164C">
        <w:t>each</w:t>
      </w:r>
      <w:r w:rsidRPr="006B164C" w:rsidR="00E04B5B">
        <w:t xml:space="preserve"> </w:t>
      </w:r>
      <w:r w:rsidRPr="006B164C">
        <w:t>and</w:t>
      </w:r>
      <w:r w:rsidRPr="006B164C" w:rsidR="00E04B5B">
        <w:t xml:space="preserve"> </w:t>
      </w:r>
      <w:r w:rsidRPr="006B164C">
        <w:t>every</w:t>
      </w:r>
      <w:r w:rsidRPr="006B164C" w:rsidR="00E04B5B">
        <w:t xml:space="preserve"> </w:t>
      </w:r>
      <w:r w:rsidRPr="006B164C">
        <w:t>policy</w:t>
      </w:r>
      <w:r w:rsidRPr="006B164C" w:rsidR="00E04B5B">
        <w:t xml:space="preserve"> </w:t>
      </w:r>
      <w:r w:rsidRPr="006B164C" w:rsidR="00B96E29">
        <w:t>area</w:t>
      </w:r>
      <w:r w:rsidRPr="006B164C" w:rsidR="00E04B5B">
        <w:t xml:space="preserve"> </w:t>
      </w:r>
      <w:r w:rsidRPr="006B164C">
        <w:t>where</w:t>
      </w:r>
      <w:r w:rsidRPr="006B164C" w:rsidR="00E04B5B">
        <w:t xml:space="preserve"> </w:t>
      </w:r>
      <w:r w:rsidRPr="006B164C">
        <w:t>there</w:t>
      </w:r>
      <w:r w:rsidRPr="006B164C" w:rsidR="00E04B5B">
        <w:t xml:space="preserve"> </w:t>
      </w:r>
      <w:r w:rsidRPr="006B164C">
        <w:t>are</w:t>
      </w:r>
      <w:r w:rsidRPr="006B164C" w:rsidR="00E04B5B">
        <w:t xml:space="preserve"> </w:t>
      </w:r>
      <w:r w:rsidRPr="006B164C">
        <w:t>close</w:t>
      </w:r>
      <w:r w:rsidRPr="006B164C" w:rsidR="00E04B5B">
        <w:t xml:space="preserve"> </w:t>
      </w:r>
      <w:r w:rsidRPr="006B164C">
        <w:t>collaborations</w:t>
      </w:r>
      <w:r w:rsidRPr="006B164C" w:rsidR="00E04B5B">
        <w:t xml:space="preserve"> </w:t>
      </w:r>
      <w:r w:rsidRPr="006B164C">
        <w:t>with</w:t>
      </w:r>
      <w:r w:rsidRPr="006B164C" w:rsidR="00E04B5B">
        <w:t xml:space="preserve"> </w:t>
      </w:r>
      <w:r w:rsidRPr="006B164C">
        <w:t>the</w:t>
      </w:r>
      <w:r w:rsidRPr="006B164C" w:rsidR="00E04B5B">
        <w:t xml:space="preserve"> </w:t>
      </w:r>
      <w:r w:rsidRPr="006B164C">
        <w:t>EU.</w:t>
      </w:r>
    </w:p>
    <w:p w:rsidR="00FE377F" w:rsidRPr="006B164C" w:rsidP="00FE377F">
      <w:pPr>
        <w:pStyle w:val="Answer"/>
      </w:pPr>
      <w:r w:rsidRPr="006B164C">
        <w:t xml:space="preserve">It </w:t>
      </w:r>
      <w:r w:rsidRPr="006B164C">
        <w:t>is</w:t>
      </w:r>
      <w:r w:rsidRPr="006B164C" w:rsidR="00E04B5B">
        <w:t xml:space="preserve"> </w:t>
      </w:r>
      <w:r w:rsidRPr="006B164C">
        <w:t>also</w:t>
      </w:r>
      <w:r w:rsidRPr="006B164C" w:rsidR="00E04B5B">
        <w:t xml:space="preserve"> </w:t>
      </w:r>
      <w:r w:rsidRPr="006B164C">
        <w:t>extremely</w:t>
      </w:r>
      <w:r w:rsidRPr="006B164C" w:rsidR="00E04B5B">
        <w:t xml:space="preserve"> </w:t>
      </w:r>
      <w:r w:rsidRPr="006B164C">
        <w:t>important</w:t>
      </w:r>
      <w:r w:rsidRPr="006B164C" w:rsidR="00E04B5B">
        <w:t xml:space="preserve"> </w:t>
      </w:r>
      <w:r w:rsidRPr="006B164C">
        <w:t>that</w:t>
      </w:r>
      <w:r w:rsidRPr="006B164C" w:rsidR="00E04B5B">
        <w:t xml:space="preserve"> </w:t>
      </w:r>
      <w:r w:rsidRPr="006B164C">
        <w:t>we</w:t>
      </w:r>
      <w:r w:rsidRPr="006B164C" w:rsidR="00E04B5B">
        <w:t xml:space="preserve"> </w:t>
      </w:r>
      <w:r w:rsidRPr="006B164C">
        <w:t>keep</w:t>
      </w:r>
      <w:r w:rsidRPr="006B164C" w:rsidR="00E04B5B">
        <w:t xml:space="preserve"> </w:t>
      </w:r>
      <w:r w:rsidRPr="006B164C">
        <w:t>in</w:t>
      </w:r>
      <w:r w:rsidRPr="006B164C" w:rsidR="00E04B5B">
        <w:t xml:space="preserve"> </w:t>
      </w:r>
      <w:r w:rsidRPr="006B164C">
        <w:t>mind</w:t>
      </w:r>
      <w:r w:rsidRPr="006B164C" w:rsidR="00E04B5B">
        <w:t xml:space="preserve"> </w:t>
      </w:r>
      <w:r w:rsidRPr="006B164C">
        <w:t>the</w:t>
      </w:r>
      <w:r w:rsidRPr="006B164C" w:rsidR="00E04B5B">
        <w:t xml:space="preserve"> </w:t>
      </w:r>
      <w:r w:rsidRPr="006B164C">
        <w:t>political</w:t>
      </w:r>
      <w:r w:rsidRPr="006B164C" w:rsidR="00E04B5B">
        <w:t xml:space="preserve"> </w:t>
      </w:r>
      <w:r w:rsidRPr="006B164C">
        <w:t>and</w:t>
      </w:r>
      <w:r w:rsidRPr="006B164C" w:rsidR="00E04B5B">
        <w:t xml:space="preserve"> </w:t>
      </w:r>
      <w:r w:rsidRPr="006B164C">
        <w:t>policy</w:t>
      </w:r>
      <w:r w:rsidRPr="006B164C" w:rsidR="00E04B5B">
        <w:t xml:space="preserve"> </w:t>
      </w:r>
      <w:r w:rsidRPr="006B164C">
        <w:t>developments</w:t>
      </w:r>
      <w:r w:rsidRPr="006B164C" w:rsidR="00E04B5B">
        <w:t xml:space="preserve"> </w:t>
      </w:r>
      <w:r w:rsidRPr="006B164C">
        <w:t>in</w:t>
      </w:r>
      <w:r w:rsidRPr="006B164C" w:rsidR="00E04B5B">
        <w:t xml:space="preserve"> </w:t>
      </w:r>
      <w:r w:rsidRPr="006B164C">
        <w:t>Europe</w:t>
      </w:r>
      <w:r w:rsidRPr="006B164C" w:rsidR="00E04B5B">
        <w:t xml:space="preserve"> </w:t>
      </w:r>
      <w:r w:rsidRPr="006B164C">
        <w:t>at</w:t>
      </w:r>
      <w:r w:rsidRPr="006B164C" w:rsidR="00E04B5B">
        <w:t xml:space="preserve"> </w:t>
      </w:r>
      <w:r w:rsidRPr="006B164C">
        <w:t>the</w:t>
      </w:r>
      <w:r w:rsidRPr="006B164C" w:rsidR="00E04B5B">
        <w:t xml:space="preserve"> </w:t>
      </w:r>
      <w:r w:rsidRPr="006B164C">
        <w:t>moment.</w:t>
      </w:r>
      <w:r w:rsidRPr="006B164C" w:rsidR="00E04B5B">
        <w:t xml:space="preserve"> </w:t>
      </w:r>
      <w:r w:rsidRPr="006B164C">
        <w:t xml:space="preserve">We </w:t>
      </w:r>
      <w:r w:rsidRPr="006B164C">
        <w:t>are</w:t>
      </w:r>
      <w:r w:rsidRPr="006B164C" w:rsidR="00E04B5B">
        <w:t xml:space="preserve"> </w:t>
      </w:r>
      <w:r w:rsidRPr="006B164C">
        <w:t>looking</w:t>
      </w:r>
      <w:r w:rsidRPr="006B164C" w:rsidR="00E04B5B">
        <w:t xml:space="preserve"> </w:t>
      </w:r>
      <w:r w:rsidRPr="006B164C">
        <w:t>at</w:t>
      </w:r>
      <w:r w:rsidRPr="006B164C" w:rsidR="00E04B5B">
        <w:t xml:space="preserve"> </w:t>
      </w:r>
      <w:r w:rsidRPr="006B164C">
        <w:t>really</w:t>
      </w:r>
      <w:r w:rsidRPr="006B164C" w:rsidR="00E04B5B">
        <w:t xml:space="preserve"> </w:t>
      </w:r>
      <w:r w:rsidRPr="006B164C">
        <w:t>important</w:t>
      </w:r>
      <w:r w:rsidRPr="006B164C" w:rsidR="00E04B5B">
        <w:t xml:space="preserve"> </w:t>
      </w:r>
      <w:r w:rsidRPr="006B164C">
        <w:t>new</w:t>
      </w:r>
      <w:r w:rsidRPr="006B164C" w:rsidR="00E04B5B">
        <w:t xml:space="preserve"> </w:t>
      </w:r>
      <w:r w:rsidRPr="006B164C">
        <w:t>initiatives</w:t>
      </w:r>
      <w:r w:rsidRPr="006B164C" w:rsidR="00E04B5B">
        <w:t xml:space="preserve"> </w:t>
      </w:r>
      <w:r w:rsidRPr="006B164C">
        <w:t>in</w:t>
      </w:r>
      <w:r w:rsidRPr="006B164C" w:rsidR="00E04B5B">
        <w:t xml:space="preserve"> </w:t>
      </w:r>
      <w:r w:rsidRPr="006B164C">
        <w:t>a</w:t>
      </w:r>
      <w:r w:rsidRPr="006B164C" w:rsidR="00E04B5B">
        <w:t xml:space="preserve"> </w:t>
      </w:r>
      <w:r w:rsidRPr="006B164C">
        <w:t>range</w:t>
      </w:r>
      <w:r w:rsidRPr="006B164C" w:rsidR="00E04B5B">
        <w:t xml:space="preserve"> </w:t>
      </w:r>
      <w:r w:rsidRPr="006B164C">
        <w:t>of</w:t>
      </w:r>
      <w:r w:rsidRPr="006B164C" w:rsidR="00E04B5B">
        <w:t xml:space="preserve"> </w:t>
      </w:r>
      <w:r w:rsidRPr="006B164C">
        <w:t>areas</w:t>
      </w:r>
      <w:r w:rsidRPr="006B164C">
        <w:t>, which</w:t>
      </w:r>
      <w:r w:rsidRPr="006B164C" w:rsidR="00E04B5B">
        <w:t xml:space="preserve"> </w:t>
      </w:r>
      <w:r w:rsidRPr="006B164C">
        <w:t>the</w:t>
      </w:r>
      <w:r w:rsidRPr="006B164C" w:rsidR="00E04B5B">
        <w:t xml:space="preserve"> </w:t>
      </w:r>
      <w:r w:rsidRPr="006B164C">
        <w:t>UK</w:t>
      </w:r>
      <w:r w:rsidRPr="006B164C" w:rsidR="00E04B5B">
        <w:t xml:space="preserve"> </w:t>
      </w:r>
      <w:r w:rsidRPr="006B164C">
        <w:t>has</w:t>
      </w:r>
      <w:r w:rsidRPr="006B164C" w:rsidR="00E04B5B">
        <w:t xml:space="preserve"> </w:t>
      </w:r>
      <w:r w:rsidRPr="006B164C">
        <w:t>a</w:t>
      </w:r>
      <w:r w:rsidRPr="006B164C" w:rsidR="00E04B5B">
        <w:t xml:space="preserve"> </w:t>
      </w:r>
      <w:r w:rsidRPr="006B164C">
        <w:t>strong</w:t>
      </w:r>
      <w:r w:rsidRPr="006B164C" w:rsidR="00E04B5B">
        <w:t xml:space="preserve"> </w:t>
      </w:r>
      <w:r w:rsidRPr="006B164C">
        <w:t>interest</w:t>
      </w:r>
      <w:r w:rsidRPr="006B164C" w:rsidR="00E04B5B">
        <w:t xml:space="preserve"> </w:t>
      </w:r>
      <w:r w:rsidRPr="006B164C">
        <w:t>in</w:t>
      </w:r>
      <w:r w:rsidRPr="006B164C" w:rsidR="00E04B5B">
        <w:t xml:space="preserve"> </w:t>
      </w:r>
      <w:r w:rsidRPr="006B164C">
        <w:t>be</w:t>
      </w:r>
      <w:r w:rsidRPr="006B164C">
        <w:t>ing</w:t>
      </w:r>
      <w:r w:rsidRPr="006B164C" w:rsidR="00E04B5B">
        <w:t xml:space="preserve"> </w:t>
      </w:r>
      <w:r w:rsidRPr="006B164C">
        <w:t>closely</w:t>
      </w:r>
      <w:r w:rsidRPr="006B164C" w:rsidR="00E04B5B">
        <w:t xml:space="preserve"> </w:t>
      </w:r>
      <w:r w:rsidRPr="006B164C">
        <w:t>associated</w:t>
      </w:r>
      <w:r w:rsidRPr="006B164C" w:rsidR="00E04B5B">
        <w:t xml:space="preserve"> </w:t>
      </w:r>
      <w:r w:rsidRPr="006B164C">
        <w:t>with</w:t>
      </w:r>
      <w:r w:rsidRPr="006B164C" w:rsidR="00E04B5B">
        <w:t xml:space="preserve"> </w:t>
      </w:r>
      <w:r w:rsidRPr="006B164C">
        <w:t>and</w:t>
      </w:r>
      <w:r w:rsidRPr="006B164C" w:rsidR="00E04B5B">
        <w:t xml:space="preserve"> </w:t>
      </w:r>
      <w:r w:rsidRPr="006B164C">
        <w:t>collaborat</w:t>
      </w:r>
      <w:r w:rsidRPr="006B164C" w:rsidR="00942349">
        <w:t>ing</w:t>
      </w:r>
      <w:r w:rsidRPr="006B164C" w:rsidR="00E04B5B">
        <w:t xml:space="preserve"> </w:t>
      </w:r>
      <w:r w:rsidRPr="006B164C" w:rsidR="00942349">
        <w:t>on</w:t>
      </w:r>
      <w:r w:rsidRPr="006B164C">
        <w:t>:</w:t>
      </w:r>
      <w:r w:rsidRPr="006B164C" w:rsidR="00E04B5B">
        <w:t xml:space="preserve"> </w:t>
      </w:r>
      <w:r w:rsidRPr="006B164C">
        <w:t>security</w:t>
      </w:r>
      <w:r w:rsidRPr="006B164C" w:rsidR="00E04B5B">
        <w:t xml:space="preserve"> </w:t>
      </w:r>
      <w:r w:rsidRPr="006B164C" w:rsidR="00942349">
        <w:t>and</w:t>
      </w:r>
      <w:r w:rsidRPr="006B164C" w:rsidR="00E04B5B">
        <w:t xml:space="preserve"> </w:t>
      </w:r>
      <w:r w:rsidRPr="006B164C">
        <w:t>defence</w:t>
      </w:r>
      <w:r w:rsidRPr="006B164C" w:rsidR="00E04B5B">
        <w:t xml:space="preserve"> </w:t>
      </w:r>
      <w:r w:rsidRPr="006B164C">
        <w:t>issues</w:t>
      </w:r>
      <w:r w:rsidRPr="006B164C" w:rsidR="00E04B5B">
        <w:t xml:space="preserve"> </w:t>
      </w:r>
      <w:r w:rsidRPr="006B164C" w:rsidR="00942349">
        <w:t>or</w:t>
      </w:r>
      <w:r w:rsidRPr="006B164C" w:rsidR="00E04B5B">
        <w:t xml:space="preserve"> </w:t>
      </w:r>
      <w:r w:rsidRPr="006B164C">
        <w:t>the</w:t>
      </w:r>
      <w:r w:rsidRPr="006B164C" w:rsidR="00E04B5B">
        <w:t xml:space="preserve"> </w:t>
      </w:r>
      <w:r w:rsidRPr="006B164C">
        <w:t>new</w:t>
      </w:r>
      <w:r w:rsidRPr="006B164C" w:rsidR="00E04B5B">
        <w:t xml:space="preserve"> </w:t>
      </w:r>
      <w:r w:rsidRPr="006B164C" w:rsidR="00942349">
        <w:t>initiative</w:t>
      </w:r>
      <w:r w:rsidRPr="006B164C" w:rsidR="00E04B5B">
        <w:t xml:space="preserve"> </w:t>
      </w:r>
      <w:r w:rsidRPr="006B164C" w:rsidR="00942349">
        <w:t>of</w:t>
      </w:r>
      <w:r w:rsidRPr="006B164C" w:rsidR="00E04B5B">
        <w:t xml:space="preserve"> </w:t>
      </w:r>
      <w:r w:rsidRPr="006B164C">
        <w:t>the</w:t>
      </w:r>
      <w:r w:rsidRPr="006B164C" w:rsidR="00E04B5B">
        <w:t xml:space="preserve"> </w:t>
      </w:r>
      <w:r w:rsidRPr="006B164C">
        <w:t>health union.</w:t>
      </w:r>
      <w:r w:rsidRPr="006B164C" w:rsidR="00E04B5B">
        <w:t xml:space="preserve"> </w:t>
      </w:r>
      <w:r w:rsidRPr="006B164C">
        <w:t xml:space="preserve">All </w:t>
      </w:r>
      <w:r w:rsidRPr="006B164C">
        <w:t>of</w:t>
      </w:r>
      <w:r w:rsidRPr="006B164C" w:rsidR="00E04B5B">
        <w:t xml:space="preserve"> </w:t>
      </w:r>
      <w:r w:rsidRPr="006B164C">
        <w:t>those</w:t>
      </w:r>
      <w:r w:rsidRPr="006B164C" w:rsidR="00E04B5B">
        <w:t xml:space="preserve"> </w:t>
      </w:r>
      <w:r w:rsidRPr="006B164C">
        <w:t>are</w:t>
      </w:r>
      <w:r w:rsidRPr="006B164C" w:rsidR="00E04B5B">
        <w:t xml:space="preserve"> </w:t>
      </w:r>
      <w:r w:rsidRPr="006B164C">
        <w:t>big</w:t>
      </w:r>
      <w:r w:rsidRPr="006B164C" w:rsidR="00E04B5B">
        <w:t xml:space="preserve"> </w:t>
      </w:r>
      <w:r w:rsidRPr="006B164C">
        <w:t>policy</w:t>
      </w:r>
      <w:r w:rsidRPr="006B164C" w:rsidR="00E04B5B">
        <w:t xml:space="preserve"> </w:t>
      </w:r>
      <w:r w:rsidRPr="006B164C">
        <w:t>topics</w:t>
      </w:r>
      <w:r w:rsidRPr="006B164C" w:rsidR="00E04B5B">
        <w:t xml:space="preserve"> </w:t>
      </w:r>
      <w:r w:rsidRPr="006B164C">
        <w:t>and</w:t>
      </w:r>
      <w:r w:rsidRPr="006B164C" w:rsidR="00E04B5B">
        <w:t xml:space="preserve"> </w:t>
      </w:r>
      <w:r w:rsidRPr="006B164C">
        <w:t xml:space="preserve">it is </w:t>
      </w:r>
      <w:r w:rsidRPr="006B164C">
        <w:t>substantively</w:t>
      </w:r>
      <w:r w:rsidRPr="006B164C" w:rsidR="00E04B5B">
        <w:t xml:space="preserve"> </w:t>
      </w:r>
      <w:r w:rsidRPr="006B164C">
        <w:t>in</w:t>
      </w:r>
      <w:r w:rsidRPr="006B164C" w:rsidR="00E04B5B">
        <w:t xml:space="preserve"> </w:t>
      </w:r>
      <w:r w:rsidRPr="006B164C">
        <w:t>the</w:t>
      </w:r>
      <w:r w:rsidRPr="006B164C" w:rsidR="00E04B5B">
        <w:t xml:space="preserve"> </w:t>
      </w:r>
      <w:r w:rsidRPr="006B164C">
        <w:t>UK’s</w:t>
      </w:r>
      <w:r w:rsidRPr="006B164C" w:rsidR="00E04B5B">
        <w:t xml:space="preserve"> </w:t>
      </w:r>
      <w:r w:rsidRPr="006B164C" w:rsidR="00942349">
        <w:t>and</w:t>
      </w:r>
      <w:r w:rsidRPr="006B164C" w:rsidR="00E04B5B">
        <w:t xml:space="preserve"> </w:t>
      </w:r>
      <w:r w:rsidRPr="006B164C" w:rsidR="00942349">
        <w:t>Parliament’s</w:t>
      </w:r>
      <w:r w:rsidRPr="006B164C" w:rsidR="00E04B5B">
        <w:t xml:space="preserve"> </w:t>
      </w:r>
      <w:r w:rsidRPr="006B164C">
        <w:t>interests</w:t>
      </w:r>
      <w:r w:rsidRPr="006B164C" w:rsidR="00E04B5B">
        <w:t xml:space="preserve"> </w:t>
      </w:r>
      <w:r w:rsidRPr="006B164C">
        <w:t>to</w:t>
      </w:r>
      <w:r w:rsidRPr="006B164C" w:rsidR="00E04B5B">
        <w:t xml:space="preserve"> </w:t>
      </w:r>
      <w:r w:rsidRPr="006B164C">
        <w:t>know</w:t>
      </w:r>
      <w:r w:rsidRPr="006B164C" w:rsidR="00E04B5B">
        <w:t xml:space="preserve"> </w:t>
      </w:r>
      <w:r w:rsidRPr="006B164C">
        <w:t>what</w:t>
      </w:r>
      <w:r w:rsidRPr="006B164C" w:rsidR="00E04B5B">
        <w:t xml:space="preserve"> </w:t>
      </w:r>
      <w:r w:rsidRPr="006B164C">
        <w:t>is</w:t>
      </w:r>
      <w:r w:rsidRPr="006B164C" w:rsidR="00E04B5B">
        <w:t xml:space="preserve"> </w:t>
      </w:r>
      <w:r w:rsidRPr="006B164C">
        <w:t>happening</w:t>
      </w:r>
      <w:r w:rsidRPr="006B164C" w:rsidR="00E04B5B">
        <w:t xml:space="preserve"> </w:t>
      </w:r>
      <w:r w:rsidRPr="006B164C" w:rsidR="00942349">
        <w:t>on</w:t>
      </w:r>
      <w:r w:rsidRPr="006B164C" w:rsidR="00E04B5B">
        <w:t xml:space="preserve"> </w:t>
      </w:r>
      <w:r w:rsidRPr="006B164C" w:rsidR="00942349">
        <w:t>the</w:t>
      </w:r>
      <w:r w:rsidRPr="006B164C" w:rsidR="00E04B5B">
        <w:t xml:space="preserve"> </w:t>
      </w:r>
      <w:r w:rsidRPr="006B164C" w:rsidR="00942349">
        <w:t>European</w:t>
      </w:r>
      <w:r w:rsidRPr="006B164C" w:rsidR="00E04B5B">
        <w:t xml:space="preserve"> </w:t>
      </w:r>
      <w:r w:rsidRPr="006B164C" w:rsidR="00942349">
        <w:t>side</w:t>
      </w:r>
      <w:r w:rsidRPr="006B164C">
        <w:t>.</w:t>
      </w:r>
      <w:r w:rsidRPr="006B164C" w:rsidR="00E04B5B">
        <w:t xml:space="preserve"> </w:t>
      </w:r>
      <w:r w:rsidRPr="006B164C">
        <w:t>Apart</w:t>
      </w:r>
      <w:r w:rsidRPr="006B164C" w:rsidR="00E04B5B">
        <w:t xml:space="preserve"> </w:t>
      </w:r>
      <w:r w:rsidRPr="006B164C">
        <w:t>from</w:t>
      </w:r>
      <w:r w:rsidRPr="006B164C" w:rsidR="00E04B5B">
        <w:t xml:space="preserve"> </w:t>
      </w:r>
      <w:r w:rsidRPr="006B164C">
        <w:t>the</w:t>
      </w:r>
      <w:r w:rsidRPr="006B164C" w:rsidR="00E04B5B">
        <w:t xml:space="preserve"> </w:t>
      </w:r>
      <w:r w:rsidRPr="006B164C">
        <w:t>really</w:t>
      </w:r>
      <w:r w:rsidRPr="006B164C" w:rsidR="00E04B5B">
        <w:t xml:space="preserve"> </w:t>
      </w:r>
      <w:r w:rsidRPr="006B164C">
        <w:t>important</w:t>
      </w:r>
      <w:r w:rsidRPr="006B164C" w:rsidR="00E04B5B">
        <w:t xml:space="preserve"> </w:t>
      </w:r>
      <w:r w:rsidRPr="006B164C">
        <w:t>co-ordination</w:t>
      </w:r>
      <w:r w:rsidRPr="006B164C" w:rsidR="00E04B5B">
        <w:t xml:space="preserve"> </w:t>
      </w:r>
      <w:r w:rsidRPr="006B164C">
        <w:t>in</w:t>
      </w:r>
      <w:r w:rsidRPr="006B164C" w:rsidR="00E04B5B">
        <w:t xml:space="preserve"> </w:t>
      </w:r>
      <w:r w:rsidRPr="006B164C">
        <w:t>one</w:t>
      </w:r>
      <w:r w:rsidRPr="006B164C" w:rsidR="00E04B5B">
        <w:t xml:space="preserve"> </w:t>
      </w:r>
      <w:r w:rsidRPr="006B164C">
        <w:t>committee,</w:t>
      </w:r>
      <w:r w:rsidRPr="006B164C" w:rsidR="00E04B5B">
        <w:t xml:space="preserve"> </w:t>
      </w:r>
      <w:r w:rsidRPr="006B164C">
        <w:t>there</w:t>
      </w:r>
      <w:r w:rsidRPr="006B164C" w:rsidR="00E04B5B">
        <w:t xml:space="preserve"> </w:t>
      </w:r>
      <w:r w:rsidRPr="006B164C">
        <w:t>needs</w:t>
      </w:r>
      <w:r w:rsidRPr="006B164C" w:rsidR="00E04B5B">
        <w:t xml:space="preserve"> </w:t>
      </w:r>
      <w:r w:rsidRPr="006B164C">
        <w:t>to</w:t>
      </w:r>
      <w:r w:rsidRPr="006B164C" w:rsidR="00E04B5B">
        <w:t xml:space="preserve"> </w:t>
      </w:r>
      <w:r w:rsidRPr="006B164C">
        <w:t>be</w:t>
      </w:r>
      <w:r w:rsidRPr="006B164C" w:rsidR="00E04B5B">
        <w:t xml:space="preserve"> </w:t>
      </w:r>
      <w:r w:rsidRPr="006B164C">
        <w:t>the</w:t>
      </w:r>
      <w:r w:rsidRPr="006B164C" w:rsidR="00E04B5B">
        <w:t xml:space="preserve"> </w:t>
      </w:r>
      <w:r w:rsidRPr="006B164C">
        <w:t>in-depth</w:t>
      </w:r>
      <w:r w:rsidRPr="006B164C" w:rsidR="00E04B5B">
        <w:t xml:space="preserve"> </w:t>
      </w:r>
      <w:r w:rsidRPr="006B164C">
        <w:t>scrutiny</w:t>
      </w:r>
      <w:r w:rsidRPr="006B164C" w:rsidR="00E04B5B">
        <w:t xml:space="preserve"> </w:t>
      </w:r>
      <w:r w:rsidRPr="006B164C">
        <w:t>in</w:t>
      </w:r>
      <w:r w:rsidRPr="006B164C" w:rsidR="00E04B5B">
        <w:t xml:space="preserve"> </w:t>
      </w:r>
      <w:r w:rsidRPr="006B164C">
        <w:t>other</w:t>
      </w:r>
      <w:r w:rsidRPr="006B164C" w:rsidR="00E04B5B">
        <w:t xml:space="preserve"> </w:t>
      </w:r>
      <w:r w:rsidRPr="006B164C">
        <w:t>committees</w:t>
      </w:r>
      <w:r w:rsidRPr="006B164C" w:rsidR="00E04B5B">
        <w:t xml:space="preserve"> </w:t>
      </w:r>
      <w:r w:rsidRPr="006B164C" w:rsidR="00942349">
        <w:t>too</w:t>
      </w:r>
      <w:r w:rsidRPr="006B164C">
        <w:t>.</w:t>
      </w:r>
    </w:p>
    <w:p w:rsidR="00B96E29" w:rsidRPr="006B164C" w:rsidP="00FE377F">
      <w:pPr>
        <w:pStyle w:val="Answer"/>
      </w:pPr>
      <w:sdt>
        <w:sdtPr>
          <w:alias w:val="Member"/>
          <w:tag w:val="&lt;Member mnisId='411' dodsId='25297'&gt;"/>
          <w:id w:val="-1326275359"/>
          <w:placeholder>
            <w:docPart w:val="9E1C09A976404C29A404F0E8C6B7B659"/>
          </w:placeholder>
          <w:richText/>
        </w:sdtPr>
        <w:sdtContent>
          <w:r w:rsidRPr="006B164C">
            <w:rPr>
              <w:b/>
            </w:rPr>
            <w:t>Mr Sheerman:</w:t>
          </w:r>
        </w:sdtContent>
      </w:sdt>
      <w:r w:rsidRPr="006B164C">
        <w:t xml:space="preserve"> Those were very good answers. I learned a lot.</w:t>
      </w:r>
    </w:p>
    <w:p w:rsidR="00FE377F" w:rsidRPr="006B164C" w:rsidP="00FF0202">
      <w:pPr>
        <w:pStyle w:val="Question"/>
      </w:pPr>
      <w:sdt>
        <w:sdtPr>
          <w:alias w:val="Member"/>
          <w:tag w:val="&lt;Member mnisId='4136' dodsId='62731'&gt;"/>
          <w:id w:val="-974904058"/>
          <w:placeholder>
            <w:docPart w:val="DefaultPlaceholder_1082065158"/>
          </w:placeholder>
          <w:richText/>
        </w:sdtPr>
        <w:sdtContent>
          <w:r w:rsidRPr="006B164C" w:rsidR="00FF0202">
            <w:rPr>
              <w:b/>
            </w:rPr>
            <w:t>Nigel</w:t>
          </w:r>
          <w:r w:rsidRPr="006B164C" w:rsidR="00E04B5B">
            <w:rPr>
              <w:b/>
            </w:rPr>
            <w:t xml:space="preserve"> </w:t>
          </w:r>
          <w:r w:rsidRPr="006B164C" w:rsidR="00FF0202">
            <w:rPr>
              <w:b/>
            </w:rPr>
            <w:t>Mills:</w:t>
          </w:r>
        </w:sdtContent>
      </w:sdt>
      <w:r w:rsidRPr="006B164C" w:rsidR="00E04B5B">
        <w:t xml:space="preserve"> </w:t>
      </w:r>
      <w:r w:rsidRPr="006B164C" w:rsidR="005977FA">
        <w:t>Sara,</w:t>
      </w:r>
      <w:r w:rsidRPr="006B164C" w:rsidR="00E04B5B">
        <w:t xml:space="preserve"> </w:t>
      </w:r>
      <w:r w:rsidRPr="006B164C" w:rsidR="005977FA">
        <w:t>following</w:t>
      </w:r>
      <w:r w:rsidRPr="006B164C" w:rsidR="00E04B5B">
        <w:t xml:space="preserve"> </w:t>
      </w:r>
      <w:r w:rsidRPr="006B164C" w:rsidR="005977FA">
        <w:t>up</w:t>
      </w:r>
      <w:r w:rsidRPr="006B164C" w:rsidR="00E04B5B">
        <w:t xml:space="preserve"> </w:t>
      </w:r>
      <w:r w:rsidRPr="006B164C" w:rsidR="005977FA">
        <w:t>on</w:t>
      </w:r>
      <w:r w:rsidRPr="006B164C" w:rsidR="00E04B5B">
        <w:t xml:space="preserve"> </w:t>
      </w:r>
      <w:r w:rsidRPr="006B164C" w:rsidR="005977FA">
        <w:t>that</w:t>
      </w:r>
      <w:r w:rsidRPr="006B164C" w:rsidR="00E04B5B">
        <w:t xml:space="preserve"> </w:t>
      </w:r>
      <w:r w:rsidRPr="006B164C" w:rsidR="005977FA">
        <w:t>answer</w:t>
      </w:r>
      <w:r w:rsidRPr="006B164C" w:rsidR="00E04B5B">
        <w:t xml:space="preserve"> </w:t>
      </w:r>
      <w:r w:rsidRPr="006B164C" w:rsidR="005977FA">
        <w:t>as</w:t>
      </w:r>
      <w:r w:rsidRPr="006B164C" w:rsidR="00E04B5B">
        <w:t xml:space="preserve"> </w:t>
      </w:r>
      <w:r w:rsidRPr="006B164C" w:rsidR="005977FA">
        <w:t>a</w:t>
      </w:r>
      <w:r w:rsidRPr="006B164C" w:rsidR="00E04B5B">
        <w:t xml:space="preserve"> </w:t>
      </w:r>
      <w:r w:rsidRPr="006B164C" w:rsidR="005977FA">
        <w:t>starting</w:t>
      </w:r>
      <w:r w:rsidRPr="006B164C" w:rsidR="00E04B5B">
        <w:t xml:space="preserve"> </w:t>
      </w:r>
      <w:r w:rsidRPr="006B164C" w:rsidR="005977FA">
        <w:t>point,</w:t>
      </w:r>
      <w:r w:rsidRPr="006B164C" w:rsidR="00E04B5B">
        <w:t xml:space="preserve"> </w:t>
      </w:r>
      <w:r w:rsidRPr="006B164C" w:rsidR="005977FA">
        <w:t>y</w:t>
      </w:r>
      <w:r w:rsidRPr="006B164C" w:rsidR="00FF0202">
        <w:t>ou</w:t>
      </w:r>
      <w:r w:rsidRPr="006B164C" w:rsidR="00E04B5B">
        <w:t xml:space="preserve"> </w:t>
      </w:r>
      <w:r w:rsidRPr="006B164C" w:rsidR="00FF0202">
        <w:t>said</w:t>
      </w:r>
      <w:r w:rsidRPr="006B164C" w:rsidR="00E04B5B">
        <w:t xml:space="preserve"> </w:t>
      </w:r>
      <w:r w:rsidRPr="006B164C" w:rsidR="00FF0202">
        <w:t>that</w:t>
      </w:r>
      <w:r w:rsidRPr="006B164C" w:rsidR="00E04B5B">
        <w:t xml:space="preserve"> </w:t>
      </w:r>
      <w:r w:rsidRPr="006B164C" w:rsidR="00FF0202">
        <w:t>the</w:t>
      </w:r>
      <w:r w:rsidRPr="006B164C" w:rsidR="00E04B5B">
        <w:t xml:space="preserve"> </w:t>
      </w:r>
      <w:r w:rsidRPr="006B164C" w:rsidR="00FF0202">
        <w:t>key</w:t>
      </w:r>
      <w:r w:rsidRPr="006B164C" w:rsidR="00E04B5B">
        <w:t xml:space="preserve"> </w:t>
      </w:r>
      <w:r w:rsidRPr="006B164C" w:rsidR="00FF0202">
        <w:t>departmental</w:t>
      </w:r>
      <w:r w:rsidRPr="006B164C" w:rsidR="00E04B5B">
        <w:t xml:space="preserve"> </w:t>
      </w:r>
      <w:r w:rsidRPr="006B164C" w:rsidR="00FF0202">
        <w:t>committees</w:t>
      </w:r>
      <w:r w:rsidRPr="006B164C" w:rsidR="00E04B5B">
        <w:t xml:space="preserve"> </w:t>
      </w:r>
      <w:r w:rsidRPr="006B164C" w:rsidR="00FF0202">
        <w:t>should</w:t>
      </w:r>
      <w:r w:rsidRPr="006B164C" w:rsidR="00E04B5B">
        <w:t xml:space="preserve"> </w:t>
      </w:r>
      <w:r w:rsidRPr="006B164C" w:rsidR="00FF0202">
        <w:t>always</w:t>
      </w:r>
      <w:r w:rsidRPr="006B164C" w:rsidR="00E04B5B">
        <w:t xml:space="preserve"> </w:t>
      </w:r>
      <w:r w:rsidRPr="006B164C" w:rsidR="00FF0202">
        <w:t>have</w:t>
      </w:r>
      <w:r w:rsidRPr="006B164C" w:rsidR="00E04B5B">
        <w:t xml:space="preserve"> </w:t>
      </w:r>
      <w:r w:rsidRPr="006B164C" w:rsidR="00FF0202">
        <w:t>what</w:t>
      </w:r>
      <w:r w:rsidRPr="006B164C" w:rsidR="00E04B5B">
        <w:t xml:space="preserve"> </w:t>
      </w:r>
      <w:r w:rsidRPr="006B164C" w:rsidR="00FF0202">
        <w:t>is</w:t>
      </w:r>
      <w:r w:rsidRPr="006B164C" w:rsidR="00E04B5B">
        <w:t xml:space="preserve"> </w:t>
      </w:r>
      <w:r w:rsidRPr="006B164C" w:rsidR="00FF0202">
        <w:t>happening</w:t>
      </w:r>
      <w:r w:rsidRPr="006B164C" w:rsidR="00E04B5B">
        <w:t xml:space="preserve"> </w:t>
      </w:r>
      <w:r w:rsidRPr="006B164C" w:rsidR="00FF0202">
        <w:t>in</w:t>
      </w:r>
      <w:r w:rsidRPr="006B164C" w:rsidR="00E04B5B">
        <w:t xml:space="preserve"> </w:t>
      </w:r>
      <w:r w:rsidRPr="006B164C" w:rsidR="00FF0202">
        <w:t>the</w:t>
      </w:r>
      <w:r w:rsidRPr="006B164C" w:rsidR="00E04B5B">
        <w:t xml:space="preserve"> </w:t>
      </w:r>
      <w:r w:rsidRPr="006B164C" w:rsidR="00FF0202">
        <w:t>EU</w:t>
      </w:r>
      <w:r w:rsidRPr="006B164C" w:rsidR="00E04B5B">
        <w:t xml:space="preserve"> </w:t>
      </w:r>
      <w:r w:rsidRPr="006B164C" w:rsidR="00FF0202">
        <w:t>on</w:t>
      </w:r>
      <w:r w:rsidRPr="006B164C" w:rsidR="00E04B5B">
        <w:t xml:space="preserve"> </w:t>
      </w:r>
      <w:r w:rsidRPr="006B164C" w:rsidR="00FF0202">
        <w:t>the</w:t>
      </w:r>
      <w:r w:rsidRPr="006B164C" w:rsidR="005977FA">
        <w:t>ir</w:t>
      </w:r>
      <w:r w:rsidRPr="006B164C" w:rsidR="00E04B5B">
        <w:t xml:space="preserve"> </w:t>
      </w:r>
      <w:r w:rsidRPr="006B164C" w:rsidR="00FF0202">
        <w:t>agenda</w:t>
      </w:r>
      <w:r w:rsidRPr="006B164C" w:rsidR="005977FA">
        <w:t>,</w:t>
      </w:r>
      <w:r w:rsidRPr="006B164C" w:rsidR="00E04B5B">
        <w:t xml:space="preserve"> </w:t>
      </w:r>
      <w:r w:rsidRPr="006B164C" w:rsidR="005977FA">
        <w:t>but</w:t>
      </w:r>
      <w:r w:rsidRPr="006B164C" w:rsidR="00E04B5B">
        <w:t xml:space="preserve"> </w:t>
      </w:r>
      <w:r w:rsidRPr="006B164C" w:rsidR="005977FA">
        <w:t>t</w:t>
      </w:r>
      <w:r w:rsidRPr="006B164C" w:rsidR="00FF0202">
        <w:t>hat</w:t>
      </w:r>
      <w:r w:rsidRPr="006B164C" w:rsidR="00E04B5B">
        <w:t xml:space="preserve"> </w:t>
      </w:r>
      <w:r w:rsidRPr="006B164C" w:rsidR="00FF0202">
        <w:t>does</w:t>
      </w:r>
      <w:r w:rsidRPr="006B164C" w:rsidR="00E04B5B">
        <w:t xml:space="preserve"> </w:t>
      </w:r>
      <w:r w:rsidRPr="006B164C" w:rsidR="00FF0202">
        <w:t>not</w:t>
      </w:r>
      <w:r w:rsidRPr="006B164C" w:rsidR="00E04B5B">
        <w:t xml:space="preserve"> </w:t>
      </w:r>
      <w:r w:rsidRPr="006B164C" w:rsidR="005977FA">
        <w:t>strike</w:t>
      </w:r>
      <w:r w:rsidRPr="006B164C" w:rsidR="00E04B5B">
        <w:t xml:space="preserve"> </w:t>
      </w:r>
      <w:r w:rsidRPr="006B164C" w:rsidR="005977FA">
        <w:t>me</w:t>
      </w:r>
      <w:r w:rsidRPr="006B164C" w:rsidR="00E04B5B">
        <w:t xml:space="preserve"> </w:t>
      </w:r>
      <w:r w:rsidRPr="006B164C" w:rsidR="005977FA">
        <w:t>as</w:t>
      </w:r>
      <w:r w:rsidRPr="006B164C" w:rsidR="00E04B5B">
        <w:t xml:space="preserve"> </w:t>
      </w:r>
      <w:r w:rsidRPr="006B164C" w:rsidR="005977FA">
        <w:t>how</w:t>
      </w:r>
      <w:r w:rsidRPr="006B164C" w:rsidR="00E04B5B">
        <w:t xml:space="preserve"> </w:t>
      </w:r>
      <w:r w:rsidRPr="006B164C" w:rsidR="005977FA">
        <w:t>our</w:t>
      </w:r>
      <w:r w:rsidRPr="006B164C" w:rsidR="00E04B5B">
        <w:t xml:space="preserve"> </w:t>
      </w:r>
      <w:r w:rsidRPr="006B164C" w:rsidR="005977FA">
        <w:t>committees</w:t>
      </w:r>
      <w:r w:rsidRPr="006B164C" w:rsidR="00E04B5B">
        <w:t xml:space="preserve"> </w:t>
      </w:r>
      <w:r w:rsidRPr="006B164C" w:rsidR="00FF0202">
        <w:t>tend</w:t>
      </w:r>
      <w:r w:rsidRPr="006B164C" w:rsidR="00E04B5B">
        <w:t xml:space="preserve"> </w:t>
      </w:r>
      <w:r w:rsidRPr="006B164C" w:rsidR="00FF0202">
        <w:t>to</w:t>
      </w:r>
      <w:r w:rsidRPr="006B164C" w:rsidR="00E04B5B">
        <w:t xml:space="preserve"> </w:t>
      </w:r>
      <w:r w:rsidRPr="006B164C" w:rsidR="005977FA">
        <w:t>work.</w:t>
      </w:r>
      <w:r w:rsidRPr="006B164C" w:rsidR="00E04B5B">
        <w:t xml:space="preserve"> </w:t>
      </w:r>
      <w:r w:rsidRPr="006B164C" w:rsidR="005977FA">
        <w:t>We</w:t>
      </w:r>
      <w:r w:rsidRPr="006B164C" w:rsidR="00E04B5B">
        <w:t xml:space="preserve"> </w:t>
      </w:r>
      <w:r w:rsidRPr="006B164C" w:rsidR="005977FA">
        <w:t>tend</w:t>
      </w:r>
      <w:r w:rsidRPr="006B164C" w:rsidR="00E04B5B">
        <w:t xml:space="preserve"> </w:t>
      </w:r>
      <w:r w:rsidRPr="006B164C" w:rsidR="005977FA">
        <w:t>to</w:t>
      </w:r>
      <w:r w:rsidRPr="006B164C" w:rsidR="00E04B5B">
        <w:t xml:space="preserve"> </w:t>
      </w:r>
      <w:r w:rsidRPr="006B164C" w:rsidR="005977FA">
        <w:t>be</w:t>
      </w:r>
      <w:r w:rsidRPr="006B164C" w:rsidR="00E04B5B">
        <w:t xml:space="preserve"> </w:t>
      </w:r>
      <w:r w:rsidRPr="006B164C" w:rsidR="005977FA">
        <w:t>inquiry-focused</w:t>
      </w:r>
      <w:r w:rsidRPr="006B164C" w:rsidR="00E04B5B">
        <w:t xml:space="preserve"> </w:t>
      </w:r>
      <w:r w:rsidRPr="006B164C" w:rsidR="005977FA">
        <w:t>rather</w:t>
      </w:r>
      <w:r w:rsidRPr="006B164C" w:rsidR="00E04B5B">
        <w:t xml:space="preserve"> </w:t>
      </w:r>
      <w:r w:rsidRPr="006B164C" w:rsidR="005977FA">
        <w:t>than</w:t>
      </w:r>
      <w:r w:rsidRPr="006B164C" w:rsidR="00E04B5B">
        <w:t xml:space="preserve"> </w:t>
      </w:r>
      <w:r w:rsidRPr="006B164C" w:rsidR="005977FA">
        <w:t>having</w:t>
      </w:r>
      <w:r w:rsidRPr="006B164C" w:rsidR="00E04B5B">
        <w:t xml:space="preserve"> </w:t>
      </w:r>
      <w:r w:rsidRPr="006B164C" w:rsidR="005977FA">
        <w:t>set</w:t>
      </w:r>
      <w:r w:rsidRPr="006B164C" w:rsidR="00E04B5B">
        <w:t xml:space="preserve"> </w:t>
      </w:r>
      <w:r w:rsidRPr="006B164C" w:rsidR="005977FA">
        <w:t>agendas</w:t>
      </w:r>
      <w:r w:rsidRPr="006B164C" w:rsidR="00E04B5B">
        <w:t xml:space="preserve"> </w:t>
      </w:r>
      <w:r w:rsidRPr="006B164C" w:rsidR="005977FA">
        <w:t>for</w:t>
      </w:r>
      <w:r w:rsidRPr="006B164C" w:rsidR="00E04B5B">
        <w:t xml:space="preserve"> </w:t>
      </w:r>
      <w:r w:rsidRPr="006B164C" w:rsidR="005977FA">
        <w:t>each</w:t>
      </w:r>
      <w:r w:rsidRPr="006B164C" w:rsidR="00E04B5B">
        <w:t xml:space="preserve"> </w:t>
      </w:r>
      <w:r w:rsidRPr="006B164C" w:rsidR="005977FA">
        <w:t>meeting.</w:t>
      </w:r>
      <w:r w:rsidRPr="006B164C" w:rsidR="00E04B5B">
        <w:t xml:space="preserve"> </w:t>
      </w:r>
      <w:r w:rsidRPr="006B164C" w:rsidR="005977FA">
        <w:t>Unless</w:t>
      </w:r>
      <w:r w:rsidRPr="006B164C" w:rsidR="00E04B5B">
        <w:t xml:space="preserve"> </w:t>
      </w:r>
      <w:r w:rsidRPr="006B164C" w:rsidR="005977FA">
        <w:t>they</w:t>
      </w:r>
      <w:r w:rsidRPr="006B164C" w:rsidR="00E04B5B">
        <w:t xml:space="preserve"> </w:t>
      </w:r>
      <w:r w:rsidRPr="006B164C" w:rsidR="00FF0202">
        <w:t>were</w:t>
      </w:r>
      <w:r w:rsidRPr="006B164C" w:rsidR="00E04B5B">
        <w:t xml:space="preserve"> </w:t>
      </w:r>
      <w:r w:rsidRPr="006B164C" w:rsidR="00FF0202">
        <w:t>choosing</w:t>
      </w:r>
      <w:r w:rsidRPr="006B164C" w:rsidR="00E04B5B">
        <w:t xml:space="preserve"> </w:t>
      </w:r>
      <w:r w:rsidRPr="006B164C" w:rsidR="005977FA">
        <w:t>to</w:t>
      </w:r>
      <w:r w:rsidRPr="006B164C" w:rsidR="00E04B5B">
        <w:t xml:space="preserve"> </w:t>
      </w:r>
      <w:r w:rsidRPr="006B164C" w:rsidR="005977FA">
        <w:t>do</w:t>
      </w:r>
      <w:r w:rsidRPr="006B164C" w:rsidR="00E04B5B">
        <w:t xml:space="preserve"> </w:t>
      </w:r>
      <w:r w:rsidRPr="006B164C" w:rsidR="005977FA">
        <w:t>inquiries</w:t>
      </w:r>
      <w:r w:rsidRPr="006B164C" w:rsidR="00E04B5B">
        <w:t xml:space="preserve"> </w:t>
      </w:r>
      <w:r w:rsidRPr="006B164C" w:rsidR="005977FA">
        <w:t>on</w:t>
      </w:r>
      <w:r w:rsidRPr="006B164C" w:rsidR="00E04B5B">
        <w:t xml:space="preserve"> </w:t>
      </w:r>
      <w:r w:rsidRPr="006B164C" w:rsidR="000A3433">
        <w:t>what</w:t>
      </w:r>
      <w:r w:rsidRPr="006B164C" w:rsidR="00E04B5B">
        <w:t xml:space="preserve"> </w:t>
      </w:r>
      <w:r w:rsidRPr="006B164C" w:rsidR="000A3433">
        <w:t>impact</w:t>
      </w:r>
      <w:r w:rsidRPr="006B164C" w:rsidR="00E04B5B">
        <w:t xml:space="preserve"> </w:t>
      </w:r>
      <w:r w:rsidRPr="006B164C" w:rsidR="000A3433">
        <w:t>our</w:t>
      </w:r>
      <w:r w:rsidRPr="006B164C" w:rsidR="00E04B5B">
        <w:t xml:space="preserve"> </w:t>
      </w:r>
      <w:r w:rsidRPr="006B164C" w:rsidR="000A3433">
        <w:t>relationship</w:t>
      </w:r>
      <w:r w:rsidRPr="006B164C" w:rsidR="00E04B5B">
        <w:t xml:space="preserve"> </w:t>
      </w:r>
      <w:r w:rsidRPr="006B164C" w:rsidR="000A3433">
        <w:t>with</w:t>
      </w:r>
      <w:r w:rsidRPr="006B164C" w:rsidR="00E04B5B">
        <w:t xml:space="preserve"> </w:t>
      </w:r>
      <w:r w:rsidRPr="006B164C" w:rsidR="000A3433">
        <w:t>the</w:t>
      </w:r>
      <w:r w:rsidRPr="006B164C" w:rsidR="00E04B5B">
        <w:t xml:space="preserve"> </w:t>
      </w:r>
      <w:r w:rsidRPr="006B164C" w:rsidR="000A3433">
        <w:t>EU</w:t>
      </w:r>
      <w:r w:rsidRPr="006B164C" w:rsidR="00E04B5B">
        <w:t xml:space="preserve"> </w:t>
      </w:r>
      <w:r w:rsidRPr="006B164C" w:rsidR="000A3433">
        <w:t>was</w:t>
      </w:r>
      <w:r w:rsidRPr="006B164C" w:rsidR="00E04B5B">
        <w:t xml:space="preserve"> </w:t>
      </w:r>
      <w:r w:rsidRPr="006B164C" w:rsidR="000A3433">
        <w:t>having</w:t>
      </w:r>
      <w:r w:rsidRPr="006B164C" w:rsidR="00E04B5B">
        <w:t xml:space="preserve"> </w:t>
      </w:r>
      <w:r w:rsidRPr="006B164C" w:rsidR="000A3433">
        <w:t>on</w:t>
      </w:r>
      <w:r w:rsidRPr="006B164C" w:rsidR="00E04B5B">
        <w:t xml:space="preserve"> </w:t>
      </w:r>
      <w:r w:rsidRPr="006B164C" w:rsidR="000A3433">
        <w:t>the</w:t>
      </w:r>
      <w:r w:rsidRPr="006B164C" w:rsidR="00E04B5B">
        <w:t xml:space="preserve"> </w:t>
      </w:r>
      <w:r w:rsidRPr="006B164C" w:rsidR="000A3433">
        <w:t>UK,</w:t>
      </w:r>
      <w:r w:rsidRPr="006B164C" w:rsidR="00E04B5B">
        <w:t xml:space="preserve"> </w:t>
      </w:r>
      <w:r w:rsidRPr="006B164C" w:rsidR="00BA687A">
        <w:t>it</w:t>
      </w:r>
      <w:r w:rsidRPr="006B164C" w:rsidR="00E04B5B">
        <w:t xml:space="preserve"> </w:t>
      </w:r>
      <w:r w:rsidRPr="006B164C" w:rsidR="00FF0202">
        <w:t>would</w:t>
      </w:r>
      <w:r w:rsidRPr="006B164C" w:rsidR="00E04B5B">
        <w:t xml:space="preserve"> </w:t>
      </w:r>
      <w:r w:rsidRPr="006B164C" w:rsidR="00FF0202">
        <w:t>not</w:t>
      </w:r>
      <w:r w:rsidRPr="006B164C" w:rsidR="00E04B5B">
        <w:t xml:space="preserve"> </w:t>
      </w:r>
      <w:r w:rsidRPr="006B164C" w:rsidR="00FF0202">
        <w:t>work</w:t>
      </w:r>
      <w:r w:rsidRPr="006B164C" w:rsidR="00E04B5B">
        <w:t xml:space="preserve"> </w:t>
      </w:r>
      <w:r w:rsidRPr="006B164C" w:rsidR="00FF0202">
        <w:t>as</w:t>
      </w:r>
      <w:r w:rsidRPr="006B164C" w:rsidR="00E04B5B">
        <w:t xml:space="preserve"> </w:t>
      </w:r>
      <w:r w:rsidRPr="006B164C" w:rsidR="00FF0202">
        <w:t>a</w:t>
      </w:r>
      <w:r w:rsidRPr="006B164C" w:rsidR="00E04B5B">
        <w:t xml:space="preserve"> </w:t>
      </w:r>
      <w:r w:rsidRPr="006B164C" w:rsidR="00FF0202">
        <w:t>standing</w:t>
      </w:r>
      <w:r w:rsidRPr="006B164C" w:rsidR="00E04B5B">
        <w:t xml:space="preserve"> </w:t>
      </w:r>
      <w:r w:rsidRPr="006B164C" w:rsidR="00FF0202">
        <w:t>agenda</w:t>
      </w:r>
      <w:r w:rsidRPr="006B164C" w:rsidR="00E04B5B">
        <w:t xml:space="preserve"> </w:t>
      </w:r>
      <w:r w:rsidRPr="006B164C" w:rsidR="00FF0202">
        <w:t>item.</w:t>
      </w:r>
      <w:r w:rsidRPr="006B164C" w:rsidR="00E04B5B">
        <w:t xml:space="preserve"> </w:t>
      </w:r>
      <w:r w:rsidRPr="006B164C" w:rsidR="00B96E29">
        <w:t>What you are suggesting would be</w:t>
      </w:r>
      <w:r w:rsidRPr="006B164C" w:rsidR="00E04B5B">
        <w:t xml:space="preserve"> </w:t>
      </w:r>
      <w:r w:rsidRPr="006B164C" w:rsidR="00F13CD7">
        <w:t>quite</w:t>
      </w:r>
      <w:r w:rsidRPr="006B164C" w:rsidR="00E04B5B">
        <w:t xml:space="preserve"> </w:t>
      </w:r>
      <w:r w:rsidRPr="006B164C" w:rsidR="00F13CD7">
        <w:t>a</w:t>
      </w:r>
      <w:r w:rsidRPr="006B164C" w:rsidR="00E04B5B">
        <w:t xml:space="preserve"> </w:t>
      </w:r>
      <w:r w:rsidRPr="006B164C" w:rsidR="00F13CD7">
        <w:t>radical</w:t>
      </w:r>
      <w:r w:rsidRPr="006B164C" w:rsidR="00E04B5B">
        <w:t xml:space="preserve"> </w:t>
      </w:r>
      <w:r w:rsidRPr="006B164C" w:rsidR="00F13CD7">
        <w:t>change</w:t>
      </w:r>
      <w:r w:rsidRPr="006B164C" w:rsidR="00E04B5B">
        <w:t xml:space="preserve"> </w:t>
      </w:r>
      <w:r w:rsidRPr="006B164C" w:rsidR="00F13CD7">
        <w:t>to</w:t>
      </w:r>
      <w:r w:rsidRPr="006B164C" w:rsidR="00E04B5B">
        <w:t xml:space="preserve"> </w:t>
      </w:r>
      <w:r w:rsidRPr="006B164C" w:rsidR="00F13CD7">
        <w:t>how</w:t>
      </w:r>
      <w:r w:rsidRPr="006B164C" w:rsidR="00E04B5B">
        <w:t xml:space="preserve"> </w:t>
      </w:r>
      <w:r w:rsidRPr="006B164C" w:rsidR="00F13CD7">
        <w:t>committees</w:t>
      </w:r>
      <w:r w:rsidRPr="006B164C" w:rsidR="00E04B5B">
        <w:t xml:space="preserve"> </w:t>
      </w:r>
      <w:r w:rsidRPr="006B164C" w:rsidR="00F13CD7">
        <w:t>work</w:t>
      </w:r>
      <w:r w:rsidRPr="006B164C" w:rsidR="00B96E29">
        <w:t>,</w:t>
      </w:r>
      <w:r w:rsidRPr="006B164C" w:rsidR="00E04B5B">
        <w:t xml:space="preserve"> </w:t>
      </w:r>
      <w:r w:rsidRPr="006B164C" w:rsidR="00F13CD7">
        <w:t>but</w:t>
      </w:r>
      <w:r w:rsidRPr="006B164C" w:rsidR="00E04B5B">
        <w:t xml:space="preserve"> </w:t>
      </w:r>
      <w:r w:rsidRPr="006B164C" w:rsidR="00F13CD7">
        <w:t>I</w:t>
      </w:r>
      <w:r w:rsidRPr="006B164C" w:rsidR="00E04B5B">
        <w:t xml:space="preserve"> </w:t>
      </w:r>
      <w:r w:rsidRPr="006B164C" w:rsidR="00F13CD7">
        <w:t>am</w:t>
      </w:r>
      <w:r w:rsidRPr="006B164C" w:rsidR="00E04B5B">
        <w:t xml:space="preserve"> </w:t>
      </w:r>
      <w:r w:rsidRPr="006B164C" w:rsidR="00F13CD7">
        <w:t>not</w:t>
      </w:r>
      <w:r w:rsidRPr="006B164C" w:rsidR="00E04B5B">
        <w:t xml:space="preserve"> </w:t>
      </w:r>
      <w:r w:rsidRPr="006B164C" w:rsidR="00F13CD7">
        <w:t>sure</w:t>
      </w:r>
      <w:r w:rsidRPr="006B164C" w:rsidR="00E04B5B">
        <w:t xml:space="preserve"> </w:t>
      </w:r>
      <w:r w:rsidRPr="006B164C" w:rsidR="00F13CD7">
        <w:t>that</w:t>
      </w:r>
      <w:r w:rsidRPr="006B164C" w:rsidR="00E04B5B">
        <w:t xml:space="preserve"> </w:t>
      </w:r>
      <w:r w:rsidRPr="006B164C" w:rsidR="00F13CD7">
        <w:t>that</w:t>
      </w:r>
      <w:r w:rsidRPr="006B164C" w:rsidR="00E04B5B">
        <w:t xml:space="preserve"> </w:t>
      </w:r>
      <w:r w:rsidRPr="006B164C" w:rsidR="00FF0202">
        <w:t>is</w:t>
      </w:r>
      <w:r w:rsidRPr="006B164C" w:rsidR="00E04B5B">
        <w:t xml:space="preserve"> </w:t>
      </w:r>
      <w:r w:rsidRPr="006B164C" w:rsidR="00FF0202">
        <w:t>a</w:t>
      </w:r>
      <w:r w:rsidRPr="006B164C" w:rsidR="00E04B5B">
        <w:t xml:space="preserve"> </w:t>
      </w:r>
      <w:r w:rsidRPr="006B164C" w:rsidR="00FF0202">
        <w:t>realistic</w:t>
      </w:r>
      <w:r w:rsidRPr="006B164C" w:rsidR="00E04B5B">
        <w:t xml:space="preserve"> </w:t>
      </w:r>
      <w:r w:rsidRPr="006B164C" w:rsidR="00FF0202">
        <w:t>system</w:t>
      </w:r>
      <w:r w:rsidRPr="006B164C" w:rsidR="00E04B5B">
        <w:t xml:space="preserve"> </w:t>
      </w:r>
      <w:r w:rsidRPr="006B164C" w:rsidR="00FF0202">
        <w:t>to</w:t>
      </w:r>
      <w:r w:rsidRPr="006B164C" w:rsidR="00E04B5B">
        <w:t xml:space="preserve"> </w:t>
      </w:r>
      <w:r w:rsidRPr="006B164C" w:rsidR="00FF0202">
        <w:t>have</w:t>
      </w:r>
      <w:r w:rsidRPr="006B164C" w:rsidR="00B96E29">
        <w:t>.</w:t>
      </w:r>
    </w:p>
    <w:p w:rsidR="007B3D8E" w:rsidRPr="006B164C" w:rsidP="00FF0202">
      <w:pPr>
        <w:pStyle w:val="Answer"/>
      </w:pPr>
      <w:sdt>
        <w:sdtPr>
          <w:alias w:val="Witness"/>
          <w:id w:val="-1761826285"/>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rsidR="00FF0202">
        <w:t>You</w:t>
      </w:r>
      <w:r w:rsidRPr="006B164C" w:rsidR="00E04B5B">
        <w:t xml:space="preserve"> </w:t>
      </w:r>
      <w:r w:rsidRPr="006B164C" w:rsidR="00FF0202">
        <w:t>are</w:t>
      </w:r>
      <w:r w:rsidRPr="006B164C" w:rsidR="00E04B5B">
        <w:t xml:space="preserve"> </w:t>
      </w:r>
      <w:r w:rsidRPr="006B164C" w:rsidR="00FF0202">
        <w:t>quite</w:t>
      </w:r>
      <w:r w:rsidRPr="006B164C" w:rsidR="00E04B5B">
        <w:t xml:space="preserve"> </w:t>
      </w:r>
      <w:r w:rsidRPr="006B164C" w:rsidR="00FF0202">
        <w:t>right.</w:t>
      </w:r>
      <w:r w:rsidRPr="006B164C" w:rsidR="00E04B5B">
        <w:t xml:space="preserve"> </w:t>
      </w:r>
      <w:r w:rsidRPr="006B164C" w:rsidR="00FF0202">
        <w:t>Short</w:t>
      </w:r>
      <w:r w:rsidRPr="006B164C" w:rsidR="00E04B5B">
        <w:t xml:space="preserve"> </w:t>
      </w:r>
      <w:r w:rsidRPr="006B164C" w:rsidR="00FF0202">
        <w:t>of</w:t>
      </w:r>
      <w:r w:rsidRPr="006B164C" w:rsidR="00E04B5B">
        <w:t xml:space="preserve"> </w:t>
      </w:r>
      <w:r w:rsidRPr="006B164C" w:rsidR="00FF0202">
        <w:t>every</w:t>
      </w:r>
      <w:r w:rsidRPr="006B164C" w:rsidR="00E04B5B">
        <w:t xml:space="preserve"> </w:t>
      </w:r>
      <w:r w:rsidRPr="006B164C" w:rsidR="00FF0202">
        <w:t>departmental</w:t>
      </w:r>
      <w:r w:rsidRPr="006B164C" w:rsidR="00E04B5B">
        <w:t xml:space="preserve"> </w:t>
      </w:r>
      <w:r w:rsidRPr="006B164C" w:rsidR="00FF0202">
        <w:t>committee</w:t>
      </w:r>
      <w:r w:rsidRPr="006B164C" w:rsidR="00E04B5B">
        <w:t xml:space="preserve"> </w:t>
      </w:r>
      <w:r w:rsidRPr="006B164C" w:rsidR="00FF0202">
        <w:t>with</w:t>
      </w:r>
      <w:r w:rsidRPr="006B164C" w:rsidR="00E04B5B">
        <w:t xml:space="preserve"> </w:t>
      </w:r>
      <w:r w:rsidRPr="006B164C" w:rsidR="00FF0202">
        <w:t>a</w:t>
      </w:r>
      <w:r w:rsidRPr="006B164C" w:rsidR="00E04B5B">
        <w:t xml:space="preserve"> </w:t>
      </w:r>
      <w:r w:rsidRPr="006B164C" w:rsidR="00FF0202">
        <w:t>relevant</w:t>
      </w:r>
      <w:r w:rsidRPr="006B164C" w:rsidR="00E04B5B">
        <w:t xml:space="preserve"> </w:t>
      </w:r>
      <w:r w:rsidRPr="006B164C" w:rsidR="00F13CD7">
        <w:t>policy</w:t>
      </w:r>
      <w:r w:rsidRPr="006B164C" w:rsidR="00E04B5B">
        <w:t xml:space="preserve"> </w:t>
      </w:r>
      <w:r w:rsidRPr="006B164C" w:rsidR="00FF0202">
        <w:t>focus</w:t>
      </w:r>
      <w:r w:rsidRPr="006B164C" w:rsidR="00E04B5B">
        <w:t xml:space="preserve"> </w:t>
      </w:r>
      <w:r w:rsidRPr="006B164C" w:rsidR="00FF0202">
        <w:t>having</w:t>
      </w:r>
      <w:r w:rsidRPr="006B164C" w:rsidR="00E04B5B">
        <w:t xml:space="preserve"> </w:t>
      </w:r>
      <w:r w:rsidRPr="006B164C" w:rsidR="00FF0202">
        <w:t>a</w:t>
      </w:r>
      <w:r w:rsidRPr="006B164C" w:rsidR="00E04B5B">
        <w:t xml:space="preserve"> </w:t>
      </w:r>
      <w:r w:rsidRPr="006B164C" w:rsidR="00FF0202">
        <w:t>standing</w:t>
      </w:r>
      <w:r w:rsidRPr="006B164C" w:rsidR="00F13CD7">
        <w:t>,</w:t>
      </w:r>
      <w:r w:rsidRPr="006B164C" w:rsidR="00E04B5B">
        <w:t xml:space="preserve"> </w:t>
      </w:r>
      <w:r w:rsidRPr="006B164C" w:rsidR="00FF0202">
        <w:t>open</w:t>
      </w:r>
      <w:r w:rsidRPr="006B164C" w:rsidR="00F13CD7">
        <w:t>,</w:t>
      </w:r>
      <w:r w:rsidRPr="006B164C" w:rsidR="00E04B5B">
        <w:t xml:space="preserve"> </w:t>
      </w:r>
      <w:r w:rsidRPr="006B164C" w:rsidR="00BA687A">
        <w:t>long-</w:t>
      </w:r>
      <w:r w:rsidRPr="006B164C" w:rsidR="007D472F">
        <w:t>running</w:t>
      </w:r>
      <w:r w:rsidRPr="006B164C" w:rsidR="00E04B5B">
        <w:t xml:space="preserve"> </w:t>
      </w:r>
      <w:r w:rsidRPr="006B164C" w:rsidR="00FF0202">
        <w:t>inquiry,</w:t>
      </w:r>
      <w:r w:rsidRPr="006B164C" w:rsidR="00E04B5B">
        <w:t xml:space="preserve"> </w:t>
      </w:r>
      <w:r w:rsidRPr="006B164C" w:rsidR="00FF0202">
        <w:t>which</w:t>
      </w:r>
      <w:r w:rsidRPr="006B164C" w:rsidR="00E04B5B">
        <w:t xml:space="preserve"> </w:t>
      </w:r>
      <w:r w:rsidRPr="006B164C" w:rsidR="00FF0202">
        <w:t>is</w:t>
      </w:r>
      <w:r w:rsidRPr="006B164C" w:rsidR="00E04B5B">
        <w:t xml:space="preserve"> </w:t>
      </w:r>
      <w:r w:rsidRPr="006B164C" w:rsidR="00FF0202">
        <w:t>the</w:t>
      </w:r>
      <w:r w:rsidRPr="006B164C" w:rsidR="00E04B5B">
        <w:t xml:space="preserve"> </w:t>
      </w:r>
      <w:r w:rsidRPr="006B164C" w:rsidR="00FF0202">
        <w:t>way</w:t>
      </w:r>
      <w:r w:rsidRPr="006B164C" w:rsidR="00E04B5B">
        <w:t xml:space="preserve"> </w:t>
      </w:r>
      <w:r w:rsidRPr="006B164C" w:rsidR="00FF0202">
        <w:t>some</w:t>
      </w:r>
      <w:r w:rsidRPr="006B164C" w:rsidR="00E04B5B">
        <w:t xml:space="preserve"> </w:t>
      </w:r>
      <w:r w:rsidRPr="006B164C" w:rsidR="00FF0202">
        <w:t>committees</w:t>
      </w:r>
      <w:r w:rsidRPr="006B164C" w:rsidR="00E04B5B">
        <w:t xml:space="preserve"> </w:t>
      </w:r>
      <w:r w:rsidRPr="006B164C" w:rsidR="00FF0202">
        <w:t>operate</w:t>
      </w:r>
      <w:r w:rsidRPr="006B164C" w:rsidR="003B7E16">
        <w:t xml:space="preserve"> </w:t>
      </w:r>
      <w:r w:rsidRPr="006B164C" w:rsidR="00F13CD7">
        <w:t>and,</w:t>
      </w:r>
      <w:r w:rsidRPr="006B164C" w:rsidR="00E04B5B">
        <w:t xml:space="preserve"> </w:t>
      </w:r>
      <w:r w:rsidRPr="006B164C" w:rsidR="00F13CD7">
        <w:t>indeed,</w:t>
      </w:r>
      <w:r w:rsidRPr="006B164C" w:rsidR="00E04B5B">
        <w:t xml:space="preserve"> </w:t>
      </w:r>
      <w:r w:rsidRPr="006B164C" w:rsidR="00F13CD7">
        <w:t>yours</w:t>
      </w:r>
      <w:r w:rsidRPr="006B164C" w:rsidR="00E04B5B">
        <w:t xml:space="preserve"> </w:t>
      </w:r>
      <w:r w:rsidRPr="006B164C" w:rsidR="00F13CD7">
        <w:t>has</w:t>
      </w:r>
      <w:r w:rsidRPr="006B164C" w:rsidR="00E04B5B">
        <w:t xml:space="preserve"> </w:t>
      </w:r>
      <w:r w:rsidRPr="006B164C" w:rsidR="00F13CD7">
        <w:t>in</w:t>
      </w:r>
      <w:r w:rsidRPr="006B164C" w:rsidR="00E04B5B">
        <w:t xml:space="preserve"> </w:t>
      </w:r>
      <w:r w:rsidRPr="006B164C" w:rsidR="00F13CD7">
        <w:t>the</w:t>
      </w:r>
      <w:r w:rsidRPr="006B164C" w:rsidR="00E04B5B">
        <w:t xml:space="preserve"> </w:t>
      </w:r>
      <w:r w:rsidRPr="006B164C" w:rsidR="00F13CD7">
        <w:t>past—</w:t>
      </w:r>
      <w:r w:rsidRPr="006B164C" w:rsidR="003B7E16">
        <w:t xml:space="preserve">where </w:t>
      </w:r>
      <w:r w:rsidRPr="006B164C" w:rsidR="00FF0202">
        <w:t>you</w:t>
      </w:r>
      <w:r w:rsidRPr="006B164C" w:rsidR="00E04B5B">
        <w:t xml:space="preserve"> </w:t>
      </w:r>
      <w:r w:rsidRPr="006B164C" w:rsidR="00FF0202">
        <w:t>set</w:t>
      </w:r>
      <w:r w:rsidRPr="006B164C" w:rsidR="00E04B5B">
        <w:t xml:space="preserve"> </w:t>
      </w:r>
      <w:r w:rsidRPr="006B164C" w:rsidR="00FF0202">
        <w:t>that</w:t>
      </w:r>
      <w:r w:rsidRPr="006B164C" w:rsidR="003B7E16">
        <w:t>,</w:t>
      </w:r>
      <w:r w:rsidRPr="006B164C" w:rsidR="00E04B5B">
        <w:t xml:space="preserve"> </w:t>
      </w:r>
      <w:r w:rsidRPr="006B164C" w:rsidR="003B7E16">
        <w:t>i</w:t>
      </w:r>
      <w:r w:rsidRPr="006B164C" w:rsidR="00FF0202">
        <w:t>t</w:t>
      </w:r>
      <w:r w:rsidRPr="006B164C" w:rsidR="00E04B5B">
        <w:t xml:space="preserve"> </w:t>
      </w:r>
      <w:r w:rsidRPr="006B164C" w:rsidR="00FF0202">
        <w:t>runs</w:t>
      </w:r>
      <w:r w:rsidRPr="006B164C" w:rsidR="00E04B5B">
        <w:t xml:space="preserve"> </w:t>
      </w:r>
      <w:r w:rsidRPr="006B164C" w:rsidR="00F13CD7">
        <w:t>for</w:t>
      </w:r>
      <w:r w:rsidRPr="006B164C" w:rsidR="00E04B5B">
        <w:t xml:space="preserve"> </w:t>
      </w:r>
      <w:r w:rsidRPr="006B164C" w:rsidR="00F13CD7">
        <w:t>the</w:t>
      </w:r>
      <w:r w:rsidRPr="006B164C" w:rsidR="00E04B5B">
        <w:t xml:space="preserve"> </w:t>
      </w:r>
      <w:r w:rsidRPr="006B164C" w:rsidR="00F13CD7">
        <w:t>Parliament</w:t>
      </w:r>
      <w:r w:rsidRPr="006B164C" w:rsidR="00E04B5B">
        <w:t xml:space="preserve"> </w:t>
      </w:r>
      <w:r w:rsidRPr="006B164C" w:rsidR="00F13CD7">
        <w:t>and,</w:t>
      </w:r>
      <w:r w:rsidRPr="006B164C" w:rsidR="00E04B5B">
        <w:t xml:space="preserve"> </w:t>
      </w:r>
      <w:r w:rsidRPr="006B164C" w:rsidR="00F13CD7">
        <w:t>just</w:t>
      </w:r>
      <w:r w:rsidRPr="006B164C" w:rsidR="00E04B5B">
        <w:t xml:space="preserve"> </w:t>
      </w:r>
      <w:r w:rsidRPr="006B164C" w:rsidR="00F13CD7">
        <w:t>occasionally,</w:t>
      </w:r>
      <w:r w:rsidRPr="006B164C" w:rsidR="00E04B5B">
        <w:t xml:space="preserve"> </w:t>
      </w:r>
      <w:r w:rsidRPr="006B164C" w:rsidR="00F13CD7">
        <w:t>you</w:t>
      </w:r>
      <w:r w:rsidRPr="006B164C" w:rsidR="00E04B5B">
        <w:t xml:space="preserve"> </w:t>
      </w:r>
      <w:r w:rsidRPr="006B164C" w:rsidR="00F13CD7">
        <w:t>have</w:t>
      </w:r>
      <w:r w:rsidRPr="006B164C" w:rsidR="00E04B5B">
        <w:t xml:space="preserve"> </w:t>
      </w:r>
      <w:r w:rsidRPr="006B164C" w:rsidR="00F13CD7">
        <w:t>an</w:t>
      </w:r>
      <w:r w:rsidRPr="006B164C" w:rsidR="00E04B5B">
        <w:t xml:space="preserve"> </w:t>
      </w:r>
      <w:r w:rsidRPr="006B164C" w:rsidR="00F13CD7">
        <w:t>evidence</w:t>
      </w:r>
      <w:r w:rsidRPr="006B164C" w:rsidR="00E04B5B">
        <w:t xml:space="preserve"> </w:t>
      </w:r>
      <w:r w:rsidRPr="006B164C" w:rsidR="00F13CD7">
        <w:t>session</w:t>
      </w:r>
      <w:r w:rsidRPr="006B164C" w:rsidR="00E04B5B">
        <w:t xml:space="preserve"> </w:t>
      </w:r>
      <w:r w:rsidRPr="006B164C" w:rsidR="00F13CD7">
        <w:t>within</w:t>
      </w:r>
      <w:r w:rsidRPr="006B164C" w:rsidR="00E04B5B">
        <w:t xml:space="preserve"> </w:t>
      </w:r>
      <w:r w:rsidRPr="006B164C" w:rsidR="00F13CD7">
        <w:t>it</w:t>
      </w:r>
      <w:r w:rsidRPr="006B164C" w:rsidR="003B7E16">
        <w:t>—</w:t>
      </w:r>
      <w:r w:rsidRPr="006B164C" w:rsidR="00FF0202">
        <w:t>that</w:t>
      </w:r>
      <w:r w:rsidRPr="006B164C" w:rsidR="00E04B5B">
        <w:t xml:space="preserve"> </w:t>
      </w:r>
      <w:r w:rsidRPr="006B164C" w:rsidR="00FF0202">
        <w:t>would</w:t>
      </w:r>
      <w:r w:rsidRPr="006B164C" w:rsidR="00E04B5B">
        <w:t xml:space="preserve"> </w:t>
      </w:r>
      <w:r w:rsidRPr="006B164C" w:rsidR="00FF0202">
        <w:t>be</w:t>
      </w:r>
      <w:r w:rsidRPr="006B164C" w:rsidR="00E04B5B">
        <w:t xml:space="preserve"> </w:t>
      </w:r>
      <w:r w:rsidRPr="006B164C" w:rsidR="00FF0202">
        <w:t>the</w:t>
      </w:r>
      <w:r w:rsidRPr="006B164C" w:rsidR="00E04B5B">
        <w:t xml:space="preserve"> </w:t>
      </w:r>
      <w:r w:rsidRPr="006B164C" w:rsidR="00FF0202">
        <w:t>way</w:t>
      </w:r>
      <w:r w:rsidRPr="006B164C" w:rsidR="00E04B5B">
        <w:t xml:space="preserve"> </w:t>
      </w:r>
      <w:r w:rsidRPr="006B164C" w:rsidR="00FF0202">
        <w:t>to</w:t>
      </w:r>
      <w:r w:rsidRPr="006B164C" w:rsidR="00E04B5B">
        <w:t xml:space="preserve"> </w:t>
      </w:r>
      <w:r w:rsidRPr="006B164C" w:rsidR="00FF0202">
        <w:t>keep</w:t>
      </w:r>
      <w:r w:rsidRPr="006B164C" w:rsidR="00E04B5B">
        <w:t xml:space="preserve"> </w:t>
      </w:r>
      <w:r w:rsidRPr="006B164C" w:rsidR="00FF0202">
        <w:t>it.</w:t>
      </w:r>
      <w:r w:rsidRPr="006B164C" w:rsidR="003B7E16">
        <w:t xml:space="preserve"> We </w:t>
      </w:r>
      <w:r w:rsidRPr="006B164C" w:rsidR="00FF0202">
        <w:t>know</w:t>
      </w:r>
      <w:r w:rsidRPr="006B164C" w:rsidR="00E04B5B">
        <w:t xml:space="preserve"> </w:t>
      </w:r>
      <w:r w:rsidRPr="006B164C" w:rsidR="00FF0202">
        <w:t>that</w:t>
      </w:r>
      <w:r w:rsidRPr="006B164C" w:rsidR="00E04B5B">
        <w:t xml:space="preserve"> </w:t>
      </w:r>
      <w:r w:rsidRPr="006B164C" w:rsidR="00FF0202">
        <w:t>all</w:t>
      </w:r>
      <w:r w:rsidRPr="006B164C" w:rsidR="00E04B5B">
        <w:t xml:space="preserve"> </w:t>
      </w:r>
      <w:r w:rsidRPr="006B164C" w:rsidR="00FF0202">
        <w:t>committees</w:t>
      </w:r>
      <w:r w:rsidRPr="006B164C" w:rsidR="00E04B5B">
        <w:t xml:space="preserve"> </w:t>
      </w:r>
      <w:r w:rsidRPr="006B164C" w:rsidR="00FF0202">
        <w:t>in</w:t>
      </w:r>
      <w:r w:rsidRPr="006B164C" w:rsidR="00E04B5B">
        <w:t xml:space="preserve"> </w:t>
      </w:r>
      <w:r w:rsidRPr="006B164C" w:rsidR="00FF0202">
        <w:t>the</w:t>
      </w:r>
      <w:r w:rsidRPr="006B164C" w:rsidR="00E04B5B">
        <w:t xml:space="preserve"> </w:t>
      </w:r>
      <w:r w:rsidRPr="006B164C" w:rsidR="00FF0202">
        <w:t>Commons</w:t>
      </w:r>
      <w:r w:rsidRPr="006B164C" w:rsidR="00E04B5B">
        <w:t xml:space="preserve"> </w:t>
      </w:r>
      <w:r w:rsidRPr="006B164C" w:rsidR="00FF0202">
        <w:t>have</w:t>
      </w:r>
      <w:r w:rsidRPr="006B164C" w:rsidR="00E04B5B">
        <w:t xml:space="preserve"> </w:t>
      </w:r>
      <w:r w:rsidRPr="006B164C" w:rsidR="00FF0202">
        <w:t>complete</w:t>
      </w:r>
      <w:r w:rsidRPr="006B164C" w:rsidR="00E04B5B">
        <w:t xml:space="preserve"> </w:t>
      </w:r>
      <w:r w:rsidRPr="006B164C" w:rsidR="00FF0202">
        <w:t>discretion</w:t>
      </w:r>
      <w:r w:rsidRPr="006B164C" w:rsidR="00E04B5B">
        <w:t xml:space="preserve"> </w:t>
      </w:r>
      <w:r w:rsidRPr="006B164C" w:rsidR="00FF0202">
        <w:t>over</w:t>
      </w:r>
      <w:r w:rsidRPr="006B164C" w:rsidR="00E04B5B">
        <w:t xml:space="preserve"> </w:t>
      </w:r>
      <w:r w:rsidRPr="006B164C" w:rsidR="00FF0202">
        <w:t>their</w:t>
      </w:r>
      <w:r w:rsidRPr="006B164C" w:rsidR="00E04B5B">
        <w:t xml:space="preserve"> </w:t>
      </w:r>
      <w:r w:rsidRPr="006B164C" w:rsidR="00FF0202">
        <w:t>agenda</w:t>
      </w:r>
      <w:r w:rsidRPr="006B164C" w:rsidR="00E04B5B">
        <w:t xml:space="preserve"> </w:t>
      </w:r>
      <w:r w:rsidRPr="006B164C">
        <w:t>and</w:t>
      </w:r>
      <w:r w:rsidRPr="006B164C" w:rsidR="00E04B5B">
        <w:t xml:space="preserve"> </w:t>
      </w:r>
      <w:r w:rsidRPr="006B164C">
        <w:t>some</w:t>
      </w:r>
      <w:r w:rsidRPr="006B164C" w:rsidR="00E04B5B">
        <w:t xml:space="preserve"> </w:t>
      </w:r>
      <w:r w:rsidRPr="006B164C">
        <w:t>may</w:t>
      </w:r>
      <w:r w:rsidRPr="006B164C" w:rsidR="00E04B5B">
        <w:t xml:space="preserve"> </w:t>
      </w:r>
      <w:r w:rsidRPr="006B164C">
        <w:t>not</w:t>
      </w:r>
      <w:r w:rsidRPr="006B164C" w:rsidR="00E04B5B">
        <w:t xml:space="preserve"> </w:t>
      </w:r>
      <w:r w:rsidRPr="006B164C">
        <w:t>want</w:t>
      </w:r>
      <w:r w:rsidRPr="006B164C" w:rsidR="00E04B5B">
        <w:t xml:space="preserve"> </w:t>
      </w:r>
      <w:r w:rsidRPr="006B164C">
        <w:t>to</w:t>
      </w:r>
      <w:r w:rsidRPr="006B164C" w:rsidR="00E04B5B">
        <w:t xml:space="preserve"> </w:t>
      </w:r>
      <w:r w:rsidRPr="006B164C">
        <w:t>operate</w:t>
      </w:r>
      <w:r w:rsidRPr="006B164C" w:rsidR="00E04B5B">
        <w:t xml:space="preserve"> </w:t>
      </w:r>
      <w:r w:rsidRPr="006B164C">
        <w:t>that</w:t>
      </w:r>
      <w:r w:rsidRPr="006B164C" w:rsidR="00E04B5B">
        <w:t xml:space="preserve"> </w:t>
      </w:r>
      <w:r w:rsidRPr="006B164C">
        <w:t>way</w:t>
      </w:r>
      <w:r w:rsidRPr="006B164C" w:rsidR="00FF0202">
        <w:t>,</w:t>
      </w:r>
      <w:r w:rsidRPr="006B164C" w:rsidR="00E04B5B">
        <w:t xml:space="preserve"> </w:t>
      </w:r>
      <w:r w:rsidRPr="006B164C" w:rsidR="00FF0202">
        <w:t>so</w:t>
      </w:r>
      <w:r w:rsidRPr="006B164C" w:rsidR="00E04B5B">
        <w:t xml:space="preserve"> </w:t>
      </w:r>
      <w:r w:rsidRPr="006B164C" w:rsidR="00FF0202">
        <w:t>it</w:t>
      </w:r>
      <w:r w:rsidRPr="006B164C" w:rsidR="00E04B5B">
        <w:t xml:space="preserve"> </w:t>
      </w:r>
      <w:r w:rsidRPr="006B164C" w:rsidR="00FF0202">
        <w:t>is</w:t>
      </w:r>
      <w:r w:rsidRPr="006B164C" w:rsidR="00E04B5B">
        <w:t xml:space="preserve"> </w:t>
      </w:r>
      <w:r w:rsidRPr="006B164C" w:rsidR="00FF0202">
        <w:t>difficult</w:t>
      </w:r>
      <w:r w:rsidRPr="006B164C" w:rsidR="00E04B5B">
        <w:t xml:space="preserve"> </w:t>
      </w:r>
      <w:r w:rsidRPr="006B164C" w:rsidR="00FF0202">
        <w:t>to</w:t>
      </w:r>
      <w:r w:rsidRPr="006B164C" w:rsidR="00E04B5B">
        <w:t xml:space="preserve"> </w:t>
      </w:r>
      <w:r w:rsidRPr="006B164C" w:rsidR="00FF0202">
        <w:t>compel</w:t>
      </w:r>
      <w:r w:rsidRPr="006B164C" w:rsidR="00E04B5B">
        <w:t xml:space="preserve"> </w:t>
      </w:r>
      <w:r w:rsidRPr="006B164C" w:rsidR="00FF0202">
        <w:t>them</w:t>
      </w:r>
      <w:r w:rsidRPr="006B164C" w:rsidR="00E04B5B">
        <w:t xml:space="preserve"> </w:t>
      </w:r>
      <w:r w:rsidRPr="006B164C">
        <w:t>beyond</w:t>
      </w:r>
      <w:r w:rsidRPr="006B164C" w:rsidR="00E04B5B">
        <w:t xml:space="preserve"> </w:t>
      </w:r>
      <w:r w:rsidRPr="006B164C">
        <w:t>what</w:t>
      </w:r>
      <w:r w:rsidRPr="006B164C" w:rsidR="00E04B5B">
        <w:t xml:space="preserve"> </w:t>
      </w:r>
      <w:r w:rsidRPr="006B164C">
        <w:t>we</w:t>
      </w:r>
      <w:r w:rsidRPr="006B164C" w:rsidR="00E04B5B">
        <w:t xml:space="preserve"> </w:t>
      </w:r>
      <w:r w:rsidRPr="006B164C">
        <w:t>have</w:t>
      </w:r>
      <w:r w:rsidRPr="006B164C" w:rsidR="00E04B5B">
        <w:t xml:space="preserve"> </w:t>
      </w:r>
      <w:r w:rsidRPr="006B164C">
        <w:t>done</w:t>
      </w:r>
      <w:r w:rsidRPr="006B164C" w:rsidR="00E04B5B">
        <w:t xml:space="preserve"> </w:t>
      </w:r>
      <w:r w:rsidRPr="006B164C">
        <w:t>in</w:t>
      </w:r>
      <w:r w:rsidRPr="006B164C" w:rsidR="00E04B5B">
        <w:t xml:space="preserve"> </w:t>
      </w:r>
      <w:r w:rsidRPr="006B164C">
        <w:t>the</w:t>
      </w:r>
      <w:r w:rsidRPr="006B164C" w:rsidR="00E04B5B">
        <w:t xml:space="preserve"> </w:t>
      </w:r>
      <w:r w:rsidRPr="006B164C">
        <w:t>past</w:t>
      </w:r>
      <w:r w:rsidRPr="006B164C" w:rsidR="00FF0202">
        <w:t>,</w:t>
      </w:r>
      <w:r w:rsidRPr="006B164C" w:rsidR="00E04B5B">
        <w:t xml:space="preserve"> </w:t>
      </w:r>
      <w:r w:rsidRPr="006B164C" w:rsidR="00FF0202">
        <w:t>where</w:t>
      </w:r>
      <w:r w:rsidRPr="006B164C" w:rsidR="00E04B5B">
        <w:t xml:space="preserve"> </w:t>
      </w:r>
      <w:r w:rsidRPr="006B164C" w:rsidR="00FF0202">
        <w:t>we</w:t>
      </w:r>
      <w:r w:rsidRPr="006B164C" w:rsidR="00E04B5B">
        <w:t xml:space="preserve"> </w:t>
      </w:r>
      <w:r w:rsidRPr="006B164C" w:rsidR="00FF0202">
        <w:t>have</w:t>
      </w:r>
      <w:r w:rsidRPr="006B164C" w:rsidR="00E04B5B">
        <w:t xml:space="preserve"> </w:t>
      </w:r>
      <w:r w:rsidRPr="006B164C" w:rsidR="00FF0202">
        <w:t>a</w:t>
      </w:r>
      <w:r w:rsidRPr="006B164C" w:rsidR="00E04B5B">
        <w:t xml:space="preserve"> </w:t>
      </w:r>
      <w:r w:rsidRPr="006B164C" w:rsidR="00FF0202">
        <w:t>set</w:t>
      </w:r>
      <w:r w:rsidRPr="006B164C" w:rsidR="00E04B5B">
        <w:t xml:space="preserve"> </w:t>
      </w:r>
      <w:r w:rsidRPr="006B164C" w:rsidR="00FF0202">
        <w:t>of</w:t>
      </w:r>
      <w:r w:rsidRPr="006B164C" w:rsidR="00E04B5B">
        <w:t xml:space="preserve"> </w:t>
      </w:r>
      <w:r w:rsidRPr="006B164C" w:rsidR="00FF0202">
        <w:t>core</w:t>
      </w:r>
      <w:r w:rsidRPr="006B164C" w:rsidR="00E04B5B">
        <w:t xml:space="preserve"> </w:t>
      </w:r>
      <w:r w:rsidRPr="006B164C" w:rsidR="00FF0202">
        <w:t>tasks</w:t>
      </w:r>
      <w:r w:rsidRPr="006B164C" w:rsidR="00E04B5B">
        <w:t xml:space="preserve"> </w:t>
      </w:r>
      <w:r w:rsidRPr="006B164C">
        <w:t>that</w:t>
      </w:r>
      <w:r w:rsidRPr="006B164C" w:rsidR="00E04B5B">
        <w:t xml:space="preserve"> </w:t>
      </w:r>
      <w:r w:rsidRPr="006B164C">
        <w:t>are</w:t>
      </w:r>
      <w:r w:rsidRPr="006B164C" w:rsidR="00E04B5B">
        <w:t xml:space="preserve"> </w:t>
      </w:r>
      <w:r w:rsidRPr="006B164C">
        <w:t>supposed</w:t>
      </w:r>
      <w:r w:rsidRPr="006B164C" w:rsidR="00E04B5B">
        <w:t xml:space="preserve"> </w:t>
      </w:r>
      <w:r w:rsidRPr="006B164C">
        <w:t>to</w:t>
      </w:r>
      <w:r w:rsidRPr="006B164C" w:rsidR="00E04B5B">
        <w:t xml:space="preserve"> </w:t>
      </w:r>
      <w:r w:rsidRPr="006B164C">
        <w:t>be</w:t>
      </w:r>
      <w:r w:rsidRPr="006B164C" w:rsidR="00E04B5B">
        <w:t xml:space="preserve"> </w:t>
      </w:r>
      <w:r w:rsidRPr="006B164C">
        <w:t>guidance</w:t>
      </w:r>
      <w:r w:rsidRPr="006B164C" w:rsidR="00E04B5B">
        <w:t xml:space="preserve"> </w:t>
      </w:r>
      <w:r w:rsidRPr="006B164C">
        <w:t>to</w:t>
      </w:r>
      <w:r w:rsidRPr="006B164C" w:rsidR="00E04B5B">
        <w:t xml:space="preserve"> </w:t>
      </w:r>
      <w:r w:rsidRPr="006B164C">
        <w:t>committees</w:t>
      </w:r>
      <w:r w:rsidRPr="006B164C" w:rsidR="00E04B5B">
        <w:t xml:space="preserve"> </w:t>
      </w:r>
      <w:r w:rsidRPr="006B164C">
        <w:t>of</w:t>
      </w:r>
      <w:r w:rsidRPr="006B164C" w:rsidR="00E04B5B">
        <w:t xml:space="preserve"> </w:t>
      </w:r>
      <w:r w:rsidRPr="006B164C">
        <w:t>the</w:t>
      </w:r>
      <w:r w:rsidRPr="006B164C" w:rsidR="00E04B5B">
        <w:t xml:space="preserve"> </w:t>
      </w:r>
      <w:r w:rsidRPr="006B164C">
        <w:t>areas</w:t>
      </w:r>
      <w:r w:rsidRPr="006B164C" w:rsidR="00E04B5B">
        <w:t xml:space="preserve"> </w:t>
      </w:r>
      <w:r w:rsidRPr="006B164C">
        <w:t>they</w:t>
      </w:r>
      <w:r w:rsidRPr="006B164C" w:rsidR="00E04B5B">
        <w:t xml:space="preserve"> </w:t>
      </w:r>
      <w:r w:rsidRPr="006B164C">
        <w:t>might</w:t>
      </w:r>
      <w:r w:rsidRPr="006B164C" w:rsidR="00E04B5B">
        <w:t xml:space="preserve"> </w:t>
      </w:r>
      <w:r w:rsidRPr="006B164C">
        <w:t>cover</w:t>
      </w:r>
      <w:r w:rsidRPr="006B164C" w:rsidR="00BA687A">
        <w:t>.</w:t>
      </w:r>
      <w:r w:rsidRPr="006B164C" w:rsidR="00E04B5B">
        <w:t xml:space="preserve"> </w:t>
      </w:r>
      <w:r w:rsidRPr="006B164C" w:rsidR="00BA687A">
        <w:t>E</w:t>
      </w:r>
      <w:r w:rsidRPr="006B164C" w:rsidR="00FF0202">
        <w:t>uropean</w:t>
      </w:r>
      <w:r w:rsidRPr="006B164C" w:rsidR="00E04B5B">
        <w:t xml:space="preserve"> </w:t>
      </w:r>
      <w:r w:rsidRPr="006B164C" w:rsidR="003B7E16">
        <w:t xml:space="preserve">scrutiny </w:t>
      </w:r>
      <w:r w:rsidRPr="006B164C" w:rsidR="00FF0202">
        <w:t>was</w:t>
      </w:r>
      <w:r w:rsidRPr="006B164C" w:rsidR="00E04B5B">
        <w:t xml:space="preserve"> </w:t>
      </w:r>
      <w:r w:rsidRPr="006B164C" w:rsidR="00FF0202">
        <w:t>one</w:t>
      </w:r>
      <w:r w:rsidRPr="006B164C" w:rsidR="00E04B5B">
        <w:t xml:space="preserve"> </w:t>
      </w:r>
      <w:r w:rsidRPr="006B164C" w:rsidR="00FF0202">
        <w:t>of</w:t>
      </w:r>
      <w:r w:rsidRPr="006B164C" w:rsidR="00E04B5B">
        <w:t xml:space="preserve"> </w:t>
      </w:r>
      <w:r w:rsidRPr="006B164C" w:rsidR="00FF0202">
        <w:t>those</w:t>
      </w:r>
      <w:r w:rsidRPr="006B164C" w:rsidR="00E04B5B">
        <w:t xml:space="preserve"> </w:t>
      </w:r>
      <w:r w:rsidRPr="006B164C" w:rsidR="00FF0202">
        <w:t>in</w:t>
      </w:r>
      <w:r w:rsidRPr="006B164C" w:rsidR="00E04B5B">
        <w:t xml:space="preserve"> </w:t>
      </w:r>
      <w:r w:rsidRPr="006B164C">
        <w:t>the</w:t>
      </w:r>
      <w:r w:rsidRPr="006B164C" w:rsidR="00E04B5B">
        <w:t xml:space="preserve"> </w:t>
      </w:r>
      <w:r w:rsidRPr="006B164C">
        <w:t>past,</w:t>
      </w:r>
      <w:r w:rsidRPr="006B164C" w:rsidR="00E04B5B">
        <w:t xml:space="preserve"> </w:t>
      </w:r>
      <w:r w:rsidRPr="006B164C">
        <w:t>and</w:t>
      </w:r>
      <w:r w:rsidRPr="006B164C" w:rsidR="00E04B5B">
        <w:t xml:space="preserve"> </w:t>
      </w:r>
      <w:r w:rsidRPr="006B164C">
        <w:t>much</w:t>
      </w:r>
      <w:r w:rsidRPr="006B164C" w:rsidR="00E04B5B">
        <w:t xml:space="preserve"> </w:t>
      </w:r>
      <w:r w:rsidRPr="006B164C">
        <w:t>good</w:t>
      </w:r>
      <w:r w:rsidRPr="006B164C" w:rsidR="00E04B5B">
        <w:t xml:space="preserve"> </w:t>
      </w:r>
      <w:r w:rsidRPr="006B164C">
        <w:t>it</w:t>
      </w:r>
      <w:r w:rsidRPr="006B164C" w:rsidR="00E04B5B">
        <w:t xml:space="preserve"> </w:t>
      </w:r>
      <w:r w:rsidRPr="006B164C">
        <w:t>did.</w:t>
      </w:r>
    </w:p>
    <w:p w:rsidR="002A5381" w:rsidRPr="006B164C" w:rsidP="00FF0202">
      <w:pPr>
        <w:pStyle w:val="Answer"/>
      </w:pPr>
      <w:r w:rsidRPr="006B164C">
        <w:t>One</w:t>
      </w:r>
      <w:r w:rsidRPr="006B164C" w:rsidR="00E04B5B">
        <w:t xml:space="preserve"> </w:t>
      </w:r>
      <w:r w:rsidRPr="006B164C">
        <w:t>important</w:t>
      </w:r>
      <w:r w:rsidRPr="006B164C" w:rsidR="00E04B5B">
        <w:t xml:space="preserve"> </w:t>
      </w:r>
      <w:r w:rsidRPr="006B164C">
        <w:t>consideration</w:t>
      </w:r>
      <w:r w:rsidRPr="006B164C" w:rsidR="00E04B5B">
        <w:t xml:space="preserve"> </w:t>
      </w:r>
      <w:r w:rsidRPr="006B164C">
        <w:t>to</w:t>
      </w:r>
      <w:r w:rsidRPr="006B164C" w:rsidR="00E04B5B">
        <w:t xml:space="preserve"> </w:t>
      </w:r>
      <w:r w:rsidRPr="006B164C">
        <w:t>think</w:t>
      </w:r>
      <w:r w:rsidRPr="006B164C" w:rsidR="00E04B5B">
        <w:t xml:space="preserve"> </w:t>
      </w:r>
      <w:r w:rsidRPr="006B164C">
        <w:t>about</w:t>
      </w:r>
      <w:r w:rsidRPr="006B164C" w:rsidR="00E04B5B">
        <w:t xml:space="preserve"> </w:t>
      </w:r>
      <w:r w:rsidRPr="006B164C">
        <w:t>here</w:t>
      </w:r>
      <w:r w:rsidRPr="006B164C" w:rsidR="00E04B5B">
        <w:t xml:space="preserve"> </w:t>
      </w:r>
      <w:r w:rsidRPr="006B164C">
        <w:t>is</w:t>
      </w:r>
      <w:r w:rsidRPr="006B164C" w:rsidR="00E04B5B">
        <w:t xml:space="preserve"> </w:t>
      </w:r>
      <w:r w:rsidRPr="006B164C">
        <w:t>staffing.</w:t>
      </w:r>
      <w:r w:rsidRPr="006B164C" w:rsidR="00E04B5B">
        <w:t xml:space="preserve"> </w:t>
      </w:r>
      <w:r w:rsidRPr="006B164C">
        <w:t>One</w:t>
      </w:r>
      <w:r w:rsidRPr="006B164C" w:rsidR="00E04B5B">
        <w:t xml:space="preserve"> </w:t>
      </w:r>
      <w:r w:rsidRPr="006B164C">
        <w:t>reason</w:t>
      </w:r>
      <w:r w:rsidRPr="006B164C" w:rsidR="00E04B5B">
        <w:t xml:space="preserve"> </w:t>
      </w:r>
      <w:r w:rsidRPr="006B164C">
        <w:t>that</w:t>
      </w:r>
      <w:r w:rsidRPr="006B164C" w:rsidR="00E04B5B">
        <w:t xml:space="preserve"> </w:t>
      </w:r>
      <w:r w:rsidRPr="006B164C">
        <w:t>European</w:t>
      </w:r>
      <w:r w:rsidRPr="006B164C" w:rsidR="00E04B5B">
        <w:t xml:space="preserve"> </w:t>
      </w:r>
      <w:r w:rsidRPr="006B164C">
        <w:t>scrutiny</w:t>
      </w:r>
      <w:r w:rsidRPr="006B164C" w:rsidR="00E04B5B">
        <w:t xml:space="preserve"> </w:t>
      </w:r>
      <w:r w:rsidRPr="006B164C">
        <w:t>was</w:t>
      </w:r>
      <w:r w:rsidRPr="006B164C" w:rsidR="00E04B5B">
        <w:t xml:space="preserve"> </w:t>
      </w:r>
      <w:r w:rsidRPr="006B164C">
        <w:t>siloed</w:t>
      </w:r>
      <w:r w:rsidRPr="006B164C" w:rsidR="00E04B5B">
        <w:t xml:space="preserve"> </w:t>
      </w:r>
      <w:r w:rsidRPr="006B164C">
        <w:t>in</w:t>
      </w:r>
      <w:r w:rsidRPr="006B164C" w:rsidR="00E04B5B">
        <w:t xml:space="preserve"> </w:t>
      </w:r>
      <w:r w:rsidRPr="006B164C">
        <w:t>the</w:t>
      </w:r>
      <w:r w:rsidRPr="006B164C" w:rsidR="00E04B5B">
        <w:t xml:space="preserve"> </w:t>
      </w:r>
      <w:r w:rsidRPr="006B164C">
        <w:t>old</w:t>
      </w:r>
      <w:r w:rsidRPr="006B164C" w:rsidR="00E04B5B">
        <w:t xml:space="preserve"> </w:t>
      </w:r>
      <w:r w:rsidRPr="006B164C">
        <w:t>system</w:t>
      </w:r>
      <w:r w:rsidRPr="006B164C" w:rsidR="00E04B5B">
        <w:t xml:space="preserve"> </w:t>
      </w:r>
      <w:r w:rsidRPr="006B164C">
        <w:t>pre</w:t>
      </w:r>
      <w:r w:rsidRPr="006B164C" w:rsidR="003B7E16">
        <w:t>-</w:t>
      </w:r>
      <w:r w:rsidRPr="006B164C">
        <w:t>2016</w:t>
      </w:r>
      <w:r w:rsidRPr="006B164C" w:rsidR="00E04B5B">
        <w:t xml:space="preserve"> </w:t>
      </w:r>
      <w:r w:rsidRPr="006B164C">
        <w:t>was</w:t>
      </w:r>
      <w:r w:rsidRPr="006B164C" w:rsidR="00E04B5B">
        <w:t xml:space="preserve"> </w:t>
      </w:r>
      <w:r w:rsidRPr="006B164C" w:rsidR="003B7E16">
        <w:t>that</w:t>
      </w:r>
      <w:r w:rsidRPr="006B164C" w:rsidR="00E04B5B">
        <w:t xml:space="preserve"> </w:t>
      </w:r>
      <w:r w:rsidRPr="006B164C">
        <w:t>all</w:t>
      </w:r>
      <w:r w:rsidRPr="006B164C" w:rsidR="00E04B5B">
        <w:t xml:space="preserve"> </w:t>
      </w:r>
      <w:r w:rsidRPr="006B164C">
        <w:t>the</w:t>
      </w:r>
      <w:r w:rsidRPr="006B164C" w:rsidR="00E04B5B">
        <w:t xml:space="preserve"> </w:t>
      </w:r>
      <w:r w:rsidRPr="006B164C">
        <w:t>staff</w:t>
      </w:r>
      <w:r w:rsidRPr="006B164C" w:rsidR="00E04B5B">
        <w:t xml:space="preserve"> </w:t>
      </w:r>
      <w:r w:rsidRPr="006B164C">
        <w:t>who</w:t>
      </w:r>
      <w:r w:rsidRPr="006B164C" w:rsidR="00E04B5B">
        <w:t xml:space="preserve"> </w:t>
      </w:r>
      <w:r w:rsidRPr="006B164C">
        <w:t>knew</w:t>
      </w:r>
      <w:r w:rsidRPr="006B164C" w:rsidR="00E04B5B">
        <w:t xml:space="preserve"> </w:t>
      </w:r>
      <w:r w:rsidRPr="006B164C">
        <w:t>about</w:t>
      </w:r>
      <w:r w:rsidRPr="006B164C" w:rsidR="00E04B5B">
        <w:t xml:space="preserve"> </w:t>
      </w:r>
      <w:r w:rsidRPr="006B164C">
        <w:t>the</w:t>
      </w:r>
      <w:r w:rsidRPr="006B164C" w:rsidR="00E04B5B">
        <w:t xml:space="preserve"> </w:t>
      </w:r>
      <w:r w:rsidRPr="006B164C">
        <w:t>EU</w:t>
      </w:r>
      <w:r w:rsidRPr="006B164C" w:rsidR="00E04B5B">
        <w:t xml:space="preserve"> </w:t>
      </w:r>
      <w:r w:rsidRPr="006B164C">
        <w:t>worked</w:t>
      </w:r>
      <w:r w:rsidRPr="006B164C" w:rsidR="00E04B5B">
        <w:t xml:space="preserve"> </w:t>
      </w:r>
      <w:r w:rsidRPr="006B164C" w:rsidR="007B3D8E">
        <w:t>for</w:t>
      </w:r>
      <w:r w:rsidRPr="006B164C" w:rsidR="00E04B5B">
        <w:t xml:space="preserve"> </w:t>
      </w:r>
      <w:r w:rsidRPr="006B164C">
        <w:t>the</w:t>
      </w:r>
      <w:r w:rsidRPr="006B164C" w:rsidR="00E04B5B">
        <w:t xml:space="preserve"> </w:t>
      </w:r>
      <w:r w:rsidRPr="006B164C">
        <w:t>ESC.</w:t>
      </w:r>
      <w:r w:rsidRPr="006B164C" w:rsidR="00E04B5B">
        <w:t xml:space="preserve"> </w:t>
      </w:r>
      <w:r w:rsidRPr="006B164C">
        <w:t>If</w:t>
      </w:r>
      <w:r w:rsidRPr="006B164C" w:rsidR="00E04B5B">
        <w:t xml:space="preserve"> </w:t>
      </w:r>
      <w:r w:rsidRPr="006B164C">
        <w:t>you</w:t>
      </w:r>
      <w:r w:rsidRPr="006B164C" w:rsidR="00E04B5B">
        <w:t xml:space="preserve"> </w:t>
      </w:r>
      <w:r w:rsidRPr="006B164C">
        <w:t>had</w:t>
      </w:r>
      <w:r w:rsidRPr="006B164C" w:rsidR="00E04B5B">
        <w:t xml:space="preserve"> </w:t>
      </w:r>
      <w:r w:rsidRPr="006B164C" w:rsidR="007B3D8E">
        <w:t>a</w:t>
      </w:r>
      <w:r w:rsidRPr="006B164C" w:rsidR="00E04B5B">
        <w:t xml:space="preserve"> </w:t>
      </w:r>
      <w:r w:rsidRPr="006B164C" w:rsidR="007B3D8E">
        <w:t>separate</w:t>
      </w:r>
      <w:r w:rsidRPr="006B164C" w:rsidR="00E04B5B">
        <w:t xml:space="preserve"> </w:t>
      </w:r>
      <w:r w:rsidRPr="006B164C" w:rsidR="007B3D8E">
        <w:t>unit</w:t>
      </w:r>
      <w:r w:rsidRPr="006B164C" w:rsidR="00E04B5B">
        <w:t xml:space="preserve"> </w:t>
      </w:r>
      <w:r w:rsidRPr="006B164C" w:rsidR="007B3D8E">
        <w:t>of</w:t>
      </w:r>
      <w:r w:rsidRPr="006B164C" w:rsidR="00E04B5B">
        <w:t xml:space="preserve"> </w:t>
      </w:r>
      <w:r w:rsidRPr="006B164C">
        <w:t>staff</w:t>
      </w:r>
      <w:r w:rsidRPr="006B164C" w:rsidR="00E04B5B">
        <w:t xml:space="preserve"> </w:t>
      </w:r>
      <w:r w:rsidRPr="006B164C" w:rsidR="007B3D8E">
        <w:t>within</w:t>
      </w:r>
      <w:r w:rsidRPr="006B164C" w:rsidR="00E04B5B">
        <w:t xml:space="preserve"> </w:t>
      </w:r>
      <w:r w:rsidRPr="006B164C" w:rsidR="007B3D8E">
        <w:t>the</w:t>
      </w:r>
      <w:r w:rsidRPr="006B164C" w:rsidR="00E04B5B">
        <w:t xml:space="preserve"> </w:t>
      </w:r>
      <w:r w:rsidRPr="006B164C" w:rsidR="007B3D8E">
        <w:t>Commons</w:t>
      </w:r>
      <w:r w:rsidRPr="006B164C" w:rsidR="00E04B5B">
        <w:t xml:space="preserve"> </w:t>
      </w:r>
      <w:r w:rsidRPr="006B164C" w:rsidR="003B7E16">
        <w:t>committee office</w:t>
      </w:r>
      <w:r w:rsidRPr="006B164C" w:rsidR="00E04B5B">
        <w:t xml:space="preserve"> </w:t>
      </w:r>
      <w:r w:rsidRPr="006B164C">
        <w:t>who</w:t>
      </w:r>
      <w:r w:rsidRPr="006B164C" w:rsidR="00E04B5B">
        <w:t xml:space="preserve"> </w:t>
      </w:r>
      <w:r w:rsidRPr="006B164C">
        <w:t>focused</w:t>
      </w:r>
      <w:r w:rsidRPr="006B164C" w:rsidR="00E04B5B">
        <w:t xml:space="preserve"> </w:t>
      </w:r>
      <w:r w:rsidRPr="006B164C">
        <w:t>on</w:t>
      </w:r>
      <w:r w:rsidRPr="006B164C" w:rsidR="00E04B5B">
        <w:t xml:space="preserve"> </w:t>
      </w:r>
      <w:r w:rsidRPr="006B164C">
        <w:t>EU</w:t>
      </w:r>
      <w:r w:rsidRPr="006B164C" w:rsidR="00E04B5B">
        <w:t xml:space="preserve"> </w:t>
      </w:r>
      <w:r w:rsidRPr="006B164C">
        <w:t>affairs</w:t>
      </w:r>
      <w:r w:rsidRPr="006B164C" w:rsidR="00E04B5B">
        <w:t xml:space="preserve"> </w:t>
      </w:r>
      <w:r w:rsidRPr="006B164C">
        <w:t>but</w:t>
      </w:r>
      <w:r w:rsidRPr="006B164C" w:rsidR="00E04B5B">
        <w:t xml:space="preserve"> </w:t>
      </w:r>
      <w:r w:rsidRPr="006B164C">
        <w:t>were</w:t>
      </w:r>
      <w:r w:rsidRPr="006B164C" w:rsidR="00E04B5B">
        <w:t xml:space="preserve"> </w:t>
      </w:r>
      <w:r w:rsidRPr="006B164C">
        <w:t>not</w:t>
      </w:r>
      <w:r w:rsidRPr="006B164C" w:rsidR="00E04B5B">
        <w:t xml:space="preserve"> </w:t>
      </w:r>
      <w:r w:rsidRPr="006B164C">
        <w:t>attached</w:t>
      </w:r>
      <w:r w:rsidRPr="006B164C" w:rsidR="00E04B5B">
        <w:t xml:space="preserve"> </w:t>
      </w:r>
      <w:r w:rsidRPr="006B164C" w:rsidR="00007D2D">
        <w:t>exclusively</w:t>
      </w:r>
      <w:r w:rsidRPr="006B164C" w:rsidR="00E04B5B">
        <w:t xml:space="preserve"> </w:t>
      </w:r>
      <w:r w:rsidRPr="006B164C" w:rsidR="00007D2D">
        <w:t>to</w:t>
      </w:r>
      <w:r w:rsidRPr="006B164C" w:rsidR="00E04B5B">
        <w:t xml:space="preserve"> </w:t>
      </w:r>
      <w:r w:rsidRPr="006B164C" w:rsidR="00007D2D">
        <w:t>any</w:t>
      </w:r>
      <w:r w:rsidRPr="006B164C" w:rsidR="00E04B5B">
        <w:t xml:space="preserve"> </w:t>
      </w:r>
      <w:r w:rsidRPr="006B164C" w:rsidR="00007D2D">
        <w:t>one</w:t>
      </w:r>
      <w:r w:rsidRPr="006B164C" w:rsidR="00E04B5B">
        <w:t xml:space="preserve"> </w:t>
      </w:r>
      <w:r w:rsidRPr="006B164C" w:rsidR="00007D2D">
        <w:t>committee</w:t>
      </w:r>
      <w:r w:rsidRPr="006B164C">
        <w:t>,</w:t>
      </w:r>
      <w:r w:rsidRPr="006B164C" w:rsidR="00E04B5B">
        <w:t xml:space="preserve"> </w:t>
      </w:r>
      <w:r w:rsidRPr="006B164C">
        <w:t>they</w:t>
      </w:r>
      <w:r w:rsidRPr="006B164C" w:rsidR="00E04B5B">
        <w:t xml:space="preserve"> </w:t>
      </w:r>
      <w:r w:rsidRPr="006B164C">
        <w:t>could</w:t>
      </w:r>
      <w:r w:rsidRPr="006B164C" w:rsidR="00E04B5B">
        <w:t xml:space="preserve"> </w:t>
      </w:r>
      <w:r w:rsidRPr="006B164C" w:rsidR="00007D2D">
        <w:t>produce</w:t>
      </w:r>
      <w:r w:rsidRPr="006B164C" w:rsidR="00E04B5B">
        <w:t xml:space="preserve"> </w:t>
      </w:r>
      <w:r w:rsidRPr="006B164C" w:rsidR="00007D2D">
        <w:t>briefing</w:t>
      </w:r>
      <w:r w:rsidRPr="006B164C" w:rsidR="00E04B5B">
        <w:t xml:space="preserve"> </w:t>
      </w:r>
      <w:r w:rsidRPr="006B164C" w:rsidR="00007D2D">
        <w:t>updates</w:t>
      </w:r>
      <w:r w:rsidRPr="006B164C" w:rsidR="00E04B5B">
        <w:t xml:space="preserve"> </w:t>
      </w:r>
      <w:r w:rsidRPr="006B164C" w:rsidR="00007D2D">
        <w:t>for</w:t>
      </w:r>
      <w:r w:rsidRPr="006B164C" w:rsidR="00E04B5B">
        <w:t xml:space="preserve"> </w:t>
      </w:r>
      <w:r w:rsidRPr="006B164C" w:rsidR="00007D2D">
        <w:t>different</w:t>
      </w:r>
      <w:r w:rsidRPr="006B164C" w:rsidR="00E04B5B">
        <w:t xml:space="preserve"> </w:t>
      </w:r>
      <w:r w:rsidRPr="006B164C" w:rsidR="003F01A4">
        <w:t>committees</w:t>
      </w:r>
      <w:r w:rsidRPr="006B164C" w:rsidR="00E04B5B">
        <w:t xml:space="preserve"> </w:t>
      </w:r>
      <w:r w:rsidRPr="006B164C" w:rsidR="00007D2D">
        <w:t>when</w:t>
      </w:r>
      <w:r w:rsidRPr="006B164C" w:rsidR="00E04B5B">
        <w:t xml:space="preserve"> </w:t>
      </w:r>
      <w:r w:rsidRPr="006B164C" w:rsidR="00007D2D">
        <w:t>there</w:t>
      </w:r>
      <w:r w:rsidRPr="006B164C" w:rsidR="00E04B5B">
        <w:t xml:space="preserve"> </w:t>
      </w:r>
      <w:r w:rsidRPr="006B164C" w:rsidR="00007D2D">
        <w:t>were</w:t>
      </w:r>
      <w:r w:rsidRPr="006B164C" w:rsidR="00E04B5B">
        <w:t xml:space="preserve"> </w:t>
      </w:r>
      <w:r w:rsidRPr="006B164C" w:rsidR="00007D2D">
        <w:t>significant</w:t>
      </w:r>
      <w:r w:rsidRPr="006B164C" w:rsidR="00E04B5B">
        <w:t xml:space="preserve"> </w:t>
      </w:r>
      <w:r w:rsidRPr="006B164C" w:rsidR="00007D2D">
        <w:t>developments</w:t>
      </w:r>
      <w:r w:rsidRPr="006B164C" w:rsidR="00E04B5B">
        <w:t xml:space="preserve"> </w:t>
      </w:r>
      <w:r w:rsidRPr="006B164C" w:rsidR="00007D2D">
        <w:t>going</w:t>
      </w:r>
      <w:r w:rsidRPr="006B164C" w:rsidR="00E04B5B">
        <w:t xml:space="preserve"> </w:t>
      </w:r>
      <w:r w:rsidRPr="006B164C" w:rsidR="00007D2D">
        <w:t>on</w:t>
      </w:r>
      <w:r w:rsidRPr="006B164C" w:rsidR="00E04B5B">
        <w:t xml:space="preserve"> </w:t>
      </w:r>
      <w:r w:rsidRPr="006B164C" w:rsidR="00007D2D">
        <w:t>in</w:t>
      </w:r>
      <w:r w:rsidRPr="006B164C" w:rsidR="00E04B5B">
        <w:t xml:space="preserve"> </w:t>
      </w:r>
      <w:r w:rsidRPr="006B164C" w:rsidR="00007D2D">
        <w:t>those</w:t>
      </w:r>
      <w:r w:rsidRPr="006B164C" w:rsidR="00E04B5B">
        <w:t xml:space="preserve"> </w:t>
      </w:r>
      <w:r w:rsidRPr="006B164C" w:rsidR="00007D2D">
        <w:t>areas,</w:t>
      </w:r>
      <w:r w:rsidRPr="006B164C" w:rsidR="00E04B5B">
        <w:t xml:space="preserve"> </w:t>
      </w:r>
      <w:r w:rsidRPr="006B164C" w:rsidR="00007D2D">
        <w:t>which</w:t>
      </w:r>
      <w:r w:rsidRPr="006B164C" w:rsidR="00E04B5B">
        <w:t xml:space="preserve"> </w:t>
      </w:r>
      <w:r w:rsidRPr="006B164C" w:rsidR="00007D2D">
        <w:t>they</w:t>
      </w:r>
      <w:r w:rsidRPr="006B164C" w:rsidR="00E04B5B">
        <w:t xml:space="preserve"> </w:t>
      </w:r>
      <w:r w:rsidRPr="006B164C" w:rsidR="003F01A4">
        <w:t>could</w:t>
      </w:r>
      <w:r w:rsidRPr="006B164C" w:rsidR="00E04B5B">
        <w:t xml:space="preserve"> </w:t>
      </w:r>
      <w:r w:rsidRPr="006B164C" w:rsidR="00007D2D">
        <w:t>then</w:t>
      </w:r>
      <w:r w:rsidRPr="006B164C" w:rsidR="00E04B5B">
        <w:t xml:space="preserve"> </w:t>
      </w:r>
      <w:r w:rsidRPr="006B164C" w:rsidR="00007D2D">
        <w:t>send</w:t>
      </w:r>
      <w:r w:rsidRPr="006B164C" w:rsidR="00E04B5B">
        <w:t xml:space="preserve"> </w:t>
      </w:r>
      <w:r w:rsidRPr="006B164C" w:rsidR="00007D2D">
        <w:t>out,</w:t>
      </w:r>
      <w:r w:rsidRPr="006B164C" w:rsidR="00E04B5B">
        <w:t xml:space="preserve"> </w:t>
      </w:r>
      <w:r w:rsidRPr="006B164C" w:rsidR="00007D2D">
        <w:t>and</w:t>
      </w:r>
      <w:r w:rsidRPr="006B164C" w:rsidR="00E04B5B">
        <w:t xml:space="preserve"> </w:t>
      </w:r>
      <w:r w:rsidRPr="006B164C" w:rsidR="00007D2D">
        <w:t>committees</w:t>
      </w:r>
      <w:r w:rsidRPr="006B164C" w:rsidR="00E04B5B">
        <w:t xml:space="preserve"> </w:t>
      </w:r>
      <w:r w:rsidRPr="006B164C" w:rsidR="00007D2D">
        <w:t>could</w:t>
      </w:r>
      <w:r w:rsidRPr="006B164C" w:rsidR="00E04B5B">
        <w:t xml:space="preserve"> </w:t>
      </w:r>
      <w:r w:rsidRPr="006B164C" w:rsidR="003F01A4">
        <w:t>choose</w:t>
      </w:r>
      <w:r w:rsidRPr="006B164C" w:rsidR="00E04B5B">
        <w:t xml:space="preserve"> </w:t>
      </w:r>
      <w:r w:rsidRPr="006B164C" w:rsidR="00007D2D">
        <w:t>whether</w:t>
      </w:r>
      <w:r w:rsidRPr="006B164C" w:rsidR="00E04B5B">
        <w:t xml:space="preserve"> </w:t>
      </w:r>
      <w:r w:rsidRPr="006B164C" w:rsidR="003F01A4">
        <w:t>to</w:t>
      </w:r>
      <w:r w:rsidRPr="006B164C" w:rsidR="00E04B5B">
        <w:t xml:space="preserve"> </w:t>
      </w:r>
      <w:r w:rsidRPr="006B164C" w:rsidR="003F01A4">
        <w:t>pick</w:t>
      </w:r>
      <w:r w:rsidRPr="006B164C" w:rsidR="00E04B5B">
        <w:t xml:space="preserve"> </w:t>
      </w:r>
      <w:r w:rsidRPr="006B164C" w:rsidR="003F01A4">
        <w:t>up</w:t>
      </w:r>
      <w:r w:rsidRPr="006B164C" w:rsidR="00E04B5B">
        <w:t xml:space="preserve"> </w:t>
      </w:r>
      <w:r w:rsidRPr="006B164C" w:rsidR="003F01A4">
        <w:t>on</w:t>
      </w:r>
      <w:r w:rsidRPr="006B164C" w:rsidR="00E04B5B">
        <w:t xml:space="preserve"> </w:t>
      </w:r>
      <w:r w:rsidRPr="006B164C" w:rsidR="003F01A4">
        <w:t>them</w:t>
      </w:r>
      <w:r w:rsidRPr="006B164C" w:rsidR="00E04B5B">
        <w:t xml:space="preserve"> </w:t>
      </w:r>
      <w:r w:rsidRPr="006B164C" w:rsidR="00007D2D">
        <w:t>and</w:t>
      </w:r>
      <w:r w:rsidRPr="006B164C" w:rsidR="00E04B5B">
        <w:t xml:space="preserve"> </w:t>
      </w:r>
      <w:r w:rsidRPr="006B164C" w:rsidR="00007D2D">
        <w:t>do</w:t>
      </w:r>
      <w:r w:rsidRPr="006B164C" w:rsidR="00E04B5B">
        <w:t xml:space="preserve"> </w:t>
      </w:r>
      <w:r w:rsidRPr="006B164C" w:rsidR="00007D2D">
        <w:t>inquiries</w:t>
      </w:r>
      <w:r w:rsidRPr="006B164C" w:rsidR="00E04B5B">
        <w:t xml:space="preserve"> </w:t>
      </w:r>
      <w:r w:rsidRPr="006B164C" w:rsidR="00007D2D">
        <w:t>or</w:t>
      </w:r>
      <w:r w:rsidRPr="006B164C" w:rsidR="00E04B5B">
        <w:t xml:space="preserve"> </w:t>
      </w:r>
      <w:r w:rsidRPr="006B164C" w:rsidR="00007D2D">
        <w:t>evidence</w:t>
      </w:r>
      <w:r w:rsidRPr="006B164C" w:rsidR="00E04B5B">
        <w:t xml:space="preserve"> </w:t>
      </w:r>
      <w:r w:rsidRPr="006B164C" w:rsidR="00007D2D">
        <w:t>sessions</w:t>
      </w:r>
      <w:r w:rsidRPr="006B164C" w:rsidR="003F01A4">
        <w:t>.</w:t>
      </w:r>
      <w:r w:rsidRPr="006B164C" w:rsidR="00E04B5B">
        <w:t xml:space="preserve"> </w:t>
      </w:r>
    </w:p>
    <w:p w:rsidR="00FF0202" w:rsidRPr="006B164C" w:rsidP="00FF0202">
      <w:pPr>
        <w:pStyle w:val="Answer"/>
      </w:pPr>
      <w:r w:rsidRPr="006B164C">
        <w:t>It</w:t>
      </w:r>
      <w:r w:rsidRPr="006B164C" w:rsidR="00E04B5B">
        <w:t xml:space="preserve"> </w:t>
      </w:r>
      <w:r w:rsidRPr="006B164C">
        <w:t>would</w:t>
      </w:r>
      <w:r w:rsidRPr="006B164C" w:rsidR="00E04B5B">
        <w:t xml:space="preserve"> </w:t>
      </w:r>
      <w:r w:rsidRPr="006B164C">
        <w:t>be</w:t>
      </w:r>
      <w:r w:rsidRPr="006B164C" w:rsidR="00E04B5B">
        <w:t xml:space="preserve"> </w:t>
      </w:r>
      <w:r w:rsidRPr="006B164C" w:rsidR="00007D2D">
        <w:t>quite</w:t>
      </w:r>
      <w:r w:rsidRPr="006B164C" w:rsidR="00E04B5B">
        <w:t xml:space="preserve"> </w:t>
      </w:r>
      <w:r w:rsidRPr="006B164C">
        <w:t>important</w:t>
      </w:r>
      <w:r w:rsidRPr="006B164C" w:rsidR="00E04B5B">
        <w:t xml:space="preserve"> </w:t>
      </w:r>
      <w:r w:rsidRPr="006B164C">
        <w:t>for</w:t>
      </w:r>
      <w:r w:rsidRPr="006B164C" w:rsidR="00E04B5B">
        <w:t xml:space="preserve"> </w:t>
      </w:r>
      <w:r w:rsidRPr="006B164C" w:rsidR="00007D2D">
        <w:t>that</w:t>
      </w:r>
      <w:r w:rsidRPr="006B164C" w:rsidR="00E04B5B">
        <w:t xml:space="preserve"> </w:t>
      </w:r>
      <w:r w:rsidRPr="006B164C">
        <w:t>to</w:t>
      </w:r>
      <w:r w:rsidRPr="006B164C" w:rsidR="00E04B5B">
        <w:t xml:space="preserve"> </w:t>
      </w:r>
      <w:r w:rsidRPr="006B164C">
        <w:t>be</w:t>
      </w:r>
      <w:r w:rsidRPr="006B164C" w:rsidR="00E04B5B">
        <w:t xml:space="preserve"> </w:t>
      </w:r>
      <w:r w:rsidRPr="006B164C" w:rsidR="00007D2D">
        <w:t>a</w:t>
      </w:r>
      <w:r w:rsidRPr="006B164C" w:rsidR="00E04B5B">
        <w:t xml:space="preserve"> </w:t>
      </w:r>
      <w:r w:rsidRPr="006B164C" w:rsidR="00007D2D">
        <w:t>bit</w:t>
      </w:r>
      <w:r w:rsidRPr="006B164C" w:rsidR="00E04B5B">
        <w:t xml:space="preserve"> </w:t>
      </w:r>
      <w:r w:rsidRPr="006B164C">
        <w:t>like</w:t>
      </w:r>
      <w:r w:rsidRPr="006B164C" w:rsidR="00E04B5B">
        <w:t xml:space="preserve"> </w:t>
      </w:r>
      <w:r w:rsidRPr="006B164C" w:rsidR="00BF0A83">
        <w:t>the</w:t>
      </w:r>
      <w:r w:rsidRPr="006B164C" w:rsidR="00E04B5B">
        <w:t xml:space="preserve"> </w:t>
      </w:r>
      <w:r w:rsidRPr="006B164C" w:rsidR="003B7E16">
        <w:t xml:space="preserve">scrutiny unit </w:t>
      </w:r>
      <w:r w:rsidRPr="006B164C" w:rsidR="00007D2D">
        <w:t>is</w:t>
      </w:r>
      <w:r w:rsidRPr="006B164C" w:rsidR="00E04B5B">
        <w:t xml:space="preserve"> </w:t>
      </w:r>
      <w:r w:rsidRPr="006B164C" w:rsidR="00007D2D">
        <w:t>now:</w:t>
      </w:r>
      <w:r w:rsidRPr="006B164C" w:rsidR="00E04B5B">
        <w:t xml:space="preserve"> </w:t>
      </w:r>
      <w:r w:rsidRPr="006B164C" w:rsidR="00BF0A83">
        <w:t>a</w:t>
      </w:r>
      <w:r w:rsidRPr="006B164C" w:rsidR="00E04B5B">
        <w:t xml:space="preserve"> </w:t>
      </w:r>
      <w:r w:rsidRPr="006B164C" w:rsidR="00BF0A83">
        <w:t>standalone</w:t>
      </w:r>
      <w:r w:rsidRPr="006B164C" w:rsidR="00E04B5B">
        <w:t xml:space="preserve"> </w:t>
      </w:r>
      <w:r w:rsidRPr="006B164C" w:rsidR="00BF0A83">
        <w:t>unit</w:t>
      </w:r>
      <w:r w:rsidRPr="006B164C" w:rsidR="00E04B5B">
        <w:t xml:space="preserve"> </w:t>
      </w:r>
      <w:r w:rsidRPr="006B164C" w:rsidR="00BF0A83">
        <w:t>that</w:t>
      </w:r>
      <w:r w:rsidRPr="006B164C" w:rsidR="00E04B5B">
        <w:t xml:space="preserve"> </w:t>
      </w:r>
      <w:r w:rsidRPr="006B164C" w:rsidR="00BF0A83">
        <w:t>would</w:t>
      </w:r>
      <w:r w:rsidRPr="006B164C" w:rsidR="00E04B5B">
        <w:t xml:space="preserve"> </w:t>
      </w:r>
      <w:r w:rsidRPr="006B164C" w:rsidR="00BF0A83">
        <w:t>work</w:t>
      </w:r>
      <w:r w:rsidRPr="006B164C" w:rsidR="00E04B5B">
        <w:t xml:space="preserve"> </w:t>
      </w:r>
      <w:r w:rsidRPr="006B164C" w:rsidR="00BF0A83">
        <w:t>for</w:t>
      </w:r>
      <w:r w:rsidRPr="006B164C" w:rsidR="00E04B5B">
        <w:t xml:space="preserve"> </w:t>
      </w:r>
      <w:r w:rsidRPr="006B164C" w:rsidR="00BF0A83">
        <w:t>different</w:t>
      </w:r>
      <w:r w:rsidRPr="006B164C" w:rsidR="00E04B5B">
        <w:t xml:space="preserve"> </w:t>
      </w:r>
      <w:r w:rsidRPr="006B164C" w:rsidR="00BF0A83">
        <w:t>committees</w:t>
      </w:r>
      <w:r w:rsidRPr="006B164C" w:rsidR="00E04B5B">
        <w:t xml:space="preserve"> </w:t>
      </w:r>
      <w:r w:rsidRPr="006B164C" w:rsidR="00BF0A83">
        <w:t>when</w:t>
      </w:r>
      <w:r w:rsidRPr="006B164C" w:rsidR="00E04B5B">
        <w:t xml:space="preserve"> </w:t>
      </w:r>
      <w:r w:rsidRPr="006B164C" w:rsidR="00BF0A83">
        <w:t>there</w:t>
      </w:r>
      <w:r w:rsidRPr="006B164C" w:rsidR="00E04B5B">
        <w:t xml:space="preserve"> </w:t>
      </w:r>
      <w:r w:rsidRPr="006B164C" w:rsidR="00BF0A83">
        <w:t>was</w:t>
      </w:r>
      <w:r w:rsidRPr="006B164C" w:rsidR="00E04B5B">
        <w:t xml:space="preserve"> </w:t>
      </w:r>
      <w:r w:rsidRPr="006B164C" w:rsidR="00BF0A83">
        <w:t>call</w:t>
      </w:r>
      <w:r w:rsidRPr="006B164C" w:rsidR="00E04B5B">
        <w:t xml:space="preserve"> </w:t>
      </w:r>
      <w:r w:rsidRPr="006B164C" w:rsidR="00BF0A83">
        <w:t>for</w:t>
      </w:r>
      <w:r w:rsidRPr="006B164C" w:rsidR="00E04B5B">
        <w:t xml:space="preserve"> </w:t>
      </w:r>
      <w:r w:rsidRPr="006B164C" w:rsidR="00BF0A83">
        <w:t>it</w:t>
      </w:r>
      <w:r w:rsidRPr="006B164C" w:rsidR="00E04B5B">
        <w:t xml:space="preserve"> </w:t>
      </w:r>
      <w:r w:rsidRPr="006B164C" w:rsidR="00BF0A83">
        <w:t>to</w:t>
      </w:r>
      <w:r w:rsidRPr="006B164C" w:rsidR="00E04B5B">
        <w:t xml:space="preserve"> </w:t>
      </w:r>
      <w:r w:rsidRPr="006B164C" w:rsidR="00BF0A83">
        <w:t>do</w:t>
      </w:r>
      <w:r w:rsidRPr="006B164C" w:rsidR="00E04B5B">
        <w:t xml:space="preserve"> </w:t>
      </w:r>
      <w:r w:rsidRPr="006B164C" w:rsidR="00BF0A83">
        <w:t>so</w:t>
      </w:r>
      <w:r w:rsidRPr="006B164C">
        <w:t>.</w:t>
      </w:r>
      <w:r w:rsidRPr="006B164C" w:rsidR="00E04B5B">
        <w:t xml:space="preserve"> </w:t>
      </w:r>
      <w:r w:rsidRPr="006B164C">
        <w:t>It</w:t>
      </w:r>
      <w:r w:rsidRPr="006B164C" w:rsidR="00E04B5B">
        <w:t xml:space="preserve"> </w:t>
      </w:r>
      <w:r w:rsidRPr="006B164C">
        <w:t>would</w:t>
      </w:r>
      <w:r w:rsidRPr="006B164C" w:rsidR="00E04B5B">
        <w:t xml:space="preserve"> </w:t>
      </w:r>
      <w:r w:rsidRPr="006B164C">
        <w:t>do</w:t>
      </w:r>
      <w:r w:rsidRPr="006B164C" w:rsidR="00E04B5B">
        <w:t xml:space="preserve"> </w:t>
      </w:r>
      <w:r w:rsidRPr="006B164C">
        <w:t>a</w:t>
      </w:r>
      <w:r w:rsidRPr="006B164C" w:rsidR="00E04B5B">
        <w:t xml:space="preserve"> </w:t>
      </w:r>
      <w:r w:rsidRPr="006B164C">
        <w:t>lot</w:t>
      </w:r>
      <w:r w:rsidRPr="006B164C" w:rsidR="00E04B5B">
        <w:t xml:space="preserve"> </w:t>
      </w:r>
      <w:r w:rsidRPr="006B164C">
        <w:t>of</w:t>
      </w:r>
      <w:r w:rsidRPr="006B164C" w:rsidR="00E04B5B">
        <w:t xml:space="preserve"> </w:t>
      </w:r>
      <w:r w:rsidRPr="006B164C">
        <w:t>its</w:t>
      </w:r>
      <w:r w:rsidRPr="006B164C" w:rsidR="00E04B5B">
        <w:t xml:space="preserve"> </w:t>
      </w:r>
      <w:r w:rsidRPr="006B164C">
        <w:t>work</w:t>
      </w:r>
      <w:r w:rsidRPr="006B164C" w:rsidR="00E04B5B">
        <w:t xml:space="preserve"> </w:t>
      </w:r>
      <w:r w:rsidRPr="006B164C">
        <w:t>for</w:t>
      </w:r>
      <w:r w:rsidRPr="006B164C" w:rsidR="00E04B5B">
        <w:t xml:space="preserve"> </w:t>
      </w:r>
      <w:r w:rsidRPr="006B164C">
        <w:t>a</w:t>
      </w:r>
      <w:r w:rsidRPr="006B164C" w:rsidR="00E04B5B">
        <w:t xml:space="preserve"> </w:t>
      </w:r>
      <w:r w:rsidRPr="006B164C" w:rsidR="003B7E16">
        <w:t xml:space="preserve">central </w:t>
      </w:r>
      <w:r w:rsidRPr="006B164C" w:rsidR="00AB770A">
        <w:t>European committee</w:t>
      </w:r>
      <w:r w:rsidRPr="006B164C" w:rsidR="00BF0A83">
        <w:t>,</w:t>
      </w:r>
      <w:r w:rsidRPr="006B164C" w:rsidR="00E04B5B">
        <w:t xml:space="preserve"> </w:t>
      </w:r>
      <w:r w:rsidRPr="006B164C" w:rsidR="00BF0A83">
        <w:t>if</w:t>
      </w:r>
      <w:r w:rsidRPr="006B164C" w:rsidR="00E04B5B">
        <w:t xml:space="preserve"> </w:t>
      </w:r>
      <w:r w:rsidRPr="006B164C" w:rsidR="00BF0A83">
        <w:t>there</w:t>
      </w:r>
      <w:r w:rsidRPr="006B164C" w:rsidR="00E04B5B">
        <w:t xml:space="preserve"> </w:t>
      </w:r>
      <w:r w:rsidRPr="006B164C" w:rsidR="00BF0A83">
        <w:t>was</w:t>
      </w:r>
      <w:r w:rsidRPr="006B164C" w:rsidR="00E04B5B">
        <w:t xml:space="preserve"> </w:t>
      </w:r>
      <w:r w:rsidRPr="006B164C" w:rsidR="00BF0A83">
        <w:t>one,</w:t>
      </w:r>
      <w:r w:rsidRPr="006B164C" w:rsidR="00E04B5B">
        <w:t xml:space="preserve"> </w:t>
      </w:r>
      <w:r w:rsidRPr="006B164C" w:rsidR="00BF0A83">
        <w:t>but</w:t>
      </w:r>
      <w:r w:rsidRPr="006B164C" w:rsidR="00E04B5B">
        <w:t xml:space="preserve"> </w:t>
      </w:r>
      <w:r w:rsidRPr="006B164C" w:rsidR="00BF0A83">
        <w:t>would</w:t>
      </w:r>
      <w:r w:rsidRPr="006B164C" w:rsidR="00E04B5B">
        <w:t xml:space="preserve"> </w:t>
      </w:r>
      <w:r w:rsidRPr="006B164C" w:rsidR="00BF0A83">
        <w:t>not</w:t>
      </w:r>
      <w:r w:rsidRPr="006B164C" w:rsidR="00E04B5B">
        <w:t xml:space="preserve"> </w:t>
      </w:r>
      <w:r w:rsidRPr="006B164C" w:rsidR="00BF0A83">
        <w:t>be</w:t>
      </w:r>
      <w:r w:rsidRPr="006B164C" w:rsidR="00E04B5B">
        <w:t xml:space="preserve"> </w:t>
      </w:r>
      <w:r w:rsidRPr="006B164C" w:rsidR="00BF0A83">
        <w:t>exclusively</w:t>
      </w:r>
      <w:r w:rsidRPr="006B164C" w:rsidR="00E04B5B">
        <w:t xml:space="preserve"> </w:t>
      </w:r>
      <w:r w:rsidRPr="006B164C" w:rsidR="00BF0A83">
        <w:t>at</w:t>
      </w:r>
      <w:r w:rsidRPr="006B164C" w:rsidR="00E04B5B">
        <w:t xml:space="preserve"> </w:t>
      </w:r>
      <w:r w:rsidRPr="006B164C" w:rsidR="007C3C44">
        <w:t>its</w:t>
      </w:r>
      <w:r w:rsidRPr="006B164C" w:rsidR="00E04B5B">
        <w:t xml:space="preserve"> </w:t>
      </w:r>
      <w:r w:rsidRPr="006B164C" w:rsidR="00BF0A83">
        <w:t>beck</w:t>
      </w:r>
      <w:r w:rsidRPr="006B164C" w:rsidR="00E04B5B">
        <w:t xml:space="preserve"> </w:t>
      </w:r>
      <w:r w:rsidRPr="006B164C" w:rsidR="00BF0A83">
        <w:t>and</w:t>
      </w:r>
      <w:r w:rsidRPr="006B164C" w:rsidR="00E04B5B">
        <w:t xml:space="preserve"> </w:t>
      </w:r>
      <w:r w:rsidRPr="006B164C" w:rsidR="00BF0A83">
        <w:t>call.</w:t>
      </w:r>
    </w:p>
    <w:p w:rsidR="007C3C44" w:rsidRPr="006B164C" w:rsidP="003F01A4">
      <w:pPr>
        <w:pStyle w:val="Question"/>
      </w:pPr>
      <w:sdt>
        <w:sdtPr>
          <w:alias w:val="Member"/>
          <w:tag w:val="&lt;Member mnisId='4136' dodsId='62731'&gt;"/>
          <w:id w:val="-903597594"/>
          <w:placeholder>
            <w:docPart w:val="DefaultPlaceholder_1082065158"/>
          </w:placeholder>
          <w:richText/>
        </w:sdtPr>
        <w:sdtContent>
          <w:r w:rsidRPr="006B164C" w:rsidR="003F01A4">
            <w:rPr>
              <w:b/>
            </w:rPr>
            <w:t>Nigel</w:t>
          </w:r>
          <w:r w:rsidRPr="006B164C" w:rsidR="00E04B5B">
            <w:rPr>
              <w:b/>
            </w:rPr>
            <w:t xml:space="preserve"> </w:t>
          </w:r>
          <w:r w:rsidRPr="006B164C" w:rsidR="003F01A4">
            <w:rPr>
              <w:b/>
            </w:rPr>
            <w:t>Mills:</w:t>
          </w:r>
        </w:sdtContent>
      </w:sdt>
      <w:r w:rsidRPr="006B164C" w:rsidR="00E04B5B">
        <w:t xml:space="preserve"> </w:t>
      </w:r>
      <w:r w:rsidRPr="006B164C" w:rsidR="00BF0A83">
        <w:t>The</w:t>
      </w:r>
      <w:r w:rsidRPr="006B164C" w:rsidR="00E04B5B">
        <w:t xml:space="preserve"> </w:t>
      </w:r>
      <w:r w:rsidRPr="006B164C" w:rsidR="00BF0A83">
        <w:t>challenge</w:t>
      </w:r>
      <w:r w:rsidRPr="006B164C" w:rsidR="00E04B5B">
        <w:t xml:space="preserve"> </w:t>
      </w:r>
      <w:r w:rsidRPr="006B164C" w:rsidR="00BF0A83">
        <w:t>we</w:t>
      </w:r>
      <w:r w:rsidRPr="006B164C" w:rsidR="00E04B5B">
        <w:t xml:space="preserve"> </w:t>
      </w:r>
      <w:r w:rsidRPr="006B164C" w:rsidR="00BF0A83">
        <w:t>have</w:t>
      </w:r>
      <w:r w:rsidRPr="006B164C" w:rsidR="00E04B5B">
        <w:t xml:space="preserve"> </w:t>
      </w:r>
      <w:r w:rsidRPr="006B164C" w:rsidR="00BF0A83">
        <w:t>is</w:t>
      </w:r>
      <w:r w:rsidRPr="006B164C" w:rsidR="00E04B5B">
        <w:t xml:space="preserve"> </w:t>
      </w:r>
      <w:r w:rsidRPr="006B164C" w:rsidR="00BF0A83">
        <w:t>that</w:t>
      </w:r>
      <w:r w:rsidRPr="006B164C" w:rsidR="00E04B5B">
        <w:t xml:space="preserve"> </w:t>
      </w:r>
      <w:r w:rsidRPr="006B164C" w:rsidR="00BF0A83">
        <w:t>t</w:t>
      </w:r>
      <w:r w:rsidRPr="006B164C" w:rsidR="003F01A4">
        <w:t>he</w:t>
      </w:r>
      <w:r w:rsidRPr="006B164C" w:rsidR="00E04B5B">
        <w:t xml:space="preserve"> </w:t>
      </w:r>
      <w:r w:rsidRPr="006B164C" w:rsidR="003F01A4">
        <w:t>needs</w:t>
      </w:r>
      <w:r w:rsidRPr="006B164C" w:rsidR="00E04B5B">
        <w:t xml:space="preserve"> </w:t>
      </w:r>
      <w:r w:rsidRPr="006B164C" w:rsidR="003F01A4">
        <w:t>of</w:t>
      </w:r>
      <w:r w:rsidRPr="006B164C" w:rsidR="00E04B5B">
        <w:t xml:space="preserve"> </w:t>
      </w:r>
      <w:r w:rsidRPr="006B164C" w:rsidR="003F01A4">
        <w:t>next</w:t>
      </w:r>
      <w:r w:rsidRPr="006B164C" w:rsidR="00E04B5B">
        <w:t xml:space="preserve"> </w:t>
      </w:r>
      <w:r w:rsidRPr="006B164C" w:rsidR="003F01A4">
        <w:t>year</w:t>
      </w:r>
      <w:r w:rsidRPr="006B164C" w:rsidR="00E04B5B">
        <w:t xml:space="preserve"> </w:t>
      </w:r>
      <w:r w:rsidRPr="006B164C" w:rsidR="00BF0A83">
        <w:t>might</w:t>
      </w:r>
      <w:r w:rsidRPr="006B164C" w:rsidR="00E04B5B">
        <w:t xml:space="preserve"> </w:t>
      </w:r>
      <w:r w:rsidRPr="006B164C" w:rsidR="003F01A4">
        <w:t>be</w:t>
      </w:r>
      <w:r w:rsidRPr="006B164C" w:rsidR="00E04B5B">
        <w:t xml:space="preserve"> </w:t>
      </w:r>
      <w:r w:rsidRPr="006B164C" w:rsidR="003F01A4">
        <w:t>different</w:t>
      </w:r>
      <w:r w:rsidRPr="006B164C" w:rsidR="00E04B5B">
        <w:t xml:space="preserve"> </w:t>
      </w:r>
      <w:r w:rsidRPr="006B164C" w:rsidR="003F01A4">
        <w:t>to</w:t>
      </w:r>
      <w:r w:rsidRPr="006B164C" w:rsidR="00E04B5B">
        <w:t xml:space="preserve"> </w:t>
      </w:r>
      <w:r w:rsidRPr="006B164C" w:rsidR="003F01A4">
        <w:t>the</w:t>
      </w:r>
      <w:r w:rsidRPr="006B164C" w:rsidR="00E04B5B">
        <w:t xml:space="preserve"> </w:t>
      </w:r>
      <w:r w:rsidRPr="006B164C" w:rsidR="003F01A4">
        <w:t>needs</w:t>
      </w:r>
      <w:r w:rsidRPr="006B164C" w:rsidR="00E04B5B">
        <w:t xml:space="preserve"> </w:t>
      </w:r>
      <w:r w:rsidRPr="006B164C" w:rsidR="00BF0A83">
        <w:t>over</w:t>
      </w:r>
      <w:r w:rsidRPr="006B164C" w:rsidR="00E04B5B">
        <w:t xml:space="preserve"> </w:t>
      </w:r>
      <w:r w:rsidRPr="006B164C" w:rsidR="003F01A4">
        <w:t>the</w:t>
      </w:r>
      <w:r w:rsidRPr="006B164C" w:rsidR="00E04B5B">
        <w:t xml:space="preserve"> </w:t>
      </w:r>
      <w:r w:rsidRPr="006B164C" w:rsidR="003F01A4">
        <w:t>long</w:t>
      </w:r>
      <w:r w:rsidRPr="006B164C" w:rsidR="00E04B5B">
        <w:t xml:space="preserve"> </w:t>
      </w:r>
      <w:r w:rsidRPr="006B164C" w:rsidR="003F01A4">
        <w:t>term</w:t>
      </w:r>
      <w:r w:rsidRPr="006B164C" w:rsidR="00BF0A83">
        <w:t>,</w:t>
      </w:r>
      <w:r w:rsidRPr="006B164C" w:rsidR="00E04B5B">
        <w:t xml:space="preserve"> </w:t>
      </w:r>
      <w:r w:rsidRPr="006B164C" w:rsidR="00BF0A83">
        <w:t>because,</w:t>
      </w:r>
      <w:r w:rsidRPr="006B164C" w:rsidR="00E04B5B">
        <w:t xml:space="preserve"> </w:t>
      </w:r>
      <w:r w:rsidRPr="006B164C" w:rsidR="00BF0A83">
        <w:t>if</w:t>
      </w:r>
      <w:r w:rsidRPr="006B164C" w:rsidR="00E04B5B">
        <w:t xml:space="preserve"> </w:t>
      </w:r>
      <w:r w:rsidRPr="006B164C" w:rsidR="00BF0A83">
        <w:t>there</w:t>
      </w:r>
      <w:r w:rsidRPr="006B164C" w:rsidR="00E04B5B">
        <w:t xml:space="preserve"> </w:t>
      </w:r>
      <w:r w:rsidRPr="006B164C" w:rsidR="00BF0A83">
        <w:t>is</w:t>
      </w:r>
      <w:r w:rsidRPr="006B164C" w:rsidR="00E04B5B">
        <w:t xml:space="preserve"> </w:t>
      </w:r>
      <w:r w:rsidRPr="006B164C" w:rsidR="00BF0A83">
        <w:t>a</w:t>
      </w:r>
      <w:r w:rsidRPr="006B164C" w:rsidR="00E04B5B">
        <w:t xml:space="preserve"> </w:t>
      </w:r>
      <w:r w:rsidRPr="006B164C" w:rsidR="00BF0A83">
        <w:t>deal,</w:t>
      </w:r>
      <w:r w:rsidRPr="006B164C" w:rsidR="00E04B5B">
        <w:t xml:space="preserve"> </w:t>
      </w:r>
      <w:r w:rsidRPr="006B164C" w:rsidR="00BF0A83">
        <w:t>we</w:t>
      </w:r>
      <w:r w:rsidRPr="006B164C" w:rsidR="00E04B5B">
        <w:t xml:space="preserve"> </w:t>
      </w:r>
      <w:r w:rsidRPr="006B164C" w:rsidR="00BF0A83">
        <w:t>will</w:t>
      </w:r>
      <w:r w:rsidRPr="006B164C" w:rsidR="00E04B5B">
        <w:t xml:space="preserve"> </w:t>
      </w:r>
      <w:r w:rsidRPr="006B164C" w:rsidR="00BF0A83">
        <w:t>have</w:t>
      </w:r>
      <w:r w:rsidRPr="006B164C" w:rsidR="00E04B5B">
        <w:t xml:space="preserve"> </w:t>
      </w:r>
      <w:r w:rsidRPr="006B164C" w:rsidR="00BF0A83">
        <w:t>to</w:t>
      </w:r>
      <w:r w:rsidRPr="006B164C" w:rsidR="00E04B5B">
        <w:t xml:space="preserve"> </w:t>
      </w:r>
      <w:r w:rsidRPr="006B164C" w:rsidR="00BF0A83">
        <w:t>see</w:t>
      </w:r>
      <w:r w:rsidRPr="006B164C" w:rsidR="00E04B5B">
        <w:t xml:space="preserve"> </w:t>
      </w:r>
      <w:r w:rsidRPr="006B164C" w:rsidR="00BF0A83">
        <w:t>how</w:t>
      </w:r>
      <w:r w:rsidRPr="006B164C" w:rsidR="00E04B5B">
        <w:t xml:space="preserve"> </w:t>
      </w:r>
      <w:r w:rsidRPr="006B164C" w:rsidR="00BF0A83">
        <w:t>it</w:t>
      </w:r>
      <w:r w:rsidRPr="006B164C" w:rsidR="00E04B5B">
        <w:t xml:space="preserve"> </w:t>
      </w:r>
      <w:r w:rsidRPr="006B164C" w:rsidR="00BF0A83">
        <w:t>is</w:t>
      </w:r>
      <w:r w:rsidRPr="006B164C" w:rsidR="00E04B5B">
        <w:t xml:space="preserve"> </w:t>
      </w:r>
      <w:r w:rsidRPr="006B164C" w:rsidR="00BF0A83">
        <w:t>implemented,</w:t>
      </w:r>
      <w:r w:rsidRPr="006B164C" w:rsidR="00E04B5B">
        <w:t xml:space="preserve"> </w:t>
      </w:r>
      <w:r w:rsidRPr="006B164C" w:rsidR="00BF0A83">
        <w:t>how</w:t>
      </w:r>
      <w:r w:rsidRPr="006B164C" w:rsidR="00E04B5B">
        <w:t xml:space="preserve"> </w:t>
      </w:r>
      <w:r w:rsidRPr="006B164C" w:rsidR="00BF0A83">
        <w:t>it</w:t>
      </w:r>
      <w:r w:rsidRPr="006B164C" w:rsidR="00E04B5B">
        <w:t xml:space="preserve"> </w:t>
      </w:r>
      <w:r w:rsidRPr="006B164C" w:rsidR="00BF0A83">
        <w:t>beds</w:t>
      </w:r>
      <w:r w:rsidRPr="006B164C" w:rsidR="00E04B5B">
        <w:t xml:space="preserve"> </w:t>
      </w:r>
      <w:r w:rsidRPr="006B164C" w:rsidR="00BF0A83">
        <w:t>down</w:t>
      </w:r>
      <w:r w:rsidRPr="006B164C" w:rsidR="00E04B5B">
        <w:t xml:space="preserve"> </w:t>
      </w:r>
      <w:r w:rsidRPr="006B164C" w:rsidR="00BF0A83">
        <w:t>and</w:t>
      </w:r>
      <w:r w:rsidRPr="006B164C" w:rsidR="00E04B5B">
        <w:t xml:space="preserve"> </w:t>
      </w:r>
      <w:r w:rsidRPr="006B164C" w:rsidR="00BF0A83">
        <w:t>how</w:t>
      </w:r>
      <w:r w:rsidRPr="006B164C" w:rsidR="00E04B5B">
        <w:t xml:space="preserve"> </w:t>
      </w:r>
      <w:r w:rsidRPr="006B164C" w:rsidR="00BF0A83">
        <w:t>it</w:t>
      </w:r>
      <w:r w:rsidRPr="006B164C" w:rsidR="00E04B5B">
        <w:t xml:space="preserve"> </w:t>
      </w:r>
      <w:r w:rsidRPr="006B164C" w:rsidR="00BF0A83">
        <w:t>all</w:t>
      </w:r>
      <w:r w:rsidRPr="006B164C" w:rsidR="00E04B5B">
        <w:t xml:space="preserve"> </w:t>
      </w:r>
      <w:r w:rsidRPr="006B164C" w:rsidR="00BF0A83">
        <w:t>works.</w:t>
      </w:r>
      <w:r w:rsidRPr="006B164C" w:rsidR="00E04B5B">
        <w:t xml:space="preserve"> </w:t>
      </w:r>
      <w:r w:rsidRPr="006B164C" w:rsidR="003F01A4">
        <w:t>After</w:t>
      </w:r>
      <w:r w:rsidRPr="006B164C" w:rsidR="00E04B5B">
        <w:t xml:space="preserve"> </w:t>
      </w:r>
      <w:r w:rsidRPr="006B164C" w:rsidR="003F01A4">
        <w:t>that,</w:t>
      </w:r>
      <w:r w:rsidRPr="006B164C" w:rsidR="00E04B5B">
        <w:t xml:space="preserve"> </w:t>
      </w:r>
      <w:r w:rsidRPr="006B164C" w:rsidR="003F01A4">
        <w:t>it</w:t>
      </w:r>
      <w:r w:rsidRPr="006B164C" w:rsidR="00E04B5B">
        <w:t xml:space="preserve"> </w:t>
      </w:r>
      <w:r w:rsidRPr="006B164C" w:rsidR="003F01A4">
        <w:t>will</w:t>
      </w:r>
      <w:r w:rsidRPr="006B164C" w:rsidR="00E04B5B">
        <w:t xml:space="preserve"> </w:t>
      </w:r>
      <w:r w:rsidRPr="006B164C" w:rsidR="003F01A4">
        <w:t>probably</w:t>
      </w:r>
      <w:r w:rsidRPr="006B164C" w:rsidR="00E04B5B">
        <w:t xml:space="preserve"> </w:t>
      </w:r>
      <w:r w:rsidRPr="006B164C" w:rsidR="003F01A4">
        <w:t>become</w:t>
      </w:r>
      <w:r w:rsidRPr="006B164C" w:rsidR="00E04B5B">
        <w:t xml:space="preserve"> </w:t>
      </w:r>
      <w:r w:rsidRPr="006B164C" w:rsidR="003F01A4">
        <w:t>business</w:t>
      </w:r>
      <w:r w:rsidRPr="006B164C">
        <w:t xml:space="preserve"> </w:t>
      </w:r>
      <w:r w:rsidRPr="006B164C" w:rsidR="003F01A4">
        <w:t>as</w:t>
      </w:r>
      <w:r w:rsidRPr="006B164C">
        <w:t xml:space="preserve"> </w:t>
      </w:r>
      <w:r w:rsidRPr="006B164C" w:rsidR="003F01A4">
        <w:t>usual.</w:t>
      </w:r>
      <w:r w:rsidRPr="006B164C" w:rsidR="00E04B5B">
        <w:t xml:space="preserve"> </w:t>
      </w:r>
      <w:r w:rsidRPr="006B164C" w:rsidR="003F01A4">
        <w:t>It</w:t>
      </w:r>
      <w:r w:rsidRPr="006B164C" w:rsidR="00E04B5B">
        <w:t xml:space="preserve"> </w:t>
      </w:r>
      <w:r w:rsidRPr="006B164C" w:rsidR="00BF0A83">
        <w:t>can</w:t>
      </w:r>
      <w:r w:rsidRPr="006B164C" w:rsidR="00E04B5B">
        <w:t xml:space="preserve"> </w:t>
      </w:r>
      <w:r w:rsidRPr="006B164C" w:rsidR="003F01A4">
        <w:t>be</w:t>
      </w:r>
      <w:r w:rsidRPr="006B164C" w:rsidR="00E04B5B">
        <w:t xml:space="preserve"> </w:t>
      </w:r>
      <w:r w:rsidRPr="006B164C" w:rsidR="003F01A4">
        <w:t>as</w:t>
      </w:r>
      <w:r w:rsidRPr="006B164C" w:rsidR="00E04B5B">
        <w:t xml:space="preserve"> </w:t>
      </w:r>
      <w:r w:rsidRPr="006B164C" w:rsidR="003F01A4">
        <w:t>important</w:t>
      </w:r>
      <w:r w:rsidRPr="006B164C" w:rsidR="00E04B5B">
        <w:t xml:space="preserve"> </w:t>
      </w:r>
      <w:r w:rsidRPr="006B164C" w:rsidR="003F01A4">
        <w:t>as</w:t>
      </w:r>
      <w:r w:rsidRPr="006B164C" w:rsidR="00E04B5B">
        <w:t xml:space="preserve"> </w:t>
      </w:r>
      <w:r w:rsidRPr="006B164C" w:rsidR="003F01A4">
        <w:t>our</w:t>
      </w:r>
      <w:r w:rsidRPr="006B164C" w:rsidR="00E04B5B">
        <w:t xml:space="preserve"> </w:t>
      </w:r>
      <w:r w:rsidRPr="006B164C" w:rsidR="003F01A4">
        <w:t>relationship</w:t>
      </w:r>
      <w:r w:rsidRPr="006B164C" w:rsidR="00E04B5B">
        <w:t xml:space="preserve"> </w:t>
      </w:r>
      <w:r w:rsidRPr="006B164C" w:rsidR="003F01A4">
        <w:t>with</w:t>
      </w:r>
      <w:r w:rsidRPr="006B164C" w:rsidR="00E04B5B">
        <w:t xml:space="preserve"> </w:t>
      </w:r>
      <w:r w:rsidRPr="006B164C" w:rsidR="003F01A4">
        <w:t>the</w:t>
      </w:r>
      <w:r w:rsidRPr="006B164C" w:rsidR="00E04B5B">
        <w:t xml:space="preserve"> </w:t>
      </w:r>
      <w:r w:rsidRPr="006B164C" w:rsidR="003F01A4">
        <w:t>US</w:t>
      </w:r>
      <w:r w:rsidRPr="006B164C" w:rsidR="00BF0A83">
        <w:t>,</w:t>
      </w:r>
      <w:r w:rsidRPr="006B164C" w:rsidR="00E04B5B">
        <w:t xml:space="preserve"> </w:t>
      </w:r>
      <w:r w:rsidRPr="006B164C" w:rsidR="003F01A4">
        <w:t>NATO</w:t>
      </w:r>
      <w:r w:rsidRPr="006B164C" w:rsidR="00E04B5B">
        <w:t xml:space="preserve"> </w:t>
      </w:r>
      <w:r w:rsidRPr="006B164C" w:rsidR="00BF0A83">
        <w:t>or</w:t>
      </w:r>
      <w:r w:rsidRPr="006B164C" w:rsidR="00E04B5B">
        <w:t xml:space="preserve"> </w:t>
      </w:r>
      <w:r w:rsidRPr="006B164C" w:rsidR="00BF0A83">
        <w:t>other</w:t>
      </w:r>
      <w:r w:rsidRPr="006B164C" w:rsidR="00E04B5B">
        <w:t xml:space="preserve"> </w:t>
      </w:r>
      <w:r w:rsidRPr="006B164C" w:rsidR="00BF0A83">
        <w:t>international</w:t>
      </w:r>
      <w:r w:rsidRPr="006B164C" w:rsidR="00E04B5B">
        <w:t xml:space="preserve"> </w:t>
      </w:r>
      <w:r w:rsidRPr="006B164C" w:rsidR="00BF0A83">
        <w:t>bodies,</w:t>
      </w:r>
      <w:r w:rsidRPr="006B164C" w:rsidR="00E04B5B">
        <w:t xml:space="preserve"> </w:t>
      </w:r>
      <w:r w:rsidRPr="006B164C" w:rsidR="00BF0A83">
        <w:t>and</w:t>
      </w:r>
      <w:r w:rsidRPr="006B164C" w:rsidR="00E04B5B">
        <w:t xml:space="preserve"> </w:t>
      </w:r>
      <w:r w:rsidRPr="006B164C" w:rsidR="00BF0A83">
        <w:t>we</w:t>
      </w:r>
      <w:r w:rsidRPr="006B164C" w:rsidR="00E04B5B">
        <w:t xml:space="preserve"> </w:t>
      </w:r>
      <w:r w:rsidRPr="006B164C" w:rsidR="003F01A4">
        <w:t>have</w:t>
      </w:r>
      <w:r w:rsidRPr="006B164C" w:rsidR="00E04B5B">
        <w:t xml:space="preserve"> </w:t>
      </w:r>
      <w:r w:rsidRPr="006B164C" w:rsidR="003F01A4">
        <w:t>not</w:t>
      </w:r>
      <w:r w:rsidRPr="006B164C" w:rsidR="00E04B5B">
        <w:t xml:space="preserve"> </w:t>
      </w:r>
      <w:r w:rsidRPr="006B164C" w:rsidR="003F01A4">
        <w:t>had</w:t>
      </w:r>
      <w:r w:rsidRPr="006B164C" w:rsidR="00E04B5B">
        <w:t xml:space="preserve"> </w:t>
      </w:r>
      <w:r w:rsidRPr="006B164C" w:rsidR="003F01A4">
        <w:t>committees</w:t>
      </w:r>
      <w:r w:rsidRPr="006B164C" w:rsidR="00E04B5B">
        <w:t xml:space="preserve"> </w:t>
      </w:r>
      <w:r w:rsidRPr="006B164C" w:rsidR="003F01A4">
        <w:t>on</w:t>
      </w:r>
      <w:r w:rsidRPr="006B164C" w:rsidR="00E04B5B">
        <w:t xml:space="preserve"> </w:t>
      </w:r>
      <w:r w:rsidRPr="006B164C" w:rsidR="003F01A4">
        <w:t>our</w:t>
      </w:r>
      <w:r w:rsidRPr="006B164C" w:rsidR="00E04B5B">
        <w:t xml:space="preserve"> </w:t>
      </w:r>
      <w:r w:rsidRPr="006B164C" w:rsidR="003F01A4">
        <w:t>US</w:t>
      </w:r>
      <w:r w:rsidRPr="006B164C" w:rsidR="00E04B5B">
        <w:t xml:space="preserve"> </w:t>
      </w:r>
      <w:r w:rsidRPr="006B164C" w:rsidR="00BF0A83">
        <w:t>relationship,</w:t>
      </w:r>
      <w:r w:rsidRPr="006B164C" w:rsidR="00E04B5B">
        <w:t xml:space="preserve"> </w:t>
      </w:r>
      <w:r w:rsidRPr="006B164C" w:rsidR="00BF0A83">
        <w:t>our</w:t>
      </w:r>
      <w:r w:rsidRPr="006B164C" w:rsidR="00E04B5B">
        <w:t xml:space="preserve"> </w:t>
      </w:r>
      <w:r w:rsidRPr="006B164C" w:rsidR="00BF0A83">
        <w:t>UN</w:t>
      </w:r>
      <w:r w:rsidRPr="006B164C" w:rsidR="00E04B5B">
        <w:t xml:space="preserve"> </w:t>
      </w:r>
      <w:r w:rsidRPr="006B164C" w:rsidR="00BF0A83">
        <w:t>activities</w:t>
      </w:r>
      <w:r w:rsidRPr="006B164C" w:rsidR="00E04B5B">
        <w:t xml:space="preserve"> </w:t>
      </w:r>
      <w:r w:rsidRPr="006B164C" w:rsidR="00BF0A83">
        <w:t>or</w:t>
      </w:r>
      <w:r w:rsidRPr="006B164C" w:rsidR="00E04B5B">
        <w:t xml:space="preserve"> </w:t>
      </w:r>
      <w:r w:rsidRPr="006B164C" w:rsidR="00BF0A83">
        <w:t>our</w:t>
      </w:r>
      <w:r w:rsidRPr="006B164C" w:rsidR="00E04B5B">
        <w:t xml:space="preserve"> </w:t>
      </w:r>
      <w:r w:rsidRPr="006B164C" w:rsidR="003F01A4">
        <w:t>NATO</w:t>
      </w:r>
      <w:r w:rsidRPr="006B164C" w:rsidR="00E04B5B">
        <w:t xml:space="preserve"> </w:t>
      </w:r>
      <w:r w:rsidRPr="006B164C" w:rsidR="003F01A4">
        <w:t>activities.</w:t>
      </w:r>
      <w:r w:rsidRPr="006B164C" w:rsidR="00E04B5B">
        <w:t xml:space="preserve"> </w:t>
      </w:r>
      <w:r w:rsidRPr="006B164C" w:rsidR="003F01A4">
        <w:t>Do</w:t>
      </w:r>
      <w:r w:rsidRPr="006B164C" w:rsidR="00E04B5B">
        <w:t xml:space="preserve"> </w:t>
      </w:r>
      <w:r w:rsidRPr="006B164C" w:rsidR="003F01A4">
        <w:t>you</w:t>
      </w:r>
      <w:r w:rsidRPr="006B164C" w:rsidR="00E04B5B">
        <w:t xml:space="preserve"> </w:t>
      </w:r>
      <w:r w:rsidRPr="006B164C" w:rsidR="003F01A4">
        <w:t>just</w:t>
      </w:r>
      <w:r w:rsidRPr="006B164C" w:rsidR="00E04B5B">
        <w:t xml:space="preserve"> </w:t>
      </w:r>
      <w:r w:rsidRPr="006B164C" w:rsidR="003F01A4">
        <w:t>duplicate</w:t>
      </w:r>
      <w:r w:rsidRPr="006B164C" w:rsidR="00E04B5B">
        <w:t xml:space="preserve"> </w:t>
      </w:r>
      <w:r w:rsidRPr="006B164C" w:rsidR="003F01A4">
        <w:t>what</w:t>
      </w:r>
      <w:r w:rsidRPr="006B164C" w:rsidR="00E04B5B">
        <w:t xml:space="preserve"> </w:t>
      </w:r>
      <w:r w:rsidRPr="006B164C" w:rsidR="00E73DB2">
        <w:t>individual</w:t>
      </w:r>
      <w:r w:rsidRPr="006B164C" w:rsidR="00E04B5B">
        <w:t xml:space="preserve"> </w:t>
      </w:r>
      <w:r w:rsidRPr="006B164C" w:rsidR="003F01A4">
        <w:t>departmental</w:t>
      </w:r>
      <w:r w:rsidRPr="006B164C" w:rsidR="00E04B5B">
        <w:t xml:space="preserve"> </w:t>
      </w:r>
      <w:r w:rsidRPr="006B164C" w:rsidR="003F01A4">
        <w:t>committees</w:t>
      </w:r>
      <w:r w:rsidRPr="006B164C" w:rsidR="00E04B5B">
        <w:t xml:space="preserve"> </w:t>
      </w:r>
      <w:r w:rsidRPr="006B164C" w:rsidR="00E73DB2">
        <w:t>would</w:t>
      </w:r>
      <w:r w:rsidRPr="006B164C" w:rsidR="00E04B5B">
        <w:t xml:space="preserve"> </w:t>
      </w:r>
      <w:r w:rsidRPr="006B164C" w:rsidR="00E73DB2">
        <w:t>occasionally</w:t>
      </w:r>
      <w:r w:rsidRPr="006B164C" w:rsidR="00E04B5B">
        <w:t xml:space="preserve"> </w:t>
      </w:r>
      <w:r w:rsidRPr="006B164C" w:rsidR="003F01A4">
        <w:t>want</w:t>
      </w:r>
      <w:r w:rsidRPr="006B164C" w:rsidR="00E04B5B">
        <w:t xml:space="preserve"> </w:t>
      </w:r>
      <w:r w:rsidRPr="006B164C" w:rsidR="003F01A4">
        <w:t>to</w:t>
      </w:r>
      <w:r w:rsidRPr="006B164C" w:rsidR="00E04B5B">
        <w:t xml:space="preserve"> </w:t>
      </w:r>
      <w:r w:rsidRPr="006B164C" w:rsidR="003F01A4">
        <w:t>do</w:t>
      </w:r>
      <w:r w:rsidRPr="006B164C" w:rsidR="00E04B5B">
        <w:t xml:space="preserve"> </w:t>
      </w:r>
      <w:r w:rsidRPr="006B164C" w:rsidR="00E73DB2">
        <w:t>and</w:t>
      </w:r>
      <w:r w:rsidRPr="006B164C" w:rsidR="00E04B5B">
        <w:t xml:space="preserve"> </w:t>
      </w:r>
      <w:r w:rsidRPr="006B164C" w:rsidR="00E73DB2">
        <w:t>end</w:t>
      </w:r>
      <w:r w:rsidRPr="006B164C" w:rsidR="00E04B5B">
        <w:t xml:space="preserve"> </w:t>
      </w:r>
      <w:r w:rsidRPr="006B164C" w:rsidR="00E73DB2">
        <w:t>up</w:t>
      </w:r>
      <w:r w:rsidRPr="006B164C" w:rsidR="00E04B5B">
        <w:t xml:space="preserve"> </w:t>
      </w:r>
      <w:r w:rsidRPr="006B164C" w:rsidR="00E73DB2">
        <w:t>with</w:t>
      </w:r>
      <w:r w:rsidRPr="006B164C" w:rsidR="00E04B5B">
        <w:t xml:space="preserve"> </w:t>
      </w:r>
      <w:r w:rsidRPr="006B164C" w:rsidR="00E73DB2">
        <w:t>both</w:t>
      </w:r>
      <w:r w:rsidRPr="006B164C" w:rsidR="00E04B5B">
        <w:t xml:space="preserve"> </w:t>
      </w:r>
      <w:r w:rsidRPr="006B164C" w:rsidR="00E73DB2">
        <w:t>committees</w:t>
      </w:r>
      <w:r w:rsidRPr="006B164C" w:rsidR="00E04B5B">
        <w:t xml:space="preserve"> </w:t>
      </w:r>
      <w:r w:rsidRPr="006B164C" w:rsidR="00E73DB2">
        <w:t>do</w:t>
      </w:r>
      <w:r w:rsidRPr="006B164C" w:rsidR="002A5381">
        <w:t>ing</w:t>
      </w:r>
      <w:r w:rsidRPr="006B164C" w:rsidR="00E04B5B">
        <w:t xml:space="preserve"> </w:t>
      </w:r>
      <w:r w:rsidRPr="006B164C" w:rsidR="00E73DB2">
        <w:t>the</w:t>
      </w:r>
      <w:r w:rsidRPr="006B164C" w:rsidR="00E04B5B">
        <w:t xml:space="preserve"> </w:t>
      </w:r>
      <w:r w:rsidRPr="006B164C" w:rsidR="00E73DB2">
        <w:t>same</w:t>
      </w:r>
      <w:r w:rsidRPr="006B164C" w:rsidR="00E04B5B">
        <w:t xml:space="preserve"> </w:t>
      </w:r>
      <w:r w:rsidRPr="006B164C" w:rsidR="00E73DB2">
        <w:t>inquiries</w:t>
      </w:r>
      <w:r w:rsidRPr="006B164C" w:rsidR="00E04B5B">
        <w:t xml:space="preserve"> </w:t>
      </w:r>
      <w:r w:rsidRPr="006B164C" w:rsidR="00E73DB2">
        <w:t>at</w:t>
      </w:r>
      <w:r w:rsidRPr="006B164C" w:rsidR="00E04B5B">
        <w:t xml:space="preserve"> </w:t>
      </w:r>
      <w:r w:rsidRPr="006B164C" w:rsidR="00E73DB2">
        <w:t>a</w:t>
      </w:r>
      <w:r w:rsidRPr="006B164C" w:rsidR="00E04B5B">
        <w:t xml:space="preserve"> </w:t>
      </w:r>
      <w:r w:rsidRPr="006B164C" w:rsidR="00E73DB2">
        <w:t>similar</w:t>
      </w:r>
      <w:r w:rsidRPr="006B164C" w:rsidR="00E04B5B">
        <w:t xml:space="preserve"> </w:t>
      </w:r>
      <w:r w:rsidRPr="006B164C" w:rsidR="00E73DB2">
        <w:t>time</w:t>
      </w:r>
      <w:r w:rsidRPr="006B164C" w:rsidR="00E04B5B">
        <w:t xml:space="preserve"> </w:t>
      </w:r>
      <w:r w:rsidRPr="006B164C" w:rsidR="00E73DB2">
        <w:t>when</w:t>
      </w:r>
      <w:r w:rsidRPr="006B164C" w:rsidR="00E04B5B">
        <w:t xml:space="preserve"> </w:t>
      </w:r>
      <w:r w:rsidRPr="006B164C" w:rsidR="00E73DB2">
        <w:t>something</w:t>
      </w:r>
      <w:r w:rsidRPr="006B164C" w:rsidR="00E04B5B">
        <w:t xml:space="preserve"> </w:t>
      </w:r>
      <w:r w:rsidRPr="006B164C" w:rsidR="00E73DB2">
        <w:t>blew</w:t>
      </w:r>
      <w:r w:rsidRPr="006B164C" w:rsidR="00E04B5B">
        <w:t xml:space="preserve"> </w:t>
      </w:r>
      <w:r w:rsidRPr="006B164C" w:rsidR="00E73DB2">
        <w:t>up</w:t>
      </w:r>
      <w:r w:rsidRPr="006B164C">
        <w:t>?</w:t>
      </w:r>
      <w:r w:rsidRPr="006B164C" w:rsidR="00E04B5B">
        <w:t xml:space="preserve"> </w:t>
      </w:r>
      <w:r w:rsidRPr="006B164C">
        <w:t xml:space="preserve">Would </w:t>
      </w:r>
      <w:r w:rsidRPr="006B164C" w:rsidR="003F01A4">
        <w:t>there</w:t>
      </w:r>
      <w:r w:rsidRPr="006B164C" w:rsidR="00E04B5B">
        <w:t xml:space="preserve"> </w:t>
      </w:r>
      <w:r w:rsidRPr="006B164C" w:rsidR="003F01A4">
        <w:t>be</w:t>
      </w:r>
      <w:r w:rsidRPr="006B164C" w:rsidR="00E04B5B">
        <w:t xml:space="preserve"> </w:t>
      </w:r>
      <w:r w:rsidRPr="006B164C" w:rsidR="003F01A4">
        <w:t>a</w:t>
      </w:r>
      <w:r w:rsidRPr="006B164C" w:rsidR="00E04B5B">
        <w:t xml:space="preserve"> </w:t>
      </w:r>
      <w:r w:rsidRPr="006B164C" w:rsidR="003F01A4">
        <w:t>role</w:t>
      </w:r>
      <w:r w:rsidRPr="006B164C" w:rsidR="00E04B5B">
        <w:t xml:space="preserve"> </w:t>
      </w:r>
      <w:r w:rsidRPr="006B164C" w:rsidR="003F01A4">
        <w:t>for</w:t>
      </w:r>
      <w:r w:rsidRPr="006B164C" w:rsidR="00E04B5B">
        <w:t xml:space="preserve"> </w:t>
      </w:r>
      <w:r w:rsidRPr="006B164C" w:rsidR="003F01A4">
        <w:t>people</w:t>
      </w:r>
      <w:r w:rsidRPr="006B164C" w:rsidR="00E04B5B">
        <w:t xml:space="preserve"> </w:t>
      </w:r>
      <w:r w:rsidRPr="006B164C" w:rsidR="003F01A4">
        <w:t>who</w:t>
      </w:r>
      <w:r w:rsidRPr="006B164C" w:rsidR="00E04B5B">
        <w:t xml:space="preserve"> </w:t>
      </w:r>
      <w:r w:rsidRPr="006B164C" w:rsidR="003F01A4">
        <w:t>understood</w:t>
      </w:r>
      <w:r w:rsidRPr="006B164C" w:rsidR="00E04B5B">
        <w:t xml:space="preserve"> </w:t>
      </w:r>
      <w:r w:rsidRPr="006B164C" w:rsidR="003F01A4">
        <w:t>how</w:t>
      </w:r>
      <w:r w:rsidRPr="006B164C" w:rsidR="00E04B5B">
        <w:t xml:space="preserve"> </w:t>
      </w:r>
      <w:r w:rsidRPr="006B164C" w:rsidR="003F01A4">
        <w:t>the</w:t>
      </w:r>
      <w:r w:rsidRPr="006B164C" w:rsidR="00E04B5B">
        <w:t xml:space="preserve"> </w:t>
      </w:r>
      <w:r w:rsidRPr="006B164C" w:rsidR="003F01A4">
        <w:t>structure</w:t>
      </w:r>
      <w:r w:rsidRPr="006B164C" w:rsidR="00E04B5B">
        <w:t xml:space="preserve"> </w:t>
      </w:r>
      <w:r w:rsidRPr="006B164C" w:rsidR="003F01A4">
        <w:t>of</w:t>
      </w:r>
      <w:r w:rsidRPr="006B164C" w:rsidR="00E04B5B">
        <w:t xml:space="preserve"> </w:t>
      </w:r>
      <w:r w:rsidRPr="006B164C" w:rsidR="003F01A4">
        <w:t>the</w:t>
      </w:r>
      <w:r w:rsidRPr="006B164C" w:rsidR="00E04B5B">
        <w:t xml:space="preserve"> </w:t>
      </w:r>
      <w:r w:rsidRPr="006B164C" w:rsidR="003F01A4">
        <w:t>relationship</w:t>
      </w:r>
      <w:r w:rsidRPr="006B164C" w:rsidR="00E04B5B">
        <w:t xml:space="preserve"> </w:t>
      </w:r>
      <w:r w:rsidRPr="006B164C" w:rsidR="003F01A4">
        <w:t>work</w:t>
      </w:r>
      <w:r w:rsidRPr="006B164C" w:rsidR="00E73DB2">
        <w:t>ed</w:t>
      </w:r>
      <w:r w:rsidRPr="006B164C" w:rsidR="00E04B5B">
        <w:t xml:space="preserve"> </w:t>
      </w:r>
      <w:r w:rsidRPr="006B164C" w:rsidR="00E73DB2">
        <w:t>in</w:t>
      </w:r>
      <w:r w:rsidRPr="006B164C" w:rsidR="00E04B5B">
        <w:t xml:space="preserve"> </w:t>
      </w:r>
      <w:r w:rsidRPr="006B164C" w:rsidR="00E73DB2">
        <w:t>terms</w:t>
      </w:r>
      <w:r w:rsidRPr="006B164C" w:rsidR="00E04B5B">
        <w:t xml:space="preserve"> </w:t>
      </w:r>
      <w:r w:rsidRPr="006B164C" w:rsidR="00E73DB2">
        <w:t>of</w:t>
      </w:r>
      <w:r w:rsidRPr="006B164C" w:rsidR="00E04B5B">
        <w:t xml:space="preserve"> </w:t>
      </w:r>
      <w:r w:rsidRPr="006B164C" w:rsidR="00E73DB2">
        <w:t>the</w:t>
      </w:r>
      <w:r w:rsidRPr="006B164C" w:rsidR="00E04B5B">
        <w:t xml:space="preserve"> </w:t>
      </w:r>
      <w:r w:rsidRPr="006B164C" w:rsidR="00E73DB2">
        <w:t>mechanics</w:t>
      </w:r>
      <w:r w:rsidRPr="006B164C" w:rsidR="00E04B5B">
        <w:t xml:space="preserve"> </w:t>
      </w:r>
      <w:r w:rsidRPr="006B164C" w:rsidR="00E73DB2">
        <w:t>rather</w:t>
      </w:r>
      <w:r w:rsidRPr="006B164C" w:rsidR="00E04B5B">
        <w:t xml:space="preserve"> </w:t>
      </w:r>
      <w:r w:rsidRPr="006B164C" w:rsidR="00E73DB2">
        <w:t>than</w:t>
      </w:r>
      <w:r w:rsidRPr="006B164C" w:rsidR="00E04B5B">
        <w:t xml:space="preserve"> </w:t>
      </w:r>
      <w:r w:rsidRPr="006B164C" w:rsidR="00E73DB2">
        <w:t>just</w:t>
      </w:r>
      <w:r w:rsidRPr="006B164C" w:rsidR="00E04B5B">
        <w:t xml:space="preserve"> </w:t>
      </w:r>
      <w:r w:rsidRPr="006B164C" w:rsidR="00E73DB2">
        <w:t>the</w:t>
      </w:r>
      <w:r w:rsidRPr="006B164C" w:rsidR="00E04B5B">
        <w:t xml:space="preserve"> </w:t>
      </w:r>
      <w:r w:rsidRPr="006B164C" w:rsidR="00E73DB2">
        <w:t>individual</w:t>
      </w:r>
      <w:r w:rsidRPr="006B164C" w:rsidR="00E04B5B">
        <w:t xml:space="preserve"> </w:t>
      </w:r>
      <w:r w:rsidRPr="006B164C" w:rsidR="00E73DB2">
        <w:t>subject</w:t>
      </w:r>
      <w:r w:rsidRPr="006B164C" w:rsidR="00E04B5B">
        <w:t xml:space="preserve"> </w:t>
      </w:r>
      <w:r w:rsidRPr="006B164C" w:rsidR="00E73DB2">
        <w:t>areas</w:t>
      </w:r>
      <w:r w:rsidRPr="006B164C" w:rsidR="003F01A4">
        <w:t>?</w:t>
      </w:r>
      <w:r w:rsidRPr="006B164C" w:rsidR="00E04B5B">
        <w:t xml:space="preserve"> </w:t>
      </w:r>
    </w:p>
    <w:p w:rsidR="003F01A4" w:rsidRPr="006B164C" w:rsidP="007C3C44">
      <w:pPr>
        <w:pStyle w:val="Question"/>
        <w:numPr>
          <w:ilvl w:val="0"/>
          <w:numId w:val="0"/>
        </w:numPr>
        <w:ind w:left="794"/>
      </w:pPr>
      <w:r w:rsidRPr="006B164C">
        <w:t>That</w:t>
      </w:r>
      <w:r w:rsidRPr="006B164C" w:rsidR="00E04B5B">
        <w:t xml:space="preserve"> </w:t>
      </w:r>
      <w:r w:rsidRPr="006B164C">
        <w:t>is</w:t>
      </w:r>
      <w:r w:rsidRPr="006B164C" w:rsidR="00E04B5B">
        <w:t xml:space="preserve"> </w:t>
      </w:r>
      <w:r w:rsidRPr="006B164C">
        <w:t>the</w:t>
      </w:r>
      <w:r w:rsidRPr="006B164C" w:rsidR="00E04B5B">
        <w:t xml:space="preserve"> </w:t>
      </w:r>
      <w:r w:rsidRPr="006B164C">
        <w:t>challenge</w:t>
      </w:r>
      <w:r w:rsidRPr="006B164C" w:rsidR="00E04B5B">
        <w:t xml:space="preserve"> </w:t>
      </w:r>
      <w:r w:rsidRPr="006B164C" w:rsidR="00E73DB2">
        <w:t>if</w:t>
      </w:r>
      <w:r w:rsidRPr="006B164C" w:rsidR="00E04B5B">
        <w:t xml:space="preserve"> </w:t>
      </w:r>
      <w:r w:rsidRPr="006B164C" w:rsidR="00E73DB2">
        <w:t>you</w:t>
      </w:r>
      <w:r w:rsidRPr="006B164C" w:rsidR="00E04B5B">
        <w:t xml:space="preserve"> </w:t>
      </w:r>
      <w:r w:rsidRPr="006B164C" w:rsidR="00E73DB2">
        <w:t>want</w:t>
      </w:r>
      <w:r w:rsidRPr="006B164C" w:rsidR="00E04B5B">
        <w:t xml:space="preserve"> </w:t>
      </w:r>
      <w:r w:rsidRPr="006B164C" w:rsidR="00E73DB2">
        <w:t>a</w:t>
      </w:r>
      <w:r w:rsidRPr="006B164C" w:rsidR="00E04B5B">
        <w:t xml:space="preserve"> </w:t>
      </w:r>
      <w:r w:rsidRPr="006B164C" w:rsidR="00E73DB2">
        <w:t>committee</w:t>
      </w:r>
      <w:r w:rsidRPr="006B164C" w:rsidR="00E04B5B">
        <w:t xml:space="preserve"> </w:t>
      </w:r>
      <w:r w:rsidRPr="006B164C">
        <w:t>in</w:t>
      </w:r>
      <w:r w:rsidRPr="006B164C" w:rsidR="00E04B5B">
        <w:t xml:space="preserve"> </w:t>
      </w:r>
      <w:r w:rsidRPr="006B164C">
        <w:t>the</w:t>
      </w:r>
      <w:r w:rsidRPr="006B164C" w:rsidR="00E04B5B">
        <w:t xml:space="preserve"> </w:t>
      </w:r>
      <w:r w:rsidRPr="006B164C">
        <w:t>long</w:t>
      </w:r>
      <w:r w:rsidRPr="006B164C" w:rsidR="00E04B5B">
        <w:t xml:space="preserve"> </w:t>
      </w:r>
      <w:r w:rsidRPr="006B164C">
        <w:t>term.</w:t>
      </w:r>
      <w:r w:rsidRPr="006B164C" w:rsidR="007C3C44">
        <w:t xml:space="preserve"> </w:t>
      </w:r>
      <w:r w:rsidRPr="006B164C">
        <w:t>I</w:t>
      </w:r>
      <w:r w:rsidRPr="006B164C" w:rsidR="00E04B5B">
        <w:t xml:space="preserve"> </w:t>
      </w:r>
      <w:r w:rsidRPr="006B164C">
        <w:t>am</w:t>
      </w:r>
      <w:r w:rsidRPr="006B164C" w:rsidR="00E04B5B">
        <w:t xml:space="preserve"> </w:t>
      </w:r>
      <w:r w:rsidRPr="006B164C">
        <w:t>not</w:t>
      </w:r>
      <w:r w:rsidRPr="006B164C" w:rsidR="00E04B5B">
        <w:t xml:space="preserve"> </w:t>
      </w:r>
      <w:r w:rsidRPr="006B164C">
        <w:t>quite</w:t>
      </w:r>
      <w:r w:rsidRPr="006B164C" w:rsidR="00E04B5B">
        <w:t xml:space="preserve"> </w:t>
      </w:r>
      <w:r w:rsidRPr="006B164C">
        <w:t>sure</w:t>
      </w:r>
      <w:r w:rsidRPr="006B164C" w:rsidR="00E04B5B">
        <w:t xml:space="preserve"> </w:t>
      </w:r>
      <w:r w:rsidRPr="006B164C">
        <w:t>what</w:t>
      </w:r>
      <w:r w:rsidRPr="006B164C" w:rsidR="00E04B5B">
        <w:t xml:space="preserve"> </w:t>
      </w:r>
      <w:r w:rsidRPr="006B164C">
        <w:t>a</w:t>
      </w:r>
      <w:r w:rsidRPr="006B164C" w:rsidR="00E04B5B">
        <w:t xml:space="preserve"> </w:t>
      </w:r>
      <w:r w:rsidRPr="006B164C">
        <w:t>standing</w:t>
      </w:r>
      <w:r w:rsidRPr="006B164C" w:rsidR="00E04B5B">
        <w:t xml:space="preserve"> </w:t>
      </w:r>
      <w:r w:rsidRPr="006B164C" w:rsidR="00AB770A">
        <w:t>European committee</w:t>
      </w:r>
      <w:r w:rsidRPr="006B164C" w:rsidR="00E04B5B">
        <w:t xml:space="preserve"> </w:t>
      </w:r>
      <w:r w:rsidRPr="006B164C">
        <w:t>would</w:t>
      </w:r>
      <w:r w:rsidRPr="006B164C" w:rsidR="00E04B5B">
        <w:t xml:space="preserve"> </w:t>
      </w:r>
      <w:r w:rsidRPr="006B164C">
        <w:t>do</w:t>
      </w:r>
      <w:r w:rsidRPr="006B164C" w:rsidR="00E04B5B">
        <w:t xml:space="preserve"> </w:t>
      </w:r>
      <w:r w:rsidRPr="006B164C">
        <w:t>after</w:t>
      </w:r>
      <w:r w:rsidRPr="006B164C" w:rsidR="00E04B5B">
        <w:t xml:space="preserve"> </w:t>
      </w:r>
      <w:r w:rsidRPr="006B164C">
        <w:t>next</w:t>
      </w:r>
      <w:r w:rsidRPr="006B164C" w:rsidR="00E04B5B">
        <w:t xml:space="preserve"> </w:t>
      </w:r>
      <w:r w:rsidRPr="006B164C">
        <w:t>year</w:t>
      </w:r>
      <w:r w:rsidRPr="006B164C" w:rsidR="00E73DB2">
        <w:t>,</w:t>
      </w:r>
      <w:r w:rsidRPr="006B164C" w:rsidR="00E04B5B">
        <w:t xml:space="preserve"> </w:t>
      </w:r>
      <w:r w:rsidRPr="006B164C">
        <w:t>once</w:t>
      </w:r>
      <w:r w:rsidRPr="006B164C" w:rsidR="00E04B5B">
        <w:t xml:space="preserve"> </w:t>
      </w:r>
      <w:r w:rsidRPr="006B164C">
        <w:t>the</w:t>
      </w:r>
      <w:r w:rsidRPr="006B164C" w:rsidR="00E04B5B">
        <w:t xml:space="preserve"> </w:t>
      </w:r>
      <w:r w:rsidRPr="006B164C">
        <w:t>deal</w:t>
      </w:r>
      <w:r w:rsidRPr="006B164C" w:rsidR="00E04B5B">
        <w:t xml:space="preserve"> </w:t>
      </w:r>
      <w:r w:rsidRPr="006B164C">
        <w:t>had</w:t>
      </w:r>
      <w:r w:rsidRPr="006B164C" w:rsidR="00E04B5B">
        <w:t xml:space="preserve"> </w:t>
      </w:r>
      <w:r w:rsidRPr="006B164C">
        <w:t>bedded</w:t>
      </w:r>
      <w:r w:rsidRPr="006B164C" w:rsidR="00E04B5B">
        <w:t xml:space="preserve"> </w:t>
      </w:r>
      <w:r w:rsidRPr="006B164C">
        <w:t>down.</w:t>
      </w:r>
      <w:r w:rsidRPr="006B164C" w:rsidR="00E04B5B">
        <w:t xml:space="preserve"> </w:t>
      </w:r>
      <w:r w:rsidRPr="006B164C">
        <w:t>It</w:t>
      </w:r>
      <w:r w:rsidRPr="006B164C" w:rsidR="00E04B5B">
        <w:t xml:space="preserve"> </w:t>
      </w:r>
      <w:r w:rsidRPr="006B164C" w:rsidR="00E73DB2">
        <w:t>just</w:t>
      </w:r>
      <w:r w:rsidRPr="006B164C" w:rsidR="00E04B5B">
        <w:t xml:space="preserve"> </w:t>
      </w:r>
      <w:r w:rsidRPr="006B164C" w:rsidR="00E73DB2">
        <w:t>seems</w:t>
      </w:r>
      <w:r w:rsidRPr="006B164C" w:rsidR="00E04B5B">
        <w:t xml:space="preserve"> </w:t>
      </w:r>
      <w:r w:rsidRPr="006B164C" w:rsidR="00E73DB2">
        <w:t>like</w:t>
      </w:r>
      <w:r w:rsidRPr="006B164C" w:rsidR="00E04B5B">
        <w:t xml:space="preserve"> </w:t>
      </w:r>
      <w:r w:rsidRPr="006B164C" w:rsidR="00E73DB2">
        <w:t>it</w:t>
      </w:r>
      <w:r w:rsidRPr="006B164C" w:rsidR="00E04B5B">
        <w:t xml:space="preserve"> </w:t>
      </w:r>
      <w:r w:rsidRPr="006B164C">
        <w:t>would</w:t>
      </w:r>
      <w:r w:rsidRPr="006B164C" w:rsidR="00E04B5B">
        <w:t xml:space="preserve"> </w:t>
      </w:r>
      <w:r w:rsidRPr="006B164C">
        <w:t>slip</w:t>
      </w:r>
      <w:r w:rsidRPr="006B164C" w:rsidR="00E04B5B">
        <w:t xml:space="preserve"> </w:t>
      </w:r>
      <w:r w:rsidRPr="006B164C">
        <w:t>back</w:t>
      </w:r>
      <w:r w:rsidRPr="006B164C" w:rsidR="00E04B5B">
        <w:t xml:space="preserve"> </w:t>
      </w:r>
      <w:r w:rsidRPr="006B164C">
        <w:t>into</w:t>
      </w:r>
      <w:r w:rsidRPr="006B164C" w:rsidR="00E04B5B">
        <w:t xml:space="preserve"> </w:t>
      </w:r>
      <w:r w:rsidRPr="006B164C" w:rsidR="00E73DB2">
        <w:t>being</w:t>
      </w:r>
      <w:r w:rsidRPr="006B164C" w:rsidR="00E04B5B">
        <w:t xml:space="preserve"> </w:t>
      </w:r>
      <w:r w:rsidRPr="006B164C" w:rsidR="00E73DB2">
        <w:t>as</w:t>
      </w:r>
      <w:r w:rsidRPr="006B164C" w:rsidR="00E04B5B">
        <w:t xml:space="preserve"> </w:t>
      </w:r>
      <w:r w:rsidRPr="006B164C" w:rsidR="00E73DB2">
        <w:t>exciting</w:t>
      </w:r>
      <w:r w:rsidRPr="006B164C" w:rsidR="00E04B5B">
        <w:t xml:space="preserve"> </w:t>
      </w:r>
      <w:r w:rsidRPr="006B164C" w:rsidR="00E73DB2">
        <w:t>as</w:t>
      </w:r>
      <w:r w:rsidRPr="006B164C" w:rsidR="00E04B5B">
        <w:t xml:space="preserve"> </w:t>
      </w:r>
      <w:r w:rsidRPr="006B164C">
        <w:t>the</w:t>
      </w:r>
      <w:r w:rsidRPr="006B164C" w:rsidR="00E04B5B">
        <w:t xml:space="preserve"> </w:t>
      </w:r>
      <w:r w:rsidRPr="006B164C">
        <w:t>European</w:t>
      </w:r>
      <w:r w:rsidRPr="006B164C" w:rsidR="00E04B5B">
        <w:t xml:space="preserve"> </w:t>
      </w:r>
      <w:r w:rsidRPr="006B164C">
        <w:t>Scrutiny</w:t>
      </w:r>
      <w:r w:rsidRPr="006B164C" w:rsidR="00E04B5B">
        <w:t xml:space="preserve"> </w:t>
      </w:r>
      <w:r w:rsidRPr="006B164C">
        <w:t>Committee</w:t>
      </w:r>
      <w:r w:rsidRPr="006B164C" w:rsidR="00E04B5B">
        <w:t xml:space="preserve"> </w:t>
      </w:r>
      <w:r w:rsidRPr="006B164C" w:rsidR="00E73DB2">
        <w:t>was</w:t>
      </w:r>
      <w:r w:rsidRPr="006B164C" w:rsidR="00E04B5B">
        <w:t xml:space="preserve"> </w:t>
      </w:r>
      <w:r w:rsidRPr="006B164C" w:rsidR="00E73DB2">
        <w:t>seen</w:t>
      </w:r>
      <w:r w:rsidRPr="006B164C" w:rsidR="00E04B5B">
        <w:t xml:space="preserve"> </w:t>
      </w:r>
      <w:r w:rsidRPr="006B164C" w:rsidR="00E73DB2">
        <w:t>to</w:t>
      </w:r>
      <w:r w:rsidRPr="006B164C" w:rsidR="00E04B5B">
        <w:t xml:space="preserve"> </w:t>
      </w:r>
      <w:r w:rsidRPr="006B164C" w:rsidR="00E73DB2">
        <w:t>be</w:t>
      </w:r>
      <w:r w:rsidRPr="006B164C" w:rsidR="00E04B5B">
        <w:t xml:space="preserve"> </w:t>
      </w:r>
      <w:r w:rsidRPr="006B164C" w:rsidR="00E73DB2">
        <w:t>by</w:t>
      </w:r>
      <w:r w:rsidRPr="006B164C" w:rsidR="00E04B5B">
        <w:t xml:space="preserve"> </w:t>
      </w:r>
      <w:r w:rsidRPr="006B164C" w:rsidR="00E73DB2">
        <w:t>a</w:t>
      </w:r>
      <w:r w:rsidRPr="006B164C" w:rsidR="00E04B5B">
        <w:t xml:space="preserve"> </w:t>
      </w:r>
      <w:r w:rsidRPr="006B164C" w:rsidR="00E73DB2">
        <w:t>lot</w:t>
      </w:r>
      <w:r w:rsidRPr="006B164C" w:rsidR="00E04B5B">
        <w:t xml:space="preserve"> </w:t>
      </w:r>
      <w:r w:rsidRPr="006B164C" w:rsidR="00E73DB2">
        <w:t>of</w:t>
      </w:r>
      <w:r w:rsidRPr="006B164C" w:rsidR="00E04B5B">
        <w:t xml:space="preserve"> </w:t>
      </w:r>
      <w:r w:rsidRPr="006B164C" w:rsidR="00E73DB2">
        <w:t>Members,</w:t>
      </w:r>
      <w:r w:rsidRPr="006B164C" w:rsidR="00E04B5B">
        <w:t xml:space="preserve"> </w:t>
      </w:r>
      <w:r w:rsidRPr="006B164C" w:rsidR="00E73DB2">
        <w:t>which</w:t>
      </w:r>
      <w:r w:rsidRPr="006B164C" w:rsidR="00E04B5B">
        <w:t xml:space="preserve"> </w:t>
      </w:r>
      <w:r w:rsidRPr="006B164C" w:rsidR="00E73DB2">
        <w:t>was</w:t>
      </w:r>
      <w:r w:rsidRPr="006B164C" w:rsidR="00E04B5B">
        <w:t xml:space="preserve"> </w:t>
      </w:r>
      <w:r w:rsidRPr="006B164C" w:rsidR="00E73DB2">
        <w:t>some</w:t>
      </w:r>
      <w:r w:rsidRPr="006B164C" w:rsidR="00E04B5B">
        <w:t xml:space="preserve"> </w:t>
      </w:r>
      <w:r w:rsidRPr="006B164C" w:rsidR="00E73DB2">
        <w:t>rather</w:t>
      </w:r>
      <w:r w:rsidRPr="006B164C" w:rsidR="00E04B5B">
        <w:t xml:space="preserve"> </w:t>
      </w:r>
      <w:r w:rsidRPr="006B164C" w:rsidR="00E73DB2">
        <w:t>boring</w:t>
      </w:r>
      <w:r w:rsidRPr="006B164C" w:rsidR="00E04B5B">
        <w:t xml:space="preserve"> </w:t>
      </w:r>
      <w:r w:rsidRPr="006B164C" w:rsidR="00E73DB2">
        <w:t>briefings</w:t>
      </w:r>
      <w:r w:rsidRPr="006B164C" w:rsidR="00E04B5B">
        <w:t xml:space="preserve"> </w:t>
      </w:r>
      <w:r w:rsidRPr="006B164C" w:rsidR="00E73DB2">
        <w:t>that</w:t>
      </w:r>
      <w:r w:rsidRPr="006B164C" w:rsidR="00E04B5B">
        <w:t xml:space="preserve"> </w:t>
      </w:r>
      <w:r w:rsidRPr="006B164C" w:rsidR="00E73DB2">
        <w:t>came</w:t>
      </w:r>
      <w:r w:rsidRPr="006B164C" w:rsidR="00E04B5B">
        <w:t xml:space="preserve"> </w:t>
      </w:r>
      <w:r w:rsidRPr="006B164C" w:rsidR="00E73DB2">
        <w:t>and</w:t>
      </w:r>
      <w:r w:rsidRPr="006B164C" w:rsidR="00E04B5B">
        <w:t xml:space="preserve"> </w:t>
      </w:r>
      <w:r w:rsidRPr="006B164C" w:rsidR="00E73DB2">
        <w:t>that</w:t>
      </w:r>
      <w:r w:rsidRPr="006B164C" w:rsidR="00E04B5B">
        <w:t xml:space="preserve"> </w:t>
      </w:r>
      <w:r w:rsidRPr="006B164C" w:rsidR="00E73DB2">
        <w:t>you</w:t>
      </w:r>
      <w:r w:rsidRPr="006B164C" w:rsidR="00E04B5B">
        <w:t xml:space="preserve"> </w:t>
      </w:r>
      <w:r w:rsidRPr="006B164C" w:rsidR="00E73DB2">
        <w:t>could</w:t>
      </w:r>
      <w:r w:rsidRPr="006B164C" w:rsidR="00E04B5B">
        <w:t xml:space="preserve"> </w:t>
      </w:r>
      <w:r w:rsidRPr="006B164C" w:rsidR="00E73DB2">
        <w:t>not</w:t>
      </w:r>
      <w:r w:rsidRPr="006B164C" w:rsidR="00E04B5B">
        <w:t xml:space="preserve"> </w:t>
      </w:r>
      <w:r w:rsidRPr="006B164C" w:rsidR="00E73DB2">
        <w:t>really</w:t>
      </w:r>
      <w:r w:rsidRPr="006B164C" w:rsidR="00E04B5B">
        <w:t xml:space="preserve"> </w:t>
      </w:r>
      <w:r w:rsidRPr="006B164C" w:rsidR="00E73DB2">
        <w:t>change</w:t>
      </w:r>
      <w:r w:rsidRPr="006B164C" w:rsidR="00E04B5B">
        <w:t xml:space="preserve"> </w:t>
      </w:r>
      <w:r w:rsidRPr="006B164C" w:rsidR="00E73DB2">
        <w:t>anything</w:t>
      </w:r>
      <w:r w:rsidRPr="006B164C" w:rsidR="00E04B5B">
        <w:t xml:space="preserve"> </w:t>
      </w:r>
      <w:r w:rsidRPr="006B164C" w:rsidR="00E73DB2">
        <w:t>about.</w:t>
      </w:r>
      <w:r w:rsidRPr="006B164C" w:rsidR="00E04B5B">
        <w:t xml:space="preserve"> </w:t>
      </w:r>
      <w:r w:rsidRPr="006B164C">
        <w:t>That</w:t>
      </w:r>
      <w:r w:rsidRPr="006B164C" w:rsidR="00E04B5B">
        <w:t xml:space="preserve"> </w:t>
      </w:r>
      <w:r w:rsidRPr="006B164C">
        <w:t>is</w:t>
      </w:r>
      <w:r w:rsidRPr="006B164C" w:rsidR="00E04B5B">
        <w:t xml:space="preserve"> </w:t>
      </w:r>
      <w:r w:rsidRPr="006B164C">
        <w:t>the</w:t>
      </w:r>
      <w:r w:rsidRPr="006B164C" w:rsidR="00E04B5B">
        <w:t xml:space="preserve"> </w:t>
      </w:r>
      <w:r w:rsidRPr="006B164C">
        <w:t>challenge.</w:t>
      </w:r>
    </w:p>
    <w:p w:rsidR="00564B9D" w:rsidRPr="006B164C" w:rsidP="003F01A4">
      <w:pPr>
        <w:pStyle w:val="Answer"/>
      </w:pPr>
      <w:sdt>
        <w:sdtPr>
          <w:alias w:val="Witness"/>
          <w:id w:val="-2117360997"/>
          <w:placeholder>
            <w:docPart w:val="DefaultPlaceholder_1082065158"/>
          </w:placeholder>
          <w:richText/>
        </w:sdtPr>
        <w:sdtContent>
          <w:r w:rsidRPr="006B164C" w:rsidR="001D1A00">
            <w:rPr>
              <w:b/>
              <w:i/>
            </w:rPr>
            <w:t>Professor</w:t>
          </w:r>
          <w:r w:rsidRPr="006B164C" w:rsidR="00E04B5B">
            <w:rPr>
              <w:b/>
              <w:i/>
            </w:rPr>
            <w:t xml:space="preserve"> </w:t>
          </w:r>
          <w:r w:rsidRPr="006B164C" w:rsidR="001D1A00">
            <w:rPr>
              <w:b/>
              <w:i/>
            </w:rPr>
            <w:t>Usherwood:</w:t>
          </w:r>
        </w:sdtContent>
      </w:sdt>
      <w:r w:rsidRPr="006B164C" w:rsidR="00E04B5B">
        <w:t xml:space="preserve"> </w:t>
      </w:r>
      <w:r w:rsidRPr="006B164C" w:rsidR="003F01A4">
        <w:t>The</w:t>
      </w:r>
      <w:r w:rsidRPr="006B164C" w:rsidR="00E04B5B">
        <w:t xml:space="preserve"> </w:t>
      </w:r>
      <w:r w:rsidRPr="006B164C" w:rsidR="003F01A4">
        <w:t>EU</w:t>
      </w:r>
      <w:r w:rsidRPr="006B164C" w:rsidR="00E04B5B">
        <w:t xml:space="preserve"> </w:t>
      </w:r>
      <w:r w:rsidRPr="006B164C" w:rsidR="003F01A4">
        <w:t>is</w:t>
      </w:r>
      <w:r w:rsidRPr="006B164C" w:rsidR="00E04B5B">
        <w:t xml:space="preserve"> </w:t>
      </w:r>
      <w:r w:rsidRPr="006B164C" w:rsidR="003F01A4">
        <w:t>also</w:t>
      </w:r>
      <w:r w:rsidRPr="006B164C" w:rsidR="00E04B5B">
        <w:t xml:space="preserve"> </w:t>
      </w:r>
      <w:r w:rsidRPr="006B164C" w:rsidR="003F01A4">
        <w:t>going</w:t>
      </w:r>
      <w:r w:rsidRPr="006B164C" w:rsidR="00E04B5B">
        <w:t xml:space="preserve"> </w:t>
      </w:r>
      <w:r w:rsidRPr="006B164C" w:rsidR="003F01A4">
        <w:t>to</w:t>
      </w:r>
      <w:r w:rsidRPr="006B164C" w:rsidR="00E04B5B">
        <w:t xml:space="preserve"> </w:t>
      </w:r>
      <w:r w:rsidRPr="006B164C" w:rsidR="003F01A4">
        <w:t>be</w:t>
      </w:r>
      <w:r w:rsidRPr="006B164C" w:rsidR="00E04B5B">
        <w:t xml:space="preserve"> </w:t>
      </w:r>
      <w:r w:rsidRPr="006B164C" w:rsidR="003F01A4">
        <w:t>continuing</w:t>
      </w:r>
      <w:r w:rsidRPr="006B164C" w:rsidR="00E04B5B">
        <w:t xml:space="preserve"> </w:t>
      </w:r>
      <w:r w:rsidRPr="006B164C" w:rsidR="003F01A4">
        <w:t>to</w:t>
      </w:r>
      <w:r w:rsidRPr="006B164C" w:rsidR="00E04B5B">
        <w:t xml:space="preserve"> </w:t>
      </w:r>
      <w:r w:rsidRPr="006B164C" w:rsidR="003F01A4">
        <w:t>evolve</w:t>
      </w:r>
      <w:r w:rsidRPr="006B164C" w:rsidR="00E04B5B">
        <w:t xml:space="preserve"> </w:t>
      </w:r>
      <w:r w:rsidRPr="006B164C" w:rsidR="003F01A4">
        <w:t>and</w:t>
      </w:r>
      <w:r w:rsidRPr="006B164C" w:rsidR="00E04B5B">
        <w:t xml:space="preserve"> </w:t>
      </w:r>
      <w:r w:rsidRPr="006B164C">
        <w:t>to</w:t>
      </w:r>
      <w:r w:rsidRPr="006B164C" w:rsidR="00E04B5B">
        <w:t xml:space="preserve"> </w:t>
      </w:r>
      <w:r w:rsidRPr="006B164C" w:rsidR="003F01A4">
        <w:t>do</w:t>
      </w:r>
      <w:r w:rsidRPr="006B164C" w:rsidR="00E04B5B">
        <w:t xml:space="preserve"> </w:t>
      </w:r>
      <w:r w:rsidRPr="006B164C" w:rsidR="003F01A4">
        <w:t>stuff</w:t>
      </w:r>
      <w:r w:rsidRPr="006B164C" w:rsidR="00E04B5B">
        <w:t xml:space="preserve"> </w:t>
      </w:r>
      <w:r w:rsidRPr="006B164C">
        <w:t>that</w:t>
      </w:r>
      <w:r w:rsidRPr="006B164C" w:rsidR="00E04B5B">
        <w:t xml:space="preserve"> </w:t>
      </w:r>
      <w:r w:rsidRPr="006B164C" w:rsidR="003F01A4">
        <w:t>requires</w:t>
      </w:r>
      <w:r w:rsidRPr="006B164C" w:rsidR="00E04B5B">
        <w:t xml:space="preserve"> </w:t>
      </w:r>
      <w:r w:rsidRPr="006B164C" w:rsidR="003F01A4">
        <w:t>some</w:t>
      </w:r>
      <w:r w:rsidRPr="006B164C" w:rsidR="00E04B5B">
        <w:t xml:space="preserve"> </w:t>
      </w:r>
      <w:r w:rsidRPr="006B164C" w:rsidR="003F01A4">
        <w:t>kind</w:t>
      </w:r>
      <w:r w:rsidRPr="006B164C" w:rsidR="00E04B5B">
        <w:t xml:space="preserve"> </w:t>
      </w:r>
      <w:r w:rsidRPr="006B164C" w:rsidR="003F01A4">
        <w:t>of</w:t>
      </w:r>
      <w:r w:rsidRPr="006B164C" w:rsidR="00E04B5B">
        <w:t xml:space="preserve"> </w:t>
      </w:r>
      <w:r w:rsidRPr="006B164C" w:rsidR="003F01A4">
        <w:t>response</w:t>
      </w:r>
      <w:r w:rsidRPr="006B164C" w:rsidR="00E04B5B">
        <w:t xml:space="preserve"> </w:t>
      </w:r>
      <w:r w:rsidRPr="006B164C" w:rsidR="003F01A4">
        <w:t>from</w:t>
      </w:r>
      <w:r w:rsidRPr="006B164C" w:rsidR="00E04B5B">
        <w:t xml:space="preserve"> </w:t>
      </w:r>
      <w:r w:rsidRPr="006B164C" w:rsidR="003F01A4">
        <w:t>the</w:t>
      </w:r>
      <w:r w:rsidRPr="006B164C" w:rsidR="00E04B5B">
        <w:t xml:space="preserve"> </w:t>
      </w:r>
      <w:r w:rsidRPr="006B164C" w:rsidR="003F01A4">
        <w:t>UK</w:t>
      </w:r>
      <w:r w:rsidRPr="006B164C" w:rsidR="00E04B5B">
        <w:t xml:space="preserve"> </w:t>
      </w:r>
      <w:r w:rsidRPr="006B164C" w:rsidR="003F01A4">
        <w:t>and</w:t>
      </w:r>
      <w:r w:rsidRPr="006B164C" w:rsidR="00E04B5B">
        <w:t xml:space="preserve"> </w:t>
      </w:r>
      <w:r w:rsidRPr="006B164C" w:rsidR="003F01A4">
        <w:t>from</w:t>
      </w:r>
      <w:r w:rsidRPr="006B164C" w:rsidR="00E04B5B">
        <w:t xml:space="preserve"> </w:t>
      </w:r>
      <w:r w:rsidRPr="006B164C" w:rsidR="003F01A4">
        <w:t>Parliament</w:t>
      </w:r>
      <w:r w:rsidRPr="006B164C">
        <w:t>,</w:t>
      </w:r>
      <w:r w:rsidRPr="006B164C" w:rsidR="00E04B5B">
        <w:t xml:space="preserve"> </w:t>
      </w:r>
      <w:r w:rsidRPr="006B164C">
        <w:t>so</w:t>
      </w:r>
      <w:r w:rsidRPr="006B164C" w:rsidR="00E04B5B">
        <w:t xml:space="preserve"> </w:t>
      </w:r>
      <w:r w:rsidRPr="006B164C">
        <w:t>t</w:t>
      </w:r>
      <w:r w:rsidRPr="006B164C" w:rsidR="003F01A4">
        <w:t>here</w:t>
      </w:r>
      <w:r w:rsidRPr="006B164C" w:rsidR="00E04B5B">
        <w:t xml:space="preserve"> </w:t>
      </w:r>
      <w:r w:rsidRPr="006B164C" w:rsidR="003F01A4">
        <w:t>will</w:t>
      </w:r>
      <w:r w:rsidRPr="006B164C" w:rsidR="00E04B5B">
        <w:t xml:space="preserve"> </w:t>
      </w:r>
      <w:r w:rsidRPr="006B164C" w:rsidR="003F01A4">
        <w:t>be</w:t>
      </w:r>
      <w:r w:rsidRPr="006B164C" w:rsidR="00E04B5B">
        <w:t xml:space="preserve"> </w:t>
      </w:r>
      <w:r w:rsidRPr="006B164C" w:rsidR="003F01A4">
        <w:t>a</w:t>
      </w:r>
      <w:r w:rsidRPr="006B164C" w:rsidR="00E04B5B">
        <w:t xml:space="preserve"> </w:t>
      </w:r>
      <w:r w:rsidRPr="006B164C" w:rsidR="003F01A4">
        <w:t>continual</w:t>
      </w:r>
      <w:r w:rsidRPr="006B164C" w:rsidR="00E04B5B">
        <w:t xml:space="preserve"> </w:t>
      </w:r>
      <w:r w:rsidRPr="006B164C" w:rsidR="003F01A4">
        <w:t>stream</w:t>
      </w:r>
      <w:r w:rsidRPr="006B164C" w:rsidR="00E04B5B">
        <w:t xml:space="preserve"> </w:t>
      </w:r>
      <w:r w:rsidRPr="006B164C" w:rsidR="003F01A4">
        <w:t>of</w:t>
      </w:r>
      <w:r w:rsidRPr="006B164C" w:rsidR="00E04B5B">
        <w:t xml:space="preserve"> </w:t>
      </w:r>
      <w:r w:rsidRPr="006B164C" w:rsidR="003F01A4">
        <w:t>decisions</w:t>
      </w:r>
      <w:r w:rsidRPr="006B164C" w:rsidR="00E04B5B">
        <w:t xml:space="preserve"> </w:t>
      </w:r>
      <w:r w:rsidRPr="006B164C">
        <w:t>that</w:t>
      </w:r>
      <w:r w:rsidRPr="006B164C" w:rsidR="00E04B5B">
        <w:t xml:space="preserve"> </w:t>
      </w:r>
      <w:r w:rsidRPr="006B164C">
        <w:t>have</w:t>
      </w:r>
      <w:r w:rsidRPr="006B164C" w:rsidR="00E04B5B">
        <w:t xml:space="preserve"> </w:t>
      </w:r>
      <w:r w:rsidRPr="006B164C">
        <w:t>obvious</w:t>
      </w:r>
      <w:r w:rsidRPr="006B164C" w:rsidR="00E04B5B">
        <w:t xml:space="preserve"> </w:t>
      </w:r>
      <w:r w:rsidRPr="006B164C">
        <w:t>effect</w:t>
      </w:r>
      <w:r w:rsidRPr="006B164C" w:rsidR="00E04B5B">
        <w:t xml:space="preserve"> </w:t>
      </w:r>
      <w:r w:rsidRPr="006B164C">
        <w:t>on</w:t>
      </w:r>
      <w:r w:rsidRPr="006B164C" w:rsidR="00E04B5B">
        <w:t xml:space="preserve"> </w:t>
      </w:r>
      <w:r w:rsidRPr="006B164C">
        <w:t>the</w:t>
      </w:r>
      <w:r w:rsidRPr="006B164C" w:rsidR="00E04B5B">
        <w:t xml:space="preserve"> </w:t>
      </w:r>
      <w:r w:rsidRPr="006B164C">
        <w:t>UK</w:t>
      </w:r>
      <w:r w:rsidRPr="006B164C" w:rsidR="00E04B5B">
        <w:t xml:space="preserve"> </w:t>
      </w:r>
      <w:r w:rsidRPr="006B164C">
        <w:t>and</w:t>
      </w:r>
      <w:r w:rsidRPr="006B164C" w:rsidR="00E04B5B">
        <w:t xml:space="preserve"> </w:t>
      </w:r>
      <w:r w:rsidRPr="006B164C">
        <w:t>perhaps</w:t>
      </w:r>
      <w:r w:rsidRPr="006B164C" w:rsidR="00E04B5B">
        <w:t xml:space="preserve"> </w:t>
      </w:r>
      <w:r w:rsidRPr="006B164C">
        <w:t>less</w:t>
      </w:r>
      <w:r w:rsidRPr="006B164C" w:rsidR="00E04B5B">
        <w:t xml:space="preserve"> </w:t>
      </w:r>
      <w:r w:rsidRPr="006B164C">
        <w:t>obvious</w:t>
      </w:r>
      <w:r w:rsidRPr="006B164C" w:rsidR="00E04B5B">
        <w:t xml:space="preserve"> </w:t>
      </w:r>
      <w:r w:rsidRPr="006B164C">
        <w:t>effect</w:t>
      </w:r>
      <w:r w:rsidRPr="006B164C" w:rsidR="003F01A4">
        <w:t>.</w:t>
      </w:r>
      <w:r w:rsidRPr="006B164C" w:rsidR="00E04B5B">
        <w:t xml:space="preserve"> </w:t>
      </w:r>
      <w:r w:rsidRPr="006B164C" w:rsidR="003F01A4">
        <w:t>We</w:t>
      </w:r>
      <w:r w:rsidRPr="006B164C" w:rsidR="00E04B5B">
        <w:t xml:space="preserve"> </w:t>
      </w:r>
      <w:r w:rsidRPr="006B164C" w:rsidR="003F01A4">
        <w:t>might</w:t>
      </w:r>
      <w:r w:rsidRPr="006B164C" w:rsidR="00E04B5B">
        <w:t xml:space="preserve"> </w:t>
      </w:r>
      <w:r w:rsidRPr="006B164C" w:rsidR="003F01A4">
        <w:t>think</w:t>
      </w:r>
      <w:r w:rsidRPr="006B164C" w:rsidR="00E04B5B">
        <w:t xml:space="preserve"> </w:t>
      </w:r>
      <w:r w:rsidRPr="006B164C" w:rsidR="003F01A4">
        <w:t>here</w:t>
      </w:r>
      <w:r w:rsidRPr="006B164C" w:rsidR="00E04B5B">
        <w:t xml:space="preserve"> </w:t>
      </w:r>
      <w:r w:rsidRPr="006B164C" w:rsidR="003F01A4">
        <w:t>about</w:t>
      </w:r>
      <w:r w:rsidRPr="006B164C" w:rsidR="00E04B5B">
        <w:t xml:space="preserve"> </w:t>
      </w:r>
      <w:r w:rsidRPr="006B164C" w:rsidR="003F01A4">
        <w:t>GDPR</w:t>
      </w:r>
      <w:r w:rsidRPr="006B164C" w:rsidR="00E04B5B">
        <w:t xml:space="preserve"> </w:t>
      </w:r>
      <w:r w:rsidRPr="006B164C" w:rsidR="003F01A4">
        <w:t>adequacy</w:t>
      </w:r>
      <w:r w:rsidRPr="006B164C" w:rsidR="00E04B5B">
        <w:t xml:space="preserve"> </w:t>
      </w:r>
      <w:r w:rsidRPr="006B164C" w:rsidR="003F01A4">
        <w:t>evaluations</w:t>
      </w:r>
      <w:r w:rsidRPr="006B164C" w:rsidR="00E04B5B">
        <w:t xml:space="preserve"> </w:t>
      </w:r>
      <w:r w:rsidRPr="006B164C">
        <w:t>or</w:t>
      </w:r>
      <w:r w:rsidRPr="006B164C" w:rsidR="00E04B5B">
        <w:t xml:space="preserve"> </w:t>
      </w:r>
      <w:r w:rsidRPr="006B164C" w:rsidR="003F01A4">
        <w:t>equivalence</w:t>
      </w:r>
      <w:r w:rsidRPr="006B164C" w:rsidR="00E04B5B">
        <w:t xml:space="preserve"> </w:t>
      </w:r>
      <w:r w:rsidRPr="006B164C" w:rsidR="003F01A4">
        <w:t>on</w:t>
      </w:r>
      <w:r w:rsidRPr="006B164C" w:rsidR="00E04B5B">
        <w:t xml:space="preserve"> </w:t>
      </w:r>
      <w:r w:rsidRPr="006B164C" w:rsidR="003F01A4">
        <w:t>financial</w:t>
      </w:r>
      <w:r w:rsidRPr="006B164C" w:rsidR="00E04B5B">
        <w:t xml:space="preserve"> </w:t>
      </w:r>
      <w:r w:rsidRPr="006B164C" w:rsidR="003F01A4">
        <w:t>services,</w:t>
      </w:r>
      <w:r w:rsidRPr="006B164C" w:rsidR="00E04B5B">
        <w:t xml:space="preserve"> </w:t>
      </w:r>
      <w:r w:rsidRPr="006B164C" w:rsidR="003F01A4">
        <w:t>so</w:t>
      </w:r>
      <w:r w:rsidRPr="006B164C" w:rsidR="00E04B5B">
        <w:t xml:space="preserve"> </w:t>
      </w:r>
      <w:r w:rsidRPr="006B164C" w:rsidR="003F01A4">
        <w:t>things</w:t>
      </w:r>
      <w:r w:rsidRPr="006B164C" w:rsidR="00E04B5B">
        <w:t xml:space="preserve"> </w:t>
      </w:r>
      <w:r w:rsidRPr="006B164C" w:rsidR="003F01A4">
        <w:t>that</w:t>
      </w:r>
      <w:r w:rsidRPr="006B164C" w:rsidR="00E04B5B">
        <w:t xml:space="preserve"> </w:t>
      </w:r>
      <w:r w:rsidRPr="006B164C" w:rsidR="003F01A4">
        <w:t>are</w:t>
      </w:r>
      <w:r w:rsidRPr="006B164C" w:rsidR="00E04B5B">
        <w:t xml:space="preserve"> </w:t>
      </w:r>
      <w:r w:rsidRPr="006B164C" w:rsidR="003F01A4">
        <w:t>unilateral</w:t>
      </w:r>
      <w:r w:rsidRPr="006B164C" w:rsidR="00E04B5B">
        <w:t xml:space="preserve"> </w:t>
      </w:r>
      <w:r w:rsidRPr="006B164C" w:rsidR="003F01A4">
        <w:t>actions</w:t>
      </w:r>
      <w:r w:rsidRPr="006B164C" w:rsidR="00E04B5B">
        <w:t xml:space="preserve"> </w:t>
      </w:r>
      <w:r w:rsidRPr="006B164C" w:rsidR="003F01A4">
        <w:t>by</w:t>
      </w:r>
      <w:r w:rsidRPr="006B164C" w:rsidR="00E04B5B">
        <w:t xml:space="preserve"> </w:t>
      </w:r>
      <w:r w:rsidRPr="006B164C" w:rsidR="003F01A4">
        <w:t>the</w:t>
      </w:r>
      <w:r w:rsidRPr="006B164C" w:rsidR="00E04B5B">
        <w:t xml:space="preserve"> </w:t>
      </w:r>
      <w:r w:rsidRPr="006B164C" w:rsidR="003F01A4">
        <w:t>EU</w:t>
      </w:r>
      <w:r w:rsidRPr="006B164C">
        <w:t>,</w:t>
      </w:r>
      <w:r w:rsidRPr="006B164C" w:rsidR="00E04B5B">
        <w:t xml:space="preserve"> </w:t>
      </w:r>
      <w:r w:rsidRPr="006B164C" w:rsidR="003F01A4">
        <w:t>where</w:t>
      </w:r>
      <w:r w:rsidRPr="006B164C" w:rsidR="00E04B5B">
        <w:t xml:space="preserve"> </w:t>
      </w:r>
      <w:r w:rsidRPr="006B164C" w:rsidR="003F01A4">
        <w:t>it</w:t>
      </w:r>
      <w:r w:rsidRPr="006B164C" w:rsidR="00E04B5B">
        <w:t xml:space="preserve"> </w:t>
      </w:r>
      <w:r w:rsidRPr="006B164C" w:rsidR="003F01A4">
        <w:t>makes</w:t>
      </w:r>
      <w:r w:rsidRPr="006B164C" w:rsidR="00E04B5B">
        <w:t xml:space="preserve"> </w:t>
      </w:r>
      <w:r w:rsidRPr="006B164C" w:rsidR="003F01A4">
        <w:t>sense</w:t>
      </w:r>
      <w:r w:rsidRPr="006B164C" w:rsidR="00E04B5B">
        <w:t xml:space="preserve"> </w:t>
      </w:r>
      <w:r w:rsidRPr="006B164C" w:rsidR="003F01A4">
        <w:t>for</w:t>
      </w:r>
      <w:r w:rsidRPr="006B164C" w:rsidR="00E04B5B">
        <w:t xml:space="preserve"> </w:t>
      </w:r>
      <w:r w:rsidRPr="006B164C" w:rsidR="003F01A4">
        <w:t>the</w:t>
      </w:r>
      <w:r w:rsidRPr="006B164C" w:rsidR="00E04B5B">
        <w:t xml:space="preserve"> </w:t>
      </w:r>
      <w:r w:rsidRPr="006B164C" w:rsidR="003F01A4">
        <w:t>UK</w:t>
      </w:r>
      <w:r w:rsidRPr="006B164C" w:rsidR="00E04B5B">
        <w:t xml:space="preserve"> </w:t>
      </w:r>
      <w:r w:rsidRPr="006B164C" w:rsidR="003F01A4">
        <w:t>to</w:t>
      </w:r>
      <w:r w:rsidRPr="006B164C" w:rsidR="00E04B5B">
        <w:t xml:space="preserve"> </w:t>
      </w:r>
      <w:r w:rsidRPr="006B164C" w:rsidR="003F01A4">
        <w:t>be</w:t>
      </w:r>
      <w:r w:rsidRPr="006B164C" w:rsidR="00E04B5B">
        <w:t xml:space="preserve"> </w:t>
      </w:r>
      <w:r w:rsidRPr="006B164C" w:rsidR="003F01A4">
        <w:t>aware</w:t>
      </w:r>
      <w:r w:rsidRPr="006B164C" w:rsidR="00E04B5B">
        <w:t xml:space="preserve"> </w:t>
      </w:r>
      <w:r w:rsidRPr="006B164C" w:rsidR="003F01A4">
        <w:t>of</w:t>
      </w:r>
      <w:r w:rsidRPr="006B164C" w:rsidR="00E04B5B">
        <w:t xml:space="preserve"> </w:t>
      </w:r>
      <w:r w:rsidRPr="006B164C">
        <w:t>where</w:t>
      </w:r>
      <w:r w:rsidRPr="006B164C" w:rsidR="00E04B5B">
        <w:t xml:space="preserve"> </w:t>
      </w:r>
      <w:r w:rsidRPr="006B164C">
        <w:t>the</w:t>
      </w:r>
      <w:r w:rsidRPr="006B164C" w:rsidR="00E04B5B">
        <w:t xml:space="preserve"> </w:t>
      </w:r>
      <w:r w:rsidRPr="006B164C">
        <w:t>EU</w:t>
      </w:r>
      <w:r w:rsidRPr="006B164C" w:rsidR="00E04B5B">
        <w:t xml:space="preserve"> </w:t>
      </w:r>
      <w:r w:rsidRPr="006B164C">
        <w:t>is.</w:t>
      </w:r>
    </w:p>
    <w:p w:rsidR="00D12200" w:rsidRPr="006B164C" w:rsidP="003F01A4">
      <w:pPr>
        <w:pStyle w:val="Answer"/>
      </w:pPr>
      <w:r w:rsidRPr="006B164C">
        <w:t>It</w:t>
      </w:r>
      <w:r w:rsidRPr="006B164C" w:rsidR="00E04B5B">
        <w:t xml:space="preserve"> </w:t>
      </w:r>
      <w:r w:rsidRPr="006B164C">
        <w:t>spills</w:t>
      </w:r>
      <w:r w:rsidRPr="006B164C" w:rsidR="00E04B5B">
        <w:t xml:space="preserve"> </w:t>
      </w:r>
      <w:r w:rsidRPr="006B164C">
        <w:t>over</w:t>
      </w:r>
      <w:r w:rsidRPr="006B164C" w:rsidR="00E04B5B">
        <w:t xml:space="preserve"> </w:t>
      </w:r>
      <w:r w:rsidRPr="006B164C">
        <w:t>into</w:t>
      </w:r>
      <w:r w:rsidRPr="006B164C" w:rsidR="00E04B5B">
        <w:t xml:space="preserve"> </w:t>
      </w:r>
      <w:r w:rsidRPr="006B164C">
        <w:t>questions</w:t>
      </w:r>
      <w:r w:rsidRPr="006B164C" w:rsidR="00E04B5B">
        <w:t xml:space="preserve"> </w:t>
      </w:r>
      <w:r w:rsidRPr="006B164C">
        <w:t>of</w:t>
      </w:r>
      <w:r w:rsidRPr="006B164C" w:rsidR="00E04B5B">
        <w:t xml:space="preserve"> </w:t>
      </w:r>
      <w:r w:rsidRPr="006B164C">
        <w:t>delegations</w:t>
      </w:r>
      <w:r w:rsidRPr="006B164C" w:rsidR="00E04B5B">
        <w:t xml:space="preserve"> </w:t>
      </w:r>
      <w:r w:rsidRPr="006B164C">
        <w:t>as</w:t>
      </w:r>
      <w:r w:rsidRPr="006B164C" w:rsidR="00E04B5B">
        <w:t xml:space="preserve"> </w:t>
      </w:r>
      <w:r w:rsidRPr="006B164C">
        <w:t>well,</w:t>
      </w:r>
      <w:r w:rsidRPr="006B164C" w:rsidR="00E04B5B">
        <w:t xml:space="preserve"> </w:t>
      </w:r>
      <w:r w:rsidRPr="006B164C">
        <w:t>which</w:t>
      </w:r>
      <w:r w:rsidRPr="006B164C" w:rsidR="00E04B5B">
        <w:t xml:space="preserve"> </w:t>
      </w:r>
      <w:r w:rsidRPr="006B164C">
        <w:t>I</w:t>
      </w:r>
      <w:r w:rsidRPr="006B164C" w:rsidR="00E04B5B">
        <w:t xml:space="preserve"> </w:t>
      </w:r>
      <w:r w:rsidRPr="006B164C">
        <w:t>guess</w:t>
      </w:r>
      <w:r w:rsidRPr="006B164C" w:rsidR="00E04B5B">
        <w:t xml:space="preserve"> </w:t>
      </w:r>
      <w:r w:rsidRPr="006B164C">
        <w:t>we</w:t>
      </w:r>
      <w:r w:rsidRPr="006B164C" w:rsidR="00E04B5B">
        <w:t xml:space="preserve"> </w:t>
      </w:r>
      <w:r w:rsidRPr="006B164C">
        <w:t>will</w:t>
      </w:r>
      <w:r w:rsidRPr="006B164C" w:rsidR="00E04B5B">
        <w:t xml:space="preserve"> </w:t>
      </w:r>
      <w:r w:rsidRPr="006B164C">
        <w:t>come</w:t>
      </w:r>
      <w:r w:rsidRPr="006B164C" w:rsidR="00E04B5B">
        <w:t xml:space="preserve"> </w:t>
      </w:r>
      <w:r w:rsidRPr="006B164C">
        <w:t>to</w:t>
      </w:r>
      <w:r w:rsidRPr="006B164C" w:rsidR="00E04B5B">
        <w:t xml:space="preserve"> </w:t>
      </w:r>
      <w:r w:rsidRPr="006B164C">
        <w:t>in</w:t>
      </w:r>
      <w:r w:rsidRPr="006B164C" w:rsidR="00E04B5B">
        <w:t xml:space="preserve"> </w:t>
      </w:r>
      <w:r w:rsidRPr="006B164C">
        <w:t>a</w:t>
      </w:r>
      <w:r w:rsidRPr="006B164C" w:rsidR="00E04B5B">
        <w:t xml:space="preserve"> </w:t>
      </w:r>
      <w:r w:rsidRPr="006B164C">
        <w:t>bit,</w:t>
      </w:r>
      <w:r w:rsidRPr="006B164C" w:rsidR="00E04B5B">
        <w:t xml:space="preserve"> </w:t>
      </w:r>
      <w:r w:rsidRPr="006B164C">
        <w:t>but</w:t>
      </w:r>
      <w:r w:rsidRPr="006B164C" w:rsidR="00E04B5B">
        <w:t xml:space="preserve"> </w:t>
      </w:r>
      <w:r w:rsidRPr="006B164C">
        <w:t>not</w:t>
      </w:r>
      <w:r w:rsidRPr="006B164C" w:rsidR="00E04B5B">
        <w:t xml:space="preserve"> </w:t>
      </w:r>
      <w:r w:rsidRPr="006B164C">
        <w:t>being</w:t>
      </w:r>
      <w:r w:rsidRPr="006B164C" w:rsidR="00E04B5B">
        <w:t xml:space="preserve"> </w:t>
      </w:r>
      <w:r w:rsidRPr="006B164C">
        <w:t>caught</w:t>
      </w:r>
      <w:r w:rsidRPr="006B164C" w:rsidR="00E04B5B">
        <w:t xml:space="preserve"> </w:t>
      </w:r>
      <w:r w:rsidRPr="006B164C">
        <w:t>by</w:t>
      </w:r>
      <w:r w:rsidRPr="006B164C" w:rsidR="00E04B5B">
        <w:t xml:space="preserve"> </w:t>
      </w:r>
      <w:r w:rsidRPr="006B164C">
        <w:t>surprise</w:t>
      </w:r>
      <w:r w:rsidRPr="006B164C" w:rsidR="00E04B5B">
        <w:t xml:space="preserve"> </w:t>
      </w:r>
      <w:r w:rsidRPr="006B164C">
        <w:t>by</w:t>
      </w:r>
      <w:r w:rsidRPr="006B164C" w:rsidR="00E04B5B">
        <w:t xml:space="preserve"> </w:t>
      </w:r>
      <w:r w:rsidRPr="006B164C">
        <w:t>what</w:t>
      </w:r>
      <w:r w:rsidRPr="006B164C" w:rsidR="00E04B5B">
        <w:t xml:space="preserve"> </w:t>
      </w:r>
      <w:r w:rsidRPr="006B164C">
        <w:t>the</w:t>
      </w:r>
      <w:r w:rsidRPr="006B164C" w:rsidR="00E04B5B">
        <w:t xml:space="preserve"> </w:t>
      </w:r>
      <w:r w:rsidRPr="006B164C">
        <w:t>EU</w:t>
      </w:r>
      <w:r w:rsidRPr="006B164C" w:rsidR="00E04B5B">
        <w:t xml:space="preserve"> </w:t>
      </w:r>
      <w:r w:rsidRPr="006B164C">
        <w:t>does</w:t>
      </w:r>
      <w:r w:rsidRPr="006B164C" w:rsidR="00E04B5B">
        <w:t xml:space="preserve"> </w:t>
      </w:r>
      <w:r w:rsidRPr="006B164C">
        <w:t>or</w:t>
      </w:r>
      <w:r w:rsidRPr="006B164C" w:rsidR="00E04B5B">
        <w:t xml:space="preserve"> </w:t>
      </w:r>
      <w:r w:rsidRPr="006B164C">
        <w:t>might</w:t>
      </w:r>
      <w:r w:rsidRPr="006B164C" w:rsidR="00E04B5B">
        <w:t xml:space="preserve"> </w:t>
      </w:r>
      <w:r w:rsidRPr="006B164C">
        <w:t>do</w:t>
      </w:r>
      <w:r w:rsidRPr="006B164C" w:rsidR="00E04B5B">
        <w:t xml:space="preserve"> </w:t>
      </w:r>
      <w:r w:rsidRPr="006B164C">
        <w:t>is</w:t>
      </w:r>
      <w:r w:rsidRPr="006B164C" w:rsidR="00E04B5B">
        <w:t xml:space="preserve"> </w:t>
      </w:r>
      <w:r w:rsidRPr="006B164C">
        <w:t>a</w:t>
      </w:r>
      <w:r w:rsidRPr="006B164C" w:rsidR="00E04B5B">
        <w:t xml:space="preserve"> </w:t>
      </w:r>
      <w:r w:rsidRPr="006B164C">
        <w:t>place</w:t>
      </w:r>
      <w:r w:rsidRPr="006B164C" w:rsidR="00E04B5B">
        <w:t xml:space="preserve"> </w:t>
      </w:r>
      <w:r w:rsidRPr="006B164C">
        <w:t>where</w:t>
      </w:r>
      <w:r w:rsidRPr="006B164C" w:rsidR="00E04B5B">
        <w:t xml:space="preserve"> </w:t>
      </w:r>
      <w:r w:rsidRPr="006B164C">
        <w:t>Parliament</w:t>
      </w:r>
      <w:r w:rsidRPr="006B164C" w:rsidR="00E04B5B">
        <w:t xml:space="preserve"> </w:t>
      </w:r>
      <w:r w:rsidRPr="006B164C" w:rsidR="00564B9D">
        <w:t>can</w:t>
      </w:r>
      <w:r w:rsidRPr="006B164C" w:rsidR="00E04B5B">
        <w:t xml:space="preserve"> </w:t>
      </w:r>
      <w:r w:rsidRPr="006B164C">
        <w:t>play</w:t>
      </w:r>
      <w:r w:rsidRPr="006B164C" w:rsidR="00E04B5B">
        <w:t xml:space="preserve"> </w:t>
      </w:r>
      <w:r w:rsidRPr="006B164C">
        <w:t>a</w:t>
      </w:r>
      <w:r w:rsidRPr="006B164C" w:rsidR="00E04B5B">
        <w:t xml:space="preserve"> </w:t>
      </w:r>
      <w:r w:rsidRPr="006B164C">
        <w:t>role</w:t>
      </w:r>
      <w:r w:rsidRPr="006B164C" w:rsidR="00E04B5B">
        <w:t xml:space="preserve"> </w:t>
      </w:r>
      <w:r w:rsidRPr="006B164C">
        <w:t>and</w:t>
      </w:r>
      <w:r w:rsidRPr="006B164C" w:rsidR="00E04B5B">
        <w:t xml:space="preserve"> </w:t>
      </w:r>
      <w:r w:rsidRPr="006B164C">
        <w:t>where</w:t>
      </w:r>
      <w:r w:rsidRPr="006B164C" w:rsidR="00E04B5B">
        <w:t xml:space="preserve"> </w:t>
      </w:r>
      <w:r w:rsidRPr="006B164C">
        <w:t>a</w:t>
      </w:r>
      <w:r w:rsidRPr="006B164C" w:rsidR="00E04B5B">
        <w:t xml:space="preserve"> </w:t>
      </w:r>
      <w:r w:rsidRPr="006B164C" w:rsidR="00564B9D">
        <w:t>c</w:t>
      </w:r>
      <w:r w:rsidRPr="006B164C">
        <w:t>ommittee</w:t>
      </w:r>
      <w:r w:rsidRPr="006B164C" w:rsidR="00E04B5B">
        <w:t xml:space="preserve"> </w:t>
      </w:r>
      <w:r w:rsidRPr="006B164C">
        <w:t>could</w:t>
      </w:r>
      <w:r w:rsidRPr="006B164C" w:rsidR="00E04B5B">
        <w:t xml:space="preserve"> </w:t>
      </w:r>
      <w:r w:rsidRPr="006B164C">
        <w:t>find</w:t>
      </w:r>
      <w:r w:rsidRPr="006B164C" w:rsidR="00E04B5B">
        <w:t xml:space="preserve"> </w:t>
      </w:r>
      <w:r w:rsidRPr="006B164C">
        <w:t>useful</w:t>
      </w:r>
      <w:r w:rsidRPr="006B164C" w:rsidR="00E04B5B">
        <w:t xml:space="preserve"> </w:t>
      </w:r>
      <w:r w:rsidRPr="006B164C">
        <w:t>agendas</w:t>
      </w:r>
      <w:r w:rsidRPr="006B164C" w:rsidR="00E04B5B">
        <w:t xml:space="preserve"> </w:t>
      </w:r>
      <w:r w:rsidRPr="006B164C">
        <w:t>to</w:t>
      </w:r>
      <w:r w:rsidRPr="006B164C" w:rsidR="00E04B5B">
        <w:t xml:space="preserve"> </w:t>
      </w:r>
      <w:r w:rsidRPr="006B164C">
        <w:t>pursue.</w:t>
      </w:r>
      <w:r w:rsidRPr="006B164C" w:rsidR="00E04B5B">
        <w:t xml:space="preserve"> </w:t>
      </w:r>
      <w:r w:rsidRPr="006B164C">
        <w:t>Particularly</w:t>
      </w:r>
      <w:r w:rsidRPr="006B164C" w:rsidR="00E04B5B">
        <w:t xml:space="preserve"> </w:t>
      </w:r>
      <w:r w:rsidRPr="006B164C">
        <w:t>given</w:t>
      </w:r>
      <w:r w:rsidRPr="006B164C" w:rsidR="00E04B5B">
        <w:t xml:space="preserve"> </w:t>
      </w:r>
      <w:r w:rsidRPr="006B164C">
        <w:t>that</w:t>
      </w:r>
      <w:r w:rsidRPr="006B164C" w:rsidR="00E04B5B">
        <w:t xml:space="preserve"> </w:t>
      </w:r>
      <w:r w:rsidRPr="006B164C">
        <w:t>we</w:t>
      </w:r>
      <w:r w:rsidRPr="006B164C" w:rsidR="00E04B5B">
        <w:t xml:space="preserve"> </w:t>
      </w:r>
      <w:r w:rsidRPr="006B164C">
        <w:t>are</w:t>
      </w:r>
      <w:r w:rsidRPr="006B164C" w:rsidR="00E04B5B">
        <w:t xml:space="preserve"> </w:t>
      </w:r>
      <w:r w:rsidRPr="006B164C">
        <w:t>likely</w:t>
      </w:r>
      <w:r w:rsidRPr="006B164C" w:rsidR="00E04B5B">
        <w:t xml:space="preserve"> </w:t>
      </w:r>
      <w:r w:rsidRPr="006B164C">
        <w:t>to</w:t>
      </w:r>
      <w:r w:rsidRPr="006B164C" w:rsidR="00E04B5B">
        <w:t xml:space="preserve"> </w:t>
      </w:r>
      <w:r w:rsidRPr="006B164C">
        <w:t>find</w:t>
      </w:r>
      <w:r w:rsidRPr="006B164C" w:rsidR="00E04B5B">
        <w:t xml:space="preserve"> </w:t>
      </w:r>
      <w:r w:rsidRPr="006B164C" w:rsidR="00564B9D">
        <w:t>a</w:t>
      </w:r>
      <w:r w:rsidRPr="006B164C" w:rsidR="00E04B5B">
        <w:t xml:space="preserve"> </w:t>
      </w:r>
      <w:r w:rsidRPr="006B164C" w:rsidR="00564B9D">
        <w:t>whole</w:t>
      </w:r>
      <w:r w:rsidRPr="006B164C" w:rsidR="00E04B5B">
        <w:t xml:space="preserve"> </w:t>
      </w:r>
      <w:r w:rsidRPr="006B164C" w:rsidR="00564B9D">
        <w:t>series</w:t>
      </w:r>
      <w:r w:rsidRPr="006B164C" w:rsidR="00E04B5B">
        <w:t xml:space="preserve"> </w:t>
      </w:r>
      <w:r w:rsidRPr="006B164C" w:rsidR="00564B9D">
        <w:t>of</w:t>
      </w:r>
      <w:r w:rsidRPr="006B164C" w:rsidR="00E04B5B">
        <w:t xml:space="preserve"> </w:t>
      </w:r>
      <w:r w:rsidRPr="006B164C" w:rsidR="00564B9D">
        <w:t>emergent</w:t>
      </w:r>
      <w:r w:rsidRPr="006B164C" w:rsidR="00E04B5B">
        <w:t xml:space="preserve"> </w:t>
      </w:r>
      <w:r w:rsidRPr="006B164C">
        <w:t>issues</w:t>
      </w:r>
      <w:r w:rsidRPr="006B164C" w:rsidR="00E04B5B">
        <w:t xml:space="preserve"> </w:t>
      </w:r>
      <w:r w:rsidRPr="006B164C">
        <w:t>as</w:t>
      </w:r>
      <w:r w:rsidRPr="006B164C" w:rsidR="00E04B5B">
        <w:t xml:space="preserve"> </w:t>
      </w:r>
      <w:r w:rsidRPr="006B164C">
        <w:t>whatever</w:t>
      </w:r>
      <w:r w:rsidRPr="006B164C" w:rsidR="00E04B5B">
        <w:t xml:space="preserve"> </w:t>
      </w:r>
      <w:r w:rsidRPr="006B164C">
        <w:t>settlement</w:t>
      </w:r>
      <w:r w:rsidRPr="006B164C" w:rsidR="00E04B5B">
        <w:t xml:space="preserve"> </w:t>
      </w:r>
      <w:r w:rsidRPr="006B164C">
        <w:t>we</w:t>
      </w:r>
      <w:r w:rsidRPr="006B164C" w:rsidR="00E04B5B">
        <w:t xml:space="preserve"> </w:t>
      </w:r>
      <w:r w:rsidRPr="006B164C">
        <w:t>have</w:t>
      </w:r>
      <w:r w:rsidRPr="006B164C" w:rsidR="00E04B5B">
        <w:t xml:space="preserve"> </w:t>
      </w:r>
      <w:r w:rsidRPr="006B164C" w:rsidR="00564B9D">
        <w:t>from</w:t>
      </w:r>
      <w:r w:rsidRPr="006B164C" w:rsidR="00E04B5B">
        <w:t xml:space="preserve"> </w:t>
      </w:r>
      <w:r w:rsidRPr="006B164C" w:rsidR="00564B9D">
        <w:t>1</w:t>
      </w:r>
      <w:r w:rsidRPr="006B164C" w:rsidR="00E04B5B">
        <w:t xml:space="preserve"> </w:t>
      </w:r>
      <w:r w:rsidRPr="006B164C" w:rsidR="00564B9D">
        <w:t>January</w:t>
      </w:r>
      <w:r w:rsidRPr="006B164C" w:rsidR="00E04B5B">
        <w:t xml:space="preserve"> </w:t>
      </w:r>
      <w:r w:rsidRPr="006B164C">
        <w:t>takes</w:t>
      </w:r>
      <w:r w:rsidRPr="006B164C" w:rsidR="00E04B5B">
        <w:t xml:space="preserve"> </w:t>
      </w:r>
      <w:r w:rsidRPr="006B164C">
        <w:t>effect,</w:t>
      </w:r>
      <w:r w:rsidRPr="006B164C" w:rsidR="00E04B5B">
        <w:t xml:space="preserve"> </w:t>
      </w:r>
      <w:r w:rsidRPr="006B164C">
        <w:t>because</w:t>
      </w:r>
      <w:r w:rsidRPr="006B164C" w:rsidR="00E04B5B">
        <w:t xml:space="preserve"> </w:t>
      </w:r>
      <w:r w:rsidRPr="006B164C">
        <w:t>that</w:t>
      </w:r>
      <w:r w:rsidRPr="006B164C" w:rsidR="00E04B5B">
        <w:t xml:space="preserve"> </w:t>
      </w:r>
      <w:r w:rsidRPr="006B164C">
        <w:t>will</w:t>
      </w:r>
      <w:r w:rsidRPr="006B164C" w:rsidR="00E04B5B">
        <w:t xml:space="preserve"> </w:t>
      </w:r>
      <w:r w:rsidRPr="006B164C">
        <w:t>be</w:t>
      </w:r>
      <w:r w:rsidRPr="006B164C" w:rsidR="00E04B5B">
        <w:t xml:space="preserve"> </w:t>
      </w:r>
      <w:r w:rsidRPr="006B164C">
        <w:t>a</w:t>
      </w:r>
      <w:r w:rsidRPr="006B164C" w:rsidR="00E04B5B">
        <w:t xml:space="preserve"> </w:t>
      </w:r>
      <w:r w:rsidRPr="006B164C">
        <w:t>progressive</w:t>
      </w:r>
      <w:r w:rsidRPr="006B164C" w:rsidR="00E04B5B">
        <w:t xml:space="preserve"> </w:t>
      </w:r>
      <w:r w:rsidRPr="006B164C">
        <w:t>process,</w:t>
      </w:r>
      <w:r w:rsidRPr="006B164C" w:rsidR="00E04B5B">
        <w:t xml:space="preserve"> </w:t>
      </w:r>
      <w:r w:rsidRPr="006B164C">
        <w:t>there</w:t>
      </w:r>
      <w:r w:rsidRPr="006B164C" w:rsidR="00E04B5B">
        <w:t xml:space="preserve"> </w:t>
      </w:r>
      <w:r w:rsidRPr="006B164C">
        <w:t>will</w:t>
      </w:r>
      <w:r w:rsidRPr="006B164C" w:rsidR="00E04B5B">
        <w:t xml:space="preserve"> </w:t>
      </w:r>
      <w:r w:rsidRPr="006B164C">
        <w:t>be</w:t>
      </w:r>
      <w:r w:rsidRPr="006B164C" w:rsidR="00E04B5B">
        <w:t xml:space="preserve"> </w:t>
      </w:r>
      <w:r w:rsidRPr="006B164C">
        <w:t>a</w:t>
      </w:r>
      <w:r w:rsidRPr="006B164C" w:rsidR="00E04B5B">
        <w:t xml:space="preserve"> </w:t>
      </w:r>
      <w:r w:rsidRPr="006B164C">
        <w:t>need</w:t>
      </w:r>
      <w:r w:rsidRPr="006B164C" w:rsidR="00E04B5B">
        <w:t xml:space="preserve"> </w:t>
      </w:r>
      <w:r w:rsidRPr="006B164C">
        <w:t>for</w:t>
      </w:r>
      <w:r w:rsidRPr="006B164C" w:rsidR="00E04B5B">
        <w:t xml:space="preserve"> </w:t>
      </w:r>
      <w:r w:rsidRPr="006B164C">
        <w:t>scrutiny</w:t>
      </w:r>
      <w:r w:rsidRPr="006B164C" w:rsidR="00E04B5B">
        <w:t xml:space="preserve"> </w:t>
      </w:r>
      <w:r w:rsidRPr="006B164C">
        <w:t>of</w:t>
      </w:r>
      <w:r w:rsidRPr="006B164C" w:rsidR="00E04B5B">
        <w:t xml:space="preserve"> </w:t>
      </w:r>
      <w:r w:rsidRPr="006B164C">
        <w:t>G</w:t>
      </w:r>
      <w:r w:rsidRPr="006B164C">
        <w:t>overnment</w:t>
      </w:r>
      <w:r w:rsidRPr="006B164C" w:rsidR="00E04B5B">
        <w:t xml:space="preserve"> </w:t>
      </w:r>
      <w:r w:rsidRPr="006B164C">
        <w:t>action</w:t>
      </w:r>
      <w:r w:rsidRPr="006B164C" w:rsidR="00E04B5B">
        <w:t xml:space="preserve"> </w:t>
      </w:r>
      <w:r w:rsidRPr="006B164C">
        <w:t>as</w:t>
      </w:r>
      <w:r w:rsidRPr="006B164C" w:rsidR="00E04B5B">
        <w:t xml:space="preserve"> </w:t>
      </w:r>
      <w:r w:rsidRPr="006B164C">
        <w:t>well</w:t>
      </w:r>
      <w:r w:rsidRPr="006B164C" w:rsidR="00E04B5B">
        <w:t xml:space="preserve"> </w:t>
      </w:r>
      <w:r w:rsidRPr="006B164C">
        <w:t>on</w:t>
      </w:r>
      <w:r w:rsidRPr="006B164C" w:rsidR="00E04B5B">
        <w:t xml:space="preserve"> </w:t>
      </w:r>
      <w:r w:rsidRPr="006B164C">
        <w:t>that</w:t>
      </w:r>
      <w:r w:rsidRPr="006B164C" w:rsidR="00E04B5B">
        <w:t xml:space="preserve"> </w:t>
      </w:r>
      <w:r w:rsidRPr="006B164C">
        <w:t>front.</w:t>
      </w:r>
    </w:p>
    <w:p w:rsidR="003F01A4" w:rsidRPr="006B164C" w:rsidP="003F01A4">
      <w:pPr>
        <w:pStyle w:val="Answer"/>
      </w:pPr>
      <w:r w:rsidRPr="006B164C">
        <w:t>If</w:t>
      </w:r>
      <w:r w:rsidRPr="006B164C" w:rsidR="00E04B5B">
        <w:t xml:space="preserve"> </w:t>
      </w:r>
      <w:r w:rsidRPr="006B164C">
        <w:t>I</w:t>
      </w:r>
      <w:r w:rsidRPr="006B164C" w:rsidR="00E04B5B">
        <w:t xml:space="preserve"> </w:t>
      </w:r>
      <w:r w:rsidRPr="006B164C">
        <w:t>can</w:t>
      </w:r>
      <w:r w:rsidRPr="006B164C" w:rsidR="00E04B5B">
        <w:t xml:space="preserve"> </w:t>
      </w:r>
      <w:r w:rsidRPr="006B164C">
        <w:t>take</w:t>
      </w:r>
      <w:r w:rsidRPr="006B164C" w:rsidR="00E04B5B">
        <w:t xml:space="preserve"> </w:t>
      </w:r>
      <w:r w:rsidRPr="006B164C">
        <w:t>it</w:t>
      </w:r>
      <w:r w:rsidRPr="006B164C" w:rsidR="00E04B5B">
        <w:t xml:space="preserve"> </w:t>
      </w:r>
      <w:r w:rsidRPr="006B164C">
        <w:t>more</w:t>
      </w:r>
      <w:r w:rsidRPr="006B164C" w:rsidR="00E04B5B">
        <w:t xml:space="preserve"> </w:t>
      </w:r>
      <w:r w:rsidRPr="006B164C">
        <w:t>broadly,</w:t>
      </w:r>
      <w:r w:rsidRPr="006B164C" w:rsidR="00E04B5B">
        <w:t xml:space="preserve"> </w:t>
      </w:r>
      <w:r w:rsidRPr="006B164C">
        <w:t>one</w:t>
      </w:r>
      <w:r w:rsidRPr="006B164C" w:rsidR="00E04B5B">
        <w:t xml:space="preserve"> </w:t>
      </w:r>
      <w:r w:rsidRPr="006B164C">
        <w:t>of</w:t>
      </w:r>
      <w:r w:rsidRPr="006B164C" w:rsidR="00E04B5B">
        <w:t xml:space="preserve"> </w:t>
      </w:r>
      <w:r w:rsidRPr="006B164C">
        <w:t>the</w:t>
      </w:r>
      <w:r w:rsidRPr="006B164C" w:rsidR="00E04B5B">
        <w:t xml:space="preserve"> </w:t>
      </w:r>
      <w:r w:rsidRPr="006B164C">
        <w:t>reasons</w:t>
      </w:r>
      <w:r w:rsidRPr="006B164C" w:rsidR="00E04B5B">
        <w:t xml:space="preserve"> </w:t>
      </w:r>
      <w:r w:rsidRPr="006B164C">
        <w:t>that</w:t>
      </w:r>
      <w:r w:rsidRPr="006B164C" w:rsidR="00E04B5B">
        <w:t xml:space="preserve"> </w:t>
      </w:r>
      <w:r w:rsidRPr="006B164C">
        <w:t>the</w:t>
      </w:r>
      <w:r w:rsidRPr="006B164C" w:rsidR="00E04B5B">
        <w:t xml:space="preserve"> </w:t>
      </w:r>
      <w:r w:rsidRPr="006B164C">
        <w:t>negotiations</w:t>
      </w:r>
      <w:r w:rsidRPr="006B164C" w:rsidR="00E04B5B">
        <w:t xml:space="preserve"> </w:t>
      </w:r>
      <w:r w:rsidRPr="006B164C">
        <w:t>with</w:t>
      </w:r>
      <w:r w:rsidRPr="006B164C" w:rsidR="00E04B5B">
        <w:t xml:space="preserve"> </w:t>
      </w:r>
      <w:r w:rsidRPr="006B164C">
        <w:t>the</w:t>
      </w:r>
      <w:r w:rsidRPr="006B164C" w:rsidR="00E04B5B">
        <w:t xml:space="preserve"> </w:t>
      </w:r>
      <w:r w:rsidRPr="006B164C">
        <w:t>EU</w:t>
      </w:r>
      <w:r w:rsidRPr="006B164C" w:rsidR="00E04B5B">
        <w:t xml:space="preserve"> </w:t>
      </w:r>
      <w:r w:rsidRPr="006B164C">
        <w:t>have</w:t>
      </w:r>
      <w:r w:rsidRPr="006B164C" w:rsidR="00E04B5B">
        <w:t xml:space="preserve"> </w:t>
      </w:r>
      <w:r w:rsidRPr="006B164C">
        <w:t>been</w:t>
      </w:r>
      <w:r w:rsidRPr="006B164C" w:rsidR="00E04B5B">
        <w:t xml:space="preserve"> </w:t>
      </w:r>
      <w:r w:rsidRPr="006B164C">
        <w:t>difficult</w:t>
      </w:r>
      <w:r w:rsidRPr="006B164C" w:rsidR="00E04B5B">
        <w:t xml:space="preserve"> </w:t>
      </w:r>
      <w:r w:rsidRPr="006B164C">
        <w:t>is</w:t>
      </w:r>
      <w:r w:rsidRPr="006B164C" w:rsidR="00E04B5B">
        <w:t xml:space="preserve"> </w:t>
      </w:r>
      <w:r w:rsidRPr="006B164C">
        <w:t>that</w:t>
      </w:r>
      <w:r w:rsidRPr="006B164C" w:rsidR="00E04B5B">
        <w:t xml:space="preserve"> </w:t>
      </w:r>
      <w:r w:rsidRPr="006B164C">
        <w:t>the</w:t>
      </w:r>
      <w:r w:rsidRPr="006B164C" w:rsidR="00E04B5B">
        <w:t xml:space="preserve"> </w:t>
      </w:r>
      <w:r w:rsidRPr="006B164C">
        <w:t>Government</w:t>
      </w:r>
      <w:r w:rsidRPr="006B164C" w:rsidR="00E04B5B">
        <w:t xml:space="preserve"> </w:t>
      </w:r>
      <w:r w:rsidRPr="006B164C">
        <w:t>have</w:t>
      </w:r>
      <w:r w:rsidRPr="006B164C" w:rsidR="00E04B5B">
        <w:t xml:space="preserve"> </w:t>
      </w:r>
      <w:r w:rsidRPr="006B164C">
        <w:t>not</w:t>
      </w:r>
      <w:r w:rsidRPr="006B164C" w:rsidR="00E04B5B">
        <w:t xml:space="preserve"> </w:t>
      </w:r>
      <w:r w:rsidRPr="006B164C">
        <w:t>brought</w:t>
      </w:r>
      <w:r w:rsidRPr="006B164C" w:rsidR="00E04B5B">
        <w:t xml:space="preserve"> </w:t>
      </w:r>
      <w:r w:rsidRPr="006B164C">
        <w:t>Parliament</w:t>
      </w:r>
      <w:r w:rsidRPr="006B164C" w:rsidR="00E04B5B">
        <w:t xml:space="preserve"> </w:t>
      </w:r>
      <w:r w:rsidRPr="006B164C">
        <w:t>in,</w:t>
      </w:r>
      <w:r w:rsidRPr="006B164C" w:rsidR="00E04B5B">
        <w:t xml:space="preserve"> </w:t>
      </w:r>
      <w:r w:rsidRPr="006B164C">
        <w:t>which</w:t>
      </w:r>
      <w:r w:rsidRPr="006B164C" w:rsidR="00E04B5B">
        <w:t xml:space="preserve"> </w:t>
      </w:r>
      <w:r w:rsidRPr="006B164C">
        <w:t>makes</w:t>
      </w:r>
      <w:r w:rsidRPr="006B164C" w:rsidR="00E04B5B">
        <w:t xml:space="preserve"> </w:t>
      </w:r>
      <w:r w:rsidRPr="006B164C">
        <w:t>the</w:t>
      </w:r>
      <w:r w:rsidRPr="006B164C" w:rsidR="00E04B5B">
        <w:t xml:space="preserve"> </w:t>
      </w:r>
      <w:r w:rsidRPr="006B164C">
        <w:t>EU</w:t>
      </w:r>
      <w:r w:rsidRPr="006B164C" w:rsidR="00E04B5B">
        <w:t xml:space="preserve"> </w:t>
      </w:r>
      <w:r w:rsidRPr="006B164C">
        <w:t>anxious</w:t>
      </w:r>
      <w:r w:rsidRPr="006B164C" w:rsidR="00E04B5B">
        <w:t xml:space="preserve"> </w:t>
      </w:r>
      <w:r w:rsidRPr="006B164C">
        <w:t>that</w:t>
      </w:r>
      <w:r w:rsidRPr="006B164C" w:rsidR="00E04B5B">
        <w:t xml:space="preserve"> </w:t>
      </w:r>
      <w:r w:rsidRPr="006B164C">
        <w:t>any</w:t>
      </w:r>
      <w:r w:rsidRPr="006B164C" w:rsidR="00E04B5B">
        <w:t xml:space="preserve"> </w:t>
      </w:r>
      <w:r w:rsidRPr="006B164C">
        <w:t>deal</w:t>
      </w:r>
      <w:r w:rsidRPr="006B164C" w:rsidR="00E04B5B">
        <w:t xml:space="preserve"> </w:t>
      </w:r>
      <w:r w:rsidRPr="006B164C" w:rsidR="00D12200">
        <w:t>that</w:t>
      </w:r>
      <w:r w:rsidRPr="006B164C" w:rsidR="00E04B5B">
        <w:t xml:space="preserve"> </w:t>
      </w:r>
      <w:r w:rsidRPr="006B164C" w:rsidR="00D12200">
        <w:t>might</w:t>
      </w:r>
      <w:r w:rsidRPr="006B164C" w:rsidR="00E04B5B">
        <w:t xml:space="preserve"> </w:t>
      </w:r>
      <w:r w:rsidRPr="006B164C" w:rsidR="00D12200">
        <w:t>be</w:t>
      </w:r>
      <w:r w:rsidRPr="006B164C" w:rsidR="00E04B5B">
        <w:t xml:space="preserve"> </w:t>
      </w:r>
      <w:r w:rsidRPr="006B164C" w:rsidR="00D12200">
        <w:t>agreed</w:t>
      </w:r>
      <w:r w:rsidRPr="006B164C" w:rsidR="00E04B5B">
        <w:t xml:space="preserve"> </w:t>
      </w:r>
      <w:r w:rsidRPr="006B164C" w:rsidR="00D12200">
        <w:t>by</w:t>
      </w:r>
      <w:r w:rsidRPr="006B164C" w:rsidR="00E04B5B">
        <w:t xml:space="preserve"> </w:t>
      </w:r>
      <w:r w:rsidRPr="006B164C" w:rsidR="00D12200">
        <w:t>the</w:t>
      </w:r>
      <w:r w:rsidRPr="006B164C" w:rsidR="00E04B5B">
        <w:t xml:space="preserve"> </w:t>
      </w:r>
      <w:r w:rsidRPr="006B164C" w:rsidR="00D12200">
        <w:t>negotiators</w:t>
      </w:r>
      <w:r w:rsidRPr="006B164C" w:rsidR="00E04B5B">
        <w:t xml:space="preserve"> </w:t>
      </w:r>
      <w:r w:rsidRPr="006B164C">
        <w:t>then</w:t>
      </w:r>
      <w:r w:rsidRPr="006B164C" w:rsidR="00E04B5B">
        <w:t xml:space="preserve"> </w:t>
      </w:r>
      <w:r w:rsidRPr="006B164C">
        <w:t>has</w:t>
      </w:r>
      <w:r w:rsidRPr="006B164C" w:rsidR="00E04B5B">
        <w:t xml:space="preserve"> </w:t>
      </w:r>
      <w:r w:rsidRPr="006B164C">
        <w:t>problems</w:t>
      </w:r>
      <w:r w:rsidRPr="006B164C" w:rsidR="00E04B5B">
        <w:t xml:space="preserve"> </w:t>
      </w:r>
      <w:r w:rsidRPr="006B164C">
        <w:t>when</w:t>
      </w:r>
      <w:r w:rsidRPr="006B164C" w:rsidR="00E04B5B">
        <w:t xml:space="preserve"> </w:t>
      </w:r>
      <w:r w:rsidRPr="006B164C">
        <w:t>it</w:t>
      </w:r>
      <w:r w:rsidRPr="006B164C" w:rsidR="00E04B5B">
        <w:t xml:space="preserve"> </w:t>
      </w:r>
      <w:r w:rsidRPr="006B164C">
        <w:t>comes</w:t>
      </w:r>
      <w:r w:rsidRPr="006B164C" w:rsidR="00E04B5B">
        <w:t xml:space="preserve"> </w:t>
      </w:r>
      <w:r w:rsidRPr="006B164C">
        <w:t>to</w:t>
      </w:r>
      <w:r w:rsidRPr="006B164C" w:rsidR="00E04B5B">
        <w:t xml:space="preserve"> </w:t>
      </w:r>
      <w:r w:rsidRPr="006B164C">
        <w:t>ratification</w:t>
      </w:r>
      <w:r w:rsidRPr="006B164C" w:rsidR="00E04B5B">
        <w:t xml:space="preserve"> </w:t>
      </w:r>
      <w:r w:rsidRPr="006B164C">
        <w:t>and</w:t>
      </w:r>
      <w:r w:rsidRPr="006B164C" w:rsidR="00E04B5B">
        <w:t xml:space="preserve"> </w:t>
      </w:r>
      <w:r w:rsidRPr="006B164C">
        <w:t>implementation,</w:t>
      </w:r>
      <w:r w:rsidRPr="006B164C" w:rsidR="00E04B5B">
        <w:t xml:space="preserve"> </w:t>
      </w:r>
      <w:r w:rsidRPr="006B164C">
        <w:t>as</w:t>
      </w:r>
      <w:r w:rsidRPr="006B164C" w:rsidR="00E04B5B">
        <w:t xml:space="preserve"> </w:t>
      </w:r>
      <w:r w:rsidRPr="006B164C">
        <w:t>we</w:t>
      </w:r>
      <w:r w:rsidRPr="006B164C" w:rsidR="00E04B5B">
        <w:t xml:space="preserve"> </w:t>
      </w:r>
      <w:r w:rsidRPr="006B164C">
        <w:t>saw</w:t>
      </w:r>
      <w:r w:rsidRPr="006B164C" w:rsidR="00E04B5B">
        <w:t xml:space="preserve"> </w:t>
      </w:r>
      <w:r w:rsidRPr="006B164C">
        <w:t>with</w:t>
      </w:r>
      <w:r w:rsidRPr="006B164C" w:rsidR="00E04B5B">
        <w:t xml:space="preserve"> </w:t>
      </w:r>
      <w:r w:rsidRPr="006B164C">
        <w:t>the</w:t>
      </w:r>
      <w:r w:rsidRPr="006B164C" w:rsidR="00E04B5B">
        <w:t xml:space="preserve"> </w:t>
      </w:r>
      <w:r w:rsidRPr="006B164C" w:rsidR="00F3194F">
        <w:t>withdrawal agreement</w:t>
      </w:r>
      <w:r w:rsidRPr="006B164C">
        <w:t>.</w:t>
      </w:r>
      <w:r w:rsidRPr="006B164C" w:rsidR="00E04B5B">
        <w:t xml:space="preserve"> </w:t>
      </w:r>
      <w:r w:rsidRPr="006B164C">
        <w:t>In</w:t>
      </w:r>
      <w:r w:rsidRPr="006B164C" w:rsidR="00E04B5B">
        <w:t xml:space="preserve"> </w:t>
      </w:r>
      <w:r w:rsidRPr="006B164C">
        <w:t>terms</w:t>
      </w:r>
      <w:r w:rsidRPr="006B164C" w:rsidR="00E04B5B">
        <w:t xml:space="preserve"> </w:t>
      </w:r>
      <w:r w:rsidRPr="006B164C">
        <w:t>of</w:t>
      </w:r>
      <w:r w:rsidRPr="006B164C" w:rsidR="00E04B5B">
        <w:t xml:space="preserve"> </w:t>
      </w:r>
      <w:r w:rsidRPr="006B164C">
        <w:t>removing</w:t>
      </w:r>
      <w:r w:rsidRPr="006B164C" w:rsidR="00E04B5B">
        <w:t xml:space="preserve"> </w:t>
      </w:r>
      <w:r w:rsidRPr="006B164C">
        <w:t>or</w:t>
      </w:r>
      <w:r w:rsidRPr="006B164C" w:rsidR="00E04B5B">
        <w:t xml:space="preserve"> </w:t>
      </w:r>
      <w:r w:rsidRPr="006B164C">
        <w:t>reducing</w:t>
      </w:r>
      <w:r w:rsidRPr="006B164C" w:rsidR="00E04B5B">
        <w:t xml:space="preserve"> </w:t>
      </w:r>
      <w:r w:rsidRPr="006B164C">
        <w:t>some</w:t>
      </w:r>
      <w:r w:rsidRPr="006B164C" w:rsidR="00E04B5B">
        <w:t xml:space="preserve"> </w:t>
      </w:r>
      <w:r w:rsidRPr="006B164C">
        <w:t>of</w:t>
      </w:r>
      <w:r w:rsidRPr="006B164C" w:rsidR="00E04B5B">
        <w:t xml:space="preserve"> </w:t>
      </w:r>
      <w:r w:rsidRPr="006B164C">
        <w:t>that</w:t>
      </w:r>
      <w:r w:rsidRPr="006B164C" w:rsidR="00E04B5B">
        <w:t xml:space="preserve"> </w:t>
      </w:r>
      <w:r w:rsidRPr="006B164C">
        <w:t>friction</w:t>
      </w:r>
      <w:r w:rsidRPr="006B164C" w:rsidR="00E04B5B">
        <w:t xml:space="preserve"> </w:t>
      </w:r>
      <w:r w:rsidRPr="006B164C" w:rsidR="00D12200">
        <w:t>and</w:t>
      </w:r>
      <w:r w:rsidRPr="006B164C" w:rsidR="00E04B5B">
        <w:t xml:space="preserve"> </w:t>
      </w:r>
      <w:r w:rsidRPr="006B164C" w:rsidR="00D12200">
        <w:t>difficulty</w:t>
      </w:r>
      <w:r w:rsidRPr="006B164C" w:rsidR="00E04B5B">
        <w:t xml:space="preserve"> </w:t>
      </w:r>
      <w:r w:rsidRPr="006B164C" w:rsidR="00D12200">
        <w:t>in</w:t>
      </w:r>
      <w:r w:rsidRPr="006B164C" w:rsidR="00E04B5B">
        <w:t xml:space="preserve"> </w:t>
      </w:r>
      <w:r w:rsidRPr="006B164C" w:rsidR="00D12200">
        <w:t>future</w:t>
      </w:r>
      <w:r w:rsidRPr="006B164C" w:rsidR="00E04B5B">
        <w:t xml:space="preserve"> </w:t>
      </w:r>
      <w:r w:rsidRPr="006B164C" w:rsidR="00D12200">
        <w:t>relations</w:t>
      </w:r>
      <w:r w:rsidRPr="006B164C">
        <w:t>,</w:t>
      </w:r>
      <w:r w:rsidRPr="006B164C" w:rsidR="00E04B5B">
        <w:t xml:space="preserve"> </w:t>
      </w:r>
      <w:r w:rsidRPr="006B164C">
        <w:t>having</w:t>
      </w:r>
      <w:r w:rsidRPr="006B164C" w:rsidR="00E04B5B">
        <w:t xml:space="preserve"> </w:t>
      </w:r>
      <w:r w:rsidRPr="006B164C">
        <w:t>Parliament</w:t>
      </w:r>
      <w:r w:rsidRPr="006B164C" w:rsidR="00E04B5B">
        <w:t xml:space="preserve"> </w:t>
      </w:r>
      <w:r w:rsidRPr="006B164C">
        <w:t>well</w:t>
      </w:r>
      <w:r w:rsidRPr="006B164C" w:rsidR="00E04B5B">
        <w:t xml:space="preserve"> </w:t>
      </w:r>
      <w:r w:rsidRPr="006B164C">
        <w:t>plugged</w:t>
      </w:r>
      <w:r w:rsidRPr="006B164C" w:rsidR="00E04B5B">
        <w:t xml:space="preserve"> </w:t>
      </w:r>
      <w:r w:rsidRPr="006B164C">
        <w:t>into</w:t>
      </w:r>
      <w:r w:rsidRPr="006B164C" w:rsidR="00E04B5B">
        <w:t xml:space="preserve"> </w:t>
      </w:r>
      <w:r w:rsidRPr="006B164C">
        <w:t>that</w:t>
      </w:r>
      <w:r w:rsidRPr="006B164C" w:rsidR="00E04B5B">
        <w:t xml:space="preserve"> </w:t>
      </w:r>
      <w:r w:rsidRPr="006B164C">
        <w:t>process,</w:t>
      </w:r>
      <w:r w:rsidRPr="006B164C" w:rsidR="00E04B5B">
        <w:t xml:space="preserve"> </w:t>
      </w:r>
      <w:r w:rsidRPr="006B164C">
        <w:t>being</w:t>
      </w:r>
      <w:r w:rsidRPr="006B164C" w:rsidR="00E04B5B">
        <w:t xml:space="preserve"> </w:t>
      </w:r>
      <w:r w:rsidRPr="006B164C">
        <w:t>aware</w:t>
      </w:r>
      <w:r w:rsidRPr="006B164C" w:rsidR="00E04B5B">
        <w:t xml:space="preserve"> </w:t>
      </w:r>
      <w:r w:rsidRPr="006B164C" w:rsidR="00D12200">
        <w:t>and</w:t>
      </w:r>
      <w:r w:rsidRPr="006B164C" w:rsidR="00E04B5B">
        <w:t xml:space="preserve"> </w:t>
      </w:r>
      <w:r w:rsidRPr="006B164C">
        <w:t>being</w:t>
      </w:r>
      <w:r w:rsidRPr="006B164C" w:rsidR="00E04B5B">
        <w:t xml:space="preserve"> </w:t>
      </w:r>
      <w:r w:rsidRPr="006B164C">
        <w:t>alongside</w:t>
      </w:r>
      <w:r w:rsidRPr="006B164C" w:rsidR="00E04B5B">
        <w:t xml:space="preserve"> </w:t>
      </w:r>
      <w:r w:rsidRPr="006B164C">
        <w:t>Government</w:t>
      </w:r>
      <w:r w:rsidRPr="006B164C" w:rsidR="00E04B5B">
        <w:t xml:space="preserve"> </w:t>
      </w:r>
      <w:r w:rsidRPr="006B164C">
        <w:t>in</w:t>
      </w:r>
      <w:r w:rsidRPr="006B164C" w:rsidR="00E04B5B">
        <w:t xml:space="preserve"> </w:t>
      </w:r>
      <w:r w:rsidRPr="006B164C">
        <w:t>understanding</w:t>
      </w:r>
      <w:r w:rsidRPr="006B164C" w:rsidR="00E04B5B">
        <w:t xml:space="preserve"> </w:t>
      </w:r>
      <w:r w:rsidRPr="006B164C">
        <w:t>the</w:t>
      </w:r>
      <w:r w:rsidRPr="006B164C" w:rsidR="00E04B5B">
        <w:t xml:space="preserve"> </w:t>
      </w:r>
      <w:r w:rsidRPr="006B164C">
        <w:t>issues</w:t>
      </w:r>
      <w:r w:rsidRPr="006B164C" w:rsidR="00E04B5B">
        <w:t xml:space="preserve"> </w:t>
      </w:r>
      <w:r w:rsidRPr="006B164C">
        <w:t>is</w:t>
      </w:r>
      <w:r w:rsidRPr="006B164C" w:rsidR="00D12200">
        <w:t>,</w:t>
      </w:r>
      <w:r w:rsidRPr="006B164C" w:rsidR="00E04B5B">
        <w:t xml:space="preserve"> </w:t>
      </w:r>
      <w:r w:rsidRPr="006B164C" w:rsidR="00D12200">
        <w:t>hopefully,</w:t>
      </w:r>
      <w:r w:rsidRPr="006B164C" w:rsidR="00E04B5B">
        <w:t xml:space="preserve"> </w:t>
      </w:r>
      <w:r w:rsidRPr="006B164C">
        <w:t>to</w:t>
      </w:r>
      <w:r w:rsidRPr="006B164C" w:rsidR="00E04B5B">
        <w:t xml:space="preserve"> </w:t>
      </w:r>
      <w:r w:rsidRPr="006B164C">
        <w:t>the</w:t>
      </w:r>
      <w:r w:rsidRPr="006B164C" w:rsidR="00E04B5B">
        <w:t xml:space="preserve"> </w:t>
      </w:r>
      <w:r w:rsidRPr="006B164C">
        <w:t>benefit</w:t>
      </w:r>
      <w:r w:rsidRPr="006B164C" w:rsidR="00E04B5B">
        <w:t xml:space="preserve"> </w:t>
      </w:r>
      <w:r w:rsidRPr="006B164C">
        <w:t>of</w:t>
      </w:r>
      <w:r w:rsidRPr="006B164C" w:rsidR="00E04B5B">
        <w:t xml:space="preserve"> </w:t>
      </w:r>
      <w:r w:rsidRPr="006B164C">
        <w:t>Parliament,</w:t>
      </w:r>
      <w:r w:rsidRPr="006B164C" w:rsidR="00E04B5B">
        <w:t xml:space="preserve"> </w:t>
      </w:r>
      <w:r w:rsidRPr="006B164C">
        <w:t>the</w:t>
      </w:r>
      <w:r w:rsidRPr="006B164C" w:rsidR="00E04B5B">
        <w:t xml:space="preserve"> </w:t>
      </w:r>
      <w:r w:rsidRPr="006B164C">
        <w:t>UK</w:t>
      </w:r>
      <w:r w:rsidRPr="006B164C" w:rsidR="00E04B5B">
        <w:t xml:space="preserve"> </w:t>
      </w:r>
      <w:r w:rsidRPr="006B164C">
        <w:t>and</w:t>
      </w:r>
      <w:r w:rsidRPr="006B164C" w:rsidR="00E04B5B">
        <w:t xml:space="preserve"> </w:t>
      </w:r>
      <w:r w:rsidRPr="006B164C">
        <w:t>EU</w:t>
      </w:r>
      <w:r w:rsidRPr="006B164C" w:rsidR="00D12200">
        <w:t>-UK</w:t>
      </w:r>
      <w:r w:rsidRPr="006B164C" w:rsidR="00E04B5B">
        <w:t xml:space="preserve"> </w:t>
      </w:r>
      <w:r w:rsidRPr="006B164C">
        <w:t>relations.</w:t>
      </w:r>
    </w:p>
    <w:p w:rsidR="00EF2EAA" w:rsidRPr="006B164C" w:rsidP="003F01A4">
      <w:pPr>
        <w:pStyle w:val="Question"/>
      </w:pPr>
      <w:sdt>
        <w:sdtPr>
          <w:alias w:val="Member"/>
          <w:tag w:val="&lt;Member mnisId='4136' dodsId='62731'&gt;"/>
          <w:id w:val="-620306014"/>
          <w:placeholder>
            <w:docPart w:val="DefaultPlaceholder_1082065158"/>
          </w:placeholder>
          <w:richText/>
        </w:sdtPr>
        <w:sdtContent>
          <w:r w:rsidRPr="006B164C" w:rsidR="003F01A4">
            <w:rPr>
              <w:b/>
            </w:rPr>
            <w:t>Nigel</w:t>
          </w:r>
          <w:r w:rsidRPr="006B164C" w:rsidR="00E04B5B">
            <w:rPr>
              <w:b/>
            </w:rPr>
            <w:t xml:space="preserve"> </w:t>
          </w:r>
          <w:r w:rsidRPr="006B164C" w:rsidR="003F01A4">
            <w:rPr>
              <w:b/>
            </w:rPr>
            <w:t>Mills:</w:t>
          </w:r>
        </w:sdtContent>
      </w:sdt>
      <w:r w:rsidRPr="006B164C" w:rsidR="00E04B5B">
        <w:t xml:space="preserve"> </w:t>
      </w:r>
      <w:r w:rsidRPr="006B164C" w:rsidR="00D12200">
        <w:t>I</w:t>
      </w:r>
      <w:r w:rsidRPr="006B164C" w:rsidR="00E04B5B">
        <w:t xml:space="preserve"> </w:t>
      </w:r>
      <w:r w:rsidRPr="006B164C" w:rsidR="00D12200">
        <w:t>guess</w:t>
      </w:r>
      <w:r w:rsidRPr="006B164C" w:rsidR="00E04B5B">
        <w:t xml:space="preserve"> </w:t>
      </w:r>
      <w:r w:rsidRPr="006B164C" w:rsidR="00D12200">
        <w:t>the</w:t>
      </w:r>
      <w:r w:rsidRPr="006B164C" w:rsidR="00E04B5B">
        <w:t xml:space="preserve"> </w:t>
      </w:r>
      <w:r w:rsidRPr="006B164C" w:rsidR="00D12200">
        <w:t>challenge</w:t>
      </w:r>
      <w:r w:rsidRPr="006B164C" w:rsidR="00E04B5B">
        <w:t xml:space="preserve"> </w:t>
      </w:r>
      <w:r w:rsidRPr="006B164C" w:rsidR="00D12200">
        <w:t>is</w:t>
      </w:r>
      <w:r w:rsidRPr="006B164C" w:rsidR="00E04B5B">
        <w:t xml:space="preserve"> </w:t>
      </w:r>
      <w:r w:rsidRPr="006B164C" w:rsidR="00D12200">
        <w:t>that</w:t>
      </w:r>
      <w:r w:rsidRPr="006B164C" w:rsidR="00E04B5B">
        <w:t xml:space="preserve"> </w:t>
      </w:r>
      <w:r w:rsidRPr="006B164C" w:rsidR="006A0AE2">
        <w:t>departmental</w:t>
      </w:r>
      <w:r w:rsidRPr="006B164C" w:rsidR="00E04B5B">
        <w:t xml:space="preserve"> </w:t>
      </w:r>
      <w:r w:rsidRPr="006B164C" w:rsidR="006A0AE2">
        <w:t>committees</w:t>
      </w:r>
      <w:r w:rsidRPr="006B164C" w:rsidR="00E04B5B">
        <w:t xml:space="preserve"> </w:t>
      </w:r>
      <w:r w:rsidRPr="006B164C" w:rsidR="006A0AE2">
        <w:t>would</w:t>
      </w:r>
      <w:r w:rsidRPr="006B164C" w:rsidR="00E04B5B">
        <w:t xml:space="preserve"> </w:t>
      </w:r>
      <w:r w:rsidRPr="006B164C" w:rsidR="00D47012">
        <w:t>have</w:t>
      </w:r>
      <w:r w:rsidRPr="006B164C" w:rsidR="00E04B5B">
        <w:t xml:space="preserve"> </w:t>
      </w:r>
      <w:r w:rsidRPr="006B164C" w:rsidR="006A0AE2">
        <w:t>more</w:t>
      </w:r>
      <w:r w:rsidRPr="006B164C" w:rsidR="00E04B5B">
        <w:t xml:space="preserve"> </w:t>
      </w:r>
      <w:r w:rsidRPr="006B164C" w:rsidR="006A0AE2">
        <w:t>expertise</w:t>
      </w:r>
      <w:r w:rsidRPr="006B164C" w:rsidR="00E04B5B">
        <w:t xml:space="preserve"> </w:t>
      </w:r>
      <w:r w:rsidRPr="006B164C" w:rsidR="006A0AE2">
        <w:t>on</w:t>
      </w:r>
      <w:r w:rsidRPr="006B164C" w:rsidR="00E04B5B">
        <w:t xml:space="preserve"> </w:t>
      </w:r>
      <w:r w:rsidRPr="006B164C" w:rsidR="007A53E1">
        <w:t xml:space="preserve">financial </w:t>
      </w:r>
      <w:r w:rsidRPr="006B164C" w:rsidR="006A0AE2">
        <w:t>services</w:t>
      </w:r>
      <w:r w:rsidRPr="006B164C" w:rsidR="00E04B5B">
        <w:t xml:space="preserve"> </w:t>
      </w:r>
      <w:r w:rsidRPr="006B164C" w:rsidR="006A0AE2">
        <w:t>equivalence</w:t>
      </w:r>
      <w:r w:rsidRPr="006B164C" w:rsidR="00E04B5B">
        <w:t xml:space="preserve"> </w:t>
      </w:r>
      <w:r w:rsidRPr="006B164C" w:rsidR="006A0AE2">
        <w:t>rather</w:t>
      </w:r>
      <w:r w:rsidRPr="006B164C" w:rsidR="00E04B5B">
        <w:t xml:space="preserve"> </w:t>
      </w:r>
      <w:r w:rsidRPr="006B164C" w:rsidR="006A0AE2">
        <w:t>than</w:t>
      </w:r>
      <w:r w:rsidRPr="006B164C" w:rsidR="00E04B5B">
        <w:t xml:space="preserve"> </w:t>
      </w:r>
      <w:r w:rsidRPr="006B164C" w:rsidR="006A0AE2">
        <w:t>a</w:t>
      </w:r>
      <w:r w:rsidRPr="006B164C" w:rsidR="00E04B5B">
        <w:t xml:space="preserve"> </w:t>
      </w:r>
      <w:r w:rsidRPr="006B164C" w:rsidR="006A0AE2">
        <w:t>standing</w:t>
      </w:r>
      <w:r w:rsidRPr="006B164C" w:rsidR="00E04B5B">
        <w:t xml:space="preserve"> </w:t>
      </w:r>
      <w:r w:rsidRPr="006B164C" w:rsidR="006A0AE2">
        <w:t>committee</w:t>
      </w:r>
      <w:r w:rsidRPr="006B164C" w:rsidR="00E04B5B">
        <w:t xml:space="preserve"> </w:t>
      </w:r>
      <w:r w:rsidRPr="006B164C" w:rsidR="006A0AE2">
        <w:t>trying</w:t>
      </w:r>
      <w:r w:rsidRPr="006B164C" w:rsidR="00E04B5B">
        <w:t xml:space="preserve"> </w:t>
      </w:r>
      <w:r w:rsidRPr="006B164C" w:rsidR="006A0AE2">
        <w:t>to</w:t>
      </w:r>
      <w:r w:rsidRPr="006B164C" w:rsidR="00E04B5B">
        <w:t xml:space="preserve"> </w:t>
      </w:r>
      <w:r w:rsidRPr="006B164C" w:rsidR="006A0AE2">
        <w:t>look</w:t>
      </w:r>
      <w:r w:rsidRPr="006B164C" w:rsidR="00E04B5B">
        <w:t xml:space="preserve"> </w:t>
      </w:r>
      <w:r w:rsidRPr="006B164C" w:rsidR="006A0AE2">
        <w:t>across</w:t>
      </w:r>
      <w:r w:rsidRPr="006B164C" w:rsidR="00E04B5B">
        <w:t xml:space="preserve"> </w:t>
      </w:r>
      <w:r w:rsidRPr="006B164C" w:rsidR="006A0AE2">
        <w:t>the</w:t>
      </w:r>
      <w:r w:rsidRPr="006B164C" w:rsidR="00E04B5B">
        <w:t xml:space="preserve"> </w:t>
      </w:r>
      <w:r w:rsidRPr="006B164C" w:rsidR="006A0AE2">
        <w:t>whole</w:t>
      </w:r>
      <w:r w:rsidRPr="006B164C" w:rsidR="00E04B5B">
        <w:t xml:space="preserve"> </w:t>
      </w:r>
      <w:r w:rsidRPr="006B164C" w:rsidR="006A0AE2">
        <w:t>spectrum.</w:t>
      </w:r>
      <w:r w:rsidRPr="006B164C" w:rsidR="00E04B5B">
        <w:t xml:space="preserve"> </w:t>
      </w:r>
      <w:r w:rsidRPr="006B164C" w:rsidR="006A0AE2">
        <w:t>How</w:t>
      </w:r>
      <w:r w:rsidRPr="006B164C" w:rsidR="00E04B5B">
        <w:t xml:space="preserve"> </w:t>
      </w:r>
      <w:r w:rsidRPr="006B164C" w:rsidR="006A0AE2">
        <w:t>much</w:t>
      </w:r>
      <w:r w:rsidRPr="006B164C" w:rsidR="00E04B5B">
        <w:t xml:space="preserve"> </w:t>
      </w:r>
      <w:r w:rsidRPr="006B164C" w:rsidR="006A0AE2">
        <w:t>value</w:t>
      </w:r>
      <w:r w:rsidRPr="006B164C" w:rsidR="00E04B5B">
        <w:t xml:space="preserve"> </w:t>
      </w:r>
      <w:r w:rsidRPr="006B164C" w:rsidR="006A0AE2">
        <w:t>would</w:t>
      </w:r>
      <w:r w:rsidRPr="006B164C" w:rsidR="00E04B5B">
        <w:t xml:space="preserve"> </w:t>
      </w:r>
      <w:r w:rsidRPr="006B164C" w:rsidR="006A0AE2">
        <w:t>a</w:t>
      </w:r>
      <w:r w:rsidRPr="006B164C" w:rsidR="00E04B5B">
        <w:t xml:space="preserve"> </w:t>
      </w:r>
      <w:r w:rsidRPr="006B164C" w:rsidR="006A0AE2">
        <w:t>standing</w:t>
      </w:r>
      <w:r w:rsidRPr="006B164C" w:rsidR="00E04B5B">
        <w:t xml:space="preserve"> </w:t>
      </w:r>
      <w:r w:rsidRPr="006B164C" w:rsidR="006A0AE2">
        <w:t>committee</w:t>
      </w:r>
      <w:r w:rsidRPr="006B164C" w:rsidR="00E04B5B">
        <w:t xml:space="preserve"> </w:t>
      </w:r>
      <w:r w:rsidRPr="006B164C" w:rsidR="006A0AE2">
        <w:t>looking</w:t>
      </w:r>
      <w:r w:rsidRPr="006B164C" w:rsidR="00E04B5B">
        <w:t xml:space="preserve"> </w:t>
      </w:r>
      <w:r w:rsidRPr="006B164C" w:rsidR="006A0AE2">
        <w:t>at</w:t>
      </w:r>
      <w:r w:rsidRPr="006B164C" w:rsidR="00E04B5B">
        <w:t xml:space="preserve"> </w:t>
      </w:r>
      <w:r w:rsidRPr="006B164C" w:rsidR="006A0AE2">
        <w:t>emerging</w:t>
      </w:r>
      <w:r w:rsidRPr="006B164C" w:rsidR="00E04B5B">
        <w:t xml:space="preserve"> </w:t>
      </w:r>
      <w:r w:rsidRPr="006B164C" w:rsidR="006A0AE2">
        <w:t>EU</w:t>
      </w:r>
      <w:r w:rsidRPr="006B164C" w:rsidR="00E04B5B">
        <w:t xml:space="preserve"> </w:t>
      </w:r>
      <w:r w:rsidRPr="006B164C" w:rsidR="007A53E1">
        <w:t xml:space="preserve">financial </w:t>
      </w:r>
      <w:r w:rsidRPr="006B164C" w:rsidR="006A0AE2">
        <w:t>services</w:t>
      </w:r>
      <w:r w:rsidRPr="006B164C" w:rsidR="00E04B5B">
        <w:t xml:space="preserve"> </w:t>
      </w:r>
      <w:r w:rsidRPr="006B164C" w:rsidR="006A0AE2">
        <w:t>policy</w:t>
      </w:r>
      <w:r w:rsidRPr="006B164C" w:rsidR="00E04B5B">
        <w:t xml:space="preserve"> </w:t>
      </w:r>
      <w:r w:rsidRPr="006B164C" w:rsidR="006A0AE2">
        <w:t>really</w:t>
      </w:r>
      <w:r w:rsidRPr="006B164C" w:rsidR="00E04B5B">
        <w:t xml:space="preserve"> </w:t>
      </w:r>
      <w:r w:rsidRPr="006B164C" w:rsidR="006A0AE2">
        <w:t>add</w:t>
      </w:r>
      <w:r w:rsidRPr="006B164C" w:rsidR="003F01A4">
        <w:t>?</w:t>
      </w:r>
      <w:r w:rsidRPr="006B164C" w:rsidR="00E04B5B">
        <w:t xml:space="preserve"> </w:t>
      </w:r>
      <w:r w:rsidRPr="006B164C" w:rsidR="003F01A4">
        <w:t>If</w:t>
      </w:r>
      <w:r w:rsidRPr="006B164C" w:rsidR="00E04B5B">
        <w:t xml:space="preserve"> </w:t>
      </w:r>
      <w:r w:rsidRPr="006B164C" w:rsidR="003F01A4">
        <w:t>it</w:t>
      </w:r>
      <w:r w:rsidRPr="006B164C" w:rsidR="00E04B5B">
        <w:t xml:space="preserve"> </w:t>
      </w:r>
      <w:r w:rsidRPr="006B164C" w:rsidR="003F01A4">
        <w:t>was</w:t>
      </w:r>
      <w:r w:rsidRPr="006B164C" w:rsidR="00E04B5B">
        <w:t xml:space="preserve"> </w:t>
      </w:r>
      <w:r w:rsidRPr="006B164C" w:rsidR="003F01A4">
        <w:t>that</w:t>
      </w:r>
      <w:r w:rsidRPr="006B164C" w:rsidR="00E04B5B">
        <w:t xml:space="preserve"> </w:t>
      </w:r>
      <w:r w:rsidRPr="006B164C" w:rsidR="003F01A4">
        <w:t>important,</w:t>
      </w:r>
      <w:r w:rsidRPr="006B164C" w:rsidR="00E04B5B">
        <w:t xml:space="preserve"> </w:t>
      </w:r>
      <w:r w:rsidRPr="006B164C" w:rsidR="003F01A4">
        <w:t>you</w:t>
      </w:r>
      <w:r w:rsidRPr="006B164C" w:rsidR="00E04B5B">
        <w:t xml:space="preserve"> </w:t>
      </w:r>
      <w:r w:rsidRPr="006B164C" w:rsidR="003F01A4">
        <w:t>would</w:t>
      </w:r>
      <w:r w:rsidRPr="006B164C" w:rsidR="00E04B5B">
        <w:t xml:space="preserve"> </w:t>
      </w:r>
      <w:r w:rsidRPr="006B164C" w:rsidR="006A0AE2">
        <w:t>think</w:t>
      </w:r>
      <w:r w:rsidRPr="006B164C" w:rsidR="00E04B5B">
        <w:t xml:space="preserve"> </w:t>
      </w:r>
      <w:r w:rsidRPr="006B164C" w:rsidR="006A0AE2">
        <w:t>that</w:t>
      </w:r>
      <w:r w:rsidRPr="006B164C" w:rsidR="00E04B5B">
        <w:t xml:space="preserve"> </w:t>
      </w:r>
      <w:r w:rsidRPr="006B164C" w:rsidR="006A0AE2">
        <w:t>the</w:t>
      </w:r>
      <w:r w:rsidRPr="006B164C" w:rsidR="00E04B5B">
        <w:t xml:space="preserve"> </w:t>
      </w:r>
      <w:r w:rsidRPr="006B164C" w:rsidR="003F01A4">
        <w:t>departmental</w:t>
      </w:r>
      <w:r w:rsidRPr="006B164C" w:rsidR="00E04B5B">
        <w:t xml:space="preserve"> </w:t>
      </w:r>
      <w:r w:rsidRPr="006B164C" w:rsidR="003F01A4">
        <w:t>committee</w:t>
      </w:r>
      <w:r w:rsidRPr="006B164C" w:rsidR="00E04B5B">
        <w:t xml:space="preserve"> </w:t>
      </w:r>
      <w:r w:rsidRPr="006B164C" w:rsidR="003F01A4">
        <w:t>would</w:t>
      </w:r>
      <w:r w:rsidRPr="006B164C" w:rsidR="00E04B5B">
        <w:t xml:space="preserve"> </w:t>
      </w:r>
      <w:r w:rsidRPr="006B164C" w:rsidR="003F01A4">
        <w:t>want</w:t>
      </w:r>
      <w:r w:rsidRPr="006B164C" w:rsidR="00E04B5B">
        <w:t xml:space="preserve"> </w:t>
      </w:r>
      <w:r w:rsidRPr="006B164C" w:rsidR="003F01A4">
        <w:t>to</w:t>
      </w:r>
      <w:r w:rsidRPr="006B164C" w:rsidR="00E04B5B">
        <w:t xml:space="preserve"> </w:t>
      </w:r>
      <w:r w:rsidRPr="006B164C" w:rsidR="003F01A4">
        <w:t>do</w:t>
      </w:r>
      <w:r w:rsidRPr="006B164C" w:rsidR="00E04B5B">
        <w:t xml:space="preserve"> </w:t>
      </w:r>
      <w:r w:rsidRPr="006B164C" w:rsidR="003F01A4">
        <w:t>it.</w:t>
      </w:r>
    </w:p>
    <w:p w:rsidR="003F01A4" w:rsidRPr="006B164C" w:rsidP="00EF2EAA">
      <w:pPr>
        <w:pStyle w:val="Question"/>
        <w:numPr>
          <w:ilvl w:val="0"/>
          <w:numId w:val="0"/>
        </w:numPr>
        <w:ind w:left="794"/>
      </w:pPr>
      <w:r w:rsidRPr="006B164C">
        <w:t>Would</w:t>
      </w:r>
      <w:r w:rsidRPr="006B164C" w:rsidR="00E04B5B">
        <w:t xml:space="preserve"> </w:t>
      </w:r>
      <w:r w:rsidRPr="006B164C">
        <w:t>you</w:t>
      </w:r>
      <w:r w:rsidRPr="006B164C" w:rsidR="00E04B5B">
        <w:t xml:space="preserve"> </w:t>
      </w:r>
      <w:r w:rsidRPr="006B164C">
        <w:t>agree</w:t>
      </w:r>
      <w:r w:rsidRPr="006B164C" w:rsidR="00E04B5B">
        <w:t xml:space="preserve"> </w:t>
      </w:r>
      <w:r w:rsidRPr="006B164C">
        <w:t>that</w:t>
      </w:r>
      <w:r w:rsidRPr="006B164C" w:rsidR="00E04B5B">
        <w:t xml:space="preserve"> </w:t>
      </w:r>
      <w:r w:rsidRPr="006B164C">
        <w:t>it</w:t>
      </w:r>
      <w:r w:rsidRPr="006B164C" w:rsidR="00E04B5B">
        <w:t xml:space="preserve"> </w:t>
      </w:r>
      <w:r w:rsidRPr="006B164C">
        <w:t>would</w:t>
      </w:r>
      <w:r w:rsidRPr="006B164C" w:rsidR="00E04B5B">
        <w:t xml:space="preserve"> </w:t>
      </w:r>
      <w:r w:rsidRPr="006B164C">
        <w:t>be</w:t>
      </w:r>
      <w:r w:rsidRPr="006B164C" w:rsidR="00E04B5B">
        <w:t xml:space="preserve"> </w:t>
      </w:r>
      <w:r w:rsidRPr="006B164C">
        <w:t>more</w:t>
      </w:r>
      <w:r w:rsidRPr="006B164C" w:rsidR="00E04B5B">
        <w:t xml:space="preserve"> </w:t>
      </w:r>
      <w:r w:rsidRPr="006B164C">
        <w:t>relevant</w:t>
      </w:r>
      <w:r w:rsidRPr="006B164C" w:rsidR="00E04B5B">
        <w:t xml:space="preserve"> </w:t>
      </w:r>
      <w:r w:rsidRPr="006B164C">
        <w:t>if</w:t>
      </w:r>
      <w:r w:rsidRPr="006B164C" w:rsidR="00E04B5B">
        <w:t xml:space="preserve"> </w:t>
      </w:r>
      <w:r w:rsidRPr="006B164C" w:rsidR="006A0AE2">
        <w:t>what</w:t>
      </w:r>
      <w:r w:rsidRPr="006B164C" w:rsidR="00E04B5B">
        <w:t xml:space="preserve"> </w:t>
      </w:r>
      <w:r w:rsidRPr="006B164C">
        <w:t>we</w:t>
      </w:r>
      <w:r w:rsidRPr="006B164C" w:rsidR="00E04B5B">
        <w:t xml:space="preserve"> </w:t>
      </w:r>
      <w:r w:rsidRPr="006B164C">
        <w:t>had</w:t>
      </w:r>
      <w:r w:rsidRPr="006B164C" w:rsidR="00E04B5B">
        <w:t xml:space="preserve"> </w:t>
      </w:r>
      <w:r w:rsidRPr="006B164C" w:rsidR="006A0AE2">
        <w:t>was</w:t>
      </w:r>
      <w:r w:rsidRPr="006B164C" w:rsidR="00E04B5B">
        <w:t xml:space="preserve"> </w:t>
      </w:r>
      <w:r w:rsidRPr="006B164C">
        <w:t>a</w:t>
      </w:r>
      <w:r w:rsidRPr="006B164C" w:rsidR="00E04B5B">
        <w:t xml:space="preserve"> </w:t>
      </w:r>
      <w:r w:rsidRPr="006B164C">
        <w:t>relationship</w:t>
      </w:r>
      <w:r w:rsidRPr="006B164C" w:rsidR="00E04B5B">
        <w:t xml:space="preserve"> </w:t>
      </w:r>
      <w:r w:rsidRPr="006B164C">
        <w:t>where</w:t>
      </w:r>
      <w:r w:rsidRPr="006B164C" w:rsidR="00E04B5B">
        <w:t xml:space="preserve"> </w:t>
      </w:r>
      <w:r w:rsidRPr="006B164C">
        <w:t>ongoing</w:t>
      </w:r>
      <w:r w:rsidRPr="006B164C" w:rsidR="00E04B5B">
        <w:t xml:space="preserve"> </w:t>
      </w:r>
      <w:r w:rsidRPr="006B164C">
        <w:t>work</w:t>
      </w:r>
      <w:r w:rsidRPr="006B164C" w:rsidR="006A0AE2">
        <w:t>,</w:t>
      </w:r>
      <w:r w:rsidRPr="006B164C" w:rsidR="00E04B5B">
        <w:t xml:space="preserve"> </w:t>
      </w:r>
      <w:r w:rsidRPr="006B164C">
        <w:t>governance</w:t>
      </w:r>
      <w:r w:rsidRPr="006B164C" w:rsidR="00E04B5B">
        <w:t xml:space="preserve"> </w:t>
      </w:r>
      <w:r w:rsidRPr="006B164C">
        <w:t>changes</w:t>
      </w:r>
      <w:r w:rsidRPr="006B164C" w:rsidR="00E04B5B">
        <w:t xml:space="preserve"> </w:t>
      </w:r>
      <w:r w:rsidRPr="006B164C">
        <w:t>and</w:t>
      </w:r>
      <w:r w:rsidRPr="006B164C" w:rsidR="00E04B5B">
        <w:t xml:space="preserve"> </w:t>
      </w:r>
      <w:r w:rsidRPr="006B164C" w:rsidR="006A0AE2">
        <w:t>all</w:t>
      </w:r>
      <w:r w:rsidRPr="006B164C" w:rsidR="00E04B5B">
        <w:t xml:space="preserve"> </w:t>
      </w:r>
      <w:r w:rsidRPr="006B164C" w:rsidR="006A0AE2">
        <w:t>manner</w:t>
      </w:r>
      <w:r w:rsidRPr="006B164C" w:rsidR="00E04B5B">
        <w:t xml:space="preserve"> </w:t>
      </w:r>
      <w:r w:rsidRPr="006B164C" w:rsidR="006A0AE2">
        <w:t>of</w:t>
      </w:r>
      <w:r w:rsidRPr="006B164C" w:rsidR="00E04B5B">
        <w:t xml:space="preserve"> </w:t>
      </w:r>
      <w:r w:rsidRPr="006B164C">
        <w:t>negotiations</w:t>
      </w:r>
      <w:r w:rsidRPr="006B164C" w:rsidR="00E04B5B">
        <w:t xml:space="preserve"> </w:t>
      </w:r>
      <w:r w:rsidRPr="006B164C" w:rsidR="007A53E1">
        <w:t xml:space="preserve">were </w:t>
      </w:r>
      <w:r w:rsidRPr="006B164C" w:rsidR="006A0AE2">
        <w:t>going</w:t>
      </w:r>
      <w:r w:rsidRPr="006B164C" w:rsidR="00E04B5B">
        <w:t xml:space="preserve"> </w:t>
      </w:r>
      <w:r w:rsidRPr="006B164C" w:rsidR="006A0AE2">
        <w:t>on</w:t>
      </w:r>
      <w:r w:rsidRPr="006B164C" w:rsidR="00E04B5B">
        <w:t xml:space="preserve"> </w:t>
      </w:r>
      <w:r w:rsidRPr="006B164C" w:rsidR="006A0AE2">
        <w:t>a</w:t>
      </w:r>
      <w:r w:rsidRPr="006B164C" w:rsidR="0017462C">
        <w:t>ll</w:t>
      </w:r>
      <w:r w:rsidRPr="006B164C" w:rsidR="00E04B5B">
        <w:t xml:space="preserve"> </w:t>
      </w:r>
      <w:r w:rsidRPr="006B164C" w:rsidR="0017462C">
        <w:t>the</w:t>
      </w:r>
      <w:r w:rsidRPr="006B164C" w:rsidR="00E04B5B">
        <w:t xml:space="preserve"> </w:t>
      </w:r>
      <w:r w:rsidRPr="006B164C" w:rsidR="0017462C">
        <w:t>time</w:t>
      </w:r>
      <w:r w:rsidRPr="006B164C" w:rsidR="00E04B5B">
        <w:t xml:space="preserve"> </w:t>
      </w:r>
      <w:r w:rsidRPr="006B164C" w:rsidR="0017462C">
        <w:t>and</w:t>
      </w:r>
      <w:r w:rsidRPr="006B164C" w:rsidR="00E04B5B">
        <w:t xml:space="preserve"> </w:t>
      </w:r>
      <w:r w:rsidRPr="006B164C" w:rsidR="0017462C">
        <w:t>changing</w:t>
      </w:r>
      <w:r w:rsidRPr="006B164C" w:rsidR="00E04B5B">
        <w:t xml:space="preserve"> </w:t>
      </w:r>
      <w:r w:rsidRPr="006B164C" w:rsidR="0017462C">
        <w:t>things?</w:t>
      </w:r>
      <w:r w:rsidRPr="006B164C" w:rsidR="00E04B5B">
        <w:t xml:space="preserve"> </w:t>
      </w:r>
      <w:r w:rsidRPr="006B164C" w:rsidR="0017462C">
        <w:t>There</w:t>
      </w:r>
      <w:r w:rsidRPr="006B164C" w:rsidR="00E04B5B">
        <w:t xml:space="preserve"> </w:t>
      </w:r>
      <w:r w:rsidRPr="006B164C" w:rsidR="0017462C">
        <w:t>is</w:t>
      </w:r>
      <w:r w:rsidRPr="006B164C" w:rsidR="00E04B5B">
        <w:t xml:space="preserve"> </w:t>
      </w:r>
      <w:r w:rsidRPr="006B164C" w:rsidR="0017462C">
        <w:t>a</w:t>
      </w:r>
      <w:r w:rsidRPr="006B164C" w:rsidR="00E04B5B">
        <w:t xml:space="preserve"> </w:t>
      </w:r>
      <w:r w:rsidRPr="006B164C" w:rsidR="0017462C">
        <w:t>need</w:t>
      </w:r>
      <w:r w:rsidRPr="006B164C" w:rsidR="00E04B5B">
        <w:t xml:space="preserve"> </w:t>
      </w:r>
      <w:r w:rsidRPr="006B164C" w:rsidR="0017462C">
        <w:t>then</w:t>
      </w:r>
      <w:r w:rsidRPr="006B164C" w:rsidR="00E04B5B">
        <w:t xml:space="preserve"> </w:t>
      </w:r>
      <w:r w:rsidRPr="006B164C" w:rsidR="0017462C">
        <w:t>to</w:t>
      </w:r>
      <w:r w:rsidRPr="006B164C" w:rsidR="00E04B5B">
        <w:t xml:space="preserve"> </w:t>
      </w:r>
      <w:r w:rsidRPr="006B164C" w:rsidR="0017462C">
        <w:t>perhaps</w:t>
      </w:r>
      <w:r w:rsidRPr="006B164C" w:rsidR="00E04B5B">
        <w:t xml:space="preserve"> </w:t>
      </w:r>
      <w:r w:rsidRPr="006B164C" w:rsidR="0017462C">
        <w:t>monitor</w:t>
      </w:r>
      <w:r w:rsidRPr="006B164C" w:rsidR="00E04B5B">
        <w:t xml:space="preserve"> </w:t>
      </w:r>
      <w:r w:rsidRPr="006B164C" w:rsidR="0017462C">
        <w:t>how</w:t>
      </w:r>
      <w:r w:rsidRPr="006B164C" w:rsidR="00E04B5B">
        <w:t xml:space="preserve"> </w:t>
      </w:r>
      <w:r w:rsidRPr="006B164C" w:rsidR="0017462C">
        <w:t>the</w:t>
      </w:r>
      <w:r w:rsidRPr="006B164C" w:rsidR="00E04B5B">
        <w:t xml:space="preserve"> </w:t>
      </w:r>
      <w:r w:rsidRPr="006B164C" w:rsidR="00EF2EAA">
        <w:t>governance</w:t>
      </w:r>
      <w:r w:rsidRPr="006B164C" w:rsidR="00E04B5B">
        <w:t xml:space="preserve"> </w:t>
      </w:r>
      <w:r w:rsidRPr="006B164C" w:rsidR="00EF2EAA">
        <w:t>of</w:t>
      </w:r>
      <w:r w:rsidRPr="006B164C" w:rsidR="00E04B5B">
        <w:t xml:space="preserve"> </w:t>
      </w:r>
      <w:r w:rsidRPr="006B164C" w:rsidR="00EF2EAA">
        <w:t>all</w:t>
      </w:r>
      <w:r w:rsidRPr="006B164C" w:rsidR="00E04B5B">
        <w:t xml:space="preserve"> </w:t>
      </w:r>
      <w:r w:rsidRPr="006B164C" w:rsidR="00EF2EAA">
        <w:t>that</w:t>
      </w:r>
      <w:r w:rsidRPr="006B164C" w:rsidR="00E04B5B">
        <w:t xml:space="preserve"> </w:t>
      </w:r>
      <w:r w:rsidRPr="006B164C" w:rsidR="00EF2EAA">
        <w:t>is</w:t>
      </w:r>
      <w:r w:rsidRPr="006B164C" w:rsidR="00E04B5B">
        <w:t xml:space="preserve"> </w:t>
      </w:r>
      <w:r w:rsidRPr="006B164C" w:rsidR="00EF2EAA">
        <w:t>happening,</w:t>
      </w:r>
      <w:r w:rsidRPr="006B164C" w:rsidR="00E04B5B">
        <w:t xml:space="preserve"> </w:t>
      </w:r>
      <w:r w:rsidRPr="006B164C" w:rsidR="00EF2EAA">
        <w:t>while</w:t>
      </w:r>
      <w:r w:rsidRPr="006B164C" w:rsidR="00E04B5B">
        <w:t xml:space="preserve"> </w:t>
      </w:r>
      <w:r w:rsidRPr="006B164C" w:rsidR="00EF2EAA">
        <w:t>we</w:t>
      </w:r>
      <w:r w:rsidRPr="006B164C" w:rsidR="00E04B5B">
        <w:t xml:space="preserve"> </w:t>
      </w:r>
      <w:r w:rsidRPr="006B164C" w:rsidR="00EF2EAA">
        <w:t>still</w:t>
      </w:r>
      <w:r w:rsidRPr="006B164C" w:rsidR="00E04B5B">
        <w:t xml:space="preserve"> </w:t>
      </w:r>
      <w:r w:rsidRPr="006B164C" w:rsidR="00EF2EAA">
        <w:t>have</w:t>
      </w:r>
      <w:r w:rsidRPr="006B164C" w:rsidR="00E04B5B">
        <w:t xml:space="preserve"> </w:t>
      </w:r>
      <w:r w:rsidRPr="006B164C" w:rsidR="00EF2EAA">
        <w:t>the</w:t>
      </w:r>
      <w:r w:rsidRPr="006B164C" w:rsidR="00E04B5B">
        <w:t xml:space="preserve"> </w:t>
      </w:r>
      <w:r w:rsidRPr="006B164C" w:rsidR="00F3194F">
        <w:t>withdrawal agreement</w:t>
      </w:r>
      <w:r w:rsidRPr="006B164C" w:rsidR="00E04B5B">
        <w:t xml:space="preserve"> </w:t>
      </w:r>
      <w:r w:rsidRPr="006B164C" w:rsidR="00EF2EAA">
        <w:t>in</w:t>
      </w:r>
      <w:r w:rsidRPr="006B164C" w:rsidR="00E04B5B">
        <w:t xml:space="preserve"> </w:t>
      </w:r>
      <w:r w:rsidRPr="006B164C" w:rsidR="00EF2EAA">
        <w:t>force</w:t>
      </w:r>
      <w:r w:rsidRPr="006B164C" w:rsidR="00E04B5B">
        <w:t xml:space="preserve"> </w:t>
      </w:r>
      <w:r w:rsidRPr="006B164C" w:rsidR="00EF2EAA">
        <w:t>for</w:t>
      </w:r>
      <w:r w:rsidRPr="006B164C" w:rsidR="00E04B5B">
        <w:t xml:space="preserve"> </w:t>
      </w:r>
      <w:r w:rsidRPr="006B164C" w:rsidR="00EF2EAA">
        <w:t>those</w:t>
      </w:r>
      <w:r w:rsidRPr="006B164C" w:rsidR="00E04B5B">
        <w:t xml:space="preserve"> </w:t>
      </w:r>
      <w:r w:rsidRPr="006B164C" w:rsidR="00EF2EAA">
        <w:t>years</w:t>
      </w:r>
      <w:r w:rsidRPr="006B164C" w:rsidR="00E04B5B">
        <w:t xml:space="preserve"> </w:t>
      </w:r>
      <w:r w:rsidRPr="006B164C" w:rsidR="00EF2EAA">
        <w:t>as</w:t>
      </w:r>
      <w:r w:rsidRPr="006B164C" w:rsidR="00E04B5B">
        <w:t xml:space="preserve"> </w:t>
      </w:r>
      <w:r w:rsidRPr="006B164C" w:rsidR="00EF2EAA">
        <w:t>it</w:t>
      </w:r>
      <w:r w:rsidRPr="006B164C" w:rsidR="00E04B5B">
        <w:t xml:space="preserve"> </w:t>
      </w:r>
      <w:r w:rsidRPr="006B164C" w:rsidR="00EF2EAA">
        <w:t>runs</w:t>
      </w:r>
      <w:r w:rsidRPr="006B164C" w:rsidR="00E04B5B">
        <w:t xml:space="preserve"> </w:t>
      </w:r>
      <w:r w:rsidRPr="006B164C" w:rsidR="00EF2EAA">
        <w:t>down.</w:t>
      </w:r>
      <w:r w:rsidRPr="006B164C" w:rsidR="00E04B5B">
        <w:t xml:space="preserve"> </w:t>
      </w:r>
      <w:r w:rsidRPr="006B164C" w:rsidR="00EF2EAA">
        <w:t>Is</w:t>
      </w:r>
      <w:r w:rsidRPr="006B164C" w:rsidR="00E04B5B">
        <w:t xml:space="preserve"> </w:t>
      </w:r>
      <w:r w:rsidRPr="006B164C" w:rsidR="00EF2EAA">
        <w:t>that</w:t>
      </w:r>
      <w:r w:rsidRPr="006B164C" w:rsidR="00E04B5B">
        <w:t xml:space="preserve"> </w:t>
      </w:r>
      <w:r w:rsidRPr="006B164C" w:rsidR="00FB5043">
        <w:t>where</w:t>
      </w:r>
      <w:r w:rsidRPr="006B164C" w:rsidR="00E04B5B">
        <w:t xml:space="preserve"> </w:t>
      </w:r>
      <w:r w:rsidRPr="006B164C" w:rsidR="00FB5043">
        <w:t>you</w:t>
      </w:r>
      <w:r w:rsidRPr="006B164C" w:rsidR="00E04B5B">
        <w:t xml:space="preserve"> </w:t>
      </w:r>
      <w:r w:rsidRPr="006B164C" w:rsidR="00FB5043">
        <w:t>can</w:t>
      </w:r>
      <w:r w:rsidRPr="006B164C" w:rsidR="00E04B5B">
        <w:t xml:space="preserve"> </w:t>
      </w:r>
      <w:r w:rsidRPr="006B164C" w:rsidR="00FB5043">
        <w:t>see</w:t>
      </w:r>
      <w:r w:rsidRPr="006B164C" w:rsidR="00E04B5B">
        <w:t xml:space="preserve"> </w:t>
      </w:r>
      <w:r w:rsidRPr="006B164C" w:rsidR="00FB5043">
        <w:t>a</w:t>
      </w:r>
      <w:r w:rsidRPr="006B164C" w:rsidR="00E04B5B">
        <w:t xml:space="preserve"> </w:t>
      </w:r>
      <w:r w:rsidRPr="006B164C" w:rsidR="00FB5043">
        <w:t>more</w:t>
      </w:r>
      <w:r w:rsidRPr="006B164C" w:rsidR="00E04B5B">
        <w:t xml:space="preserve"> </w:t>
      </w:r>
      <w:r w:rsidRPr="006B164C" w:rsidR="00FB5043">
        <w:t>useful</w:t>
      </w:r>
      <w:r w:rsidRPr="006B164C" w:rsidR="00E04B5B">
        <w:t xml:space="preserve"> </w:t>
      </w:r>
      <w:r w:rsidRPr="006B164C" w:rsidR="00FB5043">
        <w:t>role</w:t>
      </w:r>
      <w:r w:rsidRPr="006B164C" w:rsidR="00E04B5B">
        <w:t xml:space="preserve"> </w:t>
      </w:r>
      <w:r w:rsidRPr="006B164C" w:rsidR="00FB5043">
        <w:t>for</w:t>
      </w:r>
      <w:r w:rsidRPr="006B164C" w:rsidR="00E04B5B">
        <w:t xml:space="preserve"> </w:t>
      </w:r>
      <w:r w:rsidRPr="006B164C" w:rsidR="007A53E1">
        <w:t xml:space="preserve">a </w:t>
      </w:r>
      <w:r w:rsidRPr="006B164C" w:rsidR="00FB5043">
        <w:t>standing</w:t>
      </w:r>
      <w:r w:rsidRPr="006B164C" w:rsidR="00E04B5B">
        <w:t xml:space="preserve"> </w:t>
      </w:r>
      <w:r w:rsidRPr="006B164C" w:rsidR="007A53E1">
        <w:t>committee</w:t>
      </w:r>
      <w:r w:rsidRPr="006B164C" w:rsidR="00EF2EAA">
        <w:t>,</w:t>
      </w:r>
      <w:r w:rsidRPr="006B164C" w:rsidR="00E04B5B">
        <w:t xml:space="preserve"> </w:t>
      </w:r>
      <w:r w:rsidRPr="006B164C" w:rsidR="00EF2EAA">
        <w:t>perhaps,</w:t>
      </w:r>
      <w:r w:rsidRPr="006B164C" w:rsidR="00E04B5B">
        <w:t xml:space="preserve"> </w:t>
      </w:r>
      <w:r w:rsidRPr="006B164C" w:rsidR="00FB5043">
        <w:t>rather</w:t>
      </w:r>
      <w:r w:rsidRPr="006B164C" w:rsidR="00E04B5B">
        <w:t xml:space="preserve"> </w:t>
      </w:r>
      <w:r w:rsidRPr="006B164C" w:rsidR="00FB5043">
        <w:t>than</w:t>
      </w:r>
      <w:r w:rsidRPr="006B164C" w:rsidR="00E04B5B">
        <w:t xml:space="preserve"> </w:t>
      </w:r>
      <w:r w:rsidRPr="006B164C" w:rsidR="00FB5043">
        <w:t>just</w:t>
      </w:r>
      <w:r w:rsidRPr="006B164C" w:rsidR="00E04B5B">
        <w:t xml:space="preserve"> </w:t>
      </w:r>
      <w:r w:rsidRPr="006B164C" w:rsidR="00FB5043">
        <w:t>trying</w:t>
      </w:r>
      <w:r w:rsidRPr="006B164C" w:rsidR="00E04B5B">
        <w:t xml:space="preserve"> </w:t>
      </w:r>
      <w:r w:rsidRPr="006B164C" w:rsidR="00FB5043">
        <w:t>to</w:t>
      </w:r>
      <w:r w:rsidRPr="006B164C" w:rsidR="00E04B5B">
        <w:t xml:space="preserve"> </w:t>
      </w:r>
      <w:r w:rsidRPr="006B164C" w:rsidR="00FB5043">
        <w:t>spot</w:t>
      </w:r>
      <w:r w:rsidRPr="006B164C" w:rsidR="00E04B5B">
        <w:t xml:space="preserve"> </w:t>
      </w:r>
      <w:r w:rsidRPr="006B164C" w:rsidR="00FB5043">
        <w:t>individual</w:t>
      </w:r>
      <w:r w:rsidRPr="006B164C" w:rsidR="00E04B5B">
        <w:t xml:space="preserve"> </w:t>
      </w:r>
      <w:r w:rsidRPr="006B164C" w:rsidR="00FB5043">
        <w:t>areas</w:t>
      </w:r>
      <w:r w:rsidRPr="006B164C" w:rsidR="00E04B5B">
        <w:t xml:space="preserve"> </w:t>
      </w:r>
      <w:r w:rsidRPr="006B164C" w:rsidR="00FB5043">
        <w:t>of</w:t>
      </w:r>
      <w:r w:rsidRPr="006B164C" w:rsidR="00E04B5B">
        <w:t xml:space="preserve"> </w:t>
      </w:r>
      <w:r w:rsidRPr="006B164C" w:rsidR="00EF2EAA">
        <w:t>future</w:t>
      </w:r>
      <w:r w:rsidRPr="006B164C" w:rsidR="00E04B5B">
        <w:t xml:space="preserve"> </w:t>
      </w:r>
      <w:r w:rsidRPr="006B164C" w:rsidR="00FB5043">
        <w:t>EU</w:t>
      </w:r>
      <w:r w:rsidRPr="006B164C" w:rsidR="00E04B5B">
        <w:t xml:space="preserve"> </w:t>
      </w:r>
      <w:r w:rsidRPr="006B164C" w:rsidR="00FB5043">
        <w:t>policy</w:t>
      </w:r>
      <w:r w:rsidRPr="006B164C" w:rsidR="00E04B5B">
        <w:t xml:space="preserve"> </w:t>
      </w:r>
      <w:r w:rsidRPr="006B164C" w:rsidR="00EF2EAA">
        <w:t>that</w:t>
      </w:r>
      <w:r w:rsidRPr="006B164C" w:rsidR="00E04B5B">
        <w:t xml:space="preserve"> </w:t>
      </w:r>
      <w:r w:rsidRPr="006B164C" w:rsidR="00EF2EAA">
        <w:t>might</w:t>
      </w:r>
      <w:r w:rsidRPr="006B164C" w:rsidR="00E04B5B">
        <w:t xml:space="preserve"> </w:t>
      </w:r>
      <w:r w:rsidRPr="006B164C" w:rsidR="00EF2EAA">
        <w:t>be</w:t>
      </w:r>
      <w:r w:rsidRPr="006B164C" w:rsidR="00E04B5B">
        <w:t xml:space="preserve"> </w:t>
      </w:r>
      <w:r w:rsidRPr="006B164C" w:rsidR="00EF2EAA">
        <w:t>of</w:t>
      </w:r>
      <w:r w:rsidRPr="006B164C" w:rsidR="00E04B5B">
        <w:t xml:space="preserve"> </w:t>
      </w:r>
      <w:r w:rsidRPr="006B164C" w:rsidR="00EF2EAA">
        <w:t>relevance</w:t>
      </w:r>
      <w:r w:rsidRPr="006B164C" w:rsidR="00E04B5B">
        <w:t xml:space="preserve"> </w:t>
      </w:r>
      <w:r w:rsidRPr="006B164C" w:rsidR="00EF2EAA">
        <w:t>to</w:t>
      </w:r>
      <w:r w:rsidRPr="006B164C" w:rsidR="00E04B5B">
        <w:t xml:space="preserve"> </w:t>
      </w:r>
      <w:r w:rsidRPr="006B164C" w:rsidR="00EF2EAA">
        <w:t>the</w:t>
      </w:r>
      <w:r w:rsidRPr="006B164C" w:rsidR="00E04B5B">
        <w:t xml:space="preserve"> </w:t>
      </w:r>
      <w:r w:rsidRPr="006B164C" w:rsidR="00EF2EAA">
        <w:t>UK</w:t>
      </w:r>
      <w:r w:rsidRPr="006B164C" w:rsidR="00FB5043">
        <w:t>?</w:t>
      </w:r>
    </w:p>
    <w:p w:rsidR="00FB5043" w:rsidRPr="006B164C" w:rsidP="00FB5043">
      <w:pPr>
        <w:pStyle w:val="Answer"/>
      </w:pPr>
      <w:sdt>
        <w:sdtPr>
          <w:alias w:val="Witness"/>
          <w:id w:val="1534157699"/>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rsidR="007A53E1">
        <w:t xml:space="preserve">As </w:t>
      </w:r>
      <w:r w:rsidRPr="006B164C" w:rsidR="00EF2EAA">
        <w:t>you</w:t>
      </w:r>
      <w:r w:rsidRPr="006B164C" w:rsidR="00E04B5B">
        <w:t xml:space="preserve"> </w:t>
      </w:r>
      <w:r w:rsidRPr="006B164C" w:rsidR="00EF2EAA">
        <w:t>say,</w:t>
      </w:r>
      <w:r w:rsidRPr="006B164C" w:rsidR="00E04B5B">
        <w:t xml:space="preserve"> </w:t>
      </w:r>
      <w:r w:rsidRPr="006B164C" w:rsidR="00EF2EAA">
        <w:t>there</w:t>
      </w:r>
      <w:r w:rsidRPr="006B164C" w:rsidR="00E04B5B">
        <w:t xml:space="preserve"> </w:t>
      </w:r>
      <w:r w:rsidRPr="006B164C" w:rsidR="00EF2EAA">
        <w:t>is,</w:t>
      </w:r>
      <w:r w:rsidRPr="006B164C" w:rsidR="00E04B5B">
        <w:t xml:space="preserve"> </w:t>
      </w:r>
      <w:r w:rsidRPr="006B164C" w:rsidR="00EF2EAA">
        <w:t>i</w:t>
      </w:r>
      <w:r w:rsidRPr="006B164C">
        <w:t>n</w:t>
      </w:r>
      <w:r w:rsidRPr="006B164C" w:rsidR="00E04B5B">
        <w:t xml:space="preserve"> </w:t>
      </w:r>
      <w:r w:rsidRPr="006B164C">
        <w:t>the</w:t>
      </w:r>
      <w:r w:rsidRPr="006B164C" w:rsidR="00E04B5B">
        <w:t xml:space="preserve"> </w:t>
      </w:r>
      <w:r w:rsidRPr="006B164C">
        <w:t>near</w:t>
      </w:r>
      <w:r w:rsidRPr="006B164C" w:rsidR="00E04B5B">
        <w:t xml:space="preserve"> </w:t>
      </w:r>
      <w:r w:rsidRPr="006B164C">
        <w:t>future,</w:t>
      </w:r>
      <w:r w:rsidRPr="006B164C" w:rsidR="00E04B5B">
        <w:t xml:space="preserve"> </w:t>
      </w:r>
      <w:r w:rsidRPr="006B164C">
        <w:t>more</w:t>
      </w:r>
      <w:r w:rsidRPr="006B164C" w:rsidR="00E04B5B">
        <w:t xml:space="preserve"> </w:t>
      </w:r>
      <w:r w:rsidRPr="006B164C">
        <w:t>than</w:t>
      </w:r>
      <w:r w:rsidRPr="006B164C" w:rsidR="00E04B5B">
        <w:t xml:space="preserve"> </w:t>
      </w:r>
      <w:r w:rsidRPr="006B164C">
        <w:t>enough</w:t>
      </w:r>
      <w:r w:rsidRPr="006B164C" w:rsidR="00E04B5B">
        <w:t xml:space="preserve"> </w:t>
      </w:r>
      <w:r w:rsidRPr="006B164C">
        <w:t>justification</w:t>
      </w:r>
      <w:r w:rsidRPr="006B164C" w:rsidR="00E04B5B">
        <w:t xml:space="preserve"> </w:t>
      </w:r>
      <w:r w:rsidRPr="006B164C">
        <w:t>for</w:t>
      </w:r>
      <w:r w:rsidRPr="006B164C" w:rsidR="00E04B5B">
        <w:t xml:space="preserve"> </w:t>
      </w:r>
      <w:r w:rsidRPr="006B164C">
        <w:t>a</w:t>
      </w:r>
      <w:r w:rsidRPr="006B164C" w:rsidR="00E04B5B">
        <w:t xml:space="preserve"> </w:t>
      </w:r>
      <w:r w:rsidRPr="006B164C">
        <w:t>committee</w:t>
      </w:r>
      <w:r w:rsidRPr="006B164C" w:rsidR="00E04B5B">
        <w:t xml:space="preserve"> </w:t>
      </w:r>
      <w:r w:rsidRPr="006B164C">
        <w:t>of</w:t>
      </w:r>
      <w:r w:rsidRPr="006B164C" w:rsidR="00E04B5B">
        <w:t xml:space="preserve"> </w:t>
      </w:r>
      <w:r w:rsidRPr="006B164C">
        <w:t>this</w:t>
      </w:r>
      <w:r w:rsidRPr="006B164C" w:rsidR="00E04B5B">
        <w:t xml:space="preserve"> </w:t>
      </w:r>
      <w:r w:rsidRPr="006B164C">
        <w:t>nature.</w:t>
      </w:r>
      <w:r w:rsidRPr="006B164C" w:rsidR="00E04B5B">
        <w:t xml:space="preserve"> </w:t>
      </w:r>
      <w:r w:rsidRPr="006B164C">
        <w:t>In</w:t>
      </w:r>
      <w:r w:rsidRPr="006B164C" w:rsidR="00E04B5B">
        <w:t xml:space="preserve"> </w:t>
      </w:r>
      <w:r w:rsidRPr="006B164C">
        <w:t>the</w:t>
      </w:r>
      <w:r w:rsidRPr="006B164C" w:rsidR="00E04B5B">
        <w:t xml:space="preserve"> </w:t>
      </w:r>
      <w:r w:rsidRPr="006B164C">
        <w:t>longer</w:t>
      </w:r>
      <w:r w:rsidRPr="006B164C" w:rsidR="00E04B5B">
        <w:t xml:space="preserve"> </w:t>
      </w:r>
      <w:r w:rsidRPr="006B164C">
        <w:t>term,</w:t>
      </w:r>
      <w:r w:rsidRPr="006B164C" w:rsidR="00E04B5B">
        <w:t xml:space="preserve"> </w:t>
      </w:r>
      <w:r w:rsidRPr="006B164C">
        <w:t>having</w:t>
      </w:r>
      <w:r w:rsidRPr="006B164C" w:rsidR="00E04B5B">
        <w:t xml:space="preserve"> </w:t>
      </w:r>
      <w:r w:rsidRPr="006B164C">
        <w:t>a</w:t>
      </w:r>
      <w:r w:rsidRPr="006B164C" w:rsidR="00E04B5B">
        <w:t xml:space="preserve"> </w:t>
      </w:r>
      <w:r w:rsidRPr="006B164C">
        <w:t>committee</w:t>
      </w:r>
      <w:r w:rsidRPr="006B164C" w:rsidR="00E04B5B">
        <w:t xml:space="preserve"> </w:t>
      </w:r>
      <w:r w:rsidRPr="006B164C">
        <w:t>whose</w:t>
      </w:r>
      <w:r w:rsidRPr="006B164C" w:rsidR="00E04B5B">
        <w:t xml:space="preserve"> </w:t>
      </w:r>
      <w:r w:rsidRPr="006B164C" w:rsidR="00EF2EAA">
        <w:t>job</w:t>
      </w:r>
      <w:r w:rsidRPr="006B164C" w:rsidR="00E04B5B">
        <w:t xml:space="preserve"> </w:t>
      </w:r>
      <w:r w:rsidRPr="006B164C" w:rsidR="00EF2EAA">
        <w:t>it</w:t>
      </w:r>
      <w:r w:rsidRPr="006B164C" w:rsidR="00E04B5B">
        <w:t xml:space="preserve"> </w:t>
      </w:r>
      <w:r w:rsidRPr="006B164C">
        <w:t>is</w:t>
      </w:r>
      <w:r w:rsidRPr="006B164C" w:rsidR="00E04B5B">
        <w:t xml:space="preserve"> </w:t>
      </w:r>
      <w:r w:rsidRPr="006B164C">
        <w:t>to</w:t>
      </w:r>
      <w:r w:rsidRPr="006B164C" w:rsidR="00E04B5B">
        <w:t xml:space="preserve"> </w:t>
      </w:r>
      <w:r w:rsidRPr="006B164C">
        <w:t>spot</w:t>
      </w:r>
      <w:r w:rsidRPr="006B164C" w:rsidR="00E04B5B">
        <w:t xml:space="preserve"> </w:t>
      </w:r>
      <w:r w:rsidRPr="006B164C" w:rsidR="00EF2EAA">
        <w:t>things</w:t>
      </w:r>
      <w:r w:rsidRPr="006B164C" w:rsidR="00E04B5B">
        <w:t xml:space="preserve"> </w:t>
      </w:r>
      <w:r w:rsidRPr="006B164C" w:rsidR="00EF2EAA">
        <w:t>coming</w:t>
      </w:r>
      <w:r w:rsidRPr="006B164C" w:rsidR="00E04B5B">
        <w:t xml:space="preserve"> </w:t>
      </w:r>
      <w:r w:rsidRPr="006B164C" w:rsidR="00EF2EAA">
        <w:t>up</w:t>
      </w:r>
      <w:r w:rsidRPr="006B164C" w:rsidR="00E04B5B">
        <w:t xml:space="preserve"> </w:t>
      </w:r>
      <w:r w:rsidRPr="006B164C" w:rsidR="00EF2EAA">
        <w:t>that</w:t>
      </w:r>
      <w:r w:rsidRPr="006B164C" w:rsidR="00E04B5B">
        <w:t xml:space="preserve"> </w:t>
      </w:r>
      <w:r w:rsidRPr="006B164C" w:rsidR="00EF2EAA">
        <w:t>are</w:t>
      </w:r>
      <w:r w:rsidRPr="006B164C" w:rsidR="00E04B5B">
        <w:t xml:space="preserve"> </w:t>
      </w:r>
      <w:r w:rsidRPr="006B164C" w:rsidR="00EF2EAA">
        <w:t>of</w:t>
      </w:r>
      <w:r w:rsidRPr="006B164C" w:rsidR="00E04B5B">
        <w:t xml:space="preserve"> </w:t>
      </w:r>
      <w:r w:rsidRPr="006B164C" w:rsidR="00EF2EAA">
        <w:t>relevance</w:t>
      </w:r>
      <w:r w:rsidRPr="006B164C" w:rsidR="00E04B5B">
        <w:t xml:space="preserve"> </w:t>
      </w:r>
      <w:r w:rsidRPr="006B164C" w:rsidR="00EF2EAA">
        <w:t>to</w:t>
      </w:r>
      <w:r w:rsidRPr="006B164C" w:rsidR="00E04B5B">
        <w:t xml:space="preserve"> </w:t>
      </w:r>
      <w:r w:rsidRPr="006B164C" w:rsidR="00EF2EAA">
        <w:t>departmental</w:t>
      </w:r>
      <w:r w:rsidRPr="006B164C" w:rsidR="00E04B5B">
        <w:t xml:space="preserve"> </w:t>
      </w:r>
      <w:r w:rsidRPr="006B164C" w:rsidR="00EF2EAA">
        <w:t>committees</w:t>
      </w:r>
      <w:r w:rsidRPr="006B164C" w:rsidR="00E04B5B">
        <w:t xml:space="preserve"> </w:t>
      </w:r>
      <w:r w:rsidRPr="006B164C" w:rsidR="00EF2EAA">
        <w:t>and</w:t>
      </w:r>
      <w:r w:rsidRPr="006B164C" w:rsidR="00E04B5B">
        <w:t xml:space="preserve"> </w:t>
      </w:r>
      <w:r w:rsidRPr="006B164C" w:rsidR="007A53E1">
        <w:t>that</w:t>
      </w:r>
      <w:r w:rsidRPr="006B164C" w:rsidR="00E04B5B">
        <w:t xml:space="preserve"> </w:t>
      </w:r>
      <w:r w:rsidRPr="006B164C" w:rsidR="00EF2EAA">
        <w:t>departmental</w:t>
      </w:r>
      <w:r w:rsidRPr="006B164C" w:rsidR="00E04B5B">
        <w:t xml:space="preserve"> </w:t>
      </w:r>
      <w:r w:rsidRPr="006B164C" w:rsidR="00EF2EAA">
        <w:t>committees</w:t>
      </w:r>
      <w:r w:rsidRPr="006B164C" w:rsidR="00E04B5B">
        <w:t xml:space="preserve"> </w:t>
      </w:r>
      <w:r w:rsidRPr="006B164C" w:rsidR="00EF2EAA">
        <w:t>may</w:t>
      </w:r>
      <w:r w:rsidRPr="006B164C" w:rsidR="00E04B5B">
        <w:t xml:space="preserve"> </w:t>
      </w:r>
      <w:r w:rsidRPr="006B164C" w:rsidR="00EF2EAA">
        <w:t>want</w:t>
      </w:r>
      <w:r w:rsidRPr="006B164C" w:rsidR="00E04B5B">
        <w:t xml:space="preserve"> </w:t>
      </w:r>
      <w:r w:rsidRPr="006B164C" w:rsidR="00EF2EAA">
        <w:t>to</w:t>
      </w:r>
      <w:r w:rsidRPr="006B164C" w:rsidR="00E04B5B">
        <w:t xml:space="preserve"> </w:t>
      </w:r>
      <w:r w:rsidRPr="006B164C" w:rsidR="00EF2EAA">
        <w:t>pick</w:t>
      </w:r>
      <w:r w:rsidRPr="006B164C" w:rsidR="00E04B5B">
        <w:t xml:space="preserve"> </w:t>
      </w:r>
      <w:r w:rsidRPr="006B164C" w:rsidR="00EF2EAA">
        <w:t>up</w:t>
      </w:r>
      <w:r w:rsidRPr="006B164C" w:rsidR="00E04B5B">
        <w:t xml:space="preserve"> </w:t>
      </w:r>
      <w:r w:rsidRPr="006B164C" w:rsidR="00EF2EAA">
        <w:t>on</w:t>
      </w:r>
      <w:r w:rsidRPr="006B164C" w:rsidR="00E04B5B">
        <w:t xml:space="preserve"> </w:t>
      </w:r>
      <w:r w:rsidRPr="006B164C">
        <w:t>will</w:t>
      </w:r>
      <w:r w:rsidRPr="006B164C" w:rsidR="00E04B5B">
        <w:t xml:space="preserve"> </w:t>
      </w:r>
      <w:r w:rsidRPr="006B164C">
        <w:t>have</w:t>
      </w:r>
      <w:r w:rsidRPr="006B164C" w:rsidR="00E04B5B">
        <w:t xml:space="preserve"> </w:t>
      </w:r>
      <w:r w:rsidRPr="006B164C">
        <w:t>value.</w:t>
      </w:r>
      <w:r w:rsidRPr="006B164C" w:rsidR="00E04B5B">
        <w:t xml:space="preserve"> </w:t>
      </w:r>
      <w:r w:rsidRPr="006B164C">
        <w:t>One</w:t>
      </w:r>
      <w:r w:rsidRPr="006B164C" w:rsidR="00E04B5B">
        <w:t xml:space="preserve"> </w:t>
      </w:r>
      <w:r w:rsidRPr="006B164C">
        <w:t>way</w:t>
      </w:r>
      <w:r w:rsidRPr="006B164C" w:rsidR="00E04B5B">
        <w:t xml:space="preserve"> </w:t>
      </w:r>
      <w:r w:rsidRPr="006B164C">
        <w:t>around</w:t>
      </w:r>
      <w:r w:rsidRPr="006B164C" w:rsidR="00E04B5B">
        <w:t xml:space="preserve"> </w:t>
      </w:r>
      <w:r w:rsidRPr="006B164C">
        <w:t>the</w:t>
      </w:r>
      <w:r w:rsidRPr="006B164C" w:rsidR="00E04B5B">
        <w:t xml:space="preserve"> </w:t>
      </w:r>
      <w:r w:rsidRPr="006B164C">
        <w:t>concern</w:t>
      </w:r>
      <w:r w:rsidRPr="006B164C" w:rsidR="00E04B5B">
        <w:t xml:space="preserve"> </w:t>
      </w:r>
      <w:r w:rsidRPr="006B164C">
        <w:t>that</w:t>
      </w:r>
      <w:r w:rsidRPr="006B164C" w:rsidR="00E04B5B">
        <w:t xml:space="preserve"> </w:t>
      </w:r>
      <w:r w:rsidRPr="006B164C">
        <w:t>you</w:t>
      </w:r>
      <w:r w:rsidRPr="006B164C" w:rsidR="00E04B5B">
        <w:t xml:space="preserve"> </w:t>
      </w:r>
      <w:r w:rsidRPr="006B164C">
        <w:t>raise,</w:t>
      </w:r>
      <w:r w:rsidRPr="006B164C" w:rsidR="00E04B5B">
        <w:t xml:space="preserve"> </w:t>
      </w:r>
      <w:r w:rsidRPr="006B164C">
        <w:t>which</w:t>
      </w:r>
      <w:r w:rsidRPr="006B164C" w:rsidR="00E04B5B">
        <w:t xml:space="preserve"> </w:t>
      </w:r>
      <w:r w:rsidRPr="006B164C">
        <w:t>I</w:t>
      </w:r>
      <w:r w:rsidRPr="006B164C" w:rsidR="00E04B5B">
        <w:t xml:space="preserve"> </w:t>
      </w:r>
      <w:r w:rsidRPr="006B164C">
        <w:t>entirely</w:t>
      </w:r>
      <w:r w:rsidRPr="006B164C" w:rsidR="00E04B5B">
        <w:t xml:space="preserve"> </w:t>
      </w:r>
      <w:r w:rsidRPr="006B164C">
        <w:t>see,</w:t>
      </w:r>
      <w:r w:rsidRPr="006B164C" w:rsidR="00E04B5B">
        <w:t xml:space="preserve"> </w:t>
      </w:r>
      <w:r w:rsidRPr="006B164C">
        <w:t>is</w:t>
      </w:r>
      <w:r w:rsidRPr="006B164C" w:rsidR="00E04B5B">
        <w:t xml:space="preserve"> </w:t>
      </w:r>
      <w:r w:rsidRPr="006B164C">
        <w:t>for</w:t>
      </w:r>
      <w:r w:rsidRPr="006B164C" w:rsidR="00E04B5B">
        <w:t xml:space="preserve"> </w:t>
      </w:r>
      <w:r w:rsidRPr="006B164C">
        <w:t>whatever</w:t>
      </w:r>
      <w:r w:rsidRPr="006B164C" w:rsidR="00E04B5B">
        <w:t xml:space="preserve"> </w:t>
      </w:r>
      <w:r w:rsidRPr="006B164C">
        <w:t>new</w:t>
      </w:r>
      <w:r w:rsidRPr="006B164C" w:rsidR="00E04B5B">
        <w:t xml:space="preserve"> </w:t>
      </w:r>
      <w:r w:rsidRPr="006B164C">
        <w:t>system</w:t>
      </w:r>
      <w:r w:rsidRPr="006B164C" w:rsidR="00E04B5B">
        <w:t xml:space="preserve"> </w:t>
      </w:r>
      <w:r w:rsidRPr="006B164C">
        <w:t>is</w:t>
      </w:r>
      <w:r w:rsidRPr="006B164C" w:rsidR="00E04B5B">
        <w:t xml:space="preserve"> </w:t>
      </w:r>
      <w:r w:rsidRPr="006B164C">
        <w:t>set</w:t>
      </w:r>
      <w:r w:rsidRPr="006B164C" w:rsidR="00E04B5B">
        <w:t xml:space="preserve"> </w:t>
      </w:r>
      <w:r w:rsidRPr="006B164C">
        <w:t>up</w:t>
      </w:r>
      <w:r w:rsidRPr="006B164C" w:rsidR="00E04B5B">
        <w:t xml:space="preserve"> </w:t>
      </w:r>
      <w:r w:rsidRPr="006B164C">
        <w:t>to</w:t>
      </w:r>
      <w:r w:rsidRPr="006B164C" w:rsidR="00E04B5B">
        <w:t xml:space="preserve"> </w:t>
      </w:r>
      <w:r w:rsidRPr="006B164C">
        <w:t>be</w:t>
      </w:r>
      <w:r w:rsidRPr="006B164C" w:rsidR="00E04B5B">
        <w:t xml:space="preserve"> </w:t>
      </w:r>
      <w:r w:rsidRPr="006B164C">
        <w:t>done</w:t>
      </w:r>
      <w:r w:rsidRPr="006B164C" w:rsidR="00E04B5B">
        <w:t xml:space="preserve"> </w:t>
      </w:r>
      <w:r w:rsidRPr="006B164C">
        <w:t>under</w:t>
      </w:r>
      <w:r w:rsidRPr="006B164C" w:rsidR="00E04B5B">
        <w:t xml:space="preserve"> </w:t>
      </w:r>
      <w:r w:rsidRPr="006B164C">
        <w:t>temporary</w:t>
      </w:r>
      <w:r w:rsidRPr="006B164C" w:rsidR="00E04B5B">
        <w:t xml:space="preserve"> </w:t>
      </w:r>
      <w:r w:rsidRPr="006B164C" w:rsidR="007A53E1">
        <w:t>Standing Orders</w:t>
      </w:r>
      <w:r w:rsidRPr="006B164C" w:rsidR="00E04B5B">
        <w:t xml:space="preserve"> </w:t>
      </w:r>
      <w:r w:rsidRPr="006B164C" w:rsidR="00EF2EAA">
        <w:t>that</w:t>
      </w:r>
      <w:r w:rsidRPr="006B164C" w:rsidR="00E04B5B">
        <w:t xml:space="preserve"> </w:t>
      </w:r>
      <w:r w:rsidRPr="006B164C" w:rsidR="00EF2EAA">
        <w:t>would</w:t>
      </w:r>
      <w:r w:rsidRPr="006B164C" w:rsidR="00E04B5B">
        <w:t xml:space="preserve"> </w:t>
      </w:r>
      <w:r w:rsidRPr="006B164C" w:rsidR="00EF2EAA">
        <w:t>expire</w:t>
      </w:r>
      <w:r w:rsidRPr="006B164C">
        <w:t>,</w:t>
      </w:r>
      <w:r w:rsidRPr="006B164C" w:rsidR="00E04B5B">
        <w:t xml:space="preserve"> </w:t>
      </w:r>
      <w:r w:rsidRPr="006B164C">
        <w:t>which</w:t>
      </w:r>
      <w:r w:rsidRPr="006B164C" w:rsidR="00E04B5B">
        <w:t xml:space="preserve"> </w:t>
      </w:r>
      <w:r w:rsidRPr="006B164C">
        <w:t>would</w:t>
      </w:r>
      <w:r w:rsidRPr="006B164C" w:rsidR="00E04B5B">
        <w:t xml:space="preserve"> </w:t>
      </w:r>
      <w:r w:rsidRPr="006B164C" w:rsidR="00EF2EAA">
        <w:t>almost</w:t>
      </w:r>
      <w:r w:rsidRPr="006B164C" w:rsidR="00E04B5B">
        <w:t xml:space="preserve"> </w:t>
      </w:r>
      <w:r w:rsidRPr="006B164C">
        <w:t>force</w:t>
      </w:r>
      <w:r w:rsidRPr="006B164C" w:rsidR="00E04B5B">
        <w:t xml:space="preserve"> </w:t>
      </w:r>
      <w:r w:rsidRPr="006B164C">
        <w:t>Parliament</w:t>
      </w:r>
      <w:r w:rsidRPr="006B164C" w:rsidR="00EF2EAA">
        <w:t>,</w:t>
      </w:r>
      <w:r w:rsidRPr="006B164C" w:rsidR="00E04B5B">
        <w:t xml:space="preserve"> </w:t>
      </w:r>
      <w:r w:rsidRPr="006B164C" w:rsidR="00EF2EAA">
        <w:t>after</w:t>
      </w:r>
      <w:r w:rsidRPr="006B164C" w:rsidR="00E04B5B">
        <w:t xml:space="preserve"> </w:t>
      </w:r>
      <w:r w:rsidRPr="006B164C" w:rsidR="00EF2EAA">
        <w:t>whatever</w:t>
      </w:r>
      <w:r w:rsidRPr="006B164C" w:rsidR="00E04B5B">
        <w:t xml:space="preserve"> </w:t>
      </w:r>
      <w:r w:rsidRPr="006B164C" w:rsidR="00EF2EAA">
        <w:t>period,</w:t>
      </w:r>
      <w:r w:rsidRPr="006B164C" w:rsidR="00E04B5B">
        <w:t xml:space="preserve"> </w:t>
      </w:r>
      <w:r w:rsidRPr="006B164C">
        <w:t>to</w:t>
      </w:r>
      <w:r w:rsidRPr="006B164C" w:rsidR="00E04B5B">
        <w:t xml:space="preserve"> </w:t>
      </w:r>
      <w:r w:rsidRPr="006B164C" w:rsidR="007D472F">
        <w:t>re-evaluate</w:t>
      </w:r>
      <w:r w:rsidRPr="006B164C" w:rsidR="00E04B5B">
        <w:t xml:space="preserve"> </w:t>
      </w:r>
      <w:r w:rsidRPr="006B164C">
        <w:t>whether</w:t>
      </w:r>
      <w:r w:rsidRPr="006B164C" w:rsidR="00E04B5B">
        <w:t xml:space="preserve"> </w:t>
      </w:r>
      <w:r w:rsidRPr="006B164C">
        <w:t>the</w:t>
      </w:r>
      <w:r w:rsidRPr="006B164C" w:rsidR="00E04B5B">
        <w:t xml:space="preserve"> </w:t>
      </w:r>
      <w:r w:rsidRPr="006B164C">
        <w:t>system</w:t>
      </w:r>
      <w:r w:rsidRPr="006B164C" w:rsidR="00E04B5B">
        <w:t xml:space="preserve"> </w:t>
      </w:r>
      <w:r w:rsidRPr="006B164C" w:rsidR="00EF2EAA">
        <w:t>that</w:t>
      </w:r>
      <w:r w:rsidRPr="006B164C" w:rsidR="00E04B5B">
        <w:t xml:space="preserve"> </w:t>
      </w:r>
      <w:r w:rsidRPr="006B164C" w:rsidR="00EF2EAA">
        <w:t>had</w:t>
      </w:r>
      <w:r w:rsidRPr="006B164C" w:rsidR="00E04B5B">
        <w:t xml:space="preserve"> </w:t>
      </w:r>
      <w:r w:rsidRPr="006B164C" w:rsidR="00EF2EAA">
        <w:t>been</w:t>
      </w:r>
      <w:r w:rsidRPr="006B164C" w:rsidR="00E04B5B">
        <w:t xml:space="preserve"> </w:t>
      </w:r>
      <w:r w:rsidRPr="006B164C" w:rsidR="00EF2EAA">
        <w:t>set</w:t>
      </w:r>
      <w:r w:rsidRPr="006B164C" w:rsidR="00E04B5B">
        <w:t xml:space="preserve"> </w:t>
      </w:r>
      <w:r w:rsidRPr="006B164C" w:rsidR="00EF2EAA">
        <w:t>up</w:t>
      </w:r>
      <w:r w:rsidRPr="006B164C" w:rsidR="00E04B5B">
        <w:t xml:space="preserve"> </w:t>
      </w:r>
      <w:r w:rsidRPr="006B164C">
        <w:t>was</w:t>
      </w:r>
      <w:r w:rsidRPr="006B164C" w:rsidR="00E04B5B">
        <w:t xml:space="preserve"> </w:t>
      </w:r>
      <w:r w:rsidRPr="006B164C">
        <w:t>the</w:t>
      </w:r>
      <w:r w:rsidRPr="006B164C" w:rsidR="00E04B5B">
        <w:t xml:space="preserve"> </w:t>
      </w:r>
      <w:r w:rsidRPr="006B164C">
        <w:t>right</w:t>
      </w:r>
      <w:r w:rsidRPr="006B164C" w:rsidR="00E04B5B">
        <w:t xml:space="preserve"> </w:t>
      </w:r>
      <w:r w:rsidRPr="006B164C">
        <w:t>one</w:t>
      </w:r>
      <w:r w:rsidRPr="006B164C" w:rsidR="00E04B5B">
        <w:t xml:space="preserve"> </w:t>
      </w:r>
      <w:r w:rsidRPr="006B164C" w:rsidR="00EF2EAA">
        <w:t>and</w:t>
      </w:r>
      <w:r w:rsidRPr="006B164C" w:rsidR="00E04B5B">
        <w:t xml:space="preserve"> </w:t>
      </w:r>
      <w:r w:rsidRPr="006B164C" w:rsidR="009677BA">
        <w:t>to</w:t>
      </w:r>
      <w:r w:rsidRPr="006B164C" w:rsidR="00E04B5B">
        <w:t xml:space="preserve"> </w:t>
      </w:r>
      <w:r w:rsidRPr="006B164C" w:rsidR="009677BA">
        <w:t>come</w:t>
      </w:r>
      <w:r w:rsidRPr="006B164C" w:rsidR="00E04B5B">
        <w:t xml:space="preserve"> </w:t>
      </w:r>
      <w:r w:rsidRPr="006B164C" w:rsidR="009677BA">
        <w:t>back</w:t>
      </w:r>
      <w:r w:rsidRPr="006B164C" w:rsidR="00E04B5B">
        <w:t xml:space="preserve"> </w:t>
      </w:r>
      <w:r w:rsidRPr="006B164C" w:rsidR="009677BA">
        <w:t>to</w:t>
      </w:r>
      <w:r w:rsidRPr="006B164C" w:rsidR="00E04B5B">
        <w:t xml:space="preserve"> </w:t>
      </w:r>
      <w:r w:rsidRPr="006B164C" w:rsidR="009677BA">
        <w:t>it</w:t>
      </w:r>
      <w:r w:rsidRPr="006B164C">
        <w:t>.</w:t>
      </w:r>
      <w:r w:rsidRPr="006B164C" w:rsidR="00E04B5B">
        <w:t xml:space="preserve"> </w:t>
      </w:r>
      <w:r w:rsidRPr="006B164C">
        <w:t>You</w:t>
      </w:r>
      <w:r w:rsidRPr="006B164C" w:rsidR="00E04B5B">
        <w:t xml:space="preserve"> </w:t>
      </w:r>
      <w:r w:rsidRPr="006B164C">
        <w:t>can</w:t>
      </w:r>
      <w:r w:rsidRPr="006B164C" w:rsidR="00E04B5B">
        <w:t xml:space="preserve"> </w:t>
      </w:r>
      <w:r w:rsidRPr="006B164C">
        <w:t>change</w:t>
      </w:r>
      <w:r w:rsidRPr="006B164C" w:rsidR="00E04B5B">
        <w:t xml:space="preserve"> </w:t>
      </w:r>
      <w:r w:rsidRPr="006B164C">
        <w:t>your</w:t>
      </w:r>
      <w:r w:rsidRPr="006B164C" w:rsidR="00E04B5B">
        <w:t xml:space="preserve"> </w:t>
      </w:r>
      <w:r w:rsidRPr="006B164C" w:rsidR="007A53E1">
        <w:t xml:space="preserve">Standing Orders </w:t>
      </w:r>
      <w:r w:rsidRPr="006B164C">
        <w:t>whenever</w:t>
      </w:r>
      <w:r w:rsidRPr="006B164C" w:rsidR="00E04B5B">
        <w:t xml:space="preserve"> </w:t>
      </w:r>
      <w:r w:rsidRPr="006B164C">
        <w:t>you</w:t>
      </w:r>
      <w:r w:rsidRPr="006B164C" w:rsidR="00E04B5B">
        <w:t xml:space="preserve"> </w:t>
      </w:r>
      <w:r w:rsidRPr="006B164C">
        <w:t>like</w:t>
      </w:r>
      <w:r w:rsidRPr="006B164C" w:rsidR="00E04B5B">
        <w:t xml:space="preserve"> </w:t>
      </w:r>
      <w:r w:rsidRPr="006B164C" w:rsidR="009677BA">
        <w:t>but,</w:t>
      </w:r>
      <w:r w:rsidRPr="006B164C" w:rsidR="00E04B5B">
        <w:t xml:space="preserve"> </w:t>
      </w:r>
      <w:r w:rsidRPr="006B164C" w:rsidR="009677BA">
        <w:t>if</w:t>
      </w:r>
      <w:r w:rsidRPr="006B164C" w:rsidR="00E04B5B">
        <w:t xml:space="preserve"> </w:t>
      </w:r>
      <w:r w:rsidRPr="006B164C" w:rsidR="009677BA">
        <w:t>you</w:t>
      </w:r>
      <w:r w:rsidRPr="006B164C" w:rsidR="00E04B5B">
        <w:t xml:space="preserve"> </w:t>
      </w:r>
      <w:r w:rsidRPr="006B164C" w:rsidR="009677BA">
        <w:t>do</w:t>
      </w:r>
      <w:r w:rsidRPr="006B164C" w:rsidR="00E04B5B">
        <w:t xml:space="preserve"> </w:t>
      </w:r>
      <w:r w:rsidRPr="006B164C" w:rsidR="009677BA">
        <w:t>it</w:t>
      </w:r>
      <w:r w:rsidRPr="006B164C" w:rsidR="00E04B5B">
        <w:t xml:space="preserve"> </w:t>
      </w:r>
      <w:r w:rsidRPr="006B164C" w:rsidR="009677BA">
        <w:t>on</w:t>
      </w:r>
      <w:r w:rsidRPr="006B164C" w:rsidR="00E04B5B">
        <w:t xml:space="preserve"> </w:t>
      </w:r>
      <w:r w:rsidRPr="006B164C" w:rsidR="009677BA">
        <w:t>a</w:t>
      </w:r>
      <w:r w:rsidRPr="006B164C" w:rsidR="00E04B5B">
        <w:t xml:space="preserve"> </w:t>
      </w:r>
      <w:r w:rsidRPr="006B164C" w:rsidR="009677BA">
        <w:t>temporary</w:t>
      </w:r>
      <w:r w:rsidRPr="006B164C" w:rsidR="00E04B5B">
        <w:t xml:space="preserve"> </w:t>
      </w:r>
      <w:r w:rsidRPr="006B164C" w:rsidR="009677BA">
        <w:t>basis</w:t>
      </w:r>
      <w:r w:rsidRPr="006B164C" w:rsidR="00E04B5B">
        <w:t xml:space="preserve"> </w:t>
      </w:r>
      <w:r w:rsidRPr="006B164C" w:rsidR="009677BA">
        <w:t>to</w:t>
      </w:r>
      <w:r w:rsidRPr="006B164C" w:rsidR="00E04B5B">
        <w:t xml:space="preserve"> </w:t>
      </w:r>
      <w:r w:rsidRPr="006B164C" w:rsidR="009677BA">
        <w:t>begin</w:t>
      </w:r>
      <w:r w:rsidRPr="006B164C" w:rsidR="00E04B5B">
        <w:t xml:space="preserve"> </w:t>
      </w:r>
      <w:r w:rsidRPr="006B164C" w:rsidR="009677BA">
        <w:t>with,</w:t>
      </w:r>
      <w:r w:rsidRPr="006B164C" w:rsidR="00E04B5B">
        <w:t xml:space="preserve"> </w:t>
      </w:r>
      <w:r w:rsidRPr="006B164C" w:rsidR="009677BA">
        <w:t>that</w:t>
      </w:r>
      <w:r w:rsidRPr="006B164C" w:rsidR="00E04B5B">
        <w:t xml:space="preserve"> </w:t>
      </w:r>
      <w:r w:rsidRPr="006B164C" w:rsidR="009677BA">
        <w:t>puts</w:t>
      </w:r>
      <w:r w:rsidRPr="006B164C" w:rsidR="00E04B5B">
        <w:t xml:space="preserve"> </w:t>
      </w:r>
      <w:r w:rsidRPr="006B164C" w:rsidR="009677BA">
        <w:t>the</w:t>
      </w:r>
      <w:r w:rsidRPr="006B164C" w:rsidR="00E04B5B">
        <w:t xml:space="preserve"> </w:t>
      </w:r>
      <w:r w:rsidRPr="006B164C" w:rsidR="009677BA">
        <w:t>onus</w:t>
      </w:r>
      <w:r w:rsidRPr="006B164C" w:rsidR="00E04B5B">
        <w:t xml:space="preserve"> </w:t>
      </w:r>
      <w:r w:rsidRPr="006B164C" w:rsidR="009677BA">
        <w:t>back</w:t>
      </w:r>
      <w:r w:rsidRPr="006B164C" w:rsidR="00E04B5B">
        <w:t xml:space="preserve"> </w:t>
      </w:r>
      <w:r w:rsidRPr="006B164C" w:rsidR="009677BA">
        <w:t>on</w:t>
      </w:r>
      <w:r w:rsidRPr="006B164C" w:rsidR="00E04B5B">
        <w:t xml:space="preserve"> </w:t>
      </w:r>
      <w:r w:rsidRPr="006B164C" w:rsidR="009677BA">
        <w:t>Parliament</w:t>
      </w:r>
      <w:r w:rsidRPr="006B164C" w:rsidR="00E04B5B">
        <w:t xml:space="preserve"> </w:t>
      </w:r>
      <w:r w:rsidRPr="006B164C" w:rsidR="009677BA">
        <w:t>to</w:t>
      </w:r>
      <w:r w:rsidRPr="006B164C" w:rsidR="00E04B5B">
        <w:t xml:space="preserve"> </w:t>
      </w:r>
      <w:r w:rsidRPr="006B164C" w:rsidR="009677BA">
        <w:t>think</w:t>
      </w:r>
      <w:r w:rsidRPr="006B164C" w:rsidR="00E04B5B">
        <w:t xml:space="preserve"> </w:t>
      </w:r>
      <w:r w:rsidRPr="006B164C" w:rsidR="009677BA">
        <w:t>again</w:t>
      </w:r>
      <w:r w:rsidRPr="006B164C" w:rsidR="00E04B5B">
        <w:t xml:space="preserve"> </w:t>
      </w:r>
      <w:r w:rsidRPr="006B164C" w:rsidR="009677BA">
        <w:t>in</w:t>
      </w:r>
      <w:r w:rsidRPr="006B164C" w:rsidR="00E04B5B">
        <w:t xml:space="preserve"> </w:t>
      </w:r>
      <w:r w:rsidRPr="006B164C" w:rsidR="009677BA">
        <w:t>however</w:t>
      </w:r>
      <w:r w:rsidRPr="006B164C" w:rsidR="00E04B5B">
        <w:t xml:space="preserve"> </w:t>
      </w:r>
      <w:r w:rsidRPr="006B164C" w:rsidR="009677BA">
        <w:t>long</w:t>
      </w:r>
      <w:r w:rsidRPr="006B164C">
        <w:t>.</w:t>
      </w:r>
    </w:p>
    <w:p w:rsidR="00FB5043" w:rsidRPr="006B164C" w:rsidP="00FB5043">
      <w:pPr>
        <w:pStyle w:val="Question"/>
      </w:pPr>
      <w:sdt>
        <w:sdtPr>
          <w:alias w:val="Member"/>
          <w:tag w:val="&lt;Member mnisId='4136' dodsId='62731'&gt;"/>
          <w:id w:val="-1354720405"/>
          <w:placeholder>
            <w:docPart w:val="DefaultPlaceholder_1082065158"/>
          </w:placeholder>
          <w:richText/>
        </w:sdtPr>
        <w:sdtContent>
          <w:r w:rsidRPr="006B164C">
            <w:rPr>
              <w:b/>
            </w:rPr>
            <w:t>Nigel</w:t>
          </w:r>
          <w:r w:rsidRPr="006B164C" w:rsidR="00E04B5B">
            <w:rPr>
              <w:b/>
            </w:rPr>
            <w:t xml:space="preserve"> </w:t>
          </w:r>
          <w:r w:rsidRPr="006B164C">
            <w:rPr>
              <w:b/>
            </w:rPr>
            <w:t>Mills:</w:t>
          </w:r>
        </w:sdtContent>
      </w:sdt>
      <w:r w:rsidRPr="006B164C" w:rsidR="00E04B5B">
        <w:t xml:space="preserve"> </w:t>
      </w:r>
      <w:r w:rsidRPr="006B164C">
        <w:t>You</w:t>
      </w:r>
      <w:r w:rsidRPr="006B164C" w:rsidR="00E04B5B">
        <w:t xml:space="preserve"> </w:t>
      </w:r>
      <w:r w:rsidRPr="006B164C">
        <w:t>are</w:t>
      </w:r>
      <w:r w:rsidRPr="006B164C" w:rsidR="00E04B5B">
        <w:t xml:space="preserve"> </w:t>
      </w:r>
      <w:r w:rsidRPr="006B164C">
        <w:t>recommending</w:t>
      </w:r>
      <w:r w:rsidRPr="006B164C" w:rsidR="00E04B5B">
        <w:t xml:space="preserve"> </w:t>
      </w:r>
      <w:r w:rsidRPr="006B164C" w:rsidR="009677BA">
        <w:t>that</w:t>
      </w:r>
      <w:r w:rsidRPr="006B164C" w:rsidR="00E04B5B">
        <w:t xml:space="preserve"> </w:t>
      </w:r>
      <w:r w:rsidRPr="006B164C" w:rsidR="009677BA">
        <w:t>perhaps</w:t>
      </w:r>
      <w:r w:rsidRPr="006B164C" w:rsidR="00E04B5B">
        <w:t xml:space="preserve"> </w:t>
      </w:r>
      <w:r w:rsidRPr="006B164C" w:rsidR="009677BA">
        <w:t>we</w:t>
      </w:r>
      <w:r w:rsidRPr="006B164C" w:rsidR="00E04B5B">
        <w:t xml:space="preserve"> </w:t>
      </w:r>
      <w:r w:rsidRPr="006B164C" w:rsidR="009677BA">
        <w:t>extend</w:t>
      </w:r>
      <w:r w:rsidRPr="006B164C" w:rsidR="00E04B5B">
        <w:t xml:space="preserve"> </w:t>
      </w:r>
      <w:r w:rsidRPr="006B164C" w:rsidR="009677BA">
        <w:t>the</w:t>
      </w:r>
      <w:r w:rsidRPr="006B164C" w:rsidR="00E04B5B">
        <w:t xml:space="preserve"> </w:t>
      </w:r>
      <w:r w:rsidRPr="006B164C" w:rsidR="009677BA">
        <w:t>Committee</w:t>
      </w:r>
      <w:r w:rsidRPr="006B164C" w:rsidR="00E04B5B">
        <w:t xml:space="preserve"> </w:t>
      </w:r>
      <w:r w:rsidRPr="006B164C" w:rsidR="009677BA">
        <w:t>for</w:t>
      </w:r>
      <w:r w:rsidRPr="006B164C" w:rsidR="00E04B5B">
        <w:t xml:space="preserve"> </w:t>
      </w:r>
      <w:r w:rsidRPr="006B164C" w:rsidR="009677BA">
        <w:t>another</w:t>
      </w:r>
      <w:r w:rsidRPr="006B164C" w:rsidR="00E04B5B">
        <w:t xml:space="preserve"> </w:t>
      </w:r>
      <w:r w:rsidRPr="006B164C" w:rsidR="009677BA">
        <w:t>year</w:t>
      </w:r>
      <w:r w:rsidRPr="006B164C" w:rsidR="00E04B5B">
        <w:t xml:space="preserve"> </w:t>
      </w:r>
      <w:r w:rsidRPr="006B164C" w:rsidR="009677BA">
        <w:t>to</w:t>
      </w:r>
      <w:r w:rsidRPr="006B164C" w:rsidR="00E04B5B">
        <w:t xml:space="preserve"> </w:t>
      </w:r>
      <w:r w:rsidRPr="006B164C" w:rsidR="009677BA">
        <w:t>scrutinise</w:t>
      </w:r>
      <w:r w:rsidRPr="006B164C" w:rsidR="00E04B5B">
        <w:t xml:space="preserve"> </w:t>
      </w:r>
      <w:r w:rsidRPr="006B164C" w:rsidR="009677BA">
        <w:t>the</w:t>
      </w:r>
      <w:r w:rsidRPr="006B164C" w:rsidR="00E04B5B">
        <w:t xml:space="preserve"> </w:t>
      </w:r>
      <w:r w:rsidRPr="006B164C" w:rsidR="009677BA">
        <w:t>transition,</w:t>
      </w:r>
      <w:r w:rsidRPr="006B164C" w:rsidR="00E04B5B">
        <w:t xml:space="preserve"> </w:t>
      </w:r>
      <w:r w:rsidRPr="006B164C" w:rsidR="009677BA">
        <w:t>for</w:t>
      </w:r>
      <w:r w:rsidRPr="006B164C" w:rsidR="00E04B5B">
        <w:t xml:space="preserve"> </w:t>
      </w:r>
      <w:r w:rsidRPr="006B164C" w:rsidR="009677BA">
        <w:t>want</w:t>
      </w:r>
      <w:r w:rsidRPr="006B164C" w:rsidR="00E04B5B">
        <w:t xml:space="preserve"> </w:t>
      </w:r>
      <w:r w:rsidRPr="006B164C" w:rsidR="009677BA">
        <w:t>of</w:t>
      </w:r>
      <w:r w:rsidRPr="006B164C" w:rsidR="00E04B5B">
        <w:t xml:space="preserve"> </w:t>
      </w:r>
      <w:r w:rsidRPr="006B164C" w:rsidR="009677BA">
        <w:t>a</w:t>
      </w:r>
      <w:r w:rsidRPr="006B164C" w:rsidR="00E04B5B">
        <w:t xml:space="preserve"> </w:t>
      </w:r>
      <w:r w:rsidRPr="006B164C" w:rsidR="009677BA">
        <w:t>better</w:t>
      </w:r>
      <w:r w:rsidRPr="006B164C" w:rsidR="00E04B5B">
        <w:t xml:space="preserve"> </w:t>
      </w:r>
      <w:r w:rsidRPr="006B164C" w:rsidR="009677BA">
        <w:t>word,</w:t>
      </w:r>
      <w:r w:rsidRPr="006B164C" w:rsidR="00E04B5B">
        <w:t xml:space="preserve"> </w:t>
      </w:r>
      <w:r w:rsidRPr="006B164C" w:rsidR="009677BA">
        <w:t>and</w:t>
      </w:r>
      <w:r w:rsidRPr="006B164C" w:rsidR="00E04B5B">
        <w:t xml:space="preserve"> </w:t>
      </w:r>
      <w:r w:rsidRPr="006B164C" w:rsidR="009677BA">
        <w:t>t</w:t>
      </w:r>
      <w:r w:rsidRPr="006B164C">
        <w:t>hen</w:t>
      </w:r>
      <w:r w:rsidRPr="006B164C" w:rsidR="00E04B5B">
        <w:t xml:space="preserve"> </w:t>
      </w:r>
      <w:r w:rsidRPr="006B164C">
        <w:t>we</w:t>
      </w:r>
      <w:r w:rsidRPr="006B164C" w:rsidR="00E04B5B">
        <w:t xml:space="preserve"> </w:t>
      </w:r>
      <w:r w:rsidRPr="006B164C">
        <w:t>can</w:t>
      </w:r>
      <w:r w:rsidRPr="006B164C" w:rsidR="00E04B5B">
        <w:t xml:space="preserve"> </w:t>
      </w:r>
      <w:r w:rsidRPr="006B164C">
        <w:t>revisit</w:t>
      </w:r>
      <w:r w:rsidRPr="006B164C" w:rsidR="00E04B5B">
        <w:t xml:space="preserve"> </w:t>
      </w:r>
      <w:r w:rsidRPr="006B164C">
        <w:t>it</w:t>
      </w:r>
      <w:r w:rsidRPr="006B164C" w:rsidR="009677BA">
        <w:t>,</w:t>
      </w:r>
      <w:r w:rsidRPr="006B164C" w:rsidR="00E04B5B">
        <w:t xml:space="preserve"> </w:t>
      </w:r>
      <w:r w:rsidRPr="006B164C">
        <w:t>once</w:t>
      </w:r>
      <w:r w:rsidRPr="006B164C" w:rsidR="00E04B5B">
        <w:t xml:space="preserve"> </w:t>
      </w:r>
      <w:r w:rsidRPr="006B164C">
        <w:t>we</w:t>
      </w:r>
      <w:r w:rsidRPr="006B164C" w:rsidR="00E04B5B">
        <w:t xml:space="preserve"> </w:t>
      </w:r>
      <w:r w:rsidRPr="006B164C">
        <w:t>kn</w:t>
      </w:r>
      <w:r w:rsidRPr="006B164C" w:rsidR="009677BA">
        <w:t>ow</w:t>
      </w:r>
      <w:r w:rsidRPr="006B164C" w:rsidR="00E04B5B">
        <w:t xml:space="preserve"> </w:t>
      </w:r>
      <w:r w:rsidRPr="006B164C" w:rsidR="009677BA">
        <w:t>what</w:t>
      </w:r>
      <w:r w:rsidRPr="006B164C" w:rsidR="00E04B5B">
        <w:t xml:space="preserve"> </w:t>
      </w:r>
      <w:r w:rsidRPr="006B164C" w:rsidR="009677BA">
        <w:t>we</w:t>
      </w:r>
      <w:r w:rsidRPr="006B164C" w:rsidR="00E04B5B">
        <w:t xml:space="preserve"> </w:t>
      </w:r>
      <w:r w:rsidRPr="006B164C" w:rsidR="009677BA">
        <w:t>have</w:t>
      </w:r>
      <w:r w:rsidRPr="006B164C" w:rsidR="00E04B5B">
        <w:t xml:space="preserve"> </w:t>
      </w:r>
      <w:r w:rsidRPr="006B164C" w:rsidR="009677BA">
        <w:t>transited</w:t>
      </w:r>
      <w:r w:rsidRPr="006B164C" w:rsidR="00E04B5B">
        <w:t xml:space="preserve"> </w:t>
      </w:r>
      <w:r w:rsidRPr="006B164C" w:rsidR="009677BA">
        <w:t>to</w:t>
      </w:r>
      <w:r w:rsidRPr="006B164C">
        <w:t>.</w:t>
      </w:r>
    </w:p>
    <w:p w:rsidR="00FB5043" w:rsidRPr="006B164C" w:rsidP="00FB5043">
      <w:pPr>
        <w:pStyle w:val="Answer"/>
      </w:pPr>
      <w:sdt>
        <w:sdtPr>
          <w:alias w:val="Witness"/>
          <w:id w:val="1247230730"/>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t>Potentially,</w:t>
      </w:r>
      <w:r w:rsidRPr="006B164C" w:rsidR="00E04B5B">
        <w:t xml:space="preserve"> </w:t>
      </w:r>
      <w:r w:rsidRPr="006B164C">
        <w:t>yes.</w:t>
      </w:r>
    </w:p>
    <w:p w:rsidR="00FB5043" w:rsidRPr="006B164C" w:rsidP="00FB5043">
      <w:pPr>
        <w:pStyle w:val="Question"/>
      </w:pPr>
      <w:sdt>
        <w:sdtPr>
          <w:alias w:val="Member"/>
          <w:tag w:val="&lt;Member mnisId='4511' dodsId='38860'&gt;"/>
          <w:id w:val="-1129085167"/>
          <w:placeholder>
            <w:docPart w:val="DefaultPlaceholder_1082065158"/>
          </w:placeholder>
          <w:richText/>
        </w:sdtPr>
        <w:sdtContent>
          <w:r w:rsidRPr="006B164C">
            <w:rPr>
              <w:b/>
            </w:rPr>
            <w:t>Dr</w:t>
          </w:r>
          <w:r w:rsidRPr="006B164C" w:rsidR="00E04B5B">
            <w:rPr>
              <w:b/>
            </w:rPr>
            <w:t xml:space="preserve"> </w:t>
          </w:r>
          <w:r w:rsidRPr="006B164C" w:rsidR="007A53E1">
            <w:rPr>
              <w:b/>
            </w:rPr>
            <w:t>Huq:</w:t>
          </w:r>
        </w:sdtContent>
      </w:sdt>
      <w:r w:rsidRPr="006B164C" w:rsidR="00E04B5B">
        <w:t xml:space="preserve"> </w:t>
      </w:r>
      <w:r w:rsidRPr="006B164C" w:rsidR="009677BA">
        <w:t>It</w:t>
      </w:r>
      <w:r w:rsidRPr="006B164C" w:rsidR="00E04B5B">
        <w:t xml:space="preserve"> </w:t>
      </w:r>
      <w:r w:rsidRPr="006B164C" w:rsidR="009677BA">
        <w:t>is</w:t>
      </w:r>
      <w:r w:rsidRPr="006B164C" w:rsidR="00E04B5B">
        <w:t xml:space="preserve"> </w:t>
      </w:r>
      <w:r w:rsidRPr="006B164C" w:rsidR="009677BA">
        <w:t>g</w:t>
      </w:r>
      <w:r w:rsidRPr="006B164C">
        <w:t>ood</w:t>
      </w:r>
      <w:r w:rsidRPr="006B164C" w:rsidR="00E04B5B">
        <w:t xml:space="preserve"> </w:t>
      </w:r>
      <w:r w:rsidRPr="006B164C">
        <w:t>to</w:t>
      </w:r>
      <w:r w:rsidRPr="006B164C" w:rsidR="00E04B5B">
        <w:t xml:space="preserve"> </w:t>
      </w:r>
      <w:r w:rsidRPr="006B164C">
        <w:t>have</w:t>
      </w:r>
      <w:r w:rsidRPr="006B164C" w:rsidR="00E04B5B">
        <w:t xml:space="preserve"> </w:t>
      </w:r>
      <w:r w:rsidRPr="006B164C">
        <w:t>three</w:t>
      </w:r>
      <w:r w:rsidRPr="006B164C" w:rsidR="00E04B5B">
        <w:t xml:space="preserve"> </w:t>
      </w:r>
      <w:r w:rsidRPr="006B164C">
        <w:t>academics.</w:t>
      </w:r>
      <w:r w:rsidRPr="006B164C" w:rsidR="00E04B5B">
        <w:t xml:space="preserve"> </w:t>
      </w:r>
      <w:r w:rsidRPr="006B164C" w:rsidR="006A294C">
        <w:t>It</w:t>
      </w:r>
      <w:r w:rsidRPr="006B164C" w:rsidR="00E04B5B">
        <w:t xml:space="preserve"> </w:t>
      </w:r>
      <w:r w:rsidRPr="006B164C" w:rsidR="006A294C">
        <w:t>is</w:t>
      </w:r>
      <w:r w:rsidRPr="006B164C" w:rsidR="00E04B5B">
        <w:t xml:space="preserve"> </w:t>
      </w:r>
      <w:r w:rsidRPr="006B164C" w:rsidR="006A294C">
        <w:t>good</w:t>
      </w:r>
      <w:r w:rsidRPr="006B164C" w:rsidR="00E04B5B">
        <w:t xml:space="preserve"> </w:t>
      </w:r>
      <w:r w:rsidRPr="006B164C" w:rsidR="006A294C">
        <w:t>that</w:t>
      </w:r>
      <w:r w:rsidRPr="006B164C" w:rsidR="00E04B5B">
        <w:t xml:space="preserve"> </w:t>
      </w:r>
      <w:r w:rsidRPr="006B164C" w:rsidR="006A294C">
        <w:t>this</w:t>
      </w:r>
      <w:r w:rsidRPr="006B164C" w:rsidR="00E04B5B">
        <w:t xml:space="preserve"> </w:t>
      </w:r>
      <w:r w:rsidRPr="006B164C" w:rsidR="006A294C">
        <w:t>Committee</w:t>
      </w:r>
      <w:r w:rsidRPr="006B164C" w:rsidR="00E04B5B">
        <w:t xml:space="preserve"> </w:t>
      </w:r>
      <w:r w:rsidRPr="006B164C" w:rsidR="006A294C">
        <w:t>has</w:t>
      </w:r>
      <w:r w:rsidRPr="006B164C" w:rsidR="00E04B5B">
        <w:t xml:space="preserve"> </w:t>
      </w:r>
      <w:r w:rsidRPr="006B164C" w:rsidR="006A294C">
        <w:t>not</w:t>
      </w:r>
      <w:r w:rsidRPr="006B164C" w:rsidR="00E04B5B">
        <w:t xml:space="preserve"> </w:t>
      </w:r>
      <w:r w:rsidRPr="006B164C" w:rsidR="006A294C">
        <w:t>had</w:t>
      </w:r>
      <w:r w:rsidRPr="006B164C" w:rsidR="00E04B5B">
        <w:t xml:space="preserve"> </w:t>
      </w:r>
      <w:r w:rsidRPr="006B164C" w:rsidR="006A294C">
        <w:t>enough</w:t>
      </w:r>
      <w:r w:rsidRPr="006B164C" w:rsidR="00E04B5B">
        <w:t xml:space="preserve"> </w:t>
      </w:r>
      <w:r w:rsidRPr="006B164C" w:rsidR="006A294C">
        <w:t>of</w:t>
      </w:r>
      <w:r w:rsidRPr="006B164C" w:rsidR="00E04B5B">
        <w:t xml:space="preserve"> </w:t>
      </w:r>
      <w:r w:rsidRPr="006B164C" w:rsidR="006A294C">
        <w:t>experts.</w:t>
      </w:r>
      <w:r w:rsidRPr="006B164C" w:rsidR="00E04B5B">
        <w:t xml:space="preserve"> </w:t>
      </w:r>
      <w:r w:rsidRPr="006B164C" w:rsidR="007A53E1">
        <w:t>This</w:t>
      </w:r>
      <w:r w:rsidRPr="006B164C" w:rsidR="00E04B5B">
        <w:t xml:space="preserve"> </w:t>
      </w:r>
      <w:r w:rsidRPr="006B164C">
        <w:t>is</w:t>
      </w:r>
      <w:r w:rsidRPr="006B164C" w:rsidR="00E04B5B">
        <w:t xml:space="preserve"> </w:t>
      </w:r>
      <w:r w:rsidRPr="006B164C">
        <w:t>one</w:t>
      </w:r>
      <w:r w:rsidRPr="006B164C" w:rsidR="00E04B5B">
        <w:t xml:space="preserve"> </w:t>
      </w:r>
      <w:r w:rsidRPr="006B164C">
        <w:t>that</w:t>
      </w:r>
      <w:r w:rsidRPr="006B164C" w:rsidR="00E04B5B">
        <w:t xml:space="preserve"> </w:t>
      </w:r>
      <w:r w:rsidRPr="006B164C">
        <w:t>you</w:t>
      </w:r>
      <w:r w:rsidRPr="006B164C" w:rsidR="00E04B5B">
        <w:t xml:space="preserve"> </w:t>
      </w:r>
      <w:r w:rsidRPr="006B164C">
        <w:t>might</w:t>
      </w:r>
      <w:r w:rsidRPr="006B164C" w:rsidR="00E04B5B">
        <w:t xml:space="preserve"> </w:t>
      </w:r>
      <w:r w:rsidRPr="006B164C">
        <w:t>want</w:t>
      </w:r>
      <w:r w:rsidRPr="006B164C" w:rsidR="00E04B5B">
        <w:t xml:space="preserve"> </w:t>
      </w:r>
      <w:r w:rsidRPr="006B164C">
        <w:t>to</w:t>
      </w:r>
      <w:r w:rsidRPr="006B164C" w:rsidR="00E04B5B">
        <w:t xml:space="preserve"> </w:t>
      </w:r>
      <w:r w:rsidRPr="006B164C">
        <w:t>set</w:t>
      </w:r>
      <w:r w:rsidRPr="006B164C" w:rsidR="00E04B5B">
        <w:t xml:space="preserve"> </w:t>
      </w:r>
      <w:r w:rsidRPr="006B164C">
        <w:t>for</w:t>
      </w:r>
      <w:r w:rsidRPr="006B164C" w:rsidR="00E04B5B">
        <w:t xml:space="preserve"> </w:t>
      </w:r>
      <w:r w:rsidRPr="006B164C" w:rsidR="006A294C">
        <w:t>your</w:t>
      </w:r>
      <w:r w:rsidRPr="006B164C" w:rsidR="00E04B5B">
        <w:t xml:space="preserve"> </w:t>
      </w:r>
      <w:r w:rsidRPr="006B164C">
        <w:t>students</w:t>
      </w:r>
      <w:r w:rsidRPr="006B164C" w:rsidR="00E04B5B">
        <w:t xml:space="preserve"> </w:t>
      </w:r>
      <w:r w:rsidRPr="006B164C">
        <w:t>as</w:t>
      </w:r>
      <w:r w:rsidRPr="006B164C" w:rsidR="00E04B5B">
        <w:t xml:space="preserve"> </w:t>
      </w:r>
      <w:r w:rsidRPr="006B164C">
        <w:t>an</w:t>
      </w:r>
      <w:r w:rsidRPr="006B164C" w:rsidR="00E04B5B">
        <w:t xml:space="preserve"> </w:t>
      </w:r>
      <w:r w:rsidRPr="006B164C">
        <w:t>essay</w:t>
      </w:r>
      <w:r w:rsidRPr="006B164C" w:rsidR="00E04B5B">
        <w:t xml:space="preserve"> </w:t>
      </w:r>
      <w:r w:rsidRPr="006B164C">
        <w:t>question</w:t>
      </w:r>
      <w:r w:rsidRPr="006B164C" w:rsidR="006A294C">
        <w:t>,</w:t>
      </w:r>
      <w:r w:rsidRPr="006B164C" w:rsidR="00E04B5B">
        <w:t xml:space="preserve"> </w:t>
      </w:r>
      <w:r w:rsidRPr="006B164C">
        <w:t>and</w:t>
      </w:r>
      <w:r w:rsidRPr="006B164C" w:rsidR="00E04B5B">
        <w:t xml:space="preserve"> </w:t>
      </w:r>
      <w:r w:rsidRPr="006B164C" w:rsidR="006A294C">
        <w:t>it</w:t>
      </w:r>
      <w:r w:rsidRPr="006B164C" w:rsidR="00E04B5B">
        <w:t xml:space="preserve"> </w:t>
      </w:r>
      <w:r w:rsidRPr="006B164C">
        <w:t>builds</w:t>
      </w:r>
      <w:r w:rsidRPr="006B164C" w:rsidR="00E04B5B">
        <w:t xml:space="preserve"> </w:t>
      </w:r>
      <w:r w:rsidRPr="006B164C">
        <w:t>on</w:t>
      </w:r>
      <w:r w:rsidRPr="006B164C" w:rsidR="00E04B5B">
        <w:t xml:space="preserve"> </w:t>
      </w:r>
      <w:r w:rsidRPr="006B164C">
        <w:t>from</w:t>
      </w:r>
      <w:r w:rsidRPr="006B164C" w:rsidR="00E04B5B">
        <w:t xml:space="preserve"> </w:t>
      </w:r>
      <w:r w:rsidRPr="006B164C">
        <w:t>Barry</w:t>
      </w:r>
      <w:r w:rsidRPr="006B164C" w:rsidR="00E04B5B">
        <w:t xml:space="preserve"> </w:t>
      </w:r>
      <w:r w:rsidRPr="006B164C">
        <w:t>Sheerman’s</w:t>
      </w:r>
      <w:r w:rsidRPr="006B164C" w:rsidR="00E04B5B">
        <w:t xml:space="preserve"> </w:t>
      </w:r>
      <w:r w:rsidRPr="006B164C">
        <w:t>one.</w:t>
      </w:r>
      <w:r w:rsidRPr="006B164C" w:rsidR="00E04B5B">
        <w:t xml:space="preserve"> </w:t>
      </w:r>
      <w:r w:rsidRPr="006B164C">
        <w:t>How</w:t>
      </w:r>
      <w:r w:rsidRPr="006B164C" w:rsidR="00E04B5B">
        <w:t xml:space="preserve"> </w:t>
      </w:r>
      <w:r w:rsidRPr="006B164C">
        <w:t>has</w:t>
      </w:r>
      <w:r w:rsidRPr="006B164C" w:rsidR="00E04B5B">
        <w:t xml:space="preserve"> </w:t>
      </w:r>
      <w:r w:rsidRPr="006B164C" w:rsidR="006A294C">
        <w:t>the</w:t>
      </w:r>
      <w:r w:rsidRPr="006B164C" w:rsidR="00E04B5B">
        <w:t xml:space="preserve"> </w:t>
      </w:r>
      <w:r w:rsidRPr="006B164C" w:rsidR="006A294C">
        <w:t>UK’s</w:t>
      </w:r>
      <w:r w:rsidRPr="006B164C" w:rsidR="00E04B5B">
        <w:t xml:space="preserve"> </w:t>
      </w:r>
      <w:r w:rsidRPr="006B164C" w:rsidR="006A294C">
        <w:t>withdrawal</w:t>
      </w:r>
      <w:r w:rsidRPr="006B164C" w:rsidR="00E04B5B">
        <w:t xml:space="preserve"> </w:t>
      </w:r>
      <w:r w:rsidRPr="006B164C" w:rsidR="006A294C">
        <w:t>from</w:t>
      </w:r>
      <w:r w:rsidRPr="006B164C" w:rsidR="00E04B5B">
        <w:t xml:space="preserve"> </w:t>
      </w:r>
      <w:r w:rsidRPr="006B164C" w:rsidR="006A294C">
        <w:t>the</w:t>
      </w:r>
      <w:r w:rsidRPr="006B164C" w:rsidR="00E04B5B">
        <w:t xml:space="preserve"> </w:t>
      </w:r>
      <w:r w:rsidRPr="006B164C" w:rsidR="006A294C">
        <w:t>EU</w:t>
      </w:r>
      <w:r w:rsidRPr="006B164C" w:rsidR="00E04B5B">
        <w:t xml:space="preserve"> </w:t>
      </w:r>
      <w:r w:rsidRPr="006B164C">
        <w:t>affected</w:t>
      </w:r>
      <w:r w:rsidRPr="006B164C" w:rsidR="00E04B5B">
        <w:t xml:space="preserve"> </w:t>
      </w:r>
      <w:r w:rsidRPr="006B164C">
        <w:t>the</w:t>
      </w:r>
      <w:r w:rsidRPr="006B164C" w:rsidR="00E04B5B">
        <w:t xml:space="preserve"> </w:t>
      </w:r>
      <w:r w:rsidRPr="006B164C">
        <w:t>balance</w:t>
      </w:r>
      <w:r w:rsidRPr="006B164C" w:rsidR="00E04B5B">
        <w:t xml:space="preserve"> </w:t>
      </w:r>
      <w:r w:rsidRPr="006B164C">
        <w:t>of</w:t>
      </w:r>
      <w:r w:rsidRPr="006B164C" w:rsidR="00E04B5B">
        <w:t xml:space="preserve"> </w:t>
      </w:r>
      <w:r w:rsidRPr="006B164C">
        <w:t>power</w:t>
      </w:r>
      <w:r w:rsidRPr="006B164C" w:rsidR="00E04B5B">
        <w:t xml:space="preserve"> </w:t>
      </w:r>
      <w:r w:rsidRPr="006B164C">
        <w:t>between</w:t>
      </w:r>
      <w:r w:rsidRPr="006B164C" w:rsidR="00E04B5B">
        <w:t xml:space="preserve"> </w:t>
      </w:r>
      <w:r w:rsidRPr="006B164C">
        <w:t>Parliament</w:t>
      </w:r>
      <w:r w:rsidRPr="006B164C" w:rsidR="00E04B5B">
        <w:t xml:space="preserve"> </w:t>
      </w:r>
      <w:r w:rsidRPr="006B164C">
        <w:t>and</w:t>
      </w:r>
      <w:r w:rsidRPr="006B164C" w:rsidR="00E04B5B">
        <w:t xml:space="preserve"> </w:t>
      </w:r>
      <w:r w:rsidRPr="006B164C">
        <w:t>the</w:t>
      </w:r>
      <w:r w:rsidRPr="006B164C" w:rsidR="00E04B5B">
        <w:t xml:space="preserve"> </w:t>
      </w:r>
      <w:r w:rsidRPr="006B164C" w:rsidR="00842E19">
        <w:t>Executive</w:t>
      </w:r>
      <w:r w:rsidRPr="006B164C">
        <w:t>?</w:t>
      </w:r>
      <w:r w:rsidRPr="006B164C" w:rsidR="00E04B5B">
        <w:t xml:space="preserve"> </w:t>
      </w:r>
      <w:r w:rsidRPr="006B164C" w:rsidR="006A294C">
        <w:t>You</w:t>
      </w:r>
      <w:r w:rsidRPr="006B164C" w:rsidR="00E04B5B">
        <w:t xml:space="preserve"> </w:t>
      </w:r>
      <w:r w:rsidRPr="006B164C" w:rsidR="006A294C">
        <w:t>talk</w:t>
      </w:r>
      <w:r w:rsidRPr="006B164C" w:rsidR="00E04B5B">
        <w:t xml:space="preserve"> </w:t>
      </w:r>
      <w:r w:rsidRPr="006B164C" w:rsidR="006A294C">
        <w:t>about</w:t>
      </w:r>
      <w:r w:rsidRPr="006B164C" w:rsidR="00E04B5B">
        <w:t xml:space="preserve"> </w:t>
      </w:r>
      <w:r w:rsidRPr="006B164C" w:rsidR="006A294C">
        <w:t>the</w:t>
      </w:r>
      <w:r w:rsidRPr="006B164C" w:rsidR="00E04B5B">
        <w:t xml:space="preserve"> </w:t>
      </w:r>
      <w:r w:rsidRPr="006B164C" w:rsidR="006A294C">
        <w:t>three</w:t>
      </w:r>
      <w:r w:rsidRPr="006B164C" w:rsidR="00E04B5B">
        <w:t xml:space="preserve"> </w:t>
      </w:r>
      <w:r w:rsidRPr="006B164C" w:rsidR="006A294C">
        <w:t>branches.</w:t>
      </w:r>
      <w:r w:rsidRPr="006B164C" w:rsidR="00E04B5B">
        <w:t xml:space="preserve"> </w:t>
      </w:r>
      <w:r w:rsidRPr="006B164C">
        <w:t>Rather</w:t>
      </w:r>
      <w:r w:rsidRPr="006B164C" w:rsidR="00E04B5B">
        <w:t xml:space="preserve"> </w:t>
      </w:r>
      <w:r w:rsidRPr="006B164C">
        <w:t>than</w:t>
      </w:r>
      <w:r w:rsidRPr="006B164C" w:rsidR="00E04B5B">
        <w:t xml:space="preserve"> </w:t>
      </w:r>
      <w:r w:rsidRPr="006B164C">
        <w:t>scoring</w:t>
      </w:r>
      <w:r w:rsidRPr="006B164C" w:rsidR="00E04B5B">
        <w:t xml:space="preserve"> </w:t>
      </w:r>
      <w:r w:rsidRPr="006B164C" w:rsidR="006A294C">
        <w:t>how</w:t>
      </w:r>
      <w:r w:rsidRPr="006B164C" w:rsidR="00E04B5B">
        <w:t xml:space="preserve"> </w:t>
      </w:r>
      <w:r w:rsidRPr="006B164C" w:rsidR="006A294C">
        <w:t>they</w:t>
      </w:r>
      <w:r w:rsidRPr="006B164C" w:rsidR="00E04B5B">
        <w:t xml:space="preserve"> </w:t>
      </w:r>
      <w:r w:rsidRPr="006B164C" w:rsidR="006A294C">
        <w:t>have</w:t>
      </w:r>
      <w:r w:rsidRPr="006B164C" w:rsidR="00E04B5B">
        <w:t xml:space="preserve"> </w:t>
      </w:r>
      <w:r w:rsidRPr="006B164C" w:rsidR="006A294C">
        <w:t>done</w:t>
      </w:r>
      <w:r w:rsidRPr="006B164C" w:rsidR="00E04B5B">
        <w:t xml:space="preserve"> </w:t>
      </w:r>
      <w:r w:rsidRPr="006B164C" w:rsidR="006A294C">
        <w:t>out</w:t>
      </w:r>
      <w:r w:rsidRPr="006B164C" w:rsidR="00E04B5B">
        <w:t xml:space="preserve"> </w:t>
      </w:r>
      <w:r w:rsidRPr="006B164C" w:rsidR="006A294C">
        <w:t>of</w:t>
      </w:r>
      <w:r w:rsidRPr="006B164C" w:rsidR="00E04B5B">
        <w:t xml:space="preserve"> </w:t>
      </w:r>
      <w:r w:rsidRPr="006B164C" w:rsidR="006A294C">
        <w:t>10</w:t>
      </w:r>
      <w:r w:rsidRPr="006B164C">
        <w:t>,</w:t>
      </w:r>
      <w:r w:rsidRPr="006B164C" w:rsidR="00E04B5B">
        <w:t xml:space="preserve"> </w:t>
      </w:r>
      <w:r w:rsidRPr="006B164C">
        <w:t>what</w:t>
      </w:r>
      <w:r w:rsidRPr="006B164C" w:rsidR="00E04B5B">
        <w:t xml:space="preserve"> </w:t>
      </w:r>
      <w:r w:rsidRPr="006B164C">
        <w:t>has</w:t>
      </w:r>
      <w:r w:rsidRPr="006B164C" w:rsidR="00E04B5B">
        <w:t xml:space="preserve"> </w:t>
      </w:r>
      <w:r w:rsidRPr="006B164C">
        <w:t>happened</w:t>
      </w:r>
      <w:r w:rsidRPr="006B164C" w:rsidR="00E04B5B">
        <w:t xml:space="preserve"> </w:t>
      </w:r>
      <w:r w:rsidRPr="006B164C">
        <w:t>to</w:t>
      </w:r>
      <w:r w:rsidRPr="006B164C" w:rsidR="00E04B5B">
        <w:t xml:space="preserve"> </w:t>
      </w:r>
      <w:r w:rsidRPr="006B164C">
        <w:t>the</w:t>
      </w:r>
      <w:r w:rsidRPr="006B164C" w:rsidR="00E04B5B">
        <w:t xml:space="preserve"> </w:t>
      </w:r>
      <w:r w:rsidRPr="006B164C">
        <w:t>relationship</w:t>
      </w:r>
      <w:r w:rsidRPr="006B164C" w:rsidR="00E04B5B">
        <w:t xml:space="preserve"> </w:t>
      </w:r>
      <w:r w:rsidRPr="006B164C" w:rsidR="006A294C">
        <w:t>and</w:t>
      </w:r>
      <w:r w:rsidRPr="006B164C" w:rsidR="00E04B5B">
        <w:t xml:space="preserve"> </w:t>
      </w:r>
      <w:r w:rsidRPr="006B164C" w:rsidR="006A294C">
        <w:t>balance</w:t>
      </w:r>
      <w:r w:rsidRPr="006B164C" w:rsidR="00E04B5B">
        <w:t xml:space="preserve"> </w:t>
      </w:r>
      <w:r w:rsidRPr="006B164C">
        <w:t>between</w:t>
      </w:r>
      <w:r w:rsidRPr="006B164C" w:rsidR="00E04B5B">
        <w:t xml:space="preserve"> </w:t>
      </w:r>
      <w:r w:rsidRPr="006B164C">
        <w:t>those</w:t>
      </w:r>
      <w:r w:rsidRPr="006B164C" w:rsidR="00E04B5B">
        <w:t xml:space="preserve"> </w:t>
      </w:r>
      <w:r w:rsidRPr="006B164C">
        <w:t>two?</w:t>
      </w:r>
    </w:p>
    <w:p w:rsidR="00B54269" w:rsidRPr="006B164C" w:rsidP="00FB5043">
      <w:pPr>
        <w:pStyle w:val="Answer"/>
      </w:pPr>
      <w:sdt>
        <w:sdtPr>
          <w:alias w:val="Witness"/>
          <w:id w:val="1348981909"/>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rsidR="00FB5043">
        <w:t>The</w:t>
      </w:r>
      <w:r w:rsidRPr="006B164C" w:rsidR="00E04B5B">
        <w:t xml:space="preserve"> </w:t>
      </w:r>
      <w:r w:rsidRPr="006B164C" w:rsidR="00FB5043">
        <w:t>overarching</w:t>
      </w:r>
      <w:r w:rsidRPr="006B164C" w:rsidR="00E04B5B">
        <w:t xml:space="preserve"> </w:t>
      </w:r>
      <w:r w:rsidRPr="006B164C" w:rsidR="00FB5043">
        <w:t>picture</w:t>
      </w:r>
      <w:r w:rsidRPr="006B164C" w:rsidR="00E04B5B">
        <w:t xml:space="preserve"> </w:t>
      </w:r>
      <w:r w:rsidRPr="006B164C" w:rsidR="00FB5043">
        <w:t>is</w:t>
      </w:r>
      <w:r w:rsidRPr="006B164C" w:rsidR="00E04B5B">
        <w:t xml:space="preserve"> </w:t>
      </w:r>
      <w:r w:rsidRPr="006B164C" w:rsidR="00FB5043">
        <w:t>that,</w:t>
      </w:r>
      <w:r w:rsidRPr="006B164C" w:rsidR="00E04B5B">
        <w:t xml:space="preserve"> </w:t>
      </w:r>
      <w:r w:rsidRPr="006B164C" w:rsidR="00FB5043">
        <w:t>because</w:t>
      </w:r>
      <w:r w:rsidRPr="006B164C" w:rsidR="00E04B5B">
        <w:t xml:space="preserve"> </w:t>
      </w:r>
      <w:r w:rsidRPr="006B164C" w:rsidR="00FB5043">
        <w:t>the</w:t>
      </w:r>
      <w:r w:rsidRPr="006B164C" w:rsidR="00E04B5B">
        <w:t xml:space="preserve"> </w:t>
      </w:r>
      <w:r w:rsidRPr="006B164C" w:rsidR="00FB5043">
        <w:t>Government</w:t>
      </w:r>
      <w:r w:rsidRPr="006B164C" w:rsidR="00E04B5B">
        <w:t xml:space="preserve"> </w:t>
      </w:r>
      <w:r w:rsidRPr="006B164C" w:rsidR="00FB5043">
        <w:t>have</w:t>
      </w:r>
      <w:r w:rsidRPr="006B164C" w:rsidR="00E04B5B">
        <w:t xml:space="preserve"> </w:t>
      </w:r>
      <w:r w:rsidRPr="006B164C" w:rsidR="00FB5043">
        <w:t>reclaimed</w:t>
      </w:r>
      <w:r w:rsidRPr="006B164C" w:rsidR="00E04B5B">
        <w:t xml:space="preserve"> </w:t>
      </w:r>
      <w:r w:rsidRPr="006B164C" w:rsidR="00FB5043">
        <w:t>a</w:t>
      </w:r>
      <w:r w:rsidRPr="006B164C" w:rsidR="00E04B5B">
        <w:t xml:space="preserve"> </w:t>
      </w:r>
      <w:r w:rsidRPr="006B164C" w:rsidR="00FB5043">
        <w:t>wide</w:t>
      </w:r>
      <w:r w:rsidRPr="006B164C" w:rsidR="00E04B5B">
        <w:t xml:space="preserve"> </w:t>
      </w:r>
      <w:r w:rsidRPr="006B164C" w:rsidR="00FB5043">
        <w:t>sweep</w:t>
      </w:r>
      <w:r w:rsidRPr="006B164C" w:rsidR="00E04B5B">
        <w:t xml:space="preserve"> </w:t>
      </w:r>
      <w:r w:rsidRPr="006B164C" w:rsidR="00FB5043">
        <w:t>of</w:t>
      </w:r>
      <w:r w:rsidRPr="006B164C" w:rsidR="00E04B5B">
        <w:t xml:space="preserve"> </w:t>
      </w:r>
      <w:r w:rsidRPr="006B164C" w:rsidR="00FB5043">
        <w:t>powers</w:t>
      </w:r>
      <w:r w:rsidRPr="006B164C" w:rsidR="00E04B5B">
        <w:t xml:space="preserve"> </w:t>
      </w:r>
      <w:r w:rsidRPr="006B164C" w:rsidR="00FB5043">
        <w:t>from</w:t>
      </w:r>
      <w:r w:rsidRPr="006B164C" w:rsidR="00E04B5B">
        <w:t xml:space="preserve"> </w:t>
      </w:r>
      <w:r w:rsidRPr="006B164C" w:rsidR="00FB5043">
        <w:t>the</w:t>
      </w:r>
      <w:r w:rsidRPr="006B164C" w:rsidR="00E04B5B">
        <w:t xml:space="preserve"> </w:t>
      </w:r>
      <w:r w:rsidRPr="006B164C" w:rsidR="00FB5043">
        <w:t>EU,</w:t>
      </w:r>
      <w:r w:rsidRPr="006B164C" w:rsidR="00E04B5B">
        <w:t xml:space="preserve"> </w:t>
      </w:r>
      <w:r w:rsidRPr="006B164C" w:rsidR="00FB5043">
        <w:t>those</w:t>
      </w:r>
      <w:r w:rsidRPr="006B164C" w:rsidR="00E04B5B">
        <w:t xml:space="preserve"> </w:t>
      </w:r>
      <w:r w:rsidRPr="006B164C" w:rsidR="00FB5043">
        <w:t>have</w:t>
      </w:r>
      <w:r w:rsidRPr="006B164C" w:rsidR="00E04B5B">
        <w:t xml:space="preserve"> </w:t>
      </w:r>
      <w:r w:rsidRPr="006B164C" w:rsidR="00FB5043">
        <w:t>come</w:t>
      </w:r>
      <w:r w:rsidRPr="006B164C" w:rsidR="00E04B5B">
        <w:t xml:space="preserve"> </w:t>
      </w:r>
      <w:r w:rsidRPr="006B164C" w:rsidR="00FB5043">
        <w:t>back.</w:t>
      </w:r>
      <w:r w:rsidRPr="006B164C" w:rsidR="00E04B5B">
        <w:t xml:space="preserve"> </w:t>
      </w:r>
      <w:r w:rsidRPr="006B164C" w:rsidR="00FB5043">
        <w:t>Because</w:t>
      </w:r>
      <w:r w:rsidRPr="006B164C" w:rsidR="00E04B5B">
        <w:t xml:space="preserve"> </w:t>
      </w:r>
      <w:r w:rsidRPr="006B164C" w:rsidR="00FB5043">
        <w:t>they</w:t>
      </w:r>
      <w:r w:rsidRPr="006B164C" w:rsidR="00E04B5B">
        <w:t xml:space="preserve"> </w:t>
      </w:r>
      <w:r w:rsidRPr="006B164C" w:rsidR="00FB5043">
        <w:t>have</w:t>
      </w:r>
      <w:r w:rsidRPr="006B164C" w:rsidR="00E04B5B">
        <w:t xml:space="preserve"> </w:t>
      </w:r>
      <w:r w:rsidRPr="006B164C" w:rsidR="00FB5043">
        <w:t>had</w:t>
      </w:r>
      <w:r w:rsidRPr="006B164C" w:rsidR="00E04B5B">
        <w:t xml:space="preserve"> </w:t>
      </w:r>
      <w:r w:rsidRPr="006B164C" w:rsidR="00FB5043">
        <w:t>to</w:t>
      </w:r>
      <w:r w:rsidRPr="006B164C" w:rsidR="00E04B5B">
        <w:t xml:space="preserve"> </w:t>
      </w:r>
      <w:r w:rsidRPr="006B164C" w:rsidR="00FB5043">
        <w:t>be</w:t>
      </w:r>
      <w:r w:rsidRPr="006B164C" w:rsidR="00E04B5B">
        <w:t xml:space="preserve"> </w:t>
      </w:r>
      <w:r w:rsidRPr="006B164C" w:rsidR="00FB5043">
        <w:t>incorporated</w:t>
      </w:r>
      <w:r w:rsidRPr="006B164C" w:rsidR="00E04B5B">
        <w:t xml:space="preserve"> </w:t>
      </w:r>
      <w:r w:rsidRPr="006B164C" w:rsidR="00FB5043">
        <w:t>into</w:t>
      </w:r>
      <w:r w:rsidRPr="006B164C" w:rsidR="00E04B5B">
        <w:t xml:space="preserve"> </w:t>
      </w:r>
      <w:r w:rsidRPr="006B164C" w:rsidR="00FB5043">
        <w:t>our</w:t>
      </w:r>
      <w:r w:rsidRPr="006B164C" w:rsidR="00E04B5B">
        <w:t xml:space="preserve"> </w:t>
      </w:r>
      <w:r w:rsidRPr="006B164C" w:rsidR="00FB5043">
        <w:t>system</w:t>
      </w:r>
      <w:r w:rsidRPr="006B164C" w:rsidR="00E04B5B">
        <w:t xml:space="preserve"> </w:t>
      </w:r>
      <w:r w:rsidRPr="006B164C" w:rsidR="00FB5043">
        <w:t>at</w:t>
      </w:r>
      <w:r w:rsidRPr="006B164C" w:rsidR="00E04B5B">
        <w:t xml:space="preserve"> </w:t>
      </w:r>
      <w:r w:rsidRPr="006B164C" w:rsidR="00FB5043">
        <w:t>speed,</w:t>
      </w:r>
      <w:r w:rsidRPr="006B164C" w:rsidR="00E04B5B">
        <w:t xml:space="preserve"> </w:t>
      </w:r>
      <w:r w:rsidRPr="006B164C" w:rsidR="00FB5043">
        <w:t>Parliament</w:t>
      </w:r>
      <w:r w:rsidRPr="006B164C" w:rsidR="00E04B5B">
        <w:t xml:space="preserve"> </w:t>
      </w:r>
      <w:r w:rsidRPr="006B164C" w:rsidR="00FB5043">
        <w:t>has</w:t>
      </w:r>
      <w:r w:rsidRPr="006B164C" w:rsidR="00E04B5B">
        <w:t xml:space="preserve"> </w:t>
      </w:r>
      <w:r w:rsidRPr="006B164C" w:rsidR="00FB5043">
        <w:t>passed</w:t>
      </w:r>
      <w:r w:rsidRPr="006B164C" w:rsidR="00E04B5B">
        <w:t xml:space="preserve"> </w:t>
      </w:r>
      <w:r w:rsidRPr="006B164C" w:rsidR="00FB5043">
        <w:t>a</w:t>
      </w:r>
      <w:r w:rsidRPr="006B164C" w:rsidR="00E04B5B">
        <w:t xml:space="preserve"> </w:t>
      </w:r>
      <w:r w:rsidRPr="006B164C" w:rsidR="00FB5043">
        <w:t>lot</w:t>
      </w:r>
      <w:r w:rsidRPr="006B164C" w:rsidR="00E04B5B">
        <w:t xml:space="preserve"> </w:t>
      </w:r>
      <w:r w:rsidRPr="006B164C" w:rsidR="00FB5043">
        <w:t>of</w:t>
      </w:r>
      <w:r w:rsidRPr="006B164C" w:rsidR="00E04B5B">
        <w:t xml:space="preserve"> </w:t>
      </w:r>
      <w:r w:rsidRPr="006B164C" w:rsidR="00FB5043">
        <w:t>power</w:t>
      </w:r>
      <w:r w:rsidRPr="006B164C" w:rsidR="00E04B5B">
        <w:t xml:space="preserve"> </w:t>
      </w:r>
      <w:r w:rsidRPr="006B164C" w:rsidR="00FB5043">
        <w:t>over</w:t>
      </w:r>
      <w:r w:rsidRPr="006B164C" w:rsidR="00E04B5B">
        <w:t xml:space="preserve"> </w:t>
      </w:r>
      <w:r w:rsidRPr="006B164C" w:rsidR="00FB5043">
        <w:t>to</w:t>
      </w:r>
      <w:r w:rsidRPr="006B164C" w:rsidR="00E04B5B">
        <w:t xml:space="preserve"> </w:t>
      </w:r>
      <w:r w:rsidRPr="006B164C" w:rsidR="00FB5043">
        <w:t>the</w:t>
      </w:r>
      <w:r w:rsidRPr="006B164C" w:rsidR="00E04B5B">
        <w:t xml:space="preserve"> </w:t>
      </w:r>
      <w:r w:rsidRPr="006B164C" w:rsidR="00842E19">
        <w:t>Executive</w:t>
      </w:r>
      <w:r w:rsidRPr="006B164C" w:rsidR="00E04B5B">
        <w:t xml:space="preserve"> </w:t>
      </w:r>
      <w:r w:rsidRPr="006B164C" w:rsidR="00FB5043">
        <w:t>to</w:t>
      </w:r>
      <w:r w:rsidRPr="006B164C" w:rsidR="00E04B5B">
        <w:t xml:space="preserve"> </w:t>
      </w:r>
      <w:r w:rsidRPr="006B164C" w:rsidR="00050216">
        <w:t>do</w:t>
      </w:r>
      <w:r w:rsidRPr="006B164C" w:rsidR="00E04B5B">
        <w:t xml:space="preserve"> </w:t>
      </w:r>
      <w:r w:rsidRPr="006B164C" w:rsidR="00050216">
        <w:t>that</w:t>
      </w:r>
      <w:r w:rsidRPr="006B164C" w:rsidR="00B66954">
        <w:t>:</w:t>
      </w:r>
      <w:r w:rsidRPr="006B164C" w:rsidR="00E04B5B">
        <w:t xml:space="preserve"> </w:t>
      </w:r>
      <w:r w:rsidRPr="006B164C" w:rsidR="00050216">
        <w:t>to</w:t>
      </w:r>
      <w:r w:rsidRPr="006B164C" w:rsidR="00E04B5B">
        <w:t xml:space="preserve"> </w:t>
      </w:r>
      <w:r w:rsidRPr="006B164C" w:rsidR="00050216">
        <w:t>legislate</w:t>
      </w:r>
      <w:r w:rsidRPr="006B164C" w:rsidR="00E04B5B">
        <w:t xml:space="preserve"> </w:t>
      </w:r>
      <w:r w:rsidRPr="006B164C" w:rsidR="00050216">
        <w:t>and</w:t>
      </w:r>
      <w:r w:rsidRPr="006B164C" w:rsidR="00E04B5B">
        <w:t xml:space="preserve"> </w:t>
      </w:r>
      <w:r w:rsidRPr="006B164C" w:rsidR="00050216">
        <w:t>to</w:t>
      </w:r>
      <w:r w:rsidRPr="006B164C" w:rsidR="00E04B5B">
        <w:t xml:space="preserve"> </w:t>
      </w:r>
      <w:r w:rsidRPr="006B164C" w:rsidR="00050216">
        <w:t>make</w:t>
      </w:r>
      <w:r w:rsidRPr="006B164C" w:rsidR="00E04B5B">
        <w:t xml:space="preserve"> </w:t>
      </w:r>
      <w:r w:rsidRPr="006B164C" w:rsidR="00050216">
        <w:t>adjustments</w:t>
      </w:r>
      <w:r w:rsidRPr="006B164C" w:rsidR="00E04B5B">
        <w:t xml:space="preserve"> </w:t>
      </w:r>
      <w:r w:rsidRPr="006B164C" w:rsidR="00050216">
        <w:t>around</w:t>
      </w:r>
      <w:r w:rsidRPr="006B164C" w:rsidR="00E04B5B">
        <w:t xml:space="preserve"> </w:t>
      </w:r>
      <w:r w:rsidRPr="006B164C" w:rsidR="00050216">
        <w:t>the</w:t>
      </w:r>
      <w:r w:rsidRPr="006B164C" w:rsidR="00E04B5B">
        <w:t xml:space="preserve"> </w:t>
      </w:r>
      <w:r w:rsidRPr="006B164C" w:rsidR="00050216">
        <w:t>EU</w:t>
      </w:r>
      <w:r w:rsidRPr="006B164C" w:rsidR="00E04B5B">
        <w:t xml:space="preserve"> </w:t>
      </w:r>
      <w:r w:rsidRPr="006B164C" w:rsidR="00050216">
        <w:t>law</w:t>
      </w:r>
      <w:r w:rsidRPr="006B164C" w:rsidR="00E04B5B">
        <w:t xml:space="preserve"> </w:t>
      </w:r>
      <w:r w:rsidRPr="006B164C" w:rsidR="00B66954">
        <w:t>that</w:t>
      </w:r>
      <w:r w:rsidRPr="006B164C" w:rsidR="00E04B5B">
        <w:t xml:space="preserve"> </w:t>
      </w:r>
      <w:r w:rsidRPr="006B164C" w:rsidR="00050216">
        <w:t>was</w:t>
      </w:r>
      <w:r w:rsidRPr="006B164C" w:rsidR="00E04B5B">
        <w:t xml:space="preserve"> </w:t>
      </w:r>
      <w:r w:rsidRPr="006B164C" w:rsidR="00050216">
        <w:t>frozen</w:t>
      </w:r>
      <w:r w:rsidRPr="006B164C" w:rsidR="00E04B5B">
        <w:t xml:space="preserve"> </w:t>
      </w:r>
      <w:r w:rsidRPr="006B164C" w:rsidR="00050216">
        <w:t>and</w:t>
      </w:r>
      <w:r w:rsidRPr="006B164C" w:rsidR="00E04B5B">
        <w:t xml:space="preserve"> </w:t>
      </w:r>
      <w:r w:rsidRPr="006B164C" w:rsidR="00050216">
        <w:t>transferred</w:t>
      </w:r>
      <w:r w:rsidRPr="006B164C" w:rsidR="00E04B5B">
        <w:t xml:space="preserve"> </w:t>
      </w:r>
      <w:r w:rsidRPr="006B164C" w:rsidR="00050216">
        <w:t>across.</w:t>
      </w:r>
    </w:p>
    <w:p w:rsidR="005249BA" w:rsidRPr="006B164C" w:rsidP="00FB5043">
      <w:pPr>
        <w:pStyle w:val="Answer"/>
      </w:pPr>
      <w:r w:rsidRPr="006B164C">
        <w:t>Indeed,</w:t>
      </w:r>
      <w:r w:rsidRPr="006B164C" w:rsidR="00E04B5B">
        <w:t xml:space="preserve"> </w:t>
      </w:r>
      <w:r w:rsidRPr="006B164C">
        <w:t>in</w:t>
      </w:r>
      <w:r w:rsidRPr="006B164C" w:rsidR="00E04B5B">
        <w:t xml:space="preserve"> </w:t>
      </w:r>
      <w:r w:rsidRPr="006B164C">
        <w:t>terms</w:t>
      </w:r>
      <w:r w:rsidRPr="006B164C" w:rsidR="00E04B5B">
        <w:t xml:space="preserve"> </w:t>
      </w:r>
      <w:r w:rsidRPr="006B164C">
        <w:t>of</w:t>
      </w:r>
      <w:r w:rsidRPr="006B164C" w:rsidR="00E04B5B">
        <w:t xml:space="preserve"> </w:t>
      </w:r>
      <w:r w:rsidRPr="006B164C">
        <w:t>the</w:t>
      </w:r>
      <w:r w:rsidRPr="006B164C" w:rsidR="00E04B5B">
        <w:t xml:space="preserve"> </w:t>
      </w:r>
      <w:r w:rsidRPr="006B164C">
        <w:t>Government</w:t>
      </w:r>
      <w:r w:rsidRPr="006B164C" w:rsidR="00E04B5B">
        <w:t xml:space="preserve"> </w:t>
      </w:r>
      <w:r w:rsidRPr="006B164C">
        <w:t>approach</w:t>
      </w:r>
      <w:r w:rsidRPr="006B164C" w:rsidR="00E04B5B">
        <w:t xml:space="preserve"> </w:t>
      </w:r>
      <w:r w:rsidRPr="006B164C">
        <w:t>to</w:t>
      </w:r>
      <w:r w:rsidRPr="006B164C" w:rsidR="00E04B5B">
        <w:t xml:space="preserve"> </w:t>
      </w:r>
      <w:r w:rsidRPr="006B164C">
        <w:t>policy</w:t>
      </w:r>
      <w:r w:rsidRPr="006B164C" w:rsidR="00E04B5B">
        <w:t xml:space="preserve"> </w:t>
      </w:r>
      <w:r w:rsidRPr="006B164C">
        <w:t>areas</w:t>
      </w:r>
      <w:r w:rsidRPr="006B164C" w:rsidR="00E04B5B">
        <w:t xml:space="preserve"> </w:t>
      </w:r>
      <w:r w:rsidRPr="006B164C" w:rsidR="00050216">
        <w:t>that</w:t>
      </w:r>
      <w:r w:rsidRPr="006B164C" w:rsidR="00E04B5B">
        <w:t xml:space="preserve"> </w:t>
      </w:r>
      <w:r w:rsidRPr="006B164C">
        <w:t>they</w:t>
      </w:r>
      <w:r w:rsidRPr="006B164C" w:rsidR="00E04B5B">
        <w:t xml:space="preserve"> </w:t>
      </w:r>
      <w:r w:rsidRPr="006B164C">
        <w:t>now</w:t>
      </w:r>
      <w:r w:rsidRPr="006B164C" w:rsidR="00E04B5B">
        <w:t xml:space="preserve"> </w:t>
      </w:r>
      <w:r w:rsidRPr="006B164C" w:rsidR="00050216">
        <w:t>have</w:t>
      </w:r>
      <w:r w:rsidRPr="006B164C" w:rsidR="00E04B5B">
        <w:t xml:space="preserve"> </w:t>
      </w:r>
      <w:r w:rsidRPr="006B164C" w:rsidR="00B54269">
        <w:t>responsibility</w:t>
      </w:r>
      <w:r w:rsidRPr="006B164C" w:rsidR="00E04B5B">
        <w:t xml:space="preserve"> </w:t>
      </w:r>
      <w:r w:rsidRPr="006B164C" w:rsidR="00B54269">
        <w:t>for</w:t>
      </w:r>
      <w:r w:rsidRPr="006B164C" w:rsidR="00A51B7A">
        <w:t>,</w:t>
      </w:r>
      <w:r w:rsidRPr="006B164C" w:rsidR="00E04B5B">
        <w:t xml:space="preserve"> </w:t>
      </w:r>
      <w:r w:rsidRPr="006B164C">
        <w:t>they</w:t>
      </w:r>
      <w:r w:rsidRPr="006B164C" w:rsidR="00E04B5B">
        <w:t xml:space="preserve"> </w:t>
      </w:r>
      <w:r w:rsidRPr="006B164C">
        <w:t>are</w:t>
      </w:r>
      <w:r w:rsidRPr="006B164C" w:rsidR="00E04B5B">
        <w:t xml:space="preserve"> </w:t>
      </w:r>
      <w:r w:rsidRPr="006B164C">
        <w:t>tending</w:t>
      </w:r>
      <w:r w:rsidRPr="006B164C" w:rsidR="00E04B5B">
        <w:t xml:space="preserve"> </w:t>
      </w:r>
      <w:r w:rsidRPr="006B164C">
        <w:t>to</w:t>
      </w:r>
      <w:r w:rsidRPr="006B164C" w:rsidR="00E04B5B">
        <w:t xml:space="preserve"> </w:t>
      </w:r>
      <w:r w:rsidRPr="006B164C" w:rsidR="00050216">
        <w:t>choose</w:t>
      </w:r>
      <w:r w:rsidRPr="006B164C" w:rsidR="00E04B5B">
        <w:t xml:space="preserve"> </w:t>
      </w:r>
      <w:r w:rsidRPr="006B164C" w:rsidR="00050216">
        <w:t>to</w:t>
      </w:r>
      <w:r w:rsidRPr="006B164C" w:rsidR="00E04B5B">
        <w:t xml:space="preserve"> </w:t>
      </w:r>
      <w:r w:rsidRPr="006B164C">
        <w:t>pass</w:t>
      </w:r>
      <w:r w:rsidRPr="006B164C" w:rsidR="00050216">
        <w:t>,</w:t>
      </w:r>
      <w:r w:rsidRPr="006B164C" w:rsidR="00E04B5B">
        <w:t xml:space="preserve"> </w:t>
      </w:r>
      <w:r w:rsidRPr="006B164C" w:rsidR="00050216">
        <w:t>partly</w:t>
      </w:r>
      <w:r w:rsidRPr="006B164C" w:rsidR="00E04B5B">
        <w:t xml:space="preserve"> </w:t>
      </w:r>
      <w:r w:rsidRPr="006B164C" w:rsidR="00050216">
        <w:t>because</w:t>
      </w:r>
      <w:r w:rsidRPr="006B164C" w:rsidR="00E04B5B">
        <w:t xml:space="preserve"> </w:t>
      </w:r>
      <w:r w:rsidRPr="006B164C" w:rsidR="00050216">
        <w:t>time</w:t>
      </w:r>
      <w:r w:rsidRPr="006B164C" w:rsidR="00E04B5B">
        <w:t xml:space="preserve"> </w:t>
      </w:r>
      <w:r w:rsidRPr="006B164C" w:rsidR="00050216">
        <w:t>is</w:t>
      </w:r>
      <w:r w:rsidRPr="006B164C" w:rsidR="00E04B5B">
        <w:t xml:space="preserve"> </w:t>
      </w:r>
      <w:r w:rsidRPr="006B164C" w:rsidR="00050216">
        <w:t>short,</w:t>
      </w:r>
      <w:r w:rsidRPr="006B164C" w:rsidR="00E04B5B">
        <w:t xml:space="preserve"> </w:t>
      </w:r>
      <w:r w:rsidRPr="006B164C">
        <w:t>what</w:t>
      </w:r>
      <w:r w:rsidRPr="006B164C" w:rsidR="00E04B5B">
        <w:t xml:space="preserve"> </w:t>
      </w:r>
      <w:r w:rsidRPr="006B164C">
        <w:t>we</w:t>
      </w:r>
      <w:r w:rsidRPr="006B164C" w:rsidR="00E04B5B">
        <w:t xml:space="preserve"> </w:t>
      </w:r>
      <w:r w:rsidRPr="006B164C">
        <w:t>call</w:t>
      </w:r>
      <w:r w:rsidRPr="006B164C" w:rsidR="00E04B5B">
        <w:t xml:space="preserve"> </w:t>
      </w:r>
      <w:r w:rsidRPr="006B164C">
        <w:t>skeleton</w:t>
      </w:r>
      <w:r w:rsidRPr="006B164C" w:rsidR="00E04B5B">
        <w:t xml:space="preserve"> </w:t>
      </w:r>
      <w:r w:rsidRPr="006B164C" w:rsidR="00A51B7A">
        <w:t>Bills</w:t>
      </w:r>
      <w:r w:rsidRPr="006B164C">
        <w:t>,</w:t>
      </w:r>
      <w:r w:rsidRPr="006B164C" w:rsidR="00E04B5B">
        <w:t xml:space="preserve"> </w:t>
      </w:r>
      <w:r w:rsidRPr="006B164C">
        <w:t>where</w:t>
      </w:r>
      <w:r w:rsidRPr="006B164C" w:rsidR="00E04B5B">
        <w:t xml:space="preserve"> </w:t>
      </w:r>
      <w:r w:rsidRPr="006B164C">
        <w:t>the</w:t>
      </w:r>
      <w:r w:rsidRPr="006B164C" w:rsidR="00E04B5B">
        <w:t xml:space="preserve"> </w:t>
      </w:r>
      <w:r w:rsidRPr="006B164C">
        <w:t>Government</w:t>
      </w:r>
      <w:r w:rsidRPr="006B164C" w:rsidR="00E04B5B">
        <w:t xml:space="preserve"> </w:t>
      </w:r>
      <w:r w:rsidRPr="006B164C">
        <w:t>are,</w:t>
      </w:r>
      <w:r w:rsidRPr="006B164C" w:rsidR="00E04B5B">
        <w:t xml:space="preserve"> </w:t>
      </w:r>
      <w:r w:rsidRPr="006B164C">
        <w:t>essentially,</w:t>
      </w:r>
      <w:r w:rsidRPr="006B164C" w:rsidR="00E04B5B">
        <w:t xml:space="preserve"> </w:t>
      </w:r>
      <w:r w:rsidRPr="006B164C">
        <w:t>setting</w:t>
      </w:r>
      <w:r w:rsidRPr="006B164C" w:rsidR="00E04B5B">
        <w:t xml:space="preserve"> </w:t>
      </w:r>
      <w:r w:rsidRPr="006B164C">
        <w:t>a</w:t>
      </w:r>
      <w:r w:rsidRPr="006B164C" w:rsidR="00E04B5B">
        <w:t xml:space="preserve"> </w:t>
      </w:r>
      <w:r w:rsidRPr="006B164C">
        <w:t>framework</w:t>
      </w:r>
      <w:r w:rsidRPr="006B164C" w:rsidR="00E04B5B">
        <w:t xml:space="preserve"> </w:t>
      </w:r>
      <w:r w:rsidRPr="006B164C">
        <w:t>and</w:t>
      </w:r>
      <w:r w:rsidRPr="006B164C" w:rsidR="00E04B5B">
        <w:t xml:space="preserve"> </w:t>
      </w:r>
      <w:r w:rsidRPr="006B164C">
        <w:t>then</w:t>
      </w:r>
      <w:r w:rsidRPr="006B164C" w:rsidR="00E04B5B">
        <w:t xml:space="preserve"> </w:t>
      </w:r>
      <w:r w:rsidRPr="006B164C">
        <w:t>asking</w:t>
      </w:r>
      <w:r w:rsidRPr="006B164C" w:rsidR="00E04B5B">
        <w:t xml:space="preserve"> </w:t>
      </w:r>
      <w:r w:rsidRPr="006B164C">
        <w:t>Parliament</w:t>
      </w:r>
      <w:r w:rsidRPr="006B164C" w:rsidR="00E04B5B">
        <w:t xml:space="preserve"> </w:t>
      </w:r>
      <w:r w:rsidRPr="006B164C">
        <w:t>to</w:t>
      </w:r>
      <w:r w:rsidRPr="006B164C" w:rsidR="00E04B5B">
        <w:t xml:space="preserve"> </w:t>
      </w:r>
      <w:r w:rsidRPr="006B164C">
        <w:t>give</w:t>
      </w:r>
      <w:r w:rsidRPr="006B164C" w:rsidR="00E04B5B">
        <w:t xml:space="preserve"> </w:t>
      </w:r>
      <w:r w:rsidRPr="006B164C">
        <w:t>them</w:t>
      </w:r>
      <w:r w:rsidRPr="006B164C" w:rsidR="00E04B5B">
        <w:t xml:space="preserve"> </w:t>
      </w:r>
      <w:r w:rsidRPr="006B164C">
        <w:t>a</w:t>
      </w:r>
      <w:r w:rsidRPr="006B164C" w:rsidR="00E04B5B">
        <w:t xml:space="preserve"> </w:t>
      </w:r>
      <w:r w:rsidRPr="006B164C">
        <w:t>lot</w:t>
      </w:r>
      <w:r w:rsidRPr="006B164C" w:rsidR="00E04B5B">
        <w:t xml:space="preserve"> </w:t>
      </w:r>
      <w:r w:rsidRPr="006B164C">
        <w:t>of</w:t>
      </w:r>
      <w:r w:rsidRPr="006B164C" w:rsidR="00E04B5B">
        <w:t xml:space="preserve"> </w:t>
      </w:r>
      <w:r w:rsidRPr="006B164C">
        <w:t>powers</w:t>
      </w:r>
      <w:r w:rsidRPr="006B164C" w:rsidR="00E04B5B">
        <w:t xml:space="preserve"> </w:t>
      </w:r>
      <w:r w:rsidRPr="006B164C">
        <w:t>in</w:t>
      </w:r>
      <w:r w:rsidRPr="006B164C" w:rsidR="00E04B5B">
        <w:t xml:space="preserve"> </w:t>
      </w:r>
      <w:r w:rsidRPr="006B164C">
        <w:t>order</w:t>
      </w:r>
      <w:r w:rsidRPr="006B164C" w:rsidR="00E04B5B">
        <w:t xml:space="preserve"> </w:t>
      </w:r>
      <w:r w:rsidRPr="006B164C">
        <w:t>to</w:t>
      </w:r>
      <w:r w:rsidRPr="006B164C" w:rsidR="00E04B5B">
        <w:t xml:space="preserve"> </w:t>
      </w:r>
      <w:r w:rsidRPr="006B164C">
        <w:t>fill</w:t>
      </w:r>
      <w:r w:rsidRPr="006B164C" w:rsidR="00E04B5B">
        <w:t xml:space="preserve"> </w:t>
      </w:r>
      <w:r w:rsidRPr="006B164C">
        <w:t>in</w:t>
      </w:r>
      <w:r w:rsidRPr="006B164C" w:rsidR="00E04B5B">
        <w:t xml:space="preserve"> </w:t>
      </w:r>
      <w:r w:rsidRPr="006B164C">
        <w:t>that</w:t>
      </w:r>
      <w:r w:rsidRPr="006B164C" w:rsidR="00E04B5B">
        <w:t xml:space="preserve"> </w:t>
      </w:r>
      <w:r w:rsidRPr="006B164C">
        <w:t>framework</w:t>
      </w:r>
      <w:r w:rsidRPr="006B164C" w:rsidR="00E04B5B">
        <w:t xml:space="preserve"> </w:t>
      </w:r>
      <w:r w:rsidRPr="006B164C">
        <w:t>afterwards.</w:t>
      </w:r>
      <w:r w:rsidRPr="006B164C" w:rsidR="00E04B5B">
        <w:t xml:space="preserve"> </w:t>
      </w:r>
      <w:r w:rsidRPr="006B164C" w:rsidR="00050216">
        <w:t>I</w:t>
      </w:r>
      <w:r w:rsidRPr="006B164C" w:rsidR="00E04B5B">
        <w:t xml:space="preserve"> </w:t>
      </w:r>
      <w:r w:rsidRPr="006B164C" w:rsidR="00050216">
        <w:t>know</w:t>
      </w:r>
      <w:r w:rsidRPr="006B164C" w:rsidR="00E04B5B">
        <w:t xml:space="preserve"> </w:t>
      </w:r>
      <w:r w:rsidRPr="006B164C">
        <w:t>several</w:t>
      </w:r>
      <w:r w:rsidRPr="006B164C" w:rsidR="00E04B5B">
        <w:t xml:space="preserve"> </w:t>
      </w:r>
      <w:r w:rsidRPr="006B164C">
        <w:t>House</w:t>
      </w:r>
      <w:r w:rsidRPr="006B164C" w:rsidR="00E04B5B">
        <w:t xml:space="preserve"> </w:t>
      </w:r>
      <w:r w:rsidRPr="006B164C">
        <w:t>of</w:t>
      </w:r>
      <w:r w:rsidRPr="006B164C" w:rsidR="00E04B5B">
        <w:t xml:space="preserve"> </w:t>
      </w:r>
      <w:r w:rsidRPr="006B164C">
        <w:t>Lords</w:t>
      </w:r>
      <w:r w:rsidRPr="006B164C" w:rsidR="00E04B5B">
        <w:t xml:space="preserve"> </w:t>
      </w:r>
      <w:r w:rsidRPr="006B164C">
        <w:t>committees</w:t>
      </w:r>
      <w:r w:rsidRPr="006B164C" w:rsidR="00E04B5B">
        <w:t xml:space="preserve"> </w:t>
      </w:r>
      <w:r w:rsidRPr="006B164C">
        <w:t>have</w:t>
      </w:r>
      <w:r w:rsidRPr="006B164C" w:rsidR="00E04B5B">
        <w:t xml:space="preserve"> </w:t>
      </w:r>
      <w:r w:rsidRPr="006B164C" w:rsidR="00050216">
        <w:t>recently</w:t>
      </w:r>
      <w:r w:rsidRPr="006B164C" w:rsidR="00E04B5B">
        <w:t xml:space="preserve"> </w:t>
      </w:r>
      <w:r w:rsidRPr="006B164C">
        <w:t>written</w:t>
      </w:r>
      <w:r w:rsidRPr="006B164C" w:rsidR="00E04B5B">
        <w:t xml:space="preserve"> </w:t>
      </w:r>
      <w:r w:rsidRPr="006B164C">
        <w:t>to</w:t>
      </w:r>
      <w:r w:rsidRPr="006B164C" w:rsidR="00E04B5B">
        <w:t xml:space="preserve"> </w:t>
      </w:r>
      <w:r w:rsidRPr="006B164C">
        <w:t>the</w:t>
      </w:r>
      <w:r w:rsidRPr="006B164C" w:rsidR="00E04B5B">
        <w:t xml:space="preserve"> </w:t>
      </w:r>
      <w:r w:rsidRPr="006B164C" w:rsidR="00050216">
        <w:t>L</w:t>
      </w:r>
      <w:r w:rsidRPr="006B164C">
        <w:t>eader</w:t>
      </w:r>
      <w:r w:rsidRPr="006B164C" w:rsidR="00E04B5B">
        <w:t xml:space="preserve"> </w:t>
      </w:r>
      <w:r w:rsidRPr="006B164C" w:rsidR="00050216">
        <w:t>of</w:t>
      </w:r>
      <w:r w:rsidRPr="006B164C" w:rsidR="00E04B5B">
        <w:t xml:space="preserve"> </w:t>
      </w:r>
      <w:r w:rsidRPr="006B164C" w:rsidR="00050216">
        <w:t>the</w:t>
      </w:r>
      <w:r w:rsidRPr="006B164C" w:rsidR="00E04B5B">
        <w:t xml:space="preserve"> </w:t>
      </w:r>
      <w:r w:rsidRPr="006B164C" w:rsidR="00050216">
        <w:t>House</w:t>
      </w:r>
      <w:r w:rsidRPr="006B164C" w:rsidR="00E04B5B">
        <w:t xml:space="preserve"> </w:t>
      </w:r>
      <w:r w:rsidRPr="006B164C" w:rsidR="00050216">
        <w:t>about</w:t>
      </w:r>
      <w:r w:rsidRPr="006B164C" w:rsidR="00A51B7A">
        <w:t xml:space="preserve"> that</w:t>
      </w:r>
      <w:r w:rsidRPr="006B164C" w:rsidR="00E04B5B">
        <w:t xml:space="preserve"> </w:t>
      </w:r>
      <w:r w:rsidRPr="006B164C">
        <w:t>to</w:t>
      </w:r>
      <w:r w:rsidRPr="006B164C" w:rsidR="00E04B5B">
        <w:t xml:space="preserve"> </w:t>
      </w:r>
      <w:r w:rsidRPr="006B164C">
        <w:t>express</w:t>
      </w:r>
      <w:r w:rsidRPr="006B164C" w:rsidR="00E04B5B">
        <w:t xml:space="preserve"> </w:t>
      </w:r>
      <w:r w:rsidRPr="006B164C">
        <w:t>concern,</w:t>
      </w:r>
      <w:r w:rsidRPr="006B164C" w:rsidR="00E04B5B">
        <w:t xml:space="preserve"> </w:t>
      </w:r>
      <w:r w:rsidRPr="006B164C">
        <w:t>because</w:t>
      </w:r>
      <w:r w:rsidRPr="006B164C" w:rsidR="00E04B5B">
        <w:t xml:space="preserve"> </w:t>
      </w:r>
      <w:r w:rsidRPr="006B164C">
        <w:t>we</w:t>
      </w:r>
      <w:r w:rsidRPr="006B164C" w:rsidR="00E04B5B">
        <w:t xml:space="preserve"> </w:t>
      </w:r>
      <w:r w:rsidRPr="006B164C">
        <w:t>all</w:t>
      </w:r>
      <w:r w:rsidRPr="006B164C" w:rsidR="00E04B5B">
        <w:t xml:space="preserve"> </w:t>
      </w:r>
      <w:r w:rsidRPr="006B164C">
        <w:t>know</w:t>
      </w:r>
      <w:r w:rsidRPr="006B164C" w:rsidR="00E04B5B">
        <w:t xml:space="preserve"> </w:t>
      </w:r>
      <w:r w:rsidRPr="006B164C">
        <w:t>that</w:t>
      </w:r>
      <w:r w:rsidRPr="006B164C" w:rsidR="00E04B5B">
        <w:t xml:space="preserve"> </w:t>
      </w:r>
      <w:r w:rsidRPr="006B164C">
        <w:t>the</w:t>
      </w:r>
      <w:r w:rsidRPr="006B164C" w:rsidR="00E04B5B">
        <w:t xml:space="preserve"> </w:t>
      </w:r>
      <w:r w:rsidRPr="006B164C">
        <w:t>scrutiny</w:t>
      </w:r>
      <w:r w:rsidRPr="006B164C" w:rsidR="00E04B5B">
        <w:t xml:space="preserve"> </w:t>
      </w:r>
      <w:r w:rsidRPr="006B164C" w:rsidR="00050216">
        <w:t>of</w:t>
      </w:r>
      <w:r w:rsidRPr="006B164C" w:rsidR="00E04B5B">
        <w:t xml:space="preserve"> </w:t>
      </w:r>
      <w:r w:rsidRPr="006B164C" w:rsidR="00473413">
        <w:t>secondary</w:t>
      </w:r>
      <w:r w:rsidRPr="006B164C" w:rsidR="00E04B5B">
        <w:t xml:space="preserve"> </w:t>
      </w:r>
      <w:r w:rsidRPr="006B164C" w:rsidR="00050216">
        <w:t>legislation</w:t>
      </w:r>
      <w:r w:rsidRPr="006B164C" w:rsidR="00E04B5B">
        <w:t xml:space="preserve"> </w:t>
      </w:r>
      <w:r w:rsidRPr="006B164C" w:rsidR="00050216">
        <w:t>in</w:t>
      </w:r>
      <w:r w:rsidRPr="006B164C" w:rsidR="00E04B5B">
        <w:t xml:space="preserve"> </w:t>
      </w:r>
      <w:r w:rsidRPr="006B164C" w:rsidR="00050216">
        <w:t>both</w:t>
      </w:r>
      <w:r w:rsidRPr="006B164C" w:rsidR="00E04B5B">
        <w:t xml:space="preserve"> </w:t>
      </w:r>
      <w:r w:rsidRPr="006B164C" w:rsidR="00050216">
        <w:t>Houses</w:t>
      </w:r>
      <w:r w:rsidRPr="006B164C" w:rsidR="00E04B5B">
        <w:t xml:space="preserve"> </w:t>
      </w:r>
      <w:r w:rsidRPr="006B164C">
        <w:t>is</w:t>
      </w:r>
      <w:r w:rsidRPr="006B164C" w:rsidR="00E04B5B">
        <w:t xml:space="preserve"> </w:t>
      </w:r>
      <w:r w:rsidRPr="006B164C">
        <w:t>far</w:t>
      </w:r>
      <w:r w:rsidRPr="006B164C" w:rsidR="00E04B5B">
        <w:t xml:space="preserve"> </w:t>
      </w:r>
      <w:r w:rsidRPr="006B164C" w:rsidR="00A51B7A">
        <w:t xml:space="preserve">less </w:t>
      </w:r>
      <w:r w:rsidRPr="006B164C">
        <w:t>adequate</w:t>
      </w:r>
      <w:r w:rsidRPr="006B164C" w:rsidR="00A51B7A">
        <w:t xml:space="preserve"> than scrutiny of primary legislation</w:t>
      </w:r>
      <w:r w:rsidRPr="006B164C">
        <w:t>.</w:t>
      </w:r>
    </w:p>
    <w:p w:rsidR="00473413" w:rsidRPr="006B164C" w:rsidP="00FB5043">
      <w:pPr>
        <w:pStyle w:val="Answer"/>
      </w:pPr>
      <w:r w:rsidRPr="006B164C">
        <w:t>The</w:t>
      </w:r>
      <w:r w:rsidRPr="006B164C" w:rsidR="00E04B5B">
        <w:t xml:space="preserve"> </w:t>
      </w:r>
      <w:r w:rsidRPr="006B164C">
        <w:t>Government</w:t>
      </w:r>
      <w:r w:rsidRPr="006B164C" w:rsidR="00E04B5B">
        <w:t xml:space="preserve"> </w:t>
      </w:r>
      <w:r w:rsidRPr="006B164C">
        <w:t>have</w:t>
      </w:r>
      <w:r w:rsidRPr="006B164C" w:rsidR="00E04B5B">
        <w:t xml:space="preserve"> </w:t>
      </w:r>
      <w:r w:rsidRPr="006B164C">
        <w:t>been</w:t>
      </w:r>
      <w:r w:rsidRPr="006B164C" w:rsidR="00E04B5B">
        <w:t xml:space="preserve"> </w:t>
      </w:r>
      <w:r w:rsidRPr="006B164C">
        <w:t>put</w:t>
      </w:r>
      <w:r w:rsidRPr="006B164C" w:rsidR="00E04B5B">
        <w:t xml:space="preserve"> </w:t>
      </w:r>
      <w:r w:rsidRPr="006B164C">
        <w:t>in</w:t>
      </w:r>
      <w:r w:rsidRPr="006B164C" w:rsidR="00E04B5B">
        <w:t xml:space="preserve"> </w:t>
      </w:r>
      <w:r w:rsidRPr="006B164C">
        <w:t>the</w:t>
      </w:r>
      <w:r w:rsidRPr="006B164C" w:rsidR="00E04B5B">
        <w:t xml:space="preserve"> </w:t>
      </w:r>
      <w:r w:rsidRPr="006B164C">
        <w:t>position,</w:t>
      </w:r>
      <w:r w:rsidRPr="006B164C" w:rsidR="00E04B5B">
        <w:t xml:space="preserve"> </w:t>
      </w:r>
      <w:r w:rsidRPr="006B164C">
        <w:t>because</w:t>
      </w:r>
      <w:r w:rsidRPr="006B164C" w:rsidR="00E04B5B">
        <w:t xml:space="preserve"> </w:t>
      </w:r>
      <w:r w:rsidRPr="006B164C">
        <w:t>of</w:t>
      </w:r>
      <w:r w:rsidRPr="006B164C" w:rsidR="00E04B5B">
        <w:t xml:space="preserve"> </w:t>
      </w:r>
      <w:r w:rsidRPr="006B164C">
        <w:t>the</w:t>
      </w:r>
      <w:r w:rsidRPr="006B164C" w:rsidR="00E04B5B">
        <w:t xml:space="preserve"> </w:t>
      </w:r>
      <w:r w:rsidRPr="006B164C">
        <w:t>inherent</w:t>
      </w:r>
      <w:r w:rsidRPr="006B164C" w:rsidR="00E04B5B">
        <w:t xml:space="preserve"> </w:t>
      </w:r>
      <w:r w:rsidRPr="006B164C">
        <w:t>nature</w:t>
      </w:r>
      <w:r w:rsidRPr="006B164C" w:rsidR="00E04B5B">
        <w:t xml:space="preserve"> </w:t>
      </w:r>
      <w:r w:rsidRPr="006B164C">
        <w:t>of</w:t>
      </w:r>
      <w:r w:rsidRPr="006B164C" w:rsidR="00E04B5B">
        <w:t xml:space="preserve"> </w:t>
      </w:r>
      <w:r w:rsidRPr="006B164C">
        <w:t>Brexit</w:t>
      </w:r>
      <w:r w:rsidRPr="006B164C" w:rsidR="00E04B5B">
        <w:t xml:space="preserve"> </w:t>
      </w:r>
      <w:r w:rsidRPr="006B164C" w:rsidR="005249BA">
        <w:t>and</w:t>
      </w:r>
      <w:r w:rsidRPr="006B164C" w:rsidR="00E04B5B">
        <w:t xml:space="preserve"> </w:t>
      </w:r>
      <w:r w:rsidRPr="006B164C" w:rsidR="005249BA">
        <w:t>the</w:t>
      </w:r>
      <w:r w:rsidRPr="006B164C" w:rsidR="00E04B5B">
        <w:t xml:space="preserve"> </w:t>
      </w:r>
      <w:r w:rsidRPr="006B164C" w:rsidR="005249BA">
        <w:t>speed</w:t>
      </w:r>
      <w:r w:rsidRPr="006B164C" w:rsidR="00E04B5B">
        <w:t xml:space="preserve"> </w:t>
      </w:r>
      <w:r w:rsidRPr="006B164C" w:rsidR="005249BA">
        <w:t>at</w:t>
      </w:r>
      <w:r w:rsidRPr="006B164C" w:rsidR="00E04B5B">
        <w:t xml:space="preserve"> </w:t>
      </w:r>
      <w:r w:rsidRPr="006B164C" w:rsidR="005249BA">
        <w:t>which</w:t>
      </w:r>
      <w:r w:rsidRPr="006B164C" w:rsidR="00E04B5B">
        <w:t xml:space="preserve"> </w:t>
      </w:r>
      <w:r w:rsidRPr="006B164C" w:rsidR="005249BA">
        <w:t>the</w:t>
      </w:r>
      <w:r w:rsidRPr="006B164C" w:rsidR="00E04B5B">
        <w:t xml:space="preserve"> </w:t>
      </w:r>
      <w:r w:rsidRPr="006B164C" w:rsidR="005249BA">
        <w:t>process</w:t>
      </w:r>
      <w:r w:rsidRPr="006B164C" w:rsidR="00E04B5B">
        <w:t xml:space="preserve"> </w:t>
      </w:r>
      <w:r w:rsidRPr="006B164C" w:rsidR="005249BA">
        <w:t>has</w:t>
      </w:r>
      <w:r w:rsidRPr="006B164C" w:rsidR="00E04B5B">
        <w:t xml:space="preserve"> </w:t>
      </w:r>
      <w:r w:rsidRPr="006B164C" w:rsidR="005249BA">
        <w:t>inevitably</w:t>
      </w:r>
      <w:r w:rsidRPr="006B164C" w:rsidR="00E04B5B">
        <w:t xml:space="preserve"> </w:t>
      </w:r>
      <w:r w:rsidRPr="006B164C" w:rsidR="005249BA">
        <w:t>had</w:t>
      </w:r>
      <w:r w:rsidRPr="006B164C" w:rsidR="00E04B5B">
        <w:t xml:space="preserve"> </w:t>
      </w:r>
      <w:r w:rsidRPr="006B164C" w:rsidR="005249BA">
        <w:t>to</w:t>
      </w:r>
      <w:r w:rsidRPr="006B164C" w:rsidR="00E04B5B">
        <w:t xml:space="preserve"> </w:t>
      </w:r>
      <w:r w:rsidRPr="006B164C" w:rsidR="005249BA">
        <w:t>happen</w:t>
      </w:r>
      <w:r w:rsidRPr="006B164C">
        <w:t>,</w:t>
      </w:r>
      <w:r w:rsidRPr="006B164C" w:rsidR="00E04B5B">
        <w:t xml:space="preserve"> </w:t>
      </w:r>
      <w:r w:rsidRPr="006B164C">
        <w:t>of</w:t>
      </w:r>
      <w:r w:rsidRPr="006B164C" w:rsidR="00E04B5B">
        <w:t xml:space="preserve"> </w:t>
      </w:r>
      <w:r w:rsidRPr="006B164C">
        <w:t>being</w:t>
      </w:r>
      <w:r w:rsidRPr="006B164C" w:rsidR="00E04B5B">
        <w:t xml:space="preserve"> </w:t>
      </w:r>
      <w:r w:rsidRPr="006B164C">
        <w:t>given</w:t>
      </w:r>
      <w:r w:rsidRPr="006B164C" w:rsidR="00E04B5B">
        <w:t xml:space="preserve"> </w:t>
      </w:r>
      <w:r w:rsidRPr="006B164C">
        <w:t>enormous</w:t>
      </w:r>
      <w:r w:rsidRPr="006B164C" w:rsidR="00E04B5B">
        <w:t xml:space="preserve"> </w:t>
      </w:r>
      <w:r w:rsidRPr="006B164C">
        <w:t>powers</w:t>
      </w:r>
      <w:r w:rsidRPr="006B164C" w:rsidR="00A51B7A">
        <w:t>.</w:t>
      </w:r>
      <w:r w:rsidRPr="006B164C" w:rsidR="00E04B5B">
        <w:t xml:space="preserve"> </w:t>
      </w:r>
      <w:r w:rsidRPr="006B164C" w:rsidR="00A51B7A">
        <w:t xml:space="preserve">It </w:t>
      </w:r>
      <w:r w:rsidRPr="006B164C">
        <w:t>is</w:t>
      </w:r>
      <w:r w:rsidRPr="006B164C" w:rsidR="00E04B5B">
        <w:t xml:space="preserve"> </w:t>
      </w:r>
      <w:r w:rsidRPr="006B164C">
        <w:t>now</w:t>
      </w:r>
      <w:r w:rsidRPr="006B164C" w:rsidR="00E04B5B">
        <w:t xml:space="preserve"> </w:t>
      </w:r>
      <w:r w:rsidRPr="006B164C">
        <w:t>very</w:t>
      </w:r>
      <w:r w:rsidRPr="006B164C" w:rsidR="00E04B5B">
        <w:t xml:space="preserve"> </w:t>
      </w:r>
      <w:r w:rsidRPr="006B164C">
        <w:t>difficult</w:t>
      </w:r>
      <w:r w:rsidRPr="006B164C" w:rsidR="00E04B5B">
        <w:t xml:space="preserve"> </w:t>
      </w:r>
      <w:r w:rsidRPr="006B164C">
        <w:t>for</w:t>
      </w:r>
      <w:r w:rsidRPr="006B164C" w:rsidR="00E04B5B">
        <w:t xml:space="preserve"> </w:t>
      </w:r>
      <w:r w:rsidRPr="006B164C">
        <w:t>Parliament</w:t>
      </w:r>
      <w:r w:rsidRPr="006B164C" w:rsidR="00E04B5B">
        <w:t xml:space="preserve"> </w:t>
      </w:r>
      <w:r w:rsidRPr="006B164C">
        <w:t>to</w:t>
      </w:r>
      <w:r w:rsidRPr="006B164C" w:rsidR="00E04B5B">
        <w:t xml:space="preserve"> </w:t>
      </w:r>
      <w:r w:rsidRPr="006B164C">
        <w:t>scrutinise</w:t>
      </w:r>
      <w:r w:rsidRPr="006B164C" w:rsidR="00E04B5B">
        <w:t xml:space="preserve"> </w:t>
      </w:r>
      <w:r w:rsidRPr="006B164C">
        <w:t>the</w:t>
      </w:r>
      <w:r w:rsidRPr="006B164C" w:rsidR="00E04B5B">
        <w:t xml:space="preserve"> </w:t>
      </w:r>
      <w:r w:rsidRPr="006B164C">
        <w:t>volume</w:t>
      </w:r>
      <w:r w:rsidRPr="006B164C" w:rsidR="00E04B5B">
        <w:t xml:space="preserve"> </w:t>
      </w:r>
      <w:r w:rsidRPr="006B164C">
        <w:t>of</w:t>
      </w:r>
      <w:r w:rsidRPr="006B164C" w:rsidR="00E04B5B">
        <w:t xml:space="preserve"> </w:t>
      </w:r>
      <w:r w:rsidRPr="006B164C">
        <w:t>stuff</w:t>
      </w:r>
      <w:r w:rsidRPr="006B164C" w:rsidR="00E04B5B">
        <w:t xml:space="preserve"> </w:t>
      </w:r>
      <w:r w:rsidRPr="006B164C">
        <w:t>that</w:t>
      </w:r>
      <w:r w:rsidRPr="006B164C" w:rsidR="00E04B5B">
        <w:t xml:space="preserve"> </w:t>
      </w:r>
      <w:r w:rsidRPr="006B164C">
        <w:t>the</w:t>
      </w:r>
      <w:r w:rsidRPr="006B164C" w:rsidR="00E04B5B">
        <w:t xml:space="preserve"> </w:t>
      </w:r>
      <w:r w:rsidRPr="006B164C">
        <w:t>Government</w:t>
      </w:r>
      <w:r w:rsidRPr="006B164C" w:rsidR="00E04B5B">
        <w:t xml:space="preserve"> </w:t>
      </w:r>
      <w:r w:rsidRPr="006B164C">
        <w:t>are</w:t>
      </w:r>
      <w:r w:rsidRPr="006B164C" w:rsidR="00E04B5B">
        <w:t xml:space="preserve"> </w:t>
      </w:r>
      <w:r w:rsidRPr="006B164C">
        <w:t>doing</w:t>
      </w:r>
      <w:r w:rsidRPr="006B164C" w:rsidR="00A51B7A">
        <w:t xml:space="preserve"> and the </w:t>
      </w:r>
      <w:r w:rsidRPr="006B164C">
        <w:t>specific</w:t>
      </w:r>
      <w:r w:rsidRPr="006B164C" w:rsidR="00E04B5B">
        <w:t xml:space="preserve"> </w:t>
      </w:r>
      <w:r w:rsidRPr="006B164C" w:rsidR="00A51B7A">
        <w:t>policy areas</w:t>
      </w:r>
      <w:r w:rsidRPr="006B164C" w:rsidR="00E04B5B">
        <w:t xml:space="preserve"> </w:t>
      </w:r>
      <w:r w:rsidRPr="006B164C">
        <w:t>where</w:t>
      </w:r>
      <w:r w:rsidRPr="006B164C" w:rsidR="00E04B5B">
        <w:t xml:space="preserve"> </w:t>
      </w:r>
      <w:r w:rsidRPr="006B164C">
        <w:t>what</w:t>
      </w:r>
      <w:r w:rsidRPr="006B164C" w:rsidR="00E04B5B">
        <w:t xml:space="preserve"> </w:t>
      </w:r>
      <w:r w:rsidRPr="006B164C">
        <w:t>is</w:t>
      </w:r>
      <w:r w:rsidRPr="006B164C" w:rsidR="00E04B5B">
        <w:t xml:space="preserve"> </w:t>
      </w:r>
      <w:r w:rsidRPr="006B164C">
        <w:t>being</w:t>
      </w:r>
      <w:r w:rsidRPr="006B164C" w:rsidR="00E04B5B">
        <w:t xml:space="preserve"> </w:t>
      </w:r>
      <w:r w:rsidRPr="006B164C">
        <w:t>done</w:t>
      </w:r>
      <w:r w:rsidRPr="006B164C" w:rsidR="00E04B5B">
        <w:t xml:space="preserve"> </w:t>
      </w:r>
      <w:r w:rsidRPr="006B164C">
        <w:t>is</w:t>
      </w:r>
      <w:r w:rsidRPr="006B164C" w:rsidR="00E04B5B">
        <w:t xml:space="preserve"> </w:t>
      </w:r>
      <w:r w:rsidRPr="006B164C">
        <w:t>being</w:t>
      </w:r>
      <w:r w:rsidRPr="006B164C" w:rsidR="00E04B5B">
        <w:t xml:space="preserve"> </w:t>
      </w:r>
      <w:r w:rsidRPr="006B164C">
        <w:t>done</w:t>
      </w:r>
      <w:r w:rsidRPr="006B164C" w:rsidR="00E04B5B">
        <w:t xml:space="preserve"> </w:t>
      </w:r>
      <w:r w:rsidRPr="006B164C">
        <w:t>by</w:t>
      </w:r>
      <w:r w:rsidRPr="006B164C" w:rsidR="00E04B5B">
        <w:t xml:space="preserve"> </w:t>
      </w:r>
      <w:r w:rsidRPr="006B164C">
        <w:t>secondary</w:t>
      </w:r>
      <w:r w:rsidRPr="006B164C" w:rsidR="00E04B5B">
        <w:t xml:space="preserve"> </w:t>
      </w:r>
      <w:r w:rsidRPr="006B164C">
        <w:t>legislation,</w:t>
      </w:r>
      <w:r w:rsidRPr="006B164C" w:rsidR="00E04B5B">
        <w:t xml:space="preserve"> </w:t>
      </w:r>
      <w:r w:rsidRPr="006B164C">
        <w:t>which</w:t>
      </w:r>
      <w:r w:rsidRPr="006B164C" w:rsidR="00E04B5B">
        <w:t xml:space="preserve"> </w:t>
      </w:r>
      <w:r w:rsidRPr="006B164C">
        <w:t>is</w:t>
      </w:r>
      <w:r w:rsidRPr="006B164C" w:rsidR="00E04B5B">
        <w:t xml:space="preserve"> </w:t>
      </w:r>
      <w:r w:rsidRPr="006B164C">
        <w:t>inadequate.</w:t>
      </w:r>
      <w:r w:rsidRPr="006B164C" w:rsidR="00E04B5B">
        <w:t xml:space="preserve"> </w:t>
      </w:r>
    </w:p>
    <w:p w:rsidR="00FB5043" w:rsidRPr="006B164C" w:rsidP="00FB5043">
      <w:pPr>
        <w:pStyle w:val="Answer"/>
      </w:pPr>
      <w:r w:rsidRPr="006B164C">
        <w:t>There</w:t>
      </w:r>
      <w:r w:rsidRPr="006B164C" w:rsidR="00E04B5B">
        <w:t xml:space="preserve"> </w:t>
      </w:r>
      <w:r w:rsidRPr="006B164C">
        <w:t>is</w:t>
      </w:r>
      <w:r w:rsidRPr="006B164C" w:rsidR="00E04B5B">
        <w:t xml:space="preserve"> </w:t>
      </w:r>
      <w:r w:rsidRPr="006B164C" w:rsidR="007D472F">
        <w:t>another</w:t>
      </w:r>
      <w:r w:rsidRPr="006B164C" w:rsidR="00E04B5B">
        <w:t xml:space="preserve"> </w:t>
      </w:r>
      <w:r w:rsidRPr="006B164C">
        <w:t>issue</w:t>
      </w:r>
      <w:r w:rsidRPr="006B164C" w:rsidR="00E04B5B">
        <w:t xml:space="preserve"> </w:t>
      </w:r>
      <w:r w:rsidRPr="006B164C" w:rsidR="005F2819">
        <w:t>about</w:t>
      </w:r>
      <w:r w:rsidRPr="006B164C" w:rsidR="00E04B5B">
        <w:t xml:space="preserve"> </w:t>
      </w:r>
      <w:r w:rsidRPr="006B164C">
        <w:t>the</w:t>
      </w:r>
      <w:r w:rsidRPr="006B164C" w:rsidR="00E04B5B">
        <w:t xml:space="preserve"> </w:t>
      </w:r>
      <w:r w:rsidRPr="006B164C">
        <w:t>powers</w:t>
      </w:r>
      <w:r w:rsidRPr="006B164C" w:rsidR="00E04B5B">
        <w:t xml:space="preserve"> </w:t>
      </w:r>
      <w:r w:rsidRPr="006B164C">
        <w:t>and</w:t>
      </w:r>
      <w:r w:rsidRPr="006B164C" w:rsidR="00E04B5B">
        <w:t xml:space="preserve"> </w:t>
      </w:r>
      <w:r w:rsidRPr="006B164C">
        <w:t>oversight</w:t>
      </w:r>
      <w:r w:rsidRPr="006B164C" w:rsidR="00E04B5B">
        <w:t xml:space="preserve"> </w:t>
      </w:r>
      <w:r w:rsidRPr="006B164C" w:rsidR="00473413">
        <w:t>systems</w:t>
      </w:r>
      <w:r w:rsidRPr="006B164C" w:rsidR="00E04B5B">
        <w:t xml:space="preserve"> </w:t>
      </w:r>
      <w:r w:rsidRPr="006B164C" w:rsidR="00473413">
        <w:t>that</w:t>
      </w:r>
      <w:r w:rsidRPr="006B164C" w:rsidR="00E04B5B">
        <w:t xml:space="preserve"> </w:t>
      </w:r>
      <w:r w:rsidRPr="006B164C" w:rsidR="00473413">
        <w:t>the</w:t>
      </w:r>
      <w:r w:rsidRPr="006B164C" w:rsidR="00E04B5B">
        <w:t xml:space="preserve"> </w:t>
      </w:r>
      <w:r w:rsidRPr="006B164C" w:rsidR="00473413">
        <w:t>Government</w:t>
      </w:r>
      <w:r w:rsidRPr="006B164C" w:rsidR="00E04B5B">
        <w:t xml:space="preserve"> </w:t>
      </w:r>
      <w:r w:rsidRPr="006B164C" w:rsidR="00473413">
        <w:t>have</w:t>
      </w:r>
      <w:r w:rsidRPr="006B164C" w:rsidR="00E04B5B">
        <w:t xml:space="preserve"> </w:t>
      </w:r>
      <w:r w:rsidRPr="006B164C" w:rsidR="00473413">
        <w:t>or</w:t>
      </w:r>
      <w:r w:rsidRPr="006B164C" w:rsidR="00E04B5B">
        <w:t xml:space="preserve"> </w:t>
      </w:r>
      <w:r w:rsidRPr="006B164C" w:rsidR="00473413">
        <w:t>are</w:t>
      </w:r>
      <w:r w:rsidRPr="006B164C" w:rsidR="00E04B5B">
        <w:t xml:space="preserve"> </w:t>
      </w:r>
      <w:r w:rsidRPr="006B164C" w:rsidR="00473413">
        <w:t>going</w:t>
      </w:r>
      <w:r w:rsidRPr="006B164C" w:rsidR="00E04B5B">
        <w:t xml:space="preserve"> </w:t>
      </w:r>
      <w:r w:rsidRPr="006B164C" w:rsidR="00473413">
        <w:t>to</w:t>
      </w:r>
      <w:r w:rsidRPr="006B164C" w:rsidR="00E04B5B">
        <w:t xml:space="preserve"> </w:t>
      </w:r>
      <w:r w:rsidRPr="006B164C" w:rsidR="00473413">
        <w:t>set</w:t>
      </w:r>
      <w:r w:rsidRPr="006B164C" w:rsidR="00E04B5B">
        <w:t xml:space="preserve"> </w:t>
      </w:r>
      <w:r w:rsidRPr="006B164C" w:rsidR="00473413">
        <w:t>up</w:t>
      </w:r>
      <w:r w:rsidRPr="006B164C">
        <w:t>.</w:t>
      </w:r>
      <w:r w:rsidRPr="006B164C" w:rsidR="00E04B5B">
        <w:t xml:space="preserve"> </w:t>
      </w:r>
      <w:r w:rsidRPr="006B164C">
        <w:t>Some</w:t>
      </w:r>
      <w:r w:rsidRPr="006B164C" w:rsidR="00E04B5B">
        <w:t xml:space="preserve"> </w:t>
      </w:r>
      <w:r w:rsidRPr="006B164C">
        <w:t>of</w:t>
      </w:r>
      <w:r w:rsidRPr="006B164C" w:rsidR="00E04B5B">
        <w:t xml:space="preserve"> </w:t>
      </w:r>
      <w:r w:rsidRPr="006B164C">
        <w:t>those</w:t>
      </w:r>
      <w:r w:rsidRPr="006B164C" w:rsidR="00E04B5B">
        <w:t xml:space="preserve"> </w:t>
      </w:r>
      <w:r w:rsidRPr="006B164C">
        <w:t>are</w:t>
      </w:r>
      <w:r w:rsidRPr="006B164C" w:rsidR="00E04B5B">
        <w:t xml:space="preserve"> </w:t>
      </w:r>
      <w:r w:rsidRPr="006B164C">
        <w:t>going</w:t>
      </w:r>
      <w:r w:rsidRPr="006B164C" w:rsidR="00E04B5B">
        <w:t xml:space="preserve"> </w:t>
      </w:r>
      <w:r w:rsidRPr="006B164C">
        <w:t>to</w:t>
      </w:r>
      <w:r w:rsidRPr="006B164C" w:rsidR="00E04B5B">
        <w:t xml:space="preserve"> </w:t>
      </w:r>
      <w:r w:rsidRPr="006B164C">
        <w:t>regulator</w:t>
      </w:r>
      <w:r w:rsidRPr="006B164C" w:rsidR="00473413">
        <w:t>s</w:t>
      </w:r>
      <w:r w:rsidRPr="006B164C" w:rsidR="00E04B5B">
        <w:t xml:space="preserve"> </w:t>
      </w:r>
      <w:r w:rsidRPr="006B164C" w:rsidR="00473413">
        <w:t>and,</w:t>
      </w:r>
      <w:r w:rsidRPr="006B164C" w:rsidR="00E04B5B">
        <w:t xml:space="preserve"> </w:t>
      </w:r>
      <w:r w:rsidRPr="006B164C" w:rsidR="00473413">
        <w:t>h</w:t>
      </w:r>
      <w:r w:rsidRPr="006B164C">
        <w:t>istorically,</w:t>
      </w:r>
      <w:r w:rsidRPr="006B164C" w:rsidR="00E04B5B">
        <w:t xml:space="preserve"> </w:t>
      </w:r>
      <w:r w:rsidRPr="006B164C">
        <w:t>there</w:t>
      </w:r>
      <w:r w:rsidRPr="006B164C" w:rsidR="00E04B5B">
        <w:t xml:space="preserve"> </w:t>
      </w:r>
      <w:r w:rsidRPr="006B164C">
        <w:t>has</w:t>
      </w:r>
      <w:r w:rsidRPr="006B164C" w:rsidR="00E04B5B">
        <w:t xml:space="preserve"> </w:t>
      </w:r>
      <w:r w:rsidRPr="006B164C">
        <w:t>been</w:t>
      </w:r>
      <w:r w:rsidRPr="006B164C" w:rsidR="00E04B5B">
        <w:t xml:space="preserve"> </w:t>
      </w:r>
      <w:r w:rsidRPr="006B164C">
        <w:t>quite</w:t>
      </w:r>
      <w:r w:rsidRPr="006B164C" w:rsidR="00E04B5B">
        <w:t xml:space="preserve"> </w:t>
      </w:r>
      <w:r w:rsidRPr="006B164C">
        <w:t>an</w:t>
      </w:r>
      <w:r w:rsidRPr="006B164C" w:rsidR="00E04B5B">
        <w:t xml:space="preserve"> </w:t>
      </w:r>
      <w:r w:rsidRPr="006B164C">
        <w:t>arm’s-length</w:t>
      </w:r>
      <w:r w:rsidRPr="006B164C" w:rsidR="00E04B5B">
        <w:t xml:space="preserve"> </w:t>
      </w:r>
      <w:r w:rsidRPr="006B164C">
        <w:t>process</w:t>
      </w:r>
      <w:r w:rsidRPr="006B164C" w:rsidR="00E04B5B">
        <w:t xml:space="preserve"> </w:t>
      </w:r>
      <w:r w:rsidRPr="006B164C">
        <w:t>of</w:t>
      </w:r>
      <w:r w:rsidRPr="006B164C" w:rsidR="00E04B5B">
        <w:t xml:space="preserve"> </w:t>
      </w:r>
      <w:r w:rsidRPr="006B164C">
        <w:t>scrutiny</w:t>
      </w:r>
      <w:r w:rsidRPr="006B164C" w:rsidR="00E04B5B">
        <w:t xml:space="preserve"> </w:t>
      </w:r>
      <w:r w:rsidRPr="006B164C">
        <w:t>between</w:t>
      </w:r>
      <w:r w:rsidRPr="006B164C" w:rsidR="00E04B5B">
        <w:t xml:space="preserve"> </w:t>
      </w:r>
      <w:r w:rsidRPr="006B164C">
        <w:t>Parliament</w:t>
      </w:r>
      <w:r w:rsidRPr="006B164C" w:rsidR="00E04B5B">
        <w:t xml:space="preserve"> </w:t>
      </w:r>
      <w:r w:rsidRPr="006B164C">
        <w:t>and</w:t>
      </w:r>
      <w:r w:rsidRPr="006B164C" w:rsidR="00E04B5B">
        <w:t xml:space="preserve"> </w:t>
      </w:r>
      <w:r w:rsidRPr="006B164C">
        <w:t>regulators,</w:t>
      </w:r>
      <w:r w:rsidRPr="006B164C" w:rsidR="00E04B5B">
        <w:t xml:space="preserve"> </w:t>
      </w:r>
      <w:r w:rsidRPr="006B164C">
        <w:t>so</w:t>
      </w:r>
      <w:r w:rsidRPr="006B164C" w:rsidR="00E04B5B">
        <w:t xml:space="preserve"> </w:t>
      </w:r>
      <w:r w:rsidRPr="006B164C">
        <w:t>there</w:t>
      </w:r>
      <w:r w:rsidRPr="006B164C" w:rsidR="00E04B5B">
        <w:t xml:space="preserve"> </w:t>
      </w:r>
      <w:r w:rsidRPr="006B164C">
        <w:t>is</w:t>
      </w:r>
      <w:r w:rsidRPr="006B164C" w:rsidR="00E04B5B">
        <w:t xml:space="preserve"> </w:t>
      </w:r>
      <w:r w:rsidRPr="006B164C">
        <w:t>a</w:t>
      </w:r>
      <w:r w:rsidRPr="006B164C" w:rsidR="00E04B5B">
        <w:t xml:space="preserve"> </w:t>
      </w:r>
      <w:r w:rsidRPr="006B164C">
        <w:t>question</w:t>
      </w:r>
      <w:r w:rsidRPr="006B164C" w:rsidR="00E04B5B">
        <w:t xml:space="preserve"> </w:t>
      </w:r>
      <w:r w:rsidRPr="006B164C">
        <w:t>in</w:t>
      </w:r>
      <w:r w:rsidRPr="006B164C" w:rsidR="00E04B5B">
        <w:t xml:space="preserve"> </w:t>
      </w:r>
      <w:r w:rsidRPr="006B164C">
        <w:t>my</w:t>
      </w:r>
      <w:r w:rsidRPr="006B164C" w:rsidR="00E04B5B">
        <w:t xml:space="preserve"> </w:t>
      </w:r>
      <w:r w:rsidRPr="006B164C">
        <w:t>mind</w:t>
      </w:r>
      <w:r w:rsidRPr="006B164C" w:rsidR="00E04B5B">
        <w:t xml:space="preserve"> </w:t>
      </w:r>
      <w:r w:rsidRPr="006B164C" w:rsidR="00473413">
        <w:t>about</w:t>
      </w:r>
      <w:r w:rsidRPr="006B164C" w:rsidR="00E04B5B">
        <w:t xml:space="preserve"> </w:t>
      </w:r>
      <w:r w:rsidRPr="006B164C" w:rsidR="00473413">
        <w:t>how</w:t>
      </w:r>
      <w:r w:rsidRPr="006B164C" w:rsidR="00E04B5B">
        <w:t xml:space="preserve"> </w:t>
      </w:r>
      <w:r w:rsidRPr="006B164C" w:rsidR="00473413">
        <w:t>easy</w:t>
      </w:r>
      <w:r w:rsidRPr="006B164C" w:rsidR="00E04B5B">
        <w:t xml:space="preserve"> </w:t>
      </w:r>
      <w:r w:rsidRPr="006B164C" w:rsidR="00473413">
        <w:t>it</w:t>
      </w:r>
      <w:r w:rsidRPr="006B164C" w:rsidR="00E04B5B">
        <w:t xml:space="preserve"> </w:t>
      </w:r>
      <w:r w:rsidRPr="006B164C" w:rsidR="00473413">
        <w:t>will</w:t>
      </w:r>
      <w:r w:rsidRPr="006B164C" w:rsidR="00E04B5B">
        <w:t xml:space="preserve"> </w:t>
      </w:r>
      <w:r w:rsidRPr="006B164C" w:rsidR="00473413">
        <w:t>be</w:t>
      </w:r>
      <w:r w:rsidRPr="006B164C" w:rsidR="00E04B5B">
        <w:t xml:space="preserve"> </w:t>
      </w:r>
      <w:r w:rsidRPr="006B164C" w:rsidR="00473413">
        <w:t>for</w:t>
      </w:r>
      <w:r w:rsidRPr="006B164C" w:rsidR="00E04B5B">
        <w:t xml:space="preserve"> </w:t>
      </w:r>
      <w:r w:rsidRPr="006B164C" w:rsidR="00473413">
        <w:t>Parliament</w:t>
      </w:r>
      <w:r w:rsidRPr="006B164C" w:rsidR="00E04B5B">
        <w:t xml:space="preserve"> </w:t>
      </w:r>
      <w:r w:rsidRPr="006B164C" w:rsidR="00473413">
        <w:t>to</w:t>
      </w:r>
      <w:r w:rsidRPr="006B164C" w:rsidR="00E04B5B">
        <w:t xml:space="preserve"> </w:t>
      </w:r>
      <w:r w:rsidRPr="006B164C" w:rsidR="00473413">
        <w:t>scrutinise</w:t>
      </w:r>
      <w:r w:rsidRPr="006B164C" w:rsidR="00E04B5B">
        <w:t xml:space="preserve"> </w:t>
      </w:r>
      <w:r w:rsidRPr="006B164C" w:rsidR="00473413">
        <w:t>those</w:t>
      </w:r>
      <w:r w:rsidRPr="006B164C" w:rsidR="00E04B5B">
        <w:t xml:space="preserve"> </w:t>
      </w:r>
      <w:r w:rsidRPr="006B164C" w:rsidR="00473413">
        <w:t>bodies</w:t>
      </w:r>
      <w:r w:rsidRPr="006B164C" w:rsidR="00E04B5B">
        <w:t xml:space="preserve"> </w:t>
      </w:r>
      <w:r w:rsidRPr="006B164C" w:rsidR="00473413">
        <w:t>that</w:t>
      </w:r>
      <w:r w:rsidRPr="006B164C" w:rsidR="00E04B5B">
        <w:t xml:space="preserve"> </w:t>
      </w:r>
      <w:r w:rsidRPr="006B164C" w:rsidR="00473413">
        <w:t>have</w:t>
      </w:r>
      <w:r w:rsidRPr="006B164C" w:rsidR="00E04B5B">
        <w:t xml:space="preserve"> </w:t>
      </w:r>
      <w:r w:rsidRPr="006B164C" w:rsidR="00473413">
        <w:t>been</w:t>
      </w:r>
      <w:r w:rsidRPr="006B164C" w:rsidR="00E04B5B">
        <w:t xml:space="preserve"> </w:t>
      </w:r>
      <w:r w:rsidRPr="006B164C" w:rsidR="00473413">
        <w:t>set</w:t>
      </w:r>
      <w:r w:rsidRPr="006B164C" w:rsidR="00E04B5B">
        <w:t xml:space="preserve"> </w:t>
      </w:r>
      <w:r w:rsidRPr="006B164C" w:rsidR="00473413">
        <w:t>up</w:t>
      </w:r>
      <w:r w:rsidRPr="006B164C" w:rsidR="00E04B5B">
        <w:t xml:space="preserve"> </w:t>
      </w:r>
      <w:r w:rsidRPr="006B164C" w:rsidR="00473413">
        <w:t>as</w:t>
      </w:r>
      <w:r w:rsidRPr="006B164C" w:rsidR="00E04B5B">
        <w:t xml:space="preserve"> </w:t>
      </w:r>
      <w:r w:rsidRPr="006B164C" w:rsidR="00473413">
        <w:t>a</w:t>
      </w:r>
      <w:r w:rsidRPr="006B164C" w:rsidR="00E04B5B">
        <w:t xml:space="preserve"> </w:t>
      </w:r>
      <w:r w:rsidRPr="006B164C" w:rsidR="00473413">
        <w:t>check</w:t>
      </w:r>
      <w:r w:rsidRPr="006B164C" w:rsidR="00E04B5B">
        <w:t xml:space="preserve"> </w:t>
      </w:r>
      <w:r w:rsidRPr="006B164C" w:rsidR="00473413">
        <w:t>and</w:t>
      </w:r>
      <w:r w:rsidRPr="006B164C" w:rsidR="00E04B5B">
        <w:t xml:space="preserve"> </w:t>
      </w:r>
      <w:r w:rsidRPr="006B164C" w:rsidR="00473413">
        <w:t>balance</w:t>
      </w:r>
      <w:r w:rsidRPr="006B164C">
        <w:t>.</w:t>
      </w:r>
      <w:r w:rsidRPr="006B164C" w:rsidR="00E04B5B">
        <w:t xml:space="preserve"> </w:t>
      </w:r>
      <w:r w:rsidRPr="006B164C">
        <w:t>My</w:t>
      </w:r>
      <w:r w:rsidRPr="006B164C" w:rsidR="00E04B5B">
        <w:t xml:space="preserve"> </w:t>
      </w:r>
      <w:r w:rsidRPr="006B164C">
        <w:t>overall</w:t>
      </w:r>
      <w:r w:rsidRPr="006B164C" w:rsidR="00E04B5B">
        <w:t xml:space="preserve"> </w:t>
      </w:r>
      <w:r w:rsidRPr="006B164C">
        <w:t>analysis</w:t>
      </w:r>
      <w:r w:rsidRPr="006B164C" w:rsidR="00E04B5B">
        <w:t xml:space="preserve"> </w:t>
      </w:r>
      <w:r w:rsidRPr="006B164C">
        <w:t>is</w:t>
      </w:r>
      <w:r w:rsidRPr="006B164C" w:rsidR="00E04B5B">
        <w:t xml:space="preserve"> </w:t>
      </w:r>
      <w:r w:rsidRPr="006B164C">
        <w:t>that</w:t>
      </w:r>
      <w:r w:rsidRPr="006B164C" w:rsidR="00E04B5B">
        <w:t xml:space="preserve"> </w:t>
      </w:r>
      <w:r w:rsidRPr="006B164C">
        <w:t>there</w:t>
      </w:r>
      <w:r w:rsidRPr="006B164C" w:rsidR="00E04B5B">
        <w:t xml:space="preserve"> </w:t>
      </w:r>
      <w:r w:rsidRPr="006B164C">
        <w:t>has</w:t>
      </w:r>
      <w:r w:rsidRPr="006B164C" w:rsidR="00E04B5B">
        <w:t xml:space="preserve"> </w:t>
      </w:r>
      <w:r w:rsidRPr="006B164C">
        <w:t>been</w:t>
      </w:r>
      <w:r w:rsidRPr="006B164C" w:rsidR="00E04B5B">
        <w:t xml:space="preserve"> </w:t>
      </w:r>
      <w:r w:rsidRPr="006B164C">
        <w:t>a</w:t>
      </w:r>
      <w:r w:rsidRPr="006B164C" w:rsidR="00E04B5B">
        <w:t xml:space="preserve"> </w:t>
      </w:r>
      <w:r w:rsidRPr="006B164C">
        <w:t>massive</w:t>
      </w:r>
      <w:r w:rsidRPr="006B164C" w:rsidR="00E04B5B">
        <w:t xml:space="preserve"> </w:t>
      </w:r>
      <w:r w:rsidRPr="006B164C">
        <w:t>shift</w:t>
      </w:r>
      <w:r w:rsidRPr="006B164C" w:rsidR="00E04B5B">
        <w:t xml:space="preserve"> </w:t>
      </w:r>
      <w:r w:rsidRPr="006B164C">
        <w:t>of</w:t>
      </w:r>
      <w:r w:rsidRPr="006B164C" w:rsidR="00E04B5B">
        <w:t xml:space="preserve"> </w:t>
      </w:r>
      <w:r w:rsidRPr="006B164C">
        <w:t>power</w:t>
      </w:r>
      <w:r w:rsidRPr="006B164C" w:rsidR="00E04B5B">
        <w:t xml:space="preserve"> </w:t>
      </w:r>
      <w:r w:rsidRPr="006B164C" w:rsidR="00473413">
        <w:t>towards</w:t>
      </w:r>
      <w:r w:rsidRPr="006B164C" w:rsidR="00E04B5B">
        <w:t xml:space="preserve"> </w:t>
      </w:r>
      <w:r w:rsidRPr="006B164C" w:rsidR="005F2819">
        <w:t>the Executive</w:t>
      </w:r>
      <w:r w:rsidRPr="006B164C" w:rsidR="00E04B5B">
        <w:t xml:space="preserve"> </w:t>
      </w:r>
      <w:r w:rsidRPr="006B164C" w:rsidR="00473413">
        <w:t>and</w:t>
      </w:r>
      <w:r w:rsidRPr="006B164C" w:rsidR="00E04B5B">
        <w:t xml:space="preserve"> </w:t>
      </w:r>
      <w:r w:rsidRPr="006B164C" w:rsidR="00473413">
        <w:t>away</w:t>
      </w:r>
      <w:r w:rsidRPr="006B164C" w:rsidR="00E04B5B">
        <w:t xml:space="preserve"> </w:t>
      </w:r>
      <w:r w:rsidRPr="006B164C" w:rsidR="00473413">
        <w:t>from</w:t>
      </w:r>
      <w:r w:rsidRPr="006B164C" w:rsidR="00E04B5B">
        <w:t xml:space="preserve"> </w:t>
      </w:r>
      <w:r w:rsidRPr="006B164C" w:rsidR="00473413">
        <w:t>the</w:t>
      </w:r>
      <w:r w:rsidRPr="006B164C" w:rsidR="00E04B5B">
        <w:t xml:space="preserve"> </w:t>
      </w:r>
      <w:r w:rsidRPr="006B164C" w:rsidR="00473413">
        <w:t>legislature</w:t>
      </w:r>
      <w:r w:rsidRPr="006B164C">
        <w:t>.</w:t>
      </w:r>
    </w:p>
    <w:p w:rsidR="00473413" w:rsidRPr="006B164C" w:rsidP="007126CB">
      <w:pPr>
        <w:pStyle w:val="Answer"/>
      </w:pPr>
      <w:sdt>
        <w:sdtPr>
          <w:alias w:val="Witness"/>
          <w:id w:val="-181207742"/>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sdtContent>
      </w:sdt>
      <w:r w:rsidRPr="006B164C" w:rsidR="00E04B5B">
        <w:t xml:space="preserve"> </w:t>
      </w:r>
      <w:r w:rsidRPr="006B164C" w:rsidR="007126CB">
        <w:t>I</w:t>
      </w:r>
      <w:r w:rsidRPr="006B164C" w:rsidR="00E04B5B">
        <w:t xml:space="preserve"> </w:t>
      </w:r>
      <w:r w:rsidRPr="006B164C" w:rsidR="007126CB">
        <w:t>absolutely</w:t>
      </w:r>
      <w:r w:rsidRPr="006B164C" w:rsidR="00E04B5B">
        <w:t xml:space="preserve"> </w:t>
      </w:r>
      <w:r w:rsidRPr="006B164C" w:rsidR="007126CB">
        <w:t>agree.</w:t>
      </w:r>
      <w:r w:rsidRPr="006B164C" w:rsidR="00E04B5B">
        <w:t xml:space="preserve"> </w:t>
      </w:r>
      <w:r w:rsidRPr="006B164C" w:rsidR="007126CB">
        <w:t>Hannah</w:t>
      </w:r>
      <w:r w:rsidRPr="006B164C" w:rsidR="00E04B5B">
        <w:t xml:space="preserve"> </w:t>
      </w:r>
      <w:r w:rsidRPr="006B164C" w:rsidR="007126CB">
        <w:t>is</w:t>
      </w:r>
      <w:r w:rsidRPr="006B164C" w:rsidR="00E04B5B">
        <w:t xml:space="preserve"> </w:t>
      </w:r>
      <w:r w:rsidRPr="006B164C" w:rsidR="007126CB">
        <w:t>right</w:t>
      </w:r>
      <w:r w:rsidRPr="006B164C" w:rsidR="00E04B5B">
        <w:t xml:space="preserve"> </w:t>
      </w:r>
      <w:r w:rsidRPr="006B164C" w:rsidR="007126CB">
        <w:t>to</w:t>
      </w:r>
      <w:r w:rsidRPr="006B164C" w:rsidR="00E04B5B">
        <w:t xml:space="preserve"> </w:t>
      </w:r>
      <w:r w:rsidRPr="006B164C">
        <w:t>point</w:t>
      </w:r>
      <w:r w:rsidRPr="006B164C" w:rsidR="00E04B5B">
        <w:t xml:space="preserve"> </w:t>
      </w:r>
      <w:r w:rsidRPr="006B164C" w:rsidR="007126CB">
        <w:t>out</w:t>
      </w:r>
      <w:r w:rsidRPr="006B164C" w:rsidR="00E04B5B">
        <w:t xml:space="preserve"> </w:t>
      </w:r>
      <w:r w:rsidRPr="006B164C" w:rsidR="007126CB">
        <w:t>that</w:t>
      </w:r>
      <w:r w:rsidRPr="006B164C" w:rsidR="00E04B5B">
        <w:t xml:space="preserve"> </w:t>
      </w:r>
      <w:r w:rsidRPr="006B164C" w:rsidR="007126CB">
        <w:t>it</w:t>
      </w:r>
      <w:r w:rsidRPr="006B164C" w:rsidR="00E04B5B">
        <w:t xml:space="preserve"> </w:t>
      </w:r>
      <w:r w:rsidRPr="006B164C" w:rsidR="007126CB">
        <w:t>is</w:t>
      </w:r>
      <w:r w:rsidRPr="006B164C" w:rsidR="00E04B5B">
        <w:t xml:space="preserve"> </w:t>
      </w:r>
      <w:r w:rsidRPr="006B164C" w:rsidR="007126CB">
        <w:t>the</w:t>
      </w:r>
      <w:r w:rsidRPr="006B164C" w:rsidR="00E04B5B">
        <w:t xml:space="preserve"> </w:t>
      </w:r>
      <w:r w:rsidRPr="006B164C" w:rsidR="007126CB">
        <w:t>volume,</w:t>
      </w:r>
      <w:r w:rsidRPr="006B164C" w:rsidR="00E04B5B">
        <w:t xml:space="preserve"> </w:t>
      </w:r>
      <w:r w:rsidRPr="006B164C" w:rsidR="007126CB">
        <w:t>but</w:t>
      </w:r>
      <w:r w:rsidRPr="006B164C" w:rsidR="00E04B5B">
        <w:t xml:space="preserve"> </w:t>
      </w:r>
      <w:r w:rsidRPr="006B164C" w:rsidR="007126CB">
        <w:t>it</w:t>
      </w:r>
      <w:r w:rsidRPr="006B164C" w:rsidR="00E04B5B">
        <w:t xml:space="preserve"> </w:t>
      </w:r>
      <w:r w:rsidRPr="006B164C" w:rsidR="007126CB">
        <w:t>is</w:t>
      </w:r>
      <w:r w:rsidRPr="006B164C" w:rsidR="00E04B5B">
        <w:t xml:space="preserve"> </w:t>
      </w:r>
      <w:r w:rsidRPr="006B164C" w:rsidR="007126CB">
        <w:t>also</w:t>
      </w:r>
      <w:r w:rsidRPr="006B164C" w:rsidR="00E04B5B">
        <w:t xml:space="preserve"> </w:t>
      </w:r>
      <w:r w:rsidRPr="006B164C" w:rsidR="007126CB">
        <w:t>the</w:t>
      </w:r>
      <w:r w:rsidRPr="006B164C" w:rsidR="00E04B5B">
        <w:t xml:space="preserve"> </w:t>
      </w:r>
      <w:r w:rsidRPr="006B164C" w:rsidR="007126CB">
        <w:t>speed</w:t>
      </w:r>
      <w:r w:rsidRPr="006B164C" w:rsidR="00E04B5B">
        <w:t xml:space="preserve"> </w:t>
      </w:r>
      <w:r w:rsidRPr="006B164C">
        <w:t>at</w:t>
      </w:r>
      <w:r w:rsidRPr="006B164C" w:rsidR="00E04B5B">
        <w:t xml:space="preserve"> </w:t>
      </w:r>
      <w:r w:rsidRPr="006B164C">
        <w:t>which</w:t>
      </w:r>
      <w:r w:rsidRPr="006B164C" w:rsidR="00E04B5B">
        <w:t xml:space="preserve"> </w:t>
      </w:r>
      <w:r w:rsidRPr="006B164C">
        <w:t>things</w:t>
      </w:r>
      <w:r w:rsidRPr="006B164C" w:rsidR="00E04B5B">
        <w:t xml:space="preserve"> </w:t>
      </w:r>
      <w:r w:rsidRPr="006B164C">
        <w:t>are</w:t>
      </w:r>
      <w:r w:rsidRPr="006B164C" w:rsidR="00E04B5B">
        <w:t xml:space="preserve"> </w:t>
      </w:r>
      <w:r w:rsidRPr="006B164C">
        <w:t>happening</w:t>
      </w:r>
      <w:r w:rsidRPr="006B164C" w:rsidR="00E04B5B">
        <w:t xml:space="preserve"> </w:t>
      </w:r>
      <w:r w:rsidRPr="006B164C">
        <w:t>at</w:t>
      </w:r>
      <w:r w:rsidRPr="006B164C" w:rsidR="00E04B5B">
        <w:t xml:space="preserve"> </w:t>
      </w:r>
      <w:r w:rsidRPr="006B164C">
        <w:t>the</w:t>
      </w:r>
      <w:r w:rsidRPr="006B164C" w:rsidR="00E04B5B">
        <w:t xml:space="preserve"> </w:t>
      </w:r>
      <w:r w:rsidRPr="006B164C">
        <w:t>moment</w:t>
      </w:r>
      <w:r w:rsidRPr="006B164C" w:rsidR="007126CB">
        <w:t>.</w:t>
      </w:r>
      <w:r w:rsidRPr="006B164C" w:rsidR="00E04B5B">
        <w:t xml:space="preserve"> </w:t>
      </w:r>
      <w:r w:rsidRPr="006B164C" w:rsidR="007126CB">
        <w:t>There</w:t>
      </w:r>
      <w:r w:rsidRPr="006B164C" w:rsidR="00E04B5B">
        <w:t xml:space="preserve"> </w:t>
      </w:r>
      <w:r w:rsidRPr="006B164C">
        <w:t>needs</w:t>
      </w:r>
      <w:r w:rsidRPr="006B164C" w:rsidR="00E04B5B">
        <w:t xml:space="preserve"> </w:t>
      </w:r>
      <w:r w:rsidRPr="006B164C">
        <w:t>to</w:t>
      </w:r>
      <w:r w:rsidRPr="006B164C" w:rsidR="00E04B5B">
        <w:t xml:space="preserve"> </w:t>
      </w:r>
      <w:r w:rsidRPr="006B164C">
        <w:t>be</w:t>
      </w:r>
      <w:r w:rsidRPr="006B164C" w:rsidR="00E04B5B">
        <w:t xml:space="preserve"> </w:t>
      </w:r>
      <w:r w:rsidRPr="006B164C">
        <w:t>a</w:t>
      </w:r>
      <w:r w:rsidRPr="006B164C" w:rsidR="00E04B5B">
        <w:t xml:space="preserve"> </w:t>
      </w:r>
      <w:r w:rsidRPr="006B164C">
        <w:t>move.</w:t>
      </w:r>
      <w:r w:rsidRPr="006B164C" w:rsidR="00E04B5B">
        <w:t xml:space="preserve"> </w:t>
      </w:r>
      <w:r w:rsidRPr="006B164C">
        <w:t>In</w:t>
      </w:r>
      <w:r w:rsidRPr="006B164C" w:rsidR="00E04B5B">
        <w:t xml:space="preserve"> </w:t>
      </w:r>
      <w:r w:rsidRPr="006B164C">
        <w:t>fact,</w:t>
      </w:r>
      <w:r w:rsidRPr="006B164C" w:rsidR="00E04B5B">
        <w:t xml:space="preserve"> </w:t>
      </w:r>
      <w:r w:rsidRPr="006B164C">
        <w:t>there</w:t>
      </w:r>
      <w:r w:rsidRPr="006B164C" w:rsidR="00E04B5B">
        <w:t xml:space="preserve"> </w:t>
      </w:r>
      <w:r w:rsidRPr="006B164C" w:rsidR="007126CB">
        <w:t>might</w:t>
      </w:r>
      <w:r w:rsidRPr="006B164C" w:rsidR="00E04B5B">
        <w:t xml:space="preserve"> </w:t>
      </w:r>
      <w:r w:rsidRPr="006B164C" w:rsidR="007126CB">
        <w:t>be</w:t>
      </w:r>
      <w:r w:rsidRPr="006B164C" w:rsidR="00E04B5B">
        <w:t xml:space="preserve"> </w:t>
      </w:r>
      <w:r w:rsidRPr="006B164C" w:rsidR="007126CB">
        <w:t>a</w:t>
      </w:r>
      <w:r w:rsidRPr="006B164C" w:rsidR="00E04B5B">
        <w:t xml:space="preserve"> </w:t>
      </w:r>
      <w:r w:rsidRPr="006B164C" w:rsidR="007126CB">
        <w:t>bit</w:t>
      </w:r>
      <w:r w:rsidRPr="006B164C" w:rsidR="00E04B5B">
        <w:t xml:space="preserve"> </w:t>
      </w:r>
      <w:r w:rsidRPr="006B164C" w:rsidR="007126CB">
        <w:t>of</w:t>
      </w:r>
      <w:r w:rsidRPr="006B164C" w:rsidR="00E04B5B">
        <w:t xml:space="preserve"> </w:t>
      </w:r>
      <w:r w:rsidRPr="006B164C" w:rsidR="001E7F86">
        <w:t>a</w:t>
      </w:r>
      <w:r w:rsidRPr="006B164C" w:rsidR="00E04B5B">
        <w:t xml:space="preserve"> </w:t>
      </w:r>
      <w:r w:rsidRPr="006B164C" w:rsidR="007126CB">
        <w:t>train</w:t>
      </w:r>
      <w:r w:rsidRPr="006B164C" w:rsidR="00E04B5B">
        <w:t xml:space="preserve"> </w:t>
      </w:r>
      <w:r w:rsidRPr="006B164C" w:rsidR="007126CB">
        <w:t>crash</w:t>
      </w:r>
      <w:r w:rsidRPr="006B164C" w:rsidR="00E04B5B">
        <w:t xml:space="preserve"> </w:t>
      </w:r>
      <w:r w:rsidRPr="006B164C" w:rsidR="007126CB">
        <w:t>coming</w:t>
      </w:r>
      <w:r w:rsidRPr="006B164C" w:rsidR="00E04B5B">
        <w:t xml:space="preserve"> </w:t>
      </w:r>
      <w:r w:rsidRPr="006B164C" w:rsidR="007126CB">
        <w:t>next</w:t>
      </w:r>
      <w:r w:rsidRPr="006B164C" w:rsidR="00E04B5B">
        <w:t xml:space="preserve"> </w:t>
      </w:r>
      <w:r w:rsidRPr="006B164C" w:rsidR="007126CB">
        <w:t>year</w:t>
      </w:r>
      <w:r w:rsidRPr="006B164C" w:rsidR="00E04B5B">
        <w:t xml:space="preserve"> </w:t>
      </w:r>
      <w:r w:rsidRPr="006B164C" w:rsidR="007126CB">
        <w:t>with</w:t>
      </w:r>
      <w:r w:rsidRPr="006B164C" w:rsidR="00E04B5B">
        <w:t xml:space="preserve"> </w:t>
      </w:r>
      <w:r w:rsidRPr="006B164C" w:rsidR="007126CB">
        <w:t>respect</w:t>
      </w:r>
      <w:r w:rsidRPr="006B164C" w:rsidR="00E04B5B">
        <w:t xml:space="preserve"> </w:t>
      </w:r>
      <w:r w:rsidRPr="006B164C" w:rsidR="007126CB">
        <w:t>to</w:t>
      </w:r>
      <w:r w:rsidRPr="006B164C" w:rsidR="00E04B5B">
        <w:t xml:space="preserve"> </w:t>
      </w:r>
      <w:r w:rsidRPr="006B164C" w:rsidR="007126CB">
        <w:t>handling</w:t>
      </w:r>
      <w:r w:rsidRPr="006B164C" w:rsidR="00E04B5B">
        <w:t xml:space="preserve"> </w:t>
      </w:r>
      <w:r w:rsidRPr="006B164C" w:rsidR="007126CB">
        <w:t>all</w:t>
      </w:r>
      <w:r w:rsidRPr="006B164C" w:rsidR="00E04B5B">
        <w:t xml:space="preserve"> </w:t>
      </w:r>
      <w:r w:rsidRPr="006B164C">
        <w:t>of</w:t>
      </w:r>
      <w:r w:rsidRPr="006B164C" w:rsidR="00E04B5B">
        <w:t xml:space="preserve"> </w:t>
      </w:r>
      <w:r w:rsidRPr="006B164C" w:rsidR="007126CB">
        <w:t>what</w:t>
      </w:r>
      <w:r w:rsidRPr="006B164C" w:rsidR="00E04B5B">
        <w:t xml:space="preserve"> </w:t>
      </w:r>
      <w:r w:rsidRPr="006B164C" w:rsidR="007126CB">
        <w:t>is</w:t>
      </w:r>
      <w:r w:rsidRPr="006B164C" w:rsidR="00E04B5B">
        <w:t xml:space="preserve"> </w:t>
      </w:r>
      <w:r w:rsidRPr="006B164C" w:rsidR="007126CB">
        <w:t>to</w:t>
      </w:r>
      <w:r w:rsidRPr="006B164C" w:rsidR="00E04B5B">
        <w:t xml:space="preserve"> </w:t>
      </w:r>
      <w:r w:rsidRPr="006B164C" w:rsidR="007126CB">
        <w:t>come</w:t>
      </w:r>
      <w:r w:rsidRPr="006B164C" w:rsidR="00E04B5B">
        <w:t xml:space="preserve"> </w:t>
      </w:r>
      <w:r w:rsidRPr="006B164C" w:rsidR="007126CB">
        <w:t>from</w:t>
      </w:r>
      <w:r w:rsidRPr="006B164C" w:rsidR="00E04B5B">
        <w:t xml:space="preserve"> </w:t>
      </w:r>
      <w:r w:rsidRPr="006B164C" w:rsidR="000C41E9">
        <w:t>leaving</w:t>
      </w:r>
      <w:r w:rsidRPr="006B164C" w:rsidR="00E04B5B">
        <w:t xml:space="preserve"> </w:t>
      </w:r>
      <w:r w:rsidRPr="006B164C">
        <w:t>and</w:t>
      </w:r>
      <w:r w:rsidRPr="006B164C" w:rsidR="00E04B5B">
        <w:t xml:space="preserve"> </w:t>
      </w:r>
      <w:r w:rsidRPr="006B164C">
        <w:t>seeing</w:t>
      </w:r>
      <w:r w:rsidRPr="006B164C" w:rsidR="00E04B5B">
        <w:t xml:space="preserve"> </w:t>
      </w:r>
      <w:r w:rsidRPr="006B164C">
        <w:t>the</w:t>
      </w:r>
      <w:r w:rsidRPr="006B164C" w:rsidR="00E04B5B">
        <w:t xml:space="preserve"> </w:t>
      </w:r>
      <w:r w:rsidRPr="006B164C">
        <w:t>end</w:t>
      </w:r>
      <w:r w:rsidRPr="006B164C" w:rsidR="00E04B5B">
        <w:t xml:space="preserve"> </w:t>
      </w:r>
      <w:r w:rsidRPr="006B164C">
        <w:t>of</w:t>
      </w:r>
      <w:r w:rsidRPr="006B164C" w:rsidR="00E04B5B">
        <w:t xml:space="preserve"> </w:t>
      </w:r>
      <w:r w:rsidRPr="006B164C">
        <w:t>the</w:t>
      </w:r>
      <w:r w:rsidRPr="006B164C" w:rsidR="00E04B5B">
        <w:t xml:space="preserve"> </w:t>
      </w:r>
      <w:r w:rsidRPr="006B164C">
        <w:t>transition</w:t>
      </w:r>
      <w:r w:rsidRPr="006B164C" w:rsidR="00E04B5B">
        <w:t xml:space="preserve"> </w:t>
      </w:r>
      <w:r w:rsidRPr="006B164C">
        <w:t>period</w:t>
      </w:r>
      <w:r w:rsidRPr="006B164C" w:rsidR="007126CB">
        <w:t>.</w:t>
      </w:r>
      <w:r w:rsidRPr="006B164C" w:rsidR="00E04B5B">
        <w:t xml:space="preserve"> </w:t>
      </w:r>
      <w:r w:rsidRPr="006B164C" w:rsidR="007126CB">
        <w:t>It</w:t>
      </w:r>
      <w:r w:rsidRPr="006B164C" w:rsidR="00E04B5B">
        <w:t xml:space="preserve"> </w:t>
      </w:r>
      <w:r w:rsidRPr="006B164C" w:rsidR="007126CB">
        <w:t>is</w:t>
      </w:r>
      <w:r w:rsidRPr="006B164C" w:rsidR="00E04B5B">
        <w:t xml:space="preserve"> </w:t>
      </w:r>
      <w:r w:rsidRPr="006B164C" w:rsidR="007126CB">
        <w:t>useful</w:t>
      </w:r>
      <w:r w:rsidRPr="006B164C" w:rsidR="00E04B5B">
        <w:t xml:space="preserve"> </w:t>
      </w:r>
      <w:r w:rsidRPr="006B164C" w:rsidR="007126CB">
        <w:t>to</w:t>
      </w:r>
      <w:r w:rsidRPr="006B164C" w:rsidR="00E04B5B">
        <w:t xml:space="preserve"> </w:t>
      </w:r>
      <w:r w:rsidRPr="006B164C" w:rsidR="007126CB">
        <w:t>think</w:t>
      </w:r>
      <w:r w:rsidRPr="006B164C" w:rsidR="00E04B5B">
        <w:t xml:space="preserve"> </w:t>
      </w:r>
      <w:r w:rsidRPr="006B164C" w:rsidR="007126CB">
        <w:t>of</w:t>
      </w:r>
      <w:r w:rsidRPr="006B164C" w:rsidR="00E04B5B">
        <w:t xml:space="preserve"> </w:t>
      </w:r>
      <w:r w:rsidRPr="006B164C" w:rsidR="007126CB">
        <w:t>different</w:t>
      </w:r>
      <w:r w:rsidRPr="006B164C" w:rsidR="00E04B5B">
        <w:t xml:space="preserve"> </w:t>
      </w:r>
      <w:r w:rsidRPr="006B164C" w:rsidR="007126CB">
        <w:t>phases</w:t>
      </w:r>
      <w:r w:rsidRPr="006B164C" w:rsidR="00E04B5B">
        <w:t xml:space="preserve"> </w:t>
      </w:r>
      <w:r w:rsidRPr="006B164C">
        <w:t>now</w:t>
      </w:r>
      <w:r w:rsidRPr="006B164C" w:rsidR="00E04B5B">
        <w:t xml:space="preserve"> </w:t>
      </w:r>
      <w:r w:rsidRPr="006B164C" w:rsidR="007126CB">
        <w:t>as</w:t>
      </w:r>
      <w:r w:rsidRPr="006B164C" w:rsidR="00E04B5B">
        <w:t xml:space="preserve"> </w:t>
      </w:r>
      <w:r w:rsidRPr="006B164C" w:rsidR="007126CB">
        <w:t>Parliament</w:t>
      </w:r>
      <w:r w:rsidRPr="006B164C" w:rsidR="00E04B5B">
        <w:t xml:space="preserve"> </w:t>
      </w:r>
      <w:r w:rsidRPr="006B164C" w:rsidR="007126CB">
        <w:t>tries</w:t>
      </w:r>
      <w:r w:rsidRPr="006B164C" w:rsidR="00E04B5B">
        <w:t xml:space="preserve"> </w:t>
      </w:r>
      <w:r w:rsidRPr="006B164C" w:rsidR="007126CB">
        <w:t>to</w:t>
      </w:r>
      <w:r w:rsidRPr="006B164C" w:rsidR="00E04B5B">
        <w:t xml:space="preserve"> </w:t>
      </w:r>
      <w:r w:rsidRPr="006B164C" w:rsidR="007126CB">
        <w:t>cope</w:t>
      </w:r>
      <w:r w:rsidRPr="006B164C" w:rsidR="00E04B5B">
        <w:t xml:space="preserve"> </w:t>
      </w:r>
      <w:r w:rsidRPr="006B164C">
        <w:t>with</w:t>
      </w:r>
      <w:r w:rsidRPr="006B164C" w:rsidR="00E04B5B">
        <w:t xml:space="preserve"> </w:t>
      </w:r>
      <w:r w:rsidRPr="006B164C">
        <w:t>all</w:t>
      </w:r>
      <w:r w:rsidRPr="006B164C" w:rsidR="00E04B5B">
        <w:t xml:space="preserve"> </w:t>
      </w:r>
      <w:r w:rsidRPr="006B164C">
        <w:t>that</w:t>
      </w:r>
      <w:r w:rsidRPr="006B164C" w:rsidR="00E04B5B">
        <w:t xml:space="preserve"> </w:t>
      </w:r>
      <w:r w:rsidRPr="006B164C">
        <w:t>is</w:t>
      </w:r>
      <w:r w:rsidRPr="006B164C" w:rsidR="00E04B5B">
        <w:t xml:space="preserve"> </w:t>
      </w:r>
      <w:r w:rsidRPr="006B164C">
        <w:t>on</w:t>
      </w:r>
      <w:r w:rsidRPr="006B164C" w:rsidR="00E04B5B">
        <w:t xml:space="preserve"> </w:t>
      </w:r>
      <w:r w:rsidRPr="006B164C">
        <w:t>the</w:t>
      </w:r>
      <w:r w:rsidRPr="006B164C" w:rsidR="00E04B5B">
        <w:t xml:space="preserve"> </w:t>
      </w:r>
      <w:r w:rsidRPr="006B164C">
        <w:t>table.</w:t>
      </w:r>
    </w:p>
    <w:p w:rsidR="007126CB" w:rsidRPr="006B164C" w:rsidP="007126CB">
      <w:pPr>
        <w:pStyle w:val="Answer"/>
      </w:pPr>
      <w:r w:rsidRPr="006B164C">
        <w:t>There</w:t>
      </w:r>
      <w:r w:rsidRPr="006B164C" w:rsidR="00E04B5B">
        <w:t xml:space="preserve"> </w:t>
      </w:r>
      <w:r w:rsidRPr="006B164C">
        <w:t>is</w:t>
      </w:r>
      <w:r w:rsidRPr="006B164C" w:rsidR="00E04B5B">
        <w:t xml:space="preserve"> </w:t>
      </w:r>
      <w:r w:rsidRPr="006B164C">
        <w:t>the</w:t>
      </w:r>
      <w:r w:rsidRPr="006B164C" w:rsidR="00E04B5B">
        <w:t xml:space="preserve"> </w:t>
      </w:r>
      <w:r w:rsidRPr="006B164C">
        <w:t>immediate</w:t>
      </w:r>
      <w:r w:rsidRPr="006B164C" w:rsidR="00473413">
        <w:t>,</w:t>
      </w:r>
      <w:r w:rsidRPr="006B164C" w:rsidR="00E04B5B">
        <w:t xml:space="preserve"> </w:t>
      </w:r>
      <w:r w:rsidRPr="006B164C">
        <w:t>short-term</w:t>
      </w:r>
      <w:r w:rsidRPr="006B164C" w:rsidR="00E04B5B">
        <w:t xml:space="preserve"> </w:t>
      </w:r>
      <w:r w:rsidRPr="006B164C" w:rsidR="003A4549">
        <w:t>need</w:t>
      </w:r>
      <w:r w:rsidRPr="006B164C" w:rsidR="00E04B5B">
        <w:t xml:space="preserve"> </w:t>
      </w:r>
      <w:r w:rsidRPr="006B164C" w:rsidR="003A4549">
        <w:t>for</w:t>
      </w:r>
      <w:r w:rsidRPr="006B164C" w:rsidR="00E04B5B">
        <w:t xml:space="preserve"> </w:t>
      </w:r>
      <w:r w:rsidRPr="006B164C" w:rsidR="003A4549">
        <w:t>addressing</w:t>
      </w:r>
      <w:r w:rsidRPr="006B164C" w:rsidR="00E04B5B">
        <w:t xml:space="preserve"> </w:t>
      </w:r>
      <w:r w:rsidRPr="006B164C" w:rsidR="003A4549">
        <w:t>the</w:t>
      </w:r>
      <w:r w:rsidRPr="006B164C" w:rsidR="00E04B5B">
        <w:t xml:space="preserve"> </w:t>
      </w:r>
      <w:r w:rsidRPr="006B164C" w:rsidR="003A4549">
        <w:t>big-</w:t>
      </w:r>
      <w:r w:rsidRPr="006B164C">
        <w:t>picture</w:t>
      </w:r>
      <w:r w:rsidRPr="006B164C" w:rsidR="00E04B5B">
        <w:t xml:space="preserve"> </w:t>
      </w:r>
      <w:r w:rsidRPr="006B164C">
        <w:t>issues</w:t>
      </w:r>
      <w:r w:rsidRPr="006B164C" w:rsidR="00E04B5B">
        <w:t xml:space="preserve"> </w:t>
      </w:r>
      <w:r w:rsidRPr="006B164C">
        <w:t>and</w:t>
      </w:r>
      <w:r w:rsidRPr="006B164C" w:rsidR="00E04B5B">
        <w:t xml:space="preserve"> </w:t>
      </w:r>
      <w:r w:rsidRPr="006B164C">
        <w:t>key</w:t>
      </w:r>
      <w:r w:rsidRPr="006B164C" w:rsidR="00E04B5B">
        <w:t xml:space="preserve"> </w:t>
      </w:r>
      <w:r w:rsidRPr="006B164C">
        <w:t>priorities,</w:t>
      </w:r>
      <w:r w:rsidRPr="006B164C" w:rsidR="00E04B5B">
        <w:t xml:space="preserve"> </w:t>
      </w:r>
      <w:r w:rsidRPr="006B164C">
        <w:t>but</w:t>
      </w:r>
      <w:r w:rsidRPr="006B164C" w:rsidR="00E04B5B">
        <w:t xml:space="preserve"> </w:t>
      </w:r>
      <w:r w:rsidRPr="006B164C">
        <w:t>it</w:t>
      </w:r>
      <w:r w:rsidRPr="006B164C" w:rsidR="00E04B5B">
        <w:t xml:space="preserve"> </w:t>
      </w:r>
      <w:r w:rsidRPr="006B164C">
        <w:t>is</w:t>
      </w:r>
      <w:r w:rsidRPr="006B164C" w:rsidR="00E04B5B">
        <w:t xml:space="preserve"> </w:t>
      </w:r>
      <w:r w:rsidRPr="006B164C">
        <w:t>also</w:t>
      </w:r>
      <w:r w:rsidRPr="006B164C" w:rsidR="00E04B5B">
        <w:t xml:space="preserve"> </w:t>
      </w:r>
      <w:r w:rsidRPr="006B164C" w:rsidR="003A4549">
        <w:t>important</w:t>
      </w:r>
      <w:r w:rsidRPr="006B164C" w:rsidR="00E04B5B">
        <w:t xml:space="preserve"> </w:t>
      </w:r>
      <w:r w:rsidRPr="006B164C">
        <w:t>to</w:t>
      </w:r>
      <w:r w:rsidRPr="006B164C" w:rsidR="00E04B5B">
        <w:t xml:space="preserve"> </w:t>
      </w:r>
      <w:r w:rsidRPr="006B164C">
        <w:t>put</w:t>
      </w:r>
      <w:r w:rsidRPr="006B164C" w:rsidR="00E04B5B">
        <w:t xml:space="preserve"> </w:t>
      </w:r>
      <w:r w:rsidRPr="006B164C">
        <w:t>in</w:t>
      </w:r>
      <w:r w:rsidRPr="006B164C" w:rsidR="00E04B5B">
        <w:t xml:space="preserve"> </w:t>
      </w:r>
      <w:r w:rsidRPr="006B164C">
        <w:t>place</w:t>
      </w:r>
      <w:r w:rsidRPr="006B164C" w:rsidR="00E04B5B">
        <w:t xml:space="preserve"> </w:t>
      </w:r>
      <w:r w:rsidRPr="006B164C">
        <w:t>some</w:t>
      </w:r>
      <w:r w:rsidRPr="006B164C" w:rsidR="00E04B5B">
        <w:t xml:space="preserve"> </w:t>
      </w:r>
      <w:r w:rsidRPr="006B164C">
        <w:t>ways</w:t>
      </w:r>
      <w:r w:rsidRPr="006B164C" w:rsidR="00E04B5B">
        <w:t xml:space="preserve"> </w:t>
      </w:r>
      <w:r w:rsidRPr="006B164C">
        <w:t>of</w:t>
      </w:r>
      <w:r w:rsidRPr="006B164C" w:rsidR="00E04B5B">
        <w:t xml:space="preserve"> </w:t>
      </w:r>
      <w:r w:rsidRPr="006B164C">
        <w:t>having</w:t>
      </w:r>
      <w:r w:rsidRPr="006B164C" w:rsidR="00E04B5B">
        <w:t xml:space="preserve"> </w:t>
      </w:r>
      <w:r w:rsidRPr="006B164C">
        <w:t>more</w:t>
      </w:r>
      <w:r w:rsidRPr="006B164C" w:rsidR="00E04B5B">
        <w:t xml:space="preserve"> </w:t>
      </w:r>
      <w:r w:rsidRPr="006B164C">
        <w:t>detailed</w:t>
      </w:r>
      <w:r w:rsidRPr="006B164C" w:rsidR="00E04B5B">
        <w:t xml:space="preserve"> </w:t>
      </w:r>
      <w:r w:rsidRPr="006B164C">
        <w:t>scrutiny</w:t>
      </w:r>
      <w:r w:rsidRPr="006B164C" w:rsidR="00E04B5B">
        <w:t xml:space="preserve"> </w:t>
      </w:r>
      <w:r w:rsidRPr="006B164C">
        <w:t>and</w:t>
      </w:r>
      <w:r w:rsidRPr="006B164C" w:rsidR="00E04B5B">
        <w:t xml:space="preserve"> </w:t>
      </w:r>
      <w:r w:rsidRPr="006B164C">
        <w:t>influence</w:t>
      </w:r>
      <w:r w:rsidRPr="006B164C" w:rsidR="00E04B5B">
        <w:t xml:space="preserve"> </w:t>
      </w:r>
      <w:r w:rsidRPr="006B164C">
        <w:t>in</w:t>
      </w:r>
      <w:r w:rsidRPr="006B164C" w:rsidR="00E04B5B">
        <w:t xml:space="preserve"> </w:t>
      </w:r>
      <w:r w:rsidRPr="006B164C">
        <w:t>the</w:t>
      </w:r>
      <w:r w:rsidRPr="006B164C" w:rsidR="00E04B5B">
        <w:t xml:space="preserve"> </w:t>
      </w:r>
      <w:r w:rsidRPr="006B164C">
        <w:t>medium</w:t>
      </w:r>
      <w:r w:rsidRPr="006B164C" w:rsidR="00E04B5B">
        <w:t xml:space="preserve"> </w:t>
      </w:r>
      <w:r w:rsidRPr="006B164C">
        <w:t>and</w:t>
      </w:r>
      <w:r w:rsidRPr="006B164C" w:rsidR="00E04B5B">
        <w:t xml:space="preserve"> </w:t>
      </w:r>
      <w:r w:rsidRPr="006B164C">
        <w:t>long</w:t>
      </w:r>
      <w:r w:rsidRPr="006B164C" w:rsidR="00E04B5B">
        <w:t xml:space="preserve"> </w:t>
      </w:r>
      <w:r w:rsidRPr="006B164C">
        <w:t>term.</w:t>
      </w:r>
      <w:r w:rsidRPr="006B164C" w:rsidR="00E04B5B">
        <w:t xml:space="preserve"> </w:t>
      </w:r>
      <w:r w:rsidRPr="006B164C" w:rsidR="003A4549">
        <w:t>I</w:t>
      </w:r>
      <w:r w:rsidRPr="006B164C" w:rsidR="00E04B5B">
        <w:t xml:space="preserve"> </w:t>
      </w:r>
      <w:r w:rsidRPr="006B164C" w:rsidR="003A4549">
        <w:t>believe</w:t>
      </w:r>
      <w:r w:rsidRPr="006B164C" w:rsidR="00E04B5B">
        <w:t xml:space="preserve"> </w:t>
      </w:r>
      <w:r w:rsidRPr="006B164C" w:rsidR="003A4549">
        <w:t>that</w:t>
      </w:r>
      <w:r w:rsidRPr="006B164C" w:rsidR="00E04B5B">
        <w:t xml:space="preserve"> </w:t>
      </w:r>
      <w:r w:rsidRPr="006B164C" w:rsidR="003A4549">
        <w:t>n</w:t>
      </w:r>
      <w:r w:rsidRPr="006B164C">
        <w:t>ext</w:t>
      </w:r>
      <w:r w:rsidRPr="006B164C" w:rsidR="00E04B5B">
        <w:t xml:space="preserve"> </w:t>
      </w:r>
      <w:r w:rsidRPr="006B164C">
        <w:t>year</w:t>
      </w:r>
      <w:r w:rsidRPr="006B164C" w:rsidR="00E04B5B">
        <w:t xml:space="preserve"> </w:t>
      </w:r>
      <w:r w:rsidRPr="006B164C">
        <w:t>will</w:t>
      </w:r>
      <w:r w:rsidRPr="006B164C" w:rsidR="00E04B5B">
        <w:t xml:space="preserve"> </w:t>
      </w:r>
      <w:r w:rsidRPr="006B164C">
        <w:t>be</w:t>
      </w:r>
      <w:r w:rsidRPr="006B164C" w:rsidR="00E04B5B">
        <w:t xml:space="preserve"> </w:t>
      </w:r>
      <w:r w:rsidRPr="006B164C">
        <w:t>an</w:t>
      </w:r>
      <w:r w:rsidRPr="006B164C" w:rsidR="00E04B5B">
        <w:t xml:space="preserve"> </w:t>
      </w:r>
      <w:r w:rsidRPr="006B164C">
        <w:t>extraordinary</w:t>
      </w:r>
      <w:r w:rsidRPr="006B164C" w:rsidR="00E04B5B">
        <w:t xml:space="preserve"> </w:t>
      </w:r>
      <w:r w:rsidRPr="006B164C">
        <w:t>year</w:t>
      </w:r>
      <w:r w:rsidRPr="006B164C" w:rsidR="00E04B5B">
        <w:t xml:space="preserve"> </w:t>
      </w:r>
      <w:r w:rsidRPr="006B164C">
        <w:t>for</w:t>
      </w:r>
      <w:r w:rsidRPr="006B164C" w:rsidR="00E04B5B">
        <w:t xml:space="preserve"> </w:t>
      </w:r>
      <w:r w:rsidRPr="006B164C">
        <w:t>Parliament</w:t>
      </w:r>
      <w:r w:rsidRPr="006B164C" w:rsidR="00E04B5B">
        <w:t xml:space="preserve"> </w:t>
      </w:r>
      <w:r w:rsidRPr="006B164C">
        <w:t>and</w:t>
      </w:r>
      <w:r w:rsidRPr="006B164C" w:rsidR="00E04B5B">
        <w:t xml:space="preserve"> </w:t>
      </w:r>
      <w:r w:rsidRPr="006B164C">
        <w:t>for</w:t>
      </w:r>
      <w:r w:rsidRPr="006B164C" w:rsidR="00E04B5B">
        <w:t xml:space="preserve"> </w:t>
      </w:r>
      <w:r w:rsidRPr="006B164C">
        <w:t>the</w:t>
      </w:r>
      <w:r w:rsidRPr="006B164C" w:rsidR="00E04B5B">
        <w:t xml:space="preserve"> </w:t>
      </w:r>
      <w:r w:rsidRPr="006B164C">
        <w:t>UK</w:t>
      </w:r>
      <w:r w:rsidRPr="006B164C" w:rsidR="00E04B5B">
        <w:t xml:space="preserve"> </w:t>
      </w:r>
      <w:r w:rsidRPr="006B164C">
        <w:t>in</w:t>
      </w:r>
      <w:r w:rsidRPr="006B164C" w:rsidR="00E04B5B">
        <w:t xml:space="preserve"> </w:t>
      </w:r>
      <w:r w:rsidRPr="006B164C">
        <w:t>general</w:t>
      </w:r>
      <w:r w:rsidRPr="006B164C" w:rsidR="00E04B5B">
        <w:t xml:space="preserve"> </w:t>
      </w:r>
      <w:r w:rsidRPr="006B164C">
        <w:t>but</w:t>
      </w:r>
      <w:r w:rsidRPr="006B164C" w:rsidR="003A4549">
        <w:t>,</w:t>
      </w:r>
      <w:r w:rsidRPr="006B164C" w:rsidR="00E04B5B">
        <w:t xml:space="preserve"> </w:t>
      </w:r>
      <w:r w:rsidRPr="006B164C" w:rsidR="003A4549">
        <w:t>for</w:t>
      </w:r>
      <w:r w:rsidRPr="006B164C" w:rsidR="00E04B5B">
        <w:t xml:space="preserve"> </w:t>
      </w:r>
      <w:r w:rsidRPr="006B164C" w:rsidR="003A4549">
        <w:t>Parliament’s</w:t>
      </w:r>
      <w:r w:rsidRPr="006B164C" w:rsidR="00E04B5B">
        <w:t xml:space="preserve"> </w:t>
      </w:r>
      <w:r w:rsidRPr="006B164C" w:rsidR="003A4549">
        <w:t>work</w:t>
      </w:r>
      <w:r w:rsidRPr="006B164C" w:rsidR="00E04B5B">
        <w:t xml:space="preserve"> </w:t>
      </w:r>
      <w:r w:rsidRPr="006B164C" w:rsidR="003A4549">
        <w:t>and</w:t>
      </w:r>
      <w:r w:rsidRPr="006B164C" w:rsidR="00E04B5B">
        <w:t xml:space="preserve"> </w:t>
      </w:r>
      <w:r w:rsidRPr="006B164C" w:rsidR="003A4549">
        <w:t>for</w:t>
      </w:r>
      <w:r w:rsidRPr="006B164C" w:rsidR="00E04B5B">
        <w:t xml:space="preserve"> </w:t>
      </w:r>
      <w:r w:rsidRPr="006B164C" w:rsidR="003A4549">
        <w:t>the</w:t>
      </w:r>
      <w:r w:rsidRPr="006B164C" w:rsidR="00E04B5B">
        <w:t xml:space="preserve"> </w:t>
      </w:r>
      <w:r w:rsidRPr="006B164C" w:rsidR="003A4549">
        <w:t>committees,</w:t>
      </w:r>
      <w:r w:rsidRPr="006B164C" w:rsidR="00E04B5B">
        <w:t xml:space="preserve"> </w:t>
      </w:r>
      <w:r w:rsidRPr="006B164C">
        <w:t>it</w:t>
      </w:r>
      <w:r w:rsidRPr="006B164C" w:rsidR="00E04B5B">
        <w:t xml:space="preserve"> </w:t>
      </w:r>
      <w:r w:rsidRPr="006B164C">
        <w:t>will</w:t>
      </w:r>
      <w:r w:rsidRPr="006B164C" w:rsidR="00E04B5B">
        <w:t xml:space="preserve"> </w:t>
      </w:r>
      <w:r w:rsidRPr="006B164C">
        <w:t>be</w:t>
      </w:r>
      <w:r w:rsidRPr="006B164C" w:rsidR="00E04B5B">
        <w:t xml:space="preserve"> </w:t>
      </w:r>
      <w:r w:rsidRPr="006B164C">
        <w:t>quite</w:t>
      </w:r>
      <w:r w:rsidRPr="006B164C" w:rsidR="00E04B5B">
        <w:t xml:space="preserve"> </w:t>
      </w:r>
      <w:r w:rsidRPr="006B164C">
        <w:t>a</w:t>
      </w:r>
      <w:r w:rsidRPr="006B164C" w:rsidR="00E04B5B">
        <w:t xml:space="preserve"> </w:t>
      </w:r>
      <w:r w:rsidRPr="006B164C">
        <w:t>challenge</w:t>
      </w:r>
      <w:r w:rsidRPr="006B164C" w:rsidR="00E04B5B">
        <w:t xml:space="preserve"> </w:t>
      </w:r>
      <w:r w:rsidRPr="006B164C">
        <w:t>to</w:t>
      </w:r>
      <w:r w:rsidRPr="006B164C" w:rsidR="00E04B5B">
        <w:t xml:space="preserve"> </w:t>
      </w:r>
      <w:r w:rsidRPr="006B164C">
        <w:t>simply</w:t>
      </w:r>
      <w:r w:rsidRPr="006B164C" w:rsidR="00E04B5B">
        <w:t xml:space="preserve"> </w:t>
      </w:r>
      <w:r w:rsidRPr="006B164C">
        <w:t>cope</w:t>
      </w:r>
      <w:r w:rsidRPr="006B164C" w:rsidR="00E04B5B">
        <w:t xml:space="preserve"> </w:t>
      </w:r>
      <w:r w:rsidRPr="006B164C">
        <w:t>with</w:t>
      </w:r>
      <w:r w:rsidRPr="006B164C" w:rsidR="00E04B5B">
        <w:t xml:space="preserve"> </w:t>
      </w:r>
      <w:r w:rsidRPr="006B164C">
        <w:t>what</w:t>
      </w:r>
      <w:r w:rsidRPr="006B164C" w:rsidR="00E04B5B">
        <w:t xml:space="preserve"> </w:t>
      </w:r>
      <w:r w:rsidRPr="006B164C" w:rsidR="003A4549">
        <w:t>it</w:t>
      </w:r>
      <w:r w:rsidRPr="006B164C" w:rsidR="00E04B5B">
        <w:t xml:space="preserve"> </w:t>
      </w:r>
      <w:r w:rsidRPr="006B164C">
        <w:t>is</w:t>
      </w:r>
      <w:r w:rsidRPr="006B164C" w:rsidR="00E04B5B">
        <w:t xml:space="preserve"> </w:t>
      </w:r>
      <w:r w:rsidRPr="006B164C">
        <w:t>necessary</w:t>
      </w:r>
      <w:r w:rsidRPr="006B164C" w:rsidR="00E04B5B">
        <w:t xml:space="preserve"> </w:t>
      </w:r>
      <w:r w:rsidRPr="006B164C">
        <w:t>to</w:t>
      </w:r>
      <w:r w:rsidRPr="006B164C" w:rsidR="00E04B5B">
        <w:t xml:space="preserve"> </w:t>
      </w:r>
      <w:r w:rsidRPr="006B164C">
        <w:t>deal</w:t>
      </w:r>
      <w:r w:rsidRPr="006B164C" w:rsidR="00E04B5B">
        <w:t xml:space="preserve"> </w:t>
      </w:r>
      <w:r w:rsidRPr="006B164C">
        <w:t>with</w:t>
      </w:r>
      <w:r w:rsidRPr="006B164C" w:rsidR="000C41E9">
        <w:t>,</w:t>
      </w:r>
      <w:r w:rsidRPr="006B164C" w:rsidR="00E04B5B">
        <w:t xml:space="preserve"> </w:t>
      </w:r>
      <w:r w:rsidRPr="006B164C">
        <w:t>in</w:t>
      </w:r>
      <w:r w:rsidRPr="006B164C" w:rsidR="00E04B5B">
        <w:t xml:space="preserve"> </w:t>
      </w:r>
      <w:r w:rsidRPr="006B164C">
        <w:t>recognising</w:t>
      </w:r>
      <w:r w:rsidRPr="006B164C" w:rsidR="00E04B5B">
        <w:t xml:space="preserve"> </w:t>
      </w:r>
      <w:r w:rsidRPr="006B164C">
        <w:t>the</w:t>
      </w:r>
      <w:r w:rsidRPr="006B164C" w:rsidR="00E04B5B">
        <w:t xml:space="preserve"> </w:t>
      </w:r>
      <w:r w:rsidRPr="006B164C">
        <w:t>need</w:t>
      </w:r>
      <w:r w:rsidRPr="006B164C" w:rsidR="00E04B5B">
        <w:t xml:space="preserve"> </w:t>
      </w:r>
      <w:r w:rsidRPr="006B164C">
        <w:t>for</w:t>
      </w:r>
      <w:r w:rsidRPr="006B164C" w:rsidR="00E04B5B">
        <w:t xml:space="preserve"> </w:t>
      </w:r>
      <w:r w:rsidRPr="006B164C">
        <w:t>adapting</w:t>
      </w:r>
      <w:r w:rsidRPr="006B164C" w:rsidR="00E04B5B">
        <w:t xml:space="preserve"> </w:t>
      </w:r>
      <w:r w:rsidRPr="006B164C">
        <w:t>existing</w:t>
      </w:r>
      <w:r w:rsidRPr="006B164C" w:rsidR="00E04B5B">
        <w:t xml:space="preserve"> </w:t>
      </w:r>
      <w:r w:rsidRPr="006B164C">
        <w:t>rules</w:t>
      </w:r>
      <w:r w:rsidRPr="006B164C" w:rsidR="00E04B5B">
        <w:t xml:space="preserve"> </w:t>
      </w:r>
      <w:r w:rsidRPr="006B164C">
        <w:t>or</w:t>
      </w:r>
      <w:r w:rsidRPr="006B164C" w:rsidR="00E04B5B">
        <w:t xml:space="preserve"> </w:t>
      </w:r>
      <w:r w:rsidRPr="006B164C">
        <w:t>looking</w:t>
      </w:r>
      <w:r w:rsidRPr="006B164C" w:rsidR="00E04B5B">
        <w:t xml:space="preserve"> </w:t>
      </w:r>
      <w:r w:rsidRPr="006B164C">
        <w:t>at</w:t>
      </w:r>
      <w:r w:rsidRPr="006B164C" w:rsidR="00E04B5B">
        <w:t xml:space="preserve"> </w:t>
      </w:r>
      <w:r w:rsidRPr="006B164C">
        <w:t>how</w:t>
      </w:r>
      <w:r w:rsidRPr="006B164C" w:rsidR="00E04B5B">
        <w:t xml:space="preserve"> </w:t>
      </w:r>
      <w:r w:rsidRPr="006B164C">
        <w:t>to</w:t>
      </w:r>
      <w:r w:rsidRPr="006B164C" w:rsidR="00E04B5B">
        <w:t xml:space="preserve"> </w:t>
      </w:r>
      <w:r w:rsidRPr="006B164C" w:rsidR="00A45E37">
        <w:t>manoeuvre</w:t>
      </w:r>
      <w:r w:rsidRPr="006B164C" w:rsidR="00E04B5B">
        <w:t xml:space="preserve"> </w:t>
      </w:r>
      <w:r w:rsidRPr="006B164C" w:rsidR="00A45E37">
        <w:t>with</w:t>
      </w:r>
      <w:r w:rsidRPr="006B164C" w:rsidR="00E04B5B">
        <w:t xml:space="preserve"> </w:t>
      </w:r>
      <w:r w:rsidRPr="006B164C">
        <w:t>new</w:t>
      </w:r>
      <w:r w:rsidRPr="006B164C" w:rsidR="00E04B5B">
        <w:t xml:space="preserve"> </w:t>
      </w:r>
      <w:r w:rsidRPr="006B164C">
        <w:t>decisions.</w:t>
      </w:r>
      <w:r w:rsidRPr="006B164C" w:rsidR="00E04B5B">
        <w:t xml:space="preserve"> </w:t>
      </w:r>
      <w:r w:rsidRPr="006B164C" w:rsidR="00A45E37">
        <w:t>In</w:t>
      </w:r>
      <w:r w:rsidRPr="006B164C" w:rsidR="00E04B5B">
        <w:t xml:space="preserve"> </w:t>
      </w:r>
      <w:r w:rsidRPr="006B164C" w:rsidR="00A45E37">
        <w:t>terms</w:t>
      </w:r>
      <w:r w:rsidRPr="006B164C" w:rsidR="00E04B5B">
        <w:t xml:space="preserve"> </w:t>
      </w:r>
      <w:r w:rsidRPr="006B164C" w:rsidR="00A45E37">
        <w:t>of</w:t>
      </w:r>
      <w:r w:rsidRPr="006B164C" w:rsidR="00E04B5B">
        <w:t xml:space="preserve"> </w:t>
      </w:r>
      <w:r w:rsidRPr="006B164C" w:rsidR="00A45E37">
        <w:t>p</w:t>
      </w:r>
      <w:r w:rsidRPr="006B164C">
        <w:t>rimary</w:t>
      </w:r>
      <w:r w:rsidRPr="006B164C" w:rsidR="00E04B5B">
        <w:t xml:space="preserve"> </w:t>
      </w:r>
      <w:r w:rsidRPr="006B164C">
        <w:t>and</w:t>
      </w:r>
      <w:r w:rsidRPr="006B164C" w:rsidR="00E04B5B">
        <w:t xml:space="preserve"> </w:t>
      </w:r>
      <w:r w:rsidRPr="006B164C">
        <w:t>secondary</w:t>
      </w:r>
      <w:r w:rsidRPr="006B164C" w:rsidR="00E04B5B">
        <w:t xml:space="preserve"> </w:t>
      </w:r>
      <w:r w:rsidRPr="006B164C">
        <w:t>legislation</w:t>
      </w:r>
      <w:r w:rsidRPr="006B164C" w:rsidR="00A45E37">
        <w:t>,</w:t>
      </w:r>
      <w:r w:rsidRPr="006B164C" w:rsidR="00E04B5B">
        <w:t xml:space="preserve"> </w:t>
      </w:r>
      <w:r w:rsidRPr="006B164C" w:rsidR="00A45E37">
        <w:t>there</w:t>
      </w:r>
      <w:r w:rsidRPr="006B164C" w:rsidR="00E04B5B">
        <w:t xml:space="preserve"> </w:t>
      </w:r>
      <w:r w:rsidRPr="006B164C" w:rsidR="00A45E37">
        <w:t>needs</w:t>
      </w:r>
      <w:r w:rsidRPr="006B164C" w:rsidR="00E04B5B">
        <w:t xml:space="preserve"> </w:t>
      </w:r>
      <w:r w:rsidRPr="006B164C" w:rsidR="00A45E37">
        <w:t>to</w:t>
      </w:r>
      <w:r w:rsidRPr="006B164C" w:rsidR="00E04B5B">
        <w:t xml:space="preserve"> </w:t>
      </w:r>
      <w:r w:rsidRPr="006B164C" w:rsidR="00A45E37">
        <w:t>be</w:t>
      </w:r>
      <w:r w:rsidRPr="006B164C" w:rsidR="00E04B5B">
        <w:t xml:space="preserve"> </w:t>
      </w:r>
      <w:r w:rsidRPr="006B164C" w:rsidR="00A45E37">
        <w:t>a</w:t>
      </w:r>
      <w:r w:rsidRPr="006B164C" w:rsidR="00E04B5B">
        <w:t xml:space="preserve"> </w:t>
      </w:r>
      <w:r w:rsidRPr="006B164C" w:rsidR="00A45E37">
        <w:t>handling</w:t>
      </w:r>
      <w:r w:rsidRPr="006B164C" w:rsidR="00E04B5B">
        <w:t xml:space="preserve"> </w:t>
      </w:r>
      <w:r w:rsidRPr="006B164C" w:rsidR="00A45E37">
        <w:t>next</w:t>
      </w:r>
      <w:r w:rsidRPr="006B164C" w:rsidR="00E04B5B">
        <w:t xml:space="preserve"> </w:t>
      </w:r>
      <w:r w:rsidRPr="006B164C" w:rsidR="00A45E37">
        <w:t>year,</w:t>
      </w:r>
      <w:r w:rsidRPr="006B164C" w:rsidR="00E04B5B">
        <w:t xml:space="preserve"> </w:t>
      </w:r>
      <w:r w:rsidRPr="006B164C" w:rsidR="00A45E37">
        <w:t>which</w:t>
      </w:r>
      <w:r w:rsidRPr="006B164C" w:rsidR="00E04B5B">
        <w:t xml:space="preserve"> </w:t>
      </w:r>
      <w:r w:rsidRPr="006B164C" w:rsidR="00A45E37">
        <w:t>may</w:t>
      </w:r>
      <w:r w:rsidRPr="006B164C" w:rsidR="00E04B5B">
        <w:t xml:space="preserve"> </w:t>
      </w:r>
      <w:r w:rsidRPr="006B164C" w:rsidR="00A45E37">
        <w:t>be</w:t>
      </w:r>
      <w:r w:rsidRPr="006B164C" w:rsidR="00E04B5B">
        <w:t xml:space="preserve"> </w:t>
      </w:r>
      <w:r w:rsidRPr="006B164C" w:rsidR="00A45E37">
        <w:t>different</w:t>
      </w:r>
      <w:r w:rsidRPr="006B164C" w:rsidR="00E04B5B">
        <w:t xml:space="preserve"> </w:t>
      </w:r>
      <w:r w:rsidRPr="006B164C" w:rsidR="00A45E37">
        <w:t>to</w:t>
      </w:r>
      <w:r w:rsidRPr="006B164C" w:rsidR="00E04B5B">
        <w:t xml:space="preserve"> </w:t>
      </w:r>
      <w:r w:rsidRPr="006B164C" w:rsidR="00A45E37">
        <w:t>what</w:t>
      </w:r>
      <w:r w:rsidRPr="006B164C" w:rsidR="00E04B5B">
        <w:t xml:space="preserve"> </w:t>
      </w:r>
      <w:r w:rsidRPr="006B164C" w:rsidR="000C41E9">
        <w:t>needs to be done</w:t>
      </w:r>
      <w:r w:rsidRPr="006B164C" w:rsidR="00E04B5B">
        <w:t xml:space="preserve"> </w:t>
      </w:r>
      <w:r w:rsidRPr="006B164C" w:rsidR="00A45E37">
        <w:t>in</w:t>
      </w:r>
      <w:r w:rsidRPr="006B164C" w:rsidR="00E04B5B">
        <w:t xml:space="preserve"> </w:t>
      </w:r>
      <w:r w:rsidRPr="006B164C" w:rsidR="00A45E37">
        <w:t>the</w:t>
      </w:r>
      <w:r w:rsidRPr="006B164C" w:rsidR="00E04B5B">
        <w:t xml:space="preserve"> </w:t>
      </w:r>
      <w:r w:rsidRPr="006B164C" w:rsidR="00A45E37">
        <w:t>longer</w:t>
      </w:r>
      <w:r w:rsidRPr="006B164C" w:rsidR="00E04B5B">
        <w:t xml:space="preserve"> </w:t>
      </w:r>
      <w:r w:rsidRPr="006B164C" w:rsidR="00A45E37">
        <w:t>term.</w:t>
      </w:r>
      <w:r w:rsidRPr="006B164C" w:rsidR="00E04B5B">
        <w:t xml:space="preserve"> </w:t>
      </w:r>
    </w:p>
    <w:p w:rsidR="00434607" w:rsidRPr="006B164C" w:rsidP="007126CB">
      <w:pPr>
        <w:pStyle w:val="Answer"/>
      </w:pPr>
      <w:sdt>
        <w:sdtPr>
          <w:alias w:val="Witness"/>
          <w:id w:val="550881567"/>
          <w:placeholder>
            <w:docPart w:val="DefaultPlaceholder_1082065158"/>
          </w:placeholder>
          <w:richText/>
        </w:sdtPr>
        <w:sdtContent>
          <w:r w:rsidRPr="006B164C" w:rsidR="001D1A00">
            <w:rPr>
              <w:b/>
              <w:i/>
            </w:rPr>
            <w:t>Professor</w:t>
          </w:r>
          <w:r w:rsidRPr="006B164C" w:rsidR="00E04B5B">
            <w:rPr>
              <w:b/>
              <w:i/>
            </w:rPr>
            <w:t xml:space="preserve"> </w:t>
          </w:r>
          <w:r w:rsidRPr="006B164C" w:rsidR="001D1A00">
            <w:rPr>
              <w:b/>
              <w:i/>
            </w:rPr>
            <w:t>Usherwood:</w:t>
          </w:r>
        </w:sdtContent>
      </w:sdt>
      <w:r w:rsidRPr="006B164C" w:rsidR="00E04B5B">
        <w:t xml:space="preserve"> </w:t>
      </w:r>
      <w:r w:rsidRPr="006B164C" w:rsidR="000C41E9">
        <w:t xml:space="preserve">The </w:t>
      </w:r>
      <w:r w:rsidRPr="006B164C" w:rsidR="007126CB">
        <w:t>history</w:t>
      </w:r>
      <w:r w:rsidRPr="006B164C" w:rsidR="00E04B5B">
        <w:t xml:space="preserve"> </w:t>
      </w:r>
      <w:r w:rsidRPr="006B164C" w:rsidR="007126CB">
        <w:t>of</w:t>
      </w:r>
      <w:r w:rsidRPr="006B164C" w:rsidR="00E04B5B">
        <w:t xml:space="preserve"> </w:t>
      </w:r>
      <w:r w:rsidRPr="006B164C" w:rsidR="007126CB">
        <w:t>British</w:t>
      </w:r>
      <w:r w:rsidRPr="006B164C" w:rsidR="00E04B5B">
        <w:t xml:space="preserve"> </w:t>
      </w:r>
      <w:r w:rsidRPr="006B164C" w:rsidR="007126CB">
        <w:t>and</w:t>
      </w:r>
      <w:r w:rsidRPr="006B164C" w:rsidR="00E04B5B">
        <w:t xml:space="preserve"> </w:t>
      </w:r>
      <w:r w:rsidRPr="006B164C" w:rsidR="007126CB">
        <w:t>European</w:t>
      </w:r>
      <w:r w:rsidRPr="006B164C" w:rsidR="00E04B5B">
        <w:t xml:space="preserve"> </w:t>
      </w:r>
      <w:r w:rsidRPr="006B164C" w:rsidR="007126CB">
        <w:t>policy</w:t>
      </w:r>
      <w:r w:rsidRPr="006B164C" w:rsidR="00E04B5B">
        <w:t xml:space="preserve"> </w:t>
      </w:r>
      <w:r w:rsidRPr="006B164C" w:rsidR="007126CB">
        <w:t>has</w:t>
      </w:r>
      <w:r w:rsidRPr="006B164C" w:rsidR="00E04B5B">
        <w:t xml:space="preserve"> </w:t>
      </w:r>
      <w:r w:rsidRPr="006B164C" w:rsidR="007126CB">
        <w:t>been</w:t>
      </w:r>
      <w:r w:rsidRPr="006B164C" w:rsidR="00E04B5B">
        <w:t xml:space="preserve"> </w:t>
      </w:r>
      <w:r w:rsidRPr="006B164C" w:rsidR="007126CB">
        <w:t>one</w:t>
      </w:r>
      <w:r w:rsidRPr="006B164C" w:rsidR="00E04B5B">
        <w:t xml:space="preserve"> </w:t>
      </w:r>
      <w:r w:rsidRPr="006B164C" w:rsidR="007126CB">
        <w:t>of</w:t>
      </w:r>
      <w:r w:rsidRPr="006B164C" w:rsidR="00E04B5B">
        <w:t xml:space="preserve"> </w:t>
      </w:r>
      <w:r w:rsidRPr="006B164C" w:rsidR="007126CB">
        <w:t>firefighting</w:t>
      </w:r>
      <w:r w:rsidRPr="006B164C" w:rsidR="00E04B5B">
        <w:t xml:space="preserve"> </w:t>
      </w:r>
      <w:r w:rsidRPr="006B164C" w:rsidR="007126CB">
        <w:t>and</w:t>
      </w:r>
      <w:r w:rsidRPr="006B164C" w:rsidR="00E04B5B">
        <w:t xml:space="preserve"> </w:t>
      </w:r>
      <w:r w:rsidRPr="006B164C" w:rsidR="007126CB">
        <w:t>crisis</w:t>
      </w:r>
      <w:r w:rsidRPr="006B164C" w:rsidR="000C41E9">
        <w:t xml:space="preserve"> </w:t>
      </w:r>
      <w:r w:rsidRPr="006B164C" w:rsidR="007126CB">
        <w:t>management</w:t>
      </w:r>
      <w:r w:rsidRPr="006B164C" w:rsidR="00E04B5B">
        <w:t xml:space="preserve"> </w:t>
      </w:r>
      <w:r w:rsidRPr="006B164C" w:rsidR="007126CB">
        <w:t>rather</w:t>
      </w:r>
      <w:r w:rsidRPr="006B164C" w:rsidR="00E04B5B">
        <w:t xml:space="preserve"> </w:t>
      </w:r>
      <w:r w:rsidRPr="006B164C" w:rsidR="007126CB">
        <w:t>than</w:t>
      </w:r>
      <w:r w:rsidRPr="006B164C" w:rsidR="00E04B5B">
        <w:t xml:space="preserve"> </w:t>
      </w:r>
      <w:r w:rsidRPr="006B164C" w:rsidR="007126CB">
        <w:t>strategic</w:t>
      </w:r>
      <w:r w:rsidRPr="006B164C" w:rsidR="00E04B5B">
        <w:t xml:space="preserve"> </w:t>
      </w:r>
      <w:r w:rsidRPr="006B164C" w:rsidR="007126CB">
        <w:t>planning.</w:t>
      </w:r>
      <w:r w:rsidRPr="006B164C" w:rsidR="00E04B5B">
        <w:t xml:space="preserve"> </w:t>
      </w:r>
      <w:r w:rsidRPr="006B164C" w:rsidR="007126CB">
        <w:t>There</w:t>
      </w:r>
      <w:r w:rsidRPr="006B164C" w:rsidR="00E04B5B">
        <w:t xml:space="preserve"> </w:t>
      </w:r>
      <w:r w:rsidRPr="006B164C" w:rsidR="007126CB">
        <w:t>is</w:t>
      </w:r>
      <w:r w:rsidRPr="006B164C" w:rsidR="00E04B5B">
        <w:t xml:space="preserve"> </w:t>
      </w:r>
      <w:r w:rsidRPr="006B164C" w:rsidR="007126CB">
        <w:t>a</w:t>
      </w:r>
      <w:r w:rsidRPr="006B164C" w:rsidR="00E04B5B">
        <w:t xml:space="preserve"> </w:t>
      </w:r>
      <w:r w:rsidRPr="006B164C" w:rsidR="007126CB">
        <w:t>danger</w:t>
      </w:r>
      <w:r w:rsidRPr="006B164C" w:rsidR="00A45E37">
        <w:t>,</w:t>
      </w:r>
      <w:r w:rsidRPr="006B164C" w:rsidR="00E04B5B">
        <w:t xml:space="preserve"> </w:t>
      </w:r>
      <w:r w:rsidRPr="006B164C" w:rsidR="00A45E37">
        <w:t>as</w:t>
      </w:r>
      <w:r w:rsidRPr="006B164C" w:rsidR="00E04B5B">
        <w:t xml:space="preserve"> </w:t>
      </w:r>
      <w:r w:rsidRPr="006B164C" w:rsidR="00A45E37">
        <w:t>both</w:t>
      </w:r>
      <w:r w:rsidRPr="006B164C" w:rsidR="00E04B5B">
        <w:t xml:space="preserve"> </w:t>
      </w:r>
      <w:r w:rsidRPr="006B164C" w:rsidR="00A45E37">
        <w:t>Sara</w:t>
      </w:r>
      <w:r w:rsidRPr="006B164C" w:rsidR="00E04B5B">
        <w:t xml:space="preserve"> </w:t>
      </w:r>
      <w:r w:rsidRPr="006B164C" w:rsidR="00A45E37">
        <w:t>and</w:t>
      </w:r>
      <w:r w:rsidRPr="006B164C" w:rsidR="00E04B5B">
        <w:t xml:space="preserve"> </w:t>
      </w:r>
      <w:r w:rsidRPr="006B164C" w:rsidR="00A45E37">
        <w:t>Hannah</w:t>
      </w:r>
      <w:r w:rsidRPr="006B164C" w:rsidR="00E04B5B">
        <w:t xml:space="preserve"> </w:t>
      </w:r>
      <w:r w:rsidRPr="006B164C" w:rsidR="00A45E37">
        <w:t>have</w:t>
      </w:r>
      <w:r w:rsidRPr="006B164C" w:rsidR="00E04B5B">
        <w:t xml:space="preserve"> </w:t>
      </w:r>
      <w:r w:rsidRPr="006B164C" w:rsidR="00A45E37">
        <w:t>said,</w:t>
      </w:r>
      <w:r w:rsidRPr="006B164C" w:rsidR="00E04B5B">
        <w:t xml:space="preserve"> </w:t>
      </w:r>
      <w:r w:rsidRPr="006B164C" w:rsidR="007126CB">
        <w:t>that</w:t>
      </w:r>
      <w:r w:rsidRPr="006B164C" w:rsidR="00E04B5B">
        <w:t xml:space="preserve"> </w:t>
      </w:r>
      <w:r w:rsidRPr="006B164C" w:rsidR="007126CB">
        <w:t>we</w:t>
      </w:r>
      <w:r w:rsidRPr="006B164C" w:rsidR="00E04B5B">
        <w:t xml:space="preserve"> </w:t>
      </w:r>
      <w:r w:rsidRPr="006B164C" w:rsidR="007126CB">
        <w:t>make</w:t>
      </w:r>
      <w:r w:rsidRPr="006B164C" w:rsidR="00E04B5B">
        <w:t xml:space="preserve"> </w:t>
      </w:r>
      <w:r w:rsidRPr="006B164C" w:rsidR="007126CB">
        <w:t>precipitous</w:t>
      </w:r>
      <w:r w:rsidRPr="006B164C" w:rsidR="00E04B5B">
        <w:t xml:space="preserve"> </w:t>
      </w:r>
      <w:r w:rsidRPr="006B164C" w:rsidR="007126CB">
        <w:t>decisions</w:t>
      </w:r>
      <w:r w:rsidRPr="006B164C" w:rsidR="00E04B5B">
        <w:t xml:space="preserve"> </w:t>
      </w:r>
      <w:r w:rsidRPr="006B164C" w:rsidR="007126CB">
        <w:t>now</w:t>
      </w:r>
      <w:r w:rsidRPr="006B164C" w:rsidR="00E04B5B">
        <w:t xml:space="preserve"> </w:t>
      </w:r>
      <w:r w:rsidRPr="006B164C" w:rsidR="00A45E37">
        <w:t>and</w:t>
      </w:r>
      <w:r w:rsidRPr="006B164C" w:rsidR="00E04B5B">
        <w:t xml:space="preserve"> </w:t>
      </w:r>
      <w:r w:rsidRPr="006B164C" w:rsidR="007126CB">
        <w:t>then</w:t>
      </w:r>
      <w:r w:rsidRPr="006B164C" w:rsidR="00E04B5B">
        <w:t xml:space="preserve"> </w:t>
      </w:r>
      <w:r w:rsidRPr="006B164C" w:rsidR="007126CB">
        <w:t>spend</w:t>
      </w:r>
      <w:r w:rsidRPr="006B164C" w:rsidR="00E04B5B">
        <w:t xml:space="preserve"> </w:t>
      </w:r>
      <w:r w:rsidRPr="006B164C" w:rsidR="00A45E37">
        <w:t>not</w:t>
      </w:r>
      <w:r w:rsidRPr="006B164C" w:rsidR="00E04B5B">
        <w:t xml:space="preserve"> </w:t>
      </w:r>
      <w:r w:rsidRPr="006B164C" w:rsidR="00A45E37">
        <w:t>just</w:t>
      </w:r>
      <w:r w:rsidRPr="006B164C" w:rsidR="00E04B5B">
        <w:t xml:space="preserve"> </w:t>
      </w:r>
      <w:r w:rsidRPr="006B164C" w:rsidR="00A45E37">
        <w:t>the</w:t>
      </w:r>
      <w:r w:rsidRPr="006B164C" w:rsidR="00E04B5B">
        <w:t xml:space="preserve"> </w:t>
      </w:r>
      <w:r w:rsidRPr="006B164C" w:rsidR="00A45E37">
        <w:t>next</w:t>
      </w:r>
      <w:r w:rsidRPr="006B164C" w:rsidR="00E04B5B">
        <w:t xml:space="preserve"> </w:t>
      </w:r>
      <w:r w:rsidRPr="006B164C" w:rsidR="00A45E37">
        <w:t>year</w:t>
      </w:r>
      <w:r w:rsidRPr="006B164C" w:rsidR="00E04B5B">
        <w:t xml:space="preserve"> </w:t>
      </w:r>
      <w:r w:rsidRPr="006B164C" w:rsidR="00A45E37">
        <w:t>but</w:t>
      </w:r>
      <w:r w:rsidRPr="006B164C" w:rsidR="00E04B5B">
        <w:t xml:space="preserve"> </w:t>
      </w:r>
      <w:r w:rsidRPr="006B164C" w:rsidR="007126CB">
        <w:t>many</w:t>
      </w:r>
      <w:r w:rsidRPr="006B164C" w:rsidR="00E04B5B">
        <w:t xml:space="preserve"> </w:t>
      </w:r>
      <w:r w:rsidRPr="006B164C" w:rsidR="007126CB">
        <w:t>years</w:t>
      </w:r>
      <w:r w:rsidRPr="006B164C" w:rsidR="00E04B5B">
        <w:t xml:space="preserve"> </w:t>
      </w:r>
      <w:r w:rsidRPr="006B164C" w:rsidR="007126CB">
        <w:t>working</w:t>
      </w:r>
      <w:r w:rsidRPr="006B164C" w:rsidR="00E04B5B">
        <w:t xml:space="preserve"> </w:t>
      </w:r>
      <w:r w:rsidRPr="006B164C" w:rsidR="007126CB">
        <w:t>through</w:t>
      </w:r>
      <w:r w:rsidRPr="006B164C" w:rsidR="00E04B5B">
        <w:t xml:space="preserve"> </w:t>
      </w:r>
      <w:r w:rsidRPr="006B164C" w:rsidR="007126CB">
        <w:t>the</w:t>
      </w:r>
      <w:r w:rsidRPr="006B164C" w:rsidR="00E04B5B">
        <w:t xml:space="preserve"> </w:t>
      </w:r>
      <w:r w:rsidRPr="006B164C" w:rsidR="007126CB">
        <w:t>unintended</w:t>
      </w:r>
      <w:r w:rsidRPr="006B164C" w:rsidR="00E04B5B">
        <w:t xml:space="preserve"> </w:t>
      </w:r>
      <w:r w:rsidRPr="006B164C" w:rsidR="007126CB">
        <w:t>consequences</w:t>
      </w:r>
      <w:r w:rsidRPr="006B164C" w:rsidR="00E04B5B">
        <w:t xml:space="preserve"> </w:t>
      </w:r>
      <w:r w:rsidRPr="006B164C" w:rsidR="007126CB">
        <w:t>and</w:t>
      </w:r>
      <w:r w:rsidRPr="006B164C" w:rsidR="00E04B5B">
        <w:t xml:space="preserve"> </w:t>
      </w:r>
      <w:r w:rsidRPr="006B164C" w:rsidR="007126CB">
        <w:t>shortcomings</w:t>
      </w:r>
      <w:r w:rsidRPr="006B164C" w:rsidR="000C41E9">
        <w:t>,</w:t>
      </w:r>
      <w:r w:rsidRPr="006B164C" w:rsidR="00E04B5B">
        <w:t xml:space="preserve"> </w:t>
      </w:r>
      <w:r w:rsidRPr="006B164C" w:rsidR="000C41E9">
        <w:t>which</w:t>
      </w:r>
      <w:r w:rsidRPr="006B164C" w:rsidR="00E04B5B">
        <w:t xml:space="preserve"> </w:t>
      </w:r>
      <w:r w:rsidRPr="006B164C" w:rsidR="007126CB">
        <w:t>become</w:t>
      </w:r>
      <w:r w:rsidRPr="006B164C" w:rsidR="00E04B5B">
        <w:t xml:space="preserve"> </w:t>
      </w:r>
      <w:r w:rsidRPr="006B164C" w:rsidR="007126CB">
        <w:t>apparent</w:t>
      </w:r>
      <w:r w:rsidRPr="006B164C" w:rsidR="00E04B5B">
        <w:t xml:space="preserve"> </w:t>
      </w:r>
      <w:r w:rsidRPr="006B164C" w:rsidR="007126CB">
        <w:t>only</w:t>
      </w:r>
      <w:r w:rsidRPr="006B164C" w:rsidR="00E04B5B">
        <w:t xml:space="preserve"> </w:t>
      </w:r>
      <w:r w:rsidRPr="006B164C" w:rsidR="007126CB">
        <w:t>with</w:t>
      </w:r>
      <w:r w:rsidRPr="006B164C" w:rsidR="00E04B5B">
        <w:t xml:space="preserve"> </w:t>
      </w:r>
      <w:r w:rsidRPr="006B164C" w:rsidR="007126CB">
        <w:t>a</w:t>
      </w:r>
      <w:r w:rsidRPr="006B164C" w:rsidR="00E04B5B">
        <w:t xml:space="preserve"> </w:t>
      </w:r>
      <w:r w:rsidRPr="006B164C" w:rsidR="007126CB">
        <w:t>bit</w:t>
      </w:r>
      <w:r w:rsidRPr="006B164C" w:rsidR="00E04B5B">
        <w:t xml:space="preserve"> </w:t>
      </w:r>
      <w:r w:rsidRPr="006B164C" w:rsidR="007126CB">
        <w:t>more</w:t>
      </w:r>
      <w:r w:rsidRPr="006B164C" w:rsidR="00E04B5B">
        <w:t xml:space="preserve"> </w:t>
      </w:r>
      <w:r w:rsidRPr="006B164C" w:rsidR="007126CB">
        <w:t>time</w:t>
      </w:r>
      <w:r w:rsidRPr="006B164C" w:rsidR="00E04B5B">
        <w:t xml:space="preserve"> </w:t>
      </w:r>
      <w:r w:rsidRPr="006B164C" w:rsidR="007126CB">
        <w:t>and</w:t>
      </w:r>
      <w:r w:rsidRPr="006B164C" w:rsidR="00E04B5B">
        <w:t xml:space="preserve"> </w:t>
      </w:r>
      <w:r w:rsidRPr="006B164C" w:rsidR="00A45E37">
        <w:t>reflection</w:t>
      </w:r>
      <w:r w:rsidRPr="006B164C" w:rsidR="00E04B5B">
        <w:t xml:space="preserve"> </w:t>
      </w:r>
      <w:r w:rsidRPr="006B164C" w:rsidR="00A45E37">
        <w:t>and</w:t>
      </w:r>
      <w:r w:rsidRPr="006B164C" w:rsidR="00E04B5B">
        <w:t xml:space="preserve"> </w:t>
      </w:r>
      <w:r w:rsidRPr="006B164C" w:rsidR="00A45E37">
        <w:t>attempts</w:t>
      </w:r>
      <w:r w:rsidRPr="006B164C" w:rsidR="00E04B5B">
        <w:t xml:space="preserve"> </w:t>
      </w:r>
      <w:r w:rsidRPr="006B164C" w:rsidR="00A45E37">
        <w:t>to</w:t>
      </w:r>
      <w:r w:rsidRPr="006B164C" w:rsidR="00E04B5B">
        <w:t xml:space="preserve"> </w:t>
      </w:r>
      <w:r w:rsidRPr="006B164C" w:rsidR="00A45E37">
        <w:t>operationalise</w:t>
      </w:r>
      <w:r w:rsidRPr="006B164C" w:rsidR="007126CB">
        <w:t>.</w:t>
      </w:r>
      <w:r w:rsidRPr="006B164C" w:rsidR="00E04B5B">
        <w:t xml:space="preserve"> </w:t>
      </w:r>
      <w:r w:rsidRPr="006B164C" w:rsidR="007126CB">
        <w:t>It</w:t>
      </w:r>
      <w:r w:rsidRPr="006B164C" w:rsidR="00E04B5B">
        <w:t xml:space="preserve"> </w:t>
      </w:r>
      <w:r w:rsidRPr="006B164C" w:rsidR="007126CB">
        <w:t>will</w:t>
      </w:r>
      <w:r w:rsidRPr="006B164C" w:rsidR="00E04B5B">
        <w:t xml:space="preserve"> </w:t>
      </w:r>
      <w:r w:rsidRPr="006B164C" w:rsidR="007126CB">
        <w:t>have</w:t>
      </w:r>
      <w:r w:rsidRPr="006B164C" w:rsidR="00E04B5B">
        <w:t xml:space="preserve"> </w:t>
      </w:r>
      <w:r w:rsidRPr="006B164C" w:rsidR="007126CB">
        <w:t>a</w:t>
      </w:r>
      <w:r w:rsidRPr="006B164C" w:rsidR="00E04B5B">
        <w:t xml:space="preserve"> </w:t>
      </w:r>
      <w:r w:rsidRPr="006B164C" w:rsidR="007126CB">
        <w:t>major</w:t>
      </w:r>
      <w:r w:rsidRPr="006B164C" w:rsidR="00E04B5B">
        <w:t xml:space="preserve"> </w:t>
      </w:r>
      <w:r w:rsidRPr="006B164C" w:rsidR="007126CB">
        <w:t>impact</w:t>
      </w:r>
      <w:r w:rsidRPr="006B164C" w:rsidR="00E04B5B">
        <w:t xml:space="preserve"> </w:t>
      </w:r>
      <w:r w:rsidRPr="006B164C" w:rsidR="007126CB">
        <w:t>on</w:t>
      </w:r>
      <w:r w:rsidRPr="006B164C" w:rsidR="00E04B5B">
        <w:t xml:space="preserve"> </w:t>
      </w:r>
      <w:r w:rsidRPr="006B164C" w:rsidR="007126CB">
        <w:t>the</w:t>
      </w:r>
      <w:r w:rsidRPr="006B164C" w:rsidR="00E04B5B">
        <w:t xml:space="preserve"> </w:t>
      </w:r>
      <w:r w:rsidRPr="006B164C" w:rsidR="007126CB">
        <w:t>balance</w:t>
      </w:r>
      <w:r w:rsidRPr="006B164C" w:rsidR="00E04B5B">
        <w:t xml:space="preserve"> </w:t>
      </w:r>
      <w:r w:rsidRPr="006B164C" w:rsidR="007126CB">
        <w:t>between</w:t>
      </w:r>
      <w:r w:rsidRPr="006B164C" w:rsidR="00E04B5B">
        <w:t xml:space="preserve"> </w:t>
      </w:r>
      <w:r w:rsidRPr="006B164C" w:rsidR="007126CB">
        <w:t>Parliament</w:t>
      </w:r>
      <w:r w:rsidRPr="006B164C" w:rsidR="00E04B5B">
        <w:t xml:space="preserve"> </w:t>
      </w:r>
      <w:r w:rsidRPr="006B164C" w:rsidR="007126CB">
        <w:t>and</w:t>
      </w:r>
      <w:r w:rsidRPr="006B164C" w:rsidR="00E04B5B">
        <w:t xml:space="preserve"> </w:t>
      </w:r>
      <w:r w:rsidRPr="006B164C" w:rsidR="007126CB">
        <w:t>Government</w:t>
      </w:r>
      <w:r w:rsidRPr="006B164C" w:rsidR="00A45E37">
        <w:t>.</w:t>
      </w:r>
      <w:r w:rsidRPr="006B164C" w:rsidR="00E04B5B">
        <w:t xml:space="preserve"> </w:t>
      </w:r>
      <w:r w:rsidRPr="006B164C" w:rsidR="007126CB">
        <w:t>The</w:t>
      </w:r>
      <w:r w:rsidRPr="006B164C" w:rsidR="00A45E37">
        <w:t>re</w:t>
      </w:r>
      <w:r w:rsidRPr="006B164C" w:rsidR="00E04B5B">
        <w:t xml:space="preserve"> </w:t>
      </w:r>
      <w:r w:rsidRPr="006B164C" w:rsidR="00A45E37">
        <w:t>is</w:t>
      </w:r>
      <w:r w:rsidRPr="006B164C" w:rsidR="00E04B5B">
        <w:t xml:space="preserve"> </w:t>
      </w:r>
      <w:r w:rsidRPr="006B164C" w:rsidR="00A45E37">
        <w:t>also</w:t>
      </w:r>
      <w:r w:rsidRPr="006B164C" w:rsidR="00E04B5B">
        <w:t xml:space="preserve"> </w:t>
      </w:r>
      <w:r w:rsidRPr="006B164C" w:rsidR="00A45E37">
        <w:t>clearly</w:t>
      </w:r>
      <w:r w:rsidRPr="006B164C" w:rsidR="00E04B5B">
        <w:t xml:space="preserve"> </w:t>
      </w:r>
      <w:r w:rsidRPr="006B164C" w:rsidR="00A45E37">
        <w:t>an</w:t>
      </w:r>
      <w:r w:rsidRPr="006B164C" w:rsidR="00E04B5B">
        <w:t xml:space="preserve"> </w:t>
      </w:r>
      <w:r w:rsidRPr="006B164C" w:rsidR="00A45E37">
        <w:t>impact</w:t>
      </w:r>
      <w:r w:rsidRPr="006B164C" w:rsidR="00E04B5B">
        <w:t xml:space="preserve"> </w:t>
      </w:r>
      <w:r w:rsidRPr="006B164C" w:rsidR="00A45E37">
        <w:t>on</w:t>
      </w:r>
      <w:r w:rsidRPr="006B164C" w:rsidR="00E04B5B">
        <w:t xml:space="preserve"> </w:t>
      </w:r>
      <w:r w:rsidRPr="006B164C" w:rsidR="00A45E37">
        <w:t>the</w:t>
      </w:r>
      <w:r w:rsidRPr="006B164C" w:rsidR="00E04B5B">
        <w:t xml:space="preserve"> </w:t>
      </w:r>
      <w:r w:rsidRPr="006B164C" w:rsidR="00A45E37">
        <w:t>devolution</w:t>
      </w:r>
      <w:r w:rsidRPr="006B164C" w:rsidR="00E04B5B">
        <w:t xml:space="preserve"> </w:t>
      </w:r>
      <w:r w:rsidRPr="006B164C" w:rsidR="00A45E37">
        <w:t>settlement</w:t>
      </w:r>
      <w:r w:rsidRPr="006B164C">
        <w:t>,</w:t>
      </w:r>
      <w:r w:rsidRPr="006B164C" w:rsidR="00E04B5B">
        <w:t xml:space="preserve"> </w:t>
      </w:r>
      <w:r w:rsidRPr="006B164C">
        <w:t>which</w:t>
      </w:r>
      <w:r w:rsidRPr="006B164C" w:rsidR="00E04B5B">
        <w:t xml:space="preserve"> </w:t>
      </w:r>
      <w:r w:rsidRPr="006B164C">
        <w:t>we</w:t>
      </w:r>
      <w:r w:rsidRPr="006B164C" w:rsidR="00E04B5B">
        <w:t xml:space="preserve"> </w:t>
      </w:r>
      <w:r w:rsidRPr="006B164C">
        <w:t>will,</w:t>
      </w:r>
      <w:r w:rsidRPr="006B164C" w:rsidR="00E04B5B">
        <w:t xml:space="preserve"> </w:t>
      </w:r>
      <w:r w:rsidRPr="006B164C">
        <w:t>no</w:t>
      </w:r>
      <w:r w:rsidRPr="006B164C" w:rsidR="00E04B5B">
        <w:t xml:space="preserve"> </w:t>
      </w:r>
      <w:r w:rsidRPr="006B164C">
        <w:t>doubt,</w:t>
      </w:r>
      <w:r w:rsidRPr="006B164C" w:rsidR="00E04B5B">
        <w:t xml:space="preserve"> </w:t>
      </w:r>
      <w:r w:rsidRPr="006B164C">
        <w:t>have</w:t>
      </w:r>
      <w:r w:rsidRPr="006B164C" w:rsidR="00E04B5B">
        <w:t xml:space="preserve"> </w:t>
      </w:r>
      <w:r w:rsidRPr="006B164C">
        <w:t>questions</w:t>
      </w:r>
      <w:r w:rsidRPr="006B164C" w:rsidR="00E04B5B">
        <w:t xml:space="preserve"> </w:t>
      </w:r>
      <w:r w:rsidRPr="006B164C">
        <w:t>about.</w:t>
      </w:r>
      <w:r w:rsidRPr="006B164C" w:rsidR="00E04B5B">
        <w:t xml:space="preserve"> </w:t>
      </w:r>
    </w:p>
    <w:p w:rsidR="007126CB" w:rsidRPr="006B164C" w:rsidP="007126CB">
      <w:pPr>
        <w:pStyle w:val="Answer"/>
      </w:pPr>
      <w:r w:rsidRPr="006B164C">
        <w:t>The</w:t>
      </w:r>
      <w:r w:rsidRPr="006B164C" w:rsidR="00E04B5B">
        <w:t xml:space="preserve"> </w:t>
      </w:r>
      <w:r w:rsidRPr="006B164C">
        <w:t>danger</w:t>
      </w:r>
      <w:r w:rsidRPr="006B164C" w:rsidR="00E04B5B">
        <w:t xml:space="preserve"> </w:t>
      </w:r>
      <w:r w:rsidRPr="006B164C">
        <w:t>here</w:t>
      </w:r>
      <w:r w:rsidRPr="006B164C" w:rsidR="00E04B5B">
        <w:t xml:space="preserve"> </w:t>
      </w:r>
      <w:r w:rsidRPr="006B164C">
        <w:t>is</w:t>
      </w:r>
      <w:r w:rsidRPr="006B164C" w:rsidR="00E04B5B">
        <w:t xml:space="preserve"> </w:t>
      </w:r>
      <w:r w:rsidRPr="006B164C">
        <w:t>that</w:t>
      </w:r>
      <w:r w:rsidRPr="006B164C" w:rsidR="00E04B5B">
        <w:t xml:space="preserve"> </w:t>
      </w:r>
      <w:r w:rsidRPr="006B164C">
        <w:t>we</w:t>
      </w:r>
      <w:r w:rsidRPr="006B164C" w:rsidR="00E04B5B">
        <w:t xml:space="preserve"> </w:t>
      </w:r>
      <w:r w:rsidRPr="006B164C">
        <w:t>end</w:t>
      </w:r>
      <w:r w:rsidRPr="006B164C" w:rsidR="00E04B5B">
        <w:t xml:space="preserve"> </w:t>
      </w:r>
      <w:r w:rsidRPr="006B164C">
        <w:t>up</w:t>
      </w:r>
      <w:r w:rsidRPr="006B164C" w:rsidR="00E04B5B">
        <w:t xml:space="preserve"> </w:t>
      </w:r>
      <w:r w:rsidRPr="006B164C">
        <w:t>with</w:t>
      </w:r>
      <w:r w:rsidRPr="006B164C" w:rsidR="00E04B5B">
        <w:t xml:space="preserve"> </w:t>
      </w:r>
      <w:r w:rsidRPr="006B164C">
        <w:t>things</w:t>
      </w:r>
      <w:r w:rsidRPr="006B164C" w:rsidR="00E04B5B">
        <w:t xml:space="preserve"> </w:t>
      </w:r>
      <w:r w:rsidRPr="006B164C">
        <w:t>that</w:t>
      </w:r>
      <w:r w:rsidRPr="006B164C" w:rsidR="00E04B5B">
        <w:t xml:space="preserve"> </w:t>
      </w:r>
      <w:r w:rsidRPr="006B164C">
        <w:t>really</w:t>
      </w:r>
      <w:r w:rsidRPr="006B164C" w:rsidR="00E04B5B">
        <w:t xml:space="preserve"> </w:t>
      </w:r>
      <w:r w:rsidRPr="006B164C">
        <w:t>are</w:t>
      </w:r>
      <w:r w:rsidRPr="006B164C" w:rsidR="00E04B5B">
        <w:t xml:space="preserve"> </w:t>
      </w:r>
      <w:r w:rsidRPr="006B164C">
        <w:t>not</w:t>
      </w:r>
      <w:r w:rsidRPr="006B164C" w:rsidR="00E04B5B">
        <w:t xml:space="preserve"> </w:t>
      </w:r>
      <w:r w:rsidRPr="006B164C">
        <w:t>fit</w:t>
      </w:r>
      <w:r w:rsidRPr="006B164C" w:rsidR="00E04B5B">
        <w:t xml:space="preserve"> </w:t>
      </w:r>
      <w:r w:rsidRPr="006B164C">
        <w:t>for</w:t>
      </w:r>
      <w:r w:rsidRPr="006B164C" w:rsidR="00E04B5B">
        <w:t xml:space="preserve"> </w:t>
      </w:r>
      <w:r w:rsidRPr="006B164C">
        <w:t>the</w:t>
      </w:r>
      <w:r w:rsidRPr="006B164C" w:rsidR="00E04B5B">
        <w:t xml:space="preserve"> </w:t>
      </w:r>
      <w:r w:rsidRPr="006B164C">
        <w:t>purpose</w:t>
      </w:r>
      <w:r w:rsidRPr="006B164C" w:rsidR="00E04B5B">
        <w:t xml:space="preserve"> </w:t>
      </w:r>
      <w:r w:rsidRPr="006B164C">
        <w:t>that</w:t>
      </w:r>
      <w:r w:rsidRPr="006B164C" w:rsidR="00E04B5B">
        <w:t xml:space="preserve"> </w:t>
      </w:r>
      <w:r w:rsidRPr="006B164C">
        <w:t>we</w:t>
      </w:r>
      <w:r w:rsidRPr="006B164C" w:rsidR="00E04B5B">
        <w:t xml:space="preserve"> </w:t>
      </w:r>
      <w:r w:rsidRPr="006B164C">
        <w:t>have,</w:t>
      </w:r>
      <w:r w:rsidRPr="006B164C" w:rsidR="00E04B5B">
        <w:t xml:space="preserve"> </w:t>
      </w:r>
      <w:r w:rsidRPr="006B164C">
        <w:t>so</w:t>
      </w:r>
      <w:r w:rsidRPr="006B164C" w:rsidR="00E04B5B">
        <w:t xml:space="preserve"> </w:t>
      </w:r>
      <w:r w:rsidRPr="006B164C">
        <w:t>it</w:t>
      </w:r>
      <w:r w:rsidRPr="006B164C" w:rsidR="00E04B5B">
        <w:t xml:space="preserve"> </w:t>
      </w:r>
      <w:r w:rsidRPr="006B164C">
        <w:t>is</w:t>
      </w:r>
      <w:r w:rsidRPr="006B164C" w:rsidR="00E04B5B">
        <w:t xml:space="preserve"> </w:t>
      </w:r>
      <w:r w:rsidRPr="006B164C">
        <w:t>important</w:t>
      </w:r>
      <w:r w:rsidRPr="006B164C" w:rsidR="00E04B5B">
        <w:t xml:space="preserve"> </w:t>
      </w:r>
      <w:r w:rsidRPr="006B164C">
        <w:t>that,</w:t>
      </w:r>
      <w:r w:rsidRPr="006B164C" w:rsidR="00E04B5B">
        <w:t xml:space="preserve"> </w:t>
      </w:r>
      <w:r w:rsidRPr="006B164C">
        <w:t>as</w:t>
      </w:r>
      <w:r w:rsidRPr="006B164C" w:rsidR="00E04B5B">
        <w:t xml:space="preserve"> </w:t>
      </w:r>
      <w:r w:rsidRPr="006B164C">
        <w:t>much</w:t>
      </w:r>
      <w:r w:rsidRPr="006B164C" w:rsidR="00E04B5B">
        <w:t xml:space="preserve"> </w:t>
      </w:r>
      <w:r w:rsidRPr="006B164C">
        <w:t>as</w:t>
      </w:r>
      <w:r w:rsidRPr="006B164C" w:rsidR="00E04B5B">
        <w:t xml:space="preserve"> </w:t>
      </w:r>
      <w:r w:rsidRPr="006B164C">
        <w:t>possible,</w:t>
      </w:r>
      <w:r w:rsidRPr="006B164C" w:rsidR="00E04B5B">
        <w:t xml:space="preserve"> </w:t>
      </w:r>
      <w:r w:rsidRPr="006B164C">
        <w:t>there</w:t>
      </w:r>
      <w:r w:rsidRPr="006B164C" w:rsidR="00E04B5B">
        <w:t xml:space="preserve"> </w:t>
      </w:r>
      <w:r w:rsidRPr="006B164C">
        <w:t>is</w:t>
      </w:r>
      <w:r w:rsidRPr="006B164C" w:rsidR="00E04B5B">
        <w:t xml:space="preserve"> </w:t>
      </w:r>
      <w:r w:rsidRPr="006B164C">
        <w:t>a</w:t>
      </w:r>
      <w:r w:rsidRPr="006B164C" w:rsidR="00E04B5B">
        <w:t xml:space="preserve"> </w:t>
      </w:r>
      <w:r w:rsidRPr="006B164C">
        <w:t>structure</w:t>
      </w:r>
      <w:r w:rsidRPr="006B164C" w:rsidR="00E04B5B">
        <w:t xml:space="preserve"> </w:t>
      </w:r>
      <w:r w:rsidRPr="006B164C">
        <w:t>in</w:t>
      </w:r>
      <w:r w:rsidRPr="006B164C" w:rsidR="00E04B5B">
        <w:t xml:space="preserve"> </w:t>
      </w:r>
      <w:r w:rsidRPr="006B164C">
        <w:t>Parliament</w:t>
      </w:r>
      <w:r w:rsidRPr="006B164C" w:rsidR="00E04B5B">
        <w:t xml:space="preserve"> </w:t>
      </w:r>
      <w:r w:rsidRPr="006B164C">
        <w:t>that</w:t>
      </w:r>
      <w:r w:rsidRPr="006B164C" w:rsidR="00E04B5B">
        <w:t xml:space="preserve"> </w:t>
      </w:r>
      <w:r w:rsidRPr="006B164C">
        <w:t>allows</w:t>
      </w:r>
      <w:r w:rsidRPr="006B164C" w:rsidR="00E04B5B">
        <w:t xml:space="preserve"> </w:t>
      </w:r>
      <w:r w:rsidRPr="006B164C">
        <w:t>for</w:t>
      </w:r>
      <w:r w:rsidRPr="006B164C" w:rsidR="00E04B5B">
        <w:t xml:space="preserve"> </w:t>
      </w:r>
      <w:r w:rsidRPr="006B164C">
        <w:t>adjustments</w:t>
      </w:r>
      <w:r w:rsidRPr="006B164C" w:rsidR="00E04B5B">
        <w:t xml:space="preserve"> </w:t>
      </w:r>
      <w:r w:rsidRPr="006B164C">
        <w:t>and</w:t>
      </w:r>
      <w:r w:rsidRPr="006B164C" w:rsidR="00E04B5B">
        <w:t xml:space="preserve"> </w:t>
      </w:r>
      <w:r w:rsidRPr="006B164C">
        <w:t>readjustment</w:t>
      </w:r>
      <w:r w:rsidRPr="006B164C" w:rsidR="00E04B5B">
        <w:t xml:space="preserve"> </w:t>
      </w:r>
      <w:r w:rsidRPr="006B164C">
        <w:t>as</w:t>
      </w:r>
      <w:r w:rsidRPr="006B164C" w:rsidR="00E04B5B">
        <w:t xml:space="preserve"> </w:t>
      </w:r>
      <w:r w:rsidRPr="006B164C">
        <w:t>we</w:t>
      </w:r>
      <w:r w:rsidRPr="006B164C" w:rsidR="00E04B5B">
        <w:t xml:space="preserve"> </w:t>
      </w:r>
      <w:r w:rsidRPr="006B164C">
        <w:t>go</w:t>
      </w:r>
      <w:r w:rsidRPr="006B164C" w:rsidR="00E04B5B">
        <w:t xml:space="preserve"> </w:t>
      </w:r>
      <w:r w:rsidRPr="006B164C">
        <w:t>along.</w:t>
      </w:r>
      <w:r w:rsidRPr="006B164C" w:rsidR="00E04B5B">
        <w:t xml:space="preserve"> </w:t>
      </w:r>
      <w:r w:rsidRPr="006B164C">
        <w:t>Nigel</w:t>
      </w:r>
      <w:r w:rsidRPr="006B164C" w:rsidR="00E04B5B">
        <w:t xml:space="preserve"> </w:t>
      </w:r>
      <w:r w:rsidRPr="006B164C">
        <w:t>Mills</w:t>
      </w:r>
      <w:r w:rsidRPr="006B164C" w:rsidR="00E04B5B">
        <w:t xml:space="preserve"> </w:t>
      </w:r>
      <w:r w:rsidRPr="006B164C">
        <w:t>suggested</w:t>
      </w:r>
      <w:r w:rsidRPr="006B164C" w:rsidR="00E04B5B">
        <w:t xml:space="preserve"> </w:t>
      </w:r>
      <w:r w:rsidRPr="006B164C">
        <w:t>another</w:t>
      </w:r>
      <w:r w:rsidRPr="006B164C" w:rsidR="00E04B5B">
        <w:t xml:space="preserve"> </w:t>
      </w:r>
      <w:r w:rsidRPr="006B164C">
        <w:t>year</w:t>
      </w:r>
      <w:r w:rsidRPr="006B164C" w:rsidR="00E04B5B">
        <w:t xml:space="preserve"> </w:t>
      </w:r>
      <w:r w:rsidRPr="006B164C">
        <w:t>of</w:t>
      </w:r>
      <w:r w:rsidRPr="006B164C" w:rsidR="00E04B5B">
        <w:t xml:space="preserve"> </w:t>
      </w:r>
      <w:r w:rsidRPr="006B164C">
        <w:t>this</w:t>
      </w:r>
      <w:r w:rsidRPr="006B164C" w:rsidR="00E04B5B">
        <w:t xml:space="preserve"> </w:t>
      </w:r>
      <w:r w:rsidRPr="006B164C">
        <w:t>Committee</w:t>
      </w:r>
      <w:r w:rsidRPr="006B164C">
        <w:t>.</w:t>
      </w:r>
      <w:r w:rsidRPr="006B164C" w:rsidR="00E04B5B">
        <w:t xml:space="preserve"> </w:t>
      </w:r>
      <w:r w:rsidRPr="006B164C">
        <w:t>In</w:t>
      </w:r>
      <w:r w:rsidRPr="006B164C" w:rsidR="00E04B5B">
        <w:t xml:space="preserve"> </w:t>
      </w:r>
      <w:r w:rsidRPr="006B164C">
        <w:t>one</w:t>
      </w:r>
      <w:r w:rsidRPr="006B164C" w:rsidR="00E04B5B">
        <w:t xml:space="preserve"> </w:t>
      </w:r>
      <w:r w:rsidRPr="006B164C">
        <w:t>year’s</w:t>
      </w:r>
      <w:r w:rsidRPr="006B164C" w:rsidR="00E04B5B">
        <w:t xml:space="preserve"> </w:t>
      </w:r>
      <w:r w:rsidRPr="006B164C">
        <w:t>time,</w:t>
      </w:r>
      <w:r w:rsidRPr="006B164C" w:rsidR="00E04B5B">
        <w:t xml:space="preserve"> </w:t>
      </w:r>
      <w:r w:rsidRPr="006B164C">
        <w:t>we</w:t>
      </w:r>
      <w:r w:rsidRPr="006B164C" w:rsidR="00E04B5B">
        <w:t xml:space="preserve"> </w:t>
      </w:r>
      <w:r w:rsidRPr="006B164C">
        <w:t>will</w:t>
      </w:r>
      <w:r w:rsidRPr="006B164C" w:rsidR="00E04B5B">
        <w:t xml:space="preserve"> </w:t>
      </w:r>
      <w:r w:rsidRPr="006B164C">
        <w:t>not</w:t>
      </w:r>
      <w:r w:rsidRPr="006B164C" w:rsidR="00E04B5B">
        <w:t xml:space="preserve"> </w:t>
      </w:r>
      <w:r w:rsidRPr="006B164C">
        <w:t>have</w:t>
      </w:r>
      <w:r w:rsidRPr="006B164C" w:rsidR="00E04B5B">
        <w:t xml:space="preserve"> </w:t>
      </w:r>
      <w:r w:rsidRPr="006B164C">
        <w:t>that</w:t>
      </w:r>
      <w:r w:rsidRPr="006B164C" w:rsidR="00E04B5B">
        <w:t xml:space="preserve"> </w:t>
      </w:r>
      <w:r w:rsidRPr="006B164C">
        <w:t>clear</w:t>
      </w:r>
      <w:r w:rsidRPr="006B164C" w:rsidR="00E04B5B">
        <w:t xml:space="preserve"> </w:t>
      </w:r>
      <w:r w:rsidRPr="006B164C">
        <w:t>a</w:t>
      </w:r>
      <w:r w:rsidRPr="006B164C" w:rsidR="00E04B5B">
        <w:t xml:space="preserve"> </w:t>
      </w:r>
      <w:r w:rsidRPr="006B164C">
        <w:t>picture.</w:t>
      </w:r>
      <w:r w:rsidRPr="006B164C" w:rsidR="00E04B5B">
        <w:t xml:space="preserve"> </w:t>
      </w:r>
      <w:r w:rsidRPr="006B164C">
        <w:t>Notwithstanding</w:t>
      </w:r>
      <w:r w:rsidRPr="006B164C" w:rsidR="00E04B5B">
        <w:t xml:space="preserve"> </w:t>
      </w:r>
      <w:r w:rsidRPr="006B164C">
        <w:t>the</w:t>
      </w:r>
      <w:r w:rsidRPr="006B164C" w:rsidR="00E04B5B">
        <w:t xml:space="preserve"> </w:t>
      </w:r>
      <w:r w:rsidRPr="006B164C">
        <w:t>large</w:t>
      </w:r>
      <w:r w:rsidRPr="006B164C" w:rsidR="00E04B5B">
        <w:t xml:space="preserve"> </w:t>
      </w:r>
      <w:r w:rsidRPr="006B164C">
        <w:t>amount</w:t>
      </w:r>
      <w:r w:rsidRPr="006B164C" w:rsidR="00E04B5B">
        <w:t xml:space="preserve"> </w:t>
      </w:r>
      <w:r w:rsidRPr="006B164C">
        <w:t>of</w:t>
      </w:r>
      <w:r w:rsidRPr="006B164C" w:rsidR="00E04B5B">
        <w:t xml:space="preserve"> </w:t>
      </w:r>
      <w:r w:rsidRPr="006B164C">
        <w:t>work</w:t>
      </w:r>
      <w:r w:rsidRPr="006B164C" w:rsidR="00E04B5B">
        <w:t xml:space="preserve"> </w:t>
      </w:r>
      <w:r w:rsidRPr="006B164C">
        <w:t>that</w:t>
      </w:r>
      <w:r w:rsidRPr="006B164C" w:rsidR="00E04B5B">
        <w:t xml:space="preserve"> </w:t>
      </w:r>
      <w:r w:rsidRPr="006B164C">
        <w:t>is</w:t>
      </w:r>
      <w:r w:rsidRPr="006B164C" w:rsidR="00E04B5B">
        <w:t xml:space="preserve"> </w:t>
      </w:r>
      <w:r w:rsidRPr="006B164C">
        <w:t>coming</w:t>
      </w:r>
      <w:r w:rsidRPr="006B164C" w:rsidR="00E04B5B">
        <w:t xml:space="preserve"> </w:t>
      </w:r>
      <w:r w:rsidRPr="006B164C">
        <w:t>down</w:t>
      </w:r>
      <w:r w:rsidRPr="006B164C" w:rsidR="00E04B5B">
        <w:t xml:space="preserve"> </w:t>
      </w:r>
      <w:r w:rsidRPr="006B164C">
        <w:t>the</w:t>
      </w:r>
      <w:r w:rsidRPr="006B164C" w:rsidR="00E04B5B">
        <w:t xml:space="preserve"> </w:t>
      </w:r>
      <w:r w:rsidRPr="006B164C">
        <w:t>line,</w:t>
      </w:r>
      <w:r w:rsidRPr="006B164C" w:rsidR="00E04B5B">
        <w:t xml:space="preserve"> </w:t>
      </w:r>
      <w:r w:rsidRPr="006B164C">
        <w:t>t</w:t>
      </w:r>
      <w:r w:rsidRPr="006B164C">
        <w:t>here</w:t>
      </w:r>
      <w:r w:rsidRPr="006B164C" w:rsidR="00E04B5B">
        <w:t xml:space="preserve"> </w:t>
      </w:r>
      <w:r w:rsidRPr="006B164C">
        <w:t>will</w:t>
      </w:r>
      <w:r w:rsidRPr="006B164C" w:rsidR="00E04B5B">
        <w:t xml:space="preserve"> </w:t>
      </w:r>
      <w:r w:rsidRPr="006B164C">
        <w:t>still</w:t>
      </w:r>
      <w:r w:rsidRPr="006B164C" w:rsidR="00E04B5B">
        <w:t xml:space="preserve"> </w:t>
      </w:r>
      <w:r w:rsidRPr="006B164C">
        <w:t>be</w:t>
      </w:r>
      <w:r w:rsidRPr="006B164C" w:rsidR="00E04B5B">
        <w:t xml:space="preserve"> </w:t>
      </w:r>
      <w:r w:rsidRPr="006B164C">
        <w:t>some</w:t>
      </w:r>
      <w:r w:rsidRPr="006B164C" w:rsidR="00E04B5B">
        <w:t xml:space="preserve"> </w:t>
      </w:r>
      <w:r w:rsidRPr="006B164C">
        <w:t>major</w:t>
      </w:r>
      <w:r w:rsidRPr="006B164C" w:rsidR="00E04B5B">
        <w:t xml:space="preserve"> </w:t>
      </w:r>
      <w:r w:rsidRPr="006B164C">
        <w:t>decisions</w:t>
      </w:r>
      <w:r w:rsidRPr="006B164C" w:rsidR="00E04B5B">
        <w:t xml:space="preserve"> </w:t>
      </w:r>
      <w:r w:rsidRPr="006B164C">
        <w:t>that</w:t>
      </w:r>
      <w:r w:rsidRPr="006B164C" w:rsidR="00E04B5B">
        <w:t xml:space="preserve"> </w:t>
      </w:r>
      <w:r w:rsidRPr="006B164C">
        <w:t>will</w:t>
      </w:r>
      <w:r w:rsidRPr="006B164C" w:rsidR="00E04B5B">
        <w:t xml:space="preserve"> </w:t>
      </w:r>
      <w:r w:rsidRPr="006B164C">
        <w:t>take</w:t>
      </w:r>
      <w:r w:rsidRPr="006B164C" w:rsidR="00E04B5B">
        <w:t xml:space="preserve"> </w:t>
      </w:r>
      <w:r w:rsidRPr="006B164C">
        <w:t>a</w:t>
      </w:r>
      <w:r w:rsidRPr="006B164C" w:rsidR="00E04B5B">
        <w:t xml:space="preserve"> </w:t>
      </w:r>
      <w:r w:rsidRPr="006B164C">
        <w:t>long</w:t>
      </w:r>
      <w:r w:rsidRPr="006B164C" w:rsidR="00E04B5B">
        <w:t xml:space="preserve"> </w:t>
      </w:r>
      <w:r w:rsidRPr="006B164C">
        <w:t>time</w:t>
      </w:r>
      <w:r w:rsidRPr="006B164C" w:rsidR="00E04B5B">
        <w:t xml:space="preserve"> </w:t>
      </w:r>
      <w:r w:rsidRPr="006B164C">
        <w:t>to</w:t>
      </w:r>
      <w:r w:rsidRPr="006B164C" w:rsidR="00E04B5B">
        <w:t xml:space="preserve"> </w:t>
      </w:r>
      <w:r w:rsidRPr="006B164C">
        <w:t>work</w:t>
      </w:r>
      <w:r w:rsidRPr="006B164C" w:rsidR="00E04B5B">
        <w:t xml:space="preserve"> </w:t>
      </w:r>
      <w:r w:rsidRPr="006B164C">
        <w:t>through,</w:t>
      </w:r>
      <w:r w:rsidRPr="006B164C" w:rsidR="00E04B5B">
        <w:t xml:space="preserve"> </w:t>
      </w:r>
      <w:r w:rsidRPr="006B164C">
        <w:t>so</w:t>
      </w:r>
      <w:r w:rsidRPr="006B164C" w:rsidR="00E04B5B">
        <w:t xml:space="preserve"> </w:t>
      </w:r>
      <w:r w:rsidRPr="006B164C">
        <w:t>there</w:t>
      </w:r>
      <w:r w:rsidRPr="006B164C" w:rsidR="00E04B5B">
        <w:t xml:space="preserve"> </w:t>
      </w:r>
      <w:r w:rsidRPr="006B164C">
        <w:t>does</w:t>
      </w:r>
      <w:r w:rsidRPr="006B164C" w:rsidR="00E04B5B">
        <w:t xml:space="preserve"> </w:t>
      </w:r>
      <w:r w:rsidRPr="006B164C">
        <w:t>need</w:t>
      </w:r>
      <w:r w:rsidRPr="006B164C" w:rsidR="00E04B5B">
        <w:t xml:space="preserve"> </w:t>
      </w:r>
      <w:r w:rsidRPr="006B164C">
        <w:t>to</w:t>
      </w:r>
      <w:r w:rsidRPr="006B164C" w:rsidR="00E04B5B">
        <w:t xml:space="preserve"> </w:t>
      </w:r>
      <w:r w:rsidRPr="006B164C">
        <w:t>be</w:t>
      </w:r>
      <w:r w:rsidRPr="006B164C" w:rsidR="00E04B5B">
        <w:t xml:space="preserve"> </w:t>
      </w:r>
      <w:r w:rsidRPr="006B164C">
        <w:t>scope</w:t>
      </w:r>
      <w:r w:rsidRPr="006B164C" w:rsidR="00E04B5B">
        <w:t xml:space="preserve"> </w:t>
      </w:r>
      <w:r w:rsidRPr="006B164C">
        <w:t>within</w:t>
      </w:r>
      <w:r w:rsidRPr="006B164C" w:rsidR="00E04B5B">
        <w:t xml:space="preserve"> </w:t>
      </w:r>
      <w:r w:rsidRPr="006B164C">
        <w:t>Parliament</w:t>
      </w:r>
      <w:r w:rsidRPr="006B164C" w:rsidR="00E04B5B">
        <w:t xml:space="preserve"> </w:t>
      </w:r>
      <w:r w:rsidRPr="006B164C">
        <w:t>to</w:t>
      </w:r>
      <w:r w:rsidRPr="006B164C" w:rsidR="00E04B5B">
        <w:t xml:space="preserve"> </w:t>
      </w:r>
      <w:r w:rsidRPr="006B164C">
        <w:t>make</w:t>
      </w:r>
      <w:r w:rsidRPr="006B164C" w:rsidR="00E04B5B">
        <w:t xml:space="preserve"> </w:t>
      </w:r>
      <w:r w:rsidRPr="006B164C">
        <w:t>sure</w:t>
      </w:r>
      <w:r w:rsidRPr="006B164C" w:rsidR="00E04B5B">
        <w:t xml:space="preserve"> </w:t>
      </w:r>
      <w:r w:rsidRPr="006B164C">
        <w:t>that</w:t>
      </w:r>
      <w:r w:rsidRPr="006B164C" w:rsidR="00E04B5B">
        <w:t xml:space="preserve"> </w:t>
      </w:r>
      <w:r w:rsidRPr="006B164C">
        <w:t>it</w:t>
      </w:r>
      <w:r w:rsidRPr="006B164C" w:rsidR="00E04B5B">
        <w:t xml:space="preserve"> </w:t>
      </w:r>
      <w:r w:rsidRPr="006B164C">
        <w:t>is</w:t>
      </w:r>
      <w:r w:rsidRPr="006B164C" w:rsidR="00E04B5B">
        <w:t xml:space="preserve"> </w:t>
      </w:r>
      <w:r w:rsidRPr="006B164C">
        <w:t>able</w:t>
      </w:r>
      <w:r w:rsidRPr="006B164C" w:rsidR="00E04B5B">
        <w:t xml:space="preserve"> </w:t>
      </w:r>
      <w:r w:rsidRPr="006B164C">
        <w:t>to</w:t>
      </w:r>
      <w:r w:rsidRPr="006B164C" w:rsidR="00E04B5B">
        <w:t xml:space="preserve"> </w:t>
      </w:r>
      <w:r w:rsidRPr="006B164C">
        <w:t>forestall</w:t>
      </w:r>
      <w:r w:rsidRPr="006B164C" w:rsidR="00E04B5B">
        <w:t xml:space="preserve"> </w:t>
      </w:r>
      <w:r w:rsidRPr="006B164C">
        <w:t>problems</w:t>
      </w:r>
      <w:r w:rsidRPr="006B164C" w:rsidR="00E04B5B">
        <w:t xml:space="preserve"> </w:t>
      </w:r>
      <w:r w:rsidRPr="006B164C">
        <w:t>as</w:t>
      </w:r>
      <w:r w:rsidRPr="006B164C" w:rsidR="00E04B5B">
        <w:t xml:space="preserve"> </w:t>
      </w:r>
      <w:r w:rsidRPr="006B164C">
        <w:t>much</w:t>
      </w:r>
      <w:r w:rsidRPr="006B164C" w:rsidR="00E04B5B">
        <w:t xml:space="preserve"> </w:t>
      </w:r>
      <w:r w:rsidRPr="006B164C">
        <w:t>as</w:t>
      </w:r>
      <w:r w:rsidRPr="006B164C" w:rsidR="00E04B5B">
        <w:t xml:space="preserve"> </w:t>
      </w:r>
      <w:r w:rsidRPr="006B164C">
        <w:t>possible</w:t>
      </w:r>
      <w:r w:rsidRPr="006B164C" w:rsidR="00E04B5B">
        <w:t xml:space="preserve"> </w:t>
      </w:r>
      <w:r w:rsidRPr="006B164C">
        <w:t>and</w:t>
      </w:r>
      <w:r w:rsidRPr="006B164C" w:rsidR="00E04B5B">
        <w:t xml:space="preserve"> </w:t>
      </w:r>
      <w:r w:rsidRPr="006B164C">
        <w:t>to</w:t>
      </w:r>
      <w:r w:rsidRPr="006B164C" w:rsidR="00E04B5B">
        <w:t xml:space="preserve"> </w:t>
      </w:r>
      <w:r w:rsidRPr="006B164C">
        <w:t>adapt</w:t>
      </w:r>
      <w:r w:rsidRPr="006B164C" w:rsidR="00E04B5B">
        <w:t xml:space="preserve"> </w:t>
      </w:r>
      <w:r w:rsidRPr="006B164C">
        <w:t>to</w:t>
      </w:r>
      <w:r w:rsidRPr="006B164C" w:rsidR="00E04B5B">
        <w:t xml:space="preserve"> </w:t>
      </w:r>
      <w:r w:rsidRPr="006B164C">
        <w:t>be</w:t>
      </w:r>
      <w:r w:rsidRPr="006B164C" w:rsidR="00E04B5B">
        <w:t xml:space="preserve"> </w:t>
      </w:r>
      <w:r w:rsidRPr="006B164C">
        <w:t>effective</w:t>
      </w:r>
      <w:r w:rsidRPr="006B164C" w:rsidR="00E04B5B">
        <w:t xml:space="preserve"> </w:t>
      </w:r>
      <w:r w:rsidRPr="006B164C">
        <w:t>and</w:t>
      </w:r>
      <w:r w:rsidRPr="006B164C" w:rsidR="00E04B5B">
        <w:t xml:space="preserve"> </w:t>
      </w:r>
      <w:r w:rsidRPr="006B164C">
        <w:t>efficient</w:t>
      </w:r>
      <w:r w:rsidRPr="006B164C">
        <w:t>.</w:t>
      </w:r>
    </w:p>
    <w:p w:rsidR="00963E9A" w:rsidRPr="006B164C" w:rsidP="007126CB">
      <w:pPr>
        <w:pStyle w:val="Question"/>
      </w:pPr>
      <w:sdt>
        <w:sdtPr>
          <w:alias w:val="Member"/>
          <w:tag w:val="&lt;Member mnisId='4511' dodsId='38860'&gt;"/>
          <w:id w:val="54821108"/>
          <w:placeholder>
            <w:docPart w:val="DefaultPlaceholder_1082065158"/>
          </w:placeholder>
          <w:richText/>
        </w:sdtPr>
        <w:sdtContent>
          <w:r w:rsidRPr="006B164C" w:rsidR="007126CB">
            <w:rPr>
              <w:b/>
            </w:rPr>
            <w:t>Dr</w:t>
          </w:r>
          <w:r w:rsidRPr="006B164C" w:rsidR="00E04B5B">
            <w:rPr>
              <w:b/>
            </w:rPr>
            <w:t xml:space="preserve"> </w:t>
          </w:r>
          <w:r w:rsidRPr="006B164C" w:rsidR="007A53E1">
            <w:rPr>
              <w:b/>
            </w:rPr>
            <w:t>Huq:</w:t>
          </w:r>
        </w:sdtContent>
      </w:sdt>
      <w:r w:rsidRPr="006B164C" w:rsidR="00E04B5B">
        <w:t xml:space="preserve"> </w:t>
      </w:r>
      <w:r w:rsidRPr="006B164C">
        <w:t>E</w:t>
      </w:r>
      <w:r w:rsidRPr="006B164C" w:rsidR="00434607">
        <w:t>veryone</w:t>
      </w:r>
      <w:r w:rsidRPr="006B164C" w:rsidR="00E04B5B">
        <w:t xml:space="preserve"> </w:t>
      </w:r>
      <w:r w:rsidRPr="006B164C" w:rsidR="00434607">
        <w:t>is</w:t>
      </w:r>
      <w:r w:rsidRPr="006B164C" w:rsidR="00E04B5B">
        <w:t xml:space="preserve"> </w:t>
      </w:r>
      <w:r w:rsidRPr="006B164C" w:rsidR="00434607">
        <w:t>saying</w:t>
      </w:r>
      <w:r w:rsidRPr="006B164C" w:rsidR="00E04B5B">
        <w:t xml:space="preserve"> </w:t>
      </w:r>
      <w:r w:rsidRPr="006B164C" w:rsidR="00434607">
        <w:t>that</w:t>
      </w:r>
      <w:r w:rsidRPr="006B164C" w:rsidR="00E04B5B">
        <w:t xml:space="preserve"> </w:t>
      </w:r>
      <w:r w:rsidRPr="006B164C" w:rsidR="00434607">
        <w:t>Government</w:t>
      </w:r>
      <w:r w:rsidRPr="006B164C" w:rsidR="00E04B5B">
        <w:t xml:space="preserve"> </w:t>
      </w:r>
      <w:r w:rsidRPr="006B164C" w:rsidR="00434607">
        <w:t>are</w:t>
      </w:r>
      <w:r w:rsidRPr="006B164C" w:rsidR="00E04B5B">
        <w:t xml:space="preserve"> </w:t>
      </w:r>
      <w:r w:rsidRPr="006B164C" w:rsidR="00434607">
        <w:t>the</w:t>
      </w:r>
      <w:r w:rsidRPr="006B164C" w:rsidR="00E04B5B">
        <w:t xml:space="preserve"> </w:t>
      </w:r>
      <w:r w:rsidRPr="006B164C" w:rsidR="00434607">
        <w:t>winner</w:t>
      </w:r>
      <w:r w:rsidRPr="006B164C" w:rsidR="00E04B5B">
        <w:t xml:space="preserve"> </w:t>
      </w:r>
      <w:r w:rsidRPr="006B164C" w:rsidR="00434607">
        <w:t>here</w:t>
      </w:r>
      <w:r w:rsidRPr="006B164C">
        <w:t>.</w:t>
      </w:r>
      <w:r w:rsidRPr="006B164C" w:rsidR="00E04B5B">
        <w:t xml:space="preserve"> </w:t>
      </w:r>
      <w:r w:rsidRPr="006B164C">
        <w:t>T</w:t>
      </w:r>
      <w:r w:rsidRPr="006B164C" w:rsidR="007126CB">
        <w:t>his</w:t>
      </w:r>
      <w:r w:rsidRPr="006B164C" w:rsidR="00E04B5B">
        <w:t xml:space="preserve"> </w:t>
      </w:r>
      <w:r w:rsidRPr="006B164C" w:rsidR="007126CB">
        <w:t>Parliament</w:t>
      </w:r>
      <w:r w:rsidRPr="006B164C" w:rsidR="00E04B5B">
        <w:t xml:space="preserve"> </w:t>
      </w:r>
      <w:r w:rsidRPr="006B164C" w:rsidR="007126CB">
        <w:t>feels</w:t>
      </w:r>
      <w:r w:rsidRPr="006B164C" w:rsidR="00E04B5B">
        <w:t xml:space="preserve"> </w:t>
      </w:r>
      <w:r w:rsidRPr="006B164C" w:rsidR="007126CB">
        <w:t>really</w:t>
      </w:r>
      <w:r w:rsidRPr="006B164C" w:rsidR="00E04B5B">
        <w:t xml:space="preserve"> </w:t>
      </w:r>
      <w:r w:rsidRPr="006B164C" w:rsidR="007126CB">
        <w:t>different</w:t>
      </w:r>
      <w:r w:rsidRPr="006B164C" w:rsidR="00E04B5B">
        <w:t xml:space="preserve"> </w:t>
      </w:r>
      <w:r w:rsidRPr="006B164C" w:rsidR="007126CB">
        <w:t>to</w:t>
      </w:r>
      <w:r w:rsidRPr="006B164C" w:rsidR="00E04B5B">
        <w:t xml:space="preserve"> </w:t>
      </w:r>
      <w:r w:rsidRPr="006B164C" w:rsidR="007126CB">
        <w:t>the</w:t>
      </w:r>
      <w:r w:rsidRPr="006B164C" w:rsidR="00E04B5B">
        <w:t xml:space="preserve"> </w:t>
      </w:r>
      <w:r w:rsidRPr="006B164C" w:rsidR="007126CB">
        <w:t>last</w:t>
      </w:r>
      <w:r w:rsidRPr="006B164C" w:rsidR="00E04B5B">
        <w:t xml:space="preserve"> </w:t>
      </w:r>
      <w:r w:rsidRPr="006B164C" w:rsidR="007126CB">
        <w:t>one</w:t>
      </w:r>
      <w:r w:rsidRPr="006B164C" w:rsidR="00E04B5B">
        <w:t xml:space="preserve"> </w:t>
      </w:r>
      <w:r w:rsidRPr="006B164C" w:rsidR="00434607">
        <w:t>because</w:t>
      </w:r>
      <w:r w:rsidRPr="006B164C" w:rsidR="00E04B5B">
        <w:t xml:space="preserve"> </w:t>
      </w:r>
      <w:r w:rsidRPr="006B164C" w:rsidR="00434607">
        <w:t>of</w:t>
      </w:r>
      <w:r w:rsidRPr="006B164C" w:rsidR="00E04B5B">
        <w:t xml:space="preserve"> </w:t>
      </w:r>
      <w:r w:rsidRPr="006B164C" w:rsidR="00434607">
        <w:t>the</w:t>
      </w:r>
      <w:r w:rsidRPr="006B164C" w:rsidR="00E04B5B">
        <w:t xml:space="preserve"> </w:t>
      </w:r>
      <w:r w:rsidRPr="006B164C" w:rsidR="00434607">
        <w:t>massively</w:t>
      </w:r>
      <w:r w:rsidRPr="006B164C" w:rsidR="00E04B5B">
        <w:t xml:space="preserve"> </w:t>
      </w:r>
      <w:r w:rsidRPr="006B164C" w:rsidR="00434607">
        <w:t>big</w:t>
      </w:r>
      <w:r w:rsidRPr="006B164C" w:rsidR="00E04B5B">
        <w:t xml:space="preserve"> </w:t>
      </w:r>
      <w:r w:rsidRPr="006B164C" w:rsidR="00434607">
        <w:t>majority.</w:t>
      </w:r>
      <w:r w:rsidRPr="006B164C" w:rsidR="00E04B5B">
        <w:t xml:space="preserve"> </w:t>
      </w:r>
      <w:r w:rsidRPr="006B164C" w:rsidR="00434607">
        <w:t>Before,</w:t>
      </w:r>
      <w:r w:rsidRPr="006B164C" w:rsidR="00E04B5B">
        <w:t xml:space="preserve"> </w:t>
      </w:r>
      <w:r w:rsidRPr="006B164C" w:rsidR="00434607">
        <w:t>it</w:t>
      </w:r>
      <w:r w:rsidRPr="006B164C" w:rsidR="00E04B5B">
        <w:t xml:space="preserve"> </w:t>
      </w:r>
      <w:r w:rsidRPr="006B164C" w:rsidR="007126CB">
        <w:t>felt</w:t>
      </w:r>
      <w:r w:rsidRPr="006B164C" w:rsidR="00E04B5B">
        <w:t xml:space="preserve"> </w:t>
      </w:r>
      <w:r w:rsidRPr="006B164C" w:rsidR="007126CB">
        <w:t>like</w:t>
      </w:r>
      <w:r w:rsidRPr="006B164C" w:rsidR="00E04B5B">
        <w:t xml:space="preserve"> </w:t>
      </w:r>
      <w:r w:rsidRPr="006B164C" w:rsidR="007126CB">
        <w:t>votes</w:t>
      </w:r>
      <w:r w:rsidRPr="006B164C" w:rsidR="00E04B5B">
        <w:t xml:space="preserve"> </w:t>
      </w:r>
      <w:r w:rsidRPr="006B164C" w:rsidR="007126CB">
        <w:t>meant</w:t>
      </w:r>
      <w:r w:rsidRPr="006B164C" w:rsidR="00E04B5B">
        <w:t xml:space="preserve"> </w:t>
      </w:r>
      <w:r w:rsidRPr="006B164C" w:rsidR="007126CB">
        <w:t>something</w:t>
      </w:r>
      <w:r w:rsidRPr="006B164C" w:rsidR="00434607">
        <w:t>,</w:t>
      </w:r>
      <w:r w:rsidRPr="006B164C" w:rsidR="00D74962">
        <w:t xml:space="preserve"> and now not so much,</w:t>
      </w:r>
      <w:r w:rsidRPr="006B164C" w:rsidR="00E04B5B">
        <w:t xml:space="preserve"> </w:t>
      </w:r>
      <w:r w:rsidRPr="006B164C">
        <w:t>even</w:t>
      </w:r>
      <w:r w:rsidRPr="006B164C" w:rsidR="00E04B5B">
        <w:t xml:space="preserve"> </w:t>
      </w:r>
      <w:r w:rsidRPr="006B164C" w:rsidR="00D74962">
        <w:t>with</w:t>
      </w:r>
      <w:r w:rsidRPr="006B164C" w:rsidR="000C41E9">
        <w:t xml:space="preserve"> </w:t>
      </w:r>
      <w:r w:rsidRPr="006B164C">
        <w:t>the</w:t>
      </w:r>
      <w:r w:rsidRPr="006B164C" w:rsidR="00E04B5B">
        <w:t xml:space="preserve"> </w:t>
      </w:r>
      <w:r w:rsidRPr="006B164C">
        <w:t>stuff</w:t>
      </w:r>
      <w:r w:rsidRPr="006B164C" w:rsidR="00E04B5B">
        <w:t xml:space="preserve"> </w:t>
      </w:r>
      <w:r w:rsidRPr="006B164C">
        <w:t>that</w:t>
      </w:r>
      <w:r w:rsidRPr="006B164C" w:rsidR="00E04B5B">
        <w:t xml:space="preserve"> </w:t>
      </w:r>
      <w:r w:rsidRPr="006B164C">
        <w:t>happened</w:t>
      </w:r>
      <w:r w:rsidRPr="006B164C" w:rsidR="00E04B5B">
        <w:t xml:space="preserve"> </w:t>
      </w:r>
      <w:r w:rsidRPr="006B164C">
        <w:t>yesterday</w:t>
      </w:r>
      <w:r w:rsidRPr="006B164C" w:rsidR="007126CB">
        <w:t>.</w:t>
      </w:r>
      <w:r w:rsidRPr="006B164C" w:rsidR="00E04B5B">
        <w:t xml:space="preserve"> </w:t>
      </w:r>
      <w:r w:rsidRPr="006B164C" w:rsidR="007126CB">
        <w:t>Other</w:t>
      </w:r>
      <w:r w:rsidRPr="006B164C" w:rsidR="00E04B5B">
        <w:t xml:space="preserve"> </w:t>
      </w:r>
      <w:r w:rsidRPr="006B164C" w:rsidR="007126CB">
        <w:t>things</w:t>
      </w:r>
      <w:r w:rsidRPr="006B164C" w:rsidR="00E04B5B">
        <w:t xml:space="preserve"> </w:t>
      </w:r>
      <w:r w:rsidRPr="006B164C" w:rsidR="007126CB">
        <w:t>have</w:t>
      </w:r>
      <w:r w:rsidRPr="006B164C" w:rsidR="00E04B5B">
        <w:t xml:space="preserve"> </w:t>
      </w:r>
      <w:r w:rsidRPr="006B164C" w:rsidR="007126CB">
        <w:t>happened,</w:t>
      </w:r>
      <w:r w:rsidRPr="006B164C" w:rsidR="00E04B5B">
        <w:t xml:space="preserve"> </w:t>
      </w:r>
      <w:r w:rsidRPr="006B164C" w:rsidR="007126CB">
        <w:t>such</w:t>
      </w:r>
      <w:r w:rsidRPr="006B164C" w:rsidR="00E04B5B">
        <w:t xml:space="preserve"> </w:t>
      </w:r>
      <w:r w:rsidRPr="006B164C" w:rsidR="007126CB">
        <w:t>as</w:t>
      </w:r>
      <w:r w:rsidRPr="006B164C" w:rsidR="00E04B5B">
        <w:t xml:space="preserve"> </w:t>
      </w:r>
      <w:r w:rsidRPr="006B164C">
        <w:t>the</w:t>
      </w:r>
      <w:r w:rsidRPr="006B164C" w:rsidR="00E04B5B">
        <w:t xml:space="preserve"> </w:t>
      </w:r>
      <w:r w:rsidRPr="006B164C" w:rsidR="007126CB">
        <w:t>withdrawal</w:t>
      </w:r>
      <w:r w:rsidRPr="006B164C" w:rsidR="00E04B5B">
        <w:t xml:space="preserve"> </w:t>
      </w:r>
      <w:r w:rsidRPr="006B164C" w:rsidR="007126CB">
        <w:t>of</w:t>
      </w:r>
      <w:r w:rsidRPr="006B164C" w:rsidR="00E04B5B">
        <w:t xml:space="preserve"> </w:t>
      </w:r>
      <w:r w:rsidRPr="006B164C" w:rsidR="00D74962">
        <w:t xml:space="preserve">Opposition </w:t>
      </w:r>
      <w:r w:rsidRPr="006B164C" w:rsidR="007126CB">
        <w:t>days</w:t>
      </w:r>
      <w:r w:rsidRPr="006B164C" w:rsidR="00E04B5B">
        <w:t xml:space="preserve"> </w:t>
      </w:r>
      <w:r w:rsidRPr="006B164C">
        <w:t>and</w:t>
      </w:r>
      <w:r w:rsidRPr="006B164C" w:rsidR="00E04B5B">
        <w:t xml:space="preserve"> </w:t>
      </w:r>
      <w:r w:rsidRPr="006B164C">
        <w:t>illegal</w:t>
      </w:r>
      <w:r w:rsidRPr="006B164C" w:rsidR="00E04B5B">
        <w:t xml:space="preserve"> </w:t>
      </w:r>
      <w:r w:rsidRPr="006B164C" w:rsidR="00D74962">
        <w:t>Prorogation</w:t>
      </w:r>
      <w:r w:rsidRPr="006B164C" w:rsidR="007126CB">
        <w:t>.</w:t>
      </w:r>
      <w:r w:rsidRPr="006B164C" w:rsidR="00E04B5B">
        <w:t xml:space="preserve"> </w:t>
      </w:r>
      <w:r w:rsidRPr="006B164C" w:rsidR="007126CB">
        <w:t>It</w:t>
      </w:r>
      <w:r w:rsidRPr="006B164C" w:rsidR="00E04B5B">
        <w:t xml:space="preserve"> </w:t>
      </w:r>
      <w:r w:rsidRPr="006B164C" w:rsidR="007126CB">
        <w:t>feel</w:t>
      </w:r>
      <w:r w:rsidRPr="006B164C" w:rsidR="00D74962">
        <w:t>s</w:t>
      </w:r>
      <w:r w:rsidRPr="006B164C" w:rsidR="00E04B5B">
        <w:t xml:space="preserve"> </w:t>
      </w:r>
      <w:r w:rsidRPr="006B164C" w:rsidR="007126CB">
        <w:t>like</w:t>
      </w:r>
      <w:r w:rsidRPr="006B164C" w:rsidR="00E04B5B">
        <w:t xml:space="preserve"> </w:t>
      </w:r>
      <w:r w:rsidRPr="006B164C" w:rsidR="007126CB">
        <w:t>part</w:t>
      </w:r>
      <w:r w:rsidRPr="006B164C" w:rsidR="00E04B5B">
        <w:t xml:space="preserve"> </w:t>
      </w:r>
      <w:r w:rsidRPr="006B164C" w:rsidR="007126CB">
        <w:t>of</w:t>
      </w:r>
      <w:r w:rsidRPr="006B164C" w:rsidR="00E04B5B">
        <w:t xml:space="preserve"> </w:t>
      </w:r>
      <w:r w:rsidRPr="006B164C" w:rsidR="007126CB">
        <w:t>a</w:t>
      </w:r>
      <w:r w:rsidRPr="006B164C" w:rsidR="00E04B5B">
        <w:t xml:space="preserve"> </w:t>
      </w:r>
      <w:r w:rsidRPr="006B164C" w:rsidR="007126CB">
        <w:t>pattern</w:t>
      </w:r>
      <w:r w:rsidRPr="006B164C">
        <w:t>,</w:t>
      </w:r>
      <w:r w:rsidRPr="006B164C" w:rsidR="00E04B5B">
        <w:t xml:space="preserve"> </w:t>
      </w:r>
      <w:r w:rsidRPr="006B164C">
        <w:t>even</w:t>
      </w:r>
      <w:r w:rsidRPr="006B164C" w:rsidR="00E04B5B">
        <w:t xml:space="preserve"> </w:t>
      </w:r>
      <w:r w:rsidRPr="006B164C">
        <w:t>from</w:t>
      </w:r>
      <w:r w:rsidRPr="006B164C" w:rsidR="00E04B5B">
        <w:t xml:space="preserve"> </w:t>
      </w:r>
      <w:r w:rsidRPr="006B164C">
        <w:t>before</w:t>
      </w:r>
      <w:r w:rsidRPr="006B164C" w:rsidR="00E04B5B">
        <w:t xml:space="preserve"> </w:t>
      </w:r>
      <w:r w:rsidRPr="006B164C">
        <w:t>the</w:t>
      </w:r>
      <w:r w:rsidRPr="006B164C" w:rsidR="00E04B5B">
        <w:t xml:space="preserve"> </w:t>
      </w:r>
      <w:r w:rsidRPr="006B164C">
        <w:t>big</w:t>
      </w:r>
      <w:r w:rsidRPr="006B164C" w:rsidR="00E04B5B">
        <w:t xml:space="preserve"> </w:t>
      </w:r>
      <w:r w:rsidRPr="006B164C">
        <w:t>majority.</w:t>
      </w:r>
    </w:p>
    <w:p w:rsidR="007126CB" w:rsidRPr="006B164C" w:rsidP="00963E9A">
      <w:pPr>
        <w:pStyle w:val="Question"/>
        <w:numPr>
          <w:ilvl w:val="0"/>
          <w:numId w:val="0"/>
        </w:numPr>
        <w:ind w:left="794"/>
      </w:pPr>
      <w:r w:rsidRPr="006B164C">
        <w:t>What</w:t>
      </w:r>
      <w:r w:rsidRPr="006B164C" w:rsidR="00E04B5B">
        <w:t xml:space="preserve"> </w:t>
      </w:r>
      <w:r w:rsidRPr="006B164C">
        <w:t>should</w:t>
      </w:r>
      <w:r w:rsidRPr="006B164C" w:rsidR="00E04B5B">
        <w:t xml:space="preserve"> </w:t>
      </w:r>
      <w:r w:rsidRPr="006B164C">
        <w:t>we</w:t>
      </w:r>
      <w:r w:rsidRPr="006B164C" w:rsidR="00E04B5B">
        <w:t xml:space="preserve"> </w:t>
      </w:r>
      <w:r w:rsidRPr="006B164C">
        <w:t>as</w:t>
      </w:r>
      <w:r w:rsidRPr="006B164C" w:rsidR="00E04B5B">
        <w:t xml:space="preserve"> </w:t>
      </w:r>
      <w:r w:rsidRPr="006B164C">
        <w:t>Parliament</w:t>
      </w:r>
      <w:r w:rsidRPr="006B164C" w:rsidR="00E04B5B">
        <w:t xml:space="preserve"> </w:t>
      </w:r>
      <w:r w:rsidRPr="006B164C">
        <w:t>do</w:t>
      </w:r>
      <w:r w:rsidRPr="006B164C" w:rsidR="00E04B5B">
        <w:t xml:space="preserve"> </w:t>
      </w:r>
      <w:r w:rsidRPr="006B164C">
        <w:t>to</w:t>
      </w:r>
      <w:r w:rsidRPr="006B164C" w:rsidR="00E04B5B">
        <w:t xml:space="preserve"> </w:t>
      </w:r>
      <w:r w:rsidRPr="006B164C">
        <w:t>reassert</w:t>
      </w:r>
      <w:r w:rsidRPr="006B164C" w:rsidR="00E04B5B">
        <w:t xml:space="preserve"> </w:t>
      </w:r>
      <w:r w:rsidRPr="006B164C">
        <w:t>ourselves</w:t>
      </w:r>
      <w:r w:rsidRPr="006B164C" w:rsidR="00E04B5B">
        <w:t xml:space="preserve"> </w:t>
      </w:r>
      <w:r w:rsidRPr="006B164C" w:rsidR="00963E9A">
        <w:t>into</w:t>
      </w:r>
      <w:r w:rsidRPr="006B164C" w:rsidR="00E04B5B">
        <w:t xml:space="preserve"> </w:t>
      </w:r>
      <w:r w:rsidRPr="006B164C">
        <w:t>ongoing</w:t>
      </w:r>
      <w:r w:rsidRPr="006B164C" w:rsidR="00E04B5B">
        <w:t xml:space="preserve"> </w:t>
      </w:r>
      <w:r w:rsidRPr="006B164C">
        <w:t>scrutiny</w:t>
      </w:r>
      <w:r w:rsidRPr="006B164C" w:rsidR="00963E9A">
        <w:t>?</w:t>
      </w:r>
      <w:r w:rsidRPr="006B164C" w:rsidR="00E04B5B">
        <w:t xml:space="preserve"> </w:t>
      </w:r>
      <w:r w:rsidRPr="006B164C">
        <w:t>You</w:t>
      </w:r>
      <w:r w:rsidRPr="006B164C" w:rsidR="00E04B5B">
        <w:t xml:space="preserve"> </w:t>
      </w:r>
      <w:r w:rsidRPr="006B164C">
        <w:t>have</w:t>
      </w:r>
      <w:r w:rsidRPr="006B164C" w:rsidR="00E04B5B">
        <w:t xml:space="preserve"> </w:t>
      </w:r>
      <w:r w:rsidRPr="006B164C">
        <w:t>already</w:t>
      </w:r>
      <w:r w:rsidRPr="006B164C" w:rsidR="00E04B5B">
        <w:t xml:space="preserve"> </w:t>
      </w:r>
      <w:r w:rsidRPr="006B164C" w:rsidR="00963E9A">
        <w:t>answered</w:t>
      </w:r>
      <w:r w:rsidRPr="006B164C" w:rsidR="00E04B5B">
        <w:t xml:space="preserve"> </w:t>
      </w:r>
      <w:r w:rsidRPr="006B164C" w:rsidR="00963E9A">
        <w:t>quite</w:t>
      </w:r>
      <w:r w:rsidRPr="006B164C" w:rsidR="00E04B5B">
        <w:t xml:space="preserve"> </w:t>
      </w:r>
      <w:r w:rsidRPr="006B164C" w:rsidR="00963E9A">
        <w:t>a</w:t>
      </w:r>
      <w:r w:rsidRPr="006B164C" w:rsidR="00E04B5B">
        <w:t xml:space="preserve"> </w:t>
      </w:r>
      <w:r w:rsidRPr="006B164C" w:rsidR="00963E9A">
        <w:t>lot</w:t>
      </w:r>
      <w:r w:rsidRPr="006B164C" w:rsidR="00E04B5B">
        <w:t xml:space="preserve"> </w:t>
      </w:r>
      <w:r w:rsidRPr="006B164C" w:rsidR="00963E9A">
        <w:t>of</w:t>
      </w:r>
      <w:r w:rsidRPr="006B164C" w:rsidR="00E04B5B">
        <w:t xml:space="preserve"> </w:t>
      </w:r>
      <w:r w:rsidRPr="006B164C">
        <w:t>how</w:t>
      </w:r>
      <w:r w:rsidRPr="006B164C" w:rsidR="00E04B5B">
        <w:t xml:space="preserve"> </w:t>
      </w:r>
      <w:r w:rsidRPr="006B164C" w:rsidR="00963E9A">
        <w:t>the</w:t>
      </w:r>
      <w:r w:rsidRPr="006B164C" w:rsidR="00E04B5B">
        <w:t xml:space="preserve"> </w:t>
      </w:r>
      <w:r w:rsidRPr="006B164C">
        <w:t>future</w:t>
      </w:r>
      <w:r w:rsidRPr="006B164C" w:rsidR="00E04B5B">
        <w:t xml:space="preserve"> </w:t>
      </w:r>
      <w:r w:rsidRPr="006B164C" w:rsidR="00497200">
        <w:t>Select Committee</w:t>
      </w:r>
      <w:r w:rsidRPr="006B164C" w:rsidR="00E04B5B">
        <w:t xml:space="preserve"> </w:t>
      </w:r>
      <w:r w:rsidRPr="006B164C">
        <w:t>structure</w:t>
      </w:r>
      <w:r w:rsidRPr="006B164C" w:rsidR="00E04B5B">
        <w:t xml:space="preserve"> </w:t>
      </w:r>
      <w:r w:rsidRPr="006B164C">
        <w:t>will</w:t>
      </w:r>
      <w:r w:rsidRPr="006B164C" w:rsidR="00E04B5B">
        <w:t xml:space="preserve"> </w:t>
      </w:r>
      <w:r w:rsidRPr="006B164C">
        <w:t>be.</w:t>
      </w:r>
      <w:r w:rsidRPr="006B164C" w:rsidR="00E04B5B">
        <w:t xml:space="preserve"> </w:t>
      </w:r>
      <w:r w:rsidRPr="006B164C" w:rsidR="00963E9A">
        <w:t>More</w:t>
      </w:r>
      <w:r w:rsidRPr="006B164C" w:rsidR="00E04B5B">
        <w:t xml:space="preserve"> </w:t>
      </w:r>
      <w:r w:rsidRPr="006B164C" w:rsidR="00963E9A">
        <w:t>broadly,</w:t>
      </w:r>
      <w:r w:rsidRPr="006B164C" w:rsidR="00E04B5B">
        <w:t xml:space="preserve"> </w:t>
      </w:r>
      <w:r w:rsidRPr="006B164C" w:rsidR="00963E9A">
        <w:t>h</w:t>
      </w:r>
      <w:r w:rsidRPr="006B164C">
        <w:t>ow</w:t>
      </w:r>
      <w:r w:rsidRPr="006B164C" w:rsidR="00E04B5B">
        <w:t xml:space="preserve"> </w:t>
      </w:r>
      <w:r w:rsidRPr="006B164C">
        <w:t>can</w:t>
      </w:r>
      <w:r w:rsidRPr="006B164C" w:rsidR="00E04B5B">
        <w:t xml:space="preserve"> </w:t>
      </w:r>
      <w:r w:rsidRPr="006B164C">
        <w:t>we</w:t>
      </w:r>
      <w:r w:rsidRPr="006B164C" w:rsidR="00E04B5B">
        <w:t xml:space="preserve"> </w:t>
      </w:r>
      <w:r w:rsidRPr="006B164C">
        <w:t>take</w:t>
      </w:r>
      <w:r w:rsidRPr="006B164C" w:rsidR="00E04B5B">
        <w:t xml:space="preserve"> </w:t>
      </w:r>
      <w:r w:rsidRPr="006B164C">
        <w:t>back</w:t>
      </w:r>
      <w:r w:rsidRPr="006B164C" w:rsidR="00E04B5B">
        <w:t xml:space="preserve"> </w:t>
      </w:r>
      <w:r w:rsidRPr="006B164C">
        <w:t>control</w:t>
      </w:r>
      <w:r w:rsidRPr="006B164C" w:rsidR="00963E9A">
        <w:t>,</w:t>
      </w:r>
      <w:r w:rsidRPr="006B164C" w:rsidR="00E04B5B">
        <w:t xml:space="preserve"> </w:t>
      </w:r>
      <w:r w:rsidRPr="006B164C" w:rsidR="00963E9A">
        <w:t>as</w:t>
      </w:r>
      <w:r w:rsidRPr="006B164C" w:rsidR="00E04B5B">
        <w:t xml:space="preserve"> </w:t>
      </w:r>
      <w:r w:rsidRPr="006B164C" w:rsidR="00963E9A">
        <w:t>it</w:t>
      </w:r>
      <w:r w:rsidRPr="006B164C" w:rsidR="00E04B5B">
        <w:t xml:space="preserve"> </w:t>
      </w:r>
      <w:r w:rsidRPr="006B164C" w:rsidR="00963E9A">
        <w:t>were</w:t>
      </w:r>
      <w:r w:rsidRPr="006B164C">
        <w:t>?</w:t>
      </w:r>
    </w:p>
    <w:p w:rsidR="00B03027" w:rsidRPr="006B164C" w:rsidP="007126CB">
      <w:pPr>
        <w:pStyle w:val="Answer"/>
      </w:pPr>
      <w:sdt>
        <w:sdtPr>
          <w:alias w:val="Witness"/>
          <w:id w:val="1717390380"/>
          <w:placeholder>
            <w:docPart w:val="DefaultPlaceholder_1082065158"/>
          </w:placeholder>
          <w:richText/>
        </w:sdtPr>
        <w:sdtContent>
          <w:r w:rsidRPr="006B164C" w:rsidR="001D1A00">
            <w:rPr>
              <w:b/>
              <w:i/>
            </w:rPr>
            <w:t>Professor</w:t>
          </w:r>
          <w:r w:rsidRPr="006B164C" w:rsidR="00E04B5B">
            <w:rPr>
              <w:b/>
              <w:i/>
            </w:rPr>
            <w:t xml:space="preserve"> </w:t>
          </w:r>
          <w:r w:rsidRPr="006B164C" w:rsidR="001D1A00">
            <w:rPr>
              <w:b/>
              <w:i/>
            </w:rPr>
            <w:t>Usherwood:</w:t>
          </w:r>
        </w:sdtContent>
      </w:sdt>
      <w:r w:rsidRPr="006B164C" w:rsidR="00E04B5B">
        <w:t xml:space="preserve"> </w:t>
      </w:r>
      <w:r w:rsidRPr="006B164C" w:rsidR="00963E9A">
        <w:t>I</w:t>
      </w:r>
      <w:r w:rsidRPr="006B164C" w:rsidR="00E04B5B">
        <w:t xml:space="preserve"> </w:t>
      </w:r>
      <w:r w:rsidRPr="006B164C" w:rsidR="00963E9A">
        <w:t>will</w:t>
      </w:r>
      <w:r w:rsidRPr="006B164C" w:rsidR="00E04B5B">
        <w:t xml:space="preserve"> </w:t>
      </w:r>
      <w:r w:rsidRPr="006B164C" w:rsidR="00963E9A">
        <w:t>go</w:t>
      </w:r>
      <w:r w:rsidRPr="006B164C" w:rsidR="00E04B5B">
        <w:t xml:space="preserve"> </w:t>
      </w:r>
      <w:r w:rsidRPr="006B164C" w:rsidR="00963E9A">
        <w:t>back</w:t>
      </w:r>
      <w:r w:rsidRPr="006B164C" w:rsidR="00E04B5B">
        <w:t xml:space="preserve"> </w:t>
      </w:r>
      <w:r w:rsidRPr="006B164C" w:rsidR="00963E9A">
        <w:t>to</w:t>
      </w:r>
      <w:r w:rsidRPr="006B164C" w:rsidR="00E04B5B">
        <w:t xml:space="preserve"> </w:t>
      </w:r>
      <w:r w:rsidRPr="006B164C" w:rsidR="00963E9A">
        <w:t>a</w:t>
      </w:r>
      <w:r w:rsidRPr="006B164C" w:rsidR="00E04B5B">
        <w:t xml:space="preserve"> </w:t>
      </w:r>
      <w:r w:rsidRPr="006B164C" w:rsidR="00963E9A">
        <w:t>point</w:t>
      </w:r>
      <w:r w:rsidRPr="006B164C" w:rsidR="00E04B5B">
        <w:t xml:space="preserve"> </w:t>
      </w:r>
      <w:r w:rsidRPr="006B164C" w:rsidR="00963E9A">
        <w:t>that</w:t>
      </w:r>
      <w:r w:rsidRPr="006B164C" w:rsidR="00E04B5B">
        <w:t xml:space="preserve"> </w:t>
      </w:r>
      <w:r w:rsidRPr="006B164C" w:rsidR="00963E9A">
        <w:t>I</w:t>
      </w:r>
      <w:r w:rsidRPr="006B164C" w:rsidR="00E04B5B">
        <w:t xml:space="preserve"> </w:t>
      </w:r>
      <w:r w:rsidRPr="006B164C" w:rsidR="00963E9A">
        <w:t>raised</w:t>
      </w:r>
      <w:r w:rsidRPr="006B164C" w:rsidR="00E04B5B">
        <w:t xml:space="preserve"> </w:t>
      </w:r>
      <w:r w:rsidRPr="006B164C" w:rsidR="00963E9A">
        <w:t>earlier</w:t>
      </w:r>
      <w:r w:rsidRPr="006B164C" w:rsidR="00D74962">
        <w:t>.</w:t>
      </w:r>
      <w:r w:rsidRPr="006B164C" w:rsidR="00E04B5B">
        <w:t xml:space="preserve"> </w:t>
      </w:r>
      <w:r w:rsidRPr="006B164C" w:rsidR="00D74962">
        <w:t xml:space="preserve">Part </w:t>
      </w:r>
      <w:r w:rsidRPr="006B164C" w:rsidR="007126CB">
        <w:t>of</w:t>
      </w:r>
      <w:r w:rsidRPr="006B164C" w:rsidR="00E04B5B">
        <w:t xml:space="preserve"> </w:t>
      </w:r>
      <w:r w:rsidRPr="006B164C" w:rsidR="007126CB">
        <w:t>it</w:t>
      </w:r>
      <w:r w:rsidRPr="006B164C" w:rsidR="00E04B5B">
        <w:t xml:space="preserve"> </w:t>
      </w:r>
      <w:r w:rsidRPr="006B164C" w:rsidR="007126CB">
        <w:t>is</w:t>
      </w:r>
      <w:r w:rsidRPr="006B164C" w:rsidR="00E04B5B">
        <w:t xml:space="preserve"> </w:t>
      </w:r>
      <w:r w:rsidRPr="006B164C" w:rsidR="007126CB">
        <w:t>helping</w:t>
      </w:r>
      <w:r w:rsidRPr="006B164C" w:rsidR="00E04B5B">
        <w:t xml:space="preserve"> </w:t>
      </w:r>
      <w:r w:rsidRPr="006B164C" w:rsidR="007126CB">
        <w:t>Government</w:t>
      </w:r>
      <w:r w:rsidRPr="006B164C" w:rsidR="00E04B5B">
        <w:t xml:space="preserve"> </w:t>
      </w:r>
      <w:r w:rsidRPr="006B164C" w:rsidR="007126CB">
        <w:t>to</w:t>
      </w:r>
      <w:r w:rsidRPr="006B164C" w:rsidR="00E04B5B">
        <w:t xml:space="preserve"> </w:t>
      </w:r>
      <w:r w:rsidRPr="006B164C" w:rsidR="007126CB">
        <w:t>see</w:t>
      </w:r>
      <w:r w:rsidRPr="006B164C" w:rsidR="00E04B5B">
        <w:t xml:space="preserve"> </w:t>
      </w:r>
      <w:r w:rsidRPr="006B164C" w:rsidR="007126CB">
        <w:t>that</w:t>
      </w:r>
      <w:r w:rsidRPr="006B164C" w:rsidR="00E04B5B">
        <w:t xml:space="preserve"> </w:t>
      </w:r>
      <w:r w:rsidRPr="006B164C" w:rsidR="007126CB">
        <w:t>an</w:t>
      </w:r>
      <w:r w:rsidRPr="006B164C" w:rsidR="00E04B5B">
        <w:t xml:space="preserve"> </w:t>
      </w:r>
      <w:r w:rsidRPr="006B164C" w:rsidR="007126CB">
        <w:t>engaged</w:t>
      </w:r>
      <w:r w:rsidRPr="006B164C" w:rsidR="00E04B5B">
        <w:t xml:space="preserve"> </w:t>
      </w:r>
      <w:r w:rsidRPr="006B164C" w:rsidR="007126CB">
        <w:t>and</w:t>
      </w:r>
      <w:r w:rsidRPr="006B164C" w:rsidR="00E04B5B">
        <w:t xml:space="preserve"> </w:t>
      </w:r>
      <w:r w:rsidRPr="006B164C" w:rsidR="007126CB">
        <w:t>informed</w:t>
      </w:r>
      <w:r w:rsidRPr="006B164C" w:rsidR="00E04B5B">
        <w:t xml:space="preserve"> </w:t>
      </w:r>
      <w:r w:rsidRPr="006B164C" w:rsidR="007126CB">
        <w:t>Parliament</w:t>
      </w:r>
      <w:r w:rsidRPr="006B164C" w:rsidR="00E04B5B">
        <w:t xml:space="preserve"> </w:t>
      </w:r>
      <w:r w:rsidRPr="006B164C" w:rsidR="007126CB">
        <w:t>is</w:t>
      </w:r>
      <w:r w:rsidRPr="006B164C" w:rsidR="00E04B5B">
        <w:t xml:space="preserve"> </w:t>
      </w:r>
      <w:r w:rsidRPr="006B164C" w:rsidR="007126CB">
        <w:t>a</w:t>
      </w:r>
      <w:r w:rsidRPr="006B164C" w:rsidR="00E04B5B">
        <w:t xml:space="preserve"> </w:t>
      </w:r>
      <w:r w:rsidRPr="006B164C" w:rsidR="007126CB">
        <w:t>useful</w:t>
      </w:r>
      <w:r w:rsidRPr="006B164C" w:rsidR="00E04B5B">
        <w:t xml:space="preserve"> </w:t>
      </w:r>
      <w:r w:rsidRPr="006B164C" w:rsidR="007126CB">
        <w:t>ally</w:t>
      </w:r>
      <w:r w:rsidRPr="006B164C" w:rsidR="00E04B5B">
        <w:t xml:space="preserve"> </w:t>
      </w:r>
      <w:r w:rsidRPr="006B164C" w:rsidR="007126CB">
        <w:t>in</w:t>
      </w:r>
      <w:r w:rsidRPr="006B164C" w:rsidR="00E04B5B">
        <w:t xml:space="preserve"> </w:t>
      </w:r>
      <w:r w:rsidRPr="006B164C" w:rsidR="007126CB">
        <w:t>making</w:t>
      </w:r>
      <w:r w:rsidRPr="006B164C" w:rsidR="00E04B5B">
        <w:t xml:space="preserve"> </w:t>
      </w:r>
      <w:r w:rsidRPr="006B164C" w:rsidR="007126CB">
        <w:t>sure</w:t>
      </w:r>
      <w:r w:rsidRPr="006B164C" w:rsidR="00E04B5B">
        <w:t xml:space="preserve"> </w:t>
      </w:r>
      <w:r w:rsidRPr="006B164C" w:rsidR="007126CB">
        <w:t>that</w:t>
      </w:r>
      <w:r w:rsidRPr="006B164C" w:rsidR="00E04B5B">
        <w:t xml:space="preserve"> </w:t>
      </w:r>
      <w:r w:rsidRPr="006B164C" w:rsidR="007126CB">
        <w:t>Brexit</w:t>
      </w:r>
      <w:r w:rsidRPr="006B164C" w:rsidR="00E04B5B">
        <w:t xml:space="preserve"> </w:t>
      </w:r>
      <w:r w:rsidRPr="006B164C" w:rsidR="007126CB">
        <w:t>goes</w:t>
      </w:r>
      <w:r w:rsidRPr="006B164C" w:rsidR="00E04B5B">
        <w:t xml:space="preserve"> </w:t>
      </w:r>
      <w:r w:rsidRPr="006B164C" w:rsidR="007126CB">
        <w:t>as</w:t>
      </w:r>
      <w:r w:rsidRPr="006B164C" w:rsidR="00E04B5B">
        <w:t xml:space="preserve"> </w:t>
      </w:r>
      <w:r w:rsidRPr="006B164C" w:rsidR="007126CB">
        <w:t>smoothly</w:t>
      </w:r>
      <w:r w:rsidRPr="006B164C" w:rsidR="00E04B5B">
        <w:t xml:space="preserve"> </w:t>
      </w:r>
      <w:r w:rsidRPr="006B164C" w:rsidR="007126CB">
        <w:t>as</w:t>
      </w:r>
      <w:r w:rsidRPr="006B164C" w:rsidR="00E04B5B">
        <w:t xml:space="preserve"> </w:t>
      </w:r>
      <w:r w:rsidRPr="006B164C" w:rsidR="007126CB">
        <w:t>possible.</w:t>
      </w:r>
      <w:r w:rsidRPr="006B164C" w:rsidR="00E04B5B">
        <w:t xml:space="preserve"> </w:t>
      </w:r>
      <w:r w:rsidRPr="006B164C" w:rsidR="007126CB">
        <w:t>This</w:t>
      </w:r>
      <w:r w:rsidRPr="006B164C" w:rsidR="00E04B5B">
        <w:t xml:space="preserve"> </w:t>
      </w:r>
      <w:r w:rsidRPr="006B164C" w:rsidR="007126CB">
        <w:t>is</w:t>
      </w:r>
      <w:r w:rsidRPr="006B164C" w:rsidR="00E04B5B">
        <w:t xml:space="preserve"> </w:t>
      </w:r>
      <w:r w:rsidRPr="006B164C" w:rsidR="00D74962">
        <w:t xml:space="preserve">not </w:t>
      </w:r>
      <w:r w:rsidRPr="006B164C" w:rsidR="007126CB">
        <w:t>going</w:t>
      </w:r>
      <w:r w:rsidRPr="006B164C" w:rsidR="00E04B5B">
        <w:t xml:space="preserve"> </w:t>
      </w:r>
      <w:r w:rsidRPr="006B164C" w:rsidR="007126CB">
        <w:t>to</w:t>
      </w:r>
      <w:r w:rsidRPr="006B164C" w:rsidR="00E04B5B">
        <w:t xml:space="preserve"> </w:t>
      </w:r>
      <w:r w:rsidRPr="006B164C" w:rsidR="007126CB">
        <w:t>be</w:t>
      </w:r>
      <w:r w:rsidRPr="006B164C" w:rsidR="00E04B5B">
        <w:t xml:space="preserve"> </w:t>
      </w:r>
      <w:r w:rsidRPr="006B164C" w:rsidR="007126CB">
        <w:t>a</w:t>
      </w:r>
      <w:r w:rsidRPr="006B164C" w:rsidR="00E04B5B">
        <w:t xml:space="preserve"> </w:t>
      </w:r>
      <w:r w:rsidRPr="006B164C" w:rsidR="007126CB">
        <w:t>closed</w:t>
      </w:r>
      <w:r w:rsidRPr="006B164C" w:rsidR="00E04B5B">
        <w:t xml:space="preserve"> </w:t>
      </w:r>
      <w:r w:rsidRPr="006B164C" w:rsidR="007126CB">
        <w:t>book</w:t>
      </w:r>
      <w:r w:rsidRPr="006B164C" w:rsidR="00E04B5B">
        <w:t xml:space="preserve"> </w:t>
      </w:r>
      <w:r w:rsidRPr="006B164C" w:rsidR="007126CB">
        <w:t>come</w:t>
      </w:r>
      <w:r w:rsidRPr="006B164C" w:rsidR="00E04B5B">
        <w:t xml:space="preserve"> </w:t>
      </w:r>
      <w:r w:rsidRPr="006B164C" w:rsidR="007126CB">
        <w:t>the</w:t>
      </w:r>
      <w:r w:rsidRPr="006B164C" w:rsidR="00E04B5B">
        <w:t xml:space="preserve"> </w:t>
      </w:r>
      <w:r w:rsidRPr="006B164C" w:rsidR="007126CB">
        <w:t>end</w:t>
      </w:r>
      <w:r w:rsidRPr="006B164C" w:rsidR="00E04B5B">
        <w:t xml:space="preserve"> </w:t>
      </w:r>
      <w:r w:rsidRPr="006B164C" w:rsidR="007126CB">
        <w:t>of</w:t>
      </w:r>
      <w:r w:rsidRPr="006B164C" w:rsidR="00E04B5B">
        <w:t xml:space="preserve"> </w:t>
      </w:r>
      <w:r w:rsidRPr="006B164C" w:rsidR="007126CB">
        <w:t>the</w:t>
      </w:r>
      <w:r w:rsidRPr="006B164C" w:rsidR="00E04B5B">
        <w:t xml:space="preserve"> </w:t>
      </w:r>
      <w:r w:rsidRPr="006B164C" w:rsidR="007126CB">
        <w:t>year,</w:t>
      </w:r>
      <w:r w:rsidRPr="006B164C" w:rsidR="00E04B5B">
        <w:t xml:space="preserve"> </w:t>
      </w:r>
      <w:r w:rsidRPr="006B164C" w:rsidR="007126CB">
        <w:t>but</w:t>
      </w:r>
      <w:r w:rsidRPr="006B164C" w:rsidR="00E04B5B">
        <w:t xml:space="preserve"> </w:t>
      </w:r>
      <w:r w:rsidRPr="006B164C" w:rsidR="00674E36">
        <w:t>rather</w:t>
      </w:r>
      <w:r w:rsidRPr="006B164C" w:rsidR="00E04B5B">
        <w:t xml:space="preserve"> </w:t>
      </w:r>
      <w:r w:rsidRPr="006B164C" w:rsidR="007126CB">
        <w:t>it</w:t>
      </w:r>
      <w:r w:rsidRPr="006B164C" w:rsidR="00E04B5B">
        <w:t xml:space="preserve"> </w:t>
      </w:r>
      <w:r w:rsidRPr="006B164C" w:rsidR="007126CB">
        <w:t>is</w:t>
      </w:r>
      <w:r w:rsidRPr="006B164C" w:rsidR="00E04B5B">
        <w:t xml:space="preserve"> </w:t>
      </w:r>
      <w:r w:rsidRPr="006B164C" w:rsidR="007126CB">
        <w:t>going</w:t>
      </w:r>
      <w:r w:rsidRPr="006B164C" w:rsidR="00E04B5B">
        <w:t xml:space="preserve"> </w:t>
      </w:r>
      <w:r w:rsidRPr="006B164C" w:rsidR="007126CB">
        <w:t>to</w:t>
      </w:r>
      <w:r w:rsidRPr="006B164C" w:rsidR="00E04B5B">
        <w:t xml:space="preserve"> </w:t>
      </w:r>
      <w:r w:rsidRPr="006B164C" w:rsidR="007126CB">
        <w:t>be</w:t>
      </w:r>
      <w:r w:rsidRPr="006B164C" w:rsidR="00E04B5B">
        <w:t xml:space="preserve"> </w:t>
      </w:r>
      <w:r w:rsidRPr="006B164C" w:rsidR="007126CB">
        <w:t>a</w:t>
      </w:r>
      <w:r w:rsidRPr="006B164C" w:rsidR="00E04B5B">
        <w:t xml:space="preserve"> </w:t>
      </w:r>
      <w:r w:rsidRPr="006B164C" w:rsidR="007126CB">
        <w:t>running</w:t>
      </w:r>
      <w:r w:rsidRPr="006B164C" w:rsidR="00E04B5B">
        <w:t xml:space="preserve"> </w:t>
      </w:r>
      <w:r w:rsidRPr="006B164C" w:rsidR="007126CB">
        <w:t>issue.</w:t>
      </w:r>
      <w:r w:rsidRPr="006B164C" w:rsidR="00E04B5B">
        <w:t xml:space="preserve"> </w:t>
      </w:r>
      <w:r w:rsidRPr="006B164C" w:rsidR="007126CB">
        <w:t>For</w:t>
      </w:r>
      <w:r w:rsidRPr="006B164C" w:rsidR="00E04B5B">
        <w:t xml:space="preserve"> </w:t>
      </w:r>
      <w:r w:rsidRPr="006B164C" w:rsidR="007126CB">
        <w:t>the</w:t>
      </w:r>
      <w:r w:rsidRPr="006B164C" w:rsidR="00E04B5B">
        <w:t xml:space="preserve"> </w:t>
      </w:r>
      <w:r w:rsidRPr="006B164C" w:rsidR="007126CB">
        <w:t>Government</w:t>
      </w:r>
      <w:r w:rsidRPr="006B164C" w:rsidR="00E04B5B">
        <w:t xml:space="preserve"> </w:t>
      </w:r>
      <w:r w:rsidRPr="006B164C" w:rsidR="007126CB">
        <w:t>to</w:t>
      </w:r>
      <w:r w:rsidRPr="006B164C" w:rsidR="00E04B5B">
        <w:t xml:space="preserve"> </w:t>
      </w:r>
      <w:r w:rsidRPr="006B164C" w:rsidR="007126CB">
        <w:t>avoid</w:t>
      </w:r>
      <w:r w:rsidRPr="006B164C" w:rsidR="00E04B5B">
        <w:t xml:space="preserve"> </w:t>
      </w:r>
      <w:r w:rsidRPr="006B164C" w:rsidR="007126CB">
        <w:t>difficult</w:t>
      </w:r>
      <w:r w:rsidRPr="006B164C" w:rsidR="00E04B5B">
        <w:t xml:space="preserve"> </w:t>
      </w:r>
      <w:r w:rsidRPr="006B164C" w:rsidR="007126CB">
        <w:t>conversations</w:t>
      </w:r>
      <w:r w:rsidRPr="006B164C" w:rsidR="00E04B5B">
        <w:t xml:space="preserve"> </w:t>
      </w:r>
      <w:r w:rsidRPr="006B164C" w:rsidR="007126CB">
        <w:t>with</w:t>
      </w:r>
      <w:r w:rsidRPr="006B164C" w:rsidR="00E04B5B">
        <w:t xml:space="preserve"> </w:t>
      </w:r>
      <w:r w:rsidRPr="006B164C" w:rsidR="007126CB">
        <w:t>MPs,</w:t>
      </w:r>
      <w:r w:rsidRPr="006B164C" w:rsidR="00E04B5B">
        <w:t xml:space="preserve"> </w:t>
      </w:r>
      <w:r w:rsidRPr="006B164C" w:rsidR="007D472F">
        <w:t>involving</w:t>
      </w:r>
      <w:r w:rsidRPr="006B164C" w:rsidR="00E04B5B">
        <w:t xml:space="preserve"> </w:t>
      </w:r>
      <w:r w:rsidRPr="006B164C" w:rsidR="007126CB">
        <w:t>them</w:t>
      </w:r>
      <w:r w:rsidRPr="006B164C" w:rsidR="00E04B5B">
        <w:t xml:space="preserve"> </w:t>
      </w:r>
      <w:r w:rsidRPr="006B164C" w:rsidR="007126CB">
        <w:t>in</w:t>
      </w:r>
      <w:r w:rsidRPr="006B164C" w:rsidR="00E04B5B">
        <w:t xml:space="preserve"> </w:t>
      </w:r>
      <w:r w:rsidRPr="006B164C" w:rsidR="007126CB">
        <w:t>the</w:t>
      </w:r>
      <w:r w:rsidRPr="006B164C" w:rsidR="00E04B5B">
        <w:t xml:space="preserve"> </w:t>
      </w:r>
      <w:r w:rsidRPr="006B164C" w:rsidR="007126CB">
        <w:t>process</w:t>
      </w:r>
      <w:r w:rsidRPr="006B164C" w:rsidR="00E04B5B">
        <w:t xml:space="preserve"> </w:t>
      </w:r>
      <w:r w:rsidRPr="006B164C" w:rsidR="007126CB">
        <w:t>makes</w:t>
      </w:r>
      <w:r w:rsidRPr="006B164C" w:rsidR="00E04B5B">
        <w:t xml:space="preserve"> </w:t>
      </w:r>
      <w:r w:rsidRPr="006B164C" w:rsidR="007126CB">
        <w:t>sense</w:t>
      </w:r>
      <w:r w:rsidRPr="006B164C" w:rsidR="00E04B5B">
        <w:t xml:space="preserve"> </w:t>
      </w:r>
      <w:r w:rsidRPr="006B164C" w:rsidR="007126CB">
        <w:t>and</w:t>
      </w:r>
      <w:r w:rsidRPr="006B164C" w:rsidR="00674E36">
        <w:t>,</w:t>
      </w:r>
      <w:r w:rsidRPr="006B164C" w:rsidR="00E04B5B">
        <w:t xml:space="preserve"> </w:t>
      </w:r>
      <w:r w:rsidRPr="006B164C" w:rsidR="00674E36">
        <w:t>I</w:t>
      </w:r>
      <w:r w:rsidRPr="006B164C" w:rsidR="00E04B5B">
        <w:t xml:space="preserve"> </w:t>
      </w:r>
      <w:r w:rsidRPr="006B164C" w:rsidR="00674E36">
        <w:t>would</w:t>
      </w:r>
      <w:r w:rsidRPr="006B164C" w:rsidR="00E04B5B">
        <w:t xml:space="preserve"> </w:t>
      </w:r>
      <w:r w:rsidRPr="006B164C" w:rsidR="00674E36">
        <w:t>argue,</w:t>
      </w:r>
      <w:r w:rsidRPr="006B164C" w:rsidR="00E04B5B">
        <w:t xml:space="preserve"> </w:t>
      </w:r>
      <w:r w:rsidRPr="006B164C" w:rsidR="007126CB">
        <w:t>strengthen</w:t>
      </w:r>
      <w:r w:rsidRPr="006B164C" w:rsidR="002253A1">
        <w:t>s</w:t>
      </w:r>
      <w:r w:rsidRPr="006B164C" w:rsidR="00E04B5B">
        <w:t xml:space="preserve"> </w:t>
      </w:r>
      <w:r w:rsidRPr="006B164C" w:rsidR="00D74962">
        <w:t>their</w:t>
      </w:r>
      <w:r w:rsidRPr="006B164C" w:rsidR="00E04B5B">
        <w:t xml:space="preserve"> </w:t>
      </w:r>
      <w:r w:rsidRPr="006B164C" w:rsidR="007126CB">
        <w:t>position</w:t>
      </w:r>
      <w:r w:rsidRPr="006B164C" w:rsidR="00E04B5B">
        <w:t xml:space="preserve"> </w:t>
      </w:r>
      <w:r w:rsidRPr="006B164C" w:rsidR="007126CB">
        <w:t>vis-à-vis</w:t>
      </w:r>
      <w:r w:rsidRPr="006B164C" w:rsidR="00E04B5B">
        <w:t xml:space="preserve"> </w:t>
      </w:r>
      <w:r w:rsidRPr="006B164C" w:rsidR="007126CB">
        <w:t>the</w:t>
      </w:r>
      <w:r w:rsidRPr="006B164C" w:rsidR="00E04B5B">
        <w:t xml:space="preserve"> </w:t>
      </w:r>
      <w:r w:rsidRPr="006B164C" w:rsidR="007126CB">
        <w:t>EU,</w:t>
      </w:r>
      <w:r w:rsidRPr="006B164C" w:rsidR="00E04B5B">
        <w:t xml:space="preserve"> </w:t>
      </w:r>
      <w:r w:rsidRPr="006B164C" w:rsidR="007126CB">
        <w:t>in</w:t>
      </w:r>
      <w:r w:rsidRPr="006B164C" w:rsidR="00E04B5B">
        <w:t xml:space="preserve"> </w:t>
      </w:r>
      <w:r w:rsidRPr="006B164C" w:rsidR="007126CB">
        <w:t>that</w:t>
      </w:r>
      <w:r w:rsidRPr="006B164C" w:rsidR="00E04B5B">
        <w:t xml:space="preserve"> </w:t>
      </w:r>
      <w:r w:rsidRPr="006B164C" w:rsidR="007126CB">
        <w:t>the</w:t>
      </w:r>
      <w:r w:rsidRPr="006B164C" w:rsidR="00E04B5B">
        <w:t xml:space="preserve"> </w:t>
      </w:r>
      <w:r w:rsidRPr="006B164C" w:rsidR="007126CB">
        <w:t>EU</w:t>
      </w:r>
      <w:r w:rsidRPr="006B164C" w:rsidR="00E04B5B">
        <w:t xml:space="preserve"> </w:t>
      </w:r>
      <w:r w:rsidRPr="006B164C" w:rsidR="007126CB">
        <w:t>can</w:t>
      </w:r>
      <w:r w:rsidRPr="006B164C" w:rsidR="00E04B5B">
        <w:t xml:space="preserve"> </w:t>
      </w:r>
      <w:r w:rsidRPr="006B164C" w:rsidR="007126CB">
        <w:t>have</w:t>
      </w:r>
      <w:r w:rsidRPr="006B164C" w:rsidR="00E04B5B">
        <w:t xml:space="preserve"> </w:t>
      </w:r>
      <w:r w:rsidRPr="006B164C" w:rsidR="007126CB">
        <w:t>confidence</w:t>
      </w:r>
      <w:r w:rsidRPr="006B164C" w:rsidR="00E04B5B">
        <w:t xml:space="preserve"> </w:t>
      </w:r>
      <w:r w:rsidRPr="006B164C" w:rsidR="007126CB">
        <w:t>that</w:t>
      </w:r>
      <w:r w:rsidRPr="006B164C" w:rsidR="00E04B5B">
        <w:t xml:space="preserve"> </w:t>
      </w:r>
      <w:r w:rsidRPr="006B164C" w:rsidR="007126CB">
        <w:t>the</w:t>
      </w:r>
      <w:r w:rsidRPr="006B164C" w:rsidR="00E04B5B">
        <w:t xml:space="preserve"> </w:t>
      </w:r>
      <w:r w:rsidRPr="006B164C" w:rsidR="007126CB">
        <w:t>UK</w:t>
      </w:r>
      <w:r w:rsidRPr="006B164C" w:rsidR="00E04B5B">
        <w:t xml:space="preserve"> </w:t>
      </w:r>
      <w:r w:rsidRPr="006B164C" w:rsidR="007126CB">
        <w:t>is</w:t>
      </w:r>
      <w:r w:rsidRPr="006B164C" w:rsidR="00E04B5B">
        <w:t xml:space="preserve"> </w:t>
      </w:r>
      <w:r w:rsidRPr="006B164C" w:rsidR="007126CB">
        <w:t>not</w:t>
      </w:r>
      <w:r w:rsidRPr="006B164C" w:rsidR="00E04B5B">
        <w:t xml:space="preserve"> </w:t>
      </w:r>
      <w:r w:rsidRPr="006B164C" w:rsidR="007126CB">
        <w:t>following</w:t>
      </w:r>
      <w:r w:rsidRPr="006B164C" w:rsidR="00E04B5B">
        <w:t xml:space="preserve"> </w:t>
      </w:r>
      <w:r w:rsidRPr="006B164C" w:rsidR="007126CB">
        <w:t>a</w:t>
      </w:r>
      <w:r w:rsidRPr="006B164C" w:rsidR="00674E36">
        <w:t>n</w:t>
      </w:r>
      <w:r w:rsidRPr="006B164C" w:rsidR="00E04B5B">
        <w:t xml:space="preserve"> </w:t>
      </w:r>
      <w:r w:rsidRPr="006B164C" w:rsidR="00674E36">
        <w:t>erratic</w:t>
      </w:r>
      <w:r w:rsidRPr="006B164C" w:rsidR="00E04B5B">
        <w:t xml:space="preserve"> </w:t>
      </w:r>
      <w:r w:rsidRPr="006B164C" w:rsidR="007126CB">
        <w:t>course</w:t>
      </w:r>
      <w:r w:rsidRPr="006B164C" w:rsidR="00E04B5B">
        <w:t xml:space="preserve"> </w:t>
      </w:r>
      <w:r w:rsidRPr="006B164C" w:rsidR="00674E36">
        <w:t>that</w:t>
      </w:r>
      <w:r w:rsidRPr="006B164C" w:rsidR="00E04B5B">
        <w:t xml:space="preserve"> </w:t>
      </w:r>
      <w:r w:rsidRPr="006B164C" w:rsidR="00674E36">
        <w:t>may</w:t>
      </w:r>
      <w:r w:rsidRPr="006B164C" w:rsidR="00E04B5B">
        <w:t xml:space="preserve"> </w:t>
      </w:r>
      <w:r w:rsidRPr="006B164C" w:rsidR="00674E36">
        <w:t>well</w:t>
      </w:r>
      <w:r w:rsidRPr="006B164C" w:rsidR="00E04B5B">
        <w:t xml:space="preserve"> </w:t>
      </w:r>
      <w:r w:rsidRPr="006B164C" w:rsidR="00674E36">
        <w:t>bump</w:t>
      </w:r>
      <w:r w:rsidRPr="006B164C" w:rsidR="00E04B5B">
        <w:t xml:space="preserve"> </w:t>
      </w:r>
      <w:r w:rsidRPr="006B164C" w:rsidR="00674E36">
        <w:t>up</w:t>
      </w:r>
      <w:r w:rsidRPr="006B164C" w:rsidR="00E04B5B">
        <w:t xml:space="preserve"> </w:t>
      </w:r>
      <w:r w:rsidRPr="006B164C" w:rsidR="00674E36">
        <w:t>against</w:t>
      </w:r>
      <w:r w:rsidRPr="006B164C" w:rsidR="00E04B5B">
        <w:t xml:space="preserve"> </w:t>
      </w:r>
      <w:r w:rsidRPr="006B164C" w:rsidR="00674E36">
        <w:t>its</w:t>
      </w:r>
      <w:r w:rsidRPr="006B164C" w:rsidR="00E04B5B">
        <w:t xml:space="preserve"> </w:t>
      </w:r>
      <w:r w:rsidRPr="006B164C" w:rsidR="00674E36">
        <w:t>internal</w:t>
      </w:r>
      <w:r w:rsidRPr="006B164C" w:rsidR="00E04B5B">
        <w:t xml:space="preserve"> </w:t>
      </w:r>
      <w:r w:rsidRPr="006B164C" w:rsidR="00674E36">
        <w:t>checks</w:t>
      </w:r>
      <w:r w:rsidRPr="006B164C" w:rsidR="00E04B5B">
        <w:t xml:space="preserve"> </w:t>
      </w:r>
      <w:r w:rsidRPr="006B164C" w:rsidR="00674E36">
        <w:t>and</w:t>
      </w:r>
      <w:r w:rsidRPr="006B164C" w:rsidR="00E04B5B">
        <w:t xml:space="preserve"> </w:t>
      </w:r>
      <w:r w:rsidRPr="006B164C" w:rsidR="00674E36">
        <w:t>balances,</w:t>
      </w:r>
      <w:r w:rsidRPr="006B164C" w:rsidR="00E04B5B">
        <w:t xml:space="preserve"> </w:t>
      </w:r>
      <w:r w:rsidRPr="006B164C" w:rsidR="007126CB">
        <w:t>but</w:t>
      </w:r>
      <w:r w:rsidRPr="006B164C" w:rsidR="00E04B5B">
        <w:t xml:space="preserve"> </w:t>
      </w:r>
      <w:r w:rsidRPr="006B164C" w:rsidR="007126CB">
        <w:t>rather</w:t>
      </w:r>
      <w:r w:rsidRPr="006B164C" w:rsidR="00E04B5B">
        <w:t xml:space="preserve"> </w:t>
      </w:r>
      <w:r w:rsidRPr="006B164C" w:rsidR="00674E36">
        <w:t>that</w:t>
      </w:r>
      <w:r w:rsidRPr="006B164C" w:rsidR="00E04B5B">
        <w:t xml:space="preserve"> </w:t>
      </w:r>
      <w:r w:rsidRPr="006B164C" w:rsidR="00674E36">
        <w:t>it</w:t>
      </w:r>
      <w:r w:rsidRPr="006B164C" w:rsidR="00E04B5B">
        <w:t xml:space="preserve"> </w:t>
      </w:r>
      <w:r w:rsidRPr="006B164C" w:rsidR="007126CB">
        <w:t>is</w:t>
      </w:r>
      <w:r w:rsidRPr="006B164C" w:rsidR="00E04B5B">
        <w:t xml:space="preserve"> </w:t>
      </w:r>
      <w:r w:rsidRPr="006B164C" w:rsidR="007126CB">
        <w:t>more</w:t>
      </w:r>
      <w:r w:rsidRPr="006B164C" w:rsidR="00E04B5B">
        <w:t xml:space="preserve"> </w:t>
      </w:r>
      <w:r w:rsidRPr="006B164C" w:rsidR="007126CB">
        <w:t>consensual</w:t>
      </w:r>
      <w:r w:rsidRPr="006B164C" w:rsidR="00E04B5B">
        <w:t xml:space="preserve"> </w:t>
      </w:r>
      <w:r w:rsidRPr="006B164C" w:rsidR="007126CB">
        <w:t>and</w:t>
      </w:r>
      <w:r w:rsidRPr="006B164C" w:rsidR="00E04B5B">
        <w:t xml:space="preserve"> </w:t>
      </w:r>
      <w:r w:rsidRPr="006B164C" w:rsidR="007126CB">
        <w:t>more</w:t>
      </w:r>
      <w:r w:rsidRPr="006B164C" w:rsidR="00E04B5B">
        <w:t xml:space="preserve"> </w:t>
      </w:r>
      <w:r w:rsidRPr="006B164C" w:rsidR="007126CB">
        <w:t>stable.</w:t>
      </w:r>
    </w:p>
    <w:p w:rsidR="007126CB" w:rsidRPr="006B164C" w:rsidP="007126CB">
      <w:pPr>
        <w:pStyle w:val="Answer"/>
      </w:pPr>
      <w:r w:rsidRPr="006B164C">
        <w:t>If</w:t>
      </w:r>
      <w:r w:rsidRPr="006B164C" w:rsidR="00E04B5B">
        <w:t xml:space="preserve"> </w:t>
      </w:r>
      <w:r w:rsidRPr="006B164C">
        <w:t>we</w:t>
      </w:r>
      <w:r w:rsidRPr="006B164C" w:rsidR="00E04B5B">
        <w:t xml:space="preserve"> </w:t>
      </w:r>
      <w:r w:rsidRPr="006B164C">
        <w:t>are</w:t>
      </w:r>
      <w:r w:rsidRPr="006B164C" w:rsidR="00E04B5B">
        <w:t xml:space="preserve"> </w:t>
      </w:r>
      <w:r w:rsidRPr="006B164C">
        <w:t>trying</w:t>
      </w:r>
      <w:r w:rsidRPr="006B164C" w:rsidR="00E04B5B">
        <w:t xml:space="preserve"> </w:t>
      </w:r>
      <w:r w:rsidRPr="006B164C">
        <w:t>to</w:t>
      </w:r>
      <w:r w:rsidRPr="006B164C" w:rsidR="00E04B5B">
        <w:t xml:space="preserve"> </w:t>
      </w:r>
      <w:r w:rsidRPr="006B164C">
        <w:t>work</w:t>
      </w:r>
      <w:r w:rsidRPr="006B164C" w:rsidR="00E04B5B">
        <w:t xml:space="preserve"> </w:t>
      </w:r>
      <w:r w:rsidRPr="006B164C">
        <w:t>towards</w:t>
      </w:r>
      <w:r w:rsidRPr="006B164C" w:rsidR="00E04B5B">
        <w:t xml:space="preserve"> </w:t>
      </w:r>
      <w:r w:rsidRPr="006B164C">
        <w:t>a</w:t>
      </w:r>
      <w:r w:rsidRPr="006B164C" w:rsidR="00E04B5B">
        <w:t xml:space="preserve"> </w:t>
      </w:r>
      <w:r w:rsidRPr="006B164C">
        <w:t>new</w:t>
      </w:r>
      <w:r w:rsidRPr="006B164C" w:rsidR="00B03027">
        <w:t>,</w:t>
      </w:r>
      <w:r w:rsidRPr="006B164C" w:rsidR="00E04B5B">
        <w:t xml:space="preserve"> </w:t>
      </w:r>
      <w:r w:rsidRPr="006B164C">
        <w:t>stable</w:t>
      </w:r>
      <w:r w:rsidRPr="006B164C" w:rsidR="00E04B5B">
        <w:t xml:space="preserve"> </w:t>
      </w:r>
      <w:r w:rsidRPr="006B164C">
        <w:t>equilibrium</w:t>
      </w:r>
      <w:r w:rsidRPr="006B164C" w:rsidR="00E04B5B">
        <w:t xml:space="preserve"> </w:t>
      </w:r>
      <w:r w:rsidRPr="006B164C">
        <w:t>between</w:t>
      </w:r>
      <w:r w:rsidRPr="006B164C" w:rsidR="00E04B5B">
        <w:t xml:space="preserve"> </w:t>
      </w:r>
      <w:r w:rsidRPr="006B164C">
        <w:t>the</w:t>
      </w:r>
      <w:r w:rsidRPr="006B164C" w:rsidR="00E04B5B">
        <w:t xml:space="preserve"> </w:t>
      </w:r>
      <w:r w:rsidRPr="006B164C">
        <w:t>two</w:t>
      </w:r>
      <w:r w:rsidRPr="006B164C" w:rsidR="00E04B5B">
        <w:t xml:space="preserve"> </w:t>
      </w:r>
      <w:r w:rsidRPr="006B164C">
        <w:t>sides</w:t>
      </w:r>
      <w:r w:rsidRPr="006B164C" w:rsidR="00E04B5B">
        <w:t xml:space="preserve"> </w:t>
      </w:r>
      <w:r w:rsidRPr="006B164C">
        <w:t>in</w:t>
      </w:r>
      <w:r w:rsidRPr="006B164C" w:rsidR="00E04B5B">
        <w:t xml:space="preserve"> </w:t>
      </w:r>
      <w:r w:rsidRPr="006B164C">
        <w:t>this</w:t>
      </w:r>
      <w:r w:rsidRPr="006B164C" w:rsidR="00E04B5B">
        <w:t xml:space="preserve"> </w:t>
      </w:r>
      <w:r w:rsidRPr="006B164C">
        <w:t>relationship,</w:t>
      </w:r>
      <w:r w:rsidRPr="006B164C" w:rsidR="00E04B5B">
        <w:t xml:space="preserve"> </w:t>
      </w:r>
      <w:r w:rsidRPr="006B164C" w:rsidR="00B03027">
        <w:t>it</w:t>
      </w:r>
      <w:r w:rsidRPr="006B164C" w:rsidR="00E04B5B">
        <w:t xml:space="preserve"> </w:t>
      </w:r>
      <w:r w:rsidRPr="006B164C">
        <w:t>requires</w:t>
      </w:r>
      <w:r w:rsidRPr="006B164C" w:rsidR="00E04B5B">
        <w:t xml:space="preserve"> </w:t>
      </w:r>
      <w:r w:rsidRPr="006B164C">
        <w:t>the</w:t>
      </w:r>
      <w:r w:rsidRPr="006B164C" w:rsidR="00E04B5B">
        <w:t xml:space="preserve"> </w:t>
      </w:r>
      <w:r w:rsidRPr="006B164C">
        <w:t>UK</w:t>
      </w:r>
      <w:r w:rsidRPr="006B164C" w:rsidR="00E04B5B">
        <w:t xml:space="preserve"> </w:t>
      </w:r>
      <w:r w:rsidRPr="006B164C">
        <w:t>to</w:t>
      </w:r>
      <w:r w:rsidRPr="006B164C" w:rsidR="00E04B5B">
        <w:t xml:space="preserve"> </w:t>
      </w:r>
      <w:r w:rsidRPr="006B164C">
        <w:t>have</w:t>
      </w:r>
      <w:r w:rsidRPr="006B164C" w:rsidR="00E04B5B">
        <w:t xml:space="preserve"> </w:t>
      </w:r>
      <w:r w:rsidRPr="006B164C">
        <w:t>those</w:t>
      </w:r>
      <w:r w:rsidRPr="006B164C" w:rsidR="00E04B5B">
        <w:t xml:space="preserve"> </w:t>
      </w:r>
      <w:r w:rsidRPr="006B164C">
        <w:t>clear</w:t>
      </w:r>
      <w:r w:rsidRPr="006B164C" w:rsidR="00E04B5B">
        <w:t xml:space="preserve"> </w:t>
      </w:r>
      <w:r w:rsidRPr="006B164C">
        <w:t>lines</w:t>
      </w:r>
      <w:r w:rsidRPr="006B164C" w:rsidR="00E04B5B">
        <w:t xml:space="preserve"> </w:t>
      </w:r>
      <w:r w:rsidRPr="006B164C">
        <w:t>of</w:t>
      </w:r>
      <w:r w:rsidRPr="006B164C" w:rsidR="00E04B5B">
        <w:t xml:space="preserve"> </w:t>
      </w:r>
      <w:r w:rsidRPr="006B164C">
        <w:t>communication</w:t>
      </w:r>
      <w:r w:rsidRPr="006B164C" w:rsidR="00E04B5B">
        <w:t xml:space="preserve"> </w:t>
      </w:r>
      <w:r w:rsidRPr="006B164C">
        <w:t>and</w:t>
      </w:r>
      <w:r w:rsidRPr="006B164C" w:rsidR="00E04B5B">
        <w:t xml:space="preserve"> </w:t>
      </w:r>
      <w:r w:rsidRPr="006B164C">
        <w:t>interaction.</w:t>
      </w:r>
      <w:r w:rsidRPr="006B164C" w:rsidR="00E04B5B">
        <w:t xml:space="preserve"> </w:t>
      </w:r>
      <w:r w:rsidRPr="006B164C">
        <w:t>That</w:t>
      </w:r>
      <w:r w:rsidRPr="006B164C" w:rsidR="00E04B5B">
        <w:t xml:space="preserve"> </w:t>
      </w:r>
      <w:r w:rsidRPr="006B164C">
        <w:t>is</w:t>
      </w:r>
      <w:r w:rsidRPr="006B164C" w:rsidR="00E04B5B">
        <w:t xml:space="preserve"> </w:t>
      </w:r>
      <w:r w:rsidRPr="006B164C">
        <w:t>part</w:t>
      </w:r>
      <w:r w:rsidRPr="006B164C" w:rsidR="00E04B5B">
        <w:t xml:space="preserve"> </w:t>
      </w:r>
      <w:r w:rsidRPr="006B164C">
        <w:t>of</w:t>
      </w:r>
      <w:r w:rsidRPr="006B164C" w:rsidR="00E04B5B">
        <w:t xml:space="preserve"> </w:t>
      </w:r>
      <w:r w:rsidRPr="006B164C">
        <w:t>it.</w:t>
      </w:r>
      <w:r w:rsidRPr="006B164C" w:rsidR="00E04B5B">
        <w:t xml:space="preserve"> </w:t>
      </w:r>
      <w:r w:rsidRPr="006B164C">
        <w:t>Parliament</w:t>
      </w:r>
      <w:r w:rsidRPr="006B164C" w:rsidR="00E04B5B">
        <w:t xml:space="preserve"> </w:t>
      </w:r>
      <w:r w:rsidRPr="006B164C">
        <w:t>clearly</w:t>
      </w:r>
      <w:r w:rsidRPr="006B164C" w:rsidR="00E04B5B">
        <w:t xml:space="preserve"> </w:t>
      </w:r>
      <w:r w:rsidRPr="006B164C">
        <w:t>has</w:t>
      </w:r>
      <w:r w:rsidRPr="006B164C" w:rsidR="00E04B5B">
        <w:t xml:space="preserve"> </w:t>
      </w:r>
      <w:r w:rsidRPr="006B164C">
        <w:t>very</w:t>
      </w:r>
      <w:r w:rsidRPr="006B164C" w:rsidR="00E04B5B">
        <w:t xml:space="preserve"> </w:t>
      </w:r>
      <w:r w:rsidRPr="006B164C">
        <w:t>substantial</w:t>
      </w:r>
      <w:r w:rsidRPr="006B164C" w:rsidR="00E04B5B">
        <w:t xml:space="preserve"> </w:t>
      </w:r>
      <w:r w:rsidRPr="006B164C">
        <w:t>powers</w:t>
      </w:r>
      <w:r w:rsidRPr="006B164C" w:rsidR="00B03027">
        <w:t>,</w:t>
      </w:r>
      <w:r w:rsidRPr="006B164C" w:rsidR="00E04B5B">
        <w:t xml:space="preserve"> </w:t>
      </w:r>
      <w:r w:rsidRPr="006B164C">
        <w:t>which</w:t>
      </w:r>
      <w:r w:rsidRPr="006B164C" w:rsidR="00E04B5B">
        <w:t xml:space="preserve"> </w:t>
      </w:r>
      <w:r w:rsidRPr="006B164C">
        <w:t>it</w:t>
      </w:r>
      <w:r w:rsidRPr="006B164C" w:rsidR="00E04B5B">
        <w:t xml:space="preserve"> </w:t>
      </w:r>
      <w:r w:rsidRPr="006B164C">
        <w:t>can</w:t>
      </w:r>
      <w:r w:rsidRPr="006B164C" w:rsidR="00E04B5B">
        <w:t xml:space="preserve"> </w:t>
      </w:r>
      <w:r w:rsidRPr="006B164C">
        <w:t>use</w:t>
      </w:r>
      <w:r w:rsidRPr="006B164C" w:rsidR="00E04B5B">
        <w:t xml:space="preserve"> </w:t>
      </w:r>
      <w:r w:rsidRPr="006B164C">
        <w:t>in</w:t>
      </w:r>
      <w:r w:rsidRPr="006B164C" w:rsidR="00E04B5B">
        <w:t xml:space="preserve"> </w:t>
      </w:r>
      <w:r w:rsidRPr="006B164C">
        <w:t>different</w:t>
      </w:r>
      <w:r w:rsidRPr="006B164C" w:rsidR="00E04B5B">
        <w:t xml:space="preserve"> </w:t>
      </w:r>
      <w:r w:rsidRPr="006B164C">
        <w:t>ways</w:t>
      </w:r>
      <w:r w:rsidRPr="006B164C" w:rsidR="00E04B5B">
        <w:t xml:space="preserve"> </w:t>
      </w:r>
      <w:r w:rsidRPr="006B164C">
        <w:t>at</w:t>
      </w:r>
      <w:r w:rsidRPr="006B164C" w:rsidR="00E04B5B">
        <w:t xml:space="preserve"> </w:t>
      </w:r>
      <w:r w:rsidRPr="006B164C">
        <w:t>different</w:t>
      </w:r>
      <w:r w:rsidRPr="006B164C" w:rsidR="00E04B5B">
        <w:t xml:space="preserve"> </w:t>
      </w:r>
      <w:r w:rsidRPr="006B164C">
        <w:t>times,</w:t>
      </w:r>
      <w:r w:rsidRPr="006B164C" w:rsidR="00E04B5B">
        <w:t xml:space="preserve"> </w:t>
      </w:r>
      <w:r w:rsidRPr="006B164C">
        <w:t>but</w:t>
      </w:r>
      <w:r w:rsidRPr="006B164C" w:rsidR="00E04B5B">
        <w:t xml:space="preserve"> </w:t>
      </w:r>
      <w:r w:rsidRPr="006B164C">
        <w:t>the</w:t>
      </w:r>
      <w:r w:rsidRPr="006B164C" w:rsidR="00E04B5B">
        <w:t xml:space="preserve"> </w:t>
      </w:r>
      <w:r w:rsidRPr="006B164C">
        <w:t>role</w:t>
      </w:r>
      <w:r w:rsidRPr="006B164C" w:rsidR="00E04B5B">
        <w:t xml:space="preserve"> </w:t>
      </w:r>
      <w:r w:rsidRPr="006B164C">
        <w:t>of</w:t>
      </w:r>
      <w:r w:rsidRPr="006B164C" w:rsidR="00E04B5B">
        <w:t xml:space="preserve"> </w:t>
      </w:r>
      <w:r w:rsidRPr="006B164C">
        <w:t>Government</w:t>
      </w:r>
      <w:r w:rsidRPr="006B164C" w:rsidR="00E04B5B">
        <w:t xml:space="preserve"> </w:t>
      </w:r>
      <w:r w:rsidRPr="006B164C">
        <w:t>can</w:t>
      </w:r>
      <w:r w:rsidRPr="006B164C" w:rsidR="00E04B5B">
        <w:t xml:space="preserve"> </w:t>
      </w:r>
      <w:r w:rsidRPr="006B164C" w:rsidR="00B03027">
        <w:t>also</w:t>
      </w:r>
      <w:r w:rsidRPr="006B164C" w:rsidR="00E04B5B">
        <w:t xml:space="preserve"> </w:t>
      </w:r>
      <w:r w:rsidRPr="006B164C" w:rsidR="00B03027">
        <w:t>potentially</w:t>
      </w:r>
      <w:r w:rsidRPr="006B164C" w:rsidR="00E04B5B">
        <w:t xml:space="preserve"> </w:t>
      </w:r>
      <w:r w:rsidRPr="006B164C">
        <w:t>be</w:t>
      </w:r>
      <w:r w:rsidRPr="006B164C" w:rsidR="00E04B5B">
        <w:t xml:space="preserve"> </w:t>
      </w:r>
      <w:r w:rsidRPr="006B164C">
        <w:t>brought</w:t>
      </w:r>
      <w:r w:rsidRPr="006B164C" w:rsidR="00E04B5B">
        <w:t xml:space="preserve"> </w:t>
      </w:r>
      <w:r w:rsidRPr="006B164C">
        <w:t>alongside</w:t>
      </w:r>
      <w:r w:rsidRPr="006B164C" w:rsidR="005E1431">
        <w:t>.</w:t>
      </w:r>
      <w:r w:rsidRPr="006B164C" w:rsidR="00E04B5B">
        <w:t xml:space="preserve"> </w:t>
      </w:r>
      <w:r w:rsidRPr="006B164C" w:rsidR="005E1431">
        <w:t xml:space="preserve">That </w:t>
      </w:r>
      <w:r w:rsidRPr="006B164C">
        <w:t>may</w:t>
      </w:r>
      <w:r w:rsidRPr="006B164C" w:rsidR="00E04B5B">
        <w:t xml:space="preserve"> </w:t>
      </w:r>
      <w:r w:rsidRPr="006B164C">
        <w:t>be</w:t>
      </w:r>
      <w:r w:rsidRPr="006B164C" w:rsidR="00E04B5B">
        <w:t xml:space="preserve"> </w:t>
      </w:r>
      <w:r w:rsidRPr="006B164C">
        <w:t>easier</w:t>
      </w:r>
      <w:r w:rsidRPr="006B164C" w:rsidR="00E04B5B">
        <w:t xml:space="preserve"> </w:t>
      </w:r>
      <w:r w:rsidRPr="006B164C">
        <w:t>as</w:t>
      </w:r>
      <w:r w:rsidRPr="006B164C" w:rsidR="00E04B5B">
        <w:t xml:space="preserve"> </w:t>
      </w:r>
      <w:r w:rsidRPr="006B164C">
        <w:t>the</w:t>
      </w:r>
      <w:r w:rsidRPr="006B164C" w:rsidR="00E04B5B">
        <w:t xml:space="preserve"> </w:t>
      </w:r>
      <w:r w:rsidRPr="006B164C">
        <w:t>issue</w:t>
      </w:r>
      <w:r w:rsidRPr="006B164C" w:rsidR="00E04B5B">
        <w:t xml:space="preserve"> </w:t>
      </w:r>
      <w:r w:rsidRPr="006B164C">
        <w:t>becomes</w:t>
      </w:r>
      <w:r w:rsidRPr="006B164C" w:rsidR="00E04B5B">
        <w:t xml:space="preserve"> </w:t>
      </w:r>
      <w:r w:rsidRPr="006B164C">
        <w:t>less</w:t>
      </w:r>
      <w:r w:rsidRPr="006B164C" w:rsidR="00E04B5B">
        <w:t xml:space="preserve"> </w:t>
      </w:r>
      <w:r w:rsidRPr="006B164C" w:rsidR="00B03027">
        <w:t>highly</w:t>
      </w:r>
      <w:r w:rsidRPr="006B164C" w:rsidR="00E04B5B">
        <w:t xml:space="preserve"> </w:t>
      </w:r>
      <w:r w:rsidRPr="006B164C">
        <w:t>politicised.</w:t>
      </w:r>
      <w:r w:rsidRPr="006B164C" w:rsidR="00E04B5B">
        <w:t xml:space="preserve"> </w:t>
      </w:r>
      <w:r w:rsidRPr="006B164C" w:rsidR="005E1431">
        <w:t>T</w:t>
      </w:r>
      <w:r w:rsidRPr="006B164C" w:rsidR="00B03027">
        <w:t>hat</w:t>
      </w:r>
      <w:r w:rsidRPr="006B164C" w:rsidR="00E04B5B">
        <w:t xml:space="preserve"> </w:t>
      </w:r>
      <w:r w:rsidRPr="006B164C" w:rsidR="00B03027">
        <w:t>has</w:t>
      </w:r>
      <w:r w:rsidRPr="006B164C" w:rsidR="00E04B5B">
        <w:t xml:space="preserve"> </w:t>
      </w:r>
      <w:r w:rsidRPr="006B164C" w:rsidR="00B03027">
        <w:t>been</w:t>
      </w:r>
      <w:r w:rsidRPr="006B164C" w:rsidR="00E04B5B">
        <w:t xml:space="preserve"> </w:t>
      </w:r>
      <w:r w:rsidRPr="006B164C" w:rsidR="00B03027">
        <w:t>a</w:t>
      </w:r>
      <w:r w:rsidRPr="006B164C" w:rsidR="00E04B5B">
        <w:t xml:space="preserve"> </w:t>
      </w:r>
      <w:r w:rsidRPr="006B164C" w:rsidR="00B03027">
        <w:t>real</w:t>
      </w:r>
      <w:r w:rsidRPr="006B164C" w:rsidR="00E04B5B">
        <w:t xml:space="preserve"> </w:t>
      </w:r>
      <w:r w:rsidRPr="006B164C" w:rsidR="00B03027">
        <w:t>difficulty,</w:t>
      </w:r>
      <w:r w:rsidRPr="006B164C" w:rsidR="00E04B5B">
        <w:t xml:space="preserve"> </w:t>
      </w:r>
      <w:r w:rsidRPr="006B164C" w:rsidR="00B03027">
        <w:t>a</w:t>
      </w:r>
      <w:r w:rsidRPr="006B164C">
        <w:t>s</w:t>
      </w:r>
      <w:r w:rsidRPr="006B164C" w:rsidR="00E04B5B">
        <w:t xml:space="preserve"> </w:t>
      </w:r>
      <w:r w:rsidRPr="006B164C">
        <w:t>I</w:t>
      </w:r>
      <w:r w:rsidRPr="006B164C" w:rsidR="00E04B5B">
        <w:t xml:space="preserve"> </w:t>
      </w:r>
      <w:r w:rsidRPr="006B164C">
        <w:t>am</w:t>
      </w:r>
      <w:r w:rsidRPr="006B164C" w:rsidR="00E04B5B">
        <w:t xml:space="preserve"> </w:t>
      </w:r>
      <w:r w:rsidRPr="006B164C">
        <w:t>sure</w:t>
      </w:r>
      <w:r w:rsidRPr="006B164C" w:rsidR="00E04B5B">
        <w:t xml:space="preserve"> </w:t>
      </w:r>
      <w:r w:rsidRPr="006B164C" w:rsidR="00B03027">
        <w:t>you</w:t>
      </w:r>
      <w:r w:rsidRPr="006B164C" w:rsidR="00E04B5B">
        <w:t xml:space="preserve"> </w:t>
      </w:r>
      <w:r w:rsidRPr="006B164C" w:rsidR="00B03027">
        <w:t>have</w:t>
      </w:r>
      <w:r w:rsidRPr="006B164C" w:rsidR="00E04B5B">
        <w:t xml:space="preserve"> </w:t>
      </w:r>
      <w:r w:rsidRPr="006B164C" w:rsidR="00B03027">
        <w:t>seen</w:t>
      </w:r>
      <w:r w:rsidRPr="006B164C" w:rsidR="00E04B5B">
        <w:t xml:space="preserve"> </w:t>
      </w:r>
      <w:r w:rsidRPr="006B164C" w:rsidR="00B03027">
        <w:t>and</w:t>
      </w:r>
      <w:r w:rsidRPr="006B164C" w:rsidR="00E04B5B">
        <w:t xml:space="preserve"> </w:t>
      </w:r>
      <w:r w:rsidRPr="006B164C" w:rsidR="00B03027">
        <w:t>felt</w:t>
      </w:r>
      <w:r w:rsidRPr="006B164C" w:rsidR="005E1431">
        <w:t>.</w:t>
      </w:r>
      <w:r w:rsidRPr="006B164C" w:rsidR="00E04B5B">
        <w:t xml:space="preserve"> </w:t>
      </w:r>
      <w:r w:rsidRPr="006B164C" w:rsidR="005E1431">
        <w:t xml:space="preserve">The </w:t>
      </w:r>
      <w:r w:rsidRPr="006B164C">
        <w:t>high</w:t>
      </w:r>
      <w:r w:rsidRPr="006B164C" w:rsidR="00B03027">
        <w:t>,</w:t>
      </w:r>
      <w:r w:rsidRPr="006B164C" w:rsidR="00E04B5B">
        <w:t xml:space="preserve"> </w:t>
      </w:r>
      <w:r w:rsidRPr="006B164C">
        <w:t>extreme</w:t>
      </w:r>
      <w:r w:rsidRPr="006B164C" w:rsidR="00E04B5B">
        <w:t xml:space="preserve"> </w:t>
      </w:r>
      <w:r w:rsidRPr="006B164C">
        <w:t>level</w:t>
      </w:r>
      <w:r w:rsidRPr="006B164C" w:rsidR="00E04B5B">
        <w:t xml:space="preserve"> </w:t>
      </w:r>
      <w:r w:rsidRPr="006B164C">
        <w:t>of</w:t>
      </w:r>
      <w:r w:rsidRPr="006B164C" w:rsidR="00E04B5B">
        <w:t xml:space="preserve"> </w:t>
      </w:r>
      <w:r w:rsidRPr="006B164C">
        <w:t>politicisation</w:t>
      </w:r>
      <w:r w:rsidRPr="006B164C" w:rsidR="00E04B5B">
        <w:t xml:space="preserve"> </w:t>
      </w:r>
      <w:r w:rsidRPr="006B164C">
        <w:t>has</w:t>
      </w:r>
      <w:r w:rsidRPr="006B164C" w:rsidR="00E04B5B">
        <w:t xml:space="preserve"> </w:t>
      </w:r>
      <w:r w:rsidRPr="006B164C">
        <w:t>made</w:t>
      </w:r>
      <w:r w:rsidRPr="006B164C" w:rsidR="00E04B5B">
        <w:t xml:space="preserve"> </w:t>
      </w:r>
      <w:r w:rsidRPr="006B164C">
        <w:t>it</w:t>
      </w:r>
      <w:r w:rsidRPr="006B164C" w:rsidR="00E04B5B">
        <w:t xml:space="preserve"> </w:t>
      </w:r>
      <w:r w:rsidRPr="006B164C">
        <w:t>very</w:t>
      </w:r>
      <w:r w:rsidRPr="006B164C" w:rsidR="00E04B5B">
        <w:t xml:space="preserve"> </w:t>
      </w:r>
      <w:r w:rsidRPr="006B164C">
        <w:t>hard</w:t>
      </w:r>
      <w:r w:rsidRPr="006B164C" w:rsidR="00E04B5B">
        <w:t xml:space="preserve"> </w:t>
      </w:r>
      <w:r w:rsidRPr="006B164C">
        <w:t>to</w:t>
      </w:r>
      <w:r w:rsidRPr="006B164C" w:rsidR="00E04B5B">
        <w:t xml:space="preserve"> </w:t>
      </w:r>
      <w:r w:rsidRPr="006B164C">
        <w:t>think</w:t>
      </w:r>
      <w:r w:rsidRPr="006B164C" w:rsidR="00E04B5B">
        <w:t xml:space="preserve"> </w:t>
      </w:r>
      <w:r w:rsidRPr="006B164C">
        <w:t>about</w:t>
      </w:r>
      <w:r w:rsidRPr="006B164C" w:rsidR="00E04B5B">
        <w:t xml:space="preserve"> </w:t>
      </w:r>
      <w:r w:rsidRPr="006B164C">
        <w:t>this</w:t>
      </w:r>
      <w:r w:rsidRPr="006B164C" w:rsidR="00E04B5B">
        <w:t xml:space="preserve"> </w:t>
      </w:r>
      <w:r w:rsidRPr="006B164C">
        <w:t>in</w:t>
      </w:r>
      <w:r w:rsidRPr="006B164C" w:rsidR="00E04B5B">
        <w:t xml:space="preserve"> </w:t>
      </w:r>
      <w:r w:rsidRPr="006B164C" w:rsidR="00B03027">
        <w:t>more</w:t>
      </w:r>
      <w:r w:rsidRPr="006B164C" w:rsidR="00E04B5B">
        <w:t xml:space="preserve"> </w:t>
      </w:r>
      <w:r w:rsidRPr="006B164C">
        <w:t>structural</w:t>
      </w:r>
      <w:r w:rsidRPr="006B164C" w:rsidR="00E04B5B">
        <w:t xml:space="preserve"> </w:t>
      </w:r>
      <w:r w:rsidRPr="006B164C" w:rsidR="00B03027">
        <w:t>terms</w:t>
      </w:r>
      <w:r w:rsidRPr="006B164C" w:rsidR="00E04B5B">
        <w:t xml:space="preserve"> </w:t>
      </w:r>
      <w:r w:rsidRPr="006B164C" w:rsidR="00B03027">
        <w:t>rather</w:t>
      </w:r>
      <w:r w:rsidRPr="006B164C" w:rsidR="00E04B5B">
        <w:t xml:space="preserve"> </w:t>
      </w:r>
      <w:r w:rsidRPr="006B164C" w:rsidR="00B03027">
        <w:t>than</w:t>
      </w:r>
      <w:r w:rsidRPr="006B164C" w:rsidR="00E04B5B">
        <w:t xml:space="preserve"> </w:t>
      </w:r>
      <w:r w:rsidRPr="006B164C" w:rsidR="00B03027">
        <w:t>party-political</w:t>
      </w:r>
      <w:r w:rsidRPr="006B164C" w:rsidR="00E04B5B">
        <w:t xml:space="preserve"> </w:t>
      </w:r>
      <w:r w:rsidRPr="006B164C" w:rsidR="00B03027">
        <w:t>or</w:t>
      </w:r>
      <w:r w:rsidRPr="006B164C" w:rsidR="00E04B5B">
        <w:t xml:space="preserve"> </w:t>
      </w:r>
      <w:r w:rsidRPr="006B164C" w:rsidR="00B03027">
        <w:t>leave/remain</w:t>
      </w:r>
      <w:r w:rsidRPr="006B164C" w:rsidR="00E04B5B">
        <w:t xml:space="preserve"> </w:t>
      </w:r>
      <w:r w:rsidRPr="006B164C" w:rsidR="00B03027">
        <w:t>divides</w:t>
      </w:r>
      <w:r w:rsidRPr="006B164C">
        <w:t>.</w:t>
      </w:r>
    </w:p>
    <w:p w:rsidR="00F31F21" w:rsidRPr="006B164C" w:rsidP="007126CB">
      <w:pPr>
        <w:pStyle w:val="Answer"/>
      </w:pPr>
      <w:sdt>
        <w:sdtPr>
          <w:alias w:val="Witness"/>
          <w:id w:val="-1544351429"/>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rsidR="007126CB">
        <w:t>I</w:t>
      </w:r>
      <w:r w:rsidRPr="006B164C" w:rsidR="00E04B5B">
        <w:t xml:space="preserve"> </w:t>
      </w:r>
      <w:r w:rsidRPr="006B164C" w:rsidR="007126CB">
        <w:t>would</w:t>
      </w:r>
      <w:r w:rsidRPr="006B164C" w:rsidR="00E04B5B">
        <w:t xml:space="preserve"> </w:t>
      </w:r>
      <w:r w:rsidRPr="006B164C" w:rsidR="007126CB">
        <w:t>echo</w:t>
      </w:r>
      <w:r w:rsidRPr="006B164C" w:rsidR="00E04B5B">
        <w:t xml:space="preserve"> </w:t>
      </w:r>
      <w:r w:rsidRPr="006B164C" w:rsidR="007126CB">
        <w:t>what</w:t>
      </w:r>
      <w:r w:rsidRPr="006B164C" w:rsidR="00E04B5B">
        <w:t xml:space="preserve"> </w:t>
      </w:r>
      <w:r w:rsidRPr="006B164C" w:rsidR="007126CB">
        <w:t>Simon</w:t>
      </w:r>
      <w:r w:rsidRPr="006B164C" w:rsidR="00E04B5B">
        <w:t xml:space="preserve"> </w:t>
      </w:r>
      <w:r w:rsidRPr="006B164C" w:rsidR="007126CB">
        <w:t>said.</w:t>
      </w:r>
      <w:r w:rsidRPr="006B164C" w:rsidR="00E04B5B">
        <w:t xml:space="preserve"> </w:t>
      </w:r>
      <w:r w:rsidRPr="006B164C" w:rsidR="007126CB">
        <w:t>Generally</w:t>
      </w:r>
      <w:r w:rsidRPr="006B164C" w:rsidR="00E04B5B">
        <w:t xml:space="preserve"> </w:t>
      </w:r>
      <w:r w:rsidRPr="006B164C" w:rsidR="007126CB">
        <w:t>speaking,</w:t>
      </w:r>
      <w:r w:rsidRPr="006B164C" w:rsidR="00E04B5B">
        <w:t xml:space="preserve"> </w:t>
      </w:r>
      <w:r w:rsidRPr="006B164C" w:rsidR="00256330">
        <w:t>Governments</w:t>
      </w:r>
      <w:r w:rsidRPr="006B164C" w:rsidR="00E04B5B">
        <w:t xml:space="preserve"> </w:t>
      </w:r>
      <w:r w:rsidRPr="006B164C" w:rsidR="007126CB">
        <w:t>who</w:t>
      </w:r>
      <w:r w:rsidRPr="006B164C" w:rsidR="00E04B5B">
        <w:t xml:space="preserve"> </w:t>
      </w:r>
      <w:r w:rsidRPr="006B164C" w:rsidR="007126CB">
        <w:t>allow</w:t>
      </w:r>
      <w:r w:rsidRPr="006B164C" w:rsidR="00E04B5B">
        <w:t xml:space="preserve"> </w:t>
      </w:r>
      <w:r w:rsidRPr="006B164C" w:rsidR="007126CB">
        <w:t>their</w:t>
      </w:r>
      <w:r w:rsidRPr="006B164C" w:rsidR="00E04B5B">
        <w:t xml:space="preserve"> </w:t>
      </w:r>
      <w:r w:rsidRPr="006B164C" w:rsidR="007126CB">
        <w:t>policies</w:t>
      </w:r>
      <w:r w:rsidRPr="006B164C" w:rsidR="00E04B5B">
        <w:t xml:space="preserve"> </w:t>
      </w:r>
      <w:r w:rsidRPr="006B164C" w:rsidR="007126CB">
        <w:t>to</w:t>
      </w:r>
      <w:r w:rsidRPr="006B164C" w:rsidR="00E04B5B">
        <w:t xml:space="preserve"> </w:t>
      </w:r>
      <w:r w:rsidRPr="006B164C" w:rsidR="007126CB">
        <w:t>be</w:t>
      </w:r>
      <w:r w:rsidRPr="006B164C" w:rsidR="00E04B5B">
        <w:t xml:space="preserve"> </w:t>
      </w:r>
      <w:r w:rsidRPr="006B164C" w:rsidR="007126CB">
        <w:t>more</w:t>
      </w:r>
      <w:r w:rsidRPr="006B164C" w:rsidR="00E04B5B">
        <w:t xml:space="preserve"> </w:t>
      </w:r>
      <w:r w:rsidRPr="006B164C" w:rsidR="007126CB">
        <w:t>thoroughly</w:t>
      </w:r>
      <w:r w:rsidRPr="006B164C" w:rsidR="00E04B5B">
        <w:t xml:space="preserve"> </w:t>
      </w:r>
      <w:r w:rsidRPr="006B164C">
        <w:t>scrutinised</w:t>
      </w:r>
      <w:r w:rsidRPr="006B164C" w:rsidR="00E04B5B">
        <w:t xml:space="preserve"> </w:t>
      </w:r>
      <w:r w:rsidRPr="006B164C" w:rsidR="007126CB">
        <w:t>by</w:t>
      </w:r>
      <w:r w:rsidRPr="006B164C" w:rsidR="00E04B5B">
        <w:t xml:space="preserve"> </w:t>
      </w:r>
      <w:r w:rsidRPr="006B164C" w:rsidR="007126CB">
        <w:t>Parliament</w:t>
      </w:r>
      <w:r w:rsidRPr="006B164C" w:rsidR="00E04B5B">
        <w:t xml:space="preserve"> </w:t>
      </w:r>
      <w:r w:rsidRPr="006B164C" w:rsidR="007126CB">
        <w:t>tend</w:t>
      </w:r>
      <w:r w:rsidRPr="006B164C" w:rsidR="00E04B5B">
        <w:t xml:space="preserve"> </w:t>
      </w:r>
      <w:r w:rsidRPr="006B164C" w:rsidR="007126CB">
        <w:t>to</w:t>
      </w:r>
      <w:r w:rsidRPr="006B164C" w:rsidR="00E04B5B">
        <w:t xml:space="preserve"> </w:t>
      </w:r>
      <w:r w:rsidRPr="006B164C" w:rsidR="007126CB">
        <w:t>find</w:t>
      </w:r>
      <w:r w:rsidRPr="006B164C" w:rsidR="00E04B5B">
        <w:t xml:space="preserve"> </w:t>
      </w:r>
      <w:r w:rsidRPr="006B164C">
        <w:t>that,</w:t>
      </w:r>
      <w:r w:rsidRPr="006B164C" w:rsidR="00E04B5B">
        <w:t xml:space="preserve"> </w:t>
      </w:r>
      <w:r w:rsidRPr="006B164C">
        <w:t>further</w:t>
      </w:r>
      <w:r w:rsidRPr="006B164C" w:rsidR="00E04B5B">
        <w:t xml:space="preserve"> </w:t>
      </w:r>
      <w:r w:rsidRPr="006B164C">
        <w:t>down</w:t>
      </w:r>
      <w:r w:rsidRPr="006B164C" w:rsidR="00E04B5B">
        <w:t xml:space="preserve"> </w:t>
      </w:r>
      <w:r w:rsidRPr="006B164C">
        <w:t>the</w:t>
      </w:r>
      <w:r w:rsidRPr="006B164C" w:rsidR="00E04B5B">
        <w:t xml:space="preserve"> </w:t>
      </w:r>
      <w:r w:rsidRPr="006B164C">
        <w:t>track,</w:t>
      </w:r>
      <w:r w:rsidRPr="006B164C" w:rsidR="00E04B5B">
        <w:t xml:space="preserve"> </w:t>
      </w:r>
      <w:r w:rsidRPr="006B164C" w:rsidR="007126CB">
        <w:t>they</w:t>
      </w:r>
      <w:r w:rsidRPr="006B164C" w:rsidR="00E04B5B">
        <w:t xml:space="preserve"> </w:t>
      </w:r>
      <w:r w:rsidRPr="006B164C" w:rsidR="007126CB">
        <w:t>are</w:t>
      </w:r>
      <w:r w:rsidRPr="006B164C" w:rsidR="00E04B5B">
        <w:t xml:space="preserve"> </w:t>
      </w:r>
      <w:r w:rsidRPr="006B164C" w:rsidR="007126CB">
        <w:t>less</w:t>
      </w:r>
      <w:r w:rsidRPr="006B164C" w:rsidR="00E04B5B">
        <w:t xml:space="preserve"> </w:t>
      </w:r>
      <w:r w:rsidRPr="006B164C" w:rsidR="007126CB">
        <w:t>likely</w:t>
      </w:r>
      <w:r w:rsidRPr="006B164C" w:rsidR="00E04B5B">
        <w:t xml:space="preserve"> </w:t>
      </w:r>
      <w:r w:rsidRPr="006B164C" w:rsidR="007126CB">
        <w:t>to</w:t>
      </w:r>
      <w:r w:rsidRPr="006B164C" w:rsidR="00E04B5B">
        <w:t xml:space="preserve"> </w:t>
      </w:r>
      <w:r w:rsidRPr="006B164C" w:rsidR="007126CB">
        <w:t>have</w:t>
      </w:r>
      <w:r w:rsidRPr="006B164C" w:rsidR="00E04B5B">
        <w:t xml:space="preserve"> </w:t>
      </w:r>
      <w:r w:rsidRPr="006B164C" w:rsidR="007126CB">
        <w:t>a</w:t>
      </w:r>
      <w:r w:rsidRPr="006B164C" w:rsidR="00E04B5B">
        <w:t xml:space="preserve"> </w:t>
      </w:r>
      <w:r w:rsidRPr="006B164C" w:rsidR="007126CB">
        <w:t>train</w:t>
      </w:r>
      <w:r w:rsidRPr="006B164C" w:rsidR="00E04B5B">
        <w:t xml:space="preserve"> </w:t>
      </w:r>
      <w:r w:rsidRPr="006B164C" w:rsidR="007126CB">
        <w:t>crash</w:t>
      </w:r>
      <w:r w:rsidRPr="006B164C" w:rsidR="00E04B5B">
        <w:t xml:space="preserve"> </w:t>
      </w:r>
      <w:r w:rsidRPr="006B164C" w:rsidR="007126CB">
        <w:t>as</w:t>
      </w:r>
      <w:r w:rsidRPr="006B164C" w:rsidR="00E04B5B">
        <w:t xml:space="preserve"> </w:t>
      </w:r>
      <w:r w:rsidRPr="006B164C" w:rsidR="007126CB">
        <w:t>they</w:t>
      </w:r>
      <w:r w:rsidRPr="006B164C" w:rsidR="00E04B5B">
        <w:t xml:space="preserve"> </w:t>
      </w:r>
      <w:r w:rsidRPr="006B164C" w:rsidR="007126CB">
        <w:t>try</w:t>
      </w:r>
      <w:r w:rsidRPr="006B164C" w:rsidR="00E04B5B">
        <w:t xml:space="preserve"> </w:t>
      </w:r>
      <w:r w:rsidRPr="006B164C" w:rsidR="007126CB">
        <w:t>to</w:t>
      </w:r>
      <w:r w:rsidRPr="006B164C" w:rsidR="00E04B5B">
        <w:t xml:space="preserve"> </w:t>
      </w:r>
      <w:r w:rsidRPr="006B164C" w:rsidR="007126CB">
        <w:t>deal</w:t>
      </w:r>
      <w:r w:rsidRPr="006B164C" w:rsidR="00E04B5B">
        <w:t xml:space="preserve"> </w:t>
      </w:r>
      <w:r w:rsidRPr="006B164C" w:rsidR="007126CB">
        <w:t>with</w:t>
      </w:r>
      <w:r w:rsidRPr="006B164C" w:rsidR="00E04B5B">
        <w:t xml:space="preserve"> </w:t>
      </w:r>
      <w:r w:rsidRPr="006B164C" w:rsidR="007126CB">
        <w:t>objections</w:t>
      </w:r>
      <w:r w:rsidRPr="006B164C" w:rsidR="00E04B5B">
        <w:t xml:space="preserve"> </w:t>
      </w:r>
      <w:r w:rsidRPr="006B164C" w:rsidR="007126CB">
        <w:t>that</w:t>
      </w:r>
      <w:r w:rsidRPr="006B164C" w:rsidR="00E04B5B">
        <w:t xml:space="preserve"> </w:t>
      </w:r>
      <w:r w:rsidRPr="006B164C" w:rsidR="007126CB">
        <w:t>may</w:t>
      </w:r>
      <w:r w:rsidRPr="006B164C" w:rsidR="00E04B5B">
        <w:t xml:space="preserve"> </w:t>
      </w:r>
      <w:r w:rsidRPr="006B164C" w:rsidR="007126CB">
        <w:t>come</w:t>
      </w:r>
      <w:r w:rsidRPr="006B164C" w:rsidR="00E04B5B">
        <w:t xml:space="preserve"> </w:t>
      </w:r>
      <w:r w:rsidRPr="006B164C" w:rsidR="007126CB">
        <w:t>up</w:t>
      </w:r>
      <w:r w:rsidRPr="006B164C" w:rsidR="00E04B5B">
        <w:t xml:space="preserve"> </w:t>
      </w:r>
      <w:r w:rsidRPr="006B164C" w:rsidR="007126CB">
        <w:t>from</w:t>
      </w:r>
      <w:r w:rsidRPr="006B164C" w:rsidR="00E04B5B">
        <w:t xml:space="preserve"> </w:t>
      </w:r>
      <w:r w:rsidRPr="006B164C" w:rsidR="007126CB">
        <w:t>their</w:t>
      </w:r>
      <w:r w:rsidRPr="006B164C" w:rsidR="00E04B5B">
        <w:t xml:space="preserve"> </w:t>
      </w:r>
      <w:r w:rsidRPr="006B164C" w:rsidR="007126CB">
        <w:t>own</w:t>
      </w:r>
      <w:r w:rsidRPr="006B164C" w:rsidR="00E04B5B">
        <w:t xml:space="preserve"> </w:t>
      </w:r>
      <w:r w:rsidRPr="006B164C" w:rsidR="005E1431">
        <w:t>Back Benches</w:t>
      </w:r>
      <w:r w:rsidRPr="006B164C" w:rsidR="00E04B5B">
        <w:t xml:space="preserve"> </w:t>
      </w:r>
      <w:r w:rsidRPr="006B164C">
        <w:t>as</w:t>
      </w:r>
      <w:r w:rsidRPr="006B164C" w:rsidR="00E04B5B">
        <w:t xml:space="preserve"> </w:t>
      </w:r>
      <w:r w:rsidRPr="006B164C">
        <w:t>they</w:t>
      </w:r>
      <w:r w:rsidRPr="006B164C" w:rsidR="00E04B5B">
        <w:t xml:space="preserve"> </w:t>
      </w:r>
      <w:r w:rsidRPr="006B164C">
        <w:t>try</w:t>
      </w:r>
      <w:r w:rsidRPr="006B164C" w:rsidR="00E04B5B">
        <w:t xml:space="preserve"> </w:t>
      </w:r>
      <w:r w:rsidRPr="006B164C">
        <w:t>to</w:t>
      </w:r>
      <w:r w:rsidRPr="006B164C" w:rsidR="00E04B5B">
        <w:t xml:space="preserve"> </w:t>
      </w:r>
      <w:r w:rsidRPr="006B164C">
        <w:t>pass</w:t>
      </w:r>
      <w:r w:rsidRPr="006B164C" w:rsidR="00E04B5B">
        <w:t xml:space="preserve"> </w:t>
      </w:r>
      <w:r w:rsidRPr="006B164C">
        <w:t>legislation</w:t>
      </w:r>
      <w:r w:rsidRPr="006B164C" w:rsidR="007126CB">
        <w:t>,</w:t>
      </w:r>
      <w:r w:rsidRPr="006B164C" w:rsidR="00E04B5B">
        <w:t xml:space="preserve"> </w:t>
      </w:r>
      <w:r w:rsidRPr="006B164C" w:rsidR="007126CB">
        <w:t>or</w:t>
      </w:r>
      <w:r w:rsidRPr="006B164C" w:rsidR="00E04B5B">
        <w:t xml:space="preserve"> </w:t>
      </w:r>
      <w:r w:rsidRPr="006B164C" w:rsidR="007126CB">
        <w:t>further</w:t>
      </w:r>
      <w:r w:rsidRPr="006B164C" w:rsidR="00E04B5B">
        <w:t xml:space="preserve"> </w:t>
      </w:r>
      <w:r w:rsidRPr="006B164C" w:rsidR="007126CB">
        <w:t>down</w:t>
      </w:r>
      <w:r w:rsidRPr="006B164C" w:rsidR="00E04B5B">
        <w:t xml:space="preserve"> </w:t>
      </w:r>
      <w:r w:rsidRPr="006B164C" w:rsidR="007126CB">
        <w:t>the</w:t>
      </w:r>
      <w:r w:rsidRPr="006B164C" w:rsidR="00E04B5B">
        <w:t xml:space="preserve"> </w:t>
      </w:r>
      <w:r w:rsidRPr="006B164C" w:rsidR="007126CB">
        <w:t>track</w:t>
      </w:r>
      <w:r w:rsidRPr="006B164C" w:rsidR="00E04B5B">
        <w:t xml:space="preserve"> </w:t>
      </w:r>
      <w:r w:rsidRPr="006B164C">
        <w:t>when</w:t>
      </w:r>
      <w:r w:rsidRPr="006B164C" w:rsidR="00E04B5B">
        <w:t xml:space="preserve"> </w:t>
      </w:r>
      <w:r w:rsidRPr="006B164C">
        <w:t>a</w:t>
      </w:r>
      <w:r w:rsidRPr="006B164C" w:rsidR="00E04B5B">
        <w:t xml:space="preserve"> </w:t>
      </w:r>
      <w:r w:rsidRPr="006B164C">
        <w:t>policy</w:t>
      </w:r>
      <w:r w:rsidRPr="006B164C" w:rsidR="00E04B5B">
        <w:t xml:space="preserve"> </w:t>
      </w:r>
      <w:r w:rsidRPr="006B164C">
        <w:t>that</w:t>
      </w:r>
      <w:r w:rsidRPr="006B164C" w:rsidR="00E04B5B">
        <w:t xml:space="preserve"> </w:t>
      </w:r>
      <w:r w:rsidRPr="006B164C">
        <w:t>has</w:t>
      </w:r>
      <w:r w:rsidRPr="006B164C" w:rsidR="00E04B5B">
        <w:t xml:space="preserve"> </w:t>
      </w:r>
      <w:r w:rsidRPr="006B164C">
        <w:t>not</w:t>
      </w:r>
      <w:r w:rsidRPr="006B164C" w:rsidR="00E04B5B">
        <w:t xml:space="preserve"> </w:t>
      </w:r>
      <w:r w:rsidRPr="006B164C">
        <w:t>been</w:t>
      </w:r>
      <w:r w:rsidRPr="006B164C" w:rsidR="00E04B5B">
        <w:t xml:space="preserve"> </w:t>
      </w:r>
      <w:r w:rsidRPr="006B164C">
        <w:t>fully</w:t>
      </w:r>
      <w:r w:rsidRPr="006B164C" w:rsidR="00E04B5B">
        <w:t xml:space="preserve"> </w:t>
      </w:r>
      <w:r w:rsidRPr="006B164C">
        <w:t>tested</w:t>
      </w:r>
      <w:r w:rsidRPr="006B164C" w:rsidR="00E04B5B">
        <w:t xml:space="preserve"> </w:t>
      </w:r>
      <w:r w:rsidRPr="006B164C">
        <w:t>in</w:t>
      </w:r>
      <w:r w:rsidRPr="006B164C" w:rsidR="00E04B5B">
        <w:t xml:space="preserve"> </w:t>
      </w:r>
      <w:r w:rsidRPr="006B164C">
        <w:t>Parliament</w:t>
      </w:r>
      <w:r w:rsidRPr="006B164C" w:rsidR="00E04B5B">
        <w:t xml:space="preserve"> </w:t>
      </w:r>
      <w:r w:rsidRPr="006B164C">
        <w:t>then</w:t>
      </w:r>
      <w:r w:rsidRPr="006B164C" w:rsidR="00E04B5B">
        <w:t xml:space="preserve"> </w:t>
      </w:r>
      <w:r w:rsidRPr="006B164C">
        <w:t>meets</w:t>
      </w:r>
      <w:r w:rsidRPr="006B164C" w:rsidR="00E04B5B">
        <w:t xml:space="preserve"> </w:t>
      </w:r>
      <w:r w:rsidRPr="006B164C">
        <w:t>reality</w:t>
      </w:r>
      <w:r w:rsidRPr="006B164C" w:rsidR="007126CB">
        <w:t>.</w:t>
      </w:r>
      <w:r w:rsidRPr="006B164C" w:rsidR="00E04B5B">
        <w:t xml:space="preserve"> </w:t>
      </w:r>
      <w:r w:rsidRPr="006B164C" w:rsidR="007126CB">
        <w:t>The</w:t>
      </w:r>
      <w:r w:rsidRPr="006B164C" w:rsidR="00E04B5B">
        <w:t xml:space="preserve"> </w:t>
      </w:r>
      <w:r w:rsidRPr="006B164C" w:rsidR="007126CB">
        <w:t>broad</w:t>
      </w:r>
      <w:r w:rsidRPr="006B164C" w:rsidR="00E04B5B">
        <w:t xml:space="preserve"> </w:t>
      </w:r>
      <w:r w:rsidRPr="006B164C" w:rsidR="007126CB">
        <w:t>point</w:t>
      </w:r>
      <w:r w:rsidRPr="006B164C" w:rsidR="00E04B5B">
        <w:t xml:space="preserve"> </w:t>
      </w:r>
      <w:r w:rsidRPr="006B164C" w:rsidR="007126CB">
        <w:t>is</w:t>
      </w:r>
      <w:r w:rsidRPr="006B164C" w:rsidR="00E04B5B">
        <w:t xml:space="preserve"> </w:t>
      </w:r>
      <w:r w:rsidRPr="006B164C" w:rsidR="007126CB">
        <w:t>that</w:t>
      </w:r>
      <w:r w:rsidRPr="006B164C" w:rsidR="00E04B5B">
        <w:t xml:space="preserve"> </w:t>
      </w:r>
      <w:r w:rsidRPr="006B164C" w:rsidR="007126CB">
        <w:t>it</w:t>
      </w:r>
      <w:r w:rsidRPr="006B164C" w:rsidR="00E04B5B">
        <w:t xml:space="preserve"> </w:t>
      </w:r>
      <w:r w:rsidRPr="006B164C" w:rsidR="007126CB">
        <w:t>would</w:t>
      </w:r>
      <w:r w:rsidRPr="006B164C" w:rsidR="00E04B5B">
        <w:t xml:space="preserve"> </w:t>
      </w:r>
      <w:r w:rsidRPr="006B164C" w:rsidR="007126CB">
        <w:t>be</w:t>
      </w:r>
      <w:r w:rsidRPr="006B164C" w:rsidR="00E04B5B">
        <w:t xml:space="preserve"> </w:t>
      </w:r>
      <w:r w:rsidRPr="006B164C" w:rsidR="007126CB">
        <w:t>desirable</w:t>
      </w:r>
      <w:r w:rsidRPr="006B164C" w:rsidR="00E04B5B">
        <w:t xml:space="preserve"> </w:t>
      </w:r>
      <w:r w:rsidRPr="006B164C" w:rsidR="007126CB">
        <w:t>for</w:t>
      </w:r>
      <w:r w:rsidRPr="006B164C" w:rsidR="00E04B5B">
        <w:t xml:space="preserve"> </w:t>
      </w:r>
      <w:r w:rsidRPr="006B164C" w:rsidR="007126CB">
        <w:t>Government</w:t>
      </w:r>
      <w:r w:rsidRPr="006B164C" w:rsidR="00E04B5B">
        <w:t xml:space="preserve"> </w:t>
      </w:r>
      <w:r w:rsidRPr="006B164C" w:rsidR="007126CB">
        <w:t>to</w:t>
      </w:r>
      <w:r w:rsidRPr="006B164C" w:rsidR="00E04B5B">
        <w:t xml:space="preserve"> </w:t>
      </w:r>
      <w:r w:rsidRPr="006B164C" w:rsidR="007126CB">
        <w:t>recognise</w:t>
      </w:r>
      <w:r w:rsidRPr="006B164C" w:rsidR="00E04B5B">
        <w:t xml:space="preserve"> </w:t>
      </w:r>
      <w:r w:rsidRPr="006B164C" w:rsidR="007126CB">
        <w:t>the</w:t>
      </w:r>
      <w:r w:rsidRPr="006B164C" w:rsidR="00E04B5B">
        <w:t xml:space="preserve"> </w:t>
      </w:r>
      <w:r w:rsidRPr="006B164C" w:rsidR="007126CB">
        <w:t>value</w:t>
      </w:r>
      <w:r w:rsidRPr="006B164C" w:rsidR="00E04B5B">
        <w:t xml:space="preserve"> </w:t>
      </w:r>
      <w:r w:rsidRPr="006B164C" w:rsidR="007126CB">
        <w:t>of</w:t>
      </w:r>
      <w:r w:rsidRPr="006B164C" w:rsidR="00E04B5B">
        <w:t xml:space="preserve"> </w:t>
      </w:r>
      <w:r w:rsidRPr="006B164C" w:rsidR="005E3F08">
        <w:t>parliamentary</w:t>
      </w:r>
      <w:r w:rsidRPr="006B164C" w:rsidR="00E04B5B">
        <w:t xml:space="preserve"> </w:t>
      </w:r>
      <w:r w:rsidRPr="006B164C">
        <w:t>scrutiny.</w:t>
      </w:r>
    </w:p>
    <w:p w:rsidR="00F31F21" w:rsidRPr="006B164C" w:rsidP="007126CB">
      <w:pPr>
        <w:pStyle w:val="Answer"/>
      </w:pPr>
      <w:r w:rsidRPr="006B164C">
        <w:t>The</w:t>
      </w:r>
      <w:r w:rsidRPr="006B164C" w:rsidR="00E04B5B">
        <w:t xml:space="preserve"> </w:t>
      </w:r>
      <w:r w:rsidRPr="006B164C">
        <w:t>realistic</w:t>
      </w:r>
      <w:r w:rsidRPr="006B164C" w:rsidR="00E04B5B">
        <w:t xml:space="preserve"> </w:t>
      </w:r>
      <w:r w:rsidRPr="006B164C">
        <w:t>point</w:t>
      </w:r>
      <w:r w:rsidRPr="006B164C" w:rsidR="00E04B5B">
        <w:t xml:space="preserve"> </w:t>
      </w:r>
      <w:r w:rsidRPr="006B164C">
        <w:t>is</w:t>
      </w:r>
      <w:r w:rsidRPr="006B164C" w:rsidR="00E04B5B">
        <w:t xml:space="preserve"> </w:t>
      </w:r>
      <w:r w:rsidRPr="006B164C">
        <w:t>that,</w:t>
      </w:r>
      <w:r w:rsidRPr="006B164C" w:rsidR="00E04B5B">
        <w:t xml:space="preserve"> </w:t>
      </w:r>
      <w:r w:rsidRPr="006B164C">
        <w:t>as</w:t>
      </w:r>
      <w:r w:rsidRPr="006B164C" w:rsidR="00E04B5B">
        <w:t xml:space="preserve"> </w:t>
      </w:r>
      <w:r w:rsidRPr="006B164C">
        <w:t>Simon</w:t>
      </w:r>
      <w:r w:rsidRPr="006B164C" w:rsidR="00E04B5B">
        <w:t xml:space="preserve"> </w:t>
      </w:r>
      <w:r w:rsidRPr="006B164C">
        <w:t>says,</w:t>
      </w:r>
      <w:r w:rsidRPr="006B164C" w:rsidR="00E04B5B">
        <w:t xml:space="preserve"> </w:t>
      </w:r>
      <w:r w:rsidRPr="006B164C">
        <w:t>t</w:t>
      </w:r>
      <w:r w:rsidRPr="006B164C" w:rsidR="007126CB">
        <w:t>here</w:t>
      </w:r>
      <w:r w:rsidRPr="006B164C" w:rsidR="00E04B5B">
        <w:t xml:space="preserve"> </w:t>
      </w:r>
      <w:r w:rsidRPr="006B164C" w:rsidR="007126CB">
        <w:t>is</w:t>
      </w:r>
      <w:r w:rsidRPr="006B164C" w:rsidR="00E04B5B">
        <w:t xml:space="preserve"> </w:t>
      </w:r>
      <w:r w:rsidRPr="006B164C" w:rsidR="007126CB">
        <w:t>an</w:t>
      </w:r>
      <w:r w:rsidRPr="006B164C" w:rsidR="00E04B5B">
        <w:t xml:space="preserve"> </w:t>
      </w:r>
      <w:r w:rsidRPr="006B164C" w:rsidR="007126CB">
        <w:t>element</w:t>
      </w:r>
      <w:r w:rsidRPr="006B164C" w:rsidR="00E04B5B">
        <w:t xml:space="preserve"> </w:t>
      </w:r>
      <w:r w:rsidRPr="006B164C" w:rsidR="007126CB">
        <w:t>of</w:t>
      </w:r>
      <w:r w:rsidRPr="006B164C" w:rsidR="00E04B5B">
        <w:t xml:space="preserve"> </w:t>
      </w:r>
      <w:r w:rsidRPr="006B164C" w:rsidR="007126CB">
        <w:t>self-interest</w:t>
      </w:r>
      <w:r w:rsidRPr="006B164C" w:rsidR="00E04B5B">
        <w:t xml:space="preserve"> </w:t>
      </w:r>
      <w:r w:rsidRPr="006B164C">
        <w:t>there</w:t>
      </w:r>
      <w:r w:rsidRPr="006B164C" w:rsidR="007126CB">
        <w:t>.</w:t>
      </w:r>
      <w:r w:rsidRPr="006B164C" w:rsidR="00E04B5B">
        <w:t xml:space="preserve"> </w:t>
      </w:r>
      <w:r w:rsidRPr="006B164C" w:rsidR="007126CB">
        <w:t>You</w:t>
      </w:r>
      <w:r w:rsidRPr="006B164C" w:rsidR="00E04B5B">
        <w:t xml:space="preserve"> </w:t>
      </w:r>
      <w:r w:rsidRPr="006B164C" w:rsidR="007126CB">
        <w:t>do</w:t>
      </w:r>
      <w:r w:rsidRPr="006B164C" w:rsidR="00E04B5B">
        <w:t xml:space="preserve"> </w:t>
      </w:r>
      <w:r w:rsidRPr="006B164C" w:rsidR="007126CB">
        <w:t>not</w:t>
      </w:r>
      <w:r w:rsidRPr="006B164C" w:rsidR="00E04B5B">
        <w:t xml:space="preserve"> </w:t>
      </w:r>
      <w:r w:rsidRPr="006B164C" w:rsidR="007126CB">
        <w:t>want</w:t>
      </w:r>
      <w:r w:rsidRPr="006B164C">
        <w:t>,</w:t>
      </w:r>
      <w:r w:rsidRPr="006B164C" w:rsidR="00E04B5B">
        <w:t xml:space="preserve"> </w:t>
      </w:r>
      <w:r w:rsidRPr="006B164C">
        <w:t>as</w:t>
      </w:r>
      <w:r w:rsidRPr="006B164C" w:rsidR="00E04B5B">
        <w:t xml:space="preserve"> </w:t>
      </w:r>
      <w:r w:rsidRPr="006B164C">
        <w:t>a</w:t>
      </w:r>
      <w:r w:rsidRPr="006B164C" w:rsidR="00E04B5B">
        <w:t xml:space="preserve"> </w:t>
      </w:r>
      <w:r w:rsidRPr="006B164C" w:rsidR="005E1431">
        <w:t>Government</w:t>
      </w:r>
      <w:r w:rsidRPr="006B164C">
        <w:t>,</w:t>
      </w:r>
      <w:r w:rsidRPr="006B164C" w:rsidR="00E04B5B">
        <w:t xml:space="preserve"> </w:t>
      </w:r>
      <w:r w:rsidRPr="006B164C" w:rsidR="007126CB">
        <w:t>to</w:t>
      </w:r>
      <w:r w:rsidRPr="006B164C" w:rsidR="00E04B5B">
        <w:t xml:space="preserve"> </w:t>
      </w:r>
      <w:r w:rsidRPr="006B164C">
        <w:t>suddenly</w:t>
      </w:r>
      <w:r w:rsidRPr="006B164C" w:rsidR="00E04B5B">
        <w:t xml:space="preserve"> </w:t>
      </w:r>
      <w:r w:rsidRPr="006B164C" w:rsidR="007126CB">
        <w:t>realise</w:t>
      </w:r>
      <w:r w:rsidRPr="006B164C" w:rsidR="00E04B5B">
        <w:t xml:space="preserve"> </w:t>
      </w:r>
      <w:r w:rsidRPr="006B164C">
        <w:t>the</w:t>
      </w:r>
      <w:r w:rsidRPr="006B164C" w:rsidR="00E04B5B">
        <w:t xml:space="preserve"> </w:t>
      </w:r>
      <w:r w:rsidRPr="006B164C" w:rsidR="007126CB">
        <w:t>problems</w:t>
      </w:r>
      <w:r w:rsidRPr="006B164C" w:rsidR="00E04B5B">
        <w:t xml:space="preserve"> </w:t>
      </w:r>
      <w:r w:rsidRPr="006B164C">
        <w:t>with</w:t>
      </w:r>
      <w:r w:rsidRPr="006B164C" w:rsidR="00E04B5B">
        <w:t xml:space="preserve"> </w:t>
      </w:r>
      <w:r w:rsidRPr="006B164C">
        <w:t>your</w:t>
      </w:r>
      <w:r w:rsidRPr="006B164C" w:rsidR="00E04B5B">
        <w:t xml:space="preserve"> </w:t>
      </w:r>
      <w:r w:rsidRPr="006B164C">
        <w:t>policy</w:t>
      </w:r>
      <w:r w:rsidRPr="006B164C" w:rsidR="00E04B5B">
        <w:t xml:space="preserve"> </w:t>
      </w:r>
      <w:r w:rsidRPr="006B164C">
        <w:t>further</w:t>
      </w:r>
      <w:r w:rsidRPr="006B164C" w:rsidR="00E04B5B">
        <w:t xml:space="preserve"> </w:t>
      </w:r>
      <w:r w:rsidRPr="006B164C">
        <w:t>down</w:t>
      </w:r>
      <w:r w:rsidRPr="006B164C" w:rsidR="00E04B5B">
        <w:t xml:space="preserve"> </w:t>
      </w:r>
      <w:r w:rsidRPr="006B164C">
        <w:t>that</w:t>
      </w:r>
      <w:r w:rsidRPr="006B164C" w:rsidR="00E04B5B">
        <w:t xml:space="preserve"> </w:t>
      </w:r>
      <w:r w:rsidRPr="006B164C">
        <w:t>track,</w:t>
      </w:r>
      <w:r w:rsidRPr="006B164C" w:rsidR="00E04B5B">
        <w:t xml:space="preserve"> </w:t>
      </w:r>
      <w:r w:rsidRPr="006B164C">
        <w:t>when</w:t>
      </w:r>
      <w:r w:rsidRPr="006B164C" w:rsidR="00E04B5B">
        <w:t xml:space="preserve"> </w:t>
      </w:r>
      <w:r w:rsidRPr="006B164C">
        <w:t>that</w:t>
      </w:r>
      <w:r w:rsidRPr="006B164C" w:rsidR="00E04B5B">
        <w:t xml:space="preserve"> </w:t>
      </w:r>
      <w:r w:rsidRPr="006B164C">
        <w:t>could</w:t>
      </w:r>
      <w:r w:rsidRPr="006B164C" w:rsidR="00E04B5B">
        <w:t xml:space="preserve"> </w:t>
      </w:r>
      <w:r w:rsidRPr="006B164C">
        <w:t>become</w:t>
      </w:r>
      <w:r w:rsidRPr="006B164C" w:rsidR="00E04B5B">
        <w:t xml:space="preserve"> </w:t>
      </w:r>
      <w:r w:rsidRPr="006B164C">
        <w:t>an</w:t>
      </w:r>
      <w:r w:rsidRPr="006B164C" w:rsidR="00E04B5B">
        <w:t xml:space="preserve"> </w:t>
      </w:r>
      <w:r w:rsidRPr="006B164C">
        <w:t>embarrassment</w:t>
      </w:r>
      <w:r w:rsidRPr="006B164C" w:rsidR="007126CB">
        <w:t>.</w:t>
      </w:r>
      <w:r w:rsidRPr="006B164C" w:rsidR="00E04B5B">
        <w:t xml:space="preserve"> </w:t>
      </w:r>
      <w:r w:rsidRPr="006B164C" w:rsidR="007126CB">
        <w:t>I</w:t>
      </w:r>
      <w:r w:rsidRPr="006B164C" w:rsidR="00E04B5B">
        <w:t xml:space="preserve"> </w:t>
      </w:r>
      <w:r w:rsidRPr="006B164C" w:rsidR="007126CB">
        <w:t>was</w:t>
      </w:r>
      <w:r w:rsidRPr="006B164C" w:rsidR="00E04B5B">
        <w:t xml:space="preserve"> </w:t>
      </w:r>
      <w:r w:rsidRPr="006B164C" w:rsidR="007126CB">
        <w:t>really</w:t>
      </w:r>
      <w:r w:rsidRPr="006B164C" w:rsidR="00E04B5B">
        <w:t xml:space="preserve"> </w:t>
      </w:r>
      <w:r w:rsidRPr="006B164C" w:rsidR="007126CB">
        <w:t>pleased</w:t>
      </w:r>
      <w:r w:rsidRPr="006B164C" w:rsidR="00E04B5B">
        <w:t xml:space="preserve"> </w:t>
      </w:r>
      <w:r w:rsidRPr="006B164C" w:rsidR="007126CB">
        <w:t>to</w:t>
      </w:r>
      <w:r w:rsidRPr="006B164C" w:rsidR="00E04B5B">
        <w:t xml:space="preserve"> </w:t>
      </w:r>
      <w:r w:rsidRPr="006B164C" w:rsidR="007126CB">
        <w:t>see</w:t>
      </w:r>
      <w:r w:rsidRPr="006B164C" w:rsidR="00E04B5B">
        <w:t xml:space="preserve"> </w:t>
      </w:r>
      <w:r w:rsidRPr="006B164C" w:rsidR="007126CB">
        <w:t>the</w:t>
      </w:r>
      <w:r w:rsidRPr="006B164C" w:rsidR="00E04B5B">
        <w:t xml:space="preserve"> </w:t>
      </w:r>
      <w:r w:rsidRPr="006B164C" w:rsidR="007126CB">
        <w:t>Government</w:t>
      </w:r>
      <w:r w:rsidRPr="006B164C" w:rsidR="00E04B5B">
        <w:t xml:space="preserve"> </w:t>
      </w:r>
      <w:r w:rsidRPr="006B164C" w:rsidR="00D71184">
        <w:t>choose</w:t>
      </w:r>
      <w:r w:rsidRPr="006B164C">
        <w:t>,</w:t>
      </w:r>
      <w:r w:rsidRPr="006B164C" w:rsidR="00E04B5B">
        <w:t xml:space="preserve"> </w:t>
      </w:r>
      <w:r w:rsidRPr="006B164C">
        <w:t>for</w:t>
      </w:r>
      <w:r w:rsidRPr="006B164C" w:rsidR="00E04B5B">
        <w:t xml:space="preserve"> </w:t>
      </w:r>
      <w:r w:rsidRPr="006B164C">
        <w:t>example,</w:t>
      </w:r>
      <w:r w:rsidRPr="006B164C" w:rsidR="00E04B5B">
        <w:t xml:space="preserve"> </w:t>
      </w:r>
      <w:r w:rsidRPr="006B164C">
        <w:t>on</w:t>
      </w:r>
      <w:r w:rsidRPr="006B164C" w:rsidR="00E04B5B">
        <w:t xml:space="preserve"> </w:t>
      </w:r>
      <w:r w:rsidRPr="006B164C">
        <w:t>a</w:t>
      </w:r>
      <w:r w:rsidRPr="006B164C" w:rsidR="00E04B5B">
        <w:t xml:space="preserve"> </w:t>
      </w:r>
      <w:r w:rsidRPr="006B164C">
        <w:t>different</w:t>
      </w:r>
      <w:r w:rsidRPr="006B164C" w:rsidR="00E04B5B">
        <w:t xml:space="preserve"> </w:t>
      </w:r>
      <w:r w:rsidRPr="006B164C">
        <w:t>issue</w:t>
      </w:r>
      <w:r w:rsidRPr="006B164C" w:rsidR="005E1431">
        <w:t>,</w:t>
      </w:r>
      <w:r w:rsidRPr="006B164C" w:rsidR="00E04B5B">
        <w:t xml:space="preserve"> </w:t>
      </w:r>
      <w:r w:rsidRPr="006B164C">
        <w:t>with</w:t>
      </w:r>
      <w:r w:rsidRPr="006B164C" w:rsidR="00E04B5B">
        <w:t xml:space="preserve"> </w:t>
      </w:r>
      <w:r w:rsidRPr="006B164C">
        <w:t>the</w:t>
      </w:r>
      <w:r w:rsidRPr="006B164C" w:rsidR="00E04B5B">
        <w:t xml:space="preserve"> </w:t>
      </w:r>
      <w:r w:rsidRPr="006B164C">
        <w:t>Fixed-term</w:t>
      </w:r>
      <w:r w:rsidRPr="006B164C" w:rsidR="00E04B5B">
        <w:t xml:space="preserve"> </w:t>
      </w:r>
      <w:r w:rsidRPr="006B164C">
        <w:t>Parliaments</w:t>
      </w:r>
      <w:r w:rsidRPr="006B164C" w:rsidR="00E04B5B">
        <w:t xml:space="preserve"> </w:t>
      </w:r>
      <w:r w:rsidRPr="006B164C">
        <w:t>Act,</w:t>
      </w:r>
      <w:r w:rsidRPr="006B164C" w:rsidR="00E04B5B">
        <w:t xml:space="preserve"> </w:t>
      </w:r>
      <w:r w:rsidRPr="006B164C">
        <w:t>to</w:t>
      </w:r>
      <w:r w:rsidRPr="006B164C" w:rsidR="00E04B5B">
        <w:t xml:space="preserve"> </w:t>
      </w:r>
      <w:r w:rsidRPr="006B164C">
        <w:t>put</w:t>
      </w:r>
      <w:r w:rsidRPr="006B164C" w:rsidR="00E04B5B">
        <w:t xml:space="preserve"> </w:t>
      </w:r>
      <w:r w:rsidRPr="006B164C">
        <w:t>the</w:t>
      </w:r>
      <w:r w:rsidRPr="006B164C" w:rsidR="00E04B5B">
        <w:t xml:space="preserve"> </w:t>
      </w:r>
      <w:r w:rsidRPr="006B164C" w:rsidR="005E1431">
        <w:t xml:space="preserve">repeal </w:t>
      </w:r>
      <w:r w:rsidRPr="006B164C">
        <w:t>B</w:t>
      </w:r>
      <w:r w:rsidRPr="006B164C" w:rsidR="007126CB">
        <w:t>ill</w:t>
      </w:r>
      <w:r w:rsidRPr="006B164C" w:rsidR="00E04B5B">
        <w:t xml:space="preserve"> </w:t>
      </w:r>
      <w:r w:rsidRPr="006B164C">
        <w:t>for</w:t>
      </w:r>
      <w:r w:rsidRPr="006B164C" w:rsidR="00E04B5B">
        <w:t xml:space="preserve"> </w:t>
      </w:r>
      <w:r w:rsidRPr="006B164C">
        <w:t>that</w:t>
      </w:r>
      <w:r w:rsidRPr="006B164C" w:rsidR="00E04B5B">
        <w:t xml:space="preserve"> </w:t>
      </w:r>
      <w:r w:rsidRPr="006B164C" w:rsidR="007126CB">
        <w:t>into</w:t>
      </w:r>
      <w:r w:rsidRPr="006B164C" w:rsidR="00E04B5B">
        <w:t xml:space="preserve"> </w:t>
      </w:r>
      <w:r w:rsidRPr="006B164C" w:rsidR="007126CB">
        <w:t>pre-legislative</w:t>
      </w:r>
      <w:r w:rsidRPr="006B164C" w:rsidR="00E04B5B">
        <w:t xml:space="preserve"> </w:t>
      </w:r>
      <w:r w:rsidRPr="006B164C" w:rsidR="007126CB">
        <w:t>scrutiny.</w:t>
      </w:r>
      <w:r w:rsidRPr="006B164C" w:rsidR="00E04B5B">
        <w:t xml:space="preserve"> </w:t>
      </w:r>
      <w:r w:rsidRPr="006B164C" w:rsidR="007126CB">
        <w:t>Pre-legislative</w:t>
      </w:r>
      <w:r w:rsidRPr="006B164C" w:rsidR="00E04B5B">
        <w:t xml:space="preserve"> </w:t>
      </w:r>
      <w:r w:rsidRPr="006B164C">
        <w:t>scrutiny</w:t>
      </w:r>
      <w:r w:rsidRPr="006B164C" w:rsidR="00E04B5B">
        <w:t xml:space="preserve"> </w:t>
      </w:r>
      <w:r w:rsidRPr="006B164C" w:rsidR="007126CB">
        <w:t>is</w:t>
      </w:r>
      <w:r w:rsidRPr="006B164C" w:rsidR="00E04B5B">
        <w:t xml:space="preserve"> </w:t>
      </w:r>
      <w:r w:rsidRPr="006B164C" w:rsidR="007126CB">
        <w:t>a</w:t>
      </w:r>
      <w:r w:rsidRPr="006B164C" w:rsidR="00E04B5B">
        <w:t xml:space="preserve"> </w:t>
      </w:r>
      <w:r w:rsidRPr="006B164C">
        <w:t>really</w:t>
      </w:r>
      <w:r w:rsidRPr="006B164C" w:rsidR="00E04B5B">
        <w:t xml:space="preserve"> </w:t>
      </w:r>
      <w:r w:rsidRPr="006B164C" w:rsidR="007126CB">
        <w:t>positive</w:t>
      </w:r>
      <w:r w:rsidRPr="006B164C" w:rsidR="00E04B5B">
        <w:t xml:space="preserve"> </w:t>
      </w:r>
      <w:r w:rsidRPr="006B164C" w:rsidR="007126CB">
        <w:t>way</w:t>
      </w:r>
      <w:r w:rsidRPr="006B164C" w:rsidR="00E04B5B">
        <w:t xml:space="preserve"> </w:t>
      </w:r>
      <w:r w:rsidRPr="006B164C">
        <w:t>in</w:t>
      </w:r>
      <w:r w:rsidRPr="006B164C" w:rsidR="00E04B5B">
        <w:t xml:space="preserve"> </w:t>
      </w:r>
      <w:r w:rsidRPr="006B164C">
        <w:t>which</w:t>
      </w:r>
      <w:r w:rsidRPr="006B164C" w:rsidR="00E04B5B">
        <w:t xml:space="preserve"> </w:t>
      </w:r>
      <w:r w:rsidRPr="006B164C" w:rsidR="007126CB">
        <w:t>Parliament</w:t>
      </w:r>
      <w:r w:rsidRPr="006B164C" w:rsidR="00E04B5B">
        <w:t xml:space="preserve"> </w:t>
      </w:r>
      <w:r w:rsidRPr="006B164C" w:rsidR="007126CB">
        <w:t>can</w:t>
      </w:r>
      <w:r w:rsidRPr="006B164C" w:rsidR="00E04B5B">
        <w:t xml:space="preserve"> </w:t>
      </w:r>
      <w:r w:rsidRPr="006B164C" w:rsidR="007126CB">
        <w:t>engage</w:t>
      </w:r>
      <w:r w:rsidRPr="006B164C" w:rsidR="00E04B5B">
        <w:t xml:space="preserve"> </w:t>
      </w:r>
      <w:r w:rsidRPr="006B164C">
        <w:t>with</w:t>
      </w:r>
      <w:r w:rsidRPr="006B164C" w:rsidR="00E04B5B">
        <w:t xml:space="preserve"> </w:t>
      </w:r>
      <w:r w:rsidRPr="006B164C">
        <w:t>the</w:t>
      </w:r>
      <w:r w:rsidRPr="006B164C" w:rsidR="00E04B5B">
        <w:t xml:space="preserve"> </w:t>
      </w:r>
      <w:r w:rsidRPr="006B164C">
        <w:t>legislative</w:t>
      </w:r>
      <w:r w:rsidRPr="006B164C" w:rsidR="00E04B5B">
        <w:t xml:space="preserve"> </w:t>
      </w:r>
      <w:r w:rsidRPr="006B164C">
        <w:t>process,</w:t>
      </w:r>
      <w:r w:rsidRPr="006B164C" w:rsidR="00E04B5B">
        <w:t xml:space="preserve"> </w:t>
      </w:r>
      <w:r w:rsidRPr="006B164C">
        <w:t>so</w:t>
      </w:r>
      <w:r w:rsidRPr="006B164C" w:rsidR="00E04B5B">
        <w:t xml:space="preserve"> </w:t>
      </w:r>
      <w:r w:rsidRPr="006B164C" w:rsidR="007126CB">
        <w:t>I</w:t>
      </w:r>
      <w:r w:rsidRPr="006B164C" w:rsidR="00E04B5B">
        <w:t xml:space="preserve"> </w:t>
      </w:r>
      <w:r w:rsidRPr="006B164C" w:rsidR="007126CB">
        <w:t>would</w:t>
      </w:r>
      <w:r w:rsidRPr="006B164C" w:rsidR="00E04B5B">
        <w:t xml:space="preserve"> </w:t>
      </w:r>
      <w:r w:rsidRPr="006B164C" w:rsidR="007126CB">
        <w:t>like</w:t>
      </w:r>
      <w:r w:rsidRPr="006B164C" w:rsidR="00E04B5B">
        <w:t xml:space="preserve"> </w:t>
      </w:r>
      <w:r w:rsidRPr="006B164C" w:rsidR="007126CB">
        <w:t>to</w:t>
      </w:r>
      <w:r w:rsidRPr="006B164C" w:rsidR="00E04B5B">
        <w:t xml:space="preserve"> </w:t>
      </w:r>
      <w:r w:rsidRPr="006B164C" w:rsidR="007126CB">
        <w:t>see</w:t>
      </w:r>
      <w:r w:rsidRPr="006B164C" w:rsidR="00E04B5B">
        <w:t xml:space="preserve"> </w:t>
      </w:r>
      <w:r w:rsidRPr="006B164C" w:rsidR="007126CB">
        <w:t>Government</w:t>
      </w:r>
      <w:r w:rsidRPr="006B164C" w:rsidR="00E04B5B">
        <w:t xml:space="preserve"> </w:t>
      </w:r>
      <w:r w:rsidRPr="006B164C">
        <w:t>do</w:t>
      </w:r>
      <w:r w:rsidRPr="006B164C" w:rsidR="00E04B5B">
        <w:t xml:space="preserve"> </w:t>
      </w:r>
      <w:r w:rsidRPr="006B164C">
        <w:t>more</w:t>
      </w:r>
      <w:r w:rsidRPr="006B164C" w:rsidR="00E04B5B">
        <w:t xml:space="preserve"> </w:t>
      </w:r>
      <w:r w:rsidRPr="006B164C">
        <w:t>of</w:t>
      </w:r>
      <w:r w:rsidRPr="006B164C" w:rsidR="00E04B5B">
        <w:t xml:space="preserve"> </w:t>
      </w:r>
      <w:r w:rsidRPr="006B164C">
        <w:t>that.</w:t>
      </w:r>
    </w:p>
    <w:p w:rsidR="007126CB" w:rsidRPr="006B164C" w:rsidP="007126CB">
      <w:pPr>
        <w:pStyle w:val="Answer"/>
      </w:pPr>
      <w:r w:rsidRPr="006B164C">
        <w:t>A</w:t>
      </w:r>
      <w:r w:rsidRPr="006B164C" w:rsidR="00E04B5B">
        <w:t xml:space="preserve"> </w:t>
      </w:r>
      <w:r w:rsidRPr="006B164C">
        <w:t>wider</w:t>
      </w:r>
      <w:r w:rsidRPr="006B164C" w:rsidR="00E04B5B">
        <w:t xml:space="preserve"> </w:t>
      </w:r>
      <w:r w:rsidRPr="006B164C">
        <w:t>point</w:t>
      </w:r>
      <w:r w:rsidRPr="006B164C" w:rsidR="00E04B5B">
        <w:t xml:space="preserve"> </w:t>
      </w:r>
      <w:r w:rsidRPr="006B164C">
        <w:t>is</w:t>
      </w:r>
      <w:r w:rsidRPr="006B164C" w:rsidR="00E04B5B">
        <w:t xml:space="preserve"> </w:t>
      </w:r>
      <w:r w:rsidRPr="006B164C">
        <w:t>that</w:t>
      </w:r>
      <w:r w:rsidRPr="006B164C" w:rsidR="00E04B5B">
        <w:t xml:space="preserve"> </w:t>
      </w:r>
      <w:r w:rsidRPr="006B164C">
        <w:t>a</w:t>
      </w:r>
      <w:r w:rsidRPr="006B164C" w:rsidR="00E04B5B">
        <w:t xml:space="preserve"> </w:t>
      </w:r>
      <w:r w:rsidRPr="006B164C">
        <w:t>lot</w:t>
      </w:r>
      <w:r w:rsidRPr="006B164C" w:rsidR="00E04B5B">
        <w:t xml:space="preserve"> </w:t>
      </w:r>
      <w:r w:rsidRPr="006B164C">
        <w:t>of</w:t>
      </w:r>
      <w:r w:rsidRPr="006B164C" w:rsidR="00E04B5B">
        <w:t xml:space="preserve"> </w:t>
      </w:r>
      <w:r w:rsidRPr="006B164C">
        <w:t>new</w:t>
      </w:r>
      <w:r w:rsidRPr="006B164C" w:rsidR="00E04B5B">
        <w:t xml:space="preserve"> </w:t>
      </w:r>
      <w:r w:rsidRPr="006B164C">
        <w:t>M</w:t>
      </w:r>
      <w:r w:rsidRPr="006B164C">
        <w:t>embers</w:t>
      </w:r>
      <w:r w:rsidRPr="006B164C" w:rsidR="00E04B5B">
        <w:t xml:space="preserve"> </w:t>
      </w:r>
      <w:r w:rsidRPr="006B164C">
        <w:t>came</w:t>
      </w:r>
      <w:r w:rsidRPr="006B164C" w:rsidR="00E04B5B">
        <w:t xml:space="preserve"> </w:t>
      </w:r>
      <w:r w:rsidRPr="006B164C">
        <w:t>into</w:t>
      </w:r>
      <w:r w:rsidRPr="006B164C" w:rsidR="00E04B5B">
        <w:t xml:space="preserve"> </w:t>
      </w:r>
      <w:r w:rsidRPr="006B164C">
        <w:t>the</w:t>
      </w:r>
      <w:r w:rsidRPr="006B164C" w:rsidR="00E04B5B">
        <w:t xml:space="preserve"> </w:t>
      </w:r>
      <w:r w:rsidRPr="006B164C">
        <w:t>House</w:t>
      </w:r>
      <w:r w:rsidRPr="006B164C" w:rsidR="00E04B5B">
        <w:t xml:space="preserve"> </w:t>
      </w:r>
      <w:r w:rsidRPr="006B164C">
        <w:t>at</w:t>
      </w:r>
      <w:r w:rsidRPr="006B164C" w:rsidR="00E04B5B">
        <w:t xml:space="preserve"> </w:t>
      </w:r>
      <w:r w:rsidRPr="006B164C">
        <w:t>the</w:t>
      </w:r>
      <w:r w:rsidRPr="006B164C" w:rsidR="00E04B5B">
        <w:t xml:space="preserve"> </w:t>
      </w:r>
      <w:r w:rsidRPr="006B164C">
        <w:t>election</w:t>
      </w:r>
      <w:r w:rsidRPr="006B164C">
        <w:t>.</w:t>
      </w:r>
      <w:r w:rsidRPr="006B164C" w:rsidR="00E04B5B">
        <w:t xml:space="preserve"> </w:t>
      </w:r>
      <w:r w:rsidRPr="006B164C">
        <w:t>Their</w:t>
      </w:r>
      <w:r w:rsidRPr="006B164C" w:rsidR="00E04B5B">
        <w:t xml:space="preserve"> </w:t>
      </w:r>
      <w:r w:rsidRPr="006B164C">
        <w:t>whole</w:t>
      </w:r>
      <w:r w:rsidRPr="006B164C" w:rsidR="00E04B5B">
        <w:t xml:space="preserve"> </w:t>
      </w:r>
      <w:r w:rsidRPr="006B164C">
        <w:t>experience</w:t>
      </w:r>
      <w:r w:rsidRPr="006B164C" w:rsidR="00E04B5B">
        <w:t xml:space="preserve"> </w:t>
      </w:r>
      <w:r w:rsidRPr="006B164C">
        <w:t>of</w:t>
      </w:r>
      <w:r w:rsidRPr="006B164C" w:rsidR="00E04B5B">
        <w:t xml:space="preserve"> </w:t>
      </w:r>
      <w:r w:rsidRPr="006B164C">
        <w:t>Parliament</w:t>
      </w:r>
      <w:r w:rsidRPr="006B164C" w:rsidR="00E04B5B">
        <w:t xml:space="preserve"> </w:t>
      </w:r>
      <w:r w:rsidRPr="006B164C">
        <w:t>to</w:t>
      </w:r>
      <w:r w:rsidRPr="006B164C" w:rsidR="00E04B5B">
        <w:t xml:space="preserve"> </w:t>
      </w:r>
      <w:r w:rsidRPr="006B164C">
        <w:t>date</w:t>
      </w:r>
      <w:r w:rsidRPr="006B164C" w:rsidR="00E04B5B">
        <w:t xml:space="preserve"> </w:t>
      </w:r>
      <w:r w:rsidRPr="006B164C">
        <w:t>has</w:t>
      </w:r>
      <w:r w:rsidRPr="006B164C" w:rsidR="00E04B5B">
        <w:t xml:space="preserve"> </w:t>
      </w:r>
      <w:r w:rsidRPr="006B164C">
        <w:t>been</w:t>
      </w:r>
      <w:r w:rsidRPr="006B164C" w:rsidR="00E04B5B">
        <w:t xml:space="preserve"> </w:t>
      </w:r>
      <w:r w:rsidRPr="006B164C">
        <w:t>of</w:t>
      </w:r>
      <w:r w:rsidRPr="006B164C" w:rsidR="00E04B5B">
        <w:t xml:space="preserve"> </w:t>
      </w:r>
      <w:r w:rsidRPr="006B164C">
        <w:t>Parliament</w:t>
      </w:r>
      <w:r w:rsidRPr="006B164C" w:rsidR="00E04B5B">
        <w:t xml:space="preserve"> </w:t>
      </w:r>
      <w:r w:rsidRPr="006B164C">
        <w:t>being</w:t>
      </w:r>
      <w:r w:rsidRPr="006B164C" w:rsidR="00E04B5B">
        <w:t xml:space="preserve"> </w:t>
      </w:r>
      <w:r w:rsidRPr="006B164C">
        <w:t>quite</w:t>
      </w:r>
      <w:r w:rsidRPr="006B164C" w:rsidR="00E04B5B">
        <w:t xml:space="preserve"> </w:t>
      </w:r>
      <w:r w:rsidRPr="006B164C">
        <w:t>side</w:t>
      </w:r>
      <w:r w:rsidRPr="006B164C" w:rsidR="00DB3A47">
        <w:t>-</w:t>
      </w:r>
      <w:r w:rsidRPr="006B164C">
        <w:t>lined</w:t>
      </w:r>
      <w:r w:rsidRPr="006B164C" w:rsidR="00E04B5B">
        <w:t xml:space="preserve"> </w:t>
      </w:r>
      <w:r w:rsidRPr="006B164C">
        <w:t>during</w:t>
      </w:r>
      <w:r w:rsidRPr="006B164C" w:rsidR="00E04B5B">
        <w:t xml:space="preserve"> </w:t>
      </w:r>
      <w:r w:rsidRPr="006B164C">
        <w:t>the</w:t>
      </w:r>
      <w:r w:rsidRPr="006B164C" w:rsidR="00E04B5B">
        <w:t xml:space="preserve"> </w:t>
      </w:r>
      <w:r w:rsidRPr="006B164C">
        <w:t>coronavirus</w:t>
      </w:r>
      <w:r w:rsidRPr="006B164C" w:rsidR="00E04B5B">
        <w:t xml:space="preserve"> </w:t>
      </w:r>
      <w:r w:rsidRPr="006B164C">
        <w:t>period.</w:t>
      </w:r>
      <w:r w:rsidRPr="006B164C" w:rsidR="00E04B5B">
        <w:t xml:space="preserve"> </w:t>
      </w:r>
      <w:r w:rsidRPr="006B164C">
        <w:t>This</w:t>
      </w:r>
      <w:r w:rsidRPr="006B164C" w:rsidR="00E04B5B">
        <w:t xml:space="preserve"> </w:t>
      </w:r>
      <w:r w:rsidRPr="006B164C">
        <w:t>seems</w:t>
      </w:r>
      <w:r w:rsidRPr="006B164C" w:rsidR="00E04B5B">
        <w:t xml:space="preserve"> </w:t>
      </w:r>
      <w:r w:rsidRPr="006B164C">
        <w:t>normal</w:t>
      </w:r>
      <w:r w:rsidRPr="006B164C" w:rsidR="00E04B5B">
        <w:t xml:space="preserve"> </w:t>
      </w:r>
      <w:r w:rsidRPr="006B164C">
        <w:t>to</w:t>
      </w:r>
      <w:r w:rsidRPr="006B164C" w:rsidR="00E04B5B">
        <w:t xml:space="preserve"> </w:t>
      </w:r>
      <w:r w:rsidRPr="006B164C">
        <w:t>them</w:t>
      </w:r>
      <w:r w:rsidRPr="006B164C" w:rsidR="00E04B5B">
        <w:t xml:space="preserve"> </w:t>
      </w:r>
      <w:r w:rsidRPr="006B164C" w:rsidR="00460945">
        <w:t>and</w:t>
      </w:r>
      <w:r w:rsidRPr="006B164C" w:rsidR="00E04B5B">
        <w:t xml:space="preserve"> </w:t>
      </w:r>
      <w:r w:rsidRPr="006B164C" w:rsidR="00460945">
        <w:t>i</w:t>
      </w:r>
      <w:r w:rsidRPr="006B164C">
        <w:t>t</w:t>
      </w:r>
      <w:r w:rsidRPr="006B164C" w:rsidR="00E04B5B">
        <w:t xml:space="preserve"> </w:t>
      </w:r>
      <w:r w:rsidRPr="006B164C">
        <w:t>is</w:t>
      </w:r>
      <w:r w:rsidRPr="006B164C" w:rsidR="00E04B5B">
        <w:t xml:space="preserve"> </w:t>
      </w:r>
      <w:r w:rsidRPr="006B164C">
        <w:t>important</w:t>
      </w:r>
      <w:r w:rsidRPr="006B164C" w:rsidR="00E04B5B">
        <w:t xml:space="preserve"> </w:t>
      </w:r>
      <w:r w:rsidRPr="006B164C">
        <w:t>for</w:t>
      </w:r>
      <w:r w:rsidRPr="006B164C" w:rsidR="00E04B5B">
        <w:t xml:space="preserve"> </w:t>
      </w:r>
      <w:r w:rsidRPr="006B164C">
        <w:t>more</w:t>
      </w:r>
      <w:r w:rsidRPr="006B164C" w:rsidR="00E04B5B">
        <w:t xml:space="preserve"> </w:t>
      </w:r>
      <w:r w:rsidRPr="006B164C">
        <w:t>longstanding</w:t>
      </w:r>
      <w:r w:rsidRPr="006B164C" w:rsidR="00E04B5B">
        <w:t xml:space="preserve"> </w:t>
      </w:r>
      <w:r w:rsidRPr="006B164C">
        <w:t>Members</w:t>
      </w:r>
      <w:r w:rsidRPr="006B164C" w:rsidR="00E04B5B">
        <w:t xml:space="preserve"> </w:t>
      </w:r>
      <w:r w:rsidRPr="006B164C">
        <w:t>to</w:t>
      </w:r>
      <w:r w:rsidRPr="006B164C" w:rsidR="00E04B5B">
        <w:t xml:space="preserve"> </w:t>
      </w:r>
      <w:r w:rsidRPr="006B164C">
        <w:t>talk</w:t>
      </w:r>
      <w:r w:rsidRPr="006B164C" w:rsidR="00E04B5B">
        <w:t xml:space="preserve"> </w:t>
      </w:r>
      <w:r w:rsidRPr="006B164C">
        <w:t>to</w:t>
      </w:r>
      <w:r w:rsidRPr="006B164C" w:rsidR="00E04B5B">
        <w:t xml:space="preserve"> </w:t>
      </w:r>
      <w:r w:rsidRPr="006B164C">
        <w:t>them</w:t>
      </w:r>
      <w:r w:rsidRPr="006B164C" w:rsidR="00E04B5B">
        <w:t xml:space="preserve"> </w:t>
      </w:r>
      <w:r w:rsidRPr="006B164C">
        <w:t>about</w:t>
      </w:r>
      <w:r w:rsidRPr="006B164C" w:rsidR="00E04B5B">
        <w:t xml:space="preserve"> </w:t>
      </w:r>
      <w:r w:rsidRPr="006B164C">
        <w:t>how</w:t>
      </w:r>
      <w:r w:rsidRPr="006B164C" w:rsidR="00E04B5B">
        <w:t xml:space="preserve"> </w:t>
      </w:r>
      <w:r w:rsidRPr="006B164C">
        <w:t>it</w:t>
      </w:r>
      <w:r w:rsidRPr="006B164C" w:rsidR="00E04B5B">
        <w:t xml:space="preserve"> </w:t>
      </w:r>
      <w:r w:rsidRPr="006B164C">
        <w:t>can</w:t>
      </w:r>
      <w:r w:rsidRPr="006B164C" w:rsidR="00E04B5B">
        <w:t xml:space="preserve"> </w:t>
      </w:r>
      <w:r w:rsidRPr="006B164C">
        <w:t>be</w:t>
      </w:r>
      <w:r w:rsidRPr="006B164C" w:rsidR="00E04B5B">
        <w:t xml:space="preserve"> </w:t>
      </w:r>
      <w:r w:rsidRPr="006B164C">
        <w:t>different.</w:t>
      </w:r>
      <w:r w:rsidRPr="006B164C" w:rsidR="00E04B5B">
        <w:t xml:space="preserve"> </w:t>
      </w:r>
      <w:r w:rsidRPr="006B164C">
        <w:t>When</w:t>
      </w:r>
      <w:r w:rsidRPr="006B164C" w:rsidR="00E04B5B">
        <w:t xml:space="preserve"> </w:t>
      </w:r>
      <w:r w:rsidRPr="006B164C">
        <w:t>the</w:t>
      </w:r>
      <w:r w:rsidRPr="006B164C" w:rsidR="00E04B5B">
        <w:t xml:space="preserve"> </w:t>
      </w:r>
      <w:r w:rsidRPr="006B164C">
        <w:t>Government</w:t>
      </w:r>
      <w:r w:rsidRPr="006B164C" w:rsidR="00E04B5B">
        <w:t xml:space="preserve"> </w:t>
      </w:r>
      <w:r w:rsidRPr="006B164C" w:rsidR="00460945">
        <w:t>choose,</w:t>
      </w:r>
      <w:r w:rsidRPr="006B164C" w:rsidR="00E04B5B">
        <w:t xml:space="preserve"> </w:t>
      </w:r>
      <w:r w:rsidRPr="006B164C" w:rsidR="00460945">
        <w:t>for</w:t>
      </w:r>
      <w:r w:rsidRPr="006B164C" w:rsidR="00E04B5B">
        <w:t xml:space="preserve"> </w:t>
      </w:r>
      <w:r w:rsidRPr="006B164C" w:rsidR="00460945">
        <w:t>example,</w:t>
      </w:r>
      <w:r w:rsidRPr="006B164C" w:rsidR="00E04B5B">
        <w:t xml:space="preserve"> </w:t>
      </w:r>
      <w:r w:rsidRPr="006B164C">
        <w:t>to</w:t>
      </w:r>
      <w:r w:rsidRPr="006B164C" w:rsidR="00E04B5B">
        <w:t xml:space="preserve"> </w:t>
      </w:r>
      <w:r w:rsidRPr="006B164C">
        <w:t>whip</w:t>
      </w:r>
      <w:r w:rsidRPr="006B164C" w:rsidR="00E04B5B">
        <w:t xml:space="preserve"> </w:t>
      </w:r>
      <w:r w:rsidRPr="006B164C" w:rsidR="00460945">
        <w:t>on</w:t>
      </w:r>
      <w:r w:rsidRPr="006B164C" w:rsidR="00E04B5B">
        <w:t xml:space="preserve"> </w:t>
      </w:r>
      <w:r w:rsidRPr="006B164C" w:rsidR="00460945">
        <w:t>business</w:t>
      </w:r>
      <w:r w:rsidRPr="006B164C" w:rsidR="00E04B5B">
        <w:t xml:space="preserve"> </w:t>
      </w:r>
      <w:r w:rsidRPr="006B164C" w:rsidR="00460945">
        <w:t>to</w:t>
      </w:r>
      <w:r w:rsidRPr="006B164C" w:rsidR="00E04B5B">
        <w:t xml:space="preserve"> </w:t>
      </w:r>
      <w:r w:rsidRPr="006B164C" w:rsidR="00460945">
        <w:t>do</w:t>
      </w:r>
      <w:r w:rsidRPr="006B164C" w:rsidR="00E04B5B">
        <w:t xml:space="preserve"> </w:t>
      </w:r>
      <w:r w:rsidRPr="006B164C" w:rsidR="00460945">
        <w:t>with</w:t>
      </w:r>
      <w:r w:rsidRPr="006B164C" w:rsidR="00E04B5B">
        <w:t xml:space="preserve"> </w:t>
      </w:r>
      <w:r w:rsidRPr="006B164C" w:rsidR="00460945">
        <w:t>how</w:t>
      </w:r>
      <w:r w:rsidRPr="006B164C" w:rsidR="00E04B5B">
        <w:t xml:space="preserve"> </w:t>
      </w:r>
      <w:r w:rsidRPr="006B164C" w:rsidR="00460945">
        <w:t>the</w:t>
      </w:r>
      <w:r w:rsidRPr="006B164C" w:rsidR="00E04B5B">
        <w:t xml:space="preserve"> </w:t>
      </w:r>
      <w:r w:rsidRPr="006B164C" w:rsidR="00460945">
        <w:t>House</w:t>
      </w:r>
      <w:r w:rsidRPr="006B164C" w:rsidR="00E04B5B">
        <w:t xml:space="preserve"> </w:t>
      </w:r>
      <w:r w:rsidRPr="006B164C" w:rsidR="00460945">
        <w:t>runs</w:t>
      </w:r>
      <w:r w:rsidRPr="006B164C" w:rsidR="00E04B5B">
        <w:t xml:space="preserve"> </w:t>
      </w:r>
      <w:r w:rsidRPr="006B164C" w:rsidR="00460945">
        <w:t>itself</w:t>
      </w:r>
      <w:r w:rsidRPr="006B164C">
        <w:t>,</w:t>
      </w:r>
      <w:r w:rsidRPr="006B164C" w:rsidR="00E04B5B">
        <w:t xml:space="preserve"> </w:t>
      </w:r>
      <w:r w:rsidRPr="006B164C" w:rsidR="00DB3A47">
        <w:t>that i</w:t>
      </w:r>
      <w:r w:rsidRPr="006B164C">
        <w:t>s</w:t>
      </w:r>
      <w:r w:rsidRPr="006B164C" w:rsidR="00E04B5B">
        <w:t xml:space="preserve"> </w:t>
      </w:r>
      <w:r w:rsidRPr="006B164C">
        <w:t>not</w:t>
      </w:r>
      <w:r w:rsidRPr="006B164C" w:rsidR="00E04B5B">
        <w:t xml:space="preserve"> </w:t>
      </w:r>
      <w:r w:rsidRPr="006B164C">
        <w:t>how</w:t>
      </w:r>
      <w:r w:rsidRPr="006B164C" w:rsidR="00E04B5B">
        <w:t xml:space="preserve"> </w:t>
      </w:r>
      <w:r w:rsidRPr="006B164C">
        <w:t>things</w:t>
      </w:r>
      <w:r w:rsidRPr="006B164C" w:rsidR="00E04B5B">
        <w:t xml:space="preserve"> </w:t>
      </w:r>
      <w:r w:rsidRPr="006B164C">
        <w:t>have</w:t>
      </w:r>
      <w:r w:rsidRPr="006B164C" w:rsidR="00E04B5B">
        <w:t xml:space="preserve"> </w:t>
      </w:r>
      <w:r w:rsidRPr="006B164C">
        <w:t>been</w:t>
      </w:r>
      <w:r w:rsidRPr="006B164C" w:rsidR="00E04B5B">
        <w:t xml:space="preserve"> </w:t>
      </w:r>
      <w:r w:rsidRPr="006B164C">
        <w:t>done</w:t>
      </w:r>
      <w:r w:rsidRPr="006B164C" w:rsidR="00E04B5B">
        <w:t xml:space="preserve"> </w:t>
      </w:r>
      <w:r w:rsidRPr="006B164C">
        <w:t>in</w:t>
      </w:r>
      <w:r w:rsidRPr="006B164C" w:rsidR="00E04B5B">
        <w:t xml:space="preserve"> </w:t>
      </w:r>
      <w:r w:rsidRPr="006B164C">
        <w:t>the</w:t>
      </w:r>
      <w:r w:rsidRPr="006B164C" w:rsidR="00E04B5B">
        <w:t xml:space="preserve"> </w:t>
      </w:r>
      <w:r w:rsidRPr="006B164C">
        <w:t>past</w:t>
      </w:r>
      <w:r w:rsidRPr="006B164C" w:rsidR="00DB3A47">
        <w:t>.</w:t>
      </w:r>
      <w:r w:rsidRPr="006B164C" w:rsidR="00E04B5B">
        <w:t xml:space="preserve"> </w:t>
      </w:r>
      <w:r w:rsidRPr="006B164C" w:rsidR="00DB3A47">
        <w:t xml:space="preserve">It </w:t>
      </w:r>
      <w:r w:rsidRPr="006B164C" w:rsidR="00460945">
        <w:t>has</w:t>
      </w:r>
      <w:r w:rsidRPr="006B164C" w:rsidR="00E04B5B">
        <w:t xml:space="preserve"> </w:t>
      </w:r>
      <w:r w:rsidRPr="006B164C" w:rsidR="00460945">
        <w:t>been</w:t>
      </w:r>
      <w:r w:rsidRPr="006B164C" w:rsidR="00E04B5B">
        <w:t xml:space="preserve"> </w:t>
      </w:r>
      <w:r w:rsidRPr="006B164C" w:rsidR="00460945">
        <w:t>deemed</w:t>
      </w:r>
      <w:r w:rsidRPr="006B164C" w:rsidR="00E04B5B">
        <w:t xml:space="preserve"> </w:t>
      </w:r>
      <w:r w:rsidRPr="006B164C" w:rsidR="00460945">
        <w:t>to</w:t>
      </w:r>
      <w:r w:rsidRPr="006B164C" w:rsidR="00E04B5B">
        <w:t xml:space="preserve"> </w:t>
      </w:r>
      <w:r w:rsidRPr="006B164C" w:rsidR="00460945">
        <w:t>be</w:t>
      </w:r>
      <w:r w:rsidRPr="006B164C" w:rsidR="00E04B5B">
        <w:t xml:space="preserve"> </w:t>
      </w:r>
      <w:r w:rsidRPr="006B164C" w:rsidR="00460945">
        <w:t>up</w:t>
      </w:r>
      <w:r w:rsidRPr="006B164C" w:rsidR="00E04B5B">
        <w:t xml:space="preserve"> </w:t>
      </w:r>
      <w:r w:rsidRPr="006B164C" w:rsidR="00460945">
        <w:t>to</w:t>
      </w:r>
      <w:r w:rsidRPr="006B164C" w:rsidR="00E04B5B">
        <w:t xml:space="preserve"> </w:t>
      </w:r>
      <w:r w:rsidRPr="006B164C" w:rsidR="00460945">
        <w:t>every</w:t>
      </w:r>
      <w:r w:rsidRPr="006B164C" w:rsidR="00E04B5B">
        <w:t xml:space="preserve"> </w:t>
      </w:r>
      <w:r w:rsidRPr="006B164C" w:rsidR="00460945">
        <w:t>individual</w:t>
      </w:r>
      <w:r w:rsidRPr="006B164C" w:rsidR="00E04B5B">
        <w:t xml:space="preserve"> </w:t>
      </w:r>
      <w:r w:rsidRPr="006B164C" w:rsidR="00460945">
        <w:t>Member</w:t>
      </w:r>
      <w:r w:rsidRPr="006B164C" w:rsidR="00E04B5B">
        <w:t xml:space="preserve"> </w:t>
      </w:r>
      <w:r w:rsidRPr="006B164C" w:rsidR="00460945">
        <w:t>to</w:t>
      </w:r>
      <w:r w:rsidRPr="006B164C" w:rsidR="00E04B5B">
        <w:t xml:space="preserve"> </w:t>
      </w:r>
      <w:r w:rsidRPr="006B164C" w:rsidR="00460945">
        <w:t>determine</w:t>
      </w:r>
      <w:r w:rsidRPr="006B164C" w:rsidR="00E04B5B">
        <w:t xml:space="preserve"> </w:t>
      </w:r>
      <w:r w:rsidRPr="006B164C" w:rsidR="00460945">
        <w:t>how</w:t>
      </w:r>
      <w:r w:rsidRPr="006B164C" w:rsidR="00E04B5B">
        <w:t xml:space="preserve"> </w:t>
      </w:r>
      <w:r w:rsidRPr="006B164C" w:rsidR="00460945">
        <w:t>the</w:t>
      </w:r>
      <w:r w:rsidRPr="006B164C" w:rsidR="00E04B5B">
        <w:t xml:space="preserve"> </w:t>
      </w:r>
      <w:r w:rsidRPr="006B164C">
        <w:t>House</w:t>
      </w:r>
      <w:r w:rsidRPr="006B164C" w:rsidR="00E04B5B">
        <w:t xml:space="preserve"> </w:t>
      </w:r>
      <w:r w:rsidRPr="006B164C" w:rsidR="00460945">
        <w:t>ought</w:t>
      </w:r>
      <w:r w:rsidRPr="006B164C" w:rsidR="00E04B5B">
        <w:t xml:space="preserve"> </w:t>
      </w:r>
      <w:r w:rsidRPr="006B164C" w:rsidR="00460945">
        <w:t>to</w:t>
      </w:r>
      <w:r w:rsidRPr="006B164C" w:rsidR="00E04B5B">
        <w:t xml:space="preserve"> </w:t>
      </w:r>
      <w:r w:rsidRPr="006B164C" w:rsidR="00460945">
        <w:t>run</w:t>
      </w:r>
      <w:r w:rsidRPr="006B164C" w:rsidR="00E04B5B">
        <w:t xml:space="preserve"> </w:t>
      </w:r>
      <w:r w:rsidRPr="006B164C" w:rsidR="00460945">
        <w:t>itself,</w:t>
      </w:r>
      <w:r w:rsidRPr="006B164C" w:rsidR="00E04B5B">
        <w:t xml:space="preserve"> </w:t>
      </w:r>
      <w:r w:rsidRPr="006B164C" w:rsidR="00460945">
        <w:t>and</w:t>
      </w:r>
      <w:r w:rsidRPr="006B164C" w:rsidR="00E04B5B">
        <w:t xml:space="preserve"> </w:t>
      </w:r>
      <w:r w:rsidRPr="006B164C" w:rsidR="00460945">
        <w:t>Members</w:t>
      </w:r>
      <w:r w:rsidRPr="006B164C" w:rsidR="00E04B5B">
        <w:t xml:space="preserve"> </w:t>
      </w:r>
      <w:r w:rsidRPr="006B164C" w:rsidR="00460945">
        <w:t>ought</w:t>
      </w:r>
      <w:r w:rsidRPr="006B164C" w:rsidR="00E04B5B">
        <w:t xml:space="preserve"> </w:t>
      </w:r>
      <w:r w:rsidRPr="006B164C" w:rsidR="00460945">
        <w:t>to</w:t>
      </w:r>
      <w:r w:rsidRPr="006B164C" w:rsidR="00E04B5B">
        <w:t xml:space="preserve"> </w:t>
      </w:r>
      <w:r w:rsidRPr="006B164C" w:rsidR="00460945">
        <w:t>see</w:t>
      </w:r>
      <w:r w:rsidRPr="006B164C" w:rsidR="00E04B5B">
        <w:t xml:space="preserve"> </w:t>
      </w:r>
      <w:r w:rsidRPr="006B164C" w:rsidR="00460945">
        <w:t>that</w:t>
      </w:r>
      <w:r w:rsidRPr="006B164C" w:rsidR="00E04B5B">
        <w:t xml:space="preserve"> </w:t>
      </w:r>
      <w:r w:rsidRPr="006B164C" w:rsidR="00460945">
        <w:t>it</w:t>
      </w:r>
      <w:r w:rsidRPr="006B164C" w:rsidR="00E04B5B">
        <w:t xml:space="preserve"> </w:t>
      </w:r>
      <w:r w:rsidRPr="006B164C" w:rsidR="00460945">
        <w:t>is</w:t>
      </w:r>
      <w:r w:rsidRPr="006B164C" w:rsidR="00E04B5B">
        <w:t xml:space="preserve"> </w:t>
      </w:r>
      <w:r w:rsidRPr="006B164C" w:rsidR="00460945">
        <w:t>up</w:t>
      </w:r>
      <w:r w:rsidRPr="006B164C" w:rsidR="00E04B5B">
        <w:t xml:space="preserve"> </w:t>
      </w:r>
      <w:r w:rsidRPr="006B164C" w:rsidR="00460945">
        <w:t>to</w:t>
      </w:r>
      <w:r w:rsidRPr="006B164C" w:rsidR="00E04B5B">
        <w:t xml:space="preserve"> </w:t>
      </w:r>
      <w:r w:rsidRPr="006B164C" w:rsidR="00460945">
        <w:t>them</w:t>
      </w:r>
      <w:r w:rsidRPr="006B164C" w:rsidR="00E04B5B">
        <w:t xml:space="preserve"> </w:t>
      </w:r>
      <w:r w:rsidRPr="006B164C" w:rsidR="00460945">
        <w:t>as</w:t>
      </w:r>
      <w:r w:rsidRPr="006B164C" w:rsidR="00E04B5B">
        <w:t xml:space="preserve"> </w:t>
      </w:r>
      <w:r w:rsidRPr="006B164C" w:rsidR="00460945">
        <w:t>individual</w:t>
      </w:r>
      <w:r w:rsidRPr="006B164C" w:rsidR="00E04B5B">
        <w:t xml:space="preserve"> </w:t>
      </w:r>
      <w:r w:rsidRPr="006B164C" w:rsidR="00DB3A47">
        <w:t xml:space="preserve">parliamentarians </w:t>
      </w:r>
      <w:r w:rsidRPr="006B164C" w:rsidR="00460945">
        <w:t>as</w:t>
      </w:r>
      <w:r w:rsidRPr="006B164C" w:rsidR="00E04B5B">
        <w:t xml:space="preserve"> </w:t>
      </w:r>
      <w:r w:rsidRPr="006B164C" w:rsidR="00460945">
        <w:t>well</w:t>
      </w:r>
      <w:r w:rsidRPr="006B164C" w:rsidR="00E04B5B">
        <w:t xml:space="preserve"> </w:t>
      </w:r>
      <w:r w:rsidRPr="006B164C" w:rsidR="00460945">
        <w:t>as</w:t>
      </w:r>
      <w:r w:rsidRPr="006B164C" w:rsidR="00E04B5B">
        <w:t xml:space="preserve"> </w:t>
      </w:r>
      <w:r w:rsidRPr="006B164C" w:rsidR="00460945">
        <w:t>party</w:t>
      </w:r>
      <w:r w:rsidRPr="006B164C" w:rsidR="00E04B5B">
        <w:t xml:space="preserve"> </w:t>
      </w:r>
      <w:r w:rsidRPr="006B164C" w:rsidR="00460945">
        <w:t>politicians</w:t>
      </w:r>
      <w:r w:rsidRPr="006B164C" w:rsidR="00E04B5B">
        <w:t xml:space="preserve"> </w:t>
      </w:r>
      <w:r w:rsidRPr="006B164C" w:rsidR="001C230D">
        <w:t>to</w:t>
      </w:r>
      <w:r w:rsidRPr="006B164C" w:rsidR="00E04B5B">
        <w:t xml:space="preserve"> </w:t>
      </w:r>
      <w:r w:rsidRPr="006B164C" w:rsidR="00460945">
        <w:t>think</w:t>
      </w:r>
      <w:r w:rsidRPr="006B164C" w:rsidR="00E04B5B">
        <w:t xml:space="preserve"> </w:t>
      </w:r>
      <w:r w:rsidRPr="006B164C" w:rsidR="00460945">
        <w:t>about</w:t>
      </w:r>
      <w:r w:rsidRPr="006B164C" w:rsidR="00E04B5B">
        <w:t xml:space="preserve"> </w:t>
      </w:r>
      <w:r w:rsidRPr="006B164C" w:rsidR="00460945">
        <w:t>how</w:t>
      </w:r>
      <w:r w:rsidRPr="006B164C" w:rsidR="00E04B5B">
        <w:t xml:space="preserve"> </w:t>
      </w:r>
      <w:r w:rsidRPr="006B164C" w:rsidR="00460945">
        <w:t>best</w:t>
      </w:r>
      <w:r w:rsidRPr="006B164C" w:rsidR="00E04B5B">
        <w:t xml:space="preserve"> </w:t>
      </w:r>
      <w:r w:rsidRPr="006B164C" w:rsidR="00460945">
        <w:t>to</w:t>
      </w:r>
      <w:r w:rsidRPr="006B164C" w:rsidR="00E04B5B">
        <w:t xml:space="preserve"> </w:t>
      </w:r>
      <w:r w:rsidRPr="006B164C" w:rsidR="00460945">
        <w:t>run</w:t>
      </w:r>
      <w:r w:rsidRPr="006B164C" w:rsidR="00E04B5B">
        <w:t xml:space="preserve"> </w:t>
      </w:r>
      <w:r w:rsidRPr="006B164C" w:rsidR="00460945">
        <w:t>the</w:t>
      </w:r>
      <w:r w:rsidRPr="006B164C" w:rsidR="00E04B5B">
        <w:t xml:space="preserve"> </w:t>
      </w:r>
      <w:r w:rsidRPr="006B164C" w:rsidR="00460945">
        <w:t>House</w:t>
      </w:r>
      <w:r w:rsidRPr="006B164C" w:rsidR="00E04B5B">
        <w:t xml:space="preserve"> </w:t>
      </w:r>
      <w:r w:rsidRPr="006B164C">
        <w:t>as</w:t>
      </w:r>
      <w:r w:rsidRPr="006B164C" w:rsidR="00E04B5B">
        <w:t xml:space="preserve"> </w:t>
      </w:r>
      <w:r w:rsidRPr="006B164C">
        <w:t>a</w:t>
      </w:r>
      <w:r w:rsidRPr="006B164C" w:rsidR="00E04B5B">
        <w:t xml:space="preserve"> </w:t>
      </w:r>
      <w:r w:rsidRPr="006B164C">
        <w:t>really</w:t>
      </w:r>
      <w:r w:rsidRPr="006B164C" w:rsidR="00E04B5B">
        <w:t xml:space="preserve"> </w:t>
      </w:r>
      <w:r w:rsidRPr="006B164C">
        <w:t>effective</w:t>
      </w:r>
      <w:r w:rsidRPr="006B164C" w:rsidR="00E04B5B">
        <w:t xml:space="preserve"> </w:t>
      </w:r>
      <w:r w:rsidRPr="006B164C">
        <w:t>institution</w:t>
      </w:r>
      <w:r w:rsidRPr="006B164C" w:rsidR="00E04B5B">
        <w:t xml:space="preserve"> </w:t>
      </w:r>
      <w:r w:rsidRPr="006B164C" w:rsidR="00460945">
        <w:t>that</w:t>
      </w:r>
      <w:r w:rsidRPr="006B164C" w:rsidR="00E04B5B">
        <w:t xml:space="preserve"> </w:t>
      </w:r>
      <w:r w:rsidRPr="006B164C" w:rsidR="00460945">
        <w:t>is</w:t>
      </w:r>
      <w:r w:rsidRPr="006B164C" w:rsidR="00E04B5B">
        <w:t xml:space="preserve"> </w:t>
      </w:r>
      <w:r w:rsidRPr="006B164C" w:rsidR="00460945">
        <w:t>going</w:t>
      </w:r>
      <w:r w:rsidRPr="006B164C" w:rsidR="00E04B5B">
        <w:t xml:space="preserve"> </w:t>
      </w:r>
      <w:r w:rsidRPr="006B164C" w:rsidR="00460945">
        <w:t>to</w:t>
      </w:r>
      <w:r w:rsidRPr="006B164C" w:rsidR="00E04B5B">
        <w:t xml:space="preserve"> </w:t>
      </w:r>
      <w:r w:rsidRPr="006B164C" w:rsidR="00460945">
        <w:t>do</w:t>
      </w:r>
      <w:r w:rsidRPr="006B164C" w:rsidR="00E04B5B">
        <w:t xml:space="preserve"> </w:t>
      </w:r>
      <w:r w:rsidRPr="006B164C" w:rsidR="00460945">
        <w:t>its</w:t>
      </w:r>
      <w:r w:rsidRPr="006B164C" w:rsidR="00E04B5B">
        <w:t xml:space="preserve"> </w:t>
      </w:r>
      <w:r w:rsidRPr="006B164C" w:rsidR="00460945">
        <w:t>job</w:t>
      </w:r>
      <w:r w:rsidRPr="006B164C" w:rsidR="00E04B5B">
        <w:t xml:space="preserve"> </w:t>
      </w:r>
      <w:r w:rsidRPr="006B164C" w:rsidR="00460945">
        <w:t>well</w:t>
      </w:r>
      <w:r w:rsidRPr="006B164C">
        <w:t>.</w:t>
      </w:r>
      <w:r w:rsidRPr="006B164C" w:rsidR="00E04B5B">
        <w:t xml:space="preserve"> </w:t>
      </w:r>
      <w:r w:rsidRPr="006B164C">
        <w:t>That</w:t>
      </w:r>
      <w:r w:rsidRPr="006B164C" w:rsidR="00E04B5B">
        <w:t xml:space="preserve"> </w:t>
      </w:r>
      <w:r w:rsidRPr="006B164C">
        <w:t>is</w:t>
      </w:r>
      <w:r w:rsidRPr="006B164C" w:rsidR="00E04B5B">
        <w:t xml:space="preserve"> </w:t>
      </w:r>
      <w:r w:rsidRPr="006B164C">
        <w:t>a</w:t>
      </w:r>
      <w:r w:rsidRPr="006B164C" w:rsidR="00E04B5B">
        <w:t xml:space="preserve"> </w:t>
      </w:r>
      <w:r w:rsidRPr="006B164C">
        <w:t>mindset</w:t>
      </w:r>
      <w:r w:rsidRPr="006B164C" w:rsidR="00E04B5B">
        <w:t xml:space="preserve"> </w:t>
      </w:r>
      <w:r w:rsidRPr="006B164C">
        <w:t>issue,</w:t>
      </w:r>
      <w:r w:rsidRPr="006B164C" w:rsidR="00E04B5B">
        <w:t xml:space="preserve"> </w:t>
      </w:r>
      <w:r w:rsidRPr="006B164C">
        <w:t>particularly</w:t>
      </w:r>
      <w:r w:rsidRPr="006B164C" w:rsidR="00E04B5B">
        <w:t xml:space="preserve"> </w:t>
      </w:r>
      <w:r w:rsidRPr="006B164C" w:rsidR="00460945">
        <w:t>for</w:t>
      </w:r>
      <w:r w:rsidRPr="006B164C" w:rsidR="00E04B5B">
        <w:t xml:space="preserve"> </w:t>
      </w:r>
      <w:r w:rsidRPr="006B164C" w:rsidR="00460945">
        <w:t>new</w:t>
      </w:r>
      <w:r w:rsidRPr="006B164C" w:rsidR="00E04B5B">
        <w:t xml:space="preserve"> </w:t>
      </w:r>
      <w:r w:rsidRPr="006B164C" w:rsidR="00DB3A47">
        <w:t xml:space="preserve">parliamentarians </w:t>
      </w:r>
      <w:r w:rsidRPr="006B164C" w:rsidR="00460945">
        <w:t>but</w:t>
      </w:r>
      <w:r w:rsidRPr="006B164C" w:rsidR="00E04B5B">
        <w:t xml:space="preserve"> </w:t>
      </w:r>
      <w:r w:rsidRPr="006B164C" w:rsidR="00460945">
        <w:t>also</w:t>
      </w:r>
      <w:r w:rsidRPr="006B164C" w:rsidR="00E04B5B">
        <w:t xml:space="preserve"> </w:t>
      </w:r>
      <w:r w:rsidRPr="006B164C" w:rsidR="00460945">
        <w:t>for</w:t>
      </w:r>
      <w:r w:rsidRPr="006B164C" w:rsidR="00E04B5B">
        <w:t xml:space="preserve"> </w:t>
      </w:r>
      <w:r w:rsidRPr="006B164C" w:rsidR="00460945">
        <w:t>all</w:t>
      </w:r>
      <w:r w:rsidRPr="006B164C" w:rsidR="00E04B5B">
        <w:t xml:space="preserve"> </w:t>
      </w:r>
      <w:r w:rsidRPr="006B164C" w:rsidR="00460945">
        <w:t>the</w:t>
      </w:r>
      <w:r w:rsidRPr="006B164C" w:rsidR="00E04B5B">
        <w:t xml:space="preserve"> </w:t>
      </w:r>
      <w:r w:rsidRPr="006B164C" w:rsidR="00460945">
        <w:t>rest</w:t>
      </w:r>
      <w:r w:rsidRPr="006B164C" w:rsidR="00E04B5B">
        <w:t xml:space="preserve"> </w:t>
      </w:r>
      <w:r w:rsidRPr="006B164C" w:rsidR="00460945">
        <w:t>of</w:t>
      </w:r>
      <w:r w:rsidRPr="006B164C" w:rsidR="00E04B5B">
        <w:t xml:space="preserve"> </w:t>
      </w:r>
      <w:r w:rsidRPr="006B164C" w:rsidR="00460945">
        <w:t>you.</w:t>
      </w:r>
    </w:p>
    <w:p w:rsidR="007126CB" w:rsidRPr="006B164C" w:rsidP="007126CB">
      <w:pPr>
        <w:pStyle w:val="Question"/>
      </w:pPr>
      <w:sdt>
        <w:sdtPr>
          <w:alias w:val="Member"/>
          <w:tag w:val="&lt;Member mnisId='4511' dodsId='38860'&gt;"/>
          <w:id w:val="1189186455"/>
          <w:placeholder>
            <w:docPart w:val="DefaultPlaceholder_1082065158"/>
          </w:placeholder>
          <w:richText/>
        </w:sdtPr>
        <w:sdtContent>
          <w:r w:rsidRPr="006B164C">
            <w:rPr>
              <w:b/>
            </w:rPr>
            <w:t>Dr</w:t>
          </w:r>
          <w:r w:rsidRPr="006B164C" w:rsidR="00E04B5B">
            <w:rPr>
              <w:b/>
            </w:rPr>
            <w:t xml:space="preserve"> </w:t>
          </w:r>
          <w:r w:rsidRPr="006B164C" w:rsidR="007A53E1">
            <w:rPr>
              <w:b/>
            </w:rPr>
            <w:t>Huq:</w:t>
          </w:r>
        </w:sdtContent>
      </w:sdt>
      <w:r w:rsidRPr="006B164C" w:rsidR="00E04B5B">
        <w:t xml:space="preserve"> </w:t>
      </w:r>
      <w:r w:rsidRPr="006B164C" w:rsidR="00DB3A47">
        <w:t xml:space="preserve">One </w:t>
      </w:r>
      <w:r w:rsidRPr="006B164C" w:rsidR="00460945">
        <w:t>thing</w:t>
      </w:r>
      <w:r w:rsidRPr="006B164C" w:rsidR="00E04B5B">
        <w:t xml:space="preserve"> </w:t>
      </w:r>
      <w:r w:rsidRPr="006B164C" w:rsidR="00460945">
        <w:t>I</w:t>
      </w:r>
      <w:r w:rsidRPr="006B164C" w:rsidR="00E04B5B">
        <w:t xml:space="preserve"> </w:t>
      </w:r>
      <w:r w:rsidRPr="006B164C" w:rsidR="00460945">
        <w:t>have</w:t>
      </w:r>
      <w:r w:rsidRPr="006B164C" w:rsidR="00E04B5B">
        <w:t xml:space="preserve"> </w:t>
      </w:r>
      <w:r w:rsidRPr="006B164C" w:rsidR="00460945">
        <w:t>noticed</w:t>
      </w:r>
      <w:r w:rsidRPr="006B164C" w:rsidR="00E04B5B">
        <w:t xml:space="preserve"> </w:t>
      </w:r>
      <w:r w:rsidRPr="006B164C" w:rsidR="00460945">
        <w:t>in</w:t>
      </w:r>
      <w:r w:rsidRPr="006B164C" w:rsidR="00E04B5B">
        <w:t xml:space="preserve"> </w:t>
      </w:r>
      <w:r w:rsidRPr="006B164C" w:rsidR="00460945">
        <w:t>coronavirus</w:t>
      </w:r>
      <w:r w:rsidRPr="006B164C" w:rsidR="00E04B5B">
        <w:t xml:space="preserve"> </w:t>
      </w:r>
      <w:r w:rsidRPr="006B164C" w:rsidR="00460945">
        <w:t>is</w:t>
      </w:r>
      <w:r w:rsidRPr="006B164C" w:rsidR="00E04B5B">
        <w:t xml:space="preserve"> </w:t>
      </w:r>
      <w:r w:rsidRPr="006B164C" w:rsidR="00460945">
        <w:t>that</w:t>
      </w:r>
      <w:r w:rsidRPr="006B164C" w:rsidR="00DB3A47">
        <w:t xml:space="preserve"> we now have these calls with Ministers</w:t>
      </w:r>
      <w:r w:rsidRPr="006B164C" w:rsidR="00460945">
        <w:t>,</w:t>
      </w:r>
      <w:r w:rsidRPr="006B164C" w:rsidR="00E04B5B">
        <w:t xml:space="preserve"> </w:t>
      </w:r>
      <w:r w:rsidRPr="006B164C" w:rsidR="00DB3A47">
        <w:t>the</w:t>
      </w:r>
      <w:r w:rsidRPr="006B164C" w:rsidR="00E04B5B">
        <w:t xml:space="preserve"> </w:t>
      </w:r>
      <w:r w:rsidRPr="006B164C" w:rsidR="0016025C">
        <w:t xml:space="preserve">same </w:t>
      </w:r>
      <w:r w:rsidRPr="006B164C">
        <w:t>type</w:t>
      </w:r>
      <w:r w:rsidRPr="006B164C" w:rsidR="00E04B5B">
        <w:t xml:space="preserve"> </w:t>
      </w:r>
      <w:r w:rsidRPr="006B164C">
        <w:t>of</w:t>
      </w:r>
      <w:r w:rsidRPr="006B164C" w:rsidR="00E04B5B">
        <w:t xml:space="preserve"> </w:t>
      </w:r>
      <w:r w:rsidRPr="006B164C">
        <w:t>call</w:t>
      </w:r>
      <w:r w:rsidRPr="006B164C" w:rsidR="00E04B5B">
        <w:t xml:space="preserve"> </w:t>
      </w:r>
      <w:r w:rsidRPr="006B164C">
        <w:t>that</w:t>
      </w:r>
      <w:r w:rsidRPr="006B164C" w:rsidR="00E04B5B">
        <w:t xml:space="preserve"> </w:t>
      </w:r>
      <w:r w:rsidRPr="006B164C">
        <w:t>we</w:t>
      </w:r>
      <w:r w:rsidRPr="006B164C" w:rsidR="00E04B5B">
        <w:t xml:space="preserve"> </w:t>
      </w:r>
      <w:r w:rsidRPr="006B164C">
        <w:t>are</w:t>
      </w:r>
      <w:r w:rsidRPr="006B164C" w:rsidR="00E04B5B">
        <w:t xml:space="preserve"> </w:t>
      </w:r>
      <w:r w:rsidRPr="006B164C">
        <w:t>on</w:t>
      </w:r>
      <w:r w:rsidRPr="006B164C" w:rsidR="00E04B5B">
        <w:t xml:space="preserve"> </w:t>
      </w:r>
      <w:r w:rsidRPr="006B164C">
        <w:t>now,</w:t>
      </w:r>
      <w:r w:rsidRPr="006B164C" w:rsidR="00E04B5B">
        <w:t xml:space="preserve"> </w:t>
      </w:r>
      <w:r w:rsidRPr="006B164C" w:rsidR="00460945">
        <w:t>but</w:t>
      </w:r>
      <w:r w:rsidRPr="006B164C" w:rsidR="00E04B5B">
        <w:t xml:space="preserve"> </w:t>
      </w:r>
      <w:r w:rsidRPr="006B164C" w:rsidR="00460945">
        <w:t>we</w:t>
      </w:r>
      <w:r w:rsidRPr="006B164C" w:rsidR="00E04B5B">
        <w:t xml:space="preserve"> </w:t>
      </w:r>
      <w:r w:rsidRPr="006B164C" w:rsidR="00460945">
        <w:t>never</w:t>
      </w:r>
      <w:r w:rsidRPr="006B164C" w:rsidR="00E04B5B">
        <w:t xml:space="preserve"> </w:t>
      </w:r>
      <w:r w:rsidRPr="006B164C" w:rsidR="00460945">
        <w:t>had</w:t>
      </w:r>
      <w:r w:rsidRPr="006B164C" w:rsidR="00E04B5B">
        <w:t xml:space="preserve"> </w:t>
      </w:r>
      <w:r w:rsidRPr="006B164C" w:rsidR="00460945">
        <w:t>them</w:t>
      </w:r>
      <w:r w:rsidRPr="006B164C" w:rsidR="00E04B5B">
        <w:t xml:space="preserve"> </w:t>
      </w:r>
      <w:r w:rsidRPr="006B164C" w:rsidR="00460945">
        <w:t>in</w:t>
      </w:r>
      <w:r w:rsidRPr="006B164C" w:rsidR="00E04B5B">
        <w:t xml:space="preserve"> </w:t>
      </w:r>
      <w:r w:rsidRPr="006B164C" w:rsidR="00460945">
        <w:t>the</w:t>
      </w:r>
      <w:r w:rsidRPr="006B164C" w:rsidR="00E04B5B">
        <w:t xml:space="preserve"> </w:t>
      </w:r>
      <w:r w:rsidRPr="006B164C" w:rsidR="00460945">
        <w:t>heat</w:t>
      </w:r>
      <w:r w:rsidRPr="006B164C" w:rsidR="00E04B5B">
        <w:t xml:space="preserve"> </w:t>
      </w:r>
      <w:r w:rsidRPr="006B164C" w:rsidR="00460945">
        <w:t>of</w:t>
      </w:r>
      <w:r w:rsidRPr="006B164C" w:rsidR="00E04B5B">
        <w:t xml:space="preserve"> </w:t>
      </w:r>
      <w:r w:rsidRPr="006B164C" w:rsidR="00460945">
        <w:t>Brexit.</w:t>
      </w:r>
      <w:r w:rsidRPr="006B164C" w:rsidR="00E04B5B">
        <w:t xml:space="preserve"> </w:t>
      </w:r>
      <w:r w:rsidRPr="006B164C">
        <w:t>Every</w:t>
      </w:r>
      <w:r w:rsidRPr="006B164C" w:rsidR="00E04B5B">
        <w:t xml:space="preserve"> </w:t>
      </w:r>
      <w:r w:rsidRPr="006B164C">
        <w:t>time</w:t>
      </w:r>
      <w:r w:rsidRPr="006B164C" w:rsidR="00E04B5B">
        <w:t xml:space="preserve"> </w:t>
      </w:r>
      <w:r w:rsidRPr="006B164C">
        <w:t>a</w:t>
      </w:r>
      <w:r w:rsidRPr="006B164C" w:rsidR="00E04B5B">
        <w:t xml:space="preserve"> </w:t>
      </w:r>
      <w:r w:rsidRPr="006B164C">
        <w:t>tier</w:t>
      </w:r>
      <w:r w:rsidRPr="006B164C" w:rsidR="00E04B5B">
        <w:t xml:space="preserve"> </w:t>
      </w:r>
      <w:r w:rsidRPr="006B164C">
        <w:t>decision</w:t>
      </w:r>
      <w:r w:rsidRPr="006B164C" w:rsidR="00E04B5B">
        <w:t xml:space="preserve"> </w:t>
      </w:r>
      <w:r w:rsidRPr="006B164C">
        <w:t>is</w:t>
      </w:r>
      <w:r w:rsidRPr="006B164C" w:rsidR="00E04B5B">
        <w:t xml:space="preserve"> </w:t>
      </w:r>
      <w:r w:rsidRPr="006B164C">
        <w:t>announced,</w:t>
      </w:r>
      <w:r w:rsidRPr="006B164C" w:rsidR="00E04B5B">
        <w:t xml:space="preserve"> </w:t>
      </w:r>
      <w:r w:rsidRPr="006B164C">
        <w:t>we</w:t>
      </w:r>
      <w:r w:rsidRPr="006B164C" w:rsidR="00E04B5B">
        <w:t xml:space="preserve"> </w:t>
      </w:r>
      <w:r w:rsidRPr="006B164C">
        <w:t>do</w:t>
      </w:r>
      <w:r w:rsidRPr="006B164C" w:rsidR="00E04B5B">
        <w:t xml:space="preserve"> </w:t>
      </w:r>
      <w:r w:rsidRPr="006B164C">
        <w:t>not</w:t>
      </w:r>
      <w:r w:rsidRPr="006B164C" w:rsidR="00E04B5B">
        <w:t xml:space="preserve"> </w:t>
      </w:r>
      <w:r w:rsidRPr="006B164C">
        <w:t>have</w:t>
      </w:r>
      <w:r w:rsidRPr="006B164C" w:rsidR="00E04B5B">
        <w:t xml:space="preserve"> </w:t>
      </w:r>
      <w:r w:rsidRPr="006B164C">
        <w:t>a</w:t>
      </w:r>
      <w:r w:rsidRPr="006B164C" w:rsidR="00E04B5B">
        <w:t xml:space="preserve"> </w:t>
      </w:r>
      <w:r w:rsidRPr="006B164C">
        <w:t>decision-making</w:t>
      </w:r>
      <w:r w:rsidRPr="006B164C" w:rsidR="00E04B5B">
        <w:t xml:space="preserve"> </w:t>
      </w:r>
      <w:r w:rsidRPr="006B164C">
        <w:t>process</w:t>
      </w:r>
      <w:r w:rsidRPr="006B164C" w:rsidR="00E04B5B">
        <w:t xml:space="preserve"> </w:t>
      </w:r>
      <w:r w:rsidRPr="006B164C">
        <w:t>but</w:t>
      </w:r>
      <w:r w:rsidRPr="006B164C" w:rsidR="00E04B5B">
        <w:t xml:space="preserve"> </w:t>
      </w:r>
      <w:r w:rsidRPr="006B164C">
        <w:t>at</w:t>
      </w:r>
      <w:r w:rsidRPr="006B164C" w:rsidR="00E04B5B">
        <w:t xml:space="preserve"> </w:t>
      </w:r>
      <w:r w:rsidRPr="006B164C">
        <w:t>least</w:t>
      </w:r>
      <w:r w:rsidRPr="006B164C" w:rsidR="00E04B5B">
        <w:t xml:space="preserve"> </w:t>
      </w:r>
      <w:r w:rsidRPr="006B164C">
        <w:t>they</w:t>
      </w:r>
      <w:r w:rsidRPr="006B164C" w:rsidR="00E04B5B">
        <w:t xml:space="preserve"> </w:t>
      </w:r>
      <w:r w:rsidRPr="006B164C">
        <w:t>are</w:t>
      </w:r>
      <w:r w:rsidRPr="006B164C" w:rsidR="00E04B5B">
        <w:t xml:space="preserve"> </w:t>
      </w:r>
      <w:r w:rsidRPr="006B164C">
        <w:t>informing</w:t>
      </w:r>
      <w:r w:rsidRPr="006B164C" w:rsidR="00E04B5B">
        <w:t xml:space="preserve"> </w:t>
      </w:r>
      <w:r w:rsidRPr="006B164C">
        <w:t>us.</w:t>
      </w:r>
      <w:r w:rsidRPr="006B164C" w:rsidR="00E04B5B">
        <w:t xml:space="preserve"> </w:t>
      </w:r>
      <w:r w:rsidRPr="006B164C">
        <w:t>We</w:t>
      </w:r>
      <w:r w:rsidRPr="006B164C" w:rsidR="00E04B5B">
        <w:t xml:space="preserve"> </w:t>
      </w:r>
      <w:r w:rsidRPr="006B164C">
        <w:t>have</w:t>
      </w:r>
      <w:r w:rsidRPr="006B164C" w:rsidR="00E04B5B">
        <w:t xml:space="preserve"> </w:t>
      </w:r>
      <w:r w:rsidRPr="006B164C">
        <w:t>a</w:t>
      </w:r>
      <w:r w:rsidRPr="006B164C" w:rsidR="00E04B5B">
        <w:t xml:space="preserve"> </w:t>
      </w:r>
      <w:r w:rsidRPr="006B164C">
        <w:t>junior</w:t>
      </w:r>
      <w:r w:rsidRPr="006B164C" w:rsidR="00E04B5B">
        <w:t xml:space="preserve"> </w:t>
      </w:r>
      <w:r w:rsidRPr="006B164C" w:rsidR="00DB3A47">
        <w:t>Health Minister</w:t>
      </w:r>
      <w:r w:rsidRPr="006B164C" w:rsidR="00E04B5B">
        <w:t xml:space="preserve"> </w:t>
      </w:r>
      <w:r w:rsidRPr="006B164C" w:rsidR="005F7671">
        <w:t>or</w:t>
      </w:r>
      <w:r w:rsidRPr="006B164C" w:rsidR="00E04B5B">
        <w:t xml:space="preserve"> </w:t>
      </w:r>
      <w:r w:rsidRPr="006B164C" w:rsidR="005F7671">
        <w:t>someone</w:t>
      </w:r>
      <w:r w:rsidRPr="006B164C" w:rsidR="00E04B5B">
        <w:t xml:space="preserve"> </w:t>
      </w:r>
      <w:r w:rsidRPr="006B164C" w:rsidR="005F7671">
        <w:t>on</w:t>
      </w:r>
      <w:r w:rsidRPr="006B164C" w:rsidR="00E04B5B">
        <w:t xml:space="preserve"> </w:t>
      </w:r>
      <w:r w:rsidRPr="006B164C" w:rsidR="005F7671">
        <w:t>one</w:t>
      </w:r>
      <w:r w:rsidRPr="006B164C" w:rsidR="00E04B5B">
        <w:t xml:space="preserve"> </w:t>
      </w:r>
      <w:r w:rsidRPr="006B164C" w:rsidR="005F7671">
        <w:t>of</w:t>
      </w:r>
      <w:r w:rsidRPr="006B164C" w:rsidR="00E04B5B">
        <w:t xml:space="preserve"> </w:t>
      </w:r>
      <w:r w:rsidRPr="006B164C" w:rsidR="005F7671">
        <w:t>these,</w:t>
      </w:r>
      <w:r w:rsidRPr="006B164C" w:rsidR="00E04B5B">
        <w:t xml:space="preserve"> </w:t>
      </w:r>
      <w:r w:rsidRPr="006B164C" w:rsidR="005F7671">
        <w:t>and</w:t>
      </w:r>
      <w:r w:rsidRPr="006B164C" w:rsidR="00E04B5B">
        <w:t xml:space="preserve"> </w:t>
      </w:r>
      <w:r w:rsidRPr="006B164C" w:rsidR="005F7671">
        <w:t>people</w:t>
      </w:r>
      <w:r w:rsidRPr="006B164C" w:rsidR="00E04B5B">
        <w:t xml:space="preserve"> </w:t>
      </w:r>
      <w:r w:rsidRPr="006B164C" w:rsidR="005F7671">
        <w:t>sound</w:t>
      </w:r>
      <w:r w:rsidRPr="006B164C" w:rsidR="00E04B5B">
        <w:t xml:space="preserve"> </w:t>
      </w:r>
      <w:r w:rsidRPr="006B164C" w:rsidR="005F7671">
        <w:t>off.</w:t>
      </w:r>
      <w:r w:rsidRPr="006B164C" w:rsidR="00E04B5B">
        <w:t xml:space="preserve"> </w:t>
      </w:r>
      <w:r w:rsidRPr="006B164C" w:rsidR="005F7671">
        <w:t>Usually,</w:t>
      </w:r>
      <w:r w:rsidRPr="006B164C" w:rsidR="00E04B5B">
        <w:t xml:space="preserve"> </w:t>
      </w:r>
      <w:r w:rsidRPr="006B164C" w:rsidR="005F7671">
        <w:t>the</w:t>
      </w:r>
      <w:r w:rsidRPr="006B164C" w:rsidR="00E04B5B">
        <w:t xml:space="preserve"> </w:t>
      </w:r>
      <w:r w:rsidRPr="006B164C" w:rsidR="005F7671">
        <w:t>Tories</w:t>
      </w:r>
      <w:r w:rsidRPr="006B164C" w:rsidR="00E04B5B">
        <w:t xml:space="preserve"> </w:t>
      </w:r>
      <w:r w:rsidRPr="006B164C" w:rsidR="005F7671">
        <w:t>say,</w:t>
      </w:r>
      <w:r w:rsidRPr="006B164C" w:rsidR="00E04B5B">
        <w:t xml:space="preserve"> </w:t>
      </w:r>
      <w:r w:rsidRPr="006B164C" w:rsidR="005F7671">
        <w:t>“We</w:t>
      </w:r>
      <w:r w:rsidRPr="006B164C" w:rsidR="00E04B5B">
        <w:t xml:space="preserve"> </w:t>
      </w:r>
      <w:r w:rsidRPr="006B164C" w:rsidR="005F7671">
        <w:t>do</w:t>
      </w:r>
      <w:r w:rsidRPr="006B164C" w:rsidR="00E04B5B">
        <w:t xml:space="preserve"> </w:t>
      </w:r>
      <w:r w:rsidRPr="006B164C" w:rsidR="005F7671">
        <w:t>not</w:t>
      </w:r>
      <w:r w:rsidRPr="006B164C" w:rsidR="00E04B5B">
        <w:t xml:space="preserve"> </w:t>
      </w:r>
      <w:r w:rsidRPr="006B164C" w:rsidR="005F7671">
        <w:t>want</w:t>
      </w:r>
      <w:r w:rsidRPr="006B164C" w:rsidR="00E04B5B">
        <w:t xml:space="preserve"> </w:t>
      </w:r>
      <w:r w:rsidRPr="006B164C" w:rsidR="005F7671">
        <w:t>to</w:t>
      </w:r>
      <w:r w:rsidRPr="006B164C" w:rsidR="00E04B5B">
        <w:t xml:space="preserve"> </w:t>
      </w:r>
      <w:r w:rsidRPr="006B164C" w:rsidR="005F7671">
        <w:t>be</w:t>
      </w:r>
      <w:r w:rsidRPr="006B164C" w:rsidR="00E04B5B">
        <w:t xml:space="preserve"> </w:t>
      </w:r>
      <w:r w:rsidRPr="006B164C" w:rsidR="005F7671">
        <w:t>in</w:t>
      </w:r>
      <w:r w:rsidRPr="006B164C" w:rsidR="00E04B5B">
        <w:t xml:space="preserve"> </w:t>
      </w:r>
      <w:r w:rsidRPr="006B164C" w:rsidR="005F7671">
        <w:t>your</w:t>
      </w:r>
      <w:r w:rsidRPr="006B164C" w:rsidR="00E04B5B">
        <w:t xml:space="preserve"> </w:t>
      </w:r>
      <w:r w:rsidRPr="006B164C" w:rsidR="005F7671">
        <w:t>rubbish</w:t>
      </w:r>
      <w:r w:rsidRPr="006B164C" w:rsidR="00E04B5B">
        <w:t xml:space="preserve"> </w:t>
      </w:r>
      <w:r w:rsidRPr="006B164C" w:rsidR="005F7671">
        <w:t>tier</w:t>
      </w:r>
      <w:r w:rsidRPr="006B164C" w:rsidR="00E04B5B">
        <w:t xml:space="preserve"> </w:t>
      </w:r>
      <w:r w:rsidRPr="006B164C" w:rsidR="005F7671">
        <w:t>system.</w:t>
      </w:r>
      <w:r w:rsidRPr="006B164C" w:rsidR="00E04B5B">
        <w:t xml:space="preserve"> </w:t>
      </w:r>
      <w:r w:rsidRPr="006B164C" w:rsidR="005F7671">
        <w:t>We</w:t>
      </w:r>
      <w:r w:rsidRPr="006B164C" w:rsidR="00E04B5B">
        <w:t xml:space="preserve"> </w:t>
      </w:r>
      <w:r w:rsidRPr="006B164C" w:rsidR="005F7671">
        <w:t>have</w:t>
      </w:r>
      <w:r w:rsidRPr="006B164C" w:rsidR="00E04B5B">
        <w:t xml:space="preserve"> </w:t>
      </w:r>
      <w:r w:rsidRPr="006B164C" w:rsidR="005F7671">
        <w:t>low</w:t>
      </w:r>
      <w:r w:rsidRPr="006B164C" w:rsidR="00E04B5B">
        <w:t xml:space="preserve"> </w:t>
      </w:r>
      <w:r w:rsidRPr="006B164C" w:rsidR="005F7671">
        <w:t>rates”,</w:t>
      </w:r>
      <w:r w:rsidRPr="006B164C" w:rsidR="00E04B5B">
        <w:t xml:space="preserve"> </w:t>
      </w:r>
      <w:r w:rsidRPr="006B164C" w:rsidR="005F7671">
        <w:t>and</w:t>
      </w:r>
      <w:r w:rsidRPr="006B164C" w:rsidR="00E04B5B">
        <w:t xml:space="preserve"> </w:t>
      </w:r>
      <w:r w:rsidRPr="006B164C" w:rsidR="005F7671">
        <w:t>then</w:t>
      </w:r>
      <w:r w:rsidRPr="006B164C" w:rsidR="00E04B5B">
        <w:t xml:space="preserve"> </w:t>
      </w:r>
      <w:r w:rsidRPr="006B164C" w:rsidR="005F7671">
        <w:t>the</w:t>
      </w:r>
      <w:r w:rsidRPr="006B164C" w:rsidR="00E04B5B">
        <w:t xml:space="preserve"> </w:t>
      </w:r>
      <w:r w:rsidRPr="006B164C" w:rsidR="005F7671">
        <w:t>figures</w:t>
      </w:r>
      <w:r w:rsidRPr="006B164C" w:rsidR="00E04B5B">
        <w:t xml:space="preserve"> </w:t>
      </w:r>
      <w:r w:rsidRPr="006B164C" w:rsidR="005F7671">
        <w:t>change</w:t>
      </w:r>
      <w:r w:rsidRPr="006B164C" w:rsidR="00E04B5B">
        <w:t xml:space="preserve"> </w:t>
      </w:r>
      <w:r w:rsidRPr="006B164C" w:rsidR="005F7671">
        <w:t>the</w:t>
      </w:r>
      <w:r w:rsidRPr="006B164C" w:rsidR="00E04B5B">
        <w:t xml:space="preserve"> </w:t>
      </w:r>
      <w:r w:rsidRPr="006B164C" w:rsidR="005F7671">
        <w:t>week</w:t>
      </w:r>
      <w:r w:rsidRPr="006B164C" w:rsidR="00E04B5B">
        <w:t xml:space="preserve"> </w:t>
      </w:r>
      <w:r w:rsidRPr="006B164C" w:rsidR="005F7671">
        <w:t>after</w:t>
      </w:r>
      <w:r w:rsidRPr="006B164C">
        <w:t>.</w:t>
      </w:r>
      <w:r w:rsidRPr="006B164C" w:rsidR="00E04B5B">
        <w:t xml:space="preserve"> </w:t>
      </w:r>
      <w:r w:rsidRPr="006B164C">
        <w:t>A</w:t>
      </w:r>
      <w:r w:rsidRPr="006B164C" w:rsidR="005F7671">
        <w:t>nyway,</w:t>
      </w:r>
      <w:r w:rsidRPr="006B164C" w:rsidR="00E04B5B">
        <w:t xml:space="preserve"> </w:t>
      </w:r>
      <w:r w:rsidRPr="006B164C" w:rsidR="005F7671">
        <w:t>a</w:t>
      </w:r>
      <w:r w:rsidRPr="006B164C" w:rsidR="00E04B5B">
        <w:t xml:space="preserve"> </w:t>
      </w:r>
      <w:r w:rsidRPr="006B164C">
        <w:t>national</w:t>
      </w:r>
      <w:r w:rsidRPr="006B164C" w:rsidR="00E04B5B">
        <w:t xml:space="preserve"> </w:t>
      </w:r>
      <w:r w:rsidRPr="006B164C">
        <w:t>crisis</w:t>
      </w:r>
      <w:r w:rsidRPr="006B164C" w:rsidR="00E04B5B">
        <w:t xml:space="preserve"> </w:t>
      </w:r>
      <w:r w:rsidRPr="006B164C">
        <w:t>has</w:t>
      </w:r>
      <w:r w:rsidRPr="006B164C" w:rsidR="00E04B5B">
        <w:t xml:space="preserve"> </w:t>
      </w:r>
      <w:r w:rsidRPr="006B164C">
        <w:t>brought</w:t>
      </w:r>
      <w:r w:rsidRPr="006B164C" w:rsidR="00E04B5B">
        <w:t xml:space="preserve"> </w:t>
      </w:r>
      <w:r w:rsidRPr="006B164C">
        <w:t>this</w:t>
      </w:r>
      <w:r w:rsidRPr="006B164C" w:rsidR="00E04B5B">
        <w:t xml:space="preserve"> </w:t>
      </w:r>
      <w:r w:rsidRPr="006B164C" w:rsidR="005F7671">
        <w:t>kind</w:t>
      </w:r>
      <w:r w:rsidRPr="006B164C" w:rsidR="00E04B5B">
        <w:t xml:space="preserve"> </w:t>
      </w:r>
      <w:r w:rsidRPr="006B164C" w:rsidR="005F7671">
        <w:t>of</w:t>
      </w:r>
      <w:r w:rsidRPr="006B164C" w:rsidR="00E04B5B">
        <w:t xml:space="preserve"> </w:t>
      </w:r>
      <w:r w:rsidRPr="006B164C">
        <w:t>consultation</w:t>
      </w:r>
      <w:r w:rsidRPr="006B164C" w:rsidR="00E04B5B">
        <w:t xml:space="preserve"> </w:t>
      </w:r>
      <w:r w:rsidRPr="006B164C">
        <w:t>thing</w:t>
      </w:r>
      <w:r w:rsidRPr="006B164C" w:rsidR="005F7671">
        <w:t>,</w:t>
      </w:r>
      <w:r w:rsidRPr="006B164C" w:rsidR="00E04B5B">
        <w:t xml:space="preserve"> </w:t>
      </w:r>
      <w:r w:rsidRPr="006B164C" w:rsidR="005F7671">
        <w:t>even</w:t>
      </w:r>
      <w:r w:rsidRPr="006B164C" w:rsidR="00E04B5B">
        <w:t xml:space="preserve"> </w:t>
      </w:r>
      <w:r w:rsidRPr="006B164C" w:rsidR="005F7671">
        <w:t>if</w:t>
      </w:r>
      <w:r w:rsidRPr="006B164C" w:rsidR="00E04B5B">
        <w:t xml:space="preserve"> </w:t>
      </w:r>
      <w:r w:rsidRPr="006B164C" w:rsidR="005F7671">
        <w:t>it</w:t>
      </w:r>
      <w:r w:rsidRPr="006B164C" w:rsidR="00E04B5B">
        <w:t xml:space="preserve"> </w:t>
      </w:r>
      <w:r w:rsidRPr="006B164C" w:rsidR="005F7671">
        <w:t>is</w:t>
      </w:r>
      <w:r w:rsidRPr="006B164C" w:rsidR="00E04B5B">
        <w:t xml:space="preserve"> </w:t>
      </w:r>
      <w:r w:rsidRPr="006B164C" w:rsidR="005F7671">
        <w:t>phoney</w:t>
      </w:r>
      <w:r w:rsidRPr="006B164C" w:rsidR="00E04B5B">
        <w:t xml:space="preserve"> </w:t>
      </w:r>
      <w:r w:rsidRPr="006B164C" w:rsidR="005F7671">
        <w:t>consultation.</w:t>
      </w:r>
    </w:p>
    <w:p w:rsidR="001375B6" w:rsidRPr="006B164C" w:rsidP="007126CB">
      <w:pPr>
        <w:pStyle w:val="Answer"/>
      </w:pPr>
      <w:sdt>
        <w:sdtPr>
          <w:alias w:val="Witness"/>
          <w:id w:val="-1127317246"/>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sdtContent>
      </w:sdt>
      <w:r w:rsidRPr="006B164C" w:rsidR="00E04B5B">
        <w:t xml:space="preserve"> </w:t>
      </w:r>
      <w:r w:rsidRPr="006B164C" w:rsidR="005F7671">
        <w:t>That</w:t>
      </w:r>
      <w:r w:rsidRPr="006B164C" w:rsidR="00E04B5B">
        <w:t xml:space="preserve"> </w:t>
      </w:r>
      <w:r w:rsidRPr="006B164C" w:rsidR="005F7671">
        <w:t>is</w:t>
      </w:r>
      <w:r w:rsidRPr="006B164C" w:rsidR="00E04B5B">
        <w:t xml:space="preserve"> </w:t>
      </w:r>
      <w:r w:rsidRPr="006B164C" w:rsidR="005F7671">
        <w:t>reassuring</w:t>
      </w:r>
      <w:r w:rsidRPr="006B164C" w:rsidR="00E04B5B">
        <w:t xml:space="preserve"> </w:t>
      </w:r>
      <w:r w:rsidRPr="006B164C" w:rsidR="005F7671">
        <w:t>to</w:t>
      </w:r>
      <w:r w:rsidRPr="006B164C" w:rsidR="00E04B5B">
        <w:t xml:space="preserve"> </w:t>
      </w:r>
      <w:r w:rsidRPr="006B164C" w:rsidR="005F7671">
        <w:t>hear</w:t>
      </w:r>
      <w:r w:rsidRPr="006B164C" w:rsidR="00DB3A47">
        <w:t xml:space="preserve">. </w:t>
      </w:r>
      <w:r w:rsidRPr="006B164C" w:rsidR="00F3194F">
        <w:t>Parliaments</w:t>
      </w:r>
      <w:r w:rsidRPr="006B164C" w:rsidR="00E04B5B">
        <w:t xml:space="preserve"> </w:t>
      </w:r>
      <w:r w:rsidRPr="006B164C" w:rsidR="007126CB">
        <w:t>that</w:t>
      </w:r>
      <w:r w:rsidRPr="006B164C" w:rsidR="00E04B5B">
        <w:t xml:space="preserve"> </w:t>
      </w:r>
      <w:r w:rsidRPr="006B164C" w:rsidR="007126CB">
        <w:t>have</w:t>
      </w:r>
      <w:r w:rsidRPr="006B164C" w:rsidR="00E04B5B">
        <w:t xml:space="preserve"> </w:t>
      </w:r>
      <w:r w:rsidRPr="006B164C" w:rsidR="007126CB">
        <w:t>a</w:t>
      </w:r>
      <w:r w:rsidRPr="006B164C" w:rsidR="00E04B5B">
        <w:t xml:space="preserve"> </w:t>
      </w:r>
      <w:r w:rsidRPr="006B164C" w:rsidR="007126CB">
        <w:t>lot</w:t>
      </w:r>
      <w:r w:rsidRPr="006B164C" w:rsidR="00E04B5B">
        <w:t xml:space="preserve"> </w:t>
      </w:r>
      <w:r w:rsidRPr="006B164C" w:rsidR="007126CB">
        <w:t>of</w:t>
      </w:r>
      <w:r w:rsidRPr="006B164C" w:rsidR="00E04B5B">
        <w:t xml:space="preserve"> </w:t>
      </w:r>
      <w:r w:rsidRPr="006B164C" w:rsidR="007126CB">
        <w:t>influence</w:t>
      </w:r>
      <w:r w:rsidRPr="006B164C" w:rsidR="00E04B5B">
        <w:t xml:space="preserve"> </w:t>
      </w:r>
      <w:r w:rsidRPr="006B164C" w:rsidR="007126CB">
        <w:t>and</w:t>
      </w:r>
      <w:r w:rsidRPr="006B164C" w:rsidR="00E04B5B">
        <w:t xml:space="preserve"> </w:t>
      </w:r>
      <w:r w:rsidRPr="006B164C" w:rsidR="007126CB">
        <w:t>are</w:t>
      </w:r>
      <w:r w:rsidRPr="006B164C" w:rsidR="00E04B5B">
        <w:t xml:space="preserve"> </w:t>
      </w:r>
      <w:r w:rsidRPr="006B164C" w:rsidR="007126CB">
        <w:t>strong</w:t>
      </w:r>
      <w:r w:rsidRPr="006B164C" w:rsidR="00E04B5B">
        <w:t xml:space="preserve"> </w:t>
      </w:r>
      <w:r w:rsidRPr="006B164C" w:rsidR="007126CB">
        <w:t>in</w:t>
      </w:r>
      <w:r w:rsidRPr="006B164C" w:rsidR="00E04B5B">
        <w:t xml:space="preserve"> </w:t>
      </w:r>
      <w:r w:rsidRPr="006B164C" w:rsidR="007126CB">
        <w:t>European</w:t>
      </w:r>
      <w:r w:rsidRPr="006B164C" w:rsidR="00E04B5B">
        <w:t xml:space="preserve"> </w:t>
      </w:r>
      <w:r w:rsidRPr="006B164C" w:rsidR="007126CB">
        <w:t>affairs</w:t>
      </w:r>
      <w:r w:rsidRPr="006B164C" w:rsidR="00E04B5B">
        <w:t xml:space="preserve"> </w:t>
      </w:r>
      <w:r w:rsidRPr="006B164C" w:rsidR="007126CB">
        <w:t>in</w:t>
      </w:r>
      <w:r w:rsidRPr="006B164C" w:rsidR="00E04B5B">
        <w:t xml:space="preserve"> </w:t>
      </w:r>
      <w:r w:rsidRPr="006B164C" w:rsidR="007126CB">
        <w:t>particular</w:t>
      </w:r>
      <w:r w:rsidRPr="006B164C" w:rsidR="00E04B5B">
        <w:t xml:space="preserve"> </w:t>
      </w:r>
      <w:r w:rsidRPr="006B164C" w:rsidR="007126CB">
        <w:t>are</w:t>
      </w:r>
      <w:r w:rsidRPr="006B164C" w:rsidR="00E04B5B">
        <w:t xml:space="preserve"> </w:t>
      </w:r>
      <w:r w:rsidRPr="006B164C" w:rsidR="007126CB">
        <w:t>those</w:t>
      </w:r>
      <w:r w:rsidRPr="006B164C" w:rsidR="00E04B5B">
        <w:t xml:space="preserve"> </w:t>
      </w:r>
      <w:r w:rsidRPr="006B164C" w:rsidR="00DB3A47">
        <w:t>that</w:t>
      </w:r>
      <w:r w:rsidRPr="006B164C" w:rsidR="00E04B5B">
        <w:t xml:space="preserve"> </w:t>
      </w:r>
      <w:r w:rsidRPr="006B164C" w:rsidR="007126CB">
        <w:t>have</w:t>
      </w:r>
      <w:r w:rsidRPr="006B164C" w:rsidR="00E04B5B">
        <w:t xml:space="preserve"> </w:t>
      </w:r>
      <w:r w:rsidRPr="006B164C" w:rsidR="007126CB">
        <w:t>formal</w:t>
      </w:r>
      <w:r w:rsidRPr="006B164C" w:rsidR="00E04B5B">
        <w:t xml:space="preserve"> </w:t>
      </w:r>
      <w:r w:rsidRPr="006B164C" w:rsidR="007126CB">
        <w:t>powers</w:t>
      </w:r>
      <w:r w:rsidRPr="006B164C" w:rsidR="00E04B5B">
        <w:t xml:space="preserve"> </w:t>
      </w:r>
      <w:r w:rsidRPr="006B164C" w:rsidR="007126CB">
        <w:t>that</w:t>
      </w:r>
      <w:r w:rsidRPr="006B164C" w:rsidR="00E04B5B">
        <w:t xml:space="preserve"> </w:t>
      </w:r>
      <w:r w:rsidRPr="006B164C" w:rsidR="007126CB">
        <w:t>enable</w:t>
      </w:r>
      <w:r w:rsidRPr="006B164C" w:rsidR="00E04B5B">
        <w:t xml:space="preserve"> </w:t>
      </w:r>
      <w:r w:rsidRPr="006B164C" w:rsidR="007126CB">
        <w:t>them</w:t>
      </w:r>
      <w:r w:rsidRPr="006B164C" w:rsidR="00E04B5B">
        <w:t xml:space="preserve"> </w:t>
      </w:r>
      <w:r w:rsidRPr="006B164C" w:rsidR="007126CB">
        <w:t>to</w:t>
      </w:r>
      <w:r w:rsidRPr="006B164C" w:rsidR="00E04B5B">
        <w:t xml:space="preserve"> </w:t>
      </w:r>
      <w:r w:rsidRPr="006B164C" w:rsidR="007126CB">
        <w:t>directly</w:t>
      </w:r>
      <w:r w:rsidRPr="006B164C" w:rsidR="00E04B5B">
        <w:t xml:space="preserve"> </w:t>
      </w:r>
      <w:r w:rsidRPr="006B164C" w:rsidR="007126CB">
        <w:t>influence</w:t>
      </w:r>
      <w:r w:rsidRPr="006B164C" w:rsidR="00E04B5B">
        <w:t xml:space="preserve"> </w:t>
      </w:r>
      <w:r w:rsidRPr="006B164C" w:rsidR="00DB3A47">
        <w:t xml:space="preserve">Government </w:t>
      </w:r>
      <w:r w:rsidRPr="006B164C" w:rsidR="005F7671">
        <w:t>positions,</w:t>
      </w:r>
      <w:r w:rsidRPr="006B164C" w:rsidR="00E04B5B">
        <w:t xml:space="preserve"> </w:t>
      </w:r>
      <w:r w:rsidRPr="006B164C" w:rsidR="005F7671">
        <w:t>so</w:t>
      </w:r>
      <w:r w:rsidRPr="006B164C" w:rsidR="00E04B5B">
        <w:t xml:space="preserve"> </w:t>
      </w:r>
      <w:r w:rsidRPr="006B164C" w:rsidR="005F7671">
        <w:t>t</w:t>
      </w:r>
      <w:r w:rsidRPr="006B164C" w:rsidR="007126CB">
        <w:t>here</w:t>
      </w:r>
      <w:r w:rsidRPr="006B164C" w:rsidR="00E04B5B">
        <w:t xml:space="preserve"> </w:t>
      </w:r>
      <w:r w:rsidRPr="006B164C" w:rsidR="007126CB">
        <w:t>are</w:t>
      </w:r>
      <w:r w:rsidRPr="006B164C" w:rsidR="00E04B5B">
        <w:t xml:space="preserve"> </w:t>
      </w:r>
      <w:r w:rsidRPr="006B164C" w:rsidR="007126CB">
        <w:t>institutional</w:t>
      </w:r>
      <w:r w:rsidRPr="006B164C" w:rsidR="00E04B5B">
        <w:t xml:space="preserve"> </w:t>
      </w:r>
      <w:r w:rsidRPr="006B164C" w:rsidR="007126CB">
        <w:t>reasons</w:t>
      </w:r>
      <w:r w:rsidRPr="006B164C" w:rsidR="00E04B5B">
        <w:t xml:space="preserve"> </w:t>
      </w:r>
      <w:r w:rsidRPr="006B164C" w:rsidR="007126CB">
        <w:t>for</w:t>
      </w:r>
      <w:r w:rsidRPr="006B164C" w:rsidR="00E04B5B">
        <w:t xml:space="preserve"> </w:t>
      </w:r>
      <w:r w:rsidRPr="006B164C" w:rsidR="007126CB">
        <w:t>that</w:t>
      </w:r>
      <w:r w:rsidRPr="006B164C" w:rsidR="00E04B5B">
        <w:t xml:space="preserve"> </w:t>
      </w:r>
      <w:r w:rsidRPr="006B164C" w:rsidR="007126CB">
        <w:t>influence.</w:t>
      </w:r>
      <w:r w:rsidRPr="006B164C" w:rsidR="00E04B5B">
        <w:t xml:space="preserve"> </w:t>
      </w:r>
      <w:r w:rsidRPr="006B164C" w:rsidR="007126CB">
        <w:t>An</w:t>
      </w:r>
      <w:r w:rsidRPr="006B164C" w:rsidR="00E04B5B">
        <w:t xml:space="preserve"> </w:t>
      </w:r>
      <w:r w:rsidRPr="006B164C" w:rsidR="007126CB">
        <w:t>even</w:t>
      </w:r>
      <w:r w:rsidRPr="006B164C" w:rsidR="00E04B5B">
        <w:t xml:space="preserve"> </w:t>
      </w:r>
      <w:r w:rsidRPr="006B164C" w:rsidR="007126CB">
        <w:t>more</w:t>
      </w:r>
      <w:r w:rsidRPr="006B164C" w:rsidR="00E04B5B">
        <w:t xml:space="preserve"> </w:t>
      </w:r>
      <w:r w:rsidRPr="006B164C" w:rsidR="007126CB">
        <w:t>important</w:t>
      </w:r>
      <w:r w:rsidRPr="006B164C" w:rsidR="00E04B5B">
        <w:t xml:space="preserve"> </w:t>
      </w:r>
      <w:r w:rsidRPr="006B164C" w:rsidR="007126CB">
        <w:t>point</w:t>
      </w:r>
      <w:r w:rsidRPr="006B164C" w:rsidR="00E04B5B">
        <w:t xml:space="preserve"> </w:t>
      </w:r>
      <w:r w:rsidRPr="006B164C" w:rsidR="007126CB">
        <w:t>is</w:t>
      </w:r>
      <w:r w:rsidRPr="006B164C" w:rsidR="00E04B5B">
        <w:t xml:space="preserve"> </w:t>
      </w:r>
      <w:r w:rsidRPr="006B164C" w:rsidR="007126CB">
        <w:t>that</w:t>
      </w:r>
      <w:r w:rsidRPr="006B164C" w:rsidR="00E04B5B">
        <w:t xml:space="preserve"> </w:t>
      </w:r>
      <w:r w:rsidRPr="006B164C" w:rsidR="00F3194F">
        <w:t>Parliaments</w:t>
      </w:r>
      <w:r w:rsidRPr="006B164C" w:rsidR="00E04B5B">
        <w:t xml:space="preserve"> </w:t>
      </w:r>
      <w:r w:rsidRPr="006B164C" w:rsidR="0016025C">
        <w:t>and</w:t>
      </w:r>
      <w:r w:rsidRPr="006B164C" w:rsidR="00E04B5B">
        <w:t xml:space="preserve"> </w:t>
      </w:r>
      <w:r w:rsidRPr="006B164C" w:rsidR="007126CB">
        <w:t>committees</w:t>
      </w:r>
      <w:r w:rsidRPr="006B164C" w:rsidR="00E04B5B">
        <w:t xml:space="preserve"> </w:t>
      </w:r>
      <w:r w:rsidRPr="006B164C" w:rsidR="007126CB">
        <w:t>that</w:t>
      </w:r>
      <w:r w:rsidRPr="006B164C" w:rsidR="00E04B5B">
        <w:t xml:space="preserve"> </w:t>
      </w:r>
      <w:r w:rsidRPr="006B164C" w:rsidR="007126CB">
        <w:t>build</w:t>
      </w:r>
      <w:r w:rsidRPr="006B164C" w:rsidR="00E04B5B">
        <w:t xml:space="preserve"> </w:t>
      </w:r>
      <w:r w:rsidRPr="006B164C" w:rsidR="007126CB">
        <w:t>up</w:t>
      </w:r>
      <w:r w:rsidRPr="006B164C" w:rsidR="00E04B5B">
        <w:t xml:space="preserve"> </w:t>
      </w:r>
      <w:r w:rsidRPr="006B164C" w:rsidR="007126CB">
        <w:t>expertise</w:t>
      </w:r>
      <w:r w:rsidRPr="006B164C" w:rsidR="00E04B5B">
        <w:t xml:space="preserve"> </w:t>
      </w:r>
      <w:r w:rsidRPr="006B164C" w:rsidR="007126CB">
        <w:t>and</w:t>
      </w:r>
      <w:r w:rsidRPr="006B164C" w:rsidR="00E04B5B">
        <w:t xml:space="preserve"> </w:t>
      </w:r>
      <w:r w:rsidRPr="006B164C" w:rsidR="007126CB">
        <w:t>become</w:t>
      </w:r>
      <w:r w:rsidRPr="006B164C" w:rsidR="00E04B5B">
        <w:t xml:space="preserve"> </w:t>
      </w:r>
      <w:r w:rsidRPr="006B164C" w:rsidR="007126CB">
        <w:t>really</w:t>
      </w:r>
      <w:r w:rsidRPr="006B164C" w:rsidR="00E04B5B">
        <w:t xml:space="preserve"> </w:t>
      </w:r>
      <w:r w:rsidRPr="006B164C" w:rsidR="007126CB">
        <w:t>professional</w:t>
      </w:r>
      <w:r w:rsidRPr="006B164C" w:rsidR="00E04B5B">
        <w:t xml:space="preserve"> </w:t>
      </w:r>
      <w:r w:rsidRPr="006B164C" w:rsidR="007126CB">
        <w:t>in</w:t>
      </w:r>
      <w:r w:rsidRPr="006B164C" w:rsidR="00E04B5B">
        <w:t xml:space="preserve"> </w:t>
      </w:r>
      <w:r w:rsidRPr="006B164C" w:rsidR="007126CB">
        <w:t>their</w:t>
      </w:r>
      <w:r w:rsidRPr="006B164C" w:rsidR="00E04B5B">
        <w:t xml:space="preserve"> </w:t>
      </w:r>
      <w:r w:rsidRPr="006B164C" w:rsidR="007126CB">
        <w:t>expertise,</w:t>
      </w:r>
      <w:r w:rsidRPr="006B164C" w:rsidR="00E04B5B">
        <w:t xml:space="preserve"> </w:t>
      </w:r>
      <w:r w:rsidRPr="006B164C" w:rsidR="007126CB">
        <w:t>whether</w:t>
      </w:r>
      <w:r w:rsidRPr="006B164C" w:rsidR="00E04B5B">
        <w:t xml:space="preserve"> </w:t>
      </w:r>
      <w:r w:rsidRPr="006B164C" w:rsidR="007126CB">
        <w:t>in</w:t>
      </w:r>
      <w:r w:rsidRPr="006B164C" w:rsidR="00E04B5B">
        <w:t xml:space="preserve"> </w:t>
      </w:r>
      <w:r w:rsidRPr="006B164C" w:rsidR="007126CB">
        <w:t>departmental</w:t>
      </w:r>
      <w:r w:rsidRPr="006B164C" w:rsidR="00E04B5B">
        <w:t xml:space="preserve"> </w:t>
      </w:r>
      <w:r w:rsidRPr="006B164C" w:rsidR="007126CB">
        <w:t>committees</w:t>
      </w:r>
      <w:r w:rsidRPr="006B164C" w:rsidR="00E04B5B">
        <w:t xml:space="preserve"> </w:t>
      </w:r>
      <w:r w:rsidRPr="006B164C" w:rsidR="007126CB">
        <w:t>or</w:t>
      </w:r>
      <w:r w:rsidRPr="006B164C" w:rsidR="00E04B5B">
        <w:t xml:space="preserve"> </w:t>
      </w:r>
      <w:r w:rsidRPr="006B164C" w:rsidR="007126CB">
        <w:t>with</w:t>
      </w:r>
      <w:r w:rsidRPr="006B164C" w:rsidR="00E04B5B">
        <w:t xml:space="preserve"> </w:t>
      </w:r>
      <w:r w:rsidRPr="006B164C" w:rsidR="007126CB">
        <w:t>respect</w:t>
      </w:r>
      <w:r w:rsidRPr="006B164C" w:rsidR="00E04B5B">
        <w:t xml:space="preserve"> </w:t>
      </w:r>
      <w:r w:rsidRPr="006B164C" w:rsidR="007126CB">
        <w:t>to</w:t>
      </w:r>
      <w:r w:rsidRPr="006B164C" w:rsidR="00E04B5B">
        <w:t xml:space="preserve"> </w:t>
      </w:r>
      <w:r w:rsidRPr="006B164C" w:rsidR="007126CB">
        <w:t>broader</w:t>
      </w:r>
      <w:r w:rsidRPr="006B164C" w:rsidR="00E04B5B">
        <w:t xml:space="preserve"> </w:t>
      </w:r>
      <w:r w:rsidRPr="006B164C" w:rsidR="007126CB">
        <w:t>political</w:t>
      </w:r>
      <w:r w:rsidRPr="006B164C" w:rsidR="00E04B5B">
        <w:t xml:space="preserve"> </w:t>
      </w:r>
      <w:r w:rsidRPr="006B164C" w:rsidR="007126CB">
        <w:t>areas,</w:t>
      </w:r>
      <w:r w:rsidRPr="006B164C" w:rsidR="00E04B5B">
        <w:t xml:space="preserve"> </w:t>
      </w:r>
      <w:r w:rsidRPr="006B164C" w:rsidR="007126CB">
        <w:t>are</w:t>
      </w:r>
      <w:r w:rsidRPr="006B164C" w:rsidR="00E04B5B">
        <w:t xml:space="preserve"> </w:t>
      </w:r>
      <w:r w:rsidRPr="006B164C">
        <w:t>those</w:t>
      </w:r>
      <w:r w:rsidRPr="006B164C" w:rsidR="00E04B5B">
        <w:t xml:space="preserve"> </w:t>
      </w:r>
      <w:r w:rsidRPr="006B164C" w:rsidR="007126CB">
        <w:t>where</w:t>
      </w:r>
      <w:r w:rsidRPr="006B164C" w:rsidR="00E04B5B">
        <w:t xml:space="preserve"> </w:t>
      </w:r>
      <w:r w:rsidRPr="006B164C" w:rsidR="007126CB">
        <w:t>there</w:t>
      </w:r>
      <w:r w:rsidRPr="006B164C" w:rsidR="00E04B5B">
        <w:t xml:space="preserve"> </w:t>
      </w:r>
      <w:r w:rsidRPr="006B164C" w:rsidR="007126CB">
        <w:t>is</w:t>
      </w:r>
      <w:r w:rsidRPr="006B164C" w:rsidR="00E04B5B">
        <w:t xml:space="preserve"> </w:t>
      </w:r>
      <w:r w:rsidRPr="006B164C" w:rsidR="007126CB">
        <w:t>a</w:t>
      </w:r>
      <w:r w:rsidRPr="006B164C" w:rsidR="00E04B5B">
        <w:t xml:space="preserve"> </w:t>
      </w:r>
      <w:r w:rsidRPr="006B164C" w:rsidR="007126CB">
        <w:t>working</w:t>
      </w:r>
      <w:r w:rsidRPr="006B164C" w:rsidR="00E04B5B">
        <w:t xml:space="preserve"> </w:t>
      </w:r>
      <w:r w:rsidRPr="006B164C" w:rsidR="007126CB">
        <w:t>relationship</w:t>
      </w:r>
      <w:r w:rsidRPr="006B164C" w:rsidR="00E04B5B">
        <w:t xml:space="preserve"> </w:t>
      </w:r>
      <w:r w:rsidRPr="006B164C" w:rsidR="007126CB">
        <w:t>with</w:t>
      </w:r>
      <w:r w:rsidRPr="006B164C" w:rsidR="00E04B5B">
        <w:t xml:space="preserve"> </w:t>
      </w:r>
      <w:r w:rsidRPr="006B164C" w:rsidR="0016025C">
        <w:t xml:space="preserve">Government Ministers </w:t>
      </w:r>
      <w:r w:rsidRPr="006B164C">
        <w:t>and</w:t>
      </w:r>
      <w:r w:rsidRPr="006B164C" w:rsidR="00E04B5B">
        <w:t xml:space="preserve"> </w:t>
      </w:r>
      <w:r w:rsidRPr="006B164C" w:rsidR="0016025C">
        <w:t>Ministries</w:t>
      </w:r>
      <w:r w:rsidRPr="006B164C">
        <w:t>.</w:t>
      </w:r>
    </w:p>
    <w:p w:rsidR="001375B6" w:rsidRPr="006B164C" w:rsidP="007126CB">
      <w:pPr>
        <w:pStyle w:val="Answer"/>
      </w:pPr>
      <w:r w:rsidRPr="006B164C">
        <w:t>This</w:t>
      </w:r>
      <w:r w:rsidRPr="006B164C" w:rsidR="00E04B5B">
        <w:t xml:space="preserve"> </w:t>
      </w:r>
      <w:r w:rsidRPr="006B164C">
        <w:t>becomes</w:t>
      </w:r>
      <w:r w:rsidRPr="006B164C" w:rsidR="00E04B5B">
        <w:t xml:space="preserve"> </w:t>
      </w:r>
      <w:r w:rsidRPr="006B164C">
        <w:t>really</w:t>
      </w:r>
      <w:r w:rsidRPr="006B164C" w:rsidR="00E04B5B">
        <w:t xml:space="preserve"> </w:t>
      </w:r>
      <w:r w:rsidRPr="006B164C">
        <w:t>important</w:t>
      </w:r>
      <w:r w:rsidRPr="006B164C" w:rsidR="00E04B5B">
        <w:t xml:space="preserve"> </w:t>
      </w:r>
      <w:r w:rsidRPr="006B164C">
        <w:t>in</w:t>
      </w:r>
      <w:r w:rsidRPr="006B164C" w:rsidR="00E04B5B">
        <w:t xml:space="preserve"> </w:t>
      </w:r>
      <w:r w:rsidRPr="006B164C">
        <w:t>terms</w:t>
      </w:r>
      <w:r w:rsidRPr="006B164C" w:rsidR="00E04B5B">
        <w:t xml:space="preserve"> </w:t>
      </w:r>
      <w:r w:rsidRPr="006B164C">
        <w:t>of</w:t>
      </w:r>
      <w:r w:rsidRPr="006B164C" w:rsidR="00E04B5B">
        <w:t xml:space="preserve"> </w:t>
      </w:r>
      <w:r w:rsidRPr="006B164C">
        <w:t>influencing</w:t>
      </w:r>
      <w:r w:rsidRPr="006B164C" w:rsidR="00E04B5B">
        <w:t xml:space="preserve"> </w:t>
      </w:r>
      <w:r w:rsidRPr="006B164C">
        <w:t>policy</w:t>
      </w:r>
      <w:r w:rsidRPr="006B164C" w:rsidR="00E04B5B">
        <w:t xml:space="preserve"> </w:t>
      </w:r>
      <w:r w:rsidRPr="006B164C">
        <w:t>positions</w:t>
      </w:r>
      <w:r w:rsidRPr="006B164C">
        <w:t>.</w:t>
      </w:r>
      <w:r w:rsidRPr="006B164C" w:rsidR="00E04B5B">
        <w:t xml:space="preserve"> </w:t>
      </w:r>
      <w:r w:rsidRPr="006B164C">
        <w:t>That</w:t>
      </w:r>
      <w:r w:rsidRPr="006B164C" w:rsidR="00E04B5B">
        <w:t xml:space="preserve"> </w:t>
      </w:r>
      <w:r w:rsidRPr="006B164C">
        <w:t>is</w:t>
      </w:r>
      <w:r w:rsidRPr="006B164C" w:rsidR="00E04B5B">
        <w:t xml:space="preserve"> </w:t>
      </w:r>
      <w:r w:rsidRPr="006B164C">
        <w:t>where</w:t>
      </w:r>
      <w:r w:rsidRPr="006B164C" w:rsidR="00E04B5B">
        <w:t xml:space="preserve"> </w:t>
      </w:r>
      <w:r w:rsidRPr="006B164C">
        <w:t>I</w:t>
      </w:r>
      <w:r w:rsidRPr="006B164C" w:rsidR="00E04B5B">
        <w:t xml:space="preserve"> </w:t>
      </w:r>
      <w:r w:rsidRPr="006B164C">
        <w:t>would</w:t>
      </w:r>
      <w:r w:rsidRPr="006B164C" w:rsidR="00E04B5B">
        <w:t xml:space="preserve"> </w:t>
      </w:r>
      <w:r w:rsidRPr="006B164C">
        <w:t>make</w:t>
      </w:r>
      <w:r w:rsidRPr="006B164C" w:rsidR="00E04B5B">
        <w:t xml:space="preserve"> </w:t>
      </w:r>
      <w:r w:rsidRPr="006B164C">
        <w:t>a</w:t>
      </w:r>
      <w:r w:rsidRPr="006B164C" w:rsidR="00E04B5B">
        <w:t xml:space="preserve"> </w:t>
      </w:r>
      <w:r w:rsidRPr="006B164C">
        <w:t>strong</w:t>
      </w:r>
      <w:r w:rsidRPr="006B164C" w:rsidR="00E04B5B">
        <w:t xml:space="preserve"> </w:t>
      </w:r>
      <w:r w:rsidRPr="006B164C" w:rsidR="0016025C">
        <w:t>recommendation</w:t>
      </w:r>
      <w:r w:rsidRPr="006B164C" w:rsidR="00E04B5B">
        <w:t xml:space="preserve"> </w:t>
      </w:r>
      <w:r w:rsidRPr="006B164C">
        <w:t>for</w:t>
      </w:r>
      <w:r w:rsidRPr="006B164C" w:rsidR="00E04B5B">
        <w:t xml:space="preserve"> </w:t>
      </w:r>
      <w:r w:rsidRPr="006B164C">
        <w:t>future</w:t>
      </w:r>
      <w:r w:rsidRPr="006B164C" w:rsidR="00E04B5B">
        <w:t xml:space="preserve"> </w:t>
      </w:r>
      <w:r w:rsidRPr="006B164C">
        <w:t>work</w:t>
      </w:r>
      <w:r w:rsidRPr="006B164C" w:rsidR="00E04B5B">
        <w:t xml:space="preserve"> </w:t>
      </w:r>
      <w:r w:rsidRPr="006B164C" w:rsidR="0016025C">
        <w:t>in which</w:t>
      </w:r>
      <w:r w:rsidRPr="006B164C" w:rsidR="00E04B5B">
        <w:t xml:space="preserve"> </w:t>
      </w:r>
      <w:r w:rsidRPr="006B164C">
        <w:t>Parliament</w:t>
      </w:r>
      <w:r w:rsidRPr="006B164C" w:rsidR="00E04B5B">
        <w:t xml:space="preserve"> </w:t>
      </w:r>
      <w:r w:rsidRPr="006B164C">
        <w:t>develops</w:t>
      </w:r>
      <w:r w:rsidRPr="006B164C" w:rsidR="00E04B5B">
        <w:t xml:space="preserve"> </w:t>
      </w:r>
      <w:r w:rsidRPr="006B164C">
        <w:t>the</w:t>
      </w:r>
      <w:r w:rsidRPr="006B164C" w:rsidR="00E04B5B">
        <w:t xml:space="preserve"> </w:t>
      </w:r>
      <w:r w:rsidRPr="006B164C">
        <w:t>already</w:t>
      </w:r>
      <w:r w:rsidRPr="006B164C" w:rsidR="00E04B5B">
        <w:t xml:space="preserve"> </w:t>
      </w:r>
      <w:r w:rsidRPr="006B164C">
        <w:t>really</w:t>
      </w:r>
      <w:r w:rsidRPr="006B164C" w:rsidR="00E04B5B">
        <w:t xml:space="preserve"> </w:t>
      </w:r>
      <w:r w:rsidRPr="006B164C">
        <w:t>good</w:t>
      </w:r>
      <w:r w:rsidRPr="006B164C" w:rsidR="00E04B5B">
        <w:t xml:space="preserve"> </w:t>
      </w:r>
      <w:r w:rsidRPr="006B164C">
        <w:t>expertise</w:t>
      </w:r>
      <w:r w:rsidRPr="006B164C" w:rsidR="00E04B5B">
        <w:t xml:space="preserve"> </w:t>
      </w:r>
      <w:r w:rsidRPr="006B164C">
        <w:t>that</w:t>
      </w:r>
      <w:r w:rsidRPr="006B164C" w:rsidR="00E04B5B">
        <w:t xml:space="preserve"> </w:t>
      </w:r>
      <w:r w:rsidRPr="006B164C">
        <w:t>exists</w:t>
      </w:r>
      <w:r w:rsidRPr="006B164C" w:rsidR="00E04B5B">
        <w:t xml:space="preserve"> </w:t>
      </w:r>
      <w:r w:rsidRPr="006B164C" w:rsidR="0016025C">
        <w:t>and</w:t>
      </w:r>
      <w:r w:rsidRPr="006B164C" w:rsidR="00E04B5B">
        <w:t xml:space="preserve"> </w:t>
      </w:r>
      <w:r w:rsidRPr="006B164C">
        <w:t>make</w:t>
      </w:r>
      <w:r w:rsidRPr="006B164C" w:rsidR="0016025C">
        <w:t>s</w:t>
      </w:r>
      <w:r w:rsidRPr="006B164C" w:rsidR="00E04B5B">
        <w:t xml:space="preserve"> </w:t>
      </w:r>
      <w:r w:rsidRPr="006B164C">
        <w:t>us</w:t>
      </w:r>
      <w:r w:rsidRPr="006B164C">
        <w:t>e</w:t>
      </w:r>
      <w:r w:rsidRPr="006B164C" w:rsidR="00E04B5B">
        <w:t xml:space="preserve"> </w:t>
      </w:r>
      <w:r w:rsidRPr="006B164C">
        <w:t>of</w:t>
      </w:r>
      <w:r w:rsidRPr="006B164C" w:rsidR="00E04B5B">
        <w:t xml:space="preserve"> </w:t>
      </w:r>
      <w:r w:rsidRPr="006B164C">
        <w:t>this</w:t>
      </w:r>
      <w:r w:rsidRPr="006B164C" w:rsidR="00E04B5B">
        <w:t xml:space="preserve"> </w:t>
      </w:r>
      <w:r w:rsidRPr="006B164C">
        <w:t>to</w:t>
      </w:r>
      <w:r w:rsidRPr="006B164C" w:rsidR="00E04B5B">
        <w:t xml:space="preserve"> </w:t>
      </w:r>
      <w:r w:rsidRPr="006B164C">
        <w:t>influence</w:t>
      </w:r>
      <w:r w:rsidRPr="006B164C" w:rsidR="00E04B5B">
        <w:t xml:space="preserve"> </w:t>
      </w:r>
      <w:r w:rsidRPr="006B164C">
        <w:t>Government</w:t>
      </w:r>
      <w:r w:rsidRPr="006B164C" w:rsidR="00E04B5B">
        <w:t xml:space="preserve"> </w:t>
      </w:r>
      <w:r w:rsidRPr="006B164C">
        <w:t>positions</w:t>
      </w:r>
      <w:r w:rsidRPr="006B164C" w:rsidR="00E04B5B">
        <w:t xml:space="preserve"> </w:t>
      </w:r>
      <w:r w:rsidRPr="006B164C">
        <w:t>ahead</w:t>
      </w:r>
      <w:r w:rsidRPr="006B164C" w:rsidR="00E04B5B">
        <w:t xml:space="preserve"> </w:t>
      </w:r>
      <w:r w:rsidRPr="006B164C">
        <w:t>of</w:t>
      </w:r>
      <w:r w:rsidRPr="006B164C" w:rsidR="00E04B5B">
        <w:t xml:space="preserve"> </w:t>
      </w:r>
      <w:r w:rsidRPr="006B164C">
        <w:t>negotiations</w:t>
      </w:r>
      <w:r w:rsidRPr="006B164C" w:rsidR="00E04B5B">
        <w:t xml:space="preserve"> </w:t>
      </w:r>
      <w:r w:rsidRPr="006B164C">
        <w:t>or</w:t>
      </w:r>
      <w:r w:rsidRPr="006B164C" w:rsidR="00E04B5B">
        <w:t xml:space="preserve"> </w:t>
      </w:r>
      <w:r w:rsidRPr="006B164C">
        <w:t>policy</w:t>
      </w:r>
      <w:r w:rsidRPr="006B164C" w:rsidR="00E04B5B">
        <w:t xml:space="preserve"> </w:t>
      </w:r>
      <w:r w:rsidRPr="006B164C">
        <w:t>positions</w:t>
      </w:r>
      <w:r w:rsidRPr="006B164C" w:rsidR="00E04B5B">
        <w:t xml:space="preserve"> </w:t>
      </w:r>
      <w:r w:rsidRPr="006B164C">
        <w:t>taken</w:t>
      </w:r>
      <w:r w:rsidRPr="006B164C" w:rsidR="00E04B5B">
        <w:t xml:space="preserve"> </w:t>
      </w:r>
      <w:r w:rsidRPr="006B164C">
        <w:t>by</w:t>
      </w:r>
      <w:r w:rsidRPr="006B164C" w:rsidR="00E04B5B">
        <w:t xml:space="preserve"> </w:t>
      </w:r>
      <w:r w:rsidRPr="006B164C">
        <w:t>Government</w:t>
      </w:r>
      <w:r w:rsidRPr="006B164C">
        <w:t>.</w:t>
      </w:r>
    </w:p>
    <w:p w:rsidR="007126CB" w:rsidRPr="006B164C" w:rsidP="007126CB">
      <w:pPr>
        <w:pStyle w:val="Answer"/>
      </w:pPr>
      <w:r w:rsidRPr="006B164C">
        <w:t>The</w:t>
      </w:r>
      <w:r w:rsidRPr="006B164C" w:rsidR="00E04B5B">
        <w:t xml:space="preserve"> </w:t>
      </w:r>
      <w:r w:rsidRPr="006B164C">
        <w:t>other</w:t>
      </w:r>
      <w:r w:rsidRPr="006B164C" w:rsidR="00E04B5B">
        <w:t xml:space="preserve"> </w:t>
      </w:r>
      <w:r w:rsidRPr="006B164C">
        <w:t>aspect</w:t>
      </w:r>
      <w:r w:rsidRPr="006B164C" w:rsidR="00E04B5B">
        <w:t xml:space="preserve"> </w:t>
      </w:r>
      <w:r w:rsidRPr="006B164C">
        <w:t>is</w:t>
      </w:r>
      <w:r w:rsidRPr="006B164C" w:rsidR="00E04B5B">
        <w:t xml:space="preserve"> </w:t>
      </w:r>
      <w:r w:rsidRPr="006B164C">
        <w:t>the</w:t>
      </w:r>
      <w:r w:rsidRPr="006B164C" w:rsidR="00E04B5B">
        <w:t xml:space="preserve"> </w:t>
      </w:r>
      <w:r w:rsidRPr="006B164C">
        <w:t>point</w:t>
      </w:r>
      <w:r w:rsidRPr="006B164C" w:rsidR="00E04B5B">
        <w:t xml:space="preserve"> </w:t>
      </w:r>
      <w:r w:rsidRPr="006B164C" w:rsidR="00AA46F9">
        <w:t xml:space="preserve">we </w:t>
      </w:r>
      <w:r w:rsidRPr="006B164C">
        <w:t>made</w:t>
      </w:r>
      <w:r w:rsidRPr="006B164C" w:rsidR="00E04B5B">
        <w:t xml:space="preserve"> </w:t>
      </w:r>
      <w:r w:rsidRPr="006B164C">
        <w:t>at</w:t>
      </w:r>
      <w:r w:rsidRPr="006B164C" w:rsidR="00E04B5B">
        <w:t xml:space="preserve"> </w:t>
      </w:r>
      <w:r w:rsidRPr="006B164C">
        <w:t>the</w:t>
      </w:r>
      <w:r w:rsidRPr="006B164C" w:rsidR="00E04B5B">
        <w:t xml:space="preserve"> </w:t>
      </w:r>
      <w:r w:rsidRPr="006B164C">
        <w:t>very</w:t>
      </w:r>
      <w:r w:rsidRPr="006B164C" w:rsidR="00E04B5B">
        <w:t xml:space="preserve"> </w:t>
      </w:r>
      <w:r w:rsidRPr="006B164C">
        <w:t>beginning</w:t>
      </w:r>
      <w:r w:rsidRPr="006B164C" w:rsidR="00E04B5B">
        <w:t xml:space="preserve"> </w:t>
      </w:r>
      <w:r w:rsidRPr="006B164C">
        <w:t>regarding</w:t>
      </w:r>
      <w:r w:rsidRPr="006B164C" w:rsidR="00E04B5B">
        <w:t xml:space="preserve"> </w:t>
      </w:r>
      <w:r w:rsidRPr="006B164C">
        <w:t>informing</w:t>
      </w:r>
      <w:r w:rsidRPr="006B164C" w:rsidR="00E04B5B">
        <w:t xml:space="preserve"> </w:t>
      </w:r>
      <w:r w:rsidRPr="006B164C">
        <w:t>the</w:t>
      </w:r>
      <w:r w:rsidRPr="006B164C" w:rsidR="00E04B5B">
        <w:t xml:space="preserve"> </w:t>
      </w:r>
      <w:r w:rsidRPr="006B164C">
        <w:t>public.</w:t>
      </w:r>
      <w:r w:rsidRPr="006B164C" w:rsidR="00E04B5B">
        <w:t xml:space="preserve"> </w:t>
      </w:r>
      <w:r w:rsidRPr="006B164C">
        <w:t>There</w:t>
      </w:r>
      <w:r w:rsidRPr="006B164C" w:rsidR="00E04B5B">
        <w:t xml:space="preserve"> </w:t>
      </w:r>
      <w:r w:rsidRPr="006B164C">
        <w:t>have</w:t>
      </w:r>
      <w:r w:rsidRPr="006B164C" w:rsidR="00E04B5B">
        <w:t xml:space="preserve"> </w:t>
      </w:r>
      <w:r w:rsidRPr="006B164C">
        <w:t>already</w:t>
      </w:r>
      <w:r w:rsidRPr="006B164C" w:rsidR="00E04B5B">
        <w:t xml:space="preserve"> </w:t>
      </w:r>
      <w:r w:rsidRPr="006B164C">
        <w:t>been</w:t>
      </w:r>
      <w:r w:rsidRPr="006B164C" w:rsidR="00E04B5B">
        <w:t xml:space="preserve"> </w:t>
      </w:r>
      <w:r w:rsidRPr="006B164C">
        <w:t>so</w:t>
      </w:r>
      <w:r w:rsidRPr="006B164C" w:rsidR="00E04B5B">
        <w:t xml:space="preserve"> </w:t>
      </w:r>
      <w:r w:rsidRPr="006B164C">
        <w:t>many</w:t>
      </w:r>
      <w:r w:rsidRPr="006B164C" w:rsidR="00E04B5B">
        <w:t xml:space="preserve"> </w:t>
      </w:r>
      <w:r w:rsidRPr="006B164C" w:rsidR="00A01B66">
        <w:t>really</w:t>
      </w:r>
      <w:r w:rsidRPr="006B164C" w:rsidR="00E04B5B">
        <w:t xml:space="preserve"> </w:t>
      </w:r>
      <w:r w:rsidRPr="006B164C">
        <w:t>important</w:t>
      </w:r>
      <w:r w:rsidRPr="006B164C" w:rsidR="00E04B5B">
        <w:t xml:space="preserve"> </w:t>
      </w:r>
      <w:r w:rsidRPr="006B164C">
        <w:t>initiatives</w:t>
      </w:r>
      <w:r w:rsidRPr="006B164C" w:rsidR="00E04B5B">
        <w:t xml:space="preserve"> </w:t>
      </w:r>
      <w:r w:rsidRPr="006B164C">
        <w:t>in</w:t>
      </w:r>
      <w:r w:rsidRPr="006B164C" w:rsidR="00E04B5B">
        <w:t xml:space="preserve"> </w:t>
      </w:r>
      <w:r w:rsidRPr="006B164C" w:rsidR="00A01B66">
        <w:t>recent</w:t>
      </w:r>
      <w:r w:rsidRPr="006B164C" w:rsidR="00E04B5B">
        <w:t xml:space="preserve"> </w:t>
      </w:r>
      <w:r w:rsidRPr="006B164C" w:rsidR="00A01B66">
        <w:t>years</w:t>
      </w:r>
      <w:r w:rsidRPr="006B164C" w:rsidR="00E04B5B">
        <w:t xml:space="preserve"> </w:t>
      </w:r>
      <w:r w:rsidRPr="006B164C" w:rsidR="00A01B66">
        <w:t>in</w:t>
      </w:r>
      <w:r w:rsidRPr="006B164C" w:rsidR="00E04B5B">
        <w:t xml:space="preserve"> </w:t>
      </w:r>
      <w:r w:rsidRPr="006B164C">
        <w:t>Parliament</w:t>
      </w:r>
      <w:r w:rsidRPr="006B164C" w:rsidR="00E04B5B">
        <w:t xml:space="preserve"> </w:t>
      </w:r>
      <w:r w:rsidRPr="006B164C">
        <w:t>with</w:t>
      </w:r>
      <w:r w:rsidRPr="006B164C" w:rsidR="00E04B5B">
        <w:t xml:space="preserve"> </w:t>
      </w:r>
      <w:r w:rsidRPr="006B164C">
        <w:t>regard</w:t>
      </w:r>
      <w:r w:rsidRPr="006B164C" w:rsidR="00E04B5B">
        <w:t xml:space="preserve"> </w:t>
      </w:r>
      <w:r w:rsidRPr="006B164C">
        <w:t>to</w:t>
      </w:r>
      <w:r w:rsidRPr="006B164C" w:rsidR="00E04B5B">
        <w:t xml:space="preserve"> </w:t>
      </w:r>
      <w:r w:rsidRPr="006B164C">
        <w:t>public</w:t>
      </w:r>
      <w:r w:rsidRPr="006B164C" w:rsidR="00E04B5B">
        <w:t xml:space="preserve"> </w:t>
      </w:r>
      <w:r w:rsidRPr="006B164C">
        <w:t>access</w:t>
      </w:r>
      <w:r w:rsidRPr="006B164C" w:rsidR="00E04B5B">
        <w:t xml:space="preserve"> </w:t>
      </w:r>
      <w:r w:rsidRPr="006B164C">
        <w:t>and</w:t>
      </w:r>
      <w:r w:rsidRPr="006B164C" w:rsidR="00E04B5B">
        <w:t xml:space="preserve"> </w:t>
      </w:r>
      <w:r w:rsidRPr="006B164C">
        <w:t>bringing</w:t>
      </w:r>
      <w:r w:rsidRPr="006B164C" w:rsidR="00E04B5B">
        <w:t xml:space="preserve"> </w:t>
      </w:r>
      <w:r w:rsidRPr="006B164C">
        <w:t>topics</w:t>
      </w:r>
      <w:r w:rsidRPr="006B164C" w:rsidR="00E04B5B">
        <w:t xml:space="preserve"> </w:t>
      </w:r>
      <w:r w:rsidRPr="006B164C">
        <w:t>up</w:t>
      </w:r>
      <w:r w:rsidRPr="006B164C" w:rsidR="00E04B5B">
        <w:t xml:space="preserve"> </w:t>
      </w:r>
      <w:r w:rsidRPr="006B164C">
        <w:t>in</w:t>
      </w:r>
      <w:r w:rsidRPr="006B164C" w:rsidR="00E04B5B">
        <w:t xml:space="preserve"> </w:t>
      </w:r>
      <w:r w:rsidRPr="006B164C">
        <w:t>public</w:t>
      </w:r>
      <w:r w:rsidRPr="006B164C" w:rsidR="00E04B5B">
        <w:t xml:space="preserve"> </w:t>
      </w:r>
      <w:r w:rsidRPr="006B164C">
        <w:t>debates,</w:t>
      </w:r>
      <w:r w:rsidRPr="006B164C" w:rsidR="00E04B5B">
        <w:t xml:space="preserve"> </w:t>
      </w:r>
      <w:r w:rsidRPr="006B164C">
        <w:t>but</w:t>
      </w:r>
      <w:r w:rsidRPr="006B164C" w:rsidR="00E04B5B">
        <w:t xml:space="preserve"> </w:t>
      </w:r>
      <w:r w:rsidRPr="006B164C">
        <w:t>this</w:t>
      </w:r>
      <w:r w:rsidRPr="006B164C" w:rsidR="00E04B5B">
        <w:t xml:space="preserve"> </w:t>
      </w:r>
      <w:r w:rsidRPr="006B164C">
        <w:t>avenue</w:t>
      </w:r>
      <w:r w:rsidRPr="006B164C" w:rsidR="00E04B5B">
        <w:t xml:space="preserve"> </w:t>
      </w:r>
      <w:r w:rsidRPr="006B164C">
        <w:t>can</w:t>
      </w:r>
      <w:r w:rsidRPr="006B164C" w:rsidR="00E04B5B">
        <w:t xml:space="preserve"> </w:t>
      </w:r>
      <w:r w:rsidRPr="006B164C">
        <w:t>be</w:t>
      </w:r>
      <w:r w:rsidRPr="006B164C" w:rsidR="00E04B5B">
        <w:t xml:space="preserve"> </w:t>
      </w:r>
      <w:r w:rsidRPr="006B164C">
        <w:t>pursued</w:t>
      </w:r>
      <w:r w:rsidRPr="006B164C" w:rsidR="00E04B5B">
        <w:t xml:space="preserve"> </w:t>
      </w:r>
      <w:r w:rsidRPr="006B164C">
        <w:t>even</w:t>
      </w:r>
      <w:r w:rsidRPr="006B164C" w:rsidR="00E04B5B">
        <w:t xml:space="preserve"> </w:t>
      </w:r>
      <w:r w:rsidRPr="006B164C">
        <w:t>further,</w:t>
      </w:r>
      <w:r w:rsidRPr="006B164C" w:rsidR="00E04B5B">
        <w:t xml:space="preserve"> </w:t>
      </w:r>
      <w:r w:rsidRPr="006B164C">
        <w:t>so</w:t>
      </w:r>
      <w:r w:rsidRPr="006B164C" w:rsidR="00E04B5B">
        <w:t xml:space="preserve"> </w:t>
      </w:r>
      <w:r w:rsidRPr="006B164C">
        <w:t>that</w:t>
      </w:r>
      <w:r w:rsidRPr="006B164C" w:rsidR="00E04B5B">
        <w:t xml:space="preserve"> </w:t>
      </w:r>
      <w:r w:rsidRPr="006B164C">
        <w:t>the</w:t>
      </w:r>
      <w:r w:rsidRPr="006B164C" w:rsidR="00E04B5B">
        <w:t xml:space="preserve"> </w:t>
      </w:r>
      <w:r w:rsidRPr="006B164C">
        <w:t>public</w:t>
      </w:r>
      <w:r w:rsidRPr="006B164C" w:rsidR="00E04B5B">
        <w:t xml:space="preserve"> </w:t>
      </w:r>
      <w:r w:rsidRPr="006B164C">
        <w:t>understands</w:t>
      </w:r>
      <w:r w:rsidRPr="006B164C" w:rsidR="00E04B5B">
        <w:t xml:space="preserve"> </w:t>
      </w:r>
      <w:r w:rsidRPr="006B164C">
        <w:t>more</w:t>
      </w:r>
      <w:r w:rsidRPr="006B164C" w:rsidR="00E04B5B">
        <w:t xml:space="preserve"> </w:t>
      </w:r>
      <w:r w:rsidRPr="006B164C">
        <w:t>from</w:t>
      </w:r>
      <w:r w:rsidRPr="006B164C" w:rsidR="00E04B5B">
        <w:t xml:space="preserve"> </w:t>
      </w:r>
      <w:r w:rsidRPr="006B164C">
        <w:t>committees.</w:t>
      </w:r>
      <w:r w:rsidRPr="006B164C" w:rsidR="00E04B5B">
        <w:t xml:space="preserve"> </w:t>
      </w:r>
      <w:r w:rsidRPr="006B164C">
        <w:t>I</w:t>
      </w:r>
      <w:r w:rsidRPr="006B164C" w:rsidR="00E04B5B">
        <w:t xml:space="preserve"> </w:t>
      </w:r>
      <w:r w:rsidRPr="006B164C">
        <w:t>would</w:t>
      </w:r>
      <w:r w:rsidRPr="006B164C" w:rsidR="00E04B5B">
        <w:t xml:space="preserve"> </w:t>
      </w:r>
      <w:r w:rsidRPr="006B164C">
        <w:t>point</w:t>
      </w:r>
      <w:r w:rsidRPr="006B164C" w:rsidR="00E04B5B">
        <w:t xml:space="preserve"> </w:t>
      </w:r>
      <w:r w:rsidRPr="006B164C">
        <w:t>to</w:t>
      </w:r>
      <w:r w:rsidRPr="006B164C" w:rsidR="00E04B5B">
        <w:t xml:space="preserve"> </w:t>
      </w:r>
      <w:r w:rsidRPr="006B164C">
        <w:t>the</w:t>
      </w:r>
      <w:r w:rsidRPr="006B164C" w:rsidR="00E04B5B">
        <w:t xml:space="preserve"> </w:t>
      </w:r>
      <w:r w:rsidRPr="006B164C">
        <w:t>European</w:t>
      </w:r>
      <w:r w:rsidRPr="006B164C" w:rsidR="00E04B5B">
        <w:t xml:space="preserve"> </w:t>
      </w:r>
      <w:r w:rsidRPr="006B164C">
        <w:t>Parliament’s</w:t>
      </w:r>
      <w:r w:rsidRPr="006B164C" w:rsidR="00E04B5B">
        <w:t xml:space="preserve"> </w:t>
      </w:r>
      <w:r w:rsidRPr="006B164C">
        <w:t>structure</w:t>
      </w:r>
      <w:r w:rsidRPr="006B164C" w:rsidR="00E04B5B">
        <w:t xml:space="preserve"> </w:t>
      </w:r>
      <w:r w:rsidRPr="006B164C">
        <w:t>here</w:t>
      </w:r>
      <w:r w:rsidRPr="006B164C" w:rsidR="00E04B5B">
        <w:t xml:space="preserve"> </w:t>
      </w:r>
      <w:r w:rsidRPr="006B164C">
        <w:t>as</w:t>
      </w:r>
      <w:r w:rsidRPr="006B164C" w:rsidR="00E04B5B">
        <w:t xml:space="preserve"> </w:t>
      </w:r>
      <w:r w:rsidRPr="006B164C">
        <w:t>a</w:t>
      </w:r>
      <w:r w:rsidRPr="006B164C" w:rsidR="00E04B5B">
        <w:t xml:space="preserve"> </w:t>
      </w:r>
      <w:r w:rsidRPr="006B164C">
        <w:t>good</w:t>
      </w:r>
      <w:r w:rsidRPr="006B164C" w:rsidR="00E04B5B">
        <w:t xml:space="preserve"> </w:t>
      </w:r>
      <w:r w:rsidRPr="006B164C">
        <w:t>model</w:t>
      </w:r>
      <w:r w:rsidRPr="006B164C" w:rsidR="00E04B5B">
        <w:t xml:space="preserve"> </w:t>
      </w:r>
      <w:r w:rsidRPr="006B164C">
        <w:t>to</w:t>
      </w:r>
      <w:r w:rsidRPr="006B164C" w:rsidR="00E04B5B">
        <w:t xml:space="preserve"> </w:t>
      </w:r>
      <w:r w:rsidRPr="006B164C">
        <w:t>follow,</w:t>
      </w:r>
      <w:r w:rsidRPr="006B164C" w:rsidR="00E04B5B">
        <w:t xml:space="preserve"> </w:t>
      </w:r>
      <w:r w:rsidRPr="006B164C">
        <w:t>because</w:t>
      </w:r>
      <w:r w:rsidRPr="006B164C" w:rsidR="00E04B5B">
        <w:t xml:space="preserve"> </w:t>
      </w:r>
      <w:r w:rsidRPr="006B164C" w:rsidR="001D596B">
        <w:t>it</w:t>
      </w:r>
      <w:r w:rsidRPr="006B164C" w:rsidR="00E04B5B">
        <w:t xml:space="preserve"> </w:t>
      </w:r>
      <w:r w:rsidRPr="006B164C" w:rsidR="001D596B">
        <w:t>has</w:t>
      </w:r>
      <w:r w:rsidRPr="006B164C" w:rsidR="00E04B5B">
        <w:t xml:space="preserve"> </w:t>
      </w:r>
      <w:r w:rsidRPr="006B164C">
        <w:t>built</w:t>
      </w:r>
      <w:r w:rsidRPr="006B164C" w:rsidR="00E04B5B">
        <w:t xml:space="preserve"> </w:t>
      </w:r>
      <w:r w:rsidRPr="006B164C">
        <w:t>in</w:t>
      </w:r>
      <w:r w:rsidRPr="006B164C" w:rsidR="00E04B5B">
        <w:t xml:space="preserve"> </w:t>
      </w:r>
      <w:r w:rsidRPr="006B164C">
        <w:t>key</w:t>
      </w:r>
      <w:r w:rsidRPr="006B164C" w:rsidR="00E04B5B">
        <w:t xml:space="preserve"> </w:t>
      </w:r>
      <w:r w:rsidRPr="006B164C">
        <w:t>expertise.</w:t>
      </w:r>
      <w:r w:rsidRPr="006B164C" w:rsidR="00E04B5B">
        <w:t xml:space="preserve"> </w:t>
      </w:r>
      <w:r w:rsidRPr="006B164C" w:rsidR="001D596B">
        <w:t xml:space="preserve">The </w:t>
      </w:r>
      <w:r w:rsidRPr="006B164C">
        <w:t>chair</w:t>
      </w:r>
      <w:r w:rsidRPr="006B164C" w:rsidR="00E04B5B">
        <w:t xml:space="preserve"> </w:t>
      </w:r>
      <w:r w:rsidRPr="006B164C" w:rsidR="00A01B66">
        <w:t>and</w:t>
      </w:r>
      <w:r w:rsidRPr="006B164C" w:rsidR="00E04B5B">
        <w:t xml:space="preserve"> </w:t>
      </w:r>
      <w:r w:rsidRPr="006B164C">
        <w:t>the</w:t>
      </w:r>
      <w:r w:rsidRPr="006B164C" w:rsidR="00E04B5B">
        <w:t xml:space="preserve"> </w:t>
      </w:r>
      <w:r w:rsidRPr="006B164C">
        <w:t>rapporteurs</w:t>
      </w:r>
      <w:r w:rsidRPr="006B164C" w:rsidR="00E04B5B">
        <w:t xml:space="preserve"> </w:t>
      </w:r>
      <w:r w:rsidRPr="006B164C">
        <w:t>for</w:t>
      </w:r>
      <w:r w:rsidRPr="006B164C" w:rsidR="00E04B5B">
        <w:t xml:space="preserve"> </w:t>
      </w:r>
      <w:r w:rsidRPr="006B164C">
        <w:t>important</w:t>
      </w:r>
      <w:r w:rsidRPr="006B164C" w:rsidR="00E04B5B">
        <w:t xml:space="preserve"> </w:t>
      </w:r>
      <w:r w:rsidRPr="006B164C">
        <w:t>policies</w:t>
      </w:r>
      <w:r w:rsidRPr="006B164C" w:rsidR="00E04B5B">
        <w:t xml:space="preserve"> </w:t>
      </w:r>
      <w:r w:rsidRPr="006B164C">
        <w:t>become</w:t>
      </w:r>
      <w:r w:rsidRPr="006B164C" w:rsidR="00E04B5B">
        <w:t xml:space="preserve"> </w:t>
      </w:r>
      <w:r w:rsidRPr="006B164C">
        <w:t>the</w:t>
      </w:r>
      <w:r w:rsidRPr="006B164C" w:rsidR="00E04B5B">
        <w:t xml:space="preserve"> </w:t>
      </w:r>
      <w:r w:rsidRPr="006B164C">
        <w:t>spokespeople</w:t>
      </w:r>
      <w:r w:rsidRPr="006B164C" w:rsidR="00E04B5B">
        <w:t xml:space="preserve"> </w:t>
      </w:r>
      <w:r w:rsidRPr="006B164C">
        <w:t>for</w:t>
      </w:r>
      <w:r w:rsidRPr="006B164C" w:rsidR="00E04B5B">
        <w:t xml:space="preserve"> </w:t>
      </w:r>
      <w:r w:rsidRPr="006B164C" w:rsidR="00500B9F">
        <w:t>policy-mak</w:t>
      </w:r>
      <w:r w:rsidRPr="006B164C">
        <w:t>ing</w:t>
      </w:r>
      <w:r w:rsidRPr="006B164C" w:rsidR="00E04B5B">
        <w:t xml:space="preserve"> </w:t>
      </w:r>
      <w:r w:rsidRPr="006B164C">
        <w:t>within</w:t>
      </w:r>
      <w:r w:rsidRPr="006B164C" w:rsidR="00E04B5B">
        <w:t xml:space="preserve"> </w:t>
      </w:r>
      <w:r w:rsidRPr="006B164C">
        <w:t>the</w:t>
      </w:r>
      <w:r w:rsidRPr="006B164C" w:rsidR="00E04B5B">
        <w:t xml:space="preserve"> </w:t>
      </w:r>
      <w:r w:rsidRPr="006B164C">
        <w:t>Parliament.</w:t>
      </w:r>
      <w:r w:rsidRPr="006B164C" w:rsidR="00E04B5B">
        <w:t xml:space="preserve"> </w:t>
      </w:r>
      <w:r w:rsidRPr="006B164C">
        <w:t>There</w:t>
      </w:r>
      <w:r w:rsidRPr="006B164C" w:rsidR="00E04B5B">
        <w:t xml:space="preserve"> </w:t>
      </w:r>
      <w:r w:rsidRPr="006B164C">
        <w:t>are</w:t>
      </w:r>
      <w:r w:rsidRPr="006B164C" w:rsidR="00E04B5B">
        <w:t xml:space="preserve"> </w:t>
      </w:r>
      <w:r w:rsidRPr="006B164C">
        <w:t>some</w:t>
      </w:r>
      <w:r w:rsidRPr="006B164C" w:rsidR="00E04B5B">
        <w:t xml:space="preserve"> </w:t>
      </w:r>
      <w:r w:rsidRPr="006B164C">
        <w:t>parallels</w:t>
      </w:r>
      <w:r w:rsidRPr="006B164C" w:rsidR="00E04B5B">
        <w:t xml:space="preserve"> </w:t>
      </w:r>
      <w:r w:rsidRPr="006B164C">
        <w:t>to</w:t>
      </w:r>
      <w:r w:rsidRPr="006B164C" w:rsidR="00E04B5B">
        <w:t xml:space="preserve"> </w:t>
      </w:r>
      <w:r w:rsidRPr="006B164C">
        <w:t>look</w:t>
      </w:r>
      <w:r w:rsidRPr="006B164C" w:rsidR="00E04B5B">
        <w:t xml:space="preserve"> </w:t>
      </w:r>
      <w:r w:rsidRPr="006B164C">
        <w:t>at</w:t>
      </w:r>
      <w:r w:rsidRPr="006B164C" w:rsidR="00E04B5B">
        <w:t xml:space="preserve"> </w:t>
      </w:r>
      <w:r w:rsidRPr="006B164C">
        <w:t>for</w:t>
      </w:r>
      <w:r w:rsidRPr="006B164C" w:rsidR="00E04B5B">
        <w:t xml:space="preserve"> </w:t>
      </w:r>
      <w:r w:rsidRPr="006B164C">
        <w:t>new</w:t>
      </w:r>
      <w:r w:rsidRPr="006B164C" w:rsidR="00E04B5B">
        <w:t xml:space="preserve"> </w:t>
      </w:r>
      <w:r w:rsidRPr="006B164C">
        <w:t>thinking</w:t>
      </w:r>
      <w:r w:rsidRPr="006B164C" w:rsidR="00E04B5B">
        <w:t xml:space="preserve"> </w:t>
      </w:r>
      <w:r w:rsidRPr="006B164C">
        <w:t>in</w:t>
      </w:r>
      <w:r w:rsidRPr="006B164C" w:rsidR="00E04B5B">
        <w:t xml:space="preserve"> </w:t>
      </w:r>
      <w:r w:rsidRPr="006B164C">
        <w:t>the</w:t>
      </w:r>
      <w:r w:rsidRPr="006B164C" w:rsidR="00E04B5B">
        <w:t xml:space="preserve"> </w:t>
      </w:r>
      <w:r w:rsidRPr="006B164C">
        <w:t>committee</w:t>
      </w:r>
      <w:r w:rsidRPr="006B164C" w:rsidR="00E04B5B">
        <w:t xml:space="preserve"> </w:t>
      </w:r>
      <w:r w:rsidRPr="006B164C">
        <w:t>system</w:t>
      </w:r>
      <w:r w:rsidRPr="006B164C" w:rsidR="00E04B5B">
        <w:t xml:space="preserve"> </w:t>
      </w:r>
      <w:r w:rsidRPr="006B164C">
        <w:t>and</w:t>
      </w:r>
      <w:r w:rsidRPr="006B164C" w:rsidR="00E04B5B">
        <w:t xml:space="preserve"> </w:t>
      </w:r>
      <w:r w:rsidRPr="006B164C">
        <w:t>in</w:t>
      </w:r>
      <w:r w:rsidRPr="006B164C" w:rsidR="00E04B5B">
        <w:t xml:space="preserve"> </w:t>
      </w:r>
      <w:r w:rsidRPr="006B164C">
        <w:t>Parliament</w:t>
      </w:r>
      <w:r w:rsidRPr="006B164C" w:rsidR="00E04B5B">
        <w:t xml:space="preserve"> </w:t>
      </w:r>
      <w:r w:rsidRPr="006B164C">
        <w:t>more</w:t>
      </w:r>
      <w:r w:rsidRPr="006B164C" w:rsidR="00E04B5B">
        <w:t xml:space="preserve"> </w:t>
      </w:r>
      <w:r w:rsidRPr="006B164C">
        <w:t>broadly.</w:t>
      </w:r>
    </w:p>
    <w:p w:rsidR="0003574A" w:rsidRPr="006B164C" w:rsidP="002F6260">
      <w:pPr>
        <w:pStyle w:val="Question"/>
      </w:pPr>
      <w:sdt>
        <w:sdtPr>
          <w:alias w:val="Member"/>
          <w:tag w:val="&lt;Member mnisId='4419' dodsId='137578'&gt;"/>
          <w:id w:val="-1351408287"/>
          <w:placeholder>
            <w:docPart w:val="DefaultPlaceholder_1082065158"/>
          </w:placeholder>
          <w:richText/>
        </w:sdtPr>
        <w:sdtContent>
          <w:r w:rsidRPr="006B164C" w:rsidR="002F6260">
            <w:rPr>
              <w:b/>
            </w:rPr>
            <w:t>Joanna</w:t>
          </w:r>
          <w:r w:rsidRPr="006B164C" w:rsidR="00E04B5B">
            <w:rPr>
              <w:b/>
            </w:rPr>
            <w:t xml:space="preserve"> </w:t>
          </w:r>
          <w:r w:rsidRPr="006B164C" w:rsidR="002F6260">
            <w:rPr>
              <w:b/>
            </w:rPr>
            <w:t>Cherry:</w:t>
          </w:r>
        </w:sdtContent>
      </w:sdt>
      <w:r w:rsidRPr="006B164C" w:rsidR="00E04B5B">
        <w:t xml:space="preserve"> </w:t>
      </w:r>
      <w:r w:rsidRPr="006B164C" w:rsidR="002F6260">
        <w:t>Good</w:t>
      </w:r>
      <w:r w:rsidRPr="006B164C" w:rsidR="00E04B5B">
        <w:t xml:space="preserve"> </w:t>
      </w:r>
      <w:r w:rsidRPr="006B164C" w:rsidR="002F6260">
        <w:t>morning</w:t>
      </w:r>
      <w:r w:rsidRPr="006B164C" w:rsidR="00E04B5B">
        <w:t xml:space="preserve"> </w:t>
      </w:r>
      <w:r w:rsidRPr="006B164C" w:rsidR="002F6260">
        <w:t>to</w:t>
      </w:r>
      <w:r w:rsidRPr="006B164C" w:rsidR="00E04B5B">
        <w:t xml:space="preserve"> </w:t>
      </w:r>
      <w:r w:rsidRPr="006B164C" w:rsidR="002F6260">
        <w:t>our</w:t>
      </w:r>
      <w:r w:rsidRPr="006B164C" w:rsidR="00E04B5B">
        <w:t xml:space="preserve"> </w:t>
      </w:r>
      <w:r w:rsidRPr="006B164C" w:rsidR="002F6260">
        <w:t>panel</w:t>
      </w:r>
      <w:r w:rsidRPr="006B164C" w:rsidR="00E04B5B">
        <w:t xml:space="preserve"> </w:t>
      </w:r>
      <w:r w:rsidRPr="006B164C" w:rsidR="002F6260">
        <w:t>of</w:t>
      </w:r>
      <w:r w:rsidRPr="006B164C" w:rsidR="00E04B5B">
        <w:t xml:space="preserve"> </w:t>
      </w:r>
      <w:r w:rsidRPr="006B164C" w:rsidR="002F6260">
        <w:t>witnesses</w:t>
      </w:r>
      <w:r w:rsidRPr="006B164C" w:rsidR="00E04B5B">
        <w:t xml:space="preserve"> </w:t>
      </w:r>
      <w:r w:rsidRPr="006B164C" w:rsidR="002F6260">
        <w:t>and</w:t>
      </w:r>
      <w:r w:rsidRPr="006B164C" w:rsidR="00E04B5B">
        <w:t xml:space="preserve"> </w:t>
      </w:r>
      <w:r w:rsidRPr="006B164C" w:rsidR="002F6260">
        <w:t>thanks</w:t>
      </w:r>
      <w:r w:rsidRPr="006B164C" w:rsidR="00E04B5B">
        <w:t xml:space="preserve"> </w:t>
      </w:r>
      <w:r w:rsidRPr="006B164C" w:rsidR="002F6260">
        <w:t>very</w:t>
      </w:r>
      <w:r w:rsidRPr="006B164C" w:rsidR="00E04B5B">
        <w:t xml:space="preserve"> </w:t>
      </w:r>
      <w:r w:rsidRPr="006B164C" w:rsidR="002F6260">
        <w:t>much</w:t>
      </w:r>
      <w:r w:rsidRPr="006B164C" w:rsidR="00E04B5B">
        <w:t xml:space="preserve"> </w:t>
      </w:r>
      <w:r w:rsidRPr="006B164C" w:rsidR="002F6260">
        <w:t>for</w:t>
      </w:r>
      <w:r w:rsidRPr="006B164C" w:rsidR="00E04B5B">
        <w:t xml:space="preserve"> </w:t>
      </w:r>
      <w:r w:rsidRPr="006B164C" w:rsidR="002F6260">
        <w:t>joining</w:t>
      </w:r>
      <w:r w:rsidRPr="006B164C" w:rsidR="00E04B5B">
        <w:t xml:space="preserve"> </w:t>
      </w:r>
      <w:r w:rsidRPr="006B164C" w:rsidR="002F6260">
        <w:t>us.</w:t>
      </w:r>
      <w:r w:rsidRPr="006B164C" w:rsidR="00E04B5B">
        <w:t xml:space="preserve"> </w:t>
      </w:r>
      <w:r w:rsidRPr="006B164C" w:rsidR="002F6260">
        <w:t>Hannah</w:t>
      </w:r>
      <w:r w:rsidRPr="006B164C" w:rsidR="00E04B5B">
        <w:t xml:space="preserve"> </w:t>
      </w:r>
      <w:r w:rsidRPr="006B164C" w:rsidR="002F6260">
        <w:t>made</w:t>
      </w:r>
      <w:r w:rsidRPr="006B164C" w:rsidR="00E04B5B">
        <w:t xml:space="preserve"> </w:t>
      </w:r>
      <w:r w:rsidRPr="006B164C" w:rsidR="002C273D">
        <w:t xml:space="preserve">a suggestion </w:t>
      </w:r>
      <w:r w:rsidRPr="006B164C" w:rsidR="0005799E">
        <w:t>earlier</w:t>
      </w:r>
      <w:r w:rsidRPr="006B164C" w:rsidR="00E04B5B">
        <w:t xml:space="preserve"> </w:t>
      </w:r>
      <w:r w:rsidRPr="006B164C" w:rsidR="002C273D">
        <w:t>that, if we have</w:t>
      </w:r>
      <w:r w:rsidRPr="006B164C" w:rsidR="00E04B5B">
        <w:t xml:space="preserve"> </w:t>
      </w:r>
      <w:r w:rsidRPr="006B164C" w:rsidR="002F6260">
        <w:t>an</w:t>
      </w:r>
      <w:r w:rsidRPr="006B164C" w:rsidR="00E04B5B">
        <w:t xml:space="preserve"> </w:t>
      </w:r>
      <w:r w:rsidRPr="006B164C" w:rsidR="002F6260">
        <w:t>ongoing</w:t>
      </w:r>
      <w:r w:rsidRPr="006B164C" w:rsidR="00E04B5B">
        <w:t xml:space="preserve"> </w:t>
      </w:r>
      <w:r w:rsidRPr="006B164C" w:rsidR="002F6260">
        <w:t>committee</w:t>
      </w:r>
      <w:r w:rsidRPr="006B164C" w:rsidR="00E04B5B">
        <w:t xml:space="preserve"> </w:t>
      </w:r>
      <w:r w:rsidRPr="006B164C" w:rsidR="0005799E">
        <w:t>within</w:t>
      </w:r>
      <w:r w:rsidRPr="006B164C" w:rsidR="00E04B5B">
        <w:t xml:space="preserve"> </w:t>
      </w:r>
      <w:r w:rsidRPr="006B164C" w:rsidR="0005799E">
        <w:t>the</w:t>
      </w:r>
      <w:r w:rsidRPr="006B164C" w:rsidR="00E04B5B">
        <w:t xml:space="preserve"> </w:t>
      </w:r>
      <w:r w:rsidRPr="006B164C" w:rsidR="0005799E">
        <w:t>committee</w:t>
      </w:r>
      <w:r w:rsidRPr="006B164C" w:rsidR="00E04B5B">
        <w:t xml:space="preserve"> </w:t>
      </w:r>
      <w:r w:rsidRPr="006B164C" w:rsidR="0005799E">
        <w:t>structure</w:t>
      </w:r>
      <w:r w:rsidRPr="006B164C" w:rsidR="00E04B5B">
        <w:t xml:space="preserve"> </w:t>
      </w:r>
      <w:r w:rsidRPr="006B164C" w:rsidR="002F6260">
        <w:t>to</w:t>
      </w:r>
      <w:r w:rsidRPr="006B164C" w:rsidR="00E04B5B">
        <w:t xml:space="preserve"> </w:t>
      </w:r>
      <w:r w:rsidRPr="006B164C" w:rsidR="002F6260">
        <w:t>focus</w:t>
      </w:r>
      <w:r w:rsidRPr="006B164C" w:rsidR="00E04B5B">
        <w:t xml:space="preserve"> </w:t>
      </w:r>
      <w:r w:rsidRPr="006B164C" w:rsidR="002F6260">
        <w:t>on</w:t>
      </w:r>
      <w:r w:rsidRPr="006B164C" w:rsidR="00E04B5B">
        <w:t xml:space="preserve"> </w:t>
      </w:r>
      <w:r w:rsidRPr="006B164C" w:rsidR="002F6260">
        <w:t>the</w:t>
      </w:r>
      <w:r w:rsidRPr="006B164C" w:rsidR="00E04B5B">
        <w:t xml:space="preserve"> </w:t>
      </w:r>
      <w:r w:rsidRPr="006B164C" w:rsidR="002F6260">
        <w:t>ongoing</w:t>
      </w:r>
      <w:r w:rsidRPr="006B164C" w:rsidR="00E04B5B">
        <w:t xml:space="preserve"> </w:t>
      </w:r>
      <w:r w:rsidRPr="006B164C" w:rsidR="002F6260">
        <w:t>relationship</w:t>
      </w:r>
      <w:r w:rsidRPr="006B164C" w:rsidR="00E04B5B">
        <w:t xml:space="preserve"> </w:t>
      </w:r>
      <w:r w:rsidRPr="006B164C" w:rsidR="002F6260">
        <w:t>with</w:t>
      </w:r>
      <w:r w:rsidRPr="006B164C" w:rsidR="00E04B5B">
        <w:t xml:space="preserve"> </w:t>
      </w:r>
      <w:r w:rsidRPr="006B164C" w:rsidR="002F6260">
        <w:t>the</w:t>
      </w:r>
      <w:r w:rsidRPr="006B164C" w:rsidR="00E04B5B">
        <w:t xml:space="preserve"> </w:t>
      </w:r>
      <w:r w:rsidRPr="006B164C" w:rsidR="002F6260">
        <w:t>European</w:t>
      </w:r>
      <w:r w:rsidRPr="006B164C" w:rsidR="00E04B5B">
        <w:t xml:space="preserve"> </w:t>
      </w:r>
      <w:r w:rsidRPr="006B164C" w:rsidR="002F6260">
        <w:t>Union</w:t>
      </w:r>
      <w:r w:rsidRPr="006B164C" w:rsidR="002C273D">
        <w:t>,</w:t>
      </w:r>
      <w:r w:rsidRPr="006B164C" w:rsidR="00E04B5B">
        <w:t xml:space="preserve"> </w:t>
      </w:r>
      <w:r w:rsidRPr="006B164C" w:rsidR="0005799E">
        <w:t>it</w:t>
      </w:r>
      <w:r w:rsidRPr="006B164C" w:rsidR="00E04B5B">
        <w:t xml:space="preserve"> </w:t>
      </w:r>
      <w:r w:rsidRPr="006B164C" w:rsidR="0005799E">
        <w:t>perhaps</w:t>
      </w:r>
      <w:r w:rsidRPr="006B164C" w:rsidR="00E04B5B">
        <w:t xml:space="preserve"> </w:t>
      </w:r>
      <w:r w:rsidRPr="006B164C" w:rsidR="0005799E">
        <w:t>should</w:t>
      </w:r>
      <w:r w:rsidRPr="006B164C" w:rsidR="00E04B5B">
        <w:t xml:space="preserve"> </w:t>
      </w:r>
      <w:r w:rsidRPr="006B164C" w:rsidR="0005799E">
        <w:t>be</w:t>
      </w:r>
      <w:r w:rsidRPr="006B164C" w:rsidR="00E04B5B">
        <w:t xml:space="preserve"> </w:t>
      </w:r>
      <w:r w:rsidRPr="006B164C" w:rsidR="0005799E">
        <w:t>more</w:t>
      </w:r>
      <w:r w:rsidRPr="006B164C" w:rsidR="00E04B5B">
        <w:t xml:space="preserve"> </w:t>
      </w:r>
      <w:r w:rsidRPr="006B164C" w:rsidR="0005799E">
        <w:t>of</w:t>
      </w:r>
      <w:r w:rsidRPr="006B164C" w:rsidR="00E04B5B">
        <w:t xml:space="preserve"> </w:t>
      </w:r>
      <w:r w:rsidRPr="006B164C" w:rsidR="0005799E">
        <w:t>the</w:t>
      </w:r>
      <w:r w:rsidRPr="006B164C" w:rsidR="00E04B5B">
        <w:t xml:space="preserve"> </w:t>
      </w:r>
      <w:r w:rsidRPr="006B164C" w:rsidR="0005799E">
        <w:t>normal</w:t>
      </w:r>
      <w:r w:rsidRPr="006B164C" w:rsidR="00E04B5B">
        <w:t xml:space="preserve"> </w:t>
      </w:r>
      <w:r w:rsidRPr="006B164C" w:rsidR="0005799E">
        <w:t>size</w:t>
      </w:r>
      <w:r w:rsidRPr="006B164C" w:rsidR="00E04B5B">
        <w:t xml:space="preserve"> </w:t>
      </w:r>
      <w:r w:rsidRPr="006B164C" w:rsidR="0005799E">
        <w:t>of</w:t>
      </w:r>
      <w:r w:rsidRPr="006B164C" w:rsidR="00E04B5B">
        <w:t xml:space="preserve"> </w:t>
      </w:r>
      <w:r w:rsidRPr="006B164C" w:rsidR="0005799E">
        <w:t>a</w:t>
      </w:r>
      <w:r w:rsidRPr="006B164C" w:rsidR="00E04B5B">
        <w:t xml:space="preserve"> </w:t>
      </w:r>
      <w:r w:rsidRPr="006B164C" w:rsidR="00497200">
        <w:t>Select Committee</w:t>
      </w:r>
      <w:r w:rsidRPr="006B164C" w:rsidR="002C273D">
        <w:t>.</w:t>
      </w:r>
      <w:r w:rsidRPr="006B164C" w:rsidR="00E04B5B">
        <w:t xml:space="preserve"> </w:t>
      </w:r>
      <w:r w:rsidRPr="006B164C" w:rsidR="002F6260">
        <w:t>I</w:t>
      </w:r>
      <w:r w:rsidRPr="006B164C" w:rsidR="00E04B5B">
        <w:t xml:space="preserve"> </w:t>
      </w:r>
      <w:r w:rsidRPr="006B164C" w:rsidR="002F6260">
        <w:t>see</w:t>
      </w:r>
      <w:r w:rsidRPr="006B164C" w:rsidR="00E04B5B">
        <w:t xml:space="preserve"> </w:t>
      </w:r>
      <w:r w:rsidRPr="006B164C" w:rsidR="002F6260">
        <w:t>one</w:t>
      </w:r>
      <w:r w:rsidRPr="006B164C" w:rsidR="00E04B5B">
        <w:t xml:space="preserve"> </w:t>
      </w:r>
      <w:r w:rsidRPr="006B164C" w:rsidR="002F6260">
        <w:t>problem</w:t>
      </w:r>
      <w:r w:rsidRPr="006B164C" w:rsidR="00E04B5B">
        <w:t xml:space="preserve"> </w:t>
      </w:r>
      <w:r w:rsidRPr="006B164C">
        <w:t>with</w:t>
      </w:r>
      <w:r w:rsidRPr="006B164C" w:rsidR="00E04B5B">
        <w:t xml:space="preserve"> </w:t>
      </w:r>
      <w:r w:rsidRPr="006B164C">
        <w:t>that.</w:t>
      </w:r>
    </w:p>
    <w:p w:rsidR="0005799E" w:rsidRPr="006B164C" w:rsidP="0003574A">
      <w:pPr>
        <w:pStyle w:val="Question"/>
        <w:numPr>
          <w:ilvl w:val="0"/>
          <w:numId w:val="0"/>
        </w:numPr>
        <w:ind w:left="794"/>
      </w:pPr>
      <w:r w:rsidRPr="006B164C">
        <w:t>Two</w:t>
      </w:r>
      <w:r w:rsidRPr="006B164C" w:rsidR="00E04B5B">
        <w:t xml:space="preserve"> </w:t>
      </w:r>
      <w:r w:rsidRPr="006B164C">
        <w:t>out</w:t>
      </w:r>
      <w:r w:rsidRPr="006B164C" w:rsidR="00E04B5B">
        <w:t xml:space="preserve"> </w:t>
      </w:r>
      <w:r w:rsidRPr="006B164C">
        <w:t>of</w:t>
      </w:r>
      <w:r w:rsidRPr="006B164C" w:rsidR="00E04B5B">
        <w:t xml:space="preserve"> </w:t>
      </w:r>
      <w:r w:rsidRPr="006B164C">
        <w:t>the</w:t>
      </w:r>
      <w:r w:rsidRPr="006B164C" w:rsidR="00E04B5B">
        <w:t xml:space="preserve"> </w:t>
      </w:r>
      <w:r w:rsidRPr="006B164C">
        <w:t>four</w:t>
      </w:r>
      <w:r w:rsidRPr="006B164C" w:rsidR="00E04B5B">
        <w:t xml:space="preserve"> </w:t>
      </w:r>
      <w:r w:rsidRPr="006B164C">
        <w:t>nations</w:t>
      </w:r>
      <w:r w:rsidRPr="006B164C" w:rsidR="00E04B5B">
        <w:t xml:space="preserve"> </w:t>
      </w:r>
      <w:r w:rsidRPr="006B164C">
        <w:t>that</w:t>
      </w:r>
      <w:r w:rsidRPr="006B164C" w:rsidR="00E04B5B">
        <w:t xml:space="preserve"> </w:t>
      </w:r>
      <w:r w:rsidRPr="006B164C">
        <w:t>are</w:t>
      </w:r>
      <w:r w:rsidRPr="006B164C" w:rsidR="00E04B5B">
        <w:t xml:space="preserve"> </w:t>
      </w:r>
      <w:r w:rsidRPr="006B164C">
        <w:t>represented</w:t>
      </w:r>
      <w:r w:rsidRPr="006B164C" w:rsidR="00E04B5B">
        <w:t xml:space="preserve"> </w:t>
      </w:r>
      <w:r w:rsidRPr="006B164C">
        <w:t>in</w:t>
      </w:r>
      <w:r w:rsidRPr="006B164C" w:rsidR="00E04B5B">
        <w:t xml:space="preserve"> </w:t>
      </w:r>
      <w:r w:rsidRPr="006B164C">
        <w:t>Parliament</w:t>
      </w:r>
      <w:r w:rsidRPr="006B164C" w:rsidR="00E04B5B">
        <w:t xml:space="preserve"> </w:t>
      </w:r>
      <w:r w:rsidRPr="006B164C">
        <w:t>are</w:t>
      </w:r>
      <w:r w:rsidRPr="006B164C" w:rsidR="00E04B5B">
        <w:t xml:space="preserve"> </w:t>
      </w:r>
      <w:r w:rsidRPr="006B164C">
        <w:t>largely</w:t>
      </w:r>
      <w:r w:rsidRPr="006B164C" w:rsidR="00E04B5B">
        <w:t xml:space="preserve"> </w:t>
      </w:r>
      <w:r w:rsidRPr="006B164C">
        <w:t>represented</w:t>
      </w:r>
      <w:r w:rsidRPr="006B164C" w:rsidR="00E04B5B">
        <w:t xml:space="preserve"> </w:t>
      </w:r>
      <w:r w:rsidRPr="006B164C">
        <w:t>by</w:t>
      </w:r>
      <w:r w:rsidRPr="006B164C" w:rsidR="00E04B5B">
        <w:t xml:space="preserve"> </w:t>
      </w:r>
      <w:r w:rsidRPr="006B164C">
        <w:t>M</w:t>
      </w:r>
      <w:r w:rsidRPr="006B164C">
        <w:t>embers</w:t>
      </w:r>
      <w:r w:rsidRPr="006B164C" w:rsidR="00E04B5B">
        <w:t xml:space="preserve"> </w:t>
      </w:r>
      <w:r w:rsidRPr="006B164C">
        <w:t>of</w:t>
      </w:r>
      <w:r w:rsidRPr="006B164C" w:rsidR="00E04B5B">
        <w:t xml:space="preserve"> </w:t>
      </w:r>
      <w:r w:rsidRPr="006B164C">
        <w:t>Parliament</w:t>
      </w:r>
      <w:r w:rsidRPr="006B164C" w:rsidR="00E04B5B">
        <w:t xml:space="preserve"> </w:t>
      </w:r>
      <w:r w:rsidRPr="006B164C">
        <w:t>who</w:t>
      </w:r>
      <w:r w:rsidRPr="006B164C" w:rsidR="00E04B5B">
        <w:t xml:space="preserve"> </w:t>
      </w:r>
      <w:r w:rsidRPr="006B164C">
        <w:t>are</w:t>
      </w:r>
      <w:r w:rsidRPr="006B164C" w:rsidR="00E04B5B">
        <w:t xml:space="preserve"> </w:t>
      </w:r>
      <w:r w:rsidRPr="006B164C">
        <w:t>not</w:t>
      </w:r>
      <w:r w:rsidRPr="006B164C" w:rsidR="00E04B5B">
        <w:t xml:space="preserve"> </w:t>
      </w:r>
      <w:r w:rsidRPr="006B164C">
        <w:t>members</w:t>
      </w:r>
      <w:r w:rsidRPr="006B164C" w:rsidR="00E04B5B">
        <w:t xml:space="preserve"> </w:t>
      </w:r>
      <w:r w:rsidRPr="006B164C">
        <w:t>of</w:t>
      </w:r>
      <w:r w:rsidRPr="006B164C" w:rsidR="00E04B5B">
        <w:t xml:space="preserve"> </w:t>
      </w:r>
      <w:r w:rsidRPr="006B164C">
        <w:t>the</w:t>
      </w:r>
      <w:r w:rsidRPr="006B164C" w:rsidR="00E04B5B">
        <w:t xml:space="preserve"> </w:t>
      </w:r>
      <w:r w:rsidRPr="006B164C">
        <w:t>two</w:t>
      </w:r>
      <w:r w:rsidRPr="006B164C" w:rsidR="00E04B5B">
        <w:t xml:space="preserve"> </w:t>
      </w:r>
      <w:r w:rsidRPr="006B164C">
        <w:t>main</w:t>
      </w:r>
      <w:r w:rsidRPr="006B164C" w:rsidR="00E04B5B">
        <w:t xml:space="preserve"> </w:t>
      </w:r>
      <w:r w:rsidRPr="006B164C">
        <w:t>parties.</w:t>
      </w:r>
      <w:r w:rsidRPr="006B164C" w:rsidR="00E04B5B">
        <w:t xml:space="preserve"> </w:t>
      </w:r>
      <w:r w:rsidRPr="006B164C">
        <w:t>For</w:t>
      </w:r>
      <w:r w:rsidRPr="006B164C" w:rsidR="00E04B5B">
        <w:t xml:space="preserve"> </w:t>
      </w:r>
      <w:r w:rsidRPr="006B164C">
        <w:t>example,</w:t>
      </w:r>
      <w:r w:rsidRPr="006B164C" w:rsidR="00E04B5B">
        <w:t xml:space="preserve"> </w:t>
      </w:r>
      <w:r w:rsidRPr="006B164C">
        <w:t>i</w:t>
      </w:r>
      <w:r w:rsidRPr="006B164C">
        <w:t>n</w:t>
      </w:r>
      <w:r w:rsidRPr="006B164C" w:rsidR="00E04B5B">
        <w:t xml:space="preserve"> </w:t>
      </w:r>
      <w:r w:rsidRPr="006B164C">
        <w:t>Northern</w:t>
      </w:r>
      <w:r w:rsidRPr="006B164C" w:rsidR="00E04B5B">
        <w:t xml:space="preserve"> </w:t>
      </w:r>
      <w:r w:rsidRPr="006B164C">
        <w:t>Ireland</w:t>
      </w:r>
      <w:r w:rsidRPr="006B164C">
        <w:t>,</w:t>
      </w:r>
      <w:r w:rsidRPr="006B164C" w:rsidR="00E04B5B">
        <w:t xml:space="preserve"> </w:t>
      </w:r>
      <w:r w:rsidRPr="006B164C">
        <w:t>we</w:t>
      </w:r>
      <w:r w:rsidRPr="006B164C" w:rsidR="00E04B5B">
        <w:t xml:space="preserve"> </w:t>
      </w:r>
      <w:r w:rsidRPr="006B164C">
        <w:t>have</w:t>
      </w:r>
      <w:r w:rsidRPr="006B164C" w:rsidR="00E04B5B">
        <w:t xml:space="preserve"> </w:t>
      </w:r>
      <w:r w:rsidRPr="006B164C">
        <w:t>eight</w:t>
      </w:r>
      <w:r w:rsidRPr="006B164C" w:rsidR="00E04B5B">
        <w:t xml:space="preserve"> </w:t>
      </w:r>
      <w:r w:rsidRPr="006B164C" w:rsidR="008B517A">
        <w:t xml:space="preserve">unionist </w:t>
      </w:r>
      <w:r w:rsidRPr="006B164C">
        <w:t>MPs,</w:t>
      </w:r>
      <w:r w:rsidRPr="006B164C" w:rsidR="00E04B5B">
        <w:t xml:space="preserve"> </w:t>
      </w:r>
      <w:r w:rsidRPr="006B164C">
        <w:t>nine</w:t>
      </w:r>
      <w:r w:rsidRPr="006B164C" w:rsidR="00E04B5B">
        <w:t xml:space="preserve"> </w:t>
      </w:r>
      <w:r w:rsidRPr="006B164C" w:rsidR="008B517A">
        <w:t>nationalists</w:t>
      </w:r>
      <w:r w:rsidRPr="006B164C">
        <w:t>,</w:t>
      </w:r>
      <w:r w:rsidRPr="006B164C" w:rsidR="00E04B5B">
        <w:t xml:space="preserve"> </w:t>
      </w:r>
      <w:r w:rsidRPr="006B164C">
        <w:t>albeit</w:t>
      </w:r>
      <w:r w:rsidRPr="006B164C" w:rsidR="00E04B5B">
        <w:t xml:space="preserve"> </w:t>
      </w:r>
      <w:r w:rsidRPr="006B164C">
        <w:t>that</w:t>
      </w:r>
      <w:r w:rsidRPr="006B164C" w:rsidR="00E04B5B">
        <w:t xml:space="preserve"> </w:t>
      </w:r>
      <w:r w:rsidRPr="006B164C">
        <w:t>only</w:t>
      </w:r>
      <w:r w:rsidRPr="006B164C" w:rsidR="00E04B5B">
        <w:t xml:space="preserve"> </w:t>
      </w:r>
      <w:r w:rsidRPr="006B164C">
        <w:t>two</w:t>
      </w:r>
      <w:r w:rsidRPr="006B164C" w:rsidR="00E04B5B">
        <w:t xml:space="preserve"> </w:t>
      </w:r>
      <w:r w:rsidRPr="006B164C">
        <w:t>of</w:t>
      </w:r>
      <w:r w:rsidRPr="006B164C" w:rsidR="00E04B5B">
        <w:t xml:space="preserve"> </w:t>
      </w:r>
      <w:r w:rsidRPr="006B164C">
        <w:t>them</w:t>
      </w:r>
      <w:r w:rsidRPr="006B164C" w:rsidR="00E04B5B">
        <w:t xml:space="preserve"> </w:t>
      </w:r>
      <w:r w:rsidRPr="006B164C">
        <w:t>take</w:t>
      </w:r>
      <w:r w:rsidRPr="006B164C" w:rsidR="00E04B5B">
        <w:t xml:space="preserve"> </w:t>
      </w:r>
      <w:r w:rsidRPr="006B164C">
        <w:t>their</w:t>
      </w:r>
      <w:r w:rsidRPr="006B164C" w:rsidR="00E04B5B">
        <w:t xml:space="preserve"> </w:t>
      </w:r>
      <w:r w:rsidRPr="006B164C">
        <w:t>seats,</w:t>
      </w:r>
      <w:r w:rsidRPr="006B164C" w:rsidR="00E04B5B">
        <w:t xml:space="preserve"> </w:t>
      </w:r>
      <w:r w:rsidRPr="006B164C">
        <w:t>and</w:t>
      </w:r>
      <w:r w:rsidRPr="006B164C" w:rsidR="00E04B5B">
        <w:t xml:space="preserve"> </w:t>
      </w:r>
      <w:r w:rsidRPr="006B164C">
        <w:t>one</w:t>
      </w:r>
      <w:r w:rsidRPr="006B164C" w:rsidR="00E04B5B">
        <w:t xml:space="preserve"> </w:t>
      </w:r>
      <w:r w:rsidRPr="006B164C">
        <w:t>Alliance</w:t>
      </w:r>
      <w:r w:rsidRPr="006B164C" w:rsidR="00E04B5B">
        <w:t xml:space="preserve"> </w:t>
      </w:r>
      <w:r w:rsidRPr="006B164C">
        <w:t>MP,</w:t>
      </w:r>
      <w:r w:rsidRPr="006B164C" w:rsidR="00E04B5B">
        <w:t xml:space="preserve"> </w:t>
      </w:r>
      <w:r w:rsidRPr="006B164C">
        <w:t>so</w:t>
      </w:r>
      <w:r w:rsidRPr="006B164C" w:rsidR="00E04B5B">
        <w:t xml:space="preserve"> </w:t>
      </w:r>
      <w:r w:rsidRPr="006B164C">
        <w:t>nobody</w:t>
      </w:r>
      <w:r w:rsidRPr="006B164C" w:rsidR="00E04B5B">
        <w:t xml:space="preserve"> </w:t>
      </w:r>
      <w:r w:rsidRPr="006B164C">
        <w:t>from</w:t>
      </w:r>
      <w:r w:rsidRPr="006B164C" w:rsidR="00E04B5B">
        <w:t xml:space="preserve"> </w:t>
      </w:r>
      <w:r w:rsidRPr="006B164C">
        <w:t>the</w:t>
      </w:r>
      <w:r w:rsidRPr="006B164C" w:rsidR="00E04B5B">
        <w:t xml:space="preserve"> </w:t>
      </w:r>
      <w:r w:rsidRPr="006B164C">
        <w:t>two</w:t>
      </w:r>
      <w:r w:rsidRPr="006B164C" w:rsidR="00E04B5B">
        <w:t xml:space="preserve"> </w:t>
      </w:r>
      <w:r w:rsidRPr="006B164C">
        <w:t>main</w:t>
      </w:r>
      <w:r w:rsidRPr="006B164C" w:rsidR="00E04B5B">
        <w:t xml:space="preserve"> </w:t>
      </w:r>
      <w:r w:rsidRPr="006B164C">
        <w:t>parties.</w:t>
      </w:r>
      <w:r w:rsidRPr="006B164C" w:rsidR="00E04B5B">
        <w:t xml:space="preserve"> </w:t>
      </w:r>
      <w:r w:rsidRPr="006B164C">
        <w:t>In</w:t>
      </w:r>
      <w:r w:rsidRPr="006B164C" w:rsidR="00E04B5B">
        <w:t xml:space="preserve"> </w:t>
      </w:r>
      <w:r w:rsidRPr="006B164C">
        <w:t>Scotland,</w:t>
      </w:r>
      <w:r w:rsidRPr="006B164C" w:rsidR="00E04B5B">
        <w:t xml:space="preserve"> </w:t>
      </w:r>
      <w:r w:rsidRPr="006B164C">
        <w:t>part</w:t>
      </w:r>
      <w:r w:rsidRPr="006B164C" w:rsidR="00E04B5B">
        <w:t xml:space="preserve"> </w:t>
      </w:r>
      <w:r w:rsidRPr="006B164C">
        <w:t>of</w:t>
      </w:r>
      <w:r w:rsidRPr="006B164C" w:rsidR="00E04B5B">
        <w:t xml:space="preserve"> </w:t>
      </w:r>
      <w:r w:rsidRPr="006B164C">
        <w:t>which</w:t>
      </w:r>
      <w:r w:rsidRPr="006B164C" w:rsidR="00E04B5B">
        <w:t xml:space="preserve"> </w:t>
      </w:r>
      <w:r w:rsidRPr="006B164C">
        <w:t>I</w:t>
      </w:r>
      <w:r w:rsidRPr="006B164C" w:rsidR="00E04B5B">
        <w:t xml:space="preserve"> </w:t>
      </w:r>
      <w:r w:rsidRPr="006B164C">
        <w:t>represent,</w:t>
      </w:r>
      <w:r w:rsidRPr="006B164C" w:rsidR="00E04B5B">
        <w:t xml:space="preserve"> </w:t>
      </w:r>
      <w:r w:rsidRPr="006B164C">
        <w:t>48</w:t>
      </w:r>
      <w:r w:rsidRPr="006B164C" w:rsidR="00E04B5B">
        <w:t xml:space="preserve"> </w:t>
      </w:r>
      <w:r w:rsidRPr="006B164C">
        <w:t>out</w:t>
      </w:r>
      <w:r w:rsidRPr="006B164C" w:rsidR="00E04B5B">
        <w:t xml:space="preserve"> </w:t>
      </w:r>
      <w:r w:rsidRPr="006B164C">
        <w:t>of</w:t>
      </w:r>
      <w:r w:rsidRPr="006B164C" w:rsidR="00E04B5B">
        <w:t xml:space="preserve"> </w:t>
      </w:r>
      <w:r w:rsidRPr="006B164C">
        <w:t>the</w:t>
      </w:r>
      <w:r w:rsidRPr="006B164C" w:rsidR="00E04B5B">
        <w:t xml:space="preserve"> </w:t>
      </w:r>
      <w:r w:rsidRPr="006B164C">
        <w:t>59</w:t>
      </w:r>
      <w:r w:rsidRPr="006B164C" w:rsidR="00E04B5B">
        <w:t xml:space="preserve"> </w:t>
      </w:r>
      <w:r w:rsidRPr="006B164C">
        <w:t>MPs</w:t>
      </w:r>
      <w:r w:rsidRPr="006B164C" w:rsidR="00E04B5B">
        <w:t xml:space="preserve"> </w:t>
      </w:r>
      <w:r w:rsidRPr="006B164C">
        <w:t>are</w:t>
      </w:r>
      <w:r w:rsidRPr="006B164C" w:rsidR="00E04B5B">
        <w:t xml:space="preserve"> </w:t>
      </w:r>
      <w:r w:rsidRPr="006B164C">
        <w:t>from</w:t>
      </w:r>
      <w:r w:rsidRPr="006B164C" w:rsidR="00E04B5B">
        <w:t xml:space="preserve"> </w:t>
      </w:r>
      <w:r w:rsidRPr="006B164C">
        <w:t>the</w:t>
      </w:r>
      <w:r w:rsidRPr="006B164C" w:rsidR="00E04B5B">
        <w:t xml:space="preserve"> </w:t>
      </w:r>
      <w:r w:rsidRPr="006B164C">
        <w:t>third</w:t>
      </w:r>
      <w:r w:rsidRPr="006B164C" w:rsidR="00E04B5B">
        <w:t xml:space="preserve"> </w:t>
      </w:r>
      <w:r w:rsidRPr="006B164C">
        <w:t>party.</w:t>
      </w:r>
    </w:p>
    <w:p w:rsidR="007126CB" w:rsidRPr="006B164C" w:rsidP="0005799E">
      <w:pPr>
        <w:pStyle w:val="Question"/>
        <w:numPr>
          <w:ilvl w:val="0"/>
          <w:numId w:val="0"/>
        </w:numPr>
        <w:ind w:left="794"/>
      </w:pPr>
      <w:r w:rsidRPr="006B164C">
        <w:t>Would</w:t>
      </w:r>
      <w:r w:rsidRPr="006B164C" w:rsidR="00E04B5B">
        <w:t xml:space="preserve"> </w:t>
      </w:r>
      <w:r w:rsidRPr="006B164C">
        <w:t>you</w:t>
      </w:r>
      <w:r w:rsidRPr="006B164C" w:rsidR="00E04B5B">
        <w:t xml:space="preserve"> </w:t>
      </w:r>
      <w:r w:rsidRPr="006B164C">
        <w:t>recognise</w:t>
      </w:r>
      <w:r w:rsidRPr="006B164C" w:rsidR="00E04B5B">
        <w:t xml:space="preserve"> </w:t>
      </w:r>
      <w:r w:rsidRPr="006B164C">
        <w:t>a</w:t>
      </w:r>
      <w:r w:rsidRPr="006B164C" w:rsidR="00E04B5B">
        <w:t xml:space="preserve"> </w:t>
      </w:r>
      <w:r w:rsidRPr="006B164C">
        <w:t>need,</w:t>
      </w:r>
      <w:r w:rsidRPr="006B164C" w:rsidR="00E04B5B">
        <w:t xml:space="preserve"> </w:t>
      </w:r>
      <w:r w:rsidRPr="006B164C">
        <w:t>particularly</w:t>
      </w:r>
      <w:r w:rsidRPr="006B164C" w:rsidR="00E04B5B">
        <w:t xml:space="preserve"> </w:t>
      </w:r>
      <w:r w:rsidRPr="006B164C">
        <w:t>given</w:t>
      </w:r>
      <w:r w:rsidRPr="006B164C" w:rsidR="00E04B5B">
        <w:t xml:space="preserve"> </w:t>
      </w:r>
      <w:r w:rsidRPr="006B164C">
        <w:t>common</w:t>
      </w:r>
      <w:r w:rsidRPr="006B164C" w:rsidR="00E04B5B">
        <w:t xml:space="preserve"> </w:t>
      </w:r>
      <w:r w:rsidRPr="006B164C">
        <w:t>frameworks</w:t>
      </w:r>
      <w:r w:rsidRPr="006B164C" w:rsidR="00E04B5B">
        <w:t xml:space="preserve"> </w:t>
      </w:r>
      <w:r w:rsidRPr="006B164C">
        <w:t>and</w:t>
      </w:r>
      <w:r w:rsidRPr="006B164C" w:rsidR="00E04B5B">
        <w:t xml:space="preserve"> </w:t>
      </w:r>
      <w:r w:rsidRPr="006B164C">
        <w:t>the</w:t>
      </w:r>
      <w:r w:rsidRPr="006B164C" w:rsidR="00E04B5B">
        <w:t xml:space="preserve"> </w:t>
      </w:r>
      <w:r w:rsidRPr="006B164C">
        <w:t>like,</w:t>
      </w:r>
      <w:r w:rsidRPr="006B164C" w:rsidR="00E04B5B">
        <w:t xml:space="preserve"> </w:t>
      </w:r>
      <w:r w:rsidRPr="006B164C" w:rsidR="00C95107">
        <w:t>which</w:t>
      </w:r>
      <w:r w:rsidRPr="006B164C" w:rsidR="00E04B5B">
        <w:t xml:space="preserve"> </w:t>
      </w:r>
      <w:r w:rsidRPr="006B164C" w:rsidR="00C95107">
        <w:t>I</w:t>
      </w:r>
      <w:r w:rsidRPr="006B164C" w:rsidR="00E04B5B">
        <w:t xml:space="preserve"> </w:t>
      </w:r>
      <w:r w:rsidRPr="006B164C" w:rsidR="00C95107">
        <w:t>am</w:t>
      </w:r>
      <w:r w:rsidRPr="006B164C" w:rsidR="00E04B5B">
        <w:t xml:space="preserve"> </w:t>
      </w:r>
      <w:r w:rsidRPr="006B164C" w:rsidR="00C95107">
        <w:t>going</w:t>
      </w:r>
      <w:r w:rsidRPr="006B164C" w:rsidR="00E04B5B">
        <w:t xml:space="preserve"> </w:t>
      </w:r>
      <w:r w:rsidRPr="006B164C" w:rsidR="00C95107">
        <w:t>to</w:t>
      </w:r>
      <w:r w:rsidRPr="006B164C" w:rsidR="00E04B5B">
        <w:t xml:space="preserve"> </w:t>
      </w:r>
      <w:r w:rsidRPr="006B164C" w:rsidR="00C95107">
        <w:t>ask</w:t>
      </w:r>
      <w:r w:rsidRPr="006B164C" w:rsidR="00E04B5B">
        <w:t xml:space="preserve"> </w:t>
      </w:r>
      <w:r w:rsidRPr="006B164C" w:rsidR="00C95107">
        <w:t>about</w:t>
      </w:r>
      <w:r w:rsidRPr="006B164C" w:rsidR="00E04B5B">
        <w:t xml:space="preserve"> </w:t>
      </w:r>
      <w:r w:rsidRPr="006B164C" w:rsidR="00C95107">
        <w:t>in</w:t>
      </w:r>
      <w:r w:rsidRPr="006B164C" w:rsidR="00E04B5B">
        <w:t xml:space="preserve"> </w:t>
      </w:r>
      <w:r w:rsidRPr="006B164C" w:rsidR="00C95107">
        <w:t>a</w:t>
      </w:r>
      <w:r w:rsidRPr="006B164C" w:rsidR="00E04B5B">
        <w:t xml:space="preserve"> </w:t>
      </w:r>
      <w:r w:rsidRPr="006B164C" w:rsidR="00C95107">
        <w:t>minute,</w:t>
      </w:r>
      <w:r w:rsidRPr="006B164C" w:rsidR="00E04B5B">
        <w:t xml:space="preserve"> </w:t>
      </w:r>
      <w:r w:rsidRPr="006B164C">
        <w:t>to</w:t>
      </w:r>
      <w:r w:rsidRPr="006B164C" w:rsidR="00E04B5B">
        <w:t xml:space="preserve"> </w:t>
      </w:r>
      <w:r w:rsidRPr="006B164C">
        <w:t>make</w:t>
      </w:r>
      <w:r w:rsidRPr="006B164C" w:rsidR="00E04B5B">
        <w:t xml:space="preserve"> </w:t>
      </w:r>
      <w:r w:rsidRPr="006B164C">
        <w:t>sure</w:t>
      </w:r>
      <w:r w:rsidRPr="006B164C" w:rsidR="00E04B5B">
        <w:t xml:space="preserve"> </w:t>
      </w:r>
      <w:r w:rsidRPr="006B164C">
        <w:t>that,</w:t>
      </w:r>
      <w:r w:rsidRPr="006B164C" w:rsidR="00E04B5B">
        <w:t xml:space="preserve"> </w:t>
      </w:r>
      <w:r w:rsidRPr="006B164C">
        <w:t>on</w:t>
      </w:r>
      <w:r w:rsidRPr="006B164C" w:rsidR="00E04B5B">
        <w:t xml:space="preserve"> </w:t>
      </w:r>
      <w:r w:rsidRPr="006B164C">
        <w:t>a</w:t>
      </w:r>
      <w:r w:rsidRPr="006B164C" w:rsidR="00E04B5B">
        <w:t xml:space="preserve"> </w:t>
      </w:r>
      <w:r w:rsidRPr="006B164C">
        <w:t>smaller</w:t>
      </w:r>
      <w:r w:rsidRPr="006B164C" w:rsidR="00E04B5B">
        <w:t xml:space="preserve"> </w:t>
      </w:r>
      <w:r w:rsidRPr="006B164C">
        <w:t>committee</w:t>
      </w:r>
      <w:r w:rsidRPr="006B164C" w:rsidR="00E04B5B">
        <w:t xml:space="preserve"> </w:t>
      </w:r>
      <w:r w:rsidRPr="006B164C" w:rsidR="00C95107">
        <w:t>of,</w:t>
      </w:r>
      <w:r w:rsidRPr="006B164C" w:rsidR="00E04B5B">
        <w:t xml:space="preserve"> </w:t>
      </w:r>
      <w:r w:rsidRPr="006B164C" w:rsidR="00C95107">
        <w:t>say,</w:t>
      </w:r>
      <w:r w:rsidRPr="006B164C" w:rsidR="00E04B5B">
        <w:t xml:space="preserve"> </w:t>
      </w:r>
      <w:r w:rsidRPr="006B164C">
        <w:t>11,</w:t>
      </w:r>
      <w:r w:rsidRPr="006B164C" w:rsidR="00E04B5B">
        <w:t xml:space="preserve"> </w:t>
      </w:r>
      <w:r w:rsidRPr="006B164C">
        <w:t>there</w:t>
      </w:r>
      <w:r w:rsidRPr="006B164C" w:rsidR="00E04B5B">
        <w:t xml:space="preserve"> </w:t>
      </w:r>
      <w:r w:rsidRPr="006B164C">
        <w:t>was</w:t>
      </w:r>
      <w:r w:rsidRPr="006B164C" w:rsidR="00E04B5B">
        <w:t xml:space="preserve"> </w:t>
      </w:r>
      <w:r w:rsidRPr="006B164C">
        <w:t>proper</w:t>
      </w:r>
      <w:r w:rsidRPr="006B164C" w:rsidR="00E04B5B">
        <w:t xml:space="preserve"> </w:t>
      </w:r>
      <w:r w:rsidRPr="006B164C">
        <w:t>representation</w:t>
      </w:r>
      <w:r w:rsidRPr="006B164C" w:rsidR="00E04B5B">
        <w:t xml:space="preserve"> </w:t>
      </w:r>
      <w:r w:rsidRPr="006B164C">
        <w:t>for</w:t>
      </w:r>
      <w:r w:rsidRPr="006B164C" w:rsidR="00E04B5B">
        <w:t xml:space="preserve"> </w:t>
      </w:r>
      <w:r w:rsidRPr="006B164C">
        <w:t>the</w:t>
      </w:r>
      <w:r w:rsidRPr="006B164C" w:rsidR="00E04B5B">
        <w:t xml:space="preserve"> </w:t>
      </w:r>
      <w:r w:rsidRPr="006B164C">
        <w:t>four</w:t>
      </w:r>
      <w:r w:rsidRPr="006B164C" w:rsidR="00E04B5B">
        <w:t xml:space="preserve"> </w:t>
      </w:r>
      <w:r w:rsidRPr="006B164C">
        <w:t>nations?</w:t>
      </w:r>
      <w:r w:rsidRPr="006B164C" w:rsidR="00E04B5B">
        <w:t xml:space="preserve"> </w:t>
      </w:r>
      <w:r w:rsidRPr="006B164C">
        <w:t>I</w:t>
      </w:r>
      <w:r w:rsidRPr="006B164C" w:rsidR="00E04B5B">
        <w:t xml:space="preserve"> </w:t>
      </w:r>
      <w:r w:rsidRPr="006B164C">
        <w:t>am</w:t>
      </w:r>
      <w:r w:rsidRPr="006B164C" w:rsidR="00E04B5B">
        <w:t xml:space="preserve"> </w:t>
      </w:r>
      <w:r w:rsidRPr="006B164C">
        <w:t>not</w:t>
      </w:r>
      <w:r w:rsidRPr="006B164C" w:rsidR="00E04B5B">
        <w:t xml:space="preserve"> </w:t>
      </w:r>
      <w:r w:rsidRPr="006B164C">
        <w:t>deliberately</w:t>
      </w:r>
      <w:r w:rsidRPr="006B164C" w:rsidR="00E04B5B">
        <w:t xml:space="preserve"> </w:t>
      </w:r>
      <w:r w:rsidRPr="006B164C">
        <w:t>leaving</w:t>
      </w:r>
      <w:r w:rsidRPr="006B164C" w:rsidR="00E04B5B">
        <w:t xml:space="preserve"> </w:t>
      </w:r>
      <w:r w:rsidRPr="006B164C">
        <w:t>Wales</w:t>
      </w:r>
      <w:r w:rsidRPr="006B164C" w:rsidR="00E04B5B">
        <w:t xml:space="preserve"> </w:t>
      </w:r>
      <w:r w:rsidRPr="006B164C">
        <w:t>out</w:t>
      </w:r>
      <w:r w:rsidRPr="006B164C" w:rsidR="00C95107">
        <w:t>;</w:t>
      </w:r>
      <w:r w:rsidRPr="006B164C" w:rsidR="00E04B5B">
        <w:t xml:space="preserve"> </w:t>
      </w:r>
      <w:r w:rsidRPr="006B164C">
        <w:t>it</w:t>
      </w:r>
      <w:r w:rsidRPr="006B164C" w:rsidR="00E04B5B">
        <w:t xml:space="preserve"> </w:t>
      </w:r>
      <w:r w:rsidRPr="006B164C">
        <w:t>is</w:t>
      </w:r>
      <w:r w:rsidRPr="006B164C" w:rsidR="00E04B5B">
        <w:t xml:space="preserve"> </w:t>
      </w:r>
      <w:r w:rsidRPr="006B164C">
        <w:t>just</w:t>
      </w:r>
      <w:r w:rsidRPr="006B164C" w:rsidR="00E04B5B">
        <w:t xml:space="preserve"> </w:t>
      </w:r>
      <w:r w:rsidRPr="006B164C">
        <w:t>that</w:t>
      </w:r>
      <w:r w:rsidRPr="006B164C" w:rsidR="00E04B5B">
        <w:t xml:space="preserve"> </w:t>
      </w:r>
      <w:r w:rsidRPr="006B164C" w:rsidR="00C95107">
        <w:t>Wales</w:t>
      </w:r>
      <w:r w:rsidRPr="006B164C" w:rsidR="00E04B5B">
        <w:t xml:space="preserve"> </w:t>
      </w:r>
      <w:r w:rsidRPr="006B164C">
        <w:t>has</w:t>
      </w:r>
      <w:r w:rsidRPr="006B164C" w:rsidR="00E04B5B">
        <w:t xml:space="preserve"> </w:t>
      </w:r>
      <w:r w:rsidRPr="006B164C">
        <w:t>a</w:t>
      </w:r>
      <w:r w:rsidRPr="006B164C" w:rsidR="00E04B5B">
        <w:t xml:space="preserve"> </w:t>
      </w:r>
      <w:r w:rsidRPr="006B164C">
        <w:t>distribution</w:t>
      </w:r>
      <w:r w:rsidRPr="006B164C" w:rsidR="00E04B5B">
        <w:t xml:space="preserve"> </w:t>
      </w:r>
      <w:r w:rsidRPr="006B164C" w:rsidR="00C95107">
        <w:t>that</w:t>
      </w:r>
      <w:r w:rsidRPr="006B164C" w:rsidR="00E04B5B">
        <w:t xml:space="preserve"> </w:t>
      </w:r>
      <w:r w:rsidRPr="006B164C" w:rsidR="00C95107">
        <w:t>is</w:t>
      </w:r>
      <w:r w:rsidRPr="006B164C" w:rsidR="00E04B5B">
        <w:t xml:space="preserve"> </w:t>
      </w:r>
      <w:r w:rsidRPr="006B164C" w:rsidR="00C95107">
        <w:t>more</w:t>
      </w:r>
      <w:r w:rsidRPr="006B164C" w:rsidR="00E04B5B">
        <w:t xml:space="preserve"> </w:t>
      </w:r>
      <w:r w:rsidRPr="006B164C" w:rsidR="00C95107">
        <w:t>similar</w:t>
      </w:r>
      <w:r w:rsidRPr="006B164C" w:rsidR="00E04B5B">
        <w:t xml:space="preserve"> </w:t>
      </w:r>
      <w:r w:rsidRPr="006B164C" w:rsidR="00C95107">
        <w:t>to</w:t>
      </w:r>
      <w:r w:rsidRPr="006B164C" w:rsidR="00E04B5B">
        <w:t xml:space="preserve"> </w:t>
      </w:r>
      <w:r w:rsidRPr="006B164C" w:rsidR="00C95107">
        <w:t>England</w:t>
      </w:r>
      <w:r w:rsidRPr="006B164C" w:rsidR="00E04B5B">
        <w:t xml:space="preserve"> </w:t>
      </w:r>
      <w:r w:rsidRPr="006B164C" w:rsidR="00C95107">
        <w:t>than</w:t>
      </w:r>
      <w:r w:rsidRPr="006B164C" w:rsidR="00E04B5B">
        <w:t xml:space="preserve"> </w:t>
      </w:r>
      <w:r w:rsidRPr="006B164C" w:rsidR="00C95107">
        <w:t>Northern</w:t>
      </w:r>
      <w:r w:rsidRPr="006B164C" w:rsidR="00E04B5B">
        <w:t xml:space="preserve"> </w:t>
      </w:r>
      <w:r w:rsidRPr="006B164C" w:rsidR="00C95107">
        <w:t>Ireland</w:t>
      </w:r>
      <w:r w:rsidRPr="006B164C" w:rsidR="00E04B5B">
        <w:t xml:space="preserve"> </w:t>
      </w:r>
      <w:r w:rsidRPr="006B164C" w:rsidR="00C95107">
        <w:t>and</w:t>
      </w:r>
      <w:r w:rsidRPr="006B164C" w:rsidR="00E04B5B">
        <w:t xml:space="preserve"> </w:t>
      </w:r>
      <w:r w:rsidRPr="006B164C" w:rsidR="00C95107">
        <w:t>Scotland.</w:t>
      </w:r>
    </w:p>
    <w:p w:rsidR="002F6260" w:rsidRPr="006B164C" w:rsidP="002F6260">
      <w:pPr>
        <w:pStyle w:val="Answer"/>
      </w:pPr>
      <w:sdt>
        <w:sdtPr>
          <w:alias w:val="Witness"/>
          <w:id w:val="1524131130"/>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t>I</w:t>
      </w:r>
      <w:r w:rsidRPr="006B164C" w:rsidR="00E04B5B">
        <w:t xml:space="preserve"> </w:t>
      </w:r>
      <w:r w:rsidRPr="006B164C" w:rsidR="00C95107">
        <w:t>will</w:t>
      </w:r>
      <w:r w:rsidRPr="006B164C" w:rsidR="00E04B5B">
        <w:t xml:space="preserve"> </w:t>
      </w:r>
      <w:r w:rsidRPr="006B164C" w:rsidR="00C95107">
        <w:t>start,</w:t>
      </w:r>
      <w:r w:rsidRPr="006B164C" w:rsidR="00E04B5B">
        <w:t xml:space="preserve"> </w:t>
      </w:r>
      <w:r w:rsidRPr="006B164C" w:rsidR="00C95107">
        <w:t>seeing</w:t>
      </w:r>
      <w:r w:rsidRPr="006B164C" w:rsidR="008B517A">
        <w:t xml:space="preserve"> as</w:t>
      </w:r>
      <w:r w:rsidRPr="006B164C" w:rsidR="00E04B5B">
        <w:t xml:space="preserve"> </w:t>
      </w:r>
      <w:r w:rsidRPr="006B164C" w:rsidR="00C95107">
        <w:t>I</w:t>
      </w:r>
      <w:r w:rsidRPr="006B164C" w:rsidR="00E04B5B">
        <w:t xml:space="preserve"> </w:t>
      </w:r>
      <w:r w:rsidRPr="006B164C" w:rsidR="00C95107">
        <w:t>made</w:t>
      </w:r>
      <w:r w:rsidRPr="006B164C" w:rsidR="00E04B5B">
        <w:t xml:space="preserve"> </w:t>
      </w:r>
      <w:r w:rsidRPr="006B164C" w:rsidR="00C95107">
        <w:t>the</w:t>
      </w:r>
      <w:r w:rsidRPr="006B164C" w:rsidR="00E04B5B">
        <w:t xml:space="preserve"> </w:t>
      </w:r>
      <w:r w:rsidRPr="006B164C" w:rsidR="00C95107">
        <w:t>original</w:t>
      </w:r>
      <w:r w:rsidRPr="006B164C" w:rsidR="00E04B5B">
        <w:t xml:space="preserve"> </w:t>
      </w:r>
      <w:r w:rsidRPr="006B164C" w:rsidR="00C95107">
        <w:t>point.</w:t>
      </w:r>
      <w:r w:rsidRPr="006B164C" w:rsidR="00E04B5B">
        <w:t xml:space="preserve"> </w:t>
      </w:r>
      <w:r w:rsidRPr="006B164C" w:rsidR="00C95107">
        <w:t>I</w:t>
      </w:r>
      <w:r w:rsidRPr="006B164C" w:rsidR="00E04B5B">
        <w:t xml:space="preserve"> </w:t>
      </w:r>
      <w:r w:rsidRPr="006B164C">
        <w:t>absolutely</w:t>
      </w:r>
      <w:r w:rsidRPr="006B164C" w:rsidR="00E04B5B">
        <w:t xml:space="preserve"> </w:t>
      </w:r>
      <w:r w:rsidRPr="006B164C">
        <w:t>agree</w:t>
      </w:r>
      <w:r w:rsidRPr="006B164C" w:rsidR="00E04B5B">
        <w:t xml:space="preserve"> </w:t>
      </w:r>
      <w:r w:rsidRPr="006B164C">
        <w:t>with</w:t>
      </w:r>
      <w:r w:rsidRPr="006B164C" w:rsidR="00E04B5B">
        <w:t xml:space="preserve"> </w:t>
      </w:r>
      <w:r w:rsidRPr="006B164C">
        <w:t>you.</w:t>
      </w:r>
      <w:r w:rsidRPr="006B164C" w:rsidR="00E04B5B">
        <w:t xml:space="preserve"> </w:t>
      </w:r>
      <w:r w:rsidRPr="006B164C">
        <w:t>I</w:t>
      </w:r>
      <w:r w:rsidRPr="006B164C" w:rsidR="00E04B5B">
        <w:t xml:space="preserve"> </w:t>
      </w:r>
      <w:r w:rsidRPr="006B164C">
        <w:t>know</w:t>
      </w:r>
      <w:r w:rsidRPr="006B164C" w:rsidR="00E04B5B">
        <w:t xml:space="preserve"> </w:t>
      </w:r>
      <w:r w:rsidRPr="006B164C">
        <w:t>that</w:t>
      </w:r>
      <w:r w:rsidRPr="006B164C" w:rsidR="00E04B5B">
        <w:t xml:space="preserve"> </w:t>
      </w:r>
      <w:r w:rsidRPr="006B164C">
        <w:t>past</w:t>
      </w:r>
      <w:r w:rsidRPr="006B164C" w:rsidR="00E04B5B">
        <w:t xml:space="preserve"> </w:t>
      </w:r>
      <w:r w:rsidRPr="006B164C">
        <w:t>practice</w:t>
      </w:r>
      <w:r w:rsidRPr="006B164C" w:rsidR="00E04B5B">
        <w:t xml:space="preserve"> </w:t>
      </w:r>
      <w:r w:rsidRPr="006B164C">
        <w:t>has</w:t>
      </w:r>
      <w:r w:rsidRPr="006B164C" w:rsidR="00E04B5B">
        <w:t xml:space="preserve"> </w:t>
      </w:r>
      <w:r w:rsidRPr="006B164C">
        <w:t>been</w:t>
      </w:r>
      <w:r w:rsidRPr="006B164C" w:rsidR="00C95107">
        <w:t>,</w:t>
      </w:r>
      <w:r w:rsidRPr="006B164C" w:rsidR="00E04B5B">
        <w:t xml:space="preserve"> </w:t>
      </w:r>
      <w:r w:rsidRPr="006B164C" w:rsidR="00C95107">
        <w:t>among</w:t>
      </w:r>
      <w:r w:rsidRPr="006B164C" w:rsidR="00E04B5B">
        <w:t xml:space="preserve"> </w:t>
      </w:r>
      <w:r w:rsidRPr="006B164C" w:rsidR="00C95107">
        <w:t>the</w:t>
      </w:r>
      <w:r w:rsidRPr="006B164C" w:rsidR="00E04B5B">
        <w:t xml:space="preserve"> </w:t>
      </w:r>
      <w:r w:rsidRPr="006B164C" w:rsidR="00C95107">
        <w:t>usual</w:t>
      </w:r>
      <w:r w:rsidRPr="006B164C" w:rsidR="00E04B5B">
        <w:t xml:space="preserve"> </w:t>
      </w:r>
      <w:r w:rsidRPr="006B164C" w:rsidR="00C95107">
        <w:t>channels,</w:t>
      </w:r>
      <w:r w:rsidRPr="006B164C" w:rsidR="00E04B5B">
        <w:t xml:space="preserve"> </w:t>
      </w:r>
      <w:r w:rsidRPr="006B164C">
        <w:t>to</w:t>
      </w:r>
      <w:r w:rsidRPr="006B164C" w:rsidR="00E04B5B">
        <w:t xml:space="preserve"> </w:t>
      </w:r>
      <w:r w:rsidRPr="006B164C">
        <w:t>ensure</w:t>
      </w:r>
      <w:r w:rsidRPr="006B164C" w:rsidR="00E04B5B">
        <w:t xml:space="preserve"> </w:t>
      </w:r>
      <w:r w:rsidRPr="006B164C">
        <w:t>that,</w:t>
      </w:r>
      <w:r w:rsidRPr="006B164C" w:rsidR="00E04B5B">
        <w:t xml:space="preserve"> </w:t>
      </w:r>
      <w:r w:rsidRPr="006B164C">
        <w:t>where</w:t>
      </w:r>
      <w:r w:rsidRPr="006B164C" w:rsidR="00E04B5B">
        <w:t xml:space="preserve"> </w:t>
      </w:r>
      <w:r w:rsidRPr="006B164C">
        <w:t>there</w:t>
      </w:r>
      <w:r w:rsidRPr="006B164C" w:rsidR="00E04B5B">
        <w:t xml:space="preserve"> </w:t>
      </w:r>
      <w:r w:rsidRPr="006B164C">
        <w:t>are</w:t>
      </w:r>
      <w:r w:rsidRPr="006B164C" w:rsidR="00E04B5B">
        <w:t xml:space="preserve"> </w:t>
      </w:r>
      <w:r w:rsidRPr="006B164C">
        <w:t>particular</w:t>
      </w:r>
      <w:r w:rsidRPr="006B164C" w:rsidR="00E04B5B">
        <w:t xml:space="preserve"> </w:t>
      </w:r>
      <w:r w:rsidRPr="006B164C">
        <w:t>interests</w:t>
      </w:r>
      <w:r w:rsidRPr="006B164C" w:rsidR="00E04B5B">
        <w:t xml:space="preserve"> </w:t>
      </w:r>
      <w:r w:rsidRPr="006B164C">
        <w:t>in</w:t>
      </w:r>
      <w:r w:rsidRPr="006B164C" w:rsidR="00E04B5B">
        <w:t xml:space="preserve"> </w:t>
      </w:r>
      <w:r w:rsidRPr="006B164C">
        <w:t>different</w:t>
      </w:r>
      <w:r w:rsidRPr="006B164C" w:rsidR="00E04B5B">
        <w:t xml:space="preserve"> </w:t>
      </w:r>
      <w:r w:rsidRPr="006B164C">
        <w:t>policy</w:t>
      </w:r>
      <w:r w:rsidRPr="006B164C" w:rsidR="00E04B5B">
        <w:t xml:space="preserve"> </w:t>
      </w:r>
      <w:r w:rsidRPr="006B164C">
        <w:t>areas,</w:t>
      </w:r>
      <w:r w:rsidRPr="006B164C" w:rsidR="00E04B5B">
        <w:t xml:space="preserve"> </w:t>
      </w:r>
      <w:r w:rsidRPr="006B164C">
        <w:t>representatives</w:t>
      </w:r>
      <w:r w:rsidRPr="006B164C" w:rsidR="00E04B5B">
        <w:t xml:space="preserve"> </w:t>
      </w:r>
      <w:r w:rsidRPr="006B164C">
        <w:t>of</w:t>
      </w:r>
      <w:r w:rsidRPr="006B164C" w:rsidR="00E04B5B">
        <w:t xml:space="preserve"> </w:t>
      </w:r>
      <w:r w:rsidRPr="006B164C">
        <w:t>smaller</w:t>
      </w:r>
      <w:r w:rsidRPr="006B164C" w:rsidR="00E04B5B">
        <w:t xml:space="preserve"> </w:t>
      </w:r>
      <w:r w:rsidRPr="006B164C">
        <w:t>parties</w:t>
      </w:r>
      <w:r w:rsidRPr="006B164C" w:rsidR="00E04B5B">
        <w:t xml:space="preserve"> </w:t>
      </w:r>
      <w:r w:rsidRPr="006B164C">
        <w:t>get</w:t>
      </w:r>
      <w:r w:rsidRPr="006B164C" w:rsidR="00E04B5B">
        <w:t xml:space="preserve"> </w:t>
      </w:r>
      <w:r w:rsidRPr="006B164C">
        <w:t>to</w:t>
      </w:r>
      <w:r w:rsidRPr="006B164C" w:rsidR="00E04B5B">
        <w:t xml:space="preserve"> </w:t>
      </w:r>
      <w:r w:rsidRPr="006B164C">
        <w:t>be</w:t>
      </w:r>
      <w:r w:rsidRPr="006B164C" w:rsidR="00E04B5B">
        <w:t xml:space="preserve"> </w:t>
      </w:r>
      <w:r w:rsidRPr="006B164C">
        <w:t>represented</w:t>
      </w:r>
      <w:r w:rsidRPr="006B164C" w:rsidR="00E04B5B">
        <w:t xml:space="preserve"> </w:t>
      </w:r>
      <w:r w:rsidRPr="006B164C">
        <w:t>where</w:t>
      </w:r>
      <w:r w:rsidRPr="006B164C" w:rsidR="00E04B5B">
        <w:t xml:space="preserve"> </w:t>
      </w:r>
      <w:r w:rsidRPr="006B164C">
        <w:t>the</w:t>
      </w:r>
      <w:r w:rsidRPr="006B164C" w:rsidR="00E04B5B">
        <w:t xml:space="preserve"> </w:t>
      </w:r>
      <w:r w:rsidRPr="006B164C">
        <w:t>formula</w:t>
      </w:r>
      <w:r w:rsidRPr="006B164C" w:rsidR="00E04B5B">
        <w:t xml:space="preserve"> </w:t>
      </w:r>
      <w:r w:rsidRPr="006B164C">
        <w:t>for</w:t>
      </w:r>
      <w:r w:rsidRPr="006B164C" w:rsidR="00E04B5B">
        <w:t xml:space="preserve"> </w:t>
      </w:r>
      <w:r w:rsidRPr="006B164C">
        <w:t>setting</w:t>
      </w:r>
      <w:r w:rsidRPr="006B164C" w:rsidR="00E04B5B">
        <w:t xml:space="preserve"> </w:t>
      </w:r>
      <w:r w:rsidRPr="006B164C" w:rsidR="007E5ED3">
        <w:t>who</w:t>
      </w:r>
      <w:r w:rsidRPr="006B164C" w:rsidR="00E04B5B">
        <w:t xml:space="preserve"> </w:t>
      </w:r>
      <w:r w:rsidRPr="006B164C" w:rsidR="007E5ED3">
        <w:t>would</w:t>
      </w:r>
      <w:r w:rsidRPr="006B164C" w:rsidR="00E04B5B">
        <w:t xml:space="preserve"> </w:t>
      </w:r>
      <w:r w:rsidRPr="006B164C" w:rsidR="007E5ED3">
        <w:t>be</w:t>
      </w:r>
      <w:r w:rsidRPr="006B164C" w:rsidR="00E04B5B">
        <w:t xml:space="preserve"> </w:t>
      </w:r>
      <w:r w:rsidRPr="006B164C" w:rsidR="007E5ED3">
        <w:t>on</w:t>
      </w:r>
      <w:r w:rsidRPr="006B164C" w:rsidR="00E04B5B">
        <w:t xml:space="preserve"> </w:t>
      </w:r>
      <w:r w:rsidRPr="006B164C" w:rsidR="007E5ED3">
        <w:t>an</w:t>
      </w:r>
      <w:r w:rsidRPr="006B164C" w:rsidR="00E04B5B">
        <w:t xml:space="preserve"> </w:t>
      </w:r>
      <w:r w:rsidRPr="006B164C" w:rsidR="007E5ED3">
        <w:t>11-member</w:t>
      </w:r>
      <w:r w:rsidRPr="006B164C" w:rsidR="00E04B5B">
        <w:t xml:space="preserve"> </w:t>
      </w:r>
      <w:r w:rsidRPr="006B164C" w:rsidR="007E5ED3">
        <w:t>committee</w:t>
      </w:r>
      <w:r w:rsidRPr="006B164C" w:rsidR="00E04B5B">
        <w:t xml:space="preserve"> </w:t>
      </w:r>
      <w:r w:rsidRPr="006B164C">
        <w:t>would</w:t>
      </w:r>
      <w:r w:rsidRPr="006B164C" w:rsidR="00E04B5B">
        <w:t xml:space="preserve"> </w:t>
      </w:r>
      <w:r w:rsidRPr="006B164C">
        <w:t>not</w:t>
      </w:r>
      <w:r w:rsidRPr="006B164C" w:rsidR="00E04B5B">
        <w:t xml:space="preserve"> </w:t>
      </w:r>
      <w:r w:rsidRPr="006B164C">
        <w:t>normally</w:t>
      </w:r>
      <w:r w:rsidRPr="006B164C" w:rsidR="00E04B5B">
        <w:t xml:space="preserve"> </w:t>
      </w:r>
      <w:r w:rsidRPr="006B164C">
        <w:t>give</w:t>
      </w:r>
      <w:r w:rsidRPr="006B164C" w:rsidR="00E04B5B">
        <w:t xml:space="preserve"> </w:t>
      </w:r>
      <w:r w:rsidRPr="006B164C">
        <w:t>them</w:t>
      </w:r>
      <w:r w:rsidRPr="006B164C" w:rsidR="00E04B5B">
        <w:t xml:space="preserve"> </w:t>
      </w:r>
      <w:r w:rsidRPr="006B164C">
        <w:t>representation.</w:t>
      </w:r>
      <w:r w:rsidRPr="006B164C" w:rsidR="00E04B5B">
        <w:t xml:space="preserve"> </w:t>
      </w:r>
      <w:r w:rsidRPr="006B164C" w:rsidR="008B517A">
        <w:t xml:space="preserve">A </w:t>
      </w:r>
      <w:r w:rsidRPr="006B164C">
        <w:t>committee</w:t>
      </w:r>
      <w:r w:rsidRPr="006B164C" w:rsidR="00E04B5B">
        <w:t xml:space="preserve"> </w:t>
      </w:r>
      <w:r w:rsidRPr="006B164C">
        <w:t>focused</w:t>
      </w:r>
      <w:r w:rsidRPr="006B164C" w:rsidR="00E04B5B">
        <w:t xml:space="preserve"> </w:t>
      </w:r>
      <w:r w:rsidRPr="006B164C">
        <w:t>on</w:t>
      </w:r>
      <w:r w:rsidRPr="006B164C" w:rsidR="00E04B5B">
        <w:t xml:space="preserve"> </w:t>
      </w:r>
      <w:r w:rsidRPr="006B164C">
        <w:t>the</w:t>
      </w:r>
      <w:r w:rsidRPr="006B164C" w:rsidR="00E04B5B">
        <w:t xml:space="preserve"> </w:t>
      </w:r>
      <w:r w:rsidRPr="006B164C">
        <w:t>UK’s</w:t>
      </w:r>
      <w:r w:rsidRPr="006B164C" w:rsidR="00E04B5B">
        <w:t xml:space="preserve"> </w:t>
      </w:r>
      <w:r w:rsidRPr="006B164C">
        <w:t>future</w:t>
      </w:r>
      <w:r w:rsidRPr="006B164C" w:rsidR="00E04B5B">
        <w:t xml:space="preserve"> </w:t>
      </w:r>
      <w:r w:rsidRPr="006B164C">
        <w:t>relationship</w:t>
      </w:r>
      <w:r w:rsidRPr="006B164C" w:rsidR="00E04B5B">
        <w:t xml:space="preserve"> </w:t>
      </w:r>
      <w:r w:rsidRPr="006B164C">
        <w:t>with</w:t>
      </w:r>
      <w:r w:rsidRPr="006B164C" w:rsidR="00E04B5B">
        <w:t xml:space="preserve"> </w:t>
      </w:r>
      <w:r w:rsidRPr="006B164C">
        <w:t>the</w:t>
      </w:r>
      <w:r w:rsidRPr="006B164C" w:rsidR="00E04B5B">
        <w:t xml:space="preserve"> </w:t>
      </w:r>
      <w:r w:rsidRPr="006B164C">
        <w:t>EU</w:t>
      </w:r>
      <w:r w:rsidRPr="006B164C" w:rsidR="00E04B5B">
        <w:t xml:space="preserve"> </w:t>
      </w:r>
      <w:r w:rsidRPr="006B164C" w:rsidR="008B517A">
        <w:t>is</w:t>
      </w:r>
      <w:r w:rsidRPr="006B164C" w:rsidR="00E04B5B">
        <w:t xml:space="preserve"> </w:t>
      </w:r>
      <w:r w:rsidRPr="006B164C" w:rsidR="008B517A">
        <w:t>one</w:t>
      </w:r>
      <w:r w:rsidRPr="006B164C" w:rsidR="00E04B5B">
        <w:t xml:space="preserve"> </w:t>
      </w:r>
      <w:r w:rsidRPr="006B164C">
        <w:t>where</w:t>
      </w:r>
      <w:r w:rsidRPr="006B164C" w:rsidR="00E04B5B">
        <w:t xml:space="preserve"> </w:t>
      </w:r>
      <w:r w:rsidRPr="006B164C">
        <w:t>you</w:t>
      </w:r>
      <w:r w:rsidRPr="006B164C" w:rsidR="00E04B5B">
        <w:t xml:space="preserve"> </w:t>
      </w:r>
      <w:r w:rsidRPr="006B164C" w:rsidR="008B517A">
        <w:t xml:space="preserve">would </w:t>
      </w:r>
      <w:r w:rsidRPr="006B164C">
        <w:t>need</w:t>
      </w:r>
      <w:r w:rsidRPr="006B164C" w:rsidR="00E04B5B">
        <w:t xml:space="preserve"> </w:t>
      </w:r>
      <w:r w:rsidRPr="006B164C">
        <w:t>to</w:t>
      </w:r>
      <w:r w:rsidRPr="006B164C" w:rsidR="00E04B5B">
        <w:t xml:space="preserve"> </w:t>
      </w:r>
      <w:r w:rsidRPr="006B164C">
        <w:t>ensure</w:t>
      </w:r>
      <w:r w:rsidRPr="006B164C" w:rsidR="00E04B5B">
        <w:t xml:space="preserve"> </w:t>
      </w:r>
      <w:r w:rsidRPr="006B164C">
        <w:t>that</w:t>
      </w:r>
      <w:r w:rsidRPr="006B164C" w:rsidR="00E04B5B">
        <w:t xml:space="preserve"> </w:t>
      </w:r>
      <w:r w:rsidRPr="006B164C">
        <w:t>smaller</w:t>
      </w:r>
      <w:r w:rsidRPr="006B164C" w:rsidR="00E04B5B">
        <w:t xml:space="preserve"> </w:t>
      </w:r>
      <w:r w:rsidRPr="006B164C">
        <w:t>parties</w:t>
      </w:r>
      <w:r w:rsidRPr="006B164C" w:rsidR="00E04B5B">
        <w:t xml:space="preserve"> </w:t>
      </w:r>
      <w:r w:rsidRPr="006B164C" w:rsidR="007E5ED3">
        <w:t>that</w:t>
      </w:r>
      <w:r w:rsidRPr="006B164C" w:rsidR="00E04B5B">
        <w:t xml:space="preserve"> </w:t>
      </w:r>
      <w:r w:rsidRPr="006B164C" w:rsidR="007E5ED3">
        <w:t>wanted</w:t>
      </w:r>
      <w:r w:rsidRPr="006B164C" w:rsidR="00E04B5B">
        <w:t xml:space="preserve"> </w:t>
      </w:r>
      <w:r w:rsidRPr="006B164C" w:rsidR="007E5ED3">
        <w:t>to</w:t>
      </w:r>
      <w:r w:rsidRPr="006B164C" w:rsidR="00E04B5B">
        <w:t xml:space="preserve"> </w:t>
      </w:r>
      <w:r w:rsidRPr="006B164C">
        <w:t>were</w:t>
      </w:r>
      <w:r w:rsidRPr="006B164C" w:rsidR="00E04B5B">
        <w:t xml:space="preserve"> </w:t>
      </w:r>
      <w:r w:rsidRPr="006B164C" w:rsidR="007E5ED3">
        <w:t>able</w:t>
      </w:r>
      <w:r w:rsidRPr="006B164C" w:rsidR="00E04B5B">
        <w:t xml:space="preserve"> </w:t>
      </w:r>
      <w:r w:rsidRPr="006B164C" w:rsidR="007E5ED3">
        <w:t>to</w:t>
      </w:r>
      <w:r w:rsidRPr="006B164C" w:rsidR="00E04B5B">
        <w:t xml:space="preserve"> </w:t>
      </w:r>
      <w:r w:rsidRPr="006B164C" w:rsidR="007E5ED3">
        <w:t>be</w:t>
      </w:r>
      <w:r w:rsidRPr="006B164C" w:rsidR="00E04B5B">
        <w:t xml:space="preserve"> </w:t>
      </w:r>
      <w:r w:rsidRPr="006B164C">
        <w:t>represented.</w:t>
      </w:r>
      <w:r w:rsidRPr="006B164C" w:rsidR="00E04B5B">
        <w:t xml:space="preserve"> </w:t>
      </w:r>
      <w:r w:rsidRPr="006B164C">
        <w:t>The</w:t>
      </w:r>
      <w:r w:rsidRPr="006B164C" w:rsidR="00E04B5B">
        <w:t xml:space="preserve"> </w:t>
      </w:r>
      <w:r w:rsidRPr="006B164C">
        <w:t>Northern</w:t>
      </w:r>
      <w:r w:rsidRPr="006B164C" w:rsidR="00E04B5B">
        <w:t xml:space="preserve"> </w:t>
      </w:r>
      <w:r w:rsidRPr="006B164C">
        <w:t>Ireland</w:t>
      </w:r>
      <w:r w:rsidRPr="006B164C" w:rsidR="00E04B5B">
        <w:t xml:space="preserve"> </w:t>
      </w:r>
      <w:r w:rsidRPr="006B164C">
        <w:t>issue</w:t>
      </w:r>
      <w:r w:rsidRPr="006B164C" w:rsidR="007E5ED3">
        <w:t>,</w:t>
      </w:r>
      <w:r w:rsidRPr="006B164C" w:rsidR="00E04B5B">
        <w:t xml:space="preserve"> </w:t>
      </w:r>
      <w:r w:rsidRPr="006B164C" w:rsidR="007E5ED3">
        <w:t>as</w:t>
      </w:r>
      <w:r w:rsidRPr="006B164C" w:rsidR="00E04B5B">
        <w:t xml:space="preserve"> </w:t>
      </w:r>
      <w:r w:rsidRPr="006B164C" w:rsidR="007E5ED3">
        <w:t>you</w:t>
      </w:r>
      <w:r w:rsidRPr="006B164C" w:rsidR="00E04B5B">
        <w:t xml:space="preserve"> </w:t>
      </w:r>
      <w:r w:rsidRPr="006B164C" w:rsidR="007E5ED3">
        <w:t>rightly</w:t>
      </w:r>
      <w:r w:rsidRPr="006B164C" w:rsidR="00E04B5B">
        <w:t xml:space="preserve"> </w:t>
      </w:r>
      <w:r w:rsidRPr="006B164C" w:rsidR="007E5ED3">
        <w:t>identify,</w:t>
      </w:r>
      <w:r w:rsidRPr="006B164C" w:rsidR="00E04B5B">
        <w:t xml:space="preserve"> </w:t>
      </w:r>
      <w:r w:rsidRPr="006B164C">
        <w:t>is</w:t>
      </w:r>
      <w:r w:rsidRPr="006B164C" w:rsidR="00E04B5B">
        <w:t xml:space="preserve"> </w:t>
      </w:r>
      <w:r w:rsidRPr="006B164C">
        <w:t>very</w:t>
      </w:r>
      <w:r w:rsidRPr="006B164C" w:rsidR="00E04B5B">
        <w:t xml:space="preserve"> </w:t>
      </w:r>
      <w:r w:rsidRPr="006B164C">
        <w:t>significant</w:t>
      </w:r>
      <w:r w:rsidRPr="006B164C" w:rsidR="00E04B5B">
        <w:t xml:space="preserve"> </w:t>
      </w:r>
      <w:r w:rsidRPr="006B164C">
        <w:t>for</w:t>
      </w:r>
      <w:r w:rsidRPr="006B164C" w:rsidR="00E04B5B">
        <w:t xml:space="preserve"> </w:t>
      </w:r>
      <w:r w:rsidRPr="006B164C">
        <w:t>the</w:t>
      </w:r>
      <w:r w:rsidRPr="006B164C" w:rsidR="00E04B5B">
        <w:t xml:space="preserve"> </w:t>
      </w:r>
      <w:r w:rsidRPr="006B164C">
        <w:t>Westminster</w:t>
      </w:r>
      <w:r w:rsidRPr="006B164C" w:rsidR="00E04B5B">
        <w:t xml:space="preserve"> </w:t>
      </w:r>
      <w:r w:rsidRPr="006B164C">
        <w:t>Parliament</w:t>
      </w:r>
      <w:r w:rsidRPr="006B164C" w:rsidR="007E5ED3">
        <w:t>,</w:t>
      </w:r>
      <w:r w:rsidRPr="006B164C" w:rsidR="00E04B5B">
        <w:t xml:space="preserve"> </w:t>
      </w:r>
      <w:r w:rsidRPr="006B164C" w:rsidR="007E5ED3">
        <w:t>given</w:t>
      </w:r>
      <w:r w:rsidRPr="006B164C" w:rsidR="00E04B5B">
        <w:t xml:space="preserve"> </w:t>
      </w:r>
      <w:r w:rsidRPr="006B164C" w:rsidR="007E5ED3">
        <w:t>the</w:t>
      </w:r>
      <w:r w:rsidRPr="006B164C" w:rsidR="00E04B5B">
        <w:t xml:space="preserve"> </w:t>
      </w:r>
      <w:r w:rsidRPr="006B164C" w:rsidR="007E5ED3">
        <w:t>significance</w:t>
      </w:r>
      <w:r w:rsidRPr="006B164C" w:rsidR="00E04B5B">
        <w:t xml:space="preserve"> </w:t>
      </w:r>
      <w:r w:rsidRPr="006B164C" w:rsidR="007E5ED3">
        <w:t>of</w:t>
      </w:r>
      <w:r w:rsidRPr="006B164C" w:rsidR="00E04B5B">
        <w:t xml:space="preserve"> </w:t>
      </w:r>
      <w:r w:rsidRPr="006B164C" w:rsidR="007E5ED3">
        <w:t>the</w:t>
      </w:r>
      <w:r w:rsidRPr="006B164C" w:rsidR="00E04B5B">
        <w:t xml:space="preserve"> </w:t>
      </w:r>
      <w:r w:rsidRPr="006B164C" w:rsidR="007E5ED3">
        <w:t>Northern</w:t>
      </w:r>
      <w:r w:rsidRPr="006B164C" w:rsidR="00E04B5B">
        <w:t xml:space="preserve"> </w:t>
      </w:r>
      <w:r w:rsidRPr="006B164C" w:rsidR="007E5ED3">
        <w:t>Ireland</w:t>
      </w:r>
      <w:r w:rsidRPr="006B164C" w:rsidR="00E04B5B">
        <w:t xml:space="preserve"> </w:t>
      </w:r>
      <w:r w:rsidRPr="006B164C" w:rsidR="004E02C1">
        <w:t>protocol</w:t>
      </w:r>
      <w:r w:rsidRPr="006B164C" w:rsidR="00E04B5B">
        <w:t xml:space="preserve"> </w:t>
      </w:r>
      <w:r w:rsidRPr="006B164C" w:rsidR="007E5ED3">
        <w:t>moving</w:t>
      </w:r>
      <w:r w:rsidRPr="006B164C" w:rsidR="00E04B5B">
        <w:t xml:space="preserve"> </w:t>
      </w:r>
      <w:r w:rsidRPr="006B164C" w:rsidR="007E5ED3">
        <w:t>forward</w:t>
      </w:r>
      <w:r w:rsidRPr="006B164C" w:rsidR="00E04B5B">
        <w:t xml:space="preserve"> </w:t>
      </w:r>
      <w:r w:rsidRPr="006B164C" w:rsidR="007E5ED3">
        <w:t>and</w:t>
      </w:r>
      <w:r w:rsidRPr="006B164C" w:rsidR="00E04B5B">
        <w:t xml:space="preserve"> </w:t>
      </w:r>
      <w:r w:rsidRPr="006B164C" w:rsidR="007E5ED3">
        <w:t>the</w:t>
      </w:r>
      <w:r w:rsidRPr="006B164C" w:rsidR="00E04B5B">
        <w:t xml:space="preserve"> </w:t>
      </w:r>
      <w:r w:rsidRPr="006B164C" w:rsidR="007E5ED3">
        <w:t>scrutiny</w:t>
      </w:r>
      <w:r w:rsidRPr="006B164C" w:rsidR="00E04B5B">
        <w:t xml:space="preserve"> </w:t>
      </w:r>
      <w:r w:rsidRPr="006B164C" w:rsidR="007E5ED3">
        <w:t>of</w:t>
      </w:r>
      <w:r w:rsidRPr="006B164C" w:rsidR="00E04B5B">
        <w:t xml:space="preserve"> </w:t>
      </w:r>
      <w:r w:rsidRPr="006B164C" w:rsidR="007E5ED3">
        <w:t>that,</w:t>
      </w:r>
      <w:r w:rsidRPr="006B164C" w:rsidR="00E04B5B">
        <w:t xml:space="preserve"> </w:t>
      </w:r>
      <w:r w:rsidRPr="006B164C" w:rsidR="007E5ED3">
        <w:t>but</w:t>
      </w:r>
      <w:r w:rsidRPr="006B164C" w:rsidR="00E04B5B">
        <w:t xml:space="preserve"> </w:t>
      </w:r>
      <w:r w:rsidRPr="006B164C" w:rsidR="007E5ED3">
        <w:t>perhaps,</w:t>
      </w:r>
      <w:r w:rsidRPr="006B164C" w:rsidR="00E04B5B">
        <w:t xml:space="preserve"> </w:t>
      </w:r>
      <w:r w:rsidRPr="006B164C" w:rsidR="007E5ED3">
        <w:t>as</w:t>
      </w:r>
      <w:r w:rsidRPr="006B164C" w:rsidR="00E04B5B">
        <w:t xml:space="preserve"> </w:t>
      </w:r>
      <w:r w:rsidRPr="006B164C" w:rsidR="007E5ED3">
        <w:t>you</w:t>
      </w:r>
      <w:r w:rsidRPr="006B164C" w:rsidR="00E04B5B">
        <w:t xml:space="preserve"> </w:t>
      </w:r>
      <w:r w:rsidRPr="006B164C" w:rsidR="007E5ED3">
        <w:t>say,</w:t>
      </w:r>
      <w:r w:rsidRPr="006B164C" w:rsidR="00E04B5B">
        <w:t xml:space="preserve"> </w:t>
      </w:r>
      <w:r w:rsidRPr="006B164C" w:rsidR="007E5ED3">
        <w:t>that</w:t>
      </w:r>
      <w:r w:rsidRPr="006B164C" w:rsidR="00E04B5B">
        <w:t xml:space="preserve"> </w:t>
      </w:r>
      <w:r w:rsidRPr="006B164C" w:rsidR="007E5ED3">
        <w:t>is</w:t>
      </w:r>
      <w:r w:rsidRPr="006B164C" w:rsidR="00E04B5B">
        <w:t xml:space="preserve"> </w:t>
      </w:r>
      <w:r w:rsidRPr="006B164C" w:rsidR="007E5ED3">
        <w:t>something</w:t>
      </w:r>
      <w:r w:rsidRPr="006B164C" w:rsidR="00E04B5B">
        <w:t xml:space="preserve"> </w:t>
      </w:r>
      <w:r w:rsidRPr="006B164C" w:rsidR="007E5ED3">
        <w:t>that</w:t>
      </w:r>
      <w:r w:rsidRPr="006B164C" w:rsidR="00E04B5B">
        <w:t xml:space="preserve"> </w:t>
      </w:r>
      <w:r w:rsidRPr="006B164C" w:rsidR="007E5ED3">
        <w:t>we</w:t>
      </w:r>
      <w:r w:rsidRPr="006B164C" w:rsidR="00E04B5B">
        <w:t xml:space="preserve"> </w:t>
      </w:r>
      <w:r w:rsidRPr="006B164C" w:rsidR="007E5ED3">
        <w:t>will</w:t>
      </w:r>
      <w:r w:rsidRPr="006B164C" w:rsidR="00E04B5B">
        <w:t xml:space="preserve"> </w:t>
      </w:r>
      <w:r w:rsidRPr="006B164C" w:rsidR="007E5ED3">
        <w:t>come</w:t>
      </w:r>
      <w:r w:rsidRPr="006B164C" w:rsidR="00E04B5B">
        <w:t xml:space="preserve"> </w:t>
      </w:r>
      <w:r w:rsidRPr="006B164C" w:rsidR="007E5ED3">
        <w:t>on</w:t>
      </w:r>
      <w:r w:rsidRPr="006B164C" w:rsidR="00E04B5B">
        <w:t xml:space="preserve"> </w:t>
      </w:r>
      <w:r w:rsidRPr="006B164C" w:rsidR="007E5ED3">
        <w:t>to.</w:t>
      </w:r>
    </w:p>
    <w:p w:rsidR="002F6260" w:rsidRPr="006B164C" w:rsidP="002F6260">
      <w:pPr>
        <w:pStyle w:val="Question"/>
      </w:pPr>
      <w:sdt>
        <w:sdtPr>
          <w:alias w:val="Member"/>
          <w:tag w:val="&lt;Member mnisId='4419' dodsId='137578'&gt;"/>
          <w:id w:val="-496652576"/>
          <w:placeholder>
            <w:docPart w:val="DefaultPlaceholder_1082065158"/>
          </w:placeholder>
          <w:richText/>
        </w:sdtPr>
        <w:sdtContent>
          <w:r w:rsidRPr="006B164C">
            <w:rPr>
              <w:b/>
            </w:rPr>
            <w:t>Joanna</w:t>
          </w:r>
          <w:r w:rsidRPr="006B164C" w:rsidR="00E04B5B">
            <w:rPr>
              <w:b/>
            </w:rPr>
            <w:t xml:space="preserve"> </w:t>
          </w:r>
          <w:r w:rsidRPr="006B164C">
            <w:rPr>
              <w:b/>
            </w:rPr>
            <w:t>Cherry:</w:t>
          </w:r>
        </w:sdtContent>
      </w:sdt>
      <w:r w:rsidRPr="006B164C" w:rsidR="00E04B5B">
        <w:t xml:space="preserve"> </w:t>
      </w:r>
      <w:r w:rsidRPr="006B164C">
        <w:t>The</w:t>
      </w:r>
      <w:r w:rsidRPr="006B164C" w:rsidR="00E04B5B">
        <w:t xml:space="preserve"> </w:t>
      </w:r>
      <w:r w:rsidRPr="006B164C">
        <w:t>problem</w:t>
      </w:r>
      <w:r w:rsidRPr="006B164C" w:rsidR="00E04B5B">
        <w:t xml:space="preserve"> </w:t>
      </w:r>
      <w:r w:rsidRPr="006B164C">
        <w:t>with</w:t>
      </w:r>
      <w:r w:rsidRPr="006B164C" w:rsidR="00E04B5B">
        <w:t xml:space="preserve"> </w:t>
      </w:r>
      <w:r w:rsidRPr="006B164C">
        <w:t>Northern</w:t>
      </w:r>
      <w:r w:rsidRPr="006B164C" w:rsidR="00E04B5B">
        <w:t xml:space="preserve"> </w:t>
      </w:r>
      <w:r w:rsidRPr="006B164C">
        <w:t>Ireland</w:t>
      </w:r>
      <w:r w:rsidRPr="006B164C" w:rsidR="00E04B5B">
        <w:t xml:space="preserve"> </w:t>
      </w:r>
      <w:r w:rsidRPr="006B164C">
        <w:t>in</w:t>
      </w:r>
      <w:r w:rsidRPr="006B164C" w:rsidR="00E04B5B">
        <w:t xml:space="preserve"> </w:t>
      </w:r>
      <w:r w:rsidRPr="006B164C">
        <w:t>particular</w:t>
      </w:r>
      <w:r w:rsidRPr="006B164C" w:rsidR="00E04B5B">
        <w:t xml:space="preserve"> </w:t>
      </w:r>
      <w:r w:rsidRPr="006B164C">
        <w:t>is</w:t>
      </w:r>
      <w:r w:rsidRPr="006B164C" w:rsidR="00E04B5B">
        <w:t xml:space="preserve"> </w:t>
      </w:r>
      <w:r w:rsidRPr="006B164C">
        <w:t>that</w:t>
      </w:r>
      <w:r w:rsidRPr="006B164C" w:rsidR="007E5ED3">
        <w:t>,</w:t>
      </w:r>
      <w:r w:rsidRPr="006B164C" w:rsidR="00E04B5B">
        <w:t xml:space="preserve"> </w:t>
      </w:r>
      <w:r w:rsidRPr="006B164C" w:rsidR="007E5ED3">
        <w:t>as</w:t>
      </w:r>
      <w:r w:rsidRPr="006B164C" w:rsidR="00E04B5B">
        <w:t xml:space="preserve"> </w:t>
      </w:r>
      <w:r w:rsidRPr="006B164C" w:rsidR="007E5ED3">
        <w:t>I</w:t>
      </w:r>
      <w:r w:rsidRPr="006B164C" w:rsidR="00E04B5B">
        <w:t xml:space="preserve"> </w:t>
      </w:r>
      <w:r w:rsidRPr="006B164C" w:rsidR="007E5ED3">
        <w:t>said,</w:t>
      </w:r>
      <w:r w:rsidRPr="006B164C" w:rsidR="00E04B5B">
        <w:t xml:space="preserve"> </w:t>
      </w:r>
      <w:r w:rsidRPr="006B164C">
        <w:t>there</w:t>
      </w:r>
      <w:r w:rsidRPr="006B164C" w:rsidR="00E04B5B">
        <w:t xml:space="preserve"> </w:t>
      </w:r>
      <w:r w:rsidRPr="006B164C">
        <w:t>are</w:t>
      </w:r>
      <w:r w:rsidRPr="006B164C" w:rsidR="00E04B5B">
        <w:t xml:space="preserve"> </w:t>
      </w:r>
      <w:r w:rsidRPr="006B164C" w:rsidR="007E5ED3">
        <w:t>nine</w:t>
      </w:r>
      <w:r w:rsidRPr="006B164C" w:rsidR="00E04B5B">
        <w:t xml:space="preserve"> </w:t>
      </w:r>
      <w:r w:rsidRPr="006B164C" w:rsidR="008B517A">
        <w:t xml:space="preserve">nationalist </w:t>
      </w:r>
      <w:r w:rsidRPr="006B164C" w:rsidR="007E5ED3">
        <w:t>MPs,</w:t>
      </w:r>
      <w:r w:rsidRPr="006B164C" w:rsidR="00E04B5B">
        <w:t xml:space="preserve"> </w:t>
      </w:r>
      <w:r w:rsidRPr="006B164C" w:rsidR="007E5ED3">
        <w:t>eight</w:t>
      </w:r>
      <w:r w:rsidRPr="006B164C" w:rsidR="00E04B5B">
        <w:t xml:space="preserve"> </w:t>
      </w:r>
      <w:r w:rsidRPr="006B164C" w:rsidR="008B517A">
        <w:t xml:space="preserve">unionists </w:t>
      </w:r>
      <w:r w:rsidRPr="006B164C" w:rsidR="007E5ED3">
        <w:t>and</w:t>
      </w:r>
      <w:r w:rsidRPr="006B164C" w:rsidR="00E04B5B">
        <w:t xml:space="preserve"> </w:t>
      </w:r>
      <w:r w:rsidRPr="006B164C" w:rsidR="007E5ED3">
        <w:t>one</w:t>
      </w:r>
      <w:r w:rsidRPr="006B164C" w:rsidR="00E04B5B">
        <w:t xml:space="preserve"> </w:t>
      </w:r>
      <w:r w:rsidRPr="006B164C" w:rsidR="007E5ED3">
        <w:t>Alliance</w:t>
      </w:r>
      <w:r w:rsidRPr="006B164C">
        <w:t>,</w:t>
      </w:r>
      <w:r w:rsidRPr="006B164C" w:rsidR="00E04B5B">
        <w:t xml:space="preserve"> </w:t>
      </w:r>
      <w:r w:rsidRPr="006B164C">
        <w:t>but</w:t>
      </w:r>
      <w:r w:rsidRPr="006B164C" w:rsidR="00E04B5B">
        <w:t xml:space="preserve"> </w:t>
      </w:r>
      <w:r w:rsidRPr="006B164C">
        <w:t>only</w:t>
      </w:r>
      <w:r w:rsidRPr="006B164C" w:rsidR="00E04B5B">
        <w:t xml:space="preserve"> </w:t>
      </w:r>
      <w:r w:rsidRPr="006B164C">
        <w:t>two</w:t>
      </w:r>
      <w:r w:rsidRPr="006B164C" w:rsidR="00E04B5B">
        <w:t xml:space="preserve"> </w:t>
      </w:r>
      <w:r w:rsidRPr="006B164C">
        <w:t>of</w:t>
      </w:r>
      <w:r w:rsidRPr="006B164C" w:rsidR="00E04B5B">
        <w:t xml:space="preserve"> </w:t>
      </w:r>
      <w:r w:rsidRPr="006B164C">
        <w:t>the</w:t>
      </w:r>
      <w:r w:rsidRPr="006B164C" w:rsidR="00E04B5B">
        <w:t xml:space="preserve"> </w:t>
      </w:r>
      <w:r w:rsidRPr="006B164C" w:rsidR="008B517A">
        <w:t xml:space="preserve">nationalists </w:t>
      </w:r>
      <w:r w:rsidRPr="006B164C">
        <w:t>take</w:t>
      </w:r>
      <w:r w:rsidRPr="006B164C" w:rsidR="00E04B5B">
        <w:t xml:space="preserve"> </w:t>
      </w:r>
      <w:r w:rsidRPr="006B164C">
        <w:t>their</w:t>
      </w:r>
      <w:r w:rsidRPr="006B164C" w:rsidR="00E04B5B">
        <w:t xml:space="preserve"> </w:t>
      </w:r>
      <w:r w:rsidRPr="006B164C">
        <w:t>seats.</w:t>
      </w:r>
      <w:r w:rsidRPr="006B164C" w:rsidR="00E04B5B">
        <w:t xml:space="preserve"> </w:t>
      </w:r>
      <w:r w:rsidRPr="006B164C">
        <w:t>It</w:t>
      </w:r>
      <w:r w:rsidRPr="006B164C" w:rsidR="00E04B5B">
        <w:t xml:space="preserve"> </w:t>
      </w:r>
      <w:r w:rsidRPr="006B164C">
        <w:t>would</w:t>
      </w:r>
      <w:r w:rsidRPr="006B164C" w:rsidR="00E04B5B">
        <w:t xml:space="preserve"> </w:t>
      </w:r>
      <w:r w:rsidRPr="006B164C">
        <w:t>be</w:t>
      </w:r>
      <w:r w:rsidRPr="006B164C" w:rsidR="00E04B5B">
        <w:t xml:space="preserve"> </w:t>
      </w:r>
      <w:r w:rsidRPr="006B164C">
        <w:t>rather</w:t>
      </w:r>
      <w:r w:rsidRPr="006B164C" w:rsidR="00E04B5B">
        <w:t xml:space="preserve"> </w:t>
      </w:r>
      <w:r w:rsidRPr="006B164C">
        <w:t>unfair</w:t>
      </w:r>
      <w:r w:rsidRPr="006B164C" w:rsidR="00E04B5B">
        <w:t xml:space="preserve"> </w:t>
      </w:r>
      <w:r w:rsidRPr="006B164C">
        <w:t>if</w:t>
      </w:r>
      <w:r w:rsidRPr="006B164C" w:rsidR="00E04B5B">
        <w:t xml:space="preserve"> </w:t>
      </w:r>
      <w:r w:rsidRPr="006B164C">
        <w:t>the</w:t>
      </w:r>
      <w:r w:rsidRPr="006B164C" w:rsidR="00E04B5B">
        <w:t xml:space="preserve"> </w:t>
      </w:r>
      <w:r w:rsidRPr="006B164C">
        <w:t>minority</w:t>
      </w:r>
      <w:r w:rsidRPr="006B164C" w:rsidR="00E04B5B">
        <w:t xml:space="preserve"> </w:t>
      </w:r>
      <w:r w:rsidRPr="006B164C" w:rsidR="007E5ED3">
        <w:t>opinion</w:t>
      </w:r>
      <w:r w:rsidRPr="006B164C" w:rsidR="00E04B5B">
        <w:t xml:space="preserve"> </w:t>
      </w:r>
      <w:r w:rsidRPr="006B164C" w:rsidR="007E5ED3">
        <w:t>in</w:t>
      </w:r>
      <w:r w:rsidRPr="006B164C" w:rsidR="00E04B5B">
        <w:t xml:space="preserve"> </w:t>
      </w:r>
      <w:r w:rsidRPr="006B164C" w:rsidR="007E5ED3">
        <w:t>that</w:t>
      </w:r>
      <w:r w:rsidRPr="006B164C" w:rsidR="00E04B5B">
        <w:t xml:space="preserve"> </w:t>
      </w:r>
      <w:r w:rsidRPr="006B164C" w:rsidR="007E5ED3">
        <w:t>balance,</w:t>
      </w:r>
      <w:r w:rsidRPr="006B164C" w:rsidR="00E04B5B">
        <w:t xml:space="preserve"> </w:t>
      </w:r>
      <w:r w:rsidRPr="006B164C" w:rsidR="007E5ED3">
        <w:t>which</w:t>
      </w:r>
      <w:r w:rsidRPr="006B164C" w:rsidR="00E04B5B">
        <w:t xml:space="preserve"> </w:t>
      </w:r>
      <w:r w:rsidRPr="006B164C" w:rsidR="007E5ED3">
        <w:t>is</w:t>
      </w:r>
      <w:r w:rsidRPr="006B164C" w:rsidR="00E04B5B">
        <w:t xml:space="preserve"> </w:t>
      </w:r>
      <w:r w:rsidRPr="006B164C" w:rsidR="007E5ED3">
        <w:t>the</w:t>
      </w:r>
      <w:r w:rsidRPr="006B164C" w:rsidR="00E04B5B">
        <w:t xml:space="preserve"> </w:t>
      </w:r>
      <w:r w:rsidRPr="006B164C" w:rsidR="008B517A">
        <w:t>unionists</w:t>
      </w:r>
      <w:r w:rsidRPr="006B164C" w:rsidR="007E5ED3">
        <w:t>,</w:t>
      </w:r>
      <w:r w:rsidRPr="006B164C" w:rsidR="00E04B5B">
        <w:t xml:space="preserve"> </w:t>
      </w:r>
      <w:r w:rsidRPr="006B164C" w:rsidR="007E5ED3">
        <w:t>were</w:t>
      </w:r>
      <w:r w:rsidRPr="006B164C" w:rsidR="00E04B5B">
        <w:t xml:space="preserve"> </w:t>
      </w:r>
      <w:r w:rsidRPr="006B164C" w:rsidR="007E5ED3">
        <w:t>to</w:t>
      </w:r>
      <w:r w:rsidRPr="006B164C" w:rsidR="00E04B5B">
        <w:t xml:space="preserve"> </w:t>
      </w:r>
      <w:r w:rsidRPr="006B164C" w:rsidR="007E5ED3">
        <w:t>be</w:t>
      </w:r>
      <w:r w:rsidRPr="006B164C" w:rsidR="00E04B5B">
        <w:t xml:space="preserve"> </w:t>
      </w:r>
      <w:r w:rsidRPr="006B164C" w:rsidR="007E5ED3">
        <w:t>the</w:t>
      </w:r>
      <w:r w:rsidRPr="006B164C" w:rsidR="00E04B5B">
        <w:t xml:space="preserve"> </w:t>
      </w:r>
      <w:r w:rsidRPr="006B164C" w:rsidR="007E5ED3">
        <w:t>representative</w:t>
      </w:r>
      <w:r w:rsidRPr="006B164C" w:rsidR="00E04B5B">
        <w:t xml:space="preserve"> </w:t>
      </w:r>
      <w:r w:rsidRPr="006B164C" w:rsidR="007E5ED3">
        <w:t>on</w:t>
      </w:r>
      <w:r w:rsidRPr="006B164C" w:rsidR="00E04B5B">
        <w:t xml:space="preserve"> </w:t>
      </w:r>
      <w:r w:rsidRPr="006B164C" w:rsidR="007E5ED3">
        <w:t>the</w:t>
      </w:r>
      <w:r w:rsidRPr="006B164C" w:rsidR="00E04B5B">
        <w:t xml:space="preserve"> </w:t>
      </w:r>
      <w:r w:rsidRPr="006B164C" w:rsidR="007E5ED3">
        <w:t>committee</w:t>
      </w:r>
      <w:r w:rsidRPr="006B164C">
        <w:t>.</w:t>
      </w:r>
      <w:r w:rsidRPr="006B164C" w:rsidR="00E04B5B">
        <w:t xml:space="preserve"> </w:t>
      </w:r>
      <w:r w:rsidRPr="006B164C">
        <w:t>We</w:t>
      </w:r>
      <w:r w:rsidRPr="006B164C" w:rsidR="00E04B5B">
        <w:t xml:space="preserve"> </w:t>
      </w:r>
      <w:r w:rsidRPr="006B164C" w:rsidR="007E5ED3">
        <w:t>would</w:t>
      </w:r>
      <w:r w:rsidRPr="006B164C" w:rsidR="00E04B5B">
        <w:t xml:space="preserve"> </w:t>
      </w:r>
      <w:r w:rsidRPr="006B164C" w:rsidR="007E5ED3">
        <w:t>really</w:t>
      </w:r>
      <w:r w:rsidRPr="006B164C" w:rsidR="00E04B5B">
        <w:t xml:space="preserve"> </w:t>
      </w:r>
      <w:r w:rsidRPr="006B164C">
        <w:t>need</w:t>
      </w:r>
      <w:r w:rsidRPr="006B164C" w:rsidR="007E5ED3">
        <w:t>,</w:t>
      </w:r>
      <w:r w:rsidRPr="006B164C" w:rsidR="00E04B5B">
        <w:t xml:space="preserve"> </w:t>
      </w:r>
      <w:r w:rsidRPr="006B164C" w:rsidR="007E5ED3">
        <w:t>in</w:t>
      </w:r>
      <w:r w:rsidRPr="006B164C" w:rsidR="00E04B5B">
        <w:t xml:space="preserve"> </w:t>
      </w:r>
      <w:r w:rsidRPr="006B164C" w:rsidR="007E5ED3">
        <w:t>fairness,</w:t>
      </w:r>
      <w:r w:rsidRPr="006B164C" w:rsidR="00E04B5B">
        <w:t xml:space="preserve"> </w:t>
      </w:r>
      <w:r w:rsidRPr="006B164C">
        <w:t>to</w:t>
      </w:r>
      <w:r w:rsidRPr="006B164C" w:rsidR="00E04B5B">
        <w:t xml:space="preserve"> </w:t>
      </w:r>
      <w:r w:rsidRPr="006B164C">
        <w:t>have</w:t>
      </w:r>
      <w:r w:rsidRPr="006B164C" w:rsidR="00E04B5B">
        <w:t xml:space="preserve"> </w:t>
      </w:r>
      <w:r w:rsidRPr="006B164C">
        <w:t>one</w:t>
      </w:r>
      <w:r w:rsidRPr="006B164C" w:rsidR="00E04B5B">
        <w:t xml:space="preserve"> </w:t>
      </w:r>
      <w:r w:rsidRPr="006B164C" w:rsidR="008B517A">
        <w:t xml:space="preserve">unionist </w:t>
      </w:r>
      <w:r w:rsidRPr="006B164C">
        <w:t>and</w:t>
      </w:r>
      <w:r w:rsidRPr="006B164C" w:rsidR="00E04B5B">
        <w:t xml:space="preserve"> </w:t>
      </w:r>
      <w:r w:rsidRPr="006B164C">
        <w:t>one</w:t>
      </w:r>
      <w:r w:rsidRPr="006B164C" w:rsidR="00E04B5B">
        <w:t xml:space="preserve"> </w:t>
      </w:r>
      <w:r w:rsidRPr="006B164C">
        <w:t>SDLP</w:t>
      </w:r>
      <w:r w:rsidRPr="006B164C" w:rsidR="007E5ED3">
        <w:t>,</w:t>
      </w:r>
      <w:r w:rsidRPr="006B164C" w:rsidR="00E04B5B">
        <w:t xml:space="preserve"> </w:t>
      </w:r>
      <w:r w:rsidRPr="006B164C" w:rsidR="007E5ED3">
        <w:t>would</w:t>
      </w:r>
      <w:r w:rsidRPr="006B164C" w:rsidR="00E04B5B">
        <w:t xml:space="preserve"> </w:t>
      </w:r>
      <w:r w:rsidRPr="006B164C" w:rsidR="007E5ED3">
        <w:t>we</w:t>
      </w:r>
      <w:r w:rsidRPr="006B164C" w:rsidR="00E04B5B">
        <w:t xml:space="preserve"> </w:t>
      </w:r>
      <w:r w:rsidRPr="006B164C" w:rsidR="007E5ED3">
        <w:t>not?</w:t>
      </w:r>
    </w:p>
    <w:p w:rsidR="002F6260" w:rsidRPr="006B164C" w:rsidP="002F6260">
      <w:pPr>
        <w:pStyle w:val="Answer"/>
      </w:pPr>
      <w:sdt>
        <w:sdtPr>
          <w:alias w:val="Witness"/>
          <w:id w:val="1763184061"/>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t>I</w:t>
      </w:r>
      <w:r w:rsidRPr="006B164C" w:rsidR="00E04B5B">
        <w:t xml:space="preserve"> </w:t>
      </w:r>
      <w:r w:rsidRPr="006B164C">
        <w:t>am</w:t>
      </w:r>
      <w:r w:rsidRPr="006B164C" w:rsidR="00E04B5B">
        <w:t xml:space="preserve"> </w:t>
      </w:r>
      <w:r w:rsidRPr="006B164C">
        <w:t>not</w:t>
      </w:r>
      <w:r w:rsidRPr="006B164C" w:rsidR="00E04B5B">
        <w:t xml:space="preserve"> </w:t>
      </w:r>
      <w:r w:rsidRPr="006B164C">
        <w:t>sufficiently</w:t>
      </w:r>
      <w:r w:rsidRPr="006B164C" w:rsidR="00E04B5B">
        <w:t xml:space="preserve"> </w:t>
      </w:r>
      <w:r w:rsidRPr="006B164C">
        <w:t>aware</w:t>
      </w:r>
      <w:r w:rsidRPr="006B164C" w:rsidR="00E04B5B">
        <w:t xml:space="preserve"> </w:t>
      </w:r>
      <w:r w:rsidRPr="006B164C" w:rsidR="007E5ED3">
        <w:t>of</w:t>
      </w:r>
      <w:r w:rsidRPr="006B164C" w:rsidR="00E04B5B">
        <w:t xml:space="preserve"> </w:t>
      </w:r>
      <w:r w:rsidRPr="006B164C" w:rsidR="007E5ED3">
        <w:t>the</w:t>
      </w:r>
      <w:r w:rsidRPr="006B164C" w:rsidR="00E04B5B">
        <w:t xml:space="preserve"> </w:t>
      </w:r>
      <w:r w:rsidRPr="006B164C" w:rsidR="007E5ED3">
        <w:t>details</w:t>
      </w:r>
      <w:r w:rsidRPr="006B164C" w:rsidR="00E04B5B">
        <w:t xml:space="preserve"> </w:t>
      </w:r>
      <w:r w:rsidRPr="006B164C" w:rsidR="007E5ED3">
        <w:t>of</w:t>
      </w:r>
      <w:r w:rsidRPr="006B164C" w:rsidR="00E04B5B">
        <w:t xml:space="preserve"> </w:t>
      </w:r>
      <w:r w:rsidRPr="006B164C" w:rsidR="007E5ED3">
        <w:t>the</w:t>
      </w:r>
      <w:r w:rsidRPr="006B164C" w:rsidR="00E04B5B">
        <w:t xml:space="preserve"> </w:t>
      </w:r>
      <w:r w:rsidRPr="006B164C" w:rsidR="007E5ED3">
        <w:t>politics</w:t>
      </w:r>
      <w:r w:rsidRPr="006B164C" w:rsidR="00E04B5B">
        <w:t xml:space="preserve"> </w:t>
      </w:r>
      <w:r w:rsidRPr="006B164C" w:rsidR="007E5ED3">
        <w:t>to</w:t>
      </w:r>
      <w:r w:rsidRPr="006B164C" w:rsidR="00E04B5B">
        <w:t xml:space="preserve"> </w:t>
      </w:r>
      <w:r w:rsidRPr="006B164C" w:rsidR="007E5ED3">
        <w:t>take</w:t>
      </w:r>
      <w:r w:rsidRPr="006B164C" w:rsidR="00E04B5B">
        <w:t xml:space="preserve"> </w:t>
      </w:r>
      <w:r w:rsidRPr="006B164C" w:rsidR="007E5ED3">
        <w:t>a</w:t>
      </w:r>
      <w:r w:rsidRPr="006B164C" w:rsidR="00E04B5B">
        <w:t xml:space="preserve"> </w:t>
      </w:r>
      <w:r w:rsidRPr="006B164C" w:rsidR="007E5ED3">
        <w:t>view</w:t>
      </w:r>
      <w:r w:rsidRPr="006B164C" w:rsidR="00E04B5B">
        <w:t xml:space="preserve"> </w:t>
      </w:r>
      <w:r w:rsidRPr="006B164C" w:rsidR="007E5ED3">
        <w:t>on</w:t>
      </w:r>
      <w:r w:rsidRPr="006B164C" w:rsidR="00E04B5B">
        <w:t xml:space="preserve"> </w:t>
      </w:r>
      <w:r w:rsidRPr="006B164C" w:rsidR="007E5ED3">
        <w:t>exactly</w:t>
      </w:r>
      <w:r w:rsidRPr="006B164C" w:rsidR="00E04B5B">
        <w:t xml:space="preserve"> </w:t>
      </w:r>
      <w:r w:rsidRPr="006B164C" w:rsidR="007E5ED3">
        <w:t>who</w:t>
      </w:r>
      <w:r w:rsidRPr="006B164C" w:rsidR="00E04B5B">
        <w:t xml:space="preserve"> </w:t>
      </w:r>
      <w:r w:rsidRPr="006B164C" w:rsidR="007E5ED3">
        <w:t>it</w:t>
      </w:r>
      <w:r w:rsidRPr="006B164C" w:rsidR="00E04B5B">
        <w:t xml:space="preserve"> </w:t>
      </w:r>
      <w:r w:rsidRPr="006B164C" w:rsidR="007E5ED3">
        <w:t>should</w:t>
      </w:r>
      <w:r w:rsidRPr="006B164C" w:rsidR="00E04B5B">
        <w:t xml:space="preserve"> </w:t>
      </w:r>
      <w:r w:rsidRPr="006B164C" w:rsidR="007E5ED3">
        <w:t>be,</w:t>
      </w:r>
      <w:r w:rsidRPr="006B164C" w:rsidR="00E04B5B">
        <w:t xml:space="preserve"> </w:t>
      </w:r>
      <w:r w:rsidRPr="006B164C">
        <w:t>but</w:t>
      </w:r>
      <w:r w:rsidRPr="006B164C" w:rsidR="00E04B5B">
        <w:t xml:space="preserve"> </w:t>
      </w:r>
      <w:r w:rsidRPr="006B164C" w:rsidR="007E5ED3">
        <w:t>you</w:t>
      </w:r>
      <w:r w:rsidRPr="006B164C" w:rsidR="00E04B5B">
        <w:t xml:space="preserve"> </w:t>
      </w:r>
      <w:r w:rsidRPr="006B164C" w:rsidR="007E5ED3">
        <w:t>are</w:t>
      </w:r>
      <w:r w:rsidRPr="006B164C" w:rsidR="00E04B5B">
        <w:t xml:space="preserve"> </w:t>
      </w:r>
      <w:r w:rsidRPr="006B164C" w:rsidR="007E5ED3">
        <w:t>right</w:t>
      </w:r>
      <w:r w:rsidRPr="006B164C" w:rsidR="00E04B5B">
        <w:t xml:space="preserve"> </w:t>
      </w:r>
      <w:r w:rsidRPr="006B164C" w:rsidR="007E5ED3">
        <w:t>that</w:t>
      </w:r>
      <w:r w:rsidRPr="006B164C" w:rsidR="00E04B5B">
        <w:t xml:space="preserve"> </w:t>
      </w:r>
      <w:r w:rsidRPr="006B164C">
        <w:t>it</w:t>
      </w:r>
      <w:r w:rsidRPr="006B164C" w:rsidR="00E04B5B">
        <w:t xml:space="preserve"> </w:t>
      </w:r>
      <w:r w:rsidRPr="006B164C">
        <w:t>would</w:t>
      </w:r>
      <w:r w:rsidRPr="006B164C" w:rsidR="00E04B5B">
        <w:t xml:space="preserve"> </w:t>
      </w:r>
      <w:r w:rsidRPr="006B164C" w:rsidR="007D472F">
        <w:t>need</w:t>
      </w:r>
      <w:r w:rsidRPr="006B164C" w:rsidR="00E04B5B">
        <w:t xml:space="preserve"> </w:t>
      </w:r>
      <w:r w:rsidRPr="006B164C" w:rsidR="007D472F">
        <w:t>to</w:t>
      </w:r>
      <w:r w:rsidRPr="006B164C" w:rsidR="00E04B5B">
        <w:t xml:space="preserve"> </w:t>
      </w:r>
      <w:r w:rsidRPr="006B164C" w:rsidR="007D472F">
        <w:t>be</w:t>
      </w:r>
      <w:r w:rsidRPr="006B164C" w:rsidR="00E04B5B">
        <w:t xml:space="preserve"> </w:t>
      </w:r>
      <w:r w:rsidRPr="006B164C" w:rsidR="007D472F">
        <w:t>given</w:t>
      </w:r>
      <w:r w:rsidRPr="006B164C" w:rsidR="00E04B5B">
        <w:t xml:space="preserve"> </w:t>
      </w:r>
      <w:r w:rsidRPr="006B164C" w:rsidR="007E5ED3">
        <w:t>careful</w:t>
      </w:r>
      <w:r w:rsidRPr="006B164C" w:rsidR="00E04B5B">
        <w:t xml:space="preserve"> </w:t>
      </w:r>
      <w:r w:rsidRPr="006B164C" w:rsidR="007D472F">
        <w:t>consideration</w:t>
      </w:r>
      <w:r w:rsidRPr="006B164C">
        <w:t>.</w:t>
      </w:r>
      <w:r w:rsidRPr="006B164C" w:rsidR="00E04B5B">
        <w:t xml:space="preserve"> </w:t>
      </w:r>
      <w:r w:rsidRPr="006B164C" w:rsidR="007E5ED3">
        <w:t>The</w:t>
      </w:r>
      <w:r w:rsidRPr="006B164C" w:rsidR="00E04B5B">
        <w:t xml:space="preserve"> </w:t>
      </w:r>
      <w:r w:rsidRPr="006B164C" w:rsidR="007E5ED3">
        <w:t>wider</w:t>
      </w:r>
      <w:r w:rsidRPr="006B164C" w:rsidR="00E04B5B">
        <w:t xml:space="preserve"> </w:t>
      </w:r>
      <w:r w:rsidRPr="006B164C" w:rsidR="007E5ED3">
        <w:t>issue</w:t>
      </w:r>
      <w:r w:rsidRPr="006B164C" w:rsidR="00E04B5B">
        <w:t xml:space="preserve"> </w:t>
      </w:r>
      <w:r w:rsidRPr="006B164C" w:rsidR="007E5ED3">
        <w:t>is</w:t>
      </w:r>
      <w:r w:rsidRPr="006B164C" w:rsidR="00E04B5B">
        <w:t xml:space="preserve"> </w:t>
      </w:r>
      <w:r w:rsidRPr="006B164C" w:rsidR="007E5ED3">
        <w:t>that</w:t>
      </w:r>
      <w:r w:rsidRPr="006B164C" w:rsidR="00E7039F">
        <w:t>, while</w:t>
      </w:r>
      <w:r w:rsidRPr="006B164C" w:rsidR="00E04B5B">
        <w:t xml:space="preserve"> </w:t>
      </w:r>
      <w:r w:rsidRPr="006B164C" w:rsidR="007E5ED3">
        <w:t>i</w:t>
      </w:r>
      <w:r w:rsidRPr="006B164C">
        <w:t>t</w:t>
      </w:r>
      <w:r w:rsidRPr="006B164C" w:rsidR="00E04B5B">
        <w:t xml:space="preserve"> </w:t>
      </w:r>
      <w:r w:rsidRPr="006B164C">
        <w:t>would</w:t>
      </w:r>
      <w:r w:rsidRPr="006B164C" w:rsidR="00E04B5B">
        <w:t xml:space="preserve"> </w:t>
      </w:r>
      <w:r w:rsidRPr="006B164C">
        <w:t>be</w:t>
      </w:r>
      <w:r w:rsidRPr="006B164C" w:rsidR="00E04B5B">
        <w:t xml:space="preserve"> </w:t>
      </w:r>
      <w:r w:rsidRPr="006B164C">
        <w:t>nice</w:t>
      </w:r>
      <w:r w:rsidRPr="006B164C" w:rsidR="00E04B5B">
        <w:t xml:space="preserve"> </w:t>
      </w:r>
      <w:r w:rsidRPr="006B164C">
        <w:t>to</w:t>
      </w:r>
      <w:r w:rsidRPr="006B164C" w:rsidR="00E04B5B">
        <w:t xml:space="preserve"> </w:t>
      </w:r>
      <w:r w:rsidRPr="006B164C">
        <w:t>say</w:t>
      </w:r>
      <w:r w:rsidRPr="006B164C" w:rsidR="00E04B5B">
        <w:t xml:space="preserve"> </w:t>
      </w:r>
      <w:r w:rsidRPr="006B164C">
        <w:t>that</w:t>
      </w:r>
      <w:r w:rsidRPr="006B164C" w:rsidR="00E04B5B">
        <w:t xml:space="preserve"> </w:t>
      </w:r>
      <w:r w:rsidRPr="006B164C">
        <w:t>the</w:t>
      </w:r>
      <w:r w:rsidRPr="006B164C" w:rsidR="00E04B5B">
        <w:t xml:space="preserve"> </w:t>
      </w:r>
      <w:r w:rsidRPr="006B164C">
        <w:t>committee</w:t>
      </w:r>
      <w:r w:rsidRPr="006B164C" w:rsidR="00E04B5B">
        <w:t xml:space="preserve"> </w:t>
      </w:r>
      <w:r w:rsidRPr="006B164C" w:rsidR="007E5ED3">
        <w:t>primarily</w:t>
      </w:r>
      <w:r w:rsidRPr="006B164C" w:rsidR="00E04B5B">
        <w:t xml:space="preserve"> </w:t>
      </w:r>
      <w:r w:rsidRPr="006B164C" w:rsidR="007E5ED3">
        <w:t>responsible</w:t>
      </w:r>
      <w:r w:rsidRPr="006B164C" w:rsidR="00E04B5B">
        <w:t xml:space="preserve"> </w:t>
      </w:r>
      <w:r w:rsidRPr="006B164C" w:rsidR="007E5ED3">
        <w:t>for</w:t>
      </w:r>
      <w:r w:rsidRPr="006B164C" w:rsidR="00E04B5B">
        <w:t xml:space="preserve"> </w:t>
      </w:r>
      <w:r w:rsidRPr="006B164C" w:rsidR="007E5ED3">
        <w:t>future</w:t>
      </w:r>
      <w:r w:rsidRPr="006B164C" w:rsidR="00E04B5B">
        <w:t xml:space="preserve"> </w:t>
      </w:r>
      <w:r w:rsidRPr="006B164C" w:rsidR="007E5ED3">
        <w:t>scrutiny</w:t>
      </w:r>
      <w:r w:rsidRPr="006B164C" w:rsidR="00E04B5B">
        <w:t xml:space="preserve"> </w:t>
      </w:r>
      <w:r w:rsidRPr="006B164C" w:rsidR="007E5ED3">
        <w:t>of</w:t>
      </w:r>
      <w:r w:rsidRPr="006B164C" w:rsidR="00E04B5B">
        <w:t xml:space="preserve"> </w:t>
      </w:r>
      <w:r w:rsidRPr="006B164C" w:rsidR="007E5ED3">
        <w:t>the</w:t>
      </w:r>
      <w:r w:rsidRPr="006B164C" w:rsidR="00E04B5B">
        <w:t xml:space="preserve"> </w:t>
      </w:r>
      <w:r w:rsidRPr="006B164C" w:rsidR="004E02C1">
        <w:t>protocol</w:t>
      </w:r>
      <w:r w:rsidRPr="006B164C" w:rsidR="00E04B5B">
        <w:t xml:space="preserve"> </w:t>
      </w:r>
      <w:r w:rsidRPr="006B164C" w:rsidR="007E5ED3">
        <w:t>should</w:t>
      </w:r>
      <w:r w:rsidRPr="006B164C" w:rsidR="00E04B5B">
        <w:t xml:space="preserve"> </w:t>
      </w:r>
      <w:r w:rsidRPr="006B164C" w:rsidR="007E5ED3">
        <w:t>be</w:t>
      </w:r>
      <w:r w:rsidRPr="006B164C" w:rsidR="00E04B5B">
        <w:t xml:space="preserve"> </w:t>
      </w:r>
      <w:r w:rsidRPr="006B164C">
        <w:t>the</w:t>
      </w:r>
      <w:r w:rsidRPr="006B164C" w:rsidR="00E04B5B">
        <w:t xml:space="preserve"> </w:t>
      </w:r>
      <w:r w:rsidRPr="006B164C">
        <w:t>Northern</w:t>
      </w:r>
      <w:r w:rsidRPr="006B164C" w:rsidR="00E04B5B">
        <w:t xml:space="preserve"> </w:t>
      </w:r>
      <w:r w:rsidRPr="006B164C">
        <w:t>Ireland</w:t>
      </w:r>
      <w:r w:rsidRPr="006B164C" w:rsidR="00E04B5B">
        <w:t xml:space="preserve"> </w:t>
      </w:r>
      <w:r w:rsidRPr="006B164C" w:rsidR="00E7039F">
        <w:t>Affairs Committee</w:t>
      </w:r>
      <w:r w:rsidRPr="006B164C">
        <w:t>,</w:t>
      </w:r>
      <w:r w:rsidRPr="006B164C" w:rsidR="00E04B5B">
        <w:t xml:space="preserve"> </w:t>
      </w:r>
      <w:r w:rsidRPr="006B164C">
        <w:t>that</w:t>
      </w:r>
      <w:r w:rsidRPr="006B164C" w:rsidR="00E04B5B">
        <w:t xml:space="preserve"> </w:t>
      </w:r>
      <w:r w:rsidRPr="006B164C">
        <w:t>looks</w:t>
      </w:r>
      <w:r w:rsidRPr="006B164C" w:rsidR="00E04B5B">
        <w:t xml:space="preserve"> </w:t>
      </w:r>
      <w:r w:rsidRPr="006B164C">
        <w:t>rather</w:t>
      </w:r>
      <w:r w:rsidRPr="006B164C" w:rsidR="00E04B5B">
        <w:t xml:space="preserve"> </w:t>
      </w:r>
      <w:r w:rsidRPr="006B164C">
        <w:t>difficult</w:t>
      </w:r>
      <w:r w:rsidRPr="006B164C" w:rsidR="007E5ED3">
        <w:t>,</w:t>
      </w:r>
      <w:r w:rsidRPr="006B164C" w:rsidR="00E04B5B">
        <w:t xml:space="preserve"> </w:t>
      </w:r>
      <w:r w:rsidRPr="006B164C" w:rsidR="007E5ED3">
        <w:t>given</w:t>
      </w:r>
      <w:r w:rsidRPr="006B164C" w:rsidR="00E04B5B">
        <w:t xml:space="preserve"> </w:t>
      </w:r>
      <w:r w:rsidRPr="006B164C" w:rsidR="007E5ED3">
        <w:t>the</w:t>
      </w:r>
      <w:r w:rsidRPr="006B164C" w:rsidR="00E04B5B">
        <w:t xml:space="preserve"> </w:t>
      </w:r>
      <w:r w:rsidRPr="006B164C" w:rsidR="007E5ED3">
        <w:t>representation</w:t>
      </w:r>
      <w:r w:rsidRPr="006B164C" w:rsidR="00E04B5B">
        <w:t xml:space="preserve"> </w:t>
      </w:r>
      <w:r w:rsidRPr="006B164C" w:rsidR="007E5ED3">
        <w:t>on</w:t>
      </w:r>
      <w:r w:rsidRPr="006B164C" w:rsidR="00E04B5B">
        <w:t xml:space="preserve"> </w:t>
      </w:r>
      <w:r w:rsidRPr="006B164C" w:rsidR="007E5ED3">
        <w:t>that</w:t>
      </w:r>
      <w:r w:rsidRPr="006B164C" w:rsidR="00E04B5B">
        <w:t xml:space="preserve"> </w:t>
      </w:r>
      <w:r w:rsidRPr="006B164C" w:rsidR="007E5ED3">
        <w:t>Committee</w:t>
      </w:r>
      <w:r w:rsidRPr="006B164C">
        <w:t>.</w:t>
      </w:r>
    </w:p>
    <w:p w:rsidR="002F6260" w:rsidRPr="006B164C" w:rsidP="002F6260">
      <w:pPr>
        <w:pStyle w:val="Answer"/>
      </w:pPr>
      <w:sdt>
        <w:sdtPr>
          <w:alias w:val="Witness"/>
          <w:id w:val="860635530"/>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sdtContent>
      </w:sdt>
      <w:r w:rsidRPr="006B164C" w:rsidR="00E04B5B">
        <w:t xml:space="preserve"> </w:t>
      </w:r>
      <w:r w:rsidRPr="006B164C" w:rsidR="003826A1">
        <w:t xml:space="preserve">We </w:t>
      </w:r>
      <w:r w:rsidRPr="006B164C" w:rsidR="007E5ED3">
        <w:t>know</w:t>
      </w:r>
      <w:r w:rsidRPr="006B164C" w:rsidR="00E04B5B">
        <w:t xml:space="preserve"> </w:t>
      </w:r>
      <w:r w:rsidRPr="006B164C" w:rsidR="007E5ED3">
        <w:t>from</w:t>
      </w:r>
      <w:r w:rsidRPr="006B164C" w:rsidR="00E04B5B">
        <w:t xml:space="preserve"> </w:t>
      </w:r>
      <w:r w:rsidRPr="006B164C" w:rsidR="007E5ED3">
        <w:t>committees</w:t>
      </w:r>
      <w:r w:rsidRPr="006B164C" w:rsidR="00E04B5B">
        <w:t xml:space="preserve"> </w:t>
      </w:r>
      <w:r w:rsidRPr="006B164C" w:rsidR="007E5ED3">
        <w:t>in</w:t>
      </w:r>
      <w:r w:rsidRPr="006B164C" w:rsidR="00E04B5B">
        <w:t xml:space="preserve"> </w:t>
      </w:r>
      <w:r w:rsidRPr="006B164C" w:rsidR="007E5ED3">
        <w:t>other</w:t>
      </w:r>
      <w:r w:rsidRPr="006B164C" w:rsidR="00E04B5B">
        <w:t xml:space="preserve"> </w:t>
      </w:r>
      <w:r w:rsidRPr="006B164C" w:rsidR="00F3194F">
        <w:t>Parliaments</w:t>
      </w:r>
      <w:r w:rsidRPr="006B164C" w:rsidR="00E04B5B">
        <w:t xml:space="preserve"> </w:t>
      </w:r>
      <w:r w:rsidRPr="006B164C" w:rsidR="007E5ED3">
        <w:t>that</w:t>
      </w:r>
      <w:r w:rsidRPr="006B164C" w:rsidR="00E04B5B">
        <w:t xml:space="preserve"> </w:t>
      </w:r>
      <w:r w:rsidRPr="006B164C">
        <w:t>representation</w:t>
      </w:r>
      <w:r w:rsidRPr="006B164C" w:rsidR="00E04B5B">
        <w:t xml:space="preserve"> </w:t>
      </w:r>
      <w:r w:rsidRPr="006B164C">
        <w:t>is</w:t>
      </w:r>
      <w:r w:rsidRPr="006B164C" w:rsidR="00E04B5B">
        <w:t xml:space="preserve"> </w:t>
      </w:r>
      <w:r w:rsidRPr="006B164C">
        <w:t>key</w:t>
      </w:r>
      <w:r w:rsidRPr="006B164C" w:rsidR="00E04B5B">
        <w:t xml:space="preserve"> </w:t>
      </w:r>
      <w:r w:rsidRPr="006B164C" w:rsidR="00926502">
        <w:t xml:space="preserve">not just </w:t>
      </w:r>
      <w:r w:rsidRPr="006B164C">
        <w:t>for</w:t>
      </w:r>
      <w:r w:rsidRPr="006B164C" w:rsidR="00E04B5B">
        <w:t xml:space="preserve"> </w:t>
      </w:r>
      <w:r w:rsidRPr="006B164C">
        <w:t>ensuring</w:t>
      </w:r>
      <w:r w:rsidRPr="006B164C" w:rsidR="00E04B5B">
        <w:t xml:space="preserve"> </w:t>
      </w:r>
      <w:r w:rsidRPr="006B164C">
        <w:t>that</w:t>
      </w:r>
      <w:r w:rsidRPr="006B164C" w:rsidR="00E04B5B">
        <w:t xml:space="preserve"> </w:t>
      </w:r>
      <w:r w:rsidRPr="006B164C">
        <w:t>we</w:t>
      </w:r>
      <w:r w:rsidRPr="006B164C" w:rsidR="00E04B5B">
        <w:t xml:space="preserve"> </w:t>
      </w:r>
      <w:r w:rsidRPr="006B164C">
        <w:t>have</w:t>
      </w:r>
      <w:r w:rsidRPr="006B164C" w:rsidR="00E04B5B">
        <w:t xml:space="preserve"> </w:t>
      </w:r>
      <w:r w:rsidRPr="006B164C">
        <w:t>the</w:t>
      </w:r>
      <w:r w:rsidRPr="006B164C" w:rsidR="00E04B5B">
        <w:t xml:space="preserve"> </w:t>
      </w:r>
      <w:r w:rsidRPr="006B164C">
        <w:t>scrutiny</w:t>
      </w:r>
      <w:r w:rsidRPr="006B164C" w:rsidR="00E04B5B">
        <w:t xml:space="preserve"> </w:t>
      </w:r>
      <w:r w:rsidRPr="006B164C">
        <w:t>in</w:t>
      </w:r>
      <w:r w:rsidRPr="006B164C" w:rsidR="00E04B5B">
        <w:t xml:space="preserve"> </w:t>
      </w:r>
      <w:r w:rsidRPr="006B164C">
        <w:t>place</w:t>
      </w:r>
      <w:r w:rsidRPr="006B164C" w:rsidR="00926502">
        <w:t>,</w:t>
      </w:r>
      <w:r w:rsidRPr="006B164C" w:rsidR="00E04B5B">
        <w:t xml:space="preserve"> </w:t>
      </w:r>
      <w:r w:rsidRPr="006B164C">
        <w:t>but</w:t>
      </w:r>
      <w:r w:rsidRPr="006B164C" w:rsidR="00E04B5B">
        <w:t xml:space="preserve"> </w:t>
      </w:r>
      <w:r w:rsidRPr="006B164C">
        <w:t>for</w:t>
      </w:r>
      <w:r w:rsidRPr="006B164C" w:rsidR="00E04B5B">
        <w:t xml:space="preserve"> </w:t>
      </w:r>
      <w:r w:rsidRPr="006B164C">
        <w:t>understanding</w:t>
      </w:r>
      <w:r w:rsidRPr="006B164C" w:rsidR="00E04B5B">
        <w:t xml:space="preserve"> </w:t>
      </w:r>
      <w:r w:rsidRPr="006B164C" w:rsidR="007E5ED3">
        <w:t>and</w:t>
      </w:r>
      <w:r w:rsidRPr="006B164C" w:rsidR="00E04B5B">
        <w:t xml:space="preserve"> </w:t>
      </w:r>
      <w:r w:rsidRPr="006B164C" w:rsidR="007E5ED3">
        <w:t>getting</w:t>
      </w:r>
      <w:r w:rsidRPr="006B164C" w:rsidR="00E04B5B">
        <w:t xml:space="preserve"> </w:t>
      </w:r>
      <w:r w:rsidRPr="006B164C" w:rsidR="007E5ED3">
        <w:t>legislation</w:t>
      </w:r>
      <w:r w:rsidRPr="006B164C" w:rsidR="00E04B5B">
        <w:t xml:space="preserve"> </w:t>
      </w:r>
      <w:r w:rsidRPr="006B164C" w:rsidR="007E5ED3">
        <w:t>through</w:t>
      </w:r>
      <w:r w:rsidRPr="006B164C" w:rsidR="00E04B5B">
        <w:t xml:space="preserve"> </w:t>
      </w:r>
      <w:r w:rsidRPr="006B164C" w:rsidR="005E3F08">
        <w:t>Parliament</w:t>
      </w:r>
      <w:r w:rsidRPr="006B164C" w:rsidR="00E04B5B">
        <w:t xml:space="preserve"> </w:t>
      </w:r>
      <w:r w:rsidRPr="006B164C" w:rsidR="007E5ED3">
        <w:t>later</w:t>
      </w:r>
      <w:r w:rsidRPr="006B164C" w:rsidR="00E04B5B">
        <w:t xml:space="preserve"> </w:t>
      </w:r>
      <w:r w:rsidRPr="006B164C" w:rsidR="007E5ED3">
        <w:t>on</w:t>
      </w:r>
      <w:r w:rsidRPr="006B164C" w:rsidR="00266C1A">
        <w:t>.</w:t>
      </w:r>
      <w:r w:rsidRPr="006B164C" w:rsidR="00E04B5B">
        <w:t xml:space="preserve"> </w:t>
      </w:r>
      <w:r w:rsidRPr="006B164C" w:rsidR="00266C1A">
        <w:t>Any</w:t>
      </w:r>
      <w:r w:rsidRPr="006B164C" w:rsidR="00E04B5B">
        <w:t xml:space="preserve"> </w:t>
      </w:r>
      <w:r w:rsidRPr="006B164C" w:rsidR="00266C1A">
        <w:t>new</w:t>
      </w:r>
      <w:r w:rsidRPr="006B164C" w:rsidR="00E04B5B">
        <w:t xml:space="preserve"> </w:t>
      </w:r>
      <w:r w:rsidRPr="006B164C" w:rsidR="00266C1A">
        <w:t>decisions</w:t>
      </w:r>
      <w:r w:rsidRPr="006B164C" w:rsidR="00E04B5B">
        <w:t xml:space="preserve"> </w:t>
      </w:r>
      <w:r w:rsidRPr="006B164C" w:rsidR="00266C1A">
        <w:t>or</w:t>
      </w:r>
      <w:r w:rsidRPr="006B164C" w:rsidR="00E04B5B">
        <w:t xml:space="preserve"> </w:t>
      </w:r>
      <w:r w:rsidRPr="006B164C">
        <w:t>policies</w:t>
      </w:r>
      <w:r w:rsidRPr="006B164C" w:rsidR="00E04B5B">
        <w:t xml:space="preserve"> </w:t>
      </w:r>
      <w:r w:rsidRPr="006B164C">
        <w:t>that</w:t>
      </w:r>
      <w:r w:rsidRPr="006B164C" w:rsidR="00E04B5B">
        <w:t xml:space="preserve"> </w:t>
      </w:r>
      <w:r w:rsidRPr="006B164C" w:rsidR="00266C1A">
        <w:t>are</w:t>
      </w:r>
      <w:r w:rsidRPr="006B164C" w:rsidR="00E04B5B">
        <w:t xml:space="preserve"> </w:t>
      </w:r>
      <w:r w:rsidRPr="006B164C">
        <w:t>evaluated</w:t>
      </w:r>
      <w:r w:rsidRPr="006B164C" w:rsidR="00E04B5B">
        <w:t xml:space="preserve"> </w:t>
      </w:r>
      <w:r w:rsidRPr="006B164C">
        <w:t>and</w:t>
      </w:r>
      <w:r w:rsidRPr="006B164C" w:rsidR="00E04B5B">
        <w:t xml:space="preserve"> </w:t>
      </w:r>
      <w:r w:rsidRPr="006B164C">
        <w:t>go</w:t>
      </w:r>
      <w:r w:rsidRPr="006B164C" w:rsidR="00E04B5B">
        <w:t xml:space="preserve"> </w:t>
      </w:r>
      <w:r w:rsidRPr="006B164C">
        <w:t>through</w:t>
      </w:r>
      <w:r w:rsidRPr="006B164C" w:rsidR="00E04B5B">
        <w:t xml:space="preserve"> </w:t>
      </w:r>
      <w:r w:rsidRPr="006B164C" w:rsidR="00266C1A">
        <w:t>a</w:t>
      </w:r>
      <w:r w:rsidRPr="006B164C" w:rsidR="00E04B5B">
        <w:t xml:space="preserve"> </w:t>
      </w:r>
      <w:r w:rsidRPr="006B164C" w:rsidR="00266C1A">
        <w:t>committee</w:t>
      </w:r>
      <w:r w:rsidRPr="006B164C" w:rsidR="00E04B5B">
        <w:t xml:space="preserve"> </w:t>
      </w:r>
      <w:r w:rsidRPr="006B164C" w:rsidR="00266C1A">
        <w:t>where</w:t>
      </w:r>
      <w:r w:rsidRPr="006B164C" w:rsidR="00E04B5B">
        <w:t xml:space="preserve"> </w:t>
      </w:r>
      <w:r w:rsidRPr="006B164C" w:rsidR="00266C1A">
        <w:t>there</w:t>
      </w:r>
      <w:r w:rsidRPr="006B164C" w:rsidR="00E04B5B">
        <w:t xml:space="preserve"> </w:t>
      </w:r>
      <w:r w:rsidRPr="006B164C" w:rsidR="00266C1A">
        <w:t>is</w:t>
      </w:r>
      <w:r w:rsidRPr="006B164C" w:rsidR="00E04B5B">
        <w:t xml:space="preserve"> </w:t>
      </w:r>
      <w:r w:rsidRPr="006B164C" w:rsidR="00266C1A">
        <w:t>full</w:t>
      </w:r>
      <w:r w:rsidRPr="006B164C" w:rsidR="00E04B5B">
        <w:t xml:space="preserve"> </w:t>
      </w:r>
      <w:r w:rsidRPr="006B164C" w:rsidR="00266C1A">
        <w:t>representation</w:t>
      </w:r>
      <w:r w:rsidRPr="006B164C" w:rsidR="00E04B5B">
        <w:t xml:space="preserve"> </w:t>
      </w:r>
      <w:r w:rsidRPr="006B164C" w:rsidR="00266C1A">
        <w:t>are</w:t>
      </w:r>
      <w:r w:rsidRPr="006B164C" w:rsidR="00E04B5B">
        <w:t xml:space="preserve"> </w:t>
      </w:r>
      <w:r w:rsidRPr="006B164C">
        <w:t>usually</w:t>
      </w:r>
      <w:r w:rsidRPr="006B164C" w:rsidR="00E04B5B">
        <w:t xml:space="preserve"> </w:t>
      </w:r>
      <w:r w:rsidRPr="006B164C">
        <w:t>more</w:t>
      </w:r>
      <w:r w:rsidRPr="006B164C" w:rsidR="00E04B5B">
        <w:t xml:space="preserve"> </w:t>
      </w:r>
      <w:r w:rsidRPr="006B164C">
        <w:t>successful</w:t>
      </w:r>
      <w:r w:rsidRPr="006B164C" w:rsidR="00E04B5B">
        <w:t xml:space="preserve"> </w:t>
      </w:r>
      <w:r w:rsidRPr="006B164C">
        <w:t>because</w:t>
      </w:r>
      <w:r w:rsidRPr="006B164C" w:rsidR="00E04B5B">
        <w:t xml:space="preserve"> </w:t>
      </w:r>
      <w:r w:rsidRPr="006B164C">
        <w:t>there</w:t>
      </w:r>
      <w:r w:rsidRPr="006B164C" w:rsidR="00E04B5B">
        <w:t xml:space="preserve"> </w:t>
      </w:r>
      <w:r w:rsidRPr="006B164C">
        <w:t>has</w:t>
      </w:r>
      <w:r w:rsidRPr="006B164C" w:rsidR="00E04B5B">
        <w:t xml:space="preserve"> </w:t>
      </w:r>
      <w:r w:rsidRPr="006B164C">
        <w:t>been</w:t>
      </w:r>
      <w:r w:rsidRPr="006B164C" w:rsidR="00E04B5B">
        <w:t xml:space="preserve"> </w:t>
      </w:r>
      <w:r w:rsidRPr="006B164C">
        <w:t>a</w:t>
      </w:r>
      <w:r w:rsidRPr="006B164C" w:rsidR="00E04B5B">
        <w:t xml:space="preserve"> </w:t>
      </w:r>
      <w:r w:rsidRPr="006B164C">
        <w:t>debate</w:t>
      </w:r>
      <w:r w:rsidRPr="006B164C" w:rsidR="00E04B5B">
        <w:t xml:space="preserve"> </w:t>
      </w:r>
      <w:r w:rsidRPr="006B164C">
        <w:t>and</w:t>
      </w:r>
      <w:r w:rsidRPr="006B164C" w:rsidR="00E04B5B">
        <w:t xml:space="preserve"> </w:t>
      </w:r>
      <w:r w:rsidRPr="006B164C">
        <w:t>full</w:t>
      </w:r>
      <w:r w:rsidRPr="006B164C" w:rsidR="00E04B5B">
        <w:t xml:space="preserve"> </w:t>
      </w:r>
      <w:r w:rsidRPr="006B164C">
        <w:t>scrutiny</w:t>
      </w:r>
      <w:r w:rsidRPr="006B164C" w:rsidR="00E04B5B">
        <w:t xml:space="preserve"> </w:t>
      </w:r>
      <w:r w:rsidRPr="006B164C">
        <w:t>during</w:t>
      </w:r>
      <w:r w:rsidRPr="006B164C" w:rsidR="00E04B5B">
        <w:t xml:space="preserve"> </w:t>
      </w:r>
      <w:r w:rsidRPr="006B164C">
        <w:t>the</w:t>
      </w:r>
      <w:r w:rsidRPr="006B164C" w:rsidR="00E04B5B">
        <w:t xml:space="preserve"> </w:t>
      </w:r>
      <w:r w:rsidRPr="006B164C">
        <w:t>process.</w:t>
      </w:r>
    </w:p>
    <w:p w:rsidR="002F6260" w:rsidRPr="006B164C" w:rsidP="002F6260">
      <w:pPr>
        <w:pStyle w:val="Answer"/>
      </w:pPr>
      <w:sdt>
        <w:sdtPr>
          <w:alias w:val="Witness"/>
          <w:id w:val="152108153"/>
          <w:placeholder>
            <w:docPart w:val="DefaultPlaceholder_1082065158"/>
          </w:placeholder>
          <w:richText/>
        </w:sdtPr>
        <w:sdtContent>
          <w:r w:rsidRPr="006B164C" w:rsidR="001D1A00">
            <w:rPr>
              <w:b/>
              <w:i/>
            </w:rPr>
            <w:t>Professor</w:t>
          </w:r>
          <w:r w:rsidRPr="006B164C" w:rsidR="00E04B5B">
            <w:rPr>
              <w:b/>
              <w:i/>
            </w:rPr>
            <w:t xml:space="preserve"> </w:t>
          </w:r>
          <w:r w:rsidRPr="006B164C" w:rsidR="001D1A00">
            <w:rPr>
              <w:b/>
              <w:i/>
            </w:rPr>
            <w:t>Usherwood:</w:t>
          </w:r>
        </w:sdtContent>
      </w:sdt>
      <w:r w:rsidRPr="006B164C" w:rsidR="00E04B5B">
        <w:t xml:space="preserve"> </w:t>
      </w:r>
      <w:r w:rsidRPr="006B164C" w:rsidR="00266C1A">
        <w:t>I</w:t>
      </w:r>
      <w:r w:rsidRPr="006B164C" w:rsidR="00E04B5B">
        <w:t xml:space="preserve"> </w:t>
      </w:r>
      <w:r w:rsidRPr="006B164C" w:rsidR="00266C1A">
        <w:t>would</w:t>
      </w:r>
      <w:r w:rsidRPr="006B164C" w:rsidR="00E04B5B">
        <w:t xml:space="preserve"> </w:t>
      </w:r>
      <w:r w:rsidRPr="006B164C" w:rsidR="00266C1A">
        <w:t>echo</w:t>
      </w:r>
      <w:r w:rsidRPr="006B164C" w:rsidR="00E04B5B">
        <w:t xml:space="preserve"> </w:t>
      </w:r>
      <w:r w:rsidRPr="006B164C" w:rsidR="00266C1A">
        <w:t>that.</w:t>
      </w:r>
      <w:r w:rsidRPr="006B164C" w:rsidR="00E04B5B">
        <w:t xml:space="preserve"> </w:t>
      </w:r>
      <w:r w:rsidRPr="006B164C" w:rsidR="00266C1A">
        <w:t>A</w:t>
      </w:r>
      <w:r w:rsidRPr="006B164C">
        <w:t>longside</w:t>
      </w:r>
      <w:r w:rsidRPr="006B164C" w:rsidR="00E04B5B">
        <w:t xml:space="preserve"> </w:t>
      </w:r>
      <w:r w:rsidRPr="006B164C">
        <w:t>Northern</w:t>
      </w:r>
      <w:r w:rsidRPr="006B164C" w:rsidR="00E04B5B">
        <w:t xml:space="preserve"> </w:t>
      </w:r>
      <w:r w:rsidRPr="006B164C">
        <w:t>Ireland,</w:t>
      </w:r>
      <w:r w:rsidRPr="006B164C" w:rsidR="00E04B5B">
        <w:t xml:space="preserve"> </w:t>
      </w:r>
      <w:r w:rsidRPr="006B164C" w:rsidR="00266C1A">
        <w:t>for</w:t>
      </w:r>
      <w:r w:rsidRPr="006B164C" w:rsidR="00E04B5B">
        <w:t xml:space="preserve"> </w:t>
      </w:r>
      <w:r w:rsidRPr="006B164C" w:rsidR="00266C1A">
        <w:t>all</w:t>
      </w:r>
      <w:r w:rsidRPr="006B164C" w:rsidR="00E04B5B">
        <w:t xml:space="preserve"> </w:t>
      </w:r>
      <w:r w:rsidRPr="006B164C" w:rsidR="00266C1A">
        <w:t>the</w:t>
      </w:r>
      <w:r w:rsidRPr="006B164C" w:rsidR="00E04B5B">
        <w:t xml:space="preserve"> </w:t>
      </w:r>
      <w:r w:rsidRPr="006B164C" w:rsidR="00266C1A">
        <w:t>nations</w:t>
      </w:r>
      <w:r w:rsidRPr="006B164C" w:rsidR="00E04B5B">
        <w:t xml:space="preserve"> </w:t>
      </w:r>
      <w:r w:rsidRPr="006B164C">
        <w:t>there</w:t>
      </w:r>
      <w:r w:rsidRPr="006B164C" w:rsidR="00E04B5B">
        <w:t xml:space="preserve"> </w:t>
      </w:r>
      <w:r w:rsidRPr="006B164C">
        <w:t>will</w:t>
      </w:r>
      <w:r w:rsidRPr="006B164C" w:rsidR="00E04B5B">
        <w:t xml:space="preserve"> </w:t>
      </w:r>
      <w:r w:rsidRPr="006B164C">
        <w:t>be</w:t>
      </w:r>
      <w:r w:rsidRPr="006B164C" w:rsidR="00E04B5B">
        <w:t xml:space="preserve"> </w:t>
      </w:r>
      <w:r w:rsidRPr="006B164C">
        <w:t>a</w:t>
      </w:r>
      <w:r w:rsidRPr="006B164C" w:rsidR="00E04B5B">
        <w:t xml:space="preserve"> </w:t>
      </w:r>
      <w:r w:rsidRPr="006B164C" w:rsidR="00266C1A">
        <w:t>clear</w:t>
      </w:r>
      <w:r w:rsidRPr="006B164C" w:rsidR="00E04B5B">
        <w:t xml:space="preserve"> </w:t>
      </w:r>
      <w:r w:rsidRPr="006B164C" w:rsidR="00266C1A">
        <w:t>aspect</w:t>
      </w:r>
      <w:r w:rsidRPr="006B164C" w:rsidR="00E04B5B">
        <w:t xml:space="preserve"> </w:t>
      </w:r>
      <w:r w:rsidRPr="006B164C" w:rsidR="00266C1A">
        <w:t>of</w:t>
      </w:r>
      <w:r w:rsidRPr="006B164C" w:rsidR="00E04B5B">
        <w:t xml:space="preserve"> </w:t>
      </w:r>
      <w:r w:rsidRPr="006B164C" w:rsidR="00266C1A">
        <w:t>the</w:t>
      </w:r>
      <w:r w:rsidRPr="006B164C" w:rsidR="00E04B5B">
        <w:t xml:space="preserve"> </w:t>
      </w:r>
      <w:r w:rsidRPr="006B164C" w:rsidR="00266C1A">
        <w:t>impact</w:t>
      </w:r>
      <w:r w:rsidRPr="006B164C" w:rsidR="00E04B5B">
        <w:t xml:space="preserve"> </w:t>
      </w:r>
      <w:r w:rsidRPr="006B164C" w:rsidR="00266C1A">
        <w:t>on</w:t>
      </w:r>
      <w:r w:rsidRPr="006B164C" w:rsidR="00E04B5B">
        <w:t xml:space="preserve"> </w:t>
      </w:r>
      <w:r w:rsidRPr="006B164C" w:rsidR="00266C1A">
        <w:t>the</w:t>
      </w:r>
      <w:r w:rsidRPr="006B164C" w:rsidR="00E04B5B">
        <w:t xml:space="preserve"> </w:t>
      </w:r>
      <w:r w:rsidRPr="006B164C" w:rsidR="00266C1A">
        <w:t>devolution</w:t>
      </w:r>
      <w:r w:rsidRPr="006B164C" w:rsidR="00E04B5B">
        <w:t xml:space="preserve"> </w:t>
      </w:r>
      <w:r w:rsidRPr="006B164C" w:rsidR="00266C1A">
        <w:t>settlement</w:t>
      </w:r>
      <w:r w:rsidRPr="006B164C" w:rsidR="00E04B5B">
        <w:t xml:space="preserve"> </w:t>
      </w:r>
      <w:r w:rsidRPr="006B164C" w:rsidR="00266C1A">
        <w:t>and</w:t>
      </w:r>
      <w:r w:rsidRPr="006B164C" w:rsidR="00E04B5B">
        <w:t xml:space="preserve"> </w:t>
      </w:r>
      <w:r w:rsidRPr="006B164C" w:rsidR="00266C1A">
        <w:t>arrangements,</w:t>
      </w:r>
      <w:r w:rsidRPr="006B164C" w:rsidR="00E04B5B">
        <w:t xml:space="preserve"> </w:t>
      </w:r>
      <w:r w:rsidRPr="006B164C" w:rsidR="00266C1A">
        <w:t>both</w:t>
      </w:r>
      <w:r w:rsidRPr="006B164C" w:rsidR="00E04B5B">
        <w:t xml:space="preserve"> </w:t>
      </w:r>
      <w:r w:rsidRPr="006B164C">
        <w:t>where</w:t>
      </w:r>
      <w:r w:rsidRPr="006B164C" w:rsidR="00E04B5B">
        <w:t xml:space="preserve"> </w:t>
      </w:r>
      <w:r w:rsidRPr="006B164C">
        <w:t>it</w:t>
      </w:r>
      <w:r w:rsidRPr="006B164C" w:rsidR="00E04B5B">
        <w:t xml:space="preserve"> </w:t>
      </w:r>
      <w:r w:rsidRPr="006B164C">
        <w:t>fits</w:t>
      </w:r>
      <w:r w:rsidRPr="006B164C" w:rsidR="00E04B5B">
        <w:t xml:space="preserve"> </w:t>
      </w:r>
      <w:r w:rsidRPr="006B164C">
        <w:t>previous</w:t>
      </w:r>
      <w:r w:rsidRPr="006B164C" w:rsidR="00E04B5B">
        <w:t xml:space="preserve"> </w:t>
      </w:r>
      <w:r w:rsidRPr="006B164C">
        <w:t>models</w:t>
      </w:r>
      <w:r w:rsidRPr="006B164C" w:rsidR="00E04B5B">
        <w:t xml:space="preserve"> </w:t>
      </w:r>
      <w:r w:rsidRPr="006B164C">
        <w:t>and</w:t>
      </w:r>
      <w:r w:rsidRPr="006B164C" w:rsidR="00E04B5B">
        <w:t xml:space="preserve"> </w:t>
      </w:r>
      <w:r w:rsidRPr="006B164C">
        <w:t>where</w:t>
      </w:r>
      <w:r w:rsidRPr="006B164C" w:rsidR="00E04B5B">
        <w:t xml:space="preserve"> </w:t>
      </w:r>
      <w:r w:rsidRPr="006B164C">
        <w:t>it</w:t>
      </w:r>
      <w:r w:rsidRPr="006B164C" w:rsidR="00E04B5B">
        <w:t xml:space="preserve"> </w:t>
      </w:r>
      <w:r w:rsidRPr="006B164C">
        <w:t>does</w:t>
      </w:r>
      <w:r w:rsidRPr="006B164C" w:rsidR="00E04B5B">
        <w:t xml:space="preserve"> </w:t>
      </w:r>
      <w:r w:rsidRPr="006B164C">
        <w:t>not</w:t>
      </w:r>
      <w:r w:rsidRPr="006B164C" w:rsidR="00E04B5B">
        <w:t xml:space="preserve"> </w:t>
      </w:r>
      <w:r w:rsidRPr="006B164C">
        <w:t>fit</w:t>
      </w:r>
      <w:r w:rsidRPr="006B164C" w:rsidR="00266C1A">
        <w:t>,</w:t>
      </w:r>
      <w:r w:rsidRPr="006B164C" w:rsidR="00E04B5B">
        <w:t xml:space="preserve"> </w:t>
      </w:r>
      <w:r w:rsidRPr="006B164C" w:rsidR="00266C1A">
        <w:t>if</w:t>
      </w:r>
      <w:r w:rsidRPr="006B164C" w:rsidR="00E04B5B">
        <w:t xml:space="preserve"> </w:t>
      </w:r>
      <w:r w:rsidRPr="006B164C" w:rsidR="00266C1A">
        <w:t>I</w:t>
      </w:r>
      <w:r w:rsidRPr="006B164C" w:rsidR="00E04B5B">
        <w:t xml:space="preserve"> </w:t>
      </w:r>
      <w:r w:rsidRPr="006B164C" w:rsidR="00266C1A">
        <w:t>can</w:t>
      </w:r>
      <w:r w:rsidRPr="006B164C" w:rsidR="00E04B5B">
        <w:t xml:space="preserve"> </w:t>
      </w:r>
      <w:r w:rsidRPr="006B164C" w:rsidR="00266C1A">
        <w:t>put</w:t>
      </w:r>
      <w:r w:rsidRPr="006B164C" w:rsidR="00E04B5B">
        <w:t xml:space="preserve"> </w:t>
      </w:r>
      <w:r w:rsidRPr="006B164C" w:rsidR="00266C1A">
        <w:t>it</w:t>
      </w:r>
      <w:r w:rsidRPr="006B164C" w:rsidR="00E04B5B">
        <w:t xml:space="preserve"> </w:t>
      </w:r>
      <w:r w:rsidRPr="006B164C" w:rsidR="00266C1A">
        <w:t>like</w:t>
      </w:r>
      <w:r w:rsidRPr="006B164C" w:rsidR="00E04B5B">
        <w:t xml:space="preserve"> </w:t>
      </w:r>
      <w:r w:rsidRPr="006B164C" w:rsidR="00266C1A">
        <w:t>that.</w:t>
      </w:r>
      <w:r w:rsidRPr="006B164C" w:rsidR="00E04B5B">
        <w:t xml:space="preserve"> </w:t>
      </w:r>
      <w:r w:rsidRPr="006B164C" w:rsidR="003826A1">
        <w:t xml:space="preserve">Having </w:t>
      </w:r>
      <w:r w:rsidRPr="006B164C">
        <w:t>a</w:t>
      </w:r>
      <w:r w:rsidRPr="006B164C" w:rsidR="00E04B5B">
        <w:t xml:space="preserve"> </w:t>
      </w:r>
      <w:r w:rsidRPr="006B164C">
        <w:t>range</w:t>
      </w:r>
      <w:r w:rsidRPr="006B164C" w:rsidR="00E04B5B">
        <w:t xml:space="preserve"> </w:t>
      </w:r>
      <w:r w:rsidRPr="006B164C">
        <w:t>of</w:t>
      </w:r>
      <w:r w:rsidRPr="006B164C" w:rsidR="00E04B5B">
        <w:t xml:space="preserve"> </w:t>
      </w:r>
      <w:r w:rsidRPr="006B164C">
        <w:t>representation</w:t>
      </w:r>
      <w:r w:rsidRPr="006B164C" w:rsidR="00E04B5B">
        <w:t xml:space="preserve"> </w:t>
      </w:r>
      <w:r w:rsidRPr="006B164C">
        <w:t>to</w:t>
      </w:r>
      <w:r w:rsidRPr="006B164C" w:rsidR="00E04B5B">
        <w:t xml:space="preserve"> </w:t>
      </w:r>
      <w:r w:rsidRPr="006B164C">
        <w:t>flag</w:t>
      </w:r>
      <w:r w:rsidRPr="006B164C" w:rsidR="00E04B5B">
        <w:t xml:space="preserve"> </w:t>
      </w:r>
      <w:r w:rsidRPr="006B164C">
        <w:t>those</w:t>
      </w:r>
      <w:r w:rsidRPr="006B164C" w:rsidR="00E04B5B">
        <w:t xml:space="preserve"> </w:t>
      </w:r>
      <w:r w:rsidRPr="006B164C">
        <w:t>issues</w:t>
      </w:r>
      <w:r w:rsidRPr="006B164C" w:rsidR="00266C1A">
        <w:t>,</w:t>
      </w:r>
      <w:r w:rsidRPr="006B164C" w:rsidR="00E04B5B">
        <w:t xml:space="preserve"> </w:t>
      </w:r>
      <w:r w:rsidRPr="006B164C" w:rsidR="00266C1A">
        <w:t>as</w:t>
      </w:r>
      <w:r w:rsidRPr="006B164C" w:rsidR="00E04B5B">
        <w:t xml:space="preserve"> </w:t>
      </w:r>
      <w:r w:rsidRPr="006B164C" w:rsidR="00266C1A">
        <w:t>Sara</w:t>
      </w:r>
      <w:r w:rsidRPr="006B164C" w:rsidR="00E04B5B">
        <w:t xml:space="preserve"> </w:t>
      </w:r>
      <w:r w:rsidRPr="006B164C" w:rsidR="00266C1A">
        <w:t>said,</w:t>
      </w:r>
      <w:r w:rsidRPr="006B164C" w:rsidR="00E04B5B">
        <w:t xml:space="preserve"> </w:t>
      </w:r>
      <w:r w:rsidRPr="006B164C">
        <w:t>is</w:t>
      </w:r>
      <w:r w:rsidRPr="006B164C" w:rsidR="00E04B5B">
        <w:t xml:space="preserve"> </w:t>
      </w:r>
      <w:r w:rsidRPr="006B164C">
        <w:t>going</w:t>
      </w:r>
      <w:r w:rsidRPr="006B164C" w:rsidR="00E04B5B">
        <w:t xml:space="preserve"> </w:t>
      </w:r>
      <w:r w:rsidRPr="006B164C">
        <w:t>to</w:t>
      </w:r>
      <w:r w:rsidRPr="006B164C" w:rsidR="00E04B5B">
        <w:t xml:space="preserve"> </w:t>
      </w:r>
      <w:r w:rsidRPr="006B164C">
        <w:t>be</w:t>
      </w:r>
      <w:r w:rsidRPr="006B164C" w:rsidR="00E04B5B">
        <w:t xml:space="preserve"> </w:t>
      </w:r>
      <w:r w:rsidRPr="006B164C">
        <w:t>useful</w:t>
      </w:r>
      <w:r w:rsidRPr="006B164C" w:rsidR="00E04B5B">
        <w:t xml:space="preserve"> </w:t>
      </w:r>
      <w:r w:rsidRPr="006B164C">
        <w:t>across</w:t>
      </w:r>
      <w:r w:rsidRPr="006B164C" w:rsidR="00E04B5B">
        <w:t xml:space="preserve"> </w:t>
      </w:r>
      <w:r w:rsidRPr="006B164C">
        <w:t>the</w:t>
      </w:r>
      <w:r w:rsidRPr="006B164C" w:rsidR="00E04B5B">
        <w:t xml:space="preserve"> </w:t>
      </w:r>
      <w:r w:rsidRPr="006B164C">
        <w:t>board.</w:t>
      </w:r>
      <w:r w:rsidRPr="006B164C" w:rsidR="00E04B5B">
        <w:t xml:space="preserve"> </w:t>
      </w:r>
      <w:r w:rsidRPr="006B164C" w:rsidR="003826A1">
        <w:t xml:space="preserve">It </w:t>
      </w:r>
      <w:r w:rsidRPr="006B164C">
        <w:t>is</w:t>
      </w:r>
      <w:r w:rsidRPr="006B164C" w:rsidR="00E04B5B">
        <w:t xml:space="preserve"> </w:t>
      </w:r>
      <w:r w:rsidRPr="006B164C">
        <w:t>going</w:t>
      </w:r>
      <w:r w:rsidRPr="006B164C" w:rsidR="00E04B5B">
        <w:t xml:space="preserve"> </w:t>
      </w:r>
      <w:r w:rsidRPr="006B164C">
        <w:t>to</w:t>
      </w:r>
      <w:r w:rsidRPr="006B164C" w:rsidR="00E04B5B">
        <w:t xml:space="preserve"> </w:t>
      </w:r>
      <w:r w:rsidRPr="006B164C" w:rsidR="004709B3">
        <w:t>reflect</w:t>
      </w:r>
      <w:r w:rsidRPr="006B164C" w:rsidR="00E04B5B">
        <w:t xml:space="preserve"> </w:t>
      </w:r>
      <w:r w:rsidRPr="006B164C" w:rsidR="004709B3">
        <w:t>the</w:t>
      </w:r>
      <w:r w:rsidRPr="006B164C" w:rsidR="00E04B5B">
        <w:t xml:space="preserve"> </w:t>
      </w:r>
      <w:r w:rsidRPr="006B164C" w:rsidR="004709B3">
        <w:t>changing</w:t>
      </w:r>
      <w:r w:rsidRPr="006B164C" w:rsidR="00E04B5B">
        <w:t xml:space="preserve"> </w:t>
      </w:r>
      <w:r w:rsidRPr="006B164C" w:rsidR="004709B3">
        <w:t>nature</w:t>
      </w:r>
      <w:r w:rsidRPr="006B164C" w:rsidR="00E04B5B">
        <w:t xml:space="preserve"> </w:t>
      </w:r>
      <w:r w:rsidRPr="006B164C" w:rsidR="004709B3">
        <w:t>of</w:t>
      </w:r>
      <w:r w:rsidRPr="006B164C" w:rsidR="00E04B5B">
        <w:t xml:space="preserve"> </w:t>
      </w:r>
      <w:r w:rsidRPr="006B164C" w:rsidR="004709B3">
        <w:t>the</w:t>
      </w:r>
      <w:r w:rsidRPr="006B164C" w:rsidR="00E04B5B">
        <w:t xml:space="preserve"> </w:t>
      </w:r>
      <w:r w:rsidRPr="006B164C" w:rsidR="004709B3">
        <w:t>work</w:t>
      </w:r>
      <w:r w:rsidRPr="006B164C" w:rsidR="00E04B5B">
        <w:t xml:space="preserve"> </w:t>
      </w:r>
      <w:r w:rsidRPr="006B164C" w:rsidR="004709B3">
        <w:t>that</w:t>
      </w:r>
      <w:r w:rsidRPr="006B164C" w:rsidR="00E04B5B">
        <w:t xml:space="preserve"> </w:t>
      </w:r>
      <w:r w:rsidRPr="006B164C" w:rsidR="004709B3">
        <w:t>the</w:t>
      </w:r>
      <w:r w:rsidRPr="006B164C" w:rsidR="00E04B5B">
        <w:t xml:space="preserve"> </w:t>
      </w:r>
      <w:r w:rsidRPr="006B164C" w:rsidR="004709B3">
        <w:t>committee</w:t>
      </w:r>
      <w:r w:rsidRPr="006B164C" w:rsidR="00E04B5B">
        <w:t xml:space="preserve"> </w:t>
      </w:r>
      <w:r w:rsidRPr="006B164C" w:rsidR="004709B3">
        <w:t>would</w:t>
      </w:r>
      <w:r w:rsidRPr="006B164C" w:rsidR="00E04B5B">
        <w:t xml:space="preserve"> </w:t>
      </w:r>
      <w:r w:rsidRPr="006B164C" w:rsidR="004709B3">
        <w:t>be</w:t>
      </w:r>
      <w:r w:rsidRPr="006B164C" w:rsidR="00E04B5B">
        <w:t xml:space="preserve"> </w:t>
      </w:r>
      <w:r w:rsidRPr="006B164C" w:rsidR="004709B3">
        <w:t>dealing</w:t>
      </w:r>
      <w:r w:rsidRPr="006B164C" w:rsidR="00E04B5B">
        <w:t xml:space="preserve"> </w:t>
      </w:r>
      <w:r w:rsidRPr="006B164C" w:rsidR="004709B3">
        <w:t>with,</w:t>
      </w:r>
      <w:r w:rsidRPr="006B164C" w:rsidR="00E04B5B">
        <w:t xml:space="preserve"> </w:t>
      </w:r>
      <w:r w:rsidRPr="006B164C" w:rsidR="004709B3">
        <w:t>so</w:t>
      </w:r>
      <w:r w:rsidRPr="006B164C" w:rsidR="00E04B5B">
        <w:t xml:space="preserve"> </w:t>
      </w:r>
      <w:r w:rsidRPr="006B164C" w:rsidR="004709B3">
        <w:t>a</w:t>
      </w:r>
      <w:r w:rsidRPr="006B164C" w:rsidR="00E04B5B">
        <w:t xml:space="preserve"> </w:t>
      </w:r>
      <w:r w:rsidRPr="006B164C">
        <w:t>lot</w:t>
      </w:r>
      <w:r w:rsidRPr="006B164C" w:rsidR="00E04B5B">
        <w:t xml:space="preserve"> </w:t>
      </w:r>
      <w:r w:rsidRPr="006B164C">
        <w:t>more</w:t>
      </w:r>
      <w:r w:rsidRPr="006B164C" w:rsidR="00E04B5B">
        <w:t xml:space="preserve"> </w:t>
      </w:r>
      <w:r w:rsidRPr="006B164C">
        <w:t>of</w:t>
      </w:r>
      <w:r w:rsidRPr="006B164C" w:rsidR="00E04B5B">
        <w:t xml:space="preserve"> </w:t>
      </w:r>
      <w:r w:rsidRPr="006B164C">
        <w:t>it</w:t>
      </w:r>
      <w:r w:rsidRPr="006B164C" w:rsidR="00E04B5B">
        <w:t xml:space="preserve"> </w:t>
      </w:r>
      <w:r w:rsidRPr="006B164C">
        <w:t>is</w:t>
      </w:r>
      <w:r w:rsidRPr="006B164C" w:rsidR="00E04B5B">
        <w:t xml:space="preserve"> </w:t>
      </w:r>
      <w:r w:rsidRPr="006B164C">
        <w:t>going</w:t>
      </w:r>
      <w:r w:rsidRPr="006B164C" w:rsidR="00E04B5B">
        <w:t xml:space="preserve"> </w:t>
      </w:r>
      <w:r w:rsidRPr="006B164C">
        <w:t>to</w:t>
      </w:r>
      <w:r w:rsidRPr="006B164C" w:rsidR="00E04B5B">
        <w:t xml:space="preserve"> </w:t>
      </w:r>
      <w:r w:rsidRPr="006B164C">
        <w:t>be</w:t>
      </w:r>
      <w:r w:rsidRPr="006B164C" w:rsidR="00E04B5B">
        <w:t xml:space="preserve"> </w:t>
      </w:r>
      <w:r w:rsidRPr="006B164C">
        <w:t>about</w:t>
      </w:r>
      <w:r w:rsidRPr="006B164C" w:rsidR="00E04B5B">
        <w:t xml:space="preserve"> </w:t>
      </w:r>
      <w:r w:rsidRPr="006B164C">
        <w:t>the</w:t>
      </w:r>
      <w:r w:rsidRPr="006B164C" w:rsidR="00E04B5B">
        <w:t xml:space="preserve"> </w:t>
      </w:r>
      <w:r w:rsidRPr="006B164C">
        <w:t>domestic</w:t>
      </w:r>
      <w:r w:rsidRPr="006B164C" w:rsidR="00E04B5B">
        <w:t xml:space="preserve"> </w:t>
      </w:r>
      <w:r w:rsidRPr="006B164C">
        <w:t>impact</w:t>
      </w:r>
      <w:r w:rsidRPr="006B164C" w:rsidR="00E04B5B">
        <w:t xml:space="preserve"> </w:t>
      </w:r>
      <w:r w:rsidRPr="006B164C">
        <w:t>of</w:t>
      </w:r>
      <w:r w:rsidRPr="006B164C" w:rsidR="00E04B5B">
        <w:t xml:space="preserve"> </w:t>
      </w:r>
      <w:r w:rsidRPr="006B164C">
        <w:t>decisions</w:t>
      </w:r>
      <w:r w:rsidRPr="006B164C" w:rsidR="00E04B5B">
        <w:t xml:space="preserve"> </w:t>
      </w:r>
      <w:r w:rsidRPr="006B164C">
        <w:t>made</w:t>
      </w:r>
      <w:r w:rsidRPr="006B164C" w:rsidR="00E04B5B">
        <w:t xml:space="preserve"> </w:t>
      </w:r>
      <w:r w:rsidRPr="006B164C">
        <w:t>by</w:t>
      </w:r>
      <w:r w:rsidRPr="006B164C" w:rsidR="00E04B5B">
        <w:t xml:space="preserve"> </w:t>
      </w:r>
      <w:r w:rsidRPr="006B164C">
        <w:t>the</w:t>
      </w:r>
      <w:r w:rsidRPr="006B164C" w:rsidR="00E04B5B">
        <w:t xml:space="preserve"> </w:t>
      </w:r>
      <w:r w:rsidRPr="006B164C">
        <w:t>European</w:t>
      </w:r>
      <w:r w:rsidRPr="006B164C" w:rsidR="00E04B5B">
        <w:t xml:space="preserve"> </w:t>
      </w:r>
      <w:r w:rsidRPr="006B164C">
        <w:t>Union</w:t>
      </w:r>
      <w:r w:rsidRPr="006B164C" w:rsidR="00E04B5B">
        <w:t xml:space="preserve"> </w:t>
      </w:r>
      <w:r w:rsidRPr="006B164C">
        <w:t>as</w:t>
      </w:r>
      <w:r w:rsidRPr="006B164C" w:rsidR="00E04B5B">
        <w:t xml:space="preserve"> </w:t>
      </w:r>
      <w:r w:rsidRPr="006B164C">
        <w:t>opposed</w:t>
      </w:r>
      <w:r w:rsidRPr="006B164C" w:rsidR="00E04B5B">
        <w:t xml:space="preserve"> </w:t>
      </w:r>
      <w:r w:rsidRPr="006B164C">
        <w:t>to</w:t>
      </w:r>
      <w:r w:rsidRPr="006B164C" w:rsidR="00E04B5B">
        <w:t xml:space="preserve"> </w:t>
      </w:r>
      <w:r w:rsidRPr="006B164C">
        <w:t>EU-UK</w:t>
      </w:r>
      <w:r w:rsidRPr="006B164C" w:rsidR="00E04B5B">
        <w:t xml:space="preserve"> </w:t>
      </w:r>
      <w:r w:rsidRPr="006B164C">
        <w:t>relations</w:t>
      </w:r>
      <w:r w:rsidRPr="006B164C" w:rsidR="00E04B5B">
        <w:t xml:space="preserve"> </w:t>
      </w:r>
      <w:r w:rsidRPr="006B164C">
        <w:t>per</w:t>
      </w:r>
      <w:r w:rsidRPr="006B164C" w:rsidR="00E04B5B">
        <w:t xml:space="preserve"> </w:t>
      </w:r>
      <w:r w:rsidRPr="006B164C">
        <w:t>se,</w:t>
      </w:r>
      <w:r w:rsidRPr="006B164C" w:rsidR="00E04B5B">
        <w:t xml:space="preserve"> </w:t>
      </w:r>
      <w:r w:rsidRPr="006B164C">
        <w:t>which</w:t>
      </w:r>
      <w:r w:rsidRPr="006B164C" w:rsidR="00E04B5B">
        <w:t xml:space="preserve"> </w:t>
      </w:r>
      <w:r w:rsidRPr="006B164C">
        <w:t>means</w:t>
      </w:r>
      <w:r w:rsidRPr="006B164C" w:rsidR="00E04B5B">
        <w:t xml:space="preserve"> </w:t>
      </w:r>
      <w:r w:rsidRPr="006B164C">
        <w:t>that</w:t>
      </w:r>
      <w:r w:rsidRPr="006B164C" w:rsidR="00E04B5B">
        <w:t xml:space="preserve"> </w:t>
      </w:r>
      <w:r w:rsidRPr="006B164C">
        <w:t>there</w:t>
      </w:r>
      <w:r w:rsidRPr="006B164C" w:rsidR="00E04B5B">
        <w:t xml:space="preserve"> </w:t>
      </w:r>
      <w:r w:rsidRPr="006B164C" w:rsidR="004709B3">
        <w:t>then</w:t>
      </w:r>
      <w:r w:rsidRPr="006B164C" w:rsidR="00E04B5B">
        <w:t xml:space="preserve"> </w:t>
      </w:r>
      <w:r w:rsidRPr="006B164C">
        <w:t>needs</w:t>
      </w:r>
      <w:r w:rsidRPr="006B164C" w:rsidR="00E04B5B">
        <w:t xml:space="preserve"> </w:t>
      </w:r>
      <w:r w:rsidRPr="006B164C">
        <w:t>to</w:t>
      </w:r>
      <w:r w:rsidRPr="006B164C" w:rsidR="00E04B5B">
        <w:t xml:space="preserve"> </w:t>
      </w:r>
      <w:r w:rsidRPr="006B164C">
        <w:t>be</w:t>
      </w:r>
      <w:r w:rsidRPr="006B164C" w:rsidR="00E04B5B">
        <w:t xml:space="preserve"> </w:t>
      </w:r>
      <w:r w:rsidRPr="006B164C" w:rsidR="004709B3">
        <w:t>that</w:t>
      </w:r>
      <w:r w:rsidRPr="006B164C" w:rsidR="00E04B5B">
        <w:t xml:space="preserve"> </w:t>
      </w:r>
      <w:r w:rsidRPr="006B164C">
        <w:t>breadth</w:t>
      </w:r>
      <w:r w:rsidRPr="006B164C" w:rsidR="00E04B5B">
        <w:t xml:space="preserve"> </w:t>
      </w:r>
      <w:r w:rsidRPr="006B164C">
        <w:t>of</w:t>
      </w:r>
      <w:r w:rsidRPr="006B164C" w:rsidR="00E04B5B">
        <w:t xml:space="preserve"> </w:t>
      </w:r>
      <w:r w:rsidRPr="006B164C" w:rsidR="004709B3">
        <w:t>representation</w:t>
      </w:r>
      <w:r w:rsidRPr="006B164C" w:rsidR="00E04B5B">
        <w:t xml:space="preserve"> </w:t>
      </w:r>
      <w:r w:rsidRPr="006B164C" w:rsidR="004709B3">
        <w:t>across</w:t>
      </w:r>
      <w:r w:rsidRPr="006B164C" w:rsidR="00E04B5B">
        <w:t xml:space="preserve"> </w:t>
      </w:r>
      <w:r w:rsidRPr="006B164C" w:rsidR="004709B3">
        <w:t>the</w:t>
      </w:r>
      <w:r w:rsidRPr="006B164C" w:rsidR="00E04B5B">
        <w:t xml:space="preserve"> </w:t>
      </w:r>
      <w:r w:rsidRPr="006B164C" w:rsidR="004709B3">
        <w:t>board</w:t>
      </w:r>
      <w:r w:rsidRPr="006B164C">
        <w:t>.</w:t>
      </w:r>
    </w:p>
    <w:p w:rsidR="002F6260" w:rsidRPr="006B164C" w:rsidP="002F6260">
      <w:pPr>
        <w:pStyle w:val="Question"/>
      </w:pPr>
      <w:sdt>
        <w:sdtPr>
          <w:alias w:val="Member"/>
          <w:tag w:val="&lt;Member mnisId='4419' dodsId='137578'&gt;"/>
          <w:id w:val="279078261"/>
          <w:placeholder>
            <w:docPart w:val="DefaultPlaceholder_1082065158"/>
          </w:placeholder>
          <w:richText/>
        </w:sdtPr>
        <w:sdtContent>
          <w:r w:rsidRPr="006B164C">
            <w:rPr>
              <w:b/>
            </w:rPr>
            <w:t>Joanna</w:t>
          </w:r>
          <w:r w:rsidRPr="006B164C" w:rsidR="00E04B5B">
            <w:rPr>
              <w:b/>
            </w:rPr>
            <w:t xml:space="preserve"> </w:t>
          </w:r>
          <w:r w:rsidRPr="006B164C">
            <w:rPr>
              <w:b/>
            </w:rPr>
            <w:t>Cherry:</w:t>
          </w:r>
        </w:sdtContent>
      </w:sdt>
      <w:r w:rsidRPr="006B164C" w:rsidR="00E04B5B">
        <w:t xml:space="preserve"> </w:t>
      </w:r>
      <w:r w:rsidRPr="006B164C">
        <w:t>What</w:t>
      </w:r>
      <w:r w:rsidRPr="006B164C" w:rsidR="00E04B5B">
        <w:t xml:space="preserve"> </w:t>
      </w:r>
      <w:r w:rsidRPr="006B164C">
        <w:t>about</w:t>
      </w:r>
      <w:r w:rsidRPr="006B164C" w:rsidR="00E04B5B">
        <w:t xml:space="preserve"> </w:t>
      </w:r>
      <w:r w:rsidRPr="006B164C" w:rsidR="004709B3">
        <w:t>the</w:t>
      </w:r>
      <w:r w:rsidRPr="006B164C" w:rsidR="00E04B5B">
        <w:t xml:space="preserve"> </w:t>
      </w:r>
      <w:r w:rsidRPr="006B164C" w:rsidR="004709B3">
        <w:t>scrutiny</w:t>
      </w:r>
      <w:r w:rsidRPr="006B164C" w:rsidR="00E04B5B">
        <w:t xml:space="preserve"> </w:t>
      </w:r>
      <w:r w:rsidRPr="006B164C" w:rsidR="004709B3">
        <w:t>of</w:t>
      </w:r>
      <w:r w:rsidRPr="006B164C" w:rsidR="00E04B5B">
        <w:t xml:space="preserve"> </w:t>
      </w:r>
      <w:r w:rsidRPr="006B164C" w:rsidR="004709B3">
        <w:t>the</w:t>
      </w:r>
      <w:r w:rsidRPr="006B164C" w:rsidR="00E04B5B">
        <w:t xml:space="preserve"> </w:t>
      </w:r>
      <w:r w:rsidRPr="006B164C" w:rsidR="004709B3">
        <w:t>common</w:t>
      </w:r>
      <w:r w:rsidRPr="006B164C" w:rsidR="00E04B5B">
        <w:t xml:space="preserve"> </w:t>
      </w:r>
      <w:r w:rsidRPr="006B164C" w:rsidR="004709B3">
        <w:t>frameworks</w:t>
      </w:r>
      <w:r w:rsidRPr="006B164C" w:rsidR="00E04B5B">
        <w:t xml:space="preserve"> </w:t>
      </w:r>
      <w:r w:rsidRPr="006B164C" w:rsidR="004709B3">
        <w:t>and</w:t>
      </w:r>
      <w:r w:rsidRPr="006B164C" w:rsidR="00E04B5B">
        <w:t xml:space="preserve"> </w:t>
      </w:r>
      <w:r w:rsidRPr="006B164C" w:rsidR="004709B3">
        <w:t>the</w:t>
      </w:r>
      <w:r w:rsidRPr="006B164C" w:rsidR="00E04B5B">
        <w:t xml:space="preserve"> </w:t>
      </w:r>
      <w:r w:rsidRPr="006B164C" w:rsidR="004709B3">
        <w:t>Government’s</w:t>
      </w:r>
      <w:r w:rsidRPr="006B164C" w:rsidR="00E04B5B">
        <w:t xml:space="preserve"> </w:t>
      </w:r>
      <w:r w:rsidRPr="006B164C" w:rsidR="004709B3">
        <w:t>relationship</w:t>
      </w:r>
      <w:r w:rsidRPr="006B164C" w:rsidR="00E04B5B">
        <w:t xml:space="preserve"> </w:t>
      </w:r>
      <w:r w:rsidRPr="006B164C" w:rsidR="004709B3">
        <w:t>with</w:t>
      </w:r>
      <w:r w:rsidRPr="006B164C" w:rsidR="00E04B5B">
        <w:t xml:space="preserve"> </w:t>
      </w:r>
      <w:r w:rsidRPr="006B164C" w:rsidR="004709B3">
        <w:t>the</w:t>
      </w:r>
      <w:r w:rsidRPr="006B164C" w:rsidR="00E04B5B">
        <w:t xml:space="preserve"> </w:t>
      </w:r>
      <w:r w:rsidRPr="006B164C" w:rsidR="004709B3">
        <w:t>devolved</w:t>
      </w:r>
      <w:r w:rsidRPr="006B164C" w:rsidR="00E04B5B">
        <w:t xml:space="preserve"> </w:t>
      </w:r>
      <w:r w:rsidRPr="006B164C" w:rsidR="00D80DEB">
        <w:t xml:space="preserve">Administrations </w:t>
      </w:r>
      <w:r w:rsidRPr="006B164C" w:rsidR="004709B3">
        <w:t>after</w:t>
      </w:r>
      <w:r w:rsidRPr="006B164C" w:rsidR="00E04B5B">
        <w:t xml:space="preserve"> </w:t>
      </w:r>
      <w:r w:rsidRPr="006B164C" w:rsidR="004709B3">
        <w:t>the</w:t>
      </w:r>
      <w:r w:rsidRPr="006B164C" w:rsidR="00E04B5B">
        <w:t xml:space="preserve"> </w:t>
      </w:r>
      <w:r w:rsidRPr="006B164C" w:rsidR="004709B3">
        <w:t>end</w:t>
      </w:r>
      <w:r w:rsidRPr="006B164C" w:rsidR="00E04B5B">
        <w:t xml:space="preserve"> </w:t>
      </w:r>
      <w:r w:rsidRPr="006B164C" w:rsidR="004709B3">
        <w:t>of</w:t>
      </w:r>
      <w:r w:rsidRPr="006B164C" w:rsidR="00E04B5B">
        <w:t xml:space="preserve"> </w:t>
      </w:r>
      <w:r w:rsidRPr="006B164C" w:rsidR="004709B3">
        <w:t>the</w:t>
      </w:r>
      <w:r w:rsidRPr="006B164C" w:rsidR="00E04B5B">
        <w:t xml:space="preserve"> </w:t>
      </w:r>
      <w:r w:rsidRPr="006B164C" w:rsidR="004709B3">
        <w:t>transition</w:t>
      </w:r>
      <w:r w:rsidRPr="006B164C" w:rsidR="00E04B5B">
        <w:t xml:space="preserve"> </w:t>
      </w:r>
      <w:r w:rsidRPr="006B164C" w:rsidR="004709B3">
        <w:t>period</w:t>
      </w:r>
      <w:r w:rsidRPr="006B164C">
        <w:t>?</w:t>
      </w:r>
      <w:r w:rsidRPr="006B164C" w:rsidR="00E04B5B">
        <w:t xml:space="preserve"> </w:t>
      </w:r>
      <w:r w:rsidRPr="006B164C">
        <w:t>It</w:t>
      </w:r>
      <w:r w:rsidRPr="006B164C" w:rsidR="00E04B5B">
        <w:t xml:space="preserve"> </w:t>
      </w:r>
      <w:r w:rsidRPr="006B164C">
        <w:t>is</w:t>
      </w:r>
      <w:r w:rsidRPr="006B164C" w:rsidR="00E04B5B">
        <w:t xml:space="preserve"> </w:t>
      </w:r>
      <w:r w:rsidRPr="006B164C">
        <w:t>a</w:t>
      </w:r>
      <w:r w:rsidRPr="006B164C" w:rsidR="00E04B5B">
        <w:t xml:space="preserve"> </w:t>
      </w:r>
      <w:r w:rsidRPr="006B164C">
        <w:t>little</w:t>
      </w:r>
      <w:r w:rsidRPr="006B164C" w:rsidR="00E04B5B">
        <w:t xml:space="preserve"> </w:t>
      </w:r>
      <w:r w:rsidRPr="006B164C">
        <w:t>bit</w:t>
      </w:r>
      <w:r w:rsidRPr="006B164C" w:rsidR="00E04B5B">
        <w:t xml:space="preserve"> </w:t>
      </w:r>
      <w:r w:rsidRPr="006B164C">
        <w:t>up</w:t>
      </w:r>
      <w:r w:rsidRPr="006B164C" w:rsidR="00E04B5B">
        <w:t xml:space="preserve"> </w:t>
      </w:r>
      <w:r w:rsidRPr="006B164C">
        <w:t>in</w:t>
      </w:r>
      <w:r w:rsidRPr="006B164C" w:rsidR="00E04B5B">
        <w:t xml:space="preserve"> </w:t>
      </w:r>
      <w:r w:rsidRPr="006B164C">
        <w:t>the</w:t>
      </w:r>
      <w:r w:rsidRPr="006B164C" w:rsidR="00E04B5B">
        <w:t xml:space="preserve"> </w:t>
      </w:r>
      <w:r w:rsidRPr="006B164C">
        <w:t>air</w:t>
      </w:r>
      <w:r w:rsidRPr="006B164C" w:rsidR="00E04B5B">
        <w:t xml:space="preserve"> </w:t>
      </w:r>
      <w:r w:rsidRPr="006B164C">
        <w:t>at</w:t>
      </w:r>
      <w:r w:rsidRPr="006B164C" w:rsidR="00E04B5B">
        <w:t xml:space="preserve"> </w:t>
      </w:r>
      <w:r w:rsidRPr="006B164C">
        <w:t>the</w:t>
      </w:r>
      <w:r w:rsidRPr="006B164C" w:rsidR="00E04B5B">
        <w:t xml:space="preserve"> </w:t>
      </w:r>
      <w:r w:rsidRPr="006B164C">
        <w:t>moment</w:t>
      </w:r>
      <w:r w:rsidRPr="006B164C" w:rsidR="00E04B5B">
        <w:t xml:space="preserve"> </w:t>
      </w:r>
      <w:r w:rsidRPr="006B164C">
        <w:t>because</w:t>
      </w:r>
      <w:r w:rsidRPr="006B164C" w:rsidR="00E04B5B">
        <w:t xml:space="preserve"> </w:t>
      </w:r>
      <w:r w:rsidRPr="006B164C">
        <w:t>the</w:t>
      </w:r>
      <w:r w:rsidRPr="006B164C" w:rsidR="00E04B5B">
        <w:t xml:space="preserve"> </w:t>
      </w:r>
      <w:r w:rsidRPr="006B164C">
        <w:t>Lords</w:t>
      </w:r>
      <w:r w:rsidRPr="006B164C" w:rsidR="00E04B5B">
        <w:t xml:space="preserve"> </w:t>
      </w:r>
      <w:r w:rsidRPr="006B164C">
        <w:t>have</w:t>
      </w:r>
      <w:r w:rsidRPr="006B164C" w:rsidR="00E04B5B">
        <w:t xml:space="preserve"> </w:t>
      </w:r>
      <w:r w:rsidRPr="006B164C">
        <w:t>made</w:t>
      </w:r>
      <w:r w:rsidRPr="006B164C" w:rsidR="00E04B5B">
        <w:t xml:space="preserve"> </w:t>
      </w:r>
      <w:r w:rsidRPr="006B164C" w:rsidR="004709B3">
        <w:t>significant</w:t>
      </w:r>
      <w:r w:rsidRPr="006B164C" w:rsidR="00E04B5B">
        <w:t xml:space="preserve"> </w:t>
      </w:r>
      <w:r w:rsidRPr="006B164C">
        <w:t>changes</w:t>
      </w:r>
      <w:r w:rsidRPr="006B164C" w:rsidR="00E04B5B">
        <w:t xml:space="preserve"> </w:t>
      </w:r>
      <w:r w:rsidRPr="006B164C" w:rsidR="004709B3">
        <w:t>to</w:t>
      </w:r>
      <w:r w:rsidRPr="006B164C" w:rsidR="00E04B5B">
        <w:t xml:space="preserve"> </w:t>
      </w:r>
      <w:r w:rsidRPr="006B164C" w:rsidR="004709B3">
        <w:t>the</w:t>
      </w:r>
      <w:r w:rsidRPr="006B164C" w:rsidR="00E04B5B">
        <w:t xml:space="preserve"> </w:t>
      </w:r>
      <w:r w:rsidRPr="006B164C" w:rsidR="004709B3">
        <w:t>internal</w:t>
      </w:r>
      <w:r w:rsidRPr="006B164C" w:rsidR="00E04B5B">
        <w:t xml:space="preserve"> </w:t>
      </w:r>
      <w:r w:rsidRPr="006B164C" w:rsidR="004709B3">
        <w:t>market</w:t>
      </w:r>
      <w:r w:rsidRPr="006B164C" w:rsidR="00E04B5B">
        <w:t xml:space="preserve"> </w:t>
      </w:r>
      <w:r w:rsidRPr="006B164C" w:rsidR="004709B3">
        <w:t>Bill,</w:t>
      </w:r>
      <w:r w:rsidRPr="006B164C" w:rsidR="00E04B5B">
        <w:t xml:space="preserve"> </w:t>
      </w:r>
      <w:r w:rsidRPr="006B164C" w:rsidR="004709B3">
        <w:t>not</w:t>
      </w:r>
      <w:r w:rsidRPr="006B164C" w:rsidR="00E04B5B">
        <w:t xml:space="preserve"> </w:t>
      </w:r>
      <w:r w:rsidRPr="006B164C" w:rsidR="004709B3">
        <w:t>just</w:t>
      </w:r>
      <w:r w:rsidRPr="006B164C" w:rsidR="00E04B5B">
        <w:t xml:space="preserve"> </w:t>
      </w:r>
      <w:r w:rsidRPr="006B164C" w:rsidR="004709B3">
        <w:t>in</w:t>
      </w:r>
      <w:r w:rsidRPr="006B164C" w:rsidR="00E04B5B">
        <w:t xml:space="preserve"> </w:t>
      </w:r>
      <w:r w:rsidRPr="006B164C" w:rsidR="004709B3">
        <w:t>respect</w:t>
      </w:r>
      <w:r w:rsidRPr="006B164C" w:rsidR="00E04B5B">
        <w:t xml:space="preserve"> </w:t>
      </w:r>
      <w:r w:rsidRPr="006B164C" w:rsidR="004709B3">
        <w:t>of</w:t>
      </w:r>
      <w:r w:rsidRPr="006B164C" w:rsidR="00E04B5B">
        <w:t xml:space="preserve"> </w:t>
      </w:r>
      <w:r w:rsidRPr="006B164C" w:rsidR="00D80DEB">
        <w:t xml:space="preserve">part </w:t>
      </w:r>
      <w:r w:rsidRPr="006B164C" w:rsidR="004709B3">
        <w:t>5</w:t>
      </w:r>
      <w:r w:rsidRPr="006B164C" w:rsidR="00E04B5B">
        <w:t xml:space="preserve"> </w:t>
      </w:r>
      <w:r w:rsidRPr="006B164C" w:rsidR="004709B3">
        <w:t>but</w:t>
      </w:r>
      <w:r w:rsidRPr="006B164C" w:rsidR="00E04B5B">
        <w:t xml:space="preserve"> </w:t>
      </w:r>
      <w:r w:rsidRPr="006B164C" w:rsidR="004709B3">
        <w:t>in</w:t>
      </w:r>
      <w:r w:rsidRPr="006B164C" w:rsidR="00E04B5B">
        <w:t xml:space="preserve"> </w:t>
      </w:r>
      <w:r w:rsidRPr="006B164C" w:rsidR="004709B3">
        <w:t>respect</w:t>
      </w:r>
      <w:r w:rsidRPr="006B164C" w:rsidR="00E04B5B">
        <w:t xml:space="preserve"> </w:t>
      </w:r>
      <w:r w:rsidRPr="006B164C" w:rsidR="004709B3">
        <w:t>of</w:t>
      </w:r>
      <w:r w:rsidRPr="006B164C" w:rsidR="00E04B5B">
        <w:t xml:space="preserve"> </w:t>
      </w:r>
      <w:r w:rsidRPr="006B164C" w:rsidR="004709B3">
        <w:t>the</w:t>
      </w:r>
      <w:r w:rsidRPr="006B164C" w:rsidR="00E04B5B">
        <w:t xml:space="preserve"> </w:t>
      </w:r>
      <w:r w:rsidRPr="006B164C" w:rsidR="004709B3">
        <w:t>provisions</w:t>
      </w:r>
      <w:r w:rsidRPr="006B164C" w:rsidR="00E04B5B">
        <w:t xml:space="preserve"> </w:t>
      </w:r>
      <w:r w:rsidRPr="006B164C" w:rsidR="004709B3">
        <w:t>governing</w:t>
      </w:r>
      <w:r w:rsidRPr="006B164C" w:rsidR="00E04B5B">
        <w:t xml:space="preserve"> </w:t>
      </w:r>
      <w:r w:rsidRPr="006B164C" w:rsidR="004709B3">
        <w:t>the</w:t>
      </w:r>
      <w:r w:rsidRPr="006B164C" w:rsidR="00E04B5B">
        <w:t xml:space="preserve"> </w:t>
      </w:r>
      <w:r w:rsidRPr="006B164C" w:rsidR="004709B3">
        <w:t>relationship</w:t>
      </w:r>
      <w:r w:rsidRPr="006B164C" w:rsidR="00E04B5B">
        <w:t xml:space="preserve"> </w:t>
      </w:r>
      <w:r w:rsidRPr="006B164C" w:rsidR="004709B3">
        <w:t>with</w:t>
      </w:r>
      <w:r w:rsidRPr="006B164C" w:rsidR="00E04B5B">
        <w:t xml:space="preserve"> </w:t>
      </w:r>
      <w:r w:rsidRPr="006B164C" w:rsidR="004709B3">
        <w:t>the</w:t>
      </w:r>
      <w:r w:rsidRPr="006B164C" w:rsidR="00E04B5B">
        <w:t xml:space="preserve"> </w:t>
      </w:r>
      <w:r w:rsidRPr="006B164C" w:rsidR="004709B3">
        <w:t>devolved</w:t>
      </w:r>
      <w:r w:rsidRPr="006B164C" w:rsidR="00E04B5B">
        <w:t xml:space="preserve"> </w:t>
      </w:r>
      <w:r w:rsidRPr="006B164C" w:rsidR="00256330">
        <w:t>Governments</w:t>
      </w:r>
      <w:r w:rsidRPr="006B164C" w:rsidR="0099218A">
        <w:t>.</w:t>
      </w:r>
      <w:r w:rsidRPr="006B164C" w:rsidR="00E04B5B">
        <w:t xml:space="preserve"> </w:t>
      </w:r>
      <w:r w:rsidRPr="006B164C" w:rsidR="004709B3">
        <w:t>I</w:t>
      </w:r>
      <w:r w:rsidRPr="006B164C" w:rsidR="00E04B5B">
        <w:t xml:space="preserve"> </w:t>
      </w:r>
      <w:r w:rsidRPr="006B164C" w:rsidR="004709B3">
        <w:t>just</w:t>
      </w:r>
      <w:r w:rsidRPr="006B164C" w:rsidR="00E04B5B">
        <w:t xml:space="preserve"> </w:t>
      </w:r>
      <w:r w:rsidRPr="006B164C" w:rsidR="004709B3">
        <w:t>wonder</w:t>
      </w:r>
      <w:r w:rsidRPr="006B164C" w:rsidR="00E04B5B">
        <w:t xml:space="preserve"> </w:t>
      </w:r>
      <w:r w:rsidRPr="006B164C" w:rsidR="004709B3">
        <w:t>how</w:t>
      </w:r>
      <w:r w:rsidRPr="006B164C" w:rsidR="00E04B5B">
        <w:t xml:space="preserve"> </w:t>
      </w:r>
      <w:r w:rsidRPr="006B164C" w:rsidR="0099218A">
        <w:t>the</w:t>
      </w:r>
      <w:r w:rsidRPr="006B164C" w:rsidR="00E04B5B">
        <w:t xml:space="preserve"> </w:t>
      </w:r>
      <w:r w:rsidRPr="006B164C" w:rsidR="0099218A">
        <w:t>British</w:t>
      </w:r>
      <w:r w:rsidRPr="006B164C" w:rsidR="00E04B5B">
        <w:t xml:space="preserve"> </w:t>
      </w:r>
      <w:r w:rsidRPr="006B164C" w:rsidR="0099218A">
        <w:t>Parliament</w:t>
      </w:r>
      <w:r w:rsidRPr="006B164C" w:rsidR="00E04B5B">
        <w:t xml:space="preserve"> </w:t>
      </w:r>
      <w:r w:rsidRPr="006B164C" w:rsidR="004709B3">
        <w:t>could</w:t>
      </w:r>
      <w:r w:rsidRPr="006B164C" w:rsidR="00E04B5B">
        <w:t xml:space="preserve"> </w:t>
      </w:r>
      <w:r w:rsidRPr="006B164C" w:rsidR="0099218A">
        <w:t>most</w:t>
      </w:r>
      <w:r w:rsidRPr="006B164C" w:rsidR="00E04B5B">
        <w:t xml:space="preserve"> </w:t>
      </w:r>
      <w:r w:rsidRPr="006B164C" w:rsidR="0099218A">
        <w:t>effectively</w:t>
      </w:r>
      <w:r w:rsidRPr="006B164C" w:rsidR="00E04B5B">
        <w:t xml:space="preserve"> </w:t>
      </w:r>
      <w:r w:rsidRPr="006B164C" w:rsidR="004709B3">
        <w:t>and</w:t>
      </w:r>
      <w:r w:rsidRPr="006B164C" w:rsidR="00E04B5B">
        <w:t xml:space="preserve"> </w:t>
      </w:r>
      <w:r w:rsidRPr="006B164C" w:rsidR="004709B3">
        <w:t>coherently</w:t>
      </w:r>
      <w:r w:rsidRPr="006B164C" w:rsidR="00E04B5B">
        <w:t xml:space="preserve"> </w:t>
      </w:r>
      <w:r w:rsidRPr="006B164C" w:rsidR="004709B3">
        <w:t>scrutinise</w:t>
      </w:r>
      <w:r w:rsidRPr="006B164C" w:rsidR="00E04B5B">
        <w:t xml:space="preserve"> </w:t>
      </w:r>
      <w:r w:rsidRPr="006B164C" w:rsidR="004709B3">
        <w:t>that</w:t>
      </w:r>
      <w:r w:rsidRPr="006B164C" w:rsidR="00E04B5B">
        <w:t xml:space="preserve"> </w:t>
      </w:r>
      <w:r w:rsidRPr="006B164C" w:rsidR="004709B3">
        <w:t>relationship</w:t>
      </w:r>
      <w:r w:rsidRPr="006B164C" w:rsidR="00E04B5B">
        <w:t xml:space="preserve"> </w:t>
      </w:r>
      <w:r w:rsidRPr="006B164C" w:rsidR="004709B3">
        <w:t>going</w:t>
      </w:r>
      <w:r w:rsidRPr="006B164C" w:rsidR="00E04B5B">
        <w:t xml:space="preserve"> </w:t>
      </w:r>
      <w:r w:rsidRPr="006B164C" w:rsidR="004709B3">
        <w:t>forward.</w:t>
      </w:r>
      <w:r w:rsidRPr="006B164C" w:rsidR="00E04B5B">
        <w:t xml:space="preserve"> </w:t>
      </w:r>
      <w:r w:rsidRPr="006B164C" w:rsidR="0099218A">
        <w:t>You</w:t>
      </w:r>
      <w:r w:rsidRPr="006B164C" w:rsidR="00E04B5B">
        <w:t xml:space="preserve"> </w:t>
      </w:r>
      <w:r w:rsidRPr="006B164C" w:rsidR="0099218A">
        <w:t>have</w:t>
      </w:r>
      <w:r w:rsidRPr="006B164C" w:rsidR="00E04B5B">
        <w:t xml:space="preserve"> </w:t>
      </w:r>
      <w:r w:rsidRPr="006B164C" w:rsidR="0099218A">
        <w:t>Scottish</w:t>
      </w:r>
      <w:r w:rsidRPr="006B164C" w:rsidR="00E04B5B">
        <w:t xml:space="preserve"> </w:t>
      </w:r>
      <w:r w:rsidRPr="006B164C" w:rsidR="00E37555">
        <w:t xml:space="preserve">affairs </w:t>
      </w:r>
      <w:r w:rsidRPr="006B164C" w:rsidR="0099218A">
        <w:t>and</w:t>
      </w:r>
      <w:r w:rsidRPr="006B164C" w:rsidR="00E04B5B">
        <w:t xml:space="preserve"> </w:t>
      </w:r>
      <w:r w:rsidRPr="006B164C" w:rsidR="0099218A">
        <w:t>this</w:t>
      </w:r>
      <w:r w:rsidRPr="006B164C" w:rsidR="00E04B5B">
        <w:t xml:space="preserve"> </w:t>
      </w:r>
      <w:r w:rsidRPr="006B164C" w:rsidR="004709B3">
        <w:t>C</w:t>
      </w:r>
      <w:r w:rsidRPr="006B164C" w:rsidR="0099218A">
        <w:t>ommittee</w:t>
      </w:r>
      <w:r w:rsidRPr="006B164C" w:rsidR="004709B3">
        <w:t>,</w:t>
      </w:r>
      <w:r w:rsidRPr="006B164C" w:rsidR="00E04B5B">
        <w:t xml:space="preserve"> </w:t>
      </w:r>
      <w:r w:rsidRPr="006B164C" w:rsidR="004709B3">
        <w:t>which</w:t>
      </w:r>
      <w:r w:rsidRPr="006B164C" w:rsidR="00E04B5B">
        <w:t xml:space="preserve"> </w:t>
      </w:r>
      <w:r w:rsidRPr="006B164C" w:rsidR="004709B3">
        <w:t>is</w:t>
      </w:r>
      <w:r w:rsidRPr="006B164C" w:rsidR="00E04B5B">
        <w:t xml:space="preserve"> </w:t>
      </w:r>
      <w:r w:rsidRPr="006B164C" w:rsidR="004709B3">
        <w:t>about</w:t>
      </w:r>
      <w:r w:rsidRPr="006B164C" w:rsidR="00E04B5B">
        <w:t xml:space="preserve"> </w:t>
      </w:r>
      <w:r w:rsidRPr="006B164C" w:rsidR="004709B3">
        <w:t>to</w:t>
      </w:r>
      <w:r w:rsidRPr="006B164C" w:rsidR="00E04B5B">
        <w:t xml:space="preserve"> </w:t>
      </w:r>
      <w:r w:rsidRPr="006B164C" w:rsidR="004709B3">
        <w:t>come</w:t>
      </w:r>
      <w:r w:rsidRPr="006B164C" w:rsidR="00E04B5B">
        <w:t xml:space="preserve"> </w:t>
      </w:r>
      <w:r w:rsidRPr="006B164C" w:rsidR="004709B3">
        <w:t>to</w:t>
      </w:r>
      <w:r w:rsidRPr="006B164C" w:rsidR="00E04B5B">
        <w:t xml:space="preserve"> </w:t>
      </w:r>
      <w:r w:rsidRPr="006B164C" w:rsidR="004709B3">
        <w:t>an</w:t>
      </w:r>
      <w:r w:rsidRPr="006B164C" w:rsidR="00E04B5B">
        <w:t xml:space="preserve"> </w:t>
      </w:r>
      <w:r w:rsidRPr="006B164C" w:rsidR="004709B3">
        <w:t>end.</w:t>
      </w:r>
      <w:r w:rsidRPr="006B164C" w:rsidR="00E04B5B">
        <w:t xml:space="preserve"> </w:t>
      </w:r>
      <w:r w:rsidRPr="006B164C" w:rsidR="0099218A">
        <w:t>There</w:t>
      </w:r>
      <w:r w:rsidRPr="006B164C" w:rsidR="00E04B5B">
        <w:t xml:space="preserve"> </w:t>
      </w:r>
      <w:r w:rsidRPr="006B164C" w:rsidR="0099218A">
        <w:t>are</w:t>
      </w:r>
      <w:r w:rsidRPr="006B164C" w:rsidR="00E04B5B">
        <w:t xml:space="preserve"> </w:t>
      </w:r>
      <w:r w:rsidRPr="006B164C" w:rsidR="0099218A">
        <w:t>various</w:t>
      </w:r>
      <w:r w:rsidRPr="006B164C" w:rsidR="00E04B5B">
        <w:t xml:space="preserve"> </w:t>
      </w:r>
      <w:r w:rsidRPr="006B164C" w:rsidR="0099218A">
        <w:t>candidates</w:t>
      </w:r>
      <w:r w:rsidRPr="006B164C" w:rsidR="00E04B5B">
        <w:t xml:space="preserve"> </w:t>
      </w:r>
      <w:r w:rsidRPr="006B164C" w:rsidR="004709B3">
        <w:t>for</w:t>
      </w:r>
      <w:r w:rsidRPr="006B164C" w:rsidR="00E04B5B">
        <w:t xml:space="preserve"> </w:t>
      </w:r>
      <w:r w:rsidRPr="006B164C" w:rsidR="004709B3">
        <w:t>who</w:t>
      </w:r>
      <w:r w:rsidRPr="006B164C" w:rsidR="00E04B5B">
        <w:t xml:space="preserve"> </w:t>
      </w:r>
      <w:r w:rsidRPr="006B164C" w:rsidR="004709B3">
        <w:t>might</w:t>
      </w:r>
      <w:r w:rsidRPr="006B164C" w:rsidR="00E04B5B">
        <w:t xml:space="preserve"> </w:t>
      </w:r>
      <w:r w:rsidRPr="006B164C" w:rsidR="004709B3">
        <w:t>carry</w:t>
      </w:r>
      <w:r w:rsidRPr="006B164C" w:rsidR="00E04B5B">
        <w:t xml:space="preserve"> </w:t>
      </w:r>
      <w:r w:rsidRPr="006B164C" w:rsidR="004709B3">
        <w:t>out</w:t>
      </w:r>
      <w:r w:rsidRPr="006B164C" w:rsidR="00E04B5B">
        <w:t xml:space="preserve"> </w:t>
      </w:r>
      <w:r w:rsidRPr="006B164C" w:rsidR="004709B3">
        <w:t>that</w:t>
      </w:r>
      <w:r w:rsidRPr="006B164C" w:rsidR="00E04B5B">
        <w:t xml:space="preserve"> </w:t>
      </w:r>
      <w:r w:rsidRPr="006B164C" w:rsidR="004709B3">
        <w:t>scrutiny,</w:t>
      </w:r>
      <w:r w:rsidRPr="006B164C" w:rsidR="00E04B5B">
        <w:t xml:space="preserve"> </w:t>
      </w:r>
      <w:r w:rsidRPr="006B164C" w:rsidR="0099218A">
        <w:t>or</w:t>
      </w:r>
      <w:r w:rsidRPr="006B164C" w:rsidR="00E04B5B">
        <w:t xml:space="preserve"> </w:t>
      </w:r>
      <w:r w:rsidRPr="006B164C" w:rsidR="0099218A">
        <w:t>should</w:t>
      </w:r>
      <w:r w:rsidRPr="006B164C" w:rsidR="00E04B5B">
        <w:t xml:space="preserve"> </w:t>
      </w:r>
      <w:r w:rsidRPr="006B164C" w:rsidR="0099218A">
        <w:t>we</w:t>
      </w:r>
      <w:r w:rsidRPr="006B164C" w:rsidR="00E04B5B">
        <w:t xml:space="preserve"> </w:t>
      </w:r>
      <w:r w:rsidRPr="006B164C" w:rsidR="0099218A">
        <w:t>be</w:t>
      </w:r>
      <w:r w:rsidRPr="006B164C" w:rsidR="00E04B5B">
        <w:t xml:space="preserve"> </w:t>
      </w:r>
      <w:r w:rsidRPr="006B164C" w:rsidR="0099218A">
        <w:t>looking</w:t>
      </w:r>
      <w:r w:rsidRPr="006B164C" w:rsidR="00E04B5B">
        <w:t xml:space="preserve"> </w:t>
      </w:r>
      <w:r w:rsidRPr="006B164C" w:rsidR="0099218A">
        <w:t>at</w:t>
      </w:r>
      <w:r w:rsidRPr="006B164C" w:rsidR="00E04B5B">
        <w:t xml:space="preserve"> </w:t>
      </w:r>
      <w:r w:rsidRPr="006B164C" w:rsidR="0099218A">
        <w:t>something</w:t>
      </w:r>
      <w:r w:rsidRPr="006B164C" w:rsidR="00E04B5B">
        <w:t xml:space="preserve"> </w:t>
      </w:r>
      <w:r w:rsidRPr="006B164C" w:rsidR="0099218A">
        <w:t>new</w:t>
      </w:r>
      <w:r w:rsidRPr="006B164C" w:rsidR="00E04B5B">
        <w:t xml:space="preserve"> </w:t>
      </w:r>
      <w:r w:rsidRPr="006B164C" w:rsidR="0099218A">
        <w:t>altogether?</w:t>
      </w:r>
      <w:r w:rsidRPr="006B164C" w:rsidR="00E04B5B">
        <w:t xml:space="preserve"> </w:t>
      </w:r>
    </w:p>
    <w:p w:rsidR="008310D3" w:rsidRPr="006B164C" w:rsidP="0099218A">
      <w:pPr>
        <w:pStyle w:val="Answer"/>
      </w:pPr>
      <w:sdt>
        <w:sdtPr>
          <w:alias w:val="Witness"/>
          <w:id w:val="-1513302081"/>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rsidR="00E37555">
        <w:t xml:space="preserve">The </w:t>
      </w:r>
      <w:r w:rsidRPr="006B164C" w:rsidR="0099218A">
        <w:t>situation</w:t>
      </w:r>
      <w:r w:rsidRPr="006B164C" w:rsidR="00E04B5B">
        <w:t xml:space="preserve"> </w:t>
      </w:r>
      <w:r w:rsidRPr="006B164C" w:rsidR="0099218A">
        <w:t>at</w:t>
      </w:r>
      <w:r w:rsidRPr="006B164C" w:rsidR="00E04B5B">
        <w:t xml:space="preserve"> </w:t>
      </w:r>
      <w:r w:rsidRPr="006B164C" w:rsidR="0099218A">
        <w:t>the</w:t>
      </w:r>
      <w:r w:rsidRPr="006B164C" w:rsidR="00E04B5B">
        <w:t xml:space="preserve"> </w:t>
      </w:r>
      <w:r w:rsidRPr="006B164C" w:rsidR="0099218A">
        <w:t>moment</w:t>
      </w:r>
      <w:r w:rsidRPr="006B164C" w:rsidR="00E04B5B">
        <w:t xml:space="preserve"> </w:t>
      </w:r>
      <w:r w:rsidRPr="006B164C" w:rsidR="0099218A">
        <w:t>is</w:t>
      </w:r>
      <w:r w:rsidRPr="006B164C" w:rsidR="00E04B5B">
        <w:t xml:space="preserve"> </w:t>
      </w:r>
      <w:r w:rsidRPr="006B164C" w:rsidR="0099218A">
        <w:t>that</w:t>
      </w:r>
      <w:r w:rsidRPr="006B164C" w:rsidR="00E04B5B">
        <w:t xml:space="preserve"> </w:t>
      </w:r>
      <w:r w:rsidRPr="006B164C" w:rsidR="0099218A">
        <w:t>departmental</w:t>
      </w:r>
      <w:r w:rsidRPr="006B164C" w:rsidR="00E04B5B">
        <w:t xml:space="preserve"> </w:t>
      </w:r>
      <w:r w:rsidRPr="006B164C" w:rsidR="0099218A">
        <w:t>committees</w:t>
      </w:r>
      <w:r w:rsidRPr="006B164C" w:rsidR="00E04B5B">
        <w:t xml:space="preserve"> </w:t>
      </w:r>
      <w:r w:rsidRPr="006B164C" w:rsidR="0099218A">
        <w:t>are</w:t>
      </w:r>
      <w:r w:rsidRPr="006B164C" w:rsidR="00E04B5B">
        <w:t xml:space="preserve"> </w:t>
      </w:r>
      <w:r w:rsidRPr="006B164C" w:rsidR="0099218A">
        <w:t>responsible</w:t>
      </w:r>
      <w:r w:rsidRPr="006B164C" w:rsidR="00E04B5B">
        <w:t xml:space="preserve"> </w:t>
      </w:r>
      <w:r w:rsidRPr="006B164C" w:rsidR="0099218A">
        <w:t>for</w:t>
      </w:r>
      <w:r w:rsidRPr="006B164C" w:rsidR="00E04B5B">
        <w:t xml:space="preserve"> </w:t>
      </w:r>
      <w:r w:rsidRPr="006B164C" w:rsidR="0099218A">
        <w:t>thinking</w:t>
      </w:r>
      <w:r w:rsidRPr="006B164C" w:rsidR="00E04B5B">
        <w:t xml:space="preserve"> </w:t>
      </w:r>
      <w:r w:rsidRPr="006B164C" w:rsidR="0099218A">
        <w:t>about</w:t>
      </w:r>
      <w:r w:rsidRPr="006B164C" w:rsidR="00E04B5B">
        <w:t xml:space="preserve"> </w:t>
      </w:r>
      <w:r w:rsidRPr="006B164C" w:rsidR="0099218A">
        <w:t>this.</w:t>
      </w:r>
      <w:r w:rsidRPr="006B164C" w:rsidR="00E04B5B">
        <w:t xml:space="preserve"> </w:t>
      </w:r>
      <w:r w:rsidRPr="006B164C" w:rsidR="0099218A">
        <w:t>There</w:t>
      </w:r>
      <w:r w:rsidRPr="006B164C" w:rsidR="00E04B5B">
        <w:t xml:space="preserve"> </w:t>
      </w:r>
      <w:r w:rsidRPr="006B164C" w:rsidR="0099218A">
        <w:t>is</w:t>
      </w:r>
      <w:r w:rsidRPr="006B164C" w:rsidR="00E04B5B">
        <w:t xml:space="preserve"> </w:t>
      </w:r>
      <w:r w:rsidRPr="006B164C" w:rsidR="0099218A">
        <w:t>an</w:t>
      </w:r>
      <w:r w:rsidRPr="006B164C" w:rsidR="00E04B5B">
        <w:t xml:space="preserve"> </w:t>
      </w:r>
      <w:r w:rsidRPr="006B164C" w:rsidR="0099218A">
        <w:t>important</w:t>
      </w:r>
      <w:r w:rsidRPr="006B164C" w:rsidR="00E04B5B">
        <w:t xml:space="preserve"> </w:t>
      </w:r>
      <w:r w:rsidRPr="006B164C" w:rsidR="0099218A">
        <w:t>ongoing</w:t>
      </w:r>
      <w:r w:rsidRPr="006B164C" w:rsidR="00E04B5B">
        <w:t xml:space="preserve"> </w:t>
      </w:r>
      <w:r w:rsidRPr="006B164C" w:rsidR="0099218A">
        <w:t>role</w:t>
      </w:r>
      <w:r w:rsidRPr="006B164C" w:rsidR="00E04B5B">
        <w:t xml:space="preserve"> </w:t>
      </w:r>
      <w:r w:rsidRPr="006B164C" w:rsidR="0099218A">
        <w:t>for</w:t>
      </w:r>
      <w:r w:rsidRPr="006B164C" w:rsidR="00E04B5B">
        <w:t xml:space="preserve"> </w:t>
      </w:r>
      <w:r w:rsidRPr="006B164C" w:rsidR="0099218A">
        <w:t>departmental</w:t>
      </w:r>
      <w:r w:rsidRPr="006B164C" w:rsidR="00E04B5B">
        <w:t xml:space="preserve"> </w:t>
      </w:r>
      <w:r w:rsidRPr="006B164C" w:rsidR="0099218A">
        <w:t>committees</w:t>
      </w:r>
      <w:r w:rsidRPr="006B164C" w:rsidR="00E04B5B">
        <w:t xml:space="preserve"> </w:t>
      </w:r>
      <w:r w:rsidRPr="006B164C" w:rsidR="0099218A">
        <w:t>because,</w:t>
      </w:r>
      <w:r w:rsidRPr="006B164C" w:rsidR="00E04B5B">
        <w:t xml:space="preserve"> </w:t>
      </w:r>
      <w:r w:rsidRPr="006B164C" w:rsidR="0099218A">
        <w:t>at</w:t>
      </w:r>
      <w:r w:rsidRPr="006B164C" w:rsidR="00E04B5B">
        <w:t xml:space="preserve"> </w:t>
      </w:r>
      <w:r w:rsidRPr="006B164C" w:rsidR="0099218A">
        <w:t>the</w:t>
      </w:r>
      <w:r w:rsidRPr="006B164C" w:rsidR="00E04B5B">
        <w:t xml:space="preserve"> </w:t>
      </w:r>
      <w:r w:rsidRPr="006B164C" w:rsidR="0099218A">
        <w:t>moment,</w:t>
      </w:r>
      <w:r w:rsidRPr="006B164C" w:rsidR="00E04B5B">
        <w:t xml:space="preserve"> </w:t>
      </w:r>
      <w:r w:rsidRPr="006B164C" w:rsidR="0099218A">
        <w:t>we</w:t>
      </w:r>
      <w:r w:rsidRPr="006B164C" w:rsidR="00E04B5B">
        <w:t xml:space="preserve"> </w:t>
      </w:r>
      <w:r w:rsidRPr="006B164C" w:rsidR="0099218A">
        <w:t>are</w:t>
      </w:r>
      <w:r w:rsidRPr="006B164C" w:rsidR="00E04B5B">
        <w:t xml:space="preserve"> </w:t>
      </w:r>
      <w:r w:rsidRPr="006B164C" w:rsidR="0099218A">
        <w:t>thinking</w:t>
      </w:r>
      <w:r w:rsidRPr="006B164C" w:rsidR="00E04B5B">
        <w:t xml:space="preserve"> </w:t>
      </w:r>
      <w:r w:rsidRPr="006B164C" w:rsidR="0099218A">
        <w:t>very</w:t>
      </w:r>
      <w:r w:rsidRPr="006B164C" w:rsidR="00E04B5B">
        <w:t xml:space="preserve"> </w:t>
      </w:r>
      <w:r w:rsidRPr="006B164C" w:rsidR="0099218A">
        <w:t>much</w:t>
      </w:r>
      <w:r w:rsidRPr="006B164C" w:rsidR="00E04B5B">
        <w:t xml:space="preserve"> </w:t>
      </w:r>
      <w:r w:rsidRPr="006B164C" w:rsidR="0099218A">
        <w:t>about</w:t>
      </w:r>
      <w:r w:rsidRPr="006B164C" w:rsidR="00E04B5B">
        <w:t xml:space="preserve"> </w:t>
      </w:r>
      <w:r w:rsidRPr="006B164C" w:rsidR="0099218A">
        <w:t>how</w:t>
      </w:r>
      <w:r w:rsidRPr="006B164C" w:rsidR="00E04B5B">
        <w:t xml:space="preserve"> </w:t>
      </w:r>
      <w:r w:rsidRPr="006B164C" w:rsidR="0099218A">
        <w:t>common</w:t>
      </w:r>
      <w:r w:rsidRPr="006B164C" w:rsidR="00E04B5B">
        <w:t xml:space="preserve"> </w:t>
      </w:r>
      <w:r w:rsidRPr="006B164C" w:rsidR="0099218A">
        <w:t>frameworks</w:t>
      </w:r>
      <w:r w:rsidRPr="006B164C" w:rsidR="00E04B5B">
        <w:t xml:space="preserve"> </w:t>
      </w:r>
      <w:r w:rsidRPr="006B164C" w:rsidR="0099218A">
        <w:t>are</w:t>
      </w:r>
      <w:r w:rsidRPr="006B164C" w:rsidR="00E04B5B">
        <w:t xml:space="preserve"> </w:t>
      </w:r>
      <w:r w:rsidRPr="006B164C" w:rsidR="0099218A">
        <w:t>set</w:t>
      </w:r>
      <w:r w:rsidRPr="006B164C" w:rsidR="00E04B5B">
        <w:t xml:space="preserve"> </w:t>
      </w:r>
      <w:r w:rsidRPr="006B164C" w:rsidR="0099218A">
        <w:t>up</w:t>
      </w:r>
      <w:r w:rsidRPr="006B164C" w:rsidR="00E37555">
        <w:t>,</w:t>
      </w:r>
      <w:r w:rsidRPr="006B164C" w:rsidR="00E04B5B">
        <w:t xml:space="preserve"> </w:t>
      </w:r>
      <w:r w:rsidRPr="006B164C" w:rsidR="0099218A">
        <w:t>the</w:t>
      </w:r>
      <w:r w:rsidRPr="006B164C" w:rsidR="00E04B5B">
        <w:t xml:space="preserve"> </w:t>
      </w:r>
      <w:r w:rsidRPr="006B164C" w:rsidR="0099218A">
        <w:t>process</w:t>
      </w:r>
      <w:r w:rsidRPr="006B164C" w:rsidR="00E04B5B">
        <w:t xml:space="preserve"> </w:t>
      </w:r>
      <w:r w:rsidRPr="006B164C" w:rsidR="0099218A">
        <w:t>and</w:t>
      </w:r>
      <w:r w:rsidRPr="006B164C" w:rsidR="00E04B5B">
        <w:t xml:space="preserve"> </w:t>
      </w:r>
      <w:r w:rsidRPr="006B164C" w:rsidR="0099218A">
        <w:t>how</w:t>
      </w:r>
      <w:r w:rsidRPr="006B164C" w:rsidR="00E04B5B">
        <w:t xml:space="preserve"> </w:t>
      </w:r>
      <w:r w:rsidRPr="006B164C" w:rsidR="0099218A">
        <w:t>they</w:t>
      </w:r>
      <w:r w:rsidRPr="006B164C" w:rsidR="00E04B5B">
        <w:t xml:space="preserve"> </w:t>
      </w:r>
      <w:r w:rsidRPr="006B164C" w:rsidR="0099218A">
        <w:t>are</w:t>
      </w:r>
      <w:r w:rsidRPr="006B164C" w:rsidR="00E04B5B">
        <w:t xml:space="preserve"> </w:t>
      </w:r>
      <w:r w:rsidRPr="006B164C" w:rsidR="0099218A">
        <w:t>intended</w:t>
      </w:r>
      <w:r w:rsidRPr="006B164C" w:rsidR="00E04B5B">
        <w:t xml:space="preserve"> </w:t>
      </w:r>
      <w:r w:rsidRPr="006B164C" w:rsidR="0099218A">
        <w:t>to</w:t>
      </w:r>
      <w:r w:rsidRPr="006B164C" w:rsidR="00E04B5B">
        <w:t xml:space="preserve"> </w:t>
      </w:r>
      <w:r w:rsidRPr="006B164C" w:rsidR="0099218A">
        <w:t>operate.</w:t>
      </w:r>
      <w:r w:rsidRPr="006B164C" w:rsidR="00E04B5B">
        <w:t xml:space="preserve"> </w:t>
      </w:r>
      <w:r w:rsidRPr="006B164C" w:rsidR="0099218A">
        <w:t>The</w:t>
      </w:r>
      <w:r w:rsidRPr="006B164C" w:rsidR="00E04B5B">
        <w:t xml:space="preserve"> </w:t>
      </w:r>
      <w:r w:rsidRPr="006B164C">
        <w:t>really</w:t>
      </w:r>
      <w:r w:rsidRPr="006B164C" w:rsidR="00E04B5B">
        <w:t xml:space="preserve"> </w:t>
      </w:r>
      <w:r w:rsidRPr="006B164C" w:rsidR="0099218A">
        <w:t>important</w:t>
      </w:r>
      <w:r w:rsidRPr="006B164C" w:rsidR="00E04B5B">
        <w:t xml:space="preserve"> </w:t>
      </w:r>
      <w:r w:rsidRPr="006B164C" w:rsidR="0099218A">
        <w:t>thing</w:t>
      </w:r>
      <w:r w:rsidRPr="006B164C" w:rsidR="00E04B5B">
        <w:t xml:space="preserve"> </w:t>
      </w:r>
      <w:r w:rsidRPr="006B164C">
        <w:t>moving</w:t>
      </w:r>
      <w:r w:rsidRPr="006B164C" w:rsidR="00E04B5B">
        <w:t xml:space="preserve"> </w:t>
      </w:r>
      <w:r w:rsidRPr="006B164C" w:rsidR="0099218A">
        <w:t>forward</w:t>
      </w:r>
      <w:r w:rsidRPr="006B164C" w:rsidR="00E04B5B">
        <w:t xml:space="preserve"> </w:t>
      </w:r>
      <w:r w:rsidRPr="006B164C" w:rsidR="0099218A">
        <w:t>will</w:t>
      </w:r>
      <w:r w:rsidRPr="006B164C" w:rsidR="00E04B5B">
        <w:t xml:space="preserve"> </w:t>
      </w:r>
      <w:r w:rsidRPr="006B164C" w:rsidR="0099218A">
        <w:t>be</w:t>
      </w:r>
      <w:r w:rsidRPr="006B164C" w:rsidR="00E04B5B">
        <w:t xml:space="preserve"> </w:t>
      </w:r>
      <w:r w:rsidRPr="006B164C" w:rsidR="0099218A">
        <w:t>the</w:t>
      </w:r>
      <w:r w:rsidRPr="006B164C" w:rsidR="00E04B5B">
        <w:t xml:space="preserve"> </w:t>
      </w:r>
      <w:r w:rsidRPr="006B164C" w:rsidR="0099218A">
        <w:t>policy</w:t>
      </w:r>
      <w:r w:rsidRPr="006B164C" w:rsidR="00E04B5B">
        <w:t xml:space="preserve"> </w:t>
      </w:r>
      <w:r w:rsidRPr="006B164C" w:rsidR="0099218A">
        <w:t>consequences</w:t>
      </w:r>
      <w:r w:rsidRPr="006B164C" w:rsidR="00E04B5B">
        <w:t xml:space="preserve"> </w:t>
      </w:r>
      <w:r w:rsidRPr="006B164C">
        <w:t>of</w:t>
      </w:r>
      <w:r w:rsidRPr="006B164C" w:rsidR="00E04B5B">
        <w:t xml:space="preserve"> </w:t>
      </w:r>
      <w:r w:rsidRPr="006B164C">
        <w:t>the</w:t>
      </w:r>
      <w:r w:rsidRPr="006B164C" w:rsidR="00E04B5B">
        <w:t xml:space="preserve"> </w:t>
      </w:r>
      <w:r w:rsidRPr="006B164C">
        <w:t>common</w:t>
      </w:r>
      <w:r w:rsidRPr="006B164C" w:rsidR="00E04B5B">
        <w:t xml:space="preserve"> </w:t>
      </w:r>
      <w:r w:rsidRPr="006B164C">
        <w:t>frameworks</w:t>
      </w:r>
      <w:r w:rsidRPr="006B164C" w:rsidR="00E04B5B">
        <w:t xml:space="preserve"> </w:t>
      </w:r>
      <w:r w:rsidRPr="006B164C" w:rsidR="0099218A">
        <w:t>and</w:t>
      </w:r>
      <w:r w:rsidRPr="006B164C" w:rsidR="00E04B5B">
        <w:t xml:space="preserve"> </w:t>
      </w:r>
      <w:r w:rsidRPr="006B164C" w:rsidR="0099218A">
        <w:t>what</w:t>
      </w:r>
      <w:r w:rsidRPr="006B164C" w:rsidR="00E04B5B">
        <w:t xml:space="preserve"> </w:t>
      </w:r>
      <w:r w:rsidRPr="006B164C" w:rsidR="0099218A">
        <w:t>their</w:t>
      </w:r>
      <w:r w:rsidRPr="006B164C" w:rsidR="00E04B5B">
        <w:t xml:space="preserve"> </w:t>
      </w:r>
      <w:r w:rsidRPr="006B164C" w:rsidR="0099218A">
        <w:t>implementation</w:t>
      </w:r>
      <w:r w:rsidRPr="006B164C" w:rsidR="00E04B5B">
        <w:t xml:space="preserve"> </w:t>
      </w:r>
      <w:r w:rsidRPr="006B164C" w:rsidR="0099218A">
        <w:t>means</w:t>
      </w:r>
      <w:r w:rsidRPr="006B164C" w:rsidR="00E04B5B">
        <w:t xml:space="preserve"> </w:t>
      </w:r>
      <w:r w:rsidRPr="006B164C" w:rsidR="0099218A">
        <w:t>on</w:t>
      </w:r>
      <w:r w:rsidRPr="006B164C" w:rsidR="00E04B5B">
        <w:t xml:space="preserve"> </w:t>
      </w:r>
      <w:r w:rsidRPr="006B164C" w:rsidR="0099218A">
        <w:t>the</w:t>
      </w:r>
      <w:r w:rsidRPr="006B164C" w:rsidR="00E04B5B">
        <w:t xml:space="preserve"> </w:t>
      </w:r>
      <w:r w:rsidRPr="006B164C" w:rsidR="0099218A">
        <w:t>ground.</w:t>
      </w:r>
      <w:r w:rsidRPr="006B164C" w:rsidR="00E04B5B">
        <w:t xml:space="preserve"> </w:t>
      </w:r>
      <w:r w:rsidRPr="006B164C" w:rsidR="0099218A">
        <w:t>Therefore,</w:t>
      </w:r>
      <w:r w:rsidRPr="006B164C" w:rsidR="00E04B5B">
        <w:t xml:space="preserve"> </w:t>
      </w:r>
      <w:r w:rsidRPr="006B164C" w:rsidR="0099218A">
        <w:t>departmental</w:t>
      </w:r>
      <w:r w:rsidRPr="006B164C" w:rsidR="00E04B5B">
        <w:t xml:space="preserve"> </w:t>
      </w:r>
      <w:r w:rsidRPr="006B164C" w:rsidR="0099218A">
        <w:t>committees</w:t>
      </w:r>
      <w:r w:rsidRPr="006B164C" w:rsidR="00E04B5B">
        <w:t xml:space="preserve"> </w:t>
      </w:r>
      <w:r w:rsidRPr="006B164C" w:rsidR="0099218A">
        <w:t>will</w:t>
      </w:r>
      <w:r w:rsidRPr="006B164C" w:rsidR="00E04B5B">
        <w:t xml:space="preserve"> </w:t>
      </w:r>
      <w:r w:rsidRPr="006B164C" w:rsidR="0099218A">
        <w:t>probably</w:t>
      </w:r>
      <w:r w:rsidRPr="006B164C" w:rsidR="00E04B5B">
        <w:t xml:space="preserve"> </w:t>
      </w:r>
      <w:r w:rsidRPr="006B164C">
        <w:t>be</w:t>
      </w:r>
      <w:r w:rsidRPr="006B164C" w:rsidR="00E04B5B">
        <w:t xml:space="preserve"> </w:t>
      </w:r>
      <w:r w:rsidRPr="006B164C" w:rsidR="00E37555">
        <w:t xml:space="preserve">best </w:t>
      </w:r>
      <w:r w:rsidRPr="006B164C" w:rsidR="0099218A">
        <w:t>placed</w:t>
      </w:r>
      <w:r w:rsidRPr="006B164C" w:rsidR="00E04B5B">
        <w:t xml:space="preserve"> </w:t>
      </w:r>
      <w:r w:rsidRPr="006B164C" w:rsidR="0099218A">
        <w:t>to</w:t>
      </w:r>
      <w:r w:rsidRPr="006B164C" w:rsidR="00E04B5B">
        <w:t xml:space="preserve"> </w:t>
      </w:r>
      <w:r w:rsidRPr="006B164C" w:rsidR="0099218A">
        <w:t>think</w:t>
      </w:r>
      <w:r w:rsidRPr="006B164C" w:rsidR="00E04B5B">
        <w:t xml:space="preserve"> </w:t>
      </w:r>
      <w:r w:rsidRPr="006B164C" w:rsidR="0099218A">
        <w:t>about</w:t>
      </w:r>
      <w:r w:rsidRPr="006B164C" w:rsidR="00E04B5B">
        <w:t xml:space="preserve"> </w:t>
      </w:r>
      <w:r w:rsidRPr="006B164C" w:rsidR="0099218A">
        <w:t>those</w:t>
      </w:r>
      <w:r w:rsidRPr="006B164C" w:rsidR="00E04B5B">
        <w:t xml:space="preserve"> </w:t>
      </w:r>
      <w:r w:rsidRPr="006B164C" w:rsidR="0099218A">
        <w:t>sorts</w:t>
      </w:r>
      <w:r w:rsidRPr="006B164C" w:rsidR="00E04B5B">
        <w:t xml:space="preserve"> </w:t>
      </w:r>
      <w:r w:rsidRPr="006B164C" w:rsidR="0099218A">
        <w:t>of</w:t>
      </w:r>
      <w:r w:rsidRPr="006B164C" w:rsidR="00E04B5B">
        <w:t xml:space="preserve"> </w:t>
      </w:r>
      <w:r w:rsidRPr="006B164C" w:rsidR="0099218A">
        <w:t>issues</w:t>
      </w:r>
      <w:r w:rsidRPr="006B164C">
        <w:t>.</w:t>
      </w:r>
    </w:p>
    <w:p w:rsidR="0099218A" w:rsidRPr="006B164C" w:rsidP="0099218A">
      <w:pPr>
        <w:pStyle w:val="Answer"/>
      </w:pPr>
      <w:r w:rsidRPr="006B164C">
        <w:t>The</w:t>
      </w:r>
      <w:r w:rsidRPr="006B164C" w:rsidR="00E04B5B">
        <w:t xml:space="preserve"> </w:t>
      </w:r>
      <w:r w:rsidRPr="006B164C">
        <w:t>process</w:t>
      </w:r>
      <w:r w:rsidRPr="006B164C" w:rsidR="00E04B5B">
        <w:t xml:space="preserve"> </w:t>
      </w:r>
      <w:r w:rsidRPr="006B164C">
        <w:t>questions</w:t>
      </w:r>
      <w:r w:rsidRPr="006B164C" w:rsidR="00E04B5B">
        <w:t xml:space="preserve"> </w:t>
      </w:r>
      <w:r w:rsidRPr="006B164C">
        <w:t>and</w:t>
      </w:r>
      <w:r w:rsidRPr="006B164C" w:rsidR="00E04B5B">
        <w:t xml:space="preserve"> </w:t>
      </w:r>
      <w:r w:rsidRPr="006B164C">
        <w:t>thinking</w:t>
      </w:r>
      <w:r w:rsidRPr="006B164C" w:rsidR="00E04B5B">
        <w:t xml:space="preserve"> </w:t>
      </w:r>
      <w:r w:rsidRPr="006B164C">
        <w:t>about</w:t>
      </w:r>
      <w:r w:rsidRPr="006B164C" w:rsidR="00E04B5B">
        <w:t xml:space="preserve"> </w:t>
      </w:r>
      <w:r w:rsidRPr="006B164C">
        <w:t>common</w:t>
      </w:r>
      <w:r w:rsidRPr="006B164C" w:rsidR="00E04B5B">
        <w:t xml:space="preserve"> </w:t>
      </w:r>
      <w:r w:rsidRPr="006B164C">
        <w:t>frameworks</w:t>
      </w:r>
      <w:r w:rsidRPr="006B164C" w:rsidR="00E04B5B">
        <w:t xml:space="preserve"> </w:t>
      </w:r>
      <w:r w:rsidRPr="006B164C">
        <w:t>as</w:t>
      </w:r>
      <w:r w:rsidRPr="006B164C" w:rsidR="00E04B5B">
        <w:t xml:space="preserve"> </w:t>
      </w:r>
      <w:r w:rsidRPr="006B164C">
        <w:t>a</w:t>
      </w:r>
      <w:r w:rsidRPr="006B164C" w:rsidR="008310D3">
        <w:t>n</w:t>
      </w:r>
      <w:r w:rsidRPr="006B164C" w:rsidR="00E04B5B">
        <w:t xml:space="preserve"> </w:t>
      </w:r>
      <w:r w:rsidRPr="006B164C" w:rsidR="008310D3">
        <w:t>entity</w:t>
      </w:r>
      <w:r w:rsidRPr="006B164C" w:rsidR="00E04B5B">
        <w:t xml:space="preserve"> </w:t>
      </w:r>
      <w:r w:rsidRPr="006B164C" w:rsidR="008310D3">
        <w:t>or</w:t>
      </w:r>
      <w:r w:rsidRPr="006B164C" w:rsidR="00E04B5B">
        <w:t xml:space="preserve"> </w:t>
      </w:r>
      <w:r w:rsidRPr="006B164C" w:rsidR="008310D3">
        <w:t>a</w:t>
      </w:r>
      <w:r w:rsidRPr="006B164C" w:rsidR="00E04B5B">
        <w:t xml:space="preserve"> </w:t>
      </w:r>
      <w:r w:rsidRPr="006B164C">
        <w:t>set</w:t>
      </w:r>
      <w:r w:rsidRPr="006B164C" w:rsidR="00E04B5B">
        <w:t xml:space="preserve"> </w:t>
      </w:r>
      <w:r w:rsidRPr="006B164C">
        <w:t>of</w:t>
      </w:r>
      <w:r w:rsidRPr="006B164C" w:rsidR="00E04B5B">
        <w:t xml:space="preserve"> </w:t>
      </w:r>
      <w:r w:rsidRPr="006B164C">
        <w:t>processes</w:t>
      </w:r>
      <w:r w:rsidRPr="006B164C" w:rsidR="00E04B5B">
        <w:t xml:space="preserve"> </w:t>
      </w:r>
      <w:r w:rsidRPr="006B164C">
        <w:t>could</w:t>
      </w:r>
      <w:r w:rsidRPr="006B164C" w:rsidR="00E04B5B">
        <w:t xml:space="preserve"> </w:t>
      </w:r>
      <w:r w:rsidRPr="006B164C">
        <w:t>still</w:t>
      </w:r>
      <w:r w:rsidRPr="006B164C" w:rsidR="00E04B5B">
        <w:t xml:space="preserve"> </w:t>
      </w:r>
      <w:r w:rsidRPr="006B164C">
        <w:t>sit</w:t>
      </w:r>
      <w:r w:rsidRPr="006B164C" w:rsidR="00E04B5B">
        <w:t xml:space="preserve"> </w:t>
      </w:r>
      <w:r w:rsidRPr="006B164C">
        <w:t>somewhere</w:t>
      </w:r>
      <w:r w:rsidRPr="006B164C" w:rsidR="00E04B5B">
        <w:t xml:space="preserve"> </w:t>
      </w:r>
      <w:r w:rsidRPr="006B164C">
        <w:t>else.</w:t>
      </w:r>
      <w:r w:rsidRPr="006B164C" w:rsidR="00E04B5B">
        <w:t xml:space="preserve"> </w:t>
      </w:r>
      <w:r w:rsidRPr="006B164C">
        <w:t>Quite</w:t>
      </w:r>
      <w:r w:rsidRPr="006B164C" w:rsidR="00E04B5B">
        <w:t xml:space="preserve"> </w:t>
      </w:r>
      <w:r w:rsidRPr="006B164C">
        <w:t>where</w:t>
      </w:r>
      <w:r w:rsidRPr="006B164C" w:rsidR="00E04B5B">
        <w:t xml:space="preserve"> </w:t>
      </w:r>
      <w:r w:rsidRPr="006B164C">
        <w:t>the</w:t>
      </w:r>
      <w:r w:rsidRPr="006B164C" w:rsidR="00E04B5B">
        <w:t xml:space="preserve"> </w:t>
      </w:r>
      <w:r w:rsidRPr="006B164C">
        <w:t>right</w:t>
      </w:r>
      <w:r w:rsidRPr="006B164C" w:rsidR="00E04B5B">
        <w:t xml:space="preserve"> </w:t>
      </w:r>
      <w:r w:rsidRPr="006B164C">
        <w:t>place</w:t>
      </w:r>
      <w:r w:rsidRPr="006B164C" w:rsidR="00E04B5B">
        <w:t xml:space="preserve"> </w:t>
      </w:r>
      <w:r w:rsidRPr="006B164C">
        <w:t>for</w:t>
      </w:r>
      <w:r w:rsidRPr="006B164C" w:rsidR="00E04B5B">
        <w:t xml:space="preserve"> </w:t>
      </w:r>
      <w:r w:rsidRPr="006B164C">
        <w:t>that</w:t>
      </w:r>
      <w:r w:rsidRPr="006B164C" w:rsidR="00E04B5B">
        <w:t xml:space="preserve"> </w:t>
      </w:r>
      <w:r w:rsidRPr="006B164C">
        <w:t>would</w:t>
      </w:r>
      <w:r w:rsidRPr="006B164C" w:rsidR="00E04B5B">
        <w:t xml:space="preserve"> </w:t>
      </w:r>
      <w:r w:rsidRPr="006B164C">
        <w:t>be</w:t>
      </w:r>
      <w:r w:rsidRPr="006B164C" w:rsidR="00E04B5B">
        <w:t xml:space="preserve"> </w:t>
      </w:r>
      <w:r w:rsidRPr="006B164C">
        <w:t>is</w:t>
      </w:r>
      <w:r w:rsidRPr="006B164C" w:rsidR="00E04B5B">
        <w:t xml:space="preserve"> </w:t>
      </w:r>
      <w:r w:rsidRPr="006B164C">
        <w:t>difficult</w:t>
      </w:r>
      <w:r w:rsidRPr="006B164C" w:rsidR="00E04B5B">
        <w:t xml:space="preserve"> </w:t>
      </w:r>
      <w:r w:rsidRPr="006B164C">
        <w:t>because</w:t>
      </w:r>
      <w:r w:rsidRPr="006B164C" w:rsidR="00E04B5B">
        <w:t xml:space="preserve"> </w:t>
      </w:r>
      <w:r w:rsidRPr="006B164C">
        <w:t>we</w:t>
      </w:r>
      <w:r w:rsidRPr="006B164C" w:rsidR="00E04B5B">
        <w:t xml:space="preserve"> </w:t>
      </w:r>
      <w:r w:rsidRPr="006B164C">
        <w:t>have</w:t>
      </w:r>
      <w:r w:rsidRPr="006B164C" w:rsidR="00E04B5B">
        <w:t xml:space="preserve"> </w:t>
      </w:r>
      <w:r w:rsidRPr="006B164C" w:rsidR="008310D3">
        <w:t>the</w:t>
      </w:r>
      <w:r w:rsidRPr="006B164C" w:rsidR="00E04B5B">
        <w:t xml:space="preserve"> </w:t>
      </w:r>
      <w:r w:rsidRPr="006B164C">
        <w:t>different</w:t>
      </w:r>
      <w:r w:rsidRPr="006B164C" w:rsidR="00E04B5B">
        <w:t xml:space="preserve"> </w:t>
      </w:r>
      <w:r w:rsidRPr="006B164C">
        <w:t>territorial</w:t>
      </w:r>
      <w:r w:rsidRPr="006B164C" w:rsidR="00E04B5B">
        <w:t xml:space="preserve"> </w:t>
      </w:r>
      <w:r w:rsidRPr="006B164C">
        <w:t>committees.</w:t>
      </w:r>
      <w:r w:rsidRPr="006B164C" w:rsidR="00E04B5B">
        <w:t xml:space="preserve"> </w:t>
      </w:r>
      <w:r w:rsidRPr="006B164C">
        <w:t>It</w:t>
      </w:r>
      <w:r w:rsidRPr="006B164C" w:rsidR="00E04B5B">
        <w:t xml:space="preserve"> </w:t>
      </w:r>
      <w:r w:rsidRPr="006B164C">
        <w:t>would</w:t>
      </w:r>
      <w:r w:rsidRPr="006B164C" w:rsidR="00E04B5B">
        <w:t xml:space="preserve"> </w:t>
      </w:r>
      <w:r w:rsidRPr="006B164C">
        <w:t>be</w:t>
      </w:r>
      <w:r w:rsidRPr="006B164C" w:rsidR="00E04B5B">
        <w:t xml:space="preserve"> </w:t>
      </w:r>
      <w:r w:rsidRPr="006B164C">
        <w:t>difficult</w:t>
      </w:r>
      <w:r w:rsidRPr="006B164C" w:rsidR="00E04B5B">
        <w:t xml:space="preserve"> </w:t>
      </w:r>
      <w:r w:rsidRPr="006B164C">
        <w:t>to</w:t>
      </w:r>
      <w:r w:rsidRPr="006B164C" w:rsidR="00E04B5B">
        <w:t xml:space="preserve"> </w:t>
      </w:r>
      <w:r w:rsidRPr="006B164C">
        <w:t>say</w:t>
      </w:r>
      <w:r w:rsidRPr="006B164C" w:rsidR="00E04B5B">
        <w:t xml:space="preserve"> </w:t>
      </w:r>
      <w:r w:rsidRPr="006B164C">
        <w:t>that</w:t>
      </w:r>
      <w:r w:rsidRPr="006B164C" w:rsidR="00E04B5B">
        <w:t xml:space="preserve"> </w:t>
      </w:r>
      <w:r w:rsidRPr="006B164C">
        <w:t>any</w:t>
      </w:r>
      <w:r w:rsidRPr="006B164C" w:rsidR="00E04B5B">
        <w:t xml:space="preserve"> </w:t>
      </w:r>
      <w:r w:rsidRPr="006B164C">
        <w:t>one</w:t>
      </w:r>
      <w:r w:rsidRPr="006B164C" w:rsidR="00E04B5B">
        <w:t xml:space="preserve"> </w:t>
      </w:r>
      <w:r w:rsidRPr="006B164C">
        <w:t>of</w:t>
      </w:r>
      <w:r w:rsidRPr="006B164C" w:rsidR="00E04B5B">
        <w:t xml:space="preserve"> </w:t>
      </w:r>
      <w:r w:rsidRPr="006B164C">
        <w:t>those</w:t>
      </w:r>
      <w:r w:rsidRPr="006B164C" w:rsidR="00E04B5B">
        <w:t xml:space="preserve"> </w:t>
      </w:r>
      <w:r w:rsidRPr="006B164C">
        <w:t>should</w:t>
      </w:r>
      <w:r w:rsidRPr="006B164C" w:rsidR="00E04B5B">
        <w:t xml:space="preserve"> </w:t>
      </w:r>
      <w:r w:rsidRPr="006B164C">
        <w:t>take</w:t>
      </w:r>
      <w:r w:rsidRPr="006B164C" w:rsidR="00E04B5B">
        <w:t xml:space="preserve"> </w:t>
      </w:r>
      <w:r w:rsidRPr="006B164C">
        <w:t>it</w:t>
      </w:r>
      <w:r w:rsidRPr="006B164C" w:rsidR="00E04B5B">
        <w:t xml:space="preserve"> </w:t>
      </w:r>
      <w:r w:rsidRPr="006B164C">
        <w:t>on</w:t>
      </w:r>
      <w:r w:rsidRPr="006B164C" w:rsidR="00E37555">
        <w:t>,</w:t>
      </w:r>
      <w:r w:rsidRPr="006B164C" w:rsidR="00E04B5B">
        <w:t xml:space="preserve"> </w:t>
      </w:r>
      <w:r w:rsidRPr="006B164C">
        <w:t>on</w:t>
      </w:r>
      <w:r w:rsidRPr="006B164C" w:rsidR="00E04B5B">
        <w:t xml:space="preserve"> </w:t>
      </w:r>
      <w:r w:rsidRPr="006B164C">
        <w:t>behalf</w:t>
      </w:r>
      <w:r w:rsidRPr="006B164C" w:rsidR="00E04B5B">
        <w:t xml:space="preserve"> </w:t>
      </w:r>
      <w:r w:rsidRPr="006B164C">
        <w:t>of</w:t>
      </w:r>
      <w:r w:rsidRPr="006B164C" w:rsidR="00E04B5B">
        <w:t xml:space="preserve"> </w:t>
      </w:r>
      <w:r w:rsidRPr="006B164C">
        <w:t>all</w:t>
      </w:r>
      <w:r w:rsidRPr="006B164C" w:rsidR="008310D3">
        <w:t>,</w:t>
      </w:r>
      <w:r w:rsidRPr="006B164C" w:rsidR="00E04B5B">
        <w:t xml:space="preserve"> </w:t>
      </w:r>
      <w:r w:rsidRPr="006B164C" w:rsidR="008310D3">
        <w:t>so</w:t>
      </w:r>
      <w:r w:rsidRPr="006B164C" w:rsidR="00E04B5B">
        <w:t xml:space="preserve"> </w:t>
      </w:r>
      <w:r w:rsidRPr="006B164C" w:rsidR="008310D3">
        <w:t>it</w:t>
      </w:r>
      <w:r w:rsidRPr="006B164C" w:rsidR="00E04B5B">
        <w:t xml:space="preserve"> </w:t>
      </w:r>
      <w:r w:rsidRPr="006B164C" w:rsidR="008310D3">
        <w:t>might</w:t>
      </w:r>
      <w:r w:rsidRPr="006B164C" w:rsidR="00E04B5B">
        <w:t xml:space="preserve"> </w:t>
      </w:r>
      <w:r w:rsidRPr="006B164C" w:rsidR="008310D3">
        <w:t>be</w:t>
      </w:r>
      <w:r w:rsidRPr="006B164C" w:rsidR="00E04B5B">
        <w:t xml:space="preserve"> </w:t>
      </w:r>
      <w:r w:rsidRPr="006B164C" w:rsidR="008310D3">
        <w:t>something</w:t>
      </w:r>
      <w:r w:rsidRPr="006B164C" w:rsidR="00E04B5B">
        <w:t xml:space="preserve"> </w:t>
      </w:r>
      <w:r w:rsidRPr="006B164C" w:rsidR="008310D3">
        <w:t>where</w:t>
      </w:r>
      <w:r w:rsidRPr="006B164C" w:rsidR="00E04B5B">
        <w:t xml:space="preserve"> </w:t>
      </w:r>
      <w:r w:rsidRPr="006B164C" w:rsidR="008310D3">
        <w:t>you</w:t>
      </w:r>
      <w:r w:rsidRPr="006B164C" w:rsidR="00E04B5B">
        <w:t xml:space="preserve"> </w:t>
      </w:r>
      <w:r w:rsidRPr="006B164C" w:rsidR="008310D3">
        <w:t>wanted</w:t>
      </w:r>
      <w:r w:rsidRPr="006B164C" w:rsidR="00E04B5B">
        <w:t xml:space="preserve"> </w:t>
      </w:r>
      <w:r w:rsidRPr="006B164C" w:rsidR="008310D3">
        <w:t>a</w:t>
      </w:r>
      <w:r w:rsidRPr="006B164C" w:rsidR="00E04B5B">
        <w:t xml:space="preserve"> </w:t>
      </w:r>
      <w:r w:rsidRPr="006B164C" w:rsidR="008310D3">
        <w:t>co-ordinating</w:t>
      </w:r>
      <w:r w:rsidRPr="006B164C" w:rsidR="00E04B5B">
        <w:t xml:space="preserve"> </w:t>
      </w:r>
      <w:r w:rsidRPr="006B164C" w:rsidR="008310D3">
        <w:t>function</w:t>
      </w:r>
      <w:r w:rsidRPr="006B164C" w:rsidR="00E04B5B">
        <w:t xml:space="preserve"> </w:t>
      </w:r>
      <w:r w:rsidRPr="006B164C" w:rsidR="008310D3">
        <w:t>for</w:t>
      </w:r>
      <w:r w:rsidRPr="006B164C" w:rsidR="00E04B5B">
        <w:t xml:space="preserve"> </w:t>
      </w:r>
      <w:r w:rsidRPr="006B164C" w:rsidR="008310D3">
        <w:t>a</w:t>
      </w:r>
      <w:r w:rsidRPr="006B164C" w:rsidR="00E04B5B">
        <w:t xml:space="preserve"> </w:t>
      </w:r>
      <w:r w:rsidRPr="006B164C" w:rsidR="008310D3">
        <w:t>future</w:t>
      </w:r>
      <w:r w:rsidRPr="006B164C" w:rsidR="00E04B5B">
        <w:t xml:space="preserve"> </w:t>
      </w:r>
      <w:r w:rsidRPr="006B164C" w:rsidR="008310D3">
        <w:t>EU</w:t>
      </w:r>
      <w:r w:rsidRPr="006B164C" w:rsidR="00E04B5B">
        <w:t xml:space="preserve"> </w:t>
      </w:r>
      <w:r w:rsidRPr="006B164C" w:rsidR="00842E19">
        <w:t>affairs committee</w:t>
      </w:r>
      <w:r w:rsidRPr="006B164C" w:rsidR="00E04B5B">
        <w:t xml:space="preserve"> </w:t>
      </w:r>
      <w:r w:rsidRPr="006B164C" w:rsidR="008310D3">
        <w:t>or,</w:t>
      </w:r>
      <w:r w:rsidRPr="006B164C" w:rsidR="00E04B5B">
        <w:t xml:space="preserve"> </w:t>
      </w:r>
      <w:r w:rsidRPr="006B164C" w:rsidR="008310D3">
        <w:t>as</w:t>
      </w:r>
      <w:r w:rsidRPr="006B164C" w:rsidR="00E04B5B">
        <w:t xml:space="preserve"> </w:t>
      </w:r>
      <w:r w:rsidRPr="006B164C" w:rsidR="008310D3">
        <w:t>you</w:t>
      </w:r>
      <w:r w:rsidRPr="006B164C" w:rsidR="00E04B5B">
        <w:t xml:space="preserve"> </w:t>
      </w:r>
      <w:r w:rsidRPr="006B164C" w:rsidR="008310D3">
        <w:t>say,</w:t>
      </w:r>
      <w:r w:rsidRPr="006B164C" w:rsidR="00E04B5B">
        <w:t xml:space="preserve"> </w:t>
      </w:r>
      <w:r w:rsidRPr="006B164C" w:rsidR="008310D3">
        <w:t>p</w:t>
      </w:r>
      <w:r w:rsidRPr="006B164C">
        <w:t>otentially</w:t>
      </w:r>
      <w:r w:rsidRPr="006B164C" w:rsidR="00E04B5B">
        <w:t xml:space="preserve"> </w:t>
      </w:r>
      <w:r w:rsidRPr="006B164C">
        <w:t>something</w:t>
      </w:r>
      <w:r w:rsidRPr="006B164C" w:rsidR="00E04B5B">
        <w:t xml:space="preserve"> </w:t>
      </w:r>
      <w:r w:rsidRPr="006B164C">
        <w:t>entirely</w:t>
      </w:r>
      <w:r w:rsidRPr="006B164C" w:rsidR="00E04B5B">
        <w:t xml:space="preserve"> </w:t>
      </w:r>
      <w:r w:rsidRPr="006B164C">
        <w:t>new.</w:t>
      </w:r>
    </w:p>
    <w:p w:rsidR="0099218A" w:rsidRPr="006B164C" w:rsidP="0099218A">
      <w:pPr>
        <w:pStyle w:val="Answer"/>
      </w:pPr>
      <w:sdt>
        <w:sdtPr>
          <w:alias w:val="Witness"/>
          <w:id w:val="264511647"/>
          <w:placeholder>
            <w:docPart w:val="DefaultPlaceholder_1082065158"/>
          </w:placeholder>
          <w:richText/>
        </w:sdtPr>
        <w:sdtContent>
          <w:r w:rsidRPr="006B164C" w:rsidR="001D1A00">
            <w:rPr>
              <w:b/>
              <w:i/>
            </w:rPr>
            <w:t>Professor</w:t>
          </w:r>
          <w:r w:rsidRPr="006B164C" w:rsidR="00E04B5B">
            <w:rPr>
              <w:b/>
              <w:i/>
            </w:rPr>
            <w:t xml:space="preserve"> </w:t>
          </w:r>
          <w:r w:rsidRPr="006B164C" w:rsidR="001D1A00">
            <w:rPr>
              <w:b/>
              <w:i/>
            </w:rPr>
            <w:t>Usherwood:</w:t>
          </w:r>
        </w:sdtContent>
      </w:sdt>
      <w:r w:rsidRPr="006B164C" w:rsidR="00E04B5B">
        <w:t xml:space="preserve"> </w:t>
      </w:r>
      <w:r w:rsidRPr="006B164C" w:rsidR="006F1994">
        <w:t>I</w:t>
      </w:r>
      <w:r w:rsidRPr="006B164C">
        <w:t>t</w:t>
      </w:r>
      <w:r w:rsidRPr="006B164C" w:rsidR="00E04B5B">
        <w:t xml:space="preserve"> </w:t>
      </w:r>
      <w:r w:rsidRPr="006B164C">
        <w:t>is</w:t>
      </w:r>
      <w:r w:rsidRPr="006B164C" w:rsidR="00E04B5B">
        <w:t xml:space="preserve"> </w:t>
      </w:r>
      <w:r w:rsidRPr="006B164C">
        <w:t>the</w:t>
      </w:r>
      <w:r w:rsidRPr="006B164C" w:rsidR="00E04B5B">
        <w:t xml:space="preserve"> </w:t>
      </w:r>
      <w:r w:rsidRPr="006B164C">
        <w:t>same</w:t>
      </w:r>
      <w:r w:rsidRPr="006B164C" w:rsidR="00E04B5B">
        <w:t xml:space="preserve"> </w:t>
      </w:r>
      <w:r w:rsidRPr="006B164C">
        <w:t>kind</w:t>
      </w:r>
      <w:r w:rsidRPr="006B164C" w:rsidR="00E04B5B">
        <w:t xml:space="preserve"> </w:t>
      </w:r>
      <w:r w:rsidRPr="006B164C">
        <w:t>of</w:t>
      </w:r>
      <w:r w:rsidRPr="006B164C" w:rsidR="00E04B5B">
        <w:t xml:space="preserve"> </w:t>
      </w:r>
      <w:r w:rsidRPr="006B164C">
        <w:t>issue</w:t>
      </w:r>
      <w:r w:rsidRPr="006B164C" w:rsidR="00E04B5B">
        <w:t xml:space="preserve"> </w:t>
      </w:r>
      <w:r w:rsidRPr="006B164C">
        <w:t>as</w:t>
      </w:r>
      <w:r w:rsidRPr="006B164C" w:rsidR="00E04B5B">
        <w:t xml:space="preserve"> </w:t>
      </w:r>
      <w:r w:rsidRPr="006B164C">
        <w:t>the</w:t>
      </w:r>
      <w:r w:rsidRPr="006B164C" w:rsidR="00E04B5B">
        <w:t xml:space="preserve"> </w:t>
      </w:r>
      <w:r w:rsidRPr="006B164C">
        <w:t>European</w:t>
      </w:r>
      <w:r w:rsidRPr="006B164C" w:rsidR="00E04B5B">
        <w:t xml:space="preserve"> </w:t>
      </w:r>
      <w:r w:rsidRPr="006B164C">
        <w:t>issue</w:t>
      </w:r>
      <w:r w:rsidRPr="006B164C" w:rsidR="00E04B5B">
        <w:t xml:space="preserve"> </w:t>
      </w:r>
      <w:r w:rsidRPr="006B164C">
        <w:t>but</w:t>
      </w:r>
      <w:r w:rsidRPr="006B164C" w:rsidR="00E04B5B">
        <w:t xml:space="preserve"> </w:t>
      </w:r>
      <w:r w:rsidRPr="006B164C">
        <w:t>it</w:t>
      </w:r>
      <w:r w:rsidRPr="006B164C" w:rsidR="00E04B5B">
        <w:t xml:space="preserve"> </w:t>
      </w:r>
      <w:r w:rsidRPr="006B164C">
        <w:t>does</w:t>
      </w:r>
      <w:r w:rsidRPr="006B164C" w:rsidR="00E04B5B">
        <w:t xml:space="preserve"> </w:t>
      </w:r>
      <w:r w:rsidRPr="006B164C">
        <w:t>cut</w:t>
      </w:r>
      <w:r w:rsidRPr="006B164C" w:rsidR="00E04B5B">
        <w:t xml:space="preserve"> </w:t>
      </w:r>
      <w:r w:rsidRPr="006B164C" w:rsidR="00E37555">
        <w:t xml:space="preserve">across. As to how </w:t>
      </w:r>
      <w:r w:rsidRPr="006B164C">
        <w:t>much</w:t>
      </w:r>
      <w:r w:rsidRPr="006B164C" w:rsidR="00E04B5B">
        <w:t xml:space="preserve"> </w:t>
      </w:r>
      <w:r w:rsidRPr="006B164C">
        <w:t>you</w:t>
      </w:r>
      <w:r w:rsidRPr="006B164C" w:rsidR="00E04B5B">
        <w:t xml:space="preserve"> </w:t>
      </w:r>
      <w:r w:rsidRPr="006B164C">
        <w:t>want</w:t>
      </w:r>
      <w:r w:rsidRPr="006B164C" w:rsidR="00E04B5B">
        <w:t xml:space="preserve"> </w:t>
      </w:r>
      <w:r w:rsidRPr="006B164C">
        <w:t>to</w:t>
      </w:r>
      <w:r w:rsidRPr="006B164C" w:rsidR="00E04B5B">
        <w:t xml:space="preserve"> </w:t>
      </w:r>
      <w:r w:rsidRPr="006B164C">
        <w:t>have</w:t>
      </w:r>
      <w:r w:rsidRPr="006B164C" w:rsidR="00E04B5B">
        <w:t xml:space="preserve"> </w:t>
      </w:r>
      <w:r w:rsidRPr="006B164C">
        <w:t>a</w:t>
      </w:r>
      <w:r w:rsidRPr="006B164C" w:rsidR="00E04B5B">
        <w:t xml:space="preserve"> </w:t>
      </w:r>
      <w:r w:rsidRPr="006B164C">
        <w:t>co-ordinating</w:t>
      </w:r>
      <w:r w:rsidRPr="006B164C" w:rsidR="00E04B5B">
        <w:t xml:space="preserve"> </w:t>
      </w:r>
      <w:r w:rsidRPr="006B164C">
        <w:t>focus</w:t>
      </w:r>
      <w:r w:rsidRPr="006B164C" w:rsidR="00E04B5B">
        <w:t xml:space="preserve"> </w:t>
      </w:r>
      <w:r w:rsidRPr="006B164C" w:rsidR="006F1994">
        <w:t>in</w:t>
      </w:r>
      <w:r w:rsidRPr="006B164C" w:rsidR="00E04B5B">
        <w:t xml:space="preserve"> </w:t>
      </w:r>
      <w:r w:rsidRPr="006B164C" w:rsidR="006F1994">
        <w:t>the</w:t>
      </w:r>
      <w:r w:rsidRPr="006B164C" w:rsidR="00E04B5B">
        <w:t xml:space="preserve"> </w:t>
      </w:r>
      <w:r w:rsidRPr="006B164C" w:rsidR="006F1994">
        <w:t>committee</w:t>
      </w:r>
      <w:r w:rsidRPr="006B164C" w:rsidR="00E04B5B">
        <w:t xml:space="preserve"> </w:t>
      </w:r>
      <w:r w:rsidRPr="006B164C" w:rsidR="006F1994">
        <w:t>structure</w:t>
      </w:r>
      <w:r w:rsidRPr="006B164C" w:rsidR="00E04B5B">
        <w:t xml:space="preserve"> </w:t>
      </w:r>
      <w:r w:rsidRPr="006B164C">
        <w:t>as</w:t>
      </w:r>
      <w:r w:rsidRPr="006B164C" w:rsidR="00E04B5B">
        <w:t xml:space="preserve"> </w:t>
      </w:r>
      <w:r w:rsidRPr="006B164C">
        <w:t>opposed</w:t>
      </w:r>
      <w:r w:rsidRPr="006B164C" w:rsidR="00E04B5B">
        <w:t xml:space="preserve"> </w:t>
      </w:r>
      <w:r w:rsidRPr="006B164C">
        <w:t>to</w:t>
      </w:r>
      <w:r w:rsidRPr="006B164C" w:rsidR="00E04B5B">
        <w:t xml:space="preserve"> </w:t>
      </w:r>
      <w:r w:rsidRPr="006B164C">
        <w:t>trying</w:t>
      </w:r>
      <w:r w:rsidRPr="006B164C" w:rsidR="00E04B5B">
        <w:t xml:space="preserve"> </w:t>
      </w:r>
      <w:r w:rsidRPr="006B164C">
        <w:t>to</w:t>
      </w:r>
      <w:r w:rsidRPr="006B164C" w:rsidR="00E04B5B">
        <w:t xml:space="preserve"> </w:t>
      </w:r>
      <w:r w:rsidRPr="006B164C">
        <w:t>mainstream</w:t>
      </w:r>
      <w:r w:rsidRPr="006B164C" w:rsidR="00E04B5B">
        <w:t xml:space="preserve"> </w:t>
      </w:r>
      <w:r w:rsidRPr="006B164C">
        <w:t>it</w:t>
      </w:r>
      <w:r w:rsidRPr="006B164C" w:rsidR="00E04B5B">
        <w:t xml:space="preserve"> </w:t>
      </w:r>
      <w:r w:rsidRPr="006B164C">
        <w:t>through</w:t>
      </w:r>
      <w:r w:rsidRPr="006B164C" w:rsidR="00E04B5B">
        <w:t xml:space="preserve"> </w:t>
      </w:r>
      <w:r w:rsidRPr="006B164C">
        <w:t>all</w:t>
      </w:r>
      <w:r w:rsidRPr="006B164C" w:rsidR="00E04B5B">
        <w:t xml:space="preserve"> </w:t>
      </w:r>
      <w:r w:rsidRPr="006B164C">
        <w:t>the</w:t>
      </w:r>
      <w:r w:rsidRPr="006B164C" w:rsidR="00E04B5B">
        <w:t xml:space="preserve"> </w:t>
      </w:r>
      <w:r w:rsidRPr="006B164C">
        <w:t>places</w:t>
      </w:r>
      <w:r w:rsidRPr="006B164C" w:rsidR="00E04B5B">
        <w:t xml:space="preserve"> </w:t>
      </w:r>
      <w:r w:rsidRPr="006B164C" w:rsidR="006F1994">
        <w:t>where</w:t>
      </w:r>
      <w:r w:rsidRPr="006B164C" w:rsidR="00E04B5B">
        <w:t xml:space="preserve"> </w:t>
      </w:r>
      <w:r w:rsidRPr="006B164C">
        <w:t>it</w:t>
      </w:r>
      <w:r w:rsidRPr="006B164C" w:rsidR="00E04B5B">
        <w:t xml:space="preserve"> </w:t>
      </w:r>
      <w:r w:rsidRPr="006B164C">
        <w:t>might</w:t>
      </w:r>
      <w:r w:rsidRPr="006B164C" w:rsidR="00E04B5B">
        <w:t xml:space="preserve"> </w:t>
      </w:r>
      <w:r w:rsidRPr="006B164C" w:rsidR="006F1994">
        <w:t>pop</w:t>
      </w:r>
      <w:r w:rsidRPr="006B164C" w:rsidR="00E04B5B">
        <w:t xml:space="preserve"> </w:t>
      </w:r>
      <w:r w:rsidRPr="006B164C">
        <w:t>up,</w:t>
      </w:r>
      <w:r w:rsidRPr="006B164C" w:rsidR="00E04B5B">
        <w:t xml:space="preserve"> </w:t>
      </w:r>
      <w:r w:rsidRPr="006B164C">
        <w:t>I</w:t>
      </w:r>
      <w:r w:rsidRPr="006B164C" w:rsidR="00E04B5B">
        <w:t xml:space="preserve"> </w:t>
      </w:r>
      <w:r w:rsidRPr="006B164C">
        <w:t>do</w:t>
      </w:r>
      <w:r w:rsidRPr="006B164C" w:rsidR="00E04B5B">
        <w:t xml:space="preserve"> </w:t>
      </w:r>
      <w:r w:rsidRPr="006B164C">
        <w:t>not</w:t>
      </w:r>
      <w:r w:rsidRPr="006B164C" w:rsidR="00E04B5B">
        <w:t xml:space="preserve"> </w:t>
      </w:r>
      <w:r w:rsidRPr="006B164C">
        <w:t>have</w:t>
      </w:r>
      <w:r w:rsidRPr="006B164C" w:rsidR="00E04B5B">
        <w:t xml:space="preserve"> </w:t>
      </w:r>
      <w:r w:rsidRPr="006B164C">
        <w:t>an</w:t>
      </w:r>
      <w:r w:rsidRPr="006B164C" w:rsidR="00E04B5B">
        <w:t xml:space="preserve"> </w:t>
      </w:r>
      <w:r w:rsidRPr="006B164C">
        <w:t>answer.</w:t>
      </w:r>
      <w:r w:rsidRPr="006B164C" w:rsidR="00E04B5B">
        <w:t xml:space="preserve"> </w:t>
      </w:r>
      <w:r w:rsidRPr="006B164C">
        <w:t>It</w:t>
      </w:r>
      <w:r w:rsidRPr="006B164C" w:rsidR="00E04B5B">
        <w:t xml:space="preserve"> </w:t>
      </w:r>
      <w:r w:rsidRPr="006B164C">
        <w:t>requires</w:t>
      </w:r>
      <w:r w:rsidRPr="006B164C" w:rsidR="00E04B5B">
        <w:t xml:space="preserve"> </w:t>
      </w:r>
      <w:r w:rsidRPr="006B164C">
        <w:t>Parliament</w:t>
      </w:r>
      <w:r w:rsidRPr="006B164C" w:rsidR="00E04B5B">
        <w:t xml:space="preserve"> </w:t>
      </w:r>
      <w:r w:rsidRPr="006B164C">
        <w:t>to</w:t>
      </w:r>
      <w:r w:rsidRPr="006B164C" w:rsidR="00E04B5B">
        <w:t xml:space="preserve"> </w:t>
      </w:r>
      <w:r w:rsidRPr="006B164C">
        <w:t>have</w:t>
      </w:r>
      <w:r w:rsidRPr="006B164C" w:rsidR="00E04B5B">
        <w:t xml:space="preserve"> </w:t>
      </w:r>
      <w:r w:rsidRPr="006B164C">
        <w:t>a</w:t>
      </w:r>
      <w:r w:rsidRPr="006B164C" w:rsidR="00E04B5B">
        <w:t xml:space="preserve"> </w:t>
      </w:r>
      <w:r w:rsidRPr="006B164C">
        <w:t>debate</w:t>
      </w:r>
      <w:r w:rsidRPr="006B164C" w:rsidR="00E04B5B">
        <w:t xml:space="preserve"> </w:t>
      </w:r>
      <w:r w:rsidRPr="006B164C">
        <w:t>about</w:t>
      </w:r>
      <w:r w:rsidRPr="006B164C" w:rsidR="00E37555">
        <w:t xml:space="preserve"> that</w:t>
      </w:r>
      <w:r w:rsidRPr="006B164C" w:rsidR="00E04B5B">
        <w:t xml:space="preserve"> </w:t>
      </w:r>
      <w:r w:rsidRPr="006B164C">
        <w:t>and</w:t>
      </w:r>
      <w:r w:rsidRPr="006B164C" w:rsidR="00E04B5B">
        <w:t xml:space="preserve"> </w:t>
      </w:r>
      <w:r w:rsidRPr="006B164C" w:rsidR="006F1994">
        <w:t>to</w:t>
      </w:r>
      <w:r w:rsidRPr="006B164C" w:rsidR="00E04B5B">
        <w:t xml:space="preserve"> </w:t>
      </w:r>
      <w:r w:rsidRPr="006B164C" w:rsidR="006F1994">
        <w:t>have</w:t>
      </w:r>
      <w:r w:rsidRPr="006B164C" w:rsidR="00E04B5B">
        <w:t xml:space="preserve"> </w:t>
      </w:r>
      <w:r w:rsidRPr="006B164C">
        <w:t>a</w:t>
      </w:r>
      <w:r w:rsidRPr="006B164C" w:rsidR="00E04B5B">
        <w:t xml:space="preserve"> </w:t>
      </w:r>
      <w:r w:rsidRPr="006B164C">
        <w:t>structure</w:t>
      </w:r>
      <w:r w:rsidRPr="006B164C" w:rsidR="00E04B5B">
        <w:t xml:space="preserve"> </w:t>
      </w:r>
      <w:r w:rsidRPr="006B164C">
        <w:t>that</w:t>
      </w:r>
      <w:r w:rsidRPr="006B164C" w:rsidR="00E04B5B">
        <w:t xml:space="preserve"> </w:t>
      </w:r>
      <w:r w:rsidRPr="006B164C">
        <w:t>allows</w:t>
      </w:r>
      <w:r w:rsidRPr="006B164C" w:rsidR="00E04B5B">
        <w:t xml:space="preserve"> </w:t>
      </w:r>
      <w:r w:rsidRPr="006B164C">
        <w:t>it</w:t>
      </w:r>
      <w:r w:rsidRPr="006B164C" w:rsidR="00E04B5B">
        <w:t xml:space="preserve"> </w:t>
      </w:r>
      <w:r w:rsidRPr="006B164C">
        <w:t>to</w:t>
      </w:r>
      <w:r w:rsidRPr="006B164C" w:rsidR="00E04B5B">
        <w:t xml:space="preserve"> </w:t>
      </w:r>
      <w:r w:rsidRPr="006B164C" w:rsidR="006F1994">
        <w:t>review</w:t>
      </w:r>
      <w:r w:rsidRPr="006B164C" w:rsidR="00E04B5B">
        <w:t xml:space="preserve"> </w:t>
      </w:r>
      <w:r w:rsidRPr="006B164C" w:rsidR="006F1994">
        <w:t>those</w:t>
      </w:r>
      <w:r w:rsidRPr="006B164C" w:rsidR="00E04B5B">
        <w:t xml:space="preserve"> </w:t>
      </w:r>
      <w:r w:rsidRPr="006B164C" w:rsidR="006F1994">
        <w:t>arrangements</w:t>
      </w:r>
      <w:r w:rsidRPr="006B164C" w:rsidR="00E04B5B">
        <w:t xml:space="preserve"> </w:t>
      </w:r>
      <w:r w:rsidRPr="006B164C" w:rsidR="006F1994">
        <w:t>and</w:t>
      </w:r>
      <w:r w:rsidRPr="006B164C" w:rsidR="00E04B5B">
        <w:t xml:space="preserve"> </w:t>
      </w:r>
      <w:r w:rsidRPr="006B164C" w:rsidR="006F1994">
        <w:t>to</w:t>
      </w:r>
      <w:r w:rsidRPr="006B164C" w:rsidR="00E04B5B">
        <w:t xml:space="preserve"> </w:t>
      </w:r>
      <w:r w:rsidRPr="006B164C">
        <w:t>evaluate</w:t>
      </w:r>
      <w:r w:rsidRPr="006B164C" w:rsidR="00E04B5B">
        <w:t xml:space="preserve"> </w:t>
      </w:r>
      <w:r w:rsidRPr="006B164C" w:rsidR="006F1994">
        <w:t>what</w:t>
      </w:r>
      <w:r w:rsidRPr="006B164C" w:rsidR="00E04B5B">
        <w:t xml:space="preserve"> </w:t>
      </w:r>
      <w:r w:rsidRPr="006B164C" w:rsidR="006F1994">
        <w:t>is</w:t>
      </w:r>
      <w:r w:rsidRPr="006B164C" w:rsidR="00E04B5B">
        <w:t xml:space="preserve"> </w:t>
      </w:r>
      <w:r w:rsidRPr="006B164C" w:rsidR="006F1994">
        <w:t>and</w:t>
      </w:r>
      <w:r w:rsidRPr="006B164C" w:rsidR="00E04B5B">
        <w:t xml:space="preserve"> </w:t>
      </w:r>
      <w:r w:rsidRPr="006B164C" w:rsidR="006F1994">
        <w:t>is</w:t>
      </w:r>
      <w:r w:rsidRPr="006B164C" w:rsidR="00E04B5B">
        <w:t xml:space="preserve"> </w:t>
      </w:r>
      <w:r w:rsidRPr="006B164C" w:rsidR="006F1994">
        <w:t>not</w:t>
      </w:r>
      <w:r w:rsidRPr="006B164C" w:rsidR="00E04B5B">
        <w:t xml:space="preserve"> </w:t>
      </w:r>
      <w:r w:rsidRPr="006B164C" w:rsidR="006F1994">
        <w:t>working</w:t>
      </w:r>
      <w:r w:rsidRPr="006B164C">
        <w:t>.</w:t>
      </w:r>
    </w:p>
    <w:p w:rsidR="001C3087" w:rsidRPr="006B164C" w:rsidP="0099218A">
      <w:pPr>
        <w:pStyle w:val="Question"/>
      </w:pPr>
      <w:sdt>
        <w:sdtPr>
          <w:alias w:val="Member"/>
          <w:tag w:val="&lt;Member mnisId='4419' dodsId='137578'&gt;"/>
          <w:id w:val="-1084601025"/>
          <w:placeholder>
            <w:docPart w:val="DefaultPlaceholder_1082065158"/>
          </w:placeholder>
          <w:richText/>
        </w:sdtPr>
        <w:sdtContent>
          <w:r w:rsidRPr="006B164C" w:rsidR="0099218A">
            <w:rPr>
              <w:b/>
            </w:rPr>
            <w:t>Joanna</w:t>
          </w:r>
          <w:r w:rsidRPr="006B164C" w:rsidR="00E04B5B">
            <w:rPr>
              <w:b/>
            </w:rPr>
            <w:t xml:space="preserve"> </w:t>
          </w:r>
          <w:r w:rsidRPr="006B164C" w:rsidR="0099218A">
            <w:rPr>
              <w:b/>
            </w:rPr>
            <w:t>Cherry:</w:t>
          </w:r>
        </w:sdtContent>
      </w:sdt>
      <w:r w:rsidRPr="006B164C" w:rsidR="00E04B5B">
        <w:t xml:space="preserve"> </w:t>
      </w:r>
      <w:r w:rsidRPr="006B164C" w:rsidR="0099218A">
        <w:t>Moving</w:t>
      </w:r>
      <w:r w:rsidRPr="006B164C" w:rsidR="00E04B5B">
        <w:t xml:space="preserve"> </w:t>
      </w:r>
      <w:r w:rsidRPr="006B164C" w:rsidR="0099218A">
        <w:t>back</w:t>
      </w:r>
      <w:r w:rsidRPr="006B164C" w:rsidR="00E04B5B">
        <w:t xml:space="preserve"> </w:t>
      </w:r>
      <w:r w:rsidRPr="006B164C" w:rsidR="0099218A">
        <w:t>to</w:t>
      </w:r>
      <w:r w:rsidRPr="006B164C" w:rsidR="00E04B5B">
        <w:t xml:space="preserve"> </w:t>
      </w:r>
      <w:r w:rsidRPr="006B164C">
        <w:t>the</w:t>
      </w:r>
      <w:r w:rsidRPr="006B164C" w:rsidR="00E04B5B">
        <w:t xml:space="preserve"> </w:t>
      </w:r>
      <w:r w:rsidRPr="006B164C">
        <w:t>questions</w:t>
      </w:r>
      <w:r w:rsidRPr="006B164C" w:rsidR="00E04B5B">
        <w:t xml:space="preserve"> </w:t>
      </w:r>
      <w:r w:rsidRPr="006B164C">
        <w:t>that</w:t>
      </w:r>
      <w:r w:rsidRPr="006B164C" w:rsidR="00E04B5B">
        <w:t xml:space="preserve"> </w:t>
      </w:r>
      <w:r w:rsidRPr="006B164C">
        <w:t>the</w:t>
      </w:r>
      <w:r w:rsidRPr="006B164C" w:rsidR="00E04B5B">
        <w:t xml:space="preserve"> </w:t>
      </w:r>
      <w:r w:rsidRPr="006B164C">
        <w:t>Chair</w:t>
      </w:r>
      <w:r w:rsidRPr="006B164C" w:rsidR="00E04B5B">
        <w:t xml:space="preserve"> </w:t>
      </w:r>
      <w:r w:rsidRPr="006B164C">
        <w:t>asked</w:t>
      </w:r>
      <w:r w:rsidRPr="006B164C" w:rsidR="00E04B5B">
        <w:t xml:space="preserve"> </w:t>
      </w:r>
      <w:r w:rsidRPr="006B164C">
        <w:t>you</w:t>
      </w:r>
      <w:r w:rsidRPr="006B164C" w:rsidR="00E04B5B">
        <w:t xml:space="preserve"> </w:t>
      </w:r>
      <w:r w:rsidRPr="006B164C">
        <w:t>at</w:t>
      </w:r>
      <w:r w:rsidRPr="006B164C" w:rsidR="00E04B5B">
        <w:t xml:space="preserve"> </w:t>
      </w:r>
      <w:r w:rsidRPr="006B164C">
        <w:t>the</w:t>
      </w:r>
      <w:r w:rsidRPr="006B164C" w:rsidR="00E04B5B">
        <w:t xml:space="preserve"> </w:t>
      </w:r>
      <w:r w:rsidRPr="006B164C">
        <w:t>beginning</w:t>
      </w:r>
      <w:r w:rsidRPr="006B164C" w:rsidR="00E04B5B">
        <w:t xml:space="preserve"> </w:t>
      </w:r>
      <w:r w:rsidRPr="006B164C" w:rsidR="0099218A">
        <w:t>about</w:t>
      </w:r>
      <w:r w:rsidRPr="006B164C" w:rsidR="00E04B5B">
        <w:t xml:space="preserve"> </w:t>
      </w:r>
      <w:r w:rsidRPr="006B164C" w:rsidR="0099218A">
        <w:t>the</w:t>
      </w:r>
      <w:r w:rsidRPr="006B164C" w:rsidR="00E04B5B">
        <w:t xml:space="preserve"> </w:t>
      </w:r>
      <w:r w:rsidRPr="006B164C" w:rsidR="0099218A">
        <w:t>difficulties</w:t>
      </w:r>
      <w:r w:rsidRPr="006B164C" w:rsidR="00E04B5B">
        <w:t xml:space="preserve"> </w:t>
      </w:r>
      <w:r w:rsidRPr="006B164C">
        <w:t>that</w:t>
      </w:r>
      <w:r w:rsidRPr="006B164C" w:rsidR="00E04B5B">
        <w:t xml:space="preserve"> </w:t>
      </w:r>
      <w:r w:rsidRPr="006B164C" w:rsidR="0099218A">
        <w:t>there</w:t>
      </w:r>
      <w:r w:rsidRPr="006B164C" w:rsidR="00E04B5B">
        <w:t xml:space="preserve"> </w:t>
      </w:r>
      <w:r w:rsidRPr="006B164C" w:rsidR="0099218A">
        <w:t>have</w:t>
      </w:r>
      <w:r w:rsidRPr="006B164C" w:rsidR="00E04B5B">
        <w:t xml:space="preserve"> </w:t>
      </w:r>
      <w:r w:rsidRPr="006B164C" w:rsidR="0099218A">
        <w:t>been</w:t>
      </w:r>
      <w:r w:rsidRPr="006B164C" w:rsidR="00E04B5B">
        <w:t xml:space="preserve"> </w:t>
      </w:r>
      <w:r w:rsidRPr="006B164C" w:rsidR="0099218A">
        <w:t>in</w:t>
      </w:r>
      <w:r w:rsidRPr="006B164C" w:rsidR="00E04B5B">
        <w:t xml:space="preserve"> </w:t>
      </w:r>
      <w:r w:rsidRPr="006B164C" w:rsidR="0099218A">
        <w:t>scrutinising</w:t>
      </w:r>
      <w:r w:rsidRPr="006B164C" w:rsidR="00E04B5B">
        <w:t xml:space="preserve"> </w:t>
      </w:r>
      <w:r w:rsidRPr="006B164C">
        <w:t>what</w:t>
      </w:r>
      <w:r w:rsidRPr="006B164C" w:rsidR="00E04B5B">
        <w:t xml:space="preserve"> </w:t>
      </w:r>
      <w:r w:rsidRPr="006B164C">
        <w:t>is</w:t>
      </w:r>
      <w:r w:rsidRPr="006B164C" w:rsidR="00E04B5B">
        <w:t xml:space="preserve"> </w:t>
      </w:r>
      <w:r w:rsidRPr="006B164C">
        <w:t>going</w:t>
      </w:r>
      <w:r w:rsidRPr="006B164C" w:rsidR="00E04B5B">
        <w:t xml:space="preserve"> </w:t>
      </w:r>
      <w:r w:rsidRPr="006B164C">
        <w:t>on</w:t>
      </w:r>
      <w:r w:rsidRPr="006B164C" w:rsidR="00E04B5B">
        <w:t xml:space="preserve"> </w:t>
      </w:r>
      <w:r w:rsidRPr="006B164C">
        <w:t>within</w:t>
      </w:r>
      <w:r w:rsidRPr="006B164C" w:rsidR="00E04B5B">
        <w:t xml:space="preserve"> </w:t>
      </w:r>
      <w:r w:rsidRPr="006B164C">
        <w:t>the</w:t>
      </w:r>
      <w:r w:rsidRPr="006B164C" w:rsidR="00E04B5B">
        <w:t xml:space="preserve"> </w:t>
      </w:r>
      <w:r w:rsidRPr="006B164C" w:rsidR="004E02C1">
        <w:t>joint committee</w:t>
      </w:r>
      <w:r w:rsidRPr="006B164C">
        <w:t>,</w:t>
      </w:r>
      <w:r w:rsidRPr="006B164C" w:rsidR="00E04B5B">
        <w:t xml:space="preserve"> </w:t>
      </w:r>
      <w:r w:rsidRPr="006B164C">
        <w:t>which</w:t>
      </w:r>
      <w:r w:rsidRPr="006B164C" w:rsidR="00E04B5B">
        <w:t xml:space="preserve"> </w:t>
      </w:r>
      <w:r w:rsidRPr="006B164C">
        <w:t>has</w:t>
      </w:r>
      <w:r w:rsidRPr="006B164C" w:rsidR="00E04B5B">
        <w:t xml:space="preserve"> </w:t>
      </w:r>
      <w:r w:rsidRPr="006B164C" w:rsidR="00390CF3">
        <w:t>particular</w:t>
      </w:r>
      <w:r w:rsidRPr="006B164C" w:rsidR="00E04B5B">
        <w:t xml:space="preserve"> </w:t>
      </w:r>
      <w:r w:rsidRPr="006B164C">
        <w:t>importance</w:t>
      </w:r>
      <w:r w:rsidRPr="006B164C" w:rsidR="00E04B5B">
        <w:t xml:space="preserve"> </w:t>
      </w:r>
      <w:r w:rsidRPr="006B164C">
        <w:t>for</w:t>
      </w:r>
      <w:r w:rsidRPr="006B164C" w:rsidR="00E04B5B">
        <w:t xml:space="preserve"> </w:t>
      </w:r>
      <w:r w:rsidRPr="006B164C">
        <w:t>the</w:t>
      </w:r>
      <w:r w:rsidRPr="006B164C" w:rsidR="00E04B5B">
        <w:t xml:space="preserve"> </w:t>
      </w:r>
      <w:r w:rsidRPr="006B164C">
        <w:t>operation</w:t>
      </w:r>
      <w:r w:rsidRPr="006B164C" w:rsidR="00E04B5B">
        <w:t xml:space="preserve"> </w:t>
      </w:r>
      <w:r w:rsidRPr="006B164C">
        <w:t>and</w:t>
      </w:r>
      <w:r w:rsidRPr="006B164C" w:rsidR="00E04B5B">
        <w:t xml:space="preserve"> </w:t>
      </w:r>
      <w:r w:rsidRPr="006B164C">
        <w:t>implementation</w:t>
      </w:r>
      <w:r w:rsidRPr="006B164C" w:rsidR="00E04B5B">
        <w:t xml:space="preserve"> </w:t>
      </w:r>
      <w:r w:rsidRPr="006B164C">
        <w:t>of</w:t>
      </w:r>
      <w:r w:rsidRPr="006B164C" w:rsidR="00E04B5B">
        <w:t xml:space="preserve"> </w:t>
      </w:r>
      <w:r w:rsidRPr="006B164C">
        <w:t>the</w:t>
      </w:r>
      <w:r w:rsidRPr="006B164C" w:rsidR="00E04B5B">
        <w:t xml:space="preserve"> </w:t>
      </w:r>
      <w:r w:rsidRPr="006B164C" w:rsidR="00F3194F">
        <w:t>withdrawal agreement</w:t>
      </w:r>
      <w:r w:rsidRPr="006B164C" w:rsidR="00E04B5B">
        <w:t xml:space="preserve"> </w:t>
      </w:r>
      <w:r w:rsidRPr="006B164C">
        <w:t>and</w:t>
      </w:r>
      <w:r w:rsidRPr="006B164C" w:rsidR="00E04B5B">
        <w:t xml:space="preserve"> </w:t>
      </w:r>
      <w:r w:rsidRPr="006B164C">
        <w:t>the</w:t>
      </w:r>
      <w:r w:rsidRPr="006B164C" w:rsidR="00E04B5B">
        <w:t xml:space="preserve"> </w:t>
      </w:r>
      <w:r w:rsidRPr="006B164C">
        <w:t>Northern</w:t>
      </w:r>
      <w:r w:rsidRPr="006B164C" w:rsidR="00E04B5B">
        <w:t xml:space="preserve"> </w:t>
      </w:r>
      <w:r w:rsidRPr="006B164C">
        <w:t>Ireland</w:t>
      </w:r>
      <w:r w:rsidRPr="006B164C" w:rsidR="00E04B5B">
        <w:t xml:space="preserve"> </w:t>
      </w:r>
      <w:r w:rsidRPr="006B164C" w:rsidR="004E02C1">
        <w:t>protocol</w:t>
      </w:r>
      <w:r w:rsidRPr="006B164C" w:rsidR="004F3B3B">
        <w:t>,</w:t>
      </w:r>
      <w:r w:rsidRPr="006B164C" w:rsidR="00E04B5B">
        <w:t xml:space="preserve"> </w:t>
      </w:r>
      <w:r w:rsidRPr="006B164C" w:rsidR="004F3B3B">
        <w:t>Hannah</w:t>
      </w:r>
      <w:r w:rsidRPr="006B164C" w:rsidR="00E04B5B">
        <w:t xml:space="preserve"> </w:t>
      </w:r>
      <w:r w:rsidRPr="006B164C" w:rsidR="004F3B3B">
        <w:t>said</w:t>
      </w:r>
      <w:r w:rsidRPr="006B164C" w:rsidR="00E04B5B">
        <w:t xml:space="preserve"> </w:t>
      </w:r>
      <w:r w:rsidRPr="006B164C" w:rsidR="004F3B3B">
        <w:t>that</w:t>
      </w:r>
      <w:r w:rsidRPr="006B164C" w:rsidR="00E04B5B">
        <w:t xml:space="preserve"> </w:t>
      </w:r>
      <w:r w:rsidRPr="006B164C" w:rsidR="004F3B3B">
        <w:t>we</w:t>
      </w:r>
      <w:r w:rsidRPr="006B164C" w:rsidR="00E04B5B">
        <w:t xml:space="preserve"> </w:t>
      </w:r>
      <w:r w:rsidRPr="006B164C" w:rsidR="00E37555">
        <w:t xml:space="preserve">might </w:t>
      </w:r>
      <w:r w:rsidRPr="006B164C" w:rsidR="004F3B3B">
        <w:t>want</w:t>
      </w:r>
      <w:r w:rsidRPr="006B164C" w:rsidR="00E04B5B">
        <w:t xml:space="preserve"> </w:t>
      </w:r>
      <w:r w:rsidRPr="006B164C" w:rsidR="004F3B3B">
        <w:t>to</w:t>
      </w:r>
      <w:r w:rsidRPr="006B164C" w:rsidR="00E04B5B">
        <w:t xml:space="preserve"> </w:t>
      </w:r>
      <w:r w:rsidRPr="006B164C" w:rsidR="00390CF3">
        <w:t>really</w:t>
      </w:r>
      <w:r w:rsidRPr="006B164C" w:rsidR="00E04B5B">
        <w:t xml:space="preserve"> </w:t>
      </w:r>
      <w:r w:rsidRPr="006B164C" w:rsidR="004F3B3B">
        <w:t>push</w:t>
      </w:r>
      <w:r w:rsidRPr="006B164C" w:rsidR="00E04B5B">
        <w:t xml:space="preserve"> </w:t>
      </w:r>
      <w:r w:rsidRPr="006B164C" w:rsidR="004F3B3B">
        <w:t>for</w:t>
      </w:r>
      <w:r w:rsidRPr="006B164C" w:rsidR="00E04B5B">
        <w:t xml:space="preserve"> </w:t>
      </w:r>
      <w:r w:rsidRPr="006B164C" w:rsidR="004F3B3B">
        <w:t>more</w:t>
      </w:r>
      <w:r w:rsidRPr="006B164C" w:rsidR="00E04B5B">
        <w:t xml:space="preserve"> </w:t>
      </w:r>
      <w:r w:rsidRPr="006B164C" w:rsidR="004F3B3B">
        <w:t>information</w:t>
      </w:r>
      <w:r w:rsidRPr="006B164C" w:rsidR="00E04B5B">
        <w:t xml:space="preserve"> </w:t>
      </w:r>
      <w:r w:rsidRPr="006B164C" w:rsidR="004F3B3B">
        <w:t>and</w:t>
      </w:r>
      <w:r w:rsidRPr="006B164C" w:rsidR="00E04B5B">
        <w:t xml:space="preserve"> </w:t>
      </w:r>
      <w:r w:rsidRPr="006B164C" w:rsidR="004F3B3B">
        <w:t>statements</w:t>
      </w:r>
      <w:r w:rsidRPr="006B164C" w:rsidR="00E04B5B">
        <w:t xml:space="preserve"> </w:t>
      </w:r>
      <w:r w:rsidRPr="006B164C" w:rsidR="004F3B3B">
        <w:t>f</w:t>
      </w:r>
      <w:r w:rsidRPr="006B164C">
        <w:t>rom</w:t>
      </w:r>
      <w:r w:rsidRPr="006B164C" w:rsidR="00E04B5B">
        <w:t xml:space="preserve"> </w:t>
      </w:r>
      <w:r w:rsidRPr="006B164C">
        <w:t>Mr</w:t>
      </w:r>
      <w:r w:rsidRPr="006B164C" w:rsidR="00E04B5B">
        <w:t xml:space="preserve"> </w:t>
      </w:r>
      <w:r w:rsidRPr="006B164C">
        <w:t>Gove</w:t>
      </w:r>
      <w:r w:rsidRPr="006B164C" w:rsidR="00E04B5B">
        <w:t xml:space="preserve"> </w:t>
      </w:r>
      <w:r w:rsidRPr="006B164C">
        <w:t>and</w:t>
      </w:r>
      <w:r w:rsidRPr="006B164C" w:rsidR="00E04B5B">
        <w:t xml:space="preserve"> </w:t>
      </w:r>
      <w:r w:rsidRPr="006B164C">
        <w:t>perhaps</w:t>
      </w:r>
      <w:r w:rsidRPr="006B164C" w:rsidR="00E04B5B">
        <w:t xml:space="preserve"> </w:t>
      </w:r>
      <w:r w:rsidRPr="006B164C">
        <w:t>others.</w:t>
      </w:r>
    </w:p>
    <w:p w:rsidR="0099218A" w:rsidRPr="006B164C" w:rsidP="001C3087">
      <w:pPr>
        <w:pStyle w:val="Question"/>
        <w:numPr>
          <w:ilvl w:val="0"/>
          <w:numId w:val="0"/>
        </w:numPr>
        <w:ind w:left="794"/>
      </w:pPr>
      <w:r w:rsidRPr="006B164C">
        <w:t>What</w:t>
      </w:r>
      <w:r w:rsidRPr="006B164C" w:rsidR="00E04B5B">
        <w:t xml:space="preserve"> </w:t>
      </w:r>
      <w:r w:rsidRPr="006B164C">
        <w:t>documents</w:t>
      </w:r>
      <w:r w:rsidRPr="006B164C" w:rsidR="00E04B5B">
        <w:t xml:space="preserve"> </w:t>
      </w:r>
      <w:r w:rsidRPr="006B164C" w:rsidR="001C3087">
        <w:t>and</w:t>
      </w:r>
      <w:r w:rsidRPr="006B164C" w:rsidR="00E04B5B">
        <w:t xml:space="preserve"> </w:t>
      </w:r>
      <w:r w:rsidRPr="006B164C">
        <w:t>information</w:t>
      </w:r>
      <w:r w:rsidRPr="006B164C" w:rsidR="00E04B5B">
        <w:t xml:space="preserve"> </w:t>
      </w:r>
      <w:r w:rsidRPr="006B164C">
        <w:t>should</w:t>
      </w:r>
      <w:r w:rsidRPr="006B164C" w:rsidR="00E04B5B">
        <w:t xml:space="preserve"> </w:t>
      </w:r>
      <w:r w:rsidRPr="006B164C">
        <w:t>the</w:t>
      </w:r>
      <w:r w:rsidRPr="006B164C" w:rsidR="00E04B5B">
        <w:t xml:space="preserve"> </w:t>
      </w:r>
      <w:r w:rsidRPr="006B164C">
        <w:t>Government</w:t>
      </w:r>
      <w:r w:rsidRPr="006B164C" w:rsidR="00E04B5B">
        <w:t xml:space="preserve"> </w:t>
      </w:r>
      <w:r w:rsidRPr="006B164C">
        <w:t>be</w:t>
      </w:r>
      <w:r w:rsidRPr="006B164C" w:rsidR="00E04B5B">
        <w:t xml:space="preserve"> </w:t>
      </w:r>
      <w:r w:rsidRPr="006B164C">
        <w:t>making</w:t>
      </w:r>
      <w:r w:rsidRPr="006B164C" w:rsidR="00E04B5B">
        <w:t xml:space="preserve"> </w:t>
      </w:r>
      <w:r w:rsidRPr="006B164C">
        <w:t>available</w:t>
      </w:r>
      <w:r w:rsidRPr="006B164C" w:rsidR="00E04B5B">
        <w:t xml:space="preserve"> </w:t>
      </w:r>
      <w:r w:rsidRPr="006B164C">
        <w:t>to</w:t>
      </w:r>
      <w:r w:rsidRPr="006B164C" w:rsidR="00E04B5B">
        <w:t xml:space="preserve"> </w:t>
      </w:r>
      <w:r w:rsidRPr="006B164C">
        <w:t>Parliament</w:t>
      </w:r>
      <w:r w:rsidRPr="006B164C" w:rsidR="00003F9D">
        <w:t>,</w:t>
      </w:r>
      <w:r w:rsidRPr="006B164C" w:rsidR="00E04B5B">
        <w:t xml:space="preserve"> </w:t>
      </w:r>
      <w:r w:rsidRPr="006B164C">
        <w:t>in</w:t>
      </w:r>
      <w:r w:rsidRPr="006B164C" w:rsidR="00E04B5B">
        <w:t xml:space="preserve"> </w:t>
      </w:r>
      <w:r w:rsidRPr="006B164C">
        <w:t>order</w:t>
      </w:r>
      <w:r w:rsidRPr="006B164C" w:rsidR="00E04B5B">
        <w:t xml:space="preserve"> </w:t>
      </w:r>
      <w:r w:rsidRPr="006B164C">
        <w:t>to</w:t>
      </w:r>
      <w:r w:rsidRPr="006B164C" w:rsidR="00E04B5B">
        <w:t xml:space="preserve"> </w:t>
      </w:r>
      <w:r w:rsidRPr="006B164C">
        <w:t>help</w:t>
      </w:r>
      <w:r w:rsidRPr="006B164C" w:rsidR="00E04B5B">
        <w:t xml:space="preserve"> </w:t>
      </w:r>
      <w:r w:rsidRPr="006B164C">
        <w:t>Parliament</w:t>
      </w:r>
      <w:r w:rsidRPr="006B164C" w:rsidR="00E04B5B">
        <w:t xml:space="preserve"> </w:t>
      </w:r>
      <w:r w:rsidRPr="006B164C">
        <w:t>effectively</w:t>
      </w:r>
      <w:r w:rsidRPr="006B164C" w:rsidR="00E04B5B">
        <w:t xml:space="preserve"> </w:t>
      </w:r>
      <w:r w:rsidRPr="006B164C">
        <w:t>scrutinise</w:t>
      </w:r>
      <w:r w:rsidRPr="006B164C" w:rsidR="00E04B5B">
        <w:t xml:space="preserve"> </w:t>
      </w:r>
      <w:r w:rsidRPr="006B164C">
        <w:t>these</w:t>
      </w:r>
      <w:r w:rsidRPr="006B164C" w:rsidR="00E04B5B">
        <w:t xml:space="preserve"> </w:t>
      </w:r>
      <w:r w:rsidRPr="006B164C">
        <w:t>ongoing</w:t>
      </w:r>
      <w:r w:rsidRPr="006B164C" w:rsidR="00E04B5B">
        <w:t xml:space="preserve"> </w:t>
      </w:r>
      <w:r w:rsidRPr="006B164C">
        <w:t>processes?</w:t>
      </w:r>
      <w:r w:rsidRPr="006B164C" w:rsidR="00E04B5B">
        <w:t xml:space="preserve"> </w:t>
      </w:r>
      <w:r w:rsidRPr="006B164C">
        <w:t>What</w:t>
      </w:r>
      <w:r w:rsidRPr="006B164C" w:rsidR="00E04B5B">
        <w:t xml:space="preserve"> </w:t>
      </w:r>
      <w:r w:rsidRPr="006B164C">
        <w:t>would</w:t>
      </w:r>
      <w:r w:rsidRPr="006B164C" w:rsidR="00E04B5B">
        <w:t xml:space="preserve"> </w:t>
      </w:r>
      <w:r w:rsidRPr="006B164C">
        <w:t>help</w:t>
      </w:r>
      <w:r w:rsidRPr="006B164C" w:rsidR="00E04B5B">
        <w:t xml:space="preserve"> </w:t>
      </w:r>
      <w:r w:rsidRPr="006B164C">
        <w:t>us?</w:t>
      </w:r>
      <w:r w:rsidRPr="006B164C" w:rsidR="00E04B5B">
        <w:t xml:space="preserve"> </w:t>
      </w:r>
      <w:r w:rsidRPr="006B164C">
        <w:t>At</w:t>
      </w:r>
      <w:r w:rsidRPr="006B164C" w:rsidR="00E04B5B">
        <w:t xml:space="preserve"> </w:t>
      </w:r>
      <w:r w:rsidRPr="006B164C">
        <w:t>the</w:t>
      </w:r>
      <w:r w:rsidRPr="006B164C" w:rsidR="00E04B5B">
        <w:t xml:space="preserve"> </w:t>
      </w:r>
      <w:r w:rsidRPr="006B164C">
        <w:t>moment,</w:t>
      </w:r>
      <w:r w:rsidRPr="006B164C" w:rsidR="00E04B5B">
        <w:t xml:space="preserve"> </w:t>
      </w:r>
      <w:r w:rsidRPr="006B164C" w:rsidR="001C3087">
        <w:t>from</w:t>
      </w:r>
      <w:r w:rsidRPr="006B164C" w:rsidR="00E04B5B">
        <w:t xml:space="preserve"> </w:t>
      </w:r>
      <w:r w:rsidRPr="006B164C" w:rsidR="001C3087">
        <w:t>time</w:t>
      </w:r>
      <w:r w:rsidRPr="006B164C" w:rsidR="00E04B5B">
        <w:t xml:space="preserve"> </w:t>
      </w:r>
      <w:r w:rsidRPr="006B164C" w:rsidR="001C3087">
        <w:t>to</w:t>
      </w:r>
      <w:r w:rsidRPr="006B164C" w:rsidR="00E04B5B">
        <w:t xml:space="preserve"> </w:t>
      </w:r>
      <w:r w:rsidRPr="006B164C" w:rsidR="001C3087">
        <w:t>time,</w:t>
      </w:r>
      <w:r w:rsidRPr="006B164C" w:rsidR="00E04B5B">
        <w:t xml:space="preserve"> </w:t>
      </w:r>
      <w:r w:rsidRPr="006B164C">
        <w:t>we</w:t>
      </w:r>
      <w:r w:rsidRPr="006B164C" w:rsidR="00E04B5B">
        <w:t xml:space="preserve"> </w:t>
      </w:r>
      <w:r w:rsidRPr="006B164C">
        <w:t>get</w:t>
      </w:r>
      <w:r w:rsidRPr="006B164C" w:rsidR="00E04B5B">
        <w:t xml:space="preserve"> </w:t>
      </w:r>
      <w:r w:rsidRPr="006B164C">
        <w:t>a</w:t>
      </w:r>
      <w:r w:rsidRPr="006B164C" w:rsidR="00E04B5B">
        <w:t xml:space="preserve"> </w:t>
      </w:r>
      <w:r w:rsidRPr="006B164C">
        <w:t>reasonably</w:t>
      </w:r>
      <w:r w:rsidRPr="006B164C" w:rsidR="00E04B5B">
        <w:t xml:space="preserve"> </w:t>
      </w:r>
      <w:r w:rsidRPr="006B164C">
        <w:t>sketchy</w:t>
      </w:r>
      <w:r w:rsidRPr="006B164C" w:rsidR="00E04B5B">
        <w:t xml:space="preserve"> </w:t>
      </w:r>
      <w:r w:rsidRPr="006B164C">
        <w:t>report</w:t>
      </w:r>
      <w:r w:rsidRPr="006B164C" w:rsidR="00E04B5B">
        <w:t xml:space="preserve"> </w:t>
      </w:r>
      <w:r w:rsidRPr="006B164C">
        <w:t>to</w:t>
      </w:r>
      <w:r w:rsidRPr="006B164C" w:rsidR="00E04B5B">
        <w:t xml:space="preserve"> </w:t>
      </w:r>
      <w:r w:rsidRPr="006B164C">
        <w:t>the</w:t>
      </w:r>
      <w:r w:rsidRPr="006B164C" w:rsidR="00E04B5B">
        <w:t xml:space="preserve"> </w:t>
      </w:r>
      <w:r w:rsidRPr="006B164C">
        <w:t>floor</w:t>
      </w:r>
      <w:r w:rsidRPr="006B164C" w:rsidR="00E04B5B">
        <w:t xml:space="preserve"> </w:t>
      </w:r>
      <w:r w:rsidRPr="006B164C">
        <w:t>of</w:t>
      </w:r>
      <w:r w:rsidRPr="006B164C" w:rsidR="00E04B5B">
        <w:t xml:space="preserve"> </w:t>
      </w:r>
      <w:r w:rsidRPr="006B164C">
        <w:t>the</w:t>
      </w:r>
      <w:r w:rsidRPr="006B164C" w:rsidR="00E04B5B">
        <w:t xml:space="preserve"> </w:t>
      </w:r>
      <w:r w:rsidRPr="006B164C">
        <w:t>House</w:t>
      </w:r>
      <w:r w:rsidRPr="006B164C" w:rsidR="00E04B5B">
        <w:t xml:space="preserve"> </w:t>
      </w:r>
      <w:r w:rsidRPr="006B164C">
        <w:t>from</w:t>
      </w:r>
      <w:r w:rsidRPr="006B164C" w:rsidR="00E04B5B">
        <w:t xml:space="preserve"> </w:t>
      </w:r>
      <w:r w:rsidRPr="006B164C">
        <w:t>Mr</w:t>
      </w:r>
      <w:r w:rsidRPr="006B164C" w:rsidR="00E04B5B">
        <w:t xml:space="preserve"> </w:t>
      </w:r>
      <w:r w:rsidRPr="006B164C">
        <w:t>Gove.</w:t>
      </w:r>
      <w:r w:rsidRPr="006B164C" w:rsidR="00E04B5B">
        <w:t xml:space="preserve"> </w:t>
      </w:r>
      <w:r w:rsidRPr="006B164C">
        <w:t>What</w:t>
      </w:r>
      <w:r w:rsidRPr="006B164C" w:rsidR="00E04B5B">
        <w:t xml:space="preserve"> </w:t>
      </w:r>
      <w:r w:rsidRPr="006B164C">
        <w:t>would</w:t>
      </w:r>
      <w:r w:rsidRPr="006B164C" w:rsidR="00E04B5B">
        <w:t xml:space="preserve"> </w:t>
      </w:r>
      <w:r w:rsidRPr="006B164C">
        <w:t>help</w:t>
      </w:r>
      <w:r w:rsidRPr="006B164C" w:rsidR="00E04B5B">
        <w:t xml:space="preserve"> </w:t>
      </w:r>
      <w:r w:rsidRPr="006B164C">
        <w:t>us</w:t>
      </w:r>
      <w:r w:rsidRPr="006B164C" w:rsidR="00E04B5B">
        <w:t xml:space="preserve"> </w:t>
      </w:r>
      <w:r w:rsidRPr="006B164C" w:rsidR="001C3087">
        <w:t>by</w:t>
      </w:r>
      <w:r w:rsidRPr="006B164C" w:rsidR="00E04B5B">
        <w:t xml:space="preserve"> </w:t>
      </w:r>
      <w:r w:rsidRPr="006B164C" w:rsidR="001C3087">
        <w:t>way</w:t>
      </w:r>
      <w:r w:rsidRPr="006B164C" w:rsidR="00E04B5B">
        <w:t xml:space="preserve"> </w:t>
      </w:r>
      <w:r w:rsidRPr="006B164C" w:rsidR="001C3087">
        <w:t>of</w:t>
      </w:r>
      <w:r w:rsidRPr="006B164C" w:rsidR="00E04B5B">
        <w:t xml:space="preserve"> </w:t>
      </w:r>
      <w:r w:rsidRPr="006B164C" w:rsidR="001C3087">
        <w:t>documentation</w:t>
      </w:r>
      <w:r w:rsidRPr="006B164C" w:rsidR="00E04B5B">
        <w:t xml:space="preserve"> </w:t>
      </w:r>
      <w:r w:rsidRPr="006B164C" w:rsidR="001C3087">
        <w:t>or</w:t>
      </w:r>
      <w:r w:rsidRPr="006B164C" w:rsidR="00E04B5B">
        <w:t xml:space="preserve"> </w:t>
      </w:r>
      <w:r w:rsidRPr="006B164C" w:rsidR="001C3087">
        <w:t>information</w:t>
      </w:r>
      <w:r w:rsidRPr="006B164C" w:rsidR="00E04B5B">
        <w:t xml:space="preserve"> </w:t>
      </w:r>
      <w:r w:rsidRPr="006B164C">
        <w:t>to</w:t>
      </w:r>
      <w:r w:rsidRPr="006B164C" w:rsidR="00E04B5B">
        <w:t xml:space="preserve"> </w:t>
      </w:r>
      <w:r w:rsidRPr="006B164C">
        <w:t>be</w:t>
      </w:r>
      <w:r w:rsidRPr="006B164C" w:rsidR="00E04B5B">
        <w:t xml:space="preserve"> </w:t>
      </w:r>
      <w:r w:rsidRPr="006B164C">
        <w:t>more</w:t>
      </w:r>
      <w:r w:rsidRPr="006B164C" w:rsidR="00E04B5B">
        <w:t xml:space="preserve"> </w:t>
      </w:r>
      <w:r w:rsidRPr="006B164C">
        <w:t>effective</w:t>
      </w:r>
      <w:r w:rsidRPr="006B164C" w:rsidR="00E04B5B">
        <w:t xml:space="preserve"> </w:t>
      </w:r>
      <w:r w:rsidRPr="006B164C">
        <w:t>scrutinisers</w:t>
      </w:r>
      <w:r w:rsidRPr="006B164C" w:rsidR="00E04B5B">
        <w:t xml:space="preserve"> </w:t>
      </w:r>
      <w:r w:rsidRPr="006B164C">
        <w:t>of</w:t>
      </w:r>
      <w:r w:rsidRPr="006B164C" w:rsidR="00E04B5B">
        <w:t xml:space="preserve"> </w:t>
      </w:r>
      <w:r w:rsidRPr="006B164C">
        <w:t>what</w:t>
      </w:r>
      <w:r w:rsidRPr="006B164C" w:rsidR="00E04B5B">
        <w:t xml:space="preserve"> </w:t>
      </w:r>
      <w:r w:rsidRPr="006B164C" w:rsidR="00241A18">
        <w:t>is</w:t>
      </w:r>
      <w:r w:rsidRPr="006B164C" w:rsidR="00E04B5B">
        <w:t xml:space="preserve"> </w:t>
      </w:r>
      <w:r w:rsidRPr="006B164C" w:rsidR="00241A18">
        <w:t>going</w:t>
      </w:r>
      <w:r w:rsidRPr="006B164C" w:rsidR="00E04B5B">
        <w:t xml:space="preserve"> </w:t>
      </w:r>
      <w:r w:rsidRPr="006B164C">
        <w:t>on?</w:t>
      </w:r>
    </w:p>
    <w:p w:rsidR="004F3B3B" w:rsidRPr="006B164C" w:rsidP="004F3B3B">
      <w:pPr>
        <w:pStyle w:val="Answer"/>
      </w:pPr>
      <w:sdt>
        <w:sdtPr>
          <w:alias w:val="Witness"/>
          <w:id w:val="1390842656"/>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t>I</w:t>
      </w:r>
      <w:r w:rsidRPr="006B164C" w:rsidR="00E04B5B">
        <w:t xml:space="preserve"> </w:t>
      </w:r>
      <w:r w:rsidRPr="006B164C">
        <w:t>know</w:t>
      </w:r>
      <w:r w:rsidRPr="006B164C" w:rsidR="00E04B5B">
        <w:t xml:space="preserve"> </w:t>
      </w:r>
      <w:r w:rsidRPr="006B164C">
        <w:t>much</w:t>
      </w:r>
      <w:r w:rsidRPr="006B164C" w:rsidR="00E04B5B">
        <w:t xml:space="preserve"> </w:t>
      </w:r>
      <w:r w:rsidRPr="006B164C">
        <w:t>less</w:t>
      </w:r>
      <w:r w:rsidRPr="006B164C" w:rsidR="00E04B5B">
        <w:t xml:space="preserve"> </w:t>
      </w:r>
      <w:r w:rsidRPr="006B164C">
        <w:t>than</w:t>
      </w:r>
      <w:r w:rsidRPr="006B164C" w:rsidR="00E04B5B">
        <w:t xml:space="preserve"> </w:t>
      </w:r>
      <w:r w:rsidRPr="006B164C">
        <w:t>my</w:t>
      </w:r>
      <w:r w:rsidRPr="006B164C" w:rsidR="00E04B5B">
        <w:t xml:space="preserve"> </w:t>
      </w:r>
      <w:r w:rsidRPr="006B164C">
        <w:t>two</w:t>
      </w:r>
      <w:r w:rsidRPr="006B164C" w:rsidR="00E04B5B">
        <w:t xml:space="preserve"> </w:t>
      </w:r>
      <w:r w:rsidRPr="006B164C">
        <w:t>colleagues</w:t>
      </w:r>
      <w:r w:rsidRPr="006B164C" w:rsidR="00E04B5B">
        <w:t xml:space="preserve"> </w:t>
      </w:r>
      <w:r w:rsidRPr="006B164C">
        <w:t>about</w:t>
      </w:r>
      <w:r w:rsidRPr="006B164C" w:rsidR="00E04B5B">
        <w:t xml:space="preserve"> </w:t>
      </w:r>
      <w:r w:rsidRPr="006B164C">
        <w:t>the</w:t>
      </w:r>
      <w:r w:rsidRPr="006B164C" w:rsidR="00E04B5B">
        <w:t xml:space="preserve"> </w:t>
      </w:r>
      <w:r w:rsidRPr="006B164C">
        <w:t>details</w:t>
      </w:r>
      <w:r w:rsidRPr="006B164C" w:rsidR="00E04B5B">
        <w:t xml:space="preserve"> </w:t>
      </w:r>
      <w:r w:rsidRPr="006B164C">
        <w:t>of</w:t>
      </w:r>
      <w:r w:rsidRPr="006B164C" w:rsidR="00E04B5B">
        <w:t xml:space="preserve"> </w:t>
      </w:r>
      <w:r w:rsidRPr="006B164C">
        <w:t>the</w:t>
      </w:r>
      <w:r w:rsidRPr="006B164C" w:rsidR="00E04B5B">
        <w:t xml:space="preserve"> </w:t>
      </w:r>
      <w:r w:rsidRPr="006B164C" w:rsidR="004E02C1">
        <w:t>joint committee</w:t>
      </w:r>
      <w:r w:rsidRPr="006B164C" w:rsidR="002C43BA">
        <w:t>.</w:t>
      </w:r>
      <w:r w:rsidRPr="006B164C" w:rsidR="00E04B5B">
        <w:t xml:space="preserve"> </w:t>
      </w:r>
      <w:r w:rsidRPr="006B164C" w:rsidR="002C43BA">
        <w:t>I cannot imagine the Government are going to say that they want to give Parliament the power to mandate it as they go into the talks</w:t>
      </w:r>
      <w:r w:rsidRPr="006B164C" w:rsidR="00CC6CE4">
        <w:t xml:space="preserve">. It </w:t>
      </w:r>
      <w:r w:rsidRPr="006B164C">
        <w:t>seems</w:t>
      </w:r>
      <w:r w:rsidRPr="006B164C" w:rsidR="00E04B5B">
        <w:t xml:space="preserve"> </w:t>
      </w:r>
      <w:r w:rsidRPr="006B164C">
        <w:t>to</w:t>
      </w:r>
      <w:r w:rsidRPr="006B164C" w:rsidR="00E04B5B">
        <w:t xml:space="preserve"> </w:t>
      </w:r>
      <w:r w:rsidRPr="006B164C">
        <w:t>me</w:t>
      </w:r>
      <w:r w:rsidRPr="006B164C" w:rsidR="00E04B5B">
        <w:t xml:space="preserve"> </w:t>
      </w:r>
      <w:r w:rsidRPr="006B164C">
        <w:t>that,</w:t>
      </w:r>
      <w:r w:rsidRPr="006B164C" w:rsidR="00E04B5B">
        <w:t xml:space="preserve"> </w:t>
      </w:r>
      <w:r w:rsidRPr="006B164C" w:rsidR="002C43BA">
        <w:t xml:space="preserve">if the Government did not feel able to talk about it in the way Sara was saying, </w:t>
      </w:r>
      <w:r w:rsidRPr="006B164C" w:rsidR="00241A18">
        <w:t>for</w:t>
      </w:r>
      <w:r w:rsidRPr="006B164C" w:rsidR="00E04B5B">
        <w:t xml:space="preserve"> </w:t>
      </w:r>
      <w:r w:rsidRPr="006B164C" w:rsidR="00241A18">
        <w:t>Parliament</w:t>
      </w:r>
      <w:r w:rsidRPr="006B164C" w:rsidR="00E04B5B">
        <w:t xml:space="preserve"> </w:t>
      </w:r>
      <w:r w:rsidRPr="006B164C" w:rsidR="00241A18">
        <w:t>to</w:t>
      </w:r>
      <w:r w:rsidRPr="006B164C" w:rsidR="00E04B5B">
        <w:t xml:space="preserve"> </w:t>
      </w:r>
      <w:r w:rsidRPr="006B164C" w:rsidR="00241A18">
        <w:t>be</w:t>
      </w:r>
      <w:r w:rsidRPr="006B164C" w:rsidR="00E04B5B">
        <w:t xml:space="preserve"> </w:t>
      </w:r>
      <w:r w:rsidRPr="006B164C" w:rsidR="00241A18">
        <w:t>aware</w:t>
      </w:r>
      <w:r w:rsidRPr="006B164C" w:rsidR="00E04B5B">
        <w:t xml:space="preserve"> </w:t>
      </w:r>
      <w:r w:rsidRPr="006B164C" w:rsidR="00241A18">
        <w:t>of</w:t>
      </w:r>
      <w:r w:rsidRPr="006B164C" w:rsidR="00E04B5B">
        <w:t xml:space="preserve"> </w:t>
      </w:r>
      <w:r w:rsidRPr="006B164C" w:rsidR="00241A18">
        <w:t>the</w:t>
      </w:r>
      <w:r w:rsidRPr="006B164C" w:rsidR="00E04B5B">
        <w:t xml:space="preserve"> </w:t>
      </w:r>
      <w:r w:rsidRPr="006B164C" w:rsidR="00241A18">
        <w:t>agenda</w:t>
      </w:r>
      <w:r w:rsidRPr="006B164C" w:rsidR="00E04B5B">
        <w:t xml:space="preserve"> </w:t>
      </w:r>
      <w:r w:rsidRPr="006B164C" w:rsidR="00241A18">
        <w:t>of</w:t>
      </w:r>
      <w:r w:rsidRPr="006B164C" w:rsidR="00E04B5B">
        <w:t xml:space="preserve"> </w:t>
      </w:r>
      <w:r w:rsidRPr="006B164C" w:rsidR="00241A18">
        <w:t>meetings</w:t>
      </w:r>
      <w:r w:rsidRPr="006B164C" w:rsidR="00E04B5B">
        <w:t xml:space="preserve"> </w:t>
      </w:r>
      <w:r w:rsidRPr="006B164C" w:rsidR="00CC6CE4">
        <w:t>ahead of time</w:t>
      </w:r>
      <w:r w:rsidRPr="006B164C" w:rsidR="00241A18">
        <w:t>,</w:t>
      </w:r>
      <w:r w:rsidRPr="006B164C" w:rsidR="00E04B5B">
        <w:t xml:space="preserve"> </w:t>
      </w:r>
      <w:r w:rsidRPr="006B164C" w:rsidR="00241A18">
        <w:t>and</w:t>
      </w:r>
      <w:r w:rsidRPr="006B164C" w:rsidR="00E04B5B">
        <w:t xml:space="preserve"> </w:t>
      </w:r>
      <w:r w:rsidRPr="006B164C" w:rsidR="00241A18">
        <w:t>t</w:t>
      </w:r>
      <w:r w:rsidRPr="006B164C">
        <w:t>hen</w:t>
      </w:r>
      <w:r w:rsidRPr="006B164C" w:rsidR="00E04B5B">
        <w:t xml:space="preserve"> </w:t>
      </w:r>
      <w:r w:rsidRPr="006B164C" w:rsidR="00CC6CE4">
        <w:t xml:space="preserve">to have </w:t>
      </w:r>
      <w:r w:rsidRPr="006B164C">
        <w:t>a</w:t>
      </w:r>
      <w:r w:rsidRPr="006B164C" w:rsidR="00E04B5B">
        <w:t xml:space="preserve"> </w:t>
      </w:r>
      <w:r w:rsidRPr="006B164C">
        <w:t>more</w:t>
      </w:r>
      <w:r w:rsidRPr="006B164C" w:rsidR="00E04B5B">
        <w:t xml:space="preserve"> </w:t>
      </w:r>
      <w:r w:rsidRPr="006B164C">
        <w:t>detailed</w:t>
      </w:r>
      <w:r w:rsidRPr="006B164C" w:rsidR="00E04B5B">
        <w:t xml:space="preserve"> </w:t>
      </w:r>
      <w:r w:rsidRPr="006B164C">
        <w:t>and</w:t>
      </w:r>
      <w:r w:rsidRPr="006B164C" w:rsidR="00E04B5B">
        <w:t xml:space="preserve"> </w:t>
      </w:r>
      <w:r w:rsidRPr="006B164C">
        <w:t>useful</w:t>
      </w:r>
      <w:r w:rsidRPr="006B164C" w:rsidR="00E04B5B">
        <w:t xml:space="preserve"> </w:t>
      </w:r>
      <w:r w:rsidRPr="006B164C">
        <w:t>report</w:t>
      </w:r>
      <w:r w:rsidRPr="006B164C" w:rsidR="00E04B5B">
        <w:t xml:space="preserve"> </w:t>
      </w:r>
      <w:r w:rsidRPr="006B164C" w:rsidR="00241A18">
        <w:t>back</w:t>
      </w:r>
      <w:r w:rsidRPr="006B164C" w:rsidR="00E04B5B">
        <w:t xml:space="preserve"> </w:t>
      </w:r>
      <w:r w:rsidRPr="006B164C" w:rsidR="00241A18">
        <w:t>on</w:t>
      </w:r>
      <w:r w:rsidRPr="006B164C" w:rsidR="00E04B5B">
        <w:t xml:space="preserve"> </w:t>
      </w:r>
      <w:r w:rsidRPr="006B164C" w:rsidR="00241A18">
        <w:t>the</w:t>
      </w:r>
      <w:r w:rsidRPr="006B164C" w:rsidR="00E04B5B">
        <w:t xml:space="preserve"> </w:t>
      </w:r>
      <w:r w:rsidRPr="006B164C" w:rsidR="00241A18">
        <w:t>discussions,</w:t>
      </w:r>
      <w:r w:rsidRPr="006B164C" w:rsidR="00E04B5B">
        <w:t xml:space="preserve"> </w:t>
      </w:r>
      <w:r w:rsidRPr="006B164C">
        <w:t>would</w:t>
      </w:r>
      <w:r w:rsidRPr="006B164C" w:rsidR="00E04B5B">
        <w:t xml:space="preserve"> </w:t>
      </w:r>
      <w:r w:rsidRPr="006B164C">
        <w:t>be</w:t>
      </w:r>
      <w:r w:rsidRPr="006B164C" w:rsidR="00E04B5B">
        <w:t xml:space="preserve"> </w:t>
      </w:r>
      <w:r w:rsidRPr="006B164C">
        <w:t>a</w:t>
      </w:r>
      <w:r w:rsidRPr="006B164C" w:rsidR="00E04B5B">
        <w:t xml:space="preserve"> </w:t>
      </w:r>
      <w:r w:rsidRPr="006B164C">
        <w:t>minimum.</w:t>
      </w:r>
    </w:p>
    <w:p w:rsidR="00EB7DD8" w:rsidRPr="006B164C" w:rsidP="004F3B3B">
      <w:pPr>
        <w:pStyle w:val="Answer"/>
      </w:pPr>
      <w:sdt>
        <w:sdtPr>
          <w:alias w:val="Witness"/>
          <w:id w:val="-798221665"/>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sdtContent>
      </w:sdt>
      <w:r w:rsidRPr="006B164C" w:rsidR="00E04B5B">
        <w:t xml:space="preserve"> </w:t>
      </w:r>
      <w:r w:rsidRPr="006B164C" w:rsidR="004F3B3B">
        <w:t>It</w:t>
      </w:r>
      <w:r w:rsidRPr="006B164C" w:rsidR="00E04B5B">
        <w:t xml:space="preserve"> </w:t>
      </w:r>
      <w:r w:rsidRPr="006B164C" w:rsidR="004F3B3B">
        <w:t>is</w:t>
      </w:r>
      <w:r w:rsidRPr="006B164C" w:rsidR="00E04B5B">
        <w:t xml:space="preserve"> </w:t>
      </w:r>
      <w:r w:rsidRPr="006B164C" w:rsidR="004F3B3B">
        <w:t>not</w:t>
      </w:r>
      <w:r w:rsidRPr="006B164C" w:rsidR="00E04B5B">
        <w:t xml:space="preserve"> </w:t>
      </w:r>
      <w:r w:rsidRPr="006B164C" w:rsidR="004F3B3B">
        <w:t>only</w:t>
      </w:r>
      <w:r w:rsidRPr="006B164C" w:rsidR="00E04B5B">
        <w:t xml:space="preserve"> </w:t>
      </w:r>
      <w:r w:rsidRPr="006B164C" w:rsidR="004F3B3B">
        <w:t>about</w:t>
      </w:r>
      <w:r w:rsidRPr="006B164C" w:rsidR="00E04B5B">
        <w:t xml:space="preserve"> </w:t>
      </w:r>
      <w:r w:rsidRPr="006B164C" w:rsidR="004F3B3B">
        <w:t>the</w:t>
      </w:r>
      <w:r w:rsidRPr="006B164C" w:rsidR="00E04B5B">
        <w:t xml:space="preserve"> </w:t>
      </w:r>
      <w:r w:rsidRPr="006B164C" w:rsidR="004F3B3B">
        <w:t>documents</w:t>
      </w:r>
      <w:r w:rsidRPr="006B164C" w:rsidR="00E04B5B">
        <w:t xml:space="preserve"> </w:t>
      </w:r>
      <w:r w:rsidRPr="006B164C" w:rsidR="004F3B3B">
        <w:t>but</w:t>
      </w:r>
      <w:r w:rsidRPr="006B164C" w:rsidR="00E04B5B">
        <w:t xml:space="preserve"> </w:t>
      </w:r>
      <w:r w:rsidRPr="006B164C" w:rsidR="00241A18">
        <w:t>also</w:t>
      </w:r>
      <w:r w:rsidRPr="006B164C" w:rsidR="00E04B5B">
        <w:t xml:space="preserve"> </w:t>
      </w:r>
      <w:r w:rsidRPr="006B164C" w:rsidR="004F3B3B">
        <w:t>about</w:t>
      </w:r>
      <w:r w:rsidRPr="006B164C" w:rsidR="00E04B5B">
        <w:t xml:space="preserve"> </w:t>
      </w:r>
      <w:r w:rsidRPr="006B164C" w:rsidR="004F3B3B">
        <w:t>having</w:t>
      </w:r>
      <w:r w:rsidRPr="006B164C" w:rsidR="00E04B5B">
        <w:t xml:space="preserve"> </w:t>
      </w:r>
      <w:r w:rsidRPr="006B164C" w:rsidR="00241A18">
        <w:t>the</w:t>
      </w:r>
      <w:r w:rsidRPr="006B164C" w:rsidR="00E04B5B">
        <w:t xml:space="preserve"> </w:t>
      </w:r>
      <w:r w:rsidRPr="006B164C" w:rsidR="00241A18">
        <w:t>dialogues:</w:t>
      </w:r>
      <w:r w:rsidRPr="006B164C" w:rsidR="00E04B5B">
        <w:t xml:space="preserve"> </w:t>
      </w:r>
      <w:r w:rsidRPr="006B164C" w:rsidR="00241A18">
        <w:t>h</w:t>
      </w:r>
      <w:r w:rsidRPr="006B164C" w:rsidR="004F3B3B">
        <w:t>aving</w:t>
      </w:r>
      <w:r w:rsidRPr="006B164C" w:rsidR="00E04B5B">
        <w:t xml:space="preserve"> </w:t>
      </w:r>
      <w:r w:rsidRPr="006B164C" w:rsidR="004F3B3B">
        <w:t>a</w:t>
      </w:r>
      <w:r w:rsidRPr="006B164C" w:rsidR="00E04B5B">
        <w:t xml:space="preserve"> </w:t>
      </w:r>
      <w:r w:rsidRPr="006B164C" w:rsidR="004F3B3B">
        <w:t>way</w:t>
      </w:r>
      <w:r w:rsidRPr="006B164C" w:rsidR="00E04B5B">
        <w:t xml:space="preserve"> </w:t>
      </w:r>
      <w:r w:rsidRPr="006B164C" w:rsidR="00CC6CE4">
        <w:t>for</w:t>
      </w:r>
      <w:r w:rsidRPr="006B164C" w:rsidR="00E04B5B">
        <w:t xml:space="preserve"> </w:t>
      </w:r>
      <w:r w:rsidRPr="006B164C" w:rsidR="004F3B3B">
        <w:t>Ministers,</w:t>
      </w:r>
      <w:r w:rsidRPr="006B164C" w:rsidR="00E04B5B">
        <w:t xml:space="preserve"> </w:t>
      </w:r>
      <w:r w:rsidRPr="006B164C" w:rsidR="004F3B3B">
        <w:t>representatives</w:t>
      </w:r>
      <w:r w:rsidRPr="006B164C" w:rsidR="00E04B5B">
        <w:t xml:space="preserve"> </w:t>
      </w:r>
      <w:r w:rsidRPr="006B164C" w:rsidR="004F3B3B">
        <w:t>or</w:t>
      </w:r>
      <w:r w:rsidRPr="006B164C" w:rsidR="00E04B5B">
        <w:t xml:space="preserve"> </w:t>
      </w:r>
      <w:r w:rsidRPr="006B164C" w:rsidR="004F3B3B">
        <w:t>ambassadors</w:t>
      </w:r>
      <w:r w:rsidRPr="006B164C" w:rsidR="00E04B5B">
        <w:t xml:space="preserve"> </w:t>
      </w:r>
      <w:r w:rsidRPr="006B164C" w:rsidR="004F3B3B">
        <w:t>to</w:t>
      </w:r>
      <w:r w:rsidRPr="006B164C" w:rsidR="00E04B5B">
        <w:t xml:space="preserve"> </w:t>
      </w:r>
      <w:r w:rsidRPr="006B164C" w:rsidR="004F3B3B">
        <w:t>appear</w:t>
      </w:r>
      <w:r w:rsidRPr="006B164C" w:rsidR="00E04B5B">
        <w:t xml:space="preserve"> </w:t>
      </w:r>
      <w:r w:rsidRPr="006B164C" w:rsidR="004F3B3B">
        <w:t>before</w:t>
      </w:r>
      <w:r w:rsidRPr="006B164C" w:rsidR="00E04B5B">
        <w:t xml:space="preserve"> </w:t>
      </w:r>
      <w:r w:rsidRPr="006B164C" w:rsidR="004F3B3B">
        <w:t>the</w:t>
      </w:r>
      <w:r w:rsidRPr="006B164C" w:rsidR="00E04B5B">
        <w:t xml:space="preserve"> </w:t>
      </w:r>
      <w:r w:rsidRPr="006B164C">
        <w:t>c</w:t>
      </w:r>
      <w:r w:rsidRPr="006B164C" w:rsidR="004F3B3B">
        <w:t>ommittee</w:t>
      </w:r>
      <w:r w:rsidRPr="006B164C" w:rsidR="00E04B5B">
        <w:t xml:space="preserve"> </w:t>
      </w:r>
      <w:r w:rsidRPr="006B164C" w:rsidR="004F3B3B">
        <w:t>and</w:t>
      </w:r>
      <w:r w:rsidRPr="006B164C" w:rsidR="00E04B5B">
        <w:t xml:space="preserve"> </w:t>
      </w:r>
      <w:r w:rsidRPr="006B164C" w:rsidR="004F3B3B">
        <w:t>to</w:t>
      </w:r>
      <w:r w:rsidRPr="006B164C" w:rsidR="00E04B5B">
        <w:t xml:space="preserve"> </w:t>
      </w:r>
      <w:r w:rsidRPr="006B164C" w:rsidR="004F3B3B">
        <w:t>brief</w:t>
      </w:r>
      <w:r w:rsidRPr="006B164C" w:rsidR="00E04B5B">
        <w:t xml:space="preserve"> </w:t>
      </w:r>
      <w:r w:rsidRPr="006B164C" w:rsidR="004F3B3B">
        <w:t>on</w:t>
      </w:r>
      <w:r w:rsidRPr="006B164C" w:rsidR="00E04B5B">
        <w:t xml:space="preserve"> </w:t>
      </w:r>
      <w:r w:rsidRPr="006B164C" w:rsidR="004F3B3B">
        <w:t>where</w:t>
      </w:r>
      <w:r w:rsidRPr="006B164C" w:rsidR="00E04B5B">
        <w:t xml:space="preserve"> </w:t>
      </w:r>
      <w:r w:rsidRPr="006B164C" w:rsidR="004F3B3B">
        <w:t>things</w:t>
      </w:r>
      <w:r w:rsidRPr="006B164C" w:rsidR="00E04B5B">
        <w:t xml:space="preserve"> </w:t>
      </w:r>
      <w:r w:rsidRPr="006B164C" w:rsidR="004F3B3B">
        <w:t>stand.</w:t>
      </w:r>
      <w:r w:rsidRPr="006B164C" w:rsidR="00E04B5B">
        <w:t xml:space="preserve"> </w:t>
      </w:r>
      <w:r w:rsidRPr="006B164C" w:rsidR="00CC6CE4">
        <w:t xml:space="preserve">The </w:t>
      </w:r>
      <w:r w:rsidRPr="006B164C" w:rsidR="004F3B3B">
        <w:t>challenge</w:t>
      </w:r>
      <w:r w:rsidRPr="006B164C" w:rsidR="00E04B5B">
        <w:t xml:space="preserve"> </w:t>
      </w:r>
      <w:r w:rsidRPr="006B164C">
        <w:t>here</w:t>
      </w:r>
      <w:r w:rsidRPr="006B164C" w:rsidR="00E04B5B">
        <w:t xml:space="preserve"> </w:t>
      </w:r>
      <w:r w:rsidRPr="006B164C" w:rsidR="004F3B3B">
        <w:t>is</w:t>
      </w:r>
      <w:r w:rsidRPr="006B164C" w:rsidR="00E04B5B">
        <w:t xml:space="preserve"> </w:t>
      </w:r>
      <w:r w:rsidRPr="006B164C" w:rsidR="004F3B3B">
        <w:t>the</w:t>
      </w:r>
      <w:r w:rsidRPr="006B164C" w:rsidR="00E04B5B">
        <w:t xml:space="preserve"> </w:t>
      </w:r>
      <w:r w:rsidRPr="006B164C" w:rsidR="004F3B3B">
        <w:t>volume</w:t>
      </w:r>
      <w:r w:rsidRPr="006B164C" w:rsidR="00E04B5B">
        <w:t xml:space="preserve"> </w:t>
      </w:r>
      <w:r w:rsidRPr="006B164C" w:rsidR="004F3B3B">
        <w:t>and</w:t>
      </w:r>
      <w:r w:rsidRPr="006B164C" w:rsidR="00E04B5B">
        <w:t xml:space="preserve"> </w:t>
      </w:r>
      <w:r w:rsidRPr="006B164C" w:rsidR="004F3B3B">
        <w:t>the</w:t>
      </w:r>
      <w:r w:rsidRPr="006B164C" w:rsidR="00E04B5B">
        <w:t xml:space="preserve"> </w:t>
      </w:r>
      <w:r w:rsidRPr="006B164C" w:rsidR="004F3B3B">
        <w:t>speed</w:t>
      </w:r>
      <w:r w:rsidRPr="006B164C" w:rsidR="00E04B5B">
        <w:t xml:space="preserve"> </w:t>
      </w:r>
      <w:r w:rsidRPr="006B164C" w:rsidR="004F3B3B">
        <w:t>with</w:t>
      </w:r>
      <w:r w:rsidRPr="006B164C" w:rsidR="00E04B5B">
        <w:t xml:space="preserve"> </w:t>
      </w:r>
      <w:r w:rsidRPr="006B164C" w:rsidR="004F3B3B">
        <w:t>which</w:t>
      </w:r>
      <w:r w:rsidRPr="006B164C" w:rsidR="00E04B5B">
        <w:t xml:space="preserve"> </w:t>
      </w:r>
      <w:r w:rsidRPr="006B164C" w:rsidR="004F3B3B">
        <w:t>all</w:t>
      </w:r>
      <w:r w:rsidRPr="006B164C" w:rsidR="00E04B5B">
        <w:t xml:space="preserve"> </w:t>
      </w:r>
      <w:r w:rsidRPr="006B164C" w:rsidR="004F3B3B">
        <w:t>of</w:t>
      </w:r>
      <w:r w:rsidRPr="006B164C" w:rsidR="00E04B5B">
        <w:t xml:space="preserve"> </w:t>
      </w:r>
      <w:r w:rsidRPr="006B164C" w:rsidR="004F3B3B">
        <w:t>this</w:t>
      </w:r>
      <w:r w:rsidRPr="006B164C" w:rsidR="00E04B5B">
        <w:t xml:space="preserve"> </w:t>
      </w:r>
      <w:r w:rsidRPr="006B164C" w:rsidR="004F3B3B">
        <w:t>happens</w:t>
      </w:r>
      <w:r w:rsidRPr="006B164C" w:rsidR="00E04B5B">
        <w:t xml:space="preserve"> </w:t>
      </w:r>
      <w:r w:rsidRPr="006B164C">
        <w:t>at</w:t>
      </w:r>
      <w:r w:rsidRPr="006B164C" w:rsidR="00E04B5B">
        <w:t xml:space="preserve"> </w:t>
      </w:r>
      <w:r w:rsidRPr="006B164C">
        <w:t>the</w:t>
      </w:r>
      <w:r w:rsidRPr="006B164C" w:rsidR="00E04B5B">
        <w:t xml:space="preserve"> </w:t>
      </w:r>
      <w:r w:rsidRPr="006B164C">
        <w:t>moment</w:t>
      </w:r>
      <w:r w:rsidRPr="006B164C" w:rsidR="004F3B3B">
        <w:t>.</w:t>
      </w:r>
    </w:p>
    <w:p w:rsidR="00DE7E4B" w:rsidRPr="006B164C" w:rsidP="004F3B3B">
      <w:pPr>
        <w:pStyle w:val="Answer"/>
      </w:pPr>
      <w:r w:rsidRPr="006B164C">
        <w:t>Nevertheless,</w:t>
      </w:r>
      <w:r w:rsidRPr="006B164C" w:rsidR="00E04B5B">
        <w:t xml:space="preserve"> </w:t>
      </w:r>
      <w:r w:rsidRPr="006B164C">
        <w:t>certainly</w:t>
      </w:r>
      <w:r w:rsidRPr="006B164C" w:rsidR="00E04B5B">
        <w:t xml:space="preserve"> </w:t>
      </w:r>
      <w:r w:rsidRPr="006B164C">
        <w:t>in</w:t>
      </w:r>
      <w:r w:rsidRPr="006B164C" w:rsidR="00E04B5B">
        <w:t xml:space="preserve"> </w:t>
      </w:r>
      <w:r w:rsidRPr="006B164C">
        <w:t>European</w:t>
      </w:r>
      <w:r w:rsidRPr="006B164C" w:rsidR="00E04B5B">
        <w:t xml:space="preserve"> </w:t>
      </w:r>
      <w:r w:rsidRPr="006B164C">
        <w:t>member</w:t>
      </w:r>
      <w:r w:rsidRPr="006B164C" w:rsidR="00E04B5B">
        <w:t xml:space="preserve"> </w:t>
      </w:r>
      <w:r w:rsidRPr="006B164C">
        <w:t>states,</w:t>
      </w:r>
      <w:r w:rsidRPr="006B164C" w:rsidR="00E04B5B">
        <w:t xml:space="preserve"> </w:t>
      </w:r>
      <w:r w:rsidRPr="006B164C">
        <w:t>there</w:t>
      </w:r>
      <w:r w:rsidRPr="006B164C" w:rsidR="00E04B5B">
        <w:t xml:space="preserve"> </w:t>
      </w:r>
      <w:r w:rsidRPr="006B164C">
        <w:t>are</w:t>
      </w:r>
      <w:r w:rsidRPr="006B164C" w:rsidR="00E04B5B">
        <w:t xml:space="preserve"> </w:t>
      </w:r>
      <w:r w:rsidRPr="006B164C">
        <w:t>very</w:t>
      </w:r>
      <w:r w:rsidRPr="006B164C" w:rsidR="00E04B5B">
        <w:t xml:space="preserve"> </w:t>
      </w:r>
      <w:r w:rsidRPr="006B164C">
        <w:t>frequent</w:t>
      </w:r>
      <w:r w:rsidRPr="006B164C" w:rsidR="00E04B5B">
        <w:t xml:space="preserve"> </w:t>
      </w:r>
      <w:r w:rsidRPr="006B164C">
        <w:t>briefings.</w:t>
      </w:r>
      <w:r w:rsidRPr="006B164C" w:rsidR="00E04B5B">
        <w:t xml:space="preserve"> </w:t>
      </w:r>
      <w:r w:rsidRPr="006B164C">
        <w:t>The</w:t>
      </w:r>
      <w:r w:rsidRPr="006B164C" w:rsidR="00E04B5B">
        <w:t xml:space="preserve"> </w:t>
      </w:r>
      <w:r w:rsidRPr="006B164C">
        <w:t>way</w:t>
      </w:r>
      <w:r w:rsidRPr="006B164C" w:rsidR="00E04B5B">
        <w:t xml:space="preserve"> </w:t>
      </w:r>
      <w:r w:rsidRPr="006B164C">
        <w:t>that</w:t>
      </w:r>
      <w:r w:rsidRPr="006B164C" w:rsidR="00E04B5B">
        <w:t xml:space="preserve"> </w:t>
      </w:r>
      <w:r w:rsidRPr="006B164C">
        <w:t>the</w:t>
      </w:r>
      <w:r w:rsidRPr="006B164C" w:rsidR="00E04B5B">
        <w:t xml:space="preserve"> </w:t>
      </w:r>
      <w:r w:rsidRPr="006B164C" w:rsidR="004E02C1">
        <w:t>joint committee</w:t>
      </w:r>
      <w:r w:rsidRPr="006B164C" w:rsidR="00E04B5B">
        <w:t xml:space="preserve"> </w:t>
      </w:r>
      <w:r w:rsidRPr="006B164C" w:rsidR="00EB7DD8">
        <w:t>works</w:t>
      </w:r>
      <w:r w:rsidRPr="006B164C" w:rsidR="00E04B5B">
        <w:t xml:space="preserve"> </w:t>
      </w:r>
      <w:r w:rsidRPr="006B164C">
        <w:t>is</w:t>
      </w:r>
      <w:r w:rsidRPr="006B164C" w:rsidR="00E04B5B">
        <w:t xml:space="preserve"> </w:t>
      </w:r>
      <w:r w:rsidRPr="006B164C">
        <w:t>also</w:t>
      </w:r>
      <w:r w:rsidRPr="006B164C" w:rsidR="00E04B5B">
        <w:t xml:space="preserve"> </w:t>
      </w:r>
      <w:r w:rsidRPr="006B164C">
        <w:t>important</w:t>
      </w:r>
      <w:r w:rsidRPr="006B164C" w:rsidR="00E04B5B">
        <w:t xml:space="preserve"> </w:t>
      </w:r>
      <w:r w:rsidRPr="006B164C">
        <w:t>for</w:t>
      </w:r>
      <w:r w:rsidRPr="006B164C" w:rsidR="00E04B5B">
        <w:t xml:space="preserve"> </w:t>
      </w:r>
      <w:r w:rsidRPr="006B164C">
        <w:t>Parliament</w:t>
      </w:r>
      <w:r w:rsidRPr="006B164C" w:rsidR="00E04B5B">
        <w:t xml:space="preserve"> </w:t>
      </w:r>
      <w:r w:rsidRPr="006B164C">
        <w:t>to</w:t>
      </w:r>
      <w:r w:rsidRPr="006B164C" w:rsidR="00E04B5B">
        <w:t xml:space="preserve"> </w:t>
      </w:r>
      <w:r w:rsidRPr="006B164C">
        <w:t>understand.</w:t>
      </w:r>
      <w:r w:rsidRPr="006B164C" w:rsidR="00E04B5B">
        <w:t xml:space="preserve"> </w:t>
      </w:r>
      <w:r w:rsidRPr="006B164C">
        <w:t>This</w:t>
      </w:r>
      <w:r w:rsidRPr="006B164C" w:rsidR="00E04B5B">
        <w:t xml:space="preserve"> </w:t>
      </w:r>
      <w:r w:rsidRPr="006B164C">
        <w:t>is</w:t>
      </w:r>
      <w:r w:rsidRPr="006B164C" w:rsidR="00E04B5B">
        <w:t xml:space="preserve"> </w:t>
      </w:r>
      <w:r w:rsidRPr="006B164C">
        <w:t>an</w:t>
      </w:r>
      <w:r w:rsidRPr="006B164C" w:rsidR="00E04B5B">
        <w:t xml:space="preserve"> </w:t>
      </w:r>
      <w:r w:rsidRPr="006B164C">
        <w:t>issue</w:t>
      </w:r>
      <w:r w:rsidRPr="006B164C" w:rsidR="00E04B5B">
        <w:t xml:space="preserve"> </w:t>
      </w:r>
      <w:r w:rsidRPr="006B164C">
        <w:t>that</w:t>
      </w:r>
      <w:r w:rsidRPr="006B164C" w:rsidR="00E04B5B">
        <w:t xml:space="preserve"> </w:t>
      </w:r>
      <w:r w:rsidRPr="006B164C">
        <w:t>I</w:t>
      </w:r>
      <w:r w:rsidRPr="006B164C" w:rsidR="00E04B5B">
        <w:t xml:space="preserve"> </w:t>
      </w:r>
      <w:r w:rsidRPr="006B164C">
        <w:t>know,</w:t>
      </w:r>
      <w:r w:rsidRPr="006B164C" w:rsidR="00E04B5B">
        <w:t xml:space="preserve"> </w:t>
      </w:r>
      <w:r w:rsidRPr="006B164C">
        <w:t>in</w:t>
      </w:r>
      <w:r w:rsidRPr="006B164C" w:rsidR="00E04B5B">
        <w:t xml:space="preserve"> </w:t>
      </w:r>
      <w:r w:rsidRPr="006B164C">
        <w:t>other</w:t>
      </w:r>
      <w:r w:rsidRPr="006B164C" w:rsidR="00E04B5B">
        <w:t xml:space="preserve"> </w:t>
      </w:r>
      <w:r w:rsidRPr="006B164C" w:rsidR="00F3194F">
        <w:t>Parliaments</w:t>
      </w:r>
      <w:r w:rsidRPr="006B164C">
        <w:t>,</w:t>
      </w:r>
      <w:r w:rsidRPr="006B164C" w:rsidR="00E04B5B">
        <w:t xml:space="preserve"> </w:t>
      </w:r>
      <w:r w:rsidRPr="006B164C">
        <w:t>has</w:t>
      </w:r>
      <w:r w:rsidRPr="006B164C" w:rsidR="00E04B5B">
        <w:t xml:space="preserve"> </w:t>
      </w:r>
      <w:r w:rsidRPr="006B164C">
        <w:t>had</w:t>
      </w:r>
      <w:r w:rsidRPr="006B164C" w:rsidR="00E04B5B">
        <w:t xml:space="preserve"> </w:t>
      </w:r>
      <w:r w:rsidRPr="006B164C">
        <w:t>to</w:t>
      </w:r>
      <w:r w:rsidRPr="006B164C" w:rsidR="00E04B5B">
        <w:t xml:space="preserve"> </w:t>
      </w:r>
      <w:r w:rsidRPr="006B164C">
        <w:t>be</w:t>
      </w:r>
      <w:r w:rsidRPr="006B164C" w:rsidR="00E04B5B">
        <w:t xml:space="preserve"> </w:t>
      </w:r>
      <w:r w:rsidRPr="006B164C">
        <w:t>discussed</w:t>
      </w:r>
      <w:r w:rsidRPr="006B164C" w:rsidR="00E04B5B">
        <w:t xml:space="preserve"> </w:t>
      </w:r>
      <w:r w:rsidRPr="006B164C">
        <w:t>and</w:t>
      </w:r>
      <w:r w:rsidRPr="006B164C" w:rsidR="00E04B5B">
        <w:t xml:space="preserve"> </w:t>
      </w:r>
      <w:r w:rsidRPr="006B164C">
        <w:t>debated.</w:t>
      </w:r>
      <w:r w:rsidRPr="006B164C" w:rsidR="00E04B5B">
        <w:t xml:space="preserve"> </w:t>
      </w:r>
      <w:r w:rsidRPr="006B164C">
        <w:t>The</w:t>
      </w:r>
      <w:r w:rsidRPr="006B164C" w:rsidR="00E04B5B">
        <w:t xml:space="preserve"> </w:t>
      </w:r>
      <w:r w:rsidRPr="006B164C">
        <w:t>reality</w:t>
      </w:r>
      <w:r w:rsidRPr="006B164C" w:rsidR="00E04B5B">
        <w:t xml:space="preserve"> </w:t>
      </w:r>
      <w:r w:rsidRPr="006B164C">
        <w:t>is</w:t>
      </w:r>
      <w:r w:rsidRPr="006B164C" w:rsidR="00E04B5B">
        <w:t xml:space="preserve"> </w:t>
      </w:r>
      <w:r w:rsidRPr="006B164C">
        <w:t>that</w:t>
      </w:r>
      <w:r w:rsidRPr="006B164C" w:rsidR="00E04B5B">
        <w:t xml:space="preserve"> </w:t>
      </w:r>
      <w:r w:rsidRPr="006B164C">
        <w:t>the</w:t>
      </w:r>
      <w:r w:rsidRPr="006B164C" w:rsidR="00E04B5B">
        <w:t xml:space="preserve"> </w:t>
      </w:r>
      <w:r w:rsidRPr="006B164C">
        <w:t>EU</w:t>
      </w:r>
      <w:r w:rsidRPr="006B164C" w:rsidR="00E04B5B">
        <w:t xml:space="preserve"> </w:t>
      </w:r>
      <w:r w:rsidRPr="006B164C">
        <w:t>has</w:t>
      </w:r>
      <w:r w:rsidRPr="006B164C" w:rsidR="00E04B5B">
        <w:t xml:space="preserve"> </w:t>
      </w:r>
      <w:r w:rsidRPr="006B164C">
        <w:t>its</w:t>
      </w:r>
      <w:r w:rsidRPr="006B164C" w:rsidR="00E04B5B">
        <w:t xml:space="preserve"> </w:t>
      </w:r>
      <w:r w:rsidRPr="006B164C">
        <w:t>representatives</w:t>
      </w:r>
      <w:r w:rsidRPr="006B164C" w:rsidR="00E04B5B">
        <w:t xml:space="preserve"> </w:t>
      </w:r>
      <w:r w:rsidRPr="006B164C">
        <w:t>that</w:t>
      </w:r>
      <w:r w:rsidRPr="006B164C" w:rsidR="00E04B5B">
        <w:t xml:space="preserve"> </w:t>
      </w:r>
      <w:r w:rsidRPr="006B164C">
        <w:t>engage</w:t>
      </w:r>
      <w:r w:rsidRPr="006B164C" w:rsidR="00E04B5B">
        <w:t xml:space="preserve"> </w:t>
      </w:r>
      <w:r w:rsidRPr="006B164C" w:rsidR="00EB7DD8">
        <w:t>in</w:t>
      </w:r>
      <w:r w:rsidRPr="006B164C" w:rsidR="00E04B5B">
        <w:t xml:space="preserve"> </w:t>
      </w:r>
      <w:r w:rsidRPr="006B164C" w:rsidR="00EB7DD8">
        <w:t>the</w:t>
      </w:r>
      <w:r w:rsidRPr="006B164C" w:rsidR="00E04B5B">
        <w:t xml:space="preserve"> </w:t>
      </w:r>
      <w:r w:rsidRPr="006B164C" w:rsidR="00EB7DD8">
        <w:t>negotiations</w:t>
      </w:r>
      <w:r w:rsidRPr="006B164C" w:rsidR="00E04B5B">
        <w:t xml:space="preserve"> </w:t>
      </w:r>
      <w:r w:rsidRPr="006B164C" w:rsidR="00EB7DD8">
        <w:t>and</w:t>
      </w:r>
      <w:r w:rsidRPr="006B164C" w:rsidR="00E04B5B">
        <w:t xml:space="preserve"> </w:t>
      </w:r>
      <w:r w:rsidRPr="006B164C" w:rsidR="00EB7DD8">
        <w:t>try</w:t>
      </w:r>
      <w:r w:rsidRPr="006B164C" w:rsidR="00E04B5B">
        <w:t xml:space="preserve"> </w:t>
      </w:r>
      <w:r w:rsidRPr="006B164C" w:rsidR="00EB7DD8">
        <w:t>to</w:t>
      </w:r>
      <w:r w:rsidRPr="006B164C" w:rsidR="00E04B5B">
        <w:t xml:space="preserve"> </w:t>
      </w:r>
      <w:r w:rsidRPr="006B164C" w:rsidR="00EB7DD8">
        <w:t>sort</w:t>
      </w:r>
      <w:r w:rsidRPr="006B164C" w:rsidR="00E04B5B">
        <w:t xml:space="preserve"> </w:t>
      </w:r>
      <w:r w:rsidRPr="006B164C" w:rsidR="00EB7DD8">
        <w:t>out</w:t>
      </w:r>
      <w:r w:rsidRPr="006B164C" w:rsidR="00E04B5B">
        <w:t xml:space="preserve"> </w:t>
      </w:r>
      <w:r w:rsidRPr="006B164C" w:rsidR="00EB7DD8">
        <w:t>any</w:t>
      </w:r>
      <w:r w:rsidRPr="006B164C" w:rsidR="00E04B5B">
        <w:t xml:space="preserve"> </w:t>
      </w:r>
      <w:r w:rsidRPr="006B164C" w:rsidR="00EB7DD8">
        <w:t>agreements</w:t>
      </w:r>
      <w:r w:rsidRPr="006B164C" w:rsidR="00E04B5B">
        <w:t xml:space="preserve"> </w:t>
      </w:r>
      <w:r w:rsidRPr="006B164C">
        <w:t>in</w:t>
      </w:r>
      <w:r w:rsidRPr="006B164C" w:rsidR="00E04B5B">
        <w:t xml:space="preserve"> </w:t>
      </w:r>
      <w:r w:rsidRPr="006B164C">
        <w:t>a</w:t>
      </w:r>
      <w:r w:rsidRPr="006B164C" w:rsidR="00E04B5B">
        <w:t xml:space="preserve"> </w:t>
      </w:r>
      <w:r w:rsidRPr="006B164C">
        <w:t>whole</w:t>
      </w:r>
      <w:r w:rsidRPr="006B164C" w:rsidR="00E04B5B">
        <w:t xml:space="preserve"> </w:t>
      </w:r>
      <w:r w:rsidRPr="006B164C">
        <w:t>range</w:t>
      </w:r>
      <w:r w:rsidRPr="006B164C" w:rsidR="00E04B5B">
        <w:t xml:space="preserve"> </w:t>
      </w:r>
      <w:r w:rsidRPr="006B164C">
        <w:t>of</w:t>
      </w:r>
      <w:r w:rsidRPr="006B164C" w:rsidR="00E04B5B">
        <w:t xml:space="preserve"> </w:t>
      </w:r>
      <w:r w:rsidRPr="006B164C">
        <w:t>policy</w:t>
      </w:r>
      <w:r w:rsidRPr="006B164C" w:rsidR="00E04B5B">
        <w:t xml:space="preserve"> </w:t>
      </w:r>
      <w:r w:rsidRPr="006B164C">
        <w:t>areas.</w:t>
      </w:r>
    </w:p>
    <w:p w:rsidR="00DE7E4B" w:rsidRPr="006B164C" w:rsidP="004F3B3B">
      <w:pPr>
        <w:pStyle w:val="Answer"/>
      </w:pPr>
      <w:r w:rsidRPr="006B164C">
        <w:t>In</w:t>
      </w:r>
      <w:r w:rsidRPr="006B164C" w:rsidR="00E04B5B">
        <w:t xml:space="preserve"> </w:t>
      </w:r>
      <w:r w:rsidRPr="006B164C">
        <w:t>order</w:t>
      </w:r>
      <w:r w:rsidRPr="006B164C" w:rsidR="00E04B5B">
        <w:t xml:space="preserve"> </w:t>
      </w:r>
      <w:r w:rsidRPr="006B164C">
        <w:t>for</w:t>
      </w:r>
      <w:r w:rsidRPr="006B164C" w:rsidR="00E04B5B">
        <w:t xml:space="preserve"> </w:t>
      </w:r>
      <w:r w:rsidRPr="006B164C">
        <w:t>that</w:t>
      </w:r>
      <w:r w:rsidRPr="006B164C" w:rsidR="00E04B5B">
        <w:t xml:space="preserve"> </w:t>
      </w:r>
      <w:r w:rsidRPr="006B164C">
        <w:t>mandate</w:t>
      </w:r>
      <w:r w:rsidRPr="006B164C" w:rsidR="00E04B5B">
        <w:t xml:space="preserve"> </w:t>
      </w:r>
      <w:r w:rsidRPr="006B164C">
        <w:t>to</w:t>
      </w:r>
      <w:r w:rsidRPr="006B164C" w:rsidR="00E04B5B">
        <w:t xml:space="preserve"> </w:t>
      </w:r>
      <w:r w:rsidRPr="006B164C">
        <w:t>be</w:t>
      </w:r>
      <w:r w:rsidRPr="006B164C" w:rsidR="00E04B5B">
        <w:t xml:space="preserve"> </w:t>
      </w:r>
      <w:r w:rsidRPr="006B164C">
        <w:t>one</w:t>
      </w:r>
      <w:r w:rsidRPr="006B164C" w:rsidR="00E04B5B">
        <w:t xml:space="preserve"> </w:t>
      </w:r>
      <w:r w:rsidRPr="006B164C">
        <w:t>that</w:t>
      </w:r>
      <w:r w:rsidRPr="006B164C" w:rsidR="00E04B5B">
        <w:t xml:space="preserve"> </w:t>
      </w:r>
      <w:r w:rsidRPr="006B164C">
        <w:t>is</w:t>
      </w:r>
      <w:r w:rsidRPr="006B164C" w:rsidR="00E04B5B">
        <w:t xml:space="preserve"> </w:t>
      </w:r>
      <w:r w:rsidRPr="006B164C">
        <w:t>workable</w:t>
      </w:r>
      <w:r w:rsidRPr="006B164C" w:rsidR="00E04B5B">
        <w:t xml:space="preserve"> </w:t>
      </w:r>
      <w:r w:rsidRPr="006B164C">
        <w:t>and</w:t>
      </w:r>
      <w:r w:rsidRPr="006B164C" w:rsidR="00E04B5B">
        <w:t xml:space="preserve"> </w:t>
      </w:r>
      <w:r w:rsidRPr="006B164C">
        <w:t>that</w:t>
      </w:r>
      <w:r w:rsidRPr="006B164C" w:rsidR="00E04B5B">
        <w:t xml:space="preserve"> </w:t>
      </w:r>
      <w:r w:rsidRPr="006B164C">
        <w:t>can</w:t>
      </w:r>
      <w:r w:rsidRPr="006B164C" w:rsidR="00E04B5B">
        <w:t xml:space="preserve"> </w:t>
      </w:r>
      <w:r w:rsidRPr="006B164C">
        <w:t>lead</w:t>
      </w:r>
      <w:r w:rsidRPr="006B164C" w:rsidR="00E04B5B">
        <w:t xml:space="preserve"> </w:t>
      </w:r>
      <w:r w:rsidRPr="006B164C">
        <w:t>to</w:t>
      </w:r>
      <w:r w:rsidRPr="006B164C" w:rsidR="00E04B5B">
        <w:t xml:space="preserve"> </w:t>
      </w:r>
      <w:r w:rsidRPr="006B164C">
        <w:t>decisions</w:t>
      </w:r>
      <w:r w:rsidRPr="006B164C" w:rsidR="00E04B5B">
        <w:t xml:space="preserve"> </w:t>
      </w:r>
      <w:r w:rsidRPr="006B164C">
        <w:t>that</w:t>
      </w:r>
      <w:r w:rsidRPr="006B164C" w:rsidR="00E04B5B">
        <w:t xml:space="preserve"> </w:t>
      </w:r>
      <w:r w:rsidRPr="006B164C">
        <w:t>are</w:t>
      </w:r>
      <w:r w:rsidRPr="006B164C" w:rsidR="00E04B5B">
        <w:t xml:space="preserve"> </w:t>
      </w:r>
      <w:r w:rsidRPr="006B164C">
        <w:t>acceptable</w:t>
      </w:r>
      <w:r w:rsidRPr="006B164C" w:rsidR="00E04B5B">
        <w:t xml:space="preserve"> </w:t>
      </w:r>
      <w:r w:rsidRPr="006B164C">
        <w:t>at</w:t>
      </w:r>
      <w:r w:rsidRPr="006B164C" w:rsidR="00E04B5B">
        <w:t xml:space="preserve"> </w:t>
      </w:r>
      <w:r w:rsidRPr="006B164C">
        <w:t>the</w:t>
      </w:r>
      <w:r w:rsidRPr="006B164C" w:rsidR="00E04B5B">
        <w:t xml:space="preserve"> </w:t>
      </w:r>
      <w:r w:rsidRPr="006B164C">
        <w:t>end</w:t>
      </w:r>
      <w:r w:rsidRPr="006B164C" w:rsidR="00E04B5B">
        <w:t xml:space="preserve"> </w:t>
      </w:r>
      <w:r w:rsidRPr="006B164C">
        <w:t>of</w:t>
      </w:r>
      <w:r w:rsidRPr="006B164C" w:rsidR="00E04B5B">
        <w:t xml:space="preserve"> </w:t>
      </w:r>
      <w:r w:rsidRPr="006B164C">
        <w:t>the</w:t>
      </w:r>
      <w:r w:rsidRPr="006B164C" w:rsidR="00E04B5B">
        <w:t xml:space="preserve"> </w:t>
      </w:r>
      <w:r w:rsidRPr="006B164C">
        <w:t>day</w:t>
      </w:r>
      <w:r w:rsidRPr="006B164C" w:rsidR="00E04B5B">
        <w:t xml:space="preserve"> </w:t>
      </w:r>
      <w:r w:rsidRPr="006B164C">
        <w:t>to</w:t>
      </w:r>
      <w:r w:rsidRPr="006B164C" w:rsidR="00E04B5B">
        <w:t xml:space="preserve"> </w:t>
      </w:r>
      <w:r w:rsidRPr="006B164C">
        <w:t>all</w:t>
      </w:r>
      <w:r w:rsidRPr="006B164C" w:rsidR="00E04B5B">
        <w:t xml:space="preserve"> </w:t>
      </w:r>
      <w:r w:rsidRPr="006B164C">
        <w:t>27</w:t>
      </w:r>
      <w:r w:rsidRPr="006B164C" w:rsidR="00E04B5B">
        <w:t xml:space="preserve"> </w:t>
      </w:r>
      <w:r w:rsidRPr="006B164C">
        <w:t>member</w:t>
      </w:r>
      <w:r w:rsidRPr="006B164C" w:rsidR="00E04B5B">
        <w:t xml:space="preserve"> </w:t>
      </w:r>
      <w:r w:rsidRPr="006B164C">
        <w:t>states,</w:t>
      </w:r>
      <w:r w:rsidRPr="006B164C" w:rsidR="00E04B5B">
        <w:t xml:space="preserve"> </w:t>
      </w:r>
      <w:r w:rsidRPr="006B164C">
        <w:t>there</w:t>
      </w:r>
      <w:r w:rsidRPr="006B164C" w:rsidR="00E04B5B">
        <w:t xml:space="preserve"> </w:t>
      </w:r>
      <w:r w:rsidRPr="006B164C">
        <w:t>is</w:t>
      </w:r>
      <w:r w:rsidRPr="006B164C" w:rsidR="00E04B5B">
        <w:t xml:space="preserve"> </w:t>
      </w:r>
      <w:r w:rsidRPr="006B164C">
        <w:t>quite</w:t>
      </w:r>
      <w:r w:rsidRPr="006B164C" w:rsidR="00E04B5B">
        <w:t xml:space="preserve"> </w:t>
      </w:r>
      <w:r w:rsidRPr="006B164C">
        <w:t>a</w:t>
      </w:r>
      <w:r w:rsidRPr="006B164C" w:rsidR="00E04B5B">
        <w:t xml:space="preserve"> </w:t>
      </w:r>
      <w:r w:rsidRPr="006B164C">
        <w:t>chain</w:t>
      </w:r>
      <w:r w:rsidRPr="006B164C" w:rsidR="00E04B5B">
        <w:t xml:space="preserve"> </w:t>
      </w:r>
      <w:r w:rsidRPr="006B164C">
        <w:t>of</w:t>
      </w:r>
      <w:r w:rsidRPr="006B164C" w:rsidR="00E04B5B">
        <w:t xml:space="preserve"> </w:t>
      </w:r>
      <w:r w:rsidRPr="006B164C">
        <w:t>delegation</w:t>
      </w:r>
      <w:r w:rsidRPr="006B164C" w:rsidR="00E04B5B">
        <w:t xml:space="preserve"> </w:t>
      </w:r>
      <w:r w:rsidRPr="006B164C">
        <w:t>that</w:t>
      </w:r>
      <w:r w:rsidRPr="006B164C" w:rsidR="00E04B5B">
        <w:t xml:space="preserve"> </w:t>
      </w:r>
      <w:r w:rsidRPr="006B164C">
        <w:t>has</w:t>
      </w:r>
      <w:r w:rsidRPr="006B164C" w:rsidR="00E04B5B">
        <w:t xml:space="preserve"> </w:t>
      </w:r>
      <w:r w:rsidRPr="006B164C">
        <w:t>to</w:t>
      </w:r>
      <w:r w:rsidRPr="006B164C" w:rsidR="00E04B5B">
        <w:t xml:space="preserve"> </w:t>
      </w:r>
      <w:r w:rsidRPr="006B164C">
        <w:t>be</w:t>
      </w:r>
      <w:r w:rsidRPr="006B164C" w:rsidR="00E04B5B">
        <w:t xml:space="preserve"> </w:t>
      </w:r>
      <w:r w:rsidRPr="006B164C">
        <w:t>in</w:t>
      </w:r>
      <w:r w:rsidRPr="006B164C" w:rsidR="00E04B5B">
        <w:t xml:space="preserve"> </w:t>
      </w:r>
      <w:r w:rsidRPr="006B164C">
        <w:t>place</w:t>
      </w:r>
      <w:r w:rsidRPr="006B164C" w:rsidR="00E04B5B">
        <w:t xml:space="preserve"> </w:t>
      </w:r>
      <w:r w:rsidRPr="006B164C">
        <w:t>and</w:t>
      </w:r>
      <w:r w:rsidRPr="006B164C" w:rsidR="00E04B5B">
        <w:t xml:space="preserve"> </w:t>
      </w:r>
      <w:r w:rsidRPr="006B164C">
        <w:t>has</w:t>
      </w:r>
      <w:r w:rsidRPr="006B164C" w:rsidR="00E04B5B">
        <w:t xml:space="preserve"> </w:t>
      </w:r>
      <w:r w:rsidRPr="006B164C">
        <w:t>to</w:t>
      </w:r>
      <w:r w:rsidRPr="006B164C" w:rsidR="00E04B5B">
        <w:t xml:space="preserve"> </w:t>
      </w:r>
      <w:r w:rsidRPr="006B164C">
        <w:t>be</w:t>
      </w:r>
      <w:r w:rsidRPr="006B164C" w:rsidR="00E04B5B">
        <w:t xml:space="preserve"> </w:t>
      </w:r>
      <w:r w:rsidRPr="006B164C">
        <w:t>clear</w:t>
      </w:r>
      <w:r w:rsidRPr="006B164C" w:rsidR="00E04B5B">
        <w:t xml:space="preserve"> </w:t>
      </w:r>
      <w:r w:rsidRPr="006B164C">
        <w:t>all</w:t>
      </w:r>
      <w:r w:rsidRPr="006B164C" w:rsidR="00E04B5B">
        <w:t xml:space="preserve"> </w:t>
      </w:r>
      <w:r w:rsidRPr="006B164C">
        <w:t>the</w:t>
      </w:r>
      <w:r w:rsidRPr="006B164C" w:rsidR="00E04B5B">
        <w:t xml:space="preserve"> </w:t>
      </w:r>
      <w:r w:rsidRPr="006B164C">
        <w:t>way</w:t>
      </w:r>
      <w:r w:rsidRPr="006B164C" w:rsidR="00E04B5B">
        <w:t xml:space="preserve"> </w:t>
      </w:r>
      <w:r w:rsidRPr="006B164C">
        <w:t>back</w:t>
      </w:r>
      <w:r w:rsidRPr="006B164C" w:rsidR="00E04B5B">
        <w:t xml:space="preserve"> </w:t>
      </w:r>
      <w:r w:rsidRPr="006B164C">
        <w:t>to</w:t>
      </w:r>
      <w:r w:rsidRPr="006B164C" w:rsidR="00E04B5B">
        <w:t xml:space="preserve"> </w:t>
      </w:r>
      <w:r w:rsidRPr="006B164C" w:rsidR="00F3194F">
        <w:t>Parliaments</w:t>
      </w:r>
      <w:r w:rsidRPr="006B164C">
        <w:t>.</w:t>
      </w:r>
      <w:r w:rsidRPr="006B164C" w:rsidR="00E04B5B">
        <w:t xml:space="preserve"> </w:t>
      </w:r>
      <w:r w:rsidRPr="006B164C">
        <w:t>The</w:t>
      </w:r>
      <w:r w:rsidRPr="006B164C" w:rsidR="00E04B5B">
        <w:t xml:space="preserve"> </w:t>
      </w:r>
      <w:r w:rsidRPr="006B164C">
        <w:t>importance</w:t>
      </w:r>
      <w:r w:rsidRPr="006B164C" w:rsidR="00E04B5B">
        <w:t xml:space="preserve"> </w:t>
      </w:r>
      <w:r w:rsidRPr="006B164C">
        <w:t>here</w:t>
      </w:r>
      <w:r w:rsidRPr="006B164C" w:rsidR="00E04B5B">
        <w:t xml:space="preserve"> </w:t>
      </w:r>
      <w:r w:rsidRPr="006B164C">
        <w:t>is</w:t>
      </w:r>
      <w:r w:rsidRPr="006B164C" w:rsidR="00E04B5B">
        <w:t xml:space="preserve"> </w:t>
      </w:r>
      <w:r w:rsidRPr="006B164C">
        <w:t>to</w:t>
      </w:r>
      <w:r w:rsidRPr="006B164C" w:rsidR="00E04B5B">
        <w:t xml:space="preserve"> </w:t>
      </w:r>
      <w:r w:rsidRPr="006B164C">
        <w:t>understand</w:t>
      </w:r>
      <w:r w:rsidRPr="006B164C" w:rsidR="00E04B5B">
        <w:t xml:space="preserve"> </w:t>
      </w:r>
      <w:r w:rsidRPr="006B164C">
        <w:t>the</w:t>
      </w:r>
      <w:r w:rsidRPr="006B164C" w:rsidR="00E04B5B">
        <w:t xml:space="preserve"> </w:t>
      </w:r>
      <w:r w:rsidRPr="006B164C">
        <w:t>process</w:t>
      </w:r>
      <w:r w:rsidRPr="006B164C" w:rsidR="00E04B5B">
        <w:t xml:space="preserve"> </w:t>
      </w:r>
      <w:r w:rsidRPr="006B164C" w:rsidR="004B5871">
        <w:t>by</w:t>
      </w:r>
      <w:r w:rsidRPr="006B164C" w:rsidR="00E04B5B">
        <w:t xml:space="preserve"> </w:t>
      </w:r>
      <w:r w:rsidRPr="006B164C">
        <w:t>which</w:t>
      </w:r>
      <w:r w:rsidRPr="006B164C" w:rsidR="00E04B5B">
        <w:t xml:space="preserve"> </w:t>
      </w:r>
      <w:r w:rsidRPr="006B164C">
        <w:t>this</w:t>
      </w:r>
      <w:r w:rsidRPr="006B164C" w:rsidR="00E04B5B">
        <w:t xml:space="preserve"> </w:t>
      </w:r>
      <w:r w:rsidRPr="006B164C">
        <w:t>is</w:t>
      </w:r>
      <w:r w:rsidRPr="006B164C" w:rsidR="00E04B5B">
        <w:t xml:space="preserve"> </w:t>
      </w:r>
      <w:r w:rsidRPr="006B164C">
        <w:t>going</w:t>
      </w:r>
      <w:r w:rsidRPr="006B164C" w:rsidR="00E04B5B">
        <w:t xml:space="preserve"> </w:t>
      </w:r>
      <w:r w:rsidRPr="006B164C">
        <w:t>on</w:t>
      </w:r>
      <w:r w:rsidRPr="006B164C" w:rsidR="00E04B5B">
        <w:t xml:space="preserve"> </w:t>
      </w:r>
      <w:r w:rsidRPr="006B164C">
        <w:t>as</w:t>
      </w:r>
      <w:r w:rsidRPr="006B164C" w:rsidR="00E04B5B">
        <w:t xml:space="preserve"> </w:t>
      </w:r>
      <w:r w:rsidRPr="006B164C">
        <w:t>well</w:t>
      </w:r>
      <w:r w:rsidRPr="006B164C" w:rsidR="00E04B5B">
        <w:t xml:space="preserve"> </w:t>
      </w:r>
      <w:r w:rsidRPr="006B164C">
        <w:t>as</w:t>
      </w:r>
      <w:r w:rsidRPr="006B164C" w:rsidR="00E04B5B">
        <w:t xml:space="preserve"> </w:t>
      </w:r>
      <w:r w:rsidRPr="006B164C">
        <w:t>the</w:t>
      </w:r>
      <w:r w:rsidRPr="006B164C" w:rsidR="00E04B5B">
        <w:t xml:space="preserve"> </w:t>
      </w:r>
      <w:r w:rsidRPr="006B164C">
        <w:t>substantive</w:t>
      </w:r>
      <w:r w:rsidRPr="006B164C" w:rsidR="00E04B5B">
        <w:t xml:space="preserve"> </w:t>
      </w:r>
      <w:r w:rsidRPr="006B164C">
        <w:t>issues</w:t>
      </w:r>
      <w:r w:rsidRPr="006B164C" w:rsidR="00E04B5B">
        <w:t xml:space="preserve"> </w:t>
      </w:r>
      <w:r w:rsidRPr="006B164C">
        <w:t>on</w:t>
      </w:r>
      <w:r w:rsidRPr="006B164C" w:rsidR="00E04B5B">
        <w:t xml:space="preserve"> </w:t>
      </w:r>
      <w:r w:rsidRPr="006B164C">
        <w:t>the</w:t>
      </w:r>
      <w:r w:rsidRPr="006B164C" w:rsidR="00E04B5B">
        <w:t xml:space="preserve"> </w:t>
      </w:r>
      <w:r w:rsidRPr="006B164C">
        <w:t>table</w:t>
      </w:r>
      <w:r w:rsidRPr="006B164C" w:rsidR="00E04B5B">
        <w:t xml:space="preserve"> </w:t>
      </w:r>
      <w:r w:rsidRPr="006B164C">
        <w:t>that</w:t>
      </w:r>
      <w:r w:rsidRPr="006B164C" w:rsidR="00E04B5B">
        <w:t xml:space="preserve"> </w:t>
      </w:r>
      <w:r w:rsidRPr="006B164C">
        <w:t>are</w:t>
      </w:r>
      <w:r w:rsidRPr="006B164C" w:rsidR="00E04B5B">
        <w:t xml:space="preserve"> </w:t>
      </w:r>
      <w:r w:rsidRPr="006B164C">
        <w:t>negotiated</w:t>
      </w:r>
      <w:r w:rsidRPr="006B164C" w:rsidR="00E04B5B">
        <w:t xml:space="preserve"> </w:t>
      </w:r>
      <w:r w:rsidRPr="006B164C">
        <w:t>and</w:t>
      </w:r>
      <w:r w:rsidRPr="006B164C" w:rsidR="00E04B5B">
        <w:t xml:space="preserve"> </w:t>
      </w:r>
      <w:r w:rsidRPr="006B164C">
        <w:t>where</w:t>
      </w:r>
      <w:r w:rsidRPr="006B164C" w:rsidR="00E04B5B">
        <w:t xml:space="preserve"> </w:t>
      </w:r>
      <w:r w:rsidRPr="006B164C">
        <w:t>P</w:t>
      </w:r>
      <w:r w:rsidRPr="006B164C">
        <w:t>arliament</w:t>
      </w:r>
      <w:r w:rsidRPr="006B164C" w:rsidR="00E04B5B">
        <w:t xml:space="preserve"> </w:t>
      </w:r>
      <w:r w:rsidRPr="006B164C">
        <w:t>would</w:t>
      </w:r>
      <w:r w:rsidRPr="006B164C" w:rsidR="00E04B5B">
        <w:t xml:space="preserve"> </w:t>
      </w:r>
      <w:r w:rsidRPr="006B164C">
        <w:t>want</w:t>
      </w:r>
      <w:r w:rsidRPr="006B164C" w:rsidR="00E04B5B">
        <w:t xml:space="preserve"> </w:t>
      </w:r>
      <w:r w:rsidRPr="006B164C">
        <w:t>to</w:t>
      </w:r>
      <w:r w:rsidRPr="006B164C" w:rsidR="00E04B5B">
        <w:t xml:space="preserve"> </w:t>
      </w:r>
      <w:r w:rsidRPr="006B164C">
        <w:t>have</w:t>
      </w:r>
      <w:r w:rsidRPr="006B164C" w:rsidR="00E04B5B">
        <w:t xml:space="preserve"> </w:t>
      </w:r>
      <w:r w:rsidRPr="006B164C">
        <w:t>clear</w:t>
      </w:r>
      <w:r w:rsidRPr="006B164C" w:rsidR="00E04B5B">
        <w:t xml:space="preserve"> </w:t>
      </w:r>
      <w:r w:rsidRPr="006B164C">
        <w:t>information</w:t>
      </w:r>
      <w:r w:rsidRPr="006B164C" w:rsidR="00E04B5B">
        <w:t xml:space="preserve"> </w:t>
      </w:r>
      <w:r w:rsidRPr="006B164C">
        <w:t>and</w:t>
      </w:r>
      <w:r w:rsidRPr="006B164C" w:rsidR="00E04B5B">
        <w:t xml:space="preserve"> </w:t>
      </w:r>
      <w:r w:rsidRPr="006B164C">
        <w:t>scrutiny</w:t>
      </w:r>
      <w:r w:rsidRPr="006B164C" w:rsidR="00E04B5B">
        <w:t xml:space="preserve"> </w:t>
      </w:r>
      <w:r w:rsidRPr="006B164C">
        <w:t>of</w:t>
      </w:r>
      <w:r w:rsidRPr="006B164C" w:rsidR="00E04B5B">
        <w:t xml:space="preserve"> </w:t>
      </w:r>
      <w:r w:rsidRPr="006B164C">
        <w:t>decisions</w:t>
      </w:r>
      <w:r w:rsidRPr="006B164C" w:rsidR="00E04B5B">
        <w:t xml:space="preserve"> </w:t>
      </w:r>
      <w:r w:rsidRPr="006B164C">
        <w:t>that</w:t>
      </w:r>
      <w:r w:rsidRPr="006B164C" w:rsidR="00E04B5B">
        <w:t xml:space="preserve"> </w:t>
      </w:r>
      <w:r w:rsidRPr="006B164C">
        <w:t>happen</w:t>
      </w:r>
      <w:r w:rsidRPr="006B164C">
        <w:t>.</w:t>
      </w:r>
    </w:p>
    <w:p w:rsidR="004F3B3B" w:rsidRPr="006B164C" w:rsidP="004F3B3B">
      <w:pPr>
        <w:pStyle w:val="Answer"/>
      </w:pPr>
      <w:r w:rsidRPr="006B164C">
        <w:t>The</w:t>
      </w:r>
      <w:r w:rsidRPr="006B164C" w:rsidR="00E04B5B">
        <w:t xml:space="preserve"> </w:t>
      </w:r>
      <w:r w:rsidRPr="006B164C">
        <w:t>timeframe</w:t>
      </w:r>
      <w:r w:rsidRPr="006B164C" w:rsidR="00E04B5B">
        <w:t xml:space="preserve"> </w:t>
      </w:r>
      <w:r w:rsidRPr="006B164C">
        <w:t>here</w:t>
      </w:r>
      <w:r w:rsidRPr="006B164C" w:rsidR="00E04B5B">
        <w:t xml:space="preserve"> </w:t>
      </w:r>
      <w:r w:rsidRPr="006B164C">
        <w:t>is</w:t>
      </w:r>
      <w:r w:rsidRPr="006B164C" w:rsidR="00E04B5B">
        <w:t xml:space="preserve"> </w:t>
      </w:r>
      <w:r w:rsidRPr="006B164C">
        <w:t>very</w:t>
      </w:r>
      <w:r w:rsidRPr="006B164C" w:rsidR="00E04B5B">
        <w:t xml:space="preserve"> </w:t>
      </w:r>
      <w:r w:rsidRPr="006B164C">
        <w:t>tricky</w:t>
      </w:r>
      <w:r w:rsidRPr="006B164C" w:rsidR="004B5871">
        <w:t xml:space="preserve">. One </w:t>
      </w:r>
      <w:r w:rsidRPr="006B164C">
        <w:t>thing</w:t>
      </w:r>
      <w:r w:rsidRPr="006B164C" w:rsidR="00E04B5B">
        <w:t xml:space="preserve"> </w:t>
      </w:r>
      <w:r w:rsidRPr="006B164C">
        <w:t>is</w:t>
      </w:r>
      <w:r w:rsidRPr="006B164C" w:rsidR="00E04B5B">
        <w:t xml:space="preserve"> </w:t>
      </w:r>
      <w:r w:rsidRPr="006B164C" w:rsidR="004B5871">
        <w:t xml:space="preserve">to have </w:t>
      </w:r>
      <w:r w:rsidRPr="006B164C">
        <w:t>the</w:t>
      </w:r>
      <w:r w:rsidRPr="006B164C" w:rsidR="00E04B5B">
        <w:t xml:space="preserve"> </w:t>
      </w:r>
      <w:r w:rsidRPr="006B164C">
        <w:t>documents</w:t>
      </w:r>
      <w:r w:rsidRPr="006B164C" w:rsidR="00E04B5B">
        <w:t xml:space="preserve"> </w:t>
      </w:r>
      <w:r w:rsidRPr="006B164C">
        <w:t>and</w:t>
      </w:r>
      <w:r w:rsidRPr="006B164C" w:rsidR="00E04B5B">
        <w:t xml:space="preserve"> </w:t>
      </w:r>
      <w:r w:rsidRPr="006B164C">
        <w:t>any</w:t>
      </w:r>
      <w:r w:rsidRPr="006B164C" w:rsidR="00E04B5B">
        <w:t xml:space="preserve"> </w:t>
      </w:r>
      <w:r w:rsidRPr="006B164C">
        <w:t>information</w:t>
      </w:r>
      <w:r w:rsidRPr="006B164C" w:rsidR="00E04B5B">
        <w:t xml:space="preserve"> </w:t>
      </w:r>
      <w:r w:rsidRPr="006B164C">
        <w:t>that</w:t>
      </w:r>
      <w:r w:rsidRPr="006B164C" w:rsidR="00E04B5B">
        <w:t xml:space="preserve"> </w:t>
      </w:r>
      <w:r w:rsidRPr="006B164C" w:rsidR="00DE7E4B">
        <w:t>it</w:t>
      </w:r>
      <w:r w:rsidRPr="006B164C" w:rsidR="00E04B5B">
        <w:t xml:space="preserve"> </w:t>
      </w:r>
      <w:r w:rsidRPr="006B164C">
        <w:t>is</w:t>
      </w:r>
      <w:r w:rsidRPr="006B164C" w:rsidR="00E04B5B">
        <w:t xml:space="preserve"> </w:t>
      </w:r>
      <w:r w:rsidRPr="006B164C">
        <w:t>possible</w:t>
      </w:r>
      <w:r w:rsidRPr="006B164C" w:rsidR="00E04B5B">
        <w:t xml:space="preserve"> </w:t>
      </w:r>
      <w:r w:rsidRPr="006B164C">
        <w:t>to</w:t>
      </w:r>
      <w:r w:rsidRPr="006B164C" w:rsidR="00E04B5B">
        <w:t xml:space="preserve"> </w:t>
      </w:r>
      <w:r w:rsidRPr="006B164C">
        <w:t>get</w:t>
      </w:r>
      <w:r w:rsidRPr="006B164C" w:rsidR="00E04B5B">
        <w:t xml:space="preserve"> </w:t>
      </w:r>
      <w:r w:rsidRPr="006B164C">
        <w:t>your</w:t>
      </w:r>
      <w:r w:rsidRPr="006B164C" w:rsidR="00E04B5B">
        <w:t xml:space="preserve"> </w:t>
      </w:r>
      <w:r w:rsidRPr="006B164C">
        <w:t>hands</w:t>
      </w:r>
      <w:r w:rsidRPr="006B164C" w:rsidR="00E04B5B">
        <w:t xml:space="preserve"> </w:t>
      </w:r>
      <w:r w:rsidRPr="006B164C">
        <w:t>on—</w:t>
      </w:r>
      <w:r w:rsidRPr="006B164C" w:rsidR="00DE7E4B">
        <w:t>the</w:t>
      </w:r>
      <w:r w:rsidRPr="006B164C" w:rsidR="00E04B5B">
        <w:t xml:space="preserve"> </w:t>
      </w:r>
      <w:r w:rsidRPr="006B164C" w:rsidR="00DE7E4B">
        <w:t>agenda</w:t>
      </w:r>
      <w:r w:rsidRPr="006B164C" w:rsidR="00E04B5B">
        <w:t xml:space="preserve"> </w:t>
      </w:r>
      <w:r w:rsidRPr="006B164C" w:rsidR="00DE7E4B">
        <w:t>or</w:t>
      </w:r>
      <w:r w:rsidRPr="006B164C" w:rsidR="00E04B5B">
        <w:t xml:space="preserve"> </w:t>
      </w:r>
      <w:r w:rsidRPr="006B164C" w:rsidR="00DE7E4B">
        <w:t>the</w:t>
      </w:r>
      <w:r w:rsidRPr="006B164C" w:rsidR="00E04B5B">
        <w:t xml:space="preserve"> </w:t>
      </w:r>
      <w:r w:rsidRPr="006B164C">
        <w:t>minutes</w:t>
      </w:r>
      <w:r w:rsidRPr="006B164C" w:rsidR="00E04B5B">
        <w:t xml:space="preserve"> </w:t>
      </w:r>
      <w:r w:rsidRPr="006B164C">
        <w:t>of</w:t>
      </w:r>
      <w:r w:rsidRPr="006B164C" w:rsidR="00E04B5B">
        <w:t xml:space="preserve"> </w:t>
      </w:r>
      <w:r w:rsidRPr="006B164C">
        <w:t>the</w:t>
      </w:r>
      <w:r w:rsidRPr="006B164C" w:rsidR="00E04B5B">
        <w:t xml:space="preserve"> </w:t>
      </w:r>
      <w:r w:rsidRPr="006B164C">
        <w:t>meetings—but</w:t>
      </w:r>
      <w:r w:rsidRPr="006B164C" w:rsidR="00E04B5B">
        <w:t xml:space="preserve"> </w:t>
      </w:r>
      <w:r w:rsidRPr="006B164C">
        <w:t>also</w:t>
      </w:r>
      <w:r w:rsidRPr="006B164C" w:rsidR="00E04B5B">
        <w:t xml:space="preserve"> </w:t>
      </w:r>
      <w:r w:rsidRPr="006B164C">
        <w:t>to</w:t>
      </w:r>
      <w:r w:rsidRPr="006B164C" w:rsidR="00E04B5B">
        <w:t xml:space="preserve"> </w:t>
      </w:r>
      <w:r w:rsidRPr="006B164C">
        <w:t>have</w:t>
      </w:r>
      <w:r w:rsidRPr="006B164C" w:rsidR="00E04B5B">
        <w:t xml:space="preserve"> </w:t>
      </w:r>
      <w:r w:rsidRPr="006B164C">
        <w:t>the</w:t>
      </w:r>
      <w:r w:rsidRPr="006B164C" w:rsidR="00E04B5B">
        <w:t xml:space="preserve"> </w:t>
      </w:r>
      <w:r w:rsidRPr="006B164C">
        <w:t>briefings,</w:t>
      </w:r>
      <w:r w:rsidRPr="006B164C" w:rsidR="00E04B5B">
        <w:t xml:space="preserve"> </w:t>
      </w:r>
      <w:r w:rsidRPr="006B164C">
        <w:t>both</w:t>
      </w:r>
      <w:r w:rsidRPr="006B164C" w:rsidR="00E04B5B">
        <w:t xml:space="preserve"> </w:t>
      </w:r>
      <w:r w:rsidRPr="006B164C">
        <w:t>post</w:t>
      </w:r>
      <w:r w:rsidRPr="006B164C" w:rsidR="00E04B5B">
        <w:t xml:space="preserve"> </w:t>
      </w:r>
      <w:r w:rsidRPr="006B164C">
        <w:t>and</w:t>
      </w:r>
      <w:r w:rsidRPr="006B164C" w:rsidR="00E04B5B">
        <w:t xml:space="preserve"> </w:t>
      </w:r>
      <w:r w:rsidRPr="006B164C">
        <w:t>prior</w:t>
      </w:r>
      <w:r w:rsidRPr="006B164C" w:rsidR="00E04B5B">
        <w:t xml:space="preserve"> </w:t>
      </w:r>
      <w:r w:rsidRPr="006B164C">
        <w:t>to</w:t>
      </w:r>
      <w:r w:rsidRPr="006B164C" w:rsidR="00E04B5B">
        <w:t xml:space="preserve"> </w:t>
      </w:r>
      <w:r w:rsidRPr="006B164C">
        <w:t>key</w:t>
      </w:r>
      <w:r w:rsidRPr="006B164C" w:rsidR="00E04B5B">
        <w:t xml:space="preserve"> </w:t>
      </w:r>
      <w:r w:rsidRPr="006B164C">
        <w:t>negotiations</w:t>
      </w:r>
      <w:r w:rsidRPr="006B164C" w:rsidR="00E04B5B">
        <w:t xml:space="preserve"> </w:t>
      </w:r>
      <w:r w:rsidRPr="006B164C">
        <w:t>happening</w:t>
      </w:r>
      <w:r w:rsidRPr="006B164C" w:rsidR="00E04B5B">
        <w:t xml:space="preserve"> </w:t>
      </w:r>
      <w:r w:rsidRPr="006B164C">
        <w:t>in</w:t>
      </w:r>
      <w:r w:rsidRPr="006B164C" w:rsidR="00E04B5B">
        <w:t xml:space="preserve"> </w:t>
      </w:r>
      <w:r w:rsidRPr="006B164C">
        <w:t>the</w:t>
      </w:r>
      <w:r w:rsidRPr="006B164C" w:rsidR="00E04B5B">
        <w:t xml:space="preserve"> </w:t>
      </w:r>
      <w:r w:rsidRPr="006B164C" w:rsidR="004E02C1">
        <w:t>joint committee</w:t>
      </w:r>
      <w:r w:rsidRPr="006B164C">
        <w:t>.</w:t>
      </w:r>
    </w:p>
    <w:p w:rsidR="004F3B3B" w:rsidRPr="006B164C" w:rsidP="004F3B3B">
      <w:pPr>
        <w:pStyle w:val="Question"/>
      </w:pPr>
      <w:sdt>
        <w:sdtPr>
          <w:alias w:val="Member"/>
          <w:tag w:val="&lt;Member mnisId='4419' dodsId='137578'&gt;"/>
          <w:id w:val="-1687361598"/>
          <w:placeholder>
            <w:docPart w:val="DefaultPlaceholder_1082065158"/>
          </w:placeholder>
          <w:richText/>
        </w:sdtPr>
        <w:sdtContent>
          <w:r w:rsidRPr="006B164C">
            <w:rPr>
              <w:b/>
            </w:rPr>
            <w:t>Joanna</w:t>
          </w:r>
          <w:r w:rsidRPr="006B164C" w:rsidR="00E04B5B">
            <w:rPr>
              <w:b/>
            </w:rPr>
            <w:t xml:space="preserve"> </w:t>
          </w:r>
          <w:r w:rsidRPr="006B164C">
            <w:rPr>
              <w:b/>
            </w:rPr>
            <w:t>Cherry:</w:t>
          </w:r>
        </w:sdtContent>
      </w:sdt>
      <w:r w:rsidRPr="006B164C" w:rsidR="00E04B5B">
        <w:t xml:space="preserve"> </w:t>
      </w:r>
      <w:r w:rsidRPr="006B164C">
        <w:t>The</w:t>
      </w:r>
      <w:r w:rsidRPr="006B164C" w:rsidR="00E04B5B">
        <w:t xml:space="preserve"> </w:t>
      </w:r>
      <w:r w:rsidRPr="006B164C">
        <w:t>difficulty</w:t>
      </w:r>
      <w:r w:rsidRPr="006B164C" w:rsidR="00E04B5B">
        <w:t xml:space="preserve"> </w:t>
      </w:r>
      <w:r w:rsidRPr="006B164C">
        <w:t>we</w:t>
      </w:r>
      <w:r w:rsidRPr="006B164C" w:rsidR="00E04B5B">
        <w:t xml:space="preserve"> </w:t>
      </w:r>
      <w:r w:rsidRPr="006B164C">
        <w:t>have</w:t>
      </w:r>
      <w:r w:rsidRPr="006B164C" w:rsidR="00E04B5B">
        <w:t xml:space="preserve"> </w:t>
      </w:r>
      <w:r w:rsidRPr="006B164C">
        <w:t>is</w:t>
      </w:r>
      <w:r w:rsidRPr="006B164C" w:rsidR="00E04B5B">
        <w:t xml:space="preserve"> </w:t>
      </w:r>
      <w:r w:rsidRPr="006B164C">
        <w:t>that</w:t>
      </w:r>
      <w:r w:rsidRPr="006B164C" w:rsidR="00E04B5B">
        <w:t xml:space="preserve"> </w:t>
      </w:r>
      <w:r w:rsidRPr="006B164C" w:rsidR="006D69E4">
        <w:t xml:space="preserve">the </w:t>
      </w:r>
      <w:r w:rsidRPr="006B164C">
        <w:t>Government</w:t>
      </w:r>
      <w:r w:rsidRPr="006B164C" w:rsidR="00E04B5B">
        <w:t xml:space="preserve"> </w:t>
      </w:r>
      <w:r w:rsidRPr="006B164C">
        <w:t>assert</w:t>
      </w:r>
      <w:r w:rsidRPr="006B164C" w:rsidR="00E04B5B">
        <w:t xml:space="preserve"> </w:t>
      </w:r>
      <w:r w:rsidRPr="006B164C" w:rsidR="00D65DC8">
        <w:t>that</w:t>
      </w:r>
      <w:r w:rsidRPr="006B164C" w:rsidR="00E04B5B">
        <w:t xml:space="preserve"> </w:t>
      </w:r>
      <w:r w:rsidRPr="006B164C" w:rsidR="00D65DC8">
        <w:t>many</w:t>
      </w:r>
      <w:r w:rsidRPr="006B164C" w:rsidR="00E04B5B">
        <w:t xml:space="preserve"> </w:t>
      </w:r>
      <w:r w:rsidRPr="006B164C" w:rsidR="00D65DC8">
        <w:t>of</w:t>
      </w:r>
      <w:r w:rsidRPr="006B164C" w:rsidR="00E04B5B">
        <w:t xml:space="preserve"> </w:t>
      </w:r>
      <w:r w:rsidRPr="006B164C">
        <w:t>the</w:t>
      </w:r>
      <w:r w:rsidRPr="006B164C" w:rsidR="00E04B5B">
        <w:t xml:space="preserve"> </w:t>
      </w:r>
      <w:r w:rsidRPr="006B164C">
        <w:t>documents</w:t>
      </w:r>
      <w:r w:rsidRPr="006B164C" w:rsidR="00E04B5B">
        <w:t xml:space="preserve"> </w:t>
      </w:r>
      <w:r w:rsidRPr="006B164C" w:rsidR="00D65DC8">
        <w:t>and</w:t>
      </w:r>
      <w:r w:rsidRPr="006B164C" w:rsidR="00E04B5B">
        <w:t xml:space="preserve"> </w:t>
      </w:r>
      <w:r w:rsidRPr="006B164C" w:rsidR="00D65DC8">
        <w:t>reports</w:t>
      </w:r>
      <w:r w:rsidRPr="006B164C" w:rsidR="00E04B5B">
        <w:t xml:space="preserve"> </w:t>
      </w:r>
      <w:r w:rsidRPr="006B164C" w:rsidR="00D65DC8">
        <w:t>on</w:t>
      </w:r>
      <w:r w:rsidRPr="006B164C" w:rsidR="00E04B5B">
        <w:t xml:space="preserve"> </w:t>
      </w:r>
      <w:r w:rsidRPr="006B164C" w:rsidR="00D65DC8">
        <w:t>what</w:t>
      </w:r>
      <w:r w:rsidRPr="006B164C" w:rsidR="00E04B5B">
        <w:t xml:space="preserve"> </w:t>
      </w:r>
      <w:r w:rsidRPr="006B164C" w:rsidR="00D65DC8">
        <w:t>the</w:t>
      </w:r>
      <w:r w:rsidRPr="006B164C" w:rsidR="00E04B5B">
        <w:t xml:space="preserve"> </w:t>
      </w:r>
      <w:r w:rsidRPr="006B164C" w:rsidR="00D65DC8">
        <w:t>proceedings</w:t>
      </w:r>
      <w:r w:rsidRPr="006B164C" w:rsidR="00E04B5B">
        <w:t xml:space="preserve"> </w:t>
      </w:r>
      <w:r w:rsidRPr="006B164C" w:rsidR="00D65DC8">
        <w:t>have</w:t>
      </w:r>
      <w:r w:rsidRPr="006B164C" w:rsidR="00E04B5B">
        <w:t xml:space="preserve"> </w:t>
      </w:r>
      <w:r w:rsidRPr="006B164C" w:rsidR="00D65DC8">
        <w:t>been</w:t>
      </w:r>
      <w:r w:rsidRPr="006B164C" w:rsidR="00E04B5B">
        <w:t xml:space="preserve"> </w:t>
      </w:r>
      <w:r w:rsidRPr="006B164C">
        <w:t>are</w:t>
      </w:r>
      <w:r w:rsidRPr="006B164C" w:rsidR="00E04B5B">
        <w:t xml:space="preserve"> </w:t>
      </w:r>
      <w:r w:rsidRPr="006B164C">
        <w:t>too</w:t>
      </w:r>
      <w:r w:rsidRPr="006B164C" w:rsidR="00E04B5B">
        <w:t xml:space="preserve"> </w:t>
      </w:r>
      <w:r w:rsidRPr="006B164C">
        <w:t>sensitive</w:t>
      </w:r>
      <w:r w:rsidRPr="006B164C" w:rsidR="00E04B5B">
        <w:t xml:space="preserve"> </w:t>
      </w:r>
      <w:r w:rsidRPr="006B164C">
        <w:t>to</w:t>
      </w:r>
      <w:r w:rsidRPr="006B164C" w:rsidR="00E04B5B">
        <w:t xml:space="preserve"> </w:t>
      </w:r>
      <w:r w:rsidRPr="006B164C">
        <w:t>be</w:t>
      </w:r>
      <w:r w:rsidRPr="006B164C" w:rsidR="00E04B5B">
        <w:t xml:space="preserve"> </w:t>
      </w:r>
      <w:r w:rsidRPr="006B164C">
        <w:t>shared</w:t>
      </w:r>
      <w:r w:rsidRPr="006B164C" w:rsidR="00E04B5B">
        <w:t xml:space="preserve"> </w:t>
      </w:r>
      <w:r w:rsidRPr="006B164C">
        <w:t>with</w:t>
      </w:r>
      <w:r w:rsidRPr="006B164C" w:rsidR="00E04B5B">
        <w:t xml:space="preserve"> </w:t>
      </w:r>
      <w:r w:rsidRPr="006B164C">
        <w:t>Parliament.</w:t>
      </w:r>
      <w:r w:rsidRPr="006B164C" w:rsidR="00E04B5B">
        <w:t xml:space="preserve"> </w:t>
      </w:r>
      <w:r w:rsidRPr="006B164C" w:rsidR="00D65DC8">
        <w:t>What</w:t>
      </w:r>
      <w:r w:rsidRPr="006B164C" w:rsidR="00E04B5B">
        <w:t xml:space="preserve"> </w:t>
      </w:r>
      <w:r w:rsidRPr="006B164C" w:rsidR="00D65DC8">
        <w:t>do</w:t>
      </w:r>
      <w:r w:rsidRPr="006B164C" w:rsidR="00E04B5B">
        <w:t xml:space="preserve"> </w:t>
      </w:r>
      <w:r w:rsidRPr="006B164C" w:rsidR="00D65DC8">
        <w:t>you</w:t>
      </w:r>
      <w:r w:rsidRPr="006B164C" w:rsidR="00E04B5B">
        <w:t xml:space="preserve"> </w:t>
      </w:r>
      <w:r w:rsidRPr="006B164C" w:rsidR="00D65DC8">
        <w:t>make</w:t>
      </w:r>
      <w:r w:rsidRPr="006B164C" w:rsidR="00E04B5B">
        <w:t xml:space="preserve"> </w:t>
      </w:r>
      <w:r w:rsidRPr="006B164C" w:rsidR="00D65DC8">
        <w:t>of</w:t>
      </w:r>
      <w:r w:rsidRPr="006B164C" w:rsidR="00E04B5B">
        <w:t xml:space="preserve"> </w:t>
      </w:r>
      <w:r w:rsidRPr="006B164C" w:rsidR="00D65DC8">
        <w:t>those</w:t>
      </w:r>
      <w:r w:rsidRPr="006B164C" w:rsidR="00E04B5B">
        <w:t xml:space="preserve"> </w:t>
      </w:r>
      <w:r w:rsidRPr="006B164C" w:rsidR="00D65DC8">
        <w:t>assertions?</w:t>
      </w:r>
    </w:p>
    <w:p w:rsidR="00D65DC8" w:rsidRPr="006B164C" w:rsidP="004F3B3B">
      <w:pPr>
        <w:pStyle w:val="Answer"/>
      </w:pPr>
      <w:sdt>
        <w:sdtPr>
          <w:alias w:val="Witness"/>
          <w:id w:val="-436908013"/>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sdtContent>
      </w:sdt>
      <w:r w:rsidRPr="006B164C" w:rsidR="00E04B5B">
        <w:t xml:space="preserve"> </w:t>
      </w:r>
      <w:r w:rsidRPr="006B164C" w:rsidR="004F3B3B">
        <w:t>That</w:t>
      </w:r>
      <w:r w:rsidRPr="006B164C" w:rsidR="00E04B5B">
        <w:t xml:space="preserve"> </w:t>
      </w:r>
      <w:r w:rsidRPr="006B164C" w:rsidR="004F3B3B">
        <w:t>is</w:t>
      </w:r>
      <w:r w:rsidRPr="006B164C" w:rsidR="00E04B5B">
        <w:t xml:space="preserve"> </w:t>
      </w:r>
      <w:r w:rsidRPr="006B164C" w:rsidR="004F3B3B">
        <w:t>misleading,</w:t>
      </w:r>
      <w:r w:rsidRPr="006B164C" w:rsidR="00E04B5B">
        <w:t xml:space="preserve"> </w:t>
      </w:r>
      <w:r w:rsidRPr="006B164C" w:rsidR="004F3B3B">
        <w:t>in</w:t>
      </w:r>
      <w:r w:rsidRPr="006B164C" w:rsidR="00E04B5B">
        <w:t xml:space="preserve"> </w:t>
      </w:r>
      <w:r w:rsidRPr="006B164C" w:rsidR="004F3B3B">
        <w:t>that</w:t>
      </w:r>
      <w:r w:rsidRPr="006B164C" w:rsidR="00E04B5B">
        <w:t xml:space="preserve"> </w:t>
      </w:r>
      <w:r w:rsidRPr="006B164C" w:rsidR="004F3B3B">
        <w:t>there</w:t>
      </w:r>
      <w:r w:rsidRPr="006B164C" w:rsidR="00E04B5B">
        <w:t xml:space="preserve"> </w:t>
      </w:r>
      <w:r w:rsidRPr="006B164C" w:rsidR="004F3B3B">
        <w:t>are</w:t>
      </w:r>
      <w:r w:rsidRPr="006B164C" w:rsidR="00E04B5B">
        <w:t xml:space="preserve"> </w:t>
      </w:r>
      <w:r w:rsidRPr="006B164C" w:rsidR="004F3B3B">
        <w:t>many</w:t>
      </w:r>
      <w:r w:rsidRPr="006B164C" w:rsidR="00E04B5B">
        <w:t xml:space="preserve"> </w:t>
      </w:r>
      <w:r w:rsidRPr="006B164C" w:rsidR="004F3B3B">
        <w:t>issues</w:t>
      </w:r>
      <w:r w:rsidRPr="006B164C" w:rsidR="00E04B5B">
        <w:t xml:space="preserve"> </w:t>
      </w:r>
      <w:r w:rsidRPr="006B164C" w:rsidR="004F3B3B">
        <w:t>that</w:t>
      </w:r>
      <w:r w:rsidRPr="006B164C" w:rsidR="00E04B5B">
        <w:t xml:space="preserve"> </w:t>
      </w:r>
      <w:r w:rsidRPr="006B164C">
        <w:t>come</w:t>
      </w:r>
      <w:r w:rsidRPr="006B164C" w:rsidR="00E04B5B">
        <w:t xml:space="preserve"> </w:t>
      </w:r>
      <w:r w:rsidRPr="006B164C" w:rsidR="004F3B3B">
        <w:t>back</w:t>
      </w:r>
      <w:r w:rsidRPr="006B164C" w:rsidR="00E04B5B">
        <w:t xml:space="preserve"> </w:t>
      </w:r>
      <w:r w:rsidRPr="006B164C" w:rsidR="004F3B3B">
        <w:t>to</w:t>
      </w:r>
      <w:r w:rsidRPr="006B164C" w:rsidR="00E04B5B">
        <w:t xml:space="preserve"> </w:t>
      </w:r>
      <w:r w:rsidRPr="006B164C" w:rsidR="004F3B3B">
        <w:t>Parliament</w:t>
      </w:r>
      <w:r w:rsidRPr="006B164C" w:rsidR="00E04B5B">
        <w:t xml:space="preserve"> </w:t>
      </w:r>
      <w:r w:rsidRPr="006B164C" w:rsidR="004F3B3B">
        <w:t>later</w:t>
      </w:r>
      <w:r w:rsidRPr="006B164C" w:rsidR="00E04B5B">
        <w:t xml:space="preserve"> </w:t>
      </w:r>
      <w:r w:rsidRPr="006B164C" w:rsidR="004F3B3B">
        <w:t>on</w:t>
      </w:r>
      <w:r w:rsidRPr="006B164C" w:rsidR="00E04B5B">
        <w:t xml:space="preserve"> </w:t>
      </w:r>
      <w:r w:rsidRPr="006B164C" w:rsidR="004F3B3B">
        <w:t>in</w:t>
      </w:r>
      <w:r w:rsidRPr="006B164C" w:rsidR="00E04B5B">
        <w:t xml:space="preserve"> </w:t>
      </w:r>
      <w:r w:rsidRPr="006B164C" w:rsidR="004F3B3B">
        <w:t>any</w:t>
      </w:r>
      <w:r w:rsidRPr="006B164C" w:rsidR="00E04B5B">
        <w:t xml:space="preserve"> </w:t>
      </w:r>
      <w:r w:rsidRPr="006B164C" w:rsidR="004F3B3B">
        <w:t>case</w:t>
      </w:r>
      <w:r w:rsidRPr="006B164C" w:rsidR="00E04B5B">
        <w:t xml:space="preserve"> </w:t>
      </w:r>
      <w:r w:rsidRPr="006B164C" w:rsidR="004F3B3B">
        <w:t>and</w:t>
      </w:r>
      <w:r w:rsidRPr="006B164C" w:rsidR="00E04B5B">
        <w:t xml:space="preserve"> </w:t>
      </w:r>
      <w:r w:rsidRPr="006B164C" w:rsidR="004C7D0B">
        <w:t>that</w:t>
      </w:r>
      <w:r w:rsidRPr="006B164C" w:rsidR="00E04B5B">
        <w:t xml:space="preserve"> </w:t>
      </w:r>
      <w:r w:rsidRPr="006B164C">
        <w:t>one</w:t>
      </w:r>
      <w:r w:rsidRPr="006B164C" w:rsidR="00E04B5B">
        <w:t xml:space="preserve"> </w:t>
      </w:r>
      <w:r w:rsidRPr="006B164C">
        <w:t>could</w:t>
      </w:r>
      <w:r w:rsidRPr="006B164C" w:rsidR="00E04B5B">
        <w:t xml:space="preserve"> </w:t>
      </w:r>
      <w:r w:rsidRPr="006B164C">
        <w:t>say</w:t>
      </w:r>
      <w:r w:rsidRPr="006B164C" w:rsidR="00E04B5B">
        <w:t xml:space="preserve"> </w:t>
      </w:r>
      <w:r w:rsidRPr="006B164C" w:rsidR="004F3B3B">
        <w:t>would</w:t>
      </w:r>
      <w:r w:rsidRPr="006B164C" w:rsidR="00E04B5B">
        <w:t xml:space="preserve"> </w:t>
      </w:r>
      <w:r w:rsidRPr="006B164C" w:rsidR="004F3B3B">
        <w:t>need</w:t>
      </w:r>
      <w:r w:rsidRPr="006B164C" w:rsidR="00E04B5B">
        <w:t xml:space="preserve"> </w:t>
      </w:r>
      <w:r w:rsidRPr="006B164C" w:rsidR="004F3B3B">
        <w:t>to</w:t>
      </w:r>
      <w:r w:rsidRPr="006B164C" w:rsidR="00E04B5B">
        <w:t xml:space="preserve"> </w:t>
      </w:r>
      <w:r w:rsidRPr="006B164C" w:rsidR="004F3B3B">
        <w:t>be</w:t>
      </w:r>
      <w:r w:rsidRPr="006B164C" w:rsidR="00E04B5B">
        <w:t xml:space="preserve"> </w:t>
      </w:r>
      <w:r w:rsidRPr="006B164C" w:rsidR="004F3B3B">
        <w:t>at</w:t>
      </w:r>
      <w:r w:rsidRPr="006B164C" w:rsidR="00E04B5B">
        <w:t xml:space="preserve"> </w:t>
      </w:r>
      <w:r w:rsidRPr="006B164C" w:rsidR="004F3B3B">
        <w:t>least</w:t>
      </w:r>
      <w:r w:rsidRPr="006B164C" w:rsidR="00E04B5B">
        <w:t xml:space="preserve"> </w:t>
      </w:r>
      <w:r w:rsidRPr="006B164C" w:rsidR="004F3B3B">
        <w:t>broadly</w:t>
      </w:r>
      <w:r w:rsidRPr="006B164C" w:rsidR="00E04B5B">
        <w:t xml:space="preserve"> </w:t>
      </w:r>
      <w:r w:rsidRPr="006B164C" w:rsidR="004F3B3B">
        <w:t>presented</w:t>
      </w:r>
      <w:r w:rsidRPr="006B164C" w:rsidR="00E04B5B">
        <w:t xml:space="preserve"> </w:t>
      </w:r>
      <w:r w:rsidRPr="006B164C" w:rsidR="004F3B3B">
        <w:t>to</w:t>
      </w:r>
      <w:r w:rsidRPr="006B164C" w:rsidR="00E04B5B">
        <w:t xml:space="preserve"> </w:t>
      </w:r>
      <w:r w:rsidRPr="006B164C" w:rsidR="004F3B3B">
        <w:t>Parliament</w:t>
      </w:r>
      <w:r w:rsidRPr="006B164C" w:rsidR="00E04B5B">
        <w:t xml:space="preserve"> </w:t>
      </w:r>
      <w:r w:rsidRPr="006B164C" w:rsidR="004F3B3B">
        <w:t>prior</w:t>
      </w:r>
      <w:r w:rsidRPr="006B164C" w:rsidR="00E04B5B">
        <w:t xml:space="preserve"> </w:t>
      </w:r>
      <w:r w:rsidRPr="006B164C" w:rsidR="004F3B3B">
        <w:t>to</w:t>
      </w:r>
      <w:r w:rsidRPr="006B164C" w:rsidR="00E04B5B">
        <w:t xml:space="preserve"> </w:t>
      </w:r>
      <w:r w:rsidRPr="006B164C" w:rsidR="004F3B3B">
        <w:t>these</w:t>
      </w:r>
      <w:r w:rsidRPr="006B164C" w:rsidR="00E04B5B">
        <w:t xml:space="preserve"> </w:t>
      </w:r>
      <w:r w:rsidRPr="006B164C" w:rsidR="004F3B3B">
        <w:t>negotiations</w:t>
      </w:r>
      <w:r w:rsidRPr="006B164C" w:rsidR="00E04B5B">
        <w:t xml:space="preserve"> </w:t>
      </w:r>
      <w:r w:rsidRPr="006B164C" w:rsidR="004F3B3B">
        <w:t>happening</w:t>
      </w:r>
      <w:r w:rsidRPr="006B164C">
        <w:t>.</w:t>
      </w:r>
    </w:p>
    <w:p w:rsidR="00A71584" w:rsidRPr="006B164C" w:rsidP="004F3B3B">
      <w:pPr>
        <w:pStyle w:val="Answer"/>
      </w:pPr>
      <w:r w:rsidRPr="006B164C">
        <w:t>One</w:t>
      </w:r>
      <w:r w:rsidRPr="006B164C" w:rsidR="00E04B5B">
        <w:t xml:space="preserve"> </w:t>
      </w:r>
      <w:r w:rsidRPr="006B164C">
        <w:t>could</w:t>
      </w:r>
      <w:r w:rsidRPr="006B164C" w:rsidR="00E04B5B">
        <w:t xml:space="preserve"> </w:t>
      </w:r>
      <w:r w:rsidRPr="006B164C">
        <w:t>think</w:t>
      </w:r>
      <w:r w:rsidRPr="006B164C" w:rsidR="00E04B5B">
        <w:t xml:space="preserve"> </w:t>
      </w:r>
      <w:r w:rsidRPr="006B164C">
        <w:t>out</w:t>
      </w:r>
      <w:r w:rsidRPr="006B164C" w:rsidR="00E04B5B">
        <w:t xml:space="preserve"> </w:t>
      </w:r>
      <w:r w:rsidRPr="006B164C">
        <w:t>of</w:t>
      </w:r>
      <w:r w:rsidRPr="006B164C" w:rsidR="00E04B5B">
        <w:t xml:space="preserve"> </w:t>
      </w:r>
      <w:r w:rsidRPr="006B164C">
        <w:t>the</w:t>
      </w:r>
      <w:r w:rsidRPr="006B164C" w:rsidR="00E04B5B">
        <w:t xml:space="preserve"> </w:t>
      </w:r>
      <w:r w:rsidRPr="006B164C">
        <w:t>box</w:t>
      </w:r>
      <w:r w:rsidRPr="006B164C" w:rsidR="00E04B5B">
        <w:t xml:space="preserve"> </w:t>
      </w:r>
      <w:r w:rsidRPr="006B164C">
        <w:t>here.</w:t>
      </w:r>
      <w:r w:rsidRPr="006B164C" w:rsidR="00E04B5B">
        <w:t xml:space="preserve"> </w:t>
      </w:r>
      <w:r w:rsidRPr="006B164C" w:rsidR="00D65DC8">
        <w:t>I</w:t>
      </w:r>
      <w:r w:rsidRPr="006B164C" w:rsidR="00E04B5B">
        <w:t xml:space="preserve"> </w:t>
      </w:r>
      <w:r w:rsidRPr="006B164C" w:rsidR="00D65DC8">
        <w:t>know</w:t>
      </w:r>
      <w:r w:rsidRPr="006B164C" w:rsidR="00E04B5B">
        <w:t xml:space="preserve"> </w:t>
      </w:r>
      <w:r w:rsidRPr="006B164C" w:rsidR="00D65DC8">
        <w:t>that</w:t>
      </w:r>
      <w:r w:rsidRPr="006B164C" w:rsidR="00E04B5B">
        <w:t xml:space="preserve"> </w:t>
      </w:r>
      <w:r w:rsidRPr="006B164C" w:rsidR="00D65DC8">
        <w:t>o</w:t>
      </w:r>
      <w:r w:rsidRPr="006B164C">
        <w:t>ther</w:t>
      </w:r>
      <w:r w:rsidRPr="006B164C" w:rsidR="00E04B5B">
        <w:t xml:space="preserve"> </w:t>
      </w:r>
      <w:r w:rsidRPr="006B164C" w:rsidR="00F3194F">
        <w:t>Parliaments</w:t>
      </w:r>
      <w:r w:rsidRPr="006B164C" w:rsidR="00E04B5B">
        <w:t xml:space="preserve"> </w:t>
      </w:r>
      <w:r w:rsidRPr="006B164C">
        <w:t>have</w:t>
      </w:r>
      <w:r w:rsidRPr="006B164C" w:rsidR="00E04B5B">
        <w:t xml:space="preserve"> </w:t>
      </w:r>
      <w:r w:rsidRPr="006B164C">
        <w:t>gone</w:t>
      </w:r>
      <w:r w:rsidRPr="006B164C" w:rsidR="00E04B5B">
        <w:t xml:space="preserve"> </w:t>
      </w:r>
      <w:r w:rsidRPr="006B164C">
        <w:t>down</w:t>
      </w:r>
      <w:r w:rsidRPr="006B164C" w:rsidR="00E04B5B">
        <w:t xml:space="preserve"> </w:t>
      </w:r>
      <w:r w:rsidRPr="006B164C">
        <w:t>the</w:t>
      </w:r>
      <w:r w:rsidRPr="006B164C" w:rsidR="00E04B5B">
        <w:t xml:space="preserve"> </w:t>
      </w:r>
      <w:r w:rsidRPr="006B164C" w:rsidR="00D65DC8">
        <w:t>route</w:t>
      </w:r>
      <w:r w:rsidRPr="006B164C" w:rsidR="00E04B5B">
        <w:t xml:space="preserve"> </w:t>
      </w:r>
      <w:r w:rsidRPr="006B164C">
        <w:t>of</w:t>
      </w:r>
      <w:r w:rsidRPr="006B164C" w:rsidR="00E04B5B">
        <w:t xml:space="preserve"> </w:t>
      </w:r>
      <w:r w:rsidRPr="006B164C">
        <w:t>contacting</w:t>
      </w:r>
      <w:r w:rsidRPr="006B164C" w:rsidR="00E04B5B">
        <w:t xml:space="preserve"> </w:t>
      </w:r>
      <w:r w:rsidRPr="006B164C">
        <w:t>EU</w:t>
      </w:r>
      <w:r w:rsidRPr="006B164C" w:rsidR="00E04B5B">
        <w:t xml:space="preserve"> </w:t>
      </w:r>
      <w:r w:rsidRPr="006B164C">
        <w:t>institutions</w:t>
      </w:r>
      <w:r w:rsidRPr="006B164C" w:rsidR="00E04B5B">
        <w:t xml:space="preserve"> </w:t>
      </w:r>
      <w:r w:rsidRPr="006B164C">
        <w:t>and</w:t>
      </w:r>
      <w:r w:rsidRPr="006B164C" w:rsidR="00E04B5B">
        <w:t xml:space="preserve"> </w:t>
      </w:r>
      <w:r w:rsidRPr="006B164C">
        <w:t>ensuring</w:t>
      </w:r>
      <w:r w:rsidRPr="006B164C" w:rsidR="00E04B5B">
        <w:t xml:space="preserve"> </w:t>
      </w:r>
      <w:r w:rsidRPr="006B164C">
        <w:t>that</w:t>
      </w:r>
      <w:r w:rsidRPr="006B164C" w:rsidR="00E04B5B">
        <w:t xml:space="preserve"> </w:t>
      </w:r>
      <w:r w:rsidRPr="006B164C">
        <w:t>information</w:t>
      </w:r>
      <w:r w:rsidRPr="006B164C" w:rsidR="00E04B5B">
        <w:t xml:space="preserve"> </w:t>
      </w:r>
      <w:r w:rsidRPr="006B164C">
        <w:t>is</w:t>
      </w:r>
      <w:r w:rsidRPr="006B164C" w:rsidR="00E04B5B">
        <w:t xml:space="preserve"> </w:t>
      </w:r>
      <w:r w:rsidRPr="006B164C">
        <w:t>shared</w:t>
      </w:r>
      <w:r w:rsidRPr="006B164C" w:rsidR="00E04B5B">
        <w:t xml:space="preserve"> </w:t>
      </w:r>
      <w:r w:rsidRPr="006B164C">
        <w:t>through</w:t>
      </w:r>
      <w:r w:rsidRPr="006B164C" w:rsidR="00E04B5B">
        <w:t xml:space="preserve"> </w:t>
      </w:r>
      <w:r w:rsidRPr="006B164C">
        <w:t>collaborations</w:t>
      </w:r>
      <w:r w:rsidRPr="006B164C" w:rsidR="00E04B5B">
        <w:t xml:space="preserve"> </w:t>
      </w:r>
      <w:r w:rsidRPr="006B164C">
        <w:t>with</w:t>
      </w:r>
      <w:r w:rsidRPr="006B164C" w:rsidR="00E04B5B">
        <w:t xml:space="preserve"> </w:t>
      </w:r>
      <w:r w:rsidRPr="006B164C">
        <w:t>other</w:t>
      </w:r>
      <w:r w:rsidRPr="006B164C" w:rsidR="00E04B5B">
        <w:t xml:space="preserve"> </w:t>
      </w:r>
      <w:r w:rsidRPr="006B164C">
        <w:t>national</w:t>
      </w:r>
      <w:r w:rsidRPr="006B164C" w:rsidR="00E04B5B">
        <w:t xml:space="preserve"> </w:t>
      </w:r>
      <w:r w:rsidRPr="006B164C" w:rsidR="00F3194F">
        <w:t>Parliaments</w:t>
      </w:r>
      <w:r w:rsidRPr="006B164C" w:rsidR="00E04B5B">
        <w:t xml:space="preserve"> </w:t>
      </w:r>
      <w:r w:rsidRPr="006B164C">
        <w:t>as</w:t>
      </w:r>
      <w:r w:rsidRPr="006B164C" w:rsidR="00E04B5B">
        <w:t xml:space="preserve"> </w:t>
      </w:r>
      <w:r w:rsidRPr="006B164C">
        <w:t>well</w:t>
      </w:r>
      <w:r w:rsidRPr="006B164C" w:rsidR="00E04B5B">
        <w:t xml:space="preserve"> </w:t>
      </w:r>
      <w:r w:rsidRPr="006B164C">
        <w:t>as</w:t>
      </w:r>
      <w:r w:rsidRPr="006B164C" w:rsidR="00E04B5B">
        <w:t xml:space="preserve"> </w:t>
      </w:r>
      <w:r w:rsidRPr="006B164C">
        <w:t>through</w:t>
      </w:r>
      <w:r w:rsidRPr="006B164C" w:rsidR="00E04B5B">
        <w:t xml:space="preserve"> </w:t>
      </w:r>
      <w:r w:rsidRPr="006B164C">
        <w:t>EU</w:t>
      </w:r>
      <w:r w:rsidRPr="006B164C" w:rsidR="00E04B5B">
        <w:t xml:space="preserve"> </w:t>
      </w:r>
      <w:r w:rsidRPr="006B164C">
        <w:t>institutions,</w:t>
      </w:r>
      <w:r w:rsidRPr="006B164C" w:rsidR="00E04B5B">
        <w:t xml:space="preserve"> </w:t>
      </w:r>
      <w:r w:rsidRPr="006B164C">
        <w:t>not</w:t>
      </w:r>
      <w:r w:rsidRPr="006B164C" w:rsidR="00E04B5B">
        <w:t xml:space="preserve"> </w:t>
      </w:r>
      <w:r w:rsidRPr="006B164C">
        <w:t>only</w:t>
      </w:r>
      <w:r w:rsidRPr="006B164C" w:rsidR="00E04B5B">
        <w:t xml:space="preserve"> </w:t>
      </w:r>
      <w:r w:rsidRPr="006B164C">
        <w:t>through</w:t>
      </w:r>
      <w:r w:rsidRPr="006B164C" w:rsidR="00E04B5B">
        <w:t xml:space="preserve"> </w:t>
      </w:r>
      <w:r w:rsidRPr="006B164C">
        <w:t>their</w:t>
      </w:r>
      <w:r w:rsidRPr="006B164C" w:rsidR="00E04B5B">
        <w:t xml:space="preserve"> </w:t>
      </w:r>
      <w:r w:rsidRPr="006B164C">
        <w:t>own</w:t>
      </w:r>
      <w:r w:rsidRPr="006B164C" w:rsidR="00E04B5B">
        <w:t xml:space="preserve"> </w:t>
      </w:r>
      <w:r w:rsidRPr="006B164C" w:rsidR="004C7D0B">
        <w:t>Government</w:t>
      </w:r>
      <w:r w:rsidRPr="006B164C">
        <w:t>.</w:t>
      </w:r>
      <w:r w:rsidRPr="006B164C" w:rsidR="00E04B5B">
        <w:t xml:space="preserve"> </w:t>
      </w:r>
      <w:r w:rsidRPr="006B164C">
        <w:t>For</w:t>
      </w:r>
      <w:r w:rsidRPr="006B164C" w:rsidR="00E04B5B">
        <w:t xml:space="preserve"> </w:t>
      </w:r>
      <w:r w:rsidRPr="006B164C">
        <w:t>example,</w:t>
      </w:r>
      <w:r w:rsidRPr="006B164C" w:rsidR="00E04B5B">
        <w:t xml:space="preserve"> </w:t>
      </w:r>
      <w:r w:rsidRPr="006B164C">
        <w:t>the</w:t>
      </w:r>
      <w:r w:rsidRPr="006B164C" w:rsidR="00E04B5B">
        <w:t xml:space="preserve"> </w:t>
      </w:r>
      <w:r w:rsidRPr="006B164C">
        <w:t>reason</w:t>
      </w:r>
      <w:r w:rsidRPr="006B164C" w:rsidR="00E04B5B">
        <w:t xml:space="preserve"> </w:t>
      </w:r>
      <w:r w:rsidRPr="006B164C">
        <w:t>why</w:t>
      </w:r>
      <w:r w:rsidRPr="006B164C" w:rsidR="00E04B5B">
        <w:t xml:space="preserve"> </w:t>
      </w:r>
      <w:r w:rsidRPr="006B164C">
        <w:t>the</w:t>
      </w:r>
      <w:r w:rsidRPr="006B164C" w:rsidR="00E04B5B">
        <w:t xml:space="preserve"> </w:t>
      </w:r>
      <w:r w:rsidRPr="006B164C">
        <w:t>COSAC</w:t>
      </w:r>
      <w:r w:rsidRPr="006B164C" w:rsidR="00E04B5B">
        <w:t xml:space="preserve"> </w:t>
      </w:r>
      <w:r w:rsidRPr="006B164C">
        <w:t>system</w:t>
      </w:r>
      <w:r w:rsidRPr="006B164C" w:rsidR="00E04B5B">
        <w:t xml:space="preserve"> </w:t>
      </w:r>
      <w:r w:rsidRPr="006B164C">
        <w:t>was</w:t>
      </w:r>
      <w:r w:rsidRPr="006B164C" w:rsidR="00E04B5B">
        <w:t xml:space="preserve"> </w:t>
      </w:r>
      <w:r w:rsidRPr="006B164C">
        <w:t>set</w:t>
      </w:r>
      <w:r w:rsidRPr="006B164C" w:rsidR="00E04B5B">
        <w:t xml:space="preserve"> </w:t>
      </w:r>
      <w:r w:rsidRPr="006B164C">
        <w:t>up</w:t>
      </w:r>
      <w:r w:rsidRPr="006B164C" w:rsidR="00E04B5B">
        <w:t xml:space="preserve"> </w:t>
      </w:r>
      <w:r w:rsidRPr="006B164C">
        <w:t>between</w:t>
      </w:r>
      <w:r w:rsidRPr="006B164C" w:rsidR="00E04B5B">
        <w:t xml:space="preserve"> </w:t>
      </w:r>
      <w:r w:rsidRPr="006B164C">
        <w:t>the</w:t>
      </w:r>
      <w:r w:rsidRPr="006B164C" w:rsidR="00E04B5B">
        <w:t xml:space="preserve"> </w:t>
      </w:r>
      <w:r w:rsidRPr="006B164C">
        <w:t>European</w:t>
      </w:r>
      <w:r w:rsidRPr="006B164C" w:rsidR="00E04B5B">
        <w:t xml:space="preserve"> </w:t>
      </w:r>
      <w:r w:rsidRPr="006B164C" w:rsidR="00F3194F">
        <w:t>Parliaments</w:t>
      </w:r>
      <w:r w:rsidRPr="006B164C" w:rsidR="00E04B5B">
        <w:t xml:space="preserve"> </w:t>
      </w:r>
      <w:r w:rsidRPr="006B164C">
        <w:t>in</w:t>
      </w:r>
      <w:r w:rsidRPr="006B164C" w:rsidR="00E04B5B">
        <w:t xml:space="preserve"> </w:t>
      </w:r>
      <w:r w:rsidRPr="006B164C">
        <w:t>the</w:t>
      </w:r>
      <w:r w:rsidRPr="006B164C" w:rsidR="00E04B5B">
        <w:t xml:space="preserve"> </w:t>
      </w:r>
      <w:r w:rsidRPr="006B164C">
        <w:t>first</w:t>
      </w:r>
      <w:r w:rsidRPr="006B164C" w:rsidR="00E04B5B">
        <w:t xml:space="preserve"> </w:t>
      </w:r>
      <w:r w:rsidRPr="006B164C">
        <w:t>place</w:t>
      </w:r>
      <w:r w:rsidRPr="006B164C" w:rsidR="00E04B5B">
        <w:t xml:space="preserve"> </w:t>
      </w:r>
      <w:r w:rsidRPr="006B164C">
        <w:t>was</w:t>
      </w:r>
      <w:r w:rsidRPr="006B164C" w:rsidR="00E04B5B">
        <w:t xml:space="preserve"> </w:t>
      </w:r>
      <w:r w:rsidRPr="006B164C">
        <w:t>to</w:t>
      </w:r>
      <w:r w:rsidRPr="006B164C" w:rsidR="00E04B5B">
        <w:t xml:space="preserve"> </w:t>
      </w:r>
      <w:r w:rsidRPr="006B164C">
        <w:t>have</w:t>
      </w:r>
      <w:r w:rsidRPr="006B164C" w:rsidR="00E04B5B">
        <w:t xml:space="preserve"> </w:t>
      </w:r>
      <w:r w:rsidRPr="006B164C">
        <w:t>a</w:t>
      </w:r>
      <w:r w:rsidRPr="006B164C" w:rsidR="00E04B5B">
        <w:t xml:space="preserve"> </w:t>
      </w:r>
      <w:r w:rsidRPr="006B164C">
        <w:t>better</w:t>
      </w:r>
      <w:r w:rsidRPr="006B164C" w:rsidR="00E04B5B">
        <w:t xml:space="preserve"> </w:t>
      </w:r>
      <w:r w:rsidRPr="006B164C">
        <w:t>understanding</w:t>
      </w:r>
      <w:r w:rsidRPr="006B164C" w:rsidR="00E04B5B">
        <w:t xml:space="preserve"> </w:t>
      </w:r>
      <w:r w:rsidRPr="006B164C">
        <w:t>of</w:t>
      </w:r>
      <w:r w:rsidRPr="006B164C" w:rsidR="00E04B5B">
        <w:t xml:space="preserve"> </w:t>
      </w:r>
      <w:r w:rsidRPr="006B164C">
        <w:t>how</w:t>
      </w:r>
      <w:r w:rsidRPr="006B164C" w:rsidR="00E04B5B">
        <w:t xml:space="preserve"> </w:t>
      </w:r>
      <w:r w:rsidRPr="006B164C" w:rsidR="00F3194F">
        <w:t>Parliaments</w:t>
      </w:r>
      <w:r w:rsidRPr="006B164C" w:rsidR="00E04B5B">
        <w:t xml:space="preserve"> </w:t>
      </w:r>
      <w:r w:rsidRPr="006B164C">
        <w:t>scrutinise</w:t>
      </w:r>
      <w:r w:rsidRPr="006B164C" w:rsidR="00E04B5B">
        <w:t xml:space="preserve"> </w:t>
      </w:r>
      <w:r w:rsidRPr="006B164C">
        <w:t>and</w:t>
      </w:r>
      <w:r w:rsidRPr="006B164C" w:rsidR="00E04B5B">
        <w:t xml:space="preserve"> </w:t>
      </w:r>
      <w:r w:rsidRPr="006B164C">
        <w:t>get</w:t>
      </w:r>
      <w:r w:rsidRPr="006B164C" w:rsidR="00E04B5B">
        <w:t xml:space="preserve"> </w:t>
      </w:r>
      <w:r w:rsidRPr="006B164C">
        <w:t>information</w:t>
      </w:r>
      <w:r w:rsidRPr="006B164C" w:rsidR="00E04B5B">
        <w:t xml:space="preserve"> </w:t>
      </w:r>
      <w:r w:rsidRPr="006B164C">
        <w:t>about</w:t>
      </w:r>
      <w:r w:rsidRPr="006B164C" w:rsidR="00E04B5B">
        <w:t xml:space="preserve"> </w:t>
      </w:r>
      <w:r w:rsidRPr="006B164C" w:rsidR="0046229D">
        <w:t xml:space="preserve">Government </w:t>
      </w:r>
      <w:r w:rsidRPr="006B164C">
        <w:t>negotiations</w:t>
      </w:r>
      <w:r w:rsidRPr="006B164C" w:rsidR="00E04B5B">
        <w:t xml:space="preserve"> </w:t>
      </w:r>
      <w:r w:rsidRPr="006B164C">
        <w:t>and</w:t>
      </w:r>
      <w:r w:rsidRPr="006B164C" w:rsidR="00E04B5B">
        <w:t xml:space="preserve"> </w:t>
      </w:r>
      <w:r w:rsidRPr="006B164C">
        <w:t>decisions</w:t>
      </w:r>
      <w:r w:rsidRPr="006B164C" w:rsidR="00E04B5B">
        <w:t xml:space="preserve"> </w:t>
      </w:r>
      <w:r w:rsidRPr="006B164C">
        <w:t>in</w:t>
      </w:r>
      <w:r w:rsidRPr="006B164C" w:rsidR="00E04B5B">
        <w:t xml:space="preserve"> </w:t>
      </w:r>
      <w:r w:rsidRPr="006B164C">
        <w:t>the</w:t>
      </w:r>
      <w:r w:rsidRPr="006B164C" w:rsidR="00E04B5B">
        <w:t xml:space="preserve"> </w:t>
      </w:r>
      <w:r w:rsidRPr="006B164C">
        <w:t>EU</w:t>
      </w:r>
      <w:r w:rsidRPr="006B164C" w:rsidR="00E04B5B">
        <w:t xml:space="preserve"> </w:t>
      </w:r>
      <w:r w:rsidRPr="006B164C">
        <w:t>institutions</w:t>
      </w:r>
      <w:r w:rsidRPr="006B164C">
        <w:t>.</w:t>
      </w:r>
    </w:p>
    <w:p w:rsidR="004F3B3B" w:rsidRPr="006B164C" w:rsidP="004F3B3B">
      <w:pPr>
        <w:pStyle w:val="Answer"/>
      </w:pPr>
      <w:r w:rsidRPr="006B164C">
        <w:t>The</w:t>
      </w:r>
      <w:r w:rsidRPr="006B164C" w:rsidR="00A71584">
        <w:t>re</w:t>
      </w:r>
      <w:r w:rsidRPr="006B164C" w:rsidR="00E04B5B">
        <w:t xml:space="preserve"> </w:t>
      </w:r>
      <w:r w:rsidRPr="006B164C" w:rsidR="00A71584">
        <w:t>is</w:t>
      </w:r>
      <w:r w:rsidRPr="006B164C" w:rsidR="00E04B5B">
        <w:t xml:space="preserve"> </w:t>
      </w:r>
      <w:r w:rsidRPr="006B164C" w:rsidR="00A71584">
        <w:t>the</w:t>
      </w:r>
      <w:r w:rsidRPr="006B164C" w:rsidR="00E04B5B">
        <w:t xml:space="preserve"> </w:t>
      </w:r>
      <w:r w:rsidRPr="006B164C">
        <w:t>direct</w:t>
      </w:r>
      <w:r w:rsidRPr="006B164C" w:rsidR="00E04B5B">
        <w:t xml:space="preserve"> </w:t>
      </w:r>
      <w:r w:rsidRPr="006B164C">
        <w:t>line</w:t>
      </w:r>
      <w:r w:rsidRPr="006B164C" w:rsidR="00E04B5B">
        <w:t xml:space="preserve"> </w:t>
      </w:r>
      <w:r w:rsidRPr="006B164C">
        <w:t>to</w:t>
      </w:r>
      <w:r w:rsidRPr="006B164C" w:rsidR="00E04B5B">
        <w:t xml:space="preserve"> </w:t>
      </w:r>
      <w:r w:rsidRPr="006B164C" w:rsidR="00E72E26">
        <w:t>G</w:t>
      </w:r>
      <w:r w:rsidRPr="006B164C">
        <w:t>overnment</w:t>
      </w:r>
      <w:r w:rsidRPr="006B164C" w:rsidR="00E04B5B">
        <w:t xml:space="preserve"> </w:t>
      </w:r>
      <w:r w:rsidRPr="006B164C">
        <w:t>about</w:t>
      </w:r>
      <w:r w:rsidRPr="006B164C" w:rsidR="00E04B5B">
        <w:t xml:space="preserve"> </w:t>
      </w:r>
      <w:r w:rsidRPr="006B164C">
        <w:t>the</w:t>
      </w:r>
      <w:r w:rsidRPr="006B164C" w:rsidR="00E04B5B">
        <w:t xml:space="preserve"> </w:t>
      </w:r>
      <w:r w:rsidRPr="006B164C">
        <w:t>need</w:t>
      </w:r>
      <w:r w:rsidRPr="006B164C" w:rsidR="00E04B5B">
        <w:t xml:space="preserve"> </w:t>
      </w:r>
      <w:r w:rsidRPr="006B164C">
        <w:t>for</w:t>
      </w:r>
      <w:r w:rsidRPr="006B164C" w:rsidR="00E04B5B">
        <w:t xml:space="preserve"> </w:t>
      </w:r>
      <w:r w:rsidRPr="006B164C">
        <w:t>information</w:t>
      </w:r>
      <w:r w:rsidRPr="006B164C" w:rsidR="00E04B5B">
        <w:t xml:space="preserve"> </w:t>
      </w:r>
      <w:r w:rsidRPr="006B164C">
        <w:t>regarding</w:t>
      </w:r>
      <w:r w:rsidRPr="006B164C" w:rsidR="00E04B5B">
        <w:t xml:space="preserve"> </w:t>
      </w:r>
      <w:r w:rsidRPr="006B164C">
        <w:t>meetings</w:t>
      </w:r>
      <w:r w:rsidRPr="006B164C" w:rsidR="00E04B5B">
        <w:t xml:space="preserve"> </w:t>
      </w:r>
      <w:r w:rsidRPr="006B164C">
        <w:t>and</w:t>
      </w:r>
      <w:r w:rsidRPr="006B164C" w:rsidR="00E04B5B">
        <w:t xml:space="preserve"> </w:t>
      </w:r>
      <w:r w:rsidRPr="006B164C">
        <w:t>decisions,</w:t>
      </w:r>
      <w:r w:rsidRPr="006B164C" w:rsidR="00E04B5B">
        <w:t xml:space="preserve"> </w:t>
      </w:r>
      <w:r w:rsidRPr="006B164C">
        <w:t>but</w:t>
      </w:r>
      <w:r w:rsidRPr="006B164C" w:rsidR="00E04B5B">
        <w:t xml:space="preserve"> </w:t>
      </w:r>
      <w:r w:rsidRPr="006B164C">
        <w:t>also</w:t>
      </w:r>
      <w:r w:rsidRPr="006B164C" w:rsidR="00E04B5B">
        <w:t xml:space="preserve"> </w:t>
      </w:r>
      <w:r w:rsidRPr="006B164C">
        <w:t>the</w:t>
      </w:r>
      <w:r w:rsidRPr="006B164C" w:rsidR="00E04B5B">
        <w:t xml:space="preserve"> </w:t>
      </w:r>
      <w:r w:rsidRPr="006B164C">
        <w:t>need</w:t>
      </w:r>
      <w:r w:rsidRPr="006B164C" w:rsidR="00E04B5B">
        <w:t xml:space="preserve"> </w:t>
      </w:r>
      <w:r w:rsidRPr="006B164C">
        <w:t>for</w:t>
      </w:r>
      <w:r w:rsidRPr="006B164C" w:rsidR="00E04B5B">
        <w:t xml:space="preserve"> </w:t>
      </w:r>
      <w:r w:rsidRPr="006B164C">
        <w:t>dialogue</w:t>
      </w:r>
      <w:r w:rsidRPr="006B164C" w:rsidR="00E04B5B">
        <w:t xml:space="preserve"> </w:t>
      </w:r>
      <w:r w:rsidRPr="006B164C">
        <w:t>and</w:t>
      </w:r>
      <w:r w:rsidRPr="006B164C" w:rsidR="00E04B5B">
        <w:t xml:space="preserve"> </w:t>
      </w:r>
      <w:r w:rsidRPr="006B164C">
        <w:t>briefings</w:t>
      </w:r>
      <w:r w:rsidRPr="006B164C" w:rsidR="008854F3">
        <w:t>,</w:t>
      </w:r>
      <w:r w:rsidRPr="006B164C" w:rsidR="00E04B5B">
        <w:t xml:space="preserve"> </w:t>
      </w:r>
      <w:r w:rsidRPr="006B164C">
        <w:t>with</w:t>
      </w:r>
      <w:r w:rsidRPr="006B164C" w:rsidR="00E04B5B">
        <w:t xml:space="preserve"> </w:t>
      </w:r>
      <w:r w:rsidRPr="006B164C">
        <w:t>an</w:t>
      </w:r>
      <w:r w:rsidRPr="006B164C" w:rsidR="00E04B5B">
        <w:t xml:space="preserve"> </w:t>
      </w:r>
      <w:r w:rsidRPr="006B164C">
        <w:t>opportunity</w:t>
      </w:r>
      <w:r w:rsidRPr="006B164C" w:rsidR="00E04B5B">
        <w:t xml:space="preserve"> </w:t>
      </w:r>
      <w:r w:rsidRPr="006B164C">
        <w:t>for</w:t>
      </w:r>
      <w:r w:rsidRPr="006B164C" w:rsidR="00E04B5B">
        <w:t xml:space="preserve"> </w:t>
      </w:r>
      <w:r w:rsidRPr="006B164C" w:rsidR="00E72E26">
        <w:t>P</w:t>
      </w:r>
      <w:r w:rsidRPr="006B164C">
        <w:t>arliament</w:t>
      </w:r>
      <w:r w:rsidRPr="006B164C" w:rsidR="00E04B5B">
        <w:t xml:space="preserve"> </w:t>
      </w:r>
      <w:r w:rsidRPr="006B164C">
        <w:t>and</w:t>
      </w:r>
      <w:r w:rsidRPr="006B164C" w:rsidR="00E04B5B">
        <w:t xml:space="preserve"> </w:t>
      </w:r>
      <w:r w:rsidRPr="006B164C">
        <w:t>committees</w:t>
      </w:r>
      <w:r w:rsidRPr="006B164C" w:rsidR="00E04B5B">
        <w:t xml:space="preserve"> </w:t>
      </w:r>
      <w:r w:rsidRPr="006B164C">
        <w:t>to</w:t>
      </w:r>
      <w:r w:rsidRPr="006B164C" w:rsidR="00E04B5B">
        <w:t xml:space="preserve"> </w:t>
      </w:r>
      <w:r w:rsidRPr="006B164C">
        <w:t>give</w:t>
      </w:r>
      <w:r w:rsidRPr="006B164C" w:rsidR="00E04B5B">
        <w:t xml:space="preserve"> </w:t>
      </w:r>
      <w:r w:rsidRPr="006B164C">
        <w:t>their</w:t>
      </w:r>
      <w:r w:rsidRPr="006B164C" w:rsidR="00E04B5B">
        <w:t xml:space="preserve"> </w:t>
      </w:r>
      <w:r w:rsidRPr="006B164C">
        <w:t>input</w:t>
      </w:r>
      <w:r w:rsidRPr="006B164C" w:rsidR="00E04B5B">
        <w:t xml:space="preserve"> </w:t>
      </w:r>
      <w:r w:rsidRPr="006B164C">
        <w:t>and</w:t>
      </w:r>
      <w:r w:rsidRPr="006B164C" w:rsidR="00E04B5B">
        <w:t xml:space="preserve"> </w:t>
      </w:r>
      <w:r w:rsidRPr="006B164C">
        <w:t>questions</w:t>
      </w:r>
      <w:r w:rsidRPr="006B164C" w:rsidR="008854F3">
        <w:t>,</w:t>
      </w:r>
      <w:r w:rsidRPr="006B164C" w:rsidR="00E04B5B">
        <w:t xml:space="preserve"> </w:t>
      </w:r>
      <w:r w:rsidRPr="006B164C" w:rsidR="008854F3">
        <w:t>as</w:t>
      </w:r>
      <w:r w:rsidRPr="006B164C" w:rsidR="00E04B5B">
        <w:t xml:space="preserve"> </w:t>
      </w:r>
      <w:r w:rsidRPr="006B164C" w:rsidR="008854F3">
        <w:t>well</w:t>
      </w:r>
      <w:r w:rsidRPr="006B164C" w:rsidR="00E04B5B">
        <w:t xml:space="preserve"> </w:t>
      </w:r>
      <w:r w:rsidRPr="006B164C" w:rsidR="008854F3">
        <w:t>as</w:t>
      </w:r>
      <w:r w:rsidRPr="006B164C" w:rsidR="00E04B5B">
        <w:t xml:space="preserve"> </w:t>
      </w:r>
      <w:r w:rsidRPr="006B164C" w:rsidR="008854F3">
        <w:t>the</w:t>
      </w:r>
      <w:r w:rsidRPr="006B164C" w:rsidR="00E04B5B">
        <w:t xml:space="preserve"> </w:t>
      </w:r>
      <w:r w:rsidRPr="006B164C">
        <w:t>alternative</w:t>
      </w:r>
      <w:r w:rsidRPr="006B164C" w:rsidR="00E04B5B">
        <w:t xml:space="preserve"> </w:t>
      </w:r>
      <w:r w:rsidRPr="006B164C">
        <w:t>route</w:t>
      </w:r>
      <w:r w:rsidRPr="006B164C" w:rsidR="00E04B5B">
        <w:t xml:space="preserve"> </w:t>
      </w:r>
      <w:r w:rsidRPr="006B164C">
        <w:t>of</w:t>
      </w:r>
      <w:r w:rsidRPr="006B164C" w:rsidR="00E04B5B">
        <w:t xml:space="preserve"> </w:t>
      </w:r>
      <w:r w:rsidRPr="006B164C">
        <w:t>getting</w:t>
      </w:r>
      <w:r w:rsidRPr="006B164C" w:rsidR="00E04B5B">
        <w:t xml:space="preserve"> </w:t>
      </w:r>
      <w:r w:rsidRPr="006B164C">
        <w:t>information</w:t>
      </w:r>
      <w:r w:rsidRPr="006B164C" w:rsidR="00E04B5B">
        <w:t xml:space="preserve"> </w:t>
      </w:r>
      <w:r w:rsidRPr="006B164C">
        <w:t>through</w:t>
      </w:r>
      <w:r w:rsidRPr="006B164C" w:rsidR="00E04B5B">
        <w:t xml:space="preserve"> </w:t>
      </w:r>
      <w:r w:rsidRPr="006B164C">
        <w:t>collaboration</w:t>
      </w:r>
      <w:r w:rsidRPr="006B164C" w:rsidR="00E04B5B">
        <w:t xml:space="preserve"> </w:t>
      </w:r>
      <w:r w:rsidRPr="006B164C">
        <w:t>with</w:t>
      </w:r>
      <w:r w:rsidRPr="006B164C" w:rsidR="00E04B5B">
        <w:t xml:space="preserve"> </w:t>
      </w:r>
      <w:r w:rsidRPr="006B164C">
        <w:t>EU</w:t>
      </w:r>
      <w:r w:rsidRPr="006B164C" w:rsidR="00E04B5B">
        <w:t xml:space="preserve"> </w:t>
      </w:r>
      <w:r w:rsidRPr="006B164C">
        <w:t>institutions</w:t>
      </w:r>
      <w:r w:rsidRPr="006B164C" w:rsidR="00E04B5B">
        <w:t xml:space="preserve"> </w:t>
      </w:r>
      <w:r w:rsidRPr="006B164C">
        <w:t>and</w:t>
      </w:r>
      <w:r w:rsidRPr="006B164C" w:rsidR="00E04B5B">
        <w:t xml:space="preserve"> </w:t>
      </w:r>
      <w:r w:rsidRPr="006B164C">
        <w:t>national</w:t>
      </w:r>
      <w:r w:rsidRPr="006B164C" w:rsidR="00E04B5B">
        <w:t xml:space="preserve"> </w:t>
      </w:r>
      <w:r w:rsidRPr="006B164C" w:rsidR="00F3194F">
        <w:t>Parliaments</w:t>
      </w:r>
      <w:r w:rsidRPr="006B164C">
        <w:t>.</w:t>
      </w:r>
    </w:p>
    <w:p w:rsidR="00590DE9" w:rsidRPr="006B164C" w:rsidP="004F3B3B">
      <w:pPr>
        <w:pStyle w:val="Answer"/>
      </w:pPr>
      <w:sdt>
        <w:sdtPr>
          <w:alias w:val="Witness"/>
          <w:id w:val="1577090769"/>
          <w:placeholder>
            <w:docPart w:val="DefaultPlaceholder_1082065158"/>
          </w:placeholder>
          <w:richText/>
        </w:sdtPr>
        <w:sdtContent>
          <w:r w:rsidRPr="006B164C" w:rsidR="001D1A00">
            <w:rPr>
              <w:b/>
              <w:i/>
            </w:rPr>
            <w:t>Professor</w:t>
          </w:r>
          <w:r w:rsidRPr="006B164C" w:rsidR="00E04B5B">
            <w:rPr>
              <w:b/>
              <w:i/>
            </w:rPr>
            <w:t xml:space="preserve"> </w:t>
          </w:r>
          <w:r w:rsidRPr="006B164C" w:rsidR="001D1A00">
            <w:rPr>
              <w:b/>
              <w:i/>
            </w:rPr>
            <w:t>Usherwood:</w:t>
          </w:r>
        </w:sdtContent>
      </w:sdt>
      <w:r w:rsidRPr="006B164C" w:rsidR="00E04B5B">
        <w:t xml:space="preserve"> </w:t>
      </w:r>
      <w:r w:rsidRPr="006B164C" w:rsidR="004F3B3B">
        <w:t>The</w:t>
      </w:r>
      <w:r w:rsidRPr="006B164C" w:rsidR="00E04B5B">
        <w:t xml:space="preserve"> </w:t>
      </w:r>
      <w:r w:rsidRPr="006B164C" w:rsidR="004F3B3B">
        <w:t>question</w:t>
      </w:r>
      <w:r w:rsidRPr="006B164C" w:rsidR="00E04B5B">
        <w:t xml:space="preserve"> </w:t>
      </w:r>
      <w:r w:rsidRPr="006B164C" w:rsidR="004F3B3B">
        <w:t>of</w:t>
      </w:r>
      <w:r w:rsidRPr="006B164C" w:rsidR="00E04B5B">
        <w:t xml:space="preserve"> </w:t>
      </w:r>
      <w:r w:rsidRPr="006B164C" w:rsidR="004F3B3B">
        <w:t>secrecy</w:t>
      </w:r>
      <w:r w:rsidRPr="006B164C" w:rsidR="00E04B5B">
        <w:t xml:space="preserve"> </w:t>
      </w:r>
      <w:r w:rsidRPr="006B164C" w:rsidR="004F3B3B">
        <w:t>or</w:t>
      </w:r>
      <w:r w:rsidRPr="006B164C" w:rsidR="00E04B5B">
        <w:t xml:space="preserve"> </w:t>
      </w:r>
      <w:r w:rsidRPr="006B164C" w:rsidR="004F3B3B">
        <w:t>sensitivity</w:t>
      </w:r>
      <w:r w:rsidRPr="006B164C" w:rsidR="008854F3">
        <w:t>,</w:t>
      </w:r>
      <w:r w:rsidRPr="006B164C" w:rsidR="00E04B5B">
        <w:t xml:space="preserve"> </w:t>
      </w:r>
      <w:r w:rsidRPr="006B164C" w:rsidR="008854F3">
        <w:t>as</w:t>
      </w:r>
      <w:r w:rsidRPr="006B164C" w:rsidR="00E04B5B">
        <w:t xml:space="preserve"> </w:t>
      </w:r>
      <w:r w:rsidRPr="006B164C" w:rsidR="008854F3">
        <w:t>Sara</w:t>
      </w:r>
      <w:r w:rsidRPr="006B164C" w:rsidR="00E04B5B">
        <w:t xml:space="preserve"> </w:t>
      </w:r>
      <w:r w:rsidRPr="006B164C" w:rsidR="008854F3">
        <w:t>said,</w:t>
      </w:r>
      <w:r w:rsidRPr="006B164C" w:rsidR="00E04B5B">
        <w:t xml:space="preserve"> </w:t>
      </w:r>
      <w:r w:rsidRPr="006B164C" w:rsidR="004F3B3B">
        <w:t>is</w:t>
      </w:r>
      <w:r w:rsidRPr="006B164C" w:rsidR="00E04B5B">
        <w:t xml:space="preserve"> </w:t>
      </w:r>
      <w:r w:rsidRPr="006B164C" w:rsidR="004F3B3B">
        <w:t>misleading.</w:t>
      </w:r>
      <w:r w:rsidRPr="006B164C" w:rsidR="00E04B5B">
        <w:t xml:space="preserve"> </w:t>
      </w:r>
      <w:r w:rsidRPr="006B164C" w:rsidR="004F3B3B">
        <w:t>The</w:t>
      </w:r>
      <w:r w:rsidRPr="006B164C" w:rsidR="00E04B5B">
        <w:t xml:space="preserve"> </w:t>
      </w:r>
      <w:r w:rsidRPr="006B164C" w:rsidR="004F3B3B">
        <w:t>issues</w:t>
      </w:r>
      <w:r w:rsidRPr="006B164C" w:rsidR="00E04B5B">
        <w:t xml:space="preserve"> </w:t>
      </w:r>
      <w:r w:rsidRPr="006B164C" w:rsidR="004F3B3B">
        <w:t>are</w:t>
      </w:r>
      <w:r w:rsidRPr="006B164C" w:rsidR="00E04B5B">
        <w:t xml:space="preserve"> </w:t>
      </w:r>
      <w:r w:rsidRPr="006B164C" w:rsidR="004F3B3B">
        <w:t>generally</w:t>
      </w:r>
      <w:r w:rsidRPr="006B164C" w:rsidR="00E04B5B">
        <w:t xml:space="preserve"> </w:t>
      </w:r>
      <w:r w:rsidRPr="006B164C" w:rsidR="004F3B3B">
        <w:t>understood</w:t>
      </w:r>
      <w:r w:rsidRPr="006B164C" w:rsidR="00E04B5B">
        <w:t xml:space="preserve"> </w:t>
      </w:r>
      <w:r w:rsidRPr="006B164C" w:rsidR="004F3B3B">
        <w:t>and</w:t>
      </w:r>
      <w:r w:rsidRPr="006B164C" w:rsidR="00E04B5B">
        <w:t xml:space="preserve"> </w:t>
      </w:r>
      <w:r w:rsidRPr="006B164C" w:rsidR="004F3B3B">
        <w:t>it</w:t>
      </w:r>
      <w:r w:rsidRPr="006B164C" w:rsidR="00E04B5B">
        <w:t xml:space="preserve"> </w:t>
      </w:r>
      <w:r w:rsidRPr="006B164C" w:rsidR="004F3B3B">
        <w:t>is</w:t>
      </w:r>
      <w:r w:rsidRPr="006B164C" w:rsidR="00E04B5B">
        <w:t xml:space="preserve"> </w:t>
      </w:r>
      <w:r w:rsidRPr="006B164C" w:rsidR="004F3B3B">
        <w:t>not</w:t>
      </w:r>
      <w:r w:rsidRPr="006B164C" w:rsidR="00E04B5B">
        <w:t xml:space="preserve"> </w:t>
      </w:r>
      <w:r w:rsidRPr="006B164C" w:rsidR="004F3B3B">
        <w:t>as</w:t>
      </w:r>
      <w:r w:rsidRPr="006B164C" w:rsidR="00E04B5B">
        <w:t xml:space="preserve"> </w:t>
      </w:r>
      <w:r w:rsidRPr="006B164C" w:rsidR="004F3B3B">
        <w:t>if</w:t>
      </w:r>
      <w:r w:rsidRPr="006B164C" w:rsidR="00E04B5B">
        <w:t xml:space="preserve"> </w:t>
      </w:r>
      <w:r w:rsidRPr="006B164C" w:rsidR="004F3B3B">
        <w:t>it</w:t>
      </w:r>
      <w:r w:rsidRPr="006B164C" w:rsidR="00E04B5B">
        <w:t xml:space="preserve"> </w:t>
      </w:r>
      <w:r w:rsidRPr="006B164C" w:rsidR="004F3B3B">
        <w:t>comes</w:t>
      </w:r>
      <w:r w:rsidRPr="006B164C" w:rsidR="00E04B5B">
        <w:t xml:space="preserve"> </w:t>
      </w:r>
      <w:r w:rsidRPr="006B164C" w:rsidR="004F3B3B">
        <w:t>out</w:t>
      </w:r>
      <w:r w:rsidRPr="006B164C" w:rsidR="00E04B5B">
        <w:t xml:space="preserve"> </w:t>
      </w:r>
      <w:r w:rsidRPr="006B164C" w:rsidR="004F3B3B">
        <w:t>with</w:t>
      </w:r>
      <w:r w:rsidRPr="006B164C" w:rsidR="00E04B5B">
        <w:t xml:space="preserve"> </w:t>
      </w:r>
      <w:r w:rsidRPr="006B164C" w:rsidR="004F3B3B">
        <w:t>radically</w:t>
      </w:r>
      <w:r w:rsidRPr="006B164C" w:rsidR="00E04B5B">
        <w:t xml:space="preserve"> </w:t>
      </w:r>
      <w:r w:rsidRPr="006B164C" w:rsidR="004F3B3B">
        <w:t>surprising</w:t>
      </w:r>
      <w:r w:rsidRPr="006B164C" w:rsidR="00E04B5B">
        <w:t xml:space="preserve"> </w:t>
      </w:r>
      <w:r w:rsidRPr="006B164C" w:rsidR="004F3B3B">
        <w:t>outcomes</w:t>
      </w:r>
      <w:r w:rsidRPr="006B164C" w:rsidR="00E04B5B">
        <w:t xml:space="preserve"> </w:t>
      </w:r>
      <w:r w:rsidRPr="006B164C">
        <w:t>as</w:t>
      </w:r>
      <w:r w:rsidRPr="006B164C" w:rsidR="00E04B5B">
        <w:t xml:space="preserve"> </w:t>
      </w:r>
      <w:r w:rsidRPr="006B164C">
        <w:t>a</w:t>
      </w:r>
      <w:r w:rsidRPr="006B164C" w:rsidR="00E04B5B">
        <w:t xml:space="preserve"> </w:t>
      </w:r>
      <w:r w:rsidRPr="006B164C">
        <w:t>process</w:t>
      </w:r>
      <w:r w:rsidRPr="006B164C" w:rsidR="004F3B3B">
        <w:t>.</w:t>
      </w:r>
      <w:r w:rsidRPr="006B164C" w:rsidR="00E04B5B">
        <w:t xml:space="preserve"> </w:t>
      </w:r>
      <w:r w:rsidRPr="006B164C" w:rsidR="002F2009">
        <w:t>While</w:t>
      </w:r>
      <w:r w:rsidRPr="006B164C" w:rsidR="00E04B5B">
        <w:t xml:space="preserve"> </w:t>
      </w:r>
      <w:r w:rsidRPr="006B164C" w:rsidR="004F3B3B">
        <w:t>I</w:t>
      </w:r>
      <w:r w:rsidRPr="006B164C" w:rsidR="00E04B5B">
        <w:t xml:space="preserve"> </w:t>
      </w:r>
      <w:r w:rsidRPr="006B164C" w:rsidR="004F3B3B">
        <w:t>understand</w:t>
      </w:r>
      <w:r w:rsidRPr="006B164C" w:rsidR="00E04B5B">
        <w:t xml:space="preserve"> </w:t>
      </w:r>
      <w:r w:rsidRPr="006B164C" w:rsidR="004F3B3B">
        <w:t>the</w:t>
      </w:r>
      <w:r w:rsidRPr="006B164C" w:rsidR="00E04B5B">
        <w:t xml:space="preserve"> </w:t>
      </w:r>
      <w:r w:rsidRPr="006B164C" w:rsidR="004F3B3B">
        <w:t>Government’s</w:t>
      </w:r>
      <w:r w:rsidRPr="006B164C" w:rsidR="00E04B5B">
        <w:t xml:space="preserve"> </w:t>
      </w:r>
      <w:r w:rsidRPr="006B164C" w:rsidR="004F3B3B">
        <w:t>desire</w:t>
      </w:r>
      <w:r w:rsidRPr="006B164C" w:rsidR="00E04B5B">
        <w:t xml:space="preserve"> </w:t>
      </w:r>
      <w:r w:rsidRPr="006B164C" w:rsidR="004F3B3B">
        <w:t>to</w:t>
      </w:r>
      <w:r w:rsidRPr="006B164C" w:rsidR="00E04B5B">
        <w:t xml:space="preserve"> </w:t>
      </w:r>
      <w:r w:rsidRPr="006B164C" w:rsidR="004F3B3B">
        <w:t>maintain</w:t>
      </w:r>
      <w:r w:rsidRPr="006B164C" w:rsidR="00E04B5B">
        <w:t xml:space="preserve"> </w:t>
      </w:r>
      <w:r w:rsidRPr="006B164C" w:rsidR="004F3B3B">
        <w:t>more</w:t>
      </w:r>
      <w:r w:rsidRPr="006B164C" w:rsidR="00E04B5B">
        <w:t xml:space="preserve"> </w:t>
      </w:r>
      <w:r w:rsidRPr="006B164C" w:rsidR="004F3B3B">
        <w:t>margin</w:t>
      </w:r>
      <w:r w:rsidRPr="006B164C" w:rsidR="00E04B5B">
        <w:t xml:space="preserve"> </w:t>
      </w:r>
      <w:r w:rsidRPr="006B164C" w:rsidR="004F3B3B">
        <w:t>of</w:t>
      </w:r>
      <w:r w:rsidRPr="006B164C" w:rsidR="00E04B5B">
        <w:t xml:space="preserve"> </w:t>
      </w:r>
      <w:r w:rsidRPr="006B164C" w:rsidR="004F3B3B">
        <w:t>flexibility</w:t>
      </w:r>
      <w:r w:rsidRPr="006B164C">
        <w:t>,</w:t>
      </w:r>
      <w:r w:rsidRPr="006B164C" w:rsidR="00E04B5B">
        <w:t xml:space="preserve"> </w:t>
      </w:r>
      <w:r w:rsidRPr="006B164C" w:rsidR="004F3B3B">
        <w:t>I</w:t>
      </w:r>
      <w:r w:rsidRPr="006B164C" w:rsidR="00E04B5B">
        <w:t xml:space="preserve"> </w:t>
      </w:r>
      <w:r w:rsidRPr="006B164C" w:rsidR="004F3B3B">
        <w:t>would</w:t>
      </w:r>
      <w:r w:rsidRPr="006B164C" w:rsidR="00E04B5B">
        <w:t xml:space="preserve"> </w:t>
      </w:r>
      <w:r w:rsidRPr="006B164C" w:rsidR="004F3B3B">
        <w:t>come</w:t>
      </w:r>
      <w:r w:rsidRPr="006B164C" w:rsidR="00E04B5B">
        <w:t xml:space="preserve"> </w:t>
      </w:r>
      <w:r w:rsidRPr="006B164C" w:rsidR="004F3B3B">
        <w:t>back</w:t>
      </w:r>
      <w:r w:rsidRPr="006B164C" w:rsidR="00E04B5B">
        <w:t xml:space="preserve"> </w:t>
      </w:r>
      <w:r w:rsidRPr="006B164C" w:rsidR="004F3B3B">
        <w:t>to</w:t>
      </w:r>
      <w:r w:rsidRPr="006B164C" w:rsidR="00E04B5B">
        <w:t xml:space="preserve"> </w:t>
      </w:r>
      <w:r w:rsidRPr="006B164C" w:rsidR="004F3B3B">
        <w:t>the</w:t>
      </w:r>
      <w:r w:rsidRPr="006B164C" w:rsidR="00E04B5B">
        <w:t xml:space="preserve"> </w:t>
      </w:r>
      <w:r w:rsidRPr="006B164C">
        <w:t>general</w:t>
      </w:r>
      <w:r w:rsidRPr="006B164C" w:rsidR="00E04B5B">
        <w:t xml:space="preserve"> </w:t>
      </w:r>
      <w:r w:rsidRPr="006B164C" w:rsidR="004F3B3B">
        <w:t>point</w:t>
      </w:r>
      <w:r w:rsidRPr="006B164C" w:rsidR="00E04B5B">
        <w:t xml:space="preserve"> </w:t>
      </w:r>
      <w:r w:rsidRPr="006B164C" w:rsidR="004F3B3B">
        <w:t>that</w:t>
      </w:r>
      <w:r w:rsidRPr="006B164C" w:rsidR="00E04B5B">
        <w:t xml:space="preserve"> </w:t>
      </w:r>
      <w:r w:rsidRPr="006B164C" w:rsidR="004F3B3B">
        <w:t>having</w:t>
      </w:r>
      <w:r w:rsidRPr="006B164C" w:rsidR="00E04B5B">
        <w:t xml:space="preserve"> </w:t>
      </w:r>
      <w:r w:rsidRPr="006B164C" w:rsidR="004F3B3B">
        <w:t>a</w:t>
      </w:r>
      <w:r w:rsidRPr="006B164C" w:rsidR="00E04B5B">
        <w:t xml:space="preserve"> </w:t>
      </w:r>
      <w:r w:rsidRPr="006B164C" w:rsidR="004F3B3B">
        <w:t>Parliament</w:t>
      </w:r>
      <w:r w:rsidRPr="006B164C" w:rsidR="00E04B5B">
        <w:t xml:space="preserve"> </w:t>
      </w:r>
      <w:r w:rsidRPr="006B164C" w:rsidR="004F3B3B">
        <w:t>that</w:t>
      </w:r>
      <w:r w:rsidRPr="006B164C" w:rsidR="00E04B5B">
        <w:t xml:space="preserve"> </w:t>
      </w:r>
      <w:r w:rsidRPr="006B164C" w:rsidR="004F3B3B">
        <w:t>is</w:t>
      </w:r>
      <w:r w:rsidRPr="006B164C" w:rsidR="00E04B5B">
        <w:t xml:space="preserve"> </w:t>
      </w:r>
      <w:r w:rsidRPr="006B164C" w:rsidR="004F3B3B">
        <w:t>briefed,</w:t>
      </w:r>
      <w:r w:rsidRPr="006B164C" w:rsidR="00E04B5B">
        <w:t xml:space="preserve"> </w:t>
      </w:r>
      <w:r w:rsidRPr="006B164C" w:rsidR="004F3B3B">
        <w:t>informed</w:t>
      </w:r>
      <w:r w:rsidRPr="006B164C" w:rsidR="00E04B5B">
        <w:t xml:space="preserve"> </w:t>
      </w:r>
      <w:r w:rsidRPr="006B164C" w:rsidR="004F3B3B">
        <w:t>and</w:t>
      </w:r>
      <w:r w:rsidRPr="006B164C" w:rsidR="00E04B5B">
        <w:t xml:space="preserve"> </w:t>
      </w:r>
      <w:r w:rsidRPr="006B164C" w:rsidR="004F3B3B">
        <w:t>onside</w:t>
      </w:r>
      <w:r w:rsidRPr="006B164C" w:rsidR="00E04B5B">
        <w:t xml:space="preserve"> </w:t>
      </w:r>
      <w:r w:rsidRPr="006B164C">
        <w:t>ultimately</w:t>
      </w:r>
      <w:r w:rsidRPr="006B164C" w:rsidR="00E04B5B">
        <w:t xml:space="preserve"> </w:t>
      </w:r>
      <w:r w:rsidRPr="006B164C">
        <w:t>helps</w:t>
      </w:r>
      <w:r w:rsidRPr="006B164C" w:rsidR="00E04B5B">
        <w:t xml:space="preserve"> </w:t>
      </w:r>
      <w:r w:rsidRPr="006B164C">
        <w:t>it</w:t>
      </w:r>
      <w:r w:rsidRPr="006B164C" w:rsidR="00E04B5B">
        <w:t xml:space="preserve"> </w:t>
      </w:r>
      <w:r w:rsidRPr="006B164C">
        <w:t>to</w:t>
      </w:r>
      <w:r w:rsidRPr="006B164C" w:rsidR="00E04B5B">
        <w:t xml:space="preserve"> </w:t>
      </w:r>
      <w:r w:rsidRPr="006B164C">
        <w:t>secure</w:t>
      </w:r>
      <w:r w:rsidRPr="006B164C" w:rsidR="00E04B5B">
        <w:t xml:space="preserve"> </w:t>
      </w:r>
      <w:r w:rsidRPr="006B164C">
        <w:t>the</w:t>
      </w:r>
      <w:r w:rsidRPr="006B164C" w:rsidR="00E04B5B">
        <w:t xml:space="preserve"> </w:t>
      </w:r>
      <w:r w:rsidRPr="006B164C">
        <w:t>thing</w:t>
      </w:r>
      <w:r w:rsidRPr="006B164C" w:rsidR="002F2009">
        <w:t>s</w:t>
      </w:r>
      <w:r w:rsidRPr="006B164C" w:rsidR="00E04B5B">
        <w:t xml:space="preserve"> </w:t>
      </w:r>
      <w:r w:rsidRPr="006B164C">
        <w:t>that</w:t>
      </w:r>
      <w:r w:rsidRPr="006B164C" w:rsidR="00E04B5B">
        <w:t xml:space="preserve"> </w:t>
      </w:r>
      <w:r w:rsidRPr="006B164C">
        <w:t>it</w:t>
      </w:r>
      <w:r w:rsidRPr="006B164C" w:rsidR="00E04B5B">
        <w:t xml:space="preserve"> </w:t>
      </w:r>
      <w:r w:rsidRPr="006B164C">
        <w:t>feels</w:t>
      </w:r>
      <w:r w:rsidRPr="006B164C" w:rsidR="00E04B5B">
        <w:t xml:space="preserve"> </w:t>
      </w:r>
      <w:r w:rsidRPr="006B164C">
        <w:t>are</w:t>
      </w:r>
      <w:r w:rsidRPr="006B164C" w:rsidR="00E04B5B">
        <w:t xml:space="preserve"> </w:t>
      </w:r>
      <w:r w:rsidRPr="006B164C">
        <w:t>important</w:t>
      </w:r>
      <w:r w:rsidRPr="006B164C" w:rsidR="00E04B5B">
        <w:t xml:space="preserve"> </w:t>
      </w:r>
      <w:r w:rsidRPr="006B164C">
        <w:t>and</w:t>
      </w:r>
      <w:r w:rsidRPr="006B164C" w:rsidR="00E04B5B">
        <w:t xml:space="preserve"> </w:t>
      </w:r>
      <w:r w:rsidRPr="006B164C">
        <w:t>do</w:t>
      </w:r>
      <w:r w:rsidRPr="006B164C" w:rsidR="00E04B5B">
        <w:t xml:space="preserve"> </w:t>
      </w:r>
      <w:r w:rsidRPr="006B164C">
        <w:t>it</w:t>
      </w:r>
      <w:r w:rsidRPr="006B164C" w:rsidR="00E04B5B">
        <w:t xml:space="preserve"> </w:t>
      </w:r>
      <w:r w:rsidRPr="006B164C">
        <w:t>in</w:t>
      </w:r>
      <w:r w:rsidRPr="006B164C" w:rsidR="00E04B5B">
        <w:t xml:space="preserve"> </w:t>
      </w:r>
      <w:r w:rsidRPr="006B164C">
        <w:t>a</w:t>
      </w:r>
      <w:r w:rsidRPr="006B164C" w:rsidR="00E04B5B">
        <w:t xml:space="preserve"> </w:t>
      </w:r>
      <w:r w:rsidRPr="006B164C">
        <w:t>way</w:t>
      </w:r>
      <w:r w:rsidRPr="006B164C" w:rsidR="00E04B5B">
        <w:t xml:space="preserve"> </w:t>
      </w:r>
      <w:r w:rsidRPr="006B164C">
        <w:t>that</w:t>
      </w:r>
      <w:r w:rsidRPr="006B164C" w:rsidR="00E04B5B">
        <w:t xml:space="preserve"> </w:t>
      </w:r>
      <w:r w:rsidRPr="006B164C">
        <w:t>makes</w:t>
      </w:r>
      <w:r w:rsidRPr="006B164C" w:rsidR="00E04B5B">
        <w:t xml:space="preserve"> </w:t>
      </w:r>
      <w:r w:rsidRPr="006B164C">
        <w:t>it</w:t>
      </w:r>
      <w:r w:rsidRPr="006B164C" w:rsidR="00E04B5B">
        <w:t xml:space="preserve"> </w:t>
      </w:r>
      <w:r w:rsidRPr="006B164C">
        <w:t>more</w:t>
      </w:r>
      <w:r w:rsidRPr="006B164C" w:rsidR="00E04B5B">
        <w:t xml:space="preserve"> </w:t>
      </w:r>
      <w:r w:rsidRPr="006B164C" w:rsidR="004F3B3B">
        <w:t>confident</w:t>
      </w:r>
      <w:r w:rsidRPr="006B164C" w:rsidR="00E04B5B">
        <w:t xml:space="preserve"> </w:t>
      </w:r>
      <w:r w:rsidRPr="006B164C" w:rsidR="004F3B3B">
        <w:t>that</w:t>
      </w:r>
      <w:r w:rsidRPr="006B164C">
        <w:t>,</w:t>
      </w:r>
      <w:r w:rsidRPr="006B164C" w:rsidR="00E04B5B">
        <w:t xml:space="preserve"> </w:t>
      </w:r>
      <w:r w:rsidRPr="006B164C">
        <w:t>at</w:t>
      </w:r>
      <w:r w:rsidRPr="006B164C" w:rsidR="00E04B5B">
        <w:t xml:space="preserve"> </w:t>
      </w:r>
      <w:r w:rsidRPr="006B164C">
        <w:t>the</w:t>
      </w:r>
      <w:r w:rsidRPr="006B164C" w:rsidR="00E04B5B">
        <w:t xml:space="preserve"> </w:t>
      </w:r>
      <w:r w:rsidRPr="006B164C">
        <w:t>point</w:t>
      </w:r>
      <w:r w:rsidRPr="006B164C" w:rsidR="00E04B5B">
        <w:t xml:space="preserve"> </w:t>
      </w:r>
      <w:r w:rsidRPr="006B164C">
        <w:t>that</w:t>
      </w:r>
      <w:r w:rsidRPr="006B164C" w:rsidR="00E04B5B">
        <w:t xml:space="preserve"> </w:t>
      </w:r>
      <w:r w:rsidRPr="006B164C">
        <w:t>it</w:t>
      </w:r>
      <w:r w:rsidRPr="006B164C" w:rsidR="00E04B5B">
        <w:t xml:space="preserve"> </w:t>
      </w:r>
      <w:r w:rsidRPr="006B164C">
        <w:t>comes</w:t>
      </w:r>
      <w:r w:rsidRPr="006B164C" w:rsidR="00E04B5B">
        <w:t xml:space="preserve"> </w:t>
      </w:r>
      <w:r w:rsidRPr="006B164C">
        <w:t>to</w:t>
      </w:r>
      <w:r w:rsidRPr="006B164C" w:rsidR="00E04B5B">
        <w:t xml:space="preserve"> </w:t>
      </w:r>
      <w:r w:rsidRPr="006B164C">
        <w:t>Parliament</w:t>
      </w:r>
      <w:r w:rsidRPr="006B164C" w:rsidR="00E04B5B">
        <w:t xml:space="preserve"> </w:t>
      </w:r>
      <w:r w:rsidRPr="006B164C">
        <w:t>for</w:t>
      </w:r>
      <w:r w:rsidRPr="006B164C" w:rsidR="00E04B5B">
        <w:t xml:space="preserve"> </w:t>
      </w:r>
      <w:r w:rsidRPr="006B164C">
        <w:t>more</w:t>
      </w:r>
      <w:r w:rsidRPr="006B164C" w:rsidR="00E04B5B">
        <w:t xml:space="preserve"> </w:t>
      </w:r>
      <w:r w:rsidRPr="006B164C">
        <w:t>formal</w:t>
      </w:r>
      <w:r w:rsidRPr="006B164C" w:rsidR="00E04B5B">
        <w:t xml:space="preserve"> </w:t>
      </w:r>
      <w:r w:rsidRPr="006B164C">
        <w:t>approval,</w:t>
      </w:r>
      <w:r w:rsidRPr="006B164C" w:rsidR="00E04B5B">
        <w:t xml:space="preserve"> </w:t>
      </w:r>
      <w:r w:rsidRPr="006B164C" w:rsidR="004F3B3B">
        <w:t>it</w:t>
      </w:r>
      <w:r w:rsidRPr="006B164C" w:rsidR="00E04B5B">
        <w:t xml:space="preserve"> </w:t>
      </w:r>
      <w:r w:rsidRPr="006B164C" w:rsidR="004F3B3B">
        <w:t>is</w:t>
      </w:r>
      <w:r w:rsidRPr="006B164C" w:rsidR="00E04B5B">
        <w:t xml:space="preserve"> </w:t>
      </w:r>
      <w:r w:rsidRPr="006B164C" w:rsidR="004F3B3B">
        <w:t>not</w:t>
      </w:r>
      <w:r w:rsidRPr="006B164C" w:rsidR="00E04B5B">
        <w:t xml:space="preserve"> </w:t>
      </w:r>
      <w:r w:rsidRPr="006B164C" w:rsidR="004F3B3B">
        <w:t>going</w:t>
      </w:r>
      <w:r w:rsidRPr="006B164C" w:rsidR="00E04B5B">
        <w:t xml:space="preserve"> </w:t>
      </w:r>
      <w:r w:rsidRPr="006B164C" w:rsidR="004F3B3B">
        <w:t>to</w:t>
      </w:r>
      <w:r w:rsidRPr="006B164C" w:rsidR="00E04B5B">
        <w:t xml:space="preserve"> </w:t>
      </w:r>
      <w:r w:rsidRPr="006B164C" w:rsidR="004F3B3B">
        <w:t>have</w:t>
      </w:r>
      <w:r w:rsidRPr="006B164C" w:rsidR="00E04B5B">
        <w:t xml:space="preserve"> </w:t>
      </w:r>
      <w:r w:rsidRPr="006B164C" w:rsidR="004F3B3B">
        <w:t>problems</w:t>
      </w:r>
      <w:r w:rsidRPr="006B164C" w:rsidR="00E04B5B">
        <w:t xml:space="preserve"> </w:t>
      </w:r>
      <w:r w:rsidRPr="006B164C">
        <w:t>emerging.</w:t>
      </w:r>
    </w:p>
    <w:p w:rsidR="006F47E7" w:rsidRPr="006B164C" w:rsidP="004F3B3B">
      <w:pPr>
        <w:pStyle w:val="Answer"/>
      </w:pPr>
      <w:r w:rsidRPr="006B164C">
        <w:t>It</w:t>
      </w:r>
      <w:r w:rsidRPr="006B164C" w:rsidR="00E04B5B">
        <w:t xml:space="preserve"> </w:t>
      </w:r>
      <w:r w:rsidRPr="006B164C">
        <w:t>is</w:t>
      </w:r>
      <w:r w:rsidRPr="006B164C" w:rsidR="00E04B5B">
        <w:t xml:space="preserve"> </w:t>
      </w:r>
      <w:r w:rsidRPr="006B164C">
        <w:t>the</w:t>
      </w:r>
      <w:r w:rsidRPr="006B164C" w:rsidR="00E04B5B">
        <w:t xml:space="preserve"> </w:t>
      </w:r>
      <w:r w:rsidRPr="006B164C">
        <w:t>same</w:t>
      </w:r>
      <w:r w:rsidRPr="006B164C" w:rsidR="00E04B5B">
        <w:t xml:space="preserve"> </w:t>
      </w:r>
      <w:r w:rsidRPr="006B164C">
        <w:t>issue</w:t>
      </w:r>
      <w:r w:rsidRPr="006B164C" w:rsidR="00E04B5B">
        <w:t xml:space="preserve"> </w:t>
      </w:r>
      <w:r w:rsidRPr="006B164C">
        <w:t>that</w:t>
      </w:r>
      <w:r w:rsidRPr="006B164C" w:rsidR="00E04B5B">
        <w:t xml:space="preserve"> </w:t>
      </w:r>
      <w:r w:rsidRPr="006B164C">
        <w:t>we</w:t>
      </w:r>
      <w:r w:rsidRPr="006B164C" w:rsidR="00E04B5B">
        <w:t xml:space="preserve"> </w:t>
      </w:r>
      <w:r w:rsidRPr="006B164C">
        <w:t>had</w:t>
      </w:r>
      <w:r w:rsidRPr="006B164C" w:rsidR="00E04B5B">
        <w:t xml:space="preserve"> </w:t>
      </w:r>
      <w:r w:rsidRPr="006B164C">
        <w:t>during</w:t>
      </w:r>
      <w:r w:rsidRPr="006B164C" w:rsidR="00E04B5B">
        <w:t xml:space="preserve"> </w:t>
      </w:r>
      <w:r w:rsidRPr="006B164C">
        <w:t>membership</w:t>
      </w:r>
      <w:r w:rsidRPr="006B164C" w:rsidR="00E04B5B">
        <w:t xml:space="preserve"> </w:t>
      </w:r>
      <w:r w:rsidRPr="006B164C">
        <w:t>with</w:t>
      </w:r>
      <w:r w:rsidRPr="006B164C" w:rsidR="00E04B5B">
        <w:t xml:space="preserve"> </w:t>
      </w:r>
      <w:r w:rsidRPr="006B164C">
        <w:t>the</w:t>
      </w:r>
      <w:r w:rsidRPr="006B164C" w:rsidR="00E04B5B">
        <w:t xml:space="preserve"> </w:t>
      </w:r>
      <w:r w:rsidRPr="006B164C">
        <w:t>Council</w:t>
      </w:r>
      <w:r w:rsidRPr="006B164C" w:rsidR="00E04B5B">
        <w:t xml:space="preserve"> </w:t>
      </w:r>
      <w:r w:rsidRPr="006B164C">
        <w:t>of</w:t>
      </w:r>
      <w:r w:rsidRPr="006B164C" w:rsidR="00E04B5B">
        <w:t xml:space="preserve"> </w:t>
      </w:r>
      <w:r w:rsidRPr="006B164C">
        <w:t>Ministers,</w:t>
      </w:r>
      <w:r w:rsidRPr="006B164C" w:rsidR="00E04B5B">
        <w:t xml:space="preserve"> </w:t>
      </w:r>
      <w:r w:rsidRPr="006B164C">
        <w:t>and</w:t>
      </w:r>
      <w:r w:rsidRPr="006B164C" w:rsidR="00E04B5B">
        <w:t xml:space="preserve"> </w:t>
      </w:r>
      <w:r w:rsidRPr="006B164C">
        <w:t>there</w:t>
      </w:r>
      <w:r w:rsidRPr="006B164C" w:rsidR="00E04B5B">
        <w:t xml:space="preserve"> </w:t>
      </w:r>
      <w:r w:rsidRPr="006B164C">
        <w:t>are</w:t>
      </w:r>
      <w:r w:rsidRPr="006B164C" w:rsidR="00E04B5B">
        <w:t xml:space="preserve"> </w:t>
      </w:r>
      <w:r w:rsidRPr="006B164C">
        <w:t>ways</w:t>
      </w:r>
      <w:r w:rsidRPr="006B164C" w:rsidR="00E04B5B">
        <w:t xml:space="preserve"> </w:t>
      </w:r>
      <w:r w:rsidRPr="006B164C">
        <w:t>and</w:t>
      </w:r>
      <w:r w:rsidRPr="006B164C" w:rsidR="00E04B5B">
        <w:t xml:space="preserve"> </w:t>
      </w:r>
      <w:r w:rsidRPr="006B164C">
        <w:t>means</w:t>
      </w:r>
      <w:r w:rsidRPr="006B164C" w:rsidR="00E04B5B">
        <w:t xml:space="preserve"> </w:t>
      </w:r>
      <w:r w:rsidRPr="006B164C">
        <w:t>to</w:t>
      </w:r>
      <w:r w:rsidRPr="006B164C" w:rsidR="00E04B5B">
        <w:t xml:space="preserve"> </w:t>
      </w:r>
      <w:r w:rsidRPr="006B164C">
        <w:t>deal</w:t>
      </w:r>
      <w:r w:rsidRPr="006B164C" w:rsidR="00E04B5B">
        <w:t xml:space="preserve"> </w:t>
      </w:r>
      <w:r w:rsidRPr="006B164C">
        <w:t>with</w:t>
      </w:r>
      <w:r w:rsidRPr="006B164C" w:rsidR="00E04B5B">
        <w:t xml:space="preserve"> </w:t>
      </w:r>
      <w:r w:rsidRPr="006B164C">
        <w:t>that</w:t>
      </w:r>
      <w:r w:rsidRPr="006B164C" w:rsidR="00E04B5B">
        <w:t xml:space="preserve"> </w:t>
      </w:r>
      <w:r w:rsidRPr="006B164C">
        <w:t>in</w:t>
      </w:r>
      <w:r w:rsidRPr="006B164C" w:rsidR="00E04B5B">
        <w:t xml:space="preserve"> </w:t>
      </w:r>
      <w:r w:rsidRPr="006B164C">
        <w:t>a</w:t>
      </w:r>
      <w:r w:rsidRPr="006B164C" w:rsidR="00E04B5B">
        <w:t xml:space="preserve"> </w:t>
      </w:r>
      <w:r w:rsidRPr="006B164C">
        <w:t>way</w:t>
      </w:r>
      <w:r w:rsidRPr="006B164C" w:rsidR="00E04B5B">
        <w:t xml:space="preserve"> </w:t>
      </w:r>
      <w:r w:rsidRPr="006B164C">
        <w:t>that</w:t>
      </w:r>
      <w:r w:rsidRPr="006B164C" w:rsidR="00E04B5B">
        <w:t xml:space="preserve"> </w:t>
      </w:r>
      <w:r w:rsidRPr="006B164C">
        <w:t>does</w:t>
      </w:r>
      <w:r w:rsidRPr="006B164C" w:rsidR="00E04B5B">
        <w:t xml:space="preserve"> </w:t>
      </w:r>
      <w:r w:rsidRPr="006B164C" w:rsidR="00590DE9">
        <w:t>not</w:t>
      </w:r>
      <w:r w:rsidRPr="006B164C" w:rsidR="00E04B5B">
        <w:t xml:space="preserve"> </w:t>
      </w:r>
      <w:r w:rsidRPr="006B164C">
        <w:t>unnecessarily</w:t>
      </w:r>
      <w:r w:rsidRPr="006B164C" w:rsidR="00E04B5B">
        <w:t xml:space="preserve"> </w:t>
      </w:r>
      <w:r w:rsidRPr="006B164C">
        <w:t>or</w:t>
      </w:r>
      <w:r w:rsidRPr="006B164C" w:rsidR="00E04B5B">
        <w:t xml:space="preserve"> </w:t>
      </w:r>
      <w:r w:rsidRPr="006B164C">
        <w:t>overly</w:t>
      </w:r>
      <w:r w:rsidRPr="006B164C" w:rsidR="00E04B5B">
        <w:t xml:space="preserve"> </w:t>
      </w:r>
      <w:r w:rsidRPr="006B164C">
        <w:t>tie</w:t>
      </w:r>
      <w:r w:rsidRPr="006B164C" w:rsidR="00E04B5B">
        <w:t xml:space="preserve"> </w:t>
      </w:r>
      <w:r w:rsidRPr="006B164C">
        <w:t>the</w:t>
      </w:r>
      <w:r w:rsidRPr="006B164C" w:rsidR="00E04B5B">
        <w:t xml:space="preserve"> </w:t>
      </w:r>
      <w:r w:rsidRPr="006B164C">
        <w:t>Government’s</w:t>
      </w:r>
      <w:r w:rsidRPr="006B164C" w:rsidR="00E04B5B">
        <w:t xml:space="preserve"> </w:t>
      </w:r>
      <w:r w:rsidRPr="006B164C">
        <w:t>hands</w:t>
      </w:r>
      <w:r w:rsidRPr="006B164C" w:rsidR="00E04B5B">
        <w:t xml:space="preserve"> </w:t>
      </w:r>
      <w:r w:rsidRPr="006B164C">
        <w:t>in</w:t>
      </w:r>
      <w:r w:rsidRPr="006B164C" w:rsidR="00E04B5B">
        <w:t xml:space="preserve"> </w:t>
      </w:r>
      <w:r w:rsidRPr="006B164C">
        <w:t>those</w:t>
      </w:r>
      <w:r w:rsidRPr="006B164C" w:rsidR="00E04B5B">
        <w:t xml:space="preserve"> </w:t>
      </w:r>
      <w:r w:rsidRPr="006B164C">
        <w:t>meetings,</w:t>
      </w:r>
      <w:r w:rsidRPr="006B164C" w:rsidR="00E04B5B">
        <w:t xml:space="preserve"> </w:t>
      </w:r>
      <w:r w:rsidRPr="006B164C">
        <w:t>but</w:t>
      </w:r>
      <w:r w:rsidRPr="006B164C" w:rsidR="00E04B5B">
        <w:t xml:space="preserve"> </w:t>
      </w:r>
      <w:r w:rsidRPr="006B164C">
        <w:t>which</w:t>
      </w:r>
      <w:r w:rsidRPr="006B164C" w:rsidR="00E04B5B">
        <w:t xml:space="preserve"> </w:t>
      </w:r>
      <w:r w:rsidRPr="006B164C">
        <w:t>allows</w:t>
      </w:r>
      <w:r w:rsidRPr="006B164C" w:rsidR="00E04B5B">
        <w:t xml:space="preserve"> </w:t>
      </w:r>
      <w:r w:rsidRPr="006B164C">
        <w:t>for</w:t>
      </w:r>
      <w:r w:rsidRPr="006B164C" w:rsidR="00E04B5B">
        <w:t xml:space="preserve"> </w:t>
      </w:r>
      <w:r w:rsidRPr="006B164C">
        <w:t>a</w:t>
      </w:r>
      <w:r w:rsidRPr="006B164C" w:rsidR="00E04B5B">
        <w:t xml:space="preserve"> </w:t>
      </w:r>
      <w:r w:rsidRPr="006B164C">
        <w:t>broader</w:t>
      </w:r>
      <w:r w:rsidRPr="006B164C" w:rsidR="00E04B5B">
        <w:t xml:space="preserve"> </w:t>
      </w:r>
      <w:r w:rsidRPr="006B164C" w:rsidR="00590DE9">
        <w:t>degree</w:t>
      </w:r>
      <w:r w:rsidRPr="006B164C" w:rsidR="00E04B5B">
        <w:t xml:space="preserve"> </w:t>
      </w:r>
      <w:r w:rsidRPr="006B164C" w:rsidR="00590DE9">
        <w:t>of</w:t>
      </w:r>
      <w:r w:rsidRPr="006B164C" w:rsidR="00E04B5B">
        <w:t xml:space="preserve"> </w:t>
      </w:r>
      <w:r w:rsidRPr="006B164C" w:rsidR="00590DE9">
        <w:t>confidence</w:t>
      </w:r>
      <w:r w:rsidRPr="006B164C" w:rsidR="00E04B5B">
        <w:t xml:space="preserve"> </w:t>
      </w:r>
      <w:r w:rsidRPr="006B164C" w:rsidR="00590DE9">
        <w:t>and</w:t>
      </w:r>
      <w:r w:rsidRPr="006B164C" w:rsidR="00E04B5B">
        <w:t xml:space="preserve"> </w:t>
      </w:r>
      <w:r w:rsidRPr="006B164C">
        <w:t>scrutiny</w:t>
      </w:r>
      <w:r w:rsidRPr="006B164C" w:rsidR="00E04B5B">
        <w:t xml:space="preserve"> </w:t>
      </w:r>
      <w:r w:rsidRPr="006B164C">
        <w:t>that</w:t>
      </w:r>
      <w:r w:rsidRPr="006B164C" w:rsidR="00E04B5B">
        <w:t xml:space="preserve"> </w:t>
      </w:r>
      <w:r w:rsidRPr="006B164C">
        <w:t>goes</w:t>
      </w:r>
      <w:r w:rsidRPr="006B164C" w:rsidR="00E04B5B">
        <w:t xml:space="preserve"> </w:t>
      </w:r>
      <w:r w:rsidRPr="006B164C">
        <w:t>on.</w:t>
      </w:r>
    </w:p>
    <w:p w:rsidR="004F3B3B" w:rsidRPr="006B164C" w:rsidP="004F3B3B">
      <w:pPr>
        <w:pStyle w:val="Answer"/>
      </w:pPr>
      <w:r w:rsidRPr="006B164C">
        <w:t>The</w:t>
      </w:r>
      <w:r w:rsidRPr="006B164C" w:rsidR="00E04B5B">
        <w:t xml:space="preserve"> </w:t>
      </w:r>
      <w:r w:rsidRPr="006B164C">
        <w:t>one</w:t>
      </w:r>
      <w:r w:rsidRPr="006B164C" w:rsidR="00E04B5B">
        <w:t xml:space="preserve"> </w:t>
      </w:r>
      <w:r w:rsidRPr="006B164C">
        <w:t>thing</w:t>
      </w:r>
      <w:r w:rsidRPr="006B164C" w:rsidR="00E04B5B">
        <w:t xml:space="preserve"> </w:t>
      </w:r>
      <w:r w:rsidRPr="006B164C">
        <w:t>that</w:t>
      </w:r>
      <w:r w:rsidRPr="006B164C" w:rsidR="00E04B5B">
        <w:t xml:space="preserve"> </w:t>
      </w:r>
      <w:r w:rsidRPr="006B164C">
        <w:t>I</w:t>
      </w:r>
      <w:r w:rsidRPr="006B164C" w:rsidR="00E04B5B">
        <w:t xml:space="preserve"> </w:t>
      </w:r>
      <w:r w:rsidRPr="006B164C">
        <w:t>would</w:t>
      </w:r>
      <w:r w:rsidRPr="006B164C" w:rsidR="00E04B5B">
        <w:t xml:space="preserve"> </w:t>
      </w:r>
      <w:r w:rsidRPr="006B164C">
        <w:t>add</w:t>
      </w:r>
      <w:r w:rsidRPr="006B164C" w:rsidR="00E04B5B">
        <w:t xml:space="preserve"> </w:t>
      </w:r>
      <w:r w:rsidRPr="006B164C">
        <w:t>to</w:t>
      </w:r>
      <w:r w:rsidRPr="006B164C" w:rsidR="00E04B5B">
        <w:t xml:space="preserve"> </w:t>
      </w:r>
      <w:r w:rsidRPr="006B164C">
        <w:t>the</w:t>
      </w:r>
      <w:r w:rsidRPr="006B164C" w:rsidR="00E04B5B">
        <w:t xml:space="preserve"> </w:t>
      </w:r>
      <w:r w:rsidRPr="006B164C">
        <w:t>list</w:t>
      </w:r>
      <w:r w:rsidRPr="006B164C" w:rsidR="00E04B5B">
        <w:t xml:space="preserve"> </w:t>
      </w:r>
      <w:r w:rsidRPr="006B164C">
        <w:t>of</w:t>
      </w:r>
      <w:r w:rsidRPr="006B164C" w:rsidR="00E04B5B">
        <w:t xml:space="preserve"> </w:t>
      </w:r>
      <w:r w:rsidRPr="006B164C">
        <w:t>things</w:t>
      </w:r>
      <w:r w:rsidRPr="006B164C" w:rsidR="00E04B5B">
        <w:t xml:space="preserve"> </w:t>
      </w:r>
      <w:r w:rsidRPr="006B164C">
        <w:t>is</w:t>
      </w:r>
      <w:r w:rsidRPr="006B164C" w:rsidR="00E04B5B">
        <w:t xml:space="preserve"> </w:t>
      </w:r>
      <w:r w:rsidRPr="006B164C">
        <w:t>timing.</w:t>
      </w:r>
      <w:r w:rsidRPr="006B164C" w:rsidR="00E04B5B">
        <w:t xml:space="preserve"> </w:t>
      </w:r>
      <w:r w:rsidRPr="006B164C">
        <w:t>There</w:t>
      </w:r>
      <w:r w:rsidRPr="006B164C" w:rsidR="00E04B5B">
        <w:t xml:space="preserve"> </w:t>
      </w:r>
      <w:r w:rsidRPr="006B164C">
        <w:t>needs</w:t>
      </w:r>
      <w:r w:rsidRPr="006B164C" w:rsidR="00E04B5B">
        <w:t xml:space="preserve"> </w:t>
      </w:r>
      <w:r w:rsidRPr="006B164C">
        <w:t>to</w:t>
      </w:r>
      <w:r w:rsidRPr="006B164C" w:rsidR="00E04B5B">
        <w:t xml:space="preserve"> </w:t>
      </w:r>
      <w:r w:rsidRPr="006B164C">
        <w:t>be</w:t>
      </w:r>
      <w:r w:rsidRPr="006B164C" w:rsidR="00E04B5B">
        <w:t xml:space="preserve"> </w:t>
      </w:r>
      <w:r w:rsidRPr="006B164C">
        <w:t>enough</w:t>
      </w:r>
      <w:r w:rsidRPr="006B164C" w:rsidR="00E04B5B">
        <w:t xml:space="preserve"> </w:t>
      </w:r>
      <w:r w:rsidRPr="006B164C">
        <w:t>time</w:t>
      </w:r>
      <w:r w:rsidRPr="006B164C" w:rsidR="00E04B5B">
        <w:t xml:space="preserve"> </w:t>
      </w:r>
      <w:r w:rsidRPr="006B164C" w:rsidR="006F47E7">
        <w:t>in</w:t>
      </w:r>
      <w:r w:rsidRPr="006B164C" w:rsidR="00E04B5B">
        <w:t xml:space="preserve"> </w:t>
      </w:r>
      <w:r w:rsidRPr="006B164C" w:rsidR="006F47E7">
        <w:t>all</w:t>
      </w:r>
      <w:r w:rsidRPr="006B164C" w:rsidR="00E04B5B">
        <w:t xml:space="preserve"> </w:t>
      </w:r>
      <w:r w:rsidRPr="006B164C" w:rsidR="006F47E7">
        <w:t>these</w:t>
      </w:r>
      <w:r w:rsidRPr="006B164C" w:rsidR="00E04B5B">
        <w:t xml:space="preserve"> </w:t>
      </w:r>
      <w:r w:rsidRPr="006B164C" w:rsidR="006F47E7">
        <w:t>interactions</w:t>
      </w:r>
      <w:r w:rsidRPr="006B164C" w:rsidR="00E04B5B">
        <w:t xml:space="preserve"> </w:t>
      </w:r>
      <w:r w:rsidRPr="006B164C" w:rsidR="006F47E7">
        <w:t>with</w:t>
      </w:r>
      <w:r w:rsidRPr="006B164C" w:rsidR="00E04B5B">
        <w:t xml:space="preserve"> </w:t>
      </w:r>
      <w:r w:rsidRPr="006B164C" w:rsidR="006F47E7">
        <w:t>the</w:t>
      </w:r>
      <w:r w:rsidRPr="006B164C" w:rsidR="00E04B5B">
        <w:t xml:space="preserve"> </w:t>
      </w:r>
      <w:r w:rsidRPr="006B164C" w:rsidR="006F47E7">
        <w:t>Government</w:t>
      </w:r>
      <w:r w:rsidRPr="006B164C" w:rsidR="00E04B5B">
        <w:t xml:space="preserve"> </w:t>
      </w:r>
      <w:r w:rsidRPr="006B164C">
        <w:t>to</w:t>
      </w:r>
      <w:r w:rsidRPr="006B164C" w:rsidR="00E04B5B">
        <w:t xml:space="preserve"> </w:t>
      </w:r>
      <w:r w:rsidRPr="006B164C">
        <w:t>allow</w:t>
      </w:r>
      <w:r w:rsidRPr="006B164C" w:rsidR="00E04B5B">
        <w:t xml:space="preserve"> </w:t>
      </w:r>
      <w:r w:rsidRPr="006B164C">
        <w:t>for</w:t>
      </w:r>
      <w:r w:rsidRPr="006B164C" w:rsidR="00E04B5B">
        <w:t xml:space="preserve"> </w:t>
      </w:r>
      <w:r w:rsidRPr="006B164C">
        <w:t>meaningful</w:t>
      </w:r>
      <w:r w:rsidRPr="006B164C" w:rsidR="00E04B5B">
        <w:t xml:space="preserve"> </w:t>
      </w:r>
      <w:r w:rsidRPr="006B164C">
        <w:t>space</w:t>
      </w:r>
      <w:r w:rsidRPr="006B164C" w:rsidR="00E04B5B">
        <w:t xml:space="preserve"> </w:t>
      </w:r>
      <w:r w:rsidRPr="006B164C">
        <w:t>to</w:t>
      </w:r>
      <w:r w:rsidRPr="006B164C" w:rsidR="00E04B5B">
        <w:t xml:space="preserve"> </w:t>
      </w:r>
      <w:r w:rsidRPr="006B164C">
        <w:t>discuss</w:t>
      </w:r>
      <w:r w:rsidRPr="006B164C" w:rsidR="00E04B5B">
        <w:t xml:space="preserve"> </w:t>
      </w:r>
      <w:r w:rsidRPr="006B164C">
        <w:t>the</w:t>
      </w:r>
      <w:r w:rsidRPr="006B164C" w:rsidR="00E04B5B">
        <w:t xml:space="preserve"> </w:t>
      </w:r>
      <w:r w:rsidRPr="006B164C">
        <w:t>issues</w:t>
      </w:r>
      <w:r w:rsidRPr="006B164C" w:rsidR="00E04B5B">
        <w:t xml:space="preserve"> </w:t>
      </w:r>
      <w:r w:rsidRPr="006B164C">
        <w:t>and</w:t>
      </w:r>
      <w:r w:rsidRPr="006B164C" w:rsidR="00E04B5B">
        <w:t xml:space="preserve"> </w:t>
      </w:r>
      <w:r w:rsidRPr="006B164C" w:rsidR="00321DBA">
        <w:t>for</w:t>
      </w:r>
      <w:r w:rsidRPr="006B164C" w:rsidR="00E04B5B">
        <w:t xml:space="preserve"> </w:t>
      </w:r>
      <w:r w:rsidRPr="006B164C">
        <w:t>adjustments</w:t>
      </w:r>
      <w:r w:rsidRPr="006B164C" w:rsidR="00E04B5B">
        <w:t xml:space="preserve"> </w:t>
      </w:r>
      <w:r w:rsidRPr="006B164C">
        <w:t>to</w:t>
      </w:r>
      <w:r w:rsidRPr="006B164C" w:rsidR="00E04B5B">
        <w:t xml:space="preserve"> </w:t>
      </w:r>
      <w:r w:rsidRPr="006B164C">
        <w:t>be</w:t>
      </w:r>
      <w:r w:rsidRPr="006B164C" w:rsidR="00E04B5B">
        <w:t xml:space="preserve"> </w:t>
      </w:r>
      <w:r w:rsidRPr="006B164C">
        <w:t>made</w:t>
      </w:r>
      <w:r w:rsidRPr="006B164C" w:rsidR="00321DBA">
        <w:t>,</w:t>
      </w:r>
      <w:r w:rsidRPr="006B164C" w:rsidR="00E04B5B">
        <w:t xml:space="preserve"> </w:t>
      </w:r>
      <w:r w:rsidRPr="006B164C">
        <w:t>rather</w:t>
      </w:r>
      <w:r w:rsidRPr="006B164C" w:rsidR="00E04B5B">
        <w:t xml:space="preserve"> </w:t>
      </w:r>
      <w:r w:rsidRPr="006B164C">
        <w:t>than</w:t>
      </w:r>
      <w:r w:rsidRPr="006B164C" w:rsidR="00E04B5B">
        <w:t xml:space="preserve"> </w:t>
      </w:r>
      <w:r w:rsidRPr="006B164C">
        <w:t>being</w:t>
      </w:r>
      <w:r w:rsidRPr="006B164C" w:rsidR="00E04B5B">
        <w:t xml:space="preserve"> </w:t>
      </w:r>
      <w:r w:rsidRPr="006B164C">
        <w:t>given</w:t>
      </w:r>
      <w:r w:rsidRPr="006B164C" w:rsidR="00E04B5B">
        <w:t xml:space="preserve"> </w:t>
      </w:r>
      <w:r w:rsidRPr="006B164C">
        <w:t>things</w:t>
      </w:r>
      <w:r w:rsidRPr="006B164C" w:rsidR="00E04B5B">
        <w:t xml:space="preserve"> </w:t>
      </w:r>
      <w:r w:rsidRPr="006B164C" w:rsidR="006F47E7">
        <w:t>the</w:t>
      </w:r>
      <w:r w:rsidRPr="006B164C" w:rsidR="00E04B5B">
        <w:t xml:space="preserve"> </w:t>
      </w:r>
      <w:r w:rsidRPr="006B164C" w:rsidR="006F47E7">
        <w:t>proverbial</w:t>
      </w:r>
      <w:r w:rsidRPr="006B164C" w:rsidR="00E04B5B">
        <w:t xml:space="preserve"> </w:t>
      </w:r>
      <w:r w:rsidRPr="006B164C" w:rsidR="006F47E7">
        <w:t>five</w:t>
      </w:r>
      <w:r w:rsidRPr="006B164C" w:rsidR="00E04B5B">
        <w:t xml:space="preserve"> </w:t>
      </w:r>
      <w:r w:rsidRPr="006B164C" w:rsidR="006F47E7">
        <w:t>minutes</w:t>
      </w:r>
      <w:r w:rsidRPr="006B164C" w:rsidR="00E04B5B">
        <w:t xml:space="preserve"> </w:t>
      </w:r>
      <w:r w:rsidRPr="006B164C" w:rsidR="006F47E7">
        <w:t>beforehand</w:t>
      </w:r>
      <w:r w:rsidRPr="006B164C" w:rsidR="00E04B5B">
        <w:t xml:space="preserve"> </w:t>
      </w:r>
      <w:r w:rsidRPr="006B164C" w:rsidR="00F40B18">
        <w:t>and</w:t>
      </w:r>
      <w:r w:rsidRPr="006B164C" w:rsidR="00E04B5B">
        <w:t xml:space="preserve"> </w:t>
      </w:r>
      <w:r w:rsidRPr="006B164C" w:rsidR="00F40B18">
        <w:t>told,</w:t>
      </w:r>
      <w:r w:rsidRPr="006B164C" w:rsidR="00E04B5B">
        <w:t xml:space="preserve"> </w:t>
      </w:r>
      <w:r w:rsidRPr="006B164C" w:rsidR="00F40B18">
        <w:t>“Here</w:t>
      </w:r>
      <w:r w:rsidRPr="006B164C" w:rsidR="00E04B5B">
        <w:t xml:space="preserve"> </w:t>
      </w:r>
      <w:r w:rsidRPr="006B164C" w:rsidR="00F40B18">
        <w:t>you</w:t>
      </w:r>
      <w:r w:rsidRPr="006B164C" w:rsidR="00E04B5B">
        <w:t xml:space="preserve"> </w:t>
      </w:r>
      <w:r w:rsidRPr="006B164C" w:rsidR="00F40B18">
        <w:t>are</w:t>
      </w:r>
      <w:r w:rsidRPr="006B164C" w:rsidR="00321DBA">
        <w:t>;</w:t>
      </w:r>
      <w:r w:rsidRPr="006B164C" w:rsidR="00E04B5B">
        <w:t xml:space="preserve"> </w:t>
      </w:r>
      <w:r w:rsidRPr="006B164C" w:rsidR="00F40B18">
        <w:t>I</w:t>
      </w:r>
      <w:r w:rsidRPr="006B164C" w:rsidR="00E04B5B">
        <w:t xml:space="preserve"> </w:t>
      </w:r>
      <w:r w:rsidRPr="006B164C" w:rsidR="00F40B18">
        <w:t>am</w:t>
      </w:r>
      <w:r w:rsidRPr="006B164C" w:rsidR="00E04B5B">
        <w:t xml:space="preserve"> </w:t>
      </w:r>
      <w:r w:rsidRPr="006B164C" w:rsidR="00F40B18">
        <w:t>off</w:t>
      </w:r>
      <w:r w:rsidRPr="006B164C" w:rsidR="00E04B5B">
        <w:t xml:space="preserve"> </w:t>
      </w:r>
      <w:r w:rsidRPr="006B164C" w:rsidR="00F40B18">
        <w:t>to</w:t>
      </w:r>
      <w:r w:rsidRPr="006B164C" w:rsidR="00E04B5B">
        <w:t xml:space="preserve"> </w:t>
      </w:r>
      <w:r w:rsidRPr="006B164C" w:rsidR="00F40B18">
        <w:t>go</w:t>
      </w:r>
      <w:r w:rsidRPr="006B164C" w:rsidR="00E04B5B">
        <w:t xml:space="preserve"> </w:t>
      </w:r>
      <w:r w:rsidRPr="006B164C" w:rsidR="00F40B18">
        <w:t>and</w:t>
      </w:r>
      <w:r w:rsidRPr="006B164C" w:rsidR="00E04B5B">
        <w:t xml:space="preserve"> </w:t>
      </w:r>
      <w:r w:rsidRPr="006B164C" w:rsidR="00F40B18">
        <w:t>do</w:t>
      </w:r>
      <w:r w:rsidRPr="006B164C" w:rsidR="00E04B5B">
        <w:t xml:space="preserve"> </w:t>
      </w:r>
      <w:r w:rsidRPr="006B164C" w:rsidR="00F40B18">
        <w:t>my</w:t>
      </w:r>
      <w:r w:rsidRPr="006B164C" w:rsidR="00E04B5B">
        <w:t xml:space="preserve"> </w:t>
      </w:r>
      <w:r w:rsidRPr="006B164C" w:rsidR="00F40B18">
        <w:t>negotiating”</w:t>
      </w:r>
      <w:r w:rsidRPr="006B164C" w:rsidR="00321DBA">
        <w:t>.</w:t>
      </w:r>
      <w:r w:rsidRPr="006B164C" w:rsidR="00E04B5B">
        <w:t xml:space="preserve"> </w:t>
      </w:r>
      <w:r w:rsidRPr="006B164C" w:rsidR="00321DBA">
        <w:t>I</w:t>
      </w:r>
      <w:r w:rsidRPr="006B164C">
        <w:t>t</w:t>
      </w:r>
      <w:r w:rsidRPr="006B164C" w:rsidR="00E04B5B">
        <w:t xml:space="preserve"> </w:t>
      </w:r>
      <w:r w:rsidRPr="006B164C" w:rsidR="00321DBA">
        <w:t>needs to reflect</w:t>
      </w:r>
      <w:r w:rsidRPr="006B164C" w:rsidR="00E04B5B">
        <w:t xml:space="preserve"> </w:t>
      </w:r>
      <w:r w:rsidRPr="006B164C">
        <w:t>a</w:t>
      </w:r>
      <w:r w:rsidRPr="006B164C" w:rsidR="00E04B5B">
        <w:t xml:space="preserve"> </w:t>
      </w:r>
      <w:r w:rsidRPr="006B164C">
        <w:t>constructive</w:t>
      </w:r>
      <w:r w:rsidRPr="006B164C" w:rsidR="00E04B5B">
        <w:t xml:space="preserve"> </w:t>
      </w:r>
      <w:r w:rsidRPr="006B164C">
        <w:t>dialogue</w:t>
      </w:r>
      <w:r w:rsidRPr="006B164C" w:rsidR="00E04B5B">
        <w:t xml:space="preserve"> </w:t>
      </w:r>
      <w:r w:rsidRPr="006B164C">
        <w:t>rather</w:t>
      </w:r>
      <w:r w:rsidRPr="006B164C" w:rsidR="00E04B5B">
        <w:t xml:space="preserve"> </w:t>
      </w:r>
      <w:r w:rsidRPr="006B164C">
        <w:t>than</w:t>
      </w:r>
      <w:r w:rsidRPr="006B164C" w:rsidR="00E04B5B">
        <w:t xml:space="preserve"> </w:t>
      </w:r>
      <w:r w:rsidRPr="006B164C">
        <w:t>simply</w:t>
      </w:r>
      <w:r w:rsidRPr="006B164C" w:rsidR="00E04B5B">
        <w:t xml:space="preserve"> </w:t>
      </w:r>
      <w:r w:rsidRPr="006B164C" w:rsidR="00F40B18">
        <w:t>a</w:t>
      </w:r>
      <w:r w:rsidRPr="006B164C" w:rsidR="00E04B5B">
        <w:t xml:space="preserve"> </w:t>
      </w:r>
      <w:r w:rsidRPr="006B164C">
        <w:t>brief</w:t>
      </w:r>
      <w:r w:rsidRPr="006B164C" w:rsidR="00E04B5B">
        <w:t xml:space="preserve"> </w:t>
      </w:r>
      <w:r w:rsidRPr="006B164C">
        <w:t>discharging</w:t>
      </w:r>
      <w:r w:rsidRPr="006B164C" w:rsidR="00E04B5B">
        <w:t xml:space="preserve"> </w:t>
      </w:r>
      <w:r w:rsidRPr="006B164C">
        <w:t>of</w:t>
      </w:r>
      <w:r w:rsidRPr="006B164C" w:rsidR="00E04B5B">
        <w:t xml:space="preserve"> </w:t>
      </w:r>
      <w:r w:rsidRPr="006B164C" w:rsidR="00F40B18">
        <w:t>the</w:t>
      </w:r>
      <w:r w:rsidRPr="006B164C" w:rsidR="00E04B5B">
        <w:t xml:space="preserve"> </w:t>
      </w:r>
      <w:r w:rsidRPr="006B164C">
        <w:t>agenda</w:t>
      </w:r>
      <w:r w:rsidRPr="006B164C" w:rsidR="00E04B5B">
        <w:t xml:space="preserve"> </w:t>
      </w:r>
      <w:r w:rsidRPr="006B164C" w:rsidR="00F40B18">
        <w:t>that</w:t>
      </w:r>
      <w:r w:rsidRPr="006B164C" w:rsidR="00E04B5B">
        <w:t xml:space="preserve"> </w:t>
      </w:r>
      <w:r w:rsidRPr="006B164C" w:rsidR="00F40B18">
        <w:t>set</w:t>
      </w:r>
      <w:r w:rsidRPr="006B164C" w:rsidR="00321DBA">
        <w:t>s</w:t>
      </w:r>
      <w:r w:rsidRPr="006B164C" w:rsidR="00E04B5B">
        <w:t xml:space="preserve"> </w:t>
      </w:r>
      <w:r w:rsidRPr="006B164C" w:rsidR="00F40B18">
        <w:t>out,</w:t>
      </w:r>
      <w:r w:rsidRPr="006B164C" w:rsidR="00E04B5B">
        <w:t xml:space="preserve"> </w:t>
      </w:r>
      <w:r w:rsidRPr="006B164C" w:rsidR="00F40B18">
        <w:t>very</w:t>
      </w:r>
      <w:r w:rsidRPr="006B164C" w:rsidR="00E04B5B">
        <w:t xml:space="preserve"> </w:t>
      </w:r>
      <w:r w:rsidRPr="006B164C" w:rsidR="00F40B18">
        <w:t>telegraphically,</w:t>
      </w:r>
      <w:r w:rsidRPr="006B164C" w:rsidR="00E04B5B">
        <w:t xml:space="preserve"> </w:t>
      </w:r>
      <w:r w:rsidRPr="006B164C" w:rsidR="00F40B18">
        <w:t>some</w:t>
      </w:r>
      <w:r w:rsidRPr="006B164C" w:rsidR="00E04B5B">
        <w:t xml:space="preserve"> </w:t>
      </w:r>
      <w:r w:rsidRPr="006B164C" w:rsidR="00F40B18">
        <w:t>general</w:t>
      </w:r>
      <w:r w:rsidRPr="006B164C" w:rsidR="00E04B5B">
        <w:t xml:space="preserve"> </w:t>
      </w:r>
      <w:r w:rsidRPr="006B164C" w:rsidR="00F40B18">
        <w:t>areas</w:t>
      </w:r>
      <w:r w:rsidRPr="006B164C">
        <w:t>.</w:t>
      </w:r>
      <w:r w:rsidRPr="006B164C" w:rsidR="00E04B5B">
        <w:t xml:space="preserve"> </w:t>
      </w:r>
      <w:r w:rsidRPr="006B164C" w:rsidR="00321DBA">
        <w:t xml:space="preserve">Working </w:t>
      </w:r>
      <w:r w:rsidRPr="006B164C" w:rsidR="00F40B18">
        <w:t>together</w:t>
      </w:r>
      <w:r w:rsidRPr="006B164C" w:rsidR="00E04B5B">
        <w:t xml:space="preserve"> </w:t>
      </w:r>
      <w:r w:rsidRPr="006B164C">
        <w:t>to</w:t>
      </w:r>
      <w:r w:rsidRPr="006B164C" w:rsidR="00E04B5B">
        <w:t xml:space="preserve"> </w:t>
      </w:r>
      <w:r w:rsidRPr="006B164C" w:rsidR="00F40B18">
        <w:t>define</w:t>
      </w:r>
      <w:r w:rsidRPr="006B164C" w:rsidR="00E04B5B">
        <w:t xml:space="preserve"> </w:t>
      </w:r>
      <w:r w:rsidRPr="006B164C" w:rsidR="00F40B18">
        <w:t>the</w:t>
      </w:r>
      <w:r w:rsidRPr="006B164C" w:rsidR="00E04B5B">
        <w:t xml:space="preserve"> </w:t>
      </w:r>
      <w:r w:rsidRPr="006B164C" w:rsidR="00F40B18">
        <w:t>standards</w:t>
      </w:r>
      <w:r w:rsidRPr="006B164C" w:rsidR="00E04B5B">
        <w:t xml:space="preserve"> </w:t>
      </w:r>
      <w:r w:rsidRPr="006B164C" w:rsidR="00F40B18">
        <w:t>of</w:t>
      </w:r>
      <w:r w:rsidRPr="006B164C" w:rsidR="00E04B5B">
        <w:t xml:space="preserve"> </w:t>
      </w:r>
      <w:r w:rsidRPr="006B164C" w:rsidR="00F40B18">
        <w:t>what</w:t>
      </w:r>
      <w:r w:rsidRPr="006B164C" w:rsidR="00E04B5B">
        <w:t xml:space="preserve"> </w:t>
      </w:r>
      <w:r w:rsidRPr="006B164C" w:rsidR="00F40B18">
        <w:t>is</w:t>
      </w:r>
      <w:r w:rsidRPr="006B164C" w:rsidR="00E04B5B">
        <w:t xml:space="preserve"> </w:t>
      </w:r>
      <w:r w:rsidRPr="006B164C" w:rsidR="00F40B18">
        <w:t>useful,</w:t>
      </w:r>
      <w:r w:rsidRPr="006B164C" w:rsidR="00E04B5B">
        <w:t xml:space="preserve"> </w:t>
      </w:r>
      <w:r w:rsidRPr="006B164C" w:rsidR="00F40B18">
        <w:t>acceptable</w:t>
      </w:r>
      <w:r w:rsidRPr="006B164C" w:rsidR="00E04B5B">
        <w:t xml:space="preserve"> </w:t>
      </w:r>
      <w:r w:rsidRPr="006B164C" w:rsidR="00F40B18">
        <w:t>and</w:t>
      </w:r>
      <w:r w:rsidRPr="006B164C" w:rsidR="00E04B5B">
        <w:t xml:space="preserve"> </w:t>
      </w:r>
      <w:r w:rsidRPr="006B164C" w:rsidR="00F40B18">
        <w:t>necessary</w:t>
      </w:r>
      <w:r w:rsidRPr="006B164C" w:rsidR="00E04B5B">
        <w:t xml:space="preserve"> </w:t>
      </w:r>
      <w:r w:rsidRPr="006B164C">
        <w:t>will</w:t>
      </w:r>
      <w:r w:rsidRPr="006B164C" w:rsidR="00E04B5B">
        <w:t xml:space="preserve"> </w:t>
      </w:r>
      <w:r w:rsidRPr="006B164C">
        <w:t>be</w:t>
      </w:r>
      <w:r w:rsidRPr="006B164C" w:rsidR="00E04B5B">
        <w:t xml:space="preserve"> </w:t>
      </w:r>
      <w:r w:rsidRPr="006B164C">
        <w:t>part</w:t>
      </w:r>
      <w:r w:rsidRPr="006B164C" w:rsidR="00E04B5B">
        <w:t xml:space="preserve"> </w:t>
      </w:r>
      <w:r w:rsidRPr="006B164C">
        <w:t>of</w:t>
      </w:r>
      <w:r w:rsidRPr="006B164C" w:rsidR="00E04B5B">
        <w:t xml:space="preserve"> </w:t>
      </w:r>
      <w:r w:rsidRPr="006B164C">
        <w:t>that</w:t>
      </w:r>
      <w:r w:rsidRPr="006B164C" w:rsidR="00E04B5B">
        <w:t xml:space="preserve"> </w:t>
      </w:r>
      <w:r w:rsidRPr="006B164C">
        <w:t>process.</w:t>
      </w:r>
    </w:p>
    <w:p w:rsidR="009F77DF" w:rsidRPr="006B164C" w:rsidP="003D40CB">
      <w:pPr>
        <w:pStyle w:val="Question"/>
      </w:pPr>
      <w:sdt>
        <w:sdtPr>
          <w:alias w:val="Member"/>
          <w:tag w:val="&lt;Member mnisId='4359' dodsId='110294'&gt;"/>
          <w:id w:val="-1704554234"/>
          <w:placeholder>
            <w:docPart w:val="DefaultPlaceholder_1082065158"/>
          </w:placeholder>
          <w:richText/>
        </w:sdtPr>
        <w:sdtContent>
          <w:r w:rsidRPr="006B164C" w:rsidR="003D40CB">
            <w:rPr>
              <w:b/>
            </w:rPr>
            <w:t>Stephen</w:t>
          </w:r>
          <w:r w:rsidRPr="006B164C" w:rsidR="00E04B5B">
            <w:rPr>
              <w:b/>
            </w:rPr>
            <w:t xml:space="preserve"> </w:t>
          </w:r>
          <w:r w:rsidRPr="006B164C" w:rsidR="003D40CB">
            <w:rPr>
              <w:b/>
            </w:rPr>
            <w:t>Kinnock:</w:t>
          </w:r>
        </w:sdtContent>
      </w:sdt>
      <w:r w:rsidRPr="006B164C" w:rsidR="00E04B5B">
        <w:t xml:space="preserve"> </w:t>
      </w:r>
      <w:r w:rsidRPr="006B164C">
        <w:t>I</w:t>
      </w:r>
      <w:r w:rsidRPr="006B164C" w:rsidR="00E04B5B">
        <w:t xml:space="preserve"> </w:t>
      </w:r>
      <w:r w:rsidRPr="006B164C">
        <w:t>should</w:t>
      </w:r>
      <w:r w:rsidRPr="006B164C" w:rsidR="00E04B5B">
        <w:t xml:space="preserve"> </w:t>
      </w:r>
      <w:r w:rsidRPr="006B164C">
        <w:t>start</w:t>
      </w:r>
      <w:r w:rsidRPr="006B164C" w:rsidR="00E04B5B">
        <w:t xml:space="preserve"> </w:t>
      </w:r>
      <w:r w:rsidRPr="006B164C">
        <w:t>with</w:t>
      </w:r>
      <w:r w:rsidRPr="006B164C" w:rsidR="00E04B5B">
        <w:t xml:space="preserve"> </w:t>
      </w:r>
      <w:r w:rsidRPr="006B164C">
        <w:t>an</w:t>
      </w:r>
      <w:r w:rsidRPr="006B164C" w:rsidR="00E04B5B">
        <w:t xml:space="preserve"> </w:t>
      </w:r>
      <w:r w:rsidRPr="006B164C">
        <w:t>apology</w:t>
      </w:r>
      <w:r w:rsidRPr="006B164C" w:rsidR="00A618C8">
        <w:t>.</w:t>
      </w:r>
      <w:r w:rsidRPr="006B164C" w:rsidR="00E04B5B">
        <w:t xml:space="preserve"> </w:t>
      </w:r>
      <w:r w:rsidRPr="006B164C" w:rsidR="00A618C8">
        <w:t>Unfortunately</w:t>
      </w:r>
      <w:r w:rsidRPr="006B164C">
        <w:t>,</w:t>
      </w:r>
      <w:r w:rsidRPr="006B164C" w:rsidR="00E04B5B">
        <w:t xml:space="preserve"> </w:t>
      </w:r>
      <w:r w:rsidRPr="006B164C">
        <w:t>I</w:t>
      </w:r>
      <w:r w:rsidRPr="006B164C" w:rsidR="00E04B5B">
        <w:t xml:space="preserve"> </w:t>
      </w:r>
      <w:r w:rsidRPr="006B164C">
        <w:t>had</w:t>
      </w:r>
      <w:r w:rsidRPr="006B164C" w:rsidR="00E04B5B">
        <w:t xml:space="preserve"> </w:t>
      </w:r>
      <w:r w:rsidRPr="006B164C">
        <w:t>to</w:t>
      </w:r>
      <w:r w:rsidRPr="006B164C" w:rsidR="00E04B5B">
        <w:t xml:space="preserve"> </w:t>
      </w:r>
      <w:r w:rsidRPr="006B164C">
        <w:t>jump</w:t>
      </w:r>
      <w:r w:rsidRPr="006B164C" w:rsidR="00E04B5B">
        <w:t xml:space="preserve"> </w:t>
      </w:r>
      <w:r w:rsidRPr="006B164C">
        <w:t>off</w:t>
      </w:r>
      <w:r w:rsidRPr="006B164C" w:rsidR="00E04B5B">
        <w:t xml:space="preserve"> </w:t>
      </w:r>
      <w:r w:rsidRPr="006B164C">
        <w:t>from</w:t>
      </w:r>
      <w:r w:rsidRPr="006B164C" w:rsidR="00E04B5B">
        <w:t xml:space="preserve"> </w:t>
      </w:r>
      <w:r w:rsidRPr="006B164C">
        <w:t>about</w:t>
      </w:r>
      <w:r w:rsidRPr="006B164C" w:rsidR="00E04B5B">
        <w:t xml:space="preserve"> </w:t>
      </w:r>
      <w:r w:rsidRPr="006B164C">
        <w:t>10</w:t>
      </w:r>
      <w:r w:rsidRPr="006B164C" w:rsidR="00E04B5B">
        <w:t xml:space="preserve"> </w:t>
      </w:r>
      <w:r w:rsidRPr="006B164C" w:rsidR="00A618C8">
        <w:t>am</w:t>
      </w:r>
      <w:r w:rsidRPr="006B164C" w:rsidR="00E04B5B">
        <w:t xml:space="preserve"> </w:t>
      </w:r>
      <w:r w:rsidRPr="006B164C">
        <w:t>until</w:t>
      </w:r>
      <w:r w:rsidRPr="006B164C" w:rsidR="00E04B5B">
        <w:t xml:space="preserve"> </w:t>
      </w:r>
      <w:r w:rsidRPr="006B164C">
        <w:t>10.25</w:t>
      </w:r>
      <w:r w:rsidRPr="006B164C" w:rsidR="00A618C8">
        <w:t xml:space="preserve"> am</w:t>
      </w:r>
      <w:r w:rsidRPr="006B164C" w:rsidR="00E04B5B">
        <w:t xml:space="preserve"> </w:t>
      </w:r>
      <w:r w:rsidRPr="006B164C">
        <w:t>for</w:t>
      </w:r>
      <w:r w:rsidRPr="006B164C" w:rsidR="00E04B5B">
        <w:t xml:space="preserve"> </w:t>
      </w:r>
      <w:r w:rsidRPr="006B164C">
        <w:t>another</w:t>
      </w:r>
      <w:r w:rsidRPr="006B164C" w:rsidR="00E04B5B">
        <w:t xml:space="preserve"> </w:t>
      </w:r>
      <w:r w:rsidRPr="006B164C">
        <w:t>urgent</w:t>
      </w:r>
      <w:r w:rsidRPr="006B164C" w:rsidR="00E04B5B">
        <w:t xml:space="preserve"> </w:t>
      </w:r>
      <w:r w:rsidRPr="006B164C">
        <w:t>call,</w:t>
      </w:r>
      <w:r w:rsidRPr="006B164C" w:rsidR="00E04B5B">
        <w:t xml:space="preserve"> </w:t>
      </w:r>
      <w:r w:rsidRPr="006B164C">
        <w:t>so</w:t>
      </w:r>
      <w:r w:rsidRPr="006B164C" w:rsidR="00E04B5B">
        <w:t xml:space="preserve"> </w:t>
      </w:r>
      <w:r w:rsidRPr="006B164C" w:rsidR="003D40CB">
        <w:t>I</w:t>
      </w:r>
      <w:r w:rsidRPr="006B164C" w:rsidR="00E04B5B">
        <w:t xml:space="preserve"> </w:t>
      </w:r>
      <w:r w:rsidRPr="006B164C" w:rsidR="003D40CB">
        <w:t>may</w:t>
      </w:r>
      <w:r w:rsidRPr="006B164C" w:rsidR="00E04B5B">
        <w:t xml:space="preserve"> </w:t>
      </w:r>
      <w:r w:rsidRPr="006B164C" w:rsidR="003D40CB">
        <w:t>well</w:t>
      </w:r>
      <w:r w:rsidRPr="006B164C" w:rsidR="00E04B5B">
        <w:t xml:space="preserve"> </w:t>
      </w:r>
      <w:r w:rsidRPr="006B164C" w:rsidR="003D40CB">
        <w:t>have</w:t>
      </w:r>
      <w:r w:rsidRPr="006B164C" w:rsidR="00E04B5B">
        <w:t xml:space="preserve"> </w:t>
      </w:r>
      <w:r w:rsidRPr="006B164C" w:rsidR="003D40CB">
        <w:t>missed</w:t>
      </w:r>
      <w:r w:rsidRPr="006B164C" w:rsidR="00E04B5B">
        <w:t xml:space="preserve"> </w:t>
      </w:r>
      <w:r w:rsidRPr="006B164C" w:rsidR="003D40CB">
        <w:t>some</w:t>
      </w:r>
      <w:r w:rsidRPr="006B164C" w:rsidR="00E04B5B">
        <w:t xml:space="preserve"> </w:t>
      </w:r>
      <w:r w:rsidRPr="006B164C" w:rsidR="003D40CB">
        <w:t>comments</w:t>
      </w:r>
      <w:r w:rsidRPr="006B164C" w:rsidR="00E04B5B">
        <w:t xml:space="preserve"> </w:t>
      </w:r>
      <w:r w:rsidRPr="006B164C">
        <w:t>that</w:t>
      </w:r>
      <w:r w:rsidRPr="006B164C" w:rsidR="00E04B5B">
        <w:t xml:space="preserve"> </w:t>
      </w:r>
      <w:r w:rsidRPr="006B164C">
        <w:t>would</w:t>
      </w:r>
      <w:r w:rsidRPr="006B164C" w:rsidR="00E04B5B">
        <w:t xml:space="preserve"> </w:t>
      </w:r>
      <w:r w:rsidRPr="006B164C">
        <w:t>be</w:t>
      </w:r>
      <w:r w:rsidRPr="006B164C" w:rsidR="00E04B5B">
        <w:t xml:space="preserve"> </w:t>
      </w:r>
      <w:r w:rsidRPr="006B164C">
        <w:t>pertinent</w:t>
      </w:r>
      <w:r w:rsidRPr="006B164C" w:rsidR="00E04B5B">
        <w:t xml:space="preserve"> </w:t>
      </w:r>
      <w:r w:rsidRPr="006B164C">
        <w:t>to</w:t>
      </w:r>
      <w:r w:rsidRPr="006B164C" w:rsidR="00E04B5B">
        <w:t xml:space="preserve"> </w:t>
      </w:r>
      <w:r w:rsidRPr="006B164C">
        <w:t>the</w:t>
      </w:r>
      <w:r w:rsidRPr="006B164C" w:rsidR="00E04B5B">
        <w:t xml:space="preserve"> </w:t>
      </w:r>
      <w:r w:rsidRPr="006B164C">
        <w:t>line</w:t>
      </w:r>
      <w:r w:rsidRPr="006B164C" w:rsidR="00E04B5B">
        <w:t xml:space="preserve"> </w:t>
      </w:r>
      <w:r w:rsidRPr="006B164C">
        <w:t>of</w:t>
      </w:r>
      <w:r w:rsidRPr="006B164C" w:rsidR="00E04B5B">
        <w:t xml:space="preserve"> </w:t>
      </w:r>
      <w:r w:rsidRPr="006B164C">
        <w:t>questioning</w:t>
      </w:r>
      <w:r w:rsidRPr="006B164C" w:rsidR="00E04B5B">
        <w:t xml:space="preserve"> </w:t>
      </w:r>
      <w:r w:rsidRPr="006B164C">
        <w:t>that</w:t>
      </w:r>
      <w:r w:rsidRPr="006B164C" w:rsidR="00E04B5B">
        <w:t xml:space="preserve"> </w:t>
      </w:r>
      <w:r w:rsidRPr="006B164C">
        <w:t>I</w:t>
      </w:r>
      <w:r w:rsidRPr="006B164C" w:rsidR="00E04B5B">
        <w:t xml:space="preserve"> </w:t>
      </w:r>
      <w:r w:rsidRPr="006B164C">
        <w:t>am</w:t>
      </w:r>
      <w:r w:rsidRPr="006B164C" w:rsidR="00E04B5B">
        <w:t xml:space="preserve"> </w:t>
      </w:r>
      <w:r w:rsidRPr="006B164C">
        <w:t>going</w:t>
      </w:r>
      <w:r w:rsidRPr="006B164C" w:rsidR="00E04B5B">
        <w:t xml:space="preserve"> </w:t>
      </w:r>
      <w:r w:rsidRPr="006B164C">
        <w:t>to</w:t>
      </w:r>
      <w:r w:rsidRPr="006B164C" w:rsidR="00E04B5B">
        <w:t xml:space="preserve"> </w:t>
      </w:r>
      <w:r w:rsidRPr="006B164C">
        <w:t>go</w:t>
      </w:r>
      <w:r w:rsidRPr="006B164C" w:rsidR="00E04B5B">
        <w:t xml:space="preserve"> </w:t>
      </w:r>
      <w:r w:rsidRPr="006B164C">
        <w:t>for</w:t>
      </w:r>
      <w:r w:rsidRPr="006B164C" w:rsidR="003D40CB">
        <w:t>,</w:t>
      </w:r>
      <w:r w:rsidRPr="006B164C" w:rsidR="00E04B5B">
        <w:t xml:space="preserve"> </w:t>
      </w:r>
      <w:r w:rsidRPr="006B164C" w:rsidR="003D40CB">
        <w:t>so</w:t>
      </w:r>
      <w:r w:rsidRPr="006B164C" w:rsidR="00E04B5B">
        <w:t xml:space="preserve"> </w:t>
      </w:r>
      <w:r w:rsidRPr="006B164C" w:rsidR="007D472F">
        <w:t>apologies</w:t>
      </w:r>
      <w:r w:rsidRPr="006B164C" w:rsidR="00E04B5B">
        <w:t xml:space="preserve"> </w:t>
      </w:r>
      <w:r w:rsidRPr="006B164C" w:rsidR="007D472F">
        <w:t>in</w:t>
      </w:r>
      <w:r w:rsidRPr="006B164C" w:rsidR="00E04B5B">
        <w:t xml:space="preserve"> </w:t>
      </w:r>
      <w:r w:rsidRPr="006B164C" w:rsidR="003D40CB">
        <w:t>advance</w:t>
      </w:r>
      <w:r w:rsidRPr="006B164C" w:rsidR="00E04B5B">
        <w:t xml:space="preserve"> </w:t>
      </w:r>
      <w:r w:rsidRPr="006B164C">
        <w:t>if</w:t>
      </w:r>
      <w:r w:rsidRPr="006B164C" w:rsidR="00E04B5B">
        <w:t xml:space="preserve"> </w:t>
      </w:r>
      <w:r w:rsidRPr="006B164C">
        <w:t>I</w:t>
      </w:r>
      <w:r w:rsidRPr="006B164C" w:rsidR="00E04B5B">
        <w:t xml:space="preserve"> </w:t>
      </w:r>
      <w:r w:rsidRPr="006B164C">
        <w:t>am</w:t>
      </w:r>
      <w:r w:rsidRPr="006B164C" w:rsidR="00E04B5B">
        <w:t xml:space="preserve"> </w:t>
      </w:r>
      <w:r w:rsidRPr="006B164C">
        <w:t>asking</w:t>
      </w:r>
      <w:r w:rsidRPr="006B164C" w:rsidR="00E04B5B">
        <w:t xml:space="preserve"> </w:t>
      </w:r>
      <w:r w:rsidRPr="006B164C">
        <w:t>you</w:t>
      </w:r>
      <w:r w:rsidRPr="006B164C" w:rsidR="00E04B5B">
        <w:t xml:space="preserve"> </w:t>
      </w:r>
      <w:r w:rsidRPr="006B164C">
        <w:t>to</w:t>
      </w:r>
      <w:r w:rsidRPr="006B164C" w:rsidR="00E04B5B">
        <w:t xml:space="preserve"> </w:t>
      </w:r>
      <w:r w:rsidRPr="006B164C">
        <w:t>go</w:t>
      </w:r>
      <w:r w:rsidRPr="006B164C" w:rsidR="00E04B5B">
        <w:t xml:space="preserve"> </w:t>
      </w:r>
      <w:r w:rsidRPr="006B164C">
        <w:t>over</w:t>
      </w:r>
      <w:r w:rsidRPr="006B164C" w:rsidR="00E04B5B">
        <w:t xml:space="preserve"> </w:t>
      </w:r>
      <w:r w:rsidRPr="006B164C">
        <w:t>ground</w:t>
      </w:r>
      <w:r w:rsidRPr="006B164C" w:rsidR="00E04B5B">
        <w:t xml:space="preserve"> </w:t>
      </w:r>
      <w:r w:rsidRPr="006B164C">
        <w:t>we</w:t>
      </w:r>
      <w:r w:rsidRPr="006B164C" w:rsidR="00E04B5B">
        <w:t xml:space="preserve"> </w:t>
      </w:r>
      <w:r w:rsidRPr="006B164C">
        <w:t>have</w:t>
      </w:r>
      <w:r w:rsidRPr="006B164C" w:rsidR="00E04B5B">
        <w:t xml:space="preserve"> </w:t>
      </w:r>
      <w:r w:rsidRPr="006B164C">
        <w:t>already</w:t>
      </w:r>
      <w:r w:rsidRPr="006B164C" w:rsidR="00E04B5B">
        <w:t xml:space="preserve"> </w:t>
      </w:r>
      <w:r w:rsidRPr="006B164C">
        <w:t>covered.</w:t>
      </w:r>
    </w:p>
    <w:p w:rsidR="00A618C8" w:rsidRPr="006B164C" w:rsidP="009F77DF">
      <w:pPr>
        <w:pStyle w:val="Question"/>
        <w:numPr>
          <w:ilvl w:val="0"/>
          <w:numId w:val="0"/>
        </w:numPr>
        <w:ind w:left="794"/>
      </w:pPr>
      <w:r w:rsidRPr="006B164C">
        <w:t>I</w:t>
      </w:r>
      <w:r w:rsidRPr="006B164C" w:rsidR="00E04B5B">
        <w:t xml:space="preserve"> </w:t>
      </w:r>
      <w:r w:rsidRPr="006B164C">
        <w:t>want</w:t>
      </w:r>
      <w:r w:rsidRPr="006B164C" w:rsidR="00E04B5B">
        <w:t xml:space="preserve"> </w:t>
      </w:r>
      <w:r w:rsidRPr="006B164C">
        <w:t>to</w:t>
      </w:r>
      <w:r w:rsidRPr="006B164C" w:rsidR="00E04B5B">
        <w:t xml:space="preserve"> </w:t>
      </w:r>
      <w:r w:rsidRPr="006B164C">
        <w:t>start</w:t>
      </w:r>
      <w:r w:rsidRPr="006B164C" w:rsidR="00E04B5B">
        <w:t xml:space="preserve"> </w:t>
      </w:r>
      <w:r w:rsidRPr="006B164C">
        <w:t>by</w:t>
      </w:r>
      <w:r w:rsidRPr="006B164C" w:rsidR="00E04B5B">
        <w:t xml:space="preserve"> </w:t>
      </w:r>
      <w:r w:rsidRPr="006B164C">
        <w:t>drilling</w:t>
      </w:r>
      <w:r w:rsidRPr="006B164C" w:rsidR="00E04B5B">
        <w:t xml:space="preserve"> </w:t>
      </w:r>
      <w:r w:rsidRPr="006B164C">
        <w:t>down</w:t>
      </w:r>
      <w:r w:rsidRPr="006B164C" w:rsidR="00E04B5B">
        <w:t xml:space="preserve"> </w:t>
      </w:r>
      <w:r w:rsidRPr="006B164C">
        <w:t>into</w:t>
      </w:r>
      <w:r w:rsidRPr="006B164C" w:rsidR="00E04B5B">
        <w:t xml:space="preserve"> </w:t>
      </w:r>
      <w:r w:rsidRPr="006B164C">
        <w:t>this</w:t>
      </w:r>
      <w:r w:rsidRPr="006B164C" w:rsidR="00E04B5B">
        <w:t xml:space="preserve"> </w:t>
      </w:r>
      <w:r w:rsidRPr="006B164C">
        <w:t>idea</w:t>
      </w:r>
      <w:r w:rsidRPr="006B164C" w:rsidR="00E04B5B">
        <w:t xml:space="preserve"> </w:t>
      </w:r>
      <w:r w:rsidRPr="006B164C">
        <w:t>of</w:t>
      </w:r>
      <w:r w:rsidRPr="006B164C" w:rsidR="00E04B5B">
        <w:t xml:space="preserve"> </w:t>
      </w:r>
      <w:r w:rsidRPr="006B164C">
        <w:t>a</w:t>
      </w:r>
      <w:r w:rsidRPr="006B164C" w:rsidR="00E04B5B">
        <w:t xml:space="preserve"> </w:t>
      </w:r>
      <w:r w:rsidRPr="006B164C">
        <w:t>European</w:t>
      </w:r>
      <w:r w:rsidRPr="006B164C" w:rsidR="00E04B5B">
        <w:t xml:space="preserve"> </w:t>
      </w:r>
      <w:r w:rsidRPr="006B164C" w:rsidR="00842E19">
        <w:t>affairs committee</w:t>
      </w:r>
      <w:r w:rsidRPr="006B164C" w:rsidR="00E04B5B">
        <w:t xml:space="preserve"> </w:t>
      </w:r>
      <w:r w:rsidRPr="006B164C">
        <w:t>and</w:t>
      </w:r>
      <w:r w:rsidRPr="006B164C" w:rsidR="00E04B5B">
        <w:t xml:space="preserve"> </w:t>
      </w:r>
      <w:r w:rsidRPr="006B164C">
        <w:t>the</w:t>
      </w:r>
      <w:r w:rsidRPr="006B164C" w:rsidR="00E04B5B">
        <w:t xml:space="preserve"> </w:t>
      </w:r>
      <w:r w:rsidRPr="006B164C" w:rsidR="00BC7B66">
        <w:t>co-ordinating</w:t>
      </w:r>
      <w:r w:rsidRPr="006B164C" w:rsidR="00E04B5B">
        <w:t xml:space="preserve"> </w:t>
      </w:r>
      <w:r w:rsidRPr="006B164C" w:rsidR="00BC7B66">
        <w:t>or</w:t>
      </w:r>
      <w:r w:rsidRPr="006B164C" w:rsidR="00E04B5B">
        <w:t xml:space="preserve"> </w:t>
      </w:r>
      <w:r w:rsidRPr="006B164C">
        <w:t>triage</w:t>
      </w:r>
      <w:r w:rsidRPr="006B164C" w:rsidR="00E04B5B">
        <w:t xml:space="preserve"> </w:t>
      </w:r>
      <w:r w:rsidRPr="006B164C">
        <w:t>role</w:t>
      </w:r>
      <w:r w:rsidRPr="006B164C" w:rsidR="00E04B5B">
        <w:t xml:space="preserve"> </w:t>
      </w:r>
      <w:r w:rsidRPr="006B164C">
        <w:t>that</w:t>
      </w:r>
      <w:r w:rsidRPr="006B164C" w:rsidR="00E04B5B">
        <w:t xml:space="preserve"> </w:t>
      </w:r>
      <w:r w:rsidRPr="006B164C">
        <w:t>it</w:t>
      </w:r>
      <w:r w:rsidRPr="006B164C" w:rsidR="00E04B5B">
        <w:t xml:space="preserve"> </w:t>
      </w:r>
      <w:r w:rsidRPr="006B164C">
        <w:t>might</w:t>
      </w:r>
      <w:r w:rsidRPr="006B164C" w:rsidR="00E04B5B">
        <w:t xml:space="preserve"> </w:t>
      </w:r>
      <w:r w:rsidRPr="006B164C">
        <w:t>play.</w:t>
      </w:r>
      <w:r w:rsidRPr="006B164C" w:rsidR="00E04B5B">
        <w:t xml:space="preserve"> </w:t>
      </w:r>
      <w:r w:rsidRPr="006B164C">
        <w:t xml:space="preserve">Can </w:t>
      </w:r>
      <w:r w:rsidRPr="006B164C">
        <w:t>you</w:t>
      </w:r>
      <w:r w:rsidRPr="006B164C" w:rsidR="00E04B5B">
        <w:t xml:space="preserve"> </w:t>
      </w:r>
      <w:r w:rsidRPr="006B164C">
        <w:t>say</w:t>
      </w:r>
      <w:r w:rsidRPr="006B164C" w:rsidR="00E04B5B">
        <w:t xml:space="preserve"> </w:t>
      </w:r>
      <w:r w:rsidRPr="006B164C">
        <w:t>a</w:t>
      </w:r>
      <w:r w:rsidRPr="006B164C" w:rsidR="00E04B5B">
        <w:t xml:space="preserve"> </w:t>
      </w:r>
      <w:r w:rsidRPr="006B164C">
        <w:t>bit</w:t>
      </w:r>
      <w:r w:rsidRPr="006B164C" w:rsidR="00E04B5B">
        <w:t xml:space="preserve"> </w:t>
      </w:r>
      <w:r w:rsidRPr="006B164C">
        <w:t>more</w:t>
      </w:r>
      <w:r w:rsidRPr="006B164C" w:rsidR="00E04B5B">
        <w:t xml:space="preserve"> </w:t>
      </w:r>
      <w:r w:rsidRPr="006B164C">
        <w:t>about</w:t>
      </w:r>
      <w:r w:rsidRPr="006B164C" w:rsidR="00E04B5B">
        <w:t xml:space="preserve"> </w:t>
      </w:r>
      <w:r w:rsidRPr="006B164C">
        <w:t>how</w:t>
      </w:r>
      <w:r w:rsidRPr="006B164C" w:rsidR="00E04B5B">
        <w:t xml:space="preserve"> </w:t>
      </w:r>
      <w:r w:rsidRPr="006B164C">
        <w:t>you</w:t>
      </w:r>
      <w:r w:rsidRPr="006B164C" w:rsidR="00E04B5B">
        <w:t xml:space="preserve"> </w:t>
      </w:r>
      <w:r w:rsidRPr="006B164C">
        <w:t>might</w:t>
      </w:r>
      <w:r w:rsidRPr="006B164C" w:rsidR="00E04B5B">
        <w:t xml:space="preserve"> </w:t>
      </w:r>
      <w:r w:rsidRPr="006B164C">
        <w:t>see</w:t>
      </w:r>
      <w:r w:rsidRPr="006B164C" w:rsidR="00E04B5B">
        <w:t xml:space="preserve"> </w:t>
      </w:r>
      <w:r w:rsidRPr="006B164C">
        <w:t>that</w:t>
      </w:r>
      <w:r w:rsidRPr="006B164C" w:rsidR="00E04B5B">
        <w:t xml:space="preserve"> </w:t>
      </w:r>
      <w:r w:rsidRPr="006B164C">
        <w:t>working</w:t>
      </w:r>
      <w:r w:rsidRPr="006B164C" w:rsidR="00BC7B66">
        <w:t>?</w:t>
      </w:r>
      <w:r w:rsidRPr="006B164C" w:rsidR="00E04B5B">
        <w:t xml:space="preserve"> </w:t>
      </w:r>
      <w:r w:rsidRPr="006B164C" w:rsidR="00BC7B66">
        <w:t>I</w:t>
      </w:r>
      <w:r w:rsidRPr="006B164C" w:rsidR="00E04B5B">
        <w:t xml:space="preserve"> </w:t>
      </w:r>
      <w:r w:rsidRPr="006B164C" w:rsidR="00BC7B66">
        <w:t>know</w:t>
      </w:r>
      <w:r w:rsidRPr="006B164C" w:rsidR="00E04B5B">
        <w:t xml:space="preserve"> </w:t>
      </w:r>
      <w:r w:rsidRPr="006B164C" w:rsidR="00BC7B66">
        <w:t>that</w:t>
      </w:r>
      <w:r w:rsidRPr="006B164C" w:rsidR="00E04B5B">
        <w:t xml:space="preserve"> </w:t>
      </w:r>
      <w:r w:rsidRPr="006B164C" w:rsidR="00BC7B66">
        <w:t>w</w:t>
      </w:r>
      <w:r w:rsidRPr="006B164C">
        <w:t>e</w:t>
      </w:r>
      <w:r w:rsidRPr="006B164C" w:rsidR="00E04B5B">
        <w:t xml:space="preserve"> </w:t>
      </w:r>
      <w:r w:rsidRPr="006B164C">
        <w:t>are</w:t>
      </w:r>
      <w:r w:rsidRPr="006B164C" w:rsidR="00E04B5B">
        <w:t xml:space="preserve"> </w:t>
      </w:r>
      <w:r w:rsidRPr="006B164C">
        <w:t>talking</w:t>
      </w:r>
      <w:r w:rsidRPr="006B164C" w:rsidR="00E04B5B">
        <w:t xml:space="preserve"> </w:t>
      </w:r>
      <w:r w:rsidRPr="006B164C">
        <w:t>hypothetically</w:t>
      </w:r>
      <w:r w:rsidRPr="006B164C" w:rsidR="00E04B5B">
        <w:t xml:space="preserve"> </w:t>
      </w:r>
      <w:r w:rsidRPr="006B164C" w:rsidR="00BC7B66">
        <w:t>here</w:t>
      </w:r>
      <w:r w:rsidRPr="006B164C" w:rsidR="00E04B5B">
        <w:t xml:space="preserve"> </w:t>
      </w:r>
      <w:r w:rsidRPr="006B164C" w:rsidR="00BC7B66">
        <w:t>because</w:t>
      </w:r>
      <w:r w:rsidRPr="006B164C" w:rsidR="00E04B5B">
        <w:t xml:space="preserve"> </w:t>
      </w:r>
      <w:r w:rsidRPr="006B164C" w:rsidR="00BC7B66">
        <w:t>we</w:t>
      </w:r>
      <w:r w:rsidRPr="006B164C" w:rsidR="00E04B5B">
        <w:t xml:space="preserve"> </w:t>
      </w:r>
      <w:r w:rsidRPr="006B164C" w:rsidR="00BC7B66">
        <w:t>do</w:t>
      </w:r>
      <w:r w:rsidRPr="006B164C" w:rsidR="00E04B5B">
        <w:t xml:space="preserve"> </w:t>
      </w:r>
      <w:r w:rsidRPr="006B164C" w:rsidR="00BC7B66">
        <w:t>not</w:t>
      </w:r>
      <w:r w:rsidRPr="006B164C" w:rsidR="00E04B5B">
        <w:t xml:space="preserve"> </w:t>
      </w:r>
      <w:r w:rsidRPr="006B164C" w:rsidR="00BC7B66">
        <w:t>know</w:t>
      </w:r>
      <w:r w:rsidRPr="006B164C" w:rsidR="00E04B5B">
        <w:t xml:space="preserve"> </w:t>
      </w:r>
      <w:r w:rsidRPr="006B164C" w:rsidR="00BC7B66">
        <w:t>what</w:t>
      </w:r>
      <w:r w:rsidRPr="006B164C" w:rsidR="00E04B5B">
        <w:t xml:space="preserve"> </w:t>
      </w:r>
      <w:r w:rsidRPr="006B164C" w:rsidR="00BC7B66">
        <w:t>the</w:t>
      </w:r>
      <w:r w:rsidRPr="006B164C" w:rsidR="00E04B5B">
        <w:t xml:space="preserve"> </w:t>
      </w:r>
      <w:r w:rsidRPr="006B164C" w:rsidR="00BC7B66">
        <w:t>shape</w:t>
      </w:r>
      <w:r w:rsidRPr="006B164C" w:rsidR="00E04B5B">
        <w:t xml:space="preserve"> </w:t>
      </w:r>
      <w:r w:rsidRPr="006B164C" w:rsidR="00BC7B66">
        <w:t>of</w:t>
      </w:r>
      <w:r w:rsidRPr="006B164C" w:rsidR="00E04B5B">
        <w:t xml:space="preserve"> </w:t>
      </w:r>
      <w:r w:rsidRPr="006B164C" w:rsidR="00BC7B66">
        <w:t>the</w:t>
      </w:r>
      <w:r w:rsidRPr="006B164C" w:rsidR="00E04B5B">
        <w:t xml:space="preserve"> </w:t>
      </w:r>
      <w:r w:rsidRPr="006B164C" w:rsidR="00BC7B66">
        <w:t>future</w:t>
      </w:r>
      <w:r w:rsidRPr="006B164C" w:rsidR="00E04B5B">
        <w:t xml:space="preserve"> </w:t>
      </w:r>
      <w:r w:rsidRPr="006B164C" w:rsidR="00BC7B66">
        <w:t>relationship</w:t>
      </w:r>
      <w:r w:rsidRPr="006B164C" w:rsidR="00E04B5B">
        <w:t xml:space="preserve"> </w:t>
      </w:r>
      <w:r w:rsidRPr="006B164C" w:rsidR="00BC7B66">
        <w:t>will</w:t>
      </w:r>
      <w:r w:rsidRPr="006B164C" w:rsidR="00E04B5B">
        <w:t xml:space="preserve"> </w:t>
      </w:r>
      <w:r w:rsidRPr="006B164C" w:rsidR="00BC7B66">
        <w:t>be,</w:t>
      </w:r>
      <w:r w:rsidRPr="006B164C" w:rsidR="00E04B5B">
        <w:t xml:space="preserve"> </w:t>
      </w:r>
      <w:r w:rsidRPr="006B164C">
        <w:t>but</w:t>
      </w:r>
      <w:r w:rsidRPr="006B164C" w:rsidR="00E04B5B">
        <w:t xml:space="preserve"> </w:t>
      </w:r>
      <w:r w:rsidRPr="006B164C">
        <w:t>we</w:t>
      </w:r>
      <w:r w:rsidRPr="006B164C" w:rsidR="00E04B5B">
        <w:t xml:space="preserve"> </w:t>
      </w:r>
      <w:r w:rsidRPr="006B164C">
        <w:t>know</w:t>
      </w:r>
      <w:r w:rsidRPr="006B164C" w:rsidR="00E04B5B">
        <w:t xml:space="preserve"> </w:t>
      </w:r>
      <w:r w:rsidRPr="006B164C">
        <w:t>that</w:t>
      </w:r>
      <w:r w:rsidRPr="006B164C" w:rsidR="00E04B5B">
        <w:t xml:space="preserve"> </w:t>
      </w:r>
      <w:r w:rsidRPr="006B164C">
        <w:t>there</w:t>
      </w:r>
      <w:r w:rsidRPr="006B164C" w:rsidR="00E04B5B">
        <w:t xml:space="preserve"> </w:t>
      </w:r>
      <w:r w:rsidRPr="006B164C">
        <w:t>are</w:t>
      </w:r>
      <w:r w:rsidRPr="006B164C" w:rsidR="00E04B5B">
        <w:t xml:space="preserve"> </w:t>
      </w:r>
      <w:r w:rsidRPr="006B164C">
        <w:t>going</w:t>
      </w:r>
      <w:r w:rsidRPr="006B164C" w:rsidR="00E04B5B">
        <w:t xml:space="preserve"> </w:t>
      </w:r>
      <w:r w:rsidRPr="006B164C">
        <w:t>to</w:t>
      </w:r>
      <w:r w:rsidRPr="006B164C" w:rsidR="00E04B5B">
        <w:t xml:space="preserve"> </w:t>
      </w:r>
      <w:r w:rsidRPr="006B164C">
        <w:t>be</w:t>
      </w:r>
      <w:r w:rsidRPr="006B164C" w:rsidR="00E04B5B">
        <w:t xml:space="preserve"> </w:t>
      </w:r>
      <w:r w:rsidRPr="006B164C">
        <w:t>a</w:t>
      </w:r>
      <w:r w:rsidRPr="006B164C" w:rsidR="00E04B5B">
        <w:t xml:space="preserve"> </w:t>
      </w:r>
      <w:r w:rsidRPr="006B164C">
        <w:t>number</w:t>
      </w:r>
      <w:r w:rsidRPr="006B164C" w:rsidR="00E04B5B">
        <w:t xml:space="preserve"> </w:t>
      </w:r>
      <w:r w:rsidRPr="006B164C">
        <w:t>of</w:t>
      </w:r>
      <w:r w:rsidRPr="006B164C" w:rsidR="00E04B5B">
        <w:t xml:space="preserve"> </w:t>
      </w:r>
      <w:r w:rsidRPr="006B164C">
        <w:t>dimensions</w:t>
      </w:r>
      <w:r w:rsidRPr="006B164C">
        <w:t xml:space="preserve">: </w:t>
      </w:r>
      <w:r w:rsidRPr="006B164C">
        <w:t>trade,</w:t>
      </w:r>
      <w:r w:rsidRPr="006B164C" w:rsidR="00E04B5B">
        <w:t xml:space="preserve"> </w:t>
      </w:r>
      <w:r w:rsidRPr="006B164C">
        <w:t>politics</w:t>
      </w:r>
      <w:r w:rsidRPr="006B164C" w:rsidR="00E04B5B">
        <w:t xml:space="preserve"> </w:t>
      </w:r>
      <w:r w:rsidRPr="006B164C" w:rsidR="00BC7B66">
        <w:t>and</w:t>
      </w:r>
      <w:r w:rsidRPr="006B164C" w:rsidR="00E04B5B">
        <w:t xml:space="preserve"> </w:t>
      </w:r>
      <w:r w:rsidRPr="006B164C" w:rsidR="00BC7B66">
        <w:t>security</w:t>
      </w:r>
      <w:r w:rsidRPr="006B164C">
        <w:t>,</w:t>
      </w:r>
      <w:r w:rsidRPr="006B164C" w:rsidR="00E04B5B">
        <w:t xml:space="preserve"> </w:t>
      </w:r>
      <w:r w:rsidRPr="006B164C">
        <w:t>justice</w:t>
      </w:r>
      <w:r w:rsidRPr="006B164C" w:rsidR="00E04B5B">
        <w:t xml:space="preserve"> </w:t>
      </w:r>
      <w:r w:rsidRPr="006B164C">
        <w:t>and</w:t>
      </w:r>
      <w:r w:rsidRPr="006B164C" w:rsidR="00E04B5B">
        <w:t xml:space="preserve"> </w:t>
      </w:r>
      <w:r w:rsidRPr="006B164C">
        <w:t>home</w:t>
      </w:r>
      <w:r w:rsidRPr="006B164C" w:rsidR="00E04B5B">
        <w:t xml:space="preserve"> </w:t>
      </w:r>
      <w:r w:rsidRPr="006B164C">
        <w:t>affairs,</w:t>
      </w:r>
      <w:r w:rsidRPr="006B164C" w:rsidR="00E04B5B">
        <w:t xml:space="preserve"> </w:t>
      </w:r>
      <w:r w:rsidRPr="006B164C" w:rsidR="00BC7B66">
        <w:t>and</w:t>
      </w:r>
      <w:r w:rsidRPr="006B164C" w:rsidR="00E04B5B">
        <w:t xml:space="preserve"> </w:t>
      </w:r>
      <w:r w:rsidRPr="006B164C">
        <w:t>scientific</w:t>
      </w:r>
      <w:r w:rsidRPr="006B164C" w:rsidR="00E04B5B">
        <w:t xml:space="preserve"> </w:t>
      </w:r>
      <w:r w:rsidRPr="006B164C">
        <w:t>co-operation.</w:t>
      </w:r>
      <w:r w:rsidRPr="006B164C" w:rsidR="00E04B5B">
        <w:t xml:space="preserve"> </w:t>
      </w:r>
      <w:r w:rsidRPr="006B164C">
        <w:t>I</w:t>
      </w:r>
      <w:r w:rsidRPr="006B164C" w:rsidR="00BC7B66">
        <w:t>t</w:t>
      </w:r>
      <w:r w:rsidRPr="006B164C" w:rsidR="00E04B5B">
        <w:t xml:space="preserve"> </w:t>
      </w:r>
      <w:r w:rsidRPr="006B164C" w:rsidR="00BC7B66">
        <w:t>is,</w:t>
      </w:r>
      <w:r w:rsidRPr="006B164C" w:rsidR="00E04B5B">
        <w:t xml:space="preserve"> </w:t>
      </w:r>
      <w:r w:rsidRPr="006B164C" w:rsidR="00BC7B66">
        <w:t>of</w:t>
      </w:r>
      <w:r w:rsidRPr="006B164C" w:rsidR="00E04B5B">
        <w:t xml:space="preserve"> </w:t>
      </w:r>
      <w:r w:rsidRPr="006B164C" w:rsidR="00BC7B66">
        <w:t>course,</w:t>
      </w:r>
      <w:r w:rsidRPr="006B164C" w:rsidR="00E04B5B">
        <w:t xml:space="preserve"> </w:t>
      </w:r>
      <w:r w:rsidRPr="006B164C" w:rsidR="00BC7B66">
        <w:t>going</w:t>
      </w:r>
      <w:r w:rsidRPr="006B164C" w:rsidR="00E04B5B">
        <w:t xml:space="preserve"> </w:t>
      </w:r>
      <w:r w:rsidRPr="006B164C" w:rsidR="00BC7B66">
        <w:t>to</w:t>
      </w:r>
      <w:r w:rsidRPr="006B164C" w:rsidR="00E04B5B">
        <w:t xml:space="preserve"> </w:t>
      </w:r>
      <w:r w:rsidRPr="006B164C" w:rsidR="00BC7B66">
        <w:t>be</w:t>
      </w:r>
      <w:r w:rsidRPr="006B164C" w:rsidR="00E04B5B">
        <w:t xml:space="preserve"> </w:t>
      </w:r>
      <w:r w:rsidRPr="006B164C" w:rsidR="00BC7B66">
        <w:t>a</w:t>
      </w:r>
      <w:r w:rsidRPr="006B164C" w:rsidR="00E04B5B">
        <w:t xml:space="preserve"> </w:t>
      </w:r>
      <w:r w:rsidRPr="006B164C" w:rsidR="00BC7B66">
        <w:t>multifaceted</w:t>
      </w:r>
      <w:r w:rsidRPr="006B164C" w:rsidR="00E04B5B">
        <w:t xml:space="preserve"> </w:t>
      </w:r>
      <w:r w:rsidRPr="006B164C" w:rsidR="00BC7B66">
        <w:t>relationship.</w:t>
      </w:r>
      <w:r w:rsidRPr="006B164C" w:rsidR="00E04B5B">
        <w:t xml:space="preserve"> </w:t>
      </w:r>
    </w:p>
    <w:p w:rsidR="004F3B3B" w:rsidRPr="006B164C" w:rsidP="009F77DF">
      <w:pPr>
        <w:pStyle w:val="Question"/>
        <w:numPr>
          <w:ilvl w:val="0"/>
          <w:numId w:val="0"/>
        </w:numPr>
        <w:ind w:left="794"/>
      </w:pPr>
      <w:r w:rsidRPr="006B164C">
        <w:t>I</w:t>
      </w:r>
      <w:r w:rsidRPr="006B164C" w:rsidR="003D40CB">
        <w:t>s</w:t>
      </w:r>
      <w:r w:rsidRPr="006B164C" w:rsidR="00E04B5B">
        <w:t xml:space="preserve"> </w:t>
      </w:r>
      <w:r w:rsidRPr="006B164C" w:rsidR="003D40CB">
        <w:t>your</w:t>
      </w:r>
      <w:r w:rsidRPr="006B164C" w:rsidR="00E04B5B">
        <w:t xml:space="preserve"> </w:t>
      </w:r>
      <w:r w:rsidRPr="006B164C" w:rsidR="003D40CB">
        <w:t>suggestion</w:t>
      </w:r>
      <w:r w:rsidRPr="006B164C" w:rsidR="00E04B5B">
        <w:t xml:space="preserve"> </w:t>
      </w:r>
      <w:r w:rsidRPr="006B164C" w:rsidR="003D40CB">
        <w:t>that</w:t>
      </w:r>
      <w:r w:rsidRPr="006B164C" w:rsidR="00E04B5B">
        <w:t xml:space="preserve"> </w:t>
      </w:r>
      <w:r w:rsidRPr="006B164C" w:rsidR="003D40CB">
        <w:t>an</w:t>
      </w:r>
      <w:r w:rsidRPr="006B164C" w:rsidR="00E04B5B">
        <w:t xml:space="preserve"> </w:t>
      </w:r>
      <w:r w:rsidRPr="006B164C" w:rsidR="003D40CB">
        <w:t>issue</w:t>
      </w:r>
      <w:r w:rsidRPr="006B164C" w:rsidR="00E04B5B">
        <w:t xml:space="preserve"> </w:t>
      </w:r>
      <w:r w:rsidRPr="006B164C" w:rsidR="003D40CB">
        <w:t>comes</w:t>
      </w:r>
      <w:r w:rsidRPr="006B164C" w:rsidR="00E04B5B">
        <w:t xml:space="preserve"> </w:t>
      </w:r>
      <w:r w:rsidRPr="006B164C" w:rsidR="003D40CB">
        <w:t>through</w:t>
      </w:r>
      <w:r w:rsidRPr="006B164C">
        <w:t>—let</w:t>
      </w:r>
      <w:r w:rsidRPr="006B164C" w:rsidR="00E04B5B">
        <w:t xml:space="preserve"> </w:t>
      </w:r>
      <w:r w:rsidRPr="006B164C">
        <w:t>us</w:t>
      </w:r>
      <w:r w:rsidRPr="006B164C" w:rsidR="00E04B5B">
        <w:t xml:space="preserve"> </w:t>
      </w:r>
      <w:r w:rsidRPr="006B164C">
        <w:t>say</w:t>
      </w:r>
      <w:r w:rsidRPr="006B164C" w:rsidR="00E04B5B">
        <w:t xml:space="preserve"> </w:t>
      </w:r>
      <w:r w:rsidRPr="006B164C">
        <w:t>it</w:t>
      </w:r>
      <w:r w:rsidRPr="006B164C" w:rsidR="00E04B5B">
        <w:t xml:space="preserve"> </w:t>
      </w:r>
      <w:r w:rsidRPr="006B164C">
        <w:t>is</w:t>
      </w:r>
      <w:r w:rsidRPr="006B164C" w:rsidR="00E04B5B">
        <w:t xml:space="preserve"> </w:t>
      </w:r>
      <w:r w:rsidRPr="006B164C">
        <w:t>related</w:t>
      </w:r>
      <w:r w:rsidRPr="006B164C" w:rsidR="00E04B5B">
        <w:t xml:space="preserve"> </w:t>
      </w:r>
      <w:r w:rsidRPr="006B164C">
        <w:t>to</w:t>
      </w:r>
      <w:r w:rsidRPr="006B164C" w:rsidR="00E04B5B">
        <w:t xml:space="preserve"> </w:t>
      </w:r>
      <w:r w:rsidRPr="006B164C">
        <w:t>trade</w:t>
      </w:r>
      <w:r w:rsidRPr="006B164C" w:rsidR="00E04B5B">
        <w:t xml:space="preserve"> </w:t>
      </w:r>
      <w:r w:rsidRPr="006B164C">
        <w:t>or</w:t>
      </w:r>
      <w:r w:rsidRPr="006B164C" w:rsidR="00E04B5B">
        <w:t xml:space="preserve"> </w:t>
      </w:r>
      <w:r w:rsidRPr="006B164C">
        <w:t>justice</w:t>
      </w:r>
      <w:r w:rsidRPr="006B164C" w:rsidR="00E04B5B">
        <w:t xml:space="preserve"> </w:t>
      </w:r>
      <w:r w:rsidRPr="006B164C">
        <w:t>and</w:t>
      </w:r>
      <w:r w:rsidRPr="006B164C" w:rsidR="00E04B5B">
        <w:t xml:space="preserve"> </w:t>
      </w:r>
      <w:r w:rsidRPr="006B164C">
        <w:t>home</w:t>
      </w:r>
      <w:r w:rsidRPr="006B164C" w:rsidR="00E04B5B">
        <w:t xml:space="preserve"> </w:t>
      </w:r>
      <w:r w:rsidRPr="006B164C">
        <w:t>affairs—</w:t>
      </w:r>
      <w:r w:rsidRPr="006B164C" w:rsidR="003D40CB">
        <w:t>and</w:t>
      </w:r>
      <w:r w:rsidRPr="006B164C" w:rsidR="00E04B5B">
        <w:t xml:space="preserve"> </w:t>
      </w:r>
      <w:r w:rsidRPr="006B164C" w:rsidR="003D40CB">
        <w:t>it</w:t>
      </w:r>
      <w:r w:rsidRPr="006B164C" w:rsidR="00E04B5B">
        <w:t xml:space="preserve"> </w:t>
      </w:r>
      <w:r w:rsidRPr="006B164C" w:rsidR="003D40CB">
        <w:t>comes</w:t>
      </w:r>
      <w:r w:rsidRPr="006B164C" w:rsidR="00A618C8">
        <w:t>,</w:t>
      </w:r>
      <w:r w:rsidRPr="006B164C" w:rsidR="00E04B5B">
        <w:t xml:space="preserve"> </w:t>
      </w:r>
      <w:r w:rsidRPr="006B164C" w:rsidR="003D40CB">
        <w:t>first</w:t>
      </w:r>
      <w:r w:rsidRPr="006B164C" w:rsidR="00E04B5B">
        <w:t xml:space="preserve"> </w:t>
      </w:r>
      <w:r w:rsidRPr="006B164C" w:rsidR="003D40CB">
        <w:t>of</w:t>
      </w:r>
      <w:r w:rsidRPr="006B164C" w:rsidR="00E04B5B">
        <w:t xml:space="preserve"> </w:t>
      </w:r>
      <w:r w:rsidRPr="006B164C" w:rsidR="003D40CB">
        <w:t>all</w:t>
      </w:r>
      <w:r w:rsidRPr="006B164C" w:rsidR="00A618C8">
        <w:t>,</w:t>
      </w:r>
      <w:r w:rsidRPr="006B164C" w:rsidR="00E04B5B">
        <w:t xml:space="preserve"> </w:t>
      </w:r>
      <w:r w:rsidRPr="006B164C" w:rsidR="003D40CB">
        <w:t>to</w:t>
      </w:r>
      <w:r w:rsidRPr="006B164C" w:rsidR="00E04B5B">
        <w:t xml:space="preserve"> </w:t>
      </w:r>
      <w:r w:rsidRPr="006B164C" w:rsidR="003D40CB">
        <w:t>the</w:t>
      </w:r>
      <w:r w:rsidRPr="006B164C" w:rsidR="00E04B5B">
        <w:t xml:space="preserve"> </w:t>
      </w:r>
      <w:r w:rsidRPr="006B164C" w:rsidR="003D40CB">
        <w:t>European</w:t>
      </w:r>
      <w:r w:rsidRPr="006B164C" w:rsidR="00E04B5B">
        <w:t xml:space="preserve"> </w:t>
      </w:r>
      <w:r w:rsidRPr="006B164C" w:rsidR="00842E19">
        <w:t>affairs committee</w:t>
      </w:r>
      <w:r w:rsidRPr="006B164C" w:rsidR="003D40CB">
        <w:t>,</w:t>
      </w:r>
      <w:r w:rsidRPr="006B164C" w:rsidR="00E04B5B">
        <w:t xml:space="preserve"> </w:t>
      </w:r>
      <w:r w:rsidRPr="006B164C" w:rsidR="003D40CB">
        <w:t>which</w:t>
      </w:r>
      <w:r w:rsidRPr="006B164C" w:rsidR="00E04B5B">
        <w:t xml:space="preserve"> </w:t>
      </w:r>
      <w:r w:rsidRPr="006B164C" w:rsidR="003D40CB">
        <w:t>takes</w:t>
      </w:r>
      <w:r w:rsidRPr="006B164C" w:rsidR="00E04B5B">
        <w:t xml:space="preserve"> </w:t>
      </w:r>
      <w:r w:rsidRPr="006B164C" w:rsidR="003D40CB">
        <w:t>a</w:t>
      </w:r>
      <w:r w:rsidRPr="006B164C" w:rsidR="00E04B5B">
        <w:t xml:space="preserve"> </w:t>
      </w:r>
      <w:r w:rsidRPr="006B164C" w:rsidR="003D40CB">
        <w:t>look</w:t>
      </w:r>
      <w:r w:rsidRPr="006B164C" w:rsidR="00E04B5B">
        <w:t xml:space="preserve"> </w:t>
      </w:r>
      <w:r w:rsidRPr="006B164C" w:rsidR="003D40CB">
        <w:t>at</w:t>
      </w:r>
      <w:r w:rsidRPr="006B164C" w:rsidR="00E04B5B">
        <w:t xml:space="preserve"> </w:t>
      </w:r>
      <w:r w:rsidRPr="006B164C" w:rsidR="003D40CB">
        <w:t>it</w:t>
      </w:r>
      <w:r w:rsidRPr="006B164C" w:rsidR="00E04B5B">
        <w:t xml:space="preserve"> </w:t>
      </w:r>
      <w:r w:rsidRPr="006B164C" w:rsidR="003D40CB">
        <w:t>and</w:t>
      </w:r>
      <w:r w:rsidRPr="006B164C" w:rsidR="00E04B5B">
        <w:t xml:space="preserve"> </w:t>
      </w:r>
      <w:r w:rsidRPr="006B164C" w:rsidR="003D40CB">
        <w:t>provides</w:t>
      </w:r>
      <w:r w:rsidRPr="006B164C" w:rsidR="00E04B5B">
        <w:t xml:space="preserve"> </w:t>
      </w:r>
      <w:r w:rsidRPr="006B164C" w:rsidR="003D40CB">
        <w:t>a</w:t>
      </w:r>
      <w:r w:rsidRPr="006B164C" w:rsidR="00E04B5B">
        <w:t xml:space="preserve"> </w:t>
      </w:r>
      <w:r w:rsidRPr="006B164C" w:rsidR="003D40CB">
        <w:t>kind</w:t>
      </w:r>
      <w:r w:rsidRPr="006B164C" w:rsidR="00E04B5B">
        <w:t xml:space="preserve"> </w:t>
      </w:r>
      <w:r w:rsidRPr="006B164C" w:rsidR="003D40CB">
        <w:t>of</w:t>
      </w:r>
      <w:r w:rsidRPr="006B164C" w:rsidR="00E04B5B">
        <w:t xml:space="preserve"> </w:t>
      </w:r>
      <w:r w:rsidRPr="006B164C" w:rsidR="003D40CB">
        <w:t>screening</w:t>
      </w:r>
      <w:r w:rsidRPr="006B164C" w:rsidR="00E04B5B">
        <w:t xml:space="preserve"> </w:t>
      </w:r>
      <w:r w:rsidRPr="006B164C" w:rsidR="003D40CB">
        <w:t>and</w:t>
      </w:r>
      <w:r w:rsidRPr="006B164C" w:rsidR="00E04B5B">
        <w:t xml:space="preserve"> </w:t>
      </w:r>
      <w:r w:rsidRPr="006B164C" w:rsidR="003D40CB">
        <w:t>advisory</w:t>
      </w:r>
      <w:r w:rsidRPr="006B164C" w:rsidR="00E04B5B">
        <w:t xml:space="preserve"> </w:t>
      </w:r>
      <w:r w:rsidRPr="006B164C" w:rsidR="003D40CB">
        <w:t>note</w:t>
      </w:r>
      <w:r w:rsidRPr="006B164C" w:rsidR="00E04B5B">
        <w:t xml:space="preserve"> </w:t>
      </w:r>
      <w:r w:rsidRPr="006B164C" w:rsidR="00BF7ABD">
        <w:t>or</w:t>
      </w:r>
      <w:r w:rsidRPr="006B164C" w:rsidR="00E04B5B">
        <w:t xml:space="preserve"> </w:t>
      </w:r>
      <w:r w:rsidRPr="006B164C" w:rsidR="00BF7ABD">
        <w:t>something</w:t>
      </w:r>
      <w:r w:rsidRPr="006B164C" w:rsidR="00E04B5B">
        <w:t xml:space="preserve"> </w:t>
      </w:r>
      <w:r w:rsidRPr="006B164C" w:rsidR="00BF7ABD">
        <w:t>like</w:t>
      </w:r>
      <w:r w:rsidRPr="006B164C" w:rsidR="00E04B5B">
        <w:t xml:space="preserve"> </w:t>
      </w:r>
      <w:r w:rsidRPr="006B164C" w:rsidR="00BF7ABD">
        <w:t>that</w:t>
      </w:r>
      <w:r w:rsidRPr="006B164C" w:rsidR="000A6556">
        <w:t>,</w:t>
      </w:r>
      <w:r w:rsidRPr="006B164C" w:rsidR="00E04B5B">
        <w:t xml:space="preserve"> </w:t>
      </w:r>
      <w:r w:rsidRPr="006B164C" w:rsidR="000A6556">
        <w:t>which</w:t>
      </w:r>
      <w:r w:rsidRPr="006B164C" w:rsidR="00E04B5B">
        <w:t xml:space="preserve"> </w:t>
      </w:r>
      <w:r w:rsidRPr="006B164C" w:rsidR="003D40CB">
        <w:t>is</w:t>
      </w:r>
      <w:r w:rsidRPr="006B164C" w:rsidR="00E04B5B">
        <w:t xml:space="preserve"> </w:t>
      </w:r>
      <w:r w:rsidRPr="006B164C" w:rsidR="003D40CB">
        <w:t>then</w:t>
      </w:r>
      <w:r w:rsidRPr="006B164C" w:rsidR="00E04B5B">
        <w:t xml:space="preserve"> </w:t>
      </w:r>
      <w:r w:rsidRPr="006B164C" w:rsidR="003D40CB">
        <w:t>forwarded</w:t>
      </w:r>
      <w:r w:rsidRPr="006B164C" w:rsidR="00E04B5B">
        <w:t xml:space="preserve"> </w:t>
      </w:r>
      <w:r w:rsidRPr="006B164C" w:rsidR="003D40CB">
        <w:t>on</w:t>
      </w:r>
      <w:r w:rsidRPr="006B164C" w:rsidR="00E04B5B">
        <w:t xml:space="preserve"> </w:t>
      </w:r>
      <w:r w:rsidRPr="006B164C" w:rsidR="003D40CB">
        <w:t>to</w:t>
      </w:r>
      <w:r w:rsidRPr="006B164C" w:rsidR="00E04B5B">
        <w:t xml:space="preserve"> </w:t>
      </w:r>
      <w:r w:rsidRPr="006B164C" w:rsidR="003D40CB">
        <w:t>the</w:t>
      </w:r>
      <w:r w:rsidRPr="006B164C" w:rsidR="00E04B5B">
        <w:t xml:space="preserve"> </w:t>
      </w:r>
      <w:r w:rsidRPr="006B164C" w:rsidR="003D40CB">
        <w:t>relevant</w:t>
      </w:r>
      <w:r w:rsidRPr="006B164C" w:rsidR="00E04B5B">
        <w:t xml:space="preserve"> </w:t>
      </w:r>
      <w:r w:rsidRPr="006B164C" w:rsidR="003D40CB">
        <w:t>departmental</w:t>
      </w:r>
      <w:r w:rsidRPr="006B164C" w:rsidR="00E04B5B">
        <w:t xml:space="preserve"> </w:t>
      </w:r>
      <w:r w:rsidRPr="006B164C" w:rsidR="00497200">
        <w:t>Select Committee</w:t>
      </w:r>
      <w:r w:rsidRPr="006B164C" w:rsidR="00E04B5B">
        <w:t xml:space="preserve"> </w:t>
      </w:r>
      <w:r w:rsidRPr="006B164C" w:rsidR="003D40CB">
        <w:t>with</w:t>
      </w:r>
      <w:r w:rsidRPr="006B164C" w:rsidR="00E04B5B">
        <w:t xml:space="preserve"> </w:t>
      </w:r>
      <w:r w:rsidRPr="006B164C" w:rsidR="003D40CB">
        <w:t>an</w:t>
      </w:r>
      <w:r w:rsidRPr="006B164C" w:rsidR="00E04B5B">
        <w:t xml:space="preserve"> </w:t>
      </w:r>
      <w:r w:rsidRPr="006B164C" w:rsidR="003D40CB">
        <w:t>advisory</w:t>
      </w:r>
      <w:r w:rsidRPr="006B164C" w:rsidR="00E04B5B">
        <w:t xml:space="preserve"> </w:t>
      </w:r>
      <w:r w:rsidRPr="006B164C" w:rsidR="003D40CB">
        <w:t>recommendation</w:t>
      </w:r>
      <w:r w:rsidRPr="006B164C" w:rsidR="00E04B5B">
        <w:t xml:space="preserve"> </w:t>
      </w:r>
      <w:r w:rsidRPr="006B164C" w:rsidR="00A618C8">
        <w:t>and an</w:t>
      </w:r>
      <w:r w:rsidRPr="006B164C" w:rsidR="00E04B5B">
        <w:t xml:space="preserve"> </w:t>
      </w:r>
      <w:r w:rsidRPr="006B164C" w:rsidR="00BF7ABD">
        <w:t>analysis?</w:t>
      </w:r>
      <w:r w:rsidRPr="006B164C" w:rsidR="00E04B5B">
        <w:t xml:space="preserve"> </w:t>
      </w:r>
      <w:r w:rsidRPr="006B164C" w:rsidR="00BF7ABD">
        <w:t>Can</w:t>
      </w:r>
      <w:r w:rsidRPr="006B164C" w:rsidR="00E04B5B">
        <w:t xml:space="preserve"> </w:t>
      </w:r>
      <w:r w:rsidRPr="006B164C" w:rsidR="00BF7ABD">
        <w:t>you</w:t>
      </w:r>
      <w:r w:rsidRPr="006B164C" w:rsidR="00E04B5B">
        <w:t xml:space="preserve"> </w:t>
      </w:r>
      <w:r w:rsidRPr="006B164C" w:rsidR="00BF7ABD">
        <w:t>say</w:t>
      </w:r>
      <w:r w:rsidRPr="006B164C" w:rsidR="00E04B5B">
        <w:t xml:space="preserve"> </w:t>
      </w:r>
      <w:r w:rsidRPr="006B164C" w:rsidR="00BF7ABD">
        <w:t>a</w:t>
      </w:r>
      <w:r w:rsidRPr="006B164C" w:rsidR="00E04B5B">
        <w:t xml:space="preserve"> </w:t>
      </w:r>
      <w:r w:rsidRPr="006B164C" w:rsidR="00BF7ABD">
        <w:t>bit</w:t>
      </w:r>
      <w:r w:rsidRPr="006B164C" w:rsidR="00E04B5B">
        <w:t xml:space="preserve"> </w:t>
      </w:r>
      <w:r w:rsidRPr="006B164C" w:rsidR="00BF7ABD">
        <w:t>more</w:t>
      </w:r>
      <w:r w:rsidRPr="006B164C" w:rsidR="00E04B5B">
        <w:t xml:space="preserve"> </w:t>
      </w:r>
      <w:r w:rsidRPr="006B164C" w:rsidR="00BF7ABD">
        <w:t>about</w:t>
      </w:r>
      <w:r w:rsidRPr="006B164C" w:rsidR="00E04B5B">
        <w:t xml:space="preserve"> </w:t>
      </w:r>
      <w:r w:rsidRPr="006B164C" w:rsidR="00BF7ABD">
        <w:t>how</w:t>
      </w:r>
      <w:r w:rsidRPr="006B164C" w:rsidR="00E04B5B">
        <w:t xml:space="preserve"> </w:t>
      </w:r>
      <w:r w:rsidRPr="006B164C" w:rsidR="00BF7ABD">
        <w:t>you</w:t>
      </w:r>
      <w:r w:rsidRPr="006B164C" w:rsidR="00E04B5B">
        <w:t xml:space="preserve"> </w:t>
      </w:r>
      <w:r w:rsidRPr="006B164C" w:rsidR="00BF7ABD">
        <w:t>would</w:t>
      </w:r>
      <w:r w:rsidRPr="006B164C" w:rsidR="00E04B5B">
        <w:t xml:space="preserve"> </w:t>
      </w:r>
      <w:r w:rsidRPr="006B164C" w:rsidR="00BF7ABD">
        <w:t>see</w:t>
      </w:r>
      <w:r w:rsidRPr="006B164C" w:rsidR="00E04B5B">
        <w:t xml:space="preserve"> </w:t>
      </w:r>
      <w:r w:rsidRPr="006B164C" w:rsidR="00BF7ABD">
        <w:t>that</w:t>
      </w:r>
      <w:r w:rsidRPr="006B164C" w:rsidR="00E04B5B">
        <w:t xml:space="preserve"> </w:t>
      </w:r>
      <w:r w:rsidRPr="006B164C" w:rsidR="00BF7ABD">
        <w:t>working</w:t>
      </w:r>
      <w:r w:rsidRPr="006B164C" w:rsidR="00E04B5B">
        <w:t xml:space="preserve"> </w:t>
      </w:r>
      <w:r w:rsidRPr="006B164C" w:rsidR="00BF7ABD">
        <w:t>in</w:t>
      </w:r>
      <w:r w:rsidRPr="006B164C" w:rsidR="00E04B5B">
        <w:t xml:space="preserve"> </w:t>
      </w:r>
      <w:r w:rsidRPr="006B164C" w:rsidR="00BF7ABD">
        <w:t>practice?</w:t>
      </w:r>
    </w:p>
    <w:p w:rsidR="00BF7ABD" w:rsidRPr="006B164C" w:rsidP="00AA24E2">
      <w:pPr>
        <w:pStyle w:val="Answer"/>
      </w:pPr>
      <w:sdt>
        <w:sdtPr>
          <w:alias w:val="Witness"/>
          <w:id w:val="-1472750154"/>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t>Broadly</w:t>
      </w:r>
      <w:r w:rsidRPr="006B164C" w:rsidR="00E04B5B">
        <w:t xml:space="preserve"> </w:t>
      </w:r>
      <w:r w:rsidRPr="006B164C">
        <w:t>speaking,</w:t>
      </w:r>
      <w:r w:rsidRPr="006B164C" w:rsidR="00E04B5B">
        <w:t xml:space="preserve"> </w:t>
      </w:r>
      <w:r w:rsidRPr="006B164C">
        <w:t>that</w:t>
      </w:r>
      <w:r w:rsidRPr="006B164C" w:rsidR="00E04B5B">
        <w:t xml:space="preserve"> </w:t>
      </w:r>
      <w:r w:rsidRPr="006B164C">
        <w:t>is</w:t>
      </w:r>
      <w:r w:rsidRPr="006B164C" w:rsidR="00E04B5B">
        <w:t xml:space="preserve"> </w:t>
      </w:r>
      <w:r w:rsidRPr="006B164C">
        <w:t>what</w:t>
      </w:r>
      <w:r w:rsidRPr="006B164C" w:rsidR="00E04B5B">
        <w:t xml:space="preserve"> </w:t>
      </w:r>
      <w:r w:rsidRPr="006B164C">
        <w:t>I</w:t>
      </w:r>
      <w:r w:rsidRPr="006B164C" w:rsidR="00E04B5B">
        <w:t xml:space="preserve"> </w:t>
      </w:r>
      <w:r w:rsidRPr="006B164C">
        <w:t>have</w:t>
      </w:r>
      <w:r w:rsidRPr="006B164C" w:rsidR="00E04B5B">
        <w:t xml:space="preserve"> </w:t>
      </w:r>
      <w:r w:rsidRPr="006B164C">
        <w:t>in</w:t>
      </w:r>
      <w:r w:rsidRPr="006B164C" w:rsidR="00E04B5B">
        <w:t xml:space="preserve"> </w:t>
      </w:r>
      <w:r w:rsidRPr="006B164C">
        <w:t>mind.</w:t>
      </w:r>
      <w:r w:rsidRPr="006B164C" w:rsidR="00E04B5B">
        <w:t xml:space="preserve"> </w:t>
      </w:r>
      <w:r w:rsidRPr="006B164C">
        <w:t>You</w:t>
      </w:r>
      <w:r w:rsidRPr="006B164C" w:rsidR="00E04B5B">
        <w:t xml:space="preserve"> </w:t>
      </w:r>
      <w:r w:rsidRPr="006B164C">
        <w:t>would</w:t>
      </w:r>
      <w:r w:rsidRPr="006B164C" w:rsidR="00E04B5B">
        <w:t xml:space="preserve"> </w:t>
      </w:r>
      <w:r w:rsidRPr="006B164C">
        <w:t>want</w:t>
      </w:r>
      <w:r w:rsidRPr="006B164C" w:rsidR="00E04B5B">
        <w:t xml:space="preserve"> </w:t>
      </w:r>
      <w:r w:rsidRPr="006B164C">
        <w:t>to</w:t>
      </w:r>
      <w:r w:rsidRPr="006B164C" w:rsidR="00E04B5B">
        <w:t xml:space="preserve"> </w:t>
      </w:r>
      <w:r w:rsidRPr="006B164C">
        <w:t>avoid</w:t>
      </w:r>
      <w:r w:rsidRPr="006B164C" w:rsidR="00E04B5B">
        <w:t xml:space="preserve"> </w:t>
      </w:r>
      <w:r w:rsidRPr="006B164C">
        <w:t>getting</w:t>
      </w:r>
      <w:r w:rsidRPr="006B164C" w:rsidR="00E04B5B">
        <w:t xml:space="preserve"> </w:t>
      </w:r>
      <w:r w:rsidRPr="006B164C">
        <w:t>into</w:t>
      </w:r>
      <w:r w:rsidRPr="006B164C" w:rsidR="00E04B5B">
        <w:t xml:space="preserve"> </w:t>
      </w:r>
      <w:r w:rsidRPr="006B164C" w:rsidR="00A618C8">
        <w:t>the</w:t>
      </w:r>
      <w:r w:rsidRPr="006B164C" w:rsidR="00E04B5B">
        <w:t xml:space="preserve"> </w:t>
      </w:r>
      <w:r w:rsidRPr="006B164C">
        <w:t>situation</w:t>
      </w:r>
      <w:r w:rsidRPr="006B164C" w:rsidR="00E04B5B">
        <w:t xml:space="preserve"> </w:t>
      </w:r>
      <w:r w:rsidRPr="006B164C">
        <w:t>that</w:t>
      </w:r>
      <w:r w:rsidRPr="006B164C" w:rsidR="00E04B5B">
        <w:t xml:space="preserve"> </w:t>
      </w:r>
      <w:r w:rsidRPr="006B164C">
        <w:t>perhaps</w:t>
      </w:r>
      <w:r w:rsidRPr="006B164C" w:rsidR="00E04B5B">
        <w:t xml:space="preserve"> </w:t>
      </w:r>
      <w:r w:rsidRPr="006B164C">
        <w:t>you</w:t>
      </w:r>
      <w:r w:rsidRPr="006B164C" w:rsidR="00E04B5B">
        <w:t xml:space="preserve"> </w:t>
      </w:r>
      <w:r w:rsidRPr="006B164C">
        <w:t>have</w:t>
      </w:r>
      <w:r w:rsidRPr="006B164C" w:rsidR="00E04B5B">
        <w:t xml:space="preserve"> </w:t>
      </w:r>
      <w:r w:rsidRPr="006B164C">
        <w:t>at</w:t>
      </w:r>
      <w:r w:rsidRPr="006B164C" w:rsidR="00E04B5B">
        <w:t xml:space="preserve"> </w:t>
      </w:r>
      <w:r w:rsidRPr="006B164C">
        <w:t>the</w:t>
      </w:r>
      <w:r w:rsidRPr="006B164C" w:rsidR="00E04B5B">
        <w:t xml:space="preserve"> </w:t>
      </w:r>
      <w:r w:rsidRPr="006B164C">
        <w:t>moment</w:t>
      </w:r>
      <w:r w:rsidRPr="006B164C" w:rsidR="00E04B5B">
        <w:t xml:space="preserve"> </w:t>
      </w:r>
      <w:r w:rsidRPr="006B164C">
        <w:t>with</w:t>
      </w:r>
      <w:r w:rsidRPr="006B164C" w:rsidR="00E04B5B">
        <w:t xml:space="preserve"> </w:t>
      </w:r>
      <w:r w:rsidRPr="006B164C">
        <w:t>t</w:t>
      </w:r>
      <w:r w:rsidRPr="006B164C" w:rsidR="00AA24E2">
        <w:t>he</w:t>
      </w:r>
      <w:r w:rsidRPr="006B164C" w:rsidR="00E04B5B">
        <w:t xml:space="preserve"> </w:t>
      </w:r>
      <w:r w:rsidRPr="006B164C" w:rsidR="00AA24E2">
        <w:t>PAC</w:t>
      </w:r>
      <w:r w:rsidRPr="006B164C">
        <w:t>,</w:t>
      </w:r>
      <w:r w:rsidRPr="006B164C" w:rsidR="00E04B5B">
        <w:t xml:space="preserve"> </w:t>
      </w:r>
      <w:r w:rsidRPr="006B164C">
        <w:t>where</w:t>
      </w:r>
      <w:r w:rsidRPr="006B164C" w:rsidR="00E04B5B">
        <w:t xml:space="preserve"> </w:t>
      </w:r>
      <w:r w:rsidRPr="006B164C">
        <w:t>it</w:t>
      </w:r>
      <w:r w:rsidRPr="006B164C" w:rsidR="00E04B5B">
        <w:t xml:space="preserve"> </w:t>
      </w:r>
      <w:r w:rsidRPr="006B164C" w:rsidR="00AA24E2">
        <w:t>decides</w:t>
      </w:r>
      <w:r w:rsidRPr="006B164C" w:rsidR="00E04B5B">
        <w:t xml:space="preserve"> </w:t>
      </w:r>
      <w:r w:rsidRPr="006B164C" w:rsidR="00AA24E2">
        <w:t>that</w:t>
      </w:r>
      <w:r w:rsidRPr="006B164C" w:rsidR="00E04B5B">
        <w:t xml:space="preserve"> </w:t>
      </w:r>
      <w:r w:rsidRPr="006B164C" w:rsidR="00AA24E2">
        <w:t>it</w:t>
      </w:r>
      <w:r w:rsidRPr="006B164C" w:rsidR="00E04B5B">
        <w:t xml:space="preserve"> </w:t>
      </w:r>
      <w:r w:rsidRPr="006B164C" w:rsidR="00AA24E2">
        <w:t>wants</w:t>
      </w:r>
      <w:r w:rsidRPr="006B164C" w:rsidR="00E04B5B">
        <w:t xml:space="preserve"> </w:t>
      </w:r>
      <w:r w:rsidRPr="006B164C" w:rsidR="00AA24E2">
        <w:t>to</w:t>
      </w:r>
      <w:r w:rsidRPr="006B164C" w:rsidR="00E04B5B">
        <w:t xml:space="preserve"> </w:t>
      </w:r>
      <w:r w:rsidRPr="006B164C" w:rsidR="00AA24E2">
        <w:t>take</w:t>
      </w:r>
      <w:r w:rsidRPr="006B164C" w:rsidR="00E04B5B">
        <w:t xml:space="preserve"> </w:t>
      </w:r>
      <w:r w:rsidRPr="006B164C" w:rsidR="00AA24E2">
        <w:t>on</w:t>
      </w:r>
      <w:r w:rsidRPr="006B164C" w:rsidR="00E04B5B">
        <w:t xml:space="preserve"> </w:t>
      </w:r>
      <w:r w:rsidRPr="006B164C">
        <w:t>some</w:t>
      </w:r>
      <w:r w:rsidRPr="006B164C" w:rsidR="00E04B5B">
        <w:t xml:space="preserve"> </w:t>
      </w:r>
      <w:r w:rsidRPr="006B164C">
        <w:t>of</w:t>
      </w:r>
      <w:r w:rsidRPr="006B164C" w:rsidR="00E04B5B">
        <w:t xml:space="preserve"> </w:t>
      </w:r>
      <w:r w:rsidRPr="006B164C" w:rsidR="00AA24E2">
        <w:t>the</w:t>
      </w:r>
      <w:r w:rsidRPr="006B164C" w:rsidR="00E04B5B">
        <w:t xml:space="preserve"> </w:t>
      </w:r>
      <w:r w:rsidRPr="006B164C" w:rsidR="00AA24E2">
        <w:t>most</w:t>
      </w:r>
      <w:r w:rsidRPr="006B164C" w:rsidR="00E04B5B">
        <w:t xml:space="preserve"> </w:t>
      </w:r>
      <w:r w:rsidRPr="006B164C" w:rsidR="00AA24E2">
        <w:t>interesting</w:t>
      </w:r>
      <w:r w:rsidRPr="006B164C" w:rsidR="00E04B5B">
        <w:t xml:space="preserve"> </w:t>
      </w:r>
      <w:r w:rsidRPr="006B164C" w:rsidR="00AA24E2">
        <w:t>topic</w:t>
      </w:r>
      <w:r w:rsidRPr="006B164C">
        <w:t>s</w:t>
      </w:r>
      <w:r w:rsidRPr="006B164C" w:rsidR="00E04B5B">
        <w:t xml:space="preserve"> </w:t>
      </w:r>
      <w:r w:rsidRPr="006B164C">
        <w:t>for</w:t>
      </w:r>
      <w:r w:rsidRPr="006B164C" w:rsidR="00E04B5B">
        <w:t xml:space="preserve"> </w:t>
      </w:r>
      <w:r w:rsidRPr="006B164C">
        <w:t>itself</w:t>
      </w:r>
      <w:r w:rsidRPr="006B164C" w:rsidR="00E04B5B">
        <w:t xml:space="preserve"> </w:t>
      </w:r>
      <w:r w:rsidRPr="006B164C">
        <w:t>and,</w:t>
      </w:r>
      <w:r w:rsidRPr="006B164C" w:rsidR="00E04B5B">
        <w:t xml:space="preserve"> </w:t>
      </w:r>
      <w:r w:rsidRPr="006B164C">
        <w:t>only</w:t>
      </w:r>
      <w:r w:rsidRPr="006B164C" w:rsidR="00E04B5B">
        <w:t xml:space="preserve"> </w:t>
      </w:r>
      <w:r w:rsidRPr="006B164C">
        <w:t>when</w:t>
      </w:r>
      <w:r w:rsidRPr="006B164C" w:rsidR="00E04B5B">
        <w:t xml:space="preserve"> </w:t>
      </w:r>
      <w:r w:rsidRPr="006B164C">
        <w:t>it</w:t>
      </w:r>
      <w:r w:rsidRPr="006B164C" w:rsidR="00E04B5B">
        <w:t xml:space="preserve"> </w:t>
      </w:r>
      <w:r w:rsidRPr="006B164C">
        <w:t>is</w:t>
      </w:r>
      <w:r w:rsidRPr="006B164C" w:rsidR="00E04B5B">
        <w:t xml:space="preserve"> </w:t>
      </w:r>
      <w:r w:rsidRPr="006B164C">
        <w:t>not</w:t>
      </w:r>
      <w:r w:rsidRPr="006B164C" w:rsidR="00E04B5B">
        <w:t xml:space="preserve"> </w:t>
      </w:r>
      <w:r w:rsidRPr="006B164C">
        <w:t>all</w:t>
      </w:r>
      <w:r w:rsidRPr="006B164C" w:rsidR="00E04B5B">
        <w:t xml:space="preserve"> </w:t>
      </w:r>
      <w:r w:rsidRPr="006B164C">
        <w:t>that</w:t>
      </w:r>
      <w:r w:rsidRPr="006B164C" w:rsidR="00E04B5B">
        <w:t xml:space="preserve"> </w:t>
      </w:r>
      <w:r w:rsidRPr="006B164C">
        <w:t>interested</w:t>
      </w:r>
      <w:r w:rsidRPr="006B164C" w:rsidR="00E04B5B">
        <w:t xml:space="preserve"> </w:t>
      </w:r>
      <w:r w:rsidRPr="006B164C">
        <w:t>in</w:t>
      </w:r>
      <w:r w:rsidRPr="006B164C" w:rsidR="00E04B5B">
        <w:t xml:space="preserve"> </w:t>
      </w:r>
      <w:r w:rsidRPr="006B164C">
        <w:t>the</w:t>
      </w:r>
      <w:r w:rsidRPr="006B164C" w:rsidR="00E04B5B">
        <w:t xml:space="preserve"> </w:t>
      </w:r>
      <w:r w:rsidRPr="006B164C">
        <w:t>topic,</w:t>
      </w:r>
      <w:r w:rsidRPr="006B164C" w:rsidR="00E04B5B">
        <w:t xml:space="preserve"> </w:t>
      </w:r>
      <w:r w:rsidRPr="006B164C">
        <w:t>passes</w:t>
      </w:r>
      <w:r w:rsidRPr="006B164C" w:rsidR="00E04B5B">
        <w:t xml:space="preserve"> </w:t>
      </w:r>
      <w:r w:rsidRPr="006B164C">
        <w:t>it</w:t>
      </w:r>
      <w:r w:rsidRPr="006B164C" w:rsidR="00E04B5B">
        <w:t xml:space="preserve"> </w:t>
      </w:r>
      <w:r w:rsidRPr="006B164C">
        <w:t>on</w:t>
      </w:r>
      <w:r w:rsidRPr="006B164C" w:rsidR="00E04B5B">
        <w:t xml:space="preserve"> </w:t>
      </w:r>
      <w:r w:rsidRPr="006B164C">
        <w:t>to</w:t>
      </w:r>
      <w:r w:rsidRPr="006B164C" w:rsidR="00E04B5B">
        <w:t xml:space="preserve"> </w:t>
      </w:r>
      <w:r w:rsidRPr="006B164C">
        <w:t>a</w:t>
      </w:r>
      <w:r w:rsidRPr="006B164C" w:rsidR="00E04B5B">
        <w:t xml:space="preserve"> </w:t>
      </w:r>
      <w:r w:rsidRPr="006B164C">
        <w:t>departmental</w:t>
      </w:r>
      <w:r w:rsidRPr="006B164C" w:rsidR="00E04B5B">
        <w:t xml:space="preserve"> </w:t>
      </w:r>
      <w:r w:rsidRPr="006B164C">
        <w:t>committee</w:t>
      </w:r>
      <w:r w:rsidRPr="006B164C" w:rsidR="00E04B5B">
        <w:t xml:space="preserve"> </w:t>
      </w:r>
      <w:r w:rsidRPr="006B164C">
        <w:t>to</w:t>
      </w:r>
      <w:r w:rsidRPr="006B164C" w:rsidR="00E04B5B">
        <w:t xml:space="preserve"> </w:t>
      </w:r>
      <w:r w:rsidRPr="006B164C">
        <w:t>potentially</w:t>
      </w:r>
      <w:r w:rsidRPr="006B164C" w:rsidR="00E04B5B">
        <w:t xml:space="preserve"> </w:t>
      </w:r>
      <w:r w:rsidRPr="006B164C">
        <w:t>pick</w:t>
      </w:r>
      <w:r w:rsidRPr="006B164C" w:rsidR="00E04B5B">
        <w:t xml:space="preserve"> </w:t>
      </w:r>
      <w:r w:rsidRPr="006B164C">
        <w:t>up</w:t>
      </w:r>
      <w:r w:rsidRPr="006B164C" w:rsidR="00E04B5B">
        <w:t xml:space="preserve"> </w:t>
      </w:r>
      <w:r w:rsidRPr="006B164C">
        <w:t>the</w:t>
      </w:r>
      <w:r w:rsidRPr="006B164C" w:rsidR="00E04B5B">
        <w:t xml:space="preserve"> </w:t>
      </w:r>
      <w:r w:rsidRPr="006B164C">
        <w:t>relevant</w:t>
      </w:r>
      <w:r w:rsidRPr="006B164C" w:rsidR="00E04B5B">
        <w:t xml:space="preserve"> </w:t>
      </w:r>
      <w:r w:rsidRPr="006B164C">
        <w:t>NAO</w:t>
      </w:r>
      <w:r w:rsidRPr="006B164C" w:rsidR="00E04B5B">
        <w:t xml:space="preserve"> </w:t>
      </w:r>
      <w:r w:rsidRPr="006B164C">
        <w:t>report</w:t>
      </w:r>
      <w:r w:rsidRPr="006B164C" w:rsidR="00AA24E2">
        <w:t>.</w:t>
      </w:r>
      <w:r w:rsidRPr="006B164C" w:rsidR="00E04B5B">
        <w:t xml:space="preserve"> </w:t>
      </w:r>
      <w:r w:rsidRPr="006B164C" w:rsidR="00AA24E2">
        <w:t>You</w:t>
      </w:r>
      <w:r w:rsidRPr="006B164C" w:rsidR="00E04B5B">
        <w:t xml:space="preserve"> </w:t>
      </w:r>
      <w:r w:rsidRPr="006B164C" w:rsidR="00AA24E2">
        <w:t>would</w:t>
      </w:r>
      <w:r w:rsidRPr="006B164C" w:rsidR="00E04B5B">
        <w:t xml:space="preserve"> </w:t>
      </w:r>
      <w:r w:rsidRPr="006B164C" w:rsidR="00AA24E2">
        <w:t>want</w:t>
      </w:r>
      <w:r w:rsidRPr="006B164C" w:rsidR="00E04B5B">
        <w:t xml:space="preserve"> </w:t>
      </w:r>
      <w:r w:rsidRPr="006B164C" w:rsidR="00AA24E2">
        <w:t>to</w:t>
      </w:r>
      <w:r w:rsidRPr="006B164C" w:rsidR="00E04B5B">
        <w:t xml:space="preserve"> </w:t>
      </w:r>
      <w:r w:rsidRPr="006B164C" w:rsidR="00AA24E2">
        <w:t>see</w:t>
      </w:r>
      <w:r w:rsidRPr="006B164C" w:rsidR="00E04B5B">
        <w:t xml:space="preserve"> </w:t>
      </w:r>
      <w:r w:rsidRPr="006B164C">
        <w:t>it</w:t>
      </w:r>
      <w:r w:rsidRPr="006B164C" w:rsidR="00E04B5B">
        <w:t xml:space="preserve"> </w:t>
      </w:r>
      <w:r w:rsidRPr="006B164C">
        <w:t>as</w:t>
      </w:r>
      <w:r w:rsidRPr="006B164C" w:rsidR="00E04B5B">
        <w:t xml:space="preserve"> </w:t>
      </w:r>
      <w:r w:rsidRPr="006B164C" w:rsidR="00AA24E2">
        <w:t>a</w:t>
      </w:r>
      <w:r w:rsidRPr="006B164C" w:rsidR="00E04B5B">
        <w:t xml:space="preserve"> </w:t>
      </w:r>
      <w:r w:rsidRPr="006B164C" w:rsidR="00AA24E2">
        <w:t>filtering</w:t>
      </w:r>
      <w:r w:rsidRPr="006B164C" w:rsidR="00E04B5B">
        <w:t xml:space="preserve"> </w:t>
      </w:r>
      <w:r w:rsidRPr="006B164C" w:rsidR="00AA24E2">
        <w:t>process</w:t>
      </w:r>
      <w:r w:rsidRPr="006B164C">
        <w:t>.</w:t>
      </w:r>
    </w:p>
    <w:p w:rsidR="00BF7ABD" w:rsidRPr="006B164C" w:rsidP="00AA24E2">
      <w:pPr>
        <w:pStyle w:val="Answer"/>
      </w:pPr>
      <w:r w:rsidRPr="006B164C">
        <w:t>If</w:t>
      </w:r>
      <w:r w:rsidRPr="006B164C" w:rsidR="00E04B5B">
        <w:t xml:space="preserve"> </w:t>
      </w:r>
      <w:r w:rsidRPr="006B164C">
        <w:t>a</w:t>
      </w:r>
      <w:r w:rsidRPr="006B164C" w:rsidR="00E04B5B">
        <w:t xml:space="preserve"> </w:t>
      </w:r>
      <w:r w:rsidRPr="006B164C">
        <w:t>departmental</w:t>
      </w:r>
      <w:r w:rsidRPr="006B164C" w:rsidR="00E04B5B">
        <w:t xml:space="preserve"> </w:t>
      </w:r>
      <w:r w:rsidRPr="006B164C">
        <w:t>committee</w:t>
      </w:r>
      <w:r w:rsidRPr="006B164C" w:rsidR="00E04B5B">
        <w:t xml:space="preserve"> </w:t>
      </w:r>
      <w:r w:rsidRPr="006B164C">
        <w:t>chose</w:t>
      </w:r>
      <w:r w:rsidRPr="006B164C" w:rsidR="00E04B5B">
        <w:t xml:space="preserve"> </w:t>
      </w:r>
      <w:r w:rsidRPr="006B164C">
        <w:t>not</w:t>
      </w:r>
      <w:r w:rsidRPr="006B164C" w:rsidR="00E04B5B">
        <w:t xml:space="preserve"> </w:t>
      </w:r>
      <w:r w:rsidRPr="006B164C">
        <w:t>to</w:t>
      </w:r>
      <w:r w:rsidRPr="006B164C" w:rsidR="00E04B5B">
        <w:t xml:space="preserve"> </w:t>
      </w:r>
      <w:r w:rsidRPr="006B164C">
        <w:t>pick</w:t>
      </w:r>
      <w:r w:rsidRPr="006B164C" w:rsidR="00E04B5B">
        <w:t xml:space="preserve"> </w:t>
      </w:r>
      <w:r w:rsidRPr="006B164C">
        <w:t>up</w:t>
      </w:r>
      <w:r w:rsidRPr="006B164C" w:rsidR="00E04B5B">
        <w:t xml:space="preserve"> </w:t>
      </w:r>
      <w:r w:rsidRPr="006B164C">
        <w:t>on</w:t>
      </w:r>
      <w:r w:rsidRPr="006B164C" w:rsidR="00E04B5B">
        <w:t xml:space="preserve"> </w:t>
      </w:r>
      <w:r w:rsidRPr="006B164C">
        <w:t>a</w:t>
      </w:r>
      <w:r w:rsidRPr="006B164C" w:rsidR="00E04B5B">
        <w:t xml:space="preserve"> </w:t>
      </w:r>
      <w:r w:rsidRPr="006B164C">
        <w:t>topic</w:t>
      </w:r>
      <w:r w:rsidRPr="006B164C" w:rsidR="00E04B5B">
        <w:t xml:space="preserve"> </w:t>
      </w:r>
      <w:r w:rsidRPr="006B164C">
        <w:t>that</w:t>
      </w:r>
      <w:r w:rsidRPr="006B164C">
        <w:t>,</w:t>
      </w:r>
      <w:r w:rsidRPr="006B164C" w:rsidR="00E04B5B">
        <w:t xml:space="preserve"> </w:t>
      </w:r>
      <w:r w:rsidRPr="006B164C">
        <w:t>for</w:t>
      </w:r>
      <w:r w:rsidRPr="006B164C" w:rsidR="00E04B5B">
        <w:t xml:space="preserve"> </w:t>
      </w:r>
      <w:r w:rsidRPr="006B164C">
        <w:t>whatever</w:t>
      </w:r>
      <w:r w:rsidRPr="006B164C" w:rsidR="00E04B5B">
        <w:t xml:space="preserve"> </w:t>
      </w:r>
      <w:r w:rsidRPr="006B164C">
        <w:t>reason,</w:t>
      </w:r>
      <w:r w:rsidRPr="006B164C" w:rsidR="00E04B5B">
        <w:t xml:space="preserve"> </w:t>
      </w:r>
      <w:r w:rsidRPr="006B164C">
        <w:t>the</w:t>
      </w:r>
      <w:r w:rsidRPr="006B164C" w:rsidR="00E04B5B">
        <w:t xml:space="preserve"> </w:t>
      </w:r>
      <w:r w:rsidRPr="006B164C" w:rsidR="00AB770A">
        <w:t>European committee</w:t>
      </w:r>
      <w:r w:rsidRPr="006B164C" w:rsidR="00E04B5B">
        <w:t xml:space="preserve"> </w:t>
      </w:r>
      <w:r w:rsidRPr="006B164C">
        <w:t>thought</w:t>
      </w:r>
      <w:r w:rsidRPr="006B164C" w:rsidR="00E04B5B">
        <w:t xml:space="preserve"> </w:t>
      </w:r>
      <w:r w:rsidRPr="006B164C">
        <w:t>was</w:t>
      </w:r>
      <w:r w:rsidRPr="006B164C" w:rsidR="00E04B5B">
        <w:t xml:space="preserve"> </w:t>
      </w:r>
      <w:r w:rsidRPr="006B164C">
        <w:t>important,</w:t>
      </w:r>
      <w:r w:rsidRPr="006B164C" w:rsidR="00E04B5B">
        <w:t xml:space="preserve"> </w:t>
      </w:r>
      <w:r w:rsidRPr="006B164C">
        <w:t>that</w:t>
      </w:r>
      <w:r w:rsidRPr="006B164C" w:rsidR="00E04B5B">
        <w:t xml:space="preserve"> </w:t>
      </w:r>
      <w:r w:rsidRPr="006B164C">
        <w:t>w</w:t>
      </w:r>
      <w:r w:rsidRPr="006B164C">
        <w:t>ould</w:t>
      </w:r>
      <w:r w:rsidRPr="006B164C" w:rsidR="00E04B5B">
        <w:t xml:space="preserve"> </w:t>
      </w:r>
      <w:r w:rsidRPr="006B164C">
        <w:t>be</w:t>
      </w:r>
      <w:r w:rsidRPr="006B164C" w:rsidR="00E04B5B">
        <w:t xml:space="preserve"> </w:t>
      </w:r>
      <w:r w:rsidRPr="006B164C">
        <w:t>something</w:t>
      </w:r>
      <w:r w:rsidRPr="006B164C" w:rsidR="00E04B5B">
        <w:t xml:space="preserve"> </w:t>
      </w:r>
      <w:r w:rsidRPr="006B164C">
        <w:t>that</w:t>
      </w:r>
      <w:r w:rsidRPr="006B164C" w:rsidR="00E04B5B">
        <w:t xml:space="preserve"> </w:t>
      </w:r>
      <w:r w:rsidRPr="006B164C">
        <w:t>the</w:t>
      </w:r>
      <w:r w:rsidRPr="006B164C" w:rsidR="00E04B5B">
        <w:t xml:space="preserve"> </w:t>
      </w:r>
      <w:r w:rsidRPr="006B164C">
        <w:t>committee</w:t>
      </w:r>
      <w:r w:rsidRPr="006B164C" w:rsidR="00E04B5B">
        <w:t xml:space="preserve"> </w:t>
      </w:r>
      <w:r w:rsidRPr="006B164C">
        <w:t>itself</w:t>
      </w:r>
      <w:r w:rsidRPr="006B164C" w:rsidR="00E04B5B">
        <w:t xml:space="preserve"> </w:t>
      </w:r>
      <w:r w:rsidRPr="006B164C">
        <w:t>could</w:t>
      </w:r>
      <w:r w:rsidRPr="006B164C" w:rsidR="00E04B5B">
        <w:t xml:space="preserve"> </w:t>
      </w:r>
      <w:r w:rsidRPr="006B164C">
        <w:t>conduct</w:t>
      </w:r>
      <w:r w:rsidRPr="006B164C" w:rsidR="00E04B5B">
        <w:t xml:space="preserve"> </w:t>
      </w:r>
      <w:r w:rsidRPr="006B164C">
        <w:t>inquiries</w:t>
      </w:r>
      <w:r w:rsidRPr="006B164C" w:rsidR="00E04B5B">
        <w:t xml:space="preserve"> </w:t>
      </w:r>
      <w:r w:rsidRPr="006B164C">
        <w:t>into</w:t>
      </w:r>
      <w:r w:rsidRPr="006B164C">
        <w:t>.</w:t>
      </w:r>
      <w:r w:rsidRPr="006B164C" w:rsidR="00E04B5B">
        <w:t xml:space="preserve"> </w:t>
      </w:r>
      <w:r w:rsidRPr="006B164C">
        <w:t>I</w:t>
      </w:r>
      <w:r w:rsidRPr="006B164C" w:rsidR="00E04B5B">
        <w:t xml:space="preserve"> </w:t>
      </w:r>
      <w:r w:rsidRPr="006B164C">
        <w:t>would</w:t>
      </w:r>
      <w:r w:rsidRPr="006B164C" w:rsidR="00E04B5B">
        <w:t xml:space="preserve"> </w:t>
      </w:r>
      <w:r w:rsidRPr="006B164C">
        <w:t>also</w:t>
      </w:r>
      <w:r w:rsidRPr="006B164C" w:rsidR="00E04B5B">
        <w:t xml:space="preserve"> </w:t>
      </w:r>
      <w:r w:rsidRPr="006B164C">
        <w:t>see</w:t>
      </w:r>
      <w:r w:rsidRPr="006B164C" w:rsidR="00E04B5B">
        <w:t xml:space="preserve"> </w:t>
      </w:r>
      <w:r w:rsidRPr="006B164C">
        <w:t>that</w:t>
      </w:r>
      <w:r w:rsidRPr="006B164C" w:rsidR="00E04B5B">
        <w:t xml:space="preserve"> </w:t>
      </w:r>
      <w:r w:rsidRPr="006B164C">
        <w:t>committee</w:t>
      </w:r>
      <w:r w:rsidRPr="006B164C" w:rsidR="00E04B5B">
        <w:t xml:space="preserve"> </w:t>
      </w:r>
      <w:r w:rsidRPr="006B164C">
        <w:t>as</w:t>
      </w:r>
      <w:r w:rsidRPr="006B164C" w:rsidR="00E04B5B">
        <w:t xml:space="preserve"> </w:t>
      </w:r>
      <w:r w:rsidRPr="006B164C">
        <w:t>being</w:t>
      </w:r>
      <w:r w:rsidRPr="006B164C" w:rsidR="00E04B5B">
        <w:t xml:space="preserve"> </w:t>
      </w:r>
      <w:r w:rsidRPr="006B164C">
        <w:t>able</w:t>
      </w:r>
      <w:r w:rsidRPr="006B164C" w:rsidR="00E04B5B">
        <w:t xml:space="preserve"> </w:t>
      </w:r>
      <w:r w:rsidRPr="006B164C">
        <w:t>to</w:t>
      </w:r>
      <w:r w:rsidRPr="006B164C" w:rsidR="00E04B5B">
        <w:t xml:space="preserve"> </w:t>
      </w:r>
      <w:r w:rsidRPr="006B164C">
        <w:t>do</w:t>
      </w:r>
      <w:r w:rsidRPr="006B164C" w:rsidR="00E04B5B">
        <w:t xml:space="preserve"> </w:t>
      </w:r>
      <w:r w:rsidRPr="006B164C">
        <w:t>more</w:t>
      </w:r>
      <w:r w:rsidRPr="006B164C" w:rsidR="00E04B5B">
        <w:t xml:space="preserve"> </w:t>
      </w:r>
      <w:r w:rsidRPr="006B164C">
        <w:t>cross-cutting</w:t>
      </w:r>
      <w:r w:rsidRPr="006B164C" w:rsidR="00E04B5B">
        <w:t xml:space="preserve"> </w:t>
      </w:r>
      <w:r w:rsidRPr="006B164C">
        <w:t>inquiries</w:t>
      </w:r>
      <w:r w:rsidRPr="006B164C" w:rsidR="00E04B5B">
        <w:t xml:space="preserve"> </w:t>
      </w:r>
      <w:r w:rsidRPr="006B164C">
        <w:t>itself,</w:t>
      </w:r>
      <w:r w:rsidRPr="006B164C" w:rsidR="00E04B5B">
        <w:t xml:space="preserve"> </w:t>
      </w:r>
      <w:r w:rsidRPr="006B164C">
        <w:t>looking</w:t>
      </w:r>
      <w:r w:rsidRPr="006B164C" w:rsidR="00E04B5B">
        <w:t xml:space="preserve"> </w:t>
      </w:r>
      <w:r w:rsidRPr="006B164C">
        <w:t>not</w:t>
      </w:r>
      <w:r w:rsidRPr="006B164C" w:rsidR="00E04B5B">
        <w:t xml:space="preserve"> </w:t>
      </w:r>
      <w:r w:rsidRPr="006B164C">
        <w:t>just</w:t>
      </w:r>
      <w:r w:rsidRPr="006B164C" w:rsidR="00E04B5B">
        <w:t xml:space="preserve"> </w:t>
      </w:r>
      <w:r w:rsidRPr="006B164C">
        <w:t>at</w:t>
      </w:r>
      <w:r w:rsidRPr="006B164C" w:rsidR="00E04B5B">
        <w:t xml:space="preserve"> </w:t>
      </w:r>
      <w:r w:rsidRPr="006B164C">
        <w:t>the</w:t>
      </w:r>
      <w:r w:rsidRPr="006B164C" w:rsidR="00E04B5B">
        <w:t xml:space="preserve"> </w:t>
      </w:r>
      <w:r w:rsidRPr="006B164C">
        <w:t>specific</w:t>
      </w:r>
      <w:r w:rsidRPr="006B164C" w:rsidR="00E04B5B">
        <w:t xml:space="preserve"> </w:t>
      </w:r>
      <w:r w:rsidRPr="006B164C">
        <w:t>policy</w:t>
      </w:r>
      <w:r w:rsidRPr="006B164C" w:rsidR="00E04B5B">
        <w:t xml:space="preserve"> </w:t>
      </w:r>
      <w:r w:rsidRPr="006B164C">
        <w:t>areas</w:t>
      </w:r>
      <w:r w:rsidRPr="006B164C" w:rsidR="00E04B5B">
        <w:t xml:space="preserve"> </w:t>
      </w:r>
      <w:r w:rsidRPr="006B164C">
        <w:t>that,</w:t>
      </w:r>
      <w:r w:rsidRPr="006B164C" w:rsidR="00E04B5B">
        <w:t xml:space="preserve"> </w:t>
      </w:r>
      <w:r w:rsidRPr="006B164C">
        <w:t>as</w:t>
      </w:r>
      <w:r w:rsidRPr="006B164C" w:rsidR="00E04B5B">
        <w:t xml:space="preserve"> </w:t>
      </w:r>
      <w:r w:rsidRPr="006B164C">
        <w:t>you</w:t>
      </w:r>
      <w:r w:rsidRPr="006B164C" w:rsidR="00E04B5B">
        <w:t xml:space="preserve"> </w:t>
      </w:r>
      <w:r w:rsidRPr="006B164C">
        <w:t>rightly</w:t>
      </w:r>
      <w:r w:rsidRPr="006B164C" w:rsidR="00E04B5B">
        <w:t xml:space="preserve"> </w:t>
      </w:r>
      <w:r w:rsidRPr="006B164C">
        <w:t>say,</w:t>
      </w:r>
      <w:r w:rsidRPr="006B164C" w:rsidR="00E04B5B">
        <w:t xml:space="preserve"> </w:t>
      </w:r>
      <w:r w:rsidRPr="006B164C">
        <w:t>would</w:t>
      </w:r>
      <w:r w:rsidRPr="006B164C" w:rsidR="00E04B5B">
        <w:t xml:space="preserve"> </w:t>
      </w:r>
      <w:r w:rsidRPr="006B164C">
        <w:t>be</w:t>
      </w:r>
      <w:r w:rsidRPr="006B164C" w:rsidR="00E04B5B">
        <w:t xml:space="preserve"> </w:t>
      </w:r>
      <w:r w:rsidRPr="006B164C">
        <w:t>better</w:t>
      </w:r>
      <w:r w:rsidRPr="006B164C" w:rsidR="00E04B5B">
        <w:t xml:space="preserve"> </w:t>
      </w:r>
      <w:r w:rsidRPr="006B164C">
        <w:t>delegated</w:t>
      </w:r>
      <w:r w:rsidRPr="006B164C" w:rsidR="00E04B5B">
        <w:t xml:space="preserve"> </w:t>
      </w:r>
      <w:r w:rsidRPr="006B164C">
        <w:t>to</w:t>
      </w:r>
      <w:r w:rsidRPr="006B164C" w:rsidR="00E04B5B">
        <w:t xml:space="preserve"> </w:t>
      </w:r>
      <w:r w:rsidRPr="006B164C">
        <w:t>and</w:t>
      </w:r>
      <w:r w:rsidRPr="006B164C" w:rsidR="00E04B5B">
        <w:t xml:space="preserve"> </w:t>
      </w:r>
      <w:r w:rsidRPr="006B164C">
        <w:t>brought</w:t>
      </w:r>
      <w:r w:rsidRPr="006B164C" w:rsidR="00E04B5B">
        <w:t xml:space="preserve"> </w:t>
      </w:r>
      <w:r w:rsidRPr="006B164C">
        <w:t>to</w:t>
      </w:r>
      <w:r w:rsidRPr="006B164C" w:rsidR="00E04B5B">
        <w:t xml:space="preserve"> </w:t>
      </w:r>
      <w:r w:rsidRPr="006B164C">
        <w:t>the</w:t>
      </w:r>
      <w:r w:rsidRPr="006B164C" w:rsidR="00E04B5B">
        <w:t xml:space="preserve"> </w:t>
      </w:r>
      <w:r w:rsidRPr="006B164C">
        <w:t>attention</w:t>
      </w:r>
      <w:r w:rsidRPr="006B164C" w:rsidR="00E04B5B">
        <w:t xml:space="preserve"> </w:t>
      </w:r>
      <w:r w:rsidRPr="006B164C">
        <w:t>of</w:t>
      </w:r>
      <w:r w:rsidRPr="006B164C" w:rsidR="00E04B5B">
        <w:t xml:space="preserve"> </w:t>
      </w:r>
      <w:r w:rsidRPr="006B164C">
        <w:t>departmental</w:t>
      </w:r>
      <w:r w:rsidRPr="006B164C" w:rsidR="00E04B5B">
        <w:t xml:space="preserve"> </w:t>
      </w:r>
      <w:r w:rsidRPr="006B164C">
        <w:t>committees</w:t>
      </w:r>
      <w:r w:rsidRPr="006B164C" w:rsidR="00AD01B4">
        <w:t xml:space="preserve">. We </w:t>
      </w:r>
      <w:r w:rsidRPr="006B164C">
        <w:t>have</w:t>
      </w:r>
      <w:r w:rsidRPr="006B164C" w:rsidR="00E04B5B">
        <w:t xml:space="preserve"> </w:t>
      </w:r>
      <w:r w:rsidRPr="006B164C">
        <w:t>to</w:t>
      </w:r>
      <w:r w:rsidRPr="006B164C" w:rsidR="00E04B5B">
        <w:t xml:space="preserve"> </w:t>
      </w:r>
      <w:r w:rsidRPr="006B164C">
        <w:t>bear</w:t>
      </w:r>
      <w:r w:rsidRPr="006B164C" w:rsidR="00E04B5B">
        <w:t xml:space="preserve"> </w:t>
      </w:r>
      <w:r w:rsidRPr="006B164C">
        <w:t>in</w:t>
      </w:r>
      <w:r w:rsidRPr="006B164C" w:rsidR="00E04B5B">
        <w:t xml:space="preserve"> </w:t>
      </w:r>
      <w:r w:rsidRPr="006B164C">
        <w:t>mind</w:t>
      </w:r>
      <w:r w:rsidRPr="006B164C" w:rsidR="00E04B5B">
        <w:t xml:space="preserve"> </w:t>
      </w:r>
      <w:r w:rsidRPr="006B164C">
        <w:t>that</w:t>
      </w:r>
      <w:r w:rsidRPr="006B164C" w:rsidR="00E04B5B">
        <w:t xml:space="preserve"> </w:t>
      </w:r>
      <w:r w:rsidRPr="006B164C" w:rsidR="00AD01B4">
        <w:t>it</w:t>
      </w:r>
      <w:r w:rsidRPr="006B164C" w:rsidR="00E04B5B">
        <w:t xml:space="preserve"> </w:t>
      </w:r>
      <w:r w:rsidRPr="006B164C">
        <w:t>may</w:t>
      </w:r>
      <w:r w:rsidRPr="006B164C" w:rsidR="00E04B5B">
        <w:t xml:space="preserve"> </w:t>
      </w:r>
      <w:r w:rsidRPr="006B164C">
        <w:t>have</w:t>
      </w:r>
      <w:r w:rsidRPr="006B164C" w:rsidR="00E04B5B">
        <w:t xml:space="preserve"> </w:t>
      </w:r>
      <w:r w:rsidRPr="006B164C">
        <w:t>a</w:t>
      </w:r>
      <w:r w:rsidRPr="006B164C" w:rsidR="00E04B5B">
        <w:t xml:space="preserve"> </w:t>
      </w:r>
      <w:r w:rsidRPr="006B164C">
        <w:t>full</w:t>
      </w:r>
      <w:r w:rsidRPr="006B164C" w:rsidR="00E04B5B">
        <w:t xml:space="preserve"> </w:t>
      </w:r>
      <w:r w:rsidRPr="006B164C">
        <w:t>agenda</w:t>
      </w:r>
      <w:r w:rsidRPr="006B164C" w:rsidR="00E04B5B">
        <w:t xml:space="preserve"> </w:t>
      </w:r>
      <w:r w:rsidRPr="006B164C">
        <w:t>and</w:t>
      </w:r>
      <w:r w:rsidRPr="006B164C" w:rsidR="00E04B5B">
        <w:t xml:space="preserve"> </w:t>
      </w:r>
      <w:r w:rsidRPr="006B164C">
        <w:t>not</w:t>
      </w:r>
      <w:r w:rsidRPr="006B164C" w:rsidR="00E04B5B">
        <w:t xml:space="preserve"> </w:t>
      </w:r>
      <w:r w:rsidRPr="006B164C" w:rsidR="001E33F7">
        <w:t>decide</w:t>
      </w:r>
      <w:r w:rsidRPr="006B164C" w:rsidR="00E04B5B">
        <w:t xml:space="preserve"> </w:t>
      </w:r>
      <w:r w:rsidRPr="006B164C">
        <w:t>that</w:t>
      </w:r>
      <w:r w:rsidRPr="006B164C" w:rsidR="00E04B5B">
        <w:t xml:space="preserve"> </w:t>
      </w:r>
      <w:r w:rsidRPr="006B164C">
        <w:t>it</w:t>
      </w:r>
      <w:r w:rsidRPr="006B164C" w:rsidR="00E04B5B">
        <w:t xml:space="preserve"> </w:t>
      </w:r>
      <w:r w:rsidRPr="006B164C">
        <w:t>is</w:t>
      </w:r>
      <w:r w:rsidRPr="006B164C" w:rsidR="00E04B5B">
        <w:t xml:space="preserve"> </w:t>
      </w:r>
      <w:r w:rsidRPr="006B164C">
        <w:t>a</w:t>
      </w:r>
      <w:r w:rsidRPr="006B164C" w:rsidR="00E04B5B">
        <w:t xml:space="preserve"> </w:t>
      </w:r>
      <w:r w:rsidRPr="006B164C">
        <w:t>high</w:t>
      </w:r>
      <w:r w:rsidRPr="006B164C" w:rsidR="00E04B5B">
        <w:t xml:space="preserve"> </w:t>
      </w:r>
      <w:r w:rsidRPr="006B164C">
        <w:t>priority</w:t>
      </w:r>
      <w:r w:rsidRPr="006B164C" w:rsidR="00E04B5B">
        <w:t xml:space="preserve"> </w:t>
      </w:r>
      <w:r w:rsidRPr="006B164C">
        <w:t>to</w:t>
      </w:r>
      <w:r w:rsidRPr="006B164C" w:rsidR="00E04B5B">
        <w:t xml:space="preserve"> </w:t>
      </w:r>
      <w:r w:rsidRPr="006B164C">
        <w:t>address</w:t>
      </w:r>
      <w:r w:rsidRPr="006B164C" w:rsidR="00E04B5B">
        <w:t xml:space="preserve"> </w:t>
      </w:r>
      <w:r w:rsidRPr="006B164C">
        <w:t>those</w:t>
      </w:r>
      <w:r w:rsidRPr="006B164C" w:rsidR="00E04B5B">
        <w:t xml:space="preserve"> </w:t>
      </w:r>
      <w:r w:rsidRPr="006B164C">
        <w:t>things,</w:t>
      </w:r>
      <w:r w:rsidRPr="006B164C" w:rsidR="00E04B5B">
        <w:t xml:space="preserve"> </w:t>
      </w:r>
      <w:r w:rsidRPr="006B164C">
        <w:t>so</w:t>
      </w:r>
      <w:r w:rsidRPr="006B164C" w:rsidR="00E04B5B">
        <w:t xml:space="preserve"> </w:t>
      </w:r>
      <w:r w:rsidRPr="006B164C">
        <w:t>it</w:t>
      </w:r>
      <w:r w:rsidRPr="006B164C" w:rsidR="00E04B5B">
        <w:t xml:space="preserve"> </w:t>
      </w:r>
      <w:r w:rsidRPr="006B164C">
        <w:t>still</w:t>
      </w:r>
      <w:r w:rsidRPr="006B164C" w:rsidR="00E04B5B">
        <w:t xml:space="preserve"> </w:t>
      </w:r>
      <w:r w:rsidRPr="006B164C">
        <w:t>might</w:t>
      </w:r>
      <w:r w:rsidRPr="006B164C" w:rsidR="00E04B5B">
        <w:t xml:space="preserve"> </w:t>
      </w:r>
      <w:r w:rsidRPr="006B164C">
        <w:t>be</w:t>
      </w:r>
      <w:r w:rsidRPr="006B164C" w:rsidR="00E04B5B">
        <w:t xml:space="preserve"> </w:t>
      </w:r>
      <w:r w:rsidRPr="006B164C">
        <w:t>for</w:t>
      </w:r>
      <w:r w:rsidRPr="006B164C" w:rsidR="00E04B5B">
        <w:t xml:space="preserve"> </w:t>
      </w:r>
      <w:r w:rsidRPr="006B164C">
        <w:t>the</w:t>
      </w:r>
      <w:r w:rsidRPr="006B164C" w:rsidR="00E04B5B">
        <w:t xml:space="preserve"> </w:t>
      </w:r>
      <w:r w:rsidRPr="006B164C">
        <w:t>European</w:t>
      </w:r>
      <w:r w:rsidRPr="006B164C" w:rsidR="00E04B5B">
        <w:t xml:space="preserve"> </w:t>
      </w:r>
      <w:r w:rsidRPr="006B164C">
        <w:t>committee</w:t>
      </w:r>
      <w:r w:rsidRPr="006B164C" w:rsidR="00E04B5B">
        <w:t xml:space="preserve"> </w:t>
      </w:r>
      <w:r w:rsidRPr="006B164C">
        <w:t>to</w:t>
      </w:r>
      <w:r w:rsidRPr="006B164C" w:rsidR="00E04B5B">
        <w:t xml:space="preserve"> </w:t>
      </w:r>
      <w:r w:rsidRPr="006B164C">
        <w:t>pick</w:t>
      </w:r>
      <w:r w:rsidRPr="006B164C" w:rsidR="00E04B5B">
        <w:t xml:space="preserve"> </w:t>
      </w:r>
      <w:r w:rsidRPr="006B164C">
        <w:t>up</w:t>
      </w:r>
      <w:r w:rsidRPr="006B164C" w:rsidR="00E04B5B">
        <w:t xml:space="preserve"> </w:t>
      </w:r>
      <w:r w:rsidRPr="006B164C">
        <w:t>on</w:t>
      </w:r>
      <w:r w:rsidRPr="006B164C" w:rsidR="00E04B5B">
        <w:t xml:space="preserve"> </w:t>
      </w:r>
      <w:r w:rsidRPr="006B164C">
        <w:t>those</w:t>
      </w:r>
      <w:r w:rsidRPr="006B164C" w:rsidR="00E04B5B">
        <w:t xml:space="preserve"> </w:t>
      </w:r>
      <w:r w:rsidRPr="006B164C">
        <w:t>topics.</w:t>
      </w:r>
    </w:p>
    <w:p w:rsidR="00AA24E2" w:rsidRPr="006B164C" w:rsidP="00AA24E2">
      <w:pPr>
        <w:pStyle w:val="Answer"/>
      </w:pPr>
      <w:r w:rsidRPr="006B164C">
        <w:t>There</w:t>
      </w:r>
      <w:r w:rsidRPr="006B164C" w:rsidR="00E04B5B">
        <w:t xml:space="preserve"> </w:t>
      </w:r>
      <w:r w:rsidRPr="006B164C">
        <w:t>are</w:t>
      </w:r>
      <w:r w:rsidRPr="006B164C" w:rsidR="00E04B5B">
        <w:t xml:space="preserve"> </w:t>
      </w:r>
      <w:r w:rsidRPr="006B164C">
        <w:t>some</w:t>
      </w:r>
      <w:r w:rsidRPr="006B164C" w:rsidR="00E04B5B">
        <w:t xml:space="preserve"> </w:t>
      </w:r>
      <w:r w:rsidRPr="006B164C">
        <w:t>specific</w:t>
      </w:r>
      <w:r w:rsidRPr="006B164C" w:rsidR="00E04B5B">
        <w:t xml:space="preserve"> </w:t>
      </w:r>
      <w:r w:rsidRPr="006B164C">
        <w:t>areas</w:t>
      </w:r>
      <w:r w:rsidRPr="006B164C" w:rsidR="00E04B5B">
        <w:t xml:space="preserve"> </w:t>
      </w:r>
      <w:r w:rsidRPr="006B164C">
        <w:t>like</w:t>
      </w:r>
      <w:r w:rsidRPr="006B164C" w:rsidR="00E04B5B">
        <w:t xml:space="preserve"> </w:t>
      </w:r>
      <w:r w:rsidRPr="006B164C">
        <w:t>future</w:t>
      </w:r>
      <w:r w:rsidRPr="006B164C" w:rsidR="00E04B5B">
        <w:t xml:space="preserve"> </w:t>
      </w:r>
      <w:r w:rsidRPr="006B164C">
        <w:t>treaty</w:t>
      </w:r>
      <w:r w:rsidRPr="006B164C" w:rsidR="00E04B5B">
        <w:t xml:space="preserve"> </w:t>
      </w:r>
      <w:r w:rsidRPr="006B164C">
        <w:t>and</w:t>
      </w:r>
      <w:r w:rsidRPr="006B164C" w:rsidR="00E04B5B">
        <w:t xml:space="preserve"> </w:t>
      </w:r>
      <w:r w:rsidRPr="006B164C">
        <w:t>international</w:t>
      </w:r>
      <w:r w:rsidRPr="006B164C" w:rsidR="00AD01B4">
        <w:t xml:space="preserve"> </w:t>
      </w:r>
      <w:r w:rsidRPr="006B164C">
        <w:t>agreement</w:t>
      </w:r>
      <w:r w:rsidRPr="006B164C" w:rsidR="00E04B5B">
        <w:t xml:space="preserve"> </w:t>
      </w:r>
      <w:r w:rsidRPr="006B164C">
        <w:t>scrutiny</w:t>
      </w:r>
      <w:r w:rsidRPr="006B164C" w:rsidR="00E04B5B">
        <w:t xml:space="preserve"> </w:t>
      </w:r>
      <w:r w:rsidRPr="006B164C">
        <w:t>that</w:t>
      </w:r>
      <w:r w:rsidRPr="006B164C" w:rsidR="00E04B5B">
        <w:t xml:space="preserve"> </w:t>
      </w:r>
      <w:r w:rsidRPr="006B164C">
        <w:t>that</w:t>
      </w:r>
      <w:r w:rsidRPr="006B164C" w:rsidR="00E04B5B">
        <w:t xml:space="preserve"> </w:t>
      </w:r>
      <w:r w:rsidRPr="006B164C">
        <w:t>committee</w:t>
      </w:r>
      <w:r w:rsidRPr="006B164C" w:rsidR="00E04B5B">
        <w:t xml:space="preserve"> </w:t>
      </w:r>
      <w:r w:rsidRPr="006B164C">
        <w:t>might</w:t>
      </w:r>
      <w:r w:rsidRPr="006B164C" w:rsidR="00E04B5B">
        <w:t xml:space="preserve"> </w:t>
      </w:r>
      <w:r w:rsidRPr="006B164C">
        <w:t>want</w:t>
      </w:r>
      <w:r w:rsidRPr="006B164C" w:rsidR="00E04B5B">
        <w:t xml:space="preserve"> </w:t>
      </w:r>
      <w:r w:rsidRPr="006B164C">
        <w:t>to</w:t>
      </w:r>
      <w:r w:rsidRPr="006B164C" w:rsidR="00E04B5B">
        <w:t xml:space="preserve"> </w:t>
      </w:r>
      <w:r w:rsidRPr="006B164C">
        <w:t>have</w:t>
      </w:r>
      <w:r w:rsidRPr="006B164C" w:rsidR="00E04B5B">
        <w:t xml:space="preserve"> </w:t>
      </w:r>
      <w:r w:rsidRPr="006B164C" w:rsidR="00BF7ABD">
        <w:t>some</w:t>
      </w:r>
      <w:r w:rsidRPr="006B164C" w:rsidR="00E04B5B">
        <w:t xml:space="preserve"> </w:t>
      </w:r>
      <w:r w:rsidRPr="006B164C" w:rsidR="00BF7ABD">
        <w:t>kind</w:t>
      </w:r>
      <w:r w:rsidRPr="006B164C" w:rsidR="00E04B5B">
        <w:t xml:space="preserve"> </w:t>
      </w:r>
      <w:r w:rsidRPr="006B164C" w:rsidR="00BF7ABD">
        <w:t>of</w:t>
      </w:r>
      <w:r w:rsidRPr="006B164C" w:rsidR="00E04B5B">
        <w:t xml:space="preserve"> </w:t>
      </w:r>
      <w:r w:rsidRPr="006B164C">
        <w:t>oversight</w:t>
      </w:r>
      <w:r w:rsidRPr="006B164C" w:rsidR="00E04B5B">
        <w:t xml:space="preserve"> </w:t>
      </w:r>
      <w:r w:rsidRPr="006B164C">
        <w:t>of</w:t>
      </w:r>
      <w:r w:rsidRPr="006B164C" w:rsidR="00AD01B4">
        <w:t>,</w:t>
      </w:r>
      <w:r w:rsidRPr="006B164C" w:rsidR="00E04B5B">
        <w:t xml:space="preserve"> </w:t>
      </w:r>
      <w:r w:rsidRPr="006B164C" w:rsidR="00BF7ABD">
        <w:t>but</w:t>
      </w:r>
      <w:r w:rsidRPr="006B164C" w:rsidR="00E04B5B">
        <w:t xml:space="preserve"> </w:t>
      </w:r>
      <w:r w:rsidRPr="006B164C" w:rsidR="00D96531">
        <w:t>which</w:t>
      </w:r>
      <w:r w:rsidRPr="006B164C" w:rsidR="00E04B5B">
        <w:t xml:space="preserve"> </w:t>
      </w:r>
      <w:r w:rsidRPr="006B164C" w:rsidR="00BF7ABD">
        <w:t>probably</w:t>
      </w:r>
      <w:r w:rsidRPr="006B164C" w:rsidR="00E04B5B">
        <w:t xml:space="preserve"> </w:t>
      </w:r>
      <w:r w:rsidRPr="006B164C" w:rsidR="00BF7ABD">
        <w:t>would</w:t>
      </w:r>
      <w:r w:rsidRPr="006B164C" w:rsidR="00E04B5B">
        <w:t xml:space="preserve"> </w:t>
      </w:r>
      <w:r w:rsidRPr="006B164C" w:rsidR="00BF7ABD">
        <w:t>be</w:t>
      </w:r>
      <w:r w:rsidRPr="006B164C" w:rsidR="00E04B5B">
        <w:t xml:space="preserve"> </w:t>
      </w:r>
      <w:r w:rsidRPr="006B164C" w:rsidR="00BF7ABD">
        <w:t>better</w:t>
      </w:r>
      <w:r w:rsidRPr="006B164C" w:rsidR="00E04B5B">
        <w:t xml:space="preserve"> </w:t>
      </w:r>
      <w:r w:rsidRPr="006B164C" w:rsidR="00BF7ABD">
        <w:t>dealt</w:t>
      </w:r>
      <w:r w:rsidRPr="006B164C" w:rsidR="00E04B5B">
        <w:t xml:space="preserve"> </w:t>
      </w:r>
      <w:r w:rsidRPr="006B164C" w:rsidR="00BF7ABD">
        <w:t>with</w:t>
      </w:r>
      <w:r w:rsidRPr="006B164C" w:rsidR="00E04B5B">
        <w:t xml:space="preserve"> </w:t>
      </w:r>
      <w:r w:rsidRPr="006B164C" w:rsidR="00BF7ABD">
        <w:t>by</w:t>
      </w:r>
      <w:r w:rsidRPr="006B164C" w:rsidR="00E04B5B">
        <w:t xml:space="preserve"> </w:t>
      </w:r>
      <w:r w:rsidRPr="006B164C" w:rsidR="00BF7ABD">
        <w:t>a</w:t>
      </w:r>
      <w:r w:rsidRPr="006B164C" w:rsidR="00E04B5B">
        <w:t xml:space="preserve"> </w:t>
      </w:r>
      <w:r w:rsidRPr="006B164C" w:rsidR="00BF7ABD">
        <w:t>specialist</w:t>
      </w:r>
      <w:r w:rsidRPr="006B164C" w:rsidR="00E04B5B">
        <w:t xml:space="preserve"> </w:t>
      </w:r>
      <w:r w:rsidRPr="006B164C" w:rsidR="00BF7ABD">
        <w:t>committee</w:t>
      </w:r>
      <w:r w:rsidRPr="006B164C">
        <w:t>.</w:t>
      </w:r>
      <w:r w:rsidRPr="006B164C" w:rsidR="00E04B5B">
        <w:t xml:space="preserve"> </w:t>
      </w:r>
      <w:r w:rsidRPr="006B164C" w:rsidR="00BF7ABD">
        <w:t>I</w:t>
      </w:r>
      <w:r w:rsidRPr="006B164C" w:rsidR="00E04B5B">
        <w:t xml:space="preserve"> </w:t>
      </w:r>
      <w:r w:rsidRPr="006B164C" w:rsidR="00BF7ABD">
        <w:t>know</w:t>
      </w:r>
      <w:r w:rsidRPr="006B164C" w:rsidR="00E04B5B">
        <w:t xml:space="preserve"> </w:t>
      </w:r>
      <w:r w:rsidRPr="006B164C" w:rsidR="00BF7ABD">
        <w:t>that</w:t>
      </w:r>
      <w:r w:rsidRPr="006B164C" w:rsidR="00E04B5B">
        <w:t xml:space="preserve"> </w:t>
      </w:r>
      <w:r w:rsidRPr="006B164C" w:rsidR="00BF7ABD">
        <w:t>t</w:t>
      </w:r>
      <w:r w:rsidRPr="006B164C">
        <w:t>he</w:t>
      </w:r>
      <w:r w:rsidRPr="006B164C" w:rsidR="00E04B5B">
        <w:t xml:space="preserve"> </w:t>
      </w:r>
      <w:r w:rsidRPr="006B164C">
        <w:t>Liaison</w:t>
      </w:r>
      <w:r w:rsidRPr="006B164C" w:rsidR="00E04B5B">
        <w:t xml:space="preserve"> </w:t>
      </w:r>
      <w:r w:rsidRPr="006B164C">
        <w:t>Committee</w:t>
      </w:r>
      <w:r w:rsidRPr="006B164C" w:rsidR="00BF7ABD">
        <w:t>,</w:t>
      </w:r>
      <w:r w:rsidRPr="006B164C" w:rsidR="00E04B5B">
        <w:t xml:space="preserve"> </w:t>
      </w:r>
      <w:r w:rsidRPr="006B164C" w:rsidR="00BF7ABD">
        <w:t>when</w:t>
      </w:r>
      <w:r w:rsidRPr="006B164C" w:rsidR="00E04B5B">
        <w:t xml:space="preserve"> </w:t>
      </w:r>
      <w:r w:rsidRPr="006B164C" w:rsidR="00BF7ABD">
        <w:t>it</w:t>
      </w:r>
      <w:r w:rsidRPr="006B164C" w:rsidR="00E04B5B">
        <w:t xml:space="preserve"> </w:t>
      </w:r>
      <w:r w:rsidRPr="006B164C" w:rsidR="00BF7ABD">
        <w:t>looked</w:t>
      </w:r>
      <w:r w:rsidRPr="006B164C" w:rsidR="00E04B5B">
        <w:t xml:space="preserve"> </w:t>
      </w:r>
      <w:r w:rsidRPr="006B164C" w:rsidR="00BF7ABD">
        <w:t>at</w:t>
      </w:r>
      <w:r w:rsidRPr="006B164C" w:rsidR="00E04B5B">
        <w:t xml:space="preserve"> </w:t>
      </w:r>
      <w:r w:rsidRPr="006B164C" w:rsidR="00BF7ABD">
        <w:t>this</w:t>
      </w:r>
      <w:r w:rsidRPr="006B164C" w:rsidR="00E04B5B">
        <w:t xml:space="preserve"> </w:t>
      </w:r>
      <w:r w:rsidRPr="006B164C" w:rsidR="00BF7ABD">
        <w:t>a</w:t>
      </w:r>
      <w:r w:rsidRPr="006B164C" w:rsidR="00E04B5B">
        <w:t xml:space="preserve"> </w:t>
      </w:r>
      <w:r w:rsidRPr="006B164C" w:rsidR="00BF7ABD">
        <w:t>couple</w:t>
      </w:r>
      <w:r w:rsidRPr="006B164C" w:rsidR="00E04B5B">
        <w:t xml:space="preserve"> </w:t>
      </w:r>
      <w:r w:rsidRPr="006B164C" w:rsidR="00BF7ABD">
        <w:t>of</w:t>
      </w:r>
      <w:r w:rsidRPr="006B164C" w:rsidR="00E04B5B">
        <w:t xml:space="preserve"> </w:t>
      </w:r>
      <w:r w:rsidRPr="006B164C" w:rsidR="00BF7ABD">
        <w:t>years</w:t>
      </w:r>
      <w:r w:rsidRPr="006B164C" w:rsidR="00E04B5B">
        <w:t xml:space="preserve"> </w:t>
      </w:r>
      <w:r w:rsidRPr="006B164C" w:rsidR="00BF7ABD">
        <w:t>ago,</w:t>
      </w:r>
      <w:r w:rsidRPr="006B164C" w:rsidR="00E04B5B">
        <w:t xml:space="preserve"> </w:t>
      </w:r>
      <w:r w:rsidRPr="006B164C">
        <w:t>talked</w:t>
      </w:r>
      <w:r w:rsidRPr="006B164C" w:rsidR="00E04B5B">
        <w:t xml:space="preserve"> </w:t>
      </w:r>
      <w:r w:rsidRPr="006B164C">
        <w:t>about</w:t>
      </w:r>
      <w:r w:rsidRPr="006B164C" w:rsidR="00E04B5B">
        <w:t xml:space="preserve"> </w:t>
      </w:r>
      <w:r w:rsidRPr="006B164C">
        <w:t>the</w:t>
      </w:r>
      <w:r w:rsidRPr="006B164C" w:rsidR="00E04B5B">
        <w:t xml:space="preserve"> </w:t>
      </w:r>
      <w:r w:rsidRPr="006B164C">
        <w:t>potential</w:t>
      </w:r>
      <w:r w:rsidRPr="006B164C" w:rsidR="00E04B5B">
        <w:t xml:space="preserve"> </w:t>
      </w:r>
      <w:r w:rsidRPr="006B164C">
        <w:t>of</w:t>
      </w:r>
      <w:r w:rsidRPr="006B164C" w:rsidR="00E04B5B">
        <w:t xml:space="preserve"> </w:t>
      </w:r>
      <w:r w:rsidRPr="006B164C">
        <w:t>a</w:t>
      </w:r>
      <w:r w:rsidRPr="006B164C" w:rsidR="00E04B5B">
        <w:t xml:space="preserve"> </w:t>
      </w:r>
      <w:r w:rsidRPr="006B164C">
        <w:t>joint</w:t>
      </w:r>
      <w:r w:rsidRPr="006B164C" w:rsidR="00E04B5B">
        <w:t xml:space="preserve"> </w:t>
      </w:r>
      <w:r w:rsidRPr="006B164C">
        <w:t>committee</w:t>
      </w:r>
      <w:r w:rsidRPr="006B164C" w:rsidR="00E04B5B">
        <w:t xml:space="preserve"> </w:t>
      </w:r>
      <w:r w:rsidRPr="006B164C">
        <w:t>with</w:t>
      </w:r>
      <w:r w:rsidRPr="006B164C" w:rsidR="00E04B5B">
        <w:t xml:space="preserve"> </w:t>
      </w:r>
      <w:r w:rsidRPr="006B164C">
        <w:t>the</w:t>
      </w:r>
      <w:r w:rsidRPr="006B164C" w:rsidR="00E04B5B">
        <w:t xml:space="preserve"> </w:t>
      </w:r>
      <w:r w:rsidRPr="006B164C">
        <w:t>Lords</w:t>
      </w:r>
      <w:r w:rsidRPr="006B164C" w:rsidR="00BF7ABD">
        <w:t>,</w:t>
      </w:r>
      <w:r w:rsidRPr="006B164C" w:rsidR="00E04B5B">
        <w:t xml:space="preserve"> </w:t>
      </w:r>
      <w:r w:rsidRPr="006B164C" w:rsidR="00BF7ABD">
        <w:t>but</w:t>
      </w:r>
      <w:r w:rsidRPr="006B164C" w:rsidR="00E04B5B">
        <w:t xml:space="preserve"> </w:t>
      </w:r>
      <w:r w:rsidRPr="006B164C" w:rsidR="00BF7ABD">
        <w:t>the</w:t>
      </w:r>
      <w:r w:rsidRPr="006B164C" w:rsidR="00E04B5B">
        <w:t xml:space="preserve"> </w:t>
      </w:r>
      <w:r w:rsidRPr="006B164C" w:rsidR="00BF7ABD">
        <w:t>Lords</w:t>
      </w:r>
      <w:r w:rsidRPr="006B164C" w:rsidR="00E04B5B">
        <w:t xml:space="preserve"> </w:t>
      </w:r>
      <w:r w:rsidRPr="006B164C" w:rsidR="00BF7ABD">
        <w:t>have</w:t>
      </w:r>
      <w:r w:rsidRPr="006B164C" w:rsidR="00E04B5B">
        <w:t xml:space="preserve"> </w:t>
      </w:r>
      <w:r w:rsidRPr="006B164C" w:rsidR="00BF7ABD">
        <w:t>now</w:t>
      </w:r>
      <w:r w:rsidRPr="006B164C" w:rsidR="00E04B5B">
        <w:t xml:space="preserve"> </w:t>
      </w:r>
      <w:r w:rsidRPr="006B164C" w:rsidR="00BF7ABD">
        <w:t>made</w:t>
      </w:r>
      <w:r w:rsidRPr="006B164C" w:rsidR="00E04B5B">
        <w:t xml:space="preserve"> </w:t>
      </w:r>
      <w:r w:rsidRPr="006B164C" w:rsidR="00BF7ABD">
        <w:t>alternative</w:t>
      </w:r>
      <w:r w:rsidRPr="006B164C" w:rsidR="00E04B5B">
        <w:t xml:space="preserve"> </w:t>
      </w:r>
      <w:r w:rsidRPr="006B164C" w:rsidR="00BF7ABD">
        <w:t>arrangements</w:t>
      </w:r>
      <w:r w:rsidRPr="006B164C" w:rsidR="00E04B5B">
        <w:t xml:space="preserve"> </w:t>
      </w:r>
      <w:r w:rsidRPr="006B164C" w:rsidR="00BF7ABD">
        <w:t>for</w:t>
      </w:r>
      <w:r w:rsidRPr="006B164C" w:rsidR="00E04B5B">
        <w:t xml:space="preserve"> </w:t>
      </w:r>
      <w:r w:rsidRPr="006B164C" w:rsidR="00BF7ABD">
        <w:t>the</w:t>
      </w:r>
      <w:r w:rsidRPr="006B164C" w:rsidR="00E04B5B">
        <w:t xml:space="preserve"> </w:t>
      </w:r>
      <w:r w:rsidRPr="006B164C" w:rsidR="00BF7ABD">
        <w:t>time</w:t>
      </w:r>
      <w:r w:rsidRPr="006B164C" w:rsidR="00E04B5B">
        <w:t xml:space="preserve"> </w:t>
      </w:r>
      <w:r w:rsidRPr="006B164C" w:rsidR="00BF7ABD">
        <w:t>being.</w:t>
      </w:r>
      <w:r w:rsidRPr="006B164C" w:rsidR="00E04B5B">
        <w:t xml:space="preserve"> </w:t>
      </w:r>
      <w:r w:rsidRPr="006B164C">
        <w:t>There</w:t>
      </w:r>
      <w:r w:rsidRPr="006B164C" w:rsidR="00E04B5B">
        <w:t xml:space="preserve"> </w:t>
      </w:r>
      <w:r w:rsidRPr="006B164C">
        <w:t>would</w:t>
      </w:r>
      <w:r w:rsidRPr="006B164C" w:rsidR="00E04B5B">
        <w:t xml:space="preserve"> </w:t>
      </w:r>
      <w:r w:rsidRPr="006B164C">
        <w:t>be</w:t>
      </w:r>
      <w:r w:rsidRPr="006B164C" w:rsidR="00E04B5B">
        <w:t xml:space="preserve"> </w:t>
      </w:r>
      <w:r w:rsidRPr="006B164C">
        <w:t>value</w:t>
      </w:r>
      <w:r w:rsidRPr="006B164C" w:rsidR="00E04B5B">
        <w:t xml:space="preserve"> </w:t>
      </w:r>
      <w:r w:rsidRPr="006B164C">
        <w:t>in</w:t>
      </w:r>
      <w:r w:rsidRPr="006B164C" w:rsidR="00E04B5B">
        <w:t xml:space="preserve"> </w:t>
      </w:r>
      <w:r w:rsidRPr="006B164C">
        <w:t>a</w:t>
      </w:r>
      <w:r w:rsidRPr="006B164C" w:rsidR="00E04B5B">
        <w:t xml:space="preserve"> </w:t>
      </w:r>
      <w:r w:rsidRPr="006B164C">
        <w:t>joint</w:t>
      </w:r>
      <w:r w:rsidRPr="006B164C" w:rsidR="00E04B5B">
        <w:t xml:space="preserve"> </w:t>
      </w:r>
      <w:r w:rsidRPr="006B164C">
        <w:t>committee</w:t>
      </w:r>
      <w:r w:rsidRPr="006B164C" w:rsidR="00E04B5B">
        <w:t xml:space="preserve"> </w:t>
      </w:r>
      <w:r w:rsidRPr="006B164C" w:rsidR="00BF7ABD">
        <w:t>on</w:t>
      </w:r>
      <w:r w:rsidRPr="006B164C" w:rsidR="00E04B5B">
        <w:t xml:space="preserve"> </w:t>
      </w:r>
      <w:r w:rsidRPr="006B164C" w:rsidR="00BF7ABD">
        <w:t>treaties,</w:t>
      </w:r>
      <w:r w:rsidRPr="006B164C" w:rsidR="00E04B5B">
        <w:t xml:space="preserve"> </w:t>
      </w:r>
      <w:r w:rsidRPr="006B164C" w:rsidR="00BF7ABD">
        <w:t>for</w:t>
      </w:r>
      <w:r w:rsidRPr="006B164C" w:rsidR="00E04B5B">
        <w:t xml:space="preserve"> </w:t>
      </w:r>
      <w:r w:rsidRPr="006B164C" w:rsidR="00BF7ABD">
        <w:t>what</w:t>
      </w:r>
      <w:r w:rsidRPr="006B164C" w:rsidR="00E04B5B">
        <w:t xml:space="preserve"> </w:t>
      </w:r>
      <w:r w:rsidRPr="006B164C" w:rsidR="00BF7ABD">
        <w:t>it</w:t>
      </w:r>
      <w:r w:rsidRPr="006B164C" w:rsidR="00E04B5B">
        <w:t xml:space="preserve"> </w:t>
      </w:r>
      <w:r w:rsidRPr="006B164C" w:rsidR="00BF7ABD">
        <w:t>is</w:t>
      </w:r>
      <w:r w:rsidRPr="006B164C" w:rsidR="00E04B5B">
        <w:t xml:space="preserve"> </w:t>
      </w:r>
      <w:r w:rsidRPr="006B164C" w:rsidR="00BF7ABD">
        <w:t>worth.</w:t>
      </w:r>
      <w:r w:rsidRPr="006B164C" w:rsidR="00E04B5B">
        <w:t xml:space="preserve"> </w:t>
      </w:r>
      <w:r w:rsidRPr="006B164C" w:rsidR="00BF7ABD">
        <w:t>Mainly</w:t>
      </w:r>
      <w:r w:rsidRPr="006B164C" w:rsidR="00E04B5B">
        <w:t xml:space="preserve"> </w:t>
      </w:r>
      <w:r w:rsidRPr="006B164C" w:rsidR="00BF7ABD">
        <w:t>as</w:t>
      </w:r>
      <w:r w:rsidRPr="006B164C" w:rsidR="00E04B5B">
        <w:t xml:space="preserve"> </w:t>
      </w:r>
      <w:r w:rsidRPr="006B164C" w:rsidR="00BF7ABD">
        <w:t>a</w:t>
      </w:r>
      <w:r w:rsidRPr="006B164C" w:rsidR="00E04B5B">
        <w:t xml:space="preserve"> </w:t>
      </w:r>
      <w:r w:rsidRPr="006B164C" w:rsidR="00BF7ABD">
        <w:t>cross-cutting</w:t>
      </w:r>
      <w:r w:rsidRPr="006B164C" w:rsidR="00E04B5B">
        <w:t xml:space="preserve"> </w:t>
      </w:r>
      <w:r w:rsidRPr="006B164C" w:rsidR="00BF7ABD">
        <w:t>and</w:t>
      </w:r>
      <w:r w:rsidRPr="006B164C" w:rsidR="00E04B5B">
        <w:t xml:space="preserve"> </w:t>
      </w:r>
      <w:r w:rsidRPr="006B164C" w:rsidR="00BF7ABD">
        <w:t>filtering</w:t>
      </w:r>
      <w:r w:rsidRPr="006B164C" w:rsidR="00E04B5B">
        <w:t xml:space="preserve"> </w:t>
      </w:r>
      <w:r w:rsidRPr="006B164C" w:rsidR="00BF7ABD">
        <w:t>mechanism</w:t>
      </w:r>
      <w:r w:rsidRPr="006B164C" w:rsidR="00E04B5B">
        <w:t xml:space="preserve"> </w:t>
      </w:r>
      <w:r w:rsidRPr="006B164C" w:rsidR="00BF7ABD">
        <w:t>is</w:t>
      </w:r>
      <w:r w:rsidRPr="006B164C" w:rsidR="00E04B5B">
        <w:t xml:space="preserve"> </w:t>
      </w:r>
      <w:r w:rsidRPr="006B164C" w:rsidR="00BF7ABD">
        <w:t>the</w:t>
      </w:r>
      <w:r w:rsidRPr="006B164C" w:rsidR="00E04B5B">
        <w:t xml:space="preserve"> </w:t>
      </w:r>
      <w:r w:rsidRPr="006B164C" w:rsidR="00BF7ABD">
        <w:t>way</w:t>
      </w:r>
      <w:r w:rsidRPr="006B164C" w:rsidR="00E04B5B">
        <w:t xml:space="preserve"> </w:t>
      </w:r>
      <w:r w:rsidRPr="006B164C" w:rsidR="00BF7ABD">
        <w:t>I</w:t>
      </w:r>
      <w:r w:rsidRPr="006B164C" w:rsidR="00E04B5B">
        <w:t xml:space="preserve"> </w:t>
      </w:r>
      <w:r w:rsidRPr="006B164C" w:rsidR="00BF7ABD">
        <w:t>would</w:t>
      </w:r>
      <w:r w:rsidRPr="006B164C" w:rsidR="00E04B5B">
        <w:t xml:space="preserve"> </w:t>
      </w:r>
      <w:r w:rsidRPr="006B164C" w:rsidR="00BF7ABD">
        <w:t>see</w:t>
      </w:r>
      <w:r w:rsidRPr="006B164C" w:rsidR="00E04B5B">
        <w:t xml:space="preserve"> </w:t>
      </w:r>
      <w:r w:rsidRPr="006B164C" w:rsidR="00BF7ABD">
        <w:t>it.</w:t>
      </w:r>
    </w:p>
    <w:p w:rsidR="002E0CE3" w:rsidRPr="006B164C" w:rsidP="00AA24E2">
      <w:pPr>
        <w:pStyle w:val="Answer"/>
      </w:pPr>
      <w:sdt>
        <w:sdtPr>
          <w:alias w:val="Witness"/>
          <w:id w:val="-1485703040"/>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sdtContent>
      </w:sdt>
      <w:r w:rsidRPr="006B164C" w:rsidR="00E04B5B">
        <w:t xml:space="preserve"> </w:t>
      </w:r>
      <w:r w:rsidRPr="006B164C" w:rsidR="00AA24E2">
        <w:t>I</w:t>
      </w:r>
      <w:r w:rsidRPr="006B164C" w:rsidR="00E04B5B">
        <w:t xml:space="preserve"> </w:t>
      </w:r>
      <w:r w:rsidRPr="006B164C" w:rsidR="00AA24E2">
        <w:t>very</w:t>
      </w:r>
      <w:r w:rsidRPr="006B164C" w:rsidR="00E04B5B">
        <w:t xml:space="preserve"> </w:t>
      </w:r>
      <w:r w:rsidRPr="006B164C" w:rsidR="00AA24E2">
        <w:t>much</w:t>
      </w:r>
      <w:r w:rsidRPr="006B164C" w:rsidR="00E04B5B">
        <w:t xml:space="preserve"> </w:t>
      </w:r>
      <w:r w:rsidRPr="006B164C" w:rsidR="00AA24E2">
        <w:t>agree</w:t>
      </w:r>
      <w:r w:rsidRPr="006B164C" w:rsidR="00453C68">
        <w:t>,</w:t>
      </w:r>
      <w:r w:rsidRPr="006B164C" w:rsidR="00E04B5B">
        <w:t xml:space="preserve"> </w:t>
      </w:r>
      <w:r w:rsidRPr="006B164C" w:rsidR="00AA24E2">
        <w:t>but</w:t>
      </w:r>
      <w:r w:rsidRPr="006B164C" w:rsidR="00E04B5B">
        <w:t xml:space="preserve"> </w:t>
      </w:r>
      <w:r w:rsidRPr="006B164C" w:rsidR="00AA24E2">
        <w:t>there</w:t>
      </w:r>
      <w:r w:rsidRPr="006B164C" w:rsidR="00E04B5B">
        <w:t xml:space="preserve"> </w:t>
      </w:r>
      <w:r w:rsidRPr="006B164C" w:rsidR="00AA24E2">
        <w:t>are</w:t>
      </w:r>
      <w:r w:rsidRPr="006B164C" w:rsidR="00E04B5B">
        <w:t xml:space="preserve"> </w:t>
      </w:r>
      <w:r w:rsidRPr="006B164C" w:rsidR="00AA24E2">
        <w:t>two</w:t>
      </w:r>
      <w:r w:rsidRPr="006B164C" w:rsidR="00E04B5B">
        <w:t xml:space="preserve"> </w:t>
      </w:r>
      <w:r w:rsidRPr="006B164C" w:rsidR="00AA24E2">
        <w:t>points</w:t>
      </w:r>
      <w:r w:rsidRPr="006B164C" w:rsidR="00E04B5B">
        <w:t xml:space="preserve"> </w:t>
      </w:r>
      <w:r w:rsidRPr="006B164C" w:rsidR="00AA24E2">
        <w:t>that</w:t>
      </w:r>
      <w:r w:rsidRPr="006B164C" w:rsidR="00E04B5B">
        <w:t xml:space="preserve"> </w:t>
      </w:r>
      <w:r w:rsidRPr="006B164C" w:rsidR="00AA24E2">
        <w:t>are</w:t>
      </w:r>
      <w:r w:rsidRPr="006B164C" w:rsidR="00E04B5B">
        <w:t xml:space="preserve"> </w:t>
      </w:r>
      <w:r w:rsidRPr="006B164C" w:rsidR="00BF7ABD">
        <w:t>perhaps</w:t>
      </w:r>
      <w:r w:rsidRPr="006B164C" w:rsidR="00E04B5B">
        <w:t xml:space="preserve"> </w:t>
      </w:r>
      <w:r w:rsidRPr="006B164C" w:rsidR="00AA24E2">
        <w:t>worth</w:t>
      </w:r>
      <w:r w:rsidRPr="006B164C" w:rsidR="00E04B5B">
        <w:t xml:space="preserve"> </w:t>
      </w:r>
      <w:r w:rsidRPr="006B164C" w:rsidR="00AA24E2">
        <w:t>keeping</w:t>
      </w:r>
      <w:r w:rsidRPr="006B164C" w:rsidR="00E04B5B">
        <w:t xml:space="preserve"> </w:t>
      </w:r>
      <w:r w:rsidRPr="006B164C" w:rsidR="00AA24E2">
        <w:t>in</w:t>
      </w:r>
      <w:r w:rsidRPr="006B164C" w:rsidR="00E04B5B">
        <w:t xml:space="preserve"> </w:t>
      </w:r>
      <w:r w:rsidRPr="006B164C" w:rsidR="00AA24E2">
        <w:t>mind.</w:t>
      </w:r>
      <w:r w:rsidRPr="006B164C" w:rsidR="00E04B5B">
        <w:t xml:space="preserve"> </w:t>
      </w:r>
      <w:r w:rsidRPr="006B164C" w:rsidR="00AA24E2">
        <w:t>Many</w:t>
      </w:r>
      <w:r w:rsidRPr="006B164C" w:rsidR="00E04B5B">
        <w:t xml:space="preserve"> </w:t>
      </w:r>
      <w:r w:rsidRPr="006B164C" w:rsidR="00AA24E2">
        <w:t>issues</w:t>
      </w:r>
      <w:r w:rsidRPr="006B164C" w:rsidR="00E04B5B">
        <w:t xml:space="preserve"> </w:t>
      </w:r>
      <w:r w:rsidRPr="006B164C" w:rsidR="00BF7ABD">
        <w:t>are</w:t>
      </w:r>
      <w:r w:rsidRPr="006B164C" w:rsidR="00E04B5B">
        <w:t xml:space="preserve"> </w:t>
      </w:r>
      <w:r w:rsidRPr="006B164C" w:rsidR="00AA24E2">
        <w:t>relevant</w:t>
      </w:r>
      <w:r w:rsidRPr="006B164C" w:rsidR="00E04B5B">
        <w:t xml:space="preserve"> </w:t>
      </w:r>
      <w:r w:rsidRPr="006B164C" w:rsidR="00453C68">
        <w:t xml:space="preserve">not </w:t>
      </w:r>
      <w:r w:rsidRPr="006B164C" w:rsidR="00AA24E2">
        <w:t>just</w:t>
      </w:r>
      <w:r w:rsidRPr="006B164C" w:rsidR="00E04B5B">
        <w:t xml:space="preserve"> </w:t>
      </w:r>
      <w:r w:rsidRPr="006B164C" w:rsidR="00AA24E2">
        <w:t>to</w:t>
      </w:r>
      <w:r w:rsidRPr="006B164C" w:rsidR="00E04B5B">
        <w:t xml:space="preserve"> </w:t>
      </w:r>
      <w:r w:rsidRPr="006B164C" w:rsidR="00AA24E2">
        <w:t>one</w:t>
      </w:r>
      <w:r w:rsidRPr="006B164C" w:rsidR="00E04B5B">
        <w:t xml:space="preserve"> </w:t>
      </w:r>
      <w:r w:rsidRPr="006B164C" w:rsidR="006E20F9">
        <w:t xml:space="preserve">Department </w:t>
      </w:r>
      <w:r w:rsidRPr="006B164C" w:rsidR="00BF7ABD">
        <w:t>or</w:t>
      </w:r>
      <w:r w:rsidRPr="006B164C" w:rsidR="00E04B5B">
        <w:t xml:space="preserve"> </w:t>
      </w:r>
      <w:r w:rsidRPr="006B164C" w:rsidR="00BF7ABD">
        <w:t>committee</w:t>
      </w:r>
      <w:r w:rsidRPr="006B164C" w:rsidR="00AA24E2">
        <w:t>.</w:t>
      </w:r>
      <w:r w:rsidRPr="006B164C" w:rsidR="00E04B5B">
        <w:t xml:space="preserve"> </w:t>
      </w:r>
      <w:r w:rsidRPr="006B164C">
        <w:t>Let</w:t>
      </w:r>
      <w:r w:rsidRPr="006B164C" w:rsidR="00E04B5B">
        <w:t xml:space="preserve"> </w:t>
      </w:r>
      <w:r w:rsidRPr="006B164C">
        <w:t>us</w:t>
      </w:r>
      <w:r w:rsidRPr="006B164C" w:rsidR="00E04B5B">
        <w:t xml:space="preserve"> </w:t>
      </w:r>
      <w:r w:rsidRPr="006B164C" w:rsidR="00D96531">
        <w:t>say</w:t>
      </w:r>
      <w:r w:rsidRPr="006B164C" w:rsidR="00E04B5B">
        <w:t xml:space="preserve"> </w:t>
      </w:r>
      <w:r w:rsidRPr="006B164C">
        <w:t>that,</w:t>
      </w:r>
      <w:r w:rsidRPr="006B164C" w:rsidR="00E04B5B">
        <w:t xml:space="preserve"> </w:t>
      </w:r>
      <w:r w:rsidRPr="006B164C">
        <w:t>in</w:t>
      </w:r>
      <w:r w:rsidRPr="006B164C" w:rsidR="00E04B5B">
        <w:t xml:space="preserve"> </w:t>
      </w:r>
      <w:r w:rsidRPr="006B164C" w:rsidR="00AA24E2">
        <w:t>EU</w:t>
      </w:r>
      <w:r w:rsidRPr="006B164C" w:rsidR="00E04B5B">
        <w:t xml:space="preserve"> </w:t>
      </w:r>
      <w:r w:rsidRPr="006B164C" w:rsidR="00500B9F">
        <w:t>policy-mak</w:t>
      </w:r>
      <w:r w:rsidRPr="006B164C" w:rsidR="00AA24E2">
        <w:t>ing</w:t>
      </w:r>
      <w:r w:rsidRPr="006B164C">
        <w:t>,</w:t>
      </w:r>
      <w:r w:rsidRPr="006B164C" w:rsidR="00E04B5B">
        <w:t xml:space="preserve"> </w:t>
      </w:r>
      <w:r w:rsidRPr="006B164C">
        <w:t>you</w:t>
      </w:r>
      <w:r w:rsidRPr="006B164C" w:rsidR="00E04B5B">
        <w:t xml:space="preserve"> </w:t>
      </w:r>
      <w:r w:rsidRPr="006B164C">
        <w:t>have</w:t>
      </w:r>
      <w:r w:rsidRPr="006B164C" w:rsidR="00E04B5B">
        <w:t xml:space="preserve"> </w:t>
      </w:r>
      <w:r w:rsidRPr="006B164C">
        <w:t>something</w:t>
      </w:r>
      <w:r w:rsidRPr="006B164C" w:rsidR="00E04B5B">
        <w:t xml:space="preserve"> </w:t>
      </w:r>
      <w:r w:rsidRPr="006B164C">
        <w:t>that</w:t>
      </w:r>
      <w:r w:rsidRPr="006B164C" w:rsidR="00E04B5B">
        <w:t xml:space="preserve"> </w:t>
      </w:r>
      <w:r w:rsidRPr="006B164C" w:rsidR="00AA24E2">
        <w:t>would</w:t>
      </w:r>
      <w:r w:rsidRPr="006B164C" w:rsidR="00E04B5B">
        <w:t xml:space="preserve"> </w:t>
      </w:r>
      <w:r w:rsidRPr="006B164C" w:rsidR="00AA24E2">
        <w:t>be</w:t>
      </w:r>
      <w:r w:rsidRPr="006B164C" w:rsidR="00E04B5B">
        <w:t xml:space="preserve"> </w:t>
      </w:r>
      <w:r w:rsidRPr="006B164C" w:rsidR="00AA24E2">
        <w:t>of</w:t>
      </w:r>
      <w:r w:rsidRPr="006B164C" w:rsidR="00E04B5B">
        <w:t xml:space="preserve"> </w:t>
      </w:r>
      <w:r w:rsidRPr="006B164C" w:rsidR="00AA24E2">
        <w:t>relevance</w:t>
      </w:r>
      <w:r w:rsidRPr="006B164C" w:rsidR="00E04B5B">
        <w:t xml:space="preserve"> </w:t>
      </w:r>
      <w:r w:rsidRPr="006B164C" w:rsidR="00AA24E2">
        <w:t>to</w:t>
      </w:r>
      <w:r w:rsidRPr="006B164C" w:rsidR="00E04B5B">
        <w:t xml:space="preserve"> </w:t>
      </w:r>
      <w:r w:rsidRPr="006B164C" w:rsidR="00AA24E2">
        <w:t>agriculture</w:t>
      </w:r>
      <w:r w:rsidRPr="006B164C" w:rsidR="00E04B5B">
        <w:t xml:space="preserve"> </w:t>
      </w:r>
      <w:r w:rsidRPr="006B164C" w:rsidR="00AA24E2">
        <w:t>and</w:t>
      </w:r>
      <w:r w:rsidRPr="006B164C" w:rsidR="00E04B5B">
        <w:t xml:space="preserve"> </w:t>
      </w:r>
      <w:r w:rsidRPr="006B164C">
        <w:t>the</w:t>
      </w:r>
      <w:r w:rsidRPr="006B164C" w:rsidR="00E04B5B">
        <w:t xml:space="preserve"> </w:t>
      </w:r>
      <w:r w:rsidRPr="006B164C" w:rsidR="00AA24E2">
        <w:t>environment.</w:t>
      </w:r>
      <w:r w:rsidRPr="006B164C" w:rsidR="00E04B5B">
        <w:t xml:space="preserve"> </w:t>
      </w:r>
      <w:r w:rsidRPr="006B164C" w:rsidR="00AA24E2">
        <w:t>In</w:t>
      </w:r>
      <w:r w:rsidRPr="006B164C" w:rsidR="00E04B5B">
        <w:t xml:space="preserve"> </w:t>
      </w:r>
      <w:r w:rsidRPr="006B164C" w:rsidR="00AA24E2">
        <w:t>other</w:t>
      </w:r>
      <w:r w:rsidRPr="006B164C" w:rsidR="00E04B5B">
        <w:t xml:space="preserve"> </w:t>
      </w:r>
      <w:r w:rsidRPr="006B164C" w:rsidR="00F3194F">
        <w:t>Parliaments</w:t>
      </w:r>
      <w:r w:rsidRPr="006B164C" w:rsidR="00AA24E2">
        <w:t>,</w:t>
      </w:r>
      <w:r w:rsidRPr="006B164C" w:rsidR="00E04B5B">
        <w:t xml:space="preserve"> </w:t>
      </w:r>
      <w:r w:rsidRPr="006B164C" w:rsidR="00AA24E2">
        <w:t>the</w:t>
      </w:r>
      <w:r w:rsidRPr="006B164C" w:rsidR="00E04B5B">
        <w:t xml:space="preserve"> </w:t>
      </w:r>
      <w:r w:rsidRPr="006B164C" w:rsidR="00AA24E2">
        <w:t>EU</w:t>
      </w:r>
      <w:r w:rsidRPr="006B164C" w:rsidR="00E04B5B">
        <w:t xml:space="preserve"> </w:t>
      </w:r>
      <w:r w:rsidRPr="006B164C">
        <w:t>a</w:t>
      </w:r>
      <w:r w:rsidRPr="006B164C" w:rsidR="00AA24E2">
        <w:t>ffairs</w:t>
      </w:r>
      <w:r w:rsidRPr="006B164C" w:rsidR="00E04B5B">
        <w:t xml:space="preserve"> </w:t>
      </w:r>
      <w:r w:rsidRPr="006B164C" w:rsidR="00AA24E2">
        <w:t>committee</w:t>
      </w:r>
      <w:r w:rsidRPr="006B164C" w:rsidR="00E04B5B">
        <w:t xml:space="preserve"> </w:t>
      </w:r>
      <w:r w:rsidRPr="006B164C" w:rsidR="00AA24E2">
        <w:t>is</w:t>
      </w:r>
      <w:r w:rsidRPr="006B164C" w:rsidR="00E04B5B">
        <w:t xml:space="preserve"> </w:t>
      </w:r>
      <w:r w:rsidRPr="006B164C" w:rsidR="00AA24E2">
        <w:t>often</w:t>
      </w:r>
      <w:r w:rsidRPr="006B164C" w:rsidR="00E04B5B">
        <w:t xml:space="preserve"> </w:t>
      </w:r>
      <w:r w:rsidRPr="006B164C" w:rsidR="00AA24E2">
        <w:t>where</w:t>
      </w:r>
      <w:r w:rsidRPr="006B164C" w:rsidR="00E04B5B">
        <w:t xml:space="preserve"> </w:t>
      </w:r>
      <w:r w:rsidRPr="006B164C" w:rsidR="00AA24E2">
        <w:t>the</w:t>
      </w:r>
      <w:r w:rsidRPr="006B164C" w:rsidR="00E04B5B">
        <w:t xml:space="preserve"> </w:t>
      </w:r>
      <w:r w:rsidRPr="006B164C" w:rsidR="00AA24E2">
        <w:t>positions</w:t>
      </w:r>
      <w:r w:rsidRPr="006B164C" w:rsidR="00E04B5B">
        <w:t xml:space="preserve"> </w:t>
      </w:r>
      <w:r w:rsidRPr="006B164C">
        <w:t>of</w:t>
      </w:r>
      <w:r w:rsidRPr="006B164C" w:rsidR="00E04B5B">
        <w:t xml:space="preserve"> </w:t>
      </w:r>
      <w:r w:rsidRPr="006B164C">
        <w:t>the</w:t>
      </w:r>
      <w:r w:rsidRPr="006B164C" w:rsidR="00E04B5B">
        <w:t xml:space="preserve"> </w:t>
      </w:r>
      <w:r w:rsidRPr="006B164C">
        <w:t>different</w:t>
      </w:r>
      <w:r w:rsidRPr="006B164C" w:rsidR="00E04B5B">
        <w:t xml:space="preserve"> </w:t>
      </w:r>
      <w:r w:rsidRPr="006B164C">
        <w:t>departmental</w:t>
      </w:r>
      <w:r w:rsidRPr="006B164C" w:rsidR="00E04B5B">
        <w:t xml:space="preserve"> </w:t>
      </w:r>
      <w:r w:rsidRPr="006B164C">
        <w:t>committees</w:t>
      </w:r>
      <w:r w:rsidRPr="006B164C" w:rsidR="00E04B5B">
        <w:t xml:space="preserve"> </w:t>
      </w:r>
      <w:r w:rsidRPr="006B164C" w:rsidR="00AA24E2">
        <w:t>are</w:t>
      </w:r>
      <w:r w:rsidRPr="006B164C" w:rsidR="00E04B5B">
        <w:t xml:space="preserve"> </w:t>
      </w:r>
      <w:r w:rsidRPr="006B164C" w:rsidR="00AA24E2">
        <w:t>brought</w:t>
      </w:r>
      <w:r w:rsidRPr="006B164C" w:rsidR="00E04B5B">
        <w:t xml:space="preserve"> </w:t>
      </w:r>
      <w:r w:rsidRPr="006B164C" w:rsidR="00AA24E2">
        <w:t>together</w:t>
      </w:r>
      <w:r w:rsidRPr="006B164C" w:rsidR="00453C68">
        <w:t>, to</w:t>
      </w:r>
      <w:r w:rsidRPr="006B164C" w:rsidR="00E04B5B">
        <w:t xml:space="preserve"> </w:t>
      </w:r>
      <w:r w:rsidRPr="006B164C" w:rsidR="00453C68">
        <w:t>have</w:t>
      </w:r>
      <w:r w:rsidRPr="006B164C" w:rsidR="00E04B5B">
        <w:t xml:space="preserve"> </w:t>
      </w:r>
      <w:r w:rsidRPr="006B164C">
        <w:t>a</w:t>
      </w:r>
      <w:r w:rsidRPr="006B164C" w:rsidR="00E04B5B">
        <w:t xml:space="preserve"> </w:t>
      </w:r>
      <w:r w:rsidRPr="006B164C">
        <w:t>much</w:t>
      </w:r>
      <w:r w:rsidRPr="006B164C" w:rsidR="00E04B5B">
        <w:t xml:space="preserve"> </w:t>
      </w:r>
      <w:r w:rsidRPr="006B164C" w:rsidR="00AA24E2">
        <w:t>more</w:t>
      </w:r>
      <w:r w:rsidRPr="006B164C" w:rsidR="00E04B5B">
        <w:t xml:space="preserve"> </w:t>
      </w:r>
      <w:r w:rsidRPr="006B164C" w:rsidR="00AA24E2">
        <w:t>comprehensive</w:t>
      </w:r>
      <w:r w:rsidRPr="006B164C" w:rsidR="00E04B5B">
        <w:t xml:space="preserve"> </w:t>
      </w:r>
      <w:r w:rsidRPr="006B164C" w:rsidR="00AA24E2">
        <w:t>take</w:t>
      </w:r>
      <w:r w:rsidRPr="006B164C" w:rsidR="00E04B5B">
        <w:t xml:space="preserve"> </w:t>
      </w:r>
      <w:r w:rsidRPr="006B164C" w:rsidR="00AA24E2">
        <w:t>on</w:t>
      </w:r>
      <w:r w:rsidRPr="006B164C" w:rsidR="00E04B5B">
        <w:t xml:space="preserve"> </w:t>
      </w:r>
      <w:r w:rsidRPr="006B164C">
        <w:t>what</w:t>
      </w:r>
      <w:r w:rsidRPr="006B164C" w:rsidR="00E04B5B">
        <w:t xml:space="preserve"> </w:t>
      </w:r>
      <w:r w:rsidRPr="006B164C">
        <w:t>the</w:t>
      </w:r>
      <w:r w:rsidRPr="006B164C" w:rsidR="00E04B5B">
        <w:t xml:space="preserve"> </w:t>
      </w:r>
      <w:r w:rsidRPr="006B164C" w:rsidR="00AA24E2">
        <w:t>next</w:t>
      </w:r>
      <w:r w:rsidRPr="006B164C" w:rsidR="00E04B5B">
        <w:t xml:space="preserve"> </w:t>
      </w:r>
      <w:r w:rsidRPr="006B164C" w:rsidR="00AA24E2">
        <w:t>steps</w:t>
      </w:r>
      <w:r w:rsidRPr="006B164C" w:rsidR="00E04B5B">
        <w:t xml:space="preserve"> </w:t>
      </w:r>
      <w:r w:rsidRPr="006B164C" w:rsidR="00AA24E2">
        <w:t>in</w:t>
      </w:r>
      <w:r w:rsidRPr="006B164C" w:rsidR="00E04B5B">
        <w:t xml:space="preserve"> </w:t>
      </w:r>
      <w:r w:rsidRPr="006B164C" w:rsidR="00AA24E2">
        <w:t>this</w:t>
      </w:r>
      <w:r w:rsidRPr="006B164C" w:rsidR="00E04B5B">
        <w:t xml:space="preserve"> </w:t>
      </w:r>
      <w:r w:rsidRPr="006B164C">
        <w:t>policy</w:t>
      </w:r>
      <w:r w:rsidRPr="006B164C" w:rsidR="00E04B5B">
        <w:t xml:space="preserve"> </w:t>
      </w:r>
      <w:r w:rsidRPr="006B164C" w:rsidR="00AA24E2">
        <w:t>area</w:t>
      </w:r>
      <w:r w:rsidRPr="006B164C" w:rsidR="00E04B5B">
        <w:t xml:space="preserve"> </w:t>
      </w:r>
      <w:r w:rsidRPr="006B164C">
        <w:t>should</w:t>
      </w:r>
      <w:r w:rsidRPr="006B164C" w:rsidR="00E04B5B">
        <w:t xml:space="preserve"> </w:t>
      </w:r>
      <w:r w:rsidRPr="006B164C">
        <w:t>be</w:t>
      </w:r>
      <w:r w:rsidRPr="006B164C" w:rsidR="00AA24E2">
        <w:t>.</w:t>
      </w:r>
    </w:p>
    <w:p w:rsidR="002E0CE3" w:rsidRPr="006B164C" w:rsidP="00AA24E2">
      <w:pPr>
        <w:pStyle w:val="Answer"/>
      </w:pPr>
      <w:r w:rsidRPr="006B164C">
        <w:t>It</w:t>
      </w:r>
      <w:r w:rsidRPr="006B164C" w:rsidR="00E04B5B">
        <w:t xml:space="preserve"> </w:t>
      </w:r>
      <w:r w:rsidRPr="006B164C">
        <w:t>is</w:t>
      </w:r>
      <w:r w:rsidRPr="006B164C" w:rsidR="00E04B5B">
        <w:t xml:space="preserve"> </w:t>
      </w:r>
      <w:r w:rsidRPr="006B164C">
        <w:t>not</w:t>
      </w:r>
      <w:r w:rsidRPr="006B164C" w:rsidR="00E04B5B">
        <w:t xml:space="preserve"> </w:t>
      </w:r>
      <w:r w:rsidRPr="006B164C">
        <w:t>just</w:t>
      </w:r>
      <w:r w:rsidRPr="006B164C" w:rsidR="00E04B5B">
        <w:t xml:space="preserve"> </w:t>
      </w:r>
      <w:r w:rsidRPr="006B164C">
        <w:t>a</w:t>
      </w:r>
      <w:r w:rsidRPr="006B164C" w:rsidR="00E04B5B">
        <w:t xml:space="preserve"> </w:t>
      </w:r>
      <w:r w:rsidRPr="006B164C">
        <w:t>filter</w:t>
      </w:r>
      <w:r w:rsidRPr="006B164C" w:rsidR="00E04B5B">
        <w:t xml:space="preserve"> </w:t>
      </w:r>
      <w:r w:rsidRPr="006B164C">
        <w:t>and</w:t>
      </w:r>
      <w:r w:rsidRPr="006B164C" w:rsidR="00E04B5B">
        <w:t xml:space="preserve"> </w:t>
      </w:r>
      <w:r w:rsidRPr="006B164C">
        <w:t>a</w:t>
      </w:r>
      <w:r w:rsidRPr="006B164C" w:rsidR="00E04B5B">
        <w:t xml:space="preserve"> </w:t>
      </w:r>
      <w:r w:rsidRPr="006B164C">
        <w:t>post</w:t>
      </w:r>
      <w:r w:rsidRPr="006B164C" w:rsidR="00E04B5B">
        <w:t xml:space="preserve"> </w:t>
      </w:r>
      <w:r w:rsidRPr="006B164C">
        <w:t>office</w:t>
      </w:r>
      <w:r w:rsidRPr="006B164C" w:rsidR="00E04B5B">
        <w:t xml:space="preserve"> </w:t>
      </w:r>
      <w:r w:rsidRPr="006B164C">
        <w:t>to</w:t>
      </w:r>
      <w:r w:rsidRPr="006B164C" w:rsidR="00E04B5B">
        <w:t xml:space="preserve"> </w:t>
      </w:r>
      <w:r w:rsidRPr="006B164C">
        <w:t>other</w:t>
      </w:r>
      <w:r w:rsidRPr="006B164C" w:rsidR="00E04B5B">
        <w:t xml:space="preserve"> </w:t>
      </w:r>
      <w:r w:rsidRPr="006B164C">
        <w:t>departmental</w:t>
      </w:r>
      <w:r w:rsidRPr="006B164C" w:rsidR="00E04B5B">
        <w:t xml:space="preserve"> </w:t>
      </w:r>
      <w:r w:rsidRPr="006B164C">
        <w:t>committees</w:t>
      </w:r>
      <w:r w:rsidRPr="006B164C" w:rsidR="00E04B5B">
        <w:t xml:space="preserve"> </w:t>
      </w:r>
      <w:r w:rsidRPr="006B164C">
        <w:t>to</w:t>
      </w:r>
      <w:r w:rsidRPr="006B164C" w:rsidR="00E04B5B">
        <w:t xml:space="preserve"> </w:t>
      </w:r>
      <w:r w:rsidRPr="006B164C">
        <w:t>then</w:t>
      </w:r>
      <w:r w:rsidRPr="006B164C" w:rsidR="00E04B5B">
        <w:t xml:space="preserve"> </w:t>
      </w:r>
      <w:r w:rsidRPr="006B164C">
        <w:t>go</w:t>
      </w:r>
      <w:r w:rsidRPr="006B164C" w:rsidR="00E04B5B">
        <w:t xml:space="preserve"> </w:t>
      </w:r>
      <w:r w:rsidRPr="006B164C">
        <w:t>on</w:t>
      </w:r>
      <w:r w:rsidRPr="006B164C" w:rsidR="00E04B5B">
        <w:t xml:space="preserve"> </w:t>
      </w:r>
      <w:r w:rsidRPr="006B164C">
        <w:t>and</w:t>
      </w:r>
      <w:r w:rsidRPr="006B164C" w:rsidR="00E04B5B">
        <w:t xml:space="preserve"> </w:t>
      </w:r>
      <w:r w:rsidRPr="006B164C">
        <w:t>do</w:t>
      </w:r>
      <w:r w:rsidRPr="006B164C" w:rsidR="00E04B5B">
        <w:t xml:space="preserve"> </w:t>
      </w:r>
      <w:r w:rsidRPr="006B164C">
        <w:t>their</w:t>
      </w:r>
      <w:r w:rsidRPr="006B164C" w:rsidR="00E04B5B">
        <w:t xml:space="preserve"> </w:t>
      </w:r>
      <w:r w:rsidRPr="006B164C">
        <w:t>analysis</w:t>
      </w:r>
      <w:r w:rsidRPr="006B164C" w:rsidR="00E04B5B">
        <w:t xml:space="preserve"> </w:t>
      </w:r>
      <w:r w:rsidRPr="006B164C">
        <w:t>and</w:t>
      </w:r>
      <w:r w:rsidRPr="006B164C" w:rsidR="00E04B5B">
        <w:t xml:space="preserve"> </w:t>
      </w:r>
      <w:r w:rsidRPr="006B164C">
        <w:t>recommendations</w:t>
      </w:r>
      <w:r w:rsidRPr="006B164C" w:rsidR="00453C68">
        <w:t>,</w:t>
      </w:r>
      <w:r w:rsidRPr="006B164C" w:rsidR="00E04B5B">
        <w:t xml:space="preserve"> </w:t>
      </w:r>
      <w:r w:rsidRPr="006B164C">
        <w:t>and</w:t>
      </w:r>
      <w:r w:rsidRPr="006B164C" w:rsidR="00E04B5B">
        <w:t xml:space="preserve"> </w:t>
      </w:r>
      <w:r w:rsidRPr="006B164C">
        <w:t>take</w:t>
      </w:r>
      <w:r w:rsidRPr="006B164C" w:rsidR="00E04B5B">
        <w:t xml:space="preserve"> </w:t>
      </w:r>
      <w:r w:rsidRPr="006B164C">
        <w:t>things</w:t>
      </w:r>
      <w:r w:rsidRPr="006B164C" w:rsidR="00E04B5B">
        <w:t xml:space="preserve"> </w:t>
      </w:r>
      <w:r w:rsidRPr="006B164C">
        <w:t>forward;</w:t>
      </w:r>
      <w:r w:rsidRPr="006B164C" w:rsidR="00E04B5B">
        <w:t xml:space="preserve"> </w:t>
      </w:r>
      <w:r w:rsidRPr="006B164C">
        <w:t>i</w:t>
      </w:r>
      <w:r w:rsidRPr="006B164C">
        <w:t>t</w:t>
      </w:r>
      <w:r w:rsidRPr="006B164C" w:rsidR="00E04B5B">
        <w:t xml:space="preserve"> </w:t>
      </w:r>
      <w:r w:rsidRPr="006B164C">
        <w:t>is</w:t>
      </w:r>
      <w:r w:rsidRPr="006B164C" w:rsidR="00E04B5B">
        <w:t xml:space="preserve"> </w:t>
      </w:r>
      <w:r w:rsidRPr="006B164C">
        <w:t>really</w:t>
      </w:r>
      <w:r w:rsidRPr="006B164C" w:rsidR="00E04B5B">
        <w:t xml:space="preserve"> </w:t>
      </w:r>
      <w:r w:rsidRPr="006B164C">
        <w:t>to</w:t>
      </w:r>
      <w:r w:rsidRPr="006B164C" w:rsidR="00E04B5B">
        <w:t xml:space="preserve"> </w:t>
      </w:r>
      <w:r w:rsidRPr="006B164C">
        <w:t>make</w:t>
      </w:r>
      <w:r w:rsidRPr="006B164C" w:rsidR="00E04B5B">
        <w:t xml:space="preserve"> </w:t>
      </w:r>
      <w:r w:rsidRPr="006B164C">
        <w:t>the</w:t>
      </w:r>
      <w:r w:rsidRPr="006B164C" w:rsidR="00E04B5B">
        <w:t xml:space="preserve"> </w:t>
      </w:r>
      <w:r w:rsidRPr="006B164C">
        <w:t>different</w:t>
      </w:r>
      <w:r w:rsidRPr="006B164C" w:rsidR="00E04B5B">
        <w:t xml:space="preserve"> </w:t>
      </w:r>
      <w:r w:rsidRPr="006B164C">
        <w:t>interests</w:t>
      </w:r>
      <w:r w:rsidRPr="006B164C" w:rsidR="00E04B5B">
        <w:t xml:space="preserve"> </w:t>
      </w:r>
      <w:r w:rsidRPr="006B164C">
        <w:t>and</w:t>
      </w:r>
      <w:r w:rsidRPr="006B164C" w:rsidR="00E04B5B">
        <w:t xml:space="preserve"> </w:t>
      </w:r>
      <w:r w:rsidRPr="006B164C">
        <w:t>special</w:t>
      </w:r>
      <w:r w:rsidRPr="006B164C" w:rsidR="00E04B5B">
        <w:t xml:space="preserve"> </w:t>
      </w:r>
      <w:r w:rsidRPr="006B164C">
        <w:t>focuses</w:t>
      </w:r>
      <w:r w:rsidRPr="006B164C" w:rsidR="00E04B5B">
        <w:t xml:space="preserve"> </w:t>
      </w:r>
      <w:r w:rsidRPr="006B164C">
        <w:t>come</w:t>
      </w:r>
      <w:r w:rsidRPr="006B164C" w:rsidR="00E04B5B">
        <w:t xml:space="preserve"> </w:t>
      </w:r>
      <w:r w:rsidRPr="006B164C">
        <w:t>together</w:t>
      </w:r>
      <w:r w:rsidRPr="006B164C" w:rsidR="00E04B5B">
        <w:t xml:space="preserve"> </w:t>
      </w:r>
      <w:r w:rsidRPr="006B164C">
        <w:t>to</w:t>
      </w:r>
      <w:r w:rsidRPr="006B164C" w:rsidR="00E04B5B">
        <w:t xml:space="preserve"> </w:t>
      </w:r>
      <w:r w:rsidRPr="006B164C">
        <w:t>something</w:t>
      </w:r>
      <w:r w:rsidRPr="006B164C" w:rsidR="00E04B5B">
        <w:t xml:space="preserve"> </w:t>
      </w:r>
      <w:r w:rsidRPr="006B164C">
        <w:t>that</w:t>
      </w:r>
      <w:r w:rsidRPr="006B164C" w:rsidR="00E04B5B">
        <w:t xml:space="preserve"> </w:t>
      </w:r>
      <w:r w:rsidRPr="006B164C">
        <w:t>is</w:t>
      </w:r>
      <w:r w:rsidRPr="006B164C" w:rsidR="00E04B5B">
        <w:t xml:space="preserve"> </w:t>
      </w:r>
      <w:r w:rsidRPr="006B164C">
        <w:t>coherent</w:t>
      </w:r>
      <w:r w:rsidRPr="006B164C" w:rsidR="00E04B5B">
        <w:t xml:space="preserve"> </w:t>
      </w:r>
      <w:r w:rsidRPr="006B164C">
        <w:t>across</w:t>
      </w:r>
      <w:r w:rsidRPr="006B164C" w:rsidR="00E04B5B">
        <w:t xml:space="preserve"> </w:t>
      </w:r>
      <w:r w:rsidRPr="006B164C">
        <w:t>the</w:t>
      </w:r>
      <w:r w:rsidRPr="006B164C" w:rsidR="00E04B5B">
        <w:t xml:space="preserve"> </w:t>
      </w:r>
      <w:r w:rsidRPr="006B164C">
        <w:t>different</w:t>
      </w:r>
      <w:r w:rsidRPr="006B164C" w:rsidR="00E04B5B">
        <w:t xml:space="preserve"> </w:t>
      </w:r>
      <w:r w:rsidRPr="006B164C">
        <w:t>departmental</w:t>
      </w:r>
      <w:r w:rsidRPr="006B164C" w:rsidR="00E04B5B">
        <w:t xml:space="preserve"> </w:t>
      </w:r>
      <w:r w:rsidRPr="006B164C">
        <w:t>committees.</w:t>
      </w:r>
      <w:r w:rsidRPr="006B164C" w:rsidR="00E04B5B">
        <w:t xml:space="preserve"> </w:t>
      </w:r>
      <w:r w:rsidRPr="006B164C">
        <w:t>That</w:t>
      </w:r>
      <w:r w:rsidRPr="006B164C" w:rsidR="00E04B5B">
        <w:t xml:space="preserve"> </w:t>
      </w:r>
      <w:r w:rsidRPr="006B164C">
        <w:t>is</w:t>
      </w:r>
      <w:r w:rsidRPr="006B164C" w:rsidR="00E04B5B">
        <w:t xml:space="preserve"> </w:t>
      </w:r>
      <w:r w:rsidRPr="006B164C">
        <w:t>quite</w:t>
      </w:r>
      <w:r w:rsidRPr="006B164C" w:rsidR="00E04B5B">
        <w:t xml:space="preserve"> </w:t>
      </w:r>
      <w:r w:rsidRPr="006B164C">
        <w:t>significant</w:t>
      </w:r>
      <w:r w:rsidRPr="006B164C">
        <w:t>.</w:t>
      </w:r>
    </w:p>
    <w:p w:rsidR="00AA24E2" w:rsidRPr="006B164C" w:rsidP="00AA24E2">
      <w:pPr>
        <w:pStyle w:val="Answer"/>
      </w:pPr>
      <w:r w:rsidRPr="006B164C">
        <w:t>The</w:t>
      </w:r>
      <w:r w:rsidRPr="006B164C" w:rsidR="00E04B5B">
        <w:t xml:space="preserve"> </w:t>
      </w:r>
      <w:r w:rsidRPr="006B164C">
        <w:t>other</w:t>
      </w:r>
      <w:r w:rsidRPr="006B164C" w:rsidR="00E04B5B">
        <w:t xml:space="preserve"> </w:t>
      </w:r>
      <w:r w:rsidRPr="006B164C">
        <w:t>aspect</w:t>
      </w:r>
      <w:r w:rsidRPr="006B164C" w:rsidR="00E04B5B">
        <w:t xml:space="preserve"> </w:t>
      </w:r>
      <w:r w:rsidRPr="006B164C">
        <w:t>is</w:t>
      </w:r>
      <w:r w:rsidRPr="006B164C" w:rsidR="00E04B5B">
        <w:t xml:space="preserve"> </w:t>
      </w:r>
      <w:r w:rsidRPr="006B164C">
        <w:t>to</w:t>
      </w:r>
      <w:r w:rsidRPr="006B164C" w:rsidR="00E04B5B">
        <w:t xml:space="preserve"> </w:t>
      </w:r>
      <w:r w:rsidRPr="006B164C">
        <w:t>see</w:t>
      </w:r>
      <w:r w:rsidRPr="006B164C" w:rsidR="00E04B5B">
        <w:t xml:space="preserve"> </w:t>
      </w:r>
      <w:r w:rsidRPr="006B164C">
        <w:t>this</w:t>
      </w:r>
      <w:r w:rsidRPr="006B164C" w:rsidR="00E04B5B">
        <w:t xml:space="preserve"> </w:t>
      </w:r>
      <w:r w:rsidRPr="006B164C">
        <w:t>as</w:t>
      </w:r>
      <w:r w:rsidRPr="006B164C" w:rsidR="00E04B5B">
        <w:t xml:space="preserve"> </w:t>
      </w:r>
      <w:r w:rsidRPr="006B164C">
        <w:t>a</w:t>
      </w:r>
      <w:r w:rsidRPr="006B164C" w:rsidR="00E04B5B">
        <w:t xml:space="preserve"> </w:t>
      </w:r>
      <w:r w:rsidRPr="006B164C">
        <w:t>way</w:t>
      </w:r>
      <w:r w:rsidRPr="006B164C" w:rsidR="00E04B5B">
        <w:t xml:space="preserve"> </w:t>
      </w:r>
      <w:r w:rsidRPr="006B164C">
        <w:t>to</w:t>
      </w:r>
      <w:r w:rsidRPr="006B164C" w:rsidR="00E04B5B">
        <w:t xml:space="preserve"> </w:t>
      </w:r>
      <w:r w:rsidRPr="006B164C">
        <w:t>build</w:t>
      </w:r>
      <w:r w:rsidRPr="006B164C" w:rsidR="00E04B5B">
        <w:t xml:space="preserve"> </w:t>
      </w:r>
      <w:r w:rsidRPr="006B164C">
        <w:t>up</w:t>
      </w:r>
      <w:r w:rsidRPr="006B164C" w:rsidR="00E04B5B">
        <w:t xml:space="preserve"> </w:t>
      </w:r>
      <w:r w:rsidRPr="006B164C">
        <w:t>expertise,</w:t>
      </w:r>
      <w:r w:rsidRPr="006B164C" w:rsidR="00E04B5B">
        <w:t xml:space="preserve"> </w:t>
      </w:r>
      <w:r w:rsidRPr="006B164C">
        <w:t>which</w:t>
      </w:r>
      <w:r w:rsidRPr="006B164C" w:rsidR="00E04B5B">
        <w:t xml:space="preserve"> </w:t>
      </w:r>
      <w:r w:rsidRPr="006B164C" w:rsidR="00654E96">
        <w:t>is</w:t>
      </w:r>
      <w:r w:rsidRPr="006B164C" w:rsidR="00E04B5B">
        <w:t xml:space="preserve"> </w:t>
      </w:r>
      <w:r w:rsidRPr="006B164C" w:rsidR="00654E96">
        <w:t>the</w:t>
      </w:r>
      <w:r w:rsidRPr="006B164C" w:rsidR="00E04B5B">
        <w:t xml:space="preserve"> </w:t>
      </w:r>
      <w:r w:rsidRPr="006B164C" w:rsidR="00654E96">
        <w:t>point</w:t>
      </w:r>
      <w:r w:rsidRPr="006B164C" w:rsidR="00E04B5B">
        <w:t xml:space="preserve"> </w:t>
      </w:r>
      <w:r w:rsidRPr="006B164C" w:rsidR="00654E96">
        <w:t>made</w:t>
      </w:r>
      <w:r w:rsidRPr="006B164C" w:rsidR="00E04B5B">
        <w:t xml:space="preserve"> </w:t>
      </w:r>
      <w:r w:rsidRPr="006B164C" w:rsidR="00654E96">
        <w:t>earlier.</w:t>
      </w:r>
      <w:r w:rsidRPr="006B164C" w:rsidR="00E04B5B">
        <w:t xml:space="preserve"> </w:t>
      </w:r>
      <w:r w:rsidRPr="006B164C" w:rsidR="004C5272">
        <w:t>If</w:t>
      </w:r>
      <w:r w:rsidRPr="006B164C" w:rsidR="00E04B5B">
        <w:t xml:space="preserve"> </w:t>
      </w:r>
      <w:r w:rsidRPr="006B164C" w:rsidR="004C5272">
        <w:t>a</w:t>
      </w:r>
      <w:r w:rsidRPr="006B164C" w:rsidR="00E04B5B">
        <w:t xml:space="preserve"> </w:t>
      </w:r>
      <w:r w:rsidRPr="006B164C" w:rsidR="005E3F08">
        <w:t>parliamentary</w:t>
      </w:r>
      <w:r w:rsidRPr="006B164C" w:rsidR="00E04B5B">
        <w:t xml:space="preserve"> </w:t>
      </w:r>
      <w:r w:rsidRPr="006B164C" w:rsidR="004C5272">
        <w:t>committee</w:t>
      </w:r>
      <w:r w:rsidRPr="006B164C" w:rsidR="00E04B5B">
        <w:t xml:space="preserve"> </w:t>
      </w:r>
      <w:r w:rsidRPr="006B164C" w:rsidR="004C5272">
        <w:t>of</w:t>
      </w:r>
      <w:r w:rsidRPr="006B164C" w:rsidR="00E04B5B">
        <w:t xml:space="preserve"> </w:t>
      </w:r>
      <w:r w:rsidRPr="006B164C" w:rsidR="004C5272">
        <w:t>this</w:t>
      </w:r>
      <w:r w:rsidRPr="006B164C" w:rsidR="00E04B5B">
        <w:t xml:space="preserve"> </w:t>
      </w:r>
      <w:r w:rsidRPr="006B164C" w:rsidR="004C5272">
        <w:t>sort</w:t>
      </w:r>
      <w:r w:rsidRPr="006B164C" w:rsidR="00E04B5B">
        <w:t xml:space="preserve"> </w:t>
      </w:r>
      <w:r w:rsidRPr="006B164C" w:rsidR="004C5272">
        <w:t>on</w:t>
      </w:r>
      <w:r w:rsidRPr="006B164C" w:rsidR="00E04B5B">
        <w:t xml:space="preserve"> </w:t>
      </w:r>
      <w:r w:rsidRPr="006B164C" w:rsidR="004C5272">
        <w:t>European</w:t>
      </w:r>
      <w:r w:rsidRPr="006B164C" w:rsidR="00E04B5B">
        <w:t xml:space="preserve"> </w:t>
      </w:r>
      <w:r w:rsidRPr="006B164C" w:rsidR="004C5272">
        <w:t>affairs</w:t>
      </w:r>
      <w:r w:rsidRPr="006B164C" w:rsidR="00E04B5B">
        <w:t xml:space="preserve"> </w:t>
      </w:r>
      <w:r w:rsidRPr="006B164C" w:rsidR="004C5272">
        <w:t>become</w:t>
      </w:r>
      <w:r w:rsidRPr="006B164C" w:rsidR="00E04B5B">
        <w:t xml:space="preserve"> </w:t>
      </w:r>
      <w:r w:rsidRPr="006B164C" w:rsidR="004C5272">
        <w:t>t</w:t>
      </w:r>
      <w:r w:rsidRPr="006B164C" w:rsidR="00654E96">
        <w:t>he</w:t>
      </w:r>
      <w:r w:rsidRPr="006B164C" w:rsidR="00E04B5B">
        <w:t xml:space="preserve"> </w:t>
      </w:r>
      <w:r w:rsidRPr="006B164C" w:rsidR="00654E96">
        <w:t>specialist</w:t>
      </w:r>
      <w:r w:rsidRPr="006B164C" w:rsidR="00E04B5B">
        <w:t xml:space="preserve"> </w:t>
      </w:r>
      <w:r w:rsidRPr="006B164C" w:rsidR="00654E96">
        <w:t>department</w:t>
      </w:r>
      <w:r w:rsidRPr="006B164C" w:rsidR="00E04B5B">
        <w:t xml:space="preserve"> </w:t>
      </w:r>
      <w:r w:rsidRPr="006B164C" w:rsidR="004C5272">
        <w:t>across</w:t>
      </w:r>
      <w:r w:rsidRPr="006B164C" w:rsidR="00E04B5B">
        <w:t xml:space="preserve"> </w:t>
      </w:r>
      <w:r w:rsidRPr="006B164C" w:rsidR="004C5272">
        <w:t>these</w:t>
      </w:r>
      <w:r w:rsidRPr="006B164C" w:rsidR="00E04B5B">
        <w:t xml:space="preserve"> </w:t>
      </w:r>
      <w:r w:rsidRPr="006B164C" w:rsidR="004C5272">
        <w:t>many</w:t>
      </w:r>
      <w:r w:rsidRPr="006B164C" w:rsidR="00E04B5B">
        <w:t xml:space="preserve"> </w:t>
      </w:r>
      <w:r w:rsidRPr="006B164C" w:rsidR="004C5272">
        <w:t>committees</w:t>
      </w:r>
      <w:r w:rsidRPr="006B164C" w:rsidR="00654E96">
        <w:t>,</w:t>
      </w:r>
      <w:r w:rsidRPr="006B164C" w:rsidR="00E04B5B">
        <w:t xml:space="preserve"> </w:t>
      </w:r>
      <w:r w:rsidRPr="006B164C" w:rsidR="00654E96">
        <w:t>it</w:t>
      </w:r>
      <w:r w:rsidRPr="006B164C" w:rsidR="00E04B5B">
        <w:t xml:space="preserve"> </w:t>
      </w:r>
      <w:r w:rsidRPr="006B164C" w:rsidR="00654E96">
        <w:t>becomes</w:t>
      </w:r>
      <w:r w:rsidRPr="006B164C" w:rsidR="00E04B5B">
        <w:t xml:space="preserve"> </w:t>
      </w:r>
      <w:r w:rsidRPr="006B164C" w:rsidR="00654E96">
        <w:t>a</w:t>
      </w:r>
      <w:r w:rsidRPr="006B164C" w:rsidR="00E04B5B">
        <w:t xml:space="preserve"> </w:t>
      </w:r>
      <w:r w:rsidRPr="006B164C" w:rsidR="00654E96">
        <w:t>very</w:t>
      </w:r>
      <w:r w:rsidRPr="006B164C" w:rsidR="00E04B5B">
        <w:t xml:space="preserve"> </w:t>
      </w:r>
      <w:r w:rsidRPr="006B164C" w:rsidR="00654E96">
        <w:t>different</w:t>
      </w:r>
      <w:r w:rsidRPr="006B164C" w:rsidR="00E04B5B">
        <w:t xml:space="preserve"> </w:t>
      </w:r>
      <w:r w:rsidRPr="006B164C" w:rsidR="00654E96">
        <w:t>kind</w:t>
      </w:r>
      <w:r w:rsidRPr="006B164C" w:rsidR="00E04B5B">
        <w:t xml:space="preserve"> </w:t>
      </w:r>
      <w:r w:rsidRPr="006B164C" w:rsidR="00654E96">
        <w:t>of</w:t>
      </w:r>
      <w:r w:rsidRPr="006B164C" w:rsidR="00E04B5B">
        <w:t xml:space="preserve"> </w:t>
      </w:r>
      <w:r w:rsidRPr="006B164C" w:rsidR="00654E96">
        <w:t>scrutiny</w:t>
      </w:r>
      <w:r w:rsidRPr="006B164C" w:rsidR="00E04B5B">
        <w:t xml:space="preserve"> </w:t>
      </w:r>
      <w:r w:rsidRPr="006B164C" w:rsidR="00654E96">
        <w:t>that</w:t>
      </w:r>
      <w:r w:rsidRPr="006B164C" w:rsidR="00E04B5B">
        <w:t xml:space="preserve"> </w:t>
      </w:r>
      <w:r w:rsidRPr="006B164C" w:rsidR="00654E96">
        <w:t>the</w:t>
      </w:r>
      <w:r w:rsidRPr="006B164C" w:rsidR="00E04B5B">
        <w:t xml:space="preserve"> </w:t>
      </w:r>
      <w:r w:rsidRPr="006B164C" w:rsidR="004C5272">
        <w:t>c</w:t>
      </w:r>
      <w:r w:rsidRPr="006B164C" w:rsidR="00654E96">
        <w:t>ommittee</w:t>
      </w:r>
      <w:r w:rsidRPr="006B164C" w:rsidR="00E04B5B">
        <w:t xml:space="preserve"> </w:t>
      </w:r>
      <w:r w:rsidRPr="006B164C" w:rsidR="00654E96">
        <w:t>can</w:t>
      </w:r>
      <w:r w:rsidRPr="006B164C" w:rsidR="00E04B5B">
        <w:t xml:space="preserve"> </w:t>
      </w:r>
      <w:r w:rsidRPr="006B164C" w:rsidR="00654E96">
        <w:t>engage</w:t>
      </w:r>
      <w:r w:rsidRPr="006B164C" w:rsidR="00E04B5B">
        <w:t xml:space="preserve"> </w:t>
      </w:r>
      <w:r w:rsidRPr="006B164C" w:rsidR="00654E96">
        <w:t>with</w:t>
      </w:r>
      <w:r w:rsidRPr="006B164C" w:rsidR="004C5272">
        <w:t>,</w:t>
      </w:r>
      <w:r w:rsidRPr="006B164C" w:rsidR="00E04B5B">
        <w:t xml:space="preserve"> </w:t>
      </w:r>
      <w:r w:rsidRPr="006B164C" w:rsidR="004C5272">
        <w:t>because</w:t>
      </w:r>
      <w:r w:rsidRPr="006B164C" w:rsidR="00E04B5B">
        <w:t xml:space="preserve"> </w:t>
      </w:r>
      <w:r w:rsidRPr="006B164C" w:rsidR="004C5272">
        <w:t>i</w:t>
      </w:r>
      <w:r w:rsidRPr="006B164C" w:rsidR="00654E96">
        <w:t>t</w:t>
      </w:r>
      <w:r w:rsidRPr="006B164C" w:rsidR="00E04B5B">
        <w:t xml:space="preserve"> </w:t>
      </w:r>
      <w:r w:rsidRPr="006B164C" w:rsidR="00654E96">
        <w:t>becomes</w:t>
      </w:r>
      <w:r w:rsidRPr="006B164C" w:rsidR="00E04B5B">
        <w:t xml:space="preserve"> </w:t>
      </w:r>
      <w:r w:rsidRPr="006B164C" w:rsidR="00654E96">
        <w:t>one</w:t>
      </w:r>
      <w:r w:rsidRPr="006B164C" w:rsidR="00E04B5B">
        <w:t xml:space="preserve"> </w:t>
      </w:r>
      <w:r w:rsidRPr="006B164C" w:rsidR="004C5272">
        <w:t>where</w:t>
      </w:r>
      <w:r w:rsidRPr="006B164C" w:rsidR="00E04B5B">
        <w:t xml:space="preserve"> </w:t>
      </w:r>
      <w:r w:rsidRPr="006B164C" w:rsidR="004C5272">
        <w:t>it</w:t>
      </w:r>
      <w:r w:rsidRPr="006B164C" w:rsidR="00E04B5B">
        <w:t xml:space="preserve"> </w:t>
      </w:r>
      <w:r w:rsidRPr="006B164C" w:rsidR="00654E96">
        <w:t>is</w:t>
      </w:r>
      <w:r w:rsidRPr="006B164C" w:rsidR="00E04B5B">
        <w:t xml:space="preserve"> </w:t>
      </w:r>
      <w:r w:rsidRPr="006B164C" w:rsidR="00654E96">
        <w:t>powerful</w:t>
      </w:r>
      <w:r w:rsidRPr="006B164C" w:rsidR="00E04B5B">
        <w:t xml:space="preserve"> </w:t>
      </w:r>
      <w:r w:rsidRPr="006B164C" w:rsidR="00654E96">
        <w:t>in</w:t>
      </w:r>
      <w:r w:rsidRPr="006B164C" w:rsidR="00E04B5B">
        <w:t xml:space="preserve"> </w:t>
      </w:r>
      <w:r w:rsidRPr="006B164C" w:rsidR="00654E96">
        <w:t>terms</w:t>
      </w:r>
      <w:r w:rsidRPr="006B164C" w:rsidR="00E04B5B">
        <w:t xml:space="preserve"> </w:t>
      </w:r>
      <w:r w:rsidRPr="006B164C" w:rsidR="00654E96">
        <w:t>of</w:t>
      </w:r>
      <w:r w:rsidRPr="006B164C" w:rsidR="00E04B5B">
        <w:t xml:space="preserve"> </w:t>
      </w:r>
      <w:r w:rsidRPr="006B164C" w:rsidR="00654E96">
        <w:t>information</w:t>
      </w:r>
      <w:r w:rsidRPr="006B164C" w:rsidR="00E04B5B">
        <w:t xml:space="preserve"> </w:t>
      </w:r>
      <w:r w:rsidRPr="006B164C" w:rsidR="004C5272">
        <w:t>and</w:t>
      </w:r>
      <w:r w:rsidRPr="006B164C" w:rsidR="00E04B5B">
        <w:t xml:space="preserve"> </w:t>
      </w:r>
      <w:r w:rsidRPr="006B164C" w:rsidR="00654E96">
        <w:t>steering</w:t>
      </w:r>
      <w:r w:rsidRPr="006B164C" w:rsidR="00E04B5B">
        <w:t xml:space="preserve"> </w:t>
      </w:r>
      <w:r w:rsidRPr="006B164C" w:rsidR="00654E96">
        <w:t>policies</w:t>
      </w:r>
      <w:r w:rsidRPr="006B164C" w:rsidR="00E04B5B">
        <w:t xml:space="preserve"> </w:t>
      </w:r>
      <w:r w:rsidRPr="006B164C" w:rsidR="00654E96">
        <w:t>in</w:t>
      </w:r>
      <w:r w:rsidRPr="006B164C" w:rsidR="00E04B5B">
        <w:t xml:space="preserve"> </w:t>
      </w:r>
      <w:r w:rsidRPr="006B164C" w:rsidR="00654E96">
        <w:t>specific</w:t>
      </w:r>
      <w:r w:rsidRPr="006B164C" w:rsidR="00E04B5B">
        <w:t xml:space="preserve"> </w:t>
      </w:r>
      <w:r w:rsidRPr="006B164C" w:rsidR="00654E96">
        <w:t>directions,</w:t>
      </w:r>
      <w:r w:rsidRPr="006B164C" w:rsidR="00E04B5B">
        <w:t xml:space="preserve"> </w:t>
      </w:r>
      <w:r w:rsidRPr="006B164C" w:rsidR="00654E96">
        <w:t>but</w:t>
      </w:r>
      <w:r w:rsidRPr="006B164C" w:rsidR="00E04B5B">
        <w:t xml:space="preserve"> </w:t>
      </w:r>
      <w:r w:rsidRPr="006B164C" w:rsidR="00654E96">
        <w:t>also</w:t>
      </w:r>
      <w:r w:rsidRPr="006B164C" w:rsidR="00E04B5B">
        <w:t xml:space="preserve"> </w:t>
      </w:r>
      <w:r w:rsidRPr="006B164C" w:rsidR="00654E96">
        <w:t>communicat</w:t>
      </w:r>
      <w:r w:rsidRPr="006B164C" w:rsidR="004C5272">
        <w:t>ing</w:t>
      </w:r>
      <w:r w:rsidRPr="006B164C" w:rsidR="00E04B5B">
        <w:t xml:space="preserve"> </w:t>
      </w:r>
      <w:r w:rsidRPr="006B164C" w:rsidR="00654E96">
        <w:t>what</w:t>
      </w:r>
      <w:r w:rsidRPr="006B164C" w:rsidR="00E04B5B">
        <w:t xml:space="preserve"> </w:t>
      </w:r>
      <w:r w:rsidRPr="006B164C" w:rsidR="00654E96">
        <w:t>new</w:t>
      </w:r>
      <w:r w:rsidRPr="006B164C" w:rsidR="00E04B5B">
        <w:t xml:space="preserve"> </w:t>
      </w:r>
      <w:r w:rsidRPr="006B164C" w:rsidR="00654E96">
        <w:t>initiatives</w:t>
      </w:r>
      <w:r w:rsidRPr="006B164C" w:rsidR="00E04B5B">
        <w:t xml:space="preserve"> </w:t>
      </w:r>
      <w:r w:rsidRPr="006B164C" w:rsidR="00654E96">
        <w:t>may</w:t>
      </w:r>
      <w:r w:rsidRPr="006B164C" w:rsidR="00E04B5B">
        <w:t xml:space="preserve"> </w:t>
      </w:r>
      <w:r w:rsidRPr="006B164C" w:rsidR="00654E96">
        <w:t>look</w:t>
      </w:r>
      <w:r w:rsidRPr="006B164C" w:rsidR="00E04B5B">
        <w:t xml:space="preserve"> </w:t>
      </w:r>
      <w:r w:rsidRPr="006B164C" w:rsidR="00654E96">
        <w:t>like</w:t>
      </w:r>
      <w:r w:rsidRPr="006B164C" w:rsidR="00E04B5B">
        <w:t xml:space="preserve"> </w:t>
      </w:r>
      <w:r w:rsidRPr="006B164C" w:rsidR="00654E96">
        <w:t>and</w:t>
      </w:r>
      <w:r w:rsidRPr="006B164C" w:rsidR="00E04B5B">
        <w:t xml:space="preserve"> </w:t>
      </w:r>
      <w:r w:rsidRPr="006B164C" w:rsidR="00654E96">
        <w:t>bring</w:t>
      </w:r>
      <w:r w:rsidRPr="006B164C" w:rsidR="004C5272">
        <w:t>ing</w:t>
      </w:r>
      <w:r w:rsidRPr="006B164C" w:rsidR="00E04B5B">
        <w:t xml:space="preserve"> </w:t>
      </w:r>
      <w:r w:rsidRPr="006B164C" w:rsidR="00654E96">
        <w:t>attention</w:t>
      </w:r>
      <w:r w:rsidRPr="006B164C" w:rsidR="00E04B5B">
        <w:t xml:space="preserve"> </w:t>
      </w:r>
      <w:r w:rsidRPr="006B164C" w:rsidR="00654E96">
        <w:t>to</w:t>
      </w:r>
      <w:r w:rsidRPr="006B164C" w:rsidR="00E04B5B">
        <w:t xml:space="preserve"> </w:t>
      </w:r>
      <w:r w:rsidRPr="006B164C" w:rsidR="00654E96">
        <w:t>topics.</w:t>
      </w:r>
      <w:r w:rsidRPr="006B164C" w:rsidR="00E04B5B">
        <w:t xml:space="preserve"> </w:t>
      </w:r>
      <w:r w:rsidRPr="006B164C" w:rsidR="00654E96">
        <w:t>This</w:t>
      </w:r>
      <w:r w:rsidRPr="006B164C" w:rsidR="00E04B5B">
        <w:t xml:space="preserve"> </w:t>
      </w:r>
      <w:r w:rsidRPr="006B164C" w:rsidR="00654E96">
        <w:t>is</w:t>
      </w:r>
      <w:r w:rsidRPr="006B164C" w:rsidR="00E04B5B">
        <w:t xml:space="preserve"> </w:t>
      </w:r>
      <w:r w:rsidRPr="006B164C" w:rsidR="00654E96">
        <w:t>a</w:t>
      </w:r>
      <w:r w:rsidRPr="006B164C" w:rsidR="00E04B5B">
        <w:t xml:space="preserve"> </w:t>
      </w:r>
      <w:r w:rsidRPr="006B164C" w:rsidR="00654E96">
        <w:t>really</w:t>
      </w:r>
      <w:r w:rsidRPr="006B164C" w:rsidR="00E04B5B">
        <w:t xml:space="preserve"> </w:t>
      </w:r>
      <w:r w:rsidRPr="006B164C" w:rsidR="00654E96">
        <w:t>good</w:t>
      </w:r>
      <w:r w:rsidRPr="006B164C" w:rsidR="00E04B5B">
        <w:t xml:space="preserve"> </w:t>
      </w:r>
      <w:r w:rsidRPr="006B164C" w:rsidR="00654E96">
        <w:t>way</w:t>
      </w:r>
      <w:r w:rsidRPr="006B164C" w:rsidR="00E04B5B">
        <w:t xml:space="preserve"> </w:t>
      </w:r>
      <w:r w:rsidRPr="006B164C" w:rsidR="00654E96">
        <w:t>of</w:t>
      </w:r>
      <w:r w:rsidRPr="006B164C" w:rsidR="00E04B5B">
        <w:t xml:space="preserve"> </w:t>
      </w:r>
      <w:r w:rsidRPr="006B164C" w:rsidR="00654E96">
        <w:t>thinking</w:t>
      </w:r>
      <w:r w:rsidRPr="006B164C" w:rsidR="00E04B5B">
        <w:t xml:space="preserve"> </w:t>
      </w:r>
      <w:r w:rsidRPr="006B164C" w:rsidR="00654E96">
        <w:t>about</w:t>
      </w:r>
      <w:r w:rsidRPr="006B164C" w:rsidR="00E04B5B">
        <w:t xml:space="preserve"> </w:t>
      </w:r>
      <w:r w:rsidRPr="006B164C" w:rsidR="004C5272">
        <w:t>that</w:t>
      </w:r>
      <w:r w:rsidRPr="006B164C" w:rsidR="00E04B5B">
        <w:t xml:space="preserve"> </w:t>
      </w:r>
      <w:r w:rsidRPr="006B164C" w:rsidR="004C5272">
        <w:t>role</w:t>
      </w:r>
      <w:r w:rsidRPr="006B164C" w:rsidR="00E04B5B">
        <w:t xml:space="preserve"> </w:t>
      </w:r>
      <w:r w:rsidRPr="006B164C" w:rsidR="004C5272">
        <w:t>for</w:t>
      </w:r>
      <w:r w:rsidRPr="006B164C" w:rsidR="00E04B5B">
        <w:t xml:space="preserve"> </w:t>
      </w:r>
      <w:r w:rsidRPr="006B164C" w:rsidR="004C5272">
        <w:t>a</w:t>
      </w:r>
      <w:r w:rsidRPr="006B164C" w:rsidR="00E04B5B">
        <w:t xml:space="preserve"> </w:t>
      </w:r>
      <w:r w:rsidRPr="006B164C" w:rsidR="005E3F08">
        <w:t>parliamentary</w:t>
      </w:r>
      <w:r w:rsidRPr="006B164C" w:rsidR="00E04B5B">
        <w:t xml:space="preserve"> </w:t>
      </w:r>
      <w:r w:rsidRPr="006B164C" w:rsidR="004C5272">
        <w:t>committee</w:t>
      </w:r>
      <w:r w:rsidRPr="006B164C" w:rsidR="00E04B5B">
        <w:t xml:space="preserve"> </w:t>
      </w:r>
      <w:r w:rsidRPr="006B164C" w:rsidR="004C5272">
        <w:t>on</w:t>
      </w:r>
      <w:r w:rsidRPr="006B164C" w:rsidR="00E04B5B">
        <w:t xml:space="preserve"> </w:t>
      </w:r>
      <w:r w:rsidRPr="006B164C" w:rsidR="004C5272">
        <w:t>European</w:t>
      </w:r>
      <w:r w:rsidRPr="006B164C" w:rsidR="00E04B5B">
        <w:t xml:space="preserve"> </w:t>
      </w:r>
      <w:r w:rsidRPr="006B164C" w:rsidR="00F667EE">
        <w:t xml:space="preserve">affairs </w:t>
      </w:r>
      <w:r w:rsidRPr="006B164C" w:rsidR="004C5272">
        <w:t>in</w:t>
      </w:r>
      <w:r w:rsidRPr="006B164C" w:rsidR="00E04B5B">
        <w:t xml:space="preserve"> </w:t>
      </w:r>
      <w:r w:rsidRPr="006B164C" w:rsidR="004C5272">
        <w:t>general</w:t>
      </w:r>
      <w:r w:rsidRPr="006B164C" w:rsidR="00654E96">
        <w:t>,</w:t>
      </w:r>
      <w:r w:rsidRPr="006B164C" w:rsidR="00E04B5B">
        <w:t xml:space="preserve"> </w:t>
      </w:r>
      <w:r w:rsidRPr="006B164C" w:rsidR="00654E96">
        <w:t>but</w:t>
      </w:r>
      <w:r w:rsidRPr="006B164C" w:rsidR="00E04B5B">
        <w:t xml:space="preserve"> </w:t>
      </w:r>
      <w:r w:rsidRPr="006B164C" w:rsidR="00654E96">
        <w:t>not</w:t>
      </w:r>
      <w:r w:rsidRPr="006B164C" w:rsidR="00E04B5B">
        <w:t xml:space="preserve"> </w:t>
      </w:r>
      <w:r w:rsidRPr="006B164C" w:rsidR="00654E96">
        <w:t>underestimat</w:t>
      </w:r>
      <w:r w:rsidRPr="006B164C" w:rsidR="003566FD">
        <w:t>ing</w:t>
      </w:r>
      <w:r w:rsidRPr="006B164C" w:rsidR="00E04B5B">
        <w:t xml:space="preserve"> </w:t>
      </w:r>
      <w:r w:rsidRPr="006B164C" w:rsidR="00654E96">
        <w:t>how</w:t>
      </w:r>
      <w:r w:rsidRPr="006B164C" w:rsidR="00E04B5B">
        <w:t xml:space="preserve"> </w:t>
      </w:r>
      <w:r w:rsidRPr="006B164C" w:rsidR="00654E96">
        <w:t>important</w:t>
      </w:r>
      <w:r w:rsidRPr="006B164C" w:rsidR="00E04B5B">
        <w:t xml:space="preserve"> </w:t>
      </w:r>
      <w:r w:rsidRPr="006B164C" w:rsidR="00654E96">
        <w:t>that</w:t>
      </w:r>
      <w:r w:rsidRPr="006B164C" w:rsidR="00E04B5B">
        <w:t xml:space="preserve"> </w:t>
      </w:r>
      <w:r w:rsidRPr="006B164C" w:rsidR="00654E96">
        <w:t>work</w:t>
      </w:r>
      <w:r w:rsidRPr="006B164C" w:rsidR="00E04B5B">
        <w:t xml:space="preserve"> </w:t>
      </w:r>
      <w:r w:rsidRPr="006B164C" w:rsidR="00654E96">
        <w:t>can</w:t>
      </w:r>
      <w:r w:rsidRPr="006B164C" w:rsidR="00E04B5B">
        <w:t xml:space="preserve"> </w:t>
      </w:r>
      <w:r w:rsidRPr="006B164C" w:rsidR="00654E96">
        <w:t>be.</w:t>
      </w:r>
    </w:p>
    <w:p w:rsidR="00654E96" w:rsidRPr="006B164C" w:rsidP="00654E96">
      <w:pPr>
        <w:pStyle w:val="Question"/>
      </w:pPr>
      <w:sdt>
        <w:sdtPr>
          <w:alias w:val="Member"/>
          <w:tag w:val="&lt;Member mnisId='4359' dodsId='110294'&gt;"/>
          <w:id w:val="1018901382"/>
          <w:placeholder>
            <w:docPart w:val="DefaultPlaceholder_1082065158"/>
          </w:placeholder>
          <w:richText/>
        </w:sdtPr>
        <w:sdtContent>
          <w:r w:rsidRPr="006B164C">
            <w:rPr>
              <w:b/>
            </w:rPr>
            <w:t>Stephen</w:t>
          </w:r>
          <w:r w:rsidRPr="006B164C" w:rsidR="00E04B5B">
            <w:rPr>
              <w:b/>
            </w:rPr>
            <w:t xml:space="preserve"> </w:t>
          </w:r>
          <w:r w:rsidRPr="006B164C">
            <w:rPr>
              <w:b/>
            </w:rPr>
            <w:t>Kinnock:</w:t>
          </w:r>
        </w:sdtContent>
      </w:sdt>
      <w:r w:rsidRPr="006B164C" w:rsidR="00E04B5B">
        <w:t xml:space="preserve"> </w:t>
      </w:r>
      <w:r w:rsidRPr="006B164C" w:rsidR="003566FD">
        <w:t>As</w:t>
      </w:r>
      <w:r w:rsidRPr="006B164C" w:rsidR="00E04B5B">
        <w:t xml:space="preserve"> </w:t>
      </w:r>
      <w:r w:rsidRPr="006B164C" w:rsidR="003566FD">
        <w:t>I</w:t>
      </w:r>
      <w:r w:rsidRPr="006B164C" w:rsidR="00E04B5B">
        <w:t xml:space="preserve"> </w:t>
      </w:r>
      <w:r w:rsidRPr="006B164C" w:rsidR="003566FD">
        <w:t>understand</w:t>
      </w:r>
      <w:r w:rsidRPr="006B164C" w:rsidR="00E04B5B">
        <w:t xml:space="preserve"> </w:t>
      </w:r>
      <w:r w:rsidRPr="006B164C" w:rsidR="003566FD">
        <w:t>it,</w:t>
      </w:r>
      <w:r w:rsidRPr="006B164C" w:rsidR="00E04B5B">
        <w:t xml:space="preserve"> </w:t>
      </w:r>
      <w:r w:rsidRPr="006B164C" w:rsidR="003566FD">
        <w:t>you</w:t>
      </w:r>
      <w:r w:rsidRPr="006B164C" w:rsidR="00E04B5B">
        <w:t xml:space="preserve"> </w:t>
      </w:r>
      <w:r w:rsidRPr="006B164C" w:rsidR="003566FD">
        <w:t>are</w:t>
      </w:r>
      <w:r w:rsidRPr="006B164C" w:rsidR="00E04B5B">
        <w:t xml:space="preserve"> </w:t>
      </w:r>
      <w:r w:rsidRPr="006B164C" w:rsidR="003566FD">
        <w:t>saying</w:t>
      </w:r>
      <w:r w:rsidRPr="006B164C" w:rsidR="00E04B5B">
        <w:t xml:space="preserve"> </w:t>
      </w:r>
      <w:r w:rsidRPr="006B164C" w:rsidR="003566FD">
        <w:t>that,</w:t>
      </w:r>
      <w:r w:rsidRPr="006B164C" w:rsidR="00E04B5B">
        <w:t xml:space="preserve"> </w:t>
      </w:r>
      <w:r w:rsidRPr="006B164C" w:rsidR="003566FD">
        <w:t>w</w:t>
      </w:r>
      <w:r w:rsidRPr="006B164C">
        <w:t>hen</w:t>
      </w:r>
      <w:r w:rsidRPr="006B164C" w:rsidR="00E04B5B">
        <w:t xml:space="preserve"> </w:t>
      </w:r>
      <w:r w:rsidRPr="006B164C">
        <w:t>the</w:t>
      </w:r>
      <w:r w:rsidRPr="006B164C" w:rsidR="00E04B5B">
        <w:t xml:space="preserve"> </w:t>
      </w:r>
      <w:r w:rsidRPr="006B164C">
        <w:t>European</w:t>
      </w:r>
      <w:r w:rsidRPr="006B164C" w:rsidR="00E04B5B">
        <w:t xml:space="preserve"> </w:t>
      </w:r>
      <w:r w:rsidRPr="006B164C">
        <w:t>Union</w:t>
      </w:r>
      <w:r w:rsidRPr="006B164C" w:rsidR="00E04B5B">
        <w:t xml:space="preserve"> </w:t>
      </w:r>
      <w:r w:rsidRPr="006B164C">
        <w:t>comes</w:t>
      </w:r>
      <w:r w:rsidRPr="006B164C" w:rsidR="00E04B5B">
        <w:t xml:space="preserve"> </w:t>
      </w:r>
      <w:r w:rsidRPr="006B164C">
        <w:t>forward</w:t>
      </w:r>
      <w:r w:rsidRPr="006B164C" w:rsidR="00E04B5B">
        <w:t xml:space="preserve"> </w:t>
      </w:r>
      <w:r w:rsidRPr="006B164C">
        <w:t>with</w:t>
      </w:r>
      <w:r w:rsidRPr="006B164C" w:rsidR="00E04B5B">
        <w:t xml:space="preserve"> </w:t>
      </w:r>
      <w:r w:rsidRPr="006B164C">
        <w:t>an</w:t>
      </w:r>
      <w:r w:rsidRPr="006B164C" w:rsidR="00E04B5B">
        <w:t xml:space="preserve"> </w:t>
      </w:r>
      <w:r w:rsidRPr="006B164C">
        <w:t>important</w:t>
      </w:r>
      <w:r w:rsidRPr="006B164C" w:rsidR="00E04B5B">
        <w:t xml:space="preserve"> </w:t>
      </w:r>
      <w:r w:rsidRPr="006B164C">
        <w:t>new</w:t>
      </w:r>
      <w:r w:rsidRPr="006B164C" w:rsidR="00E04B5B">
        <w:t xml:space="preserve"> </w:t>
      </w:r>
      <w:r w:rsidRPr="006B164C">
        <w:t>regulation</w:t>
      </w:r>
      <w:r w:rsidRPr="006B164C" w:rsidR="00E04B5B">
        <w:t xml:space="preserve"> </w:t>
      </w:r>
      <w:r w:rsidRPr="006B164C">
        <w:t>or</w:t>
      </w:r>
      <w:r w:rsidRPr="006B164C" w:rsidR="00E04B5B">
        <w:t xml:space="preserve"> </w:t>
      </w:r>
      <w:r w:rsidRPr="006B164C">
        <w:t>directive</w:t>
      </w:r>
      <w:r w:rsidRPr="006B164C" w:rsidR="00E04B5B">
        <w:t xml:space="preserve"> </w:t>
      </w:r>
      <w:r w:rsidRPr="006B164C">
        <w:t>that</w:t>
      </w:r>
      <w:r w:rsidRPr="006B164C" w:rsidR="00E04B5B">
        <w:t xml:space="preserve"> </w:t>
      </w:r>
      <w:r w:rsidRPr="006B164C">
        <w:t>is</w:t>
      </w:r>
      <w:r w:rsidRPr="006B164C" w:rsidR="00E04B5B">
        <w:t xml:space="preserve"> </w:t>
      </w:r>
      <w:r w:rsidRPr="006B164C">
        <w:t>likely</w:t>
      </w:r>
      <w:r w:rsidRPr="006B164C" w:rsidR="00E04B5B">
        <w:t xml:space="preserve"> </w:t>
      </w:r>
      <w:r w:rsidRPr="006B164C">
        <w:t>to</w:t>
      </w:r>
      <w:r w:rsidRPr="006B164C" w:rsidR="00E04B5B">
        <w:t xml:space="preserve"> </w:t>
      </w:r>
      <w:r w:rsidRPr="006B164C">
        <w:t>have</w:t>
      </w:r>
      <w:r w:rsidRPr="006B164C" w:rsidR="00E04B5B">
        <w:t xml:space="preserve"> </w:t>
      </w:r>
      <w:r w:rsidRPr="006B164C">
        <w:t>an</w:t>
      </w:r>
      <w:r w:rsidRPr="006B164C" w:rsidR="00E04B5B">
        <w:t xml:space="preserve"> </w:t>
      </w:r>
      <w:r w:rsidRPr="006B164C">
        <w:t>impact</w:t>
      </w:r>
      <w:r w:rsidRPr="006B164C" w:rsidR="00E04B5B">
        <w:t xml:space="preserve"> </w:t>
      </w:r>
      <w:r w:rsidRPr="006B164C">
        <w:t>on</w:t>
      </w:r>
      <w:r w:rsidRPr="006B164C" w:rsidR="00E04B5B">
        <w:t xml:space="preserve"> </w:t>
      </w:r>
      <w:r w:rsidRPr="006B164C">
        <w:t>the</w:t>
      </w:r>
      <w:r w:rsidRPr="006B164C" w:rsidR="00E04B5B">
        <w:t xml:space="preserve"> </w:t>
      </w:r>
      <w:r w:rsidRPr="006B164C">
        <w:t>United</w:t>
      </w:r>
      <w:r w:rsidRPr="006B164C" w:rsidR="00E04B5B">
        <w:t xml:space="preserve"> </w:t>
      </w:r>
      <w:r w:rsidRPr="006B164C">
        <w:t>Kingdom</w:t>
      </w:r>
      <w:r w:rsidRPr="006B164C" w:rsidR="00F667EE">
        <w:t xml:space="preserve">, </w:t>
      </w:r>
      <w:r w:rsidRPr="006B164C">
        <w:t>which</w:t>
      </w:r>
      <w:r w:rsidRPr="006B164C" w:rsidR="00E04B5B">
        <w:t xml:space="preserve"> </w:t>
      </w:r>
      <w:r w:rsidRPr="006B164C">
        <w:t>is</w:t>
      </w:r>
      <w:r w:rsidRPr="006B164C" w:rsidR="00E04B5B">
        <w:t xml:space="preserve"> </w:t>
      </w:r>
      <w:r w:rsidRPr="006B164C">
        <w:t>contin</w:t>
      </w:r>
      <w:r w:rsidRPr="006B164C" w:rsidR="003566FD">
        <w:t>g</w:t>
      </w:r>
      <w:r w:rsidRPr="006B164C">
        <w:t>ent</w:t>
      </w:r>
      <w:r w:rsidRPr="006B164C" w:rsidR="00E04B5B">
        <w:t xml:space="preserve"> </w:t>
      </w:r>
      <w:r w:rsidRPr="006B164C" w:rsidR="003566FD">
        <w:t>on</w:t>
      </w:r>
      <w:r w:rsidRPr="006B164C" w:rsidR="00E04B5B">
        <w:t xml:space="preserve"> </w:t>
      </w:r>
      <w:r w:rsidRPr="006B164C" w:rsidR="003566FD">
        <w:t>the</w:t>
      </w:r>
      <w:r w:rsidRPr="006B164C" w:rsidR="00E04B5B">
        <w:t xml:space="preserve"> </w:t>
      </w:r>
      <w:r w:rsidRPr="006B164C" w:rsidR="003566FD">
        <w:t>kind</w:t>
      </w:r>
      <w:r w:rsidRPr="006B164C" w:rsidR="00E04B5B">
        <w:t xml:space="preserve"> </w:t>
      </w:r>
      <w:r w:rsidRPr="006B164C" w:rsidR="003566FD">
        <w:t>of</w:t>
      </w:r>
      <w:r w:rsidRPr="006B164C" w:rsidR="00E04B5B">
        <w:t xml:space="preserve"> </w:t>
      </w:r>
      <w:r w:rsidRPr="006B164C" w:rsidR="003566FD">
        <w:t>relationship</w:t>
      </w:r>
      <w:r w:rsidRPr="006B164C" w:rsidR="00E04B5B">
        <w:t xml:space="preserve"> </w:t>
      </w:r>
      <w:r w:rsidRPr="006B164C" w:rsidR="003566FD">
        <w:t>we</w:t>
      </w:r>
      <w:r w:rsidRPr="006B164C" w:rsidR="00E04B5B">
        <w:t xml:space="preserve"> </w:t>
      </w:r>
      <w:r w:rsidRPr="006B164C" w:rsidR="003566FD">
        <w:t>have</w:t>
      </w:r>
      <w:r w:rsidRPr="006B164C" w:rsidR="00F667EE">
        <w:t xml:space="preserve">, </w:t>
      </w:r>
      <w:r w:rsidRPr="006B164C">
        <w:t>this</w:t>
      </w:r>
      <w:r w:rsidRPr="006B164C" w:rsidR="00E04B5B">
        <w:t xml:space="preserve"> </w:t>
      </w:r>
      <w:r w:rsidRPr="006B164C" w:rsidR="00136FD1">
        <w:t>c</w:t>
      </w:r>
      <w:r w:rsidRPr="006B164C">
        <w:t>ommittee</w:t>
      </w:r>
      <w:r w:rsidRPr="006B164C" w:rsidR="00E04B5B">
        <w:t xml:space="preserve"> </w:t>
      </w:r>
      <w:r w:rsidRPr="006B164C">
        <w:t>would</w:t>
      </w:r>
      <w:r w:rsidRPr="006B164C" w:rsidR="00E04B5B">
        <w:t xml:space="preserve"> </w:t>
      </w:r>
      <w:r w:rsidRPr="006B164C">
        <w:t>look</w:t>
      </w:r>
      <w:r w:rsidRPr="006B164C" w:rsidR="00E04B5B">
        <w:t xml:space="preserve"> </w:t>
      </w:r>
      <w:r w:rsidRPr="006B164C">
        <w:t>at</w:t>
      </w:r>
      <w:r w:rsidRPr="006B164C" w:rsidR="00E04B5B">
        <w:t xml:space="preserve"> </w:t>
      </w:r>
      <w:r w:rsidRPr="006B164C" w:rsidR="003566FD">
        <w:t>that</w:t>
      </w:r>
      <w:r w:rsidRPr="006B164C" w:rsidR="00E04B5B">
        <w:t xml:space="preserve"> </w:t>
      </w:r>
      <w:r w:rsidRPr="006B164C" w:rsidR="003566FD">
        <w:t>new</w:t>
      </w:r>
      <w:r w:rsidRPr="006B164C" w:rsidR="00E04B5B">
        <w:t xml:space="preserve"> </w:t>
      </w:r>
      <w:r w:rsidRPr="006B164C" w:rsidR="003566FD">
        <w:t>piece</w:t>
      </w:r>
      <w:r w:rsidRPr="006B164C" w:rsidR="00E04B5B">
        <w:t xml:space="preserve"> </w:t>
      </w:r>
      <w:r w:rsidRPr="006B164C" w:rsidR="003566FD">
        <w:t>of</w:t>
      </w:r>
      <w:r w:rsidRPr="006B164C" w:rsidR="00E04B5B">
        <w:t xml:space="preserve"> </w:t>
      </w:r>
      <w:r w:rsidRPr="006B164C">
        <w:t>legislation</w:t>
      </w:r>
      <w:r w:rsidRPr="006B164C" w:rsidR="00E04B5B">
        <w:t xml:space="preserve"> </w:t>
      </w:r>
      <w:r w:rsidRPr="006B164C">
        <w:t>and</w:t>
      </w:r>
      <w:r w:rsidRPr="006B164C" w:rsidR="00E04B5B">
        <w:t xml:space="preserve"> </w:t>
      </w:r>
      <w:r w:rsidRPr="006B164C">
        <w:t>say</w:t>
      </w:r>
      <w:r w:rsidRPr="006B164C" w:rsidR="003566FD">
        <w:t>,</w:t>
      </w:r>
      <w:r w:rsidRPr="006B164C" w:rsidR="00E04B5B">
        <w:t xml:space="preserve"> </w:t>
      </w:r>
      <w:r w:rsidRPr="006B164C" w:rsidR="003566FD">
        <w:t>“W</w:t>
      </w:r>
      <w:r w:rsidRPr="006B164C">
        <w:t>e</w:t>
      </w:r>
      <w:r w:rsidRPr="006B164C" w:rsidR="00E04B5B">
        <w:t xml:space="preserve"> </w:t>
      </w:r>
      <w:r w:rsidRPr="006B164C">
        <w:t>think</w:t>
      </w:r>
      <w:r w:rsidRPr="006B164C" w:rsidR="00E04B5B">
        <w:t xml:space="preserve"> </w:t>
      </w:r>
      <w:r w:rsidRPr="006B164C" w:rsidR="003566FD">
        <w:t>that</w:t>
      </w:r>
      <w:r w:rsidRPr="006B164C" w:rsidR="00E04B5B">
        <w:t xml:space="preserve"> </w:t>
      </w:r>
      <w:r w:rsidRPr="006B164C">
        <w:t>this</w:t>
      </w:r>
      <w:r w:rsidRPr="006B164C" w:rsidR="00E04B5B">
        <w:t xml:space="preserve"> </w:t>
      </w:r>
      <w:r w:rsidRPr="006B164C">
        <w:t>is</w:t>
      </w:r>
      <w:r w:rsidRPr="006B164C" w:rsidR="00E04B5B">
        <w:t xml:space="preserve"> </w:t>
      </w:r>
      <w:r w:rsidRPr="006B164C">
        <w:t>important</w:t>
      </w:r>
      <w:r w:rsidRPr="006B164C" w:rsidR="00E04B5B">
        <w:t xml:space="preserve"> </w:t>
      </w:r>
      <w:r w:rsidRPr="006B164C">
        <w:t>and</w:t>
      </w:r>
      <w:r w:rsidRPr="006B164C" w:rsidR="00E04B5B">
        <w:t xml:space="preserve"> </w:t>
      </w:r>
      <w:r w:rsidRPr="006B164C">
        <w:t>relevant</w:t>
      </w:r>
      <w:r w:rsidRPr="006B164C" w:rsidR="00E04B5B">
        <w:t xml:space="preserve"> </w:t>
      </w:r>
      <w:r w:rsidRPr="006B164C">
        <w:t>to</w:t>
      </w:r>
      <w:r w:rsidRPr="006B164C" w:rsidR="00E04B5B">
        <w:t xml:space="preserve"> </w:t>
      </w:r>
      <w:r w:rsidRPr="006B164C">
        <w:t>the</w:t>
      </w:r>
      <w:r w:rsidRPr="006B164C" w:rsidR="00E04B5B">
        <w:t xml:space="preserve"> </w:t>
      </w:r>
      <w:r w:rsidRPr="006B164C">
        <w:t>following</w:t>
      </w:r>
      <w:r w:rsidRPr="006B164C" w:rsidR="00E04B5B">
        <w:t xml:space="preserve"> </w:t>
      </w:r>
      <w:r w:rsidRPr="006B164C">
        <w:t>departmental</w:t>
      </w:r>
      <w:r w:rsidRPr="006B164C" w:rsidR="00E04B5B">
        <w:t xml:space="preserve"> </w:t>
      </w:r>
      <w:r w:rsidRPr="006B164C" w:rsidR="00497200">
        <w:t>Select Committee</w:t>
      </w:r>
      <w:r w:rsidRPr="006B164C">
        <w:t>s</w:t>
      </w:r>
      <w:r w:rsidRPr="006B164C" w:rsidR="00F667EE">
        <w:t>.</w:t>
      </w:r>
      <w:r w:rsidRPr="006B164C" w:rsidR="00E04B5B">
        <w:t xml:space="preserve"> </w:t>
      </w:r>
      <w:r w:rsidRPr="006B164C" w:rsidR="00F667EE">
        <w:t xml:space="preserve">We </w:t>
      </w:r>
      <w:r w:rsidRPr="006B164C">
        <w:t>will</w:t>
      </w:r>
      <w:r w:rsidRPr="006B164C" w:rsidR="00E04B5B">
        <w:t xml:space="preserve"> </w:t>
      </w:r>
      <w:r w:rsidRPr="006B164C">
        <w:t>convene</w:t>
      </w:r>
      <w:r w:rsidRPr="006B164C" w:rsidR="00E04B5B">
        <w:t xml:space="preserve"> </w:t>
      </w:r>
      <w:r w:rsidRPr="006B164C">
        <w:t>a</w:t>
      </w:r>
      <w:r w:rsidRPr="006B164C" w:rsidR="00E04B5B">
        <w:t xml:space="preserve"> </w:t>
      </w:r>
      <w:r w:rsidRPr="006B164C">
        <w:t>group</w:t>
      </w:r>
      <w:r w:rsidRPr="006B164C" w:rsidR="00E04B5B">
        <w:t xml:space="preserve"> </w:t>
      </w:r>
      <w:r w:rsidRPr="006B164C">
        <w:t>from</w:t>
      </w:r>
      <w:r w:rsidRPr="006B164C" w:rsidR="00E04B5B">
        <w:t xml:space="preserve"> </w:t>
      </w:r>
      <w:r w:rsidRPr="006B164C">
        <w:t>those</w:t>
      </w:r>
      <w:r w:rsidRPr="006B164C" w:rsidR="00E04B5B">
        <w:t xml:space="preserve"> </w:t>
      </w:r>
      <w:r w:rsidRPr="006B164C">
        <w:t>committees</w:t>
      </w:r>
      <w:r w:rsidRPr="006B164C" w:rsidR="00E04B5B">
        <w:t xml:space="preserve"> </w:t>
      </w:r>
      <w:r w:rsidRPr="006B164C">
        <w:t>to</w:t>
      </w:r>
      <w:r w:rsidRPr="006B164C" w:rsidR="00E04B5B">
        <w:t xml:space="preserve"> </w:t>
      </w:r>
      <w:r w:rsidRPr="006B164C">
        <w:t>work</w:t>
      </w:r>
      <w:r w:rsidRPr="006B164C" w:rsidR="00E04B5B">
        <w:t xml:space="preserve"> </w:t>
      </w:r>
      <w:r w:rsidRPr="006B164C">
        <w:t>on</w:t>
      </w:r>
      <w:r w:rsidRPr="006B164C" w:rsidR="00E04B5B">
        <w:t xml:space="preserve"> </w:t>
      </w:r>
      <w:r w:rsidRPr="006B164C">
        <w:t>scrutinising,</w:t>
      </w:r>
      <w:r w:rsidRPr="006B164C" w:rsidR="00E04B5B">
        <w:t xml:space="preserve"> </w:t>
      </w:r>
      <w:r w:rsidRPr="006B164C">
        <w:t>assessing</w:t>
      </w:r>
      <w:r w:rsidRPr="006B164C" w:rsidR="00E04B5B">
        <w:t xml:space="preserve"> </w:t>
      </w:r>
      <w:r w:rsidRPr="006B164C">
        <w:t>and</w:t>
      </w:r>
      <w:r w:rsidRPr="006B164C" w:rsidR="00E04B5B">
        <w:t xml:space="preserve"> </w:t>
      </w:r>
      <w:r w:rsidRPr="006B164C">
        <w:t>informing</w:t>
      </w:r>
      <w:r w:rsidRPr="006B164C" w:rsidR="00E04B5B">
        <w:t xml:space="preserve"> </w:t>
      </w:r>
      <w:r w:rsidRPr="006B164C">
        <w:t>Parliament</w:t>
      </w:r>
      <w:r w:rsidRPr="006B164C" w:rsidR="00E04B5B">
        <w:t xml:space="preserve"> </w:t>
      </w:r>
      <w:r w:rsidRPr="006B164C" w:rsidR="0026116F">
        <w:t>more</w:t>
      </w:r>
      <w:r w:rsidRPr="006B164C" w:rsidR="00E04B5B">
        <w:t xml:space="preserve"> </w:t>
      </w:r>
      <w:r w:rsidRPr="006B164C" w:rsidR="0026116F">
        <w:t>broadly</w:t>
      </w:r>
      <w:r w:rsidRPr="006B164C" w:rsidR="00E04B5B">
        <w:t xml:space="preserve"> </w:t>
      </w:r>
      <w:r w:rsidRPr="006B164C" w:rsidR="0026116F">
        <w:t>on</w:t>
      </w:r>
      <w:r w:rsidRPr="006B164C" w:rsidR="00E04B5B">
        <w:t xml:space="preserve"> </w:t>
      </w:r>
      <w:r w:rsidRPr="006B164C">
        <w:t>the</w:t>
      </w:r>
      <w:r w:rsidRPr="006B164C" w:rsidR="00E04B5B">
        <w:t xml:space="preserve"> </w:t>
      </w:r>
      <w:r w:rsidRPr="006B164C">
        <w:t>implications</w:t>
      </w:r>
      <w:r w:rsidRPr="006B164C" w:rsidR="00E04B5B">
        <w:t xml:space="preserve"> </w:t>
      </w:r>
      <w:r w:rsidRPr="006B164C" w:rsidR="0026116F">
        <w:t>of</w:t>
      </w:r>
      <w:r w:rsidRPr="006B164C" w:rsidR="00E04B5B">
        <w:t xml:space="preserve"> </w:t>
      </w:r>
      <w:r w:rsidRPr="006B164C" w:rsidR="0026116F">
        <w:t>this</w:t>
      </w:r>
      <w:r w:rsidRPr="006B164C" w:rsidR="00E04B5B">
        <w:t xml:space="preserve"> </w:t>
      </w:r>
      <w:r w:rsidRPr="006B164C" w:rsidR="0026116F">
        <w:t>new</w:t>
      </w:r>
      <w:r w:rsidRPr="006B164C" w:rsidR="00E04B5B">
        <w:t xml:space="preserve"> </w:t>
      </w:r>
      <w:r w:rsidRPr="006B164C" w:rsidR="0026116F">
        <w:t>development”</w:t>
      </w:r>
      <w:r w:rsidRPr="006B164C" w:rsidR="00F667EE">
        <w:t>.</w:t>
      </w:r>
      <w:r w:rsidRPr="006B164C" w:rsidR="00E04B5B">
        <w:t xml:space="preserve"> </w:t>
      </w:r>
      <w:r w:rsidRPr="006B164C" w:rsidR="00F667EE">
        <w:t xml:space="preserve">It </w:t>
      </w:r>
      <w:r w:rsidRPr="006B164C">
        <w:t>is</w:t>
      </w:r>
      <w:r w:rsidRPr="006B164C" w:rsidR="00E04B5B">
        <w:t xml:space="preserve"> </w:t>
      </w:r>
      <w:r w:rsidRPr="006B164C">
        <w:t>a</w:t>
      </w:r>
      <w:r w:rsidRPr="006B164C" w:rsidR="00E04B5B">
        <w:t xml:space="preserve"> </w:t>
      </w:r>
      <w:r w:rsidRPr="006B164C">
        <w:t>convening</w:t>
      </w:r>
      <w:r w:rsidRPr="006B164C" w:rsidR="00E04B5B">
        <w:t xml:space="preserve"> </w:t>
      </w:r>
      <w:r w:rsidRPr="006B164C">
        <w:t>role</w:t>
      </w:r>
      <w:r w:rsidRPr="006B164C" w:rsidR="00E04B5B">
        <w:t xml:space="preserve"> </w:t>
      </w:r>
      <w:r w:rsidRPr="006B164C" w:rsidR="0026116F">
        <w:t>and</w:t>
      </w:r>
      <w:r w:rsidRPr="006B164C" w:rsidR="00E04B5B">
        <w:t xml:space="preserve"> </w:t>
      </w:r>
      <w:r w:rsidRPr="006B164C">
        <w:t>not</w:t>
      </w:r>
      <w:r w:rsidRPr="006B164C" w:rsidR="00E04B5B">
        <w:t xml:space="preserve"> </w:t>
      </w:r>
      <w:r w:rsidRPr="006B164C">
        <w:t>just</w:t>
      </w:r>
      <w:r w:rsidRPr="006B164C" w:rsidR="00E04B5B">
        <w:t xml:space="preserve"> </w:t>
      </w:r>
      <w:r w:rsidRPr="006B164C">
        <w:t>a</w:t>
      </w:r>
      <w:r w:rsidRPr="006B164C" w:rsidR="00E04B5B">
        <w:t xml:space="preserve"> </w:t>
      </w:r>
      <w:r w:rsidRPr="006B164C">
        <w:t>co-ordinating</w:t>
      </w:r>
      <w:r w:rsidRPr="006B164C" w:rsidR="00E04B5B">
        <w:t xml:space="preserve"> </w:t>
      </w:r>
      <w:r w:rsidRPr="006B164C">
        <w:t>role</w:t>
      </w:r>
      <w:r w:rsidRPr="006B164C" w:rsidR="0026116F">
        <w:t>.</w:t>
      </w:r>
      <w:r w:rsidRPr="006B164C" w:rsidR="00E04B5B">
        <w:t xml:space="preserve"> </w:t>
      </w:r>
      <w:r w:rsidRPr="006B164C" w:rsidR="0026116F">
        <w:t>T</w:t>
      </w:r>
      <w:r w:rsidRPr="006B164C">
        <w:t>he</w:t>
      </w:r>
      <w:r w:rsidRPr="006B164C" w:rsidR="00E04B5B">
        <w:t xml:space="preserve"> </w:t>
      </w:r>
      <w:r w:rsidRPr="006B164C">
        <w:t>production</w:t>
      </w:r>
      <w:r w:rsidRPr="006B164C" w:rsidR="00E04B5B">
        <w:t xml:space="preserve"> </w:t>
      </w:r>
      <w:r w:rsidRPr="006B164C">
        <w:t>of</w:t>
      </w:r>
      <w:r w:rsidRPr="006B164C" w:rsidR="00E04B5B">
        <w:t xml:space="preserve"> </w:t>
      </w:r>
      <w:r w:rsidRPr="006B164C">
        <w:t>the</w:t>
      </w:r>
      <w:r w:rsidRPr="006B164C" w:rsidR="00E04B5B">
        <w:t xml:space="preserve"> </w:t>
      </w:r>
      <w:r w:rsidRPr="006B164C">
        <w:t>report</w:t>
      </w:r>
      <w:r w:rsidRPr="006B164C" w:rsidR="00E04B5B">
        <w:t xml:space="preserve"> </w:t>
      </w:r>
      <w:r w:rsidRPr="006B164C">
        <w:t>or</w:t>
      </w:r>
      <w:r w:rsidRPr="006B164C" w:rsidR="00E04B5B">
        <w:t xml:space="preserve"> </w:t>
      </w:r>
      <w:r w:rsidRPr="006B164C">
        <w:t>analysis</w:t>
      </w:r>
      <w:r w:rsidRPr="006B164C" w:rsidR="00E04B5B">
        <w:t xml:space="preserve"> </w:t>
      </w:r>
      <w:r w:rsidRPr="006B164C">
        <w:t>should</w:t>
      </w:r>
      <w:r w:rsidRPr="006B164C" w:rsidR="00E04B5B">
        <w:t xml:space="preserve"> </w:t>
      </w:r>
      <w:r w:rsidRPr="006B164C">
        <w:t>be</w:t>
      </w:r>
      <w:r w:rsidRPr="006B164C" w:rsidR="00E04B5B">
        <w:t xml:space="preserve"> </w:t>
      </w:r>
      <w:r w:rsidRPr="006B164C">
        <w:t>the</w:t>
      </w:r>
      <w:r w:rsidRPr="006B164C" w:rsidR="00E04B5B">
        <w:t xml:space="preserve"> </w:t>
      </w:r>
      <w:r w:rsidRPr="006B164C">
        <w:t>product</w:t>
      </w:r>
      <w:r w:rsidRPr="006B164C" w:rsidR="00E04B5B">
        <w:t xml:space="preserve"> </w:t>
      </w:r>
      <w:r w:rsidRPr="006B164C">
        <w:t>of</w:t>
      </w:r>
      <w:r w:rsidRPr="006B164C" w:rsidR="00E04B5B">
        <w:t xml:space="preserve"> </w:t>
      </w:r>
      <w:r w:rsidRPr="006B164C">
        <w:t>that</w:t>
      </w:r>
      <w:r w:rsidRPr="006B164C" w:rsidR="00E04B5B">
        <w:t xml:space="preserve"> </w:t>
      </w:r>
      <w:r w:rsidRPr="006B164C">
        <w:t>team-based</w:t>
      </w:r>
      <w:r w:rsidRPr="006B164C" w:rsidR="00E04B5B">
        <w:t xml:space="preserve"> </w:t>
      </w:r>
      <w:r w:rsidRPr="006B164C">
        <w:t>approach</w:t>
      </w:r>
      <w:r w:rsidRPr="006B164C" w:rsidR="00E04B5B">
        <w:t xml:space="preserve"> </w:t>
      </w:r>
      <w:r w:rsidRPr="006B164C" w:rsidR="0026116F">
        <w:t>across</w:t>
      </w:r>
      <w:r w:rsidRPr="006B164C" w:rsidR="00E04B5B">
        <w:t xml:space="preserve"> </w:t>
      </w:r>
      <w:r w:rsidRPr="006B164C" w:rsidR="0026116F">
        <w:t>different</w:t>
      </w:r>
      <w:r w:rsidRPr="006B164C" w:rsidR="00E04B5B">
        <w:t xml:space="preserve"> </w:t>
      </w:r>
      <w:r w:rsidRPr="006B164C" w:rsidR="0026116F">
        <w:t>committees</w:t>
      </w:r>
      <w:r w:rsidRPr="006B164C">
        <w:t>.</w:t>
      </w:r>
      <w:r w:rsidRPr="006B164C" w:rsidR="00E04B5B">
        <w:t xml:space="preserve"> </w:t>
      </w:r>
      <w:r w:rsidRPr="006B164C">
        <w:t>Have</w:t>
      </w:r>
      <w:r w:rsidRPr="006B164C" w:rsidR="00E04B5B">
        <w:t xml:space="preserve"> </w:t>
      </w:r>
      <w:r w:rsidRPr="006B164C">
        <w:t>I</w:t>
      </w:r>
      <w:r w:rsidRPr="006B164C" w:rsidR="00E04B5B">
        <w:t xml:space="preserve"> </w:t>
      </w:r>
      <w:r w:rsidRPr="006B164C">
        <w:t>understood</w:t>
      </w:r>
      <w:r w:rsidRPr="006B164C" w:rsidR="00E04B5B">
        <w:t xml:space="preserve"> </w:t>
      </w:r>
      <w:r w:rsidRPr="006B164C">
        <w:t>correctly</w:t>
      </w:r>
      <w:r w:rsidRPr="006B164C" w:rsidR="00E04B5B">
        <w:t xml:space="preserve"> </w:t>
      </w:r>
      <w:r w:rsidRPr="006B164C">
        <w:t>what</w:t>
      </w:r>
      <w:r w:rsidRPr="006B164C" w:rsidR="00E04B5B">
        <w:t xml:space="preserve"> </w:t>
      </w:r>
      <w:r w:rsidRPr="006B164C">
        <w:t>you</w:t>
      </w:r>
      <w:r w:rsidRPr="006B164C" w:rsidR="00E04B5B">
        <w:t xml:space="preserve"> </w:t>
      </w:r>
      <w:r w:rsidRPr="006B164C">
        <w:t>are</w:t>
      </w:r>
      <w:r w:rsidRPr="006B164C" w:rsidR="00E04B5B">
        <w:t xml:space="preserve"> </w:t>
      </w:r>
      <w:r w:rsidRPr="006B164C">
        <w:t>proposing</w:t>
      </w:r>
      <w:r w:rsidRPr="006B164C" w:rsidR="00E04B5B">
        <w:t xml:space="preserve"> </w:t>
      </w:r>
      <w:r w:rsidRPr="006B164C">
        <w:t>there?</w:t>
      </w:r>
    </w:p>
    <w:p w:rsidR="00654E96" w:rsidRPr="006B164C" w:rsidP="00654E96">
      <w:pPr>
        <w:pStyle w:val="Answer"/>
      </w:pPr>
      <w:sdt>
        <w:sdtPr>
          <w:alias w:val="Witness"/>
          <w:id w:val="-1668550685"/>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sdtContent>
      </w:sdt>
      <w:r w:rsidRPr="006B164C" w:rsidR="00E04B5B">
        <w:t xml:space="preserve"> </w:t>
      </w:r>
      <w:r w:rsidRPr="006B164C">
        <w:t>Yes.</w:t>
      </w:r>
      <w:r w:rsidRPr="006B164C" w:rsidR="00E04B5B">
        <w:t xml:space="preserve"> </w:t>
      </w:r>
      <w:r w:rsidRPr="006B164C" w:rsidR="0026116F">
        <w:t>That</w:t>
      </w:r>
      <w:r w:rsidRPr="006B164C" w:rsidR="00E04B5B">
        <w:t xml:space="preserve"> </w:t>
      </w:r>
      <w:r w:rsidRPr="006B164C" w:rsidR="0026116F">
        <w:t>would</w:t>
      </w:r>
      <w:r w:rsidRPr="006B164C" w:rsidR="00E04B5B">
        <w:t xml:space="preserve"> </w:t>
      </w:r>
      <w:r w:rsidRPr="006B164C" w:rsidR="0026116F">
        <w:t>be</w:t>
      </w:r>
      <w:r w:rsidRPr="006B164C" w:rsidR="00E04B5B">
        <w:t xml:space="preserve"> </w:t>
      </w:r>
      <w:r w:rsidRPr="006B164C" w:rsidR="0026116F">
        <w:t>a</w:t>
      </w:r>
      <w:r w:rsidRPr="006B164C" w:rsidR="00E04B5B">
        <w:t xml:space="preserve"> </w:t>
      </w:r>
      <w:r w:rsidRPr="006B164C" w:rsidR="0026116F">
        <w:t>really</w:t>
      </w:r>
      <w:r w:rsidRPr="006B164C" w:rsidR="00E04B5B">
        <w:t xml:space="preserve"> </w:t>
      </w:r>
      <w:r w:rsidRPr="006B164C" w:rsidR="0026116F">
        <w:t>constructive</w:t>
      </w:r>
      <w:r w:rsidRPr="006B164C" w:rsidR="00E04B5B">
        <w:t xml:space="preserve"> </w:t>
      </w:r>
      <w:r w:rsidRPr="006B164C" w:rsidR="0026116F">
        <w:t>way</w:t>
      </w:r>
      <w:r w:rsidRPr="006B164C" w:rsidR="00E04B5B">
        <w:t xml:space="preserve"> </w:t>
      </w:r>
      <w:r w:rsidRPr="006B164C" w:rsidR="0026116F">
        <w:t>of</w:t>
      </w:r>
      <w:r w:rsidRPr="006B164C" w:rsidR="00E04B5B">
        <w:t xml:space="preserve"> </w:t>
      </w:r>
      <w:r w:rsidRPr="006B164C" w:rsidR="0026116F">
        <w:t>setting</w:t>
      </w:r>
      <w:r w:rsidRPr="006B164C" w:rsidR="00E04B5B">
        <w:t xml:space="preserve"> </w:t>
      </w:r>
      <w:r w:rsidRPr="006B164C" w:rsidR="0026116F">
        <w:t>this</w:t>
      </w:r>
      <w:r w:rsidRPr="006B164C" w:rsidR="00E04B5B">
        <w:t xml:space="preserve"> </w:t>
      </w:r>
      <w:r w:rsidRPr="006B164C" w:rsidR="0026116F">
        <w:t>up.</w:t>
      </w:r>
      <w:r w:rsidRPr="006B164C" w:rsidR="00E04B5B">
        <w:t xml:space="preserve"> </w:t>
      </w:r>
      <w:r w:rsidRPr="006B164C" w:rsidR="0026116F">
        <w:t>One</w:t>
      </w:r>
      <w:r w:rsidRPr="006B164C" w:rsidR="00E04B5B">
        <w:t xml:space="preserve"> </w:t>
      </w:r>
      <w:r w:rsidRPr="006B164C" w:rsidR="0026116F">
        <w:t>point</w:t>
      </w:r>
      <w:r w:rsidRPr="006B164C" w:rsidR="00E04B5B">
        <w:t xml:space="preserve"> </w:t>
      </w:r>
      <w:r w:rsidRPr="006B164C" w:rsidR="0026116F">
        <w:t>that</w:t>
      </w:r>
      <w:r w:rsidRPr="006B164C" w:rsidR="00E04B5B">
        <w:t xml:space="preserve"> </w:t>
      </w:r>
      <w:r w:rsidRPr="006B164C" w:rsidR="0026116F">
        <w:t>may</w:t>
      </w:r>
      <w:r w:rsidRPr="006B164C" w:rsidR="00E04B5B">
        <w:t xml:space="preserve"> </w:t>
      </w:r>
      <w:r w:rsidRPr="006B164C" w:rsidR="0026116F">
        <w:t>be</w:t>
      </w:r>
      <w:r w:rsidRPr="006B164C" w:rsidR="00E04B5B">
        <w:t xml:space="preserve"> </w:t>
      </w:r>
      <w:r w:rsidRPr="006B164C" w:rsidR="0026116F">
        <w:t>a</w:t>
      </w:r>
      <w:r w:rsidRPr="006B164C" w:rsidR="00E04B5B">
        <w:t xml:space="preserve"> </w:t>
      </w:r>
      <w:r w:rsidRPr="006B164C" w:rsidR="0026116F">
        <w:t>bit</w:t>
      </w:r>
      <w:r w:rsidRPr="006B164C" w:rsidR="00E04B5B">
        <w:t xml:space="preserve"> </w:t>
      </w:r>
      <w:r w:rsidRPr="006B164C" w:rsidR="0026116F">
        <w:t>far-fetched</w:t>
      </w:r>
      <w:r w:rsidRPr="006B164C" w:rsidR="00E04B5B">
        <w:t xml:space="preserve"> </w:t>
      </w:r>
      <w:r w:rsidRPr="006B164C" w:rsidR="0026116F">
        <w:t>at</w:t>
      </w:r>
      <w:r w:rsidRPr="006B164C" w:rsidR="00E04B5B">
        <w:t xml:space="preserve"> </w:t>
      </w:r>
      <w:r w:rsidRPr="006B164C" w:rsidR="0026116F">
        <w:t>the</w:t>
      </w:r>
      <w:r w:rsidRPr="006B164C" w:rsidR="00E04B5B">
        <w:t xml:space="preserve"> </w:t>
      </w:r>
      <w:r w:rsidRPr="006B164C" w:rsidR="0026116F">
        <w:t>moment</w:t>
      </w:r>
      <w:r w:rsidRPr="006B164C" w:rsidR="00E04B5B">
        <w:t xml:space="preserve"> </w:t>
      </w:r>
      <w:r w:rsidRPr="006B164C" w:rsidR="0026116F">
        <w:t>is</w:t>
      </w:r>
      <w:r w:rsidRPr="006B164C" w:rsidR="00E04B5B">
        <w:t xml:space="preserve"> </w:t>
      </w:r>
      <w:r w:rsidRPr="006B164C" w:rsidR="0026116F">
        <w:t>that,</w:t>
      </w:r>
      <w:r w:rsidRPr="006B164C" w:rsidR="00E04B5B">
        <w:t xml:space="preserve"> </w:t>
      </w:r>
      <w:r w:rsidRPr="006B164C" w:rsidR="0026116F">
        <w:t>i</w:t>
      </w:r>
      <w:r w:rsidRPr="006B164C">
        <w:t>n</w:t>
      </w:r>
      <w:r w:rsidRPr="006B164C" w:rsidR="00E04B5B">
        <w:t xml:space="preserve"> </w:t>
      </w:r>
      <w:r w:rsidRPr="006B164C">
        <w:t>other</w:t>
      </w:r>
      <w:r w:rsidRPr="006B164C" w:rsidR="00E04B5B">
        <w:t xml:space="preserve"> </w:t>
      </w:r>
      <w:r w:rsidRPr="006B164C" w:rsidR="00F3194F">
        <w:t>Parliaments</w:t>
      </w:r>
      <w:r w:rsidRPr="006B164C">
        <w:t>,</w:t>
      </w:r>
      <w:r w:rsidRPr="006B164C" w:rsidR="00E04B5B">
        <w:t xml:space="preserve"> </w:t>
      </w:r>
      <w:r w:rsidRPr="006B164C" w:rsidR="006E20F9">
        <w:t xml:space="preserve">the </w:t>
      </w:r>
      <w:r w:rsidRPr="006B164C">
        <w:t>large</w:t>
      </w:r>
      <w:r w:rsidRPr="006B164C" w:rsidR="00E04B5B">
        <w:t xml:space="preserve"> </w:t>
      </w:r>
      <w:r w:rsidRPr="006B164C">
        <w:t>committees</w:t>
      </w:r>
      <w:r w:rsidRPr="006B164C" w:rsidR="00E04B5B">
        <w:t xml:space="preserve"> </w:t>
      </w:r>
      <w:r w:rsidRPr="006B164C" w:rsidR="00450097">
        <w:t>that</w:t>
      </w:r>
      <w:r w:rsidRPr="006B164C" w:rsidR="00E04B5B">
        <w:t xml:space="preserve"> </w:t>
      </w:r>
      <w:r w:rsidRPr="006B164C" w:rsidR="00450097">
        <w:t>have</w:t>
      </w:r>
      <w:r w:rsidRPr="006B164C" w:rsidR="00E04B5B">
        <w:t xml:space="preserve"> </w:t>
      </w:r>
      <w:r w:rsidRPr="006B164C" w:rsidR="00450097">
        <w:t>these</w:t>
      </w:r>
      <w:r w:rsidRPr="006B164C" w:rsidR="00E04B5B">
        <w:t xml:space="preserve"> </w:t>
      </w:r>
      <w:r w:rsidRPr="006B164C" w:rsidR="00450097">
        <w:t>broad</w:t>
      </w:r>
      <w:r w:rsidRPr="006B164C" w:rsidR="00E04B5B">
        <w:t xml:space="preserve"> </w:t>
      </w:r>
      <w:r w:rsidRPr="006B164C" w:rsidR="00450097">
        <w:t>remits,</w:t>
      </w:r>
      <w:r w:rsidRPr="006B164C" w:rsidR="00E04B5B">
        <w:t xml:space="preserve"> </w:t>
      </w:r>
      <w:r w:rsidRPr="006B164C" w:rsidR="00450097">
        <w:t>such</w:t>
      </w:r>
      <w:r w:rsidRPr="006B164C" w:rsidR="00E04B5B">
        <w:t xml:space="preserve"> </w:t>
      </w:r>
      <w:r w:rsidRPr="006B164C" w:rsidR="00450097">
        <w:t>as</w:t>
      </w:r>
      <w:r w:rsidRPr="006B164C" w:rsidR="00E04B5B">
        <w:t xml:space="preserve"> </w:t>
      </w:r>
      <w:r w:rsidRPr="006B164C" w:rsidR="00450097">
        <w:t>a</w:t>
      </w:r>
      <w:r w:rsidRPr="006B164C" w:rsidR="00E04B5B">
        <w:t xml:space="preserve"> </w:t>
      </w:r>
      <w:r w:rsidRPr="006B164C" w:rsidR="00450097">
        <w:t>European</w:t>
      </w:r>
      <w:r w:rsidRPr="006B164C" w:rsidR="00E04B5B">
        <w:t xml:space="preserve"> </w:t>
      </w:r>
      <w:r w:rsidRPr="006B164C" w:rsidR="006E20F9">
        <w:t xml:space="preserve">affairs </w:t>
      </w:r>
      <w:r w:rsidRPr="006B164C" w:rsidR="00450097">
        <w:t>committee,</w:t>
      </w:r>
      <w:r w:rsidRPr="006B164C" w:rsidR="00E04B5B">
        <w:t xml:space="preserve"> </w:t>
      </w:r>
      <w:r w:rsidRPr="006B164C">
        <w:t>have</w:t>
      </w:r>
      <w:r w:rsidRPr="006B164C" w:rsidR="00E04B5B">
        <w:t xml:space="preserve"> </w:t>
      </w:r>
      <w:r w:rsidRPr="006B164C">
        <w:t>the</w:t>
      </w:r>
      <w:r w:rsidRPr="006B164C" w:rsidR="00E04B5B">
        <w:t xml:space="preserve"> </w:t>
      </w:r>
      <w:r w:rsidRPr="006B164C">
        <w:t>ability</w:t>
      </w:r>
      <w:r w:rsidRPr="006B164C" w:rsidR="00E04B5B">
        <w:t xml:space="preserve"> </w:t>
      </w:r>
      <w:r w:rsidRPr="006B164C">
        <w:t>to</w:t>
      </w:r>
      <w:r w:rsidRPr="006B164C" w:rsidR="00E04B5B">
        <w:t xml:space="preserve"> </w:t>
      </w:r>
      <w:r w:rsidRPr="006B164C">
        <w:t>ask</w:t>
      </w:r>
      <w:r w:rsidRPr="006B164C" w:rsidR="00E04B5B">
        <w:t xml:space="preserve"> </w:t>
      </w:r>
      <w:r w:rsidRPr="006B164C" w:rsidR="006E20F9">
        <w:t>Government</w:t>
      </w:r>
      <w:r w:rsidRPr="006B164C" w:rsidR="00E04B5B">
        <w:t xml:space="preserve"> </w:t>
      </w:r>
      <w:r w:rsidRPr="006B164C" w:rsidR="006E20F9">
        <w:t xml:space="preserve">Departments </w:t>
      </w:r>
      <w:r w:rsidRPr="006B164C">
        <w:t>to</w:t>
      </w:r>
      <w:r w:rsidRPr="006B164C" w:rsidR="00E04B5B">
        <w:t xml:space="preserve"> </w:t>
      </w:r>
      <w:r w:rsidRPr="006B164C">
        <w:t>provide</w:t>
      </w:r>
      <w:r w:rsidRPr="006B164C" w:rsidR="00E04B5B">
        <w:t xml:space="preserve"> </w:t>
      </w:r>
      <w:r w:rsidRPr="006B164C">
        <w:t>information</w:t>
      </w:r>
      <w:r w:rsidRPr="006B164C" w:rsidR="00E04B5B">
        <w:t xml:space="preserve"> </w:t>
      </w:r>
      <w:r w:rsidRPr="006B164C">
        <w:t>and</w:t>
      </w:r>
      <w:r w:rsidRPr="006B164C" w:rsidR="00E04B5B">
        <w:t xml:space="preserve"> </w:t>
      </w:r>
      <w:r w:rsidRPr="006B164C">
        <w:t>evidence</w:t>
      </w:r>
      <w:r w:rsidRPr="006B164C" w:rsidR="00E04B5B">
        <w:t xml:space="preserve"> </w:t>
      </w:r>
      <w:r w:rsidRPr="006B164C">
        <w:t>for</w:t>
      </w:r>
      <w:r w:rsidRPr="006B164C" w:rsidR="00E04B5B">
        <w:t xml:space="preserve"> </w:t>
      </w:r>
      <w:r w:rsidRPr="006B164C">
        <w:t>any</w:t>
      </w:r>
      <w:r w:rsidRPr="006B164C" w:rsidR="00E04B5B">
        <w:t xml:space="preserve"> </w:t>
      </w:r>
      <w:r w:rsidRPr="006B164C">
        <w:t>of</w:t>
      </w:r>
      <w:r w:rsidRPr="006B164C" w:rsidR="00E04B5B">
        <w:t xml:space="preserve"> </w:t>
      </w:r>
      <w:r w:rsidRPr="006B164C">
        <w:t>the</w:t>
      </w:r>
      <w:r w:rsidRPr="006B164C" w:rsidR="00E04B5B">
        <w:t xml:space="preserve"> </w:t>
      </w:r>
      <w:r w:rsidRPr="006B164C">
        <w:t>issues</w:t>
      </w:r>
      <w:r w:rsidRPr="006B164C" w:rsidR="00E04B5B">
        <w:t xml:space="preserve"> </w:t>
      </w:r>
      <w:r w:rsidRPr="006B164C">
        <w:t>that</w:t>
      </w:r>
      <w:r w:rsidRPr="006B164C" w:rsidR="00E04B5B">
        <w:t xml:space="preserve"> </w:t>
      </w:r>
      <w:r w:rsidRPr="006B164C">
        <w:t>they</w:t>
      </w:r>
      <w:r w:rsidRPr="006B164C" w:rsidR="00E04B5B">
        <w:t xml:space="preserve"> </w:t>
      </w:r>
      <w:r w:rsidRPr="006B164C">
        <w:t>are</w:t>
      </w:r>
      <w:r w:rsidRPr="006B164C" w:rsidR="00E04B5B">
        <w:t xml:space="preserve"> </w:t>
      </w:r>
      <w:r w:rsidRPr="006B164C">
        <w:t>dealing</w:t>
      </w:r>
      <w:r w:rsidRPr="006B164C" w:rsidR="00E04B5B">
        <w:t xml:space="preserve"> </w:t>
      </w:r>
      <w:r w:rsidRPr="006B164C">
        <w:t>with.</w:t>
      </w:r>
      <w:r w:rsidRPr="006B164C" w:rsidR="00E04B5B">
        <w:t xml:space="preserve"> </w:t>
      </w:r>
      <w:r w:rsidRPr="006B164C">
        <w:t>Again,</w:t>
      </w:r>
      <w:r w:rsidRPr="006B164C" w:rsidR="00E04B5B">
        <w:t xml:space="preserve"> </w:t>
      </w:r>
      <w:r w:rsidRPr="006B164C">
        <w:t>if</w:t>
      </w:r>
      <w:r w:rsidRPr="006B164C" w:rsidR="00E04B5B">
        <w:t xml:space="preserve"> </w:t>
      </w:r>
      <w:r w:rsidRPr="006B164C">
        <w:t>that</w:t>
      </w:r>
      <w:r w:rsidRPr="006B164C" w:rsidR="00E04B5B">
        <w:t xml:space="preserve"> </w:t>
      </w:r>
      <w:r w:rsidRPr="006B164C">
        <w:t>was</w:t>
      </w:r>
      <w:r w:rsidRPr="006B164C" w:rsidR="00E04B5B">
        <w:t xml:space="preserve"> </w:t>
      </w:r>
      <w:r w:rsidRPr="006B164C">
        <w:t>to</w:t>
      </w:r>
      <w:r w:rsidRPr="006B164C" w:rsidR="00E04B5B">
        <w:t xml:space="preserve"> </w:t>
      </w:r>
      <w:r w:rsidRPr="006B164C">
        <w:t>be</w:t>
      </w:r>
      <w:r w:rsidRPr="006B164C" w:rsidR="00E04B5B">
        <w:t xml:space="preserve"> </w:t>
      </w:r>
      <w:r w:rsidRPr="006B164C">
        <w:t>co-ordinated</w:t>
      </w:r>
      <w:r w:rsidRPr="006B164C" w:rsidR="00E04B5B">
        <w:t xml:space="preserve"> </w:t>
      </w:r>
      <w:r w:rsidRPr="006B164C">
        <w:t>by</w:t>
      </w:r>
      <w:r w:rsidRPr="006B164C" w:rsidR="00E04B5B">
        <w:t xml:space="preserve"> </w:t>
      </w:r>
      <w:r w:rsidRPr="006B164C">
        <w:t>a</w:t>
      </w:r>
      <w:r w:rsidRPr="006B164C" w:rsidR="00E04B5B">
        <w:t xml:space="preserve"> </w:t>
      </w:r>
      <w:r w:rsidRPr="006B164C">
        <w:t>European</w:t>
      </w:r>
      <w:r w:rsidRPr="006B164C" w:rsidR="00E04B5B">
        <w:t xml:space="preserve"> </w:t>
      </w:r>
      <w:r w:rsidRPr="006B164C" w:rsidR="00842E19">
        <w:t>affairs committee</w:t>
      </w:r>
      <w:r w:rsidRPr="006B164C">
        <w:t>,</w:t>
      </w:r>
      <w:r w:rsidRPr="006B164C" w:rsidR="00E04B5B">
        <w:t xml:space="preserve"> </w:t>
      </w:r>
      <w:r w:rsidRPr="006B164C">
        <w:t>with</w:t>
      </w:r>
      <w:r w:rsidRPr="006B164C" w:rsidR="00E04B5B">
        <w:t xml:space="preserve"> </w:t>
      </w:r>
      <w:r w:rsidRPr="006B164C">
        <w:t>input</w:t>
      </w:r>
      <w:r w:rsidRPr="006B164C" w:rsidR="00E04B5B">
        <w:t xml:space="preserve"> </w:t>
      </w:r>
      <w:r w:rsidRPr="006B164C" w:rsidR="00450097">
        <w:t>from</w:t>
      </w:r>
      <w:r w:rsidRPr="006B164C" w:rsidR="00E04B5B">
        <w:t xml:space="preserve"> </w:t>
      </w:r>
      <w:r w:rsidRPr="006B164C" w:rsidR="00450097">
        <w:t>departmental</w:t>
      </w:r>
      <w:r w:rsidRPr="006B164C" w:rsidR="00E04B5B">
        <w:t xml:space="preserve"> </w:t>
      </w:r>
      <w:r w:rsidRPr="006B164C" w:rsidR="00450097">
        <w:t>committees</w:t>
      </w:r>
      <w:r w:rsidRPr="006B164C">
        <w:t>,</w:t>
      </w:r>
      <w:r w:rsidRPr="006B164C" w:rsidR="00E04B5B">
        <w:t xml:space="preserve"> </w:t>
      </w:r>
      <w:r w:rsidRPr="006B164C">
        <w:t>that</w:t>
      </w:r>
      <w:r w:rsidRPr="006B164C" w:rsidR="00E04B5B">
        <w:t xml:space="preserve"> </w:t>
      </w:r>
      <w:r w:rsidRPr="006B164C">
        <w:t>would</w:t>
      </w:r>
      <w:r w:rsidRPr="006B164C" w:rsidR="00E04B5B">
        <w:t xml:space="preserve"> </w:t>
      </w:r>
      <w:r w:rsidRPr="006B164C">
        <w:t>certainly</w:t>
      </w:r>
      <w:r w:rsidRPr="006B164C" w:rsidR="00E04B5B">
        <w:t xml:space="preserve"> </w:t>
      </w:r>
      <w:r w:rsidRPr="006B164C">
        <w:t>make</w:t>
      </w:r>
      <w:r w:rsidRPr="006B164C" w:rsidR="00E04B5B">
        <w:t xml:space="preserve"> </w:t>
      </w:r>
      <w:r w:rsidRPr="006B164C">
        <w:t>that</w:t>
      </w:r>
      <w:r w:rsidRPr="006B164C" w:rsidR="00E04B5B">
        <w:t xml:space="preserve"> </w:t>
      </w:r>
      <w:r w:rsidRPr="006B164C">
        <w:t>committee</w:t>
      </w:r>
      <w:r w:rsidRPr="006B164C" w:rsidR="00E04B5B">
        <w:t xml:space="preserve"> </w:t>
      </w:r>
      <w:r w:rsidRPr="006B164C">
        <w:t>extremely</w:t>
      </w:r>
      <w:r w:rsidRPr="006B164C" w:rsidR="00E04B5B">
        <w:t xml:space="preserve"> </w:t>
      </w:r>
      <w:r w:rsidRPr="006B164C">
        <w:t>important</w:t>
      </w:r>
      <w:r w:rsidRPr="006B164C" w:rsidR="00E04B5B">
        <w:t xml:space="preserve"> </w:t>
      </w:r>
      <w:r w:rsidRPr="006B164C" w:rsidR="00450097">
        <w:t>as</w:t>
      </w:r>
      <w:r w:rsidRPr="006B164C" w:rsidR="00E04B5B">
        <w:t xml:space="preserve"> </w:t>
      </w:r>
      <w:r w:rsidRPr="006B164C" w:rsidR="00450097">
        <w:t>well</w:t>
      </w:r>
      <w:r w:rsidRPr="006B164C">
        <w:t>.</w:t>
      </w:r>
    </w:p>
    <w:p w:rsidR="00654E96" w:rsidRPr="006B164C" w:rsidP="00654E96">
      <w:pPr>
        <w:pStyle w:val="Question"/>
      </w:pPr>
      <w:sdt>
        <w:sdtPr>
          <w:alias w:val="Member"/>
          <w:tag w:val="&lt;Member mnisId='4359' dodsId='110294'&gt;"/>
          <w:id w:val="-328058775"/>
          <w:placeholder>
            <w:docPart w:val="DefaultPlaceholder_1082065158"/>
          </w:placeholder>
          <w:richText/>
        </w:sdtPr>
        <w:sdtContent>
          <w:r w:rsidRPr="006B164C">
            <w:rPr>
              <w:b/>
            </w:rPr>
            <w:t>Stephen</w:t>
          </w:r>
          <w:r w:rsidRPr="006B164C" w:rsidR="00E04B5B">
            <w:rPr>
              <w:b/>
            </w:rPr>
            <w:t xml:space="preserve"> </w:t>
          </w:r>
          <w:r w:rsidRPr="006B164C">
            <w:rPr>
              <w:b/>
            </w:rPr>
            <w:t>Kinnock:</w:t>
          </w:r>
        </w:sdtContent>
      </w:sdt>
      <w:r w:rsidRPr="006B164C" w:rsidR="00E04B5B">
        <w:t xml:space="preserve"> </w:t>
      </w:r>
      <w:r w:rsidRPr="006B164C">
        <w:t>Hannah,</w:t>
      </w:r>
      <w:r w:rsidRPr="006B164C" w:rsidR="00E04B5B">
        <w:t xml:space="preserve"> </w:t>
      </w:r>
      <w:r w:rsidRPr="006B164C">
        <w:t>you</w:t>
      </w:r>
      <w:r w:rsidRPr="006B164C" w:rsidR="00E04B5B">
        <w:t xml:space="preserve"> </w:t>
      </w:r>
      <w:r w:rsidRPr="006B164C">
        <w:t>mentioned</w:t>
      </w:r>
      <w:r w:rsidRPr="006B164C" w:rsidR="00E04B5B">
        <w:t xml:space="preserve"> </w:t>
      </w:r>
      <w:r w:rsidRPr="006B164C">
        <w:t>that</w:t>
      </w:r>
      <w:r w:rsidRPr="006B164C" w:rsidR="00E04B5B">
        <w:t xml:space="preserve"> </w:t>
      </w:r>
      <w:r w:rsidRPr="006B164C">
        <w:t>the</w:t>
      </w:r>
      <w:r w:rsidRPr="006B164C" w:rsidR="00E04B5B">
        <w:t xml:space="preserve"> </w:t>
      </w:r>
      <w:r w:rsidRPr="006B164C">
        <w:t>Committee</w:t>
      </w:r>
      <w:r w:rsidRPr="006B164C" w:rsidR="00E04B5B">
        <w:t xml:space="preserve"> </w:t>
      </w:r>
      <w:r w:rsidRPr="006B164C" w:rsidR="00450097">
        <w:t>is</w:t>
      </w:r>
      <w:r w:rsidRPr="006B164C" w:rsidR="00E04B5B">
        <w:t xml:space="preserve"> </w:t>
      </w:r>
      <w:r w:rsidRPr="006B164C">
        <w:t>currently</w:t>
      </w:r>
      <w:r w:rsidRPr="006B164C" w:rsidR="00E04B5B">
        <w:t xml:space="preserve"> </w:t>
      </w:r>
      <w:r w:rsidRPr="006B164C" w:rsidR="00450097">
        <w:t>far</w:t>
      </w:r>
      <w:r w:rsidRPr="006B164C" w:rsidR="00E04B5B">
        <w:t xml:space="preserve"> </w:t>
      </w:r>
      <w:r w:rsidRPr="006B164C" w:rsidR="00450097">
        <w:t>too</w:t>
      </w:r>
      <w:r w:rsidRPr="006B164C" w:rsidR="00E04B5B">
        <w:t xml:space="preserve"> </w:t>
      </w:r>
      <w:r w:rsidRPr="006B164C" w:rsidR="00450097">
        <w:t>large</w:t>
      </w:r>
      <w:r w:rsidRPr="006B164C" w:rsidR="00E04B5B">
        <w:t xml:space="preserve"> </w:t>
      </w:r>
      <w:r w:rsidRPr="006B164C" w:rsidR="00450097">
        <w:t>and</w:t>
      </w:r>
      <w:r w:rsidRPr="006B164C" w:rsidR="00E04B5B">
        <w:t xml:space="preserve"> </w:t>
      </w:r>
      <w:r w:rsidRPr="006B164C">
        <w:t>has</w:t>
      </w:r>
      <w:r w:rsidRPr="006B164C" w:rsidR="00E04B5B">
        <w:t xml:space="preserve"> </w:t>
      </w:r>
      <w:r w:rsidRPr="006B164C">
        <w:t>too</w:t>
      </w:r>
      <w:r w:rsidRPr="006B164C" w:rsidR="00E04B5B">
        <w:t xml:space="preserve"> </w:t>
      </w:r>
      <w:r w:rsidRPr="006B164C">
        <w:t>many</w:t>
      </w:r>
      <w:r w:rsidRPr="006B164C" w:rsidR="00E04B5B">
        <w:t xml:space="preserve"> </w:t>
      </w:r>
      <w:r w:rsidRPr="006B164C">
        <w:t>members</w:t>
      </w:r>
      <w:r w:rsidRPr="006B164C" w:rsidR="00450097">
        <w:t>,</w:t>
      </w:r>
      <w:r w:rsidRPr="006B164C" w:rsidR="00E04B5B">
        <w:t xml:space="preserve"> </w:t>
      </w:r>
      <w:r w:rsidRPr="006B164C">
        <w:t>and</w:t>
      </w:r>
      <w:r w:rsidRPr="006B164C" w:rsidR="00E04B5B">
        <w:t xml:space="preserve"> </w:t>
      </w:r>
      <w:r w:rsidRPr="006B164C">
        <w:t>you</w:t>
      </w:r>
      <w:r w:rsidRPr="006B164C" w:rsidR="00E04B5B">
        <w:t xml:space="preserve"> </w:t>
      </w:r>
      <w:r w:rsidRPr="006B164C">
        <w:t>set</w:t>
      </w:r>
      <w:r w:rsidRPr="006B164C" w:rsidR="00E04B5B">
        <w:t xml:space="preserve"> </w:t>
      </w:r>
      <w:r w:rsidRPr="006B164C">
        <w:t>out</w:t>
      </w:r>
      <w:r w:rsidRPr="006B164C" w:rsidR="00E04B5B">
        <w:t xml:space="preserve"> </w:t>
      </w:r>
      <w:r w:rsidRPr="006B164C">
        <w:t>the</w:t>
      </w:r>
      <w:r w:rsidRPr="006B164C" w:rsidR="00E04B5B">
        <w:t xml:space="preserve"> </w:t>
      </w:r>
      <w:r w:rsidRPr="006B164C">
        <w:t>reasons</w:t>
      </w:r>
      <w:r w:rsidRPr="006B164C" w:rsidR="00E04B5B">
        <w:t xml:space="preserve"> </w:t>
      </w:r>
      <w:r w:rsidRPr="006B164C" w:rsidR="00450097">
        <w:t>why</w:t>
      </w:r>
      <w:r w:rsidRPr="006B164C" w:rsidR="00E04B5B">
        <w:t xml:space="preserve"> </w:t>
      </w:r>
      <w:r w:rsidRPr="006B164C" w:rsidR="00450097">
        <w:t>that</w:t>
      </w:r>
      <w:r w:rsidRPr="006B164C" w:rsidR="00E04B5B">
        <w:t xml:space="preserve"> </w:t>
      </w:r>
      <w:r w:rsidRPr="006B164C" w:rsidR="00450097">
        <w:t>is</w:t>
      </w:r>
      <w:r w:rsidRPr="006B164C" w:rsidR="00E04B5B">
        <w:t xml:space="preserve"> </w:t>
      </w:r>
      <w:r w:rsidRPr="006B164C" w:rsidR="00450097">
        <w:t>not</w:t>
      </w:r>
      <w:r w:rsidRPr="006B164C" w:rsidR="00E04B5B">
        <w:t xml:space="preserve"> </w:t>
      </w:r>
      <w:r w:rsidRPr="006B164C" w:rsidR="00450097">
        <w:t>a</w:t>
      </w:r>
      <w:r w:rsidRPr="006B164C" w:rsidR="00E04B5B">
        <w:t xml:space="preserve"> </w:t>
      </w:r>
      <w:r w:rsidRPr="006B164C" w:rsidR="00450097">
        <w:t>productive</w:t>
      </w:r>
      <w:r w:rsidRPr="006B164C" w:rsidR="00E04B5B">
        <w:t xml:space="preserve"> </w:t>
      </w:r>
      <w:r w:rsidRPr="006B164C" w:rsidR="00450097">
        <w:t>way</w:t>
      </w:r>
      <w:r w:rsidRPr="006B164C" w:rsidR="00E04B5B">
        <w:t xml:space="preserve"> </w:t>
      </w:r>
      <w:r w:rsidRPr="006B164C" w:rsidR="00450097">
        <w:t>of</w:t>
      </w:r>
      <w:r w:rsidRPr="006B164C" w:rsidR="00E04B5B">
        <w:t xml:space="preserve"> </w:t>
      </w:r>
      <w:r w:rsidRPr="006B164C" w:rsidR="00450097">
        <w:t>doing</w:t>
      </w:r>
      <w:r w:rsidRPr="006B164C" w:rsidR="00E04B5B">
        <w:t xml:space="preserve"> </w:t>
      </w:r>
      <w:r w:rsidRPr="006B164C" w:rsidR="00450097">
        <w:t>things</w:t>
      </w:r>
      <w:r w:rsidRPr="006B164C">
        <w:t>.</w:t>
      </w:r>
      <w:r w:rsidRPr="006B164C" w:rsidR="00E04B5B">
        <w:t xml:space="preserve"> </w:t>
      </w:r>
      <w:r w:rsidRPr="006B164C">
        <w:t>Do</w:t>
      </w:r>
      <w:r w:rsidRPr="006B164C" w:rsidR="00E04B5B">
        <w:t xml:space="preserve"> </w:t>
      </w:r>
      <w:r w:rsidRPr="006B164C">
        <w:t>you</w:t>
      </w:r>
      <w:r w:rsidRPr="006B164C" w:rsidR="00E04B5B">
        <w:t xml:space="preserve"> </w:t>
      </w:r>
      <w:r w:rsidRPr="006B164C">
        <w:t>have</w:t>
      </w:r>
      <w:r w:rsidRPr="006B164C" w:rsidR="00E04B5B">
        <w:t xml:space="preserve"> </w:t>
      </w:r>
      <w:r w:rsidRPr="006B164C">
        <w:t>a</w:t>
      </w:r>
      <w:r w:rsidRPr="006B164C" w:rsidR="00E04B5B">
        <w:t xml:space="preserve"> </w:t>
      </w:r>
      <w:r w:rsidRPr="006B164C">
        <w:t>recommendation</w:t>
      </w:r>
      <w:r w:rsidRPr="006B164C" w:rsidR="00E04B5B">
        <w:t xml:space="preserve"> </w:t>
      </w:r>
      <w:r w:rsidRPr="006B164C">
        <w:t>of</w:t>
      </w:r>
      <w:r w:rsidRPr="006B164C" w:rsidR="00E04B5B">
        <w:t xml:space="preserve"> </w:t>
      </w:r>
      <w:r w:rsidRPr="006B164C">
        <w:t>the</w:t>
      </w:r>
      <w:r w:rsidRPr="006B164C" w:rsidR="00E04B5B">
        <w:t xml:space="preserve"> </w:t>
      </w:r>
      <w:r w:rsidRPr="006B164C">
        <w:t>ideal</w:t>
      </w:r>
      <w:r w:rsidRPr="006B164C" w:rsidR="00E04B5B">
        <w:t xml:space="preserve"> </w:t>
      </w:r>
      <w:r w:rsidRPr="006B164C">
        <w:t>size?</w:t>
      </w:r>
      <w:r w:rsidRPr="006B164C" w:rsidR="00E04B5B">
        <w:t xml:space="preserve"> </w:t>
      </w:r>
      <w:r w:rsidRPr="006B164C">
        <w:t>If</w:t>
      </w:r>
      <w:r w:rsidRPr="006B164C" w:rsidR="00E04B5B">
        <w:t xml:space="preserve"> </w:t>
      </w:r>
      <w:r w:rsidRPr="006B164C">
        <w:t>such</w:t>
      </w:r>
      <w:r w:rsidRPr="006B164C" w:rsidR="00E04B5B">
        <w:t xml:space="preserve"> </w:t>
      </w:r>
      <w:r w:rsidRPr="006B164C">
        <w:t>a</w:t>
      </w:r>
      <w:r w:rsidRPr="006B164C" w:rsidR="00E04B5B">
        <w:t xml:space="preserve"> </w:t>
      </w:r>
      <w:r w:rsidRPr="006B164C">
        <w:t>European</w:t>
      </w:r>
      <w:r w:rsidRPr="006B164C" w:rsidR="00E04B5B">
        <w:t xml:space="preserve"> </w:t>
      </w:r>
      <w:r w:rsidRPr="006B164C" w:rsidR="00842E19">
        <w:t>affairs committee</w:t>
      </w:r>
      <w:r w:rsidRPr="006B164C" w:rsidR="00E04B5B">
        <w:t xml:space="preserve"> </w:t>
      </w:r>
      <w:r w:rsidRPr="006B164C" w:rsidR="00450097">
        <w:t>were</w:t>
      </w:r>
      <w:r w:rsidRPr="006B164C" w:rsidR="00E04B5B">
        <w:t xml:space="preserve"> </w:t>
      </w:r>
      <w:r w:rsidRPr="006B164C" w:rsidR="00450097">
        <w:t>to</w:t>
      </w:r>
      <w:r w:rsidRPr="006B164C" w:rsidR="00E04B5B">
        <w:t xml:space="preserve"> </w:t>
      </w:r>
      <w:r w:rsidRPr="006B164C" w:rsidR="00450097">
        <w:t>be</w:t>
      </w:r>
      <w:r w:rsidRPr="006B164C" w:rsidR="00E04B5B">
        <w:t xml:space="preserve"> </w:t>
      </w:r>
      <w:r w:rsidRPr="006B164C" w:rsidR="00450097">
        <w:t>established,</w:t>
      </w:r>
      <w:r w:rsidRPr="006B164C" w:rsidR="00E04B5B">
        <w:t xml:space="preserve"> </w:t>
      </w:r>
      <w:r w:rsidRPr="006B164C" w:rsidR="00450097">
        <w:t>how</w:t>
      </w:r>
      <w:r w:rsidRPr="006B164C" w:rsidR="00E04B5B">
        <w:t xml:space="preserve"> </w:t>
      </w:r>
      <w:r w:rsidRPr="006B164C" w:rsidR="00450097">
        <w:t>many</w:t>
      </w:r>
      <w:r w:rsidRPr="006B164C" w:rsidR="00E04B5B">
        <w:t xml:space="preserve"> </w:t>
      </w:r>
      <w:r w:rsidRPr="006B164C" w:rsidR="00450097">
        <w:t>members</w:t>
      </w:r>
      <w:r w:rsidRPr="006B164C" w:rsidR="00E04B5B">
        <w:t xml:space="preserve"> </w:t>
      </w:r>
      <w:r w:rsidRPr="006B164C" w:rsidR="00450097">
        <w:t>should</w:t>
      </w:r>
      <w:r w:rsidRPr="006B164C" w:rsidR="00E04B5B">
        <w:t xml:space="preserve"> </w:t>
      </w:r>
      <w:r w:rsidRPr="006B164C" w:rsidR="00450097">
        <w:t>it</w:t>
      </w:r>
      <w:r w:rsidRPr="006B164C" w:rsidR="00E04B5B">
        <w:t xml:space="preserve"> </w:t>
      </w:r>
      <w:r w:rsidRPr="006B164C" w:rsidR="00450097">
        <w:t>have</w:t>
      </w:r>
      <w:r w:rsidRPr="006B164C">
        <w:t>?</w:t>
      </w:r>
    </w:p>
    <w:p w:rsidR="00654E96" w:rsidRPr="006B164C" w:rsidP="00654E96">
      <w:pPr>
        <w:pStyle w:val="Answer"/>
      </w:pPr>
      <w:sdt>
        <w:sdtPr>
          <w:alias w:val="Witness"/>
          <w:id w:val="913900829"/>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t>With</w:t>
      </w:r>
      <w:r w:rsidRPr="006B164C" w:rsidR="00E04B5B">
        <w:t xml:space="preserve"> </w:t>
      </w:r>
      <w:r w:rsidRPr="006B164C">
        <w:t>the</w:t>
      </w:r>
      <w:r w:rsidRPr="006B164C" w:rsidR="00E04B5B">
        <w:t xml:space="preserve"> </w:t>
      </w:r>
      <w:r w:rsidRPr="006B164C">
        <w:t>current</w:t>
      </w:r>
      <w:r w:rsidRPr="006B164C" w:rsidR="00E04B5B">
        <w:t xml:space="preserve"> </w:t>
      </w:r>
      <w:r w:rsidRPr="006B164C">
        <w:t>make</w:t>
      </w:r>
      <w:r w:rsidRPr="006B164C" w:rsidR="00450097">
        <w:t>-</w:t>
      </w:r>
      <w:r w:rsidRPr="006B164C">
        <w:t>up</w:t>
      </w:r>
      <w:r w:rsidRPr="006B164C" w:rsidR="00E04B5B">
        <w:t xml:space="preserve"> </w:t>
      </w:r>
      <w:r w:rsidRPr="006B164C" w:rsidR="00450097">
        <w:t>of</w:t>
      </w:r>
      <w:r w:rsidRPr="006B164C" w:rsidR="00E04B5B">
        <w:t xml:space="preserve"> </w:t>
      </w:r>
      <w:r w:rsidRPr="006B164C" w:rsidR="00450097">
        <w:t>the</w:t>
      </w:r>
      <w:r w:rsidRPr="006B164C" w:rsidR="00E04B5B">
        <w:t xml:space="preserve"> </w:t>
      </w:r>
      <w:r w:rsidRPr="006B164C" w:rsidR="00450097">
        <w:t>House,</w:t>
      </w:r>
      <w:r w:rsidRPr="006B164C" w:rsidR="00E04B5B">
        <w:t xml:space="preserve"> </w:t>
      </w:r>
      <w:r w:rsidRPr="006B164C" w:rsidR="00450097">
        <w:t>and</w:t>
      </w:r>
      <w:r w:rsidRPr="006B164C" w:rsidR="00E04B5B">
        <w:t xml:space="preserve"> </w:t>
      </w:r>
      <w:r w:rsidRPr="006B164C" w:rsidR="00450097">
        <w:t>subject</w:t>
      </w:r>
      <w:r w:rsidRPr="006B164C" w:rsidR="00E04B5B">
        <w:t xml:space="preserve"> </w:t>
      </w:r>
      <w:r w:rsidRPr="006B164C" w:rsidR="00450097">
        <w:t>to</w:t>
      </w:r>
      <w:r w:rsidRPr="006B164C" w:rsidR="00E04B5B">
        <w:t xml:space="preserve"> </w:t>
      </w:r>
      <w:r w:rsidRPr="006B164C" w:rsidR="00450097">
        <w:t>the</w:t>
      </w:r>
      <w:r w:rsidRPr="006B164C" w:rsidR="00E04B5B">
        <w:t xml:space="preserve"> </w:t>
      </w:r>
      <w:r w:rsidRPr="006B164C" w:rsidR="00450097">
        <w:t>discussion</w:t>
      </w:r>
      <w:r w:rsidRPr="006B164C" w:rsidR="00E04B5B">
        <w:t xml:space="preserve"> </w:t>
      </w:r>
      <w:r w:rsidRPr="006B164C" w:rsidR="00450097">
        <w:t>I</w:t>
      </w:r>
      <w:r w:rsidRPr="006B164C" w:rsidR="00E04B5B">
        <w:t xml:space="preserve"> </w:t>
      </w:r>
      <w:r w:rsidRPr="006B164C" w:rsidR="00450097">
        <w:t>had</w:t>
      </w:r>
      <w:r w:rsidRPr="006B164C" w:rsidR="00E04B5B">
        <w:t xml:space="preserve"> </w:t>
      </w:r>
      <w:r w:rsidRPr="006B164C" w:rsidR="00450097">
        <w:t>earlier</w:t>
      </w:r>
      <w:r w:rsidRPr="006B164C" w:rsidR="00E04B5B">
        <w:t xml:space="preserve"> </w:t>
      </w:r>
      <w:r w:rsidRPr="006B164C" w:rsidR="00450097">
        <w:t>with</w:t>
      </w:r>
      <w:r w:rsidRPr="006B164C" w:rsidR="00E04B5B">
        <w:t xml:space="preserve"> </w:t>
      </w:r>
      <w:r w:rsidRPr="006B164C" w:rsidR="00450097">
        <w:t>Joanna</w:t>
      </w:r>
      <w:r w:rsidRPr="006B164C" w:rsidR="00E04B5B">
        <w:t xml:space="preserve"> </w:t>
      </w:r>
      <w:r w:rsidRPr="006B164C" w:rsidR="00450097">
        <w:t>Cherry</w:t>
      </w:r>
      <w:r w:rsidRPr="006B164C">
        <w:t>,</w:t>
      </w:r>
      <w:r w:rsidRPr="006B164C" w:rsidR="00E04B5B">
        <w:t xml:space="preserve"> </w:t>
      </w:r>
      <w:r w:rsidRPr="006B164C">
        <w:t>10</w:t>
      </w:r>
      <w:r w:rsidRPr="006B164C" w:rsidR="00E04B5B">
        <w:t xml:space="preserve"> </w:t>
      </w:r>
      <w:r w:rsidRPr="006B164C">
        <w:t>or</w:t>
      </w:r>
      <w:r w:rsidRPr="006B164C" w:rsidR="00E04B5B">
        <w:t xml:space="preserve"> </w:t>
      </w:r>
      <w:r w:rsidRPr="006B164C">
        <w:t>11</w:t>
      </w:r>
      <w:r w:rsidRPr="006B164C" w:rsidR="00E04B5B">
        <w:t xml:space="preserve"> </w:t>
      </w:r>
      <w:r w:rsidRPr="006B164C">
        <w:t>is</w:t>
      </w:r>
      <w:r w:rsidRPr="006B164C" w:rsidR="00E04B5B">
        <w:t xml:space="preserve"> </w:t>
      </w:r>
      <w:r w:rsidRPr="006B164C">
        <w:t>probably</w:t>
      </w:r>
      <w:r w:rsidRPr="006B164C" w:rsidR="00E04B5B">
        <w:t xml:space="preserve"> </w:t>
      </w:r>
      <w:r w:rsidRPr="006B164C">
        <w:t>about</w:t>
      </w:r>
      <w:r w:rsidRPr="006B164C" w:rsidR="00E04B5B">
        <w:t xml:space="preserve"> </w:t>
      </w:r>
      <w:r w:rsidRPr="006B164C">
        <w:t>right.</w:t>
      </w:r>
      <w:r w:rsidRPr="006B164C" w:rsidR="00E04B5B">
        <w:t xml:space="preserve"> </w:t>
      </w:r>
      <w:r w:rsidRPr="006B164C">
        <w:t>The</w:t>
      </w:r>
      <w:r w:rsidRPr="006B164C" w:rsidR="00E04B5B">
        <w:t xml:space="preserve"> </w:t>
      </w:r>
      <w:r w:rsidRPr="006B164C">
        <w:t>way</w:t>
      </w:r>
      <w:r w:rsidRPr="006B164C" w:rsidR="00E04B5B">
        <w:t xml:space="preserve"> </w:t>
      </w:r>
      <w:r w:rsidRPr="006B164C">
        <w:t>Parliament</w:t>
      </w:r>
      <w:r w:rsidRPr="006B164C" w:rsidR="00E04B5B">
        <w:t xml:space="preserve"> </w:t>
      </w:r>
      <w:r w:rsidRPr="006B164C">
        <w:t>has</w:t>
      </w:r>
      <w:r w:rsidRPr="006B164C" w:rsidR="00E04B5B">
        <w:t xml:space="preserve"> </w:t>
      </w:r>
      <w:r w:rsidRPr="006B164C">
        <w:t>made</w:t>
      </w:r>
      <w:r w:rsidRPr="006B164C" w:rsidR="00E04B5B">
        <w:t xml:space="preserve"> </w:t>
      </w:r>
      <w:r w:rsidRPr="006B164C">
        <w:t>use</w:t>
      </w:r>
      <w:r w:rsidRPr="006B164C" w:rsidR="00E04B5B">
        <w:t xml:space="preserve"> </w:t>
      </w:r>
      <w:r w:rsidRPr="006B164C">
        <w:t>of</w:t>
      </w:r>
      <w:r w:rsidRPr="006B164C" w:rsidR="00E04B5B">
        <w:t xml:space="preserve"> </w:t>
      </w:r>
      <w:r w:rsidRPr="006B164C">
        <w:t>the</w:t>
      </w:r>
      <w:r w:rsidRPr="006B164C" w:rsidR="00E04B5B">
        <w:t xml:space="preserve"> </w:t>
      </w:r>
      <w:r w:rsidRPr="006B164C">
        <w:t>guesting</w:t>
      </w:r>
      <w:r w:rsidRPr="006B164C" w:rsidR="00E04B5B">
        <w:t xml:space="preserve"> </w:t>
      </w:r>
      <w:r w:rsidRPr="006B164C">
        <w:t>procedure</w:t>
      </w:r>
      <w:r w:rsidRPr="006B164C" w:rsidR="00E04B5B">
        <w:t xml:space="preserve"> </w:t>
      </w:r>
      <w:r w:rsidRPr="006B164C" w:rsidR="00450097">
        <w:t>has</w:t>
      </w:r>
      <w:r w:rsidRPr="006B164C" w:rsidR="00E04B5B">
        <w:t xml:space="preserve"> </w:t>
      </w:r>
      <w:r w:rsidRPr="006B164C" w:rsidR="00450097">
        <w:t>been</w:t>
      </w:r>
      <w:r w:rsidRPr="006B164C" w:rsidR="00E04B5B">
        <w:t xml:space="preserve"> </w:t>
      </w:r>
      <w:r w:rsidRPr="006B164C" w:rsidR="00450097">
        <w:t>really</w:t>
      </w:r>
      <w:r w:rsidRPr="006B164C" w:rsidR="00E04B5B">
        <w:t xml:space="preserve"> </w:t>
      </w:r>
      <w:r w:rsidRPr="006B164C" w:rsidR="00450097">
        <w:t>positive</w:t>
      </w:r>
      <w:r w:rsidRPr="006B164C" w:rsidR="00B23983">
        <w:t>,</w:t>
      </w:r>
      <w:r w:rsidRPr="006B164C" w:rsidR="00E04B5B">
        <w:t xml:space="preserve"> </w:t>
      </w:r>
      <w:r w:rsidRPr="006B164C" w:rsidR="00B23983">
        <w:t>particularly</w:t>
      </w:r>
      <w:r w:rsidRPr="006B164C" w:rsidR="00E04B5B">
        <w:t xml:space="preserve"> </w:t>
      </w:r>
      <w:r w:rsidRPr="006B164C" w:rsidR="00B23983">
        <w:t>in</w:t>
      </w:r>
      <w:r w:rsidRPr="006B164C" w:rsidR="00E04B5B">
        <w:t xml:space="preserve"> </w:t>
      </w:r>
      <w:r w:rsidRPr="006B164C" w:rsidR="00B23983">
        <w:t>the</w:t>
      </w:r>
      <w:r w:rsidRPr="006B164C" w:rsidR="00E04B5B">
        <w:t xml:space="preserve"> </w:t>
      </w:r>
      <w:r w:rsidRPr="006B164C" w:rsidR="00B23983">
        <w:t>context</w:t>
      </w:r>
      <w:r w:rsidRPr="006B164C" w:rsidR="00E04B5B">
        <w:t xml:space="preserve"> </w:t>
      </w:r>
      <w:r w:rsidRPr="006B164C" w:rsidR="00B23983">
        <w:t>of</w:t>
      </w:r>
      <w:r w:rsidRPr="006B164C" w:rsidR="00E04B5B">
        <w:t xml:space="preserve"> </w:t>
      </w:r>
      <w:r w:rsidRPr="006B164C" w:rsidR="00350F0E">
        <w:t xml:space="preserve">coronavirus. Building </w:t>
      </w:r>
      <w:r w:rsidRPr="006B164C">
        <w:t>on</w:t>
      </w:r>
      <w:r w:rsidRPr="006B164C" w:rsidR="00E04B5B">
        <w:t xml:space="preserve"> </w:t>
      </w:r>
      <w:r w:rsidRPr="006B164C">
        <w:t>Sara’s</w:t>
      </w:r>
      <w:r w:rsidRPr="006B164C" w:rsidR="00E04B5B">
        <w:t xml:space="preserve"> </w:t>
      </w:r>
      <w:r w:rsidRPr="006B164C">
        <w:t>excellent</w:t>
      </w:r>
      <w:r w:rsidRPr="006B164C" w:rsidR="00E04B5B">
        <w:t xml:space="preserve"> </w:t>
      </w:r>
      <w:r w:rsidRPr="006B164C">
        <w:t>suggestion,</w:t>
      </w:r>
      <w:r w:rsidRPr="006B164C" w:rsidR="00E04B5B">
        <w:t xml:space="preserve"> </w:t>
      </w:r>
      <w:r w:rsidRPr="006B164C">
        <w:t>a</w:t>
      </w:r>
      <w:r w:rsidRPr="006B164C" w:rsidR="00E04B5B">
        <w:t xml:space="preserve"> </w:t>
      </w:r>
      <w:r w:rsidRPr="006B164C">
        <w:t>European</w:t>
      </w:r>
      <w:r w:rsidRPr="006B164C" w:rsidR="00E04B5B">
        <w:t xml:space="preserve"> </w:t>
      </w:r>
      <w:r w:rsidRPr="006B164C" w:rsidR="00842E19">
        <w:t>affairs committee</w:t>
      </w:r>
      <w:r w:rsidRPr="006B164C" w:rsidR="00E04B5B">
        <w:t xml:space="preserve"> </w:t>
      </w:r>
      <w:r w:rsidRPr="006B164C">
        <w:t>could</w:t>
      </w:r>
      <w:r w:rsidRPr="006B164C" w:rsidR="00E04B5B">
        <w:t xml:space="preserve"> </w:t>
      </w:r>
      <w:r w:rsidRPr="006B164C">
        <w:t>make</w:t>
      </w:r>
      <w:r w:rsidRPr="006B164C" w:rsidR="00E04B5B">
        <w:t xml:space="preserve"> </w:t>
      </w:r>
      <w:r w:rsidRPr="006B164C">
        <w:t>use</w:t>
      </w:r>
      <w:r w:rsidRPr="006B164C" w:rsidR="00E04B5B">
        <w:t xml:space="preserve"> </w:t>
      </w:r>
      <w:r w:rsidRPr="006B164C">
        <w:t>of</w:t>
      </w:r>
      <w:r w:rsidRPr="006B164C" w:rsidR="00E04B5B">
        <w:t xml:space="preserve"> </w:t>
      </w:r>
      <w:r w:rsidRPr="006B164C">
        <w:t>guesting</w:t>
      </w:r>
      <w:r w:rsidRPr="006B164C" w:rsidR="00E04B5B">
        <w:t xml:space="preserve"> </w:t>
      </w:r>
      <w:r w:rsidRPr="006B164C">
        <w:t>procedures</w:t>
      </w:r>
      <w:r w:rsidRPr="006B164C" w:rsidR="00E04B5B">
        <w:t xml:space="preserve"> </w:t>
      </w:r>
      <w:r w:rsidRPr="006B164C" w:rsidR="00B23983">
        <w:t>to</w:t>
      </w:r>
      <w:r w:rsidRPr="006B164C" w:rsidR="00E04B5B">
        <w:t xml:space="preserve"> </w:t>
      </w:r>
      <w:r w:rsidRPr="006B164C" w:rsidR="00B23983">
        <w:t>bring</w:t>
      </w:r>
      <w:r w:rsidRPr="006B164C" w:rsidR="00E04B5B">
        <w:t xml:space="preserve"> </w:t>
      </w:r>
      <w:r w:rsidRPr="006B164C" w:rsidR="00B23983">
        <w:t>together</w:t>
      </w:r>
      <w:r w:rsidRPr="006B164C" w:rsidR="00E04B5B">
        <w:t xml:space="preserve"> </w:t>
      </w:r>
      <w:r w:rsidRPr="006B164C" w:rsidR="00B23983">
        <w:t>small</w:t>
      </w:r>
      <w:r w:rsidRPr="006B164C" w:rsidR="00E04B5B">
        <w:t xml:space="preserve"> </w:t>
      </w:r>
      <w:r w:rsidRPr="006B164C" w:rsidR="00B23983">
        <w:t>sub</w:t>
      </w:r>
      <w:r w:rsidRPr="006B164C" w:rsidR="00350F0E">
        <w:noBreakHyphen/>
      </w:r>
      <w:r w:rsidRPr="006B164C" w:rsidR="00B23983">
        <w:t>groups</w:t>
      </w:r>
      <w:r w:rsidRPr="006B164C" w:rsidR="00E04B5B">
        <w:t xml:space="preserve"> </w:t>
      </w:r>
      <w:r w:rsidRPr="006B164C" w:rsidR="00B23983">
        <w:t>of</w:t>
      </w:r>
      <w:r w:rsidRPr="006B164C" w:rsidR="00E04B5B">
        <w:t xml:space="preserve"> </w:t>
      </w:r>
      <w:r w:rsidRPr="006B164C" w:rsidR="00B23983">
        <w:t>members</w:t>
      </w:r>
      <w:r w:rsidRPr="006B164C" w:rsidR="00E04B5B">
        <w:t xml:space="preserve"> </w:t>
      </w:r>
      <w:r w:rsidRPr="006B164C" w:rsidR="00B23983">
        <w:t>to</w:t>
      </w:r>
      <w:r w:rsidRPr="006B164C" w:rsidR="00E04B5B">
        <w:t xml:space="preserve"> </w:t>
      </w:r>
      <w:r w:rsidRPr="006B164C" w:rsidR="00B23983">
        <w:t>work</w:t>
      </w:r>
      <w:r w:rsidRPr="006B164C" w:rsidR="00E04B5B">
        <w:t xml:space="preserve"> </w:t>
      </w:r>
      <w:r w:rsidRPr="006B164C" w:rsidR="00B23983">
        <w:t>with</w:t>
      </w:r>
      <w:r w:rsidRPr="006B164C" w:rsidR="00E04B5B">
        <w:t xml:space="preserve"> </w:t>
      </w:r>
      <w:r w:rsidRPr="006B164C" w:rsidR="00B23983">
        <w:t>it</w:t>
      </w:r>
      <w:r w:rsidRPr="006B164C" w:rsidR="00E04B5B">
        <w:t xml:space="preserve"> </w:t>
      </w:r>
      <w:r w:rsidRPr="006B164C" w:rsidR="00B23983">
        <w:t>on</w:t>
      </w:r>
      <w:r w:rsidRPr="006B164C" w:rsidR="00E04B5B">
        <w:t xml:space="preserve"> </w:t>
      </w:r>
      <w:r w:rsidRPr="006B164C" w:rsidR="00B23983">
        <w:t>different</w:t>
      </w:r>
      <w:r w:rsidRPr="006B164C" w:rsidR="00E04B5B">
        <w:t xml:space="preserve"> </w:t>
      </w:r>
      <w:r w:rsidRPr="006B164C" w:rsidR="00B23983">
        <w:t>topic</w:t>
      </w:r>
      <w:r w:rsidRPr="006B164C" w:rsidR="00E04B5B">
        <w:t xml:space="preserve"> </w:t>
      </w:r>
      <w:r w:rsidRPr="006B164C" w:rsidR="00B23983">
        <w:t>areas</w:t>
      </w:r>
      <w:r w:rsidRPr="006B164C">
        <w:t>.</w:t>
      </w:r>
      <w:r w:rsidRPr="006B164C" w:rsidR="00E04B5B">
        <w:t xml:space="preserve"> </w:t>
      </w:r>
      <w:r w:rsidRPr="006B164C">
        <w:t>In</w:t>
      </w:r>
      <w:r w:rsidRPr="006B164C" w:rsidR="00E04B5B">
        <w:t xml:space="preserve"> </w:t>
      </w:r>
      <w:r w:rsidRPr="006B164C">
        <w:t>a</w:t>
      </w:r>
      <w:r w:rsidRPr="006B164C" w:rsidR="00E04B5B">
        <w:t xml:space="preserve"> </w:t>
      </w:r>
      <w:r w:rsidRPr="006B164C">
        <w:t>way,</w:t>
      </w:r>
      <w:r w:rsidRPr="006B164C" w:rsidR="00E04B5B">
        <w:t xml:space="preserve"> </w:t>
      </w:r>
      <w:r w:rsidRPr="006B164C">
        <w:t>it</w:t>
      </w:r>
      <w:r w:rsidRPr="006B164C" w:rsidR="00E04B5B">
        <w:t xml:space="preserve"> </w:t>
      </w:r>
      <w:r w:rsidRPr="006B164C">
        <w:t>would</w:t>
      </w:r>
      <w:r w:rsidRPr="006B164C" w:rsidR="00E04B5B">
        <w:t xml:space="preserve"> </w:t>
      </w:r>
      <w:r w:rsidRPr="006B164C" w:rsidR="00C13BBC">
        <w:t>be</w:t>
      </w:r>
      <w:r w:rsidRPr="006B164C" w:rsidR="00E04B5B">
        <w:t xml:space="preserve"> </w:t>
      </w:r>
      <w:r w:rsidRPr="006B164C">
        <w:t>co-opting</w:t>
      </w:r>
      <w:r w:rsidRPr="006B164C" w:rsidR="00E04B5B">
        <w:t xml:space="preserve"> </w:t>
      </w:r>
      <w:r w:rsidRPr="006B164C">
        <w:t>people</w:t>
      </w:r>
      <w:r w:rsidRPr="006B164C" w:rsidR="00E04B5B">
        <w:t xml:space="preserve"> </w:t>
      </w:r>
      <w:r w:rsidRPr="006B164C">
        <w:t>with</w:t>
      </w:r>
      <w:r w:rsidRPr="006B164C" w:rsidR="00E04B5B">
        <w:t xml:space="preserve"> </w:t>
      </w:r>
      <w:r w:rsidRPr="006B164C">
        <w:t>the</w:t>
      </w:r>
      <w:r w:rsidRPr="006B164C" w:rsidR="00E04B5B">
        <w:t xml:space="preserve"> </w:t>
      </w:r>
      <w:r w:rsidRPr="006B164C">
        <w:t>right</w:t>
      </w:r>
      <w:r w:rsidRPr="006B164C" w:rsidR="00E04B5B">
        <w:t xml:space="preserve"> </w:t>
      </w:r>
      <w:r w:rsidRPr="006B164C">
        <w:t>expertise</w:t>
      </w:r>
      <w:r w:rsidRPr="006B164C" w:rsidR="00E04B5B">
        <w:t xml:space="preserve"> </w:t>
      </w:r>
      <w:r w:rsidRPr="006B164C" w:rsidR="00B23983">
        <w:t>for</w:t>
      </w:r>
      <w:r w:rsidRPr="006B164C" w:rsidR="00E04B5B">
        <w:t xml:space="preserve"> </w:t>
      </w:r>
      <w:r w:rsidRPr="006B164C" w:rsidR="00B23983">
        <w:t>the</w:t>
      </w:r>
      <w:r w:rsidRPr="006B164C" w:rsidR="00E04B5B">
        <w:t xml:space="preserve"> </w:t>
      </w:r>
      <w:r w:rsidRPr="006B164C" w:rsidR="00B23983">
        <w:t>right</w:t>
      </w:r>
      <w:r w:rsidRPr="006B164C" w:rsidR="00E04B5B">
        <w:t xml:space="preserve"> </w:t>
      </w:r>
      <w:r w:rsidRPr="006B164C" w:rsidR="00B23983">
        <w:t>task,</w:t>
      </w:r>
      <w:r w:rsidRPr="006B164C" w:rsidR="00E04B5B">
        <w:t xml:space="preserve"> </w:t>
      </w:r>
      <w:r w:rsidRPr="006B164C">
        <w:t>while</w:t>
      </w:r>
      <w:r w:rsidRPr="006B164C" w:rsidR="00E04B5B">
        <w:t xml:space="preserve"> </w:t>
      </w:r>
      <w:r w:rsidRPr="006B164C" w:rsidR="00350F0E">
        <w:t>being</w:t>
      </w:r>
      <w:r w:rsidRPr="006B164C" w:rsidR="00E04B5B">
        <w:t xml:space="preserve"> </w:t>
      </w:r>
      <w:r w:rsidRPr="006B164C">
        <w:t>small</w:t>
      </w:r>
      <w:r w:rsidRPr="006B164C" w:rsidR="00E04B5B">
        <w:t xml:space="preserve"> </w:t>
      </w:r>
      <w:r w:rsidRPr="006B164C" w:rsidR="00B23983">
        <w:t>enough</w:t>
      </w:r>
      <w:r w:rsidRPr="006B164C" w:rsidR="00E04B5B">
        <w:t xml:space="preserve"> </w:t>
      </w:r>
      <w:r w:rsidRPr="006B164C" w:rsidR="00B23983">
        <w:t>to</w:t>
      </w:r>
      <w:r w:rsidRPr="006B164C" w:rsidR="00E04B5B">
        <w:t xml:space="preserve"> </w:t>
      </w:r>
      <w:r w:rsidRPr="006B164C" w:rsidR="00B23983">
        <w:t>be</w:t>
      </w:r>
      <w:r w:rsidRPr="006B164C" w:rsidR="00E04B5B">
        <w:t xml:space="preserve"> </w:t>
      </w:r>
      <w:r w:rsidRPr="006B164C" w:rsidR="00B23983">
        <w:t>nimble</w:t>
      </w:r>
      <w:r w:rsidRPr="006B164C" w:rsidR="00E04B5B">
        <w:t xml:space="preserve"> </w:t>
      </w:r>
      <w:r w:rsidRPr="006B164C" w:rsidR="00B23983">
        <w:t>and</w:t>
      </w:r>
      <w:r w:rsidRPr="006B164C" w:rsidR="00E04B5B">
        <w:t xml:space="preserve"> </w:t>
      </w:r>
      <w:r w:rsidRPr="006B164C" w:rsidR="00B23983">
        <w:t>to</w:t>
      </w:r>
      <w:r w:rsidRPr="006B164C" w:rsidR="00E04B5B">
        <w:t xml:space="preserve"> </w:t>
      </w:r>
      <w:r w:rsidRPr="006B164C" w:rsidR="00B23983">
        <w:t>keep</w:t>
      </w:r>
      <w:r w:rsidRPr="006B164C" w:rsidR="00E04B5B">
        <w:t xml:space="preserve"> </w:t>
      </w:r>
      <w:r w:rsidRPr="006B164C" w:rsidR="00B23983">
        <w:t>everybody</w:t>
      </w:r>
      <w:r w:rsidRPr="006B164C" w:rsidR="00E04B5B">
        <w:t xml:space="preserve"> </w:t>
      </w:r>
      <w:r w:rsidRPr="006B164C" w:rsidR="00B23983">
        <w:t>focused</w:t>
      </w:r>
      <w:r w:rsidRPr="006B164C" w:rsidR="00E04B5B">
        <w:t xml:space="preserve"> </w:t>
      </w:r>
      <w:r w:rsidRPr="006B164C" w:rsidR="00B23983">
        <w:t>on</w:t>
      </w:r>
      <w:r w:rsidRPr="006B164C" w:rsidR="00E04B5B">
        <w:t xml:space="preserve"> </w:t>
      </w:r>
      <w:r w:rsidRPr="006B164C" w:rsidR="00B23983">
        <w:t>their</w:t>
      </w:r>
      <w:r w:rsidRPr="006B164C" w:rsidR="00E04B5B">
        <w:t xml:space="preserve"> </w:t>
      </w:r>
      <w:r w:rsidRPr="006B164C" w:rsidR="00B23983">
        <w:t>role</w:t>
      </w:r>
      <w:r w:rsidRPr="006B164C" w:rsidR="00E04B5B">
        <w:t xml:space="preserve"> </w:t>
      </w:r>
      <w:r w:rsidRPr="006B164C" w:rsidR="00B23983">
        <w:t>within</w:t>
      </w:r>
      <w:r w:rsidRPr="006B164C" w:rsidR="00E04B5B">
        <w:t xml:space="preserve"> </w:t>
      </w:r>
      <w:r w:rsidRPr="006B164C" w:rsidR="00B23983">
        <w:t>the</w:t>
      </w:r>
      <w:r w:rsidRPr="006B164C" w:rsidR="00E04B5B">
        <w:t xml:space="preserve"> </w:t>
      </w:r>
      <w:r w:rsidRPr="006B164C" w:rsidR="00B23983">
        <w:t>core</w:t>
      </w:r>
      <w:r w:rsidRPr="006B164C" w:rsidR="00E04B5B">
        <w:t xml:space="preserve"> </w:t>
      </w:r>
      <w:r w:rsidRPr="006B164C" w:rsidR="00B23983">
        <w:t>committee</w:t>
      </w:r>
      <w:r w:rsidRPr="006B164C">
        <w:t>.</w:t>
      </w:r>
    </w:p>
    <w:p w:rsidR="00654E96" w:rsidRPr="006B164C" w:rsidP="00654E96">
      <w:pPr>
        <w:pStyle w:val="Question"/>
      </w:pPr>
      <w:sdt>
        <w:sdtPr>
          <w:alias w:val="Member"/>
          <w:tag w:val="&lt;Member mnisId='4359' dodsId='110294'&gt;"/>
          <w:id w:val="-1787653318"/>
          <w:placeholder>
            <w:docPart w:val="DefaultPlaceholder_1082065158"/>
          </w:placeholder>
          <w:richText/>
        </w:sdtPr>
        <w:sdtContent>
          <w:r w:rsidRPr="006B164C">
            <w:rPr>
              <w:b/>
            </w:rPr>
            <w:t>Stephen</w:t>
          </w:r>
          <w:r w:rsidRPr="006B164C" w:rsidR="00E04B5B">
            <w:rPr>
              <w:b/>
            </w:rPr>
            <w:t xml:space="preserve"> </w:t>
          </w:r>
          <w:r w:rsidRPr="006B164C">
            <w:rPr>
              <w:b/>
            </w:rPr>
            <w:t>Kinnock:</w:t>
          </w:r>
        </w:sdtContent>
      </w:sdt>
      <w:r w:rsidRPr="006B164C" w:rsidR="00E04B5B">
        <w:t xml:space="preserve"> </w:t>
      </w:r>
      <w:r w:rsidRPr="006B164C">
        <w:t>In</w:t>
      </w:r>
      <w:r w:rsidRPr="006B164C" w:rsidR="00E04B5B">
        <w:t xml:space="preserve"> </w:t>
      </w:r>
      <w:r w:rsidRPr="006B164C">
        <w:t>this</w:t>
      </w:r>
      <w:r w:rsidRPr="006B164C" w:rsidR="00E04B5B">
        <w:t xml:space="preserve"> </w:t>
      </w:r>
      <w:r w:rsidRPr="006B164C">
        <w:t>context,</w:t>
      </w:r>
      <w:r w:rsidRPr="006B164C" w:rsidR="00E04B5B">
        <w:t xml:space="preserve"> </w:t>
      </w:r>
      <w:r w:rsidRPr="006B164C">
        <w:t>we</w:t>
      </w:r>
      <w:r w:rsidRPr="006B164C" w:rsidR="00E04B5B">
        <w:t xml:space="preserve"> </w:t>
      </w:r>
      <w:r w:rsidRPr="006B164C">
        <w:t>are</w:t>
      </w:r>
      <w:r w:rsidRPr="006B164C" w:rsidR="00E04B5B">
        <w:t xml:space="preserve"> </w:t>
      </w:r>
      <w:r w:rsidRPr="006B164C">
        <w:t>talking</w:t>
      </w:r>
      <w:r w:rsidRPr="006B164C" w:rsidR="00E04B5B">
        <w:t xml:space="preserve"> </w:t>
      </w:r>
      <w:r w:rsidRPr="006B164C">
        <w:t>here</w:t>
      </w:r>
      <w:r w:rsidRPr="006B164C" w:rsidR="00E04B5B">
        <w:t xml:space="preserve"> </w:t>
      </w:r>
      <w:r w:rsidRPr="006B164C">
        <w:t>about</w:t>
      </w:r>
      <w:r w:rsidRPr="006B164C" w:rsidR="00E04B5B">
        <w:t xml:space="preserve"> </w:t>
      </w:r>
      <w:r w:rsidRPr="006B164C">
        <w:t>one</w:t>
      </w:r>
      <w:r w:rsidRPr="006B164C" w:rsidR="00E04B5B">
        <w:t xml:space="preserve"> </w:t>
      </w:r>
      <w:r w:rsidRPr="006B164C">
        <w:t>committee</w:t>
      </w:r>
      <w:r w:rsidRPr="006B164C" w:rsidR="00B23983">
        <w:t>,</w:t>
      </w:r>
      <w:r w:rsidRPr="006B164C" w:rsidR="00E04B5B">
        <w:t xml:space="preserve"> </w:t>
      </w:r>
      <w:r w:rsidRPr="006B164C" w:rsidR="00B23983">
        <w:t>so</w:t>
      </w:r>
      <w:r w:rsidRPr="006B164C" w:rsidR="00E04B5B">
        <w:t xml:space="preserve"> </w:t>
      </w:r>
      <w:r w:rsidRPr="006B164C" w:rsidR="00B23983">
        <w:t>y</w:t>
      </w:r>
      <w:r w:rsidRPr="006B164C">
        <w:t>ou</w:t>
      </w:r>
      <w:r w:rsidRPr="006B164C" w:rsidR="00E04B5B">
        <w:t xml:space="preserve"> </w:t>
      </w:r>
      <w:r w:rsidRPr="006B164C">
        <w:t>could</w:t>
      </w:r>
      <w:r w:rsidRPr="006B164C" w:rsidR="00E04B5B">
        <w:t xml:space="preserve"> </w:t>
      </w:r>
      <w:r w:rsidRPr="006B164C">
        <w:t>not</w:t>
      </w:r>
      <w:r w:rsidRPr="006B164C" w:rsidR="00E04B5B">
        <w:t xml:space="preserve"> </w:t>
      </w:r>
      <w:r w:rsidRPr="006B164C">
        <w:t>have</w:t>
      </w:r>
      <w:r w:rsidRPr="006B164C" w:rsidR="00E04B5B">
        <w:t xml:space="preserve"> </w:t>
      </w:r>
      <w:r w:rsidRPr="006B164C">
        <w:t>this</w:t>
      </w:r>
      <w:r w:rsidRPr="006B164C" w:rsidR="00E04B5B">
        <w:t xml:space="preserve"> </w:t>
      </w:r>
      <w:r w:rsidRPr="006B164C">
        <w:t>alongside</w:t>
      </w:r>
      <w:r w:rsidRPr="006B164C" w:rsidR="00E04B5B">
        <w:t xml:space="preserve"> </w:t>
      </w:r>
      <w:r w:rsidRPr="006B164C">
        <w:t>the</w:t>
      </w:r>
      <w:r w:rsidRPr="006B164C" w:rsidR="00E04B5B">
        <w:t xml:space="preserve"> </w:t>
      </w:r>
      <w:r w:rsidRPr="006B164C">
        <w:t>European</w:t>
      </w:r>
      <w:r w:rsidRPr="006B164C" w:rsidR="00E04B5B">
        <w:t xml:space="preserve"> </w:t>
      </w:r>
      <w:r w:rsidRPr="006B164C">
        <w:t>Scrutiny</w:t>
      </w:r>
      <w:r w:rsidRPr="006B164C" w:rsidR="00E04B5B">
        <w:t xml:space="preserve"> </w:t>
      </w:r>
      <w:r w:rsidRPr="006B164C">
        <w:t>Committee.</w:t>
      </w:r>
      <w:r w:rsidRPr="006B164C" w:rsidR="00E04B5B">
        <w:t xml:space="preserve"> </w:t>
      </w:r>
      <w:r w:rsidRPr="006B164C" w:rsidR="00B23983">
        <w:t>We</w:t>
      </w:r>
      <w:r w:rsidRPr="006B164C" w:rsidR="00E04B5B">
        <w:t xml:space="preserve"> </w:t>
      </w:r>
      <w:r w:rsidRPr="006B164C" w:rsidR="00B23983">
        <w:t>have</w:t>
      </w:r>
      <w:r w:rsidRPr="006B164C" w:rsidR="00E04B5B">
        <w:t xml:space="preserve"> </w:t>
      </w:r>
      <w:r w:rsidRPr="006B164C" w:rsidR="00B23983">
        <w:t>not</w:t>
      </w:r>
      <w:r w:rsidRPr="006B164C" w:rsidR="00E04B5B">
        <w:t xml:space="preserve"> </w:t>
      </w:r>
      <w:r w:rsidRPr="006B164C" w:rsidR="00B23983">
        <w:t>really</w:t>
      </w:r>
      <w:r w:rsidRPr="006B164C" w:rsidR="00E04B5B">
        <w:t xml:space="preserve"> </w:t>
      </w:r>
      <w:r w:rsidRPr="006B164C" w:rsidR="00B23983">
        <w:t>spoken</w:t>
      </w:r>
      <w:r w:rsidRPr="006B164C" w:rsidR="00E04B5B">
        <w:t xml:space="preserve"> </w:t>
      </w:r>
      <w:r w:rsidRPr="006B164C" w:rsidR="00B23983">
        <w:t>about</w:t>
      </w:r>
      <w:r w:rsidRPr="006B164C" w:rsidR="00E04B5B">
        <w:t xml:space="preserve"> </w:t>
      </w:r>
      <w:r w:rsidRPr="006B164C" w:rsidR="00B23983">
        <w:t>the</w:t>
      </w:r>
      <w:r w:rsidRPr="006B164C" w:rsidR="00E04B5B">
        <w:t xml:space="preserve"> </w:t>
      </w:r>
      <w:r w:rsidRPr="006B164C" w:rsidR="00B23983">
        <w:t>role</w:t>
      </w:r>
      <w:r w:rsidRPr="006B164C" w:rsidR="00E04B5B">
        <w:t xml:space="preserve"> </w:t>
      </w:r>
      <w:r w:rsidRPr="006B164C" w:rsidR="00B23983">
        <w:t>of</w:t>
      </w:r>
      <w:r w:rsidRPr="006B164C" w:rsidR="00E04B5B">
        <w:t xml:space="preserve"> </w:t>
      </w:r>
      <w:r w:rsidRPr="006B164C" w:rsidR="00B23983">
        <w:t>the</w:t>
      </w:r>
      <w:r w:rsidRPr="006B164C" w:rsidR="00E04B5B">
        <w:t xml:space="preserve"> </w:t>
      </w:r>
      <w:r w:rsidRPr="006B164C" w:rsidR="00B23983">
        <w:t>European</w:t>
      </w:r>
      <w:r w:rsidRPr="006B164C" w:rsidR="00E04B5B">
        <w:t xml:space="preserve"> </w:t>
      </w:r>
      <w:r w:rsidRPr="006B164C" w:rsidR="00B23983">
        <w:t>Scrutiny</w:t>
      </w:r>
      <w:r w:rsidRPr="006B164C" w:rsidR="00E04B5B">
        <w:t xml:space="preserve"> </w:t>
      </w:r>
      <w:r w:rsidRPr="006B164C" w:rsidR="00B23983">
        <w:t>Committee,</w:t>
      </w:r>
      <w:r w:rsidRPr="006B164C" w:rsidR="00E04B5B">
        <w:t xml:space="preserve"> </w:t>
      </w:r>
      <w:r w:rsidRPr="006B164C" w:rsidR="00B23983">
        <w:t>or</w:t>
      </w:r>
      <w:r w:rsidRPr="006B164C" w:rsidR="00E04B5B">
        <w:t xml:space="preserve"> </w:t>
      </w:r>
      <w:r w:rsidRPr="006B164C" w:rsidR="00B23983">
        <w:t>maybe</w:t>
      </w:r>
      <w:r w:rsidRPr="006B164C" w:rsidR="00E04B5B">
        <w:t xml:space="preserve"> </w:t>
      </w:r>
      <w:r w:rsidRPr="006B164C" w:rsidR="00B23983">
        <w:t>you</w:t>
      </w:r>
      <w:r w:rsidRPr="006B164C" w:rsidR="00E04B5B">
        <w:t xml:space="preserve"> </w:t>
      </w:r>
      <w:r w:rsidRPr="006B164C" w:rsidR="00B23983">
        <w:t>did</w:t>
      </w:r>
      <w:r w:rsidRPr="006B164C" w:rsidR="00E04B5B">
        <w:t xml:space="preserve"> </w:t>
      </w:r>
      <w:r w:rsidRPr="006B164C" w:rsidR="00B23983">
        <w:t>while</w:t>
      </w:r>
      <w:r w:rsidRPr="006B164C" w:rsidR="00E04B5B">
        <w:t xml:space="preserve"> </w:t>
      </w:r>
      <w:r w:rsidRPr="006B164C" w:rsidR="00B23983">
        <w:t>I</w:t>
      </w:r>
      <w:r w:rsidRPr="006B164C" w:rsidR="00E04B5B">
        <w:t xml:space="preserve"> </w:t>
      </w:r>
      <w:r w:rsidRPr="006B164C" w:rsidR="00B23983">
        <w:t>was</w:t>
      </w:r>
      <w:r w:rsidRPr="006B164C" w:rsidR="00E04B5B">
        <w:t xml:space="preserve"> </w:t>
      </w:r>
      <w:r w:rsidRPr="006B164C" w:rsidR="00B23983">
        <w:t>not</w:t>
      </w:r>
      <w:r w:rsidRPr="006B164C" w:rsidR="00E04B5B">
        <w:t xml:space="preserve"> </w:t>
      </w:r>
      <w:r w:rsidRPr="006B164C" w:rsidR="00B23983">
        <w:t>on</w:t>
      </w:r>
      <w:r w:rsidRPr="006B164C" w:rsidR="00E04B5B">
        <w:t xml:space="preserve"> </w:t>
      </w:r>
      <w:r w:rsidRPr="006B164C" w:rsidR="00B23983">
        <w:t>the</w:t>
      </w:r>
      <w:r w:rsidRPr="006B164C" w:rsidR="00E04B5B">
        <w:t xml:space="preserve"> </w:t>
      </w:r>
      <w:r w:rsidRPr="006B164C" w:rsidR="00B23983">
        <w:t>call.</w:t>
      </w:r>
      <w:r w:rsidRPr="006B164C" w:rsidR="00E04B5B">
        <w:t xml:space="preserve"> </w:t>
      </w:r>
      <w:r w:rsidRPr="006B164C">
        <w:t>Do</w:t>
      </w:r>
      <w:r w:rsidRPr="006B164C" w:rsidR="00E04B5B">
        <w:t xml:space="preserve"> </w:t>
      </w:r>
      <w:r w:rsidRPr="006B164C">
        <w:t>you</w:t>
      </w:r>
      <w:r w:rsidRPr="006B164C" w:rsidR="00E04B5B">
        <w:t xml:space="preserve"> </w:t>
      </w:r>
      <w:r w:rsidRPr="006B164C">
        <w:t>have</w:t>
      </w:r>
      <w:r w:rsidRPr="006B164C" w:rsidR="00E04B5B">
        <w:t xml:space="preserve"> </w:t>
      </w:r>
      <w:r w:rsidRPr="006B164C">
        <w:t>anything</w:t>
      </w:r>
      <w:r w:rsidRPr="006B164C" w:rsidR="00E04B5B">
        <w:t xml:space="preserve"> </w:t>
      </w:r>
      <w:r w:rsidRPr="006B164C">
        <w:t>to</w:t>
      </w:r>
      <w:r w:rsidRPr="006B164C" w:rsidR="00E04B5B">
        <w:t xml:space="preserve"> </w:t>
      </w:r>
      <w:r w:rsidRPr="006B164C" w:rsidR="00B23983">
        <w:t>say</w:t>
      </w:r>
      <w:r w:rsidRPr="006B164C" w:rsidR="00E04B5B">
        <w:t xml:space="preserve"> </w:t>
      </w:r>
      <w:r w:rsidRPr="006B164C">
        <w:t>about</w:t>
      </w:r>
      <w:r w:rsidRPr="006B164C" w:rsidR="00E04B5B">
        <w:t xml:space="preserve"> </w:t>
      </w:r>
      <w:r w:rsidRPr="006B164C">
        <w:t>the</w:t>
      </w:r>
      <w:r w:rsidRPr="006B164C" w:rsidR="00E04B5B">
        <w:t xml:space="preserve"> </w:t>
      </w:r>
      <w:r w:rsidRPr="006B164C">
        <w:t>European</w:t>
      </w:r>
      <w:r w:rsidRPr="006B164C" w:rsidR="00E04B5B">
        <w:t xml:space="preserve"> </w:t>
      </w:r>
      <w:r w:rsidRPr="006B164C">
        <w:t>Scrutiny</w:t>
      </w:r>
      <w:r w:rsidRPr="006B164C" w:rsidR="00E04B5B">
        <w:t xml:space="preserve"> </w:t>
      </w:r>
      <w:r w:rsidRPr="006B164C">
        <w:t>Committee</w:t>
      </w:r>
      <w:r w:rsidRPr="006B164C" w:rsidR="00E04B5B">
        <w:t xml:space="preserve"> </w:t>
      </w:r>
      <w:r w:rsidRPr="006B164C">
        <w:t>going</w:t>
      </w:r>
      <w:r w:rsidRPr="006B164C" w:rsidR="00E04B5B">
        <w:t xml:space="preserve"> </w:t>
      </w:r>
      <w:r w:rsidRPr="006B164C">
        <w:t>forward?</w:t>
      </w:r>
    </w:p>
    <w:p w:rsidR="00654E96" w:rsidRPr="006B164C" w:rsidP="00654E96">
      <w:pPr>
        <w:pStyle w:val="Answer"/>
      </w:pPr>
      <w:sdt>
        <w:sdtPr>
          <w:alias w:val="Witness"/>
          <w:id w:val="-740102733"/>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White:</w:t>
          </w:r>
        </w:sdtContent>
      </w:sdt>
      <w:r w:rsidRPr="006B164C" w:rsidR="00E04B5B">
        <w:t xml:space="preserve"> </w:t>
      </w:r>
      <w:r w:rsidRPr="006B164C">
        <w:t>It</w:t>
      </w:r>
      <w:r w:rsidRPr="006B164C" w:rsidR="00E04B5B">
        <w:t xml:space="preserve"> </w:t>
      </w:r>
      <w:r w:rsidRPr="006B164C">
        <w:t>would</w:t>
      </w:r>
      <w:r w:rsidRPr="006B164C" w:rsidR="00E04B5B">
        <w:t xml:space="preserve"> </w:t>
      </w:r>
      <w:r w:rsidRPr="006B164C">
        <w:t>be</w:t>
      </w:r>
      <w:r w:rsidRPr="006B164C" w:rsidR="00E04B5B">
        <w:t xml:space="preserve"> </w:t>
      </w:r>
      <w:r w:rsidRPr="006B164C">
        <w:t>best</w:t>
      </w:r>
      <w:r w:rsidRPr="006B164C" w:rsidR="00E04B5B">
        <w:t xml:space="preserve"> </w:t>
      </w:r>
      <w:r w:rsidRPr="006B164C">
        <w:t>to</w:t>
      </w:r>
      <w:r w:rsidRPr="006B164C" w:rsidR="00E04B5B">
        <w:t xml:space="preserve"> </w:t>
      </w:r>
      <w:r w:rsidRPr="006B164C">
        <w:t>simplify</w:t>
      </w:r>
      <w:r w:rsidRPr="006B164C" w:rsidR="00E04B5B">
        <w:t xml:space="preserve"> </w:t>
      </w:r>
      <w:r w:rsidRPr="006B164C">
        <w:t>the</w:t>
      </w:r>
      <w:r w:rsidRPr="006B164C" w:rsidR="00E04B5B">
        <w:t xml:space="preserve"> </w:t>
      </w:r>
      <w:r w:rsidRPr="006B164C">
        <w:t>structure</w:t>
      </w:r>
      <w:r w:rsidRPr="006B164C" w:rsidR="00E04B5B">
        <w:t xml:space="preserve"> </w:t>
      </w:r>
      <w:r w:rsidRPr="006B164C" w:rsidR="00CE19F0">
        <w:t>and</w:t>
      </w:r>
      <w:r w:rsidRPr="006B164C" w:rsidR="00E04B5B">
        <w:t xml:space="preserve"> </w:t>
      </w:r>
      <w:r w:rsidRPr="006B164C" w:rsidR="00CE19F0">
        <w:t>to</w:t>
      </w:r>
      <w:r w:rsidRPr="006B164C" w:rsidR="00E04B5B">
        <w:t xml:space="preserve"> </w:t>
      </w:r>
      <w:r w:rsidRPr="006B164C" w:rsidR="00CE19F0">
        <w:t>have</w:t>
      </w:r>
      <w:r w:rsidRPr="006B164C" w:rsidR="00E04B5B">
        <w:t xml:space="preserve"> </w:t>
      </w:r>
      <w:r w:rsidRPr="006B164C" w:rsidR="00CE19F0">
        <w:t>one</w:t>
      </w:r>
      <w:r w:rsidRPr="006B164C" w:rsidR="00E04B5B">
        <w:t xml:space="preserve"> </w:t>
      </w:r>
      <w:r w:rsidRPr="006B164C" w:rsidR="00CE19F0">
        <w:t>committee</w:t>
      </w:r>
      <w:r w:rsidRPr="006B164C" w:rsidR="00E04B5B">
        <w:t xml:space="preserve"> </w:t>
      </w:r>
      <w:r w:rsidRPr="006B164C" w:rsidR="00CE19F0">
        <w:t>responsible,</w:t>
      </w:r>
      <w:r w:rsidRPr="006B164C" w:rsidR="00E04B5B">
        <w:t xml:space="preserve"> </w:t>
      </w:r>
      <w:r w:rsidRPr="006B164C" w:rsidR="00CE19F0">
        <w:t>but</w:t>
      </w:r>
      <w:r w:rsidRPr="006B164C" w:rsidR="00E04B5B">
        <w:t xml:space="preserve"> </w:t>
      </w:r>
      <w:r w:rsidRPr="006B164C" w:rsidR="00CE19F0">
        <w:t>I</w:t>
      </w:r>
      <w:r w:rsidRPr="006B164C" w:rsidR="00E04B5B">
        <w:t xml:space="preserve"> </w:t>
      </w:r>
      <w:r w:rsidRPr="006B164C" w:rsidR="00CE19F0">
        <w:t>am</w:t>
      </w:r>
      <w:r w:rsidRPr="006B164C" w:rsidR="00E04B5B">
        <w:t xml:space="preserve"> </w:t>
      </w:r>
      <w:r w:rsidRPr="006B164C" w:rsidR="00CE19F0">
        <w:t>interested</w:t>
      </w:r>
      <w:r w:rsidRPr="006B164C" w:rsidR="00E04B5B">
        <w:t xml:space="preserve"> </w:t>
      </w:r>
      <w:r w:rsidRPr="006B164C" w:rsidR="00CE19F0">
        <w:t>in</w:t>
      </w:r>
      <w:r w:rsidRPr="006B164C" w:rsidR="00E04B5B">
        <w:t xml:space="preserve"> </w:t>
      </w:r>
      <w:r w:rsidRPr="006B164C" w:rsidR="00CE19F0">
        <w:t>the</w:t>
      </w:r>
      <w:r w:rsidRPr="006B164C" w:rsidR="00E04B5B">
        <w:t xml:space="preserve"> </w:t>
      </w:r>
      <w:r w:rsidRPr="006B164C" w:rsidR="00CE19F0">
        <w:t>views</w:t>
      </w:r>
      <w:r w:rsidRPr="006B164C" w:rsidR="00E04B5B">
        <w:t xml:space="preserve"> </w:t>
      </w:r>
      <w:r w:rsidRPr="006B164C" w:rsidR="00CE19F0">
        <w:t>of</w:t>
      </w:r>
      <w:r w:rsidRPr="006B164C" w:rsidR="00E04B5B">
        <w:t xml:space="preserve"> </w:t>
      </w:r>
      <w:r w:rsidRPr="006B164C" w:rsidR="00CE19F0">
        <w:t>my</w:t>
      </w:r>
      <w:r w:rsidRPr="006B164C" w:rsidR="00E04B5B">
        <w:t xml:space="preserve"> </w:t>
      </w:r>
      <w:r w:rsidRPr="006B164C" w:rsidR="00CE19F0">
        <w:t>colleagues</w:t>
      </w:r>
      <w:r w:rsidRPr="006B164C" w:rsidR="00E04B5B">
        <w:t xml:space="preserve"> </w:t>
      </w:r>
      <w:r w:rsidRPr="006B164C" w:rsidR="00CE19F0">
        <w:t>on</w:t>
      </w:r>
      <w:r w:rsidRPr="006B164C" w:rsidR="00E04B5B">
        <w:t xml:space="preserve"> </w:t>
      </w:r>
      <w:r w:rsidRPr="006B164C" w:rsidR="00CE19F0">
        <w:t>this</w:t>
      </w:r>
      <w:r w:rsidRPr="006B164C" w:rsidR="00E04B5B">
        <w:t xml:space="preserve"> </w:t>
      </w:r>
      <w:r w:rsidRPr="006B164C" w:rsidR="00CE19F0">
        <w:t>topic.</w:t>
      </w:r>
    </w:p>
    <w:p w:rsidR="00CE19F0" w:rsidRPr="006B164C" w:rsidP="00654E96">
      <w:pPr>
        <w:pStyle w:val="Answer"/>
      </w:pPr>
      <w:sdt>
        <w:sdtPr>
          <w:alias w:val="Witness"/>
          <w:id w:val="725032189"/>
          <w:placeholder>
            <w:docPart w:val="DefaultPlaceholder_1082065158"/>
          </w:placeholder>
          <w:richText/>
        </w:sdtPr>
        <w:sdtContent>
          <w:r w:rsidRPr="006B164C" w:rsidR="001D1A00">
            <w:rPr>
              <w:b/>
              <w:i/>
            </w:rPr>
            <w:t>Professor</w:t>
          </w:r>
          <w:r w:rsidRPr="006B164C" w:rsidR="00E04B5B">
            <w:rPr>
              <w:b/>
              <w:i/>
            </w:rPr>
            <w:t xml:space="preserve"> </w:t>
          </w:r>
          <w:r w:rsidRPr="006B164C" w:rsidR="001D1A00">
            <w:rPr>
              <w:b/>
              <w:i/>
            </w:rPr>
            <w:t>Usherwood:</w:t>
          </w:r>
        </w:sdtContent>
      </w:sdt>
      <w:r w:rsidRPr="006B164C" w:rsidR="00E04B5B">
        <w:t xml:space="preserve"> </w:t>
      </w:r>
      <w:r w:rsidRPr="006B164C" w:rsidR="00654E96">
        <w:t>In</w:t>
      </w:r>
      <w:r w:rsidRPr="006B164C" w:rsidR="00E04B5B">
        <w:t xml:space="preserve"> </w:t>
      </w:r>
      <w:r w:rsidRPr="006B164C" w:rsidR="00654E96">
        <w:t>this</w:t>
      </w:r>
      <w:r w:rsidRPr="006B164C" w:rsidR="00E04B5B">
        <w:t xml:space="preserve"> </w:t>
      </w:r>
      <w:r w:rsidRPr="006B164C" w:rsidR="00654E96">
        <w:t>case,</w:t>
      </w:r>
      <w:r w:rsidRPr="006B164C" w:rsidR="00E04B5B">
        <w:t xml:space="preserve"> </w:t>
      </w:r>
      <w:r w:rsidRPr="006B164C" w:rsidR="00654E96">
        <w:t>it</w:t>
      </w:r>
      <w:r w:rsidRPr="006B164C" w:rsidR="00E04B5B">
        <w:t xml:space="preserve"> </w:t>
      </w:r>
      <w:r w:rsidRPr="006B164C" w:rsidR="00654E96">
        <w:t>is</w:t>
      </w:r>
      <w:r w:rsidRPr="006B164C" w:rsidR="00E04B5B">
        <w:t xml:space="preserve"> </w:t>
      </w:r>
      <w:r w:rsidRPr="006B164C" w:rsidR="00654E96">
        <w:t>another</w:t>
      </w:r>
      <w:r w:rsidRPr="006B164C" w:rsidR="00E04B5B">
        <w:t xml:space="preserve"> </w:t>
      </w:r>
      <w:r w:rsidRPr="006B164C" w:rsidR="00654E96">
        <w:t>one</w:t>
      </w:r>
      <w:r w:rsidRPr="006B164C" w:rsidR="00E04B5B">
        <w:t xml:space="preserve"> </w:t>
      </w:r>
      <w:r w:rsidRPr="006B164C" w:rsidR="00654E96">
        <w:t>of</w:t>
      </w:r>
      <w:r w:rsidRPr="006B164C" w:rsidR="00E04B5B">
        <w:t xml:space="preserve"> </w:t>
      </w:r>
      <w:r w:rsidRPr="006B164C" w:rsidR="00654E96">
        <w:t>those</w:t>
      </w:r>
      <w:r w:rsidRPr="006B164C" w:rsidR="00E04B5B">
        <w:t xml:space="preserve"> </w:t>
      </w:r>
      <w:r w:rsidRPr="006B164C" w:rsidR="00654E96">
        <w:t>areas</w:t>
      </w:r>
      <w:r w:rsidRPr="006B164C" w:rsidR="00E04B5B">
        <w:t xml:space="preserve"> </w:t>
      </w:r>
      <w:r w:rsidRPr="006B164C">
        <w:t>where</w:t>
      </w:r>
      <w:r w:rsidRPr="006B164C" w:rsidR="00E04B5B">
        <w:t xml:space="preserve"> </w:t>
      </w:r>
      <w:r w:rsidRPr="006B164C">
        <w:t>it</w:t>
      </w:r>
      <w:r w:rsidRPr="006B164C" w:rsidR="00E04B5B">
        <w:t xml:space="preserve"> </w:t>
      </w:r>
      <w:r w:rsidRPr="006B164C">
        <w:t>depends</w:t>
      </w:r>
      <w:r w:rsidRPr="006B164C" w:rsidR="00E04B5B">
        <w:t xml:space="preserve"> </w:t>
      </w:r>
      <w:r w:rsidRPr="006B164C">
        <w:t>on</w:t>
      </w:r>
      <w:r w:rsidRPr="006B164C" w:rsidR="00E04B5B">
        <w:t xml:space="preserve"> </w:t>
      </w:r>
      <w:r w:rsidRPr="006B164C">
        <w:t>what</w:t>
      </w:r>
      <w:r w:rsidRPr="006B164C" w:rsidR="00E04B5B">
        <w:t xml:space="preserve"> </w:t>
      </w:r>
      <w:r w:rsidRPr="006B164C">
        <w:t>the</w:t>
      </w:r>
      <w:r w:rsidRPr="006B164C" w:rsidR="00E04B5B">
        <w:t xml:space="preserve"> </w:t>
      </w:r>
      <w:r w:rsidRPr="006B164C">
        <w:t>current</w:t>
      </w:r>
      <w:r w:rsidRPr="006B164C" w:rsidR="00E04B5B">
        <w:t xml:space="preserve"> </w:t>
      </w:r>
      <w:r w:rsidRPr="006B164C">
        <w:t>negotiations</w:t>
      </w:r>
      <w:r w:rsidRPr="006B164C" w:rsidR="00E04B5B">
        <w:t xml:space="preserve"> </w:t>
      </w:r>
      <w:r w:rsidRPr="006B164C">
        <w:t>produce</w:t>
      </w:r>
      <w:r w:rsidRPr="006B164C" w:rsidR="00467355">
        <w:t>.</w:t>
      </w:r>
      <w:r w:rsidRPr="006B164C" w:rsidR="00E04B5B">
        <w:t xml:space="preserve"> </w:t>
      </w:r>
      <w:r w:rsidRPr="006B164C" w:rsidR="00467355">
        <w:t xml:space="preserve">If </w:t>
      </w:r>
      <w:r w:rsidRPr="006B164C" w:rsidR="00654E96">
        <w:t>we</w:t>
      </w:r>
      <w:r w:rsidRPr="006B164C" w:rsidR="00E04B5B">
        <w:t xml:space="preserve"> </w:t>
      </w:r>
      <w:r w:rsidRPr="006B164C">
        <w:t>are</w:t>
      </w:r>
      <w:r w:rsidRPr="006B164C" w:rsidR="00E04B5B">
        <w:t xml:space="preserve"> </w:t>
      </w:r>
      <w:r w:rsidRPr="006B164C">
        <w:t>going</w:t>
      </w:r>
      <w:r w:rsidRPr="006B164C" w:rsidR="00E04B5B">
        <w:t xml:space="preserve"> </w:t>
      </w:r>
      <w:r w:rsidRPr="006B164C">
        <w:t>to</w:t>
      </w:r>
      <w:r w:rsidRPr="006B164C" w:rsidR="00E04B5B">
        <w:t xml:space="preserve"> </w:t>
      </w:r>
      <w:r w:rsidRPr="006B164C" w:rsidR="00654E96">
        <w:t>end</w:t>
      </w:r>
      <w:r w:rsidRPr="006B164C" w:rsidR="00E04B5B">
        <w:t xml:space="preserve"> </w:t>
      </w:r>
      <w:r w:rsidRPr="006B164C" w:rsidR="00654E96">
        <w:t>up</w:t>
      </w:r>
      <w:r w:rsidRPr="006B164C" w:rsidR="00E04B5B">
        <w:t xml:space="preserve"> </w:t>
      </w:r>
      <w:r w:rsidRPr="006B164C" w:rsidR="00654E96">
        <w:t>with</w:t>
      </w:r>
      <w:r w:rsidRPr="006B164C" w:rsidR="00E04B5B">
        <w:t xml:space="preserve"> </w:t>
      </w:r>
      <w:r w:rsidRPr="006B164C" w:rsidR="00654E96">
        <w:t>a</w:t>
      </w:r>
      <w:r w:rsidRPr="006B164C" w:rsidR="00E04B5B">
        <w:t xml:space="preserve"> </w:t>
      </w:r>
      <w:r w:rsidRPr="006B164C" w:rsidR="00654E96">
        <w:t>deal</w:t>
      </w:r>
      <w:r w:rsidRPr="006B164C" w:rsidR="00E04B5B">
        <w:t xml:space="preserve"> </w:t>
      </w:r>
      <w:r w:rsidRPr="006B164C" w:rsidR="00654E96">
        <w:t>that</w:t>
      </w:r>
      <w:r w:rsidRPr="006B164C" w:rsidR="00E04B5B">
        <w:t xml:space="preserve"> </w:t>
      </w:r>
      <w:r w:rsidRPr="006B164C" w:rsidR="00654E96">
        <w:t>involves</w:t>
      </w:r>
      <w:r w:rsidRPr="006B164C" w:rsidR="00E04B5B">
        <w:t xml:space="preserve"> </w:t>
      </w:r>
      <w:r w:rsidRPr="006B164C" w:rsidR="00654E96">
        <w:t>a</w:t>
      </w:r>
      <w:r w:rsidRPr="006B164C" w:rsidR="00E04B5B">
        <w:t xml:space="preserve"> </w:t>
      </w:r>
      <w:r w:rsidRPr="006B164C" w:rsidR="00654E96">
        <w:t>significant</w:t>
      </w:r>
      <w:r w:rsidRPr="006B164C" w:rsidR="00E04B5B">
        <w:t xml:space="preserve"> </w:t>
      </w:r>
      <w:r w:rsidRPr="006B164C" w:rsidR="00654E96">
        <w:t>amount</w:t>
      </w:r>
      <w:r w:rsidRPr="006B164C" w:rsidR="00E04B5B">
        <w:t xml:space="preserve"> </w:t>
      </w:r>
      <w:r w:rsidRPr="006B164C" w:rsidR="00654E96">
        <w:t>of</w:t>
      </w:r>
      <w:r w:rsidRPr="006B164C" w:rsidR="00E04B5B">
        <w:t xml:space="preserve"> </w:t>
      </w:r>
      <w:r w:rsidRPr="006B164C">
        <w:t>level</w:t>
      </w:r>
      <w:r w:rsidRPr="006B164C" w:rsidR="00E04B5B">
        <w:t xml:space="preserve"> </w:t>
      </w:r>
      <w:r w:rsidRPr="006B164C" w:rsidR="00654E96">
        <w:t>playing</w:t>
      </w:r>
      <w:r w:rsidRPr="006B164C" w:rsidR="00E04B5B">
        <w:t xml:space="preserve"> </w:t>
      </w:r>
      <w:r w:rsidRPr="006B164C" w:rsidR="00654E96">
        <w:t>field</w:t>
      </w:r>
      <w:r w:rsidRPr="006B164C" w:rsidR="00E04B5B">
        <w:t xml:space="preserve"> </w:t>
      </w:r>
      <w:r w:rsidRPr="006B164C" w:rsidR="00654E96">
        <w:t>provisions</w:t>
      </w:r>
      <w:r w:rsidRPr="006B164C" w:rsidR="00E04B5B">
        <w:t xml:space="preserve"> </w:t>
      </w:r>
      <w:r w:rsidRPr="006B164C">
        <w:t>that</w:t>
      </w:r>
      <w:r w:rsidRPr="006B164C" w:rsidR="00E04B5B">
        <w:t xml:space="preserve"> </w:t>
      </w:r>
      <w:r w:rsidRPr="006B164C">
        <w:t>will</w:t>
      </w:r>
      <w:r w:rsidRPr="006B164C" w:rsidR="00E04B5B">
        <w:t xml:space="preserve"> </w:t>
      </w:r>
      <w:r w:rsidRPr="006B164C">
        <w:t>cover</w:t>
      </w:r>
      <w:r w:rsidRPr="006B164C" w:rsidR="00E04B5B">
        <w:t xml:space="preserve"> </w:t>
      </w:r>
      <w:r w:rsidRPr="006B164C">
        <w:t>wide</w:t>
      </w:r>
      <w:r w:rsidRPr="006B164C" w:rsidR="00E04B5B">
        <w:t xml:space="preserve"> </w:t>
      </w:r>
      <w:r w:rsidRPr="006B164C">
        <w:t>areas</w:t>
      </w:r>
      <w:r w:rsidRPr="006B164C" w:rsidR="00E04B5B">
        <w:t xml:space="preserve"> </w:t>
      </w:r>
      <w:r w:rsidRPr="006B164C">
        <w:t>of</w:t>
      </w:r>
      <w:r w:rsidRPr="006B164C" w:rsidR="00E04B5B">
        <w:t xml:space="preserve"> </w:t>
      </w:r>
      <w:r w:rsidRPr="006B164C">
        <w:t>regulation</w:t>
      </w:r>
      <w:r w:rsidRPr="006B164C" w:rsidR="00E04B5B">
        <w:t xml:space="preserve"> </w:t>
      </w:r>
      <w:r w:rsidRPr="006B164C">
        <w:t>and,</w:t>
      </w:r>
      <w:r w:rsidRPr="006B164C" w:rsidR="00E04B5B">
        <w:t xml:space="preserve"> </w:t>
      </w:r>
      <w:r w:rsidRPr="006B164C">
        <w:t>potentially,</w:t>
      </w:r>
      <w:r w:rsidRPr="006B164C" w:rsidR="00E04B5B">
        <w:t xml:space="preserve"> </w:t>
      </w:r>
      <w:r w:rsidRPr="006B164C">
        <w:t>legislation</w:t>
      </w:r>
      <w:r w:rsidRPr="006B164C" w:rsidR="00654E96">
        <w:t>,</w:t>
      </w:r>
      <w:r w:rsidRPr="006B164C" w:rsidR="00E04B5B">
        <w:t xml:space="preserve"> </w:t>
      </w:r>
      <w:r w:rsidRPr="006B164C" w:rsidR="00654E96">
        <w:t>there</w:t>
      </w:r>
      <w:r w:rsidRPr="006B164C" w:rsidR="00E04B5B">
        <w:t xml:space="preserve"> </w:t>
      </w:r>
      <w:r w:rsidRPr="006B164C" w:rsidR="00654E96">
        <w:t>is</w:t>
      </w:r>
      <w:r w:rsidRPr="006B164C" w:rsidR="00E04B5B">
        <w:t xml:space="preserve"> </w:t>
      </w:r>
      <w:r w:rsidRPr="006B164C" w:rsidR="00654E96">
        <w:t>a</w:t>
      </w:r>
      <w:r w:rsidRPr="006B164C" w:rsidR="00E04B5B">
        <w:t xml:space="preserve"> </w:t>
      </w:r>
      <w:r w:rsidRPr="006B164C" w:rsidR="00654E96">
        <w:t>lot</w:t>
      </w:r>
      <w:r w:rsidRPr="006B164C" w:rsidR="00E04B5B">
        <w:t xml:space="preserve"> </w:t>
      </w:r>
      <w:r w:rsidRPr="006B164C" w:rsidR="00654E96">
        <w:t>more</w:t>
      </w:r>
      <w:r w:rsidRPr="006B164C" w:rsidR="00E04B5B">
        <w:t xml:space="preserve"> </w:t>
      </w:r>
      <w:r w:rsidRPr="006B164C" w:rsidR="00654E96">
        <w:t>work</w:t>
      </w:r>
      <w:r w:rsidRPr="006B164C" w:rsidR="00E04B5B">
        <w:t xml:space="preserve"> </w:t>
      </w:r>
      <w:r w:rsidRPr="006B164C" w:rsidR="00654E96">
        <w:t>that</w:t>
      </w:r>
      <w:r w:rsidRPr="006B164C" w:rsidR="00E04B5B">
        <w:t xml:space="preserve"> </w:t>
      </w:r>
      <w:r w:rsidRPr="006B164C" w:rsidR="00654E96">
        <w:t>needs</w:t>
      </w:r>
      <w:r w:rsidRPr="006B164C" w:rsidR="00E04B5B">
        <w:t xml:space="preserve"> </w:t>
      </w:r>
      <w:r w:rsidRPr="006B164C" w:rsidR="00654E96">
        <w:t>to</w:t>
      </w:r>
      <w:r w:rsidRPr="006B164C" w:rsidR="00E04B5B">
        <w:t xml:space="preserve"> </w:t>
      </w:r>
      <w:r w:rsidRPr="006B164C" w:rsidR="00654E96">
        <w:t>be</w:t>
      </w:r>
      <w:r w:rsidRPr="006B164C" w:rsidR="00E04B5B">
        <w:t xml:space="preserve"> </w:t>
      </w:r>
      <w:r w:rsidRPr="006B164C" w:rsidR="00654E96">
        <w:t>considered</w:t>
      </w:r>
      <w:r w:rsidRPr="006B164C" w:rsidR="00E04B5B">
        <w:t xml:space="preserve"> </w:t>
      </w:r>
      <w:r w:rsidRPr="006B164C">
        <w:t>in</w:t>
      </w:r>
      <w:r w:rsidRPr="006B164C" w:rsidR="00E04B5B">
        <w:t xml:space="preserve"> </w:t>
      </w:r>
      <w:r w:rsidRPr="006B164C">
        <w:t>that</w:t>
      </w:r>
      <w:r w:rsidRPr="006B164C" w:rsidR="00E04B5B">
        <w:t xml:space="preserve"> </w:t>
      </w:r>
      <w:r w:rsidRPr="006B164C">
        <w:t>format.</w:t>
      </w:r>
    </w:p>
    <w:p w:rsidR="003A18B4" w:rsidRPr="006B164C" w:rsidP="00654E96">
      <w:pPr>
        <w:pStyle w:val="Answer"/>
      </w:pPr>
      <w:r w:rsidRPr="006B164C">
        <w:t xml:space="preserve">The </w:t>
      </w:r>
      <w:r w:rsidRPr="006B164C" w:rsidR="00654E96">
        <w:t>modalities</w:t>
      </w:r>
      <w:r w:rsidRPr="006B164C" w:rsidR="00E04B5B">
        <w:t xml:space="preserve"> </w:t>
      </w:r>
      <w:r w:rsidRPr="006B164C" w:rsidR="00654E96">
        <w:t>of</w:t>
      </w:r>
      <w:r w:rsidRPr="006B164C" w:rsidR="00E04B5B">
        <w:t xml:space="preserve"> </w:t>
      </w:r>
      <w:r w:rsidRPr="006B164C" w:rsidR="00654E96">
        <w:t>that</w:t>
      </w:r>
      <w:r w:rsidRPr="006B164C" w:rsidR="00E04B5B">
        <w:t xml:space="preserve"> </w:t>
      </w:r>
      <w:r w:rsidRPr="006B164C" w:rsidR="00654E96">
        <w:t>are</w:t>
      </w:r>
      <w:r w:rsidRPr="006B164C" w:rsidR="00E04B5B">
        <w:t xml:space="preserve"> </w:t>
      </w:r>
      <w:r w:rsidRPr="006B164C" w:rsidR="00654E96">
        <w:t>not</w:t>
      </w:r>
      <w:r w:rsidRPr="006B164C" w:rsidR="00E04B5B">
        <w:t xml:space="preserve"> </w:t>
      </w:r>
      <w:r w:rsidRPr="006B164C" w:rsidR="00654E96">
        <w:t>clear</w:t>
      </w:r>
      <w:r w:rsidRPr="006B164C" w:rsidR="00E04B5B">
        <w:t xml:space="preserve"> </w:t>
      </w:r>
      <w:r w:rsidRPr="006B164C" w:rsidR="00654E96">
        <w:t>to</w:t>
      </w:r>
      <w:r w:rsidRPr="006B164C" w:rsidR="00E04B5B">
        <w:t xml:space="preserve"> </w:t>
      </w:r>
      <w:r w:rsidRPr="006B164C" w:rsidR="00654E96">
        <w:t>me</w:t>
      </w:r>
      <w:r w:rsidRPr="006B164C" w:rsidR="00E04B5B">
        <w:t xml:space="preserve"> </w:t>
      </w:r>
      <w:r w:rsidRPr="006B164C" w:rsidR="00654E96">
        <w:t>at</w:t>
      </w:r>
      <w:r w:rsidRPr="006B164C" w:rsidR="00E04B5B">
        <w:t xml:space="preserve"> </w:t>
      </w:r>
      <w:r w:rsidRPr="006B164C" w:rsidR="00654E96">
        <w:t>this</w:t>
      </w:r>
      <w:r w:rsidRPr="006B164C" w:rsidR="00E04B5B">
        <w:t xml:space="preserve"> </w:t>
      </w:r>
      <w:r w:rsidRPr="006B164C" w:rsidR="00654E96">
        <w:t>point</w:t>
      </w:r>
      <w:r w:rsidRPr="006B164C">
        <w:t>:</w:t>
      </w:r>
      <w:r w:rsidRPr="006B164C" w:rsidR="00E04B5B">
        <w:t xml:space="preserve"> </w:t>
      </w:r>
      <w:r w:rsidRPr="006B164C" w:rsidR="00654E96">
        <w:t>how</w:t>
      </w:r>
      <w:r w:rsidRPr="006B164C" w:rsidR="00E04B5B">
        <w:t xml:space="preserve"> </w:t>
      </w:r>
      <w:r w:rsidRPr="006B164C" w:rsidR="00654E96">
        <w:t>much</w:t>
      </w:r>
      <w:r w:rsidRPr="006B164C" w:rsidR="00E04B5B">
        <w:t xml:space="preserve"> </w:t>
      </w:r>
      <w:r w:rsidRPr="006B164C" w:rsidR="00654E96">
        <w:t>work</w:t>
      </w:r>
      <w:r w:rsidRPr="006B164C" w:rsidR="00E04B5B">
        <w:t xml:space="preserve"> </w:t>
      </w:r>
      <w:r w:rsidRPr="006B164C" w:rsidR="00654E96">
        <w:t>there</w:t>
      </w:r>
      <w:r w:rsidRPr="006B164C" w:rsidR="00E04B5B">
        <w:t xml:space="preserve"> </w:t>
      </w:r>
      <w:r w:rsidRPr="006B164C" w:rsidR="00654E96">
        <w:t>would</w:t>
      </w:r>
      <w:r w:rsidRPr="006B164C" w:rsidR="00E04B5B">
        <w:t xml:space="preserve"> </w:t>
      </w:r>
      <w:r w:rsidRPr="006B164C" w:rsidR="00654E96">
        <w:t>be</w:t>
      </w:r>
      <w:r w:rsidRPr="006B164C">
        <w:t>,</w:t>
      </w:r>
      <w:r w:rsidRPr="006B164C" w:rsidR="00E04B5B">
        <w:t xml:space="preserve"> </w:t>
      </w:r>
      <w:r w:rsidRPr="006B164C" w:rsidR="00654E96">
        <w:t>how</w:t>
      </w:r>
      <w:r w:rsidRPr="006B164C" w:rsidR="00E04B5B">
        <w:t xml:space="preserve"> </w:t>
      </w:r>
      <w:r w:rsidRPr="006B164C" w:rsidR="00654E96">
        <w:t>much</w:t>
      </w:r>
      <w:r w:rsidRPr="006B164C" w:rsidR="00E04B5B">
        <w:t xml:space="preserve"> </w:t>
      </w:r>
      <w:r w:rsidRPr="006B164C" w:rsidR="00CE19F0">
        <w:t>time</w:t>
      </w:r>
      <w:r w:rsidRPr="006B164C" w:rsidR="00E04B5B">
        <w:t xml:space="preserve"> </w:t>
      </w:r>
      <w:r w:rsidRPr="006B164C" w:rsidR="00654E96">
        <w:t>one</w:t>
      </w:r>
      <w:r w:rsidRPr="006B164C" w:rsidR="00E04B5B">
        <w:t xml:space="preserve"> </w:t>
      </w:r>
      <w:r w:rsidRPr="006B164C" w:rsidR="00654E96">
        <w:t>would</w:t>
      </w:r>
      <w:r w:rsidRPr="006B164C" w:rsidR="00E04B5B">
        <w:t xml:space="preserve"> </w:t>
      </w:r>
      <w:r w:rsidRPr="006B164C" w:rsidR="00654E96">
        <w:t>need</w:t>
      </w:r>
      <w:r w:rsidRPr="006B164C" w:rsidR="00E04B5B">
        <w:t xml:space="preserve"> </w:t>
      </w:r>
      <w:r w:rsidRPr="006B164C" w:rsidR="00654E96">
        <w:t>to</w:t>
      </w:r>
      <w:r w:rsidRPr="006B164C" w:rsidR="00E04B5B">
        <w:t xml:space="preserve"> </w:t>
      </w:r>
      <w:r w:rsidRPr="006B164C" w:rsidR="00654E96">
        <w:t>spend</w:t>
      </w:r>
      <w:r w:rsidRPr="006B164C" w:rsidR="00E04B5B">
        <w:t xml:space="preserve"> </w:t>
      </w:r>
      <w:r w:rsidRPr="006B164C">
        <w:t>on</w:t>
      </w:r>
      <w:r w:rsidRPr="006B164C" w:rsidR="00E04B5B">
        <w:t xml:space="preserve"> </w:t>
      </w:r>
      <w:r w:rsidRPr="006B164C" w:rsidR="00654E96">
        <w:t>thinking</w:t>
      </w:r>
      <w:r w:rsidRPr="006B164C" w:rsidR="00E04B5B">
        <w:t xml:space="preserve"> </w:t>
      </w:r>
      <w:r w:rsidRPr="006B164C" w:rsidR="00654E96">
        <w:t>about</w:t>
      </w:r>
      <w:r w:rsidRPr="006B164C" w:rsidR="00E04B5B">
        <w:t xml:space="preserve"> </w:t>
      </w:r>
      <w:r w:rsidRPr="006B164C" w:rsidR="00654E96">
        <w:t>equivalence</w:t>
      </w:r>
      <w:r w:rsidRPr="006B164C" w:rsidR="00E04B5B">
        <w:t xml:space="preserve"> </w:t>
      </w:r>
      <w:r w:rsidRPr="006B164C" w:rsidR="00654E96">
        <w:t>of</w:t>
      </w:r>
      <w:r w:rsidRPr="006B164C" w:rsidR="00E04B5B">
        <w:t xml:space="preserve"> </w:t>
      </w:r>
      <w:r w:rsidRPr="006B164C" w:rsidR="00654E96">
        <w:t>regulation</w:t>
      </w:r>
      <w:r w:rsidRPr="006B164C" w:rsidR="00E04B5B">
        <w:t xml:space="preserve"> </w:t>
      </w:r>
      <w:r w:rsidRPr="006B164C" w:rsidR="00654E96">
        <w:t>with</w:t>
      </w:r>
      <w:r w:rsidRPr="006B164C" w:rsidR="00E04B5B">
        <w:t xml:space="preserve"> </w:t>
      </w:r>
      <w:r w:rsidRPr="006B164C" w:rsidR="00654E96">
        <w:t>the</w:t>
      </w:r>
      <w:r w:rsidRPr="006B164C" w:rsidR="00E04B5B">
        <w:t xml:space="preserve"> </w:t>
      </w:r>
      <w:r w:rsidRPr="006B164C" w:rsidR="00654E96">
        <w:t>EU</w:t>
      </w:r>
      <w:r w:rsidRPr="006B164C" w:rsidR="00E04B5B">
        <w:t xml:space="preserve"> </w:t>
      </w:r>
      <w:r w:rsidRPr="006B164C" w:rsidR="00654E96">
        <w:t>and</w:t>
      </w:r>
      <w:r w:rsidRPr="006B164C" w:rsidR="00E04B5B">
        <w:t xml:space="preserve"> </w:t>
      </w:r>
      <w:r w:rsidRPr="006B164C" w:rsidR="00654E96">
        <w:t>how</w:t>
      </w:r>
      <w:r w:rsidRPr="006B164C" w:rsidR="00E04B5B">
        <w:t xml:space="preserve"> </w:t>
      </w:r>
      <w:r w:rsidRPr="006B164C">
        <w:t>you</w:t>
      </w:r>
      <w:r w:rsidRPr="006B164C" w:rsidR="00E04B5B">
        <w:t xml:space="preserve"> </w:t>
      </w:r>
      <w:r w:rsidRPr="006B164C">
        <w:t>want</w:t>
      </w:r>
      <w:r w:rsidRPr="006B164C" w:rsidR="00E04B5B">
        <w:t xml:space="preserve"> </w:t>
      </w:r>
      <w:r w:rsidRPr="006B164C" w:rsidR="00654E96">
        <w:t>to</w:t>
      </w:r>
      <w:r w:rsidRPr="006B164C" w:rsidR="00E04B5B">
        <w:t xml:space="preserve"> </w:t>
      </w:r>
      <w:r w:rsidRPr="006B164C" w:rsidR="00654E96">
        <w:t>reflect</w:t>
      </w:r>
      <w:r w:rsidRPr="006B164C" w:rsidR="00E04B5B">
        <w:t xml:space="preserve"> </w:t>
      </w:r>
      <w:r w:rsidRPr="006B164C" w:rsidR="00654E96">
        <w:t>that</w:t>
      </w:r>
      <w:r w:rsidRPr="006B164C" w:rsidR="00E04B5B">
        <w:t xml:space="preserve"> </w:t>
      </w:r>
      <w:r w:rsidRPr="006B164C" w:rsidR="00654E96">
        <w:t>in</w:t>
      </w:r>
      <w:r w:rsidRPr="006B164C" w:rsidR="00E04B5B">
        <w:t xml:space="preserve"> </w:t>
      </w:r>
      <w:r w:rsidRPr="006B164C">
        <w:t>a</w:t>
      </w:r>
      <w:r w:rsidRPr="006B164C" w:rsidR="00E04B5B">
        <w:t xml:space="preserve"> </w:t>
      </w:r>
      <w:r w:rsidRPr="006B164C" w:rsidR="005E3F08">
        <w:t>parliamentary</w:t>
      </w:r>
      <w:r w:rsidRPr="006B164C" w:rsidR="00E04B5B">
        <w:t xml:space="preserve"> </w:t>
      </w:r>
      <w:r w:rsidRPr="006B164C" w:rsidR="00654E96">
        <w:t>structure.</w:t>
      </w:r>
      <w:r w:rsidRPr="006B164C" w:rsidR="00E04B5B">
        <w:t xml:space="preserve"> </w:t>
      </w:r>
      <w:r w:rsidRPr="006B164C" w:rsidR="00654E96">
        <w:t>Until</w:t>
      </w:r>
      <w:r w:rsidRPr="006B164C" w:rsidR="00E04B5B">
        <w:t xml:space="preserve"> </w:t>
      </w:r>
      <w:r w:rsidRPr="006B164C" w:rsidR="00654E96">
        <w:t>you</w:t>
      </w:r>
      <w:r w:rsidRPr="006B164C" w:rsidR="00E04B5B">
        <w:t xml:space="preserve"> </w:t>
      </w:r>
      <w:r w:rsidRPr="006B164C" w:rsidR="00654E96">
        <w:t>know</w:t>
      </w:r>
      <w:r w:rsidRPr="006B164C" w:rsidR="00E04B5B">
        <w:t xml:space="preserve"> </w:t>
      </w:r>
      <w:r w:rsidRPr="006B164C" w:rsidR="00654E96">
        <w:t>where</w:t>
      </w:r>
      <w:r w:rsidRPr="006B164C" w:rsidR="00E04B5B">
        <w:t xml:space="preserve"> </w:t>
      </w:r>
      <w:r w:rsidRPr="006B164C" w:rsidR="00654E96">
        <w:t>that</w:t>
      </w:r>
      <w:r w:rsidRPr="006B164C" w:rsidR="00E04B5B">
        <w:t xml:space="preserve"> </w:t>
      </w:r>
      <w:r w:rsidRPr="006B164C" w:rsidR="00654E96">
        <w:t>ends</w:t>
      </w:r>
      <w:r w:rsidRPr="006B164C" w:rsidR="00E04B5B">
        <w:t xml:space="preserve"> </w:t>
      </w:r>
      <w:r w:rsidRPr="006B164C" w:rsidR="00654E96">
        <w:t>up,</w:t>
      </w:r>
      <w:r w:rsidRPr="006B164C" w:rsidR="00E04B5B">
        <w:t xml:space="preserve"> </w:t>
      </w:r>
      <w:r w:rsidRPr="006B164C" w:rsidR="00654E96">
        <w:t>it</w:t>
      </w:r>
      <w:r w:rsidRPr="006B164C" w:rsidR="00E04B5B">
        <w:t xml:space="preserve"> </w:t>
      </w:r>
      <w:r w:rsidRPr="006B164C" w:rsidR="00654E96">
        <w:t>becomes</w:t>
      </w:r>
      <w:r w:rsidRPr="006B164C" w:rsidR="00E04B5B">
        <w:t xml:space="preserve"> </w:t>
      </w:r>
      <w:r w:rsidRPr="006B164C" w:rsidR="00654E96">
        <w:t>hard</w:t>
      </w:r>
      <w:r w:rsidRPr="006B164C" w:rsidR="00E04B5B">
        <w:t xml:space="preserve"> </w:t>
      </w:r>
      <w:r w:rsidRPr="006B164C" w:rsidR="00654E96">
        <w:t>to</w:t>
      </w:r>
      <w:r w:rsidRPr="006B164C" w:rsidR="00E04B5B">
        <w:t xml:space="preserve"> </w:t>
      </w:r>
      <w:r w:rsidRPr="006B164C" w:rsidR="00654E96">
        <w:t>say</w:t>
      </w:r>
      <w:r w:rsidRPr="006B164C">
        <w:t>, but,</w:t>
      </w:r>
      <w:r w:rsidRPr="006B164C" w:rsidR="00E04B5B">
        <w:t xml:space="preserve"> </w:t>
      </w:r>
      <w:r w:rsidRPr="006B164C" w:rsidR="00654E96">
        <w:t>even</w:t>
      </w:r>
      <w:r w:rsidRPr="006B164C" w:rsidR="00E04B5B">
        <w:t xml:space="preserve"> </w:t>
      </w:r>
      <w:r w:rsidRPr="006B164C">
        <w:t xml:space="preserve">if </w:t>
      </w:r>
      <w:r w:rsidRPr="006B164C" w:rsidR="00654E96">
        <w:t>there</w:t>
      </w:r>
      <w:r w:rsidRPr="006B164C" w:rsidR="00E04B5B">
        <w:t xml:space="preserve"> </w:t>
      </w:r>
      <w:r w:rsidRPr="006B164C" w:rsidR="00654E96">
        <w:t>is</w:t>
      </w:r>
      <w:r w:rsidRPr="006B164C" w:rsidR="00E04B5B">
        <w:t xml:space="preserve"> </w:t>
      </w:r>
      <w:r w:rsidRPr="006B164C" w:rsidR="00654E96">
        <w:t>not</w:t>
      </w:r>
      <w:r w:rsidRPr="006B164C" w:rsidR="00E04B5B">
        <w:t xml:space="preserve"> </w:t>
      </w:r>
      <w:r w:rsidRPr="006B164C" w:rsidR="00654E96">
        <w:t>a</w:t>
      </w:r>
      <w:r w:rsidRPr="006B164C" w:rsidR="00E04B5B">
        <w:t xml:space="preserve"> </w:t>
      </w:r>
      <w:r w:rsidRPr="006B164C" w:rsidR="00654E96">
        <w:t>deal</w:t>
      </w:r>
      <w:r w:rsidRPr="006B164C" w:rsidR="00E04B5B">
        <w:t xml:space="preserve"> </w:t>
      </w:r>
      <w:r w:rsidRPr="006B164C" w:rsidR="00654E96">
        <w:t>now,</w:t>
      </w:r>
      <w:r w:rsidRPr="006B164C" w:rsidR="00E04B5B">
        <w:t xml:space="preserve"> </w:t>
      </w:r>
      <w:r w:rsidRPr="006B164C" w:rsidR="00654E96">
        <w:t>the</w:t>
      </w:r>
      <w:r w:rsidRPr="006B164C" w:rsidR="00E04B5B">
        <w:t xml:space="preserve"> </w:t>
      </w:r>
      <w:r w:rsidRPr="006B164C" w:rsidR="00654E96">
        <w:t>EU</w:t>
      </w:r>
      <w:r w:rsidRPr="006B164C" w:rsidR="00E04B5B">
        <w:t xml:space="preserve"> </w:t>
      </w:r>
      <w:r w:rsidRPr="006B164C" w:rsidR="00654E96">
        <w:t>will</w:t>
      </w:r>
      <w:r w:rsidRPr="006B164C" w:rsidR="00E04B5B">
        <w:t xml:space="preserve"> </w:t>
      </w:r>
      <w:r w:rsidRPr="006B164C" w:rsidR="00654E96">
        <w:t>clearly</w:t>
      </w:r>
      <w:r w:rsidRPr="006B164C" w:rsidR="00E04B5B">
        <w:t xml:space="preserve"> </w:t>
      </w:r>
      <w:r w:rsidRPr="006B164C" w:rsidR="00654E96">
        <w:t>want</w:t>
      </w:r>
      <w:r w:rsidRPr="006B164C" w:rsidR="00E04B5B">
        <w:t xml:space="preserve"> </w:t>
      </w:r>
      <w:r w:rsidRPr="006B164C" w:rsidR="00654E96">
        <w:t>to</w:t>
      </w:r>
      <w:r w:rsidRPr="006B164C" w:rsidR="00E04B5B">
        <w:t xml:space="preserve"> </w:t>
      </w:r>
      <w:r w:rsidRPr="006B164C" w:rsidR="00654E96">
        <w:t>pursue</w:t>
      </w:r>
      <w:r w:rsidRPr="006B164C" w:rsidR="00E04B5B">
        <w:t xml:space="preserve"> </w:t>
      </w:r>
      <w:r w:rsidRPr="006B164C" w:rsidR="00654E96">
        <w:t>those</w:t>
      </w:r>
      <w:r w:rsidRPr="006B164C" w:rsidR="00E04B5B">
        <w:t xml:space="preserve"> </w:t>
      </w:r>
      <w:r w:rsidRPr="006B164C" w:rsidR="00654E96">
        <w:t>same</w:t>
      </w:r>
      <w:r w:rsidRPr="006B164C" w:rsidR="00E04B5B">
        <w:t xml:space="preserve"> </w:t>
      </w:r>
      <w:r w:rsidRPr="006B164C" w:rsidR="00654E96">
        <w:t>objectives</w:t>
      </w:r>
      <w:r w:rsidRPr="006B164C" w:rsidR="00E04B5B">
        <w:t xml:space="preserve"> </w:t>
      </w:r>
      <w:r w:rsidRPr="006B164C" w:rsidR="00654E96">
        <w:t>in</w:t>
      </w:r>
      <w:r w:rsidRPr="006B164C" w:rsidR="00E04B5B">
        <w:t xml:space="preserve"> </w:t>
      </w:r>
      <w:r w:rsidRPr="006B164C" w:rsidR="00654E96">
        <w:t>any</w:t>
      </w:r>
      <w:r w:rsidRPr="006B164C" w:rsidR="00E04B5B">
        <w:t xml:space="preserve"> </w:t>
      </w:r>
      <w:r w:rsidRPr="006B164C" w:rsidR="00654E96">
        <w:t>future</w:t>
      </w:r>
      <w:r w:rsidRPr="006B164C" w:rsidR="00E04B5B">
        <w:t xml:space="preserve"> </w:t>
      </w:r>
      <w:r w:rsidRPr="006B164C" w:rsidR="00654E96">
        <w:t>discussions</w:t>
      </w:r>
      <w:r w:rsidRPr="006B164C" w:rsidR="00E04B5B">
        <w:t xml:space="preserve"> </w:t>
      </w:r>
      <w:r w:rsidRPr="006B164C" w:rsidR="00654E96">
        <w:t>with</w:t>
      </w:r>
      <w:r w:rsidRPr="006B164C" w:rsidR="00E04B5B">
        <w:t xml:space="preserve"> </w:t>
      </w:r>
      <w:r w:rsidRPr="006B164C" w:rsidR="00654E96">
        <w:t>the</w:t>
      </w:r>
      <w:r w:rsidRPr="006B164C" w:rsidR="00E04B5B">
        <w:t xml:space="preserve"> </w:t>
      </w:r>
      <w:r w:rsidRPr="006B164C" w:rsidR="00654E96">
        <w:t>UK,</w:t>
      </w:r>
      <w:r w:rsidRPr="006B164C" w:rsidR="00E04B5B">
        <w:t xml:space="preserve"> </w:t>
      </w:r>
      <w:r w:rsidRPr="006B164C" w:rsidR="00654E96">
        <w:t>so</w:t>
      </w:r>
      <w:r w:rsidRPr="006B164C" w:rsidR="00E04B5B">
        <w:t xml:space="preserve"> </w:t>
      </w:r>
      <w:r w:rsidRPr="006B164C" w:rsidR="00654E96">
        <w:t>it</w:t>
      </w:r>
      <w:r w:rsidRPr="006B164C" w:rsidR="00E04B5B">
        <w:t xml:space="preserve"> </w:t>
      </w:r>
      <w:r w:rsidRPr="006B164C" w:rsidR="00654E96">
        <w:t>is</w:t>
      </w:r>
      <w:r w:rsidRPr="006B164C" w:rsidR="00E04B5B">
        <w:t xml:space="preserve"> </w:t>
      </w:r>
      <w:r w:rsidRPr="006B164C" w:rsidR="00654E96">
        <w:t>likely</w:t>
      </w:r>
      <w:r w:rsidRPr="006B164C" w:rsidR="00E04B5B">
        <w:t xml:space="preserve"> </w:t>
      </w:r>
      <w:r w:rsidRPr="006B164C" w:rsidR="00654E96">
        <w:t>to</w:t>
      </w:r>
      <w:r w:rsidRPr="006B164C" w:rsidR="00E04B5B">
        <w:t xml:space="preserve"> </w:t>
      </w:r>
      <w:r w:rsidRPr="006B164C" w:rsidR="00654E96">
        <w:t>come</w:t>
      </w:r>
      <w:r w:rsidRPr="006B164C" w:rsidR="00E04B5B">
        <w:t xml:space="preserve"> </w:t>
      </w:r>
      <w:r w:rsidRPr="006B164C" w:rsidR="00654E96">
        <w:t>back</w:t>
      </w:r>
      <w:r w:rsidRPr="006B164C" w:rsidR="00E04B5B">
        <w:t xml:space="preserve"> </w:t>
      </w:r>
      <w:r w:rsidRPr="006B164C">
        <w:t>on</w:t>
      </w:r>
      <w:r w:rsidRPr="006B164C" w:rsidR="00E04B5B">
        <w:t xml:space="preserve"> </w:t>
      </w:r>
      <w:r w:rsidRPr="006B164C">
        <w:t>the</w:t>
      </w:r>
      <w:r w:rsidRPr="006B164C" w:rsidR="00E04B5B">
        <w:t xml:space="preserve"> </w:t>
      </w:r>
      <w:r w:rsidRPr="006B164C">
        <w:t>table.</w:t>
      </w:r>
    </w:p>
    <w:p w:rsidR="00654E96" w:rsidRPr="006B164C" w:rsidP="00654E96">
      <w:pPr>
        <w:pStyle w:val="Answer"/>
      </w:pPr>
      <w:r w:rsidRPr="006B164C">
        <w:t>In</w:t>
      </w:r>
      <w:r w:rsidRPr="006B164C" w:rsidR="00E04B5B">
        <w:t xml:space="preserve"> </w:t>
      </w:r>
      <w:r w:rsidRPr="006B164C">
        <w:t>one</w:t>
      </w:r>
      <w:r w:rsidRPr="006B164C" w:rsidR="00E04B5B">
        <w:t xml:space="preserve"> </w:t>
      </w:r>
      <w:r w:rsidRPr="006B164C">
        <w:t>form</w:t>
      </w:r>
      <w:r w:rsidRPr="006B164C" w:rsidR="00E04B5B">
        <w:t xml:space="preserve"> </w:t>
      </w:r>
      <w:r w:rsidRPr="006B164C">
        <w:t>or</w:t>
      </w:r>
      <w:r w:rsidRPr="006B164C" w:rsidR="00E04B5B">
        <w:t xml:space="preserve"> </w:t>
      </w:r>
      <w:r w:rsidRPr="006B164C">
        <w:t>another,</w:t>
      </w:r>
      <w:r w:rsidRPr="006B164C" w:rsidR="00E04B5B">
        <w:t xml:space="preserve"> </w:t>
      </w:r>
      <w:r w:rsidRPr="006B164C">
        <w:t>it</w:t>
      </w:r>
      <w:r w:rsidRPr="006B164C" w:rsidR="00E04B5B">
        <w:t xml:space="preserve"> </w:t>
      </w:r>
      <w:r w:rsidRPr="006B164C">
        <w:t>may</w:t>
      </w:r>
      <w:r w:rsidRPr="006B164C" w:rsidR="00E04B5B">
        <w:t xml:space="preserve"> </w:t>
      </w:r>
      <w:r w:rsidRPr="006B164C">
        <w:t>well</w:t>
      </w:r>
      <w:r w:rsidRPr="006B164C" w:rsidR="00E04B5B">
        <w:t xml:space="preserve"> </w:t>
      </w:r>
      <w:r w:rsidRPr="006B164C">
        <w:t>be</w:t>
      </w:r>
      <w:r w:rsidRPr="006B164C" w:rsidR="00E04B5B">
        <w:t xml:space="preserve"> </w:t>
      </w:r>
      <w:r w:rsidRPr="006B164C">
        <w:t>that</w:t>
      </w:r>
      <w:r w:rsidRPr="006B164C" w:rsidR="00E04B5B">
        <w:t xml:space="preserve"> </w:t>
      </w:r>
      <w:r w:rsidRPr="006B164C">
        <w:t>there</w:t>
      </w:r>
      <w:r w:rsidRPr="006B164C" w:rsidR="00E04B5B">
        <w:t xml:space="preserve"> </w:t>
      </w:r>
      <w:r w:rsidRPr="006B164C">
        <w:t>is</w:t>
      </w:r>
      <w:r w:rsidRPr="006B164C" w:rsidR="00E04B5B">
        <w:t xml:space="preserve"> </w:t>
      </w:r>
      <w:r w:rsidRPr="006B164C">
        <w:t>a</w:t>
      </w:r>
      <w:r w:rsidRPr="006B164C" w:rsidR="00E04B5B">
        <w:t xml:space="preserve"> </w:t>
      </w:r>
      <w:r w:rsidRPr="006B164C">
        <w:t>substantial</w:t>
      </w:r>
      <w:r w:rsidRPr="006B164C" w:rsidR="00E04B5B">
        <w:t xml:space="preserve"> </w:t>
      </w:r>
      <w:r w:rsidRPr="006B164C">
        <w:t>channel</w:t>
      </w:r>
      <w:r w:rsidRPr="006B164C" w:rsidR="00E04B5B">
        <w:t xml:space="preserve"> </w:t>
      </w:r>
      <w:r w:rsidRPr="006B164C">
        <w:t>of</w:t>
      </w:r>
      <w:r w:rsidRPr="006B164C" w:rsidR="00E04B5B">
        <w:t xml:space="preserve"> </w:t>
      </w:r>
      <w:r w:rsidRPr="006B164C">
        <w:t>work</w:t>
      </w:r>
      <w:r w:rsidRPr="006B164C" w:rsidR="00E04B5B">
        <w:t xml:space="preserve"> </w:t>
      </w:r>
      <w:r w:rsidRPr="006B164C">
        <w:t>that</w:t>
      </w:r>
      <w:r w:rsidRPr="006B164C" w:rsidR="00E04B5B">
        <w:t xml:space="preserve"> </w:t>
      </w:r>
      <w:r w:rsidRPr="006B164C">
        <w:t>has</w:t>
      </w:r>
      <w:r w:rsidRPr="006B164C" w:rsidR="00E04B5B">
        <w:t xml:space="preserve"> </w:t>
      </w:r>
      <w:r w:rsidRPr="006B164C">
        <w:t>an</w:t>
      </w:r>
      <w:r w:rsidRPr="006B164C" w:rsidR="00E04B5B">
        <w:t xml:space="preserve"> </w:t>
      </w:r>
      <w:r w:rsidRPr="006B164C">
        <w:t>overtly</w:t>
      </w:r>
      <w:r w:rsidRPr="006B164C" w:rsidR="00E04B5B">
        <w:t xml:space="preserve"> </w:t>
      </w:r>
      <w:r w:rsidRPr="006B164C">
        <w:t>European</w:t>
      </w:r>
      <w:r w:rsidRPr="006B164C" w:rsidR="00E04B5B">
        <w:t xml:space="preserve"> </w:t>
      </w:r>
      <w:r w:rsidRPr="006B164C">
        <w:t>dimension,</w:t>
      </w:r>
      <w:r w:rsidRPr="006B164C" w:rsidR="00E04B5B">
        <w:t xml:space="preserve"> </w:t>
      </w:r>
      <w:r w:rsidRPr="006B164C">
        <w:t>which</w:t>
      </w:r>
      <w:r w:rsidRPr="006B164C" w:rsidR="00E04B5B">
        <w:t xml:space="preserve"> </w:t>
      </w:r>
      <w:r w:rsidRPr="006B164C">
        <w:t>might</w:t>
      </w:r>
      <w:r w:rsidRPr="006B164C" w:rsidR="00E04B5B">
        <w:t xml:space="preserve"> </w:t>
      </w:r>
      <w:r w:rsidRPr="006B164C">
        <w:t>well</w:t>
      </w:r>
      <w:r w:rsidRPr="006B164C" w:rsidR="00E04B5B">
        <w:t xml:space="preserve"> </w:t>
      </w:r>
      <w:r w:rsidRPr="006B164C">
        <w:t>merit</w:t>
      </w:r>
      <w:r w:rsidRPr="006B164C" w:rsidR="00E04B5B">
        <w:t xml:space="preserve"> </w:t>
      </w:r>
      <w:r w:rsidRPr="006B164C">
        <w:t>the</w:t>
      </w:r>
      <w:r w:rsidRPr="006B164C" w:rsidR="00E04B5B">
        <w:t xml:space="preserve"> </w:t>
      </w:r>
      <w:r w:rsidRPr="006B164C">
        <w:t>existence</w:t>
      </w:r>
      <w:r w:rsidRPr="006B164C" w:rsidR="00E04B5B">
        <w:t xml:space="preserve"> </w:t>
      </w:r>
      <w:r w:rsidRPr="006B164C">
        <w:t>of</w:t>
      </w:r>
      <w:r w:rsidRPr="006B164C" w:rsidR="00E04B5B">
        <w:t xml:space="preserve"> </w:t>
      </w:r>
      <w:r w:rsidRPr="006B164C">
        <w:t>a</w:t>
      </w:r>
      <w:r w:rsidRPr="006B164C" w:rsidR="00E04B5B">
        <w:t xml:space="preserve"> </w:t>
      </w:r>
      <w:r w:rsidRPr="006B164C">
        <w:t>separate</w:t>
      </w:r>
      <w:r w:rsidRPr="006B164C" w:rsidR="00E04B5B">
        <w:t xml:space="preserve"> </w:t>
      </w:r>
      <w:r w:rsidRPr="006B164C">
        <w:t>committee</w:t>
      </w:r>
      <w:r w:rsidRPr="006B164C">
        <w:t>.</w:t>
      </w:r>
      <w:r w:rsidRPr="006B164C" w:rsidR="00E04B5B">
        <w:t xml:space="preserve"> </w:t>
      </w:r>
      <w:r w:rsidRPr="006B164C">
        <w:t>A</w:t>
      </w:r>
      <w:r w:rsidRPr="006B164C">
        <w:t>s</w:t>
      </w:r>
      <w:r w:rsidRPr="006B164C" w:rsidR="00E04B5B">
        <w:t xml:space="preserve"> </w:t>
      </w:r>
      <w:r w:rsidRPr="006B164C">
        <w:t>Hannah</w:t>
      </w:r>
      <w:r w:rsidRPr="006B164C" w:rsidR="00E04B5B">
        <w:t xml:space="preserve"> </w:t>
      </w:r>
      <w:r w:rsidRPr="006B164C">
        <w:t>said,</w:t>
      </w:r>
      <w:r w:rsidRPr="006B164C" w:rsidR="00E04B5B">
        <w:t xml:space="preserve"> </w:t>
      </w:r>
      <w:r w:rsidRPr="006B164C">
        <w:t>a</w:t>
      </w:r>
      <w:r w:rsidRPr="006B164C" w:rsidR="00E04B5B">
        <w:t xml:space="preserve"> </w:t>
      </w:r>
      <w:r w:rsidRPr="006B164C">
        <w:t>parsimonious</w:t>
      </w:r>
      <w:r w:rsidRPr="006B164C" w:rsidR="00E04B5B">
        <w:t xml:space="preserve"> </w:t>
      </w:r>
      <w:r w:rsidRPr="006B164C">
        <w:t>structure</w:t>
      </w:r>
      <w:r w:rsidRPr="006B164C" w:rsidR="00E04B5B">
        <w:t xml:space="preserve"> </w:t>
      </w:r>
      <w:r w:rsidRPr="006B164C">
        <w:t>always</w:t>
      </w:r>
      <w:r w:rsidRPr="006B164C" w:rsidR="00E04B5B">
        <w:t xml:space="preserve"> </w:t>
      </w:r>
      <w:r w:rsidRPr="006B164C">
        <w:t>makes</w:t>
      </w:r>
      <w:r w:rsidRPr="006B164C" w:rsidR="00E04B5B">
        <w:t xml:space="preserve"> </w:t>
      </w:r>
      <w:r w:rsidRPr="006B164C">
        <w:t>sense</w:t>
      </w:r>
      <w:r w:rsidRPr="006B164C" w:rsidR="00110DCF">
        <w:t>,</w:t>
      </w:r>
      <w:r w:rsidRPr="006B164C" w:rsidR="00E04B5B">
        <w:t xml:space="preserve"> </w:t>
      </w:r>
      <w:r w:rsidRPr="006B164C">
        <w:t>but</w:t>
      </w:r>
      <w:r w:rsidRPr="006B164C" w:rsidR="00E04B5B">
        <w:t xml:space="preserve"> </w:t>
      </w:r>
      <w:r w:rsidRPr="006B164C">
        <w:t>we</w:t>
      </w:r>
      <w:r w:rsidRPr="006B164C" w:rsidR="00E04B5B">
        <w:t xml:space="preserve"> </w:t>
      </w:r>
      <w:r w:rsidRPr="006B164C">
        <w:t>have</w:t>
      </w:r>
      <w:r w:rsidRPr="006B164C" w:rsidR="00E04B5B">
        <w:t xml:space="preserve"> </w:t>
      </w:r>
      <w:r w:rsidRPr="006B164C">
        <w:t>to</w:t>
      </w:r>
      <w:r w:rsidRPr="006B164C" w:rsidR="00E04B5B">
        <w:t xml:space="preserve"> </w:t>
      </w:r>
      <w:r w:rsidRPr="006B164C">
        <w:t>be</w:t>
      </w:r>
      <w:r w:rsidRPr="006B164C" w:rsidR="00E04B5B">
        <w:t xml:space="preserve"> </w:t>
      </w:r>
      <w:r w:rsidRPr="006B164C">
        <w:t>cognisant</w:t>
      </w:r>
      <w:r w:rsidRPr="006B164C" w:rsidR="00E04B5B">
        <w:t xml:space="preserve"> </w:t>
      </w:r>
      <w:r w:rsidRPr="006B164C">
        <w:t>that</w:t>
      </w:r>
      <w:r w:rsidRPr="006B164C" w:rsidR="00E04B5B">
        <w:t xml:space="preserve"> </w:t>
      </w:r>
      <w:r w:rsidRPr="006B164C">
        <w:t>this</w:t>
      </w:r>
      <w:r w:rsidRPr="006B164C" w:rsidR="00E04B5B">
        <w:t xml:space="preserve"> </w:t>
      </w:r>
      <w:r w:rsidRPr="006B164C">
        <w:t>might</w:t>
      </w:r>
      <w:r w:rsidRPr="006B164C" w:rsidR="00E04B5B">
        <w:t xml:space="preserve"> </w:t>
      </w:r>
      <w:r w:rsidRPr="006B164C">
        <w:t>be</w:t>
      </w:r>
      <w:r w:rsidRPr="006B164C" w:rsidR="00E04B5B">
        <w:t xml:space="preserve"> </w:t>
      </w:r>
      <w:r w:rsidRPr="006B164C">
        <w:t>a</w:t>
      </w:r>
      <w:r w:rsidRPr="006B164C" w:rsidR="00E04B5B">
        <w:t xml:space="preserve"> </w:t>
      </w:r>
      <w:r w:rsidRPr="006B164C">
        <w:t>situation</w:t>
      </w:r>
      <w:r w:rsidRPr="006B164C" w:rsidR="00E04B5B">
        <w:t xml:space="preserve"> </w:t>
      </w:r>
      <w:r w:rsidRPr="006B164C">
        <w:t>that</w:t>
      </w:r>
      <w:r w:rsidRPr="006B164C" w:rsidR="00E04B5B">
        <w:t xml:space="preserve"> </w:t>
      </w:r>
      <w:r w:rsidRPr="006B164C">
        <w:t>requires</w:t>
      </w:r>
      <w:r w:rsidRPr="006B164C" w:rsidR="00E04B5B">
        <w:t xml:space="preserve"> </w:t>
      </w:r>
      <w:r w:rsidRPr="006B164C">
        <w:t>dedicated</w:t>
      </w:r>
      <w:r w:rsidRPr="006B164C" w:rsidR="00E04B5B">
        <w:t xml:space="preserve"> </w:t>
      </w:r>
      <w:r w:rsidRPr="006B164C">
        <w:t>structures.</w:t>
      </w:r>
    </w:p>
    <w:p w:rsidR="000E0553" w:rsidRPr="006B164C" w:rsidP="00654E96">
      <w:pPr>
        <w:pStyle w:val="Question"/>
      </w:pPr>
      <w:sdt>
        <w:sdtPr>
          <w:alias w:val="Member"/>
          <w:tag w:val="&lt;Member mnisId='4359' dodsId='110294'&gt;"/>
          <w:id w:val="-455251051"/>
          <w:placeholder>
            <w:docPart w:val="DefaultPlaceholder_1082065158"/>
          </w:placeholder>
          <w:richText/>
        </w:sdtPr>
        <w:sdtContent>
          <w:r w:rsidRPr="006B164C" w:rsidR="00654E96">
            <w:rPr>
              <w:b/>
            </w:rPr>
            <w:t>Stephen</w:t>
          </w:r>
          <w:r w:rsidRPr="006B164C" w:rsidR="00E04B5B">
            <w:rPr>
              <w:b/>
            </w:rPr>
            <w:t xml:space="preserve"> </w:t>
          </w:r>
          <w:r w:rsidRPr="006B164C" w:rsidR="00654E96">
            <w:rPr>
              <w:b/>
            </w:rPr>
            <w:t>Kinnock:</w:t>
          </w:r>
        </w:sdtContent>
      </w:sdt>
      <w:r w:rsidRPr="006B164C" w:rsidR="00E04B5B">
        <w:t xml:space="preserve"> </w:t>
      </w:r>
      <w:r w:rsidRPr="006B164C" w:rsidR="003A18B4">
        <w:t>I</w:t>
      </w:r>
      <w:r w:rsidRPr="006B164C" w:rsidR="00E04B5B">
        <w:t xml:space="preserve"> </w:t>
      </w:r>
      <w:r w:rsidRPr="006B164C" w:rsidR="003A18B4">
        <w:t>have</w:t>
      </w:r>
      <w:r w:rsidRPr="006B164C" w:rsidR="00E04B5B">
        <w:t xml:space="preserve"> </w:t>
      </w:r>
      <w:r w:rsidRPr="006B164C" w:rsidR="003A18B4">
        <w:t>a</w:t>
      </w:r>
      <w:r w:rsidRPr="006B164C" w:rsidR="00E04B5B">
        <w:t xml:space="preserve"> </w:t>
      </w:r>
      <w:r w:rsidRPr="006B164C" w:rsidR="003A18B4">
        <w:t>final</w:t>
      </w:r>
      <w:r w:rsidRPr="006B164C" w:rsidR="00E04B5B">
        <w:t xml:space="preserve"> </w:t>
      </w:r>
      <w:r w:rsidRPr="006B164C" w:rsidR="003A18B4">
        <w:t>question</w:t>
      </w:r>
      <w:r w:rsidRPr="006B164C" w:rsidR="00E04B5B">
        <w:t xml:space="preserve"> </w:t>
      </w:r>
      <w:r w:rsidRPr="006B164C" w:rsidR="003A18B4">
        <w:t>about</w:t>
      </w:r>
      <w:r w:rsidRPr="006B164C" w:rsidR="00E04B5B">
        <w:t xml:space="preserve"> </w:t>
      </w:r>
      <w:r w:rsidRPr="006B164C" w:rsidR="003A18B4">
        <w:t>treaties</w:t>
      </w:r>
      <w:r w:rsidRPr="006B164C" w:rsidR="00E04B5B">
        <w:t xml:space="preserve"> </w:t>
      </w:r>
      <w:r w:rsidRPr="006B164C" w:rsidR="003A18B4">
        <w:t>and</w:t>
      </w:r>
      <w:r w:rsidRPr="006B164C" w:rsidR="00E04B5B">
        <w:t xml:space="preserve"> </w:t>
      </w:r>
      <w:r w:rsidRPr="006B164C" w:rsidR="003A18B4">
        <w:t>the</w:t>
      </w:r>
      <w:r w:rsidRPr="006B164C" w:rsidR="00E04B5B">
        <w:t xml:space="preserve"> </w:t>
      </w:r>
      <w:r w:rsidRPr="006B164C" w:rsidR="003A18B4">
        <w:t>role</w:t>
      </w:r>
      <w:r w:rsidRPr="006B164C" w:rsidR="00E04B5B">
        <w:t xml:space="preserve"> </w:t>
      </w:r>
      <w:r w:rsidRPr="006B164C" w:rsidR="003A18B4">
        <w:t>that</w:t>
      </w:r>
      <w:r w:rsidRPr="006B164C" w:rsidR="00E04B5B">
        <w:t xml:space="preserve"> </w:t>
      </w:r>
      <w:r w:rsidRPr="006B164C" w:rsidR="003A18B4">
        <w:t>Parliament</w:t>
      </w:r>
      <w:r w:rsidRPr="006B164C" w:rsidR="00E04B5B">
        <w:t xml:space="preserve"> </w:t>
      </w:r>
      <w:r w:rsidRPr="006B164C" w:rsidR="003A18B4">
        <w:t>would</w:t>
      </w:r>
      <w:r w:rsidRPr="006B164C" w:rsidR="00E04B5B">
        <w:t xml:space="preserve"> </w:t>
      </w:r>
      <w:r w:rsidRPr="006B164C" w:rsidR="003A18B4">
        <w:t>play</w:t>
      </w:r>
      <w:r w:rsidRPr="006B164C" w:rsidR="00654E96">
        <w:t>,</w:t>
      </w:r>
      <w:r w:rsidRPr="006B164C" w:rsidR="00E04B5B">
        <w:t xml:space="preserve"> </w:t>
      </w:r>
      <w:r w:rsidRPr="006B164C" w:rsidR="00654E96">
        <w:t>not</w:t>
      </w:r>
      <w:r w:rsidRPr="006B164C" w:rsidR="00E04B5B">
        <w:t xml:space="preserve"> </w:t>
      </w:r>
      <w:r w:rsidRPr="006B164C" w:rsidR="00654E96">
        <w:t>so</w:t>
      </w:r>
      <w:r w:rsidRPr="006B164C" w:rsidR="00E04B5B">
        <w:t xml:space="preserve"> </w:t>
      </w:r>
      <w:r w:rsidRPr="006B164C" w:rsidR="00654E96">
        <w:t>much</w:t>
      </w:r>
      <w:r w:rsidRPr="006B164C" w:rsidR="00E04B5B">
        <w:t xml:space="preserve"> </w:t>
      </w:r>
      <w:r w:rsidRPr="006B164C" w:rsidR="00654E96">
        <w:t>in</w:t>
      </w:r>
      <w:r w:rsidRPr="006B164C" w:rsidR="00E04B5B">
        <w:t xml:space="preserve"> </w:t>
      </w:r>
      <w:r w:rsidRPr="006B164C" w:rsidR="00654E96">
        <w:t>the</w:t>
      </w:r>
      <w:r w:rsidRPr="006B164C" w:rsidR="00E04B5B">
        <w:t xml:space="preserve"> </w:t>
      </w:r>
      <w:r w:rsidRPr="006B164C" w:rsidR="00654E96">
        <w:t>why</w:t>
      </w:r>
      <w:r w:rsidRPr="006B164C" w:rsidR="00E04B5B">
        <w:t xml:space="preserve"> </w:t>
      </w:r>
      <w:r w:rsidRPr="006B164C" w:rsidR="00654E96">
        <w:t>or</w:t>
      </w:r>
      <w:r w:rsidRPr="006B164C" w:rsidR="00E04B5B">
        <w:t xml:space="preserve"> </w:t>
      </w:r>
      <w:r w:rsidRPr="006B164C" w:rsidR="00654E96">
        <w:t>wherefore</w:t>
      </w:r>
      <w:r w:rsidRPr="006B164C" w:rsidR="00E04B5B">
        <w:t xml:space="preserve"> </w:t>
      </w:r>
      <w:r w:rsidRPr="006B164C" w:rsidR="003A18B4">
        <w:t>of</w:t>
      </w:r>
      <w:r w:rsidRPr="006B164C" w:rsidR="00E04B5B">
        <w:t xml:space="preserve"> </w:t>
      </w:r>
      <w:r w:rsidRPr="006B164C" w:rsidR="003A18B4">
        <w:t>whether</w:t>
      </w:r>
      <w:r w:rsidRPr="006B164C" w:rsidR="00E04B5B">
        <w:t xml:space="preserve"> </w:t>
      </w:r>
      <w:r w:rsidRPr="006B164C" w:rsidR="003A18B4">
        <w:t>treaties</w:t>
      </w:r>
      <w:r w:rsidRPr="006B164C" w:rsidR="00E04B5B">
        <w:t xml:space="preserve"> </w:t>
      </w:r>
      <w:r w:rsidRPr="006B164C" w:rsidR="003A18B4">
        <w:t>should</w:t>
      </w:r>
      <w:r w:rsidRPr="006B164C" w:rsidR="00E04B5B">
        <w:t xml:space="preserve"> </w:t>
      </w:r>
      <w:r w:rsidRPr="006B164C" w:rsidR="003A18B4">
        <w:t>be</w:t>
      </w:r>
      <w:r w:rsidRPr="006B164C" w:rsidR="00E04B5B">
        <w:t xml:space="preserve"> </w:t>
      </w:r>
      <w:r w:rsidRPr="006B164C" w:rsidR="003A18B4">
        <w:t>negotiated</w:t>
      </w:r>
      <w:r w:rsidRPr="006B164C" w:rsidR="00654E96">
        <w:t>,</w:t>
      </w:r>
      <w:r w:rsidRPr="006B164C" w:rsidR="00E04B5B">
        <w:t xml:space="preserve"> </w:t>
      </w:r>
      <w:r w:rsidRPr="006B164C" w:rsidR="00654E96">
        <w:t>because</w:t>
      </w:r>
      <w:r w:rsidRPr="006B164C" w:rsidR="00E04B5B">
        <w:t xml:space="preserve"> </w:t>
      </w:r>
      <w:r w:rsidRPr="006B164C" w:rsidR="00654E96">
        <w:t>I</w:t>
      </w:r>
      <w:r w:rsidRPr="006B164C" w:rsidR="00E04B5B">
        <w:t xml:space="preserve"> </w:t>
      </w:r>
      <w:r w:rsidRPr="006B164C" w:rsidR="00654E96">
        <w:t>am</w:t>
      </w:r>
      <w:r w:rsidRPr="006B164C" w:rsidR="00E04B5B">
        <w:t xml:space="preserve"> </w:t>
      </w:r>
      <w:r w:rsidRPr="006B164C" w:rsidR="00654E96">
        <w:t>assuming</w:t>
      </w:r>
      <w:r w:rsidRPr="006B164C" w:rsidR="00E04B5B">
        <w:t xml:space="preserve"> </w:t>
      </w:r>
      <w:r w:rsidRPr="006B164C" w:rsidR="003A18B4">
        <w:t>that</w:t>
      </w:r>
      <w:r w:rsidRPr="006B164C" w:rsidR="00E04B5B">
        <w:t xml:space="preserve"> </w:t>
      </w:r>
      <w:r w:rsidRPr="006B164C" w:rsidR="003A18B4">
        <w:t>that</w:t>
      </w:r>
      <w:r w:rsidRPr="006B164C" w:rsidR="00E04B5B">
        <w:t xml:space="preserve"> </w:t>
      </w:r>
      <w:r w:rsidRPr="006B164C" w:rsidR="003A18B4">
        <w:t>will</w:t>
      </w:r>
      <w:r w:rsidRPr="006B164C" w:rsidR="00E04B5B">
        <w:t xml:space="preserve"> </w:t>
      </w:r>
      <w:r w:rsidRPr="006B164C" w:rsidR="003A18B4">
        <w:t>continue</w:t>
      </w:r>
      <w:r w:rsidRPr="006B164C" w:rsidR="00E04B5B">
        <w:t xml:space="preserve"> </w:t>
      </w:r>
      <w:r w:rsidRPr="006B164C" w:rsidR="003A18B4">
        <w:t>to</w:t>
      </w:r>
      <w:r w:rsidRPr="006B164C" w:rsidR="00E04B5B">
        <w:t xml:space="preserve"> </w:t>
      </w:r>
      <w:r w:rsidRPr="006B164C" w:rsidR="003A18B4">
        <w:t>be</w:t>
      </w:r>
      <w:r w:rsidRPr="006B164C" w:rsidR="00E04B5B">
        <w:t xml:space="preserve"> </w:t>
      </w:r>
      <w:r w:rsidRPr="006B164C" w:rsidR="003A18B4">
        <w:t>the</w:t>
      </w:r>
      <w:r w:rsidRPr="006B164C" w:rsidR="00E04B5B">
        <w:t xml:space="preserve"> </w:t>
      </w:r>
      <w:r w:rsidRPr="006B164C" w:rsidR="003A18B4">
        <w:t>prerogative</w:t>
      </w:r>
      <w:r w:rsidRPr="006B164C" w:rsidR="00E04B5B">
        <w:t xml:space="preserve"> </w:t>
      </w:r>
      <w:r w:rsidRPr="006B164C" w:rsidR="003A18B4">
        <w:t>of</w:t>
      </w:r>
      <w:r w:rsidRPr="006B164C" w:rsidR="00E04B5B">
        <w:t xml:space="preserve"> </w:t>
      </w:r>
      <w:r w:rsidRPr="006B164C" w:rsidR="003A18B4">
        <w:t>Government</w:t>
      </w:r>
      <w:r w:rsidRPr="006B164C" w:rsidR="00654E96">
        <w:t>,</w:t>
      </w:r>
      <w:r w:rsidRPr="006B164C" w:rsidR="00E04B5B">
        <w:t xml:space="preserve"> </w:t>
      </w:r>
      <w:r w:rsidRPr="006B164C" w:rsidR="00654E96">
        <w:t>but</w:t>
      </w:r>
      <w:r w:rsidRPr="006B164C" w:rsidR="00E04B5B">
        <w:t xml:space="preserve"> </w:t>
      </w:r>
      <w:r w:rsidRPr="006B164C" w:rsidR="00110DCF">
        <w:t>in</w:t>
      </w:r>
      <w:r w:rsidRPr="006B164C" w:rsidR="00E04B5B">
        <w:t xml:space="preserve"> </w:t>
      </w:r>
      <w:r w:rsidRPr="006B164C" w:rsidR="00654E96">
        <w:t>the</w:t>
      </w:r>
      <w:r w:rsidRPr="006B164C" w:rsidR="00E04B5B">
        <w:t xml:space="preserve"> </w:t>
      </w:r>
      <w:r w:rsidRPr="006B164C" w:rsidR="00654E96">
        <w:t>scrutiny</w:t>
      </w:r>
      <w:r w:rsidRPr="006B164C" w:rsidR="00E04B5B">
        <w:t xml:space="preserve"> </w:t>
      </w:r>
      <w:r w:rsidRPr="006B164C" w:rsidR="00654E96">
        <w:t>of</w:t>
      </w:r>
      <w:r w:rsidRPr="006B164C" w:rsidR="00E04B5B">
        <w:t xml:space="preserve"> </w:t>
      </w:r>
      <w:r w:rsidRPr="006B164C" w:rsidR="00654E96">
        <w:t>the</w:t>
      </w:r>
      <w:r w:rsidRPr="006B164C" w:rsidR="00E04B5B">
        <w:t xml:space="preserve"> </w:t>
      </w:r>
      <w:r w:rsidRPr="006B164C" w:rsidR="00654E96">
        <w:t>way</w:t>
      </w:r>
      <w:r w:rsidRPr="006B164C" w:rsidR="00E04B5B">
        <w:t xml:space="preserve"> </w:t>
      </w:r>
      <w:r w:rsidRPr="006B164C" w:rsidR="00654E96">
        <w:t>in</w:t>
      </w:r>
      <w:r w:rsidRPr="006B164C" w:rsidR="00E04B5B">
        <w:t xml:space="preserve"> </w:t>
      </w:r>
      <w:r w:rsidRPr="006B164C" w:rsidR="00654E96">
        <w:t>which</w:t>
      </w:r>
      <w:r w:rsidRPr="006B164C" w:rsidR="00E04B5B">
        <w:t xml:space="preserve"> </w:t>
      </w:r>
      <w:r w:rsidRPr="006B164C" w:rsidR="007D472F">
        <w:t>treaties</w:t>
      </w:r>
      <w:r w:rsidRPr="006B164C" w:rsidR="00E04B5B">
        <w:t xml:space="preserve"> </w:t>
      </w:r>
      <w:r w:rsidRPr="006B164C" w:rsidR="00654E96">
        <w:t>are</w:t>
      </w:r>
      <w:r w:rsidRPr="006B164C" w:rsidR="00E04B5B">
        <w:t xml:space="preserve"> </w:t>
      </w:r>
      <w:r w:rsidRPr="006B164C" w:rsidR="00654E96">
        <w:t>implemented</w:t>
      </w:r>
      <w:r w:rsidRPr="006B164C" w:rsidR="00110DCF">
        <w:t xml:space="preserve"> and </w:t>
      </w:r>
      <w:r w:rsidRPr="006B164C" w:rsidR="003A18B4">
        <w:t>the</w:t>
      </w:r>
      <w:r w:rsidRPr="006B164C" w:rsidR="00E04B5B">
        <w:t xml:space="preserve"> </w:t>
      </w:r>
      <w:r w:rsidRPr="006B164C" w:rsidR="003A18B4">
        <w:t>implementing</w:t>
      </w:r>
      <w:r w:rsidRPr="006B164C" w:rsidR="00E04B5B">
        <w:t xml:space="preserve"> </w:t>
      </w:r>
      <w:r w:rsidRPr="006B164C" w:rsidR="003A18B4">
        <w:t>legislation</w:t>
      </w:r>
      <w:r w:rsidRPr="006B164C" w:rsidR="00E04B5B">
        <w:t xml:space="preserve"> </w:t>
      </w:r>
      <w:r w:rsidRPr="006B164C" w:rsidR="003A18B4">
        <w:t>that</w:t>
      </w:r>
      <w:r w:rsidRPr="006B164C" w:rsidR="00E04B5B">
        <w:t xml:space="preserve"> </w:t>
      </w:r>
      <w:r w:rsidRPr="006B164C" w:rsidR="003A18B4">
        <w:t>is</w:t>
      </w:r>
      <w:r w:rsidRPr="006B164C" w:rsidR="00E04B5B">
        <w:t xml:space="preserve"> </w:t>
      </w:r>
      <w:r w:rsidRPr="006B164C" w:rsidR="003A18B4">
        <w:t>wrapped</w:t>
      </w:r>
      <w:r w:rsidRPr="006B164C" w:rsidR="00E04B5B">
        <w:t xml:space="preserve"> </w:t>
      </w:r>
      <w:r w:rsidRPr="006B164C" w:rsidR="003A18B4">
        <w:t>around</w:t>
      </w:r>
      <w:r w:rsidRPr="006B164C" w:rsidR="00E04B5B">
        <w:t xml:space="preserve"> </w:t>
      </w:r>
      <w:r w:rsidRPr="006B164C" w:rsidR="003A18B4">
        <w:t>the</w:t>
      </w:r>
      <w:r w:rsidRPr="006B164C" w:rsidR="00E04B5B">
        <w:t xml:space="preserve"> </w:t>
      </w:r>
      <w:r w:rsidRPr="006B164C" w:rsidR="003A18B4">
        <w:t>international</w:t>
      </w:r>
      <w:r w:rsidRPr="006B164C" w:rsidR="00E04B5B">
        <w:t xml:space="preserve"> </w:t>
      </w:r>
      <w:r w:rsidRPr="006B164C" w:rsidR="003A18B4">
        <w:t>treaty.</w:t>
      </w:r>
      <w:r w:rsidRPr="006B164C" w:rsidR="00E04B5B">
        <w:t xml:space="preserve"> </w:t>
      </w:r>
    </w:p>
    <w:p w:rsidR="00654E96" w:rsidRPr="006B164C" w:rsidP="000E0553">
      <w:pPr>
        <w:pStyle w:val="Question"/>
        <w:numPr>
          <w:ilvl w:val="0"/>
          <w:numId w:val="0"/>
        </w:numPr>
        <w:ind w:left="794"/>
      </w:pPr>
      <w:r w:rsidRPr="006B164C">
        <w:t>I</w:t>
      </w:r>
      <w:r w:rsidRPr="006B164C" w:rsidR="00E04B5B">
        <w:t xml:space="preserve"> </w:t>
      </w:r>
      <w:r w:rsidRPr="006B164C">
        <w:t>believe</w:t>
      </w:r>
      <w:r w:rsidRPr="006B164C" w:rsidR="00E04B5B">
        <w:t xml:space="preserve"> </w:t>
      </w:r>
      <w:r w:rsidRPr="006B164C">
        <w:t>that,</w:t>
      </w:r>
      <w:r w:rsidRPr="006B164C" w:rsidR="00E04B5B">
        <w:t xml:space="preserve"> </w:t>
      </w:r>
      <w:r w:rsidRPr="006B164C">
        <w:t>i</w:t>
      </w:r>
      <w:r w:rsidRPr="006B164C">
        <w:t>n</w:t>
      </w:r>
      <w:r w:rsidRPr="006B164C" w:rsidR="00E04B5B">
        <w:t xml:space="preserve"> </w:t>
      </w:r>
      <w:r w:rsidRPr="006B164C">
        <w:t>Australia,</w:t>
      </w:r>
      <w:r w:rsidRPr="006B164C" w:rsidR="00E04B5B">
        <w:t xml:space="preserve"> </w:t>
      </w:r>
      <w:r w:rsidRPr="006B164C">
        <w:t>the</w:t>
      </w:r>
      <w:r w:rsidRPr="006B164C" w:rsidR="00E04B5B">
        <w:t xml:space="preserve"> </w:t>
      </w:r>
      <w:r w:rsidRPr="006B164C">
        <w:t>model</w:t>
      </w:r>
      <w:r w:rsidRPr="006B164C" w:rsidR="00E04B5B">
        <w:t xml:space="preserve"> </w:t>
      </w:r>
      <w:r w:rsidRPr="006B164C">
        <w:t>is</w:t>
      </w:r>
      <w:r w:rsidRPr="006B164C" w:rsidR="00E04B5B">
        <w:t xml:space="preserve"> </w:t>
      </w:r>
      <w:r w:rsidRPr="006B164C">
        <w:t>that</w:t>
      </w:r>
      <w:r w:rsidRPr="006B164C" w:rsidR="00E04B5B">
        <w:t xml:space="preserve"> </w:t>
      </w:r>
      <w:r w:rsidRPr="006B164C">
        <w:t>they</w:t>
      </w:r>
      <w:r w:rsidRPr="006B164C" w:rsidR="00E04B5B">
        <w:t xml:space="preserve"> </w:t>
      </w:r>
      <w:r w:rsidRPr="006B164C">
        <w:t>have</w:t>
      </w:r>
      <w:r w:rsidRPr="006B164C" w:rsidR="00E04B5B">
        <w:t xml:space="preserve"> </w:t>
      </w:r>
      <w:r w:rsidRPr="006B164C">
        <w:t>a</w:t>
      </w:r>
      <w:r w:rsidRPr="006B164C" w:rsidR="00E04B5B">
        <w:t xml:space="preserve"> </w:t>
      </w:r>
      <w:r w:rsidRPr="006B164C">
        <w:t>standing</w:t>
      </w:r>
      <w:r w:rsidRPr="006B164C" w:rsidR="00E04B5B">
        <w:t xml:space="preserve"> </w:t>
      </w:r>
      <w:r w:rsidRPr="006B164C" w:rsidR="007D472F">
        <w:t>treaties</w:t>
      </w:r>
      <w:r w:rsidRPr="006B164C" w:rsidR="00E04B5B">
        <w:t xml:space="preserve"> </w:t>
      </w:r>
      <w:r w:rsidRPr="006B164C">
        <w:t>committee</w:t>
      </w:r>
      <w:r w:rsidRPr="006B164C" w:rsidR="00E04B5B">
        <w:t xml:space="preserve"> </w:t>
      </w:r>
      <w:r w:rsidRPr="006B164C">
        <w:t>that</w:t>
      </w:r>
      <w:r w:rsidRPr="006B164C" w:rsidR="00E04B5B">
        <w:t xml:space="preserve"> </w:t>
      </w:r>
      <w:r w:rsidRPr="006B164C">
        <w:t>has</w:t>
      </w:r>
      <w:r w:rsidRPr="006B164C" w:rsidR="00E04B5B">
        <w:t xml:space="preserve"> </w:t>
      </w:r>
      <w:r w:rsidRPr="006B164C">
        <w:t>a</w:t>
      </w:r>
      <w:r w:rsidRPr="006B164C" w:rsidR="00E04B5B">
        <w:t xml:space="preserve"> </w:t>
      </w:r>
      <w:r w:rsidRPr="006B164C">
        <w:t>cross</w:t>
      </w:r>
      <w:r w:rsidRPr="006B164C" w:rsidR="00627BAE">
        <w:noBreakHyphen/>
      </w:r>
      <w:r w:rsidRPr="006B164C">
        <w:t>cutting</w:t>
      </w:r>
      <w:r w:rsidRPr="006B164C" w:rsidR="00E04B5B">
        <w:t xml:space="preserve"> </w:t>
      </w:r>
      <w:r w:rsidRPr="006B164C">
        <w:t>role</w:t>
      </w:r>
      <w:r w:rsidRPr="006B164C" w:rsidR="00E04B5B">
        <w:t xml:space="preserve"> </w:t>
      </w:r>
      <w:r w:rsidRPr="006B164C">
        <w:t>in</w:t>
      </w:r>
      <w:r w:rsidRPr="006B164C" w:rsidR="00E04B5B">
        <w:t xml:space="preserve"> </w:t>
      </w:r>
      <w:r w:rsidRPr="006B164C">
        <w:t>all</w:t>
      </w:r>
      <w:r w:rsidRPr="006B164C" w:rsidR="00E04B5B">
        <w:t xml:space="preserve"> </w:t>
      </w:r>
      <w:r w:rsidRPr="006B164C">
        <w:t>international</w:t>
      </w:r>
      <w:r w:rsidRPr="006B164C" w:rsidR="00E04B5B">
        <w:t xml:space="preserve"> </w:t>
      </w:r>
      <w:r w:rsidRPr="006B164C">
        <w:t>treaties.</w:t>
      </w:r>
      <w:r w:rsidRPr="006B164C" w:rsidR="00E04B5B">
        <w:t xml:space="preserve"> </w:t>
      </w:r>
      <w:r w:rsidRPr="006B164C">
        <w:t>Is</w:t>
      </w:r>
      <w:r w:rsidRPr="006B164C" w:rsidR="00E04B5B">
        <w:t xml:space="preserve"> </w:t>
      </w:r>
      <w:r w:rsidRPr="006B164C">
        <w:t>that</w:t>
      </w:r>
      <w:r w:rsidRPr="006B164C" w:rsidR="00E04B5B">
        <w:t xml:space="preserve"> </w:t>
      </w:r>
      <w:r w:rsidRPr="006B164C">
        <w:t>a</w:t>
      </w:r>
      <w:r w:rsidRPr="006B164C" w:rsidR="00E04B5B">
        <w:t xml:space="preserve"> </w:t>
      </w:r>
      <w:r w:rsidRPr="006B164C">
        <w:t>model</w:t>
      </w:r>
      <w:r w:rsidRPr="006B164C" w:rsidR="00E04B5B">
        <w:t xml:space="preserve"> </w:t>
      </w:r>
      <w:r w:rsidRPr="006B164C">
        <w:t>that</w:t>
      </w:r>
      <w:r w:rsidRPr="006B164C" w:rsidR="00E04B5B">
        <w:t xml:space="preserve"> </w:t>
      </w:r>
      <w:r w:rsidRPr="006B164C">
        <w:t>we</w:t>
      </w:r>
      <w:r w:rsidRPr="006B164C" w:rsidR="00E04B5B">
        <w:t xml:space="preserve"> </w:t>
      </w:r>
      <w:r w:rsidRPr="006B164C">
        <w:t>should</w:t>
      </w:r>
      <w:r w:rsidRPr="006B164C" w:rsidR="00E04B5B">
        <w:t xml:space="preserve"> </w:t>
      </w:r>
      <w:r w:rsidRPr="006B164C">
        <w:t>look</w:t>
      </w:r>
      <w:r w:rsidRPr="006B164C" w:rsidR="00E04B5B">
        <w:t xml:space="preserve"> </w:t>
      </w:r>
      <w:r w:rsidRPr="006B164C">
        <w:t>at?</w:t>
      </w:r>
      <w:r w:rsidRPr="006B164C" w:rsidR="00E04B5B">
        <w:t xml:space="preserve"> </w:t>
      </w:r>
      <w:r w:rsidRPr="006B164C">
        <w:t>Is</w:t>
      </w:r>
      <w:r w:rsidRPr="006B164C" w:rsidR="00E04B5B">
        <w:t xml:space="preserve"> </w:t>
      </w:r>
      <w:r w:rsidRPr="006B164C">
        <w:t>your</w:t>
      </w:r>
      <w:r w:rsidRPr="006B164C" w:rsidR="00E04B5B">
        <w:t xml:space="preserve"> </w:t>
      </w:r>
      <w:r w:rsidRPr="006B164C">
        <w:t>view</w:t>
      </w:r>
      <w:r w:rsidRPr="006B164C" w:rsidR="00E04B5B">
        <w:t xml:space="preserve"> </w:t>
      </w:r>
      <w:r w:rsidRPr="006B164C" w:rsidR="000E0553">
        <w:t>that</w:t>
      </w:r>
      <w:r w:rsidRPr="006B164C" w:rsidR="00E04B5B">
        <w:t xml:space="preserve"> </w:t>
      </w:r>
      <w:r w:rsidRPr="006B164C" w:rsidR="000E0553">
        <w:t>a</w:t>
      </w:r>
      <w:r w:rsidRPr="006B164C" w:rsidR="00E04B5B">
        <w:t xml:space="preserve"> </w:t>
      </w:r>
      <w:r w:rsidRPr="006B164C">
        <w:t>European</w:t>
      </w:r>
      <w:r w:rsidRPr="006B164C" w:rsidR="00E04B5B">
        <w:t xml:space="preserve"> </w:t>
      </w:r>
      <w:r w:rsidRPr="006B164C" w:rsidR="00842E19">
        <w:t>affairs committee</w:t>
      </w:r>
      <w:r w:rsidRPr="006B164C" w:rsidR="00E04B5B">
        <w:t xml:space="preserve"> </w:t>
      </w:r>
      <w:r w:rsidRPr="006B164C" w:rsidR="000E0553">
        <w:t>would</w:t>
      </w:r>
      <w:r w:rsidRPr="006B164C" w:rsidR="00E04B5B">
        <w:t xml:space="preserve"> </w:t>
      </w:r>
      <w:r w:rsidRPr="006B164C" w:rsidR="000E0553">
        <w:t>include</w:t>
      </w:r>
      <w:r w:rsidRPr="006B164C" w:rsidR="00E04B5B">
        <w:t xml:space="preserve"> </w:t>
      </w:r>
      <w:r w:rsidRPr="006B164C">
        <w:t>a</w:t>
      </w:r>
      <w:r w:rsidRPr="006B164C" w:rsidR="00E04B5B">
        <w:t xml:space="preserve"> </w:t>
      </w:r>
      <w:r w:rsidRPr="006B164C">
        <w:t>big</w:t>
      </w:r>
      <w:r w:rsidRPr="006B164C" w:rsidR="00E04B5B">
        <w:t xml:space="preserve"> </w:t>
      </w:r>
      <w:r w:rsidRPr="006B164C">
        <w:t>piece</w:t>
      </w:r>
      <w:r w:rsidRPr="006B164C" w:rsidR="00E04B5B">
        <w:t xml:space="preserve"> </w:t>
      </w:r>
      <w:r w:rsidRPr="006B164C">
        <w:t>around</w:t>
      </w:r>
      <w:r w:rsidRPr="006B164C" w:rsidR="00E04B5B">
        <w:t xml:space="preserve"> </w:t>
      </w:r>
      <w:r w:rsidRPr="006B164C">
        <w:t>potential</w:t>
      </w:r>
      <w:r w:rsidRPr="006B164C" w:rsidR="00E04B5B">
        <w:t xml:space="preserve"> </w:t>
      </w:r>
      <w:r w:rsidRPr="006B164C" w:rsidR="007D472F">
        <w:t>treaties</w:t>
      </w:r>
      <w:r w:rsidRPr="006B164C" w:rsidR="00E04B5B">
        <w:t xml:space="preserve"> </w:t>
      </w:r>
      <w:r w:rsidRPr="006B164C">
        <w:t>going</w:t>
      </w:r>
      <w:r w:rsidRPr="006B164C" w:rsidR="00E04B5B">
        <w:t xml:space="preserve"> </w:t>
      </w:r>
      <w:r w:rsidRPr="006B164C">
        <w:t>forward</w:t>
      </w:r>
      <w:r w:rsidRPr="006B164C" w:rsidR="00E04B5B">
        <w:t xml:space="preserve"> </w:t>
      </w:r>
      <w:r w:rsidRPr="006B164C">
        <w:t>with</w:t>
      </w:r>
      <w:r w:rsidRPr="006B164C" w:rsidR="00E04B5B">
        <w:t xml:space="preserve"> </w:t>
      </w:r>
      <w:r w:rsidRPr="006B164C">
        <w:t>the</w:t>
      </w:r>
      <w:r w:rsidRPr="006B164C" w:rsidR="00E04B5B">
        <w:t xml:space="preserve"> </w:t>
      </w:r>
      <w:r w:rsidRPr="006B164C">
        <w:t>EU,</w:t>
      </w:r>
      <w:r w:rsidRPr="006B164C" w:rsidR="00E04B5B">
        <w:t xml:space="preserve"> </w:t>
      </w:r>
      <w:r w:rsidRPr="006B164C">
        <w:t>and</w:t>
      </w:r>
      <w:r w:rsidRPr="006B164C" w:rsidR="00E04B5B">
        <w:t xml:space="preserve"> </w:t>
      </w:r>
      <w:r w:rsidRPr="006B164C">
        <w:t>then</w:t>
      </w:r>
      <w:r w:rsidRPr="006B164C" w:rsidR="00E04B5B">
        <w:t xml:space="preserve"> </w:t>
      </w:r>
      <w:r w:rsidRPr="006B164C">
        <w:t>the</w:t>
      </w:r>
      <w:r w:rsidRPr="006B164C" w:rsidR="00E04B5B">
        <w:t xml:space="preserve"> </w:t>
      </w:r>
      <w:r w:rsidRPr="006B164C">
        <w:t>departmental</w:t>
      </w:r>
      <w:r w:rsidRPr="006B164C" w:rsidR="00E04B5B">
        <w:t xml:space="preserve"> </w:t>
      </w:r>
      <w:r w:rsidRPr="006B164C">
        <w:t>International</w:t>
      </w:r>
      <w:r w:rsidRPr="006B164C" w:rsidR="00E04B5B">
        <w:t xml:space="preserve"> </w:t>
      </w:r>
      <w:r w:rsidRPr="006B164C">
        <w:t>Trade</w:t>
      </w:r>
      <w:r w:rsidRPr="006B164C" w:rsidR="00E04B5B">
        <w:t xml:space="preserve"> </w:t>
      </w:r>
      <w:r w:rsidRPr="006B164C" w:rsidR="00497200">
        <w:t>Select Committee</w:t>
      </w:r>
      <w:r w:rsidRPr="006B164C" w:rsidR="00E04B5B">
        <w:t xml:space="preserve"> </w:t>
      </w:r>
      <w:r w:rsidRPr="006B164C" w:rsidR="00EF3180">
        <w:t>would</w:t>
      </w:r>
      <w:r w:rsidRPr="006B164C" w:rsidR="00E04B5B">
        <w:t xml:space="preserve"> </w:t>
      </w:r>
      <w:r w:rsidRPr="006B164C" w:rsidR="00EF3180">
        <w:t>do</w:t>
      </w:r>
      <w:r w:rsidRPr="006B164C" w:rsidR="00E04B5B">
        <w:t xml:space="preserve"> </w:t>
      </w:r>
      <w:r w:rsidRPr="006B164C">
        <w:t>all</w:t>
      </w:r>
      <w:r w:rsidRPr="006B164C" w:rsidR="00E04B5B">
        <w:t xml:space="preserve"> </w:t>
      </w:r>
      <w:r w:rsidRPr="006B164C">
        <w:t>the</w:t>
      </w:r>
      <w:r w:rsidRPr="006B164C" w:rsidR="00E04B5B">
        <w:t xml:space="preserve"> </w:t>
      </w:r>
      <w:r w:rsidRPr="006B164C">
        <w:t>other</w:t>
      </w:r>
      <w:r w:rsidRPr="006B164C" w:rsidR="00E04B5B">
        <w:t xml:space="preserve"> </w:t>
      </w:r>
      <w:r w:rsidRPr="006B164C" w:rsidR="00EF3180">
        <w:t>international</w:t>
      </w:r>
      <w:r w:rsidRPr="006B164C" w:rsidR="00E04B5B">
        <w:t xml:space="preserve"> </w:t>
      </w:r>
      <w:r w:rsidRPr="006B164C">
        <w:t>treaties</w:t>
      </w:r>
      <w:r w:rsidRPr="006B164C" w:rsidR="00E04B5B">
        <w:t xml:space="preserve"> </w:t>
      </w:r>
      <w:r w:rsidRPr="006B164C" w:rsidR="00EF3180">
        <w:t>that</w:t>
      </w:r>
      <w:r w:rsidRPr="006B164C" w:rsidR="00E04B5B">
        <w:t xml:space="preserve"> </w:t>
      </w:r>
      <w:r w:rsidRPr="006B164C" w:rsidR="00627BAE">
        <w:t xml:space="preserve">we </w:t>
      </w:r>
      <w:r w:rsidRPr="006B164C" w:rsidR="00EF3180">
        <w:t>may</w:t>
      </w:r>
      <w:r w:rsidRPr="006B164C" w:rsidR="00E04B5B">
        <w:t xml:space="preserve"> </w:t>
      </w:r>
      <w:r w:rsidRPr="006B164C" w:rsidR="00EF3180">
        <w:t>be</w:t>
      </w:r>
      <w:r w:rsidRPr="006B164C" w:rsidR="00E04B5B">
        <w:t xml:space="preserve"> </w:t>
      </w:r>
      <w:r w:rsidRPr="006B164C" w:rsidR="00EF3180">
        <w:t>negotiating</w:t>
      </w:r>
      <w:r w:rsidRPr="006B164C">
        <w:t>?</w:t>
      </w:r>
    </w:p>
    <w:p w:rsidR="00627BAE" w:rsidRPr="006B164C" w:rsidP="00627BAE">
      <w:pPr>
        <w:pStyle w:val="Answer"/>
      </w:pPr>
      <w:sdt>
        <w:sdtPr>
          <w:alias w:val="Witness"/>
          <w:id w:val="-1005129681"/>
          <w:placeholder>
            <w:docPart w:val="DefaultPlaceholder_1082065158"/>
          </w:placeholder>
          <w:richText/>
        </w:sdtPr>
        <w:sdtContent>
          <w:r w:rsidRPr="006B164C" w:rsidR="00A5039E">
            <w:rPr>
              <w:b/>
              <w:i/>
            </w:rPr>
            <w:t>Dr</w:t>
          </w:r>
          <w:r w:rsidRPr="006B164C" w:rsidR="00E04B5B">
            <w:rPr>
              <w:b/>
              <w:i/>
            </w:rPr>
            <w:t xml:space="preserve"> </w:t>
          </w:r>
          <w:r w:rsidRPr="006B164C" w:rsidR="00A5039E">
            <w:rPr>
              <w:b/>
              <w:i/>
            </w:rPr>
            <w:t>Hagemann:</w:t>
          </w:r>
        </w:sdtContent>
      </w:sdt>
      <w:r w:rsidRPr="006B164C" w:rsidR="00E04B5B">
        <w:t xml:space="preserve"> </w:t>
      </w:r>
      <w:r w:rsidRPr="006B164C">
        <w:t>I would recommend that any committee structures follow what we have just described regarding the functionality. Anything that would be within a European framework would be within the European affairs committee, and trade relations with other countries would fall to other committees that already exist.</w:t>
      </w:r>
    </w:p>
    <w:p w:rsidR="00627BAE" w:rsidRPr="006B164C" w:rsidP="00627BAE">
      <w:pPr>
        <w:pStyle w:val="Answer"/>
      </w:pPr>
      <w:r w:rsidRPr="006B164C">
        <w:t>Treaty negotiation is a very difficult issue that the UK may experience differently to other</w:t>
      </w:r>
      <w:r w:rsidRPr="006B164C">
        <w:rPr>
          <w:rFonts w:cs="Times New Roman"/>
        </w:rPr>
        <w:t xml:space="preserve"> third countries</w:t>
      </w:r>
      <w:r w:rsidRPr="006B164C">
        <w:t>. It will now find that the situation with the EU is one where there are rather a lot of veto players and a lot of obstacles ahead. I would not expect the UK</w:t>
      </w:r>
      <w:r w:rsidRPr="006B164C">
        <w:noBreakHyphen/>
        <w:t>EU future relationship, whatever that may be, to result in 50 new treaties that are to be adopted within the foreseeable future, so it does not merit a committee to have that sort of role.</w:t>
      </w:r>
    </w:p>
    <w:p w:rsidR="00627BAE" w:rsidRPr="006B164C" w:rsidP="00627BAE">
      <w:pPr>
        <w:pStyle w:val="Answer"/>
      </w:pPr>
      <w:r w:rsidRPr="006B164C">
        <w:t>Rather, whatever comes next—I will not hide that I think it will be difficult—it will be necessary to have a strong European affairs committee to be very closely involved with any new bolt</w:t>
      </w:r>
      <w:r w:rsidRPr="006B164C">
        <w:noBreakHyphen/>
        <w:t>ons that come between the UK and the EU, but they will take time, in particular because ratification on the European side is tricky.</w:t>
      </w:r>
    </w:p>
    <w:p w:rsidR="00627BAE" w:rsidRPr="006B164C" w:rsidP="00627BAE">
      <w:pPr>
        <w:pStyle w:val="Question"/>
        <w:numPr>
          <w:ilvl w:val="0"/>
          <w:numId w:val="9"/>
        </w:numPr>
      </w:pPr>
      <w:sdt>
        <w:sdtPr>
          <w:alias w:val="Member"/>
          <w:tag w:val="&lt;Member mnisId='4842' dodsId=''&gt;"/>
          <w:id w:val="1416521265"/>
          <w:placeholder>
            <w:docPart w:val="820F42A823DA4632BAA95AAAA2DFDF14"/>
          </w:placeholder>
          <w:richText/>
        </w:sdtPr>
        <w:sdtContent>
          <w:r w:rsidRPr="006B164C">
            <w:rPr>
              <w:b/>
            </w:rPr>
            <w:t>Sally-Ann Hart:</w:t>
          </w:r>
        </w:sdtContent>
      </w:sdt>
      <w:r w:rsidRPr="006B164C">
        <w:t xml:space="preserve"> Good morning to our panel of witnesses. I am going to ask some questions about parliamentary relations with European </w:t>
      </w:r>
      <w:r w:rsidRPr="006B164C">
        <w:t>institutions. I thought I would go to Hannah first. Is it appropriate for the UK Parliament to continue to engage with the EU’s institutions on an informal basis at the end of the transition? If so, what would be the best channels by which it could do that?</w:t>
      </w:r>
    </w:p>
    <w:p w:rsidR="00627BAE" w:rsidRPr="006B164C" w:rsidP="00627BAE">
      <w:pPr>
        <w:pStyle w:val="Answer"/>
      </w:pPr>
      <w:sdt>
        <w:sdtPr>
          <w:rPr>
            <w:i/>
            <w:iCs/>
          </w:rPr>
          <w:alias w:val="Witness"/>
          <w:id w:val="59606176"/>
          <w:placeholder>
            <w:docPart w:val="820F42A823DA4632BAA95AAAA2DFDF14"/>
          </w:placeholder>
          <w:richText/>
        </w:sdtPr>
        <w:sdtContent>
          <w:r w:rsidRPr="006B164C">
            <w:rPr>
              <w:b/>
              <w:i/>
              <w:iCs/>
            </w:rPr>
            <w:t>Dr White:</w:t>
          </w:r>
        </w:sdtContent>
      </w:sdt>
      <w:r w:rsidRPr="006B164C">
        <w:rPr>
          <w:i/>
          <w:iCs/>
        </w:rPr>
        <w:t xml:space="preserve"> </w:t>
      </w:r>
      <w:r w:rsidRPr="006B164C">
        <w:t>It is appropriate and important for the UK Parliament to continue to engage with the European Parliament and, indeed, for serious thought to be given to facilitating how the devolved Parliaments will be able to do the same thing. I know the Government have, in response to an initiative from your Committee and the Lords, said that they are seeking an inter</w:t>
      </w:r>
      <w:r w:rsidR="00322760">
        <w:noBreakHyphen/>
      </w:r>
      <w:r w:rsidRPr="006B164C">
        <w:t>parliamentary dialogue mechanism in the course of the negotiations, which is a positive thing.</w:t>
      </w:r>
    </w:p>
    <w:p w:rsidR="00627BAE" w:rsidRPr="006B164C" w:rsidP="00627BAE">
      <w:pPr>
        <w:pStyle w:val="Answer"/>
      </w:pPr>
      <w:r w:rsidRPr="006B164C">
        <w:t>It is important for that to happen, because the general message that I get from people who are much more expert than I am, like Sara and Simon, in terms of how other third countries engage with the EU, is that every form of intelligence gathering mechanism that you can possibly use is of value. Parliamentary and inter</w:t>
      </w:r>
      <w:r w:rsidR="00322760">
        <w:noBreakHyphen/>
      </w:r>
      <w:r w:rsidRPr="006B164C">
        <w:t>parliamentary dialogue is one way of gathering intelligence and is therefore important.</w:t>
      </w:r>
    </w:p>
    <w:p w:rsidR="00627BAE" w:rsidRPr="006B164C" w:rsidP="00627BAE">
      <w:pPr>
        <w:pStyle w:val="Answer"/>
      </w:pPr>
      <w:r w:rsidRPr="006B164C">
        <w:t>My colleagues will know more on this, but we have COSAC, which already exists. I do not know whether there is any possibility of at least occasional involvement in that and what the precedents are elsewhere. There are equivalent mechanisms for regional legislatures, which I believe the Scottish Parliament, the Welsh Parliament and so on may be thinking about whether to engage with. I do not know what the precedents are for that on the EU side.</w:t>
      </w:r>
    </w:p>
    <w:p w:rsidR="00627BAE" w:rsidRPr="006B164C" w:rsidP="00627BAE">
      <w:pPr>
        <w:pStyle w:val="Answer"/>
      </w:pPr>
      <w:sdt>
        <w:sdtPr>
          <w:rPr>
            <w:i/>
            <w:iCs/>
          </w:rPr>
          <w:alias w:val="Witness"/>
          <w:id w:val="-1329436696"/>
          <w:placeholder>
            <w:docPart w:val="820F42A823DA4632BAA95AAAA2DFDF14"/>
          </w:placeholder>
          <w:richText/>
        </w:sdtPr>
        <w:sdtEndPr>
          <w:rPr>
            <w:i w:val="0"/>
            <w:iCs w:val="0"/>
          </w:rPr>
        </w:sdtEndPr>
        <w:sdtContent>
          <w:r w:rsidRPr="006B164C">
            <w:rPr>
              <w:b/>
              <w:i/>
              <w:iCs/>
            </w:rPr>
            <w:t>Professor Usherwood:</w:t>
          </w:r>
        </w:sdtContent>
      </w:sdt>
      <w:r w:rsidRPr="006B164C">
        <w:t xml:space="preserve"> It is not just about intelligence; it is also potentially a way of representing British views, perspectives and interests in the system. It is easy to forget that the European Parliament is a very diverse institution, so having informal contacts with MEPs and different committees is also an opportunity to make sure that there is more of a representation of British positions on specifics and more generally. I would be very strongly enthusiastic in terms of making sure that those informal links, on top of whatever is formally agreed, take place. </w:t>
      </w:r>
    </w:p>
    <w:p w:rsidR="00627BAE" w:rsidRPr="006B164C" w:rsidP="00627BAE">
      <w:pPr>
        <w:pStyle w:val="Answer"/>
      </w:pPr>
      <w:r w:rsidRPr="006B164C">
        <w:t>As far as COSAC goes, we do not really have a precedent situation, as so often with Brexit, but it is another line of communication. We also need to think about the involvement of parliamentarians in European parliamentary groupings that go beyond the institutions themselves and how that might provide for other lines of engagement and intelligence sharing.</w:t>
      </w:r>
    </w:p>
    <w:p w:rsidR="00627BAE" w:rsidRPr="006B164C" w:rsidP="00627BAE">
      <w:pPr>
        <w:pStyle w:val="Answer"/>
      </w:pPr>
      <w:r w:rsidRPr="006B164C">
        <w:t xml:space="preserve">Taking the broadest possible picture is going to be consequential here, to ensure that everyone knows what is going on. It reduces the degree of surprise at developments and it leaves open the lines for trying to find solutions where problems arise. </w:t>
      </w:r>
    </w:p>
    <w:p w:rsidR="00627BAE" w:rsidRPr="006B164C" w:rsidP="00627BAE">
      <w:pPr>
        <w:pStyle w:val="Answer"/>
      </w:pPr>
      <w:sdt>
        <w:sdtPr>
          <w:rPr>
            <w:i/>
            <w:iCs/>
          </w:rPr>
          <w:alias w:val="Witness"/>
          <w:id w:val="-950395899"/>
          <w:placeholder>
            <w:docPart w:val="820F42A823DA4632BAA95AAAA2DFDF14"/>
          </w:placeholder>
          <w:richText/>
        </w:sdtPr>
        <w:sdtContent>
          <w:r w:rsidRPr="006B164C">
            <w:rPr>
              <w:b/>
              <w:i/>
              <w:iCs/>
            </w:rPr>
            <w:t>Dr Hagemann:</w:t>
          </w:r>
        </w:sdtContent>
      </w:sdt>
      <w:r w:rsidRPr="006B164C">
        <w:rPr>
          <w:i/>
          <w:iCs/>
        </w:rPr>
        <w:t xml:space="preserve"> </w:t>
      </w:r>
      <w:r w:rsidRPr="006B164C">
        <w:t xml:space="preserve">There are only a couple of points that I would add to what has been said, which I agree with very much. The main lines that are worth pursuing here are where the very formal structures will be agreed </w:t>
      </w:r>
      <w:r w:rsidRPr="006B164C">
        <w:t>currently. National representations in Brussels, which are of course quite large representations, work very closely together for their Governments, but it is also important to keep the informal connections with national representations and not just EU institutions in order to represent British interests and views in Brussels on all areas.</w:t>
      </w:r>
    </w:p>
    <w:p w:rsidR="00627BAE" w:rsidRPr="006B164C" w:rsidP="00627BAE">
      <w:pPr>
        <w:pStyle w:val="Answer"/>
      </w:pPr>
      <w:r w:rsidRPr="006B164C">
        <w:t>In terms of the EU institutions, it will be more difficult to say that there is any direct way of influencing policies, which is also a consequence of how the Brexit negotiations have taken place. We have to acknowledge that a lot of diplomatic efforts will be necessary now to enable good communication and collaboration between the British representation in Brussels and the EU institutions, but also the national representations of key allies in the EU.</w:t>
      </w:r>
    </w:p>
    <w:p w:rsidR="00627BAE" w:rsidRPr="006B164C" w:rsidP="00627BAE">
      <w:pPr>
        <w:pStyle w:val="Answer"/>
      </w:pPr>
      <w:r w:rsidRPr="006B164C">
        <w:t>The Committee may also want to understand how the workings of the representations in Brussels will now change and what kinds of strategies will be put in place, in order to have the intelligence gathering we talked about and to represent British interests in the best way.</w:t>
      </w:r>
    </w:p>
    <w:p w:rsidR="00627BAE" w:rsidRPr="006B164C" w:rsidP="00627BAE">
      <w:pPr>
        <w:pStyle w:val="Question"/>
        <w:numPr>
          <w:ilvl w:val="0"/>
          <w:numId w:val="9"/>
        </w:numPr>
      </w:pPr>
      <w:sdt>
        <w:sdtPr>
          <w:alias w:val="Member"/>
          <w:tag w:val="&lt;Member mnisId='4842' dodsId=''&gt;"/>
          <w:id w:val="1972937197"/>
          <w:placeholder>
            <w:docPart w:val="820F42A823DA4632BAA95AAAA2DFDF14"/>
          </w:placeholder>
          <w:richText/>
        </w:sdtPr>
        <w:sdtContent>
          <w:r w:rsidRPr="006B164C">
            <w:rPr>
              <w:b/>
            </w:rPr>
            <w:t>Sally-Ann Hart:</w:t>
          </w:r>
        </w:sdtContent>
      </w:sdt>
      <w:r w:rsidRPr="006B164C">
        <w:t xml:space="preserve"> Picking up the point about the UK Parliament, should a permanent UK Parliament presence be maintained after the transition period? If so, would the EU allow it? What would its role be?</w:t>
      </w:r>
    </w:p>
    <w:p w:rsidR="00627BAE" w:rsidRPr="006B164C" w:rsidP="00627BAE">
      <w:pPr>
        <w:pStyle w:val="Answer"/>
      </w:pPr>
      <w:sdt>
        <w:sdtPr>
          <w:rPr>
            <w:i/>
            <w:iCs/>
          </w:rPr>
          <w:alias w:val="Witness"/>
          <w:id w:val="1618950191"/>
          <w:placeholder>
            <w:docPart w:val="820F42A823DA4632BAA95AAAA2DFDF14"/>
          </w:placeholder>
          <w:richText/>
        </w:sdtPr>
        <w:sdtContent>
          <w:r w:rsidRPr="006B164C">
            <w:rPr>
              <w:b/>
              <w:i/>
              <w:iCs/>
            </w:rPr>
            <w:t>Dr Hagemann:</w:t>
          </w:r>
        </w:sdtContent>
      </w:sdt>
      <w:r w:rsidRPr="006B164C">
        <w:rPr>
          <w:i/>
          <w:iCs/>
        </w:rPr>
        <w:t xml:space="preserve"> </w:t>
      </w:r>
      <w:r w:rsidRPr="006B164C">
        <w:t>I would recommend that the UK tries to be as well represented in Brussels as possible and maintains the current level of representation even when outside of the EU. There will be a steep change. We have already seen the consequences of leaving the EU with respect to no longer taking part in council meetings in European Parliament settings. All of that will be the reality with which the UK representation has to work.</w:t>
      </w:r>
    </w:p>
    <w:p w:rsidR="00627BAE" w:rsidRPr="006B164C" w:rsidP="00627BAE">
      <w:pPr>
        <w:pStyle w:val="Answer"/>
      </w:pPr>
      <w:r w:rsidRPr="006B164C">
        <w:t>I am very sure that other national representations and the EU institutions will welcome a British presence in Brussels and will see Britain as a key ally in many policy areas. This is really important to facilitate and nurture as we go forward. The level of representation in Brussels should be high. That would be my recommendation, as we are still looking at the largest trade partner, the closest political ally, and a whole range of other mutual interests that are important to maintain.</w:t>
      </w:r>
    </w:p>
    <w:p w:rsidR="00627BAE" w:rsidRPr="006B164C" w:rsidP="00627BAE">
      <w:pPr>
        <w:pStyle w:val="Answer"/>
      </w:pPr>
      <w:sdt>
        <w:sdtPr>
          <w:rPr>
            <w:i/>
            <w:iCs/>
          </w:rPr>
          <w:alias w:val="Witness"/>
          <w:id w:val="-975362257"/>
          <w:placeholder>
            <w:docPart w:val="820F42A823DA4632BAA95AAAA2DFDF14"/>
          </w:placeholder>
          <w:richText/>
        </w:sdtPr>
        <w:sdtContent>
          <w:r w:rsidRPr="006B164C">
            <w:rPr>
              <w:b/>
              <w:i/>
              <w:iCs/>
            </w:rPr>
            <w:t>Professor Usherwood:</w:t>
          </w:r>
        </w:sdtContent>
      </w:sdt>
      <w:r w:rsidRPr="006B164C">
        <w:rPr>
          <w:i/>
          <w:iCs/>
        </w:rPr>
        <w:t xml:space="preserve"> </w:t>
      </w:r>
      <w:r w:rsidRPr="006B164C">
        <w:t>I just want to reinforce what Sara is saying. We have to remember that the EU is an intensely lobbied body, and an awful lot of interests are trying to have their voices heard. We have to be aware that the visibility of what might be important to the UK has dropped already because of its removal from the formal institutions.</w:t>
      </w:r>
    </w:p>
    <w:p w:rsidR="00627BAE" w:rsidRPr="006B164C" w:rsidP="00627BAE">
      <w:pPr>
        <w:pStyle w:val="Answer"/>
      </w:pPr>
      <w:r w:rsidRPr="006B164C">
        <w:t>More informally, anything that reduces the British presence in and around those institutions and policy-making communities raises the chances of inadvertent problems arising. As Sara says, there is a whole range of things where the EU is going to make decisions and choices that will have material effects on the UK, whether it realises that or not. The more the UK can be kept in mind as those things are happening, the better chance there is of doing that in a less problematic way.</w:t>
      </w:r>
    </w:p>
    <w:p w:rsidR="00627BAE" w:rsidRPr="006B164C" w:rsidP="00627BAE">
      <w:pPr>
        <w:pStyle w:val="Answer"/>
      </w:pPr>
      <w:r w:rsidRPr="006B164C">
        <w:t>It is worth underlining that the EU is not the only channel we have. We have bilateral relationships; we have other multilateral relationships as well. Part of having a parliamentary presence in Brussels and around the institutions would be exactly to stress those multiple lines of communication and interaction, which can produce new ways of doing things that work for both sides. It is not simply about doing things as we have done in the past, but about looking for novel ways of co</w:t>
      </w:r>
      <w:r w:rsidRPr="006B164C">
        <w:noBreakHyphen/>
        <w:t>operating to make sure that the UK’s interests are well represented and served.</w:t>
      </w:r>
    </w:p>
    <w:p w:rsidR="00627BAE" w:rsidRPr="006B164C" w:rsidP="00627BAE">
      <w:pPr>
        <w:pStyle w:val="Question"/>
        <w:numPr>
          <w:ilvl w:val="0"/>
          <w:numId w:val="9"/>
        </w:numPr>
      </w:pPr>
      <w:sdt>
        <w:sdtPr>
          <w:alias w:val="Member"/>
          <w:tag w:val="&lt;Member mnisId='4842' dodsId=''&gt;"/>
          <w:id w:val="-1078973167"/>
          <w:placeholder>
            <w:docPart w:val="820F42A823DA4632BAA95AAAA2DFDF14"/>
          </w:placeholder>
          <w:richText/>
        </w:sdtPr>
        <w:sdtContent>
          <w:r w:rsidRPr="006B164C">
            <w:rPr>
              <w:b/>
            </w:rPr>
            <w:t>Sally-Ann Hart:</w:t>
          </w:r>
        </w:sdtContent>
      </w:sdt>
      <w:r w:rsidRPr="006B164C">
        <w:t xml:space="preserve"> You talk about new ways. Are there any effective third</w:t>
      </w:r>
      <w:r w:rsidRPr="006B164C">
        <w:noBreakHyphen/>
        <w:t>country models for informal EU engagement that the UK can learn from on that?</w:t>
      </w:r>
    </w:p>
    <w:p w:rsidR="00627BAE" w:rsidRPr="006B164C" w:rsidP="00627BAE">
      <w:pPr>
        <w:pStyle w:val="Answer"/>
      </w:pPr>
      <w:sdt>
        <w:sdtPr>
          <w:rPr>
            <w:i/>
            <w:iCs/>
          </w:rPr>
          <w:alias w:val="Witness"/>
          <w:id w:val="-435832547"/>
          <w:placeholder>
            <w:docPart w:val="820F42A823DA4632BAA95AAAA2DFDF14"/>
          </w:placeholder>
          <w:richText/>
        </w:sdtPr>
        <w:sdtEndPr>
          <w:rPr>
            <w:i w:val="0"/>
            <w:iCs w:val="0"/>
          </w:rPr>
        </w:sdtEndPr>
        <w:sdtContent>
          <w:r w:rsidRPr="006B164C">
            <w:rPr>
              <w:b/>
              <w:i/>
              <w:iCs/>
            </w:rPr>
            <w:t>Professor Usherwood:</w:t>
          </w:r>
        </w:sdtContent>
      </w:sdt>
      <w:r w:rsidRPr="006B164C">
        <w:t xml:space="preserve"> I would point to the EEA experience. While we have had some formal mechanisms for countries like</w:t>
      </w:r>
      <w:r w:rsidRPr="006B164C">
        <w:rPr>
          <w:rFonts w:cs="Times New Roman"/>
        </w:rPr>
        <w:t xml:space="preserve"> Norway and Iceland, you have seen </w:t>
      </w:r>
      <w:r w:rsidRPr="006B164C">
        <w:t>a very intensive informal structure of representation and engagement around those processes to give them real meaning.</w:t>
      </w:r>
    </w:p>
    <w:p w:rsidR="00627BAE" w:rsidRPr="006B164C" w:rsidP="00627BAE">
      <w:pPr>
        <w:pStyle w:val="Answer"/>
      </w:pPr>
      <w:r w:rsidRPr="006B164C">
        <w:t>The hard and fast rule of EU policy</w:t>
      </w:r>
      <w:r w:rsidRPr="006B164C">
        <w:noBreakHyphen/>
        <w:t>making is that you only get to be part of the decision</w:t>
      </w:r>
      <w:r w:rsidRPr="006B164C">
        <w:noBreakHyphen/>
        <w:t>making if you are a member. For quite a long time, EEA members found that a difficult situation to be in. Over time, they have developed a broad range of interactions that ensure that their interests are more mainstreamed and taken into account beyond the letter of the EEA treaty</w:t>
      </w:r>
      <w:r w:rsidRPr="006B164C">
        <w:rPr>
          <w:rFonts w:cs="Times New Roman"/>
        </w:rPr>
        <w:t>, which allows that to work more smoothly and less problematically.</w:t>
      </w:r>
    </w:p>
    <w:p w:rsidR="00627BAE" w:rsidRPr="006B164C" w:rsidP="00627BAE">
      <w:pPr>
        <w:pStyle w:val="Answer"/>
      </w:pPr>
      <w:r w:rsidRPr="006B164C">
        <w:t>There are models, but the general gist of the model is that doing more is always advantageous just because of the dense network of relationships and dynamics that are going on. Weight and consistency across the board is what really matters.</w:t>
      </w:r>
    </w:p>
    <w:p w:rsidR="00627BAE" w:rsidRPr="006B164C" w:rsidP="00627BAE">
      <w:pPr>
        <w:pStyle w:val="Question"/>
        <w:numPr>
          <w:ilvl w:val="0"/>
          <w:numId w:val="9"/>
        </w:numPr>
      </w:pPr>
      <w:sdt>
        <w:sdtPr>
          <w:alias w:val="Member"/>
          <w:tag w:val="&lt;Member mnisId='4842' dodsId=''&gt;"/>
          <w:id w:val="-2056766351"/>
          <w:placeholder>
            <w:docPart w:val="820F42A823DA4632BAA95AAAA2DFDF14"/>
          </w:placeholder>
          <w:richText/>
        </w:sdtPr>
        <w:sdtContent>
          <w:r w:rsidRPr="006B164C">
            <w:rPr>
              <w:b/>
            </w:rPr>
            <w:t>Sally-Ann Hart:</w:t>
          </w:r>
        </w:sdtContent>
      </w:sdt>
      <w:r w:rsidRPr="006B164C">
        <w:t xml:space="preserve"> Taking Norway and Finland as the example, have they had to make a trade</w:t>
      </w:r>
      <w:r w:rsidRPr="006B164C">
        <w:noBreakHyphen/>
        <w:t>off to have that formal engagement with the EU?</w:t>
      </w:r>
    </w:p>
    <w:p w:rsidR="00627BAE" w:rsidRPr="006B164C" w:rsidP="00627BAE">
      <w:pPr>
        <w:pStyle w:val="Answer"/>
      </w:pPr>
      <w:sdt>
        <w:sdtPr>
          <w:alias w:val="Witness"/>
          <w:id w:val="-2011438902"/>
          <w:placeholder>
            <w:docPart w:val="820F42A823DA4632BAA95AAAA2DFDF14"/>
          </w:placeholder>
          <w:richText/>
        </w:sdtPr>
        <w:sdtContent>
          <w:r w:rsidRPr="006B164C">
            <w:rPr>
              <w:b/>
              <w:i/>
              <w:iCs/>
            </w:rPr>
            <w:t>Professor Usherwood:</w:t>
          </w:r>
        </w:sdtContent>
      </w:sdt>
      <w:r w:rsidRPr="006B164C">
        <w:t xml:space="preserve"> Finland is a member, so it has gone through a different trajectory after a brief time in the EEA. For Norway, yes, there is a difficulty that a lot of this relies on informal networks, which are less transparent and less scrutinisable. That is not a word, but you understand the gist of it.</w:t>
      </w:r>
    </w:p>
    <w:p w:rsidR="00627BAE" w:rsidRPr="006B164C" w:rsidP="00627BAE">
      <w:pPr>
        <w:pStyle w:val="Answer"/>
      </w:pPr>
      <w:r w:rsidRPr="006B164C">
        <w:t>It comes back to who is doing this kind of action. To come back to the big arc of this session, it gives an opportunity for Parliament to be not merely a place that is a convening point and a clearing house for European issues within the UK, but a key axis for EU</w:t>
      </w:r>
      <w:r w:rsidRPr="006B164C">
        <w:noBreakHyphen/>
        <w:t xml:space="preserve">UK relations. </w:t>
      </w:r>
    </w:p>
    <w:p w:rsidR="00627BAE" w:rsidRPr="006B164C" w:rsidP="00627BAE">
      <w:pPr>
        <w:pStyle w:val="Answer"/>
      </w:pPr>
      <w:r w:rsidRPr="006B164C">
        <w:t>Transparency is always advantageous in a democratic system. You have to think about those legitimacy and accountability mechanisms to make that work for populations. The last thing you want is a public that feel that things are happening behind their back, which is not what I am suggesting at all.</w:t>
      </w:r>
    </w:p>
    <w:p w:rsidR="00627BAE" w:rsidRPr="006B164C" w:rsidP="00627BAE">
      <w:pPr>
        <w:pStyle w:val="Answer"/>
      </w:pPr>
      <w:sdt>
        <w:sdtPr>
          <w:rPr>
            <w:i/>
            <w:iCs/>
          </w:rPr>
          <w:alias w:val="Witness"/>
          <w:id w:val="76332900"/>
          <w:placeholder>
            <w:docPart w:val="820F42A823DA4632BAA95AAAA2DFDF14"/>
          </w:placeholder>
          <w:richText/>
        </w:sdtPr>
        <w:sdtEndPr>
          <w:rPr>
            <w:i w:val="0"/>
            <w:iCs w:val="0"/>
          </w:rPr>
        </w:sdtEndPr>
        <w:sdtContent>
          <w:r w:rsidRPr="006B164C">
            <w:rPr>
              <w:b/>
              <w:i/>
              <w:iCs/>
            </w:rPr>
            <w:t>Dr Hagemann:</w:t>
          </w:r>
        </w:sdtContent>
      </w:sdt>
      <w:r w:rsidRPr="006B164C">
        <w:t xml:space="preserve"> The comparison to Norway is useful only up to a point, because the UK is choosing a very different relationship with the EU than </w:t>
      </w:r>
      <w:r w:rsidRPr="006B164C">
        <w:t>Norway has. Norway is not a member for a number of reasons, but it fully accepts all EU legislation in return for having access to the single market. That means Norway does not raise issues with respect to the policies that come from the European level. It does not raise issues with jurisdiction of the European Court of Justice and other big, important issues that the UK has taken up during these Brexit negotiations and has issues with.</w:t>
      </w:r>
    </w:p>
    <w:p w:rsidR="00627BAE" w:rsidRPr="006B164C" w:rsidP="00627BAE">
      <w:pPr>
        <w:pStyle w:val="Answer"/>
      </w:pPr>
      <w:r w:rsidRPr="006B164C">
        <w:t>The UK will be viewed very differently to how Norway is viewed, not only because of the size of the UK, and because it has been a member and is such an important political ally, but because it is choosing not to have any of those structural parts of the European Union applied to its association with the EU.</w:t>
      </w:r>
    </w:p>
    <w:p w:rsidR="00627BAE" w:rsidRPr="006B164C" w:rsidP="00627BAE">
      <w:pPr>
        <w:pStyle w:val="Answer"/>
      </w:pPr>
      <w:r w:rsidRPr="006B164C">
        <w:t>The other aspect, if I may be very frank, is that the Brexit negotiations have been a rather bruising process for the EU side as well. For example, the internal market Bill has really made a dent in the trust and the viewpoint from the EU with regard to how the future relationship will be with the UK. Therefore, to have a constructive, productive and good relationship, there need to be efforts on clarifying what kind of framework the two sides would want to have after the transition period ends, whatever deal we get.</w:t>
      </w:r>
    </w:p>
    <w:p w:rsidR="00627BAE" w:rsidRPr="006B164C" w:rsidP="00627BAE">
      <w:pPr>
        <w:pStyle w:val="Answer"/>
      </w:pPr>
      <w:r w:rsidRPr="006B164C">
        <w:t>The channels between the UK and the EU have certainly been affected by this process. For the UK to be part of any meaningful policy discussions and reflections on next steps for the EU, the UK has to be the one reaching out and making these things happen. It will not be on the initiative of the European side</w:t>
      </w:r>
    </w:p>
    <w:p w:rsidR="00627BAE" w:rsidRPr="006B164C" w:rsidP="00627BAE">
      <w:pPr>
        <w:pStyle w:val="Question"/>
        <w:numPr>
          <w:ilvl w:val="0"/>
          <w:numId w:val="9"/>
        </w:numPr>
      </w:pPr>
      <w:sdt>
        <w:sdtPr>
          <w:alias w:val="Member"/>
          <w:tag w:val="&lt;Member mnisId='4842' dodsId=''&gt;"/>
          <w:id w:val="-935902388"/>
          <w:placeholder>
            <w:docPart w:val="820F42A823DA4632BAA95AAAA2DFDF14"/>
          </w:placeholder>
          <w:richText/>
        </w:sdtPr>
        <w:sdtContent>
          <w:r w:rsidRPr="006B164C">
            <w:rPr>
              <w:b/>
            </w:rPr>
            <w:t>Sally-Ann Hart:</w:t>
          </w:r>
        </w:sdtContent>
      </w:sdt>
      <w:r w:rsidRPr="006B164C">
        <w:t xml:space="preserve"> Both sides have been bruised, so it is a question of channelling a new model. </w:t>
      </w:r>
    </w:p>
    <w:p w:rsidR="00627BAE" w:rsidRPr="006B164C" w:rsidP="00627BAE">
      <w:pPr>
        <w:pStyle w:val="Answer"/>
      </w:pPr>
      <w:sdt>
        <w:sdtPr>
          <w:rPr>
            <w:i/>
            <w:iCs/>
          </w:rPr>
          <w:alias w:val="Witness"/>
          <w:id w:val="-861822470"/>
          <w:placeholder>
            <w:docPart w:val="820F42A823DA4632BAA95AAAA2DFDF14"/>
          </w:placeholder>
          <w:richText/>
        </w:sdtPr>
        <w:sdtContent>
          <w:r w:rsidRPr="006B164C">
            <w:rPr>
              <w:b/>
              <w:i/>
              <w:iCs/>
            </w:rPr>
            <w:t>Dr White:</w:t>
          </w:r>
        </w:sdtContent>
      </w:sdt>
      <w:r w:rsidRPr="006B164C">
        <w:rPr>
          <w:i/>
          <w:iCs/>
        </w:rPr>
        <w:t xml:space="preserve"> </w:t>
      </w:r>
      <w:r w:rsidRPr="006B164C">
        <w:t>I totally agree with what Sara says about Norway being different, but there is a precedent. As well as the other member states, Norway has a national parliamentary representative to the EU and it is not a member state. It is possible that the EP will consider allowing the UK to continue to have a national parliamentary representative on the basis of that precedent.</w:t>
      </w:r>
    </w:p>
    <w:p w:rsidR="00627BAE" w:rsidRPr="006B164C" w:rsidP="00627BAE">
      <w:pPr>
        <w:pStyle w:val="Question"/>
        <w:numPr>
          <w:ilvl w:val="0"/>
          <w:numId w:val="9"/>
        </w:numPr>
      </w:pPr>
      <w:sdt>
        <w:sdtPr>
          <w:alias w:val="Member"/>
          <w:tag w:val="&lt;Member mnisId='413' dodsId='25735'&gt;"/>
          <w:id w:val="1198115372"/>
          <w:placeholder>
            <w:docPart w:val="820F42A823DA4632BAA95AAAA2DFDF14"/>
          </w:placeholder>
          <w:richText/>
        </w:sdtPr>
        <w:sdtContent>
          <w:r w:rsidRPr="006B164C">
            <w:rPr>
              <w:b/>
            </w:rPr>
            <w:t>Chair:</w:t>
          </w:r>
        </w:sdtContent>
      </w:sdt>
      <w:r w:rsidRPr="006B164C">
        <w:t xml:space="preserve"> We have covered a number of different issues, in which we have discussed and you have expressed your views on how future scrutiny arrangements should work. Can I just take one more? One assumes that, if there is an agreement, there will be a dispute resolution mechanism. If so, when particular disputes arise, how should parliamentary scrutiny of those be handled? If it is about car parts, pharmaceuticals, workers’ rights or whatever that is, is your view that it should fall to the relevant departmental Select Committee? Whatever future parliamentary scrutiny arrangement there is for our relations with the European Union in the months and years ahead, should that body also have a role when disputes arise? </w:t>
      </w:r>
    </w:p>
    <w:p w:rsidR="00627BAE" w:rsidRPr="006B164C" w:rsidP="00627BAE">
      <w:pPr>
        <w:pStyle w:val="Answer"/>
      </w:pPr>
      <w:sdt>
        <w:sdtPr>
          <w:rPr>
            <w:i/>
            <w:iCs/>
          </w:rPr>
          <w:alias w:val="Witness"/>
          <w:id w:val="-606281366"/>
          <w:placeholder>
            <w:docPart w:val="820F42A823DA4632BAA95AAAA2DFDF14"/>
          </w:placeholder>
          <w:richText/>
        </w:sdtPr>
        <w:sdtEndPr>
          <w:rPr>
            <w:i w:val="0"/>
            <w:iCs w:val="0"/>
          </w:rPr>
        </w:sdtEndPr>
        <w:sdtContent>
          <w:r w:rsidRPr="006B164C">
            <w:rPr>
              <w:b/>
              <w:i/>
              <w:iCs/>
            </w:rPr>
            <w:t>Dr Hagemann:</w:t>
          </w:r>
        </w:sdtContent>
      </w:sdt>
      <w:r w:rsidRPr="006B164C">
        <w:t xml:space="preserve"> There is a logic to following the same arrangements as we discussed earlier. If there was a European affairs committee acting as the umbrella body and an important co</w:t>
      </w:r>
      <w:r w:rsidRPr="006B164C">
        <w:noBreakHyphen/>
        <w:t>ordinator between departmental committees, that would be a good way to address such issues as well.</w:t>
      </w:r>
    </w:p>
    <w:p w:rsidR="00627BAE" w:rsidRPr="006B164C" w:rsidP="00627BAE">
      <w:pPr>
        <w:pStyle w:val="Answer"/>
      </w:pPr>
      <w:sdt>
        <w:sdtPr>
          <w:rPr>
            <w:i/>
            <w:iCs/>
          </w:rPr>
          <w:alias w:val="Witness"/>
          <w:id w:val="-574810870"/>
          <w:placeholder>
            <w:docPart w:val="820F42A823DA4632BAA95AAAA2DFDF14"/>
          </w:placeholder>
          <w:richText/>
        </w:sdtPr>
        <w:sdtContent>
          <w:r w:rsidRPr="006B164C">
            <w:rPr>
              <w:b/>
              <w:i/>
              <w:iCs/>
            </w:rPr>
            <w:t>Professor Usherwood:</w:t>
          </w:r>
        </w:sdtContent>
      </w:sdt>
      <w:r w:rsidRPr="006B164C">
        <w:t xml:space="preserve"> There is another obvious aspect of what Sara is saying. If a dispute resolution mechanism is allowing cross</w:t>
      </w:r>
      <w:r w:rsidRPr="006B164C">
        <w:noBreakHyphen/>
        <w:t>linkage—so a dispute in one area can lead to penalties in another area, which is what the EU is pushing for—that necessarily cuts across the lines of departmental committees. It would make sense to have a central point at which all these issues are triaged and separated, but also to have the capacity to adapt to the specifics of the situation. It is not likely to be as simple as car parts; it is going to be car parts and something else.</w:t>
      </w:r>
    </w:p>
    <w:p w:rsidR="00627BAE" w:rsidRPr="006B164C" w:rsidP="00627BAE">
      <w:pPr>
        <w:pStyle w:val="Answer"/>
      </w:pPr>
      <w:r w:rsidRPr="006B164C">
        <w:t>More generally, disputes are likely to be raising questions of principle that have general import. Having the capacity for Parliament to be aware of those more generic, principled</w:t>
      </w:r>
      <w:r w:rsidRPr="006B164C">
        <w:rPr>
          <w:rFonts w:cs="Times New Roman"/>
        </w:rPr>
        <w:t xml:space="preserve"> </w:t>
      </w:r>
      <w:r w:rsidRPr="006B164C">
        <w:t>aspects is going to be essential.</w:t>
      </w:r>
    </w:p>
    <w:p w:rsidR="00627BAE" w:rsidRPr="006B164C" w:rsidP="00627BAE">
      <w:pPr>
        <w:pStyle w:val="Answer"/>
      </w:pPr>
      <w:sdt>
        <w:sdtPr>
          <w:rPr>
            <w:i/>
            <w:iCs/>
          </w:rPr>
          <w:alias w:val="Witness"/>
          <w:id w:val="1259249858"/>
          <w:placeholder>
            <w:docPart w:val="820F42A823DA4632BAA95AAAA2DFDF14"/>
          </w:placeholder>
          <w:richText/>
        </w:sdtPr>
        <w:sdtEndPr>
          <w:rPr>
            <w:i w:val="0"/>
            <w:iCs w:val="0"/>
          </w:rPr>
        </w:sdtEndPr>
        <w:sdtContent>
          <w:r w:rsidRPr="006B164C">
            <w:rPr>
              <w:b/>
              <w:i/>
              <w:iCs/>
            </w:rPr>
            <w:t>Dr White:</w:t>
          </w:r>
        </w:sdtContent>
      </w:sdt>
      <w:r w:rsidRPr="006B164C">
        <w:t xml:space="preserve"> The issues we have already covered of timing and access to information are going to be crucial in allowing full scrutiny of disputes. I can well foresee that the </w:t>
      </w:r>
      <w:r w:rsidRPr="006B164C">
        <w:rPr>
          <w:rFonts w:cs="Times New Roman"/>
        </w:rPr>
        <w:t xml:space="preserve">Government will take </w:t>
      </w:r>
      <w:r w:rsidRPr="006B164C">
        <w:t>similar attitude as they have to other joint committee issues and say, “This is all very sensitive and we cannot release anything”. In those circumstances, it may be quite difficult for Parliament to insert itself into the scrutiny role.</w:t>
      </w:r>
    </w:p>
    <w:p w:rsidR="00627BAE" w:rsidRPr="006B164C" w:rsidP="00627BAE">
      <w:pPr>
        <w:pStyle w:val="Question"/>
        <w:numPr>
          <w:ilvl w:val="0"/>
          <w:numId w:val="0"/>
        </w:numPr>
        <w:ind w:left="794"/>
      </w:pPr>
      <w:sdt>
        <w:sdtPr>
          <w:alias w:val="Member"/>
          <w:tag w:val="&lt;Member mnisId='413' dodsId='25735'&gt;"/>
          <w:id w:val="1674921318"/>
          <w:placeholder>
            <w:docPart w:val="820F42A823DA4632BAA95AAAA2DFDF14"/>
          </w:placeholder>
          <w:richText/>
        </w:sdtPr>
        <w:sdtContent>
          <w:r w:rsidRPr="006B164C">
            <w:rPr>
              <w:b/>
            </w:rPr>
            <w:t>Chair:</w:t>
          </w:r>
        </w:sdtContent>
      </w:sdt>
      <w:r w:rsidRPr="006B164C">
        <w:t xml:space="preserve"> On behalf of the Committee, that concludes this morning’s evidence session. On behalf of the members, I would like to express our grateful thanks to you, Sara, Simon and Hannah for coming along today and giving us evidence, because Parliament will ultimately have to decide what kind of future scrutiny there is going to be.</w:t>
      </w:r>
    </w:p>
    <w:p w:rsidR="00EF3180" w:rsidRPr="00E97503" w:rsidP="00627BAE">
      <w:pPr>
        <w:pStyle w:val="Answer"/>
      </w:pPr>
      <w:r w:rsidRPr="006B164C">
        <w:t>This Committee, rather like Cinderella’s coach, will disappear in a puff of smoke at midnight on 16 January. What will come thereafter is yet to be determined. Your evidence, thoughts and ideas in what has actually been a conversation today between those who do the scrutinising and those who watch those who are scrutinising has been really helpful. It will inform the judgments and decisions the Committee makes about any advice to give to Parliament. Thank you for coming today.</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B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B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B9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B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E9AD650D2F64F73BB669A5C39947948"/>
      </w:placeholder>
      <w:richText/>
    </w:sdtPr>
    <w:sdtContent>
      <w:p w:rsidR="00467355" w:rsidP="009277D8">
        <w:pPr>
          <w:pStyle w:val="Para"/>
          <w:rPr>
            <w:color w:val="808080"/>
          </w:rPr>
        </w:pPr>
        <w:r w:rsidRPr="004570C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86DD12459ED4E3EA42C4A5979AE2857"/>
      </w:placeholder>
      <w:richText/>
    </w:sdtPr>
    <w:sdtContent>
      <w:p w:rsidR="0046735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B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AE38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9AD650D2F64F73BB669A5C39947948"/>
        <w:category>
          <w:name w:val="General"/>
          <w:gallery w:val="placeholder"/>
        </w:category>
        <w:types>
          <w:type w:val="bbPlcHdr"/>
        </w:types>
        <w:behaviors>
          <w:behavior w:val="content"/>
        </w:behaviors>
        <w:guid w:val="{8420148D-88E8-45D6-AF3F-160144CA74EA}"/>
      </w:docPartPr>
      <w:docPartBody>
        <w:p w:rsidR="00CB4F93" w:rsidP="008C485C">
          <w:pPr>
            <w:pStyle w:val="DE9AD650D2F64F73BB669A5C39947948"/>
          </w:pPr>
          <w:r w:rsidRPr="000753FC">
            <w:rPr>
              <w:rStyle w:val="PlaceholderText"/>
            </w:rPr>
            <w:t>Click here to enter text.</w:t>
          </w:r>
        </w:p>
      </w:docPartBody>
    </w:docPart>
    <w:docPart>
      <w:docPartPr>
        <w:name w:val="CF554095436F4F0699B6479F0B1F38B1"/>
        <w:category>
          <w:name w:val="General"/>
          <w:gallery w:val="placeholder"/>
        </w:category>
        <w:types>
          <w:type w:val="bbPlcHdr"/>
        </w:types>
        <w:behaviors>
          <w:behavior w:val="content"/>
        </w:behaviors>
        <w:guid w:val="{F8D2EFE7-B5C1-4653-A1B0-553B8F2EF0C6}"/>
      </w:docPartPr>
      <w:docPartBody>
        <w:p w:rsidR="00CB4F93" w:rsidP="008C485C">
          <w:pPr>
            <w:pStyle w:val="CF554095436F4F0699B6479F0B1F38B1"/>
          </w:pPr>
          <w:r w:rsidRPr="002B3926">
            <w:rPr>
              <w:rStyle w:val="PlaceholderText"/>
            </w:rPr>
            <w:t>Click here to enter text.</w:t>
          </w:r>
        </w:p>
      </w:docPartBody>
    </w:docPart>
    <w:docPart>
      <w:docPartPr>
        <w:name w:val="C86DD12459ED4E3EA42C4A5979AE2857"/>
        <w:category>
          <w:name w:val="General"/>
          <w:gallery w:val="placeholder"/>
        </w:category>
        <w:types>
          <w:type w:val="bbPlcHdr"/>
        </w:types>
        <w:behaviors>
          <w:behavior w:val="content"/>
        </w:behaviors>
        <w:guid w:val="{6DF5687B-236E-468A-AECF-685A1C032226}"/>
      </w:docPartPr>
      <w:docPartBody>
        <w:p w:rsidR="00CB4F93" w:rsidP="008C485C">
          <w:pPr>
            <w:pStyle w:val="C86DD12459ED4E3EA42C4A5979AE2857"/>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2ADFC226-E9C3-49CF-AEA4-9705F0A14B6F}"/>
      </w:docPartPr>
      <w:docPartBody>
        <w:p w:rsidR="00CB4F93">
          <w:r w:rsidRPr="00864433">
            <w:rPr>
              <w:rStyle w:val="PlaceholderText"/>
            </w:rPr>
            <w:t>Click here to enter text.</w:t>
          </w:r>
        </w:p>
      </w:docPartBody>
    </w:docPart>
    <w:docPart>
      <w:docPartPr>
        <w:name w:val="9E1C09A976404C29A404F0E8C6B7B659"/>
        <w:category>
          <w:name w:val="General"/>
          <w:gallery w:val="placeholder"/>
        </w:category>
        <w:types>
          <w:type w:val="bbPlcHdr"/>
        </w:types>
        <w:behaviors>
          <w:behavior w:val="content"/>
        </w:behaviors>
        <w:guid w:val="{93F5B665-BF7D-43A0-9804-722910096595}"/>
      </w:docPartPr>
      <w:docPartBody>
        <w:p w:rsidR="00A6202A" w:rsidP="00A6202A">
          <w:pPr>
            <w:pStyle w:val="9E1C09A976404C29A404F0E8C6B7B659"/>
          </w:pPr>
          <w:r w:rsidRPr="00864433">
            <w:rPr>
              <w:rStyle w:val="PlaceholderText"/>
            </w:rPr>
            <w:t>Click here to enter text.</w:t>
          </w:r>
        </w:p>
      </w:docPartBody>
    </w:docPart>
    <w:docPart>
      <w:docPartPr>
        <w:name w:val="820F42A823DA4632BAA95AAAA2DFDF14"/>
        <w:category>
          <w:name w:val="General"/>
          <w:gallery w:val="placeholder"/>
        </w:category>
        <w:types>
          <w:type w:val="bbPlcHdr"/>
        </w:types>
        <w:behaviors>
          <w:behavior w:val="content"/>
        </w:behaviors>
        <w:guid w:val="{B3ADC2A4-9817-4F9E-9890-A7A9C51B7406}"/>
      </w:docPartPr>
      <w:docPartBody>
        <w:p w:rsidR="0025171C" w:rsidP="00A6202A">
          <w:pPr>
            <w:pStyle w:val="820F42A823DA4632BAA95AAAA2DFDF14"/>
          </w:pPr>
          <w:r w:rsidRPr="0086443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02A"/>
    <w:rPr>
      <w:color w:val="808080"/>
    </w:rPr>
  </w:style>
  <w:style w:type="paragraph" w:customStyle="1" w:styleId="DE9AD650D2F64F73BB669A5C39947948">
    <w:name w:val="DE9AD650D2F64F73BB669A5C39947948"/>
    <w:rsid w:val="008C485C"/>
  </w:style>
  <w:style w:type="paragraph" w:customStyle="1" w:styleId="CF554095436F4F0699B6479F0B1F38B1">
    <w:name w:val="CF554095436F4F0699B6479F0B1F38B1"/>
    <w:rsid w:val="008C485C"/>
  </w:style>
  <w:style w:type="paragraph" w:customStyle="1" w:styleId="C86DD12459ED4E3EA42C4A5979AE2857">
    <w:name w:val="C86DD12459ED4E3EA42C4A5979AE2857"/>
    <w:rsid w:val="008C485C"/>
  </w:style>
  <w:style w:type="paragraph" w:customStyle="1" w:styleId="F1EC553871A9448793DCAAF17513A3D4">
    <w:name w:val="F1EC553871A9448793DCAAF17513A3D4"/>
    <w:rsid w:val="008C485C"/>
  </w:style>
  <w:style w:type="paragraph" w:customStyle="1" w:styleId="8E781F4CAF9749C4A7423C68CC587F5C">
    <w:name w:val="8E781F4CAF9749C4A7423C68CC587F5C"/>
    <w:rsid w:val="008C485C"/>
  </w:style>
  <w:style w:type="paragraph" w:customStyle="1" w:styleId="7A025D41A3F34438A31F0208A4447035">
    <w:name w:val="7A025D41A3F34438A31F0208A4447035"/>
    <w:rsid w:val="008C485C"/>
  </w:style>
  <w:style w:type="paragraph" w:customStyle="1" w:styleId="607CE166A4DF447BB7385FC6FF9FEEFF">
    <w:name w:val="607CE166A4DF447BB7385FC6FF9FEEFF"/>
    <w:rsid w:val="00A6202A"/>
  </w:style>
  <w:style w:type="paragraph" w:customStyle="1" w:styleId="9E1C09A976404C29A404F0E8C6B7B659">
    <w:name w:val="9E1C09A976404C29A404F0E8C6B7B659"/>
    <w:rsid w:val="00A6202A"/>
  </w:style>
  <w:style w:type="paragraph" w:customStyle="1" w:styleId="820F42A823DA4632BAA95AAAA2DFDF14">
    <w:name w:val="820F42A823DA4632BAA95AAAA2DFDF14"/>
    <w:rsid w:val="00A620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AD25A-3955-4395-BBE8-96EEF599F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