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E2FCC" w:rsidRPr="00B243C0" w:rsidP="00E04F6D">
      <w:pPr>
        <w:pStyle w:val="TitleCommittee0"/>
      </w:pPr>
      <w:sdt>
        <w:sdtPr>
          <w:alias w:val="CommitteeName"/>
          <w:tag w:val="CommitteeName"/>
          <w:id w:val="1869951332"/>
          <w:placeholder>
            <w:docPart w:val="C9BB9128816B40AD8E8B729CF5FAAE84"/>
          </w:placeholder>
          <w:richText/>
        </w:sdtPr>
        <w:sdtContent>
          <w:r w:rsidRPr="00B243C0">
            <w:t>Public Accounts Committee</w:t>
          </w:r>
        </w:sdtContent>
      </w:sdt>
    </w:p>
    <w:p w:rsidR="00AE2FCC" w:rsidRPr="00B243C0" w:rsidP="00E04F6D">
      <w:pPr>
        <w:pStyle w:val="TitleInquiry0"/>
      </w:pPr>
      <w:r w:rsidRPr="00B243C0">
        <w:t xml:space="preserve">Oral evidence: </w:t>
      </w:r>
      <w:sdt>
        <w:sdtPr>
          <w:alias w:val="InquiryName"/>
          <w:tag w:val="InquiryName"/>
          <w:id w:val="377371847"/>
          <w:placeholder>
            <w:docPart w:val="C9BB9128816B40AD8E8B729CF5FAAE84"/>
          </w:placeholder>
          <w:richText/>
        </w:sdtPr>
        <w:sdtContent>
          <w:r w:rsidRPr="00B243C0">
            <w:t xml:space="preserve">Department of Health and Social </w:t>
          </w:r>
          <w:r w:rsidRPr="00B243C0">
            <w:t>Care</w:t>
          </w:r>
          <w:r w:rsidRPr="00B243C0">
            <w:t xml:space="preserve"> Annual Report and Accounts 2021-22</w:t>
          </w:r>
        </w:sdtContent>
      </w:sdt>
      <w:r w:rsidRPr="00B243C0">
        <w:t xml:space="preserve">, HC </w:t>
      </w:r>
      <w:sdt>
        <w:sdtPr>
          <w:alias w:val="InquiryRefNo"/>
          <w:tag w:val="InquiryRefNo"/>
          <w:id w:val="-281725174"/>
          <w:placeholder>
            <w:docPart w:val="C9BB9128816B40AD8E8B729CF5FAAE84"/>
          </w:placeholder>
          <w:richText/>
        </w:sdtPr>
        <w:sdtContent>
          <w:r w:rsidRPr="00B243C0">
            <w:t>997</w:t>
          </w:r>
        </w:sdtContent>
      </w:sdt>
    </w:p>
    <w:sdt>
      <w:sdtPr>
        <w:alias w:val="SittingDate"/>
        <w:tag w:val="SittingDate"/>
        <w:id w:val="-1160222926"/>
        <w:placeholder>
          <w:docPart w:val="C9BB9128816B40AD8E8B729CF5FAAE84"/>
        </w:placeholder>
        <w:richText/>
      </w:sdtPr>
      <w:sdtContent>
        <w:p w:rsidR="00AE2FCC" w:rsidRPr="00B243C0" w:rsidP="00E04F6D">
          <w:pPr>
            <w:pStyle w:val="Para"/>
          </w:pPr>
          <w:r w:rsidRPr="00B243C0">
            <w:t>Monday 20 March 2023</w:t>
          </w:r>
        </w:p>
      </w:sdtContent>
    </w:sdt>
    <w:p w:rsidR="00AE2FCC" w:rsidRPr="00B243C0" w:rsidP="00E04F6D">
      <w:pPr>
        <w:pStyle w:val="Para"/>
      </w:pPr>
      <w:r w:rsidRPr="00B243C0">
        <w:t xml:space="preserve">Ordered by the House of </w:t>
      </w:r>
      <w:sdt>
        <w:sdtPr>
          <w:alias w:val="House"/>
          <w:tag w:val="House"/>
          <w:id w:val="809213435"/>
          <w:placeholder>
            <w:docPart w:val="C9BB9128816B40AD8E8B729CF5FAAE84"/>
          </w:placeholder>
          <w:richText/>
        </w:sdtPr>
        <w:sdtContent>
          <w:r w:rsidRPr="00B243C0">
            <w:t>Commons</w:t>
          </w:r>
        </w:sdtContent>
      </w:sdt>
      <w:r w:rsidRPr="00B243C0">
        <w:t xml:space="preserve"> to be published on </w:t>
      </w:r>
      <w:sdt>
        <w:sdtPr>
          <w:alias w:val="PublishDate"/>
          <w:tag w:val="PublishDate"/>
          <w:id w:val="217021599"/>
          <w:placeholder>
            <w:docPart w:val="C9BB9128816B40AD8E8B729CF5FAAE84"/>
          </w:placeholder>
          <w:richText/>
        </w:sdtPr>
        <w:sdtContent>
          <w:r w:rsidRPr="00B243C0">
            <w:t>20 March 2023</w:t>
          </w:r>
        </w:sdtContent>
      </w:sdt>
      <w:r w:rsidRPr="00B243C0">
        <w:t>.</w:t>
      </w:r>
    </w:p>
    <w:p w:rsidR="00AE2FCC" w:rsidRPr="00B243C0" w:rsidP="00E04F6D">
      <w:sdt>
        <w:sdtPr>
          <w:alias w:val="VideoHyperlink"/>
          <w:tag w:val="VideoHyperlink"/>
          <w:id w:val="703995351"/>
          <w:placeholder>
            <w:docPart w:val="C9BB9128816B40AD8E8B729CF5FAAE84"/>
          </w:placeholder>
          <w:richText/>
        </w:sdtPr>
        <w:sdtContent>
          <w:r>
            <w:fldChar w:fldCharType="begin"/>
          </w:r>
          <w:r>
            <w:instrText xml:space="preserve"> HYPERLINK "https://www.parliamentlive.tv/Event/Index/0c8bb56a-1075-49ce-a822-bf13c57c1865" </w:instrText>
          </w:r>
          <w:r>
            <w:fldChar w:fldCharType="separate"/>
          </w:r>
          <w:r w:rsidRPr="00134D07">
            <w:rPr>
              <w:rStyle w:val="Hyperlink"/>
            </w:rPr>
            <w:t>Watch the meeting</w:t>
          </w:r>
          <w:r>
            <w:fldChar w:fldCharType="end"/>
          </w:r>
        </w:sdtContent>
      </w:sdt>
    </w:p>
    <w:p w:rsidR="00AE2FCC" w:rsidP="00E04F6D">
      <w:r w:rsidRPr="00B243C0">
        <w:t xml:space="preserve">Members present: </w:t>
      </w:r>
      <w:sdt>
        <w:sdtPr>
          <w:alias w:val="MembersPresent"/>
          <w:tag w:val="MembersPresent"/>
          <w:id w:val="366340316"/>
          <w:placeholder>
            <w:docPart w:val="C9BB9128816B40AD8E8B729CF5FAAE84"/>
          </w:placeholder>
          <w:richText/>
        </w:sdtPr>
        <w:sdtContent>
          <w:r w:rsidRPr="00B243C0">
            <w:t>Dame Meg Hillier</w:t>
          </w:r>
          <w:r w:rsidRPr="00B243C0">
            <w:t xml:space="preserve"> (Chair); </w:t>
          </w:r>
          <w:r w:rsidRPr="00B243C0">
            <w:t>Olivia Blake; Mr Jonathan Djanogly; Mrs Flick Drummond; Peter Grant; Anne Marie Morris; Nick Smith</w:t>
          </w:r>
          <w:r w:rsidRPr="00B243C0">
            <w:t>.</w:t>
          </w:r>
        </w:sdtContent>
      </w:sdt>
    </w:p>
    <w:p w:rsidR="0051066E" w:rsidRPr="00B243C0" w:rsidP="0051066E">
      <w:pPr>
        <w:rPr>
          <w:rFonts w:eastAsia="Times New Roman" w:cs="Times New Roman"/>
        </w:rPr>
      </w:pPr>
      <w:r w:rsidRPr="00B243C0">
        <w:t xml:space="preserve">Gareth Davies, Comptroller </w:t>
      </w:r>
      <w:r>
        <w:t xml:space="preserve">and </w:t>
      </w:r>
      <w:r w:rsidRPr="00B243C0">
        <w:t xml:space="preserve">Auditor General, Peter Morland, National Audit Office, </w:t>
      </w:r>
      <w:r w:rsidRPr="00B243C0">
        <w:rPr>
          <w:rFonts w:eastAsia="Times New Roman" w:cs="Times New Roman"/>
        </w:rPr>
        <w:t>and Marius Gallaher, Alternate Treasury Officer of Accounts, were in attendance.</w:t>
      </w:r>
    </w:p>
    <w:p w:rsidR="00AE2FCC" w:rsidRPr="00B243C0" w:rsidP="00E04F6D">
      <w:pPr>
        <w:pStyle w:val="ParaCentre"/>
      </w:pPr>
      <w:r w:rsidRPr="00B243C0">
        <w:t xml:space="preserve">Questions </w:t>
      </w:r>
      <w:sdt>
        <w:sdtPr>
          <w:alias w:val="QuestionNumbers"/>
          <w:tag w:val="QuestionNumbers"/>
          <w:id w:val="-1223666168"/>
          <w:placeholder>
            <w:docPart w:val="C9BB9128816B40AD8E8B729CF5FAAE84"/>
          </w:placeholder>
          <w:richText/>
        </w:sdtPr>
        <w:sdtContent>
          <w:r w:rsidRPr="00B243C0">
            <w:t>1 - 151</w:t>
          </w:r>
        </w:sdtContent>
      </w:sdt>
    </w:p>
    <w:p w:rsidR="00AE2FCC" w:rsidRPr="00B243C0" w:rsidP="00E04F6D">
      <w:pPr>
        <w:pStyle w:val="TitleWitnesses0"/>
      </w:pPr>
      <w:r w:rsidRPr="00B243C0">
        <w:t>Witnesses</w:t>
      </w:r>
    </w:p>
    <w:p w:rsidR="00AE2FCC" w:rsidRPr="00B243C0" w:rsidP="00E04F6D">
      <w:pPr>
        <w:pStyle w:val="Para"/>
      </w:pPr>
      <w:sdt>
        <w:sdtPr>
          <w:alias w:val="WitnessSet"/>
          <w:tag w:val="WitnessSet"/>
          <w:id w:val="-368373484"/>
          <w:placeholder>
            <w:docPart w:val="BE3B7D42E4884060A1A612F7C2519A8D"/>
          </w:placeholder>
          <w:richText/>
        </w:sdtPr>
        <w:sdtContent>
          <w:r>
            <w:fldChar w:fldCharType="begin"/>
          </w:r>
          <w:r>
            <w:instrText xml:space="preserve"> HYPERLINK \l "Panel1" </w:instrText>
          </w:r>
          <w:r>
            <w:fldChar w:fldCharType="separate"/>
          </w:r>
          <w:r w:rsidRPr="009C2264">
            <w:rPr>
              <w:rStyle w:val="Hyperlink"/>
            </w:rPr>
            <w:t>I</w:t>
          </w:r>
          <w:r>
            <w:fldChar w:fldCharType="end"/>
          </w:r>
          <w:r w:rsidRPr="00B243C0">
            <w:t>: Sir Chris Wormald, Permane</w:t>
          </w:r>
          <w:r w:rsidRPr="00B243C0">
            <w:t>nt Secretary,</w:t>
          </w:r>
        </w:sdtContent>
      </w:sdt>
      <w:r w:rsidRPr="00B243C0">
        <w:t xml:space="preserve"> Department of Health and Social Care</w:t>
      </w:r>
      <w:r>
        <w:t>,</w:t>
      </w:r>
      <w:r w:rsidRPr="00B243C0">
        <w:t xml:space="preserve"> Shona Dunn, Second Permanent Secretary, Department of Health and Social Care</w:t>
      </w:r>
      <w:r>
        <w:t>,</w:t>
      </w:r>
      <w:r w:rsidRPr="00B243C0">
        <w:t xml:space="preserve"> Andy Brittain, Director General for Finance, Department of Health and Social Care</w:t>
      </w:r>
      <w:r>
        <w:t>,</w:t>
      </w:r>
      <w:r w:rsidRPr="00B243C0">
        <w:t xml:space="preserve"> D</w:t>
      </w:r>
      <w:r w:rsidRPr="00B243C0">
        <w:t>ame</w:t>
      </w:r>
      <w:r w:rsidRPr="00B243C0">
        <w:t xml:space="preserve"> Jenny Harries </w:t>
      </w:r>
      <w:r w:rsidRPr="00B243C0">
        <w:t>D</w:t>
      </w:r>
      <w:r w:rsidRPr="00B243C0">
        <w:t xml:space="preserve">BE, Chief </w:t>
      </w:r>
      <w:r w:rsidRPr="00B243C0">
        <w:t>Executive, UK Health Security Agency</w:t>
      </w:r>
      <w:r>
        <w:t xml:space="preserve"> and</w:t>
      </w:r>
      <w:r w:rsidRPr="00B243C0">
        <w:t xml:space="preserve"> Ian Peters, Chair, UK Health Security Agency.</w:t>
      </w:r>
    </w:p>
    <w:p w:rsidR="00AE2FCC" w:rsidRPr="00B243C0" w:rsidP="00E04F6D">
      <w:pPr>
        <w:pStyle w:val="Para"/>
      </w:pPr>
    </w:p>
    <w:p w:rsidR="00AE2FCC" w:rsidRPr="00B243C0" w:rsidP="00E04F6D">
      <w:pPr>
        <w:rPr>
          <w:rFonts w:eastAsia="Times New Roman"/>
          <w:szCs w:val="20"/>
        </w:rPr>
      </w:pPr>
      <w:r w:rsidRPr="00B243C0">
        <w:br w:type="page"/>
      </w:r>
    </w:p>
    <w:sdt>
      <w:sdtPr>
        <w:rPr>
          <w:szCs w:val="28"/>
        </w:rPr>
        <w:alias w:val="WitnessExamination"/>
        <w:tag w:val="WitnessExamination"/>
        <w:id w:val="2003463402"/>
        <w:placeholder>
          <w:docPart w:val="BE3B7D42E4884060A1A612F7C2519A8D"/>
        </w:placeholder>
        <w:richText/>
      </w:sdtPr>
      <w:sdtEndPr>
        <w:rPr>
          <w:szCs w:val="22"/>
        </w:rPr>
      </w:sdtEndPr>
      <w:sdtContent>
        <w:p w:rsidR="00AE2FCC" w:rsidRPr="00B243C0" w:rsidP="00D313D5">
          <w:pPr>
            <w:pStyle w:val="TitlePanel0"/>
            <w:rPr>
              <w:szCs w:val="28"/>
            </w:rPr>
          </w:pPr>
          <w:r w:rsidRPr="00B243C0">
            <w:rPr>
              <w:szCs w:val="28"/>
            </w:rPr>
            <w:t xml:space="preserve">Examination of </w:t>
          </w:r>
          <w:r>
            <w:rPr>
              <w:szCs w:val="28"/>
            </w:rPr>
            <w:t>w</w:t>
          </w:r>
          <w:r w:rsidRPr="00B243C0">
            <w:rPr>
              <w:szCs w:val="28"/>
            </w:rPr>
            <w:t>itnesses</w:t>
          </w:r>
        </w:p>
        <w:p w:rsidR="00D313D5" w:rsidRPr="00B243C0" w:rsidP="00D313D5">
          <w:pPr>
            <w:pStyle w:val="TitlePanel0"/>
            <w:jc w:val="both"/>
          </w:pPr>
          <w:bookmarkStart w:id="0" w:name="Panel1"/>
          <w:bookmarkEnd w:id="0"/>
          <w:r w:rsidRPr="00B243C0">
            <w:rPr>
              <w:sz w:val="22"/>
            </w:rPr>
            <w:t xml:space="preserve">Witnesses: Sir Chris Wormald, Shona Dunn, Andy Brittain, </w:t>
          </w:r>
          <w:r w:rsidRPr="00B243C0">
            <w:rPr>
              <w:sz w:val="22"/>
            </w:rPr>
            <w:t xml:space="preserve">Dame </w:t>
          </w:r>
          <w:r w:rsidRPr="00B243C0">
            <w:rPr>
              <w:sz w:val="22"/>
            </w:rPr>
            <w:t xml:space="preserve">Jenny </w:t>
          </w:r>
          <w:r w:rsidRPr="00B243C0">
            <w:rPr>
              <w:sz w:val="22"/>
            </w:rPr>
            <w:t>Harries</w:t>
          </w:r>
          <w:r w:rsidRPr="00B243C0">
            <w:rPr>
              <w:sz w:val="22"/>
            </w:rPr>
            <w:t xml:space="preserve"> </w:t>
          </w:r>
          <w:r w:rsidRPr="00B243C0">
            <w:rPr>
              <w:sz w:val="22"/>
            </w:rPr>
            <w:t>D</w:t>
          </w:r>
          <w:r w:rsidRPr="00B243C0">
            <w:rPr>
              <w:sz w:val="22"/>
            </w:rPr>
            <w:t>BE and Ian Peters.</w:t>
          </w:r>
        </w:p>
      </w:sdtContent>
    </w:sdt>
    <w:p w:rsidR="00215A75" w:rsidRPr="00B243C0" w:rsidP="00167F76">
      <w:pPr>
        <w:pStyle w:val="Question"/>
        <w:numPr>
          <w:ilvl w:val="0"/>
          <w:numId w:val="0"/>
        </w:numPr>
        <w:ind w:left="794"/>
      </w:pPr>
      <w:sdt>
        <w:sdtPr>
          <w:alias w:val="Member"/>
          <w:tag w:val="&lt;Member mnisId='1524' dodsId='35914'&gt;"/>
          <w:id w:val="1524131176"/>
          <w:placeholder>
            <w:docPart w:val="DefaultPlaceholder_-1854013440"/>
          </w:placeholder>
          <w:richText/>
        </w:sdtPr>
        <w:sdtContent>
          <w:r w:rsidRPr="00B243C0">
            <w:rPr>
              <w:b/>
            </w:rPr>
            <w:t>Chair:</w:t>
          </w:r>
        </w:sdtContent>
      </w:sdt>
      <w:r w:rsidRPr="00B243C0">
        <w:t xml:space="preserve"> </w:t>
      </w:r>
      <w:r w:rsidRPr="00B243C0">
        <w:t>Welcome to the Public Accounts Com</w:t>
      </w:r>
      <w:r w:rsidRPr="00B243C0">
        <w:t xml:space="preserve">mittee </w:t>
      </w:r>
      <w:r w:rsidRPr="00B243C0">
        <w:t>o</w:t>
      </w:r>
      <w:r w:rsidRPr="00B243C0">
        <w:t xml:space="preserve">n Monday </w:t>
      </w:r>
      <w:r w:rsidRPr="00B243C0">
        <w:t xml:space="preserve">20 </w:t>
      </w:r>
      <w:r w:rsidRPr="00B243C0">
        <w:t>March 2023. The Department of Health and Social Care is one of the most significant Whitehall Departments, not just because of its responsibilities</w:t>
      </w:r>
      <w:r>
        <w:t>,</w:t>
      </w:r>
      <w:r w:rsidRPr="00B243C0">
        <w:t xml:space="preserve"> but</w:t>
      </w:r>
      <w:r>
        <w:t xml:space="preserve"> </w:t>
      </w:r>
      <w:r w:rsidRPr="00B243C0">
        <w:t xml:space="preserve">because of its significant budget. </w:t>
      </w:r>
      <w:r w:rsidRPr="00B243C0">
        <w:t>T</w:t>
      </w:r>
      <w:r w:rsidRPr="00B243C0">
        <w:t>oday</w:t>
      </w:r>
      <w:r w:rsidRPr="00B243C0">
        <w:t>,</w:t>
      </w:r>
      <w:r w:rsidRPr="00B243C0">
        <w:t xml:space="preserve"> we are looking at issues raised in this y</w:t>
      </w:r>
      <w:r w:rsidRPr="00B243C0">
        <w:t>ear’s annual report</w:t>
      </w:r>
      <w:r w:rsidRPr="00B243C0">
        <w:t xml:space="preserve"> and</w:t>
      </w:r>
      <w:r w:rsidRPr="00B243C0">
        <w:t xml:space="preserve"> accounts.</w:t>
      </w:r>
    </w:p>
    <w:p w:rsidR="00F03B6F" w:rsidRPr="00B243C0" w:rsidP="00215A75">
      <w:pPr>
        <w:pStyle w:val="Question"/>
        <w:numPr>
          <w:ilvl w:val="0"/>
          <w:numId w:val="0"/>
        </w:numPr>
        <w:ind w:left="794"/>
      </w:pPr>
      <w:r w:rsidRPr="00B243C0">
        <w:t xml:space="preserve">The Department has had a very difficult time during the </w:t>
      </w:r>
      <w:r>
        <w:t>c</w:t>
      </w:r>
      <w:r w:rsidRPr="00B243C0">
        <w:t>ovid years</w:t>
      </w:r>
      <w:r w:rsidRPr="00B243C0">
        <w:t>. It has had</w:t>
      </w:r>
      <w:r w:rsidRPr="00B243C0">
        <w:t xml:space="preserve"> a huge increase in the spending that it has had to manage. </w:t>
      </w:r>
      <w:r w:rsidRPr="00B243C0">
        <w:t>T</w:t>
      </w:r>
      <w:r w:rsidRPr="00B243C0">
        <w:t>he accounts have been late and we will be touching on that</w:t>
      </w:r>
      <w:r w:rsidRPr="00B243C0">
        <w:t>.</w:t>
      </w:r>
      <w:r w:rsidRPr="00B243C0">
        <w:t xml:space="preserve"> </w:t>
      </w:r>
      <w:r w:rsidRPr="00B243C0">
        <w:t xml:space="preserve">Although </w:t>
      </w:r>
      <w:r w:rsidRPr="00B243C0">
        <w:t xml:space="preserve">that is not something </w:t>
      </w:r>
      <w:r w:rsidRPr="00B243C0">
        <w:t xml:space="preserve">that </w:t>
      </w:r>
      <w:r w:rsidRPr="00B243C0">
        <w:t xml:space="preserve">we would be surprised </w:t>
      </w:r>
      <w:r w:rsidRPr="00B243C0">
        <w:t>at</w:t>
      </w:r>
      <w:r w:rsidRPr="00B243C0">
        <w:t>, we want to see things get back on track.</w:t>
      </w:r>
    </w:p>
    <w:p w:rsidR="00215A75" w:rsidRPr="00B243C0" w:rsidP="00215A75">
      <w:pPr>
        <w:pStyle w:val="Question"/>
        <w:numPr>
          <w:ilvl w:val="0"/>
          <w:numId w:val="0"/>
        </w:numPr>
        <w:ind w:left="794"/>
      </w:pPr>
      <w:r w:rsidRPr="00B243C0">
        <w:t>We have also seen that this Department has written off</w:t>
      </w:r>
      <w:r w:rsidRPr="00B243C0">
        <w:t xml:space="preserve"> </w:t>
      </w:r>
      <w:r w:rsidRPr="00B243C0">
        <w:t>£</w:t>
      </w:r>
      <w:r w:rsidRPr="00B243C0">
        <w:t>14.9 billion of PP</w:t>
      </w:r>
      <w:r w:rsidRPr="00B243C0">
        <w:t>E</w:t>
      </w:r>
      <w:r w:rsidRPr="00B243C0">
        <w:t xml:space="preserve"> and medical stock. There was a qualification, crucially, to this year’s accounts due t</w:t>
      </w:r>
      <w:r w:rsidRPr="00B243C0">
        <w:t>o issues with the UK Health Security Agency</w:t>
      </w:r>
      <w:r>
        <w:t xml:space="preserve">, </w:t>
      </w:r>
      <w:r w:rsidRPr="00B243C0">
        <w:t>which was set up in September 2021</w:t>
      </w:r>
      <w:r>
        <w:t xml:space="preserve">, </w:t>
      </w:r>
      <w:r w:rsidRPr="00B243C0">
        <w:t xml:space="preserve">partly absorbing </w:t>
      </w:r>
      <w:r w:rsidRPr="00B243C0">
        <w:t>Test and Trace</w:t>
      </w:r>
      <w:r w:rsidRPr="00B243C0">
        <w:t xml:space="preserve"> and other public health responsibilities. It was set up mid</w:t>
      </w:r>
      <w:r>
        <w:t>-</w:t>
      </w:r>
      <w:r w:rsidRPr="00B243C0">
        <w:t>financial year</w:t>
      </w:r>
      <w:r w:rsidRPr="00B243C0">
        <w:t>. T</w:t>
      </w:r>
      <w:r w:rsidRPr="00B243C0">
        <w:t>here have been some challenges with finalising its accounts this y</w:t>
      </w:r>
      <w:r w:rsidRPr="00B243C0">
        <w:t>ear, so we will be touching on that at the top of our session.</w:t>
      </w:r>
    </w:p>
    <w:p w:rsidR="00215A75" w:rsidRPr="00B243C0" w:rsidP="00215A75">
      <w:pPr>
        <w:pStyle w:val="Question"/>
        <w:numPr>
          <w:ilvl w:val="0"/>
          <w:numId w:val="0"/>
        </w:numPr>
        <w:ind w:left="794"/>
      </w:pPr>
      <w:r w:rsidRPr="00B243C0">
        <w:t xml:space="preserve">I would like </w:t>
      </w:r>
      <w:r w:rsidRPr="00B243C0">
        <w:t xml:space="preserve">to welcome our witnesses. We have, as ever, </w:t>
      </w:r>
      <w:r w:rsidRPr="00B243C0">
        <w:t xml:space="preserve">Sir </w:t>
      </w:r>
      <w:r w:rsidRPr="00B243C0">
        <w:t xml:space="preserve">Chris </w:t>
      </w:r>
      <w:r w:rsidRPr="00B243C0">
        <w:t>Wormald</w:t>
      </w:r>
      <w:r w:rsidRPr="00B243C0">
        <w:t xml:space="preserve">, the </w:t>
      </w:r>
      <w:r w:rsidRPr="00B243C0">
        <w:t xml:space="preserve">permanent secretary </w:t>
      </w:r>
      <w:r w:rsidRPr="00B243C0">
        <w:t xml:space="preserve">at the Department </w:t>
      </w:r>
      <w:r w:rsidRPr="00B243C0">
        <w:t xml:space="preserve">of </w:t>
      </w:r>
      <w:r w:rsidRPr="00B243C0">
        <w:t>Health and Social Care, joined by Shona Dunn, who</w:t>
      </w:r>
      <w:r w:rsidRPr="00B243C0">
        <w:t xml:space="preserve"> i</w:t>
      </w:r>
      <w:r w:rsidRPr="00B243C0">
        <w:t xml:space="preserve">s the second </w:t>
      </w:r>
      <w:r w:rsidRPr="00B243C0">
        <w:t>p</w:t>
      </w:r>
      <w:r w:rsidRPr="00B243C0">
        <w:t>ermanen</w:t>
      </w:r>
      <w:r w:rsidRPr="00B243C0">
        <w:t xml:space="preserve">t </w:t>
      </w:r>
      <w:r w:rsidRPr="00B243C0">
        <w:t>s</w:t>
      </w:r>
      <w:r w:rsidRPr="00B243C0">
        <w:t>ecretary at the Department, and Andy Britt</w:t>
      </w:r>
      <w:r w:rsidRPr="00B243C0">
        <w:t>ai</w:t>
      </w:r>
      <w:r w:rsidRPr="00B243C0">
        <w:t xml:space="preserve">n, the </w:t>
      </w:r>
      <w:r w:rsidRPr="00B243C0">
        <w:t>d</w:t>
      </w:r>
      <w:r w:rsidRPr="00B243C0">
        <w:t xml:space="preserve">irector </w:t>
      </w:r>
      <w:r w:rsidRPr="00B243C0">
        <w:t>g</w:t>
      </w:r>
      <w:r w:rsidRPr="00B243C0">
        <w:t xml:space="preserve">eneral for </w:t>
      </w:r>
      <w:r w:rsidRPr="00B243C0">
        <w:t>f</w:t>
      </w:r>
      <w:r w:rsidRPr="00B243C0">
        <w:t xml:space="preserve">inance. </w:t>
      </w:r>
      <w:r w:rsidRPr="00B243C0">
        <w:t xml:space="preserve">Welcome to </w:t>
      </w:r>
      <w:r w:rsidRPr="00B243C0">
        <w:t>you all</w:t>
      </w:r>
      <w:r w:rsidRPr="00B243C0">
        <w:t>.</w:t>
      </w:r>
    </w:p>
    <w:p w:rsidR="00215A75" w:rsidRPr="00B243C0" w:rsidP="00215A75">
      <w:pPr>
        <w:pStyle w:val="Question"/>
        <w:numPr>
          <w:ilvl w:val="0"/>
          <w:numId w:val="0"/>
        </w:numPr>
        <w:ind w:left="794"/>
      </w:pPr>
      <w:r w:rsidRPr="00B243C0">
        <w:t xml:space="preserve">From </w:t>
      </w:r>
      <w:r w:rsidRPr="00B243C0">
        <w:t xml:space="preserve">the UK Health Security Agency, </w:t>
      </w:r>
      <w:r w:rsidRPr="00B243C0">
        <w:t xml:space="preserve">I am </w:t>
      </w:r>
      <w:r w:rsidRPr="00B243C0">
        <w:t>please</w:t>
      </w:r>
      <w:r w:rsidRPr="00B243C0">
        <w:t>d</w:t>
      </w:r>
      <w:r w:rsidRPr="00B243C0">
        <w:t xml:space="preserve"> to welcome back</w:t>
      </w:r>
      <w:r w:rsidRPr="00B243C0">
        <w:t xml:space="preserve"> Professor </w:t>
      </w:r>
      <w:r w:rsidRPr="00B243C0">
        <w:t>Dame Jenny Harri</w:t>
      </w:r>
      <w:r w:rsidRPr="00B243C0">
        <w:t>e</w:t>
      </w:r>
      <w:r w:rsidRPr="00B243C0">
        <w:t xml:space="preserve">s, the </w:t>
      </w:r>
      <w:r w:rsidRPr="00B243C0">
        <w:t>c</w:t>
      </w:r>
      <w:r w:rsidRPr="00B243C0">
        <w:t xml:space="preserve">hief </w:t>
      </w:r>
      <w:r w:rsidRPr="00B243C0">
        <w:t>e</w:t>
      </w:r>
      <w:r w:rsidRPr="00B243C0">
        <w:t>xecutive</w:t>
      </w:r>
      <w:r w:rsidRPr="00B243C0">
        <w:t>,</w:t>
      </w:r>
      <w:r w:rsidRPr="00B243C0">
        <w:t xml:space="preserve"> and </w:t>
      </w:r>
      <w:r w:rsidRPr="00B243C0">
        <w:t xml:space="preserve">Ian Peters, </w:t>
      </w:r>
      <w:r w:rsidRPr="00B243C0">
        <w:t xml:space="preserve">the </w:t>
      </w:r>
      <w:r w:rsidRPr="00B243C0">
        <w:t>c</w:t>
      </w:r>
      <w:r w:rsidRPr="00B243C0">
        <w:t xml:space="preserve">hair. </w:t>
      </w:r>
      <w:r w:rsidRPr="00B243C0">
        <w:t xml:space="preserve">This is </w:t>
      </w:r>
      <w:r w:rsidRPr="00B243C0">
        <w:t>your f</w:t>
      </w:r>
      <w:r w:rsidRPr="00B243C0">
        <w:t xml:space="preserve">irst time in front of this Committee, Mr </w:t>
      </w:r>
      <w:r w:rsidRPr="00B243C0">
        <w:t>Peters</w:t>
      </w:r>
      <w:r w:rsidRPr="00B243C0">
        <w:t>,</w:t>
      </w:r>
      <w:r w:rsidRPr="00B243C0">
        <w:t xml:space="preserve"> </w:t>
      </w:r>
      <w:r w:rsidRPr="00B243C0">
        <w:t>s</w:t>
      </w:r>
      <w:r w:rsidRPr="00B243C0">
        <w:t xml:space="preserve">o </w:t>
      </w:r>
      <w:r w:rsidRPr="00B243C0">
        <w:t xml:space="preserve">a </w:t>
      </w:r>
      <w:r w:rsidRPr="00B243C0">
        <w:t>very warm welcome to you.</w:t>
      </w:r>
    </w:p>
    <w:p w:rsidR="00215A75" w:rsidRPr="00B243C0" w:rsidP="00215A75">
      <w:pPr>
        <w:pStyle w:val="Question"/>
        <w:numPr>
          <w:ilvl w:val="0"/>
          <w:numId w:val="0"/>
        </w:numPr>
        <w:ind w:left="794"/>
      </w:pPr>
      <w:r w:rsidRPr="00B243C0">
        <w:t>B</w:t>
      </w:r>
      <w:r w:rsidRPr="00B243C0">
        <w:t>efore we go into the main session, I just want to ask Mr Jonathan Djanogly to declare his interest.</w:t>
      </w:r>
    </w:p>
    <w:p w:rsidR="00F03B6F" w:rsidRPr="00B243C0" w:rsidP="002041A5">
      <w:pPr>
        <w:pStyle w:val="Question"/>
        <w:numPr>
          <w:ilvl w:val="0"/>
          <w:numId w:val="0"/>
        </w:numPr>
        <w:ind w:left="794"/>
      </w:pPr>
      <w:sdt>
        <w:sdtPr>
          <w:alias w:val="Member"/>
          <w:tag w:val="&lt;Member mnisId='1425' dodsId='25639'&gt;"/>
          <w:id w:val="-631641933"/>
          <w:placeholder>
            <w:docPart w:val="DefaultPlaceholder_-1854013440"/>
          </w:placeholder>
          <w:richText/>
        </w:sdtPr>
        <w:sdtContent>
          <w:r w:rsidRPr="00B243C0">
            <w:rPr>
              <w:b/>
            </w:rPr>
            <w:t xml:space="preserve">Mr </w:t>
          </w:r>
          <w:r w:rsidRPr="00B243C0">
            <w:rPr>
              <w:b/>
            </w:rPr>
            <w:t>Djanogly:</w:t>
          </w:r>
        </w:sdtContent>
      </w:sdt>
      <w:r w:rsidRPr="00B243C0">
        <w:t xml:space="preserve"> I </w:t>
      </w:r>
      <w:r w:rsidRPr="00B243C0">
        <w:t xml:space="preserve">am non-executive chairman of an investment </w:t>
      </w:r>
      <w:r w:rsidRPr="00B243C0">
        <w:t>company called Pembroke VCT</w:t>
      </w:r>
      <w:r w:rsidRPr="00B243C0">
        <w:t xml:space="preserve">, which </w:t>
      </w:r>
      <w:r w:rsidRPr="00B243C0">
        <w:t xml:space="preserve">has a minority investment in a company </w:t>
      </w:r>
      <w:r w:rsidRPr="00B243C0">
        <w:t xml:space="preserve">that </w:t>
      </w:r>
      <w:r w:rsidRPr="00B243C0">
        <w:t xml:space="preserve">had a </w:t>
      </w:r>
      <w:r>
        <w:t>c</w:t>
      </w:r>
      <w:r w:rsidRPr="00B243C0">
        <w:t>ovid testing contract with the Department.</w:t>
      </w:r>
    </w:p>
    <w:p w:rsidR="00F03B6F" w:rsidRPr="00B243C0" w:rsidP="00F03B6F">
      <w:pPr>
        <w:pStyle w:val="Question"/>
      </w:pPr>
      <w:sdt>
        <w:sdtPr>
          <w:alias w:val="Member"/>
          <w:tag w:val="&lt;Member mnisId='1524' dodsId='35914'&gt;"/>
          <w:id w:val="251793334"/>
          <w:placeholder>
            <w:docPart w:val="DefaultPlaceholder_-1854013440"/>
          </w:placeholder>
          <w:richText/>
        </w:sdtPr>
        <w:sdtContent>
          <w:r w:rsidRPr="00B243C0">
            <w:rPr>
              <w:b/>
            </w:rPr>
            <w:t>Chair:</w:t>
          </w:r>
        </w:sdtContent>
      </w:sdt>
      <w:r w:rsidRPr="00B243C0">
        <w:t xml:space="preserve"> We had the </w:t>
      </w:r>
      <w:r w:rsidRPr="00B243C0">
        <w:t>B</w:t>
      </w:r>
      <w:r w:rsidRPr="00B243C0">
        <w:t xml:space="preserve">udget last week and </w:t>
      </w:r>
      <w:r w:rsidRPr="00B243C0">
        <w:t>we have had some negotiations over</w:t>
      </w:r>
      <w:r w:rsidRPr="00B243C0">
        <w:t xml:space="preserve"> </w:t>
      </w:r>
      <w:r w:rsidRPr="00B243C0">
        <w:t>pay in the NHS, which will mean that a number of st</w:t>
      </w:r>
      <w:r w:rsidRPr="00B243C0">
        <w:t>aff will be receiving pay increases. I wonder what the situation is</w:t>
      </w:r>
      <w:r w:rsidRPr="00B243C0">
        <w:t xml:space="preserve"> and</w:t>
      </w:r>
      <w:r w:rsidRPr="00B243C0">
        <w:t xml:space="preserve"> where the money is going to come from to pay for those increases. </w:t>
      </w:r>
      <w:r w:rsidRPr="00B243C0">
        <w:t xml:space="preserve">Will </w:t>
      </w:r>
      <w:r w:rsidRPr="00B243C0">
        <w:t>it be out of existing budgets or is there going to be extra funding provided to trusts and others who have to pay</w:t>
      </w:r>
      <w:r w:rsidRPr="00B243C0">
        <w:t xml:space="preserve"> them?</w:t>
      </w:r>
    </w:p>
    <w:p w:rsidR="00F03B6F" w:rsidRPr="00B243C0" w:rsidP="002041A5">
      <w:pPr>
        <w:pStyle w:val="Answer"/>
      </w:pPr>
      <w:sdt>
        <w:sdtPr>
          <w:alias w:val="Witness"/>
          <w:id w:val="868186984"/>
          <w:placeholder>
            <w:docPart w:val="DefaultPlaceholder_-1854013440"/>
          </w:placeholder>
          <w:richText/>
        </w:sdtPr>
        <w:sdtContent>
          <w:r w:rsidRPr="00B243C0">
            <w:rPr>
              <w:b/>
              <w:i/>
            </w:rPr>
            <w:t>Sir Chris Wormald:</w:t>
          </w:r>
        </w:sdtContent>
      </w:sdt>
      <w:r w:rsidRPr="00B243C0">
        <w:t xml:space="preserve"> </w:t>
      </w:r>
      <w:r w:rsidRPr="00B243C0">
        <w:t>Ministers answered this question on a number of occasions over the weekend</w:t>
      </w:r>
      <w:r w:rsidRPr="00B243C0">
        <w:t>,</w:t>
      </w:r>
      <w:r w:rsidRPr="00B243C0">
        <w:t xml:space="preserve"> and I do not have a lot to add. We are very pleased that we have come to a provisional agreement with the </w:t>
      </w:r>
      <w:r w:rsidRPr="00B243C0">
        <w:t>A</w:t>
      </w:r>
      <w:r w:rsidRPr="00B243C0">
        <w:t xml:space="preserve">genda for </w:t>
      </w:r>
      <w:r w:rsidRPr="00B243C0">
        <w:t>C</w:t>
      </w:r>
      <w:r w:rsidRPr="00B243C0">
        <w:t xml:space="preserve">hange unions to </w:t>
      </w:r>
      <w:r w:rsidRPr="00B243C0">
        <w:t>end</w:t>
      </w:r>
      <w:r w:rsidRPr="00B243C0">
        <w:t xml:space="preserve"> the strike. </w:t>
      </w:r>
      <w:r w:rsidRPr="00B243C0">
        <w:t>T</w:t>
      </w:r>
      <w:r w:rsidRPr="00B243C0">
        <w:t>h</w:t>
      </w:r>
      <w:r w:rsidRPr="00B243C0">
        <w:t>at is not the end of the process, because the</w:t>
      </w:r>
      <w:r w:rsidRPr="00B243C0">
        <w:t>re</w:t>
      </w:r>
      <w:r w:rsidRPr="00B243C0">
        <w:t xml:space="preserve"> </w:t>
      </w:r>
      <w:r w:rsidRPr="00B243C0">
        <w:t>are ballots, a</w:t>
      </w:r>
      <w:r w:rsidRPr="00B243C0">
        <w:t>nd we also, of course, have not finished the pay round</w:t>
      </w:r>
      <w:r w:rsidRPr="00B243C0">
        <w:t>,</w:t>
      </w:r>
      <w:r w:rsidRPr="00B243C0">
        <w:t xml:space="preserve"> because we are going into negotiations with the BMA and others</w:t>
      </w:r>
      <w:r>
        <w:t>.</w:t>
      </w:r>
      <w:r w:rsidRPr="00B243C0">
        <w:t xml:space="preserve"> </w:t>
      </w:r>
      <w:r>
        <w:t>S</w:t>
      </w:r>
      <w:r w:rsidRPr="00B243C0">
        <w:t>o the situation is not yet finalised.</w:t>
      </w:r>
    </w:p>
    <w:p w:rsidR="00F03B6F" w:rsidRPr="00B243C0" w:rsidP="002041A5">
      <w:pPr>
        <w:pStyle w:val="Question"/>
        <w:numPr>
          <w:ilvl w:val="0"/>
          <w:numId w:val="0"/>
        </w:numPr>
        <w:ind w:left="794"/>
      </w:pPr>
      <w:r w:rsidRPr="00B243C0">
        <w:t xml:space="preserve">In terms of the funding for pay next year, we set out in our </w:t>
      </w:r>
      <w:r w:rsidRPr="00B243C0">
        <w:t>P</w:t>
      </w:r>
      <w:r w:rsidRPr="00B243C0">
        <w:t xml:space="preserve">ay </w:t>
      </w:r>
      <w:r w:rsidRPr="00B243C0">
        <w:t>R</w:t>
      </w:r>
      <w:r w:rsidRPr="00B243C0">
        <w:t xml:space="preserve">eview </w:t>
      </w:r>
      <w:r w:rsidRPr="00B243C0">
        <w:t>B</w:t>
      </w:r>
      <w:r w:rsidRPr="00B243C0">
        <w:t>ody evidence the maximum</w:t>
      </w:r>
      <w:r w:rsidRPr="00B243C0">
        <w:t xml:space="preserve"> affordability</w:t>
      </w:r>
      <w:r w:rsidRPr="00B243C0">
        <w:t xml:space="preserve"> envelope that the NHS could afford. The agreements that we have come to exceed that amount, and we will need to settle with our colleagues </w:t>
      </w:r>
      <w:r w:rsidRPr="00B243C0">
        <w:t xml:space="preserve">at </w:t>
      </w:r>
      <w:r w:rsidRPr="00B243C0">
        <w:t>th</w:t>
      </w:r>
      <w:r w:rsidRPr="00B243C0">
        <w:t>e Treasury exactly how that is funded.</w:t>
      </w:r>
      <w:r w:rsidRPr="00B243C0">
        <w:t xml:space="preserve"> </w:t>
      </w:r>
      <w:r w:rsidRPr="00B243C0">
        <w:t>As Ministers ma</w:t>
      </w:r>
      <w:r w:rsidRPr="00B243C0">
        <w:t>d</w:t>
      </w:r>
      <w:r w:rsidRPr="00B243C0">
        <w:t>e clear in their statements over the weekend, our priority</w:t>
      </w:r>
      <w:r w:rsidRPr="00B243C0">
        <w:t xml:space="preserve"> and, indeed,</w:t>
      </w:r>
      <w:r w:rsidRPr="00B243C0">
        <w:t xml:space="preserve"> our commitment is to ensure that that does not affect frontline</w:t>
      </w:r>
      <w:r w:rsidRPr="00B243C0">
        <w:t xml:space="preserve"> services.</w:t>
      </w:r>
    </w:p>
    <w:p w:rsidR="002041A5" w:rsidRPr="00B243C0" w:rsidP="002041A5">
      <w:pPr>
        <w:pStyle w:val="Question"/>
        <w:numPr>
          <w:ilvl w:val="0"/>
          <w:numId w:val="0"/>
        </w:numPr>
        <w:ind w:left="794"/>
      </w:pPr>
      <w:r w:rsidRPr="00B243C0">
        <w:t xml:space="preserve">I hesitate to use </w:t>
      </w:r>
      <w:r>
        <w:t>this</w:t>
      </w:r>
      <w:r w:rsidRPr="00B243C0">
        <w:t xml:space="preserve"> phrase</w:t>
      </w:r>
      <w:r>
        <w:t>,</w:t>
      </w:r>
      <w:r w:rsidRPr="00B243C0">
        <w:t xml:space="preserve"> as I use it so often, bu</w:t>
      </w:r>
      <w:r w:rsidRPr="00B243C0">
        <w:t>t, in the usual way, we will discuss with our Treasury colleagues the exact sourcing of that money, including looking at efficiencies within the DHSC budget, across wider Government and elsewhere, and we will announce our conclusions when those conversatio</w:t>
      </w:r>
      <w:r w:rsidRPr="00B243C0">
        <w:t>ns are finished.</w:t>
      </w:r>
    </w:p>
    <w:p w:rsidR="002041A5" w:rsidRPr="00B243C0" w:rsidP="002041A5">
      <w:pPr>
        <w:pStyle w:val="Question"/>
      </w:pPr>
      <w:sdt>
        <w:sdtPr>
          <w:alias w:val="Member"/>
          <w:tag w:val="&lt;Member mnisId='1524' dodsId='35914'&gt;"/>
          <w:id w:val="-713896186"/>
          <w:placeholder>
            <w:docPart w:val="DefaultPlaceholder_-1854013440"/>
          </w:placeholder>
          <w:richText/>
        </w:sdtPr>
        <w:sdtContent>
          <w:r w:rsidRPr="00B243C0">
            <w:rPr>
              <w:b/>
            </w:rPr>
            <w:t>Chair:</w:t>
          </w:r>
        </w:sdtContent>
      </w:sdt>
      <w:r w:rsidRPr="00B243C0">
        <w:t xml:space="preserve"> </w:t>
      </w:r>
      <w:r w:rsidRPr="00B243C0">
        <w:t xml:space="preserve">When you say </w:t>
      </w:r>
      <w:r w:rsidRPr="00B243C0">
        <w:t>“</w:t>
      </w:r>
      <w:r w:rsidRPr="00B243C0">
        <w:t>efficiencies</w:t>
      </w:r>
      <w:r w:rsidRPr="00B243C0">
        <w:t>”</w:t>
      </w:r>
      <w:r w:rsidRPr="00B243C0">
        <w:t xml:space="preserve"> in the DH</w:t>
      </w:r>
      <w:r w:rsidRPr="00B243C0">
        <w:t>S</w:t>
      </w:r>
      <w:r w:rsidRPr="00B243C0">
        <w:t xml:space="preserve">C budget, this is money that </w:t>
      </w:r>
      <w:r w:rsidRPr="00B243C0">
        <w:t xml:space="preserve">would be </w:t>
      </w:r>
      <w:r w:rsidRPr="00B243C0">
        <w:t xml:space="preserve">being </w:t>
      </w:r>
      <w:r w:rsidRPr="00B243C0">
        <w:t xml:space="preserve">paid now, in retrospect, for </w:t>
      </w:r>
      <w:r w:rsidRPr="00B243C0">
        <w:t>this year. That means remarkably rapid efficiency, Sir Chris.</w:t>
      </w:r>
    </w:p>
    <w:p w:rsidR="002041A5" w:rsidRPr="00B243C0" w:rsidP="002041A5">
      <w:pPr>
        <w:pStyle w:val="Answer"/>
      </w:pPr>
      <w:sdt>
        <w:sdtPr>
          <w:alias w:val="Witness"/>
          <w:id w:val="-1472583872"/>
          <w:placeholder>
            <w:docPart w:val="DefaultPlaceholder_-1854013440"/>
          </w:placeholder>
          <w:richText/>
        </w:sdtPr>
        <w:sdtContent>
          <w:r w:rsidRPr="00B243C0">
            <w:rPr>
              <w:b/>
              <w:i/>
            </w:rPr>
            <w:t>Sir Chris Wormald:</w:t>
          </w:r>
        </w:sdtContent>
      </w:sdt>
      <w:r w:rsidRPr="00B243C0">
        <w:t xml:space="preserve"> I</w:t>
      </w:r>
      <w:r w:rsidRPr="00B243C0">
        <w:t>t is different between the two fina</w:t>
      </w:r>
      <w:r w:rsidRPr="00B243C0">
        <w:t>ncial years. Clearly</w:t>
      </w:r>
      <w:r w:rsidRPr="00B243C0">
        <w:t>,</w:t>
      </w:r>
      <w:r w:rsidRPr="00B243C0">
        <w:t xml:space="preserve"> we treat it differently.</w:t>
      </w:r>
    </w:p>
    <w:p w:rsidR="00F03B6F" w:rsidRPr="00B243C0" w:rsidP="002041A5">
      <w:pPr>
        <w:pStyle w:val="Question"/>
        <w:numPr>
          <w:ilvl w:val="0"/>
          <w:numId w:val="0"/>
        </w:numPr>
        <w:ind w:left="794"/>
      </w:pPr>
      <w:sdt>
        <w:sdtPr>
          <w:alias w:val="Member"/>
          <w:tag w:val="&lt;Member mnisId='1524' dodsId='35914'&gt;"/>
          <w:id w:val="-225756054"/>
          <w:placeholder>
            <w:docPart w:val="DefaultPlaceholder_-1854013440"/>
          </w:placeholder>
          <w:richText/>
        </w:sdtPr>
        <w:sdtContent>
          <w:r w:rsidRPr="00B243C0">
            <w:rPr>
              <w:b/>
            </w:rPr>
            <w:t>Chair:</w:t>
          </w:r>
        </w:sdtContent>
      </w:sdt>
      <w:r w:rsidRPr="00B243C0">
        <w:t xml:space="preserve"> You are thinking of efficiency for next year.</w:t>
      </w:r>
    </w:p>
    <w:p w:rsidR="002041A5" w:rsidRPr="00B243C0" w:rsidP="002041A5">
      <w:pPr>
        <w:pStyle w:val="Answer"/>
      </w:pPr>
      <w:sdt>
        <w:sdtPr>
          <w:alias w:val="Witness"/>
          <w:id w:val="377291395"/>
          <w:placeholder>
            <w:docPart w:val="DefaultPlaceholder_-1854013440"/>
          </w:placeholder>
          <w:richText/>
        </w:sdtPr>
        <w:sdtContent>
          <w:r w:rsidRPr="00B243C0">
            <w:rPr>
              <w:b/>
              <w:i/>
            </w:rPr>
            <w:t>Sir Chris Wormald:</w:t>
          </w:r>
        </w:sdtContent>
      </w:sdt>
      <w:r w:rsidRPr="00B243C0">
        <w:t xml:space="preserve"> Yes. W</w:t>
      </w:r>
      <w:r w:rsidRPr="00B243C0">
        <w:t xml:space="preserve">hat I should say is </w:t>
      </w:r>
      <w:r w:rsidRPr="00B243C0">
        <w:t xml:space="preserve">that </w:t>
      </w:r>
      <w:r w:rsidRPr="00B243C0">
        <w:t xml:space="preserve">this is no different from what we do with our Treasury colleagues all the time as pressures emerge on </w:t>
      </w:r>
      <w:r w:rsidRPr="00B243C0">
        <w:t>NHS and other budgets</w:t>
      </w:r>
      <w:r w:rsidRPr="00B243C0">
        <w:t>.</w:t>
      </w:r>
      <w:r w:rsidRPr="00B243C0">
        <w:t xml:space="preserve"> </w:t>
      </w:r>
      <w:r w:rsidRPr="00B243C0">
        <w:t>W</w:t>
      </w:r>
      <w:r w:rsidRPr="00B243C0">
        <w:t>e are in pretty much constant discussion with our Treasury colleagues about what can be covered from productivity and efficiency, what requires reprioritisation</w:t>
      </w:r>
      <w:r w:rsidRPr="00B243C0">
        <w:t>,</w:t>
      </w:r>
      <w:r w:rsidRPr="00B243C0">
        <w:t xml:space="preserve"> and other sources. </w:t>
      </w:r>
      <w:r w:rsidRPr="00B243C0">
        <w:t>W</w:t>
      </w:r>
      <w:r w:rsidRPr="00B243C0">
        <w:t xml:space="preserve">e will deal with the pressures </w:t>
      </w:r>
      <w:r w:rsidRPr="00B243C0">
        <w:t xml:space="preserve">from </w:t>
      </w:r>
      <w:r w:rsidRPr="00B243C0">
        <w:t>the very welco</w:t>
      </w:r>
      <w:r w:rsidRPr="00B243C0">
        <w:t xml:space="preserve">me deal with the </w:t>
      </w:r>
      <w:r w:rsidRPr="00B243C0">
        <w:t>A</w:t>
      </w:r>
      <w:r w:rsidRPr="00B243C0">
        <w:t xml:space="preserve">genda for </w:t>
      </w:r>
      <w:r w:rsidRPr="00B243C0">
        <w:t>C</w:t>
      </w:r>
      <w:r w:rsidRPr="00B243C0">
        <w:t>hange unions in exactly the way we would deal with any other</w:t>
      </w:r>
      <w:r w:rsidRPr="00B243C0">
        <w:t xml:space="preserve"> set of pressures in the round.</w:t>
      </w:r>
    </w:p>
    <w:p w:rsidR="00F03B6F" w:rsidRPr="00B243C0" w:rsidP="002041A5">
      <w:pPr>
        <w:pStyle w:val="Question"/>
      </w:pPr>
      <w:sdt>
        <w:sdtPr>
          <w:alias w:val="Member"/>
          <w:tag w:val="&lt;Member mnisId='1524' dodsId='35914'&gt;"/>
          <w:id w:val="-1339696673"/>
          <w:placeholder>
            <w:docPart w:val="DefaultPlaceholder_-1854013440"/>
          </w:placeholder>
          <w:richText/>
        </w:sdtPr>
        <w:sdtContent>
          <w:r w:rsidRPr="00B243C0">
            <w:rPr>
              <w:b/>
            </w:rPr>
            <w:t>Chair:</w:t>
          </w:r>
        </w:sdtContent>
      </w:sdt>
      <w:r w:rsidRPr="00B243C0">
        <w:t xml:space="preserve"> W</w:t>
      </w:r>
      <w:r w:rsidRPr="00B243C0">
        <w:t xml:space="preserve">e will all be hearing from our local hospital trust and others, I am sure, </w:t>
      </w:r>
      <w:r w:rsidRPr="00B243C0">
        <w:t xml:space="preserve">on </w:t>
      </w:r>
      <w:r w:rsidRPr="00B243C0">
        <w:t xml:space="preserve">how they are managing or not, so I am sure </w:t>
      </w:r>
      <w:r w:rsidRPr="00B243C0">
        <w:t xml:space="preserve">that </w:t>
      </w:r>
      <w:r w:rsidRPr="00B243C0">
        <w:t>we will come back to this in future.</w:t>
      </w:r>
    </w:p>
    <w:p w:rsidR="00F03B6F" w:rsidRPr="00B243C0" w:rsidP="002041A5">
      <w:pPr>
        <w:pStyle w:val="Question"/>
        <w:numPr>
          <w:ilvl w:val="0"/>
          <w:numId w:val="0"/>
        </w:numPr>
        <w:ind w:left="794"/>
      </w:pPr>
      <w:r w:rsidRPr="00B243C0">
        <w:t>Before I hand over to Anne Marie Morris for a general question</w:t>
      </w:r>
      <w:r>
        <w:t>,</w:t>
      </w:r>
      <w:r w:rsidRPr="00B243C0">
        <w:t xml:space="preserve"> before we go into the UK Heal</w:t>
      </w:r>
      <w:r w:rsidRPr="00B243C0">
        <w:t>th Security Agency, I just want to ask Mr Brittain about the timing of next year’s accounts. When are you hoping to have those ready for the National Audit Office to look at?</w:t>
      </w:r>
    </w:p>
    <w:p w:rsidR="00F03B6F" w:rsidRPr="00B243C0" w:rsidP="002041A5">
      <w:pPr>
        <w:pStyle w:val="Answer"/>
      </w:pPr>
      <w:sdt>
        <w:sdtPr>
          <w:alias w:val="Witness"/>
          <w:id w:val="-372686613"/>
          <w:placeholder>
            <w:docPart w:val="DefaultPlaceholder_-1854013440"/>
          </w:placeholder>
          <w:richText/>
        </w:sdtPr>
        <w:sdtContent>
          <w:r w:rsidRPr="00B243C0">
            <w:rPr>
              <w:b/>
              <w:i/>
            </w:rPr>
            <w:t>Andy Brittain:</w:t>
          </w:r>
        </w:sdtContent>
      </w:sdt>
      <w:r w:rsidRPr="00B243C0">
        <w:t xml:space="preserve"> As y</w:t>
      </w:r>
      <w:r w:rsidRPr="00B243C0">
        <w:t xml:space="preserve">ou noted </w:t>
      </w:r>
      <w:r w:rsidRPr="00B243C0">
        <w:t xml:space="preserve">at </w:t>
      </w:r>
      <w:r w:rsidRPr="00B243C0">
        <w:t>the start</w:t>
      </w:r>
      <w:r w:rsidRPr="00B243C0">
        <w:t>,</w:t>
      </w:r>
      <w:r w:rsidRPr="00B243C0">
        <w:t xml:space="preserve"> there </w:t>
      </w:r>
      <w:r w:rsidRPr="00B243C0">
        <w:t xml:space="preserve">have been </w:t>
      </w:r>
      <w:r w:rsidRPr="00B243C0">
        <w:t>significant issues, a</w:t>
      </w:r>
      <w:r w:rsidRPr="00B243C0">
        <w:t xml:space="preserve">gain </w:t>
      </w:r>
      <w:r>
        <w:t>c</w:t>
      </w:r>
      <w:r w:rsidRPr="00B243C0">
        <w:t>ovid-related</w:t>
      </w:r>
      <w:r w:rsidRPr="00B243C0">
        <w:t>,</w:t>
      </w:r>
      <w:r w:rsidRPr="00B243C0">
        <w:t xml:space="preserve"> which meant </w:t>
      </w:r>
      <w:r w:rsidRPr="00B243C0">
        <w:t xml:space="preserve">that </w:t>
      </w:r>
      <w:r w:rsidRPr="00B243C0">
        <w:t xml:space="preserve">we managed to get our accounts out </w:t>
      </w:r>
      <w:r w:rsidRPr="00B243C0">
        <w:t>j</w:t>
      </w:r>
      <w:r w:rsidRPr="00B243C0">
        <w:t xml:space="preserve">ust before the </w:t>
      </w:r>
      <w:r w:rsidRPr="00B243C0">
        <w:t xml:space="preserve">statutory </w:t>
      </w:r>
      <w:r w:rsidRPr="00B243C0">
        <w:t>deadline this financial year</w:t>
      </w:r>
      <w:r w:rsidRPr="00B243C0">
        <w:t>.</w:t>
      </w:r>
      <w:r w:rsidRPr="00B243C0">
        <w:t xml:space="preserve"> </w:t>
      </w:r>
      <w:r w:rsidRPr="00B243C0">
        <w:t xml:space="preserve">We are aiming </w:t>
      </w:r>
      <w:r w:rsidRPr="00B243C0">
        <w:t>to try to do that</w:t>
      </w:r>
      <w:r w:rsidRPr="00B243C0">
        <w:t xml:space="preserve"> a</w:t>
      </w:r>
      <w:r w:rsidRPr="00B243C0">
        <w:t xml:space="preserve">t least </w:t>
      </w:r>
      <w:r w:rsidRPr="00B243C0">
        <w:t xml:space="preserve">before </w:t>
      </w:r>
      <w:r w:rsidRPr="00B243C0">
        <w:t xml:space="preserve">Christmas recess next year, and then gradually to improve on that. </w:t>
      </w:r>
      <w:r w:rsidRPr="00B243C0">
        <w:t>I</w:t>
      </w:r>
      <w:r w:rsidRPr="00B243C0">
        <w:t>t remains ou</w:t>
      </w:r>
      <w:r w:rsidRPr="00B243C0">
        <w:t xml:space="preserve">r ambition to get them </w:t>
      </w:r>
      <w:r w:rsidRPr="00B243C0">
        <w:t xml:space="preserve">out before the </w:t>
      </w:r>
      <w:r w:rsidRPr="00B243C0">
        <w:t>summer recess in due course.</w:t>
      </w:r>
    </w:p>
    <w:p w:rsidR="00F03B6F" w:rsidRPr="00B243C0" w:rsidP="00F03B6F">
      <w:pPr>
        <w:pStyle w:val="Question"/>
      </w:pPr>
      <w:sdt>
        <w:sdtPr>
          <w:alias w:val="Member"/>
          <w:tag w:val="&lt;Member mnisId='1524' dodsId='35914'&gt;"/>
          <w:id w:val="-344099522"/>
          <w:placeholder>
            <w:docPart w:val="DefaultPlaceholder_-1854013440"/>
          </w:placeholder>
          <w:richText/>
        </w:sdtPr>
        <w:sdtContent>
          <w:r w:rsidRPr="00B243C0">
            <w:rPr>
              <w:b/>
            </w:rPr>
            <w:t>Chair:</w:t>
          </w:r>
        </w:sdtContent>
      </w:sdt>
      <w:r w:rsidRPr="00B243C0">
        <w:t xml:space="preserve"> I</w:t>
      </w:r>
      <w:r w:rsidRPr="00B243C0">
        <w:t xml:space="preserve">f you are working back gradually, do you have </w:t>
      </w:r>
      <w:r w:rsidRPr="00B243C0">
        <w:t xml:space="preserve">an aim </w:t>
      </w:r>
      <w:r w:rsidRPr="00B243C0">
        <w:t xml:space="preserve">for when you are going to get </w:t>
      </w:r>
      <w:r w:rsidRPr="00B243C0">
        <w:t xml:space="preserve">them before </w:t>
      </w:r>
      <w:r w:rsidRPr="00B243C0">
        <w:t>the summer recess</w:t>
      </w:r>
      <w:r w:rsidRPr="00B243C0">
        <w:t>?</w:t>
      </w:r>
    </w:p>
    <w:p w:rsidR="004E2142" w:rsidRPr="00B243C0" w:rsidP="004E2142">
      <w:pPr>
        <w:pStyle w:val="Answer"/>
      </w:pPr>
      <w:sdt>
        <w:sdtPr>
          <w:alias w:val="Witness"/>
          <w:id w:val="1606998178"/>
          <w:placeholder>
            <w:docPart w:val="DefaultPlaceholder_-1854013440"/>
          </w:placeholder>
          <w:richText/>
        </w:sdtPr>
        <w:sdtContent>
          <w:r w:rsidRPr="00B243C0">
            <w:rPr>
              <w:b/>
              <w:i/>
            </w:rPr>
            <w:t>Andy Brittain:</w:t>
          </w:r>
        </w:sdtContent>
      </w:sdt>
      <w:r w:rsidRPr="00B243C0">
        <w:t xml:space="preserve"> W</w:t>
      </w:r>
      <w:r w:rsidRPr="00B243C0">
        <w:t xml:space="preserve">e are currently working on a </w:t>
      </w:r>
      <w:r w:rsidRPr="00B243C0">
        <w:t xml:space="preserve">jointly agreed, </w:t>
      </w:r>
      <w:r w:rsidRPr="00B243C0">
        <w:t>mu</w:t>
      </w:r>
      <w:r w:rsidRPr="00B243C0">
        <w:t>lti</w:t>
      </w:r>
      <w:r w:rsidRPr="00B243C0">
        <w:t>-</w:t>
      </w:r>
      <w:r w:rsidRPr="00B243C0">
        <w:t xml:space="preserve">year plan with our NAO colleagues to be able to do that. There are a couple of factors </w:t>
      </w:r>
      <w:r w:rsidRPr="00B243C0">
        <w:t xml:space="preserve">that </w:t>
      </w:r>
      <w:r w:rsidRPr="00B243C0">
        <w:t>we will need to work through to get a clear plan to be able to get to pre</w:t>
      </w:r>
      <w:r w:rsidRPr="00B243C0">
        <w:t xml:space="preserve"> </w:t>
      </w:r>
      <w:r w:rsidRPr="00B243C0">
        <w:t>summer recess</w:t>
      </w:r>
      <w:r w:rsidRPr="00B243C0">
        <w:t xml:space="preserve">. The first is </w:t>
      </w:r>
      <w:r w:rsidRPr="00B243C0">
        <w:t xml:space="preserve">coming up with that multi-year plan in the first </w:t>
      </w:r>
      <w:r w:rsidRPr="00B243C0">
        <w:t>place</w:t>
      </w:r>
      <w:r w:rsidRPr="00B243C0">
        <w:t>.</w:t>
      </w:r>
      <w:r w:rsidRPr="00B243C0">
        <w:t xml:space="preserve"> Then</w:t>
      </w:r>
      <w:r>
        <w:t>,</w:t>
      </w:r>
      <w:r w:rsidRPr="00B243C0">
        <w:t xml:space="preserve"> there are issues </w:t>
      </w:r>
      <w:r w:rsidRPr="00B243C0">
        <w:t xml:space="preserve">that </w:t>
      </w:r>
      <w:r w:rsidRPr="00B243C0">
        <w:t>we need to work through with DLU</w:t>
      </w:r>
      <w:r w:rsidRPr="00B243C0">
        <w:t>H</w:t>
      </w:r>
      <w:r w:rsidRPr="00B243C0">
        <w:t>C and other colleagues on the local audit market</w:t>
      </w:r>
      <w:r w:rsidRPr="00B243C0">
        <w:t>.</w:t>
      </w:r>
      <w:r w:rsidRPr="00B243C0">
        <w:t xml:space="preserve"> </w:t>
      </w:r>
      <w:r w:rsidRPr="00B243C0">
        <w:t xml:space="preserve">Last is </w:t>
      </w:r>
      <w:r w:rsidRPr="00B243C0">
        <w:t xml:space="preserve">the </w:t>
      </w:r>
      <w:r w:rsidRPr="00B243C0">
        <w:t>UKHSA i</w:t>
      </w:r>
      <w:r w:rsidRPr="00B243C0">
        <w:t xml:space="preserve">mprovement </w:t>
      </w:r>
      <w:r w:rsidRPr="00B243C0">
        <w:t>p</w:t>
      </w:r>
      <w:r w:rsidRPr="00B243C0">
        <w:t xml:space="preserve">lan, which </w:t>
      </w:r>
      <w:r w:rsidRPr="00B243C0">
        <w:t xml:space="preserve">we </w:t>
      </w:r>
      <w:r w:rsidRPr="00B243C0">
        <w:t>will</w:t>
      </w:r>
      <w:r w:rsidRPr="00B243C0">
        <w:t>,</w:t>
      </w:r>
      <w:r w:rsidRPr="00B243C0">
        <w:t xml:space="preserve"> </w:t>
      </w:r>
      <w:r w:rsidRPr="00B243C0">
        <w:t xml:space="preserve">no doubt, </w:t>
      </w:r>
      <w:r w:rsidRPr="00B243C0">
        <w:t>touch on</w:t>
      </w:r>
      <w:r w:rsidRPr="00B243C0">
        <w:t>.</w:t>
      </w:r>
    </w:p>
    <w:p w:rsidR="00F03B6F" w:rsidRPr="00B243C0" w:rsidP="004E2142">
      <w:pPr>
        <w:pStyle w:val="Answer"/>
      </w:pPr>
      <w:r w:rsidRPr="00B243C0">
        <w:t>In broad terms, our ambition is to try to accelerate it a couple of</w:t>
      </w:r>
      <w:r w:rsidRPr="00B243C0">
        <w:t xml:space="preserve"> months each year. Not next year, but, hopefully, the year after or the year after that, we should be back to </w:t>
      </w:r>
      <w:r w:rsidRPr="00B243C0">
        <w:t>pre-recess</w:t>
      </w:r>
      <w:r w:rsidRPr="00B243C0">
        <w:t>, if we manage to resolve those factors.</w:t>
      </w:r>
    </w:p>
    <w:p w:rsidR="00F03B6F" w:rsidRPr="00B243C0" w:rsidP="00F03B6F">
      <w:pPr>
        <w:pStyle w:val="Question"/>
      </w:pPr>
      <w:sdt>
        <w:sdtPr>
          <w:alias w:val="Member"/>
          <w:tag w:val="&lt;Member mnisId='1524' dodsId='35914'&gt;"/>
          <w:id w:val="-759834247"/>
          <w:placeholder>
            <w:docPart w:val="DefaultPlaceholder_-1854013440"/>
          </w:placeholder>
          <w:richText/>
        </w:sdtPr>
        <w:sdtContent>
          <w:r w:rsidRPr="00B243C0">
            <w:rPr>
              <w:b/>
            </w:rPr>
            <w:t>Chair:</w:t>
          </w:r>
        </w:sdtContent>
      </w:sdt>
      <w:r w:rsidRPr="00B243C0">
        <w:t xml:space="preserve"> </w:t>
      </w:r>
      <w:r w:rsidRPr="00B243C0">
        <w:t>We would encourage you to keep talking to the National Audit Office, which gives us so</w:t>
      </w:r>
      <w:r w:rsidRPr="00B243C0">
        <w:t xml:space="preserve">me assurance that you are not just using </w:t>
      </w:r>
      <w:r w:rsidRPr="00B243C0">
        <w:t xml:space="preserve">it </w:t>
      </w:r>
      <w:r w:rsidRPr="00B243C0">
        <w:t>as an excuse to be late. I do not mean that</w:t>
      </w:r>
      <w:r>
        <w:t>—</w:t>
      </w:r>
      <w:r w:rsidRPr="00B243C0">
        <w:t>I</w:t>
      </w:r>
      <w:r w:rsidRPr="00B243C0">
        <w:t xml:space="preserve"> am using shorthand, but there is a rigo</w:t>
      </w:r>
      <w:r w:rsidRPr="00B243C0">
        <w:t>u</w:t>
      </w:r>
      <w:r w:rsidRPr="00B243C0">
        <w:t>r behind getting back on track.</w:t>
      </w:r>
    </w:p>
    <w:p w:rsidR="00F03B6F" w:rsidRPr="00B243C0" w:rsidP="004E2142">
      <w:pPr>
        <w:pStyle w:val="Answer"/>
      </w:pPr>
      <w:sdt>
        <w:sdtPr>
          <w:alias w:val="Witness"/>
          <w:id w:val="1850295643"/>
          <w:placeholder>
            <w:docPart w:val="DefaultPlaceholder_-1854013440"/>
          </w:placeholder>
          <w:richText/>
        </w:sdtPr>
        <w:sdtContent>
          <w:r w:rsidRPr="00B243C0">
            <w:rPr>
              <w:b/>
              <w:i/>
            </w:rPr>
            <w:t>Andy Brittain:</w:t>
          </w:r>
        </w:sdtContent>
      </w:sdt>
      <w:r w:rsidRPr="00B243C0">
        <w:t xml:space="preserve"> Yes, and s</w:t>
      </w:r>
      <w:r w:rsidRPr="00B243C0">
        <w:t xml:space="preserve">omething </w:t>
      </w:r>
      <w:r w:rsidRPr="00B243C0">
        <w:t xml:space="preserve">that </w:t>
      </w:r>
      <w:r w:rsidRPr="00B243C0">
        <w:t xml:space="preserve">we have really prioritised over the last month is to </w:t>
      </w:r>
      <w:r w:rsidRPr="00B243C0">
        <w:t>come up with that joint</w:t>
      </w:r>
      <w:r w:rsidRPr="00B243C0">
        <w:t>ly</w:t>
      </w:r>
      <w:r w:rsidRPr="00B243C0">
        <w:t xml:space="preserve"> agreed plan to do that.</w:t>
      </w:r>
    </w:p>
    <w:p w:rsidR="00F03B6F" w:rsidRPr="00B243C0" w:rsidP="00F03B6F">
      <w:pPr>
        <w:pStyle w:val="Question"/>
      </w:pPr>
      <w:sdt>
        <w:sdtPr>
          <w:alias w:val="Member"/>
          <w:tag w:val="&lt;Member mnisId='1524' dodsId='35914'&gt;"/>
          <w:id w:val="1101066281"/>
          <w:placeholder>
            <w:docPart w:val="DefaultPlaceholder_-1854013440"/>
          </w:placeholder>
          <w:richText/>
        </w:sdtPr>
        <w:sdtContent>
          <w:r w:rsidRPr="00B243C0">
            <w:rPr>
              <w:b/>
            </w:rPr>
            <w:t>Chair:</w:t>
          </w:r>
        </w:sdtContent>
      </w:sdt>
      <w:r w:rsidRPr="00B243C0">
        <w:t xml:space="preserve"> </w:t>
      </w:r>
      <w:r w:rsidRPr="00B243C0">
        <w:t xml:space="preserve">I was going to raise </w:t>
      </w:r>
      <w:r>
        <w:t xml:space="preserve">this </w:t>
      </w:r>
      <w:r w:rsidRPr="00B243C0">
        <w:t xml:space="preserve">later but I will </w:t>
      </w:r>
      <w:r w:rsidRPr="00B243C0">
        <w:t xml:space="preserve">raise </w:t>
      </w:r>
      <w:r>
        <w:t xml:space="preserve">it </w:t>
      </w:r>
      <w:r w:rsidRPr="00B243C0">
        <w:t>now</w:t>
      </w:r>
      <w:r>
        <w:t>,</w:t>
      </w:r>
      <w:r w:rsidRPr="00B243C0">
        <w:t xml:space="preserve"> </w:t>
      </w:r>
      <w:r w:rsidRPr="00B243C0">
        <w:t xml:space="preserve">in terms of </w:t>
      </w:r>
      <w:r w:rsidRPr="00B243C0">
        <w:t xml:space="preserve">the capacity of trust to do their accounts. </w:t>
      </w:r>
      <w:r w:rsidRPr="00B243C0">
        <w:t>We u</w:t>
      </w:r>
      <w:r w:rsidRPr="00B243C0">
        <w:t>nderstand that some hospital trust</w:t>
      </w:r>
      <w:r w:rsidRPr="00B243C0">
        <w:t>s</w:t>
      </w:r>
      <w:r w:rsidRPr="00B243C0">
        <w:t xml:space="preserve"> do not even have auditors appointed for this</w:t>
      </w:r>
      <w:r w:rsidRPr="00B243C0">
        <w:t xml:space="preserve"> year yet. This must</w:t>
      </w:r>
      <w:r>
        <w:t xml:space="preserve"> have </w:t>
      </w:r>
      <w:r w:rsidRPr="00B243C0">
        <w:t xml:space="preserve">a consequence for DHSC group accounts. </w:t>
      </w:r>
      <w:r w:rsidRPr="00B243C0">
        <w:t>W</w:t>
      </w:r>
      <w:r w:rsidRPr="00B243C0">
        <w:t>hat are you doing</w:t>
      </w:r>
      <w:r>
        <w:t>,</w:t>
      </w:r>
      <w:r w:rsidRPr="00B243C0">
        <w:t xml:space="preserve"> or what engagement are you having</w:t>
      </w:r>
      <w:r>
        <w:t>,</w:t>
      </w:r>
      <w:r w:rsidRPr="00B243C0">
        <w:t xml:space="preserve"> to try to resolve that?</w:t>
      </w:r>
    </w:p>
    <w:p w:rsidR="00F03B6F" w:rsidRPr="00B243C0" w:rsidP="004E2142">
      <w:pPr>
        <w:pStyle w:val="Answer"/>
      </w:pPr>
      <w:sdt>
        <w:sdtPr>
          <w:alias w:val="Witness"/>
          <w:id w:val="1683160850"/>
          <w:placeholder>
            <w:docPart w:val="DefaultPlaceholder_-1854013440"/>
          </w:placeholder>
          <w:richText/>
        </w:sdtPr>
        <w:sdtContent>
          <w:r w:rsidRPr="00B243C0">
            <w:rPr>
              <w:b/>
              <w:i/>
            </w:rPr>
            <w:t>Andy Brittain:</w:t>
          </w:r>
        </w:sdtContent>
      </w:sdt>
      <w:r w:rsidRPr="00B243C0">
        <w:t xml:space="preserve"> </w:t>
      </w:r>
      <w:r w:rsidRPr="00B243C0">
        <w:t xml:space="preserve">I am engaging regularly with </w:t>
      </w:r>
      <w:r w:rsidRPr="00B243C0">
        <w:t xml:space="preserve">my NHS </w:t>
      </w:r>
      <w:r w:rsidRPr="00B243C0">
        <w:t>counterpart</w:t>
      </w:r>
      <w:r w:rsidRPr="00B243C0">
        <w:t xml:space="preserve"> to</w:t>
      </w:r>
      <w:r w:rsidRPr="00B243C0">
        <w:t xml:space="preserve"> press them to do that and </w:t>
      </w:r>
      <w:r w:rsidRPr="00B243C0">
        <w:t>get</w:t>
      </w:r>
      <w:r w:rsidRPr="00B243C0">
        <w:t xml:space="preserve"> </w:t>
      </w:r>
      <w:r w:rsidRPr="00B243C0">
        <w:t xml:space="preserve">auditors appointed. </w:t>
      </w:r>
      <w:r w:rsidRPr="00B243C0">
        <w:t>I</w:t>
      </w:r>
      <w:r w:rsidRPr="00B243C0">
        <w:t>t is fair to say that the issues in trust</w:t>
      </w:r>
      <w:r w:rsidRPr="00B243C0">
        <w:t>s</w:t>
      </w:r>
      <w:r w:rsidRPr="00B243C0">
        <w:t xml:space="preserve"> will be slightly more significant this year, because ICBs </w:t>
      </w:r>
      <w:r w:rsidRPr="00B243C0">
        <w:t xml:space="preserve">were </w:t>
      </w:r>
      <w:r w:rsidRPr="00B243C0">
        <w:t>formed mid-year and we have IFRS 16 to contend with as well. However,</w:t>
      </w:r>
      <w:r>
        <w:t xml:space="preserve"> as I said, </w:t>
      </w:r>
      <w:r w:rsidRPr="00B243C0">
        <w:t>we are also</w:t>
      </w:r>
      <w:r>
        <w:t xml:space="preserve"> </w:t>
      </w:r>
      <w:r w:rsidRPr="00B243C0">
        <w:t>worki</w:t>
      </w:r>
      <w:r w:rsidRPr="00B243C0">
        <w:t>ng to ease the situation</w:t>
      </w:r>
      <w:r w:rsidRPr="00B243C0">
        <w:t xml:space="preserve"> </w:t>
      </w:r>
      <w:r w:rsidRPr="00B243C0">
        <w:t>with DLU</w:t>
      </w:r>
      <w:r w:rsidRPr="00B243C0">
        <w:t>H</w:t>
      </w:r>
      <w:r w:rsidRPr="00B243C0">
        <w:t xml:space="preserve">C to remove barriers to entry into the market, to look at what fair pricing might be and to simplify what accounts can be done. </w:t>
      </w:r>
      <w:r w:rsidRPr="00B243C0">
        <w:t>W</w:t>
      </w:r>
      <w:r w:rsidRPr="00B243C0">
        <w:t xml:space="preserve">e are doing all </w:t>
      </w:r>
      <w:r w:rsidRPr="00B243C0">
        <w:t xml:space="preserve">that </w:t>
      </w:r>
      <w:r w:rsidRPr="00B243C0">
        <w:t>we can</w:t>
      </w:r>
      <w:r w:rsidRPr="00B243C0">
        <w:t>.</w:t>
      </w:r>
    </w:p>
    <w:p w:rsidR="00F03B6F" w:rsidRPr="00B243C0" w:rsidP="00F03B6F">
      <w:pPr>
        <w:pStyle w:val="Question"/>
      </w:pPr>
      <w:sdt>
        <w:sdtPr>
          <w:alias w:val="Member"/>
          <w:tag w:val="&lt;Member mnisId='1524' dodsId='35914'&gt;"/>
          <w:id w:val="-573502766"/>
          <w:placeholder>
            <w:docPart w:val="DefaultPlaceholder_-1854013440"/>
          </w:placeholder>
          <w:richText/>
        </w:sdtPr>
        <w:sdtContent>
          <w:r w:rsidRPr="00B243C0">
            <w:rPr>
              <w:b/>
            </w:rPr>
            <w:t>Chair:</w:t>
          </w:r>
        </w:sdtContent>
      </w:sdt>
      <w:r w:rsidRPr="00B243C0">
        <w:t xml:space="preserve"> I</w:t>
      </w:r>
      <w:r w:rsidRPr="00B243C0">
        <w:t xml:space="preserve">t </w:t>
      </w:r>
      <w:r w:rsidRPr="00B243C0">
        <w:t>ha</w:t>
      </w:r>
      <w:r w:rsidRPr="00B243C0">
        <w:t xml:space="preserve">s been quite catastrophic in the local </w:t>
      </w:r>
      <w:r w:rsidRPr="00B243C0">
        <w:t>g</w:t>
      </w:r>
      <w:r w:rsidRPr="00B243C0">
        <w:t xml:space="preserve">overnment </w:t>
      </w:r>
      <w:r w:rsidRPr="00B243C0">
        <w:t>sector</w:t>
      </w:r>
      <w:r w:rsidRPr="00B243C0">
        <w:t>.</w:t>
      </w:r>
      <w:r w:rsidRPr="00B243C0">
        <w:t xml:space="preserve"> </w:t>
      </w:r>
      <w:r w:rsidRPr="00B243C0">
        <w:t>I</w:t>
      </w:r>
      <w:r w:rsidRPr="00B243C0">
        <w:t xml:space="preserve">t also means </w:t>
      </w:r>
      <w:r w:rsidRPr="00B243C0">
        <w:t xml:space="preserve">that </w:t>
      </w:r>
      <w:r w:rsidRPr="00B243C0">
        <w:t>people are making decisions without previously audited accounts</w:t>
      </w:r>
      <w:r w:rsidRPr="00B243C0">
        <w:t xml:space="preserve"> for,</w:t>
      </w:r>
      <w:r w:rsidRPr="00B243C0">
        <w:t xml:space="preserve"> in some cases</w:t>
      </w:r>
      <w:r w:rsidRPr="00B243C0">
        <w:t>,</w:t>
      </w:r>
      <w:r w:rsidRPr="00B243C0">
        <w:t xml:space="preserve"> two years. </w:t>
      </w:r>
      <w:r w:rsidRPr="00B243C0">
        <w:t xml:space="preserve">It </w:t>
      </w:r>
      <w:r w:rsidRPr="00B243C0">
        <w:t>would be catastrophic to see a slide in the health sector</w:t>
      </w:r>
      <w:r>
        <w:t>,</w:t>
      </w:r>
      <w:r w:rsidRPr="00B243C0">
        <w:t xml:space="preserve"> too, not just for each </w:t>
      </w:r>
      <w:r w:rsidRPr="00B243C0">
        <w:t>t</w:t>
      </w:r>
      <w:r w:rsidRPr="00B243C0">
        <w:t xml:space="preserve">rust but for the Department as a whole. Are you </w:t>
      </w:r>
      <w:r w:rsidRPr="00B243C0">
        <w:t xml:space="preserve">in touch with </w:t>
      </w:r>
      <w:r w:rsidRPr="00B243C0">
        <w:t>the</w:t>
      </w:r>
      <w:r w:rsidRPr="00B243C0">
        <w:t xml:space="preserve"> Treasury on this problem as well?</w:t>
      </w:r>
    </w:p>
    <w:p w:rsidR="00F03B6F" w:rsidRPr="00B243C0" w:rsidP="004E2142">
      <w:pPr>
        <w:pStyle w:val="Answer"/>
      </w:pPr>
      <w:sdt>
        <w:sdtPr>
          <w:alias w:val="Witness"/>
          <w:id w:val="-1519692890"/>
          <w:placeholder>
            <w:docPart w:val="DefaultPlaceholder_-1854013440"/>
          </w:placeholder>
          <w:richText/>
        </w:sdtPr>
        <w:sdtContent>
          <w:r w:rsidRPr="00B243C0">
            <w:rPr>
              <w:b/>
              <w:i/>
            </w:rPr>
            <w:t>Andy Brittain:</w:t>
          </w:r>
        </w:sdtContent>
      </w:sdt>
      <w:r w:rsidRPr="00B243C0">
        <w:t xml:space="preserve"> </w:t>
      </w:r>
      <w:r w:rsidRPr="00B243C0">
        <w:t>Yes</w:t>
      </w:r>
      <w:r w:rsidRPr="00B243C0">
        <w:t>. W</w:t>
      </w:r>
      <w:r w:rsidRPr="00B243C0">
        <w:t xml:space="preserve">e work closely with the Treasury and </w:t>
      </w:r>
      <w:r w:rsidRPr="00B243C0">
        <w:t xml:space="preserve">DLUHC </w:t>
      </w:r>
      <w:r w:rsidRPr="00B243C0">
        <w:t>counterparts on this</w:t>
      </w:r>
      <w:r w:rsidRPr="00B243C0">
        <w:t>.</w:t>
      </w:r>
      <w:r w:rsidRPr="00B243C0">
        <w:t xml:space="preserve"> </w:t>
      </w:r>
      <w:r w:rsidRPr="00B243C0">
        <w:t>I</w:t>
      </w:r>
      <w:r w:rsidRPr="00B243C0">
        <w:t xml:space="preserve">t is </w:t>
      </w:r>
      <w:r w:rsidRPr="00B243C0">
        <w:t xml:space="preserve">a </w:t>
      </w:r>
      <w:r w:rsidRPr="00B243C0">
        <w:t>joined</w:t>
      </w:r>
      <w:r w:rsidRPr="00B243C0">
        <w:t>-</w:t>
      </w:r>
      <w:r w:rsidRPr="00B243C0">
        <w:t>up</w:t>
      </w:r>
      <w:r w:rsidRPr="00B243C0">
        <w:t>, cross-</w:t>
      </w:r>
      <w:r w:rsidRPr="00B243C0">
        <w:t>Government effort.</w:t>
      </w:r>
    </w:p>
    <w:p w:rsidR="004E2142" w:rsidRPr="00B243C0" w:rsidP="004E2142">
      <w:pPr>
        <w:pStyle w:val="Question"/>
        <w:numPr>
          <w:ilvl w:val="0"/>
          <w:numId w:val="0"/>
        </w:numPr>
        <w:ind w:left="794"/>
      </w:pPr>
      <w:sdt>
        <w:sdtPr>
          <w:alias w:val="Member"/>
          <w:tag w:val="&lt;Member mnisId='1524' dodsId='35914'&gt;"/>
          <w:id w:val="-1222909046"/>
          <w:placeholder>
            <w:docPart w:val="DefaultPlaceholder_-1854013440"/>
          </w:placeholder>
          <w:richText/>
        </w:sdtPr>
        <w:sdtContent>
          <w:r w:rsidRPr="00B243C0">
            <w:rPr>
              <w:b/>
            </w:rPr>
            <w:t>Chair:</w:t>
          </w:r>
        </w:sdtContent>
      </w:sdt>
      <w:r w:rsidRPr="00B243C0">
        <w:t xml:space="preserve"> A</w:t>
      </w:r>
      <w:r w:rsidRPr="00B243C0">
        <w:t>s a Committee</w:t>
      </w:r>
      <w:r w:rsidRPr="00B243C0">
        <w:t>, we</w:t>
      </w:r>
      <w:r w:rsidRPr="00B243C0">
        <w:t xml:space="preserve"> are pushing it as hard as we can from our side</w:t>
      </w:r>
      <w:r w:rsidRPr="00B243C0">
        <w:t xml:space="preserve"> and</w:t>
      </w:r>
      <w:r w:rsidRPr="00B243C0">
        <w:t xml:space="preserve"> will continue to</w:t>
      </w:r>
      <w:r w:rsidRPr="00B243C0">
        <w:t>. T</w:t>
      </w:r>
      <w:r w:rsidRPr="00B243C0">
        <w:t xml:space="preserve">here is a message to any child at school now to train to be </w:t>
      </w:r>
      <w:r>
        <w:t>a</w:t>
      </w:r>
      <w:r w:rsidRPr="00B243C0">
        <w:t xml:space="preserve">n </w:t>
      </w:r>
      <w:r w:rsidRPr="00B243C0">
        <w:t xml:space="preserve">auditor, as there is going to be plenty of work going on. This is </w:t>
      </w:r>
      <w:r w:rsidRPr="00B243C0">
        <w:t>the Public Accounts Committee</w:t>
      </w:r>
      <w:r w:rsidRPr="00B243C0">
        <w:t xml:space="preserve"> and,</w:t>
      </w:r>
      <w:r w:rsidRPr="00B243C0">
        <w:t xml:space="preserve"> </w:t>
      </w:r>
      <w:r w:rsidRPr="00B243C0">
        <w:t>o</w:t>
      </w:r>
      <w:r w:rsidRPr="00B243C0">
        <w:t>f course</w:t>
      </w:r>
      <w:r w:rsidRPr="00B243C0">
        <w:t>,</w:t>
      </w:r>
      <w:r w:rsidRPr="00B243C0">
        <w:t xml:space="preserve"> we would s</w:t>
      </w:r>
      <w:r w:rsidRPr="00B243C0">
        <w:t>ay something like that</w:t>
      </w:r>
      <w:r w:rsidRPr="00B243C0">
        <w:t>.</w:t>
      </w:r>
    </w:p>
    <w:p w:rsidR="004E2142" w:rsidRPr="00B243C0" w:rsidP="004E2142">
      <w:pPr>
        <w:pStyle w:val="Question"/>
      </w:pPr>
      <w:sdt>
        <w:sdtPr>
          <w:alias w:val="Member"/>
          <w:tag w:val="&lt;Member mnisId='4249' dodsId='62737'&gt;"/>
          <w:id w:val="662058936"/>
          <w:placeholder>
            <w:docPart w:val="DefaultPlaceholder_-1854013440"/>
          </w:placeholder>
          <w:richText/>
        </w:sdtPr>
        <w:sdtContent>
          <w:r w:rsidRPr="00B243C0">
            <w:rPr>
              <w:b/>
            </w:rPr>
            <w:t>Anne Marie Morris:</w:t>
          </w:r>
        </w:sdtContent>
      </w:sdt>
      <w:r w:rsidRPr="00B243C0">
        <w:t xml:space="preserve"> Sir </w:t>
      </w:r>
      <w:r w:rsidRPr="00B243C0">
        <w:t>Chris</w:t>
      </w:r>
      <w:r w:rsidRPr="00B243C0">
        <w:t>,</w:t>
      </w:r>
      <w:r w:rsidRPr="00B243C0">
        <w:t xml:space="preserve"> </w:t>
      </w:r>
      <w:r w:rsidRPr="00B243C0">
        <w:t xml:space="preserve">understandably, </w:t>
      </w:r>
      <w:r>
        <w:t>c</w:t>
      </w:r>
      <w:r w:rsidRPr="00B243C0">
        <w:t xml:space="preserve">ovid rather </w:t>
      </w:r>
      <w:r w:rsidRPr="00B243C0">
        <w:t xml:space="preserve">threw </w:t>
      </w:r>
      <w:r w:rsidRPr="00B243C0">
        <w:t>the Department of</w:t>
      </w:r>
      <w:r w:rsidRPr="00B243C0">
        <w:t>f</w:t>
      </w:r>
      <w:r w:rsidRPr="00B243C0">
        <w:t xml:space="preserve"> course</w:t>
      </w:r>
      <w:r>
        <w:t>,</w:t>
      </w:r>
      <w:r w:rsidRPr="00B243C0">
        <w:t xml:space="preserve"> in terms of its direction</w:t>
      </w:r>
      <w:r w:rsidRPr="00B243C0">
        <w:t xml:space="preserve"> and</w:t>
      </w:r>
      <w:r w:rsidRPr="00B243C0">
        <w:t xml:space="preserve"> strategic plan</w:t>
      </w:r>
      <w:r w:rsidRPr="00B243C0">
        <w:t>.</w:t>
      </w:r>
      <w:r w:rsidRPr="00B243C0">
        <w:t xml:space="preserve"> </w:t>
      </w:r>
      <w:r w:rsidRPr="00B243C0">
        <w:t>H</w:t>
      </w:r>
      <w:r w:rsidRPr="00B243C0">
        <w:t>ow are you doing in getting back on track</w:t>
      </w:r>
      <w:r>
        <w:t>,</w:t>
      </w:r>
      <w:r w:rsidRPr="00B243C0">
        <w:t xml:space="preserve"> as opposed to focusing on </w:t>
      </w:r>
      <w:r w:rsidRPr="00B243C0">
        <w:t xml:space="preserve">dealing with </w:t>
      </w:r>
      <w:r w:rsidRPr="00B243C0">
        <w:t>the legac</w:t>
      </w:r>
      <w:r w:rsidRPr="00B243C0">
        <w:t xml:space="preserve">y </w:t>
      </w:r>
      <w:r w:rsidRPr="00B243C0">
        <w:t>of</w:t>
      </w:r>
      <w:r w:rsidRPr="00B243C0">
        <w:t xml:space="preserve"> </w:t>
      </w:r>
      <w:r>
        <w:t>c</w:t>
      </w:r>
      <w:r w:rsidRPr="00B243C0">
        <w:t>ovid</w:t>
      </w:r>
      <w:r w:rsidRPr="00B243C0">
        <w:t>?</w:t>
      </w:r>
    </w:p>
    <w:p w:rsidR="00F03B6F" w:rsidRPr="00B243C0" w:rsidP="004E2142">
      <w:pPr>
        <w:pStyle w:val="Answer"/>
      </w:pPr>
      <w:sdt>
        <w:sdtPr>
          <w:alias w:val="Witness"/>
          <w:id w:val="1799180773"/>
          <w:placeholder>
            <w:docPart w:val="DefaultPlaceholder_-1854013440"/>
          </w:placeholder>
          <w:richText/>
        </w:sdtPr>
        <w:sdtContent>
          <w:r w:rsidRPr="00B243C0">
            <w:rPr>
              <w:b/>
              <w:i/>
            </w:rPr>
            <w:t>Sir Chris Wormald:</w:t>
          </w:r>
        </w:sdtContent>
      </w:sdt>
      <w:r w:rsidRPr="00B243C0">
        <w:t xml:space="preserve"> We are in the transition between the two</w:t>
      </w:r>
      <w:r w:rsidRPr="00B243C0">
        <w:t>.</w:t>
      </w:r>
      <w:r w:rsidRPr="00B243C0">
        <w:t xml:space="preserve"> </w:t>
      </w:r>
      <w:r w:rsidRPr="00B243C0">
        <w:t>I would hope</w:t>
      </w:r>
      <w:r w:rsidRPr="00B243C0">
        <w:t xml:space="preserve"> we are</w:t>
      </w:r>
      <w:r w:rsidRPr="00B243C0">
        <w:t xml:space="preserve"> </w:t>
      </w:r>
      <w:r w:rsidRPr="00B243C0">
        <w:t xml:space="preserve">towards the end of that transition. </w:t>
      </w:r>
      <w:r w:rsidRPr="00B243C0">
        <w:t>We</w:t>
      </w:r>
      <w:r w:rsidRPr="00B243C0">
        <w:t xml:space="preserve"> have just been talking about one of them. The focus of the Department is now very much more on what you might call traditi</w:t>
      </w:r>
      <w:r w:rsidRPr="00B243C0">
        <w:t xml:space="preserve">onal health and care issues, and we are, to a large </w:t>
      </w:r>
      <w:r w:rsidRPr="00B243C0">
        <w:t>ex</w:t>
      </w:r>
      <w:r w:rsidRPr="00B243C0">
        <w:t xml:space="preserve">tent, closing down our </w:t>
      </w:r>
      <w:r>
        <w:t>c</w:t>
      </w:r>
      <w:r w:rsidRPr="00B243C0">
        <w:t>ovid</w:t>
      </w:r>
      <w:r w:rsidRPr="00B243C0">
        <w:t>-</w:t>
      </w:r>
      <w:r w:rsidRPr="00B243C0">
        <w:t>specific program</w:t>
      </w:r>
      <w:r w:rsidRPr="00B243C0">
        <w:t>me</w:t>
      </w:r>
      <w:r w:rsidRPr="00B243C0">
        <w:t>s.</w:t>
      </w:r>
    </w:p>
    <w:p w:rsidR="00E33DC7" w:rsidRPr="00B243C0" w:rsidP="00E33DC7">
      <w:pPr>
        <w:pStyle w:val="Question"/>
        <w:numPr>
          <w:ilvl w:val="0"/>
          <w:numId w:val="0"/>
        </w:numPr>
        <w:ind w:left="794"/>
      </w:pPr>
      <w:r w:rsidRPr="00B243C0">
        <w:t>There are, of course, some significant things on</w:t>
      </w:r>
      <w:r>
        <w:t xml:space="preserve"> c</w:t>
      </w:r>
      <w:r w:rsidRPr="00B243C0">
        <w:t>ovid that we still have to do, particularly around vaccine strategy,</w:t>
      </w:r>
      <w:r w:rsidRPr="00B243C0">
        <w:t xml:space="preserve"> finalising our position on PPE, which I suspect we will come back to, and concluding on what our steady state pandemic preparedness position is, given what we have learned on </w:t>
      </w:r>
      <w:r>
        <w:t>c</w:t>
      </w:r>
      <w:r w:rsidRPr="00B243C0">
        <w:t>ovid. There are still significant issues being dealt with in the Department tha</w:t>
      </w:r>
      <w:r w:rsidRPr="00B243C0">
        <w:t xml:space="preserve">t are </w:t>
      </w:r>
      <w:r>
        <w:t>co</w:t>
      </w:r>
      <w:r w:rsidRPr="00B243C0">
        <w:t xml:space="preserve">vid-related. The vast majority of the Department is, as I say, now back to more traditional health and care issues, although many of those have a </w:t>
      </w:r>
      <w:r>
        <w:t>c</w:t>
      </w:r>
      <w:r w:rsidRPr="00B243C0">
        <w:t>ovid component.</w:t>
      </w:r>
    </w:p>
    <w:p w:rsidR="00F03B6F" w:rsidRPr="00B243C0" w:rsidP="00E33DC7">
      <w:pPr>
        <w:pStyle w:val="Question"/>
        <w:numPr>
          <w:ilvl w:val="0"/>
          <w:numId w:val="0"/>
        </w:numPr>
        <w:ind w:left="794"/>
      </w:pPr>
      <w:r w:rsidRPr="00B243C0">
        <w:t xml:space="preserve">The Committee is well aware of the backlogs that we have built up during </w:t>
      </w:r>
      <w:r>
        <w:t>c</w:t>
      </w:r>
      <w:r w:rsidRPr="00B243C0">
        <w:t>ovid, so we</w:t>
      </w:r>
      <w:r w:rsidRPr="00B243C0">
        <w:t xml:space="preserve"> are still committing considerable time and effort to those, but much less </w:t>
      </w:r>
      <w:r>
        <w:t>to</w:t>
      </w:r>
      <w:r w:rsidRPr="00B243C0">
        <w:t xml:space="preserve"> the disease management side. That will persist as long as we do not get a vaccine-escaping new varian</w:t>
      </w:r>
      <w:r w:rsidRPr="00B243C0">
        <w:t>t</w:t>
      </w:r>
      <w:r w:rsidRPr="00B243C0">
        <w:t xml:space="preserve"> of </w:t>
      </w:r>
      <w:r>
        <w:t>c</w:t>
      </w:r>
      <w:r w:rsidRPr="00B243C0">
        <w:t>ovid, which would, of course, change the position.</w:t>
      </w:r>
    </w:p>
    <w:p w:rsidR="00E33DC7" w:rsidRPr="00B243C0" w:rsidP="00F03B6F">
      <w:pPr>
        <w:pStyle w:val="Question"/>
      </w:pPr>
      <w:sdt>
        <w:sdtPr>
          <w:alias w:val="Member"/>
          <w:tag w:val="&lt;Member mnisId='4249' dodsId='62737'&gt;"/>
          <w:id w:val="-1059398421"/>
          <w:placeholder>
            <w:docPart w:val="DefaultPlaceholder_-1854013440"/>
          </w:placeholder>
          <w:richText/>
        </w:sdtPr>
        <w:sdtContent>
          <w:r w:rsidRPr="00B243C0">
            <w:rPr>
              <w:b/>
            </w:rPr>
            <w:t>Anne Marie Morris:</w:t>
          </w:r>
        </w:sdtContent>
      </w:sdt>
      <w:r w:rsidRPr="00B243C0">
        <w:t xml:space="preserve"> </w:t>
      </w:r>
      <w:r w:rsidRPr="00B243C0">
        <w:t>B</w:t>
      </w:r>
      <w:r w:rsidRPr="00B243C0">
        <w:t xml:space="preserve">y how many months and years has this issue </w:t>
      </w:r>
      <w:r w:rsidRPr="00B243C0">
        <w:t xml:space="preserve">pushed you off course </w:t>
      </w:r>
      <w:r w:rsidRPr="00B243C0">
        <w:t>in terms of what you wanted to deliver</w:t>
      </w:r>
      <w:r w:rsidRPr="00B243C0">
        <w:t>?</w:t>
      </w:r>
    </w:p>
    <w:p w:rsidR="00F03B6F" w:rsidRPr="00B243C0" w:rsidP="00E33DC7">
      <w:pPr>
        <w:pStyle w:val="Answer"/>
      </w:pPr>
      <w:sdt>
        <w:sdtPr>
          <w:alias w:val="Witness"/>
          <w:id w:val="-29040734"/>
          <w:placeholder>
            <w:docPart w:val="DefaultPlaceholder_-1854013440"/>
          </w:placeholder>
          <w:richText/>
        </w:sdtPr>
        <w:sdtContent>
          <w:r w:rsidRPr="00B243C0">
            <w:rPr>
              <w:b/>
              <w:i/>
            </w:rPr>
            <w:t>Sir Chris Wormald:</w:t>
          </w:r>
        </w:sdtContent>
      </w:sdt>
      <w:r w:rsidRPr="00B243C0">
        <w:rPr>
          <w:b/>
        </w:rPr>
        <w:t xml:space="preserve"> </w:t>
      </w:r>
      <w:r w:rsidRPr="00B243C0">
        <w:t>It is largely the two years of the pandemic. We are seeing this year as a transition year, which will go on into next year. Afte</w:t>
      </w:r>
      <w:r w:rsidRPr="00B243C0">
        <w:t xml:space="preserve">r that, </w:t>
      </w:r>
      <w:r w:rsidRPr="00B243C0">
        <w:t xml:space="preserve">if nothing happens with </w:t>
      </w:r>
      <w:r>
        <w:t>c</w:t>
      </w:r>
      <w:r w:rsidRPr="00B243C0">
        <w:t>ovid</w:t>
      </w:r>
      <w:r w:rsidRPr="00B243C0">
        <w:t>,</w:t>
      </w:r>
      <w:r w:rsidRPr="00B243C0">
        <w:t xml:space="preserve"> we would be, as it were, completely </w:t>
      </w:r>
      <w:r w:rsidRPr="00B243C0">
        <w:t>back to</w:t>
      </w:r>
      <w:r w:rsidRPr="00B243C0">
        <w:t xml:space="preserve"> </w:t>
      </w:r>
      <w:r w:rsidRPr="00B243C0">
        <w:t>traditional</w:t>
      </w:r>
      <w:r>
        <w:t>—</w:t>
      </w:r>
      <w:r w:rsidRPr="00B243C0">
        <w:t xml:space="preserve">I </w:t>
      </w:r>
      <w:r w:rsidRPr="00B243C0">
        <w:t xml:space="preserve">hesitate to use the word </w:t>
      </w:r>
      <w:r w:rsidRPr="00B243C0">
        <w:t>“</w:t>
      </w:r>
      <w:r w:rsidRPr="00B243C0">
        <w:t>normal</w:t>
      </w:r>
      <w:r w:rsidRPr="00B243C0">
        <w:t>”.</w:t>
      </w:r>
    </w:p>
    <w:p w:rsidR="00F03B6F" w:rsidRPr="00B243C0" w:rsidP="00F03B6F">
      <w:pPr>
        <w:pStyle w:val="Question"/>
      </w:pPr>
      <w:sdt>
        <w:sdtPr>
          <w:alias w:val="Member"/>
          <w:tag w:val="&lt;Member mnisId='4249' dodsId='62737'&gt;"/>
          <w:id w:val="-411398746"/>
          <w:placeholder>
            <w:docPart w:val="DefaultPlaceholder_-1854013440"/>
          </w:placeholder>
          <w:richText/>
        </w:sdtPr>
        <w:sdtContent>
          <w:r w:rsidRPr="00B243C0">
            <w:rPr>
              <w:b/>
            </w:rPr>
            <w:t>Anne Marie Morris:</w:t>
          </w:r>
        </w:sdtContent>
      </w:sdt>
      <w:r w:rsidRPr="00B243C0">
        <w:t xml:space="preserve"> </w:t>
      </w:r>
      <w:r w:rsidRPr="00B243C0">
        <w:t xml:space="preserve">When are the backlogs going to be dealt with? </w:t>
      </w:r>
      <w:r w:rsidRPr="00B243C0">
        <w:t>W</w:t>
      </w:r>
      <w:r w:rsidRPr="00B243C0">
        <w:t>here are we with the much</w:t>
      </w:r>
      <w:r w:rsidRPr="00B243C0">
        <w:t xml:space="preserve"> </w:t>
      </w:r>
      <w:r w:rsidRPr="00B243C0">
        <w:t xml:space="preserve">looked </w:t>
      </w:r>
      <w:r w:rsidRPr="00B243C0">
        <w:t>forward to workforce pl</w:t>
      </w:r>
      <w:r w:rsidRPr="00B243C0">
        <w:t>an?</w:t>
      </w:r>
    </w:p>
    <w:p w:rsidR="00E33DC7" w:rsidRPr="00B243C0" w:rsidP="00E33DC7">
      <w:pPr>
        <w:pStyle w:val="Answer"/>
      </w:pPr>
      <w:sdt>
        <w:sdtPr>
          <w:alias w:val="Witness"/>
          <w:id w:val="-2035497365"/>
          <w:placeholder>
            <w:docPart w:val="DefaultPlaceholder_-1854013440"/>
          </w:placeholder>
          <w:richText/>
        </w:sdtPr>
        <w:sdtContent>
          <w:r w:rsidRPr="00B243C0">
            <w:rPr>
              <w:b/>
              <w:i/>
            </w:rPr>
            <w:t>Sir Chris Wormald:</w:t>
          </w:r>
        </w:sdtContent>
      </w:sdt>
      <w:r w:rsidRPr="00B243C0">
        <w:t xml:space="preserve"> O</w:t>
      </w:r>
      <w:r w:rsidRPr="00B243C0">
        <w:t xml:space="preserve">n the backlogs, the primary one </w:t>
      </w:r>
      <w:r w:rsidRPr="00B243C0">
        <w:t xml:space="preserve">that </w:t>
      </w:r>
      <w:r w:rsidRPr="00B243C0">
        <w:t>we have been focusing on has been the elective backlog, where we have a published plan</w:t>
      </w:r>
      <w:r w:rsidRPr="00B243C0">
        <w:t>.</w:t>
      </w:r>
      <w:r w:rsidRPr="00B243C0">
        <w:t xml:space="preserve"> </w:t>
      </w:r>
      <w:r w:rsidRPr="00B243C0">
        <w:t>W</w:t>
      </w:r>
      <w:r w:rsidRPr="00B243C0">
        <w:t>e hit our first major milestone of eliminating the 104</w:t>
      </w:r>
      <w:r w:rsidRPr="00B243C0">
        <w:t>-</w:t>
      </w:r>
      <w:r w:rsidRPr="00B243C0">
        <w:t>week</w:t>
      </w:r>
      <w:r w:rsidRPr="00B243C0">
        <w:t xml:space="preserve"> </w:t>
      </w:r>
      <w:r w:rsidRPr="00B243C0">
        <w:t>waiters. The next target is the 78-week wait</w:t>
      </w:r>
      <w:r w:rsidRPr="00B243C0">
        <w:t xml:space="preserve">ers, and then, as you know, there are targets beyond that. </w:t>
      </w:r>
      <w:r w:rsidRPr="00B243C0">
        <w:t>T</w:t>
      </w:r>
      <w:r w:rsidRPr="00B243C0">
        <w:t xml:space="preserve">he position there </w:t>
      </w:r>
      <w:r w:rsidRPr="00B243C0">
        <w:t xml:space="preserve">is </w:t>
      </w:r>
      <w:r w:rsidRPr="00B243C0">
        <w:t>exactly as we set out in the elective plan.</w:t>
      </w:r>
    </w:p>
    <w:p w:rsidR="00F03B6F" w:rsidRPr="00B243C0" w:rsidP="00E33DC7">
      <w:pPr>
        <w:pStyle w:val="Answer"/>
      </w:pPr>
      <w:r w:rsidRPr="00B243C0">
        <w:t xml:space="preserve">On the workforce plan, the Chancellor updated in the </w:t>
      </w:r>
      <w:r w:rsidRPr="00B243C0">
        <w:t>B</w:t>
      </w:r>
      <w:r w:rsidRPr="00B243C0">
        <w:t xml:space="preserve">udget that he expected the Government to publish it shortly, and that is </w:t>
      </w:r>
      <w:r w:rsidRPr="00B243C0">
        <w:t>the Government’s position.</w:t>
      </w:r>
    </w:p>
    <w:p w:rsidR="00E33DC7" w:rsidRPr="00B243C0" w:rsidP="00F03B6F">
      <w:pPr>
        <w:pStyle w:val="Question"/>
      </w:pPr>
      <w:sdt>
        <w:sdtPr>
          <w:alias w:val="Member"/>
          <w:tag w:val="&lt;Member mnisId='4249' dodsId='62737'&gt;"/>
          <w:id w:val="-846406460"/>
          <w:placeholder>
            <w:docPart w:val="DefaultPlaceholder_-1854013440"/>
          </w:placeholder>
          <w:richText/>
        </w:sdtPr>
        <w:sdtContent>
          <w:r w:rsidRPr="00B243C0">
            <w:rPr>
              <w:b/>
            </w:rPr>
            <w:t>Anne Marie Morris:</w:t>
          </w:r>
        </w:sdtContent>
      </w:sdt>
      <w:r w:rsidRPr="00B243C0">
        <w:t xml:space="preserve"> </w:t>
      </w:r>
      <w:r w:rsidRPr="00B243C0">
        <w:t xml:space="preserve">So we can expect that </w:t>
      </w:r>
      <w:r w:rsidRPr="00B243C0">
        <w:t xml:space="preserve">before </w:t>
      </w:r>
      <w:r w:rsidRPr="00B243C0">
        <w:t>the end of the year</w:t>
      </w:r>
      <w:r>
        <w:t>—</w:t>
      </w:r>
      <w:r w:rsidRPr="00B243C0">
        <w:t>she says hopefully.</w:t>
      </w:r>
    </w:p>
    <w:p w:rsidR="00F03B6F" w:rsidRPr="00B243C0" w:rsidP="00E33DC7">
      <w:pPr>
        <w:pStyle w:val="Answer"/>
      </w:pPr>
      <w:sdt>
        <w:sdtPr>
          <w:alias w:val="Witness"/>
          <w:id w:val="409588552"/>
          <w:placeholder>
            <w:docPart w:val="DefaultPlaceholder_-1854013440"/>
          </w:placeholder>
          <w:richText/>
        </w:sdtPr>
        <w:sdtContent>
          <w:r w:rsidRPr="00B243C0">
            <w:rPr>
              <w:b/>
              <w:i/>
            </w:rPr>
            <w:t>Sir Chris Wormald:</w:t>
          </w:r>
        </w:sdtContent>
      </w:sdt>
      <w:r w:rsidRPr="00B243C0">
        <w:t xml:space="preserve"> I</w:t>
      </w:r>
      <w:r w:rsidRPr="00B243C0">
        <w:t xml:space="preserve"> would not add </w:t>
      </w:r>
      <w:r w:rsidRPr="00B243C0">
        <w:t xml:space="preserve">anything to </w:t>
      </w:r>
      <w:r w:rsidRPr="00B243C0">
        <w:t>or subtract anything from the Chancellor’s words.</w:t>
      </w:r>
    </w:p>
    <w:p w:rsidR="00E33DC7" w:rsidRPr="00B243C0" w:rsidP="00E33DC7">
      <w:pPr>
        <w:pStyle w:val="Question"/>
        <w:numPr>
          <w:ilvl w:val="0"/>
          <w:numId w:val="0"/>
        </w:numPr>
        <w:ind w:left="794"/>
      </w:pPr>
      <w:sdt>
        <w:sdtPr>
          <w:alias w:val="Member"/>
          <w:tag w:val="&lt;Member mnisId='1524' dodsId='35914'&gt;"/>
          <w:id w:val="1525295152"/>
          <w:placeholder>
            <w:docPart w:val="DefaultPlaceholder_-1854013440"/>
          </w:placeholder>
          <w:richText/>
        </w:sdtPr>
        <w:sdtContent>
          <w:r w:rsidRPr="00B243C0">
            <w:rPr>
              <w:b/>
            </w:rPr>
            <w:t>Chair:</w:t>
          </w:r>
        </w:sdtContent>
      </w:sdt>
      <w:r w:rsidRPr="00B243C0">
        <w:t xml:space="preserve"> </w:t>
      </w:r>
      <w:r w:rsidRPr="00B243C0">
        <w:t>You</w:t>
      </w:r>
      <w:r w:rsidRPr="00B243C0">
        <w:t xml:space="preserve"> </w:t>
      </w:r>
      <w:r w:rsidRPr="00B243C0">
        <w:t>do not want to cross the Tr</w:t>
      </w:r>
      <w:r w:rsidRPr="00B243C0">
        <w:t xml:space="preserve">easury at </w:t>
      </w:r>
      <w:r w:rsidRPr="00B243C0">
        <w:t>the moment</w:t>
      </w:r>
      <w:r w:rsidRPr="00B243C0">
        <w:t>, with pay bills coming.</w:t>
      </w:r>
    </w:p>
    <w:p w:rsidR="00E33DC7" w:rsidRPr="00B243C0" w:rsidP="00E33DC7">
      <w:pPr>
        <w:pStyle w:val="Question"/>
        <w:numPr>
          <w:ilvl w:val="0"/>
          <w:numId w:val="0"/>
        </w:numPr>
        <w:ind w:left="794"/>
      </w:pPr>
      <w:r w:rsidRPr="00B243C0">
        <w:t>W</w:t>
      </w:r>
      <w:r w:rsidRPr="00B243C0">
        <w:t xml:space="preserve">e </w:t>
      </w:r>
      <w:r>
        <w:t>will now go</w:t>
      </w:r>
      <w:r w:rsidRPr="00B243C0">
        <w:t xml:space="preserve"> into our main session </w:t>
      </w:r>
      <w:r w:rsidRPr="00B243C0">
        <w:t xml:space="preserve">and </w:t>
      </w:r>
      <w:r w:rsidRPr="00B243C0">
        <w:t>kick off</w:t>
      </w:r>
      <w:r w:rsidRPr="00B243C0">
        <w:t xml:space="preserve"> </w:t>
      </w:r>
      <w:r w:rsidRPr="00B243C0">
        <w:t xml:space="preserve">by </w:t>
      </w:r>
      <w:r w:rsidRPr="00B243C0">
        <w:t>looking at some of the issues around the UK Health Security Agency</w:t>
      </w:r>
      <w:r w:rsidRPr="00B243C0">
        <w:t>.</w:t>
      </w:r>
    </w:p>
    <w:p w:rsidR="00F03B6F" w:rsidRPr="00B243C0" w:rsidP="00F03B6F">
      <w:pPr>
        <w:pStyle w:val="Question"/>
      </w:pPr>
      <w:sdt>
        <w:sdtPr>
          <w:alias w:val="Member"/>
          <w:tag w:val="&lt;Member mnisId='4466' dodsId='74701'&gt;"/>
          <w:id w:val="-2004653749"/>
          <w:placeholder>
            <w:docPart w:val="DefaultPlaceholder_-1854013440"/>
          </w:placeholder>
          <w:richText/>
        </w:sdtPr>
        <w:sdtContent>
          <w:r w:rsidRPr="00B243C0">
            <w:rPr>
              <w:b/>
            </w:rPr>
            <w:t>Peter Grant:</w:t>
          </w:r>
        </w:sdtContent>
      </w:sdt>
      <w:r w:rsidRPr="00B243C0">
        <w:t xml:space="preserve"> </w:t>
      </w:r>
      <w:r w:rsidRPr="00B243C0">
        <w:t xml:space="preserve">Good afternoon to all of our witnesses. </w:t>
      </w:r>
      <w:r w:rsidRPr="00B243C0">
        <w:t>Mr Peters, in your chair’s report a</w:t>
      </w:r>
      <w:r w:rsidRPr="00B243C0">
        <w:t>s part of the UKHSA annual report, y</w:t>
      </w:r>
      <w:r w:rsidRPr="00B243C0">
        <w:t xml:space="preserve">ou recognised the difficulties that you </w:t>
      </w:r>
      <w:r w:rsidRPr="00B243C0">
        <w:t xml:space="preserve">had </w:t>
      </w:r>
      <w:r w:rsidRPr="00B243C0">
        <w:t xml:space="preserve">that </w:t>
      </w:r>
      <w:r w:rsidRPr="00B243C0">
        <w:t xml:space="preserve">led to the very </w:t>
      </w:r>
      <w:r w:rsidRPr="00B243C0">
        <w:t xml:space="preserve">critical NAO </w:t>
      </w:r>
      <w:r w:rsidRPr="00B243C0">
        <w:t>report</w:t>
      </w:r>
      <w:r w:rsidRPr="00B243C0">
        <w:t>. Y</w:t>
      </w:r>
      <w:r w:rsidRPr="00B243C0">
        <w:t xml:space="preserve">ou said that a lot of it </w:t>
      </w:r>
      <w:r w:rsidRPr="00B243C0">
        <w:t>wa</w:t>
      </w:r>
      <w:r w:rsidRPr="00B243C0">
        <w:t xml:space="preserve">s due to factors that were beyond the control of </w:t>
      </w:r>
      <w:r w:rsidRPr="00B243C0">
        <w:t xml:space="preserve">the then management </w:t>
      </w:r>
      <w:r w:rsidRPr="00B243C0">
        <w:t>of UK</w:t>
      </w:r>
      <w:r w:rsidRPr="00B243C0">
        <w:t>HSA</w:t>
      </w:r>
      <w:r w:rsidRPr="00B243C0">
        <w:t xml:space="preserve">. </w:t>
      </w:r>
      <w:r w:rsidRPr="00B243C0">
        <w:t>W</w:t>
      </w:r>
      <w:r w:rsidRPr="00B243C0">
        <w:t>e have certainly had a num</w:t>
      </w:r>
      <w:r w:rsidRPr="00B243C0">
        <w:t>ber of sessions where we have looked at</w:t>
      </w:r>
      <w:r w:rsidRPr="00B243C0">
        <w:t xml:space="preserve"> what, for you, would have been operational issues about where we were with the pandemic at the time, </w:t>
      </w:r>
      <w:r w:rsidRPr="00B243C0">
        <w:t xml:space="preserve">and there was a lot of quite heated </w:t>
      </w:r>
      <w:r w:rsidRPr="00B243C0">
        <w:t xml:space="preserve">debate </w:t>
      </w:r>
      <w:r w:rsidRPr="00B243C0">
        <w:t xml:space="preserve">by then as to how quickly we could </w:t>
      </w:r>
      <w:r w:rsidRPr="00B243C0">
        <w:t xml:space="preserve">ease restrictions </w:t>
      </w:r>
      <w:r w:rsidRPr="00B243C0">
        <w:t>and so on, which we</w:t>
      </w:r>
      <w:r w:rsidRPr="00B243C0">
        <w:t xml:space="preserve"> can take </w:t>
      </w:r>
      <w:r w:rsidRPr="00B243C0">
        <w:t>as a given</w:t>
      </w:r>
      <w:r w:rsidRPr="00B243C0">
        <w:t>.</w:t>
      </w:r>
    </w:p>
    <w:p w:rsidR="00F03B6F" w:rsidRPr="00B243C0" w:rsidP="00E33DC7">
      <w:pPr>
        <w:pStyle w:val="Question"/>
        <w:numPr>
          <w:ilvl w:val="0"/>
          <w:numId w:val="0"/>
        </w:numPr>
        <w:ind w:left="794"/>
      </w:pPr>
      <w:r w:rsidRPr="00B243C0">
        <w:t xml:space="preserve">As far as the governance of </w:t>
      </w:r>
      <w:r w:rsidRPr="00B243C0">
        <w:t xml:space="preserve">UKHSA </w:t>
      </w:r>
      <w:r w:rsidRPr="00B243C0">
        <w:t xml:space="preserve">was concerned, can you give us some examples of the </w:t>
      </w:r>
      <w:r w:rsidRPr="00B243C0">
        <w:t xml:space="preserve">kinds of major issues </w:t>
      </w:r>
      <w:r w:rsidRPr="00B243C0">
        <w:t xml:space="preserve">that had an impact on </w:t>
      </w:r>
      <w:r w:rsidRPr="00B243C0">
        <w:t xml:space="preserve">that and which were not </w:t>
      </w:r>
      <w:r w:rsidRPr="00B243C0">
        <w:t xml:space="preserve">within the control of </w:t>
      </w:r>
      <w:r w:rsidRPr="00B243C0">
        <w:t xml:space="preserve">either yourself or Dame Jenny as chief executive </w:t>
      </w:r>
      <w:r w:rsidRPr="00B243C0">
        <w:t>officer?</w:t>
      </w:r>
    </w:p>
    <w:p w:rsidR="001522B6" w:rsidRPr="00B243C0" w:rsidP="001522B6">
      <w:pPr>
        <w:pStyle w:val="Answer"/>
      </w:pPr>
      <w:sdt>
        <w:sdtPr>
          <w:alias w:val="Witness"/>
          <w:id w:val="-1984997400"/>
          <w:placeholder>
            <w:docPart w:val="DefaultPlaceholder_-1854013440"/>
          </w:placeholder>
          <w:richText/>
        </w:sdtPr>
        <w:sdtContent>
          <w:r w:rsidRPr="00B243C0">
            <w:rPr>
              <w:b/>
              <w:i/>
            </w:rPr>
            <w:t>Ian Peters:</w:t>
          </w:r>
        </w:sdtContent>
      </w:sdt>
      <w:r w:rsidRPr="00B243C0">
        <w:t xml:space="preserve"> I would be very happy to</w:t>
      </w:r>
      <w:r>
        <w:t>,</w:t>
      </w:r>
      <w:r w:rsidRPr="00B243C0">
        <w:t xml:space="preserve"> </w:t>
      </w:r>
      <w:r w:rsidRPr="00B243C0">
        <w:t xml:space="preserve">in the context of the disclaimed accounts. I was appointed on </w:t>
      </w:r>
      <w:r w:rsidRPr="00B243C0">
        <w:t xml:space="preserve">1 </w:t>
      </w:r>
      <w:r w:rsidRPr="00B243C0">
        <w:t>April</w:t>
      </w:r>
      <w:r w:rsidRPr="00B243C0">
        <w:t xml:space="preserve"> 2021</w:t>
      </w:r>
      <w:r w:rsidRPr="00B243C0">
        <w:t>, prophetically</w:t>
      </w:r>
      <w:r w:rsidRPr="00B243C0">
        <w:t>.</w:t>
      </w:r>
      <w:r w:rsidRPr="00B243C0">
        <w:t xml:space="preserve"> </w:t>
      </w:r>
      <w:r w:rsidRPr="00B243C0">
        <w:t>I</w:t>
      </w:r>
      <w:r w:rsidRPr="00B243C0">
        <w:t xml:space="preserve">t typically takes, in general experience, nine to </w:t>
      </w:r>
      <w:r w:rsidRPr="00B243C0">
        <w:t xml:space="preserve">10 </w:t>
      </w:r>
      <w:r w:rsidRPr="00B243C0">
        <w:t>months from commissioning recruitment of a non-executive board</w:t>
      </w:r>
      <w:r w:rsidRPr="00B243C0">
        <w:t>, which involves the Prime Minister’s sign-off</w:t>
      </w:r>
      <w:r w:rsidRPr="00B243C0">
        <w:t>,</w:t>
      </w:r>
      <w:r w:rsidRPr="00B243C0">
        <w:t xml:space="preserve"> right through to those non-executives being in place</w:t>
      </w:r>
      <w:r w:rsidRPr="00B243C0">
        <w:t>.</w:t>
      </w:r>
      <w:r w:rsidRPr="00B243C0">
        <w:t xml:space="preserve"> </w:t>
      </w:r>
      <w:r w:rsidRPr="00B243C0">
        <w:t>T</w:t>
      </w:r>
      <w:r w:rsidRPr="00B243C0">
        <w:t>ypically</w:t>
      </w:r>
      <w:r w:rsidRPr="00B243C0">
        <w:t>,</w:t>
      </w:r>
      <w:r w:rsidRPr="00B243C0">
        <w:t xml:space="preserve"> </w:t>
      </w:r>
      <w:r w:rsidRPr="00B243C0">
        <w:t xml:space="preserve">I </w:t>
      </w:r>
      <w:r w:rsidRPr="00B243C0">
        <w:t xml:space="preserve">would have expected them to have been appointed </w:t>
      </w:r>
      <w:r>
        <w:t xml:space="preserve">in </w:t>
      </w:r>
      <w:r w:rsidRPr="00B243C0">
        <w:t>about February, which was towards the end of the financial year</w:t>
      </w:r>
      <w:r w:rsidRPr="00B243C0">
        <w:t>.</w:t>
      </w:r>
    </w:p>
    <w:p w:rsidR="001522B6" w:rsidRPr="00B243C0" w:rsidP="001522B6">
      <w:pPr>
        <w:pStyle w:val="Answer"/>
      </w:pPr>
      <w:r w:rsidRPr="00B243C0">
        <w:t xml:space="preserve">As </w:t>
      </w:r>
      <w:r w:rsidRPr="00B243C0">
        <w:t>it turned out, because</w:t>
      </w:r>
      <w:r w:rsidRPr="00B243C0">
        <w:t xml:space="preserve"> the budget for UK</w:t>
      </w:r>
      <w:r w:rsidRPr="00B243C0">
        <w:t>HSA</w:t>
      </w:r>
      <w:r w:rsidRPr="00B243C0">
        <w:t xml:space="preserve"> </w:t>
      </w:r>
      <w:r w:rsidRPr="00B243C0">
        <w:t xml:space="preserve">for 2022-23 </w:t>
      </w:r>
      <w:r w:rsidRPr="00B243C0">
        <w:t xml:space="preserve">was not </w:t>
      </w:r>
      <w:r w:rsidRPr="00B243C0">
        <w:t xml:space="preserve">agreed </w:t>
      </w:r>
      <w:r w:rsidRPr="00B243C0">
        <w:t>until the very end of March, which</w:t>
      </w:r>
      <w:r w:rsidRPr="00B243C0">
        <w:t>,</w:t>
      </w:r>
      <w:r w:rsidRPr="00B243C0">
        <w:t xml:space="preserve"> in turn</w:t>
      </w:r>
      <w:r w:rsidRPr="00B243C0">
        <w:t>,</w:t>
      </w:r>
      <w:r w:rsidRPr="00B243C0">
        <w:t xml:space="preserve"> defined the remit and</w:t>
      </w:r>
      <w:r w:rsidRPr="00B243C0">
        <w:t>,</w:t>
      </w:r>
      <w:r w:rsidRPr="00B243C0">
        <w:t xml:space="preserve"> therefore</w:t>
      </w:r>
      <w:r w:rsidRPr="00B243C0">
        <w:t>,</w:t>
      </w:r>
      <w:r w:rsidRPr="00B243C0">
        <w:t xml:space="preserve"> the role of the non-execs</w:t>
      </w:r>
      <w:r w:rsidRPr="00B243C0">
        <w:t>,</w:t>
      </w:r>
      <w:r w:rsidRPr="00B243C0">
        <w:t xml:space="preserve"> </w:t>
      </w:r>
      <w:r w:rsidRPr="00B243C0">
        <w:t>t</w:t>
      </w:r>
      <w:r w:rsidRPr="00B243C0">
        <w:t>hose appointments were not made until April, which was after the end of the financial year</w:t>
      </w:r>
      <w:r>
        <w:t>.</w:t>
      </w:r>
      <w:r w:rsidRPr="00B243C0">
        <w:t xml:space="preserve"> </w:t>
      </w:r>
      <w:r>
        <w:t>S</w:t>
      </w:r>
      <w:r w:rsidRPr="00B243C0">
        <w:t>o w</w:t>
      </w:r>
      <w:r w:rsidRPr="00B243C0">
        <w:t>e we</w:t>
      </w:r>
      <w:r w:rsidRPr="00B243C0">
        <w:t xml:space="preserve">nt through the </w:t>
      </w:r>
      <w:r w:rsidRPr="00B243C0">
        <w:t xml:space="preserve">whole </w:t>
      </w:r>
      <w:r w:rsidRPr="00B243C0">
        <w:t>of the six months that are in scope here without the normal non-executive advisory group being in place.</w:t>
      </w:r>
    </w:p>
    <w:p w:rsidR="001522B6" w:rsidRPr="00B243C0" w:rsidP="001522B6">
      <w:pPr>
        <w:pStyle w:val="Answer"/>
      </w:pPr>
      <w:r w:rsidRPr="00B243C0">
        <w:t>I am pleased to say that those appointments were made at the end of April and, by May of this financial year, 2022-23, we had a fu</w:t>
      </w:r>
      <w:r w:rsidRPr="00B243C0">
        <w:t>lly functioning advisory board, properly established, with four committees, which have worked exactly as you would expect them to. That is the backcloth to the non-executive element of that governance, which is what is relevant to the matter at hand.</w:t>
      </w:r>
    </w:p>
    <w:p w:rsidR="001522B6" w:rsidRPr="00B243C0" w:rsidP="001522B6">
      <w:pPr>
        <w:pStyle w:val="Answer"/>
      </w:pPr>
      <w:r w:rsidRPr="00B243C0">
        <w:t xml:space="preserve">I am </w:t>
      </w:r>
      <w:r w:rsidRPr="00B243C0">
        <w:t xml:space="preserve">happy to expand on that and talk about the other contributory factors behind the disclaimer. We had a very helpful discussion with the </w:t>
      </w:r>
      <w:r w:rsidRPr="00B243C0">
        <w:t>C</w:t>
      </w:r>
      <w:r w:rsidRPr="00B243C0">
        <w:t xml:space="preserve">omptroller </w:t>
      </w:r>
      <w:r w:rsidRPr="00B243C0">
        <w:t xml:space="preserve">and </w:t>
      </w:r>
      <w:r w:rsidRPr="00B243C0">
        <w:t>A</w:t>
      </w:r>
      <w:r w:rsidRPr="00B243C0">
        <w:t xml:space="preserve">uditor </w:t>
      </w:r>
      <w:r w:rsidRPr="00B243C0">
        <w:t>G</w:t>
      </w:r>
      <w:r w:rsidRPr="00B243C0">
        <w:t>eneral, if you would like me to go into that, but that is the main overview comment on the gover</w:t>
      </w:r>
      <w:r w:rsidRPr="00B243C0">
        <w:t>nance issue that we had.</w:t>
      </w:r>
    </w:p>
    <w:p w:rsidR="001522B6" w:rsidRPr="00B243C0" w:rsidP="001522B6">
      <w:pPr>
        <w:pStyle w:val="Question"/>
      </w:pPr>
      <w:sdt>
        <w:sdtPr>
          <w:alias w:val="Member"/>
          <w:tag w:val="&lt;Member mnisId='4466' dodsId='74701'&gt;"/>
          <w:id w:val="-651990148"/>
          <w:placeholder>
            <w:docPart w:val="DefaultPlaceholder_-1854013440"/>
          </w:placeholder>
          <w:richText/>
        </w:sdtPr>
        <w:sdtContent>
          <w:r w:rsidRPr="00B243C0">
            <w:rPr>
              <w:b/>
            </w:rPr>
            <w:t>Peter Grant:</w:t>
          </w:r>
        </w:sdtContent>
      </w:sdt>
      <w:r w:rsidRPr="00B243C0">
        <w:t xml:space="preserve"> Y</w:t>
      </w:r>
      <w:r w:rsidRPr="00B243C0">
        <w:t xml:space="preserve">ou </w:t>
      </w:r>
      <w:r w:rsidRPr="00B243C0">
        <w:t xml:space="preserve">and Dame Jenny </w:t>
      </w:r>
      <w:r w:rsidRPr="00B243C0">
        <w:t>were appointed</w:t>
      </w:r>
      <w:r w:rsidRPr="00B243C0">
        <w:t xml:space="preserve"> around the same time in April 2021.</w:t>
      </w:r>
    </w:p>
    <w:p w:rsidR="001522B6" w:rsidRPr="00B243C0" w:rsidP="001522B6">
      <w:pPr>
        <w:pStyle w:val="Answer"/>
      </w:pPr>
      <w:sdt>
        <w:sdtPr>
          <w:alias w:val="Witness"/>
          <w:id w:val="-1024390910"/>
          <w:placeholder>
            <w:docPart w:val="DefaultPlaceholder_-1854013440"/>
          </w:placeholder>
          <w:richText/>
        </w:sdtPr>
        <w:sdtContent>
          <w:r w:rsidRPr="00B243C0">
            <w:rPr>
              <w:b/>
              <w:i/>
            </w:rPr>
            <w:t>Ian Peters:</w:t>
          </w:r>
        </w:sdtContent>
      </w:sdt>
      <w:r w:rsidRPr="00B243C0">
        <w:t xml:space="preserve"> The same day.</w:t>
      </w:r>
    </w:p>
    <w:p w:rsidR="00F03B6F" w:rsidRPr="00B243C0" w:rsidP="001522B6">
      <w:pPr>
        <w:pStyle w:val="Question"/>
      </w:pPr>
      <w:sdt>
        <w:sdtPr>
          <w:alias w:val="Member"/>
          <w:tag w:val="&lt;Member mnisId='4466' dodsId='74701'&gt;"/>
          <w:id w:val="-299614896"/>
          <w:placeholder>
            <w:docPart w:val="DefaultPlaceholder_-1854013440"/>
          </w:placeholder>
          <w:richText/>
        </w:sdtPr>
        <w:sdtContent>
          <w:r w:rsidRPr="00B243C0">
            <w:rPr>
              <w:b/>
            </w:rPr>
            <w:t>Peter Grant:</w:t>
          </w:r>
        </w:sdtContent>
      </w:sdt>
      <w:r w:rsidRPr="00B243C0">
        <w:t xml:space="preserve"> Y</w:t>
      </w:r>
      <w:r w:rsidRPr="00B243C0">
        <w:t xml:space="preserve">ou said </w:t>
      </w:r>
      <w:r w:rsidRPr="00B243C0">
        <w:t xml:space="preserve">that </w:t>
      </w:r>
      <w:r w:rsidRPr="00B243C0">
        <w:t xml:space="preserve">you would have expected </w:t>
      </w:r>
      <w:r w:rsidRPr="00B243C0">
        <w:t xml:space="preserve">it to have taken until </w:t>
      </w:r>
      <w:r w:rsidRPr="00B243C0">
        <w:t xml:space="preserve">pretty close to the end of the financial year </w:t>
      </w:r>
      <w:r w:rsidRPr="00B243C0">
        <w:t>t</w:t>
      </w:r>
      <w:r w:rsidRPr="00B243C0">
        <w:t>o have a board up and running</w:t>
      </w:r>
      <w:r w:rsidRPr="00B243C0">
        <w:t>,</w:t>
      </w:r>
      <w:r w:rsidRPr="00B243C0">
        <w:t xml:space="preserve"> </w:t>
      </w:r>
      <w:r w:rsidRPr="00B243C0">
        <w:t>b</w:t>
      </w:r>
      <w:r w:rsidRPr="00B243C0">
        <w:t>ut the new organisation became operational</w:t>
      </w:r>
      <w:r w:rsidRPr="00B243C0">
        <w:t>ly</w:t>
      </w:r>
      <w:r w:rsidRPr="00B243C0">
        <w:t xml:space="preserve"> responsible in October</w:t>
      </w:r>
      <w:r w:rsidRPr="00B243C0">
        <w:t>,</w:t>
      </w:r>
      <w:r w:rsidRPr="00B243C0">
        <w:t xml:space="preserve"> </w:t>
      </w:r>
      <w:r w:rsidRPr="00B243C0">
        <w:t>s</w:t>
      </w:r>
      <w:r w:rsidRPr="00B243C0">
        <w:t xml:space="preserve">o that was </w:t>
      </w:r>
      <w:r w:rsidRPr="00B243C0">
        <w:t xml:space="preserve">only </w:t>
      </w:r>
      <w:r w:rsidRPr="00B243C0">
        <w:t xml:space="preserve">about six months after you </w:t>
      </w:r>
      <w:r w:rsidRPr="00B243C0">
        <w:t xml:space="preserve">had </w:t>
      </w:r>
      <w:r w:rsidRPr="00B243C0">
        <w:t xml:space="preserve">been appointed. Is </w:t>
      </w:r>
      <w:r w:rsidRPr="00B243C0">
        <w:t xml:space="preserve">it normal, if </w:t>
      </w:r>
      <w:r w:rsidRPr="00B243C0">
        <w:t xml:space="preserve">you are setting up </w:t>
      </w:r>
      <w:r w:rsidRPr="00B243C0">
        <w:t xml:space="preserve">a new </w:t>
      </w:r>
      <w:r w:rsidRPr="00B243C0">
        <w:t>or</w:t>
      </w:r>
      <w:r w:rsidRPr="00B243C0">
        <w:t>ganisation</w:t>
      </w:r>
      <w:r w:rsidRPr="00B243C0">
        <w:t xml:space="preserve">, </w:t>
      </w:r>
      <w:r w:rsidRPr="00B243C0">
        <w:t>to take over someone else’s responsibilit</w:t>
      </w:r>
      <w:r w:rsidRPr="00B243C0">
        <w:t>ies</w:t>
      </w:r>
      <w:r w:rsidRPr="00B243C0">
        <w:t>?</w:t>
      </w:r>
    </w:p>
    <w:p w:rsidR="001522B6" w:rsidRPr="00B243C0" w:rsidP="001522B6">
      <w:pPr>
        <w:pStyle w:val="Answer"/>
      </w:pPr>
      <w:sdt>
        <w:sdtPr>
          <w:alias w:val="Witness"/>
          <w:id w:val="927617626"/>
          <w:placeholder>
            <w:docPart w:val="DefaultPlaceholder_-1854013440"/>
          </w:placeholder>
          <w:richText/>
        </w:sdtPr>
        <w:sdtContent>
          <w:r w:rsidRPr="00B243C0">
            <w:rPr>
              <w:b/>
              <w:i/>
            </w:rPr>
            <w:t>Ian Peters:</w:t>
          </w:r>
        </w:sdtContent>
      </w:sdt>
      <w:r w:rsidRPr="00B243C0">
        <w:t xml:space="preserve"> </w:t>
      </w:r>
      <w:r w:rsidRPr="00B243C0">
        <w:t xml:space="preserve">The </w:t>
      </w:r>
      <w:r w:rsidRPr="00B243C0">
        <w:t xml:space="preserve">permanent secretary </w:t>
      </w:r>
      <w:r w:rsidRPr="00B243C0">
        <w:t xml:space="preserve">might </w:t>
      </w:r>
      <w:r w:rsidRPr="00B243C0">
        <w:t xml:space="preserve">comment </w:t>
      </w:r>
      <w:r w:rsidRPr="00B243C0">
        <w:t>about what is normal in Government, but you would normally expect best practice</w:t>
      </w:r>
      <w:r w:rsidRPr="00B243C0">
        <w:t xml:space="preserve"> and</w:t>
      </w:r>
      <w:r w:rsidRPr="00B243C0">
        <w:t xml:space="preserve"> the </w:t>
      </w:r>
      <w:r w:rsidRPr="00B243C0">
        <w:t>c</w:t>
      </w:r>
      <w:r w:rsidRPr="00B243C0">
        <w:t>hairman to decide the mix of roles, backgrounds and exper</w:t>
      </w:r>
      <w:r w:rsidRPr="00B243C0">
        <w:t>ience of their board, because then you get the right dynamic</w:t>
      </w:r>
      <w:r w:rsidRPr="00B243C0">
        <w:t xml:space="preserve"> and </w:t>
      </w:r>
      <w:r w:rsidRPr="00B243C0">
        <w:t>the right level of diversity of experience and skillset</w:t>
      </w:r>
      <w:r w:rsidRPr="00B243C0">
        <w:t xml:space="preserve"> around the table</w:t>
      </w:r>
      <w:r w:rsidRPr="00B243C0">
        <w:t>, and it supports the strategy of the organisation</w:t>
      </w:r>
      <w:r w:rsidRPr="00B243C0">
        <w:t>.</w:t>
      </w:r>
      <w:r w:rsidRPr="00B243C0">
        <w:t xml:space="preserve"> </w:t>
      </w:r>
      <w:r w:rsidRPr="00B243C0">
        <w:t>L</w:t>
      </w:r>
      <w:r w:rsidRPr="00B243C0">
        <w:t>ogically and sequentially</w:t>
      </w:r>
      <w:r w:rsidRPr="00B243C0">
        <w:t>,</w:t>
      </w:r>
      <w:r w:rsidRPr="00B243C0">
        <w:t xml:space="preserve"> it was done in the right way.</w:t>
      </w:r>
    </w:p>
    <w:p w:rsidR="001522B6" w:rsidRPr="00B243C0" w:rsidP="001522B6">
      <w:pPr>
        <w:pStyle w:val="Answer"/>
      </w:pPr>
      <w:r w:rsidRPr="00B243C0">
        <w:t xml:space="preserve">The only </w:t>
      </w:r>
      <w:r w:rsidRPr="00B243C0">
        <w:t xml:space="preserve">other option that the Department may have had—the </w:t>
      </w:r>
      <w:r w:rsidRPr="00B243C0">
        <w:t xml:space="preserve">permanent secretary </w:t>
      </w:r>
      <w:r w:rsidRPr="00B243C0">
        <w:t xml:space="preserve">may wish to comment—was to do it the other way around and </w:t>
      </w:r>
      <w:r w:rsidRPr="00B243C0">
        <w:t xml:space="preserve">to </w:t>
      </w:r>
      <w:r w:rsidRPr="00B243C0">
        <w:t>start the recruitment of the non-execs before I was appointed. As chair, I probably would have reacted against that, so it wa</w:t>
      </w:r>
      <w:r w:rsidRPr="00B243C0">
        <w:t>s logically done the right way, but that time lag was built in. I should say that this is an advisory board, not a fiduciary board, and there are important differences in the context of who is holding who to account here.</w:t>
      </w:r>
    </w:p>
    <w:p w:rsidR="00304AAF" w:rsidRPr="00B243C0" w:rsidP="00304AAF">
      <w:pPr>
        <w:pStyle w:val="Answer"/>
      </w:pPr>
      <w:sdt>
        <w:sdtPr>
          <w:alias w:val="Witness"/>
          <w:id w:val="-903600146"/>
          <w:placeholder>
            <w:docPart w:val="DefaultPlaceholder_-1854013440"/>
          </w:placeholder>
          <w:richText/>
        </w:sdtPr>
        <w:sdtContent>
          <w:r w:rsidRPr="00B243C0">
            <w:rPr>
              <w:b/>
              <w:i/>
            </w:rPr>
            <w:t>Sir Chris Wormald:</w:t>
          </w:r>
        </w:sdtContent>
      </w:sdt>
      <w:r w:rsidRPr="00B243C0">
        <w:t xml:space="preserve"> T</w:t>
      </w:r>
      <w:r w:rsidRPr="00B243C0">
        <w:t>here was not</w:t>
      </w:r>
      <w:r w:rsidRPr="00B243C0">
        <w:t>hing normal</w:t>
      </w:r>
      <w:r w:rsidRPr="00B243C0">
        <w:t xml:space="preserve"> about </w:t>
      </w:r>
      <w:r w:rsidRPr="00B243C0">
        <w:t>this set</w:t>
      </w:r>
      <w:r w:rsidRPr="00B243C0">
        <w:t>-</w:t>
      </w:r>
      <w:r w:rsidRPr="00B243C0">
        <w:t>up at all. It was done in the middle of a pandemic</w:t>
      </w:r>
      <w:r w:rsidRPr="00B243C0">
        <w:t>,</w:t>
      </w:r>
      <w:r w:rsidRPr="00B243C0">
        <w:t xml:space="preserve"> for operational reasons. The operational driver was to bring together the work on health protection from Public Health England</w:t>
      </w:r>
      <w:r w:rsidRPr="00B243C0">
        <w:t>,</w:t>
      </w:r>
      <w:r w:rsidRPr="00B243C0">
        <w:t xml:space="preserve"> </w:t>
      </w:r>
      <w:r w:rsidRPr="00B243C0">
        <w:t>Test and Trace</w:t>
      </w:r>
      <w:r w:rsidRPr="00B243C0">
        <w:t xml:space="preserve"> and the Joint Biosecurity Centre into a single</w:t>
      </w:r>
      <w:r w:rsidRPr="00B243C0">
        <w:t>-</w:t>
      </w:r>
      <w:r w:rsidRPr="00B243C0">
        <w:t>focus organisation before that winter</w:t>
      </w:r>
      <w:r w:rsidRPr="00B243C0">
        <w:t>.</w:t>
      </w:r>
      <w:r w:rsidRPr="00B243C0">
        <w:t xml:space="preserve"> </w:t>
      </w:r>
      <w:r w:rsidRPr="00B243C0">
        <w:t>T</w:t>
      </w:r>
      <w:r w:rsidRPr="00B243C0">
        <w:t>he timing</w:t>
      </w:r>
      <w:r w:rsidRPr="00B243C0">
        <w:t xml:space="preserve"> was</w:t>
      </w:r>
      <w:r w:rsidRPr="00B243C0">
        <w:t xml:space="preserve"> entirely dr</w:t>
      </w:r>
      <w:r w:rsidRPr="00B243C0">
        <w:t xml:space="preserve">iven by the state of the disease and the need to fix what </w:t>
      </w:r>
      <w:r w:rsidRPr="00B243C0">
        <w:t xml:space="preserve">was </w:t>
      </w:r>
      <w:r w:rsidRPr="00B243C0">
        <w:t xml:space="preserve">seen </w:t>
      </w:r>
      <w:r w:rsidRPr="00B243C0">
        <w:t xml:space="preserve">by </w:t>
      </w:r>
      <w:r w:rsidRPr="00B243C0">
        <w:t>a lot of people as an operational problem around the interaction of those three organisations.</w:t>
      </w:r>
    </w:p>
    <w:p w:rsidR="00304AAF" w:rsidRPr="00B243C0" w:rsidP="00304AAF">
      <w:pPr>
        <w:pStyle w:val="Answer"/>
      </w:pPr>
      <w:r w:rsidRPr="00B243C0">
        <w:t>In the normal course of events, we would give ourselves longer to plan the creation of such</w:t>
      </w:r>
      <w:r w:rsidRPr="00B243C0">
        <w:t xml:space="preserve"> an organisation and would try to start it at the beginning of a financial year and with all the governance in place. We did it at the speed that we did it for pandemic management reasons, not for traditional governance reasons.</w:t>
      </w:r>
    </w:p>
    <w:p w:rsidR="00304AAF" w:rsidRPr="00B243C0" w:rsidP="00304AAF">
      <w:pPr>
        <w:pStyle w:val="Question"/>
      </w:pPr>
      <w:sdt>
        <w:sdtPr>
          <w:alias w:val="Member"/>
          <w:tag w:val="&lt;Member mnisId='4466' dodsId='74701'&gt;"/>
          <w:id w:val="1549885317"/>
          <w:placeholder>
            <w:docPart w:val="DefaultPlaceholder_-1854013440"/>
          </w:placeholder>
          <w:richText/>
        </w:sdtPr>
        <w:sdtContent>
          <w:r w:rsidRPr="00B243C0">
            <w:rPr>
              <w:b/>
            </w:rPr>
            <w:t>Peter Grant:</w:t>
          </w:r>
        </w:sdtContent>
      </w:sdt>
      <w:r w:rsidRPr="00B243C0">
        <w:t xml:space="preserve"> Mr Peters, </w:t>
      </w:r>
      <w:r w:rsidRPr="00B243C0">
        <w:t>when you took up the appointment</w:t>
      </w:r>
      <w:r w:rsidRPr="00B243C0">
        <w:t>,</w:t>
      </w:r>
      <w:r w:rsidRPr="00B243C0">
        <w:t xml:space="preserve"> </w:t>
      </w:r>
      <w:r>
        <w:t xml:space="preserve">did you know </w:t>
      </w:r>
      <w:r w:rsidRPr="00B243C0">
        <w:t xml:space="preserve">that </w:t>
      </w:r>
      <w:r w:rsidRPr="00B243C0">
        <w:t xml:space="preserve">it </w:t>
      </w:r>
      <w:r w:rsidRPr="00B243C0">
        <w:t xml:space="preserve">was going to be almost the end of the year before </w:t>
      </w:r>
      <w:r w:rsidRPr="00B243C0">
        <w:t xml:space="preserve">you were told what </w:t>
      </w:r>
      <w:r w:rsidRPr="00B243C0">
        <w:t xml:space="preserve">your budget was, for example, </w:t>
      </w:r>
      <w:r w:rsidRPr="00B243C0">
        <w:t xml:space="preserve">and that you would get </w:t>
      </w:r>
      <w:r w:rsidRPr="00B243C0">
        <w:t xml:space="preserve">to </w:t>
      </w:r>
      <w:r w:rsidRPr="00B243C0">
        <w:t>the end of the year and still be the only non-</w:t>
      </w:r>
      <w:r w:rsidRPr="00B243C0">
        <w:t xml:space="preserve">exec </w:t>
      </w:r>
      <w:r w:rsidRPr="00B243C0">
        <w:t>director in p</w:t>
      </w:r>
      <w:r w:rsidRPr="00B243C0">
        <w:t>ost?</w:t>
      </w:r>
    </w:p>
    <w:p w:rsidR="00304AAF" w:rsidRPr="00B243C0" w:rsidP="00304AAF">
      <w:pPr>
        <w:pStyle w:val="Answer"/>
      </w:pPr>
      <w:sdt>
        <w:sdtPr>
          <w:alias w:val="Witness"/>
          <w:id w:val="1140538075"/>
          <w:placeholder>
            <w:docPart w:val="DefaultPlaceholder_-1854013440"/>
          </w:placeholder>
          <w:richText/>
        </w:sdtPr>
        <w:sdtContent>
          <w:r w:rsidRPr="00B243C0">
            <w:rPr>
              <w:b/>
              <w:i/>
            </w:rPr>
            <w:t>Ian Peters:</w:t>
          </w:r>
        </w:sdtContent>
      </w:sdt>
      <w:r w:rsidRPr="00B243C0">
        <w:t xml:space="preserve"> B</w:t>
      </w:r>
      <w:r w:rsidRPr="00B243C0">
        <w:t xml:space="preserve">ecause of what I have just described to you, I had a reasonable expectation that the other members of the advisory board </w:t>
      </w:r>
      <w:r w:rsidRPr="00B243C0">
        <w:t xml:space="preserve">would </w:t>
      </w:r>
      <w:r w:rsidRPr="00B243C0">
        <w:t>be joining quite late through the year.</w:t>
      </w:r>
    </w:p>
    <w:p w:rsidR="00F03B6F" w:rsidRPr="00B243C0" w:rsidP="00304AAF">
      <w:pPr>
        <w:pStyle w:val="Answer"/>
      </w:pPr>
      <w:r w:rsidRPr="00B243C0">
        <w:t>The budget for 20</w:t>
      </w:r>
      <w:r w:rsidRPr="00B243C0">
        <w:t>22-2</w:t>
      </w:r>
      <w:r w:rsidRPr="00B243C0">
        <w:t>3</w:t>
      </w:r>
      <w:r w:rsidRPr="00B243C0">
        <w:t xml:space="preserve"> is a different topic</w:t>
      </w:r>
      <w:r w:rsidRPr="00B243C0">
        <w:t>, because</w:t>
      </w:r>
      <w:r w:rsidRPr="00B243C0">
        <w:t>,</w:t>
      </w:r>
      <w:r w:rsidRPr="00B243C0">
        <w:t xml:space="preserve"> at the point </w:t>
      </w:r>
      <w:r w:rsidRPr="00B243C0">
        <w:t>th</w:t>
      </w:r>
      <w:r w:rsidRPr="00B243C0">
        <w:t xml:space="preserve">at </w:t>
      </w:r>
      <w:r w:rsidRPr="00B243C0">
        <w:t>I joined</w:t>
      </w:r>
      <w:r w:rsidRPr="00B243C0">
        <w:t>,</w:t>
      </w:r>
      <w:r w:rsidRPr="00B243C0">
        <w:t xml:space="preserve"> I do not think anybody could foresee the way </w:t>
      </w:r>
      <w:r w:rsidRPr="00B243C0">
        <w:t xml:space="preserve">that </w:t>
      </w:r>
      <w:r w:rsidRPr="00B243C0">
        <w:t>the pandemic would evolve</w:t>
      </w:r>
      <w:r w:rsidRPr="00B243C0">
        <w:t>.</w:t>
      </w:r>
      <w:r w:rsidRPr="00B243C0">
        <w:t xml:space="preserve"> </w:t>
      </w:r>
      <w:r w:rsidRPr="00B243C0">
        <w:t>T</w:t>
      </w:r>
      <w:r w:rsidRPr="00B243C0">
        <w:t>herefore</w:t>
      </w:r>
      <w:r w:rsidRPr="00B243C0">
        <w:t>,</w:t>
      </w:r>
      <w:r w:rsidRPr="00B243C0">
        <w:t xml:space="preserve"> there was considerable uncertainty about how to land the budget for the succeeding years. </w:t>
      </w:r>
      <w:r w:rsidRPr="00B243C0">
        <w:t>I</w:t>
      </w:r>
      <w:r w:rsidRPr="00B243C0">
        <w:t>n some respects</w:t>
      </w:r>
      <w:r w:rsidRPr="00B243C0">
        <w:t>,</w:t>
      </w:r>
      <w:r w:rsidRPr="00B243C0">
        <w:t xml:space="preserve"> it was not a surprise that we were still negotiating until quite late.</w:t>
      </w:r>
    </w:p>
    <w:p w:rsidR="00304AAF" w:rsidRPr="00B243C0" w:rsidP="00304AAF">
      <w:pPr>
        <w:pStyle w:val="Question"/>
        <w:numPr>
          <w:ilvl w:val="0"/>
          <w:numId w:val="0"/>
        </w:numPr>
        <w:ind w:left="794"/>
      </w:pPr>
      <w:r w:rsidRPr="00B243C0">
        <w:t xml:space="preserve">The way that our budgets are configured—I agreed with this—is that there is, effectively, one bucket, if I could use that expression, for the </w:t>
      </w:r>
      <w:r>
        <w:t>c</w:t>
      </w:r>
      <w:r w:rsidRPr="00B243C0">
        <w:t>ovid-related spend and one for the core s</w:t>
      </w:r>
      <w:r w:rsidRPr="00B243C0">
        <w:t>pend. We were negotiating on both. The reason why the second one is quite important—we might come back to it—is that the remit that UKHSA has is significantly larger than the old Public Health England baseline budget. We were building in new capabilities t</w:t>
      </w:r>
      <w:r w:rsidRPr="00B243C0">
        <w:t>hat required funding. It was quite a difficult conversation at the point where the macroeconomic conditions were known to be getting more difficult.</w:t>
      </w:r>
    </w:p>
    <w:p w:rsidR="00304AAF" w:rsidRPr="00B243C0" w:rsidP="00304AAF">
      <w:pPr>
        <w:pStyle w:val="Question"/>
      </w:pPr>
      <w:sdt>
        <w:sdtPr>
          <w:alias w:val="Member"/>
          <w:tag w:val="&lt;Member mnisId='1524' dodsId='35914'&gt;"/>
          <w:id w:val="2004074961"/>
          <w:placeholder>
            <w:docPart w:val="DefaultPlaceholder_-1854013440"/>
          </w:placeholder>
          <w:richText/>
        </w:sdtPr>
        <w:sdtContent>
          <w:r w:rsidRPr="00B243C0">
            <w:rPr>
              <w:b/>
            </w:rPr>
            <w:t>Chair:</w:t>
          </w:r>
        </w:sdtContent>
      </w:sdt>
      <w:r w:rsidRPr="00B243C0">
        <w:t xml:space="preserve"> W</w:t>
      </w:r>
      <w:r w:rsidRPr="00B243C0">
        <w:t xml:space="preserve">ere you asking for more than you </w:t>
      </w:r>
      <w:r w:rsidRPr="00B243C0">
        <w:t xml:space="preserve">were first </w:t>
      </w:r>
      <w:r w:rsidRPr="00B243C0">
        <w:t>being offered? Is that what you are saying?</w:t>
      </w:r>
    </w:p>
    <w:p w:rsidR="00304AAF" w:rsidRPr="00B243C0" w:rsidP="00304AAF">
      <w:pPr>
        <w:pStyle w:val="Answer"/>
      </w:pPr>
      <w:sdt>
        <w:sdtPr>
          <w:alias w:val="Witness"/>
          <w:id w:val="133218329"/>
          <w:placeholder>
            <w:docPart w:val="DefaultPlaceholder_-1854013440"/>
          </w:placeholder>
          <w:richText/>
        </w:sdtPr>
        <w:sdtContent>
          <w:r w:rsidRPr="00B243C0">
            <w:rPr>
              <w:b/>
              <w:i/>
            </w:rPr>
            <w:t>Ian Peter</w:t>
          </w:r>
          <w:r w:rsidRPr="00B243C0">
            <w:rPr>
              <w:b/>
              <w:i/>
            </w:rPr>
            <w:t>s:</w:t>
          </w:r>
        </w:sdtContent>
      </w:sdt>
      <w:r w:rsidRPr="00B243C0">
        <w:t xml:space="preserve"> </w:t>
      </w:r>
      <w:r w:rsidRPr="00B243C0">
        <w:t>It did not work like that.</w:t>
      </w:r>
      <w:r w:rsidRPr="00B243C0">
        <w:t xml:space="preserve"> Jenny </w:t>
      </w:r>
      <w:r w:rsidRPr="00B243C0">
        <w:t xml:space="preserve">and I were hired by the then Prime Minister and the then Secretary of State against quite an expansive view of what </w:t>
      </w:r>
      <w:r w:rsidRPr="00B243C0">
        <w:t xml:space="preserve">UKHSA </w:t>
      </w:r>
      <w:r w:rsidRPr="00B243C0">
        <w:t>might be. It became clear fairly early on that</w:t>
      </w:r>
      <w:r w:rsidRPr="00B243C0">
        <w:t>,</w:t>
      </w:r>
      <w:r w:rsidRPr="00B243C0">
        <w:t xml:space="preserve"> because of the economic conditions, we were goin</w:t>
      </w:r>
      <w:r w:rsidRPr="00B243C0">
        <w:t xml:space="preserve">g to have to </w:t>
      </w:r>
      <w:r w:rsidRPr="00B243C0">
        <w:t xml:space="preserve">rein </w:t>
      </w:r>
      <w:r w:rsidRPr="00B243C0">
        <w:t>back from that very expansive view</w:t>
      </w:r>
      <w:r w:rsidRPr="00B243C0">
        <w:t>.</w:t>
      </w:r>
      <w:r w:rsidRPr="00B243C0">
        <w:t xml:space="preserve"> </w:t>
      </w:r>
      <w:r w:rsidRPr="00B243C0">
        <w:t>T</w:t>
      </w:r>
      <w:r w:rsidRPr="00B243C0">
        <w:t>hat was fine and I agree</w:t>
      </w:r>
      <w:r w:rsidRPr="00B243C0">
        <w:t>d</w:t>
      </w:r>
      <w:r w:rsidRPr="00B243C0">
        <w:t xml:space="preserve"> with that in broad terms</w:t>
      </w:r>
      <w:r w:rsidRPr="00B243C0">
        <w:t>. B</w:t>
      </w:r>
      <w:r w:rsidRPr="00B243C0">
        <w:t>ecause there was no real baseline</w:t>
      </w:r>
      <w:r w:rsidRPr="00B243C0">
        <w:t>,</w:t>
      </w:r>
      <w:r w:rsidRPr="00B243C0">
        <w:t xml:space="preserve"> </w:t>
      </w:r>
      <w:r w:rsidRPr="00B243C0">
        <w:t>w</w:t>
      </w:r>
      <w:r w:rsidRPr="00B243C0">
        <w:t>e were arguing from nothing and we came to a reasonable accommodation.</w:t>
      </w:r>
    </w:p>
    <w:p w:rsidR="00304AAF" w:rsidRPr="00B243C0" w:rsidP="00304AAF">
      <w:pPr>
        <w:pStyle w:val="Question"/>
      </w:pPr>
      <w:sdt>
        <w:sdtPr>
          <w:alias w:val="Member"/>
          <w:tag w:val="&lt;Member mnisId='1524' dodsId='35914'&gt;"/>
          <w:id w:val="1514723125"/>
          <w:placeholder>
            <w:docPart w:val="DefaultPlaceholder_-1854013440"/>
          </w:placeholder>
          <w:richText/>
        </w:sdtPr>
        <w:sdtContent>
          <w:r w:rsidRPr="00B243C0">
            <w:rPr>
              <w:b/>
            </w:rPr>
            <w:t>Chair:</w:t>
          </w:r>
        </w:sdtContent>
      </w:sdt>
      <w:r w:rsidRPr="00B243C0">
        <w:t xml:space="preserve"> You </w:t>
      </w:r>
      <w:r w:rsidRPr="00B243C0">
        <w:t>incorporated existing bodies</w:t>
      </w:r>
      <w:r w:rsidRPr="00B243C0">
        <w:t>,</w:t>
      </w:r>
      <w:r w:rsidRPr="00B243C0">
        <w:t xml:space="preserve"> effectively.</w:t>
      </w:r>
    </w:p>
    <w:p w:rsidR="00415A88" w:rsidRPr="00B243C0" w:rsidP="00304AAF">
      <w:pPr>
        <w:pStyle w:val="Answer"/>
      </w:pPr>
      <w:sdt>
        <w:sdtPr>
          <w:alias w:val="Witness"/>
          <w:id w:val="796875023"/>
          <w:placeholder>
            <w:docPart w:val="DefaultPlaceholder_-1854013440"/>
          </w:placeholder>
          <w:richText/>
        </w:sdtPr>
        <w:sdtContent>
          <w:r w:rsidRPr="00B243C0">
            <w:rPr>
              <w:b/>
              <w:i/>
            </w:rPr>
            <w:t>Ian Peters:</w:t>
          </w:r>
        </w:sdtContent>
      </w:sdt>
      <w:r w:rsidRPr="00B243C0">
        <w:t xml:space="preserve"> </w:t>
      </w:r>
      <w:r w:rsidRPr="00B243C0">
        <w:t xml:space="preserve">It did </w:t>
      </w:r>
      <w:r w:rsidRPr="00B243C0">
        <w:t xml:space="preserve">and it </w:t>
      </w:r>
      <w:r w:rsidRPr="00B243C0">
        <w:t xml:space="preserve">did not. Public Health England </w:t>
      </w:r>
      <w:r w:rsidRPr="00B243C0">
        <w:t xml:space="preserve">clearly </w:t>
      </w:r>
      <w:r w:rsidRPr="00B243C0">
        <w:t>existed, but in a different form.</w:t>
      </w:r>
      <w:r w:rsidRPr="00B243C0">
        <w:t xml:space="preserve"> </w:t>
      </w:r>
      <w:r w:rsidRPr="00B243C0">
        <w:t>Test and Trace</w:t>
      </w:r>
      <w:r w:rsidRPr="00B243C0">
        <w:t xml:space="preserve"> was never a Department</w:t>
      </w:r>
      <w:r w:rsidRPr="00B243C0">
        <w:t>.</w:t>
      </w:r>
      <w:r w:rsidRPr="00B243C0">
        <w:t xml:space="preserve"> Andy might want to comment, but it was</w:t>
      </w:r>
      <w:r w:rsidRPr="00B243C0">
        <w:t>,</w:t>
      </w:r>
      <w:r w:rsidRPr="00B243C0">
        <w:t xml:space="preserve"> effectively</w:t>
      </w:r>
      <w:r w:rsidRPr="00B243C0">
        <w:t xml:space="preserve">, </w:t>
      </w:r>
      <w:r w:rsidRPr="00B243C0">
        <w:t>a cost centre inside the Department of Health, s</w:t>
      </w:r>
      <w:r w:rsidRPr="00B243C0">
        <w:t>o it did not have any history in terms of budget and accounting discipline.</w:t>
      </w:r>
      <w:r w:rsidRPr="00B243C0">
        <w:t xml:space="preserve"> Likewise, the Joint B</w:t>
      </w:r>
      <w:r w:rsidRPr="00B243C0">
        <w:t xml:space="preserve">iosecurity </w:t>
      </w:r>
      <w:r w:rsidRPr="00B243C0">
        <w:t>Centre</w:t>
      </w:r>
      <w:r w:rsidRPr="00B243C0">
        <w:t xml:space="preserve"> was never a Department as such</w:t>
      </w:r>
      <w:r w:rsidRPr="00B243C0">
        <w:t>.</w:t>
      </w:r>
    </w:p>
    <w:p w:rsidR="00415A88" w:rsidRPr="00B243C0" w:rsidP="00304AAF">
      <w:pPr>
        <w:pStyle w:val="Answer"/>
      </w:pPr>
      <w:r w:rsidRPr="00B243C0">
        <w:t>The analogy that I use is that we were tasked with creating the equivalent of a FTSE 50 company through a thr</w:t>
      </w:r>
      <w:r w:rsidRPr="00B243C0">
        <w:t>ee-way merger in six months, with very different cultures, very different systems and very different terms and conditions, while managing the pandemic. These were extraordinarily difficult times and, therefore, while there were challenges with the budget b</w:t>
      </w:r>
      <w:r w:rsidRPr="00B243C0">
        <w:t>eing settled late, it was not a surprise that we were having the discussions right up until the last minute.</w:t>
      </w:r>
    </w:p>
    <w:p w:rsidR="00F03B6F" w:rsidRPr="00B243C0" w:rsidP="00F03B6F">
      <w:pPr>
        <w:pStyle w:val="Question"/>
      </w:pPr>
      <w:sdt>
        <w:sdtPr>
          <w:alias w:val="Member"/>
          <w:tag w:val="&lt;Member mnisId='4466' dodsId='74701'&gt;"/>
          <w:id w:val="-4215988"/>
          <w:placeholder>
            <w:docPart w:val="DefaultPlaceholder_-1854013440"/>
          </w:placeholder>
          <w:richText/>
        </w:sdtPr>
        <w:sdtContent>
          <w:r w:rsidRPr="00B243C0">
            <w:rPr>
              <w:b/>
            </w:rPr>
            <w:t>Peter Grant:</w:t>
          </w:r>
        </w:sdtContent>
      </w:sdt>
      <w:r w:rsidRPr="00B243C0">
        <w:t xml:space="preserve"> Dame Jenny, w</w:t>
      </w:r>
      <w:r w:rsidRPr="00B243C0">
        <w:t xml:space="preserve">hen you took up the role as chief executive, did you realise </w:t>
      </w:r>
      <w:r w:rsidRPr="00B243C0">
        <w:t xml:space="preserve">that </w:t>
      </w:r>
      <w:r w:rsidRPr="00B243C0">
        <w:t>it was going to be practical</w:t>
      </w:r>
      <w:r w:rsidRPr="00B243C0">
        <w:t>ly</w:t>
      </w:r>
      <w:r w:rsidRPr="00B243C0">
        <w:t xml:space="preserve"> </w:t>
      </w:r>
      <w:r w:rsidRPr="00B243C0">
        <w:t xml:space="preserve">into </w:t>
      </w:r>
      <w:r w:rsidRPr="00B243C0">
        <w:t xml:space="preserve">the next financial year before you had any </w:t>
      </w:r>
      <w:r w:rsidRPr="00B243C0">
        <w:t xml:space="preserve">certainty </w:t>
      </w:r>
      <w:r w:rsidRPr="00B243C0">
        <w:t xml:space="preserve">as </w:t>
      </w:r>
      <w:r w:rsidRPr="00B243C0">
        <w:t>to what you</w:t>
      </w:r>
      <w:r w:rsidRPr="00B243C0">
        <w:t>r</w:t>
      </w:r>
      <w:r w:rsidRPr="00B243C0">
        <w:t xml:space="preserve"> </w:t>
      </w:r>
      <w:r w:rsidRPr="00B243C0">
        <w:t>budget was</w:t>
      </w:r>
      <w:r>
        <w:t xml:space="preserve"> and</w:t>
      </w:r>
      <w:r w:rsidRPr="00B243C0">
        <w:t xml:space="preserve"> who your </w:t>
      </w:r>
      <w:r w:rsidRPr="00B243C0">
        <w:t xml:space="preserve">board members </w:t>
      </w:r>
      <w:r w:rsidRPr="00B243C0">
        <w:t>were going to be</w:t>
      </w:r>
      <w:r>
        <w:t>,</w:t>
      </w:r>
      <w:r w:rsidRPr="00B243C0">
        <w:t xml:space="preserve"> </w:t>
      </w:r>
      <w:r w:rsidRPr="00B243C0">
        <w:t>and so on</w:t>
      </w:r>
      <w:r w:rsidRPr="00B243C0">
        <w:t>?</w:t>
      </w:r>
      <w:r w:rsidRPr="00B243C0">
        <w:t xml:space="preserve"> Was that something</w:t>
      </w:r>
      <w:r w:rsidRPr="00B243C0">
        <w:t xml:space="preserve"> that was made clear to you when you took up the appointment?</w:t>
      </w:r>
    </w:p>
    <w:p w:rsidR="00F03B6F" w:rsidRPr="00B243C0" w:rsidP="00415A88">
      <w:pPr>
        <w:pStyle w:val="Answer"/>
      </w:pPr>
      <w:sdt>
        <w:sdtPr>
          <w:alias w:val="Witness"/>
          <w:id w:val="-69891329"/>
          <w:placeholder>
            <w:docPart w:val="DefaultPlaceholder_-1854013440"/>
          </w:placeholder>
          <w:richText/>
        </w:sdtPr>
        <w:sdtContent>
          <w:r w:rsidRPr="00B243C0">
            <w:rPr>
              <w:b/>
              <w:i/>
            </w:rPr>
            <w:t>Dame Jenny Harries:</w:t>
          </w:r>
        </w:sdtContent>
      </w:sdt>
      <w:r w:rsidRPr="00B243C0">
        <w:t xml:space="preserve"> For</w:t>
      </w:r>
      <w:r w:rsidRPr="00B243C0">
        <w:t xml:space="preserve"> reasons that my </w:t>
      </w:r>
      <w:r w:rsidRPr="00B243C0">
        <w:t>c</w:t>
      </w:r>
      <w:r w:rsidRPr="00B243C0">
        <w:t xml:space="preserve">hair has just described, we had a good idea that it was a discussion in train in the same way that the development of the organisation was. </w:t>
      </w:r>
      <w:r w:rsidRPr="00B243C0">
        <w:t>A</w:t>
      </w:r>
      <w:r w:rsidRPr="00B243C0">
        <w:t xml:space="preserve">s </w:t>
      </w:r>
      <w:r w:rsidRPr="00B243C0">
        <w:t xml:space="preserve">the </w:t>
      </w:r>
      <w:r w:rsidRPr="00B243C0">
        <w:t>perm</w:t>
      </w:r>
      <w:r w:rsidRPr="00B243C0">
        <w:t xml:space="preserve">anent secretary </w:t>
      </w:r>
      <w:r w:rsidRPr="00B243C0">
        <w:t>said, we were very focused</w:t>
      </w:r>
      <w:r w:rsidRPr="00B243C0">
        <w:t>—</w:t>
      </w:r>
      <w:r w:rsidRPr="00B243C0">
        <w:t>you would expect me particularly to be so</w:t>
      </w:r>
      <w:r w:rsidRPr="00B243C0">
        <w:t>—</w:t>
      </w:r>
      <w:r w:rsidRPr="00B243C0">
        <w:t xml:space="preserve">on ensuring that the pandemic was being handled effectively. </w:t>
      </w:r>
      <w:r w:rsidRPr="00B243C0">
        <w:t>I</w:t>
      </w:r>
      <w:r w:rsidRPr="00B243C0">
        <w:t>t is important to note that</w:t>
      </w:r>
      <w:r w:rsidRPr="00B243C0">
        <w:t>, in</w:t>
      </w:r>
      <w:r w:rsidRPr="00B243C0">
        <w:t xml:space="preserve"> </w:t>
      </w:r>
      <w:r w:rsidRPr="00B243C0">
        <w:t xml:space="preserve">the month after the organisation fully kicked off, we hit the </w:t>
      </w:r>
      <w:r>
        <w:t>o</w:t>
      </w:r>
      <w:r w:rsidRPr="00B243C0">
        <w:t xml:space="preserve">micron </w:t>
      </w:r>
      <w:r w:rsidRPr="00B243C0">
        <w:t>wave, w</w:t>
      </w:r>
      <w:r w:rsidRPr="00B243C0">
        <w:t xml:space="preserve">hich also produced some questions </w:t>
      </w:r>
      <w:r w:rsidRPr="00B243C0">
        <w:t xml:space="preserve">and </w:t>
      </w:r>
      <w:r w:rsidRPr="00B243C0">
        <w:t>some learning about what sorts of budgets you need have to surge and step down again and how you use those effectively.</w:t>
      </w:r>
    </w:p>
    <w:p w:rsidR="00415A88" w:rsidRPr="00B243C0" w:rsidP="00415A88">
      <w:pPr>
        <w:pStyle w:val="Question"/>
        <w:numPr>
          <w:ilvl w:val="0"/>
          <w:numId w:val="0"/>
        </w:numPr>
        <w:ind w:left="794"/>
      </w:pPr>
      <w:r w:rsidRPr="00B243C0">
        <w:t>B</w:t>
      </w:r>
      <w:r w:rsidRPr="00B243C0">
        <w:t>oth my chair and I realised that</w:t>
      </w:r>
      <w:r w:rsidRPr="00B243C0">
        <w:t>,</w:t>
      </w:r>
      <w:r w:rsidRPr="00B243C0">
        <w:t xml:space="preserve"> in taking on the roles</w:t>
      </w:r>
      <w:r w:rsidRPr="00B243C0">
        <w:t>,</w:t>
      </w:r>
      <w:r w:rsidRPr="00B243C0">
        <w:t xml:space="preserve"> it was a </w:t>
      </w:r>
      <w:r w:rsidRPr="00B243C0">
        <w:t xml:space="preserve">period of </w:t>
      </w:r>
      <w:r w:rsidRPr="00B243C0">
        <w:t>very high uncertaint</w:t>
      </w:r>
      <w:r w:rsidRPr="00B243C0">
        <w:t xml:space="preserve">y, but also </w:t>
      </w:r>
      <w:r w:rsidRPr="00B243C0">
        <w:t xml:space="preserve">of </w:t>
      </w:r>
      <w:r w:rsidRPr="00B243C0">
        <w:t xml:space="preserve">great opportunity to develop things </w:t>
      </w:r>
      <w:r w:rsidRPr="00B243C0">
        <w:t xml:space="preserve">for </w:t>
      </w:r>
      <w:r w:rsidRPr="00B243C0">
        <w:t xml:space="preserve">the future and </w:t>
      </w:r>
      <w:r w:rsidRPr="00B243C0">
        <w:t xml:space="preserve">to </w:t>
      </w:r>
      <w:r w:rsidRPr="00B243C0">
        <w:t>take learning from what was happening on the ground at the time.</w:t>
      </w:r>
    </w:p>
    <w:p w:rsidR="00F03B6F" w:rsidRPr="00B243C0" w:rsidP="00415A88">
      <w:pPr>
        <w:pStyle w:val="Question"/>
      </w:pPr>
      <w:sdt>
        <w:sdtPr>
          <w:alias w:val="Member"/>
          <w:tag w:val="&lt;Member mnisId='4466' dodsId='74701'&gt;"/>
          <w:id w:val="-1169934012"/>
          <w:placeholder>
            <w:docPart w:val="DefaultPlaceholder_-1854013440"/>
          </w:placeholder>
          <w:richText/>
        </w:sdtPr>
        <w:sdtContent>
          <w:r w:rsidRPr="00B243C0">
            <w:rPr>
              <w:b/>
            </w:rPr>
            <w:t>Peter Grant:</w:t>
          </w:r>
        </w:sdtContent>
      </w:sdt>
      <w:r w:rsidRPr="00B243C0">
        <w:t xml:space="preserve"> T</w:t>
      </w:r>
      <w:r w:rsidRPr="00B243C0">
        <w:t xml:space="preserve">here is an argument, is </w:t>
      </w:r>
      <w:r w:rsidRPr="00B243C0">
        <w:t xml:space="preserve">there </w:t>
      </w:r>
      <w:r w:rsidRPr="00B243C0">
        <w:t>not</w:t>
      </w:r>
      <w:r w:rsidRPr="00B243C0">
        <w:t>,</w:t>
      </w:r>
      <w:r w:rsidRPr="00B243C0">
        <w:t xml:space="preserve"> that given the great uncertainty about </w:t>
      </w:r>
      <w:r w:rsidRPr="00B243C0">
        <w:t xml:space="preserve">where </w:t>
      </w:r>
      <w:r w:rsidRPr="00B243C0">
        <w:t xml:space="preserve">the pandemic </w:t>
      </w:r>
      <w:r w:rsidRPr="00B243C0">
        <w:t xml:space="preserve">was going </w:t>
      </w:r>
      <w:r w:rsidRPr="00B243C0">
        <w:t>and what may be needed</w:t>
      </w:r>
      <w:r w:rsidRPr="00B243C0">
        <w:t>,</w:t>
      </w:r>
      <w:r w:rsidRPr="00B243C0">
        <w:t xml:space="preserve"> </w:t>
      </w:r>
      <w:r w:rsidRPr="00B243C0">
        <w:t xml:space="preserve">that </w:t>
      </w:r>
      <w:r w:rsidRPr="00B243C0">
        <w:t>add</w:t>
      </w:r>
      <w:r w:rsidRPr="00B243C0">
        <w:t>ed</w:t>
      </w:r>
      <w:r w:rsidRPr="00B243C0">
        <w:t xml:space="preserve"> to the significant uncertainty and the significant issues that have been identified </w:t>
      </w:r>
      <w:r w:rsidRPr="00B243C0">
        <w:t xml:space="preserve">in </w:t>
      </w:r>
      <w:r w:rsidRPr="00B243C0">
        <w:t xml:space="preserve">the organisation and </w:t>
      </w:r>
      <w:r w:rsidRPr="00B243C0">
        <w:t xml:space="preserve">some of its </w:t>
      </w:r>
      <w:r w:rsidRPr="00B243C0">
        <w:t>responsibilities that you were taking over</w:t>
      </w:r>
      <w:r w:rsidRPr="00B243C0">
        <w:t>?</w:t>
      </w:r>
      <w:r w:rsidRPr="00B243C0">
        <w:t xml:space="preserve"> </w:t>
      </w:r>
      <w:r w:rsidRPr="00B243C0">
        <w:t>A</w:t>
      </w:r>
      <w:r w:rsidRPr="00B243C0">
        <w:t xml:space="preserve">gainst that background, how much of a concern </w:t>
      </w:r>
      <w:r w:rsidRPr="00B243C0">
        <w:t>would it have been to you if you had realised, for example, that you would not have an audit and risk committee for the best part of a year after you started going live</w:t>
      </w:r>
      <w:r>
        <w:t>,</w:t>
      </w:r>
      <w:r w:rsidRPr="00B243C0">
        <w:t xml:space="preserve"> </w:t>
      </w:r>
      <w:r w:rsidRPr="00B243C0">
        <w:t xml:space="preserve">in terms of </w:t>
      </w:r>
      <w:r w:rsidRPr="00B243C0">
        <w:t xml:space="preserve">managing </w:t>
      </w:r>
      <w:r w:rsidRPr="00B243C0">
        <w:t xml:space="preserve">the </w:t>
      </w:r>
      <w:r w:rsidRPr="00B243C0">
        <w:t>operations</w:t>
      </w:r>
      <w:r w:rsidRPr="00B243C0">
        <w:t>?</w:t>
      </w:r>
      <w:r w:rsidRPr="00B243C0">
        <w:t xml:space="preserve"> I</w:t>
      </w:r>
      <w:r w:rsidRPr="00B243C0">
        <w:t xml:space="preserve">s </w:t>
      </w:r>
      <w:r w:rsidRPr="00B243C0">
        <w:t xml:space="preserve">that </w:t>
      </w:r>
      <w:r w:rsidRPr="00B243C0">
        <w:t xml:space="preserve">something </w:t>
      </w:r>
      <w:r w:rsidRPr="00B243C0">
        <w:t xml:space="preserve">that </w:t>
      </w:r>
      <w:r w:rsidRPr="00B243C0">
        <w:t>would have concerned you</w:t>
      </w:r>
      <w:r w:rsidRPr="00B243C0">
        <w:t>?</w:t>
      </w:r>
    </w:p>
    <w:p w:rsidR="00F03B6F" w:rsidRPr="00B243C0" w:rsidP="00415A88">
      <w:pPr>
        <w:pStyle w:val="Answer"/>
      </w:pPr>
      <w:sdt>
        <w:sdtPr>
          <w:alias w:val="Witness"/>
          <w:id w:val="1308511738"/>
          <w:placeholder>
            <w:docPart w:val="DefaultPlaceholder_-1854013440"/>
          </w:placeholder>
          <w:richText/>
        </w:sdtPr>
        <w:sdtContent>
          <w:r w:rsidRPr="00B243C0">
            <w:rPr>
              <w:b/>
              <w:i/>
            </w:rPr>
            <w:t>Dame Jenny Harries:</w:t>
          </w:r>
        </w:sdtContent>
      </w:sdt>
      <w:r w:rsidRPr="00B243C0">
        <w:t xml:space="preserve"> I</w:t>
      </w:r>
      <w:r w:rsidRPr="00B243C0">
        <w:t xml:space="preserve"> will bring my chair in. </w:t>
      </w:r>
      <w:r w:rsidRPr="00B243C0">
        <w:t>T</w:t>
      </w:r>
      <w:r w:rsidRPr="00B243C0">
        <w:t xml:space="preserve">here are two elements </w:t>
      </w:r>
      <w:r w:rsidRPr="00B243C0">
        <w:t xml:space="preserve">to </w:t>
      </w:r>
      <w:r w:rsidRPr="00B243C0">
        <w:t>this. What do I expect</w:t>
      </w:r>
      <w:r w:rsidRPr="00B243C0">
        <w:t>,</w:t>
      </w:r>
      <w:r w:rsidRPr="00B243C0">
        <w:t xml:space="preserve"> in my role as chief executive</w:t>
      </w:r>
      <w:r w:rsidRPr="00B243C0">
        <w:t>,</w:t>
      </w:r>
      <w:r w:rsidRPr="00B243C0">
        <w:t xml:space="preserve"> accounting officer</w:t>
      </w:r>
      <w:r w:rsidRPr="00B243C0">
        <w:t>s</w:t>
      </w:r>
      <w:r w:rsidRPr="00B243C0">
        <w:t xml:space="preserve"> to do? </w:t>
      </w:r>
      <w:r w:rsidRPr="00B243C0">
        <w:t>I</w:t>
      </w:r>
      <w:r w:rsidRPr="00B243C0">
        <w:t>n normal circumstances</w:t>
      </w:r>
      <w:r w:rsidRPr="00B243C0">
        <w:t>,</w:t>
      </w:r>
      <w:r w:rsidRPr="00B243C0">
        <w:t xml:space="preserve"> I would absolutely expect and want to have an audit and risk committee ther</w:t>
      </w:r>
      <w:r w:rsidRPr="00B243C0">
        <w:t xml:space="preserve">e to oversee, to advise, to check and </w:t>
      </w:r>
      <w:r w:rsidRPr="00B243C0">
        <w:t xml:space="preserve">to </w:t>
      </w:r>
      <w:r w:rsidRPr="00B243C0">
        <w:t>respond</w:t>
      </w:r>
      <w:r w:rsidRPr="00B243C0">
        <w:t>.</w:t>
      </w:r>
      <w:r w:rsidRPr="00B243C0">
        <w:t xml:space="preserve"> </w:t>
      </w:r>
      <w:r w:rsidRPr="00B243C0">
        <w:t>T</w:t>
      </w:r>
      <w:r w:rsidRPr="00B243C0">
        <w:t xml:space="preserve">hat would be good practice, and that is exactly the system </w:t>
      </w:r>
      <w:r w:rsidRPr="00B243C0">
        <w:t xml:space="preserve">that </w:t>
      </w:r>
      <w:r w:rsidRPr="00B243C0">
        <w:t>we have at the moment.</w:t>
      </w:r>
    </w:p>
    <w:p w:rsidR="00415A88" w:rsidRPr="00B243C0" w:rsidP="00415A88">
      <w:pPr>
        <w:pStyle w:val="Question"/>
        <w:numPr>
          <w:ilvl w:val="0"/>
          <w:numId w:val="0"/>
        </w:numPr>
        <w:ind w:left="794"/>
      </w:pPr>
      <w:r w:rsidRPr="00B243C0">
        <w:t xml:space="preserve">However, at the time that we were formed and in the circumstances that were there, we did not have that, so we put in </w:t>
      </w:r>
      <w:r w:rsidRPr="00B243C0">
        <w:t>processes</w:t>
      </w:r>
      <w:r w:rsidRPr="00B243C0">
        <w:t>,</w:t>
      </w:r>
      <w:r w:rsidRPr="00B243C0">
        <w:t xml:space="preserve"> with the executive committee and with the chair</w:t>
      </w:r>
      <w:r w:rsidRPr="00B243C0">
        <w:t>,</w:t>
      </w:r>
      <w:r w:rsidRPr="00B243C0">
        <w:t xml:space="preserve"> on an interim basis. As Ian has said, the advisory board is not </w:t>
      </w:r>
      <w:r w:rsidRPr="00B243C0">
        <w:t xml:space="preserve">a </w:t>
      </w:r>
      <w:r w:rsidRPr="00B243C0">
        <w:t>fiduciary board anyway, so</w:t>
      </w:r>
      <w:r w:rsidRPr="00B243C0">
        <w:t xml:space="preserve"> </w:t>
      </w:r>
      <w:r w:rsidRPr="00B243C0">
        <w:t>we worked regularly with the Department of Health to ensure that appropriate due governance was there.</w:t>
      </w:r>
    </w:p>
    <w:p w:rsidR="00415A88" w:rsidRPr="00B243C0" w:rsidP="00415A88">
      <w:pPr>
        <w:pStyle w:val="Question"/>
        <w:numPr>
          <w:ilvl w:val="0"/>
          <w:numId w:val="0"/>
        </w:numPr>
        <w:ind w:left="794"/>
      </w:pPr>
      <w:r w:rsidRPr="00B243C0">
        <w:t>A</w:t>
      </w:r>
      <w:r w:rsidRPr="00B243C0">
        <w:t xml:space="preserve">lthough our first quarterly </w:t>
      </w:r>
      <w:r w:rsidRPr="00B243C0">
        <w:t>d</w:t>
      </w:r>
      <w:r w:rsidRPr="00B243C0">
        <w:t xml:space="preserve">epartmental sponsor meeting was moved from the start of December to the start of January, because of the </w:t>
      </w:r>
      <w:r>
        <w:t>o</w:t>
      </w:r>
      <w:r w:rsidRPr="00B243C0">
        <w:t xml:space="preserve">micron </w:t>
      </w:r>
      <w:r w:rsidRPr="00B243C0">
        <w:t xml:space="preserve">wave and the </w:t>
      </w:r>
      <w:r w:rsidRPr="00B243C0">
        <w:t xml:space="preserve">rapidity of the </w:t>
      </w:r>
      <w:r w:rsidRPr="00B243C0">
        <w:t>response that was required</w:t>
      </w:r>
      <w:r w:rsidRPr="00B243C0">
        <w:t xml:space="preserve">, </w:t>
      </w:r>
      <w:r w:rsidRPr="00B243C0">
        <w:t>those were more or less up and running from the first qu</w:t>
      </w:r>
      <w:r w:rsidRPr="00B243C0">
        <w:t>arter, so it is not that we were working without any governance at all.</w:t>
      </w:r>
      <w:r w:rsidRPr="00B243C0">
        <w:t xml:space="preserve"> T</w:t>
      </w:r>
      <w:r w:rsidRPr="00B243C0">
        <w:t>he fiduciary controls sit with the Department directly to me</w:t>
      </w:r>
      <w:r w:rsidRPr="00B243C0">
        <w:t>.</w:t>
      </w:r>
    </w:p>
    <w:p w:rsidR="00F03B6F" w:rsidRPr="00B243C0" w:rsidP="00415A88">
      <w:pPr>
        <w:pStyle w:val="Question"/>
      </w:pPr>
      <w:sdt>
        <w:sdtPr>
          <w:alias w:val="Member"/>
          <w:tag w:val="&lt;Member mnisId='4466' dodsId='74701'&gt;"/>
          <w:id w:val="-8911970"/>
          <w:placeholder>
            <w:docPart w:val="DefaultPlaceholder_-1854013440"/>
          </w:placeholder>
          <w:richText/>
        </w:sdtPr>
        <w:sdtContent>
          <w:r w:rsidRPr="00B243C0">
            <w:rPr>
              <w:b/>
            </w:rPr>
            <w:t>Peter Grant:</w:t>
          </w:r>
        </w:sdtContent>
      </w:sdt>
      <w:r w:rsidRPr="00B243C0">
        <w:t xml:space="preserve"> I</w:t>
      </w:r>
      <w:r w:rsidRPr="00B243C0">
        <w:t>s it co</w:t>
      </w:r>
      <w:r w:rsidRPr="00B243C0">
        <w:t>rr</w:t>
      </w:r>
      <w:r w:rsidRPr="00B243C0">
        <w:t xml:space="preserve">ect that the </w:t>
      </w:r>
      <w:r w:rsidRPr="00B243C0">
        <w:t>a</w:t>
      </w:r>
      <w:r w:rsidRPr="00B243C0">
        <w:t xml:space="preserve">udit and </w:t>
      </w:r>
      <w:r w:rsidRPr="00B243C0">
        <w:t>r</w:t>
      </w:r>
      <w:r w:rsidRPr="00B243C0">
        <w:t xml:space="preserve">isk </w:t>
      </w:r>
      <w:r w:rsidRPr="00B243C0">
        <w:t>c</w:t>
      </w:r>
      <w:r w:rsidRPr="00B243C0">
        <w:t xml:space="preserve">ommittee of the Department made it clear that they were </w:t>
      </w:r>
      <w:r w:rsidRPr="00B243C0">
        <w:t xml:space="preserve">not going </w:t>
      </w:r>
      <w:r w:rsidRPr="00B243C0">
        <w:t>to carry</w:t>
      </w:r>
      <w:r w:rsidRPr="00B243C0">
        <w:t xml:space="preserve"> out</w:t>
      </w:r>
      <w:r w:rsidRPr="00B243C0">
        <w:t xml:space="preserve"> the r</w:t>
      </w:r>
      <w:r w:rsidRPr="00B243C0">
        <w:t>o</w:t>
      </w:r>
      <w:r w:rsidRPr="00B243C0">
        <w:t xml:space="preserve">les of </w:t>
      </w:r>
      <w:r w:rsidRPr="00B243C0">
        <w:t>a</w:t>
      </w:r>
      <w:r w:rsidRPr="00B243C0">
        <w:t xml:space="preserve">udit and </w:t>
      </w:r>
      <w:r w:rsidRPr="00B243C0">
        <w:t>r</w:t>
      </w:r>
      <w:r w:rsidRPr="00B243C0">
        <w:t>isk committee for UK</w:t>
      </w:r>
      <w:r w:rsidRPr="00B243C0">
        <w:t>HSA?</w:t>
      </w:r>
    </w:p>
    <w:p w:rsidR="00F03B6F" w:rsidRPr="00B243C0" w:rsidP="00415A88">
      <w:pPr>
        <w:pStyle w:val="Answer"/>
      </w:pPr>
      <w:sdt>
        <w:sdtPr>
          <w:alias w:val="Witness"/>
          <w:id w:val="996847795"/>
          <w:placeholder>
            <w:docPart w:val="DefaultPlaceholder_-1854013440"/>
          </w:placeholder>
          <w:richText/>
        </w:sdtPr>
        <w:sdtContent>
          <w:r w:rsidRPr="00B243C0">
            <w:rPr>
              <w:b/>
              <w:i/>
            </w:rPr>
            <w:t>Dame Jenny Harries:</w:t>
          </w:r>
        </w:sdtContent>
      </w:sdt>
      <w:r w:rsidRPr="00B243C0">
        <w:t xml:space="preserve"> </w:t>
      </w:r>
      <w:r w:rsidRPr="00B243C0">
        <w:t>I might want the Department to answer that one, but there are two separate questions.</w:t>
      </w:r>
    </w:p>
    <w:p w:rsidR="00F03B6F" w:rsidRPr="00B243C0" w:rsidP="00415A88">
      <w:pPr>
        <w:pStyle w:val="Answer"/>
      </w:pPr>
      <w:sdt>
        <w:sdtPr>
          <w:alias w:val="Witness"/>
          <w:id w:val="-2074725177"/>
          <w:placeholder>
            <w:docPart w:val="DefaultPlaceholder_-1854013440"/>
          </w:placeholder>
          <w:richText/>
        </w:sdtPr>
        <w:sdtContent>
          <w:r w:rsidRPr="00B243C0">
            <w:rPr>
              <w:b/>
              <w:i/>
            </w:rPr>
            <w:t>Andy Brittain:</w:t>
          </w:r>
        </w:sdtContent>
      </w:sdt>
      <w:r w:rsidRPr="00B243C0">
        <w:t xml:space="preserve"> I w</w:t>
      </w:r>
      <w:r w:rsidRPr="00B243C0">
        <w:t xml:space="preserve">ill </w:t>
      </w:r>
      <w:r w:rsidRPr="00B243C0">
        <w:t>jump in on that one</w:t>
      </w:r>
      <w:r w:rsidRPr="00B243C0">
        <w:t>.</w:t>
      </w:r>
      <w:r w:rsidRPr="00B243C0">
        <w:t xml:space="preserve"> </w:t>
      </w:r>
      <w:r w:rsidRPr="00B243C0">
        <w:t xml:space="preserve">The </w:t>
      </w:r>
      <w:r w:rsidRPr="00B243C0">
        <w:t xml:space="preserve">Department’s </w:t>
      </w:r>
      <w:r w:rsidRPr="00B243C0">
        <w:t xml:space="preserve">audit and </w:t>
      </w:r>
      <w:r w:rsidRPr="00B243C0">
        <w:t xml:space="preserve">risk committee </w:t>
      </w:r>
      <w:r w:rsidRPr="00B243C0">
        <w:t xml:space="preserve">operated in </w:t>
      </w:r>
      <w:r w:rsidRPr="00B243C0">
        <w:t>a very light</w:t>
      </w:r>
      <w:r w:rsidRPr="00B243C0">
        <w:t>-</w:t>
      </w:r>
      <w:r w:rsidRPr="00B243C0">
        <w:t>touch oversight way on UK</w:t>
      </w:r>
      <w:r w:rsidRPr="00B243C0">
        <w:t>HSA</w:t>
      </w:r>
      <w:r w:rsidRPr="00B243C0">
        <w:t xml:space="preserve"> as it was being set up</w:t>
      </w:r>
      <w:r w:rsidRPr="00B243C0">
        <w:t>.</w:t>
      </w:r>
      <w:r w:rsidRPr="00B243C0">
        <w:t xml:space="preserve"> </w:t>
      </w:r>
      <w:r w:rsidRPr="00B243C0">
        <w:t>I</w:t>
      </w:r>
      <w:r w:rsidRPr="00B243C0">
        <w:t>t did not</w:t>
      </w:r>
      <w:r w:rsidRPr="00B243C0">
        <w:t>, nor did it seek to, replace</w:t>
      </w:r>
      <w:r w:rsidRPr="00B243C0">
        <w:t xml:space="preserve"> the role of the UK</w:t>
      </w:r>
      <w:r w:rsidRPr="00B243C0">
        <w:t>HSA</w:t>
      </w:r>
      <w:r w:rsidRPr="00B243C0">
        <w:t xml:space="preserve"> audit </w:t>
      </w:r>
      <w:r w:rsidRPr="00B243C0">
        <w:t xml:space="preserve">and </w:t>
      </w:r>
      <w:r w:rsidRPr="00B243C0">
        <w:t>risk committee.</w:t>
      </w:r>
    </w:p>
    <w:p w:rsidR="003329B7" w:rsidRPr="00B243C0" w:rsidP="00415A88">
      <w:pPr>
        <w:pStyle w:val="Answer"/>
      </w:pPr>
      <w:sdt>
        <w:sdtPr>
          <w:alias w:val="Witness"/>
          <w:id w:val="1013565586"/>
          <w:placeholder>
            <w:docPart w:val="DefaultPlaceholder_-1854013440"/>
          </w:placeholder>
          <w:richText/>
        </w:sdtPr>
        <w:sdtContent>
          <w:r w:rsidRPr="00B243C0">
            <w:rPr>
              <w:b/>
              <w:i/>
            </w:rPr>
            <w:t>Shona Dunn:</w:t>
          </w:r>
        </w:sdtContent>
      </w:sdt>
      <w:r w:rsidRPr="00B243C0">
        <w:t xml:space="preserve"> That </w:t>
      </w:r>
      <w:r w:rsidRPr="00B243C0">
        <w:t>part</w:t>
      </w:r>
      <w:r w:rsidRPr="00B243C0">
        <w:t xml:space="preserve">icular arrangement was an example of quite a number of things that the Department did in collaboration with Jenny and </w:t>
      </w:r>
      <w:r w:rsidRPr="00B243C0">
        <w:t xml:space="preserve">Ian </w:t>
      </w:r>
      <w:r w:rsidRPr="00B243C0">
        <w:t xml:space="preserve">to make sure that we were providing an appropriate governance framework in what </w:t>
      </w:r>
      <w:r w:rsidRPr="00B243C0">
        <w:t xml:space="preserve">were </w:t>
      </w:r>
      <w:r w:rsidRPr="00B243C0">
        <w:t>quite difficult circumstances. That was one of th</w:t>
      </w:r>
      <w:r w:rsidRPr="00B243C0">
        <w:t xml:space="preserve">e things </w:t>
      </w:r>
      <w:r w:rsidRPr="00B243C0">
        <w:t xml:space="preserve">that </w:t>
      </w:r>
      <w:r w:rsidRPr="00B243C0">
        <w:t>we did</w:t>
      </w:r>
      <w:r w:rsidRPr="00B243C0">
        <w:t>.</w:t>
      </w:r>
      <w:r w:rsidRPr="00B243C0">
        <w:t xml:space="preserve"> </w:t>
      </w:r>
      <w:r w:rsidRPr="00B243C0">
        <w:t>A</w:t>
      </w:r>
      <w:r w:rsidRPr="00B243C0">
        <w:t xml:space="preserve">s Professor </w:t>
      </w:r>
      <w:r w:rsidRPr="00B243C0">
        <w:t xml:space="preserve">Harries </w:t>
      </w:r>
      <w:r w:rsidRPr="00B243C0">
        <w:t>said, we also had the framework in place</w:t>
      </w:r>
      <w:r w:rsidRPr="00B243C0">
        <w:t>,</w:t>
      </w:r>
      <w:r w:rsidRPr="00B243C0">
        <w:t xml:space="preserve"> </w:t>
      </w:r>
      <w:r w:rsidRPr="00B243C0">
        <w:t>w</w:t>
      </w:r>
      <w:r w:rsidRPr="00B243C0">
        <w:t>e had sponsorship arrangements in place</w:t>
      </w:r>
      <w:r w:rsidRPr="00B243C0">
        <w:t>,</w:t>
      </w:r>
      <w:r w:rsidRPr="00B243C0">
        <w:t xml:space="preserve"> and we met very regularly.</w:t>
      </w:r>
    </w:p>
    <w:p w:rsidR="00F03B6F" w:rsidRPr="00B243C0" w:rsidP="003329B7">
      <w:pPr>
        <w:pStyle w:val="Question"/>
      </w:pPr>
      <w:sdt>
        <w:sdtPr>
          <w:alias w:val="Member"/>
          <w:tag w:val="&lt;Member mnisId='4466' dodsId='74701'&gt;"/>
          <w:id w:val="-857041888"/>
          <w:placeholder>
            <w:docPart w:val="DefaultPlaceholder_-1854013440"/>
          </w:placeholder>
          <w:richText/>
        </w:sdtPr>
        <w:sdtContent>
          <w:r w:rsidRPr="00B243C0">
            <w:rPr>
              <w:b/>
            </w:rPr>
            <w:t>Peter Grant:</w:t>
          </w:r>
        </w:sdtContent>
      </w:sdt>
      <w:r w:rsidRPr="00B243C0">
        <w:t xml:space="preserve"> Dame </w:t>
      </w:r>
      <w:r w:rsidRPr="00B243C0">
        <w:t>Jenny</w:t>
      </w:r>
      <w:r w:rsidRPr="00B243C0">
        <w:t>,</w:t>
      </w:r>
      <w:r w:rsidRPr="00B243C0">
        <w:t xml:space="preserve"> one of the factors that has contributed to the problems in maintaining </w:t>
      </w:r>
      <w:r w:rsidRPr="00B243C0">
        <w:t xml:space="preserve">adequate accounting </w:t>
      </w:r>
      <w:r w:rsidRPr="00B243C0">
        <w:t xml:space="preserve">records was the </w:t>
      </w:r>
      <w:r w:rsidRPr="00B243C0">
        <w:t xml:space="preserve">accounting </w:t>
      </w:r>
      <w:r w:rsidRPr="00B243C0">
        <w:t>system that UK</w:t>
      </w:r>
      <w:r w:rsidRPr="00B243C0">
        <w:t>HSA</w:t>
      </w:r>
      <w:r w:rsidRPr="00B243C0">
        <w:t xml:space="preserve"> used. </w:t>
      </w:r>
      <w:r w:rsidRPr="00B243C0">
        <w:t xml:space="preserve">My </w:t>
      </w:r>
      <w:r w:rsidRPr="00B243C0">
        <w:t>understanding is that</w:t>
      </w:r>
      <w:r w:rsidRPr="00B243C0">
        <w:t>, effectively,</w:t>
      </w:r>
      <w:r w:rsidRPr="00B243C0">
        <w:t xml:space="preserve"> you have parts of th</w:t>
      </w:r>
      <w:r w:rsidRPr="00B243C0">
        <w:t>re</w:t>
      </w:r>
      <w:r w:rsidRPr="00B243C0">
        <w:t>e organisations being brought into a new organisatio</w:t>
      </w:r>
      <w:r w:rsidRPr="00B243C0">
        <w:t>n</w:t>
      </w:r>
      <w:r w:rsidRPr="00B243C0">
        <w:t>.</w:t>
      </w:r>
      <w:r w:rsidRPr="00B243C0">
        <w:t xml:space="preserve"> </w:t>
      </w:r>
      <w:r w:rsidRPr="00B243C0">
        <w:t>R</w:t>
      </w:r>
      <w:r w:rsidRPr="00B243C0">
        <w:t>ather than use the accounting system that any of those three had been using</w:t>
      </w:r>
      <w:r w:rsidRPr="00B243C0">
        <w:t>,</w:t>
      </w:r>
      <w:r w:rsidRPr="00B243C0">
        <w:t xml:space="preserve"> </w:t>
      </w:r>
      <w:r w:rsidRPr="00B243C0">
        <w:t xml:space="preserve">you took on one that one </w:t>
      </w:r>
      <w:r w:rsidRPr="00B243C0">
        <w:t>of the agencies had started to adopt</w:t>
      </w:r>
      <w:r w:rsidRPr="00B243C0">
        <w:t xml:space="preserve"> but </w:t>
      </w:r>
      <w:r w:rsidRPr="00B243C0">
        <w:t>had not fully</w:t>
      </w:r>
      <w:r w:rsidRPr="00B243C0">
        <w:t xml:space="preserve"> introduced</w:t>
      </w:r>
      <w:r w:rsidRPr="00B243C0">
        <w:t xml:space="preserve">. </w:t>
      </w:r>
      <w:r w:rsidRPr="00B243C0">
        <w:t>W</w:t>
      </w:r>
      <w:r w:rsidRPr="00B243C0">
        <w:t xml:space="preserve">ould </w:t>
      </w:r>
      <w:r w:rsidRPr="00B243C0">
        <w:t xml:space="preserve">it </w:t>
      </w:r>
      <w:r w:rsidRPr="00B243C0">
        <w:t>not have been better to use one of the three systems that had been shown t</w:t>
      </w:r>
      <w:r w:rsidRPr="00B243C0">
        <w:t xml:space="preserve">o be at least </w:t>
      </w:r>
      <w:r w:rsidRPr="00B243C0">
        <w:t>workable</w:t>
      </w:r>
      <w:r w:rsidRPr="00B243C0">
        <w:t>, at least until the new organisation had found its feet</w:t>
      </w:r>
      <w:r w:rsidRPr="00B243C0">
        <w:t>?</w:t>
      </w:r>
    </w:p>
    <w:p w:rsidR="003329B7" w:rsidRPr="00B243C0" w:rsidP="003329B7">
      <w:pPr>
        <w:pStyle w:val="Answer"/>
      </w:pPr>
      <w:sdt>
        <w:sdtPr>
          <w:alias w:val="Witness"/>
          <w:id w:val="-978688628"/>
          <w:placeholder>
            <w:docPart w:val="DefaultPlaceholder_-1854013440"/>
          </w:placeholder>
          <w:richText/>
        </w:sdtPr>
        <w:sdtContent>
          <w:r w:rsidRPr="00B243C0">
            <w:rPr>
              <w:b/>
              <w:i/>
            </w:rPr>
            <w:t>Dame Jenny Harries:</w:t>
          </w:r>
        </w:sdtContent>
      </w:sdt>
      <w:r w:rsidRPr="00B243C0">
        <w:t xml:space="preserve"> </w:t>
      </w:r>
      <w:r w:rsidRPr="00B243C0">
        <w:t xml:space="preserve">This has been quite a challenge. </w:t>
      </w:r>
      <w:r w:rsidRPr="00B243C0">
        <w:t>W</w:t>
      </w:r>
      <w:r w:rsidRPr="00B243C0">
        <w:t>hen it is fully up and running, we will have a state-of-the-art</w:t>
      </w:r>
      <w:r>
        <w:t>,</w:t>
      </w:r>
      <w:r w:rsidRPr="00B243C0">
        <w:t xml:space="preserve"> cloud-based </w:t>
      </w:r>
      <w:r w:rsidRPr="00B243C0">
        <w:t>system. I</w:t>
      </w:r>
      <w:r w:rsidRPr="00B243C0">
        <w:t>t is exactly what the organisation</w:t>
      </w:r>
      <w:r w:rsidRPr="00B243C0">
        <w:t xml:space="preserve"> needs and will make us very efficient</w:t>
      </w:r>
      <w:r w:rsidRPr="00B243C0">
        <w:t>,</w:t>
      </w:r>
      <w:r w:rsidRPr="00B243C0">
        <w:t xml:space="preserve"> I hope</w:t>
      </w:r>
      <w:r w:rsidRPr="00B243C0">
        <w:t>.</w:t>
      </w:r>
      <w:r w:rsidRPr="00B243C0">
        <w:t xml:space="preserve"> </w:t>
      </w:r>
      <w:r w:rsidRPr="00B243C0">
        <w:t>W</w:t>
      </w:r>
      <w:r w:rsidRPr="00B243C0">
        <w:t xml:space="preserve">e will be a leading organisation </w:t>
      </w:r>
      <w:r w:rsidRPr="00B243C0">
        <w:t>in that light, s</w:t>
      </w:r>
      <w:r w:rsidRPr="00B243C0">
        <w:t>o that is where we are heading for</w:t>
      </w:r>
      <w:r w:rsidRPr="00B243C0">
        <w:t>.</w:t>
      </w:r>
    </w:p>
    <w:p w:rsidR="00F03B6F" w:rsidRPr="00B243C0" w:rsidP="003329B7">
      <w:pPr>
        <w:pStyle w:val="Answer"/>
      </w:pPr>
      <w:r w:rsidRPr="00B243C0">
        <w:t>The point you refer to is at the start of that. The decisions were not made by UKHSA</w:t>
      </w:r>
      <w:r w:rsidRPr="00B243C0">
        <w:t>. However, at the time, as my chair has said, there were a number of different points.</w:t>
      </w:r>
      <w:r w:rsidRPr="00B243C0">
        <w:t xml:space="preserve"> </w:t>
      </w:r>
      <w:r w:rsidRPr="00B243C0">
        <w:t xml:space="preserve">We did not have three existing systems </w:t>
      </w:r>
      <w:r w:rsidRPr="00B243C0">
        <w:t xml:space="preserve">from which </w:t>
      </w:r>
      <w:r w:rsidRPr="00B243C0">
        <w:t xml:space="preserve">to choose one or another to start with. In fact, my understanding is that the decision was made through the transition </w:t>
      </w:r>
      <w:r w:rsidRPr="00B243C0">
        <w:t>board. Although PHE had intended to use this system going forward,</w:t>
      </w:r>
      <w:r w:rsidRPr="00B243C0">
        <w:t xml:space="preserve"> </w:t>
      </w:r>
      <w:r w:rsidRPr="00B243C0">
        <w:t>it had not been implemented. It did not have an existing system that it could take forward. Effectively, the time run had passed through, so it was a very difficult decision.</w:t>
      </w:r>
    </w:p>
    <w:p w:rsidR="003329B7" w:rsidRPr="00B243C0" w:rsidP="003329B7">
      <w:pPr>
        <w:pStyle w:val="Question"/>
        <w:numPr>
          <w:ilvl w:val="0"/>
          <w:numId w:val="0"/>
        </w:numPr>
        <w:ind w:left="794"/>
      </w:pPr>
      <w:r w:rsidRPr="00B243C0">
        <w:t xml:space="preserve">In hindsight, </w:t>
      </w:r>
      <w:r w:rsidRPr="00B243C0">
        <w:t>it may have been better to try to run existing systems side by side until we had such time as to be able to manage them. The problems have been exaggerated and supplemented by the huge churn in staff, both upwards and downwards, which you would expect from</w:t>
      </w:r>
      <w:r w:rsidRPr="00B243C0">
        <w:t xml:space="preserve"> a taxpayer value</w:t>
      </w:r>
      <w:r>
        <w:t>-</w:t>
      </w:r>
      <w:r w:rsidRPr="00B243C0">
        <w:t>for</w:t>
      </w:r>
      <w:r>
        <w:t>-</w:t>
      </w:r>
      <w:r w:rsidRPr="00B243C0">
        <w:t>money approach</w:t>
      </w:r>
      <w:r>
        <w:t>,</w:t>
      </w:r>
      <w:r w:rsidRPr="00B243C0">
        <w:t xml:space="preserve"> in terms of right</w:t>
      </w:r>
      <w:r>
        <w:t>-</w:t>
      </w:r>
      <w:r w:rsidRPr="00B243C0">
        <w:t xml:space="preserve">sizing the organisation both now as well as before the pandemic, although it was a feature of the pandemic. </w:t>
      </w:r>
    </w:p>
    <w:p w:rsidR="003329B7" w:rsidRPr="00B243C0" w:rsidP="003329B7">
      <w:pPr>
        <w:pStyle w:val="Question"/>
        <w:numPr>
          <w:ilvl w:val="0"/>
          <w:numId w:val="0"/>
        </w:numPr>
        <w:ind w:left="794"/>
      </w:pPr>
      <w:r w:rsidRPr="00B243C0">
        <w:t>U</w:t>
      </w:r>
      <w:r w:rsidRPr="00B243C0">
        <w:t>ltimately</w:t>
      </w:r>
      <w:r w:rsidRPr="00B243C0">
        <w:t>,</w:t>
      </w:r>
      <w:r w:rsidRPr="00B243C0">
        <w:t xml:space="preserve"> this is a system </w:t>
      </w:r>
      <w:r w:rsidRPr="00B243C0">
        <w:t>that</w:t>
      </w:r>
      <w:r w:rsidRPr="00B243C0">
        <w:t xml:space="preserve"> we will be using for accounts, for HR</w:t>
      </w:r>
      <w:r w:rsidRPr="00B243C0">
        <w:t xml:space="preserve"> and</w:t>
      </w:r>
      <w:r w:rsidRPr="00B243C0">
        <w:t xml:space="preserve"> for payroll and what</w:t>
      </w:r>
      <w:r w:rsidRPr="00B243C0">
        <w:t>-</w:t>
      </w:r>
      <w:r w:rsidRPr="00B243C0">
        <w:t>have</w:t>
      </w:r>
      <w:r w:rsidRPr="00B243C0">
        <w:t>-</w:t>
      </w:r>
      <w:r w:rsidRPr="00B243C0">
        <w:t>you, so it is a good point.</w:t>
      </w:r>
      <w:r w:rsidRPr="00B243C0">
        <w:t xml:space="preserve"> </w:t>
      </w:r>
      <w:r w:rsidRPr="00B243C0">
        <w:t>It has been one of our trickiest points and one where our action plan and implementation is very heavily focused</w:t>
      </w:r>
      <w:r w:rsidRPr="00B243C0">
        <w:t>.</w:t>
      </w:r>
      <w:r w:rsidRPr="00B243C0">
        <w:t xml:space="preserve"> I am personally involved in trying to ensure </w:t>
      </w:r>
      <w:r w:rsidRPr="00B243C0">
        <w:t xml:space="preserve">that </w:t>
      </w:r>
      <w:r w:rsidRPr="00B243C0">
        <w:t xml:space="preserve">that </w:t>
      </w:r>
      <w:r w:rsidRPr="00B243C0">
        <w:t>is implemented robustly as quickly as possible.</w:t>
      </w:r>
    </w:p>
    <w:p w:rsidR="00F03B6F" w:rsidRPr="00B243C0" w:rsidP="003329B7">
      <w:pPr>
        <w:pStyle w:val="Question"/>
      </w:pPr>
      <w:sdt>
        <w:sdtPr>
          <w:alias w:val="Member"/>
          <w:tag w:val="&lt;Member mnisId='4466' dodsId='74701'&gt;"/>
          <w:id w:val="1376743784"/>
          <w:placeholder>
            <w:docPart w:val="DefaultPlaceholder_-1854013440"/>
          </w:placeholder>
          <w:richText/>
        </w:sdtPr>
        <w:sdtContent>
          <w:r w:rsidRPr="00B243C0">
            <w:rPr>
              <w:b/>
            </w:rPr>
            <w:t>Peter Grant:</w:t>
          </w:r>
        </w:sdtContent>
      </w:sdt>
      <w:r w:rsidRPr="00B243C0">
        <w:t xml:space="preserve"> </w:t>
      </w:r>
      <w:r w:rsidRPr="00B243C0">
        <w:t>Looking particularly at the finance st</w:t>
      </w:r>
      <w:r w:rsidRPr="00B243C0">
        <w:t>a</w:t>
      </w:r>
      <w:r w:rsidRPr="00B243C0">
        <w:t>ff</w:t>
      </w:r>
      <w:r w:rsidRPr="00B243C0">
        <w:t>—</w:t>
      </w:r>
      <w:r w:rsidRPr="00B243C0">
        <w:t>the</w:t>
      </w:r>
      <w:r w:rsidRPr="00B243C0">
        <w:t xml:space="preserve"> </w:t>
      </w:r>
      <w:r w:rsidRPr="00B243C0">
        <w:t xml:space="preserve">ones </w:t>
      </w:r>
      <w:r w:rsidRPr="00B243C0">
        <w:t xml:space="preserve">who </w:t>
      </w:r>
      <w:r w:rsidRPr="00B243C0">
        <w:t xml:space="preserve">should have been </w:t>
      </w:r>
      <w:r w:rsidRPr="00B243C0">
        <w:t xml:space="preserve">operating this </w:t>
      </w:r>
      <w:r w:rsidRPr="00B243C0">
        <w:t>system</w:t>
      </w:r>
      <w:r w:rsidRPr="00B243C0">
        <w:t>—d</w:t>
      </w:r>
      <w:r w:rsidRPr="00B243C0">
        <w:t>id</w:t>
      </w:r>
      <w:r w:rsidRPr="00B243C0">
        <w:t xml:space="preserve"> </w:t>
      </w:r>
      <w:r w:rsidRPr="00B243C0">
        <w:t xml:space="preserve">the fact that there was significant disruption to them by being moved into </w:t>
      </w:r>
      <w:r w:rsidRPr="00B243C0">
        <w:t xml:space="preserve">a new </w:t>
      </w:r>
      <w:r w:rsidRPr="00B243C0">
        <w:t>orga</w:t>
      </w:r>
      <w:r w:rsidRPr="00B243C0">
        <w:t>nisation</w:t>
      </w:r>
      <w:r w:rsidRPr="00B243C0">
        <w:t>,</w:t>
      </w:r>
      <w:r w:rsidRPr="00B243C0">
        <w:t xml:space="preserve"> </w:t>
      </w:r>
      <w:r w:rsidRPr="00B243C0">
        <w:t>i</w:t>
      </w:r>
      <w:r w:rsidRPr="00B243C0">
        <w:t xml:space="preserve">n addition to the fact that </w:t>
      </w:r>
      <w:r w:rsidRPr="00B243C0">
        <w:t xml:space="preserve">they </w:t>
      </w:r>
      <w:r w:rsidRPr="00B243C0">
        <w:t xml:space="preserve">would have realised quite </w:t>
      </w:r>
      <w:r w:rsidRPr="00B243C0">
        <w:t xml:space="preserve">early on </w:t>
      </w:r>
      <w:r w:rsidRPr="00B243C0">
        <w:t xml:space="preserve">that </w:t>
      </w:r>
      <w:r w:rsidRPr="00B243C0">
        <w:t xml:space="preserve">they had </w:t>
      </w:r>
      <w:r w:rsidRPr="00B243C0">
        <w:t xml:space="preserve">inherited a lot of problems that </w:t>
      </w:r>
      <w:r w:rsidRPr="00B243C0">
        <w:t xml:space="preserve">they </w:t>
      </w:r>
      <w:r w:rsidRPr="00B243C0">
        <w:t>might not have expected</w:t>
      </w:r>
      <w:r w:rsidRPr="00B243C0">
        <w:t>,</w:t>
      </w:r>
      <w:r w:rsidRPr="00B243C0">
        <w:t xml:space="preserve"> cause more difficulties in recruitment and retention of </w:t>
      </w:r>
      <w:r w:rsidRPr="00B243C0">
        <w:t xml:space="preserve">key finance </w:t>
      </w:r>
      <w:r w:rsidRPr="00B243C0">
        <w:t>st</w:t>
      </w:r>
      <w:r w:rsidRPr="00B243C0">
        <w:t>a</w:t>
      </w:r>
      <w:r w:rsidRPr="00B243C0">
        <w:t>ff than there would have been</w:t>
      </w:r>
      <w:r w:rsidRPr="00B243C0">
        <w:t xml:space="preserve"> if </w:t>
      </w:r>
      <w:r w:rsidRPr="00B243C0">
        <w:t xml:space="preserve">they had </w:t>
      </w:r>
      <w:r w:rsidRPr="00B243C0">
        <w:t xml:space="preserve">come in from organisations that </w:t>
      </w:r>
      <w:r w:rsidRPr="00B243C0">
        <w:t xml:space="preserve">all fitted well </w:t>
      </w:r>
      <w:r w:rsidRPr="00B243C0">
        <w:t xml:space="preserve">together and things </w:t>
      </w:r>
      <w:r w:rsidRPr="00B243C0">
        <w:t xml:space="preserve">worked </w:t>
      </w:r>
      <w:r w:rsidRPr="00B243C0">
        <w:t>from day one</w:t>
      </w:r>
      <w:r w:rsidRPr="00B243C0">
        <w:t>?</w:t>
      </w:r>
    </w:p>
    <w:p w:rsidR="00F03B6F" w:rsidRPr="00B243C0" w:rsidP="003329B7">
      <w:pPr>
        <w:pStyle w:val="Answer"/>
      </w:pPr>
      <w:sdt>
        <w:sdtPr>
          <w:alias w:val="Witness"/>
          <w:id w:val="-1798987727"/>
          <w:placeholder>
            <w:docPart w:val="DefaultPlaceholder_-1854013440"/>
          </w:placeholder>
          <w:richText/>
        </w:sdtPr>
        <w:sdtContent>
          <w:r w:rsidRPr="00B243C0">
            <w:rPr>
              <w:b/>
              <w:i/>
            </w:rPr>
            <w:t>Dame Jenny Harries:</w:t>
          </w:r>
        </w:sdtContent>
      </w:sdt>
      <w:r w:rsidRPr="00B243C0">
        <w:t xml:space="preserve"> </w:t>
      </w:r>
      <w:r w:rsidRPr="00B243C0">
        <w:t xml:space="preserve">My </w:t>
      </w:r>
      <w:r w:rsidRPr="00B243C0">
        <w:t>c</w:t>
      </w:r>
      <w:r w:rsidRPr="00B243C0">
        <w:t xml:space="preserve">hair and colleagues at </w:t>
      </w:r>
      <w:r w:rsidRPr="00B243C0">
        <w:t xml:space="preserve">the </w:t>
      </w:r>
      <w:r w:rsidRPr="00B243C0">
        <w:t xml:space="preserve">Department </w:t>
      </w:r>
      <w:r w:rsidRPr="00B243C0">
        <w:t>of</w:t>
      </w:r>
      <w:r w:rsidRPr="00B243C0">
        <w:t xml:space="preserve"> </w:t>
      </w:r>
      <w:r w:rsidRPr="00B243C0">
        <w:t>Health might want to add to this. I would say in starting that staffing</w:t>
      </w:r>
      <w:r w:rsidRPr="00B243C0">
        <w:t xml:space="preserve"> </w:t>
      </w:r>
      <w:r w:rsidRPr="00B243C0">
        <w:t xml:space="preserve">has been a challenge right the way through the pandemic. As I said, we had </w:t>
      </w:r>
      <w:r w:rsidRPr="00B243C0">
        <w:t xml:space="preserve">a </w:t>
      </w:r>
      <w:r w:rsidRPr="00B243C0">
        <w:t xml:space="preserve">very rapid </w:t>
      </w:r>
      <w:r w:rsidRPr="00B243C0">
        <w:t xml:space="preserve">rise in </w:t>
      </w:r>
      <w:r w:rsidRPr="00B243C0">
        <w:t>numbers. We had about 18</w:t>
      </w:r>
      <w:r w:rsidRPr="00B243C0">
        <w:t>,</w:t>
      </w:r>
      <w:r w:rsidRPr="00B243C0">
        <w:t>000 staff across the organisation at the peak of the pandemic. We are now down to just over 6</w:t>
      </w:r>
      <w:r w:rsidRPr="00B243C0">
        <w:t>,</w:t>
      </w:r>
      <w:r w:rsidRPr="00B243C0">
        <w:t xml:space="preserve">000, so </w:t>
      </w:r>
      <w:r w:rsidRPr="00B243C0">
        <w:t xml:space="preserve">these are </w:t>
      </w:r>
      <w:r w:rsidRPr="00B243C0">
        <w:t>significant movements i</w:t>
      </w:r>
      <w:r w:rsidRPr="00B243C0">
        <w:t>n staff in all categories. In some areas</w:t>
      </w:r>
      <w:r w:rsidRPr="00B243C0">
        <w:t>,</w:t>
      </w:r>
      <w:r w:rsidRPr="00B243C0">
        <w:t xml:space="preserve"> we rely very heavily on having short-term staffing simply to ensure that we have the right skillsets available, and finance is probably one of those areas where we have had very rapid </w:t>
      </w:r>
      <w:r w:rsidRPr="00B243C0">
        <w:t xml:space="preserve">churn </w:t>
      </w:r>
      <w:r w:rsidRPr="00B243C0">
        <w:t>in staff.</w:t>
      </w:r>
    </w:p>
    <w:p w:rsidR="00F03B6F" w:rsidRPr="00B243C0" w:rsidP="003329B7">
      <w:pPr>
        <w:pStyle w:val="Question"/>
        <w:numPr>
          <w:ilvl w:val="0"/>
          <w:numId w:val="0"/>
        </w:numPr>
        <w:ind w:left="794"/>
      </w:pPr>
      <w:r w:rsidRPr="00B243C0">
        <w:t>As we have sai</w:t>
      </w:r>
      <w:r w:rsidRPr="00B243C0">
        <w:t xml:space="preserve">d, </w:t>
      </w:r>
      <w:r w:rsidRPr="00B243C0">
        <w:t>Test and Trace</w:t>
      </w:r>
      <w:r w:rsidRPr="00B243C0">
        <w:t xml:space="preserve"> did not have its own finance team. We had competent people from Public Health England, but, of course, they came through as a smaller group, so we were recruiting in large numbers. JBC had also been a separate organisation. They were also</w:t>
      </w:r>
      <w:r w:rsidRPr="00B243C0">
        <w:t xml:space="preserve"> dealing with very different financial matters to those that they had previously. We made our best attempts, but it was a very challenging period, and I would like to think that we are through the most difficult patches and</w:t>
      </w:r>
      <w:r w:rsidRPr="00B243C0">
        <w:t xml:space="preserve"> </w:t>
      </w:r>
      <w:r w:rsidRPr="00B243C0">
        <w:t>heading forward. I do not know i</w:t>
      </w:r>
      <w:r w:rsidRPr="00B243C0">
        <w:t>f my chair wants to add to that.</w:t>
      </w:r>
    </w:p>
    <w:p w:rsidR="003329B7" w:rsidRPr="00B243C0" w:rsidP="003329B7">
      <w:pPr>
        <w:pStyle w:val="Answer"/>
      </w:pPr>
      <w:sdt>
        <w:sdtPr>
          <w:alias w:val="Witness"/>
          <w:id w:val="592894417"/>
          <w:placeholder>
            <w:docPart w:val="DefaultPlaceholder_-1854013440"/>
          </w:placeholder>
          <w:richText/>
        </w:sdtPr>
        <w:sdtContent>
          <w:r w:rsidRPr="00B243C0">
            <w:rPr>
              <w:b/>
              <w:i/>
            </w:rPr>
            <w:t>Ian Peters:</w:t>
          </w:r>
        </w:sdtContent>
      </w:sdt>
      <w:r w:rsidRPr="00B243C0">
        <w:t xml:space="preserve"> </w:t>
      </w:r>
      <w:r w:rsidRPr="00B243C0">
        <w:t>In one very specific area, the turnover of staff did hamper the audit process. The financial year</w:t>
      </w:r>
      <w:r w:rsidRPr="00B243C0">
        <w:t>-</w:t>
      </w:r>
      <w:r w:rsidRPr="00B243C0">
        <w:t xml:space="preserve">end at the end of March coincided with the beginning of the implementation </w:t>
      </w:r>
      <w:r w:rsidRPr="00B243C0">
        <w:t xml:space="preserve">of the </w:t>
      </w:r>
      <w:r w:rsidRPr="00B243C0">
        <w:t xml:space="preserve">living with </w:t>
      </w:r>
      <w:r>
        <w:t>c</w:t>
      </w:r>
      <w:r w:rsidRPr="00B243C0">
        <w:t>ovid strategy</w:t>
      </w:r>
      <w:r w:rsidRPr="00B243C0">
        <w:t>.</w:t>
      </w:r>
      <w:r w:rsidRPr="00B243C0">
        <w:t xml:space="preserve"> </w:t>
      </w:r>
      <w:r w:rsidRPr="00B243C0">
        <w:t>I</w:t>
      </w:r>
      <w:r w:rsidRPr="00B243C0">
        <w:t>n the following five months</w:t>
      </w:r>
      <w:r w:rsidRPr="00B243C0">
        <w:t>,</w:t>
      </w:r>
      <w:r w:rsidRPr="00B243C0">
        <w:t xml:space="preserve"> we downsized</w:t>
      </w:r>
      <w:r>
        <w:t>,</w:t>
      </w:r>
      <w:r w:rsidRPr="00B243C0">
        <w:t xml:space="preserve"> in terms of people</w:t>
      </w:r>
      <w:r>
        <w:t>,</w:t>
      </w:r>
      <w:r w:rsidRPr="00B243C0">
        <w:t xml:space="preserve"> from roughly 18</w:t>
      </w:r>
      <w:r w:rsidRPr="00B243C0">
        <w:t>,</w:t>
      </w:r>
      <w:r w:rsidRPr="00B243C0">
        <w:t>000 full-time equivalents to 6</w:t>
      </w:r>
      <w:r w:rsidRPr="00B243C0">
        <w:t>,</w:t>
      </w:r>
      <w:r w:rsidRPr="00B243C0">
        <w:t>700</w:t>
      </w:r>
      <w:r w:rsidRPr="00B243C0">
        <w:t xml:space="preserve">. The </w:t>
      </w:r>
      <w:r w:rsidRPr="00B243C0">
        <w:t xml:space="preserve">finance function and the operational teams, particularly in </w:t>
      </w:r>
      <w:r w:rsidRPr="00B243C0">
        <w:t>Test and Trace</w:t>
      </w:r>
      <w:r w:rsidRPr="00B243C0">
        <w:t>, bore the brunt of that downsizing</w:t>
      </w:r>
      <w:r w:rsidRPr="00B243C0">
        <w:t>.</w:t>
      </w:r>
      <w:r w:rsidRPr="00B243C0">
        <w:t xml:space="preserve"> </w:t>
      </w:r>
      <w:r w:rsidRPr="00B243C0">
        <w:t>A</w:t>
      </w:r>
      <w:r w:rsidRPr="00B243C0">
        <w:t xml:space="preserve">t the very point </w:t>
      </w:r>
      <w:r w:rsidRPr="00B243C0">
        <w:t xml:space="preserve">that </w:t>
      </w:r>
      <w:r w:rsidRPr="00B243C0">
        <w:t>the</w:t>
      </w:r>
      <w:r w:rsidRPr="00B243C0">
        <w:t xml:space="preserve"> NAO and team were trying to resolve queries</w:t>
      </w:r>
      <w:r w:rsidRPr="00B243C0">
        <w:t>, w</w:t>
      </w:r>
      <w:r w:rsidRPr="00B243C0">
        <w:t>e were dealing with</w:t>
      </w:r>
      <w:r w:rsidRPr="00B243C0">
        <w:t xml:space="preserve"> </w:t>
      </w:r>
      <w:r w:rsidRPr="00B243C0">
        <w:t xml:space="preserve">a loss of continuity of knowledge, and that was a genuine factor in some of the issues </w:t>
      </w:r>
      <w:r w:rsidRPr="00B243C0">
        <w:t xml:space="preserve">that </w:t>
      </w:r>
      <w:r w:rsidRPr="00B243C0">
        <w:t>we faced.</w:t>
      </w:r>
    </w:p>
    <w:p w:rsidR="003329B7" w:rsidRPr="00B243C0" w:rsidP="003329B7">
      <w:pPr>
        <w:pStyle w:val="Answer"/>
      </w:pPr>
      <w:r w:rsidRPr="00B243C0">
        <w:t>As Jenny said, that pace of downsizing has stabilised. We are still not where we want t</w:t>
      </w:r>
      <w:r w:rsidRPr="00B243C0">
        <w:t>o be in terms of permanent staff, and we might come back to that in a different context, but that time period was critical. That was one factor in the issues that the NAO uncovered.</w:t>
      </w:r>
    </w:p>
    <w:p w:rsidR="003329B7" w:rsidRPr="00B243C0" w:rsidP="003329B7">
      <w:pPr>
        <w:pStyle w:val="Question"/>
      </w:pPr>
      <w:sdt>
        <w:sdtPr>
          <w:alias w:val="Witness"/>
          <w:id w:val="-154763685"/>
          <w:placeholder>
            <w:docPart w:val="DefaultPlaceholder_-1854013440"/>
          </w:placeholder>
          <w:richText/>
        </w:sdtPr>
        <w:sdtContent>
          <w:r w:rsidRPr="00B243C0">
            <w:rPr>
              <w:b/>
              <w:i/>
            </w:rPr>
            <w:t>Andy Brittain:</w:t>
          </w:r>
        </w:sdtContent>
      </w:sdt>
      <w:r w:rsidRPr="00B243C0">
        <w:t xml:space="preserve"> </w:t>
      </w:r>
      <w:r w:rsidRPr="00B243C0">
        <w:t xml:space="preserve">Just to build on those comments, if we </w:t>
      </w:r>
      <w:r w:rsidRPr="00B243C0">
        <w:t>remember the conte</w:t>
      </w:r>
      <w:r w:rsidRPr="00B243C0">
        <w:t xml:space="preserve">xt of those periods, the absolute priority for the finance team during that period was </w:t>
      </w:r>
      <w:r w:rsidRPr="00B243C0">
        <w:t xml:space="preserve">the </w:t>
      </w:r>
      <w:r>
        <w:t>o</w:t>
      </w:r>
      <w:r w:rsidRPr="00B243C0">
        <w:t xml:space="preserve">micron </w:t>
      </w:r>
      <w:r w:rsidRPr="00B243C0">
        <w:t>response</w:t>
      </w:r>
      <w:r w:rsidRPr="00B243C0">
        <w:t>.</w:t>
      </w:r>
      <w:r w:rsidRPr="00B243C0">
        <w:t xml:space="preserve"> </w:t>
      </w:r>
      <w:r w:rsidRPr="00B243C0">
        <w:t>T</w:t>
      </w:r>
      <w:r w:rsidRPr="00B243C0">
        <w:t xml:space="preserve">hat was agreeing what capabilities were </w:t>
      </w:r>
      <w:r w:rsidRPr="00B243C0">
        <w:t xml:space="preserve">required </w:t>
      </w:r>
      <w:r w:rsidRPr="00B243C0">
        <w:t xml:space="preserve">across the country </w:t>
      </w:r>
      <w:r w:rsidRPr="00B243C0">
        <w:t xml:space="preserve">and </w:t>
      </w:r>
      <w:r w:rsidRPr="00B243C0">
        <w:t>then engaging with the Treasury to scale the budget for that</w:t>
      </w:r>
      <w:r w:rsidRPr="00B243C0">
        <w:t>.</w:t>
      </w:r>
      <w:r w:rsidRPr="00B243C0">
        <w:t xml:space="preserve"> </w:t>
      </w:r>
      <w:r w:rsidRPr="00B243C0">
        <w:t>A</w:t>
      </w:r>
      <w:r w:rsidRPr="00B243C0">
        <w:t xml:space="preserve">s we moved through into the new year, </w:t>
      </w:r>
      <w:r w:rsidRPr="00B243C0">
        <w:t xml:space="preserve">it was about, as </w:t>
      </w:r>
      <w:r w:rsidRPr="00B243C0">
        <w:t xml:space="preserve">the </w:t>
      </w:r>
      <w:r w:rsidRPr="00B243C0">
        <w:t>c</w:t>
      </w:r>
      <w:r w:rsidRPr="00B243C0">
        <w:t xml:space="preserve">hair has just said, working to step down the budget to what the </w:t>
      </w:r>
      <w:r w:rsidRPr="00B243C0">
        <w:t>l</w:t>
      </w:r>
      <w:r w:rsidRPr="00B243C0">
        <w:t xml:space="preserve">iving with </w:t>
      </w:r>
      <w:r>
        <w:t>c</w:t>
      </w:r>
      <w:r w:rsidRPr="00B243C0">
        <w:t xml:space="preserve">ovid strategy </w:t>
      </w:r>
      <w:r w:rsidRPr="00B243C0">
        <w:t>set.</w:t>
      </w:r>
      <w:r w:rsidRPr="00B243C0">
        <w:t xml:space="preserve"> </w:t>
      </w:r>
      <w:r w:rsidRPr="00B243C0">
        <w:t>T</w:t>
      </w:r>
      <w:r w:rsidRPr="00B243C0">
        <w:t xml:space="preserve">hat was the absolute operational priority. </w:t>
      </w:r>
      <w:r w:rsidRPr="00B243C0">
        <w:t>C</w:t>
      </w:r>
      <w:r w:rsidRPr="00B243C0">
        <w:t xml:space="preserve">ombined with the finance </w:t>
      </w:r>
      <w:r w:rsidRPr="00B243C0">
        <w:t>team churn</w:t>
      </w:r>
      <w:r w:rsidRPr="00B243C0">
        <w:t xml:space="preserve">, </w:t>
      </w:r>
      <w:r w:rsidRPr="00B243C0">
        <w:t xml:space="preserve">that </w:t>
      </w:r>
      <w:r w:rsidRPr="00B243C0">
        <w:t xml:space="preserve">has resulted </w:t>
      </w:r>
      <w:r w:rsidRPr="00B243C0">
        <w:t xml:space="preserve">in some of the issues </w:t>
      </w:r>
      <w:r w:rsidRPr="00B243C0">
        <w:t xml:space="preserve">that </w:t>
      </w:r>
      <w:r w:rsidRPr="00B243C0">
        <w:t>we are talking about today.</w:t>
      </w:r>
    </w:p>
    <w:p w:rsidR="00F03B6F" w:rsidRPr="00B243C0" w:rsidP="003329B7">
      <w:pPr>
        <w:pStyle w:val="Question"/>
      </w:pPr>
      <w:sdt>
        <w:sdtPr>
          <w:alias w:val="Member"/>
          <w:tag w:val="&lt;Member mnisId='4466' dodsId='74701'&gt;"/>
          <w:id w:val="-1865357436"/>
          <w:placeholder>
            <w:docPart w:val="DefaultPlaceholder_-1854013440"/>
          </w:placeholder>
          <w:richText/>
        </w:sdtPr>
        <w:sdtContent>
          <w:r w:rsidRPr="00B243C0">
            <w:rPr>
              <w:b/>
            </w:rPr>
            <w:t>Peter Grant:</w:t>
          </w:r>
        </w:sdtContent>
      </w:sdt>
      <w:r w:rsidRPr="00B243C0">
        <w:t xml:space="preserve"> For the record, Sir Chris, I noted that y</w:t>
      </w:r>
      <w:r w:rsidRPr="00B243C0">
        <w:t xml:space="preserve">ou </w:t>
      </w:r>
      <w:r w:rsidRPr="00B243C0">
        <w:t xml:space="preserve">were nodding in </w:t>
      </w:r>
      <w:r w:rsidRPr="00B243C0">
        <w:t>vigorous</w:t>
      </w:r>
      <w:r w:rsidRPr="00B243C0">
        <w:t xml:space="preserve"> </w:t>
      </w:r>
      <w:r w:rsidRPr="00B243C0">
        <w:t>agreement</w:t>
      </w:r>
      <w:r w:rsidRPr="00B243C0">
        <w:t xml:space="preserve"> when Dame Jenny was confirming that there were a </w:t>
      </w:r>
      <w:r w:rsidRPr="00B243C0">
        <w:t xml:space="preserve">number of factors that had maybe made it difficult to </w:t>
      </w:r>
      <w:r w:rsidRPr="00B243C0">
        <w:t>reta</w:t>
      </w:r>
      <w:r w:rsidRPr="00B243C0">
        <w:t>in and recruit</w:t>
      </w:r>
      <w:r w:rsidRPr="00B243C0">
        <w:t xml:space="preserve"> finance teams at the time</w:t>
      </w:r>
      <w:r w:rsidRPr="00B243C0">
        <w:t>.</w:t>
      </w:r>
    </w:p>
    <w:p w:rsidR="008B27F7" w:rsidRPr="00B243C0" w:rsidP="008B27F7">
      <w:pPr>
        <w:pStyle w:val="Answer"/>
      </w:pPr>
      <w:sdt>
        <w:sdtPr>
          <w:alias w:val="Witness"/>
          <w:id w:val="1122418126"/>
          <w:placeholder>
            <w:docPart w:val="DefaultPlaceholder_-1854013440"/>
          </w:placeholder>
          <w:richText/>
        </w:sdtPr>
        <w:sdtContent>
          <w:r w:rsidRPr="00B243C0">
            <w:rPr>
              <w:b/>
              <w:i/>
            </w:rPr>
            <w:t>Sir Chris Wormald:</w:t>
          </w:r>
        </w:sdtContent>
      </w:sdt>
      <w:r w:rsidRPr="00B243C0">
        <w:t xml:space="preserve"> That is absolutely right. </w:t>
      </w:r>
      <w:r w:rsidRPr="00B243C0">
        <w:t xml:space="preserve">I agree with everything that Mr </w:t>
      </w:r>
      <w:r w:rsidRPr="00B243C0">
        <w:t xml:space="preserve">Peters </w:t>
      </w:r>
      <w:r w:rsidRPr="00B243C0">
        <w:t xml:space="preserve">and Dame </w:t>
      </w:r>
      <w:r w:rsidRPr="00B243C0">
        <w:t>Jenny ha</w:t>
      </w:r>
      <w:r w:rsidRPr="00B243C0">
        <w:t>ve</w:t>
      </w:r>
      <w:r w:rsidRPr="00B243C0">
        <w:t xml:space="preserve"> </w:t>
      </w:r>
      <w:r w:rsidRPr="00B243C0">
        <w:t>said</w:t>
      </w:r>
      <w:r w:rsidRPr="00B243C0">
        <w:t>.</w:t>
      </w:r>
      <w:r w:rsidRPr="00B243C0">
        <w:t xml:space="preserve"> </w:t>
      </w:r>
      <w:r w:rsidRPr="00B243C0">
        <w:t xml:space="preserve">I also </w:t>
      </w:r>
      <w:r w:rsidRPr="00B243C0">
        <w:t xml:space="preserve">agree with a lot of the points that you are making, Mr </w:t>
      </w:r>
      <w:r w:rsidRPr="00B243C0">
        <w:t>Grant</w:t>
      </w:r>
      <w:r w:rsidRPr="00B243C0">
        <w:t>. Quite clearly, if we were doing t</w:t>
      </w:r>
      <w:r w:rsidRPr="00B243C0">
        <w:t xml:space="preserve">his in peacetime, there </w:t>
      </w:r>
      <w:r w:rsidRPr="00B243C0">
        <w:t xml:space="preserve">are </w:t>
      </w:r>
      <w:r w:rsidRPr="00B243C0">
        <w:t>a lot of things that you would do differently</w:t>
      </w:r>
      <w:r w:rsidRPr="00B243C0">
        <w:t>.</w:t>
      </w:r>
      <w:r w:rsidRPr="00B243C0">
        <w:t xml:space="preserve"> </w:t>
      </w:r>
      <w:r w:rsidRPr="00B243C0">
        <w:t>M</w:t>
      </w:r>
      <w:r w:rsidRPr="00B243C0">
        <w:t>erging three organisations is pretty tough anyw</w:t>
      </w:r>
      <w:r w:rsidRPr="00B243C0">
        <w:t>ay</w:t>
      </w:r>
      <w:r w:rsidRPr="00B243C0">
        <w:t xml:space="preserve">. </w:t>
      </w:r>
      <w:r w:rsidRPr="00B243C0">
        <w:t>M</w:t>
      </w:r>
      <w:r w:rsidRPr="00B243C0">
        <w:t xml:space="preserve">erging three organisations of the type </w:t>
      </w:r>
      <w:r w:rsidRPr="00B243C0">
        <w:t xml:space="preserve">that </w:t>
      </w:r>
      <w:r w:rsidRPr="00B243C0">
        <w:t xml:space="preserve">we are describing </w:t>
      </w:r>
      <w:r w:rsidRPr="00B243C0">
        <w:t>is</w:t>
      </w:r>
      <w:r w:rsidRPr="00B243C0">
        <w:t xml:space="preserve"> very tough. </w:t>
      </w:r>
      <w:r w:rsidRPr="00B243C0">
        <w:t>T</w:t>
      </w:r>
      <w:r w:rsidRPr="00B243C0">
        <w:t xml:space="preserve">hat was quite clearly the context in which </w:t>
      </w:r>
      <w:r w:rsidRPr="00B243C0">
        <w:t>UKHSA was operating at the time</w:t>
      </w:r>
      <w:r w:rsidRPr="00B243C0">
        <w:t>.</w:t>
      </w:r>
    </w:p>
    <w:p w:rsidR="00F03B6F" w:rsidRPr="00B243C0" w:rsidP="00F03B6F">
      <w:pPr>
        <w:pStyle w:val="Question"/>
      </w:pPr>
      <w:sdt>
        <w:sdtPr>
          <w:alias w:val="Member"/>
          <w:tag w:val="&lt;Member mnisId='4466' dodsId='74701'&gt;"/>
          <w:id w:val="-1411380631"/>
          <w:placeholder>
            <w:docPart w:val="DefaultPlaceholder_-1854013440"/>
          </w:placeholder>
          <w:richText/>
        </w:sdtPr>
        <w:sdtContent>
          <w:r w:rsidRPr="00B243C0">
            <w:rPr>
              <w:b/>
            </w:rPr>
            <w:t>Peter Grant:</w:t>
          </w:r>
        </w:sdtContent>
      </w:sdt>
      <w:r w:rsidRPr="00B243C0">
        <w:t xml:space="preserve"> A</w:t>
      </w:r>
      <w:r w:rsidRPr="00B243C0">
        <w:t xml:space="preserve">s </w:t>
      </w:r>
      <w:r w:rsidRPr="00B243C0">
        <w:t xml:space="preserve">permanent secretary </w:t>
      </w:r>
      <w:r w:rsidRPr="00B243C0">
        <w:t>in overall charge of the Department</w:t>
      </w:r>
      <w:r w:rsidRPr="00B243C0">
        <w:t>, as a senior civil servant</w:t>
      </w:r>
      <w:r w:rsidRPr="00B243C0">
        <w:t xml:space="preserve"> reporting directly to the Secretary of State</w:t>
      </w:r>
      <w:r w:rsidRPr="00B243C0">
        <w:t>,</w:t>
      </w:r>
      <w:r w:rsidRPr="00B243C0">
        <w:t xml:space="preserve"> </w:t>
      </w:r>
      <w:r w:rsidRPr="00B243C0">
        <w:t>d</w:t>
      </w:r>
      <w:r w:rsidRPr="00B243C0">
        <w:t xml:space="preserve">id you </w:t>
      </w:r>
      <w:r w:rsidRPr="00B243C0">
        <w:t xml:space="preserve">not </w:t>
      </w:r>
      <w:r w:rsidRPr="00B243C0">
        <w:t xml:space="preserve">consider the </w:t>
      </w:r>
      <w:r w:rsidRPr="00B243C0">
        <w:t xml:space="preserve">contrary </w:t>
      </w:r>
      <w:r w:rsidRPr="00B243C0">
        <w:t>argument</w:t>
      </w:r>
      <w:r w:rsidRPr="00B243C0">
        <w:t xml:space="preserve"> that,</w:t>
      </w:r>
      <w:r w:rsidRPr="00B243C0">
        <w:t xml:space="preserve"> </w:t>
      </w:r>
      <w:r w:rsidRPr="00B243C0">
        <w:t>“</w:t>
      </w:r>
      <w:r w:rsidRPr="00B243C0">
        <w:t xml:space="preserve">This is something that we </w:t>
      </w:r>
      <w:r w:rsidRPr="00B243C0">
        <w:t>have to get right</w:t>
      </w:r>
      <w:r w:rsidRPr="00B243C0">
        <w:t>.</w:t>
      </w:r>
      <w:r w:rsidRPr="00B243C0">
        <w:t xml:space="preserve"> </w:t>
      </w:r>
      <w:r w:rsidRPr="00B243C0">
        <w:t>I</w:t>
      </w:r>
      <w:r w:rsidRPr="00B243C0">
        <w:t>f we try to do it in a hurry</w:t>
      </w:r>
      <w:r w:rsidRPr="00B243C0">
        <w:t xml:space="preserve"> now,</w:t>
      </w:r>
      <w:r w:rsidRPr="00B243C0">
        <w:t xml:space="preserve"> </w:t>
      </w:r>
      <w:r w:rsidRPr="00B243C0">
        <w:t xml:space="preserve">when </w:t>
      </w:r>
      <w:r w:rsidRPr="00B243C0">
        <w:t xml:space="preserve">everybody’s attention </w:t>
      </w:r>
      <w:r w:rsidRPr="00B243C0">
        <w:t xml:space="preserve">is on </w:t>
      </w:r>
      <w:r w:rsidRPr="00B243C0">
        <w:t xml:space="preserve">fighting the pandemic, the </w:t>
      </w:r>
      <w:r w:rsidRPr="00B243C0">
        <w:t xml:space="preserve">risk </w:t>
      </w:r>
      <w:r w:rsidRPr="00B243C0">
        <w:t xml:space="preserve">that </w:t>
      </w:r>
      <w:r w:rsidRPr="00B243C0">
        <w:t xml:space="preserve">we </w:t>
      </w:r>
      <w:r w:rsidRPr="00B243C0">
        <w:t xml:space="preserve">will get it wrong becomes much more significant and the consequences </w:t>
      </w:r>
      <w:r w:rsidRPr="00B243C0">
        <w:t xml:space="preserve">of </w:t>
      </w:r>
      <w:r w:rsidRPr="00B243C0">
        <w:t>that could be quite serious as well</w:t>
      </w:r>
      <w:r w:rsidRPr="00B243C0">
        <w:t>”?</w:t>
      </w:r>
      <w:r w:rsidRPr="00B243C0">
        <w:t xml:space="preserve"> Did you consider th</w:t>
      </w:r>
      <w:r w:rsidRPr="00B243C0">
        <w:t>at the middle of a pandemic was</w:t>
      </w:r>
      <w:r w:rsidRPr="00B243C0">
        <w:t xml:space="preserve"> </w:t>
      </w:r>
      <w:r w:rsidRPr="00B243C0">
        <w:t>the worst possible time to be doing this?</w:t>
      </w:r>
    </w:p>
    <w:p w:rsidR="00F03B6F" w:rsidRPr="00B243C0" w:rsidP="008B27F7">
      <w:pPr>
        <w:pStyle w:val="Answer"/>
      </w:pPr>
      <w:sdt>
        <w:sdtPr>
          <w:alias w:val="Witness"/>
          <w:id w:val="-2146104818"/>
          <w:placeholder>
            <w:docPart w:val="DefaultPlaceholder_-1854013440"/>
          </w:placeholder>
          <w:richText/>
        </w:sdtPr>
        <w:sdtContent>
          <w:r w:rsidRPr="00B243C0">
            <w:rPr>
              <w:b/>
              <w:i/>
            </w:rPr>
            <w:t>Sir Chris Wormald:</w:t>
          </w:r>
        </w:sdtContent>
      </w:sdt>
      <w:r w:rsidRPr="00B243C0">
        <w:t xml:space="preserve"> </w:t>
      </w:r>
      <w:r w:rsidRPr="00B243C0">
        <w:t>Our driving consideration was to have the most effective system for fighting the pandemic for that coming winter</w:t>
      </w:r>
      <w:r w:rsidRPr="00B243C0">
        <w:t>.</w:t>
      </w:r>
      <w:r w:rsidRPr="00B243C0">
        <w:t xml:space="preserve"> </w:t>
      </w:r>
      <w:r w:rsidRPr="00B243C0">
        <w:t>T</w:t>
      </w:r>
      <w:r w:rsidRPr="00B243C0">
        <w:t>hat was what was driving our decision</w:t>
      </w:r>
      <w:r>
        <w:t xml:space="preserve"> </w:t>
      </w:r>
      <w:r w:rsidRPr="00B243C0">
        <w:t>making</w:t>
      </w:r>
      <w:r w:rsidRPr="00B243C0">
        <w:t xml:space="preserve">. </w:t>
      </w:r>
      <w:r w:rsidRPr="00B243C0">
        <w:t xml:space="preserve">Quite clearly, we knew the risks of that approach, but, as I say, our overwhelming priority was </w:t>
      </w:r>
      <w:r w:rsidRPr="00B243C0">
        <w:t xml:space="preserve">being </w:t>
      </w:r>
      <w:r w:rsidRPr="00B243C0">
        <w:t>in a position to have as safe a winter as we could, given the state of the pandemic.</w:t>
      </w:r>
      <w:r w:rsidRPr="00B243C0">
        <w:t xml:space="preserve"> I</w:t>
      </w:r>
      <w:r w:rsidRPr="00B243C0">
        <w:t>n terms of that objective, UKHSA has been extremely successful in br</w:t>
      </w:r>
      <w:r w:rsidRPr="00B243C0">
        <w:t xml:space="preserve">inging together three </w:t>
      </w:r>
      <w:r w:rsidRPr="00B243C0">
        <w:t>different</w:t>
      </w:r>
      <w:r w:rsidRPr="00B243C0">
        <w:t xml:space="preserve"> organisations</w:t>
      </w:r>
      <w:r w:rsidRPr="00B243C0">
        <w:t xml:space="preserve"> and</w:t>
      </w:r>
      <w:r w:rsidRPr="00B243C0">
        <w:t xml:space="preserve"> creating a single point of advice.</w:t>
      </w:r>
    </w:p>
    <w:p w:rsidR="00F03B6F" w:rsidRPr="00B243C0" w:rsidP="00F03B6F">
      <w:pPr>
        <w:pStyle w:val="Question"/>
      </w:pPr>
      <w:sdt>
        <w:sdtPr>
          <w:alias w:val="Member"/>
          <w:tag w:val="&lt;Member mnisId='1524' dodsId='35914'&gt;"/>
          <w:id w:val="389239522"/>
          <w:placeholder>
            <w:docPart w:val="DefaultPlaceholder_-1854013440"/>
          </w:placeholder>
          <w:richText/>
        </w:sdtPr>
        <w:sdtContent>
          <w:r w:rsidRPr="00B243C0">
            <w:rPr>
              <w:b/>
            </w:rPr>
            <w:t>Chair:</w:t>
          </w:r>
        </w:sdtContent>
      </w:sdt>
      <w:r w:rsidRPr="00B243C0">
        <w:t xml:space="preserve"> </w:t>
      </w:r>
      <w:r w:rsidRPr="00B243C0">
        <w:t xml:space="preserve">That was not quite the point </w:t>
      </w:r>
      <w:r w:rsidRPr="00B243C0">
        <w:t xml:space="preserve">that Mr Grant </w:t>
      </w:r>
      <w:r w:rsidRPr="00B243C0">
        <w:t>was asking. It was about when you did it and whether it was the right thing to do at the time.</w:t>
      </w:r>
    </w:p>
    <w:p w:rsidR="008B27F7" w:rsidRPr="00B243C0" w:rsidP="008B27F7">
      <w:pPr>
        <w:pStyle w:val="Answer"/>
      </w:pPr>
      <w:sdt>
        <w:sdtPr>
          <w:alias w:val="Witness"/>
          <w:id w:val="2073694684"/>
          <w:placeholder>
            <w:docPart w:val="DefaultPlaceholder_-1854013440"/>
          </w:placeholder>
          <w:richText/>
        </w:sdtPr>
        <w:sdtContent>
          <w:r w:rsidRPr="00B243C0">
            <w:rPr>
              <w:b/>
              <w:i/>
            </w:rPr>
            <w:t xml:space="preserve">Sir Chris </w:t>
          </w:r>
          <w:r w:rsidRPr="00B243C0">
            <w:rPr>
              <w:b/>
              <w:i/>
            </w:rPr>
            <w:t>Wormald:</w:t>
          </w:r>
        </w:sdtContent>
      </w:sdt>
      <w:r w:rsidRPr="00B243C0">
        <w:t xml:space="preserve"> T</w:t>
      </w:r>
      <w:r w:rsidRPr="00B243C0">
        <w:t xml:space="preserve">he counterfactual is </w:t>
      </w:r>
      <w:r w:rsidRPr="00B243C0">
        <w:t xml:space="preserve">that </w:t>
      </w:r>
      <w:r w:rsidRPr="00B243C0">
        <w:t xml:space="preserve">we conclude that we wanted a less optimal response to </w:t>
      </w:r>
      <w:r>
        <w:t>c</w:t>
      </w:r>
      <w:r w:rsidRPr="00B243C0">
        <w:t>ovid than we could have had across that winter, and set up the organisation more easily at the end of that financial year.</w:t>
      </w:r>
    </w:p>
    <w:p w:rsidR="00F03B6F" w:rsidRPr="00B243C0" w:rsidP="00F03B6F">
      <w:pPr>
        <w:pStyle w:val="Question"/>
      </w:pPr>
      <w:sdt>
        <w:sdtPr>
          <w:alias w:val="Member"/>
          <w:tag w:val="&lt;Member mnisId='1524' dodsId='35914'&gt;"/>
          <w:id w:val="230975816"/>
          <w:placeholder>
            <w:docPart w:val="DefaultPlaceholder_-1854013440"/>
          </w:placeholder>
          <w:richText/>
        </w:sdtPr>
        <w:sdtContent>
          <w:r w:rsidRPr="00B243C0">
            <w:rPr>
              <w:b/>
            </w:rPr>
            <w:t>Chair:</w:t>
          </w:r>
        </w:sdtContent>
      </w:sdt>
      <w:r w:rsidRPr="00B243C0">
        <w:t xml:space="preserve"> </w:t>
      </w:r>
      <w:r w:rsidRPr="00B243C0">
        <w:t xml:space="preserve">The point is that you can get </w:t>
      </w:r>
      <w:r w:rsidRPr="00B243C0">
        <w:t>t</w:t>
      </w:r>
      <w:r w:rsidRPr="00B243C0">
        <w:t xml:space="preserve">hree </w:t>
      </w:r>
      <w:r w:rsidRPr="00B243C0">
        <w:t>organisations to work together, but the governance aspects</w:t>
      </w:r>
      <w:r w:rsidRPr="00B243C0">
        <w:t>—</w:t>
      </w:r>
      <w:r w:rsidRPr="00B243C0">
        <w:t xml:space="preserve">we will come back to </w:t>
      </w:r>
      <w:r w:rsidRPr="00B243C0">
        <w:t xml:space="preserve">Mr Peters </w:t>
      </w:r>
      <w:r w:rsidRPr="00B243C0">
        <w:t>on some of that in a moment</w:t>
      </w:r>
      <w:r w:rsidRPr="00B243C0">
        <w:t xml:space="preserve">—are </w:t>
      </w:r>
      <w:r w:rsidRPr="00B243C0">
        <w:t>quite a lot to set up</w:t>
      </w:r>
      <w:r>
        <w:t>,</w:t>
      </w:r>
      <w:r w:rsidRPr="00B243C0">
        <w:t xml:space="preserve"> </w:t>
      </w:r>
      <w:r w:rsidRPr="00B243C0">
        <w:t xml:space="preserve">in terms of </w:t>
      </w:r>
      <w:r w:rsidRPr="00B243C0">
        <w:t>the separate systems</w:t>
      </w:r>
      <w:r w:rsidRPr="00B243C0">
        <w:t xml:space="preserve"> and</w:t>
      </w:r>
      <w:r w:rsidRPr="00B243C0">
        <w:t xml:space="preserve"> the IT systems. That is a lot of diverting time</w:t>
      </w:r>
      <w:r w:rsidRPr="00B243C0">
        <w:t>,</w:t>
      </w:r>
      <w:r w:rsidRPr="00B243C0">
        <w:t xml:space="preserve"> and it is not beyond</w:t>
      </w:r>
      <w:r w:rsidRPr="00B243C0">
        <w:t xml:space="preserve"> the </w:t>
      </w:r>
      <w:r w:rsidRPr="00B243C0">
        <w:t xml:space="preserve">wit </w:t>
      </w:r>
      <w:r w:rsidRPr="00B243C0">
        <w:t xml:space="preserve">of </w:t>
      </w:r>
      <w:r w:rsidRPr="00B243C0">
        <w:t xml:space="preserve">a </w:t>
      </w:r>
      <w:r w:rsidRPr="00B243C0">
        <w:t>Department</w:t>
      </w:r>
      <w:r w:rsidRPr="00B243C0">
        <w:t xml:space="preserve"> the size of the </w:t>
      </w:r>
      <w:r w:rsidRPr="00B243C0">
        <w:t xml:space="preserve">Department of Health and Social Care </w:t>
      </w:r>
      <w:r w:rsidRPr="00B243C0">
        <w:t xml:space="preserve">to </w:t>
      </w:r>
      <w:r w:rsidRPr="00B243C0">
        <w:t>have just got three bits of the system having protocols to work together</w:t>
      </w:r>
      <w:r w:rsidRPr="00B243C0">
        <w:t>, surely.</w:t>
      </w:r>
    </w:p>
    <w:p w:rsidR="008B27F7" w:rsidRPr="00B243C0" w:rsidP="008B27F7">
      <w:pPr>
        <w:pStyle w:val="Answer"/>
      </w:pPr>
      <w:sdt>
        <w:sdtPr>
          <w:alias w:val="Witness"/>
          <w:id w:val="-1320420854"/>
          <w:placeholder>
            <w:docPart w:val="DefaultPlaceholder_-1854013440"/>
          </w:placeholder>
          <w:richText/>
        </w:sdtPr>
        <w:sdtContent>
          <w:r w:rsidRPr="00B243C0">
            <w:rPr>
              <w:b/>
              <w:i/>
            </w:rPr>
            <w:t>Sir Chris Wormald:</w:t>
          </w:r>
        </w:sdtContent>
      </w:sdt>
      <w:r w:rsidRPr="00B243C0">
        <w:t xml:space="preserve"> </w:t>
      </w:r>
      <w:r w:rsidRPr="00B243C0">
        <w:t>I do not</w:t>
      </w:r>
      <w:r w:rsidRPr="00B243C0">
        <w:t xml:space="preserve"> </w:t>
      </w:r>
      <w:r w:rsidRPr="00B243C0">
        <w:t xml:space="preserve">agree with that. </w:t>
      </w:r>
      <w:r w:rsidRPr="00B243C0">
        <w:t>W</w:t>
      </w:r>
      <w:r w:rsidRPr="00B243C0">
        <w:t>hat we wanted and what we got</w:t>
      </w:r>
      <w:r w:rsidRPr="00B243C0">
        <w:t xml:space="preserve">, </w:t>
      </w:r>
      <w:r w:rsidRPr="00B243C0">
        <w:t>and</w:t>
      </w:r>
      <w:r w:rsidRPr="00B243C0">
        <w:t xml:space="preserve"> what </w:t>
      </w:r>
      <w:r w:rsidRPr="00B243C0">
        <w:t>we sa</w:t>
      </w:r>
      <w:r w:rsidRPr="00B243C0">
        <w:t>w in UKHSA’s performance as soon as it was created</w:t>
      </w:r>
      <w:r w:rsidRPr="00B243C0">
        <w:t xml:space="preserve">, </w:t>
      </w:r>
      <w:r w:rsidRPr="00B243C0">
        <w:t>was</w:t>
      </w:r>
      <w:r w:rsidRPr="00B243C0">
        <w:t xml:space="preserve"> </w:t>
      </w:r>
      <w:r w:rsidRPr="00B243C0">
        <w:t xml:space="preserve">a single management chain that was taking decisions across the piece on the previous functions of Public Health England, </w:t>
      </w:r>
      <w:r w:rsidRPr="00B243C0">
        <w:t>Test and Trace</w:t>
      </w:r>
      <w:r w:rsidRPr="00B243C0">
        <w:t xml:space="preserve"> and the JBC</w:t>
      </w:r>
      <w:r w:rsidRPr="00B243C0">
        <w:t>.</w:t>
      </w:r>
      <w:r w:rsidRPr="00B243C0">
        <w:t xml:space="preserve"> </w:t>
      </w:r>
      <w:r w:rsidRPr="00B243C0">
        <w:t>W</w:t>
      </w:r>
      <w:r w:rsidRPr="00B243C0">
        <w:t>e wanted all those things in a single management c</w:t>
      </w:r>
      <w:r w:rsidRPr="00B243C0">
        <w:t xml:space="preserve">hain, creating a single source of </w:t>
      </w:r>
      <w:r w:rsidRPr="00B243C0">
        <w:t xml:space="preserve">advice </w:t>
      </w:r>
      <w:r w:rsidRPr="00B243C0">
        <w:t xml:space="preserve">for Ministers </w:t>
      </w:r>
      <w:r w:rsidRPr="00B243C0">
        <w:t xml:space="preserve">and </w:t>
      </w:r>
      <w:r w:rsidRPr="00B243C0">
        <w:t>a single operational response.</w:t>
      </w:r>
    </w:p>
    <w:p w:rsidR="00952AFC" w:rsidRPr="00B243C0" w:rsidP="008B27F7">
      <w:pPr>
        <w:pStyle w:val="Answer"/>
      </w:pPr>
      <w:r w:rsidRPr="00B243C0">
        <w:t>Y</w:t>
      </w:r>
      <w:r w:rsidRPr="00B243C0">
        <w:t>ou cannot do that by having three organisations working together</w:t>
      </w:r>
      <w:r w:rsidRPr="00B243C0">
        <w:t>,</w:t>
      </w:r>
      <w:r w:rsidRPr="00B243C0">
        <w:t xml:space="preserve"> because somebody has to be in charge and you have to have common systems and all those things.</w:t>
      </w:r>
      <w:r w:rsidRPr="00B243C0">
        <w:t xml:space="preserve"> I</w:t>
      </w:r>
      <w:r w:rsidRPr="00B243C0">
        <w:t>f y</w:t>
      </w:r>
      <w:r w:rsidRPr="00B243C0">
        <w:t xml:space="preserve">ou look at the operational response, I would say </w:t>
      </w:r>
      <w:r w:rsidRPr="00B243C0">
        <w:t xml:space="preserve">that </w:t>
      </w:r>
      <w:r w:rsidRPr="00B243C0">
        <w:t>UKHSA achieved remarkable things in that period</w:t>
      </w:r>
      <w:r>
        <w:t>—</w:t>
      </w:r>
      <w:r w:rsidRPr="00B243C0">
        <w:t>i</w:t>
      </w:r>
      <w:r w:rsidRPr="00B243C0">
        <w:t xml:space="preserve">f you look at what </w:t>
      </w:r>
      <w:r w:rsidRPr="00B243C0">
        <w:t xml:space="preserve">it </w:t>
      </w:r>
      <w:r w:rsidRPr="00B243C0">
        <w:t xml:space="preserve">delivered in terms of both the ramping up </w:t>
      </w:r>
      <w:r w:rsidRPr="00B243C0">
        <w:t xml:space="preserve">and then the closing down </w:t>
      </w:r>
      <w:r w:rsidRPr="00B243C0">
        <w:t xml:space="preserve">of </w:t>
      </w:r>
      <w:r w:rsidRPr="00B243C0">
        <w:t>Test and Trace</w:t>
      </w:r>
      <w:r w:rsidRPr="00B243C0">
        <w:t xml:space="preserve">, </w:t>
      </w:r>
      <w:r w:rsidRPr="00B243C0">
        <w:t xml:space="preserve">in creating a single source of advice for </w:t>
      </w:r>
      <w:r w:rsidRPr="00B243C0">
        <w:t>Ministers on the state of the disease and all those things</w:t>
      </w:r>
      <w:r w:rsidRPr="00B243C0">
        <w:t>.</w:t>
      </w:r>
    </w:p>
    <w:p w:rsidR="00F03B6F" w:rsidRPr="00B243C0" w:rsidP="00952AFC">
      <w:pPr>
        <w:pStyle w:val="Answer"/>
      </w:pPr>
      <w:r w:rsidRPr="00B243C0">
        <w:t xml:space="preserve">In our view, getting those operational benefits for the management of what was still at the time </w:t>
      </w:r>
      <w:r w:rsidRPr="00B243C0">
        <w:t xml:space="preserve">an </w:t>
      </w:r>
      <w:r w:rsidRPr="00B243C0">
        <w:t>extremely dangerous disease to health</w:t>
      </w:r>
      <w:r w:rsidRPr="00B243C0">
        <w:t>,</w:t>
      </w:r>
      <w:r w:rsidRPr="00B243C0">
        <w:t xml:space="preserve"> society </w:t>
      </w:r>
      <w:r w:rsidRPr="00B243C0">
        <w:t xml:space="preserve">and </w:t>
      </w:r>
      <w:r w:rsidRPr="00B243C0">
        <w:t>the economy outweighed the challenges that ar</w:t>
      </w:r>
      <w:r w:rsidRPr="00B243C0">
        <w:t>e described</w:t>
      </w:r>
      <w:r w:rsidRPr="00B243C0">
        <w:t xml:space="preserve"> here.</w:t>
      </w:r>
      <w:r w:rsidRPr="00B243C0">
        <w:t xml:space="preserve"> </w:t>
      </w:r>
      <w:r w:rsidRPr="00B243C0">
        <w:t>That i</w:t>
      </w:r>
      <w:r w:rsidRPr="00B243C0">
        <w:t>s not to say these things do not matter</w:t>
      </w:r>
      <w:r w:rsidRPr="00B243C0">
        <w:t>.</w:t>
      </w:r>
      <w:r w:rsidRPr="00B243C0">
        <w:t xml:space="preserve"> </w:t>
      </w:r>
      <w:r w:rsidRPr="00B243C0">
        <w:t>T</w:t>
      </w:r>
      <w:r w:rsidRPr="00B243C0">
        <w:t xml:space="preserve">hey </w:t>
      </w:r>
      <w:r w:rsidRPr="00B243C0">
        <w:t xml:space="preserve">obviously </w:t>
      </w:r>
      <w:r w:rsidRPr="00B243C0">
        <w:t>do, but we were in the business of get</w:t>
      </w:r>
      <w:r w:rsidRPr="00B243C0">
        <w:t>ting</w:t>
      </w:r>
      <w:r w:rsidRPr="00B243C0">
        <w:t xml:space="preserve"> the best operational response that we </w:t>
      </w:r>
      <w:r w:rsidRPr="00B243C0">
        <w:t xml:space="preserve">could </w:t>
      </w:r>
      <w:r w:rsidRPr="00B243C0">
        <w:t>and then do</w:t>
      </w:r>
      <w:r w:rsidRPr="00B243C0">
        <w:t>ing</w:t>
      </w:r>
      <w:r w:rsidRPr="00B243C0">
        <w:t xml:space="preserve"> the best </w:t>
      </w:r>
      <w:r w:rsidRPr="00B243C0">
        <w:t xml:space="preserve">that </w:t>
      </w:r>
      <w:r w:rsidRPr="00B243C0">
        <w:t xml:space="preserve">we </w:t>
      </w:r>
      <w:r w:rsidRPr="00B243C0">
        <w:t xml:space="preserve">could </w:t>
      </w:r>
      <w:r w:rsidRPr="00B243C0">
        <w:t>in very difficult circumstances around the creation</w:t>
      </w:r>
      <w:r w:rsidRPr="00B243C0">
        <w:t xml:space="preserve"> of the organisation and the governance</w:t>
      </w:r>
      <w:r w:rsidRPr="00B243C0">
        <w:t>.</w:t>
      </w:r>
      <w:r w:rsidRPr="00B243C0">
        <w:t xml:space="preserve"> </w:t>
      </w:r>
      <w:r w:rsidRPr="00B243C0">
        <w:t>I</w:t>
      </w:r>
      <w:r w:rsidRPr="00B243C0">
        <w:t xml:space="preserve">n terms of </w:t>
      </w:r>
      <w:r w:rsidRPr="00B243C0">
        <w:t xml:space="preserve">whether </w:t>
      </w:r>
      <w:r w:rsidRPr="00B243C0">
        <w:t xml:space="preserve">we </w:t>
      </w:r>
      <w:r w:rsidRPr="00B243C0">
        <w:t xml:space="preserve">got </w:t>
      </w:r>
      <w:r w:rsidRPr="00B243C0">
        <w:t>the operational payoff that we wanted</w:t>
      </w:r>
      <w:r w:rsidRPr="00B243C0">
        <w:t>, I</w:t>
      </w:r>
      <w:r w:rsidRPr="00B243C0">
        <w:t xml:space="preserve"> would say </w:t>
      </w:r>
      <w:r w:rsidRPr="00B243C0">
        <w:t xml:space="preserve">that </w:t>
      </w:r>
      <w:r w:rsidRPr="00B243C0">
        <w:t>we did.</w:t>
      </w:r>
    </w:p>
    <w:p w:rsidR="00952AFC" w:rsidRPr="00B243C0" w:rsidP="00F03B6F">
      <w:pPr>
        <w:pStyle w:val="Question"/>
      </w:pPr>
      <w:sdt>
        <w:sdtPr>
          <w:alias w:val="Member"/>
          <w:tag w:val="&lt;Member mnisId='4466' dodsId='74701'&gt;"/>
          <w:id w:val="1697195509"/>
          <w:placeholder>
            <w:docPart w:val="DefaultPlaceholder_-1854013440"/>
          </w:placeholder>
          <w:richText/>
        </w:sdtPr>
        <w:sdtContent>
          <w:r w:rsidRPr="00B243C0">
            <w:rPr>
              <w:b/>
            </w:rPr>
            <w:t>Peter Grant:</w:t>
          </w:r>
        </w:sdtContent>
      </w:sdt>
      <w:r w:rsidRPr="00B243C0">
        <w:t xml:space="preserve"> J</w:t>
      </w:r>
      <w:r w:rsidRPr="00B243C0">
        <w:t>ust to be clear, Sir Chris, you are telling us that the consensus view was that</w:t>
      </w:r>
      <w:r w:rsidRPr="00B243C0">
        <w:t xml:space="preserve"> the need for quite radical o</w:t>
      </w:r>
      <w:r w:rsidRPr="00B243C0">
        <w:t>rganisation</w:t>
      </w:r>
      <w:r>
        <w:t>al</w:t>
      </w:r>
      <w:r w:rsidRPr="00B243C0">
        <w:t xml:space="preserve"> change was so urgent that</w:t>
      </w:r>
      <w:r w:rsidRPr="00B243C0">
        <w:t xml:space="preserve"> </w:t>
      </w:r>
      <w:r w:rsidRPr="00B243C0">
        <w:t>t</w:t>
      </w:r>
      <w:r w:rsidRPr="00B243C0">
        <w:t>here was a significant operational need for that to be done before the winter of 2021</w:t>
      </w:r>
      <w:r w:rsidRPr="00B243C0">
        <w:t>-</w:t>
      </w:r>
      <w:r w:rsidRPr="00B243C0">
        <w:t>22.</w:t>
      </w:r>
    </w:p>
    <w:p w:rsidR="00952AFC" w:rsidRPr="00B243C0" w:rsidP="00952AFC">
      <w:pPr>
        <w:pStyle w:val="Answer"/>
      </w:pPr>
      <w:sdt>
        <w:sdtPr>
          <w:alias w:val="Witness"/>
          <w:id w:val="1134063976"/>
          <w:placeholder>
            <w:docPart w:val="DefaultPlaceholder_-1854013440"/>
          </w:placeholder>
          <w:richText/>
        </w:sdtPr>
        <w:sdtContent>
          <w:r w:rsidRPr="00B243C0">
            <w:rPr>
              <w:b/>
              <w:i/>
            </w:rPr>
            <w:t>Sir Chris Wormald:</w:t>
          </w:r>
        </w:sdtContent>
      </w:sdt>
      <w:r w:rsidRPr="00B243C0">
        <w:t xml:space="preserve"> Yes.</w:t>
      </w:r>
    </w:p>
    <w:p w:rsidR="00F03B6F" w:rsidRPr="00B243C0" w:rsidP="00952AFC">
      <w:pPr>
        <w:pStyle w:val="Question"/>
      </w:pPr>
      <w:sdt>
        <w:sdtPr>
          <w:alias w:val="Member"/>
          <w:tag w:val="&lt;Member mnisId='4466' dodsId='74701'&gt;"/>
          <w:id w:val="726109028"/>
          <w:placeholder>
            <w:docPart w:val="DefaultPlaceholder_-1854013440"/>
          </w:placeholder>
          <w:richText/>
        </w:sdtPr>
        <w:sdtContent>
          <w:r w:rsidRPr="00B243C0">
            <w:rPr>
              <w:b/>
            </w:rPr>
            <w:t>Peter Grant:</w:t>
          </w:r>
        </w:sdtContent>
      </w:sdt>
      <w:r w:rsidRPr="00B243C0">
        <w:t xml:space="preserve"> Were </w:t>
      </w:r>
      <w:r w:rsidRPr="00B243C0">
        <w:t xml:space="preserve">you clear at the </w:t>
      </w:r>
      <w:r w:rsidRPr="00B243C0">
        <w:t xml:space="preserve">time </w:t>
      </w:r>
      <w:r w:rsidRPr="00B243C0">
        <w:t>that there were significant risks</w:t>
      </w:r>
      <w:r w:rsidRPr="00B243C0">
        <w:t xml:space="preserve"> </w:t>
      </w:r>
      <w:r w:rsidRPr="00B243C0">
        <w:t xml:space="preserve">that the usual standards of governance and accountability </w:t>
      </w:r>
      <w:r w:rsidRPr="00B243C0">
        <w:t>would be sacrificed?</w:t>
      </w:r>
    </w:p>
    <w:p w:rsidR="00952AFC" w:rsidRPr="00B243C0" w:rsidP="00952AFC">
      <w:pPr>
        <w:pStyle w:val="Answer"/>
      </w:pPr>
      <w:sdt>
        <w:sdtPr>
          <w:alias w:val="Witness"/>
          <w:id w:val="-14075276"/>
          <w:placeholder>
            <w:docPart w:val="DefaultPlaceholder_-1854013440"/>
          </w:placeholder>
          <w:richText/>
        </w:sdtPr>
        <w:sdtContent>
          <w:r w:rsidRPr="00B243C0">
            <w:rPr>
              <w:b/>
              <w:i/>
            </w:rPr>
            <w:t>Sir Chris Wormald:</w:t>
          </w:r>
        </w:sdtContent>
      </w:sdt>
      <w:r w:rsidRPr="00B243C0">
        <w:t xml:space="preserve"> </w:t>
      </w:r>
      <w:r w:rsidRPr="00B243C0">
        <w:t xml:space="preserve">We knew </w:t>
      </w:r>
      <w:r w:rsidRPr="00B243C0">
        <w:t xml:space="preserve">that </w:t>
      </w:r>
      <w:r w:rsidRPr="00B243C0">
        <w:t xml:space="preserve">we were taking on an extremely difficult </w:t>
      </w:r>
      <w:r w:rsidRPr="00B243C0">
        <w:t>set-up</w:t>
      </w:r>
      <w:r w:rsidRPr="00B243C0">
        <w:t>.</w:t>
      </w:r>
    </w:p>
    <w:p w:rsidR="00F03B6F" w:rsidRPr="00B243C0" w:rsidP="00952AFC">
      <w:pPr>
        <w:pStyle w:val="Question"/>
      </w:pPr>
      <w:sdt>
        <w:sdtPr>
          <w:alias w:val="Member"/>
          <w:tag w:val="&lt;Member mnisId='4466' dodsId='74701'&gt;"/>
          <w:id w:val="1336184036"/>
          <w:placeholder>
            <w:docPart w:val="DefaultPlaceholder_-1854013440"/>
          </w:placeholder>
          <w:richText/>
        </w:sdtPr>
        <w:sdtContent>
          <w:r w:rsidRPr="00B243C0">
            <w:rPr>
              <w:b/>
            </w:rPr>
            <w:t>Peter Grant:</w:t>
          </w:r>
        </w:sdtContent>
      </w:sdt>
      <w:r w:rsidRPr="00B243C0">
        <w:t xml:space="preserve"> I am not talking about a difficult </w:t>
      </w:r>
      <w:r w:rsidRPr="00B243C0">
        <w:t>set-up</w:t>
      </w:r>
      <w:r w:rsidRPr="00B243C0">
        <w:t>. I am talking about the fact that, wi</w:t>
      </w:r>
      <w:r w:rsidRPr="00B243C0">
        <w:t xml:space="preserve">th hindsight, looking at the state of the three organisations that were being brought together, it </w:t>
      </w:r>
      <w:r w:rsidRPr="00B243C0">
        <w:t xml:space="preserve">might </w:t>
      </w:r>
      <w:r w:rsidRPr="00B243C0">
        <w:t>seem obvious that something was going to have to give</w:t>
      </w:r>
      <w:r w:rsidRPr="00B243C0">
        <w:t>.</w:t>
      </w:r>
      <w:r w:rsidRPr="00B243C0">
        <w:t xml:space="preserve"> </w:t>
      </w:r>
      <w:r w:rsidRPr="00B243C0">
        <w:t>I</w:t>
      </w:r>
      <w:r w:rsidRPr="00B243C0">
        <w:t xml:space="preserve">t now looks </w:t>
      </w:r>
      <w:r w:rsidRPr="00B243C0">
        <w:t xml:space="preserve">as if what </w:t>
      </w:r>
      <w:r w:rsidRPr="00B243C0">
        <w:t xml:space="preserve">gave </w:t>
      </w:r>
      <w:r w:rsidRPr="00B243C0">
        <w:t xml:space="preserve">were </w:t>
      </w:r>
      <w:r w:rsidRPr="00B243C0">
        <w:t>the standards of public accountability and governance</w:t>
      </w:r>
      <w:r w:rsidRPr="00B243C0">
        <w:t xml:space="preserve"> around</w:t>
      </w:r>
      <w:r w:rsidRPr="00B243C0">
        <w:t xml:space="preserve"> </w:t>
      </w:r>
      <w:r w:rsidRPr="00B243C0">
        <w:t>l</w:t>
      </w:r>
      <w:r w:rsidRPr="00B243C0">
        <w:t xml:space="preserve">arge </w:t>
      </w:r>
      <w:r w:rsidRPr="00B243C0">
        <w:t>amounts of money</w:t>
      </w:r>
      <w:r w:rsidRPr="00B243C0">
        <w:t>,</w:t>
      </w:r>
      <w:r w:rsidRPr="00B243C0">
        <w:t xml:space="preserve"> </w:t>
      </w:r>
      <w:r w:rsidRPr="00B243C0">
        <w:t xml:space="preserve">which is not what </w:t>
      </w:r>
      <w:r w:rsidRPr="00B243C0">
        <w:t xml:space="preserve">we would usually accept. </w:t>
      </w:r>
      <w:r w:rsidRPr="00B243C0">
        <w:t xml:space="preserve">What </w:t>
      </w:r>
      <w:r w:rsidRPr="00B243C0">
        <w:t xml:space="preserve">I am trying to get to the bottom of </w:t>
      </w:r>
      <w:r w:rsidRPr="00B243C0">
        <w:t>is whether y</w:t>
      </w:r>
      <w:r w:rsidRPr="00B243C0">
        <w:t>ou took the decision with your eyes fully open</w:t>
      </w:r>
      <w:r w:rsidRPr="00B243C0">
        <w:t xml:space="preserve"> and said, “Clinical </w:t>
      </w:r>
      <w:r w:rsidRPr="00B243C0">
        <w:t>performance is more important than governance and accountability. We a</w:t>
      </w:r>
      <w:r w:rsidRPr="00B243C0">
        <w:t>re willing to take the risk that governance and accountability</w:t>
      </w:r>
      <w:r w:rsidRPr="00B243C0">
        <w:t xml:space="preserve"> has to go”</w:t>
      </w:r>
      <w:r w:rsidRPr="00B243C0">
        <w:t>.</w:t>
      </w:r>
    </w:p>
    <w:p w:rsidR="00952AFC" w:rsidRPr="00B243C0" w:rsidP="00952AFC">
      <w:pPr>
        <w:pStyle w:val="Answer"/>
      </w:pPr>
      <w:sdt>
        <w:sdtPr>
          <w:alias w:val="Witness"/>
          <w:id w:val="1758404537"/>
          <w:placeholder>
            <w:docPart w:val="DefaultPlaceholder_-1854013440"/>
          </w:placeholder>
          <w:richText/>
        </w:sdtPr>
        <w:sdtContent>
          <w:r w:rsidRPr="00B243C0">
            <w:rPr>
              <w:b/>
              <w:i/>
            </w:rPr>
            <w:t>Sir Chris Wormald:</w:t>
          </w:r>
        </w:sdtContent>
      </w:sdt>
      <w:r w:rsidRPr="00B243C0">
        <w:t xml:space="preserve"> I</w:t>
      </w:r>
      <w:r w:rsidRPr="00B243C0">
        <w:t xml:space="preserve">t is clearly not an </w:t>
      </w:r>
      <w:r w:rsidRPr="00B243C0">
        <w:t>either</w:t>
      </w:r>
      <w:r w:rsidRPr="00B243C0">
        <w:t>/</w:t>
      </w:r>
      <w:r w:rsidRPr="00B243C0">
        <w:t>or.</w:t>
      </w:r>
    </w:p>
    <w:p w:rsidR="00F03B6F" w:rsidRPr="00B243C0" w:rsidP="00952AFC">
      <w:pPr>
        <w:pStyle w:val="Question"/>
      </w:pPr>
      <w:sdt>
        <w:sdtPr>
          <w:alias w:val="Member"/>
          <w:tag w:val="&lt;Member mnisId='4466' dodsId='74701'&gt;"/>
          <w:id w:val="-314575165"/>
          <w:placeholder>
            <w:docPart w:val="DefaultPlaceholder_-1854013440"/>
          </w:placeholder>
          <w:richText/>
        </w:sdtPr>
        <w:sdtContent>
          <w:r w:rsidRPr="00B243C0">
            <w:rPr>
              <w:b/>
            </w:rPr>
            <w:t>Peter Grant:</w:t>
          </w:r>
        </w:sdtContent>
      </w:sdt>
      <w:r w:rsidRPr="00B243C0">
        <w:t xml:space="preserve"> That is what it turned out to be.</w:t>
      </w:r>
    </w:p>
    <w:p w:rsidR="00952AFC" w:rsidRPr="00B243C0" w:rsidP="00952AFC">
      <w:pPr>
        <w:pStyle w:val="Answer"/>
      </w:pPr>
      <w:sdt>
        <w:sdtPr>
          <w:alias w:val="Witness"/>
          <w:id w:val="-659152094"/>
          <w:placeholder>
            <w:docPart w:val="DefaultPlaceholder_-1854013440"/>
          </w:placeholder>
          <w:richText/>
        </w:sdtPr>
        <w:sdtContent>
          <w:r w:rsidRPr="00B243C0">
            <w:rPr>
              <w:b/>
              <w:i/>
            </w:rPr>
            <w:t>Sir Chris Wormald:</w:t>
          </w:r>
        </w:sdtContent>
      </w:sdt>
      <w:r w:rsidRPr="00B243C0">
        <w:t xml:space="preserve"> I d</w:t>
      </w:r>
      <w:r w:rsidRPr="00B243C0">
        <w:t>o not agree with that at all</w:t>
      </w:r>
      <w:r w:rsidRPr="00B243C0">
        <w:t xml:space="preserve"> and </w:t>
      </w:r>
      <w:r w:rsidRPr="00B243C0">
        <w:t xml:space="preserve">there is </w:t>
      </w:r>
      <w:r w:rsidRPr="00B243C0">
        <w:t>no</w:t>
      </w:r>
      <w:r w:rsidRPr="00B243C0">
        <w:t xml:space="preserve">thing in </w:t>
      </w:r>
      <w:r w:rsidRPr="00B243C0">
        <w:t>the</w:t>
      </w:r>
      <w:r w:rsidRPr="00B243C0">
        <w:t xml:space="preserve"> various NAO </w:t>
      </w:r>
      <w:r>
        <w:t>R</w:t>
      </w:r>
      <w:r w:rsidRPr="00B243C0">
        <w:t>eports that suggests that</w:t>
      </w:r>
      <w:r w:rsidRPr="00B243C0">
        <w:t>.</w:t>
      </w:r>
      <w:r w:rsidRPr="00B243C0">
        <w:t xml:space="preserve"> </w:t>
      </w:r>
      <w:r w:rsidRPr="00B243C0">
        <w:t>W</w:t>
      </w:r>
      <w:r w:rsidRPr="00B243C0">
        <w:t>e prioritise</w:t>
      </w:r>
      <w:r w:rsidRPr="00B243C0">
        <w:t>d</w:t>
      </w:r>
      <w:r w:rsidRPr="00B243C0">
        <w:t xml:space="preserve"> the fighting </w:t>
      </w:r>
      <w:r w:rsidRPr="00B243C0">
        <w:t xml:space="preserve">of </w:t>
      </w:r>
      <w:r w:rsidRPr="00B243C0">
        <w:t xml:space="preserve">the disease and the clinical outcomes </w:t>
      </w:r>
      <w:r w:rsidRPr="00B243C0">
        <w:t xml:space="preserve">above </w:t>
      </w:r>
      <w:r w:rsidRPr="00B243C0">
        <w:t xml:space="preserve">everything else. </w:t>
      </w:r>
      <w:r w:rsidRPr="00B243C0">
        <w:t>T</w:t>
      </w:r>
      <w:r w:rsidRPr="00B243C0">
        <w:t xml:space="preserve">hat is </w:t>
      </w:r>
      <w:r w:rsidRPr="00B243C0">
        <w:t xml:space="preserve">no </w:t>
      </w:r>
      <w:r w:rsidRPr="00B243C0">
        <w:t xml:space="preserve">secret. We did it throughout the pandemic. </w:t>
      </w:r>
      <w:r w:rsidRPr="00B243C0">
        <w:t>T</w:t>
      </w:r>
      <w:r w:rsidRPr="00B243C0">
        <w:t xml:space="preserve">he public inquiry and others will take a view on whether that </w:t>
      </w:r>
      <w:r w:rsidRPr="00B243C0">
        <w:t>was the right thing to do.</w:t>
      </w:r>
      <w:r w:rsidRPr="00B243C0">
        <w:t xml:space="preserve"> Personally, I think </w:t>
      </w:r>
      <w:r w:rsidRPr="00B243C0">
        <w:t>that it was</w:t>
      </w:r>
      <w:r w:rsidRPr="00B243C0">
        <w:t>,</w:t>
      </w:r>
      <w:r w:rsidRPr="00B243C0">
        <w:t xml:space="preserve"> given not only the damage to health</w:t>
      </w:r>
      <w:r>
        <w:t>,</w:t>
      </w:r>
      <w:r w:rsidRPr="00B243C0">
        <w:t xml:space="preserve"> but the damage to society and the economy that the pandemic did</w:t>
      </w:r>
      <w:r w:rsidRPr="00B243C0">
        <w:t>.</w:t>
      </w:r>
      <w:r w:rsidRPr="00B243C0">
        <w:t xml:space="preserve"> </w:t>
      </w:r>
      <w:r w:rsidRPr="00B243C0">
        <w:t>W</w:t>
      </w:r>
      <w:r w:rsidRPr="00B243C0">
        <w:t>e consciously took risks in other areas to allow that focus, of which this was one</w:t>
      </w:r>
      <w:r w:rsidRPr="00B243C0">
        <w:t>.</w:t>
      </w:r>
    </w:p>
    <w:p w:rsidR="00F03B6F" w:rsidRPr="00B243C0" w:rsidP="00A51D4D">
      <w:pPr>
        <w:pStyle w:val="Answer"/>
      </w:pPr>
      <w:r w:rsidRPr="00B243C0">
        <w:t>There was</w:t>
      </w:r>
      <w:r w:rsidRPr="00B243C0">
        <w:t xml:space="preserve"> no particular surprise or eyes shut on this. Ian and Jenny knew the challenge of the task that they were setting up. They knew the clinical priorities that we were seeking to achieve and, as I say, in terms of the operations of the organisation, we got wh</w:t>
      </w:r>
      <w:r w:rsidRPr="00B243C0">
        <w:t>at we wanted out of the steps that we took.</w:t>
      </w:r>
      <w:r w:rsidRPr="00B243C0">
        <w:t xml:space="preserve"> </w:t>
      </w:r>
      <w:r w:rsidRPr="00B243C0">
        <w:t xml:space="preserve">Could </w:t>
      </w:r>
      <w:r w:rsidRPr="00B243C0">
        <w:t xml:space="preserve">we </w:t>
      </w:r>
      <w:r w:rsidRPr="00B243C0">
        <w:t>have taken a different decision?</w:t>
      </w:r>
      <w:r w:rsidRPr="00B243C0">
        <w:t xml:space="preserve"> </w:t>
      </w:r>
      <w:r w:rsidRPr="00B243C0">
        <w:t>Yes, I agree with you</w:t>
      </w:r>
      <w:r>
        <w:t>—of</w:t>
      </w:r>
      <w:r w:rsidRPr="00B243C0">
        <w:t xml:space="preserve"> course </w:t>
      </w:r>
      <w:r w:rsidRPr="00B243C0">
        <w:t xml:space="preserve">we </w:t>
      </w:r>
      <w:r w:rsidRPr="00B243C0">
        <w:t>could</w:t>
      </w:r>
      <w:r>
        <w:t>—</w:t>
      </w:r>
      <w:r w:rsidRPr="00B243C0">
        <w:t xml:space="preserve">but I think that </w:t>
      </w:r>
      <w:r w:rsidRPr="00B243C0">
        <w:t>the approach we took was the correct one.</w:t>
      </w:r>
    </w:p>
    <w:p w:rsidR="00A51D4D" w:rsidRPr="00B243C0" w:rsidP="00F03B6F">
      <w:pPr>
        <w:pStyle w:val="Question"/>
      </w:pPr>
      <w:sdt>
        <w:sdtPr>
          <w:alias w:val="Member"/>
          <w:tag w:val="&lt;Member mnisId='4466' dodsId='74701'&gt;"/>
          <w:id w:val="497151651"/>
          <w:placeholder>
            <w:docPart w:val="DefaultPlaceholder_-1854013440"/>
          </w:placeholder>
          <w:richText/>
        </w:sdtPr>
        <w:sdtContent>
          <w:r w:rsidRPr="00B243C0">
            <w:rPr>
              <w:b/>
            </w:rPr>
            <w:t>Peter Grant:</w:t>
          </w:r>
        </w:sdtContent>
      </w:sdt>
      <w:r w:rsidRPr="00B243C0">
        <w:t xml:space="preserve"> W</w:t>
      </w:r>
      <w:r w:rsidRPr="00B243C0">
        <w:t xml:space="preserve">hat </w:t>
      </w:r>
      <w:r w:rsidRPr="00B243C0">
        <w:t xml:space="preserve">is </w:t>
      </w:r>
      <w:r w:rsidRPr="00B243C0">
        <w:t xml:space="preserve">the status </w:t>
      </w:r>
      <w:r w:rsidRPr="00B243C0">
        <w:t>with regard to the public being able</w:t>
      </w:r>
      <w:r w:rsidRPr="00B243C0">
        <w:t xml:space="preserve"> to see the </w:t>
      </w:r>
      <w:r w:rsidRPr="00B243C0">
        <w:t xml:space="preserve">assessment and </w:t>
      </w:r>
      <w:r w:rsidRPr="00B243C0">
        <w:t>the advice on which those</w:t>
      </w:r>
      <w:r w:rsidRPr="00B243C0">
        <w:t xml:space="preserve"> decisions were taken</w:t>
      </w:r>
      <w:r w:rsidRPr="00B243C0">
        <w:t xml:space="preserve">? Is </w:t>
      </w:r>
      <w:r w:rsidRPr="00B243C0">
        <w:t xml:space="preserve">that still covered by </w:t>
      </w:r>
      <w:r w:rsidRPr="00B243C0">
        <w:t xml:space="preserve">permanent secretary </w:t>
      </w:r>
      <w:r w:rsidRPr="00B243C0">
        <w:t>advice to Ministers?</w:t>
      </w:r>
    </w:p>
    <w:p w:rsidR="00F03B6F" w:rsidRPr="00B243C0" w:rsidP="00A51D4D">
      <w:pPr>
        <w:pStyle w:val="Answer"/>
      </w:pPr>
      <w:sdt>
        <w:sdtPr>
          <w:alias w:val="Witness"/>
          <w:id w:val="-478460840"/>
          <w:placeholder>
            <w:docPart w:val="DefaultPlaceholder_-1854013440"/>
          </w:placeholder>
          <w:richText/>
        </w:sdtPr>
        <w:sdtContent>
          <w:r w:rsidRPr="00B243C0">
            <w:rPr>
              <w:b/>
              <w:i/>
            </w:rPr>
            <w:t>Sir Chris Wormald:</w:t>
          </w:r>
        </w:sdtContent>
      </w:sdt>
      <w:r w:rsidRPr="00B243C0">
        <w:t xml:space="preserve"> I</w:t>
      </w:r>
      <w:r w:rsidRPr="00B243C0">
        <w:t xml:space="preserve">t is policy advice </w:t>
      </w:r>
      <w:r w:rsidRPr="00B243C0">
        <w:t xml:space="preserve">to Ministers, </w:t>
      </w:r>
      <w:r w:rsidRPr="00B243C0">
        <w:t>so it is covered by the normal exemptions. That said, we are</w:t>
      </w:r>
      <w:r w:rsidRPr="00B243C0">
        <w:t xml:space="preserve"> making absolutely everything available to the public inquiry, as we are required to do</w:t>
      </w:r>
      <w:r w:rsidRPr="00B243C0">
        <w:t>.</w:t>
      </w:r>
      <w:r w:rsidRPr="00B243C0">
        <w:t xml:space="preserve"> </w:t>
      </w:r>
      <w:r w:rsidRPr="00B243C0">
        <w:t>I</w:t>
      </w:r>
      <w:r w:rsidRPr="00B243C0">
        <w:t xml:space="preserve">t is not for me to speak for </w:t>
      </w:r>
      <w:r w:rsidRPr="00B243C0">
        <w:t xml:space="preserve">the </w:t>
      </w:r>
      <w:r w:rsidRPr="00B243C0">
        <w:t xml:space="preserve">inquiry, but I would expect </w:t>
      </w:r>
      <w:r w:rsidRPr="00B243C0">
        <w:t xml:space="preserve">that </w:t>
      </w:r>
      <w:r w:rsidRPr="00B243C0">
        <w:t>this is a set of decisions that the inquiry would look at</w:t>
      </w:r>
      <w:r w:rsidRPr="00B243C0">
        <w:t>.</w:t>
      </w:r>
      <w:r w:rsidRPr="00B243C0">
        <w:t xml:space="preserve"> </w:t>
      </w:r>
      <w:r w:rsidRPr="00B243C0">
        <w:t>I</w:t>
      </w:r>
      <w:r w:rsidRPr="00B243C0">
        <w:t>t should be all put out transparen</w:t>
      </w:r>
      <w:r w:rsidRPr="00B243C0">
        <w:t>tl</w:t>
      </w:r>
      <w:r w:rsidRPr="00B243C0">
        <w:t>y, b</w:t>
      </w:r>
      <w:r w:rsidRPr="00B243C0">
        <w:t>ut done in that wider context that the inquiry is able to do.</w:t>
      </w:r>
    </w:p>
    <w:p w:rsidR="00F03B6F" w:rsidRPr="00B243C0" w:rsidP="00A51D4D">
      <w:pPr>
        <w:pStyle w:val="Question"/>
      </w:pPr>
      <w:sdt>
        <w:sdtPr>
          <w:alias w:val="Member"/>
          <w:tag w:val="&lt;Member mnisId='4466' dodsId='74701'&gt;"/>
          <w:id w:val="-2003968772"/>
          <w:placeholder>
            <w:docPart w:val="DefaultPlaceholder_-1854013440"/>
          </w:placeholder>
          <w:richText/>
        </w:sdtPr>
        <w:sdtContent>
          <w:r w:rsidRPr="00B243C0">
            <w:rPr>
              <w:b/>
            </w:rPr>
            <w:t>Peter Grant:</w:t>
          </w:r>
        </w:sdtContent>
      </w:sdt>
      <w:r w:rsidRPr="00B243C0">
        <w:t xml:space="preserve"> Dame </w:t>
      </w:r>
      <w:r w:rsidRPr="00B243C0">
        <w:t xml:space="preserve">Jenny mentioned that the decision to go ahead with </w:t>
      </w:r>
      <w:r w:rsidRPr="00B243C0">
        <w:t xml:space="preserve">a </w:t>
      </w:r>
      <w:r w:rsidRPr="00B243C0">
        <w:t xml:space="preserve">financial management system </w:t>
      </w:r>
      <w:r w:rsidRPr="00B243C0">
        <w:t xml:space="preserve">that was not fully implemented at that time </w:t>
      </w:r>
      <w:r w:rsidRPr="00B243C0">
        <w:t>was taken by the transition</w:t>
      </w:r>
      <w:r w:rsidRPr="00B243C0">
        <w:t xml:space="preserve"> board. W</w:t>
      </w:r>
      <w:r w:rsidRPr="00B243C0">
        <w:t xml:space="preserve">ho was on </w:t>
      </w:r>
      <w:r w:rsidRPr="00B243C0">
        <w:t>the transition</w:t>
      </w:r>
      <w:r w:rsidRPr="00B243C0">
        <w:t xml:space="preserve"> board</w:t>
      </w:r>
      <w:r w:rsidRPr="00B243C0">
        <w:t>?</w:t>
      </w:r>
    </w:p>
    <w:p w:rsidR="00F03B6F" w:rsidRPr="00B243C0" w:rsidP="00A51D4D">
      <w:pPr>
        <w:pStyle w:val="Answer"/>
      </w:pPr>
      <w:sdt>
        <w:sdtPr>
          <w:alias w:val="Witness"/>
          <w:id w:val="221640396"/>
          <w:placeholder>
            <w:docPart w:val="DefaultPlaceholder_-1854013440"/>
          </w:placeholder>
          <w:richText/>
        </w:sdtPr>
        <w:sdtContent>
          <w:r w:rsidRPr="00B243C0">
            <w:rPr>
              <w:b/>
              <w:i/>
            </w:rPr>
            <w:t>Andy Brittain:</w:t>
          </w:r>
        </w:sdtContent>
      </w:sdt>
      <w:r w:rsidRPr="00B243C0">
        <w:t xml:space="preserve"> T</w:t>
      </w:r>
      <w:r w:rsidRPr="00B243C0">
        <w:t xml:space="preserve">he transition board was in place to, as it says, manage the transition of the three organisations into one. </w:t>
      </w:r>
      <w:r w:rsidRPr="00B243C0">
        <w:t>T</w:t>
      </w:r>
      <w:r w:rsidRPr="00B243C0">
        <w:t xml:space="preserve">he SRO was Mr </w:t>
      </w:r>
      <w:r w:rsidRPr="00B243C0">
        <w:t>Marron</w:t>
      </w:r>
      <w:r w:rsidRPr="00B243C0">
        <w:t xml:space="preserve">, </w:t>
      </w:r>
      <w:r w:rsidRPr="00B243C0">
        <w:t xml:space="preserve">who has </w:t>
      </w:r>
      <w:r w:rsidRPr="00B243C0">
        <w:t>appeared before the Committee before.</w:t>
      </w:r>
    </w:p>
    <w:p w:rsidR="00F03B6F" w:rsidRPr="00B243C0" w:rsidP="00A51D4D">
      <w:pPr>
        <w:pStyle w:val="Question"/>
      </w:pPr>
      <w:sdt>
        <w:sdtPr>
          <w:alias w:val="Member"/>
          <w:tag w:val="&lt;Member mnisId='4466' dodsId='74701'&gt;"/>
          <w:id w:val="-188600750"/>
          <w:placeholder>
            <w:docPart w:val="DefaultPlaceholder_-1854013440"/>
          </w:placeholder>
          <w:richText/>
        </w:sdtPr>
        <w:sdtContent>
          <w:r w:rsidRPr="00B243C0">
            <w:rPr>
              <w:b/>
            </w:rPr>
            <w:t>Peter Grant:</w:t>
          </w:r>
        </w:sdtContent>
      </w:sdt>
      <w:r w:rsidRPr="00B243C0">
        <w:t xml:space="preserve"> I</w:t>
      </w:r>
      <w:r w:rsidRPr="00B243C0">
        <w:t>s that made up of civil</w:t>
      </w:r>
      <w:r w:rsidRPr="00B243C0">
        <w:t xml:space="preserve"> servants</w:t>
      </w:r>
      <w:r w:rsidRPr="00B243C0">
        <w:t xml:space="preserve"> and</w:t>
      </w:r>
      <w:r w:rsidRPr="00B243C0">
        <w:t xml:space="preserve"> Ministers</w:t>
      </w:r>
      <w:r w:rsidRPr="00B243C0">
        <w:t>?</w:t>
      </w:r>
    </w:p>
    <w:p w:rsidR="00A51D4D" w:rsidRPr="00B243C0" w:rsidP="00A51D4D">
      <w:pPr>
        <w:pStyle w:val="Answer"/>
      </w:pPr>
      <w:sdt>
        <w:sdtPr>
          <w:alias w:val="Witness"/>
          <w:id w:val="1930149228"/>
          <w:placeholder>
            <w:docPart w:val="DefaultPlaceholder_-1854013440"/>
          </w:placeholder>
          <w:richText/>
        </w:sdtPr>
        <w:sdtContent>
          <w:r w:rsidRPr="00B243C0">
            <w:rPr>
              <w:b/>
              <w:i/>
            </w:rPr>
            <w:t>Andy Brittain:</w:t>
          </w:r>
        </w:sdtContent>
      </w:sdt>
      <w:r w:rsidRPr="00B243C0">
        <w:t xml:space="preserve"> </w:t>
      </w:r>
      <w:r w:rsidRPr="00B243C0">
        <w:t>That was c</w:t>
      </w:r>
      <w:r w:rsidRPr="00B243C0">
        <w:t>ivil servants.</w:t>
      </w:r>
    </w:p>
    <w:p w:rsidR="00F03B6F" w:rsidRPr="00B243C0" w:rsidP="00F03B6F">
      <w:pPr>
        <w:pStyle w:val="Question"/>
      </w:pPr>
      <w:sdt>
        <w:sdtPr>
          <w:alias w:val="Member"/>
          <w:tag w:val="&lt;Member mnisId='4466' dodsId='74701'&gt;"/>
          <w:id w:val="506329614"/>
          <w:placeholder>
            <w:docPart w:val="DefaultPlaceholder_-1854013440"/>
          </w:placeholder>
          <w:richText/>
        </w:sdtPr>
        <w:sdtContent>
          <w:r w:rsidRPr="00B243C0">
            <w:rPr>
              <w:b/>
            </w:rPr>
            <w:t>Peter Grant:</w:t>
          </w:r>
        </w:sdtContent>
      </w:sdt>
      <w:r w:rsidRPr="00B243C0">
        <w:t xml:space="preserve"> </w:t>
      </w:r>
      <w:r w:rsidRPr="00B243C0">
        <w:t>W</w:t>
      </w:r>
      <w:r w:rsidRPr="00B243C0">
        <w:t>hen you were answering the question about the willingness o</w:t>
      </w:r>
      <w:r w:rsidRPr="00B243C0">
        <w:t>r</w:t>
      </w:r>
      <w:r w:rsidRPr="00B243C0">
        <w:t xml:space="preserve"> otherwise of your Department’s </w:t>
      </w:r>
      <w:r w:rsidRPr="00B243C0">
        <w:t xml:space="preserve">audit </w:t>
      </w:r>
      <w:r w:rsidRPr="00B243C0">
        <w:t xml:space="preserve">and risk committee to support the </w:t>
      </w:r>
      <w:r w:rsidRPr="00B243C0">
        <w:t xml:space="preserve">UKHSA when it </w:t>
      </w:r>
      <w:r w:rsidRPr="00B243C0">
        <w:t>did not have such a committ</w:t>
      </w:r>
      <w:r w:rsidRPr="00B243C0">
        <w:t xml:space="preserve">ee of </w:t>
      </w:r>
      <w:r w:rsidRPr="00B243C0">
        <w:t>its own</w:t>
      </w:r>
      <w:r w:rsidRPr="00B243C0">
        <w:t>, you refer</w:t>
      </w:r>
      <w:r w:rsidRPr="00B243C0">
        <w:t>red</w:t>
      </w:r>
      <w:r w:rsidRPr="00B243C0">
        <w:t xml:space="preserve"> to </w:t>
      </w:r>
      <w:r w:rsidRPr="00B243C0">
        <w:t>“</w:t>
      </w:r>
      <w:r w:rsidRPr="00B243C0">
        <w:t>light</w:t>
      </w:r>
      <w:r w:rsidRPr="00B243C0">
        <w:t>-</w:t>
      </w:r>
      <w:r w:rsidRPr="00B243C0">
        <w:t>touch</w:t>
      </w:r>
      <w:r w:rsidRPr="00B243C0">
        <w:t>”</w:t>
      </w:r>
      <w:r w:rsidRPr="00B243C0">
        <w:t xml:space="preserve"> involvement. </w:t>
      </w:r>
      <w:r w:rsidRPr="00B243C0">
        <w:t>W</w:t>
      </w:r>
      <w:r w:rsidRPr="00B243C0">
        <w:t>hat does that mean</w:t>
      </w:r>
      <w:r w:rsidRPr="00B243C0">
        <w:t>?</w:t>
      </w:r>
      <w:r w:rsidRPr="00B243C0">
        <w:t xml:space="preserve"> How does it differ from becoming a </w:t>
      </w:r>
      <w:r w:rsidRPr="00B243C0">
        <w:t xml:space="preserve">de facto audit and </w:t>
      </w:r>
      <w:r w:rsidRPr="00B243C0">
        <w:t>risk committee</w:t>
      </w:r>
      <w:r w:rsidRPr="00B243C0">
        <w:t>?</w:t>
      </w:r>
    </w:p>
    <w:p w:rsidR="00A51D4D" w:rsidRPr="00B243C0" w:rsidP="00A51D4D">
      <w:pPr>
        <w:pStyle w:val="Answer"/>
      </w:pPr>
      <w:sdt>
        <w:sdtPr>
          <w:alias w:val="Witness"/>
          <w:id w:val="942341346"/>
          <w:placeholder>
            <w:docPart w:val="DefaultPlaceholder_-1854013440"/>
          </w:placeholder>
          <w:richText/>
        </w:sdtPr>
        <w:sdtContent>
          <w:r w:rsidRPr="00B243C0">
            <w:rPr>
              <w:b/>
              <w:i/>
            </w:rPr>
            <w:t>Andy Brittain:</w:t>
          </w:r>
        </w:sdtContent>
      </w:sdt>
      <w:r w:rsidRPr="00B243C0">
        <w:t xml:space="preserve"> T</w:t>
      </w:r>
      <w:r w:rsidRPr="00B243C0">
        <w:t>he Department’s board act</w:t>
      </w:r>
      <w:r w:rsidRPr="00B243C0">
        <w:t>s</w:t>
      </w:r>
      <w:r w:rsidRPr="00B243C0">
        <w:t xml:space="preserve"> as an audit </w:t>
      </w:r>
      <w:r w:rsidRPr="00B243C0">
        <w:t xml:space="preserve">and </w:t>
      </w:r>
      <w:r w:rsidRPr="00B243C0">
        <w:t>risk committee for the Department. It does not</w:t>
      </w:r>
      <w:r w:rsidRPr="00B243C0">
        <w:t xml:space="preserve"> get into the business of its A</w:t>
      </w:r>
      <w:r w:rsidRPr="00B243C0">
        <w:t>LB</w:t>
      </w:r>
      <w:r w:rsidRPr="00B243C0">
        <w:t>s</w:t>
      </w:r>
      <w:r w:rsidRPr="00B243C0">
        <w:t>,</w:t>
      </w:r>
      <w:r w:rsidRPr="00B243C0">
        <w:t xml:space="preserve"> because they are responsible for their own governance</w:t>
      </w:r>
      <w:r w:rsidRPr="00B243C0">
        <w:t>.</w:t>
      </w:r>
      <w:r w:rsidRPr="00B243C0">
        <w:t xml:space="preserve"> </w:t>
      </w:r>
      <w:r w:rsidRPr="00B243C0">
        <w:t>B</w:t>
      </w:r>
      <w:r w:rsidRPr="00B243C0">
        <w:t xml:space="preserve">ecause of some of the issues </w:t>
      </w:r>
      <w:r w:rsidRPr="00B243C0">
        <w:t xml:space="preserve">that </w:t>
      </w:r>
      <w:r w:rsidRPr="00B243C0">
        <w:t>we have talked about here</w:t>
      </w:r>
      <w:r w:rsidRPr="00B243C0">
        <w:t>,</w:t>
      </w:r>
      <w:r w:rsidRPr="00B243C0">
        <w:t xml:space="preserve"> </w:t>
      </w:r>
      <w:r w:rsidRPr="00B243C0">
        <w:t xml:space="preserve">the </w:t>
      </w:r>
      <w:r w:rsidRPr="00B243C0">
        <w:t>Department</w:t>
      </w:r>
      <w:r w:rsidRPr="00B243C0">
        <w:t>’s</w:t>
      </w:r>
      <w:r w:rsidRPr="00B243C0">
        <w:t xml:space="preserve"> </w:t>
      </w:r>
      <w:r w:rsidRPr="00B243C0">
        <w:t>audit and risk c</w:t>
      </w:r>
      <w:r w:rsidRPr="00B243C0">
        <w:t xml:space="preserve">ommittee </w:t>
      </w:r>
      <w:r w:rsidRPr="00B243C0">
        <w:t xml:space="preserve">had </w:t>
      </w:r>
      <w:r w:rsidRPr="00B243C0">
        <w:t xml:space="preserve">a discussion </w:t>
      </w:r>
      <w:r w:rsidRPr="00B243C0">
        <w:t xml:space="preserve">on two occasions </w:t>
      </w:r>
      <w:r w:rsidRPr="00B243C0">
        <w:t xml:space="preserve">about the risks facing </w:t>
      </w:r>
      <w:r w:rsidRPr="00B243C0">
        <w:t xml:space="preserve">UKHSA in </w:t>
      </w:r>
      <w:r w:rsidRPr="00B243C0">
        <w:t xml:space="preserve">its establishment and </w:t>
      </w:r>
      <w:r w:rsidRPr="00B243C0">
        <w:t>set-up</w:t>
      </w:r>
      <w:r w:rsidRPr="00B243C0">
        <w:t>.</w:t>
      </w:r>
    </w:p>
    <w:p w:rsidR="00F03B6F" w:rsidRPr="00B243C0" w:rsidP="00A51D4D">
      <w:pPr>
        <w:pStyle w:val="Answer"/>
      </w:pPr>
      <w:r w:rsidRPr="00B243C0">
        <w:t>That is what I meant by “light-touch”. It looked into it on a couple of occasions. It is fair to say that, during this period, the risks were ongoing, so they had not really reached a resolution</w:t>
      </w:r>
      <w:r w:rsidRPr="00B243C0">
        <w:t xml:space="preserve"> by that point. We were aware of what was going on.</w:t>
      </w:r>
    </w:p>
    <w:p w:rsidR="00F03B6F" w:rsidRPr="00B243C0" w:rsidP="00F03B6F">
      <w:pPr>
        <w:pStyle w:val="Question"/>
      </w:pPr>
      <w:sdt>
        <w:sdtPr>
          <w:alias w:val="Member"/>
          <w:tag w:val="&lt;Member mnisId='4466' dodsId='74701'&gt;"/>
          <w:id w:val="-721282296"/>
          <w:placeholder>
            <w:docPart w:val="DefaultPlaceholder_-1854013440"/>
          </w:placeholder>
          <w:richText/>
        </w:sdtPr>
        <w:sdtContent>
          <w:r w:rsidRPr="00B243C0">
            <w:rPr>
              <w:b/>
            </w:rPr>
            <w:t>Peter Grant:</w:t>
          </w:r>
        </w:sdtContent>
      </w:sdt>
      <w:r w:rsidRPr="00B243C0">
        <w:t xml:space="preserve"> At what point </w:t>
      </w:r>
      <w:r w:rsidRPr="00B243C0">
        <w:t xml:space="preserve">did you realise that the difficulties that </w:t>
      </w:r>
      <w:r w:rsidRPr="00B243C0">
        <w:t xml:space="preserve">UKHSA </w:t>
      </w:r>
      <w:r w:rsidRPr="00B243C0">
        <w:t xml:space="preserve">had inherited were going to become so severe that it </w:t>
      </w:r>
      <w:r w:rsidRPr="00B243C0">
        <w:t xml:space="preserve">would </w:t>
      </w:r>
      <w:r w:rsidRPr="00B243C0">
        <w:t xml:space="preserve">have </w:t>
      </w:r>
      <w:r w:rsidRPr="00B243C0">
        <w:t xml:space="preserve">a significant impact on </w:t>
      </w:r>
      <w:r w:rsidRPr="00B243C0">
        <w:t xml:space="preserve">the </w:t>
      </w:r>
      <w:r w:rsidRPr="00B243C0">
        <w:t xml:space="preserve">Department’s annual </w:t>
      </w:r>
      <w:r w:rsidRPr="00B243C0">
        <w:t xml:space="preserve">report and </w:t>
      </w:r>
      <w:r w:rsidRPr="00B243C0">
        <w:t>acc</w:t>
      </w:r>
      <w:r w:rsidRPr="00B243C0">
        <w:t>ount</w:t>
      </w:r>
      <w:r w:rsidRPr="00B243C0">
        <w:t>s?</w:t>
      </w:r>
    </w:p>
    <w:p w:rsidR="00F03B6F" w:rsidRPr="00B243C0" w:rsidP="00DF0B88">
      <w:pPr>
        <w:pStyle w:val="Answer"/>
      </w:pPr>
      <w:sdt>
        <w:sdtPr>
          <w:alias w:val="Witness"/>
          <w:id w:val="-1275243493"/>
          <w:placeholder>
            <w:docPart w:val="DefaultPlaceholder_-1854013440"/>
          </w:placeholder>
          <w:richText/>
        </w:sdtPr>
        <w:sdtContent>
          <w:r w:rsidRPr="00B243C0">
            <w:rPr>
              <w:b/>
              <w:i/>
            </w:rPr>
            <w:t>Andy Brittain:</w:t>
          </w:r>
        </w:sdtContent>
      </w:sdt>
      <w:r w:rsidRPr="00B243C0">
        <w:t xml:space="preserve"> T</w:t>
      </w:r>
      <w:r w:rsidRPr="00B243C0">
        <w:t xml:space="preserve">he </w:t>
      </w:r>
      <w:r w:rsidRPr="00B243C0">
        <w:t xml:space="preserve">chair may wish to </w:t>
      </w:r>
      <w:r w:rsidRPr="00B243C0">
        <w:t xml:space="preserve">speak from an </w:t>
      </w:r>
      <w:r w:rsidRPr="00B243C0">
        <w:t xml:space="preserve">UKHSA </w:t>
      </w:r>
      <w:r w:rsidRPr="00B243C0">
        <w:t>perspective. However, from the Department’s perspective, we realised that, given the nature of the establishment of the organisation and the fact that the materiality threshold for the new o</w:t>
      </w:r>
      <w:r w:rsidRPr="00B243C0">
        <w:t>rganisation was very much lower than the Department</w:t>
      </w:r>
      <w:r w:rsidRPr="00B243C0">
        <w:t>’s—</w:t>
      </w:r>
      <w:r w:rsidRPr="00B243C0">
        <w:t>for</w:t>
      </w:r>
      <w:r w:rsidRPr="00B243C0">
        <w:t xml:space="preserve"> </w:t>
      </w:r>
      <w:r w:rsidRPr="00B243C0">
        <w:t xml:space="preserve">example, when the </w:t>
      </w:r>
      <w:r w:rsidRPr="00B243C0">
        <w:t>Test and Trace</w:t>
      </w:r>
      <w:r w:rsidRPr="00B243C0">
        <w:t xml:space="preserve"> element moved</w:t>
      </w:r>
      <w:r w:rsidRPr="00B243C0">
        <w:t xml:space="preserve">—UKHSA’s </w:t>
      </w:r>
      <w:r w:rsidRPr="00B243C0">
        <w:t>first set of accounts would be heavily qualified</w:t>
      </w:r>
      <w:r w:rsidRPr="00B243C0">
        <w:t>.</w:t>
      </w:r>
    </w:p>
    <w:p w:rsidR="00F03B6F" w:rsidRPr="00B243C0" w:rsidP="00DF0B88">
      <w:pPr>
        <w:pStyle w:val="Question"/>
        <w:numPr>
          <w:ilvl w:val="0"/>
          <w:numId w:val="0"/>
        </w:numPr>
        <w:ind w:left="794"/>
      </w:pPr>
      <w:r w:rsidRPr="00B243C0">
        <w:t>It is fair to say that the precise issues around the financial checks and controls, and the a</w:t>
      </w:r>
      <w:r w:rsidRPr="00B243C0">
        <w:t>mount of evidence that was not available to the NAO for its audit, came out relatively late</w:t>
      </w:r>
      <w:r>
        <w:t>—</w:t>
      </w:r>
      <w:r w:rsidRPr="00B243C0">
        <w:t xml:space="preserve">towards the end of the last calendar year and into January this year. That was quite late when that came out or became apparent. It was the NAO’s audit that showed </w:t>
      </w:r>
      <w:r w:rsidRPr="00B243C0">
        <w:t>that up.</w:t>
      </w:r>
    </w:p>
    <w:p w:rsidR="00FA5F50" w:rsidRPr="00B243C0" w:rsidP="00F03B6F">
      <w:pPr>
        <w:pStyle w:val="Question"/>
      </w:pPr>
      <w:sdt>
        <w:sdtPr>
          <w:alias w:val="Member"/>
          <w:tag w:val="&lt;Member mnisId='4466' dodsId='74701'&gt;"/>
          <w:id w:val="893930270"/>
          <w:placeholder>
            <w:docPart w:val="DefaultPlaceholder_-1854013440"/>
          </w:placeholder>
          <w:richText/>
        </w:sdtPr>
        <w:sdtContent>
          <w:r w:rsidRPr="00B243C0">
            <w:rPr>
              <w:b/>
            </w:rPr>
            <w:t>Peter Grant:</w:t>
          </w:r>
        </w:sdtContent>
      </w:sdt>
      <w:r w:rsidRPr="00B243C0">
        <w:t xml:space="preserve"> Mr Brittain, suppose </w:t>
      </w:r>
      <w:r w:rsidRPr="00B243C0">
        <w:t xml:space="preserve">you had been appointed as the chief finance officer </w:t>
      </w:r>
      <w:r w:rsidRPr="00B243C0">
        <w:t xml:space="preserve">at UKHSA </w:t>
      </w:r>
      <w:r w:rsidRPr="00B243C0">
        <w:t>at the same time</w:t>
      </w:r>
      <w:r w:rsidRPr="00B243C0">
        <w:t>,</w:t>
      </w:r>
      <w:r w:rsidRPr="00B243C0">
        <w:t xml:space="preserve"> and somebody </w:t>
      </w:r>
      <w:r w:rsidRPr="00B243C0">
        <w:t xml:space="preserve">had </w:t>
      </w:r>
      <w:r w:rsidRPr="00B243C0">
        <w:t>said to you</w:t>
      </w:r>
      <w:r w:rsidRPr="00B243C0">
        <w:t>, “You</w:t>
      </w:r>
      <w:r w:rsidRPr="00B243C0">
        <w:t xml:space="preserve"> are no</w:t>
      </w:r>
      <w:r w:rsidRPr="00B243C0">
        <w:t>w</w:t>
      </w:r>
      <w:r w:rsidRPr="00B243C0">
        <w:t xml:space="preserve"> responsible for the financial management of this thing</w:t>
      </w:r>
      <w:r w:rsidRPr="00B243C0">
        <w:t>.</w:t>
      </w:r>
      <w:r w:rsidRPr="00B243C0">
        <w:t xml:space="preserve"> </w:t>
      </w:r>
      <w:r w:rsidRPr="00B243C0">
        <w:t>W</w:t>
      </w:r>
      <w:r w:rsidRPr="00B243C0">
        <w:t xml:space="preserve">e are going to tell you </w:t>
      </w:r>
      <w:r w:rsidRPr="00B243C0">
        <w:t xml:space="preserve">what accounting </w:t>
      </w:r>
      <w:r w:rsidRPr="00B243C0">
        <w:t>system to use</w:t>
      </w:r>
      <w:r w:rsidRPr="00B243C0">
        <w:t>,</w:t>
      </w:r>
      <w:r w:rsidRPr="00B243C0">
        <w:t xml:space="preserve"> </w:t>
      </w:r>
      <w:r w:rsidRPr="00B243C0">
        <w:t xml:space="preserve">but </w:t>
      </w:r>
      <w:r w:rsidRPr="00B243C0">
        <w:t xml:space="preserve">we </w:t>
      </w:r>
      <w:r>
        <w:t xml:space="preserve">don’t </w:t>
      </w:r>
      <w:r w:rsidRPr="00B243C0">
        <w:t xml:space="preserve">know </w:t>
      </w:r>
      <w:r w:rsidRPr="00B243C0">
        <w:t xml:space="preserve">whether </w:t>
      </w:r>
      <w:r w:rsidRPr="00B243C0">
        <w:t xml:space="preserve">it works </w:t>
      </w:r>
      <w:r>
        <w:t>yet</w:t>
      </w:r>
      <w:r w:rsidRPr="00B243C0">
        <w:t xml:space="preserve">. One of the major items on your balance sheet is going to be stocks of PPE, but the people who are handing </w:t>
      </w:r>
      <w:r w:rsidRPr="00B243C0">
        <w:t xml:space="preserve">that </w:t>
      </w:r>
      <w:r w:rsidRPr="00B243C0">
        <w:t>responsibility over to you do not really have much</w:t>
      </w:r>
      <w:r w:rsidRPr="00B243C0">
        <w:t xml:space="preserve"> of an idea as to how much </w:t>
      </w:r>
      <w:r w:rsidRPr="00B243C0">
        <w:t>they have, what condition it is in or sometimes even where it is. Y</w:t>
      </w:r>
      <w:r w:rsidRPr="00B243C0">
        <w:t>ou are not going to have an advisory board for the first six months</w:t>
      </w:r>
      <w:r w:rsidRPr="00B243C0">
        <w:t xml:space="preserve"> that you are in operation,</w:t>
      </w:r>
      <w:r w:rsidRPr="00B243C0">
        <w:t xml:space="preserve"> </w:t>
      </w:r>
      <w:r w:rsidRPr="00B243C0">
        <w:t xml:space="preserve">and </w:t>
      </w:r>
      <w:r w:rsidRPr="00B243C0">
        <w:t xml:space="preserve">you </w:t>
      </w:r>
      <w:r w:rsidRPr="00B243C0">
        <w:t xml:space="preserve">will </w:t>
      </w:r>
      <w:r w:rsidRPr="00B243C0">
        <w:t>not have an audit and risk committee</w:t>
      </w:r>
      <w:r w:rsidRPr="00B243C0">
        <w:t>”.</w:t>
      </w:r>
    </w:p>
    <w:p w:rsidR="00F03B6F" w:rsidRPr="00B243C0" w:rsidP="00FA5F50">
      <w:pPr>
        <w:pStyle w:val="Question"/>
        <w:numPr>
          <w:ilvl w:val="0"/>
          <w:numId w:val="0"/>
        </w:numPr>
        <w:ind w:left="794"/>
      </w:pPr>
      <w:r w:rsidRPr="00B243C0">
        <w:t>Would you not h</w:t>
      </w:r>
      <w:r w:rsidRPr="00B243C0">
        <w:t>ave been inclined to think</w:t>
      </w:r>
      <w:r w:rsidRPr="00B243C0">
        <w:t>,</w:t>
      </w:r>
      <w:r w:rsidRPr="00B243C0">
        <w:t xml:space="preserve"> in those circumstances</w:t>
      </w:r>
      <w:r w:rsidRPr="00B243C0">
        <w:t>,</w:t>
      </w:r>
      <w:r w:rsidRPr="00B243C0">
        <w:t xml:space="preserve"> that there is no chance that this organisation can succeed in its responsibili</w:t>
      </w:r>
      <w:r w:rsidRPr="00B243C0">
        <w:t>ties in</w:t>
      </w:r>
      <w:r w:rsidRPr="00B243C0">
        <w:t xml:space="preserve"> </w:t>
      </w:r>
      <w:r w:rsidRPr="00B243C0">
        <w:t>looking after public funds</w:t>
      </w:r>
      <w:r w:rsidRPr="00B243C0">
        <w:t>?</w:t>
      </w:r>
      <w:r w:rsidRPr="00B243C0">
        <w:t xml:space="preserve"> </w:t>
      </w:r>
      <w:r w:rsidRPr="00B243C0">
        <w:t>T</w:t>
      </w:r>
      <w:r w:rsidRPr="00B243C0">
        <w:t xml:space="preserve">here was no chance that it could have delivered the standard </w:t>
      </w:r>
      <w:r w:rsidRPr="00B243C0">
        <w:t xml:space="preserve">of </w:t>
      </w:r>
      <w:r w:rsidRPr="00B243C0">
        <w:t>accountability that Parli</w:t>
      </w:r>
      <w:r w:rsidRPr="00B243C0">
        <w:t>ament and the public expect.</w:t>
      </w:r>
    </w:p>
    <w:p w:rsidR="00FA5F50" w:rsidRPr="00B243C0" w:rsidP="00FA5F50">
      <w:pPr>
        <w:pStyle w:val="Answer"/>
      </w:pPr>
      <w:sdt>
        <w:sdtPr>
          <w:alias w:val="Witness"/>
          <w:id w:val="-92470925"/>
          <w:placeholder>
            <w:docPart w:val="DefaultPlaceholder_-1854013440"/>
          </w:placeholder>
          <w:richText/>
        </w:sdtPr>
        <w:sdtContent>
          <w:r w:rsidRPr="00B243C0">
            <w:rPr>
              <w:b/>
              <w:i/>
            </w:rPr>
            <w:t>Andy Brittain:</w:t>
          </w:r>
        </w:sdtContent>
      </w:sdt>
      <w:r w:rsidRPr="00B243C0">
        <w:t xml:space="preserve"> I</w:t>
      </w:r>
      <w:r w:rsidRPr="00B243C0">
        <w:t>t is difficult to answer a hypothetical question.</w:t>
      </w:r>
    </w:p>
    <w:p w:rsidR="00FA5F50" w:rsidRPr="00B243C0" w:rsidP="00FA5F50">
      <w:pPr>
        <w:pStyle w:val="Question"/>
      </w:pPr>
      <w:sdt>
        <w:sdtPr>
          <w:alias w:val="Member"/>
          <w:tag w:val="&lt;Member mnisId='1524' dodsId='35914'&gt;"/>
          <w:id w:val="-654452057"/>
          <w:placeholder>
            <w:docPart w:val="DefaultPlaceholder_-1854013440"/>
          </w:placeholder>
          <w:richText/>
        </w:sdtPr>
        <w:sdtContent>
          <w:r w:rsidRPr="00B243C0">
            <w:rPr>
              <w:b/>
            </w:rPr>
            <w:t>Chair:</w:t>
          </w:r>
        </w:sdtContent>
      </w:sdt>
      <w:r w:rsidRPr="00B243C0">
        <w:t xml:space="preserve"> W</w:t>
      </w:r>
      <w:r w:rsidRPr="00B243C0">
        <w:t xml:space="preserve">hat Mr Grant </w:t>
      </w:r>
      <w:r w:rsidRPr="00B243C0">
        <w:t>h</w:t>
      </w:r>
      <w:r w:rsidRPr="00B243C0">
        <w:t xml:space="preserve">as just laid out </w:t>
      </w:r>
      <w:r w:rsidRPr="00B243C0">
        <w:t xml:space="preserve">are </w:t>
      </w:r>
      <w:r w:rsidRPr="00B243C0">
        <w:t>the facts.</w:t>
      </w:r>
      <w:r w:rsidRPr="00B243C0">
        <w:t xml:space="preserve"> The only </w:t>
      </w:r>
      <w:r w:rsidRPr="00B243C0">
        <w:t xml:space="preserve">hypothetical bit is if you were the </w:t>
      </w:r>
      <w:r w:rsidRPr="00B243C0">
        <w:t xml:space="preserve">finance director, which is not too </w:t>
      </w:r>
      <w:r w:rsidRPr="00B243C0">
        <w:t>difficult to imagine. T</w:t>
      </w:r>
      <w:r w:rsidRPr="00B243C0">
        <w:t>he rest of it is factual.</w:t>
      </w:r>
    </w:p>
    <w:p w:rsidR="00F03B6F" w:rsidRPr="00B243C0" w:rsidP="00FA5F50">
      <w:pPr>
        <w:pStyle w:val="Answer"/>
      </w:pPr>
      <w:sdt>
        <w:sdtPr>
          <w:alias w:val="Witness"/>
          <w:id w:val="563457391"/>
          <w:placeholder>
            <w:docPart w:val="DefaultPlaceholder_-1854013440"/>
          </w:placeholder>
          <w:richText/>
        </w:sdtPr>
        <w:sdtContent>
          <w:r w:rsidRPr="00B243C0">
            <w:rPr>
              <w:b/>
              <w:i/>
            </w:rPr>
            <w:t>Andy Brittain:</w:t>
          </w:r>
        </w:sdtContent>
      </w:sdt>
      <w:r w:rsidRPr="00B243C0">
        <w:t xml:space="preserve"> </w:t>
      </w:r>
      <w:r w:rsidRPr="00B243C0">
        <w:t xml:space="preserve">Yes, indeed. </w:t>
      </w:r>
      <w:r w:rsidRPr="00B243C0">
        <w:t>T</w:t>
      </w:r>
      <w:r w:rsidRPr="00B243C0">
        <w:t>o the first point</w:t>
      </w:r>
      <w:r w:rsidRPr="00B243C0">
        <w:t>,</w:t>
      </w:r>
      <w:r w:rsidRPr="00B243C0">
        <w:t xml:space="preserve"> it was</w:t>
      </w:r>
      <w:r w:rsidRPr="00B243C0">
        <w:t xml:space="preserve"> </w:t>
      </w:r>
      <w:r w:rsidRPr="00B243C0">
        <w:t xml:space="preserve">vaccine stocks </w:t>
      </w:r>
      <w:r w:rsidRPr="00B243C0">
        <w:t xml:space="preserve">where </w:t>
      </w:r>
      <w:r w:rsidRPr="00B243C0">
        <w:t xml:space="preserve">the inventory count had not happened at </w:t>
      </w:r>
      <w:r w:rsidRPr="00B243C0">
        <w:t xml:space="preserve">the </w:t>
      </w:r>
      <w:r w:rsidRPr="00B243C0">
        <w:t>point</w:t>
      </w:r>
      <w:r w:rsidRPr="00B243C0">
        <w:t xml:space="preserve"> of </w:t>
      </w:r>
      <w:r w:rsidRPr="00B243C0">
        <w:t xml:space="preserve">transfer. </w:t>
      </w:r>
      <w:r w:rsidRPr="00B243C0">
        <w:t>I</w:t>
      </w:r>
      <w:r w:rsidRPr="00B243C0">
        <w:t xml:space="preserve">f I had gone into that organisation aware of the risks and issues </w:t>
      </w:r>
      <w:r w:rsidRPr="00B243C0">
        <w:t xml:space="preserve">that </w:t>
      </w:r>
      <w:r w:rsidRPr="00B243C0">
        <w:t xml:space="preserve">we were </w:t>
      </w:r>
      <w:r w:rsidRPr="00B243C0">
        <w:t>facing, I would have done my absolute best</w:t>
      </w:r>
      <w:r w:rsidRPr="00B243C0">
        <w:t xml:space="preserve"> in these circumstances</w:t>
      </w:r>
      <w:r w:rsidRPr="00B243C0">
        <w:t>, which I know that the finance team did.</w:t>
      </w:r>
      <w:r w:rsidRPr="00B243C0">
        <w:t xml:space="preserve"> I</w:t>
      </w:r>
      <w:r w:rsidRPr="00B243C0">
        <w:t xml:space="preserve">t would have been impractical to count the vaccine stocks at the point </w:t>
      </w:r>
      <w:r w:rsidRPr="00B243C0">
        <w:t xml:space="preserve">when </w:t>
      </w:r>
      <w:r w:rsidRPr="00B243C0">
        <w:t>the organisation was set up, because they were being used to vaccinate p</w:t>
      </w:r>
      <w:r w:rsidRPr="00B243C0">
        <w:t xml:space="preserve">eople against </w:t>
      </w:r>
      <w:r>
        <w:t>c</w:t>
      </w:r>
      <w:r w:rsidRPr="00B243C0">
        <w:t>ovid</w:t>
      </w:r>
      <w:r w:rsidRPr="00B243C0">
        <w:t>, which had to be the priority. The operational response was the priority, as I have set out.</w:t>
      </w:r>
    </w:p>
    <w:p w:rsidR="00FA5F50" w:rsidRPr="00B243C0" w:rsidP="00FA5F50">
      <w:pPr>
        <w:pStyle w:val="Answer"/>
      </w:pPr>
      <w:sdt>
        <w:sdtPr>
          <w:alias w:val="Witness"/>
          <w:id w:val="536631120"/>
          <w:placeholder>
            <w:docPart w:val="DefaultPlaceholder_-1854013440"/>
          </w:placeholder>
          <w:richText/>
        </w:sdtPr>
        <w:sdtContent>
          <w:r w:rsidRPr="00B243C0">
            <w:rPr>
              <w:b/>
              <w:i/>
            </w:rPr>
            <w:t>Sir Chris Wormald:</w:t>
          </w:r>
        </w:sdtContent>
      </w:sdt>
      <w:r w:rsidRPr="00B243C0">
        <w:t xml:space="preserve"> In terms of </w:t>
      </w:r>
      <w:r w:rsidRPr="00B243C0">
        <w:t xml:space="preserve">vaccine </w:t>
      </w:r>
      <w:r w:rsidRPr="00B243C0">
        <w:t xml:space="preserve">stocks </w:t>
      </w:r>
      <w:r w:rsidRPr="00B243C0">
        <w:t>that you mentioned, this is the ultimate example of how we prioritise the operational over the</w:t>
      </w:r>
      <w:r w:rsidRPr="00B243C0">
        <w:t xml:space="preserve"> </w:t>
      </w:r>
      <w:r w:rsidRPr="00B243C0">
        <w:t>issues that we have here.</w:t>
      </w:r>
    </w:p>
    <w:p w:rsidR="00FA5F50" w:rsidRPr="00B243C0" w:rsidP="00FA5F50">
      <w:pPr>
        <w:pStyle w:val="Question"/>
      </w:pPr>
      <w:sdt>
        <w:sdtPr>
          <w:alias w:val="Member"/>
          <w:tag w:val="&lt;Member mnisId='1524' dodsId='35914'&gt;"/>
          <w:id w:val="-1563479292"/>
          <w:placeholder>
            <w:docPart w:val="DefaultPlaceholder_-1854013440"/>
          </w:placeholder>
          <w:richText/>
        </w:sdtPr>
        <w:sdtContent>
          <w:r w:rsidRPr="00B243C0">
            <w:rPr>
              <w:b/>
            </w:rPr>
            <w:t>Chair:</w:t>
          </w:r>
        </w:sdtContent>
      </w:sdt>
      <w:r w:rsidRPr="00B243C0">
        <w:t xml:space="preserve"> If y</w:t>
      </w:r>
      <w:r w:rsidRPr="00B243C0">
        <w:t>ou are operationally delivering vaccines</w:t>
      </w:r>
      <w:r w:rsidRPr="00B243C0">
        <w:t>,</w:t>
      </w:r>
      <w:r w:rsidRPr="00B243C0">
        <w:t xml:space="preserve"> </w:t>
      </w:r>
      <w:r w:rsidRPr="00B243C0">
        <w:t>y</w:t>
      </w:r>
      <w:r w:rsidRPr="00B243C0">
        <w:t>ou have a fair idea of how many you have in the pipeline</w:t>
      </w:r>
      <w:r w:rsidRPr="00B243C0">
        <w:t>.</w:t>
      </w:r>
    </w:p>
    <w:p w:rsidR="00FA5F50" w:rsidRPr="00B243C0" w:rsidP="00FA5F50">
      <w:pPr>
        <w:pStyle w:val="Answer"/>
      </w:pPr>
      <w:sdt>
        <w:sdtPr>
          <w:alias w:val="Witness"/>
          <w:id w:val="615876316"/>
          <w:placeholder>
            <w:docPart w:val="DefaultPlaceholder_-1854013440"/>
          </w:placeholder>
          <w:richText/>
        </w:sdtPr>
        <w:sdtContent>
          <w:r w:rsidRPr="00B243C0">
            <w:rPr>
              <w:b/>
              <w:i/>
            </w:rPr>
            <w:t>Sir Chris Wormald:</w:t>
          </w:r>
        </w:sdtContent>
      </w:sdt>
      <w:r w:rsidRPr="00B243C0">
        <w:t xml:space="preserve"> </w:t>
      </w:r>
      <w:r w:rsidRPr="00B243C0">
        <w:t xml:space="preserve">No. </w:t>
      </w:r>
      <w:r w:rsidRPr="00B243C0">
        <w:t>T</w:t>
      </w:r>
      <w:r w:rsidRPr="00B243C0">
        <w:t>o not receive that qualification</w:t>
      </w:r>
      <w:r w:rsidRPr="00B243C0">
        <w:t>,</w:t>
      </w:r>
      <w:r w:rsidRPr="00B243C0">
        <w:t xml:space="preserve"> we would have </w:t>
      </w:r>
      <w:r w:rsidRPr="00B243C0">
        <w:t xml:space="preserve">had to </w:t>
      </w:r>
      <w:r w:rsidRPr="00B243C0">
        <w:t>sh</w:t>
      </w:r>
      <w:r w:rsidRPr="00B243C0">
        <w:t>u</w:t>
      </w:r>
      <w:r w:rsidRPr="00B243C0">
        <w:t>t all our warehouses</w:t>
      </w:r>
      <w:r w:rsidRPr="00B243C0">
        <w:t xml:space="preserve"> for a day, count</w:t>
      </w:r>
      <w:r w:rsidRPr="00B243C0">
        <w:t xml:space="preserve"> the vaccines to the standards that the NAO </w:t>
      </w:r>
      <w:r w:rsidRPr="00B243C0">
        <w:t xml:space="preserve">rightly </w:t>
      </w:r>
      <w:r w:rsidRPr="00B243C0">
        <w:t>expect</w:t>
      </w:r>
      <w:r w:rsidRPr="00B243C0">
        <w:t>s</w:t>
      </w:r>
      <w:r w:rsidRPr="00B243C0">
        <w:t xml:space="preserve"> and then reopen the warehouses. We would have lost </w:t>
      </w:r>
      <w:r w:rsidRPr="00B243C0">
        <w:t xml:space="preserve">a </w:t>
      </w:r>
      <w:r w:rsidRPr="00B243C0">
        <w:t>day of vaccination</w:t>
      </w:r>
      <w:r w:rsidRPr="00B243C0">
        <w:t xml:space="preserve">. With </w:t>
      </w:r>
      <w:r w:rsidRPr="00B243C0">
        <w:t xml:space="preserve">eyes </w:t>
      </w:r>
      <w:r w:rsidRPr="00B243C0">
        <w:t xml:space="preserve">completely </w:t>
      </w:r>
      <w:r w:rsidRPr="00B243C0">
        <w:t>open</w:t>
      </w:r>
      <w:r w:rsidRPr="00B243C0">
        <w:t>, w</w:t>
      </w:r>
      <w:r w:rsidRPr="00B243C0">
        <w:t xml:space="preserve">e concluded that, given that this was a life-saving vaccine in </w:t>
      </w:r>
      <w:r w:rsidRPr="00B243C0">
        <w:t xml:space="preserve">a </w:t>
      </w:r>
      <w:r w:rsidRPr="00B243C0">
        <w:t xml:space="preserve">pandemic, we </w:t>
      </w:r>
      <w:r w:rsidRPr="00B243C0">
        <w:t>were not going to do that</w:t>
      </w:r>
      <w:r w:rsidRPr="00B243C0">
        <w:t>.</w:t>
      </w:r>
    </w:p>
    <w:p w:rsidR="00FA5F50" w:rsidRPr="00B243C0" w:rsidP="00FA5F50">
      <w:pPr>
        <w:pStyle w:val="Question"/>
      </w:pPr>
      <w:sdt>
        <w:sdtPr>
          <w:alias w:val="Member"/>
          <w:tag w:val="&lt;Member mnisId='1524' dodsId='35914'&gt;"/>
          <w:id w:val="208926208"/>
          <w:placeholder>
            <w:docPart w:val="DefaultPlaceholder_-1854013440"/>
          </w:placeholder>
          <w:richText/>
        </w:sdtPr>
        <w:sdtContent>
          <w:r w:rsidRPr="00B243C0">
            <w:rPr>
              <w:b/>
            </w:rPr>
            <w:t>Chair:</w:t>
          </w:r>
        </w:sdtContent>
      </w:sdt>
      <w:r w:rsidRPr="00B243C0">
        <w:t xml:space="preserve"> So you </w:t>
      </w:r>
      <w:r w:rsidRPr="00B243C0">
        <w:t>made a clear judgment on that.</w:t>
      </w:r>
    </w:p>
    <w:p w:rsidR="00F03B6F" w:rsidRPr="00B243C0" w:rsidP="00FA5F50">
      <w:pPr>
        <w:pStyle w:val="Answer"/>
      </w:pPr>
      <w:sdt>
        <w:sdtPr>
          <w:alias w:val="Witness"/>
          <w:id w:val="1985350372"/>
          <w:placeholder>
            <w:docPart w:val="DefaultPlaceholder_-1854013440"/>
          </w:placeholder>
          <w:richText/>
        </w:sdtPr>
        <w:sdtContent>
          <w:r w:rsidRPr="00B243C0">
            <w:rPr>
              <w:b/>
              <w:i/>
            </w:rPr>
            <w:t>Sir Chris Wormald:</w:t>
          </w:r>
        </w:sdtContent>
      </w:sdt>
      <w:r w:rsidRPr="00B243C0">
        <w:t xml:space="preserve"> </w:t>
      </w:r>
      <w:r w:rsidRPr="00B243C0">
        <w:t xml:space="preserve">We </w:t>
      </w:r>
      <w:r w:rsidRPr="00B243C0">
        <w:t xml:space="preserve">made </w:t>
      </w:r>
      <w:r w:rsidRPr="00B243C0">
        <w:t>a clear judgment</w:t>
      </w:r>
      <w:r w:rsidRPr="00B243C0">
        <w:t xml:space="preserve">. The </w:t>
      </w:r>
      <w:r w:rsidRPr="00B243C0">
        <w:t xml:space="preserve">National Audit Office has audited this to the standards </w:t>
      </w:r>
      <w:r w:rsidRPr="00B243C0">
        <w:t xml:space="preserve">that </w:t>
      </w:r>
      <w:r w:rsidRPr="00B243C0">
        <w:t xml:space="preserve">you would expect, but I do not think </w:t>
      </w:r>
      <w:r w:rsidRPr="00B243C0">
        <w:t xml:space="preserve">that </w:t>
      </w:r>
      <w:r w:rsidRPr="00B243C0">
        <w:t xml:space="preserve">they think </w:t>
      </w:r>
      <w:r w:rsidRPr="00B243C0">
        <w:t xml:space="preserve">that </w:t>
      </w:r>
      <w:r w:rsidRPr="00B243C0">
        <w:t>we should ha</w:t>
      </w:r>
      <w:r w:rsidRPr="00B243C0">
        <w:t>ve delayed the vaccine</w:t>
      </w:r>
      <w:r w:rsidRPr="00B243C0">
        <w:t xml:space="preserve"> programme to do so.</w:t>
      </w:r>
    </w:p>
    <w:p w:rsidR="00F03B6F" w:rsidRPr="00B243C0" w:rsidP="00F03B6F">
      <w:pPr>
        <w:pStyle w:val="Question"/>
      </w:pPr>
      <w:sdt>
        <w:sdtPr>
          <w:alias w:val="Member"/>
          <w:tag w:val="&lt;Member mnisId='1524' dodsId='35914'&gt;"/>
          <w:id w:val="728497555"/>
          <w:placeholder>
            <w:docPart w:val="DefaultPlaceholder_-1854013440"/>
          </w:placeholder>
          <w:richText/>
        </w:sdtPr>
        <w:sdtContent>
          <w:r w:rsidRPr="00B243C0">
            <w:rPr>
              <w:b/>
            </w:rPr>
            <w:t>Chair:</w:t>
          </w:r>
        </w:sdtContent>
      </w:sdt>
      <w:r w:rsidRPr="00B243C0">
        <w:t xml:space="preserve"> </w:t>
      </w:r>
      <w:r w:rsidRPr="00B243C0">
        <w:t>Their job is to look at the numbers.</w:t>
      </w:r>
    </w:p>
    <w:p w:rsidR="00FA5F50" w:rsidRPr="00B243C0" w:rsidP="00FA5F50">
      <w:pPr>
        <w:pStyle w:val="Answer"/>
      </w:pPr>
      <w:sdt>
        <w:sdtPr>
          <w:alias w:val="Witness"/>
          <w:id w:val="641015433"/>
          <w:placeholder>
            <w:docPart w:val="DefaultPlaceholder_-1854013440"/>
          </w:placeholder>
          <w:richText/>
        </w:sdtPr>
        <w:sdtContent>
          <w:r w:rsidRPr="00B243C0">
            <w:rPr>
              <w:b/>
              <w:i/>
            </w:rPr>
            <w:t>Sir Chris Wormald:</w:t>
          </w:r>
        </w:sdtContent>
      </w:sdt>
      <w:r w:rsidRPr="00B243C0">
        <w:t xml:space="preserve"> </w:t>
      </w:r>
      <w:r w:rsidRPr="00B243C0">
        <w:t>Yes, a</w:t>
      </w:r>
      <w:r w:rsidRPr="00B243C0">
        <w:t>bsolutely</w:t>
      </w:r>
      <w:r w:rsidRPr="00B243C0">
        <w:t>.</w:t>
      </w:r>
      <w:r w:rsidRPr="00B243C0">
        <w:t xml:space="preserve"> </w:t>
      </w:r>
      <w:r w:rsidRPr="00B243C0">
        <w:t>T</w:t>
      </w:r>
      <w:r w:rsidRPr="00B243C0">
        <w:t xml:space="preserve">hey </w:t>
      </w:r>
      <w:r w:rsidRPr="00B243C0">
        <w:t xml:space="preserve">did that </w:t>
      </w:r>
      <w:r w:rsidRPr="00B243C0">
        <w:t xml:space="preserve">and they </w:t>
      </w:r>
      <w:r w:rsidRPr="00B243C0">
        <w:t xml:space="preserve">did </w:t>
      </w:r>
      <w:r w:rsidRPr="00B243C0">
        <w:t xml:space="preserve">it absolutely right, but that is the </w:t>
      </w:r>
      <w:r w:rsidRPr="00B243C0">
        <w:t xml:space="preserve">kind of </w:t>
      </w:r>
      <w:r w:rsidRPr="00B243C0">
        <w:t xml:space="preserve">decision </w:t>
      </w:r>
      <w:r w:rsidRPr="00B243C0">
        <w:t xml:space="preserve">that </w:t>
      </w:r>
      <w:r w:rsidRPr="00B243C0">
        <w:t>we were taking</w:t>
      </w:r>
      <w:r w:rsidRPr="00B243C0">
        <w:t>.</w:t>
      </w:r>
    </w:p>
    <w:p w:rsidR="00FA5F50" w:rsidRPr="00B243C0" w:rsidP="00FA5F50">
      <w:pPr>
        <w:pStyle w:val="Question"/>
      </w:pPr>
      <w:sdt>
        <w:sdtPr>
          <w:alias w:val="Member"/>
          <w:tag w:val="&lt;Member mnisId='1524' dodsId='35914'&gt;"/>
          <w:id w:val="-469283579"/>
          <w:placeholder>
            <w:docPart w:val="DefaultPlaceholder_-1854013440"/>
          </w:placeholder>
          <w:richText/>
        </w:sdtPr>
        <w:sdtContent>
          <w:r w:rsidRPr="00B243C0">
            <w:rPr>
              <w:b/>
            </w:rPr>
            <w:t>Chair:</w:t>
          </w:r>
        </w:sdtContent>
      </w:sdt>
      <w:r w:rsidRPr="00B243C0">
        <w:t xml:space="preserve"> </w:t>
      </w:r>
      <w:r w:rsidRPr="00B243C0">
        <w:t xml:space="preserve">I am sure </w:t>
      </w:r>
      <w:r w:rsidRPr="00B243C0">
        <w:t xml:space="preserve">that that </w:t>
      </w:r>
      <w:r w:rsidRPr="00B243C0">
        <w:t xml:space="preserve">will </w:t>
      </w:r>
      <w:r w:rsidRPr="00B243C0">
        <w:t xml:space="preserve">all </w:t>
      </w:r>
      <w:r w:rsidRPr="00B243C0">
        <w:t>be laid out for the public inquiry</w:t>
      </w:r>
      <w:r w:rsidRPr="00B243C0">
        <w:t>.</w:t>
      </w:r>
      <w:r w:rsidRPr="00B243C0">
        <w:t xml:space="preserve"> </w:t>
      </w:r>
      <w:r w:rsidRPr="00B243C0">
        <w:t xml:space="preserve">The </w:t>
      </w:r>
      <w:r w:rsidRPr="00B243C0">
        <w:t xml:space="preserve">justification </w:t>
      </w:r>
      <w:r w:rsidRPr="00B243C0">
        <w:t xml:space="preserve">for </w:t>
      </w:r>
      <w:r w:rsidRPr="00B243C0">
        <w:t xml:space="preserve">decisions </w:t>
      </w:r>
      <w:r w:rsidRPr="00B243C0">
        <w:t xml:space="preserve">is </w:t>
      </w:r>
      <w:r w:rsidRPr="00B243C0">
        <w:t xml:space="preserve">part of what the </w:t>
      </w:r>
      <w:r w:rsidRPr="00B243C0">
        <w:t>inquiry is looking at.</w:t>
      </w:r>
    </w:p>
    <w:p w:rsidR="00F03B6F" w:rsidRPr="00B243C0" w:rsidP="00FA5F50">
      <w:pPr>
        <w:pStyle w:val="Answer"/>
      </w:pPr>
      <w:sdt>
        <w:sdtPr>
          <w:alias w:val="Witness"/>
          <w:id w:val="-1606257971"/>
          <w:placeholder>
            <w:docPart w:val="DefaultPlaceholder_-1854013440"/>
          </w:placeholder>
          <w:richText/>
        </w:sdtPr>
        <w:sdtContent>
          <w:r w:rsidRPr="00B243C0">
            <w:rPr>
              <w:b/>
              <w:i/>
            </w:rPr>
            <w:t>Sir Chris Wormald:</w:t>
          </w:r>
        </w:sdtContent>
      </w:sdt>
      <w:r w:rsidRPr="00B243C0">
        <w:t xml:space="preserve"> S</w:t>
      </w:r>
      <w:r w:rsidRPr="00B243C0">
        <w:t xml:space="preserve">ince you </w:t>
      </w:r>
      <w:r w:rsidRPr="00B243C0">
        <w:t xml:space="preserve">have </w:t>
      </w:r>
      <w:r w:rsidRPr="00B243C0">
        <w:t>raised the question, that is a perfect example of where we prioritise</w:t>
      </w:r>
      <w:r w:rsidRPr="00B243C0">
        <w:t>d</w:t>
      </w:r>
      <w:r w:rsidRPr="00B243C0">
        <w:t xml:space="preserve"> the opera</w:t>
      </w:r>
      <w:r w:rsidRPr="00B243C0">
        <w:t>tional fighting of the pandemic against what your normal audit requirements would be</w:t>
      </w:r>
      <w:r w:rsidRPr="00B243C0">
        <w:t>.</w:t>
      </w:r>
      <w:r w:rsidRPr="00B243C0">
        <w:t xml:space="preserve"> </w:t>
      </w:r>
      <w:r w:rsidRPr="00B243C0">
        <w:t>Y</w:t>
      </w:r>
      <w:r w:rsidRPr="00B243C0">
        <w:t>ou could come to a different decision</w:t>
      </w:r>
      <w:r w:rsidRPr="00B243C0">
        <w:t>, but we did not.</w:t>
      </w:r>
    </w:p>
    <w:p w:rsidR="00F03B6F" w:rsidRPr="00B243C0" w:rsidP="00F03B6F">
      <w:pPr>
        <w:pStyle w:val="Question"/>
      </w:pPr>
      <w:sdt>
        <w:sdtPr>
          <w:alias w:val="Member"/>
          <w:tag w:val="&lt;Member mnisId='1524' dodsId='35914'&gt;"/>
          <w:id w:val="-2100474802"/>
          <w:placeholder>
            <w:docPart w:val="DefaultPlaceholder_-1854013440"/>
          </w:placeholder>
          <w:richText/>
        </w:sdtPr>
        <w:sdtContent>
          <w:r w:rsidRPr="00B243C0">
            <w:rPr>
              <w:b/>
            </w:rPr>
            <w:t>Chair:</w:t>
          </w:r>
        </w:sdtContent>
      </w:sdt>
      <w:r w:rsidRPr="00B243C0">
        <w:t xml:space="preserve"> </w:t>
      </w:r>
      <w:r w:rsidRPr="00B243C0">
        <w:t xml:space="preserve">You </w:t>
      </w:r>
      <w:r w:rsidRPr="00B243C0">
        <w:t xml:space="preserve">put </w:t>
      </w:r>
      <w:r w:rsidRPr="00B243C0">
        <w:t>forward a very strong case</w:t>
      </w:r>
      <w:r w:rsidRPr="00B243C0">
        <w:t>,</w:t>
      </w:r>
      <w:r w:rsidRPr="00B243C0">
        <w:t xml:space="preserve"> </w:t>
      </w:r>
      <w:r w:rsidRPr="00B243C0">
        <w:t xml:space="preserve">Sir </w:t>
      </w:r>
      <w:r w:rsidRPr="00B243C0">
        <w:t>Chris</w:t>
      </w:r>
      <w:r w:rsidRPr="00B243C0">
        <w:t>,</w:t>
      </w:r>
      <w:r w:rsidRPr="00B243C0">
        <w:t xml:space="preserve"> that it was the right thing to do to merge these bodies. </w:t>
      </w:r>
      <w:r w:rsidRPr="00B243C0">
        <w:t>T</w:t>
      </w:r>
      <w:r w:rsidRPr="00B243C0">
        <w:t xml:space="preserve">urning </w:t>
      </w:r>
      <w:r w:rsidRPr="00B243C0">
        <w:t xml:space="preserve">to Professor Dame </w:t>
      </w:r>
      <w:r w:rsidRPr="00B243C0">
        <w:t xml:space="preserve">Jenny </w:t>
      </w:r>
      <w:r w:rsidRPr="00B243C0">
        <w:t>Harri</w:t>
      </w:r>
      <w:r w:rsidRPr="00B243C0">
        <w:t>e</w:t>
      </w:r>
      <w:r w:rsidRPr="00B243C0">
        <w:t>s</w:t>
      </w:r>
      <w:r w:rsidRPr="00B243C0">
        <w:t>,</w:t>
      </w:r>
      <w:r w:rsidRPr="00B243C0">
        <w:t xml:space="preserve"> to give </w:t>
      </w:r>
      <w:r w:rsidRPr="00B243C0">
        <w:t>her her</w:t>
      </w:r>
      <w:r w:rsidRPr="00B243C0">
        <w:t xml:space="preserve"> full title</w:t>
      </w:r>
      <w:r w:rsidRPr="00B243C0">
        <w:t>, although</w:t>
      </w:r>
      <w:r w:rsidRPr="00B243C0">
        <w:t xml:space="preserve"> </w:t>
      </w:r>
      <w:r w:rsidRPr="00B243C0">
        <w:t xml:space="preserve">there is probably lots </w:t>
      </w:r>
      <w:r w:rsidRPr="00B243C0">
        <w:t xml:space="preserve">that we are </w:t>
      </w:r>
      <w:r w:rsidRPr="00B243C0">
        <w:t>missing off</w:t>
      </w:r>
      <w:r w:rsidRPr="00B243C0">
        <w:t>,</w:t>
      </w:r>
      <w:r w:rsidRPr="00B243C0">
        <w:t xml:space="preserve"> </w:t>
      </w:r>
      <w:r w:rsidRPr="00B243C0">
        <w:t xml:space="preserve">you are </w:t>
      </w:r>
      <w:r w:rsidRPr="00B243C0">
        <w:t>highly experienced</w:t>
      </w:r>
      <w:r w:rsidRPr="00B243C0">
        <w:t xml:space="preserve">. You were </w:t>
      </w:r>
      <w:r w:rsidRPr="00B243C0">
        <w:t xml:space="preserve">deputy </w:t>
      </w:r>
      <w:r w:rsidRPr="00B243C0">
        <w:t xml:space="preserve">chief </w:t>
      </w:r>
      <w:r w:rsidRPr="00B243C0">
        <w:t>medical officer</w:t>
      </w:r>
      <w:r w:rsidRPr="00B243C0">
        <w:t>.</w:t>
      </w:r>
      <w:r w:rsidRPr="00B243C0">
        <w:t xml:space="preserve"> </w:t>
      </w:r>
      <w:r w:rsidRPr="00B243C0">
        <w:t>Y</w:t>
      </w:r>
      <w:r w:rsidRPr="00B243C0">
        <w:t>ou have lots of titles</w:t>
      </w:r>
      <w:r w:rsidRPr="00B243C0">
        <w:t xml:space="preserve"> and</w:t>
      </w:r>
      <w:r w:rsidRPr="00B243C0">
        <w:t xml:space="preserve"> qualifications</w:t>
      </w:r>
      <w:r w:rsidRPr="00B243C0">
        <w:t>.</w:t>
      </w:r>
      <w:r w:rsidRPr="00B243C0">
        <w:t xml:space="preserve"> </w:t>
      </w:r>
      <w:r w:rsidRPr="00B243C0">
        <w:t>Y</w:t>
      </w:r>
      <w:r w:rsidRPr="00B243C0">
        <w:t xml:space="preserve">ou have a </w:t>
      </w:r>
      <w:r w:rsidRPr="00B243C0">
        <w:t>c</w:t>
      </w:r>
      <w:r w:rsidRPr="00B243C0">
        <w:t xml:space="preserve">hair who backs you. </w:t>
      </w:r>
      <w:r w:rsidRPr="00B243C0">
        <w:t xml:space="preserve">Could you have done </w:t>
      </w:r>
      <w:r w:rsidRPr="00B243C0">
        <w:t xml:space="preserve">it without that </w:t>
      </w:r>
      <w:r w:rsidRPr="00B243C0">
        <w:t>set-up</w:t>
      </w:r>
      <w:r w:rsidRPr="00B243C0">
        <w:t xml:space="preserve"> and</w:t>
      </w:r>
      <w:r w:rsidRPr="00B243C0">
        <w:t xml:space="preserve"> </w:t>
      </w:r>
      <w:r w:rsidRPr="00B243C0">
        <w:t xml:space="preserve">been </w:t>
      </w:r>
      <w:r w:rsidRPr="00B243C0">
        <w:t>the person in charge of delivering what you needed to d</w:t>
      </w:r>
      <w:r w:rsidRPr="00B243C0">
        <w:t>eliver</w:t>
      </w:r>
      <w:r w:rsidRPr="00B243C0">
        <w:t>, but without the hassle of the reconfiguration</w:t>
      </w:r>
      <w:r w:rsidRPr="00B243C0">
        <w:t xml:space="preserve"> and</w:t>
      </w:r>
      <w:r w:rsidRPr="00B243C0">
        <w:t xml:space="preserve"> setting up all the new systems and so on</w:t>
      </w:r>
      <w:r w:rsidRPr="00B243C0">
        <w:t>?</w:t>
      </w:r>
    </w:p>
    <w:p w:rsidR="00ED273B" w:rsidRPr="00B243C0" w:rsidP="00FA5F50">
      <w:pPr>
        <w:pStyle w:val="Answer"/>
      </w:pPr>
      <w:sdt>
        <w:sdtPr>
          <w:alias w:val="Witness"/>
          <w:id w:val="1934632938"/>
          <w:placeholder>
            <w:docPart w:val="DefaultPlaceholder_-1854013440"/>
          </w:placeholder>
          <w:richText/>
        </w:sdtPr>
        <w:sdtContent>
          <w:r w:rsidRPr="00B243C0">
            <w:rPr>
              <w:b/>
              <w:i/>
            </w:rPr>
            <w:t>Dame Jenny Harries</w:t>
          </w:r>
          <w:r w:rsidRPr="00B243C0">
            <w:rPr>
              <w:b/>
              <w:i/>
            </w:rPr>
            <w:t>:</w:t>
          </w:r>
        </w:sdtContent>
      </w:sdt>
      <w:r w:rsidRPr="00B243C0">
        <w:t xml:space="preserve"> </w:t>
      </w:r>
      <w:r w:rsidRPr="00B243C0">
        <w:t xml:space="preserve">Notwithstanding </w:t>
      </w:r>
      <w:r>
        <w:t xml:space="preserve">the fact </w:t>
      </w:r>
      <w:r w:rsidRPr="00B243C0">
        <w:t xml:space="preserve">that </w:t>
      </w:r>
      <w:r>
        <w:t>in</w:t>
      </w:r>
      <w:r w:rsidRPr="00B243C0">
        <w:t xml:space="preserve"> </w:t>
      </w:r>
      <w:r w:rsidRPr="00B243C0">
        <w:t>my first chief executive officer role, I now feel totally prepared to take on absolutely anything, given the complexity that we have just described</w:t>
      </w:r>
      <w:r w:rsidRPr="00B243C0">
        <w:t>,</w:t>
      </w:r>
      <w:r w:rsidRPr="00B243C0">
        <w:t xml:space="preserve"> </w:t>
      </w:r>
      <w:r w:rsidRPr="00B243C0">
        <w:t xml:space="preserve">I agree with </w:t>
      </w:r>
      <w:r w:rsidRPr="00B243C0">
        <w:t xml:space="preserve">the </w:t>
      </w:r>
      <w:r w:rsidRPr="00B243C0">
        <w:t>permanent secretary.</w:t>
      </w:r>
      <w:r w:rsidRPr="00B243C0">
        <w:t xml:space="preserve"> </w:t>
      </w:r>
      <w:r w:rsidRPr="00B243C0">
        <w:t>The position that we were in</w:t>
      </w:r>
      <w:r w:rsidRPr="00B243C0">
        <w:t>—thi</w:t>
      </w:r>
      <w:r w:rsidRPr="00B243C0">
        <w:t xml:space="preserve">s was </w:t>
      </w:r>
      <w:r w:rsidRPr="00B243C0">
        <w:t>o</w:t>
      </w:r>
      <w:r w:rsidRPr="00B243C0">
        <w:t xml:space="preserve">ne reason </w:t>
      </w:r>
      <w:r w:rsidRPr="00B243C0">
        <w:t xml:space="preserve">why </w:t>
      </w:r>
      <w:r w:rsidRPr="00B243C0">
        <w:t>I put myself forward for the role</w:t>
      </w:r>
      <w:r w:rsidRPr="00B243C0">
        <w:t>—</w:t>
      </w:r>
      <w:r w:rsidRPr="00B243C0">
        <w:t xml:space="preserve">was that we had multiple parts of the system </w:t>
      </w:r>
      <w:r w:rsidRPr="00B243C0">
        <w:t xml:space="preserve">that, </w:t>
      </w:r>
      <w:r w:rsidRPr="00B243C0">
        <w:t xml:space="preserve">together, could deliver huge success in terms of combatting not just </w:t>
      </w:r>
      <w:r>
        <w:t>c</w:t>
      </w:r>
      <w:r w:rsidRPr="00B243C0">
        <w:t>ovid but other infectious disease</w:t>
      </w:r>
      <w:r w:rsidRPr="00B243C0">
        <w:t>s</w:t>
      </w:r>
      <w:r w:rsidRPr="00B243C0">
        <w:t xml:space="preserve"> and other external hazards</w:t>
      </w:r>
      <w:r w:rsidRPr="00B243C0">
        <w:t>, but s</w:t>
      </w:r>
      <w:r w:rsidRPr="00B243C0">
        <w:t>eparately</w:t>
      </w:r>
      <w:r w:rsidRPr="00B243C0">
        <w:t>,</w:t>
      </w:r>
      <w:r w:rsidRPr="00B243C0">
        <w:t xml:space="preserve"> to some extent</w:t>
      </w:r>
      <w:r w:rsidRPr="00B243C0">
        <w:t>,</w:t>
      </w:r>
      <w:r w:rsidRPr="00B243C0">
        <w:t xml:space="preserve"> were likely, </w:t>
      </w:r>
      <w:r w:rsidRPr="00B243C0">
        <w:t xml:space="preserve">as </w:t>
      </w:r>
      <w:r w:rsidRPr="00B243C0">
        <w:t>we went through the winter</w:t>
      </w:r>
      <w:r w:rsidRPr="00B243C0">
        <w:t>,</w:t>
      </w:r>
      <w:r w:rsidRPr="00B243C0">
        <w:t xml:space="preserve"> to </w:t>
      </w:r>
      <w:r w:rsidRPr="00B243C0">
        <w:t xml:space="preserve">cause </w:t>
      </w:r>
      <w:r w:rsidRPr="00B243C0">
        <w:t>some degree of confusion and duplication.</w:t>
      </w:r>
    </w:p>
    <w:p w:rsidR="00F03B6F" w:rsidRPr="00B243C0" w:rsidP="00ED273B">
      <w:pPr>
        <w:pStyle w:val="Answer"/>
      </w:pPr>
      <w:r w:rsidRPr="00B243C0">
        <w:t xml:space="preserve">As an example this winter, our data analytics and surveillance team—the old JBC—has been providing the </w:t>
      </w:r>
      <w:r w:rsidRPr="00B243C0">
        <w:t>modelling</w:t>
      </w:r>
      <w:r w:rsidRPr="00B243C0">
        <w:t xml:space="preserve"> data for both </w:t>
      </w:r>
      <w:r>
        <w:t>c</w:t>
      </w:r>
      <w:r w:rsidRPr="00B243C0">
        <w:t>ovid and flu for</w:t>
      </w:r>
      <w:r w:rsidRPr="00B243C0">
        <w:t xml:space="preserve"> NHS bed utilisation to support the whole of the health system. That would have been very difficult to do because of data flows, governance and all sorts of things.</w:t>
      </w:r>
    </w:p>
    <w:p w:rsidR="00F03B6F" w:rsidRPr="00B243C0" w:rsidP="00F03B6F">
      <w:pPr>
        <w:pStyle w:val="Question"/>
      </w:pPr>
      <w:sdt>
        <w:sdtPr>
          <w:alias w:val="Member"/>
          <w:tag w:val="&lt;Member mnisId='1524' dodsId='35914'&gt;"/>
          <w:id w:val="2141463719"/>
          <w:placeholder>
            <w:docPart w:val="DefaultPlaceholder_-1854013440"/>
          </w:placeholder>
          <w:richText/>
        </w:sdtPr>
        <w:sdtContent>
          <w:r w:rsidRPr="00B243C0">
            <w:rPr>
              <w:b/>
            </w:rPr>
            <w:t>Chair:</w:t>
          </w:r>
        </w:sdtContent>
      </w:sdt>
      <w:r w:rsidRPr="00B243C0">
        <w:t xml:space="preserve"> </w:t>
      </w:r>
      <w:r w:rsidRPr="00B243C0">
        <w:t>You had a lot of short</w:t>
      </w:r>
      <w:r w:rsidRPr="00B243C0">
        <w:t>-</w:t>
      </w:r>
      <w:r w:rsidRPr="00B243C0">
        <w:t>term upheaval.</w:t>
      </w:r>
    </w:p>
    <w:p w:rsidR="00F03B6F" w:rsidRPr="00B243C0" w:rsidP="00ED273B">
      <w:pPr>
        <w:pStyle w:val="Answer"/>
      </w:pPr>
      <w:sdt>
        <w:sdtPr>
          <w:alias w:val="Witness"/>
          <w:id w:val="787484643"/>
          <w:placeholder>
            <w:docPart w:val="DefaultPlaceholder_-1854013440"/>
          </w:placeholder>
          <w:richText/>
        </w:sdtPr>
        <w:sdtContent>
          <w:r w:rsidRPr="00B243C0">
            <w:rPr>
              <w:b/>
              <w:i/>
            </w:rPr>
            <w:t>Dame Jenny Harries:</w:t>
          </w:r>
        </w:sdtContent>
      </w:sdt>
      <w:r w:rsidRPr="00B243C0">
        <w:t xml:space="preserve"> </w:t>
      </w:r>
      <w:r w:rsidRPr="00B243C0">
        <w:t>We did</w:t>
      </w:r>
      <w:r w:rsidRPr="00B243C0">
        <w:t>.</w:t>
      </w:r>
      <w:r w:rsidRPr="00B243C0">
        <w:t xml:space="preserve"> I am not under</w:t>
      </w:r>
      <w:r w:rsidRPr="00B243C0">
        <w:t xml:space="preserve">estimating that and I am very grateful to </w:t>
      </w:r>
      <w:r w:rsidRPr="00B243C0">
        <w:t>the Committee for recognising that.</w:t>
      </w:r>
    </w:p>
    <w:p w:rsidR="00F03B6F" w:rsidRPr="00B243C0" w:rsidP="00885696">
      <w:pPr>
        <w:pStyle w:val="Question"/>
      </w:pPr>
      <w:sdt>
        <w:sdtPr>
          <w:alias w:val="Member"/>
          <w:tag w:val="&lt;Member mnisId='1524' dodsId='35914'&gt;"/>
          <w:id w:val="1862552273"/>
          <w:placeholder>
            <w:docPart w:val="DefaultPlaceholder_-1854013440"/>
          </w:placeholder>
          <w:richText/>
        </w:sdtPr>
        <w:sdtContent>
          <w:r w:rsidRPr="00B243C0">
            <w:rPr>
              <w:b/>
            </w:rPr>
            <w:t>Chair:</w:t>
          </w:r>
        </w:sdtContent>
      </w:sdt>
      <w:r w:rsidRPr="00B243C0">
        <w:t xml:space="preserve"> You came in—</w:t>
      </w:r>
      <w:r w:rsidRPr="00B243C0">
        <w:t xml:space="preserve">as you say, </w:t>
      </w:r>
      <w:r w:rsidRPr="00B243C0">
        <w:t xml:space="preserve">it was your first time as chief executive and accounting officer—to </w:t>
      </w:r>
      <w:r w:rsidRPr="00B243C0">
        <w:t>a system where we rightly scrutinise what you do</w:t>
      </w:r>
      <w:r w:rsidRPr="00B243C0">
        <w:t>. We have already heavily scr</w:t>
      </w:r>
      <w:r w:rsidRPr="00B243C0">
        <w:t xml:space="preserve">utinised </w:t>
      </w:r>
      <w:r w:rsidRPr="00B243C0">
        <w:t>Test and Trace</w:t>
      </w:r>
      <w:r w:rsidRPr="00B243C0">
        <w:t xml:space="preserve">, which </w:t>
      </w:r>
      <w:r w:rsidRPr="00B243C0">
        <w:t>you are responsible for</w:t>
      </w:r>
      <w:r w:rsidRPr="00B243C0">
        <w:t xml:space="preserve"> now</w:t>
      </w:r>
      <w:r w:rsidRPr="00B243C0">
        <w:t>,</w:t>
      </w:r>
      <w:r w:rsidRPr="00B243C0">
        <w:t xml:space="preserve"> as part of our work for the taxpayer. Did you really understand the challenge that the Department had thrown you in that sense? </w:t>
      </w:r>
      <w:r w:rsidRPr="00B243C0">
        <w:t>Y</w:t>
      </w:r>
      <w:r w:rsidRPr="00B243C0">
        <w:t>ou understood the public health side, because that is what you</w:t>
      </w:r>
      <w:r w:rsidRPr="00B243C0">
        <w:t xml:space="preserve"> a</w:t>
      </w:r>
      <w:r w:rsidRPr="00B243C0">
        <w:t>r</w:t>
      </w:r>
      <w:r w:rsidRPr="00B243C0">
        <w:t>e</w:t>
      </w:r>
      <w:r w:rsidRPr="00B243C0">
        <w:t xml:space="preserve"> </w:t>
      </w:r>
      <w:r w:rsidRPr="00B243C0">
        <w:t>professionally skilled at.</w:t>
      </w:r>
    </w:p>
    <w:p w:rsidR="00ED273B" w:rsidRPr="00B243C0" w:rsidP="00ED273B">
      <w:pPr>
        <w:pStyle w:val="Answer"/>
      </w:pPr>
      <w:sdt>
        <w:sdtPr>
          <w:alias w:val="Witness"/>
          <w:id w:val="-1655360057"/>
          <w:placeholder>
            <w:docPart w:val="DefaultPlaceholder_-1854013440"/>
          </w:placeholder>
          <w:richText/>
        </w:sdtPr>
        <w:sdtContent>
          <w:r w:rsidRPr="00B243C0">
            <w:rPr>
              <w:b/>
              <w:i/>
            </w:rPr>
            <w:t>Dame Jenny Harries:</w:t>
          </w:r>
        </w:sdtContent>
      </w:sdt>
      <w:r w:rsidRPr="00B243C0">
        <w:t xml:space="preserve"> </w:t>
      </w:r>
      <w:r w:rsidRPr="00B243C0">
        <w:t>I clearly understood that there was huge complexity in putting these organisations together</w:t>
      </w:r>
      <w:r w:rsidRPr="00B243C0">
        <w:t>.</w:t>
      </w:r>
      <w:r w:rsidRPr="00B243C0">
        <w:t xml:space="preserve"> </w:t>
      </w:r>
      <w:r w:rsidRPr="00B243C0">
        <w:t>I</w:t>
      </w:r>
      <w:r w:rsidRPr="00B243C0">
        <w:t xml:space="preserve">t is not simply the financial </w:t>
      </w:r>
      <w:r w:rsidRPr="00B243C0">
        <w:t xml:space="preserve">element but </w:t>
      </w:r>
      <w:r w:rsidRPr="00B243C0">
        <w:t xml:space="preserve">the </w:t>
      </w:r>
      <w:r w:rsidRPr="00B243C0">
        <w:t>cultural element as well.</w:t>
      </w:r>
      <w:r w:rsidRPr="00B243C0">
        <w:t xml:space="preserve"> </w:t>
      </w:r>
      <w:r w:rsidRPr="00B243C0">
        <w:t>There were three entirely different ones,</w:t>
      </w:r>
      <w:r w:rsidRPr="00B243C0">
        <w:t xml:space="preserve"> and that impacts heavily on things like</w:t>
      </w:r>
      <w:r w:rsidRPr="00B243C0">
        <w:t xml:space="preserve"> accounting.</w:t>
      </w:r>
    </w:p>
    <w:p w:rsidR="00F03B6F" w:rsidRPr="00B243C0" w:rsidP="00ED273B">
      <w:pPr>
        <w:pStyle w:val="Question"/>
      </w:pPr>
      <w:sdt>
        <w:sdtPr>
          <w:alias w:val="Member"/>
          <w:tag w:val="&lt;Member mnisId='1524' dodsId='35914'&gt;"/>
          <w:id w:val="1408804070"/>
          <w:placeholder>
            <w:docPart w:val="DefaultPlaceholder_-1854013440"/>
          </w:placeholder>
          <w:richText/>
        </w:sdtPr>
        <w:sdtContent>
          <w:r w:rsidRPr="00B243C0">
            <w:rPr>
              <w:b/>
            </w:rPr>
            <w:t>Chair:</w:t>
          </w:r>
        </w:sdtContent>
      </w:sdt>
      <w:r w:rsidRPr="00B243C0">
        <w:t xml:space="preserve"> L</w:t>
      </w:r>
      <w:r w:rsidRPr="00B243C0">
        <w:t>ooking back, would you</w:t>
      </w:r>
      <w:r w:rsidRPr="00B243C0">
        <w:t xml:space="preserve">—I will throw this out to Mr Peters as well—have </w:t>
      </w:r>
      <w:r w:rsidRPr="00B243C0">
        <w:t>asked for different help and support from your sponsoring Department to make sure that you could get the accounts in on ti</w:t>
      </w:r>
      <w:r w:rsidRPr="00B243C0">
        <w:t xml:space="preserve">me </w:t>
      </w:r>
      <w:r w:rsidRPr="00B243C0">
        <w:t xml:space="preserve">and </w:t>
      </w:r>
      <w:r w:rsidRPr="00B243C0">
        <w:t>secur</w:t>
      </w:r>
      <w:r w:rsidRPr="00B243C0">
        <w:t>e</w:t>
      </w:r>
      <w:r w:rsidRPr="00B243C0">
        <w:t xml:space="preserve"> your budget and all of those challenges that we are highlighting today</w:t>
      </w:r>
      <w:r w:rsidRPr="00B243C0">
        <w:t>?</w:t>
      </w:r>
    </w:p>
    <w:p w:rsidR="00F03B6F" w:rsidRPr="00B243C0" w:rsidP="00ED273B">
      <w:pPr>
        <w:pStyle w:val="Answer"/>
      </w:pPr>
      <w:sdt>
        <w:sdtPr>
          <w:alias w:val="Witness"/>
          <w:id w:val="1560977876"/>
          <w:placeholder>
            <w:docPart w:val="DefaultPlaceholder_-1854013440"/>
          </w:placeholder>
          <w:richText/>
        </w:sdtPr>
        <w:sdtContent>
          <w:r w:rsidRPr="00B243C0">
            <w:rPr>
              <w:b/>
              <w:i/>
            </w:rPr>
            <w:t>Dame Jenny Harries:</w:t>
          </w:r>
        </w:sdtContent>
      </w:sdt>
      <w:r w:rsidRPr="00B243C0">
        <w:t xml:space="preserve"> There are </w:t>
      </w:r>
      <w:r w:rsidRPr="00B243C0">
        <w:t>two areas</w:t>
      </w:r>
      <w:r w:rsidRPr="00B243C0">
        <w:t>.</w:t>
      </w:r>
      <w:r w:rsidRPr="00B243C0">
        <w:t xml:space="preserve"> </w:t>
      </w:r>
      <w:r w:rsidRPr="00B243C0">
        <w:t>O</w:t>
      </w:r>
      <w:r w:rsidRPr="00B243C0">
        <w:t xml:space="preserve">ne is about staffing </w:t>
      </w:r>
      <w:r w:rsidRPr="00B243C0">
        <w:t xml:space="preserve">in terms of </w:t>
      </w:r>
      <w:r w:rsidRPr="00B243C0">
        <w:t xml:space="preserve">finance and </w:t>
      </w:r>
      <w:r w:rsidRPr="00B243C0">
        <w:t xml:space="preserve">the flux </w:t>
      </w:r>
      <w:r w:rsidRPr="00B243C0">
        <w:t>in personnel across the system, which</w:t>
      </w:r>
      <w:r w:rsidRPr="00B243C0">
        <w:t xml:space="preserve"> </w:t>
      </w:r>
      <w:r w:rsidRPr="00B243C0">
        <w:t xml:space="preserve">the Department </w:t>
      </w:r>
      <w:r w:rsidRPr="00B243C0">
        <w:t xml:space="preserve">has </w:t>
      </w:r>
      <w:r w:rsidRPr="00B243C0">
        <w:t xml:space="preserve">tried </w:t>
      </w:r>
      <w:r w:rsidRPr="00B243C0">
        <w:t xml:space="preserve">to </w:t>
      </w:r>
      <w:r w:rsidRPr="00B243C0">
        <w:t xml:space="preserve">help </w:t>
      </w:r>
      <w:r w:rsidRPr="00B243C0">
        <w:t xml:space="preserve">us with, as has HMT. There is </w:t>
      </w:r>
      <w:r w:rsidRPr="00B243C0">
        <w:t xml:space="preserve">a risk around that. It is difficult to get people in, and we had, as my </w:t>
      </w:r>
      <w:r w:rsidRPr="00B243C0">
        <w:t>c</w:t>
      </w:r>
      <w:r w:rsidRPr="00B243C0">
        <w:t>hair has said, difficulty in providing information simply because of that churn.</w:t>
      </w:r>
    </w:p>
    <w:p w:rsidR="00F03B6F" w:rsidRPr="00B243C0" w:rsidP="00F03B6F">
      <w:pPr>
        <w:pStyle w:val="Question"/>
      </w:pPr>
      <w:sdt>
        <w:sdtPr>
          <w:alias w:val="Member"/>
          <w:tag w:val="&lt;Member mnisId='1524' dodsId='35914'&gt;"/>
          <w:id w:val="-823744015"/>
          <w:placeholder>
            <w:docPart w:val="DefaultPlaceholder_-1854013440"/>
          </w:placeholder>
          <w:richText/>
        </w:sdtPr>
        <w:sdtContent>
          <w:r w:rsidRPr="00B243C0">
            <w:rPr>
              <w:b/>
            </w:rPr>
            <w:t>Chair:</w:t>
          </w:r>
        </w:sdtContent>
      </w:sdt>
      <w:r w:rsidRPr="00B243C0">
        <w:t xml:space="preserve"> </w:t>
      </w:r>
      <w:r w:rsidRPr="00B243C0">
        <w:t>You had d</w:t>
      </w:r>
      <w:r w:rsidRPr="00B243C0">
        <w:t>ifficult</w:t>
      </w:r>
      <w:r w:rsidRPr="00B243C0">
        <w:t>y</w:t>
      </w:r>
      <w:r w:rsidRPr="00B243C0">
        <w:t xml:space="preserve"> because</w:t>
      </w:r>
      <w:r w:rsidRPr="00B243C0">
        <w:t>,</w:t>
      </w:r>
      <w:r w:rsidRPr="00B243C0">
        <w:t xml:space="preserve"> if you </w:t>
      </w:r>
      <w:r w:rsidRPr="00B243C0">
        <w:t xml:space="preserve">did </w:t>
      </w:r>
      <w:r w:rsidRPr="00B243C0">
        <w:t>not have a budget s</w:t>
      </w:r>
      <w:r w:rsidRPr="00B243C0">
        <w:t>et</w:t>
      </w:r>
      <w:r w:rsidRPr="00B243C0">
        <w:t>,</w:t>
      </w:r>
      <w:r w:rsidRPr="00B243C0">
        <w:t xml:space="preserve"> you could not give people long-term contracts.</w:t>
      </w:r>
    </w:p>
    <w:p w:rsidR="00ED273B" w:rsidRPr="00B243C0" w:rsidP="00ED273B">
      <w:pPr>
        <w:pStyle w:val="Answer"/>
      </w:pPr>
      <w:sdt>
        <w:sdtPr>
          <w:alias w:val="Witness"/>
          <w:id w:val="-2020837830"/>
          <w:placeholder>
            <w:docPart w:val="DefaultPlaceholder_-1854013440"/>
          </w:placeholder>
          <w:richText/>
        </w:sdtPr>
        <w:sdtContent>
          <w:r w:rsidRPr="00B243C0">
            <w:rPr>
              <w:b/>
              <w:i/>
            </w:rPr>
            <w:t>Dame Jenny Harries:</w:t>
          </w:r>
        </w:sdtContent>
      </w:sdt>
      <w:r w:rsidRPr="00B243C0">
        <w:t xml:space="preserve"> Yes. H</w:t>
      </w:r>
      <w:r w:rsidRPr="00B243C0">
        <w:t xml:space="preserve">aving a budget set early is a good thing. </w:t>
      </w:r>
      <w:r w:rsidRPr="00B243C0">
        <w:t>A</w:t>
      </w:r>
      <w:r w:rsidRPr="00B243C0">
        <w:t>ny chief executive would want that. It is particularly important where you are employing, for example, very specialist staff who are l</w:t>
      </w:r>
      <w:r w:rsidRPr="00B243C0">
        <w:t xml:space="preserve">ooking for </w:t>
      </w:r>
      <w:r w:rsidRPr="00B243C0">
        <w:t xml:space="preserve">a </w:t>
      </w:r>
      <w:r w:rsidRPr="00B243C0">
        <w:t xml:space="preserve">longer-term career. </w:t>
      </w:r>
      <w:r w:rsidRPr="00B243C0">
        <w:t>T</w:t>
      </w:r>
      <w:r w:rsidRPr="00B243C0">
        <w:t xml:space="preserve">hat is a point </w:t>
      </w:r>
      <w:r w:rsidRPr="00B243C0">
        <w:t xml:space="preserve">that </w:t>
      </w:r>
      <w:r w:rsidRPr="00B243C0">
        <w:t>would be more helpful going forward to stabilise the organisation.</w:t>
      </w:r>
    </w:p>
    <w:p w:rsidR="00ED273B" w:rsidRPr="00B243C0" w:rsidP="00ED273B">
      <w:pPr>
        <w:pStyle w:val="Answer"/>
      </w:pPr>
      <w:r w:rsidRPr="00B243C0">
        <w:t>T</w:t>
      </w:r>
      <w:r w:rsidRPr="00B243C0">
        <w:t>he other thing is</w:t>
      </w:r>
      <w:r w:rsidRPr="00B243C0">
        <w:t xml:space="preserve"> that</w:t>
      </w:r>
      <w:r w:rsidRPr="00B243C0">
        <w:t>, as has been highlighted, the N</w:t>
      </w:r>
      <w:r w:rsidRPr="00B243C0">
        <w:t>A</w:t>
      </w:r>
      <w:r w:rsidRPr="00B243C0">
        <w:t>O has a particular way of working, which we all recognise and is correct for mo</w:t>
      </w:r>
      <w:r w:rsidRPr="00B243C0">
        <w:t>st accounts</w:t>
      </w:r>
      <w:r w:rsidRPr="00B243C0">
        <w:t>.</w:t>
      </w:r>
      <w:r w:rsidRPr="00B243C0">
        <w:t xml:space="preserve"> </w:t>
      </w:r>
      <w:r w:rsidRPr="00B243C0">
        <w:t xml:space="preserve">In </w:t>
      </w:r>
      <w:r w:rsidRPr="00B243C0">
        <w:t>a pandemic situation</w:t>
      </w:r>
      <w:r w:rsidRPr="00B243C0">
        <w:t>,</w:t>
      </w:r>
      <w:r w:rsidRPr="00B243C0">
        <w:t xml:space="preserve"> value for money for an unknown entity is a really tricky thing to do, even in routine AO business. </w:t>
      </w:r>
      <w:r w:rsidRPr="00B243C0">
        <w:t>S</w:t>
      </w:r>
      <w:r w:rsidRPr="00B243C0">
        <w:t>etting that out ahead of the organisation</w:t>
      </w:r>
      <w:r w:rsidRPr="00B243C0">
        <w:t xml:space="preserve"> </w:t>
      </w:r>
      <w:r w:rsidRPr="00B243C0">
        <w:t>starting full public consumption</w:t>
      </w:r>
      <w:r w:rsidRPr="00B243C0">
        <w:t xml:space="preserve"> is helpful.</w:t>
      </w:r>
    </w:p>
    <w:p w:rsidR="00F03B6F" w:rsidRPr="00B243C0" w:rsidP="00ED273B">
      <w:pPr>
        <w:pStyle w:val="Question"/>
      </w:pPr>
      <w:sdt>
        <w:sdtPr>
          <w:alias w:val="Member"/>
          <w:tag w:val="&lt;Member mnisId='1524' dodsId='35914'&gt;"/>
          <w:id w:val="-38829768"/>
          <w:placeholder>
            <w:docPart w:val="DefaultPlaceholder_-1854013440"/>
          </w:placeholder>
          <w:richText/>
        </w:sdtPr>
        <w:sdtContent>
          <w:r w:rsidRPr="00B243C0">
            <w:rPr>
              <w:b/>
            </w:rPr>
            <w:t>Chair:</w:t>
          </w:r>
        </w:sdtContent>
      </w:sdt>
      <w:r w:rsidRPr="00B243C0">
        <w:t xml:space="preserve"> The NAO </w:t>
      </w:r>
      <w:r w:rsidRPr="00B243C0">
        <w:t>does the accou</w:t>
      </w:r>
      <w:r w:rsidRPr="00B243C0">
        <w:t>nts</w:t>
      </w:r>
      <w:r w:rsidRPr="00B243C0">
        <w:t>,</w:t>
      </w:r>
      <w:r w:rsidRPr="00B243C0">
        <w:t xml:space="preserve"> and value for money</w:t>
      </w:r>
      <w:r w:rsidRPr="00B243C0">
        <w:t xml:space="preserve"> is a separate document</w:t>
      </w:r>
      <w:r w:rsidRPr="00B243C0">
        <w:t>.</w:t>
      </w:r>
    </w:p>
    <w:p w:rsidR="00552ADA" w:rsidRPr="00B243C0" w:rsidP="00552ADA">
      <w:pPr>
        <w:pStyle w:val="Answer"/>
      </w:pPr>
      <w:sdt>
        <w:sdtPr>
          <w:alias w:val="Witness"/>
          <w:id w:val="731894012"/>
          <w:placeholder>
            <w:docPart w:val="DefaultPlaceholder_-1854013440"/>
          </w:placeholder>
          <w:richText/>
        </w:sdtPr>
        <w:sdtContent>
          <w:r w:rsidRPr="00B243C0">
            <w:rPr>
              <w:b/>
              <w:i/>
            </w:rPr>
            <w:t>Dame Jenny Harries:</w:t>
          </w:r>
        </w:sdtContent>
      </w:sdt>
      <w:r w:rsidRPr="00B243C0">
        <w:t xml:space="preserve"> Yes, </w:t>
      </w:r>
      <w:r w:rsidRPr="00B243C0">
        <w:t xml:space="preserve">but I have to apply value for money </w:t>
      </w:r>
      <w:r w:rsidRPr="00B243C0">
        <w:t xml:space="preserve">each time that I am signing off or looking at a contract. This has </w:t>
      </w:r>
      <w:r w:rsidRPr="00B243C0">
        <w:t>highlighted</w:t>
      </w:r>
      <w:r w:rsidRPr="00B243C0">
        <w:t xml:space="preserve"> that</w:t>
      </w:r>
      <w:r w:rsidRPr="00B243C0">
        <w:t xml:space="preserve">. </w:t>
      </w:r>
      <w:r w:rsidRPr="00B243C0">
        <w:t xml:space="preserve">It </w:t>
      </w:r>
      <w:r w:rsidRPr="00B243C0">
        <w:t xml:space="preserve">is not so much </w:t>
      </w:r>
      <w:r w:rsidRPr="00B243C0">
        <w:t>a</w:t>
      </w:r>
      <w:r w:rsidRPr="00B243C0">
        <w:t xml:space="preserve">n action, but </w:t>
      </w:r>
      <w:r w:rsidRPr="00B243C0">
        <w:t>getting</w:t>
      </w:r>
      <w:r w:rsidRPr="00B243C0">
        <w:t>,</w:t>
      </w:r>
      <w:r w:rsidRPr="00B243C0">
        <w:t xml:space="preserve"> </w:t>
      </w:r>
      <w:r w:rsidRPr="00B243C0">
        <w:t xml:space="preserve">from </w:t>
      </w:r>
      <w:r w:rsidRPr="00B243C0">
        <w:t xml:space="preserve">the </w:t>
      </w:r>
      <w:r w:rsidRPr="00B243C0">
        <w:t>Department of H</w:t>
      </w:r>
      <w:r w:rsidRPr="00B243C0">
        <w:t>ealth and perhaps from your Committee as well</w:t>
      </w:r>
      <w:r w:rsidRPr="00B243C0">
        <w:t>,</w:t>
      </w:r>
      <w:r w:rsidRPr="00B243C0">
        <w:t xml:space="preserve"> this understanding and recognition that</w:t>
      </w:r>
      <w:r w:rsidRPr="00B243C0">
        <w:t>,</w:t>
      </w:r>
      <w:r w:rsidRPr="00B243C0">
        <w:t xml:space="preserve"> for some of these potentially catastrophic infectious disease or external health hazard interventions, some of the routine systems perhaps need a differe</w:t>
      </w:r>
      <w:r w:rsidRPr="00B243C0">
        <w:t xml:space="preserve">nt lens to look through in order to understand the work that is ongoing. </w:t>
      </w:r>
      <w:r w:rsidRPr="00B243C0">
        <w:t>B</w:t>
      </w:r>
      <w:r w:rsidRPr="00B243C0">
        <w:t>roadly</w:t>
      </w:r>
      <w:r w:rsidRPr="00B243C0">
        <w:t>,</w:t>
      </w:r>
      <w:r w:rsidRPr="00B243C0">
        <w:t xml:space="preserve"> we have had a lot of support</w:t>
      </w:r>
      <w:r w:rsidRPr="00B243C0">
        <w:t>,</w:t>
      </w:r>
      <w:r w:rsidRPr="00B243C0">
        <w:t xml:space="preserve"> and that continues.</w:t>
      </w:r>
      <w:r w:rsidRPr="00B243C0">
        <w:t xml:space="preserve"> </w:t>
      </w:r>
      <w:r w:rsidRPr="00B243C0">
        <w:t xml:space="preserve">I am particularly grateful to my </w:t>
      </w:r>
      <w:r w:rsidRPr="00B243C0">
        <w:t>chair</w:t>
      </w:r>
      <w:r w:rsidRPr="00B243C0">
        <w:t xml:space="preserve">, because we have parallel skillsets and have tried to use those through the early </w:t>
      </w:r>
      <w:r w:rsidRPr="00B243C0">
        <w:t>set</w:t>
      </w:r>
      <w:r w:rsidRPr="00B243C0">
        <w:t>-up</w:t>
      </w:r>
      <w:r w:rsidRPr="00B243C0">
        <w:t xml:space="preserve"> until we come to a settled point, which is broadly now.</w:t>
      </w:r>
    </w:p>
    <w:p w:rsidR="00F03B6F" w:rsidRPr="00B243C0" w:rsidP="00552ADA">
      <w:pPr>
        <w:pStyle w:val="Question"/>
        <w:numPr>
          <w:ilvl w:val="0"/>
          <w:numId w:val="0"/>
        </w:numPr>
        <w:ind w:left="794"/>
      </w:pPr>
      <w:sdt>
        <w:sdtPr>
          <w:alias w:val="Member"/>
          <w:tag w:val="&lt;Member mnisId='1524' dodsId='35914'&gt;"/>
          <w:id w:val="-2041278226"/>
          <w:placeholder>
            <w:docPart w:val="DefaultPlaceholder_-1854013440"/>
          </w:placeholder>
          <w:richText/>
        </w:sdtPr>
        <w:sdtContent>
          <w:r w:rsidRPr="00B243C0">
            <w:rPr>
              <w:b/>
            </w:rPr>
            <w:t>Chair:</w:t>
          </w:r>
        </w:sdtContent>
      </w:sdt>
      <w:r w:rsidRPr="00B243C0">
        <w:t xml:space="preserve"> </w:t>
      </w:r>
      <w:r w:rsidRPr="00B243C0">
        <w:t xml:space="preserve">It would never happen instantly, even in </w:t>
      </w:r>
      <w:r w:rsidRPr="00B243C0">
        <w:t>peacetime.</w:t>
      </w:r>
    </w:p>
    <w:p w:rsidR="00F03B6F" w:rsidRPr="00B243C0" w:rsidP="00552ADA">
      <w:pPr>
        <w:pStyle w:val="Answer"/>
      </w:pPr>
      <w:sdt>
        <w:sdtPr>
          <w:alias w:val="Witness"/>
          <w:id w:val="337669312"/>
          <w:placeholder>
            <w:docPart w:val="DefaultPlaceholder_-1854013440"/>
          </w:placeholder>
          <w:richText/>
        </w:sdtPr>
        <w:sdtContent>
          <w:r w:rsidRPr="00B243C0">
            <w:rPr>
              <w:b/>
              <w:i/>
            </w:rPr>
            <w:t>Dame Jenny Harries:</w:t>
          </w:r>
        </w:sdtContent>
      </w:sdt>
      <w:r w:rsidRPr="00B243C0">
        <w:t xml:space="preserve"> </w:t>
      </w:r>
      <w:r w:rsidRPr="00B243C0">
        <w:t>No, a</w:t>
      </w:r>
      <w:r w:rsidRPr="00B243C0">
        <w:t xml:space="preserve">bsolutely not. It </w:t>
      </w:r>
      <w:r w:rsidRPr="00B243C0">
        <w:t>is worth flagging here</w:t>
      </w:r>
      <w:r w:rsidRPr="00B243C0">
        <w:t>—</w:t>
      </w:r>
      <w:r w:rsidRPr="00B243C0">
        <w:t>I have in the letter to you</w:t>
      </w:r>
      <w:r w:rsidRPr="00B243C0">
        <w:t xml:space="preserve">—that, </w:t>
      </w:r>
      <w:r w:rsidRPr="00B243C0">
        <w:t xml:space="preserve">for </w:t>
      </w:r>
      <w:r>
        <w:t xml:space="preserve">the </w:t>
      </w:r>
      <w:r w:rsidRPr="00B243C0">
        <w:t>reasons which you just sa</w:t>
      </w:r>
      <w:r w:rsidRPr="00B243C0">
        <w:t>id, it is quite a long runway into a settled account period</w:t>
      </w:r>
      <w:r w:rsidRPr="00B243C0">
        <w:t>.</w:t>
      </w:r>
      <w:r w:rsidRPr="00B243C0">
        <w:t xml:space="preserve"> </w:t>
      </w:r>
      <w:r w:rsidRPr="00B243C0">
        <w:t>W</w:t>
      </w:r>
      <w:r w:rsidRPr="00B243C0">
        <w:t>e will be making absolute tracks on getting there as quick</w:t>
      </w:r>
      <w:r w:rsidRPr="00B243C0">
        <w:t>ly</w:t>
      </w:r>
      <w:r w:rsidRPr="00B243C0">
        <w:t xml:space="preserve"> as we can, but</w:t>
      </w:r>
      <w:r w:rsidRPr="00B243C0">
        <w:t>,</w:t>
      </w:r>
      <w:r w:rsidRPr="00B243C0">
        <w:t xml:space="preserve"> for all the reasons that we just said, it is likely that it will be moving into next year before we have unqualified </w:t>
      </w:r>
      <w:r w:rsidRPr="00B243C0">
        <w:t>accounts.</w:t>
      </w:r>
    </w:p>
    <w:p w:rsidR="00F03B6F" w:rsidRPr="00B243C0" w:rsidP="00F03B6F">
      <w:pPr>
        <w:pStyle w:val="Question"/>
      </w:pPr>
      <w:sdt>
        <w:sdtPr>
          <w:alias w:val="Member"/>
          <w:tag w:val="&lt;Member mnisId='1524' dodsId='35914'&gt;"/>
          <w:id w:val="1183238504"/>
          <w:placeholder>
            <w:docPart w:val="DefaultPlaceholder_-1854013440"/>
          </w:placeholder>
          <w:richText/>
        </w:sdtPr>
        <w:sdtContent>
          <w:r w:rsidRPr="00B243C0">
            <w:rPr>
              <w:b/>
            </w:rPr>
            <w:t>Chair:</w:t>
          </w:r>
        </w:sdtContent>
      </w:sdt>
      <w:r w:rsidRPr="00B243C0">
        <w:t xml:space="preserve"> Mr Peters, </w:t>
      </w:r>
      <w:r w:rsidRPr="00B243C0">
        <w:t xml:space="preserve">going back to the appointment </w:t>
      </w:r>
      <w:r w:rsidRPr="00B243C0">
        <w:t>of non-</w:t>
      </w:r>
      <w:r w:rsidRPr="00B243C0">
        <w:t>execs and this co</w:t>
      </w:r>
      <w:r w:rsidRPr="00B243C0">
        <w:t xml:space="preserve">nflation </w:t>
      </w:r>
      <w:r w:rsidRPr="00B243C0">
        <w:t>of roles in governance</w:t>
      </w:r>
      <w:r>
        <w:t>—</w:t>
      </w:r>
      <w:r w:rsidRPr="00B243C0">
        <w:t xml:space="preserve">which we </w:t>
      </w:r>
      <w:r w:rsidRPr="00B243C0">
        <w:t xml:space="preserve">are, as you can gather, more than slightly </w:t>
      </w:r>
      <w:r w:rsidRPr="00B243C0">
        <w:t>concerned about</w:t>
      </w:r>
      <w:r>
        <w:t>—</w:t>
      </w:r>
      <w:r w:rsidRPr="00B243C0">
        <w:t xml:space="preserve">looking back, </w:t>
      </w:r>
      <w:r w:rsidRPr="00B243C0">
        <w:t xml:space="preserve">could you </w:t>
      </w:r>
      <w:r w:rsidRPr="00B243C0">
        <w:t xml:space="preserve">have </w:t>
      </w:r>
      <w:r w:rsidRPr="00B243C0">
        <w:t xml:space="preserve">pushed the Department </w:t>
      </w:r>
      <w:r w:rsidRPr="00B243C0">
        <w:t xml:space="preserve">more to get you some non-execs in a bit </w:t>
      </w:r>
      <w:r w:rsidRPr="00B243C0">
        <w:t>more quickly?</w:t>
      </w:r>
      <w:r w:rsidRPr="00B243C0">
        <w:t xml:space="preserve"> </w:t>
      </w:r>
      <w:r w:rsidRPr="00B243C0">
        <w:t xml:space="preserve">You </w:t>
      </w:r>
      <w:r w:rsidRPr="00B243C0">
        <w:t>may want the perfect non-execs</w:t>
      </w:r>
      <w:r w:rsidRPr="00B243C0">
        <w:t>—</w:t>
      </w:r>
      <w:r w:rsidRPr="00B243C0">
        <w:t>we have talked about a balanced board</w:t>
      </w:r>
      <w:r w:rsidRPr="00B243C0">
        <w:t xml:space="preserve">—but </w:t>
      </w:r>
      <w:r w:rsidRPr="00B243C0">
        <w:t xml:space="preserve">we </w:t>
      </w:r>
      <w:r w:rsidRPr="00B243C0">
        <w:t xml:space="preserve">were not </w:t>
      </w:r>
      <w:r w:rsidRPr="00B243C0">
        <w:t xml:space="preserve">in a perfect world. We have UK Government </w:t>
      </w:r>
      <w:r w:rsidRPr="00B243C0">
        <w:t>I</w:t>
      </w:r>
      <w:r w:rsidRPr="00B243C0">
        <w:t xml:space="preserve">nvestments, which brings in experts from across </w:t>
      </w:r>
      <w:r w:rsidRPr="00B243C0">
        <w:t>industry</w:t>
      </w:r>
      <w:r w:rsidRPr="00B243C0">
        <w:t>,</w:t>
      </w:r>
      <w:r w:rsidRPr="00B243C0">
        <w:t xml:space="preserve"> </w:t>
      </w:r>
      <w:r w:rsidRPr="00B243C0">
        <w:t xml:space="preserve">as well as </w:t>
      </w:r>
      <w:r w:rsidRPr="00B243C0">
        <w:t xml:space="preserve">the </w:t>
      </w:r>
      <w:r w:rsidRPr="00B243C0">
        <w:t xml:space="preserve">Shareholder Executive. There are bits of Government that can provide non-execs </w:t>
      </w:r>
      <w:r w:rsidRPr="00B243C0">
        <w:t>at short notice</w:t>
      </w:r>
      <w:r w:rsidRPr="00B243C0">
        <w:t xml:space="preserve">. There are non-execs on boards of other Departments </w:t>
      </w:r>
      <w:r w:rsidRPr="00B243C0">
        <w:t xml:space="preserve">who </w:t>
      </w:r>
      <w:r w:rsidRPr="00B243C0">
        <w:t>could have possibly twin</w:t>
      </w:r>
      <w:r w:rsidRPr="00B243C0">
        <w:t>-</w:t>
      </w:r>
      <w:r w:rsidRPr="00B243C0">
        <w:t>tracked</w:t>
      </w:r>
      <w:r w:rsidRPr="00B243C0">
        <w:t xml:space="preserve"> as a temporary measure.</w:t>
      </w:r>
      <w:r w:rsidRPr="00B243C0">
        <w:t xml:space="preserve"> </w:t>
      </w:r>
      <w:r w:rsidRPr="00B243C0">
        <w:t xml:space="preserve">Did </w:t>
      </w:r>
      <w:r w:rsidRPr="00B243C0">
        <w:t>you consider that o</w:t>
      </w:r>
      <w:r w:rsidRPr="00B243C0">
        <w:t xml:space="preserve">r </w:t>
      </w:r>
      <w:r w:rsidRPr="00B243C0">
        <w:t xml:space="preserve">did </w:t>
      </w:r>
      <w:r w:rsidRPr="00B243C0">
        <w:t>you get any offer from the Department to do that?</w:t>
      </w:r>
    </w:p>
    <w:p w:rsidR="00552ADA" w:rsidRPr="00B243C0" w:rsidP="00552ADA">
      <w:pPr>
        <w:pStyle w:val="Answer"/>
      </w:pPr>
      <w:sdt>
        <w:sdtPr>
          <w:alias w:val="Witness"/>
          <w:id w:val="-306090832"/>
          <w:placeholder>
            <w:docPart w:val="DefaultPlaceholder_-1854013440"/>
          </w:placeholder>
          <w:richText/>
        </w:sdtPr>
        <w:sdtContent>
          <w:r w:rsidRPr="00B243C0">
            <w:rPr>
              <w:b/>
              <w:i/>
            </w:rPr>
            <w:t>Ian Peters:</w:t>
          </w:r>
        </w:sdtContent>
      </w:sdt>
      <w:r w:rsidRPr="00B243C0">
        <w:t xml:space="preserve"> I</w:t>
      </w:r>
      <w:r w:rsidRPr="00B243C0">
        <w:t xml:space="preserve"> did reach out and was offered help, which I took</w:t>
      </w:r>
      <w:r w:rsidRPr="00B243C0">
        <w:t>,</w:t>
      </w:r>
      <w:r w:rsidRPr="00B243C0">
        <w:t xml:space="preserve"> from various parts of Government</w:t>
      </w:r>
      <w:r w:rsidRPr="00B243C0">
        <w:t>,</w:t>
      </w:r>
      <w:r w:rsidRPr="00B243C0">
        <w:t xml:space="preserve"> including, for example, the procurement commercial team, </w:t>
      </w:r>
      <w:r w:rsidRPr="00B243C0">
        <w:t xml:space="preserve">which was </w:t>
      </w:r>
      <w:r w:rsidRPr="00B243C0">
        <w:t>incredibly helpful as we were wor</w:t>
      </w:r>
      <w:r w:rsidRPr="00B243C0">
        <w:t>king through the downsizing. Informally</w:t>
      </w:r>
      <w:r w:rsidRPr="00B243C0">
        <w:t>,</w:t>
      </w:r>
      <w:r w:rsidRPr="00B243C0">
        <w:t xml:space="preserve"> I was seeking advice and guidance from others I knew within the system.</w:t>
      </w:r>
    </w:p>
    <w:p w:rsidR="00F03B6F" w:rsidRPr="00B243C0" w:rsidP="00552ADA">
      <w:pPr>
        <w:pStyle w:val="Answer"/>
      </w:pPr>
      <w:r w:rsidRPr="00B243C0">
        <w:t xml:space="preserve">Could we have pushed harder to formally secure those appointments any earlier? I </w:t>
      </w:r>
      <w:r>
        <w:t xml:space="preserve">don’t </w:t>
      </w:r>
      <w:r w:rsidRPr="00B243C0">
        <w:t xml:space="preserve">think </w:t>
      </w:r>
      <w:r w:rsidRPr="00B243C0">
        <w:t xml:space="preserve">that </w:t>
      </w:r>
      <w:r w:rsidRPr="00B243C0">
        <w:t>we could have pushed any harder</w:t>
      </w:r>
      <w:r w:rsidRPr="00B243C0">
        <w:t>,</w:t>
      </w:r>
      <w:r w:rsidRPr="00B243C0">
        <w:t xml:space="preserve"> </w:t>
      </w:r>
      <w:r w:rsidRPr="00B243C0">
        <w:t>in all hones</w:t>
      </w:r>
      <w:r w:rsidRPr="00B243C0">
        <w:t xml:space="preserve">ty. </w:t>
      </w:r>
      <w:r w:rsidRPr="00B243C0">
        <w:t>We did it as quickly as we could, and there are always compromises made along the way.</w:t>
      </w:r>
    </w:p>
    <w:p w:rsidR="00552ADA" w:rsidRPr="00B243C0" w:rsidP="00F03B6F">
      <w:pPr>
        <w:pStyle w:val="Question"/>
      </w:pPr>
      <w:sdt>
        <w:sdtPr>
          <w:alias w:val="Member"/>
          <w:tag w:val="&lt;Member mnisId='1524' dodsId='35914'&gt;"/>
          <w:id w:val="-1415700741"/>
          <w:placeholder>
            <w:docPart w:val="DefaultPlaceholder_-1854013440"/>
          </w:placeholder>
          <w:richText/>
        </w:sdtPr>
        <w:sdtContent>
          <w:r w:rsidRPr="00B243C0">
            <w:rPr>
              <w:b/>
            </w:rPr>
            <w:t>Chair:</w:t>
          </w:r>
        </w:sdtContent>
      </w:sdt>
      <w:r w:rsidRPr="00B243C0">
        <w:t xml:space="preserve"> It must have been quite lonely for you doing both jobs and wearing </w:t>
      </w:r>
      <w:r w:rsidRPr="00B243C0">
        <w:t>both hats without non-execs</w:t>
      </w:r>
      <w:r w:rsidRPr="00B243C0">
        <w:t xml:space="preserve">. When I say “lonely”, that makes it sound like I am making a </w:t>
      </w:r>
      <w:r w:rsidRPr="00B243C0">
        <w:t>joke, but there is a serious governance point about being without the support.</w:t>
      </w:r>
    </w:p>
    <w:p w:rsidR="00552ADA" w:rsidRPr="00B243C0" w:rsidP="00552ADA">
      <w:pPr>
        <w:pStyle w:val="Answer"/>
      </w:pPr>
      <w:sdt>
        <w:sdtPr>
          <w:alias w:val="Witness"/>
          <w:id w:val="-1163768730"/>
          <w:placeholder>
            <w:docPart w:val="DefaultPlaceholder_-1854013440"/>
          </w:placeholder>
          <w:richText/>
        </w:sdtPr>
        <w:sdtContent>
          <w:r w:rsidRPr="00B243C0">
            <w:rPr>
              <w:b/>
              <w:i/>
            </w:rPr>
            <w:t>Ian Peters:</w:t>
          </w:r>
        </w:sdtContent>
      </w:sdt>
      <w:r w:rsidRPr="00B243C0">
        <w:t xml:space="preserve"> </w:t>
      </w:r>
      <w:r w:rsidRPr="00B243C0">
        <w:t xml:space="preserve">There is. </w:t>
      </w:r>
      <w:r w:rsidRPr="00B243C0">
        <w:t>T</w:t>
      </w:r>
      <w:r w:rsidRPr="00B243C0">
        <w:t>hat was acknowledged upfront</w:t>
      </w:r>
      <w:r w:rsidRPr="00B243C0">
        <w:t>.</w:t>
      </w:r>
      <w:r w:rsidRPr="00B243C0">
        <w:t xml:space="preserve"> </w:t>
      </w:r>
      <w:r w:rsidRPr="00B243C0">
        <w:t>A</w:t>
      </w:r>
      <w:r w:rsidRPr="00B243C0">
        <w:t xml:space="preserve">s the </w:t>
      </w:r>
      <w:r w:rsidRPr="00B243C0">
        <w:t xml:space="preserve">permanent secretary </w:t>
      </w:r>
      <w:r w:rsidRPr="00B243C0">
        <w:t>said,</w:t>
      </w:r>
      <w:r w:rsidRPr="00B243C0">
        <w:t xml:space="preserve"> when I was appointed</w:t>
      </w:r>
      <w:r w:rsidRPr="00B243C0">
        <w:t>,</w:t>
      </w:r>
      <w:r w:rsidRPr="00B243C0">
        <w:t xml:space="preserve"> we were </w:t>
      </w:r>
      <w:r w:rsidRPr="00B243C0">
        <w:t xml:space="preserve">effectively </w:t>
      </w:r>
      <w:r w:rsidRPr="00B243C0">
        <w:t>employee one and two at the time</w:t>
      </w:r>
      <w:r w:rsidRPr="00B243C0">
        <w:t>.</w:t>
      </w:r>
    </w:p>
    <w:p w:rsidR="00552ADA" w:rsidRPr="00B243C0" w:rsidP="00552ADA">
      <w:pPr>
        <w:pStyle w:val="Question"/>
        <w:numPr>
          <w:ilvl w:val="0"/>
          <w:numId w:val="0"/>
        </w:numPr>
        <w:ind w:left="794"/>
      </w:pPr>
      <w:sdt>
        <w:sdtPr>
          <w:alias w:val="Member"/>
          <w:tag w:val="&lt;Member mnisId='1524' dodsId='35914'&gt;"/>
          <w:id w:val="1320623068"/>
          <w:placeholder>
            <w:docPart w:val="DefaultPlaceholder_-1854013440"/>
          </w:placeholder>
          <w:richText/>
        </w:sdtPr>
        <w:sdtContent>
          <w:r w:rsidRPr="00B243C0">
            <w:rPr>
              <w:b/>
            </w:rPr>
            <w:t>Chair:</w:t>
          </w:r>
        </w:sdtContent>
      </w:sdt>
      <w:r w:rsidRPr="00B243C0">
        <w:t xml:space="preserve"> </w:t>
      </w:r>
      <w:r w:rsidRPr="00B243C0">
        <w:t xml:space="preserve">It is </w:t>
      </w:r>
      <w:r w:rsidRPr="00B243C0">
        <w:t xml:space="preserve">like a </w:t>
      </w:r>
      <w:r w:rsidRPr="00B243C0">
        <w:t xml:space="preserve">Dr Seuss </w:t>
      </w:r>
      <w:r w:rsidRPr="00B243C0">
        <w:t>book.</w:t>
      </w:r>
    </w:p>
    <w:p w:rsidR="006F5B02" w:rsidRPr="00B243C0" w:rsidP="00552ADA">
      <w:pPr>
        <w:pStyle w:val="Answer"/>
      </w:pPr>
      <w:sdt>
        <w:sdtPr>
          <w:alias w:val="Witness"/>
          <w:id w:val="-469591156"/>
          <w:placeholder>
            <w:docPart w:val="DefaultPlaceholder_-1854013440"/>
          </w:placeholder>
          <w:richText/>
        </w:sdtPr>
        <w:sdtContent>
          <w:r w:rsidRPr="00B243C0">
            <w:rPr>
              <w:b/>
              <w:i/>
            </w:rPr>
            <w:t>Ian Peters:</w:t>
          </w:r>
        </w:sdtContent>
      </w:sdt>
      <w:r w:rsidRPr="00B243C0">
        <w:t xml:space="preserve"> </w:t>
      </w:r>
      <w:r w:rsidRPr="00B243C0">
        <w:t xml:space="preserve">The </w:t>
      </w:r>
      <w:r w:rsidRPr="00B243C0">
        <w:t>Department knew why the Government realised that there would be an extended time lag</w:t>
      </w:r>
      <w:r w:rsidRPr="00B243C0">
        <w:t xml:space="preserve"> while those people came onboard.</w:t>
      </w:r>
      <w:r w:rsidRPr="00B243C0">
        <w:t xml:space="preserve"> </w:t>
      </w:r>
      <w:r w:rsidRPr="00B243C0">
        <w:t>I</w:t>
      </w:r>
      <w:r w:rsidRPr="00B243C0">
        <w:t xml:space="preserve">t was acknowledged when I joined that the nature of my role would evolve during that first </w:t>
      </w:r>
      <w:r w:rsidRPr="00B243C0">
        <w:t>12</w:t>
      </w:r>
      <w:r w:rsidRPr="00B243C0">
        <w:t>-</w:t>
      </w:r>
      <w:r w:rsidRPr="00B243C0">
        <w:t xml:space="preserve">month period. Jenny, </w:t>
      </w:r>
      <w:r w:rsidRPr="00B243C0">
        <w:t xml:space="preserve">a </w:t>
      </w:r>
      <w:r w:rsidRPr="00B243C0">
        <w:t>brilliant</w:t>
      </w:r>
      <w:r w:rsidRPr="00B243C0">
        <w:t xml:space="preserve"> p</w:t>
      </w:r>
      <w:r w:rsidRPr="00B243C0">
        <w:t>ublic health scientist</w:t>
      </w:r>
      <w:r w:rsidRPr="00B243C0">
        <w:t>,</w:t>
      </w:r>
      <w:r w:rsidRPr="00B243C0">
        <w:t xml:space="preserve"> </w:t>
      </w:r>
      <w:r w:rsidRPr="00B243C0">
        <w:t>j</w:t>
      </w:r>
      <w:r w:rsidRPr="00B243C0">
        <w:t xml:space="preserve">ust </w:t>
      </w:r>
      <w:r w:rsidRPr="00B243C0">
        <w:t xml:space="preserve">did </w:t>
      </w:r>
      <w:r w:rsidRPr="00B243C0">
        <w:t xml:space="preserve">not have, at </w:t>
      </w:r>
      <w:r w:rsidRPr="00B243C0">
        <w:t>that stage</w:t>
      </w:r>
      <w:r w:rsidRPr="00B243C0">
        <w:t>,</w:t>
      </w:r>
      <w:r w:rsidRPr="00B243C0">
        <w:t xml:space="preserve"> </w:t>
      </w:r>
      <w:r w:rsidRPr="00B243C0">
        <w:t>t</w:t>
      </w:r>
      <w:r w:rsidRPr="00B243C0">
        <w:t xml:space="preserve">he experience in other elements of being a </w:t>
      </w:r>
      <w:r w:rsidRPr="00B243C0">
        <w:t>c</w:t>
      </w:r>
      <w:r w:rsidRPr="00B243C0">
        <w:t xml:space="preserve">hief </w:t>
      </w:r>
      <w:r w:rsidRPr="00B243C0">
        <w:t>exec,</w:t>
      </w:r>
      <w:r w:rsidRPr="00B243C0">
        <w:t xml:space="preserve"> </w:t>
      </w:r>
      <w:r w:rsidRPr="00B243C0">
        <w:t>s</w:t>
      </w:r>
      <w:r w:rsidRPr="00B243C0">
        <w:t>o my role in the first year was never to be an executive but to help Jenny more in some of the functions</w:t>
      </w:r>
      <w:r w:rsidRPr="00B243C0">
        <w:t xml:space="preserve"> </w:t>
      </w:r>
      <w:r w:rsidRPr="00B243C0">
        <w:t>that s</w:t>
      </w:r>
      <w:r w:rsidRPr="00B243C0">
        <w:t xml:space="preserve">he was less experienced in, like technology operations and procurement. As her confidence </w:t>
      </w:r>
      <w:r w:rsidRPr="00B243C0">
        <w:t>grew</w:t>
      </w:r>
      <w:r w:rsidRPr="00B243C0">
        <w:t xml:space="preserve">, the executive team </w:t>
      </w:r>
      <w:r w:rsidRPr="00B243C0">
        <w:t xml:space="preserve">was </w:t>
      </w:r>
      <w:r w:rsidRPr="00B243C0">
        <w:t>formed and the non-execs joined, I would progressively back off</w:t>
      </w:r>
      <w:r w:rsidRPr="00B243C0">
        <w:t>.</w:t>
      </w:r>
    </w:p>
    <w:p w:rsidR="00D06885" w:rsidRPr="00B243C0" w:rsidP="006F5B02">
      <w:pPr>
        <w:pStyle w:val="Question"/>
      </w:pPr>
      <w:sdt>
        <w:sdtPr>
          <w:alias w:val="Member"/>
          <w:tag w:val="&lt;Member mnisId='1524' dodsId='35914'&gt;"/>
          <w:id w:val="1191566456"/>
          <w:placeholder>
            <w:docPart w:val="DefaultPlaceholder_-1854013440"/>
          </w:placeholder>
          <w:richText/>
        </w:sdtPr>
        <w:sdtContent>
          <w:r w:rsidRPr="00B243C0">
            <w:rPr>
              <w:b/>
            </w:rPr>
            <w:t>Chair:</w:t>
          </w:r>
        </w:sdtContent>
      </w:sdt>
      <w:r w:rsidRPr="00B243C0">
        <w:t xml:space="preserve"> That is very candid of you. </w:t>
      </w:r>
      <w:r w:rsidRPr="00B243C0">
        <w:t xml:space="preserve">I should just clarify </w:t>
      </w:r>
      <w:r w:rsidRPr="00B243C0">
        <w:t xml:space="preserve">a </w:t>
      </w:r>
      <w:r w:rsidRPr="00B243C0">
        <w:t>poin</w:t>
      </w:r>
      <w:r w:rsidRPr="00B243C0">
        <w:t>t about the stock count</w:t>
      </w:r>
      <w:r w:rsidRPr="00B243C0">
        <w:t>.</w:t>
      </w:r>
      <w:r w:rsidRPr="00B243C0">
        <w:t xml:space="preserve"> </w:t>
      </w:r>
      <w:r w:rsidRPr="00B243C0">
        <w:t>T</w:t>
      </w:r>
      <w:r w:rsidRPr="00B243C0">
        <w:t>he vaccines stock inherited from Public Health England was counted</w:t>
      </w:r>
      <w:r w:rsidRPr="00B243C0">
        <w:t>.</w:t>
      </w:r>
      <w:r w:rsidRPr="00B243C0">
        <w:t xml:space="preserve"> </w:t>
      </w:r>
      <w:r w:rsidRPr="00B243C0">
        <w:t xml:space="preserve">It </w:t>
      </w:r>
      <w:r w:rsidRPr="00B243C0">
        <w:t>was the emergency stock</w:t>
      </w:r>
      <w:r w:rsidRPr="00B243C0">
        <w:t xml:space="preserve">pile that </w:t>
      </w:r>
      <w:r w:rsidRPr="00B243C0">
        <w:t>could not be counted</w:t>
      </w:r>
      <w:r w:rsidRPr="00B243C0">
        <w:t>,</w:t>
      </w:r>
      <w:r w:rsidRPr="00B243C0">
        <w:t xml:space="preserve"> </w:t>
      </w:r>
      <w:r w:rsidRPr="00B243C0">
        <w:t xml:space="preserve">which </w:t>
      </w:r>
      <w:r w:rsidRPr="00B243C0">
        <w:t xml:space="preserve">was implicit, but </w:t>
      </w:r>
      <w:r w:rsidRPr="00B243C0">
        <w:t xml:space="preserve">I will just </w:t>
      </w:r>
      <w:r w:rsidRPr="00B243C0">
        <w:t xml:space="preserve">be very explicit about that. </w:t>
      </w:r>
      <w:r w:rsidRPr="00B243C0">
        <w:t>The</w:t>
      </w:r>
      <w:r w:rsidRPr="00B243C0">
        <w:t xml:space="preserve"> testing inventory inherited from </w:t>
      </w:r>
      <w:r w:rsidRPr="00B243C0">
        <w:t>Test and Trace</w:t>
      </w:r>
      <w:r w:rsidRPr="00B243C0">
        <w:t xml:space="preserve"> </w:t>
      </w:r>
      <w:r w:rsidRPr="00B243C0">
        <w:t>could not be counted.</w:t>
      </w:r>
    </w:p>
    <w:p w:rsidR="00F03B6F" w:rsidRPr="00B243C0" w:rsidP="00D06885">
      <w:pPr>
        <w:pStyle w:val="Question"/>
        <w:numPr>
          <w:ilvl w:val="0"/>
          <w:numId w:val="0"/>
        </w:numPr>
        <w:ind w:left="794"/>
      </w:pPr>
      <w:r w:rsidRPr="00B243C0">
        <w:t xml:space="preserve">That does raise questions that we might want to explore in other routes about how you can keep a running count of something that is going out to a frontline and being delivered. At the </w:t>
      </w:r>
      <w:r w:rsidRPr="00B243C0">
        <w:t xml:space="preserve">very end, the testing kits were </w:t>
      </w:r>
      <w:r>
        <w:t>being</w:t>
      </w:r>
      <w:r w:rsidRPr="00B243C0">
        <w:t xml:space="preserve"> given out in large numbers. In my constituency, they were being given out because the NHS could not sell them. At the point that it wound down, they had to just be given away very quickly. There is a whole issue about </w:t>
      </w:r>
      <w:r w:rsidRPr="00B243C0">
        <w:t>inventory, which we might want to pick up later.</w:t>
      </w:r>
    </w:p>
    <w:p w:rsidR="006F5B02" w:rsidRPr="00B243C0" w:rsidP="006F5B02">
      <w:pPr>
        <w:pStyle w:val="Answer"/>
      </w:pPr>
      <w:sdt>
        <w:sdtPr>
          <w:alias w:val="Witness"/>
          <w:id w:val="1220638091"/>
          <w:placeholder>
            <w:docPart w:val="DefaultPlaceholder_-1854013440"/>
          </w:placeholder>
          <w:richText/>
        </w:sdtPr>
        <w:sdtContent>
          <w:r w:rsidRPr="00B243C0">
            <w:rPr>
              <w:b/>
              <w:i/>
            </w:rPr>
            <w:t>Sir Chris Wormald:</w:t>
          </w:r>
        </w:sdtContent>
      </w:sdt>
      <w:r w:rsidRPr="00B243C0">
        <w:t xml:space="preserve"> That is a very serious case. We had </w:t>
      </w:r>
      <w:r w:rsidRPr="00B243C0">
        <w:t xml:space="preserve">management information about exactly what we had. That is not the same as having a </w:t>
      </w:r>
      <w:r w:rsidRPr="00B243C0">
        <w:t>“</w:t>
      </w:r>
      <w:r w:rsidRPr="00B243C0">
        <w:t>point in time</w:t>
      </w:r>
      <w:r w:rsidRPr="00B243C0">
        <w:t>”</w:t>
      </w:r>
      <w:r w:rsidRPr="00B243C0">
        <w:t xml:space="preserve"> </w:t>
      </w:r>
      <w:r w:rsidRPr="00B243C0">
        <w:t xml:space="preserve">spot audit </w:t>
      </w:r>
      <w:r w:rsidRPr="00B243C0">
        <w:t xml:space="preserve">of what we have at a particular moment </w:t>
      </w:r>
      <w:r w:rsidRPr="00B243C0">
        <w:t>o</w:t>
      </w:r>
      <w:r w:rsidRPr="00B243C0">
        <w:t>n a particular day</w:t>
      </w:r>
      <w:r w:rsidRPr="00B243C0">
        <w:t>.</w:t>
      </w:r>
      <w:r w:rsidRPr="00B243C0">
        <w:t xml:space="preserve"> </w:t>
      </w:r>
      <w:r w:rsidRPr="00B243C0">
        <w:t>There was a lot of management information.</w:t>
      </w:r>
    </w:p>
    <w:p w:rsidR="00F03B6F" w:rsidRPr="00B243C0" w:rsidP="006F5B02">
      <w:pPr>
        <w:pStyle w:val="Question"/>
      </w:pPr>
      <w:sdt>
        <w:sdtPr>
          <w:alias w:val="Member"/>
          <w:tag w:val="&lt;Member mnisId='1524' dodsId='35914'&gt;"/>
          <w:id w:val="2087342233"/>
          <w:placeholder>
            <w:docPart w:val="DefaultPlaceholder_-1854013440"/>
          </w:placeholder>
          <w:richText/>
        </w:sdtPr>
        <w:sdtContent>
          <w:r w:rsidRPr="00B243C0">
            <w:rPr>
              <w:b/>
            </w:rPr>
            <w:t>Chair:</w:t>
          </w:r>
        </w:sdtContent>
      </w:sdt>
      <w:r w:rsidRPr="00B243C0">
        <w:t xml:space="preserve"> </w:t>
      </w:r>
      <w:r w:rsidRPr="00B243C0">
        <w:t>Not every organisation stock</w:t>
      </w:r>
      <w:r w:rsidRPr="00B243C0">
        <w:t>-</w:t>
      </w:r>
      <w:r w:rsidRPr="00B243C0">
        <w:t xml:space="preserve">counts in quite the same </w:t>
      </w:r>
      <w:r w:rsidRPr="00B243C0">
        <w:t>old-</w:t>
      </w:r>
      <w:r w:rsidRPr="00B243C0">
        <w:t>fashion</w:t>
      </w:r>
      <w:r w:rsidRPr="00B243C0">
        <w:t>ed</w:t>
      </w:r>
      <w:r w:rsidRPr="00B243C0">
        <w:t xml:space="preserve"> way these days.</w:t>
      </w:r>
    </w:p>
    <w:p w:rsidR="006F5B02" w:rsidRPr="00B243C0" w:rsidP="006F5B02">
      <w:pPr>
        <w:pStyle w:val="Answer"/>
      </w:pPr>
      <w:sdt>
        <w:sdtPr>
          <w:alias w:val="Witness"/>
          <w:id w:val="1814519814"/>
          <w:placeholder>
            <w:docPart w:val="DefaultPlaceholder_-1854013440"/>
          </w:placeholder>
          <w:richText/>
        </w:sdtPr>
        <w:sdtContent>
          <w:r w:rsidRPr="00B243C0">
            <w:rPr>
              <w:b/>
              <w:i/>
            </w:rPr>
            <w:t>Sir Chris Wormald:</w:t>
          </w:r>
        </w:sdtContent>
      </w:sdt>
      <w:r w:rsidRPr="00B243C0">
        <w:t xml:space="preserve"> </w:t>
      </w:r>
      <w:r w:rsidRPr="00B243C0">
        <w:t>No, but to reach the accounting standard that we needed, we needed more than th</w:t>
      </w:r>
      <w:r w:rsidRPr="00B243C0">
        <w:t xml:space="preserve">e management information that we had. Perfectly rightly, that is the accounting standard </w:t>
      </w:r>
      <w:r w:rsidRPr="00B243C0">
        <w:t xml:space="preserve">that </w:t>
      </w:r>
      <w:r w:rsidRPr="00B243C0">
        <w:t xml:space="preserve">we need to reach, but it was not possible in that </w:t>
      </w:r>
      <w:r w:rsidRPr="00B243C0">
        <w:t>circumstance.</w:t>
      </w:r>
    </w:p>
    <w:p w:rsidR="00F03B6F" w:rsidRPr="00B243C0" w:rsidP="006F5B02">
      <w:pPr>
        <w:pStyle w:val="Answer"/>
      </w:pPr>
      <w:sdt>
        <w:sdtPr>
          <w:alias w:val="Witness"/>
          <w:id w:val="912898432"/>
          <w:placeholder>
            <w:docPart w:val="DefaultPlaceholder_-1854013440"/>
          </w:placeholder>
          <w:richText/>
        </w:sdtPr>
        <w:sdtContent>
          <w:r w:rsidRPr="00B243C0">
            <w:rPr>
              <w:b/>
              <w:i/>
            </w:rPr>
            <w:t>Ian Peters:</w:t>
          </w:r>
        </w:sdtContent>
      </w:sdt>
      <w:r w:rsidRPr="00B243C0">
        <w:t xml:space="preserve"> T</w:t>
      </w:r>
      <w:r w:rsidRPr="00B243C0">
        <w:t xml:space="preserve">he absence of that opening stock balance has implications </w:t>
      </w:r>
      <w:r>
        <w:t>for</w:t>
      </w:r>
      <w:r w:rsidRPr="00B243C0">
        <w:t xml:space="preserve"> how quickly we can pr</w:t>
      </w:r>
      <w:r w:rsidRPr="00B243C0">
        <w:t xml:space="preserve">ogress to a clean audit. </w:t>
      </w:r>
      <w:r w:rsidRPr="00B243C0">
        <w:t xml:space="preserve">It will </w:t>
      </w:r>
      <w:r w:rsidRPr="00B243C0">
        <w:t xml:space="preserve">probably take two financial years to get there, because </w:t>
      </w:r>
      <w:r w:rsidRPr="00B243C0">
        <w:t xml:space="preserve">of </w:t>
      </w:r>
      <w:r w:rsidRPr="00B243C0">
        <w:t xml:space="preserve">the technical accounting requirements, just to manage the </w:t>
      </w:r>
      <w:r w:rsidRPr="00B243C0">
        <w:t>C</w:t>
      </w:r>
      <w:r w:rsidRPr="00B243C0">
        <w:t>ommittee’s expectations.</w:t>
      </w:r>
    </w:p>
    <w:p w:rsidR="00F03B6F" w:rsidRPr="00B243C0" w:rsidP="00F03B6F">
      <w:pPr>
        <w:pStyle w:val="Question"/>
      </w:pPr>
      <w:sdt>
        <w:sdtPr>
          <w:alias w:val="Member"/>
          <w:tag w:val="&lt;Member mnisId='4249' dodsId='62737'&gt;"/>
          <w:id w:val="-521094671"/>
          <w:placeholder>
            <w:docPart w:val="DefaultPlaceholder_-1854013440"/>
          </w:placeholder>
          <w:richText/>
        </w:sdtPr>
        <w:sdtContent>
          <w:r w:rsidRPr="00B243C0">
            <w:rPr>
              <w:b/>
            </w:rPr>
            <w:t>Anne Marie Morris:</w:t>
          </w:r>
        </w:sdtContent>
      </w:sdt>
      <w:r w:rsidRPr="00B243C0">
        <w:t xml:space="preserve"> Sir </w:t>
      </w:r>
      <w:r w:rsidRPr="00B243C0">
        <w:t xml:space="preserve">Chris, when you answered Mr Grant’s questions, </w:t>
      </w:r>
      <w:r w:rsidRPr="00B243C0">
        <w:t xml:space="preserve">you </w:t>
      </w:r>
      <w:r w:rsidRPr="00B243C0">
        <w:t>desc</w:t>
      </w:r>
      <w:r w:rsidRPr="00B243C0">
        <w:t xml:space="preserve">ribed the evolution of </w:t>
      </w:r>
      <w:r w:rsidRPr="00B243C0">
        <w:t xml:space="preserve">UKHSA as being </w:t>
      </w:r>
      <w:r w:rsidRPr="00B243C0">
        <w:t>very much driven by events</w:t>
      </w:r>
      <w:r w:rsidRPr="00B243C0">
        <w:t xml:space="preserve"> t</w:t>
      </w:r>
      <w:r w:rsidRPr="00B243C0">
        <w:t>o try to get the pandemic under control</w:t>
      </w:r>
      <w:r w:rsidRPr="00B243C0">
        <w:t>.</w:t>
      </w:r>
      <w:r w:rsidRPr="00B243C0">
        <w:t xml:space="preserve"> </w:t>
      </w:r>
      <w:r w:rsidRPr="00B243C0">
        <w:t>T</w:t>
      </w:r>
      <w:r w:rsidRPr="00B243C0">
        <w:t>hese three bodies were the ones most involved and</w:t>
      </w:r>
      <w:r w:rsidRPr="00B243C0">
        <w:t>,</w:t>
      </w:r>
      <w:r w:rsidRPr="00B243C0">
        <w:t xml:space="preserve"> therefore</w:t>
      </w:r>
      <w:r w:rsidRPr="00B243C0">
        <w:t>,</w:t>
      </w:r>
      <w:r w:rsidRPr="00B243C0">
        <w:t xml:space="preserve"> you wanted to consolidate them, but you created a separate organisation. </w:t>
      </w:r>
      <w:r w:rsidRPr="00B243C0">
        <w:t xml:space="preserve">Generally, organisations </w:t>
      </w:r>
      <w:r w:rsidRPr="00B243C0">
        <w:t>are not single</w:t>
      </w:r>
      <w:r w:rsidRPr="00B243C0">
        <w:t>-</w:t>
      </w:r>
      <w:r w:rsidRPr="00B243C0">
        <w:t>purpose and time</w:t>
      </w:r>
      <w:r w:rsidRPr="00B243C0">
        <w:t>-</w:t>
      </w:r>
      <w:r w:rsidRPr="00B243C0">
        <w:t>limited. They are for a longer-term run.</w:t>
      </w:r>
      <w:r w:rsidRPr="00B243C0">
        <w:t xml:space="preserve"> W</w:t>
      </w:r>
      <w:r w:rsidRPr="00B243C0">
        <w:t>hen you establish</w:t>
      </w:r>
      <w:r w:rsidRPr="00B243C0">
        <w:t>ed</w:t>
      </w:r>
      <w:r w:rsidRPr="00B243C0">
        <w:t xml:space="preserve"> this, what</w:t>
      </w:r>
      <w:r w:rsidRPr="00B243C0">
        <w:t>,</w:t>
      </w:r>
      <w:r w:rsidRPr="00B243C0">
        <w:t xml:space="preserve"> in the Department’s mind</w:t>
      </w:r>
      <w:r w:rsidRPr="00B243C0">
        <w:t>,</w:t>
      </w:r>
      <w:r w:rsidRPr="00B243C0">
        <w:t xml:space="preserve"> was the overall </w:t>
      </w:r>
      <w:r w:rsidRPr="00B243C0">
        <w:t>long-term</w:t>
      </w:r>
      <w:r w:rsidRPr="00B243C0">
        <w:t xml:space="preserve"> </w:t>
      </w:r>
      <w:r w:rsidRPr="00B243C0">
        <w:t>purpose of this new organisation</w:t>
      </w:r>
      <w:r w:rsidRPr="00B243C0">
        <w:t>? H</w:t>
      </w:r>
      <w:r w:rsidRPr="00B243C0">
        <w:t xml:space="preserve">ow is it different </w:t>
      </w:r>
      <w:r>
        <w:t>from</w:t>
      </w:r>
      <w:r w:rsidRPr="00B243C0">
        <w:t xml:space="preserve"> the </w:t>
      </w:r>
      <w:r w:rsidRPr="00B243C0">
        <w:t xml:space="preserve">three from </w:t>
      </w:r>
      <w:r w:rsidRPr="00B243C0">
        <w:t xml:space="preserve">which it has been </w:t>
      </w:r>
      <w:r w:rsidRPr="00B243C0">
        <w:t>created?</w:t>
      </w:r>
    </w:p>
    <w:p w:rsidR="006F5B02" w:rsidRPr="00B243C0" w:rsidP="006F5B02">
      <w:pPr>
        <w:pStyle w:val="Answer"/>
      </w:pPr>
      <w:sdt>
        <w:sdtPr>
          <w:alias w:val="Witness"/>
          <w:id w:val="1273280751"/>
          <w:placeholder>
            <w:docPart w:val="DefaultPlaceholder_-1854013440"/>
          </w:placeholder>
          <w:richText/>
        </w:sdtPr>
        <w:sdtContent>
          <w:r w:rsidRPr="00B243C0">
            <w:rPr>
              <w:b/>
              <w:i/>
            </w:rPr>
            <w:t>Sir Chris Wormald:</w:t>
          </w:r>
        </w:sdtContent>
      </w:sdt>
      <w:r w:rsidRPr="00B243C0">
        <w:t xml:space="preserve"> Y</w:t>
      </w:r>
      <w:r w:rsidRPr="00B243C0">
        <w:t xml:space="preserve">ou are spot on. </w:t>
      </w:r>
      <w:r w:rsidRPr="00B243C0">
        <w:t>T</w:t>
      </w:r>
      <w:r w:rsidRPr="00B243C0">
        <w:t xml:space="preserve">here were two drivers here, one of which is about direction and one of which is about timing. </w:t>
      </w:r>
      <w:r w:rsidRPr="00B243C0">
        <w:t>I</w:t>
      </w:r>
      <w:r w:rsidRPr="00B243C0">
        <w:t>n terms of direction</w:t>
      </w:r>
      <w:r w:rsidRPr="00B243C0">
        <w:t xml:space="preserve">, we concluded </w:t>
      </w:r>
      <w:r w:rsidRPr="00B243C0">
        <w:t xml:space="preserve">that we needed </w:t>
      </w:r>
      <w:r w:rsidRPr="00B243C0">
        <w:t xml:space="preserve">an organisation that was solely focused on health protection. Public Health England was </w:t>
      </w:r>
      <w:r w:rsidRPr="00B243C0">
        <w:t xml:space="preserve">an </w:t>
      </w:r>
      <w:r w:rsidRPr="00B243C0">
        <w:t>all</w:t>
      </w:r>
      <w:r w:rsidRPr="00B243C0">
        <w:t>-</w:t>
      </w:r>
      <w:r w:rsidRPr="00B243C0">
        <w:t xml:space="preserve">purpose public health agency covering both health protection and health improvement. Those are frequently linked but also </w:t>
      </w:r>
      <w:r w:rsidRPr="00B243C0">
        <w:t>different</w:t>
      </w:r>
      <w:r w:rsidRPr="00B243C0">
        <w:t xml:space="preserve"> </w:t>
      </w:r>
      <w:r w:rsidRPr="00B243C0">
        <w:t>disciplines</w:t>
      </w:r>
      <w:r w:rsidRPr="00B243C0">
        <w:t>.</w:t>
      </w:r>
      <w:r w:rsidRPr="00B243C0">
        <w:t xml:space="preserve"> </w:t>
      </w:r>
    </w:p>
    <w:p w:rsidR="00F03B6F" w:rsidRPr="00B243C0" w:rsidP="006F5B02">
      <w:pPr>
        <w:pStyle w:val="Answer"/>
      </w:pPr>
      <w:r w:rsidRPr="00B243C0">
        <w:t>The changes made as part of the Lansley reforms in 2012 had brought the two together in the 2013 creation of Public Health England. Prior to that, there was the Health Protection Agency, which was much more singl</w:t>
      </w:r>
      <w:r w:rsidRPr="00B243C0">
        <w:t>y</w:t>
      </w:r>
      <w:r w:rsidRPr="00B243C0">
        <w:t xml:space="preserve"> focused on health protectio</w:t>
      </w:r>
      <w:r w:rsidRPr="00B243C0">
        <w:t xml:space="preserve">n. The view that we took was that the experience of the pandemic </w:t>
      </w:r>
      <w:r w:rsidRPr="00B243C0">
        <w:t xml:space="preserve">was </w:t>
      </w:r>
      <w:r w:rsidRPr="00B243C0">
        <w:t xml:space="preserve">that </w:t>
      </w:r>
      <w:r w:rsidRPr="00B243C0">
        <w:t xml:space="preserve">you did </w:t>
      </w:r>
      <w:r w:rsidRPr="00B243C0">
        <w:t xml:space="preserve">want that set of competencies, which are mainly </w:t>
      </w:r>
      <w:r w:rsidRPr="00B243C0">
        <w:t xml:space="preserve">about threats from </w:t>
      </w:r>
      <w:r w:rsidRPr="00B243C0">
        <w:t>infectious diseases and CBRN threats. Those are a different type of discipline from what you need to tackle</w:t>
      </w:r>
      <w:r w:rsidRPr="00B243C0">
        <w:t xml:space="preserve"> obesity and smoking</w:t>
      </w:r>
      <w:r w:rsidRPr="00B243C0">
        <w:t>.</w:t>
      </w:r>
      <w:r w:rsidRPr="00B243C0">
        <w:t xml:space="preserve"> </w:t>
      </w:r>
      <w:r w:rsidRPr="00B243C0">
        <w:t xml:space="preserve">Those are </w:t>
      </w:r>
      <w:r w:rsidRPr="00B243C0">
        <w:t>extremely important, as you know, but it is a different style of organisation.</w:t>
      </w:r>
    </w:p>
    <w:p w:rsidR="005673E3" w:rsidRPr="00B243C0" w:rsidP="005673E3">
      <w:pPr>
        <w:pStyle w:val="Question"/>
        <w:numPr>
          <w:ilvl w:val="0"/>
          <w:numId w:val="0"/>
        </w:numPr>
        <w:ind w:left="794"/>
      </w:pPr>
      <w:r w:rsidRPr="00B243C0">
        <w:t>T</w:t>
      </w:r>
      <w:r w:rsidRPr="00B243C0">
        <w:t>here was a set of thinking that</w:t>
      </w:r>
      <w:r w:rsidRPr="00B243C0">
        <w:t>,</w:t>
      </w:r>
      <w:r w:rsidRPr="00B243C0">
        <w:t xml:space="preserve"> long</w:t>
      </w:r>
      <w:r w:rsidRPr="00B243C0">
        <w:t xml:space="preserve"> </w:t>
      </w:r>
      <w:r w:rsidRPr="00B243C0">
        <w:t>term</w:t>
      </w:r>
      <w:r w:rsidRPr="00B243C0">
        <w:t>,</w:t>
      </w:r>
      <w:r w:rsidRPr="00B243C0">
        <w:t xml:space="preserve"> both in the pandemic and beyond, we needed an organisation </w:t>
      </w:r>
      <w:r w:rsidRPr="00B243C0">
        <w:t>whose</w:t>
      </w:r>
      <w:r w:rsidRPr="00B243C0">
        <w:t xml:space="preserve"> heartbeat was about health protecti</w:t>
      </w:r>
      <w:r w:rsidRPr="00B243C0">
        <w:t>on</w:t>
      </w:r>
      <w:r w:rsidRPr="00B243C0">
        <w:t>,</w:t>
      </w:r>
      <w:r w:rsidRPr="00B243C0">
        <w:t xml:space="preserve"> in the way that Ian and Jenny have set up</w:t>
      </w:r>
      <w:r w:rsidRPr="00B243C0">
        <w:t>,</w:t>
      </w:r>
      <w:r w:rsidRPr="00B243C0">
        <w:t xml:space="preserve"> right down to </w:t>
      </w:r>
      <w:r w:rsidRPr="00B243C0">
        <w:t xml:space="preserve">needing </w:t>
      </w:r>
      <w:r w:rsidRPr="00B243C0">
        <w:t xml:space="preserve">different professional disciplines between those two objectives. </w:t>
      </w:r>
      <w:r w:rsidRPr="00B243C0">
        <w:t>T</w:t>
      </w:r>
      <w:r w:rsidRPr="00B243C0">
        <w:t>hat was the long-term aim.</w:t>
      </w:r>
      <w:r w:rsidRPr="00B243C0">
        <w:t xml:space="preserve"> T</w:t>
      </w:r>
      <w:r w:rsidRPr="00B243C0">
        <w:t xml:space="preserve">he short-term aim, as I said, was to create an organisation that was ready for that </w:t>
      </w:r>
      <w:r w:rsidRPr="00B243C0">
        <w:t>winter and brought together</w:t>
      </w:r>
      <w:r w:rsidRPr="00B243C0">
        <w:t xml:space="preserve"> t</w:t>
      </w:r>
      <w:r w:rsidRPr="00B243C0">
        <w:t xml:space="preserve">hese </w:t>
      </w:r>
      <w:r w:rsidRPr="00B243C0">
        <w:t xml:space="preserve">rather </w:t>
      </w:r>
      <w:r w:rsidRPr="00B243C0">
        <w:t>disparate parts into a single organisation</w:t>
      </w:r>
      <w:r w:rsidRPr="00B243C0">
        <w:t>.</w:t>
      </w:r>
    </w:p>
    <w:p w:rsidR="00F03B6F" w:rsidRPr="00B243C0" w:rsidP="005673E3">
      <w:pPr>
        <w:pStyle w:val="Question"/>
        <w:numPr>
          <w:ilvl w:val="0"/>
          <w:numId w:val="0"/>
        </w:numPr>
        <w:ind w:left="794"/>
      </w:pPr>
      <w:r w:rsidRPr="00B243C0">
        <w:t>In the long term</w:t>
      </w:r>
      <w:r w:rsidRPr="00B243C0">
        <w:t>,</w:t>
      </w:r>
      <w:r w:rsidRPr="00B243C0">
        <w:t xml:space="preserve"> what we want from UKHSA is that health protection focus around existing infectious disease threats, </w:t>
      </w:r>
      <w:r w:rsidRPr="00B243C0">
        <w:t xml:space="preserve">of </w:t>
      </w:r>
      <w:r w:rsidRPr="00B243C0">
        <w:t>which</w:t>
      </w:r>
      <w:r w:rsidRPr="00B243C0">
        <w:t>, as you know,</w:t>
      </w:r>
      <w:r w:rsidRPr="00B243C0">
        <w:t xml:space="preserve"> </w:t>
      </w:r>
      <w:r w:rsidRPr="00B243C0">
        <w:t xml:space="preserve">there </w:t>
      </w:r>
      <w:r w:rsidRPr="00B243C0">
        <w:t>were quite</w:t>
      </w:r>
      <w:r w:rsidRPr="00B243C0">
        <w:t xml:space="preserve"> a lot, </w:t>
      </w:r>
      <w:r w:rsidRPr="00B243C0">
        <w:t>planni</w:t>
      </w:r>
      <w:r w:rsidRPr="00B243C0">
        <w:t>ng for novel infectious disease threats</w:t>
      </w:r>
      <w:r w:rsidRPr="00B243C0">
        <w:t>,</w:t>
      </w:r>
      <w:r w:rsidRPr="00B243C0">
        <w:t xml:space="preserve"> and then wider health threats of other type</w:t>
      </w:r>
      <w:r w:rsidRPr="00B243C0">
        <w:t>s</w:t>
      </w:r>
      <w:r w:rsidRPr="00B243C0">
        <w:t xml:space="preserve">, </w:t>
      </w:r>
      <w:r w:rsidRPr="00B243C0">
        <w:t xml:space="preserve">the </w:t>
      </w:r>
      <w:r w:rsidRPr="00B243C0">
        <w:t>most recent incident of which was</w:t>
      </w:r>
      <w:r w:rsidRPr="00B243C0">
        <w:t xml:space="preserve"> Salisbury</w:t>
      </w:r>
      <w:r w:rsidRPr="00B243C0">
        <w:t xml:space="preserve">. </w:t>
      </w:r>
      <w:r w:rsidRPr="00B243C0">
        <w:t>We took h</w:t>
      </w:r>
      <w:r w:rsidRPr="00B243C0">
        <w:t xml:space="preserve">ealth improvement </w:t>
      </w:r>
      <w:r w:rsidRPr="00B243C0">
        <w:t>into the Department and that has become the Office for Health Improvement and Disparities</w:t>
      </w:r>
      <w:r w:rsidRPr="00B243C0">
        <w:t>. Th</w:t>
      </w:r>
      <w:r w:rsidRPr="00B243C0">
        <w:t xml:space="preserve">at is, again, a </w:t>
      </w:r>
      <w:r w:rsidRPr="00B243C0">
        <w:t>singl</w:t>
      </w:r>
      <w:r w:rsidRPr="00B243C0">
        <w:t xml:space="preserve">e-focused organisation, focused on those wider health and lifestyle questions that affect lots of public health. </w:t>
      </w:r>
      <w:r w:rsidRPr="00B243C0">
        <w:t xml:space="preserve">It </w:t>
      </w:r>
      <w:r w:rsidRPr="00B243C0">
        <w:t xml:space="preserve">is the organisational competencies </w:t>
      </w:r>
      <w:r w:rsidRPr="00B243C0">
        <w:t xml:space="preserve">that </w:t>
      </w:r>
      <w:r w:rsidRPr="00B243C0">
        <w:t xml:space="preserve">we were </w:t>
      </w:r>
      <w:r w:rsidRPr="00B243C0">
        <w:t>looking for</w:t>
      </w:r>
      <w:r w:rsidRPr="00B243C0">
        <w:t>.</w:t>
      </w:r>
    </w:p>
    <w:p w:rsidR="005673E3" w:rsidRPr="00B243C0" w:rsidP="00F03B6F">
      <w:pPr>
        <w:pStyle w:val="Question"/>
      </w:pPr>
      <w:sdt>
        <w:sdtPr>
          <w:alias w:val="Member"/>
          <w:tag w:val="&lt;Member mnisId='4249' dodsId='62737'&gt;"/>
          <w:id w:val="1882045525"/>
          <w:placeholder>
            <w:docPart w:val="DefaultPlaceholder_-1854013440"/>
          </w:placeholder>
          <w:richText/>
        </w:sdtPr>
        <w:sdtContent>
          <w:r w:rsidRPr="00B243C0">
            <w:rPr>
              <w:b/>
            </w:rPr>
            <w:t>Anne Marie Morris:</w:t>
          </w:r>
        </w:sdtContent>
      </w:sdt>
      <w:r w:rsidRPr="00B243C0">
        <w:t xml:space="preserve"> Mr Peters, </w:t>
      </w:r>
      <w:r w:rsidRPr="00B243C0">
        <w:t xml:space="preserve">as you are now </w:t>
      </w:r>
      <w:r w:rsidRPr="00B243C0">
        <w:t>c</w:t>
      </w:r>
      <w:r w:rsidRPr="00B243C0">
        <w:t>hairman of</w:t>
      </w:r>
      <w:r w:rsidRPr="00B243C0">
        <w:t xml:space="preserve"> this new organisation, does what </w:t>
      </w:r>
      <w:r w:rsidRPr="00B243C0">
        <w:t xml:space="preserve">Sir </w:t>
      </w:r>
      <w:r w:rsidRPr="00B243C0">
        <w:t>Chris describe</w:t>
      </w:r>
      <w:r w:rsidRPr="00B243C0">
        <w:t>s</w:t>
      </w:r>
      <w:r w:rsidRPr="00B243C0">
        <w:t xml:space="preserve"> resonate with you in terms of what you see as the purpose and strategic direction of this new organisation</w:t>
      </w:r>
      <w:r w:rsidRPr="00B243C0">
        <w:t>?</w:t>
      </w:r>
    </w:p>
    <w:p w:rsidR="00F03B6F" w:rsidRPr="00B243C0" w:rsidP="005673E3">
      <w:pPr>
        <w:pStyle w:val="Answer"/>
      </w:pPr>
      <w:sdt>
        <w:sdtPr>
          <w:alias w:val="Witness"/>
          <w:id w:val="1680386724"/>
          <w:placeholder>
            <w:docPart w:val="DefaultPlaceholder_-1854013440"/>
          </w:placeholder>
          <w:richText/>
        </w:sdtPr>
        <w:sdtContent>
          <w:r w:rsidRPr="00B243C0">
            <w:rPr>
              <w:b/>
              <w:i/>
            </w:rPr>
            <w:t>Ian Peters:</w:t>
          </w:r>
        </w:sdtContent>
      </w:sdt>
      <w:r w:rsidRPr="00B243C0">
        <w:t xml:space="preserve"> I</w:t>
      </w:r>
      <w:r w:rsidRPr="00B243C0">
        <w:t xml:space="preserve">n </w:t>
      </w:r>
      <w:r w:rsidRPr="00B243C0">
        <w:t>short</w:t>
      </w:r>
      <w:r w:rsidRPr="00B243C0">
        <w:t>, yes</w:t>
      </w:r>
      <w:r w:rsidRPr="00B243C0">
        <w:t>.</w:t>
      </w:r>
      <w:r w:rsidRPr="00B243C0">
        <w:t xml:space="preserve"> </w:t>
      </w:r>
      <w:r w:rsidRPr="00B243C0">
        <w:t>O</w:t>
      </w:r>
      <w:r w:rsidRPr="00B243C0">
        <w:t>ne of the lessons learned from the pandemic was the benefit of b</w:t>
      </w:r>
      <w:r w:rsidRPr="00B243C0">
        <w:t xml:space="preserve">ringing together the excellent science that existed inside </w:t>
      </w:r>
      <w:r w:rsidRPr="00B243C0">
        <w:t>P</w:t>
      </w:r>
      <w:r w:rsidRPr="00B243C0">
        <w:t xml:space="preserve">ublic </w:t>
      </w:r>
      <w:r w:rsidRPr="00B243C0">
        <w:t>H</w:t>
      </w:r>
      <w:r w:rsidRPr="00B243C0">
        <w:t xml:space="preserve">ealth </w:t>
      </w:r>
      <w:r w:rsidRPr="00B243C0">
        <w:t xml:space="preserve">England </w:t>
      </w:r>
      <w:r w:rsidRPr="00B243C0">
        <w:t>with a step change in proactive surveillance, which</w:t>
      </w:r>
      <w:r w:rsidRPr="00B243C0">
        <w:t>,</w:t>
      </w:r>
      <w:r w:rsidRPr="00B243C0">
        <w:t xml:space="preserve"> initially</w:t>
      </w:r>
      <w:r w:rsidRPr="00B243C0">
        <w:t>,</w:t>
      </w:r>
      <w:r w:rsidRPr="00B243C0">
        <w:t xml:space="preserve"> the Joint Biosecurity Centre </w:t>
      </w:r>
      <w:r w:rsidRPr="00B243C0">
        <w:t xml:space="preserve">brought and has </w:t>
      </w:r>
      <w:r w:rsidRPr="00B243C0">
        <w:t xml:space="preserve">now converted into what </w:t>
      </w:r>
      <w:r w:rsidRPr="00B243C0">
        <w:t xml:space="preserve">Dame </w:t>
      </w:r>
      <w:r w:rsidRPr="00B243C0">
        <w:t xml:space="preserve">Jenny </w:t>
      </w:r>
      <w:r w:rsidRPr="00B243C0">
        <w:t xml:space="preserve">has </w:t>
      </w:r>
      <w:r w:rsidRPr="00B243C0">
        <w:t xml:space="preserve">described, and a focus on operational delivery and vaccine development, which really was not there </w:t>
      </w:r>
      <w:r w:rsidRPr="00B243C0">
        <w:t xml:space="preserve">under </w:t>
      </w:r>
      <w:r w:rsidRPr="00B243C0">
        <w:t>Public Health England.</w:t>
      </w:r>
    </w:p>
    <w:p w:rsidR="006E63B5" w:rsidRPr="00B243C0" w:rsidP="005673E3">
      <w:pPr>
        <w:pStyle w:val="Question"/>
        <w:numPr>
          <w:ilvl w:val="0"/>
          <w:numId w:val="0"/>
        </w:numPr>
        <w:ind w:left="794"/>
      </w:pPr>
      <w:r w:rsidRPr="00B243C0">
        <w:t>T</w:t>
      </w:r>
      <w:r w:rsidRPr="00B243C0">
        <w:t xml:space="preserve">he juxtaposition of those three capabilities is absolutely the right thing to have done. I come back to </w:t>
      </w:r>
      <w:r w:rsidRPr="00B243C0">
        <w:t>the</w:t>
      </w:r>
      <w:r w:rsidRPr="00B243C0">
        <w:t xml:space="preserve"> remark I made a whi</w:t>
      </w:r>
      <w:r w:rsidRPr="00B243C0">
        <w:t xml:space="preserve">le ago </w:t>
      </w:r>
      <w:r w:rsidRPr="00B243C0">
        <w:t xml:space="preserve">that </w:t>
      </w:r>
      <w:r w:rsidRPr="00B243C0">
        <w:t>that infers the maintenance of a set of capabilities that did not exist in 2019</w:t>
      </w:r>
      <w:r w:rsidRPr="00B243C0">
        <w:t>-</w:t>
      </w:r>
      <w:r w:rsidRPr="00B243C0">
        <w:t>20</w:t>
      </w:r>
      <w:r w:rsidRPr="00B243C0">
        <w:t>.</w:t>
      </w:r>
      <w:r w:rsidRPr="00B243C0">
        <w:t xml:space="preserve"> </w:t>
      </w:r>
      <w:r w:rsidRPr="00B243C0">
        <w:t>T</w:t>
      </w:r>
      <w:r w:rsidRPr="00B243C0">
        <w:t xml:space="preserve">o deliver the benefits that the </w:t>
      </w:r>
      <w:r w:rsidRPr="00B243C0">
        <w:t xml:space="preserve">permanent secretary </w:t>
      </w:r>
      <w:r w:rsidRPr="00B243C0">
        <w:t>has</w:t>
      </w:r>
      <w:r w:rsidRPr="00B243C0">
        <w:t xml:space="preserve"> outlined</w:t>
      </w:r>
      <w:r w:rsidRPr="00B243C0">
        <w:t>,</w:t>
      </w:r>
      <w:r w:rsidRPr="00B243C0">
        <w:t xml:space="preserve"> </w:t>
      </w:r>
      <w:r w:rsidRPr="00B243C0">
        <w:t>t</w:t>
      </w:r>
      <w:r w:rsidRPr="00B243C0">
        <w:t>hat needs to be recognised in terms of the long-term funding of the organisation.</w:t>
      </w:r>
    </w:p>
    <w:p w:rsidR="006E63B5" w:rsidRPr="00B243C0" w:rsidP="006E63B5">
      <w:pPr>
        <w:pStyle w:val="Question"/>
      </w:pPr>
      <w:sdt>
        <w:sdtPr>
          <w:alias w:val="Member"/>
          <w:tag w:val="&lt;Member mnisId='4249' dodsId='62737'&gt;"/>
          <w:id w:val="-880240988"/>
          <w:placeholder>
            <w:docPart w:val="DefaultPlaceholder_-1854013440"/>
          </w:placeholder>
          <w:richText/>
        </w:sdtPr>
        <w:sdtContent>
          <w:r w:rsidRPr="00B243C0">
            <w:rPr>
              <w:b/>
            </w:rPr>
            <w:t>Anne Marie</w:t>
          </w:r>
          <w:r w:rsidRPr="00B243C0">
            <w:rPr>
              <w:b/>
            </w:rPr>
            <w:t xml:space="preserve"> Morris:</w:t>
          </w:r>
        </w:sdtContent>
      </w:sdt>
      <w:r w:rsidRPr="00B243C0">
        <w:t xml:space="preserve"> I</w:t>
      </w:r>
      <w:r w:rsidRPr="00B243C0">
        <w:t>n terms of where we go from here, the focus has</w:t>
      </w:r>
      <w:r w:rsidRPr="00B243C0">
        <w:t>, for</w:t>
      </w:r>
      <w:r w:rsidRPr="00B243C0">
        <w:t xml:space="preserve"> all sorts of understandable reasons, been very much on </w:t>
      </w:r>
      <w:r>
        <w:t>c</w:t>
      </w:r>
      <w:r w:rsidRPr="00B243C0">
        <w:t xml:space="preserve">ovid, but as you </w:t>
      </w:r>
      <w:r w:rsidRPr="00B243C0">
        <w:t xml:space="preserve">and Sir Chris have </w:t>
      </w:r>
      <w:r w:rsidRPr="00B243C0">
        <w:t>recognise</w:t>
      </w:r>
      <w:r w:rsidRPr="00B243C0">
        <w:t>d,</w:t>
      </w:r>
      <w:r w:rsidRPr="00B243C0">
        <w:t xml:space="preserve"> there are </w:t>
      </w:r>
      <w:r w:rsidRPr="00B243C0">
        <w:t xml:space="preserve">clearly </w:t>
      </w:r>
      <w:r w:rsidRPr="00B243C0">
        <w:t xml:space="preserve">other threats out there. How </w:t>
      </w:r>
      <w:r w:rsidRPr="00B243C0">
        <w:t xml:space="preserve">will you restructure </w:t>
      </w:r>
      <w:r w:rsidRPr="00B243C0">
        <w:t>further to ensure t</w:t>
      </w:r>
      <w:r w:rsidRPr="00B243C0">
        <w:t>hat those are properly addressed to meet the strategic objective</w:t>
      </w:r>
      <w:r w:rsidRPr="00B243C0">
        <w:t>?</w:t>
      </w:r>
      <w:r w:rsidRPr="00B243C0">
        <w:t xml:space="preserve"> I would find it really helpful if you could articulate what that vision </w:t>
      </w:r>
      <w:r w:rsidRPr="00B243C0">
        <w:t xml:space="preserve">and </w:t>
      </w:r>
      <w:r w:rsidRPr="00B243C0">
        <w:t xml:space="preserve">mission statement now </w:t>
      </w:r>
      <w:r w:rsidRPr="00B243C0">
        <w:t xml:space="preserve">is </w:t>
      </w:r>
      <w:r w:rsidRPr="00B243C0">
        <w:t>for this body.</w:t>
      </w:r>
    </w:p>
    <w:p w:rsidR="00F03B6F" w:rsidRPr="00B243C0" w:rsidP="006E63B5">
      <w:pPr>
        <w:pStyle w:val="Answer"/>
      </w:pPr>
      <w:sdt>
        <w:sdtPr>
          <w:alias w:val="Witness"/>
          <w:id w:val="223030956"/>
          <w:placeholder>
            <w:docPart w:val="DefaultPlaceholder_-1854013440"/>
          </w:placeholder>
          <w:richText/>
        </w:sdtPr>
        <w:sdtContent>
          <w:r w:rsidRPr="00B243C0">
            <w:rPr>
              <w:b/>
              <w:i/>
            </w:rPr>
            <w:t>Ian Peters:</w:t>
          </w:r>
        </w:sdtContent>
      </w:sdt>
      <w:r w:rsidRPr="00B243C0">
        <w:t xml:space="preserve"> </w:t>
      </w:r>
      <w:r w:rsidRPr="00B243C0">
        <w:t xml:space="preserve">I will answer that question and then hand over to Jenny for the vision and mission statement. </w:t>
      </w:r>
      <w:r w:rsidRPr="00B243C0">
        <w:t>I</w:t>
      </w:r>
      <w:r w:rsidRPr="00B243C0">
        <w:t xml:space="preserve">n terms of </w:t>
      </w:r>
      <w:r w:rsidRPr="00B243C0">
        <w:t xml:space="preserve">examples of </w:t>
      </w:r>
      <w:r w:rsidRPr="00B243C0">
        <w:t>what we have built</w:t>
      </w:r>
      <w:r w:rsidRPr="00B243C0">
        <w:t>,</w:t>
      </w:r>
      <w:r w:rsidRPr="00B243C0">
        <w:t xml:space="preserve"> we have </w:t>
      </w:r>
      <w:r w:rsidRPr="00B243C0">
        <w:t>step-changed</w:t>
      </w:r>
      <w:r w:rsidRPr="00B243C0">
        <w:t xml:space="preserve"> our capability </w:t>
      </w:r>
      <w:r w:rsidRPr="00B243C0">
        <w:t xml:space="preserve">in </w:t>
      </w:r>
      <w:r w:rsidRPr="00B243C0">
        <w:t xml:space="preserve">vaccine development. There </w:t>
      </w:r>
      <w:r w:rsidRPr="00B243C0">
        <w:t xml:space="preserve">has </w:t>
      </w:r>
      <w:r w:rsidRPr="00B243C0">
        <w:t xml:space="preserve">been some significant investment in </w:t>
      </w:r>
      <w:r w:rsidRPr="00B243C0">
        <w:t>Porton D</w:t>
      </w:r>
      <w:r w:rsidRPr="00B243C0">
        <w:t>own</w:t>
      </w:r>
      <w:r>
        <w:t>,</w:t>
      </w:r>
      <w:r w:rsidRPr="00B243C0">
        <w:t xml:space="preserve"> in terms of new laboratory capability. </w:t>
      </w:r>
      <w:r w:rsidRPr="00B243C0">
        <w:t>W</w:t>
      </w:r>
      <w:r w:rsidRPr="00B243C0">
        <w:t xml:space="preserve">hat was the </w:t>
      </w:r>
      <w:r>
        <w:t>c</w:t>
      </w:r>
      <w:r w:rsidRPr="00B243C0">
        <w:t>ovid taskforce has been brought into our organisation.</w:t>
      </w:r>
      <w:r w:rsidRPr="00B243C0">
        <w:t xml:space="preserve"> That would be one.</w:t>
      </w:r>
    </w:p>
    <w:p w:rsidR="00F03B6F" w:rsidRPr="00B243C0" w:rsidP="006E63B5">
      <w:pPr>
        <w:pStyle w:val="Question"/>
        <w:numPr>
          <w:ilvl w:val="0"/>
          <w:numId w:val="0"/>
        </w:numPr>
        <w:ind w:left="794"/>
      </w:pPr>
      <w:r w:rsidRPr="00B243C0">
        <w:t>The step change in surveillance capability</w:t>
      </w:r>
      <w:r w:rsidRPr="00B243C0">
        <w:t xml:space="preserve"> would be another.</w:t>
      </w:r>
      <w:r w:rsidRPr="00B243C0">
        <w:t xml:space="preserve"> </w:t>
      </w:r>
      <w:r w:rsidRPr="00B243C0">
        <w:t>P</w:t>
      </w:r>
      <w:r w:rsidRPr="00B243C0">
        <w:t xml:space="preserve">ublic </w:t>
      </w:r>
      <w:r w:rsidRPr="00B243C0">
        <w:t>H</w:t>
      </w:r>
      <w:r w:rsidRPr="00B243C0">
        <w:t xml:space="preserve">ealth </w:t>
      </w:r>
      <w:r w:rsidRPr="00B243C0">
        <w:t xml:space="preserve">England had </w:t>
      </w:r>
      <w:r w:rsidRPr="00B243C0">
        <w:t xml:space="preserve">very limited proactive, </w:t>
      </w:r>
      <w:r w:rsidRPr="00B243C0">
        <w:t>sophisticated</w:t>
      </w:r>
      <w:r w:rsidRPr="00B243C0">
        <w:t xml:space="preserve"> and</w:t>
      </w:r>
      <w:r w:rsidRPr="00B243C0">
        <w:t xml:space="preserve"> outward-looking data analytics, which we now have. There is a lot more </w:t>
      </w:r>
      <w:r w:rsidRPr="00B243C0">
        <w:t xml:space="preserve">that </w:t>
      </w:r>
      <w:r w:rsidRPr="00B243C0">
        <w:t>we can do to improve it, but that would be the second one.</w:t>
      </w:r>
      <w:r w:rsidRPr="00B243C0">
        <w:t xml:space="preserve"> </w:t>
      </w:r>
      <w:r w:rsidRPr="00B243C0">
        <w:t>We have upweighted our capability in response, both in the field around the UK as a whole and also cent</w:t>
      </w:r>
      <w:r w:rsidRPr="00B243C0">
        <w:t xml:space="preserve">rally. </w:t>
      </w:r>
      <w:r w:rsidRPr="00B243C0">
        <w:t>T</w:t>
      </w:r>
      <w:r w:rsidRPr="00B243C0">
        <w:t xml:space="preserve">he fourth one, not least in terms of importance, is </w:t>
      </w:r>
      <w:r w:rsidRPr="00B243C0">
        <w:t>that we have up</w:t>
      </w:r>
      <w:r w:rsidRPr="00B243C0">
        <w:t>weighted our genomics capability, which is central to understanding what we are dealing with.</w:t>
      </w:r>
    </w:p>
    <w:p w:rsidR="006E63B5" w:rsidRPr="00B243C0" w:rsidP="006E63B5">
      <w:pPr>
        <w:pStyle w:val="Question"/>
        <w:numPr>
          <w:ilvl w:val="0"/>
          <w:numId w:val="0"/>
        </w:numPr>
        <w:ind w:left="794"/>
      </w:pPr>
      <w:r w:rsidRPr="00B243C0">
        <w:t xml:space="preserve">Those are four and </w:t>
      </w:r>
      <w:r w:rsidRPr="00B243C0">
        <w:t>I could go on</w:t>
      </w:r>
      <w:r w:rsidRPr="00B243C0">
        <w:t>.</w:t>
      </w:r>
      <w:r w:rsidRPr="00B243C0">
        <w:t xml:space="preserve"> </w:t>
      </w:r>
      <w:r w:rsidRPr="00B243C0">
        <w:t>W</w:t>
      </w:r>
      <w:r w:rsidRPr="00B243C0">
        <w:t>e are a long way through all of that</w:t>
      </w:r>
      <w:r w:rsidRPr="00B243C0">
        <w:t>.</w:t>
      </w:r>
      <w:r w:rsidRPr="00B243C0">
        <w:t xml:space="preserve"> </w:t>
      </w:r>
      <w:r>
        <w:t xml:space="preserve">We </w:t>
      </w:r>
      <w:r w:rsidRPr="00B243C0">
        <w:t>are looking</w:t>
      </w:r>
      <w:r w:rsidRPr="00B243C0">
        <w:t xml:space="preserve"> now </w:t>
      </w:r>
      <w:r w:rsidRPr="00B243C0">
        <w:t xml:space="preserve">to </w:t>
      </w:r>
      <w:r w:rsidRPr="00B243C0">
        <w:t xml:space="preserve">enhance and sustain </w:t>
      </w:r>
      <w:r w:rsidRPr="00B243C0">
        <w:t xml:space="preserve">that, </w:t>
      </w:r>
      <w:r w:rsidRPr="00B243C0">
        <w:t>rather than</w:t>
      </w:r>
      <w:r w:rsidRPr="00B243C0">
        <w:t>,</w:t>
      </w:r>
      <w:r w:rsidRPr="00B243C0">
        <w:t xml:space="preserve"> </w:t>
      </w:r>
      <w:r w:rsidRPr="00B243C0">
        <w:t>God forbid</w:t>
      </w:r>
      <w:r w:rsidRPr="00B243C0">
        <w:t xml:space="preserve">, </w:t>
      </w:r>
      <w:r w:rsidRPr="00B243C0">
        <w:t>go</w:t>
      </w:r>
      <w:r>
        <w:t>ing</w:t>
      </w:r>
      <w:r w:rsidRPr="00B243C0">
        <w:t xml:space="preserve"> backwards to where</w:t>
      </w:r>
      <w:r>
        <w:t xml:space="preserve"> we</w:t>
      </w:r>
      <w:r w:rsidRPr="00B243C0">
        <w:t xml:space="preserve"> </w:t>
      </w:r>
      <w:r w:rsidRPr="00B243C0">
        <w:t>were in a pre-pandemic set</w:t>
      </w:r>
      <w:r w:rsidRPr="00B243C0">
        <w:t>ting</w:t>
      </w:r>
      <w:r w:rsidRPr="00B243C0">
        <w:t>.</w:t>
      </w:r>
    </w:p>
    <w:p w:rsidR="006E63B5" w:rsidRPr="00B243C0" w:rsidP="006E63B5">
      <w:pPr>
        <w:pStyle w:val="Question"/>
        <w:numPr>
          <w:ilvl w:val="0"/>
          <w:numId w:val="0"/>
        </w:numPr>
        <w:ind w:left="794"/>
      </w:pPr>
      <w:r w:rsidRPr="00B243C0">
        <w:t xml:space="preserve">Before I hand over to Dame Jenny, </w:t>
      </w:r>
      <w:r w:rsidRPr="00B243C0">
        <w:t>because of the impermanence of our budgetary settlement, really nailing down world</w:t>
      </w:r>
      <w:r w:rsidRPr="00B243C0">
        <w:t>-</w:t>
      </w:r>
      <w:r w:rsidRPr="00B243C0">
        <w:t>leading scientists a</w:t>
      </w:r>
      <w:r w:rsidRPr="00B243C0">
        <w:t>nd operational experts to sustain the organisation going forward is the last of those missing components</w:t>
      </w:r>
      <w:r w:rsidRPr="00B243C0">
        <w:t>.</w:t>
      </w:r>
      <w:r w:rsidRPr="00B243C0">
        <w:t xml:space="preserve"> </w:t>
      </w:r>
      <w:r w:rsidRPr="00B243C0">
        <w:t>U</w:t>
      </w:r>
      <w:r w:rsidRPr="00B243C0">
        <w:t>ntil we get a multi</w:t>
      </w:r>
      <w:r w:rsidRPr="00B243C0">
        <w:t>-</w:t>
      </w:r>
      <w:r w:rsidRPr="00B243C0">
        <w:t>year budgetary settlement, that will remain a challenge.</w:t>
      </w:r>
    </w:p>
    <w:p w:rsidR="00F03B6F" w:rsidRPr="00B243C0" w:rsidP="006E63B5">
      <w:pPr>
        <w:pStyle w:val="Answer"/>
      </w:pPr>
      <w:sdt>
        <w:sdtPr>
          <w:alias w:val="Witness"/>
          <w:id w:val="101392622"/>
          <w:placeholder>
            <w:docPart w:val="DefaultPlaceholder_-1854013440"/>
          </w:placeholder>
          <w:richText/>
        </w:sdtPr>
        <w:sdtContent>
          <w:r w:rsidRPr="00B243C0">
            <w:rPr>
              <w:b/>
              <w:i/>
            </w:rPr>
            <w:t>Dame Jenny Harries:</w:t>
          </w:r>
        </w:sdtContent>
      </w:sdt>
      <w:r w:rsidRPr="00B243C0">
        <w:t xml:space="preserve"> M</w:t>
      </w:r>
      <w:r w:rsidRPr="00B243C0">
        <w:t xml:space="preserve">y </w:t>
      </w:r>
      <w:r w:rsidRPr="00B243C0">
        <w:t>c</w:t>
      </w:r>
      <w:r w:rsidRPr="00B243C0">
        <w:t xml:space="preserve">hair </w:t>
      </w:r>
      <w:r w:rsidRPr="00B243C0">
        <w:t>ha</w:t>
      </w:r>
      <w:r w:rsidRPr="00B243C0">
        <w:t>s alluded to many of the critical point</w:t>
      </w:r>
      <w:r w:rsidRPr="00B243C0">
        <w:t>s</w:t>
      </w:r>
      <w:r w:rsidRPr="00B243C0">
        <w:t>.</w:t>
      </w:r>
      <w:r w:rsidRPr="00B243C0">
        <w:t xml:space="preserve"> I would also like to re</w:t>
      </w:r>
      <w:r w:rsidRPr="00B243C0">
        <w:t>-</w:t>
      </w:r>
      <w:r w:rsidRPr="00B243C0">
        <w:t xml:space="preserve">emphasise that last point. We have responded to this pandemic. Going back to </w:t>
      </w:r>
      <w:r w:rsidRPr="00B243C0">
        <w:t>the</w:t>
      </w:r>
      <w:r w:rsidRPr="00B243C0">
        <w:t xml:space="preserve"> </w:t>
      </w:r>
      <w:r w:rsidRPr="00B243C0">
        <w:t xml:space="preserve">permanent secretary’s </w:t>
      </w:r>
      <w:r w:rsidRPr="00B243C0">
        <w:t>point about building this single organisation,</w:t>
      </w:r>
      <w:r w:rsidRPr="00B243C0">
        <w:t xml:space="preserve"> </w:t>
      </w:r>
      <w:r w:rsidRPr="00B243C0">
        <w:t xml:space="preserve">we have responded </w:t>
      </w:r>
      <w:r w:rsidRPr="00B243C0">
        <w:t xml:space="preserve">to </w:t>
      </w:r>
      <w:r w:rsidRPr="00B243C0">
        <w:t xml:space="preserve">Lassa fever, mpox and hepatitis in a consistent way, </w:t>
      </w:r>
      <w:r w:rsidRPr="00B243C0">
        <w:t>with</w:t>
      </w:r>
      <w:r w:rsidRPr="00B243C0">
        <w:t xml:space="preserve"> new data and new research, and that has been internationally recognised</w:t>
      </w:r>
      <w:r>
        <w:t>. S</w:t>
      </w:r>
      <w:r w:rsidRPr="00B243C0">
        <w:t>o the value of the organisation has been established.</w:t>
      </w:r>
    </w:p>
    <w:p w:rsidR="00BF0CE4" w:rsidRPr="00B243C0" w:rsidP="00BF0CE4">
      <w:pPr>
        <w:pStyle w:val="Question"/>
        <w:numPr>
          <w:ilvl w:val="0"/>
          <w:numId w:val="0"/>
        </w:numPr>
        <w:ind w:left="794"/>
      </w:pPr>
      <w:r w:rsidRPr="00B243C0">
        <w:t>We have a strategic intent about preparing, responding and building</w:t>
      </w:r>
      <w:r>
        <w:t>—</w:t>
      </w:r>
      <w:r w:rsidRPr="00B243C0">
        <w:t>so preparing to prevent future pandemics or external hazard</w:t>
      </w:r>
      <w:r w:rsidRPr="00B243C0">
        <w:t xml:space="preserve">s to health, responding brilliantly when we do, which is a critical component, </w:t>
      </w:r>
      <w:r>
        <w:t xml:space="preserve">and </w:t>
      </w:r>
      <w:r w:rsidRPr="00B243C0">
        <w:t>then also building this strategic scientific capacity for the nation. The differentiation of the organisation is that it is much more scientifically focused.</w:t>
      </w:r>
    </w:p>
    <w:p w:rsidR="00BF0CE4" w:rsidRPr="00B243C0" w:rsidP="00BF0CE4">
      <w:pPr>
        <w:pStyle w:val="Question"/>
        <w:numPr>
          <w:ilvl w:val="0"/>
          <w:numId w:val="0"/>
        </w:numPr>
        <w:ind w:left="794"/>
      </w:pPr>
      <w:r w:rsidRPr="00B243C0">
        <w:t>Fo</w:t>
      </w:r>
      <w:r w:rsidRPr="00B243C0">
        <w:t>r example, yo</w:t>
      </w:r>
      <w:r w:rsidRPr="00B243C0">
        <w:t>u may well have heard about the 100-day mission</w:t>
      </w:r>
      <w:r w:rsidRPr="00B243C0">
        <w:t>.</w:t>
      </w:r>
      <w:r w:rsidRPr="00B243C0">
        <w:t xml:space="preserve"> </w:t>
      </w:r>
      <w:r w:rsidRPr="00B243C0">
        <w:t>T</w:t>
      </w:r>
      <w:r w:rsidRPr="00B243C0">
        <w:t xml:space="preserve">he idea </w:t>
      </w:r>
      <w:r w:rsidRPr="00B243C0">
        <w:t xml:space="preserve">is that, as </w:t>
      </w:r>
      <w:r w:rsidRPr="00B243C0">
        <w:t>soon as we have a sequence from a pathogen that is likely to cause harm, we try to develop a vaccine within 100 days.</w:t>
      </w:r>
      <w:r w:rsidRPr="00B243C0">
        <w:t xml:space="preserve"> T</w:t>
      </w:r>
      <w:r w:rsidRPr="00B243C0">
        <w:t>hat will not always be possible</w:t>
      </w:r>
      <w:r w:rsidRPr="00B243C0">
        <w:t>,</w:t>
      </w:r>
      <w:r w:rsidRPr="00B243C0">
        <w:t xml:space="preserve"> for a whole range of </w:t>
      </w:r>
      <w:r w:rsidRPr="00B243C0">
        <w:t xml:space="preserve">reasons </w:t>
      </w:r>
      <w:r w:rsidRPr="00B243C0">
        <w:t xml:space="preserve">to </w:t>
      </w:r>
      <w:r w:rsidRPr="00B243C0">
        <w:t>do</w:t>
      </w:r>
      <w:r w:rsidRPr="00B243C0">
        <w:t xml:space="preserve"> with </w:t>
      </w:r>
      <w:r w:rsidRPr="00B243C0">
        <w:t xml:space="preserve">the structure of the virus or what the pathogen is, but what we are aiming to do now is </w:t>
      </w:r>
      <w:r w:rsidRPr="00B243C0">
        <w:t xml:space="preserve">to </w:t>
      </w:r>
      <w:r w:rsidRPr="00B243C0">
        <w:t xml:space="preserve">use all of the skills </w:t>
      </w:r>
      <w:r w:rsidRPr="00B243C0">
        <w:t xml:space="preserve">that Ian </w:t>
      </w:r>
      <w:r w:rsidRPr="00B243C0">
        <w:t>has highlighted to ensure that the country is as ready as possible to do that.</w:t>
      </w:r>
    </w:p>
    <w:p w:rsidR="00A97D1D" w:rsidRPr="00B243C0" w:rsidP="003E58B5">
      <w:pPr>
        <w:pStyle w:val="Question"/>
        <w:numPr>
          <w:ilvl w:val="0"/>
          <w:numId w:val="0"/>
        </w:numPr>
        <w:ind w:left="794"/>
      </w:pPr>
      <w:r w:rsidRPr="00B243C0">
        <w:t>In fact, that is more or less in action</w:t>
      </w:r>
      <w:r w:rsidRPr="00B243C0">
        <w:t xml:space="preserve"> now</w:t>
      </w:r>
      <w:r w:rsidRPr="00B243C0">
        <w:t xml:space="preserve"> </w:t>
      </w:r>
      <w:r w:rsidRPr="00B243C0">
        <w:t>a</w:t>
      </w:r>
      <w:r w:rsidRPr="00B243C0">
        <w:t>s we</w:t>
      </w:r>
      <w:r w:rsidRPr="00B243C0">
        <w:t xml:space="preserve"> work through a</w:t>
      </w:r>
      <w:r w:rsidRPr="00B243C0">
        <w:t>vian influenza</w:t>
      </w:r>
      <w:r w:rsidRPr="00B243C0">
        <w:t>,</w:t>
      </w:r>
      <w:r w:rsidRPr="00B243C0">
        <w:t xml:space="preserve"> for example, which is an obvious one where there is some vaccine</w:t>
      </w:r>
      <w:r w:rsidRPr="00B243C0">
        <w:t xml:space="preserve"> and</w:t>
      </w:r>
      <w:r w:rsidRPr="00B243C0">
        <w:t xml:space="preserve"> we might be able to have a more specific one</w:t>
      </w:r>
      <w:r w:rsidRPr="00B243C0">
        <w:t>.</w:t>
      </w:r>
    </w:p>
    <w:p w:rsidR="005A7086" w:rsidRPr="00B243C0" w:rsidP="005A7086">
      <w:pPr>
        <w:pStyle w:val="Remark"/>
      </w:pPr>
      <w:sdt>
        <w:sdtPr>
          <w:alias w:val="Member"/>
          <w:tag w:val="&lt;Member mnisId='1524' dodsId='35914'&gt;"/>
          <w:id w:val="947594736"/>
          <w:placeholder>
            <w:docPart w:val="806EF446B8214BA7ABD17E4942C02D20"/>
          </w:placeholder>
          <w:richText/>
        </w:sdtPr>
        <w:sdtContent>
          <w:r w:rsidRPr="00B243C0">
            <w:rPr>
              <w:b/>
            </w:rPr>
            <w:t>Chair:</w:t>
          </w:r>
        </w:sdtContent>
      </w:sdt>
      <w:r w:rsidRPr="00B243C0">
        <w:t xml:space="preserve"> I know you want to talk about the medical side but we are trying to talk about the money.</w:t>
      </w:r>
    </w:p>
    <w:p w:rsidR="005A7086" w:rsidRPr="00B243C0" w:rsidP="005A7086">
      <w:pPr>
        <w:pStyle w:val="Question"/>
        <w:numPr>
          <w:ilvl w:val="0"/>
          <w:numId w:val="9"/>
        </w:numPr>
      </w:pPr>
      <w:sdt>
        <w:sdtPr>
          <w:alias w:val="Member"/>
          <w:tag w:val="&lt;Member mnisId='4249' dodsId='62737'&gt;"/>
          <w:id w:val="-1346013666"/>
          <w:placeholder>
            <w:docPart w:val="806EF446B8214BA7ABD17E4942C02D20"/>
          </w:placeholder>
          <w:richText/>
        </w:sdtPr>
        <w:sdtContent>
          <w:r w:rsidRPr="00B243C0">
            <w:rPr>
              <w:b/>
            </w:rPr>
            <w:t xml:space="preserve">Anne Marie </w:t>
          </w:r>
          <w:r w:rsidRPr="00B243C0">
            <w:rPr>
              <w:b/>
            </w:rPr>
            <w:t>Morris:</w:t>
          </w:r>
        </w:sdtContent>
      </w:sdt>
      <w:r w:rsidRPr="00B243C0">
        <w:t xml:space="preserve"> Your chairman said that you would be the one who would be able to answer the question about what your vision was. What is your vision statement? What is your mission statement? Have you got one?</w:t>
      </w:r>
    </w:p>
    <w:p w:rsidR="005A7086" w:rsidRPr="00B243C0" w:rsidP="005A7086">
      <w:pPr>
        <w:pStyle w:val="Answer"/>
      </w:pPr>
      <w:sdt>
        <w:sdtPr>
          <w:alias w:val="Witness"/>
          <w:id w:val="775839723"/>
          <w:placeholder>
            <w:docPart w:val="806EF446B8214BA7ABD17E4942C02D20"/>
          </w:placeholder>
          <w:richText/>
        </w:sdtPr>
        <w:sdtContent>
          <w:r w:rsidRPr="00B243C0">
            <w:rPr>
              <w:b/>
              <w:i/>
            </w:rPr>
            <w:t>Dame Jenny Harries:</w:t>
          </w:r>
          <w:r w:rsidRPr="00B243C0">
            <w:rPr>
              <w:b/>
            </w:rPr>
            <w:t xml:space="preserve"> </w:t>
          </w:r>
        </w:sdtContent>
      </w:sdt>
      <w:r w:rsidRPr="00B243C0">
        <w:t>It is currently, “Saving live</w:t>
      </w:r>
      <w:r w:rsidRPr="00B243C0">
        <w:t>s, protecting livelihoods”</w:t>
      </w:r>
      <w:r w:rsidRPr="00B243C0">
        <w:t>,</w:t>
      </w:r>
      <w:r w:rsidRPr="00B243C0">
        <w:t xml:space="preserve"> but it is under review</w:t>
      </w:r>
      <w:r w:rsidRPr="00B243C0">
        <w:t>. W</w:t>
      </w:r>
      <w:r w:rsidRPr="00B243C0">
        <w:t>e are actually actively reviewing it</w:t>
      </w:r>
      <w:r w:rsidRPr="00B243C0">
        <w:t>,</w:t>
      </w:r>
      <w:r w:rsidRPr="00B243C0">
        <w:t xml:space="preserve"> learning from the pandemic </w:t>
      </w:r>
      <w:r w:rsidRPr="00B243C0">
        <w:t xml:space="preserve">and </w:t>
      </w:r>
      <w:r w:rsidRPr="00B243C0">
        <w:t>the work that we are currently doing with industry, particularly with pharmaceutical companies, in a governance way</w:t>
      </w:r>
      <w:r w:rsidRPr="00B243C0">
        <w:t>,</w:t>
      </w:r>
      <w:r w:rsidRPr="00B243C0">
        <w:t xml:space="preserve"> to see how we can</w:t>
      </w:r>
      <w:r w:rsidRPr="00B243C0">
        <w:t xml:space="preserve"> learn this joint working and speed of development of new interventions. We do not yet have a strategy published on that, partly because we want to ensure that responds to the public inquiry findings and obviously aligns with the budget and the remit as we</w:t>
      </w:r>
      <w:r w:rsidRPr="00B243C0">
        <w:t xml:space="preserve"> go forward.</w:t>
      </w:r>
    </w:p>
    <w:p w:rsidR="005A7086" w:rsidRPr="00B243C0" w:rsidP="005A7086">
      <w:pPr>
        <w:pStyle w:val="Question"/>
        <w:numPr>
          <w:ilvl w:val="0"/>
          <w:numId w:val="9"/>
        </w:numPr>
      </w:pPr>
      <w:sdt>
        <w:sdtPr>
          <w:alias w:val="Member"/>
          <w:tag w:val="&lt;Member mnisId='4249' dodsId='62737'&gt;"/>
          <w:id w:val="-756665697"/>
          <w:placeholder>
            <w:docPart w:val="806EF446B8214BA7ABD17E4942C02D20"/>
          </w:placeholder>
          <w:richText/>
        </w:sdtPr>
        <w:sdtContent>
          <w:r w:rsidRPr="00B243C0">
            <w:rPr>
              <w:b/>
            </w:rPr>
            <w:t>Anne Marie Morris:</w:t>
          </w:r>
        </w:sdtContent>
      </w:sdt>
      <w:r w:rsidRPr="00B243C0">
        <w:t xml:space="preserve"> Wil</w:t>
      </w:r>
      <w:r w:rsidRPr="00B243C0">
        <w:t>l</w:t>
      </w:r>
      <w:r w:rsidRPr="00B243C0">
        <w:t xml:space="preserve"> you have one within the year? Of course we have an inquiry. You cannot be a body that responds to </w:t>
      </w:r>
      <w:r w:rsidRPr="00B243C0">
        <w:t xml:space="preserve">an </w:t>
      </w:r>
      <w:r w:rsidRPr="00B243C0">
        <w:t>inquiry. You need to be a body that has your own vision and mission</w:t>
      </w:r>
      <w:r w:rsidRPr="00B243C0">
        <w:t>. It</w:t>
      </w:r>
      <w:r w:rsidRPr="00B243C0">
        <w:t xml:space="preserve"> may be impacted by it, but you cannot not have a vision or a mission.</w:t>
      </w:r>
    </w:p>
    <w:p w:rsidR="005A7086" w:rsidRPr="00B243C0" w:rsidP="005A7086">
      <w:pPr>
        <w:pStyle w:val="Answer"/>
      </w:pPr>
      <w:sdt>
        <w:sdtPr>
          <w:alias w:val="Witness"/>
          <w:id w:val="990523670"/>
          <w:placeholder>
            <w:docPart w:val="806EF446B8214BA7ABD17E4942C02D20"/>
          </w:placeholder>
          <w:richText/>
        </w:sdtPr>
        <w:sdtContent>
          <w:r w:rsidRPr="00B243C0">
            <w:rPr>
              <w:b/>
              <w:i/>
            </w:rPr>
            <w:t>Dame Jenny Harries:</w:t>
          </w:r>
          <w:r w:rsidRPr="00B243C0">
            <w:rPr>
              <w:b/>
            </w:rPr>
            <w:t xml:space="preserve"> </w:t>
          </w:r>
        </w:sdtContent>
      </w:sdt>
      <w:r w:rsidRPr="00B243C0">
        <w:t>No, w</w:t>
      </w:r>
      <w:r w:rsidRPr="00B243C0">
        <w:t>e absolutely do. We have a draft, which you will find in the public domain—a short form, if you like—of a strategy</w:t>
      </w:r>
      <w:r w:rsidRPr="00B243C0">
        <w:t>,</w:t>
      </w:r>
      <w:r w:rsidRPr="00B243C0">
        <w:t xml:space="preserve"> going forward with that vision on there. A</w:t>
      </w:r>
      <w:r w:rsidRPr="00B243C0">
        <w:t>s you will be aware, we have had a number of changes of Ministers. I will look at my DHSC colleagues, but it require</w:t>
      </w:r>
      <w:r w:rsidRPr="00B243C0">
        <w:t>s</w:t>
      </w:r>
      <w:r w:rsidRPr="00B243C0">
        <w:t xml:space="preserve"> sign</w:t>
      </w:r>
      <w:r w:rsidRPr="00B243C0">
        <w:t>-</w:t>
      </w:r>
      <w:r w:rsidRPr="00B243C0">
        <w:t>off through that route, so we are developing it in line with that. There is a public statement to keep us going, and we will be build</w:t>
      </w:r>
      <w:r w:rsidRPr="00B243C0">
        <w:t>ing on it as we go forward.</w:t>
      </w:r>
    </w:p>
    <w:p w:rsidR="005A7086" w:rsidRPr="00B243C0" w:rsidP="005A7086">
      <w:pPr>
        <w:pStyle w:val="Question"/>
        <w:numPr>
          <w:ilvl w:val="0"/>
          <w:numId w:val="9"/>
        </w:numPr>
      </w:pPr>
      <w:sdt>
        <w:sdtPr>
          <w:alias w:val="Member"/>
          <w:tag w:val="&lt;Member mnisId='4249' dodsId='62737'&gt;"/>
          <w:id w:val="1439407261"/>
          <w:placeholder>
            <w:docPart w:val="806EF446B8214BA7ABD17E4942C02D20"/>
          </w:placeholder>
          <w:richText/>
        </w:sdtPr>
        <w:sdtContent>
          <w:r w:rsidRPr="00B243C0">
            <w:rPr>
              <w:b/>
            </w:rPr>
            <w:t>Anne Marie Morris:</w:t>
          </w:r>
        </w:sdtContent>
      </w:sdt>
      <w:r w:rsidRPr="00B243C0">
        <w:t xml:space="preserve"> That finally takes me to what my </w:t>
      </w:r>
      <w:r w:rsidRPr="00B243C0">
        <w:t>C</w:t>
      </w:r>
      <w:r w:rsidRPr="00B243C0">
        <w:t>hair</w:t>
      </w:r>
      <w:r w:rsidRPr="00B243C0">
        <w:t xml:space="preserve"> </w:t>
      </w:r>
      <w:r w:rsidRPr="00B243C0">
        <w:t>would very much like me to cover, which is the money, because if you have no vision and you have no mission</w:t>
      </w:r>
      <w:r w:rsidRPr="00B243C0">
        <w:t>,</w:t>
      </w:r>
      <w:r w:rsidRPr="00B243C0">
        <w:t xml:space="preserve"> and you tell me you are waiting for what comes out of the r</w:t>
      </w:r>
      <w:r w:rsidRPr="00B243C0">
        <w:t>eview</w:t>
      </w:r>
      <w:r w:rsidRPr="00B243C0">
        <w:t xml:space="preserve">, </w:t>
      </w:r>
      <w:r w:rsidRPr="00B243C0">
        <w:t>how on earth are you going to make your case for money for what seems to me something that is actually quite important, which is ensuring that we are ready for any future threat to the health of the nation?</w:t>
      </w:r>
    </w:p>
    <w:p w:rsidR="005A7086" w:rsidRPr="00B243C0" w:rsidP="005A7086">
      <w:pPr>
        <w:pStyle w:val="Answer"/>
      </w:pPr>
      <w:sdt>
        <w:sdtPr>
          <w:alias w:val="Witness"/>
          <w:id w:val="-661767250"/>
          <w:placeholder>
            <w:docPart w:val="806EF446B8214BA7ABD17E4942C02D20"/>
          </w:placeholder>
          <w:richText/>
        </w:sdtPr>
        <w:sdtContent>
          <w:r w:rsidRPr="00B243C0">
            <w:rPr>
              <w:b/>
              <w:i/>
            </w:rPr>
            <w:t>Dame Jenny Harries:</w:t>
          </w:r>
          <w:r w:rsidRPr="00B243C0">
            <w:rPr>
              <w:b/>
            </w:rPr>
            <w:t xml:space="preserve"> </w:t>
          </w:r>
        </w:sdtContent>
      </w:sdt>
      <w:r w:rsidRPr="00B243C0">
        <w:t xml:space="preserve">We </w:t>
      </w:r>
      <w:r w:rsidRPr="00B243C0">
        <w:t xml:space="preserve">do </w:t>
      </w:r>
      <w:r w:rsidRPr="00B243C0">
        <w:t xml:space="preserve">have a vision </w:t>
      </w:r>
      <w:r w:rsidRPr="00B243C0">
        <w:t xml:space="preserve">and a mission. It is very clear. The bottom line is </w:t>
      </w:r>
      <w:r w:rsidRPr="00B243C0">
        <w:t xml:space="preserve">that </w:t>
      </w:r>
      <w:r w:rsidRPr="00B243C0">
        <w:t>we are out to save lives. We are preparing, responding and building.</w:t>
      </w:r>
    </w:p>
    <w:p w:rsidR="005A7086" w:rsidRPr="00B243C0" w:rsidP="005A7086">
      <w:pPr>
        <w:pStyle w:val="Question"/>
        <w:numPr>
          <w:ilvl w:val="0"/>
          <w:numId w:val="9"/>
        </w:numPr>
      </w:pPr>
      <w:sdt>
        <w:sdtPr>
          <w:alias w:val="Member"/>
          <w:tag w:val="&lt;Member mnisId='4249' dodsId='62737'&gt;"/>
          <w:id w:val="1727410763"/>
          <w:placeholder>
            <w:docPart w:val="806EF446B8214BA7ABD17E4942C02D20"/>
          </w:placeholder>
          <w:richText/>
        </w:sdtPr>
        <w:sdtContent>
          <w:r w:rsidRPr="00B243C0">
            <w:rPr>
              <w:b/>
            </w:rPr>
            <w:t>Anne Marie Morris:</w:t>
          </w:r>
        </w:sdtContent>
      </w:sdt>
      <w:r w:rsidRPr="00B243C0">
        <w:t xml:space="preserve"> Why is it that every time I look at the numbers it looks like your budget is going down, not up? Surely if yo</w:t>
      </w:r>
      <w:r w:rsidRPr="00B243C0">
        <w:t>u are as important as you say, you should be fighting for</w:t>
      </w:r>
      <w:r w:rsidRPr="00B243C0">
        <w:t>,</w:t>
      </w:r>
      <w:r w:rsidRPr="00B243C0">
        <w:t xml:space="preserve"> and getting</w:t>
      </w:r>
      <w:r w:rsidRPr="00B243C0">
        <w:t>,</w:t>
      </w:r>
      <w:r w:rsidRPr="00B243C0">
        <w:t xml:space="preserve"> a larger share of the cake to be able to ensure that we absolutely can protect the health of the nation.</w:t>
      </w:r>
    </w:p>
    <w:p w:rsidR="005A7086" w:rsidRPr="00B243C0" w:rsidP="005A7086">
      <w:pPr>
        <w:pStyle w:val="Answer"/>
      </w:pPr>
      <w:sdt>
        <w:sdtPr>
          <w:alias w:val="Witness"/>
          <w:id w:val="-1004670085"/>
          <w:placeholder>
            <w:docPart w:val="806EF446B8214BA7ABD17E4942C02D20"/>
          </w:placeholder>
          <w:richText/>
        </w:sdtPr>
        <w:sdtContent>
          <w:r w:rsidRPr="00B243C0">
            <w:rPr>
              <w:b/>
              <w:i/>
            </w:rPr>
            <w:t>Ian Peters:</w:t>
          </w:r>
          <w:r w:rsidRPr="00B243C0">
            <w:rPr>
              <w:b/>
            </w:rPr>
            <w:t xml:space="preserve"> </w:t>
          </w:r>
        </w:sdtContent>
      </w:sdt>
      <w:r w:rsidRPr="00B243C0">
        <w:t>Just to build on what Dame Jenny said, we do have a vision, a pur</w:t>
      </w:r>
      <w:r w:rsidRPr="00B243C0">
        <w:t>pose</w:t>
      </w:r>
      <w:r w:rsidRPr="00B243C0">
        <w:t xml:space="preserve"> </w:t>
      </w:r>
      <w:r w:rsidRPr="00B243C0">
        <w:t xml:space="preserve">and a mission. We have a strategy and priorities. We have used that exactly as you would suggest, to engage in discussions with the </w:t>
      </w:r>
      <w:r w:rsidRPr="00B243C0">
        <w:t>D</w:t>
      </w:r>
      <w:r w:rsidRPr="00B243C0">
        <w:t>epartment on the funding to support that strategy. That is there and we are right in the middle of those inevitable tr</w:t>
      </w:r>
      <w:r w:rsidRPr="00B243C0">
        <w:t>ade</w:t>
      </w:r>
      <w:r w:rsidRPr="00B243C0">
        <w:t>-</w:t>
      </w:r>
      <w:r w:rsidRPr="00B243C0">
        <w:t>offs right now. That is where we are on that process.</w:t>
      </w:r>
    </w:p>
    <w:p w:rsidR="005A7086" w:rsidRPr="00B243C0" w:rsidP="005A7086">
      <w:pPr>
        <w:pStyle w:val="Answer"/>
      </w:pPr>
      <w:r w:rsidRPr="00B243C0">
        <w:t xml:space="preserve">In terms of the money coming down, I talked earlier on about how our budgets are </w:t>
      </w:r>
      <w:r w:rsidRPr="00B243C0">
        <w:t xml:space="preserve">now </w:t>
      </w:r>
      <w:r w:rsidRPr="00B243C0">
        <w:t xml:space="preserve">basically split into three: a </w:t>
      </w:r>
      <w:r>
        <w:t>c</w:t>
      </w:r>
      <w:r w:rsidRPr="00B243C0">
        <w:t>ovid budget, a vaccines budget and a core budget. When we ramped down the organisa</w:t>
      </w:r>
      <w:r w:rsidRPr="00B243C0">
        <w:t xml:space="preserve">tion at pace for living with </w:t>
      </w:r>
      <w:r>
        <w:t>c</w:t>
      </w:r>
      <w:r w:rsidRPr="00B243C0">
        <w:t xml:space="preserve">ovid, the </w:t>
      </w:r>
      <w:r>
        <w:t>c</w:t>
      </w:r>
      <w:r w:rsidRPr="00B243C0">
        <w:t>ovid money has gone from a run rate of about £15 billion a year in this financial year down to about just over £2</w:t>
      </w:r>
      <w:r w:rsidRPr="00B243C0">
        <w:t xml:space="preserve"> </w:t>
      </w:r>
      <w:r w:rsidRPr="00B243C0">
        <w:t>billion a year. That has massively come down, and it is the appropriate thing to do, given the change</w:t>
      </w:r>
      <w:r w:rsidRPr="00B243C0">
        <w:t>s.</w:t>
      </w:r>
    </w:p>
    <w:p w:rsidR="005A7086" w:rsidRPr="00B243C0" w:rsidP="005A7086">
      <w:pPr>
        <w:pStyle w:val="Question"/>
        <w:numPr>
          <w:ilvl w:val="0"/>
          <w:numId w:val="9"/>
        </w:numPr>
      </w:pPr>
      <w:sdt>
        <w:sdtPr>
          <w:alias w:val="Member"/>
          <w:tag w:val="&lt;Member mnisId='4249' dodsId='62737'&gt;"/>
          <w:id w:val="1984030397"/>
          <w:placeholder>
            <w:docPart w:val="806EF446B8214BA7ABD17E4942C02D20"/>
          </w:placeholder>
          <w:richText/>
        </w:sdtPr>
        <w:sdtContent>
          <w:r w:rsidRPr="00B243C0">
            <w:rPr>
              <w:b/>
            </w:rPr>
            <w:t>Anne Marie Morris:</w:t>
          </w:r>
        </w:sdtContent>
      </w:sdt>
      <w:r w:rsidRPr="00B243C0">
        <w:t xml:space="preserve"> What about the core budget? The word is in the name</w:t>
      </w:r>
      <w:r w:rsidRPr="00B243C0">
        <w:t>—“</w:t>
      </w:r>
      <w:r w:rsidRPr="00B243C0">
        <w:t>core</w:t>
      </w:r>
      <w:r w:rsidRPr="00B243C0">
        <w:t>”</w:t>
      </w:r>
      <w:r w:rsidRPr="00B243C0">
        <w:t>.</w:t>
      </w:r>
    </w:p>
    <w:p w:rsidR="005A7086" w:rsidRPr="00B243C0" w:rsidP="005A7086">
      <w:pPr>
        <w:pStyle w:val="Answer"/>
      </w:pPr>
      <w:sdt>
        <w:sdtPr>
          <w:alias w:val="Witness"/>
          <w:id w:val="1295246027"/>
          <w:placeholder>
            <w:docPart w:val="806EF446B8214BA7ABD17E4942C02D20"/>
          </w:placeholder>
          <w:richText/>
        </w:sdtPr>
        <w:sdtContent>
          <w:r w:rsidRPr="00B243C0">
            <w:rPr>
              <w:b/>
              <w:i/>
            </w:rPr>
            <w:t>Ian Peters:</w:t>
          </w:r>
          <w:r w:rsidRPr="00B243C0">
            <w:rPr>
              <w:b/>
            </w:rPr>
            <w:t xml:space="preserve"> </w:t>
          </w:r>
        </w:sdtContent>
      </w:sdt>
      <w:r w:rsidRPr="00B243C0">
        <w:t>The core budget this year is significantly greater than the old Public Health England budget. That is the first thing I should say. It has not gone down</w:t>
      </w:r>
      <w:r w:rsidRPr="00B243C0">
        <w:t>;</w:t>
      </w:r>
      <w:r w:rsidRPr="00B243C0">
        <w:t xml:space="preserve"> it has gone up.</w:t>
      </w:r>
    </w:p>
    <w:p w:rsidR="005A7086" w:rsidRPr="00B243C0" w:rsidP="005A7086">
      <w:pPr>
        <w:pStyle w:val="Question"/>
        <w:numPr>
          <w:ilvl w:val="0"/>
          <w:numId w:val="9"/>
        </w:numPr>
      </w:pPr>
      <w:sdt>
        <w:sdtPr>
          <w:alias w:val="Member"/>
          <w:tag w:val="&lt;Member mnisId='4249' dodsId='62737'&gt;"/>
          <w:id w:val="-865981670"/>
          <w:placeholder>
            <w:docPart w:val="806EF446B8214BA7ABD17E4942C02D20"/>
          </w:placeholder>
          <w:richText/>
        </w:sdtPr>
        <w:sdtContent>
          <w:r w:rsidRPr="00B243C0">
            <w:rPr>
              <w:b/>
            </w:rPr>
            <w:t>Anne Marie Morris:</w:t>
          </w:r>
        </w:sdtContent>
      </w:sdt>
      <w:r w:rsidRPr="00B243C0">
        <w:t xml:space="preserve"> How much is it this year?</w:t>
      </w:r>
    </w:p>
    <w:p w:rsidR="005A7086" w:rsidRPr="00B243C0" w:rsidP="005A7086">
      <w:pPr>
        <w:pStyle w:val="Answer"/>
      </w:pPr>
      <w:sdt>
        <w:sdtPr>
          <w:alias w:val="Witness"/>
          <w:id w:val="631291090"/>
          <w:placeholder>
            <w:docPart w:val="806EF446B8214BA7ABD17E4942C02D20"/>
          </w:placeholder>
          <w:richText/>
        </w:sdtPr>
        <w:sdtContent>
          <w:r w:rsidRPr="00B243C0">
            <w:rPr>
              <w:b/>
              <w:i/>
            </w:rPr>
            <w:t>Ian Peters:</w:t>
          </w:r>
          <w:r w:rsidRPr="00B243C0">
            <w:rPr>
              <w:b/>
            </w:rPr>
            <w:t xml:space="preserve"> </w:t>
          </w:r>
        </w:sdtContent>
      </w:sdt>
      <w:r w:rsidRPr="00B243C0">
        <w:t>It is in two parts, but the core money is around about £400 million. There is then an element over and above that through self-generated income</w:t>
      </w:r>
      <w:r w:rsidRPr="00B243C0">
        <w:t xml:space="preserve">, which </w:t>
      </w:r>
      <w:r w:rsidRPr="00B243C0">
        <w:t>is a level of complexity pr</w:t>
      </w:r>
      <w:r w:rsidRPr="00B243C0">
        <w:t xml:space="preserve">obably not for this </w:t>
      </w:r>
      <w:r w:rsidRPr="00B243C0">
        <w:t>C</w:t>
      </w:r>
      <w:r w:rsidRPr="00B243C0">
        <w:t>ommittee, but it is in two parts.</w:t>
      </w:r>
    </w:p>
    <w:p w:rsidR="005A7086" w:rsidRPr="00B243C0" w:rsidP="005A7086">
      <w:pPr>
        <w:pStyle w:val="Answer"/>
      </w:pPr>
      <w:r w:rsidRPr="00B243C0">
        <w:t>What we are proposing</w:t>
      </w:r>
      <w:r w:rsidRPr="00B243C0">
        <w:t xml:space="preserve">, </w:t>
      </w:r>
      <w:r w:rsidRPr="00B243C0">
        <w:t xml:space="preserve">in discussions with the </w:t>
      </w:r>
      <w:r w:rsidRPr="00B243C0">
        <w:t>D</w:t>
      </w:r>
      <w:r w:rsidRPr="00B243C0">
        <w:t>epartment</w:t>
      </w:r>
      <w:r w:rsidRPr="00B243C0">
        <w:t>,</w:t>
      </w:r>
      <w:r w:rsidRPr="00B243C0">
        <w:t xml:space="preserve"> is a maintenance of that level of run rate. We are doing two things simultaneously</w:t>
      </w:r>
      <w:r w:rsidRPr="00B243C0">
        <w:t xml:space="preserve">. </w:t>
      </w:r>
      <w:r w:rsidRPr="00B243C0">
        <w:t>We are driving internal efficiencies—I hope you have gathered from the way we have downsized that we are very focused on that—to hold flat cash</w:t>
      </w:r>
      <w:r w:rsidRPr="00B243C0">
        <w:t>,</w:t>
      </w:r>
      <w:r w:rsidRPr="00B243C0">
        <w:t xml:space="preserve"> absorbing inflation and ca</w:t>
      </w:r>
      <w:r w:rsidRPr="00B243C0">
        <w:t>rry</w:t>
      </w:r>
      <w:r w:rsidRPr="00B243C0">
        <w:t>ing</w:t>
      </w:r>
      <w:r w:rsidRPr="00B243C0">
        <w:t xml:space="preserve"> on enhancing the capability of the organisation. We are in discussions</w:t>
      </w:r>
      <w:r w:rsidRPr="00B243C0">
        <w:t xml:space="preserve">, </w:t>
      </w:r>
      <w:r w:rsidRPr="00B243C0">
        <w:t>as you would expect us to be at this time of the year</w:t>
      </w:r>
      <w:r w:rsidRPr="00B243C0">
        <w:t xml:space="preserve">, </w:t>
      </w:r>
      <w:r w:rsidRPr="00B243C0">
        <w:t xml:space="preserve">with the </w:t>
      </w:r>
      <w:r w:rsidRPr="00B243C0">
        <w:t>D</w:t>
      </w:r>
      <w:r w:rsidRPr="00B243C0">
        <w:t xml:space="preserve">epartment </w:t>
      </w:r>
      <w:r w:rsidRPr="00B243C0">
        <w:t xml:space="preserve">and </w:t>
      </w:r>
      <w:r w:rsidRPr="00B243C0">
        <w:t>others</w:t>
      </w:r>
      <w:r w:rsidRPr="00B243C0">
        <w:t>.</w:t>
      </w:r>
    </w:p>
    <w:p w:rsidR="005A7086" w:rsidRPr="00B243C0" w:rsidP="00F61F9C">
      <w:pPr>
        <w:pStyle w:val="Question"/>
      </w:pPr>
      <w:sdt>
        <w:sdtPr>
          <w:alias w:val="Member"/>
          <w:tag w:val="&lt;Member mnisId='4249' dodsId='62737'&gt;"/>
          <w:id w:val="91600182"/>
          <w:placeholder>
            <w:docPart w:val="806EF446B8214BA7ABD17E4942C02D20"/>
          </w:placeholder>
          <w:richText/>
        </w:sdtPr>
        <w:sdtContent>
          <w:r w:rsidRPr="00B243C0">
            <w:rPr>
              <w:b/>
            </w:rPr>
            <w:t>Anne Marie Morris:</w:t>
          </w:r>
        </w:sdtContent>
      </w:sdt>
      <w:r w:rsidRPr="00B243C0">
        <w:t xml:space="preserve"> I hear what you say, Mr Peters, but if this is as important as Dame J</w:t>
      </w:r>
      <w:r w:rsidRPr="00B243C0">
        <w:t>enny has indicated—and she is right—it seems to me there should be some very clear criteria</w:t>
      </w:r>
      <w:r>
        <w:t>,</w:t>
      </w:r>
      <w:r w:rsidRPr="00B243C0">
        <w:t xml:space="preserve"> in terms of, “This is important. These are the criteria that we are trying to meet”</w:t>
      </w:r>
      <w:r w:rsidRPr="00B243C0">
        <w:t>,</w:t>
      </w:r>
      <w:r w:rsidRPr="00B243C0">
        <w:t xml:space="preserve"> because the health of the nation is surely as important as the security of the</w:t>
      </w:r>
      <w:r w:rsidRPr="00B243C0">
        <w:t xml:space="preserve"> nation</w:t>
      </w:r>
      <w:r w:rsidRPr="00B243C0">
        <w:t>.</w:t>
      </w:r>
      <w:r w:rsidRPr="00B243C0">
        <w:t xml:space="preserve"> </w:t>
      </w:r>
      <w:r w:rsidRPr="00B243C0">
        <w:t>Therefore, t</w:t>
      </w:r>
      <w:r w:rsidRPr="00B243C0">
        <w:t>here should already be some markers down, which you then take to Treasury</w:t>
      </w:r>
      <w:r w:rsidRPr="00B243C0">
        <w:t>,</w:t>
      </w:r>
      <w:r w:rsidRPr="00B243C0">
        <w:t xml:space="preserve"> to say, “</w:t>
      </w:r>
      <w:r w:rsidRPr="00B243C0">
        <w:t>If t</w:t>
      </w:r>
      <w:r w:rsidRPr="00B243C0">
        <w:t>his matters to you</w:t>
      </w:r>
      <w:r w:rsidRPr="00B243C0">
        <w:t>, t</w:t>
      </w:r>
      <w:r w:rsidRPr="00B243C0">
        <w:t>his is why I have been set up. These are the things. This is the cost of actually achieving that”.</w:t>
      </w:r>
    </w:p>
    <w:p w:rsidR="005A7086" w:rsidRPr="00B243C0" w:rsidP="005A7086">
      <w:pPr>
        <w:pStyle w:val="Answer"/>
      </w:pPr>
      <w:sdt>
        <w:sdtPr>
          <w:alias w:val="Witness"/>
          <w:id w:val="296263397"/>
          <w:placeholder>
            <w:docPart w:val="806EF446B8214BA7ABD17E4942C02D20"/>
          </w:placeholder>
          <w:richText/>
        </w:sdtPr>
        <w:sdtContent>
          <w:r w:rsidRPr="00B243C0">
            <w:rPr>
              <w:b/>
              <w:i/>
            </w:rPr>
            <w:t>Sir Chris Wormald:</w:t>
          </w:r>
          <w:r w:rsidRPr="00B243C0">
            <w:rPr>
              <w:b/>
            </w:rPr>
            <w:t xml:space="preserve"> </w:t>
          </w:r>
        </w:sdtContent>
      </w:sdt>
      <w:r w:rsidRPr="00B243C0">
        <w:t>That i</w:t>
      </w:r>
      <w:r w:rsidRPr="00B243C0">
        <w:t>s exactly the process we are going for. The only thing I would add is to come back to something both Ian and Jenny mentioned. We look at this very much through the lens of capabilities. When we ask ourselves, “What is the health protection system we need?”</w:t>
      </w:r>
      <w:r w:rsidRPr="00B243C0">
        <w:t xml:space="preserve"> it goes back to a number of the things that Ian mentioned. What genomic capacity do we think we need to be a safe nation? What surge capacity do we need to be a safe nation? In answering the budgetary questions</w:t>
      </w:r>
      <w:r w:rsidRPr="00B243C0">
        <w:t>,</w:t>
      </w:r>
      <w:r w:rsidRPr="00B243C0">
        <w:t xml:space="preserve"> we look at it very much through that capabi</w:t>
      </w:r>
      <w:r w:rsidRPr="00B243C0">
        <w:t>lity lens as opposed to a vision and strategy lens.</w:t>
      </w:r>
    </w:p>
    <w:p w:rsidR="005A7086" w:rsidRPr="00B243C0" w:rsidP="005A7086">
      <w:pPr>
        <w:pStyle w:val="Answer"/>
      </w:pPr>
      <w:r w:rsidRPr="00B243C0">
        <w:t xml:space="preserve">As I have said to this </w:t>
      </w:r>
      <w:r w:rsidRPr="00B243C0">
        <w:t>C</w:t>
      </w:r>
      <w:r w:rsidRPr="00B243C0">
        <w:t>ommittee before, as far as I am concerned</w:t>
      </w:r>
      <w:r w:rsidRPr="00B243C0">
        <w:t>,</w:t>
      </w:r>
      <w:r w:rsidRPr="00B243C0">
        <w:t xml:space="preserve"> possibly the biggest lessons learned on pandemic preparedness is that it is all about capabilities, not plans. How many diagnostic labs d</w:t>
      </w:r>
      <w:r w:rsidRPr="00B243C0">
        <w:t>o you actually have? How quickly can you actually get a vaccine in the field? All those were the things that made the biggest difference in the pandemic, which is why we look at these things from a capability point of view.</w:t>
      </w:r>
    </w:p>
    <w:p w:rsidR="005A7086" w:rsidRPr="00B243C0" w:rsidP="005A7086">
      <w:pPr>
        <w:pStyle w:val="Question"/>
        <w:numPr>
          <w:ilvl w:val="0"/>
          <w:numId w:val="9"/>
        </w:numPr>
      </w:pPr>
      <w:sdt>
        <w:sdtPr>
          <w:alias w:val="Member"/>
          <w:tag w:val="&lt;Member mnisId='4249' dodsId='62737'&gt;"/>
          <w:id w:val="-1168791223"/>
          <w:placeholder>
            <w:docPart w:val="806EF446B8214BA7ABD17E4942C02D20"/>
          </w:placeholder>
          <w:richText/>
        </w:sdtPr>
        <w:sdtContent>
          <w:r w:rsidRPr="00B243C0">
            <w:rPr>
              <w:b/>
            </w:rPr>
            <w:t>Anne Marie Morris:</w:t>
          </w:r>
        </w:sdtContent>
      </w:sdt>
      <w:r w:rsidRPr="00B243C0">
        <w:t xml:space="preserve"> There are a</w:t>
      </w:r>
      <w:r w:rsidRPr="00B243C0">
        <w:t xml:space="preserve">ll sorts of reasons why we are where we are, Sir Chris. The planning we had was for flu, not for </w:t>
      </w:r>
      <w:r w:rsidRPr="00B243C0">
        <w:t xml:space="preserve">a </w:t>
      </w:r>
      <w:r w:rsidRPr="00B243C0">
        <w:t>pandemic. Consequently</w:t>
      </w:r>
      <w:r w:rsidRPr="00B243C0">
        <w:t>,</w:t>
      </w:r>
      <w:r w:rsidRPr="00B243C0">
        <w:t xml:space="preserve"> we were where we were, so I am not sure I would accept all that you say. However, my question to you is </w:t>
      </w:r>
      <w:r w:rsidRPr="00B243C0">
        <w:t xml:space="preserve">whether you </w:t>
      </w:r>
      <w:r w:rsidRPr="00B243C0">
        <w:t>can therefore gua</w:t>
      </w:r>
      <w:r w:rsidRPr="00B243C0">
        <w:t>rantee that you are going to be working and arguing with Treasury to ensure the long-term sustainability of this new organisation, given the importance</w:t>
      </w:r>
      <w:r w:rsidRPr="00B243C0">
        <w:t>.</w:t>
      </w:r>
    </w:p>
    <w:p w:rsidR="005A7086" w:rsidRPr="00B243C0" w:rsidP="005A7086">
      <w:pPr>
        <w:pStyle w:val="Answer"/>
      </w:pPr>
      <w:sdt>
        <w:sdtPr>
          <w:alias w:val="Witness"/>
          <w:id w:val="-188607006"/>
          <w:placeholder>
            <w:docPart w:val="806EF446B8214BA7ABD17E4942C02D20"/>
          </w:placeholder>
          <w:richText/>
        </w:sdtPr>
        <w:sdtContent>
          <w:r w:rsidRPr="00B243C0">
            <w:rPr>
              <w:b/>
              <w:i/>
            </w:rPr>
            <w:t>Sir Chris Wormald:</w:t>
          </w:r>
          <w:r w:rsidRPr="00B243C0">
            <w:rPr>
              <w:b/>
            </w:rPr>
            <w:t xml:space="preserve"> </w:t>
          </w:r>
        </w:sdtContent>
      </w:sdt>
      <w:r w:rsidRPr="00B243C0">
        <w:t xml:space="preserve">We make the case for health and care across the board, including this. I always try to be fair to my Treasury colleagues, and indeed to other budgets across health and care. </w:t>
      </w:r>
      <w:r w:rsidRPr="00B243C0">
        <w:t xml:space="preserve">Of course, </w:t>
      </w:r>
      <w:r w:rsidRPr="00B243C0">
        <w:t>Ministers and Treasury have to take trade-off decisions in the usual wa</w:t>
      </w:r>
      <w:r w:rsidRPr="00B243C0">
        <w:t>y, because we have a lot of priorities, as you know.</w:t>
      </w:r>
    </w:p>
    <w:p w:rsidR="005A7086" w:rsidRPr="00B243C0" w:rsidP="005A7086">
      <w:pPr>
        <w:pStyle w:val="Remark"/>
      </w:pPr>
      <w:sdt>
        <w:sdtPr>
          <w:alias w:val="Member"/>
          <w:tag w:val="&lt;Member mnisId='4249' dodsId='62737'&gt;"/>
          <w:id w:val="258420320"/>
          <w:placeholder>
            <w:docPart w:val="806EF446B8214BA7ABD17E4942C02D20"/>
          </w:placeholder>
          <w:richText/>
        </w:sdtPr>
        <w:sdtContent>
          <w:r w:rsidRPr="00B243C0">
            <w:rPr>
              <w:b/>
            </w:rPr>
            <w:t>Anne Marie Morris:</w:t>
          </w:r>
        </w:sdtContent>
      </w:sdt>
      <w:r w:rsidRPr="00B243C0">
        <w:t xml:space="preserve"> </w:t>
      </w:r>
      <w:r w:rsidRPr="00B243C0">
        <w:t>T</w:t>
      </w:r>
      <w:r w:rsidRPr="00B243C0">
        <w:t>he answer is no.</w:t>
      </w:r>
    </w:p>
    <w:p w:rsidR="005A7086" w:rsidRPr="00B243C0" w:rsidP="005A7086">
      <w:pPr>
        <w:pStyle w:val="Answer"/>
      </w:pPr>
      <w:sdt>
        <w:sdtPr>
          <w:alias w:val="Witness"/>
          <w:id w:val="-136654461"/>
          <w:placeholder>
            <w:docPart w:val="806EF446B8214BA7ABD17E4942C02D20"/>
          </w:placeholder>
          <w:richText/>
        </w:sdtPr>
        <w:sdtContent>
          <w:r w:rsidRPr="00B243C0">
            <w:rPr>
              <w:b/>
              <w:i/>
            </w:rPr>
            <w:t>Sir Chris Wormald:</w:t>
          </w:r>
          <w:r w:rsidRPr="00B243C0">
            <w:rPr>
              <w:b/>
            </w:rPr>
            <w:t xml:space="preserve"> </w:t>
          </w:r>
        </w:sdtContent>
      </w:sdt>
      <w:r w:rsidRPr="00B243C0">
        <w:t>Do we make the case for this? Yes, of course we do, for exactly the reason you have set out. It is incredibly important, and the capabilities t</w:t>
      </w:r>
      <w:r w:rsidRPr="00B243C0">
        <w:t>hat Ian and Jenny are describing really matter.</w:t>
      </w:r>
    </w:p>
    <w:p w:rsidR="005A7086" w:rsidRPr="00B243C0" w:rsidP="005A7086">
      <w:pPr>
        <w:pStyle w:val="Remark"/>
      </w:pPr>
      <w:sdt>
        <w:sdtPr>
          <w:alias w:val="Member"/>
          <w:tag w:val="&lt;Member mnisId='4249' dodsId='62737'&gt;"/>
          <w:id w:val="768894585"/>
          <w:placeholder>
            <w:docPart w:val="806EF446B8214BA7ABD17E4942C02D20"/>
          </w:placeholder>
          <w:richText/>
        </w:sdtPr>
        <w:sdtContent>
          <w:r w:rsidRPr="00B243C0">
            <w:rPr>
              <w:b/>
            </w:rPr>
            <w:t>Anne Marie Morris:</w:t>
          </w:r>
        </w:sdtContent>
      </w:sdt>
      <w:r w:rsidRPr="00B243C0">
        <w:t xml:space="preserve"> I look forward to seeing what the budget line is long term.</w:t>
      </w:r>
    </w:p>
    <w:p w:rsidR="005A7086" w:rsidRPr="00B243C0" w:rsidP="005A7086">
      <w:pPr>
        <w:pStyle w:val="Question"/>
        <w:numPr>
          <w:ilvl w:val="0"/>
          <w:numId w:val="9"/>
        </w:numPr>
      </w:pPr>
      <w:sdt>
        <w:sdtPr>
          <w:alias w:val="Member"/>
          <w:tag w:val="&lt;Member mnisId='4466' dodsId='74701'&gt;"/>
          <w:id w:val="-1021084091"/>
          <w:placeholder>
            <w:docPart w:val="806EF446B8214BA7ABD17E4942C02D20"/>
          </w:placeholder>
          <w:richText/>
        </w:sdtPr>
        <w:sdtContent>
          <w:r w:rsidRPr="00B243C0">
            <w:rPr>
              <w:b/>
            </w:rPr>
            <w:t>Peter Grant:</w:t>
          </w:r>
        </w:sdtContent>
      </w:sdt>
      <w:r w:rsidRPr="00B243C0">
        <w:t xml:space="preserve"> We spoke earlier on about the difficulties in having certainty </w:t>
      </w:r>
      <w:r w:rsidRPr="00B243C0">
        <w:t xml:space="preserve">as </w:t>
      </w:r>
      <w:r w:rsidRPr="00B243C0">
        <w:t>to the stock levels that have affected the aud</w:t>
      </w:r>
      <w:r w:rsidRPr="00B243C0">
        <w:t>it opinion on last year’s accounts. Do you expect to be in a position to do enough of a stock count at the end of this financial year to at least deal with that issue once and for all?</w:t>
      </w:r>
    </w:p>
    <w:p w:rsidR="005A7086" w:rsidRPr="00B243C0" w:rsidP="005A7086">
      <w:pPr>
        <w:pStyle w:val="Answer"/>
      </w:pPr>
      <w:sdt>
        <w:sdtPr>
          <w:alias w:val="Witness"/>
          <w:id w:val="594516812"/>
          <w:placeholder>
            <w:docPart w:val="806EF446B8214BA7ABD17E4942C02D20"/>
          </w:placeholder>
          <w:richText/>
        </w:sdtPr>
        <w:sdtContent>
          <w:r w:rsidRPr="00B243C0">
            <w:rPr>
              <w:b/>
              <w:i/>
            </w:rPr>
            <w:t>Ian Peters:</w:t>
          </w:r>
          <w:r w:rsidRPr="00B243C0">
            <w:rPr>
              <w:b/>
            </w:rPr>
            <w:t xml:space="preserve"> </w:t>
          </w:r>
        </w:sdtContent>
      </w:sdt>
      <w:r w:rsidRPr="00B243C0">
        <w:t>The short answer is yes. I am not a qualified accountant,</w:t>
      </w:r>
      <w:r w:rsidRPr="00B243C0">
        <w:t xml:space="preserve"> before I say the next thing</w:t>
      </w:r>
      <w:r>
        <w:t>—</w:t>
      </w:r>
      <w:r w:rsidRPr="00B243C0">
        <w:t>I may look to people on my left. The way the technical accounting systems work is that yes, we will do a stock take this year, but</w:t>
      </w:r>
      <w:r w:rsidRPr="00B243C0">
        <w:t>,</w:t>
      </w:r>
      <w:r w:rsidRPr="00B243C0">
        <w:t xml:space="preserve"> because of the history of it</w:t>
      </w:r>
      <w:r w:rsidRPr="00B243C0">
        <w:t>,</w:t>
      </w:r>
      <w:r w:rsidRPr="00B243C0">
        <w:t xml:space="preserve"> it will take us two financial years to get to a clean audit. I am</w:t>
      </w:r>
      <w:r w:rsidRPr="00B243C0">
        <w:t xml:space="preserve"> looking for nodding affirmation from my left.</w:t>
      </w:r>
    </w:p>
    <w:p w:rsidR="005A7086" w:rsidRPr="00B243C0" w:rsidP="005A7086">
      <w:pPr>
        <w:pStyle w:val="Answer"/>
      </w:pPr>
      <w:sdt>
        <w:sdtPr>
          <w:alias w:val="Witness"/>
          <w:id w:val="1333952589"/>
          <w:placeholder>
            <w:docPart w:val="806EF446B8214BA7ABD17E4942C02D20"/>
          </w:placeholder>
          <w:richText/>
        </w:sdtPr>
        <w:sdtContent>
          <w:r w:rsidRPr="00990AE0">
            <w:rPr>
              <w:b/>
              <w:bCs/>
            </w:rPr>
            <w:t>Gareth Davies:</w:t>
          </w:r>
          <w:r w:rsidRPr="00B243C0">
            <w:rPr>
              <w:b/>
            </w:rPr>
            <w:t xml:space="preserve"> </w:t>
          </w:r>
        </w:sdtContent>
      </w:sdt>
      <w:r w:rsidRPr="00B243C0">
        <w:t>Yes</w:t>
      </w:r>
      <w:r w:rsidRPr="00B243C0">
        <w:t>.</w:t>
      </w:r>
      <w:r w:rsidRPr="00B243C0">
        <w:t xml:space="preserve"> </w:t>
      </w:r>
      <w:r w:rsidRPr="00B243C0">
        <w:t>T</w:t>
      </w:r>
      <w:r w:rsidRPr="00B243C0">
        <w:t>here is the issue of establishing the opening balance, and then</w:t>
      </w:r>
      <w:r w:rsidRPr="00B243C0">
        <w:t>,</w:t>
      </w:r>
      <w:r w:rsidRPr="00B243C0">
        <w:t xml:space="preserve"> because every set of accounts includes prior</w:t>
      </w:r>
      <w:r>
        <w:t>-year</w:t>
      </w:r>
      <w:r w:rsidRPr="00B243C0">
        <w:t xml:space="preserve"> comparatives</w:t>
      </w:r>
      <w:r w:rsidRPr="00B243C0">
        <w:t>,</w:t>
      </w:r>
      <w:r w:rsidRPr="00B243C0">
        <w:t xml:space="preserve"> it take</w:t>
      </w:r>
      <w:r w:rsidRPr="00B243C0">
        <w:t>s</w:t>
      </w:r>
      <w:r w:rsidRPr="00B243C0">
        <w:t xml:space="preserve"> more than one year to clear a qualification of t</w:t>
      </w:r>
      <w:r w:rsidRPr="00B243C0">
        <w:t>hat.</w:t>
      </w:r>
    </w:p>
    <w:p w:rsidR="005A7086" w:rsidRPr="00B243C0" w:rsidP="005A7086">
      <w:pPr>
        <w:pStyle w:val="Answer"/>
      </w:pPr>
      <w:sdt>
        <w:sdtPr>
          <w:alias w:val="Witness"/>
          <w:id w:val="-1642645709"/>
          <w:placeholder>
            <w:docPart w:val="806EF446B8214BA7ABD17E4942C02D20"/>
          </w:placeholder>
          <w:richText/>
        </w:sdtPr>
        <w:sdtContent>
          <w:r w:rsidRPr="00B243C0">
            <w:rPr>
              <w:b/>
              <w:i/>
            </w:rPr>
            <w:t>Ian Peters:</w:t>
          </w:r>
          <w:r w:rsidRPr="00B243C0">
            <w:rPr>
              <w:b/>
            </w:rPr>
            <w:t xml:space="preserve"> </w:t>
          </w:r>
        </w:sdtContent>
      </w:sdt>
      <w:r w:rsidRPr="00B243C0">
        <w:t>Yes is the short answer to the question.</w:t>
      </w:r>
    </w:p>
    <w:p w:rsidR="005A7086" w:rsidRPr="00B243C0" w:rsidP="005A7086">
      <w:pPr>
        <w:pStyle w:val="Answer"/>
      </w:pPr>
      <w:sdt>
        <w:sdtPr>
          <w:alias w:val="Witness"/>
          <w:id w:val="425546025"/>
          <w:placeholder>
            <w:docPart w:val="806EF446B8214BA7ABD17E4942C02D20"/>
          </w:placeholder>
          <w:richText/>
        </w:sdtPr>
        <w:sdtContent>
          <w:r w:rsidRPr="00B243C0">
            <w:rPr>
              <w:b/>
              <w:i/>
            </w:rPr>
            <w:t>Sir Chris Wormald:</w:t>
          </w:r>
          <w:r w:rsidRPr="00B243C0">
            <w:rPr>
              <w:b/>
            </w:rPr>
            <w:t xml:space="preserve"> </w:t>
          </w:r>
        </w:sdtContent>
      </w:sdt>
      <w:r w:rsidRPr="00B243C0">
        <w:t>Just to be absolutely clear, we are expecting the end</w:t>
      </w:r>
      <w:r w:rsidRPr="00B243C0">
        <w:t>-</w:t>
      </w:r>
      <w:r w:rsidRPr="00B243C0">
        <w:t>year stock count to be at standard, and that then becomes the baseline for the following year. When you then have the nex</w:t>
      </w:r>
      <w:r w:rsidRPr="00B243C0">
        <w:t>t end stock count</w:t>
      </w:r>
      <w:r w:rsidRPr="00B243C0">
        <w:t>,</w:t>
      </w:r>
      <w:r w:rsidRPr="00B243C0">
        <w:t xml:space="preserve"> that is the point that you can clear the qualification.</w:t>
      </w:r>
    </w:p>
    <w:p w:rsidR="005A7086" w:rsidRPr="00B243C0" w:rsidP="005A7086">
      <w:pPr>
        <w:pStyle w:val="Question"/>
        <w:numPr>
          <w:ilvl w:val="0"/>
          <w:numId w:val="9"/>
        </w:numPr>
      </w:pPr>
      <w:sdt>
        <w:sdtPr>
          <w:alias w:val="Member"/>
          <w:tag w:val="&lt;Member mnisId='4466' dodsId='74701'&gt;"/>
          <w:id w:val="-1671323130"/>
          <w:placeholder>
            <w:docPart w:val="806EF446B8214BA7ABD17E4942C02D20"/>
          </w:placeholder>
          <w:richText/>
        </w:sdtPr>
        <w:sdtContent>
          <w:r w:rsidRPr="00B243C0">
            <w:rPr>
              <w:b/>
            </w:rPr>
            <w:t>Peter Grant:</w:t>
          </w:r>
        </w:sdtContent>
      </w:sdt>
      <w:r w:rsidRPr="00B243C0">
        <w:t xml:space="preserve"> We discussed the stock values earlier, Sir Chris. You described a scenario whe</w:t>
      </w:r>
      <w:r w:rsidRPr="00B243C0">
        <w:t>re</w:t>
      </w:r>
      <w:r w:rsidRPr="00B243C0">
        <w:t xml:space="preserve"> you ha</w:t>
      </w:r>
      <w:r w:rsidRPr="00B243C0">
        <w:t>ve</w:t>
      </w:r>
      <w:r w:rsidRPr="00B243C0">
        <w:t xml:space="preserve"> to shut down the whole store of vaccines for a day </w:t>
      </w:r>
      <w:r w:rsidRPr="00B243C0">
        <w:t xml:space="preserve">if </w:t>
      </w:r>
      <w:r w:rsidRPr="00B243C0">
        <w:t>you are going to count</w:t>
      </w:r>
      <w:r w:rsidRPr="00B243C0">
        <w:t xml:space="preserve"> it. Have you looked at the option of continuous partial stock takes all the way through the year, which I gather is very standard practice in a lot of places now?</w:t>
      </w:r>
    </w:p>
    <w:p w:rsidR="005A7086" w:rsidRPr="00B243C0" w:rsidP="005A7086">
      <w:pPr>
        <w:pStyle w:val="Answer"/>
      </w:pPr>
      <w:sdt>
        <w:sdtPr>
          <w:alias w:val="Witness"/>
          <w:id w:val="-1453624632"/>
          <w:placeholder>
            <w:docPart w:val="806EF446B8214BA7ABD17E4942C02D20"/>
          </w:placeholder>
          <w:richText/>
        </w:sdtPr>
        <w:sdtContent>
          <w:r w:rsidRPr="00B243C0">
            <w:rPr>
              <w:b/>
              <w:i/>
            </w:rPr>
            <w:t>Sir Chris Wormald:</w:t>
          </w:r>
          <w:r w:rsidRPr="00B243C0">
            <w:rPr>
              <w:b/>
            </w:rPr>
            <w:t xml:space="preserve"> </w:t>
          </w:r>
        </w:sdtContent>
      </w:sdt>
      <w:r w:rsidRPr="00B243C0">
        <w:t>That was not in place at the point that we were doing it.</w:t>
      </w:r>
    </w:p>
    <w:p w:rsidR="005A7086" w:rsidRPr="00B243C0" w:rsidP="005A7086">
      <w:pPr>
        <w:pStyle w:val="Question"/>
        <w:numPr>
          <w:ilvl w:val="0"/>
          <w:numId w:val="9"/>
        </w:numPr>
      </w:pPr>
      <w:sdt>
        <w:sdtPr>
          <w:alias w:val="Member"/>
          <w:tag w:val="&lt;Member mnisId='1524' dodsId='35914'&gt;"/>
          <w:id w:val="1175153481"/>
          <w:placeholder>
            <w:docPart w:val="806EF446B8214BA7ABD17E4942C02D20"/>
          </w:placeholder>
          <w:richText/>
        </w:sdtPr>
        <w:sdtContent>
          <w:r w:rsidRPr="00B243C0">
            <w:rPr>
              <w:b/>
            </w:rPr>
            <w:t>Chair:</w:t>
          </w:r>
        </w:sdtContent>
      </w:sdt>
      <w:r w:rsidRPr="00B243C0">
        <w:t xml:space="preserve"> </w:t>
      </w:r>
      <w:r w:rsidRPr="00B243C0">
        <w:t>What about</w:t>
      </w:r>
      <w:r w:rsidRPr="00B243C0">
        <w:t xml:space="preserve"> for the future?</w:t>
      </w:r>
    </w:p>
    <w:p w:rsidR="005A7086" w:rsidRPr="00B243C0" w:rsidP="005A7086">
      <w:pPr>
        <w:pStyle w:val="Answer"/>
      </w:pPr>
      <w:sdt>
        <w:sdtPr>
          <w:alias w:val="Witness"/>
          <w:id w:val="396794484"/>
          <w:placeholder>
            <w:docPart w:val="806EF446B8214BA7ABD17E4942C02D20"/>
          </w:placeholder>
          <w:richText/>
        </w:sdtPr>
        <w:sdtContent>
          <w:r w:rsidRPr="00B243C0">
            <w:rPr>
              <w:b/>
              <w:i/>
            </w:rPr>
            <w:t>Sir Chris Wormald:</w:t>
          </w:r>
          <w:r w:rsidRPr="00B243C0">
            <w:rPr>
              <w:b/>
            </w:rPr>
            <w:t xml:space="preserve"> </w:t>
          </w:r>
        </w:sdtContent>
      </w:sdt>
      <w:r w:rsidRPr="00B243C0">
        <w:t>I will not argue about the technicalities. That is clearly an option, but it was not an option at the point.</w:t>
      </w:r>
    </w:p>
    <w:p w:rsidR="005A7086" w:rsidRPr="00B243C0" w:rsidP="005A7086">
      <w:pPr>
        <w:pStyle w:val="Remark"/>
      </w:pPr>
      <w:sdt>
        <w:sdtPr>
          <w:alias w:val="Member"/>
          <w:tag w:val="&lt;Member mnisId='1524' dodsId='35914'&gt;"/>
          <w:id w:val="-971673670"/>
          <w:placeholder>
            <w:docPart w:val="806EF446B8214BA7ABD17E4942C02D20"/>
          </w:placeholder>
          <w:richText/>
        </w:sdtPr>
        <w:sdtContent>
          <w:r w:rsidRPr="00B243C0">
            <w:rPr>
              <w:b/>
            </w:rPr>
            <w:t>Chair:</w:t>
          </w:r>
        </w:sdtContent>
      </w:sdt>
      <w:r w:rsidRPr="00B243C0">
        <w:t xml:space="preserve"> That may be another learning thing.</w:t>
      </w:r>
    </w:p>
    <w:p w:rsidR="005A7086" w:rsidRPr="00B243C0" w:rsidP="005A7086">
      <w:pPr>
        <w:pStyle w:val="Answer"/>
      </w:pPr>
      <w:sdt>
        <w:sdtPr>
          <w:alias w:val="Witness"/>
          <w:id w:val="60218029"/>
          <w:placeholder>
            <w:docPart w:val="806EF446B8214BA7ABD17E4942C02D20"/>
          </w:placeholder>
          <w:richText/>
        </w:sdtPr>
        <w:sdtContent>
          <w:r w:rsidRPr="00B243C0">
            <w:rPr>
              <w:b/>
              <w:i/>
            </w:rPr>
            <w:t>Sir Chris Wormald:</w:t>
          </w:r>
          <w:r w:rsidRPr="00B243C0">
            <w:rPr>
              <w:b/>
            </w:rPr>
            <w:t xml:space="preserve"> </w:t>
          </w:r>
        </w:sdtContent>
      </w:sdt>
      <w:r w:rsidRPr="00B243C0">
        <w:t>Yes. Just to be clear, this would</w:t>
      </w:r>
      <w:r w:rsidRPr="00B243C0">
        <w:t xml:space="preserve"> have been an exceptional stock count. We have a stock count for the two March</w:t>
      </w:r>
      <w:r w:rsidRPr="00B243C0">
        <w:t>es</w:t>
      </w:r>
      <w:r w:rsidRPr="00B243C0">
        <w:t>, the normal end</w:t>
      </w:r>
      <w:r w:rsidRPr="00B243C0">
        <w:t>-</w:t>
      </w:r>
      <w:r w:rsidRPr="00B243C0">
        <w:t>years. This would have been one in October, an exceptional one that we put in at that point. I am sure there are technological ways we can do this better in th</w:t>
      </w:r>
      <w:r w:rsidRPr="00B243C0">
        <w:t>e future, but they were not available at that point.</w:t>
      </w:r>
    </w:p>
    <w:p w:rsidR="005A7086" w:rsidRPr="00B243C0" w:rsidP="005A7086">
      <w:pPr>
        <w:pStyle w:val="Question"/>
        <w:numPr>
          <w:ilvl w:val="0"/>
          <w:numId w:val="9"/>
        </w:numPr>
      </w:pPr>
      <w:sdt>
        <w:sdtPr>
          <w:alias w:val="Member"/>
          <w:tag w:val="&lt;Member mnisId='4466' dodsId='74701'&gt;"/>
          <w:id w:val="-2098243581"/>
          <w:placeholder>
            <w:docPart w:val="806EF446B8214BA7ABD17E4942C02D20"/>
          </w:placeholder>
          <w:richText/>
        </w:sdtPr>
        <w:sdtContent>
          <w:r w:rsidRPr="00B243C0">
            <w:rPr>
              <w:b/>
            </w:rPr>
            <w:t>Peter Grant:</w:t>
          </w:r>
        </w:sdtContent>
      </w:sdt>
      <w:r w:rsidRPr="00B243C0">
        <w:t xml:space="preserve"> When you mentioned the issue with the stock count previously</w:t>
      </w:r>
      <w:r>
        <w:t xml:space="preserve">, </w:t>
      </w:r>
      <w:r w:rsidRPr="00B243C0">
        <w:t>you focused on the practicalities of trying to do a stock count of vaccines while they are being put out the door as quickly a</w:t>
      </w:r>
      <w:r w:rsidRPr="00B243C0">
        <w:t xml:space="preserve">s we could use them. How significant was the stock value of vaccines against the overall stock value that </w:t>
      </w:r>
      <w:r w:rsidRPr="00B243C0">
        <w:t xml:space="preserve">there </w:t>
      </w:r>
      <w:r w:rsidRPr="00B243C0">
        <w:t xml:space="preserve">was issue with? My understanding is that there was a </w:t>
      </w:r>
      <w:r w:rsidRPr="00B243C0">
        <w:t>Test and Trace</w:t>
      </w:r>
      <w:r w:rsidRPr="00B243C0">
        <w:t xml:space="preserve"> stock as well, for example. For the total value of stock that was handed ove</w:t>
      </w:r>
      <w:r w:rsidRPr="00B243C0">
        <w:t xml:space="preserve">r to UKHSA on the day </w:t>
      </w:r>
      <w:r w:rsidRPr="00B243C0">
        <w:t>it</w:t>
      </w:r>
      <w:r w:rsidRPr="00B243C0">
        <w:t xml:space="preserve"> went live, how much of it was able to be counted and how much of it was not? How much of that was because it was vaccines that would have been impractical to try to count?</w:t>
      </w:r>
    </w:p>
    <w:p w:rsidR="005A7086" w:rsidRPr="00B243C0" w:rsidP="005A7086">
      <w:pPr>
        <w:pStyle w:val="Answer"/>
      </w:pPr>
      <w:sdt>
        <w:sdtPr>
          <w:alias w:val="Witness"/>
          <w:id w:val="-726450503"/>
          <w:placeholder>
            <w:docPart w:val="806EF446B8214BA7ABD17E4942C02D20"/>
          </w:placeholder>
          <w:richText/>
        </w:sdtPr>
        <w:sdtContent>
          <w:r w:rsidRPr="00B243C0">
            <w:rPr>
              <w:b/>
              <w:i/>
            </w:rPr>
            <w:t>Andy Brittain:</w:t>
          </w:r>
          <w:r w:rsidRPr="00B243C0">
            <w:rPr>
              <w:b/>
            </w:rPr>
            <w:t xml:space="preserve"> </w:t>
          </w:r>
        </w:sdtContent>
      </w:sdt>
      <w:r w:rsidRPr="00B243C0">
        <w:t>I would need to check and come back to you</w:t>
      </w:r>
      <w:r w:rsidRPr="00B243C0">
        <w:t xml:space="preserve">, but my understanding is that we are talking about vaccine warehouses here that contain </w:t>
      </w:r>
      <w:r>
        <w:t>c</w:t>
      </w:r>
      <w:r w:rsidRPr="00B243C0">
        <w:t xml:space="preserve">ovid vaccines and other vaccines that UKHSA have on their stocks. As the </w:t>
      </w:r>
      <w:r w:rsidRPr="00B243C0">
        <w:t xml:space="preserve">permanent secretary </w:t>
      </w:r>
      <w:r w:rsidRPr="00B243C0">
        <w:t>said, we would have had to close them in order to do a full count. I woul</w:t>
      </w:r>
      <w:r w:rsidRPr="00B243C0">
        <w:t>d need to come back to you on the precise proportions within each warehouse. I am happy to do that.</w:t>
      </w:r>
    </w:p>
    <w:p w:rsidR="005A7086" w:rsidRPr="00B243C0" w:rsidP="005A7086">
      <w:pPr>
        <w:pStyle w:val="Question"/>
        <w:numPr>
          <w:ilvl w:val="0"/>
          <w:numId w:val="9"/>
        </w:numPr>
      </w:pPr>
      <w:sdt>
        <w:sdtPr>
          <w:alias w:val="Member"/>
          <w:tag w:val="&lt;Member mnisId='1425' dodsId='25639'&gt;"/>
          <w:id w:val="-129477410"/>
          <w:placeholder>
            <w:docPart w:val="806EF446B8214BA7ABD17E4942C02D20"/>
          </w:placeholder>
          <w:richText/>
        </w:sdtPr>
        <w:sdtContent>
          <w:r w:rsidRPr="00B243C0">
            <w:rPr>
              <w:b/>
            </w:rPr>
            <w:t>Mr Djanogly:</w:t>
          </w:r>
        </w:sdtContent>
      </w:sdt>
      <w:r w:rsidRPr="00B243C0">
        <w:t xml:space="preserve"> I was just going to go back a step. </w:t>
      </w:r>
      <w:r>
        <w:t>This</w:t>
      </w:r>
      <w:r w:rsidRPr="00B243C0">
        <w:t xml:space="preserve"> may have been answered to some degree, but when we talk about the value of stock inventory or the pr</w:t>
      </w:r>
      <w:r w:rsidRPr="00B243C0">
        <w:t>ocess of auditing it, Mr Brittain, could you just explain what should have happened and what did happen?</w:t>
      </w:r>
    </w:p>
    <w:p w:rsidR="005A7086" w:rsidRPr="00B243C0" w:rsidP="005A7086">
      <w:pPr>
        <w:pStyle w:val="Answer"/>
      </w:pPr>
      <w:sdt>
        <w:sdtPr>
          <w:alias w:val="Witness"/>
          <w:id w:val="-820348203"/>
          <w:placeholder>
            <w:docPart w:val="806EF446B8214BA7ABD17E4942C02D20"/>
          </w:placeholder>
          <w:richText/>
        </w:sdtPr>
        <w:sdtContent>
          <w:r w:rsidRPr="00B243C0">
            <w:rPr>
              <w:b/>
              <w:i/>
            </w:rPr>
            <w:t>Andy Brittain:</w:t>
          </w:r>
          <w:r w:rsidRPr="00B243C0">
            <w:rPr>
              <w:b/>
            </w:rPr>
            <w:t xml:space="preserve"> </w:t>
          </w:r>
        </w:sdtContent>
      </w:sdt>
      <w:r w:rsidRPr="00B243C0">
        <w:t xml:space="preserve">It is relatively straightforward. On 31 October, when the UKHSA was established, as the </w:t>
      </w:r>
      <w:r w:rsidRPr="00B243C0">
        <w:t xml:space="preserve">permanent secretary </w:t>
      </w:r>
      <w:r w:rsidRPr="00B243C0">
        <w:t>said, at that point ideall</w:t>
      </w:r>
      <w:r w:rsidRPr="00B243C0">
        <w:t xml:space="preserve">y there should have been a complete stock count of all the stocks that were transferring across to the new organisation. That would have formed the opening balance for </w:t>
      </w:r>
      <w:r>
        <w:t>the</w:t>
      </w:r>
      <w:r w:rsidRPr="00B243C0">
        <w:t xml:space="preserve"> new organisation.</w:t>
      </w:r>
    </w:p>
    <w:p w:rsidR="005A7086" w:rsidRPr="00B243C0" w:rsidP="005A7086">
      <w:pPr>
        <w:pStyle w:val="Question"/>
        <w:numPr>
          <w:ilvl w:val="0"/>
          <w:numId w:val="9"/>
        </w:numPr>
      </w:pPr>
      <w:sdt>
        <w:sdtPr>
          <w:alias w:val="Member"/>
          <w:tag w:val="&lt;Member mnisId='1425' dodsId='25639'&gt;"/>
          <w:id w:val="-58781156"/>
          <w:placeholder>
            <w:docPart w:val="806EF446B8214BA7ABD17E4942C02D20"/>
          </w:placeholder>
          <w:richText/>
        </w:sdtPr>
        <w:sdtContent>
          <w:r w:rsidRPr="00B243C0">
            <w:rPr>
              <w:b/>
            </w:rPr>
            <w:t>Mr Djanogly:</w:t>
          </w:r>
        </w:sdtContent>
      </w:sdt>
      <w:r w:rsidRPr="00B243C0">
        <w:t xml:space="preserve"> Who does that</w:t>
      </w:r>
      <w:r w:rsidRPr="00B243C0">
        <w:t>—t</w:t>
      </w:r>
      <w:r w:rsidRPr="00B243C0">
        <w:t>he auditors or the staff?</w:t>
      </w:r>
    </w:p>
    <w:p w:rsidR="005A7086" w:rsidRPr="00B243C0" w:rsidP="005A7086">
      <w:pPr>
        <w:pStyle w:val="Answer"/>
      </w:pPr>
      <w:sdt>
        <w:sdtPr>
          <w:alias w:val="Witness"/>
          <w:id w:val="1416428423"/>
          <w:placeholder>
            <w:docPart w:val="806EF446B8214BA7ABD17E4942C02D20"/>
          </w:placeholder>
          <w:richText/>
        </w:sdtPr>
        <w:sdtContent>
          <w:r w:rsidRPr="00B243C0">
            <w:rPr>
              <w:b/>
              <w:i/>
            </w:rPr>
            <w:t>Andy Britt</w:t>
          </w:r>
          <w:r w:rsidRPr="00B243C0">
            <w:rPr>
              <w:b/>
              <w:i/>
            </w:rPr>
            <w:t>ain:</w:t>
          </w:r>
          <w:r w:rsidRPr="00B243C0">
            <w:rPr>
              <w:b/>
            </w:rPr>
            <w:t xml:space="preserve"> </w:t>
          </w:r>
        </w:sdtContent>
      </w:sdt>
      <w:r w:rsidRPr="00B243C0">
        <w:t>T</w:t>
      </w:r>
      <w:r w:rsidRPr="00B243C0">
        <w:t>he auditors do it with our assistance.</w:t>
      </w:r>
    </w:p>
    <w:p w:rsidR="005A7086" w:rsidRPr="00B243C0" w:rsidP="005A7086">
      <w:pPr>
        <w:pStyle w:val="Answer"/>
      </w:pPr>
      <w:sdt>
        <w:sdtPr>
          <w:alias w:val="Witness"/>
          <w:id w:val="-1168642243"/>
          <w:placeholder>
            <w:docPart w:val="806EF446B8214BA7ABD17E4942C02D20"/>
          </w:placeholder>
          <w:richText/>
        </w:sdtPr>
        <w:sdtContent>
          <w:r w:rsidRPr="00B243C0">
            <w:rPr>
              <w:b/>
              <w:i/>
            </w:rPr>
            <w:t>Sir Chris Wormald:</w:t>
          </w:r>
          <w:r w:rsidRPr="00B243C0">
            <w:rPr>
              <w:b/>
            </w:rPr>
            <w:t xml:space="preserve"> </w:t>
          </w:r>
        </w:sdtContent>
      </w:sdt>
      <w:r w:rsidRPr="00B243C0">
        <w:t xml:space="preserve">The key point </w:t>
      </w:r>
      <w:r w:rsidRPr="00B243C0">
        <w:t xml:space="preserve">is that </w:t>
      </w:r>
      <w:r w:rsidRPr="00B243C0">
        <w:t>it is not the number on the page.</w:t>
      </w:r>
    </w:p>
    <w:p w:rsidR="005A7086" w:rsidRPr="00B243C0" w:rsidP="005A7086">
      <w:pPr>
        <w:pStyle w:val="Remark"/>
      </w:pPr>
      <w:sdt>
        <w:sdtPr>
          <w:alias w:val="Member"/>
          <w:tag w:val="&lt;Member mnisId='1524' dodsId='35914'&gt;"/>
          <w:id w:val="1675917793"/>
          <w:placeholder>
            <w:docPart w:val="806EF446B8214BA7ABD17E4942C02D20"/>
          </w:placeholder>
          <w:richText/>
        </w:sdtPr>
        <w:sdtContent>
          <w:r w:rsidRPr="00B243C0">
            <w:rPr>
              <w:b/>
            </w:rPr>
            <w:t>Chair:</w:t>
          </w:r>
        </w:sdtContent>
      </w:sdt>
      <w:r w:rsidRPr="00B243C0">
        <w:t xml:space="preserve"> It was set up mid</w:t>
      </w:r>
      <w:r w:rsidRPr="00B243C0">
        <w:noBreakHyphen/>
        <w:t>year.</w:t>
      </w:r>
    </w:p>
    <w:p w:rsidR="005A7086" w:rsidRPr="00B243C0" w:rsidP="005A7086">
      <w:pPr>
        <w:pStyle w:val="Answer"/>
      </w:pPr>
      <w:sdt>
        <w:sdtPr>
          <w:alias w:val="Witness"/>
          <w:id w:val="-1841611250"/>
          <w:placeholder>
            <w:docPart w:val="806EF446B8214BA7ABD17E4942C02D20"/>
          </w:placeholder>
          <w:richText/>
        </w:sdtPr>
        <w:sdtContent>
          <w:r w:rsidRPr="00B243C0">
            <w:rPr>
              <w:b/>
              <w:i/>
            </w:rPr>
            <w:t>Sir Chris Wormald:</w:t>
          </w:r>
          <w:r w:rsidRPr="00B243C0">
            <w:rPr>
              <w:b/>
            </w:rPr>
            <w:t xml:space="preserve"> </w:t>
          </w:r>
        </w:sdtContent>
      </w:sdt>
      <w:r w:rsidRPr="00B243C0">
        <w:t xml:space="preserve">It has a component that is a physical count, i.e. you have to go and </w:t>
      </w:r>
      <w:r w:rsidRPr="00B243C0">
        <w:t>review it.</w:t>
      </w:r>
    </w:p>
    <w:p w:rsidR="005A7086" w:rsidRPr="00B243C0" w:rsidP="00C72211">
      <w:pPr>
        <w:pStyle w:val="Question"/>
      </w:pPr>
      <w:sdt>
        <w:sdtPr>
          <w:alias w:val="Member"/>
          <w:tag w:val="&lt;Member mnisId='1425' dodsId='25639'&gt;"/>
          <w:id w:val="2083950480"/>
          <w:placeholder>
            <w:docPart w:val="806EF446B8214BA7ABD17E4942C02D20"/>
          </w:placeholder>
          <w:richText/>
        </w:sdtPr>
        <w:sdtContent>
          <w:r w:rsidRPr="00B243C0">
            <w:rPr>
              <w:b/>
            </w:rPr>
            <w:t>Mr Djanogly:</w:t>
          </w:r>
        </w:sdtContent>
      </w:sdt>
      <w:r w:rsidRPr="00B243C0">
        <w:t xml:space="preserve"> </w:t>
      </w:r>
      <w:r w:rsidRPr="00B243C0">
        <w:t>T</w:t>
      </w:r>
      <w:r w:rsidRPr="00B243C0">
        <w:t xml:space="preserve">he auditors look at </w:t>
      </w:r>
      <w:r w:rsidRPr="00B243C0">
        <w:t xml:space="preserve">it </w:t>
      </w:r>
      <w:r w:rsidRPr="00B243C0">
        <w:t>being done.</w:t>
      </w:r>
    </w:p>
    <w:p w:rsidR="005A7086" w:rsidRPr="00B243C0" w:rsidP="005A7086">
      <w:pPr>
        <w:pStyle w:val="Answer"/>
      </w:pPr>
      <w:sdt>
        <w:sdtPr>
          <w:alias w:val="Witness"/>
          <w:id w:val="-748504815"/>
          <w:placeholder>
            <w:docPart w:val="806EF446B8214BA7ABD17E4942C02D20"/>
          </w:placeholder>
          <w:richText/>
        </w:sdtPr>
        <w:sdtContent>
          <w:r w:rsidRPr="00B243C0">
            <w:rPr>
              <w:b/>
              <w:i/>
            </w:rPr>
            <w:t>Sir Chris Wormald:</w:t>
          </w:r>
          <w:r w:rsidRPr="00B243C0">
            <w:rPr>
              <w:b/>
            </w:rPr>
            <w:t xml:space="preserve"> </w:t>
          </w:r>
        </w:sdtContent>
      </w:sdt>
      <w:r w:rsidRPr="00B243C0">
        <w:t>Yes. It is a sample.</w:t>
      </w:r>
    </w:p>
    <w:p w:rsidR="005A7086" w:rsidRPr="00B243C0" w:rsidP="005A7086">
      <w:pPr>
        <w:pStyle w:val="Answer"/>
      </w:pPr>
      <w:sdt>
        <w:sdtPr>
          <w:alias w:val="Witness"/>
          <w:id w:val="-925966843"/>
          <w:placeholder>
            <w:docPart w:val="806EF446B8214BA7ABD17E4942C02D20"/>
          </w:placeholder>
          <w:richText/>
        </w:sdtPr>
        <w:sdtContent>
          <w:r w:rsidRPr="00990AE0">
            <w:rPr>
              <w:b/>
            </w:rPr>
            <w:t>Gareth Davies:</w:t>
          </w:r>
          <w:r w:rsidRPr="00B243C0">
            <w:rPr>
              <w:b/>
            </w:rPr>
            <w:t xml:space="preserve"> </w:t>
          </w:r>
        </w:sdtContent>
      </w:sdt>
      <w:r w:rsidRPr="00B243C0">
        <w:t xml:space="preserve">They observe it and take a sample. </w:t>
      </w:r>
    </w:p>
    <w:p w:rsidR="005A7086" w:rsidRPr="00B243C0" w:rsidP="005A7086">
      <w:pPr>
        <w:pStyle w:val="Answer"/>
      </w:pPr>
      <w:sdt>
        <w:sdtPr>
          <w:alias w:val="Witness"/>
          <w:id w:val="1933544952"/>
          <w:placeholder>
            <w:docPart w:val="806EF446B8214BA7ABD17E4942C02D20"/>
          </w:placeholder>
          <w:richText/>
        </w:sdtPr>
        <w:sdtContent>
          <w:r w:rsidRPr="00B243C0">
            <w:rPr>
              <w:b/>
              <w:i/>
            </w:rPr>
            <w:t>Andy Brittain:</w:t>
          </w:r>
          <w:r w:rsidRPr="00B243C0">
            <w:rPr>
              <w:b/>
            </w:rPr>
            <w:t xml:space="preserve"> </w:t>
          </w:r>
        </w:sdtContent>
      </w:sdt>
      <w:r w:rsidRPr="00B243C0">
        <w:t>People physically have to go to each warehouse and count it.</w:t>
      </w:r>
    </w:p>
    <w:p w:rsidR="005A7086" w:rsidRPr="00B243C0" w:rsidP="00C72211">
      <w:pPr>
        <w:pStyle w:val="Question"/>
      </w:pPr>
      <w:sdt>
        <w:sdtPr>
          <w:alias w:val="Member"/>
          <w:tag w:val="&lt;Member mnisId='1425' dodsId='25639'&gt;"/>
          <w:id w:val="2138439138"/>
          <w:placeholder>
            <w:docPart w:val="806EF446B8214BA7ABD17E4942C02D20"/>
          </w:placeholder>
          <w:richText/>
        </w:sdtPr>
        <w:sdtContent>
          <w:r w:rsidRPr="00B243C0">
            <w:rPr>
              <w:b/>
            </w:rPr>
            <w:t>Mr Djanogly:</w:t>
          </w:r>
        </w:sdtContent>
      </w:sdt>
      <w:r w:rsidRPr="00B243C0">
        <w:t xml:space="preserve"> </w:t>
      </w:r>
      <w:r w:rsidRPr="00B243C0">
        <w:t>T</w:t>
      </w:r>
      <w:r w:rsidRPr="00B243C0">
        <w:t>hat w</w:t>
      </w:r>
      <w:r w:rsidRPr="00B243C0">
        <w:t>as not done.</w:t>
      </w:r>
    </w:p>
    <w:p w:rsidR="005A7086" w:rsidRPr="00B243C0" w:rsidP="005A7086">
      <w:pPr>
        <w:pStyle w:val="Answer"/>
      </w:pPr>
      <w:sdt>
        <w:sdtPr>
          <w:alias w:val="Witness"/>
          <w:id w:val="-1976287000"/>
          <w:placeholder>
            <w:docPart w:val="806EF446B8214BA7ABD17E4942C02D20"/>
          </w:placeholder>
          <w:richText/>
        </w:sdtPr>
        <w:sdtContent>
          <w:sdt>
            <w:sdtPr>
              <w:alias w:val="Witness"/>
              <w:id w:val="1717777545"/>
              <w:placeholder>
                <w:docPart w:val="52CC807885D7436E8DFB4E1021942365"/>
              </w:placeholder>
              <w:richText/>
            </w:sdtPr>
            <w:sdtContent>
              <w:r w:rsidRPr="00B243C0">
                <w:rPr>
                  <w:b/>
                  <w:i/>
                </w:rPr>
                <w:t>Andy Brittain:</w:t>
              </w:r>
              <w:r w:rsidRPr="00B243C0">
                <w:rPr>
                  <w:b/>
                </w:rPr>
                <w:t xml:space="preserve"> </w:t>
              </w:r>
            </w:sdtContent>
          </w:sdt>
        </w:sdtContent>
      </w:sdt>
      <w:r w:rsidRPr="00B243C0">
        <w:t xml:space="preserve">No, for the reasons the </w:t>
      </w:r>
      <w:r w:rsidRPr="00B243C0">
        <w:t xml:space="preserve">permanent secretary </w:t>
      </w:r>
      <w:r w:rsidRPr="00B243C0">
        <w:t>said.</w:t>
      </w:r>
    </w:p>
    <w:p w:rsidR="005A7086" w:rsidRPr="00B243C0" w:rsidP="005A7086">
      <w:pPr>
        <w:pStyle w:val="Question"/>
        <w:numPr>
          <w:ilvl w:val="0"/>
          <w:numId w:val="9"/>
        </w:numPr>
      </w:pPr>
      <w:sdt>
        <w:sdtPr>
          <w:alias w:val="Member"/>
          <w:tag w:val="&lt;Member mnisId='1425' dodsId='25639'&gt;"/>
          <w:id w:val="-1545124295"/>
          <w:placeholder>
            <w:docPart w:val="806EF446B8214BA7ABD17E4942C02D20"/>
          </w:placeholder>
          <w:richText/>
        </w:sdtPr>
        <w:sdtContent>
          <w:r w:rsidRPr="00B243C0">
            <w:rPr>
              <w:b/>
            </w:rPr>
            <w:t>Mr Djanogly:</w:t>
          </w:r>
        </w:sdtContent>
      </w:sdt>
      <w:r w:rsidRPr="00B243C0">
        <w:t xml:space="preserve"> In terms of valuation, what is the accounting basis for the valuation?</w:t>
      </w:r>
    </w:p>
    <w:p w:rsidR="005A7086" w:rsidRPr="00B243C0" w:rsidP="005A7086">
      <w:pPr>
        <w:pStyle w:val="Answer"/>
      </w:pPr>
      <w:sdt>
        <w:sdtPr>
          <w:alias w:val="Witness"/>
          <w:id w:val="-65260519"/>
          <w:placeholder>
            <w:docPart w:val="806EF446B8214BA7ABD17E4942C02D20"/>
          </w:placeholder>
          <w:richText/>
        </w:sdtPr>
        <w:sdtContent>
          <w:r w:rsidRPr="00B243C0">
            <w:rPr>
              <w:b/>
              <w:i/>
            </w:rPr>
            <w:t>Andy Brittain:</w:t>
          </w:r>
          <w:r w:rsidRPr="00B243C0">
            <w:rPr>
              <w:b/>
            </w:rPr>
            <w:t xml:space="preserve"> </w:t>
          </w:r>
        </w:sdtContent>
      </w:sdt>
      <w:r w:rsidRPr="00B243C0">
        <w:t xml:space="preserve">We have the purchase price and then we </w:t>
      </w:r>
      <w:r w:rsidRPr="00B243C0">
        <w:t>establish, on the back of that,</w:t>
      </w:r>
      <w:r w:rsidRPr="00B243C0">
        <w:t xml:space="preserve"> </w:t>
      </w:r>
      <w:r w:rsidRPr="00B243C0">
        <w:t>a current market valuation off based on the prices at the point of the accounts being signed.</w:t>
      </w:r>
    </w:p>
    <w:p w:rsidR="005A7086" w:rsidRPr="00B243C0" w:rsidP="005A7086">
      <w:pPr>
        <w:pStyle w:val="Question"/>
        <w:numPr>
          <w:ilvl w:val="0"/>
          <w:numId w:val="9"/>
        </w:numPr>
      </w:pPr>
      <w:sdt>
        <w:sdtPr>
          <w:alias w:val="Member"/>
          <w:tag w:val="&lt;Member mnisId='1425' dodsId='25639'&gt;"/>
          <w:id w:val="-1070109110"/>
          <w:placeholder>
            <w:docPart w:val="806EF446B8214BA7ABD17E4942C02D20"/>
          </w:placeholder>
          <w:richText/>
        </w:sdtPr>
        <w:sdtContent>
          <w:r w:rsidRPr="00B243C0">
            <w:rPr>
              <w:b/>
            </w:rPr>
            <w:t>Mr Djanogly:</w:t>
          </w:r>
        </w:sdtContent>
      </w:sdt>
      <w:r w:rsidRPr="00B243C0">
        <w:t xml:space="preserve"> </w:t>
      </w:r>
      <w:r w:rsidRPr="00B243C0">
        <w:t>Is that</w:t>
      </w:r>
      <w:r w:rsidRPr="00B243C0">
        <w:t xml:space="preserve"> an agreed discount?</w:t>
      </w:r>
    </w:p>
    <w:p w:rsidR="005A7086" w:rsidRPr="00B243C0" w:rsidP="005A7086">
      <w:pPr>
        <w:pStyle w:val="Answer"/>
      </w:pPr>
      <w:sdt>
        <w:sdtPr>
          <w:alias w:val="Witness"/>
          <w:id w:val="-1499270423"/>
          <w:placeholder>
            <w:docPart w:val="806EF446B8214BA7ABD17E4942C02D20"/>
          </w:placeholder>
          <w:richText/>
        </w:sdtPr>
        <w:sdtContent>
          <w:r w:rsidRPr="00B243C0">
            <w:rPr>
              <w:b/>
              <w:i/>
            </w:rPr>
            <w:t>Andy Brittain:</w:t>
          </w:r>
          <w:r w:rsidRPr="00B243C0">
            <w:rPr>
              <w:b/>
            </w:rPr>
            <w:t xml:space="preserve"> </w:t>
          </w:r>
        </w:sdtContent>
      </w:sdt>
      <w:r w:rsidRPr="00B243C0">
        <w:t>No, it is the spot price. It is the value at that point.</w:t>
      </w:r>
    </w:p>
    <w:p w:rsidR="005A7086" w:rsidRPr="00B243C0" w:rsidP="005A7086">
      <w:pPr>
        <w:pStyle w:val="Question"/>
        <w:numPr>
          <w:ilvl w:val="0"/>
          <w:numId w:val="9"/>
        </w:numPr>
      </w:pPr>
      <w:sdt>
        <w:sdtPr>
          <w:alias w:val="Member"/>
          <w:tag w:val="&lt;Member mnisId='1425' dodsId='25639'&gt;"/>
          <w:id w:val="620113571"/>
          <w:placeholder>
            <w:docPart w:val="806EF446B8214BA7ABD17E4942C02D20"/>
          </w:placeholder>
          <w:richText/>
        </w:sdtPr>
        <w:sdtContent>
          <w:r w:rsidRPr="00B243C0">
            <w:rPr>
              <w:b/>
            </w:rPr>
            <w:t>Mr Djanogly:</w:t>
          </w:r>
        </w:sdtContent>
      </w:sdt>
      <w:r w:rsidRPr="00B243C0">
        <w:t xml:space="preserve"> </w:t>
      </w:r>
      <w:r w:rsidRPr="00B243C0">
        <w:t xml:space="preserve">It is the </w:t>
      </w:r>
      <w:r w:rsidRPr="00B243C0">
        <w:t>market value</w:t>
      </w:r>
      <w:r w:rsidRPr="00B243C0">
        <w:t>.</w:t>
      </w:r>
    </w:p>
    <w:p w:rsidR="005A7086" w:rsidRPr="00B243C0" w:rsidP="005A7086">
      <w:pPr>
        <w:pStyle w:val="Answer"/>
      </w:pPr>
      <w:sdt>
        <w:sdtPr>
          <w:alias w:val="Witness"/>
          <w:id w:val="750627370"/>
          <w:placeholder>
            <w:docPart w:val="806EF446B8214BA7ABD17E4942C02D20"/>
          </w:placeholder>
          <w:richText/>
        </w:sdtPr>
        <w:sdtContent>
          <w:r w:rsidRPr="00B243C0">
            <w:rPr>
              <w:b/>
              <w:i/>
            </w:rPr>
            <w:t>Andy Brittain:</w:t>
          </w:r>
          <w:r w:rsidRPr="00B243C0">
            <w:rPr>
              <w:b/>
            </w:rPr>
            <w:t xml:space="preserve"> </w:t>
          </w:r>
        </w:sdtContent>
      </w:sdt>
      <w:r w:rsidRPr="00B243C0">
        <w:t>Yes.</w:t>
      </w:r>
    </w:p>
    <w:p w:rsidR="005A7086" w:rsidRPr="00B243C0" w:rsidP="00C72211">
      <w:pPr>
        <w:pStyle w:val="Question"/>
      </w:pPr>
      <w:sdt>
        <w:sdtPr>
          <w:alias w:val="Member"/>
          <w:tag w:val="&lt;Member mnisId='1524' dodsId='35914'&gt;"/>
          <w:id w:val="1108388274"/>
          <w:placeholder>
            <w:docPart w:val="806EF446B8214BA7ABD17E4942C02D20"/>
          </w:placeholder>
          <w:richText/>
        </w:sdtPr>
        <w:sdtContent>
          <w:r w:rsidRPr="00B243C0">
            <w:rPr>
              <w:b/>
            </w:rPr>
            <w:t>Chair:</w:t>
          </w:r>
        </w:sdtContent>
      </w:sdt>
      <w:r w:rsidRPr="00B243C0">
        <w:t xml:space="preserve"> </w:t>
      </w:r>
      <w:r w:rsidRPr="00B243C0">
        <w:t>In</w:t>
      </w:r>
      <w:r w:rsidRPr="00B243C0">
        <w:t xml:space="preserve"> this case</w:t>
      </w:r>
      <w:r w:rsidRPr="00B243C0">
        <w:t xml:space="preserve">, that </w:t>
      </w:r>
      <w:r w:rsidRPr="00B243C0">
        <w:t>was often much lower than the purchase value.</w:t>
      </w:r>
    </w:p>
    <w:p w:rsidR="005A7086" w:rsidRPr="00B243C0" w:rsidP="005A7086">
      <w:pPr>
        <w:pStyle w:val="Answer"/>
      </w:pPr>
      <w:sdt>
        <w:sdtPr>
          <w:alias w:val="Witness"/>
          <w:id w:val="527678596"/>
          <w:placeholder>
            <w:docPart w:val="806EF446B8214BA7ABD17E4942C02D20"/>
          </w:placeholder>
          <w:richText/>
        </w:sdtPr>
        <w:sdtContent>
          <w:r w:rsidRPr="00B243C0">
            <w:rPr>
              <w:b/>
              <w:i/>
            </w:rPr>
            <w:t>Andy Brittain:</w:t>
          </w:r>
          <w:r w:rsidRPr="00B243C0">
            <w:rPr>
              <w:b/>
            </w:rPr>
            <w:t xml:space="preserve"> </w:t>
          </w:r>
        </w:sdtContent>
      </w:sdt>
      <w:r w:rsidRPr="00B243C0">
        <w:t>Not for vaccines</w:t>
      </w:r>
      <w:r w:rsidRPr="00B243C0">
        <w:t>. F</w:t>
      </w:r>
      <w:r w:rsidRPr="00B243C0">
        <w:t>or PPE it was very different.</w:t>
      </w:r>
    </w:p>
    <w:p w:rsidR="005A7086" w:rsidRPr="00B243C0" w:rsidP="005A7086">
      <w:pPr>
        <w:pStyle w:val="Question"/>
        <w:numPr>
          <w:ilvl w:val="0"/>
          <w:numId w:val="9"/>
        </w:numPr>
      </w:pPr>
      <w:sdt>
        <w:sdtPr>
          <w:alias w:val="Member"/>
          <w:tag w:val="&lt;Member mnisId='1425' dodsId='25639'&gt;"/>
          <w:id w:val="-2051755822"/>
          <w:placeholder>
            <w:docPart w:val="806EF446B8214BA7ABD17E4942C02D20"/>
          </w:placeholder>
          <w:richText/>
        </w:sdtPr>
        <w:sdtContent>
          <w:r w:rsidRPr="00B243C0">
            <w:rPr>
              <w:b/>
            </w:rPr>
            <w:t>Mr Djanogly:</w:t>
          </w:r>
        </w:sdtContent>
      </w:sdt>
      <w:r w:rsidRPr="00B243C0">
        <w:t xml:space="preserve"> In order to be able to do the audit next year</w:t>
      </w:r>
      <w:r w:rsidRPr="00B243C0">
        <w:t>,</w:t>
      </w:r>
      <w:r w:rsidRPr="00B243C0">
        <w:t xml:space="preserve"> are there departmental processes</w:t>
      </w:r>
      <w:r w:rsidRPr="00B243C0">
        <w:t xml:space="preserve"> that need to be changed in order to facilitate that?</w:t>
      </w:r>
    </w:p>
    <w:p w:rsidR="005A7086" w:rsidRPr="00B243C0" w:rsidP="005A7086">
      <w:pPr>
        <w:pStyle w:val="Answer"/>
      </w:pPr>
      <w:sdt>
        <w:sdtPr>
          <w:alias w:val="Witness"/>
          <w:id w:val="105241976"/>
          <w:placeholder>
            <w:docPart w:val="806EF446B8214BA7ABD17E4942C02D20"/>
          </w:placeholder>
          <w:richText/>
        </w:sdtPr>
        <w:sdtContent>
          <w:r w:rsidRPr="00B243C0">
            <w:rPr>
              <w:b/>
              <w:i/>
            </w:rPr>
            <w:t>Andy Brittain:</w:t>
          </w:r>
          <w:r w:rsidRPr="00B243C0">
            <w:rPr>
              <w:b/>
            </w:rPr>
            <w:t xml:space="preserve"> </w:t>
          </w:r>
        </w:sdtContent>
      </w:sdt>
      <w:r w:rsidRPr="00B243C0">
        <w:t>There are two different points there. On the vaccines we will be able to do a full stock take. On PPE we will not, because</w:t>
      </w:r>
      <w:r w:rsidRPr="00B243C0">
        <w:t>,</w:t>
      </w:r>
      <w:r w:rsidRPr="00B243C0">
        <w:t xml:space="preserve"> as we have discussed at the </w:t>
      </w:r>
      <w:r w:rsidRPr="00B243C0">
        <w:t>C</w:t>
      </w:r>
      <w:r w:rsidRPr="00B243C0">
        <w:t>ommittee before</w:t>
      </w:r>
      <w:r w:rsidRPr="00B243C0">
        <w:t>,</w:t>
      </w:r>
      <w:r w:rsidRPr="00B243C0">
        <w:t xml:space="preserve"> quite a lot of </w:t>
      </w:r>
      <w:r w:rsidRPr="00B243C0">
        <w:t>it is in sealed containers</w:t>
      </w:r>
      <w:r w:rsidRPr="00B243C0">
        <w:t>.</w:t>
      </w:r>
      <w:r w:rsidRPr="00B243C0">
        <w:t xml:space="preserve"> </w:t>
      </w:r>
      <w:r w:rsidRPr="00B243C0">
        <w:t>I</w:t>
      </w:r>
      <w:r w:rsidRPr="00B243C0">
        <w:t xml:space="preserve">t is not practical or value for money to open all those containers and do a full stock count. I can go into that in more detail if that would be helpful. </w:t>
      </w:r>
    </w:p>
    <w:p w:rsidR="005A7086" w:rsidRPr="00B243C0" w:rsidP="00C72211">
      <w:pPr>
        <w:pStyle w:val="Question"/>
      </w:pPr>
      <w:sdt>
        <w:sdtPr>
          <w:alias w:val="Member"/>
          <w:tag w:val="&lt;Member mnisId='1425' dodsId='25639'&gt;"/>
          <w:id w:val="361108480"/>
          <w:placeholder>
            <w:docPart w:val="806EF446B8214BA7ABD17E4942C02D20"/>
          </w:placeholder>
          <w:richText/>
        </w:sdtPr>
        <w:sdtContent>
          <w:r w:rsidRPr="00B243C0">
            <w:rPr>
              <w:b/>
            </w:rPr>
            <w:t>Mr Djanogly:</w:t>
          </w:r>
        </w:sdtContent>
      </w:sdt>
      <w:r w:rsidRPr="00B243C0">
        <w:t xml:space="preserve"> </w:t>
      </w:r>
      <w:r w:rsidRPr="00B243C0">
        <w:t>T</w:t>
      </w:r>
      <w:r w:rsidRPr="00B243C0">
        <w:t>hat is not on the UKHSA account.</w:t>
      </w:r>
    </w:p>
    <w:p w:rsidR="005A7086" w:rsidRPr="00B243C0" w:rsidP="005A7086">
      <w:pPr>
        <w:pStyle w:val="Answer"/>
      </w:pPr>
      <w:sdt>
        <w:sdtPr>
          <w:alias w:val="Witness"/>
          <w:id w:val="-1116593735"/>
          <w:placeholder>
            <w:docPart w:val="806EF446B8214BA7ABD17E4942C02D20"/>
          </w:placeholder>
          <w:richText/>
        </w:sdtPr>
        <w:sdtContent>
          <w:r w:rsidRPr="00B243C0">
            <w:rPr>
              <w:b/>
              <w:i/>
            </w:rPr>
            <w:t>Andy Brittain:</w:t>
          </w:r>
          <w:r w:rsidRPr="00B243C0">
            <w:rPr>
              <w:b/>
            </w:rPr>
            <w:t xml:space="preserve"> </w:t>
          </w:r>
        </w:sdtContent>
      </w:sdt>
      <w:r w:rsidRPr="00B243C0">
        <w:t>No, th</w:t>
      </w:r>
      <w:r w:rsidRPr="00B243C0">
        <w:t xml:space="preserve">at is the </w:t>
      </w:r>
      <w:r w:rsidRPr="00B243C0">
        <w:t>D</w:t>
      </w:r>
      <w:r w:rsidRPr="00B243C0">
        <w:t>epartment’s accounts, not UKHSA accounts.</w:t>
      </w:r>
    </w:p>
    <w:p w:rsidR="005A7086" w:rsidRPr="00B243C0" w:rsidP="005A7086">
      <w:pPr>
        <w:pStyle w:val="Question"/>
        <w:numPr>
          <w:ilvl w:val="0"/>
          <w:numId w:val="9"/>
        </w:numPr>
      </w:pPr>
      <w:sdt>
        <w:sdtPr>
          <w:alias w:val="Member"/>
          <w:tag w:val="&lt;Member mnisId='1425' dodsId='25639'&gt;"/>
          <w:id w:val="-1075117064"/>
          <w:placeholder>
            <w:docPart w:val="806EF446B8214BA7ABD17E4942C02D20"/>
          </w:placeholder>
          <w:richText/>
        </w:sdtPr>
        <w:sdtContent>
          <w:r w:rsidRPr="00B243C0">
            <w:rPr>
              <w:b/>
            </w:rPr>
            <w:t>Mr Djanogly:</w:t>
          </w:r>
        </w:sdtContent>
      </w:sdt>
      <w:r w:rsidRPr="00B243C0">
        <w:t xml:space="preserve"> Yes, but would it be done to the satisfaction of the audit next year or is that going to create another problem?</w:t>
      </w:r>
    </w:p>
    <w:p w:rsidR="005A7086" w:rsidRPr="00B243C0" w:rsidP="005A7086">
      <w:pPr>
        <w:pStyle w:val="Answer"/>
      </w:pPr>
      <w:sdt>
        <w:sdtPr>
          <w:alias w:val="Witness"/>
          <w:id w:val="436491545"/>
          <w:placeholder>
            <w:docPart w:val="806EF446B8214BA7ABD17E4942C02D20"/>
          </w:placeholder>
          <w:richText/>
        </w:sdtPr>
        <w:sdtContent>
          <w:r w:rsidRPr="00B243C0">
            <w:rPr>
              <w:b/>
              <w:i/>
            </w:rPr>
            <w:t>Andy Brittain:</w:t>
          </w:r>
          <w:r w:rsidRPr="00B243C0">
            <w:rPr>
              <w:b/>
            </w:rPr>
            <w:t xml:space="preserve"> </w:t>
          </w:r>
        </w:sdtContent>
      </w:sdt>
      <w:r w:rsidRPr="00B243C0">
        <w:t>Apart from PPE</w:t>
      </w:r>
      <w:r w:rsidRPr="00B243C0">
        <w:t>,</w:t>
      </w:r>
      <w:r w:rsidRPr="00B243C0">
        <w:t xml:space="preserve"> the stock count should be done to the sati</w:t>
      </w:r>
      <w:r w:rsidRPr="00B243C0">
        <w:t>sfaction of the auditors next year.</w:t>
      </w:r>
    </w:p>
    <w:p w:rsidR="005A7086" w:rsidRPr="00B243C0" w:rsidP="005A7086">
      <w:pPr>
        <w:pStyle w:val="Question"/>
        <w:numPr>
          <w:ilvl w:val="0"/>
          <w:numId w:val="9"/>
        </w:numPr>
      </w:pPr>
      <w:sdt>
        <w:sdtPr>
          <w:alias w:val="Member"/>
          <w:tag w:val="&lt;Member mnisId='1425' dodsId='25639'&gt;"/>
          <w:id w:val="-1063251640"/>
          <w:placeholder>
            <w:docPart w:val="806EF446B8214BA7ABD17E4942C02D20"/>
          </w:placeholder>
          <w:richText/>
        </w:sdtPr>
        <w:sdtContent>
          <w:r w:rsidRPr="00B243C0">
            <w:rPr>
              <w:b/>
            </w:rPr>
            <w:t>Mr Djanogly:</w:t>
          </w:r>
        </w:sdtContent>
      </w:sdt>
      <w:r w:rsidRPr="00B243C0">
        <w:t xml:space="preserve"> Would the PPE be a large enough proportion of it to qualify?</w:t>
      </w:r>
    </w:p>
    <w:p w:rsidR="005A7086" w:rsidRPr="00B243C0" w:rsidP="005A7086">
      <w:pPr>
        <w:pStyle w:val="Answer"/>
      </w:pPr>
      <w:sdt>
        <w:sdtPr>
          <w:alias w:val="Witness"/>
          <w:id w:val="247933645"/>
          <w:placeholder>
            <w:docPart w:val="806EF446B8214BA7ABD17E4942C02D20"/>
          </w:placeholder>
          <w:richText/>
        </w:sdtPr>
        <w:sdtContent>
          <w:r w:rsidRPr="00B243C0">
            <w:rPr>
              <w:b/>
              <w:i/>
            </w:rPr>
            <w:t>Andy Brittain:</w:t>
          </w:r>
          <w:r w:rsidRPr="00B243C0">
            <w:rPr>
              <w:b/>
            </w:rPr>
            <w:t xml:space="preserve"> </w:t>
          </w:r>
        </w:sdtContent>
      </w:sdt>
      <w:r w:rsidRPr="00B243C0">
        <w:t>I expect that the existence of inventory qualification will sustain and be the same next year until we have exited the stockpil</w:t>
      </w:r>
      <w:r w:rsidRPr="00B243C0">
        <w:t>e.</w:t>
      </w:r>
    </w:p>
    <w:p w:rsidR="005A7086" w:rsidRPr="00B243C0" w:rsidP="005A7086">
      <w:pPr>
        <w:pStyle w:val="Question"/>
        <w:numPr>
          <w:ilvl w:val="0"/>
          <w:numId w:val="9"/>
        </w:numPr>
      </w:pPr>
      <w:sdt>
        <w:sdtPr>
          <w:alias w:val="Member"/>
          <w:tag w:val="&lt;Member mnisId='1425' dodsId='25639'&gt;"/>
          <w:id w:val="-113521258"/>
          <w:placeholder>
            <w:docPart w:val="806EF446B8214BA7ABD17E4942C02D20"/>
          </w:placeholder>
          <w:richText/>
        </w:sdtPr>
        <w:sdtContent>
          <w:r w:rsidRPr="00B243C0">
            <w:rPr>
              <w:b/>
            </w:rPr>
            <w:t>Mr Djanogly:</w:t>
          </w:r>
        </w:sdtContent>
      </w:sdt>
      <w:r w:rsidRPr="00B243C0">
        <w:t xml:space="preserve"> The stocks are obviously lower than they were. Do the accounts take on board the cost needed to replenish stocks to any required level of preparation for future problems?</w:t>
      </w:r>
    </w:p>
    <w:p w:rsidR="005A7086" w:rsidRPr="00B243C0" w:rsidP="005A7086">
      <w:pPr>
        <w:pStyle w:val="Answer"/>
      </w:pPr>
      <w:sdt>
        <w:sdtPr>
          <w:alias w:val="Witness"/>
          <w:id w:val="640386039"/>
          <w:placeholder>
            <w:docPart w:val="806EF446B8214BA7ABD17E4942C02D20"/>
          </w:placeholder>
          <w:richText/>
        </w:sdtPr>
        <w:sdtContent>
          <w:r w:rsidRPr="00B243C0">
            <w:rPr>
              <w:b/>
              <w:i/>
            </w:rPr>
            <w:t>Andy Brittain:</w:t>
          </w:r>
          <w:r w:rsidRPr="00B243C0">
            <w:rPr>
              <w:b/>
            </w:rPr>
            <w:t xml:space="preserve"> </w:t>
          </w:r>
        </w:sdtContent>
      </w:sdt>
      <w:r w:rsidRPr="00B243C0">
        <w:t xml:space="preserve">No, they are simply the stocks we have in </w:t>
      </w:r>
      <w:r w:rsidRPr="00B243C0">
        <w:t>place at the point the accounts are made. We know we have at least four months</w:t>
      </w:r>
      <w:r w:rsidRPr="00B243C0">
        <w:t xml:space="preserve"> of</w:t>
      </w:r>
      <w:r w:rsidRPr="00B243C0">
        <w:t xml:space="preserve"> PPE, particularly inventory, in our stockpiles. We will no doubt go into more d</w:t>
      </w:r>
      <w:r w:rsidRPr="00B243C0">
        <w:t>etail</w:t>
      </w:r>
      <w:r w:rsidRPr="00B243C0">
        <w:t xml:space="preserve"> on that, but we have at least four months.</w:t>
      </w:r>
    </w:p>
    <w:p w:rsidR="005A7086" w:rsidRPr="00B243C0" w:rsidP="00C72211">
      <w:pPr>
        <w:pStyle w:val="Question"/>
      </w:pPr>
      <w:sdt>
        <w:sdtPr>
          <w:alias w:val="Member"/>
          <w:tag w:val="&lt;Member mnisId='1425' dodsId='25639'&gt;"/>
          <w:id w:val="1185792342"/>
          <w:placeholder>
            <w:docPart w:val="806EF446B8214BA7ABD17E4942C02D20"/>
          </w:placeholder>
          <w:richText/>
        </w:sdtPr>
        <w:sdtContent>
          <w:r w:rsidRPr="00B243C0">
            <w:rPr>
              <w:b/>
            </w:rPr>
            <w:t>Mr Djanogly:</w:t>
          </w:r>
        </w:sdtContent>
      </w:sdt>
      <w:r w:rsidRPr="00B243C0">
        <w:t xml:space="preserve"> </w:t>
      </w:r>
      <w:r w:rsidRPr="00B243C0">
        <w:t>T</w:t>
      </w:r>
      <w:r w:rsidRPr="00B243C0">
        <w:t>he accounts</w:t>
      </w:r>
      <w:r w:rsidRPr="00B243C0">
        <w:t>,</w:t>
      </w:r>
      <w:r w:rsidRPr="00B243C0">
        <w:t xml:space="preserve"> as </w:t>
      </w:r>
      <w:r w:rsidRPr="00B243C0">
        <w:t xml:space="preserve">they </w:t>
      </w:r>
      <w:r w:rsidRPr="00B243C0">
        <w:t>exist</w:t>
      </w:r>
      <w:r w:rsidRPr="00B243C0">
        <w:t>,</w:t>
      </w:r>
      <w:r w:rsidRPr="00B243C0">
        <w:t xml:space="preserve"> do</w:t>
      </w:r>
      <w:r w:rsidRPr="00B243C0">
        <w:t xml:space="preserve"> not take on board what you might need for the future.</w:t>
      </w:r>
    </w:p>
    <w:p w:rsidR="005A7086" w:rsidRPr="00B243C0" w:rsidP="005A7086">
      <w:pPr>
        <w:pStyle w:val="Answer"/>
      </w:pPr>
      <w:sdt>
        <w:sdtPr>
          <w:alias w:val="Witness"/>
          <w:id w:val="659734221"/>
          <w:placeholder>
            <w:docPart w:val="806EF446B8214BA7ABD17E4942C02D20"/>
          </w:placeholder>
          <w:richText/>
        </w:sdtPr>
        <w:sdtContent>
          <w:r w:rsidRPr="00B243C0">
            <w:rPr>
              <w:b/>
              <w:i/>
            </w:rPr>
            <w:t>Andy Brittain:</w:t>
          </w:r>
          <w:r w:rsidRPr="00B243C0">
            <w:rPr>
              <w:b/>
            </w:rPr>
            <w:t xml:space="preserve"> </w:t>
          </w:r>
        </w:sdtContent>
      </w:sdt>
      <w:r w:rsidRPr="00B243C0">
        <w:t>No. That would be in future budgets, not in historic accounts.</w:t>
      </w:r>
    </w:p>
    <w:p w:rsidR="005A7086" w:rsidRPr="00B243C0" w:rsidP="00180FA2">
      <w:pPr>
        <w:pStyle w:val="Question"/>
      </w:pPr>
      <w:sdt>
        <w:sdtPr>
          <w:alias w:val="Member"/>
          <w:tag w:val="&lt;Member mnisId='4864' dodsId='119014'&gt;"/>
          <w:id w:val="-1585915544"/>
          <w:placeholder>
            <w:docPart w:val="806EF446B8214BA7ABD17E4942C02D20"/>
          </w:placeholder>
          <w:richText/>
        </w:sdtPr>
        <w:sdtContent>
          <w:r w:rsidRPr="00B243C0">
            <w:rPr>
              <w:b/>
            </w:rPr>
            <w:t>Olivia Blake:</w:t>
          </w:r>
        </w:sdtContent>
      </w:sdt>
      <w:r w:rsidRPr="00B243C0">
        <w:t xml:space="preserve"> Going back to vaccines and medicines very quickly, following the write-downs of last year there have been quite significant write-downs for those.</w:t>
      </w:r>
    </w:p>
    <w:p w:rsidR="005A7086" w:rsidRPr="00B243C0" w:rsidP="005A7086">
      <w:pPr>
        <w:pStyle w:val="Answer"/>
      </w:pPr>
      <w:sdt>
        <w:sdtPr>
          <w:alias w:val="Witness"/>
          <w:id w:val="-1555919660"/>
          <w:placeholder>
            <w:docPart w:val="806EF446B8214BA7ABD17E4942C02D20"/>
          </w:placeholder>
          <w:richText/>
        </w:sdtPr>
        <w:sdtContent>
          <w:r w:rsidRPr="00B243C0">
            <w:rPr>
              <w:b/>
              <w:i/>
            </w:rPr>
            <w:t>Sir Chris Wormald:</w:t>
          </w:r>
          <w:r w:rsidRPr="00B243C0">
            <w:rPr>
              <w:b/>
            </w:rPr>
            <w:t xml:space="preserve"> </w:t>
          </w:r>
        </w:sdtContent>
      </w:sdt>
      <w:r w:rsidRPr="00B243C0">
        <w:t xml:space="preserve">Is this in </w:t>
      </w:r>
      <w:r w:rsidRPr="00B243C0">
        <w:t>impairments</w:t>
      </w:r>
      <w:r w:rsidRPr="00B243C0">
        <w:t>?</w:t>
      </w:r>
    </w:p>
    <w:p w:rsidR="005A7086" w:rsidRPr="00B243C0" w:rsidP="00180FA2">
      <w:pPr>
        <w:pStyle w:val="Question"/>
        <w:numPr>
          <w:ilvl w:val="0"/>
          <w:numId w:val="0"/>
        </w:numPr>
        <w:ind w:left="794"/>
      </w:pPr>
      <w:sdt>
        <w:sdtPr>
          <w:alias w:val="Member"/>
          <w:tag w:val="&lt;Member mnisId='4864' dodsId='119014'&gt;"/>
          <w:id w:val="816301226"/>
          <w:placeholder>
            <w:docPart w:val="806EF446B8214BA7ABD17E4942C02D20"/>
          </w:placeholder>
          <w:richText/>
        </w:sdtPr>
        <w:sdtContent>
          <w:r w:rsidRPr="00B243C0">
            <w:rPr>
              <w:b/>
            </w:rPr>
            <w:t>Olivia Blake:</w:t>
          </w:r>
        </w:sdtContent>
      </w:sdt>
      <w:r w:rsidRPr="00B243C0">
        <w:t xml:space="preserve"> Yes. We were just wondering why they </w:t>
      </w:r>
      <w:r w:rsidRPr="00B243C0">
        <w:t xml:space="preserve">were </w:t>
      </w:r>
      <w:r w:rsidRPr="00B243C0">
        <w:t>requi</w:t>
      </w:r>
      <w:r w:rsidRPr="00B243C0">
        <w:t>red, and if there is going to be any more done to recover some of the value of those</w:t>
      </w:r>
      <w:r w:rsidRPr="00B243C0">
        <w:t>.</w:t>
      </w:r>
    </w:p>
    <w:p w:rsidR="005A7086" w:rsidRPr="00B243C0" w:rsidP="005A7086">
      <w:pPr>
        <w:pStyle w:val="Answer"/>
      </w:pPr>
      <w:sdt>
        <w:sdtPr>
          <w:alias w:val="Witness"/>
          <w:id w:val="-909539166"/>
          <w:placeholder>
            <w:docPart w:val="806EF446B8214BA7ABD17E4942C02D20"/>
          </w:placeholder>
          <w:richText/>
        </w:sdtPr>
        <w:sdtContent>
          <w:r w:rsidRPr="00B243C0">
            <w:rPr>
              <w:b/>
              <w:i/>
            </w:rPr>
            <w:t>Sir Chris Wormald:</w:t>
          </w:r>
          <w:r w:rsidRPr="00B243C0">
            <w:rPr>
              <w:b/>
            </w:rPr>
            <w:t xml:space="preserve"> </w:t>
          </w:r>
        </w:sdtContent>
      </w:sdt>
      <w:r w:rsidRPr="00B243C0">
        <w:t>For the two big chunks this year on impairments, quite a small proportion is PPE. That was largely dealt with in last year’s accounts. The two big</w:t>
      </w:r>
      <w:r w:rsidRPr="00B243C0">
        <w:t xml:space="preserve"> on</w:t>
      </w:r>
      <w:r w:rsidRPr="00B243C0">
        <w:t>es</w:t>
      </w:r>
      <w:r w:rsidRPr="00B243C0">
        <w:t xml:space="preserve"> are antivirals and some vaccine. Antivirals is</w:t>
      </w:r>
      <w:r w:rsidRPr="00B243C0">
        <w:t>,</w:t>
      </w:r>
      <w:r w:rsidRPr="00B243C0">
        <w:t xml:space="preserve"> by quite some way</w:t>
      </w:r>
      <w:r w:rsidRPr="00B243C0">
        <w:t>,</w:t>
      </w:r>
      <w:r w:rsidRPr="00B243C0">
        <w:t xml:space="preserve"> the biggest chunk. What we did with antivirals is that essentially we bought an insurance policy</w:t>
      </w:r>
      <w:r w:rsidRPr="00B243C0">
        <w:t>. There were</w:t>
      </w:r>
      <w:r w:rsidRPr="00B243C0">
        <w:t xml:space="preserve">, at the beginning of the </w:t>
      </w:r>
      <w:r>
        <w:t>o</w:t>
      </w:r>
      <w:r w:rsidRPr="00B243C0">
        <w:t xml:space="preserve">micron wave, concerns that we would basically have </w:t>
      </w:r>
      <w:r w:rsidRPr="00B243C0">
        <w:t>a vaccine</w:t>
      </w:r>
      <w:r w:rsidRPr="00B243C0">
        <w:noBreakHyphen/>
        <w:t>escaping variant</w:t>
      </w:r>
      <w:r w:rsidRPr="00B243C0">
        <w:t>. T</w:t>
      </w:r>
      <w:r w:rsidRPr="00B243C0">
        <w:t>hat leaves antivirals as the only protection, particularly for the most vulnerable. This is stuff for JCVI 1</w:t>
      </w:r>
      <w:r w:rsidRPr="00B243C0">
        <w:t xml:space="preserve"> to </w:t>
      </w:r>
      <w:r w:rsidRPr="00B243C0">
        <w:t>4, and you either buy the insurance policy or you do not. We did.</w:t>
      </w:r>
    </w:p>
    <w:p w:rsidR="005A7086" w:rsidRPr="00B243C0" w:rsidP="005A7086">
      <w:pPr>
        <w:pStyle w:val="Remark"/>
      </w:pPr>
      <w:sdt>
        <w:sdtPr>
          <w:alias w:val="Member"/>
          <w:tag w:val="&lt;Member mnisId='1524' dodsId='35914'&gt;"/>
          <w:id w:val="1215925500"/>
          <w:placeholder>
            <w:docPart w:val="806EF446B8214BA7ABD17E4942C02D20"/>
          </w:placeholder>
          <w:richText/>
        </w:sdtPr>
        <w:sdtContent>
          <w:r w:rsidRPr="00B243C0">
            <w:rPr>
              <w:b/>
            </w:rPr>
            <w:t>Chair:</w:t>
          </w:r>
        </w:sdtContent>
      </w:sdt>
      <w:r w:rsidRPr="00B243C0">
        <w:t xml:space="preserve"> We understand from your hot seat why you</w:t>
      </w:r>
      <w:r w:rsidRPr="00B243C0">
        <w:t xml:space="preserve"> did.</w:t>
      </w:r>
    </w:p>
    <w:p w:rsidR="005A7086" w:rsidRPr="00B243C0" w:rsidP="005A7086">
      <w:pPr>
        <w:pStyle w:val="Answer"/>
      </w:pPr>
      <w:sdt>
        <w:sdtPr>
          <w:alias w:val="Witness"/>
          <w:id w:val="-1940899380"/>
          <w:placeholder>
            <w:docPart w:val="806EF446B8214BA7ABD17E4942C02D20"/>
          </w:placeholder>
          <w:richText/>
        </w:sdtPr>
        <w:sdtContent>
          <w:r w:rsidRPr="00B243C0">
            <w:rPr>
              <w:b/>
              <w:i/>
            </w:rPr>
            <w:t>Sir Chris Wormald:</w:t>
          </w:r>
          <w:r w:rsidRPr="00B243C0">
            <w:rPr>
              <w:b/>
            </w:rPr>
            <w:t xml:space="preserve"> </w:t>
          </w:r>
        </w:sdtContent>
      </w:sdt>
      <w:r w:rsidRPr="00B243C0">
        <w:t>Yes. The actual position—this is why it is important that it is an impairment, not a write</w:t>
      </w:r>
      <w:r w:rsidRPr="00B243C0">
        <w:noBreakHyphen/>
        <w:t>down—is that this is a forward purchase agreement, rather than stock. It is stock that we do not expect to use but still might. It is vali</w:t>
      </w:r>
      <w:r w:rsidRPr="00B243C0">
        <w:t>d until the end of 2024. Should we get a vaccine</w:t>
      </w:r>
      <w:r w:rsidRPr="00B243C0">
        <w:t>-</w:t>
      </w:r>
      <w:r w:rsidRPr="00B243C0">
        <w:t>escaping variant</w:t>
      </w:r>
      <w:r w:rsidRPr="00B243C0">
        <w:t>,</w:t>
      </w:r>
      <w:r w:rsidRPr="00B243C0">
        <w:t xml:space="preserve"> we would still have antivirals on that contract available</w:t>
      </w:r>
      <w:r w:rsidRPr="00B243C0">
        <w:t>. T</w:t>
      </w:r>
      <w:r w:rsidRPr="00B243C0">
        <w:t>he NAO would then be finding that the impairment was less than we have, because we have used it in a way. The insurance policy is</w:t>
      </w:r>
      <w:r w:rsidRPr="00B243C0">
        <w:t xml:space="preserve"> still in place.</w:t>
      </w:r>
    </w:p>
    <w:p w:rsidR="005A7086" w:rsidRPr="00B243C0" w:rsidP="005A7086">
      <w:pPr>
        <w:pStyle w:val="Answer"/>
      </w:pPr>
      <w:r w:rsidRPr="00B243C0">
        <w:t>If we are in the lucky position that there is no vaccine</w:t>
      </w:r>
      <w:r w:rsidRPr="00B243C0">
        <w:noBreakHyphen/>
        <w:t>escaping variant and we do not need the antivirals at the end of 2024</w:t>
      </w:r>
      <w:r w:rsidRPr="00B243C0">
        <w:t xml:space="preserve">, </w:t>
      </w:r>
      <w:r w:rsidRPr="00B243C0">
        <w:t>it become</w:t>
      </w:r>
      <w:r w:rsidRPr="00B243C0">
        <w:t>s</w:t>
      </w:r>
      <w:r w:rsidRPr="00B243C0">
        <w:t xml:space="preserve"> a write-down because the stuff will be out of date. As I say, it is either an insurance policy that you take or you do not. We are not expecting to have to do this again, </w:t>
      </w:r>
      <w:r w:rsidRPr="00B243C0">
        <w:t>first,</w:t>
      </w:r>
      <w:r w:rsidRPr="00B243C0">
        <w:t xml:space="preserve"> because of vaccine development, bivalent vaccines and more adaptable vaccines</w:t>
      </w:r>
      <w:r w:rsidRPr="00B243C0">
        <w:t xml:space="preserve">, and, secondly, </w:t>
      </w:r>
      <w:r w:rsidRPr="00B243C0">
        <w:t>because market conditions are obviously very different and we would not expect to have to sign the onerous contracts that got us the availability of antivirals again. We saw this as a one-off insurance policy in a very specific set of circ</w:t>
      </w:r>
      <w:r w:rsidRPr="00B243C0">
        <w:t>umstances.</w:t>
      </w:r>
    </w:p>
    <w:p w:rsidR="005A7086" w:rsidRPr="00B243C0" w:rsidP="00BC410A">
      <w:pPr>
        <w:pStyle w:val="Question"/>
      </w:pPr>
      <w:sdt>
        <w:sdtPr>
          <w:alias w:val="Member"/>
          <w:tag w:val="&lt;Member mnisId='4864' dodsId='119014'&gt;"/>
          <w:id w:val="359562064"/>
          <w:placeholder>
            <w:docPart w:val="806EF446B8214BA7ABD17E4942C02D20"/>
          </w:placeholder>
          <w:richText/>
        </w:sdtPr>
        <w:sdtContent>
          <w:r w:rsidRPr="00B243C0">
            <w:rPr>
              <w:b/>
            </w:rPr>
            <w:t>Olivia Blake:</w:t>
          </w:r>
        </w:sdtContent>
      </w:sdt>
      <w:r w:rsidRPr="00B243C0">
        <w:t xml:space="preserve"> You are quite confident around that.</w:t>
      </w:r>
    </w:p>
    <w:p w:rsidR="005A7086" w:rsidRPr="00B243C0" w:rsidP="005A7086">
      <w:pPr>
        <w:pStyle w:val="Answer"/>
      </w:pPr>
      <w:sdt>
        <w:sdtPr>
          <w:alias w:val="Witness"/>
          <w:id w:val="-882625859"/>
          <w:placeholder>
            <w:docPart w:val="806EF446B8214BA7ABD17E4942C02D20"/>
          </w:placeholder>
          <w:richText/>
        </w:sdtPr>
        <w:sdtContent>
          <w:r w:rsidRPr="00B243C0">
            <w:rPr>
              <w:b/>
              <w:i/>
            </w:rPr>
            <w:t>Sir Chris Wormald:</w:t>
          </w:r>
          <w:r w:rsidRPr="00B243C0">
            <w:rPr>
              <w:b/>
            </w:rPr>
            <w:t xml:space="preserve"> </w:t>
          </w:r>
        </w:sdtContent>
      </w:sdt>
      <w:r w:rsidRPr="00B243C0">
        <w:t>You can take a different decision, but that is the decision we took.</w:t>
      </w:r>
    </w:p>
    <w:p w:rsidR="005A7086" w:rsidRPr="00B243C0" w:rsidP="005A7086">
      <w:pPr>
        <w:pStyle w:val="Remark"/>
      </w:pPr>
      <w:sdt>
        <w:sdtPr>
          <w:alias w:val="Member"/>
          <w:tag w:val="&lt;Member mnisId='4864' dodsId='119014'&gt;"/>
          <w:id w:val="161202259"/>
          <w:placeholder>
            <w:docPart w:val="806EF446B8214BA7ABD17E4942C02D20"/>
          </w:placeholder>
          <w:richText/>
        </w:sdtPr>
        <w:sdtContent>
          <w:r w:rsidRPr="00B243C0">
            <w:rPr>
              <w:b/>
            </w:rPr>
            <w:t>Olivia Blake:</w:t>
          </w:r>
        </w:sdtContent>
      </w:sdt>
      <w:r w:rsidRPr="00B243C0">
        <w:t xml:space="preserve"> I will move on, because I am aware of time and there is a lot to talk about </w:t>
      </w:r>
      <w:r>
        <w:t>on</w:t>
      </w:r>
      <w:r w:rsidRPr="00B243C0">
        <w:t xml:space="preserve"> PPE.</w:t>
      </w:r>
    </w:p>
    <w:p w:rsidR="005A7086" w:rsidRPr="00B243C0" w:rsidP="005A7086">
      <w:pPr>
        <w:pStyle w:val="Answer"/>
      </w:pPr>
      <w:sdt>
        <w:sdtPr>
          <w:alias w:val="Witness"/>
          <w:id w:val="1307587511"/>
          <w:placeholder>
            <w:docPart w:val="806EF446B8214BA7ABD17E4942C02D20"/>
          </w:placeholder>
          <w:richText/>
        </w:sdtPr>
        <w:sdtContent>
          <w:r w:rsidRPr="00B243C0">
            <w:rPr>
              <w:b/>
              <w:i/>
            </w:rPr>
            <w:t>Si</w:t>
          </w:r>
          <w:r w:rsidRPr="00B243C0">
            <w:rPr>
              <w:b/>
              <w:i/>
            </w:rPr>
            <w:t>r Chris Wormald:</w:t>
          </w:r>
          <w:r w:rsidRPr="00B243C0">
            <w:rPr>
              <w:b/>
            </w:rPr>
            <w:t xml:space="preserve"> </w:t>
          </w:r>
        </w:sdtContent>
      </w:sdt>
      <w:r w:rsidRPr="00B243C0">
        <w:t>Mr Brittain is looking forward to his discussion on PPE with you.</w:t>
      </w:r>
    </w:p>
    <w:p w:rsidR="005A7086" w:rsidRPr="00B243C0" w:rsidP="005A7086">
      <w:pPr>
        <w:pStyle w:val="Question"/>
        <w:numPr>
          <w:ilvl w:val="0"/>
          <w:numId w:val="9"/>
        </w:numPr>
      </w:pPr>
      <w:sdt>
        <w:sdtPr>
          <w:alias w:val="Member"/>
          <w:tag w:val="&lt;Member mnisId='4864' dodsId='119014'&gt;"/>
          <w:id w:val="1726638234"/>
          <w:placeholder>
            <w:docPart w:val="806EF446B8214BA7ABD17E4942C02D20"/>
          </w:placeholder>
          <w:richText/>
        </w:sdtPr>
        <w:sdtContent>
          <w:r w:rsidRPr="00B243C0">
            <w:rPr>
              <w:b/>
            </w:rPr>
            <w:t>Olivia Blake:</w:t>
          </w:r>
        </w:sdtContent>
      </w:sdt>
      <w:r w:rsidRPr="00B243C0">
        <w:t xml:space="preserve"> I would like to ask a little more about the location of some of the PPE and how much of it currently remains in containers or is currently inaccessible, wh</w:t>
      </w:r>
      <w:r w:rsidRPr="00B243C0">
        <w:t xml:space="preserve">ich I know has been raised on this </w:t>
      </w:r>
      <w:r w:rsidRPr="00B243C0">
        <w:t>C</w:t>
      </w:r>
      <w:r w:rsidRPr="00B243C0">
        <w:t>ommittee before.</w:t>
      </w:r>
    </w:p>
    <w:p w:rsidR="005A7086" w:rsidRPr="00B243C0" w:rsidP="005A7086">
      <w:pPr>
        <w:pStyle w:val="Answer"/>
      </w:pPr>
      <w:sdt>
        <w:sdtPr>
          <w:alias w:val="Witness"/>
          <w:id w:val="1641217629"/>
          <w:placeholder>
            <w:docPart w:val="806EF446B8214BA7ABD17E4942C02D20"/>
          </w:placeholder>
          <w:richText/>
        </w:sdtPr>
        <w:sdtContent>
          <w:r w:rsidRPr="00B243C0">
            <w:rPr>
              <w:b/>
              <w:i/>
            </w:rPr>
            <w:t>Sir Chris Wormald:</w:t>
          </w:r>
          <w:r w:rsidRPr="00B243C0">
            <w:rPr>
              <w:b/>
            </w:rPr>
            <w:t xml:space="preserve"> </w:t>
          </w:r>
        </w:sdtContent>
      </w:sdt>
      <w:r w:rsidRPr="00B243C0">
        <w:t xml:space="preserve">I will let Mr Brittain answer this, as we kindly allocated PPE to him before. Before we start, </w:t>
      </w:r>
      <w:r w:rsidRPr="00B243C0">
        <w:t xml:space="preserve">I should say </w:t>
      </w:r>
      <w:r w:rsidRPr="00B243C0">
        <w:t>we do not have our PPE expert at the table as we did last year.</w:t>
      </w:r>
    </w:p>
    <w:p w:rsidR="005A7086" w:rsidRPr="00B243C0" w:rsidP="005A7086">
      <w:pPr>
        <w:pStyle w:val="Remark"/>
      </w:pPr>
      <w:sdt>
        <w:sdtPr>
          <w:alias w:val="Member"/>
          <w:tag w:val="&lt;Member mnisId='1524' dodsId='35914'&gt;"/>
          <w:id w:val="-1586759691"/>
          <w:placeholder>
            <w:docPart w:val="806EF446B8214BA7ABD17E4942C02D20"/>
          </w:placeholder>
          <w:richText/>
        </w:sdtPr>
        <w:sdtContent>
          <w:r w:rsidRPr="00B243C0">
            <w:rPr>
              <w:b/>
            </w:rPr>
            <w:t>Chair:</w:t>
          </w:r>
        </w:sdtContent>
      </w:sdt>
      <w:r w:rsidRPr="00B243C0">
        <w:t xml:space="preserve"> Y</w:t>
      </w:r>
      <w:r w:rsidRPr="00B243C0">
        <w:t>ou wrote us a very detailed letter about some of that.</w:t>
      </w:r>
    </w:p>
    <w:p w:rsidR="005A7086" w:rsidRPr="00B243C0" w:rsidP="005A7086">
      <w:pPr>
        <w:pStyle w:val="Answer"/>
      </w:pPr>
      <w:sdt>
        <w:sdtPr>
          <w:alias w:val="Witness"/>
          <w:id w:val="-190533546"/>
          <w:placeholder>
            <w:docPart w:val="806EF446B8214BA7ABD17E4942C02D20"/>
          </w:placeholder>
          <w:richText/>
        </w:sdtPr>
        <w:sdtContent>
          <w:r w:rsidRPr="00B243C0">
            <w:rPr>
              <w:b/>
              <w:i/>
            </w:rPr>
            <w:t>Sir Chris Wormald:</w:t>
          </w:r>
          <w:r w:rsidRPr="00B243C0">
            <w:rPr>
              <w:b/>
            </w:rPr>
            <w:t xml:space="preserve"> </w:t>
          </w:r>
        </w:sdtContent>
      </w:sdt>
      <w:r w:rsidRPr="00B243C0">
        <w:t>We will write to you further if there is stuff that goes beyond our knowledge.</w:t>
      </w:r>
    </w:p>
    <w:p w:rsidR="00BC410A" w:rsidRPr="00B243C0" w:rsidP="005A7086">
      <w:pPr>
        <w:pStyle w:val="Answer"/>
      </w:pPr>
      <w:sdt>
        <w:sdtPr>
          <w:alias w:val="Member"/>
          <w:tag w:val="&lt;Member mnisId='1524' dodsId='35914'&gt;"/>
          <w:id w:val="-1810851051"/>
          <w:placeholder>
            <w:docPart w:val="568AA40D99B445BBA51AA71A07D6C6C5"/>
          </w:placeholder>
          <w:richText/>
        </w:sdtPr>
        <w:sdtContent>
          <w:r w:rsidRPr="00B243C0">
            <w:rPr>
              <w:b/>
            </w:rPr>
            <w:t>Chair:</w:t>
          </w:r>
        </w:sdtContent>
      </w:sdt>
      <w:r w:rsidRPr="00B243C0">
        <w:t xml:space="preserve"> Let us ask the questions and then we will determine if you need to write to us.</w:t>
      </w:r>
    </w:p>
    <w:p w:rsidR="005A7086" w:rsidRPr="00B243C0" w:rsidP="005A7086">
      <w:pPr>
        <w:pStyle w:val="Answer"/>
      </w:pPr>
      <w:sdt>
        <w:sdtPr>
          <w:alias w:val="Witness"/>
          <w:id w:val="668298316"/>
          <w:placeholder>
            <w:docPart w:val="806EF446B8214BA7ABD17E4942C02D20"/>
          </w:placeholder>
          <w:richText/>
        </w:sdtPr>
        <w:sdtContent>
          <w:r w:rsidRPr="00B243C0">
            <w:rPr>
              <w:b/>
              <w:i/>
            </w:rPr>
            <w:t>Andy Brittai</w:t>
          </w:r>
          <w:r w:rsidRPr="00B243C0">
            <w:rPr>
              <w:b/>
              <w:i/>
            </w:rPr>
            <w:t>n:</w:t>
          </w:r>
          <w:r w:rsidRPr="00B243C0">
            <w:rPr>
              <w:b/>
            </w:rPr>
            <w:t xml:space="preserve"> </w:t>
          </w:r>
        </w:sdtContent>
      </w:sdt>
      <w:r w:rsidRPr="00B243C0">
        <w:t>With that caveat</w:t>
      </w:r>
      <w:r w:rsidRPr="00B243C0">
        <w:t>,</w:t>
      </w:r>
      <w:r w:rsidRPr="00B243C0">
        <w:t xml:space="preserve"> I will do my best to answer.</w:t>
      </w:r>
    </w:p>
    <w:p w:rsidR="005A7086" w:rsidRPr="00B243C0" w:rsidP="005A7086">
      <w:pPr>
        <w:pStyle w:val="Remark"/>
      </w:pPr>
      <w:sdt>
        <w:sdtPr>
          <w:alias w:val="Member"/>
          <w:tag w:val="&lt;Member mnisId='1524' dodsId='35914'&gt;"/>
          <w:id w:val="-1371298146"/>
          <w:placeholder>
            <w:docPart w:val="806EF446B8214BA7ABD17E4942C02D20"/>
          </w:placeholder>
          <w:richText/>
        </w:sdtPr>
        <w:sdtContent>
          <w:r w:rsidRPr="00B243C0">
            <w:rPr>
              <w:b/>
            </w:rPr>
            <w:t>Chair:</w:t>
          </w:r>
        </w:sdtContent>
      </w:sdt>
      <w:r w:rsidRPr="00B243C0">
        <w:t xml:space="preserve"> We do not like the </w:t>
      </w:r>
      <w:r w:rsidRPr="00B243C0">
        <w:t>“</w:t>
      </w:r>
      <w:r w:rsidRPr="00B243C0">
        <w:t>get out of jail free</w:t>
      </w:r>
      <w:r w:rsidRPr="00B243C0">
        <w:t>”</w:t>
      </w:r>
      <w:r w:rsidRPr="00B243C0">
        <w:t xml:space="preserve"> card before we have had the answer.</w:t>
      </w:r>
    </w:p>
    <w:p w:rsidR="005A7086" w:rsidRPr="00B243C0" w:rsidP="005A7086">
      <w:pPr>
        <w:pStyle w:val="Answer"/>
      </w:pPr>
      <w:sdt>
        <w:sdtPr>
          <w:alias w:val="Witness"/>
          <w:id w:val="170760504"/>
          <w:placeholder>
            <w:docPart w:val="806EF446B8214BA7ABD17E4942C02D20"/>
          </w:placeholder>
          <w:richText/>
        </w:sdtPr>
        <w:sdtContent>
          <w:r w:rsidRPr="00B243C0">
            <w:rPr>
              <w:b/>
              <w:i/>
            </w:rPr>
            <w:t>Andy Brittain:</w:t>
          </w:r>
          <w:r w:rsidRPr="00B243C0">
            <w:rPr>
              <w:b/>
            </w:rPr>
            <w:t xml:space="preserve"> </w:t>
          </w:r>
        </w:sdtContent>
      </w:sdt>
      <w:r w:rsidRPr="00B243C0">
        <w:t>In essence we are reducing our PPE stockpile as fast as we can</w:t>
      </w:r>
      <w:r w:rsidRPr="00B243C0">
        <w:t>. That is</w:t>
      </w:r>
      <w:r w:rsidRPr="00B243C0">
        <w:t xml:space="preserve"> through actually using it—we</w:t>
      </w:r>
      <w:r w:rsidRPr="00B243C0">
        <w:t xml:space="preserve"> are using about 650 million units a month—and also by setting up a disposal program</w:t>
      </w:r>
      <w:r w:rsidRPr="00B243C0">
        <w:t>me</w:t>
      </w:r>
      <w:r w:rsidRPr="00B243C0">
        <w:t xml:space="preserve"> for PPE that we know we are not going to use, which is currently working through about 20,000 pallets a month. We have a warehouse network across the country, but as a c</w:t>
      </w:r>
      <w:r w:rsidRPr="00B243C0">
        <w:t>onsequence of that</w:t>
      </w:r>
      <w:r>
        <w:t>,</w:t>
      </w:r>
      <w:r w:rsidRPr="00B243C0">
        <w:t xml:space="preserve"> we have been able to reduce our number of sites from 51 to about 36 storage sites. They are all around the country.</w:t>
      </w:r>
    </w:p>
    <w:p w:rsidR="005A7086" w:rsidRPr="00B243C0" w:rsidP="005A7086">
      <w:pPr>
        <w:pStyle w:val="Remark"/>
      </w:pPr>
      <w:sdt>
        <w:sdtPr>
          <w:alias w:val="Member"/>
          <w:tag w:val="&lt;Member mnisId='4864' dodsId='119014'&gt;"/>
          <w:id w:val="897243948"/>
          <w:placeholder>
            <w:docPart w:val="806EF446B8214BA7ABD17E4942C02D20"/>
          </w:placeholder>
          <w:richText/>
        </w:sdtPr>
        <w:sdtContent>
          <w:r w:rsidRPr="00B243C0">
            <w:rPr>
              <w:b/>
            </w:rPr>
            <w:t>Olivia Blake:</w:t>
          </w:r>
        </w:sdtContent>
      </w:sdt>
      <w:r w:rsidRPr="00B243C0">
        <w:t xml:space="preserve"> There is still a fair chunk to go.</w:t>
      </w:r>
    </w:p>
    <w:p w:rsidR="005A7086" w:rsidRPr="00B243C0" w:rsidP="005A7086">
      <w:pPr>
        <w:pStyle w:val="Answer"/>
      </w:pPr>
      <w:sdt>
        <w:sdtPr>
          <w:alias w:val="Witness"/>
          <w:id w:val="-821734429"/>
          <w:placeholder>
            <w:docPart w:val="806EF446B8214BA7ABD17E4942C02D20"/>
          </w:placeholder>
          <w:richText/>
        </w:sdtPr>
        <w:sdtContent>
          <w:r w:rsidRPr="00B243C0">
            <w:rPr>
              <w:b/>
              <w:i/>
            </w:rPr>
            <w:t>Sir Chris Wormald:</w:t>
          </w:r>
          <w:r w:rsidRPr="00B243C0">
            <w:rPr>
              <w:b/>
            </w:rPr>
            <w:t xml:space="preserve"> </w:t>
          </w:r>
        </w:sdtContent>
      </w:sdt>
      <w:r w:rsidRPr="00B243C0">
        <w:t xml:space="preserve">We previously sent you a map of where it all </w:t>
      </w:r>
      <w:r w:rsidRPr="00B243C0">
        <w:t>is. We are quite happy to send you an updated map.</w:t>
      </w:r>
    </w:p>
    <w:p w:rsidR="005A7086" w:rsidRPr="00B243C0" w:rsidP="005A7086">
      <w:pPr>
        <w:pStyle w:val="Question"/>
        <w:numPr>
          <w:ilvl w:val="0"/>
          <w:numId w:val="9"/>
        </w:numPr>
      </w:pPr>
      <w:sdt>
        <w:sdtPr>
          <w:alias w:val="Member"/>
          <w:tag w:val="&lt;Member mnisId='4864' dodsId='119014'&gt;"/>
          <w:id w:val="-480766182"/>
          <w:placeholder>
            <w:docPart w:val="806EF446B8214BA7ABD17E4942C02D20"/>
          </w:placeholder>
          <w:richText/>
        </w:sdtPr>
        <w:sdtContent>
          <w:r w:rsidRPr="00B243C0">
            <w:rPr>
              <w:b/>
            </w:rPr>
            <w:t>Olivia Blake:</w:t>
          </w:r>
        </w:sdtContent>
      </w:sdt>
      <w:r w:rsidRPr="00B243C0">
        <w:t xml:space="preserve"> If I can ask </w:t>
      </w:r>
      <w:r>
        <w:t>this</w:t>
      </w:r>
      <w:r w:rsidRPr="00B243C0">
        <w:t xml:space="preserve"> from a value point of view, Sir Chris, last year you told us that you were disposing of about </w:t>
      </w:r>
      <w:r w:rsidRPr="00B243C0">
        <w:t>£</w:t>
      </w:r>
      <w:r w:rsidRPr="00B243C0">
        <w:t>4</w:t>
      </w:r>
      <w:r w:rsidRPr="00B243C0">
        <w:t xml:space="preserve"> billion that could not be used. Using that as a number, how much of the va</w:t>
      </w:r>
      <w:r w:rsidRPr="00B243C0">
        <w:t xml:space="preserve">lue of that </w:t>
      </w:r>
      <w:r w:rsidRPr="00B243C0">
        <w:t>£</w:t>
      </w:r>
      <w:r w:rsidRPr="00B243C0">
        <w:t>4</w:t>
      </w:r>
      <w:r w:rsidRPr="00B243C0">
        <w:t xml:space="preserve"> billion have you already managed to dispose of?</w:t>
      </w:r>
    </w:p>
    <w:p w:rsidR="005A7086" w:rsidRPr="00B243C0" w:rsidP="005A7086">
      <w:pPr>
        <w:pStyle w:val="Answer"/>
      </w:pPr>
      <w:sdt>
        <w:sdtPr>
          <w:alias w:val="Witness"/>
          <w:id w:val="302743957"/>
          <w:placeholder>
            <w:docPart w:val="806EF446B8214BA7ABD17E4942C02D20"/>
          </w:placeholder>
          <w:richText/>
        </w:sdtPr>
        <w:sdtContent>
          <w:r w:rsidRPr="00B243C0">
            <w:rPr>
              <w:b/>
              <w:i/>
            </w:rPr>
            <w:t>Andy Brittain:</w:t>
          </w:r>
          <w:r w:rsidRPr="00B243C0">
            <w:rPr>
              <w:b/>
            </w:rPr>
            <w:t xml:space="preserve"> </w:t>
          </w:r>
        </w:sdtContent>
      </w:sdt>
      <w:r w:rsidRPr="00B243C0">
        <w:t>So far we have disposed of about 220</w:t>
      </w:r>
      <w:r w:rsidRPr="00B243C0">
        <w:t>,000</w:t>
      </w:r>
      <w:r w:rsidRPr="00B243C0">
        <w:t xml:space="preserve"> pallets, which is about 700 million units so far.</w:t>
      </w:r>
    </w:p>
    <w:p w:rsidR="005A7086" w:rsidRPr="00B243C0" w:rsidP="005A7086">
      <w:pPr>
        <w:pStyle w:val="Question"/>
        <w:numPr>
          <w:ilvl w:val="0"/>
          <w:numId w:val="9"/>
        </w:numPr>
      </w:pPr>
      <w:sdt>
        <w:sdtPr>
          <w:alias w:val="Member"/>
          <w:tag w:val="&lt;Member mnisId='4864' dodsId='119014'&gt;"/>
          <w:id w:val="728033563"/>
          <w:placeholder>
            <w:docPart w:val="806EF446B8214BA7ABD17E4942C02D20"/>
          </w:placeholder>
          <w:richText/>
        </w:sdtPr>
        <w:sdtContent>
          <w:r w:rsidRPr="00B243C0">
            <w:rPr>
              <w:b/>
            </w:rPr>
            <w:t>Olivia Blake:</w:t>
          </w:r>
        </w:sdtContent>
      </w:sdt>
      <w:r w:rsidRPr="00B243C0">
        <w:t xml:space="preserve"> What is the value of that? It is a bit difficult to know.</w:t>
      </w:r>
    </w:p>
    <w:p w:rsidR="005A7086" w:rsidRPr="00B243C0" w:rsidP="005A7086">
      <w:pPr>
        <w:pStyle w:val="Answer"/>
      </w:pPr>
      <w:sdt>
        <w:sdtPr>
          <w:alias w:val="Witness"/>
          <w:id w:val="938792941"/>
          <w:placeholder>
            <w:docPart w:val="806EF446B8214BA7ABD17E4942C02D20"/>
          </w:placeholder>
          <w:richText/>
        </w:sdtPr>
        <w:sdtContent>
          <w:r w:rsidRPr="00B243C0">
            <w:rPr>
              <w:b/>
              <w:i/>
            </w:rPr>
            <w:t xml:space="preserve">Andy </w:t>
          </w:r>
          <w:r w:rsidRPr="00B243C0">
            <w:rPr>
              <w:b/>
              <w:i/>
            </w:rPr>
            <w:t>Brittain:</w:t>
          </w:r>
          <w:r w:rsidRPr="00B243C0">
            <w:rPr>
              <w:b/>
            </w:rPr>
            <w:t xml:space="preserve"> </w:t>
          </w:r>
        </w:sdtContent>
      </w:sdt>
      <w:r w:rsidRPr="00B243C0">
        <w:t>I would need to come back to you on the precise amount of the value of that.</w:t>
      </w:r>
    </w:p>
    <w:p w:rsidR="005A7086" w:rsidRPr="00B243C0" w:rsidP="005A7086">
      <w:pPr>
        <w:pStyle w:val="Remark"/>
      </w:pPr>
      <w:sdt>
        <w:sdtPr>
          <w:alias w:val="Member"/>
          <w:tag w:val="&lt;Member mnisId='4864' dodsId='119014'&gt;"/>
          <w:id w:val="-938295445"/>
          <w:placeholder>
            <w:docPart w:val="806EF446B8214BA7ABD17E4942C02D20"/>
          </w:placeholder>
          <w:richText/>
        </w:sdtPr>
        <w:sdtContent>
          <w:r w:rsidRPr="00B243C0">
            <w:rPr>
              <w:b/>
            </w:rPr>
            <w:t>Olivia Blake:</w:t>
          </w:r>
        </w:sdtContent>
      </w:sdt>
      <w:r w:rsidRPr="00B243C0">
        <w:t xml:space="preserve"> It sounds like a lot but we know there is a lot, so it does not give me a great idea of how much is still left to go.</w:t>
      </w:r>
    </w:p>
    <w:p w:rsidR="005A7086" w:rsidRPr="00B243C0" w:rsidP="005A7086">
      <w:pPr>
        <w:pStyle w:val="Question"/>
        <w:numPr>
          <w:ilvl w:val="0"/>
          <w:numId w:val="9"/>
        </w:numPr>
      </w:pPr>
      <w:sdt>
        <w:sdtPr>
          <w:alias w:val="Member"/>
          <w:tag w:val="&lt;Member mnisId='1524' dodsId='35914'&gt;"/>
          <w:id w:val="-1128004729"/>
          <w:placeholder>
            <w:docPart w:val="806EF446B8214BA7ABD17E4942C02D20"/>
          </w:placeholder>
          <w:richText/>
        </w:sdtPr>
        <w:sdtContent>
          <w:r w:rsidRPr="00B243C0">
            <w:rPr>
              <w:b/>
            </w:rPr>
            <w:t>Chair:</w:t>
          </w:r>
        </w:sdtContent>
      </w:sdt>
      <w:r w:rsidRPr="00B243C0">
        <w:t xml:space="preserve"> You did write to us tell</w:t>
      </w:r>
      <w:r w:rsidRPr="00B243C0">
        <w:t>ing us the storage cost savings were £25 million a year and the environmental cost saving</w:t>
      </w:r>
      <w:r w:rsidRPr="00B243C0">
        <w:t>s were</w:t>
      </w:r>
      <w:r w:rsidRPr="00B243C0">
        <w:t xml:space="preserve"> £15 million.</w:t>
      </w:r>
    </w:p>
    <w:p w:rsidR="005A7086" w:rsidRPr="00B243C0" w:rsidP="005A7086">
      <w:pPr>
        <w:pStyle w:val="Answer"/>
      </w:pPr>
      <w:sdt>
        <w:sdtPr>
          <w:alias w:val="Witness"/>
          <w:id w:val="-1311473038"/>
          <w:placeholder>
            <w:docPart w:val="806EF446B8214BA7ABD17E4942C02D20"/>
          </w:placeholder>
          <w:richText/>
        </w:sdtPr>
        <w:sdtContent>
          <w:r w:rsidRPr="00B243C0">
            <w:rPr>
              <w:b/>
              <w:i/>
            </w:rPr>
            <w:t>Andy Brittain:</w:t>
          </w:r>
          <w:r w:rsidRPr="00B243C0">
            <w:rPr>
              <w:b/>
            </w:rPr>
            <w:t xml:space="preserve"> </w:t>
          </w:r>
        </w:sdtContent>
      </w:sdt>
      <w:r w:rsidRPr="00B243C0">
        <w:t>In terms of storage costs, because we are proceeding, we are going to save around £130 million.</w:t>
      </w:r>
    </w:p>
    <w:p w:rsidR="005A7086" w:rsidRPr="00B243C0" w:rsidP="00EB345A">
      <w:pPr>
        <w:pStyle w:val="Question"/>
      </w:pPr>
      <w:sdt>
        <w:sdtPr>
          <w:alias w:val="Member"/>
          <w:tag w:val="&lt;Member mnisId='1524' dodsId='35914'&gt;"/>
          <w:id w:val="-217119282"/>
          <w:placeholder>
            <w:docPart w:val="806EF446B8214BA7ABD17E4942C02D20"/>
          </w:placeholder>
          <w:richText/>
        </w:sdtPr>
        <w:sdtContent>
          <w:r w:rsidRPr="00B243C0">
            <w:rPr>
              <w:b/>
            </w:rPr>
            <w:t>Chair:</w:t>
          </w:r>
        </w:sdtContent>
      </w:sdt>
      <w:r w:rsidRPr="00B243C0">
        <w:t xml:space="preserve"> That is staggering. I ski</w:t>
      </w:r>
      <w:r w:rsidRPr="00B243C0">
        <w:t>pped over that figure, but the storage cost savings of the 208,000 pallets that you disposed of that you just mentioned is £25.7 million, nearly £26 million a year, which would build quite a few of those 40 hospitals.</w:t>
      </w:r>
    </w:p>
    <w:p w:rsidR="005A7086" w:rsidRPr="00B243C0" w:rsidP="005A7086">
      <w:pPr>
        <w:pStyle w:val="Answer"/>
      </w:pPr>
      <w:sdt>
        <w:sdtPr>
          <w:alias w:val="Witness"/>
          <w:id w:val="492610931"/>
          <w:placeholder>
            <w:docPart w:val="806EF446B8214BA7ABD17E4942C02D20"/>
          </w:placeholder>
          <w:richText/>
        </w:sdtPr>
        <w:sdtContent>
          <w:r w:rsidRPr="00B243C0">
            <w:rPr>
              <w:b/>
              <w:i/>
            </w:rPr>
            <w:t>Andy Brittain:</w:t>
          </w:r>
          <w:r w:rsidRPr="00B243C0">
            <w:rPr>
              <w:b/>
            </w:rPr>
            <w:t xml:space="preserve"> </w:t>
          </w:r>
        </w:sdtContent>
      </w:sdt>
      <w:r w:rsidRPr="00B243C0">
        <w:t>Yes, e</w:t>
      </w:r>
      <w:r w:rsidRPr="00B243C0">
        <w:t>xactly</w:t>
      </w:r>
      <w:r w:rsidRPr="00B243C0">
        <w:t>. T</w:t>
      </w:r>
      <w:r w:rsidRPr="00B243C0">
        <w:t>hat is</w:t>
      </w:r>
      <w:r w:rsidRPr="00B243C0">
        <w:t xml:space="preserve"> why we are pursuing </w:t>
      </w:r>
      <w:r w:rsidRPr="00B243C0">
        <w:t xml:space="preserve">such </w:t>
      </w:r>
      <w:r w:rsidRPr="00B243C0">
        <w:t>a robust strategy for reducing our stockpile.</w:t>
      </w:r>
    </w:p>
    <w:p w:rsidR="005A7086" w:rsidRPr="00B243C0" w:rsidP="00EB345A">
      <w:pPr>
        <w:pStyle w:val="Question"/>
      </w:pPr>
      <w:sdt>
        <w:sdtPr>
          <w:alias w:val="Member"/>
          <w:tag w:val="&lt;Member mnisId='4864' dodsId='119014'&gt;"/>
          <w:id w:val="-767316312"/>
          <w:placeholder>
            <w:docPart w:val="806EF446B8214BA7ABD17E4942C02D20"/>
          </w:placeholder>
          <w:richText/>
        </w:sdtPr>
        <w:sdtContent>
          <w:r w:rsidRPr="00B243C0">
            <w:rPr>
              <w:b/>
            </w:rPr>
            <w:t>Olivia Blake:</w:t>
          </w:r>
        </w:sdtContent>
      </w:sdt>
      <w:r w:rsidRPr="00B243C0">
        <w:t xml:space="preserve"> </w:t>
      </w:r>
      <w:r w:rsidRPr="00B243C0">
        <w:t>W</w:t>
      </w:r>
      <w:r w:rsidRPr="00B243C0">
        <w:t xml:space="preserve">e have only got rid of </w:t>
      </w:r>
      <w:r w:rsidRPr="00B243C0">
        <w:t xml:space="preserve">£1 </w:t>
      </w:r>
      <w:r w:rsidRPr="00B243C0">
        <w:t xml:space="preserve">billion of that </w:t>
      </w:r>
      <w:r w:rsidRPr="00B243C0">
        <w:t>£4</w:t>
      </w:r>
      <w:r w:rsidRPr="00B243C0">
        <w:t xml:space="preserve"> billion</w:t>
      </w:r>
      <w:r w:rsidRPr="00B243C0">
        <w:t>. I</w:t>
      </w:r>
      <w:r w:rsidRPr="00B243C0">
        <w:t xml:space="preserve">t is great to know what you are saving from what you have managed to achieve, but I am driving at what you have </w:t>
      </w:r>
      <w:r w:rsidRPr="00B243C0">
        <w:t>not managed to achieve.</w:t>
      </w:r>
    </w:p>
    <w:p w:rsidR="005A7086" w:rsidRPr="00B243C0" w:rsidP="005A7086">
      <w:pPr>
        <w:pStyle w:val="Answer"/>
      </w:pPr>
      <w:sdt>
        <w:sdtPr>
          <w:alias w:val="Witness"/>
          <w:id w:val="-2042270094"/>
          <w:placeholder>
            <w:docPart w:val="806EF446B8214BA7ABD17E4942C02D20"/>
          </w:placeholder>
          <w:richText/>
        </w:sdtPr>
        <w:sdtContent>
          <w:r w:rsidRPr="00B243C0">
            <w:rPr>
              <w:b/>
              <w:i/>
            </w:rPr>
            <w:t>Andy Brittain:</w:t>
          </w:r>
          <w:r w:rsidRPr="00B243C0">
            <w:rPr>
              <w:b/>
            </w:rPr>
            <w:t xml:space="preserve"> </w:t>
          </w:r>
        </w:sdtContent>
      </w:sdt>
      <w:r w:rsidRPr="00B243C0">
        <w:t xml:space="preserve">If you look at the letter that </w:t>
      </w:r>
      <w:r w:rsidRPr="00B243C0">
        <w:t xml:space="preserve">Sir </w:t>
      </w:r>
      <w:r w:rsidRPr="00B243C0">
        <w:t>Chris sent on 16 March</w:t>
      </w:r>
      <w:r w:rsidRPr="00B243C0">
        <w:t>,</w:t>
      </w:r>
      <w:r w:rsidRPr="00B243C0">
        <w:t xml:space="preserve"> we have almost a billion units that are not fit for any use, so they will be the next ones for disposal. We will continue to trade off how much we use with </w:t>
      </w:r>
      <w:r w:rsidRPr="00B243C0">
        <w:t>how much expires and therefore will need disposal.</w:t>
      </w:r>
    </w:p>
    <w:p w:rsidR="005A7086" w:rsidRPr="00B243C0" w:rsidP="005A7086">
      <w:pPr>
        <w:pStyle w:val="Question"/>
        <w:numPr>
          <w:ilvl w:val="0"/>
          <w:numId w:val="9"/>
        </w:numPr>
      </w:pPr>
      <w:sdt>
        <w:sdtPr>
          <w:alias w:val="Member"/>
          <w:tag w:val="&lt;Member mnisId='4864' dodsId='119014'&gt;"/>
          <w:id w:val="-498964672"/>
          <w:placeholder>
            <w:docPart w:val="806EF446B8214BA7ABD17E4942C02D20"/>
          </w:placeholder>
          <w:richText/>
        </w:sdtPr>
        <w:sdtContent>
          <w:r w:rsidRPr="00B243C0">
            <w:rPr>
              <w:b/>
            </w:rPr>
            <w:t>Olivia Blake:</w:t>
          </w:r>
        </w:sdtContent>
      </w:sdt>
      <w:r w:rsidRPr="00B243C0">
        <w:t xml:space="preserve"> To go back to the storage sites, how many of the sites are now accessible? Will the </w:t>
      </w:r>
      <w:r w:rsidRPr="00B243C0">
        <w:t>D</w:t>
      </w:r>
      <w:r w:rsidRPr="00B243C0">
        <w:t xml:space="preserve">epartment have undertaken a full stock count by the </w:t>
      </w:r>
      <w:r w:rsidRPr="00B243C0">
        <w:t>31st</w:t>
      </w:r>
      <w:r w:rsidRPr="00B243C0">
        <w:t xml:space="preserve"> </w:t>
      </w:r>
      <w:r w:rsidRPr="00B243C0">
        <w:t xml:space="preserve">of </w:t>
      </w:r>
      <w:r w:rsidRPr="00B243C0">
        <w:t>this month?</w:t>
      </w:r>
    </w:p>
    <w:p w:rsidR="005A7086" w:rsidRPr="00B243C0" w:rsidP="00EB345A">
      <w:pPr>
        <w:pStyle w:val="Answer"/>
      </w:pPr>
      <w:sdt>
        <w:sdtPr>
          <w:alias w:val="Witness"/>
          <w:id w:val="1793634275"/>
          <w:placeholder>
            <w:docPart w:val="806EF446B8214BA7ABD17E4942C02D20"/>
          </w:placeholder>
          <w:richText/>
        </w:sdtPr>
        <w:sdtContent>
          <w:r w:rsidRPr="00B243C0">
            <w:rPr>
              <w:b/>
              <w:i/>
            </w:rPr>
            <w:t>Andy Brittain:</w:t>
          </w:r>
          <w:r w:rsidRPr="00B243C0">
            <w:rPr>
              <w:b/>
            </w:rPr>
            <w:t xml:space="preserve"> </w:t>
          </w:r>
        </w:sdtContent>
      </w:sdt>
      <w:r w:rsidRPr="00B243C0">
        <w:t xml:space="preserve">We will not </w:t>
      </w:r>
      <w:r w:rsidRPr="00B243C0">
        <w:t xml:space="preserve">have </w:t>
      </w:r>
      <w:r w:rsidRPr="00B243C0">
        <w:t>been able to do a full stock count by the end of this month. The reason for that is because we have worked out how much it would cost to complete a full stock count. As most of the stock that is in sealed containers is stock we know we are</w:t>
      </w:r>
      <w:r w:rsidRPr="00B243C0">
        <w:t xml:space="preserve"> not going to use, it would cost around about £70 million to count all that stock</w:t>
      </w:r>
      <w:r w:rsidRPr="00B243C0">
        <w:t xml:space="preserve"> and </w:t>
      </w:r>
      <w:r w:rsidRPr="00B243C0">
        <w:t>unpack all those containers. We do not think that is a value</w:t>
      </w:r>
      <w:r w:rsidRPr="00B243C0">
        <w:t>-</w:t>
      </w:r>
      <w:r w:rsidRPr="00B243C0">
        <w:t>for</w:t>
      </w:r>
      <w:r w:rsidRPr="00B243C0">
        <w:t>-</w:t>
      </w:r>
      <w:r w:rsidRPr="00B243C0">
        <w:t>money investment solely to lift this qualification</w:t>
      </w:r>
      <w:r w:rsidRPr="00B243C0">
        <w:t>. W</w:t>
      </w:r>
      <w:r w:rsidRPr="00B243C0">
        <w:t>hat we will do is continue to manage the stockpile d</w:t>
      </w:r>
      <w:r w:rsidRPr="00B243C0">
        <w:t>own, as I have set out, and then allow the qualification to expire.</w:t>
      </w:r>
    </w:p>
    <w:p w:rsidR="005A7086" w:rsidRPr="00B243C0" w:rsidP="00EB345A">
      <w:pPr>
        <w:pStyle w:val="Question"/>
      </w:pPr>
      <w:sdt>
        <w:sdtPr>
          <w:alias w:val="Member"/>
          <w:tag w:val="&lt;Member mnisId='1524' dodsId='35914'&gt;"/>
          <w:id w:val="-629854817"/>
          <w:placeholder>
            <w:docPart w:val="806EF446B8214BA7ABD17E4942C02D20"/>
          </w:placeholder>
          <w:richText/>
        </w:sdtPr>
        <w:sdtContent>
          <w:r w:rsidRPr="00B243C0">
            <w:rPr>
              <w:b/>
            </w:rPr>
            <w:t>Chair:</w:t>
          </w:r>
        </w:sdtContent>
      </w:sdt>
      <w:r w:rsidRPr="00B243C0">
        <w:t xml:space="preserve"> Just to be clear, from your letter you are saying you are going to keep providing PPE for free to health and social care providers until the end of March next year, 2024, or until</w:t>
      </w:r>
      <w:r w:rsidRPr="00B243C0">
        <w:t xml:space="preserve"> it runs out.</w:t>
      </w:r>
    </w:p>
    <w:p w:rsidR="005A7086" w:rsidRPr="00B243C0" w:rsidP="005A7086">
      <w:pPr>
        <w:pStyle w:val="Answer"/>
      </w:pPr>
      <w:sdt>
        <w:sdtPr>
          <w:alias w:val="Witness"/>
          <w:id w:val="-281722004"/>
          <w:placeholder>
            <w:docPart w:val="806EF446B8214BA7ABD17E4942C02D20"/>
          </w:placeholder>
          <w:richText/>
        </w:sdtPr>
        <w:sdtContent>
          <w:r w:rsidRPr="00B243C0">
            <w:rPr>
              <w:b/>
              <w:i/>
            </w:rPr>
            <w:t>Andy Brittain:</w:t>
          </w:r>
          <w:r w:rsidRPr="00B243C0">
            <w:rPr>
              <w:b/>
            </w:rPr>
            <w:t xml:space="preserve"> </w:t>
          </w:r>
        </w:sdtContent>
      </w:sdt>
      <w:r w:rsidRPr="00B243C0">
        <w:t>While stocks last, yes.</w:t>
      </w:r>
    </w:p>
    <w:p w:rsidR="005A7086" w:rsidRPr="00B243C0" w:rsidP="00EB345A">
      <w:pPr>
        <w:pStyle w:val="Question"/>
        <w:numPr>
          <w:ilvl w:val="0"/>
          <w:numId w:val="9"/>
        </w:numPr>
      </w:pPr>
      <w:sdt>
        <w:sdtPr>
          <w:alias w:val="Member"/>
          <w:tag w:val="&lt;Member mnisId='4864' dodsId='119014'&gt;"/>
          <w:id w:val="1012347198"/>
          <w:placeholder>
            <w:docPart w:val="806EF446B8214BA7ABD17E4942C02D20"/>
          </w:placeholder>
          <w:richText/>
        </w:sdtPr>
        <w:sdtContent>
          <w:r w:rsidRPr="00B243C0">
            <w:rPr>
              <w:b/>
            </w:rPr>
            <w:t>Olivia Blake:</w:t>
          </w:r>
        </w:sdtContent>
      </w:sdt>
      <w:r w:rsidRPr="00B243C0">
        <w:t xml:space="preserve"> What about the stock that is in warehouse rather than in containers?</w:t>
      </w:r>
      <w:r w:rsidRPr="00B243C0">
        <w:t xml:space="preserve"> A</w:t>
      </w:r>
      <w:r w:rsidRPr="00B243C0">
        <w:t>re you able to count that?</w:t>
      </w:r>
    </w:p>
    <w:p w:rsidR="005A7086" w:rsidRPr="00B243C0" w:rsidP="005A7086">
      <w:pPr>
        <w:pStyle w:val="Answer"/>
      </w:pPr>
      <w:sdt>
        <w:sdtPr>
          <w:alias w:val="Witness"/>
          <w:id w:val="262967516"/>
          <w:placeholder>
            <w:docPart w:val="806EF446B8214BA7ABD17E4942C02D20"/>
          </w:placeholder>
          <w:richText/>
        </w:sdtPr>
        <w:sdtContent>
          <w:r w:rsidRPr="00B243C0">
            <w:rPr>
              <w:b/>
              <w:i/>
            </w:rPr>
            <w:t>Andy Brittain:</w:t>
          </w:r>
          <w:r w:rsidRPr="00B243C0">
            <w:rPr>
              <w:b/>
            </w:rPr>
            <w:t xml:space="preserve"> </w:t>
          </w:r>
        </w:sdtContent>
      </w:sdt>
      <w:r w:rsidRPr="00B243C0">
        <w:t>We are expecting to do a full stock count on that in this financial yea</w:t>
      </w:r>
      <w:r w:rsidRPr="00B243C0">
        <w:t>r. We are working on that basis.</w:t>
      </w:r>
    </w:p>
    <w:p w:rsidR="005A7086" w:rsidRPr="00B243C0" w:rsidP="00EB345A">
      <w:pPr>
        <w:pStyle w:val="Question"/>
      </w:pPr>
      <w:sdt>
        <w:sdtPr>
          <w:alias w:val="Member"/>
          <w:tag w:val="&lt;Member mnisId='1524' dodsId='35914'&gt;"/>
          <w:id w:val="389700535"/>
          <w:placeholder>
            <w:docPart w:val="806EF446B8214BA7ABD17E4942C02D20"/>
          </w:placeholder>
          <w:richText/>
        </w:sdtPr>
        <w:sdtContent>
          <w:r w:rsidRPr="00B243C0">
            <w:rPr>
              <w:b/>
            </w:rPr>
            <w:t>Chair:</w:t>
          </w:r>
        </w:sdtContent>
      </w:sdt>
      <w:r w:rsidRPr="00B243C0">
        <w:t xml:space="preserve"> You are confident that stuff in the shipping containers</w:t>
      </w:r>
      <w:r w:rsidRPr="00B243C0">
        <w:t>,</w:t>
      </w:r>
      <w:r w:rsidRPr="00B243C0">
        <w:t xml:space="preserve"> on farmland or wherever it is being stored</w:t>
      </w:r>
      <w:r w:rsidRPr="00B243C0">
        <w:t>,</w:t>
      </w:r>
      <w:r w:rsidRPr="00B243C0">
        <w:t xml:space="preserve"> will never be used. You have written that off, effectively.</w:t>
      </w:r>
    </w:p>
    <w:p w:rsidR="005A7086" w:rsidRPr="00B243C0" w:rsidP="005A7086">
      <w:pPr>
        <w:pStyle w:val="Answer"/>
      </w:pPr>
      <w:sdt>
        <w:sdtPr>
          <w:alias w:val="Witness"/>
          <w:id w:val="-1190221001"/>
          <w:placeholder>
            <w:docPart w:val="806EF446B8214BA7ABD17E4942C02D20"/>
          </w:placeholder>
          <w:richText/>
        </w:sdtPr>
        <w:sdtContent>
          <w:r w:rsidRPr="00B243C0">
            <w:rPr>
              <w:b/>
              <w:i/>
            </w:rPr>
            <w:t>Andy Brittain:</w:t>
          </w:r>
          <w:r w:rsidRPr="00B243C0">
            <w:rPr>
              <w:b/>
            </w:rPr>
            <w:t xml:space="preserve"> </w:t>
          </w:r>
        </w:sdtContent>
      </w:sdt>
      <w:r w:rsidRPr="00B243C0">
        <w:t xml:space="preserve">It is almost entirely stock we know </w:t>
      </w:r>
      <w:r w:rsidRPr="00B243C0">
        <w:t xml:space="preserve">we are not going to need to use, yes. As we have said before at this </w:t>
      </w:r>
      <w:r w:rsidRPr="00B243C0">
        <w:t>C</w:t>
      </w:r>
      <w:r w:rsidRPr="00B243C0">
        <w:t>ommittee, we know what we actually have</w:t>
      </w:r>
      <w:r w:rsidRPr="00B243C0">
        <w:t>;</w:t>
      </w:r>
      <w:r w:rsidRPr="00B243C0">
        <w:t xml:space="preserve"> it is just that we have not been able to count it precisely with the NAO present to meet the auditing standards.</w:t>
      </w:r>
    </w:p>
    <w:p w:rsidR="005A7086" w:rsidRPr="00B243C0" w:rsidP="005A7086">
      <w:pPr>
        <w:pStyle w:val="Question"/>
        <w:numPr>
          <w:ilvl w:val="0"/>
          <w:numId w:val="9"/>
        </w:numPr>
      </w:pPr>
      <w:sdt>
        <w:sdtPr>
          <w:alias w:val="Member"/>
          <w:tag w:val="&lt;Member mnisId='4864' dodsId='119014'&gt;"/>
          <w:id w:val="1112411179"/>
          <w:placeholder>
            <w:docPart w:val="806EF446B8214BA7ABD17E4942C02D20"/>
          </w:placeholder>
          <w:richText/>
        </w:sdtPr>
        <w:sdtContent>
          <w:r w:rsidRPr="00B243C0">
            <w:rPr>
              <w:b/>
            </w:rPr>
            <w:t>Olivia Blake:</w:t>
          </w:r>
        </w:sdtContent>
      </w:sdt>
      <w:r w:rsidRPr="00B243C0">
        <w:t xml:space="preserve"> Is there an upda</w:t>
      </w:r>
      <w:r w:rsidRPr="00B243C0">
        <w:t xml:space="preserve">te on that </w:t>
      </w:r>
      <w:r w:rsidRPr="00B243C0">
        <w:t>£4</w:t>
      </w:r>
      <w:r w:rsidRPr="00B243C0">
        <w:t xml:space="preserve"> billion figure,</w:t>
      </w:r>
      <w:r w:rsidRPr="00B243C0">
        <w:t xml:space="preserve"> in terms</w:t>
      </w:r>
      <w:r w:rsidRPr="00B243C0">
        <w:t xml:space="preserve"> of the value of what you plan to dispose of?</w:t>
      </w:r>
    </w:p>
    <w:p w:rsidR="005A7086" w:rsidRPr="00B243C0" w:rsidP="005A7086">
      <w:pPr>
        <w:pStyle w:val="Answer"/>
      </w:pPr>
      <w:sdt>
        <w:sdtPr>
          <w:alias w:val="Witness"/>
          <w:id w:val="225345477"/>
          <w:placeholder>
            <w:docPart w:val="806EF446B8214BA7ABD17E4942C02D20"/>
          </w:placeholder>
          <w:richText/>
        </w:sdtPr>
        <w:sdtContent>
          <w:r w:rsidRPr="00B243C0">
            <w:rPr>
              <w:b/>
              <w:i/>
            </w:rPr>
            <w:t>Andy Brittain:</w:t>
          </w:r>
          <w:r w:rsidRPr="00B243C0">
            <w:rPr>
              <w:b/>
            </w:rPr>
            <w:t xml:space="preserve"> </w:t>
          </w:r>
        </w:sdtContent>
      </w:sdt>
      <w:r w:rsidRPr="00B243C0">
        <w:t>I know what numbers we need to dispose of in terms of volume. I need to come back to you on the amount of money that translates to, if that is</w:t>
      </w:r>
      <w:r w:rsidRPr="00B243C0">
        <w:t xml:space="preserve"> okay</w:t>
      </w:r>
      <w:r w:rsidRPr="00B243C0">
        <w:t>.</w:t>
      </w:r>
    </w:p>
    <w:p w:rsidR="005A7086" w:rsidRPr="00B243C0" w:rsidP="00EB345A">
      <w:pPr>
        <w:pStyle w:val="Question"/>
      </w:pPr>
      <w:sdt>
        <w:sdtPr>
          <w:alias w:val="Member"/>
          <w:tag w:val="&lt;Member mnisId='4864' dodsId='119014'&gt;"/>
          <w:id w:val="-2145187513"/>
          <w:placeholder>
            <w:docPart w:val="806EF446B8214BA7ABD17E4942C02D20"/>
          </w:placeholder>
          <w:richText/>
        </w:sdtPr>
        <w:sdtContent>
          <w:r w:rsidRPr="00B243C0">
            <w:rPr>
              <w:b/>
            </w:rPr>
            <w:t>Olivia</w:t>
          </w:r>
          <w:r w:rsidRPr="00B243C0">
            <w:rPr>
              <w:b/>
            </w:rPr>
            <w:t xml:space="preserve"> Blake:</w:t>
          </w:r>
        </w:sdtContent>
      </w:sdt>
      <w:r w:rsidRPr="00B243C0">
        <w:t xml:space="preserve"> That is fine. You can see that I am interested in value. It would also be useful to know how much you have had to burn and how much you have managed to recycle.</w:t>
      </w:r>
    </w:p>
    <w:p w:rsidR="005A7086" w:rsidRPr="00B243C0" w:rsidP="005A7086">
      <w:pPr>
        <w:pStyle w:val="Answer"/>
      </w:pPr>
      <w:sdt>
        <w:sdtPr>
          <w:alias w:val="Witness"/>
          <w:id w:val="-1086837392"/>
          <w:placeholder>
            <w:docPart w:val="806EF446B8214BA7ABD17E4942C02D20"/>
          </w:placeholder>
          <w:richText/>
        </w:sdtPr>
        <w:sdtContent>
          <w:r w:rsidRPr="00B243C0">
            <w:rPr>
              <w:b/>
              <w:i/>
            </w:rPr>
            <w:t>Andy Brittain:</w:t>
          </w:r>
          <w:r w:rsidRPr="00B243C0">
            <w:rPr>
              <w:b/>
            </w:rPr>
            <w:t xml:space="preserve"> </w:t>
          </w:r>
        </w:sdtContent>
      </w:sdt>
      <w:r w:rsidRPr="00B243C0">
        <w:t>Of those 200,000 pallets I mentioned</w:t>
      </w:r>
      <w:r w:rsidRPr="00B243C0">
        <w:t>,</w:t>
      </w:r>
      <w:r w:rsidRPr="00B243C0">
        <w:t xml:space="preserve"> that is in the back of Chris’s</w:t>
      </w:r>
      <w:r w:rsidRPr="00B243C0">
        <w:t xml:space="preserve"> letter</w:t>
      </w:r>
      <w:r w:rsidRPr="00B243C0">
        <w:t>.</w:t>
      </w:r>
      <w:r w:rsidRPr="00B243C0">
        <w:t xml:space="preserve"> </w:t>
      </w:r>
      <w:r w:rsidRPr="00B243C0">
        <w:t>I</w:t>
      </w:r>
      <w:r w:rsidRPr="00B243C0">
        <w:t>n the final table on the final page</w:t>
      </w:r>
      <w:r w:rsidRPr="00B243C0">
        <w:t>,</w:t>
      </w:r>
      <w:r w:rsidRPr="00B243C0">
        <w:t xml:space="preserve"> it sets that information out. We have recycled 109,000 of those pallets and nearly 99,000 have been sent to energy from waste. I should just mention for the record that that is energy from waste. We are not simply burning them. It is energy use that would</w:t>
      </w:r>
      <w:r w:rsidRPr="00B243C0">
        <w:t xml:space="preserve"> otherwise have been used</w:t>
      </w:r>
      <w:r>
        <w:t>—c</w:t>
      </w:r>
      <w:r w:rsidRPr="00B243C0">
        <w:t>oal would have been burned in its place if we had not used that. It is going to a sound environmental policy.</w:t>
      </w:r>
    </w:p>
    <w:p w:rsidR="005A7086" w:rsidRPr="00B243C0" w:rsidP="00A06FF4">
      <w:pPr>
        <w:pStyle w:val="Question"/>
      </w:pPr>
      <w:sdt>
        <w:sdtPr>
          <w:alias w:val="Member"/>
          <w:tag w:val="&lt;Member mnisId='1524' dodsId='35914'&gt;"/>
          <w:id w:val="309056774"/>
          <w:placeholder>
            <w:docPart w:val="806EF446B8214BA7ABD17E4942C02D20"/>
          </w:placeholder>
          <w:richText/>
        </w:sdtPr>
        <w:sdtContent>
          <w:r w:rsidRPr="00B243C0">
            <w:rPr>
              <w:b/>
            </w:rPr>
            <w:t>Chair:</w:t>
          </w:r>
        </w:sdtContent>
      </w:sdt>
      <w:r w:rsidRPr="00B243C0">
        <w:t xml:space="preserve"> It is environmentally friendly.</w:t>
      </w:r>
    </w:p>
    <w:p w:rsidR="005A7086" w:rsidRPr="00B243C0" w:rsidP="005A7086">
      <w:pPr>
        <w:pStyle w:val="Answer"/>
      </w:pPr>
      <w:sdt>
        <w:sdtPr>
          <w:alias w:val="Witness"/>
          <w:id w:val="-150762486"/>
          <w:placeholder>
            <w:docPart w:val="806EF446B8214BA7ABD17E4942C02D20"/>
          </w:placeholder>
          <w:richText/>
        </w:sdtPr>
        <w:sdtContent>
          <w:r w:rsidRPr="00B243C0">
            <w:rPr>
              <w:b/>
              <w:i/>
            </w:rPr>
            <w:t>Sir Chris Wormald:</w:t>
          </w:r>
          <w:r w:rsidRPr="00B243C0">
            <w:rPr>
              <w:b/>
            </w:rPr>
            <w:t xml:space="preserve"> </w:t>
          </w:r>
        </w:sdtContent>
      </w:sdt>
      <w:r w:rsidRPr="00B243C0">
        <w:t>It is more environmentally friendly than burning coal, ap</w:t>
      </w:r>
      <w:r w:rsidRPr="00B243C0">
        <w:t>parently. It apparently produces less carbon.</w:t>
      </w:r>
    </w:p>
    <w:p w:rsidR="005A7086" w:rsidRPr="00B243C0" w:rsidP="005A7086">
      <w:pPr>
        <w:pStyle w:val="Question"/>
        <w:numPr>
          <w:ilvl w:val="0"/>
          <w:numId w:val="9"/>
        </w:numPr>
      </w:pPr>
      <w:sdt>
        <w:sdtPr>
          <w:alias w:val="Member"/>
          <w:tag w:val="&lt;Member mnisId='4864' dodsId='119014'&gt;"/>
          <w:id w:val="-2040346642"/>
          <w:placeholder>
            <w:docPart w:val="806EF446B8214BA7ABD17E4942C02D20"/>
          </w:placeholder>
          <w:richText/>
        </w:sdtPr>
        <w:sdtContent>
          <w:r w:rsidRPr="00B243C0">
            <w:rPr>
              <w:b/>
            </w:rPr>
            <w:t>Olivia Blake:</w:t>
          </w:r>
        </w:sdtContent>
      </w:sdt>
      <w:r w:rsidRPr="00B243C0">
        <w:t xml:space="preserve"> Are you burning it in energy recovery</w:t>
      </w:r>
      <w:r w:rsidRPr="00B243C0">
        <w:t xml:space="preserve"> facilities</w:t>
      </w:r>
      <w:r w:rsidRPr="00B243C0">
        <w:t>?</w:t>
      </w:r>
    </w:p>
    <w:p w:rsidR="005A7086" w:rsidRPr="00B243C0" w:rsidP="005A7086">
      <w:pPr>
        <w:pStyle w:val="Answer"/>
      </w:pPr>
      <w:sdt>
        <w:sdtPr>
          <w:alias w:val="Witness"/>
          <w:id w:val="-1106659598"/>
          <w:placeholder>
            <w:docPart w:val="806EF446B8214BA7ABD17E4942C02D20"/>
          </w:placeholder>
          <w:richText/>
        </w:sdtPr>
        <w:sdtContent>
          <w:r w:rsidRPr="00B243C0">
            <w:rPr>
              <w:b/>
              <w:i/>
            </w:rPr>
            <w:t>Sir Chris Wormald:</w:t>
          </w:r>
          <w:r w:rsidRPr="00B243C0">
            <w:rPr>
              <w:b/>
            </w:rPr>
            <w:t xml:space="preserve"> </w:t>
          </w:r>
        </w:sdtContent>
      </w:sdt>
      <w:r w:rsidRPr="00B243C0">
        <w:t>Yes.</w:t>
      </w:r>
    </w:p>
    <w:p w:rsidR="005A7086" w:rsidRPr="00B243C0" w:rsidP="005A7086">
      <w:pPr>
        <w:pStyle w:val="Question"/>
        <w:numPr>
          <w:ilvl w:val="0"/>
          <w:numId w:val="9"/>
        </w:numPr>
      </w:pPr>
      <w:sdt>
        <w:sdtPr>
          <w:alias w:val="Member"/>
          <w:tag w:val="&lt;Member mnisId='4864' dodsId='119014'&gt;"/>
          <w:id w:val="1455368266"/>
          <w:placeholder>
            <w:docPart w:val="806EF446B8214BA7ABD17E4942C02D20"/>
          </w:placeholder>
          <w:richText/>
        </w:sdtPr>
        <w:sdtContent>
          <w:r w:rsidRPr="00B243C0">
            <w:rPr>
              <w:b/>
            </w:rPr>
            <w:t>Olivia Blake:</w:t>
          </w:r>
        </w:sdtContent>
      </w:sdt>
      <w:r w:rsidRPr="00B243C0">
        <w:t xml:space="preserve"> Do you feel that</w:t>
      </w:r>
      <w:r>
        <w:t xml:space="preserve"> </w:t>
      </w:r>
      <w:r w:rsidRPr="00B243C0">
        <w:t>is an adequate environmental impact balance of storage?</w:t>
      </w:r>
    </w:p>
    <w:p w:rsidR="005A7086" w:rsidRPr="00B243C0" w:rsidP="005A7086">
      <w:pPr>
        <w:pStyle w:val="Answer"/>
      </w:pPr>
      <w:sdt>
        <w:sdtPr>
          <w:alias w:val="Witness"/>
          <w:id w:val="-971985359"/>
          <w:placeholder>
            <w:docPart w:val="806EF446B8214BA7ABD17E4942C02D20"/>
          </w:placeholder>
          <w:richText/>
        </w:sdtPr>
        <w:sdtContent>
          <w:r w:rsidRPr="00B243C0">
            <w:rPr>
              <w:b/>
              <w:i/>
            </w:rPr>
            <w:t>Andy Brittain:</w:t>
          </w:r>
          <w:r w:rsidRPr="00B243C0">
            <w:rPr>
              <w:b/>
            </w:rPr>
            <w:t xml:space="preserve"> </w:t>
          </w:r>
        </w:sdtContent>
      </w:sdt>
      <w:r w:rsidRPr="00B243C0">
        <w:t xml:space="preserve">We </w:t>
      </w:r>
      <w:r w:rsidRPr="00B243C0">
        <w:t>follow the Government’s disposal strategy, which is recycling first, then energy from waste, then landfill. We are fully following the hierarchy there.</w:t>
      </w:r>
    </w:p>
    <w:p w:rsidR="005A7086" w:rsidRPr="00B243C0" w:rsidP="005A7086">
      <w:pPr>
        <w:pStyle w:val="Question"/>
        <w:numPr>
          <w:ilvl w:val="0"/>
          <w:numId w:val="9"/>
        </w:numPr>
      </w:pPr>
      <w:sdt>
        <w:sdtPr>
          <w:alias w:val="Member"/>
          <w:tag w:val="&lt;Member mnisId='4864' dodsId='119014'&gt;"/>
          <w:id w:val="2033146168"/>
          <w:placeholder>
            <w:docPart w:val="806EF446B8214BA7ABD17E4942C02D20"/>
          </w:placeholder>
          <w:richText/>
        </w:sdtPr>
        <w:sdtContent>
          <w:r w:rsidRPr="00B243C0">
            <w:rPr>
              <w:b/>
            </w:rPr>
            <w:t>Olivia Blake:</w:t>
          </w:r>
        </w:sdtContent>
      </w:sdt>
      <w:r w:rsidRPr="00B243C0">
        <w:t xml:space="preserve"> Sir Chris, do you think that you are taking enough action to recover as much value as po</w:t>
      </w:r>
      <w:r w:rsidRPr="00B243C0">
        <w:t>ssible of that PPE at the moment?</w:t>
      </w:r>
    </w:p>
    <w:p w:rsidR="005A7086" w:rsidRPr="00B243C0" w:rsidP="005A7086">
      <w:pPr>
        <w:pStyle w:val="Answer"/>
      </w:pPr>
      <w:sdt>
        <w:sdtPr>
          <w:alias w:val="Witness"/>
          <w:id w:val="-1707872695"/>
          <w:placeholder>
            <w:docPart w:val="806EF446B8214BA7ABD17E4942C02D20"/>
          </w:placeholder>
          <w:richText/>
        </w:sdtPr>
        <w:sdtContent>
          <w:r w:rsidRPr="00B243C0">
            <w:rPr>
              <w:b/>
              <w:i/>
            </w:rPr>
            <w:t>Sir Chris Wormald:</w:t>
          </w:r>
          <w:r w:rsidRPr="00B243C0">
            <w:rPr>
              <w:b/>
            </w:rPr>
            <w:t xml:space="preserve"> </w:t>
          </w:r>
        </w:sdtContent>
      </w:sdt>
      <w:r w:rsidRPr="00B243C0">
        <w:t>It is clearly a tough challenge</w:t>
      </w:r>
      <w:r w:rsidRPr="00B243C0">
        <w:t xml:space="preserve">, </w:t>
      </w:r>
      <w:r w:rsidRPr="00B243C0">
        <w:t>but basically</w:t>
      </w:r>
      <w:r w:rsidRPr="00B243C0">
        <w:t xml:space="preserve"> </w:t>
      </w:r>
      <w:r w:rsidRPr="00B243C0">
        <w:t>yes. We set out a strategy for reducing what we have, which we are following through on. Of course it requires a number of tough decisions, but the hierar</w:t>
      </w:r>
      <w:r w:rsidRPr="00B243C0">
        <w:t>chy that Mr Brittain described is a very solid one and is widely accepted as being the right type of hierarchy. We work our way through it.</w:t>
      </w:r>
    </w:p>
    <w:p w:rsidR="005A7086" w:rsidRPr="00B243C0" w:rsidP="005A7086">
      <w:pPr>
        <w:pStyle w:val="Question"/>
        <w:numPr>
          <w:ilvl w:val="0"/>
          <w:numId w:val="9"/>
        </w:numPr>
      </w:pPr>
      <w:sdt>
        <w:sdtPr>
          <w:alias w:val="Member"/>
          <w:tag w:val="&lt;Member mnisId='4864' dodsId='119014'&gt;"/>
          <w:id w:val="-1326501780"/>
          <w:placeholder>
            <w:docPart w:val="806EF446B8214BA7ABD17E4942C02D20"/>
          </w:placeholder>
          <w:richText/>
        </w:sdtPr>
        <w:sdtContent>
          <w:r w:rsidRPr="00B243C0">
            <w:rPr>
              <w:b/>
            </w:rPr>
            <w:t>Olivia Blake:</w:t>
          </w:r>
        </w:sdtContent>
      </w:sdt>
      <w:r w:rsidRPr="00B243C0">
        <w:t xml:space="preserve"> Just going back to the coal issue</w:t>
      </w:r>
      <w:r w:rsidRPr="00B243C0">
        <w:t xml:space="preserve">, in terms of </w:t>
      </w:r>
      <w:r w:rsidRPr="00B243C0">
        <w:t>the comparator</w:t>
      </w:r>
      <w:r w:rsidRPr="00B243C0">
        <w:t xml:space="preserve">, </w:t>
      </w:r>
      <w:r w:rsidRPr="00B243C0">
        <w:t>is this more expensive than coal to b</w:t>
      </w:r>
      <w:r w:rsidRPr="00B243C0">
        <w:t>urn?</w:t>
      </w:r>
    </w:p>
    <w:p w:rsidR="005A7086" w:rsidRPr="00B243C0" w:rsidP="005A7086">
      <w:pPr>
        <w:pStyle w:val="Answer"/>
      </w:pPr>
      <w:sdt>
        <w:sdtPr>
          <w:alias w:val="Witness"/>
          <w:id w:val="1904099637"/>
          <w:placeholder>
            <w:docPart w:val="806EF446B8214BA7ABD17E4942C02D20"/>
          </w:placeholder>
          <w:richText/>
        </w:sdtPr>
        <w:sdtContent>
          <w:r w:rsidRPr="00B243C0">
            <w:rPr>
              <w:b/>
              <w:i/>
            </w:rPr>
            <w:t>Sir Chris Wormald:</w:t>
          </w:r>
          <w:r w:rsidRPr="00B243C0">
            <w:rPr>
              <w:b/>
            </w:rPr>
            <w:t xml:space="preserve"> </w:t>
          </w:r>
        </w:sdtContent>
      </w:sdt>
      <w:r w:rsidRPr="00B243C0">
        <w:t xml:space="preserve">I do not know. </w:t>
      </w:r>
      <w:r w:rsidRPr="00B243C0">
        <w:t>I</w:t>
      </w:r>
      <w:r w:rsidRPr="00B243C0">
        <w:t>t is stuff that we already have</w:t>
      </w:r>
      <w:r>
        <w:t>—</w:t>
      </w:r>
      <w:r w:rsidRPr="00B243C0">
        <w:t>to us</w:t>
      </w:r>
      <w:r w:rsidRPr="00B243C0">
        <w:t>,</w:t>
      </w:r>
      <w:r w:rsidRPr="00B243C0">
        <w:t xml:space="preserve"> the cost of providing it is zero because it is something that we already have. I cannot imagine it is a cheaper way of doing it than actually using more traditional fuels, but</w:t>
      </w:r>
      <w:r w:rsidRPr="00B243C0">
        <w:t xml:space="preserve"> it is stuff that you have that you have no other use for. You are comparing the cost of zero versus whatever the cost of the fuel is.</w:t>
      </w:r>
    </w:p>
    <w:p w:rsidR="005A7086" w:rsidRPr="00B243C0" w:rsidP="005A7086">
      <w:pPr>
        <w:pStyle w:val="Answer"/>
      </w:pPr>
      <w:sdt>
        <w:sdtPr>
          <w:alias w:val="Witness"/>
          <w:id w:val="113637304"/>
          <w:placeholder>
            <w:docPart w:val="806EF446B8214BA7ABD17E4942C02D20"/>
          </w:placeholder>
          <w:richText/>
        </w:sdtPr>
        <w:sdtContent>
          <w:r w:rsidRPr="00B243C0">
            <w:rPr>
              <w:b/>
              <w:i/>
            </w:rPr>
            <w:t>Andy Brittain:</w:t>
          </w:r>
          <w:r w:rsidRPr="00B243C0">
            <w:rPr>
              <w:b/>
            </w:rPr>
            <w:t xml:space="preserve"> </w:t>
          </w:r>
        </w:sdtContent>
      </w:sdt>
      <w:r w:rsidRPr="00B243C0">
        <w:t xml:space="preserve">From a </w:t>
      </w:r>
      <w:r w:rsidRPr="00B243C0">
        <w:t>D</w:t>
      </w:r>
      <w:r w:rsidRPr="00B243C0">
        <w:t>epartment</w:t>
      </w:r>
      <w:r w:rsidRPr="00B243C0">
        <w:t>’s</w:t>
      </w:r>
      <w:r w:rsidRPr="00B243C0">
        <w:t xml:space="preserve"> perspective</w:t>
      </w:r>
      <w:r w:rsidRPr="00B243C0">
        <w:t>,</w:t>
      </w:r>
      <w:r w:rsidRPr="00B243C0">
        <w:t xml:space="preserve"> it is actually value for money, because we are reducing our storage costs faster than we previously</w:t>
      </w:r>
      <w:r w:rsidRPr="00B243C0">
        <w:t xml:space="preserve"> assumed</w:t>
      </w:r>
      <w:r w:rsidRPr="00B243C0">
        <w:t>.</w:t>
      </w:r>
    </w:p>
    <w:p w:rsidR="005A7086" w:rsidRPr="00B243C0" w:rsidP="005A7086">
      <w:pPr>
        <w:pStyle w:val="Remark"/>
      </w:pPr>
      <w:sdt>
        <w:sdtPr>
          <w:alias w:val="Member"/>
          <w:tag w:val="&lt;Member mnisId='1524' dodsId='35914'&gt;"/>
          <w:id w:val="1434328418"/>
          <w:placeholder>
            <w:docPart w:val="806EF446B8214BA7ABD17E4942C02D20"/>
          </w:placeholder>
          <w:richText/>
        </w:sdtPr>
        <w:sdtContent>
          <w:r w:rsidRPr="00B243C0">
            <w:rPr>
              <w:b/>
            </w:rPr>
            <w:t>Chair:</w:t>
          </w:r>
        </w:sdtContent>
      </w:sdt>
      <w:r w:rsidRPr="00B243C0">
        <w:t xml:space="preserve"> </w:t>
      </w:r>
      <w:r w:rsidRPr="00B243C0">
        <w:t>It is a</w:t>
      </w:r>
      <w:r w:rsidRPr="00B243C0">
        <w:t>t a rate that is pretty high.</w:t>
      </w:r>
    </w:p>
    <w:p w:rsidR="005A7086" w:rsidRPr="00B243C0" w:rsidP="005A7086">
      <w:pPr>
        <w:pStyle w:val="Question"/>
        <w:numPr>
          <w:ilvl w:val="0"/>
          <w:numId w:val="9"/>
        </w:numPr>
      </w:pPr>
      <w:sdt>
        <w:sdtPr>
          <w:alias w:val="Member"/>
          <w:tag w:val="&lt;Member mnisId='4864' dodsId='119014'&gt;"/>
          <w:id w:val="575325459"/>
          <w:placeholder>
            <w:docPart w:val="806EF446B8214BA7ABD17E4942C02D20"/>
          </w:placeholder>
          <w:richText/>
        </w:sdtPr>
        <w:sdtContent>
          <w:r w:rsidRPr="00B243C0">
            <w:rPr>
              <w:b/>
            </w:rPr>
            <w:t>Olivia Blake:</w:t>
          </w:r>
        </w:sdtContent>
      </w:sdt>
      <w:r w:rsidRPr="00B243C0">
        <w:t xml:space="preserve"> Sir Chris, how are you monitoring the disposal plans and reviewing them? Do you feel</w:t>
      </w:r>
      <w:r w:rsidRPr="00B243C0">
        <w:t xml:space="preserve"> that you have the monitoring in place to be able to adapt </w:t>
      </w:r>
      <w:r w:rsidRPr="00B243C0">
        <w:t xml:space="preserve">to </w:t>
      </w:r>
      <w:r w:rsidRPr="00B243C0">
        <w:t>any future strategy around this?</w:t>
      </w:r>
    </w:p>
    <w:p w:rsidR="005A7086" w:rsidRPr="00B243C0" w:rsidP="005A7086">
      <w:pPr>
        <w:pStyle w:val="Answer"/>
      </w:pPr>
      <w:sdt>
        <w:sdtPr>
          <w:alias w:val="Witness"/>
          <w:id w:val="-785127545"/>
          <w:placeholder>
            <w:docPart w:val="806EF446B8214BA7ABD17E4942C02D20"/>
          </w:placeholder>
          <w:richText/>
        </w:sdtPr>
        <w:sdtContent>
          <w:r w:rsidRPr="00B243C0">
            <w:rPr>
              <w:b/>
              <w:i/>
            </w:rPr>
            <w:t>Sir Chris Wormald:</w:t>
          </w:r>
          <w:r w:rsidRPr="00B243C0">
            <w:rPr>
              <w:b/>
            </w:rPr>
            <w:t xml:space="preserve"> </w:t>
          </w:r>
        </w:sdtContent>
      </w:sdt>
      <w:r w:rsidRPr="00B243C0">
        <w:t>Yes. Clearly we still have quite a lot of decisions to make. I set out in my letter the four pillars of what we are doing around our PPE str</w:t>
      </w:r>
      <w:r w:rsidRPr="00B243C0">
        <w:t xml:space="preserve">ategy. We clearly still have decisions to take about exactly what we want in a stockpile for future pandemics. The normal benchmark that the </w:t>
      </w:r>
      <w:r w:rsidRPr="00B243C0">
        <w:t>chief medical officer</w:t>
      </w:r>
      <w:r w:rsidRPr="00B243C0">
        <w:t xml:space="preserve"> uses is that you </w:t>
      </w:r>
      <w:r w:rsidRPr="00B243C0">
        <w:t>ought</w:t>
      </w:r>
      <w:r w:rsidRPr="00B243C0">
        <w:t xml:space="preserve"> to be able to deal with the first three or four months of a pandemic f</w:t>
      </w:r>
      <w:r w:rsidRPr="00B243C0">
        <w:t>rom what you have quick access to</w:t>
      </w:r>
      <w:r w:rsidRPr="00B243C0">
        <w:t xml:space="preserve">. </w:t>
      </w:r>
      <w:r w:rsidRPr="00B243C0">
        <w:t>That might be a forward purchase agreement</w:t>
      </w:r>
      <w:r w:rsidRPr="00B243C0">
        <w:t xml:space="preserve">; </w:t>
      </w:r>
      <w:r w:rsidRPr="00B243C0">
        <w:t>it might be a stockpile</w:t>
      </w:r>
      <w:r w:rsidRPr="00B243C0">
        <w:t>;</w:t>
      </w:r>
      <w:r w:rsidRPr="00B243C0">
        <w:t xml:space="preserve"> it might be several things. The detail of exactly what you want in your stockpile is not going to be taken, but at the moment we have considerably in ex</w:t>
      </w:r>
      <w:r w:rsidRPr="00B243C0">
        <w:t>cess of that</w:t>
      </w:r>
      <w:r w:rsidRPr="00B243C0">
        <w:t>,</w:t>
      </w:r>
      <w:r w:rsidRPr="00B243C0">
        <w:t xml:space="preserve"> so the question does not arise. We have the four clear pillars of the strategy that we set out in the letter, and we now need to be turning that into the practical actions going forward.</w:t>
      </w:r>
    </w:p>
    <w:p w:rsidR="005A7086" w:rsidRPr="00B243C0" w:rsidP="005A7086">
      <w:pPr>
        <w:pStyle w:val="Question"/>
        <w:numPr>
          <w:ilvl w:val="0"/>
          <w:numId w:val="9"/>
        </w:numPr>
      </w:pPr>
      <w:sdt>
        <w:sdtPr>
          <w:alias w:val="Member"/>
          <w:tag w:val="&lt;Member mnisId='4864' dodsId='119014'&gt;"/>
          <w:id w:val="772830648"/>
          <w:placeholder>
            <w:docPart w:val="806EF446B8214BA7ABD17E4942C02D20"/>
          </w:placeholder>
          <w:richText/>
        </w:sdtPr>
        <w:sdtContent>
          <w:r w:rsidRPr="00B243C0">
            <w:rPr>
              <w:b/>
            </w:rPr>
            <w:t>Olivia Blake:</w:t>
          </w:r>
        </w:sdtContent>
      </w:sdt>
      <w:r w:rsidRPr="00B243C0">
        <w:t xml:space="preserve"> Finally, on burning waste, are you payi</w:t>
      </w:r>
      <w:r w:rsidRPr="00B243C0">
        <w:t>ng people to burn the waste</w:t>
      </w:r>
      <w:r w:rsidRPr="00B243C0">
        <w:t>,</w:t>
      </w:r>
      <w:r w:rsidRPr="00B243C0">
        <w:t xml:space="preserve"> or are they paying you for the waste to burn?</w:t>
      </w:r>
    </w:p>
    <w:p w:rsidR="005A7086" w:rsidRPr="00B243C0" w:rsidP="005A7086">
      <w:pPr>
        <w:pStyle w:val="Answer"/>
      </w:pPr>
      <w:sdt>
        <w:sdtPr>
          <w:alias w:val="Witness"/>
          <w:id w:val="-857118388"/>
          <w:placeholder>
            <w:docPart w:val="806EF446B8214BA7ABD17E4942C02D20"/>
          </w:placeholder>
          <w:richText/>
        </w:sdtPr>
        <w:sdtContent>
          <w:r w:rsidRPr="00B243C0">
            <w:rPr>
              <w:b/>
              <w:i/>
            </w:rPr>
            <w:t>Andy Brittain:</w:t>
          </w:r>
          <w:r w:rsidRPr="00B243C0">
            <w:rPr>
              <w:b/>
            </w:rPr>
            <w:t xml:space="preserve"> </w:t>
          </w:r>
        </w:sdtContent>
      </w:sdt>
      <w:r w:rsidRPr="00B243C0">
        <w:t>We have employed some waste contractors to do that for us. We are paying our contractors to dispose of waste.</w:t>
      </w:r>
    </w:p>
    <w:p w:rsidR="005A7086" w:rsidRPr="00B243C0" w:rsidP="00224075">
      <w:pPr>
        <w:pStyle w:val="Question"/>
      </w:pPr>
      <w:sdt>
        <w:sdtPr>
          <w:alias w:val="Member"/>
          <w:tag w:val="&lt;Member mnisId='1524' dodsId='35914'&gt;"/>
          <w:id w:val="-1767368167"/>
          <w:placeholder>
            <w:docPart w:val="806EF446B8214BA7ABD17E4942C02D20"/>
          </w:placeholder>
          <w:richText/>
        </w:sdtPr>
        <w:sdtContent>
          <w:r w:rsidRPr="00B243C0">
            <w:rPr>
              <w:b/>
            </w:rPr>
            <w:t>Chair:</w:t>
          </w:r>
        </w:sdtContent>
      </w:sdt>
      <w:r w:rsidRPr="00B243C0">
        <w:t xml:space="preserve"> PPE still continues to turn a profit.</w:t>
      </w:r>
    </w:p>
    <w:p w:rsidR="005A7086" w:rsidRPr="00B243C0" w:rsidP="005A7086">
      <w:pPr>
        <w:pStyle w:val="Answer"/>
      </w:pPr>
      <w:sdt>
        <w:sdtPr>
          <w:alias w:val="Witness"/>
          <w:id w:val="729190236"/>
          <w:placeholder>
            <w:docPart w:val="806EF446B8214BA7ABD17E4942C02D20"/>
          </w:placeholder>
          <w:richText/>
        </w:sdtPr>
        <w:sdtContent>
          <w:r w:rsidRPr="00B243C0">
            <w:rPr>
              <w:b/>
              <w:i/>
            </w:rPr>
            <w:t>Andy Br</w:t>
          </w:r>
          <w:r w:rsidRPr="00B243C0">
            <w:rPr>
              <w:b/>
              <w:i/>
            </w:rPr>
            <w:t>ittain:</w:t>
          </w:r>
          <w:r w:rsidRPr="00B243C0">
            <w:rPr>
              <w:b/>
            </w:rPr>
            <w:t xml:space="preserve"> </w:t>
          </w:r>
        </w:sdtContent>
      </w:sdt>
      <w:r w:rsidRPr="00B243C0">
        <w:t>That is the same as with any waste disposal. You would need to pay a waste contractor to do that. As I said, from our perspective, even taking that into account</w:t>
      </w:r>
      <w:r w:rsidRPr="00B243C0">
        <w:t>,</w:t>
      </w:r>
      <w:r w:rsidRPr="00B243C0">
        <w:t xml:space="preserve"> it is still very significant value for money when you account for the vastly reducin</w:t>
      </w:r>
      <w:r w:rsidRPr="00B243C0">
        <w:t>g storage costs.</w:t>
      </w:r>
    </w:p>
    <w:p w:rsidR="005A7086" w:rsidRPr="00B243C0" w:rsidP="005A7086">
      <w:pPr>
        <w:pStyle w:val="Question"/>
        <w:numPr>
          <w:ilvl w:val="0"/>
          <w:numId w:val="9"/>
        </w:numPr>
      </w:pPr>
      <w:sdt>
        <w:sdtPr>
          <w:alias w:val="Member"/>
          <w:tag w:val="&lt;Member mnisId='4466' dodsId='74701'&gt;"/>
          <w:id w:val="-1485615837"/>
          <w:placeholder>
            <w:docPart w:val="806EF446B8214BA7ABD17E4942C02D20"/>
          </w:placeholder>
          <w:richText/>
        </w:sdtPr>
        <w:sdtContent>
          <w:r w:rsidRPr="00B243C0">
            <w:rPr>
              <w:b/>
            </w:rPr>
            <w:t>Peter Grant:</w:t>
          </w:r>
        </w:sdtContent>
      </w:sdt>
      <w:r w:rsidRPr="00B243C0">
        <w:t xml:space="preserve"> To pick up on that point, first of all, just to be clear, it is value for money from the starting point as you have already spent hundreds of millions or billions of pounds on this stuff to begin with. That is the context yo</w:t>
      </w:r>
      <w:r w:rsidRPr="00B243C0">
        <w:t>u are s</w:t>
      </w:r>
      <w:r w:rsidRPr="00B243C0">
        <w:t>aying</w:t>
      </w:r>
      <w:r w:rsidRPr="00B243C0">
        <w:t xml:space="preserve"> it in. It is not value for money to use medical equipment as fuel to fire a power station, is it?</w:t>
      </w:r>
    </w:p>
    <w:p w:rsidR="005A7086" w:rsidRPr="00B243C0" w:rsidP="005A7086">
      <w:pPr>
        <w:pStyle w:val="Answer"/>
      </w:pPr>
      <w:sdt>
        <w:sdtPr>
          <w:alias w:val="Witness"/>
          <w:id w:val="1028297392"/>
          <w:placeholder>
            <w:docPart w:val="806EF446B8214BA7ABD17E4942C02D20"/>
          </w:placeholder>
          <w:richText/>
        </w:sdtPr>
        <w:sdtContent>
          <w:r w:rsidR="001D25AD">
            <w:rPr>
              <w:b/>
              <w:i/>
            </w:rPr>
            <w:t>Sir Chris Wormald</w:t>
          </w:r>
          <w:r w:rsidRPr="00B243C0">
            <w:rPr>
              <w:b/>
              <w:i/>
            </w:rPr>
            <w:t>:</w:t>
          </w:r>
          <w:r w:rsidRPr="00B243C0">
            <w:rPr>
              <w:b/>
            </w:rPr>
            <w:t xml:space="preserve"> </w:t>
          </w:r>
        </w:sdtContent>
      </w:sdt>
      <w:r w:rsidRPr="00B243C0">
        <w:t xml:space="preserve">No. I do not know if you want to rehearse the argument yet again. </w:t>
      </w:r>
      <w:r w:rsidRPr="00B243C0">
        <w:t>We have been through, a</w:t>
      </w:r>
      <w:r w:rsidRPr="00B243C0">
        <w:t xml:space="preserve">t this </w:t>
      </w:r>
      <w:r w:rsidRPr="00B243C0">
        <w:t>C</w:t>
      </w:r>
      <w:r w:rsidRPr="00B243C0">
        <w:t>ommittee</w:t>
      </w:r>
      <w:r w:rsidRPr="00B243C0">
        <w:t xml:space="preserve"> </w:t>
      </w:r>
      <w:r w:rsidRPr="00B243C0">
        <w:t>on a number of occasio</w:t>
      </w:r>
      <w:r w:rsidRPr="00B243C0">
        <w:t>ns</w:t>
      </w:r>
      <w:r w:rsidRPr="00B243C0">
        <w:t xml:space="preserve">, </w:t>
      </w:r>
      <w:r w:rsidRPr="00B243C0">
        <w:t>the reasonable worst-case scenarios and why we bought the stock levels that we did. We can have that discussion again, but I am assuming we can take it as read.</w:t>
      </w:r>
    </w:p>
    <w:p w:rsidR="005A7086" w:rsidRPr="00B243C0" w:rsidP="005A7086">
      <w:pPr>
        <w:pStyle w:val="Question"/>
        <w:numPr>
          <w:ilvl w:val="0"/>
          <w:numId w:val="9"/>
        </w:numPr>
      </w:pPr>
      <w:sdt>
        <w:sdtPr>
          <w:alias w:val="Member"/>
          <w:tag w:val="&lt;Member mnisId='4466' dodsId='74701'&gt;"/>
          <w:id w:val="-1901824260"/>
          <w:placeholder>
            <w:docPart w:val="806EF446B8214BA7ABD17E4942C02D20"/>
          </w:placeholder>
          <w:richText/>
        </w:sdtPr>
        <w:sdtContent>
          <w:r w:rsidRPr="00B243C0">
            <w:rPr>
              <w:b/>
            </w:rPr>
            <w:t>Peter Grant:</w:t>
          </w:r>
        </w:sdtContent>
      </w:sdt>
      <w:r w:rsidRPr="00B243C0">
        <w:t xml:space="preserve"> </w:t>
      </w:r>
      <w:r w:rsidRPr="00B243C0">
        <w:t>Sir C</w:t>
      </w:r>
      <w:r w:rsidRPr="00B243C0">
        <w:t xml:space="preserve">hris, you wrote to the </w:t>
      </w:r>
      <w:r w:rsidRPr="00B243C0">
        <w:t>C</w:t>
      </w:r>
      <w:r w:rsidRPr="00B243C0">
        <w:t>ommittee a few days ag</w:t>
      </w:r>
      <w:r w:rsidRPr="00B243C0">
        <w:t xml:space="preserve">o, </w:t>
      </w:r>
      <w:r w:rsidRPr="00B243C0">
        <w:t xml:space="preserve">including some </w:t>
      </w:r>
      <w:r w:rsidRPr="00B243C0">
        <w:t>confidential information not for publication</w:t>
      </w:r>
      <w:r w:rsidRPr="00B243C0">
        <w:t xml:space="preserve">, </w:t>
      </w:r>
      <w:r w:rsidRPr="00B243C0">
        <w:t>with a progress update on the disputed PPE contracts and the work that has been done by the contract dissolution team. What needs to happen before that information can be made available</w:t>
      </w:r>
      <w:r w:rsidRPr="00B243C0">
        <w:t xml:space="preserve"> to Parliament</w:t>
      </w:r>
      <w:r w:rsidRPr="00B243C0">
        <w:t>, for it to</w:t>
      </w:r>
      <w:r w:rsidRPr="00B243C0">
        <w:t xml:space="preserve"> be reasonable to report that to Parliament and to let Parliament and the public know what has happened with all these disputes?</w:t>
      </w:r>
    </w:p>
    <w:p w:rsidR="005A7086" w:rsidRPr="00B243C0" w:rsidP="005A7086">
      <w:pPr>
        <w:pStyle w:val="Answer"/>
      </w:pPr>
      <w:sdt>
        <w:sdtPr>
          <w:alias w:val="Witness"/>
          <w:id w:val="-77529527"/>
          <w:placeholder>
            <w:docPart w:val="806EF446B8214BA7ABD17E4942C02D20"/>
          </w:placeholder>
          <w:richText/>
        </w:sdtPr>
        <w:sdtContent>
          <w:r w:rsidRPr="00B243C0">
            <w:rPr>
              <w:b/>
              <w:i/>
            </w:rPr>
            <w:t>Shona Dunn:</w:t>
          </w:r>
          <w:r w:rsidRPr="00B243C0">
            <w:rPr>
              <w:b/>
            </w:rPr>
            <w:t xml:space="preserve"> </w:t>
          </w:r>
        </w:sdtContent>
      </w:sdt>
      <w:r w:rsidRPr="00B243C0">
        <w:t>We have had this conversation in a previous hearing. We are acutely conscious of the commercial discussions we ar</w:t>
      </w:r>
      <w:r w:rsidRPr="00B243C0">
        <w:t xml:space="preserve">e having with the contracts where there is some degree of dissatisfaction with what we received. There are 60 of those contracts that we are still engaging on. They have a very substantial value. Our concern </w:t>
      </w:r>
      <w:r w:rsidRPr="00B243C0">
        <w:t>about</w:t>
      </w:r>
      <w:r w:rsidRPr="00B243C0">
        <w:t xml:space="preserve"> putting lots of detail into the public dom</w:t>
      </w:r>
      <w:r w:rsidRPr="00B243C0">
        <w:t>ain</w:t>
      </w:r>
      <w:r w:rsidRPr="00B243C0">
        <w:t xml:space="preserve"> is </w:t>
      </w:r>
      <w:r w:rsidRPr="00B243C0">
        <w:t xml:space="preserve">that </w:t>
      </w:r>
      <w:r w:rsidRPr="00B243C0">
        <w:t xml:space="preserve">that </w:t>
      </w:r>
      <w:r w:rsidRPr="00B243C0">
        <w:t>will have an influence over the approach that those organisations take to those negotiations</w:t>
      </w:r>
      <w:r w:rsidRPr="00B243C0">
        <w:t xml:space="preserve"> with us</w:t>
      </w:r>
      <w:r w:rsidRPr="00B243C0">
        <w:t>.</w:t>
      </w:r>
    </w:p>
    <w:p w:rsidR="005A7086" w:rsidRPr="00B243C0" w:rsidP="005A7086">
      <w:pPr>
        <w:pStyle w:val="Answer"/>
      </w:pPr>
      <w:r w:rsidRPr="00B243C0">
        <w:t xml:space="preserve">We are keeping a very close check on our progress through those contracts. We are making a constant judgment about whether the amount of </w:t>
      </w:r>
      <w:r w:rsidRPr="00B243C0">
        <w:t>money we are spending to go after the value that we expect back from those contracts is still outweighing the amount of money we are spending doing it. When we get to a point when that equation changes and we move into a different mode</w:t>
      </w:r>
      <w:r w:rsidRPr="00B243C0">
        <w:t>,</w:t>
      </w:r>
      <w:r w:rsidRPr="00B243C0">
        <w:t xml:space="preserve"> then we will be abl</w:t>
      </w:r>
      <w:r w:rsidRPr="00B243C0">
        <w:t>e to provide more information to Parliament.</w:t>
      </w:r>
    </w:p>
    <w:p w:rsidR="005A7086" w:rsidRPr="00B243C0" w:rsidP="005A7086">
      <w:pPr>
        <w:pStyle w:val="Question"/>
        <w:numPr>
          <w:ilvl w:val="0"/>
          <w:numId w:val="9"/>
        </w:numPr>
      </w:pPr>
      <w:sdt>
        <w:sdtPr>
          <w:alias w:val="Member"/>
          <w:tag w:val="&lt;Member mnisId='4466' dodsId='74701'&gt;"/>
          <w:id w:val="-1966961516"/>
          <w:placeholder>
            <w:docPart w:val="806EF446B8214BA7ABD17E4942C02D20"/>
          </w:placeholder>
          <w:richText/>
        </w:sdtPr>
        <w:sdtContent>
          <w:r w:rsidRPr="00B243C0">
            <w:rPr>
              <w:b/>
            </w:rPr>
            <w:t>Peter Grant:</w:t>
          </w:r>
        </w:sdtContent>
      </w:sdt>
      <w:r w:rsidRPr="00B243C0">
        <w:t xml:space="preserve"> Is there any indication at all as to when</w:t>
      </w:r>
      <w:r w:rsidRPr="00B243C0">
        <w:t xml:space="preserve"> that may be</w:t>
      </w:r>
      <w:r w:rsidRPr="00B243C0">
        <w:t xml:space="preserve">, or </w:t>
      </w:r>
      <w:r w:rsidRPr="00B243C0">
        <w:t>is even information about when</w:t>
      </w:r>
      <w:r>
        <w:t>,</w:t>
      </w:r>
      <w:r w:rsidRPr="00B243C0">
        <w:t xml:space="preserve"> for </w:t>
      </w:r>
      <w:r w:rsidRPr="00B243C0">
        <w:t>reasons of confidentiality</w:t>
      </w:r>
      <w:r>
        <w:t>, something that you—</w:t>
      </w:r>
    </w:p>
    <w:p w:rsidR="005A7086" w:rsidRPr="00B243C0" w:rsidP="005A7086">
      <w:pPr>
        <w:pStyle w:val="Answer"/>
      </w:pPr>
      <w:sdt>
        <w:sdtPr>
          <w:alias w:val="Witness"/>
          <w:id w:val="-1205244344"/>
          <w:placeholder>
            <w:docPart w:val="806EF446B8214BA7ABD17E4942C02D20"/>
          </w:placeholder>
          <w:richText/>
        </w:sdtPr>
        <w:sdtContent>
          <w:r w:rsidRPr="00B243C0">
            <w:rPr>
              <w:b/>
              <w:i/>
            </w:rPr>
            <w:t>Shona Dunn:</w:t>
          </w:r>
          <w:r w:rsidRPr="00B243C0">
            <w:rPr>
              <w:b/>
            </w:rPr>
            <w:t xml:space="preserve"> </w:t>
          </w:r>
        </w:sdtContent>
      </w:sdt>
      <w:r w:rsidRPr="00B243C0">
        <w:t xml:space="preserve">I would not want to judge when that was </w:t>
      </w:r>
      <w:r w:rsidRPr="00B243C0">
        <w:t>going to be, because we will keep going after every penny we can until it is no longer in the interest of the taxpayer to do so. As I say, we monitor that on a very regular basis.</w:t>
      </w:r>
    </w:p>
    <w:p w:rsidR="005A7086" w:rsidRPr="00B243C0" w:rsidP="005A7086">
      <w:pPr>
        <w:pStyle w:val="Question"/>
        <w:numPr>
          <w:ilvl w:val="0"/>
          <w:numId w:val="9"/>
        </w:numPr>
      </w:pPr>
      <w:sdt>
        <w:sdtPr>
          <w:alias w:val="Member"/>
          <w:tag w:val="&lt;Member mnisId='4466' dodsId='74701'&gt;"/>
          <w:id w:val="-402835230"/>
          <w:placeholder>
            <w:docPart w:val="806EF446B8214BA7ABD17E4942C02D20"/>
          </w:placeholder>
          <w:richText/>
        </w:sdtPr>
        <w:sdtContent>
          <w:r w:rsidRPr="00B243C0">
            <w:rPr>
              <w:b/>
            </w:rPr>
            <w:t>Peter Grant:</w:t>
          </w:r>
        </w:sdtContent>
      </w:sdt>
      <w:r w:rsidRPr="00B243C0">
        <w:t xml:space="preserve"> When you get to the stage where you are comfortable with publ</w:t>
      </w:r>
      <w:r w:rsidRPr="00B243C0">
        <w:t>ishing that information</w:t>
      </w:r>
      <w:r w:rsidRPr="00B243C0">
        <w:t>,</w:t>
      </w:r>
      <w:r w:rsidRPr="00B243C0">
        <w:t xml:space="preserve"> would you envisage it being published in the same level of detail that has been given in confidence to members of the </w:t>
      </w:r>
      <w:r w:rsidRPr="00B243C0">
        <w:t>C</w:t>
      </w:r>
      <w:r w:rsidRPr="00B243C0">
        <w:t>ommittee? Is there any reason why you would want to make</w:t>
      </w:r>
      <w:r w:rsidRPr="00B243C0">
        <w:t xml:space="preserve"> it</w:t>
      </w:r>
      <w:r w:rsidRPr="00B243C0">
        <w:t xml:space="preserve"> any less detail</w:t>
      </w:r>
      <w:r w:rsidRPr="00B243C0">
        <w:t>ed</w:t>
      </w:r>
      <w:r w:rsidRPr="00B243C0">
        <w:t xml:space="preserve"> than that?</w:t>
      </w:r>
    </w:p>
    <w:p w:rsidR="005A7086" w:rsidRPr="00B243C0" w:rsidP="00034D60">
      <w:pPr>
        <w:pStyle w:val="Question"/>
        <w:numPr>
          <w:ilvl w:val="0"/>
          <w:numId w:val="0"/>
        </w:numPr>
        <w:ind w:left="794"/>
      </w:pPr>
      <w:sdt>
        <w:sdtPr>
          <w:alias w:val="Member"/>
          <w:tag w:val="&lt;Member mnisId='1524' dodsId='35914'&gt;"/>
          <w:id w:val="1149092130"/>
          <w:placeholder>
            <w:docPart w:val="806EF446B8214BA7ABD17E4942C02D20"/>
          </w:placeholder>
          <w:richText/>
        </w:sdtPr>
        <w:sdtContent>
          <w:r w:rsidRPr="00B243C0">
            <w:rPr>
              <w:b/>
            </w:rPr>
            <w:t>Chair:</w:t>
          </w:r>
        </w:sdtContent>
      </w:sdt>
      <w:r w:rsidRPr="00B243C0">
        <w:t xml:space="preserve"> After the even</w:t>
      </w:r>
      <w:r w:rsidRPr="00B243C0">
        <w:t>t.</w:t>
      </w:r>
    </w:p>
    <w:p w:rsidR="005A7086" w:rsidRPr="00B243C0" w:rsidP="005A7086">
      <w:pPr>
        <w:pStyle w:val="Answer"/>
      </w:pPr>
      <w:sdt>
        <w:sdtPr>
          <w:alias w:val="Witness"/>
          <w:id w:val="1722715398"/>
          <w:placeholder>
            <w:docPart w:val="806EF446B8214BA7ABD17E4942C02D20"/>
          </w:placeholder>
          <w:richText/>
        </w:sdtPr>
        <w:sdtContent>
          <w:r w:rsidRPr="00B243C0">
            <w:rPr>
              <w:b/>
              <w:i/>
            </w:rPr>
            <w:t>Shona Dunn:</w:t>
          </w:r>
          <w:r w:rsidRPr="00B243C0">
            <w:rPr>
              <w:b/>
            </w:rPr>
            <w:t xml:space="preserve"> </w:t>
          </w:r>
        </w:sdtContent>
      </w:sdt>
      <w:r w:rsidRPr="00B243C0">
        <w:t>Yes, after the event. I suspect that there will be an element of that that may depend on the nature of the terms that we have come to with the individual organisation</w:t>
      </w:r>
      <w:r w:rsidRPr="00B243C0">
        <w:t>s</w:t>
      </w:r>
      <w:r w:rsidRPr="00B243C0">
        <w:t>, so there may be some that we could go into in more detail than others.</w:t>
      </w:r>
      <w:r w:rsidRPr="00B243C0">
        <w:t xml:space="preserve"> When we come to that moment</w:t>
      </w:r>
      <w:r w:rsidRPr="00B243C0">
        <w:t>,</w:t>
      </w:r>
      <w:r w:rsidRPr="00B243C0">
        <w:t xml:space="preserve"> we should have a look at that closely, and of course we should try to put as much information into </w:t>
      </w:r>
      <w:r w:rsidRPr="00B243C0">
        <w:t>the public domain as we possibly can.</w:t>
      </w:r>
    </w:p>
    <w:p w:rsidR="00034D60" w:rsidRPr="00B243C0" w:rsidP="005A7086">
      <w:pPr>
        <w:pStyle w:val="Question"/>
        <w:numPr>
          <w:ilvl w:val="0"/>
          <w:numId w:val="9"/>
        </w:numPr>
      </w:pPr>
      <w:sdt>
        <w:sdtPr>
          <w:alias w:val="Member"/>
          <w:tag w:val="&lt;Member mnisId='1524' dodsId='35914'&gt;"/>
          <w:id w:val="1821224344"/>
          <w:placeholder>
            <w:docPart w:val="806EF446B8214BA7ABD17E4942C02D20"/>
          </w:placeholder>
          <w:richText/>
        </w:sdtPr>
        <w:sdtContent>
          <w:r w:rsidRPr="00B243C0">
            <w:rPr>
              <w:b/>
            </w:rPr>
            <w:t>Chair:</w:t>
          </w:r>
        </w:sdtContent>
      </w:sdt>
      <w:r w:rsidRPr="00B243C0">
        <w:t xml:space="preserve"> It would be very helpful if we could just get a commitment from you to talk to u</w:t>
      </w:r>
      <w:r w:rsidRPr="00B243C0">
        <w:t xml:space="preserve">s as a </w:t>
      </w:r>
      <w:r w:rsidRPr="00B243C0">
        <w:t>C</w:t>
      </w:r>
      <w:r w:rsidRPr="00B243C0">
        <w:t xml:space="preserve">ommittee about that. We have done this with other </w:t>
      </w:r>
      <w:r w:rsidRPr="00B243C0">
        <w:t>D</w:t>
      </w:r>
      <w:r w:rsidRPr="00B243C0">
        <w:t xml:space="preserve">epartments to help. </w:t>
      </w:r>
    </w:p>
    <w:p w:rsidR="00034D60" w:rsidRPr="00B243C0" w:rsidP="00034D60">
      <w:pPr>
        <w:pStyle w:val="QuestionCont"/>
      </w:pPr>
      <w:sdt>
        <w:sdtPr>
          <w:alias w:val="Witness"/>
          <w:id w:val="-644894628"/>
          <w:placeholder>
            <w:docPart w:val="670A48C593F940AEA0906AB14ACD5F69"/>
          </w:placeholder>
          <w:richText/>
        </w:sdtPr>
        <w:sdtContent>
          <w:r w:rsidRPr="00B243C0">
            <w:rPr>
              <w:b/>
              <w:i/>
            </w:rPr>
            <w:t>Shona Dunn:</w:t>
          </w:r>
          <w:r w:rsidRPr="00B243C0">
            <w:rPr>
              <w:b/>
            </w:rPr>
            <w:t xml:space="preserve"> </w:t>
          </w:r>
        </w:sdtContent>
      </w:sdt>
      <w:r w:rsidRPr="00B243C0">
        <w:t>Yes, absolutely.</w:t>
      </w:r>
    </w:p>
    <w:p w:rsidR="005A7086" w:rsidRPr="00B243C0" w:rsidP="00034D60">
      <w:pPr>
        <w:pStyle w:val="Question"/>
      </w:pPr>
      <w:sdt>
        <w:sdtPr>
          <w:alias w:val="Witness"/>
          <w:id w:val="255265285"/>
          <w:placeholder>
            <w:docPart w:val="040FC413A98B44A28D76CA2E29319022"/>
          </w:placeholder>
          <w:richText/>
        </w:sdtPr>
        <w:sdtContent>
          <w:sdt>
            <w:sdtPr>
              <w:alias w:val="Member"/>
              <w:tag w:val="&lt;Member mnisId='1524' dodsId='35914'&gt;"/>
              <w:id w:val="-522935564"/>
              <w:placeholder>
                <w:docPart w:val="878044628FE244F0971D8861FEF23ECA"/>
              </w:placeholder>
              <w:richText/>
            </w:sdtPr>
            <w:sdtContent>
              <w:r w:rsidRPr="00B243C0">
                <w:rPr>
                  <w:b/>
                </w:rPr>
                <w:t>Chair:</w:t>
              </w:r>
            </w:sdtContent>
          </w:sdt>
        </w:sdtContent>
      </w:sdt>
      <w:r w:rsidRPr="00B243C0">
        <w:t xml:space="preserve"> </w:t>
      </w:r>
      <w:r w:rsidRPr="00B243C0">
        <w:t>If there was a mutual understanding about what Parliament wants to see and what you are prepared to offer</w:t>
      </w:r>
      <w:r w:rsidRPr="00B243C0">
        <w:t xml:space="preserve">, </w:t>
      </w:r>
      <w:r w:rsidRPr="00B243C0">
        <w:t xml:space="preserve">we can help deal with </w:t>
      </w:r>
      <w:r w:rsidRPr="00B243C0">
        <w:t>that. MPs and the taxpayer will get what they want. We understand the constraints.</w:t>
      </w:r>
    </w:p>
    <w:p w:rsidR="005A7086" w:rsidRPr="00B243C0" w:rsidP="005A7086">
      <w:pPr>
        <w:pStyle w:val="Answer"/>
      </w:pPr>
      <w:sdt>
        <w:sdtPr>
          <w:alias w:val="Witness"/>
          <w:id w:val="2029053606"/>
          <w:placeholder>
            <w:docPart w:val="806EF446B8214BA7ABD17E4942C02D20"/>
          </w:placeholder>
          <w:richText/>
        </w:sdtPr>
        <w:sdtContent>
          <w:r w:rsidRPr="00B243C0">
            <w:rPr>
              <w:b/>
              <w:i/>
            </w:rPr>
            <w:t>Sir Chris Wormald:</w:t>
          </w:r>
          <w:r w:rsidRPr="00B243C0">
            <w:rPr>
              <w:b/>
            </w:rPr>
            <w:t xml:space="preserve"> </w:t>
          </w:r>
        </w:sdtContent>
      </w:sdt>
      <w:r w:rsidRPr="00B243C0">
        <w:t>The principle has to be that we make everything transparent unless there is some sort of public interest in not doing it</w:t>
      </w:r>
      <w:r w:rsidRPr="00B243C0">
        <w:t xml:space="preserve">. We can </w:t>
      </w:r>
      <w:r w:rsidRPr="00B243C0">
        <w:t>debat</w:t>
      </w:r>
      <w:r w:rsidRPr="00B243C0">
        <w:t>e</w:t>
      </w:r>
      <w:r w:rsidRPr="00B243C0">
        <w:t xml:space="preserve"> with you </w:t>
      </w:r>
      <w:r w:rsidRPr="00B243C0">
        <w:t xml:space="preserve">about </w:t>
      </w:r>
      <w:r w:rsidRPr="00B243C0">
        <w:t>w</w:t>
      </w:r>
      <w:r w:rsidRPr="00B243C0">
        <w:t>here the public interest lies.</w:t>
      </w:r>
    </w:p>
    <w:p w:rsidR="005A7086" w:rsidRPr="00B243C0" w:rsidP="005A7086">
      <w:pPr>
        <w:pStyle w:val="Question"/>
        <w:numPr>
          <w:ilvl w:val="0"/>
          <w:numId w:val="9"/>
        </w:numPr>
      </w:pPr>
      <w:sdt>
        <w:sdtPr>
          <w:alias w:val="Member"/>
          <w:tag w:val="&lt;Member mnisId='1524' dodsId='35914'&gt;"/>
          <w:id w:val="666444989"/>
          <w:placeholder>
            <w:docPart w:val="806EF446B8214BA7ABD17E4942C02D20"/>
          </w:placeholder>
          <w:richText/>
        </w:sdtPr>
        <w:sdtContent>
          <w:r w:rsidRPr="00B243C0">
            <w:rPr>
              <w:b/>
            </w:rPr>
            <w:t>Chair:</w:t>
          </w:r>
        </w:sdtContent>
      </w:sdt>
      <w:r w:rsidRPr="00B243C0">
        <w:t xml:space="preserve"> It may be helpful to taxpayers</w:t>
      </w:r>
      <w:r w:rsidRPr="00B243C0">
        <w:t xml:space="preserve">, </w:t>
      </w:r>
      <w:r w:rsidRPr="00B243C0">
        <w:t>being the ringholder between what you feel you can publish and what we feel you can publish.</w:t>
      </w:r>
    </w:p>
    <w:p w:rsidR="005A7086" w:rsidRPr="00B243C0" w:rsidP="005A7086">
      <w:pPr>
        <w:pStyle w:val="Answer"/>
      </w:pPr>
      <w:sdt>
        <w:sdtPr>
          <w:alias w:val="Witness"/>
          <w:id w:val="81884038"/>
          <w:placeholder>
            <w:docPart w:val="806EF446B8214BA7ABD17E4942C02D20"/>
          </w:placeholder>
          <w:richText/>
        </w:sdtPr>
        <w:sdtContent>
          <w:r w:rsidRPr="00B243C0">
            <w:rPr>
              <w:b/>
              <w:i/>
            </w:rPr>
            <w:t>Sir Chris Wormald:</w:t>
          </w:r>
          <w:r w:rsidRPr="00B243C0">
            <w:rPr>
              <w:b/>
            </w:rPr>
            <w:t xml:space="preserve"> </w:t>
          </w:r>
        </w:sdtContent>
      </w:sdt>
      <w:r w:rsidRPr="00B243C0">
        <w:t>That sounds very fair.</w:t>
      </w:r>
    </w:p>
    <w:p w:rsidR="005A7086" w:rsidRPr="00B243C0" w:rsidP="005A7086">
      <w:pPr>
        <w:pStyle w:val="Remark"/>
      </w:pPr>
      <w:sdt>
        <w:sdtPr>
          <w:alias w:val="Member"/>
          <w:tag w:val="&lt;Member mnisId='1524' dodsId='35914'&gt;"/>
          <w:id w:val="-484158199"/>
          <w:placeholder>
            <w:docPart w:val="806EF446B8214BA7ABD17E4942C02D20"/>
          </w:placeholder>
          <w:richText/>
        </w:sdtPr>
        <w:sdtContent>
          <w:r w:rsidRPr="00B243C0">
            <w:rPr>
              <w:b/>
            </w:rPr>
            <w:t>Chair:</w:t>
          </w:r>
        </w:sdtContent>
      </w:sdt>
      <w:r w:rsidRPr="00B243C0">
        <w:t xml:space="preserve"> Thank you very much for raising that, </w:t>
      </w:r>
      <w:r w:rsidRPr="00B243C0">
        <w:t>Mr Grant.</w:t>
      </w:r>
    </w:p>
    <w:p w:rsidR="005A7086" w:rsidRPr="00B243C0" w:rsidP="005A7086">
      <w:pPr>
        <w:pStyle w:val="Question"/>
        <w:numPr>
          <w:ilvl w:val="0"/>
          <w:numId w:val="9"/>
        </w:numPr>
      </w:pPr>
      <w:sdt>
        <w:sdtPr>
          <w:alias w:val="Member"/>
          <w:tag w:val="&lt;Member mnisId='4864' dodsId='119014'&gt;"/>
          <w:id w:val="-414240124"/>
          <w:placeholder>
            <w:docPart w:val="806EF446B8214BA7ABD17E4942C02D20"/>
          </w:placeholder>
          <w:richText/>
        </w:sdtPr>
        <w:sdtContent>
          <w:r w:rsidRPr="00B243C0">
            <w:rPr>
              <w:b/>
            </w:rPr>
            <w:t>Olivia Blake:</w:t>
          </w:r>
        </w:sdtContent>
      </w:sdt>
      <w:r w:rsidRPr="00B243C0">
        <w:t xml:space="preserve"> I was just going to point to one bit of evidence that we have had that relates to contracting, basically supporting the NAO’s recommendation about having a much more standardised form of contracting for emergency crises. Is that a</w:t>
      </w:r>
      <w:r w:rsidRPr="00B243C0">
        <w:t xml:space="preserve">n area that the </w:t>
      </w:r>
      <w:r w:rsidRPr="00B243C0">
        <w:t>D</w:t>
      </w:r>
      <w:r w:rsidRPr="00B243C0">
        <w:t>epartment is actively considering?</w:t>
      </w:r>
    </w:p>
    <w:p w:rsidR="005A7086" w:rsidRPr="00B243C0" w:rsidP="005A7086">
      <w:pPr>
        <w:pStyle w:val="Answer"/>
      </w:pPr>
      <w:sdt>
        <w:sdtPr>
          <w:alias w:val="Witness"/>
          <w:id w:val="-456414941"/>
          <w:placeholder>
            <w:docPart w:val="806EF446B8214BA7ABD17E4942C02D20"/>
          </w:placeholder>
          <w:richText/>
        </w:sdtPr>
        <w:sdtContent>
          <w:r w:rsidRPr="00B243C0">
            <w:rPr>
              <w:b/>
              <w:i/>
            </w:rPr>
            <w:t>Sir Chris Wormald:</w:t>
          </w:r>
          <w:r w:rsidRPr="00B243C0">
            <w:rPr>
              <w:b/>
            </w:rPr>
            <w:t xml:space="preserve"> </w:t>
          </w:r>
        </w:sdtContent>
      </w:sdt>
      <w:r w:rsidRPr="00B243C0">
        <w:t>I will say one thing first</w:t>
      </w:r>
      <w:r w:rsidRPr="00B243C0">
        <w:t>,</w:t>
      </w:r>
      <w:r w:rsidRPr="00B243C0">
        <w:t xml:space="preserve"> and then Shona will come in. Yes, of course these are all interesting ideas. The only thing I would say is</w:t>
      </w:r>
      <w:r w:rsidRPr="00B243C0">
        <w:t>,</w:t>
      </w:r>
      <w:r w:rsidRPr="00B243C0">
        <w:t xml:space="preserve"> what the Vaccine Taskforce did very successfull</w:t>
      </w:r>
      <w:r w:rsidRPr="00B243C0">
        <w:t>y</w:t>
      </w:r>
      <w:r w:rsidRPr="00B243C0">
        <w:t xml:space="preserve">, </w:t>
      </w:r>
      <w:r w:rsidRPr="00B243C0">
        <w:t xml:space="preserve">and indeed </w:t>
      </w:r>
      <w:r w:rsidRPr="00B243C0">
        <w:t xml:space="preserve">what </w:t>
      </w:r>
      <w:r w:rsidRPr="00B243C0">
        <w:t>the vaccine procurements that were there before the Vaccine Taskforce did very successfully</w:t>
      </w:r>
      <w:r w:rsidRPr="00B243C0">
        <w:t xml:space="preserve">, </w:t>
      </w:r>
      <w:r w:rsidRPr="00B243C0">
        <w:t>was very frequently not following the standard models that people were using. The question of where you want to standardise and just have a syst</w:t>
      </w:r>
      <w:r w:rsidRPr="00B243C0">
        <w:t>em and where you want to have a set of people with an objective that they pursue</w:t>
      </w:r>
      <w:r w:rsidRPr="00B243C0">
        <w:t xml:space="preserve">, </w:t>
      </w:r>
      <w:r w:rsidRPr="00B243C0">
        <w:t xml:space="preserve">which the Vaccine Taskforce was incredibly good at and this </w:t>
      </w:r>
      <w:r w:rsidRPr="00B243C0">
        <w:t>C</w:t>
      </w:r>
      <w:r w:rsidRPr="00B243C0">
        <w:t>ommittee has looked at before</w:t>
      </w:r>
      <w:r w:rsidRPr="00B243C0">
        <w:t xml:space="preserve">, </w:t>
      </w:r>
      <w:r w:rsidRPr="00B243C0">
        <w:t>is not a straightforward question.</w:t>
      </w:r>
    </w:p>
    <w:p w:rsidR="005A7086" w:rsidRPr="00B243C0" w:rsidP="005A7086">
      <w:pPr>
        <w:pStyle w:val="Answer"/>
      </w:pPr>
      <w:sdt>
        <w:sdtPr>
          <w:alias w:val="Witness"/>
          <w:id w:val="89214288"/>
          <w:placeholder>
            <w:docPart w:val="806EF446B8214BA7ABD17E4942C02D20"/>
          </w:placeholder>
          <w:richText/>
        </w:sdtPr>
        <w:sdtContent>
          <w:r w:rsidRPr="00B243C0">
            <w:rPr>
              <w:b/>
              <w:i/>
            </w:rPr>
            <w:t>Shona Dunn:</w:t>
          </w:r>
          <w:r w:rsidRPr="00B243C0">
            <w:rPr>
              <w:b/>
            </w:rPr>
            <w:t xml:space="preserve"> </w:t>
          </w:r>
        </w:sdtContent>
      </w:sdt>
      <w:r w:rsidRPr="00B243C0">
        <w:t>To that point, you certainly need</w:t>
      </w:r>
      <w:r w:rsidRPr="00B243C0">
        <w:t xml:space="preserve"> to make these judgments as you go</w:t>
      </w:r>
      <w:r w:rsidRPr="00B243C0">
        <w:t>,</w:t>
      </w:r>
      <w:r w:rsidRPr="00B243C0">
        <w:t xml:space="preserve"> depending on the context you have, but as a </w:t>
      </w:r>
      <w:r w:rsidRPr="00B243C0">
        <w:t>D</w:t>
      </w:r>
      <w:r w:rsidRPr="00B243C0">
        <w:t>epartment we have put in place a standard operating procedure for emergency procurement. As Chris says, that will not</w:t>
      </w:r>
      <w:r w:rsidRPr="00B243C0">
        <w:t xml:space="preserve"> always </w:t>
      </w:r>
      <w:r w:rsidRPr="00B243C0">
        <w:t>be the right procedure to use, but it does cover m</w:t>
      </w:r>
      <w:r w:rsidRPr="00B243C0">
        <w:t>any circumstances. That is an operating procedure that is now in common usage and part of our training for people in the organisation.</w:t>
      </w:r>
    </w:p>
    <w:p w:rsidR="005A7086" w:rsidRPr="00B243C0" w:rsidP="005A7086">
      <w:pPr>
        <w:pStyle w:val="Question"/>
        <w:numPr>
          <w:ilvl w:val="0"/>
          <w:numId w:val="9"/>
        </w:numPr>
      </w:pPr>
      <w:sdt>
        <w:sdtPr>
          <w:alias w:val="Member"/>
          <w:tag w:val="&lt;Member mnisId='1524' dodsId='35914'&gt;"/>
          <w:id w:val="-1707483356"/>
          <w:placeholder>
            <w:docPart w:val="806EF446B8214BA7ABD17E4942C02D20"/>
          </w:placeholder>
          <w:richText/>
        </w:sdtPr>
        <w:sdtContent>
          <w:r w:rsidRPr="00B243C0">
            <w:rPr>
              <w:b/>
            </w:rPr>
            <w:t>Chair:</w:t>
          </w:r>
        </w:sdtContent>
      </w:sdt>
      <w:r w:rsidRPr="00B243C0">
        <w:t xml:space="preserve"> Out of interest, how much will you be allowing people to use things like WhatsApp or private emails</w:t>
      </w:r>
      <w:r w:rsidRPr="00B243C0">
        <w:t xml:space="preserve"> to discuss t</w:t>
      </w:r>
      <w:r w:rsidRPr="00B243C0">
        <w:t>hings</w:t>
      </w:r>
      <w:r w:rsidRPr="00B243C0">
        <w:t xml:space="preserve">? Do you have any constraints in that process? Those are </w:t>
      </w:r>
      <w:r w:rsidRPr="00B243C0">
        <w:t xml:space="preserve">the </w:t>
      </w:r>
      <w:r w:rsidRPr="00B243C0">
        <w:t>channels of communication that we saw used a lot.</w:t>
      </w:r>
    </w:p>
    <w:p w:rsidR="005A7086" w:rsidRPr="00B243C0" w:rsidP="005A7086">
      <w:pPr>
        <w:pStyle w:val="Answer"/>
      </w:pPr>
      <w:sdt>
        <w:sdtPr>
          <w:alias w:val="Witness"/>
          <w:id w:val="-290976357"/>
          <w:placeholder>
            <w:docPart w:val="806EF446B8214BA7ABD17E4942C02D20"/>
          </w:placeholder>
          <w:richText/>
        </w:sdtPr>
        <w:sdtContent>
          <w:r w:rsidRPr="00B243C0">
            <w:rPr>
              <w:b/>
              <w:i/>
            </w:rPr>
            <w:t>Shona Dunn:</w:t>
          </w:r>
          <w:r w:rsidRPr="00B243C0">
            <w:rPr>
              <w:b/>
            </w:rPr>
            <w:t xml:space="preserve"> </w:t>
          </w:r>
        </w:sdtContent>
      </w:sdt>
      <w:r w:rsidRPr="00B243C0">
        <w:t xml:space="preserve">That comes to a separate question around our data protection policies, and, post the ICO investigation, what we advise </w:t>
      </w:r>
      <w:r w:rsidRPr="00B243C0">
        <w:t>people to do, whether it is communicating around commercial contracts or whether it is communicating around any other decision</w:t>
      </w:r>
      <w:r w:rsidRPr="00B243C0">
        <w:t>-</w:t>
      </w:r>
      <w:r w:rsidRPr="00B243C0">
        <w:t>making in Government.</w:t>
      </w:r>
    </w:p>
    <w:p w:rsidR="005A7086" w:rsidRPr="00B243C0" w:rsidP="00E45F33">
      <w:pPr>
        <w:pStyle w:val="Question"/>
      </w:pPr>
      <w:sdt>
        <w:sdtPr>
          <w:alias w:val="Member"/>
          <w:tag w:val="&lt;Member mnisId='1524' dodsId='35914'&gt;"/>
          <w:id w:val="-1511054244"/>
          <w:placeholder>
            <w:docPart w:val="806EF446B8214BA7ABD17E4942C02D20"/>
          </w:placeholder>
          <w:richText/>
        </w:sdtPr>
        <w:sdtContent>
          <w:r w:rsidRPr="00B243C0">
            <w:rPr>
              <w:b/>
            </w:rPr>
            <w:t>Chair:</w:t>
          </w:r>
        </w:sdtContent>
      </w:sdt>
      <w:r w:rsidRPr="00B243C0">
        <w:t xml:space="preserve"> </w:t>
      </w:r>
      <w:r>
        <w:t>“</w:t>
      </w:r>
      <w:r w:rsidRPr="00B243C0">
        <w:t>Commercial contracts</w:t>
      </w:r>
      <w:r>
        <w:t>”</w:t>
      </w:r>
      <w:r w:rsidRPr="00B243C0">
        <w:t xml:space="preserve"> has a particular edge to it because there is money involved</w:t>
      </w:r>
      <w:r>
        <w:t xml:space="preserve">, </w:t>
      </w:r>
      <w:r w:rsidRPr="00B243C0">
        <w:t xml:space="preserve">if there is </w:t>
      </w:r>
      <w:r w:rsidRPr="00B243C0">
        <w:t>ev</w:t>
      </w:r>
      <w:r w:rsidRPr="00B243C0">
        <w:t xml:space="preserve">en </w:t>
      </w:r>
      <w:r w:rsidRPr="00B243C0">
        <w:t>an appearance that there are little private chats going on in channels that are not routinely open</w:t>
      </w:r>
      <w:r w:rsidRPr="00B243C0">
        <w:t>.</w:t>
      </w:r>
      <w:r w:rsidRPr="00B243C0">
        <w:t xml:space="preserve"> I know the </w:t>
      </w:r>
      <w:r w:rsidRPr="00B243C0">
        <w:t>D</w:t>
      </w:r>
      <w:r w:rsidRPr="00B243C0">
        <w:t xml:space="preserve">epartment and everyone now </w:t>
      </w:r>
      <w:r w:rsidRPr="00B243C0">
        <w:t>brings up</w:t>
      </w:r>
      <w:r w:rsidRPr="00B243C0">
        <w:t xml:space="preserve"> that information, but it is quite challenging to do. Going through a proper, transparent route just make</w:t>
      </w:r>
      <w:r w:rsidRPr="00B243C0">
        <w:t>s it easier and clearer for those who are actually dealing with the contractual side of things. It protects civil servants.</w:t>
      </w:r>
    </w:p>
    <w:p w:rsidR="005A7086" w:rsidRPr="00B243C0" w:rsidP="005A7086">
      <w:pPr>
        <w:pStyle w:val="Answer"/>
      </w:pPr>
      <w:sdt>
        <w:sdtPr>
          <w:alias w:val="Witness"/>
          <w:id w:val="1749698472"/>
          <w:placeholder>
            <w:docPart w:val="806EF446B8214BA7ABD17E4942C02D20"/>
          </w:placeholder>
          <w:richText/>
        </w:sdtPr>
        <w:sdtContent>
          <w:r w:rsidRPr="00B243C0">
            <w:rPr>
              <w:b/>
              <w:i/>
            </w:rPr>
            <w:t>Shona Dunn:</w:t>
          </w:r>
          <w:r w:rsidRPr="00B243C0">
            <w:rPr>
              <w:b/>
            </w:rPr>
            <w:t xml:space="preserve"> </w:t>
          </w:r>
        </w:sdtContent>
      </w:sdt>
      <w:r w:rsidRPr="00B243C0">
        <w:t>It is very important that we are able to be entirely transparent with all of our decision</w:t>
      </w:r>
      <w:r w:rsidRPr="00B243C0">
        <w:t>-</w:t>
      </w:r>
      <w:r w:rsidRPr="00B243C0">
        <w:t>making. As you say, it is ve</w:t>
      </w:r>
      <w:r w:rsidRPr="00B243C0">
        <w:t xml:space="preserve">ry important </w:t>
      </w:r>
      <w:r>
        <w:t xml:space="preserve">that </w:t>
      </w:r>
      <w:r w:rsidRPr="00B243C0">
        <w:t>we are able to do that in the commercial sphere. It is very important that</w:t>
      </w:r>
      <w:r w:rsidRPr="00B243C0">
        <w:t>,</w:t>
      </w:r>
      <w:r w:rsidRPr="00B243C0">
        <w:t xml:space="preserve"> whatever platform communications take place on</w:t>
      </w:r>
      <w:r w:rsidRPr="00B243C0">
        <w:t xml:space="preserve">, </w:t>
      </w:r>
      <w:r w:rsidRPr="00B243C0">
        <w:t>that information is passed into the departmental record</w:t>
      </w:r>
      <w:r w:rsidRPr="00B243C0">
        <w:t>. T</w:t>
      </w:r>
      <w:r w:rsidRPr="00B243C0">
        <w:t>hat is absolutely what we focus on. We know that it is a</w:t>
      </w:r>
      <w:r w:rsidRPr="00B243C0">
        <w:t>dvisable, wherever decisions are going to be scrutinised, for communications to happen on departmental systems. All of our policies and guidance advise that.</w:t>
      </w:r>
    </w:p>
    <w:p w:rsidR="005A7086" w:rsidRPr="00B243C0" w:rsidP="005A7086">
      <w:pPr>
        <w:pStyle w:val="Remark"/>
      </w:pPr>
      <w:sdt>
        <w:sdtPr>
          <w:alias w:val="Member"/>
          <w:tag w:val="&lt;Member mnisId='1524' dodsId='35914'&gt;"/>
          <w:id w:val="951132804"/>
          <w:placeholder>
            <w:docPart w:val="806EF446B8214BA7ABD17E4942C02D20"/>
          </w:placeholder>
          <w:richText/>
        </w:sdtPr>
        <w:sdtContent>
          <w:r w:rsidRPr="00B243C0">
            <w:rPr>
              <w:b/>
            </w:rPr>
            <w:t>Chair:</w:t>
          </w:r>
        </w:sdtContent>
      </w:sdt>
      <w:r w:rsidRPr="00B243C0">
        <w:t xml:space="preserve"> That is well landed, let us hope, for future</w:t>
      </w:r>
      <w:r w:rsidRPr="00B243C0">
        <w:t xml:space="preserve"> Ministers</w:t>
      </w:r>
      <w:r w:rsidRPr="00B243C0">
        <w:t>.</w:t>
      </w:r>
    </w:p>
    <w:p w:rsidR="005A7086" w:rsidRPr="00B243C0" w:rsidP="005A7086">
      <w:pPr>
        <w:pStyle w:val="Question"/>
        <w:numPr>
          <w:ilvl w:val="0"/>
          <w:numId w:val="9"/>
        </w:numPr>
      </w:pPr>
      <w:sdt>
        <w:sdtPr>
          <w:alias w:val="Member"/>
          <w:tag w:val="&lt;Member mnisId='4249' dodsId='62737'&gt;"/>
          <w:id w:val="1254009684"/>
          <w:placeholder>
            <w:docPart w:val="806EF446B8214BA7ABD17E4942C02D20"/>
          </w:placeholder>
          <w:richText/>
        </w:sdtPr>
        <w:sdtContent>
          <w:r w:rsidRPr="00B243C0">
            <w:rPr>
              <w:b/>
            </w:rPr>
            <w:t>Anne Marie Morris:</w:t>
          </w:r>
        </w:sdtContent>
      </w:sdt>
      <w:r w:rsidRPr="00B243C0">
        <w:t xml:space="preserve"> Sir Chris, w</w:t>
      </w:r>
      <w:r w:rsidRPr="00B243C0">
        <w:t>hen you looked at potential future uses of this material</w:t>
      </w:r>
      <w:r>
        <w:t>—</w:t>
      </w:r>
      <w:r w:rsidRPr="00B243C0">
        <w:t>the PPE</w:t>
      </w:r>
      <w:r>
        <w:t>—</w:t>
      </w:r>
      <w:r w:rsidRPr="00B243C0">
        <w:t>did you just look in the public sector or did you look in the private sector</w:t>
      </w:r>
      <w:r w:rsidRPr="00B243C0">
        <w:t>,</w:t>
      </w:r>
      <w:r w:rsidRPr="00B243C0">
        <w:t xml:space="preserve"> into</w:t>
      </w:r>
      <w:r w:rsidRPr="00B243C0">
        <w:t>,</w:t>
      </w:r>
      <w:r w:rsidRPr="00B243C0">
        <w:t xml:space="preserve"> potentially</w:t>
      </w:r>
      <w:r w:rsidRPr="00B243C0">
        <w:t>,</w:t>
      </w:r>
      <w:r w:rsidRPr="00B243C0">
        <w:t xml:space="preserve"> charities </w:t>
      </w:r>
      <w:r w:rsidRPr="00B243C0">
        <w:t>that</w:t>
      </w:r>
      <w:r w:rsidRPr="00B243C0">
        <w:t xml:space="preserve"> undertake dirty occupations, whether it is gardening or in a zoo? Did you look </w:t>
      </w:r>
      <w:r w:rsidRPr="00B243C0">
        <w:t>at some private companies that</w:t>
      </w:r>
      <w:r w:rsidRPr="00B243C0">
        <w:t xml:space="preserve">, for example, </w:t>
      </w:r>
      <w:r w:rsidRPr="00B243C0">
        <w:t xml:space="preserve">are using </w:t>
      </w:r>
      <w:r w:rsidRPr="00B243C0">
        <w:t xml:space="preserve">waste material </w:t>
      </w:r>
      <w:r w:rsidRPr="00B243C0">
        <w:t>to make swimsuits?</w:t>
      </w:r>
    </w:p>
    <w:p w:rsidR="005A7086" w:rsidRPr="00B243C0" w:rsidP="005A7086">
      <w:pPr>
        <w:pStyle w:val="Answer"/>
      </w:pPr>
      <w:sdt>
        <w:sdtPr>
          <w:alias w:val="Witness"/>
          <w:id w:val="2057428078"/>
          <w:placeholder>
            <w:docPart w:val="806EF446B8214BA7ABD17E4942C02D20"/>
          </w:placeholder>
          <w:richText/>
        </w:sdtPr>
        <w:sdtContent>
          <w:r w:rsidRPr="00B243C0">
            <w:rPr>
              <w:b/>
              <w:i/>
            </w:rPr>
            <w:t>Sir Chris Wormald:</w:t>
          </w:r>
          <w:r w:rsidRPr="00B243C0">
            <w:rPr>
              <w:b/>
            </w:rPr>
            <w:t xml:space="preserve"> </w:t>
          </w:r>
        </w:sdtContent>
      </w:sdt>
      <w:r w:rsidRPr="00B243C0">
        <w:t xml:space="preserve">I will check exactly where we looked. </w:t>
      </w:r>
      <w:r w:rsidRPr="00B243C0">
        <w:t>I think w</w:t>
      </w:r>
      <w:r w:rsidRPr="00B243C0">
        <w:t>e looked across the piece.</w:t>
      </w:r>
    </w:p>
    <w:p w:rsidR="005A7086" w:rsidRPr="00B243C0" w:rsidP="005A7086">
      <w:pPr>
        <w:pStyle w:val="Answer"/>
      </w:pPr>
      <w:sdt>
        <w:sdtPr>
          <w:alias w:val="Witness"/>
          <w:id w:val="-1430421999"/>
          <w:placeholder>
            <w:docPart w:val="806EF446B8214BA7ABD17E4942C02D20"/>
          </w:placeholder>
          <w:richText/>
        </w:sdtPr>
        <w:sdtContent>
          <w:r w:rsidRPr="00B243C0">
            <w:rPr>
              <w:b/>
              <w:i/>
            </w:rPr>
            <w:t>Andy Brittain:</w:t>
          </w:r>
          <w:r w:rsidRPr="00B243C0">
            <w:rPr>
              <w:b/>
            </w:rPr>
            <w:t xml:space="preserve"> </w:t>
          </w:r>
        </w:sdtContent>
      </w:sdt>
      <w:r w:rsidRPr="00B243C0">
        <w:t>Yes, we look</w:t>
      </w:r>
      <w:r w:rsidRPr="00B243C0">
        <w:t>ed</w:t>
      </w:r>
      <w:r w:rsidRPr="00B243C0">
        <w:t xml:space="preserve"> very widely. We looked at adult social c</w:t>
      </w:r>
      <w:r w:rsidRPr="00B243C0">
        <w:t>are</w:t>
      </w:r>
      <w:r w:rsidRPr="00B243C0">
        <w:t>,</w:t>
      </w:r>
      <w:r w:rsidRPr="00B243C0">
        <w:t xml:space="preserve"> and we provided a lot into adult social care, which is primarily private sector. Quite a bit of it is medical equipment, though, so there is an extent to which it is able to be used outside of those settings.</w:t>
      </w:r>
    </w:p>
    <w:p w:rsidR="005A7086" w:rsidRPr="00B243C0" w:rsidP="005A7086">
      <w:pPr>
        <w:pStyle w:val="Remark"/>
      </w:pPr>
      <w:sdt>
        <w:sdtPr>
          <w:alias w:val="Member"/>
          <w:tag w:val="&lt;Member mnisId='4249' dodsId='62737'&gt;"/>
          <w:id w:val="-323662037"/>
          <w:placeholder>
            <w:docPart w:val="806EF446B8214BA7ABD17E4942C02D20"/>
          </w:placeholder>
          <w:richText/>
        </w:sdtPr>
        <w:sdtContent>
          <w:r w:rsidRPr="00B243C0">
            <w:rPr>
              <w:b/>
            </w:rPr>
            <w:t>Anne Marie Morris:</w:t>
          </w:r>
        </w:sdtContent>
      </w:sdt>
      <w:r w:rsidRPr="00B243C0">
        <w:t xml:space="preserve"> It is physical materi</w:t>
      </w:r>
      <w:r w:rsidRPr="00B243C0">
        <w:t>al. You are absolutely right</w:t>
      </w:r>
      <w:r w:rsidRPr="00B243C0">
        <w:t xml:space="preserve"> that i</w:t>
      </w:r>
      <w:r w:rsidRPr="00B243C0">
        <w:t>ts prime aim was medical, but it is still physical as a barrier.</w:t>
      </w:r>
    </w:p>
    <w:p w:rsidR="005A7086" w:rsidRPr="00B243C0" w:rsidP="005A7086">
      <w:pPr>
        <w:pStyle w:val="Answer"/>
      </w:pPr>
      <w:sdt>
        <w:sdtPr>
          <w:alias w:val="Witness"/>
          <w:id w:val="-783965347"/>
          <w:placeholder>
            <w:docPart w:val="806EF446B8214BA7ABD17E4942C02D20"/>
          </w:placeholder>
          <w:richText/>
        </w:sdtPr>
        <w:sdtContent>
          <w:r w:rsidRPr="00B243C0">
            <w:rPr>
              <w:b/>
              <w:i/>
            </w:rPr>
            <w:t>Andy Brittain:</w:t>
          </w:r>
          <w:r w:rsidRPr="00B243C0">
            <w:rPr>
              <w:b/>
            </w:rPr>
            <w:t xml:space="preserve"> </w:t>
          </w:r>
        </w:sdtContent>
      </w:sdt>
      <w:r w:rsidRPr="00B243C0">
        <w:t>Yes. We have looked very widely.</w:t>
      </w:r>
    </w:p>
    <w:p w:rsidR="005A7086" w:rsidRPr="00B243C0" w:rsidP="005A7086">
      <w:pPr>
        <w:pStyle w:val="Question"/>
        <w:numPr>
          <w:ilvl w:val="0"/>
          <w:numId w:val="9"/>
        </w:numPr>
      </w:pPr>
      <w:sdt>
        <w:sdtPr>
          <w:alias w:val="Member"/>
          <w:tag w:val="&lt;Member mnisId='4249' dodsId='62737'&gt;"/>
          <w:id w:val="-1347947467"/>
          <w:placeholder>
            <w:docPart w:val="806EF446B8214BA7ABD17E4942C02D20"/>
          </w:placeholder>
          <w:richText/>
        </w:sdtPr>
        <w:sdtContent>
          <w:r w:rsidRPr="00B243C0">
            <w:rPr>
              <w:b/>
            </w:rPr>
            <w:t>Anne Marie Morris:</w:t>
          </w:r>
        </w:sdtContent>
      </w:sdt>
      <w:r w:rsidRPr="00B243C0">
        <w:t xml:space="preserve"> Are there other uses?</w:t>
      </w:r>
    </w:p>
    <w:p w:rsidR="005A7086" w:rsidRPr="00B243C0" w:rsidP="005A7086">
      <w:pPr>
        <w:pStyle w:val="Answer"/>
      </w:pPr>
      <w:sdt>
        <w:sdtPr>
          <w:alias w:val="Witness"/>
          <w:id w:val="-1091001810"/>
          <w:placeholder>
            <w:docPart w:val="806EF446B8214BA7ABD17E4942C02D20"/>
          </w:placeholder>
          <w:richText/>
        </w:sdtPr>
        <w:sdtContent>
          <w:r w:rsidRPr="00B243C0">
            <w:rPr>
              <w:b/>
              <w:i/>
            </w:rPr>
            <w:t>Sir Chris Wormald:</w:t>
          </w:r>
          <w:r w:rsidRPr="00B243C0">
            <w:rPr>
              <w:b/>
            </w:rPr>
            <w:t xml:space="preserve"> </w:t>
          </w:r>
        </w:sdtContent>
      </w:sdt>
      <w:r w:rsidRPr="00B243C0">
        <w:t xml:space="preserve">We will write to you saying exactly </w:t>
      </w:r>
      <w:r w:rsidRPr="00B243C0">
        <w:t>where we did look, but we looked pretty widely and offered stuff for sale across the piece.</w:t>
      </w:r>
    </w:p>
    <w:p w:rsidR="005A7086" w:rsidRPr="00B243C0" w:rsidP="00E45F33">
      <w:pPr>
        <w:pStyle w:val="Question"/>
      </w:pPr>
      <w:sdt>
        <w:sdtPr>
          <w:alias w:val="Member"/>
          <w:tag w:val="&lt;Member mnisId='1524' dodsId='35914'&gt;"/>
          <w:id w:val="-175570384"/>
          <w:placeholder>
            <w:docPart w:val="806EF446B8214BA7ABD17E4942C02D20"/>
          </w:placeholder>
          <w:richText/>
        </w:sdtPr>
        <w:sdtContent>
          <w:r w:rsidRPr="00B243C0">
            <w:rPr>
              <w:b/>
            </w:rPr>
            <w:t>Chair:</w:t>
          </w:r>
        </w:sdtContent>
      </w:sdt>
      <w:r w:rsidRPr="00B243C0">
        <w:t xml:space="preserve"> It is slightly surreal, Sir Chris. I do not suppose</w:t>
      </w:r>
      <w:r w:rsidRPr="00B243C0">
        <w:t>,</w:t>
      </w:r>
      <w:r w:rsidRPr="00B243C0">
        <w:t xml:space="preserve"> when you started your civil service career</w:t>
      </w:r>
      <w:r w:rsidRPr="00B243C0">
        <w:t>,</w:t>
      </w:r>
      <w:r w:rsidRPr="00B243C0">
        <w:t xml:space="preserve"> you </w:t>
      </w:r>
      <w:r w:rsidRPr="00B243C0">
        <w:t xml:space="preserve">were </w:t>
      </w:r>
      <w:r w:rsidRPr="00B243C0">
        <w:t>thinking that you would be dealing with excess PP</w:t>
      </w:r>
      <w:r w:rsidRPr="00B243C0">
        <w:t>E gloves.</w:t>
      </w:r>
    </w:p>
    <w:p w:rsidR="005A7086" w:rsidRPr="00B243C0" w:rsidP="005A7086">
      <w:pPr>
        <w:pStyle w:val="Answer"/>
      </w:pPr>
      <w:sdt>
        <w:sdtPr>
          <w:alias w:val="Witness"/>
          <w:id w:val="1379201797"/>
          <w:placeholder>
            <w:docPart w:val="806EF446B8214BA7ABD17E4942C02D20"/>
          </w:placeholder>
          <w:richText/>
        </w:sdtPr>
        <w:sdtContent>
          <w:r w:rsidRPr="00B243C0">
            <w:rPr>
              <w:b/>
              <w:i/>
            </w:rPr>
            <w:t>Sir Chris Wormald:</w:t>
          </w:r>
          <w:r w:rsidRPr="00B243C0">
            <w:rPr>
              <w:b/>
            </w:rPr>
            <w:t xml:space="preserve"> </w:t>
          </w:r>
        </w:sdtContent>
      </w:sdt>
      <w:r w:rsidRPr="00B243C0">
        <w:t>I have done many things that I never envis</w:t>
      </w:r>
      <w:r w:rsidRPr="00B243C0">
        <w:t>ag</w:t>
      </w:r>
      <w:r w:rsidRPr="00B243C0">
        <w:t>ed myself doing.</w:t>
      </w:r>
    </w:p>
    <w:p w:rsidR="005A7086" w:rsidRPr="00B243C0" w:rsidP="005A7086">
      <w:pPr>
        <w:pStyle w:val="Remark"/>
      </w:pPr>
      <w:sdt>
        <w:sdtPr>
          <w:alias w:val="Member"/>
          <w:tag w:val="&lt;Member mnisId='1524' dodsId='35914'&gt;"/>
          <w:id w:val="-234860222"/>
          <w:placeholder>
            <w:docPart w:val="806EF446B8214BA7ABD17E4942C02D20"/>
          </w:placeholder>
          <w:richText/>
        </w:sdtPr>
        <w:sdtContent>
          <w:r w:rsidRPr="00B243C0">
            <w:rPr>
              <w:b/>
            </w:rPr>
            <w:t>Chair:</w:t>
          </w:r>
        </w:sdtContent>
      </w:sdt>
      <w:r w:rsidRPr="00B243C0">
        <w:t xml:space="preserve"> </w:t>
      </w:r>
      <w:r w:rsidRPr="00B243C0">
        <w:t>Maybe th</w:t>
      </w:r>
      <w:r w:rsidRPr="00B243C0">
        <w:t>e book will be forthcoming. You have to almost laugh</w:t>
      </w:r>
      <w:r w:rsidRPr="00B243C0">
        <w:t>, or you would cry,</w:t>
      </w:r>
      <w:r w:rsidRPr="00B243C0">
        <w:t xml:space="preserve"> about the PPE situation.</w:t>
      </w:r>
    </w:p>
    <w:p w:rsidR="005A7086" w:rsidRPr="00B243C0" w:rsidP="005A7086">
      <w:pPr>
        <w:pStyle w:val="Question"/>
        <w:numPr>
          <w:ilvl w:val="0"/>
          <w:numId w:val="9"/>
        </w:numPr>
      </w:pPr>
      <w:sdt>
        <w:sdtPr>
          <w:alias w:val="Member"/>
          <w:tag w:val="&lt;Member mnisId='1425' dodsId='25639'&gt;"/>
          <w:id w:val="265741117"/>
          <w:placeholder>
            <w:docPart w:val="806EF446B8214BA7ABD17E4942C02D20"/>
          </w:placeholder>
          <w:richText/>
        </w:sdtPr>
        <w:sdtContent>
          <w:r w:rsidRPr="00B243C0">
            <w:rPr>
              <w:b/>
            </w:rPr>
            <w:t>Mr Djanogly:</w:t>
          </w:r>
        </w:sdtContent>
      </w:sdt>
      <w:r w:rsidRPr="00B243C0">
        <w:t xml:space="preserve"> Just to wrap up on inventory procur</w:t>
      </w:r>
      <w:r w:rsidRPr="00B243C0">
        <w:t>ement, we have been looking at the accounts. What are the lessons learned from PPE procurement and the state of the stockpile, in brief? A book could be written on it.</w:t>
      </w:r>
    </w:p>
    <w:p w:rsidR="005A7086" w:rsidRPr="00B243C0" w:rsidP="005A7086">
      <w:pPr>
        <w:pStyle w:val="Answer"/>
      </w:pPr>
      <w:sdt>
        <w:sdtPr>
          <w:alias w:val="Witness"/>
          <w:id w:val="124052167"/>
          <w:placeholder>
            <w:docPart w:val="806EF446B8214BA7ABD17E4942C02D20"/>
          </w:placeholder>
          <w:richText/>
        </w:sdtPr>
        <w:sdtContent>
          <w:r w:rsidRPr="00B243C0">
            <w:rPr>
              <w:b/>
              <w:i/>
            </w:rPr>
            <w:t>Sir Chris Wormald:</w:t>
          </w:r>
          <w:r w:rsidRPr="00B243C0">
            <w:rPr>
              <w:b/>
            </w:rPr>
            <w:t xml:space="preserve"> </w:t>
          </w:r>
        </w:sdtContent>
      </w:sdt>
      <w:r w:rsidRPr="00B243C0">
        <w:t xml:space="preserve">Again, I am sure the public inquiry will look at this. I come back to </w:t>
      </w:r>
      <w:r>
        <w:t>the</w:t>
      </w:r>
      <w:r w:rsidRPr="00B243C0">
        <w:t xml:space="preserve"> general point I made about capabilities and plans. The stockpile we held was absolutely invaluable in getting through the first part of the pandemic. Once we get the stock levels dow</w:t>
      </w:r>
      <w:r w:rsidRPr="00B243C0">
        <w:t>n</w:t>
      </w:r>
      <w:r w:rsidRPr="00B243C0">
        <w:t>,</w:t>
      </w:r>
      <w:r w:rsidRPr="00B243C0">
        <w:t xml:space="preserve"> I am sure we will want to review the exact composition of that stockpile for future pandemics.</w:t>
      </w:r>
    </w:p>
    <w:p w:rsidR="00A97167" w:rsidRPr="00B243C0" w:rsidP="005A7086">
      <w:pPr>
        <w:pStyle w:val="Answer"/>
      </w:pPr>
      <w:r w:rsidRPr="00B243C0">
        <w:t>There was already a plan, at the point that the pandemic broke out, to enhance our existing stockpile on gowns as well as aprons. I am sure we will want to do</w:t>
      </w:r>
      <w:r w:rsidRPr="00B243C0">
        <w:t xml:space="preserve"> that, but on the concept of a stockpile and whether you can you get through the first few months of a pandemic, our experience proved that. </w:t>
      </w:r>
    </w:p>
    <w:p w:rsidR="005A7086" w:rsidRPr="00B243C0" w:rsidP="005A7086">
      <w:pPr>
        <w:pStyle w:val="Answer"/>
      </w:pPr>
      <w:r w:rsidRPr="00B243C0">
        <w:t>The bit that we need to look at further was that one of our big limitations was our ability to create domestic sup</w:t>
      </w:r>
      <w:r w:rsidRPr="00B243C0">
        <w:t xml:space="preserve">ply. As I discussed with the </w:t>
      </w:r>
      <w:r w:rsidRPr="00B243C0">
        <w:t>C</w:t>
      </w:r>
      <w:r w:rsidRPr="00B243C0">
        <w:t>ommittee before, in peacetime it is considerably cheaper to buy on the international markets than it is to make it domestically. However, we have made quite a lot of progress with domestic make. Quite clearly</w:t>
      </w:r>
      <w:r w:rsidRPr="00B243C0">
        <w:t>,</w:t>
      </w:r>
      <w:r w:rsidRPr="00B243C0">
        <w:t xml:space="preserve"> the country will</w:t>
      </w:r>
      <w:r w:rsidRPr="00B243C0">
        <w:t xml:space="preserve"> be more resilient if it is not only reliant upon the stockpile we have to build up and international supply chains, so that would be a big lesson.</w:t>
      </w:r>
    </w:p>
    <w:p w:rsidR="005A7086" w:rsidRPr="00B243C0" w:rsidP="005A7086">
      <w:pPr>
        <w:pStyle w:val="Answer"/>
      </w:pPr>
      <w:r w:rsidRPr="00B243C0">
        <w:t xml:space="preserve">A lot of the challenges that we faced in the pandemic were much more about logistics than they were supply. </w:t>
      </w:r>
      <w:r w:rsidRPr="00B243C0">
        <w:t xml:space="preserve">As I have said to this </w:t>
      </w:r>
      <w:r w:rsidRPr="00B243C0">
        <w:t>C</w:t>
      </w:r>
      <w:r w:rsidRPr="00B243C0">
        <w:t>ommittee on a number of occasions, we never actually ever ran out nationally of PPE. That did not equate to there being no problems in hospitals and care homes, as you know. Th</w:t>
      </w:r>
      <w:r w:rsidRPr="00B243C0">
        <w:t>ere</w:t>
      </w:r>
      <w:r w:rsidRPr="00B243C0">
        <w:t xml:space="preserve"> were very frequently logistical supply issues, parti</w:t>
      </w:r>
      <w:r w:rsidRPr="00B243C0">
        <w:t>cularly in</w:t>
      </w:r>
      <w:r w:rsidRPr="00B243C0">
        <w:t>to</w:t>
      </w:r>
      <w:r w:rsidRPr="00B243C0">
        <w:t xml:space="preserve"> care, which we had never done before. You will remember the comments of the then Chief of the Defence Staff that </w:t>
      </w:r>
      <w:r w:rsidRPr="00B243C0">
        <w:t>this</w:t>
      </w:r>
      <w:r w:rsidRPr="00B243C0">
        <w:t xml:space="preserve"> was the single biggest logistical challenge he had faced in his 40-year military career. We now have a much better infrastruc</w:t>
      </w:r>
      <w:r w:rsidRPr="00B243C0">
        <w:t>ture for doing that, including the portal. As we stop doing it for free</w:t>
      </w:r>
      <w:r w:rsidRPr="00B243C0">
        <w:t>,</w:t>
      </w:r>
      <w:r w:rsidRPr="00B243C0">
        <w:t xml:space="preserve"> we will want to maintain the capabilities there around logistics. I suspect those logistical in-country issues are actually going to be some of the biggest learnings around PPE.</w:t>
      </w:r>
    </w:p>
    <w:p w:rsidR="005A7086" w:rsidRPr="00B243C0" w:rsidP="005A7086">
      <w:pPr>
        <w:pStyle w:val="Answer"/>
      </w:pPr>
      <w:r w:rsidRPr="00B243C0">
        <w:t>The o</w:t>
      </w:r>
      <w:r w:rsidRPr="00B243C0">
        <w:t>ne I am very undecided on</w:t>
      </w:r>
      <w:r w:rsidRPr="00B243C0">
        <w:t>—I</w:t>
      </w:r>
      <w:r w:rsidRPr="00B243C0">
        <w:t xml:space="preserve"> </w:t>
      </w:r>
      <w:r w:rsidRPr="00B243C0">
        <w:t xml:space="preserve">have </w:t>
      </w:r>
      <w:r w:rsidRPr="00B243C0">
        <w:t xml:space="preserve">debated </w:t>
      </w:r>
      <w:r w:rsidRPr="00B243C0">
        <w:t xml:space="preserve">it </w:t>
      </w:r>
      <w:r w:rsidRPr="00B243C0">
        <w:t xml:space="preserve">with this </w:t>
      </w:r>
      <w:r w:rsidRPr="00B243C0">
        <w:t>C</w:t>
      </w:r>
      <w:r w:rsidRPr="00B243C0">
        <w:t xml:space="preserve">ommittee before—is whether we should have picked some rules and just stuck with them during the pandemic. I am genuinely undecided on this. We changed our advice to people on what PPE was </w:t>
      </w:r>
      <w:r w:rsidRPr="00B243C0">
        <w:t>necessary as our understanding of the disease changed. A lot of people found that very difficult, for understandable reasons. However, the alternative approach of knowing there was a better style of PPE and not telling people also does not feel right. I fi</w:t>
      </w:r>
      <w:r w:rsidRPr="00B243C0">
        <w:t>nd that balance very difficult.</w:t>
      </w:r>
    </w:p>
    <w:p w:rsidR="005A7086" w:rsidRPr="00B243C0" w:rsidP="005A7086">
      <w:pPr>
        <w:pStyle w:val="Answer"/>
      </w:pPr>
      <w:r w:rsidRPr="00B243C0">
        <w:t>The final thing that we did not get right at the beginning of the pandemic but made a huge amount of progress on as the pandemic went on, not just in this field but more generally, was appropriate PPE for people</w:t>
      </w:r>
      <w:r w:rsidRPr="00B243C0">
        <w:t xml:space="preserve"> of</w:t>
      </w:r>
      <w:r w:rsidRPr="00B243C0">
        <w:t xml:space="preserve"> different</w:t>
      </w:r>
      <w:r w:rsidRPr="00B243C0">
        <w:t xml:space="preserve"> backgrounds, right down to what shape of face mask we were providing. Following an excellent study by PHE, Professor Kevin Fenton and others, we made a lot of progress across that. There are lots of learnings, and then there is everything on procurement t</w:t>
      </w:r>
      <w:r w:rsidRPr="00B243C0">
        <w:t>hat was in the Boardman review. There is quite a long list of things we have learned there.</w:t>
      </w:r>
    </w:p>
    <w:p w:rsidR="005A7086" w:rsidRPr="00B243C0" w:rsidP="005A7086">
      <w:pPr>
        <w:pStyle w:val="Question"/>
        <w:numPr>
          <w:ilvl w:val="0"/>
          <w:numId w:val="9"/>
        </w:numPr>
      </w:pPr>
      <w:sdt>
        <w:sdtPr>
          <w:alias w:val="Member"/>
          <w:tag w:val="&lt;Member mnisId='1524' dodsId='35914'&gt;"/>
          <w:id w:val="-1626922225"/>
          <w:placeholder>
            <w:docPart w:val="806EF446B8214BA7ABD17E4942C02D20"/>
          </w:placeholder>
          <w:richText/>
        </w:sdtPr>
        <w:sdtContent>
          <w:r w:rsidRPr="00B243C0">
            <w:rPr>
              <w:b/>
            </w:rPr>
            <w:t>Chair:</w:t>
          </w:r>
        </w:sdtContent>
      </w:sdt>
      <w:r w:rsidRPr="00B243C0">
        <w:t xml:space="preserve"> We could go into that a lot more. We know about the public inquiry and we will keep looking at this issue. I want to turn back</w:t>
      </w:r>
      <w:r w:rsidRPr="00B243C0">
        <w:t>, though,</w:t>
      </w:r>
      <w:r w:rsidRPr="00B243C0">
        <w:t xml:space="preserve"> to the accounting i</w:t>
      </w:r>
      <w:r w:rsidRPr="00B243C0">
        <w:t>ssue, so really it is your turn, Mr Brittain. We have some big structural changes coming through in the NHS, and once again we are going to see a point outside the normal financial year change. The integrated care boards will be informing part of the new N</w:t>
      </w:r>
      <w:r w:rsidRPr="00B243C0">
        <w:t xml:space="preserve">HS England accounts. There are 106 accounts of CCGs. They will then turn into 42 integrated care boards, but there will be nine months of accounts of integrated care boards and three months of accounts of CCGs. It is all quite complex. </w:t>
      </w:r>
      <w:r w:rsidRPr="00B243C0">
        <w:t xml:space="preserve">First, </w:t>
      </w:r>
      <w:r w:rsidRPr="00B243C0">
        <w:t xml:space="preserve">why on earth </w:t>
      </w:r>
      <w:r w:rsidRPr="00B243C0">
        <w:t xml:space="preserve">do it that way and not inside a financial year? </w:t>
      </w:r>
      <w:r w:rsidRPr="00B243C0">
        <w:t>Secondly</w:t>
      </w:r>
      <w:r w:rsidRPr="00B243C0">
        <w:t>, how is this going to affect the departmental accounts?</w:t>
      </w:r>
    </w:p>
    <w:p w:rsidR="005A7086" w:rsidRPr="00B243C0" w:rsidP="005A7086">
      <w:pPr>
        <w:pStyle w:val="Answer"/>
      </w:pPr>
      <w:sdt>
        <w:sdtPr>
          <w:alias w:val="Witness"/>
          <w:id w:val="-1036738314"/>
          <w:placeholder>
            <w:docPart w:val="806EF446B8214BA7ABD17E4942C02D20"/>
          </w:placeholder>
          <w:richText/>
        </w:sdtPr>
        <w:sdtContent>
          <w:r w:rsidRPr="00B243C0">
            <w:rPr>
              <w:b/>
              <w:i/>
            </w:rPr>
            <w:t>Andy Brittain:</w:t>
          </w:r>
          <w:r w:rsidRPr="00B243C0">
            <w:rPr>
              <w:b/>
            </w:rPr>
            <w:t xml:space="preserve"> </w:t>
          </w:r>
        </w:sdtContent>
      </w:sdt>
      <w:r w:rsidRPr="00B243C0">
        <w:t>I might leave it to others.</w:t>
      </w:r>
    </w:p>
    <w:p w:rsidR="005A7086" w:rsidRPr="00B243C0" w:rsidP="00565A33">
      <w:pPr>
        <w:pStyle w:val="Question"/>
      </w:pPr>
      <w:sdt>
        <w:sdtPr>
          <w:alias w:val="Member"/>
          <w:tag w:val="&lt;Member mnisId='1524' dodsId='35914'&gt;"/>
          <w:id w:val="652257927"/>
          <w:placeholder>
            <w:docPart w:val="806EF446B8214BA7ABD17E4942C02D20"/>
          </w:placeholder>
          <w:richText/>
        </w:sdtPr>
        <w:sdtContent>
          <w:r w:rsidRPr="00B243C0">
            <w:rPr>
              <w:b/>
            </w:rPr>
            <w:t>Chair:</w:t>
          </w:r>
        </w:sdtContent>
      </w:sdt>
      <w:r w:rsidRPr="00B243C0">
        <w:t xml:space="preserve"> Mr Brittain does not know why we are doing it outside of a financial year. That is intere</w:t>
      </w:r>
      <w:r w:rsidRPr="00B243C0">
        <w:t>sting.</w:t>
      </w:r>
    </w:p>
    <w:p w:rsidR="005A7086" w:rsidRPr="00B243C0" w:rsidP="005A7086">
      <w:pPr>
        <w:pStyle w:val="Answer"/>
      </w:pPr>
      <w:sdt>
        <w:sdtPr>
          <w:alias w:val="Witness"/>
          <w:id w:val="-9681078"/>
          <w:placeholder>
            <w:docPart w:val="806EF446B8214BA7ABD17E4942C02D20"/>
          </w:placeholder>
          <w:richText/>
        </w:sdtPr>
        <w:sdtContent>
          <w:r w:rsidRPr="00B243C0">
            <w:rPr>
              <w:b/>
              <w:i/>
            </w:rPr>
            <w:t>Andy Brittain:</w:t>
          </w:r>
          <w:r w:rsidRPr="00B243C0">
            <w:rPr>
              <w:b/>
            </w:rPr>
            <w:t xml:space="preserve"> </w:t>
          </w:r>
        </w:sdtContent>
      </w:sdt>
      <w:r w:rsidRPr="00B243C0">
        <w:t xml:space="preserve">It is essentially because the decision was made to reform NHS in this way, and that is the timing that has been established to do it. </w:t>
      </w:r>
    </w:p>
    <w:p w:rsidR="005A7086" w:rsidRPr="00B243C0" w:rsidP="005A7086">
      <w:pPr>
        <w:pStyle w:val="Question"/>
        <w:numPr>
          <w:ilvl w:val="0"/>
          <w:numId w:val="9"/>
        </w:numPr>
      </w:pPr>
      <w:sdt>
        <w:sdtPr>
          <w:alias w:val="Member"/>
          <w:tag w:val="&lt;Member mnisId='1524' dodsId='35914'&gt;"/>
          <w:id w:val="914743063"/>
          <w:placeholder>
            <w:docPart w:val="806EF446B8214BA7ABD17E4942C02D20"/>
          </w:placeholder>
          <w:richText/>
        </w:sdtPr>
        <w:sdtContent>
          <w:r w:rsidRPr="00B243C0">
            <w:rPr>
              <w:b/>
            </w:rPr>
            <w:t>Chair:</w:t>
          </w:r>
        </w:sdtContent>
      </w:sdt>
      <w:r w:rsidRPr="00B243C0">
        <w:t xml:space="preserve"> It does not seem very logical. You are a finance guy. In normal terms</w:t>
      </w:r>
      <w:r w:rsidRPr="00B243C0">
        <w:t>,</w:t>
      </w:r>
      <w:r w:rsidRPr="00B243C0">
        <w:t xml:space="preserve"> would it not be e</w:t>
      </w:r>
      <w:r w:rsidRPr="00B243C0">
        <w:t>asier to do it on a financial year basis?</w:t>
      </w:r>
    </w:p>
    <w:p w:rsidR="005A7086" w:rsidRPr="00B243C0" w:rsidP="005A7086">
      <w:pPr>
        <w:pStyle w:val="Answer"/>
      </w:pPr>
      <w:sdt>
        <w:sdtPr>
          <w:alias w:val="Witness"/>
          <w:id w:val="-1467347502"/>
          <w:placeholder>
            <w:docPart w:val="806EF446B8214BA7ABD17E4942C02D20"/>
          </w:placeholder>
          <w:richText/>
        </w:sdtPr>
        <w:sdtContent>
          <w:r w:rsidRPr="00B243C0">
            <w:rPr>
              <w:b/>
              <w:i/>
            </w:rPr>
            <w:t>Andy Brittain:</w:t>
          </w:r>
          <w:r w:rsidRPr="00B243C0">
            <w:rPr>
              <w:b/>
            </w:rPr>
            <w:t xml:space="preserve"> </w:t>
          </w:r>
        </w:sdtContent>
      </w:sdt>
      <w:r w:rsidRPr="00B243C0">
        <w:t>I am sure it would have been easier.</w:t>
      </w:r>
    </w:p>
    <w:p w:rsidR="005A7086" w:rsidRPr="00B243C0" w:rsidP="00565A33">
      <w:pPr>
        <w:pStyle w:val="Question"/>
      </w:pPr>
      <w:sdt>
        <w:sdtPr>
          <w:alias w:val="Member"/>
          <w:tag w:val="&lt;Member mnisId='1524' dodsId='35914'&gt;"/>
          <w:id w:val="-1740711487"/>
          <w:placeholder>
            <w:docPart w:val="806EF446B8214BA7ABD17E4942C02D20"/>
          </w:placeholder>
          <w:richText/>
        </w:sdtPr>
        <w:sdtContent>
          <w:r w:rsidRPr="00B243C0">
            <w:rPr>
              <w:b/>
            </w:rPr>
            <w:t>Chair:</w:t>
          </w:r>
        </w:sdtContent>
      </w:sdt>
      <w:r w:rsidRPr="00B243C0">
        <w:t xml:space="preserve"> We have seen the problems. We spent the first 45 minutes discussing the problems it caused, so it seems like your </w:t>
      </w:r>
      <w:r w:rsidRPr="00B243C0">
        <w:t>D</w:t>
      </w:r>
      <w:r w:rsidRPr="00B243C0">
        <w:t>epartment has learned nothing.</w:t>
      </w:r>
    </w:p>
    <w:p w:rsidR="005A7086" w:rsidRPr="00B243C0" w:rsidP="005A7086">
      <w:pPr>
        <w:pStyle w:val="Answer"/>
      </w:pPr>
      <w:sdt>
        <w:sdtPr>
          <w:alias w:val="Witness"/>
          <w:id w:val="1974637914"/>
          <w:placeholder>
            <w:docPart w:val="806EF446B8214BA7ABD17E4942C02D20"/>
          </w:placeholder>
          <w:richText/>
        </w:sdtPr>
        <w:sdtContent>
          <w:r w:rsidRPr="00B243C0">
            <w:rPr>
              <w:b/>
              <w:i/>
            </w:rPr>
            <w:t>Shona</w:t>
          </w:r>
          <w:r w:rsidRPr="00B243C0">
            <w:rPr>
              <w:b/>
              <w:i/>
            </w:rPr>
            <w:t xml:space="preserve"> Dunn:</w:t>
          </w:r>
          <w:r w:rsidRPr="00B243C0">
            <w:rPr>
              <w:b/>
            </w:rPr>
            <w:t xml:space="preserve"> </w:t>
          </w:r>
        </w:sdtContent>
      </w:sdt>
      <w:r w:rsidRPr="00B243C0">
        <w:t>Of course it would certainly be easier and neater in accounting terms. It does of course place a significant degree of challenge into the system. We are aware of that. We are aware of the challenges that already exist in the system</w:t>
      </w:r>
      <w:r w:rsidRPr="00B243C0">
        <w:t>,</w:t>
      </w:r>
      <w:r w:rsidRPr="00B243C0">
        <w:t xml:space="preserve"> and we are hav</w:t>
      </w:r>
      <w:r w:rsidRPr="00B243C0">
        <w:t>ing a great deal of discussion about that.</w:t>
      </w:r>
    </w:p>
    <w:p w:rsidR="005A7086" w:rsidRPr="00B243C0" w:rsidP="005A7086">
      <w:pPr>
        <w:pStyle w:val="Answer"/>
      </w:pPr>
      <w:r w:rsidRPr="00B243C0">
        <w:t xml:space="preserve">The </w:t>
      </w:r>
      <w:r w:rsidRPr="00B243C0">
        <w:t>D</w:t>
      </w:r>
      <w:r w:rsidRPr="00B243C0">
        <w:t>epartment is thinking very carefully about how it supports ICBs to make sure that they are in the best place they can be to undertake the responsibilities that they are going to have. There is obviously a sig</w:t>
      </w:r>
      <w:r w:rsidRPr="00B243C0">
        <w:t xml:space="preserve">nificant amount of work for them to do there. Ministers are very engaged with ICBs, as is the </w:t>
      </w:r>
      <w:r w:rsidRPr="00B243C0">
        <w:t>D</w:t>
      </w:r>
      <w:r w:rsidRPr="00B243C0">
        <w:t>epartment, and we will do everything we can to ensure the transition goes smoothly. The point of transition is very much driven by when we were able to bring for</w:t>
      </w:r>
      <w:r w:rsidRPr="00B243C0">
        <w:t xml:space="preserve">ward the powers through the passing of the </w:t>
      </w:r>
      <w:r w:rsidRPr="00B243C0">
        <w:t>B</w:t>
      </w:r>
      <w:r w:rsidRPr="00B243C0">
        <w:t>ill.</w:t>
      </w:r>
    </w:p>
    <w:p w:rsidR="005A7086" w:rsidRPr="00B243C0" w:rsidP="005A7086">
      <w:pPr>
        <w:pStyle w:val="Question"/>
        <w:numPr>
          <w:ilvl w:val="0"/>
          <w:numId w:val="9"/>
        </w:numPr>
      </w:pPr>
      <w:sdt>
        <w:sdtPr>
          <w:alias w:val="Member"/>
          <w:tag w:val="&lt;Member mnisId='1524' dodsId='35914'&gt;"/>
          <w:id w:val="1868105424"/>
          <w:placeholder>
            <w:docPart w:val="806EF446B8214BA7ABD17E4942C02D20"/>
          </w:placeholder>
          <w:richText/>
        </w:sdtPr>
        <w:sdtContent>
          <w:r w:rsidRPr="00B243C0">
            <w:rPr>
              <w:b/>
            </w:rPr>
            <w:t>Chair:</w:t>
          </w:r>
        </w:sdtContent>
      </w:sdt>
      <w:r w:rsidRPr="00B243C0">
        <w:t xml:space="preserve"> It is to do with the legislative timetable. Was there any consideration in delaying the start point of ICBs?</w:t>
      </w:r>
    </w:p>
    <w:p w:rsidR="005A7086" w:rsidRPr="00B243C0" w:rsidP="005A7086">
      <w:pPr>
        <w:pStyle w:val="Answer"/>
      </w:pPr>
      <w:sdt>
        <w:sdtPr>
          <w:alias w:val="Witness"/>
          <w:id w:val="263200796"/>
          <w:placeholder>
            <w:docPart w:val="806EF446B8214BA7ABD17E4942C02D20"/>
          </w:placeholder>
          <w:richText/>
        </w:sdtPr>
        <w:sdtContent>
          <w:r w:rsidRPr="00B243C0">
            <w:rPr>
              <w:b/>
              <w:i/>
            </w:rPr>
            <w:t>Shona Dunn:</w:t>
          </w:r>
          <w:r w:rsidRPr="00B243C0">
            <w:rPr>
              <w:b/>
            </w:rPr>
            <w:t xml:space="preserve"> </w:t>
          </w:r>
        </w:sdtContent>
      </w:sdt>
      <w:r w:rsidRPr="00B243C0">
        <w:t xml:space="preserve">A whole variety of issues were considered in terms of how quickly to bring </w:t>
      </w:r>
      <w:r w:rsidRPr="00B243C0">
        <w:t>forward the creation of the ICBs. That was one consideration. There will have been many others. Of course, as you say, that will present a challenge that we will need to work very hard to do.</w:t>
      </w:r>
    </w:p>
    <w:p w:rsidR="005A7086" w:rsidRPr="00B243C0" w:rsidP="005A7086">
      <w:pPr>
        <w:pStyle w:val="Question"/>
        <w:numPr>
          <w:ilvl w:val="0"/>
          <w:numId w:val="9"/>
        </w:numPr>
      </w:pPr>
      <w:sdt>
        <w:sdtPr>
          <w:alias w:val="Member"/>
          <w:tag w:val="&lt;Member mnisId='1524' dodsId='35914'&gt;"/>
          <w:id w:val="-102970587"/>
          <w:placeholder>
            <w:docPart w:val="806EF446B8214BA7ABD17E4942C02D20"/>
          </w:placeholder>
          <w:richText/>
        </w:sdtPr>
        <w:sdtContent>
          <w:r w:rsidRPr="00B243C0">
            <w:rPr>
              <w:b/>
            </w:rPr>
            <w:t>Chair:</w:t>
          </w:r>
        </w:sdtContent>
      </w:sdt>
      <w:r w:rsidRPr="00B243C0">
        <w:t xml:space="preserve"> Turning on</w:t>
      </w:r>
      <w:r w:rsidRPr="00B243C0">
        <w:t xml:space="preserve"> </w:t>
      </w:r>
      <w:r w:rsidRPr="00B243C0">
        <w:t>to the challenge, Mr Brittain, you are going</w:t>
      </w:r>
      <w:r w:rsidRPr="00B243C0">
        <w:t xml:space="preserve"> to have the challenge of trying to put it all together. What is the actual impact?</w:t>
      </w:r>
    </w:p>
    <w:p w:rsidR="005A7086" w:rsidRPr="00B243C0" w:rsidP="005A7086">
      <w:pPr>
        <w:pStyle w:val="Answer"/>
      </w:pPr>
      <w:sdt>
        <w:sdtPr>
          <w:alias w:val="Witness"/>
          <w:id w:val="-1616522967"/>
          <w:placeholder>
            <w:docPart w:val="806EF446B8214BA7ABD17E4942C02D20"/>
          </w:placeholder>
          <w:richText/>
        </w:sdtPr>
        <w:sdtContent>
          <w:r w:rsidRPr="00B243C0">
            <w:rPr>
              <w:b/>
              <w:i/>
            </w:rPr>
            <w:t>Andy Brittain:</w:t>
          </w:r>
          <w:r w:rsidRPr="00B243C0">
            <w:rPr>
              <w:b/>
            </w:rPr>
            <w:t xml:space="preserve"> </w:t>
          </w:r>
        </w:sdtContent>
      </w:sdt>
      <w:r w:rsidRPr="00B243C0">
        <w:t>It is actually the challenge for NHS England in the first instance.</w:t>
      </w:r>
    </w:p>
    <w:p w:rsidR="00565A33" w:rsidRPr="00B243C0" w:rsidP="005A7086">
      <w:pPr>
        <w:pStyle w:val="Question"/>
        <w:numPr>
          <w:ilvl w:val="0"/>
          <w:numId w:val="9"/>
        </w:numPr>
      </w:pPr>
      <w:sdt>
        <w:sdtPr>
          <w:alias w:val="Member"/>
          <w:tag w:val="&lt;Member mnisId='1524' dodsId='35914'&gt;"/>
          <w:id w:val="234758864"/>
          <w:placeholder>
            <w:docPart w:val="806EF446B8214BA7ABD17E4942C02D20"/>
          </w:placeholder>
          <w:richText/>
        </w:sdtPr>
        <w:sdtContent>
          <w:r w:rsidRPr="00B243C0">
            <w:rPr>
              <w:b/>
            </w:rPr>
            <w:t>Chair:</w:t>
          </w:r>
        </w:sdtContent>
      </w:sdt>
      <w:r w:rsidRPr="00B243C0">
        <w:t xml:space="preserve"> </w:t>
      </w:r>
      <w:r w:rsidRPr="00B243C0">
        <w:t>Yes, a</w:t>
      </w:r>
      <w:r w:rsidRPr="00B243C0">
        <w:t xml:space="preserve">bsolutely, but then it comes up the chain. I do not know if they consider you up the chain. </w:t>
      </w:r>
    </w:p>
    <w:p w:rsidR="00565A33" w:rsidRPr="00B243C0" w:rsidP="00565A33">
      <w:pPr>
        <w:pStyle w:val="Question"/>
        <w:numPr>
          <w:ilvl w:val="0"/>
          <w:numId w:val="0"/>
        </w:numPr>
        <w:ind w:left="794"/>
      </w:pPr>
      <w:sdt>
        <w:sdtPr>
          <w:alias w:val="Witness"/>
          <w:id w:val="-1006057342"/>
          <w:placeholder>
            <w:docPart w:val="A87F076A2CE348FE845AED418440CF83"/>
          </w:placeholder>
          <w:richText/>
        </w:sdtPr>
        <w:sdtContent>
          <w:r w:rsidRPr="00B243C0">
            <w:rPr>
              <w:b/>
              <w:i/>
            </w:rPr>
            <w:t>Andy Brittain:</w:t>
          </w:r>
          <w:r w:rsidRPr="00B243C0">
            <w:rPr>
              <w:b/>
            </w:rPr>
            <w:t xml:space="preserve"> </w:t>
          </w:r>
        </w:sdtContent>
      </w:sdt>
      <w:r w:rsidRPr="00B243C0">
        <w:t xml:space="preserve">Yes, I do not think they would say that. </w:t>
      </w:r>
    </w:p>
    <w:p w:rsidR="005A7086" w:rsidRPr="00B243C0" w:rsidP="00565A33">
      <w:pPr>
        <w:pStyle w:val="Question"/>
      </w:pPr>
      <w:sdt>
        <w:sdtPr>
          <w:alias w:val="Member"/>
          <w:tag w:val="&lt;Member mnisId='1524' dodsId='35914'&gt;"/>
          <w:id w:val="2092729580"/>
          <w:placeholder>
            <w:docPart w:val="7B39A456B0904A70B6500AAB43B3CF56"/>
          </w:placeholder>
          <w:richText/>
        </w:sdtPr>
        <w:sdtContent>
          <w:r w:rsidRPr="00B243C0">
            <w:rPr>
              <w:b/>
            </w:rPr>
            <w:t>Chair:</w:t>
          </w:r>
        </w:sdtContent>
      </w:sdt>
      <w:r w:rsidRPr="00B243C0">
        <w:t xml:space="preserve"> </w:t>
      </w:r>
      <w:r w:rsidRPr="00B243C0">
        <w:t>It comes up to you, Mr Brittain, overall, to see the whole group accounts. What are the practic</w:t>
      </w:r>
      <w:r w:rsidRPr="00B243C0">
        <w:t>al challenges going to be?</w:t>
      </w:r>
    </w:p>
    <w:p w:rsidR="005A7086" w:rsidRPr="00B243C0" w:rsidP="005A7086">
      <w:pPr>
        <w:pStyle w:val="Answer"/>
      </w:pPr>
      <w:sdt>
        <w:sdtPr>
          <w:alias w:val="Witness"/>
          <w:id w:val="18740242"/>
          <w:placeholder>
            <w:docPart w:val="806EF446B8214BA7ABD17E4942C02D20"/>
          </w:placeholder>
          <w:richText/>
        </w:sdtPr>
        <w:sdtContent>
          <w:r w:rsidRPr="00B243C0">
            <w:rPr>
              <w:b/>
              <w:i/>
            </w:rPr>
            <w:t>Andy Brittain:</w:t>
          </w:r>
          <w:r w:rsidRPr="00B243C0">
            <w:rPr>
              <w:b/>
            </w:rPr>
            <w:t xml:space="preserve"> </w:t>
          </w:r>
        </w:sdtContent>
      </w:sdt>
      <w:r w:rsidRPr="00B243C0">
        <w:t>I have been closely engaging with NHSE on the specific complexities around this. While it will be a technical challenge to assimilate the accounts in the way you have said, I do not think it will be of the same o</w:t>
      </w:r>
      <w:r w:rsidRPr="00B243C0">
        <w:t xml:space="preserve">rder of complexity and challenge as we have been talking </w:t>
      </w:r>
      <w:r>
        <w:t>about</w:t>
      </w:r>
      <w:r w:rsidRPr="00B243C0">
        <w:t xml:space="preserve"> </w:t>
      </w:r>
      <w:r w:rsidRPr="00B243C0">
        <w:t xml:space="preserve">in terms of </w:t>
      </w:r>
      <w:r w:rsidRPr="00B243C0">
        <w:t xml:space="preserve">the </w:t>
      </w:r>
      <w:r w:rsidRPr="00B243C0">
        <w:t>set-up</w:t>
      </w:r>
      <w:r w:rsidRPr="00B243C0">
        <w:t xml:space="preserve"> of UKHSA. Yes, it will be a challenge, but what I am understanding and hearing at the moment from NHSE is that it is a manageable risk.</w:t>
      </w:r>
    </w:p>
    <w:p w:rsidR="005A7086" w:rsidRPr="00B243C0" w:rsidP="005A7086">
      <w:pPr>
        <w:pStyle w:val="Question"/>
        <w:numPr>
          <w:ilvl w:val="0"/>
          <w:numId w:val="9"/>
        </w:numPr>
      </w:pPr>
      <w:sdt>
        <w:sdtPr>
          <w:alias w:val="Member"/>
          <w:tag w:val="&lt;Member mnisId='1524' dodsId='35914'&gt;"/>
          <w:id w:val="179635203"/>
          <w:placeholder>
            <w:docPart w:val="806EF446B8214BA7ABD17E4942C02D20"/>
          </w:placeholder>
          <w:richText/>
        </w:sdtPr>
        <w:sdtContent>
          <w:r w:rsidRPr="00B243C0">
            <w:rPr>
              <w:b/>
            </w:rPr>
            <w:t>Chair:</w:t>
          </w:r>
        </w:sdtContent>
      </w:sdt>
      <w:r w:rsidRPr="00B243C0">
        <w:t xml:space="preserve"> Okay, so that is a manage</w:t>
      </w:r>
      <w:r w:rsidRPr="00B243C0">
        <w:t xml:space="preserve">able risk, but then you have some changes to accounting treatment. You have the leases, which is going to be an issue. Leases will now be on the book. This is going to be a big problem for NHS property services particularly, but also for lots of </w:t>
      </w:r>
      <w:r w:rsidRPr="00B243C0">
        <w:t xml:space="preserve">other </w:t>
      </w:r>
      <w:r w:rsidRPr="00B243C0">
        <w:t>diff</w:t>
      </w:r>
      <w:r w:rsidRPr="00B243C0">
        <w:t>erent parts of the NHS. How is that going to impact on central accounts?</w:t>
      </w:r>
    </w:p>
    <w:p w:rsidR="005A7086" w:rsidRPr="00B243C0" w:rsidP="005A7086">
      <w:pPr>
        <w:pStyle w:val="Answer"/>
      </w:pPr>
      <w:sdt>
        <w:sdtPr>
          <w:alias w:val="Witness"/>
          <w:id w:val="-506362153"/>
          <w:placeholder>
            <w:docPart w:val="806EF446B8214BA7ABD17E4942C02D20"/>
          </w:placeholder>
          <w:richText/>
        </w:sdtPr>
        <w:sdtContent>
          <w:r w:rsidRPr="00B243C0">
            <w:rPr>
              <w:b/>
              <w:i/>
            </w:rPr>
            <w:t>Andy Brittain:</w:t>
          </w:r>
          <w:r w:rsidRPr="00B243C0">
            <w:rPr>
              <w:b/>
            </w:rPr>
            <w:t xml:space="preserve"> </w:t>
          </w:r>
        </w:sdtContent>
      </w:sdt>
      <w:r w:rsidRPr="00B243C0">
        <w:t xml:space="preserve">Again, that is another significant risk for our accounts for this year coming. We have put quite a lot of time, effort and investment into the </w:t>
      </w:r>
      <w:r w:rsidRPr="00B243C0">
        <w:t>D</w:t>
      </w:r>
      <w:r w:rsidRPr="00B243C0">
        <w:t>epartment’s finance te</w:t>
      </w:r>
      <w:r w:rsidRPr="00B243C0">
        <w:t>am</w:t>
      </w:r>
      <w:r w:rsidRPr="00B243C0">
        <w:t xml:space="preserve">, </w:t>
      </w:r>
      <w:r w:rsidRPr="00B243C0">
        <w:t>into how we need to work to grip this risk and address it. We are frontloading our core department’s efforts to address this.</w:t>
      </w:r>
    </w:p>
    <w:p w:rsidR="005A7086" w:rsidRPr="00B243C0" w:rsidP="005A7086">
      <w:pPr>
        <w:pStyle w:val="Question"/>
        <w:numPr>
          <w:ilvl w:val="0"/>
          <w:numId w:val="9"/>
        </w:numPr>
      </w:pPr>
      <w:sdt>
        <w:sdtPr>
          <w:alias w:val="Member"/>
          <w:tag w:val="&lt;Member mnisId='1524' dodsId='35914'&gt;"/>
          <w:id w:val="1830402017"/>
          <w:placeholder>
            <w:docPart w:val="806EF446B8214BA7ABD17E4942C02D20"/>
          </w:placeholder>
          <w:richText/>
        </w:sdtPr>
        <w:sdtContent>
          <w:r w:rsidRPr="00B243C0">
            <w:rPr>
              <w:b/>
            </w:rPr>
            <w:t>Chair:</w:t>
          </w:r>
        </w:sdtContent>
      </w:sdt>
      <w:r w:rsidRPr="00B243C0">
        <w:t xml:space="preserve"> You are employing a lot of surveyors, are you? Can you talk through practically what this actually involves?</w:t>
      </w:r>
    </w:p>
    <w:p w:rsidR="005A7086" w:rsidRPr="00B243C0" w:rsidP="005A7086">
      <w:pPr>
        <w:pStyle w:val="Answer"/>
      </w:pPr>
      <w:sdt>
        <w:sdtPr>
          <w:alias w:val="Witness"/>
          <w:id w:val="-357899855"/>
          <w:placeholder>
            <w:docPart w:val="806EF446B8214BA7ABD17E4942C02D20"/>
          </w:placeholder>
          <w:richText/>
        </w:sdtPr>
        <w:sdtContent>
          <w:r w:rsidRPr="00B243C0">
            <w:rPr>
              <w:b/>
              <w:i/>
            </w:rPr>
            <w:t xml:space="preserve">Andy </w:t>
          </w:r>
          <w:r w:rsidRPr="00B243C0">
            <w:rPr>
              <w:b/>
              <w:i/>
            </w:rPr>
            <w:t>Brittain:</w:t>
          </w:r>
          <w:r w:rsidRPr="00B243C0">
            <w:rPr>
              <w:b/>
            </w:rPr>
            <w:t xml:space="preserve"> </w:t>
          </w:r>
        </w:sdtContent>
      </w:sdt>
      <w:r w:rsidRPr="00B243C0">
        <w:t>We are engaging with specialists throughout the organisation to make sure we get the correct values in our accounts.</w:t>
      </w:r>
    </w:p>
    <w:p w:rsidR="005A7086" w:rsidRPr="00B243C0" w:rsidP="005A7086">
      <w:pPr>
        <w:pStyle w:val="Remark"/>
      </w:pPr>
      <w:sdt>
        <w:sdtPr>
          <w:alias w:val="Member"/>
          <w:tag w:val="&lt;Member mnisId='1524' dodsId='35914'&gt;"/>
          <w:id w:val="-59647960"/>
          <w:placeholder>
            <w:docPart w:val="806EF446B8214BA7ABD17E4942C02D20"/>
          </w:placeholder>
          <w:richText/>
        </w:sdtPr>
        <w:sdtContent>
          <w:r w:rsidRPr="00B243C0">
            <w:rPr>
              <w:b/>
            </w:rPr>
            <w:t>Chair:</w:t>
          </w:r>
        </w:sdtContent>
      </w:sdt>
      <w:r w:rsidRPr="00B243C0">
        <w:t xml:space="preserve"> With the NHS </w:t>
      </w:r>
      <w:r w:rsidRPr="00B243C0">
        <w:t>P</w:t>
      </w:r>
      <w:r w:rsidRPr="00B243C0">
        <w:t xml:space="preserve">roperty </w:t>
      </w:r>
      <w:r w:rsidRPr="00B243C0">
        <w:t>S</w:t>
      </w:r>
      <w:r w:rsidRPr="00B243C0">
        <w:t>ervices</w:t>
      </w:r>
      <w:r w:rsidRPr="00B243C0">
        <w:t>,</w:t>
      </w:r>
      <w:r w:rsidRPr="00B243C0">
        <w:t xml:space="preserve"> there were problems anyway because not all of their subleases to organisations were we</w:t>
      </w:r>
      <w:r w:rsidRPr="00B243C0">
        <w:t>ll</w:t>
      </w:r>
      <w:r w:rsidRPr="00B243C0">
        <w:t xml:space="preserve"> </w:t>
      </w:r>
      <w:r w:rsidRPr="00B243C0">
        <w:t>valued. Some were paying vastly different rents for square footage.</w:t>
      </w:r>
    </w:p>
    <w:p w:rsidR="005A7086" w:rsidRPr="00B243C0" w:rsidP="005A7086">
      <w:pPr>
        <w:pStyle w:val="Answer"/>
      </w:pPr>
      <w:sdt>
        <w:sdtPr>
          <w:alias w:val="Witness"/>
          <w:id w:val="-29965017"/>
          <w:placeholder>
            <w:docPart w:val="806EF446B8214BA7ABD17E4942C02D20"/>
          </w:placeholder>
          <w:richText/>
        </w:sdtPr>
        <w:sdtContent>
          <w:r w:rsidRPr="00B243C0">
            <w:rPr>
              <w:b/>
              <w:i/>
            </w:rPr>
            <w:t>Andy Brittain:</w:t>
          </w:r>
          <w:r w:rsidRPr="00B243C0">
            <w:rPr>
              <w:b/>
            </w:rPr>
            <w:t xml:space="preserve"> </w:t>
          </w:r>
        </w:sdtContent>
      </w:sdt>
      <w:r w:rsidRPr="00B243C0">
        <w:t>We have been really proactive in addressing this risk. As I said, we have been working very hard in the core department’s finance team to work out what we need to do to</w:t>
      </w:r>
      <w:r w:rsidRPr="00B243C0">
        <w:t xml:space="preserve"> communicate to the other bits of the organisation what they need to do and by when.</w:t>
      </w:r>
    </w:p>
    <w:p w:rsidR="005A7086" w:rsidRPr="00B243C0" w:rsidP="009833B8">
      <w:pPr>
        <w:pStyle w:val="Question"/>
      </w:pPr>
      <w:sdt>
        <w:sdtPr>
          <w:alias w:val="Member"/>
          <w:tag w:val="&lt;Member mnisId='1524' dodsId='35914'&gt;"/>
          <w:id w:val="-1510132181"/>
          <w:placeholder>
            <w:docPart w:val="806EF446B8214BA7ABD17E4942C02D20"/>
          </w:placeholder>
          <w:richText/>
        </w:sdtPr>
        <w:sdtContent>
          <w:r w:rsidRPr="00B243C0">
            <w:rPr>
              <w:b/>
            </w:rPr>
            <w:t>Chair:</w:t>
          </w:r>
        </w:sdtContent>
      </w:sdt>
      <w:r w:rsidRPr="00B243C0">
        <w:t xml:space="preserve"> You do not think that the NAO will have any problems when they are auditing your accounts</w:t>
      </w:r>
      <w:r w:rsidRPr="00B243C0">
        <w:t xml:space="preserve">; </w:t>
      </w:r>
      <w:r w:rsidRPr="00B243C0">
        <w:t>you have good processes in place.</w:t>
      </w:r>
    </w:p>
    <w:p w:rsidR="005A7086" w:rsidRPr="00B243C0" w:rsidP="005A7086">
      <w:pPr>
        <w:pStyle w:val="Answer"/>
      </w:pPr>
      <w:sdt>
        <w:sdtPr>
          <w:alias w:val="Witness"/>
          <w:id w:val="316383645"/>
          <w:placeholder>
            <w:docPart w:val="806EF446B8214BA7ABD17E4942C02D20"/>
          </w:placeholder>
          <w:richText/>
        </w:sdtPr>
        <w:sdtContent>
          <w:r w:rsidRPr="00B243C0">
            <w:rPr>
              <w:b/>
              <w:i/>
            </w:rPr>
            <w:t>Andy Brittain:</w:t>
          </w:r>
          <w:r w:rsidRPr="00B243C0">
            <w:rPr>
              <w:b/>
            </w:rPr>
            <w:t xml:space="preserve"> </w:t>
          </w:r>
        </w:sdtContent>
      </w:sdt>
      <w:r w:rsidRPr="00B243C0">
        <w:t xml:space="preserve">I cannot </w:t>
      </w:r>
      <w:r w:rsidRPr="00B243C0">
        <w:t>guarantee that.</w:t>
      </w:r>
    </w:p>
    <w:p w:rsidR="005A7086" w:rsidRPr="00B243C0" w:rsidP="005A7086">
      <w:pPr>
        <w:pStyle w:val="Remark"/>
      </w:pPr>
      <w:sdt>
        <w:sdtPr>
          <w:alias w:val="Member"/>
          <w:tag w:val="&lt;Member mnisId='1524' dodsId='35914'&gt;"/>
          <w:id w:val="-270402472"/>
          <w:placeholder>
            <w:docPart w:val="806EF446B8214BA7ABD17E4942C02D20"/>
          </w:placeholder>
          <w:richText/>
        </w:sdtPr>
        <w:sdtContent>
          <w:r w:rsidRPr="00B243C0">
            <w:rPr>
              <w:b/>
            </w:rPr>
            <w:t>Chair:</w:t>
          </w:r>
        </w:sdtContent>
      </w:sdt>
      <w:r w:rsidRPr="00B243C0">
        <w:t xml:space="preserve"> It is very wise </w:t>
      </w:r>
      <w:r w:rsidRPr="00B243C0">
        <w:t xml:space="preserve">not </w:t>
      </w:r>
      <w:r w:rsidRPr="00B243C0">
        <w:t>to guarantee in front of the C</w:t>
      </w:r>
      <w:r w:rsidRPr="00B243C0">
        <w:t>&amp;AG.</w:t>
      </w:r>
    </w:p>
    <w:p w:rsidR="005A7086" w:rsidRPr="00B243C0" w:rsidP="005A7086">
      <w:pPr>
        <w:pStyle w:val="Answer"/>
      </w:pPr>
      <w:sdt>
        <w:sdtPr>
          <w:alias w:val="Witness"/>
          <w:id w:val="-1093463712"/>
          <w:placeholder>
            <w:docPart w:val="806EF446B8214BA7ABD17E4942C02D20"/>
          </w:placeholder>
          <w:richText/>
        </w:sdtPr>
        <w:sdtContent>
          <w:r w:rsidRPr="00B243C0">
            <w:rPr>
              <w:b/>
              <w:i/>
            </w:rPr>
            <w:t>Andy Brittain:</w:t>
          </w:r>
          <w:r w:rsidRPr="00B243C0">
            <w:rPr>
              <w:b/>
            </w:rPr>
            <w:t xml:space="preserve"> </w:t>
          </w:r>
        </w:sdtContent>
      </w:sdt>
      <w:r w:rsidRPr="00B243C0">
        <w:t>We understand the risk. As I sit here today, we are doing what we can to mitigate it, and we keep that under review with our NAO colleagues.</w:t>
      </w:r>
    </w:p>
    <w:p w:rsidR="005A7086" w:rsidRPr="00B243C0" w:rsidP="005A7086">
      <w:pPr>
        <w:pStyle w:val="Question"/>
        <w:numPr>
          <w:ilvl w:val="0"/>
          <w:numId w:val="9"/>
        </w:numPr>
      </w:pPr>
      <w:sdt>
        <w:sdtPr>
          <w:alias w:val="Member"/>
          <w:tag w:val="&lt;Member mnisId='1524' dodsId='35914'&gt;"/>
          <w:id w:val="451366781"/>
          <w:placeholder>
            <w:docPart w:val="806EF446B8214BA7ABD17E4942C02D20"/>
          </w:placeholder>
          <w:richText/>
        </w:sdtPr>
        <w:sdtContent>
          <w:r w:rsidRPr="00B243C0">
            <w:rPr>
              <w:b/>
            </w:rPr>
            <w:t>Chair:</w:t>
          </w:r>
        </w:sdtContent>
      </w:sdt>
      <w:r w:rsidRPr="00B243C0">
        <w:t xml:space="preserve"> Are there</w:t>
      </w:r>
      <w:r w:rsidRPr="00B243C0">
        <w:t xml:space="preserve"> any particular areas of the NHS estate that you are worried about? I am not asking you to name particular trusts.</w:t>
      </w:r>
    </w:p>
    <w:p w:rsidR="005A7086" w:rsidRPr="00B243C0" w:rsidP="005A7086">
      <w:pPr>
        <w:pStyle w:val="Answer"/>
      </w:pPr>
      <w:sdt>
        <w:sdtPr>
          <w:alias w:val="Witness"/>
          <w:id w:val="1500692233"/>
          <w:placeholder>
            <w:docPart w:val="806EF446B8214BA7ABD17E4942C02D20"/>
          </w:placeholder>
          <w:richText/>
        </w:sdtPr>
        <w:sdtContent>
          <w:r w:rsidRPr="00B243C0">
            <w:rPr>
              <w:b/>
              <w:i/>
            </w:rPr>
            <w:t>Andy Brittain:</w:t>
          </w:r>
          <w:r w:rsidRPr="00B243C0">
            <w:rPr>
              <w:b/>
            </w:rPr>
            <w:t xml:space="preserve"> </w:t>
          </w:r>
        </w:sdtContent>
      </w:sdt>
      <w:r w:rsidRPr="00B243C0">
        <w:t>Not that have been raised to me specifically, no.</w:t>
      </w:r>
    </w:p>
    <w:p w:rsidR="005A7086" w:rsidRPr="00B243C0" w:rsidP="005A7086">
      <w:pPr>
        <w:pStyle w:val="Remark"/>
      </w:pPr>
      <w:sdt>
        <w:sdtPr>
          <w:alias w:val="Member"/>
          <w:tag w:val="&lt;Member mnisId='1524' dodsId='35914'&gt;"/>
          <w:id w:val="419842209"/>
          <w:placeholder>
            <w:docPart w:val="806EF446B8214BA7ABD17E4942C02D20"/>
          </w:placeholder>
          <w:richText/>
        </w:sdtPr>
        <w:sdtContent>
          <w:r w:rsidRPr="00B243C0">
            <w:rPr>
              <w:b/>
            </w:rPr>
            <w:t>Chair:</w:t>
          </w:r>
        </w:sdtContent>
      </w:sdt>
      <w:r w:rsidRPr="00B243C0">
        <w:t xml:space="preserve"> You think that</w:t>
      </w:r>
      <w:r w:rsidRPr="00B243C0">
        <w:t>,</w:t>
      </w:r>
      <w:r w:rsidRPr="00B243C0">
        <w:t xml:space="preserve"> once you have</w:t>
      </w:r>
      <w:r>
        <w:t xml:space="preserve"> the</w:t>
      </w:r>
      <w:r w:rsidRPr="00B243C0">
        <w:t xml:space="preserve"> procedure in place</w:t>
      </w:r>
      <w:r w:rsidRPr="00B243C0">
        <w:t>,</w:t>
      </w:r>
      <w:r w:rsidRPr="00B243C0">
        <w:t xml:space="preserve"> it will be</w:t>
      </w:r>
      <w:r w:rsidRPr="00B243C0">
        <w:t>—</w:t>
      </w:r>
    </w:p>
    <w:p w:rsidR="005A7086" w:rsidRPr="00B243C0" w:rsidP="005A7086">
      <w:pPr>
        <w:pStyle w:val="Answer"/>
      </w:pPr>
      <w:sdt>
        <w:sdtPr>
          <w:alias w:val="Witness"/>
          <w:id w:val="990527071"/>
          <w:placeholder>
            <w:docPart w:val="806EF446B8214BA7ABD17E4942C02D20"/>
          </w:placeholder>
          <w:richText/>
        </w:sdtPr>
        <w:sdtContent>
          <w:r w:rsidRPr="00B243C0">
            <w:rPr>
              <w:b/>
              <w:i/>
            </w:rPr>
            <w:t>Andy Brittain:</w:t>
          </w:r>
          <w:r w:rsidRPr="00B243C0">
            <w:rPr>
              <w:b/>
            </w:rPr>
            <w:t xml:space="preserve"> </w:t>
          </w:r>
        </w:sdtContent>
      </w:sdt>
      <w:r w:rsidRPr="00B243C0">
        <w:t>Yes, and we will keep that under review through our regular meetings.</w:t>
      </w:r>
    </w:p>
    <w:p w:rsidR="005A7086" w:rsidRPr="00B243C0" w:rsidP="005A7086">
      <w:pPr>
        <w:pStyle w:val="Question"/>
        <w:numPr>
          <w:ilvl w:val="0"/>
          <w:numId w:val="9"/>
        </w:numPr>
      </w:pPr>
      <w:sdt>
        <w:sdtPr>
          <w:alias w:val="Member"/>
          <w:tag w:val="&lt;Member mnisId='1524' dodsId='35914'&gt;"/>
          <w:id w:val="-1667691927"/>
          <w:placeholder>
            <w:docPart w:val="806EF446B8214BA7ABD17E4942C02D20"/>
          </w:placeholder>
          <w:richText/>
        </w:sdtPr>
        <w:sdtContent>
          <w:r w:rsidRPr="00B243C0">
            <w:rPr>
              <w:b/>
            </w:rPr>
            <w:t>Chair:</w:t>
          </w:r>
        </w:sdtContent>
      </w:sdt>
      <w:r w:rsidRPr="00B243C0">
        <w:t xml:space="preserve"> You also have NHS Digital abolished in January, so that is</w:t>
      </w:r>
      <w:r>
        <w:t xml:space="preserve"> going</w:t>
      </w:r>
      <w:r w:rsidRPr="00B243C0">
        <w:t xml:space="preserve"> into NHS England for the last two months. You have another split year. What was the reason? Ag</w:t>
      </w:r>
      <w:r w:rsidRPr="00B243C0">
        <w:t>ain, was that legislation?</w:t>
      </w:r>
    </w:p>
    <w:p w:rsidR="005A7086" w:rsidRPr="00B243C0" w:rsidP="005A7086">
      <w:pPr>
        <w:pStyle w:val="Answer"/>
      </w:pPr>
      <w:sdt>
        <w:sdtPr>
          <w:alias w:val="Witness"/>
          <w:id w:val="-84000007"/>
          <w:placeholder>
            <w:docPart w:val="806EF446B8214BA7ABD17E4942C02D20"/>
          </w:placeholder>
          <w:richText/>
        </w:sdtPr>
        <w:sdtContent>
          <w:r w:rsidRPr="00B243C0">
            <w:rPr>
              <w:b/>
              <w:i/>
            </w:rPr>
            <w:t>Andy Brittain:</w:t>
          </w:r>
          <w:r w:rsidRPr="00B243C0">
            <w:rPr>
              <w:b/>
            </w:rPr>
            <w:t xml:space="preserve"> </w:t>
          </w:r>
        </w:sdtContent>
      </w:sdt>
      <w:r w:rsidRPr="00B243C0">
        <w:t>That was a desire from Ministers to merge those organisations to get the operational benefits as soon as absolutely possible.</w:t>
      </w:r>
    </w:p>
    <w:p w:rsidR="005A7086" w:rsidRPr="00B243C0" w:rsidP="005A7086">
      <w:pPr>
        <w:pStyle w:val="Question"/>
        <w:numPr>
          <w:ilvl w:val="0"/>
          <w:numId w:val="9"/>
        </w:numPr>
      </w:pPr>
      <w:sdt>
        <w:sdtPr>
          <w:alias w:val="Member"/>
          <w:tag w:val="&lt;Member mnisId='1524' dodsId='35914'&gt;"/>
          <w:id w:val="321329062"/>
          <w:placeholder>
            <w:docPart w:val="806EF446B8214BA7ABD17E4942C02D20"/>
          </w:placeholder>
          <w:richText/>
        </w:sdtPr>
        <w:sdtContent>
          <w:r w:rsidRPr="00B243C0">
            <w:rPr>
              <w:b/>
            </w:rPr>
            <w:t>Chair:</w:t>
          </w:r>
        </w:sdtContent>
      </w:sdt>
      <w:r w:rsidRPr="00B243C0">
        <w:t xml:space="preserve"> We are getting a little irritated</w:t>
      </w:r>
      <w:r w:rsidRPr="00B243C0">
        <w:t xml:space="preserve">; </w:t>
      </w:r>
      <w:r w:rsidRPr="00B243C0">
        <w:t>I do not know what the word is. We see all</w:t>
      </w:r>
      <w:r w:rsidRPr="00B243C0">
        <w:t xml:space="preserve"> these things happening outside the normal financial cycle. We do like neat and tidy. We know the world is not like that, but it just adds another confusion, does it not?</w:t>
      </w:r>
    </w:p>
    <w:p w:rsidR="005A7086" w:rsidRPr="00B243C0" w:rsidP="005A7086">
      <w:pPr>
        <w:pStyle w:val="Answer"/>
      </w:pPr>
      <w:sdt>
        <w:sdtPr>
          <w:alias w:val="Witness"/>
          <w:id w:val="-1410616512"/>
          <w:placeholder>
            <w:docPart w:val="806EF446B8214BA7ABD17E4942C02D20"/>
          </w:placeholder>
          <w:richText/>
        </w:sdtPr>
        <w:sdtContent>
          <w:r w:rsidRPr="00B243C0">
            <w:rPr>
              <w:b/>
              <w:i/>
            </w:rPr>
            <w:t>Andy Brittain:</w:t>
          </w:r>
          <w:r w:rsidRPr="00B243C0">
            <w:rPr>
              <w:b/>
            </w:rPr>
            <w:t xml:space="preserve"> </w:t>
          </w:r>
        </w:sdtContent>
      </w:sdt>
      <w:r w:rsidRPr="00B243C0">
        <w:t>Shona may want to come in, but</w:t>
      </w:r>
      <w:r w:rsidRPr="00B243C0">
        <w:t xml:space="preserve"> yes,</w:t>
      </w:r>
      <w:r w:rsidRPr="00B243C0">
        <w:t xml:space="preserve"> if you look at it from a pure ac</w:t>
      </w:r>
      <w:r w:rsidRPr="00B243C0">
        <w:t>counting perspective</w:t>
      </w:r>
      <w:r w:rsidRPr="00B243C0">
        <w:t>,</w:t>
      </w:r>
      <w:r w:rsidRPr="00B243C0">
        <w:t xml:space="preserve"> you would choose to do it around the year-end boundary. However, for these organisations</w:t>
      </w:r>
      <w:r w:rsidRPr="00B243C0">
        <w:t>,</w:t>
      </w:r>
      <w:r w:rsidRPr="00B243C0">
        <w:t xml:space="preserve"> there are very, very clear operational benefits from doing that. I do not think the accounting perspectives in mature, established organisations</w:t>
      </w:r>
      <w:r w:rsidRPr="00B243C0">
        <w:t xml:space="preserve"> such as the ones we are talking about now are going to be the same as the ones we have discussed.</w:t>
      </w:r>
    </w:p>
    <w:p w:rsidR="005A7086" w:rsidRPr="00B243C0" w:rsidP="009833B8">
      <w:pPr>
        <w:pStyle w:val="Question"/>
      </w:pPr>
      <w:sdt>
        <w:sdtPr>
          <w:alias w:val="Member"/>
          <w:tag w:val="&lt;Member mnisId='1524' dodsId='35914'&gt;"/>
          <w:id w:val="-1322036341"/>
          <w:placeholder>
            <w:docPart w:val="806EF446B8214BA7ABD17E4942C02D20"/>
          </w:placeholder>
          <w:richText/>
        </w:sdtPr>
        <w:sdtContent>
          <w:r w:rsidRPr="00B243C0">
            <w:rPr>
              <w:b/>
            </w:rPr>
            <w:t>Chair:</w:t>
          </w:r>
        </w:sdtContent>
      </w:sdt>
      <w:r w:rsidRPr="00B243C0">
        <w:t xml:space="preserve"> You are confident that there is not going to be any obfuscation about where money goes.</w:t>
      </w:r>
    </w:p>
    <w:p w:rsidR="005A7086" w:rsidRPr="00B243C0" w:rsidP="005A7086">
      <w:pPr>
        <w:pStyle w:val="Answer"/>
      </w:pPr>
      <w:sdt>
        <w:sdtPr>
          <w:alias w:val="Witness"/>
          <w:id w:val="-400369948"/>
          <w:placeholder>
            <w:docPart w:val="806EF446B8214BA7ABD17E4942C02D20"/>
          </w:placeholder>
          <w:richText/>
        </w:sdtPr>
        <w:sdtContent>
          <w:r w:rsidRPr="00B243C0">
            <w:rPr>
              <w:b/>
              <w:i/>
            </w:rPr>
            <w:t>Andy Brittain:</w:t>
          </w:r>
          <w:r w:rsidRPr="00B243C0">
            <w:rPr>
              <w:b/>
            </w:rPr>
            <w:t xml:space="preserve"> </w:t>
          </w:r>
        </w:sdtContent>
      </w:sdt>
      <w:r w:rsidRPr="00B243C0">
        <w:t>They are mature finance teams with mature f</w:t>
      </w:r>
      <w:r w:rsidRPr="00B243C0">
        <w:t>inance governance and processes, so they are not the same order of magnitude of risk.</w:t>
      </w:r>
    </w:p>
    <w:p w:rsidR="005A7086" w:rsidRPr="00B243C0" w:rsidP="005A7086">
      <w:pPr>
        <w:pStyle w:val="Answer"/>
      </w:pPr>
      <w:sdt>
        <w:sdtPr>
          <w:alias w:val="Witness"/>
          <w:id w:val="2113312462"/>
          <w:placeholder>
            <w:docPart w:val="806EF446B8214BA7ABD17E4942C02D20"/>
          </w:placeholder>
          <w:richText/>
        </w:sdtPr>
        <w:sdtContent>
          <w:r w:rsidRPr="00B243C0">
            <w:rPr>
              <w:b/>
              <w:i/>
            </w:rPr>
            <w:t>Sir Chris Wormald:</w:t>
          </w:r>
          <w:r w:rsidRPr="00B243C0">
            <w:rPr>
              <w:b/>
            </w:rPr>
            <w:t xml:space="preserve"> </w:t>
          </w:r>
        </w:sdtContent>
      </w:sdt>
      <w:r w:rsidRPr="00B243C0">
        <w:t>I do not think we have had any accounting questions or issues.</w:t>
      </w:r>
    </w:p>
    <w:p w:rsidR="005A7086" w:rsidRPr="00B243C0" w:rsidP="005A7086">
      <w:pPr>
        <w:pStyle w:val="Question"/>
        <w:numPr>
          <w:ilvl w:val="0"/>
          <w:numId w:val="9"/>
        </w:numPr>
      </w:pPr>
      <w:sdt>
        <w:sdtPr>
          <w:alias w:val="Member"/>
          <w:tag w:val="&lt;Member mnisId='1524' dodsId='35914'&gt;"/>
          <w:id w:val="-1957789164"/>
          <w:placeholder>
            <w:docPart w:val="806EF446B8214BA7ABD17E4942C02D20"/>
          </w:placeholder>
          <w:richText/>
        </w:sdtPr>
        <w:sdtContent>
          <w:r w:rsidRPr="00B243C0">
            <w:rPr>
              <w:b/>
            </w:rPr>
            <w:t>Chair:</w:t>
          </w:r>
        </w:sdtContent>
      </w:sdt>
      <w:r w:rsidRPr="00B243C0">
        <w:t xml:space="preserve"> I was just going to turn</w:t>
      </w:r>
      <w:r w:rsidRPr="00B243C0">
        <w:t xml:space="preserve"> </w:t>
      </w:r>
      <w:r w:rsidRPr="00B243C0">
        <w:t xml:space="preserve">to the people who can answer that question </w:t>
      </w:r>
      <w:r w:rsidRPr="00B243C0">
        <w:t>best. I wonder if Mr Morland from the National Audit Office wanted to say anything about the treatment of this</w:t>
      </w:r>
      <w:r w:rsidRPr="00B243C0">
        <w:t xml:space="preserve">. Do you </w:t>
      </w:r>
      <w:r w:rsidRPr="00B243C0">
        <w:t>agree with Mr Brittain’s summary?</w:t>
      </w:r>
    </w:p>
    <w:p w:rsidR="005A7086" w:rsidRPr="00B243C0" w:rsidP="005A7086">
      <w:pPr>
        <w:pStyle w:val="Answer"/>
      </w:pPr>
      <w:sdt>
        <w:sdtPr>
          <w:rPr>
            <w:b/>
            <w:bCs/>
          </w:rPr>
          <w:alias w:val="Witness"/>
          <w:id w:val="-1091391255"/>
          <w:placeholder>
            <w:docPart w:val="806EF446B8214BA7ABD17E4942C02D20"/>
          </w:placeholder>
          <w:richText/>
        </w:sdtPr>
        <w:sdtEndPr>
          <w:rPr>
            <w:b w:val="0"/>
            <w:bCs w:val="0"/>
          </w:rPr>
        </w:sdtEndPr>
        <w:sdtContent>
          <w:r w:rsidRPr="00990AE0">
            <w:rPr>
              <w:b/>
              <w:bCs/>
            </w:rPr>
            <w:t>Peter Morland:</w:t>
          </w:r>
          <w:r w:rsidRPr="00B243C0">
            <w:rPr>
              <w:b/>
            </w:rPr>
            <w:t xml:space="preserve"> </w:t>
          </w:r>
        </w:sdtContent>
      </w:sdt>
      <w:r w:rsidRPr="00B243C0">
        <w:t>I</w:t>
      </w:r>
      <w:r w:rsidRPr="00B243C0">
        <w:t>n terms of going back to IFRS 16</w:t>
      </w:r>
      <w:r w:rsidRPr="00B243C0">
        <w:t>,</w:t>
      </w:r>
      <w:r w:rsidRPr="00B243C0">
        <w:t xml:space="preserve"> we all recognise that that is going to be a technic</w:t>
      </w:r>
      <w:r w:rsidRPr="00B243C0">
        <w:t>al challenge.</w:t>
      </w:r>
    </w:p>
    <w:p w:rsidR="005A7086" w:rsidRPr="00B243C0" w:rsidP="005A7086">
      <w:pPr>
        <w:pStyle w:val="Question"/>
        <w:numPr>
          <w:ilvl w:val="0"/>
          <w:numId w:val="9"/>
        </w:numPr>
      </w:pPr>
      <w:sdt>
        <w:sdtPr>
          <w:alias w:val="Member"/>
          <w:tag w:val="&lt;Member mnisId='1524' dodsId='35914'&gt;"/>
          <w:id w:val="1432164671"/>
          <w:placeholder>
            <w:docPart w:val="806EF446B8214BA7ABD17E4942C02D20"/>
          </w:placeholder>
          <w:richText/>
        </w:sdtPr>
        <w:sdtContent>
          <w:r w:rsidRPr="00B243C0">
            <w:rPr>
              <w:b/>
            </w:rPr>
            <w:t>Chair:</w:t>
          </w:r>
        </w:sdtContent>
      </w:sdt>
      <w:r w:rsidRPr="00B243C0">
        <w:t xml:space="preserve"> </w:t>
      </w:r>
      <w:r w:rsidRPr="00B243C0">
        <w:t xml:space="preserve">Is this </w:t>
      </w:r>
      <w:r w:rsidRPr="00B243C0">
        <w:t>the leases?</w:t>
      </w:r>
    </w:p>
    <w:p w:rsidR="005A7086" w:rsidRPr="00B243C0" w:rsidP="005A7086">
      <w:pPr>
        <w:pStyle w:val="Question"/>
        <w:numPr>
          <w:ilvl w:val="0"/>
          <w:numId w:val="0"/>
        </w:numPr>
        <w:ind w:left="794"/>
      </w:pPr>
      <w:sdt>
        <w:sdtPr>
          <w:rPr>
            <w:b/>
            <w:bCs/>
          </w:rPr>
          <w:alias w:val="Witness"/>
          <w:id w:val="992760302"/>
          <w:placeholder>
            <w:docPart w:val="A904DF89FF69440CBECEA50261CDC6EB"/>
          </w:placeholder>
          <w:richText/>
        </w:sdtPr>
        <w:sdtEndPr>
          <w:rPr>
            <w:b w:val="0"/>
            <w:bCs w:val="0"/>
          </w:rPr>
        </w:sdtEndPr>
        <w:sdtContent>
          <w:r w:rsidRPr="00990AE0">
            <w:rPr>
              <w:b/>
              <w:bCs/>
            </w:rPr>
            <w:t>Peter Morland:</w:t>
          </w:r>
          <w:r w:rsidRPr="00B243C0">
            <w:rPr>
              <w:b/>
            </w:rPr>
            <w:t xml:space="preserve"> </w:t>
          </w:r>
        </w:sdtContent>
      </w:sdt>
      <w:r w:rsidRPr="00B243C0">
        <w:t xml:space="preserve">Yes, </w:t>
      </w:r>
      <w:r w:rsidRPr="00B243C0">
        <w:t>this is t</w:t>
      </w:r>
      <w:r w:rsidRPr="00B243C0">
        <w:t>he leases issue. It is one of the largest consolidations within Government that has to happen. One of the unusual features is the large number of inter</w:t>
      </w:r>
      <w:r w:rsidRPr="00B243C0">
        <w:noBreakHyphen/>
        <w:t>lease arrangements that happen</w:t>
      </w:r>
      <w:r w:rsidRPr="00B243C0">
        <w:t xml:space="preserve"> </w:t>
      </w:r>
      <w:r w:rsidRPr="00B243C0">
        <w:t>within the group. That requires a huge amount of data that needs to be consolidated out, and also consistency of treatment. One of the challenges that we will have to work together on will be looking at that in detail.</w:t>
      </w:r>
    </w:p>
    <w:p w:rsidR="005A7086" w:rsidRPr="00B243C0" w:rsidP="005A7086">
      <w:pPr>
        <w:pStyle w:val="Question"/>
        <w:numPr>
          <w:ilvl w:val="0"/>
          <w:numId w:val="9"/>
        </w:numPr>
      </w:pPr>
      <w:sdt>
        <w:sdtPr>
          <w:alias w:val="Member"/>
          <w:tag w:val="&lt;Member mnisId='1524' dodsId='35914'&gt;"/>
          <w:id w:val="38868652"/>
          <w:placeholder>
            <w:docPart w:val="806EF446B8214BA7ABD17E4942C02D20"/>
          </w:placeholder>
          <w:richText/>
        </w:sdtPr>
        <w:sdtContent>
          <w:r w:rsidRPr="00B243C0">
            <w:rPr>
              <w:b/>
            </w:rPr>
            <w:t>Chair:</w:t>
          </w:r>
        </w:sdtContent>
      </w:sdt>
      <w:r w:rsidRPr="00B243C0">
        <w:t xml:space="preserve"> It sounds like you are very</w:t>
      </w:r>
      <w:r w:rsidRPr="00B243C0">
        <w:t xml:space="preserve"> confident, Mr Brittain. We will see next year if that confidence is well grounded. I touched earlier on this issue of the capacity of other parts of the group to deal with some of the challenges of finding auditors. We have covered that off a bit. You say</w:t>
      </w:r>
      <w:r w:rsidRPr="00B243C0">
        <w:t xml:space="preserve"> you are talking to </w:t>
      </w:r>
      <w:r w:rsidRPr="00B243C0">
        <w:t>DLUHC.</w:t>
      </w:r>
      <w:r w:rsidRPr="00B243C0">
        <w:t xml:space="preserve"> I will not say it was catastrophic for the local government sector</w:t>
      </w:r>
      <w:r w:rsidRPr="00B243C0">
        <w:t>. T</w:t>
      </w:r>
      <w:r w:rsidRPr="00B243C0">
        <w:t xml:space="preserve">here is that issue in Leicester. I do not know if you want to mention the Leicester trust issue. These are very big risks to the </w:t>
      </w:r>
      <w:r w:rsidRPr="00B243C0">
        <w:t xml:space="preserve">national health service </w:t>
      </w:r>
      <w:r w:rsidRPr="00B243C0">
        <w:t>group a</w:t>
      </w:r>
      <w:r w:rsidRPr="00B243C0">
        <w:t>ccounts. Tell us where your worries are. Is it keeping you awake at night?</w:t>
      </w:r>
    </w:p>
    <w:p w:rsidR="005A7086" w:rsidRPr="00B243C0" w:rsidP="005A7086">
      <w:pPr>
        <w:pStyle w:val="Answer"/>
      </w:pPr>
      <w:sdt>
        <w:sdtPr>
          <w:alias w:val="Witness"/>
          <w:id w:val="-1103262335"/>
          <w:placeholder>
            <w:docPart w:val="806EF446B8214BA7ABD17E4942C02D20"/>
          </w:placeholder>
          <w:richText/>
        </w:sdtPr>
        <w:sdtContent>
          <w:r w:rsidRPr="00B243C0">
            <w:rPr>
              <w:b/>
              <w:i/>
            </w:rPr>
            <w:t>Andy Brittain:</w:t>
          </w:r>
          <w:r w:rsidRPr="00B243C0">
            <w:rPr>
              <w:b/>
            </w:rPr>
            <w:t xml:space="preserve"> </w:t>
          </w:r>
        </w:sdtContent>
      </w:sdt>
      <w:r w:rsidRPr="00B243C0">
        <w:t xml:space="preserve">My main worry on this is, as you have alluded to, that whatever actions I can personally take will not be sufficient to address the issues in the local </w:t>
      </w:r>
      <w:r w:rsidRPr="00B243C0">
        <w:t xml:space="preserve">audit </w:t>
      </w:r>
      <w:r w:rsidRPr="00B243C0">
        <w:t>market</w:t>
      </w:r>
      <w:r w:rsidRPr="00B243C0">
        <w:t xml:space="preserve"> more broadly because they are very complex and deep</w:t>
      </w:r>
      <w:r>
        <w:t>-</w:t>
      </w:r>
      <w:r w:rsidRPr="00B243C0">
        <w:t>rooted, as you say. I am working closely with the NHS and with colleagues across Government to try to resolve those in the way I have set out earlier. That is one key risk that could impact on the timing</w:t>
      </w:r>
      <w:r w:rsidRPr="00B243C0">
        <w:t xml:space="preserve"> of our accounts.</w:t>
      </w:r>
    </w:p>
    <w:p w:rsidR="005A7086" w:rsidRPr="00B243C0" w:rsidP="005A7086">
      <w:pPr>
        <w:pStyle w:val="Question"/>
        <w:numPr>
          <w:ilvl w:val="0"/>
          <w:numId w:val="9"/>
        </w:numPr>
      </w:pPr>
      <w:sdt>
        <w:sdtPr>
          <w:alias w:val="Member"/>
          <w:tag w:val="&lt;Member mnisId='1524' dodsId='35914'&gt;"/>
          <w:id w:val="1000078973"/>
          <w:placeholder>
            <w:docPart w:val="806EF446B8214BA7ABD17E4942C02D20"/>
          </w:placeholder>
          <w:richText/>
        </w:sdtPr>
        <w:sdtContent>
          <w:r w:rsidRPr="00B243C0">
            <w:rPr>
              <w:b/>
            </w:rPr>
            <w:t>Chair:</w:t>
          </w:r>
        </w:sdtContent>
      </w:sdt>
      <w:r w:rsidRPr="00B243C0">
        <w:t xml:space="preserve"> The University Hospitals of Leicester</w:t>
      </w:r>
      <w:r w:rsidRPr="00B243C0">
        <w:t xml:space="preserve"> NHS Trust</w:t>
      </w:r>
      <w:r w:rsidRPr="00B243C0">
        <w:t>, for those</w:t>
      </w:r>
      <w:r w:rsidRPr="00B243C0">
        <w:t xml:space="preserve"> who may </w:t>
      </w:r>
      <w:r w:rsidRPr="00B243C0">
        <w:t xml:space="preserve">not </w:t>
      </w:r>
      <w:r w:rsidRPr="00B243C0">
        <w:t xml:space="preserve">be </w:t>
      </w:r>
      <w:r w:rsidRPr="00B243C0">
        <w:t>following it, has had an adverse opinion on its financial statements. I will not go through all the detail</w:t>
      </w:r>
      <w:r w:rsidRPr="00B243C0">
        <w:t xml:space="preserve">; </w:t>
      </w:r>
      <w:r w:rsidRPr="00B243C0">
        <w:t>it is all in the public domain</w:t>
      </w:r>
      <w:r w:rsidRPr="00B243C0">
        <w:t>.</w:t>
      </w:r>
      <w:r w:rsidRPr="00B243C0">
        <w:t xml:space="preserve"> </w:t>
      </w:r>
      <w:r w:rsidRPr="00B243C0">
        <w:t>T</w:t>
      </w:r>
      <w:r w:rsidRPr="00B243C0">
        <w:t xml:space="preserve">hat is one </w:t>
      </w:r>
      <w:r w:rsidRPr="00B243C0">
        <w:t>trust. Where does the oversight lie? Obviously there is NHS England</w:t>
      </w:r>
      <w:r w:rsidRPr="00B243C0">
        <w:t>;</w:t>
      </w:r>
      <w:r w:rsidRPr="00B243C0">
        <w:t xml:space="preserve"> </w:t>
      </w:r>
      <w:r w:rsidRPr="00B243C0">
        <w:t>t</w:t>
      </w:r>
      <w:r w:rsidRPr="00B243C0">
        <w:t>here is you. How much sight do you have of other hospitals that might be having the same issues?</w:t>
      </w:r>
    </w:p>
    <w:p w:rsidR="005A7086" w:rsidRPr="00B243C0" w:rsidP="005A7086">
      <w:pPr>
        <w:pStyle w:val="Answer"/>
      </w:pPr>
      <w:sdt>
        <w:sdtPr>
          <w:alias w:val="Witness"/>
          <w:id w:val="-2098700387"/>
          <w:placeholder>
            <w:docPart w:val="806EF446B8214BA7ABD17E4942C02D20"/>
          </w:placeholder>
          <w:richText/>
        </w:sdtPr>
        <w:sdtContent>
          <w:r w:rsidRPr="00B243C0">
            <w:rPr>
              <w:b/>
              <w:i/>
            </w:rPr>
            <w:t>Andy Brittain:</w:t>
          </w:r>
          <w:r w:rsidRPr="00B243C0">
            <w:rPr>
              <w:b/>
            </w:rPr>
            <w:t xml:space="preserve"> </w:t>
          </w:r>
        </w:sdtContent>
      </w:sdt>
      <w:r w:rsidRPr="00B243C0">
        <w:t xml:space="preserve">The NHS has a financial oversight framework that looks across a </w:t>
      </w:r>
      <w:r w:rsidRPr="00B243C0">
        <w:t>range of financial measures and performance measures in trusts. This particular one, as you would expect, is the subject of some special attention by NHSE</w:t>
      </w:r>
      <w:r>
        <w:t>.</w:t>
      </w:r>
      <w:r w:rsidRPr="00B243C0">
        <w:t xml:space="preserve"> Our expectation is that it is improving. It had an adverse opinion last year. As I understand, it is</w:t>
      </w:r>
      <w:r w:rsidRPr="00B243C0">
        <w:t xml:space="preserve"> expecting to finalise its accounts in April. Our anticipation</w:t>
      </w:r>
      <w:r w:rsidRPr="00B243C0">
        <w:t xml:space="preserve"> </w:t>
      </w:r>
      <w:r w:rsidRPr="00B243C0">
        <w:t xml:space="preserve">is </w:t>
      </w:r>
      <w:r w:rsidRPr="00B243C0">
        <w:t xml:space="preserve">that </w:t>
      </w:r>
      <w:r w:rsidRPr="00B243C0">
        <w:t>it will have a cleaner set of accounts</w:t>
      </w:r>
      <w:r w:rsidRPr="00B243C0">
        <w:t>; of course, that is not guaranteed yet.</w:t>
      </w:r>
    </w:p>
    <w:p w:rsidR="005A7086" w:rsidRPr="00B243C0" w:rsidP="005A7086">
      <w:pPr>
        <w:pStyle w:val="Question"/>
        <w:numPr>
          <w:ilvl w:val="0"/>
          <w:numId w:val="9"/>
        </w:numPr>
      </w:pPr>
      <w:sdt>
        <w:sdtPr>
          <w:alias w:val="Member"/>
          <w:tag w:val="&lt;Member mnisId='1524' dodsId='35914'&gt;"/>
          <w:id w:val="956680302"/>
          <w:placeholder>
            <w:docPart w:val="806EF446B8214BA7ABD17E4942C02D20"/>
          </w:placeholder>
          <w:richText/>
        </w:sdtPr>
        <w:sdtContent>
          <w:r w:rsidRPr="00B243C0">
            <w:rPr>
              <w:b/>
            </w:rPr>
            <w:t>Chair:</w:t>
          </w:r>
        </w:sdtContent>
      </w:sdt>
      <w:r w:rsidRPr="00B243C0">
        <w:t xml:space="preserve"> While I realise it is NHS England that will be dealing with most of this on a day-to-day basis, t</w:t>
      </w:r>
      <w:r w:rsidRPr="00B243C0">
        <w:t>hey</w:t>
      </w:r>
      <w:r w:rsidRPr="00B243C0">
        <w:t xml:space="preserve"> presuma</w:t>
      </w:r>
      <w:r w:rsidRPr="00B243C0">
        <w:t>b</w:t>
      </w:r>
      <w:r w:rsidRPr="00B243C0">
        <w:t>ly</w:t>
      </w:r>
      <w:r w:rsidRPr="00B243C0">
        <w:t xml:space="preserve"> feed up to you. Do you have worries about any other trusts that could be in a similar position? Do you have sight of that from where you are sitting?</w:t>
      </w:r>
    </w:p>
    <w:p w:rsidR="005A7086" w:rsidRPr="00B243C0" w:rsidP="005A7086">
      <w:pPr>
        <w:pStyle w:val="Answer"/>
      </w:pPr>
      <w:sdt>
        <w:sdtPr>
          <w:alias w:val="Witness"/>
          <w:id w:val="1176763434"/>
          <w:placeholder>
            <w:docPart w:val="806EF446B8214BA7ABD17E4942C02D20"/>
          </w:placeholder>
          <w:richText/>
        </w:sdtPr>
        <w:sdtContent>
          <w:r w:rsidRPr="00B243C0">
            <w:rPr>
              <w:b/>
              <w:i/>
            </w:rPr>
            <w:t>Andy Brittain:</w:t>
          </w:r>
          <w:r w:rsidRPr="00B243C0">
            <w:rPr>
              <w:b/>
            </w:rPr>
            <w:t xml:space="preserve"> </w:t>
          </w:r>
        </w:sdtContent>
      </w:sdt>
      <w:r w:rsidRPr="00B243C0">
        <w:t>I have monthly finance meetings and holding</w:t>
      </w:r>
      <w:r w:rsidRPr="00B243C0">
        <w:noBreakHyphen/>
        <w:t>to</w:t>
      </w:r>
      <w:r w:rsidRPr="00B243C0">
        <w:noBreakHyphen/>
        <w:t>account meetings with the N</w:t>
      </w:r>
      <w:r w:rsidRPr="00B243C0">
        <w:t>HS</w:t>
      </w:r>
      <w:r w:rsidRPr="00B243C0">
        <w:t xml:space="preserve"> at which</w:t>
      </w:r>
      <w:r w:rsidRPr="00B243C0">
        <w:t xml:space="preserve"> we talk about the full range of finance issues, and this is one of them. I have not had any other specific trusts raised to me regarding their accounts. There are</w:t>
      </w:r>
      <w:r w:rsidRPr="00B243C0">
        <w:t>,</w:t>
      </w:r>
      <w:r w:rsidRPr="00B243C0">
        <w:t xml:space="preserve"> of course</w:t>
      </w:r>
      <w:r w:rsidRPr="00B243C0">
        <w:t>,</w:t>
      </w:r>
      <w:r w:rsidRPr="00B243C0">
        <w:t xml:space="preserve"> other ones we discuss about budgeting forecasts, </w:t>
      </w:r>
      <w:r>
        <w:t>etc.</w:t>
      </w:r>
      <w:r w:rsidRPr="00B243C0">
        <w:t>, but on the nar</w:t>
      </w:r>
      <w:r w:rsidRPr="00B243C0">
        <w:t>row accounts point, no.</w:t>
      </w:r>
    </w:p>
    <w:p w:rsidR="005A7086" w:rsidRPr="00B243C0" w:rsidP="005A7086">
      <w:pPr>
        <w:pStyle w:val="Remark"/>
      </w:pPr>
      <w:sdt>
        <w:sdtPr>
          <w:alias w:val="Member"/>
          <w:tag w:val="&lt;Member mnisId='1524' dodsId='35914'&gt;"/>
          <w:id w:val="621355434"/>
          <w:placeholder>
            <w:docPart w:val="806EF446B8214BA7ABD17E4942C02D20"/>
          </w:placeholder>
          <w:richText/>
        </w:sdtPr>
        <w:sdtContent>
          <w:r w:rsidRPr="00B243C0">
            <w:rPr>
              <w:b/>
            </w:rPr>
            <w:t>Chair:</w:t>
          </w:r>
        </w:sdtContent>
      </w:sdt>
      <w:r w:rsidRPr="00B243C0">
        <w:t xml:space="preserve"> That is better news than in the local government sector.</w:t>
      </w:r>
    </w:p>
    <w:p w:rsidR="005A7086" w:rsidRPr="00B243C0" w:rsidP="00C55AED">
      <w:pPr>
        <w:pStyle w:val="Question"/>
      </w:pPr>
      <w:sdt>
        <w:sdtPr>
          <w:alias w:val="Member"/>
          <w:tag w:val="&lt;Member mnisId='4864' dodsId='119014'&gt;"/>
          <w:id w:val="-1442676783"/>
          <w:placeholder>
            <w:docPart w:val="806EF446B8214BA7ABD17E4942C02D20"/>
          </w:placeholder>
          <w:richText/>
        </w:sdtPr>
        <w:sdtContent>
          <w:r w:rsidRPr="00C55AED">
            <w:rPr>
              <w:b/>
            </w:rPr>
            <w:t>Olivia Blake:</w:t>
          </w:r>
        </w:sdtContent>
      </w:sdt>
      <w:r w:rsidRPr="00B243C0">
        <w:t xml:space="preserve"> Just turning back to </w:t>
      </w:r>
      <w:r w:rsidRPr="00B243C0">
        <w:t xml:space="preserve">some </w:t>
      </w:r>
      <w:r w:rsidRPr="00B243C0">
        <w:t xml:space="preserve">evidence that we have had from the Institute of Chartered Accountants of England and Wales, they have an interesting point. </w:t>
      </w:r>
      <w:r w:rsidRPr="00B243C0">
        <w:t>This relate</w:t>
      </w:r>
      <w:r w:rsidRPr="00B243C0">
        <w:t>s</w:t>
      </w:r>
      <w:r w:rsidRPr="00B243C0">
        <w:t xml:space="preserve"> to UKHSA, but I just wanted to ask this question. I will read what it says, because it might help you</w:t>
      </w:r>
      <w:r>
        <w:t>:</w:t>
      </w:r>
      <w:r w:rsidRPr="00B243C0">
        <w:t xml:space="preserve"> </w:t>
      </w:r>
      <w:r>
        <w:t>“ICAEW believes the issues at UKHSA are symptomatic of long-standing issues relating to the strength of financial processes, governance, and</w:t>
      </w:r>
      <w:r>
        <w:t xml:space="preserve"> controls across DHSC and the NHS, as well as under investment in finance and administrative staffing.”</w:t>
      </w:r>
      <w:r w:rsidRPr="00B243C0">
        <w:t xml:space="preserve"> Sir Chris, does </w:t>
      </w:r>
      <w:r w:rsidRPr="00B243C0">
        <w:t>it</w:t>
      </w:r>
      <w:r w:rsidRPr="00B243C0">
        <w:t xml:space="preserve"> concern you that this is </w:t>
      </w:r>
      <w:r w:rsidRPr="00B243C0">
        <w:t xml:space="preserve">the </w:t>
      </w:r>
      <w:r w:rsidRPr="00B243C0">
        <w:t xml:space="preserve">view of the </w:t>
      </w:r>
      <w:r w:rsidRPr="00B243C0">
        <w:t>i</w:t>
      </w:r>
      <w:r w:rsidRPr="00B243C0">
        <w:t xml:space="preserve">nstitute </w:t>
      </w:r>
      <w:r w:rsidRPr="00B243C0">
        <w:t>about</w:t>
      </w:r>
      <w:r w:rsidRPr="00B243C0">
        <w:t xml:space="preserve"> the </w:t>
      </w:r>
      <w:r w:rsidRPr="00B243C0">
        <w:t>D</w:t>
      </w:r>
      <w:r w:rsidRPr="00B243C0">
        <w:t>epartment?</w:t>
      </w:r>
    </w:p>
    <w:p w:rsidR="005A7086" w:rsidRPr="00B243C0" w:rsidP="005A7086">
      <w:pPr>
        <w:pStyle w:val="Answer"/>
      </w:pPr>
      <w:sdt>
        <w:sdtPr>
          <w:alias w:val="Witness"/>
          <w:id w:val="1276521280"/>
          <w:placeholder>
            <w:docPart w:val="806EF446B8214BA7ABD17E4942C02D20"/>
          </w:placeholder>
          <w:richText/>
        </w:sdtPr>
        <w:sdtContent>
          <w:r w:rsidRPr="00B243C0">
            <w:rPr>
              <w:b/>
              <w:i/>
            </w:rPr>
            <w:t>Sir Chris Wormald:</w:t>
          </w:r>
          <w:r w:rsidRPr="00B243C0">
            <w:rPr>
              <w:b/>
            </w:rPr>
            <w:t xml:space="preserve"> </w:t>
          </w:r>
        </w:sdtContent>
      </w:sdt>
      <w:r w:rsidRPr="00B243C0">
        <w:t>I have not heard that quote before. I d</w:t>
      </w:r>
      <w:r w:rsidRPr="00B243C0">
        <w:t>o not agree with it. For the reasons we have described, the UKHSA situation is unique and unlikely to be repeated. That is not the same as saying we do not have challenges in the financial management of what is about 8% of the economy. That obviously bring</w:t>
      </w:r>
      <w:r w:rsidRPr="00B243C0">
        <w:t xml:space="preserve">s huge challenges, in terms of </w:t>
      </w:r>
      <w:r w:rsidRPr="00B243C0">
        <w:t xml:space="preserve">both </w:t>
      </w:r>
      <w:r w:rsidRPr="00B243C0">
        <w:t>systems and people. I would not deny that we have those sorts of challenges, but I do not recognise the idea that the very unique circumstances of UKHSA are in some way symbolic of anything else that is going on. That is</w:t>
      </w:r>
      <w:r w:rsidRPr="00B243C0">
        <w:t xml:space="preserve"> a top</w:t>
      </w:r>
      <w:r w:rsidRPr="00B243C0">
        <w:t>-</w:t>
      </w:r>
      <w:r w:rsidRPr="00B243C0">
        <w:t>of</w:t>
      </w:r>
      <w:r w:rsidRPr="00B243C0">
        <w:t>-</w:t>
      </w:r>
      <w:r w:rsidRPr="00B243C0">
        <w:t>the</w:t>
      </w:r>
      <w:r w:rsidRPr="00B243C0">
        <w:t>-</w:t>
      </w:r>
      <w:r w:rsidRPr="00B243C0">
        <w:t>head reaction to a quote I have not seen before.</w:t>
      </w:r>
    </w:p>
    <w:p w:rsidR="005A7086" w:rsidRPr="00B243C0" w:rsidP="005A7086">
      <w:pPr>
        <w:pStyle w:val="Question"/>
        <w:numPr>
          <w:ilvl w:val="0"/>
          <w:numId w:val="9"/>
        </w:numPr>
      </w:pPr>
      <w:sdt>
        <w:sdtPr>
          <w:alias w:val="Member"/>
          <w:tag w:val="&lt;Member mnisId='4864' dodsId='119014'&gt;"/>
          <w:id w:val="-387491749"/>
          <w:placeholder>
            <w:docPart w:val="806EF446B8214BA7ABD17E4942C02D20"/>
          </w:placeholder>
          <w:richText/>
        </w:sdtPr>
        <w:sdtContent>
          <w:r w:rsidRPr="00B243C0">
            <w:rPr>
              <w:b/>
            </w:rPr>
            <w:t>Olivia Blake:</w:t>
          </w:r>
        </w:sdtContent>
      </w:sdt>
      <w:r w:rsidRPr="00B243C0">
        <w:t xml:space="preserve"> Just to follow up, they were probably basing this on the next paragraph that they go on to quote, from the Comptroller and Auditor General’s report from 2020-21, which </w:t>
      </w:r>
      <w:r>
        <w:t>“</w:t>
      </w:r>
      <w:r w:rsidRPr="00AF4F4A">
        <w:t>exposed weaknesses in the underlying financial systems and controls that predate the pandemic</w:t>
      </w:r>
      <w:r>
        <w:t>”</w:t>
      </w:r>
      <w:r w:rsidRPr="00B243C0">
        <w:t>. I wonder, given those pieces of information, if that gives you any more cause for concern</w:t>
      </w:r>
      <w:r w:rsidRPr="00B243C0">
        <w:t>.</w:t>
      </w:r>
    </w:p>
    <w:p w:rsidR="005A7086" w:rsidRPr="00B243C0" w:rsidP="005A7086">
      <w:pPr>
        <w:pStyle w:val="Answer"/>
      </w:pPr>
      <w:sdt>
        <w:sdtPr>
          <w:alias w:val="Witness"/>
          <w:id w:val="-1418237421"/>
          <w:placeholder>
            <w:docPart w:val="806EF446B8214BA7ABD17E4942C02D20"/>
          </w:placeholder>
          <w:richText/>
        </w:sdtPr>
        <w:sdtContent>
          <w:r w:rsidRPr="00B243C0">
            <w:rPr>
              <w:b/>
              <w:i/>
            </w:rPr>
            <w:t>Sir Chris Wormald:</w:t>
          </w:r>
          <w:r w:rsidRPr="00B243C0">
            <w:rPr>
              <w:b/>
            </w:rPr>
            <w:t xml:space="preserve"> </w:t>
          </w:r>
        </w:sdtContent>
      </w:sdt>
      <w:r w:rsidRPr="00B243C0">
        <w:t>No, n</w:t>
      </w:r>
      <w:r w:rsidRPr="00B243C0">
        <w:t>o more than we have had anyway. We have had</w:t>
      </w:r>
      <w:r w:rsidRPr="00B243C0">
        <w:t xml:space="preserve"> regular reports from the NAO on financial sustainability and management issues, which we sign off and agree with. We would take that as our assessment of the financial strengths and weaknesses of the system. I do not think the </w:t>
      </w:r>
      <w:r w:rsidRPr="00B243C0">
        <w:t>C</w:t>
      </w:r>
      <w:r w:rsidRPr="00B243C0">
        <w:t>omptroller pulls any punche</w:t>
      </w:r>
      <w:r w:rsidRPr="00B243C0">
        <w:t>s when he sees a problem, and we work on those problems.</w:t>
      </w:r>
    </w:p>
    <w:p w:rsidR="005A7086" w:rsidRPr="00B243C0" w:rsidP="005A7086">
      <w:pPr>
        <w:pStyle w:val="Question"/>
        <w:numPr>
          <w:ilvl w:val="0"/>
          <w:numId w:val="9"/>
        </w:numPr>
      </w:pPr>
      <w:sdt>
        <w:sdtPr>
          <w:alias w:val="Member"/>
          <w:tag w:val="&lt;Member mnisId='1524' dodsId='35914'&gt;"/>
          <w:id w:val="601227119"/>
          <w:placeholder>
            <w:docPart w:val="806EF446B8214BA7ABD17E4942C02D20"/>
          </w:placeholder>
          <w:richText/>
        </w:sdtPr>
        <w:sdtContent>
          <w:r w:rsidRPr="00B243C0">
            <w:rPr>
              <w:b/>
            </w:rPr>
            <w:t>Chair:</w:t>
          </w:r>
        </w:sdtContent>
      </w:sdt>
      <w:r w:rsidRPr="00B243C0">
        <w:t xml:space="preserve"> Do you have enough people? Do you have enough finance people</w:t>
      </w:r>
      <w:r w:rsidRPr="00B243C0">
        <w:t>?</w:t>
      </w:r>
      <w:r w:rsidRPr="00B243C0">
        <w:t xml:space="preserve"> </w:t>
      </w:r>
      <w:r w:rsidRPr="00B243C0">
        <w:t>A</w:t>
      </w:r>
      <w:r w:rsidRPr="00B243C0">
        <w:t>re they the right people?</w:t>
      </w:r>
    </w:p>
    <w:p w:rsidR="005A7086" w:rsidRPr="00B243C0" w:rsidP="005A7086">
      <w:pPr>
        <w:pStyle w:val="Answer"/>
      </w:pPr>
      <w:sdt>
        <w:sdtPr>
          <w:alias w:val="Witness"/>
          <w:id w:val="1724714318"/>
          <w:placeholder>
            <w:docPart w:val="806EF446B8214BA7ABD17E4942C02D20"/>
          </w:placeholder>
          <w:richText/>
        </w:sdtPr>
        <w:sdtContent>
          <w:r w:rsidRPr="00B243C0">
            <w:rPr>
              <w:b/>
              <w:i/>
            </w:rPr>
            <w:t>Sir Chris Wormald:</w:t>
          </w:r>
          <w:r w:rsidRPr="00B243C0">
            <w:rPr>
              <w:b/>
            </w:rPr>
            <w:t xml:space="preserve"> </w:t>
          </w:r>
        </w:sdtContent>
      </w:sdt>
      <w:r w:rsidRPr="00B243C0">
        <w:t xml:space="preserve">We have </w:t>
      </w:r>
      <w:r w:rsidRPr="00B243C0">
        <w:t xml:space="preserve">got to </w:t>
      </w:r>
      <w:r w:rsidRPr="00B243C0">
        <w:t>the bidding bit of the hearing. You always do this to me. It is v</w:t>
      </w:r>
      <w:r w:rsidRPr="00B243C0">
        <w:t>ery unfair.</w:t>
      </w:r>
    </w:p>
    <w:p w:rsidR="005A7086" w:rsidRPr="00B243C0" w:rsidP="005A7086">
      <w:pPr>
        <w:pStyle w:val="Answer"/>
      </w:pPr>
      <w:sdt>
        <w:sdtPr>
          <w:alias w:val="Witness"/>
          <w:id w:val="-1009362333"/>
          <w:placeholder>
            <w:docPart w:val="806EF446B8214BA7ABD17E4942C02D20"/>
          </w:placeholder>
          <w:richText/>
        </w:sdtPr>
        <w:sdtContent>
          <w:r w:rsidRPr="00B243C0">
            <w:rPr>
              <w:b/>
              <w:i/>
            </w:rPr>
            <w:t>Andy Brittain:</w:t>
          </w:r>
          <w:r w:rsidRPr="00B243C0">
            <w:rPr>
              <w:b/>
            </w:rPr>
            <w:t xml:space="preserve"> </w:t>
          </w:r>
        </w:sdtContent>
      </w:sdt>
      <w:r w:rsidRPr="00B243C0">
        <w:t>There are two points that have been slightly mixed in that quote, which is around the specific issues we have been discussing. Of course we are always looking to build our finance capability. As I sit here now</w:t>
      </w:r>
      <w:r w:rsidRPr="00B243C0">
        <w:t>,</w:t>
      </w:r>
      <w:r w:rsidRPr="00B243C0">
        <w:t xml:space="preserve"> I have enough pe</w:t>
      </w:r>
      <w:r w:rsidRPr="00B243C0">
        <w:t>ople in post to do what we need to do and then continue improving the function. It is not black or white. There is always more you can do.</w:t>
      </w:r>
    </w:p>
    <w:p w:rsidR="005A7086" w:rsidRPr="00B243C0" w:rsidP="005A7086">
      <w:pPr>
        <w:pStyle w:val="Question"/>
        <w:numPr>
          <w:ilvl w:val="0"/>
          <w:numId w:val="9"/>
        </w:numPr>
      </w:pPr>
      <w:sdt>
        <w:sdtPr>
          <w:alias w:val="Member"/>
          <w:tag w:val="&lt;Member mnisId='1524' dodsId='35914'&gt;"/>
          <w:id w:val="538863855"/>
          <w:placeholder>
            <w:docPart w:val="806EF446B8214BA7ABD17E4942C02D20"/>
          </w:placeholder>
          <w:richText/>
        </w:sdtPr>
        <w:sdtContent>
          <w:r w:rsidRPr="00B243C0">
            <w:rPr>
              <w:b/>
            </w:rPr>
            <w:t>Chair:</w:t>
          </w:r>
        </w:sdtContent>
      </w:sdt>
      <w:r w:rsidRPr="00B243C0">
        <w:t xml:space="preserve"> We talked about skills and about surveyors earlier, but do you have the right</w:t>
      </w:r>
      <w:r w:rsidRPr="00B243C0">
        <w:t>-</w:t>
      </w:r>
      <w:r w:rsidRPr="00B243C0">
        <w:t>skilled people for the new thi</w:t>
      </w:r>
      <w:r w:rsidRPr="00B243C0">
        <w:t>ngs that are coming on?</w:t>
      </w:r>
    </w:p>
    <w:p w:rsidR="005A7086" w:rsidRPr="00B243C0" w:rsidP="005A7086">
      <w:pPr>
        <w:pStyle w:val="Answer"/>
      </w:pPr>
      <w:sdt>
        <w:sdtPr>
          <w:alias w:val="Witness"/>
          <w:id w:val="1456374188"/>
          <w:placeholder>
            <w:docPart w:val="806EF446B8214BA7ABD17E4942C02D20"/>
          </w:placeholder>
          <w:richText/>
        </w:sdtPr>
        <w:sdtContent>
          <w:r w:rsidRPr="00B243C0">
            <w:rPr>
              <w:b/>
              <w:i/>
            </w:rPr>
            <w:t>Sir Chris Wormald:</w:t>
          </w:r>
          <w:r w:rsidRPr="00B243C0">
            <w:rPr>
              <w:b/>
            </w:rPr>
            <w:t xml:space="preserve"> </w:t>
          </w:r>
        </w:sdtContent>
      </w:sdt>
      <w:r w:rsidRPr="00B243C0">
        <w:t xml:space="preserve">This would be general across the </w:t>
      </w:r>
      <w:r w:rsidRPr="00B243C0">
        <w:t>civil service</w:t>
      </w:r>
      <w:r w:rsidRPr="00B243C0">
        <w:t>, but it certainly applies to DHSC. If we were to pick out professions where we need more, we would say financial expertise, commercial expertise and digital experti</w:t>
      </w:r>
      <w:r w:rsidRPr="00B243C0">
        <w:t>se.</w:t>
      </w:r>
    </w:p>
    <w:p w:rsidR="005A7086" w:rsidRPr="00B243C0" w:rsidP="00BB51D2">
      <w:pPr>
        <w:pStyle w:val="Question"/>
      </w:pPr>
      <w:sdt>
        <w:sdtPr>
          <w:alias w:val="Member"/>
          <w:tag w:val="&lt;Member mnisId='1524' dodsId='35914'&gt;"/>
          <w:id w:val="1223646588"/>
          <w:placeholder>
            <w:docPart w:val="806EF446B8214BA7ABD17E4942C02D20"/>
          </w:placeholder>
          <w:richText/>
        </w:sdtPr>
        <w:sdtContent>
          <w:r w:rsidRPr="00B243C0">
            <w:rPr>
              <w:b/>
            </w:rPr>
            <w:t>Chair:</w:t>
          </w:r>
        </w:sdtContent>
      </w:sdt>
      <w:r w:rsidRPr="00B243C0">
        <w:t xml:space="preserve"> That is the same as most </w:t>
      </w:r>
      <w:r w:rsidRPr="00B243C0">
        <w:t>D</w:t>
      </w:r>
      <w:r w:rsidRPr="00B243C0">
        <w:t>epartments.</w:t>
      </w:r>
    </w:p>
    <w:p w:rsidR="005A7086" w:rsidRPr="00B243C0" w:rsidP="005A7086">
      <w:pPr>
        <w:pStyle w:val="Answer"/>
      </w:pPr>
      <w:sdt>
        <w:sdtPr>
          <w:alias w:val="Witness"/>
          <w:id w:val="-596719127"/>
          <w:placeholder>
            <w:docPart w:val="806EF446B8214BA7ABD17E4942C02D20"/>
          </w:placeholder>
          <w:richText/>
        </w:sdtPr>
        <w:sdtContent>
          <w:r w:rsidRPr="00B243C0">
            <w:rPr>
              <w:b/>
              <w:i/>
            </w:rPr>
            <w:t>Sir Chris Wormald:</w:t>
          </w:r>
          <w:r w:rsidRPr="00B243C0">
            <w:rPr>
              <w:b/>
            </w:rPr>
            <w:t xml:space="preserve"> </w:t>
          </w:r>
        </w:sdtContent>
      </w:sdt>
      <w:r w:rsidRPr="00B243C0">
        <w:t>Yes,</w:t>
      </w:r>
      <w:r w:rsidRPr="00B243C0">
        <w:t xml:space="preserve"> that is</w:t>
      </w:r>
      <w:r w:rsidRPr="00B243C0">
        <w:t xml:space="preserve"> the same as most </w:t>
      </w:r>
      <w:r w:rsidRPr="00B243C0">
        <w:t>D</w:t>
      </w:r>
      <w:r w:rsidRPr="00B243C0">
        <w:t xml:space="preserve">epartments. </w:t>
      </w:r>
      <w:r w:rsidRPr="00B243C0">
        <w:t>O</w:t>
      </w:r>
      <w:r w:rsidRPr="00B243C0">
        <w:t>bviously</w:t>
      </w:r>
      <w:r w:rsidRPr="00B243C0">
        <w:t>,</w:t>
      </w:r>
      <w:r w:rsidRPr="00B243C0">
        <w:t xml:space="preserve"> for us, given the sums of money that we spend, the financial challenges are very great indeed. When we look at the financial capab</w:t>
      </w:r>
      <w:r w:rsidRPr="00B243C0">
        <w:t xml:space="preserve">ility of the </w:t>
      </w:r>
      <w:r w:rsidRPr="00B243C0">
        <w:t>D</w:t>
      </w:r>
      <w:r w:rsidRPr="00B243C0">
        <w:t>epartment</w:t>
      </w:r>
      <w:r w:rsidRPr="00B243C0">
        <w:t>,</w:t>
      </w:r>
      <w:r w:rsidRPr="00B243C0">
        <w:t xml:space="preserve"> that is not purely the number of people working for Andy. We have a very good finance function that does its job very well. A lot of our focus is on the financial expertise of non</w:t>
      </w:r>
      <w:r w:rsidRPr="00B243C0">
        <w:noBreakHyphen/>
        <w:t>finance.</w:t>
      </w:r>
    </w:p>
    <w:p w:rsidR="005A7086" w:rsidRPr="00B243C0" w:rsidP="005A7086">
      <w:pPr>
        <w:pStyle w:val="Question"/>
        <w:numPr>
          <w:ilvl w:val="0"/>
          <w:numId w:val="9"/>
        </w:numPr>
      </w:pPr>
      <w:sdt>
        <w:sdtPr>
          <w:alias w:val="Member"/>
          <w:tag w:val="&lt;Member mnisId='1524' dodsId='35914'&gt;"/>
          <w:id w:val="-1876000396"/>
          <w:placeholder>
            <w:docPart w:val="806EF446B8214BA7ABD17E4942C02D20"/>
          </w:placeholder>
          <w:richText/>
        </w:sdtPr>
        <w:sdtContent>
          <w:r w:rsidRPr="00B243C0">
            <w:rPr>
              <w:b/>
            </w:rPr>
            <w:t>Chair:</w:t>
          </w:r>
        </w:sdtContent>
      </w:sdt>
      <w:r w:rsidRPr="00B243C0">
        <w:t xml:space="preserve"> Yes. As we say, finance is</w:t>
      </w:r>
      <w:r w:rsidRPr="00B243C0">
        <w:t xml:space="preserve"> far </w:t>
      </w:r>
      <w:r w:rsidRPr="00B243C0">
        <w:t>to</w:t>
      </w:r>
      <w:r>
        <w:t>o</w:t>
      </w:r>
      <w:r w:rsidRPr="00B243C0">
        <w:t xml:space="preserve"> important to be left just to the</w:t>
      </w:r>
      <w:r w:rsidRPr="00B243C0">
        <w:t xml:space="preserve"> finance function.</w:t>
      </w:r>
    </w:p>
    <w:p w:rsidR="005A7086" w:rsidRPr="00B243C0" w:rsidP="005A7086">
      <w:pPr>
        <w:pStyle w:val="Answer"/>
      </w:pPr>
      <w:sdt>
        <w:sdtPr>
          <w:alias w:val="Witness"/>
          <w:id w:val="-1170254501"/>
          <w:placeholder>
            <w:docPart w:val="806EF446B8214BA7ABD17E4942C02D20"/>
          </w:placeholder>
          <w:richText/>
        </w:sdtPr>
        <w:sdtContent>
          <w:r w:rsidRPr="00B243C0">
            <w:rPr>
              <w:b/>
              <w:i/>
            </w:rPr>
            <w:t>Sir Chris Wormald:</w:t>
          </w:r>
          <w:r w:rsidRPr="00B243C0">
            <w:rPr>
              <w:b/>
            </w:rPr>
            <w:t xml:space="preserve"> </w:t>
          </w:r>
        </w:sdtContent>
      </w:sdt>
      <w:r w:rsidRPr="00B243C0">
        <w:t>Yes. The key thing</w:t>
      </w:r>
      <w:r w:rsidRPr="00B243C0">
        <w:t xml:space="preserve"> </w:t>
      </w:r>
      <w:r w:rsidRPr="00B243C0">
        <w:t xml:space="preserve">we focus on is whether we have enough financial literacy in the organisation </w:t>
      </w:r>
      <w:r w:rsidRPr="00B243C0">
        <w:t>to</w:t>
      </w:r>
      <w:r w:rsidRPr="00B243C0">
        <w:t xml:space="preserve"> know when to consult Andy</w:t>
      </w:r>
      <w:r w:rsidRPr="00B243C0">
        <w:t>’s people.</w:t>
      </w:r>
    </w:p>
    <w:p w:rsidR="005A7086" w:rsidRPr="00B243C0" w:rsidP="00BB51D2">
      <w:pPr>
        <w:pStyle w:val="Question"/>
      </w:pPr>
      <w:sdt>
        <w:sdtPr>
          <w:alias w:val="Member"/>
          <w:tag w:val="&lt;Member mnisId='1524' dodsId='35914'&gt;"/>
          <w:id w:val="537795087"/>
          <w:placeholder>
            <w:docPart w:val="806EF446B8214BA7ABD17E4942C02D20"/>
          </w:placeholder>
          <w:richText/>
        </w:sdtPr>
        <w:sdtContent>
          <w:r w:rsidRPr="00B243C0">
            <w:rPr>
              <w:b/>
            </w:rPr>
            <w:t>Chair:</w:t>
          </w:r>
        </w:sdtContent>
      </w:sdt>
      <w:r w:rsidRPr="00B243C0">
        <w:t xml:space="preserve"> Ms Dunn has been doing some work to </w:t>
      </w:r>
      <w:r w:rsidRPr="00B243C0">
        <w:t>improve that.</w:t>
      </w:r>
    </w:p>
    <w:p w:rsidR="005A7086" w:rsidRPr="00B243C0" w:rsidP="005A7086">
      <w:pPr>
        <w:pStyle w:val="Answer"/>
      </w:pPr>
      <w:sdt>
        <w:sdtPr>
          <w:alias w:val="Witness"/>
          <w:id w:val="-353805919"/>
          <w:placeholder>
            <w:docPart w:val="806EF446B8214BA7ABD17E4942C02D20"/>
          </w:placeholder>
          <w:richText/>
        </w:sdtPr>
        <w:sdtContent>
          <w:r w:rsidRPr="00B243C0">
            <w:rPr>
              <w:b/>
              <w:i/>
            </w:rPr>
            <w:t>Shona Dunn:</w:t>
          </w:r>
          <w:r w:rsidRPr="00B243C0">
            <w:rPr>
              <w:b/>
            </w:rPr>
            <w:t xml:space="preserve"> </w:t>
          </w:r>
        </w:sdtContent>
      </w:sdt>
      <w:r w:rsidRPr="00B243C0">
        <w:t>I wrote to you before Christmas on the finance reset. That is quite deep work that is going across every aspect of how we do finance as an organisation and across the system</w:t>
      </w:r>
      <w:r w:rsidRPr="00B243C0">
        <w:t>.</w:t>
      </w:r>
      <w:r w:rsidRPr="00B243C0">
        <w:t xml:space="preserve"> </w:t>
      </w:r>
      <w:r w:rsidRPr="00B243C0">
        <w:t>T</w:t>
      </w:r>
      <w:r w:rsidRPr="00B243C0">
        <w:t>hat is still going exactly to plan.</w:t>
      </w:r>
    </w:p>
    <w:p w:rsidR="005A7086" w:rsidRPr="00B243C0" w:rsidP="005A7086">
      <w:pPr>
        <w:pStyle w:val="Remark"/>
      </w:pPr>
      <w:sdt>
        <w:sdtPr>
          <w:alias w:val="Member"/>
          <w:tag w:val="&lt;Member mnisId='1524' dodsId='35914'&gt;"/>
          <w:id w:val="952979230"/>
          <w:placeholder>
            <w:docPart w:val="806EF446B8214BA7ABD17E4942C02D20"/>
          </w:placeholder>
          <w:richText/>
        </w:sdtPr>
        <w:sdtContent>
          <w:r w:rsidRPr="00B243C0">
            <w:rPr>
              <w:b/>
            </w:rPr>
            <w:t>Chair:</w:t>
          </w:r>
        </w:sdtContent>
      </w:sdt>
      <w:r w:rsidRPr="00B243C0">
        <w:t xml:space="preserve"> We do n</w:t>
      </w:r>
      <w:r w:rsidRPr="00B243C0">
        <w:t>ot need to repeat that.</w:t>
      </w:r>
    </w:p>
    <w:p w:rsidR="005A7086" w:rsidRPr="00B243C0" w:rsidP="005A7086">
      <w:pPr>
        <w:pStyle w:val="Question"/>
        <w:numPr>
          <w:ilvl w:val="0"/>
          <w:numId w:val="9"/>
        </w:numPr>
      </w:pPr>
      <w:sdt>
        <w:sdtPr>
          <w:alias w:val="Member"/>
          <w:tag w:val="&lt;Member mnisId='4864' dodsId='119014'&gt;"/>
          <w:id w:val="269668301"/>
          <w:placeholder>
            <w:docPart w:val="806EF446B8214BA7ABD17E4942C02D20"/>
          </w:placeholder>
          <w:richText/>
        </w:sdtPr>
        <w:sdtContent>
          <w:r w:rsidRPr="00B243C0">
            <w:rPr>
              <w:b/>
            </w:rPr>
            <w:t>Olivia Blake:</w:t>
          </w:r>
        </w:sdtContent>
      </w:sdt>
      <w:r w:rsidRPr="00B243C0">
        <w:t xml:space="preserve"> I was going to ask </w:t>
      </w:r>
      <w:r w:rsidRPr="00B243C0">
        <w:t>about</w:t>
      </w:r>
      <w:r w:rsidRPr="00B243C0">
        <w:t xml:space="preserve"> some of the interesting things around your staffing, and </w:t>
      </w:r>
      <w:r w:rsidRPr="00B243C0">
        <w:t xml:space="preserve">whether </w:t>
      </w:r>
      <w:r w:rsidRPr="00B243C0">
        <w:t>you feel that you are doing enough on the finance element for retention of those</w:t>
      </w:r>
      <w:r w:rsidRPr="00B243C0">
        <w:t xml:space="preserve"> staff</w:t>
      </w:r>
      <w:r w:rsidRPr="00B243C0">
        <w:t>, because it seems like turnover is quit</w:t>
      </w:r>
      <w:r w:rsidRPr="00B243C0">
        <w:t xml:space="preserve">e high in your </w:t>
      </w:r>
      <w:r w:rsidRPr="00B243C0">
        <w:t>D</w:t>
      </w:r>
      <w:r w:rsidRPr="00B243C0">
        <w:t>epartment at the moment.</w:t>
      </w:r>
    </w:p>
    <w:p w:rsidR="005A7086" w:rsidRPr="00B243C0" w:rsidP="005A7086">
      <w:pPr>
        <w:pStyle w:val="Answer"/>
      </w:pPr>
      <w:sdt>
        <w:sdtPr>
          <w:alias w:val="Witness"/>
          <w:id w:val="-937831479"/>
          <w:placeholder>
            <w:docPart w:val="806EF446B8214BA7ABD17E4942C02D20"/>
          </w:placeholder>
          <w:richText/>
        </w:sdtPr>
        <w:sdtContent>
          <w:r w:rsidRPr="00B243C0">
            <w:rPr>
              <w:b/>
              <w:i/>
            </w:rPr>
            <w:t>Shona Dunn:</w:t>
          </w:r>
          <w:r w:rsidRPr="00B243C0">
            <w:rPr>
              <w:b/>
            </w:rPr>
            <w:t xml:space="preserve"> </w:t>
          </w:r>
        </w:sdtContent>
      </w:sdt>
      <w:r w:rsidRPr="00B243C0">
        <w:t>As Chris said, we are acutely conscious of the risk of losing highly qualified and very valuable finance people. We think quite carefully about how we create an environment where we can keep them. To b</w:t>
      </w:r>
      <w:r w:rsidRPr="00B243C0">
        <w:t>e fair, of course there are high demands across the whole of Government, and one of the good things about the way the finance function works across Government is, as Mr Brittain has very close relationships with the head of the finance profession across th</w:t>
      </w:r>
      <w:r w:rsidRPr="00B243C0">
        <w:t>e whole of Government, our senior people and our very skilled people are</w:t>
      </w:r>
      <w:r w:rsidRPr="00B243C0">
        <w:t>,</w:t>
      </w:r>
      <w:r w:rsidRPr="00B243C0">
        <w:t xml:space="preserve"> to a degree</w:t>
      </w:r>
      <w:r w:rsidRPr="00B243C0">
        <w:t>,</w:t>
      </w:r>
      <w:r w:rsidRPr="00B243C0">
        <w:t xml:space="preserve"> used as a sort of </w:t>
      </w:r>
      <w:r w:rsidRPr="00B243C0">
        <w:t>civil service</w:t>
      </w:r>
      <w:r w:rsidRPr="00B243C0">
        <w:noBreakHyphen/>
        <w:t xml:space="preserve">wide resource. We do of course have people move from the </w:t>
      </w:r>
      <w:r w:rsidRPr="00B243C0">
        <w:t>D</w:t>
      </w:r>
      <w:r w:rsidRPr="00B243C0">
        <w:t xml:space="preserve">epartment. We have other people arrive with us at the </w:t>
      </w:r>
      <w:r w:rsidRPr="00B243C0">
        <w:t>D</w:t>
      </w:r>
      <w:r w:rsidRPr="00B243C0">
        <w:t>epartment. We do it in a</w:t>
      </w:r>
      <w:r w:rsidRPr="00B243C0">
        <w:t xml:space="preserve"> very dynamic and active way.</w:t>
      </w:r>
    </w:p>
    <w:p w:rsidR="005A7086" w:rsidRPr="00B243C0" w:rsidP="005A7086">
      <w:pPr>
        <w:pStyle w:val="Remark"/>
      </w:pPr>
      <w:sdt>
        <w:sdtPr>
          <w:alias w:val="Member"/>
          <w:tag w:val="&lt;Member mnisId='1524' dodsId='35914'&gt;"/>
          <w:id w:val="-1977136893"/>
          <w:placeholder>
            <w:docPart w:val="806EF446B8214BA7ABD17E4942C02D20"/>
          </w:placeholder>
          <w:richText/>
        </w:sdtPr>
        <w:sdtContent>
          <w:r w:rsidRPr="00B243C0">
            <w:rPr>
              <w:b/>
            </w:rPr>
            <w:t>Chair:</w:t>
          </w:r>
        </w:sdtContent>
      </w:sdt>
      <w:r w:rsidRPr="00B243C0">
        <w:t xml:space="preserve"> Those are lots of words.</w:t>
      </w:r>
    </w:p>
    <w:p w:rsidR="005A7086" w:rsidRPr="00B243C0" w:rsidP="005A7086">
      <w:pPr>
        <w:pStyle w:val="Answer"/>
      </w:pPr>
      <w:sdt>
        <w:sdtPr>
          <w:alias w:val="Witness"/>
          <w:id w:val="1305969166"/>
          <w:placeholder>
            <w:docPart w:val="806EF446B8214BA7ABD17E4942C02D20"/>
          </w:placeholder>
          <w:richText/>
        </w:sdtPr>
        <w:sdtContent>
          <w:r w:rsidRPr="00B243C0">
            <w:rPr>
              <w:b/>
              <w:i/>
            </w:rPr>
            <w:t>Shona Dunn:</w:t>
          </w:r>
          <w:r w:rsidRPr="00B243C0">
            <w:rPr>
              <w:b/>
            </w:rPr>
            <w:t xml:space="preserve"> </w:t>
          </w:r>
        </w:sdtContent>
      </w:sdt>
      <w:r w:rsidRPr="00B243C0">
        <w:t>We manage it very carefully. Where we can do things to retain people with particular skillsets we need, we do.</w:t>
      </w:r>
    </w:p>
    <w:p w:rsidR="005A7086" w:rsidRPr="00B243C0" w:rsidP="005A7086">
      <w:pPr>
        <w:pStyle w:val="Question"/>
        <w:numPr>
          <w:ilvl w:val="0"/>
          <w:numId w:val="9"/>
        </w:numPr>
      </w:pPr>
      <w:sdt>
        <w:sdtPr>
          <w:alias w:val="Member"/>
          <w:tag w:val="&lt;Member mnisId='1524' dodsId='35914'&gt;"/>
          <w:id w:val="-313715950"/>
          <w:placeholder>
            <w:docPart w:val="806EF446B8214BA7ABD17E4942C02D20"/>
          </w:placeholder>
          <w:richText/>
        </w:sdtPr>
        <w:sdtContent>
          <w:r w:rsidRPr="00B243C0">
            <w:rPr>
              <w:b/>
            </w:rPr>
            <w:t>Chair:</w:t>
          </w:r>
        </w:sdtContent>
      </w:sdt>
      <w:r w:rsidRPr="00B243C0">
        <w:t xml:space="preserve"> Do you have flexibility on pay for that?</w:t>
      </w:r>
    </w:p>
    <w:p w:rsidR="005A7086" w:rsidRPr="00B243C0" w:rsidP="005A7086">
      <w:pPr>
        <w:pStyle w:val="Answer"/>
      </w:pPr>
      <w:sdt>
        <w:sdtPr>
          <w:alias w:val="Witness"/>
          <w:id w:val="-1583742015"/>
          <w:placeholder>
            <w:docPart w:val="806EF446B8214BA7ABD17E4942C02D20"/>
          </w:placeholder>
          <w:richText/>
        </w:sdtPr>
        <w:sdtContent>
          <w:r w:rsidRPr="00B243C0">
            <w:rPr>
              <w:b/>
              <w:i/>
            </w:rPr>
            <w:t>Shona Dunn:</w:t>
          </w:r>
          <w:r w:rsidRPr="00B243C0">
            <w:rPr>
              <w:b/>
            </w:rPr>
            <w:t xml:space="preserve"> </w:t>
          </w:r>
        </w:sdtContent>
      </w:sdt>
      <w:r w:rsidRPr="00B243C0">
        <w:t>Whe</w:t>
      </w:r>
      <w:r w:rsidRPr="00B243C0">
        <w:t>re we need to</w:t>
      </w:r>
      <w:r w:rsidRPr="00B243C0">
        <w:t>,</w:t>
      </w:r>
      <w:r w:rsidRPr="00B243C0">
        <w:t xml:space="preserve"> we can deploy flexibility on pay, and from time to time we do.</w:t>
      </w:r>
    </w:p>
    <w:p w:rsidR="005A7086" w:rsidRPr="00B243C0" w:rsidP="005A7086">
      <w:pPr>
        <w:pStyle w:val="Question"/>
        <w:numPr>
          <w:ilvl w:val="0"/>
          <w:numId w:val="9"/>
        </w:numPr>
      </w:pPr>
      <w:sdt>
        <w:sdtPr>
          <w:alias w:val="Member"/>
          <w:tag w:val="&lt;Member mnisId='1524' dodsId='35914'&gt;"/>
          <w:id w:val="-590850364"/>
          <w:placeholder>
            <w:docPart w:val="806EF446B8214BA7ABD17E4942C02D20"/>
          </w:placeholder>
          <w:richText/>
        </w:sdtPr>
        <w:sdtContent>
          <w:r w:rsidRPr="00B243C0">
            <w:rPr>
              <w:b/>
            </w:rPr>
            <w:t>Chair:</w:t>
          </w:r>
        </w:sdtContent>
      </w:sdt>
      <w:r w:rsidRPr="00B243C0">
        <w:t xml:space="preserve"> </w:t>
      </w:r>
      <w:r w:rsidRPr="00B243C0">
        <w:t>Is it m</w:t>
      </w:r>
      <w:r w:rsidRPr="00B243C0">
        <w:t>ore than the Prime Minister’s pay? You cannot go above that.</w:t>
      </w:r>
    </w:p>
    <w:p w:rsidR="005A7086" w:rsidRPr="00B243C0" w:rsidP="005A7086">
      <w:pPr>
        <w:pStyle w:val="Answer"/>
      </w:pPr>
      <w:sdt>
        <w:sdtPr>
          <w:alias w:val="Witness"/>
          <w:id w:val="-2089598856"/>
          <w:placeholder>
            <w:docPart w:val="806EF446B8214BA7ABD17E4942C02D20"/>
          </w:placeholder>
          <w:richText/>
        </w:sdtPr>
        <w:sdtContent>
          <w:r w:rsidRPr="00B243C0">
            <w:rPr>
              <w:b/>
              <w:i/>
            </w:rPr>
            <w:t>Shona Dunn:</w:t>
          </w:r>
          <w:r w:rsidRPr="00B243C0">
            <w:rPr>
              <w:b/>
            </w:rPr>
            <w:t xml:space="preserve"> </w:t>
          </w:r>
        </w:sdtContent>
      </w:sdt>
      <w:r w:rsidRPr="00B243C0">
        <w:t xml:space="preserve">I do not think we have had call to do such a thing, but we think very </w:t>
      </w:r>
      <w:r w:rsidRPr="00B243C0">
        <w:t>carefully about how we create an environment where we keep people in our finance function to retain that continuity of service and knowledge.</w:t>
      </w:r>
    </w:p>
    <w:p w:rsidR="005A7086" w:rsidRPr="00B243C0" w:rsidP="005A7086">
      <w:pPr>
        <w:pStyle w:val="Question"/>
        <w:numPr>
          <w:ilvl w:val="0"/>
          <w:numId w:val="9"/>
        </w:numPr>
      </w:pPr>
      <w:sdt>
        <w:sdtPr>
          <w:alias w:val="Member"/>
          <w:tag w:val="&lt;Member mnisId='1524' dodsId='35914'&gt;"/>
          <w:id w:val="-1556461884"/>
          <w:placeholder>
            <w:docPart w:val="806EF446B8214BA7ABD17E4942C02D20"/>
          </w:placeholder>
          <w:richText/>
        </w:sdtPr>
        <w:sdtContent>
          <w:r w:rsidRPr="00B243C0">
            <w:rPr>
              <w:b/>
            </w:rPr>
            <w:t>Chair:</w:t>
          </w:r>
        </w:sdtContent>
      </w:sdt>
      <w:r w:rsidRPr="00B243C0">
        <w:t xml:space="preserve"> What is your turnover?</w:t>
      </w:r>
    </w:p>
    <w:p w:rsidR="005A7086" w:rsidRPr="00B243C0" w:rsidP="005A7086">
      <w:pPr>
        <w:pStyle w:val="Answer"/>
      </w:pPr>
      <w:sdt>
        <w:sdtPr>
          <w:alias w:val="Witness"/>
          <w:id w:val="-2108803067"/>
          <w:placeholder>
            <w:docPart w:val="806EF446B8214BA7ABD17E4942C02D20"/>
          </w:placeholder>
          <w:richText/>
        </w:sdtPr>
        <w:sdtContent>
          <w:r w:rsidRPr="00B243C0">
            <w:rPr>
              <w:b/>
              <w:i/>
            </w:rPr>
            <w:t>Andy Brittain:</w:t>
          </w:r>
          <w:r w:rsidRPr="00B243C0">
            <w:rPr>
              <w:b/>
            </w:rPr>
            <w:t xml:space="preserve"> </w:t>
          </w:r>
        </w:sdtContent>
      </w:sdt>
      <w:r w:rsidRPr="00B243C0">
        <w:t>Last year it was about 10%, which is not particularly unusual.</w:t>
      </w:r>
    </w:p>
    <w:p w:rsidR="005A7086" w:rsidRPr="00B243C0" w:rsidP="005A7086">
      <w:pPr>
        <w:pStyle w:val="Answer"/>
      </w:pPr>
      <w:sdt>
        <w:sdtPr>
          <w:alias w:val="Witness"/>
          <w:id w:val="-2095317082"/>
          <w:placeholder>
            <w:docPart w:val="806EF446B8214BA7ABD17E4942C02D20"/>
          </w:placeholder>
          <w:richText/>
        </w:sdtPr>
        <w:sdtContent>
          <w:r w:rsidRPr="00B243C0">
            <w:rPr>
              <w:b/>
              <w:i/>
            </w:rPr>
            <w:t>Sh</w:t>
          </w:r>
          <w:r w:rsidRPr="00B243C0">
            <w:rPr>
              <w:b/>
              <w:i/>
            </w:rPr>
            <w:t>ona Dunn:</w:t>
          </w:r>
          <w:r w:rsidRPr="00B243C0">
            <w:rPr>
              <w:b/>
            </w:rPr>
            <w:t xml:space="preserve"> </w:t>
          </w:r>
        </w:sdtContent>
      </w:sdt>
      <w:r w:rsidRPr="00B243C0">
        <w:t xml:space="preserve">It is slightly higher than the </w:t>
      </w:r>
      <w:r w:rsidRPr="00B243C0">
        <w:t>D</w:t>
      </w:r>
      <w:r w:rsidRPr="00B243C0">
        <w:t xml:space="preserve">epartment overall. We are about 8% for the </w:t>
      </w:r>
      <w:r w:rsidRPr="00B243C0">
        <w:t>D</w:t>
      </w:r>
      <w:r w:rsidRPr="00B243C0">
        <w:t>epartment overall.</w:t>
      </w:r>
    </w:p>
    <w:p w:rsidR="005A7086" w:rsidRPr="00B243C0" w:rsidP="005A7086">
      <w:pPr>
        <w:pStyle w:val="Answer"/>
      </w:pPr>
      <w:sdt>
        <w:sdtPr>
          <w:alias w:val="Witness"/>
          <w:id w:val="305213365"/>
          <w:placeholder>
            <w:docPart w:val="806EF446B8214BA7ABD17E4942C02D20"/>
          </w:placeholder>
          <w:richText/>
        </w:sdtPr>
        <w:sdtContent>
          <w:r w:rsidRPr="00B243C0">
            <w:rPr>
              <w:b/>
              <w:i/>
            </w:rPr>
            <w:t>Andy Brittain:</w:t>
          </w:r>
          <w:r w:rsidRPr="00B243C0">
            <w:rPr>
              <w:b/>
            </w:rPr>
            <w:t xml:space="preserve"> </w:t>
          </w:r>
        </w:sdtContent>
      </w:sdt>
      <w:r w:rsidRPr="00B243C0">
        <w:t>W</w:t>
      </w:r>
      <w:r w:rsidRPr="00B243C0">
        <w:t xml:space="preserve">e built up to deal with the demands of </w:t>
      </w:r>
      <w:r>
        <w:t>c</w:t>
      </w:r>
      <w:r w:rsidRPr="00B243C0">
        <w:t xml:space="preserve">ovid and we </w:t>
      </w:r>
      <w:r w:rsidRPr="00B243C0">
        <w:t xml:space="preserve">have </w:t>
      </w:r>
      <w:r w:rsidRPr="00B243C0">
        <w:t>dropped down, but the underlying rate is around 10%.</w:t>
      </w:r>
    </w:p>
    <w:p w:rsidR="005A7086" w:rsidRPr="00B243C0" w:rsidP="00BB51D2">
      <w:pPr>
        <w:pStyle w:val="Question"/>
      </w:pPr>
      <w:sdt>
        <w:sdtPr>
          <w:alias w:val="Member"/>
          <w:tag w:val="&lt;Member mnisId='1524' dodsId='35914'&gt;"/>
          <w:id w:val="-1741514"/>
          <w:placeholder>
            <w:docPart w:val="806EF446B8214BA7ABD17E4942C02D20"/>
          </w:placeholder>
          <w:richText/>
        </w:sdtPr>
        <w:sdtContent>
          <w:r w:rsidRPr="00B243C0">
            <w:rPr>
              <w:b/>
            </w:rPr>
            <w:t>Chair:</w:t>
          </w:r>
        </w:sdtContent>
      </w:sdt>
      <w:r w:rsidRPr="00B243C0">
        <w:t xml:space="preserve"> We are seein</w:t>
      </w:r>
      <w:r w:rsidRPr="00B243C0">
        <w:t xml:space="preserve">g similar in other </w:t>
      </w:r>
      <w:r w:rsidRPr="00B243C0">
        <w:t>D</w:t>
      </w:r>
      <w:r w:rsidRPr="00B243C0">
        <w:t>epartments, partly because people held on</w:t>
      </w:r>
      <w:r w:rsidRPr="00B243C0">
        <w:t xml:space="preserve"> </w:t>
      </w:r>
      <w:r w:rsidRPr="00B243C0">
        <w:t>to jobs for longer</w:t>
      </w:r>
      <w:r w:rsidRPr="00B243C0">
        <w:t xml:space="preserve"> than they might have done.</w:t>
      </w:r>
    </w:p>
    <w:p w:rsidR="005A7086" w:rsidRPr="00B243C0" w:rsidP="005A7086">
      <w:pPr>
        <w:pStyle w:val="Answer"/>
      </w:pPr>
      <w:sdt>
        <w:sdtPr>
          <w:alias w:val="Witness"/>
          <w:id w:val="-297536138"/>
          <w:placeholder>
            <w:docPart w:val="806EF446B8214BA7ABD17E4942C02D20"/>
          </w:placeholder>
          <w:richText/>
        </w:sdtPr>
        <w:sdtContent>
          <w:r w:rsidRPr="00B243C0">
            <w:rPr>
              <w:b/>
              <w:i/>
            </w:rPr>
            <w:t>Shona Dunn:</w:t>
          </w:r>
          <w:r w:rsidRPr="00B243C0">
            <w:rPr>
              <w:b/>
            </w:rPr>
            <w:t xml:space="preserve"> </w:t>
          </w:r>
        </w:sdtContent>
      </w:sdt>
      <w:r w:rsidRPr="00B243C0">
        <w:t>They stayed longer than intended.</w:t>
      </w:r>
    </w:p>
    <w:p w:rsidR="005A7086" w:rsidRPr="00B243C0" w:rsidP="005A7086">
      <w:pPr>
        <w:pStyle w:val="Question"/>
        <w:numPr>
          <w:ilvl w:val="0"/>
          <w:numId w:val="9"/>
        </w:numPr>
      </w:pPr>
      <w:sdt>
        <w:sdtPr>
          <w:alias w:val="Member"/>
          <w:tag w:val="&lt;Member mnisId='1524' dodsId='35914'&gt;"/>
          <w:id w:val="-2040649359"/>
          <w:placeholder>
            <w:docPart w:val="806EF446B8214BA7ABD17E4942C02D20"/>
          </w:placeholder>
          <w:richText/>
        </w:sdtPr>
        <w:sdtContent>
          <w:r w:rsidRPr="00B243C0">
            <w:rPr>
              <w:b/>
            </w:rPr>
            <w:t>Chair:</w:t>
          </w:r>
        </w:sdtContent>
      </w:sdt>
      <w:r w:rsidRPr="00B243C0">
        <w:t xml:space="preserve"> Just going back quickly </w:t>
      </w:r>
      <w:r w:rsidRPr="00B243C0">
        <w:t>to</w:t>
      </w:r>
      <w:r w:rsidRPr="00B243C0">
        <w:t xml:space="preserve"> the Leicester issue, you said you had some sight of it. We are c</w:t>
      </w:r>
      <w:r w:rsidRPr="00B243C0">
        <w:t xml:space="preserve">oncerned about what sight you have. You have the oversight board seeing things. Was the oversight board aware before the auditor’s report came out </w:t>
      </w:r>
      <w:r w:rsidRPr="00B243C0">
        <w:t xml:space="preserve">that there was a </w:t>
      </w:r>
      <w:r w:rsidRPr="00B243C0">
        <w:t>problem at Leicester?</w:t>
      </w:r>
    </w:p>
    <w:p w:rsidR="005A7086" w:rsidRPr="00B243C0" w:rsidP="005A7086">
      <w:pPr>
        <w:pStyle w:val="Answer"/>
      </w:pPr>
      <w:sdt>
        <w:sdtPr>
          <w:alias w:val="Witness"/>
          <w:id w:val="-1758430127"/>
          <w:placeholder>
            <w:docPart w:val="806EF446B8214BA7ABD17E4942C02D20"/>
          </w:placeholder>
          <w:richText/>
        </w:sdtPr>
        <w:sdtContent>
          <w:r w:rsidRPr="00B243C0">
            <w:rPr>
              <w:b/>
              <w:i/>
            </w:rPr>
            <w:t>Andy Brittain:</w:t>
          </w:r>
          <w:r w:rsidRPr="00B243C0">
            <w:rPr>
              <w:b/>
            </w:rPr>
            <w:t xml:space="preserve"> </w:t>
          </w:r>
        </w:sdtContent>
      </w:sdt>
      <w:r w:rsidRPr="00B243C0">
        <w:t>That may well have been before my time.</w:t>
      </w:r>
    </w:p>
    <w:p w:rsidR="005A7086" w:rsidRPr="00B243C0" w:rsidP="005A7086">
      <w:pPr>
        <w:pStyle w:val="Answer"/>
      </w:pPr>
      <w:sdt>
        <w:sdtPr>
          <w:alias w:val="Witness"/>
          <w:id w:val="-1367904447"/>
          <w:placeholder>
            <w:docPart w:val="806EF446B8214BA7ABD17E4942C02D20"/>
          </w:placeholder>
          <w:richText/>
        </w:sdtPr>
        <w:sdtContent>
          <w:r w:rsidRPr="00B243C0">
            <w:rPr>
              <w:b/>
              <w:i/>
            </w:rPr>
            <w:t>Sir Chris Wor</w:t>
          </w:r>
          <w:r w:rsidRPr="00B243C0">
            <w:rPr>
              <w:b/>
              <w:i/>
            </w:rPr>
            <w:t>mald:</w:t>
          </w:r>
          <w:r w:rsidRPr="00B243C0">
            <w:rPr>
              <w:b/>
            </w:rPr>
            <w:t xml:space="preserve"> </w:t>
          </w:r>
        </w:sdtContent>
      </w:sdt>
      <w:r w:rsidRPr="00B243C0">
        <w:t>We will go away and check. From memory, yes, it was already</w:t>
      </w:r>
      <w:r w:rsidRPr="00B243C0">
        <w:t xml:space="preserve"> on NHSE’s list.</w:t>
      </w:r>
    </w:p>
    <w:p w:rsidR="005A7086" w:rsidRPr="00B243C0" w:rsidP="005A7086">
      <w:pPr>
        <w:pStyle w:val="Remark"/>
      </w:pPr>
      <w:sdt>
        <w:sdtPr>
          <w:alias w:val="Member"/>
          <w:tag w:val="&lt;Member mnisId='1524' dodsId='35914'&gt;"/>
          <w:id w:val="2038230325"/>
          <w:placeholder>
            <w:docPart w:val="806EF446B8214BA7ABD17E4942C02D20"/>
          </w:placeholder>
          <w:richText/>
        </w:sdtPr>
        <w:sdtContent>
          <w:r w:rsidRPr="00B243C0">
            <w:rPr>
              <w:b/>
            </w:rPr>
            <w:t>Chair:</w:t>
          </w:r>
        </w:sdtContent>
      </w:sdt>
      <w:r w:rsidRPr="00B243C0">
        <w:t xml:space="preserve"> I would be horrified if there was not some awareness in the </w:t>
      </w:r>
      <w:r w:rsidRPr="00B243C0">
        <w:t>D</w:t>
      </w:r>
      <w:r w:rsidRPr="00B243C0">
        <w:t>epartment about that.</w:t>
      </w:r>
    </w:p>
    <w:p w:rsidR="005A7086" w:rsidRPr="00B243C0" w:rsidP="005A7086">
      <w:pPr>
        <w:pStyle w:val="Answer"/>
      </w:pPr>
      <w:sdt>
        <w:sdtPr>
          <w:alias w:val="Witness"/>
          <w:id w:val="-503670082"/>
          <w:placeholder>
            <w:docPart w:val="806EF446B8214BA7ABD17E4942C02D20"/>
          </w:placeholder>
          <w:richText/>
        </w:sdtPr>
        <w:sdtContent>
          <w:r w:rsidRPr="00B243C0">
            <w:rPr>
              <w:b/>
              <w:i/>
            </w:rPr>
            <w:t>Sir Chris Wormald:</w:t>
          </w:r>
          <w:r w:rsidRPr="00B243C0">
            <w:rPr>
              <w:b/>
            </w:rPr>
            <w:t xml:space="preserve"> </w:t>
          </w:r>
        </w:sdtContent>
      </w:sdt>
      <w:r w:rsidRPr="00B243C0">
        <w:t xml:space="preserve">Obviously the local audit is </w:t>
      </w:r>
      <w:r w:rsidRPr="00B243C0">
        <w:t xml:space="preserve">a </w:t>
      </w:r>
      <w:r w:rsidRPr="00B243C0">
        <w:t>very important check, but if</w:t>
      </w:r>
      <w:r w:rsidRPr="00B243C0">
        <w:t xml:space="preserve"> the system is working</w:t>
      </w:r>
      <w:r>
        <w:t>,</w:t>
      </w:r>
      <w:r w:rsidRPr="00B243C0">
        <w:t xml:space="preserve"> NHSE will have identified the issue before</w:t>
      </w:r>
      <w:r w:rsidRPr="00B243C0">
        <w:t>—</w:t>
      </w:r>
    </w:p>
    <w:p w:rsidR="005A7086" w:rsidRPr="00B243C0" w:rsidP="005A7086">
      <w:pPr>
        <w:pStyle w:val="Remark"/>
      </w:pPr>
      <w:sdt>
        <w:sdtPr>
          <w:alias w:val="Member"/>
          <w:tag w:val="&lt;Member mnisId='1524' dodsId='35914'&gt;"/>
          <w:id w:val="-218670506"/>
          <w:placeholder>
            <w:docPart w:val="806EF446B8214BA7ABD17E4942C02D20"/>
          </w:placeholder>
          <w:richText/>
        </w:sdtPr>
        <w:sdtContent>
          <w:r w:rsidRPr="00B243C0">
            <w:rPr>
              <w:b/>
            </w:rPr>
            <w:t>Chair:</w:t>
          </w:r>
        </w:sdtContent>
      </w:sdt>
      <w:r w:rsidRPr="00B243C0">
        <w:t xml:space="preserve"> It is perhaps more of a question for NHS</w:t>
      </w:r>
      <w:r w:rsidRPr="00B243C0">
        <w:t>E</w:t>
      </w:r>
      <w:r w:rsidRPr="00B243C0">
        <w:t>.</w:t>
      </w:r>
    </w:p>
    <w:p w:rsidR="005A7086" w:rsidRPr="00B243C0" w:rsidP="005A7086">
      <w:pPr>
        <w:pStyle w:val="Answer"/>
      </w:pPr>
      <w:sdt>
        <w:sdtPr>
          <w:alias w:val="Witness"/>
          <w:id w:val="2073612547"/>
          <w:placeholder>
            <w:docPart w:val="806EF446B8214BA7ABD17E4942C02D20"/>
          </w:placeholder>
          <w:richText/>
        </w:sdtPr>
        <w:sdtContent>
          <w:r w:rsidRPr="00B243C0">
            <w:rPr>
              <w:b/>
              <w:i/>
            </w:rPr>
            <w:t>Sir Chris Wormald:</w:t>
          </w:r>
          <w:r w:rsidRPr="00B243C0">
            <w:rPr>
              <w:b/>
            </w:rPr>
            <w:t xml:space="preserve"> </w:t>
          </w:r>
        </w:sdtContent>
      </w:sdt>
      <w:r w:rsidRPr="00B243C0">
        <w:t>I am pretty sure it was. I will go away and check.</w:t>
      </w:r>
    </w:p>
    <w:p w:rsidR="005A7086" w:rsidRPr="00B243C0" w:rsidP="005A7086">
      <w:pPr>
        <w:pStyle w:val="Question"/>
        <w:numPr>
          <w:ilvl w:val="0"/>
          <w:numId w:val="9"/>
        </w:numPr>
      </w:pPr>
      <w:sdt>
        <w:sdtPr>
          <w:alias w:val="Member"/>
          <w:tag w:val="&lt;Member mnisId='1524' dodsId='35914'&gt;"/>
          <w:id w:val="-1219662903"/>
          <w:placeholder>
            <w:docPart w:val="806EF446B8214BA7ABD17E4942C02D20"/>
          </w:placeholder>
          <w:richText/>
        </w:sdtPr>
        <w:sdtContent>
          <w:r w:rsidRPr="00B243C0">
            <w:rPr>
              <w:b/>
            </w:rPr>
            <w:t>Chair:</w:t>
          </w:r>
        </w:sdtContent>
      </w:sdt>
      <w:r w:rsidRPr="00B243C0">
        <w:t xml:space="preserve"> I draw the corollary with local government, where we have been critical of the Department for Levelling Up, Housing and Communities</w:t>
      </w:r>
      <w:r w:rsidRPr="00B243C0">
        <w:t xml:space="preserve"> </w:t>
      </w:r>
      <w:r w:rsidRPr="00B243C0">
        <w:t>because we sometimes see patterns of problems. If one council is overinvesting in office space and that has caused a proble</w:t>
      </w:r>
      <w:r w:rsidRPr="00B243C0">
        <w:t>m</w:t>
      </w:r>
      <w:r w:rsidRPr="00B243C0">
        <w:t xml:space="preserve">, </w:t>
      </w:r>
      <w:r w:rsidRPr="00B243C0">
        <w:t>they need to see the pattern</w:t>
      </w:r>
      <w:r>
        <w:t>,</w:t>
      </w:r>
      <w:r w:rsidRPr="00B243C0">
        <w:t xml:space="preserve"> if that is happening across the sector, because of the risks. Icelandic banks </w:t>
      </w:r>
      <w:r>
        <w:t>are</w:t>
      </w:r>
      <w:r w:rsidRPr="00B243C0">
        <w:t xml:space="preserve"> a case in point. </w:t>
      </w:r>
      <w:r w:rsidRPr="00B243C0">
        <w:t>C</w:t>
      </w:r>
      <w:r w:rsidRPr="00B243C0">
        <w:t>an you reassure us, Mr Brittain, that you have sight at that board of patterns of problems across trusts?</w:t>
      </w:r>
    </w:p>
    <w:p w:rsidR="005A7086" w:rsidRPr="00B243C0" w:rsidP="005A7086">
      <w:pPr>
        <w:pStyle w:val="Answer"/>
      </w:pPr>
      <w:sdt>
        <w:sdtPr>
          <w:alias w:val="Witness"/>
          <w:id w:val="455683854"/>
          <w:placeholder>
            <w:docPart w:val="806EF446B8214BA7ABD17E4942C02D20"/>
          </w:placeholder>
          <w:richText/>
        </w:sdtPr>
        <w:sdtContent>
          <w:r w:rsidRPr="00B243C0">
            <w:rPr>
              <w:b/>
              <w:i/>
            </w:rPr>
            <w:t>Andy Brittain:</w:t>
          </w:r>
          <w:r w:rsidRPr="00B243C0">
            <w:rPr>
              <w:b/>
            </w:rPr>
            <w:t xml:space="preserve"> </w:t>
          </w:r>
        </w:sdtContent>
      </w:sdt>
      <w:r w:rsidRPr="00B243C0">
        <w:t>Yes, absolutely. That is what we do. The NHS’s financial oversight framework is extremely thorough, covering all financial areas of performance. I regularly review that on a monthly basis with the NHS.</w:t>
      </w:r>
    </w:p>
    <w:p w:rsidR="005A7086" w:rsidRPr="00B243C0" w:rsidP="005A7086">
      <w:pPr>
        <w:pStyle w:val="Answer"/>
      </w:pPr>
      <w:sdt>
        <w:sdtPr>
          <w:alias w:val="Witness"/>
          <w:id w:val="438265735"/>
          <w:placeholder>
            <w:docPart w:val="806EF446B8214BA7ABD17E4942C02D20"/>
          </w:placeholder>
          <w:richText/>
        </w:sdtPr>
        <w:sdtContent>
          <w:r w:rsidRPr="00B243C0">
            <w:rPr>
              <w:b/>
              <w:i/>
            </w:rPr>
            <w:t>Sir Chris Wormald:</w:t>
          </w:r>
          <w:r w:rsidRPr="00B243C0">
            <w:rPr>
              <w:b/>
            </w:rPr>
            <w:t xml:space="preserve"> </w:t>
          </w:r>
        </w:sdtContent>
      </w:sdt>
      <w:r w:rsidRPr="00B243C0">
        <w:t>Since you mentioned Icelandic ban</w:t>
      </w:r>
      <w:r w:rsidRPr="00B243C0">
        <w:t xml:space="preserve">ks, I was in </w:t>
      </w:r>
      <w:r w:rsidRPr="00B243C0">
        <w:t>D</w:t>
      </w:r>
      <w:r w:rsidRPr="00B243C0">
        <w:t>CLG doing local government at the time.</w:t>
      </w:r>
    </w:p>
    <w:p w:rsidR="005A7086" w:rsidRPr="00B243C0" w:rsidP="005A7086">
      <w:pPr>
        <w:pStyle w:val="Remark"/>
      </w:pPr>
      <w:sdt>
        <w:sdtPr>
          <w:alias w:val="Member"/>
          <w:tag w:val="&lt;Member mnisId='1524' dodsId='35914'&gt;"/>
          <w:id w:val="350681466"/>
          <w:placeholder>
            <w:docPart w:val="806EF446B8214BA7ABD17E4942C02D20"/>
          </w:placeholder>
          <w:richText/>
        </w:sdtPr>
        <w:sdtContent>
          <w:r w:rsidRPr="00B243C0">
            <w:rPr>
              <w:b/>
            </w:rPr>
            <w:t>Chair:</w:t>
          </w:r>
        </w:sdtContent>
      </w:sdt>
      <w:r w:rsidRPr="00B243C0">
        <w:t xml:space="preserve"> You have the scars on your back.</w:t>
      </w:r>
    </w:p>
    <w:p w:rsidR="005A7086" w:rsidRPr="00B243C0" w:rsidP="005A7086">
      <w:pPr>
        <w:pStyle w:val="Answer"/>
      </w:pPr>
      <w:sdt>
        <w:sdtPr>
          <w:alias w:val="Witness"/>
          <w:id w:val="-1206249113"/>
          <w:placeholder>
            <w:docPart w:val="806EF446B8214BA7ABD17E4942C02D20"/>
          </w:placeholder>
          <w:richText/>
        </w:sdtPr>
        <w:sdtContent>
          <w:r w:rsidRPr="00B243C0">
            <w:rPr>
              <w:b/>
              <w:i/>
            </w:rPr>
            <w:t>Sir Chris Wormald:</w:t>
          </w:r>
          <w:r w:rsidRPr="00B243C0">
            <w:rPr>
              <w:b/>
            </w:rPr>
            <w:t xml:space="preserve"> </w:t>
          </w:r>
        </w:sdtContent>
      </w:sdt>
      <w:r w:rsidRPr="00B243C0">
        <w:t>It is a very different system. Here we are talking about a very clear accounting officer chain that works all the way down. For local gover</w:t>
      </w:r>
      <w:r w:rsidRPr="00B243C0">
        <w:t>nment</w:t>
      </w:r>
      <w:r w:rsidRPr="00B243C0">
        <w:t>,</w:t>
      </w:r>
      <w:r w:rsidRPr="00B243C0">
        <w:t xml:space="preserve"> the primary responsibility is on the organisation itself, which is not in a</w:t>
      </w:r>
      <w:r w:rsidRPr="00B243C0">
        <w:t xml:space="preserve"> line with DLUHC</w:t>
      </w:r>
      <w:r w:rsidRPr="00B243C0">
        <w:t>. It is a very different style of challenge to see the things in that sector compared to health, where</w:t>
      </w:r>
      <w:r w:rsidRPr="00B243C0">
        <w:t>, as I say,</w:t>
      </w:r>
      <w:r w:rsidRPr="00B243C0">
        <w:t xml:space="preserve"> there are direct chains.</w:t>
      </w:r>
    </w:p>
    <w:p w:rsidR="00B243C0" w:rsidRPr="00B243C0" w:rsidP="005A7086">
      <w:pPr>
        <w:pStyle w:val="Remark"/>
      </w:pPr>
      <w:sdt>
        <w:sdtPr>
          <w:alias w:val="Member"/>
          <w:tag w:val="&lt;Member mnisId='1524' dodsId='35914'&gt;"/>
          <w:id w:val="-1955165590"/>
          <w:placeholder>
            <w:docPart w:val="806EF446B8214BA7ABD17E4942C02D20"/>
          </w:placeholder>
          <w:richText/>
        </w:sdtPr>
        <w:sdtContent>
          <w:r w:rsidRPr="00B243C0">
            <w:rPr>
              <w:b/>
            </w:rPr>
            <w:t>Chair:</w:t>
          </w:r>
        </w:sdtContent>
      </w:sdt>
      <w:r w:rsidRPr="00B243C0">
        <w:t xml:space="preserve"> Thank you </w:t>
      </w:r>
      <w:r w:rsidRPr="00B243C0">
        <w:t xml:space="preserve">all very much for your time. We have only skimmed across some of the key issues in the accounts in the hefty document that we have here. It is actually easier reading than people who do not read accounts regularly might find. </w:t>
      </w:r>
    </w:p>
    <w:p w:rsidR="005A7086" w:rsidRPr="002A477C" w:rsidP="005A7086">
      <w:pPr>
        <w:pStyle w:val="Remark"/>
      </w:pPr>
      <w:r w:rsidRPr="00B243C0">
        <w:t>The transcript of this sessio</w:t>
      </w:r>
      <w:r w:rsidRPr="00B243C0">
        <w:t xml:space="preserve">n will be available, as ever, on the website—thank you to our colleagues at </w:t>
      </w:r>
      <w:r w:rsidRPr="00887CF1">
        <w:rPr>
          <w:i/>
          <w:iCs/>
        </w:rPr>
        <w:t>Hansard</w:t>
      </w:r>
      <w:r w:rsidRPr="00B243C0">
        <w:t xml:space="preserve"> for that—uncorrected in the next couple of days. We will be producing a report on the accounts at some point after the Easter recess. It might even be into May. Thank you v</w:t>
      </w:r>
      <w:r w:rsidRPr="00B243C0">
        <w:t>ery much indeed.</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9BB9128816B40AD8E8B729CF5FAAE84"/>
      </w:placeholder>
      <w:richText/>
    </w:sdtPr>
    <w:sdtContent>
      <w:p w:rsidR="003736A1" w:rsidP="009277D8">
        <w:pPr>
          <w:pStyle w:val="Para"/>
          <w:rPr>
            <w:color w:val="808080"/>
          </w:rPr>
        </w:pPr>
        <w:r w:rsidRPr="00AE2FC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5A7668BADCF4182996D00E268A795FE"/>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AE2FCC"/>
    <w:rPr>
      <w:color w:val="605E5C"/>
      <w:shd w:val="clear" w:color="auto" w:fill="E1DFDD"/>
    </w:rPr>
  </w:style>
  <w:style w:type="paragraph" w:styleId="Title">
    <w:name w:val="Title"/>
    <w:basedOn w:val="Normal"/>
    <w:next w:val="Normal"/>
    <w:link w:val="TitleChar"/>
    <w:uiPriority w:val="10"/>
    <w:qFormat/>
    <w:rsid w:val="00F03B6F"/>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F03B6F"/>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F03B6F"/>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F03B6F"/>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F03B6F"/>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F03B6F"/>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9BB9128816B40AD8E8B729CF5FAAE84"/>
        <w:category>
          <w:name w:val="General"/>
          <w:gallery w:val="placeholder"/>
        </w:category>
        <w:types>
          <w:type w:val="bbPlcHdr"/>
        </w:types>
        <w:behaviors>
          <w:behavior w:val="content"/>
        </w:behaviors>
        <w:guid w:val="{E8D372EA-DF46-444D-BB79-31CDB0841978}"/>
      </w:docPartPr>
      <w:docPartBody>
        <w:p w:rsidR="00DB2FD8" w:rsidP="000A5AF2">
          <w:pPr>
            <w:pStyle w:val="C9BB9128816B40AD8E8B729CF5FAAE84"/>
          </w:pPr>
          <w:r w:rsidRPr="000753FC">
            <w:rPr>
              <w:rStyle w:val="PlaceholderText"/>
            </w:rPr>
            <w:t>Click here to enter text.</w:t>
          </w:r>
        </w:p>
      </w:docPartBody>
    </w:docPart>
    <w:docPart>
      <w:docPartPr>
        <w:name w:val="BE3B7D42E4884060A1A612F7C2519A8D"/>
        <w:category>
          <w:name w:val="General"/>
          <w:gallery w:val="placeholder"/>
        </w:category>
        <w:types>
          <w:type w:val="bbPlcHdr"/>
        </w:types>
        <w:behaviors>
          <w:behavior w:val="content"/>
        </w:behaviors>
        <w:guid w:val="{D3926159-CCB3-47FC-A9B1-7783AE44A252}"/>
      </w:docPartPr>
      <w:docPartBody>
        <w:p w:rsidR="00DB2FD8" w:rsidP="000A5AF2">
          <w:pPr>
            <w:pStyle w:val="BE3B7D42E4884060A1A612F7C2519A8D"/>
          </w:pPr>
          <w:r w:rsidRPr="002B3926">
            <w:rPr>
              <w:rStyle w:val="PlaceholderText"/>
            </w:rPr>
            <w:t>Click here to enter text.</w:t>
          </w:r>
        </w:p>
      </w:docPartBody>
    </w:docPart>
    <w:docPart>
      <w:docPartPr>
        <w:name w:val="15A7668BADCF4182996D00E268A795FE"/>
        <w:category>
          <w:name w:val="General"/>
          <w:gallery w:val="placeholder"/>
        </w:category>
        <w:types>
          <w:type w:val="bbPlcHdr"/>
        </w:types>
        <w:behaviors>
          <w:behavior w:val="content"/>
        </w:behaviors>
        <w:guid w:val="{D7FD3B81-CC59-4AD9-81CD-4482A789093C}"/>
      </w:docPartPr>
      <w:docPartBody>
        <w:p w:rsidR="00DB2FD8" w:rsidP="000A5AF2">
          <w:pPr>
            <w:pStyle w:val="15A7668BADCF4182996D00E268A795F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FECCD97-FB12-4CAD-9494-B445FCF33DBD}"/>
      </w:docPartPr>
      <w:docPartBody>
        <w:p w:rsidR="00DB2FD8">
          <w:r w:rsidRPr="00DD23F9">
            <w:rPr>
              <w:rStyle w:val="PlaceholderText"/>
            </w:rPr>
            <w:t>Click or tap here to enter text.</w:t>
          </w:r>
        </w:p>
      </w:docPartBody>
    </w:docPart>
    <w:docPart>
      <w:docPartPr>
        <w:name w:val="806EF446B8214BA7ABD17E4942C02D20"/>
        <w:category>
          <w:name w:val="General"/>
          <w:gallery w:val="placeholder"/>
        </w:category>
        <w:types>
          <w:type w:val="bbPlcHdr"/>
        </w:types>
        <w:behaviors>
          <w:behavior w:val="content"/>
        </w:behaviors>
        <w:guid w:val="{20A7ED23-8E24-474C-887C-237F8C800DF6}"/>
      </w:docPartPr>
      <w:docPartBody>
        <w:p w:rsidR="008150F0" w:rsidP="00DB2FD8">
          <w:pPr>
            <w:pStyle w:val="806EF446B8214BA7ABD17E4942C02D20"/>
          </w:pPr>
          <w:r w:rsidRPr="00E77BCC">
            <w:rPr>
              <w:rStyle w:val="PlaceholderText"/>
            </w:rPr>
            <w:t>Click or tap here to enter text.</w:t>
          </w:r>
        </w:p>
      </w:docPartBody>
    </w:docPart>
    <w:docPart>
      <w:docPartPr>
        <w:name w:val="A904DF89FF69440CBECEA50261CDC6EB"/>
        <w:category>
          <w:name w:val="General"/>
          <w:gallery w:val="placeholder"/>
        </w:category>
        <w:types>
          <w:type w:val="bbPlcHdr"/>
        </w:types>
        <w:behaviors>
          <w:behavior w:val="content"/>
        </w:behaviors>
        <w:guid w:val="{88900F22-7B42-4550-88EC-4254F8DEAA62}"/>
      </w:docPartPr>
      <w:docPartBody>
        <w:p w:rsidR="008150F0" w:rsidP="00DB2FD8">
          <w:pPr>
            <w:pStyle w:val="A904DF89FF69440CBECEA50261CDC6EB"/>
          </w:pPr>
          <w:r w:rsidRPr="00E77BCC">
            <w:rPr>
              <w:rStyle w:val="PlaceholderText"/>
            </w:rPr>
            <w:t>Click or tap here to enter text.</w:t>
          </w:r>
        </w:p>
      </w:docPartBody>
    </w:docPart>
    <w:docPart>
      <w:docPartPr>
        <w:name w:val="568AA40D99B445BBA51AA71A07D6C6C5"/>
        <w:category>
          <w:name w:val="General"/>
          <w:gallery w:val="placeholder"/>
        </w:category>
        <w:types>
          <w:type w:val="bbPlcHdr"/>
        </w:types>
        <w:behaviors>
          <w:behavior w:val="content"/>
        </w:behaviors>
        <w:guid w:val="{AE604C82-674E-4CC5-AF59-404360717B7A}"/>
      </w:docPartPr>
      <w:docPartBody>
        <w:p w:rsidR="008150F0" w:rsidP="00DB2FD8">
          <w:pPr>
            <w:pStyle w:val="568AA40D99B445BBA51AA71A07D6C6C5"/>
          </w:pPr>
          <w:r w:rsidRPr="00E77BCC">
            <w:rPr>
              <w:rStyle w:val="PlaceholderText"/>
            </w:rPr>
            <w:t>Click or tap here to enter text.</w:t>
          </w:r>
        </w:p>
      </w:docPartBody>
    </w:docPart>
    <w:docPart>
      <w:docPartPr>
        <w:name w:val="040FC413A98B44A28D76CA2E29319022"/>
        <w:category>
          <w:name w:val="General"/>
          <w:gallery w:val="placeholder"/>
        </w:category>
        <w:types>
          <w:type w:val="bbPlcHdr"/>
        </w:types>
        <w:behaviors>
          <w:behavior w:val="content"/>
        </w:behaviors>
        <w:guid w:val="{75D8943A-F703-4EDD-A776-3CF4A8DECA7B}"/>
      </w:docPartPr>
      <w:docPartBody>
        <w:p w:rsidR="008150F0" w:rsidP="00DB2FD8">
          <w:pPr>
            <w:pStyle w:val="040FC413A98B44A28D76CA2E29319022"/>
          </w:pPr>
          <w:r w:rsidRPr="00E77BCC">
            <w:rPr>
              <w:rStyle w:val="PlaceholderText"/>
            </w:rPr>
            <w:t>Click or tap here to enter text.</w:t>
          </w:r>
        </w:p>
      </w:docPartBody>
    </w:docPart>
    <w:docPart>
      <w:docPartPr>
        <w:name w:val="670A48C593F940AEA0906AB14ACD5F69"/>
        <w:category>
          <w:name w:val="General"/>
          <w:gallery w:val="placeholder"/>
        </w:category>
        <w:types>
          <w:type w:val="bbPlcHdr"/>
        </w:types>
        <w:behaviors>
          <w:behavior w:val="content"/>
        </w:behaviors>
        <w:guid w:val="{A6C4A989-D70A-40C5-95F2-2976D8B04C79}"/>
      </w:docPartPr>
      <w:docPartBody>
        <w:p w:rsidR="008150F0" w:rsidP="00DB2FD8">
          <w:pPr>
            <w:pStyle w:val="670A48C593F940AEA0906AB14ACD5F69"/>
          </w:pPr>
          <w:r w:rsidRPr="00E77BCC">
            <w:rPr>
              <w:rStyle w:val="PlaceholderText"/>
            </w:rPr>
            <w:t xml:space="preserve">Click or </w:t>
          </w:r>
          <w:r w:rsidRPr="00E77BCC">
            <w:rPr>
              <w:rStyle w:val="PlaceholderText"/>
            </w:rPr>
            <w:t>tap here to enter text.</w:t>
          </w:r>
        </w:p>
      </w:docPartBody>
    </w:docPart>
    <w:docPart>
      <w:docPartPr>
        <w:name w:val="878044628FE244F0971D8861FEF23ECA"/>
        <w:category>
          <w:name w:val="General"/>
          <w:gallery w:val="placeholder"/>
        </w:category>
        <w:types>
          <w:type w:val="bbPlcHdr"/>
        </w:types>
        <w:behaviors>
          <w:behavior w:val="content"/>
        </w:behaviors>
        <w:guid w:val="{85CEF81D-6D17-42AD-A54A-75A310A853E5}"/>
      </w:docPartPr>
      <w:docPartBody>
        <w:p w:rsidR="008150F0" w:rsidP="00DB2FD8">
          <w:pPr>
            <w:pStyle w:val="878044628FE244F0971D8861FEF23ECA"/>
          </w:pPr>
          <w:r w:rsidRPr="00E77BCC">
            <w:rPr>
              <w:rStyle w:val="PlaceholderText"/>
            </w:rPr>
            <w:t>Click or tap here to enter text.</w:t>
          </w:r>
        </w:p>
      </w:docPartBody>
    </w:docPart>
    <w:docPart>
      <w:docPartPr>
        <w:name w:val="A87F076A2CE348FE845AED418440CF83"/>
        <w:category>
          <w:name w:val="General"/>
          <w:gallery w:val="placeholder"/>
        </w:category>
        <w:types>
          <w:type w:val="bbPlcHdr"/>
        </w:types>
        <w:behaviors>
          <w:behavior w:val="content"/>
        </w:behaviors>
        <w:guid w:val="{A2695C8B-8A26-43F4-A699-3F0DB363047A}"/>
      </w:docPartPr>
      <w:docPartBody>
        <w:p w:rsidR="008150F0" w:rsidP="00DB2FD8">
          <w:pPr>
            <w:pStyle w:val="A87F076A2CE348FE845AED418440CF83"/>
          </w:pPr>
          <w:r w:rsidRPr="00E77BCC">
            <w:rPr>
              <w:rStyle w:val="PlaceholderText"/>
            </w:rPr>
            <w:t>Click or tap here to enter text.</w:t>
          </w:r>
        </w:p>
      </w:docPartBody>
    </w:docPart>
    <w:docPart>
      <w:docPartPr>
        <w:name w:val="7B39A456B0904A70B6500AAB43B3CF56"/>
        <w:category>
          <w:name w:val="General"/>
          <w:gallery w:val="placeholder"/>
        </w:category>
        <w:types>
          <w:type w:val="bbPlcHdr"/>
        </w:types>
        <w:behaviors>
          <w:behavior w:val="content"/>
        </w:behaviors>
        <w:guid w:val="{035C8FAB-AE4F-4AB5-82B2-9DDC6941666F}"/>
      </w:docPartPr>
      <w:docPartBody>
        <w:p w:rsidR="008150F0" w:rsidP="00DB2FD8">
          <w:pPr>
            <w:pStyle w:val="7B39A456B0904A70B6500AAB43B3CF56"/>
          </w:pPr>
          <w:r w:rsidRPr="00E77BCC">
            <w:rPr>
              <w:rStyle w:val="PlaceholderText"/>
            </w:rPr>
            <w:t>Click or tap here to enter text.</w:t>
          </w:r>
        </w:p>
      </w:docPartBody>
    </w:docPart>
    <w:docPart>
      <w:docPartPr>
        <w:name w:val="52CC807885D7436E8DFB4E1021942365"/>
        <w:category>
          <w:name w:val="General"/>
          <w:gallery w:val="placeholder"/>
        </w:category>
        <w:types>
          <w:type w:val="bbPlcHdr"/>
        </w:types>
        <w:behaviors>
          <w:behavior w:val="content"/>
        </w:behaviors>
        <w:guid w:val="{BA8DF069-17AE-4A6A-B861-9D76A1E3C000}"/>
      </w:docPartPr>
      <w:docPartBody>
        <w:p w:rsidR="00886117" w:rsidP="00964D37">
          <w:pPr>
            <w:pStyle w:val="52CC807885D7436E8DFB4E1021942365"/>
          </w:pPr>
          <w:r w:rsidRPr="00E77B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4D37"/>
    <w:rPr>
      <w:color w:val="808080"/>
    </w:rPr>
  </w:style>
  <w:style w:type="paragraph" w:customStyle="1" w:styleId="C9BB9128816B40AD8E8B729CF5FAAE84">
    <w:name w:val="C9BB9128816B40AD8E8B729CF5FAAE84"/>
    <w:rsid w:val="000A5AF2"/>
  </w:style>
  <w:style w:type="paragraph" w:customStyle="1" w:styleId="BE3B7D42E4884060A1A612F7C2519A8D">
    <w:name w:val="BE3B7D42E4884060A1A612F7C2519A8D"/>
    <w:rsid w:val="000A5AF2"/>
  </w:style>
  <w:style w:type="paragraph" w:customStyle="1" w:styleId="15A7668BADCF4182996D00E268A795FE">
    <w:name w:val="15A7668BADCF4182996D00E268A795FE"/>
    <w:rsid w:val="000A5AF2"/>
  </w:style>
  <w:style w:type="paragraph" w:customStyle="1" w:styleId="806EF446B8214BA7ABD17E4942C02D20">
    <w:name w:val="806EF446B8214BA7ABD17E4942C02D20"/>
    <w:rsid w:val="00DB2FD8"/>
  </w:style>
  <w:style w:type="paragraph" w:customStyle="1" w:styleId="A904DF89FF69440CBECEA50261CDC6EB">
    <w:name w:val="A904DF89FF69440CBECEA50261CDC6EB"/>
    <w:rsid w:val="00DB2FD8"/>
  </w:style>
  <w:style w:type="paragraph" w:customStyle="1" w:styleId="568AA40D99B445BBA51AA71A07D6C6C5">
    <w:name w:val="568AA40D99B445BBA51AA71A07D6C6C5"/>
    <w:rsid w:val="00DB2FD8"/>
  </w:style>
  <w:style w:type="paragraph" w:customStyle="1" w:styleId="040FC413A98B44A28D76CA2E29319022">
    <w:name w:val="040FC413A98B44A28D76CA2E29319022"/>
    <w:rsid w:val="00DB2FD8"/>
  </w:style>
  <w:style w:type="paragraph" w:customStyle="1" w:styleId="670A48C593F940AEA0906AB14ACD5F69">
    <w:name w:val="670A48C593F940AEA0906AB14ACD5F69"/>
    <w:rsid w:val="00DB2FD8"/>
  </w:style>
  <w:style w:type="paragraph" w:customStyle="1" w:styleId="878044628FE244F0971D8861FEF23ECA">
    <w:name w:val="878044628FE244F0971D8861FEF23ECA"/>
    <w:rsid w:val="00DB2FD8"/>
  </w:style>
  <w:style w:type="paragraph" w:customStyle="1" w:styleId="A87F076A2CE348FE845AED418440CF83">
    <w:name w:val="A87F076A2CE348FE845AED418440CF83"/>
    <w:rsid w:val="00DB2FD8"/>
  </w:style>
  <w:style w:type="paragraph" w:customStyle="1" w:styleId="7B39A456B0904A70B6500AAB43B3CF56">
    <w:name w:val="7B39A456B0904A70B6500AAB43B3CF56"/>
    <w:rsid w:val="00DB2FD8"/>
  </w:style>
  <w:style w:type="paragraph" w:customStyle="1" w:styleId="52CC807885D7436E8DFB4E1021942365">
    <w:name w:val="52CC807885D7436E8DFB4E1021942365"/>
    <w:rsid w:val="00964D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DD591EC7AF52841A19C43B9803CA215" ma:contentTypeVersion="2" ma:contentTypeDescription="Een nieuw document maken." ma:contentTypeScope="" ma:versionID="10a4633dd316194471b89c774b917e3c">
  <xsd:schema xmlns:xsd="http://www.w3.org/2001/XMLSchema" xmlns:xs="http://www.w3.org/2001/XMLSchema" xmlns:p="http://schemas.microsoft.com/office/2006/metadata/properties" xmlns:ns3="6310ed50-4422-44c5-8d50-f9712c98b05d" targetNamespace="http://schemas.microsoft.com/office/2006/metadata/properties" ma:root="true" ma:fieldsID="cdb9089b6579899138ee6aa6d1c39de5" ns3:_="">
    <xsd:import namespace="6310ed50-4422-44c5-8d50-f9712c98b05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0ed50-4422-44c5-8d50-f9712c98b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BDA24B-2C12-4F37-A65D-73FAD3CDE9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2C526A71-A753-4809-AF67-CC8F0F822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0ed50-4422-44c5-8d50-f9712c98b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0E09BE-774F-48AB-B6F0-78314B27B0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