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5210" w:rsidP="003B3323">
      <w:pPr>
        <w:pStyle w:val="TitleCommittee0"/>
      </w:pPr>
      <w:sdt>
        <w:sdtPr>
          <w:alias w:val="CommitteeName"/>
          <w:tag w:val="CommitteeName"/>
          <w:id w:val="1869951332"/>
          <w:placeholder>
            <w:docPart w:val="06A6C05DD13A4BFDAA2B2AAF604B51F9"/>
          </w:placeholder>
          <w:richText/>
        </w:sdtPr>
        <w:sdtContent>
          <w:r>
            <w:fldChar w:fldCharType="begin"/>
          </w:r>
          <w:r>
            <w:instrText xml:space="preserve"> HYPERLINK "https://committees.parliament.uk/committee/327/public-administration-and-constitutional-affairs-committee/work/5/?committeebusinesstypeslug=preappointment-hearing" </w:instrText>
          </w:r>
          <w:r>
            <w:fldChar w:fldCharType="separate"/>
          </w:r>
          <w:r w:rsidRPr="004861B1">
            <w:rPr>
              <w:rStyle w:val="Hyperlink"/>
            </w:rPr>
            <w:t>Public Administration and Constitutional Affairs Committee</w:t>
          </w:r>
          <w:r>
            <w:fldChar w:fldCharType="end"/>
          </w:r>
        </w:sdtContent>
      </w:sdt>
    </w:p>
    <w:p w:rsidR="004A5210" w:rsidP="003B3323">
      <w:pPr>
        <w:pStyle w:val="TitleInquiry0"/>
      </w:pPr>
      <w:r>
        <w:t xml:space="preserve">Oral evidence: </w:t>
      </w:r>
      <w:r>
        <w:fldChar w:fldCharType="begin"/>
      </w:r>
      <w:r>
        <w:instrText xml:space="preserve"> HYPERLINK "https://committees.parliament.uk/work/6971/planning-for-the-future-of-the-governments-estates/" </w:instrText>
      </w:r>
      <w:r>
        <w:fldChar w:fldCharType="separate"/>
      </w:r>
      <w:sdt>
        <w:sdtPr>
          <w:rPr>
            <w:rStyle w:val="Hyperlink"/>
          </w:rPr>
          <w:alias w:val="InquiryName"/>
          <w:tag w:val="InquiryName"/>
          <w:id w:val="377371847"/>
          <w:placeholder>
            <w:docPart w:val="06A6C05DD13A4BFDAA2B2AAF604B51F9"/>
          </w:placeholder>
          <w:richText/>
        </w:sdtPr>
        <w:sdtEndPr>
          <w:rPr>
            <w:rStyle w:val="Hyperlink"/>
          </w:rPr>
        </w:sdtEndPr>
        <w:sdtContent>
          <w:r w:rsidRPr="004861B1">
            <w:rPr>
              <w:rStyle w:val="Hyperlink"/>
            </w:rPr>
            <w:t>Planning for the future of the Government</w:t>
          </w:r>
          <w:r w:rsidRPr="004861B1" w:rsidR="00AD569E">
            <w:rPr>
              <w:rStyle w:val="Hyperlink"/>
            </w:rPr>
            <w:t>’</w:t>
          </w:r>
          <w:r w:rsidRPr="004861B1">
            <w:rPr>
              <w:rStyle w:val="Hyperlink"/>
            </w:rPr>
            <w:t>s estates</w:t>
          </w:r>
        </w:sdtContent>
      </w:sdt>
      <w:r w:rsidRPr="004861B1">
        <w:rPr>
          <w:rStyle w:val="Hyperlink"/>
        </w:rPr>
        <w:t>, HC 793</w:t>
      </w:r>
      <w:r>
        <w:fldChar w:fldCharType="end"/>
      </w:r>
    </w:p>
    <w:sdt>
      <w:sdtPr>
        <w:alias w:val="SittingDate"/>
        <w:tag w:val="SittingDate"/>
        <w:id w:val="-1160222926"/>
        <w:placeholder>
          <w:docPart w:val="06A6C05DD13A4BFDAA2B2AAF604B51F9"/>
        </w:placeholder>
        <w:richText/>
      </w:sdtPr>
      <w:sdtContent>
        <w:p w:rsidR="004A5210" w:rsidP="003B3323">
          <w:pPr>
            <w:pStyle w:val="Para"/>
          </w:pPr>
          <w:r>
            <w:t>Tuesday 28 March 2023</w:t>
          </w:r>
        </w:p>
      </w:sdtContent>
    </w:sdt>
    <w:p w:rsidR="004A5210" w:rsidP="003B3323">
      <w:pPr>
        <w:pStyle w:val="Para"/>
      </w:pPr>
      <w:r>
        <w:t xml:space="preserve">Ordered by the House of </w:t>
      </w:r>
      <w:sdt>
        <w:sdtPr>
          <w:alias w:val="House"/>
          <w:tag w:val="House"/>
          <w:id w:val="809213435"/>
          <w:placeholder>
            <w:docPart w:val="06A6C05DD13A4BFDAA2B2AAF604B51F9"/>
          </w:placeholder>
          <w:richText/>
        </w:sdtPr>
        <w:sdtContent>
          <w:r w:rsidRPr="00615759">
            <w:t>Commons</w:t>
          </w:r>
        </w:sdtContent>
      </w:sdt>
      <w:r w:rsidRPr="00615759">
        <w:t xml:space="preserve"> to be published on </w:t>
      </w:r>
      <w:sdt>
        <w:sdtPr>
          <w:alias w:val="PublishDate"/>
          <w:tag w:val="PublishDate"/>
          <w:id w:val="217021599"/>
          <w:placeholder>
            <w:docPart w:val="06A6C05DD13A4BFDAA2B2AAF604B51F9"/>
          </w:placeholder>
          <w:richText/>
        </w:sdtPr>
        <w:sdtContent>
          <w:r>
            <w:t>28 March 2023</w:t>
          </w:r>
        </w:sdtContent>
      </w:sdt>
      <w:r w:rsidRPr="00615759">
        <w:t>.</w:t>
      </w:r>
    </w:p>
    <w:p w:rsidR="004A5210" w:rsidP="003B3323">
      <w:sdt>
        <w:sdtPr>
          <w:alias w:val="VideoHyperlink"/>
          <w:tag w:val="VideoHyperlink"/>
          <w:id w:val="703995351"/>
          <w:placeholder>
            <w:docPart w:val="06A6C05DD13A4BFDAA2B2AAF604B51F9"/>
          </w:placeholder>
          <w:richText/>
        </w:sdtPr>
        <w:sdtContent>
          <w:r>
            <w:fldChar w:fldCharType="begin"/>
          </w:r>
          <w:r>
            <w:instrText xml:space="preserve"> HYPERLINK "https://www.parliamentlive.tv/Event/Index/1fd9c2a7-6ae6-44ca-a8b6-a9c0bc0ac06c" </w:instrText>
          </w:r>
          <w:r>
            <w:fldChar w:fldCharType="separate"/>
          </w:r>
          <w:r w:rsidRPr="004861B1">
            <w:rPr>
              <w:rStyle w:val="Hyperlink"/>
            </w:rPr>
            <w:t>Watch the meeting</w:t>
          </w:r>
          <w:r>
            <w:fldChar w:fldCharType="end"/>
          </w:r>
        </w:sdtContent>
      </w:sdt>
    </w:p>
    <w:p w:rsidR="004A5210" w:rsidP="003B3323">
      <w:r>
        <w:t xml:space="preserve">Members present: </w:t>
      </w:r>
      <w:sdt>
        <w:sdtPr>
          <w:alias w:val="MembersPresent"/>
          <w:tag w:val="MembersPresent"/>
          <w:id w:val="366340316"/>
          <w:placeholder>
            <w:docPart w:val="06A6C05DD13A4BFDAA2B2AAF604B51F9"/>
          </w:placeholder>
          <w:richText/>
        </w:sdtPr>
        <w:sdtContent>
          <w:r w:rsidRPr="00FC26A7" w:rsidR="00FC26A7">
            <w:t xml:space="preserve">John Stevenson </w:t>
          </w:r>
          <w:r>
            <w:t xml:space="preserve">(Chair); </w:t>
          </w:r>
          <w:r w:rsidR="008874A9">
            <w:t>Ronnie Cowan</w:t>
          </w:r>
          <w:r>
            <w:t xml:space="preserve">; </w:t>
          </w:r>
          <w:r w:rsidR="00CE486E">
            <w:t>Jo Gideon; Damien Moore; Tom Randall; Karin Smyth; Beth Winter.</w:t>
          </w:r>
        </w:sdtContent>
      </w:sdt>
    </w:p>
    <w:p w:rsidR="004A5210" w:rsidP="003B3323">
      <w:pPr>
        <w:pStyle w:val="ParaCentre"/>
      </w:pPr>
      <w:r w:rsidRPr="00156A60">
        <w:t xml:space="preserve">Questions </w:t>
      </w:r>
      <w:sdt>
        <w:sdtPr>
          <w:alias w:val="QuestionNumbers"/>
          <w:tag w:val="QuestionNumbers"/>
          <w:id w:val="-1223666168"/>
          <w:placeholder>
            <w:docPart w:val="06A6C05DD13A4BFDAA2B2AAF604B51F9"/>
          </w:placeholder>
          <w:richText/>
        </w:sdtPr>
        <w:sdtContent>
          <w:r>
            <w:t>167</w:t>
          </w:r>
          <w:r w:rsidR="006A58DF">
            <w:t xml:space="preserve"> - </w:t>
          </w:r>
          <w:r w:rsidR="009628F9">
            <w:t>270</w:t>
          </w:r>
        </w:sdtContent>
      </w:sdt>
    </w:p>
    <w:p w:rsidR="004A5210" w:rsidP="003B3323">
      <w:pPr>
        <w:pStyle w:val="TitleWitnesses0"/>
      </w:pPr>
      <w:r>
        <w:t>Witnesses</w:t>
      </w:r>
    </w:p>
    <w:sdt>
      <w:sdtPr>
        <w:alias w:val="WitnessSet"/>
        <w:tag w:val="WitnessSet"/>
        <w:id w:val="-368373484"/>
        <w:placeholder>
          <w:docPart w:val="4C72032638EC424C916389BF153EE35F"/>
        </w:placeholder>
        <w:richText/>
      </w:sdtPr>
      <w:sdtContent>
        <w:p w:rsidR="004A5210" w:rsidP="003B3323">
          <w:pPr>
            <w:pStyle w:val="Para"/>
          </w:pPr>
          <w:r>
            <w:t xml:space="preserve">I: Alex Burghart MP, Parliamentary Secretary, Cabinet Office; Ravi Chand CBE, Senior Responsible Owner of the </w:t>
          </w:r>
          <w:r w:rsidR="00AD569E">
            <w:t>Places for Growth</w:t>
          </w:r>
          <w:r>
            <w:t xml:space="preserve"> programme, Cabinet Office; Steven Boyd MBE, Chief Executive, Government Property Agency.</w:t>
          </w:r>
        </w:p>
      </w:sdtContent>
    </w:sdt>
    <w:p w:rsidR="004A5210" w:rsidP="003B3323">
      <w:pPr>
        <w:pStyle w:val="Para"/>
      </w:pPr>
    </w:p>
    <w:p w:rsidR="004A5210" w:rsidP="003B3323">
      <w:pPr>
        <w:pStyle w:val="Para"/>
      </w:pPr>
      <w:r>
        <w:t>Written evidence from witnesses:</w:t>
      </w:r>
    </w:p>
    <w:p w:rsidR="004A5210" w:rsidP="003B3323">
      <w:pPr>
        <w:pStyle w:val="Witnesssubmission"/>
      </w:pPr>
      <w:r>
        <w:t xml:space="preserve">– </w:t>
      </w:r>
      <w:r>
        <w:fldChar w:fldCharType="begin"/>
      </w:r>
      <w:r>
        <w:instrText xml:space="preserve"> HYPERLINK "chrome-extension://efaidnbmnnnibpcajpcglclefindmkaj/https:/committees.parliament.uk/writtenevidence/114272/pdf/" </w:instrText>
      </w:r>
      <w:r>
        <w:fldChar w:fldCharType="separate"/>
      </w:r>
      <w:r w:rsidRPr="004861B1" w:rsidR="004861B1">
        <w:rPr>
          <w:rStyle w:val="Hyperlink"/>
        </w:rPr>
        <w:t>Cabinet Office</w:t>
      </w:r>
      <w:r>
        <w:fldChar w:fldCharType="end"/>
      </w:r>
    </w:p>
    <w:p w:rsidR="004A5210" w:rsidP="003B3323">
      <w:pPr>
        <w:rPr>
          <w:rFonts w:eastAsia="Times New Roman"/>
          <w:szCs w:val="20"/>
        </w:rPr>
      </w:pPr>
    </w:p>
    <w:sdt>
      <w:sdtPr>
        <w:rPr>
          <w:sz w:val="22"/>
        </w:rPr>
        <w:alias w:val="WitnessExamination"/>
        <w:tag w:val="WitnessExamination"/>
        <w:id w:val="2003463402"/>
        <w:placeholder>
          <w:docPart w:val="4C72032638EC424C916389BF153EE35F"/>
        </w:placeholder>
        <w:richText/>
      </w:sdtPr>
      <w:sdtEndPr>
        <w:rPr>
          <w:sz w:val="28"/>
        </w:rPr>
      </w:sdtEndPr>
      <w:sdtContent>
        <w:p w:rsidR="001B2DEF" w:rsidRPr="001B2DEF" w:rsidP="003B3323">
          <w:pPr>
            <w:pStyle w:val="TitlePanel0"/>
            <w:rPr>
              <w:szCs w:val="28"/>
            </w:rPr>
          </w:pPr>
          <w:bookmarkStart w:id="0" w:name="Panel1"/>
          <w:r>
            <w:rPr>
              <w:szCs w:val="28"/>
            </w:rPr>
            <w:t>Examination of witnesses</w:t>
          </w:r>
        </w:p>
        <w:p w:rsidR="004A5210" w:rsidP="003B3323">
          <w:pPr>
            <w:pStyle w:val="TitlePanel0"/>
            <w:jc w:val="left"/>
          </w:pPr>
          <w:r>
            <w:rPr>
              <w:sz w:val="22"/>
            </w:rPr>
            <w:t xml:space="preserve">Witnesses: </w:t>
          </w:r>
          <w:r w:rsidRPr="001B2DEF">
            <w:rPr>
              <w:sz w:val="22"/>
            </w:rPr>
            <w:t xml:space="preserve">Alex Burghart, Ravi Chand </w:t>
          </w:r>
          <w:r>
            <w:rPr>
              <w:sz w:val="22"/>
            </w:rPr>
            <w:t>and</w:t>
          </w:r>
          <w:r w:rsidRPr="001B2DEF">
            <w:rPr>
              <w:sz w:val="22"/>
            </w:rPr>
            <w:t xml:space="preserve"> Steven Boyd</w:t>
          </w:r>
          <w:r>
            <w:rPr>
              <w:sz w:val="22"/>
            </w:rPr>
            <w:t>.</w:t>
          </w:r>
        </w:p>
      </w:sdtContent>
    </w:sdt>
    <w:p w:rsidR="0057143F" w:rsidP="003B3323">
      <w:pPr>
        <w:pStyle w:val="Question"/>
      </w:pPr>
      <w:bookmarkEnd w:id="0"/>
      <w:sdt>
        <w:sdtPr>
          <w:alias w:val="Member"/>
          <w:tag w:val="&lt;Member mnisId='3942' dodsId='62784'&gt;"/>
          <w:id w:val="828259108"/>
          <w:placeholder>
            <w:docPart w:val="DefaultPlaceholder_-1854013440"/>
          </w:placeholder>
          <w:richText/>
        </w:sdtPr>
        <w:sdtContent>
          <w:r w:rsidRPr="004B75B1" w:rsidR="004B75B1">
            <w:rPr>
              <w:b/>
            </w:rPr>
            <w:t>Chair:</w:t>
          </w:r>
        </w:sdtContent>
      </w:sdt>
      <w:r w:rsidR="004B75B1">
        <w:t xml:space="preserve"> </w:t>
      </w:r>
      <w:r w:rsidR="00EE53A1">
        <w:t>Good morning</w:t>
      </w:r>
      <w:r>
        <w:t xml:space="preserve"> and w</w:t>
      </w:r>
      <w:r w:rsidR="00EE53A1">
        <w:t xml:space="preserve">elcome to </w:t>
      </w:r>
      <w:r w:rsidR="00567849">
        <w:t>this</w:t>
      </w:r>
      <w:r>
        <w:t xml:space="preserve"> </w:t>
      </w:r>
      <w:r w:rsidR="00EE53A1">
        <w:t>public meeting of the Public Administration and Constitutional Affairs Committee. Today, the Committee is continuing its inquiry into planning for the future of the Government</w:t>
      </w:r>
      <w:r w:rsidR="00AD569E">
        <w:t>’</w:t>
      </w:r>
      <w:r w:rsidR="00EE53A1">
        <w:t>s estates.</w:t>
      </w:r>
    </w:p>
    <w:p w:rsidR="00EE53A1" w:rsidP="003B3323">
      <w:pPr>
        <w:pStyle w:val="Question"/>
        <w:numPr>
          <w:ilvl w:val="0"/>
          <w:numId w:val="0"/>
        </w:numPr>
        <w:ind w:left="794"/>
      </w:pPr>
      <w:r>
        <w:t>Drawing on the evidence we have received so far and following on from our visit to the Cabinet Officer</w:t>
      </w:r>
      <w:r w:rsidR="00AD569E">
        <w:t>’</w:t>
      </w:r>
      <w:r>
        <w:t xml:space="preserve">s second </w:t>
      </w:r>
      <w:r w:rsidR="0057143F">
        <w:t>h</w:t>
      </w:r>
      <w:r>
        <w:t>eadquarters in Glas</w:t>
      </w:r>
      <w:r w:rsidR="0057143F">
        <w:t>gow</w:t>
      </w:r>
      <w:r>
        <w:t xml:space="preserve"> earlier this month</w:t>
      </w:r>
      <w:r w:rsidR="0057143F">
        <w:t>, t</w:t>
      </w:r>
      <w:r>
        <w:t xml:space="preserve">his session provides </w:t>
      </w:r>
      <w:r w:rsidR="0057143F">
        <w:t xml:space="preserve">the </w:t>
      </w:r>
      <w:r>
        <w:t xml:space="preserve">Committee </w:t>
      </w:r>
      <w:r w:rsidR="00567849">
        <w:t xml:space="preserve">with an </w:t>
      </w:r>
      <w:r>
        <w:t>opportunity to put questions to the Ministers and officials who are overseeing the estate</w:t>
      </w:r>
      <w:r w:rsidR="0057143F">
        <w:t>s</w:t>
      </w:r>
      <w:r>
        <w:t xml:space="preserve"> strategy and the plans to move 22</w:t>
      </w:r>
      <w:r w:rsidR="0057143F">
        <w:t>,</w:t>
      </w:r>
      <w:r>
        <w:t>000 civil servants out of London by 2030.</w:t>
      </w:r>
    </w:p>
    <w:p w:rsidR="004B75B1" w:rsidP="003B3323">
      <w:pPr>
        <w:pStyle w:val="Remark"/>
      </w:pPr>
      <w:r>
        <w:t>We are joined this morning by Alex Burghart, the Parliamentary Secretary for the Cabinet Office</w:t>
      </w:r>
      <w:r w:rsidR="003F486B">
        <w:t xml:space="preserve">; </w:t>
      </w:r>
      <w:r>
        <w:t>Ste</w:t>
      </w:r>
      <w:r w:rsidR="006F5FE8">
        <w:t>v</w:t>
      </w:r>
      <w:r>
        <w:t xml:space="preserve">en Boyd, </w:t>
      </w:r>
      <w:r w:rsidR="00653E99">
        <w:t xml:space="preserve">chief executive </w:t>
      </w:r>
      <w:r>
        <w:t>of the Government Property Agency</w:t>
      </w:r>
      <w:r w:rsidR="003F486B">
        <w:t xml:space="preserve">; </w:t>
      </w:r>
      <w:r>
        <w:t>and Ravi Chan</w:t>
      </w:r>
      <w:r w:rsidR="003B0DB6">
        <w:t>d</w:t>
      </w:r>
      <w:r>
        <w:t xml:space="preserve">, </w:t>
      </w:r>
      <w:r w:rsidR="00653E99">
        <w:t xml:space="preserve">senior responsible owner </w:t>
      </w:r>
      <w:r>
        <w:t xml:space="preserve">for the </w:t>
      </w:r>
      <w:r w:rsidR="00AD569E">
        <w:t xml:space="preserve">Places for Growth </w:t>
      </w:r>
      <w:r>
        <w:t>program</w:t>
      </w:r>
      <w:r w:rsidR="00653E99">
        <w:t>me</w:t>
      </w:r>
      <w:r>
        <w:t>. Good morning to you all. Please could you introduce yourselves for the record?</w:t>
      </w:r>
    </w:p>
    <w:p w:rsidR="001D7234" w:rsidP="003B3323">
      <w:pPr>
        <w:pStyle w:val="Answer"/>
      </w:pPr>
      <w:sdt>
        <w:sdtPr>
          <w:alias w:val="Witness"/>
          <w:id w:val="580493407"/>
          <w:placeholder>
            <w:docPart w:val="DefaultPlaceholder_-1854013440"/>
          </w:placeholder>
          <w:richText/>
        </w:sdtPr>
        <w:sdtContent>
          <w:r w:rsidRPr="0031664A" w:rsidR="0031664A">
            <w:rPr>
              <w:b/>
              <w:i/>
            </w:rPr>
            <w:t>Alex Burghart:</w:t>
          </w:r>
          <w:r w:rsidRPr="00401E44" w:rsidR="00401E44">
            <w:rPr>
              <w:b/>
            </w:rPr>
            <w:t xml:space="preserve"> </w:t>
          </w:r>
        </w:sdtContent>
      </w:sdt>
      <w:r w:rsidR="00EE53A1">
        <w:t>I am Alex Bur</w:t>
      </w:r>
      <w:r w:rsidR="001F5692">
        <w:t>g</w:t>
      </w:r>
      <w:r w:rsidR="00EE53A1">
        <w:t xml:space="preserve">hart. I am the Parliamentary </w:t>
      </w:r>
      <w:r>
        <w:t>Secretary</w:t>
      </w:r>
      <w:r w:rsidR="00EE53A1">
        <w:t xml:space="preserve"> in the Cabinet Office</w:t>
      </w:r>
      <w:r>
        <w:t>.</w:t>
      </w:r>
    </w:p>
    <w:p w:rsidR="00BF3665" w:rsidP="003B3323">
      <w:pPr>
        <w:pStyle w:val="Answer"/>
      </w:pPr>
      <w:sdt>
        <w:sdtPr>
          <w:alias w:val="Witness"/>
          <w:id w:val="-192918568"/>
          <w:placeholder>
            <w:docPart w:val="74593C6367264B139CAEDAA6780854C2"/>
          </w:placeholder>
          <w:richText/>
        </w:sdtPr>
        <w:sdtContent>
          <w:r w:rsidRPr="0031664A" w:rsidR="001D7234">
            <w:rPr>
              <w:b/>
              <w:i/>
            </w:rPr>
            <w:t xml:space="preserve">Steven Boyd: </w:t>
          </w:r>
        </w:sdtContent>
      </w:sdt>
      <w:r w:rsidR="001D7234">
        <w:t xml:space="preserve">I am Steven Boyd. </w:t>
      </w:r>
      <w:r w:rsidR="00EE53A1">
        <w:t xml:space="preserve">I am privileged to be the </w:t>
      </w:r>
      <w:r w:rsidR="00A136A0">
        <w:t xml:space="preserve">chief executive </w:t>
      </w:r>
      <w:r w:rsidR="00EE53A1">
        <w:t>of the Government Property Agency.</w:t>
      </w:r>
    </w:p>
    <w:p w:rsidR="00BF3665" w:rsidP="003B3323">
      <w:pPr>
        <w:pStyle w:val="Answer"/>
      </w:pPr>
      <w:sdt>
        <w:sdtPr>
          <w:alias w:val="Witness"/>
          <w:id w:val="-226230716"/>
          <w:placeholder>
            <w:docPart w:val="090E90E9272D4268A5073E387617B41F"/>
          </w:placeholder>
          <w:richText/>
        </w:sdtPr>
        <w:sdtContent>
          <w:r w:rsidRPr="0031664A">
            <w:rPr>
              <w:b/>
              <w:i/>
            </w:rPr>
            <w:t xml:space="preserve">Ravi Chand: </w:t>
          </w:r>
        </w:sdtContent>
      </w:sdt>
      <w:r w:rsidR="00EE53A1">
        <w:t>I am Ravi Chan</w:t>
      </w:r>
      <w:r>
        <w:t>d. I am the</w:t>
      </w:r>
      <w:r w:rsidR="00EE53A1">
        <w:t xml:space="preserve"> SRO for the </w:t>
      </w:r>
      <w:r w:rsidR="00AD569E">
        <w:t>Places for</w:t>
      </w:r>
      <w:r>
        <w:t xml:space="preserve"> </w:t>
      </w:r>
      <w:r w:rsidR="00AD569E">
        <w:t xml:space="preserve">Growth </w:t>
      </w:r>
      <w:r w:rsidR="00EE53A1">
        <w:t>portfolio.</w:t>
      </w:r>
    </w:p>
    <w:p w:rsidR="00A136A0" w:rsidP="003B3323">
      <w:pPr>
        <w:pStyle w:val="Question"/>
      </w:pPr>
      <w:sdt>
        <w:sdtPr>
          <w:alias w:val="Member"/>
          <w:tag w:val="&lt;Member mnisId='1554' dodsId='31575'&gt;"/>
          <w:id w:val="-1939679356"/>
          <w:placeholder>
            <w:docPart w:val="6D3E2735FB2F47548DF1EDA4D283BDA8"/>
          </w:placeholder>
          <w:richText/>
        </w:sdtPr>
        <w:sdtContent>
          <w:r w:rsidRPr="003E7691" w:rsidR="00BF3665">
            <w:rPr>
              <w:b/>
            </w:rPr>
            <w:t>Chair:</w:t>
          </w:r>
        </w:sdtContent>
      </w:sdt>
      <w:r w:rsidRPr="003E7691" w:rsidR="00BF3665">
        <w:t xml:space="preserve"> </w:t>
      </w:r>
      <w:r w:rsidR="00EE53A1">
        <w:t>Minister</w:t>
      </w:r>
      <w:r w:rsidR="00AD569E">
        <w:t>,</w:t>
      </w:r>
      <w:r w:rsidR="0049615A">
        <w:t xml:space="preserve"> </w:t>
      </w:r>
      <w:r w:rsidR="00AD569E">
        <w:t xml:space="preserve">could </w:t>
      </w:r>
      <w:r w:rsidR="00EE53A1">
        <w:t>you clarify what your responsibilities are in relation to the Office of Government Property, the Government Property Agency and the overall delivery of the Government</w:t>
      </w:r>
      <w:r w:rsidR="00AD569E">
        <w:t>’</w:t>
      </w:r>
      <w:r w:rsidR="00EE53A1">
        <w:t>s property strategy</w:t>
      </w:r>
      <w:r>
        <w:t>?</w:t>
      </w:r>
    </w:p>
    <w:p w:rsidR="00A136A0" w:rsidP="003B3323">
      <w:pPr>
        <w:pStyle w:val="Answer"/>
      </w:pPr>
      <w:sdt>
        <w:sdtPr>
          <w:alias w:val="Witness"/>
          <w:id w:val="1700665471"/>
          <w:placeholder>
            <w:docPart w:val="2AFDADEA7EE742D49280471F8274B7F3"/>
          </w:placeholder>
          <w:richText/>
        </w:sdtPr>
        <w:sdtContent>
          <w:r w:rsidRPr="005359FA">
            <w:rPr>
              <w:b/>
              <w:i/>
            </w:rPr>
            <w:t>Alex Burghart:</w:t>
          </w:r>
          <w:r w:rsidRPr="005359FA">
            <w:rPr>
              <w:b/>
            </w:rPr>
            <w:t xml:space="preserve"> </w:t>
          </w:r>
        </w:sdtContent>
      </w:sdt>
      <w:r>
        <w:t>I</w:t>
      </w:r>
      <w:r w:rsidR="00EE53A1">
        <w:t>t is a pleasure to be in front of the Committee to</w:t>
      </w:r>
      <w:r>
        <w:t xml:space="preserve">day. I am </w:t>
      </w:r>
      <w:r w:rsidR="00EE53A1">
        <w:t xml:space="preserve">very much looking forward to sharing some of the excellent work that is being done in </w:t>
      </w:r>
      <w:r>
        <w:t xml:space="preserve">the </w:t>
      </w:r>
      <w:r w:rsidR="00EE53A1">
        <w:t>Cabin</w:t>
      </w:r>
      <w:r>
        <w:t>et</w:t>
      </w:r>
      <w:r w:rsidR="00EE53A1">
        <w:t xml:space="preserve"> Office</w:t>
      </w:r>
      <w:r>
        <w:t xml:space="preserve">, </w:t>
      </w:r>
      <w:r w:rsidR="00EE53A1">
        <w:t>in Whitehall and across the country.</w:t>
      </w:r>
    </w:p>
    <w:p w:rsidR="00FE368F" w:rsidP="003B3323">
      <w:pPr>
        <w:pStyle w:val="Answer"/>
      </w:pPr>
      <w:r w:rsidRPr="005E351B">
        <w:t>My responsibilities are to have day-to-day oversight of the two roles, the OGP and the GPA</w:t>
      </w:r>
      <w:r w:rsidRPr="005E351B" w:rsidR="00A136A0">
        <w:t xml:space="preserve">, </w:t>
      </w:r>
      <w:r w:rsidR="005E351B">
        <w:t>that</w:t>
      </w:r>
      <w:r w:rsidRPr="005E351B" w:rsidR="00A136A0">
        <w:t xml:space="preserve"> </w:t>
      </w:r>
      <w:r w:rsidRPr="005E351B">
        <w:t>you mentioned</w:t>
      </w:r>
      <w:r w:rsidRPr="005E351B" w:rsidR="00A136A0">
        <w:t xml:space="preserve">. </w:t>
      </w:r>
      <w:r w:rsidRPr="005E351B">
        <w:t xml:space="preserve">I always describe the </w:t>
      </w:r>
      <w:r w:rsidRPr="005E351B" w:rsidR="00A136A0">
        <w:t>Cabinet Office</w:t>
      </w:r>
      <w:r w:rsidR="00A136A0">
        <w:t xml:space="preserve"> </w:t>
      </w:r>
      <w:r>
        <w:t>as a dog</w:t>
      </w:r>
      <w:r w:rsidR="00A136A0">
        <w:t xml:space="preserve">sbody </w:t>
      </w:r>
      <w:r>
        <w:t>department</w:t>
      </w:r>
      <w:r w:rsidR="00A136A0">
        <w:t>. I</w:t>
      </w:r>
      <w:r>
        <w:t>t is a brilliant dog</w:t>
      </w:r>
      <w:r w:rsidR="00A136A0">
        <w:t xml:space="preserve">sbody </w:t>
      </w:r>
      <w:r>
        <w:t>department</w:t>
      </w:r>
      <w:r w:rsidR="00A136A0">
        <w:t xml:space="preserve">, </w:t>
      </w:r>
      <w:r w:rsidR="005E351B">
        <w:t>which</w:t>
      </w:r>
      <w:r w:rsidR="00A136A0">
        <w:t xml:space="preserve"> </w:t>
      </w:r>
      <w:r>
        <w:t xml:space="preserve">does a huge number of things. </w:t>
      </w:r>
      <w:r w:rsidR="00A136A0">
        <w:t>The Chancellor of the Duchy of Lancaster</w:t>
      </w:r>
      <w:r>
        <w:t xml:space="preserve"> delegates authority for certain responsibilities to the Minister for </w:t>
      </w:r>
      <w:r w:rsidR="00A136A0">
        <w:t xml:space="preserve">the </w:t>
      </w:r>
      <w:r>
        <w:t>Cabin</w:t>
      </w:r>
      <w:r w:rsidR="009B1211">
        <w:t>et</w:t>
      </w:r>
      <w:r>
        <w:t xml:space="preserve"> Office, and the Minister </w:t>
      </w:r>
      <w:r w:rsidR="00A136A0">
        <w:t xml:space="preserve">for </w:t>
      </w:r>
      <w:r>
        <w:t>the Cabin</w:t>
      </w:r>
      <w:r w:rsidR="00A136A0">
        <w:t>et</w:t>
      </w:r>
      <w:r>
        <w:t xml:space="preserve"> Office delegates certain roles and functions to me</w:t>
      </w:r>
      <w:r w:rsidR="00A136A0">
        <w:t xml:space="preserve">. </w:t>
      </w:r>
      <w:r>
        <w:t xml:space="preserve">I am the smallest dog, and there is nowhere further </w:t>
      </w:r>
      <w:r>
        <w:t xml:space="preserve">for things to fall past </w:t>
      </w:r>
      <w:r>
        <w:t>that point.</w:t>
      </w:r>
    </w:p>
    <w:p w:rsidR="00EE53A1" w:rsidP="003B3323">
      <w:pPr>
        <w:pStyle w:val="Answer"/>
      </w:pPr>
      <w:r>
        <w:t>T</w:t>
      </w:r>
      <w:r>
        <w:t>he OGP and GPA are mine on a day-to-day basis. There will be times when there are particular issues I might escalate to MCO or CDL</w:t>
      </w:r>
      <w:r w:rsidR="00695874">
        <w:t>, b</w:t>
      </w:r>
      <w:r>
        <w:t>ut, yes, I am responsible on a day-to-day basis.</w:t>
      </w:r>
    </w:p>
    <w:p w:rsidR="006C1AEC" w:rsidP="003B3323">
      <w:pPr>
        <w:pStyle w:val="Question"/>
      </w:pPr>
      <w:sdt>
        <w:sdtPr>
          <w:alias w:val="Member"/>
          <w:tag w:val="&lt;Member mnisId='1554' dodsId='31575'&gt;"/>
          <w:id w:val="-358809283"/>
          <w:placeholder>
            <w:docPart w:val="4A9F62898E594BB3A8122E6D9CF91181"/>
          </w:placeholder>
          <w:richText/>
        </w:sdtPr>
        <w:sdtContent>
          <w:r w:rsidRPr="003E7691">
            <w:rPr>
              <w:b/>
            </w:rPr>
            <w:t>Chair:</w:t>
          </w:r>
        </w:sdtContent>
      </w:sdt>
      <w:r w:rsidRPr="003E7691">
        <w:t xml:space="preserve"> </w:t>
      </w:r>
      <w:r>
        <w:t>A</w:t>
      </w:r>
      <w:r w:rsidR="00EE53A1">
        <w:t>re the</w:t>
      </w:r>
      <w:r>
        <w:t xml:space="preserve"> </w:t>
      </w:r>
      <w:r w:rsidR="00EE53A1">
        <w:t xml:space="preserve">functions divided between you and the Minister for the </w:t>
      </w:r>
      <w:r w:rsidR="00EE53A1">
        <w:t>Ca</w:t>
      </w:r>
      <w:r w:rsidR="002E1ECD">
        <w:t>binet O</w:t>
      </w:r>
      <w:r w:rsidR="00EE53A1">
        <w:t>ffice, Jeremy Quin?</w:t>
      </w:r>
    </w:p>
    <w:p w:rsidR="006C1AEC" w:rsidP="003B3323">
      <w:pPr>
        <w:pStyle w:val="Answer"/>
      </w:pPr>
      <w:sdt>
        <w:sdtPr>
          <w:alias w:val="Witness"/>
          <w:id w:val="1143004719"/>
          <w:placeholder>
            <w:docPart w:val="594630A5DC9141C8A0B129B97F2255E7"/>
          </w:placeholder>
          <w:richText/>
        </w:sdtPr>
        <w:sdtContent>
          <w:r w:rsidRPr="005359FA">
            <w:rPr>
              <w:b/>
              <w:i/>
            </w:rPr>
            <w:t>Alex Burghart:</w:t>
          </w:r>
          <w:r w:rsidRPr="005359FA">
            <w:rPr>
              <w:b/>
            </w:rPr>
            <w:t xml:space="preserve"> </w:t>
          </w:r>
        </w:sdtContent>
      </w:sdt>
      <w:r w:rsidR="00EE53A1">
        <w:t xml:space="preserve">As I say, I have day-to-day oversight of both of those portfolios. The </w:t>
      </w:r>
      <w:r w:rsidR="00AD569E">
        <w:t>Places for Growth</w:t>
      </w:r>
      <w:r w:rsidR="00EE53A1">
        <w:t xml:space="preserve"> portfolio is managed by my colleague </w:t>
      </w:r>
      <w:r>
        <w:t>Baroness Neville-Rolfe</w:t>
      </w:r>
      <w:r w:rsidR="00EE53A1">
        <w:t xml:space="preserve">, but we both report to MCO on these issues. </w:t>
      </w:r>
      <w:r>
        <w:t>A</w:t>
      </w:r>
      <w:r w:rsidR="00EE53A1">
        <w:t>s I say, week by week and sub</w:t>
      </w:r>
      <w:r>
        <w:t xml:space="preserve"> </w:t>
      </w:r>
      <w:r w:rsidR="00EE53A1">
        <w:t>by</w:t>
      </w:r>
      <w:r>
        <w:t xml:space="preserve"> </w:t>
      </w:r>
      <w:r w:rsidR="00EE53A1">
        <w:t>sub</w:t>
      </w:r>
      <w:r>
        <w:t xml:space="preserve">, </w:t>
      </w:r>
      <w:r w:rsidR="00EE53A1">
        <w:t>it comes to me</w:t>
      </w:r>
      <w:r>
        <w:t xml:space="preserve"> or, if </w:t>
      </w:r>
      <w:r w:rsidR="00EE53A1">
        <w:t xml:space="preserve">it is </w:t>
      </w:r>
      <w:r w:rsidR="00AD569E">
        <w:t>Places for Growth</w:t>
      </w:r>
      <w:r>
        <w:t xml:space="preserve">, Baroness Neville-Rolfe. </w:t>
      </w:r>
    </w:p>
    <w:p w:rsidR="006C1AEC" w:rsidP="003B3323">
      <w:pPr>
        <w:pStyle w:val="Remark"/>
      </w:pPr>
      <w:sdt>
        <w:sdtPr>
          <w:alias w:val="Member"/>
          <w:tag w:val="&lt;Member mnisId='1554' dodsId='31575'&gt;"/>
          <w:id w:val="-234633718"/>
          <w:placeholder>
            <w:docPart w:val="EF4C8415A46A4279BD3AA6640FB7C578"/>
          </w:placeholder>
          <w:richText/>
        </w:sdtPr>
        <w:sdtContent>
          <w:r w:rsidRPr="003E7691">
            <w:rPr>
              <w:b/>
            </w:rPr>
            <w:t>Chair:</w:t>
          </w:r>
        </w:sdtContent>
      </w:sdt>
      <w:r w:rsidRPr="003E7691">
        <w:t xml:space="preserve"> </w:t>
      </w:r>
      <w:r>
        <w:t xml:space="preserve">In practice, you </w:t>
      </w:r>
      <w:r w:rsidR="00EE53A1">
        <w:t>take responsibility.</w:t>
      </w:r>
    </w:p>
    <w:p w:rsidR="00EE53A1" w:rsidP="003B3323">
      <w:pPr>
        <w:pStyle w:val="Answer"/>
      </w:pPr>
      <w:sdt>
        <w:sdtPr>
          <w:alias w:val="Witness"/>
          <w:id w:val="-1612277676"/>
          <w:placeholder>
            <w:docPart w:val="25824C21543A4891B63DD439E60B2A4A"/>
          </w:placeholder>
          <w:richText/>
        </w:sdtPr>
        <w:sdtContent>
          <w:r w:rsidRPr="005359FA" w:rsidR="006C1AEC">
            <w:rPr>
              <w:b/>
              <w:i/>
            </w:rPr>
            <w:t>Alex Burghart:</w:t>
          </w:r>
          <w:r w:rsidRPr="005359FA" w:rsidR="006C1AEC">
            <w:rPr>
              <w:b/>
            </w:rPr>
            <w:t xml:space="preserve"> </w:t>
          </w:r>
        </w:sdtContent>
      </w:sdt>
      <w:r w:rsidR="006C1AEC">
        <w:t>That is correct.</w:t>
      </w:r>
    </w:p>
    <w:p w:rsidR="006C1AEC" w:rsidP="003B3323">
      <w:pPr>
        <w:pStyle w:val="Question"/>
      </w:pPr>
      <w:sdt>
        <w:sdtPr>
          <w:alias w:val="Member"/>
          <w:tag w:val="&lt;Member mnisId='1554' dodsId='31575'&gt;"/>
          <w:id w:val="154810575"/>
          <w:placeholder>
            <w:docPart w:val="A060E35584074584B217464CA06A9208"/>
          </w:placeholder>
          <w:richText/>
        </w:sdtPr>
        <w:sdtContent>
          <w:r w:rsidRPr="003E7691">
            <w:rPr>
              <w:b/>
            </w:rPr>
            <w:t>Chair:</w:t>
          </w:r>
        </w:sdtContent>
      </w:sdt>
      <w:r w:rsidRPr="003E7691">
        <w:t xml:space="preserve"> </w:t>
      </w:r>
      <w:r w:rsidR="00EE53A1">
        <w:t>Mr Chan</w:t>
      </w:r>
      <w:r>
        <w:t>d</w:t>
      </w:r>
      <w:r w:rsidR="00EE53A1">
        <w:t xml:space="preserve">, why did the Government launch the </w:t>
      </w:r>
      <w:r w:rsidR="00AD569E">
        <w:t>Places for Growth</w:t>
      </w:r>
      <w:r w:rsidR="00EE53A1">
        <w:t xml:space="preserve"> </w:t>
      </w:r>
      <w:r>
        <w:t>programme</w:t>
      </w:r>
      <w:r w:rsidR="00EE53A1">
        <w:t xml:space="preserve"> and what are its primary aims? </w:t>
      </w:r>
    </w:p>
    <w:p w:rsidR="00D205BA" w:rsidP="003B3323">
      <w:pPr>
        <w:pStyle w:val="Answer"/>
      </w:pPr>
      <w:sdt>
        <w:sdtPr>
          <w:alias w:val="Witness"/>
          <w:id w:val="-1403829997"/>
          <w:placeholder>
            <w:docPart w:val="0F6D58583A184A6E9A976AABAE526011"/>
          </w:placeholder>
          <w:richText/>
        </w:sdtPr>
        <w:sdtContent>
          <w:r w:rsidRPr="00F20C19" w:rsidR="006C1AEC">
            <w:rPr>
              <w:b/>
              <w:i/>
            </w:rPr>
            <w:t xml:space="preserve">Ravi Chand: </w:t>
          </w:r>
        </w:sdtContent>
      </w:sdt>
      <w:r w:rsidR="00EE53A1">
        <w:t xml:space="preserve">I </w:t>
      </w:r>
      <w:r w:rsidR="006C1AEC">
        <w:t xml:space="preserve">will </w:t>
      </w:r>
      <w:r w:rsidR="00EE53A1">
        <w:t xml:space="preserve">start with how it came about and the analysis </w:t>
      </w:r>
      <w:r w:rsidR="006C1AEC">
        <w:t>we did</w:t>
      </w:r>
      <w:r w:rsidR="00EE53A1">
        <w:t xml:space="preserve">. </w:t>
      </w:r>
      <w:r w:rsidR="006C1AEC">
        <w:t>B</w:t>
      </w:r>
      <w:r w:rsidR="00EE53A1">
        <w:t xml:space="preserve">ack in 2018, a comprehensive exercise was carried out to assess what the size of the public sector </w:t>
      </w:r>
      <w:r>
        <w:t xml:space="preserve">was </w:t>
      </w:r>
      <w:r w:rsidR="00EE53A1">
        <w:t xml:space="preserve">in London </w:t>
      </w:r>
      <w:r>
        <w:t>and the south</w:t>
      </w:r>
      <w:r w:rsidR="005E351B">
        <w:t>-</w:t>
      </w:r>
      <w:r>
        <w:t xml:space="preserve">east </w:t>
      </w:r>
      <w:r w:rsidR="00EE53A1">
        <w:t>compared to the private sector</w:t>
      </w:r>
      <w:r w:rsidR="005E351B">
        <w:t>,</w:t>
      </w:r>
      <w:r>
        <w:t xml:space="preserve"> and how many </w:t>
      </w:r>
      <w:r w:rsidR="00514EF4">
        <w:t>Civil Service</w:t>
      </w:r>
      <w:r w:rsidR="00EE53A1">
        <w:t xml:space="preserve"> roles </w:t>
      </w:r>
      <w:r>
        <w:t xml:space="preserve">were </w:t>
      </w:r>
      <w:r w:rsidR="00EE53A1">
        <w:t>based in London and the south</w:t>
      </w:r>
      <w:r w:rsidR="005E351B">
        <w:t>-</w:t>
      </w:r>
      <w:r w:rsidR="00EE53A1">
        <w:t>east</w:t>
      </w:r>
      <w:r>
        <w:t xml:space="preserve"> </w:t>
      </w:r>
      <w:r w:rsidR="005E351B">
        <w:t>or in</w:t>
      </w:r>
      <w:r w:rsidR="00EE53A1">
        <w:t xml:space="preserve"> </w:t>
      </w:r>
      <w:r w:rsidR="00567849">
        <w:t xml:space="preserve">the </w:t>
      </w:r>
      <w:r w:rsidR="00EE53A1">
        <w:t xml:space="preserve">other parts of the UK. </w:t>
      </w:r>
    </w:p>
    <w:p w:rsidR="00D73A0A" w:rsidP="003B3323">
      <w:pPr>
        <w:pStyle w:val="Answer"/>
      </w:pPr>
      <w:r>
        <w:t xml:space="preserve">This analysis </w:t>
      </w:r>
      <w:r w:rsidR="00D205BA">
        <w:t xml:space="preserve">threw up </w:t>
      </w:r>
      <w:r>
        <w:t>a whole bunch of issues</w:t>
      </w:r>
      <w:r w:rsidR="00D205BA">
        <w:t xml:space="preserve"> that we </w:t>
      </w:r>
      <w:r>
        <w:t xml:space="preserve">considered </w:t>
      </w:r>
      <w:r w:rsidR="00D205BA">
        <w:t xml:space="preserve">at the </w:t>
      </w:r>
      <w:r>
        <w:t>time about whether we should have such a strong presence in central London.</w:t>
      </w:r>
      <w:r w:rsidR="00D205BA">
        <w:t xml:space="preserve"> A</w:t>
      </w:r>
      <w:r>
        <w:t xml:space="preserve">t the time, the analysis showed that London and </w:t>
      </w:r>
      <w:r w:rsidR="00D205BA">
        <w:t>the s</w:t>
      </w:r>
      <w:r>
        <w:t>outh</w:t>
      </w:r>
      <w:r w:rsidR="00514EF4">
        <w:noBreakHyphen/>
      </w:r>
      <w:r>
        <w:t>east made up 27% of the UK population</w:t>
      </w:r>
      <w:r>
        <w:t xml:space="preserve">; </w:t>
      </w:r>
      <w:r>
        <w:t xml:space="preserve">40% of </w:t>
      </w:r>
      <w:r>
        <w:t xml:space="preserve">the </w:t>
      </w:r>
      <w:r>
        <w:t>private sector sat in London and the south</w:t>
      </w:r>
      <w:r w:rsidR="00514EF4">
        <w:noBreakHyphen/>
      </w:r>
      <w:r>
        <w:t>east</w:t>
      </w:r>
      <w:r w:rsidR="00514EF4">
        <w:t>, as did</w:t>
      </w:r>
      <w:r>
        <w:t xml:space="preserve"> </w:t>
      </w:r>
      <w:r>
        <w:t xml:space="preserve">33% of the </w:t>
      </w:r>
      <w:r w:rsidR="00514EF4">
        <w:t xml:space="preserve">Civil Service, but </w:t>
      </w:r>
      <w:r>
        <w:t>only 28% of operational delivery roles</w:t>
      </w:r>
      <w:r>
        <w:t xml:space="preserve">. </w:t>
      </w:r>
    </w:p>
    <w:p w:rsidR="00D73A0A" w:rsidP="003B3323">
      <w:pPr>
        <w:pStyle w:val="Answer"/>
      </w:pPr>
      <w:r>
        <w:t xml:space="preserve">At the time, the </w:t>
      </w:r>
      <w:r w:rsidR="00EE53A1">
        <w:t xml:space="preserve">concerns </w:t>
      </w:r>
      <w:r>
        <w:t xml:space="preserve">from the analysis were </w:t>
      </w:r>
      <w:r w:rsidR="00EE53A1">
        <w:t xml:space="preserve">that 70% of our senior </w:t>
      </w:r>
      <w:r w:rsidR="00514EF4">
        <w:t>Civil Service</w:t>
      </w:r>
      <w:r w:rsidR="00EE53A1">
        <w:t xml:space="preserve"> were in the five postcodes o</w:t>
      </w:r>
      <w:r>
        <w:t xml:space="preserve">f </w:t>
      </w:r>
      <w:r w:rsidR="00EE53A1">
        <w:t>central London</w:t>
      </w:r>
      <w:r>
        <w:t xml:space="preserve">, </w:t>
      </w:r>
      <w:r w:rsidR="00514EF4">
        <w:t>SW</w:t>
      </w:r>
      <w:r>
        <w:t>1 in the main</w:t>
      </w:r>
      <w:r w:rsidR="00514EF4">
        <w:t>;</w:t>
      </w:r>
      <w:r>
        <w:t xml:space="preserve"> </w:t>
      </w:r>
      <w:r w:rsidR="00EE53A1">
        <w:t>80% of our policymaking capability</w:t>
      </w:r>
      <w:r w:rsidR="00567849">
        <w:t>—</w:t>
      </w:r>
      <w:r w:rsidR="00EE53A1">
        <w:t>our senior civil servants</w:t>
      </w:r>
      <w:r w:rsidR="00567849">
        <w:t>—</w:t>
      </w:r>
      <w:r w:rsidR="00EE53A1">
        <w:t>was in London</w:t>
      </w:r>
      <w:r>
        <w:t xml:space="preserve"> </w:t>
      </w:r>
      <w:r w:rsidR="00EE53A1">
        <w:t xml:space="preserve">in </w:t>
      </w:r>
      <w:r w:rsidR="00514EF4">
        <w:t>SW</w:t>
      </w:r>
      <w:r>
        <w:t>1. This</w:t>
      </w:r>
      <w:r w:rsidR="00EE53A1">
        <w:t xml:space="preserve"> threw up a number of issues and questions about whether we should be so heavily concentrated in London or whether we should do more to spread th</w:t>
      </w:r>
      <w:r w:rsidR="00567849">
        <w:t>e</w:t>
      </w:r>
      <w:r w:rsidR="00EE53A1">
        <w:t xml:space="preserve"> ability to make policy to different parts of the UK</w:t>
      </w:r>
      <w:r>
        <w:t xml:space="preserve">. </w:t>
      </w:r>
    </w:p>
    <w:p w:rsidR="00EE53A1" w:rsidP="003B3323">
      <w:pPr>
        <w:pStyle w:val="Answer"/>
      </w:pPr>
      <w:r>
        <w:t>A</w:t>
      </w:r>
      <w:r>
        <w:t xml:space="preserve">s time went on, there were some other things that came into the equation. </w:t>
      </w:r>
      <w:r>
        <w:t xml:space="preserve">There </w:t>
      </w:r>
      <w:r>
        <w:t>was a further study done on career options for our people</w:t>
      </w:r>
      <w:r>
        <w:t xml:space="preserve">. From </w:t>
      </w:r>
      <w:r>
        <w:t>surveys of our people</w:t>
      </w:r>
      <w:r>
        <w:t xml:space="preserve">, we established </w:t>
      </w:r>
      <w:r>
        <w:t xml:space="preserve">that most of our people </w:t>
      </w:r>
      <w:r w:rsidR="00567849">
        <w:t>thought</w:t>
      </w:r>
      <w:r>
        <w:t xml:space="preserve"> that</w:t>
      </w:r>
      <w:r>
        <w:t xml:space="preserve">, </w:t>
      </w:r>
      <w:r>
        <w:t xml:space="preserve">if they wanted a senior career or to progress </w:t>
      </w:r>
      <w:r>
        <w:t xml:space="preserve">to </w:t>
      </w:r>
      <w:r>
        <w:t>senior levels in</w:t>
      </w:r>
      <w:r>
        <w:t xml:space="preserve"> the</w:t>
      </w:r>
      <w:r>
        <w:t xml:space="preserve"> </w:t>
      </w:r>
      <w:r w:rsidR="00514EF4">
        <w:t>Civil Service</w:t>
      </w:r>
      <w:r>
        <w:t>, they would have to relocate to London.</w:t>
      </w:r>
    </w:p>
    <w:p w:rsidR="000D0E11" w:rsidP="003B3323">
      <w:pPr>
        <w:pStyle w:val="Answer"/>
      </w:pPr>
      <w:r>
        <w:t>At the time</w:t>
      </w:r>
      <w:r w:rsidR="00D73A0A">
        <w:t xml:space="preserve">, </w:t>
      </w:r>
      <w:r>
        <w:t>that was deemed not sensible</w:t>
      </w:r>
      <w:r w:rsidR="00D73A0A">
        <w:t xml:space="preserve">. We </w:t>
      </w:r>
      <w:r>
        <w:t xml:space="preserve">wanted to do more to create career opportunities for people outside of London. </w:t>
      </w:r>
      <w:r w:rsidR="00D73A0A">
        <w:t>T</w:t>
      </w:r>
      <w:r>
        <w:t xml:space="preserve">he bulk of the </w:t>
      </w:r>
      <w:r w:rsidR="00514EF4">
        <w:t>Civil Service</w:t>
      </w:r>
      <w:r>
        <w:t xml:space="preserve"> sat outside London in any case, but </w:t>
      </w:r>
      <w:r w:rsidR="00AB4DDB">
        <w:t>those are</w:t>
      </w:r>
      <w:r>
        <w:t xml:space="preserve"> predominantly operational delivery</w:t>
      </w:r>
      <w:r>
        <w:t>-</w:t>
      </w:r>
      <w:r>
        <w:t>type roles</w:t>
      </w:r>
      <w:r>
        <w:t>. A</w:t>
      </w:r>
      <w:r>
        <w:t>ll the policy</w:t>
      </w:r>
      <w:r>
        <w:t xml:space="preserve">, </w:t>
      </w:r>
      <w:r>
        <w:t>power</w:t>
      </w:r>
      <w:r>
        <w:t xml:space="preserve"> and </w:t>
      </w:r>
      <w:r>
        <w:t>decision-making was in that central London area.</w:t>
      </w:r>
    </w:p>
    <w:p w:rsidR="00F72DE3" w:rsidRPr="00514EF4" w:rsidP="003B3323">
      <w:pPr>
        <w:pStyle w:val="Answer"/>
      </w:pPr>
      <w:r>
        <w:t>T</w:t>
      </w:r>
      <w:r w:rsidR="00EE53A1">
        <w:t>hat was the problem we were trying to address.</w:t>
      </w:r>
      <w:r>
        <w:t xml:space="preserve"> </w:t>
      </w:r>
      <w:r w:rsidR="00EE53A1">
        <w:t>Part of that took us on a path to do a literature review</w:t>
      </w:r>
      <w:r>
        <w:t>. I</w:t>
      </w:r>
      <w:r w:rsidR="00EE53A1">
        <w:t>f we were to relocate roles, what should we do</w:t>
      </w:r>
      <w:r>
        <w:t>? W</w:t>
      </w:r>
      <w:r w:rsidR="00EE53A1">
        <w:t xml:space="preserve">hat has been done here </w:t>
      </w:r>
      <w:r>
        <w:t xml:space="preserve">and </w:t>
      </w:r>
      <w:r w:rsidR="00EE53A1">
        <w:t>around the world</w:t>
      </w:r>
      <w:r>
        <w:t>? T</w:t>
      </w:r>
      <w:r w:rsidR="00EE53A1">
        <w:t xml:space="preserve">here </w:t>
      </w:r>
      <w:r>
        <w:t xml:space="preserve">was </w:t>
      </w:r>
      <w:r w:rsidR="00EE53A1">
        <w:t>quite a comprehensive literature review of relocations around the world</w:t>
      </w:r>
      <w:r>
        <w:t xml:space="preserve">. </w:t>
      </w:r>
      <w:r w:rsidR="00514EF4">
        <w:t xml:space="preserve">There were </w:t>
      </w:r>
      <w:r w:rsidR="00EE53A1">
        <w:t>18 particular studies of relocation</w:t>
      </w:r>
      <w:r>
        <w:t xml:space="preserve">s </w:t>
      </w:r>
      <w:r w:rsidR="00EE53A1">
        <w:t>looked at in some depth</w:t>
      </w:r>
      <w:r>
        <w:t xml:space="preserve"> </w:t>
      </w:r>
      <w:r w:rsidR="00EE53A1">
        <w:t>to learn the lessons about what has worked</w:t>
      </w:r>
      <w:r>
        <w:t xml:space="preserve"> an</w:t>
      </w:r>
      <w:r w:rsidRPr="00514EF4">
        <w:t xml:space="preserve">d </w:t>
      </w:r>
      <w:r w:rsidRPr="00514EF4" w:rsidR="00EE53A1">
        <w:t xml:space="preserve">what has </w:t>
      </w:r>
      <w:r w:rsidRPr="00514EF4">
        <w:t xml:space="preserve">not </w:t>
      </w:r>
      <w:r w:rsidRPr="00514EF4" w:rsidR="00EE53A1">
        <w:t>worked</w:t>
      </w:r>
      <w:r w:rsidRPr="00514EF4" w:rsidR="00F87BF5">
        <w:t>.</w:t>
      </w:r>
      <w:r w:rsidRPr="00514EF4">
        <w:t xml:space="preserve"> </w:t>
      </w:r>
      <w:r w:rsidRPr="00514EF4" w:rsidR="00514EF4">
        <w:t xml:space="preserve">If we were to embark on </w:t>
      </w:r>
      <w:r w:rsidRPr="00514EF4" w:rsidR="00EE53A1">
        <w:t xml:space="preserve">relocating roles, </w:t>
      </w:r>
      <w:r w:rsidRPr="00514EF4" w:rsidR="00514EF4">
        <w:t xml:space="preserve">what </w:t>
      </w:r>
      <w:r w:rsidRPr="00514EF4" w:rsidR="00EE53A1">
        <w:t xml:space="preserve">ought </w:t>
      </w:r>
      <w:r w:rsidRPr="00514EF4" w:rsidR="00514EF4">
        <w:t xml:space="preserve">we </w:t>
      </w:r>
      <w:r w:rsidRPr="00514EF4" w:rsidR="00EE53A1">
        <w:t>to</w:t>
      </w:r>
      <w:r w:rsidRPr="00514EF4" w:rsidR="00514EF4">
        <w:t xml:space="preserve"> do</w:t>
      </w:r>
      <w:r w:rsidR="00514EF4">
        <w:t>?</w:t>
      </w:r>
      <w:r w:rsidRPr="00514EF4" w:rsidR="00EE53A1">
        <w:t xml:space="preserve"> </w:t>
      </w:r>
    </w:p>
    <w:p w:rsidR="003E207F" w:rsidP="003B3323">
      <w:pPr>
        <w:pStyle w:val="Answer"/>
      </w:pPr>
      <w:r w:rsidRPr="00514EF4">
        <w:t>We set that</w:t>
      </w:r>
      <w:r>
        <w:t xml:space="preserve"> out, and then </w:t>
      </w:r>
      <w:r w:rsidR="00EE53A1">
        <w:t>in 2020</w:t>
      </w:r>
      <w:r>
        <w:t xml:space="preserve"> </w:t>
      </w:r>
      <w:r w:rsidR="00EE53A1">
        <w:t xml:space="preserve">the Chancellor announced that we </w:t>
      </w:r>
      <w:r>
        <w:t xml:space="preserve">would </w:t>
      </w:r>
      <w:r w:rsidR="00EE53A1">
        <w:t>relocate 22</w:t>
      </w:r>
      <w:r w:rsidR="00F87BF5">
        <w:t>,</w:t>
      </w:r>
      <w:r w:rsidR="00EE53A1">
        <w:t xml:space="preserve">000 roles out of London. </w:t>
      </w:r>
      <w:r w:rsidR="00FF633B">
        <w:t xml:space="preserve">Those 22,000 </w:t>
      </w:r>
      <w:r w:rsidR="00EE53A1">
        <w:t>roles included</w:t>
      </w:r>
      <w:r w:rsidR="00FF633B">
        <w:t xml:space="preserve">, it is worth saying, </w:t>
      </w:r>
      <w:r w:rsidR="00EE53A1">
        <w:t xml:space="preserve">civil servants of the big </w:t>
      </w:r>
      <w:r w:rsidR="00514EF4">
        <w:t>Ministrie</w:t>
      </w:r>
      <w:r w:rsidRPr="00514EF4" w:rsidR="00514EF4">
        <w:t>s</w:t>
      </w:r>
      <w:r w:rsidRPr="00514EF4" w:rsidR="00FF633B">
        <w:t xml:space="preserve">, </w:t>
      </w:r>
      <w:r w:rsidR="00514EF4">
        <w:t>Department</w:t>
      </w:r>
      <w:r w:rsidRPr="00514EF4" w:rsidR="00EE53A1">
        <w:t xml:space="preserve">s </w:t>
      </w:r>
      <w:r w:rsidRPr="00514EF4" w:rsidR="00FF633B">
        <w:t xml:space="preserve">that </w:t>
      </w:r>
      <w:r w:rsidRPr="00514EF4" w:rsidR="00514EF4">
        <w:t>got</w:t>
      </w:r>
      <w:r w:rsidRPr="00514EF4" w:rsidR="00FF633B">
        <w:t xml:space="preserve"> </w:t>
      </w:r>
      <w:r w:rsidR="00514EF4">
        <w:t>Government</w:t>
      </w:r>
      <w:r w:rsidRPr="00514EF4" w:rsidR="00EE53A1">
        <w:t xml:space="preserve"> grants and those that</w:t>
      </w:r>
      <w:r w:rsidRPr="00514EF4" w:rsidR="0093230B">
        <w:t xml:space="preserve"> ha</w:t>
      </w:r>
      <w:r w:rsidRPr="00514EF4" w:rsidR="00514EF4">
        <w:t>d</w:t>
      </w:r>
      <w:r w:rsidRPr="00514EF4" w:rsidR="00EE53A1">
        <w:t xml:space="preserve"> direct Parliament votes</w:t>
      </w:r>
      <w:r w:rsidR="0093230B">
        <w:t xml:space="preserve">. </w:t>
      </w:r>
    </w:p>
    <w:p w:rsidR="00F208C5" w:rsidP="003B3323">
      <w:pPr>
        <w:pStyle w:val="Answer"/>
      </w:pPr>
      <w:r>
        <w:t xml:space="preserve">It </w:t>
      </w:r>
      <w:r w:rsidR="00EE53A1">
        <w:t>includes arm</w:t>
      </w:r>
      <w:r w:rsidR="00AD569E">
        <w:t>’</w:t>
      </w:r>
      <w:r>
        <w:t xml:space="preserve">s length </w:t>
      </w:r>
      <w:r w:rsidR="00EE53A1">
        <w:t>bodies</w:t>
      </w:r>
      <w:r>
        <w:t xml:space="preserve">. There were some </w:t>
      </w:r>
      <w:r w:rsidR="00EE53A1">
        <w:t>563 arm</w:t>
      </w:r>
      <w:r w:rsidR="00AD569E">
        <w:t>’</w:t>
      </w:r>
      <w:r w:rsidR="00EE53A1">
        <w:t xml:space="preserve">s </w:t>
      </w:r>
      <w:r>
        <w:t xml:space="preserve">length </w:t>
      </w:r>
      <w:r w:rsidR="00EE53A1">
        <w:t xml:space="preserve">bodies that were </w:t>
      </w:r>
      <w:r>
        <w:t xml:space="preserve">potentially in </w:t>
      </w:r>
      <w:r w:rsidR="00EE53A1">
        <w:t xml:space="preserve">scope. </w:t>
      </w:r>
      <w:r>
        <w:t>T</w:t>
      </w:r>
      <w:r w:rsidR="00EE53A1">
        <w:t xml:space="preserve">he idea was to see whether we </w:t>
      </w:r>
      <w:r>
        <w:t xml:space="preserve">could </w:t>
      </w:r>
      <w:r w:rsidR="00EE53A1">
        <w:t xml:space="preserve">move </w:t>
      </w:r>
      <w:r w:rsidR="00514EF4">
        <w:t>Civil Service</w:t>
      </w:r>
      <w:r w:rsidR="00EE53A1">
        <w:t xml:space="preserve"> </w:t>
      </w:r>
      <w:r w:rsidR="00514EF4">
        <w:t>Department</w:t>
      </w:r>
      <w:r w:rsidR="00EE53A1">
        <w:t xml:space="preserve">s and their </w:t>
      </w:r>
      <w:r>
        <w:t>arm</w:t>
      </w:r>
      <w:r w:rsidR="00AD569E">
        <w:t>’</w:t>
      </w:r>
      <w:r>
        <w:t xml:space="preserve">s length </w:t>
      </w:r>
      <w:r w:rsidR="00EE53A1">
        <w:t>bodies out of London</w:t>
      </w:r>
      <w:r>
        <w:t xml:space="preserve">, </w:t>
      </w:r>
      <w:r w:rsidR="00EE53A1">
        <w:t xml:space="preserve">if they </w:t>
      </w:r>
      <w:r>
        <w:t>did not</w:t>
      </w:r>
      <w:r w:rsidR="00EE53A1">
        <w:t xml:space="preserve"> have a strong reason to be there, particularly because they occupied really expensive estate as well.</w:t>
      </w:r>
    </w:p>
    <w:p w:rsidR="00715040" w:rsidP="003B3323">
      <w:pPr>
        <w:pStyle w:val="Answer"/>
      </w:pPr>
      <w:r>
        <w:t>I</w:t>
      </w:r>
      <w:r w:rsidR="00EE53A1">
        <w:t>f you think</w:t>
      </w:r>
      <w:r>
        <w:t xml:space="preserve"> about it, </w:t>
      </w:r>
      <w:r w:rsidR="00EE53A1">
        <w:t>at the time the estate cost</w:t>
      </w:r>
      <w:r>
        <w:t>s</w:t>
      </w:r>
      <w:r w:rsidR="00EE53A1">
        <w:t xml:space="preserve"> for London w</w:t>
      </w:r>
      <w:r>
        <w:t xml:space="preserve">ere </w:t>
      </w:r>
      <w:r w:rsidR="00EE53A1">
        <w:t>significantly higher</w:t>
      </w:r>
      <w:r>
        <w:t>—and they still are—</w:t>
      </w:r>
      <w:r w:rsidR="00EE53A1">
        <w:t xml:space="preserve">than other parts of the UK. </w:t>
      </w:r>
      <w:r>
        <w:t xml:space="preserve">The estate </w:t>
      </w:r>
      <w:r w:rsidR="00EE53A1">
        <w:t xml:space="preserve">cost outside of London </w:t>
      </w:r>
      <w:r>
        <w:t xml:space="preserve">can </w:t>
      </w:r>
      <w:r w:rsidR="00EE53A1">
        <w:t xml:space="preserve">be </w:t>
      </w:r>
      <w:r>
        <w:t>£18</w:t>
      </w:r>
      <w:r w:rsidR="00EE53A1">
        <w:t xml:space="preserve"> to </w:t>
      </w:r>
      <w:r>
        <w:t>£</w:t>
      </w:r>
      <w:r w:rsidR="00EE53A1">
        <w:t>25</w:t>
      </w:r>
      <w:r>
        <w:t xml:space="preserve"> a</w:t>
      </w:r>
      <w:r w:rsidR="00EE53A1">
        <w:t xml:space="preserve"> square foot</w:t>
      </w:r>
      <w:r>
        <w:t>. I</w:t>
      </w:r>
      <w:r w:rsidR="00EE53A1">
        <w:t xml:space="preserve">n London, </w:t>
      </w:r>
      <w:r>
        <w:t xml:space="preserve">it is </w:t>
      </w:r>
      <w:r w:rsidR="00EE53A1">
        <w:t xml:space="preserve">about </w:t>
      </w:r>
      <w:r>
        <w:t>£</w:t>
      </w:r>
      <w:r w:rsidR="00EE53A1">
        <w:t xml:space="preserve">75 </w:t>
      </w:r>
      <w:r>
        <w:t xml:space="preserve">a </w:t>
      </w:r>
      <w:r w:rsidR="00EE53A1">
        <w:t>square foot.</w:t>
      </w:r>
      <w:r>
        <w:t xml:space="preserve"> T</w:t>
      </w:r>
      <w:r w:rsidR="00EE53A1">
        <w:t>he question was</w:t>
      </w:r>
      <w:r>
        <w:t>, “D</w:t>
      </w:r>
      <w:r w:rsidR="00EE53A1">
        <w:t xml:space="preserve">o we need to be in </w:t>
      </w:r>
      <w:r>
        <w:t xml:space="preserve">an </w:t>
      </w:r>
      <w:r w:rsidR="00EE53A1">
        <w:t>expensive London estate paying higher salaries when there are opportunities to put jobs in other parts of the UK</w:t>
      </w:r>
      <w:r>
        <w:t>?” T</w:t>
      </w:r>
      <w:r w:rsidR="00EE53A1">
        <w:t xml:space="preserve">here </w:t>
      </w:r>
      <w:r>
        <w:t xml:space="preserve">was a strong </w:t>
      </w:r>
      <w:r w:rsidR="00EE53A1">
        <w:t>collective view that we ought to do more to put jobs into other pla</w:t>
      </w:r>
      <w:r w:rsidRPr="00514EF4" w:rsidR="00EE53A1">
        <w:t>ces</w:t>
      </w:r>
      <w:r w:rsidRPr="00514EF4">
        <w:t xml:space="preserve">. </w:t>
      </w:r>
      <w:r w:rsidRPr="00514EF4" w:rsidR="00F127F8">
        <w:t>W</w:t>
      </w:r>
      <w:r w:rsidRPr="00514EF4" w:rsidR="00EE53A1">
        <w:t>e identified</w:t>
      </w:r>
      <w:r w:rsidRPr="00514EF4" w:rsidR="00F127F8">
        <w:t>—</w:t>
      </w:r>
      <w:r w:rsidRPr="00514EF4" w:rsidR="00514EF4">
        <w:t>this was our theory of</w:t>
      </w:r>
      <w:r w:rsidRPr="00514EF4" w:rsidR="00F127F8">
        <w:t xml:space="preserve"> </w:t>
      </w:r>
      <w:r w:rsidRPr="00514EF4" w:rsidR="00EE53A1">
        <w:t>change</w:t>
      </w:r>
      <w:r w:rsidRPr="00514EF4" w:rsidR="00F127F8">
        <w:t>—</w:t>
      </w:r>
      <w:r w:rsidR="00F127F8">
        <w:t xml:space="preserve">the </w:t>
      </w:r>
      <w:r w:rsidR="00EE53A1">
        <w:t xml:space="preserve">benefits that we </w:t>
      </w:r>
      <w:r w:rsidR="00F127F8">
        <w:t xml:space="preserve">thought </w:t>
      </w:r>
      <w:r w:rsidR="00EE53A1">
        <w:t>we could bring about</w:t>
      </w:r>
      <w:r w:rsidR="00F127F8">
        <w:t xml:space="preserve">. </w:t>
      </w:r>
    </w:p>
    <w:p w:rsidR="00AA0F36" w:rsidP="003B3323">
      <w:pPr>
        <w:pStyle w:val="Answer"/>
      </w:pPr>
      <w:r>
        <w:t>A</w:t>
      </w:r>
      <w:r w:rsidR="00EE53A1">
        <w:t xml:space="preserve">s you </w:t>
      </w:r>
      <w:r>
        <w:t xml:space="preserve">will know, in 2021 there was </w:t>
      </w:r>
      <w:r w:rsidR="00EE53A1">
        <w:t xml:space="preserve">a commitment by </w:t>
      </w:r>
      <w:r w:rsidR="00514EF4">
        <w:t>Government</w:t>
      </w:r>
      <w:r w:rsidR="00EE53A1">
        <w:t xml:space="preserve"> to do much more on </w:t>
      </w:r>
      <w:r>
        <w:t>levelling</w:t>
      </w:r>
      <w:r w:rsidR="00EE53A1">
        <w:t xml:space="preserve"> </w:t>
      </w:r>
      <w:r>
        <w:t>up</w:t>
      </w:r>
      <w:r w:rsidR="00EE53A1">
        <w:t xml:space="preserve">. </w:t>
      </w:r>
      <w:r>
        <w:t>A</w:t>
      </w:r>
      <w:r w:rsidR="00EE53A1">
        <w:t xml:space="preserve">s part of our </w:t>
      </w:r>
      <w:r w:rsidR="00715040">
        <w:t>analysis</w:t>
      </w:r>
      <w:r w:rsidR="00EE53A1">
        <w:t xml:space="preserve">, </w:t>
      </w:r>
      <w:r>
        <w:t>w</w:t>
      </w:r>
      <w:r w:rsidR="00EE53A1">
        <w:t xml:space="preserve">e made some decisions about where we could potentially locate, but </w:t>
      </w:r>
      <w:r>
        <w:t xml:space="preserve">we also needed to </w:t>
      </w:r>
      <w:r w:rsidR="00EE53A1">
        <w:t xml:space="preserve">look through the lens of what </w:t>
      </w:r>
      <w:r>
        <w:t>levelling</w:t>
      </w:r>
      <w:r w:rsidR="00EE53A1">
        <w:t xml:space="preserve"> up mean</w:t>
      </w:r>
      <w:r>
        <w:t>t</w:t>
      </w:r>
      <w:r w:rsidR="00EE53A1">
        <w:t xml:space="preserve"> and what we could do </w:t>
      </w:r>
      <w:r>
        <w:t xml:space="preserve">in different </w:t>
      </w:r>
      <w:r w:rsidR="00EE53A1">
        <w:t>places around the UK.</w:t>
      </w:r>
      <w:r w:rsidR="00465745">
        <w:t xml:space="preserve"> </w:t>
      </w:r>
    </w:p>
    <w:p w:rsidR="00EE53A1" w:rsidP="003B3323">
      <w:pPr>
        <w:pStyle w:val="Answer"/>
      </w:pPr>
      <w:r>
        <w:t>Coupling</w:t>
      </w:r>
      <w:r>
        <w:t xml:space="preserve"> those things together led us to identify a set of </w:t>
      </w:r>
      <w:r>
        <w:t>primary</w:t>
      </w:r>
      <w:r>
        <w:t xml:space="preserve"> locations</w:t>
      </w:r>
      <w:r w:rsidR="00465745">
        <w:t>,</w:t>
      </w:r>
      <w:r>
        <w:t xml:space="preserve"> the 15 big cities </w:t>
      </w:r>
      <w:r>
        <w:t>in</w:t>
      </w:r>
      <w:r>
        <w:t xml:space="preserve"> the UK</w:t>
      </w:r>
      <w:r w:rsidR="00465745">
        <w:t xml:space="preserve">, </w:t>
      </w:r>
      <w:r>
        <w:t xml:space="preserve">and then some other places where </w:t>
      </w:r>
      <w:r w:rsidR="00465745">
        <w:t xml:space="preserve">we </w:t>
      </w:r>
      <w:r>
        <w:t xml:space="preserve">could do much more </w:t>
      </w:r>
      <w:r w:rsidR="00465745">
        <w:t>levelling up</w:t>
      </w:r>
      <w:r>
        <w:t>.</w:t>
      </w:r>
      <w:r w:rsidR="00AA0F36">
        <w:t xml:space="preserve"> </w:t>
      </w:r>
      <w:r>
        <w:t xml:space="preserve">We knew we would make some financial savings in terms of London </w:t>
      </w:r>
      <w:r w:rsidR="00465745">
        <w:t xml:space="preserve">weighting and </w:t>
      </w:r>
      <w:r>
        <w:t>lower churn</w:t>
      </w:r>
      <w:r>
        <w:t>,</w:t>
      </w:r>
      <w:r w:rsidR="00465745">
        <w:t xml:space="preserve"> because </w:t>
      </w:r>
      <w:r>
        <w:t>churn for roles outside London was much lower than in London</w:t>
      </w:r>
      <w:r w:rsidR="00465745">
        <w:t xml:space="preserve">. </w:t>
      </w:r>
    </w:p>
    <w:p w:rsidR="00EE53A1" w:rsidP="003B3323">
      <w:pPr>
        <w:pStyle w:val="Question"/>
      </w:pPr>
      <w:sdt>
        <w:sdtPr>
          <w:alias w:val="Member"/>
          <w:tag w:val="&lt;Member mnisId='1554' dodsId='31575'&gt;"/>
          <w:id w:val="-1205786337"/>
          <w:placeholder>
            <w:docPart w:val="22A302014B7347E8B79DF1AAAAA101D7"/>
          </w:placeholder>
          <w:richText/>
        </w:sdtPr>
        <w:sdtContent>
          <w:r w:rsidRPr="003E7691" w:rsidR="00465745">
            <w:rPr>
              <w:b/>
            </w:rPr>
            <w:t>Chair:</w:t>
          </w:r>
        </w:sdtContent>
      </w:sdt>
      <w:r w:rsidRPr="003E7691" w:rsidR="00465745">
        <w:t xml:space="preserve"> </w:t>
      </w:r>
      <w:r w:rsidR="00465745">
        <w:t xml:space="preserve">If I could interrupt, I might say that your </w:t>
      </w:r>
      <w:r>
        <w:t xml:space="preserve">primary aims were to save money and </w:t>
      </w:r>
      <w:r w:rsidR="00465745">
        <w:t xml:space="preserve">to </w:t>
      </w:r>
      <w:r>
        <w:t xml:space="preserve">relocate to </w:t>
      </w:r>
      <w:r w:rsidR="00465745">
        <w:t xml:space="preserve">different </w:t>
      </w:r>
      <w:r>
        <w:t xml:space="preserve">regions under the </w:t>
      </w:r>
      <w:r w:rsidR="00F127F8">
        <w:t>levelling</w:t>
      </w:r>
      <w:r w:rsidR="00715040">
        <w:t>-</w:t>
      </w:r>
      <w:r>
        <w:t>up agenda.</w:t>
      </w:r>
    </w:p>
    <w:p w:rsidR="005C3BDD" w:rsidP="003B3323">
      <w:pPr>
        <w:pStyle w:val="Answer"/>
      </w:pPr>
      <w:sdt>
        <w:sdtPr>
          <w:alias w:val="Witness"/>
          <w:id w:val="-1096082838"/>
          <w:placeholder>
            <w:docPart w:val="7EE0FB47793940C7BA26D67B6AF07105"/>
          </w:placeholder>
          <w:richText/>
        </w:sdtPr>
        <w:sdtContent>
          <w:r w:rsidRPr="00F20C19" w:rsidR="00465745">
            <w:rPr>
              <w:b/>
              <w:i/>
            </w:rPr>
            <w:t xml:space="preserve">Ravi Chand: </w:t>
          </w:r>
        </w:sdtContent>
      </w:sdt>
      <w:r w:rsidR="00465745">
        <w:t xml:space="preserve">Yes. There were also </w:t>
      </w:r>
      <w:r w:rsidR="00EE53A1">
        <w:t>other benefits</w:t>
      </w:r>
      <w:r w:rsidR="00465745">
        <w:t xml:space="preserve"> </w:t>
      </w:r>
      <w:r w:rsidR="00EE53A1">
        <w:t>in here</w:t>
      </w:r>
      <w:r>
        <w:t>, such as</w:t>
      </w:r>
      <w:r w:rsidR="00EE53A1">
        <w:t xml:space="preserve"> creat</w:t>
      </w:r>
      <w:r>
        <w:t xml:space="preserve">ing </w:t>
      </w:r>
      <w:r w:rsidR="00EE53A1">
        <w:t>career opportunities for people in other places</w:t>
      </w:r>
      <w:r>
        <w:t xml:space="preserve"> and improving </w:t>
      </w:r>
      <w:r w:rsidR="00EE53A1">
        <w:t>the way we make polic</w:t>
      </w:r>
      <w:r>
        <w:t>y. These are</w:t>
      </w:r>
      <w:r w:rsidR="00EE53A1">
        <w:t xml:space="preserve"> non-monet</w:t>
      </w:r>
      <w:r w:rsidR="00653E99">
        <w:t>is</w:t>
      </w:r>
      <w:r w:rsidR="00EE53A1">
        <w:t>ed benefit</w:t>
      </w:r>
      <w:r>
        <w:t>s</w:t>
      </w:r>
      <w:r w:rsidR="00715040">
        <w:t>, but</w:t>
      </w:r>
      <w:r>
        <w:t xml:space="preserve"> </w:t>
      </w:r>
      <w:r w:rsidR="00EE53A1">
        <w:t xml:space="preserve">things that would </w:t>
      </w:r>
      <w:r>
        <w:t xml:space="preserve">really </w:t>
      </w:r>
      <w:r w:rsidR="00EE53A1">
        <w:t>have an impact</w:t>
      </w:r>
      <w:r>
        <w:t>. H</w:t>
      </w:r>
      <w:r w:rsidR="00EE53A1">
        <w:t xml:space="preserve">aving senior folk in different parts of the UK would allow us to inform better </w:t>
      </w:r>
      <w:r w:rsidR="00514EF4">
        <w:t>Government</w:t>
      </w:r>
      <w:r w:rsidR="00EE53A1">
        <w:t xml:space="preserve"> policymaking</w:t>
      </w:r>
      <w:r w:rsidR="00715040">
        <w:t>,</w:t>
      </w:r>
      <w:r w:rsidR="00EE53A1">
        <w:t xml:space="preserve"> rather than only develop</w:t>
      </w:r>
      <w:r>
        <w:t xml:space="preserve">ing </w:t>
      </w:r>
      <w:r w:rsidR="00EE53A1">
        <w:t>polic</w:t>
      </w:r>
      <w:r>
        <w:t>y</w:t>
      </w:r>
      <w:r w:rsidR="00EE53A1">
        <w:t xml:space="preserve"> through the lens of people who live and work within </w:t>
      </w:r>
      <w:r w:rsidR="00715040">
        <w:t>SW</w:t>
      </w:r>
      <w:r>
        <w:t xml:space="preserve">1 </w:t>
      </w:r>
      <w:r w:rsidR="00EE53A1">
        <w:t>of London</w:t>
      </w:r>
      <w:r>
        <w:t xml:space="preserve">. That </w:t>
      </w:r>
      <w:r w:rsidR="00EE53A1">
        <w:t>was really important.</w:t>
      </w:r>
    </w:p>
    <w:p w:rsidR="00EE53A1" w:rsidP="003B3323">
      <w:pPr>
        <w:pStyle w:val="Answer"/>
      </w:pPr>
      <w:r>
        <w:t>T</w:t>
      </w:r>
      <w:r>
        <w:t xml:space="preserve">hose other factors are really important. </w:t>
      </w:r>
      <w:r w:rsidR="00715040">
        <w:t>This</w:t>
      </w:r>
      <w:r w:rsidR="00705DD5">
        <w:t xml:space="preserve"> also brings us </w:t>
      </w:r>
      <w:r>
        <w:t>close</w:t>
      </w:r>
      <w:r w:rsidR="00705DD5">
        <w:t xml:space="preserve">r </w:t>
      </w:r>
      <w:r>
        <w:t>to communities</w:t>
      </w:r>
      <w:r w:rsidR="00715040">
        <w:t>,</w:t>
      </w:r>
      <w:r w:rsidR="00705DD5">
        <w:t xml:space="preserve"> </w:t>
      </w:r>
      <w:r w:rsidR="00715040">
        <w:t>making us</w:t>
      </w:r>
      <w:r w:rsidR="00705DD5">
        <w:t xml:space="preserve"> better </w:t>
      </w:r>
      <w:r>
        <w:t>engage</w:t>
      </w:r>
      <w:r w:rsidR="00715040">
        <w:t>d</w:t>
      </w:r>
      <w:r w:rsidR="00705DD5">
        <w:t xml:space="preserve"> with </w:t>
      </w:r>
      <w:r w:rsidR="00715040">
        <w:t xml:space="preserve">and </w:t>
      </w:r>
      <w:r>
        <w:t xml:space="preserve">much more representative of </w:t>
      </w:r>
      <w:r w:rsidR="00F10A31">
        <w:t xml:space="preserve">local </w:t>
      </w:r>
      <w:r>
        <w:t>communities across the UK.</w:t>
      </w:r>
    </w:p>
    <w:p w:rsidR="00EE53A1" w:rsidP="003B3323">
      <w:pPr>
        <w:pStyle w:val="Question"/>
      </w:pPr>
      <w:sdt>
        <w:sdtPr>
          <w:alias w:val="Member"/>
          <w:tag w:val="&lt;Member mnisId='1554' dodsId='31575'&gt;"/>
          <w:id w:val="-952788709"/>
          <w:placeholder>
            <w:docPart w:val="1B72F8AD13134860ACBF90C30D812B68"/>
          </w:placeholder>
          <w:richText/>
        </w:sdtPr>
        <w:sdtContent>
          <w:r w:rsidRPr="003E7691" w:rsidR="00705DD5">
            <w:rPr>
              <w:b/>
            </w:rPr>
            <w:t>Chair:</w:t>
          </w:r>
        </w:sdtContent>
      </w:sdt>
      <w:r w:rsidRPr="003E7691" w:rsidR="00705DD5">
        <w:t xml:space="preserve"> </w:t>
      </w:r>
      <w:r w:rsidR="00705DD5">
        <w:t xml:space="preserve">Those are the </w:t>
      </w:r>
      <w:r>
        <w:t xml:space="preserve">primary aims. </w:t>
      </w:r>
      <w:r w:rsidR="00705DD5">
        <w:t xml:space="preserve">This </w:t>
      </w:r>
      <w:r>
        <w:t>started in 2</w:t>
      </w:r>
      <w:r w:rsidR="00705DD5">
        <w:t>0</w:t>
      </w:r>
      <w:r>
        <w:t>18, but</w:t>
      </w:r>
      <w:r w:rsidR="00705DD5">
        <w:t xml:space="preserve">, </w:t>
      </w:r>
      <w:r>
        <w:t xml:space="preserve">as I understand it, the proportion of all civil servants based </w:t>
      </w:r>
      <w:r w:rsidR="00705DD5">
        <w:t>i</w:t>
      </w:r>
      <w:r>
        <w:t>n London</w:t>
      </w:r>
      <w:r w:rsidR="00705DD5">
        <w:t xml:space="preserve"> has</w:t>
      </w:r>
      <w:r>
        <w:t xml:space="preserve"> risen </w:t>
      </w:r>
      <w:r w:rsidR="00705DD5">
        <w:t xml:space="preserve">from </w:t>
      </w:r>
      <w:r>
        <w:t xml:space="preserve">2010 to the present day. </w:t>
      </w:r>
      <w:r w:rsidR="00705DD5">
        <w:t xml:space="preserve">We </w:t>
      </w:r>
      <w:r>
        <w:t>are doing the reverse of what you are suggesting.</w:t>
      </w:r>
    </w:p>
    <w:p w:rsidR="00E845E4" w:rsidP="003B3323">
      <w:pPr>
        <w:pStyle w:val="Answer"/>
      </w:pPr>
      <w:sdt>
        <w:sdtPr>
          <w:alias w:val="Witness"/>
          <w:id w:val="-1349559247"/>
          <w:placeholder>
            <w:docPart w:val="1464B6382A7B4DD1A895F025FC409A60"/>
          </w:placeholder>
          <w:richText/>
        </w:sdtPr>
        <w:sdtContent>
          <w:r w:rsidRPr="00F20C19" w:rsidR="00705DD5">
            <w:rPr>
              <w:b/>
              <w:i/>
            </w:rPr>
            <w:t xml:space="preserve">Ravi Chand: </w:t>
          </w:r>
        </w:sdtContent>
      </w:sdt>
      <w:r>
        <w:t>A</w:t>
      </w:r>
      <w:r w:rsidR="00705DD5">
        <w:t xml:space="preserve"> lot of </w:t>
      </w:r>
      <w:r w:rsidR="00EE53A1">
        <w:t xml:space="preserve">factors </w:t>
      </w:r>
      <w:r>
        <w:t xml:space="preserve">have come in </w:t>
      </w:r>
      <w:r w:rsidR="00EE53A1">
        <w:t xml:space="preserve">since we announced </w:t>
      </w:r>
      <w:r>
        <w:t xml:space="preserve">this </w:t>
      </w:r>
      <w:r w:rsidR="00EE53A1">
        <w:t xml:space="preserve">in 2020. </w:t>
      </w:r>
      <w:r>
        <w:t>N</w:t>
      </w:r>
      <w:r w:rsidR="00EE53A1">
        <w:t xml:space="preserve">umbers have gone up as a consequence of </w:t>
      </w:r>
      <w:r w:rsidR="00705DD5">
        <w:t>Brexit</w:t>
      </w:r>
      <w:r w:rsidR="00EE53A1">
        <w:t xml:space="preserve"> and the pandemic. We saw numbers rise, particularly </w:t>
      </w:r>
      <w:r>
        <w:t xml:space="preserve">in </w:t>
      </w:r>
      <w:r w:rsidR="00EE53A1">
        <w:t>test and trace</w:t>
      </w:r>
      <w:r>
        <w:t>. N</w:t>
      </w:r>
      <w:r w:rsidR="00EE53A1">
        <w:t>umbers have risen.</w:t>
      </w:r>
    </w:p>
    <w:p w:rsidR="00C4411F" w:rsidP="003B3323">
      <w:pPr>
        <w:pStyle w:val="Answer"/>
      </w:pPr>
      <w:r>
        <w:t xml:space="preserve">More recent numbers </w:t>
      </w:r>
      <w:r w:rsidR="00E845E4">
        <w:t xml:space="preserve">have </w:t>
      </w:r>
      <w:r>
        <w:t xml:space="preserve">shown that </w:t>
      </w:r>
      <w:r w:rsidR="00E845E4">
        <w:t xml:space="preserve">this is beginning </w:t>
      </w:r>
      <w:r>
        <w:t xml:space="preserve">to drop </w:t>
      </w:r>
      <w:r w:rsidR="00E845E4">
        <w:t xml:space="preserve">or </w:t>
      </w:r>
      <w:r>
        <w:t xml:space="preserve">we anticipate </w:t>
      </w:r>
      <w:r w:rsidR="00E845E4">
        <w:t xml:space="preserve">it </w:t>
      </w:r>
      <w:r>
        <w:t>dropping</w:t>
      </w:r>
      <w:r w:rsidR="00E845E4">
        <w:t xml:space="preserve">. My </w:t>
      </w:r>
      <w:r>
        <w:t xml:space="preserve">engagement with </w:t>
      </w:r>
      <w:r w:rsidR="00514EF4">
        <w:t>Department</w:t>
      </w:r>
      <w:r>
        <w:t xml:space="preserve">s in London </w:t>
      </w:r>
      <w:r w:rsidR="00AA0F36">
        <w:t xml:space="preserve">has shown </w:t>
      </w:r>
      <w:r>
        <w:t xml:space="preserve">that they are looking to </w:t>
      </w:r>
      <w:r w:rsidR="00E845E4">
        <w:t>reduce the</w:t>
      </w:r>
      <w:r w:rsidR="00130D1B">
        <w:t xml:space="preserve">ir </w:t>
      </w:r>
      <w:r>
        <w:t xml:space="preserve">numbers. We have a plan called the </w:t>
      </w:r>
      <w:r w:rsidR="00F10A31">
        <w:t xml:space="preserve">“plan </w:t>
      </w:r>
      <w:r>
        <w:t>for London</w:t>
      </w:r>
      <w:r w:rsidR="00F10A31">
        <w:t>”</w:t>
      </w:r>
      <w:r>
        <w:t xml:space="preserve">, </w:t>
      </w:r>
      <w:r w:rsidR="00AA0F36">
        <w:t xml:space="preserve">for </w:t>
      </w:r>
      <w:r>
        <w:t xml:space="preserve">which I am the SRO as well. That plan is </w:t>
      </w:r>
      <w:r w:rsidR="00F10A31">
        <w:t>looking towards</w:t>
      </w:r>
      <w:r>
        <w:t xml:space="preserve"> </w:t>
      </w:r>
      <w:r>
        <w:t xml:space="preserve">getting London down </w:t>
      </w:r>
      <w:r>
        <w:t xml:space="preserve">to </w:t>
      </w:r>
      <w:r>
        <w:t>around about 75</w:t>
      </w:r>
      <w:r>
        <w:t>,</w:t>
      </w:r>
      <w:r>
        <w:t xml:space="preserve">000 </w:t>
      </w:r>
      <w:r>
        <w:t xml:space="preserve">FTE, </w:t>
      </w:r>
      <w:r>
        <w:t>from around about 100</w:t>
      </w:r>
      <w:r>
        <w:t>,</w:t>
      </w:r>
      <w:r>
        <w:t xml:space="preserve">000 </w:t>
      </w:r>
      <w:r>
        <w:t>FTE, by 2030. T</w:t>
      </w:r>
      <w:r>
        <w:t xml:space="preserve">he plan is still to reduce the </w:t>
      </w:r>
      <w:r w:rsidR="00F10A31">
        <w:t xml:space="preserve">London </w:t>
      </w:r>
      <w:r>
        <w:t>numbers</w:t>
      </w:r>
      <w:r w:rsidR="00F10A31">
        <w:t xml:space="preserve">, but there </w:t>
      </w:r>
      <w:r>
        <w:t xml:space="preserve">was this </w:t>
      </w:r>
      <w:r>
        <w:t>increase as a consequence of other factors</w:t>
      </w:r>
      <w:r>
        <w:t xml:space="preserve">, </w:t>
      </w:r>
      <w:r>
        <w:t>which we are now addressing</w:t>
      </w:r>
      <w:r>
        <w:t xml:space="preserve">. </w:t>
      </w:r>
    </w:p>
    <w:p w:rsidR="00C4411F" w:rsidRPr="00F10A31" w:rsidP="003B3323">
      <w:pPr>
        <w:pStyle w:val="Question"/>
      </w:pPr>
      <w:sdt>
        <w:sdtPr>
          <w:alias w:val="Member"/>
          <w:tag w:val="&lt;Member mnisId='1554' dodsId='31575'&gt;"/>
          <w:id w:val="1331723559"/>
          <w:placeholder>
            <w:docPart w:val="DBBFEA773CE7419587DBF8A1BD671A07"/>
          </w:placeholder>
          <w:richText/>
        </w:sdtPr>
        <w:sdtContent>
          <w:r w:rsidRPr="003E7691">
            <w:rPr>
              <w:b/>
            </w:rPr>
            <w:t>Chair:</w:t>
          </w:r>
        </w:sdtContent>
      </w:sdt>
      <w:r w:rsidRPr="003E7691">
        <w:t xml:space="preserve"> </w:t>
      </w:r>
      <w:r>
        <w:t xml:space="preserve">If </w:t>
      </w:r>
      <w:r w:rsidR="00EE53A1">
        <w:t>we move 22</w:t>
      </w:r>
      <w:r>
        <w:t>,</w:t>
      </w:r>
      <w:r w:rsidR="00EE53A1">
        <w:t xml:space="preserve">000 </w:t>
      </w:r>
      <w:r w:rsidRPr="00F10A31">
        <w:t xml:space="preserve">posts </w:t>
      </w:r>
      <w:r w:rsidRPr="00F10A31" w:rsidR="00EE53A1">
        <w:t>out of London</w:t>
      </w:r>
      <w:r w:rsidRPr="00F10A31" w:rsidR="00130D1B">
        <w:t xml:space="preserve"> tomorrow</w:t>
      </w:r>
      <w:r w:rsidRPr="00F10A31" w:rsidR="00EE53A1">
        <w:t xml:space="preserve">, the proportion of civil servants </w:t>
      </w:r>
      <w:r w:rsidRPr="00F10A31" w:rsidR="00F10A31">
        <w:t>will still be</w:t>
      </w:r>
      <w:r w:rsidRPr="00F10A31">
        <w:t xml:space="preserve"> higher in </w:t>
      </w:r>
      <w:r w:rsidRPr="00F10A31" w:rsidR="00EE53A1">
        <w:t>London</w:t>
      </w:r>
      <w:r w:rsidRPr="00F10A31">
        <w:t xml:space="preserve">. </w:t>
      </w:r>
    </w:p>
    <w:p w:rsidR="00C4411F" w:rsidP="003B3323">
      <w:pPr>
        <w:pStyle w:val="Answer"/>
      </w:pPr>
      <w:sdt>
        <w:sdtPr>
          <w:alias w:val="Witness"/>
          <w:id w:val="-230237732"/>
          <w:placeholder>
            <w:docPart w:val="611A99467B504EF9A54862474DB7A0F4"/>
          </w:placeholder>
          <w:richText/>
        </w:sdtPr>
        <w:sdtContent>
          <w:r w:rsidRPr="00F10A31">
            <w:rPr>
              <w:b/>
              <w:i/>
            </w:rPr>
            <w:t xml:space="preserve">Ravi Chand: </w:t>
          </w:r>
        </w:sdtContent>
      </w:sdt>
      <w:r w:rsidRPr="00F10A31">
        <w:t>R</w:t>
      </w:r>
      <w:r w:rsidRPr="00F10A31" w:rsidR="00EE53A1">
        <w:t>eal roles shou</w:t>
      </w:r>
      <w:r w:rsidR="00EE53A1">
        <w:t xml:space="preserve">ld be relocated </w:t>
      </w:r>
      <w:r>
        <w:t xml:space="preserve">out of </w:t>
      </w:r>
      <w:r w:rsidR="00EE53A1">
        <w:t>London. These are real posts</w:t>
      </w:r>
      <w:r>
        <w:t xml:space="preserve">. They should not be </w:t>
      </w:r>
      <w:r w:rsidR="00EE53A1">
        <w:t>recreated back in London</w:t>
      </w:r>
      <w:r>
        <w:t>.</w:t>
      </w:r>
      <w:r w:rsidR="00F10A31">
        <w:t xml:space="preserve"> There should be</w:t>
      </w:r>
      <w:r>
        <w:t xml:space="preserve"> </w:t>
      </w:r>
      <w:r w:rsidR="00EE53A1">
        <w:t>22</w:t>
      </w:r>
      <w:r>
        <w:t>,</w:t>
      </w:r>
      <w:r w:rsidR="00EE53A1">
        <w:t>000 real roles out of London by 2030</w:t>
      </w:r>
      <w:r>
        <w:t xml:space="preserve">, </w:t>
      </w:r>
      <w:r w:rsidR="00F10A31">
        <w:t>which</w:t>
      </w:r>
      <w:r>
        <w:t xml:space="preserve"> </w:t>
      </w:r>
      <w:r w:rsidR="00F10A31">
        <w:t xml:space="preserve">have </w:t>
      </w:r>
      <w:r>
        <w:t xml:space="preserve">not </w:t>
      </w:r>
      <w:r w:rsidR="00F10A31">
        <w:t xml:space="preserve">been </w:t>
      </w:r>
      <w:r w:rsidR="00EE53A1">
        <w:t xml:space="preserve">reappointed to London. </w:t>
      </w:r>
    </w:p>
    <w:p w:rsidR="00EE53A1" w:rsidP="003B3323">
      <w:pPr>
        <w:pStyle w:val="Answer"/>
      </w:pPr>
      <w:r>
        <w:t xml:space="preserve">That </w:t>
      </w:r>
      <w:r w:rsidR="00C4411F">
        <w:t xml:space="preserve">does not </w:t>
      </w:r>
      <w:r>
        <w:t xml:space="preserve">take into account other activities </w:t>
      </w:r>
      <w:r w:rsidR="00C4411F">
        <w:t xml:space="preserve">and </w:t>
      </w:r>
      <w:r>
        <w:t xml:space="preserve">growth that may take place that would lead to increases. For example, </w:t>
      </w:r>
      <w:r w:rsidR="00F10A31">
        <w:t xml:space="preserve">in </w:t>
      </w:r>
      <w:r>
        <w:t>the pandemic</w:t>
      </w:r>
      <w:r w:rsidR="00F10A31">
        <w:t>,</w:t>
      </w:r>
      <w:r>
        <w:t xml:space="preserve"> </w:t>
      </w:r>
      <w:r w:rsidR="00F10A31">
        <w:t xml:space="preserve">we had </w:t>
      </w:r>
      <w:r>
        <w:t xml:space="preserve">an increase </w:t>
      </w:r>
      <w:r w:rsidR="00C4411F">
        <w:t xml:space="preserve">that was </w:t>
      </w:r>
      <w:r>
        <w:t xml:space="preserve">unrelated to the </w:t>
      </w:r>
      <w:r w:rsidR="00F10A31">
        <w:t xml:space="preserve">Places for Growth </w:t>
      </w:r>
      <w:r>
        <w:t>portfolio.</w:t>
      </w:r>
    </w:p>
    <w:p w:rsidR="00C4411F" w:rsidP="003B3323">
      <w:pPr>
        <w:pStyle w:val="Question"/>
      </w:pPr>
      <w:sdt>
        <w:sdtPr>
          <w:alias w:val="Member"/>
          <w:tag w:val="&lt;Member mnisId='1554' dodsId='31575'&gt;"/>
          <w:id w:val="-2061703722"/>
          <w:placeholder>
            <w:docPart w:val="AB930540106B4E92B8B5F129A141752D"/>
          </w:placeholder>
          <w:richText/>
        </w:sdtPr>
        <w:sdtContent>
          <w:r w:rsidRPr="003E7691">
            <w:rPr>
              <w:b/>
            </w:rPr>
            <w:t>Chair:</w:t>
          </w:r>
        </w:sdtContent>
      </w:sdt>
      <w:r w:rsidRPr="003E7691">
        <w:t xml:space="preserve"> </w:t>
      </w:r>
      <w:r w:rsidR="00EE53A1">
        <w:t xml:space="preserve">Minister, why </w:t>
      </w:r>
      <w:r w:rsidR="00F10A31">
        <w:t>just</w:t>
      </w:r>
      <w:r>
        <w:t xml:space="preserve"> </w:t>
      </w:r>
      <w:r w:rsidR="00EE53A1">
        <w:t>22</w:t>
      </w:r>
      <w:r>
        <w:t>,</w:t>
      </w:r>
      <w:r w:rsidR="00EE53A1">
        <w:t>000</w:t>
      </w:r>
      <w:r>
        <w:t>? W</w:t>
      </w:r>
      <w:r w:rsidR="00EE53A1">
        <w:t>here did 22</w:t>
      </w:r>
      <w:r>
        <w:t>,</w:t>
      </w:r>
      <w:r w:rsidR="00EE53A1">
        <w:t xml:space="preserve">000 come from? </w:t>
      </w:r>
      <w:r>
        <w:t xml:space="preserve">It feels very arbitrary. </w:t>
      </w:r>
    </w:p>
    <w:p w:rsidR="00C4411F" w:rsidP="003B3323">
      <w:pPr>
        <w:pStyle w:val="Answer"/>
      </w:pPr>
      <w:sdt>
        <w:sdtPr>
          <w:alias w:val="Witness"/>
          <w:id w:val="2063212754"/>
          <w:placeholder>
            <w:docPart w:val="380B4FEA28004F118AFCFB07AC26F8C0"/>
          </w:placeholder>
          <w:richText/>
        </w:sdtPr>
        <w:sdtContent>
          <w:r w:rsidRPr="005359FA">
            <w:rPr>
              <w:b/>
              <w:i/>
            </w:rPr>
            <w:t>Alex Burghart:</w:t>
          </w:r>
          <w:r w:rsidRPr="005359FA">
            <w:rPr>
              <w:b/>
            </w:rPr>
            <w:t xml:space="preserve"> </w:t>
          </w:r>
        </w:sdtContent>
      </w:sdt>
      <w:r w:rsidR="00F10A31">
        <w:t xml:space="preserve">The </w:t>
      </w:r>
      <w:r>
        <w:t xml:space="preserve">22,000 </w:t>
      </w:r>
      <w:r w:rsidR="00EE53A1">
        <w:t xml:space="preserve">was worked out based on what we could reasonably do over the course of the </w:t>
      </w:r>
      <w:r w:rsidR="00F10A31">
        <w:t>spending review</w:t>
      </w:r>
      <w:r>
        <w:t>. I</w:t>
      </w:r>
      <w:r w:rsidR="00EE53A1">
        <w:t xml:space="preserve">t was based on where the opportunities to move to </w:t>
      </w:r>
      <w:r>
        <w:t xml:space="preserve">were </w:t>
      </w:r>
      <w:r w:rsidR="00EE53A1">
        <w:t xml:space="preserve">and what the opportunities to move out of London were. </w:t>
      </w:r>
      <w:r>
        <w:t>A</w:t>
      </w:r>
      <w:r w:rsidR="00EE53A1">
        <w:t xml:space="preserve"> great deal of work went </w:t>
      </w:r>
      <w:r>
        <w:t xml:space="preserve">into </w:t>
      </w:r>
      <w:r w:rsidR="00EE53A1">
        <w:t>that number</w:t>
      </w:r>
      <w:r>
        <w:t xml:space="preserve">. I </w:t>
      </w:r>
      <w:r w:rsidR="00EE53A1">
        <w:t>certainly refute the idea</w:t>
      </w:r>
      <w:r>
        <w:t xml:space="preserve"> that i</w:t>
      </w:r>
      <w:r w:rsidR="00EE53A1">
        <w:t>t was pulled out of a hat.</w:t>
      </w:r>
    </w:p>
    <w:p w:rsidR="00C4411F" w:rsidP="003B3323">
      <w:pPr>
        <w:pStyle w:val="Question"/>
      </w:pPr>
      <w:sdt>
        <w:sdtPr>
          <w:alias w:val="Member"/>
          <w:tag w:val="&lt;Member mnisId='1554' dodsId='31575'&gt;"/>
          <w:id w:val="1509256938"/>
          <w:placeholder>
            <w:docPart w:val="AB1901D6F3AF49568860757CCDE3B788"/>
          </w:placeholder>
          <w:richText/>
        </w:sdtPr>
        <w:sdtContent>
          <w:r w:rsidRPr="003E7691">
            <w:rPr>
              <w:b/>
            </w:rPr>
            <w:t>Chair:</w:t>
          </w:r>
        </w:sdtContent>
      </w:sdt>
      <w:r w:rsidRPr="003E7691">
        <w:t xml:space="preserve"> </w:t>
      </w:r>
      <w:r w:rsidR="00EE53A1">
        <w:t>You would agree with me this started in 2</w:t>
      </w:r>
      <w:r>
        <w:t>0</w:t>
      </w:r>
      <w:r w:rsidR="00EE53A1">
        <w:t>18. We are now in 2</w:t>
      </w:r>
      <w:r>
        <w:t>0</w:t>
      </w:r>
      <w:r w:rsidR="00EE53A1">
        <w:t>23</w:t>
      </w:r>
      <w:r>
        <w:t xml:space="preserve">. Not </w:t>
      </w:r>
      <w:r w:rsidR="00EE53A1">
        <w:t xml:space="preserve">a lot has happened </w:t>
      </w:r>
      <w:r>
        <w:t xml:space="preserve">in between. </w:t>
      </w:r>
    </w:p>
    <w:p w:rsidR="00C4411F" w:rsidP="003B3323">
      <w:pPr>
        <w:pStyle w:val="Answer"/>
      </w:pPr>
      <w:sdt>
        <w:sdtPr>
          <w:alias w:val="Witness"/>
          <w:id w:val="-398973086"/>
          <w:placeholder>
            <w:docPart w:val="5AD31FE85A9D44FA877701AEC192E544"/>
          </w:placeholder>
          <w:richText/>
        </w:sdtPr>
        <w:sdtContent>
          <w:r w:rsidRPr="005359FA">
            <w:rPr>
              <w:b/>
              <w:i/>
            </w:rPr>
            <w:t>Alex Burghart:</w:t>
          </w:r>
          <w:r w:rsidRPr="005359FA">
            <w:rPr>
              <w:b/>
            </w:rPr>
            <w:t xml:space="preserve"> </w:t>
          </w:r>
        </w:sdtContent>
      </w:sdt>
      <w:r>
        <w:t xml:space="preserve">It </w:t>
      </w:r>
      <w:r w:rsidR="00F10A31">
        <w:t xml:space="preserve">actually </w:t>
      </w:r>
      <w:r w:rsidR="00EE53A1">
        <w:t>started in 2017</w:t>
      </w:r>
      <w:r>
        <w:t>. As you will</w:t>
      </w:r>
      <w:r w:rsidR="00EE53A1">
        <w:t xml:space="preserve"> remember</w:t>
      </w:r>
      <w:r>
        <w:t>, it was in the Conservative Party manifesto</w:t>
      </w:r>
      <w:r w:rsidR="00EE53A1">
        <w:t xml:space="preserve"> in that year.</w:t>
      </w:r>
      <w:r>
        <w:t xml:space="preserve"> As Ravi has </w:t>
      </w:r>
      <w:r w:rsidR="00EE53A1">
        <w:t xml:space="preserve">already said, </w:t>
      </w:r>
      <w:r>
        <w:t xml:space="preserve">one or </w:t>
      </w:r>
      <w:r w:rsidR="00EE53A1">
        <w:t>two things have happened in the interim that have slowed processes across Whitehall</w:t>
      </w:r>
      <w:r>
        <w:t xml:space="preserve">, </w:t>
      </w:r>
      <w:r w:rsidR="00EE53A1">
        <w:t>across the country and across the world.</w:t>
      </w:r>
      <w:r>
        <w:t xml:space="preserve"> As </w:t>
      </w:r>
      <w:r w:rsidR="00EE53A1">
        <w:t>Ravi</w:t>
      </w:r>
      <w:r>
        <w:t xml:space="preserve"> has</w:t>
      </w:r>
      <w:r w:rsidR="00EE53A1">
        <w:t xml:space="preserve"> just laid out</w:t>
      </w:r>
      <w:r>
        <w:t xml:space="preserve">, </w:t>
      </w:r>
      <w:r w:rsidR="00EE53A1">
        <w:t xml:space="preserve">we have very ambitious yet fulfillable targets over the next few years. </w:t>
      </w:r>
    </w:p>
    <w:p w:rsidR="00EE53A1" w:rsidP="003B3323">
      <w:pPr>
        <w:pStyle w:val="Question"/>
      </w:pPr>
      <w:sdt>
        <w:sdtPr>
          <w:alias w:val="Member"/>
          <w:tag w:val="&lt;Member mnisId='4669' dodsId='127282'&gt;"/>
          <w:id w:val="-268694923"/>
          <w:placeholder>
            <w:docPart w:val="6AC8B6EE7D1641E685B9E13B3EB75CD4"/>
          </w:placeholder>
          <w:richText/>
        </w:sdtPr>
        <w:sdtContent>
          <w:r w:rsidRPr="00C4411F" w:rsidR="00C4411F">
            <w:rPr>
              <w:b/>
            </w:rPr>
            <w:t>Damien Moore:</w:t>
          </w:r>
        </w:sdtContent>
      </w:sdt>
      <w:r w:rsidR="00C4411F">
        <w:t xml:space="preserve"> Good morning, Minister. The Cabinet Office</w:t>
      </w:r>
      <w:r>
        <w:t xml:space="preserve"> opened a second</w:t>
      </w:r>
      <w:r w:rsidR="00C4411F">
        <w:t xml:space="preserve"> head</w:t>
      </w:r>
      <w:r>
        <w:t xml:space="preserve">quarters in Glasgow last year. What makes </w:t>
      </w:r>
      <w:r w:rsidR="00C4411F">
        <w:t xml:space="preserve">a </w:t>
      </w:r>
      <w:r>
        <w:t>second</w:t>
      </w:r>
      <w:r w:rsidR="00C4411F">
        <w:t xml:space="preserve"> head</w:t>
      </w:r>
      <w:r>
        <w:t>quarter</w:t>
      </w:r>
      <w:r w:rsidR="00C4411F">
        <w:t>s</w:t>
      </w:r>
      <w:r>
        <w:t xml:space="preserve"> different from a hub</w:t>
      </w:r>
      <w:r w:rsidR="00C4411F">
        <w:t>? W</w:t>
      </w:r>
      <w:r>
        <w:t>hich teams there work closely with Ministers on a regular basis</w:t>
      </w:r>
      <w:r w:rsidR="00C4411F">
        <w:t>?</w:t>
      </w:r>
    </w:p>
    <w:p w:rsidR="00AE35E7" w:rsidP="003B3323">
      <w:pPr>
        <w:pStyle w:val="Answer"/>
      </w:pPr>
      <w:sdt>
        <w:sdtPr>
          <w:alias w:val="Witness"/>
          <w:id w:val="879209938"/>
          <w:placeholder>
            <w:docPart w:val="2B04203B8F864BE3836BBB900A1B9162"/>
          </w:placeholder>
          <w:richText/>
        </w:sdtPr>
        <w:sdtContent>
          <w:r w:rsidRPr="005359FA" w:rsidR="00C4411F">
            <w:rPr>
              <w:b/>
              <w:i/>
            </w:rPr>
            <w:t>Alex Burghart:</w:t>
          </w:r>
          <w:r w:rsidRPr="005359FA" w:rsidR="00C4411F">
            <w:rPr>
              <w:b/>
            </w:rPr>
            <w:t xml:space="preserve"> </w:t>
          </w:r>
        </w:sdtContent>
      </w:sdt>
      <w:r w:rsidR="00EE53A1">
        <w:t>Glasgow is really a hub and a second headquarters</w:t>
      </w:r>
      <w:r w:rsidR="00C4411F">
        <w:t>. W</w:t>
      </w:r>
      <w:r w:rsidR="00EE53A1">
        <w:t xml:space="preserve">e </w:t>
      </w:r>
      <w:r w:rsidR="00C4411F">
        <w:t xml:space="preserve">have </w:t>
      </w:r>
      <w:r w:rsidR="00EE53A1">
        <w:t xml:space="preserve">a number of excellent civil servants from the Cabinet Office there who we work with, but also in Glasgow itself there are representatives of very many </w:t>
      </w:r>
      <w:r w:rsidR="00514EF4">
        <w:t>Department</w:t>
      </w:r>
      <w:r w:rsidR="00EE53A1">
        <w:t>s</w:t>
      </w:r>
      <w:r w:rsidR="00F10A31">
        <w:t>,</w:t>
      </w:r>
      <w:r w:rsidR="00EE53A1">
        <w:t xml:space="preserve"> because it is an excellent city in which to work, </w:t>
      </w:r>
      <w:r w:rsidR="007E14D0">
        <w:t xml:space="preserve">with </w:t>
      </w:r>
      <w:r w:rsidR="00EE53A1">
        <w:t xml:space="preserve">fantastic transport links, </w:t>
      </w:r>
      <w:r w:rsidR="007E14D0">
        <w:t xml:space="preserve">a </w:t>
      </w:r>
      <w:r w:rsidR="00EE53A1">
        <w:t>fantastic skills base</w:t>
      </w:r>
      <w:r w:rsidR="007E14D0">
        <w:t xml:space="preserve"> and </w:t>
      </w:r>
      <w:r w:rsidR="00EE53A1">
        <w:t>great wealth of experience</w:t>
      </w:r>
      <w:r w:rsidR="007E14D0">
        <w:t xml:space="preserve">. </w:t>
      </w:r>
    </w:p>
    <w:p w:rsidR="007E14D0" w:rsidP="003B3323">
      <w:pPr>
        <w:pStyle w:val="Answer"/>
      </w:pPr>
      <w:r>
        <w:t>W</w:t>
      </w:r>
      <w:r w:rsidR="00EE53A1">
        <w:t xml:space="preserve">hat makes it a second headquarters for us is really that </w:t>
      </w:r>
      <w:r>
        <w:t xml:space="preserve">the Cabinet Office has more </w:t>
      </w:r>
      <w:r w:rsidR="00EE53A1">
        <w:t xml:space="preserve">senior roles in </w:t>
      </w:r>
      <w:r>
        <w:t xml:space="preserve">Glasgow </w:t>
      </w:r>
      <w:r w:rsidR="00EE53A1">
        <w:t>than anywhere else</w:t>
      </w:r>
      <w:r>
        <w:t xml:space="preserve">. In giving it that title, </w:t>
      </w:r>
      <w:r w:rsidR="00EE53A1">
        <w:t xml:space="preserve">we wanted to make a statement about our commitment to the </w:t>
      </w:r>
      <w:r>
        <w:t>c</w:t>
      </w:r>
      <w:r w:rsidR="00EE53A1">
        <w:t>ity and the region</w:t>
      </w:r>
      <w:r>
        <w:t xml:space="preserve">. We have </w:t>
      </w:r>
      <w:r w:rsidR="00EE53A1">
        <w:t xml:space="preserve">elements of the </w:t>
      </w:r>
      <w:r>
        <w:t>Crown</w:t>
      </w:r>
      <w:r w:rsidR="00EE53A1">
        <w:t xml:space="preserve"> Commercial Service, </w:t>
      </w:r>
      <w:r w:rsidR="00514EF4">
        <w:t>Government</w:t>
      </w:r>
      <w:r w:rsidR="00EE53A1">
        <w:t xml:space="preserve"> Business Service</w:t>
      </w:r>
      <w:r>
        <w:t>s</w:t>
      </w:r>
      <w:r w:rsidR="00EE53A1">
        <w:t xml:space="preserve">, </w:t>
      </w:r>
      <w:r>
        <w:t xml:space="preserve">with </w:t>
      </w:r>
      <w:r w:rsidR="00EE53A1">
        <w:t>which I work on a regular basis</w:t>
      </w:r>
      <w:r>
        <w:t xml:space="preserve">, </w:t>
      </w:r>
      <w:r w:rsidR="00EE53A1">
        <w:t xml:space="preserve">a security element that </w:t>
      </w:r>
      <w:r>
        <w:t xml:space="preserve">Baroness Neville-Rolfe </w:t>
      </w:r>
      <w:r w:rsidR="00EE53A1">
        <w:t>works with</w:t>
      </w:r>
      <w:r>
        <w:t xml:space="preserve"> and a </w:t>
      </w:r>
      <w:r w:rsidR="00514EF4">
        <w:t>Civil Service</w:t>
      </w:r>
      <w:r w:rsidR="00EE53A1">
        <w:t xml:space="preserve"> employee element </w:t>
      </w:r>
      <w:r>
        <w:t>that the</w:t>
      </w:r>
      <w:r w:rsidR="00EE53A1">
        <w:t xml:space="preserve"> </w:t>
      </w:r>
      <w:r>
        <w:t>Minister for the Cabinet Office</w:t>
      </w:r>
      <w:r w:rsidR="00EE53A1">
        <w:t xml:space="preserve"> works with.</w:t>
      </w:r>
      <w:r>
        <w:t xml:space="preserve"> In </w:t>
      </w:r>
      <w:r w:rsidR="00EE53A1">
        <w:t>a standard working week</w:t>
      </w:r>
      <w:r>
        <w:t xml:space="preserve">, </w:t>
      </w:r>
      <w:r w:rsidR="00EE53A1">
        <w:t>I would be talking to somebody from Glasgow at some point on least one occasion.</w:t>
      </w:r>
      <w:r w:rsidR="00F10A31">
        <w:t xml:space="preserve"> </w:t>
      </w:r>
    </w:p>
    <w:p w:rsidR="007E14D0" w:rsidP="003B3323">
      <w:pPr>
        <w:pStyle w:val="Question"/>
      </w:pPr>
      <w:sdt>
        <w:sdtPr>
          <w:alias w:val="Member"/>
          <w:tag w:val="&lt;Member mnisId='4669' dodsId='127282'&gt;"/>
          <w:id w:val="-1749425317"/>
          <w:placeholder>
            <w:docPart w:val="CE2677BB4A6247269A7F25C19B1A3308"/>
          </w:placeholder>
          <w:richText/>
        </w:sdtPr>
        <w:sdtContent>
          <w:r w:rsidRPr="007E14D0">
            <w:rPr>
              <w:b/>
            </w:rPr>
            <w:t>Damien Moore:</w:t>
          </w:r>
        </w:sdtContent>
      </w:sdt>
      <w:r>
        <w:t xml:space="preserve"> </w:t>
      </w:r>
      <w:r w:rsidR="00EE53A1">
        <w:t xml:space="preserve">Since its opening, Ministers have worked there </w:t>
      </w:r>
      <w:r w:rsidR="00F10A31">
        <w:t xml:space="preserve">only </w:t>
      </w:r>
      <w:r w:rsidR="00EE53A1">
        <w:t>six times in the last year. Is this enough</w:t>
      </w:r>
      <w:r>
        <w:t>? H</w:t>
      </w:r>
      <w:r w:rsidR="00EE53A1">
        <w:t>ow often are you</w:t>
      </w:r>
      <w:r>
        <w:t xml:space="preserve"> and </w:t>
      </w:r>
      <w:r w:rsidR="00EE53A1">
        <w:t xml:space="preserve">other </w:t>
      </w:r>
      <w:r w:rsidR="00514EF4">
        <w:t>Government</w:t>
      </w:r>
      <w:r w:rsidR="00EE53A1">
        <w:t xml:space="preserve"> Ministers planning to work from the Glasgow headquarters</w:t>
      </w:r>
      <w:r>
        <w:t xml:space="preserve">? What </w:t>
      </w:r>
      <w:r w:rsidR="00EE53A1">
        <w:t>work are you planning to do there?</w:t>
      </w:r>
    </w:p>
    <w:p w:rsidR="00EE53A1" w:rsidP="003B3323">
      <w:pPr>
        <w:pStyle w:val="Answer"/>
      </w:pPr>
      <w:sdt>
        <w:sdtPr>
          <w:alias w:val="Witness"/>
          <w:id w:val="-1787651518"/>
          <w:placeholder>
            <w:docPart w:val="57008B70E4D44D129F40D0805CF5C6FC"/>
          </w:placeholder>
          <w:richText/>
        </w:sdtPr>
        <w:sdtContent>
          <w:r w:rsidRPr="005359FA" w:rsidR="007E14D0">
            <w:rPr>
              <w:b/>
              <w:i/>
            </w:rPr>
            <w:t>Alex Burghart:</w:t>
          </w:r>
          <w:r w:rsidRPr="005359FA" w:rsidR="007E14D0">
            <w:rPr>
              <w:b/>
            </w:rPr>
            <w:t xml:space="preserve"> </w:t>
          </w:r>
        </w:sdtContent>
      </w:sdt>
      <w:r w:rsidR="007E14D0">
        <w:t xml:space="preserve">It </w:t>
      </w:r>
      <w:r w:rsidR="00F10A31">
        <w:t>has been</w:t>
      </w:r>
      <w:r w:rsidR="007E14D0">
        <w:t xml:space="preserve"> s</w:t>
      </w:r>
      <w:r>
        <w:t xml:space="preserve">ix times in the past year, which is </w:t>
      </w:r>
      <w:r w:rsidR="007E14D0">
        <w:t xml:space="preserve">about </w:t>
      </w:r>
      <w:r>
        <w:t>once every eight weeks</w:t>
      </w:r>
      <w:r w:rsidR="007E14D0">
        <w:t xml:space="preserve">. If </w:t>
      </w:r>
      <w:r w:rsidR="00573DBC">
        <w:t xml:space="preserve">at the same time </w:t>
      </w:r>
      <w:r>
        <w:t>you look at the other locations across the country</w:t>
      </w:r>
      <w:r w:rsidR="007E14D0">
        <w:t xml:space="preserve"> that </w:t>
      </w:r>
      <w:r>
        <w:t xml:space="preserve">Cabinet Office Ministers have worked out </w:t>
      </w:r>
      <w:r w:rsidR="007E14D0">
        <w:t xml:space="preserve">of, you </w:t>
      </w:r>
      <w:r>
        <w:t>are at one visit a month</w:t>
      </w:r>
      <w:r w:rsidR="007E14D0">
        <w:t>. T</w:t>
      </w:r>
      <w:r>
        <w:t>here is good engagement</w:t>
      </w:r>
      <w:r w:rsidR="007E14D0">
        <w:t>. A</w:t>
      </w:r>
      <w:r>
        <w:t>s I said</w:t>
      </w:r>
      <w:r w:rsidR="007E14D0">
        <w:t xml:space="preserve"> in </w:t>
      </w:r>
      <w:r>
        <w:t>answer</w:t>
      </w:r>
      <w:r w:rsidR="007E14D0">
        <w:t xml:space="preserve"> to</w:t>
      </w:r>
      <w:r>
        <w:t xml:space="preserve"> my previous question</w:t>
      </w:r>
      <w:r w:rsidR="007E14D0">
        <w:t xml:space="preserve">, </w:t>
      </w:r>
      <w:r>
        <w:t xml:space="preserve">the truth is </w:t>
      </w:r>
      <w:r w:rsidR="00573DBC">
        <w:t xml:space="preserve">that </w:t>
      </w:r>
      <w:r>
        <w:t>we work with people in these areas, not just Glasgow but all the other areas where we have Cabinet Office civil servants</w:t>
      </w:r>
      <w:r w:rsidR="007E14D0">
        <w:t xml:space="preserve">, </w:t>
      </w:r>
      <w:r>
        <w:t>on a daily basis</w:t>
      </w:r>
      <w:r w:rsidR="007E14D0">
        <w:t>. We</w:t>
      </w:r>
      <w:r>
        <w:t xml:space="preserve"> are in frequent contact.</w:t>
      </w:r>
    </w:p>
    <w:p w:rsidR="007E14D0" w:rsidRPr="004A0F8D" w:rsidP="003B3323">
      <w:pPr>
        <w:pStyle w:val="Answer"/>
      </w:pPr>
      <w:r>
        <w:t xml:space="preserve">My </w:t>
      </w:r>
      <w:r w:rsidRPr="004A0F8D" w:rsidR="00EE53A1">
        <w:t xml:space="preserve">next visit to </w:t>
      </w:r>
      <w:r w:rsidRPr="004A0F8D">
        <w:t xml:space="preserve">Glasgow </w:t>
      </w:r>
      <w:r w:rsidRPr="004A0F8D" w:rsidR="00EE53A1">
        <w:t>is in May. That will be an important visit for me</w:t>
      </w:r>
      <w:r w:rsidRPr="004A0F8D">
        <w:t xml:space="preserve"> because it </w:t>
      </w:r>
      <w:r w:rsidRPr="004A0F8D" w:rsidR="00EE53A1">
        <w:t>will be my first one since I have taken up post. I would have gone up sooner</w:t>
      </w:r>
      <w:r w:rsidRPr="004A0F8D">
        <w:t xml:space="preserve">, </w:t>
      </w:r>
      <w:r w:rsidRPr="004A0F8D" w:rsidR="00EE53A1">
        <w:t>had it not been for the fact that I have been taking the Procurement Bill through the Commons, which has taken up a very great deal of my time.</w:t>
      </w:r>
    </w:p>
    <w:p w:rsidR="00A509ED" w:rsidP="003B3323">
      <w:pPr>
        <w:pStyle w:val="Answer"/>
      </w:pPr>
      <w:r w:rsidRPr="004A0F8D">
        <w:t xml:space="preserve">The </w:t>
      </w:r>
      <w:r w:rsidRPr="004A0F8D" w:rsidR="00EE53A1">
        <w:t xml:space="preserve">work I will do </w:t>
      </w:r>
      <w:r w:rsidRPr="004A0F8D">
        <w:t xml:space="preserve">on that visit </w:t>
      </w:r>
      <w:r w:rsidRPr="004A0F8D" w:rsidR="00EE53A1">
        <w:t>will be twofold.</w:t>
      </w:r>
      <w:r w:rsidRPr="004A0F8D">
        <w:t xml:space="preserve"> </w:t>
      </w:r>
      <w:r w:rsidRPr="004A0F8D" w:rsidR="00EE53A1">
        <w:t xml:space="preserve">First, </w:t>
      </w:r>
      <w:r w:rsidRPr="004A0F8D">
        <w:t xml:space="preserve">I will be </w:t>
      </w:r>
      <w:r w:rsidRPr="004A0F8D" w:rsidR="00EE53A1">
        <w:t>holding workaday meetings with the officials who work on the portfolios I cover</w:t>
      </w:r>
      <w:r w:rsidRPr="004A0F8D">
        <w:t>. A</w:t>
      </w:r>
      <w:r w:rsidRPr="004A0F8D" w:rsidR="00EE53A1">
        <w:t xml:space="preserve">s I </w:t>
      </w:r>
      <w:r w:rsidRPr="004A0F8D">
        <w:t>have</w:t>
      </w:r>
      <w:r>
        <w:t xml:space="preserve"> </w:t>
      </w:r>
      <w:r w:rsidR="00EE53A1">
        <w:t xml:space="preserve">found on my visits to other locations, you </w:t>
      </w:r>
      <w:r>
        <w:t xml:space="preserve">also </w:t>
      </w:r>
      <w:r w:rsidR="00EE53A1">
        <w:t xml:space="preserve">get to kick the </w:t>
      </w:r>
      <w:r>
        <w:t xml:space="preserve">tyres </w:t>
      </w:r>
      <w:r w:rsidR="00EE53A1">
        <w:t>a bit when you are there in person in a way you do not when you are on screen</w:t>
      </w:r>
      <w:r>
        <w:t>.</w:t>
      </w:r>
    </w:p>
    <w:p w:rsidR="00EE53A1" w:rsidP="003B3323">
      <w:pPr>
        <w:pStyle w:val="Answer"/>
      </w:pPr>
      <w:r>
        <w:t>Y</w:t>
      </w:r>
      <w:r>
        <w:t>ou see the status of the building</w:t>
      </w:r>
      <w:r>
        <w:t xml:space="preserve">; </w:t>
      </w:r>
      <w:r>
        <w:t>you get to walk around the floor</w:t>
      </w:r>
      <w:r w:rsidR="004A0F8D">
        <w:t>,</w:t>
      </w:r>
      <w:r>
        <w:t xml:space="preserve"> talk to people at random</w:t>
      </w:r>
      <w:r w:rsidR="00777797">
        <w:t>,</w:t>
      </w:r>
      <w:r>
        <w:t xml:space="preserve"> see how they feel about it</w:t>
      </w:r>
      <w:r w:rsidR="00777797">
        <w:t xml:space="preserve"> and </w:t>
      </w:r>
      <w:r>
        <w:t>see how they are using the space.</w:t>
      </w:r>
      <w:r>
        <w:t xml:space="preserve"> </w:t>
      </w:r>
      <w:r>
        <w:t xml:space="preserve">Hopefully there are advantages for officials in </w:t>
      </w:r>
      <w:r>
        <w:t>having</w:t>
      </w:r>
      <w:r>
        <w:t xml:space="preserve"> Ministers do that as well</w:t>
      </w:r>
      <w:r>
        <w:t>.</w:t>
      </w:r>
      <w:r w:rsidR="00A509ED">
        <w:t xml:space="preserve"> </w:t>
      </w:r>
      <w:r>
        <w:t>T</w:t>
      </w:r>
      <w:r>
        <w:t xml:space="preserve">o a certain extent it is like being in any office </w:t>
      </w:r>
      <w:r w:rsidR="00777797">
        <w:t>space</w:t>
      </w:r>
      <w:r>
        <w:t xml:space="preserve"> physically rather than virtually.</w:t>
      </w:r>
      <w:r>
        <w:t xml:space="preserve"> Y</w:t>
      </w:r>
      <w:r>
        <w:t>ou can see the advantages to it.</w:t>
      </w:r>
    </w:p>
    <w:p w:rsidR="00A509ED" w:rsidP="003B3323">
      <w:pPr>
        <w:pStyle w:val="Question"/>
      </w:pPr>
      <w:sdt>
        <w:sdtPr>
          <w:alias w:val="Member"/>
          <w:tag w:val="&lt;Member mnisId='4669' dodsId='127282'&gt;"/>
          <w:id w:val="-467053075"/>
          <w:placeholder>
            <w:docPart w:val="61F442D3A9544D04817966484CB913B2"/>
          </w:placeholder>
          <w:richText/>
        </w:sdtPr>
        <w:sdtContent>
          <w:r w:rsidRPr="00A509ED">
            <w:rPr>
              <w:b/>
            </w:rPr>
            <w:t>Damien Moore:</w:t>
          </w:r>
        </w:sdtContent>
      </w:sdt>
      <w:r>
        <w:t xml:space="preserve"> </w:t>
      </w:r>
      <w:r w:rsidR="00EE53A1">
        <w:t>You have touched on a couple of the benefits of you being able to work in the Glasgow office, but what practical challenges stop you from spending a working day in that office?</w:t>
      </w:r>
    </w:p>
    <w:p w:rsidR="00AE35E7" w:rsidP="003B3323">
      <w:pPr>
        <w:pStyle w:val="Answer"/>
      </w:pPr>
      <w:sdt>
        <w:sdtPr>
          <w:alias w:val="Witness"/>
          <w:id w:val="-1044358449"/>
          <w:placeholder>
            <w:docPart w:val="C65CC83C85B64DF5867838E14F8A818C"/>
          </w:placeholder>
          <w:richText/>
        </w:sdtPr>
        <w:sdtContent>
          <w:r w:rsidRPr="005359FA" w:rsidR="00A509ED">
            <w:rPr>
              <w:b/>
              <w:i/>
            </w:rPr>
            <w:t>Alex Burghart:</w:t>
          </w:r>
          <w:r w:rsidRPr="005359FA" w:rsidR="00A509ED">
            <w:rPr>
              <w:b/>
            </w:rPr>
            <w:t xml:space="preserve"> </w:t>
          </w:r>
        </w:sdtContent>
      </w:sdt>
      <w:r w:rsidR="00A509ED">
        <w:t xml:space="preserve">The </w:t>
      </w:r>
      <w:r w:rsidR="00EE53A1">
        <w:t xml:space="preserve">practical </w:t>
      </w:r>
      <w:r w:rsidR="00A509ED">
        <w:t xml:space="preserve">challenges </w:t>
      </w:r>
      <w:r w:rsidR="00EE53A1">
        <w:t xml:space="preserve">are fairly straightforward. It is four and a half hours </w:t>
      </w:r>
      <w:r w:rsidR="00A509ED">
        <w:t>on a train to Glasgow. If</w:t>
      </w:r>
      <w:r w:rsidR="00EE53A1">
        <w:t xml:space="preserve"> you fly</w:t>
      </w:r>
      <w:r w:rsidR="00A509ED">
        <w:t xml:space="preserve">, </w:t>
      </w:r>
      <w:r w:rsidR="00EE53A1">
        <w:t>there is a carbon element involved in that.</w:t>
      </w:r>
    </w:p>
    <w:p w:rsidR="00EE53A1" w:rsidP="003B3323">
      <w:pPr>
        <w:pStyle w:val="Answer"/>
      </w:pPr>
      <w:r>
        <w:t>F</w:t>
      </w:r>
      <w:r>
        <w:t xml:space="preserve">or me </w:t>
      </w:r>
      <w:r>
        <w:t>a</w:t>
      </w:r>
      <w:r>
        <w:t xml:space="preserve">s a </w:t>
      </w:r>
      <w:r>
        <w:t>M</w:t>
      </w:r>
      <w:r>
        <w:t>inister, the limitation is mostly on time</w:t>
      </w:r>
      <w:r>
        <w:t xml:space="preserve">. </w:t>
      </w:r>
      <w:r>
        <w:t>I went to Birmingham the other day</w:t>
      </w:r>
      <w:r>
        <w:t>, and you are</w:t>
      </w:r>
      <w:r>
        <w:t xml:space="preserve"> door to door</w:t>
      </w:r>
      <w:r w:rsidR="00777797">
        <w:t>, literally,</w:t>
      </w:r>
      <w:r>
        <w:t xml:space="preserve"> in under two hours</w:t>
      </w:r>
      <w:r>
        <w:t>. We have</w:t>
      </w:r>
      <w:r>
        <w:t xml:space="preserve"> an excellent location </w:t>
      </w:r>
      <w:r>
        <w:t xml:space="preserve">in the old Woolworths </w:t>
      </w:r>
      <w:r>
        <w:t>building right by the station</w:t>
      </w:r>
      <w:r>
        <w:t>. T</w:t>
      </w:r>
      <w:r>
        <w:t xml:space="preserve">hat is much more doable to pop up for a meeting. </w:t>
      </w:r>
      <w:r>
        <w:t>T</w:t>
      </w:r>
      <w:r>
        <w:t>he further away you get</w:t>
      </w:r>
      <w:r>
        <w:t xml:space="preserve">, </w:t>
      </w:r>
      <w:r>
        <w:t>the big</w:t>
      </w:r>
      <w:r>
        <w:t xml:space="preserve">ger the </w:t>
      </w:r>
      <w:r>
        <w:t>constraints are.</w:t>
      </w:r>
    </w:p>
    <w:p w:rsidR="00A509ED" w:rsidP="003B3323">
      <w:pPr>
        <w:pStyle w:val="Answer"/>
      </w:pPr>
      <w:r>
        <w:t>With t</w:t>
      </w:r>
      <w:r w:rsidR="00EE53A1">
        <w:t>hat said, for a lot of our sites</w:t>
      </w:r>
      <w:r>
        <w:t xml:space="preserve"> </w:t>
      </w:r>
      <w:r w:rsidR="00EE53A1">
        <w:t xml:space="preserve">the choice has been because of the excellent transport networks they are on. </w:t>
      </w:r>
      <w:r>
        <w:t>Y</w:t>
      </w:r>
      <w:r w:rsidR="00EE53A1">
        <w:t>ou can get to Manchester in just over two hours</w:t>
      </w:r>
      <w:r w:rsidR="00CF63B5">
        <w:t>;</w:t>
      </w:r>
      <w:r w:rsidR="00EE53A1">
        <w:t xml:space="preserve"> </w:t>
      </w:r>
      <w:r w:rsidR="00CF63B5">
        <w:t xml:space="preserve">you </w:t>
      </w:r>
      <w:r w:rsidR="00EE53A1">
        <w:t xml:space="preserve">can get to Darlington in two and a half hours. </w:t>
      </w:r>
      <w:r>
        <w:t xml:space="preserve">In </w:t>
      </w:r>
      <w:r w:rsidR="00EE53A1">
        <w:t>a lot of instances</w:t>
      </w:r>
      <w:r>
        <w:t xml:space="preserve">, </w:t>
      </w:r>
      <w:r w:rsidR="00EE53A1">
        <w:t>it is easier to do.</w:t>
      </w:r>
      <w:r>
        <w:t xml:space="preserve"> </w:t>
      </w:r>
      <w:r w:rsidR="00EE53A1">
        <w:t>Glasgow is a little further</w:t>
      </w:r>
      <w:r>
        <w:t>. W</w:t>
      </w:r>
      <w:r w:rsidR="00EE53A1">
        <w:t>ith time constraints</w:t>
      </w:r>
      <w:r>
        <w:t xml:space="preserve">, </w:t>
      </w:r>
      <w:r w:rsidR="00EE53A1">
        <w:t xml:space="preserve">it is a little harder to spend more time </w:t>
      </w:r>
      <w:r>
        <w:t xml:space="preserve">there. </w:t>
      </w:r>
    </w:p>
    <w:p w:rsidR="00EE53A1" w:rsidP="003B3323">
      <w:pPr>
        <w:pStyle w:val="Question"/>
      </w:pPr>
      <w:sdt>
        <w:sdtPr>
          <w:alias w:val="Member"/>
          <w:tag w:val="&lt;Member mnisId='4669' dodsId='127282'&gt;"/>
          <w:id w:val="626976906"/>
          <w:placeholder>
            <w:docPart w:val="707955816B6D4F02922B441A967952DC"/>
          </w:placeholder>
          <w:richText/>
        </w:sdtPr>
        <w:sdtContent>
          <w:r w:rsidRPr="00A509ED" w:rsidR="00A509ED">
            <w:rPr>
              <w:b/>
            </w:rPr>
            <w:t>Damien Moore:</w:t>
          </w:r>
        </w:sdtContent>
      </w:sdt>
      <w:r w:rsidR="00A509ED">
        <w:t xml:space="preserve"> M</w:t>
      </w:r>
      <w:r>
        <w:t>oving slightly eastward</w:t>
      </w:r>
      <w:r w:rsidR="00A509ED">
        <w:t xml:space="preserve">, </w:t>
      </w:r>
      <w:r>
        <w:t xml:space="preserve">there is a UK </w:t>
      </w:r>
      <w:r w:rsidR="00514EF4">
        <w:t>Government</w:t>
      </w:r>
      <w:r>
        <w:t xml:space="preserve"> </w:t>
      </w:r>
      <w:r w:rsidR="00A509ED">
        <w:t>hub in Edinburgh</w:t>
      </w:r>
      <w:r>
        <w:t xml:space="preserve">, which </w:t>
      </w:r>
      <w:r w:rsidR="00A509ED">
        <w:t xml:space="preserve">was </w:t>
      </w:r>
      <w:r>
        <w:t>complete</w:t>
      </w:r>
      <w:r w:rsidR="00A509ED">
        <w:t>d</w:t>
      </w:r>
      <w:r>
        <w:t xml:space="preserve"> in 2020</w:t>
      </w:r>
      <w:r w:rsidR="00A509ED">
        <w:t xml:space="preserve">, that </w:t>
      </w:r>
      <w:r>
        <w:t>contains a dedicated Cabinet meeting room.</w:t>
      </w:r>
      <w:r w:rsidR="00A509ED">
        <w:t xml:space="preserve"> </w:t>
      </w:r>
      <w:r>
        <w:t>How often, if ever, has the Cabinet met there</w:t>
      </w:r>
      <w:r w:rsidR="00A509ED">
        <w:t>? W</w:t>
      </w:r>
      <w:r>
        <w:t>hen does it next plan to do so?</w:t>
      </w:r>
    </w:p>
    <w:p w:rsidR="00A509ED" w:rsidP="003B3323">
      <w:pPr>
        <w:pStyle w:val="Answer"/>
      </w:pPr>
      <w:sdt>
        <w:sdtPr>
          <w:alias w:val="Witness"/>
          <w:id w:val="-364067219"/>
          <w:placeholder>
            <w:docPart w:val="EC38A42E49E4457984B7BF95D4D5EFFB"/>
          </w:placeholder>
          <w:richText/>
        </w:sdtPr>
        <w:sdtContent>
          <w:r w:rsidRPr="005359FA">
            <w:rPr>
              <w:b/>
              <w:i/>
            </w:rPr>
            <w:t>Alex Burghart:</w:t>
          </w:r>
          <w:r w:rsidRPr="005359FA">
            <w:rPr>
              <w:b/>
            </w:rPr>
            <w:t xml:space="preserve"> </w:t>
          </w:r>
        </w:sdtContent>
      </w:sdt>
      <w:r>
        <w:t xml:space="preserve">I am afraid I </w:t>
      </w:r>
      <w:r w:rsidR="00EE53A1">
        <w:t>cannot tell you that</w:t>
      </w:r>
      <w:r>
        <w:t>, Mr Moore. N</w:t>
      </w:r>
      <w:r w:rsidR="00EE53A1">
        <w:t xml:space="preserve">ot being a member of the </w:t>
      </w:r>
      <w:r>
        <w:t>C</w:t>
      </w:r>
      <w:r w:rsidR="00EE53A1">
        <w:t xml:space="preserve">abinet now </w:t>
      </w:r>
      <w:r>
        <w:t>or ever</w:t>
      </w:r>
      <w:r w:rsidR="00EE53A1">
        <w:t xml:space="preserve">, I am unaware as to whether the </w:t>
      </w:r>
      <w:r>
        <w:t>C</w:t>
      </w:r>
      <w:r w:rsidR="00EE53A1">
        <w:t xml:space="preserve">abinet has </w:t>
      </w:r>
      <w:r>
        <w:t>met in Glasgow.</w:t>
      </w:r>
    </w:p>
    <w:p w:rsidR="00EE53A1" w:rsidP="003B3323">
      <w:pPr>
        <w:pStyle w:val="Answer"/>
      </w:pPr>
      <w:r>
        <w:t>I know the previous Prime Minister, B</w:t>
      </w:r>
      <w:r w:rsidR="00A509ED">
        <w:t xml:space="preserve">oris </w:t>
      </w:r>
      <w:r>
        <w:t>Johnson, work</w:t>
      </w:r>
      <w:r w:rsidR="00CF63B5">
        <w:t>ed</w:t>
      </w:r>
      <w:r>
        <w:t xml:space="preserve"> from that secure room in Edinburgh. I can think of at least one occasion when he did</w:t>
      </w:r>
      <w:r w:rsidR="00A31FC5">
        <w:t xml:space="preserve">. </w:t>
      </w:r>
      <w:r>
        <w:t xml:space="preserve">I have no doubt the Cabinet will want to take up the opportunity to hold a meeting in Edinburgh </w:t>
      </w:r>
      <w:r w:rsidR="00A31FC5">
        <w:t xml:space="preserve">at the </w:t>
      </w:r>
      <w:r>
        <w:t xml:space="preserve">first available opportunity. </w:t>
      </w:r>
    </w:p>
    <w:p w:rsidR="00A31FC5" w:rsidP="003B3323">
      <w:pPr>
        <w:pStyle w:val="Question"/>
      </w:pPr>
      <w:sdt>
        <w:sdtPr>
          <w:alias w:val="Member"/>
          <w:tag w:val="&lt;Member mnisId='4669' dodsId='127282'&gt;"/>
          <w:id w:val="-60639604"/>
          <w:placeholder>
            <w:docPart w:val="4ED5768C89A74E9AB3F7A2D4EB5D6DAE"/>
          </w:placeholder>
          <w:richText/>
        </w:sdtPr>
        <w:sdtContent>
          <w:r w:rsidRPr="00A31FC5">
            <w:rPr>
              <w:b/>
            </w:rPr>
            <w:t>Damien Moore:</w:t>
          </w:r>
        </w:sdtContent>
      </w:sdt>
      <w:r>
        <w:t xml:space="preserve"> </w:t>
      </w:r>
      <w:r w:rsidR="00EE53A1">
        <w:t>You and</w:t>
      </w:r>
      <w:r>
        <w:t xml:space="preserve"> </w:t>
      </w:r>
      <w:r w:rsidR="00CF63B5">
        <w:t xml:space="preserve">other </w:t>
      </w:r>
      <w:r>
        <w:t>Cabinet</w:t>
      </w:r>
      <w:r w:rsidR="00EE53A1">
        <w:t xml:space="preserve"> Office Ministers </w:t>
      </w:r>
      <w:r>
        <w:t xml:space="preserve">have </w:t>
      </w:r>
      <w:r w:rsidR="00EE53A1">
        <w:t>been working remotely</w:t>
      </w:r>
      <w:r>
        <w:t xml:space="preserve">. Are </w:t>
      </w:r>
      <w:r w:rsidR="00EE53A1">
        <w:t>you happy to work remotely or do you prefer face-to-face meetings with officials?</w:t>
      </w:r>
    </w:p>
    <w:p w:rsidR="00EE53A1" w:rsidP="003B3323">
      <w:pPr>
        <w:pStyle w:val="Answer"/>
      </w:pPr>
      <w:sdt>
        <w:sdtPr>
          <w:alias w:val="Witness"/>
          <w:id w:val="982273637"/>
          <w:placeholder>
            <w:docPart w:val="CE64F3E13EC949828D064D7C7D8D7653"/>
          </w:placeholder>
          <w:richText/>
        </w:sdtPr>
        <w:sdtContent>
          <w:r w:rsidRPr="005359FA" w:rsidR="00A31FC5">
            <w:rPr>
              <w:b/>
              <w:i/>
            </w:rPr>
            <w:t>Alex Burghart:</w:t>
          </w:r>
          <w:r w:rsidRPr="005359FA" w:rsidR="00A31FC5">
            <w:rPr>
              <w:b/>
            </w:rPr>
            <w:t xml:space="preserve"> </w:t>
          </w:r>
        </w:sdtContent>
      </w:sdt>
      <w:r>
        <w:t>I am very happy to meet with my officials virtually</w:t>
      </w:r>
      <w:r w:rsidR="00A31FC5">
        <w:t>. T</w:t>
      </w:r>
      <w:r>
        <w:t xml:space="preserve">his is my third </w:t>
      </w:r>
      <w:r w:rsidR="00514EF4">
        <w:t>Government</w:t>
      </w:r>
      <w:r>
        <w:t xml:space="preserve"> role</w:t>
      </w:r>
      <w:r w:rsidR="00A31FC5">
        <w:t xml:space="preserve">. I was </w:t>
      </w:r>
      <w:r>
        <w:t xml:space="preserve">in </w:t>
      </w:r>
      <w:r w:rsidR="00CF63B5">
        <w:t xml:space="preserve">education </w:t>
      </w:r>
      <w:r>
        <w:t>before, and in DWP after that</w:t>
      </w:r>
      <w:r w:rsidR="00CF63B5">
        <w:t>,</w:t>
      </w:r>
      <w:r>
        <w:t xml:space="preserve"> before I came to the </w:t>
      </w:r>
      <w:r w:rsidR="00A31FC5">
        <w:t>Cabinet Office</w:t>
      </w:r>
      <w:r>
        <w:t>. I have to say I am very relaxed about it.</w:t>
      </w:r>
      <w:r w:rsidR="00A31FC5">
        <w:t xml:space="preserve"> T</w:t>
      </w:r>
      <w:r>
        <w:t xml:space="preserve">hese days, </w:t>
      </w:r>
      <w:r w:rsidR="00A31FC5">
        <w:t xml:space="preserve">it is </w:t>
      </w:r>
      <w:r>
        <w:t>perfectly possible to hold high-quality meetings and have high-quality discussion in a hybrid form.</w:t>
      </w:r>
      <w:r w:rsidR="00A31FC5">
        <w:t xml:space="preserve"> As </w:t>
      </w:r>
      <w:r>
        <w:t>a Minister, on and off</w:t>
      </w:r>
      <w:r w:rsidR="00A31FC5">
        <w:t xml:space="preserve">, </w:t>
      </w:r>
      <w:r>
        <w:t>for the past 18 months</w:t>
      </w:r>
      <w:r w:rsidR="00A31FC5">
        <w:t xml:space="preserve"> or whatever it is, </w:t>
      </w:r>
      <w:r>
        <w:t>I am very happy to work</w:t>
      </w:r>
      <w:r w:rsidR="00A31FC5">
        <w:t xml:space="preserve"> in a hybrid way. </w:t>
      </w:r>
    </w:p>
    <w:p w:rsidR="00EE53A1" w:rsidP="003B3323">
      <w:pPr>
        <w:pStyle w:val="Question"/>
      </w:pPr>
      <w:sdt>
        <w:sdtPr>
          <w:alias w:val="Member"/>
          <w:tag w:val="&lt;Member mnisId='4669' dodsId='127282'&gt;"/>
          <w:id w:val="-1786106971"/>
          <w:placeholder>
            <w:docPart w:val="3978242A88CD499EA6DEDBF6DEE50295"/>
          </w:placeholder>
          <w:richText/>
        </w:sdtPr>
        <w:sdtContent>
          <w:r w:rsidRPr="00A31FC5" w:rsidR="00A31FC5">
            <w:rPr>
              <w:b/>
            </w:rPr>
            <w:t>Damien Moore:</w:t>
          </w:r>
        </w:sdtContent>
      </w:sdt>
      <w:r w:rsidR="00A31FC5">
        <w:t xml:space="preserve"> I am j</w:t>
      </w:r>
      <w:r>
        <w:t>ust looking at where people go from and to</w:t>
      </w:r>
      <w:r w:rsidR="008C5BAE">
        <w:t>. Have you</w:t>
      </w:r>
      <w:r w:rsidR="00CF63B5">
        <w:t>,</w:t>
      </w:r>
      <w:r w:rsidR="008C5BAE">
        <w:t xml:space="preserve"> or </w:t>
      </w:r>
      <w:r w:rsidR="00CF63B5">
        <w:t xml:space="preserve">do you know whether </w:t>
      </w:r>
      <w:r w:rsidR="008C5BAE">
        <w:t xml:space="preserve">any of </w:t>
      </w:r>
      <w:r>
        <w:t xml:space="preserve">your ministerial </w:t>
      </w:r>
      <w:r w:rsidR="008C5BAE">
        <w:t>colleagues</w:t>
      </w:r>
      <w:r w:rsidR="00CF63B5">
        <w:t xml:space="preserve"> have,</w:t>
      </w:r>
      <w:r w:rsidR="008C5BAE">
        <w:t xml:space="preserve"> </w:t>
      </w:r>
      <w:r>
        <w:t xml:space="preserve">requested that an official working </w:t>
      </w:r>
      <w:r w:rsidR="008C5BAE">
        <w:t xml:space="preserve">on </w:t>
      </w:r>
      <w:r>
        <w:t>another site</w:t>
      </w:r>
      <w:r w:rsidR="008C5BAE">
        <w:t xml:space="preserve"> or </w:t>
      </w:r>
      <w:r>
        <w:t>another hub come to London for a meeting</w:t>
      </w:r>
      <w:r w:rsidR="00B25A76">
        <w:t>?</w:t>
      </w:r>
    </w:p>
    <w:p w:rsidR="00EE53A1" w:rsidP="003B3323">
      <w:pPr>
        <w:pStyle w:val="Answer"/>
      </w:pPr>
      <w:sdt>
        <w:sdtPr>
          <w:alias w:val="Witness"/>
          <w:id w:val="1334186501"/>
          <w:placeholder>
            <w:docPart w:val="D76C486A3A084EA2959F0F39727320BD"/>
          </w:placeholder>
          <w:richText/>
        </w:sdtPr>
        <w:sdtContent>
          <w:r w:rsidRPr="005359FA" w:rsidR="008C5BAE">
            <w:rPr>
              <w:b/>
              <w:i/>
            </w:rPr>
            <w:t>Alex Burghart:</w:t>
          </w:r>
          <w:r w:rsidRPr="005359FA" w:rsidR="008C5BAE">
            <w:rPr>
              <w:b/>
            </w:rPr>
            <w:t xml:space="preserve"> </w:t>
          </w:r>
        </w:sdtContent>
      </w:sdt>
      <w:r>
        <w:t xml:space="preserve">I cannot talk for my colleagues, but I certainly never have. </w:t>
      </w:r>
      <w:r w:rsidR="008C5BAE">
        <w:t xml:space="preserve">That does not </w:t>
      </w:r>
      <w:r>
        <w:t>mean people do not choose to move location</w:t>
      </w:r>
      <w:r w:rsidR="008C5BAE">
        <w:t xml:space="preserve">, </w:t>
      </w:r>
      <w:r>
        <w:t xml:space="preserve">just as I sometimes choose to work elsewhere. </w:t>
      </w:r>
      <w:r w:rsidR="008C5BAE">
        <w:t xml:space="preserve">No, </w:t>
      </w:r>
      <w:r>
        <w:t>I have never made that requirement</w:t>
      </w:r>
      <w:r w:rsidR="008C5BAE">
        <w:t xml:space="preserve">. </w:t>
      </w:r>
      <w:r>
        <w:t xml:space="preserve">I have been in meetings with </w:t>
      </w:r>
      <w:r w:rsidR="008C5BAE">
        <w:t xml:space="preserve">ministerial </w:t>
      </w:r>
      <w:r>
        <w:t>colleagues where there have been people on screen</w:t>
      </w:r>
      <w:r w:rsidR="008C5BAE">
        <w:t xml:space="preserve"> and they</w:t>
      </w:r>
      <w:r>
        <w:t xml:space="preserve"> seem perfectly content with that. </w:t>
      </w:r>
    </w:p>
    <w:p w:rsidR="00B25A76" w:rsidP="003B3323">
      <w:pPr>
        <w:pStyle w:val="Question"/>
      </w:pPr>
      <w:sdt>
        <w:sdtPr>
          <w:alias w:val="Member"/>
          <w:tag w:val="&lt;Member mnisId='4669' dodsId='127282'&gt;"/>
          <w:id w:val="-898831958"/>
          <w:placeholder>
            <w:docPart w:val="C39A35BED6194AAEBDBB68CB3F1AA984"/>
          </w:placeholder>
          <w:richText/>
        </w:sdtPr>
        <w:sdtContent>
          <w:r w:rsidRPr="008C5BAE" w:rsidR="008C5BAE">
            <w:rPr>
              <w:b/>
            </w:rPr>
            <w:t>Damien Moore:</w:t>
          </w:r>
        </w:sdtContent>
      </w:sdt>
      <w:r w:rsidR="008C5BAE">
        <w:t xml:space="preserve"> Moving to you, Mr Chand,</w:t>
      </w:r>
      <w:r w:rsidR="00EE53A1">
        <w:t xml:space="preserve"> the Cabinet Office is </w:t>
      </w:r>
      <w:r w:rsidR="008C5BAE">
        <w:t xml:space="preserve">currently </w:t>
      </w:r>
      <w:r w:rsidR="00EE53A1">
        <w:t xml:space="preserve">advertising for a Bill </w:t>
      </w:r>
      <w:r w:rsidR="00CF63B5">
        <w:t>manager</w:t>
      </w:r>
      <w:r w:rsidR="00EE53A1">
        <w:t xml:space="preserve">, a role that involves significant parliamentary engagement and a regular presence in London, but the job advert specifies </w:t>
      </w:r>
      <w:r w:rsidR="008C5BAE">
        <w:t xml:space="preserve">that it has to be </w:t>
      </w:r>
      <w:r w:rsidR="00EE53A1">
        <w:t>base</w:t>
      </w:r>
      <w:r w:rsidR="008C5BAE">
        <w:t>d</w:t>
      </w:r>
      <w:r w:rsidR="00EE53A1">
        <w:t xml:space="preserve"> outside London</w:t>
      </w:r>
      <w:r w:rsidR="008C5BAE">
        <w:t xml:space="preserve"> in either Glasgow or York.</w:t>
      </w:r>
    </w:p>
    <w:p w:rsidR="00EE53A1" w:rsidP="003B3323">
      <w:pPr>
        <w:pStyle w:val="Question"/>
        <w:numPr>
          <w:ilvl w:val="0"/>
          <w:numId w:val="0"/>
        </w:numPr>
        <w:ind w:left="794"/>
      </w:pPr>
      <w:r>
        <w:t>Why was London excluded as a base</w:t>
      </w:r>
      <w:r w:rsidR="00A87CEB">
        <w:t xml:space="preserve"> g</w:t>
      </w:r>
      <w:r>
        <w:t xml:space="preserve">iven </w:t>
      </w:r>
      <w:r w:rsidR="00A87CEB">
        <w:t xml:space="preserve">that </w:t>
      </w:r>
      <w:r>
        <w:t xml:space="preserve">this is </w:t>
      </w:r>
      <w:r w:rsidR="00A87CEB">
        <w:t xml:space="preserve">where </w:t>
      </w:r>
      <w:r>
        <w:t>the person who does the job will have to spend much of their time</w:t>
      </w:r>
      <w:r w:rsidR="00A87CEB">
        <w:t xml:space="preserve">? Is this </w:t>
      </w:r>
      <w:r>
        <w:t xml:space="preserve">symptomatic of the </w:t>
      </w:r>
      <w:r w:rsidR="00A87CEB">
        <w:t xml:space="preserve">Cabinet Office </w:t>
      </w:r>
      <w:r>
        <w:t xml:space="preserve">recruiting with the aim of filling the </w:t>
      </w:r>
      <w:r w:rsidR="00514EF4">
        <w:t>Government</w:t>
      </w:r>
      <w:r w:rsidR="00AD569E">
        <w:t>’</w:t>
      </w:r>
      <w:r>
        <w:t>s non-</w:t>
      </w:r>
      <w:r w:rsidR="00A87CEB">
        <w:t>L</w:t>
      </w:r>
      <w:r>
        <w:t>ondon hubs rather than recruiting for the job at hand</w:t>
      </w:r>
      <w:r w:rsidR="00A87CEB">
        <w:t>?</w:t>
      </w:r>
    </w:p>
    <w:p w:rsidR="00A87CEB" w:rsidP="003B3323">
      <w:pPr>
        <w:pStyle w:val="Answer"/>
      </w:pPr>
      <w:sdt>
        <w:sdtPr>
          <w:alias w:val="Witness"/>
          <w:id w:val="-195689905"/>
          <w:placeholder>
            <w:docPart w:val="9C56C4D7A2444A968AADB534D83E4075"/>
          </w:placeholder>
          <w:richText/>
        </w:sdtPr>
        <w:sdtContent>
          <w:r w:rsidRPr="00F20C19">
            <w:rPr>
              <w:b/>
              <w:i/>
            </w:rPr>
            <w:t xml:space="preserve">Ravi Chand: </w:t>
          </w:r>
        </w:sdtContent>
      </w:sdt>
      <w:r w:rsidR="00EE53A1">
        <w:t xml:space="preserve">It is for each recruiting manager to make a decision about where </w:t>
      </w:r>
      <w:r>
        <w:t xml:space="preserve">a </w:t>
      </w:r>
      <w:r w:rsidR="00EE53A1">
        <w:t xml:space="preserve">role can be located. </w:t>
      </w:r>
      <w:r>
        <w:t xml:space="preserve">Much of the </w:t>
      </w:r>
      <w:r w:rsidR="00EE53A1">
        <w:t xml:space="preserve">Bill </w:t>
      </w:r>
      <w:r w:rsidR="00CF63B5">
        <w:t xml:space="preserve">manager </w:t>
      </w:r>
      <w:r w:rsidR="00EE53A1">
        <w:t>role can be done in a hybrid way online</w:t>
      </w:r>
      <w:r>
        <w:t>. I</w:t>
      </w:r>
      <w:r w:rsidR="00EE53A1">
        <w:t xml:space="preserve">f </w:t>
      </w:r>
      <w:r>
        <w:t xml:space="preserve">I think </w:t>
      </w:r>
      <w:r w:rsidR="00EE53A1">
        <w:t>about my time</w:t>
      </w:r>
      <w:r>
        <w:t>, spen</w:t>
      </w:r>
      <w:r w:rsidR="00CF63B5">
        <w:t>t</w:t>
      </w:r>
      <w:r>
        <w:t xml:space="preserve"> predominantly dealing with </w:t>
      </w:r>
      <w:r w:rsidR="00EE53A1">
        <w:t xml:space="preserve">Ministers, </w:t>
      </w:r>
      <w:r>
        <w:t xml:space="preserve">all of my meetings have staff from </w:t>
      </w:r>
      <w:r w:rsidR="00EE53A1">
        <w:t>all over the country online</w:t>
      </w:r>
      <w:r>
        <w:t xml:space="preserve">. </w:t>
      </w:r>
    </w:p>
    <w:p w:rsidR="00A87CEB" w:rsidP="003B3323">
      <w:pPr>
        <w:pStyle w:val="Answer"/>
      </w:pPr>
      <w:r>
        <w:t xml:space="preserve">We make clear for any role that, if </w:t>
      </w:r>
      <w:r>
        <w:t xml:space="preserve">there is </w:t>
      </w:r>
      <w:r w:rsidR="00EE53A1">
        <w:t>a requirement to travel</w:t>
      </w:r>
      <w:r>
        <w:t xml:space="preserve">, you need to put that in the </w:t>
      </w:r>
      <w:r w:rsidR="00EE53A1">
        <w:t xml:space="preserve">advert. </w:t>
      </w:r>
      <w:r>
        <w:t xml:space="preserve">I have not seen this particular advert, but I would </w:t>
      </w:r>
      <w:r w:rsidR="00EE53A1">
        <w:t>imagine they have set that out clearly</w:t>
      </w:r>
      <w:r>
        <w:t>. T</w:t>
      </w:r>
      <w:r w:rsidR="00EE53A1">
        <w:t>hey would have made an assessment that the individual postholder would spend a predominant amount of their time in Glasgow</w:t>
      </w:r>
      <w:r>
        <w:t>. T</w:t>
      </w:r>
      <w:r w:rsidR="00EE53A1">
        <w:t xml:space="preserve">hat is why the role would be advertised there. If that </w:t>
      </w:r>
      <w:r>
        <w:t>was</w:t>
      </w:r>
      <w:r>
        <w:t xml:space="preserve"> not</w:t>
      </w:r>
      <w:r w:rsidR="00EE53A1">
        <w:t xml:space="preserve"> the case, it would be</w:t>
      </w:r>
      <w:r>
        <w:t xml:space="preserve"> unfair to the </w:t>
      </w:r>
      <w:r w:rsidR="00EE53A1">
        <w:t>individual concern</w:t>
      </w:r>
      <w:r>
        <w:t>ed</w:t>
      </w:r>
      <w:r>
        <w:t xml:space="preserve"> and</w:t>
      </w:r>
      <w:r w:rsidR="00EE53A1">
        <w:t xml:space="preserve"> I would ask the recruitment manager to reconsider where they are plac</w:t>
      </w:r>
      <w:r>
        <w:t xml:space="preserve">ing </w:t>
      </w:r>
      <w:r w:rsidR="00EE53A1">
        <w:t>that post.</w:t>
      </w:r>
    </w:p>
    <w:p w:rsidR="00E22CA5" w:rsidP="003B3323">
      <w:pPr>
        <w:pStyle w:val="Question"/>
      </w:pPr>
      <w:sdt>
        <w:sdtPr>
          <w:alias w:val="Member"/>
          <w:tag w:val="&lt;Member mnisId='4809' dodsId='157044'&gt;"/>
          <w:id w:val="-419959776"/>
          <w:placeholder>
            <w:docPart w:val="B15EDFD3C62D43E38B2F88705C3E20CA"/>
          </w:placeholder>
          <w:richText/>
        </w:sdtPr>
        <w:sdtContent>
          <w:r w:rsidRPr="00B71F9A" w:rsidR="00735B3E">
            <w:rPr>
              <w:b/>
            </w:rPr>
            <w:t>Beth Winter:</w:t>
          </w:r>
        </w:sdtContent>
      </w:sdt>
      <w:r w:rsidR="00735B3E">
        <w:t xml:space="preserve"> Mr Burghart</w:t>
      </w:r>
      <w:r w:rsidR="00EE53A1">
        <w:t>, you commented about visiting Glasgow. This is the second headquarter</w:t>
      </w:r>
      <w:r w:rsidR="008E4923">
        <w:t>s</w:t>
      </w:r>
      <w:r w:rsidR="00EE53A1">
        <w:t xml:space="preserve"> with around 350 staff</w:t>
      </w:r>
      <w:r w:rsidR="008E4923">
        <w:t>. T</w:t>
      </w:r>
      <w:r w:rsidR="00EE53A1">
        <w:t xml:space="preserve">his is a significant </w:t>
      </w:r>
      <w:r w:rsidR="008E4923">
        <w:t>r</w:t>
      </w:r>
      <w:r w:rsidR="00EE53A1">
        <w:t>elocation that has taken place</w:t>
      </w:r>
      <w:r w:rsidR="008E4923">
        <w:t xml:space="preserve">. </w:t>
      </w:r>
      <w:r w:rsidR="00EE53A1">
        <w:t xml:space="preserve">I </w:t>
      </w:r>
      <w:r w:rsidR="008E4923">
        <w:t xml:space="preserve">note </w:t>
      </w:r>
      <w:r w:rsidR="00EE53A1">
        <w:t xml:space="preserve">that in the Declaration </w:t>
      </w:r>
      <w:r>
        <w:t>on</w:t>
      </w:r>
      <w:r w:rsidR="00EE53A1">
        <w:t xml:space="preserve"> </w:t>
      </w:r>
      <w:r w:rsidR="00514EF4">
        <w:t>Government</w:t>
      </w:r>
      <w:r w:rsidR="00EE53A1">
        <w:t xml:space="preserve"> </w:t>
      </w:r>
      <w:r>
        <w:t>R</w:t>
      </w:r>
      <w:r w:rsidR="00EE53A1">
        <w:t xml:space="preserve">eform in 2021 the </w:t>
      </w:r>
      <w:r w:rsidR="00514EF4">
        <w:t>Government</w:t>
      </w:r>
      <w:r w:rsidR="00EE53A1">
        <w:t xml:space="preserve"> </w:t>
      </w:r>
      <w:r>
        <w:t xml:space="preserve">made a </w:t>
      </w:r>
      <w:r w:rsidR="00EE53A1">
        <w:t xml:space="preserve">high-profile commitment to </w:t>
      </w:r>
      <w:r>
        <w:t>regular ministerial presence, not</w:t>
      </w:r>
      <w:r w:rsidR="00EE53A1">
        <w:t xml:space="preserve"> visits. That clearly </w:t>
      </w:r>
      <w:r>
        <w:t>has not</w:t>
      </w:r>
      <w:r w:rsidR="00EE53A1">
        <w:t xml:space="preserve"> happened. Is that acceptable?</w:t>
      </w:r>
    </w:p>
    <w:p w:rsidR="00EE53A1" w:rsidP="003B3323">
      <w:pPr>
        <w:pStyle w:val="QuestionCont"/>
      </w:pPr>
      <w:r>
        <w:t>I</w:t>
      </w:r>
      <w:r>
        <w:t xml:space="preserve">n terms of management and leadership, a large proportion of </w:t>
      </w:r>
      <w:r>
        <w:t xml:space="preserve">senior civil </w:t>
      </w:r>
      <w:r>
        <w:t xml:space="preserve">servants </w:t>
      </w:r>
      <w:r>
        <w:t xml:space="preserve">have been </w:t>
      </w:r>
      <w:r>
        <w:t>relocated</w:t>
      </w:r>
      <w:r>
        <w:t>. Y</w:t>
      </w:r>
      <w:r>
        <w:t xml:space="preserve">ou have just described what you have </w:t>
      </w:r>
      <w:r>
        <w:t xml:space="preserve">termed as </w:t>
      </w:r>
      <w:r>
        <w:t>infrequent visits, not actual presence.</w:t>
      </w:r>
    </w:p>
    <w:p w:rsidR="00EE53A1" w:rsidP="003B3323">
      <w:pPr>
        <w:pStyle w:val="Answer"/>
      </w:pPr>
      <w:sdt>
        <w:sdtPr>
          <w:alias w:val="Witness"/>
          <w:id w:val="496465058"/>
          <w:placeholder>
            <w:docPart w:val="0EC06E17F0494E7B9E5A2CEE18013DD4"/>
          </w:placeholder>
          <w:richText/>
        </w:sdtPr>
        <w:sdtContent>
          <w:r w:rsidRPr="005359FA" w:rsidR="00E22CA5">
            <w:rPr>
              <w:b/>
              <w:i/>
            </w:rPr>
            <w:t>Alex Burghart:</w:t>
          </w:r>
          <w:r w:rsidRPr="005359FA" w:rsidR="00E22CA5">
            <w:rPr>
              <w:b/>
            </w:rPr>
            <w:t xml:space="preserve"> </w:t>
          </w:r>
        </w:sdtContent>
      </w:sdt>
      <w:r>
        <w:t>I do not want to get into a semantic debate with you about visits and presence, but one of the ways in which you acquire presence is by visiting</w:t>
      </w:r>
      <w:r w:rsidR="00DA46BF">
        <w:t>. W</w:t>
      </w:r>
      <w:r>
        <w:t>hat I have described is that currently about twice every parliamentary term there is a ministerial presence in Glasgow.</w:t>
      </w:r>
    </w:p>
    <w:p w:rsidR="00EE53A1" w:rsidP="003B3323">
      <w:pPr>
        <w:pStyle w:val="Question"/>
      </w:pPr>
      <w:sdt>
        <w:sdtPr>
          <w:alias w:val="Member"/>
          <w:tag w:val="&lt;Member mnisId='4809' dodsId='157044'&gt;"/>
          <w:id w:val="1246532409"/>
          <w:placeholder>
            <w:docPart w:val="423EC789903A415D8AEA6F99FF06197D"/>
          </w:placeholder>
          <w:richText/>
        </w:sdtPr>
        <w:sdtContent>
          <w:r w:rsidR="001C50F6">
            <w:rPr>
              <w:b/>
            </w:rPr>
            <w:t>Beth Winter:</w:t>
          </w:r>
        </w:sdtContent>
      </w:sdt>
      <w:r w:rsidR="001C50F6">
        <w:t xml:space="preserve"> </w:t>
      </w:r>
      <w:r>
        <w:t xml:space="preserve">How </w:t>
      </w:r>
      <w:r w:rsidR="001C50F6">
        <w:t>long has that been</w:t>
      </w:r>
      <w:r w:rsidR="004125C9">
        <w:t xml:space="preserve"> for</w:t>
      </w:r>
      <w:r w:rsidR="001C50F6">
        <w:t xml:space="preserve">? </w:t>
      </w:r>
      <w:r>
        <w:t xml:space="preserve">When you say </w:t>
      </w:r>
      <w:r w:rsidR="001C50F6">
        <w:t>“</w:t>
      </w:r>
      <w:r>
        <w:t>presence</w:t>
      </w:r>
      <w:r w:rsidR="001C50F6">
        <w:t>”</w:t>
      </w:r>
      <w:r>
        <w:t>, for what duration</w:t>
      </w:r>
      <w:r w:rsidR="001C50F6">
        <w:t xml:space="preserve"> was that</w:t>
      </w:r>
      <w:r>
        <w:t>?</w:t>
      </w:r>
    </w:p>
    <w:p w:rsidR="001C50F6" w:rsidP="003B3323">
      <w:pPr>
        <w:pStyle w:val="Answer"/>
      </w:pPr>
      <w:sdt>
        <w:sdtPr>
          <w:alias w:val="Witness"/>
          <w:id w:val="-1465569537"/>
          <w:placeholder>
            <w:docPart w:val="18968523BC7A4FDBA7FF490C97C157B1"/>
          </w:placeholder>
          <w:richText/>
        </w:sdtPr>
        <w:sdtContent>
          <w:r w:rsidRPr="005359FA">
            <w:rPr>
              <w:b/>
              <w:i/>
            </w:rPr>
            <w:t>Alex Burghart:</w:t>
          </w:r>
          <w:r w:rsidRPr="005359FA">
            <w:rPr>
              <w:b/>
            </w:rPr>
            <w:t xml:space="preserve"> </w:t>
          </w:r>
        </w:sdtContent>
      </w:sdt>
      <w:r>
        <w:t>T</w:t>
      </w:r>
      <w:r w:rsidR="00EE53A1">
        <w:t xml:space="preserve">he last time </w:t>
      </w:r>
      <w:r w:rsidR="004125C9">
        <w:t xml:space="preserve">the </w:t>
      </w:r>
      <w:r>
        <w:t xml:space="preserve">Chancellor of the Duchy of Lancaster </w:t>
      </w:r>
      <w:r w:rsidR="00EE53A1">
        <w:t>went up there</w:t>
      </w:r>
      <w:r>
        <w:t>, h</w:t>
      </w:r>
      <w:r w:rsidR="00EE53A1">
        <w:t>e went up for 48 hours</w:t>
      </w:r>
      <w:r>
        <w:t>.</w:t>
      </w:r>
    </w:p>
    <w:p w:rsidR="001C50F6" w:rsidP="003B3323">
      <w:pPr>
        <w:pStyle w:val="Remark"/>
      </w:pPr>
      <w:sdt>
        <w:sdtPr>
          <w:alias w:val="Member"/>
          <w:tag w:val="&lt;Member mnisId='4809' dodsId='157044'&gt;"/>
          <w:id w:val="-1086997701"/>
          <w:placeholder>
            <w:docPart w:val="7EF31DD542384265B17DA1751178709E"/>
          </w:placeholder>
          <w:richText/>
        </w:sdtPr>
        <w:sdtContent>
          <w:r>
            <w:rPr>
              <w:b/>
            </w:rPr>
            <w:t>Beth Winter:</w:t>
          </w:r>
        </w:sdtContent>
      </w:sdt>
      <w:r>
        <w:t xml:space="preserve"> He visited. </w:t>
      </w:r>
    </w:p>
    <w:p w:rsidR="001C50F6" w:rsidP="003B3323">
      <w:pPr>
        <w:pStyle w:val="Answer"/>
      </w:pPr>
      <w:sdt>
        <w:sdtPr>
          <w:alias w:val="Witness"/>
          <w:id w:val="-1824259075"/>
          <w:placeholder>
            <w:docPart w:val="5F1ED5F792B04C0EA2FAEF4692B97ED3"/>
          </w:placeholder>
          <w:richText/>
        </w:sdtPr>
        <w:sdtContent>
          <w:r w:rsidRPr="005359FA">
            <w:rPr>
              <w:b/>
              <w:i/>
            </w:rPr>
            <w:t>Alex Burghart:</w:t>
          </w:r>
          <w:r w:rsidRPr="005359FA">
            <w:rPr>
              <w:b/>
            </w:rPr>
            <w:t xml:space="preserve"> </w:t>
          </w:r>
        </w:sdtContent>
      </w:sdt>
      <w:r>
        <w:t>He</w:t>
      </w:r>
      <w:r w:rsidR="00EE53A1">
        <w:t xml:space="preserve"> was present there. He exhibited a presence in </w:t>
      </w:r>
      <w:r>
        <w:t>the office in Glasgow, i</w:t>
      </w:r>
      <w:r w:rsidR="00EE53A1">
        <w:t>n much the same way as I am presenting myself in front of you in this committee room</w:t>
      </w:r>
      <w:r>
        <w:t xml:space="preserve">. </w:t>
      </w:r>
    </w:p>
    <w:p w:rsidR="00EE53A1" w:rsidP="003B3323">
      <w:pPr>
        <w:pStyle w:val="Answer"/>
      </w:pPr>
      <w:r>
        <w:t>I</w:t>
      </w:r>
      <w:r>
        <w:t xml:space="preserve">f you are asking </w:t>
      </w:r>
      <w:r>
        <w:t xml:space="preserve">whether it </w:t>
      </w:r>
      <w:r>
        <w:t>will ever</w:t>
      </w:r>
      <w:r>
        <w:t xml:space="preserve"> be </w:t>
      </w:r>
      <w:r>
        <w:t xml:space="preserve">possible for </w:t>
      </w:r>
      <w:r>
        <w:t>M</w:t>
      </w:r>
      <w:r>
        <w:t>inisters to go up to Glasgow every day, the answer to that is</w:t>
      </w:r>
      <w:r>
        <w:t xml:space="preserve"> no, </w:t>
      </w:r>
      <w:r>
        <w:t>probably not</w:t>
      </w:r>
      <w:r w:rsidR="00C4583C">
        <w:t>,</w:t>
      </w:r>
      <w:r>
        <w:t xml:space="preserve"> because of the nature of their work and their commitments in Parliament</w:t>
      </w:r>
      <w:r>
        <w:t>. W</w:t>
      </w:r>
      <w:r>
        <w:t>ill they be there regularly?</w:t>
      </w:r>
      <w:r>
        <w:t xml:space="preserve"> Yes, absolutely. </w:t>
      </w:r>
    </w:p>
    <w:p w:rsidR="00EE53A1" w:rsidP="003B3323">
      <w:pPr>
        <w:pStyle w:val="Question"/>
      </w:pPr>
      <w:sdt>
        <w:sdtPr>
          <w:alias w:val="Member"/>
          <w:tag w:val="&lt;Member mnisId='4809' dodsId='157044'&gt;"/>
          <w:id w:val="208307987"/>
          <w:placeholder>
            <w:docPart w:val="0F9C36C61DBF4EFBB147E9C222AF5A90"/>
          </w:placeholder>
          <w:richText/>
        </w:sdtPr>
        <w:sdtContent>
          <w:r w:rsidR="008C0020">
            <w:rPr>
              <w:b/>
            </w:rPr>
            <w:t>Beth Winter:</w:t>
          </w:r>
        </w:sdtContent>
      </w:sdt>
      <w:r w:rsidR="008C0020">
        <w:t xml:space="preserve"> D</w:t>
      </w:r>
      <w:r>
        <w:t xml:space="preserve">oes </w:t>
      </w:r>
      <w:r w:rsidR="008C0020">
        <w:t xml:space="preserve">that </w:t>
      </w:r>
      <w:r>
        <w:t xml:space="preserve">not make a </w:t>
      </w:r>
      <w:r w:rsidR="008C0020">
        <w:t>mockery of the</w:t>
      </w:r>
      <w:r>
        <w:t xml:space="preserve"> whole premise </w:t>
      </w:r>
      <w:r w:rsidR="00C4583C">
        <w:t>of</w:t>
      </w:r>
      <w:r w:rsidR="008C0020">
        <w:t xml:space="preserve"> </w:t>
      </w:r>
      <w:r>
        <w:t xml:space="preserve">relocating </w:t>
      </w:r>
      <w:r w:rsidR="008C0020">
        <w:t xml:space="preserve">to these </w:t>
      </w:r>
      <w:r>
        <w:t>hubs</w:t>
      </w:r>
      <w:r w:rsidR="00C4583C">
        <w:t>, which</w:t>
      </w:r>
      <w:r>
        <w:t xml:space="preserve"> was to spread </w:t>
      </w:r>
      <w:r w:rsidR="00514EF4">
        <w:t>Government</w:t>
      </w:r>
      <w:r w:rsidR="00684958">
        <w:t xml:space="preserve"> </w:t>
      </w:r>
      <w:r>
        <w:t>across the UK and embed people in communities</w:t>
      </w:r>
      <w:r w:rsidR="00737E00">
        <w:t>? Th</w:t>
      </w:r>
      <w:r>
        <w:t>ere is clear</w:t>
      </w:r>
      <w:r w:rsidR="00737E00">
        <w:t xml:space="preserve">ly a </w:t>
      </w:r>
      <w:r>
        <w:t>lack of ministerial presence</w:t>
      </w:r>
      <w:r w:rsidR="00737E00">
        <w:t xml:space="preserve">. We have had </w:t>
      </w:r>
      <w:r>
        <w:t xml:space="preserve">some evidence that there is still an expectation for senior civil servants to spend quite a significant </w:t>
      </w:r>
      <w:r w:rsidR="00737E00">
        <w:t xml:space="preserve">amount of </w:t>
      </w:r>
      <w:r>
        <w:t xml:space="preserve">time traveling to London to be able to </w:t>
      </w:r>
      <w:r w:rsidR="00737E00">
        <w:t>fulfil</w:t>
      </w:r>
      <w:r>
        <w:t xml:space="preserve"> </w:t>
      </w:r>
      <w:r w:rsidR="00737E00">
        <w:t>ministerial</w:t>
      </w:r>
      <w:r>
        <w:t xml:space="preserve"> duties.</w:t>
      </w:r>
    </w:p>
    <w:p w:rsidR="00EE53A1" w:rsidP="003B3323">
      <w:pPr>
        <w:pStyle w:val="Answer"/>
      </w:pPr>
      <w:sdt>
        <w:sdtPr>
          <w:alias w:val="Witness"/>
          <w:id w:val="-1809389785"/>
          <w:placeholder>
            <w:docPart w:val="AB514382A2874AF998D0A1EA6EDC79E2"/>
          </w:placeholder>
          <w:richText/>
        </w:sdtPr>
        <w:sdtContent>
          <w:r w:rsidRPr="005359FA" w:rsidR="00737E00">
            <w:rPr>
              <w:b/>
              <w:i/>
            </w:rPr>
            <w:t>Alex Burghart:</w:t>
          </w:r>
          <w:r w:rsidRPr="005359FA" w:rsidR="00737E00">
            <w:rPr>
              <w:b/>
            </w:rPr>
            <w:t xml:space="preserve"> </w:t>
          </w:r>
        </w:sdtContent>
      </w:sdt>
      <w:r w:rsidR="00737E00">
        <w:t xml:space="preserve">I do not know </w:t>
      </w:r>
      <w:r>
        <w:t xml:space="preserve">what evidence you are pointing to. </w:t>
      </w:r>
      <w:r w:rsidR="00737E00">
        <w:t>A</w:t>
      </w:r>
      <w:r>
        <w:t xml:space="preserve">s I just answered in my response to </w:t>
      </w:r>
      <w:r w:rsidR="00737E00">
        <w:t xml:space="preserve">Mr Moore, </w:t>
      </w:r>
      <w:r>
        <w:t>that is not an expectation I put on my official</w:t>
      </w:r>
      <w:r w:rsidR="00737E00">
        <w:t>s</w:t>
      </w:r>
      <w:r>
        <w:t>. In fact, as I said, I have meetings with people in Glasgow on a very regular basis on screen</w:t>
      </w:r>
      <w:r w:rsidR="00737E00">
        <w:t>. W</w:t>
      </w:r>
      <w:r>
        <w:t xml:space="preserve">e find it </w:t>
      </w:r>
      <w:r w:rsidR="00737E00">
        <w:t xml:space="preserve">a </w:t>
      </w:r>
      <w:r>
        <w:t xml:space="preserve">satisfactory working arrangement. </w:t>
      </w:r>
      <w:r w:rsidR="006773CA">
        <w:t xml:space="preserve">I do not think that people </w:t>
      </w:r>
      <w:r>
        <w:t xml:space="preserve">in Glasgow feel disconnected from </w:t>
      </w:r>
      <w:r w:rsidR="00737E00">
        <w:t>M</w:t>
      </w:r>
      <w:r>
        <w:t xml:space="preserve">inisters </w:t>
      </w:r>
      <w:r w:rsidR="006773CA">
        <w:t>or that</w:t>
      </w:r>
      <w:r w:rsidR="00737E00">
        <w:t xml:space="preserve"> it is </w:t>
      </w:r>
      <w:r>
        <w:t>preventing them from doing excellent work.</w:t>
      </w:r>
    </w:p>
    <w:p w:rsidR="00737E00" w:rsidP="003B3323">
      <w:pPr>
        <w:pStyle w:val="Answer"/>
      </w:pPr>
      <w:r>
        <w:t>T</w:t>
      </w:r>
      <w:r w:rsidR="00EE53A1">
        <w:t xml:space="preserve">he truth is that the relocation of civil servants around the country is </w:t>
      </w:r>
      <w:r>
        <w:t xml:space="preserve">partially </w:t>
      </w:r>
      <w:r w:rsidR="00EE53A1">
        <w:t>about investing in those communities and seeking the benefit of the expertise and skills that exist in those communities</w:t>
      </w:r>
      <w:r>
        <w:t>. T</w:t>
      </w:r>
      <w:r w:rsidR="00EE53A1">
        <w:t xml:space="preserve">hat is very apparently happening. </w:t>
      </w:r>
    </w:p>
    <w:p w:rsidR="00EE53A1" w:rsidP="003B3323">
      <w:pPr>
        <w:pStyle w:val="Question"/>
      </w:pPr>
      <w:sdt>
        <w:sdtPr>
          <w:alias w:val="Member"/>
          <w:tag w:val="&lt;Member mnisId='4465' dodsId='138155'&gt;"/>
          <w:id w:val="608086201"/>
          <w:placeholder>
            <w:docPart w:val="2C2DB18E66974E4FAA2EA65FC6B02EB9"/>
          </w:placeholder>
          <w:richText/>
        </w:sdtPr>
        <w:sdtContent>
          <w:r w:rsidRPr="00C06A4B" w:rsidR="00737E00">
            <w:rPr>
              <w:b/>
            </w:rPr>
            <w:t>Ronnie Cowan:</w:t>
          </w:r>
        </w:sdtContent>
      </w:sdt>
      <w:r w:rsidR="00737E00">
        <w:t xml:space="preserve"> I have a</w:t>
      </w:r>
      <w:r>
        <w:t xml:space="preserve"> brief supplementary </w:t>
      </w:r>
      <w:r w:rsidR="00737E00">
        <w:t xml:space="preserve">on that. If </w:t>
      </w:r>
      <w:r w:rsidR="009A4676">
        <w:t xml:space="preserve">it is </w:t>
      </w:r>
      <w:r w:rsidR="00737E00">
        <w:t>such an onerous task</w:t>
      </w:r>
      <w:r w:rsidR="000A5228">
        <w:t xml:space="preserve"> </w:t>
      </w:r>
      <w:r w:rsidR="009A4676">
        <w:t xml:space="preserve">to spend </w:t>
      </w:r>
      <w:r>
        <w:t xml:space="preserve">four and a half hours </w:t>
      </w:r>
      <w:r w:rsidR="00737E00">
        <w:t>on a train</w:t>
      </w:r>
      <w:r w:rsidR="009A4676">
        <w:t xml:space="preserve"> to Glasgow</w:t>
      </w:r>
      <w:r w:rsidR="00737E00">
        <w:t xml:space="preserve">, I suppose the likes of Dundee and Aberdeen have no chance whatsoever. </w:t>
      </w:r>
    </w:p>
    <w:p w:rsidR="00EE53A1" w:rsidP="003B3323">
      <w:pPr>
        <w:pStyle w:val="Answer"/>
      </w:pPr>
      <w:sdt>
        <w:sdtPr>
          <w:alias w:val="Witness"/>
          <w:id w:val="1642463329"/>
          <w:placeholder>
            <w:docPart w:val="E59B9E25D40647A3847DC8BA268E90C3"/>
          </w:placeholder>
          <w:richText/>
        </w:sdtPr>
        <w:sdtContent>
          <w:r w:rsidRPr="005359FA" w:rsidR="000E0BC2">
            <w:rPr>
              <w:b/>
              <w:i/>
            </w:rPr>
            <w:t>Alex Burghart:</w:t>
          </w:r>
          <w:r w:rsidRPr="005359FA" w:rsidR="000E0BC2">
            <w:rPr>
              <w:b/>
            </w:rPr>
            <w:t xml:space="preserve"> </w:t>
          </w:r>
        </w:sdtContent>
      </w:sdt>
      <w:r w:rsidR="000E0BC2">
        <w:t>No chance of what?</w:t>
      </w:r>
    </w:p>
    <w:p w:rsidR="000E0BC2" w:rsidP="003B3323">
      <w:pPr>
        <w:pStyle w:val="Remark"/>
      </w:pPr>
      <w:sdt>
        <w:sdtPr>
          <w:alias w:val="Member"/>
          <w:tag w:val="&lt;Member mnisId='4465' dodsId='138155'&gt;"/>
          <w:id w:val="-1930653543"/>
          <w:placeholder>
            <w:docPart w:val="AA711CF3A46147BC805D7EAEBAD0BB54"/>
          </w:placeholder>
          <w:richText/>
        </w:sdtPr>
        <w:sdtContent>
          <w:r w:rsidRPr="00C06A4B">
            <w:rPr>
              <w:b/>
            </w:rPr>
            <w:t>Ronnie Cowan:</w:t>
          </w:r>
        </w:sdtContent>
      </w:sdt>
      <w:r>
        <w:t xml:space="preserve"> They have n</w:t>
      </w:r>
      <w:r w:rsidR="00EE53A1">
        <w:t xml:space="preserve">o chance of having an office </w:t>
      </w:r>
      <w:r>
        <w:t xml:space="preserve">based there, </w:t>
      </w:r>
      <w:r w:rsidR="009C158A">
        <w:t xml:space="preserve">given </w:t>
      </w:r>
      <w:r>
        <w:t xml:space="preserve">the </w:t>
      </w:r>
      <w:r w:rsidR="00EE53A1">
        <w:t>travel</w:t>
      </w:r>
      <w:r w:rsidR="009C158A">
        <w:t xml:space="preserve"> time.</w:t>
      </w:r>
    </w:p>
    <w:p w:rsidR="00EE53A1" w:rsidP="003B3323">
      <w:pPr>
        <w:pStyle w:val="Answer"/>
      </w:pPr>
      <w:sdt>
        <w:sdtPr>
          <w:alias w:val="Witness"/>
          <w:id w:val="490985726"/>
          <w:placeholder>
            <w:docPart w:val="1B3F4DD767624EC0B2C94A1745EA6E1C"/>
          </w:placeholder>
          <w:richText/>
        </w:sdtPr>
        <w:sdtContent>
          <w:r w:rsidRPr="005359FA" w:rsidR="000E0BC2">
            <w:rPr>
              <w:b/>
              <w:i/>
            </w:rPr>
            <w:t>Alex Burghart:</w:t>
          </w:r>
          <w:r w:rsidRPr="005359FA" w:rsidR="000E0BC2">
            <w:rPr>
              <w:b/>
            </w:rPr>
            <w:t xml:space="preserve"> </w:t>
          </w:r>
        </w:sdtContent>
      </w:sdt>
      <w:r w:rsidR="009C158A">
        <w:t xml:space="preserve">As </w:t>
      </w:r>
      <w:r>
        <w:t xml:space="preserve">you </w:t>
      </w:r>
      <w:r w:rsidR="000E0BC2">
        <w:t xml:space="preserve">will </w:t>
      </w:r>
      <w:r>
        <w:t>have just heard me say, there are opportunities for high</w:t>
      </w:r>
      <w:r w:rsidR="000E0BC2">
        <w:t>er</w:t>
      </w:r>
      <w:r w:rsidR="009C158A">
        <w:noBreakHyphen/>
      </w:r>
      <w:r>
        <w:t>grade civil servants to get together</w:t>
      </w:r>
      <w:r w:rsidR="000E0BC2">
        <w:t xml:space="preserve">, </w:t>
      </w:r>
      <w:r>
        <w:t xml:space="preserve">work together and communicate over hybrid working. </w:t>
      </w:r>
      <w:r w:rsidR="000E0BC2">
        <w:t xml:space="preserve">There is </w:t>
      </w:r>
      <w:r>
        <w:t>absolutely no barrier to hubs being formed or offices being opened or run in those places.</w:t>
      </w:r>
    </w:p>
    <w:p w:rsidR="000E0BC2" w:rsidP="003B3323">
      <w:pPr>
        <w:pStyle w:val="Question"/>
      </w:pPr>
      <w:sdt>
        <w:sdtPr>
          <w:alias w:val="Member"/>
          <w:tag w:val="&lt;Member mnisId='4465' dodsId='138155'&gt;"/>
          <w:id w:val="54975003"/>
          <w:placeholder>
            <w:docPart w:val="CBF7D919CEF249B0965F6BB429F39734"/>
          </w:placeholder>
          <w:richText/>
        </w:sdtPr>
        <w:sdtContent>
          <w:r w:rsidRPr="009C158A">
            <w:rPr>
              <w:b/>
            </w:rPr>
            <w:t>Ronnie Cowan:</w:t>
          </w:r>
        </w:sdtContent>
      </w:sdt>
      <w:r>
        <w:t xml:space="preserve"> </w:t>
      </w:r>
      <w:r w:rsidR="009C158A">
        <w:t xml:space="preserve">The </w:t>
      </w:r>
      <w:r>
        <w:t>Cabinet Office</w:t>
      </w:r>
      <w:r w:rsidR="00AD569E">
        <w:t>’</w:t>
      </w:r>
      <w:r>
        <w:t>s</w:t>
      </w:r>
      <w:r w:rsidR="00EE53A1">
        <w:t xml:space="preserve"> </w:t>
      </w:r>
      <w:r>
        <w:t>w</w:t>
      </w:r>
      <w:r w:rsidR="00EE53A1">
        <w:t xml:space="preserve">ritten evidence says that Glasgow was chosen as </w:t>
      </w:r>
      <w:r>
        <w:t xml:space="preserve">the </w:t>
      </w:r>
      <w:r w:rsidR="00EE53A1">
        <w:t xml:space="preserve">location for its second headquarters </w:t>
      </w:r>
      <w:r w:rsidR="009C158A">
        <w:t>“on the basis of the Places for Growth location evidence base and criteria”</w:t>
      </w:r>
      <w:r w:rsidR="00EE53A1">
        <w:t xml:space="preserve">. What in the blooming </w:t>
      </w:r>
      <w:r>
        <w:t xml:space="preserve">heck </w:t>
      </w:r>
      <w:r w:rsidR="00EE53A1">
        <w:t>does that mean?</w:t>
      </w:r>
    </w:p>
    <w:p w:rsidR="00291230" w:rsidP="003B3323">
      <w:pPr>
        <w:pStyle w:val="Answer"/>
      </w:pPr>
      <w:sdt>
        <w:sdtPr>
          <w:alias w:val="Witness"/>
          <w:id w:val="1407583906"/>
          <w:placeholder>
            <w:docPart w:val="744124EB0F09473BBC524F77F25C4760"/>
          </w:placeholder>
          <w:richText/>
        </w:sdtPr>
        <w:sdtContent>
          <w:r w:rsidRPr="00F20C19" w:rsidR="000E0BC2">
            <w:rPr>
              <w:b/>
              <w:i/>
            </w:rPr>
            <w:t xml:space="preserve">Ravi Chand: </w:t>
          </w:r>
        </w:sdtContent>
      </w:sdt>
      <w:r w:rsidR="000E0BC2">
        <w:t xml:space="preserve">When </w:t>
      </w:r>
      <w:r w:rsidR="00EE53A1">
        <w:t xml:space="preserve">we did the assessment of </w:t>
      </w:r>
      <w:r w:rsidR="00E50F2E">
        <w:t xml:space="preserve">great places </w:t>
      </w:r>
      <w:r w:rsidR="00EE53A1">
        <w:t xml:space="preserve">to go, </w:t>
      </w:r>
      <w:r w:rsidR="00251A54">
        <w:t xml:space="preserve">we found </w:t>
      </w:r>
      <w:r w:rsidR="00EE53A1">
        <w:t xml:space="preserve">certain criteria </w:t>
      </w:r>
      <w:r w:rsidR="00251A54">
        <w:t xml:space="preserve">that showed whether you </w:t>
      </w:r>
      <w:r w:rsidR="00EE53A1">
        <w:t xml:space="preserve">could successfully relocate large numbers of </w:t>
      </w:r>
      <w:r w:rsidR="00514EF4">
        <w:t>Government</w:t>
      </w:r>
      <w:r w:rsidR="00EE53A1">
        <w:t xml:space="preserve"> jobs. Glasgow was one of the locations that we identified</w:t>
      </w:r>
      <w:r w:rsidR="000E0BC2">
        <w:t xml:space="preserve">. There were </w:t>
      </w:r>
      <w:r w:rsidR="00EE53A1">
        <w:t>15 locations in the first round of assessments</w:t>
      </w:r>
      <w:r w:rsidR="009C158A">
        <w:t xml:space="preserve"> and </w:t>
      </w:r>
      <w:r w:rsidR="00EE53A1">
        <w:t xml:space="preserve">Glasgow was one of the first 15 we identified. There were certain factors that helped to decide that. </w:t>
      </w:r>
      <w:r>
        <w:t>Y</w:t>
      </w:r>
      <w:r w:rsidR="00EE53A1">
        <w:t xml:space="preserve">ou need about </w:t>
      </w:r>
      <w:r>
        <w:t>500,000</w:t>
      </w:r>
      <w:r w:rsidR="00EE53A1">
        <w:t xml:space="preserve"> people in the </w:t>
      </w:r>
      <w:r w:rsidR="00763F84">
        <w:t>travel-to-work area</w:t>
      </w:r>
      <w:r w:rsidR="00EE53A1">
        <w:t>.</w:t>
      </w:r>
      <w:r>
        <w:t xml:space="preserve"> </w:t>
      </w:r>
      <w:r w:rsidR="00EE53A1">
        <w:t>You need about 100</w:t>
      </w:r>
      <w:r>
        <w:t>,</w:t>
      </w:r>
      <w:r w:rsidR="00EE53A1">
        <w:t>000 people who have</w:t>
      </w:r>
      <w:r>
        <w:t xml:space="preserve"> NVQ</w:t>
      </w:r>
      <w:r w:rsidR="005F7AD4">
        <w:t xml:space="preserve"> </w:t>
      </w:r>
      <w:r>
        <w:t xml:space="preserve">level </w:t>
      </w:r>
      <w:r w:rsidR="005F7AD4">
        <w:t xml:space="preserve">4 </w:t>
      </w:r>
      <w:r w:rsidR="00EE53A1">
        <w:t xml:space="preserve">and above </w:t>
      </w:r>
      <w:r w:rsidR="00E23715">
        <w:t xml:space="preserve">qualifications </w:t>
      </w:r>
      <w:r w:rsidR="00EE53A1">
        <w:t xml:space="preserve">within the </w:t>
      </w:r>
      <w:r w:rsidR="00763F84">
        <w:t>travel-to-work area</w:t>
      </w:r>
      <w:r>
        <w:t xml:space="preserve">. You need </w:t>
      </w:r>
      <w:r w:rsidR="00EE53A1">
        <w:t xml:space="preserve">access </w:t>
      </w:r>
      <w:r w:rsidR="009C158A">
        <w:t xml:space="preserve">to </w:t>
      </w:r>
      <w:r w:rsidR="00EE53A1">
        <w:t>schools</w:t>
      </w:r>
      <w:r w:rsidR="009C158A">
        <w:t>,</w:t>
      </w:r>
      <w:r>
        <w:t xml:space="preserve"> </w:t>
      </w:r>
      <w:r w:rsidR="00EE53A1">
        <w:t>good universities</w:t>
      </w:r>
      <w:r>
        <w:t xml:space="preserve"> and </w:t>
      </w:r>
      <w:r w:rsidR="00EE53A1">
        <w:t>good transport links</w:t>
      </w:r>
      <w:r>
        <w:t xml:space="preserve">. </w:t>
      </w:r>
    </w:p>
    <w:p w:rsidR="00291230" w:rsidP="003B3323">
      <w:pPr>
        <w:pStyle w:val="Question"/>
      </w:pPr>
      <w:sdt>
        <w:sdtPr>
          <w:alias w:val="Member"/>
          <w:tag w:val="&lt;Member mnisId='4465' dodsId='138155'&gt;"/>
          <w:id w:val="-375309213"/>
          <w:placeholder>
            <w:docPart w:val="CE881DA1341C494A9BDD83E70F54A084"/>
          </w:placeholder>
          <w:richText/>
        </w:sdtPr>
        <w:sdtContent>
          <w:r w:rsidRPr="00C06A4B">
            <w:rPr>
              <w:b/>
            </w:rPr>
            <w:t>Ronnie Cowan:</w:t>
          </w:r>
        </w:sdtContent>
      </w:sdt>
      <w:r>
        <w:t xml:space="preserve"> What is a </w:t>
      </w:r>
      <w:r w:rsidR="00EE53A1">
        <w:t>travel</w:t>
      </w:r>
      <w:r>
        <w:t>-</w:t>
      </w:r>
      <w:r w:rsidR="00EE53A1">
        <w:t>to</w:t>
      </w:r>
      <w:r>
        <w:t xml:space="preserve">-work </w:t>
      </w:r>
      <w:r w:rsidR="00EE53A1">
        <w:t xml:space="preserve">area? </w:t>
      </w:r>
    </w:p>
    <w:p w:rsidR="00291230" w:rsidP="003B3323">
      <w:pPr>
        <w:pStyle w:val="Answer"/>
      </w:pPr>
      <w:sdt>
        <w:sdtPr>
          <w:alias w:val="Witness"/>
          <w:id w:val="-125618071"/>
          <w:placeholder>
            <w:docPart w:val="995C824E9C8749D7AC122E113363905E"/>
          </w:placeholder>
          <w:richText/>
        </w:sdtPr>
        <w:sdtContent>
          <w:r w:rsidRPr="00F20C19">
            <w:rPr>
              <w:b/>
              <w:i/>
            </w:rPr>
            <w:t xml:space="preserve">Ravi Chand: </w:t>
          </w:r>
        </w:sdtContent>
      </w:sdt>
      <w:r>
        <w:t xml:space="preserve">Travel-to-work </w:t>
      </w:r>
      <w:r w:rsidR="00EE53A1">
        <w:t xml:space="preserve">area is an </w:t>
      </w:r>
      <w:r>
        <w:t xml:space="preserve">Office for National Statistics </w:t>
      </w:r>
      <w:r w:rsidR="00EE53A1">
        <w:t>assessment of how far people travel from their home place to their workplace</w:t>
      </w:r>
      <w:r>
        <w:t xml:space="preserve">. </w:t>
      </w:r>
    </w:p>
    <w:p w:rsidR="00291230" w:rsidP="003B3323">
      <w:pPr>
        <w:pStyle w:val="Question"/>
      </w:pPr>
      <w:sdt>
        <w:sdtPr>
          <w:alias w:val="Member"/>
          <w:tag w:val="&lt;Member mnisId='4465' dodsId='138155'&gt;"/>
          <w:id w:val="963378804"/>
          <w:placeholder>
            <w:docPart w:val="3DACF05B562C479A8B335243805DDE42"/>
          </w:placeholder>
          <w:richText/>
        </w:sdtPr>
        <w:sdtContent>
          <w:r w:rsidRPr="00C06A4B">
            <w:rPr>
              <w:b/>
            </w:rPr>
            <w:t>Ronnie Cowan:</w:t>
          </w:r>
        </w:sdtContent>
      </w:sdt>
      <w:r>
        <w:t xml:space="preserve"> </w:t>
      </w:r>
      <w:r w:rsidR="00EE53A1">
        <w:t xml:space="preserve">How long is it? </w:t>
      </w:r>
    </w:p>
    <w:p w:rsidR="00444C96" w:rsidP="003B3323">
      <w:pPr>
        <w:pStyle w:val="Answer"/>
      </w:pPr>
      <w:sdt>
        <w:sdtPr>
          <w:alias w:val="Witness"/>
          <w:id w:val="-661232789"/>
          <w:placeholder>
            <w:docPart w:val="2F4CB557136643AB9A7A808A89C995BF"/>
          </w:placeholder>
          <w:richText/>
        </w:sdtPr>
        <w:sdtContent>
          <w:r w:rsidRPr="00F20C19" w:rsidR="00291230">
            <w:rPr>
              <w:b/>
              <w:i/>
            </w:rPr>
            <w:t xml:space="preserve">Ravi Chand: </w:t>
          </w:r>
        </w:sdtContent>
      </w:sdt>
      <w:r w:rsidR="00EE53A1">
        <w:t xml:space="preserve">It varies from place to place. </w:t>
      </w:r>
      <w:r w:rsidR="00291230">
        <w:t>T</w:t>
      </w:r>
      <w:r w:rsidR="00EE53A1">
        <w:t>he better the connectivity</w:t>
      </w:r>
      <w:r w:rsidR="009C158A">
        <w:t xml:space="preserve"> </w:t>
      </w:r>
      <w:r w:rsidR="00291230">
        <w:t xml:space="preserve">or, </w:t>
      </w:r>
      <w:r w:rsidR="00EE53A1">
        <w:t xml:space="preserve">in other words, the faster </w:t>
      </w:r>
      <w:r w:rsidR="00291230">
        <w:t xml:space="preserve">the </w:t>
      </w:r>
      <w:r w:rsidR="00EE53A1">
        <w:t>transport</w:t>
      </w:r>
      <w:r w:rsidR="009C158A">
        <w:t xml:space="preserve">, </w:t>
      </w:r>
      <w:r w:rsidR="00EE53A1">
        <w:t xml:space="preserve">the </w:t>
      </w:r>
      <w:r w:rsidR="00291230">
        <w:t xml:space="preserve">wider </w:t>
      </w:r>
      <w:r w:rsidR="00EE53A1">
        <w:t xml:space="preserve">the area. </w:t>
      </w:r>
      <w:r w:rsidR="00291230">
        <w:t>I</w:t>
      </w:r>
      <w:r w:rsidR="00EE53A1">
        <w:t>f you have fast transport f</w:t>
      </w:r>
      <w:r w:rsidR="004C510A">
        <w:t xml:space="preserve">rom A to B and </w:t>
      </w:r>
      <w:r w:rsidR="00EE53A1">
        <w:t>you can get there in 20 minutes</w:t>
      </w:r>
      <w:r>
        <w:t xml:space="preserve">, </w:t>
      </w:r>
      <w:r w:rsidR="00EE53A1">
        <w:t>half an hour</w:t>
      </w:r>
      <w:r>
        <w:t xml:space="preserve"> or an hour</w:t>
      </w:r>
      <w:r w:rsidR="004C510A">
        <w:t>, that is great.</w:t>
      </w:r>
      <w:r w:rsidR="009C158A">
        <w:t xml:space="preserve"> As </w:t>
      </w:r>
      <w:r w:rsidR="00EE53A1">
        <w:t xml:space="preserve">a general measure, about an hour of travel is normally </w:t>
      </w:r>
      <w:r>
        <w:t xml:space="preserve">the </w:t>
      </w:r>
      <w:r w:rsidR="00EE53A1">
        <w:t>travel</w:t>
      </w:r>
      <w:r>
        <w:t>-</w:t>
      </w:r>
      <w:r w:rsidR="00EE53A1">
        <w:t>to</w:t>
      </w:r>
      <w:r>
        <w:t>-</w:t>
      </w:r>
      <w:r w:rsidR="00EE53A1">
        <w:t xml:space="preserve">work area. Some people go further. </w:t>
      </w:r>
      <w:r>
        <w:t xml:space="preserve">If </w:t>
      </w:r>
      <w:r w:rsidR="00EE53A1">
        <w:t xml:space="preserve">I look at London, London </w:t>
      </w:r>
      <w:r w:rsidR="00E22CA5">
        <w:t xml:space="preserve">has </w:t>
      </w:r>
      <w:r>
        <w:t xml:space="preserve">a travel-to-work area </w:t>
      </w:r>
      <w:r w:rsidR="00EE53A1">
        <w:t xml:space="preserve">of one and a half hours </w:t>
      </w:r>
      <w:r>
        <w:t xml:space="preserve">to </w:t>
      </w:r>
      <w:r w:rsidR="00EE53A1">
        <w:t>two hours</w:t>
      </w:r>
      <w:r>
        <w:t>. P</w:t>
      </w:r>
      <w:r w:rsidR="00EE53A1">
        <w:t>eople will travel for two hours or more to get to London.</w:t>
      </w:r>
      <w:r>
        <w:t xml:space="preserve"> It </w:t>
      </w:r>
      <w:r w:rsidR="00EE53A1">
        <w:t>varies from place to place</w:t>
      </w:r>
      <w:r>
        <w:t xml:space="preserve">. </w:t>
      </w:r>
    </w:p>
    <w:p w:rsidR="00444C96" w:rsidP="003B3323">
      <w:pPr>
        <w:pStyle w:val="Answer"/>
      </w:pPr>
      <w:r>
        <w:t xml:space="preserve">Generally, </w:t>
      </w:r>
      <w:r w:rsidR="00EE53A1">
        <w:t>local authorities make th</w:t>
      </w:r>
      <w:r>
        <w:t xml:space="preserve">ese </w:t>
      </w:r>
      <w:r w:rsidR="00EE53A1">
        <w:t>assessment</w:t>
      </w:r>
      <w:r>
        <w:t>s</w:t>
      </w:r>
      <w:r w:rsidR="00EE53A1">
        <w:t xml:space="preserve"> themselves. They take the data</w:t>
      </w:r>
      <w:r>
        <w:t xml:space="preserve"> and </w:t>
      </w:r>
      <w:r w:rsidR="00EE53A1">
        <w:t>they analy</w:t>
      </w:r>
      <w:r>
        <w:t xml:space="preserve">se </w:t>
      </w:r>
      <w:r w:rsidR="00EE53A1">
        <w:t>it</w:t>
      </w:r>
      <w:r>
        <w:t xml:space="preserve">. They </w:t>
      </w:r>
      <w:r w:rsidR="00EE53A1">
        <w:t xml:space="preserve">look at how far people travel, and they use that to make an assessment about how they can keep jobs in their place so people do not have to travel so far. We use it to make an assessment </w:t>
      </w:r>
      <w:r>
        <w:t>of</w:t>
      </w:r>
      <w:r w:rsidRPr="00444C96">
        <w:t xml:space="preserve"> </w:t>
      </w:r>
      <w:r>
        <w:t>how far people might be able to trave</w:t>
      </w:r>
      <w:r w:rsidR="005F7AD4">
        <w:t>l</w:t>
      </w:r>
      <w:r>
        <w:t xml:space="preserve"> i</w:t>
      </w:r>
      <w:r w:rsidR="00EE53A1">
        <w:t>f we were to offer jobs in Gla</w:t>
      </w:r>
      <w:r>
        <w:t xml:space="preserve">sgow, </w:t>
      </w:r>
      <w:r w:rsidR="00EE53A1">
        <w:t xml:space="preserve">for example. You can then work out </w:t>
      </w:r>
      <w:r>
        <w:t xml:space="preserve">the </w:t>
      </w:r>
      <w:r w:rsidR="00EE53A1">
        <w:t xml:space="preserve">size of population and </w:t>
      </w:r>
      <w:r>
        <w:t xml:space="preserve">proportion of the population with a </w:t>
      </w:r>
      <w:r w:rsidR="00EE53A1">
        <w:t xml:space="preserve">qualification, </w:t>
      </w:r>
      <w:r>
        <w:t xml:space="preserve">and you can then </w:t>
      </w:r>
      <w:r w:rsidR="00EE53A1">
        <w:t xml:space="preserve">make an assessment about whether you are </w:t>
      </w:r>
      <w:r>
        <w:t xml:space="preserve">going to be </w:t>
      </w:r>
      <w:r w:rsidR="00EE53A1">
        <w:t>able to draw the skills you need in a place.</w:t>
      </w:r>
    </w:p>
    <w:p w:rsidR="00444C96" w:rsidP="003B3323">
      <w:pPr>
        <w:pStyle w:val="Answer"/>
      </w:pPr>
      <w:r>
        <w:t xml:space="preserve">Glasgow had all those great qualities of a place where we </w:t>
      </w:r>
      <w:r w:rsidR="005F7AD4">
        <w:t>could</w:t>
      </w:r>
      <w:r>
        <w:t xml:space="preserve"> really attract talent.</w:t>
      </w:r>
      <w:r>
        <w:t xml:space="preserve"> It has g</w:t>
      </w:r>
      <w:r>
        <w:t>reat universities</w:t>
      </w:r>
      <w:r>
        <w:t xml:space="preserve">, </w:t>
      </w:r>
      <w:r>
        <w:t>lots of highly qualified people</w:t>
      </w:r>
      <w:r>
        <w:t xml:space="preserve"> and </w:t>
      </w:r>
      <w:r>
        <w:t>great transport link</w:t>
      </w:r>
      <w:r>
        <w:t xml:space="preserve">s, </w:t>
      </w:r>
      <w:r>
        <w:t>all the factors that are really important to us</w:t>
      </w:r>
      <w:r>
        <w:t>, which we looked at</w:t>
      </w:r>
      <w:r>
        <w:t xml:space="preserve">. </w:t>
      </w:r>
      <w:r>
        <w:t xml:space="preserve">We assessed Glasgow as one of the places we could use. We then went into </w:t>
      </w:r>
      <w:r w:rsidR="00514EF4">
        <w:t>Department</w:t>
      </w:r>
      <w:r>
        <w:t xml:space="preserve">s and asked the </w:t>
      </w:r>
      <w:r w:rsidR="00514EF4">
        <w:t>Department</w:t>
      </w:r>
      <w:r>
        <w:t>s</w:t>
      </w:r>
      <w:r>
        <w:t>.</w:t>
      </w:r>
    </w:p>
    <w:p w:rsidR="00444C96" w:rsidP="003B3323">
      <w:pPr>
        <w:pStyle w:val="Question"/>
      </w:pPr>
      <w:sdt>
        <w:sdtPr>
          <w:alias w:val="Member"/>
          <w:tag w:val="&lt;Member mnisId='4465' dodsId='138155'&gt;"/>
          <w:id w:val="428783407"/>
          <w:placeholder>
            <w:docPart w:val="C16BA76E2972436D86CB00B41BA34F56"/>
          </w:placeholder>
          <w:richText/>
        </w:sdtPr>
        <w:sdtContent>
          <w:r w:rsidRPr="00C06A4B">
            <w:rPr>
              <w:b/>
            </w:rPr>
            <w:t>Ronnie Cowan:</w:t>
          </w:r>
        </w:sdtContent>
      </w:sdt>
      <w:r>
        <w:t xml:space="preserve"> Did any of the </w:t>
      </w:r>
      <w:r w:rsidR="00EE53A1">
        <w:t xml:space="preserve">15 </w:t>
      </w:r>
      <w:r>
        <w:t xml:space="preserve">not </w:t>
      </w:r>
      <w:r w:rsidR="00EE53A1">
        <w:t>satisfy</w:t>
      </w:r>
      <w:r>
        <w:t xml:space="preserve"> the criteria?</w:t>
      </w:r>
    </w:p>
    <w:p w:rsidR="00D265A9" w:rsidP="003B3323">
      <w:pPr>
        <w:pStyle w:val="Answer"/>
      </w:pPr>
      <w:sdt>
        <w:sdtPr>
          <w:alias w:val="Witness"/>
          <w:id w:val="-1091462393"/>
          <w:placeholder>
            <w:docPart w:val="65CB66377B02447A9F34AF3F4AB2D41E"/>
          </w:placeholder>
          <w:richText/>
        </w:sdtPr>
        <w:sdtContent>
          <w:r w:rsidRPr="00F20C19">
            <w:rPr>
              <w:b/>
              <w:i/>
            </w:rPr>
            <w:t xml:space="preserve">Ravi Chand: </w:t>
          </w:r>
        </w:sdtContent>
      </w:sdt>
      <w:r>
        <w:t xml:space="preserve">The </w:t>
      </w:r>
      <w:r w:rsidR="00EE53A1">
        <w:t xml:space="preserve">15 </w:t>
      </w:r>
      <w:r>
        <w:t xml:space="preserve">were </w:t>
      </w:r>
      <w:r w:rsidR="00EE53A1">
        <w:t xml:space="preserve">Edinburgh, </w:t>
      </w:r>
      <w:r>
        <w:t>Glasgow, Belfast, Cardiff—</w:t>
      </w:r>
    </w:p>
    <w:p w:rsidR="00D265A9" w:rsidP="003B3323">
      <w:pPr>
        <w:pStyle w:val="Remark"/>
      </w:pPr>
      <w:sdt>
        <w:sdtPr>
          <w:alias w:val="Member"/>
          <w:tag w:val="&lt;Member mnisId='4465' dodsId='138155'&gt;"/>
          <w:id w:val="389703451"/>
          <w:placeholder>
            <w:docPart w:val="B54680279D6D4AD4B7B23BF68B661165"/>
          </w:placeholder>
          <w:richText/>
        </w:sdtPr>
        <w:sdtContent>
          <w:r w:rsidRPr="00C06A4B">
            <w:rPr>
              <w:b/>
            </w:rPr>
            <w:t>Ronnie Cowan:</w:t>
          </w:r>
        </w:sdtContent>
      </w:sdt>
      <w:r>
        <w:t xml:space="preserve"> </w:t>
      </w:r>
      <w:r w:rsidR="00403BF3">
        <w:t xml:space="preserve">So </w:t>
      </w:r>
      <w:r>
        <w:t xml:space="preserve">Edinburgh does not have any of </w:t>
      </w:r>
      <w:r w:rsidR="00EE53A1">
        <w:t>those cr</w:t>
      </w:r>
      <w:r>
        <w:t>iteria</w:t>
      </w:r>
      <w:r w:rsidR="00EE53A1">
        <w:t>.</w:t>
      </w:r>
    </w:p>
    <w:p w:rsidR="00EE53A1" w:rsidP="003B3323">
      <w:pPr>
        <w:pStyle w:val="Answer"/>
      </w:pPr>
      <w:sdt>
        <w:sdtPr>
          <w:alias w:val="Witness"/>
          <w:id w:val="1440873471"/>
          <w:placeholder>
            <w:docPart w:val="7E76865A6ACC4567A9CE5701032719CF"/>
          </w:placeholder>
          <w:richText/>
        </w:sdtPr>
        <w:sdtContent>
          <w:r w:rsidRPr="00F20C19" w:rsidR="00D265A9">
            <w:rPr>
              <w:b/>
              <w:i/>
            </w:rPr>
            <w:t xml:space="preserve">Ravi Chand: </w:t>
          </w:r>
        </w:sdtContent>
      </w:sdt>
      <w:r>
        <w:t>Ed</w:t>
      </w:r>
      <w:r w:rsidR="00D265A9">
        <w:t>in</w:t>
      </w:r>
      <w:r>
        <w:t xml:space="preserve">burgh is one of </w:t>
      </w:r>
      <w:r w:rsidR="00D265A9">
        <w:t xml:space="preserve">the </w:t>
      </w:r>
      <w:r>
        <w:t xml:space="preserve">locations we identified that meet </w:t>
      </w:r>
      <w:r w:rsidR="00D265A9">
        <w:t xml:space="preserve">the </w:t>
      </w:r>
      <w:r>
        <w:t xml:space="preserve">criteria. Bristol, Birmingham, </w:t>
      </w:r>
      <w:r w:rsidR="00D265A9">
        <w:t xml:space="preserve">Leeds, </w:t>
      </w:r>
      <w:r>
        <w:t>Manchester</w:t>
      </w:r>
      <w:r w:rsidR="00D265A9">
        <w:t xml:space="preserve"> and </w:t>
      </w:r>
      <w:r>
        <w:t>Liverpool are all places we have identified</w:t>
      </w:r>
      <w:r w:rsidR="00D265A9">
        <w:t xml:space="preserve">. We also identified </w:t>
      </w:r>
      <w:r w:rsidR="00403BF3">
        <w:t xml:space="preserve">Newcastle, </w:t>
      </w:r>
      <w:r w:rsidR="00D265A9">
        <w:t>Sheffield and Nottingham.</w:t>
      </w:r>
    </w:p>
    <w:p w:rsidR="00D265A9" w:rsidP="003B3323">
      <w:pPr>
        <w:pStyle w:val="Question"/>
        <w:numPr>
          <w:ilvl w:val="0"/>
          <w:numId w:val="0"/>
        </w:numPr>
        <w:ind w:left="794"/>
      </w:pPr>
      <w:sdt>
        <w:sdtPr>
          <w:alias w:val="Member"/>
          <w:tag w:val="&lt;Member mnisId='4465' dodsId='138155'&gt;"/>
          <w:id w:val="-304094783"/>
          <w:placeholder>
            <w:docPart w:val="72FC8B259E574679A8CD49473336C4DB"/>
          </w:placeholder>
          <w:richText/>
        </w:sdtPr>
        <w:sdtContent>
          <w:r w:rsidRPr="00C06A4B">
            <w:rPr>
              <w:b/>
            </w:rPr>
            <w:t>Ronnie Cowan:</w:t>
          </w:r>
        </w:sdtContent>
      </w:sdt>
      <w:r>
        <w:t xml:space="preserve"> You are just naming big cities. </w:t>
      </w:r>
    </w:p>
    <w:p w:rsidR="00D265A9" w:rsidP="003B3323">
      <w:pPr>
        <w:pStyle w:val="Answer"/>
      </w:pPr>
      <w:sdt>
        <w:sdtPr>
          <w:alias w:val="Witness"/>
          <w:id w:val="296887592"/>
          <w:placeholder>
            <w:docPart w:val="4D67DA61447A4BBCB24492D46DED8770"/>
          </w:placeholder>
          <w:richText/>
        </w:sdtPr>
        <w:sdtContent>
          <w:r w:rsidRPr="00F20C19">
            <w:rPr>
              <w:b/>
              <w:i/>
            </w:rPr>
            <w:t xml:space="preserve">Ravi Chand: </w:t>
          </w:r>
        </w:sdtContent>
      </w:sdt>
      <w:r w:rsidR="00EE53A1">
        <w:t>Yes, but they are the ones</w:t>
      </w:r>
      <w:r>
        <w:t>. O</w:t>
      </w:r>
      <w:r w:rsidR="00EE53A1">
        <w:t>n the basis of the criteria, you are more likely to be</w:t>
      </w:r>
      <w:r>
        <w:t xml:space="preserve"> i</w:t>
      </w:r>
      <w:r w:rsidR="00EE53A1">
        <w:t>n the big cities</w:t>
      </w:r>
      <w:r>
        <w:t>. T</w:t>
      </w:r>
      <w:r w:rsidR="00EE53A1">
        <w:t xml:space="preserve">he evidence base we had suggested </w:t>
      </w:r>
      <w:r>
        <w:t xml:space="preserve">that we would have more success landing these </w:t>
      </w:r>
      <w:r w:rsidR="00EE53A1">
        <w:t xml:space="preserve">relocations in these bigger cities. When we </w:t>
      </w:r>
      <w:r>
        <w:t xml:space="preserve">got to the </w:t>
      </w:r>
      <w:r w:rsidR="00F127F8">
        <w:t>levelling</w:t>
      </w:r>
      <w:r w:rsidR="00403BF3">
        <w:noBreakHyphen/>
      </w:r>
      <w:r w:rsidR="00EE53A1">
        <w:t xml:space="preserve">up discussion, we then looked at places around </w:t>
      </w:r>
      <w:r w:rsidR="00403BF3">
        <w:t xml:space="preserve">not just </w:t>
      </w:r>
      <w:r w:rsidR="00EE53A1">
        <w:t>big cities but other locations that we could try.</w:t>
      </w:r>
    </w:p>
    <w:p w:rsidR="00EE53A1" w:rsidP="003B3323">
      <w:pPr>
        <w:pStyle w:val="Answer"/>
      </w:pPr>
      <w:r>
        <w:t>W</w:t>
      </w:r>
      <w:r>
        <w:t xml:space="preserve">e knew the risk around those </w:t>
      </w:r>
      <w:r w:rsidR="007856F4">
        <w:t>pl</w:t>
      </w:r>
      <w:r>
        <w:t>aces might be slightly greater because our access to skills might be a more of a risk</w:t>
      </w:r>
      <w:r w:rsidR="007856F4">
        <w:t>. W</w:t>
      </w:r>
      <w:r>
        <w:t xml:space="preserve">hen we settled on places for </w:t>
      </w:r>
      <w:r w:rsidR="00F127F8">
        <w:t>levelling</w:t>
      </w:r>
      <w:r>
        <w:t xml:space="preserve"> up, we ensured that those places did have access to skills, despite being slightly further from those big cities. </w:t>
      </w:r>
    </w:p>
    <w:p w:rsidR="004D5470" w:rsidP="003B3323">
      <w:pPr>
        <w:pStyle w:val="Question"/>
      </w:pPr>
      <w:sdt>
        <w:sdtPr>
          <w:alias w:val="Member"/>
          <w:tag w:val="&lt;Member mnisId='4465' dodsId='138155'&gt;"/>
          <w:id w:val="1336419755"/>
          <w:placeholder>
            <w:docPart w:val="2F799BB703C849F693CB6212C7722DEB"/>
          </w:placeholder>
          <w:richText/>
        </w:sdtPr>
        <w:sdtContent>
          <w:r w:rsidRPr="00C06A4B" w:rsidR="00BE632D">
            <w:rPr>
              <w:b/>
            </w:rPr>
            <w:t>Ronnie Cowan:</w:t>
          </w:r>
        </w:sdtContent>
      </w:sdt>
      <w:r w:rsidR="00BE632D">
        <w:t xml:space="preserve"> </w:t>
      </w:r>
      <w:r w:rsidR="00EE53A1">
        <w:t>My concern with this is that you are central</w:t>
      </w:r>
      <w:r w:rsidR="00653E99">
        <w:t>is</w:t>
      </w:r>
      <w:r w:rsidR="00EE53A1">
        <w:t xml:space="preserve">ing things here. </w:t>
      </w:r>
      <w:r w:rsidR="00BE632D">
        <w:t>Y</w:t>
      </w:r>
      <w:r w:rsidR="00EE53A1">
        <w:t>ou</w:t>
      </w:r>
      <w:r w:rsidR="00BE632D">
        <w:t xml:space="preserve"> have closed </w:t>
      </w:r>
      <w:r w:rsidR="00EE53A1">
        <w:t xml:space="preserve">down HMRC </w:t>
      </w:r>
      <w:r w:rsidR="00BE632D">
        <w:t xml:space="preserve">in </w:t>
      </w:r>
      <w:r w:rsidRPr="004D5470">
        <w:t>Cumbernauld</w:t>
      </w:r>
      <w:r w:rsidR="00BE632D">
        <w:t xml:space="preserve">; </w:t>
      </w:r>
      <w:r w:rsidR="00EE53A1">
        <w:t xml:space="preserve">you are closing down </w:t>
      </w:r>
      <w:r>
        <w:t xml:space="preserve">offices in </w:t>
      </w:r>
      <w:r w:rsidR="00EE53A1">
        <w:t xml:space="preserve">East </w:t>
      </w:r>
      <w:r>
        <w:t>Kilbride. Y</w:t>
      </w:r>
      <w:r w:rsidR="00EE53A1">
        <w:t xml:space="preserve">ou are bringing them into Glasgow, </w:t>
      </w:r>
      <w:r>
        <w:t xml:space="preserve">where </w:t>
      </w:r>
      <w:r w:rsidR="00EE53A1">
        <w:t xml:space="preserve">people </w:t>
      </w:r>
      <w:r>
        <w:t>are expected to do an hour</w:t>
      </w:r>
      <w:r w:rsidR="00AD569E">
        <w:t>’</w:t>
      </w:r>
      <w:r>
        <w:t>s travel in and an hour</w:t>
      </w:r>
      <w:r w:rsidR="00AD569E">
        <w:t>’</w:t>
      </w:r>
      <w:r>
        <w:t>s</w:t>
      </w:r>
      <w:r w:rsidR="00EE53A1">
        <w:t xml:space="preserve"> travel home. Th</w:t>
      </w:r>
      <w:r>
        <w:t xml:space="preserve">at </w:t>
      </w:r>
      <w:r w:rsidR="00EE53A1">
        <w:t xml:space="preserve">is two </w:t>
      </w:r>
      <w:r>
        <w:t>hours</w:t>
      </w:r>
      <w:r w:rsidR="00AD569E">
        <w:t>’</w:t>
      </w:r>
      <w:r>
        <w:t xml:space="preserve"> </w:t>
      </w:r>
      <w:r w:rsidR="00EE53A1">
        <w:t>travel a day</w:t>
      </w:r>
      <w:r>
        <w:t>. O</w:t>
      </w:r>
      <w:r w:rsidR="00EE53A1">
        <w:t>ver a week</w:t>
      </w:r>
      <w:r>
        <w:t xml:space="preserve">, </w:t>
      </w:r>
      <w:r w:rsidR="00EE53A1">
        <w:t xml:space="preserve">I am doing </w:t>
      </w:r>
      <w:r>
        <w:t>10 hours</w:t>
      </w:r>
      <w:r w:rsidR="00AD569E">
        <w:t>’</w:t>
      </w:r>
      <w:r>
        <w:t xml:space="preserve"> </w:t>
      </w:r>
      <w:r w:rsidR="00EE53A1">
        <w:t xml:space="preserve">traveling. The </w:t>
      </w:r>
      <w:r>
        <w:t xml:space="preserve">Minister has just said that it is an onerous task to do </w:t>
      </w:r>
      <w:r w:rsidR="00EE53A1">
        <w:t xml:space="preserve">four and a half hours </w:t>
      </w:r>
      <w:r>
        <w:t xml:space="preserve">up to Glasgow </w:t>
      </w:r>
      <w:r w:rsidR="00EE53A1">
        <w:t xml:space="preserve">in a week. </w:t>
      </w:r>
    </w:p>
    <w:p w:rsidR="004D5470" w:rsidP="003B3323">
      <w:pPr>
        <w:pStyle w:val="Answer"/>
      </w:pPr>
      <w:sdt>
        <w:sdtPr>
          <w:alias w:val="Witness"/>
          <w:id w:val="-2048898817"/>
          <w:placeholder>
            <w:docPart w:val="18FF3866F6A94853B297EE34E8A172C3"/>
          </w:placeholder>
          <w:richText/>
        </w:sdtPr>
        <w:sdtContent>
          <w:r w:rsidRPr="00F20C19">
            <w:rPr>
              <w:b/>
              <w:i/>
            </w:rPr>
            <w:t xml:space="preserve">Ravi Chand: </w:t>
          </w:r>
        </w:sdtContent>
      </w:sdt>
      <w:r w:rsidR="00EE53A1">
        <w:t xml:space="preserve">Those are consolidations of </w:t>
      </w:r>
      <w:r w:rsidR="00514EF4">
        <w:t>Department</w:t>
      </w:r>
      <w:r w:rsidR="00EE53A1">
        <w:t xml:space="preserve">s where they </w:t>
      </w:r>
      <w:r>
        <w:t>have</w:t>
      </w:r>
      <w:r w:rsidR="00EE53A1">
        <w:t xml:space="preserve"> tak</w:t>
      </w:r>
      <w:r>
        <w:t>en</w:t>
      </w:r>
      <w:r w:rsidR="00EE53A1">
        <w:t xml:space="preserve"> decisions about where it is easier for </w:t>
      </w:r>
      <w:r>
        <w:t>them to—</w:t>
      </w:r>
    </w:p>
    <w:p w:rsidR="00EE53A1" w:rsidP="003B3323">
      <w:pPr>
        <w:pStyle w:val="Question"/>
      </w:pPr>
      <w:sdt>
        <w:sdtPr>
          <w:alias w:val="Member"/>
          <w:tag w:val="&lt;Member mnisId='4465' dodsId='138155'&gt;"/>
          <w:id w:val="1085883209"/>
          <w:placeholder>
            <w:docPart w:val="9A2D7759377D4D1AAF1931B3A47819E1"/>
          </w:placeholder>
          <w:richText/>
        </w:sdtPr>
        <w:sdtContent>
          <w:r w:rsidR="004D5470">
            <w:rPr>
              <w:b/>
            </w:rPr>
            <w:t>Ronnie Cowan:</w:t>
          </w:r>
        </w:sdtContent>
      </w:sdt>
      <w:r w:rsidR="004D5470">
        <w:t xml:space="preserve"> You </w:t>
      </w:r>
      <w:r>
        <w:t xml:space="preserve">are consolidating </w:t>
      </w:r>
      <w:r w:rsidR="00514EF4">
        <w:t>Department</w:t>
      </w:r>
      <w:r>
        <w:t>s</w:t>
      </w:r>
      <w:r w:rsidR="004D5470">
        <w:t>. Y</w:t>
      </w:r>
      <w:r>
        <w:t xml:space="preserve">ou are taking people </w:t>
      </w:r>
      <w:r w:rsidR="004D5470">
        <w:t xml:space="preserve">out of </w:t>
      </w:r>
      <w:r>
        <w:t>those communities who are spending money in those communities. You</w:t>
      </w:r>
      <w:r w:rsidR="004D5470">
        <w:t xml:space="preserve"> are centralising them </w:t>
      </w:r>
      <w:r>
        <w:t xml:space="preserve">all in the middle of </w:t>
      </w:r>
      <w:r w:rsidR="004D5470">
        <w:t>Glasgow</w:t>
      </w:r>
      <w:r>
        <w:t>.</w:t>
      </w:r>
    </w:p>
    <w:p w:rsidR="00B616F0" w:rsidRPr="00403BF3" w:rsidP="003B3323">
      <w:pPr>
        <w:pStyle w:val="Answer"/>
      </w:pPr>
      <w:sdt>
        <w:sdtPr>
          <w:alias w:val="Witness"/>
          <w:id w:val="-1390882476"/>
          <w:placeholder>
            <w:docPart w:val="07544BC663F44CD5BF5151CD3B532F0A"/>
          </w:placeholder>
          <w:richText/>
        </w:sdtPr>
        <w:sdtContent>
          <w:r w:rsidRPr="00F20C19" w:rsidR="004D5470">
            <w:rPr>
              <w:b/>
              <w:i/>
            </w:rPr>
            <w:t xml:space="preserve">Ravi Chand: </w:t>
          </w:r>
        </w:sdtContent>
      </w:sdt>
      <w:r w:rsidR="00EE53A1">
        <w:t>It is my understanding</w:t>
      </w:r>
      <w:r w:rsidR="004D5470">
        <w:t xml:space="preserve">, </w:t>
      </w:r>
      <w:r w:rsidR="00EE53A1">
        <w:t xml:space="preserve">from the </w:t>
      </w:r>
      <w:r w:rsidR="004D5470">
        <w:t xml:space="preserve">analysis these </w:t>
      </w:r>
      <w:r w:rsidR="00514EF4">
        <w:t>Department</w:t>
      </w:r>
      <w:r w:rsidR="00EE53A1">
        <w:t>s have done</w:t>
      </w:r>
      <w:r w:rsidR="004D5470">
        <w:t xml:space="preserve">, </w:t>
      </w:r>
      <w:r w:rsidR="00EF79DC">
        <w:t xml:space="preserve">that </w:t>
      </w:r>
      <w:r w:rsidR="00EE53A1">
        <w:t xml:space="preserve">individuals continue to live in those places but travel </w:t>
      </w:r>
      <w:r w:rsidRPr="00403BF3" w:rsidR="00EE53A1">
        <w:t>to these offices</w:t>
      </w:r>
      <w:r w:rsidRPr="00403BF3" w:rsidR="00EF79DC">
        <w:t xml:space="preserve">. </w:t>
      </w:r>
    </w:p>
    <w:p w:rsidR="00B616F0" w:rsidP="003B3323">
      <w:pPr>
        <w:pStyle w:val="Answer"/>
      </w:pPr>
      <w:r w:rsidRPr="00403BF3">
        <w:t>On East Kilbride,</w:t>
      </w:r>
      <w:r w:rsidRPr="00403BF3" w:rsidR="00EE53A1">
        <w:t xml:space="preserve"> I do not believe they have left. </w:t>
      </w:r>
      <w:r w:rsidR="00403BF3">
        <w:t xml:space="preserve">The </w:t>
      </w:r>
      <w:r w:rsidRPr="00403BF3" w:rsidR="00EE53A1">
        <w:t>HMRC</w:t>
      </w:r>
      <w:r w:rsidRPr="00403BF3" w:rsidR="00403BF3">
        <w:t xml:space="preserve"> centre 1</w:t>
      </w:r>
      <w:r w:rsidR="00403BF3">
        <w:t xml:space="preserve"> tax office</w:t>
      </w:r>
      <w:r w:rsidRPr="00403BF3" w:rsidR="00EE53A1">
        <w:t xml:space="preserve"> is still up and running</w:t>
      </w:r>
      <w:r w:rsidRPr="00403BF3" w:rsidR="00403BF3">
        <w:t xml:space="preserve"> there</w:t>
      </w:r>
      <w:r w:rsidRPr="00403BF3" w:rsidR="00EE53A1">
        <w:t xml:space="preserve">. </w:t>
      </w:r>
      <w:r w:rsidRPr="00403BF3">
        <w:t xml:space="preserve">We </w:t>
      </w:r>
      <w:r w:rsidRPr="00403BF3" w:rsidR="00EE53A1">
        <w:t>also have</w:t>
      </w:r>
      <w:r w:rsidR="00CA5B89">
        <w:t xml:space="preserve"> </w:t>
      </w:r>
      <w:r w:rsidRPr="00403BF3" w:rsidR="00EE53A1">
        <w:t>what was the form</w:t>
      </w:r>
      <w:r w:rsidRPr="00403BF3">
        <w:t>er</w:t>
      </w:r>
      <w:r w:rsidRPr="00403BF3" w:rsidR="00EE53A1">
        <w:t xml:space="preserve"> </w:t>
      </w:r>
      <w:r w:rsidRPr="00403BF3" w:rsidR="00514EF4">
        <w:t>Department</w:t>
      </w:r>
      <w:r w:rsidRPr="00403BF3" w:rsidR="00EE53A1">
        <w:t xml:space="preserve"> </w:t>
      </w:r>
      <w:r w:rsidRPr="00403BF3">
        <w:t>for International</w:t>
      </w:r>
      <w:r>
        <w:t xml:space="preserve"> </w:t>
      </w:r>
      <w:r w:rsidR="00EE53A1">
        <w:t xml:space="preserve">Development, which is now part of the </w:t>
      </w:r>
      <w:r>
        <w:t>Foreign, Commonwealth and Development Office. That is</w:t>
      </w:r>
      <w:r w:rsidR="00EE53A1">
        <w:t xml:space="preserve"> still there</w:t>
      </w:r>
      <w:r>
        <w:t xml:space="preserve">, </w:t>
      </w:r>
      <w:r w:rsidR="00EE53A1">
        <w:t xml:space="preserve">and they are growing their numbers. East </w:t>
      </w:r>
      <w:r>
        <w:t xml:space="preserve">Kilbride </w:t>
      </w:r>
      <w:r w:rsidR="00EE53A1">
        <w:t xml:space="preserve">has seen </w:t>
      </w:r>
      <w:r>
        <w:t xml:space="preserve">an </w:t>
      </w:r>
      <w:r w:rsidR="00EE53A1">
        <w:t>increas</w:t>
      </w:r>
      <w:r>
        <w:t>e in</w:t>
      </w:r>
      <w:r w:rsidR="00EE53A1">
        <w:t xml:space="preserve"> numbers as a consequence</w:t>
      </w:r>
      <w:r>
        <w:t xml:space="preserve"> of </w:t>
      </w:r>
      <w:r w:rsidR="00AD569E">
        <w:t>Places for Growth</w:t>
      </w:r>
      <w:r>
        <w:t>. W</w:t>
      </w:r>
      <w:r w:rsidR="00EE53A1">
        <w:t>e should see an additional 400 or 500 people there by 2030.</w:t>
      </w:r>
      <w:r>
        <w:t xml:space="preserve"> T</w:t>
      </w:r>
      <w:r w:rsidR="00EE53A1">
        <w:t>he number of jobs</w:t>
      </w:r>
      <w:r>
        <w:t xml:space="preserve"> has increased in those places</w:t>
      </w:r>
      <w:r w:rsidR="00EE53A1">
        <w:t xml:space="preserve">. </w:t>
      </w:r>
      <w:r>
        <w:t>T</w:t>
      </w:r>
      <w:r w:rsidR="00EE53A1">
        <w:t>hat is a really good thing for those places.</w:t>
      </w:r>
    </w:p>
    <w:p w:rsidR="00EE53A1" w:rsidP="003B3323">
      <w:pPr>
        <w:pStyle w:val="Answer"/>
      </w:pPr>
      <w:r w:rsidRPr="00B616F0">
        <w:t>Cumbernauld</w:t>
      </w:r>
      <w:r>
        <w:t xml:space="preserve"> </w:t>
      </w:r>
      <w:r w:rsidR="00CA5B89">
        <w:t>i</w:t>
      </w:r>
      <w:r w:rsidR="005F7AD4">
        <w:t>s</w:t>
      </w:r>
      <w:r>
        <w:t xml:space="preserve"> </w:t>
      </w:r>
      <w:r>
        <w:t>slight</w:t>
      </w:r>
      <w:r>
        <w:t xml:space="preserve">ly </w:t>
      </w:r>
      <w:r>
        <w:t xml:space="preserve">north of </w:t>
      </w:r>
      <w:r>
        <w:t xml:space="preserve">Glasgow, as you know. </w:t>
      </w:r>
      <w:r w:rsidR="00CA5B89">
        <w:t>The office</w:t>
      </w:r>
      <w:r>
        <w:t xml:space="preserve"> </w:t>
      </w:r>
      <w:r>
        <w:t xml:space="preserve">was in a </w:t>
      </w:r>
      <w:r>
        <w:t xml:space="preserve">residential </w:t>
      </w:r>
      <w:r>
        <w:t xml:space="preserve">area. </w:t>
      </w:r>
      <w:r>
        <w:t>W</w:t>
      </w:r>
      <w:r>
        <w:t>hat we now hav</w:t>
      </w:r>
      <w:r>
        <w:t>e in 1</w:t>
      </w:r>
      <w:r>
        <w:t xml:space="preserve"> Atlantic Square </w:t>
      </w:r>
      <w:r>
        <w:t>in Glasgow</w:t>
      </w:r>
      <w:r>
        <w:t xml:space="preserve"> provides a much more modern and great place to work.</w:t>
      </w:r>
      <w:r>
        <w:t xml:space="preserve"> </w:t>
      </w:r>
      <w:r>
        <w:t xml:space="preserve">I </w:t>
      </w:r>
      <w:r w:rsidR="006F088D">
        <w:t xml:space="preserve">have </w:t>
      </w:r>
      <w:r>
        <w:t>visit</w:t>
      </w:r>
      <w:r>
        <w:t xml:space="preserve">ed </w:t>
      </w:r>
      <w:r w:rsidRPr="00B616F0" w:rsidR="006F088D">
        <w:t>Cumbernauld</w:t>
      </w:r>
      <w:r w:rsidR="006F088D">
        <w:t>—</w:t>
      </w:r>
      <w:r>
        <w:t>I have been to many of the offices that existed</w:t>
      </w:r>
      <w:r w:rsidR="006F088D">
        <w:t xml:space="preserve">—and 1 Atlantic Square, </w:t>
      </w:r>
      <w:r>
        <w:t xml:space="preserve">in terms of what it provides our staff, is of much better quality than </w:t>
      </w:r>
      <w:r w:rsidR="005F7AD4">
        <w:t xml:space="preserve">what </w:t>
      </w:r>
      <w:r>
        <w:t xml:space="preserve">was available in </w:t>
      </w:r>
      <w:r w:rsidRPr="00B616F0" w:rsidR="006F088D">
        <w:t>Cumbernauld</w:t>
      </w:r>
      <w:r>
        <w:t>.</w:t>
      </w:r>
    </w:p>
    <w:p w:rsidR="00EE53A1" w:rsidP="003B3323">
      <w:pPr>
        <w:pStyle w:val="Question"/>
      </w:pPr>
      <w:sdt>
        <w:sdtPr>
          <w:alias w:val="Member"/>
          <w:tag w:val="&lt;Member mnisId='4465' dodsId='138155'&gt;"/>
          <w:id w:val="-2054452784"/>
          <w:placeholder>
            <w:docPart w:val="AB8EA63B8595460CABFCC0B23E2B784D"/>
          </w:placeholder>
          <w:richText/>
        </w:sdtPr>
        <w:sdtContent>
          <w:r w:rsidR="006F088D">
            <w:rPr>
              <w:b/>
            </w:rPr>
            <w:t>Ronnie Cowan:</w:t>
          </w:r>
        </w:sdtContent>
      </w:sdt>
      <w:r w:rsidR="006F088D">
        <w:t xml:space="preserve"> The </w:t>
      </w:r>
      <w:r w:rsidR="00514EF4">
        <w:t>Government</w:t>
      </w:r>
      <w:r w:rsidR="00AD569E">
        <w:t>’</w:t>
      </w:r>
      <w:r w:rsidR="006F088D">
        <w:t>s press releases have cited</w:t>
      </w:r>
      <w:r>
        <w:t xml:space="preserve"> research</w:t>
      </w:r>
      <w:r w:rsidR="006F088D">
        <w:t xml:space="preserve"> that </w:t>
      </w:r>
      <w:r>
        <w:t>suggests that</w:t>
      </w:r>
      <w:r w:rsidR="006F088D">
        <w:t xml:space="preserve">, </w:t>
      </w:r>
      <w:r>
        <w:t>for every 1</w:t>
      </w:r>
      <w:r w:rsidR="006F088D">
        <w:t>,</w:t>
      </w:r>
      <w:r>
        <w:t xml:space="preserve">000 jobs relocated </w:t>
      </w:r>
      <w:r w:rsidR="006F088D">
        <w:t xml:space="preserve">to an </w:t>
      </w:r>
      <w:r>
        <w:t>area</w:t>
      </w:r>
      <w:r w:rsidR="006F088D">
        <w:t xml:space="preserve">, </w:t>
      </w:r>
      <w:r>
        <w:t xml:space="preserve">that </w:t>
      </w:r>
      <w:r w:rsidR="006F088D">
        <w:t xml:space="preserve">area </w:t>
      </w:r>
      <w:r>
        <w:t xml:space="preserve">benefits by </w:t>
      </w:r>
      <w:r w:rsidR="006F088D">
        <w:t>£</w:t>
      </w:r>
      <w:r>
        <w:t>30 million</w:t>
      </w:r>
      <w:r w:rsidR="006F088D">
        <w:t xml:space="preserve">, </w:t>
      </w:r>
      <w:r>
        <w:t xml:space="preserve">with </w:t>
      </w:r>
      <w:r w:rsidR="006F088D">
        <w:t xml:space="preserve">workers </w:t>
      </w:r>
      <w:r>
        <w:t xml:space="preserve">putting 50% of their </w:t>
      </w:r>
      <w:r w:rsidR="006F088D">
        <w:t xml:space="preserve">salaries </w:t>
      </w:r>
      <w:r>
        <w:t xml:space="preserve">back into the local area. </w:t>
      </w:r>
      <w:r w:rsidR="006F088D">
        <w:t xml:space="preserve">If </w:t>
      </w:r>
      <w:r>
        <w:t>I am spending my money in central Glasgow</w:t>
      </w:r>
      <w:r w:rsidR="006F088D">
        <w:t xml:space="preserve">, </w:t>
      </w:r>
      <w:r>
        <w:t xml:space="preserve">I am not spending my money in my own local community, </w:t>
      </w:r>
      <w:r w:rsidR="006F088D">
        <w:t xml:space="preserve">where </w:t>
      </w:r>
      <w:r>
        <w:t>I live.</w:t>
      </w:r>
    </w:p>
    <w:p w:rsidR="00EE53A1" w:rsidP="003B3323">
      <w:pPr>
        <w:pStyle w:val="Answer"/>
      </w:pPr>
      <w:sdt>
        <w:sdtPr>
          <w:alias w:val="Witness"/>
          <w:id w:val="98226049"/>
          <w:placeholder>
            <w:docPart w:val="AF2CBDBF854449DCB88ED80A6CFE26A4"/>
          </w:placeholder>
          <w:richText/>
        </w:sdtPr>
        <w:sdtContent>
          <w:r w:rsidRPr="00F20C19" w:rsidR="006F088D">
            <w:rPr>
              <w:b/>
              <w:i/>
            </w:rPr>
            <w:t xml:space="preserve">Ravi Chand: </w:t>
          </w:r>
        </w:sdtContent>
      </w:sdt>
      <w:r w:rsidR="006F088D">
        <w:t xml:space="preserve">We </w:t>
      </w:r>
      <w:r>
        <w:t>are trying to make an assessment of the region</w:t>
      </w:r>
      <w:r w:rsidR="006F088D">
        <w:t xml:space="preserve"> and the </w:t>
      </w:r>
      <w:r>
        <w:t xml:space="preserve">wider area </w:t>
      </w:r>
      <w:r w:rsidR="00C9213C">
        <w:t>in which</w:t>
      </w:r>
      <w:r w:rsidR="006F088D">
        <w:t xml:space="preserve"> that </w:t>
      </w:r>
      <w:r>
        <w:t>might be spent.</w:t>
      </w:r>
    </w:p>
    <w:p w:rsidR="00EE53A1" w:rsidP="003B3323">
      <w:pPr>
        <w:pStyle w:val="Question"/>
      </w:pPr>
      <w:sdt>
        <w:sdtPr>
          <w:alias w:val="Member"/>
          <w:tag w:val="&lt;Member mnisId='4465' dodsId='138155'&gt;"/>
          <w:id w:val="1821223717"/>
          <w:placeholder>
            <w:docPart w:val="6F2706A8EA404013B2021FAB4F90D46D"/>
          </w:placeholder>
          <w:richText/>
        </w:sdtPr>
        <w:sdtContent>
          <w:r w:rsidR="006F088D">
            <w:rPr>
              <w:b/>
            </w:rPr>
            <w:t>Ronnie Cowan:</w:t>
          </w:r>
        </w:sdtContent>
      </w:sdt>
      <w:r w:rsidR="006F088D">
        <w:t xml:space="preserve"> W</w:t>
      </w:r>
      <w:r>
        <w:t>hat is the region?</w:t>
      </w:r>
    </w:p>
    <w:p w:rsidR="00221B0E" w:rsidP="003B3323">
      <w:pPr>
        <w:pStyle w:val="Answer"/>
      </w:pPr>
      <w:sdt>
        <w:sdtPr>
          <w:alias w:val="Witness"/>
          <w:id w:val="1792320693"/>
          <w:placeholder>
            <w:docPart w:val="CE0680A906934A30A4E48A3E9C478170"/>
          </w:placeholder>
          <w:richText/>
        </w:sdtPr>
        <w:sdtContent>
          <w:r w:rsidRPr="00F20C19" w:rsidR="006F088D">
            <w:rPr>
              <w:b/>
              <w:i/>
            </w:rPr>
            <w:t xml:space="preserve">Ravi Chand: </w:t>
          </w:r>
        </w:sdtContent>
      </w:sdt>
      <w:r w:rsidR="006F088D">
        <w:t>G</w:t>
      </w:r>
      <w:r w:rsidR="00EE53A1">
        <w:t>enerally speaking</w:t>
      </w:r>
      <w:r w:rsidR="006F088D">
        <w:t xml:space="preserve">, </w:t>
      </w:r>
      <w:r w:rsidR="00EE53A1">
        <w:t xml:space="preserve">there is an assessment </w:t>
      </w:r>
      <w:r>
        <w:t xml:space="preserve">that says </w:t>
      </w:r>
      <w:r w:rsidR="00EE53A1">
        <w:t xml:space="preserve">people </w:t>
      </w:r>
      <w:r>
        <w:t xml:space="preserve">will </w:t>
      </w:r>
      <w:r w:rsidR="00EE53A1">
        <w:t>be spending money where they live</w:t>
      </w:r>
      <w:r>
        <w:t>.</w:t>
      </w:r>
    </w:p>
    <w:p w:rsidR="00221B0E" w:rsidP="003B3323">
      <w:pPr>
        <w:pStyle w:val="Question"/>
      </w:pPr>
      <w:sdt>
        <w:sdtPr>
          <w:alias w:val="Member"/>
          <w:tag w:val="&lt;Member mnisId='4465' dodsId='138155'&gt;"/>
          <w:id w:val="1493218270"/>
          <w:placeholder>
            <w:docPart w:val="3E4356AC993D461BA331E52073FA2CEC"/>
          </w:placeholder>
          <w:richText/>
        </w:sdtPr>
        <w:sdtContent>
          <w:r>
            <w:rPr>
              <w:b/>
            </w:rPr>
            <w:t>Ronnie Cowan:</w:t>
          </w:r>
        </w:sdtContent>
      </w:sdt>
      <w:r>
        <w:t xml:space="preserve"> When you say “</w:t>
      </w:r>
      <w:r w:rsidR="00EE53A1">
        <w:t>region</w:t>
      </w:r>
      <w:r>
        <w:t>”, you are talking about g</w:t>
      </w:r>
      <w:r w:rsidR="00EE53A1">
        <w:t>reater Glasgow</w:t>
      </w:r>
      <w:r>
        <w:t xml:space="preserve">. </w:t>
      </w:r>
    </w:p>
    <w:p w:rsidR="00221B0E" w:rsidP="003B3323">
      <w:pPr>
        <w:pStyle w:val="Answer"/>
      </w:pPr>
      <w:sdt>
        <w:sdtPr>
          <w:alias w:val="Witness"/>
          <w:id w:val="1075791476"/>
          <w:placeholder>
            <w:docPart w:val="5EE1C0F26342469E80EDDF1A614C6ABF"/>
          </w:placeholder>
          <w:richText/>
        </w:sdtPr>
        <w:sdtContent>
          <w:r w:rsidRPr="00F20C19">
            <w:rPr>
              <w:b/>
              <w:i/>
            </w:rPr>
            <w:t xml:space="preserve">Ravi Chand: </w:t>
          </w:r>
        </w:sdtContent>
      </w:sdt>
      <w:r w:rsidR="00EE53A1">
        <w:t>Yes.</w:t>
      </w:r>
      <w:r>
        <w:t xml:space="preserve"> In this</w:t>
      </w:r>
      <w:r w:rsidR="00EE53A1">
        <w:t xml:space="preserve"> case</w:t>
      </w:r>
      <w:r>
        <w:t xml:space="preserve">, </w:t>
      </w:r>
      <w:r w:rsidR="00EE53A1">
        <w:t xml:space="preserve">it would be </w:t>
      </w:r>
      <w:r w:rsidR="005F7AD4">
        <w:t>g</w:t>
      </w:r>
      <w:r w:rsidR="00EE53A1">
        <w:t>reat</w:t>
      </w:r>
      <w:r>
        <w:t>er Glasgow.</w:t>
      </w:r>
      <w:r w:rsidR="00EE53A1">
        <w:t xml:space="preserve"> I should </w:t>
      </w:r>
      <w:r>
        <w:t xml:space="preserve">be </w:t>
      </w:r>
      <w:r w:rsidR="00EE53A1">
        <w:t>clear</w:t>
      </w:r>
      <w:r w:rsidR="00C9213C">
        <w:t>:</w:t>
      </w:r>
      <w:r>
        <w:t xml:space="preserve"> </w:t>
      </w:r>
      <w:r w:rsidR="00C9213C">
        <w:t xml:space="preserve">when </w:t>
      </w:r>
      <w:r w:rsidR="00EE53A1">
        <w:t xml:space="preserve">I am talking about </w:t>
      </w:r>
      <w:r w:rsidR="00C9213C">
        <w:t>regions</w:t>
      </w:r>
      <w:r w:rsidR="00EE53A1">
        <w:t>, I am talking about travel</w:t>
      </w:r>
      <w:r>
        <w:t>-</w:t>
      </w:r>
      <w:r w:rsidR="00EE53A1">
        <w:t>to</w:t>
      </w:r>
      <w:r>
        <w:t>-</w:t>
      </w:r>
      <w:r w:rsidR="00EE53A1">
        <w:t xml:space="preserve">work </w:t>
      </w:r>
      <w:r>
        <w:t>area</w:t>
      </w:r>
      <w:r w:rsidR="00C9213C">
        <w:t>s</w:t>
      </w:r>
      <w:r w:rsidR="00EE53A1">
        <w:t>. The area we assess to be the travel</w:t>
      </w:r>
      <w:r>
        <w:t>-</w:t>
      </w:r>
      <w:r w:rsidR="00EE53A1">
        <w:t>to</w:t>
      </w:r>
      <w:r>
        <w:t>-</w:t>
      </w:r>
      <w:r w:rsidR="00EE53A1">
        <w:t>work area is where the impact happens.</w:t>
      </w:r>
    </w:p>
    <w:p w:rsidR="00AB3684" w:rsidP="003B3323">
      <w:pPr>
        <w:pStyle w:val="Answer"/>
      </w:pPr>
      <w:r>
        <w:t>We looked at various models</w:t>
      </w:r>
      <w:r>
        <w:t xml:space="preserve"> and in the T</w:t>
      </w:r>
      <w:r>
        <w:t xml:space="preserve">reasury </w:t>
      </w:r>
      <w:r>
        <w:t xml:space="preserve">Green Book to see how </w:t>
      </w:r>
      <w:r>
        <w:t xml:space="preserve">we might measure this. </w:t>
      </w:r>
      <w:r>
        <w:t>There are a</w:t>
      </w:r>
      <w:r>
        <w:t xml:space="preserve"> number of ways of measuring what we think that economic impact might be. I work</w:t>
      </w:r>
      <w:r>
        <w:t>ed</w:t>
      </w:r>
      <w:r>
        <w:t xml:space="preserve"> with economists across </w:t>
      </w:r>
      <w:r w:rsidR="00514EF4">
        <w:t>Government</w:t>
      </w:r>
      <w:r>
        <w:t xml:space="preserve">. I asked ONS to look at what we </w:t>
      </w:r>
      <w:r>
        <w:t>we</w:t>
      </w:r>
      <w:r>
        <w:t>re doing</w:t>
      </w:r>
      <w:r>
        <w:t>. W</w:t>
      </w:r>
      <w:r>
        <w:t>e arrived at a theory about what we think might be a measure for economic impact</w:t>
      </w:r>
      <w:r>
        <w:t>, and w</w:t>
      </w:r>
      <w:r>
        <w:t>e set that out.</w:t>
      </w:r>
    </w:p>
    <w:p w:rsidR="00EE53A1" w:rsidP="003B3323">
      <w:pPr>
        <w:pStyle w:val="Answer"/>
      </w:pPr>
      <w:r>
        <w:t xml:space="preserve">We are about to undertake an exercise to </w:t>
      </w:r>
      <w:r w:rsidR="00AB3684">
        <w:t>evaluate w</w:t>
      </w:r>
      <w:r>
        <w:t xml:space="preserve">hether we are having the level </w:t>
      </w:r>
      <w:r w:rsidR="00AB3684">
        <w:t xml:space="preserve">of </w:t>
      </w:r>
      <w:r>
        <w:t>impact we anticipate</w:t>
      </w:r>
      <w:r w:rsidR="00AB3684">
        <w:t>d</w:t>
      </w:r>
      <w:r>
        <w:t xml:space="preserve">. </w:t>
      </w:r>
      <w:r w:rsidR="00AB3684">
        <w:t>T</w:t>
      </w:r>
      <w:r>
        <w:t>hat is a piece of work that is going to take place this year</w:t>
      </w:r>
      <w:r w:rsidR="00AB3684">
        <w:t xml:space="preserve">. Then </w:t>
      </w:r>
      <w:r>
        <w:t xml:space="preserve">I will be able to report back </w:t>
      </w:r>
      <w:r w:rsidR="00CD3BF7">
        <w:t xml:space="preserve">on </w:t>
      </w:r>
      <w:r>
        <w:t xml:space="preserve">whether we are having </w:t>
      </w:r>
      <w:r w:rsidR="00CD3BF7">
        <w:t xml:space="preserve">the right </w:t>
      </w:r>
      <w:r>
        <w:t>impact</w:t>
      </w:r>
      <w:r w:rsidR="00CD3BF7">
        <w:t xml:space="preserve"> or </w:t>
      </w:r>
      <w:r>
        <w:t>we need to do something differently to get economic impact in these places.</w:t>
      </w:r>
    </w:p>
    <w:p w:rsidR="00CD3BF7" w:rsidP="003B3323">
      <w:pPr>
        <w:pStyle w:val="Question"/>
      </w:pPr>
      <w:sdt>
        <w:sdtPr>
          <w:alias w:val="Member"/>
          <w:tag w:val="&lt;Member mnisId='4465' dodsId='138155'&gt;"/>
          <w:id w:val="-908926989"/>
          <w:placeholder>
            <w:docPart w:val="1805FE2DD6834FF1AF2AB473CFAED0D9"/>
          </w:placeholder>
          <w:richText/>
        </w:sdtPr>
        <w:sdtContent>
          <w:r>
            <w:rPr>
              <w:b/>
            </w:rPr>
            <w:t>Ronnie Cowan:</w:t>
          </w:r>
        </w:sdtContent>
      </w:sdt>
      <w:r>
        <w:t xml:space="preserve"> How did you get to the </w:t>
      </w:r>
      <w:r w:rsidR="00EE53A1">
        <w:t>figure of 50%</w:t>
      </w:r>
      <w:r>
        <w:t xml:space="preserve"> of salaries going back into the local area?</w:t>
      </w:r>
    </w:p>
    <w:p w:rsidR="00CD3BF7" w:rsidP="003B3323">
      <w:pPr>
        <w:pStyle w:val="Answer"/>
      </w:pPr>
      <w:sdt>
        <w:sdtPr>
          <w:alias w:val="Witness"/>
          <w:id w:val="713777295"/>
          <w:placeholder>
            <w:docPart w:val="018F91AE7DDA441B9D501AFB8EE24CF8"/>
          </w:placeholder>
          <w:richText/>
        </w:sdtPr>
        <w:sdtContent>
          <w:r w:rsidRPr="00F20C19">
            <w:rPr>
              <w:b/>
              <w:i/>
            </w:rPr>
            <w:t xml:space="preserve">Ravi Chand: </w:t>
          </w:r>
        </w:sdtContent>
      </w:sdt>
      <w:r>
        <w:t xml:space="preserve">There </w:t>
      </w:r>
      <w:r w:rsidR="00EE53A1">
        <w:t>were various models</w:t>
      </w:r>
      <w:r>
        <w:t xml:space="preserve">. We </w:t>
      </w:r>
      <w:r w:rsidR="00EE53A1">
        <w:t>looked at how economic impact</w:t>
      </w:r>
      <w:r>
        <w:t xml:space="preserve"> i</w:t>
      </w:r>
      <w:r w:rsidR="00EE53A1">
        <w:t>s measured</w:t>
      </w:r>
      <w:r>
        <w:t>.</w:t>
      </w:r>
      <w:r w:rsidR="00EE53A1">
        <w:t xml:space="preserve"> Some relocations carried out in the past</w:t>
      </w:r>
      <w:r>
        <w:t xml:space="preserve"> t</w:t>
      </w:r>
      <w:r w:rsidR="00EE53A1">
        <w:t xml:space="preserve">ook into account </w:t>
      </w:r>
      <w:r w:rsidR="00217B11">
        <w:t xml:space="preserve">that </w:t>
      </w:r>
      <w:r w:rsidR="00EE53A1">
        <w:t>100% of salary</w:t>
      </w:r>
      <w:r w:rsidR="00217B11">
        <w:t xml:space="preserve"> would be spent in a place</w:t>
      </w:r>
      <w:r>
        <w:t xml:space="preserve">. They said, “People </w:t>
      </w:r>
      <w:r w:rsidR="00EE53A1">
        <w:t>will spend 100% of their disposa</w:t>
      </w:r>
      <w:r w:rsidR="00C9213C">
        <w:t>b</w:t>
      </w:r>
      <w:r w:rsidR="00EE53A1">
        <w:t>l</w:t>
      </w:r>
      <w:r w:rsidR="00C9213C">
        <w:t>e</w:t>
      </w:r>
      <w:r w:rsidR="00EE53A1">
        <w:t xml:space="preserve"> income in a place</w:t>
      </w:r>
      <w:r>
        <w:t xml:space="preserve">, </w:t>
      </w:r>
      <w:r w:rsidR="00EE53A1">
        <w:t>and therefore we can count th</w:t>
      </w:r>
      <w:r>
        <w:t>at as an</w:t>
      </w:r>
      <w:r w:rsidR="00EE53A1">
        <w:t xml:space="preserve"> economic impact </w:t>
      </w:r>
      <w:r>
        <w:t xml:space="preserve">to the area”. </w:t>
      </w:r>
    </w:p>
    <w:p w:rsidR="00217B11" w:rsidP="003B3323">
      <w:pPr>
        <w:pStyle w:val="Question"/>
      </w:pPr>
      <w:sdt>
        <w:sdtPr>
          <w:alias w:val="Member"/>
          <w:tag w:val="&lt;Member mnisId='4465' dodsId='138155'&gt;"/>
          <w:id w:val="-953707943"/>
          <w:placeholder>
            <w:docPart w:val="45A2E539B02C42FAAF4DCD3BD383882F"/>
          </w:placeholder>
          <w:richText/>
        </w:sdtPr>
        <w:sdtContent>
          <w:r>
            <w:rPr>
              <w:b/>
            </w:rPr>
            <w:t>Ronnie Cowan:</w:t>
          </w:r>
        </w:sdtContent>
      </w:sdt>
      <w:r>
        <w:t xml:space="preserve"> Is it salary or disposable income? </w:t>
      </w:r>
    </w:p>
    <w:p w:rsidR="00EE53A1" w:rsidP="003B3323">
      <w:pPr>
        <w:pStyle w:val="Answer"/>
      </w:pPr>
      <w:sdt>
        <w:sdtPr>
          <w:alias w:val="Witness"/>
          <w:id w:val="-777100296"/>
          <w:placeholder>
            <w:docPart w:val="68BDE6171200458EA0AEDFBAD2C64387"/>
          </w:placeholder>
          <w:richText/>
        </w:sdtPr>
        <w:sdtContent>
          <w:r w:rsidRPr="00F20C19" w:rsidR="00217B11">
            <w:rPr>
              <w:b/>
              <w:i/>
            </w:rPr>
            <w:t xml:space="preserve">Ravi Chand: </w:t>
          </w:r>
        </w:sdtContent>
      </w:sdt>
      <w:r w:rsidR="00217B11">
        <w:t>It is salary</w:t>
      </w:r>
      <w:r w:rsidR="00C9213C">
        <w:t>, sorry</w:t>
      </w:r>
      <w:r w:rsidR="00217B11">
        <w:t>. We</w:t>
      </w:r>
      <w:r>
        <w:t xml:space="preserve"> took a </w:t>
      </w:r>
      <w:r w:rsidR="00217B11">
        <w:t xml:space="preserve">far </w:t>
      </w:r>
      <w:r>
        <w:t>more conservative estimate of what people might spend in the area</w:t>
      </w:r>
      <w:r w:rsidR="00C9213C">
        <w:t xml:space="preserve"> and</w:t>
      </w:r>
      <w:r w:rsidR="00217B11">
        <w:t xml:space="preserve"> </w:t>
      </w:r>
      <w:r>
        <w:t>land</w:t>
      </w:r>
      <w:r w:rsidR="00217B11">
        <w:t>ed on</w:t>
      </w:r>
      <w:r>
        <w:t xml:space="preserve"> 50%</w:t>
      </w:r>
      <w:r w:rsidR="00C9213C">
        <w:t>,</w:t>
      </w:r>
      <w:r w:rsidR="00217B11">
        <w:t xml:space="preserve"> </w:t>
      </w:r>
      <w:r w:rsidR="00C9213C">
        <w:t xml:space="preserve">which we will </w:t>
      </w:r>
      <w:r>
        <w:t xml:space="preserve">test to see whether </w:t>
      </w:r>
      <w:r w:rsidR="00C9213C">
        <w:t>i</w:t>
      </w:r>
      <w:r>
        <w:t xml:space="preserve">t </w:t>
      </w:r>
      <w:r w:rsidR="00217B11">
        <w:t xml:space="preserve">is </w:t>
      </w:r>
      <w:r>
        <w:t>true</w:t>
      </w:r>
      <w:r w:rsidR="00217B11">
        <w:t xml:space="preserve"> w</w:t>
      </w:r>
      <w:r>
        <w:t>hen we come to evaluate</w:t>
      </w:r>
      <w:r w:rsidR="00217B11">
        <w:t xml:space="preserve">. We </w:t>
      </w:r>
      <w:r>
        <w:t>will do</w:t>
      </w:r>
      <w:r w:rsidR="00C9213C">
        <w:t>;</w:t>
      </w:r>
      <w:r w:rsidR="00217B11">
        <w:t xml:space="preserve"> </w:t>
      </w:r>
      <w:r w:rsidR="00C9213C">
        <w:t xml:space="preserve">we </w:t>
      </w:r>
      <w:r>
        <w:t>will make that assessment to see whether we have that.</w:t>
      </w:r>
    </w:p>
    <w:p w:rsidR="00EE53A1" w:rsidP="003B3323">
      <w:pPr>
        <w:pStyle w:val="Answer"/>
      </w:pPr>
      <w:r>
        <w:t>There are o</w:t>
      </w:r>
      <w:r>
        <w:t>ther factors like job multipliers, GVA</w:t>
      </w:r>
      <w:r w:rsidR="002C1146">
        <w:t xml:space="preserve">, </w:t>
      </w:r>
      <w:r>
        <w:t>GDP</w:t>
      </w:r>
      <w:r w:rsidR="00217B11">
        <w:t xml:space="preserve"> </w:t>
      </w:r>
      <w:r>
        <w:t xml:space="preserve">impact </w:t>
      </w:r>
      <w:r w:rsidR="00217B11">
        <w:t xml:space="preserve">and </w:t>
      </w:r>
      <w:r>
        <w:t xml:space="preserve">other assessments that </w:t>
      </w:r>
      <w:r w:rsidR="00217B11">
        <w:t xml:space="preserve">can </w:t>
      </w:r>
      <w:r>
        <w:t>be made</w:t>
      </w:r>
      <w:r w:rsidR="00217B11">
        <w:t xml:space="preserve">. We </w:t>
      </w:r>
      <w:r>
        <w:t>will come back to these to assess whether those are taking place</w:t>
      </w:r>
      <w:r w:rsidR="002C1146">
        <w:t>. T</w:t>
      </w:r>
      <w:r>
        <w:t xml:space="preserve">hat was seen as a fair, </w:t>
      </w:r>
      <w:r w:rsidR="002C1146">
        <w:t xml:space="preserve">proportionate and </w:t>
      </w:r>
      <w:r>
        <w:t>sensible measure to use to make that assessment.</w:t>
      </w:r>
    </w:p>
    <w:p w:rsidR="00EE53A1" w:rsidP="003B3323">
      <w:pPr>
        <w:pStyle w:val="Question"/>
      </w:pPr>
      <w:sdt>
        <w:sdtPr>
          <w:alias w:val="Member"/>
          <w:tag w:val="&lt;Member mnisId='4465' dodsId='138155'&gt;"/>
          <w:id w:val="-1632005272"/>
          <w:placeholder>
            <w:docPart w:val="F2EFB98825784CDEB96894F0A1FA4989"/>
          </w:placeholder>
          <w:richText/>
        </w:sdtPr>
        <w:sdtContent>
          <w:r w:rsidR="002C1146">
            <w:rPr>
              <w:b/>
            </w:rPr>
            <w:t>Ronnie Cowan:</w:t>
          </w:r>
        </w:sdtContent>
      </w:sdt>
      <w:r w:rsidR="002C1146">
        <w:t xml:space="preserve"> </w:t>
      </w:r>
      <w:r w:rsidR="00C9213C">
        <w:t>Do</w:t>
      </w:r>
      <w:r w:rsidR="002C1146">
        <w:t xml:space="preserve"> you </w:t>
      </w:r>
      <w:r w:rsidR="00C9213C">
        <w:t>have</w:t>
      </w:r>
      <w:r w:rsidR="002C1146">
        <w:t xml:space="preserve"> a breakdown of this? </w:t>
      </w:r>
      <w:r>
        <w:t xml:space="preserve">I find it very hard </w:t>
      </w:r>
      <w:r w:rsidR="002C1146">
        <w:t xml:space="preserve">to believe that </w:t>
      </w:r>
      <w:r>
        <w:t>50% of someone</w:t>
      </w:r>
      <w:r w:rsidR="00AD569E">
        <w:t>’</w:t>
      </w:r>
      <w:r>
        <w:t xml:space="preserve">s salary is spent </w:t>
      </w:r>
      <w:r w:rsidR="002C1146">
        <w:t>in a place</w:t>
      </w:r>
      <w:r w:rsidR="00C9213C">
        <w:t>, after</w:t>
      </w:r>
      <w:r w:rsidR="002C1146">
        <w:t xml:space="preserve"> their </w:t>
      </w:r>
      <w:r>
        <w:t xml:space="preserve">mortgage, any loans, </w:t>
      </w:r>
      <w:r w:rsidR="002C1146">
        <w:t xml:space="preserve">their </w:t>
      </w:r>
      <w:r>
        <w:t>tax</w:t>
      </w:r>
      <w:r w:rsidR="005F7AD4">
        <w:t xml:space="preserve"> and</w:t>
      </w:r>
      <w:r>
        <w:t xml:space="preserve"> </w:t>
      </w:r>
      <w:r w:rsidR="002C1146">
        <w:t>their national insurance</w:t>
      </w:r>
      <w:r>
        <w:t xml:space="preserve">. I </w:t>
      </w:r>
      <w:r w:rsidR="002C1146">
        <w:t xml:space="preserve">would </w:t>
      </w:r>
      <w:r>
        <w:t>really like a breakdown of that figure</w:t>
      </w:r>
      <w:r w:rsidR="002C1146">
        <w:t>.</w:t>
      </w:r>
      <w:r>
        <w:t xml:space="preserve"> </w:t>
      </w:r>
      <w:r w:rsidR="00C9213C">
        <w:t xml:space="preserve">Disposable </w:t>
      </w:r>
      <w:r w:rsidR="002C1146">
        <w:t xml:space="preserve">income would have </w:t>
      </w:r>
      <w:r>
        <w:t>been more understandable</w:t>
      </w:r>
      <w:r w:rsidR="002C1146">
        <w:t>. Do you have a breakdown of that?</w:t>
      </w:r>
    </w:p>
    <w:p w:rsidR="002C1146" w:rsidP="003B3323">
      <w:pPr>
        <w:pStyle w:val="Answer"/>
      </w:pPr>
      <w:sdt>
        <w:sdtPr>
          <w:alias w:val="Witness"/>
          <w:id w:val="641462959"/>
          <w:placeholder>
            <w:docPart w:val="6C851C4208FE46FB9E29077CBEB5977E"/>
          </w:placeholder>
          <w:richText/>
        </w:sdtPr>
        <w:sdtContent>
          <w:r w:rsidRPr="00F20C19">
            <w:rPr>
              <w:b/>
              <w:i/>
            </w:rPr>
            <w:t xml:space="preserve">Ravi Chand: </w:t>
          </w:r>
        </w:sdtContent>
      </w:sdt>
      <w:r w:rsidR="00EE53A1">
        <w:t xml:space="preserve">Like I said, we looked </w:t>
      </w:r>
      <w:r>
        <w:t>at where salary had been used—</w:t>
      </w:r>
    </w:p>
    <w:p w:rsidR="002C1146" w:rsidP="003B3323">
      <w:pPr>
        <w:pStyle w:val="Question"/>
        <w:numPr>
          <w:ilvl w:val="0"/>
          <w:numId w:val="0"/>
        </w:numPr>
        <w:ind w:left="794"/>
      </w:pPr>
      <w:sdt>
        <w:sdtPr>
          <w:alias w:val="Member"/>
          <w:tag w:val="&lt;Member mnisId='4465' dodsId='138155'&gt;"/>
          <w:id w:val="-1001501497"/>
          <w:placeholder>
            <w:docPart w:val="9ADB8D4E185C4E3EAD71DC4529675C7D"/>
          </w:placeholder>
          <w:richText/>
        </w:sdtPr>
        <w:sdtContent>
          <w:r>
            <w:rPr>
              <w:b/>
            </w:rPr>
            <w:t>Ronnie Cowan:</w:t>
          </w:r>
        </w:sdtContent>
      </w:sdt>
      <w:r>
        <w:t xml:space="preserve"> Can you show your workings for this figure?</w:t>
      </w:r>
    </w:p>
    <w:p w:rsidR="002C1146" w:rsidP="003B3323">
      <w:pPr>
        <w:pStyle w:val="Answer"/>
      </w:pPr>
      <w:sdt>
        <w:sdtPr>
          <w:alias w:val="Witness"/>
          <w:id w:val="735978847"/>
          <w:placeholder>
            <w:docPart w:val="B9E2EC31B944423F81F713F7BC0C6BE8"/>
          </w:placeholder>
          <w:richText/>
        </w:sdtPr>
        <w:sdtContent>
          <w:r w:rsidRPr="00F20C19">
            <w:rPr>
              <w:b/>
              <w:i/>
            </w:rPr>
            <w:t xml:space="preserve">Ravi Chand: </w:t>
          </w:r>
        </w:sdtContent>
      </w:sdt>
      <w:r w:rsidR="00EE53A1">
        <w:t>Yes, I can. I can show you a range of studies.</w:t>
      </w:r>
    </w:p>
    <w:p w:rsidR="00EE53A1" w:rsidP="003B3323">
      <w:pPr>
        <w:pStyle w:val="Question"/>
        <w:numPr>
          <w:ilvl w:val="0"/>
          <w:numId w:val="0"/>
        </w:numPr>
        <w:ind w:left="794"/>
      </w:pPr>
      <w:sdt>
        <w:sdtPr>
          <w:alias w:val="Member"/>
          <w:tag w:val="&lt;Member mnisId='4465' dodsId='138155'&gt;"/>
          <w:id w:val="-649512504"/>
          <w:placeholder>
            <w:docPart w:val="4C447052E00F4A1C9270F3FD57FA555B"/>
          </w:placeholder>
          <w:richText/>
        </w:sdtPr>
        <w:sdtContent>
          <w:r w:rsidR="002C1146">
            <w:rPr>
              <w:b/>
            </w:rPr>
            <w:t>Ronnie Cowan:</w:t>
          </w:r>
        </w:sdtContent>
      </w:sdt>
      <w:r w:rsidR="002C1146">
        <w:t xml:space="preserve"> Can you </w:t>
      </w:r>
      <w:r>
        <w:t>send them to the Committee</w:t>
      </w:r>
      <w:r w:rsidR="002C1146">
        <w:t xml:space="preserve">? That will </w:t>
      </w:r>
      <w:r>
        <w:t>make it quicker.</w:t>
      </w:r>
    </w:p>
    <w:p w:rsidR="00EE53A1" w:rsidP="003B3323">
      <w:pPr>
        <w:pStyle w:val="Answer"/>
      </w:pPr>
      <w:sdt>
        <w:sdtPr>
          <w:alias w:val="Witness"/>
          <w:id w:val="1550345447"/>
          <w:placeholder>
            <w:docPart w:val="6FC6D39F0B3D49708BFBFA13917E0A98"/>
          </w:placeholder>
          <w:richText/>
        </w:sdtPr>
        <w:sdtContent>
          <w:r w:rsidRPr="00F20C19" w:rsidR="002C1146">
            <w:rPr>
              <w:b/>
              <w:i/>
            </w:rPr>
            <w:t xml:space="preserve">Ravi Chand: </w:t>
          </w:r>
        </w:sdtContent>
      </w:sdt>
      <w:r w:rsidR="002C1146">
        <w:t>I can show you what t</w:t>
      </w:r>
      <w:r>
        <w:t>he studies we looked at showed us. I can share that.</w:t>
      </w:r>
    </w:p>
    <w:p w:rsidR="00EE53A1" w:rsidRPr="00C9213C" w:rsidP="003B3323">
      <w:pPr>
        <w:pStyle w:val="Question"/>
      </w:pPr>
      <w:sdt>
        <w:sdtPr>
          <w:alias w:val="Member"/>
          <w:tag w:val="&lt;Member mnisId='4465' dodsId='138155'&gt;"/>
          <w:id w:val="-817417022"/>
          <w:placeholder>
            <w:docPart w:val="8D5EB2C2889F42849E711CDF68C52FAB"/>
          </w:placeholder>
          <w:richText/>
        </w:sdtPr>
        <w:sdtContent>
          <w:r w:rsidR="002C1146">
            <w:rPr>
              <w:b/>
            </w:rPr>
            <w:t>Ronnie Cowan:</w:t>
          </w:r>
        </w:sdtContent>
      </w:sdt>
      <w:r w:rsidR="002C1146">
        <w:t xml:space="preserve"> T</w:t>
      </w:r>
      <w:r>
        <w:t xml:space="preserve">he research on </w:t>
      </w:r>
      <w:r w:rsidR="008478D3">
        <w:t xml:space="preserve">the </w:t>
      </w:r>
      <w:r>
        <w:t>economic benefit</w:t>
      </w:r>
      <w:r w:rsidR="002C1146">
        <w:t xml:space="preserve"> </w:t>
      </w:r>
      <w:r>
        <w:t>assum</w:t>
      </w:r>
      <w:r w:rsidR="008478D3">
        <w:t>es that</w:t>
      </w:r>
      <w:r>
        <w:t xml:space="preserve"> all the workers live in the local area and come into </w:t>
      </w:r>
      <w:r w:rsidR="008478D3">
        <w:t xml:space="preserve">the </w:t>
      </w:r>
      <w:r>
        <w:t>office every day</w:t>
      </w:r>
      <w:r w:rsidR="008478D3">
        <w:t xml:space="preserve">. How </w:t>
      </w:r>
      <w:r>
        <w:t xml:space="preserve">are these economic calculations affected </w:t>
      </w:r>
      <w:r w:rsidR="008478D3">
        <w:t xml:space="preserve">if </w:t>
      </w:r>
      <w:r>
        <w:t xml:space="preserve">people commute from </w:t>
      </w:r>
      <w:r w:rsidR="008478D3">
        <w:t xml:space="preserve">far away and only come </w:t>
      </w:r>
      <w:r>
        <w:t>into the office a couple of t</w:t>
      </w:r>
      <w:r w:rsidRPr="00C9213C">
        <w:t>imes a week</w:t>
      </w:r>
      <w:r w:rsidRPr="00C9213C" w:rsidR="008478D3">
        <w:t>?</w:t>
      </w:r>
    </w:p>
    <w:p w:rsidR="008478D3" w:rsidP="003B3323">
      <w:pPr>
        <w:pStyle w:val="Answer"/>
      </w:pPr>
      <w:sdt>
        <w:sdtPr>
          <w:alias w:val="Witness"/>
          <w:id w:val="-1712878433"/>
          <w:placeholder>
            <w:docPart w:val="FDA5BF3E5BAB4AB282745F33AF8E9756"/>
          </w:placeholder>
          <w:richText/>
        </w:sdtPr>
        <w:sdtContent>
          <w:r w:rsidRPr="00C9213C">
            <w:rPr>
              <w:b/>
              <w:i/>
            </w:rPr>
            <w:t xml:space="preserve">Ravi Chand: </w:t>
          </w:r>
        </w:sdtContent>
      </w:sdt>
      <w:r w:rsidRPr="00C9213C" w:rsidR="00C9213C">
        <w:t xml:space="preserve">We </w:t>
      </w:r>
      <w:r w:rsidRPr="00C9213C" w:rsidR="00EE53A1">
        <w:t>made the assessment</w:t>
      </w:r>
      <w:r w:rsidRPr="00C9213C">
        <w:t xml:space="preserve"> </w:t>
      </w:r>
      <w:r w:rsidRPr="00C9213C" w:rsidR="00EE53A1">
        <w:t>before the pandemic</w:t>
      </w:r>
      <w:r w:rsidRPr="00C9213C" w:rsidR="00C9213C">
        <w:t>,</w:t>
      </w:r>
      <w:r w:rsidRPr="00C9213C">
        <w:t xml:space="preserve"> t</w:t>
      </w:r>
      <w:r w:rsidRPr="00C9213C" w:rsidR="00EE53A1">
        <w:t>o be clear on this</w:t>
      </w:r>
      <w:r w:rsidRPr="00C9213C">
        <w:t>. T</w:t>
      </w:r>
      <w:r w:rsidRPr="00C9213C" w:rsidR="00EE53A1">
        <w:t>his is why it is really</w:t>
      </w:r>
      <w:r w:rsidR="00EE53A1">
        <w:t xml:space="preserve"> important to make an assessment now </w:t>
      </w:r>
      <w:r>
        <w:t xml:space="preserve">as to </w:t>
      </w:r>
      <w:r w:rsidR="00EE53A1">
        <w:t xml:space="preserve">whether, as a consequence of changed </w:t>
      </w:r>
      <w:r>
        <w:t>behaviour</w:t>
      </w:r>
      <w:r w:rsidR="00EE53A1">
        <w:t xml:space="preserve"> in terms of people going </w:t>
      </w:r>
      <w:r>
        <w:t>in</w:t>
      </w:r>
      <w:r w:rsidR="00EE53A1">
        <w:t xml:space="preserve">to office </w:t>
      </w:r>
      <w:r>
        <w:t xml:space="preserve">and how much </w:t>
      </w:r>
      <w:r w:rsidR="00EE53A1">
        <w:t>time they spend</w:t>
      </w:r>
      <w:r w:rsidR="00C9213C">
        <w:t xml:space="preserve"> there</w:t>
      </w:r>
      <w:r w:rsidR="00EE53A1">
        <w:t xml:space="preserve">, that is having a different impact </w:t>
      </w:r>
      <w:r>
        <w:t xml:space="preserve">to </w:t>
      </w:r>
      <w:r w:rsidR="00EE53A1">
        <w:t>the one we anticipated.</w:t>
      </w:r>
    </w:p>
    <w:p w:rsidR="00EE53A1" w:rsidP="003B3323">
      <w:pPr>
        <w:pStyle w:val="Answer"/>
      </w:pPr>
      <w:r>
        <w:t>I</w:t>
      </w:r>
      <w:r>
        <w:t>t is too early for me to assess at this point in time what that is, but I completely appreciate that things have changed</w:t>
      </w:r>
      <w:r w:rsidR="00631E46">
        <w:t xml:space="preserve">. We </w:t>
      </w:r>
      <w:r>
        <w:t>have also learned that people are prepared to travel further because they are in the office</w:t>
      </w:r>
      <w:r w:rsidR="00631E46">
        <w:t xml:space="preserve"> for</w:t>
      </w:r>
      <w:r>
        <w:t xml:space="preserve"> fewer days</w:t>
      </w:r>
      <w:r w:rsidR="00631E46">
        <w:t xml:space="preserve"> </w:t>
      </w:r>
      <w:r>
        <w:t>and other things because they can work in a hybrid way. These are factors we now need to assess.</w:t>
      </w:r>
    </w:p>
    <w:p w:rsidR="00631E46" w:rsidP="003B3323">
      <w:pPr>
        <w:pStyle w:val="Question"/>
      </w:pPr>
      <w:sdt>
        <w:sdtPr>
          <w:alias w:val="Member"/>
          <w:tag w:val="&lt;Member mnisId='4465' dodsId='138155'&gt;"/>
          <w:id w:val="1352988014"/>
          <w:placeholder>
            <w:docPart w:val="E2893945B50349AEA7E042817BF6F3E3"/>
          </w:placeholder>
          <w:richText/>
        </w:sdtPr>
        <w:sdtContent>
          <w:r w:rsidRPr="00631E46">
            <w:rPr>
              <w:b/>
            </w:rPr>
            <w:t>Ronnie Cowan:</w:t>
          </w:r>
        </w:sdtContent>
      </w:sdt>
      <w:r>
        <w:t xml:space="preserve"> </w:t>
      </w:r>
      <w:r w:rsidR="00C9213C">
        <w:t>I appreciate that the pandemic</w:t>
      </w:r>
      <w:r>
        <w:t xml:space="preserve"> h</w:t>
      </w:r>
      <w:r w:rsidR="00EE53A1">
        <w:t>as changed everything.</w:t>
      </w:r>
      <w:r>
        <w:t xml:space="preserve"> P</w:t>
      </w:r>
      <w:r w:rsidR="00EE53A1">
        <w:t>otentially</w:t>
      </w:r>
      <w:r>
        <w:t xml:space="preserve">, that could </w:t>
      </w:r>
      <w:r w:rsidR="00EC32B2">
        <w:t>turn</w:t>
      </w:r>
      <w:r>
        <w:t xml:space="preserve"> everything you are </w:t>
      </w:r>
      <w:r w:rsidR="00EE53A1">
        <w:t xml:space="preserve">trying to do here </w:t>
      </w:r>
      <w:r>
        <w:t xml:space="preserve">on its </w:t>
      </w:r>
      <w:r w:rsidR="00EE53A1">
        <w:t>head</w:t>
      </w:r>
      <w:r>
        <w:t>.</w:t>
      </w:r>
    </w:p>
    <w:p w:rsidR="00526AA2" w:rsidP="003B3323">
      <w:pPr>
        <w:pStyle w:val="Answer"/>
      </w:pPr>
      <w:sdt>
        <w:sdtPr>
          <w:alias w:val="Witness"/>
          <w:id w:val="-1447539649"/>
          <w:placeholder>
            <w:docPart w:val="CC48819BB6724E8985E570E2072AD4D2"/>
          </w:placeholder>
          <w:richText/>
        </w:sdtPr>
        <w:sdtContent>
          <w:r w:rsidRPr="00F20C19" w:rsidR="00631E46">
            <w:rPr>
              <w:b/>
              <w:i/>
            </w:rPr>
            <w:t xml:space="preserve">Ravi Chand: </w:t>
          </w:r>
        </w:sdtContent>
      </w:sdt>
      <w:r w:rsidR="00631E46">
        <w:t>I</w:t>
      </w:r>
      <w:r w:rsidR="00EE53A1">
        <w:t>t could do, but relocating real jobs to places, regardless of whether someone is in the office two days a week or five days a week</w:t>
      </w:r>
      <w:r w:rsidR="00631E46">
        <w:t xml:space="preserve">, </w:t>
      </w:r>
      <w:r w:rsidR="00C9213C">
        <w:t>has</w:t>
      </w:r>
      <w:r w:rsidR="00EE53A1">
        <w:t xml:space="preserve"> </w:t>
      </w:r>
      <w:r>
        <w:t xml:space="preserve">an </w:t>
      </w:r>
      <w:r w:rsidR="00EE53A1">
        <w:t xml:space="preserve">impact </w:t>
      </w:r>
      <w:r>
        <w:t xml:space="preserve">on </w:t>
      </w:r>
      <w:r w:rsidR="00EE53A1">
        <w:t>economies</w:t>
      </w:r>
      <w:r w:rsidR="00631E46">
        <w:t>. E</w:t>
      </w:r>
      <w:r w:rsidR="00EE53A1">
        <w:t xml:space="preserve">very study I have looked at shows that it </w:t>
      </w:r>
      <w:r w:rsidR="00C9213C">
        <w:t>has</w:t>
      </w:r>
      <w:r w:rsidR="00EE53A1">
        <w:t xml:space="preserve"> </w:t>
      </w:r>
      <w:r w:rsidR="00C9213C">
        <w:t xml:space="preserve">an </w:t>
      </w:r>
      <w:r w:rsidR="00EE53A1">
        <w:t xml:space="preserve">economic impact, particularly </w:t>
      </w:r>
      <w:r>
        <w:t xml:space="preserve">with </w:t>
      </w:r>
      <w:r w:rsidR="00EE53A1">
        <w:t>higher</w:t>
      </w:r>
      <w:r>
        <w:t>-</w:t>
      </w:r>
      <w:r w:rsidR="00EE53A1">
        <w:t>pa</w:t>
      </w:r>
      <w:r>
        <w:t xml:space="preserve">id work. </w:t>
      </w:r>
    </w:p>
    <w:p w:rsidR="00526AA2" w:rsidP="003B3323">
      <w:pPr>
        <w:pStyle w:val="Question"/>
      </w:pPr>
      <w:sdt>
        <w:sdtPr>
          <w:alias w:val="Member"/>
          <w:tag w:val="&lt;Member mnisId='4465' dodsId='138155'&gt;"/>
          <w:id w:val="-1556919770"/>
          <w:placeholder>
            <w:docPart w:val="D4869A8011F943B0B5644F4F4B28843C"/>
          </w:placeholder>
          <w:richText/>
        </w:sdtPr>
        <w:sdtContent>
          <w:r>
            <w:rPr>
              <w:b/>
            </w:rPr>
            <w:t>Ronnie Cowan:</w:t>
          </w:r>
        </w:sdtContent>
      </w:sdt>
      <w:r>
        <w:t xml:space="preserve"> It </w:t>
      </w:r>
      <w:r w:rsidR="00EE53A1">
        <w:t>has an impact on the economy.</w:t>
      </w:r>
      <w:r>
        <w:t xml:space="preserve"> </w:t>
      </w:r>
      <w:r w:rsidR="00EE53A1">
        <w:t xml:space="preserve">I am trying to get my head </w:t>
      </w:r>
      <w:r>
        <w:t xml:space="preserve">around </w:t>
      </w:r>
      <w:r w:rsidR="00EE53A1">
        <w:t>which econom</w:t>
      </w:r>
      <w:r>
        <w:t xml:space="preserve">y it is </w:t>
      </w:r>
      <w:r w:rsidR="00EE53A1">
        <w:t>having an impact on</w:t>
      </w:r>
      <w:r>
        <w:t xml:space="preserve">. Is it where </w:t>
      </w:r>
      <w:r w:rsidR="00C9213C">
        <w:t>I</w:t>
      </w:r>
      <w:r>
        <w:t xml:space="preserve"> live or where </w:t>
      </w:r>
      <w:r w:rsidR="00C9213C">
        <w:t>I</w:t>
      </w:r>
      <w:r>
        <w:t xml:space="preserve"> work? </w:t>
      </w:r>
    </w:p>
    <w:p w:rsidR="00526AA2" w:rsidP="003B3323">
      <w:pPr>
        <w:pStyle w:val="Answer"/>
      </w:pPr>
      <w:sdt>
        <w:sdtPr>
          <w:alias w:val="Witness"/>
          <w:id w:val="342596619"/>
          <w:placeholder>
            <w:docPart w:val="9EAB8805EE70470E907E55E8D11786B7"/>
          </w:placeholder>
          <w:richText/>
        </w:sdtPr>
        <w:sdtContent>
          <w:r w:rsidRPr="00F20C19">
            <w:rPr>
              <w:b/>
              <w:i/>
            </w:rPr>
            <w:t xml:space="preserve">Ravi Chand: </w:t>
          </w:r>
        </w:sdtContent>
      </w:sdt>
      <w:r>
        <w:t>O</w:t>
      </w:r>
      <w:r w:rsidR="00EE53A1">
        <w:t xml:space="preserve">ur expectation </w:t>
      </w:r>
      <w:r>
        <w:t xml:space="preserve">and </w:t>
      </w:r>
      <w:r w:rsidR="00EE53A1">
        <w:t>our policy has been clear</w:t>
      </w:r>
      <w:r>
        <w:t>. W</w:t>
      </w:r>
      <w:r w:rsidR="00EE53A1">
        <w:t>e expect individuals to live and work within the travel</w:t>
      </w:r>
      <w:r>
        <w:t>-</w:t>
      </w:r>
      <w:r w:rsidR="00EE53A1">
        <w:t>to</w:t>
      </w:r>
      <w:r>
        <w:t>-</w:t>
      </w:r>
      <w:r w:rsidR="00EE53A1">
        <w:t>work area of the office location where we expect them to work from. That is really important. That allows us to take a measure of the travel</w:t>
      </w:r>
      <w:r>
        <w:t>-</w:t>
      </w:r>
      <w:r w:rsidR="00EE53A1">
        <w:t>to</w:t>
      </w:r>
      <w:r>
        <w:t>-</w:t>
      </w:r>
      <w:r w:rsidR="00EE53A1">
        <w:t xml:space="preserve">work area of that office. That is what we have asserted very clearly with </w:t>
      </w:r>
      <w:r w:rsidR="00514EF4">
        <w:t>Department</w:t>
      </w:r>
      <w:r w:rsidR="00EE53A1">
        <w:t>s and repeated.</w:t>
      </w:r>
    </w:p>
    <w:p w:rsidR="00EE53A1" w:rsidP="003B3323">
      <w:pPr>
        <w:pStyle w:val="Answer"/>
      </w:pPr>
      <w:r>
        <w:t xml:space="preserve">There will be some individuals </w:t>
      </w:r>
      <w:r w:rsidR="00526AA2">
        <w:t xml:space="preserve">who will </w:t>
      </w:r>
      <w:r>
        <w:t xml:space="preserve">travel a bit further. </w:t>
      </w:r>
      <w:r w:rsidR="00526AA2">
        <w:t>G</w:t>
      </w:r>
      <w:r>
        <w:t>enerally</w:t>
      </w:r>
      <w:r w:rsidR="00526AA2">
        <w:t xml:space="preserve">, </w:t>
      </w:r>
      <w:r>
        <w:t xml:space="preserve">my experience </w:t>
      </w:r>
      <w:r w:rsidR="00526AA2">
        <w:t xml:space="preserve">is </w:t>
      </w:r>
      <w:r w:rsidR="00526AA2">
        <w:t>that,</w:t>
      </w:r>
      <w:r w:rsidR="00526AA2">
        <w:t xml:space="preserve"> the </w:t>
      </w:r>
      <w:r>
        <w:t xml:space="preserve">more senior you are, </w:t>
      </w:r>
      <w:r w:rsidR="00526AA2">
        <w:t xml:space="preserve">the </w:t>
      </w:r>
      <w:r>
        <w:t xml:space="preserve">more likely </w:t>
      </w:r>
      <w:r w:rsidR="00526AA2">
        <w:t xml:space="preserve">you are </w:t>
      </w:r>
      <w:r>
        <w:t>to travel a bit further</w:t>
      </w:r>
      <w:r w:rsidR="00526AA2">
        <w:t xml:space="preserve"> </w:t>
      </w:r>
      <w:r>
        <w:t xml:space="preserve">because you </w:t>
      </w:r>
      <w:r w:rsidR="00526AA2">
        <w:t xml:space="preserve">can </w:t>
      </w:r>
      <w:r>
        <w:t xml:space="preserve">afford to. </w:t>
      </w:r>
      <w:r w:rsidR="00526AA2">
        <w:t>As PACAC will know from your visit to Glasgow,</w:t>
      </w:r>
      <w:r>
        <w:t xml:space="preserve"> the majority of our people live and work within central Glasgow.</w:t>
      </w:r>
      <w:r w:rsidR="00526AA2">
        <w:t xml:space="preserve"> You asked that</w:t>
      </w:r>
      <w:r>
        <w:t xml:space="preserve"> question of them</w:t>
      </w:r>
      <w:r w:rsidR="00526AA2">
        <w:t>. T</w:t>
      </w:r>
      <w:r>
        <w:t>he majority clearly said they liv</w:t>
      </w:r>
      <w:r w:rsidR="00526AA2">
        <w:t xml:space="preserve">e and </w:t>
      </w:r>
      <w:r>
        <w:t xml:space="preserve">work within central </w:t>
      </w:r>
      <w:r w:rsidR="00526AA2">
        <w:t>Glasgow</w:t>
      </w:r>
      <w:r>
        <w:t>.</w:t>
      </w:r>
      <w:r w:rsidR="00526AA2">
        <w:t xml:space="preserve"> We </w:t>
      </w:r>
      <w:r>
        <w:t>have high confidence</w:t>
      </w:r>
      <w:r w:rsidR="00526AA2">
        <w:t xml:space="preserve"> that t</w:t>
      </w:r>
      <w:r>
        <w:t>he majority of people live and work in the area.</w:t>
      </w:r>
    </w:p>
    <w:p w:rsidR="00526AA2" w:rsidP="003B3323">
      <w:pPr>
        <w:pStyle w:val="Question"/>
      </w:pPr>
      <w:sdt>
        <w:sdtPr>
          <w:alias w:val="Member"/>
          <w:tag w:val="&lt;Member mnisId='4465' dodsId='138155'&gt;"/>
          <w:id w:val="-742415899"/>
          <w:placeholder>
            <w:docPart w:val="115338D0C8AA4B13BD9FE1633530D7B5"/>
          </w:placeholder>
          <w:richText/>
        </w:sdtPr>
        <w:sdtContent>
          <w:r>
            <w:rPr>
              <w:b/>
            </w:rPr>
            <w:t>Ronnie Cowan:</w:t>
          </w:r>
        </w:sdtContent>
      </w:sdt>
      <w:r>
        <w:t xml:space="preserve"> </w:t>
      </w:r>
      <w:r w:rsidR="00EE53A1">
        <w:t xml:space="preserve">Maybe </w:t>
      </w:r>
      <w:r>
        <w:t>m</w:t>
      </w:r>
      <w:r w:rsidR="00EE53A1">
        <w:t>y concept of central Glasgow is not the same as your concept of central Glasgow</w:t>
      </w:r>
      <w:r>
        <w:t xml:space="preserve">. They are not living </w:t>
      </w:r>
      <w:r w:rsidR="00EE53A1">
        <w:t xml:space="preserve">in central Glasgow. They may be </w:t>
      </w:r>
      <w:r>
        <w:t xml:space="preserve">living </w:t>
      </w:r>
      <w:r w:rsidR="00EE53A1">
        <w:t>with</w:t>
      </w:r>
      <w:r>
        <w:t xml:space="preserve">in easy commuting </w:t>
      </w:r>
      <w:r w:rsidR="00EE53A1">
        <w:t xml:space="preserve">distance, but </w:t>
      </w:r>
      <w:r>
        <w:t>living in accommodation within central</w:t>
      </w:r>
      <w:r w:rsidR="00EE53A1">
        <w:t xml:space="preserve"> Glasgow </w:t>
      </w:r>
      <w:r>
        <w:t xml:space="preserve">is not </w:t>
      </w:r>
      <w:r w:rsidR="00EE53A1">
        <w:t>quite like London</w:t>
      </w:r>
      <w:r>
        <w:t xml:space="preserve">. The city has a different layout. </w:t>
      </w:r>
    </w:p>
    <w:p w:rsidR="00EE53A1" w:rsidP="003B3323">
      <w:pPr>
        <w:pStyle w:val="QuestionCont"/>
      </w:pPr>
      <w:r>
        <w:t xml:space="preserve">Mr Boyd, I </w:t>
      </w:r>
      <w:r w:rsidR="00526AA2">
        <w:t xml:space="preserve">want to bring </w:t>
      </w:r>
      <w:r>
        <w:t xml:space="preserve">you into this </w:t>
      </w:r>
      <w:r w:rsidRPr="00C9213C">
        <w:t>conversation</w:t>
      </w:r>
      <w:r w:rsidRPr="00C9213C" w:rsidR="00526AA2">
        <w:t>.</w:t>
      </w:r>
      <w:r w:rsidRPr="00C9213C">
        <w:t xml:space="preserve"> </w:t>
      </w:r>
      <w:r w:rsidRPr="00C9213C" w:rsidR="00C9213C">
        <w:t xml:space="preserve">You </w:t>
      </w:r>
      <w:r w:rsidR="00C9213C">
        <w:t xml:space="preserve">are </w:t>
      </w:r>
      <w:r w:rsidRPr="00C9213C" w:rsidR="00C9213C">
        <w:t xml:space="preserve">not </w:t>
      </w:r>
      <w:r w:rsidR="00C9213C">
        <w:t xml:space="preserve">here </w:t>
      </w:r>
      <w:r w:rsidRPr="00C9213C" w:rsidR="00C9213C">
        <w:t>just as</w:t>
      </w:r>
      <w:r w:rsidRPr="00C9213C" w:rsidR="00A225C8">
        <w:t xml:space="preserve"> window dressing. </w:t>
      </w:r>
      <w:r w:rsidRPr="00C9213C">
        <w:t xml:space="preserve">Last year you </w:t>
      </w:r>
      <w:r w:rsidRPr="00C9213C" w:rsidR="00A225C8">
        <w:t>told</w:t>
      </w:r>
      <w:r w:rsidRPr="00C9213C">
        <w:t xml:space="preserve"> the</w:t>
      </w:r>
      <w:r>
        <w:t xml:space="preserve"> </w:t>
      </w:r>
      <w:r w:rsidR="00A225C8">
        <w:t>Public Accounts Committee</w:t>
      </w:r>
      <w:r>
        <w:t xml:space="preserve"> </w:t>
      </w:r>
      <w:r w:rsidR="00CD0ACC">
        <w:t>that t</w:t>
      </w:r>
      <w:r>
        <w:t>here were two h</w:t>
      </w:r>
      <w:r w:rsidR="00CD0ACC">
        <w:t>u</w:t>
      </w:r>
      <w:r>
        <w:t>bs you had not originally planned to open. One</w:t>
      </w:r>
      <w:r w:rsidR="00CD0ACC">
        <w:t xml:space="preserve"> was the Treasury hub </w:t>
      </w:r>
      <w:r>
        <w:t xml:space="preserve">in Darlington and the other was </w:t>
      </w:r>
      <w:r w:rsidR="00CD0ACC">
        <w:t>the levelling</w:t>
      </w:r>
      <w:r w:rsidR="00403BF3">
        <w:t>-</w:t>
      </w:r>
      <w:r w:rsidR="00CD0ACC">
        <w:t>up hub in Wolverhampton</w:t>
      </w:r>
      <w:r>
        <w:t>.</w:t>
      </w:r>
      <w:r w:rsidR="00CD0ACC">
        <w:t xml:space="preserve"> H</w:t>
      </w:r>
      <w:r>
        <w:t>ow were these locations chosen</w:t>
      </w:r>
      <w:r w:rsidR="00CD0ACC">
        <w:t xml:space="preserve">? Why </w:t>
      </w:r>
      <w:r>
        <w:t>did you not originally plan for them to be there?</w:t>
      </w:r>
    </w:p>
    <w:p w:rsidR="00CD0ACC" w:rsidP="003B3323">
      <w:pPr>
        <w:pStyle w:val="Answer"/>
      </w:pPr>
      <w:sdt>
        <w:sdtPr>
          <w:alias w:val="Witness"/>
          <w:id w:val="24990043"/>
          <w:placeholder>
            <w:docPart w:val="98E2A2B4803044BFB157ABA5EDDAA7D2"/>
          </w:placeholder>
          <w:richText/>
        </w:sdtPr>
        <w:sdtContent>
          <w:r w:rsidRPr="00851E8E">
            <w:rPr>
              <w:b/>
              <w:i/>
            </w:rPr>
            <w:t xml:space="preserve">Steven Boyd: </w:t>
          </w:r>
        </w:sdtContent>
      </w:sdt>
      <w:r>
        <w:t xml:space="preserve">We </w:t>
      </w:r>
      <w:r w:rsidR="00EE53A1">
        <w:t xml:space="preserve">respond to </w:t>
      </w:r>
      <w:r w:rsidR="00C9213C">
        <w:t xml:space="preserve">departmental </w:t>
      </w:r>
      <w:r w:rsidR="00EE53A1">
        <w:t xml:space="preserve">workforce planning, which is informed by the </w:t>
      </w:r>
      <w:r w:rsidR="00AD569E">
        <w:t>Places for Growth</w:t>
      </w:r>
      <w:r w:rsidR="00EE53A1">
        <w:t xml:space="preserve"> work</w:t>
      </w:r>
      <w:r>
        <w:t>. In</w:t>
      </w:r>
      <w:r w:rsidR="00EE53A1">
        <w:t xml:space="preserve"> the </w:t>
      </w:r>
      <w:r>
        <w:t xml:space="preserve">last </w:t>
      </w:r>
      <w:r w:rsidR="00F10A31">
        <w:t>spending review</w:t>
      </w:r>
      <w:r>
        <w:t>, SR</w:t>
      </w:r>
      <w:r w:rsidR="00EE53A1">
        <w:t xml:space="preserve">21, there was a period of negotiation between </w:t>
      </w:r>
      <w:r w:rsidR="00514EF4">
        <w:t>Department</w:t>
      </w:r>
      <w:r w:rsidR="00EE53A1">
        <w:t>s as to what they wanted to achieve</w:t>
      </w:r>
      <w:r>
        <w:t xml:space="preserve"> and </w:t>
      </w:r>
      <w:r w:rsidR="00EE53A1">
        <w:t xml:space="preserve">how that aligned with the </w:t>
      </w:r>
      <w:r w:rsidR="00AD569E">
        <w:t>Places for Growth</w:t>
      </w:r>
      <w:r w:rsidR="00EE53A1">
        <w:t xml:space="preserve"> planning</w:t>
      </w:r>
      <w:r>
        <w:t>. T</w:t>
      </w:r>
      <w:r w:rsidR="00EE53A1">
        <w:t xml:space="preserve">hat allowed us to arrive at a number of hubs that could be funded in that period. </w:t>
      </w:r>
    </w:p>
    <w:p w:rsidR="00CD0ACC" w:rsidP="003B3323">
      <w:pPr>
        <w:pStyle w:val="Answer"/>
      </w:pPr>
      <w:r>
        <w:t>A</w:t>
      </w:r>
      <w:r w:rsidR="00EE53A1">
        <w:t>t that time</w:t>
      </w:r>
      <w:r>
        <w:t>, that</w:t>
      </w:r>
      <w:r w:rsidR="00EE53A1">
        <w:t xml:space="preserve"> </w:t>
      </w:r>
      <w:r w:rsidR="00F208C5">
        <w:t>did not</w:t>
      </w:r>
      <w:r w:rsidR="00EE53A1">
        <w:t xml:space="preserve"> include some of the buildings that </w:t>
      </w:r>
      <w:r>
        <w:t xml:space="preserve">have </w:t>
      </w:r>
      <w:r w:rsidR="00EE53A1">
        <w:t xml:space="preserve">now </w:t>
      </w:r>
      <w:r>
        <w:t>come in</w:t>
      </w:r>
      <w:r w:rsidR="00EE53A1">
        <w:t xml:space="preserve">to our </w:t>
      </w:r>
      <w:r w:rsidR="00653E99">
        <w:t>prog</w:t>
      </w:r>
      <w:r>
        <w:t>r</w:t>
      </w:r>
      <w:r w:rsidR="00653E99">
        <w:t>amme</w:t>
      </w:r>
      <w:r w:rsidR="00EE53A1">
        <w:t xml:space="preserve">. The hubs </w:t>
      </w:r>
      <w:r w:rsidR="00653E99">
        <w:t>prog</w:t>
      </w:r>
      <w:r>
        <w:t>r</w:t>
      </w:r>
      <w:r w:rsidR="00653E99">
        <w:t>amme</w:t>
      </w:r>
      <w:r w:rsidR="00EE53A1">
        <w:t xml:space="preserve"> is a very long-term commitment</w:t>
      </w:r>
      <w:r>
        <w:t xml:space="preserve"> to change where the </w:t>
      </w:r>
      <w:r w:rsidR="00514EF4">
        <w:t>Civil Service</w:t>
      </w:r>
      <w:r w:rsidR="00EE53A1">
        <w:t xml:space="preserve"> is based in the United Kingdom, looking at all the nations and regions of the United Kingdom.</w:t>
      </w:r>
      <w:r>
        <w:t xml:space="preserve"> It is </w:t>
      </w:r>
      <w:r w:rsidR="00EE53A1">
        <w:t xml:space="preserve">not a surprise that there are changes during the </w:t>
      </w:r>
      <w:r>
        <w:t xml:space="preserve">length </w:t>
      </w:r>
      <w:r w:rsidR="00EE53A1">
        <w:t xml:space="preserve">of that </w:t>
      </w:r>
      <w:r w:rsidR="00653E99">
        <w:t>prog</w:t>
      </w:r>
      <w:r>
        <w:t>r</w:t>
      </w:r>
      <w:r w:rsidR="00653E99">
        <w:t>amme</w:t>
      </w:r>
      <w:r w:rsidR="00EE53A1">
        <w:t>.</w:t>
      </w:r>
    </w:p>
    <w:p w:rsidR="00CD0ACC" w:rsidP="003B3323">
      <w:pPr>
        <w:pStyle w:val="Answer"/>
      </w:pPr>
      <w:r>
        <w:t>Some</w:t>
      </w:r>
      <w:r w:rsidR="00EE53A1">
        <w:t xml:space="preserve"> new requirements have come from </w:t>
      </w:r>
      <w:r w:rsidR="00514EF4">
        <w:t>Department</w:t>
      </w:r>
      <w:r w:rsidR="00EE53A1">
        <w:t>s</w:t>
      </w:r>
      <w:r>
        <w:t xml:space="preserve"> </w:t>
      </w:r>
      <w:r w:rsidR="00EE53A1">
        <w:t>since then</w:t>
      </w:r>
      <w:r>
        <w:t>. A</w:t>
      </w:r>
      <w:r w:rsidR="00EE53A1">
        <w:t>s you say</w:t>
      </w:r>
      <w:r>
        <w:t xml:space="preserve">, that </w:t>
      </w:r>
      <w:r w:rsidR="00EE53A1">
        <w:t xml:space="preserve">includes </w:t>
      </w:r>
      <w:r>
        <w:t>Wolverhampton</w:t>
      </w:r>
      <w:r w:rsidR="00EE53A1">
        <w:t>, which has become the second headquarters of D</w:t>
      </w:r>
      <w:r>
        <w:t xml:space="preserve">LUHC. That also </w:t>
      </w:r>
      <w:r w:rsidR="00EE53A1">
        <w:t xml:space="preserve">includes </w:t>
      </w:r>
      <w:r>
        <w:t>Stoke</w:t>
      </w:r>
      <w:r w:rsidR="00C9213C">
        <w:t xml:space="preserve">, where we </w:t>
      </w:r>
      <w:r w:rsidR="00EE53A1">
        <w:t xml:space="preserve">are fitting out an office as we speak, </w:t>
      </w:r>
      <w:r>
        <w:t xml:space="preserve">which will </w:t>
      </w:r>
      <w:r w:rsidR="00EE53A1">
        <w:t>be opened in the next month or so</w:t>
      </w:r>
      <w:r>
        <w:t xml:space="preserve">, </w:t>
      </w:r>
      <w:r w:rsidR="00EE53A1">
        <w:t>to provide space for the Home Office.</w:t>
      </w:r>
    </w:p>
    <w:p w:rsidR="00EE53A1" w:rsidP="003B3323">
      <w:pPr>
        <w:pStyle w:val="Answer"/>
      </w:pPr>
      <w:r>
        <w:t>T</w:t>
      </w:r>
      <w:r>
        <w:t>here are inevitably changes</w:t>
      </w:r>
      <w:r>
        <w:t xml:space="preserve">, but these depend on </w:t>
      </w:r>
      <w:r w:rsidR="00C9213C">
        <w:t>departmental</w:t>
      </w:r>
      <w:r>
        <w:t xml:space="preserve"> workforce plans</w:t>
      </w:r>
      <w:r>
        <w:t>. A</w:t>
      </w:r>
      <w:r>
        <w:t xml:space="preserve">s we have talked about previously, the pandemic has led to considerable changes in </w:t>
      </w:r>
      <w:r w:rsidR="00514EF4">
        <w:t>Department</w:t>
      </w:r>
      <w:r>
        <w:t>s</w:t>
      </w:r>
      <w:r w:rsidR="00C9213C">
        <w:t>’</w:t>
      </w:r>
      <w:r>
        <w:t xml:space="preserve"> workforce planning</w:t>
      </w:r>
      <w:r>
        <w:t xml:space="preserve">. We are </w:t>
      </w:r>
      <w:r>
        <w:t>responding to those things as best we can</w:t>
      </w:r>
      <w:r>
        <w:t xml:space="preserve">. In </w:t>
      </w:r>
      <w:r>
        <w:t xml:space="preserve">lots of cases it remains largely unchanged. In other cases new buildings </w:t>
      </w:r>
      <w:r>
        <w:t xml:space="preserve">have come into </w:t>
      </w:r>
      <w:r>
        <w:t xml:space="preserve">our </w:t>
      </w:r>
      <w:r w:rsidR="00653E99">
        <w:t>prog</w:t>
      </w:r>
      <w:r>
        <w:t>r</w:t>
      </w:r>
      <w:r w:rsidR="00653E99">
        <w:t>amme</w:t>
      </w:r>
      <w:r>
        <w:t>.</w:t>
      </w:r>
    </w:p>
    <w:p w:rsidR="00EE53A1" w:rsidP="003B3323">
      <w:pPr>
        <w:pStyle w:val="Question"/>
      </w:pPr>
      <w:sdt>
        <w:sdtPr>
          <w:alias w:val="Member"/>
          <w:tag w:val="&lt;Member mnisId='4465' dodsId='138155'&gt;"/>
          <w:id w:val="-1492634248"/>
          <w:placeholder>
            <w:docPart w:val="CCE600A6C7654EA4ACB452A9B20D9948"/>
          </w:placeholder>
          <w:richText/>
        </w:sdtPr>
        <w:sdtContent>
          <w:r w:rsidR="00CD0ACC">
            <w:rPr>
              <w:b/>
            </w:rPr>
            <w:t>Ronnie Cowan:</w:t>
          </w:r>
        </w:sdtContent>
      </w:sdt>
      <w:r w:rsidR="00CD0ACC">
        <w:t xml:space="preserve"> We heard earlier that there </w:t>
      </w:r>
      <w:r>
        <w:t xml:space="preserve">is a list of potential cities that these hubs can be located in. </w:t>
      </w:r>
      <w:r w:rsidR="00CD0ACC">
        <w:t xml:space="preserve">Are you saying </w:t>
      </w:r>
      <w:r>
        <w:t xml:space="preserve">that the </w:t>
      </w:r>
      <w:r w:rsidR="007A6561">
        <w:t xml:space="preserve">places you looked at on the </w:t>
      </w:r>
      <w:r>
        <w:t>original list</w:t>
      </w:r>
      <w:r w:rsidR="00CD0ACC">
        <w:t xml:space="preserve"> </w:t>
      </w:r>
      <w:r w:rsidR="007A6561">
        <w:t xml:space="preserve">were not </w:t>
      </w:r>
      <w:r>
        <w:t>suitable</w:t>
      </w:r>
      <w:r w:rsidR="00C9213C">
        <w:t>,</w:t>
      </w:r>
      <w:r>
        <w:t xml:space="preserve"> and then you </w:t>
      </w:r>
      <w:r w:rsidR="007A6561">
        <w:t xml:space="preserve">discarded </w:t>
      </w:r>
      <w:r>
        <w:t xml:space="preserve">all of those and </w:t>
      </w:r>
      <w:r w:rsidR="007A6561">
        <w:t xml:space="preserve">made a </w:t>
      </w:r>
      <w:r>
        <w:t xml:space="preserve">second draft, which </w:t>
      </w:r>
      <w:r w:rsidR="007A6561">
        <w:t>included Darlington? How</w:t>
      </w:r>
      <w:r>
        <w:t xml:space="preserve"> did </w:t>
      </w:r>
      <w:r w:rsidR="007A6561">
        <w:t xml:space="preserve">Darlington </w:t>
      </w:r>
      <w:r>
        <w:t xml:space="preserve">force </w:t>
      </w:r>
      <w:r w:rsidR="007A6561">
        <w:t xml:space="preserve">its way to the </w:t>
      </w:r>
      <w:r>
        <w:t>top of the list</w:t>
      </w:r>
      <w:r w:rsidR="007A6561">
        <w:t>?</w:t>
      </w:r>
    </w:p>
    <w:p w:rsidR="00EE53A1" w:rsidP="003B3323">
      <w:pPr>
        <w:pStyle w:val="Answer"/>
      </w:pPr>
      <w:sdt>
        <w:sdtPr>
          <w:alias w:val="Witness"/>
          <w:id w:val="-850876136"/>
          <w:placeholder>
            <w:docPart w:val="A2F8690EFB8448AC9CC149233CE94FEC"/>
          </w:placeholder>
          <w:richText/>
        </w:sdtPr>
        <w:sdtContent>
          <w:r w:rsidRPr="00851E8E" w:rsidR="007A6561">
            <w:rPr>
              <w:b/>
              <w:i/>
            </w:rPr>
            <w:t xml:space="preserve">Steven Boyd: </w:t>
          </w:r>
        </w:sdtContent>
      </w:sdt>
      <w:r>
        <w:t xml:space="preserve">I am not </w:t>
      </w:r>
      <w:r w:rsidR="007A6561">
        <w:t xml:space="preserve">at all </w:t>
      </w:r>
      <w:r>
        <w:t xml:space="preserve">saying the original list of hubs was not correct. If you match the list </w:t>
      </w:r>
      <w:r w:rsidR="007A6561">
        <w:t xml:space="preserve">with the 18 </w:t>
      </w:r>
      <w:r>
        <w:t>hubs that have so far been delivered</w:t>
      </w:r>
      <w:r w:rsidR="007A6561">
        <w:t xml:space="preserve"> </w:t>
      </w:r>
      <w:r>
        <w:t xml:space="preserve">and </w:t>
      </w:r>
      <w:r w:rsidR="007A6561">
        <w:t xml:space="preserve">are </w:t>
      </w:r>
      <w:r>
        <w:t>open</w:t>
      </w:r>
      <w:r w:rsidR="007A6561">
        <w:t>, y</w:t>
      </w:r>
      <w:r>
        <w:t xml:space="preserve">ou will see there is a very high agreement </w:t>
      </w:r>
      <w:r w:rsidR="00C9213C">
        <w:t>with</w:t>
      </w:r>
      <w:r>
        <w:t xml:space="preserve"> the list of </w:t>
      </w:r>
      <w:r w:rsidR="00E7796C">
        <w:t>PfG</w:t>
      </w:r>
      <w:r>
        <w:t xml:space="preserve"> target locations </w:t>
      </w:r>
      <w:r w:rsidR="00763F84">
        <w:t xml:space="preserve">Ravi </w:t>
      </w:r>
      <w:r>
        <w:t>was describing earlier on</w:t>
      </w:r>
      <w:r w:rsidR="00763F84">
        <w:t xml:space="preserve">. That </w:t>
      </w:r>
      <w:r>
        <w:t>is how those came to be identified.</w:t>
      </w:r>
    </w:p>
    <w:p w:rsidR="00763F84" w:rsidP="003B3323">
      <w:pPr>
        <w:pStyle w:val="Answer"/>
      </w:pPr>
      <w:r>
        <w:t>S</w:t>
      </w:r>
      <w:r w:rsidR="00EE53A1">
        <w:t>ince that time</w:t>
      </w:r>
      <w:r w:rsidR="00162A84">
        <w:t>,</w:t>
      </w:r>
      <w:r w:rsidR="00EE53A1">
        <w:t xml:space="preserve"> there </w:t>
      </w:r>
      <w:r>
        <w:t xml:space="preserve">has </w:t>
      </w:r>
      <w:r w:rsidR="00EE53A1">
        <w:t>been a wider consideration about how you create a network of offices</w:t>
      </w:r>
      <w:r w:rsidR="00162A84">
        <w:t>.</w:t>
      </w:r>
      <w:r w:rsidR="00EE53A1">
        <w:t xml:space="preserve"> </w:t>
      </w:r>
      <w:r w:rsidR="00162A84">
        <w:t xml:space="preserve">Rather </w:t>
      </w:r>
      <w:r w:rsidR="00EE53A1">
        <w:t>than a series of hubs that work in a radi</w:t>
      </w:r>
      <w:r>
        <w:t xml:space="preserve">al </w:t>
      </w:r>
      <w:r w:rsidR="00EE53A1">
        <w:t>way, reflecting only back to London</w:t>
      </w:r>
      <w:r w:rsidR="00162A84">
        <w:t>,</w:t>
      </w:r>
      <w:r>
        <w:t xml:space="preserve"> </w:t>
      </w:r>
      <w:r w:rsidR="00162A84">
        <w:t xml:space="preserve">we </w:t>
      </w:r>
      <w:r>
        <w:t xml:space="preserve">have been thinking </w:t>
      </w:r>
      <w:r w:rsidR="00EE53A1">
        <w:t>about how our important new, modern</w:t>
      </w:r>
      <w:r>
        <w:t xml:space="preserve"> and </w:t>
      </w:r>
      <w:r w:rsidR="00EE53A1">
        <w:t>digitally connected offices can work as a network</w:t>
      </w:r>
      <w:r>
        <w:t>.</w:t>
      </w:r>
    </w:p>
    <w:p w:rsidR="00EE53A1" w:rsidP="003B3323">
      <w:pPr>
        <w:pStyle w:val="Answer"/>
      </w:pPr>
      <w:r>
        <w:t>T</w:t>
      </w:r>
      <w:r>
        <w:t xml:space="preserve">hat </w:t>
      </w:r>
      <w:r>
        <w:t xml:space="preserve">will be </w:t>
      </w:r>
      <w:r>
        <w:t>national</w:t>
      </w:r>
      <w:r>
        <w:t>—f</w:t>
      </w:r>
      <w:r>
        <w:t>or instance, connections between Glasgow and Edinburgh or between New</w:t>
      </w:r>
      <w:r>
        <w:t>c</w:t>
      </w:r>
      <w:r>
        <w:t>astle and York</w:t>
      </w:r>
      <w:r>
        <w:t xml:space="preserve">—but it will also include having more than one office in </w:t>
      </w:r>
      <w:r>
        <w:t>a travel</w:t>
      </w:r>
      <w:r>
        <w:t>-</w:t>
      </w:r>
      <w:r>
        <w:t>to</w:t>
      </w:r>
      <w:r>
        <w:t>-</w:t>
      </w:r>
      <w:r>
        <w:t>work area</w:t>
      </w:r>
      <w:r>
        <w:t>. I</w:t>
      </w:r>
      <w:r>
        <w:t xml:space="preserve">n many of our key cities we have many buildings. </w:t>
      </w:r>
      <w:r w:rsidR="00A83572">
        <w:t xml:space="preserve">If </w:t>
      </w:r>
      <w:r>
        <w:t>you take</w:t>
      </w:r>
      <w:r w:rsidR="00A83572">
        <w:t xml:space="preserve"> Nottingham, for instance, we </w:t>
      </w:r>
      <w:r>
        <w:t xml:space="preserve">currently </w:t>
      </w:r>
      <w:r w:rsidR="00A83572">
        <w:t xml:space="preserve">have </w:t>
      </w:r>
      <w:r>
        <w:t xml:space="preserve">13 buildings in </w:t>
      </w:r>
      <w:r>
        <w:t>Nottingham</w:t>
      </w:r>
      <w:r>
        <w:t>.</w:t>
      </w:r>
    </w:p>
    <w:p w:rsidR="00EE53A1" w:rsidP="003B3323">
      <w:pPr>
        <w:pStyle w:val="Question"/>
      </w:pPr>
      <w:sdt>
        <w:sdtPr>
          <w:alias w:val="Member"/>
          <w:tag w:val="&lt;Member mnisId='4465' dodsId='138155'&gt;"/>
          <w:id w:val="-107817555"/>
          <w:placeholder>
            <w:docPart w:val="6A594B5CDEF045729EB7E433A2E3F7E6"/>
          </w:placeholder>
          <w:richText/>
        </w:sdtPr>
        <w:sdtContent>
          <w:r w:rsidR="00A83572">
            <w:rPr>
              <w:b/>
            </w:rPr>
            <w:t>Ronnie Cowan:</w:t>
          </w:r>
        </w:sdtContent>
      </w:sdt>
      <w:r w:rsidR="00A83572">
        <w:t xml:space="preserve"> I am particularly interested in Darlington and Wolverhampton. My impression was</w:t>
      </w:r>
      <w:r w:rsidR="008251A5">
        <w:t xml:space="preserve"> that</w:t>
      </w:r>
      <w:r w:rsidR="00A83572">
        <w:t xml:space="preserve"> they were not part of the original </w:t>
      </w:r>
      <w:r>
        <w:t xml:space="preserve">conversation. </w:t>
      </w:r>
      <w:r w:rsidR="00A83572">
        <w:t xml:space="preserve">If I were being </w:t>
      </w:r>
      <w:r>
        <w:t>totally cynical here</w:t>
      </w:r>
      <w:r w:rsidR="00A83572">
        <w:t xml:space="preserve">—and </w:t>
      </w:r>
      <w:r>
        <w:t>I love</w:t>
      </w:r>
      <w:r w:rsidR="00A83572">
        <w:t xml:space="preserve"> Darlington; </w:t>
      </w:r>
      <w:r>
        <w:t>I worked there for seven years</w:t>
      </w:r>
      <w:r w:rsidR="008251A5">
        <w:t xml:space="preserve"> and</w:t>
      </w:r>
      <w:r w:rsidR="00A83572">
        <w:t xml:space="preserve"> i</w:t>
      </w:r>
      <w:r>
        <w:t>t is a great place</w:t>
      </w:r>
      <w:r w:rsidR="00A83572">
        <w:t>—</w:t>
      </w:r>
      <w:r>
        <w:t xml:space="preserve">it was a </w:t>
      </w:r>
      <w:r w:rsidR="00A83572">
        <w:t xml:space="preserve">bit of a surprise when the then Chancellor of the Exchequer announced that </w:t>
      </w:r>
      <w:r w:rsidR="008251A5">
        <w:t>the</w:t>
      </w:r>
      <w:r w:rsidR="00A83572">
        <w:t xml:space="preserve"> </w:t>
      </w:r>
      <w:r>
        <w:t xml:space="preserve">financial hub </w:t>
      </w:r>
      <w:r w:rsidR="00A83572">
        <w:t xml:space="preserve">was </w:t>
      </w:r>
      <w:r>
        <w:t>going to be so close to his constituency.</w:t>
      </w:r>
    </w:p>
    <w:p w:rsidR="006377AF" w:rsidP="003B3323">
      <w:pPr>
        <w:pStyle w:val="Answer"/>
      </w:pPr>
      <w:sdt>
        <w:sdtPr>
          <w:alias w:val="Witness"/>
          <w:id w:val="931861894"/>
          <w:placeholder>
            <w:docPart w:val="374280B960FF45DAA810812A506453A2"/>
          </w:placeholder>
          <w:richText/>
        </w:sdtPr>
        <w:sdtContent>
          <w:r w:rsidRPr="00851E8E">
            <w:rPr>
              <w:b/>
              <w:i/>
            </w:rPr>
            <w:t xml:space="preserve">Steven Boyd: </w:t>
          </w:r>
        </w:sdtContent>
      </w:sdt>
      <w:r w:rsidR="00EE53A1">
        <w:t>Darlington</w:t>
      </w:r>
      <w:r>
        <w:t>—</w:t>
      </w:r>
      <w:r w:rsidR="00EE53A1">
        <w:t>I agree with you</w:t>
      </w:r>
      <w:r>
        <w:t>—</w:t>
      </w:r>
      <w:r w:rsidR="00EE53A1">
        <w:t>is a great place</w:t>
      </w:r>
      <w:r>
        <w:t>. T</w:t>
      </w:r>
      <w:r w:rsidR="00EE53A1">
        <w:t xml:space="preserve">he provision of the Darlington </w:t>
      </w:r>
      <w:r>
        <w:t xml:space="preserve">Economic Campus </w:t>
      </w:r>
      <w:r w:rsidR="00EE53A1">
        <w:t>in that location will make a really big impact on the area. We have already opened one building in Darlington at Fe</w:t>
      </w:r>
      <w:r>
        <w:t>e</w:t>
      </w:r>
      <w:r w:rsidR="00EE53A1">
        <w:t>tham</w:t>
      </w:r>
      <w:r>
        <w:t>s</w:t>
      </w:r>
      <w:r w:rsidR="00EE53A1">
        <w:t xml:space="preserve"> House. There </w:t>
      </w:r>
      <w:r>
        <w:t xml:space="preserve">are </w:t>
      </w:r>
      <w:r w:rsidR="00EE53A1">
        <w:t>close to 600 civil servants working there now</w:t>
      </w:r>
      <w:r>
        <w:t>. That has already made</w:t>
      </w:r>
      <w:r w:rsidR="00EE53A1">
        <w:t xml:space="preserve"> a big impact</w:t>
      </w:r>
      <w:r>
        <w:t xml:space="preserve">, </w:t>
      </w:r>
      <w:r w:rsidR="00EE53A1">
        <w:t>and there is further expansion to be had in Darlington.</w:t>
      </w:r>
    </w:p>
    <w:p w:rsidR="006377AF" w:rsidP="003B3323">
      <w:pPr>
        <w:pStyle w:val="Answer"/>
      </w:pPr>
      <w:r>
        <w:t xml:space="preserve">I </w:t>
      </w:r>
      <w:r>
        <w:t xml:space="preserve">would </w:t>
      </w:r>
      <w:r>
        <w:t>point you back to my earlier response</w:t>
      </w:r>
      <w:r>
        <w:t>. W</w:t>
      </w:r>
      <w:r>
        <w:t>e are delivering the property to meet the workforce need. It would not be appropriate for the property tail to wag the dog.</w:t>
      </w:r>
      <w:r>
        <w:t xml:space="preserve"> It is for </w:t>
      </w:r>
      <w:r w:rsidR="00514EF4">
        <w:t>Department</w:t>
      </w:r>
      <w:r>
        <w:t xml:space="preserve">s and the </w:t>
      </w:r>
      <w:r w:rsidR="00514EF4">
        <w:t>Civil Service</w:t>
      </w:r>
      <w:r>
        <w:t xml:space="preserve"> in the round to say, “This is where </w:t>
      </w:r>
      <w:r>
        <w:t>we need to have our people</w:t>
      </w:r>
      <w:r>
        <w:t xml:space="preserve">”, </w:t>
      </w:r>
      <w:r>
        <w:t>and then it is our job to go out and find space</w:t>
      </w:r>
      <w:r>
        <w:t>. S</w:t>
      </w:r>
      <w:r>
        <w:t xml:space="preserve">ometimes we can find space in </w:t>
      </w:r>
      <w:r>
        <w:t xml:space="preserve">an </w:t>
      </w:r>
      <w:r>
        <w:t>existing property, which is great, because we can then achieve that relocation on a very low cost.</w:t>
      </w:r>
    </w:p>
    <w:p w:rsidR="00EE53A1" w:rsidP="003B3323">
      <w:pPr>
        <w:pStyle w:val="Answer"/>
      </w:pPr>
      <w:r>
        <w:t>F</w:t>
      </w:r>
      <w:r>
        <w:t>or instance, of the 11</w:t>
      </w:r>
      <w:r>
        <w:t>,</w:t>
      </w:r>
      <w:r>
        <w:t>000 roles that have already been located from central London</w:t>
      </w:r>
      <w:r>
        <w:t xml:space="preserve"> </w:t>
      </w:r>
      <w:r>
        <w:t xml:space="preserve">as part of the </w:t>
      </w:r>
      <w:r w:rsidR="00AD569E">
        <w:t>Places for Growth</w:t>
      </w:r>
      <w:r>
        <w:t xml:space="preserve"> </w:t>
      </w:r>
      <w:r w:rsidR="00653E99">
        <w:t>prog</w:t>
      </w:r>
      <w:r>
        <w:t>r</w:t>
      </w:r>
      <w:r w:rsidR="00653E99">
        <w:t>amme</w:t>
      </w:r>
      <w:r>
        <w:t xml:space="preserve">, we </w:t>
      </w:r>
      <w:r>
        <w:t xml:space="preserve">have </w:t>
      </w:r>
      <w:r>
        <w:t>found space for 4</w:t>
      </w:r>
      <w:r>
        <w:t>,</w:t>
      </w:r>
      <w:r>
        <w:t>000 in existing buildings</w:t>
      </w:r>
      <w:r>
        <w:t xml:space="preserve">. That has </w:t>
      </w:r>
      <w:r>
        <w:t xml:space="preserve">allowed those moves to happen at almost no cost, which is really </w:t>
      </w:r>
      <w:r>
        <w:t xml:space="preserve">a </w:t>
      </w:r>
      <w:r>
        <w:t xml:space="preserve">good news story. </w:t>
      </w:r>
      <w:r>
        <w:t xml:space="preserve">It </w:t>
      </w:r>
      <w:r>
        <w:t xml:space="preserve">comes back to us responding to the need of each </w:t>
      </w:r>
      <w:r w:rsidR="00514EF4">
        <w:t>Department</w:t>
      </w:r>
      <w:r>
        <w:t xml:space="preserve"> and </w:t>
      </w:r>
      <w:r w:rsidR="008251A5">
        <w:t>its</w:t>
      </w:r>
      <w:r>
        <w:t xml:space="preserve"> workforce requirements.</w:t>
      </w:r>
    </w:p>
    <w:p w:rsidR="00EE53A1" w:rsidP="003B3323">
      <w:pPr>
        <w:pStyle w:val="Question"/>
      </w:pPr>
      <w:sdt>
        <w:sdtPr>
          <w:alias w:val="Member"/>
          <w:tag w:val="&lt;Member mnisId='4465' dodsId='138155'&gt;"/>
          <w:id w:val="735906877"/>
          <w:placeholder>
            <w:docPart w:val="E8285117476146F39B71C87C6D34E931"/>
          </w:placeholder>
          <w:richText/>
        </w:sdtPr>
        <w:sdtContent>
          <w:r w:rsidR="006377AF">
            <w:rPr>
              <w:b/>
            </w:rPr>
            <w:t>Ronnie Cowan:</w:t>
          </w:r>
        </w:sdtContent>
      </w:sdt>
      <w:r w:rsidR="006377AF">
        <w:t xml:space="preserve"> Just </w:t>
      </w:r>
      <w:r>
        <w:t xml:space="preserve">to allay my fears, there is no political reason why </w:t>
      </w:r>
      <w:r w:rsidR="006377AF">
        <w:t xml:space="preserve">Wolverhampton </w:t>
      </w:r>
      <w:r>
        <w:t xml:space="preserve">was chosen, given that it is close to Robert </w:t>
      </w:r>
      <w:r w:rsidR="006377AF">
        <w:t>Jenrick</w:t>
      </w:r>
      <w:r w:rsidR="00AD569E">
        <w:t>’</w:t>
      </w:r>
      <w:r w:rsidR="006377AF">
        <w:t xml:space="preserve">s </w:t>
      </w:r>
      <w:r>
        <w:t>home</w:t>
      </w:r>
      <w:r w:rsidR="006377AF">
        <w:t xml:space="preserve">, </w:t>
      </w:r>
      <w:r>
        <w:t>and Dar</w:t>
      </w:r>
      <w:r w:rsidR="006377AF">
        <w:t>lington w</w:t>
      </w:r>
      <w:r>
        <w:t xml:space="preserve">as </w:t>
      </w:r>
      <w:r w:rsidR="008251A5">
        <w:t xml:space="preserve">not </w:t>
      </w:r>
      <w:r>
        <w:t xml:space="preserve">chosen because it is close to </w:t>
      </w:r>
      <w:r w:rsidR="006377AF">
        <w:t>the now Prime Minister</w:t>
      </w:r>
      <w:r w:rsidR="00AD569E">
        <w:t>’</w:t>
      </w:r>
      <w:r w:rsidR="006377AF">
        <w:t>s constituency</w:t>
      </w:r>
      <w:r>
        <w:t>.</w:t>
      </w:r>
    </w:p>
    <w:p w:rsidR="00C410EA" w:rsidRPr="007A06CE" w:rsidP="003B3323">
      <w:pPr>
        <w:pStyle w:val="Answer"/>
      </w:pPr>
      <w:sdt>
        <w:sdtPr>
          <w:alias w:val="Witness"/>
          <w:id w:val="-1858039071"/>
          <w:placeholder>
            <w:docPart w:val="ED61D42EFEEA4ACBAF89DAA9B75DD6B8"/>
          </w:placeholder>
          <w:richText/>
        </w:sdtPr>
        <w:sdtContent>
          <w:r w:rsidRPr="00851E8E" w:rsidR="006377AF">
            <w:rPr>
              <w:b/>
              <w:i/>
            </w:rPr>
            <w:t xml:space="preserve">Steven Boyd: </w:t>
          </w:r>
        </w:sdtContent>
      </w:sdt>
      <w:r w:rsidR="006377AF">
        <w:t xml:space="preserve">The </w:t>
      </w:r>
      <w:r w:rsidR="00EE53A1">
        <w:t xml:space="preserve">workforce requirements from the </w:t>
      </w:r>
      <w:r w:rsidR="00514EF4">
        <w:t>Department</w:t>
      </w:r>
      <w:r w:rsidR="00EE53A1">
        <w:t xml:space="preserve"> of </w:t>
      </w:r>
      <w:r w:rsidR="006377AF">
        <w:t>Levelling Up</w:t>
      </w:r>
      <w:r w:rsidR="00EE53A1">
        <w:t xml:space="preserve"> in the case of </w:t>
      </w:r>
      <w:r w:rsidR="006377AF">
        <w:t>Wolverh</w:t>
      </w:r>
      <w:r w:rsidR="00EE53A1">
        <w:t xml:space="preserve">ampton and </w:t>
      </w:r>
      <w:r w:rsidR="006377AF">
        <w:t>from</w:t>
      </w:r>
      <w:r w:rsidR="00EE53A1">
        <w:t xml:space="preserve"> the group of </w:t>
      </w:r>
      <w:r w:rsidR="00514EF4">
        <w:t>Department</w:t>
      </w:r>
      <w:r w:rsidR="00EE53A1">
        <w:t xml:space="preserve">s that represent the Darlington </w:t>
      </w:r>
      <w:r w:rsidR="006377AF">
        <w:t>Economic Campus</w:t>
      </w:r>
      <w:r w:rsidR="00EE53A1">
        <w:t xml:space="preserve"> pointed to </w:t>
      </w:r>
      <w:r w:rsidR="006377AF">
        <w:t>Wolverhampton</w:t>
      </w:r>
      <w:r w:rsidR="00EE53A1">
        <w:t>, which has wonderful connectivity into the cent</w:t>
      </w:r>
      <w:r w:rsidR="006377AF">
        <w:t>re</w:t>
      </w:r>
      <w:r w:rsidR="00EE53A1">
        <w:t xml:space="preserve"> of Birmingham</w:t>
      </w:r>
      <w:r w:rsidR="006377AF">
        <w:t xml:space="preserve">, and </w:t>
      </w:r>
      <w:r w:rsidRPr="007A06CE" w:rsidR="00EE53A1">
        <w:t xml:space="preserve">subsequently to Darlington </w:t>
      </w:r>
      <w:r w:rsidRPr="007A06CE" w:rsidR="006377AF">
        <w:t xml:space="preserve">as the location of </w:t>
      </w:r>
      <w:r w:rsidRPr="007A06CE" w:rsidR="00EE53A1">
        <w:t>the economic campus</w:t>
      </w:r>
      <w:r w:rsidRPr="007A06CE">
        <w:t>.</w:t>
      </w:r>
    </w:p>
    <w:p w:rsidR="00EE53A1" w:rsidP="003B3323">
      <w:pPr>
        <w:pStyle w:val="Answer"/>
      </w:pPr>
      <w:r w:rsidRPr="007A06CE">
        <w:t xml:space="preserve">Darlington </w:t>
      </w:r>
      <w:r w:rsidRPr="007A06CE">
        <w:t>has great connectivity</w:t>
      </w:r>
      <w:r w:rsidRPr="007A06CE" w:rsidR="006377AF">
        <w:t>. O</w:t>
      </w:r>
      <w:r w:rsidRPr="007A06CE">
        <w:t>n the main line</w:t>
      </w:r>
      <w:r w:rsidRPr="007A06CE" w:rsidR="006377AF">
        <w:t xml:space="preserve">, </w:t>
      </w:r>
      <w:r w:rsidRPr="007A06CE">
        <w:t>you can go up to New</w:t>
      </w:r>
      <w:r w:rsidRPr="007A06CE" w:rsidR="006377AF">
        <w:t>c</w:t>
      </w:r>
      <w:r w:rsidRPr="007A06CE">
        <w:t xml:space="preserve">astle or down to </w:t>
      </w:r>
      <w:r w:rsidRPr="007A06CE" w:rsidR="006377AF">
        <w:t xml:space="preserve">York and Leeds </w:t>
      </w:r>
      <w:r w:rsidRPr="007A06CE">
        <w:t>very quickly</w:t>
      </w:r>
      <w:r w:rsidRPr="007A06CE" w:rsidR="006377AF">
        <w:t>. G</w:t>
      </w:r>
      <w:r w:rsidRPr="007A06CE">
        <w:t>oing back to Ravi</w:t>
      </w:r>
      <w:r w:rsidRPr="007A06CE" w:rsidR="00AD569E">
        <w:t>’</w:t>
      </w:r>
      <w:r w:rsidRPr="007A06CE">
        <w:t xml:space="preserve">s earlier points, </w:t>
      </w:r>
      <w:r w:rsidRPr="007A06CE" w:rsidR="001A230E">
        <w:t xml:space="preserve">that </w:t>
      </w:r>
      <w:r w:rsidRPr="007A06CE">
        <w:t xml:space="preserve">allows civil servants to build a career over the long term in a number of </w:t>
      </w:r>
      <w:r w:rsidRPr="007A06CE" w:rsidR="00514EF4">
        <w:t>Department</w:t>
      </w:r>
      <w:r w:rsidRPr="007A06CE">
        <w:t>s</w:t>
      </w:r>
      <w:r w:rsidRPr="007A06CE">
        <w:t>, working from a number of buildings without having to relocate to London</w:t>
      </w:r>
      <w:r w:rsidRPr="007A06CE">
        <w:t xml:space="preserve">. That allows us to </w:t>
      </w:r>
      <w:r w:rsidRPr="007A06CE">
        <w:t>draw on all the best talents that exist in all parts of the country, including in the north</w:t>
      </w:r>
      <w:r w:rsidRPr="007A06CE" w:rsidR="007A06CE">
        <w:t>-</w:t>
      </w:r>
      <w:r w:rsidRPr="007A06CE">
        <w:t>east of England.</w:t>
      </w:r>
    </w:p>
    <w:p w:rsidR="00EE53A1" w:rsidP="003B3323">
      <w:pPr>
        <w:pStyle w:val="Question"/>
      </w:pPr>
      <w:sdt>
        <w:sdtPr>
          <w:alias w:val="Member"/>
          <w:tag w:val="&lt;Member mnisId='4465' dodsId='138155'&gt;"/>
          <w:id w:val="-555631582"/>
          <w:placeholder>
            <w:docPart w:val="34A0EC6217FA400C8E9E943589F66D44"/>
          </w:placeholder>
          <w:richText/>
        </w:sdtPr>
        <w:sdtContent>
          <w:r w:rsidR="00C410EA">
            <w:rPr>
              <w:b/>
            </w:rPr>
            <w:t>Ronnie Cowan:</w:t>
          </w:r>
        </w:sdtContent>
      </w:sdt>
      <w:r w:rsidR="00C410EA">
        <w:t xml:space="preserve"> </w:t>
      </w:r>
      <w:r>
        <w:t>I fe</w:t>
      </w:r>
      <w:r w:rsidR="00C410EA">
        <w:t xml:space="preserve">ar I have </w:t>
      </w:r>
      <w:r>
        <w:t>tak</w:t>
      </w:r>
      <w:r w:rsidR="00C410EA">
        <w:t>en up</w:t>
      </w:r>
      <w:r>
        <w:t xml:space="preserve"> a lot of the Committee</w:t>
      </w:r>
      <w:r w:rsidR="00AD569E">
        <w:t>’</w:t>
      </w:r>
      <w:r w:rsidR="00C410EA">
        <w:t>s time this morning.</w:t>
      </w:r>
      <w:r>
        <w:t xml:space="preserve"> </w:t>
      </w:r>
      <w:r w:rsidR="00C410EA">
        <w:t xml:space="preserve">Maybe we could get through this a </w:t>
      </w:r>
      <w:r>
        <w:t xml:space="preserve">little bit </w:t>
      </w:r>
      <w:r w:rsidR="007A06CE">
        <w:t>more quickly</w:t>
      </w:r>
      <w:r>
        <w:t xml:space="preserve">. </w:t>
      </w:r>
      <w:r w:rsidR="00C410EA">
        <w:t>It is m</w:t>
      </w:r>
      <w:r>
        <w:t xml:space="preserve">y fault. </w:t>
      </w:r>
      <w:r w:rsidR="007A06CE">
        <w:t xml:space="preserve">How </w:t>
      </w:r>
      <w:r>
        <w:t xml:space="preserve">are you planning to evaluate the extent to which the </w:t>
      </w:r>
      <w:r w:rsidR="00AD569E">
        <w:t>Places for Growth</w:t>
      </w:r>
      <w:r>
        <w:t xml:space="preserve"> </w:t>
      </w:r>
      <w:r w:rsidR="00653E99">
        <w:t>prog</w:t>
      </w:r>
      <w:r w:rsidR="00C410EA">
        <w:t>r</w:t>
      </w:r>
      <w:r w:rsidR="00653E99">
        <w:t>amme</w:t>
      </w:r>
      <w:r>
        <w:t xml:space="preserve"> is delivering </w:t>
      </w:r>
      <w:r w:rsidR="00C410EA">
        <w:t xml:space="preserve">the </w:t>
      </w:r>
      <w:r>
        <w:t xml:space="preserve">expected economic benefits to the </w:t>
      </w:r>
      <w:r w:rsidR="00C410EA">
        <w:t xml:space="preserve">areas in </w:t>
      </w:r>
      <w:r>
        <w:t>which you are relocating jobs</w:t>
      </w:r>
      <w:r w:rsidR="00C410EA">
        <w:t>?</w:t>
      </w:r>
    </w:p>
    <w:p w:rsidR="00EE53A1" w:rsidP="003B3323">
      <w:pPr>
        <w:pStyle w:val="Answer"/>
      </w:pPr>
      <w:sdt>
        <w:sdtPr>
          <w:alias w:val="Witness"/>
          <w:id w:val="-1379621591"/>
          <w:placeholder>
            <w:docPart w:val="3553952489D54513898B1BB47752282A"/>
          </w:placeholder>
          <w:richText/>
        </w:sdtPr>
        <w:sdtContent>
          <w:r w:rsidRPr="00F20C19" w:rsidR="00C410EA">
            <w:rPr>
              <w:b/>
              <w:i/>
            </w:rPr>
            <w:t xml:space="preserve">Ravi Chand: </w:t>
          </w:r>
        </w:sdtContent>
      </w:sdt>
      <w:r w:rsidR="00C410EA">
        <w:t xml:space="preserve">I should have said earlier that the </w:t>
      </w:r>
      <w:r>
        <w:t>15 locations</w:t>
      </w:r>
      <w:r w:rsidR="00C410EA">
        <w:t xml:space="preserve"> was</w:t>
      </w:r>
      <w:r>
        <w:t xml:space="preserve"> </w:t>
      </w:r>
      <w:r w:rsidR="00C410EA">
        <w:t xml:space="preserve">our </w:t>
      </w:r>
      <w:r>
        <w:t>starting point. In the end</w:t>
      </w:r>
      <w:r w:rsidR="00C410EA">
        <w:t xml:space="preserve">, </w:t>
      </w:r>
      <w:r>
        <w:t>there are 32 locations</w:t>
      </w:r>
      <w:r w:rsidR="00C410EA">
        <w:t>. T</w:t>
      </w:r>
      <w:r>
        <w:t xml:space="preserve">here is a really good spread across the entire United Kingdom </w:t>
      </w:r>
      <w:r w:rsidR="00C410EA">
        <w:t xml:space="preserve">of </w:t>
      </w:r>
      <w:r w:rsidR="00E7796C">
        <w:t>PfG</w:t>
      </w:r>
      <w:r w:rsidR="00C410EA">
        <w:t xml:space="preserve"> </w:t>
      </w:r>
      <w:r>
        <w:t xml:space="preserve">locations. We are embarking on </w:t>
      </w:r>
      <w:r w:rsidR="00C410EA">
        <w:t xml:space="preserve">an </w:t>
      </w:r>
      <w:r>
        <w:t>exercise</w:t>
      </w:r>
      <w:r w:rsidR="00C410EA">
        <w:t xml:space="preserve"> </w:t>
      </w:r>
      <w:r w:rsidR="00D05D8C">
        <w:t>to look at this</w:t>
      </w:r>
      <w:r w:rsidR="00C410EA">
        <w:t>.</w:t>
      </w:r>
      <w:r w:rsidR="00D05D8C">
        <w:t xml:space="preserve"> </w:t>
      </w:r>
      <w:r>
        <w:t>I set</w:t>
      </w:r>
      <w:r w:rsidR="00C410EA">
        <w:t xml:space="preserve"> out</w:t>
      </w:r>
      <w:r>
        <w:t xml:space="preserve"> some of </w:t>
      </w:r>
      <w:r w:rsidR="00C410EA">
        <w:t xml:space="preserve">this </w:t>
      </w:r>
      <w:r>
        <w:t>already, but there are two areas that we will test.</w:t>
      </w:r>
      <w:r w:rsidR="005D19B0">
        <w:t xml:space="preserve"> </w:t>
      </w:r>
      <w:r>
        <w:t>One is monet</w:t>
      </w:r>
      <w:r w:rsidR="00653E99">
        <w:t>is</w:t>
      </w:r>
      <w:r>
        <w:t>ed benefits</w:t>
      </w:r>
      <w:r w:rsidR="00C410EA">
        <w:t xml:space="preserve">, </w:t>
      </w:r>
      <w:r w:rsidR="004D264E">
        <w:t>so</w:t>
      </w:r>
      <w:r w:rsidR="00C410EA">
        <w:t xml:space="preserve"> </w:t>
      </w:r>
      <w:r>
        <w:t>economic impact to areas</w:t>
      </w:r>
      <w:r w:rsidR="005D19B0">
        <w:t xml:space="preserve">, </w:t>
      </w:r>
      <w:r>
        <w:t>whether we are making real savings in estate costs</w:t>
      </w:r>
      <w:r w:rsidR="00C410EA">
        <w:t xml:space="preserve"> and </w:t>
      </w:r>
      <w:r>
        <w:t>salary costs</w:t>
      </w:r>
      <w:r w:rsidR="004D264E">
        <w:t>,</w:t>
      </w:r>
      <w:r w:rsidR="005D19B0">
        <w:t xml:space="preserve"> and the benefits to </w:t>
      </w:r>
      <w:r>
        <w:t xml:space="preserve">the local economy, which includes job multipliers. </w:t>
      </w:r>
      <w:r w:rsidR="005D19B0">
        <w:t>I</w:t>
      </w:r>
      <w:r>
        <w:t xml:space="preserve">f I put public sector jobs there, how many private sector jobs do I create as a consequence? </w:t>
      </w:r>
      <w:r w:rsidR="005D19B0">
        <w:t>W</w:t>
      </w:r>
      <w:r>
        <w:t>e want to test that.</w:t>
      </w:r>
    </w:p>
    <w:p w:rsidR="005D19B0" w:rsidP="003B3323">
      <w:pPr>
        <w:pStyle w:val="Answer"/>
      </w:pPr>
      <w:r>
        <w:t xml:space="preserve">Then there </w:t>
      </w:r>
      <w:r>
        <w:t xml:space="preserve">are </w:t>
      </w:r>
      <w:r>
        <w:t>the non-monet</w:t>
      </w:r>
      <w:r w:rsidR="00653E99">
        <w:t>is</w:t>
      </w:r>
      <w:r>
        <w:t>ed elements</w:t>
      </w:r>
      <w:r>
        <w:t xml:space="preserve">. That includes </w:t>
      </w:r>
      <w:r>
        <w:t xml:space="preserve">the degree to which we are having an impact </w:t>
      </w:r>
      <w:r>
        <w:t xml:space="preserve">on how </w:t>
      </w:r>
      <w:r>
        <w:t>we make policy in place and place</w:t>
      </w:r>
      <w:r>
        <w:t>-</w:t>
      </w:r>
      <w:r>
        <w:t xml:space="preserve">making. </w:t>
      </w:r>
      <w:r>
        <w:t xml:space="preserve">We </w:t>
      </w:r>
      <w:r>
        <w:t>really want to get a real assessment of how that is working</w:t>
      </w:r>
      <w:r>
        <w:t xml:space="preserve"> and</w:t>
      </w:r>
      <w:r>
        <w:t xml:space="preserve"> how well we are engaged with our partners in a local place</w:t>
      </w:r>
      <w:r>
        <w:t>.</w:t>
      </w:r>
    </w:p>
    <w:p w:rsidR="00563674" w:rsidP="003B3323">
      <w:pPr>
        <w:pStyle w:val="Question"/>
      </w:pPr>
      <w:sdt>
        <w:sdtPr>
          <w:alias w:val="Member"/>
          <w:tag w:val="&lt;Member mnisId='4465' dodsId='138155'&gt;"/>
          <w:id w:val="839965116"/>
          <w:placeholder>
            <w:docPart w:val="44268D9961D347E6AA5300458B4823AA"/>
          </w:placeholder>
          <w:richText/>
        </w:sdtPr>
        <w:sdtContent>
          <w:r w:rsidR="005D19B0">
            <w:rPr>
              <w:b/>
            </w:rPr>
            <w:t>Ronnie Cowan:</w:t>
          </w:r>
        </w:sdtContent>
      </w:sdt>
      <w:r w:rsidR="005D19B0">
        <w:t xml:space="preserve"> I do not want to take too long on this, but h</w:t>
      </w:r>
      <w:r w:rsidR="00EE53A1">
        <w:t>ow do you measure that?</w:t>
      </w:r>
    </w:p>
    <w:p w:rsidR="00EE53A1" w:rsidP="003B3323">
      <w:pPr>
        <w:pStyle w:val="Answer"/>
      </w:pPr>
      <w:sdt>
        <w:sdtPr>
          <w:alias w:val="Witness"/>
          <w:id w:val="827872245"/>
          <w:placeholder>
            <w:docPart w:val="5783A641931D4C0AB2E041380A8D8609"/>
          </w:placeholder>
          <w:richText/>
        </w:sdtPr>
        <w:sdtContent>
          <w:r w:rsidRPr="00F20C19" w:rsidR="00563674">
            <w:rPr>
              <w:b/>
              <w:i/>
            </w:rPr>
            <w:t xml:space="preserve">Ravi Chand: </w:t>
          </w:r>
        </w:sdtContent>
      </w:sdt>
      <w:r w:rsidR="005D19B0">
        <w:t>T</w:t>
      </w:r>
      <w:r>
        <w:t>hat is the exercise we are embarking on now</w:t>
      </w:r>
      <w:r w:rsidR="004D264E">
        <w:t>,</w:t>
      </w:r>
      <w:r w:rsidR="00563674">
        <w:t xml:space="preserve"> </w:t>
      </w:r>
      <w:r>
        <w:t xml:space="preserve">to see how we can do that. There are two ways that will be done. One is a quantitative analysis of </w:t>
      </w:r>
      <w:r w:rsidR="00563674">
        <w:t xml:space="preserve">the </w:t>
      </w:r>
      <w:r>
        <w:t>data we hold</w:t>
      </w:r>
      <w:r w:rsidR="00563674">
        <w:t xml:space="preserve">, which </w:t>
      </w:r>
      <w:r>
        <w:t>we can collect from ONS and other places, and through surveys.</w:t>
      </w:r>
      <w:r w:rsidR="00563674">
        <w:t xml:space="preserve"> </w:t>
      </w:r>
      <w:r w:rsidR="004D264E">
        <w:t>The second</w:t>
      </w:r>
      <w:r w:rsidR="00563674">
        <w:t xml:space="preserve"> will involve some </w:t>
      </w:r>
      <w:r>
        <w:t>qualitative work</w:t>
      </w:r>
      <w:r w:rsidR="00563674">
        <w:t xml:space="preserve">. </w:t>
      </w:r>
      <w:r w:rsidRPr="004D264E" w:rsidR="00563674">
        <w:t xml:space="preserve">We </w:t>
      </w:r>
      <w:r w:rsidRPr="004D264E">
        <w:t xml:space="preserve">will need to go to various places </w:t>
      </w:r>
      <w:r w:rsidRPr="004D264E" w:rsidR="004D264E">
        <w:t>and, through interviews and meeting partners,</w:t>
      </w:r>
      <w:r w:rsidRPr="004D264E">
        <w:t xml:space="preserve"> make a</w:t>
      </w:r>
      <w:r w:rsidR="004D264E">
        <w:t>n</w:t>
      </w:r>
      <w:r w:rsidRPr="004D264E">
        <w:t xml:space="preserve"> assessment of the degree to</w:t>
      </w:r>
      <w:r>
        <w:t xml:space="preserve"> which those have </w:t>
      </w:r>
      <w:r w:rsidR="00563674">
        <w:t xml:space="preserve">had </w:t>
      </w:r>
      <w:r>
        <w:t>real impact.</w:t>
      </w:r>
    </w:p>
    <w:p w:rsidR="00563674" w:rsidP="003B3323">
      <w:pPr>
        <w:pStyle w:val="Answer"/>
      </w:pPr>
      <w:r>
        <w:t>T</w:t>
      </w:r>
      <w:r w:rsidR="00EE53A1">
        <w:t xml:space="preserve">hose are two areas that we have brought into the scope of our plan for the evaluation that we want to carry </w:t>
      </w:r>
      <w:r>
        <w:t xml:space="preserve">out </w:t>
      </w:r>
      <w:r w:rsidR="00EE53A1">
        <w:t>this year</w:t>
      </w:r>
      <w:r>
        <w:t xml:space="preserve">. </w:t>
      </w:r>
    </w:p>
    <w:p w:rsidR="00563674" w:rsidP="003B3323">
      <w:pPr>
        <w:pStyle w:val="Question"/>
        <w:numPr>
          <w:ilvl w:val="0"/>
          <w:numId w:val="0"/>
        </w:numPr>
        <w:ind w:left="794"/>
      </w:pPr>
      <w:sdt>
        <w:sdtPr>
          <w:alias w:val="Member"/>
          <w:tag w:val="&lt;Member mnisId='4465' dodsId='138155'&gt;"/>
          <w:id w:val="1239753208"/>
          <w:placeholder>
            <w:docPart w:val="4AEE6CC459604262B20C09D28B9C51F1"/>
          </w:placeholder>
          <w:richText/>
        </w:sdtPr>
        <w:sdtContent>
          <w:r>
            <w:rPr>
              <w:b/>
            </w:rPr>
            <w:t>Ronnie Cowan:</w:t>
          </w:r>
        </w:sdtContent>
      </w:sdt>
      <w:r>
        <w:t xml:space="preserve"> It will be a quantitative </w:t>
      </w:r>
      <w:r w:rsidR="00EE53A1">
        <w:t>analysis of data.</w:t>
      </w:r>
    </w:p>
    <w:p w:rsidR="001F541F" w:rsidP="003B3323">
      <w:pPr>
        <w:pStyle w:val="Answer"/>
      </w:pPr>
      <w:sdt>
        <w:sdtPr>
          <w:alias w:val="Witness"/>
          <w:id w:val="-1086911882"/>
          <w:placeholder>
            <w:docPart w:val="319C1AD306794E6BA45CAE08A1A29323"/>
          </w:placeholder>
          <w:richText/>
        </w:sdtPr>
        <w:sdtContent>
          <w:r w:rsidRPr="00F20C19" w:rsidR="00563674">
            <w:rPr>
              <w:b/>
              <w:i/>
            </w:rPr>
            <w:t xml:space="preserve">Ravi Chand: </w:t>
          </w:r>
        </w:sdtContent>
      </w:sdt>
      <w:r w:rsidR="00EE53A1">
        <w:t>It is quantitative and qua</w:t>
      </w:r>
      <w:r w:rsidR="004D264E">
        <w:t>l</w:t>
      </w:r>
      <w:r w:rsidR="00EE53A1">
        <w:t>itative.</w:t>
      </w:r>
    </w:p>
    <w:p w:rsidR="00EE53A1" w:rsidP="003B3323">
      <w:pPr>
        <w:pStyle w:val="Question"/>
      </w:pPr>
      <w:sdt>
        <w:sdtPr>
          <w:alias w:val="Member"/>
          <w:tag w:val="&lt;Member mnisId='4465' dodsId='138155'&gt;"/>
          <w:id w:val="432023402"/>
          <w:placeholder>
            <w:docPart w:val="40E2E7306FC94DF58895ED6795661C9B"/>
          </w:placeholder>
          <w:richText/>
        </w:sdtPr>
        <w:sdtContent>
          <w:r w:rsidR="001F541F">
            <w:rPr>
              <w:b/>
            </w:rPr>
            <w:t>Ronnie Cowan:</w:t>
          </w:r>
        </w:sdtContent>
      </w:sdt>
      <w:r w:rsidR="001F541F">
        <w:t xml:space="preserve"> That means</w:t>
      </w:r>
      <w:r>
        <w:t xml:space="preserve"> nothing.</w:t>
      </w:r>
      <w:r w:rsidR="001F541F">
        <w:t xml:space="preserve"> </w:t>
      </w:r>
      <w:r>
        <w:t>What are you measuring?</w:t>
      </w:r>
    </w:p>
    <w:p w:rsidR="00C80BD6" w:rsidP="003B3323">
      <w:pPr>
        <w:pStyle w:val="Answer"/>
      </w:pPr>
      <w:sdt>
        <w:sdtPr>
          <w:alias w:val="Witness"/>
          <w:id w:val="2080867212"/>
          <w:placeholder>
            <w:docPart w:val="005303D62EDD486680242DA53B8D011B"/>
          </w:placeholder>
          <w:richText/>
        </w:sdtPr>
        <w:sdtContent>
          <w:r w:rsidRPr="00F20C19" w:rsidR="001F541F">
            <w:rPr>
              <w:b/>
              <w:i/>
            </w:rPr>
            <w:t xml:space="preserve">Ravi Chand: </w:t>
          </w:r>
        </w:sdtContent>
      </w:sdt>
      <w:r>
        <w:t>I</w:t>
      </w:r>
      <w:r w:rsidR="00EE53A1">
        <w:t xml:space="preserve">f I take </w:t>
      </w:r>
      <w:r w:rsidR="001F541F">
        <w:t xml:space="preserve">a </w:t>
      </w:r>
      <w:r w:rsidR="00EE53A1">
        <w:t xml:space="preserve">role from London and </w:t>
      </w:r>
      <w:r w:rsidR="001F541F">
        <w:t xml:space="preserve">put it in Glasgow, </w:t>
      </w:r>
      <w:r w:rsidR="00EE53A1">
        <w:t>how much money have we</w:t>
      </w:r>
      <w:r w:rsidR="001F541F">
        <w:t xml:space="preserve"> saved t</w:t>
      </w:r>
      <w:r w:rsidR="00EE53A1">
        <w:t xml:space="preserve">he taxpayer in terms of </w:t>
      </w:r>
      <w:r w:rsidR="001F541F">
        <w:t xml:space="preserve">estate </w:t>
      </w:r>
      <w:r w:rsidR="00EE53A1">
        <w:t>costs</w:t>
      </w:r>
      <w:r w:rsidR="001F541F">
        <w:t xml:space="preserve">? If we are going </w:t>
      </w:r>
      <w:r w:rsidR="00EE53A1">
        <w:t xml:space="preserve">from </w:t>
      </w:r>
      <w:r w:rsidR="001F541F">
        <w:t>£</w:t>
      </w:r>
      <w:r w:rsidR="00EE53A1">
        <w:t xml:space="preserve">75 </w:t>
      </w:r>
      <w:r w:rsidR="001F541F">
        <w:t xml:space="preserve">a </w:t>
      </w:r>
      <w:r w:rsidR="00EE53A1">
        <w:t xml:space="preserve">square foot down to </w:t>
      </w:r>
      <w:r w:rsidR="001F541F">
        <w:t>£</w:t>
      </w:r>
      <w:r w:rsidR="00EE53A1">
        <w:t xml:space="preserve">20 </w:t>
      </w:r>
      <w:r w:rsidR="001F541F">
        <w:t xml:space="preserve">a </w:t>
      </w:r>
      <w:r w:rsidR="00EE53A1">
        <w:t>square foot, can we real</w:t>
      </w:r>
      <w:r w:rsidR="00653E99">
        <w:t>is</w:t>
      </w:r>
      <w:r w:rsidR="00EE53A1">
        <w:t>e that money</w:t>
      </w:r>
      <w:r w:rsidR="001F541F">
        <w:t>?</w:t>
      </w:r>
      <w:r w:rsidR="00E7796C">
        <w:t xml:space="preserve"> </w:t>
      </w:r>
      <w:r>
        <w:t>If I am r</w:t>
      </w:r>
      <w:r w:rsidR="00EE53A1">
        <w:t xml:space="preserve">ecruiting </w:t>
      </w:r>
      <w:r>
        <w:t xml:space="preserve">for a role in Glasgow that was previously in </w:t>
      </w:r>
      <w:r w:rsidR="00EE53A1">
        <w:t>London</w:t>
      </w:r>
      <w:r>
        <w:t>,</w:t>
      </w:r>
      <w:r w:rsidR="00EE53A1">
        <w:t xml:space="preserve"> paying national instead of London pay </w:t>
      </w:r>
      <w:r>
        <w:t>scales</w:t>
      </w:r>
      <w:r w:rsidR="004D264E">
        <w:t xml:space="preserve"> and</w:t>
      </w:r>
      <w:r>
        <w:t xml:space="preserve"> </w:t>
      </w:r>
      <w:r w:rsidR="00EE53A1">
        <w:t xml:space="preserve">saving </w:t>
      </w:r>
      <w:r>
        <w:t xml:space="preserve">the </w:t>
      </w:r>
      <w:r w:rsidR="00EE53A1">
        <w:t xml:space="preserve">London </w:t>
      </w:r>
      <w:r>
        <w:t>weighting</w:t>
      </w:r>
      <w:r w:rsidR="004D264E">
        <w:t xml:space="preserve">, am </w:t>
      </w:r>
      <w:r w:rsidR="00EE53A1">
        <w:t xml:space="preserve">I saving real salary for the individual? </w:t>
      </w:r>
      <w:r>
        <w:t>You can make those kinds of assessments.</w:t>
      </w:r>
    </w:p>
    <w:p w:rsidR="00867975" w:rsidP="003B3323">
      <w:pPr>
        <w:pStyle w:val="Answer"/>
      </w:pPr>
      <w:r>
        <w:t xml:space="preserve">The other </w:t>
      </w:r>
      <w:r w:rsidR="00C80BD6">
        <w:t xml:space="preserve">bit we </w:t>
      </w:r>
      <w:r>
        <w:t xml:space="preserve">need to assess is whether, as a consequence </w:t>
      </w:r>
      <w:r w:rsidR="00C80BD6">
        <w:t xml:space="preserve">of </w:t>
      </w:r>
      <w:r>
        <w:t xml:space="preserve">the </w:t>
      </w:r>
      <w:r>
        <w:t>jobs</w:t>
      </w:r>
      <w:r w:rsidR="00C80BD6">
        <w:t xml:space="preserve">, </w:t>
      </w:r>
      <w:r>
        <w:t>where we have a critical mass</w:t>
      </w:r>
      <w:r w:rsidR="00C80BD6">
        <w:t xml:space="preserve"> of</w:t>
      </w:r>
      <w:r>
        <w:t xml:space="preserve"> jobs, we see evidence of job multipliers</w:t>
      </w:r>
      <w:r>
        <w:t xml:space="preserve"> in an area</w:t>
      </w:r>
      <w:r>
        <w:t>.</w:t>
      </w:r>
      <w:r w:rsidR="00C80BD6">
        <w:t xml:space="preserve"> </w:t>
      </w:r>
      <w:r>
        <w:t xml:space="preserve">In other words, </w:t>
      </w:r>
      <w:r>
        <w:t xml:space="preserve">do we have </w:t>
      </w:r>
      <w:r>
        <w:t xml:space="preserve">more coffee shops and more jobs in </w:t>
      </w:r>
      <w:r>
        <w:t xml:space="preserve">the </w:t>
      </w:r>
      <w:r>
        <w:t xml:space="preserve">local market that have come as a consequence of </w:t>
      </w:r>
      <w:r>
        <w:t xml:space="preserve">having </w:t>
      </w:r>
      <w:r>
        <w:t>greater numbers of jobs in that place</w:t>
      </w:r>
      <w:r>
        <w:t xml:space="preserve">? </w:t>
      </w:r>
    </w:p>
    <w:p w:rsidR="00EE53A1" w:rsidP="003B3323">
      <w:pPr>
        <w:pStyle w:val="Answer"/>
      </w:pPr>
      <w:r>
        <w:t>T</w:t>
      </w:r>
      <w:r>
        <w:t>hose can be measured</w:t>
      </w:r>
      <w:r>
        <w:t>. T</w:t>
      </w:r>
      <w:r>
        <w:t xml:space="preserve">hey </w:t>
      </w:r>
      <w:r>
        <w:t xml:space="preserve">can </w:t>
      </w:r>
      <w:r>
        <w:t>be quantified, and we want to do that, but they are not the only measures. There are non-monet</w:t>
      </w:r>
      <w:r w:rsidR="00653E99">
        <w:t>is</w:t>
      </w:r>
      <w:r>
        <w:t>ed benefits as well</w:t>
      </w:r>
      <w:r>
        <w:t xml:space="preserve">. Are we </w:t>
      </w:r>
      <w:r>
        <w:t xml:space="preserve">really helping </w:t>
      </w:r>
      <w:r>
        <w:t xml:space="preserve">to </w:t>
      </w:r>
      <w:r>
        <w:t>shape policy</w:t>
      </w:r>
      <w:r>
        <w:t xml:space="preserve"> and </w:t>
      </w:r>
      <w:r>
        <w:t xml:space="preserve">make policymaking better? Do people in place feel they are better connected to central </w:t>
      </w:r>
      <w:r w:rsidR="00514EF4">
        <w:t>Government</w:t>
      </w:r>
      <w:r>
        <w:t xml:space="preserve"> i</w:t>
      </w:r>
      <w:r>
        <w:t>n a way they were</w:t>
      </w:r>
      <w:r>
        <w:t xml:space="preserve"> not</w:t>
      </w:r>
      <w:r>
        <w:t xml:space="preserve"> before</w:t>
      </w:r>
      <w:r>
        <w:t xml:space="preserve">? </w:t>
      </w:r>
      <w:r>
        <w:t xml:space="preserve">Do they better understand what central </w:t>
      </w:r>
      <w:r w:rsidR="00514EF4">
        <w:t>Government</w:t>
      </w:r>
      <w:r>
        <w:t xml:space="preserve"> does for them</w:t>
      </w:r>
      <w:r>
        <w:t xml:space="preserve"> </w:t>
      </w:r>
      <w:r>
        <w:t>and how they can support their needs as well</w:t>
      </w:r>
      <w:r>
        <w:t>? T</w:t>
      </w:r>
      <w:r>
        <w:t>here are other factors we are shaping in our evaluation that we want to assess.</w:t>
      </w:r>
    </w:p>
    <w:p w:rsidR="00EE53A1" w:rsidP="003B3323">
      <w:pPr>
        <w:pStyle w:val="Question"/>
      </w:pPr>
      <w:sdt>
        <w:sdtPr>
          <w:alias w:val="Member"/>
          <w:tag w:val="&lt;Member mnisId='4465' dodsId='138155'&gt;"/>
          <w:id w:val="-941761084"/>
          <w:placeholder>
            <w:docPart w:val="B2D07BAC443E4C1B9E9FA34FA907595D"/>
          </w:placeholder>
          <w:richText/>
        </w:sdtPr>
        <w:sdtContent>
          <w:r w:rsidRPr="003406E9" w:rsidR="00867975">
            <w:rPr>
              <w:b/>
            </w:rPr>
            <w:t>Ronnie Cowan:</w:t>
          </w:r>
        </w:sdtContent>
      </w:sdt>
      <w:r w:rsidR="00867975">
        <w:t xml:space="preserve"> V</w:t>
      </w:r>
      <w:r>
        <w:t xml:space="preserve">ery briefly and finally, when you are looking at the </w:t>
      </w:r>
      <w:r w:rsidR="00867975">
        <w:t xml:space="preserve">evaluation, </w:t>
      </w:r>
      <w:r>
        <w:t>in particular the first one you were talking about</w:t>
      </w:r>
      <w:r w:rsidR="00867975">
        <w:t xml:space="preserve">, </w:t>
      </w:r>
      <w:r w:rsidR="003406E9">
        <w:t>with people</w:t>
      </w:r>
      <w:r w:rsidR="00AD569E">
        <w:t>’</w:t>
      </w:r>
      <w:r w:rsidR="003406E9">
        <w:t xml:space="preserve">s salaries being spent and so on, there is almost </w:t>
      </w:r>
      <w:r>
        <w:t xml:space="preserve">a spreadsheet approach to </w:t>
      </w:r>
      <w:r w:rsidR="003406E9">
        <w:t xml:space="preserve">it. </w:t>
      </w:r>
      <w:r>
        <w:t xml:space="preserve">Will you </w:t>
      </w:r>
      <w:r w:rsidR="003406E9">
        <w:t xml:space="preserve">also </w:t>
      </w:r>
      <w:r>
        <w:t xml:space="preserve">take into consideration the fact you have closed 170 local offices </w:t>
      </w:r>
      <w:r w:rsidR="003406E9">
        <w:t xml:space="preserve">around the United </w:t>
      </w:r>
      <w:r>
        <w:t>Kingdom</w:t>
      </w:r>
      <w:r w:rsidR="003406E9">
        <w:t xml:space="preserve"> when you think about the </w:t>
      </w:r>
      <w:r>
        <w:t>net benefit you hope to be causing by central</w:t>
      </w:r>
      <w:r w:rsidR="00653E99">
        <w:t>is</w:t>
      </w:r>
      <w:r>
        <w:t xml:space="preserve">ing these </w:t>
      </w:r>
      <w:r w:rsidR="00514EF4">
        <w:t>Department</w:t>
      </w:r>
      <w:r>
        <w:t>s</w:t>
      </w:r>
      <w:r w:rsidR="003406E9">
        <w:t>?</w:t>
      </w:r>
    </w:p>
    <w:p w:rsidR="009954EE" w:rsidP="003B3323">
      <w:pPr>
        <w:pStyle w:val="Answer"/>
      </w:pPr>
      <w:sdt>
        <w:sdtPr>
          <w:alias w:val="Witness"/>
          <w:id w:val="-1504583686"/>
          <w:placeholder>
            <w:docPart w:val="CA6EEBDCB9434F8C810423299BD29BA0"/>
          </w:placeholder>
          <w:richText/>
        </w:sdtPr>
        <w:sdtContent>
          <w:r w:rsidRPr="00F20C19" w:rsidR="003406E9">
            <w:rPr>
              <w:b/>
              <w:i/>
            </w:rPr>
            <w:t xml:space="preserve">Ravi Chand: </w:t>
          </w:r>
        </w:sdtContent>
      </w:sdt>
      <w:r w:rsidR="00EE53A1">
        <w:t xml:space="preserve">The </w:t>
      </w:r>
      <w:r w:rsidR="00AD569E">
        <w:t>Places for Growth</w:t>
      </w:r>
      <w:r>
        <w:t xml:space="preserve"> </w:t>
      </w:r>
      <w:r w:rsidR="00EE53A1">
        <w:t xml:space="preserve">portfolio is not involved in any consolidation </w:t>
      </w:r>
      <w:r w:rsidR="003406E9">
        <w:t>programmes</w:t>
      </w:r>
      <w:r w:rsidR="00EE53A1">
        <w:t xml:space="preserve"> that </w:t>
      </w:r>
      <w:r w:rsidR="00EB4659">
        <w:t xml:space="preserve">the </w:t>
      </w:r>
      <w:r w:rsidR="00514EF4">
        <w:t>Department</w:t>
      </w:r>
      <w:r w:rsidR="00EE53A1">
        <w:t>s run</w:t>
      </w:r>
      <w:r>
        <w:t>. T</w:t>
      </w:r>
      <w:r w:rsidR="00EE53A1">
        <w:t xml:space="preserve">hey made </w:t>
      </w:r>
      <w:r>
        <w:t xml:space="preserve">these </w:t>
      </w:r>
      <w:r w:rsidR="00EE53A1">
        <w:t>decision</w:t>
      </w:r>
      <w:r>
        <w:t xml:space="preserve">s </w:t>
      </w:r>
      <w:r w:rsidR="00EE53A1">
        <w:t>based on their own operating model</w:t>
      </w:r>
      <w:r>
        <w:t>s. W</w:t>
      </w:r>
      <w:r w:rsidR="00EE53A1">
        <w:t>hat is the most efficient way to deliver those public services at low cost</w:t>
      </w:r>
      <w:r>
        <w:t xml:space="preserve">? </w:t>
      </w:r>
      <w:r w:rsidR="00EE53A1">
        <w:t>That is a judgment call they make.</w:t>
      </w:r>
    </w:p>
    <w:p w:rsidR="009954EE" w:rsidP="003B3323">
      <w:pPr>
        <w:pStyle w:val="Answer"/>
      </w:pPr>
      <w:r>
        <w:t>The</w:t>
      </w:r>
      <w:r w:rsidR="00EE53A1">
        <w:t xml:space="preserve"> challenge we have</w:t>
      </w:r>
      <w:r>
        <w:t>—</w:t>
      </w:r>
      <w:r w:rsidR="00EE53A1">
        <w:t>we can measure some of this stuff</w:t>
      </w:r>
      <w:r>
        <w:t>—</w:t>
      </w:r>
      <w:r w:rsidR="00EE53A1">
        <w:t xml:space="preserve">is </w:t>
      </w:r>
      <w:r>
        <w:t xml:space="preserve">that </w:t>
      </w:r>
      <w:r w:rsidR="00EE53A1">
        <w:t xml:space="preserve">jobs </w:t>
      </w:r>
      <w:r>
        <w:t xml:space="preserve">drop </w:t>
      </w:r>
      <w:r w:rsidR="00EE53A1">
        <w:t>and grow in places, whether it be private or public sector</w:t>
      </w:r>
      <w:r>
        <w:t>. E</w:t>
      </w:r>
      <w:r w:rsidR="00EE53A1">
        <w:t>ven the private sector has consolidated in place</w:t>
      </w:r>
      <w:r>
        <w:t>s</w:t>
      </w:r>
      <w:r w:rsidR="00EE53A1">
        <w:t xml:space="preserve">. </w:t>
      </w:r>
      <w:r>
        <w:t xml:space="preserve">If </w:t>
      </w:r>
      <w:r w:rsidR="00EE53A1">
        <w:t xml:space="preserve">we were to start to take those into account, it </w:t>
      </w:r>
      <w:r>
        <w:t xml:space="preserve">would </w:t>
      </w:r>
      <w:r w:rsidR="00EE53A1">
        <w:t>really overly complicate what we are trying to assess ourselves.</w:t>
      </w:r>
    </w:p>
    <w:p w:rsidR="00EE53A1" w:rsidP="003B3323">
      <w:pPr>
        <w:pStyle w:val="Answer"/>
      </w:pPr>
      <w:r>
        <w:t>What we are going to do, as a consequence</w:t>
      </w:r>
      <w:r w:rsidR="009954EE">
        <w:t xml:space="preserve"> of</w:t>
      </w:r>
      <w:r>
        <w:t xml:space="preserve"> what we are doing</w:t>
      </w:r>
      <w:r w:rsidR="009954EE">
        <w:t xml:space="preserve">, </w:t>
      </w:r>
      <w:r w:rsidR="003B3323">
        <w:t xml:space="preserve">is </w:t>
      </w:r>
      <w:r w:rsidR="009954EE">
        <w:t xml:space="preserve">ask whether we </w:t>
      </w:r>
      <w:r>
        <w:t xml:space="preserve">are we adding value to </w:t>
      </w:r>
      <w:r w:rsidR="009954EE">
        <w:t xml:space="preserve">a </w:t>
      </w:r>
      <w:r>
        <w:t>place in monet</w:t>
      </w:r>
      <w:r w:rsidR="00653E99">
        <w:t>is</w:t>
      </w:r>
      <w:r>
        <w:t>ed and non-monet</w:t>
      </w:r>
      <w:r w:rsidR="00653E99">
        <w:t>is</w:t>
      </w:r>
      <w:r>
        <w:t>ed ways</w:t>
      </w:r>
      <w:r w:rsidR="009954EE">
        <w:t>. W</w:t>
      </w:r>
      <w:r>
        <w:t>e will make that assessment.</w:t>
      </w:r>
      <w:r w:rsidR="009954EE">
        <w:t xml:space="preserve"> </w:t>
      </w:r>
      <w:r>
        <w:t xml:space="preserve">Of course, that will be assessed </w:t>
      </w:r>
      <w:r w:rsidR="009954EE">
        <w:t xml:space="preserve">against </w:t>
      </w:r>
      <w:r>
        <w:t xml:space="preserve">the backdrop of other things that </w:t>
      </w:r>
      <w:r w:rsidR="009954EE">
        <w:t xml:space="preserve">are </w:t>
      </w:r>
      <w:r>
        <w:t>happen</w:t>
      </w:r>
      <w:r w:rsidR="009954EE">
        <w:t xml:space="preserve">ing </w:t>
      </w:r>
      <w:r>
        <w:t>in that place.</w:t>
      </w:r>
    </w:p>
    <w:p w:rsidR="00EE53A1" w:rsidP="003B3323">
      <w:pPr>
        <w:pStyle w:val="Question"/>
      </w:pPr>
      <w:sdt>
        <w:sdtPr>
          <w:alias w:val="Member"/>
          <w:tag w:val="&lt;Member mnisId='4465' dodsId='138155'&gt;"/>
          <w:id w:val="-121611635"/>
          <w:placeholder>
            <w:docPart w:val="6F284FDCA83249EF8AC54975031B3AA8"/>
          </w:placeholder>
          <w:richText/>
        </w:sdtPr>
        <w:sdtContent>
          <w:r w:rsidR="009954EE">
            <w:rPr>
              <w:b/>
            </w:rPr>
            <w:t>Ronnie Cowan:</w:t>
          </w:r>
        </w:sdtContent>
      </w:sdt>
      <w:r w:rsidR="009954EE">
        <w:t xml:space="preserve"> </w:t>
      </w:r>
      <w:r>
        <w:t xml:space="preserve">You get my point. If you are closing offices </w:t>
      </w:r>
      <w:r w:rsidR="009954EE">
        <w:t>in Wrexham and Cumbernauld</w:t>
      </w:r>
      <w:r w:rsidR="00F544B4">
        <w:t>,</w:t>
      </w:r>
      <w:r w:rsidR="009954EE">
        <w:t xml:space="preserve"> </w:t>
      </w:r>
      <w:r>
        <w:t>and central</w:t>
      </w:r>
      <w:r w:rsidR="00653E99">
        <w:t>is</w:t>
      </w:r>
      <w:r>
        <w:t xml:space="preserve">ing </w:t>
      </w:r>
      <w:r w:rsidR="009954EE">
        <w:t>those functions</w:t>
      </w:r>
      <w:r>
        <w:t xml:space="preserve">, you have to take </w:t>
      </w:r>
      <w:r w:rsidR="009954EE">
        <w:t xml:space="preserve">into </w:t>
      </w:r>
      <w:r>
        <w:t>consideration the unintended damage of closing those office</w:t>
      </w:r>
      <w:r w:rsidR="009954EE">
        <w:t>s</w:t>
      </w:r>
      <w:r>
        <w:t xml:space="preserve"> in the first place before you</w:t>
      </w:r>
      <w:r w:rsidR="009954EE">
        <w:t xml:space="preserve"> will get </w:t>
      </w:r>
      <w:r>
        <w:t>the benefit of opening up in Glas</w:t>
      </w:r>
      <w:r w:rsidR="009954EE">
        <w:t xml:space="preserve">gow, Cardiff </w:t>
      </w:r>
      <w:r>
        <w:t>or whatever.</w:t>
      </w:r>
    </w:p>
    <w:p w:rsidR="00EE53A1" w:rsidP="003B3323">
      <w:pPr>
        <w:pStyle w:val="Answer"/>
      </w:pPr>
      <w:sdt>
        <w:sdtPr>
          <w:alias w:val="Witness"/>
          <w:id w:val="-341782462"/>
          <w:placeholder>
            <w:docPart w:val="2E7782B9F0634AB8B0EBBF71EE25AC3F"/>
          </w:placeholder>
          <w:richText/>
        </w:sdtPr>
        <w:sdtContent>
          <w:r w:rsidRPr="00F20C19" w:rsidR="009954EE">
            <w:rPr>
              <w:b/>
              <w:i/>
            </w:rPr>
            <w:t xml:space="preserve">Ravi Chand: </w:t>
          </w:r>
        </w:sdtContent>
      </w:sdt>
      <w:r w:rsidR="009954EE">
        <w:t xml:space="preserve">The </w:t>
      </w:r>
      <w:r w:rsidR="00514EF4">
        <w:t>Department</w:t>
      </w:r>
      <w:r w:rsidR="009954EE">
        <w:t xml:space="preserve">s that </w:t>
      </w:r>
      <w:r>
        <w:t>consolidate</w:t>
      </w:r>
      <w:r w:rsidR="009954EE">
        <w:t xml:space="preserve"> </w:t>
      </w:r>
      <w:r>
        <w:t>will have to make sure that in their business case they have taken those into account</w:t>
      </w:r>
      <w:r w:rsidR="009954EE">
        <w:t>. T</w:t>
      </w:r>
      <w:r>
        <w:t>hey would only close offices</w:t>
      </w:r>
      <w:r w:rsidR="009954EE">
        <w:t xml:space="preserve">, </w:t>
      </w:r>
      <w:r>
        <w:t>relocate and central</w:t>
      </w:r>
      <w:r w:rsidR="00653E99">
        <w:t>is</w:t>
      </w:r>
      <w:r>
        <w:t>e if the business case stacked up and presented value for money for the public purse</w:t>
      </w:r>
      <w:r w:rsidR="009954EE">
        <w:t>. T</w:t>
      </w:r>
      <w:r>
        <w:t xml:space="preserve">hey would do that </w:t>
      </w:r>
      <w:r w:rsidR="008B6D9E">
        <w:t xml:space="preserve">only </w:t>
      </w:r>
      <w:r>
        <w:t>on that basis.</w:t>
      </w:r>
    </w:p>
    <w:p w:rsidR="00EE53A1" w:rsidP="003B3323">
      <w:pPr>
        <w:pStyle w:val="Question"/>
      </w:pPr>
      <w:sdt>
        <w:sdtPr>
          <w:alias w:val="Member"/>
          <w:tag w:val="&lt;Member mnisId='4809' dodsId='157044'&gt;"/>
          <w:id w:val="1027374013"/>
          <w:placeholder>
            <w:docPart w:val="26E40B4569064C4D8CAB03CDBBA026E4"/>
          </w:placeholder>
          <w:richText/>
        </w:sdtPr>
        <w:sdtContent>
          <w:r w:rsidR="00506216">
            <w:rPr>
              <w:b/>
            </w:rPr>
            <w:t>Beth Winter:</w:t>
          </w:r>
        </w:sdtContent>
      </w:sdt>
      <w:r w:rsidR="00506216">
        <w:t xml:space="preserve"> </w:t>
      </w:r>
      <w:r>
        <w:t>Mr Chand, I am slightly perplexed</w:t>
      </w:r>
      <w:r w:rsidR="00506216">
        <w:t>. Y</w:t>
      </w:r>
      <w:r>
        <w:t xml:space="preserve">ou are saying that relocations bring economic </w:t>
      </w:r>
      <w:r w:rsidR="00506216">
        <w:t>benefits</w:t>
      </w:r>
      <w:r>
        <w:t xml:space="preserve">, but then you have </w:t>
      </w:r>
      <w:r w:rsidR="00506216">
        <w:t xml:space="preserve">not </w:t>
      </w:r>
      <w:r>
        <w:t>undertake</w:t>
      </w:r>
      <w:r w:rsidR="00506216">
        <w:t>n</w:t>
      </w:r>
      <w:r>
        <w:t xml:space="preserve"> the evaluation to evidence</w:t>
      </w:r>
      <w:r w:rsidR="00506216">
        <w:t xml:space="preserve"> the</w:t>
      </w:r>
      <w:r>
        <w:t xml:space="preserve"> extent </w:t>
      </w:r>
      <w:r w:rsidR="00506216">
        <w:t xml:space="preserve">to which </w:t>
      </w:r>
      <w:r>
        <w:t xml:space="preserve">the economic </w:t>
      </w:r>
      <w:r w:rsidR="00506216">
        <w:t xml:space="preserve">benefits </w:t>
      </w:r>
      <w:r>
        <w:t>will exist</w:t>
      </w:r>
      <w:r w:rsidR="00506216">
        <w:t>. There</w:t>
      </w:r>
      <w:r>
        <w:t xml:space="preserve"> is some research that </w:t>
      </w:r>
      <w:r w:rsidR="00506216">
        <w:t xml:space="preserve">has </w:t>
      </w:r>
      <w:r>
        <w:t>already be</w:t>
      </w:r>
      <w:r w:rsidR="00506216">
        <w:t xml:space="preserve">en </w:t>
      </w:r>
      <w:r>
        <w:t xml:space="preserve">undertaken by the </w:t>
      </w:r>
      <w:r w:rsidR="00506216">
        <w:t>Public Accounts Committee</w:t>
      </w:r>
      <w:r>
        <w:t xml:space="preserve"> </w:t>
      </w:r>
      <w:r w:rsidR="00506216">
        <w:t xml:space="preserve">that has </w:t>
      </w:r>
      <w:r>
        <w:t>identified economic losses.</w:t>
      </w:r>
    </w:p>
    <w:p w:rsidR="00506216" w:rsidP="003B3323">
      <w:pPr>
        <w:pStyle w:val="Answer"/>
      </w:pPr>
      <w:r>
        <w:t xml:space="preserve">At this stage, </w:t>
      </w:r>
      <w:r w:rsidR="00EE53A1">
        <w:t xml:space="preserve">rather than </w:t>
      </w:r>
      <w:r>
        <w:t xml:space="preserve">us </w:t>
      </w:r>
      <w:r w:rsidR="00EE53A1">
        <w:t>continu</w:t>
      </w:r>
      <w:r>
        <w:t xml:space="preserve">ing </w:t>
      </w:r>
      <w:r w:rsidR="00EE53A1">
        <w:t xml:space="preserve">this conversation, can you send us as a Committee the methods by which you </w:t>
      </w:r>
      <w:r>
        <w:t xml:space="preserve">will </w:t>
      </w:r>
      <w:r w:rsidR="00EE53A1">
        <w:t xml:space="preserve">undertake the research, the measurement tools, the evaluation tools and </w:t>
      </w:r>
      <w:r>
        <w:t xml:space="preserve">the </w:t>
      </w:r>
      <w:r w:rsidR="00EE53A1">
        <w:t xml:space="preserve">existing research </w:t>
      </w:r>
      <w:r>
        <w:t xml:space="preserve">that </w:t>
      </w:r>
      <w:r w:rsidR="00EE53A1">
        <w:t xml:space="preserve">has been undertaken </w:t>
      </w:r>
      <w:r>
        <w:t xml:space="preserve">that </w:t>
      </w:r>
      <w:r w:rsidR="00EE53A1">
        <w:t xml:space="preserve">you claim </w:t>
      </w:r>
      <w:r w:rsidR="00EE53A1">
        <w:t>evidences</w:t>
      </w:r>
      <w:r w:rsidR="00EE53A1">
        <w:t xml:space="preserve"> the economic benefits</w:t>
      </w:r>
      <w:r>
        <w:t xml:space="preserve">? </w:t>
      </w:r>
      <w:r w:rsidR="00EE53A1">
        <w:t xml:space="preserve">I am not sure </w:t>
      </w:r>
      <w:r>
        <w:t xml:space="preserve">whether </w:t>
      </w:r>
      <w:r w:rsidR="00EE53A1">
        <w:t xml:space="preserve">all that </w:t>
      </w:r>
      <w:r>
        <w:t xml:space="preserve">has </w:t>
      </w:r>
      <w:r w:rsidR="00EE53A1">
        <w:t xml:space="preserve">already been published. </w:t>
      </w:r>
      <w:r w:rsidR="00A43912">
        <w:t xml:space="preserve">If you </w:t>
      </w:r>
      <w:r>
        <w:t xml:space="preserve">could </w:t>
      </w:r>
      <w:r w:rsidR="00EE53A1">
        <w:t>send us all the data, the qualitative</w:t>
      </w:r>
      <w:r>
        <w:t xml:space="preserve"> and </w:t>
      </w:r>
      <w:r w:rsidR="00EE53A1">
        <w:t>quantitative tools</w:t>
      </w:r>
      <w:r w:rsidR="00274D1F">
        <w:t>,</w:t>
      </w:r>
      <w:r w:rsidR="00EE53A1">
        <w:t xml:space="preserve"> and </w:t>
      </w:r>
      <w:r>
        <w:t xml:space="preserve">the </w:t>
      </w:r>
      <w:r w:rsidR="00EE53A1">
        <w:t>exist</w:t>
      </w:r>
      <w:r>
        <w:t xml:space="preserve">ing </w:t>
      </w:r>
      <w:r w:rsidR="00EE53A1">
        <w:t>evidence, we can analy</w:t>
      </w:r>
      <w:r>
        <w:t>s</w:t>
      </w:r>
      <w:r w:rsidR="00EE53A1">
        <w:t>e that as part of the Committee</w:t>
      </w:r>
      <w:r w:rsidR="00AD569E">
        <w:t>’</w:t>
      </w:r>
      <w:r w:rsidR="00EE53A1">
        <w:t>s findings.</w:t>
      </w:r>
      <w:r w:rsidR="00A443EF">
        <w:t xml:space="preserve"> It is probably better if you send us the evidence. </w:t>
      </w:r>
    </w:p>
    <w:p w:rsidR="00A443EF" w:rsidP="003B3323">
      <w:pPr>
        <w:pStyle w:val="Answer"/>
      </w:pPr>
      <w:sdt>
        <w:sdtPr>
          <w:alias w:val="Witness"/>
          <w:id w:val="530761599"/>
          <w:placeholder>
            <w:docPart w:val="C051AEC597654E6CB6BEF4574CB43DB7"/>
          </w:placeholder>
          <w:richText/>
        </w:sdtPr>
        <w:sdtContent>
          <w:r w:rsidRPr="00F20C19" w:rsidR="00506216">
            <w:rPr>
              <w:b/>
              <w:i/>
            </w:rPr>
            <w:t xml:space="preserve">Ravi Chand: </w:t>
          </w:r>
        </w:sdtContent>
      </w:sdt>
      <w:r w:rsidR="00506216">
        <w:t xml:space="preserve">That is fine, yes. </w:t>
      </w:r>
      <w:r>
        <w:t>J</w:t>
      </w:r>
      <w:r w:rsidR="00EE53A1">
        <w:t xml:space="preserve">ust </w:t>
      </w:r>
      <w:r>
        <w:t xml:space="preserve">for </w:t>
      </w:r>
      <w:r w:rsidR="00EE53A1">
        <w:t>clarification</w:t>
      </w:r>
      <w:r>
        <w:t xml:space="preserve"> s</w:t>
      </w:r>
      <w:r w:rsidR="00EE53A1">
        <w:t>o there is no doubt in terms of what I am saying</w:t>
      </w:r>
      <w:r>
        <w:t xml:space="preserve">—this </w:t>
      </w:r>
      <w:r w:rsidR="00EE53A1">
        <w:t>is really important</w:t>
      </w:r>
      <w:r>
        <w:t>—</w:t>
      </w:r>
      <w:r w:rsidR="00EE53A1">
        <w:t xml:space="preserve">when you embark on a </w:t>
      </w:r>
      <w:r w:rsidR="00653E99">
        <w:t>prog</w:t>
      </w:r>
      <w:r>
        <w:t>r</w:t>
      </w:r>
      <w:r w:rsidR="00653E99">
        <w:t>amme</w:t>
      </w:r>
      <w:r w:rsidR="00EE53A1">
        <w:t xml:space="preserve"> portfolio like this, you carry out some really in-depth analysis to make judgment calls </w:t>
      </w:r>
      <w:r w:rsidR="00563B9C">
        <w:t>and</w:t>
      </w:r>
      <w:r w:rsidR="00EE53A1">
        <w:t xml:space="preserve"> see </w:t>
      </w:r>
      <w:r>
        <w:t xml:space="preserve">whether the </w:t>
      </w:r>
      <w:r w:rsidR="00EE53A1">
        <w:t xml:space="preserve">business case stacks </w:t>
      </w:r>
      <w:r>
        <w:t xml:space="preserve">up </w:t>
      </w:r>
      <w:r w:rsidR="00EE53A1">
        <w:t>to do it.</w:t>
      </w:r>
    </w:p>
    <w:p w:rsidR="00A443EF" w:rsidP="003B3323">
      <w:pPr>
        <w:pStyle w:val="Remark"/>
      </w:pPr>
      <w:sdt>
        <w:sdtPr>
          <w:alias w:val="Member"/>
          <w:tag w:val="&lt;Member mnisId='4809' dodsId='157044'&gt;"/>
          <w:id w:val="-1098557874"/>
          <w:placeholder>
            <w:docPart w:val="283FED7C642447509941D2CE86BE1866"/>
          </w:placeholder>
          <w:richText/>
        </w:sdtPr>
        <w:sdtContent>
          <w:r>
            <w:rPr>
              <w:b/>
            </w:rPr>
            <w:t>Beth Winter:</w:t>
          </w:r>
        </w:sdtContent>
      </w:sdt>
      <w:r>
        <w:t xml:space="preserve"> Please do send us that. </w:t>
      </w:r>
    </w:p>
    <w:p w:rsidR="000F0C8A" w:rsidP="003B3323">
      <w:pPr>
        <w:pStyle w:val="Answer"/>
      </w:pPr>
      <w:sdt>
        <w:sdtPr>
          <w:alias w:val="Witness"/>
          <w:id w:val="-953931565"/>
          <w:placeholder>
            <w:docPart w:val="DB915CF1D9134F348581A959ABB5DD3E"/>
          </w:placeholder>
          <w:richText/>
        </w:sdtPr>
        <w:sdtContent>
          <w:r w:rsidRPr="00F20C19">
            <w:rPr>
              <w:b/>
              <w:i/>
            </w:rPr>
            <w:t xml:space="preserve">Ravi Chand: </w:t>
          </w:r>
        </w:sdtContent>
      </w:sdt>
      <w:r w:rsidR="00EE53A1">
        <w:t xml:space="preserve">That took place. You then have to deliver the </w:t>
      </w:r>
      <w:r>
        <w:t>programme</w:t>
      </w:r>
      <w:r w:rsidR="00EE53A1">
        <w:t xml:space="preserve">. </w:t>
      </w:r>
      <w:r>
        <w:t xml:space="preserve">There </w:t>
      </w:r>
      <w:r w:rsidR="00EE53A1">
        <w:t xml:space="preserve">is </w:t>
      </w:r>
      <w:r>
        <w:t xml:space="preserve">a </w:t>
      </w:r>
      <w:r w:rsidR="00EE53A1">
        <w:t xml:space="preserve">point in time in that </w:t>
      </w:r>
      <w:r>
        <w:t>programme</w:t>
      </w:r>
      <w:r w:rsidR="00EE53A1">
        <w:t xml:space="preserve"> when you carry out an evaluation</w:t>
      </w:r>
      <w:r>
        <w:t>. F</w:t>
      </w:r>
      <w:r w:rsidR="00EE53A1">
        <w:t>or this particular portfolio</w:t>
      </w:r>
      <w:r>
        <w:t>, i</w:t>
      </w:r>
      <w:r w:rsidR="00EE53A1">
        <w:t>t was important that we had a critical mass of roles outside London.</w:t>
      </w:r>
      <w:r>
        <w:t xml:space="preserve"> </w:t>
      </w:r>
      <w:r w:rsidR="00EE53A1">
        <w:t>We have</w:t>
      </w:r>
      <w:r>
        <w:t xml:space="preserve"> that. We </w:t>
      </w:r>
      <w:r w:rsidR="00EE53A1">
        <w:t xml:space="preserve">have had huge </w:t>
      </w:r>
      <w:r>
        <w:t>succ</w:t>
      </w:r>
      <w:r w:rsidR="00EE53A1">
        <w:t>ess in getting over 11</w:t>
      </w:r>
      <w:r>
        <w:t>,</w:t>
      </w:r>
      <w:r w:rsidR="00EE53A1">
        <w:t xml:space="preserve">000 roles outside London already in the first three years of a </w:t>
      </w:r>
      <w:r>
        <w:t>10</w:t>
      </w:r>
      <w:r w:rsidR="00EE53A1">
        <w:t xml:space="preserve">-year </w:t>
      </w:r>
      <w:r>
        <w:t xml:space="preserve">programme. </w:t>
      </w:r>
    </w:p>
    <w:p w:rsidR="00C13C4A" w:rsidP="003B3323">
      <w:pPr>
        <w:pStyle w:val="Answer"/>
      </w:pPr>
      <w:r>
        <w:t xml:space="preserve">We </w:t>
      </w:r>
      <w:r w:rsidR="00EE53A1">
        <w:t xml:space="preserve">feel </w:t>
      </w:r>
      <w:r w:rsidR="00563B9C">
        <w:t xml:space="preserve">this </w:t>
      </w:r>
      <w:r w:rsidR="00EE53A1">
        <w:t>is a good time to evaluate the impact</w:t>
      </w:r>
      <w:r>
        <w:t>. I</w:t>
      </w:r>
      <w:r w:rsidR="00EE53A1">
        <w:t xml:space="preserve">t is really difficult to </w:t>
      </w:r>
      <w:r>
        <w:t xml:space="preserve">evaluate the </w:t>
      </w:r>
      <w:r w:rsidR="00EE53A1">
        <w:t>impact unless you have a critical mass of roles that you can measure</w:t>
      </w:r>
      <w:r>
        <w:t xml:space="preserve">. You </w:t>
      </w:r>
      <w:r w:rsidR="00EE53A1">
        <w:t>cannot measure job multiplie</w:t>
      </w:r>
      <w:r>
        <w:t>r</w:t>
      </w:r>
      <w:r w:rsidR="00EE53A1">
        <w:t xml:space="preserve">s unless you have </w:t>
      </w:r>
      <w:r>
        <w:t xml:space="preserve">a </w:t>
      </w:r>
      <w:r w:rsidR="00EE53A1">
        <w:t>significant number of roles in that place.</w:t>
      </w:r>
      <w:r>
        <w:t xml:space="preserve"> Now is </w:t>
      </w:r>
      <w:r w:rsidR="00EE53A1">
        <w:t>the right time to do the evaluation</w:t>
      </w:r>
      <w:r>
        <w:t xml:space="preserve">. That is </w:t>
      </w:r>
      <w:r w:rsidR="00EE53A1">
        <w:t>why we are doing it.</w:t>
      </w:r>
      <w:r>
        <w:t xml:space="preserve"> </w:t>
      </w:r>
      <w:r w:rsidR="00EE53A1">
        <w:t xml:space="preserve">I would never have done an evaluation earlier. It would </w:t>
      </w:r>
      <w:r>
        <w:t xml:space="preserve">not have made </w:t>
      </w:r>
      <w:r w:rsidR="00EE53A1">
        <w:t>sense</w:t>
      </w:r>
      <w:r>
        <w:t xml:space="preserve"> because we did not have critical mass. </w:t>
      </w:r>
    </w:p>
    <w:p w:rsidR="0074248B" w:rsidP="003B3323">
      <w:pPr>
        <w:pStyle w:val="Question"/>
      </w:pPr>
      <w:sdt>
        <w:sdtPr>
          <w:alias w:val="Member"/>
          <w:tag w:val="&lt;Member mnisId='4809' dodsId='157044'&gt;"/>
          <w:id w:val="-734698275"/>
          <w:placeholder>
            <w:docPart w:val="9AB8D01F1AFB49DEB4B20D217F768F69"/>
          </w:placeholder>
          <w:richText/>
        </w:sdtPr>
        <w:sdtContent>
          <w:r w:rsidR="00C13C4A">
            <w:rPr>
              <w:b/>
            </w:rPr>
            <w:t>Beth Winter:</w:t>
          </w:r>
        </w:sdtContent>
      </w:sdt>
      <w:r w:rsidR="00C13C4A">
        <w:t xml:space="preserve"> </w:t>
      </w:r>
      <w:r w:rsidR="00563B9C">
        <w:t>Send us the</w:t>
      </w:r>
      <w:r>
        <w:t xml:space="preserve"> </w:t>
      </w:r>
      <w:r w:rsidR="00EE53A1">
        <w:t xml:space="preserve">analysis, which you </w:t>
      </w:r>
      <w:r>
        <w:t xml:space="preserve">have </w:t>
      </w:r>
      <w:r w:rsidR="00EE53A1">
        <w:t>just reference</w:t>
      </w:r>
      <w:r>
        <w:t>d</w:t>
      </w:r>
      <w:r w:rsidR="00EE53A1">
        <w:t xml:space="preserve">. </w:t>
      </w:r>
      <w:r>
        <w:t xml:space="preserve">I am </w:t>
      </w:r>
      <w:r w:rsidR="00563B9C">
        <w:t xml:space="preserve">not </w:t>
      </w:r>
      <w:r>
        <w:t>s</w:t>
      </w:r>
      <w:r w:rsidR="00EE53A1">
        <w:t>ure</w:t>
      </w:r>
      <w:r>
        <w:t xml:space="preserve"> </w:t>
      </w:r>
      <w:r w:rsidR="00563B9C">
        <w:t xml:space="preserve">whether </w:t>
      </w:r>
      <w:r>
        <w:t>all t</w:t>
      </w:r>
      <w:r w:rsidR="00EE53A1">
        <w:t>hat has been published</w:t>
      </w:r>
      <w:r>
        <w:t>.</w:t>
      </w:r>
    </w:p>
    <w:p w:rsidR="0074248B" w:rsidP="003B3323">
      <w:pPr>
        <w:pStyle w:val="Answer"/>
      </w:pPr>
      <w:sdt>
        <w:sdtPr>
          <w:alias w:val="Witness"/>
          <w:id w:val="1521898634"/>
          <w:placeholder>
            <w:docPart w:val="BA70C91BBD844B269A7A9AF14E06DED1"/>
          </w:placeholder>
          <w:richText/>
        </w:sdtPr>
        <w:sdtContent>
          <w:r w:rsidRPr="00F20C19">
            <w:rPr>
              <w:b/>
              <w:i/>
            </w:rPr>
            <w:t xml:space="preserve">Ravi Chand: </w:t>
          </w:r>
        </w:sdtContent>
      </w:sdt>
      <w:r>
        <w:t>It has not been published</w:t>
      </w:r>
      <w:r w:rsidR="00563B9C">
        <w:t>.</w:t>
      </w:r>
      <w:r w:rsidRPr="00563B9C" w:rsidR="00563B9C">
        <w:t xml:space="preserve"> </w:t>
      </w:r>
      <w:r w:rsidR="00563B9C">
        <w:t>I am more than happy to share the numbers.</w:t>
      </w:r>
    </w:p>
    <w:p w:rsidR="0074248B" w:rsidP="003B3323">
      <w:pPr>
        <w:pStyle w:val="Remark"/>
      </w:pPr>
      <w:sdt>
        <w:sdtPr>
          <w:alias w:val="Member"/>
          <w:tag w:val="&lt;Member mnisId='4809' dodsId='157044'&gt;"/>
          <w:id w:val="604930509"/>
          <w:placeholder>
            <w:docPart w:val="970FC3FCA4A44AC69DD5F7C15D745E10"/>
          </w:placeholder>
          <w:richText/>
        </w:sdtPr>
        <w:sdtContent>
          <w:r>
            <w:rPr>
              <w:b/>
            </w:rPr>
            <w:t>Beth Winter:</w:t>
          </w:r>
        </w:sdtContent>
      </w:sdt>
      <w:r>
        <w:t xml:space="preserve"> </w:t>
      </w:r>
      <w:r w:rsidR="00563B9C">
        <w:t xml:space="preserve">If </w:t>
      </w:r>
      <w:r>
        <w:t xml:space="preserve">you </w:t>
      </w:r>
      <w:r w:rsidR="00563B9C">
        <w:t xml:space="preserve">could </w:t>
      </w:r>
      <w:r>
        <w:t>send us that</w:t>
      </w:r>
      <w:r w:rsidR="00563B9C">
        <w:t>,</w:t>
      </w:r>
      <w:r w:rsidRPr="00563B9C" w:rsidR="00563B9C">
        <w:t xml:space="preserve"> </w:t>
      </w:r>
      <w:r w:rsidR="00563B9C">
        <w:t>any interim reports and subsequent evaluation tools, that would be really useful.</w:t>
      </w:r>
    </w:p>
    <w:p w:rsidR="002B6AD1" w:rsidP="003B3323">
      <w:pPr>
        <w:pStyle w:val="Question"/>
      </w:pPr>
      <w:sdt>
        <w:sdtPr>
          <w:alias w:val="Member"/>
          <w:tag w:val="&lt;Member mnisId='1554' dodsId='31575'&gt;"/>
          <w:id w:val="-1228224879"/>
          <w:placeholder>
            <w:docPart w:val="3A303A1B1D244237B2707EED7CDE59AD"/>
          </w:placeholder>
          <w:richText/>
        </w:sdtPr>
        <w:sdtContent>
          <w:r w:rsidRPr="003E7691">
            <w:rPr>
              <w:b/>
            </w:rPr>
            <w:t>Chair:</w:t>
          </w:r>
        </w:sdtContent>
      </w:sdt>
      <w:r>
        <w:t xml:space="preserve"> </w:t>
      </w:r>
      <w:r w:rsidR="00EE53A1">
        <w:t>Just on that last point, when will the evaluation be complete?</w:t>
      </w:r>
    </w:p>
    <w:p w:rsidR="002B6AD1" w:rsidP="003B3323">
      <w:pPr>
        <w:pStyle w:val="Answer"/>
      </w:pPr>
      <w:sdt>
        <w:sdtPr>
          <w:alias w:val="Witness"/>
          <w:id w:val="1404340373"/>
          <w:placeholder>
            <w:docPart w:val="6624A69F4FD8480D94706D20459A16EE"/>
          </w:placeholder>
          <w:richText/>
        </w:sdtPr>
        <w:sdtContent>
          <w:r w:rsidRPr="00F20C19">
            <w:rPr>
              <w:b/>
              <w:i/>
            </w:rPr>
            <w:t xml:space="preserve">Ravi Chand: </w:t>
          </w:r>
        </w:sdtContent>
      </w:sdt>
      <w:r>
        <w:t xml:space="preserve">We </w:t>
      </w:r>
      <w:r w:rsidR="00EE53A1">
        <w:t xml:space="preserve">are </w:t>
      </w:r>
      <w:r w:rsidR="00563B9C">
        <w:t>just embarking on</w:t>
      </w:r>
      <w:r>
        <w:t xml:space="preserve"> </w:t>
      </w:r>
      <w:r w:rsidR="00EE53A1">
        <w:t>setting up the criteria of what we want to measure. I am hoping to be able to have a report by the autumn</w:t>
      </w:r>
      <w:r>
        <w:t xml:space="preserve">. </w:t>
      </w:r>
    </w:p>
    <w:p w:rsidR="002B6AD1" w:rsidP="003B3323">
      <w:pPr>
        <w:pStyle w:val="Question"/>
      </w:pPr>
      <w:sdt>
        <w:sdtPr>
          <w:alias w:val="Member"/>
          <w:tag w:val="&lt;Member mnisId='1554' dodsId='31575'&gt;"/>
          <w:id w:val="932254446"/>
          <w:placeholder>
            <w:docPart w:val="E73F83645A2B40D482584D922721CED1"/>
          </w:placeholder>
          <w:richText/>
        </w:sdtPr>
        <w:sdtContent>
          <w:r w:rsidRPr="003E7691">
            <w:rPr>
              <w:b/>
            </w:rPr>
            <w:t>Chair:</w:t>
          </w:r>
        </w:sdtContent>
      </w:sdt>
      <w:r w:rsidRPr="003E7691">
        <w:t xml:space="preserve"> </w:t>
      </w:r>
      <w:r>
        <w:t xml:space="preserve">Will </w:t>
      </w:r>
      <w:r w:rsidR="00EE53A1">
        <w:t xml:space="preserve">that be made available to the Committee? </w:t>
      </w:r>
    </w:p>
    <w:p w:rsidR="002B6AD1" w:rsidP="003B3323">
      <w:pPr>
        <w:pStyle w:val="Answer"/>
      </w:pPr>
      <w:sdt>
        <w:sdtPr>
          <w:alias w:val="Witness"/>
          <w:id w:val="-447851457"/>
          <w:placeholder>
            <w:docPart w:val="FC5A8B29A9F34521AE1EEB549505A7FE"/>
          </w:placeholder>
          <w:richText/>
        </w:sdtPr>
        <w:sdtContent>
          <w:r w:rsidRPr="00F20C19">
            <w:rPr>
              <w:b/>
              <w:i/>
            </w:rPr>
            <w:t xml:space="preserve">Ravi Chand: </w:t>
          </w:r>
        </w:sdtContent>
      </w:sdt>
      <w:r w:rsidR="00EE53A1">
        <w:t xml:space="preserve">It will have to go through the circuits of </w:t>
      </w:r>
      <w:r w:rsidR="00514EF4">
        <w:t>Government</w:t>
      </w:r>
      <w:r w:rsidR="00EE53A1">
        <w:t xml:space="preserve"> to be discussed</w:t>
      </w:r>
      <w:r w:rsidR="00311BD3">
        <w:t xml:space="preserve"> and for us</w:t>
      </w:r>
      <w:r>
        <w:t xml:space="preserve"> to </w:t>
      </w:r>
      <w:r w:rsidR="00EE53A1">
        <w:t xml:space="preserve">make a decision about what steps we are going to take next. I am sure at some point we </w:t>
      </w:r>
      <w:r>
        <w:t xml:space="preserve">will </w:t>
      </w:r>
      <w:r w:rsidR="00EE53A1">
        <w:t>be able to make that available.</w:t>
      </w:r>
    </w:p>
    <w:p w:rsidR="00EE53A1" w:rsidP="003B3323">
      <w:pPr>
        <w:pStyle w:val="Question"/>
      </w:pPr>
      <w:sdt>
        <w:sdtPr>
          <w:alias w:val="Member"/>
          <w:tag w:val="&lt;Member mnisId='1554' dodsId='31575'&gt;"/>
          <w:id w:val="1622809988"/>
          <w:placeholder>
            <w:docPart w:val="E2A6071896774BF7AED165E25DBBB27F"/>
          </w:placeholder>
          <w:richText/>
        </w:sdtPr>
        <w:sdtContent>
          <w:r w:rsidRPr="003E7691" w:rsidR="002B6AD1">
            <w:rPr>
              <w:b/>
            </w:rPr>
            <w:t>Chair:</w:t>
          </w:r>
        </w:sdtContent>
      </w:sdt>
      <w:r w:rsidRPr="003E7691" w:rsidR="002B6AD1">
        <w:t xml:space="preserve"> </w:t>
      </w:r>
      <w:r w:rsidR="002B6AD1">
        <w:t xml:space="preserve">Will the Minister undertake to make </w:t>
      </w:r>
      <w:r>
        <w:t>that available to the Committee</w:t>
      </w:r>
      <w:r w:rsidR="002B6AD1">
        <w:t>?</w:t>
      </w:r>
    </w:p>
    <w:p w:rsidR="00CB22C7" w:rsidP="003B3323">
      <w:pPr>
        <w:pStyle w:val="Answer"/>
      </w:pPr>
      <w:sdt>
        <w:sdtPr>
          <w:alias w:val="Witness"/>
          <w:id w:val="1750697726"/>
          <w:placeholder>
            <w:docPart w:val="4C7CE3A46B2748FEB8A4565BEB3BD732"/>
          </w:placeholder>
          <w:richText/>
        </w:sdtPr>
        <w:sdtContent>
          <w:r w:rsidRPr="005359FA" w:rsidR="002B6AD1">
            <w:rPr>
              <w:b/>
              <w:i/>
            </w:rPr>
            <w:t>Alex Burghart:</w:t>
          </w:r>
          <w:r w:rsidRPr="005359FA" w:rsidR="002B6AD1">
            <w:rPr>
              <w:b/>
            </w:rPr>
            <w:t xml:space="preserve"> </w:t>
          </w:r>
        </w:sdtContent>
      </w:sdt>
      <w:r w:rsidR="00EE53A1">
        <w:t xml:space="preserve">Yes, I am happy to share with you </w:t>
      </w:r>
      <w:r w:rsidR="00864F1A">
        <w:t xml:space="preserve">the </w:t>
      </w:r>
      <w:r w:rsidR="00EE53A1">
        <w:t>analysis</w:t>
      </w:r>
      <w:r>
        <w:t xml:space="preserve">. As Ravi says, it </w:t>
      </w:r>
      <w:r w:rsidR="00EE53A1">
        <w:t xml:space="preserve">depends </w:t>
      </w:r>
      <w:r>
        <w:t xml:space="preserve">on </w:t>
      </w:r>
      <w:r w:rsidR="00EE53A1">
        <w:t xml:space="preserve">what your timescales are. </w:t>
      </w:r>
      <w:r>
        <w:t>The e</w:t>
      </w:r>
      <w:r w:rsidR="00EE53A1">
        <w:t xml:space="preserve">valuation </w:t>
      </w:r>
      <w:r>
        <w:t xml:space="preserve">is not </w:t>
      </w:r>
      <w:r w:rsidR="00EE53A1">
        <w:t>going to be complete until the aut</w:t>
      </w:r>
      <w:r>
        <w:t xml:space="preserve">umn. </w:t>
      </w:r>
    </w:p>
    <w:p w:rsidR="00CB22C7" w:rsidP="003B3323">
      <w:pPr>
        <w:pStyle w:val="Question"/>
      </w:pPr>
      <w:sdt>
        <w:sdtPr>
          <w:alias w:val="Member"/>
          <w:tag w:val="&lt;Member mnisId='1554' dodsId='31575'&gt;"/>
          <w:id w:val="1211682321"/>
          <w:placeholder>
            <w:docPart w:val="50D3C4EC72444E029AEE1997CEB0A15C"/>
          </w:placeholder>
          <w:richText/>
        </w:sdtPr>
        <w:sdtContent>
          <w:r w:rsidRPr="003E7691">
            <w:rPr>
              <w:b/>
            </w:rPr>
            <w:t>Chair:</w:t>
          </w:r>
        </w:sdtContent>
      </w:sdt>
      <w:r w:rsidRPr="003E7691">
        <w:t xml:space="preserve"> </w:t>
      </w:r>
      <w:r>
        <w:t xml:space="preserve">We </w:t>
      </w:r>
      <w:r w:rsidR="00EE53A1">
        <w:t xml:space="preserve">will have our report out, but I am sure we might come back </w:t>
      </w:r>
      <w:r>
        <w:t xml:space="preserve">and do </w:t>
      </w:r>
      <w:r w:rsidR="00EE53A1">
        <w:t>a supplementary on the evidence that is produced.</w:t>
      </w:r>
    </w:p>
    <w:p w:rsidR="00C52D40" w:rsidP="003B3323">
      <w:pPr>
        <w:pStyle w:val="Answer"/>
      </w:pPr>
      <w:r>
        <w:t xml:space="preserve">Mr Boyd, you are in charge of the </w:t>
      </w:r>
      <w:r w:rsidR="00514EF4">
        <w:t>Government</w:t>
      </w:r>
      <w:r>
        <w:t xml:space="preserve"> Property Agency</w:t>
      </w:r>
      <w:r>
        <w:t>. Y</w:t>
      </w:r>
      <w:r>
        <w:t xml:space="preserve">ou are theoretically in charge </w:t>
      </w:r>
      <w:r>
        <w:t xml:space="preserve">of </w:t>
      </w:r>
      <w:r>
        <w:t xml:space="preserve">all </w:t>
      </w:r>
      <w:r w:rsidR="00514EF4">
        <w:t>Government</w:t>
      </w:r>
      <w:r>
        <w:t xml:space="preserve"> property. Is that correct? </w:t>
      </w:r>
    </w:p>
    <w:p w:rsidR="003128A3" w:rsidP="003B3323">
      <w:pPr>
        <w:pStyle w:val="Answer"/>
      </w:pPr>
      <w:sdt>
        <w:sdtPr>
          <w:alias w:val="Witness"/>
          <w:id w:val="942421981"/>
          <w:placeholder>
            <w:docPart w:val="B94177768E8A42518FB9119702F93539"/>
          </w:placeholder>
          <w:richText/>
        </w:sdtPr>
        <w:sdtContent>
          <w:r w:rsidRPr="00851E8E" w:rsidR="00C52D40">
            <w:rPr>
              <w:b/>
              <w:i/>
            </w:rPr>
            <w:t xml:space="preserve">Steven Boyd: </w:t>
          </w:r>
        </w:sdtContent>
      </w:sdt>
      <w:r w:rsidR="00EE53A1">
        <w:t xml:space="preserve">No, I am in charge of the portfolio of central </w:t>
      </w:r>
      <w:r w:rsidR="00514EF4">
        <w:t>Government</w:t>
      </w:r>
      <w:r w:rsidR="00AD569E">
        <w:t>’</w:t>
      </w:r>
      <w:r w:rsidR="00C52D40">
        <w:t>s</w:t>
      </w:r>
      <w:r w:rsidR="00EE53A1">
        <w:t xml:space="preserve"> offices and warehouses.</w:t>
      </w:r>
      <w:r w:rsidR="00C52D40">
        <w:t xml:space="preserve"> </w:t>
      </w:r>
      <w:r w:rsidR="00514EF4">
        <w:t>Government</w:t>
      </w:r>
      <w:r w:rsidR="00EE53A1">
        <w:t xml:space="preserve"> property is divided into a number of portfolios around particular asset types</w:t>
      </w:r>
      <w:r w:rsidR="00C52D40">
        <w:t>—</w:t>
      </w:r>
      <w:r w:rsidR="00EE53A1">
        <w:t>hospitals, prisons, offices, et</w:t>
      </w:r>
      <w:r w:rsidR="003B3323">
        <w:t>c</w:t>
      </w:r>
      <w:r w:rsidR="00C52D40">
        <w:t>—</w:t>
      </w:r>
      <w:r w:rsidR="00EE53A1">
        <w:t>and there is a responsible body for planning and delivery of each of those portfolio types.</w:t>
      </w:r>
    </w:p>
    <w:p w:rsidR="00EE53A1" w:rsidP="003B3323">
      <w:pPr>
        <w:pStyle w:val="Answer"/>
      </w:pPr>
      <w:r>
        <w:t xml:space="preserve">In the Cabinet Office, </w:t>
      </w:r>
      <w:r>
        <w:t xml:space="preserve">the Office of </w:t>
      </w:r>
      <w:r w:rsidR="00514EF4">
        <w:t>Government</w:t>
      </w:r>
      <w:r>
        <w:t xml:space="preserve"> Property has an overview of </w:t>
      </w:r>
      <w:r>
        <w:t xml:space="preserve">all </w:t>
      </w:r>
      <w:r>
        <w:t>those asset classes. G</w:t>
      </w:r>
      <w:r>
        <w:t>PA</w:t>
      </w:r>
      <w:r>
        <w:t xml:space="preserve"> has responsibility for offices and warehouses. As you know, we are a reasonably new body</w:t>
      </w:r>
      <w:r w:rsidR="003128A3">
        <w:t>. W</w:t>
      </w:r>
      <w:r>
        <w:t>e are priorit</w:t>
      </w:r>
      <w:r w:rsidR="00653E99">
        <w:t>is</w:t>
      </w:r>
      <w:r>
        <w:t xml:space="preserve">ing offices first before warehouses, but that is our responsibility. </w:t>
      </w:r>
      <w:r w:rsidR="000378D7">
        <w:t xml:space="preserve">If </w:t>
      </w:r>
      <w:r>
        <w:t>you ask me any tricky questions on hospitals or prisons, I will have to defer, but I can answer</w:t>
      </w:r>
      <w:r w:rsidR="000378D7">
        <w:t xml:space="preserve"> about offices</w:t>
      </w:r>
      <w:r>
        <w:t>.</w:t>
      </w:r>
    </w:p>
    <w:p w:rsidR="000378D7" w:rsidP="003B3323">
      <w:pPr>
        <w:pStyle w:val="Question"/>
      </w:pPr>
      <w:sdt>
        <w:sdtPr>
          <w:alias w:val="Member"/>
          <w:tag w:val="&lt;Member mnisId='1554' dodsId='31575'&gt;"/>
          <w:id w:val="-1753807498"/>
          <w:placeholder>
            <w:docPart w:val="FECC57085E854B36B582ED40FBE5E78C"/>
          </w:placeholder>
          <w:richText/>
        </w:sdtPr>
        <w:sdtContent>
          <w:r w:rsidRPr="003E7691">
            <w:rPr>
              <w:b/>
            </w:rPr>
            <w:t>Chair:</w:t>
          </w:r>
        </w:sdtContent>
      </w:sdt>
      <w:r w:rsidRPr="003E7691">
        <w:t xml:space="preserve"> </w:t>
      </w:r>
      <w:r>
        <w:t xml:space="preserve">It was reported that </w:t>
      </w:r>
      <w:r w:rsidR="00EE53A1">
        <w:t>HMRC, DWP and Defra</w:t>
      </w:r>
      <w:r>
        <w:t xml:space="preserve"> will </w:t>
      </w:r>
      <w:r w:rsidR="00EE53A1">
        <w:t>transfer their offices to you by 2025. Is that correct?</w:t>
      </w:r>
    </w:p>
    <w:p w:rsidR="00EE53A1" w:rsidP="003B3323">
      <w:pPr>
        <w:pStyle w:val="Answer"/>
      </w:pPr>
      <w:sdt>
        <w:sdtPr>
          <w:alias w:val="Witness"/>
          <w:id w:val="-827214748"/>
          <w:placeholder>
            <w:docPart w:val="58005DA7556D427BA87DF863E592DA59"/>
          </w:placeholder>
          <w:richText/>
        </w:sdtPr>
        <w:sdtContent>
          <w:r w:rsidRPr="00851E8E" w:rsidR="000378D7">
            <w:rPr>
              <w:b/>
              <w:i/>
            </w:rPr>
            <w:t xml:space="preserve">Steven Boyd: </w:t>
          </w:r>
        </w:sdtContent>
      </w:sdt>
      <w:r w:rsidR="000378D7">
        <w:t>T</w:t>
      </w:r>
      <w:r>
        <w:t xml:space="preserve">he SR21 settlement required </w:t>
      </w:r>
      <w:r w:rsidR="00514EF4">
        <w:t>Department</w:t>
      </w:r>
      <w:r>
        <w:t xml:space="preserve">s to plan with us to transfer their buildings at an appropriate time. Today, we plan and manage 100% of the offices in the portfolio, regardless of whether they are controlled specifically by us. </w:t>
      </w:r>
      <w:r w:rsidR="00911740">
        <w:t>W</w:t>
      </w:r>
      <w:r>
        <w:t>e look right across the whole office portfolio in terms of planning for the future.</w:t>
      </w:r>
    </w:p>
    <w:p w:rsidR="00911740" w:rsidP="003B3323">
      <w:pPr>
        <w:pStyle w:val="Answer"/>
      </w:pPr>
      <w:r>
        <w:t>We do that at a national level through an annual strategic asset management plan, which is published, and we do it at a local level through a number of portfolio plans</w:t>
      </w:r>
      <w:r>
        <w:t xml:space="preserve">. We look, </w:t>
      </w:r>
      <w:r>
        <w:t xml:space="preserve">for instance, at the Greater Manchester area or the </w:t>
      </w:r>
      <w:r>
        <w:t>G</w:t>
      </w:r>
      <w:r>
        <w:t xml:space="preserve">reater </w:t>
      </w:r>
      <w:r>
        <w:t xml:space="preserve">Birmingham </w:t>
      </w:r>
      <w:r>
        <w:t xml:space="preserve">area in a portfolio plan. </w:t>
      </w:r>
      <w:r>
        <w:t>We l</w:t>
      </w:r>
      <w:r>
        <w:t>ook at</w:t>
      </w:r>
      <w:r>
        <w:t xml:space="preserve"> all of</w:t>
      </w:r>
      <w:r>
        <w:t xml:space="preserve"> central </w:t>
      </w:r>
      <w:r w:rsidR="00514EF4">
        <w:t>Government</w:t>
      </w:r>
      <w:r w:rsidR="00AD569E">
        <w:t>’</w:t>
      </w:r>
      <w:r>
        <w:t>s offices in that space, regardless of whether we are managing them.</w:t>
      </w:r>
    </w:p>
    <w:p w:rsidR="00911740" w:rsidP="003B3323">
      <w:pPr>
        <w:pStyle w:val="Answer"/>
      </w:pPr>
      <w:r>
        <w:t>From</w:t>
      </w:r>
      <w:r w:rsidR="00EE53A1">
        <w:t xml:space="preserve"> a strategic planning point of view, </w:t>
      </w:r>
      <w:r>
        <w:t xml:space="preserve">we look </w:t>
      </w:r>
      <w:r w:rsidR="00EE53A1">
        <w:t xml:space="preserve">at 100%, but as of today about 44% of those assets </w:t>
      </w:r>
      <w:r>
        <w:t xml:space="preserve">have been </w:t>
      </w:r>
      <w:r w:rsidR="00EE53A1">
        <w:t>transferred</w:t>
      </w:r>
      <w:r w:rsidR="00311BD3">
        <w:t>;</w:t>
      </w:r>
      <w:r>
        <w:t xml:space="preserve"> </w:t>
      </w:r>
      <w:r w:rsidR="00EE53A1">
        <w:t xml:space="preserve">13 of the 16 large </w:t>
      </w:r>
      <w:r w:rsidR="00514EF4">
        <w:t>Department</w:t>
      </w:r>
      <w:r w:rsidR="00EE53A1">
        <w:t xml:space="preserve">s </w:t>
      </w:r>
      <w:r>
        <w:t xml:space="preserve">have </w:t>
      </w:r>
      <w:r w:rsidR="00EE53A1">
        <w:t xml:space="preserve">either transferred or agreed to transfer. </w:t>
      </w:r>
      <w:r>
        <w:t>S</w:t>
      </w:r>
      <w:r w:rsidR="00EE53A1">
        <w:t xml:space="preserve">ome of the ones </w:t>
      </w:r>
      <w:r>
        <w:t xml:space="preserve">that </w:t>
      </w:r>
      <w:r w:rsidR="00C3338C">
        <w:t xml:space="preserve">you have </w:t>
      </w:r>
      <w:r w:rsidR="00EE53A1">
        <w:t xml:space="preserve">listed are in the later part of the transfer </w:t>
      </w:r>
      <w:r w:rsidR="000F0C8A">
        <w:t>programme</w:t>
      </w:r>
      <w:r>
        <w:t xml:space="preserve">. </w:t>
      </w:r>
    </w:p>
    <w:p w:rsidR="00EE53A1" w:rsidP="003B3323">
      <w:pPr>
        <w:pStyle w:val="Question"/>
      </w:pPr>
      <w:sdt>
        <w:sdtPr>
          <w:alias w:val="Member"/>
          <w:tag w:val="&lt;Member mnisId='1554' dodsId='31575'&gt;"/>
          <w:id w:val="1539233828"/>
          <w:placeholder>
            <w:docPart w:val="C28C027AF6054A429F37692D7FCF2CE7"/>
          </w:placeholder>
          <w:richText/>
        </w:sdtPr>
        <w:sdtContent>
          <w:r w:rsidRPr="003E7691" w:rsidR="00C3338C">
            <w:rPr>
              <w:b/>
            </w:rPr>
            <w:t>Chair:</w:t>
          </w:r>
        </w:sdtContent>
      </w:sdt>
      <w:r w:rsidRPr="003E7691" w:rsidR="00C3338C">
        <w:t xml:space="preserve"> </w:t>
      </w:r>
      <w:r w:rsidR="00C3338C">
        <w:t xml:space="preserve">They have not </w:t>
      </w:r>
      <w:r>
        <w:t>been transferred as yet.</w:t>
      </w:r>
    </w:p>
    <w:p w:rsidR="000B156C" w:rsidP="003B3323">
      <w:pPr>
        <w:pStyle w:val="Answer"/>
      </w:pPr>
      <w:sdt>
        <w:sdtPr>
          <w:alias w:val="Witness"/>
          <w:id w:val="-2026703174"/>
          <w:placeholder>
            <w:docPart w:val="282FA3B8E17743E0841A8EC4CD3DD59E"/>
          </w:placeholder>
          <w:richText/>
        </w:sdtPr>
        <w:sdtContent>
          <w:r w:rsidRPr="00851E8E" w:rsidR="00C3338C">
            <w:rPr>
              <w:b/>
              <w:i/>
            </w:rPr>
            <w:t xml:space="preserve">Steven Boyd: </w:t>
          </w:r>
        </w:sdtContent>
      </w:sdt>
      <w:r w:rsidR="00EE53A1">
        <w:t xml:space="preserve">Not all of those </w:t>
      </w:r>
      <w:r w:rsidR="00514EF4">
        <w:t>Department</w:t>
      </w:r>
      <w:r w:rsidR="00EE53A1">
        <w:t>s</w:t>
      </w:r>
      <w:r>
        <w:t xml:space="preserve"> have been. F</w:t>
      </w:r>
      <w:r w:rsidR="00EE53A1">
        <w:t xml:space="preserve">or each of those </w:t>
      </w:r>
      <w:r w:rsidR="00514EF4">
        <w:t>Department</w:t>
      </w:r>
      <w:r w:rsidR="00EE53A1">
        <w:t>s there are a small number</w:t>
      </w:r>
      <w:r>
        <w:t xml:space="preserve">, </w:t>
      </w:r>
      <w:r w:rsidR="00EE53A1">
        <w:t>ones and twos</w:t>
      </w:r>
      <w:r>
        <w:t xml:space="preserve">, </w:t>
      </w:r>
      <w:r w:rsidR="00EE53A1">
        <w:t xml:space="preserve">that have been transferred. </w:t>
      </w:r>
      <w:r>
        <w:t>I</w:t>
      </w:r>
      <w:r w:rsidR="00EE53A1">
        <w:t xml:space="preserve">n the case of HMRC, </w:t>
      </w:r>
      <w:r>
        <w:t xml:space="preserve">for instance, the </w:t>
      </w:r>
      <w:r w:rsidR="00EE53A1">
        <w:t xml:space="preserve">transfer of </w:t>
      </w:r>
      <w:r w:rsidR="00311BD3">
        <w:t xml:space="preserve">London </w:t>
      </w:r>
      <w:r w:rsidR="00EE53A1">
        <w:t>100</w:t>
      </w:r>
      <w:r>
        <w:t xml:space="preserve"> Parliament </w:t>
      </w:r>
      <w:r w:rsidR="00EE53A1">
        <w:t>Street</w:t>
      </w:r>
      <w:r w:rsidR="00311BD3">
        <w:t xml:space="preserve"> </w:t>
      </w:r>
      <w:r w:rsidR="00EE53A1">
        <w:t>has already taken place</w:t>
      </w:r>
      <w:r>
        <w:t>. I</w:t>
      </w:r>
      <w:r w:rsidR="00EE53A1">
        <w:t xml:space="preserve">n the case of </w:t>
      </w:r>
      <w:r>
        <w:t xml:space="preserve">the </w:t>
      </w:r>
      <w:r w:rsidR="00514EF4">
        <w:t>Department</w:t>
      </w:r>
      <w:r w:rsidR="00EE53A1">
        <w:t xml:space="preserve"> of Work</w:t>
      </w:r>
      <w:r>
        <w:t xml:space="preserve"> and</w:t>
      </w:r>
      <w:r w:rsidR="00EE53A1">
        <w:t xml:space="preserve"> Pensions, we are working on the transfer of their headquarters</w:t>
      </w:r>
      <w:r>
        <w:t xml:space="preserve"> </w:t>
      </w:r>
      <w:r w:rsidR="00B66E25">
        <w:t xml:space="preserve">from </w:t>
      </w:r>
      <w:r w:rsidR="00311BD3">
        <w:t xml:space="preserve">London </w:t>
      </w:r>
      <w:r w:rsidR="00B66E25">
        <w:t>Caxton House.</w:t>
      </w:r>
    </w:p>
    <w:p w:rsidR="00F077F0" w:rsidP="003B3323">
      <w:pPr>
        <w:pStyle w:val="Question"/>
      </w:pPr>
      <w:sdt>
        <w:sdtPr>
          <w:alias w:val="Member"/>
          <w:tag w:val="&lt;Member mnisId='1554' dodsId='31575'&gt;"/>
          <w:id w:val="-805466606"/>
          <w:placeholder>
            <w:docPart w:val="BE2FE97A1EE64600A27A2D743EE0CCF4"/>
          </w:placeholder>
          <w:richText/>
        </w:sdtPr>
        <w:sdtContent>
          <w:r w:rsidRPr="003E7691">
            <w:rPr>
              <w:b/>
            </w:rPr>
            <w:t>Chair:</w:t>
          </w:r>
        </w:sdtContent>
      </w:sdt>
      <w:r w:rsidRPr="003E7691">
        <w:t xml:space="preserve"> </w:t>
      </w:r>
      <w:r>
        <w:t>T</w:t>
      </w:r>
      <w:r w:rsidR="00EE53A1">
        <w:t xml:space="preserve">he intention </w:t>
      </w:r>
      <w:r>
        <w:t xml:space="preserve">is for all of them to </w:t>
      </w:r>
      <w:r w:rsidR="00EE53A1">
        <w:t>be transferred</w:t>
      </w:r>
      <w:r>
        <w:t xml:space="preserve">. </w:t>
      </w:r>
    </w:p>
    <w:p w:rsidR="00F077F0" w:rsidP="003B3323">
      <w:pPr>
        <w:pStyle w:val="Answer"/>
      </w:pPr>
      <w:sdt>
        <w:sdtPr>
          <w:alias w:val="Witness"/>
          <w:id w:val="522444284"/>
          <w:placeholder>
            <w:docPart w:val="C87B8ED5817040B1A3E819CE1F986C29"/>
          </w:placeholder>
          <w:richText/>
        </w:sdtPr>
        <w:sdtContent>
          <w:r w:rsidRPr="00851E8E">
            <w:rPr>
              <w:b/>
              <w:i/>
            </w:rPr>
            <w:t xml:space="preserve">Steven Boyd: </w:t>
          </w:r>
        </w:sdtContent>
      </w:sdt>
      <w:r>
        <w:t xml:space="preserve">That is the intention for </w:t>
      </w:r>
      <w:r w:rsidR="00EE53A1">
        <w:t xml:space="preserve">almost all of the </w:t>
      </w:r>
      <w:r w:rsidR="00514EF4">
        <w:t>Government</w:t>
      </w:r>
      <w:r w:rsidR="00EE53A1">
        <w:t xml:space="preserve"> offices</w:t>
      </w:r>
      <w:r>
        <w:t xml:space="preserve">. </w:t>
      </w:r>
    </w:p>
    <w:p w:rsidR="00F077F0" w:rsidP="003B3323">
      <w:pPr>
        <w:pStyle w:val="Question"/>
      </w:pPr>
      <w:sdt>
        <w:sdtPr>
          <w:alias w:val="Member"/>
          <w:tag w:val="&lt;Member mnisId='1554' dodsId='31575'&gt;"/>
          <w:id w:val="-1479226538"/>
          <w:placeholder>
            <w:docPart w:val="DF842A728DCD4B4C981EEF63472FBBF7"/>
          </w:placeholder>
          <w:richText/>
        </w:sdtPr>
        <w:sdtContent>
          <w:r w:rsidRPr="003E7691">
            <w:rPr>
              <w:b/>
            </w:rPr>
            <w:t>Chair:</w:t>
          </w:r>
        </w:sdtContent>
      </w:sdt>
      <w:r w:rsidRPr="003E7691">
        <w:t xml:space="preserve"> </w:t>
      </w:r>
      <w:r>
        <w:t xml:space="preserve">You say “almost all”. Is </w:t>
      </w:r>
      <w:r w:rsidR="00EE53A1">
        <w:t>the intention to transfer them all or not</w:t>
      </w:r>
      <w:r>
        <w:t>?</w:t>
      </w:r>
    </w:p>
    <w:p w:rsidR="00F077F0" w:rsidP="003B3323">
      <w:pPr>
        <w:pStyle w:val="Answer"/>
      </w:pPr>
      <w:sdt>
        <w:sdtPr>
          <w:alias w:val="Witness"/>
          <w:id w:val="-743186996"/>
          <w:placeholder>
            <w:docPart w:val="DFF8BB230A6E487E8E88CCF9A3C2423F"/>
          </w:placeholder>
          <w:richText/>
        </w:sdtPr>
        <w:sdtContent>
          <w:r w:rsidRPr="00851E8E">
            <w:rPr>
              <w:b/>
              <w:i/>
            </w:rPr>
            <w:t xml:space="preserve">Steven Boyd: </w:t>
          </w:r>
        </w:sdtContent>
      </w:sdt>
      <w:r w:rsidR="00EE53A1">
        <w:t>I would like to transfer them all.</w:t>
      </w:r>
    </w:p>
    <w:p w:rsidR="00EE53A1" w:rsidP="003B3323">
      <w:pPr>
        <w:pStyle w:val="Question"/>
      </w:pPr>
      <w:sdt>
        <w:sdtPr>
          <w:alias w:val="Member"/>
          <w:tag w:val="&lt;Member mnisId='1554' dodsId='31575'&gt;"/>
          <w:id w:val="684324344"/>
          <w:placeholder>
            <w:docPart w:val="3285723047FC49CCA2B966AAE819684A"/>
          </w:placeholder>
          <w:richText/>
        </w:sdtPr>
        <w:sdtContent>
          <w:r w:rsidRPr="003E7691" w:rsidR="00F077F0">
            <w:rPr>
              <w:b/>
            </w:rPr>
            <w:t>Chair:</w:t>
          </w:r>
        </w:sdtContent>
      </w:sdt>
      <w:r w:rsidRPr="003E7691" w:rsidR="00F077F0">
        <w:t xml:space="preserve"> </w:t>
      </w:r>
      <w:r>
        <w:t xml:space="preserve">The ultimate goal is that your </w:t>
      </w:r>
      <w:r w:rsidR="00514EF4">
        <w:t>Department</w:t>
      </w:r>
      <w:r>
        <w:t xml:space="preserve"> should have complete control of all those offices we have just discussed.</w:t>
      </w:r>
    </w:p>
    <w:p w:rsidR="00F077F0" w:rsidP="003B3323">
      <w:pPr>
        <w:pStyle w:val="Answer"/>
      </w:pPr>
      <w:sdt>
        <w:sdtPr>
          <w:alias w:val="Witness"/>
          <w:id w:val="1091902795"/>
          <w:placeholder>
            <w:docPart w:val="859AF9CD7CFA4CC998316A800ACA6987"/>
          </w:placeholder>
          <w:richText/>
        </w:sdtPr>
        <w:sdtContent>
          <w:r w:rsidRPr="00851E8E">
            <w:rPr>
              <w:b/>
              <w:i/>
            </w:rPr>
            <w:t xml:space="preserve">Steven Boyd: </w:t>
          </w:r>
        </w:sdtContent>
      </w:sdt>
      <w:r>
        <w:t xml:space="preserve">Yes. </w:t>
      </w:r>
    </w:p>
    <w:p w:rsidR="00F077F0" w:rsidP="003B3323">
      <w:pPr>
        <w:pStyle w:val="Question"/>
      </w:pPr>
      <w:sdt>
        <w:sdtPr>
          <w:alias w:val="Member"/>
          <w:tag w:val="&lt;Member mnisId='1554' dodsId='31575'&gt;"/>
          <w:id w:val="1209913819"/>
          <w:placeholder>
            <w:docPart w:val="4C6261CD1BF84224ADE187D80BB26EC1"/>
          </w:placeholder>
          <w:richText/>
        </w:sdtPr>
        <w:sdtContent>
          <w:r w:rsidRPr="003E7691">
            <w:rPr>
              <w:b/>
            </w:rPr>
            <w:t>Chair:</w:t>
          </w:r>
        </w:sdtContent>
      </w:sdt>
      <w:r w:rsidRPr="003E7691">
        <w:t xml:space="preserve"> </w:t>
      </w:r>
      <w:r>
        <w:t xml:space="preserve">That </w:t>
      </w:r>
      <w:r w:rsidR="00EE53A1">
        <w:t>is meant to happen by 2025</w:t>
      </w:r>
      <w:r>
        <w:t>, is it</w:t>
      </w:r>
      <w:r w:rsidR="00484F1D">
        <w:t xml:space="preserve">, or is </w:t>
      </w:r>
      <w:r>
        <w:t xml:space="preserve">there </w:t>
      </w:r>
      <w:r w:rsidR="00EE53A1">
        <w:t xml:space="preserve">not a strict timescale? </w:t>
      </w:r>
    </w:p>
    <w:p w:rsidR="00F077F0" w:rsidP="003B3323">
      <w:pPr>
        <w:pStyle w:val="Answer"/>
      </w:pPr>
      <w:sdt>
        <w:sdtPr>
          <w:alias w:val="Witness"/>
          <w:id w:val="1534930103"/>
          <w:placeholder>
            <w:docPart w:val="D83E4DDD89DF46AABAE5898F67BE2C40"/>
          </w:placeholder>
          <w:richText/>
        </w:sdtPr>
        <w:sdtContent>
          <w:r w:rsidRPr="00851E8E">
            <w:rPr>
              <w:b/>
              <w:i/>
            </w:rPr>
            <w:t xml:space="preserve">Steven Boyd: </w:t>
          </w:r>
        </w:sdtContent>
      </w:sdt>
      <w:r>
        <w:t>The SR</w:t>
      </w:r>
      <w:r w:rsidR="00EE53A1">
        <w:t xml:space="preserve">21 settlement required </w:t>
      </w:r>
      <w:r w:rsidR="00514EF4">
        <w:t>Department</w:t>
      </w:r>
      <w:r w:rsidR="00EE53A1">
        <w:t xml:space="preserve">s to plan with us to do that. It will not all be complete by 2025. </w:t>
      </w:r>
    </w:p>
    <w:p w:rsidR="00F077F0" w:rsidP="003B3323">
      <w:pPr>
        <w:pStyle w:val="Question"/>
      </w:pPr>
      <w:sdt>
        <w:sdtPr>
          <w:alias w:val="Member"/>
          <w:tag w:val="&lt;Member mnisId='1554' dodsId='31575'&gt;"/>
          <w:id w:val="-1216266113"/>
          <w:placeholder>
            <w:docPart w:val="9E146BFCC2A44CE2B58AACA6C373F664"/>
          </w:placeholder>
          <w:richText/>
        </w:sdtPr>
        <w:sdtContent>
          <w:r w:rsidRPr="003E7691">
            <w:rPr>
              <w:b/>
            </w:rPr>
            <w:t>Chair:</w:t>
          </w:r>
        </w:sdtContent>
      </w:sdt>
      <w:r w:rsidRPr="003E7691">
        <w:t xml:space="preserve"> </w:t>
      </w:r>
      <w:r w:rsidR="00EE53A1">
        <w:t xml:space="preserve">How much efficiency savings will be obtained by bringing everything under one roof? </w:t>
      </w:r>
    </w:p>
    <w:p w:rsidR="00F077F0" w:rsidP="003B3323">
      <w:pPr>
        <w:pStyle w:val="Answer"/>
      </w:pPr>
      <w:sdt>
        <w:sdtPr>
          <w:alias w:val="Witness"/>
          <w:id w:val="416451605"/>
          <w:placeholder>
            <w:docPart w:val="309204C6142A483A859BF81A18E987F5"/>
          </w:placeholder>
          <w:richText/>
        </w:sdtPr>
        <w:sdtContent>
          <w:r w:rsidRPr="00851E8E">
            <w:rPr>
              <w:b/>
              <w:i/>
            </w:rPr>
            <w:t xml:space="preserve">Steven Boyd: </w:t>
          </w:r>
        </w:sdtContent>
      </w:sdt>
      <w:r>
        <w:t xml:space="preserve">There are </w:t>
      </w:r>
      <w:r w:rsidR="00EE53A1">
        <w:t>considerable efficiency savings to be achieved. If you look at what was happening</w:t>
      </w:r>
      <w:r>
        <w:t>—</w:t>
      </w:r>
    </w:p>
    <w:p w:rsidR="00F077F0" w:rsidP="003B3323">
      <w:pPr>
        <w:pStyle w:val="Question"/>
        <w:numPr>
          <w:ilvl w:val="0"/>
          <w:numId w:val="0"/>
        </w:numPr>
        <w:ind w:left="794"/>
      </w:pPr>
      <w:sdt>
        <w:sdtPr>
          <w:alias w:val="Member"/>
          <w:tag w:val="&lt;Member mnisId='1554' dodsId='31575'&gt;"/>
          <w:id w:val="-723291181"/>
          <w:placeholder>
            <w:docPart w:val="4F0DC9475B3C4B8AA52B55EBD1CEA16F"/>
          </w:placeholder>
          <w:richText/>
        </w:sdtPr>
        <w:sdtContent>
          <w:r w:rsidRPr="003E7691">
            <w:rPr>
              <w:b/>
            </w:rPr>
            <w:t>Chair:</w:t>
          </w:r>
        </w:sdtContent>
      </w:sdt>
      <w:r w:rsidRPr="003E7691">
        <w:t xml:space="preserve"> </w:t>
      </w:r>
      <w:r>
        <w:t xml:space="preserve">Can </w:t>
      </w:r>
      <w:r w:rsidR="00EE53A1">
        <w:t>you quantify them</w:t>
      </w:r>
      <w:r>
        <w:t>?</w:t>
      </w:r>
    </w:p>
    <w:p w:rsidR="00F077F0" w:rsidP="003B3323">
      <w:pPr>
        <w:pStyle w:val="Answer"/>
      </w:pPr>
      <w:sdt>
        <w:sdtPr>
          <w:alias w:val="Witness"/>
          <w:id w:val="-306859766"/>
          <w:placeholder>
            <w:docPart w:val="C56740D62721414788B6F160FC0F1CD1"/>
          </w:placeholder>
          <w:richText/>
        </w:sdtPr>
        <w:sdtContent>
          <w:r w:rsidRPr="00851E8E">
            <w:rPr>
              <w:b/>
              <w:i/>
            </w:rPr>
            <w:t xml:space="preserve">Steven Boyd: </w:t>
          </w:r>
        </w:sdtContent>
      </w:sdt>
      <w:r w:rsidR="00EE53A1">
        <w:t xml:space="preserve">So far we have calculated the benefits that we have delivered as around about </w:t>
      </w:r>
      <w:r>
        <w:t>£</w:t>
      </w:r>
      <w:r w:rsidR="00EE53A1">
        <w:t xml:space="preserve">900 million. </w:t>
      </w:r>
      <w:r>
        <w:t>Y</w:t>
      </w:r>
      <w:r w:rsidR="00EE53A1">
        <w:t xml:space="preserve">ou will recall that the Public Accounts Committee, based on the report produced by the </w:t>
      </w:r>
      <w:r>
        <w:t xml:space="preserve">NAO, </w:t>
      </w:r>
      <w:r w:rsidR="00EE53A1">
        <w:t xml:space="preserve">asked us to look again at those benefits to see whether we </w:t>
      </w:r>
      <w:r>
        <w:t>we</w:t>
      </w:r>
      <w:r w:rsidR="00EE53A1">
        <w:t>re capturing everything or whether there</w:t>
      </w:r>
      <w:r>
        <w:t xml:space="preserve"> had</w:t>
      </w:r>
      <w:r w:rsidR="00EE53A1">
        <w:t xml:space="preserve"> been any double counts.</w:t>
      </w:r>
      <w:r>
        <w:t xml:space="preserve"> We </w:t>
      </w:r>
      <w:r w:rsidR="00EE53A1">
        <w:t>have therefore engaged a consultant to help us with that work</w:t>
      </w:r>
      <w:r>
        <w:t>. W</w:t>
      </w:r>
      <w:r w:rsidR="00EE53A1">
        <w:t>e are reviewing all of those benefits, focusing to begin with on those additional benefits we have delivered this year.</w:t>
      </w:r>
      <w:r>
        <w:t xml:space="preserve"> O</w:t>
      </w:r>
      <w:r w:rsidR="00EE53A1">
        <w:t>nce we have done that, we will then go back and look at what we have done in the past</w:t>
      </w:r>
      <w:r>
        <w:t>.</w:t>
      </w:r>
    </w:p>
    <w:p w:rsidR="006B3F30" w:rsidP="003B3323">
      <w:pPr>
        <w:pStyle w:val="Answer"/>
      </w:pPr>
      <w:r>
        <w:t>T</w:t>
      </w:r>
      <w:r w:rsidR="00EE53A1">
        <w:t>he financial benefits are really quite clear</w:t>
      </w:r>
      <w:r>
        <w:t xml:space="preserve">. We have </w:t>
      </w:r>
      <w:r w:rsidR="00EE53A1">
        <w:t xml:space="preserve">already had some answers that </w:t>
      </w:r>
      <w:r>
        <w:t xml:space="preserve">have </w:t>
      </w:r>
      <w:r w:rsidR="00EE53A1">
        <w:t>describe</w:t>
      </w:r>
      <w:r>
        <w:t>d</w:t>
      </w:r>
      <w:r w:rsidR="00EE53A1">
        <w:t xml:space="preserve"> the very large difference between the cost of property in central London and other parts of the United Kingdom. That is an obvious saving by relocating roles around the UK. There are also considerable savings in rational</w:t>
      </w:r>
      <w:r w:rsidR="00653E99">
        <w:t>is</w:t>
      </w:r>
      <w:r w:rsidR="00EE53A1">
        <w:t>ation.</w:t>
      </w:r>
    </w:p>
    <w:p w:rsidR="00433671" w:rsidP="003B3323">
      <w:pPr>
        <w:pStyle w:val="Answer"/>
      </w:pPr>
      <w:r>
        <w:t>B</w:t>
      </w:r>
      <w:r w:rsidR="00EE53A1">
        <w:t>efore GPA came along</w:t>
      </w:r>
      <w:r>
        <w:t xml:space="preserve">, </w:t>
      </w:r>
      <w:r w:rsidR="00EE53A1">
        <w:t xml:space="preserve">there were nearly 250 </w:t>
      </w:r>
      <w:r w:rsidR="00514EF4">
        <w:t>Government</w:t>
      </w:r>
      <w:r w:rsidR="00EE53A1">
        <w:t xml:space="preserve"> bodies managing offices</w:t>
      </w:r>
      <w:r>
        <w:t xml:space="preserve">, </w:t>
      </w:r>
      <w:r w:rsidR="00EE53A1">
        <w:t>often in silos without any central co</w:t>
      </w:r>
      <w:r>
        <w:t>-</w:t>
      </w:r>
      <w:r w:rsidR="00EE53A1">
        <w:t>ordination</w:t>
      </w:r>
      <w:r>
        <w:t xml:space="preserve">. There was </w:t>
      </w:r>
      <w:r w:rsidR="00EE53A1">
        <w:t>no strategic planning</w:t>
      </w:r>
      <w:r>
        <w:t xml:space="preserve"> and </w:t>
      </w:r>
      <w:r w:rsidR="00EE53A1">
        <w:t>no forward thinking</w:t>
      </w:r>
      <w:r>
        <w:t xml:space="preserve">. GPA has come along and it is </w:t>
      </w:r>
      <w:r w:rsidR="00EE53A1">
        <w:t>doing that</w:t>
      </w:r>
      <w:r>
        <w:t xml:space="preserve">. We </w:t>
      </w:r>
      <w:r w:rsidR="00EE53A1">
        <w:t>have discovered that</w:t>
      </w:r>
      <w:r>
        <w:t xml:space="preserve">, </w:t>
      </w:r>
      <w:r w:rsidR="00EE53A1">
        <w:t>frankly</w:t>
      </w:r>
      <w:r>
        <w:t xml:space="preserve">, we </w:t>
      </w:r>
      <w:r w:rsidR="00EE53A1">
        <w:t>have too much space</w:t>
      </w:r>
      <w:r>
        <w:t xml:space="preserve">. The </w:t>
      </w:r>
      <w:r w:rsidR="00EE53A1">
        <w:t>advent of changes in working patterns post the pandemic ha</w:t>
      </w:r>
      <w:r>
        <w:t xml:space="preserve">s </w:t>
      </w:r>
      <w:r w:rsidR="00EE53A1">
        <w:t>accelerated that</w:t>
      </w:r>
      <w:r>
        <w:t xml:space="preserve">. </w:t>
      </w:r>
    </w:p>
    <w:p w:rsidR="00433671" w:rsidP="003B3323">
      <w:pPr>
        <w:pStyle w:val="Answer"/>
      </w:pPr>
      <w:r>
        <w:t xml:space="preserve">There </w:t>
      </w:r>
      <w:r w:rsidR="00EE53A1">
        <w:t>is too much space.</w:t>
      </w:r>
      <w:r>
        <w:t xml:space="preserve"> As </w:t>
      </w:r>
      <w:r w:rsidR="00EE53A1">
        <w:t xml:space="preserve">well as supporting the </w:t>
      </w:r>
      <w:r w:rsidR="00AD569E">
        <w:t>Places for Growth</w:t>
      </w:r>
      <w:r w:rsidR="00EE53A1">
        <w:t xml:space="preserve"> </w:t>
      </w:r>
      <w:r w:rsidR="000F0C8A">
        <w:t>programme</w:t>
      </w:r>
      <w:r>
        <w:t xml:space="preserve"> by </w:t>
      </w:r>
      <w:r w:rsidR="00EE53A1">
        <w:t>moving roles out of London, which saves a lot of money, we are also rational</w:t>
      </w:r>
      <w:r w:rsidR="00653E99">
        <w:t>is</w:t>
      </w:r>
      <w:r w:rsidR="00EE53A1">
        <w:t xml:space="preserve">ing </w:t>
      </w:r>
      <w:r>
        <w:t xml:space="preserve">in towns and </w:t>
      </w:r>
      <w:r w:rsidR="00EE53A1">
        <w:t>cities across the UK to make sure we have no more space than we need</w:t>
      </w:r>
      <w:r>
        <w:t>. O</w:t>
      </w:r>
      <w:r w:rsidR="00EE53A1">
        <w:t>n top of that</w:t>
      </w:r>
      <w:r>
        <w:t xml:space="preserve">, </w:t>
      </w:r>
      <w:r w:rsidR="00EE53A1">
        <w:t xml:space="preserve">there are savings by investing properly in lifecycle planning to make sure we are not </w:t>
      </w:r>
      <w:r>
        <w:t xml:space="preserve">facing </w:t>
      </w:r>
      <w:r w:rsidR="00EE53A1">
        <w:t xml:space="preserve">increased </w:t>
      </w:r>
      <w:r>
        <w:t xml:space="preserve">maintenance </w:t>
      </w:r>
      <w:r w:rsidR="00EE53A1">
        <w:t>cost</w:t>
      </w:r>
      <w:r>
        <w:t xml:space="preserve">s </w:t>
      </w:r>
      <w:r w:rsidR="00EE53A1">
        <w:t xml:space="preserve">and disruption to business </w:t>
      </w:r>
      <w:r>
        <w:t xml:space="preserve">because we are </w:t>
      </w:r>
      <w:r w:rsidR="00EE53A1">
        <w:t>not doing that in a proper way.</w:t>
      </w:r>
    </w:p>
    <w:p w:rsidR="00EE53A1" w:rsidP="003B3323">
      <w:pPr>
        <w:pStyle w:val="Answer"/>
      </w:pPr>
      <w:r>
        <w:t xml:space="preserve">We are also investing in sustainability work for buildings we are going to retain in the longer term, which saves us money on utilities costs and saves on carbon. </w:t>
      </w:r>
      <w:r w:rsidR="006B7FD5">
        <w:t>T</w:t>
      </w:r>
      <w:r>
        <w:t xml:space="preserve">here are several clear </w:t>
      </w:r>
      <w:r w:rsidR="005879BD">
        <w:t xml:space="preserve">ways in which </w:t>
      </w:r>
      <w:r>
        <w:t>we are already saving a great deal of money, and there is more of that to come.</w:t>
      </w:r>
      <w:r w:rsidR="005879BD">
        <w:t xml:space="preserve"> If </w:t>
      </w:r>
      <w:r>
        <w:t xml:space="preserve">the Committee is interested, I can give examples </w:t>
      </w:r>
      <w:r w:rsidR="005879BD">
        <w:t xml:space="preserve">of how </w:t>
      </w:r>
      <w:r>
        <w:t>we are doing that</w:t>
      </w:r>
      <w:r w:rsidR="005879BD">
        <w:t xml:space="preserve"> in specific cities.</w:t>
      </w:r>
    </w:p>
    <w:p w:rsidR="00EE53A1" w:rsidP="003B3323">
      <w:pPr>
        <w:pStyle w:val="Question"/>
      </w:pPr>
      <w:sdt>
        <w:sdtPr>
          <w:alias w:val="Member"/>
          <w:tag w:val="&lt;Member mnisId='1554' dodsId='31575'&gt;"/>
          <w:id w:val="-1003348064"/>
          <w:placeholder>
            <w:docPart w:val="44678A1913314F48A52A1E1631C7AE87"/>
          </w:placeholder>
          <w:richText/>
        </w:sdtPr>
        <w:sdtContent>
          <w:r w:rsidRPr="003E7691" w:rsidR="005879BD">
            <w:rPr>
              <w:b/>
            </w:rPr>
            <w:t>Chair:</w:t>
          </w:r>
        </w:sdtContent>
      </w:sdt>
      <w:r w:rsidRPr="003E7691" w:rsidR="005879BD">
        <w:t xml:space="preserve"> </w:t>
      </w:r>
      <w:r w:rsidR="005879BD">
        <w:t xml:space="preserve">Dos the </w:t>
      </w:r>
      <w:r>
        <w:t>legal ownership pass to your agency</w:t>
      </w:r>
      <w:r w:rsidR="005879BD">
        <w:t>?</w:t>
      </w:r>
    </w:p>
    <w:p w:rsidR="005879BD" w:rsidP="003B3323">
      <w:pPr>
        <w:pStyle w:val="Answer"/>
      </w:pPr>
      <w:sdt>
        <w:sdtPr>
          <w:alias w:val="Witness"/>
          <w:id w:val="523989885"/>
          <w:placeholder>
            <w:docPart w:val="7EF2873EEDDF459FB8CCDA380DB4B720"/>
          </w:placeholder>
          <w:richText/>
        </w:sdtPr>
        <w:sdtContent>
          <w:r w:rsidRPr="00851E8E">
            <w:rPr>
              <w:b/>
              <w:i/>
            </w:rPr>
            <w:t xml:space="preserve">Steven Boyd: </w:t>
          </w:r>
        </w:sdtContent>
      </w:sdt>
      <w:r>
        <w:t>A</w:t>
      </w:r>
      <w:r w:rsidR="00EE53A1">
        <w:t xml:space="preserve">ll of the property in the </w:t>
      </w:r>
      <w:r w:rsidR="00514EF4">
        <w:t>Government</w:t>
      </w:r>
      <w:r w:rsidR="00EE53A1">
        <w:t xml:space="preserve"> is held under the name of the Secretary of State of the </w:t>
      </w:r>
      <w:r w:rsidR="00514EF4">
        <w:t>Department</w:t>
      </w:r>
      <w:r w:rsidR="00EE53A1">
        <w:t xml:space="preserve"> </w:t>
      </w:r>
      <w:r>
        <w:t xml:space="preserve">for Levelling Up, </w:t>
      </w:r>
      <w:r w:rsidR="00EE53A1">
        <w:t xml:space="preserve">Housing </w:t>
      </w:r>
      <w:r>
        <w:t>and C</w:t>
      </w:r>
      <w:r w:rsidR="00EE53A1">
        <w:t>ommunities</w:t>
      </w:r>
      <w:r w:rsidR="00484F1D">
        <w:t>,</w:t>
      </w:r>
      <w:r w:rsidR="00EE53A1">
        <w:t xml:space="preserve"> </w:t>
      </w:r>
      <w:r w:rsidR="00484F1D">
        <w:t xml:space="preserve">but the </w:t>
      </w:r>
      <w:r w:rsidR="00EE53A1">
        <w:t>assets sit on our balance sheet</w:t>
      </w:r>
      <w:r w:rsidR="00484F1D">
        <w:t>,</w:t>
      </w:r>
      <w:r w:rsidR="00EE53A1">
        <w:t xml:space="preserve"> correct. </w:t>
      </w:r>
      <w:r>
        <w:t>T</w:t>
      </w:r>
      <w:r w:rsidR="00EE53A1">
        <w:t>hey are transfer</w:t>
      </w:r>
      <w:r>
        <w:t xml:space="preserve">red </w:t>
      </w:r>
      <w:r w:rsidR="00EE53A1">
        <w:t>to us</w:t>
      </w:r>
      <w:r>
        <w:t xml:space="preserve">. </w:t>
      </w:r>
    </w:p>
    <w:p w:rsidR="005879BD" w:rsidP="003B3323">
      <w:pPr>
        <w:pStyle w:val="Answer"/>
      </w:pPr>
      <w:sdt>
        <w:sdtPr>
          <w:alias w:val="Member"/>
          <w:tag w:val="&lt;Member mnisId='1554' dodsId='31575'&gt;"/>
          <w:id w:val="1182783233"/>
          <w:placeholder>
            <w:docPart w:val="D1A1AFE50E33484586767C74157CC5E0"/>
          </w:placeholder>
          <w:richText/>
        </w:sdtPr>
        <w:sdtContent>
          <w:r w:rsidRPr="003E7691">
            <w:rPr>
              <w:b/>
            </w:rPr>
            <w:t>Chair:</w:t>
          </w:r>
        </w:sdtContent>
      </w:sdt>
      <w:r w:rsidRPr="003E7691">
        <w:t xml:space="preserve"> </w:t>
      </w:r>
      <w:r>
        <w:t xml:space="preserve">You </w:t>
      </w:r>
      <w:r w:rsidR="00EE53A1">
        <w:t>effectively have control.</w:t>
      </w:r>
    </w:p>
    <w:p w:rsidR="005879BD" w:rsidP="003B3323">
      <w:pPr>
        <w:pStyle w:val="Answer"/>
      </w:pPr>
      <w:sdt>
        <w:sdtPr>
          <w:alias w:val="Witness"/>
          <w:id w:val="-1234387794"/>
          <w:placeholder>
            <w:docPart w:val="F4F5A8E0CFE84C789AECE5D8F0E8B60E"/>
          </w:placeholder>
          <w:richText/>
        </w:sdtPr>
        <w:sdtContent>
          <w:r w:rsidRPr="00851E8E">
            <w:rPr>
              <w:b/>
              <w:i/>
            </w:rPr>
            <w:t xml:space="preserve">Steven Boyd: </w:t>
          </w:r>
        </w:sdtContent>
      </w:sdt>
      <w:r>
        <w:t xml:space="preserve">That is correct. </w:t>
      </w:r>
    </w:p>
    <w:p w:rsidR="008C3BD1" w:rsidP="003B3323">
      <w:pPr>
        <w:pStyle w:val="Question"/>
      </w:pPr>
      <w:sdt>
        <w:sdtPr>
          <w:alias w:val="Member"/>
          <w:tag w:val="&lt;Member mnisId='4669' dodsId='127282'&gt;"/>
          <w:id w:val="893311801"/>
          <w:placeholder>
            <w:docPart w:val="EF664BEEADA34AAFACF1880BF916EE52"/>
          </w:placeholder>
          <w:richText/>
        </w:sdtPr>
        <w:sdtContent>
          <w:r w:rsidRPr="008C3BD1" w:rsidR="00F061DD">
            <w:rPr>
              <w:b/>
              <w:bCs/>
            </w:rPr>
            <w:t>Damien Moore:</w:t>
          </w:r>
        </w:sdtContent>
      </w:sdt>
      <w:r w:rsidR="00F061DD">
        <w:t xml:space="preserve"> </w:t>
      </w:r>
      <w:r w:rsidR="00484F1D">
        <w:t xml:space="preserve">Do </w:t>
      </w:r>
      <w:r w:rsidR="00EE53A1">
        <w:t>we just look at these buildings in financial terms</w:t>
      </w:r>
      <w:r w:rsidR="00AE791D">
        <w:t>? M</w:t>
      </w:r>
      <w:r w:rsidR="00EE53A1">
        <w:t xml:space="preserve">aybe you have not been involved in this, but </w:t>
      </w:r>
      <w:r w:rsidR="00484F1D">
        <w:t xml:space="preserve">I think </w:t>
      </w:r>
      <w:r w:rsidR="00EE53A1">
        <w:t>this move to sell some buildings</w:t>
      </w:r>
      <w:r w:rsidR="00AE791D">
        <w:t xml:space="preserve">, </w:t>
      </w:r>
      <w:r w:rsidR="00EE53A1">
        <w:t xml:space="preserve">like the </w:t>
      </w:r>
      <w:r>
        <w:t xml:space="preserve">Old </w:t>
      </w:r>
      <w:r w:rsidR="00EE53A1">
        <w:t xml:space="preserve">War Office </w:t>
      </w:r>
      <w:r>
        <w:t xml:space="preserve">Building </w:t>
      </w:r>
      <w:r w:rsidR="00EE53A1">
        <w:t>at the end of Whitehall</w:t>
      </w:r>
      <w:r w:rsidR="00AE791D">
        <w:t xml:space="preserve">, </w:t>
      </w:r>
      <w:r w:rsidR="00EE53A1">
        <w:t>is the wrong decision</w:t>
      </w:r>
      <w:r w:rsidR="00AE791D">
        <w:t>.</w:t>
      </w:r>
    </w:p>
    <w:p w:rsidR="008C3BD1" w:rsidP="003B3323">
      <w:pPr>
        <w:pStyle w:val="Question"/>
        <w:numPr>
          <w:ilvl w:val="0"/>
          <w:numId w:val="0"/>
        </w:numPr>
        <w:ind w:left="794"/>
      </w:pPr>
      <w:r>
        <w:t xml:space="preserve">Why </w:t>
      </w:r>
      <w:r w:rsidR="00EE53A1">
        <w:t>throw</w:t>
      </w:r>
      <w:r>
        <w:t xml:space="preserve"> </w:t>
      </w:r>
      <w:r w:rsidR="00EE53A1">
        <w:t>people into random buildings whe</w:t>
      </w:r>
      <w:r w:rsidR="00484F1D">
        <w:t>n</w:t>
      </w:r>
      <w:r w:rsidR="00EE53A1">
        <w:t xml:space="preserve"> there are </w:t>
      </w:r>
      <w:r>
        <w:t xml:space="preserve">these </w:t>
      </w:r>
      <w:r w:rsidR="00EE53A1">
        <w:t>good buildings</w:t>
      </w:r>
      <w:r>
        <w:t>? Y</w:t>
      </w:r>
      <w:r w:rsidR="00EE53A1">
        <w:t>es, they take maintenance, but this building is going to cost an awful lot in the next few years in i</w:t>
      </w:r>
      <w:r w:rsidRPr="00484F1D" w:rsidR="00EE53A1">
        <w:t>tself</w:t>
      </w:r>
      <w:r w:rsidRPr="00484F1D">
        <w:t>. I</w:t>
      </w:r>
      <w:r w:rsidRPr="00484F1D" w:rsidR="00EE53A1">
        <w:t xml:space="preserve">t is appropriate for people to work in </w:t>
      </w:r>
      <w:r w:rsidRPr="00484F1D">
        <w:t xml:space="preserve">and it is </w:t>
      </w:r>
      <w:r w:rsidRPr="00484F1D" w:rsidR="00EE53A1">
        <w:t>very close</w:t>
      </w:r>
      <w:r w:rsidRPr="00484F1D">
        <w:t xml:space="preserve">. </w:t>
      </w:r>
      <w:r w:rsidRPr="00484F1D" w:rsidR="00484F1D">
        <w:t>We could be</w:t>
      </w:r>
      <w:r w:rsidRPr="00484F1D">
        <w:t xml:space="preserve"> </w:t>
      </w:r>
      <w:r w:rsidRPr="00484F1D" w:rsidR="00EE53A1">
        <w:t xml:space="preserve">supporting people </w:t>
      </w:r>
      <w:r w:rsidRPr="00484F1D" w:rsidR="00484F1D">
        <w:t xml:space="preserve">to </w:t>
      </w:r>
      <w:r w:rsidRPr="00484F1D" w:rsidR="00EE53A1">
        <w:t xml:space="preserve">work in very nice civic buildings. </w:t>
      </w:r>
      <w:r w:rsidRPr="00484F1D">
        <w:t xml:space="preserve">The Cabinet Office </w:t>
      </w:r>
      <w:r w:rsidRPr="00484F1D" w:rsidR="00EE53A1">
        <w:t xml:space="preserve">in central </w:t>
      </w:r>
      <w:r w:rsidRPr="00484F1D">
        <w:t xml:space="preserve">London </w:t>
      </w:r>
      <w:r w:rsidRPr="00484F1D" w:rsidR="00EE53A1">
        <w:t>i</w:t>
      </w:r>
      <w:r w:rsidR="00EE53A1">
        <w:t>s very nice.</w:t>
      </w:r>
      <w:r>
        <w:t xml:space="preserve"> </w:t>
      </w:r>
      <w:r w:rsidR="00EE53A1">
        <w:t>I would not want that to be moved somewhere else.</w:t>
      </w:r>
    </w:p>
    <w:p w:rsidR="00EE53A1" w:rsidP="003B3323">
      <w:pPr>
        <w:pStyle w:val="Question"/>
        <w:numPr>
          <w:ilvl w:val="0"/>
          <w:numId w:val="0"/>
        </w:numPr>
        <w:ind w:left="794"/>
      </w:pPr>
      <w:r>
        <w:t xml:space="preserve">Are we </w:t>
      </w:r>
      <w:r>
        <w:t>looking at th</w:t>
      </w:r>
      <w:r w:rsidR="008C3BD1">
        <w:t>is</w:t>
      </w:r>
      <w:r>
        <w:t xml:space="preserve"> </w:t>
      </w:r>
      <w:r w:rsidR="0075440D">
        <w:t xml:space="preserve">just </w:t>
      </w:r>
      <w:r>
        <w:t>in financial terms</w:t>
      </w:r>
      <w:r>
        <w:t>, and not at</w:t>
      </w:r>
      <w:r w:rsidR="008C3BD1">
        <w:t xml:space="preserve"> the </w:t>
      </w:r>
      <w:r>
        <w:t>pride in these buildings and other associated values from the actual building itself?</w:t>
      </w:r>
      <w:r w:rsidR="0075440D">
        <w:t xml:space="preserve"> </w:t>
      </w:r>
    </w:p>
    <w:p w:rsidR="00340087" w:rsidP="003B3323">
      <w:pPr>
        <w:pStyle w:val="Answer"/>
      </w:pPr>
      <w:sdt>
        <w:sdtPr>
          <w:alias w:val="Witness"/>
          <w:id w:val="1230033220"/>
          <w:placeholder>
            <w:docPart w:val="603FD11988A14B77AAB7B4C3F7703811"/>
          </w:placeholder>
          <w:richText/>
        </w:sdtPr>
        <w:sdtContent>
          <w:r w:rsidRPr="00851E8E" w:rsidR="008C3BD1">
            <w:rPr>
              <w:b/>
              <w:i/>
            </w:rPr>
            <w:t xml:space="preserve">Steven Boyd: </w:t>
          </w:r>
        </w:sdtContent>
      </w:sdt>
      <w:r w:rsidR="00EE53A1">
        <w:t xml:space="preserve">That is an excellent question. We do not look </w:t>
      </w:r>
      <w:r w:rsidR="0075440D">
        <w:t xml:space="preserve">just </w:t>
      </w:r>
      <w:r w:rsidR="00EE53A1">
        <w:t>in financial terms</w:t>
      </w:r>
      <w:r w:rsidR="00F45B00">
        <w:t>. A</w:t>
      </w:r>
      <w:r w:rsidR="00EE53A1">
        <w:t>s I described in answer to an earlier question, we are looking to create</w:t>
      </w:r>
      <w:r w:rsidR="0075440D">
        <w:t xml:space="preserve"> </w:t>
      </w:r>
      <w:r w:rsidR="00EE53A1">
        <w:t>a network of offices</w:t>
      </w:r>
      <w:r w:rsidR="00F45B00">
        <w:t xml:space="preserve">. Clearly, </w:t>
      </w:r>
      <w:r w:rsidR="00EE53A1">
        <w:t>that will include our offices in central London. We control most of the offices along one of the sides of Parliament Street</w:t>
      </w:r>
      <w:r>
        <w:t>. T</w:t>
      </w:r>
      <w:r w:rsidR="00EE53A1">
        <w:t>hose are clearly iconic buildings</w:t>
      </w:r>
      <w:r>
        <w:t xml:space="preserve">, in </w:t>
      </w:r>
      <w:r w:rsidR="00EE53A1">
        <w:t xml:space="preserve">which we intend to continue to </w:t>
      </w:r>
      <w:r>
        <w:t>invest</w:t>
      </w:r>
      <w:r w:rsidR="00EE53A1">
        <w:t>.</w:t>
      </w:r>
    </w:p>
    <w:p w:rsidR="00C46769" w:rsidP="003B3323">
      <w:pPr>
        <w:pStyle w:val="Answer"/>
      </w:pPr>
      <w:r>
        <w:t xml:space="preserve">I will </w:t>
      </w:r>
      <w:r w:rsidR="00EE53A1">
        <w:t>give you an example of work we have recently done in Birmingham</w:t>
      </w:r>
      <w:r>
        <w:t>. This shows how w</w:t>
      </w:r>
      <w:r w:rsidR="00EE53A1">
        <w:t xml:space="preserve">e think much more broadly than financial considerations. </w:t>
      </w:r>
      <w:r>
        <w:t>I</w:t>
      </w:r>
      <w:r w:rsidR="00EE53A1">
        <w:t>n the last year</w:t>
      </w:r>
      <w:r>
        <w:t xml:space="preserve">, </w:t>
      </w:r>
      <w:r w:rsidR="00EE53A1">
        <w:t>we opened a new office in Birmingham</w:t>
      </w:r>
      <w:r>
        <w:t xml:space="preserve"> at</w:t>
      </w:r>
      <w:r w:rsidR="00EE53A1">
        <w:t xml:space="preserve"> 23 Ste</w:t>
      </w:r>
      <w:r>
        <w:t>ph</w:t>
      </w:r>
      <w:r w:rsidR="00EE53A1">
        <w:t>enson Street, which, as the Minister was previously saying, is a repurposed retail space.</w:t>
      </w:r>
      <w:r>
        <w:t xml:space="preserve"> </w:t>
      </w:r>
      <w:r w:rsidR="00EE53A1">
        <w:t xml:space="preserve">It was previously the </w:t>
      </w:r>
      <w:r w:rsidR="003665C3">
        <w:t>Woolies</w:t>
      </w:r>
      <w:r>
        <w:t>. T</w:t>
      </w:r>
      <w:r w:rsidR="00EE53A1">
        <w:t xml:space="preserve">his is right in the </w:t>
      </w:r>
      <w:r w:rsidR="008C3BD1">
        <w:t>centre</w:t>
      </w:r>
      <w:r w:rsidR="00EE53A1">
        <w:t xml:space="preserve"> of town. We closed eight buildings in the immediate central Birmingham area</w:t>
      </w:r>
      <w:r>
        <w:t xml:space="preserve">, and </w:t>
      </w:r>
      <w:r w:rsidR="00EE53A1">
        <w:t>those have been consolidated into that building.</w:t>
      </w:r>
    </w:p>
    <w:p w:rsidR="00C46769" w:rsidP="003B3323">
      <w:pPr>
        <w:pStyle w:val="Answer"/>
      </w:pPr>
      <w:r>
        <w:t>T</w:t>
      </w:r>
      <w:r w:rsidR="00EE53A1">
        <w:t>here are now 1,700 civil servants working from that building</w:t>
      </w:r>
      <w:r>
        <w:t xml:space="preserve">. That is </w:t>
      </w:r>
      <w:r w:rsidR="00EE53A1">
        <w:t xml:space="preserve">20 different </w:t>
      </w:r>
      <w:r w:rsidR="00514EF4">
        <w:t>Department</w:t>
      </w:r>
      <w:r w:rsidR="00EE53A1">
        <w:t xml:space="preserve">s, which were previously fragmented, with offices that were two-thirds full and one-half full. </w:t>
      </w:r>
      <w:r>
        <w:t>T</w:t>
      </w:r>
      <w:r w:rsidR="00EE53A1">
        <w:t xml:space="preserve">hat </w:t>
      </w:r>
      <w:r>
        <w:t xml:space="preserve">has </w:t>
      </w:r>
      <w:r w:rsidR="00EE53A1">
        <w:t>all be</w:t>
      </w:r>
      <w:r w:rsidR="003B3323">
        <w:t>en</w:t>
      </w:r>
      <w:r w:rsidR="00EE53A1">
        <w:t xml:space="preserve"> reduced</w:t>
      </w:r>
      <w:r>
        <w:t xml:space="preserve">. They </w:t>
      </w:r>
      <w:r w:rsidR="00EE53A1">
        <w:t>are now in a single building with excellent workplace design</w:t>
      </w:r>
      <w:r>
        <w:t xml:space="preserve"> that supports </w:t>
      </w:r>
      <w:r w:rsidR="00EE53A1">
        <w:t xml:space="preserve">modern working practices. </w:t>
      </w:r>
      <w:r>
        <w:t>W</w:t>
      </w:r>
      <w:r w:rsidR="00EE53A1">
        <w:t>e are also providing consistent property technology</w:t>
      </w:r>
      <w:r>
        <w:t>: t</w:t>
      </w:r>
      <w:r w:rsidR="00EE53A1">
        <w:t>he Wi-</w:t>
      </w:r>
      <w:r>
        <w:t>F</w:t>
      </w:r>
      <w:r w:rsidR="00EE53A1">
        <w:t>i</w:t>
      </w:r>
      <w:r>
        <w:t xml:space="preserve">, </w:t>
      </w:r>
      <w:r w:rsidR="00EE53A1">
        <w:t>the room booking</w:t>
      </w:r>
      <w:r>
        <w:t xml:space="preserve"> and </w:t>
      </w:r>
      <w:r w:rsidR="00EE53A1">
        <w:t xml:space="preserve">the access control, all of those things that allow </w:t>
      </w:r>
      <w:r w:rsidR="00D73A0A">
        <w:t>civil serv</w:t>
      </w:r>
      <w:r>
        <w:t>ants</w:t>
      </w:r>
      <w:r w:rsidR="00EE53A1">
        <w:t xml:space="preserve"> to work in a really productive way.</w:t>
      </w:r>
    </w:p>
    <w:p w:rsidR="00976D4D" w:rsidP="003B3323">
      <w:pPr>
        <w:pStyle w:val="Answer"/>
      </w:pPr>
      <w:r>
        <w:t>The building repurposed that retail facility.</w:t>
      </w:r>
      <w:r w:rsidR="00C46769">
        <w:t xml:space="preserve"> </w:t>
      </w:r>
      <w:r>
        <w:t xml:space="preserve">We delivered it to </w:t>
      </w:r>
      <w:r w:rsidR="00C46769">
        <w:t xml:space="preserve">BREEAM </w:t>
      </w:r>
      <w:r w:rsidR="0075440D">
        <w:t xml:space="preserve">“very good” </w:t>
      </w:r>
      <w:r>
        <w:t xml:space="preserve">and EPC B, which is a very high standard </w:t>
      </w:r>
      <w:r w:rsidR="00C46769">
        <w:t xml:space="preserve">of </w:t>
      </w:r>
      <w:r>
        <w:t>sustainability</w:t>
      </w:r>
      <w:r w:rsidR="00C46769">
        <w:t xml:space="preserve">. That </w:t>
      </w:r>
      <w:r>
        <w:t xml:space="preserve">is supporting the </w:t>
      </w:r>
      <w:r w:rsidR="00514EF4">
        <w:t>Government</w:t>
      </w:r>
      <w:r w:rsidR="00AD569E">
        <w:t>’</w:t>
      </w:r>
      <w:r>
        <w:t>s policy and saving carbon along the way. The construction and fit</w:t>
      </w:r>
      <w:r>
        <w:t xml:space="preserve">-out </w:t>
      </w:r>
      <w:r>
        <w:t>supported jobs in the area. Clearly</w:t>
      </w:r>
      <w:r>
        <w:t xml:space="preserve">, </w:t>
      </w:r>
      <w:r>
        <w:t xml:space="preserve">there </w:t>
      </w:r>
      <w:r>
        <w:t>we</w:t>
      </w:r>
      <w:r>
        <w:t>re people doing that and they are now servicing that work</w:t>
      </w:r>
      <w:r>
        <w:t>. W</w:t>
      </w:r>
      <w:r>
        <w:t xml:space="preserve">e have made running cost savings of </w:t>
      </w:r>
      <w:r>
        <w:t xml:space="preserve">£2 </w:t>
      </w:r>
      <w:r>
        <w:t>million per year going forward.</w:t>
      </w:r>
    </w:p>
    <w:p w:rsidR="00976D4D" w:rsidP="003B3323">
      <w:pPr>
        <w:pStyle w:val="Answer"/>
      </w:pPr>
      <w:r>
        <w:t>F</w:t>
      </w:r>
      <w:r w:rsidR="00EE53A1">
        <w:t>rom a financial point of view</w:t>
      </w:r>
      <w:r>
        <w:t xml:space="preserve">, </w:t>
      </w:r>
      <w:r w:rsidR="00EE53A1">
        <w:t>that is great</w:t>
      </w:r>
      <w:r>
        <w:t xml:space="preserve">. That is all </w:t>
      </w:r>
      <w:r w:rsidR="00EE53A1">
        <w:t xml:space="preserve">good so far. </w:t>
      </w:r>
      <w:r>
        <w:t xml:space="preserve">As you </w:t>
      </w:r>
      <w:r w:rsidR="00EE53A1">
        <w:t xml:space="preserve">point out, Mr Moore, </w:t>
      </w:r>
      <w:r>
        <w:t xml:space="preserve">there is </w:t>
      </w:r>
      <w:r w:rsidR="00EE53A1">
        <w:t xml:space="preserve">much more than that. </w:t>
      </w:r>
      <w:r>
        <w:t>I</w:t>
      </w:r>
      <w:r w:rsidR="00EE53A1">
        <w:t xml:space="preserve">n addition to that, we invest in the services and the design to make sure civil servants are supported from </w:t>
      </w:r>
      <w:r w:rsidR="0075440D">
        <w:t xml:space="preserve">both </w:t>
      </w:r>
      <w:r w:rsidR="00EE53A1">
        <w:t xml:space="preserve">a wellbeing point of view and </w:t>
      </w:r>
      <w:r>
        <w:t xml:space="preserve">a </w:t>
      </w:r>
      <w:r w:rsidR="00EE53A1">
        <w:t>productivity point of view.</w:t>
      </w:r>
      <w:r>
        <w:t xml:space="preserve"> T</w:t>
      </w:r>
      <w:r w:rsidR="00EE53A1">
        <w:t xml:space="preserve">he building was recently awarded the </w:t>
      </w:r>
      <w:r>
        <w:t xml:space="preserve">Leesman+ </w:t>
      </w:r>
      <w:r w:rsidR="00EE53A1">
        <w:t>certification, which is an internationally recognised certification for the way a building works</w:t>
      </w:r>
      <w:r>
        <w:t xml:space="preserve"> i</w:t>
      </w:r>
      <w:r w:rsidR="00EE53A1">
        <w:t>n the round</w:t>
      </w:r>
      <w:r>
        <w:t xml:space="preserve">, in </w:t>
      </w:r>
      <w:r w:rsidR="00EE53A1">
        <w:t xml:space="preserve">its design and its services. </w:t>
      </w:r>
      <w:r>
        <w:t>T</w:t>
      </w:r>
      <w:r w:rsidR="00EE53A1">
        <w:t>hat is a very rare certification</w:t>
      </w:r>
      <w:r>
        <w:t xml:space="preserve">. It </w:t>
      </w:r>
      <w:r w:rsidR="00EE53A1">
        <w:t xml:space="preserve">puts that building in the top </w:t>
      </w:r>
      <w:r>
        <w:t>5</w:t>
      </w:r>
      <w:r w:rsidR="00EE53A1">
        <w:t>% of commercial offices worldwide that have been reviewed</w:t>
      </w:r>
      <w:r w:rsidR="001D1D62">
        <w:t>.</w:t>
      </w:r>
      <w:r w:rsidR="00EE53A1">
        <w:t xml:space="preserve"> </w:t>
      </w:r>
      <w:r w:rsidR="001D1D62">
        <w:t xml:space="preserve">It is </w:t>
      </w:r>
      <w:r w:rsidR="00EE53A1">
        <w:t>one of only a handful of public sector buildings that have ever achieved that.</w:t>
      </w:r>
    </w:p>
    <w:p w:rsidR="00976D4D" w:rsidP="003B3323">
      <w:pPr>
        <w:pStyle w:val="Answer"/>
      </w:pPr>
      <w:r>
        <w:t xml:space="preserve">If </w:t>
      </w:r>
      <w:r w:rsidR="00EE53A1">
        <w:t>I can give you some of the information that came from that</w:t>
      </w:r>
      <w:r>
        <w:t xml:space="preserve"> study—</w:t>
      </w:r>
    </w:p>
    <w:p w:rsidR="00AD569E" w:rsidP="003B3323">
      <w:pPr>
        <w:pStyle w:val="Question"/>
      </w:pPr>
      <w:sdt>
        <w:sdtPr>
          <w:alias w:val="Member"/>
          <w:tag w:val="&lt;Member mnisId='1554' dodsId='31575'&gt;"/>
          <w:id w:val="-1422337218"/>
          <w:placeholder>
            <w:docPart w:val="5BADDEFD856A4257933327013E7D3A68"/>
          </w:placeholder>
          <w:richText/>
        </w:sdtPr>
        <w:sdtContent>
          <w:r w:rsidRPr="003E7691" w:rsidR="00976D4D">
            <w:rPr>
              <w:b/>
            </w:rPr>
            <w:t>Chair:</w:t>
          </w:r>
        </w:sdtContent>
      </w:sdt>
      <w:r w:rsidRPr="003E7691" w:rsidR="00976D4D">
        <w:t xml:space="preserve"> </w:t>
      </w:r>
      <w:r w:rsidR="00976D4D">
        <w:t>Can you</w:t>
      </w:r>
      <w:r w:rsidR="00EE53A1">
        <w:t xml:space="preserve"> put that in writing, please? I am conscious of time and we have quite a lot of questions still to get through.</w:t>
      </w:r>
      <w:r w:rsidR="00D942D6">
        <w:t xml:space="preserve"> </w:t>
      </w:r>
      <w:r w:rsidRPr="00CF4680">
        <w:t xml:space="preserve">It would be interesting to get good examples of good practice. </w:t>
      </w:r>
    </w:p>
    <w:p w:rsidR="00AD569E" w:rsidP="003B3323">
      <w:pPr>
        <w:pStyle w:val="Answer"/>
      </w:pPr>
      <w:sdt>
        <w:sdtPr>
          <w:alias w:val="Witness"/>
          <w:id w:val="-1552763045"/>
          <w:placeholder>
            <w:docPart w:val="4C15E90E6A124B3FAC2E3EA8AD97063E"/>
          </w:placeholder>
          <w:richText/>
        </w:sdtPr>
        <w:sdtContent>
          <w:r w:rsidRPr="0031664A">
            <w:rPr>
              <w:b/>
              <w:i/>
            </w:rPr>
            <w:t xml:space="preserve">Steven Boyd: </w:t>
          </w:r>
        </w:sdtContent>
      </w:sdt>
      <w:r>
        <w:t xml:space="preserve">I would love to put that in writing. </w:t>
      </w:r>
      <w:r w:rsidRPr="0088420F">
        <w:t xml:space="preserve">I was just going to go on to say that we measure the impact on community, the impact on pride, the impact on productivity and the impact on wellbeing. All those things are hugely up. </w:t>
      </w:r>
      <w:r>
        <w:t>It saves money and delivers better space.</w:t>
      </w:r>
    </w:p>
    <w:p w:rsidR="00AD569E" w:rsidP="003B3323">
      <w:pPr>
        <w:pStyle w:val="Answer"/>
      </w:pPr>
      <w:sdt>
        <w:sdtPr>
          <w:alias w:val="Witness"/>
          <w:id w:val="615566103"/>
          <w:placeholder>
            <w:docPart w:val="4C15E90E6A124B3FAC2E3EA8AD97063E"/>
          </w:placeholder>
          <w:richText/>
        </w:sdtPr>
        <w:sdtContent>
          <w:r w:rsidRPr="0031664A">
            <w:rPr>
              <w:b/>
              <w:i/>
            </w:rPr>
            <w:t>Alex Burghart:</w:t>
          </w:r>
          <w:r w:rsidRPr="008344C5">
            <w:rPr>
              <w:b/>
            </w:rPr>
            <w:t xml:space="preserve"> </w:t>
          </w:r>
        </w:sdtContent>
      </w:sdt>
      <w:r w:rsidRPr="006F4DE6">
        <w:t>Mr Chair, I am just going to come in very quickly to Damien</w:t>
      </w:r>
      <w:r>
        <w:t>’</w:t>
      </w:r>
      <w:r w:rsidRPr="006F4DE6">
        <w:t>s original point.</w:t>
      </w:r>
      <w:r>
        <w:t xml:space="preserve"> What we say in Cabinet Office is </w:t>
      </w:r>
      <w:r w:rsidR="00B61469">
        <w:t xml:space="preserve">that </w:t>
      </w:r>
      <w:r>
        <w:t xml:space="preserve">we are not in the business of selling </w:t>
      </w:r>
      <w:r w:rsidR="00B61469">
        <w:t xml:space="preserve">the </w:t>
      </w:r>
      <w:r>
        <w:t xml:space="preserve">family silver. </w:t>
      </w:r>
      <w:r w:rsidRPr="007A68FE">
        <w:t xml:space="preserve">We do not even sell the family pewter very much, but there are some base metals that need to go. They go because they have reached the end of their lifecycle </w:t>
      </w:r>
      <w:r w:rsidR="00B61469">
        <w:t>in terms of</w:t>
      </w:r>
      <w:r w:rsidRPr="007A68FE">
        <w:t xml:space="preserve"> how much they will cost </w:t>
      </w:r>
      <w:r w:rsidR="00B61469">
        <w:t>to maintain</w:t>
      </w:r>
      <w:r w:rsidRPr="007A68FE">
        <w:t xml:space="preserve">. To your point, we do not tend to sell historic buildings. </w:t>
      </w:r>
    </w:p>
    <w:p w:rsidR="00AD569E" w:rsidP="003B3323">
      <w:pPr>
        <w:pStyle w:val="Question"/>
      </w:pPr>
      <w:sdt>
        <w:sdtPr>
          <w:alias w:val="Member"/>
          <w:tag w:val="&lt;Member mnisId='4817' dodsId='127783'&gt;"/>
          <w:id w:val="452920437"/>
          <w:placeholder>
            <w:docPart w:val="4C15E90E6A124B3FAC2E3EA8AD97063E"/>
          </w:placeholder>
          <w:richText/>
        </w:sdtPr>
        <w:sdtContent>
          <w:r w:rsidRPr="00435DD9">
            <w:rPr>
              <w:b/>
            </w:rPr>
            <w:t>Jo Gideon:</w:t>
          </w:r>
        </w:sdtContent>
      </w:sdt>
      <w:r>
        <w:t xml:space="preserve"> To Mr Boyd, we have heard evidence that DWP is embarking on its own major property programme. It is shutting lots of local offices, including Stoke-on-Trent, and moving to its own regional centres. Is this being </w:t>
      </w:r>
      <w:r w:rsidR="00B61469">
        <w:t>co-ordinat</w:t>
      </w:r>
      <w:r>
        <w:t xml:space="preserve">ed with the </w:t>
      </w:r>
      <w:r w:rsidR="00514EF4">
        <w:t>Government</w:t>
      </w:r>
      <w:r>
        <w:t xml:space="preserve"> </w:t>
      </w:r>
      <w:r w:rsidR="00B61469">
        <w:t xml:space="preserve">hubs programme </w:t>
      </w:r>
      <w:r>
        <w:t>you run or is it standalone?</w:t>
      </w:r>
    </w:p>
    <w:p w:rsidR="00AD569E" w:rsidP="003B3323">
      <w:pPr>
        <w:pStyle w:val="Answer"/>
      </w:pPr>
      <w:sdt>
        <w:sdtPr>
          <w:alias w:val="Witness"/>
          <w:id w:val="-1307857175"/>
          <w:placeholder>
            <w:docPart w:val="4C15E90E6A124B3FAC2E3EA8AD97063E"/>
          </w:placeholder>
          <w:richText/>
        </w:sdtPr>
        <w:sdtContent>
          <w:r w:rsidRPr="0031664A">
            <w:rPr>
              <w:b/>
              <w:i/>
            </w:rPr>
            <w:t xml:space="preserve">Steven Boyd: </w:t>
          </w:r>
        </w:sdtContent>
      </w:sdt>
      <w:r>
        <w:t xml:space="preserve">It is being </w:t>
      </w:r>
      <w:r w:rsidR="00B61469">
        <w:t>co-ordinat</w:t>
      </w:r>
      <w:r>
        <w:t xml:space="preserve">ed to a point, </w:t>
      </w:r>
      <w:r w:rsidRPr="009F3A24">
        <w:t xml:space="preserve">in that the DWP currently </w:t>
      </w:r>
      <w:r w:rsidR="00B61469">
        <w:t>is</w:t>
      </w:r>
      <w:r w:rsidRPr="009F3A24">
        <w:t xml:space="preserve"> involved in two main portfolios. </w:t>
      </w:r>
      <w:r w:rsidR="00B61469">
        <w:t>It is</w:t>
      </w:r>
      <w:r w:rsidRPr="009F3A24">
        <w:t xml:space="preserve"> involved in the office portfolio and </w:t>
      </w:r>
      <w:r w:rsidR="00B61469">
        <w:t>it</w:t>
      </w:r>
      <w:r w:rsidRPr="009F3A24">
        <w:t xml:space="preserve"> actually </w:t>
      </w:r>
      <w:r w:rsidR="00B61469">
        <w:t>has</w:t>
      </w:r>
      <w:r w:rsidRPr="009F3A24">
        <w:t xml:space="preserve"> quite a small number of offices, which support </w:t>
      </w:r>
      <w:r w:rsidR="00B61469">
        <w:t>its</w:t>
      </w:r>
      <w:r w:rsidRPr="009F3A24">
        <w:t xml:space="preserve"> necessary back office function. We are working very closely with the DWP on those buildings, looking to transfer some of them to us initially, with more later. </w:t>
      </w:r>
      <w:r>
        <w:t xml:space="preserve">I mentioned Caxton House earlier on. </w:t>
      </w:r>
    </w:p>
    <w:p w:rsidR="00AD569E" w:rsidP="003B3323">
      <w:pPr>
        <w:pStyle w:val="Answer"/>
      </w:pPr>
      <w:r>
        <w:t xml:space="preserve">We are also, importantly, collaborating with them </w:t>
      </w:r>
      <w:r w:rsidRPr="00A84F81">
        <w:t>on the workplace design</w:t>
      </w:r>
      <w:r w:rsidR="00B61469">
        <w:t>,</w:t>
      </w:r>
      <w:r w:rsidRPr="00A84F81">
        <w:t xml:space="preserve"> to make sure it has the same look and feel as our buildings, and on the property technology. There is the collaboration on the office space, but the DWP also</w:t>
      </w:r>
      <w:r w:rsidR="00B61469">
        <w:t>—</w:t>
      </w:r>
      <w:r w:rsidRPr="00A84F81" w:rsidR="00B61469">
        <w:t xml:space="preserve">this is a major part of </w:t>
      </w:r>
      <w:r w:rsidR="00B61469">
        <w:t>its</w:t>
      </w:r>
      <w:r w:rsidRPr="00A84F81" w:rsidR="00B61469">
        <w:t xml:space="preserve"> work</w:t>
      </w:r>
      <w:r w:rsidR="00B61469">
        <w:t>—</w:t>
      </w:r>
      <w:r w:rsidRPr="00A84F81">
        <w:t>look</w:t>
      </w:r>
      <w:r w:rsidR="00B61469">
        <w:t>s</w:t>
      </w:r>
      <w:r w:rsidRPr="00A84F81">
        <w:t xml:space="preserve"> after a large network of jobcentres</w:t>
      </w:r>
      <w:r w:rsidR="00B61469">
        <w:t>,</w:t>
      </w:r>
      <w:r w:rsidRPr="00A84F81">
        <w:t xml:space="preserve"> around 700 at the moment. I do not have the exact figure, but </w:t>
      </w:r>
      <w:r w:rsidR="00B61469">
        <w:t xml:space="preserve">they are </w:t>
      </w:r>
      <w:r w:rsidRPr="00A84F81">
        <w:t xml:space="preserve">obviously in every part of the United Kingdom. </w:t>
      </w:r>
      <w:r>
        <w:t>We do not collaborate with them on those. That is their business to deliver those</w:t>
      </w:r>
      <w:r w:rsidRPr="004C015E">
        <w:t xml:space="preserve"> under the overarching </w:t>
      </w:r>
      <w:r w:rsidR="00B61469">
        <w:t>co-ordinat</w:t>
      </w:r>
      <w:r w:rsidRPr="004C015E">
        <w:t xml:space="preserve">ion of the Office of </w:t>
      </w:r>
      <w:r w:rsidR="00514EF4">
        <w:t>Government</w:t>
      </w:r>
      <w:r w:rsidRPr="004C015E">
        <w:t xml:space="preserve"> Property in the Cabin</w:t>
      </w:r>
      <w:r w:rsidR="00B61469">
        <w:t>et</w:t>
      </w:r>
      <w:r w:rsidRPr="004C015E">
        <w:t xml:space="preserve"> Office.</w:t>
      </w:r>
    </w:p>
    <w:p w:rsidR="00AD569E" w:rsidP="003B3323">
      <w:pPr>
        <w:pStyle w:val="Question"/>
      </w:pPr>
      <w:sdt>
        <w:sdtPr>
          <w:alias w:val="Member"/>
          <w:tag w:val="&lt;Member mnisId='4817' dodsId='127783'&gt;"/>
          <w:id w:val="1617407672"/>
          <w:placeholder>
            <w:docPart w:val="4C15E90E6A124B3FAC2E3EA8AD97063E"/>
          </w:placeholder>
          <w:richText/>
        </w:sdtPr>
        <w:sdtContent>
          <w:r w:rsidRPr="00343F45">
            <w:rPr>
              <w:b/>
            </w:rPr>
            <w:t>Jo Gideon:</w:t>
          </w:r>
        </w:sdtContent>
      </w:sdt>
      <w:r>
        <w:t xml:space="preserve"> I am just going back on that </w:t>
      </w:r>
      <w:r w:rsidRPr="00A1138F">
        <w:t xml:space="preserve">and the example you gave about consolidating offices within Birmingham. In Stoke-on-Trent, the people who have been moved out of a very old office, which was not fit for purpose, are being told that they should go to Telford. The average train time </w:t>
      </w:r>
      <w:r w:rsidR="002F665A">
        <w:t>to</w:t>
      </w:r>
      <w:r w:rsidRPr="00A1138F" w:rsidR="002F665A">
        <w:t xml:space="preserve"> travel to work </w:t>
      </w:r>
      <w:r w:rsidRPr="00A1138F">
        <w:t xml:space="preserve">is two hours and 12 minutes. </w:t>
      </w:r>
      <w:r>
        <w:t xml:space="preserve">Is that acceptable? I would imagine not. Would this not be an opportunity </w:t>
      </w:r>
      <w:r w:rsidRPr="00D837A6">
        <w:t xml:space="preserve">to </w:t>
      </w:r>
      <w:r w:rsidR="00B61469">
        <w:t>co-ordinat</w:t>
      </w:r>
      <w:r w:rsidRPr="00D837A6">
        <w:t xml:space="preserve">e the </w:t>
      </w:r>
      <w:r w:rsidR="00514EF4">
        <w:t>Government</w:t>
      </w:r>
      <w:r w:rsidRPr="00D837A6">
        <w:t xml:space="preserve"> buildings that are happening in the centre? How might you work with the DWP to </w:t>
      </w:r>
      <w:r w:rsidR="00B61469">
        <w:t>co-ordinat</w:t>
      </w:r>
      <w:r w:rsidRPr="00D837A6">
        <w:t>e this better?</w:t>
      </w:r>
    </w:p>
    <w:p w:rsidR="00AD569E" w:rsidP="003B3323">
      <w:pPr>
        <w:pStyle w:val="Answer"/>
      </w:pPr>
      <w:sdt>
        <w:sdtPr>
          <w:alias w:val="Witness"/>
          <w:id w:val="-1269000255"/>
          <w:placeholder>
            <w:docPart w:val="4C15E90E6A124B3FAC2E3EA8AD97063E"/>
          </w:placeholder>
          <w:richText/>
        </w:sdtPr>
        <w:sdtContent>
          <w:r w:rsidRPr="0031664A">
            <w:rPr>
              <w:b/>
              <w:i/>
            </w:rPr>
            <w:t xml:space="preserve">Steven Boyd: </w:t>
          </w:r>
        </w:sdtContent>
      </w:sdt>
      <w:r>
        <w:t xml:space="preserve">I agree with you that there needs to be better </w:t>
      </w:r>
      <w:r w:rsidR="00B61469">
        <w:t>co-ordinat</w:t>
      </w:r>
      <w:r>
        <w:t xml:space="preserve">ion. That is one of the reasons why GPA was created. </w:t>
      </w:r>
      <w:r w:rsidRPr="00FE1E89">
        <w:t xml:space="preserve">Where we control the buildings directly, we can obviously </w:t>
      </w:r>
      <w:r w:rsidR="00B61469">
        <w:t>co-ordinat</w:t>
      </w:r>
      <w:r w:rsidRPr="00FE1E89">
        <w:t>e that extremely well, because we know about that. With those buildings th</w:t>
      </w:r>
      <w:r w:rsidR="003B3323">
        <w:t>at</w:t>
      </w:r>
      <w:r w:rsidRPr="00FE1E89">
        <w:t xml:space="preserve"> are not yet transferred, including those from DWP, we meet with them extremely regularly to plan ahead, as I mentioned, particularly on the large back office buildings, where we have really good collaboration with them. </w:t>
      </w:r>
      <w:r>
        <w:t xml:space="preserve">As to the smaller buildings that support the </w:t>
      </w:r>
      <w:r w:rsidR="002F665A">
        <w:t xml:space="preserve">jobcentre </w:t>
      </w:r>
      <w:r>
        <w:t>programme, which I admit I do not know a lot about, I cannot comment.</w:t>
      </w:r>
    </w:p>
    <w:p w:rsidR="00AD569E" w:rsidP="003B3323">
      <w:pPr>
        <w:pStyle w:val="Question"/>
      </w:pPr>
      <w:sdt>
        <w:sdtPr>
          <w:alias w:val="Member"/>
          <w:tag w:val="&lt;Member mnisId='4817' dodsId='127783'&gt;"/>
          <w:id w:val="1232433197"/>
          <w:placeholder>
            <w:docPart w:val="4C15E90E6A124B3FAC2E3EA8AD97063E"/>
          </w:placeholder>
          <w:richText/>
        </w:sdtPr>
        <w:sdtContent>
          <w:r w:rsidRPr="000731E7">
            <w:rPr>
              <w:b/>
            </w:rPr>
            <w:t>Jo Gideon:</w:t>
          </w:r>
        </w:sdtContent>
      </w:sdt>
      <w:r>
        <w:t xml:space="preserve"> This was back office actually</w:t>
      </w:r>
      <w:r w:rsidR="002F665A">
        <w:t>.</w:t>
      </w:r>
      <w:r>
        <w:t xml:space="preserve"> </w:t>
      </w:r>
      <w:r w:rsidR="002F665A">
        <w:t xml:space="preserve">To </w:t>
      </w:r>
      <w:r>
        <w:t xml:space="preserve">move on, we have also heard evidence of towns </w:t>
      </w:r>
      <w:r w:rsidR="002F665A">
        <w:t xml:space="preserve">and cities </w:t>
      </w:r>
      <w:r>
        <w:t>such as Wolverhampton</w:t>
      </w:r>
      <w:r w:rsidR="002F665A">
        <w:t xml:space="preserve"> that</w:t>
      </w:r>
      <w:r>
        <w:t xml:space="preserve"> lost </w:t>
      </w:r>
      <w:r w:rsidR="00514EF4">
        <w:t>Government</w:t>
      </w:r>
      <w:r>
        <w:t xml:space="preserve"> offices under </w:t>
      </w:r>
      <w:r w:rsidR="002F665A">
        <w:t xml:space="preserve">phase </w:t>
      </w:r>
      <w:r>
        <w:t xml:space="preserve">1 of the </w:t>
      </w:r>
      <w:r w:rsidR="00514EF4">
        <w:t>Government</w:t>
      </w:r>
      <w:r>
        <w:t xml:space="preserve"> </w:t>
      </w:r>
      <w:r w:rsidR="002F665A">
        <w:t>hubs programme</w:t>
      </w:r>
      <w:r>
        <w:t xml:space="preserve">, but were later gaining new offices under </w:t>
      </w:r>
      <w:r w:rsidR="002F665A">
        <w:t xml:space="preserve">phase </w:t>
      </w:r>
      <w:r>
        <w:t>2. What does this say about joined</w:t>
      </w:r>
      <w:r w:rsidR="002F665A">
        <w:t>-</w:t>
      </w:r>
      <w:r>
        <w:t>up policy, taking away and then giving back?</w:t>
      </w:r>
    </w:p>
    <w:p w:rsidR="00AD569E" w:rsidP="003B3323">
      <w:pPr>
        <w:pStyle w:val="Answer"/>
      </w:pPr>
      <w:sdt>
        <w:sdtPr>
          <w:alias w:val="Witness"/>
          <w:id w:val="1809980686"/>
          <w:placeholder>
            <w:docPart w:val="4C15E90E6A124B3FAC2E3EA8AD97063E"/>
          </w:placeholder>
          <w:richText/>
        </w:sdtPr>
        <w:sdtContent>
          <w:r w:rsidRPr="0031664A">
            <w:rPr>
              <w:b/>
              <w:i/>
            </w:rPr>
            <w:t xml:space="preserve">Steven Boyd: </w:t>
          </w:r>
        </w:sdtContent>
      </w:sdt>
      <w:r w:rsidRPr="00306420">
        <w:t xml:space="preserve">If I can answer in two parts, there is first of all the workforce planning point and then secondly the strategic planning of offices. In the case of workforce planning, it is a </w:t>
      </w:r>
      <w:r w:rsidR="00C9213C">
        <w:t>departmental</w:t>
      </w:r>
      <w:r w:rsidRPr="00306420">
        <w:t xml:space="preserve"> issue to decide where they want to locate their people.</w:t>
      </w:r>
      <w:r>
        <w:t xml:space="preserve"> The NAO </w:t>
      </w:r>
      <w:r w:rsidR="003B3323">
        <w:t>R</w:t>
      </w:r>
      <w:r>
        <w:t xml:space="preserve">eport, on which this hearing is partly based, </w:t>
      </w:r>
      <w:r w:rsidRPr="006F3646">
        <w:t xml:space="preserve">did point out that there would be some advantages of better </w:t>
      </w:r>
      <w:r w:rsidR="00B61469">
        <w:t>co-ordinat</w:t>
      </w:r>
      <w:r w:rsidRPr="006F3646">
        <w:t xml:space="preserve">ion at a </w:t>
      </w:r>
      <w:r w:rsidR="00514EF4">
        <w:t>Civil Service</w:t>
      </w:r>
      <w:r w:rsidRPr="006F3646">
        <w:t xml:space="preserve"> level between </w:t>
      </w:r>
      <w:r w:rsidR="00C9213C">
        <w:t>departmental</w:t>
      </w:r>
      <w:r w:rsidRPr="006F3646">
        <w:t xml:space="preserve"> workforce plans.</w:t>
      </w:r>
      <w:r>
        <w:t xml:space="preserve"> Since we have been created, which as you know is reasonably recently, we have taken </w:t>
      </w:r>
      <w:r w:rsidRPr="00F217C7">
        <w:t xml:space="preserve">a strategic view in locations about how to join up. </w:t>
      </w:r>
    </w:p>
    <w:p w:rsidR="00AD569E" w:rsidP="003B3323">
      <w:pPr>
        <w:pStyle w:val="Answer"/>
      </w:pPr>
      <w:r w:rsidRPr="00F217C7">
        <w:t xml:space="preserve">I suppose the closure of one office in a place and then, a year later, the opening of a new office in the place without obvious </w:t>
      </w:r>
      <w:r w:rsidR="00B61469">
        <w:t>co-ordinat</w:t>
      </w:r>
      <w:r w:rsidRPr="00F217C7">
        <w:t>ion is in itself a really good justification for the creation of GPA.</w:t>
      </w:r>
      <w:r>
        <w:t xml:space="preserve"> </w:t>
      </w:r>
    </w:p>
    <w:p w:rsidR="00AD569E" w:rsidP="003B3323">
      <w:pPr>
        <w:pStyle w:val="Question"/>
      </w:pPr>
      <w:sdt>
        <w:sdtPr>
          <w:alias w:val="Member"/>
          <w:tag w:val="&lt;Member mnisId='4817' dodsId='127783'&gt;"/>
          <w:id w:val="976022977"/>
          <w:placeholder>
            <w:docPart w:val="4C15E90E6A124B3FAC2E3EA8AD97063E"/>
          </w:placeholder>
          <w:richText/>
        </w:sdtPr>
        <w:sdtContent>
          <w:r w:rsidRPr="003F79C3">
            <w:rPr>
              <w:b/>
            </w:rPr>
            <w:t>Jo Gideon:</w:t>
          </w:r>
        </w:sdtContent>
      </w:sdt>
      <w:r>
        <w:t xml:space="preserve"> </w:t>
      </w:r>
      <w:r w:rsidR="002F665A">
        <w:t xml:space="preserve">Minister, given </w:t>
      </w:r>
      <w:r>
        <w:t>that so many civil servants have shown that they are perfectly capable of working from home, does the business case for spending public money on commissioning a number of large new office buildings around the country still exist?</w:t>
      </w:r>
    </w:p>
    <w:p w:rsidR="00AD569E" w:rsidP="003B3323">
      <w:pPr>
        <w:pStyle w:val="Answer"/>
      </w:pPr>
      <w:sdt>
        <w:sdtPr>
          <w:alias w:val="Witness"/>
          <w:id w:val="1620485490"/>
          <w:placeholder>
            <w:docPart w:val="4C15E90E6A124B3FAC2E3EA8AD97063E"/>
          </w:placeholder>
          <w:richText/>
        </w:sdtPr>
        <w:sdtContent>
          <w:r w:rsidRPr="0031664A">
            <w:rPr>
              <w:b/>
              <w:i/>
            </w:rPr>
            <w:t>Alex Burghart:</w:t>
          </w:r>
          <w:r w:rsidRPr="003F79C3">
            <w:rPr>
              <w:b/>
            </w:rPr>
            <w:t xml:space="preserve"> </w:t>
          </w:r>
        </w:sdtContent>
      </w:sdt>
      <w:r>
        <w:t xml:space="preserve">Yes, it very much does. We do not want to move to a world where everyone is working from home all the time. </w:t>
      </w:r>
      <w:r w:rsidRPr="00DE1079">
        <w:t xml:space="preserve">There are very good reasons to have people working in offices and collaborating, in some cases just as a general point. For example, there are many jobs across </w:t>
      </w:r>
      <w:r w:rsidR="00514EF4">
        <w:t>Government</w:t>
      </w:r>
      <w:r w:rsidRPr="00DE1079">
        <w:t xml:space="preserve"> that have to be conducted in secure or relatively secure environments. </w:t>
      </w:r>
      <w:r>
        <w:t xml:space="preserve">I was in Peterborough the other day and the Passport Office is there. </w:t>
      </w:r>
      <w:r w:rsidRPr="008956DF">
        <w:t xml:space="preserve">They have occupancy rates of about 70% to 80%, because a lot of the roles are dealing with sensitive personal information. </w:t>
      </w:r>
      <w:r>
        <w:t xml:space="preserve">They cannot be done at home. It must be done in the office. </w:t>
      </w:r>
    </w:p>
    <w:p w:rsidR="00AD569E" w:rsidP="003B3323">
      <w:pPr>
        <w:pStyle w:val="Answer"/>
      </w:pPr>
      <w:r>
        <w:t xml:space="preserve">Although </w:t>
      </w:r>
      <w:r>
        <w:t>some people work from home full</w:t>
      </w:r>
      <w:r>
        <w:t xml:space="preserve"> </w:t>
      </w:r>
      <w:r>
        <w:t xml:space="preserve">time now, the majority of people do not and do not want to, and we do not want them to. </w:t>
      </w:r>
      <w:r w:rsidRPr="002C70AD">
        <w:t xml:space="preserve">It is good to have high-quality buildings of the type that Steven has described that are fit for the needs of the 21st </w:t>
      </w:r>
      <w:r w:rsidRPr="002C70AD">
        <w:t>century</w:t>
      </w:r>
      <w:r>
        <w:t>,</w:t>
      </w:r>
      <w:r w:rsidRPr="002C70AD">
        <w:t xml:space="preserve"> </w:t>
      </w:r>
      <w:r w:rsidRPr="002C70AD">
        <w:t xml:space="preserve">and </w:t>
      </w:r>
      <w:r>
        <w:t xml:space="preserve">to </w:t>
      </w:r>
      <w:r w:rsidRPr="002C70AD">
        <w:t xml:space="preserve">help the </w:t>
      </w:r>
      <w:r w:rsidR="00514EF4">
        <w:t>Government</w:t>
      </w:r>
      <w:r w:rsidRPr="002C70AD">
        <w:t xml:space="preserve"> invest in places and get the benefit of the skills in those places.</w:t>
      </w:r>
      <w:r>
        <w:t xml:space="preserve"> </w:t>
      </w:r>
    </w:p>
    <w:p w:rsidR="00AD569E" w:rsidP="003B3323">
      <w:pPr>
        <w:pStyle w:val="Question"/>
      </w:pPr>
      <w:sdt>
        <w:sdtPr>
          <w:alias w:val="Member"/>
          <w:tag w:val="&lt;Member mnisId='4817' dodsId='127783'&gt;"/>
          <w:id w:val="-857119623"/>
          <w:placeholder>
            <w:docPart w:val="4C15E90E6A124B3FAC2E3EA8AD97063E"/>
          </w:placeholder>
          <w:richText/>
        </w:sdtPr>
        <w:sdtContent>
          <w:r w:rsidRPr="005A0B87">
            <w:rPr>
              <w:b/>
            </w:rPr>
            <w:t>Jo Gideon:</w:t>
          </w:r>
        </w:sdtContent>
      </w:sdt>
      <w:r>
        <w:t xml:space="preserve"> I am going back to the aims of Places for Growth, </w:t>
      </w:r>
      <w:r w:rsidRPr="009A4FD4">
        <w:t xml:space="preserve">which was to get the voices from people around the country. Could this not be delivered through </w:t>
      </w:r>
      <w:r w:rsidR="00754DC1">
        <w:t>homeworking</w:t>
      </w:r>
      <w:r w:rsidRPr="009A4FD4">
        <w:t xml:space="preserve"> rather than new hubs? </w:t>
      </w:r>
      <w:r w:rsidRPr="009A4FD4" w:rsidR="00754DC1">
        <w:t xml:space="preserve">You </w:t>
      </w:r>
      <w:r w:rsidRPr="009A4FD4">
        <w:t>did say, Minister, that actually, rather than travelling to Glasgow, you were quite happy to Zoom in on conversations. That can be done from home, obviously.</w:t>
      </w:r>
    </w:p>
    <w:p w:rsidR="00AD569E" w:rsidP="003B3323">
      <w:pPr>
        <w:pStyle w:val="Answer"/>
      </w:pPr>
      <w:sdt>
        <w:sdtPr>
          <w:alias w:val="Witness"/>
          <w:id w:val="769132717"/>
          <w:placeholder>
            <w:docPart w:val="4C15E90E6A124B3FAC2E3EA8AD97063E"/>
          </w:placeholder>
          <w:richText/>
        </w:sdtPr>
        <w:sdtContent>
          <w:r w:rsidRPr="0031664A">
            <w:rPr>
              <w:b/>
              <w:i/>
            </w:rPr>
            <w:t>Alex Burghart:</w:t>
          </w:r>
          <w:r w:rsidRPr="005A0B87">
            <w:rPr>
              <w:b/>
            </w:rPr>
            <w:t xml:space="preserve"> </w:t>
          </w:r>
        </w:sdtContent>
      </w:sdt>
      <w:r>
        <w:t xml:space="preserve">That is </w:t>
      </w:r>
      <w:r w:rsidRPr="00757105">
        <w:t>right to one point, but there are two different things here.</w:t>
      </w:r>
      <w:r>
        <w:t xml:space="preserve"> There is </w:t>
      </w:r>
      <w:r w:rsidR="00754DC1">
        <w:t>homeworking</w:t>
      </w:r>
      <w:r>
        <w:t xml:space="preserve"> and then there is remote working. Every day I will have a meeting with </w:t>
      </w:r>
      <w:r w:rsidRPr="00BF4AAB">
        <w:t>somebody</w:t>
      </w:r>
      <w:r w:rsidR="00754DC1">
        <w:t>—</w:t>
      </w:r>
      <w:r w:rsidRPr="00BF4AAB">
        <w:t>at least one person and normally many people</w:t>
      </w:r>
      <w:r w:rsidR="00754DC1">
        <w:t>—</w:t>
      </w:r>
      <w:r w:rsidRPr="00BF4AAB">
        <w:t xml:space="preserve">who </w:t>
      </w:r>
      <w:r w:rsidR="00754DC1">
        <w:t>is</w:t>
      </w:r>
      <w:r w:rsidRPr="00BF4AAB">
        <w:t xml:space="preserve"> not in the same office as me. That does not mean they are working from home. They are working from an office where they have colleagues around them who they chat to formally and informally throughout the day. Then there are some people, actually quite a small number of people, who work from home five days a week. That might be necessary for them personally. It might be because of their personal situation.</w:t>
      </w:r>
    </w:p>
    <w:p w:rsidR="00AD569E" w:rsidP="003B3323">
      <w:pPr>
        <w:pStyle w:val="Answer"/>
      </w:pPr>
      <w:r>
        <w:t xml:space="preserve">It may also be because they are at a particular stage in a particular project where they want to sit in isolation and not be disturbed, although in the modern offices we are building </w:t>
      </w:r>
      <w:r w:rsidRPr="006C0712">
        <w:t xml:space="preserve">there are more opportunities for people to seek peace and quiet in those buildings. </w:t>
      </w:r>
      <w:r w:rsidR="00754DC1">
        <w:t xml:space="preserve">As </w:t>
      </w:r>
      <w:r w:rsidRPr="006C0712">
        <w:t>I say, we definitely want to get the voices of people. We definitely want to relocate roles to other parts of the country that have not always had them, but we do not want to force everyone to work from home all the time.</w:t>
      </w:r>
      <w:r>
        <w:t xml:space="preserve"> </w:t>
      </w:r>
    </w:p>
    <w:p w:rsidR="00AD569E" w:rsidP="003B3323">
      <w:pPr>
        <w:pStyle w:val="Question"/>
      </w:pPr>
      <w:sdt>
        <w:sdtPr>
          <w:alias w:val="Member"/>
          <w:tag w:val="&lt;Member mnisId='4817' dodsId='127783'&gt;"/>
          <w:id w:val="-785345145"/>
          <w:placeholder>
            <w:docPart w:val="4C15E90E6A124B3FAC2E3EA8AD97063E"/>
          </w:placeholder>
          <w:richText/>
        </w:sdtPr>
        <w:sdtContent>
          <w:r w:rsidRPr="00054AD6">
            <w:rPr>
              <w:b/>
            </w:rPr>
            <w:t>Jo Gideon:</w:t>
          </w:r>
        </w:sdtContent>
      </w:sdt>
      <w:r>
        <w:t xml:space="preserve"> The former Minister for the Cabinet Office and Brexit Opportunities ma</w:t>
      </w:r>
      <w:r w:rsidR="00754DC1">
        <w:t>d</w:t>
      </w:r>
      <w:r>
        <w:t xml:space="preserve">e it clear last year that he expected to see civil servants working from the office more. </w:t>
      </w:r>
      <w:r w:rsidRPr="00B0004C">
        <w:t xml:space="preserve">Is there a </w:t>
      </w:r>
      <w:r w:rsidR="00514EF4">
        <w:t>Government</w:t>
      </w:r>
      <w:r w:rsidRPr="00B0004C">
        <w:t xml:space="preserve"> policy on how often civil servants should come into the office?</w:t>
      </w:r>
    </w:p>
    <w:p w:rsidR="00AD569E" w:rsidP="003B3323">
      <w:pPr>
        <w:pStyle w:val="Answer"/>
      </w:pPr>
      <w:sdt>
        <w:sdtPr>
          <w:alias w:val="Witness"/>
          <w:id w:val="-991332508"/>
          <w:placeholder>
            <w:docPart w:val="4C15E90E6A124B3FAC2E3EA8AD97063E"/>
          </w:placeholder>
          <w:richText/>
        </w:sdtPr>
        <w:sdtContent>
          <w:r w:rsidRPr="0031664A">
            <w:rPr>
              <w:b/>
              <w:i/>
            </w:rPr>
            <w:t>Alex Burghart:</w:t>
          </w:r>
          <w:r w:rsidRPr="00054AD6">
            <w:rPr>
              <w:b/>
            </w:rPr>
            <w:t xml:space="preserve"> </w:t>
          </w:r>
        </w:sdtContent>
      </w:sdt>
      <w:r w:rsidR="00514EF4">
        <w:t>Government</w:t>
      </w:r>
      <w:r w:rsidRPr="00B11FD5">
        <w:t xml:space="preserve"> is wide</w:t>
      </w:r>
      <w:r w:rsidR="00754DC1">
        <w:t>,</w:t>
      </w:r>
      <w:r w:rsidRPr="00B11FD5">
        <w:t xml:space="preserve"> varied and complex. I have just mentioned to you the Passport Office in Peterborough. That new hub is a brand new building, part of a major new development by the river in Peterborough. </w:t>
      </w:r>
      <w:r>
        <w:t xml:space="preserve">The money that </w:t>
      </w:r>
      <w:r w:rsidR="00514EF4">
        <w:t>Government</w:t>
      </w:r>
      <w:r>
        <w:t xml:space="preserve"> put in meant that other investment came in. </w:t>
      </w:r>
      <w:r w:rsidRPr="009308C4">
        <w:t xml:space="preserve">A hotel was built and hundreds of apartments. It is a fantastic opportunity for the town. </w:t>
      </w:r>
    </w:p>
    <w:p w:rsidR="00AD569E" w:rsidP="003B3323">
      <w:pPr>
        <w:pStyle w:val="Answer"/>
      </w:pPr>
      <w:r>
        <w:t xml:space="preserve">On the ground floor there you have the Passport Office, but on the floor above you have part of </w:t>
      </w:r>
      <w:r w:rsidR="00754DC1">
        <w:t>Defra</w:t>
      </w:r>
      <w:r>
        <w:t xml:space="preserve">. It is part of </w:t>
      </w:r>
      <w:r w:rsidR="00754DC1">
        <w:t>Defra</w:t>
      </w:r>
      <w:r>
        <w:t xml:space="preserve"> that deals with flood analysis for that region. </w:t>
      </w:r>
      <w:r w:rsidRPr="005C4897">
        <w:t xml:space="preserve">A lot of those people are out of the office quite a lot, because they are going and checking on the countryside. It is an essential part of their job. </w:t>
      </w:r>
      <w:r>
        <w:t xml:space="preserve">Sometimes they come back to the office. Sometimes they then go home and work from there. </w:t>
      </w:r>
      <w:r w:rsidRPr="005E41FF">
        <w:t xml:space="preserve">I just use these two examples as a way of illustrating that we cannot have a hard and fast rule. </w:t>
      </w:r>
    </w:p>
    <w:p w:rsidR="00AD569E" w:rsidP="003B3323">
      <w:pPr>
        <w:pStyle w:val="Answer"/>
      </w:pPr>
      <w:r w:rsidRPr="005E41FF">
        <w:t>As Steven said, in a lot of the work that we are doing</w:t>
      </w:r>
      <w:r w:rsidR="00754DC1">
        <w:t xml:space="preserve"> with</w:t>
      </w:r>
      <w:r w:rsidRPr="005E41FF">
        <w:t xml:space="preserve"> reference </w:t>
      </w:r>
      <w:r w:rsidR="00754DC1">
        <w:t xml:space="preserve">to </w:t>
      </w:r>
      <w:r w:rsidRPr="005E41FF">
        <w:t>the committee hearing today</w:t>
      </w:r>
      <w:r w:rsidR="00754DC1">
        <w:t xml:space="preserve">, we </w:t>
      </w:r>
      <w:r>
        <w:t>are really seeking to provide the office space that our clients</w:t>
      </w:r>
      <w:r w:rsidR="00754DC1">
        <w:t>—</w:t>
      </w:r>
      <w:r>
        <w:t xml:space="preserve">that is other </w:t>
      </w:r>
      <w:r w:rsidR="00514EF4">
        <w:t>Government</w:t>
      </w:r>
      <w:r>
        <w:t xml:space="preserve"> </w:t>
      </w:r>
      <w:r w:rsidR="00514EF4">
        <w:t>Department</w:t>
      </w:r>
      <w:r>
        <w:t>s</w:t>
      </w:r>
      <w:r w:rsidR="00754DC1">
        <w:t>—</w:t>
      </w:r>
      <w:r w:rsidRPr="002E0FDD">
        <w:t>are looking for. It is for them to make those decisions about what they need, what their staff need</w:t>
      </w:r>
      <w:r w:rsidR="00754DC1">
        <w:t xml:space="preserve"> and</w:t>
      </w:r>
      <w:r w:rsidRPr="002E0FDD">
        <w:t xml:space="preserve"> how they can get the most for their team, for their work and for the country.</w:t>
      </w:r>
    </w:p>
    <w:p w:rsidR="00AD569E" w:rsidP="003B3323">
      <w:pPr>
        <w:pStyle w:val="Question"/>
      </w:pPr>
      <w:sdt>
        <w:sdtPr>
          <w:alias w:val="Member"/>
          <w:tag w:val="&lt;Member mnisId='4817' dodsId='127783'&gt;"/>
          <w:id w:val="1811054258"/>
          <w:placeholder>
            <w:docPart w:val="4C15E90E6A124B3FAC2E3EA8AD97063E"/>
          </w:placeholder>
          <w:richText/>
        </w:sdtPr>
        <w:sdtContent>
          <w:r w:rsidRPr="00054AD6">
            <w:rPr>
              <w:b/>
            </w:rPr>
            <w:t>Jo Gideon:</w:t>
          </w:r>
        </w:sdtContent>
      </w:sdt>
      <w:r>
        <w:t xml:space="preserve"> </w:t>
      </w:r>
      <w:r w:rsidRPr="006F2DE9">
        <w:t>Could I unpack that a little more, maybe with Mr Boyd?</w:t>
      </w:r>
      <w:r>
        <w:t xml:space="preserve"> Does each </w:t>
      </w:r>
      <w:r w:rsidR="00514EF4">
        <w:t>Government</w:t>
      </w:r>
      <w:r>
        <w:t xml:space="preserve"> </w:t>
      </w:r>
      <w:r w:rsidR="00514EF4">
        <w:t>Department</w:t>
      </w:r>
      <w:r>
        <w:t xml:space="preserve"> define what </w:t>
      </w:r>
      <w:r w:rsidRPr="0085558C">
        <w:t xml:space="preserve">office space each role within that </w:t>
      </w:r>
      <w:r w:rsidR="00514EF4">
        <w:t>Department</w:t>
      </w:r>
      <w:r w:rsidRPr="0085558C">
        <w:t xml:space="preserve"> needs? How is it broken down? </w:t>
      </w:r>
    </w:p>
    <w:p w:rsidR="00AD569E" w:rsidP="003B3323">
      <w:pPr>
        <w:pStyle w:val="Answer"/>
      </w:pPr>
      <w:sdt>
        <w:sdtPr>
          <w:alias w:val="Witness"/>
          <w:id w:val="404816325"/>
          <w:placeholder>
            <w:docPart w:val="4C15E90E6A124B3FAC2E3EA8AD97063E"/>
          </w:placeholder>
          <w:richText/>
        </w:sdtPr>
        <w:sdtContent>
          <w:r w:rsidRPr="0031664A">
            <w:rPr>
              <w:b/>
              <w:i/>
            </w:rPr>
            <w:t xml:space="preserve">Steven Boyd: </w:t>
          </w:r>
        </w:sdtContent>
      </w:sdt>
      <w:r>
        <w:t xml:space="preserve">How it works is that we recognise that each </w:t>
      </w:r>
      <w:r w:rsidR="00514EF4">
        <w:t>Department</w:t>
      </w:r>
      <w:r>
        <w:t xml:space="preserve"> is different</w:t>
      </w:r>
      <w:r w:rsidRPr="00E92080">
        <w:t xml:space="preserve"> and they will have their different requirements, as the Minister was just saying</w:t>
      </w:r>
      <w:r w:rsidR="00754DC1">
        <w:t>,</w:t>
      </w:r>
      <w:r w:rsidRPr="00E92080">
        <w:t xml:space="preserve"> comparing the Passport Office with </w:t>
      </w:r>
      <w:r w:rsidR="00754DC1">
        <w:t>Defra</w:t>
      </w:r>
      <w:r w:rsidRPr="00E92080">
        <w:t xml:space="preserve">. We have done a lot of research on the relative benefits of working from home and working in office space. We have consulted considerably too with the private sector. </w:t>
      </w:r>
    </w:p>
    <w:p w:rsidR="00AD569E" w:rsidP="003B3323">
      <w:pPr>
        <w:pStyle w:val="Answer"/>
      </w:pPr>
      <w:r>
        <w:t xml:space="preserve">We are clear that there are some things that actually work very well at home. </w:t>
      </w:r>
      <w:r w:rsidRPr="008415F9">
        <w:t xml:space="preserve">As the Minister was just saying, if you are writing up a </w:t>
      </w:r>
      <w:r w:rsidR="00754DC1">
        <w:t xml:space="preserve">detailed </w:t>
      </w:r>
      <w:r w:rsidRPr="008415F9">
        <w:t>project report or something</w:t>
      </w:r>
      <w:r w:rsidR="00754DC1">
        <w:t>,</w:t>
      </w:r>
      <w:r w:rsidRPr="008415F9">
        <w:t xml:space="preserve"> and it is going to take you all day, that is a good thing you can do at home. </w:t>
      </w:r>
      <w:r>
        <w:t xml:space="preserve">There are other things that are much better done in the office. We describe that as four Cs. That is collaboration, </w:t>
      </w:r>
      <w:r w:rsidRPr="00F53CE1">
        <w:t xml:space="preserve">creativity, caring and community. </w:t>
      </w:r>
      <w:r>
        <w:t xml:space="preserve">Our office spaces are designed for the things that people need to do best in the offices. </w:t>
      </w:r>
      <w:r w:rsidRPr="00D76E8A">
        <w:t xml:space="preserve">The balance of working in a defined workspace, alongside colleagues, with </w:t>
      </w:r>
      <w:r w:rsidR="00754DC1">
        <w:t>homeworking</w:t>
      </w:r>
      <w:r w:rsidRPr="00D76E8A">
        <w:t xml:space="preserve"> will vary not only </w:t>
      </w:r>
      <w:r w:rsidR="00514EF4">
        <w:t>Department</w:t>
      </w:r>
      <w:r w:rsidRPr="00D76E8A">
        <w:t xml:space="preserve"> by </w:t>
      </w:r>
      <w:r w:rsidR="00514EF4">
        <w:t>Department</w:t>
      </w:r>
      <w:r w:rsidRPr="00D76E8A">
        <w:t xml:space="preserve"> but team to team within </w:t>
      </w:r>
      <w:r w:rsidR="00514EF4">
        <w:t>Department</w:t>
      </w:r>
      <w:r w:rsidRPr="00D76E8A">
        <w:t xml:space="preserve">s. </w:t>
      </w:r>
    </w:p>
    <w:p w:rsidR="00AD569E" w:rsidP="003B3323">
      <w:pPr>
        <w:pStyle w:val="Answer"/>
      </w:pPr>
      <w:r w:rsidRPr="00D76E8A">
        <w:t>To be honest, that is a little bit of a challenge for us, because that means that it is a different breakdown on a building</w:t>
      </w:r>
      <w:r w:rsidR="00754DC1">
        <w:t>-</w:t>
      </w:r>
      <w:r w:rsidRPr="00D76E8A">
        <w:t>by</w:t>
      </w:r>
      <w:r w:rsidR="00754DC1">
        <w:t>-</w:t>
      </w:r>
      <w:r w:rsidRPr="00D76E8A">
        <w:t>building basis.</w:t>
      </w:r>
      <w:r>
        <w:t xml:space="preserve"> </w:t>
      </w:r>
      <w:r w:rsidR="00754DC1">
        <w:t xml:space="preserve">We </w:t>
      </w:r>
      <w:r>
        <w:t xml:space="preserve">try to listen carefully to </w:t>
      </w:r>
      <w:r w:rsidR="00514EF4">
        <w:t>Department</w:t>
      </w:r>
      <w:r>
        <w:t>s but also plan on an average working basis</w:t>
      </w:r>
      <w:r w:rsidR="00754DC1">
        <w:t xml:space="preserve">, so we </w:t>
      </w:r>
      <w:r>
        <w:t xml:space="preserve">can start work, assume that we understand largely where we are going and then fit around the </w:t>
      </w:r>
      <w:r w:rsidR="00514EF4">
        <w:t>Department</w:t>
      </w:r>
      <w:r>
        <w:t xml:space="preserve">’s specific needs. </w:t>
      </w:r>
    </w:p>
    <w:p w:rsidR="00AD569E" w:rsidP="003B3323">
      <w:pPr>
        <w:pStyle w:val="Answer"/>
      </w:pPr>
      <w:r>
        <w:t xml:space="preserve">In terms of your question about the design of the workspace, we try to make that as standard as possible. The costs of an office are, simplistically, the cost to get there in the first place and then the cost of making changes throughout the office’s life. </w:t>
      </w:r>
      <w:r w:rsidRPr="00D132D9">
        <w:t>The cost of making changes throughout the office</w:t>
      </w:r>
      <w:r>
        <w:t>’</w:t>
      </w:r>
      <w:r w:rsidRPr="00D132D9">
        <w:t xml:space="preserve">s life are typically much larger than building it in the first place. Our aim is to minimise those costs of change by making the design of the workplace and of the technology as consistent as possible. </w:t>
      </w:r>
      <w:r>
        <w:t xml:space="preserve">That having been said, sometimes </w:t>
      </w:r>
      <w:r w:rsidR="00514EF4">
        <w:t>Department</w:t>
      </w:r>
      <w:r>
        <w:t>s have what we call special requirements for things that are particular to them, for instance the handling of passports.</w:t>
      </w:r>
    </w:p>
    <w:p w:rsidR="00AD569E" w:rsidP="003B3323">
      <w:pPr>
        <w:pStyle w:val="Question"/>
      </w:pPr>
      <w:sdt>
        <w:sdtPr>
          <w:alias w:val="Member"/>
          <w:tag w:val="&lt;Member mnisId='4817' dodsId='127783'&gt;"/>
          <w:id w:val="1866783940"/>
          <w:placeholder>
            <w:docPart w:val="4C15E90E6A124B3FAC2E3EA8AD97063E"/>
          </w:placeholder>
          <w:richText/>
        </w:sdtPr>
        <w:sdtContent>
          <w:r w:rsidRPr="003B63EC">
            <w:rPr>
              <w:b/>
            </w:rPr>
            <w:t>Jo Gideon:</w:t>
          </w:r>
        </w:sdtContent>
      </w:sdt>
      <w:r>
        <w:t xml:space="preserve"> The Public Accounts Committee concluded last year that it was “sceptical that the </w:t>
      </w:r>
      <w:r w:rsidR="00514EF4">
        <w:t>Government</w:t>
      </w:r>
      <w:r>
        <w:t xml:space="preserve"> </w:t>
      </w:r>
      <w:r w:rsidR="00754DC1">
        <w:t xml:space="preserve">hubs programme </w:t>
      </w:r>
      <w:r>
        <w:t xml:space="preserve">still represented good value for money”. Given the falls in demand for office floorspace and commercial rents, how </w:t>
      </w:r>
      <w:r w:rsidR="00962820">
        <w:t>have</w:t>
      </w:r>
      <w:r>
        <w:t xml:space="preserve"> you reassessed your strategy in the light of these concerns?</w:t>
      </w:r>
    </w:p>
    <w:p w:rsidR="00AD569E" w:rsidP="003B3323">
      <w:pPr>
        <w:pStyle w:val="Answer"/>
      </w:pPr>
      <w:sdt>
        <w:sdtPr>
          <w:alias w:val="Witness"/>
          <w:id w:val="1899156365"/>
          <w:placeholder>
            <w:docPart w:val="4C15E90E6A124B3FAC2E3EA8AD97063E"/>
          </w:placeholder>
          <w:richText/>
        </w:sdtPr>
        <w:sdtContent>
          <w:r w:rsidRPr="0031664A">
            <w:rPr>
              <w:b/>
              <w:i/>
            </w:rPr>
            <w:t xml:space="preserve">Steven Boyd: </w:t>
          </w:r>
        </w:sdtContent>
      </w:sdt>
      <w:r w:rsidRPr="00471195">
        <w:t xml:space="preserve">That is a good point. There have been a number of changes over the last year or so, such as in the hybrid working </w:t>
      </w:r>
      <w:r w:rsidR="00456488">
        <w:t>patterns</w:t>
      </w:r>
      <w:r w:rsidRPr="00471195">
        <w:t xml:space="preserve"> in </w:t>
      </w:r>
      <w:r w:rsidR="00514EF4">
        <w:t>Government</w:t>
      </w:r>
      <w:r w:rsidRPr="00471195">
        <w:t xml:space="preserve"> </w:t>
      </w:r>
      <w:r w:rsidR="00514EF4">
        <w:t>Department</w:t>
      </w:r>
      <w:r w:rsidRPr="00471195">
        <w:t>s.</w:t>
      </w:r>
      <w:r>
        <w:t xml:space="preserve"> Not all </w:t>
      </w:r>
      <w:r w:rsidR="00514EF4">
        <w:t>Department</w:t>
      </w:r>
      <w:r>
        <w:t xml:space="preserve">s have made the same changes, but no doubt there has been a change. </w:t>
      </w:r>
      <w:r w:rsidRPr="00C361E0">
        <w:t xml:space="preserve">The balance of working at home, from our observations, seems to have increased compared to the amount of time in the office. That allows us to do two things. In the case of new buildings, </w:t>
      </w:r>
      <w:r w:rsidR="00456488">
        <w:t>it allows u</w:t>
      </w:r>
      <w:r w:rsidRPr="00C361E0">
        <w:t xml:space="preserve">s to build smaller buildings. </w:t>
      </w:r>
      <w:r>
        <w:t xml:space="preserve">It also allows us to make a better use of existing space. </w:t>
      </w:r>
      <w:r w:rsidRPr="000E0572">
        <w:t xml:space="preserve">Sometimes we find that we were planning a large hub and actually we can now build one that is two-thirds of the size. </w:t>
      </w:r>
    </w:p>
    <w:p w:rsidR="00AD569E" w:rsidP="003B3323">
      <w:pPr>
        <w:pStyle w:val="Answer"/>
      </w:pPr>
      <w:r w:rsidRPr="000E0572">
        <w:t>We might also find, in cases where the population is smaller, we do not need to take a new office</w:t>
      </w:r>
      <w:r w:rsidR="00456488">
        <w:t xml:space="preserve">, because </w:t>
      </w:r>
      <w:r>
        <w:t xml:space="preserve">we can accommodate those people in an existing office space and </w:t>
      </w:r>
      <w:r w:rsidRPr="00DF5698">
        <w:t>save the expense of building a new office. We have taken that into account in all places. That has led to us revisiting some projects, which obviously has added a little bit of time, but that is the right thing to do in order to make sure we do not spend taxpayers</w:t>
      </w:r>
      <w:r>
        <w:t>’</w:t>
      </w:r>
      <w:r w:rsidRPr="00DF5698">
        <w:t xml:space="preserve"> money unnecessarily.</w:t>
      </w:r>
      <w:r>
        <w:t xml:space="preserve"> </w:t>
      </w:r>
    </w:p>
    <w:p w:rsidR="00AD569E" w:rsidP="003B3323">
      <w:pPr>
        <w:pStyle w:val="Question"/>
      </w:pPr>
      <w:sdt>
        <w:sdtPr>
          <w:alias w:val="Member"/>
          <w:tag w:val="&lt;Member mnisId='4817' dodsId='127783'&gt;"/>
          <w:id w:val="2077705693"/>
          <w:placeholder>
            <w:docPart w:val="4C15E90E6A124B3FAC2E3EA8AD97063E"/>
          </w:placeholder>
          <w:richText/>
        </w:sdtPr>
        <w:sdtContent>
          <w:r w:rsidRPr="00A95D01">
            <w:rPr>
              <w:b/>
            </w:rPr>
            <w:t>Jo Gideon:</w:t>
          </w:r>
        </w:sdtContent>
      </w:sdt>
      <w:r>
        <w:t xml:space="preserve"> </w:t>
      </w:r>
      <w:r w:rsidRPr="00092F04">
        <w:t>The GPA has already delivered four hubs, but</w:t>
      </w:r>
      <w:r>
        <w:t xml:space="preserve"> I understand the promise is to deliver 13 new hubs by March 2025, as envisaged at the start of this spending review period. </w:t>
      </w:r>
      <w:r w:rsidRPr="0064793F">
        <w:t>Is that still on course? Is that still the aspiration?</w:t>
      </w:r>
    </w:p>
    <w:p w:rsidR="00AD569E" w:rsidP="003B3323">
      <w:pPr>
        <w:pStyle w:val="Answer"/>
      </w:pPr>
      <w:sdt>
        <w:sdtPr>
          <w:alias w:val="Witness"/>
          <w:id w:val="-1244718513"/>
          <w:placeholder>
            <w:docPart w:val="4C15E90E6A124B3FAC2E3EA8AD97063E"/>
          </w:placeholder>
          <w:richText/>
        </w:sdtPr>
        <w:sdtContent>
          <w:r w:rsidRPr="0031664A">
            <w:rPr>
              <w:b/>
              <w:i/>
            </w:rPr>
            <w:t xml:space="preserve">Steven Boyd: </w:t>
          </w:r>
        </w:sdtContent>
      </w:sdt>
      <w:r>
        <w:t xml:space="preserve">It is broadly on course. </w:t>
      </w:r>
      <w:r w:rsidRPr="00DB3EF2">
        <w:t xml:space="preserve">As I mentioned before, some new things have come in, including Darlington, Wolverhampton, Stoke, as you will know particularly. </w:t>
      </w:r>
      <w:r>
        <w:t xml:space="preserve">Looking across the hubs programme in the round, </w:t>
      </w:r>
      <w:r w:rsidRPr="005C0593">
        <w:t xml:space="preserve">18 are open now. That is 14 delivered in phase </w:t>
      </w:r>
      <w:r w:rsidR="00411B3B">
        <w:t>1</w:t>
      </w:r>
      <w:r w:rsidRPr="005C0593">
        <w:t>, plus four. That has created a network across large parts of the UK. There</w:t>
      </w:r>
      <w:r>
        <w:t xml:space="preserve"> are eight more in development. </w:t>
      </w:r>
      <w:r w:rsidRPr="00CA5463">
        <w:t xml:space="preserve">When I say </w:t>
      </w:r>
      <w:r w:rsidR="00411B3B">
        <w:t>“</w:t>
      </w:r>
      <w:r w:rsidRPr="00CA5463">
        <w:t>in development</w:t>
      </w:r>
      <w:r w:rsidR="00411B3B">
        <w:t>”</w:t>
      </w:r>
      <w:r w:rsidRPr="00CA5463">
        <w:t xml:space="preserve">, I mean in actual refurbishment or actual construction, with a majority of those being taken forward by GPA. </w:t>
      </w:r>
    </w:p>
    <w:p w:rsidR="00411B3B" w:rsidP="003B3323">
      <w:pPr>
        <w:pStyle w:val="Answer"/>
      </w:pPr>
      <w:r w:rsidRPr="00CA5463">
        <w:t xml:space="preserve">Within </w:t>
      </w:r>
      <w:r w:rsidRPr="00CA5463" w:rsidR="00AD569E">
        <w:t>that</w:t>
      </w:r>
      <w:r w:rsidR="00AD569E">
        <w:t>,</w:t>
      </w:r>
      <w:r w:rsidRPr="00CA5463" w:rsidR="00AD569E">
        <w:t xml:space="preserve"> </w:t>
      </w:r>
      <w:r>
        <w:t xml:space="preserve">there is </w:t>
      </w:r>
      <w:r w:rsidRPr="00CA5463" w:rsidR="00AD569E">
        <w:t>one building being taken forward by DWP, to your earlier point, which is in Blackpool, and</w:t>
      </w:r>
      <w:r>
        <w:t xml:space="preserve"> </w:t>
      </w:r>
      <w:r w:rsidRPr="00CA5463" w:rsidR="00AD569E">
        <w:t>one building being taken forward by HMRC, which is in Newcastle</w:t>
      </w:r>
      <w:r>
        <w:t xml:space="preserve">, </w:t>
      </w:r>
      <w:r w:rsidRPr="00CA5463">
        <w:t xml:space="preserve">in </w:t>
      </w:r>
      <w:r w:rsidRPr="00CA5463" w:rsidR="00AD569E">
        <w:t>both cases to our workplace designs</w:t>
      </w:r>
      <w:r>
        <w:t xml:space="preserve"> and</w:t>
      </w:r>
      <w:r w:rsidRPr="00CA5463" w:rsidR="00AD569E">
        <w:t xml:space="preserve"> our property technology standards</w:t>
      </w:r>
      <w:r>
        <w:t>,</w:t>
      </w:r>
      <w:r w:rsidRPr="00CA5463" w:rsidR="00AD569E">
        <w:t xml:space="preserve"> to make sure we create a consistent network.</w:t>
      </w:r>
      <w:r w:rsidR="00AD569E">
        <w:t xml:space="preserve"> </w:t>
      </w:r>
    </w:p>
    <w:p w:rsidR="00AD569E" w:rsidP="003B3323">
      <w:pPr>
        <w:pStyle w:val="Answer"/>
      </w:pPr>
      <w:r>
        <w:t xml:space="preserve">Then there are six other buildings in planning stages. </w:t>
      </w:r>
      <w:r w:rsidRPr="00335121">
        <w:t xml:space="preserve">What I mean by </w:t>
      </w:r>
      <w:r w:rsidR="00411B3B">
        <w:t>“</w:t>
      </w:r>
      <w:r w:rsidRPr="00335121">
        <w:t>planning stages</w:t>
      </w:r>
      <w:r w:rsidR="00411B3B">
        <w:t>”</w:t>
      </w:r>
      <w:r w:rsidRPr="00335121">
        <w:t xml:space="preserve"> is</w:t>
      </w:r>
      <w:r w:rsidR="00411B3B">
        <w:t xml:space="preserve"> that</w:t>
      </w:r>
      <w:r w:rsidRPr="00335121">
        <w:t xml:space="preserve"> we are working on options in locations to get to a contract. You will understand that I will not announce those until we have actually signed a piece of paper to say we are going to go ahead.</w:t>
      </w:r>
      <w:r>
        <w:t xml:space="preserve"> </w:t>
      </w:r>
    </w:p>
    <w:p w:rsidR="00AD569E" w:rsidP="003B3323">
      <w:pPr>
        <w:pStyle w:val="Answer"/>
      </w:pPr>
      <w:r>
        <w:t xml:space="preserve">So </w:t>
      </w:r>
      <w:r>
        <w:t xml:space="preserve">18 are already open. Eight are in actual refurbishment and construction, which brings the total to 26. </w:t>
      </w:r>
      <w:r w:rsidRPr="00B92162">
        <w:t>Then another six are in planning, which may or may not come to pass</w:t>
      </w:r>
      <w:r>
        <w:t>.</w:t>
      </w:r>
      <w:r w:rsidRPr="00B92162">
        <w:t xml:space="preserve"> </w:t>
      </w:r>
      <w:r w:rsidRPr="00B92162">
        <w:t xml:space="preserve">You </w:t>
      </w:r>
      <w:r w:rsidRPr="00B92162">
        <w:t>would expect</w:t>
      </w:r>
      <w:r>
        <w:t xml:space="preserve"> this</w:t>
      </w:r>
      <w:r w:rsidRPr="00B92162">
        <w:t xml:space="preserve"> to bring the total in the reasonably near future to around about 30.</w:t>
      </w:r>
      <w:r>
        <w:t xml:space="preserve"> </w:t>
      </w:r>
    </w:p>
    <w:p w:rsidR="00AD569E" w:rsidP="003B3323">
      <w:pPr>
        <w:pStyle w:val="Question"/>
      </w:pPr>
      <w:sdt>
        <w:sdtPr>
          <w:alias w:val="Member"/>
          <w:tag w:val="&lt;Member mnisId='4817' dodsId='127783'&gt;"/>
          <w:id w:val="-850878091"/>
          <w:placeholder>
            <w:docPart w:val="4C15E90E6A124B3FAC2E3EA8AD97063E"/>
          </w:placeholder>
          <w:richText/>
        </w:sdtPr>
        <w:sdtContent>
          <w:r w:rsidRPr="00F02D01">
            <w:rPr>
              <w:b/>
            </w:rPr>
            <w:t>Jo Gideon:</w:t>
          </w:r>
        </w:sdtContent>
      </w:sdt>
      <w:r>
        <w:t xml:space="preserve"> </w:t>
      </w:r>
      <w:r w:rsidRPr="00BD1783">
        <w:t>Can I just check? Did I hear correctly that Stoke has been designated as a hub? That would be a new</w:t>
      </w:r>
      <w:r w:rsidR="00411B3B">
        <w:t>sflash</w:t>
      </w:r>
      <w:r w:rsidRPr="00BD1783">
        <w:t>.</w:t>
      </w:r>
      <w:r>
        <w:t xml:space="preserve"> </w:t>
      </w:r>
    </w:p>
    <w:p w:rsidR="00AD569E" w:rsidP="003B3323">
      <w:pPr>
        <w:pStyle w:val="Answer"/>
      </w:pPr>
      <w:sdt>
        <w:sdtPr>
          <w:alias w:val="Witness"/>
          <w:id w:val="381134226"/>
          <w:placeholder>
            <w:docPart w:val="4C15E90E6A124B3FAC2E3EA8AD97063E"/>
          </w:placeholder>
          <w:richText/>
        </w:sdtPr>
        <w:sdtContent>
          <w:r w:rsidRPr="0031664A">
            <w:rPr>
              <w:b/>
              <w:i/>
            </w:rPr>
            <w:t xml:space="preserve">Steven Boyd: </w:t>
          </w:r>
        </w:sdtContent>
      </w:sdt>
      <w:r w:rsidRPr="00C429FC">
        <w:t xml:space="preserve">It is a comparatively smaller building, as you know. </w:t>
      </w:r>
      <w:r>
        <w:t xml:space="preserve">The requirement is around about 600 people. We are currently </w:t>
      </w:r>
      <w:r w:rsidRPr="00CF2FFD">
        <w:t xml:space="preserve">fitting out Smithfield as an interim facility. The Home Office is committed to Stoke in the longer term. </w:t>
      </w:r>
      <w:r>
        <w:t xml:space="preserve">The building will not be one of our larger ones, supporting 600 people, but it will also have a citizen-facing </w:t>
      </w:r>
      <w:r w:rsidRPr="00BF7F8A">
        <w:t>part of the building and therefore will be reasonably large. We are working really closely with Stoke City Council in order to get the right location and the right price.</w:t>
      </w:r>
    </w:p>
    <w:p w:rsidR="00AD569E" w:rsidP="003B3323">
      <w:pPr>
        <w:pStyle w:val="Question"/>
      </w:pPr>
      <w:sdt>
        <w:sdtPr>
          <w:alias w:val="Member"/>
          <w:tag w:val="&lt;Member mnisId='4817' dodsId='127783'&gt;"/>
          <w:id w:val="220561926"/>
          <w:placeholder>
            <w:docPart w:val="4C15E90E6A124B3FAC2E3EA8AD97063E"/>
          </w:placeholder>
          <w:richText/>
        </w:sdtPr>
        <w:sdtContent>
          <w:r w:rsidRPr="00200D3D">
            <w:rPr>
              <w:b/>
            </w:rPr>
            <w:t>Jo Gideon:</w:t>
          </w:r>
        </w:sdtContent>
      </w:sdt>
      <w:r>
        <w:t xml:space="preserve"> Can I ask a little supplementary on that? </w:t>
      </w:r>
      <w:r w:rsidRPr="006100EF">
        <w:t xml:space="preserve">My understanding of a hub is </w:t>
      </w:r>
      <w:r w:rsidR="00411B3B">
        <w:t xml:space="preserve">that </w:t>
      </w:r>
      <w:r w:rsidRPr="006100EF">
        <w:t xml:space="preserve">it is more than one </w:t>
      </w:r>
      <w:r w:rsidR="00514EF4">
        <w:t>Government</w:t>
      </w:r>
      <w:r w:rsidRPr="006100EF">
        <w:t xml:space="preserve"> </w:t>
      </w:r>
      <w:r w:rsidR="00514EF4">
        <w:t>Department</w:t>
      </w:r>
      <w:r w:rsidRPr="006100EF">
        <w:t>.</w:t>
      </w:r>
      <w:r>
        <w:t xml:space="preserve"> </w:t>
      </w:r>
    </w:p>
    <w:p w:rsidR="00AD569E" w:rsidP="003B3323">
      <w:pPr>
        <w:pStyle w:val="Answer"/>
      </w:pPr>
      <w:sdt>
        <w:sdtPr>
          <w:alias w:val="Witness"/>
          <w:id w:val="1848360615"/>
          <w:placeholder>
            <w:docPart w:val="4C15E90E6A124B3FAC2E3EA8AD97063E"/>
          </w:placeholder>
          <w:richText/>
        </w:sdtPr>
        <w:sdtContent>
          <w:r w:rsidRPr="0031664A">
            <w:rPr>
              <w:b/>
              <w:i/>
            </w:rPr>
            <w:t xml:space="preserve">Steven Boyd: </w:t>
          </w:r>
        </w:sdtContent>
      </w:sdt>
      <w:r>
        <w:t xml:space="preserve">A hub would typically be more than one </w:t>
      </w:r>
      <w:r w:rsidR="00514EF4">
        <w:t>Government</w:t>
      </w:r>
      <w:r>
        <w:t xml:space="preserve"> </w:t>
      </w:r>
      <w:r w:rsidR="00514EF4">
        <w:t>Department</w:t>
      </w:r>
      <w:r>
        <w:t xml:space="preserve">. It would also typically have more facilities than </w:t>
      </w:r>
      <w:r w:rsidRPr="00CB74C6">
        <w:t xml:space="preserve">a smaller office. In the smaller office, it would not make sense to provide significant meeting room facilities and so on. A hub is primarily defined by the fact that it is suitable to be shared by multiple </w:t>
      </w:r>
      <w:r w:rsidR="00514EF4">
        <w:t>Department</w:t>
      </w:r>
      <w:r w:rsidRPr="00CB74C6">
        <w:t>s. It is reasonably large and therefore has the facilities for amenities such as meeting rooms, conferencing facilities, et</w:t>
      </w:r>
      <w:r w:rsidR="003B3323">
        <w:t>c</w:t>
      </w:r>
      <w:r w:rsidRPr="00CB74C6">
        <w:t xml:space="preserve">. </w:t>
      </w:r>
    </w:p>
    <w:p w:rsidR="00AD569E" w:rsidP="003B3323">
      <w:pPr>
        <w:pStyle w:val="Answer"/>
      </w:pPr>
      <w:r>
        <w:t xml:space="preserve">Where you draw the line between, “This is a very big building” and, “This is a smaller building” is one for debate. </w:t>
      </w:r>
      <w:r w:rsidRPr="009F753B">
        <w:t>The important thing for the network of offices, and in this case for Stoke in particular, is that the Home Office is committed to that location and the GPA is working really closely with them to deliver an excellent facility.</w:t>
      </w:r>
    </w:p>
    <w:p w:rsidR="00411B3B" w:rsidP="003B3323">
      <w:pPr>
        <w:pStyle w:val="Answer"/>
      </w:pPr>
      <w:sdt>
        <w:sdtPr>
          <w:alias w:val="Member"/>
          <w:tag w:val="&lt;Member mnisId='4817' dodsId='127783'&gt;"/>
          <w:id w:val="-382713626"/>
          <w:placeholder>
            <w:docPart w:val="92089DA820CB47389F6D9409AFE8E873"/>
          </w:placeholder>
          <w:richText/>
        </w:sdtPr>
        <w:sdtContent>
          <w:r w:rsidRPr="00200D3D">
            <w:rPr>
              <w:b/>
            </w:rPr>
            <w:t>Jo Gideon:</w:t>
          </w:r>
        </w:sdtContent>
      </w:sdt>
      <w:r>
        <w:t xml:space="preserve"> Whether or not it is a hub. Thank you.</w:t>
      </w:r>
    </w:p>
    <w:p w:rsidR="00AD569E" w:rsidP="003B3323">
      <w:pPr>
        <w:pStyle w:val="Question"/>
      </w:pPr>
      <w:sdt>
        <w:sdtPr>
          <w:alias w:val="Member"/>
          <w:tag w:val="&lt;Member mnisId='4809' dodsId='157044'&gt;"/>
          <w:id w:val="2070146270"/>
          <w:placeholder>
            <w:docPart w:val="4C15E90E6A124B3FAC2E3EA8AD97063E"/>
          </w:placeholder>
          <w:richText/>
        </w:sdtPr>
        <w:sdtContent>
          <w:r w:rsidRPr="006F1043">
            <w:rPr>
              <w:b/>
            </w:rPr>
            <w:t>Beth Winter:</w:t>
          </w:r>
        </w:sdtContent>
      </w:sdt>
      <w:r>
        <w:t xml:space="preserve"> What is </w:t>
      </w:r>
      <w:r w:rsidRPr="003B58AF">
        <w:t xml:space="preserve">the </w:t>
      </w:r>
      <w:r w:rsidR="00514EF4">
        <w:t>Government</w:t>
      </w:r>
      <w:r w:rsidRPr="003B58AF">
        <w:t xml:space="preserve"> Property Agency doing about HMRC renting floor space to other </w:t>
      </w:r>
      <w:r w:rsidR="00514EF4">
        <w:t>Department</w:t>
      </w:r>
      <w:r w:rsidRPr="003B58AF">
        <w:t>s above market rent?</w:t>
      </w:r>
    </w:p>
    <w:p w:rsidR="00AD569E" w:rsidP="003B3323">
      <w:pPr>
        <w:pStyle w:val="Answer"/>
      </w:pPr>
      <w:sdt>
        <w:sdtPr>
          <w:alias w:val="Witness"/>
          <w:id w:val="1188956811"/>
          <w:placeholder>
            <w:docPart w:val="4C15E90E6A124B3FAC2E3EA8AD97063E"/>
          </w:placeholder>
          <w:richText/>
        </w:sdtPr>
        <w:sdtContent>
          <w:r w:rsidRPr="0031664A">
            <w:rPr>
              <w:b/>
              <w:i/>
            </w:rPr>
            <w:t xml:space="preserve">Steven Boyd: </w:t>
          </w:r>
        </w:sdtContent>
      </w:sdt>
      <w:r>
        <w:t xml:space="preserve">The way that both HMRC and GPA manage their </w:t>
      </w:r>
      <w:r w:rsidRPr="00D7496A">
        <w:t xml:space="preserve">buildings is to sublet them to </w:t>
      </w:r>
      <w:r w:rsidR="00514EF4">
        <w:t>Government</w:t>
      </w:r>
      <w:r w:rsidRPr="00D7496A">
        <w:t xml:space="preserve"> </w:t>
      </w:r>
      <w:r w:rsidR="00514EF4">
        <w:t>Department</w:t>
      </w:r>
      <w:r w:rsidRPr="00D7496A">
        <w:t xml:space="preserve">s. We have an agreement with HMRC that we take exactly the same approach, so that there are no perverse behaviours between </w:t>
      </w:r>
      <w:r w:rsidR="00514EF4">
        <w:t>Department</w:t>
      </w:r>
      <w:r w:rsidRPr="00D7496A">
        <w:t>s to choose this building over the other building.</w:t>
      </w:r>
      <w:r>
        <w:t xml:space="preserve"> Generally, the rent paid by a </w:t>
      </w:r>
      <w:r w:rsidR="00514EF4">
        <w:t>Department</w:t>
      </w:r>
      <w:r>
        <w:t xml:space="preserve"> that is subleasing part of that building </w:t>
      </w:r>
      <w:r w:rsidRPr="00A80DCF">
        <w:t>will be the same or very similar to the rent being paid by HMRC or GPA.</w:t>
      </w:r>
    </w:p>
    <w:p w:rsidR="00AD569E" w:rsidP="003B3323">
      <w:pPr>
        <w:pStyle w:val="Answer"/>
      </w:pPr>
      <w:r>
        <w:t xml:space="preserve">There will be some circumstances, however, where an additional charge is placed on them. </w:t>
      </w:r>
      <w:r w:rsidRPr="00EB75B6">
        <w:t xml:space="preserve">For instance, if a </w:t>
      </w:r>
      <w:r w:rsidR="00514EF4">
        <w:t>Department</w:t>
      </w:r>
      <w:r w:rsidRPr="00EB75B6">
        <w:t xml:space="preserve"> takes a term that is the whole of the remaining term of that building, which might be</w:t>
      </w:r>
      <w:r w:rsidR="0053251A">
        <w:t>,</w:t>
      </w:r>
      <w:r w:rsidRPr="00EB75B6">
        <w:t xml:space="preserve"> say, 15 years, there is no risk </w:t>
      </w:r>
      <w:r w:rsidR="0053251A">
        <w:t>of</w:t>
      </w:r>
      <w:r w:rsidRPr="00EB75B6">
        <w:t xml:space="preserve"> either HMRC or GPA being faced with vacant space that they need to fill. If a </w:t>
      </w:r>
      <w:r w:rsidR="00514EF4">
        <w:t>Department</w:t>
      </w:r>
      <w:r w:rsidRPr="00EB75B6">
        <w:t xml:space="preserve"> wants to take </w:t>
      </w:r>
      <w:r w:rsidRPr="00EB75B6" w:rsidR="0053251A">
        <w:t xml:space="preserve">only </w:t>
      </w:r>
      <w:r w:rsidRPr="00EB75B6">
        <w:t>three years or five years</w:t>
      </w:r>
      <w:r w:rsidR="00020098">
        <w:t>, say</w:t>
      </w:r>
      <w:r w:rsidRPr="00EB75B6">
        <w:t xml:space="preserve">, leaving GPA or HMRC faced with a potential void space, the normal activity here would be then to charge rent premium on top of that. </w:t>
      </w:r>
      <w:r>
        <w:t>The incentive around that is the same that applies in the property industry across the whole of the UK</w:t>
      </w:r>
      <w:r w:rsidR="00020098">
        <w:t>,</w:t>
      </w:r>
      <w:r>
        <w:t xml:space="preserve"> </w:t>
      </w:r>
      <w:r w:rsidRPr="00DA3256">
        <w:t>encourag</w:t>
      </w:r>
      <w:r w:rsidR="00020098">
        <w:t>ing</w:t>
      </w:r>
      <w:r w:rsidRPr="00DA3256">
        <w:t xml:space="preserve"> people to plan ahead</w:t>
      </w:r>
      <w:r w:rsidR="00020098">
        <w:t xml:space="preserve"> and</w:t>
      </w:r>
      <w:r w:rsidRPr="00DA3256">
        <w:t xml:space="preserve"> take the longest sensible lease. If they want to take a shorter</w:t>
      </w:r>
      <w:r w:rsidR="00020098">
        <w:t>-</w:t>
      </w:r>
      <w:r w:rsidRPr="00DA3256">
        <w:t>term occupation, they are pushing risk on</w:t>
      </w:r>
      <w:r w:rsidR="00020098">
        <w:t xml:space="preserve"> </w:t>
      </w:r>
      <w:r w:rsidRPr="00DA3256">
        <w:t xml:space="preserve">to another part of </w:t>
      </w:r>
      <w:r w:rsidR="00514EF4">
        <w:t>Government</w:t>
      </w:r>
      <w:r w:rsidRPr="00DA3256">
        <w:t xml:space="preserve"> and that has to be managed in an appropriate way.</w:t>
      </w:r>
      <w:r>
        <w:t xml:space="preserve"> </w:t>
      </w:r>
    </w:p>
    <w:p w:rsidR="00AD569E" w:rsidP="003B3323">
      <w:pPr>
        <w:pStyle w:val="Question"/>
      </w:pPr>
      <w:sdt>
        <w:sdtPr>
          <w:alias w:val="Member"/>
          <w:tag w:val="&lt;Member mnisId='4809' dodsId='157044'&gt;"/>
          <w:id w:val="-935674123"/>
          <w:placeholder>
            <w:docPart w:val="4C15E90E6A124B3FAC2E3EA8AD97063E"/>
          </w:placeholder>
          <w:richText/>
        </w:sdtPr>
        <w:sdtContent>
          <w:r w:rsidRPr="001B04B3">
            <w:rPr>
              <w:b/>
            </w:rPr>
            <w:t>Beth Winter:</w:t>
          </w:r>
        </w:sdtContent>
      </w:sdt>
      <w:r>
        <w:t xml:space="preserve"> The Public Accounts Committee </w:t>
      </w:r>
      <w:r w:rsidR="00020098">
        <w:t>has</w:t>
      </w:r>
      <w:r>
        <w:t xml:space="preserve"> expressed concern </w:t>
      </w:r>
      <w:r w:rsidRPr="006D7765">
        <w:t xml:space="preserve">and actually warned HMRC about the practice. If I can move on to Mr Burghart, do you </w:t>
      </w:r>
      <w:r w:rsidR="00020098">
        <w:t xml:space="preserve">feel </w:t>
      </w:r>
      <w:r w:rsidRPr="006D7765">
        <w:t>that the Cabinet Office is getting value for money by renting office space from HMRC in Glasgow?</w:t>
      </w:r>
      <w:r>
        <w:t xml:space="preserve"> </w:t>
      </w:r>
    </w:p>
    <w:p w:rsidR="00AD569E" w:rsidP="003B3323">
      <w:pPr>
        <w:pStyle w:val="Answer"/>
      </w:pPr>
      <w:sdt>
        <w:sdtPr>
          <w:alias w:val="Witness"/>
          <w:id w:val="1856456153"/>
          <w:placeholder>
            <w:docPart w:val="4C15E90E6A124B3FAC2E3EA8AD97063E"/>
          </w:placeholder>
          <w:richText/>
        </w:sdtPr>
        <w:sdtContent>
          <w:r w:rsidRPr="0031664A">
            <w:rPr>
              <w:b/>
              <w:i/>
            </w:rPr>
            <w:t>Alex Burghart:</w:t>
          </w:r>
          <w:r w:rsidRPr="001B04B3">
            <w:rPr>
              <w:b/>
            </w:rPr>
            <w:t xml:space="preserve"> </w:t>
          </w:r>
        </w:sdtContent>
      </w:sdt>
      <w:r>
        <w:t xml:space="preserve">Yes, absolutely. </w:t>
      </w:r>
    </w:p>
    <w:p w:rsidR="00AD569E" w:rsidP="003B3323">
      <w:pPr>
        <w:pStyle w:val="Question"/>
      </w:pPr>
      <w:sdt>
        <w:sdtPr>
          <w:alias w:val="Member"/>
          <w:tag w:val="&lt;Member mnisId='4809' dodsId='157044'&gt;"/>
          <w:id w:val="377983850"/>
          <w:placeholder>
            <w:docPart w:val="4C15E90E6A124B3FAC2E3EA8AD97063E"/>
          </w:placeholder>
          <w:richText/>
        </w:sdtPr>
        <w:sdtContent>
          <w:r w:rsidRPr="001B04B3">
            <w:rPr>
              <w:b/>
            </w:rPr>
            <w:t>Beth Winter:</w:t>
          </w:r>
        </w:sdtContent>
      </w:sdt>
      <w:r>
        <w:t xml:space="preserve"> </w:t>
      </w:r>
      <w:r w:rsidR="00020098">
        <w:t>What about t</w:t>
      </w:r>
      <w:r w:rsidRPr="00193AFF">
        <w:t>he above</w:t>
      </w:r>
      <w:r w:rsidR="00916AA7">
        <w:t>-</w:t>
      </w:r>
      <w:r w:rsidRPr="00193AFF">
        <w:t>market rent that is being paid?</w:t>
      </w:r>
    </w:p>
    <w:p w:rsidR="00AD569E" w:rsidP="003B3323">
      <w:pPr>
        <w:pStyle w:val="Answer"/>
      </w:pPr>
      <w:sdt>
        <w:sdtPr>
          <w:alias w:val="Witness"/>
          <w:id w:val="-442769890"/>
          <w:placeholder>
            <w:docPart w:val="4C15E90E6A124B3FAC2E3EA8AD97063E"/>
          </w:placeholder>
          <w:richText/>
        </w:sdtPr>
        <w:sdtContent>
          <w:r w:rsidRPr="0031664A">
            <w:rPr>
              <w:b/>
              <w:i/>
            </w:rPr>
            <w:t>Alex Burghart:</w:t>
          </w:r>
          <w:r w:rsidRPr="00C3551E">
            <w:rPr>
              <w:b/>
            </w:rPr>
            <w:t xml:space="preserve"> </w:t>
          </w:r>
        </w:sdtContent>
      </w:sdt>
      <w:r>
        <w:t>As Steven has just described, we would only be paying above</w:t>
      </w:r>
      <w:r w:rsidR="00916AA7">
        <w:noBreakHyphen/>
      </w:r>
      <w:r>
        <w:t xml:space="preserve">market rent if the landlord was taking risk on our behalf. </w:t>
      </w:r>
      <w:r w:rsidRPr="00BE6786">
        <w:t>Is that not right, Steven? It is normal market activity.</w:t>
      </w:r>
    </w:p>
    <w:p w:rsidR="00AD569E" w:rsidP="003B3323">
      <w:pPr>
        <w:pStyle w:val="Answer"/>
      </w:pPr>
      <w:sdt>
        <w:sdtPr>
          <w:alias w:val="Witness"/>
          <w:id w:val="-1531175607"/>
          <w:placeholder>
            <w:docPart w:val="4C15E90E6A124B3FAC2E3EA8AD97063E"/>
          </w:placeholder>
          <w:richText/>
        </w:sdtPr>
        <w:sdtContent>
          <w:r w:rsidRPr="0031664A">
            <w:rPr>
              <w:b/>
              <w:i/>
            </w:rPr>
            <w:t xml:space="preserve">Steven Boyd: </w:t>
          </w:r>
        </w:sdtContent>
      </w:sdt>
      <w:r>
        <w:t>That is correct. I go on to say</w:t>
      </w:r>
      <w:r w:rsidRPr="00AE7CBC">
        <w:t xml:space="preserve"> that, when the Cabinet </w:t>
      </w:r>
      <w:r w:rsidRPr="00AE7CBC" w:rsidR="00020098">
        <w:t xml:space="preserve">Office </w:t>
      </w:r>
      <w:r w:rsidRPr="00AE7CBC">
        <w:t>decided its location plan and its workforce plan, which included Glasgow, the fact that there was a hub there and that HMRC could make space available in that hub saved having to find a</w:t>
      </w:r>
      <w:r w:rsidR="00020098">
        <w:t xml:space="preserve">nd </w:t>
      </w:r>
      <w:r w:rsidRPr="00AE7CBC">
        <w:t>fit out a new office. There were considerable savings made by making best use of the existing space.</w:t>
      </w:r>
      <w:r>
        <w:t xml:space="preserve"> </w:t>
      </w:r>
    </w:p>
    <w:p w:rsidR="00AD569E" w:rsidP="003B3323">
      <w:pPr>
        <w:pStyle w:val="Question"/>
      </w:pPr>
      <w:sdt>
        <w:sdtPr>
          <w:alias w:val="Member"/>
          <w:tag w:val="&lt;Member mnisId='3942' dodsId='62784'&gt;"/>
          <w:id w:val="1332251723"/>
          <w:placeholder>
            <w:docPart w:val="4C15E90E6A124B3FAC2E3EA8AD97063E"/>
          </w:placeholder>
          <w:richText/>
        </w:sdtPr>
        <w:sdtContent>
          <w:r w:rsidRPr="00C3551E">
            <w:rPr>
              <w:b/>
            </w:rPr>
            <w:t>Chair:</w:t>
          </w:r>
        </w:sdtContent>
      </w:sdt>
      <w:r>
        <w:t xml:space="preserve"> I am sorry to interrupt. </w:t>
      </w:r>
      <w:r w:rsidRPr="006E2B07">
        <w:t>This seems an utterly ludicrous policy</w:t>
      </w:r>
      <w:r w:rsidR="00916AA7">
        <w:t xml:space="preserve">. </w:t>
      </w:r>
      <w:r w:rsidRPr="006E2B07" w:rsidR="00916AA7">
        <w:t xml:space="preserve">If </w:t>
      </w:r>
      <w:r w:rsidRPr="006E2B07">
        <w:t xml:space="preserve">I was a company I would not rent my offices to my own company. This is property owned by </w:t>
      </w:r>
      <w:r w:rsidR="00514EF4">
        <w:t>Government</w:t>
      </w:r>
      <w:r w:rsidRPr="006E2B07">
        <w:t>, rent</w:t>
      </w:r>
      <w:r w:rsidR="00916AA7">
        <w:t>ed</w:t>
      </w:r>
      <w:r w:rsidRPr="006E2B07">
        <w:t xml:space="preserve"> </w:t>
      </w:r>
      <w:r w:rsidR="00916AA7">
        <w:t xml:space="preserve">by </w:t>
      </w:r>
      <w:r w:rsidRPr="006E2B07">
        <w:t xml:space="preserve">one </w:t>
      </w:r>
      <w:r w:rsidR="00514EF4">
        <w:t>Department</w:t>
      </w:r>
      <w:r w:rsidRPr="006E2B07">
        <w:t xml:space="preserve"> to another, which creates a paper trail</w:t>
      </w:r>
      <w:r w:rsidR="00916AA7">
        <w:t>.</w:t>
      </w:r>
      <w:r w:rsidRPr="006E2B07">
        <w:t xml:space="preserve"> </w:t>
      </w:r>
      <w:r w:rsidR="00916AA7">
        <w:t xml:space="preserve">They </w:t>
      </w:r>
      <w:r w:rsidRPr="006E2B07">
        <w:t>employ people</w:t>
      </w:r>
      <w:r w:rsidR="00916AA7">
        <w:t>;</w:t>
      </w:r>
      <w:r w:rsidRPr="006E2B07">
        <w:t xml:space="preserve"> they have accounting things to do</w:t>
      </w:r>
      <w:r w:rsidR="00916AA7">
        <w:t>.</w:t>
      </w:r>
      <w:r w:rsidRPr="006E2B07">
        <w:t xml:space="preserve"> </w:t>
      </w:r>
      <w:r w:rsidR="00916AA7">
        <w:t>It</w:t>
      </w:r>
      <w:r w:rsidRPr="006E2B07">
        <w:t xml:space="preserve"> just seems an utter waste of money.</w:t>
      </w:r>
    </w:p>
    <w:p w:rsidR="00AD569E" w:rsidP="003B3323">
      <w:pPr>
        <w:pStyle w:val="Answer"/>
      </w:pPr>
      <w:sdt>
        <w:sdtPr>
          <w:alias w:val="Witness"/>
          <w:id w:val="-1015529379"/>
          <w:placeholder>
            <w:docPart w:val="4C15E90E6A124B3FAC2E3EA8AD97063E"/>
          </w:placeholder>
          <w:richText/>
        </w:sdtPr>
        <w:sdtContent>
          <w:r w:rsidRPr="0031664A">
            <w:rPr>
              <w:b/>
              <w:i/>
            </w:rPr>
            <w:t xml:space="preserve">Steven Boyd: </w:t>
          </w:r>
        </w:sdtContent>
      </w:sdt>
      <w:r>
        <w:t xml:space="preserve">Many large corporates run a similar internal cost system for </w:t>
      </w:r>
      <w:r w:rsidR="00916AA7">
        <w:t xml:space="preserve">their </w:t>
      </w:r>
      <w:r>
        <w:t>business units.</w:t>
      </w:r>
    </w:p>
    <w:p w:rsidR="00AD569E" w:rsidP="003B3323">
      <w:pPr>
        <w:pStyle w:val="Question"/>
      </w:pPr>
      <w:sdt>
        <w:sdtPr>
          <w:alias w:val="Member"/>
          <w:tag w:val="&lt;Member mnisId='4809' dodsId='157044'&gt;"/>
          <w:id w:val="1781445853"/>
          <w:placeholder>
            <w:docPart w:val="4C15E90E6A124B3FAC2E3EA8AD97063E"/>
          </w:placeholder>
          <w:richText/>
        </w:sdtPr>
        <w:sdtContent>
          <w:r w:rsidRPr="00171D0F">
            <w:rPr>
              <w:b/>
            </w:rPr>
            <w:t>Beth Winter:</w:t>
          </w:r>
        </w:sdtContent>
      </w:sdt>
      <w:r>
        <w:t xml:space="preserve"> We are not talking about a corporate. This is public money here. This is not a corporat</w:t>
      </w:r>
      <w:r w:rsidR="00916AA7">
        <w:t>ion</w:t>
      </w:r>
      <w:r>
        <w:t>.</w:t>
      </w:r>
    </w:p>
    <w:p w:rsidR="00AD569E" w:rsidP="003B3323">
      <w:pPr>
        <w:pStyle w:val="Answer"/>
      </w:pPr>
      <w:sdt>
        <w:sdtPr>
          <w:alias w:val="Witness"/>
          <w:id w:val="-13310614"/>
          <w:placeholder>
            <w:docPart w:val="4C15E90E6A124B3FAC2E3EA8AD97063E"/>
          </w:placeholder>
          <w:richText/>
        </w:sdtPr>
        <w:sdtContent>
          <w:r w:rsidRPr="0031664A">
            <w:rPr>
              <w:b/>
              <w:i/>
            </w:rPr>
            <w:t xml:space="preserve">Steven Boyd: </w:t>
          </w:r>
        </w:sdtContent>
      </w:sdt>
      <w:r>
        <w:t xml:space="preserve">I am just describing what is a typical thing to do. This is the way that the process works within the UK </w:t>
      </w:r>
      <w:r w:rsidR="00514EF4">
        <w:t>Government</w:t>
      </w:r>
      <w:r>
        <w:t>.</w:t>
      </w:r>
    </w:p>
    <w:p w:rsidR="00AD569E" w:rsidP="003B3323">
      <w:pPr>
        <w:pStyle w:val="Question"/>
        <w:numPr>
          <w:ilvl w:val="0"/>
          <w:numId w:val="0"/>
        </w:numPr>
        <w:ind w:left="794"/>
      </w:pPr>
      <w:sdt>
        <w:sdtPr>
          <w:alias w:val="Member"/>
          <w:tag w:val="&lt;Member mnisId='4809' dodsId='157044'&gt;"/>
          <w:id w:val="534157680"/>
          <w:placeholder>
            <w:docPart w:val="4C15E90E6A124B3FAC2E3EA8AD97063E"/>
          </w:placeholder>
          <w:richText/>
        </w:sdtPr>
        <w:sdtContent>
          <w:r w:rsidRPr="00171D0F">
            <w:rPr>
              <w:b/>
            </w:rPr>
            <w:t>Beth Winter:</w:t>
          </w:r>
        </w:sdtContent>
      </w:sdt>
      <w:r>
        <w:t xml:space="preserve"> We are not a corporation. This is public money. </w:t>
      </w:r>
      <w:r w:rsidRPr="00294964">
        <w:t>As you have just said, it just does not make sense.</w:t>
      </w:r>
    </w:p>
    <w:p w:rsidR="00FA5D46" w:rsidP="003B3323">
      <w:pPr>
        <w:pStyle w:val="Answer"/>
      </w:pPr>
      <w:sdt>
        <w:sdtPr>
          <w:alias w:val="Witness"/>
          <w:id w:val="-2111266394"/>
          <w:placeholder>
            <w:docPart w:val="4C15E90E6A124B3FAC2E3EA8AD97063E"/>
          </w:placeholder>
          <w:richText/>
        </w:sdtPr>
        <w:sdtContent>
          <w:r w:rsidRPr="0031664A" w:rsidR="00AD569E">
            <w:rPr>
              <w:b/>
              <w:i/>
            </w:rPr>
            <w:t>Alex Burghart:</w:t>
          </w:r>
          <w:r w:rsidRPr="00171D0F" w:rsidR="00AD569E">
            <w:rPr>
              <w:b/>
            </w:rPr>
            <w:t xml:space="preserve"> </w:t>
          </w:r>
        </w:sdtContent>
      </w:sdt>
      <w:r w:rsidR="00AD569E">
        <w:t xml:space="preserve"> </w:t>
      </w:r>
      <w:r w:rsidRPr="00BA27B8" w:rsidR="00AD569E">
        <w:t xml:space="preserve">Prior to the existence of the GPA, no rents were charged for freeholds. Steven has deeper </w:t>
      </w:r>
      <w:r w:rsidR="00916AA7">
        <w:t xml:space="preserve">and longer </w:t>
      </w:r>
      <w:r w:rsidRPr="00BA27B8" w:rsidR="00AD569E">
        <w:t xml:space="preserve">experience </w:t>
      </w:r>
      <w:r w:rsidR="00916AA7">
        <w:t xml:space="preserve">of </w:t>
      </w:r>
      <w:r w:rsidRPr="00BA27B8" w:rsidR="00AD569E">
        <w:t xml:space="preserve">this than </w:t>
      </w:r>
      <w:r w:rsidR="00916AA7">
        <w:t>I do</w:t>
      </w:r>
      <w:r w:rsidRPr="00BA27B8" w:rsidR="00AD569E">
        <w:t xml:space="preserve">, but what </w:t>
      </w:r>
      <w:r w:rsidR="00514EF4">
        <w:t>Government</w:t>
      </w:r>
      <w:r w:rsidRPr="00BA27B8" w:rsidR="00AD569E">
        <w:t xml:space="preserve"> observed were perverse behaviours as a result. If you are a </w:t>
      </w:r>
      <w:r w:rsidR="00514EF4">
        <w:t>Department</w:t>
      </w:r>
      <w:r w:rsidRPr="00BA27B8" w:rsidR="00AD569E">
        <w:t xml:space="preserve">, Treasury gives you money for your offices. You then do not have to spend it on your freehold. What happens is that people end up seeing that as a total freebie. They stay in poorly conditioned offices. They do not have an incentive to improve and to rationalise their space. </w:t>
      </w:r>
    </w:p>
    <w:p w:rsidR="00AD569E" w:rsidP="003B3323">
      <w:pPr>
        <w:pStyle w:val="Answer"/>
      </w:pPr>
      <w:r w:rsidRPr="00BA27B8">
        <w:t xml:space="preserve">By </w:t>
      </w:r>
      <w:r w:rsidRPr="00BA27B8">
        <w:t>entering into rent agreements, which are all agreed by the Treasury</w:t>
      </w:r>
      <w:r>
        <w:t>—</w:t>
      </w:r>
      <w:r w:rsidRPr="00BA27B8">
        <w:t>I know it is public money being circulated</w:t>
      </w:r>
      <w:r>
        <w:t>,</w:t>
      </w:r>
      <w:r w:rsidRPr="00BA27B8">
        <w:t xml:space="preserve"> but it is all agreed by the Treasury</w:t>
      </w:r>
      <w:r>
        <w:t>—</w:t>
      </w:r>
      <w:r w:rsidRPr="00BA27B8">
        <w:t xml:space="preserve">they have skin in the game. </w:t>
      </w:r>
      <w:r>
        <w:t>It means that we have been able to work with their collective budgets to do exactly the sort of work that Steven has described. Have I given a fair account?</w:t>
      </w:r>
    </w:p>
    <w:p w:rsidR="00AD569E" w:rsidP="003B3323">
      <w:pPr>
        <w:pStyle w:val="Answer"/>
      </w:pPr>
      <w:sdt>
        <w:sdtPr>
          <w:alias w:val="Witness"/>
          <w:id w:val="-296146047"/>
          <w:placeholder>
            <w:docPart w:val="4C15E90E6A124B3FAC2E3EA8AD97063E"/>
          </w:placeholder>
          <w:richText/>
        </w:sdtPr>
        <w:sdtContent>
          <w:r w:rsidRPr="0031664A">
            <w:rPr>
              <w:b/>
              <w:i/>
            </w:rPr>
            <w:t xml:space="preserve">Steven Boyd: </w:t>
          </w:r>
        </w:sdtContent>
      </w:sdt>
      <w:r>
        <w:t xml:space="preserve">You have. </w:t>
      </w:r>
      <w:r w:rsidRPr="00C87A82">
        <w:t xml:space="preserve">This is about creating the right incentives, so the incentives for </w:t>
      </w:r>
      <w:r w:rsidR="00514EF4">
        <w:t>Department</w:t>
      </w:r>
      <w:r w:rsidRPr="00C87A82">
        <w:t xml:space="preserve">s to occupy </w:t>
      </w:r>
      <w:r w:rsidRPr="00C87A82" w:rsidR="00F96E34">
        <w:t xml:space="preserve">only </w:t>
      </w:r>
      <w:r w:rsidRPr="00C87A82">
        <w:t xml:space="preserve">that space that they need and for the GPA to provide the right space, in the right quality, in the right location. </w:t>
      </w:r>
      <w:r>
        <w:t xml:space="preserve">That is a system that is working well, particularly in this transition period </w:t>
      </w:r>
      <w:r w:rsidRPr="004E5394">
        <w:t xml:space="preserve">where some </w:t>
      </w:r>
      <w:r w:rsidR="00514EF4">
        <w:t>Department</w:t>
      </w:r>
      <w:r w:rsidRPr="004E5394">
        <w:t>s are renting from GPA and, to a smaller extent, from HMRC. They are also renting on the open market.</w:t>
      </w:r>
    </w:p>
    <w:p w:rsidR="00AD569E" w:rsidP="003B3323">
      <w:pPr>
        <w:pStyle w:val="Question"/>
      </w:pPr>
      <w:sdt>
        <w:sdtPr>
          <w:alias w:val="Member"/>
          <w:tag w:val="&lt;Member mnisId='4809' dodsId='157044'&gt;"/>
          <w:id w:val="-104741795"/>
          <w:placeholder>
            <w:docPart w:val="4C15E90E6A124B3FAC2E3EA8AD97063E"/>
          </w:placeholder>
          <w:richText/>
        </w:sdtPr>
        <w:sdtContent>
          <w:r w:rsidRPr="003F4B12">
            <w:rPr>
              <w:b/>
            </w:rPr>
            <w:t>Beth Winter:</w:t>
          </w:r>
        </w:sdtContent>
      </w:sdt>
      <w:r>
        <w:t xml:space="preserve"> I still cannot understand </w:t>
      </w:r>
      <w:r w:rsidR="00F96E34">
        <w:t>but we will have</w:t>
      </w:r>
      <w:r>
        <w:t xml:space="preserve"> to come back to that. Mr Burghart has just answered the next question, </w:t>
      </w:r>
      <w:r w:rsidRPr="00CB76FE">
        <w:t>but can you provide us with the evidence that you just referred to about people taking advantage if they are not charged rent? Can you just supply us with that information, because that is a very stark comment to have made?</w:t>
      </w:r>
      <w:r>
        <w:t xml:space="preserve"> </w:t>
      </w:r>
    </w:p>
    <w:p w:rsidR="00AD569E" w:rsidP="003B3323">
      <w:pPr>
        <w:pStyle w:val="Answer"/>
      </w:pPr>
      <w:sdt>
        <w:sdtPr>
          <w:alias w:val="Witness"/>
          <w:id w:val="-129178084"/>
          <w:placeholder>
            <w:docPart w:val="4C15E90E6A124B3FAC2E3EA8AD97063E"/>
          </w:placeholder>
          <w:richText/>
        </w:sdtPr>
        <w:sdtContent>
          <w:r w:rsidRPr="0031664A">
            <w:rPr>
              <w:b/>
              <w:i/>
            </w:rPr>
            <w:t>Alex Burghart:</w:t>
          </w:r>
          <w:r w:rsidRPr="007B7E80">
            <w:rPr>
              <w:b/>
            </w:rPr>
            <w:t xml:space="preserve"> </w:t>
          </w:r>
        </w:sdtContent>
      </w:sdt>
      <w:r>
        <w:t>Yes, I am sure we can.</w:t>
      </w:r>
    </w:p>
    <w:p w:rsidR="00AD569E" w:rsidP="003B3323">
      <w:pPr>
        <w:pStyle w:val="Answer"/>
      </w:pPr>
      <w:sdt>
        <w:sdtPr>
          <w:alias w:val="Witness"/>
          <w:id w:val="1683242420"/>
          <w:placeholder>
            <w:docPart w:val="4C15E90E6A124B3FAC2E3EA8AD97063E"/>
          </w:placeholder>
          <w:richText/>
        </w:sdtPr>
        <w:sdtContent>
          <w:r w:rsidRPr="0031664A">
            <w:rPr>
              <w:b/>
              <w:i/>
            </w:rPr>
            <w:t xml:space="preserve">Steven Boyd: </w:t>
          </w:r>
        </w:sdtContent>
      </w:sdt>
      <w:r w:rsidR="00F96E34">
        <w:t>We</w:t>
      </w:r>
      <w:r>
        <w:t xml:space="preserve"> can give you some examples from before</w:t>
      </w:r>
      <w:r w:rsidR="00F96E34">
        <w:t xml:space="preserve"> that process</w:t>
      </w:r>
      <w:r>
        <w:t>.</w:t>
      </w:r>
    </w:p>
    <w:p w:rsidR="00AD569E" w:rsidP="003B3323">
      <w:pPr>
        <w:pStyle w:val="Question"/>
        <w:numPr>
          <w:ilvl w:val="0"/>
          <w:numId w:val="0"/>
        </w:numPr>
        <w:ind w:left="794"/>
      </w:pPr>
      <w:sdt>
        <w:sdtPr>
          <w:alias w:val="Member"/>
          <w:tag w:val="&lt;Member mnisId='4809' dodsId='157044'&gt;"/>
          <w:id w:val="-879170569"/>
          <w:placeholder>
            <w:docPart w:val="4C15E90E6A124B3FAC2E3EA8AD97063E"/>
          </w:placeholder>
          <w:richText/>
        </w:sdtPr>
        <w:sdtContent>
          <w:r w:rsidRPr="007B7E80">
            <w:rPr>
              <w:b/>
            </w:rPr>
            <w:t>Beth Winter:</w:t>
          </w:r>
        </w:sdtContent>
      </w:sdt>
      <w:r>
        <w:t xml:space="preserve"> </w:t>
      </w:r>
      <w:r w:rsidR="00F96E34">
        <w:t xml:space="preserve">Send </w:t>
      </w:r>
      <w:r>
        <w:t>them to us</w:t>
      </w:r>
      <w:r w:rsidR="00F96E34">
        <w:t xml:space="preserve"> if you can</w:t>
      </w:r>
      <w:r>
        <w:t>, because that is quite a concerning statement to have made that people are taking advantage.</w:t>
      </w:r>
      <w:r w:rsidR="00F96E34">
        <w:t xml:space="preserve"> </w:t>
      </w:r>
    </w:p>
    <w:p w:rsidR="00AD569E" w:rsidP="003B3323">
      <w:pPr>
        <w:pStyle w:val="Answer"/>
      </w:pPr>
      <w:sdt>
        <w:sdtPr>
          <w:alias w:val="Witness"/>
          <w:id w:val="-628633762"/>
          <w:placeholder>
            <w:docPart w:val="4C15E90E6A124B3FAC2E3EA8AD97063E"/>
          </w:placeholder>
          <w:richText/>
        </w:sdtPr>
        <w:sdtContent>
          <w:r w:rsidRPr="0031664A">
            <w:rPr>
              <w:b/>
              <w:i/>
            </w:rPr>
            <w:t>Alex Burghart:</w:t>
          </w:r>
          <w:r w:rsidRPr="007B7E80">
            <w:rPr>
              <w:b/>
            </w:rPr>
            <w:t xml:space="preserve"> </w:t>
          </w:r>
        </w:sdtContent>
      </w:sdt>
      <w:r>
        <w:t>They are not anymore.</w:t>
      </w:r>
    </w:p>
    <w:p w:rsidR="00AD569E" w:rsidP="003B3323">
      <w:pPr>
        <w:pStyle w:val="Question"/>
        <w:numPr>
          <w:ilvl w:val="0"/>
          <w:numId w:val="0"/>
        </w:numPr>
        <w:ind w:left="794"/>
      </w:pPr>
      <w:sdt>
        <w:sdtPr>
          <w:alias w:val="Member"/>
          <w:tag w:val="&lt;Member mnisId='4809' dodsId='157044'&gt;"/>
          <w:id w:val="1599593367"/>
          <w:placeholder>
            <w:docPart w:val="4C15E90E6A124B3FAC2E3EA8AD97063E"/>
          </w:placeholder>
          <w:richText/>
        </w:sdtPr>
        <w:sdtContent>
          <w:r w:rsidRPr="007B7E80">
            <w:rPr>
              <w:b/>
            </w:rPr>
            <w:t>Beth Winter:</w:t>
          </w:r>
        </w:sdtContent>
      </w:sdt>
      <w:r>
        <w:t xml:space="preserve"> I need to see the evidence</w:t>
      </w:r>
      <w:r w:rsidR="00F96E34">
        <w:t xml:space="preserve"> for that</w:t>
      </w:r>
      <w:r>
        <w:t>, because you are not in the commercial sector. You are in the public sector.</w:t>
      </w:r>
    </w:p>
    <w:p w:rsidR="00AD569E" w:rsidP="003B3323">
      <w:pPr>
        <w:pStyle w:val="Answer"/>
      </w:pPr>
      <w:sdt>
        <w:sdtPr>
          <w:alias w:val="Witness"/>
          <w:id w:val="-1982537793"/>
          <w:placeholder>
            <w:docPart w:val="4C15E90E6A124B3FAC2E3EA8AD97063E"/>
          </w:placeholder>
          <w:richText/>
        </w:sdtPr>
        <w:sdtContent>
          <w:r w:rsidRPr="0031664A">
            <w:rPr>
              <w:b/>
              <w:i/>
            </w:rPr>
            <w:t>Alex Burghart:</w:t>
          </w:r>
          <w:r w:rsidRPr="007B7E80">
            <w:rPr>
              <w:b/>
            </w:rPr>
            <w:t xml:space="preserve"> </w:t>
          </w:r>
        </w:sdtContent>
      </w:sdt>
      <w:r>
        <w:t>It was all part of the work that was done in 2018</w:t>
      </w:r>
      <w:r w:rsidR="00F96E34">
        <w:t>,</w:t>
      </w:r>
      <w:r>
        <w:t xml:space="preserve"> </w:t>
      </w:r>
      <w:r w:rsidR="00F96E34">
        <w:t xml:space="preserve">when </w:t>
      </w:r>
      <w:r>
        <w:t xml:space="preserve">the GPA was set up, </w:t>
      </w:r>
      <w:r w:rsidRPr="00BC7B6F">
        <w:t>in response to things like the deteriorating condition of large parts of the estate.</w:t>
      </w:r>
    </w:p>
    <w:p w:rsidR="00AD569E" w:rsidP="003B3323">
      <w:pPr>
        <w:pStyle w:val="Answer"/>
      </w:pPr>
      <w:sdt>
        <w:sdtPr>
          <w:alias w:val="Witness"/>
          <w:id w:val="1913658546"/>
          <w:placeholder>
            <w:docPart w:val="4C15E90E6A124B3FAC2E3EA8AD97063E"/>
          </w:placeholder>
          <w:richText/>
        </w:sdtPr>
        <w:sdtContent>
          <w:r w:rsidRPr="0031664A">
            <w:rPr>
              <w:b/>
              <w:i/>
            </w:rPr>
            <w:t xml:space="preserve">Steven Boyd: </w:t>
          </w:r>
        </w:sdtContent>
      </w:sdt>
      <w:r>
        <w:t>That does not happen anymore. That is one of the reasons why the Treasury mandated</w:t>
      </w:r>
      <w:r w:rsidRPr="000F0032">
        <w:t xml:space="preserve"> the transfer of freehold offices to GPA, which has been in large part completed. It is again about incentives. The incentives need to be set up, as they have been now, to incentivise everyone in the system to do the best thing for the public purse, whereas previously, with </w:t>
      </w:r>
      <w:r w:rsidR="00514EF4">
        <w:t>Department</w:t>
      </w:r>
      <w:r w:rsidRPr="000F0032">
        <w:t>s believing that freeholds were actually free, that allowed them to make</w:t>
      </w:r>
      <w:r w:rsidR="00F96E34">
        <w:t>,</w:t>
      </w:r>
      <w:r w:rsidRPr="000F0032">
        <w:t xml:space="preserve"> not always but sometimes</w:t>
      </w:r>
      <w:r w:rsidR="00F96E34">
        <w:t>,</w:t>
      </w:r>
      <w:r w:rsidRPr="000F0032">
        <w:t xml:space="preserve"> perverse decisions based on what was the lowest</w:t>
      </w:r>
      <w:r w:rsidR="00F96E34">
        <w:t>-</w:t>
      </w:r>
      <w:r w:rsidRPr="000F0032">
        <w:t>cost option for them as opposed to the lowest</w:t>
      </w:r>
      <w:r w:rsidR="00F96E34">
        <w:noBreakHyphen/>
      </w:r>
      <w:r w:rsidRPr="000F0032">
        <w:t xml:space="preserve">cost option for </w:t>
      </w:r>
      <w:r w:rsidR="00514EF4">
        <w:t>Government</w:t>
      </w:r>
      <w:r w:rsidRPr="000F0032">
        <w:t xml:space="preserve"> in the round.</w:t>
      </w:r>
      <w:r>
        <w:t xml:space="preserve"> Getting those incentives right is a really important thing.</w:t>
      </w:r>
    </w:p>
    <w:p w:rsidR="00AD569E" w:rsidP="003B3323">
      <w:pPr>
        <w:pStyle w:val="Question"/>
        <w:numPr>
          <w:ilvl w:val="0"/>
          <w:numId w:val="0"/>
        </w:numPr>
        <w:ind w:left="794"/>
      </w:pPr>
      <w:sdt>
        <w:sdtPr>
          <w:alias w:val="Member"/>
          <w:tag w:val="&lt;Member mnisId='4809' dodsId='157044'&gt;"/>
          <w:id w:val="-286359335"/>
          <w:placeholder>
            <w:docPart w:val="4C15E90E6A124B3FAC2E3EA8AD97063E"/>
          </w:placeholder>
          <w:richText/>
        </w:sdtPr>
        <w:sdtContent>
          <w:r w:rsidRPr="00C440DA">
            <w:rPr>
              <w:b/>
            </w:rPr>
            <w:t>Beth Winter:</w:t>
          </w:r>
        </w:sdtContent>
      </w:sdt>
      <w:r>
        <w:t xml:space="preserve"> </w:t>
      </w:r>
      <w:r w:rsidRPr="004030E0">
        <w:t>Can you provide us with that evidence, please</w:t>
      </w:r>
      <w:r w:rsidR="00F96E34">
        <w:t>?</w:t>
      </w:r>
      <w:r w:rsidRPr="004030E0">
        <w:t xml:space="preserve"> </w:t>
      </w:r>
      <w:r w:rsidRPr="004030E0" w:rsidR="00F96E34">
        <w:t>Incentivi</w:t>
      </w:r>
      <w:r w:rsidR="00F96E34">
        <w:t>s</w:t>
      </w:r>
      <w:r w:rsidRPr="004030E0" w:rsidR="00F96E34">
        <w:t xml:space="preserve">ation </w:t>
      </w:r>
      <w:r w:rsidRPr="004030E0">
        <w:t xml:space="preserve">is not what drives people to work in the public sector, if you </w:t>
      </w:r>
      <w:r w:rsidR="003B3323">
        <w:t xml:space="preserve">look </w:t>
      </w:r>
      <w:r w:rsidRPr="004030E0">
        <w:t>at the research and the evidence</w:t>
      </w:r>
      <w:r w:rsidR="00F96E34">
        <w:t>.</w:t>
      </w:r>
      <w:r w:rsidRPr="004030E0">
        <w:t xml:space="preserve"> You are using terms and making assumptions, and I need to see that evidence, because I have lots of alarm bells ringing based on what you have just said.</w:t>
      </w:r>
    </w:p>
    <w:p w:rsidR="00AD569E" w:rsidP="003B3323">
      <w:pPr>
        <w:pStyle w:val="Question"/>
      </w:pPr>
      <w:sdt>
        <w:sdtPr>
          <w:alias w:val="Member"/>
          <w:tag w:val="&lt;Member mnisId='4444' dodsId='106237'&gt;"/>
          <w:id w:val="-411542665"/>
          <w:placeholder>
            <w:docPart w:val="4C15E90E6A124B3FAC2E3EA8AD97063E"/>
          </w:placeholder>
          <w:richText/>
        </w:sdtPr>
        <w:sdtContent>
          <w:r w:rsidRPr="008772C6">
            <w:rPr>
              <w:b/>
            </w:rPr>
            <w:t>Karin Smyth:</w:t>
          </w:r>
        </w:sdtContent>
      </w:sdt>
      <w:r>
        <w:t xml:space="preserve"> </w:t>
      </w:r>
      <w:r w:rsidRPr="00AF0DAB" w:rsidR="00F1653A">
        <w:t xml:space="preserve">We </w:t>
      </w:r>
      <w:r w:rsidRPr="00AF0DAB">
        <w:t xml:space="preserve">have this particularly around the health service and incentives around NHS </w:t>
      </w:r>
      <w:r w:rsidRPr="00AF0DAB" w:rsidR="00F1653A">
        <w:t>Property Service</w:t>
      </w:r>
      <w:r w:rsidR="00F1653A">
        <w:t>s</w:t>
      </w:r>
      <w:r w:rsidRPr="00AF0DAB">
        <w:t xml:space="preserve">. The question the Chair asked is really about the policy </w:t>
      </w:r>
      <w:r w:rsidR="00F1653A">
        <w:t>and</w:t>
      </w:r>
      <w:r w:rsidRPr="00AF0DAB">
        <w:t xml:space="preserve"> whether this way of using property, similar to the commercial sector, which is a policy change in the last 10 or so years, is now one that the </w:t>
      </w:r>
      <w:r w:rsidR="00514EF4">
        <w:t>Government</w:t>
      </w:r>
      <w:r w:rsidRPr="00AF0DAB">
        <w:t xml:space="preserve"> still abide with and that we do not see perverse incentives happening around. For example, </w:t>
      </w:r>
      <w:r w:rsidR="00433BDD">
        <w:t xml:space="preserve">around </w:t>
      </w:r>
      <w:r w:rsidRPr="00AF0DAB" w:rsidR="00433BDD">
        <w:t>NHS Property Services</w:t>
      </w:r>
      <w:r w:rsidR="00433BDD">
        <w:t xml:space="preserve">, </w:t>
      </w:r>
      <w:r w:rsidRPr="00AF0DAB">
        <w:t>I know</w:t>
      </w:r>
      <w:r w:rsidR="00433BDD">
        <w:t xml:space="preserve"> in</w:t>
      </w:r>
      <w:r w:rsidRPr="00AF0DAB">
        <w:t xml:space="preserve"> my own constituency</w:t>
      </w:r>
      <w:r w:rsidR="00433BDD">
        <w:t xml:space="preserve"> </w:t>
      </w:r>
      <w:r w:rsidRPr="00AF0DAB" w:rsidR="00433BDD">
        <w:t>third</w:t>
      </w:r>
      <w:r w:rsidR="00433BDD">
        <w:t>-</w:t>
      </w:r>
      <w:r w:rsidRPr="00AF0DAB">
        <w:t>sector organisations cannot use any property. We have a lot of voids.</w:t>
      </w:r>
      <w:r>
        <w:t xml:space="preserve"> </w:t>
      </w:r>
    </w:p>
    <w:p w:rsidR="00AD569E" w:rsidP="003B3323">
      <w:pPr>
        <w:pStyle w:val="Question"/>
        <w:numPr>
          <w:ilvl w:val="0"/>
          <w:numId w:val="0"/>
        </w:numPr>
        <w:ind w:left="794"/>
      </w:pPr>
      <w:r>
        <w:t xml:space="preserve">The issue here is </w:t>
      </w:r>
      <w:r w:rsidR="00433BDD">
        <w:t xml:space="preserve">that </w:t>
      </w:r>
      <w:r>
        <w:t xml:space="preserve">you talk about long unnegotiated rents for some of those bodies. </w:t>
      </w:r>
      <w:r w:rsidRPr="007628C3" w:rsidR="0097597C">
        <w:t xml:space="preserve">Others </w:t>
      </w:r>
      <w:r w:rsidRPr="007628C3">
        <w:t xml:space="preserve">will move out of those buildings more quickly. What control do you have as an organisation to stop that perverse incentive for a </w:t>
      </w:r>
      <w:r w:rsidR="00514EF4">
        <w:t>Government</w:t>
      </w:r>
      <w:r w:rsidRPr="007628C3">
        <w:t xml:space="preserve"> </w:t>
      </w:r>
      <w:r w:rsidR="00514EF4">
        <w:t>Department</w:t>
      </w:r>
      <w:r w:rsidRPr="007628C3">
        <w:t xml:space="preserve"> to say, “Actually, this is no longer worth </w:t>
      </w:r>
      <w:r w:rsidR="003B3323">
        <w:t>it</w:t>
      </w:r>
      <w:r w:rsidRPr="007628C3">
        <w:t>, because the bottom line suggests we need to go somewhere else”</w:t>
      </w:r>
      <w:r w:rsidR="0097597C">
        <w:t>?</w:t>
      </w:r>
      <w:r>
        <w:t xml:space="preserve"> </w:t>
      </w:r>
      <w:r w:rsidRPr="007628C3">
        <w:t xml:space="preserve">What is the </w:t>
      </w:r>
      <w:r w:rsidR="00514EF4">
        <w:t>Government</w:t>
      </w:r>
      <w:r>
        <w:t>’</w:t>
      </w:r>
      <w:r w:rsidRPr="007628C3">
        <w:t>s view about holding all these public bodies together in an area in line with the levelling</w:t>
      </w:r>
      <w:r w:rsidR="00403BF3">
        <w:t>-</w:t>
      </w:r>
      <w:r w:rsidRPr="007628C3">
        <w:t>up policy, because there is an opportunity for a disincentive happening there?</w:t>
      </w:r>
    </w:p>
    <w:p w:rsidR="00AD569E" w:rsidP="003B3323">
      <w:pPr>
        <w:pStyle w:val="Answer"/>
      </w:pPr>
      <w:sdt>
        <w:sdtPr>
          <w:alias w:val="Witness"/>
          <w:id w:val="278228820"/>
          <w:placeholder>
            <w:docPart w:val="4C15E90E6A124B3FAC2E3EA8AD97063E"/>
          </w:placeholder>
          <w:richText/>
        </w:sdtPr>
        <w:sdtContent>
          <w:r w:rsidRPr="0031664A">
            <w:rPr>
              <w:b/>
              <w:i/>
            </w:rPr>
            <w:t xml:space="preserve">Steven Boyd: </w:t>
          </w:r>
        </w:sdtContent>
      </w:sdt>
      <w:r>
        <w:t xml:space="preserve">I can answer the technical part first before turning to the Minister on the policy point. It is about making sure we have the right incentives. </w:t>
      </w:r>
      <w:r w:rsidRPr="008F1628" w:rsidR="0097597C">
        <w:t xml:space="preserve">We </w:t>
      </w:r>
      <w:r w:rsidRPr="008F1628">
        <w:t xml:space="preserve">want </w:t>
      </w:r>
      <w:r w:rsidR="00514EF4">
        <w:t>Department</w:t>
      </w:r>
      <w:r w:rsidRPr="008F1628">
        <w:t>s to choose the estate of the size that they need for their business outcomes, in the right place, and not worry about whether that is a leasehold, a freehold,</w:t>
      </w:r>
      <w:r w:rsidR="0097597C">
        <w:t xml:space="preserve"> or a</w:t>
      </w:r>
      <w:r w:rsidRPr="008F1628">
        <w:t xml:space="preserve"> PFI building, which previously they did and that led to some quite odd decisions.</w:t>
      </w:r>
      <w:r>
        <w:t xml:space="preserve"> All of that in the case of offices is managed behind the scenes. From a </w:t>
      </w:r>
      <w:r w:rsidR="00514EF4">
        <w:t>Department</w:t>
      </w:r>
      <w:r>
        <w:t xml:space="preserve">’s point of view, </w:t>
      </w:r>
      <w:r w:rsidR="0097597C">
        <w:t>it is</w:t>
      </w:r>
      <w:r>
        <w:t xml:space="preserve"> paying for space. </w:t>
      </w:r>
      <w:r w:rsidRPr="00B660FE">
        <w:t xml:space="preserve">It is as simple as that. </w:t>
      </w:r>
    </w:p>
    <w:p w:rsidR="00AD569E" w:rsidP="003B3323">
      <w:pPr>
        <w:pStyle w:val="Question"/>
      </w:pPr>
      <w:sdt>
        <w:sdtPr>
          <w:alias w:val="Member"/>
          <w:tag w:val="&lt;Member mnisId='3942' dodsId='62784'&gt;"/>
          <w:id w:val="1601380484"/>
          <w:placeholder>
            <w:docPart w:val="4C15E90E6A124B3FAC2E3EA8AD97063E"/>
          </w:placeholder>
          <w:richText/>
        </w:sdtPr>
        <w:sdtContent>
          <w:r w:rsidRPr="007A14B3">
            <w:rPr>
              <w:b/>
            </w:rPr>
            <w:t>Chair:</w:t>
          </w:r>
        </w:sdtContent>
      </w:sdt>
      <w:r w:rsidRPr="00467DCA">
        <w:t xml:space="preserve"> Following that point to its logical conclusion, if I am a </w:t>
      </w:r>
      <w:r w:rsidR="00514EF4">
        <w:t>Department</w:t>
      </w:r>
      <w:r w:rsidRPr="00467DCA">
        <w:t xml:space="preserve"> in</w:t>
      </w:r>
      <w:r w:rsidR="0097597C">
        <w:t>,</w:t>
      </w:r>
      <w:r w:rsidRPr="00467DCA">
        <w:t xml:space="preserve"> say</w:t>
      </w:r>
      <w:r w:rsidR="0097597C">
        <w:t>,</w:t>
      </w:r>
      <w:r w:rsidRPr="00467DCA">
        <w:t xml:space="preserve"> Darlington</w:t>
      </w:r>
      <w:r w:rsidR="0097597C">
        <w:t>,</w:t>
      </w:r>
      <w:r w:rsidRPr="00467DCA">
        <w:t xml:space="preserve"> I have a rent offered by HMRC or your </w:t>
      </w:r>
      <w:r w:rsidR="00514EF4">
        <w:t>Department</w:t>
      </w:r>
      <w:r w:rsidR="0097597C">
        <w:t>,</w:t>
      </w:r>
      <w:r w:rsidRPr="00467DCA">
        <w:t xml:space="preserve"> and I go along and find a private sector building that is a better nick and they are going to offer it to me for half the price, am I entitled to move to that private sector building?</w:t>
      </w:r>
      <w:r>
        <w:t xml:space="preserve"> </w:t>
      </w:r>
    </w:p>
    <w:p w:rsidR="00AD569E" w:rsidP="003B3323">
      <w:pPr>
        <w:pStyle w:val="Answer"/>
      </w:pPr>
      <w:sdt>
        <w:sdtPr>
          <w:alias w:val="Witness"/>
          <w:id w:val="-277640345"/>
          <w:placeholder>
            <w:docPart w:val="4C15E90E6A124B3FAC2E3EA8AD97063E"/>
          </w:placeholder>
          <w:richText/>
        </w:sdtPr>
        <w:sdtContent>
          <w:r w:rsidRPr="0031664A">
            <w:rPr>
              <w:b/>
              <w:i/>
            </w:rPr>
            <w:t xml:space="preserve">Steven Boyd: </w:t>
          </w:r>
        </w:sdtContent>
      </w:sdt>
      <w:r>
        <w:t xml:space="preserve">They would be entitled to seek to do that. </w:t>
      </w:r>
      <w:r w:rsidRPr="00691AF3">
        <w:t xml:space="preserve">There would be a Cabinet Office control that would manage that, but I would respectfully suggest that they would not get anywhere near as good a deal, because the prices of rent are driven largely by the length of term and </w:t>
      </w:r>
      <w:r w:rsidR="00514EF4">
        <w:t>Department</w:t>
      </w:r>
      <w:r w:rsidRPr="00691AF3">
        <w:t>s typically want short</w:t>
      </w:r>
      <w:r w:rsidR="0097597C">
        <w:t xml:space="preserve"> terms</w:t>
      </w:r>
      <w:r w:rsidRPr="00691AF3">
        <w:t>.</w:t>
      </w:r>
    </w:p>
    <w:p w:rsidR="00AD569E" w:rsidP="003B3323">
      <w:pPr>
        <w:pStyle w:val="Question"/>
      </w:pPr>
      <w:sdt>
        <w:sdtPr>
          <w:alias w:val="Member"/>
          <w:tag w:val="&lt;Member mnisId='3942' dodsId='62784'&gt;"/>
          <w:id w:val="-106741038"/>
          <w:placeholder>
            <w:docPart w:val="4C15E90E6A124B3FAC2E3EA8AD97063E"/>
          </w:placeholder>
          <w:richText/>
        </w:sdtPr>
        <w:sdtContent>
          <w:r w:rsidRPr="007A14B3">
            <w:rPr>
              <w:b/>
            </w:rPr>
            <w:t>Chair:</w:t>
          </w:r>
        </w:sdtContent>
      </w:sdt>
      <w:r>
        <w:t xml:space="preserve"> That is not necessarily true. If you are private sector, you can do what you like. </w:t>
      </w:r>
      <w:r w:rsidRPr="00EF0F78" w:rsidR="0097597C">
        <w:t xml:space="preserve">You </w:t>
      </w:r>
      <w:r w:rsidR="0097597C">
        <w:t xml:space="preserve">might </w:t>
      </w:r>
      <w:r w:rsidRPr="00EF0F78">
        <w:t xml:space="preserve">think, “Well, if I have a </w:t>
      </w:r>
      <w:r w:rsidR="00514EF4">
        <w:t>Government</w:t>
      </w:r>
      <w:r w:rsidRPr="00EF0F78">
        <w:t xml:space="preserve"> </w:t>
      </w:r>
      <w:r w:rsidR="00514EF4">
        <w:t>Department</w:t>
      </w:r>
      <w:r w:rsidRPr="00EF0F78">
        <w:t xml:space="preserve"> here paying for the rent, I have a really good covenant and therefore I am willing to take a lesser rent</w:t>
      </w:r>
      <w:r w:rsidR="0097597C">
        <w:t>”.</w:t>
      </w:r>
      <w:r>
        <w:t xml:space="preserve"> </w:t>
      </w:r>
      <w:r w:rsidRPr="00EF0F78">
        <w:t xml:space="preserve">Would I be allowed therefore to have a </w:t>
      </w:r>
      <w:r w:rsidR="00514EF4">
        <w:t>Department</w:t>
      </w:r>
      <w:r w:rsidRPr="00EF0F78">
        <w:t xml:space="preserve"> do that?</w:t>
      </w:r>
    </w:p>
    <w:p w:rsidR="00AD569E" w:rsidP="003B3323">
      <w:pPr>
        <w:pStyle w:val="Answer"/>
      </w:pPr>
      <w:sdt>
        <w:sdtPr>
          <w:alias w:val="Witness"/>
          <w:id w:val="1314903947"/>
          <w:placeholder>
            <w:docPart w:val="4C15E90E6A124B3FAC2E3EA8AD97063E"/>
          </w:placeholder>
          <w:richText/>
        </w:sdtPr>
        <w:sdtContent>
          <w:r w:rsidRPr="0031664A">
            <w:rPr>
              <w:b/>
              <w:i/>
            </w:rPr>
            <w:t xml:space="preserve">Steven Boyd: </w:t>
          </w:r>
        </w:sdtContent>
      </w:sdt>
      <w:r>
        <w:t xml:space="preserve">They would be able to offer a lower rent because of the covenant for that </w:t>
      </w:r>
      <w:r w:rsidR="00514EF4">
        <w:t>Department</w:t>
      </w:r>
      <w:r>
        <w:t xml:space="preserve">. </w:t>
      </w:r>
      <w:r w:rsidRPr="00835FF8">
        <w:t xml:space="preserve">GPA has the same covenant, so there would be no advantage there. Our advantage is </w:t>
      </w:r>
      <w:r w:rsidR="0097597C">
        <w:t xml:space="preserve">that </w:t>
      </w:r>
      <w:r w:rsidRPr="00835FF8">
        <w:t>we can purchase freeholds or take longer rents for a larger space, which makes our ability to secure it much better.</w:t>
      </w:r>
      <w:r>
        <w:t xml:space="preserve"> </w:t>
      </w:r>
    </w:p>
    <w:p w:rsidR="00AD569E" w:rsidP="003B3323">
      <w:pPr>
        <w:pStyle w:val="Question"/>
      </w:pPr>
      <w:sdt>
        <w:sdtPr>
          <w:alias w:val="Member"/>
          <w:tag w:val="&lt;Member mnisId='3942' dodsId='62784'&gt;"/>
          <w:id w:val="353545385"/>
          <w:placeholder>
            <w:docPart w:val="4C15E90E6A124B3FAC2E3EA8AD97063E"/>
          </w:placeholder>
          <w:richText/>
        </w:sdtPr>
        <w:sdtContent>
          <w:r w:rsidRPr="005D31B2">
            <w:rPr>
              <w:b/>
            </w:rPr>
            <w:t>Chair:</w:t>
          </w:r>
        </w:sdtContent>
      </w:sdt>
      <w:r>
        <w:t xml:space="preserve"> </w:t>
      </w:r>
      <w:r w:rsidR="00AE3908">
        <w:t xml:space="preserve">But my </w:t>
      </w:r>
      <w:r>
        <w:t>point is</w:t>
      </w:r>
      <w:r w:rsidR="00AE3908">
        <w:t xml:space="preserve"> about whether</w:t>
      </w:r>
      <w:r>
        <w:t xml:space="preserve">, if that were on the table, </w:t>
      </w:r>
      <w:r w:rsidRPr="000473DD">
        <w:t xml:space="preserve">the </w:t>
      </w:r>
      <w:r w:rsidR="00514EF4">
        <w:t>Government</w:t>
      </w:r>
      <w:r w:rsidRPr="000473DD">
        <w:t xml:space="preserve"> </w:t>
      </w:r>
      <w:r w:rsidR="00AE3908">
        <w:t xml:space="preserve">would </w:t>
      </w:r>
      <w:r w:rsidRPr="000473DD">
        <w:t xml:space="preserve">allow that </w:t>
      </w:r>
      <w:r w:rsidR="00514EF4">
        <w:t>Department</w:t>
      </w:r>
      <w:r w:rsidRPr="000473DD">
        <w:t xml:space="preserve"> to move into the private commercial property</w:t>
      </w:r>
      <w:r w:rsidR="00AE3908">
        <w:t>.</w:t>
      </w:r>
    </w:p>
    <w:p w:rsidR="00AD569E" w:rsidP="003B3323">
      <w:pPr>
        <w:pStyle w:val="Answer"/>
      </w:pPr>
      <w:sdt>
        <w:sdtPr>
          <w:alias w:val="Witness"/>
          <w:id w:val="464624746"/>
          <w:placeholder>
            <w:docPart w:val="4C15E90E6A124B3FAC2E3EA8AD97063E"/>
          </w:placeholder>
          <w:richText/>
        </w:sdtPr>
        <w:sdtContent>
          <w:r w:rsidRPr="0031664A">
            <w:rPr>
              <w:b/>
              <w:i/>
            </w:rPr>
            <w:t xml:space="preserve">Steven Boyd: </w:t>
          </w:r>
        </w:sdtContent>
      </w:sdt>
      <w:r w:rsidRPr="00C762A5">
        <w:t xml:space="preserve">That would be a matter for the Office of </w:t>
      </w:r>
      <w:r w:rsidR="00514EF4">
        <w:t>Government</w:t>
      </w:r>
      <w:r w:rsidRPr="00C762A5">
        <w:t xml:space="preserve"> Property to look at.</w:t>
      </w:r>
    </w:p>
    <w:p w:rsidR="00AD569E" w:rsidP="003B3323">
      <w:pPr>
        <w:pStyle w:val="Question"/>
      </w:pPr>
      <w:sdt>
        <w:sdtPr>
          <w:alias w:val="Member"/>
          <w:tag w:val="&lt;Member mnisId='3942' dodsId='62784'&gt;"/>
          <w:id w:val="-566965483"/>
          <w:placeholder>
            <w:docPart w:val="4C15E90E6A124B3FAC2E3EA8AD97063E"/>
          </w:placeholder>
          <w:richText/>
        </w:sdtPr>
        <w:sdtContent>
          <w:r w:rsidRPr="005D31B2">
            <w:rPr>
              <w:b/>
            </w:rPr>
            <w:t>Chair:</w:t>
          </w:r>
        </w:sdtContent>
      </w:sdt>
      <w:r>
        <w:t xml:space="preserve"> That is a principle</w:t>
      </w:r>
      <w:r w:rsidR="00AE3908">
        <w:t>—</w:t>
      </w:r>
      <w:r>
        <w:t>yes or no.</w:t>
      </w:r>
    </w:p>
    <w:p w:rsidR="00AD569E" w:rsidP="003B3323">
      <w:pPr>
        <w:pStyle w:val="Answer"/>
      </w:pPr>
      <w:sdt>
        <w:sdtPr>
          <w:alias w:val="Witness"/>
          <w:id w:val="-1326586637"/>
          <w:placeholder>
            <w:docPart w:val="4C15E90E6A124B3FAC2E3EA8AD97063E"/>
          </w:placeholder>
          <w:richText/>
        </w:sdtPr>
        <w:sdtContent>
          <w:r w:rsidRPr="0031664A">
            <w:rPr>
              <w:b/>
              <w:i/>
            </w:rPr>
            <w:t xml:space="preserve">Steven Boyd: </w:t>
          </w:r>
        </w:sdtContent>
      </w:sdt>
      <w:r>
        <w:t xml:space="preserve">As a principle, </w:t>
      </w:r>
      <w:r w:rsidRPr="006A74E0">
        <w:t xml:space="preserve">if there is space in existing </w:t>
      </w:r>
      <w:r w:rsidR="00514EF4">
        <w:t>Government</w:t>
      </w:r>
      <w:r w:rsidRPr="006A74E0">
        <w:t xml:space="preserve"> buildings, no, that would not be allowed.</w:t>
      </w:r>
    </w:p>
    <w:p w:rsidR="00AD569E" w:rsidP="003B3323">
      <w:pPr>
        <w:pStyle w:val="Question"/>
      </w:pPr>
      <w:sdt>
        <w:sdtPr>
          <w:alias w:val="Member"/>
          <w:tag w:val="&lt;Member mnisId='4809' dodsId='157044'&gt;"/>
          <w:id w:val="157286476"/>
          <w:placeholder>
            <w:docPart w:val="4C15E90E6A124B3FAC2E3EA8AD97063E"/>
          </w:placeholder>
          <w:richText/>
        </w:sdtPr>
        <w:sdtContent>
          <w:r w:rsidRPr="005D31B2">
            <w:rPr>
              <w:b/>
            </w:rPr>
            <w:t>Beth Winter:</w:t>
          </w:r>
        </w:sdtContent>
      </w:sdt>
      <w:r>
        <w:t xml:space="preserve"> </w:t>
      </w:r>
      <w:r w:rsidR="00AE3908">
        <w:t xml:space="preserve">To </w:t>
      </w:r>
      <w:r w:rsidRPr="003362E1">
        <w:t xml:space="preserve">move on, because I am very conscious of time, Mr Burghart, what is currently the target of job cuts across </w:t>
      </w:r>
      <w:r w:rsidR="00514EF4">
        <w:t>Government</w:t>
      </w:r>
      <w:r w:rsidRPr="003362E1">
        <w:t xml:space="preserve"> and what is the timeframe for those job cuts to take place?</w:t>
      </w:r>
    </w:p>
    <w:p w:rsidR="00AD569E" w:rsidP="003B3323">
      <w:pPr>
        <w:pStyle w:val="Answer"/>
      </w:pPr>
      <w:sdt>
        <w:sdtPr>
          <w:alias w:val="Witness"/>
          <w:id w:val="-1790659239"/>
          <w:placeholder>
            <w:docPart w:val="4C15E90E6A124B3FAC2E3EA8AD97063E"/>
          </w:placeholder>
          <w:richText/>
        </w:sdtPr>
        <w:sdtContent>
          <w:r w:rsidRPr="0031664A">
            <w:rPr>
              <w:b/>
              <w:i/>
            </w:rPr>
            <w:t>Alex Burghart:</w:t>
          </w:r>
          <w:r w:rsidRPr="005D31B2">
            <w:rPr>
              <w:b/>
            </w:rPr>
            <w:t xml:space="preserve"> </w:t>
          </w:r>
        </w:sdtContent>
      </w:sdt>
      <w:r>
        <w:t>There is no target.</w:t>
      </w:r>
    </w:p>
    <w:p w:rsidR="00AD569E" w:rsidP="003B3323">
      <w:pPr>
        <w:pStyle w:val="Question"/>
      </w:pPr>
      <w:sdt>
        <w:sdtPr>
          <w:alias w:val="Member"/>
          <w:tag w:val="&lt;Member mnisId='4809' dodsId='157044'&gt;"/>
          <w:id w:val="-636019777"/>
          <w:placeholder>
            <w:docPart w:val="4C15E90E6A124B3FAC2E3EA8AD97063E"/>
          </w:placeholder>
          <w:richText/>
        </w:sdtPr>
        <w:sdtContent>
          <w:r w:rsidRPr="005D31B2">
            <w:rPr>
              <w:b/>
            </w:rPr>
            <w:t>Beth Winter:</w:t>
          </w:r>
        </w:sdtContent>
      </w:sdt>
      <w:r>
        <w:t xml:space="preserve"> </w:t>
      </w:r>
      <w:r w:rsidRPr="00335248">
        <w:t>Earlier in the year</w:t>
      </w:r>
      <w:r w:rsidR="001F1FB8">
        <w:t>,</w:t>
      </w:r>
      <w:r w:rsidRPr="00335248">
        <w:t xml:space="preserve"> the Chancellor of the Duchy of Lancaster told us that, although the </w:t>
      </w:r>
      <w:r w:rsidR="00514EF4">
        <w:t>Government</w:t>
      </w:r>
      <w:r w:rsidRPr="00335248">
        <w:t xml:space="preserve"> had abandoned its formal target, it was still committed to reducing </w:t>
      </w:r>
      <w:r w:rsidR="00C9213C">
        <w:t>departmental</w:t>
      </w:r>
      <w:r w:rsidRPr="00335248">
        <w:t xml:space="preserve"> budgets, broadly in line with this target.</w:t>
      </w:r>
      <w:r>
        <w:t xml:space="preserve"> Can you just clarify the target number of job cuts </w:t>
      </w:r>
      <w:r w:rsidRPr="00045165">
        <w:t xml:space="preserve">planned across </w:t>
      </w:r>
      <w:r w:rsidR="00514EF4">
        <w:t>Government</w:t>
      </w:r>
      <w:r w:rsidRPr="00045165">
        <w:t xml:space="preserve"> and exactly what I just asked? </w:t>
      </w:r>
    </w:p>
    <w:p w:rsidR="00AD569E" w:rsidP="003B3323">
      <w:pPr>
        <w:pStyle w:val="Answer"/>
      </w:pPr>
      <w:sdt>
        <w:sdtPr>
          <w:alias w:val="Witness"/>
          <w:id w:val="-1640025413"/>
          <w:placeholder>
            <w:docPart w:val="4C15E90E6A124B3FAC2E3EA8AD97063E"/>
          </w:placeholder>
          <w:richText/>
        </w:sdtPr>
        <w:sdtContent>
          <w:r w:rsidRPr="0031664A">
            <w:rPr>
              <w:b/>
              <w:i/>
            </w:rPr>
            <w:t>Alex Burghart:</w:t>
          </w:r>
          <w:r w:rsidRPr="000B21EB">
            <w:rPr>
              <w:b/>
            </w:rPr>
            <w:t xml:space="preserve"> </w:t>
          </w:r>
        </w:sdtContent>
      </w:sdt>
      <w:r w:rsidR="00514EF4">
        <w:t>Government</w:t>
      </w:r>
      <w:r w:rsidRPr="00E32A79">
        <w:t xml:space="preserve"> </w:t>
      </w:r>
      <w:r>
        <w:t>are</w:t>
      </w:r>
      <w:r w:rsidRPr="00E32A79">
        <w:t xml:space="preserve"> absolutely always looking for efficiencies. Those efficiencies come in a plethora of ways. I do not want to give you the impression that we are not seeking to make savings. </w:t>
      </w:r>
      <w:r>
        <w:t xml:space="preserve">We very much are. Previous </w:t>
      </w:r>
      <w:r w:rsidR="00155D44">
        <w:t xml:space="preserve">Ministers </w:t>
      </w:r>
      <w:r>
        <w:t>have set a numerical target. We are not doing that.</w:t>
      </w:r>
    </w:p>
    <w:p w:rsidR="00AD569E" w:rsidP="003B3323">
      <w:pPr>
        <w:pStyle w:val="Question"/>
      </w:pPr>
      <w:sdt>
        <w:sdtPr>
          <w:alias w:val="Member"/>
          <w:tag w:val="&lt;Member mnisId='4809' dodsId='157044'&gt;"/>
          <w:id w:val="1446809902"/>
          <w:placeholder>
            <w:docPart w:val="4C15E90E6A124B3FAC2E3EA8AD97063E"/>
          </w:placeholder>
          <w:richText/>
        </w:sdtPr>
        <w:sdtContent>
          <w:r w:rsidRPr="000B21EB">
            <w:rPr>
              <w:b/>
            </w:rPr>
            <w:t>Beth Winter:</w:t>
          </w:r>
        </w:sdtContent>
      </w:sdt>
      <w:r>
        <w:t xml:space="preserve"> </w:t>
      </w:r>
      <w:r w:rsidRPr="00D14DB4">
        <w:t>There is no target and there are not going to be any job cuts.</w:t>
      </w:r>
    </w:p>
    <w:p w:rsidR="00AD569E" w:rsidP="003B3323">
      <w:pPr>
        <w:pStyle w:val="Answer"/>
      </w:pPr>
      <w:sdt>
        <w:sdtPr>
          <w:alias w:val="Witness"/>
          <w:id w:val="176394548"/>
          <w:placeholder>
            <w:docPart w:val="4C15E90E6A124B3FAC2E3EA8AD97063E"/>
          </w:placeholder>
          <w:richText/>
        </w:sdtPr>
        <w:sdtContent>
          <w:r w:rsidRPr="0031664A">
            <w:rPr>
              <w:b/>
              <w:i/>
            </w:rPr>
            <w:t>Alex Burghart:</w:t>
          </w:r>
          <w:r w:rsidRPr="000B21EB">
            <w:rPr>
              <w:b/>
            </w:rPr>
            <w:t xml:space="preserve"> </w:t>
          </w:r>
        </w:sdtContent>
      </w:sdt>
      <w:r>
        <w:t xml:space="preserve">No, those two things are different. </w:t>
      </w:r>
      <w:r w:rsidRPr="00C056C3">
        <w:t>We are not saying that there will not be any efficiencies. What we are saying is that we have not set a target for the number of headcount reductions.</w:t>
      </w:r>
    </w:p>
    <w:p w:rsidR="00AD569E" w:rsidP="003B3323">
      <w:pPr>
        <w:pStyle w:val="Question"/>
      </w:pPr>
      <w:sdt>
        <w:sdtPr>
          <w:alias w:val="Member"/>
          <w:tag w:val="&lt;Member mnisId='4809' dodsId='157044'&gt;"/>
          <w:id w:val="-425649217"/>
          <w:placeholder>
            <w:docPart w:val="4C15E90E6A124B3FAC2E3EA8AD97063E"/>
          </w:placeholder>
          <w:richText/>
        </w:sdtPr>
        <w:sdtContent>
          <w:r w:rsidRPr="000B21EB">
            <w:rPr>
              <w:b/>
            </w:rPr>
            <w:t>Beth Winter:</w:t>
          </w:r>
        </w:sdtContent>
      </w:sdt>
      <w:r>
        <w:t xml:space="preserve"> Will a target be set? If so, what would be the timeframe for that?</w:t>
      </w:r>
    </w:p>
    <w:p w:rsidR="00AD569E" w:rsidP="003B3323">
      <w:pPr>
        <w:pStyle w:val="Answer"/>
      </w:pPr>
      <w:sdt>
        <w:sdtPr>
          <w:alias w:val="Witness"/>
          <w:id w:val="1273588536"/>
          <w:placeholder>
            <w:docPart w:val="4C15E90E6A124B3FAC2E3EA8AD97063E"/>
          </w:placeholder>
          <w:richText/>
        </w:sdtPr>
        <w:sdtContent>
          <w:r w:rsidRPr="0031664A">
            <w:rPr>
              <w:b/>
              <w:i/>
            </w:rPr>
            <w:t>Alex Burghart:</w:t>
          </w:r>
          <w:r w:rsidRPr="000B21EB">
            <w:rPr>
              <w:b/>
            </w:rPr>
            <w:t xml:space="preserve"> </w:t>
          </w:r>
        </w:sdtContent>
      </w:sdt>
      <w:r w:rsidRPr="009771FB">
        <w:t>I do not believe that there will be a numerical target set. We will look at many and various ways of saving money and creating efficiencies, but we are not saying that we have to reduce headcount by a certain figure.</w:t>
      </w:r>
    </w:p>
    <w:p w:rsidR="00AD569E" w:rsidP="003B3323">
      <w:pPr>
        <w:pStyle w:val="Question"/>
      </w:pPr>
      <w:sdt>
        <w:sdtPr>
          <w:alias w:val="Member"/>
          <w:tag w:val="&lt;Member mnisId='4809' dodsId='157044'&gt;"/>
          <w:id w:val="-1242253063"/>
          <w:placeholder>
            <w:docPart w:val="4C15E90E6A124B3FAC2E3EA8AD97063E"/>
          </w:placeholder>
          <w:richText/>
        </w:sdtPr>
        <w:sdtContent>
          <w:r w:rsidRPr="000B21EB">
            <w:rPr>
              <w:b/>
            </w:rPr>
            <w:t>Beth Winter:</w:t>
          </w:r>
        </w:sdtContent>
      </w:sdt>
      <w:r>
        <w:t xml:space="preserve"> My Boyd, what impacts have planned job cuts had? </w:t>
      </w:r>
      <w:r w:rsidRPr="009D7EC2">
        <w:t xml:space="preserve">There was an announcement of 91,000 jobs. I know that </w:t>
      </w:r>
      <w:r w:rsidR="00963935">
        <w:t>has</w:t>
      </w:r>
      <w:r w:rsidRPr="009D7EC2">
        <w:t xml:space="preserve"> now been withdrawn. What impact would that have </w:t>
      </w:r>
      <w:r w:rsidR="003B3323">
        <w:t>on</w:t>
      </w:r>
      <w:r w:rsidRPr="009D7EC2">
        <w:t xml:space="preserve"> the plans for new regional hubs, if any?</w:t>
      </w:r>
      <w:r>
        <w:t xml:space="preserve"> </w:t>
      </w:r>
    </w:p>
    <w:p w:rsidR="00AD569E" w:rsidP="003B3323">
      <w:pPr>
        <w:pStyle w:val="Answer"/>
      </w:pPr>
      <w:sdt>
        <w:sdtPr>
          <w:alias w:val="Witness"/>
          <w:id w:val="2052876514"/>
          <w:placeholder>
            <w:docPart w:val="4C15E90E6A124B3FAC2E3EA8AD97063E"/>
          </w:placeholder>
          <w:richText/>
        </w:sdtPr>
        <w:sdtContent>
          <w:r w:rsidRPr="0031664A">
            <w:rPr>
              <w:b/>
              <w:i/>
            </w:rPr>
            <w:t xml:space="preserve">Steven Boyd: </w:t>
          </w:r>
        </w:sdtContent>
      </w:sdt>
      <w:r w:rsidRPr="00305D19">
        <w:t xml:space="preserve"> There are some impacts. The first one is that, </w:t>
      </w:r>
      <w:r w:rsidR="00963935">
        <w:t>while</w:t>
      </w:r>
      <w:r w:rsidRPr="00305D19">
        <w:t xml:space="preserve"> there is no target, </w:t>
      </w:r>
      <w:r w:rsidR="00514EF4">
        <w:t>Department</w:t>
      </w:r>
      <w:r w:rsidRPr="00305D19">
        <w:t xml:space="preserve">s are looking to how they can be as effective as possible. In some cases, that has led to some assumptions about a smaller number of people, though </w:t>
      </w:r>
      <w:r w:rsidR="00963935">
        <w:t>all</w:t>
      </w:r>
      <w:r w:rsidRPr="00305D19">
        <w:t xml:space="preserve"> </w:t>
      </w:r>
      <w:r w:rsidR="00514EF4">
        <w:t>Department</w:t>
      </w:r>
      <w:r w:rsidRPr="00305D19">
        <w:t xml:space="preserve">s are committed to maintaining their </w:t>
      </w:r>
      <w:r>
        <w:t>Places for Growth</w:t>
      </w:r>
      <w:r w:rsidRPr="00305D19">
        <w:t xml:space="preserve"> targets to move people to the regions. Largely because of the pandemic, the other impact has been one of a little uncertainty about what future workforce plans are. Of course we need to aim for what workforce numbers will be in five or 10 years</w:t>
      </w:r>
      <w:r>
        <w:t>’</w:t>
      </w:r>
      <w:r w:rsidRPr="00305D19">
        <w:t xml:space="preserve"> time, not what they are this week.</w:t>
      </w:r>
    </w:p>
    <w:p w:rsidR="00AD569E" w:rsidP="003B3323">
      <w:pPr>
        <w:pStyle w:val="Question"/>
      </w:pPr>
      <w:sdt>
        <w:sdtPr>
          <w:alias w:val="Member"/>
          <w:tag w:val="&lt;Member mnisId='4809' dodsId='157044'&gt;"/>
          <w:id w:val="1755402931"/>
          <w:placeholder>
            <w:docPart w:val="4C15E90E6A124B3FAC2E3EA8AD97063E"/>
          </w:placeholder>
          <w:richText/>
        </w:sdtPr>
        <w:sdtContent>
          <w:r w:rsidRPr="00A559F8">
            <w:rPr>
              <w:b/>
            </w:rPr>
            <w:t>Beth Winter:</w:t>
          </w:r>
        </w:sdtContent>
      </w:sdt>
      <w:r>
        <w:t xml:space="preserve"> It is being taken into account.</w:t>
      </w:r>
    </w:p>
    <w:p w:rsidR="00AD569E" w:rsidP="003B3323">
      <w:pPr>
        <w:pStyle w:val="Answer"/>
      </w:pPr>
      <w:sdt>
        <w:sdtPr>
          <w:alias w:val="Witness"/>
          <w:id w:val="1798875621"/>
          <w:placeholder>
            <w:docPart w:val="4C15E90E6A124B3FAC2E3EA8AD97063E"/>
          </w:placeholder>
          <w:richText/>
        </w:sdtPr>
        <w:sdtContent>
          <w:r w:rsidRPr="0031664A">
            <w:rPr>
              <w:b/>
              <w:i/>
            </w:rPr>
            <w:t xml:space="preserve">Steven Boyd: </w:t>
          </w:r>
        </w:sdtContent>
      </w:sdt>
      <w:r>
        <w:t>It is.</w:t>
      </w:r>
    </w:p>
    <w:p w:rsidR="00AD569E" w:rsidP="003B3323">
      <w:pPr>
        <w:pStyle w:val="Question"/>
      </w:pPr>
      <w:sdt>
        <w:sdtPr>
          <w:alias w:val="Member"/>
          <w:tag w:val="&lt;Member mnisId='4809' dodsId='157044'&gt;"/>
          <w:id w:val="1028067363"/>
          <w:placeholder>
            <w:docPart w:val="4C15E90E6A124B3FAC2E3EA8AD97063E"/>
          </w:placeholder>
          <w:richText/>
        </w:sdtPr>
        <w:sdtContent>
          <w:r w:rsidRPr="00A559F8">
            <w:rPr>
              <w:b/>
            </w:rPr>
            <w:t>Beth Winter:</w:t>
          </w:r>
        </w:sdtContent>
      </w:sdt>
      <w:r>
        <w:t xml:space="preserve"> </w:t>
      </w:r>
      <w:r w:rsidRPr="00053116">
        <w:t>Mr Chand, finally, if civil servants do relocate to a new city, are they assured that their post will not be made redundant?</w:t>
      </w:r>
      <w:r>
        <w:t xml:space="preserve"> </w:t>
      </w:r>
      <w:r w:rsidRPr="00AA7505">
        <w:t xml:space="preserve">Is it a guarantee that their </w:t>
      </w:r>
      <w:r w:rsidR="00963935">
        <w:t>post will</w:t>
      </w:r>
      <w:r w:rsidRPr="00AA7505">
        <w:t xml:space="preserve"> be retained?</w:t>
      </w:r>
    </w:p>
    <w:p w:rsidR="00AD569E" w:rsidP="003B3323">
      <w:pPr>
        <w:pStyle w:val="Answer"/>
      </w:pPr>
      <w:sdt>
        <w:sdtPr>
          <w:alias w:val="Witness"/>
          <w:id w:val="-880555730"/>
          <w:placeholder>
            <w:docPart w:val="4C15E90E6A124B3FAC2E3EA8AD97063E"/>
          </w:placeholder>
          <w:richText/>
        </w:sdtPr>
        <w:sdtContent>
          <w:r w:rsidRPr="0031664A">
            <w:rPr>
              <w:b/>
              <w:i/>
            </w:rPr>
            <w:t xml:space="preserve">Ravi Chand: </w:t>
          </w:r>
        </w:sdtContent>
      </w:sdt>
      <w:r>
        <w:t xml:space="preserve">There are no planned redundancies, just to be clear on that. </w:t>
      </w:r>
      <w:r w:rsidRPr="00A32A27">
        <w:t xml:space="preserve">Each </w:t>
      </w:r>
      <w:r w:rsidR="00514EF4">
        <w:t>Department</w:t>
      </w:r>
      <w:r w:rsidRPr="00A32A27">
        <w:t xml:space="preserve"> has to make its own judgment call. What we are strongly encouraging is that roles </w:t>
      </w:r>
      <w:r w:rsidRPr="00A32A27" w:rsidR="00963935">
        <w:t xml:space="preserve">that </w:t>
      </w:r>
      <w:r w:rsidRPr="00A32A27">
        <w:t xml:space="preserve">are relocated to a place have a sustainable future. We have set that out very clearly in the expectation of </w:t>
      </w:r>
      <w:r w:rsidR="00514EF4">
        <w:t>Department</w:t>
      </w:r>
      <w:r w:rsidRPr="00A32A27">
        <w:t xml:space="preserve">s. Of course, there are a whole bunch of other factors that may come into play in terms of </w:t>
      </w:r>
      <w:r w:rsidR="00514EF4">
        <w:t>Department</w:t>
      </w:r>
      <w:r w:rsidRPr="00A32A27">
        <w:t>s and efficiencies</w:t>
      </w:r>
      <w:r w:rsidR="00963935">
        <w:t>,</w:t>
      </w:r>
      <w:r w:rsidRPr="00A32A27">
        <w:t xml:space="preserve"> and changes that may take place. I cannot pre-empt what might happen in the future, but</w:t>
      </w:r>
      <w:r w:rsidR="004B3217">
        <w:t>,</w:t>
      </w:r>
      <w:r w:rsidRPr="00A32A27">
        <w:t xml:space="preserve"> as it stands, no </w:t>
      </w:r>
      <w:r w:rsidR="00514EF4">
        <w:t>Department</w:t>
      </w:r>
      <w:r w:rsidRPr="00A32A27">
        <w:t xml:space="preserve"> has yet come to me and said that the roles </w:t>
      </w:r>
      <w:r w:rsidR="004B3217">
        <w:t>it has</w:t>
      </w:r>
      <w:r w:rsidRPr="00A32A27">
        <w:t xml:space="preserve"> relocated are at risk of redundancy.</w:t>
      </w:r>
      <w:r>
        <w:t xml:space="preserve"> </w:t>
      </w:r>
    </w:p>
    <w:p w:rsidR="00AD569E" w:rsidP="003B3323">
      <w:pPr>
        <w:pStyle w:val="Question"/>
      </w:pPr>
      <w:sdt>
        <w:sdtPr>
          <w:alias w:val="Member"/>
          <w:tag w:val="&lt;Member mnisId='4444' dodsId='106237'&gt;"/>
          <w:id w:val="58758386"/>
          <w:placeholder>
            <w:docPart w:val="4C15E90E6A124B3FAC2E3EA8AD97063E"/>
          </w:placeholder>
          <w:richText/>
        </w:sdtPr>
        <w:sdtContent>
          <w:r w:rsidRPr="00974753">
            <w:rPr>
              <w:b/>
            </w:rPr>
            <w:t>Karin Smyth:</w:t>
          </w:r>
        </w:sdtContent>
      </w:sdt>
      <w:r>
        <w:t xml:space="preserve"> Slightly revisiting our previous discussion, what happens to </w:t>
      </w:r>
      <w:r w:rsidRPr="00F25790">
        <w:t xml:space="preserve">a </w:t>
      </w:r>
      <w:r w:rsidR="00514EF4">
        <w:t>Department</w:t>
      </w:r>
      <w:r>
        <w:t>’</w:t>
      </w:r>
      <w:r w:rsidRPr="00F25790">
        <w:t>s regional hub or secondary headquarters, in the event of machinery</w:t>
      </w:r>
      <w:r>
        <w:t xml:space="preserve"> of </w:t>
      </w:r>
      <w:r w:rsidR="00514EF4">
        <w:t>Government</w:t>
      </w:r>
      <w:r w:rsidRPr="00F25790">
        <w:t xml:space="preserve"> changes? Perhaps that </w:t>
      </w:r>
      <w:r w:rsidR="00514EF4">
        <w:t>Department</w:t>
      </w:r>
      <w:r w:rsidRPr="00F25790">
        <w:t xml:space="preserve"> then takes out some of its functions that are not part of that hub.</w:t>
      </w:r>
      <w:r>
        <w:t xml:space="preserve"> </w:t>
      </w:r>
    </w:p>
    <w:p w:rsidR="00AD569E" w:rsidP="003B3323">
      <w:pPr>
        <w:pStyle w:val="Answer"/>
      </w:pPr>
      <w:sdt>
        <w:sdtPr>
          <w:alias w:val="Witness"/>
          <w:id w:val="1502315276"/>
          <w:placeholder>
            <w:docPart w:val="4C15E90E6A124B3FAC2E3EA8AD97063E"/>
          </w:placeholder>
          <w:richText/>
        </w:sdtPr>
        <w:sdtContent>
          <w:r w:rsidRPr="0031664A">
            <w:rPr>
              <w:b/>
              <w:i/>
            </w:rPr>
            <w:t xml:space="preserve">Steven Boyd: </w:t>
          </w:r>
        </w:sdtContent>
      </w:sdt>
      <w:r>
        <w:t xml:space="preserve">In the case of the recent machinery of </w:t>
      </w:r>
      <w:r w:rsidR="00514EF4">
        <w:t>Government</w:t>
      </w:r>
      <w:r w:rsidR="004B3217">
        <w:t>—</w:t>
      </w:r>
      <w:r>
        <w:t>MO</w:t>
      </w:r>
      <w:r w:rsidRPr="001B1E1C">
        <w:t>G</w:t>
      </w:r>
      <w:r w:rsidR="004B3217">
        <w:t>—</w:t>
      </w:r>
      <w:r w:rsidRPr="001B1E1C">
        <w:t>changes,</w:t>
      </w:r>
      <w:r>
        <w:t xml:space="preserve"> it is</w:t>
      </w:r>
      <w:r w:rsidRPr="001B1E1C">
        <w:t xml:space="preserve"> largely simplifying. Largely we have seen </w:t>
      </w:r>
      <w:r>
        <w:t>BEIS</w:t>
      </w:r>
      <w:r w:rsidRPr="001B1E1C">
        <w:t xml:space="preserve"> split into three </w:t>
      </w:r>
      <w:r w:rsidR="00514EF4">
        <w:t>Department</w:t>
      </w:r>
      <w:r w:rsidRPr="001B1E1C">
        <w:t xml:space="preserve">s. In the case of the element that </w:t>
      </w:r>
      <w:r w:rsidR="004B3217">
        <w:t>has</w:t>
      </w:r>
      <w:r w:rsidRPr="001B1E1C">
        <w:t xml:space="preserve"> gone into </w:t>
      </w:r>
      <w:r w:rsidR="004B3217">
        <w:t xml:space="preserve">the </w:t>
      </w:r>
      <w:r w:rsidR="00514EF4">
        <w:t>Department</w:t>
      </w:r>
      <w:r w:rsidRPr="001B1E1C">
        <w:t xml:space="preserve"> </w:t>
      </w:r>
      <w:r w:rsidR="004B3217">
        <w:t>for</w:t>
      </w:r>
      <w:r w:rsidRPr="001B1E1C">
        <w:t xml:space="preserve"> Business and Trade</w:t>
      </w:r>
      <w:r>
        <w:t xml:space="preserve">, </w:t>
      </w:r>
      <w:r w:rsidRPr="001B1E1C">
        <w:t xml:space="preserve">that is reasonably straightforward. That is a joined-up organisation. </w:t>
      </w:r>
      <w:r w:rsidR="004B3217">
        <w:t xml:space="preserve">For the </w:t>
      </w:r>
      <w:r>
        <w:t xml:space="preserve">two new </w:t>
      </w:r>
      <w:r w:rsidR="00514EF4">
        <w:t>Department</w:t>
      </w:r>
      <w:r>
        <w:t xml:space="preserve">s, however, that is a new thing. They need to work out what </w:t>
      </w:r>
      <w:r w:rsidRPr="00CB30B3">
        <w:t>their workforce strateg</w:t>
      </w:r>
      <w:r>
        <w:t>i</w:t>
      </w:r>
      <w:r w:rsidRPr="00CB30B3">
        <w:t>es and location strategies are</w:t>
      </w:r>
      <w:r>
        <w:t>. T</w:t>
      </w:r>
      <w:r w:rsidRPr="00CB30B3">
        <w:t xml:space="preserve">hat is something that clearly neither of them has quite got to yet, because they were formed </w:t>
      </w:r>
      <w:r w:rsidRPr="00CB30B3" w:rsidR="004B3217">
        <w:t xml:space="preserve">only </w:t>
      </w:r>
      <w:r w:rsidRPr="00CB30B3">
        <w:t>very recently.</w:t>
      </w:r>
      <w:r>
        <w:t xml:space="preserve"> As</w:t>
      </w:r>
      <w:r w:rsidRPr="00CB30B3">
        <w:t xml:space="preserve"> you point out, they will be building on people who are already based in all parts of the UK.</w:t>
      </w:r>
    </w:p>
    <w:p w:rsidR="00AD569E" w:rsidP="003B3323">
      <w:pPr>
        <w:pStyle w:val="Answer"/>
      </w:pPr>
      <w:r>
        <w:t xml:space="preserve">Once we </w:t>
      </w:r>
      <w:r w:rsidR="004B3217">
        <w:t xml:space="preserve">get to </w:t>
      </w:r>
      <w:r>
        <w:t>the end of the discussion with them about how they want to base themselves, l</w:t>
      </w:r>
      <w:r w:rsidRPr="006C1DC3">
        <w:t xml:space="preserve">argely the existing occupancy agreement between </w:t>
      </w:r>
      <w:r>
        <w:t>BEIS</w:t>
      </w:r>
      <w:r w:rsidRPr="006C1DC3">
        <w:t xml:space="preserve"> and us will transfer to an agreement between us and one or more of those new </w:t>
      </w:r>
      <w:r w:rsidR="00514EF4">
        <w:t>Department</w:t>
      </w:r>
      <w:r w:rsidRPr="006C1DC3">
        <w:t xml:space="preserve">s. </w:t>
      </w:r>
      <w:r>
        <w:t>I</w:t>
      </w:r>
      <w:r w:rsidRPr="006C1DC3">
        <w:t>t is a reasonably straightforward thing</w:t>
      </w:r>
      <w:r w:rsidR="004B3217">
        <w:t>,</w:t>
      </w:r>
      <w:r w:rsidRPr="006C1DC3">
        <w:t xml:space="preserve"> </w:t>
      </w:r>
      <w:r w:rsidRPr="006C1DC3" w:rsidR="004B3217">
        <w:t xml:space="preserve">once </w:t>
      </w:r>
      <w:r w:rsidRPr="006C1DC3">
        <w:t>they have decided and we have helped them with what their new workforce plans are.</w:t>
      </w:r>
    </w:p>
    <w:p w:rsidR="00AD569E" w:rsidP="003B3323">
      <w:pPr>
        <w:pStyle w:val="Question"/>
      </w:pPr>
      <w:sdt>
        <w:sdtPr>
          <w:alias w:val="Member"/>
          <w:tag w:val="&lt;Member mnisId='4444' dodsId='106237'&gt;"/>
          <w:id w:val="1069000570"/>
          <w:placeholder>
            <w:docPart w:val="4C15E90E6A124B3FAC2E3EA8AD97063E"/>
          </w:placeholder>
          <w:richText/>
        </w:sdtPr>
        <w:sdtContent>
          <w:r w:rsidRPr="00200F0F">
            <w:rPr>
              <w:b/>
            </w:rPr>
            <w:t>Karin Smyth:</w:t>
          </w:r>
        </w:sdtContent>
      </w:sdt>
      <w:r>
        <w:t xml:space="preserve"> </w:t>
      </w:r>
      <w:r w:rsidR="004B3217">
        <w:t xml:space="preserve">The </w:t>
      </w:r>
      <w:r w:rsidR="00514EF4">
        <w:t>Department</w:t>
      </w:r>
      <w:r>
        <w:t xml:space="preserve"> hubs presumably have break clauses. You talked earlier about longer rental agreements. Do they have standard break clauses?</w:t>
      </w:r>
    </w:p>
    <w:p w:rsidR="00AD569E" w:rsidP="003B3323">
      <w:pPr>
        <w:pStyle w:val="Answer"/>
      </w:pPr>
      <w:sdt>
        <w:sdtPr>
          <w:alias w:val="Witness"/>
          <w:id w:val="1442180238"/>
          <w:placeholder>
            <w:docPart w:val="4C15E90E6A124B3FAC2E3EA8AD97063E"/>
          </w:placeholder>
          <w:richText/>
        </w:sdtPr>
        <w:sdtContent>
          <w:r w:rsidRPr="0031664A">
            <w:rPr>
              <w:b/>
              <w:i/>
            </w:rPr>
            <w:t xml:space="preserve">Steven Boyd: </w:t>
          </w:r>
        </w:sdtContent>
      </w:sdt>
      <w:r>
        <w:t xml:space="preserve">They do have clauses that allow them to leave at some point, with the </w:t>
      </w:r>
      <w:r w:rsidRPr="00894628">
        <w:t xml:space="preserve">necessary notice. We would transfer those to the new </w:t>
      </w:r>
      <w:r w:rsidR="00514EF4">
        <w:t>Department</w:t>
      </w:r>
      <w:r w:rsidRPr="00894628">
        <w:t>s. We would just transfer that on a level</w:t>
      </w:r>
      <w:r>
        <w:t>,</w:t>
      </w:r>
      <w:r w:rsidRPr="00894628">
        <w:t xml:space="preserve"> because effectively it is the same people doing the same jobs.</w:t>
      </w:r>
    </w:p>
    <w:p w:rsidR="00AD569E" w:rsidP="003B3323">
      <w:pPr>
        <w:pStyle w:val="Question"/>
      </w:pPr>
      <w:sdt>
        <w:sdtPr>
          <w:alias w:val="Member"/>
          <w:tag w:val="&lt;Member mnisId='4444' dodsId='106237'&gt;"/>
          <w:id w:val="9347553"/>
          <w:placeholder>
            <w:docPart w:val="4C15E90E6A124B3FAC2E3EA8AD97063E"/>
          </w:placeholder>
          <w:richText/>
        </w:sdtPr>
        <w:sdtContent>
          <w:r w:rsidRPr="002201E0">
            <w:rPr>
              <w:b/>
            </w:rPr>
            <w:t>Karin Smyth:</w:t>
          </w:r>
        </w:sdtContent>
      </w:sdt>
      <w:r>
        <w:t xml:space="preserve"> We are interested in this issue about </w:t>
      </w:r>
      <w:r w:rsidR="00514EF4">
        <w:t>Department</w:t>
      </w:r>
      <w:r>
        <w:t xml:space="preserve">s being separate employers. </w:t>
      </w:r>
      <w:r w:rsidRPr="00F5328B">
        <w:t xml:space="preserve">We had a </w:t>
      </w:r>
      <w:r w:rsidR="00601123">
        <w:t>long</w:t>
      </w:r>
      <w:r w:rsidRPr="00F5328B">
        <w:t xml:space="preserve"> discussion with the trade unions particularly about that. </w:t>
      </w:r>
      <w:r w:rsidR="00514EF4">
        <w:t>Government</w:t>
      </w:r>
      <w:r w:rsidRPr="00F5328B">
        <w:t xml:space="preserve"> </w:t>
      </w:r>
      <w:r w:rsidR="00514EF4">
        <w:t>Department</w:t>
      </w:r>
      <w:r w:rsidRPr="00F5328B">
        <w:t xml:space="preserve">s now have different pay scales and terms and conditions for their staff for the same grades, which came as a bit of a shock to some of us. As more people move within different </w:t>
      </w:r>
      <w:r w:rsidR="00514EF4">
        <w:t>Department</w:t>
      </w:r>
      <w:r w:rsidRPr="00F5328B">
        <w:t>s</w:t>
      </w:r>
      <w:r w:rsidR="00601123">
        <w:t>,</w:t>
      </w:r>
      <w:r w:rsidRPr="00F5328B">
        <w:t xml:space="preserve"> and then find themselves co-located in the same city and then the same building, this </w:t>
      </w:r>
      <w:r>
        <w:t xml:space="preserve">leads to a problem of unfairness and perhaps </w:t>
      </w:r>
      <w:r w:rsidR="00601123">
        <w:t xml:space="preserve">of </w:t>
      </w:r>
      <w:r>
        <w:t xml:space="preserve">moving people round. </w:t>
      </w:r>
      <w:r w:rsidRPr="00D90EA4">
        <w:t xml:space="preserve">What is the </w:t>
      </w:r>
      <w:r w:rsidR="00514EF4">
        <w:t>Government</w:t>
      </w:r>
      <w:r>
        <w:t>’</w:t>
      </w:r>
      <w:r w:rsidRPr="00D90EA4">
        <w:t>s view about how we manage that?</w:t>
      </w:r>
    </w:p>
    <w:p w:rsidR="00AD569E" w:rsidP="003B3323">
      <w:pPr>
        <w:pStyle w:val="Answer"/>
      </w:pPr>
      <w:sdt>
        <w:sdtPr>
          <w:alias w:val="Witness"/>
          <w:id w:val="343147945"/>
          <w:placeholder>
            <w:docPart w:val="4C15E90E6A124B3FAC2E3EA8AD97063E"/>
          </w:placeholder>
          <w:richText/>
        </w:sdtPr>
        <w:sdtContent>
          <w:r w:rsidRPr="0031664A">
            <w:rPr>
              <w:b/>
              <w:i/>
            </w:rPr>
            <w:t>Alex Burghart:</w:t>
          </w:r>
          <w:r w:rsidRPr="002201E0">
            <w:rPr>
              <w:b/>
            </w:rPr>
            <w:t xml:space="preserve"> </w:t>
          </w:r>
        </w:sdtContent>
      </w:sdt>
      <w:r>
        <w:t xml:space="preserve">This is actually quite a longstanding practice. </w:t>
      </w:r>
      <w:r w:rsidRPr="008B35FB">
        <w:t>It goes back to 1996. Any such friction that you might describe would have been experienced in Whitehall already. It is not a new thing.</w:t>
      </w:r>
      <w:r>
        <w:t xml:space="preserve"> </w:t>
      </w:r>
    </w:p>
    <w:p w:rsidR="00AD569E" w:rsidP="003B3323">
      <w:pPr>
        <w:pStyle w:val="Question"/>
      </w:pPr>
      <w:sdt>
        <w:sdtPr>
          <w:alias w:val="Member"/>
          <w:tag w:val="&lt;Member mnisId='4444' dodsId='106237'&gt;"/>
          <w:id w:val="-228079831"/>
          <w:placeholder>
            <w:docPart w:val="4C15E90E6A124B3FAC2E3EA8AD97063E"/>
          </w:placeholder>
          <w:richText/>
        </w:sdtPr>
        <w:sdtContent>
          <w:r w:rsidRPr="002201E0">
            <w:rPr>
              <w:b/>
            </w:rPr>
            <w:t>Karin Smyth:</w:t>
          </w:r>
        </w:sdtContent>
      </w:sdt>
      <w:r>
        <w:t xml:space="preserve"> </w:t>
      </w:r>
      <w:r w:rsidRPr="00A020B5">
        <w:t>We are now moving out, as a deliberate policy</w:t>
      </w:r>
      <w:r w:rsidR="00601123">
        <w:t>,</w:t>
      </w:r>
      <w:r w:rsidRPr="00A020B5">
        <w:t xml:space="preserve"> into hubs where you have different </w:t>
      </w:r>
      <w:r w:rsidR="00514EF4">
        <w:t>Department</w:t>
      </w:r>
      <w:r w:rsidRPr="00A020B5">
        <w:t>s in the same building</w:t>
      </w:r>
      <w:r w:rsidR="00601123">
        <w:t xml:space="preserve">, with the </w:t>
      </w:r>
      <w:r w:rsidRPr="00A020B5">
        <w:t>same talent pool</w:t>
      </w:r>
      <w:r w:rsidR="00601123">
        <w:t xml:space="preserve"> working</w:t>
      </w:r>
      <w:r w:rsidRPr="00A020B5">
        <w:t xml:space="preserve"> in the same city.</w:t>
      </w:r>
      <w:r>
        <w:t xml:space="preserve"> </w:t>
      </w:r>
    </w:p>
    <w:p w:rsidR="00AD569E" w:rsidP="003B3323">
      <w:pPr>
        <w:pStyle w:val="Answer"/>
      </w:pPr>
      <w:sdt>
        <w:sdtPr>
          <w:alias w:val="Witness"/>
          <w:id w:val="-1108655145"/>
          <w:placeholder>
            <w:docPart w:val="4C15E90E6A124B3FAC2E3EA8AD97063E"/>
          </w:placeholder>
          <w:richText/>
        </w:sdtPr>
        <w:sdtContent>
          <w:r w:rsidRPr="0031664A">
            <w:rPr>
              <w:b/>
              <w:i/>
            </w:rPr>
            <w:t>Alex Burghart:</w:t>
          </w:r>
          <w:r w:rsidRPr="00544E48">
            <w:rPr>
              <w:b/>
            </w:rPr>
            <w:t xml:space="preserve"> </w:t>
          </w:r>
        </w:sdtContent>
      </w:sdt>
      <w:r w:rsidR="00601123">
        <w:t xml:space="preserve">The </w:t>
      </w:r>
      <w:r>
        <w:t xml:space="preserve">point I am making is that you have buildings in the London estate </w:t>
      </w:r>
      <w:r w:rsidRPr="00C746B0">
        <w:t xml:space="preserve">where large numbers of </w:t>
      </w:r>
      <w:r w:rsidR="00514EF4">
        <w:t>Department</w:t>
      </w:r>
      <w:r w:rsidRPr="00C746B0">
        <w:t xml:space="preserve">s and agencies </w:t>
      </w:r>
      <w:r w:rsidR="00601123">
        <w:t xml:space="preserve">are </w:t>
      </w:r>
      <w:r w:rsidRPr="00C746B0">
        <w:t xml:space="preserve">working </w:t>
      </w:r>
      <w:r>
        <w:t>cheek</w:t>
      </w:r>
      <w:r w:rsidR="00601123">
        <w:t xml:space="preserve"> </w:t>
      </w:r>
      <w:r>
        <w:t>by</w:t>
      </w:r>
      <w:r w:rsidR="00601123">
        <w:t xml:space="preserve"> </w:t>
      </w:r>
      <w:r>
        <w:t>jowl</w:t>
      </w:r>
      <w:r w:rsidRPr="00C746B0">
        <w:t xml:space="preserve"> and sharing communal spaces. </w:t>
      </w:r>
      <w:r>
        <w:t>T</w:t>
      </w:r>
      <w:r w:rsidRPr="00C746B0">
        <w:t xml:space="preserve">his is not a new thing and most people who work in the </w:t>
      </w:r>
      <w:r w:rsidR="00514EF4">
        <w:t>Civil Service</w:t>
      </w:r>
      <w:r w:rsidRPr="00C746B0">
        <w:t xml:space="preserve"> understand that this is the case</w:t>
      </w:r>
      <w:r>
        <w:t>. W</w:t>
      </w:r>
      <w:r w:rsidRPr="00C746B0">
        <w:t>e do not envisage it creating any new frictions</w:t>
      </w:r>
      <w:r>
        <w:t xml:space="preserve"> at all</w:t>
      </w:r>
      <w:r w:rsidRPr="00C746B0">
        <w:t>.</w:t>
      </w:r>
      <w:r>
        <w:t xml:space="preserve"> </w:t>
      </w:r>
    </w:p>
    <w:p w:rsidR="00AD569E" w:rsidP="003B3323">
      <w:pPr>
        <w:pStyle w:val="Question"/>
      </w:pPr>
      <w:sdt>
        <w:sdtPr>
          <w:alias w:val="Member"/>
          <w:tag w:val="&lt;Member mnisId='4444' dodsId='106237'&gt;"/>
          <w:id w:val="-716962281"/>
          <w:placeholder>
            <w:docPart w:val="4C15E90E6A124B3FAC2E3EA8AD97063E"/>
          </w:placeholder>
          <w:richText/>
        </w:sdtPr>
        <w:sdtContent>
          <w:r w:rsidRPr="00544E48">
            <w:rPr>
              <w:b/>
            </w:rPr>
            <w:t>Karin Smyth:</w:t>
          </w:r>
        </w:sdtContent>
      </w:sdt>
      <w:r>
        <w:t xml:space="preserve"> The </w:t>
      </w:r>
      <w:r w:rsidR="00514EF4">
        <w:t>Government</w:t>
      </w:r>
      <w:r>
        <w:t xml:space="preserve"> do not think that</w:t>
      </w:r>
      <w:r w:rsidR="00601123">
        <w:t>,</w:t>
      </w:r>
      <w:r>
        <w:t xml:space="preserve"> </w:t>
      </w:r>
      <w:r w:rsidRPr="00EA7B70">
        <w:t>when you have a smaller travel</w:t>
      </w:r>
      <w:r w:rsidR="00601123">
        <w:t>-</w:t>
      </w:r>
      <w:r w:rsidRPr="00EA7B70">
        <w:t>to</w:t>
      </w:r>
      <w:r w:rsidR="00601123">
        <w:t>-</w:t>
      </w:r>
      <w:r w:rsidRPr="00EA7B70">
        <w:t>work population</w:t>
      </w:r>
      <w:r w:rsidR="00601123">
        <w:t xml:space="preserve"> and</w:t>
      </w:r>
      <w:r w:rsidRPr="00EA7B70">
        <w:t xml:space="preserve"> when demands for skills are very great at the moment, jumping ship</w:t>
      </w:r>
      <w:r w:rsidR="00601123">
        <w:t xml:space="preserve"> and</w:t>
      </w:r>
      <w:r w:rsidRPr="00EA7B70">
        <w:t xml:space="preserve"> moving round in these new areas is a problem.</w:t>
      </w:r>
    </w:p>
    <w:p w:rsidR="00AD569E" w:rsidP="003B3323">
      <w:pPr>
        <w:pStyle w:val="Answer"/>
      </w:pPr>
      <w:sdt>
        <w:sdtPr>
          <w:alias w:val="Witness"/>
          <w:id w:val="1811128463"/>
          <w:placeholder>
            <w:docPart w:val="4C15E90E6A124B3FAC2E3EA8AD97063E"/>
          </w:placeholder>
          <w:richText/>
        </w:sdtPr>
        <w:sdtContent>
          <w:r w:rsidRPr="0031664A">
            <w:rPr>
              <w:b/>
              <w:i/>
            </w:rPr>
            <w:t>Alex Burghart:</w:t>
          </w:r>
          <w:r w:rsidRPr="00F235B7">
            <w:rPr>
              <w:b/>
            </w:rPr>
            <w:t xml:space="preserve"> </w:t>
          </w:r>
        </w:sdtContent>
      </w:sdt>
      <w:r>
        <w:t xml:space="preserve">No, one of the reasons we are creating hubs is so that you can have a range of </w:t>
      </w:r>
      <w:r w:rsidR="00514EF4">
        <w:t>Government</w:t>
      </w:r>
      <w:r>
        <w:t xml:space="preserve"> bodies that can fish for talent in an area that we see has potential.</w:t>
      </w:r>
    </w:p>
    <w:p w:rsidR="00AD569E" w:rsidP="003B3323">
      <w:pPr>
        <w:pStyle w:val="Question"/>
      </w:pPr>
      <w:sdt>
        <w:sdtPr>
          <w:alias w:val="Member"/>
          <w:tag w:val="&lt;Member mnisId='4444' dodsId='106237'&gt;"/>
          <w:id w:val="434870997"/>
          <w:placeholder>
            <w:docPart w:val="4C15E90E6A124B3FAC2E3EA8AD97063E"/>
          </w:placeholder>
          <w:richText/>
        </w:sdtPr>
        <w:sdtContent>
          <w:r w:rsidRPr="00F235B7">
            <w:rPr>
              <w:b/>
            </w:rPr>
            <w:t>Karin Smyth:</w:t>
          </w:r>
        </w:sdtContent>
      </w:sdt>
      <w:r>
        <w:t xml:space="preserve"> They are stealing each other’s fish. I am not a fisherperson, so I know that is not the right analogy.</w:t>
      </w:r>
    </w:p>
    <w:p w:rsidR="00AD569E" w:rsidP="003B3323">
      <w:pPr>
        <w:pStyle w:val="Answer"/>
      </w:pPr>
      <w:sdt>
        <w:sdtPr>
          <w:alias w:val="Witness"/>
          <w:id w:val="386921710"/>
          <w:placeholder>
            <w:docPart w:val="4C15E90E6A124B3FAC2E3EA8AD97063E"/>
          </w:placeholder>
          <w:richText/>
        </w:sdtPr>
        <w:sdtContent>
          <w:r w:rsidRPr="0031664A">
            <w:rPr>
              <w:b/>
              <w:i/>
            </w:rPr>
            <w:t>Alex Burghart:</w:t>
          </w:r>
          <w:r w:rsidRPr="00F235B7">
            <w:rPr>
              <w:b/>
            </w:rPr>
            <w:t xml:space="preserve"> </w:t>
          </w:r>
        </w:sdtContent>
      </w:sdt>
      <w:r>
        <w:t>I am neither a fisher nor an angler myself. To stretch the analogy, the places that we have chosen have a lot of fish. A</w:t>
      </w:r>
      <w:r w:rsidRPr="00674ED2">
        <w:t>ctually</w:t>
      </w:r>
      <w:r>
        <w:t>,</w:t>
      </w:r>
      <w:r w:rsidRPr="00674ED2">
        <w:t xml:space="preserve"> they have some big fish that have not previously been </w:t>
      </w:r>
      <w:r>
        <w:t>caught</w:t>
      </w:r>
      <w:r w:rsidRPr="00674ED2">
        <w:t xml:space="preserve"> because nobody</w:t>
      </w:r>
      <w:r>
        <w:t xml:space="preserve"> has</w:t>
      </w:r>
      <w:r w:rsidRPr="00674ED2">
        <w:t xml:space="preserve"> been fishing</w:t>
      </w:r>
      <w:r>
        <w:t xml:space="preserve"> there</w:t>
      </w:r>
      <w:r w:rsidRPr="00674ED2">
        <w:t>.</w:t>
      </w:r>
    </w:p>
    <w:p w:rsidR="00AD569E" w:rsidP="003B3323">
      <w:pPr>
        <w:pStyle w:val="Question"/>
      </w:pPr>
      <w:sdt>
        <w:sdtPr>
          <w:alias w:val="Member"/>
          <w:tag w:val="&lt;Member mnisId='4845' dodsId='157114'&gt;"/>
          <w:id w:val="1414595156"/>
          <w:placeholder>
            <w:docPart w:val="4C15E90E6A124B3FAC2E3EA8AD97063E"/>
          </w:placeholder>
          <w:richText/>
        </w:sdtPr>
        <w:sdtContent>
          <w:r w:rsidRPr="00162192">
            <w:rPr>
              <w:b/>
            </w:rPr>
            <w:t>Tom Randall:</w:t>
          </w:r>
        </w:sdtContent>
      </w:sdt>
      <w:r>
        <w:t xml:space="preserve"> </w:t>
      </w:r>
      <w:r w:rsidRPr="009B416A">
        <w:t>Minister, we have the establishment</w:t>
      </w:r>
      <w:r>
        <w:t xml:space="preserve"> of the </w:t>
      </w:r>
      <w:r w:rsidRPr="009B416A">
        <w:t xml:space="preserve">regional offices. </w:t>
      </w:r>
      <w:r>
        <w:t xml:space="preserve">Do you think that changes any of the advice that you see from officials or the policy decisions that you as a </w:t>
      </w:r>
      <w:r w:rsidR="00601123">
        <w:t xml:space="preserve">Minister </w:t>
      </w:r>
      <w:r>
        <w:t>take?</w:t>
      </w:r>
    </w:p>
    <w:p w:rsidR="00AD569E" w:rsidP="003B3323">
      <w:pPr>
        <w:pStyle w:val="Answer"/>
      </w:pPr>
      <w:sdt>
        <w:sdtPr>
          <w:alias w:val="Witness"/>
          <w:id w:val="2079777865"/>
          <w:placeholder>
            <w:docPart w:val="4C15E90E6A124B3FAC2E3EA8AD97063E"/>
          </w:placeholder>
          <w:richText/>
        </w:sdtPr>
        <w:sdtContent>
          <w:r w:rsidRPr="0031664A">
            <w:rPr>
              <w:b/>
              <w:i/>
            </w:rPr>
            <w:t>Alex Burghart:</w:t>
          </w:r>
          <w:r w:rsidRPr="00162192">
            <w:rPr>
              <w:b/>
            </w:rPr>
            <w:t xml:space="preserve"> </w:t>
          </w:r>
        </w:sdtContent>
      </w:sdt>
      <w:r>
        <w:t xml:space="preserve">That is a very good question. I have thought about this myself. </w:t>
      </w:r>
      <w:r w:rsidRPr="00F07909">
        <w:t>It is quite difficult to know, in that you ask yourself how many of the views one takes,</w:t>
      </w:r>
      <w:r w:rsidR="0044140B">
        <w:t xml:space="preserve"> or</w:t>
      </w:r>
      <w:r w:rsidRPr="00F07909">
        <w:t xml:space="preserve"> the policy papers one has written in the past, are determined by where one is and where one has grown up. </w:t>
      </w:r>
      <w:r>
        <w:t xml:space="preserve">Obviously, there is an influence there, but it is quite </w:t>
      </w:r>
      <w:r w:rsidR="0044140B">
        <w:t>hard</w:t>
      </w:r>
      <w:r>
        <w:t xml:space="preserve"> to immediately identify in all circumstances. </w:t>
      </w:r>
      <w:r w:rsidRPr="008D41A2">
        <w:t xml:space="preserve">It is certainly true that we are seeing people come into the </w:t>
      </w:r>
      <w:r w:rsidR="00514EF4">
        <w:t>Civil Service</w:t>
      </w:r>
      <w:r w:rsidRPr="008D41A2">
        <w:t xml:space="preserve"> who had not previously considered a role there. That is bound to offer additional perspectives, which we believe will be useful to us across </w:t>
      </w:r>
      <w:r w:rsidR="00514EF4">
        <w:t>Government</w:t>
      </w:r>
      <w:r w:rsidRPr="008D41A2">
        <w:t xml:space="preserve">. </w:t>
      </w:r>
    </w:p>
    <w:p w:rsidR="00AD569E" w:rsidP="003B3323">
      <w:pPr>
        <w:pStyle w:val="Answer"/>
      </w:pPr>
      <w:r w:rsidRPr="008D41A2">
        <w:t>Earlier this week or last week, I was talking to a team in Darlington who said just this</w:t>
      </w:r>
      <w:r w:rsidR="00A74336">
        <w:t>.</w:t>
      </w:r>
      <w:r w:rsidRPr="008D41A2">
        <w:t xml:space="preserve"> </w:t>
      </w:r>
      <w:r w:rsidRPr="008D41A2" w:rsidR="00A74336">
        <w:t xml:space="preserve">They </w:t>
      </w:r>
      <w:r w:rsidRPr="008D41A2">
        <w:t>know</w:t>
      </w:r>
      <w:r w:rsidR="00A74336">
        <w:t>,</w:t>
      </w:r>
      <w:r w:rsidRPr="008D41A2">
        <w:t xml:space="preserve"> because they had spoken to their new recruits, that there </w:t>
      </w:r>
      <w:r w:rsidR="00A74336">
        <w:t>a</w:t>
      </w:r>
      <w:r w:rsidRPr="008D41A2">
        <w:t xml:space="preserve">re people there who had never thought about working for the </w:t>
      </w:r>
      <w:r w:rsidR="00514EF4">
        <w:t>Government</w:t>
      </w:r>
      <w:r w:rsidRPr="008D41A2">
        <w:t xml:space="preserve"> until the opportunity arose close to home.</w:t>
      </w:r>
      <w:r>
        <w:t xml:space="preserve"> That goes very much to the original intentio</w:t>
      </w:r>
      <w:r w:rsidR="002604E0">
        <w:t>n</w:t>
      </w:r>
      <w:r>
        <w:t xml:space="preserve"> we set out in the 2017 manifesto</w:t>
      </w:r>
      <w:r w:rsidR="002604E0">
        <w:t xml:space="preserve">. </w:t>
      </w:r>
      <w:r w:rsidRPr="000D0A6F" w:rsidR="002604E0">
        <w:t xml:space="preserve">We </w:t>
      </w:r>
      <w:r w:rsidRPr="000D0A6F">
        <w:t>want the voices</w:t>
      </w:r>
      <w:r w:rsidR="002604E0">
        <w:t>,</w:t>
      </w:r>
      <w:r w:rsidRPr="000D0A6F">
        <w:t xml:space="preserve"> experiences and skills of people across the </w:t>
      </w:r>
      <w:r w:rsidRPr="000D0A6F" w:rsidR="002604E0">
        <w:t xml:space="preserve">United Kingdom </w:t>
      </w:r>
      <w:r w:rsidRPr="000D0A6F">
        <w:t xml:space="preserve">to be involved in the </w:t>
      </w:r>
      <w:r w:rsidR="00514EF4">
        <w:t>Civil Service</w:t>
      </w:r>
      <w:r w:rsidRPr="000D0A6F">
        <w:t xml:space="preserve"> and the running of the country. We are starting to see that.</w:t>
      </w:r>
    </w:p>
    <w:p w:rsidR="00AD569E" w:rsidP="003B3323">
      <w:pPr>
        <w:pStyle w:val="Question"/>
      </w:pPr>
      <w:sdt>
        <w:sdtPr>
          <w:alias w:val="Member"/>
          <w:tag w:val="&lt;Member mnisId='4845' dodsId='157114'&gt;"/>
          <w:id w:val="314223837"/>
          <w:placeholder>
            <w:docPart w:val="4C15E90E6A124B3FAC2E3EA8AD97063E"/>
          </w:placeholder>
          <w:richText/>
        </w:sdtPr>
        <w:sdtContent>
          <w:r w:rsidRPr="00704555">
            <w:rPr>
              <w:b/>
            </w:rPr>
            <w:t>Tom Randall:</w:t>
          </w:r>
        </w:sdtContent>
      </w:sdt>
      <w:r>
        <w:t xml:space="preserve"> </w:t>
      </w:r>
      <w:r w:rsidR="002604E0">
        <w:t xml:space="preserve">Are those </w:t>
      </w:r>
      <w:r>
        <w:t>new people who are starting their careers</w:t>
      </w:r>
      <w:r w:rsidRPr="006F4157">
        <w:t xml:space="preserve"> </w:t>
      </w:r>
      <w:r w:rsidR="002604E0">
        <w:t>and might</w:t>
      </w:r>
      <w:r w:rsidRPr="006F4157">
        <w:t xml:space="preserve"> have gone into a </w:t>
      </w:r>
      <w:r w:rsidR="002604E0">
        <w:t xml:space="preserve">private </w:t>
      </w:r>
      <w:r w:rsidRPr="006F4157">
        <w:t xml:space="preserve">sector role, or is it people who have moved across having already had experience? </w:t>
      </w:r>
    </w:p>
    <w:p w:rsidR="00AD569E" w:rsidP="003B3323">
      <w:pPr>
        <w:pStyle w:val="Answer"/>
      </w:pPr>
      <w:sdt>
        <w:sdtPr>
          <w:alias w:val="Witness"/>
          <w:id w:val="217556163"/>
          <w:placeholder>
            <w:docPart w:val="4C15E90E6A124B3FAC2E3EA8AD97063E"/>
          </w:placeholder>
          <w:richText/>
        </w:sdtPr>
        <w:sdtContent>
          <w:r w:rsidRPr="0031664A">
            <w:rPr>
              <w:b/>
              <w:i/>
            </w:rPr>
            <w:t>Alex Burghart:</w:t>
          </w:r>
          <w:r w:rsidRPr="00704555">
            <w:rPr>
              <w:b/>
            </w:rPr>
            <w:t xml:space="preserve"> </w:t>
          </w:r>
        </w:sdtContent>
      </w:sdt>
      <w:r>
        <w:t>It is all of the above. We are seeing young people come in. We are also seeing people transfer out of the public sector.</w:t>
      </w:r>
      <w:r w:rsidRPr="00CF2647">
        <w:t xml:space="preserve"> We are also creating interesting routes through apprenticeships to ensure that people with different educational qualifications have pathways into working in the </w:t>
      </w:r>
      <w:r w:rsidR="00514EF4">
        <w:t>Civil Service</w:t>
      </w:r>
      <w:r w:rsidRPr="00CF2647">
        <w:t xml:space="preserve"> that they perhaps have not had in the past.</w:t>
      </w:r>
      <w:r>
        <w:t xml:space="preserve"> </w:t>
      </w:r>
    </w:p>
    <w:p w:rsidR="00AD569E" w:rsidP="003B3323">
      <w:pPr>
        <w:pStyle w:val="Question"/>
      </w:pPr>
      <w:sdt>
        <w:sdtPr>
          <w:alias w:val="Member"/>
          <w:tag w:val="&lt;Member mnisId='4845' dodsId='157114'&gt;"/>
          <w:id w:val="951287800"/>
          <w:placeholder>
            <w:docPart w:val="4C15E90E6A124B3FAC2E3EA8AD97063E"/>
          </w:placeholder>
          <w:richText/>
        </w:sdtPr>
        <w:sdtContent>
          <w:r w:rsidRPr="00450A55">
            <w:rPr>
              <w:b/>
            </w:rPr>
            <w:t>Tom Randall:</w:t>
          </w:r>
        </w:sdtContent>
      </w:sdt>
      <w:r>
        <w:t xml:space="preserve"> One thing that was heard on the recent Committee trip to Glasgow, </w:t>
      </w:r>
      <w:r w:rsidRPr="001B5C98">
        <w:t xml:space="preserve">which was not a visit I was on, was that some of the officials in the </w:t>
      </w:r>
      <w:r w:rsidR="00514EF4">
        <w:t>Government</w:t>
      </w:r>
      <w:r w:rsidRPr="001B5C98">
        <w:t xml:space="preserve"> hubs are engaging with local authorities, businesses and </w:t>
      </w:r>
      <w:r w:rsidR="00620462">
        <w:t xml:space="preserve">the </w:t>
      </w:r>
      <w:r w:rsidRPr="001B5C98">
        <w:t xml:space="preserve">third sector, but </w:t>
      </w:r>
      <w:r>
        <w:t xml:space="preserve">the officials are not actually devoted to making policy for that region where they are based. </w:t>
      </w:r>
      <w:r w:rsidRPr="00B820F1">
        <w:t xml:space="preserve">What is the purpose of that engagement? </w:t>
      </w:r>
    </w:p>
    <w:p w:rsidR="00AD569E" w:rsidP="003B3323">
      <w:pPr>
        <w:pStyle w:val="Answer"/>
      </w:pPr>
      <w:sdt>
        <w:sdtPr>
          <w:alias w:val="Witness"/>
          <w:id w:val="26452032"/>
          <w:placeholder>
            <w:docPart w:val="4C15E90E6A124B3FAC2E3EA8AD97063E"/>
          </w:placeholder>
          <w:richText/>
        </w:sdtPr>
        <w:sdtContent>
          <w:r w:rsidRPr="0031664A">
            <w:rPr>
              <w:b/>
              <w:i/>
            </w:rPr>
            <w:t>Alex Burghart:</w:t>
          </w:r>
          <w:r w:rsidRPr="00450A55">
            <w:rPr>
              <w:b/>
            </w:rPr>
            <w:t xml:space="preserve"> </w:t>
          </w:r>
        </w:sdtContent>
      </w:sdt>
      <w:r>
        <w:t xml:space="preserve">Obviously, there are multiple purposes. </w:t>
      </w:r>
      <w:r w:rsidRPr="000F7BDD">
        <w:t xml:space="preserve">First is general community enrichment. Part of that might be recruiting local people, so </w:t>
      </w:r>
      <w:r w:rsidRPr="000F7BDD" w:rsidR="00620462">
        <w:t xml:space="preserve">going </w:t>
      </w:r>
      <w:r w:rsidR="00620462">
        <w:t xml:space="preserve">to </w:t>
      </w:r>
      <w:r w:rsidRPr="000F7BDD">
        <w:t>career fairs, talking to third</w:t>
      </w:r>
      <w:r w:rsidR="00620462">
        <w:t>-</w:t>
      </w:r>
      <w:r w:rsidRPr="000F7BDD">
        <w:t>sector or other employe</w:t>
      </w:r>
      <w:r w:rsidR="00620462">
        <w:t>r</w:t>
      </w:r>
      <w:r w:rsidRPr="000F7BDD">
        <w:t>s about what skills are in the area</w:t>
      </w:r>
      <w:r w:rsidR="00620462">
        <w:t xml:space="preserve"> and</w:t>
      </w:r>
      <w:r w:rsidRPr="000F7BDD">
        <w:t xml:space="preserve"> what your pipelines might be</w:t>
      </w:r>
      <w:r w:rsidR="00620462">
        <w:t>,</w:t>
      </w:r>
      <w:r w:rsidRPr="000F7BDD">
        <w:t xml:space="preserve"> recruiting from local universities and so on.</w:t>
      </w:r>
      <w:r>
        <w:t xml:space="preserve"> It is also about having guest lecturers come in and talk to officials about their experiences. </w:t>
      </w:r>
      <w:r w:rsidR="004136A3">
        <w:t xml:space="preserve">For </w:t>
      </w:r>
      <w:r>
        <w:t>example, in Glasgow</w:t>
      </w:r>
      <w:r w:rsidR="004136A3">
        <w:t>,</w:t>
      </w:r>
      <w:r>
        <w:t xml:space="preserve"> the Scottish </w:t>
      </w:r>
      <w:r w:rsidR="00514EF4">
        <w:t>Government</w:t>
      </w:r>
      <w:r>
        <w:t xml:space="preserve"> take care of a lot that goes on up there, </w:t>
      </w:r>
      <w:r w:rsidRPr="00225183">
        <w:t>but the economy is still the economy</w:t>
      </w:r>
      <w:r w:rsidR="004136A3">
        <w:t xml:space="preserve">, so, </w:t>
      </w:r>
      <w:r w:rsidRPr="00225183" w:rsidR="004136A3">
        <w:t xml:space="preserve">to </w:t>
      </w:r>
      <w:r w:rsidRPr="00225183">
        <w:t>a certain extent, the experiences of local businesspeople are of great relevance to us. No, we are not just building buildings. We are putting something in that is intended to be part of the community.</w:t>
      </w:r>
      <w:r>
        <w:t xml:space="preserve"> </w:t>
      </w:r>
    </w:p>
    <w:p w:rsidR="00AD569E" w:rsidP="003B3323">
      <w:pPr>
        <w:pStyle w:val="Question"/>
      </w:pPr>
      <w:sdt>
        <w:sdtPr>
          <w:alias w:val="Member"/>
          <w:tag w:val="&lt;Member mnisId='4845' dodsId='157114'&gt;"/>
          <w:id w:val="988514499"/>
          <w:placeholder>
            <w:docPart w:val="4C15E90E6A124B3FAC2E3EA8AD97063E"/>
          </w:placeholder>
          <w:richText/>
        </w:sdtPr>
        <w:sdtContent>
          <w:r w:rsidRPr="00AB5C1A">
            <w:rPr>
              <w:b/>
            </w:rPr>
            <w:t>Tom Randall:</w:t>
          </w:r>
        </w:sdtContent>
      </w:sdt>
      <w:r>
        <w:t xml:space="preserve"> </w:t>
      </w:r>
      <w:r w:rsidRPr="003C3837">
        <w:t xml:space="preserve">There </w:t>
      </w:r>
      <w:r w:rsidR="003B3323">
        <w:t>is</w:t>
      </w:r>
      <w:r w:rsidRPr="003C3837">
        <w:t xml:space="preserve"> no danger of blurred lines and saying the Cabinet Office in Glasgow </w:t>
      </w:r>
      <w:r w:rsidR="004136A3">
        <w:t>is</w:t>
      </w:r>
      <w:r w:rsidRPr="003C3837">
        <w:t xml:space="preserve"> doing something that the Scotland </w:t>
      </w:r>
      <w:r w:rsidR="004136A3">
        <w:t xml:space="preserve">Office </w:t>
      </w:r>
      <w:r w:rsidRPr="003C3837">
        <w:t xml:space="preserve">or another </w:t>
      </w:r>
      <w:r w:rsidR="00514EF4">
        <w:t>Department</w:t>
      </w:r>
      <w:r w:rsidRPr="003C3837">
        <w:t xml:space="preserve"> ought to be doing.</w:t>
      </w:r>
      <w:r>
        <w:t xml:space="preserve"> </w:t>
      </w:r>
    </w:p>
    <w:p w:rsidR="00AD569E" w:rsidP="003B3323">
      <w:pPr>
        <w:pStyle w:val="Answer"/>
      </w:pPr>
      <w:sdt>
        <w:sdtPr>
          <w:alias w:val="Witness"/>
          <w:id w:val="1619716448"/>
          <w:placeholder>
            <w:docPart w:val="4C15E90E6A124B3FAC2E3EA8AD97063E"/>
          </w:placeholder>
          <w:richText/>
        </w:sdtPr>
        <w:sdtContent>
          <w:r w:rsidRPr="0031664A">
            <w:rPr>
              <w:b/>
              <w:i/>
            </w:rPr>
            <w:t>Alex Burghart:</w:t>
          </w:r>
          <w:r w:rsidRPr="00B87CCF">
            <w:rPr>
              <w:b/>
            </w:rPr>
            <w:t xml:space="preserve"> </w:t>
          </w:r>
        </w:sdtContent>
      </w:sdt>
      <w:r w:rsidRPr="00005DCB">
        <w:t xml:space="preserve">No, certainly not. </w:t>
      </w:r>
      <w:r w:rsidR="00514EF4">
        <w:t>Government</w:t>
      </w:r>
      <w:r w:rsidRPr="00005DCB">
        <w:t xml:space="preserve"> work seamlessly.</w:t>
      </w:r>
    </w:p>
    <w:p w:rsidR="00AD569E" w:rsidP="003B3323">
      <w:pPr>
        <w:pStyle w:val="Answer"/>
      </w:pPr>
      <w:sdt>
        <w:sdtPr>
          <w:alias w:val="Witness"/>
          <w:id w:val="-240261807"/>
          <w:placeholder>
            <w:docPart w:val="4C15E90E6A124B3FAC2E3EA8AD97063E"/>
          </w:placeholder>
          <w:richText/>
        </w:sdtPr>
        <w:sdtContent>
          <w:r w:rsidRPr="0031664A">
            <w:rPr>
              <w:b/>
              <w:i/>
            </w:rPr>
            <w:t xml:space="preserve">Ravi Chand: </w:t>
          </w:r>
        </w:sdtContent>
      </w:sdt>
      <w:r w:rsidR="00FB469F">
        <w:t>One</w:t>
      </w:r>
      <w:r>
        <w:t xml:space="preserve"> of the things that we have found in the feedback is staff engaging in volunteering activities. </w:t>
      </w:r>
      <w:r w:rsidRPr="00A551A3">
        <w:t>In Glasgow, there are 12 events where staff have been engaged in activities</w:t>
      </w:r>
      <w:r w:rsidR="00D12AEC">
        <w:t xml:space="preserve"> and</w:t>
      </w:r>
      <w:r w:rsidRPr="00A551A3">
        <w:t xml:space="preserve"> just playing a part </w:t>
      </w:r>
      <w:r w:rsidR="00FB469F">
        <w:t>in</w:t>
      </w:r>
      <w:r w:rsidRPr="00A551A3">
        <w:t xml:space="preserve"> </w:t>
      </w:r>
      <w:r w:rsidR="00FB469F">
        <w:t>the</w:t>
      </w:r>
      <w:r w:rsidRPr="00A551A3">
        <w:t xml:space="preserve"> local community. That really adds huge value. It promotes what the </w:t>
      </w:r>
      <w:r w:rsidR="00514EF4">
        <w:t>Civil Service</w:t>
      </w:r>
      <w:r w:rsidR="00D12AEC">
        <w:t xml:space="preserve"> is</w:t>
      </w:r>
      <w:r w:rsidRPr="00A551A3">
        <w:t xml:space="preserve">. </w:t>
      </w:r>
      <w:r w:rsidRPr="00A551A3" w:rsidR="00D12AEC">
        <w:t xml:space="preserve">One </w:t>
      </w:r>
      <w:r w:rsidRPr="00A551A3">
        <w:t xml:space="preserve">thing we </w:t>
      </w:r>
      <w:r w:rsidR="00D12AEC">
        <w:t>have learned</w:t>
      </w:r>
      <w:r w:rsidRPr="00A551A3">
        <w:t xml:space="preserve"> is</w:t>
      </w:r>
      <w:r w:rsidR="00D12AEC">
        <w:t xml:space="preserve"> that,</w:t>
      </w:r>
      <w:r w:rsidRPr="00A551A3">
        <w:t xml:space="preserve"> in some of these places, some have never heard of the </w:t>
      </w:r>
      <w:r w:rsidR="00514EF4">
        <w:t>Civil Service</w:t>
      </w:r>
      <w:r w:rsidRPr="00A551A3">
        <w:t>, what it does</w:t>
      </w:r>
      <w:r w:rsidR="00D12AEC">
        <w:t xml:space="preserve"> and</w:t>
      </w:r>
      <w:r w:rsidRPr="00A551A3">
        <w:t xml:space="preserve"> what it exists for, let alone Parliament or anything else. It is a really good opportunity for people to engage in what is happening in politics, </w:t>
      </w:r>
      <w:r w:rsidR="00514EF4">
        <w:t>Government</w:t>
      </w:r>
      <w:r w:rsidRPr="00A551A3">
        <w:t xml:space="preserve"> and what it does. It is a great way of promoting. </w:t>
      </w:r>
    </w:p>
    <w:p w:rsidR="00AD569E" w:rsidP="003B3323">
      <w:pPr>
        <w:pStyle w:val="Answer"/>
      </w:pPr>
      <w:r>
        <w:t xml:space="preserve">It has also led to making it much easier, as part of our Closer to Home campaign for recruitment that we are running, to create awareness about why they might want to apply for a job and work for us. Bear in mind, </w:t>
      </w:r>
      <w:r w:rsidR="00D12AEC">
        <w:t>we</w:t>
      </w:r>
      <w:r>
        <w:t xml:space="preserve"> are still putting quite a number of jobs in places like Glasgow. </w:t>
      </w:r>
      <w:r w:rsidRPr="00592F8F">
        <w:t xml:space="preserve">It is important that we raise awareness. On those issues, it is great. </w:t>
      </w:r>
    </w:p>
    <w:p w:rsidR="00AD569E" w:rsidP="003B3323">
      <w:pPr>
        <w:pStyle w:val="Answer"/>
      </w:pPr>
      <w:r w:rsidRPr="00592F8F">
        <w:t>I appreciate on devolved matters we are not involved, but on reserve</w:t>
      </w:r>
      <w:r w:rsidR="003B3323">
        <w:t>d</w:t>
      </w:r>
      <w:r w:rsidRPr="00592F8F">
        <w:t xml:space="preserve"> matters we are. </w:t>
      </w:r>
      <w:r w:rsidR="00D12AEC">
        <w:t xml:space="preserve">On </w:t>
      </w:r>
      <w:r w:rsidRPr="00592F8F" w:rsidR="00D12AEC">
        <w:t xml:space="preserve">those </w:t>
      </w:r>
      <w:r w:rsidRPr="00592F8F">
        <w:t xml:space="preserve">issues </w:t>
      </w:r>
      <w:r w:rsidR="00514EF4">
        <w:t>Government</w:t>
      </w:r>
      <w:r w:rsidRPr="00592F8F">
        <w:t xml:space="preserve"> will continue to be able to provide advice. </w:t>
      </w:r>
      <w:r w:rsidRPr="00592F8F" w:rsidR="00D12AEC">
        <w:t xml:space="preserve">We </w:t>
      </w:r>
      <w:r w:rsidRPr="00592F8F">
        <w:t xml:space="preserve">have HR, legal, project delivery and commercial based in the Glasgow office. They advise across UK-wide issues. It is great to have the perspective of someone who lives and works in Glasgow and can give a view on national </w:t>
      </w:r>
      <w:r w:rsidR="00514EF4">
        <w:t>Government</w:t>
      </w:r>
      <w:r w:rsidRPr="00592F8F">
        <w:t xml:space="preserve"> policy.</w:t>
      </w:r>
      <w:r>
        <w:t xml:space="preserve"> Again, it is of great value to the </w:t>
      </w:r>
      <w:r w:rsidR="00514EF4">
        <w:t>Civil Service</w:t>
      </w:r>
      <w:r>
        <w:t xml:space="preserve"> as a whole.</w:t>
      </w:r>
    </w:p>
    <w:p w:rsidR="00AD569E" w:rsidP="003B3323">
      <w:pPr>
        <w:pStyle w:val="Question"/>
      </w:pPr>
      <w:sdt>
        <w:sdtPr>
          <w:alias w:val="Member"/>
          <w:tag w:val="&lt;Member mnisId='4845' dodsId='157114'&gt;"/>
          <w:id w:val="401802573"/>
          <w:placeholder>
            <w:docPart w:val="4C15E90E6A124B3FAC2E3EA8AD97063E"/>
          </w:placeholder>
          <w:richText/>
        </w:sdtPr>
        <w:sdtContent>
          <w:r w:rsidRPr="0023249A">
            <w:rPr>
              <w:b/>
            </w:rPr>
            <w:t>Tom Randall:</w:t>
          </w:r>
        </w:sdtContent>
      </w:sdt>
      <w:r>
        <w:t xml:space="preserve"> </w:t>
      </w:r>
      <w:r w:rsidRPr="00D569D2">
        <w:t xml:space="preserve">Mr Chand, </w:t>
      </w:r>
      <w:r w:rsidR="00514EF4">
        <w:t>Government</w:t>
      </w:r>
      <w:r w:rsidRPr="00D569D2">
        <w:t xml:space="preserve"> are going to create these 22,000 new posts in the regions. </w:t>
      </w:r>
      <w:r>
        <w:t xml:space="preserve">Is it not the case that a lot of those posts </w:t>
      </w:r>
      <w:r w:rsidR="003B3323">
        <w:t>are</w:t>
      </w:r>
      <w:r>
        <w:t xml:space="preserve"> going to be new or newish recruits</w:t>
      </w:r>
      <w:r w:rsidRPr="00CB0A44">
        <w:t xml:space="preserve"> who have gone straight into the regional hubs? Is there a danger that you end up with </w:t>
      </w:r>
      <w:r w:rsidR="00D12AEC">
        <w:t>“</w:t>
      </w:r>
      <w:r w:rsidRPr="00CB0A44">
        <w:t>them and us</w:t>
      </w:r>
      <w:r w:rsidR="00D12AEC">
        <w:t>”,</w:t>
      </w:r>
      <w:r w:rsidRPr="00CB0A44">
        <w:t xml:space="preserve"> in that you have </w:t>
      </w:r>
      <w:r w:rsidR="00D12AEC">
        <w:t xml:space="preserve">the </w:t>
      </w:r>
      <w:r w:rsidRPr="00CB0A44">
        <w:t>people in Whitehall in London who have the experience of dealing with Ministers and that Whitehall culture, and then the people who have been recruited directly into the region</w:t>
      </w:r>
      <w:r w:rsidR="00D12AEC">
        <w:t>s,</w:t>
      </w:r>
      <w:r w:rsidRPr="00CB0A44">
        <w:t xml:space="preserve"> who do not have that experience?</w:t>
      </w:r>
      <w:r>
        <w:t xml:space="preserve"> </w:t>
      </w:r>
    </w:p>
    <w:p w:rsidR="00AD569E" w:rsidP="003B3323">
      <w:pPr>
        <w:pStyle w:val="Answer"/>
      </w:pPr>
      <w:sdt>
        <w:sdtPr>
          <w:alias w:val="Witness"/>
          <w:id w:val="-1784718839"/>
          <w:placeholder>
            <w:docPart w:val="4C15E90E6A124B3FAC2E3EA8AD97063E"/>
          </w:placeholder>
          <w:richText/>
        </w:sdtPr>
        <w:sdtContent>
          <w:r w:rsidRPr="0031664A">
            <w:rPr>
              <w:b/>
              <w:i/>
            </w:rPr>
            <w:t xml:space="preserve">Ravi Chand: </w:t>
          </w:r>
        </w:sdtContent>
      </w:sdt>
      <w:r>
        <w:t xml:space="preserve">We </w:t>
      </w:r>
      <w:r w:rsidR="00D12AEC">
        <w:t xml:space="preserve">strongly </w:t>
      </w:r>
      <w:r>
        <w:t xml:space="preserve">encourage </w:t>
      </w:r>
      <w:r w:rsidR="00514EF4">
        <w:t>Department</w:t>
      </w:r>
      <w:r>
        <w:t xml:space="preserve">s </w:t>
      </w:r>
      <w:r w:rsidR="00D12AEC">
        <w:t xml:space="preserve">to </w:t>
      </w:r>
      <w:r>
        <w:t>relocate a range of roles</w:t>
      </w:r>
      <w:r w:rsidR="00D12AEC">
        <w:t>,</w:t>
      </w:r>
      <w:r>
        <w:t xml:space="preserve"> and actually more senior grade roles. </w:t>
      </w:r>
      <w:r w:rsidRPr="005E6650">
        <w:t xml:space="preserve">That is really important. </w:t>
      </w:r>
      <w:r w:rsidRPr="005E6650" w:rsidR="00D12AEC">
        <w:t xml:space="preserve">Across </w:t>
      </w:r>
      <w:r w:rsidRPr="005E6650">
        <w:t xml:space="preserve">all the parts of the UK and </w:t>
      </w:r>
      <w:r w:rsidR="00E50F56">
        <w:t xml:space="preserve">the </w:t>
      </w:r>
      <w:r w:rsidRPr="005E6650">
        <w:t xml:space="preserve">offices I have visited, </w:t>
      </w:r>
      <w:r w:rsidR="00D12AEC">
        <w:t xml:space="preserve">I found </w:t>
      </w:r>
      <w:r w:rsidRPr="005E6650">
        <w:t xml:space="preserve">feedback from staff </w:t>
      </w:r>
      <w:r w:rsidR="00D12AEC">
        <w:t>saying</w:t>
      </w:r>
      <w:r w:rsidRPr="005E6650">
        <w:t xml:space="preserve">, “I </w:t>
      </w:r>
      <w:r w:rsidR="00D12AEC">
        <w:t>have got to</w:t>
      </w:r>
      <w:r w:rsidRPr="005E6650">
        <w:t xml:space="preserve"> a certain grade. I have hit my ceiling. Actually, the next chance </w:t>
      </w:r>
      <w:r w:rsidR="00D12AEC">
        <w:t xml:space="preserve">I </w:t>
      </w:r>
      <w:r w:rsidRPr="005E6650">
        <w:t xml:space="preserve">will get for promotion is when Muggins dies, because that is the only way </w:t>
      </w:r>
      <w:r w:rsidR="00E50F56">
        <w:t>I</w:t>
      </w:r>
      <w:r w:rsidRPr="005E6650">
        <w:t xml:space="preserve"> get promoted</w:t>
      </w:r>
      <w:r w:rsidR="0097597C">
        <w:t>”.</w:t>
      </w:r>
      <w:r>
        <w:t xml:space="preserve"> </w:t>
      </w:r>
      <w:r w:rsidRPr="005E6650">
        <w:t xml:space="preserve">Actually, we are creating roles now at that level where they can get promoted. It is really important that we continue to recruit and develop our people in those places. </w:t>
      </w:r>
    </w:p>
    <w:p w:rsidR="00AD569E" w:rsidP="003B3323">
      <w:pPr>
        <w:pStyle w:val="Answer"/>
      </w:pPr>
      <w:r>
        <w:t xml:space="preserve">Statistics have previously shown </w:t>
      </w:r>
      <w:r w:rsidR="00E50F56">
        <w:t xml:space="preserve">that </w:t>
      </w:r>
      <w:r w:rsidRPr="00494F2E">
        <w:t xml:space="preserve">four in five roles within the </w:t>
      </w:r>
      <w:r w:rsidR="00514EF4">
        <w:t>Civil Service</w:t>
      </w:r>
      <w:r w:rsidRPr="00494F2E">
        <w:t xml:space="preserve"> </w:t>
      </w:r>
      <w:r w:rsidRPr="00494F2E" w:rsidR="00E50F56">
        <w:t>are recruited</w:t>
      </w:r>
      <w:r w:rsidR="00E50F56">
        <w:t xml:space="preserve"> for</w:t>
      </w:r>
      <w:r w:rsidRPr="00494F2E" w:rsidR="00E50F56">
        <w:t xml:space="preserve"> </w:t>
      </w:r>
      <w:r w:rsidRPr="00494F2E">
        <w:t xml:space="preserve">across the UK. </w:t>
      </w:r>
      <w:r>
        <w:t xml:space="preserve">We are developing people, growing them and now providing </w:t>
      </w:r>
      <w:r w:rsidR="00E50F56">
        <w:t>senior</w:t>
      </w:r>
      <w:r>
        <w:t xml:space="preserve"> opportunity. </w:t>
      </w:r>
      <w:r w:rsidRPr="00AD7CD5" w:rsidR="00E50F56">
        <w:t xml:space="preserve">Because </w:t>
      </w:r>
      <w:r w:rsidRPr="00AD7CD5">
        <w:t xml:space="preserve">we are recruiting </w:t>
      </w:r>
      <w:r w:rsidR="00E50F56">
        <w:t xml:space="preserve">across </w:t>
      </w:r>
      <w:r w:rsidRPr="00AD7CD5">
        <w:t>the wider spectrum</w:t>
      </w:r>
      <w:r w:rsidR="00E50F56">
        <w:t>,</w:t>
      </w:r>
      <w:r w:rsidRPr="00AD7CD5">
        <w:t xml:space="preserve"> from apprentices all the way to graduates</w:t>
      </w:r>
      <w:r w:rsidR="00E50F56">
        <w:t>,</w:t>
      </w:r>
      <w:r w:rsidRPr="00AD7CD5">
        <w:t xml:space="preserve"> into the </w:t>
      </w:r>
      <w:r w:rsidR="00514EF4">
        <w:t>Civil Service</w:t>
      </w:r>
      <w:r w:rsidRPr="00AD7CD5">
        <w:t xml:space="preserve">, as well as attracting individuals from the private sector who may have transferrable skills, </w:t>
      </w:r>
      <w:r>
        <w:t xml:space="preserve">I am not seeing the evidence of </w:t>
      </w:r>
      <w:r w:rsidR="00E50F56">
        <w:t>“</w:t>
      </w:r>
      <w:r>
        <w:t>them and us</w:t>
      </w:r>
      <w:r w:rsidR="00E50F56">
        <w:t>”</w:t>
      </w:r>
      <w:r>
        <w:t xml:space="preserve">. With modern technology and an ability to engage, meetings are all done in a hybrid way online, so actually there is not </w:t>
      </w:r>
      <w:r w:rsidR="00500D1A">
        <w:t>“</w:t>
      </w:r>
      <w:r>
        <w:t>them and us</w:t>
      </w:r>
      <w:r w:rsidR="00500D1A">
        <w:t>”</w:t>
      </w:r>
      <w:r>
        <w:t xml:space="preserve">. </w:t>
      </w:r>
      <w:r w:rsidR="00500D1A">
        <w:t xml:space="preserve">There </w:t>
      </w:r>
      <w:r>
        <w:t xml:space="preserve">is a sense of team across the UK in a way we probably have not seen. </w:t>
      </w:r>
      <w:r w:rsidRPr="004D2BF8">
        <w:t>It has opened up more doors and more opportunities for engagement than we had before.</w:t>
      </w:r>
      <w:r>
        <w:t xml:space="preserve"> </w:t>
      </w:r>
    </w:p>
    <w:p w:rsidR="00AD569E" w:rsidP="003B3323">
      <w:pPr>
        <w:pStyle w:val="Question"/>
      </w:pPr>
      <w:sdt>
        <w:sdtPr>
          <w:alias w:val="Member"/>
          <w:tag w:val="&lt;Member mnisId='4845' dodsId='157114'&gt;"/>
          <w:id w:val="-118303801"/>
          <w:placeholder>
            <w:docPart w:val="4C15E90E6A124B3FAC2E3EA8AD97063E"/>
          </w:placeholder>
          <w:richText/>
        </w:sdtPr>
        <w:sdtContent>
          <w:r w:rsidRPr="00091525">
            <w:rPr>
              <w:b/>
            </w:rPr>
            <w:t>Tom Randall:</w:t>
          </w:r>
        </w:sdtContent>
      </w:sdt>
      <w:r>
        <w:t xml:space="preserve"> When Michael Gove was Chancellor of the Duchy of Lancaster</w:t>
      </w:r>
      <w:r w:rsidR="00500D1A">
        <w:t>,</w:t>
      </w:r>
      <w:r w:rsidRPr="000A6CD5">
        <w:t xml:space="preserve"> he gave the Ditchley lecture and he said that he wants </w:t>
      </w:r>
      <w:r w:rsidR="00514EF4">
        <w:t>Government</w:t>
      </w:r>
      <w:r w:rsidRPr="000A6CD5">
        <w:t xml:space="preserve"> to be less southern, less middle class. </w:t>
      </w:r>
      <w:r w:rsidR="00500D1A">
        <w:t>“</w:t>
      </w:r>
      <w:r w:rsidRPr="000A6CD5">
        <w:t>How can we be less anywhere and more somewhere?</w:t>
      </w:r>
      <w:r w:rsidR="00500D1A">
        <w:t>”</w:t>
      </w:r>
      <w:r w:rsidRPr="000A6CD5">
        <w:t xml:space="preserve"> You read out the list of cities earlier, the potential places or actual places to build hubs. They were mainly the big university cities. Would it be the case that the majority of staff who are working in these hubs will be university graduates living in big cities?</w:t>
      </w:r>
      <w:r>
        <w:t xml:space="preserve"> Once this process is complete, will the Places for Growth programme actually </w:t>
      </w:r>
      <w:r w:rsidRPr="001E02F9">
        <w:t>lead to any change in social attitudes of civil servants or the approach to policy?</w:t>
      </w:r>
    </w:p>
    <w:p w:rsidR="00AD569E" w:rsidP="003B3323">
      <w:pPr>
        <w:pStyle w:val="Answer"/>
      </w:pPr>
      <w:sdt>
        <w:sdtPr>
          <w:alias w:val="Witness"/>
          <w:id w:val="908350355"/>
          <w:placeholder>
            <w:docPart w:val="4C15E90E6A124B3FAC2E3EA8AD97063E"/>
          </w:placeholder>
          <w:richText/>
        </w:sdtPr>
        <w:sdtContent>
          <w:r w:rsidRPr="0031664A">
            <w:rPr>
              <w:b/>
              <w:i/>
            </w:rPr>
            <w:t xml:space="preserve">Ravi Chand: </w:t>
          </w:r>
        </w:sdtContent>
      </w:sdt>
      <w:r>
        <w:t xml:space="preserve"> </w:t>
      </w:r>
      <w:r w:rsidRPr="00436BC2">
        <w:t xml:space="preserve">Looking at some of the early analysis on the places, we have seen a very broad mix. We have seen some evidence. If I take Wolverhampton, really we have seen a broader mix of socioeconomic backgrounds into recruitment and bringing in apprentices. </w:t>
      </w:r>
      <w:r w:rsidR="00500D1A">
        <w:t xml:space="preserve">In some </w:t>
      </w:r>
      <w:r>
        <w:t xml:space="preserve">discussions I have had with the universities, they </w:t>
      </w:r>
      <w:r w:rsidRPr="00D44601">
        <w:t xml:space="preserve">have said students go, study at university, but then cannot find a job in those places. </w:t>
      </w:r>
      <w:r w:rsidRPr="00D44601" w:rsidR="00500D1A">
        <w:t xml:space="preserve">They </w:t>
      </w:r>
      <w:r w:rsidRPr="00D44601">
        <w:t>are drawn into London. We have to do something about that. Take my own kids</w:t>
      </w:r>
      <w:r w:rsidR="00500D1A">
        <w:t>;</w:t>
      </w:r>
      <w:r w:rsidRPr="00D44601">
        <w:t xml:space="preserve"> they do not want to come back home now to be with me. They want to go and live where they studied. That is not great for me but great for them. </w:t>
      </w:r>
      <w:r>
        <w:t xml:space="preserve">That is what universities are trying to do. </w:t>
      </w:r>
    </w:p>
    <w:p w:rsidR="00AD569E" w:rsidP="003B3323">
      <w:pPr>
        <w:pStyle w:val="Answer"/>
      </w:pPr>
      <w:r>
        <w:t>Places for Growth</w:t>
      </w:r>
      <w:r w:rsidRPr="00B302A0">
        <w:t xml:space="preserve"> enables that to happen. It allows us to put out these roles and keep students in places. If they have studied there, they can get a </w:t>
      </w:r>
      <w:r w:rsidR="00500D1A">
        <w:t xml:space="preserve">real </w:t>
      </w:r>
      <w:r w:rsidRPr="00B302A0">
        <w:t xml:space="preserve">job working for </w:t>
      </w:r>
      <w:r w:rsidR="00514EF4">
        <w:t>Government</w:t>
      </w:r>
      <w:r w:rsidRPr="00B302A0">
        <w:t xml:space="preserve">. </w:t>
      </w:r>
      <w:r>
        <w:t xml:space="preserve">For some of these individuals, this is an opportunity to develop a career for life. </w:t>
      </w:r>
      <w:r w:rsidRPr="0090771F">
        <w:t xml:space="preserve">They </w:t>
      </w:r>
      <w:r w:rsidR="00500D1A">
        <w:t xml:space="preserve">can come here, </w:t>
      </w:r>
      <w:r w:rsidRPr="0090771F">
        <w:t xml:space="preserve">develop skills and move on to other organisations, which often people do. They have five, six, seven, 10 careers now over their lifetime. This will mean they can come in, develop skills with us, in a place, but then contribute to </w:t>
      </w:r>
      <w:r w:rsidR="003B3323">
        <w:t>the</w:t>
      </w:r>
      <w:r w:rsidRPr="0090771F">
        <w:t xml:space="preserve"> place in other organisations, public</w:t>
      </w:r>
      <w:r w:rsidR="00500D1A">
        <w:t>,</w:t>
      </w:r>
      <w:r w:rsidRPr="0090771F">
        <w:t xml:space="preserve"> private or third sector, in a way they have not been able to do before. </w:t>
      </w:r>
    </w:p>
    <w:p w:rsidR="00AD569E" w:rsidP="003B3323">
      <w:pPr>
        <w:pStyle w:val="Answer"/>
      </w:pPr>
      <w:r w:rsidRPr="0090771F">
        <w:t xml:space="preserve">Moving senior roles has allowed us to mobilise careers in different parts of the UK, in the UK </w:t>
      </w:r>
      <w:r w:rsidR="00514EF4">
        <w:t>Civil Service</w:t>
      </w:r>
      <w:r w:rsidRPr="0090771F">
        <w:t>, in a way we had not been able to before.</w:t>
      </w:r>
      <w:r>
        <w:t xml:space="preserve"> </w:t>
      </w:r>
    </w:p>
    <w:p w:rsidR="00AD569E" w:rsidP="003B3323">
      <w:pPr>
        <w:pStyle w:val="Question"/>
      </w:pPr>
      <w:sdt>
        <w:sdtPr>
          <w:alias w:val="Member"/>
          <w:tag w:val="&lt;Member mnisId='4669' dodsId='127282'&gt;"/>
          <w:id w:val="1826317658"/>
          <w:placeholder>
            <w:docPart w:val="4C15E90E6A124B3FAC2E3EA8AD97063E"/>
          </w:placeholder>
          <w:richText/>
        </w:sdtPr>
        <w:sdtContent>
          <w:r w:rsidRPr="009548A6">
            <w:rPr>
              <w:b/>
            </w:rPr>
            <w:t>Damien Moore:</w:t>
          </w:r>
        </w:sdtContent>
      </w:sdt>
      <w:r>
        <w:t xml:space="preserve"> Minister, where </w:t>
      </w:r>
      <w:r w:rsidR="00500D1A">
        <w:t xml:space="preserve">Ministers </w:t>
      </w:r>
      <w:r>
        <w:t xml:space="preserve">and officials </w:t>
      </w:r>
      <w:r w:rsidR="00500D1A">
        <w:t xml:space="preserve">have </w:t>
      </w:r>
      <w:r>
        <w:t xml:space="preserve">experienced travel problems between London and one of the hubs, has this </w:t>
      </w:r>
      <w:r w:rsidRPr="00321262">
        <w:t xml:space="preserve">had an impact on transport infrastructure policy? I put that in the context of 13 March. For those Committee members and officials </w:t>
      </w:r>
      <w:r w:rsidR="00500D1A">
        <w:t>who</w:t>
      </w:r>
      <w:r w:rsidRPr="00321262">
        <w:t xml:space="preserve"> were on that visit, it will remain etched in our minds as we tried to make our way back from Glasgow, having had our flight cancelled. We did try and scramble around to get others and some of us managed to get back. Some of us did not get back until the next day, including the Cabinet Secretary himself. </w:t>
      </w:r>
      <w:r>
        <w:t>We could not get the train, of course</w:t>
      </w:r>
      <w:r w:rsidR="00500D1A">
        <w:t>,</w:t>
      </w:r>
      <w:r>
        <w:t xml:space="preserve"> because they were on strike. </w:t>
      </w:r>
    </w:p>
    <w:p w:rsidR="00AD569E" w:rsidP="003B3323">
      <w:pPr>
        <w:pStyle w:val="Question"/>
        <w:numPr>
          <w:ilvl w:val="0"/>
          <w:numId w:val="0"/>
        </w:numPr>
        <w:ind w:left="794"/>
      </w:pPr>
      <w:r>
        <w:t xml:space="preserve">This </w:t>
      </w:r>
      <w:r w:rsidRPr="00145872">
        <w:t>highlight</w:t>
      </w:r>
      <w:r>
        <w:t>s</w:t>
      </w:r>
      <w:r w:rsidRPr="00145872">
        <w:t xml:space="preserve"> that distance is not an object when everything is running properly, but when it is not it is pretty difficult. What impact are we are going to see on our transport infrastructure if these problems occur around the country at these regional hubs?</w:t>
      </w:r>
    </w:p>
    <w:p w:rsidR="00AD569E" w:rsidP="003B3323">
      <w:pPr>
        <w:pStyle w:val="Answer"/>
      </w:pPr>
      <w:sdt>
        <w:sdtPr>
          <w:alias w:val="Witness"/>
          <w:id w:val="-1856651394"/>
          <w:placeholder>
            <w:docPart w:val="4C15E90E6A124B3FAC2E3EA8AD97063E"/>
          </w:placeholder>
          <w:richText/>
        </w:sdtPr>
        <w:sdtContent>
          <w:r w:rsidRPr="0031664A">
            <w:rPr>
              <w:b/>
              <w:i/>
            </w:rPr>
            <w:t>Alex Burghart:</w:t>
          </w:r>
          <w:r w:rsidRPr="000D6554">
            <w:rPr>
              <w:b/>
            </w:rPr>
            <w:t xml:space="preserve"> </w:t>
          </w:r>
        </w:sdtContent>
      </w:sdt>
      <w:r>
        <w:t xml:space="preserve"> </w:t>
      </w:r>
      <w:r w:rsidRPr="00CD58A5">
        <w:t xml:space="preserve">I am sorry to hear the Committee had a difficult time getting back. The truth is that most of these locations, as we said earlier, were chosen because they had good connections, both to big cities </w:t>
      </w:r>
      <w:r w:rsidR="00422070">
        <w:t xml:space="preserve">and </w:t>
      </w:r>
      <w:r w:rsidRPr="00CD58A5">
        <w:t xml:space="preserve">to the surrounding areas. There are good reasons for that. I am afraid occasionally flights will get cancelled and trains will not run on time. Misfortune strikes, but on </w:t>
      </w:r>
      <w:r w:rsidR="00422070">
        <w:t xml:space="preserve">a </w:t>
      </w:r>
      <w:r w:rsidRPr="00CD58A5">
        <w:t xml:space="preserve">normal day these places are well connected so that we can make the most of them and they can make the most of us. The work we are seeing done in all these places is starting to reflect that. </w:t>
      </w:r>
    </w:p>
    <w:p w:rsidR="00AD569E" w:rsidP="003B3323">
      <w:pPr>
        <w:pStyle w:val="Question"/>
      </w:pPr>
      <w:sdt>
        <w:sdtPr>
          <w:alias w:val="Member"/>
          <w:tag w:val="&lt;Member mnisId='4669' dodsId='127282'&gt;"/>
          <w:id w:val="1886053806"/>
          <w:placeholder>
            <w:docPart w:val="4C15E90E6A124B3FAC2E3EA8AD97063E"/>
          </w:placeholder>
          <w:richText/>
        </w:sdtPr>
        <w:sdtContent>
          <w:r w:rsidRPr="00595D7B">
            <w:rPr>
              <w:b/>
            </w:rPr>
            <w:t>Damien Moore:</w:t>
          </w:r>
        </w:sdtContent>
      </w:sdt>
      <w:r>
        <w:t xml:space="preserve"> Mr Boyd, </w:t>
      </w:r>
      <w:r w:rsidRPr="00F659AA">
        <w:t xml:space="preserve">what are the impacts of the </w:t>
      </w:r>
      <w:r w:rsidR="00514EF4">
        <w:t>Government</w:t>
      </w:r>
      <w:r w:rsidRPr="00F659AA">
        <w:t xml:space="preserve"> </w:t>
      </w:r>
      <w:r w:rsidR="00A56AD3">
        <w:t>h</w:t>
      </w:r>
      <w:r w:rsidRPr="00F659AA" w:rsidR="00A56AD3">
        <w:t xml:space="preserve">ubs </w:t>
      </w:r>
      <w:r w:rsidRPr="00F659AA">
        <w:t xml:space="preserve">and </w:t>
      </w:r>
      <w:r>
        <w:t>Places for Growth</w:t>
      </w:r>
      <w:r w:rsidRPr="00F659AA">
        <w:t xml:space="preserve"> programmes on the distance that people are traveling to the office? To what extent does it mean that people are having to use their cars? Obviously, London is very well catered for, but in other areas transport is not as well catered for.</w:t>
      </w:r>
    </w:p>
    <w:p w:rsidR="00AD569E" w:rsidP="003B3323">
      <w:pPr>
        <w:pStyle w:val="Answer"/>
      </w:pPr>
      <w:sdt>
        <w:sdtPr>
          <w:alias w:val="Witness"/>
          <w:id w:val="480129619"/>
          <w:placeholder>
            <w:docPart w:val="4C15E90E6A124B3FAC2E3EA8AD97063E"/>
          </w:placeholder>
          <w:richText/>
        </w:sdtPr>
        <w:sdtContent>
          <w:r w:rsidRPr="0031664A">
            <w:rPr>
              <w:b/>
              <w:i/>
            </w:rPr>
            <w:t xml:space="preserve">Steven Boyd: </w:t>
          </w:r>
        </w:sdtContent>
      </w:sdt>
      <w:r>
        <w:t xml:space="preserve">When identifying a building location, we think very carefully about the transport that allows people </w:t>
      </w:r>
      <w:r w:rsidRPr="00CA63DF">
        <w:t xml:space="preserve">to get to that location. That includes working closely with the local authority in those areas. </w:t>
      </w:r>
    </w:p>
    <w:p w:rsidR="00AD569E" w:rsidP="003B3323">
      <w:pPr>
        <w:pStyle w:val="Answer"/>
      </w:pPr>
      <w:r w:rsidRPr="00CA63DF">
        <w:t xml:space="preserve">Simplistically, we try to get near to the main railway station and, if that is not possible, then close to a bus station. </w:t>
      </w:r>
      <w:r>
        <w:t>We also work with the local authority on</w:t>
      </w:r>
      <w:r w:rsidRPr="0040320F">
        <w:t xml:space="preserve"> access for cycles, making sure that there are green travel routes. Generally, we do not provide a lot of parking. We provide parking only for fleet vehicles and an allowance for those people who have some mobility issue that means they need to travel by car. We are using best use of public transport in all of our locations, which is reducing the need for parking in city centres and helping us overall reduce the carbon emissions into the atmosphere.</w:t>
      </w:r>
      <w:r>
        <w:t xml:space="preserve"> </w:t>
      </w:r>
    </w:p>
    <w:p w:rsidR="00AD569E" w:rsidP="003B3323">
      <w:pPr>
        <w:pStyle w:val="Question"/>
      </w:pPr>
      <w:sdt>
        <w:sdtPr>
          <w:alias w:val="Member"/>
          <w:tag w:val="&lt;Member mnisId='4669' dodsId='127282'&gt;"/>
          <w:id w:val="670530869"/>
          <w:placeholder>
            <w:docPart w:val="4C15E90E6A124B3FAC2E3EA8AD97063E"/>
          </w:placeholder>
          <w:richText/>
        </w:sdtPr>
        <w:sdtContent>
          <w:r w:rsidRPr="00E22F3D">
            <w:rPr>
              <w:b/>
            </w:rPr>
            <w:t>Damien Moore:</w:t>
          </w:r>
        </w:sdtContent>
      </w:sdt>
      <w:r>
        <w:t xml:space="preserve"> In terms of moving into towns</w:t>
      </w:r>
      <w:r w:rsidR="006616DC">
        <w:t>,</w:t>
      </w:r>
      <w:r>
        <w:t xml:space="preserve"> </w:t>
      </w:r>
      <w:r w:rsidR="006616DC">
        <w:t>which</w:t>
      </w:r>
      <w:r>
        <w:t xml:space="preserve"> might not have a lot of that, does that mean they are going to be excluded</w:t>
      </w:r>
      <w:r w:rsidR="006616DC">
        <w:t>?</w:t>
      </w:r>
      <w:r>
        <w:t xml:space="preserve"> </w:t>
      </w:r>
      <w:r w:rsidRPr="000F3258">
        <w:t>We need to be providing better transport infrastructure really to everywhere.</w:t>
      </w:r>
      <w:r>
        <w:t xml:space="preserve"> </w:t>
      </w:r>
      <w:r w:rsidRPr="000F3258">
        <w:t xml:space="preserve">We would not want to exclude places based on that. Would you potentially then write to the </w:t>
      </w:r>
      <w:r w:rsidR="00514EF4">
        <w:t>Department</w:t>
      </w:r>
      <w:r w:rsidRPr="000F3258">
        <w:t xml:space="preserve"> </w:t>
      </w:r>
      <w:r w:rsidR="006616DC">
        <w:t xml:space="preserve">for </w:t>
      </w:r>
      <w:r w:rsidRPr="000F3258">
        <w:t xml:space="preserve">Transport saying, “We have identified areas that could be used as </w:t>
      </w:r>
      <w:r w:rsidR="003B3323">
        <w:t xml:space="preserve">a </w:t>
      </w:r>
      <w:r w:rsidRPr="000F3258">
        <w:t>hub, but realistically the transport links are not sufficient to make that viable for us”?</w:t>
      </w:r>
      <w:r>
        <w:t xml:space="preserve"> </w:t>
      </w:r>
    </w:p>
    <w:p w:rsidR="00AD569E" w:rsidP="003B3323">
      <w:pPr>
        <w:pStyle w:val="Answer"/>
      </w:pPr>
      <w:sdt>
        <w:sdtPr>
          <w:alias w:val="Witness"/>
          <w:id w:val="-1590694206"/>
          <w:placeholder>
            <w:docPart w:val="4C15E90E6A124B3FAC2E3EA8AD97063E"/>
          </w:placeholder>
          <w:richText/>
        </w:sdtPr>
        <w:sdtContent>
          <w:r w:rsidRPr="0031664A">
            <w:rPr>
              <w:b/>
              <w:i/>
            </w:rPr>
            <w:t xml:space="preserve">Steven Boyd: </w:t>
          </w:r>
        </w:sdtContent>
      </w:sdt>
      <w:r>
        <w:t>There is absolutely no intention to exclude anywhere. Working with local authorities, you are right</w:t>
      </w:r>
      <w:r w:rsidR="006616DC">
        <w:t xml:space="preserve"> that</w:t>
      </w:r>
      <w:r>
        <w:t xml:space="preserve"> there is </w:t>
      </w:r>
      <w:r w:rsidRPr="008568B2">
        <w:t>a different conversation, for instance</w:t>
      </w:r>
      <w:r w:rsidR="006616DC">
        <w:t>,</w:t>
      </w:r>
      <w:r w:rsidRPr="008568B2">
        <w:t xml:space="preserve"> in the centre of Manchester than there is in a smaller town. We balance that, and sometimes that will mean there are considerations about parking in those smaller towns to make sure that people can access their place of work.</w:t>
      </w:r>
      <w:r>
        <w:t xml:space="preserve"> </w:t>
      </w:r>
    </w:p>
    <w:p w:rsidR="008C3BD1" w:rsidP="003B3323">
      <w:pPr>
        <w:pStyle w:val="Question"/>
        <w:numPr>
          <w:ilvl w:val="0"/>
          <w:numId w:val="0"/>
        </w:numPr>
        <w:ind w:left="794"/>
      </w:pPr>
      <w:sdt>
        <w:sdtPr>
          <w:alias w:val="Member"/>
          <w:tag w:val="&lt;Member mnisId='3942' dodsId='62784'&gt;"/>
          <w:id w:val="-1311638948"/>
          <w:placeholder>
            <w:docPart w:val="4C15E90E6A124B3FAC2E3EA8AD97063E"/>
          </w:placeholder>
          <w:richText/>
        </w:sdtPr>
        <w:sdtContent>
          <w:r w:rsidRPr="00011137" w:rsidR="00AD569E">
            <w:rPr>
              <w:b/>
            </w:rPr>
            <w:t>Chair:</w:t>
          </w:r>
        </w:sdtContent>
      </w:sdt>
      <w:r w:rsidR="00AD569E">
        <w:t xml:space="preserve"> Can I thank all </w:t>
      </w:r>
      <w:r w:rsidR="006616DC">
        <w:t>our</w:t>
      </w:r>
      <w:r w:rsidR="00AD569E">
        <w:t xml:space="preserve"> witnesses for coming along today? </w:t>
      </w:r>
      <w:r w:rsidRPr="008D3FB9" w:rsidR="00AD569E">
        <w:t>You kindly agreed to give us some further information, so I would be grateful if you could write to the Committee in a timely manner with regards to that, but I appreciate your coming along today. This concludes this morning</w:t>
      </w:r>
      <w:r w:rsidR="00AD569E">
        <w:t>’</w:t>
      </w:r>
      <w:r w:rsidRPr="008D3FB9" w:rsidR="00AD569E">
        <w:t>s evidence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6A6C05DD13A4BFDAA2B2AAF604B51F9"/>
      </w:placeholder>
      <w:richText/>
    </w:sdtPr>
    <w:sdtContent>
      <w:p w:rsidR="003736A1" w:rsidP="009277D8">
        <w:pPr>
          <w:pStyle w:val="Para"/>
          <w:rPr>
            <w:color w:val="808080"/>
          </w:rPr>
        </w:pPr>
        <w:r w:rsidRPr="004A521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90150A215AF479EAA32B525F095769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B66E9E"/>
    <w:lvl w:ilvl="0">
      <w:start w:val="1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rsid w:val="00416915"/>
    <w:pPr>
      <w:spacing w:before="180" w:after="180"/>
      <w:jc w:val="left"/>
    </w:pPr>
    <w:rPr>
      <w:color w:val="005232"/>
      <w:sz w:val="48"/>
    </w:rPr>
  </w:style>
  <w:style w:type="paragraph" w:customStyle="1" w:styleId="TitleInquiry0">
    <w:name w:val="Title: Inquiry"/>
    <w:basedOn w:val="Normal"/>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A5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AMPLEXOR\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6A6C05DD13A4BFDAA2B2AAF604B51F9"/>
        <w:category>
          <w:name w:val="General"/>
          <w:gallery w:val="placeholder"/>
        </w:category>
        <w:types>
          <w:type w:val="bbPlcHdr"/>
        </w:types>
        <w:behaviors>
          <w:behavior w:val="content"/>
        </w:behaviors>
        <w:guid w:val="{3A10E37D-51F3-4D38-A5B4-368070296B0D}"/>
      </w:docPartPr>
      <w:docPartBody>
        <w:p w:rsidR="009F18DD" w:rsidP="00ED2E36">
          <w:pPr>
            <w:pStyle w:val="06A6C05DD13A4BFDAA2B2AAF604B51F9"/>
          </w:pPr>
          <w:r w:rsidRPr="000753FC">
            <w:rPr>
              <w:rStyle w:val="PlaceholderText"/>
            </w:rPr>
            <w:t>Click here to enter text.</w:t>
          </w:r>
        </w:p>
      </w:docPartBody>
    </w:docPart>
    <w:docPart>
      <w:docPartPr>
        <w:name w:val="4C72032638EC424C916389BF153EE35F"/>
        <w:category>
          <w:name w:val="General"/>
          <w:gallery w:val="placeholder"/>
        </w:category>
        <w:types>
          <w:type w:val="bbPlcHdr"/>
        </w:types>
        <w:behaviors>
          <w:behavior w:val="content"/>
        </w:behaviors>
        <w:guid w:val="{54CF25B8-EBEB-4F52-A8F9-8555B1C8421B}"/>
      </w:docPartPr>
      <w:docPartBody>
        <w:p w:rsidR="009F18DD" w:rsidP="00ED2E36">
          <w:pPr>
            <w:pStyle w:val="4C72032638EC424C916389BF153EE35F"/>
          </w:pPr>
          <w:r w:rsidRPr="002B3926">
            <w:rPr>
              <w:rStyle w:val="PlaceholderText"/>
            </w:rPr>
            <w:t>Click here to enter text.</w:t>
          </w:r>
        </w:p>
      </w:docPartBody>
    </w:docPart>
    <w:docPart>
      <w:docPartPr>
        <w:name w:val="490150A215AF479EAA32B525F095769C"/>
        <w:category>
          <w:name w:val="General"/>
          <w:gallery w:val="placeholder"/>
        </w:category>
        <w:types>
          <w:type w:val="bbPlcHdr"/>
        </w:types>
        <w:behaviors>
          <w:behavior w:val="content"/>
        </w:behaviors>
        <w:guid w:val="{C3EA7733-80BC-4A9F-B8D1-D1AA61D6A62E}"/>
      </w:docPartPr>
      <w:docPartBody>
        <w:p w:rsidR="009F18DD" w:rsidP="00ED2E36">
          <w:pPr>
            <w:pStyle w:val="490150A215AF479EAA32B525F095769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9E7B956-0381-4EB0-A2C2-A97E9BC3D29B}"/>
      </w:docPartPr>
      <w:docPartBody>
        <w:p w:rsidR="009F18DD">
          <w:r w:rsidRPr="00AC1E30">
            <w:rPr>
              <w:rStyle w:val="PlaceholderText"/>
            </w:rPr>
            <w:t>Click or tap here to enter text.</w:t>
          </w:r>
        </w:p>
      </w:docPartBody>
    </w:docPart>
    <w:docPart>
      <w:docPartPr>
        <w:name w:val="74593C6367264B139CAEDAA6780854C2"/>
        <w:category>
          <w:name w:val="General"/>
          <w:gallery w:val="placeholder"/>
        </w:category>
        <w:types>
          <w:type w:val="bbPlcHdr"/>
        </w:types>
        <w:behaviors>
          <w:behavior w:val="content"/>
        </w:behaviors>
        <w:guid w:val="{780FF5F4-9FF2-4597-B4F8-208A08FC280F}"/>
      </w:docPartPr>
      <w:docPartBody>
        <w:p w:rsidR="008D0DDB" w:rsidP="009F18DD">
          <w:pPr>
            <w:pStyle w:val="74593C6367264B139CAEDAA6780854C2"/>
          </w:pPr>
          <w:r w:rsidRPr="00AC1E30">
            <w:rPr>
              <w:rStyle w:val="PlaceholderText"/>
            </w:rPr>
            <w:t>Click or tap here to enter text.</w:t>
          </w:r>
        </w:p>
      </w:docPartBody>
    </w:docPart>
    <w:docPart>
      <w:docPartPr>
        <w:name w:val="090E90E9272D4268A5073E387617B41F"/>
        <w:category>
          <w:name w:val="General"/>
          <w:gallery w:val="placeholder"/>
        </w:category>
        <w:types>
          <w:type w:val="bbPlcHdr"/>
        </w:types>
        <w:behaviors>
          <w:behavior w:val="content"/>
        </w:behaviors>
        <w:guid w:val="{EEE33CC5-F32C-4E7A-9971-88CF2381E85A}"/>
      </w:docPartPr>
      <w:docPartBody>
        <w:p w:rsidR="008D0DDB" w:rsidP="009F18DD">
          <w:pPr>
            <w:pStyle w:val="090E90E9272D4268A5073E387617B41F"/>
          </w:pPr>
          <w:r w:rsidRPr="00AC1E30">
            <w:rPr>
              <w:rStyle w:val="PlaceholderText"/>
            </w:rPr>
            <w:t>Click or tap here to enter text.</w:t>
          </w:r>
        </w:p>
      </w:docPartBody>
    </w:docPart>
    <w:docPart>
      <w:docPartPr>
        <w:name w:val="6D3E2735FB2F47548DF1EDA4D283BDA8"/>
        <w:category>
          <w:name w:val="General"/>
          <w:gallery w:val="placeholder"/>
        </w:category>
        <w:types>
          <w:type w:val="bbPlcHdr"/>
        </w:types>
        <w:behaviors>
          <w:behavior w:val="content"/>
        </w:behaviors>
        <w:guid w:val="{D0E7032C-C197-4B3A-B4C0-F95519BDEB16}"/>
      </w:docPartPr>
      <w:docPartBody>
        <w:p w:rsidR="008D0DDB" w:rsidP="009F18DD">
          <w:pPr>
            <w:pStyle w:val="6D3E2735FB2F47548DF1EDA4D283BDA8"/>
          </w:pPr>
          <w:r w:rsidRPr="00D94C60">
            <w:rPr>
              <w:rStyle w:val="PlaceholderText"/>
            </w:rPr>
            <w:t>Click or tap here to enter text.</w:t>
          </w:r>
        </w:p>
      </w:docPartBody>
    </w:docPart>
    <w:docPart>
      <w:docPartPr>
        <w:name w:val="2AFDADEA7EE742D49280471F8274B7F3"/>
        <w:category>
          <w:name w:val="General"/>
          <w:gallery w:val="placeholder"/>
        </w:category>
        <w:types>
          <w:type w:val="bbPlcHdr"/>
        </w:types>
        <w:behaviors>
          <w:behavior w:val="content"/>
        </w:behaviors>
        <w:guid w:val="{60A82EB7-73B6-4D5C-85B9-5518FB5EFE3B}"/>
      </w:docPartPr>
      <w:docPartBody>
        <w:p w:rsidR="000D30FB" w:rsidP="008D0DDB">
          <w:pPr>
            <w:pStyle w:val="2AFDADEA7EE742D49280471F8274B7F3"/>
          </w:pPr>
          <w:r w:rsidRPr="00AC1E30">
            <w:rPr>
              <w:rStyle w:val="PlaceholderText"/>
            </w:rPr>
            <w:t>Click or tap here to enter text.</w:t>
          </w:r>
        </w:p>
      </w:docPartBody>
    </w:docPart>
    <w:docPart>
      <w:docPartPr>
        <w:name w:val="4A9F62898E594BB3A8122E6D9CF91181"/>
        <w:category>
          <w:name w:val="General"/>
          <w:gallery w:val="placeholder"/>
        </w:category>
        <w:types>
          <w:type w:val="bbPlcHdr"/>
        </w:types>
        <w:behaviors>
          <w:behavior w:val="content"/>
        </w:behaviors>
        <w:guid w:val="{32DA3A66-B07C-47EB-ACBD-10DACDB08EE1}"/>
      </w:docPartPr>
      <w:docPartBody>
        <w:p w:rsidR="000D30FB" w:rsidP="008D0DDB">
          <w:pPr>
            <w:pStyle w:val="4A9F62898E594BB3A8122E6D9CF91181"/>
          </w:pPr>
          <w:r w:rsidRPr="00D94C60">
            <w:rPr>
              <w:rStyle w:val="PlaceholderText"/>
            </w:rPr>
            <w:t>Click or tap here to enter text.</w:t>
          </w:r>
        </w:p>
      </w:docPartBody>
    </w:docPart>
    <w:docPart>
      <w:docPartPr>
        <w:name w:val="594630A5DC9141C8A0B129B97F2255E7"/>
        <w:category>
          <w:name w:val="General"/>
          <w:gallery w:val="placeholder"/>
        </w:category>
        <w:types>
          <w:type w:val="bbPlcHdr"/>
        </w:types>
        <w:behaviors>
          <w:behavior w:val="content"/>
        </w:behaviors>
        <w:guid w:val="{58D15B61-46C3-403D-9B14-E26BCAB84C44}"/>
      </w:docPartPr>
      <w:docPartBody>
        <w:p w:rsidR="000D30FB" w:rsidP="008D0DDB">
          <w:pPr>
            <w:pStyle w:val="594630A5DC9141C8A0B129B97F2255E7"/>
          </w:pPr>
          <w:r w:rsidRPr="00AC1E30">
            <w:rPr>
              <w:rStyle w:val="PlaceholderText"/>
            </w:rPr>
            <w:t>Click or tap here to enter text.</w:t>
          </w:r>
        </w:p>
      </w:docPartBody>
    </w:docPart>
    <w:docPart>
      <w:docPartPr>
        <w:name w:val="EF4C8415A46A4279BD3AA6640FB7C578"/>
        <w:category>
          <w:name w:val="General"/>
          <w:gallery w:val="placeholder"/>
        </w:category>
        <w:types>
          <w:type w:val="bbPlcHdr"/>
        </w:types>
        <w:behaviors>
          <w:behavior w:val="content"/>
        </w:behaviors>
        <w:guid w:val="{FDC40826-55EB-44A3-B69B-7FE6FE8BB808}"/>
      </w:docPartPr>
      <w:docPartBody>
        <w:p w:rsidR="000D30FB" w:rsidP="008D0DDB">
          <w:pPr>
            <w:pStyle w:val="EF4C8415A46A4279BD3AA6640FB7C578"/>
          </w:pPr>
          <w:r w:rsidRPr="00D94C60">
            <w:rPr>
              <w:rStyle w:val="PlaceholderText"/>
            </w:rPr>
            <w:t>Click or tap here to enter text.</w:t>
          </w:r>
        </w:p>
      </w:docPartBody>
    </w:docPart>
    <w:docPart>
      <w:docPartPr>
        <w:name w:val="25824C21543A4891B63DD439E60B2A4A"/>
        <w:category>
          <w:name w:val="General"/>
          <w:gallery w:val="placeholder"/>
        </w:category>
        <w:types>
          <w:type w:val="bbPlcHdr"/>
        </w:types>
        <w:behaviors>
          <w:behavior w:val="content"/>
        </w:behaviors>
        <w:guid w:val="{5B34DD36-F982-4DCA-95D8-7D710EFA4E34}"/>
      </w:docPartPr>
      <w:docPartBody>
        <w:p w:rsidR="000D30FB" w:rsidP="008D0DDB">
          <w:pPr>
            <w:pStyle w:val="25824C21543A4891B63DD439E60B2A4A"/>
          </w:pPr>
          <w:r w:rsidRPr="00AC1E30">
            <w:rPr>
              <w:rStyle w:val="PlaceholderText"/>
            </w:rPr>
            <w:t>Click or tap here to enter text.</w:t>
          </w:r>
        </w:p>
      </w:docPartBody>
    </w:docPart>
    <w:docPart>
      <w:docPartPr>
        <w:name w:val="A060E35584074584B217464CA06A9208"/>
        <w:category>
          <w:name w:val="General"/>
          <w:gallery w:val="placeholder"/>
        </w:category>
        <w:types>
          <w:type w:val="bbPlcHdr"/>
        </w:types>
        <w:behaviors>
          <w:behavior w:val="content"/>
        </w:behaviors>
        <w:guid w:val="{EAECA1D8-E057-4A32-9BE7-2662A8D9ED2E}"/>
      </w:docPartPr>
      <w:docPartBody>
        <w:p w:rsidR="000D30FB" w:rsidP="008D0DDB">
          <w:pPr>
            <w:pStyle w:val="A060E35584074584B217464CA06A9208"/>
          </w:pPr>
          <w:r w:rsidRPr="00D94C60">
            <w:rPr>
              <w:rStyle w:val="PlaceholderText"/>
            </w:rPr>
            <w:t>Click or tap here to enter text.</w:t>
          </w:r>
        </w:p>
      </w:docPartBody>
    </w:docPart>
    <w:docPart>
      <w:docPartPr>
        <w:name w:val="0F6D58583A184A6E9A976AABAE526011"/>
        <w:category>
          <w:name w:val="General"/>
          <w:gallery w:val="placeholder"/>
        </w:category>
        <w:types>
          <w:type w:val="bbPlcHdr"/>
        </w:types>
        <w:behaviors>
          <w:behavior w:val="content"/>
        </w:behaviors>
        <w:guid w:val="{A0FDD5DF-8E1E-44C7-8FD1-015C98D6E9C7}"/>
      </w:docPartPr>
      <w:docPartBody>
        <w:p w:rsidR="000D30FB" w:rsidP="008D0DDB">
          <w:pPr>
            <w:pStyle w:val="0F6D58583A184A6E9A976AABAE526011"/>
          </w:pPr>
          <w:r w:rsidRPr="00AC1E30">
            <w:rPr>
              <w:rStyle w:val="PlaceholderText"/>
            </w:rPr>
            <w:t>Click or tap here to enter text.</w:t>
          </w:r>
        </w:p>
      </w:docPartBody>
    </w:docPart>
    <w:docPart>
      <w:docPartPr>
        <w:name w:val="22A302014B7347E8B79DF1AAAAA101D7"/>
        <w:category>
          <w:name w:val="General"/>
          <w:gallery w:val="placeholder"/>
        </w:category>
        <w:types>
          <w:type w:val="bbPlcHdr"/>
        </w:types>
        <w:behaviors>
          <w:behavior w:val="content"/>
        </w:behaviors>
        <w:guid w:val="{C80CD623-4FF6-4B39-AC51-4B3D45DF4136}"/>
      </w:docPartPr>
      <w:docPartBody>
        <w:p w:rsidR="000D30FB" w:rsidP="008D0DDB">
          <w:pPr>
            <w:pStyle w:val="22A302014B7347E8B79DF1AAAAA101D7"/>
          </w:pPr>
          <w:r w:rsidRPr="00D94C60">
            <w:rPr>
              <w:rStyle w:val="PlaceholderText"/>
            </w:rPr>
            <w:t>Click or tap here to enter text.</w:t>
          </w:r>
        </w:p>
      </w:docPartBody>
    </w:docPart>
    <w:docPart>
      <w:docPartPr>
        <w:name w:val="7EE0FB47793940C7BA26D67B6AF07105"/>
        <w:category>
          <w:name w:val="General"/>
          <w:gallery w:val="placeholder"/>
        </w:category>
        <w:types>
          <w:type w:val="bbPlcHdr"/>
        </w:types>
        <w:behaviors>
          <w:behavior w:val="content"/>
        </w:behaviors>
        <w:guid w:val="{FD9861E0-2B55-4C18-8C98-FCA4B9840990}"/>
      </w:docPartPr>
      <w:docPartBody>
        <w:p w:rsidR="000D30FB" w:rsidP="008D0DDB">
          <w:pPr>
            <w:pStyle w:val="7EE0FB47793940C7BA26D67B6AF07105"/>
          </w:pPr>
          <w:r w:rsidRPr="00AC1E30">
            <w:rPr>
              <w:rStyle w:val="PlaceholderText"/>
            </w:rPr>
            <w:t>Click or tap here to enter text.</w:t>
          </w:r>
        </w:p>
      </w:docPartBody>
    </w:docPart>
    <w:docPart>
      <w:docPartPr>
        <w:name w:val="1B72F8AD13134860ACBF90C30D812B68"/>
        <w:category>
          <w:name w:val="General"/>
          <w:gallery w:val="placeholder"/>
        </w:category>
        <w:types>
          <w:type w:val="bbPlcHdr"/>
        </w:types>
        <w:behaviors>
          <w:behavior w:val="content"/>
        </w:behaviors>
        <w:guid w:val="{A775AD6A-EEF4-4CA3-BB05-B3854CC1A66C}"/>
      </w:docPartPr>
      <w:docPartBody>
        <w:p w:rsidR="000D30FB" w:rsidP="008D0DDB">
          <w:pPr>
            <w:pStyle w:val="1B72F8AD13134860ACBF90C30D812B68"/>
          </w:pPr>
          <w:r w:rsidRPr="00D94C60">
            <w:rPr>
              <w:rStyle w:val="PlaceholderText"/>
            </w:rPr>
            <w:t>Click or tap here to enter text.</w:t>
          </w:r>
        </w:p>
      </w:docPartBody>
    </w:docPart>
    <w:docPart>
      <w:docPartPr>
        <w:name w:val="1464B6382A7B4DD1A895F025FC409A60"/>
        <w:category>
          <w:name w:val="General"/>
          <w:gallery w:val="placeholder"/>
        </w:category>
        <w:types>
          <w:type w:val="bbPlcHdr"/>
        </w:types>
        <w:behaviors>
          <w:behavior w:val="content"/>
        </w:behaviors>
        <w:guid w:val="{6182EAD0-65F5-4D69-961E-4E7FB34AFB3E}"/>
      </w:docPartPr>
      <w:docPartBody>
        <w:p w:rsidR="000D30FB" w:rsidP="008D0DDB">
          <w:pPr>
            <w:pStyle w:val="1464B6382A7B4DD1A895F025FC409A60"/>
          </w:pPr>
          <w:r w:rsidRPr="00AC1E30">
            <w:rPr>
              <w:rStyle w:val="PlaceholderText"/>
            </w:rPr>
            <w:t>Click or tap here to enter text.</w:t>
          </w:r>
        </w:p>
      </w:docPartBody>
    </w:docPart>
    <w:docPart>
      <w:docPartPr>
        <w:name w:val="DBBFEA773CE7419587DBF8A1BD671A07"/>
        <w:category>
          <w:name w:val="General"/>
          <w:gallery w:val="placeholder"/>
        </w:category>
        <w:types>
          <w:type w:val="bbPlcHdr"/>
        </w:types>
        <w:behaviors>
          <w:behavior w:val="content"/>
        </w:behaviors>
        <w:guid w:val="{6F54DC9A-0D1A-497E-9E9F-CB0CE3457F02}"/>
      </w:docPartPr>
      <w:docPartBody>
        <w:p w:rsidR="000D30FB" w:rsidP="008D0DDB">
          <w:pPr>
            <w:pStyle w:val="DBBFEA773CE7419587DBF8A1BD671A07"/>
          </w:pPr>
          <w:r w:rsidRPr="00D94C60">
            <w:rPr>
              <w:rStyle w:val="PlaceholderText"/>
            </w:rPr>
            <w:t>Click or tap here to enter text.</w:t>
          </w:r>
        </w:p>
      </w:docPartBody>
    </w:docPart>
    <w:docPart>
      <w:docPartPr>
        <w:name w:val="611A99467B504EF9A54862474DB7A0F4"/>
        <w:category>
          <w:name w:val="General"/>
          <w:gallery w:val="placeholder"/>
        </w:category>
        <w:types>
          <w:type w:val="bbPlcHdr"/>
        </w:types>
        <w:behaviors>
          <w:behavior w:val="content"/>
        </w:behaviors>
        <w:guid w:val="{D28FBBBF-A25A-4FAF-9550-C4B2D8036DB5}"/>
      </w:docPartPr>
      <w:docPartBody>
        <w:p w:rsidR="000D30FB" w:rsidP="008D0DDB">
          <w:pPr>
            <w:pStyle w:val="611A99467B504EF9A54862474DB7A0F4"/>
          </w:pPr>
          <w:r w:rsidRPr="00AC1E30">
            <w:rPr>
              <w:rStyle w:val="PlaceholderText"/>
            </w:rPr>
            <w:t>Click or tap here to enter text.</w:t>
          </w:r>
        </w:p>
      </w:docPartBody>
    </w:docPart>
    <w:docPart>
      <w:docPartPr>
        <w:name w:val="AB930540106B4E92B8B5F129A141752D"/>
        <w:category>
          <w:name w:val="General"/>
          <w:gallery w:val="placeholder"/>
        </w:category>
        <w:types>
          <w:type w:val="bbPlcHdr"/>
        </w:types>
        <w:behaviors>
          <w:behavior w:val="content"/>
        </w:behaviors>
        <w:guid w:val="{87C52B50-20A4-4629-9943-64D30BDF95A1}"/>
      </w:docPartPr>
      <w:docPartBody>
        <w:p w:rsidR="000D30FB" w:rsidP="008D0DDB">
          <w:pPr>
            <w:pStyle w:val="AB930540106B4E92B8B5F129A141752D"/>
          </w:pPr>
          <w:r w:rsidRPr="00D94C60">
            <w:rPr>
              <w:rStyle w:val="PlaceholderText"/>
            </w:rPr>
            <w:t>Click or tap here to enter text.</w:t>
          </w:r>
        </w:p>
      </w:docPartBody>
    </w:docPart>
    <w:docPart>
      <w:docPartPr>
        <w:name w:val="380B4FEA28004F118AFCFB07AC26F8C0"/>
        <w:category>
          <w:name w:val="General"/>
          <w:gallery w:val="placeholder"/>
        </w:category>
        <w:types>
          <w:type w:val="bbPlcHdr"/>
        </w:types>
        <w:behaviors>
          <w:behavior w:val="content"/>
        </w:behaviors>
        <w:guid w:val="{09C9D903-C8A5-47C2-A0A3-E8A88527BAA0}"/>
      </w:docPartPr>
      <w:docPartBody>
        <w:p w:rsidR="000D30FB" w:rsidP="008D0DDB">
          <w:pPr>
            <w:pStyle w:val="380B4FEA28004F118AFCFB07AC26F8C0"/>
          </w:pPr>
          <w:r w:rsidRPr="00AC1E30">
            <w:rPr>
              <w:rStyle w:val="PlaceholderText"/>
            </w:rPr>
            <w:t>Click or tap here to enter text.</w:t>
          </w:r>
        </w:p>
      </w:docPartBody>
    </w:docPart>
    <w:docPart>
      <w:docPartPr>
        <w:name w:val="AB1901D6F3AF49568860757CCDE3B788"/>
        <w:category>
          <w:name w:val="General"/>
          <w:gallery w:val="placeholder"/>
        </w:category>
        <w:types>
          <w:type w:val="bbPlcHdr"/>
        </w:types>
        <w:behaviors>
          <w:behavior w:val="content"/>
        </w:behaviors>
        <w:guid w:val="{27FE72C5-EF82-400D-9CFA-33BC552D1346}"/>
      </w:docPartPr>
      <w:docPartBody>
        <w:p w:rsidR="000D30FB" w:rsidP="008D0DDB">
          <w:pPr>
            <w:pStyle w:val="AB1901D6F3AF49568860757CCDE3B788"/>
          </w:pPr>
          <w:r w:rsidRPr="00D94C60">
            <w:rPr>
              <w:rStyle w:val="PlaceholderText"/>
            </w:rPr>
            <w:t>Click or tap here to enter text.</w:t>
          </w:r>
        </w:p>
      </w:docPartBody>
    </w:docPart>
    <w:docPart>
      <w:docPartPr>
        <w:name w:val="5AD31FE85A9D44FA877701AEC192E544"/>
        <w:category>
          <w:name w:val="General"/>
          <w:gallery w:val="placeholder"/>
        </w:category>
        <w:types>
          <w:type w:val="bbPlcHdr"/>
        </w:types>
        <w:behaviors>
          <w:behavior w:val="content"/>
        </w:behaviors>
        <w:guid w:val="{E6A13F21-B7B1-4842-AA8D-59ED7C31BBFE}"/>
      </w:docPartPr>
      <w:docPartBody>
        <w:p w:rsidR="000D30FB" w:rsidP="008D0DDB">
          <w:pPr>
            <w:pStyle w:val="5AD31FE85A9D44FA877701AEC192E544"/>
          </w:pPr>
          <w:r w:rsidRPr="00AC1E30">
            <w:rPr>
              <w:rStyle w:val="PlaceholderText"/>
            </w:rPr>
            <w:t>Click or tap here to enter text.</w:t>
          </w:r>
        </w:p>
      </w:docPartBody>
    </w:docPart>
    <w:docPart>
      <w:docPartPr>
        <w:name w:val="6AC8B6EE7D1641E685B9E13B3EB75CD4"/>
        <w:category>
          <w:name w:val="General"/>
          <w:gallery w:val="placeholder"/>
        </w:category>
        <w:types>
          <w:type w:val="bbPlcHdr"/>
        </w:types>
        <w:behaviors>
          <w:behavior w:val="content"/>
        </w:behaviors>
        <w:guid w:val="{3F2743ED-8619-4263-82E7-DB0E8F1DCCB8}"/>
      </w:docPartPr>
      <w:docPartBody>
        <w:p w:rsidR="000D30FB" w:rsidP="008D0DDB">
          <w:pPr>
            <w:pStyle w:val="6AC8B6EE7D1641E685B9E13B3EB75CD4"/>
          </w:pPr>
          <w:r w:rsidRPr="00AC1E30">
            <w:rPr>
              <w:rStyle w:val="PlaceholderText"/>
            </w:rPr>
            <w:t>Click or tap here to enter text.</w:t>
          </w:r>
        </w:p>
      </w:docPartBody>
    </w:docPart>
    <w:docPart>
      <w:docPartPr>
        <w:name w:val="2B04203B8F864BE3836BBB900A1B9162"/>
        <w:category>
          <w:name w:val="General"/>
          <w:gallery w:val="placeholder"/>
        </w:category>
        <w:types>
          <w:type w:val="bbPlcHdr"/>
        </w:types>
        <w:behaviors>
          <w:behavior w:val="content"/>
        </w:behaviors>
        <w:guid w:val="{30183A52-8D17-420A-93FE-8858DD610FD2}"/>
      </w:docPartPr>
      <w:docPartBody>
        <w:p w:rsidR="000D30FB" w:rsidP="008D0DDB">
          <w:pPr>
            <w:pStyle w:val="2B04203B8F864BE3836BBB900A1B9162"/>
          </w:pPr>
          <w:r w:rsidRPr="00AC1E30">
            <w:rPr>
              <w:rStyle w:val="PlaceholderText"/>
            </w:rPr>
            <w:t>Click or tap here to enter text.</w:t>
          </w:r>
        </w:p>
      </w:docPartBody>
    </w:docPart>
    <w:docPart>
      <w:docPartPr>
        <w:name w:val="CE2677BB4A6247269A7F25C19B1A3308"/>
        <w:category>
          <w:name w:val="General"/>
          <w:gallery w:val="placeholder"/>
        </w:category>
        <w:types>
          <w:type w:val="bbPlcHdr"/>
        </w:types>
        <w:behaviors>
          <w:behavior w:val="content"/>
        </w:behaviors>
        <w:guid w:val="{328B5214-B0B7-45A6-9A95-DC3D6A2B0170}"/>
      </w:docPartPr>
      <w:docPartBody>
        <w:p w:rsidR="000D30FB" w:rsidP="008D0DDB">
          <w:pPr>
            <w:pStyle w:val="CE2677BB4A6247269A7F25C19B1A3308"/>
          </w:pPr>
          <w:r>
            <w:rPr>
              <w:rStyle w:val="PlaceholderText"/>
            </w:rPr>
            <w:t>Click or tap here to enter text.</w:t>
          </w:r>
        </w:p>
      </w:docPartBody>
    </w:docPart>
    <w:docPart>
      <w:docPartPr>
        <w:name w:val="57008B70E4D44D129F40D0805CF5C6FC"/>
        <w:category>
          <w:name w:val="General"/>
          <w:gallery w:val="placeholder"/>
        </w:category>
        <w:types>
          <w:type w:val="bbPlcHdr"/>
        </w:types>
        <w:behaviors>
          <w:behavior w:val="content"/>
        </w:behaviors>
        <w:guid w:val="{66260C64-7D79-448E-B3E0-1F09A813EB47}"/>
      </w:docPartPr>
      <w:docPartBody>
        <w:p w:rsidR="000D30FB" w:rsidP="008D0DDB">
          <w:pPr>
            <w:pStyle w:val="57008B70E4D44D129F40D0805CF5C6FC"/>
          </w:pPr>
          <w:r w:rsidRPr="00AC1E30">
            <w:rPr>
              <w:rStyle w:val="PlaceholderText"/>
            </w:rPr>
            <w:t>Click or tap here to enter text.</w:t>
          </w:r>
        </w:p>
      </w:docPartBody>
    </w:docPart>
    <w:docPart>
      <w:docPartPr>
        <w:name w:val="61F442D3A9544D04817966484CB913B2"/>
        <w:category>
          <w:name w:val="General"/>
          <w:gallery w:val="placeholder"/>
        </w:category>
        <w:types>
          <w:type w:val="bbPlcHdr"/>
        </w:types>
        <w:behaviors>
          <w:behavior w:val="content"/>
        </w:behaviors>
        <w:guid w:val="{92C00FCE-7D55-4FB8-BFDE-96D578225B4F}"/>
      </w:docPartPr>
      <w:docPartBody>
        <w:p w:rsidR="000D30FB" w:rsidP="008D0DDB">
          <w:pPr>
            <w:pStyle w:val="61F442D3A9544D04817966484CB913B2"/>
          </w:pPr>
          <w:r>
            <w:rPr>
              <w:rStyle w:val="PlaceholderText"/>
            </w:rPr>
            <w:t>Click or tap here to enter text.</w:t>
          </w:r>
        </w:p>
      </w:docPartBody>
    </w:docPart>
    <w:docPart>
      <w:docPartPr>
        <w:name w:val="C65CC83C85B64DF5867838E14F8A818C"/>
        <w:category>
          <w:name w:val="General"/>
          <w:gallery w:val="placeholder"/>
        </w:category>
        <w:types>
          <w:type w:val="bbPlcHdr"/>
        </w:types>
        <w:behaviors>
          <w:behavior w:val="content"/>
        </w:behaviors>
        <w:guid w:val="{77B3BA1D-DFF4-4C78-847A-E59A1983AB58}"/>
      </w:docPartPr>
      <w:docPartBody>
        <w:p w:rsidR="000D30FB" w:rsidP="008D0DDB">
          <w:pPr>
            <w:pStyle w:val="C65CC83C85B64DF5867838E14F8A818C"/>
          </w:pPr>
          <w:r w:rsidRPr="00AC1E30">
            <w:rPr>
              <w:rStyle w:val="PlaceholderText"/>
            </w:rPr>
            <w:t>Click or tap here to enter text.</w:t>
          </w:r>
        </w:p>
      </w:docPartBody>
    </w:docPart>
    <w:docPart>
      <w:docPartPr>
        <w:name w:val="707955816B6D4F02922B441A967952DC"/>
        <w:category>
          <w:name w:val="General"/>
          <w:gallery w:val="placeholder"/>
        </w:category>
        <w:types>
          <w:type w:val="bbPlcHdr"/>
        </w:types>
        <w:behaviors>
          <w:behavior w:val="content"/>
        </w:behaviors>
        <w:guid w:val="{D9F00650-92D2-41AD-81F3-71245105C1CC}"/>
      </w:docPartPr>
      <w:docPartBody>
        <w:p w:rsidR="000D30FB" w:rsidP="008D0DDB">
          <w:pPr>
            <w:pStyle w:val="707955816B6D4F02922B441A967952DC"/>
          </w:pPr>
          <w:r>
            <w:rPr>
              <w:rStyle w:val="PlaceholderText"/>
            </w:rPr>
            <w:t>Click or tap here to enter text.</w:t>
          </w:r>
        </w:p>
      </w:docPartBody>
    </w:docPart>
    <w:docPart>
      <w:docPartPr>
        <w:name w:val="EC38A42E49E4457984B7BF95D4D5EFFB"/>
        <w:category>
          <w:name w:val="General"/>
          <w:gallery w:val="placeholder"/>
        </w:category>
        <w:types>
          <w:type w:val="bbPlcHdr"/>
        </w:types>
        <w:behaviors>
          <w:behavior w:val="content"/>
        </w:behaviors>
        <w:guid w:val="{0E5523BA-66F7-4833-A10B-9154EF010EE6}"/>
      </w:docPartPr>
      <w:docPartBody>
        <w:p w:rsidR="000D30FB" w:rsidP="008D0DDB">
          <w:pPr>
            <w:pStyle w:val="EC38A42E49E4457984B7BF95D4D5EFFB"/>
          </w:pPr>
          <w:r w:rsidRPr="00AC1E30">
            <w:rPr>
              <w:rStyle w:val="PlaceholderText"/>
            </w:rPr>
            <w:t>Click or tap here to enter text.</w:t>
          </w:r>
        </w:p>
      </w:docPartBody>
    </w:docPart>
    <w:docPart>
      <w:docPartPr>
        <w:name w:val="4ED5768C89A74E9AB3F7A2D4EB5D6DAE"/>
        <w:category>
          <w:name w:val="General"/>
          <w:gallery w:val="placeholder"/>
        </w:category>
        <w:types>
          <w:type w:val="bbPlcHdr"/>
        </w:types>
        <w:behaviors>
          <w:behavior w:val="content"/>
        </w:behaviors>
        <w:guid w:val="{5ECEB280-B38B-477B-902D-984084D38E00}"/>
      </w:docPartPr>
      <w:docPartBody>
        <w:p w:rsidR="000D30FB" w:rsidP="008D0DDB">
          <w:pPr>
            <w:pStyle w:val="4ED5768C89A74E9AB3F7A2D4EB5D6DAE"/>
          </w:pPr>
          <w:r>
            <w:rPr>
              <w:rStyle w:val="PlaceholderText"/>
            </w:rPr>
            <w:t>Click or tap here to enter text.</w:t>
          </w:r>
        </w:p>
      </w:docPartBody>
    </w:docPart>
    <w:docPart>
      <w:docPartPr>
        <w:name w:val="CE64F3E13EC949828D064D7C7D8D7653"/>
        <w:category>
          <w:name w:val="General"/>
          <w:gallery w:val="placeholder"/>
        </w:category>
        <w:types>
          <w:type w:val="bbPlcHdr"/>
        </w:types>
        <w:behaviors>
          <w:behavior w:val="content"/>
        </w:behaviors>
        <w:guid w:val="{0353FC0F-369C-482A-A8EE-2D88F601C21D}"/>
      </w:docPartPr>
      <w:docPartBody>
        <w:p w:rsidR="000D30FB" w:rsidP="008D0DDB">
          <w:pPr>
            <w:pStyle w:val="CE64F3E13EC949828D064D7C7D8D7653"/>
          </w:pPr>
          <w:r w:rsidRPr="00AC1E30">
            <w:rPr>
              <w:rStyle w:val="PlaceholderText"/>
            </w:rPr>
            <w:t>Click or tap here to enter text.</w:t>
          </w:r>
        </w:p>
      </w:docPartBody>
    </w:docPart>
    <w:docPart>
      <w:docPartPr>
        <w:name w:val="3978242A88CD499EA6DEDBF6DEE50295"/>
        <w:category>
          <w:name w:val="General"/>
          <w:gallery w:val="placeholder"/>
        </w:category>
        <w:types>
          <w:type w:val="bbPlcHdr"/>
        </w:types>
        <w:behaviors>
          <w:behavior w:val="content"/>
        </w:behaviors>
        <w:guid w:val="{42F12605-25CB-4491-96E3-777E5E716E72}"/>
      </w:docPartPr>
      <w:docPartBody>
        <w:p w:rsidR="000D30FB" w:rsidP="008D0DDB">
          <w:pPr>
            <w:pStyle w:val="3978242A88CD499EA6DEDBF6DEE50295"/>
          </w:pPr>
          <w:r>
            <w:rPr>
              <w:rStyle w:val="PlaceholderText"/>
            </w:rPr>
            <w:t>Click or tap here to enter text.</w:t>
          </w:r>
        </w:p>
      </w:docPartBody>
    </w:docPart>
    <w:docPart>
      <w:docPartPr>
        <w:name w:val="D76C486A3A084EA2959F0F39727320BD"/>
        <w:category>
          <w:name w:val="General"/>
          <w:gallery w:val="placeholder"/>
        </w:category>
        <w:types>
          <w:type w:val="bbPlcHdr"/>
        </w:types>
        <w:behaviors>
          <w:behavior w:val="content"/>
        </w:behaviors>
        <w:guid w:val="{7A113371-03DA-44DC-9CD7-E54F9F397B60}"/>
      </w:docPartPr>
      <w:docPartBody>
        <w:p w:rsidR="000D30FB" w:rsidP="008D0DDB">
          <w:pPr>
            <w:pStyle w:val="D76C486A3A084EA2959F0F39727320BD"/>
          </w:pPr>
          <w:r w:rsidRPr="00AC1E30">
            <w:rPr>
              <w:rStyle w:val="PlaceholderText"/>
            </w:rPr>
            <w:t>Click or tap here to enter text.</w:t>
          </w:r>
        </w:p>
      </w:docPartBody>
    </w:docPart>
    <w:docPart>
      <w:docPartPr>
        <w:name w:val="C39A35BED6194AAEBDBB68CB3F1AA984"/>
        <w:category>
          <w:name w:val="General"/>
          <w:gallery w:val="placeholder"/>
        </w:category>
        <w:types>
          <w:type w:val="bbPlcHdr"/>
        </w:types>
        <w:behaviors>
          <w:behavior w:val="content"/>
        </w:behaviors>
        <w:guid w:val="{1B678A8D-2A60-47B1-A34D-21540407B657}"/>
      </w:docPartPr>
      <w:docPartBody>
        <w:p w:rsidR="000D30FB" w:rsidP="008D0DDB">
          <w:pPr>
            <w:pStyle w:val="C39A35BED6194AAEBDBB68CB3F1AA984"/>
          </w:pPr>
          <w:r>
            <w:rPr>
              <w:rStyle w:val="PlaceholderText"/>
            </w:rPr>
            <w:t>Click or tap here to enter text.</w:t>
          </w:r>
        </w:p>
      </w:docPartBody>
    </w:docPart>
    <w:docPart>
      <w:docPartPr>
        <w:name w:val="9C56C4D7A2444A968AADB534D83E4075"/>
        <w:category>
          <w:name w:val="General"/>
          <w:gallery w:val="placeholder"/>
        </w:category>
        <w:types>
          <w:type w:val="bbPlcHdr"/>
        </w:types>
        <w:behaviors>
          <w:behavior w:val="content"/>
        </w:behaviors>
        <w:guid w:val="{C36202A8-C2DA-4B14-9BDD-54A977F8D764}"/>
      </w:docPartPr>
      <w:docPartBody>
        <w:p w:rsidR="000D30FB" w:rsidP="008D0DDB">
          <w:pPr>
            <w:pStyle w:val="9C56C4D7A2444A968AADB534D83E4075"/>
          </w:pPr>
          <w:r w:rsidRPr="00AC1E30">
            <w:rPr>
              <w:rStyle w:val="PlaceholderText"/>
            </w:rPr>
            <w:t>Click or tap here to enter text.</w:t>
          </w:r>
        </w:p>
      </w:docPartBody>
    </w:docPart>
    <w:docPart>
      <w:docPartPr>
        <w:name w:val="B15EDFD3C62D43E38B2F88705C3E20CA"/>
        <w:category>
          <w:name w:val="General"/>
          <w:gallery w:val="placeholder"/>
        </w:category>
        <w:types>
          <w:type w:val="bbPlcHdr"/>
        </w:types>
        <w:behaviors>
          <w:behavior w:val="content"/>
        </w:behaviors>
        <w:guid w:val="{0477617D-B577-4331-9223-B07DC786EB4D}"/>
      </w:docPartPr>
      <w:docPartBody>
        <w:p w:rsidR="000D30FB" w:rsidP="008D0DDB">
          <w:pPr>
            <w:pStyle w:val="B15EDFD3C62D43E38B2F88705C3E20CA"/>
          </w:pPr>
          <w:r w:rsidRPr="00AC1E30">
            <w:rPr>
              <w:rStyle w:val="PlaceholderText"/>
            </w:rPr>
            <w:t>Click or tap here to enter text.</w:t>
          </w:r>
        </w:p>
      </w:docPartBody>
    </w:docPart>
    <w:docPart>
      <w:docPartPr>
        <w:name w:val="0EC06E17F0494E7B9E5A2CEE18013DD4"/>
        <w:category>
          <w:name w:val="General"/>
          <w:gallery w:val="placeholder"/>
        </w:category>
        <w:types>
          <w:type w:val="bbPlcHdr"/>
        </w:types>
        <w:behaviors>
          <w:behavior w:val="content"/>
        </w:behaviors>
        <w:guid w:val="{67CB0B0B-61D7-43B1-9316-14DEFB431003}"/>
      </w:docPartPr>
      <w:docPartBody>
        <w:p w:rsidR="000D30FB" w:rsidP="008D0DDB">
          <w:pPr>
            <w:pStyle w:val="0EC06E17F0494E7B9E5A2CEE18013DD4"/>
          </w:pPr>
          <w:r w:rsidRPr="00AC1E30">
            <w:rPr>
              <w:rStyle w:val="PlaceholderText"/>
            </w:rPr>
            <w:t>Click or tap here to enter text.</w:t>
          </w:r>
        </w:p>
      </w:docPartBody>
    </w:docPart>
    <w:docPart>
      <w:docPartPr>
        <w:name w:val="423EC789903A415D8AEA6F99FF06197D"/>
        <w:category>
          <w:name w:val="General"/>
          <w:gallery w:val="placeholder"/>
        </w:category>
        <w:types>
          <w:type w:val="bbPlcHdr"/>
        </w:types>
        <w:behaviors>
          <w:behavior w:val="content"/>
        </w:behaviors>
        <w:guid w:val="{4E72675F-1D73-49D0-AA2A-8A00614830E1}"/>
      </w:docPartPr>
      <w:docPartBody>
        <w:p w:rsidR="000D30FB" w:rsidP="008D0DDB">
          <w:pPr>
            <w:pStyle w:val="423EC789903A415D8AEA6F99FF06197D"/>
          </w:pPr>
          <w:r>
            <w:rPr>
              <w:rStyle w:val="PlaceholderText"/>
            </w:rPr>
            <w:t>Click or tap here to enter text.</w:t>
          </w:r>
        </w:p>
      </w:docPartBody>
    </w:docPart>
    <w:docPart>
      <w:docPartPr>
        <w:name w:val="18968523BC7A4FDBA7FF490C97C157B1"/>
        <w:category>
          <w:name w:val="General"/>
          <w:gallery w:val="placeholder"/>
        </w:category>
        <w:types>
          <w:type w:val="bbPlcHdr"/>
        </w:types>
        <w:behaviors>
          <w:behavior w:val="content"/>
        </w:behaviors>
        <w:guid w:val="{7DBC48F4-0FC1-4CD7-8B3C-69BD4948CB18}"/>
      </w:docPartPr>
      <w:docPartBody>
        <w:p w:rsidR="000D30FB" w:rsidP="008D0DDB">
          <w:pPr>
            <w:pStyle w:val="18968523BC7A4FDBA7FF490C97C157B1"/>
          </w:pPr>
          <w:r w:rsidRPr="00AC1E30">
            <w:rPr>
              <w:rStyle w:val="PlaceholderText"/>
            </w:rPr>
            <w:t>Click or tap here to enter text.</w:t>
          </w:r>
        </w:p>
      </w:docPartBody>
    </w:docPart>
    <w:docPart>
      <w:docPartPr>
        <w:name w:val="7EF31DD542384265B17DA1751178709E"/>
        <w:category>
          <w:name w:val="General"/>
          <w:gallery w:val="placeholder"/>
        </w:category>
        <w:types>
          <w:type w:val="bbPlcHdr"/>
        </w:types>
        <w:behaviors>
          <w:behavior w:val="content"/>
        </w:behaviors>
        <w:guid w:val="{44A5DAF7-5DE5-4240-8B07-F54E49AE4E6E}"/>
      </w:docPartPr>
      <w:docPartBody>
        <w:p w:rsidR="000D30FB" w:rsidP="008D0DDB">
          <w:pPr>
            <w:pStyle w:val="7EF31DD542384265B17DA1751178709E"/>
          </w:pPr>
          <w:r>
            <w:rPr>
              <w:rStyle w:val="PlaceholderText"/>
            </w:rPr>
            <w:t>Click or tap here to enter text.</w:t>
          </w:r>
        </w:p>
      </w:docPartBody>
    </w:docPart>
    <w:docPart>
      <w:docPartPr>
        <w:name w:val="5F1ED5F792B04C0EA2FAEF4692B97ED3"/>
        <w:category>
          <w:name w:val="General"/>
          <w:gallery w:val="placeholder"/>
        </w:category>
        <w:types>
          <w:type w:val="bbPlcHdr"/>
        </w:types>
        <w:behaviors>
          <w:behavior w:val="content"/>
        </w:behaviors>
        <w:guid w:val="{0867AB93-6DC6-45A7-8CAB-850FF2246C74}"/>
      </w:docPartPr>
      <w:docPartBody>
        <w:p w:rsidR="000D30FB" w:rsidP="008D0DDB">
          <w:pPr>
            <w:pStyle w:val="5F1ED5F792B04C0EA2FAEF4692B97ED3"/>
          </w:pPr>
          <w:r w:rsidRPr="00AC1E30">
            <w:rPr>
              <w:rStyle w:val="PlaceholderText"/>
            </w:rPr>
            <w:t>Click or tap here to enter text.</w:t>
          </w:r>
        </w:p>
      </w:docPartBody>
    </w:docPart>
    <w:docPart>
      <w:docPartPr>
        <w:name w:val="0F9C36C61DBF4EFBB147E9C222AF5A90"/>
        <w:category>
          <w:name w:val="General"/>
          <w:gallery w:val="placeholder"/>
        </w:category>
        <w:types>
          <w:type w:val="bbPlcHdr"/>
        </w:types>
        <w:behaviors>
          <w:behavior w:val="content"/>
        </w:behaviors>
        <w:guid w:val="{132139F2-A0DA-4EB1-B3A5-A4CDAAE39B0F}"/>
      </w:docPartPr>
      <w:docPartBody>
        <w:p w:rsidR="000D30FB" w:rsidP="008D0DDB">
          <w:pPr>
            <w:pStyle w:val="0F9C36C61DBF4EFBB147E9C222AF5A90"/>
          </w:pPr>
          <w:r>
            <w:rPr>
              <w:rStyle w:val="PlaceholderText"/>
            </w:rPr>
            <w:t>Click or tap here to enter text.</w:t>
          </w:r>
        </w:p>
      </w:docPartBody>
    </w:docPart>
    <w:docPart>
      <w:docPartPr>
        <w:name w:val="AB514382A2874AF998D0A1EA6EDC79E2"/>
        <w:category>
          <w:name w:val="General"/>
          <w:gallery w:val="placeholder"/>
        </w:category>
        <w:types>
          <w:type w:val="bbPlcHdr"/>
        </w:types>
        <w:behaviors>
          <w:behavior w:val="content"/>
        </w:behaviors>
        <w:guid w:val="{54DE9467-A912-464A-94A1-41C454BB16F8}"/>
      </w:docPartPr>
      <w:docPartBody>
        <w:p w:rsidR="000D30FB" w:rsidP="008D0DDB">
          <w:pPr>
            <w:pStyle w:val="AB514382A2874AF998D0A1EA6EDC79E2"/>
          </w:pPr>
          <w:r w:rsidRPr="00AC1E30">
            <w:rPr>
              <w:rStyle w:val="PlaceholderText"/>
            </w:rPr>
            <w:t>Click or tap here to enter text.</w:t>
          </w:r>
        </w:p>
      </w:docPartBody>
    </w:docPart>
    <w:docPart>
      <w:docPartPr>
        <w:name w:val="2C2DB18E66974E4FAA2EA65FC6B02EB9"/>
        <w:category>
          <w:name w:val="General"/>
          <w:gallery w:val="placeholder"/>
        </w:category>
        <w:types>
          <w:type w:val="bbPlcHdr"/>
        </w:types>
        <w:behaviors>
          <w:behavior w:val="content"/>
        </w:behaviors>
        <w:guid w:val="{B5B63AD1-D1CA-4656-9D39-67259864192B}"/>
      </w:docPartPr>
      <w:docPartBody>
        <w:p w:rsidR="000D30FB" w:rsidP="008D0DDB">
          <w:pPr>
            <w:pStyle w:val="2C2DB18E66974E4FAA2EA65FC6B02EB9"/>
          </w:pPr>
          <w:r w:rsidRPr="00AC1E30">
            <w:rPr>
              <w:rStyle w:val="PlaceholderText"/>
            </w:rPr>
            <w:t>Click or tap here to enter text.</w:t>
          </w:r>
        </w:p>
      </w:docPartBody>
    </w:docPart>
    <w:docPart>
      <w:docPartPr>
        <w:name w:val="E59B9E25D40647A3847DC8BA268E90C3"/>
        <w:category>
          <w:name w:val="General"/>
          <w:gallery w:val="placeholder"/>
        </w:category>
        <w:types>
          <w:type w:val="bbPlcHdr"/>
        </w:types>
        <w:behaviors>
          <w:behavior w:val="content"/>
        </w:behaviors>
        <w:guid w:val="{EE4C1C47-358F-43D0-8772-2808CD277E92}"/>
      </w:docPartPr>
      <w:docPartBody>
        <w:p w:rsidR="000D30FB" w:rsidP="008D0DDB">
          <w:pPr>
            <w:pStyle w:val="E59B9E25D40647A3847DC8BA268E90C3"/>
          </w:pPr>
          <w:r w:rsidRPr="00AC1E30">
            <w:rPr>
              <w:rStyle w:val="PlaceholderText"/>
            </w:rPr>
            <w:t>Click or tap here to enter text.</w:t>
          </w:r>
        </w:p>
      </w:docPartBody>
    </w:docPart>
    <w:docPart>
      <w:docPartPr>
        <w:name w:val="AA711CF3A46147BC805D7EAEBAD0BB54"/>
        <w:category>
          <w:name w:val="General"/>
          <w:gallery w:val="placeholder"/>
        </w:category>
        <w:types>
          <w:type w:val="bbPlcHdr"/>
        </w:types>
        <w:behaviors>
          <w:behavior w:val="content"/>
        </w:behaviors>
        <w:guid w:val="{172351E2-C58A-48F8-85EE-C9A64668C1D5}"/>
      </w:docPartPr>
      <w:docPartBody>
        <w:p w:rsidR="000D30FB" w:rsidP="008D0DDB">
          <w:pPr>
            <w:pStyle w:val="AA711CF3A46147BC805D7EAEBAD0BB54"/>
          </w:pPr>
          <w:r w:rsidRPr="00AC1E30">
            <w:rPr>
              <w:rStyle w:val="PlaceholderText"/>
            </w:rPr>
            <w:t>Click or tap here to enter text.</w:t>
          </w:r>
        </w:p>
      </w:docPartBody>
    </w:docPart>
    <w:docPart>
      <w:docPartPr>
        <w:name w:val="1B3F4DD767624EC0B2C94A1745EA6E1C"/>
        <w:category>
          <w:name w:val="General"/>
          <w:gallery w:val="placeholder"/>
        </w:category>
        <w:types>
          <w:type w:val="bbPlcHdr"/>
        </w:types>
        <w:behaviors>
          <w:behavior w:val="content"/>
        </w:behaviors>
        <w:guid w:val="{D96D8B6D-B0A2-4978-B999-628A0F127420}"/>
      </w:docPartPr>
      <w:docPartBody>
        <w:p w:rsidR="000D30FB" w:rsidP="008D0DDB">
          <w:pPr>
            <w:pStyle w:val="1B3F4DD767624EC0B2C94A1745EA6E1C"/>
          </w:pPr>
          <w:r w:rsidRPr="00AC1E30">
            <w:rPr>
              <w:rStyle w:val="PlaceholderText"/>
            </w:rPr>
            <w:t>Click or tap here to enter text.</w:t>
          </w:r>
        </w:p>
      </w:docPartBody>
    </w:docPart>
    <w:docPart>
      <w:docPartPr>
        <w:name w:val="CBF7D919CEF249B0965F6BB429F39734"/>
        <w:category>
          <w:name w:val="General"/>
          <w:gallery w:val="placeholder"/>
        </w:category>
        <w:types>
          <w:type w:val="bbPlcHdr"/>
        </w:types>
        <w:behaviors>
          <w:behavior w:val="content"/>
        </w:behaviors>
        <w:guid w:val="{C4A167B3-D574-41EC-8966-AB27EFED8F8B}"/>
      </w:docPartPr>
      <w:docPartBody>
        <w:p w:rsidR="000D30FB" w:rsidP="008D0DDB">
          <w:pPr>
            <w:pStyle w:val="CBF7D919CEF249B0965F6BB429F39734"/>
          </w:pPr>
          <w:r w:rsidRPr="00AC1E30">
            <w:rPr>
              <w:rStyle w:val="PlaceholderText"/>
            </w:rPr>
            <w:t>Click or tap here to enter text.</w:t>
          </w:r>
        </w:p>
      </w:docPartBody>
    </w:docPart>
    <w:docPart>
      <w:docPartPr>
        <w:name w:val="744124EB0F09473BBC524F77F25C4760"/>
        <w:category>
          <w:name w:val="General"/>
          <w:gallery w:val="placeholder"/>
        </w:category>
        <w:types>
          <w:type w:val="bbPlcHdr"/>
        </w:types>
        <w:behaviors>
          <w:behavior w:val="content"/>
        </w:behaviors>
        <w:guid w:val="{7696EB2D-7EAB-4F88-B0F9-F7A431E70638}"/>
      </w:docPartPr>
      <w:docPartBody>
        <w:p w:rsidR="000D30FB" w:rsidP="008D0DDB">
          <w:pPr>
            <w:pStyle w:val="744124EB0F09473BBC524F77F25C4760"/>
          </w:pPr>
          <w:r w:rsidRPr="00AC1E30">
            <w:rPr>
              <w:rStyle w:val="PlaceholderText"/>
            </w:rPr>
            <w:t>Click or tap here to enter text.</w:t>
          </w:r>
        </w:p>
      </w:docPartBody>
    </w:docPart>
    <w:docPart>
      <w:docPartPr>
        <w:name w:val="CE881DA1341C494A9BDD83E70F54A084"/>
        <w:category>
          <w:name w:val="General"/>
          <w:gallery w:val="placeholder"/>
        </w:category>
        <w:types>
          <w:type w:val="bbPlcHdr"/>
        </w:types>
        <w:behaviors>
          <w:behavior w:val="content"/>
        </w:behaviors>
        <w:guid w:val="{3C4311DE-2993-49EB-8F88-8E88C7600BEB}"/>
      </w:docPartPr>
      <w:docPartBody>
        <w:p w:rsidR="000D30FB" w:rsidP="008D0DDB">
          <w:pPr>
            <w:pStyle w:val="CE881DA1341C494A9BDD83E70F54A084"/>
          </w:pPr>
          <w:r w:rsidRPr="00AC1E30">
            <w:rPr>
              <w:rStyle w:val="PlaceholderText"/>
            </w:rPr>
            <w:t>Click or tap here to enter text.</w:t>
          </w:r>
        </w:p>
      </w:docPartBody>
    </w:docPart>
    <w:docPart>
      <w:docPartPr>
        <w:name w:val="995C824E9C8749D7AC122E113363905E"/>
        <w:category>
          <w:name w:val="General"/>
          <w:gallery w:val="placeholder"/>
        </w:category>
        <w:types>
          <w:type w:val="bbPlcHdr"/>
        </w:types>
        <w:behaviors>
          <w:behavior w:val="content"/>
        </w:behaviors>
        <w:guid w:val="{9F0B0C82-7587-4BDC-A3D7-D37A5DDD921B}"/>
      </w:docPartPr>
      <w:docPartBody>
        <w:p w:rsidR="000D30FB" w:rsidP="008D0DDB">
          <w:pPr>
            <w:pStyle w:val="995C824E9C8749D7AC122E113363905E"/>
          </w:pPr>
          <w:r w:rsidRPr="00AC1E30">
            <w:rPr>
              <w:rStyle w:val="PlaceholderText"/>
            </w:rPr>
            <w:t>Click or tap here to enter text.</w:t>
          </w:r>
        </w:p>
      </w:docPartBody>
    </w:docPart>
    <w:docPart>
      <w:docPartPr>
        <w:name w:val="3DACF05B562C479A8B335243805DDE42"/>
        <w:category>
          <w:name w:val="General"/>
          <w:gallery w:val="placeholder"/>
        </w:category>
        <w:types>
          <w:type w:val="bbPlcHdr"/>
        </w:types>
        <w:behaviors>
          <w:behavior w:val="content"/>
        </w:behaviors>
        <w:guid w:val="{A0170566-AEC6-4143-B8B2-A16B4B69FC03}"/>
      </w:docPartPr>
      <w:docPartBody>
        <w:p w:rsidR="000D30FB" w:rsidP="008D0DDB">
          <w:pPr>
            <w:pStyle w:val="3DACF05B562C479A8B335243805DDE42"/>
          </w:pPr>
          <w:r w:rsidRPr="00AC1E30">
            <w:rPr>
              <w:rStyle w:val="PlaceholderText"/>
            </w:rPr>
            <w:t>Click or tap here to enter text.</w:t>
          </w:r>
        </w:p>
      </w:docPartBody>
    </w:docPart>
    <w:docPart>
      <w:docPartPr>
        <w:name w:val="2F4CB557136643AB9A7A808A89C995BF"/>
        <w:category>
          <w:name w:val="General"/>
          <w:gallery w:val="placeholder"/>
        </w:category>
        <w:types>
          <w:type w:val="bbPlcHdr"/>
        </w:types>
        <w:behaviors>
          <w:behavior w:val="content"/>
        </w:behaviors>
        <w:guid w:val="{F9FFB58C-0FD7-4945-A847-3413FBDAC36D}"/>
      </w:docPartPr>
      <w:docPartBody>
        <w:p w:rsidR="000D30FB" w:rsidP="008D0DDB">
          <w:pPr>
            <w:pStyle w:val="2F4CB557136643AB9A7A808A89C995BF"/>
          </w:pPr>
          <w:r w:rsidRPr="00AC1E30">
            <w:rPr>
              <w:rStyle w:val="PlaceholderText"/>
            </w:rPr>
            <w:t>Click or tap here to enter text.</w:t>
          </w:r>
        </w:p>
      </w:docPartBody>
    </w:docPart>
    <w:docPart>
      <w:docPartPr>
        <w:name w:val="C16BA76E2972436D86CB00B41BA34F56"/>
        <w:category>
          <w:name w:val="General"/>
          <w:gallery w:val="placeholder"/>
        </w:category>
        <w:types>
          <w:type w:val="bbPlcHdr"/>
        </w:types>
        <w:behaviors>
          <w:behavior w:val="content"/>
        </w:behaviors>
        <w:guid w:val="{DD910E0F-D205-4B41-8A69-7BEBD4E5940D}"/>
      </w:docPartPr>
      <w:docPartBody>
        <w:p w:rsidR="000D30FB" w:rsidP="008D0DDB">
          <w:pPr>
            <w:pStyle w:val="C16BA76E2972436D86CB00B41BA34F56"/>
          </w:pPr>
          <w:r w:rsidRPr="00AC1E30">
            <w:rPr>
              <w:rStyle w:val="PlaceholderText"/>
            </w:rPr>
            <w:t>Click or tap here to enter text.</w:t>
          </w:r>
        </w:p>
      </w:docPartBody>
    </w:docPart>
    <w:docPart>
      <w:docPartPr>
        <w:name w:val="65CB66377B02447A9F34AF3F4AB2D41E"/>
        <w:category>
          <w:name w:val="General"/>
          <w:gallery w:val="placeholder"/>
        </w:category>
        <w:types>
          <w:type w:val="bbPlcHdr"/>
        </w:types>
        <w:behaviors>
          <w:behavior w:val="content"/>
        </w:behaviors>
        <w:guid w:val="{B7617B6C-0DED-4516-BC58-1D2FF452FEFF}"/>
      </w:docPartPr>
      <w:docPartBody>
        <w:p w:rsidR="000D30FB" w:rsidP="008D0DDB">
          <w:pPr>
            <w:pStyle w:val="65CB66377B02447A9F34AF3F4AB2D41E"/>
          </w:pPr>
          <w:r w:rsidRPr="00AC1E30">
            <w:rPr>
              <w:rStyle w:val="PlaceholderText"/>
            </w:rPr>
            <w:t>Click or tap here to enter text.</w:t>
          </w:r>
        </w:p>
      </w:docPartBody>
    </w:docPart>
    <w:docPart>
      <w:docPartPr>
        <w:name w:val="B54680279D6D4AD4B7B23BF68B661165"/>
        <w:category>
          <w:name w:val="General"/>
          <w:gallery w:val="placeholder"/>
        </w:category>
        <w:types>
          <w:type w:val="bbPlcHdr"/>
        </w:types>
        <w:behaviors>
          <w:behavior w:val="content"/>
        </w:behaviors>
        <w:guid w:val="{C4FE8520-DA9C-426A-B22C-20907AA42F1A}"/>
      </w:docPartPr>
      <w:docPartBody>
        <w:p w:rsidR="000D30FB" w:rsidP="008D0DDB">
          <w:pPr>
            <w:pStyle w:val="B54680279D6D4AD4B7B23BF68B661165"/>
          </w:pPr>
          <w:r w:rsidRPr="00AC1E30">
            <w:rPr>
              <w:rStyle w:val="PlaceholderText"/>
            </w:rPr>
            <w:t>Click or tap here to enter text.</w:t>
          </w:r>
        </w:p>
      </w:docPartBody>
    </w:docPart>
    <w:docPart>
      <w:docPartPr>
        <w:name w:val="7E76865A6ACC4567A9CE5701032719CF"/>
        <w:category>
          <w:name w:val="General"/>
          <w:gallery w:val="placeholder"/>
        </w:category>
        <w:types>
          <w:type w:val="bbPlcHdr"/>
        </w:types>
        <w:behaviors>
          <w:behavior w:val="content"/>
        </w:behaviors>
        <w:guid w:val="{453B8510-F2F4-4A51-BC69-35C61AC96609}"/>
      </w:docPartPr>
      <w:docPartBody>
        <w:p w:rsidR="000D30FB" w:rsidP="008D0DDB">
          <w:pPr>
            <w:pStyle w:val="7E76865A6ACC4567A9CE5701032719CF"/>
          </w:pPr>
          <w:r w:rsidRPr="00AC1E30">
            <w:rPr>
              <w:rStyle w:val="PlaceholderText"/>
            </w:rPr>
            <w:t>Click or tap here to enter text.</w:t>
          </w:r>
        </w:p>
      </w:docPartBody>
    </w:docPart>
    <w:docPart>
      <w:docPartPr>
        <w:name w:val="72FC8B259E574679A8CD49473336C4DB"/>
        <w:category>
          <w:name w:val="General"/>
          <w:gallery w:val="placeholder"/>
        </w:category>
        <w:types>
          <w:type w:val="bbPlcHdr"/>
        </w:types>
        <w:behaviors>
          <w:behavior w:val="content"/>
        </w:behaviors>
        <w:guid w:val="{7196D612-93ED-49BC-A339-56FAD1BA1547}"/>
      </w:docPartPr>
      <w:docPartBody>
        <w:p w:rsidR="000D30FB" w:rsidP="008D0DDB">
          <w:pPr>
            <w:pStyle w:val="72FC8B259E574679A8CD49473336C4DB"/>
          </w:pPr>
          <w:r w:rsidRPr="00AC1E30">
            <w:rPr>
              <w:rStyle w:val="PlaceholderText"/>
            </w:rPr>
            <w:t>Click or tap here to enter text.</w:t>
          </w:r>
        </w:p>
      </w:docPartBody>
    </w:docPart>
    <w:docPart>
      <w:docPartPr>
        <w:name w:val="4D67DA61447A4BBCB24492D46DED8770"/>
        <w:category>
          <w:name w:val="General"/>
          <w:gallery w:val="placeholder"/>
        </w:category>
        <w:types>
          <w:type w:val="bbPlcHdr"/>
        </w:types>
        <w:behaviors>
          <w:behavior w:val="content"/>
        </w:behaviors>
        <w:guid w:val="{6B4B7C93-1891-4C1C-B40F-F2F6AA726EED}"/>
      </w:docPartPr>
      <w:docPartBody>
        <w:p w:rsidR="000D30FB" w:rsidP="008D0DDB">
          <w:pPr>
            <w:pStyle w:val="4D67DA61447A4BBCB24492D46DED8770"/>
          </w:pPr>
          <w:r w:rsidRPr="00AC1E30">
            <w:rPr>
              <w:rStyle w:val="PlaceholderText"/>
            </w:rPr>
            <w:t>Click or tap here to enter text.</w:t>
          </w:r>
        </w:p>
      </w:docPartBody>
    </w:docPart>
    <w:docPart>
      <w:docPartPr>
        <w:name w:val="2F799BB703C849F693CB6212C7722DEB"/>
        <w:category>
          <w:name w:val="General"/>
          <w:gallery w:val="placeholder"/>
        </w:category>
        <w:types>
          <w:type w:val="bbPlcHdr"/>
        </w:types>
        <w:behaviors>
          <w:behavior w:val="content"/>
        </w:behaviors>
        <w:guid w:val="{1CFB2C17-06A6-4582-B7C7-C66D172A2417}"/>
      </w:docPartPr>
      <w:docPartBody>
        <w:p w:rsidR="000D30FB" w:rsidP="008D0DDB">
          <w:pPr>
            <w:pStyle w:val="2F799BB703C849F693CB6212C7722DEB"/>
          </w:pPr>
          <w:r w:rsidRPr="00AC1E30">
            <w:rPr>
              <w:rStyle w:val="PlaceholderText"/>
            </w:rPr>
            <w:t>Click or tap here to enter text.</w:t>
          </w:r>
        </w:p>
      </w:docPartBody>
    </w:docPart>
    <w:docPart>
      <w:docPartPr>
        <w:name w:val="18FF3866F6A94853B297EE34E8A172C3"/>
        <w:category>
          <w:name w:val="General"/>
          <w:gallery w:val="placeholder"/>
        </w:category>
        <w:types>
          <w:type w:val="bbPlcHdr"/>
        </w:types>
        <w:behaviors>
          <w:behavior w:val="content"/>
        </w:behaviors>
        <w:guid w:val="{D86D206C-C31C-49E9-9BA0-56AAC66B7930}"/>
      </w:docPartPr>
      <w:docPartBody>
        <w:p w:rsidR="000D30FB" w:rsidP="008D0DDB">
          <w:pPr>
            <w:pStyle w:val="18FF3866F6A94853B297EE34E8A172C3"/>
          </w:pPr>
          <w:r w:rsidRPr="00AC1E30">
            <w:rPr>
              <w:rStyle w:val="PlaceholderText"/>
            </w:rPr>
            <w:t>Click or tap here to enter text.</w:t>
          </w:r>
        </w:p>
      </w:docPartBody>
    </w:docPart>
    <w:docPart>
      <w:docPartPr>
        <w:name w:val="9A2D7759377D4D1AAF1931B3A47819E1"/>
        <w:category>
          <w:name w:val="General"/>
          <w:gallery w:val="placeholder"/>
        </w:category>
        <w:types>
          <w:type w:val="bbPlcHdr"/>
        </w:types>
        <w:behaviors>
          <w:behavior w:val="content"/>
        </w:behaviors>
        <w:guid w:val="{991BF155-A6F8-41CC-A7A0-C0DE9A99FCD4}"/>
      </w:docPartPr>
      <w:docPartBody>
        <w:p w:rsidR="000D30FB" w:rsidP="008D0DDB">
          <w:pPr>
            <w:pStyle w:val="9A2D7759377D4D1AAF1931B3A47819E1"/>
          </w:pPr>
          <w:r>
            <w:rPr>
              <w:rStyle w:val="PlaceholderText"/>
            </w:rPr>
            <w:t>Click or tap here to enter text.</w:t>
          </w:r>
        </w:p>
      </w:docPartBody>
    </w:docPart>
    <w:docPart>
      <w:docPartPr>
        <w:name w:val="07544BC663F44CD5BF5151CD3B532F0A"/>
        <w:category>
          <w:name w:val="General"/>
          <w:gallery w:val="placeholder"/>
        </w:category>
        <w:types>
          <w:type w:val="bbPlcHdr"/>
        </w:types>
        <w:behaviors>
          <w:behavior w:val="content"/>
        </w:behaviors>
        <w:guid w:val="{CB46E250-32BA-4A6B-8FC1-1E44EED8815E}"/>
      </w:docPartPr>
      <w:docPartBody>
        <w:p w:rsidR="000D30FB" w:rsidP="008D0DDB">
          <w:pPr>
            <w:pStyle w:val="07544BC663F44CD5BF5151CD3B532F0A"/>
          </w:pPr>
          <w:r w:rsidRPr="00AC1E30">
            <w:rPr>
              <w:rStyle w:val="PlaceholderText"/>
            </w:rPr>
            <w:t>Click or tap here to enter text.</w:t>
          </w:r>
        </w:p>
      </w:docPartBody>
    </w:docPart>
    <w:docPart>
      <w:docPartPr>
        <w:name w:val="AB8EA63B8595460CABFCC0B23E2B784D"/>
        <w:category>
          <w:name w:val="General"/>
          <w:gallery w:val="placeholder"/>
        </w:category>
        <w:types>
          <w:type w:val="bbPlcHdr"/>
        </w:types>
        <w:behaviors>
          <w:behavior w:val="content"/>
        </w:behaviors>
        <w:guid w:val="{E73A83BC-D5F6-476A-8D72-3479A328EB21}"/>
      </w:docPartPr>
      <w:docPartBody>
        <w:p w:rsidR="000D30FB" w:rsidP="008D0DDB">
          <w:pPr>
            <w:pStyle w:val="AB8EA63B8595460CABFCC0B23E2B784D"/>
          </w:pPr>
          <w:r>
            <w:rPr>
              <w:rStyle w:val="PlaceholderText"/>
            </w:rPr>
            <w:t>Click or tap here to enter text.</w:t>
          </w:r>
        </w:p>
      </w:docPartBody>
    </w:docPart>
    <w:docPart>
      <w:docPartPr>
        <w:name w:val="AF2CBDBF854449DCB88ED80A6CFE26A4"/>
        <w:category>
          <w:name w:val="General"/>
          <w:gallery w:val="placeholder"/>
        </w:category>
        <w:types>
          <w:type w:val="bbPlcHdr"/>
        </w:types>
        <w:behaviors>
          <w:behavior w:val="content"/>
        </w:behaviors>
        <w:guid w:val="{18FE9B14-1E6D-49F3-B5E1-FE38837F2C52}"/>
      </w:docPartPr>
      <w:docPartBody>
        <w:p w:rsidR="000D30FB" w:rsidP="008D0DDB">
          <w:pPr>
            <w:pStyle w:val="AF2CBDBF854449DCB88ED80A6CFE26A4"/>
          </w:pPr>
          <w:r w:rsidRPr="00AC1E30">
            <w:rPr>
              <w:rStyle w:val="PlaceholderText"/>
            </w:rPr>
            <w:t>Click or tap here to enter text.</w:t>
          </w:r>
        </w:p>
      </w:docPartBody>
    </w:docPart>
    <w:docPart>
      <w:docPartPr>
        <w:name w:val="6F2706A8EA404013B2021FAB4F90D46D"/>
        <w:category>
          <w:name w:val="General"/>
          <w:gallery w:val="placeholder"/>
        </w:category>
        <w:types>
          <w:type w:val="bbPlcHdr"/>
        </w:types>
        <w:behaviors>
          <w:behavior w:val="content"/>
        </w:behaviors>
        <w:guid w:val="{3A3FABAF-D07C-43A0-9B77-86B0A249207B}"/>
      </w:docPartPr>
      <w:docPartBody>
        <w:p w:rsidR="000D30FB" w:rsidP="008D0DDB">
          <w:pPr>
            <w:pStyle w:val="6F2706A8EA404013B2021FAB4F90D46D"/>
          </w:pPr>
          <w:r>
            <w:rPr>
              <w:rStyle w:val="PlaceholderText"/>
            </w:rPr>
            <w:t>Click or tap here to enter text.</w:t>
          </w:r>
        </w:p>
      </w:docPartBody>
    </w:docPart>
    <w:docPart>
      <w:docPartPr>
        <w:name w:val="CE0680A906934A30A4E48A3E9C478170"/>
        <w:category>
          <w:name w:val="General"/>
          <w:gallery w:val="placeholder"/>
        </w:category>
        <w:types>
          <w:type w:val="bbPlcHdr"/>
        </w:types>
        <w:behaviors>
          <w:behavior w:val="content"/>
        </w:behaviors>
        <w:guid w:val="{E7E53A92-54C6-4F7B-B464-861C97767C5F}"/>
      </w:docPartPr>
      <w:docPartBody>
        <w:p w:rsidR="000D30FB" w:rsidP="008D0DDB">
          <w:pPr>
            <w:pStyle w:val="CE0680A906934A30A4E48A3E9C478170"/>
          </w:pPr>
          <w:r w:rsidRPr="00AC1E30">
            <w:rPr>
              <w:rStyle w:val="PlaceholderText"/>
            </w:rPr>
            <w:t>Click or tap here to enter text.</w:t>
          </w:r>
        </w:p>
      </w:docPartBody>
    </w:docPart>
    <w:docPart>
      <w:docPartPr>
        <w:name w:val="3E4356AC993D461BA331E52073FA2CEC"/>
        <w:category>
          <w:name w:val="General"/>
          <w:gallery w:val="placeholder"/>
        </w:category>
        <w:types>
          <w:type w:val="bbPlcHdr"/>
        </w:types>
        <w:behaviors>
          <w:behavior w:val="content"/>
        </w:behaviors>
        <w:guid w:val="{A1CDB586-2AB2-4572-B00C-9E1F6E3BBC24}"/>
      </w:docPartPr>
      <w:docPartBody>
        <w:p w:rsidR="000D30FB" w:rsidP="008D0DDB">
          <w:pPr>
            <w:pStyle w:val="3E4356AC993D461BA331E52073FA2CEC"/>
          </w:pPr>
          <w:r>
            <w:rPr>
              <w:rStyle w:val="PlaceholderText"/>
            </w:rPr>
            <w:t>Click or tap here to enter text.</w:t>
          </w:r>
        </w:p>
      </w:docPartBody>
    </w:docPart>
    <w:docPart>
      <w:docPartPr>
        <w:name w:val="5EE1C0F26342469E80EDDF1A614C6ABF"/>
        <w:category>
          <w:name w:val="General"/>
          <w:gallery w:val="placeholder"/>
        </w:category>
        <w:types>
          <w:type w:val="bbPlcHdr"/>
        </w:types>
        <w:behaviors>
          <w:behavior w:val="content"/>
        </w:behaviors>
        <w:guid w:val="{913330D7-A383-40FA-AF61-E17F8EFE2F3B}"/>
      </w:docPartPr>
      <w:docPartBody>
        <w:p w:rsidR="000D30FB" w:rsidP="008D0DDB">
          <w:pPr>
            <w:pStyle w:val="5EE1C0F26342469E80EDDF1A614C6ABF"/>
          </w:pPr>
          <w:r w:rsidRPr="00AC1E30">
            <w:rPr>
              <w:rStyle w:val="PlaceholderText"/>
            </w:rPr>
            <w:t>Click or tap here to enter text.</w:t>
          </w:r>
        </w:p>
      </w:docPartBody>
    </w:docPart>
    <w:docPart>
      <w:docPartPr>
        <w:name w:val="1805FE2DD6834FF1AF2AB473CFAED0D9"/>
        <w:category>
          <w:name w:val="General"/>
          <w:gallery w:val="placeholder"/>
        </w:category>
        <w:types>
          <w:type w:val="bbPlcHdr"/>
        </w:types>
        <w:behaviors>
          <w:behavior w:val="content"/>
        </w:behaviors>
        <w:guid w:val="{952E1363-8F63-4EC9-B22B-D258BBDAA76A}"/>
      </w:docPartPr>
      <w:docPartBody>
        <w:p w:rsidR="000D30FB" w:rsidP="008D0DDB">
          <w:pPr>
            <w:pStyle w:val="1805FE2DD6834FF1AF2AB473CFAED0D9"/>
          </w:pPr>
          <w:r>
            <w:rPr>
              <w:rStyle w:val="PlaceholderText"/>
            </w:rPr>
            <w:t>Click or tap here to enter text.</w:t>
          </w:r>
        </w:p>
      </w:docPartBody>
    </w:docPart>
    <w:docPart>
      <w:docPartPr>
        <w:name w:val="018F91AE7DDA441B9D501AFB8EE24CF8"/>
        <w:category>
          <w:name w:val="General"/>
          <w:gallery w:val="placeholder"/>
        </w:category>
        <w:types>
          <w:type w:val="bbPlcHdr"/>
        </w:types>
        <w:behaviors>
          <w:behavior w:val="content"/>
        </w:behaviors>
        <w:guid w:val="{0BE1B9C3-E7E6-4929-8E09-E347740B45C4}"/>
      </w:docPartPr>
      <w:docPartBody>
        <w:p w:rsidR="000D30FB" w:rsidP="008D0DDB">
          <w:pPr>
            <w:pStyle w:val="018F91AE7DDA441B9D501AFB8EE24CF8"/>
          </w:pPr>
          <w:r w:rsidRPr="00AC1E30">
            <w:rPr>
              <w:rStyle w:val="PlaceholderText"/>
            </w:rPr>
            <w:t>Click or tap here to enter text.</w:t>
          </w:r>
        </w:p>
      </w:docPartBody>
    </w:docPart>
    <w:docPart>
      <w:docPartPr>
        <w:name w:val="45A2E539B02C42FAAF4DCD3BD383882F"/>
        <w:category>
          <w:name w:val="General"/>
          <w:gallery w:val="placeholder"/>
        </w:category>
        <w:types>
          <w:type w:val="bbPlcHdr"/>
        </w:types>
        <w:behaviors>
          <w:behavior w:val="content"/>
        </w:behaviors>
        <w:guid w:val="{50201ADD-42EF-4884-AB25-A39058AF8F3C}"/>
      </w:docPartPr>
      <w:docPartBody>
        <w:p w:rsidR="000D30FB" w:rsidP="008D0DDB">
          <w:pPr>
            <w:pStyle w:val="45A2E539B02C42FAAF4DCD3BD383882F"/>
          </w:pPr>
          <w:r>
            <w:rPr>
              <w:rStyle w:val="PlaceholderText"/>
            </w:rPr>
            <w:t>Click or tap here to enter text.</w:t>
          </w:r>
        </w:p>
      </w:docPartBody>
    </w:docPart>
    <w:docPart>
      <w:docPartPr>
        <w:name w:val="68BDE6171200458EA0AEDFBAD2C64387"/>
        <w:category>
          <w:name w:val="General"/>
          <w:gallery w:val="placeholder"/>
        </w:category>
        <w:types>
          <w:type w:val="bbPlcHdr"/>
        </w:types>
        <w:behaviors>
          <w:behavior w:val="content"/>
        </w:behaviors>
        <w:guid w:val="{2700133C-C011-4D00-9CBA-A94661D8DBF4}"/>
      </w:docPartPr>
      <w:docPartBody>
        <w:p w:rsidR="000D30FB" w:rsidP="008D0DDB">
          <w:pPr>
            <w:pStyle w:val="68BDE6171200458EA0AEDFBAD2C64387"/>
          </w:pPr>
          <w:r w:rsidRPr="00AC1E30">
            <w:rPr>
              <w:rStyle w:val="PlaceholderText"/>
            </w:rPr>
            <w:t>Click or tap here to enter text.</w:t>
          </w:r>
        </w:p>
      </w:docPartBody>
    </w:docPart>
    <w:docPart>
      <w:docPartPr>
        <w:name w:val="F2EFB98825784CDEB96894F0A1FA4989"/>
        <w:category>
          <w:name w:val="General"/>
          <w:gallery w:val="placeholder"/>
        </w:category>
        <w:types>
          <w:type w:val="bbPlcHdr"/>
        </w:types>
        <w:behaviors>
          <w:behavior w:val="content"/>
        </w:behaviors>
        <w:guid w:val="{85B2DB85-1077-4ABF-8A20-42182B8CA40A}"/>
      </w:docPartPr>
      <w:docPartBody>
        <w:p w:rsidR="000D30FB" w:rsidP="008D0DDB">
          <w:pPr>
            <w:pStyle w:val="F2EFB98825784CDEB96894F0A1FA4989"/>
          </w:pPr>
          <w:r>
            <w:rPr>
              <w:rStyle w:val="PlaceholderText"/>
            </w:rPr>
            <w:t>Click or tap here to enter text.</w:t>
          </w:r>
        </w:p>
      </w:docPartBody>
    </w:docPart>
    <w:docPart>
      <w:docPartPr>
        <w:name w:val="6C851C4208FE46FB9E29077CBEB5977E"/>
        <w:category>
          <w:name w:val="General"/>
          <w:gallery w:val="placeholder"/>
        </w:category>
        <w:types>
          <w:type w:val="bbPlcHdr"/>
        </w:types>
        <w:behaviors>
          <w:behavior w:val="content"/>
        </w:behaviors>
        <w:guid w:val="{4AAA3822-3946-4841-B513-6AA495C8E87A}"/>
      </w:docPartPr>
      <w:docPartBody>
        <w:p w:rsidR="000D30FB" w:rsidP="008D0DDB">
          <w:pPr>
            <w:pStyle w:val="6C851C4208FE46FB9E29077CBEB5977E"/>
          </w:pPr>
          <w:r w:rsidRPr="00AC1E30">
            <w:rPr>
              <w:rStyle w:val="PlaceholderText"/>
            </w:rPr>
            <w:t>Click or tap here to enter text.</w:t>
          </w:r>
        </w:p>
      </w:docPartBody>
    </w:docPart>
    <w:docPart>
      <w:docPartPr>
        <w:name w:val="9ADB8D4E185C4E3EAD71DC4529675C7D"/>
        <w:category>
          <w:name w:val="General"/>
          <w:gallery w:val="placeholder"/>
        </w:category>
        <w:types>
          <w:type w:val="bbPlcHdr"/>
        </w:types>
        <w:behaviors>
          <w:behavior w:val="content"/>
        </w:behaviors>
        <w:guid w:val="{23557892-5F2C-4726-99F4-6593BA5202B6}"/>
      </w:docPartPr>
      <w:docPartBody>
        <w:p w:rsidR="000D30FB" w:rsidP="008D0DDB">
          <w:pPr>
            <w:pStyle w:val="9ADB8D4E185C4E3EAD71DC4529675C7D"/>
          </w:pPr>
          <w:r>
            <w:rPr>
              <w:rStyle w:val="PlaceholderText"/>
            </w:rPr>
            <w:t>Click or tap here to enter text.</w:t>
          </w:r>
        </w:p>
      </w:docPartBody>
    </w:docPart>
    <w:docPart>
      <w:docPartPr>
        <w:name w:val="B9E2EC31B944423F81F713F7BC0C6BE8"/>
        <w:category>
          <w:name w:val="General"/>
          <w:gallery w:val="placeholder"/>
        </w:category>
        <w:types>
          <w:type w:val="bbPlcHdr"/>
        </w:types>
        <w:behaviors>
          <w:behavior w:val="content"/>
        </w:behaviors>
        <w:guid w:val="{3EB65CB1-0298-44AD-96F2-DD651C07411A}"/>
      </w:docPartPr>
      <w:docPartBody>
        <w:p w:rsidR="000D30FB" w:rsidP="008D0DDB">
          <w:pPr>
            <w:pStyle w:val="B9E2EC31B944423F81F713F7BC0C6BE8"/>
          </w:pPr>
          <w:r w:rsidRPr="00AC1E30">
            <w:rPr>
              <w:rStyle w:val="PlaceholderText"/>
            </w:rPr>
            <w:t>Click or tap here to enter text.</w:t>
          </w:r>
        </w:p>
      </w:docPartBody>
    </w:docPart>
    <w:docPart>
      <w:docPartPr>
        <w:name w:val="4C447052E00F4A1C9270F3FD57FA555B"/>
        <w:category>
          <w:name w:val="General"/>
          <w:gallery w:val="placeholder"/>
        </w:category>
        <w:types>
          <w:type w:val="bbPlcHdr"/>
        </w:types>
        <w:behaviors>
          <w:behavior w:val="content"/>
        </w:behaviors>
        <w:guid w:val="{B1A003B2-16FB-4BC7-976B-38E113747732}"/>
      </w:docPartPr>
      <w:docPartBody>
        <w:p w:rsidR="000D30FB" w:rsidP="008D0DDB">
          <w:pPr>
            <w:pStyle w:val="4C447052E00F4A1C9270F3FD57FA555B"/>
          </w:pPr>
          <w:r>
            <w:rPr>
              <w:rStyle w:val="PlaceholderText"/>
            </w:rPr>
            <w:t>Click or tap here to enter text.</w:t>
          </w:r>
        </w:p>
      </w:docPartBody>
    </w:docPart>
    <w:docPart>
      <w:docPartPr>
        <w:name w:val="6FC6D39F0B3D49708BFBFA13917E0A98"/>
        <w:category>
          <w:name w:val="General"/>
          <w:gallery w:val="placeholder"/>
        </w:category>
        <w:types>
          <w:type w:val="bbPlcHdr"/>
        </w:types>
        <w:behaviors>
          <w:behavior w:val="content"/>
        </w:behaviors>
        <w:guid w:val="{9CCBC9EF-31A8-416F-8855-E24278CB574A}"/>
      </w:docPartPr>
      <w:docPartBody>
        <w:p w:rsidR="000D30FB" w:rsidP="008D0DDB">
          <w:pPr>
            <w:pStyle w:val="6FC6D39F0B3D49708BFBFA13917E0A98"/>
          </w:pPr>
          <w:r w:rsidRPr="00AC1E30">
            <w:rPr>
              <w:rStyle w:val="PlaceholderText"/>
            </w:rPr>
            <w:t>Click or tap here to enter text.</w:t>
          </w:r>
        </w:p>
      </w:docPartBody>
    </w:docPart>
    <w:docPart>
      <w:docPartPr>
        <w:name w:val="8D5EB2C2889F42849E711CDF68C52FAB"/>
        <w:category>
          <w:name w:val="General"/>
          <w:gallery w:val="placeholder"/>
        </w:category>
        <w:types>
          <w:type w:val="bbPlcHdr"/>
        </w:types>
        <w:behaviors>
          <w:behavior w:val="content"/>
        </w:behaviors>
        <w:guid w:val="{0FDA41B3-233D-4685-9A43-C5A6305E8EF1}"/>
      </w:docPartPr>
      <w:docPartBody>
        <w:p w:rsidR="000D30FB" w:rsidP="008D0DDB">
          <w:pPr>
            <w:pStyle w:val="8D5EB2C2889F42849E711CDF68C52FAB"/>
          </w:pPr>
          <w:r>
            <w:rPr>
              <w:rStyle w:val="PlaceholderText"/>
            </w:rPr>
            <w:t>Click or tap here to enter text.</w:t>
          </w:r>
        </w:p>
      </w:docPartBody>
    </w:docPart>
    <w:docPart>
      <w:docPartPr>
        <w:name w:val="FDA5BF3E5BAB4AB282745F33AF8E9756"/>
        <w:category>
          <w:name w:val="General"/>
          <w:gallery w:val="placeholder"/>
        </w:category>
        <w:types>
          <w:type w:val="bbPlcHdr"/>
        </w:types>
        <w:behaviors>
          <w:behavior w:val="content"/>
        </w:behaviors>
        <w:guid w:val="{F4592120-EAC1-4BAD-9CA2-83B3BAEC07F5}"/>
      </w:docPartPr>
      <w:docPartBody>
        <w:p w:rsidR="000D30FB" w:rsidP="008D0DDB">
          <w:pPr>
            <w:pStyle w:val="FDA5BF3E5BAB4AB282745F33AF8E9756"/>
          </w:pPr>
          <w:r w:rsidRPr="00AC1E30">
            <w:rPr>
              <w:rStyle w:val="PlaceholderText"/>
            </w:rPr>
            <w:t>Click or tap here to enter text.</w:t>
          </w:r>
        </w:p>
      </w:docPartBody>
    </w:docPart>
    <w:docPart>
      <w:docPartPr>
        <w:name w:val="E2893945B50349AEA7E042817BF6F3E3"/>
        <w:category>
          <w:name w:val="General"/>
          <w:gallery w:val="placeholder"/>
        </w:category>
        <w:types>
          <w:type w:val="bbPlcHdr"/>
        </w:types>
        <w:behaviors>
          <w:behavior w:val="content"/>
        </w:behaviors>
        <w:guid w:val="{80843BB5-78CE-44A7-A548-695097C3101E}"/>
      </w:docPartPr>
      <w:docPartBody>
        <w:p w:rsidR="000D30FB" w:rsidP="008D0DDB">
          <w:pPr>
            <w:pStyle w:val="E2893945B50349AEA7E042817BF6F3E3"/>
          </w:pPr>
          <w:r>
            <w:rPr>
              <w:rStyle w:val="PlaceholderText"/>
            </w:rPr>
            <w:t>Click or tap here to enter text.</w:t>
          </w:r>
        </w:p>
      </w:docPartBody>
    </w:docPart>
    <w:docPart>
      <w:docPartPr>
        <w:name w:val="CC48819BB6724E8985E570E2072AD4D2"/>
        <w:category>
          <w:name w:val="General"/>
          <w:gallery w:val="placeholder"/>
        </w:category>
        <w:types>
          <w:type w:val="bbPlcHdr"/>
        </w:types>
        <w:behaviors>
          <w:behavior w:val="content"/>
        </w:behaviors>
        <w:guid w:val="{2022926D-B459-41C8-928B-B08BF6385B33}"/>
      </w:docPartPr>
      <w:docPartBody>
        <w:p w:rsidR="000D30FB" w:rsidP="008D0DDB">
          <w:pPr>
            <w:pStyle w:val="CC48819BB6724E8985E570E2072AD4D2"/>
          </w:pPr>
          <w:r w:rsidRPr="00AC1E30">
            <w:rPr>
              <w:rStyle w:val="PlaceholderText"/>
            </w:rPr>
            <w:t>Click or tap here to enter text.</w:t>
          </w:r>
        </w:p>
      </w:docPartBody>
    </w:docPart>
    <w:docPart>
      <w:docPartPr>
        <w:name w:val="D4869A8011F943B0B5644F4F4B28843C"/>
        <w:category>
          <w:name w:val="General"/>
          <w:gallery w:val="placeholder"/>
        </w:category>
        <w:types>
          <w:type w:val="bbPlcHdr"/>
        </w:types>
        <w:behaviors>
          <w:behavior w:val="content"/>
        </w:behaviors>
        <w:guid w:val="{8FC479DF-15E7-465C-8B4A-62EF31B0C97F}"/>
      </w:docPartPr>
      <w:docPartBody>
        <w:p w:rsidR="000D30FB" w:rsidP="008D0DDB">
          <w:pPr>
            <w:pStyle w:val="D4869A8011F943B0B5644F4F4B28843C"/>
          </w:pPr>
          <w:r>
            <w:rPr>
              <w:rStyle w:val="PlaceholderText"/>
            </w:rPr>
            <w:t>Click or tap here to enter text.</w:t>
          </w:r>
        </w:p>
      </w:docPartBody>
    </w:docPart>
    <w:docPart>
      <w:docPartPr>
        <w:name w:val="9EAB8805EE70470E907E55E8D11786B7"/>
        <w:category>
          <w:name w:val="General"/>
          <w:gallery w:val="placeholder"/>
        </w:category>
        <w:types>
          <w:type w:val="bbPlcHdr"/>
        </w:types>
        <w:behaviors>
          <w:behavior w:val="content"/>
        </w:behaviors>
        <w:guid w:val="{96BEFE1D-BC88-4D30-812D-C275AFD45F6A}"/>
      </w:docPartPr>
      <w:docPartBody>
        <w:p w:rsidR="000D30FB" w:rsidP="008D0DDB">
          <w:pPr>
            <w:pStyle w:val="9EAB8805EE70470E907E55E8D11786B7"/>
          </w:pPr>
          <w:r w:rsidRPr="00AC1E30">
            <w:rPr>
              <w:rStyle w:val="PlaceholderText"/>
            </w:rPr>
            <w:t>Click or tap here to enter text.</w:t>
          </w:r>
        </w:p>
      </w:docPartBody>
    </w:docPart>
    <w:docPart>
      <w:docPartPr>
        <w:name w:val="115338D0C8AA4B13BD9FE1633530D7B5"/>
        <w:category>
          <w:name w:val="General"/>
          <w:gallery w:val="placeholder"/>
        </w:category>
        <w:types>
          <w:type w:val="bbPlcHdr"/>
        </w:types>
        <w:behaviors>
          <w:behavior w:val="content"/>
        </w:behaviors>
        <w:guid w:val="{42401B76-63CF-44EC-8514-E7A576405B85}"/>
      </w:docPartPr>
      <w:docPartBody>
        <w:p w:rsidR="000D30FB" w:rsidP="008D0DDB">
          <w:pPr>
            <w:pStyle w:val="115338D0C8AA4B13BD9FE1633530D7B5"/>
          </w:pPr>
          <w:r>
            <w:rPr>
              <w:rStyle w:val="PlaceholderText"/>
            </w:rPr>
            <w:t>Click or tap here to enter text.</w:t>
          </w:r>
        </w:p>
      </w:docPartBody>
    </w:docPart>
    <w:docPart>
      <w:docPartPr>
        <w:name w:val="98E2A2B4803044BFB157ABA5EDDAA7D2"/>
        <w:category>
          <w:name w:val="General"/>
          <w:gallery w:val="placeholder"/>
        </w:category>
        <w:types>
          <w:type w:val="bbPlcHdr"/>
        </w:types>
        <w:behaviors>
          <w:behavior w:val="content"/>
        </w:behaviors>
        <w:guid w:val="{3C2D1785-9AE9-429F-9593-5D094C63667A}"/>
      </w:docPartPr>
      <w:docPartBody>
        <w:p w:rsidR="000D30FB" w:rsidP="008D0DDB">
          <w:pPr>
            <w:pStyle w:val="98E2A2B4803044BFB157ABA5EDDAA7D2"/>
          </w:pPr>
          <w:r w:rsidRPr="00AC1E30">
            <w:rPr>
              <w:rStyle w:val="PlaceholderText"/>
            </w:rPr>
            <w:t>Click or tap here to enter text.</w:t>
          </w:r>
        </w:p>
      </w:docPartBody>
    </w:docPart>
    <w:docPart>
      <w:docPartPr>
        <w:name w:val="CCE600A6C7654EA4ACB452A9B20D9948"/>
        <w:category>
          <w:name w:val="General"/>
          <w:gallery w:val="placeholder"/>
        </w:category>
        <w:types>
          <w:type w:val="bbPlcHdr"/>
        </w:types>
        <w:behaviors>
          <w:behavior w:val="content"/>
        </w:behaviors>
        <w:guid w:val="{B4013E90-328E-4A3C-85B6-7E2065DE0F80}"/>
      </w:docPartPr>
      <w:docPartBody>
        <w:p w:rsidR="000D30FB" w:rsidP="008D0DDB">
          <w:pPr>
            <w:pStyle w:val="CCE600A6C7654EA4ACB452A9B20D9948"/>
          </w:pPr>
          <w:r>
            <w:rPr>
              <w:rStyle w:val="PlaceholderText"/>
            </w:rPr>
            <w:t>Click or tap here to enter text.</w:t>
          </w:r>
        </w:p>
      </w:docPartBody>
    </w:docPart>
    <w:docPart>
      <w:docPartPr>
        <w:name w:val="A2F8690EFB8448AC9CC149233CE94FEC"/>
        <w:category>
          <w:name w:val="General"/>
          <w:gallery w:val="placeholder"/>
        </w:category>
        <w:types>
          <w:type w:val="bbPlcHdr"/>
        </w:types>
        <w:behaviors>
          <w:behavior w:val="content"/>
        </w:behaviors>
        <w:guid w:val="{173B3EE6-3F17-4F31-B9C1-DB73E24ABAFF}"/>
      </w:docPartPr>
      <w:docPartBody>
        <w:p w:rsidR="000D30FB" w:rsidP="008D0DDB">
          <w:pPr>
            <w:pStyle w:val="A2F8690EFB8448AC9CC149233CE94FEC"/>
          </w:pPr>
          <w:r w:rsidRPr="00AC1E30">
            <w:rPr>
              <w:rStyle w:val="PlaceholderText"/>
            </w:rPr>
            <w:t>Click or tap here to enter text.</w:t>
          </w:r>
        </w:p>
      </w:docPartBody>
    </w:docPart>
    <w:docPart>
      <w:docPartPr>
        <w:name w:val="6A594B5CDEF045729EB7E433A2E3F7E6"/>
        <w:category>
          <w:name w:val="General"/>
          <w:gallery w:val="placeholder"/>
        </w:category>
        <w:types>
          <w:type w:val="bbPlcHdr"/>
        </w:types>
        <w:behaviors>
          <w:behavior w:val="content"/>
        </w:behaviors>
        <w:guid w:val="{847D2A71-1210-4AF9-A24E-6CCAD2034AC9}"/>
      </w:docPartPr>
      <w:docPartBody>
        <w:p w:rsidR="000D30FB" w:rsidP="008D0DDB">
          <w:pPr>
            <w:pStyle w:val="6A594B5CDEF045729EB7E433A2E3F7E6"/>
          </w:pPr>
          <w:r>
            <w:rPr>
              <w:rStyle w:val="PlaceholderText"/>
            </w:rPr>
            <w:t>Click or tap here to enter text.</w:t>
          </w:r>
        </w:p>
      </w:docPartBody>
    </w:docPart>
    <w:docPart>
      <w:docPartPr>
        <w:name w:val="374280B960FF45DAA810812A506453A2"/>
        <w:category>
          <w:name w:val="General"/>
          <w:gallery w:val="placeholder"/>
        </w:category>
        <w:types>
          <w:type w:val="bbPlcHdr"/>
        </w:types>
        <w:behaviors>
          <w:behavior w:val="content"/>
        </w:behaviors>
        <w:guid w:val="{99A0F780-45C8-49CC-98FF-D2F38DFBADB2}"/>
      </w:docPartPr>
      <w:docPartBody>
        <w:p w:rsidR="000D30FB" w:rsidP="008D0DDB">
          <w:pPr>
            <w:pStyle w:val="374280B960FF45DAA810812A506453A2"/>
          </w:pPr>
          <w:r w:rsidRPr="00AC1E30">
            <w:rPr>
              <w:rStyle w:val="PlaceholderText"/>
            </w:rPr>
            <w:t>Click or tap here to enter text.</w:t>
          </w:r>
        </w:p>
      </w:docPartBody>
    </w:docPart>
    <w:docPart>
      <w:docPartPr>
        <w:name w:val="E8285117476146F39B71C87C6D34E931"/>
        <w:category>
          <w:name w:val="General"/>
          <w:gallery w:val="placeholder"/>
        </w:category>
        <w:types>
          <w:type w:val="bbPlcHdr"/>
        </w:types>
        <w:behaviors>
          <w:behavior w:val="content"/>
        </w:behaviors>
        <w:guid w:val="{55044A8E-3544-4266-A939-E94776B3365E}"/>
      </w:docPartPr>
      <w:docPartBody>
        <w:p w:rsidR="000D30FB" w:rsidP="008D0DDB">
          <w:pPr>
            <w:pStyle w:val="E8285117476146F39B71C87C6D34E931"/>
          </w:pPr>
          <w:r>
            <w:rPr>
              <w:rStyle w:val="PlaceholderText"/>
            </w:rPr>
            <w:t>Click or tap here to enter text.</w:t>
          </w:r>
        </w:p>
      </w:docPartBody>
    </w:docPart>
    <w:docPart>
      <w:docPartPr>
        <w:name w:val="ED61D42EFEEA4ACBAF89DAA9B75DD6B8"/>
        <w:category>
          <w:name w:val="General"/>
          <w:gallery w:val="placeholder"/>
        </w:category>
        <w:types>
          <w:type w:val="bbPlcHdr"/>
        </w:types>
        <w:behaviors>
          <w:behavior w:val="content"/>
        </w:behaviors>
        <w:guid w:val="{F02FDB97-38B3-431C-B8A3-C8DE850DF1E6}"/>
      </w:docPartPr>
      <w:docPartBody>
        <w:p w:rsidR="000D30FB" w:rsidP="008D0DDB">
          <w:pPr>
            <w:pStyle w:val="ED61D42EFEEA4ACBAF89DAA9B75DD6B8"/>
          </w:pPr>
          <w:r w:rsidRPr="00AC1E30">
            <w:rPr>
              <w:rStyle w:val="PlaceholderText"/>
            </w:rPr>
            <w:t>Click or tap here to enter text.</w:t>
          </w:r>
        </w:p>
      </w:docPartBody>
    </w:docPart>
    <w:docPart>
      <w:docPartPr>
        <w:name w:val="34A0EC6217FA400C8E9E943589F66D44"/>
        <w:category>
          <w:name w:val="General"/>
          <w:gallery w:val="placeholder"/>
        </w:category>
        <w:types>
          <w:type w:val="bbPlcHdr"/>
        </w:types>
        <w:behaviors>
          <w:behavior w:val="content"/>
        </w:behaviors>
        <w:guid w:val="{7149DCC0-C3B3-4B27-A014-E6EE4926368E}"/>
      </w:docPartPr>
      <w:docPartBody>
        <w:p w:rsidR="000D30FB" w:rsidP="008D0DDB">
          <w:pPr>
            <w:pStyle w:val="34A0EC6217FA400C8E9E943589F66D44"/>
          </w:pPr>
          <w:r>
            <w:rPr>
              <w:rStyle w:val="PlaceholderText"/>
            </w:rPr>
            <w:t>Click or tap here to enter text.</w:t>
          </w:r>
        </w:p>
      </w:docPartBody>
    </w:docPart>
    <w:docPart>
      <w:docPartPr>
        <w:name w:val="3553952489D54513898B1BB47752282A"/>
        <w:category>
          <w:name w:val="General"/>
          <w:gallery w:val="placeholder"/>
        </w:category>
        <w:types>
          <w:type w:val="bbPlcHdr"/>
        </w:types>
        <w:behaviors>
          <w:behavior w:val="content"/>
        </w:behaviors>
        <w:guid w:val="{11906A1C-6E8B-4455-833B-E7AE978A5B96}"/>
      </w:docPartPr>
      <w:docPartBody>
        <w:p w:rsidR="000D30FB" w:rsidP="008D0DDB">
          <w:pPr>
            <w:pStyle w:val="3553952489D54513898B1BB47752282A"/>
          </w:pPr>
          <w:r w:rsidRPr="00AC1E30">
            <w:rPr>
              <w:rStyle w:val="PlaceholderText"/>
            </w:rPr>
            <w:t>Click or tap here to enter text.</w:t>
          </w:r>
        </w:p>
      </w:docPartBody>
    </w:docPart>
    <w:docPart>
      <w:docPartPr>
        <w:name w:val="44268D9961D347E6AA5300458B4823AA"/>
        <w:category>
          <w:name w:val="General"/>
          <w:gallery w:val="placeholder"/>
        </w:category>
        <w:types>
          <w:type w:val="bbPlcHdr"/>
        </w:types>
        <w:behaviors>
          <w:behavior w:val="content"/>
        </w:behaviors>
        <w:guid w:val="{537BB60E-E375-441B-AB73-1EADEF64B034}"/>
      </w:docPartPr>
      <w:docPartBody>
        <w:p w:rsidR="000D30FB" w:rsidP="008D0DDB">
          <w:pPr>
            <w:pStyle w:val="44268D9961D347E6AA5300458B4823AA"/>
          </w:pPr>
          <w:r>
            <w:rPr>
              <w:rStyle w:val="PlaceholderText"/>
            </w:rPr>
            <w:t>Click or tap here to enter text.</w:t>
          </w:r>
        </w:p>
      </w:docPartBody>
    </w:docPart>
    <w:docPart>
      <w:docPartPr>
        <w:name w:val="5783A641931D4C0AB2E041380A8D8609"/>
        <w:category>
          <w:name w:val="General"/>
          <w:gallery w:val="placeholder"/>
        </w:category>
        <w:types>
          <w:type w:val="bbPlcHdr"/>
        </w:types>
        <w:behaviors>
          <w:behavior w:val="content"/>
        </w:behaviors>
        <w:guid w:val="{8C9F484C-3C77-4A84-970F-33AE2ED19B89}"/>
      </w:docPartPr>
      <w:docPartBody>
        <w:p w:rsidR="000D30FB" w:rsidP="008D0DDB">
          <w:pPr>
            <w:pStyle w:val="5783A641931D4C0AB2E041380A8D8609"/>
          </w:pPr>
          <w:r w:rsidRPr="00AC1E30">
            <w:rPr>
              <w:rStyle w:val="PlaceholderText"/>
            </w:rPr>
            <w:t>Click or tap here to enter text.</w:t>
          </w:r>
        </w:p>
      </w:docPartBody>
    </w:docPart>
    <w:docPart>
      <w:docPartPr>
        <w:name w:val="4AEE6CC459604262B20C09D28B9C51F1"/>
        <w:category>
          <w:name w:val="General"/>
          <w:gallery w:val="placeholder"/>
        </w:category>
        <w:types>
          <w:type w:val="bbPlcHdr"/>
        </w:types>
        <w:behaviors>
          <w:behavior w:val="content"/>
        </w:behaviors>
        <w:guid w:val="{CCF54CC7-A9B9-4065-B5CD-9519702DD36E}"/>
      </w:docPartPr>
      <w:docPartBody>
        <w:p w:rsidR="000D30FB" w:rsidP="008D0DDB">
          <w:pPr>
            <w:pStyle w:val="4AEE6CC459604262B20C09D28B9C51F1"/>
          </w:pPr>
          <w:r>
            <w:rPr>
              <w:rStyle w:val="PlaceholderText"/>
            </w:rPr>
            <w:t>Click or tap here to enter text.</w:t>
          </w:r>
        </w:p>
      </w:docPartBody>
    </w:docPart>
    <w:docPart>
      <w:docPartPr>
        <w:name w:val="319C1AD306794E6BA45CAE08A1A29323"/>
        <w:category>
          <w:name w:val="General"/>
          <w:gallery w:val="placeholder"/>
        </w:category>
        <w:types>
          <w:type w:val="bbPlcHdr"/>
        </w:types>
        <w:behaviors>
          <w:behavior w:val="content"/>
        </w:behaviors>
        <w:guid w:val="{2A66607B-B40F-4F99-BC60-FE636A3904F1}"/>
      </w:docPartPr>
      <w:docPartBody>
        <w:p w:rsidR="000D30FB" w:rsidP="008D0DDB">
          <w:pPr>
            <w:pStyle w:val="319C1AD306794E6BA45CAE08A1A29323"/>
          </w:pPr>
          <w:r w:rsidRPr="00AC1E30">
            <w:rPr>
              <w:rStyle w:val="PlaceholderText"/>
            </w:rPr>
            <w:t>Click or tap here to enter text.</w:t>
          </w:r>
        </w:p>
      </w:docPartBody>
    </w:docPart>
    <w:docPart>
      <w:docPartPr>
        <w:name w:val="40E2E7306FC94DF58895ED6795661C9B"/>
        <w:category>
          <w:name w:val="General"/>
          <w:gallery w:val="placeholder"/>
        </w:category>
        <w:types>
          <w:type w:val="bbPlcHdr"/>
        </w:types>
        <w:behaviors>
          <w:behavior w:val="content"/>
        </w:behaviors>
        <w:guid w:val="{AAA897AF-32D1-416F-B88E-5C31E4EAF03A}"/>
      </w:docPartPr>
      <w:docPartBody>
        <w:p w:rsidR="000D30FB" w:rsidP="008D0DDB">
          <w:pPr>
            <w:pStyle w:val="40E2E7306FC94DF58895ED6795661C9B"/>
          </w:pPr>
          <w:r>
            <w:rPr>
              <w:rStyle w:val="PlaceholderText"/>
            </w:rPr>
            <w:t>Click or tap here to enter text.</w:t>
          </w:r>
        </w:p>
      </w:docPartBody>
    </w:docPart>
    <w:docPart>
      <w:docPartPr>
        <w:name w:val="005303D62EDD486680242DA53B8D011B"/>
        <w:category>
          <w:name w:val="General"/>
          <w:gallery w:val="placeholder"/>
        </w:category>
        <w:types>
          <w:type w:val="bbPlcHdr"/>
        </w:types>
        <w:behaviors>
          <w:behavior w:val="content"/>
        </w:behaviors>
        <w:guid w:val="{E94F7612-516C-435B-96C3-7950D0F89D0D}"/>
      </w:docPartPr>
      <w:docPartBody>
        <w:p w:rsidR="000D30FB" w:rsidP="008D0DDB">
          <w:pPr>
            <w:pStyle w:val="005303D62EDD486680242DA53B8D011B"/>
          </w:pPr>
          <w:r w:rsidRPr="00AC1E30">
            <w:rPr>
              <w:rStyle w:val="PlaceholderText"/>
            </w:rPr>
            <w:t>Click or tap here to enter text.</w:t>
          </w:r>
        </w:p>
      </w:docPartBody>
    </w:docPart>
    <w:docPart>
      <w:docPartPr>
        <w:name w:val="B2D07BAC443E4C1B9E9FA34FA907595D"/>
        <w:category>
          <w:name w:val="General"/>
          <w:gallery w:val="placeholder"/>
        </w:category>
        <w:types>
          <w:type w:val="bbPlcHdr"/>
        </w:types>
        <w:behaviors>
          <w:behavior w:val="content"/>
        </w:behaviors>
        <w:guid w:val="{87C686F3-5DC0-47C4-99D2-13B50167BA5C}"/>
      </w:docPartPr>
      <w:docPartBody>
        <w:p w:rsidR="000D30FB" w:rsidP="008D0DDB">
          <w:pPr>
            <w:pStyle w:val="B2D07BAC443E4C1B9E9FA34FA907595D"/>
          </w:pPr>
          <w:r>
            <w:rPr>
              <w:rStyle w:val="PlaceholderText"/>
            </w:rPr>
            <w:t>Click or tap here to enter text.</w:t>
          </w:r>
        </w:p>
      </w:docPartBody>
    </w:docPart>
    <w:docPart>
      <w:docPartPr>
        <w:name w:val="CA6EEBDCB9434F8C810423299BD29BA0"/>
        <w:category>
          <w:name w:val="General"/>
          <w:gallery w:val="placeholder"/>
        </w:category>
        <w:types>
          <w:type w:val="bbPlcHdr"/>
        </w:types>
        <w:behaviors>
          <w:behavior w:val="content"/>
        </w:behaviors>
        <w:guid w:val="{D4B2A160-3366-4E0D-B031-5629DC103DE6}"/>
      </w:docPartPr>
      <w:docPartBody>
        <w:p w:rsidR="000D30FB" w:rsidP="008D0DDB">
          <w:pPr>
            <w:pStyle w:val="CA6EEBDCB9434F8C810423299BD29BA0"/>
          </w:pPr>
          <w:r w:rsidRPr="00AC1E30">
            <w:rPr>
              <w:rStyle w:val="PlaceholderText"/>
            </w:rPr>
            <w:t>Click or tap here to enter text.</w:t>
          </w:r>
        </w:p>
      </w:docPartBody>
    </w:docPart>
    <w:docPart>
      <w:docPartPr>
        <w:name w:val="6F284FDCA83249EF8AC54975031B3AA8"/>
        <w:category>
          <w:name w:val="General"/>
          <w:gallery w:val="placeholder"/>
        </w:category>
        <w:types>
          <w:type w:val="bbPlcHdr"/>
        </w:types>
        <w:behaviors>
          <w:behavior w:val="content"/>
        </w:behaviors>
        <w:guid w:val="{A5678DEA-AB10-46DB-8628-9258B13DB366}"/>
      </w:docPartPr>
      <w:docPartBody>
        <w:p w:rsidR="000D30FB" w:rsidP="008D0DDB">
          <w:pPr>
            <w:pStyle w:val="6F284FDCA83249EF8AC54975031B3AA8"/>
          </w:pPr>
          <w:r>
            <w:rPr>
              <w:rStyle w:val="PlaceholderText"/>
            </w:rPr>
            <w:t>Click or tap here to enter text.</w:t>
          </w:r>
        </w:p>
      </w:docPartBody>
    </w:docPart>
    <w:docPart>
      <w:docPartPr>
        <w:name w:val="2E7782B9F0634AB8B0EBBF71EE25AC3F"/>
        <w:category>
          <w:name w:val="General"/>
          <w:gallery w:val="placeholder"/>
        </w:category>
        <w:types>
          <w:type w:val="bbPlcHdr"/>
        </w:types>
        <w:behaviors>
          <w:behavior w:val="content"/>
        </w:behaviors>
        <w:guid w:val="{82AAF5B3-D364-4EBE-8933-90694FC4D43E}"/>
      </w:docPartPr>
      <w:docPartBody>
        <w:p w:rsidR="000D30FB" w:rsidP="008D0DDB">
          <w:pPr>
            <w:pStyle w:val="2E7782B9F0634AB8B0EBBF71EE25AC3F"/>
          </w:pPr>
          <w:r w:rsidRPr="00AC1E30">
            <w:rPr>
              <w:rStyle w:val="PlaceholderText"/>
            </w:rPr>
            <w:t>Click or tap here to enter text.</w:t>
          </w:r>
        </w:p>
      </w:docPartBody>
    </w:docPart>
    <w:docPart>
      <w:docPartPr>
        <w:name w:val="26E40B4569064C4D8CAB03CDBBA026E4"/>
        <w:category>
          <w:name w:val="General"/>
          <w:gallery w:val="placeholder"/>
        </w:category>
        <w:types>
          <w:type w:val="bbPlcHdr"/>
        </w:types>
        <w:behaviors>
          <w:behavior w:val="content"/>
        </w:behaviors>
        <w:guid w:val="{573858A0-C741-4D75-BAE9-684B4E3E02BA}"/>
      </w:docPartPr>
      <w:docPartBody>
        <w:p w:rsidR="000D30FB" w:rsidP="008D0DDB">
          <w:pPr>
            <w:pStyle w:val="26E40B4569064C4D8CAB03CDBBA026E4"/>
          </w:pPr>
          <w:r>
            <w:rPr>
              <w:rStyle w:val="PlaceholderText"/>
            </w:rPr>
            <w:t>Click or tap here to enter text.</w:t>
          </w:r>
        </w:p>
      </w:docPartBody>
    </w:docPart>
    <w:docPart>
      <w:docPartPr>
        <w:name w:val="C051AEC597654E6CB6BEF4574CB43DB7"/>
        <w:category>
          <w:name w:val="General"/>
          <w:gallery w:val="placeholder"/>
        </w:category>
        <w:types>
          <w:type w:val="bbPlcHdr"/>
        </w:types>
        <w:behaviors>
          <w:behavior w:val="content"/>
        </w:behaviors>
        <w:guid w:val="{9A09EA44-9B00-485C-A318-2245A87EED44}"/>
      </w:docPartPr>
      <w:docPartBody>
        <w:p w:rsidR="000D30FB" w:rsidP="008D0DDB">
          <w:pPr>
            <w:pStyle w:val="C051AEC597654E6CB6BEF4574CB43DB7"/>
          </w:pPr>
          <w:r w:rsidRPr="00AC1E30">
            <w:rPr>
              <w:rStyle w:val="PlaceholderText"/>
            </w:rPr>
            <w:t>Click or tap here to enter text.</w:t>
          </w:r>
        </w:p>
      </w:docPartBody>
    </w:docPart>
    <w:docPart>
      <w:docPartPr>
        <w:name w:val="283FED7C642447509941D2CE86BE1866"/>
        <w:category>
          <w:name w:val="General"/>
          <w:gallery w:val="placeholder"/>
        </w:category>
        <w:types>
          <w:type w:val="bbPlcHdr"/>
        </w:types>
        <w:behaviors>
          <w:behavior w:val="content"/>
        </w:behaviors>
        <w:guid w:val="{57E2E2BA-9E4E-4C0B-AB86-79B39F32D6A6}"/>
      </w:docPartPr>
      <w:docPartBody>
        <w:p w:rsidR="000D30FB" w:rsidP="008D0DDB">
          <w:pPr>
            <w:pStyle w:val="283FED7C642447509941D2CE86BE1866"/>
          </w:pPr>
          <w:r>
            <w:rPr>
              <w:rStyle w:val="PlaceholderText"/>
            </w:rPr>
            <w:t>Click or tap here to enter text.</w:t>
          </w:r>
        </w:p>
      </w:docPartBody>
    </w:docPart>
    <w:docPart>
      <w:docPartPr>
        <w:name w:val="DB915CF1D9134F348581A959ABB5DD3E"/>
        <w:category>
          <w:name w:val="General"/>
          <w:gallery w:val="placeholder"/>
        </w:category>
        <w:types>
          <w:type w:val="bbPlcHdr"/>
        </w:types>
        <w:behaviors>
          <w:behavior w:val="content"/>
        </w:behaviors>
        <w:guid w:val="{8541B826-D1F1-4F43-9168-2BFEC60CFFD8}"/>
      </w:docPartPr>
      <w:docPartBody>
        <w:p w:rsidR="000D30FB" w:rsidP="008D0DDB">
          <w:pPr>
            <w:pStyle w:val="DB915CF1D9134F348581A959ABB5DD3E"/>
          </w:pPr>
          <w:r w:rsidRPr="00AC1E30">
            <w:rPr>
              <w:rStyle w:val="PlaceholderText"/>
            </w:rPr>
            <w:t>Click or tap here to enter text.</w:t>
          </w:r>
        </w:p>
      </w:docPartBody>
    </w:docPart>
    <w:docPart>
      <w:docPartPr>
        <w:name w:val="9AB8D01F1AFB49DEB4B20D217F768F69"/>
        <w:category>
          <w:name w:val="General"/>
          <w:gallery w:val="placeholder"/>
        </w:category>
        <w:types>
          <w:type w:val="bbPlcHdr"/>
        </w:types>
        <w:behaviors>
          <w:behavior w:val="content"/>
        </w:behaviors>
        <w:guid w:val="{FD56230F-5A24-46B2-977B-96E5B5FBB00B}"/>
      </w:docPartPr>
      <w:docPartBody>
        <w:p w:rsidR="000D30FB" w:rsidP="008D0DDB">
          <w:pPr>
            <w:pStyle w:val="9AB8D01F1AFB49DEB4B20D217F768F69"/>
          </w:pPr>
          <w:r>
            <w:rPr>
              <w:rStyle w:val="PlaceholderText"/>
            </w:rPr>
            <w:t>Click or tap here to enter text.</w:t>
          </w:r>
        </w:p>
      </w:docPartBody>
    </w:docPart>
    <w:docPart>
      <w:docPartPr>
        <w:name w:val="BA70C91BBD844B269A7A9AF14E06DED1"/>
        <w:category>
          <w:name w:val="General"/>
          <w:gallery w:val="placeholder"/>
        </w:category>
        <w:types>
          <w:type w:val="bbPlcHdr"/>
        </w:types>
        <w:behaviors>
          <w:behavior w:val="content"/>
        </w:behaviors>
        <w:guid w:val="{A23FBCA5-55FF-4696-8BD3-FCC1A09F8179}"/>
      </w:docPartPr>
      <w:docPartBody>
        <w:p w:rsidR="000D30FB" w:rsidP="008D0DDB">
          <w:pPr>
            <w:pStyle w:val="BA70C91BBD844B269A7A9AF14E06DED1"/>
          </w:pPr>
          <w:r w:rsidRPr="00AC1E30">
            <w:rPr>
              <w:rStyle w:val="PlaceholderText"/>
            </w:rPr>
            <w:t>Click or tap here to enter text.</w:t>
          </w:r>
        </w:p>
      </w:docPartBody>
    </w:docPart>
    <w:docPart>
      <w:docPartPr>
        <w:name w:val="970FC3FCA4A44AC69DD5F7C15D745E10"/>
        <w:category>
          <w:name w:val="General"/>
          <w:gallery w:val="placeholder"/>
        </w:category>
        <w:types>
          <w:type w:val="bbPlcHdr"/>
        </w:types>
        <w:behaviors>
          <w:behavior w:val="content"/>
        </w:behaviors>
        <w:guid w:val="{7E2171CC-B367-40D0-93DD-48FCE0D2FFFC}"/>
      </w:docPartPr>
      <w:docPartBody>
        <w:p w:rsidR="000D30FB" w:rsidP="008D0DDB">
          <w:pPr>
            <w:pStyle w:val="970FC3FCA4A44AC69DD5F7C15D745E10"/>
          </w:pPr>
          <w:r>
            <w:rPr>
              <w:rStyle w:val="PlaceholderText"/>
            </w:rPr>
            <w:t>Click or tap here to enter text.</w:t>
          </w:r>
        </w:p>
      </w:docPartBody>
    </w:docPart>
    <w:docPart>
      <w:docPartPr>
        <w:name w:val="3A303A1B1D244237B2707EED7CDE59AD"/>
        <w:category>
          <w:name w:val="General"/>
          <w:gallery w:val="placeholder"/>
        </w:category>
        <w:types>
          <w:type w:val="bbPlcHdr"/>
        </w:types>
        <w:behaviors>
          <w:behavior w:val="content"/>
        </w:behaviors>
        <w:guid w:val="{54A98595-0F29-413C-816A-C3B03CF03DD8}"/>
      </w:docPartPr>
      <w:docPartBody>
        <w:p w:rsidR="000D30FB" w:rsidP="008D0DDB">
          <w:pPr>
            <w:pStyle w:val="3A303A1B1D244237B2707EED7CDE59AD"/>
          </w:pPr>
          <w:r w:rsidRPr="00D94C60">
            <w:rPr>
              <w:rStyle w:val="PlaceholderText"/>
            </w:rPr>
            <w:t>Click or tap here to enter text.</w:t>
          </w:r>
        </w:p>
      </w:docPartBody>
    </w:docPart>
    <w:docPart>
      <w:docPartPr>
        <w:name w:val="6624A69F4FD8480D94706D20459A16EE"/>
        <w:category>
          <w:name w:val="General"/>
          <w:gallery w:val="placeholder"/>
        </w:category>
        <w:types>
          <w:type w:val="bbPlcHdr"/>
        </w:types>
        <w:behaviors>
          <w:behavior w:val="content"/>
        </w:behaviors>
        <w:guid w:val="{0F211064-70A5-4381-82D5-3F4EA4D1E9A4}"/>
      </w:docPartPr>
      <w:docPartBody>
        <w:p w:rsidR="000D30FB" w:rsidP="008D0DDB">
          <w:pPr>
            <w:pStyle w:val="6624A69F4FD8480D94706D20459A16EE"/>
          </w:pPr>
          <w:r w:rsidRPr="00AC1E30">
            <w:rPr>
              <w:rStyle w:val="PlaceholderText"/>
            </w:rPr>
            <w:t>Click or tap here to enter text.</w:t>
          </w:r>
        </w:p>
      </w:docPartBody>
    </w:docPart>
    <w:docPart>
      <w:docPartPr>
        <w:name w:val="E73F83645A2B40D482584D922721CED1"/>
        <w:category>
          <w:name w:val="General"/>
          <w:gallery w:val="placeholder"/>
        </w:category>
        <w:types>
          <w:type w:val="bbPlcHdr"/>
        </w:types>
        <w:behaviors>
          <w:behavior w:val="content"/>
        </w:behaviors>
        <w:guid w:val="{9880C8C9-3808-497A-8668-6C265EFDE829}"/>
      </w:docPartPr>
      <w:docPartBody>
        <w:p w:rsidR="000D30FB" w:rsidP="008D0DDB">
          <w:pPr>
            <w:pStyle w:val="E73F83645A2B40D482584D922721CED1"/>
          </w:pPr>
          <w:r w:rsidRPr="00D94C60">
            <w:rPr>
              <w:rStyle w:val="PlaceholderText"/>
            </w:rPr>
            <w:t>Click or tap here to enter text.</w:t>
          </w:r>
        </w:p>
      </w:docPartBody>
    </w:docPart>
    <w:docPart>
      <w:docPartPr>
        <w:name w:val="FC5A8B29A9F34521AE1EEB549505A7FE"/>
        <w:category>
          <w:name w:val="General"/>
          <w:gallery w:val="placeholder"/>
        </w:category>
        <w:types>
          <w:type w:val="bbPlcHdr"/>
        </w:types>
        <w:behaviors>
          <w:behavior w:val="content"/>
        </w:behaviors>
        <w:guid w:val="{C0DE7A17-7076-478B-84A0-33E07E762B04}"/>
      </w:docPartPr>
      <w:docPartBody>
        <w:p w:rsidR="000D30FB" w:rsidP="008D0DDB">
          <w:pPr>
            <w:pStyle w:val="FC5A8B29A9F34521AE1EEB549505A7FE"/>
          </w:pPr>
          <w:r w:rsidRPr="00AC1E30">
            <w:rPr>
              <w:rStyle w:val="PlaceholderText"/>
            </w:rPr>
            <w:t>Click or tap here to enter text.</w:t>
          </w:r>
        </w:p>
      </w:docPartBody>
    </w:docPart>
    <w:docPart>
      <w:docPartPr>
        <w:name w:val="E2A6071896774BF7AED165E25DBBB27F"/>
        <w:category>
          <w:name w:val="General"/>
          <w:gallery w:val="placeholder"/>
        </w:category>
        <w:types>
          <w:type w:val="bbPlcHdr"/>
        </w:types>
        <w:behaviors>
          <w:behavior w:val="content"/>
        </w:behaviors>
        <w:guid w:val="{29FCA71A-7933-4600-9840-81FFD75CBF4B}"/>
      </w:docPartPr>
      <w:docPartBody>
        <w:p w:rsidR="000D30FB" w:rsidP="008D0DDB">
          <w:pPr>
            <w:pStyle w:val="E2A6071896774BF7AED165E25DBBB27F"/>
          </w:pPr>
          <w:r w:rsidRPr="00D94C60">
            <w:rPr>
              <w:rStyle w:val="PlaceholderText"/>
            </w:rPr>
            <w:t>Click or tap here to enter text.</w:t>
          </w:r>
        </w:p>
      </w:docPartBody>
    </w:docPart>
    <w:docPart>
      <w:docPartPr>
        <w:name w:val="4C7CE3A46B2748FEB8A4565BEB3BD732"/>
        <w:category>
          <w:name w:val="General"/>
          <w:gallery w:val="placeholder"/>
        </w:category>
        <w:types>
          <w:type w:val="bbPlcHdr"/>
        </w:types>
        <w:behaviors>
          <w:behavior w:val="content"/>
        </w:behaviors>
        <w:guid w:val="{FE30E4BC-00FC-4942-ACF8-D74E7607CC93}"/>
      </w:docPartPr>
      <w:docPartBody>
        <w:p w:rsidR="000D30FB" w:rsidP="008D0DDB">
          <w:pPr>
            <w:pStyle w:val="4C7CE3A46B2748FEB8A4565BEB3BD732"/>
          </w:pPr>
          <w:r w:rsidRPr="00AC1E30">
            <w:rPr>
              <w:rStyle w:val="PlaceholderText"/>
            </w:rPr>
            <w:t>Click or tap here to enter text.</w:t>
          </w:r>
        </w:p>
      </w:docPartBody>
    </w:docPart>
    <w:docPart>
      <w:docPartPr>
        <w:name w:val="50D3C4EC72444E029AEE1997CEB0A15C"/>
        <w:category>
          <w:name w:val="General"/>
          <w:gallery w:val="placeholder"/>
        </w:category>
        <w:types>
          <w:type w:val="bbPlcHdr"/>
        </w:types>
        <w:behaviors>
          <w:behavior w:val="content"/>
        </w:behaviors>
        <w:guid w:val="{B82FA075-4FC3-4F8A-A0F7-16D8DB4D40A0}"/>
      </w:docPartPr>
      <w:docPartBody>
        <w:p w:rsidR="000D30FB" w:rsidP="008D0DDB">
          <w:pPr>
            <w:pStyle w:val="50D3C4EC72444E029AEE1997CEB0A15C"/>
          </w:pPr>
          <w:r w:rsidRPr="00D94C60">
            <w:rPr>
              <w:rStyle w:val="PlaceholderText"/>
            </w:rPr>
            <w:t>Click or tap here to enter text.</w:t>
          </w:r>
        </w:p>
      </w:docPartBody>
    </w:docPart>
    <w:docPart>
      <w:docPartPr>
        <w:name w:val="B94177768E8A42518FB9119702F93539"/>
        <w:category>
          <w:name w:val="General"/>
          <w:gallery w:val="placeholder"/>
        </w:category>
        <w:types>
          <w:type w:val="bbPlcHdr"/>
        </w:types>
        <w:behaviors>
          <w:behavior w:val="content"/>
        </w:behaviors>
        <w:guid w:val="{655A5376-61DA-4638-A732-E214C8F12A4B}"/>
      </w:docPartPr>
      <w:docPartBody>
        <w:p w:rsidR="000D30FB" w:rsidP="008D0DDB">
          <w:pPr>
            <w:pStyle w:val="B94177768E8A42518FB9119702F93539"/>
          </w:pPr>
          <w:r w:rsidRPr="00AC1E30">
            <w:rPr>
              <w:rStyle w:val="PlaceholderText"/>
            </w:rPr>
            <w:t>Click or tap here to enter text.</w:t>
          </w:r>
        </w:p>
      </w:docPartBody>
    </w:docPart>
    <w:docPart>
      <w:docPartPr>
        <w:name w:val="FECC57085E854B36B582ED40FBE5E78C"/>
        <w:category>
          <w:name w:val="General"/>
          <w:gallery w:val="placeholder"/>
        </w:category>
        <w:types>
          <w:type w:val="bbPlcHdr"/>
        </w:types>
        <w:behaviors>
          <w:behavior w:val="content"/>
        </w:behaviors>
        <w:guid w:val="{9CA90C09-0D71-4C49-9AE4-E269B01B2AF3}"/>
      </w:docPartPr>
      <w:docPartBody>
        <w:p w:rsidR="000D30FB" w:rsidP="008D0DDB">
          <w:pPr>
            <w:pStyle w:val="FECC57085E854B36B582ED40FBE5E78C"/>
          </w:pPr>
          <w:r w:rsidRPr="00D94C60">
            <w:rPr>
              <w:rStyle w:val="PlaceholderText"/>
            </w:rPr>
            <w:t>Click or tap here to enter text.</w:t>
          </w:r>
        </w:p>
      </w:docPartBody>
    </w:docPart>
    <w:docPart>
      <w:docPartPr>
        <w:name w:val="58005DA7556D427BA87DF863E592DA59"/>
        <w:category>
          <w:name w:val="General"/>
          <w:gallery w:val="placeholder"/>
        </w:category>
        <w:types>
          <w:type w:val="bbPlcHdr"/>
        </w:types>
        <w:behaviors>
          <w:behavior w:val="content"/>
        </w:behaviors>
        <w:guid w:val="{AE315134-9581-431E-B056-4C718DDB91EC}"/>
      </w:docPartPr>
      <w:docPartBody>
        <w:p w:rsidR="000D30FB" w:rsidP="008D0DDB">
          <w:pPr>
            <w:pStyle w:val="58005DA7556D427BA87DF863E592DA59"/>
          </w:pPr>
          <w:r w:rsidRPr="00AC1E30">
            <w:rPr>
              <w:rStyle w:val="PlaceholderText"/>
            </w:rPr>
            <w:t>Click or tap here to enter text.</w:t>
          </w:r>
        </w:p>
      </w:docPartBody>
    </w:docPart>
    <w:docPart>
      <w:docPartPr>
        <w:name w:val="C28C027AF6054A429F37692D7FCF2CE7"/>
        <w:category>
          <w:name w:val="General"/>
          <w:gallery w:val="placeholder"/>
        </w:category>
        <w:types>
          <w:type w:val="bbPlcHdr"/>
        </w:types>
        <w:behaviors>
          <w:behavior w:val="content"/>
        </w:behaviors>
        <w:guid w:val="{752D4140-6E42-40F3-8514-0C7098080D39}"/>
      </w:docPartPr>
      <w:docPartBody>
        <w:p w:rsidR="000D30FB" w:rsidP="008D0DDB">
          <w:pPr>
            <w:pStyle w:val="C28C027AF6054A429F37692D7FCF2CE7"/>
          </w:pPr>
          <w:r w:rsidRPr="00D94C60">
            <w:rPr>
              <w:rStyle w:val="PlaceholderText"/>
            </w:rPr>
            <w:t>Click or tap here to enter text.</w:t>
          </w:r>
        </w:p>
      </w:docPartBody>
    </w:docPart>
    <w:docPart>
      <w:docPartPr>
        <w:name w:val="282FA3B8E17743E0841A8EC4CD3DD59E"/>
        <w:category>
          <w:name w:val="General"/>
          <w:gallery w:val="placeholder"/>
        </w:category>
        <w:types>
          <w:type w:val="bbPlcHdr"/>
        </w:types>
        <w:behaviors>
          <w:behavior w:val="content"/>
        </w:behaviors>
        <w:guid w:val="{E92DE012-D7EF-4ABB-8494-10ED4448077F}"/>
      </w:docPartPr>
      <w:docPartBody>
        <w:p w:rsidR="000D30FB" w:rsidP="008D0DDB">
          <w:pPr>
            <w:pStyle w:val="282FA3B8E17743E0841A8EC4CD3DD59E"/>
          </w:pPr>
          <w:r w:rsidRPr="00AC1E30">
            <w:rPr>
              <w:rStyle w:val="PlaceholderText"/>
            </w:rPr>
            <w:t>Click or tap here to enter text.</w:t>
          </w:r>
        </w:p>
      </w:docPartBody>
    </w:docPart>
    <w:docPart>
      <w:docPartPr>
        <w:name w:val="BE2FE97A1EE64600A27A2D743EE0CCF4"/>
        <w:category>
          <w:name w:val="General"/>
          <w:gallery w:val="placeholder"/>
        </w:category>
        <w:types>
          <w:type w:val="bbPlcHdr"/>
        </w:types>
        <w:behaviors>
          <w:behavior w:val="content"/>
        </w:behaviors>
        <w:guid w:val="{D0219F17-AD29-417B-8C48-526BEF00E6D5}"/>
      </w:docPartPr>
      <w:docPartBody>
        <w:p w:rsidR="000D30FB" w:rsidP="008D0DDB">
          <w:pPr>
            <w:pStyle w:val="BE2FE97A1EE64600A27A2D743EE0CCF4"/>
          </w:pPr>
          <w:r w:rsidRPr="00D94C60">
            <w:rPr>
              <w:rStyle w:val="PlaceholderText"/>
            </w:rPr>
            <w:t>Click or tap here to enter text.</w:t>
          </w:r>
        </w:p>
      </w:docPartBody>
    </w:docPart>
    <w:docPart>
      <w:docPartPr>
        <w:name w:val="C87B8ED5817040B1A3E819CE1F986C29"/>
        <w:category>
          <w:name w:val="General"/>
          <w:gallery w:val="placeholder"/>
        </w:category>
        <w:types>
          <w:type w:val="bbPlcHdr"/>
        </w:types>
        <w:behaviors>
          <w:behavior w:val="content"/>
        </w:behaviors>
        <w:guid w:val="{40CAC62F-F7AD-4923-9C24-7BC8C7A4815A}"/>
      </w:docPartPr>
      <w:docPartBody>
        <w:p w:rsidR="000D30FB" w:rsidP="008D0DDB">
          <w:pPr>
            <w:pStyle w:val="C87B8ED5817040B1A3E819CE1F986C29"/>
          </w:pPr>
          <w:r w:rsidRPr="00AC1E30">
            <w:rPr>
              <w:rStyle w:val="PlaceholderText"/>
            </w:rPr>
            <w:t>Click or tap here to enter text.</w:t>
          </w:r>
        </w:p>
      </w:docPartBody>
    </w:docPart>
    <w:docPart>
      <w:docPartPr>
        <w:name w:val="DF842A728DCD4B4C981EEF63472FBBF7"/>
        <w:category>
          <w:name w:val="General"/>
          <w:gallery w:val="placeholder"/>
        </w:category>
        <w:types>
          <w:type w:val="bbPlcHdr"/>
        </w:types>
        <w:behaviors>
          <w:behavior w:val="content"/>
        </w:behaviors>
        <w:guid w:val="{1752D1EB-B233-4F96-AE99-392E507A216B}"/>
      </w:docPartPr>
      <w:docPartBody>
        <w:p w:rsidR="000D30FB" w:rsidP="008D0DDB">
          <w:pPr>
            <w:pStyle w:val="DF842A728DCD4B4C981EEF63472FBBF7"/>
          </w:pPr>
          <w:r w:rsidRPr="00D94C60">
            <w:rPr>
              <w:rStyle w:val="PlaceholderText"/>
            </w:rPr>
            <w:t>Click or tap here to enter text.</w:t>
          </w:r>
        </w:p>
      </w:docPartBody>
    </w:docPart>
    <w:docPart>
      <w:docPartPr>
        <w:name w:val="DFF8BB230A6E487E8E88CCF9A3C2423F"/>
        <w:category>
          <w:name w:val="General"/>
          <w:gallery w:val="placeholder"/>
        </w:category>
        <w:types>
          <w:type w:val="bbPlcHdr"/>
        </w:types>
        <w:behaviors>
          <w:behavior w:val="content"/>
        </w:behaviors>
        <w:guid w:val="{C832E52B-5567-4453-8C76-8B6155B0F3D3}"/>
      </w:docPartPr>
      <w:docPartBody>
        <w:p w:rsidR="000D30FB" w:rsidP="008D0DDB">
          <w:pPr>
            <w:pStyle w:val="DFF8BB230A6E487E8E88CCF9A3C2423F"/>
          </w:pPr>
          <w:r w:rsidRPr="00AC1E30">
            <w:rPr>
              <w:rStyle w:val="PlaceholderText"/>
            </w:rPr>
            <w:t>Click or tap here to enter text.</w:t>
          </w:r>
        </w:p>
      </w:docPartBody>
    </w:docPart>
    <w:docPart>
      <w:docPartPr>
        <w:name w:val="3285723047FC49CCA2B966AAE819684A"/>
        <w:category>
          <w:name w:val="General"/>
          <w:gallery w:val="placeholder"/>
        </w:category>
        <w:types>
          <w:type w:val="bbPlcHdr"/>
        </w:types>
        <w:behaviors>
          <w:behavior w:val="content"/>
        </w:behaviors>
        <w:guid w:val="{F434AA30-A73D-4858-901A-705F7372C36D}"/>
      </w:docPartPr>
      <w:docPartBody>
        <w:p w:rsidR="000D30FB" w:rsidP="008D0DDB">
          <w:pPr>
            <w:pStyle w:val="3285723047FC49CCA2B966AAE819684A"/>
          </w:pPr>
          <w:r w:rsidRPr="00D94C60">
            <w:rPr>
              <w:rStyle w:val="PlaceholderText"/>
            </w:rPr>
            <w:t>Click or tap here to enter text.</w:t>
          </w:r>
        </w:p>
      </w:docPartBody>
    </w:docPart>
    <w:docPart>
      <w:docPartPr>
        <w:name w:val="859AF9CD7CFA4CC998316A800ACA6987"/>
        <w:category>
          <w:name w:val="General"/>
          <w:gallery w:val="placeholder"/>
        </w:category>
        <w:types>
          <w:type w:val="bbPlcHdr"/>
        </w:types>
        <w:behaviors>
          <w:behavior w:val="content"/>
        </w:behaviors>
        <w:guid w:val="{23AA2914-C87E-43B7-A820-2466FEA5ADC4}"/>
      </w:docPartPr>
      <w:docPartBody>
        <w:p w:rsidR="000D30FB" w:rsidP="008D0DDB">
          <w:pPr>
            <w:pStyle w:val="859AF9CD7CFA4CC998316A800ACA6987"/>
          </w:pPr>
          <w:r w:rsidRPr="00AC1E30">
            <w:rPr>
              <w:rStyle w:val="PlaceholderText"/>
            </w:rPr>
            <w:t>Click or tap here to enter text.</w:t>
          </w:r>
        </w:p>
      </w:docPartBody>
    </w:docPart>
    <w:docPart>
      <w:docPartPr>
        <w:name w:val="4C6261CD1BF84224ADE187D80BB26EC1"/>
        <w:category>
          <w:name w:val="General"/>
          <w:gallery w:val="placeholder"/>
        </w:category>
        <w:types>
          <w:type w:val="bbPlcHdr"/>
        </w:types>
        <w:behaviors>
          <w:behavior w:val="content"/>
        </w:behaviors>
        <w:guid w:val="{96A689A4-A90F-4C85-802A-A8BD578EBED7}"/>
      </w:docPartPr>
      <w:docPartBody>
        <w:p w:rsidR="000D30FB" w:rsidP="008D0DDB">
          <w:pPr>
            <w:pStyle w:val="4C6261CD1BF84224ADE187D80BB26EC1"/>
          </w:pPr>
          <w:r w:rsidRPr="00D94C60">
            <w:rPr>
              <w:rStyle w:val="PlaceholderText"/>
            </w:rPr>
            <w:t>Click or tap here to enter text.</w:t>
          </w:r>
        </w:p>
      </w:docPartBody>
    </w:docPart>
    <w:docPart>
      <w:docPartPr>
        <w:name w:val="D83E4DDD89DF46AABAE5898F67BE2C40"/>
        <w:category>
          <w:name w:val="General"/>
          <w:gallery w:val="placeholder"/>
        </w:category>
        <w:types>
          <w:type w:val="bbPlcHdr"/>
        </w:types>
        <w:behaviors>
          <w:behavior w:val="content"/>
        </w:behaviors>
        <w:guid w:val="{1C4B0BB3-AA77-4AA2-A6B5-2B541CF86346}"/>
      </w:docPartPr>
      <w:docPartBody>
        <w:p w:rsidR="000D30FB" w:rsidP="008D0DDB">
          <w:pPr>
            <w:pStyle w:val="D83E4DDD89DF46AABAE5898F67BE2C40"/>
          </w:pPr>
          <w:r w:rsidRPr="00AC1E30">
            <w:rPr>
              <w:rStyle w:val="PlaceholderText"/>
            </w:rPr>
            <w:t>Click or tap here to enter text.</w:t>
          </w:r>
        </w:p>
      </w:docPartBody>
    </w:docPart>
    <w:docPart>
      <w:docPartPr>
        <w:name w:val="9E146BFCC2A44CE2B58AACA6C373F664"/>
        <w:category>
          <w:name w:val="General"/>
          <w:gallery w:val="placeholder"/>
        </w:category>
        <w:types>
          <w:type w:val="bbPlcHdr"/>
        </w:types>
        <w:behaviors>
          <w:behavior w:val="content"/>
        </w:behaviors>
        <w:guid w:val="{9697CBF5-9104-489C-A58A-E01FD88E95FF}"/>
      </w:docPartPr>
      <w:docPartBody>
        <w:p w:rsidR="000D30FB" w:rsidP="008D0DDB">
          <w:pPr>
            <w:pStyle w:val="9E146BFCC2A44CE2B58AACA6C373F664"/>
          </w:pPr>
          <w:r w:rsidRPr="00D94C60">
            <w:rPr>
              <w:rStyle w:val="PlaceholderText"/>
            </w:rPr>
            <w:t>Click or tap here to enter text.</w:t>
          </w:r>
        </w:p>
      </w:docPartBody>
    </w:docPart>
    <w:docPart>
      <w:docPartPr>
        <w:name w:val="309204C6142A483A859BF81A18E987F5"/>
        <w:category>
          <w:name w:val="General"/>
          <w:gallery w:val="placeholder"/>
        </w:category>
        <w:types>
          <w:type w:val="bbPlcHdr"/>
        </w:types>
        <w:behaviors>
          <w:behavior w:val="content"/>
        </w:behaviors>
        <w:guid w:val="{0427EEF0-5D3B-4C87-B60C-FA8D3E0C65D1}"/>
      </w:docPartPr>
      <w:docPartBody>
        <w:p w:rsidR="000D30FB" w:rsidP="008D0DDB">
          <w:pPr>
            <w:pStyle w:val="309204C6142A483A859BF81A18E987F5"/>
          </w:pPr>
          <w:r w:rsidRPr="00AC1E30">
            <w:rPr>
              <w:rStyle w:val="PlaceholderText"/>
            </w:rPr>
            <w:t>Click or tap here to enter text.</w:t>
          </w:r>
        </w:p>
      </w:docPartBody>
    </w:docPart>
    <w:docPart>
      <w:docPartPr>
        <w:name w:val="4F0DC9475B3C4B8AA52B55EBD1CEA16F"/>
        <w:category>
          <w:name w:val="General"/>
          <w:gallery w:val="placeholder"/>
        </w:category>
        <w:types>
          <w:type w:val="bbPlcHdr"/>
        </w:types>
        <w:behaviors>
          <w:behavior w:val="content"/>
        </w:behaviors>
        <w:guid w:val="{8A3EE2A9-C13C-4800-ADF8-C620CB82F011}"/>
      </w:docPartPr>
      <w:docPartBody>
        <w:p w:rsidR="000D30FB" w:rsidP="008D0DDB">
          <w:pPr>
            <w:pStyle w:val="4F0DC9475B3C4B8AA52B55EBD1CEA16F"/>
          </w:pPr>
          <w:r w:rsidRPr="00D94C60">
            <w:rPr>
              <w:rStyle w:val="PlaceholderText"/>
            </w:rPr>
            <w:t>Click or tap here to enter text.</w:t>
          </w:r>
        </w:p>
      </w:docPartBody>
    </w:docPart>
    <w:docPart>
      <w:docPartPr>
        <w:name w:val="C56740D62721414788B6F160FC0F1CD1"/>
        <w:category>
          <w:name w:val="General"/>
          <w:gallery w:val="placeholder"/>
        </w:category>
        <w:types>
          <w:type w:val="bbPlcHdr"/>
        </w:types>
        <w:behaviors>
          <w:behavior w:val="content"/>
        </w:behaviors>
        <w:guid w:val="{B3CDEDF1-59B8-415D-8044-A8744CFAAB87}"/>
      </w:docPartPr>
      <w:docPartBody>
        <w:p w:rsidR="000D30FB" w:rsidP="008D0DDB">
          <w:pPr>
            <w:pStyle w:val="C56740D62721414788B6F160FC0F1CD1"/>
          </w:pPr>
          <w:r w:rsidRPr="00AC1E30">
            <w:rPr>
              <w:rStyle w:val="PlaceholderText"/>
            </w:rPr>
            <w:t>Click or tap here to enter text.</w:t>
          </w:r>
        </w:p>
      </w:docPartBody>
    </w:docPart>
    <w:docPart>
      <w:docPartPr>
        <w:name w:val="44678A1913314F48A52A1E1631C7AE87"/>
        <w:category>
          <w:name w:val="General"/>
          <w:gallery w:val="placeholder"/>
        </w:category>
        <w:types>
          <w:type w:val="bbPlcHdr"/>
        </w:types>
        <w:behaviors>
          <w:behavior w:val="content"/>
        </w:behaviors>
        <w:guid w:val="{56108052-82E0-4765-A55F-46951FD6FDDA}"/>
      </w:docPartPr>
      <w:docPartBody>
        <w:p w:rsidR="000D30FB" w:rsidP="008D0DDB">
          <w:pPr>
            <w:pStyle w:val="44678A1913314F48A52A1E1631C7AE87"/>
          </w:pPr>
          <w:r w:rsidRPr="00D94C60">
            <w:rPr>
              <w:rStyle w:val="PlaceholderText"/>
            </w:rPr>
            <w:t>Click or tap here to enter text.</w:t>
          </w:r>
        </w:p>
      </w:docPartBody>
    </w:docPart>
    <w:docPart>
      <w:docPartPr>
        <w:name w:val="7EF2873EEDDF459FB8CCDA380DB4B720"/>
        <w:category>
          <w:name w:val="General"/>
          <w:gallery w:val="placeholder"/>
        </w:category>
        <w:types>
          <w:type w:val="bbPlcHdr"/>
        </w:types>
        <w:behaviors>
          <w:behavior w:val="content"/>
        </w:behaviors>
        <w:guid w:val="{F8ABEC89-D1E1-4E03-B94E-1BEF2D976233}"/>
      </w:docPartPr>
      <w:docPartBody>
        <w:p w:rsidR="000D30FB" w:rsidP="008D0DDB">
          <w:pPr>
            <w:pStyle w:val="7EF2873EEDDF459FB8CCDA380DB4B720"/>
          </w:pPr>
          <w:r w:rsidRPr="00AC1E30">
            <w:rPr>
              <w:rStyle w:val="PlaceholderText"/>
            </w:rPr>
            <w:t>Click or tap here to enter text.</w:t>
          </w:r>
        </w:p>
      </w:docPartBody>
    </w:docPart>
    <w:docPart>
      <w:docPartPr>
        <w:name w:val="D1A1AFE50E33484586767C74157CC5E0"/>
        <w:category>
          <w:name w:val="General"/>
          <w:gallery w:val="placeholder"/>
        </w:category>
        <w:types>
          <w:type w:val="bbPlcHdr"/>
        </w:types>
        <w:behaviors>
          <w:behavior w:val="content"/>
        </w:behaviors>
        <w:guid w:val="{75CCB348-BCED-4F5F-AD0E-7BA94EF0545D}"/>
      </w:docPartPr>
      <w:docPartBody>
        <w:p w:rsidR="000D30FB" w:rsidP="008D0DDB">
          <w:pPr>
            <w:pStyle w:val="D1A1AFE50E33484586767C74157CC5E0"/>
          </w:pPr>
          <w:r w:rsidRPr="00D94C60">
            <w:rPr>
              <w:rStyle w:val="PlaceholderText"/>
            </w:rPr>
            <w:t>Click or tap here to enter text.</w:t>
          </w:r>
        </w:p>
      </w:docPartBody>
    </w:docPart>
    <w:docPart>
      <w:docPartPr>
        <w:name w:val="F4F5A8E0CFE84C789AECE5D8F0E8B60E"/>
        <w:category>
          <w:name w:val="General"/>
          <w:gallery w:val="placeholder"/>
        </w:category>
        <w:types>
          <w:type w:val="bbPlcHdr"/>
        </w:types>
        <w:behaviors>
          <w:behavior w:val="content"/>
        </w:behaviors>
        <w:guid w:val="{D559728C-E09A-4D51-A45C-720A8987AE7B}"/>
      </w:docPartPr>
      <w:docPartBody>
        <w:p w:rsidR="000D30FB" w:rsidP="008D0DDB">
          <w:pPr>
            <w:pStyle w:val="F4F5A8E0CFE84C789AECE5D8F0E8B60E"/>
          </w:pPr>
          <w:r w:rsidRPr="00AC1E30">
            <w:rPr>
              <w:rStyle w:val="PlaceholderText"/>
            </w:rPr>
            <w:t>Click or tap here to enter text.</w:t>
          </w:r>
        </w:p>
      </w:docPartBody>
    </w:docPart>
    <w:docPart>
      <w:docPartPr>
        <w:name w:val="EF664BEEADA34AAFACF1880BF916EE52"/>
        <w:category>
          <w:name w:val="General"/>
          <w:gallery w:val="placeholder"/>
        </w:category>
        <w:types>
          <w:type w:val="bbPlcHdr"/>
        </w:types>
        <w:behaviors>
          <w:behavior w:val="content"/>
        </w:behaviors>
        <w:guid w:val="{B8413DC5-8721-4EBD-8AD4-F032BDD949B3}"/>
      </w:docPartPr>
      <w:docPartBody>
        <w:p w:rsidR="000D30FB" w:rsidP="008D0DDB">
          <w:pPr>
            <w:pStyle w:val="EF664BEEADA34AAFACF1880BF916EE52"/>
          </w:pPr>
          <w:r>
            <w:rPr>
              <w:rStyle w:val="PlaceholderText"/>
            </w:rPr>
            <w:t>Click or tap here to enter text.</w:t>
          </w:r>
        </w:p>
      </w:docPartBody>
    </w:docPart>
    <w:docPart>
      <w:docPartPr>
        <w:name w:val="603FD11988A14B77AAB7B4C3F7703811"/>
        <w:category>
          <w:name w:val="General"/>
          <w:gallery w:val="placeholder"/>
        </w:category>
        <w:types>
          <w:type w:val="bbPlcHdr"/>
        </w:types>
        <w:behaviors>
          <w:behavior w:val="content"/>
        </w:behaviors>
        <w:guid w:val="{56F37AA4-99C0-425C-9C65-627EC6B78D76}"/>
      </w:docPartPr>
      <w:docPartBody>
        <w:p w:rsidR="000D30FB" w:rsidP="008D0DDB">
          <w:pPr>
            <w:pStyle w:val="603FD11988A14B77AAB7B4C3F7703811"/>
          </w:pPr>
          <w:r w:rsidRPr="00AC1E30">
            <w:rPr>
              <w:rStyle w:val="PlaceholderText"/>
            </w:rPr>
            <w:t>Click or tap here to enter text.</w:t>
          </w:r>
        </w:p>
      </w:docPartBody>
    </w:docPart>
    <w:docPart>
      <w:docPartPr>
        <w:name w:val="5BADDEFD856A4257933327013E7D3A68"/>
        <w:category>
          <w:name w:val="General"/>
          <w:gallery w:val="placeholder"/>
        </w:category>
        <w:types>
          <w:type w:val="bbPlcHdr"/>
        </w:types>
        <w:behaviors>
          <w:behavior w:val="content"/>
        </w:behaviors>
        <w:guid w:val="{165D2A20-16A3-4718-B830-8D4F5DBF5B96}"/>
      </w:docPartPr>
      <w:docPartBody>
        <w:p w:rsidR="000D30FB" w:rsidP="008D0DDB">
          <w:pPr>
            <w:pStyle w:val="5BADDEFD856A4257933327013E7D3A68"/>
          </w:pPr>
          <w:r w:rsidRPr="00D94C60">
            <w:rPr>
              <w:rStyle w:val="PlaceholderText"/>
            </w:rPr>
            <w:t>Click or tap here to enter text.</w:t>
          </w:r>
        </w:p>
      </w:docPartBody>
    </w:docPart>
    <w:docPart>
      <w:docPartPr>
        <w:name w:val="4C15E90E6A124B3FAC2E3EA8AD97063E"/>
        <w:category>
          <w:name w:val="General"/>
          <w:gallery w:val="placeholder"/>
        </w:category>
        <w:types>
          <w:type w:val="bbPlcHdr"/>
        </w:types>
        <w:behaviors>
          <w:behavior w:val="content"/>
        </w:behaviors>
        <w:guid w:val="{D2B7F24E-94FE-4618-BBCE-975D48573230}"/>
      </w:docPartPr>
      <w:docPartBody>
        <w:p w:rsidR="00E901D2" w:rsidP="000D30FB">
          <w:pPr>
            <w:pStyle w:val="4C15E90E6A124B3FAC2E3EA8AD97063E"/>
          </w:pPr>
          <w:r w:rsidRPr="00AC1E30">
            <w:rPr>
              <w:rStyle w:val="PlaceholderText"/>
            </w:rPr>
            <w:t>Click or tap here to enter text.</w:t>
          </w:r>
        </w:p>
      </w:docPartBody>
    </w:docPart>
    <w:docPart>
      <w:docPartPr>
        <w:name w:val="92089DA820CB47389F6D9409AFE8E873"/>
        <w:category>
          <w:name w:val="General"/>
          <w:gallery w:val="placeholder"/>
        </w:category>
        <w:types>
          <w:type w:val="bbPlcHdr"/>
        </w:types>
        <w:behaviors>
          <w:behavior w:val="content"/>
        </w:behaviors>
        <w:guid w:val="{84D4A9F6-0761-4FB8-935E-D59F39B498F4}"/>
      </w:docPartPr>
      <w:docPartBody>
        <w:p w:rsidR="00AE02E7" w:rsidP="00D867F5">
          <w:pPr>
            <w:pStyle w:val="92089DA820CB47389F6D9409AFE8E873"/>
          </w:pPr>
          <w:r w:rsidRPr="00AC1E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7F5"/>
    <w:rPr>
      <w:color w:val="808080"/>
    </w:rPr>
  </w:style>
  <w:style w:type="paragraph" w:customStyle="1" w:styleId="06A6C05DD13A4BFDAA2B2AAF604B51F9">
    <w:name w:val="06A6C05DD13A4BFDAA2B2AAF604B51F9"/>
    <w:rsid w:val="00ED2E36"/>
  </w:style>
  <w:style w:type="paragraph" w:customStyle="1" w:styleId="4C72032638EC424C916389BF153EE35F">
    <w:name w:val="4C72032638EC424C916389BF153EE35F"/>
    <w:rsid w:val="00ED2E36"/>
  </w:style>
  <w:style w:type="paragraph" w:customStyle="1" w:styleId="490150A215AF479EAA32B525F095769C">
    <w:name w:val="490150A215AF479EAA32B525F095769C"/>
    <w:rsid w:val="00ED2E36"/>
  </w:style>
  <w:style w:type="paragraph" w:customStyle="1" w:styleId="74593C6367264B139CAEDAA6780854C2">
    <w:name w:val="74593C6367264B139CAEDAA6780854C2"/>
    <w:rsid w:val="009F18DD"/>
  </w:style>
  <w:style w:type="paragraph" w:customStyle="1" w:styleId="090E90E9272D4268A5073E387617B41F">
    <w:name w:val="090E90E9272D4268A5073E387617B41F"/>
    <w:rsid w:val="009F18DD"/>
  </w:style>
  <w:style w:type="paragraph" w:customStyle="1" w:styleId="6D3E2735FB2F47548DF1EDA4D283BDA8">
    <w:name w:val="6D3E2735FB2F47548DF1EDA4D283BDA8"/>
    <w:rsid w:val="009F18DD"/>
  </w:style>
  <w:style w:type="paragraph" w:customStyle="1" w:styleId="2AFDADEA7EE742D49280471F8274B7F3">
    <w:name w:val="2AFDADEA7EE742D49280471F8274B7F3"/>
    <w:rsid w:val="008D0DDB"/>
  </w:style>
  <w:style w:type="paragraph" w:customStyle="1" w:styleId="4A9F62898E594BB3A8122E6D9CF91181">
    <w:name w:val="4A9F62898E594BB3A8122E6D9CF91181"/>
    <w:rsid w:val="008D0DDB"/>
  </w:style>
  <w:style w:type="paragraph" w:customStyle="1" w:styleId="594630A5DC9141C8A0B129B97F2255E7">
    <w:name w:val="594630A5DC9141C8A0B129B97F2255E7"/>
    <w:rsid w:val="008D0DDB"/>
  </w:style>
  <w:style w:type="paragraph" w:customStyle="1" w:styleId="EF4C8415A46A4279BD3AA6640FB7C578">
    <w:name w:val="EF4C8415A46A4279BD3AA6640FB7C578"/>
    <w:rsid w:val="008D0DDB"/>
  </w:style>
  <w:style w:type="paragraph" w:customStyle="1" w:styleId="25824C21543A4891B63DD439E60B2A4A">
    <w:name w:val="25824C21543A4891B63DD439E60B2A4A"/>
    <w:rsid w:val="008D0DDB"/>
  </w:style>
  <w:style w:type="paragraph" w:customStyle="1" w:styleId="A060E35584074584B217464CA06A9208">
    <w:name w:val="A060E35584074584B217464CA06A9208"/>
    <w:rsid w:val="008D0DDB"/>
  </w:style>
  <w:style w:type="paragraph" w:customStyle="1" w:styleId="0F6D58583A184A6E9A976AABAE526011">
    <w:name w:val="0F6D58583A184A6E9A976AABAE526011"/>
    <w:rsid w:val="008D0DDB"/>
  </w:style>
  <w:style w:type="paragraph" w:customStyle="1" w:styleId="22A302014B7347E8B79DF1AAAAA101D7">
    <w:name w:val="22A302014B7347E8B79DF1AAAAA101D7"/>
    <w:rsid w:val="008D0DDB"/>
  </w:style>
  <w:style w:type="paragraph" w:customStyle="1" w:styleId="7EE0FB47793940C7BA26D67B6AF07105">
    <w:name w:val="7EE0FB47793940C7BA26D67B6AF07105"/>
    <w:rsid w:val="008D0DDB"/>
  </w:style>
  <w:style w:type="paragraph" w:customStyle="1" w:styleId="1B72F8AD13134860ACBF90C30D812B68">
    <w:name w:val="1B72F8AD13134860ACBF90C30D812B68"/>
    <w:rsid w:val="008D0DDB"/>
  </w:style>
  <w:style w:type="paragraph" w:customStyle="1" w:styleId="1464B6382A7B4DD1A895F025FC409A60">
    <w:name w:val="1464B6382A7B4DD1A895F025FC409A60"/>
    <w:rsid w:val="008D0DDB"/>
  </w:style>
  <w:style w:type="paragraph" w:customStyle="1" w:styleId="DBBFEA773CE7419587DBF8A1BD671A07">
    <w:name w:val="DBBFEA773CE7419587DBF8A1BD671A07"/>
    <w:rsid w:val="008D0DDB"/>
  </w:style>
  <w:style w:type="paragraph" w:customStyle="1" w:styleId="611A99467B504EF9A54862474DB7A0F4">
    <w:name w:val="611A99467B504EF9A54862474DB7A0F4"/>
    <w:rsid w:val="008D0DDB"/>
  </w:style>
  <w:style w:type="paragraph" w:customStyle="1" w:styleId="AB930540106B4E92B8B5F129A141752D">
    <w:name w:val="AB930540106B4E92B8B5F129A141752D"/>
    <w:rsid w:val="008D0DDB"/>
  </w:style>
  <w:style w:type="paragraph" w:customStyle="1" w:styleId="380B4FEA28004F118AFCFB07AC26F8C0">
    <w:name w:val="380B4FEA28004F118AFCFB07AC26F8C0"/>
    <w:rsid w:val="008D0DDB"/>
  </w:style>
  <w:style w:type="paragraph" w:customStyle="1" w:styleId="AB1901D6F3AF49568860757CCDE3B788">
    <w:name w:val="AB1901D6F3AF49568860757CCDE3B788"/>
    <w:rsid w:val="008D0DDB"/>
  </w:style>
  <w:style w:type="paragraph" w:customStyle="1" w:styleId="5AD31FE85A9D44FA877701AEC192E544">
    <w:name w:val="5AD31FE85A9D44FA877701AEC192E544"/>
    <w:rsid w:val="008D0DDB"/>
  </w:style>
  <w:style w:type="paragraph" w:customStyle="1" w:styleId="6AC8B6EE7D1641E685B9E13B3EB75CD4">
    <w:name w:val="6AC8B6EE7D1641E685B9E13B3EB75CD4"/>
    <w:rsid w:val="008D0DDB"/>
  </w:style>
  <w:style w:type="paragraph" w:customStyle="1" w:styleId="2B04203B8F864BE3836BBB900A1B9162">
    <w:name w:val="2B04203B8F864BE3836BBB900A1B9162"/>
    <w:rsid w:val="008D0DDB"/>
  </w:style>
  <w:style w:type="paragraph" w:customStyle="1" w:styleId="CE2677BB4A6247269A7F25C19B1A3308">
    <w:name w:val="CE2677BB4A6247269A7F25C19B1A3308"/>
    <w:rsid w:val="008D0DDB"/>
  </w:style>
  <w:style w:type="paragraph" w:customStyle="1" w:styleId="57008B70E4D44D129F40D0805CF5C6FC">
    <w:name w:val="57008B70E4D44D129F40D0805CF5C6FC"/>
    <w:rsid w:val="008D0DDB"/>
  </w:style>
  <w:style w:type="paragraph" w:customStyle="1" w:styleId="61F442D3A9544D04817966484CB913B2">
    <w:name w:val="61F442D3A9544D04817966484CB913B2"/>
    <w:rsid w:val="008D0DDB"/>
  </w:style>
  <w:style w:type="paragraph" w:customStyle="1" w:styleId="C65CC83C85B64DF5867838E14F8A818C">
    <w:name w:val="C65CC83C85B64DF5867838E14F8A818C"/>
    <w:rsid w:val="008D0DDB"/>
  </w:style>
  <w:style w:type="paragraph" w:customStyle="1" w:styleId="707955816B6D4F02922B441A967952DC">
    <w:name w:val="707955816B6D4F02922B441A967952DC"/>
    <w:rsid w:val="008D0DDB"/>
  </w:style>
  <w:style w:type="paragraph" w:customStyle="1" w:styleId="EC38A42E49E4457984B7BF95D4D5EFFB">
    <w:name w:val="EC38A42E49E4457984B7BF95D4D5EFFB"/>
    <w:rsid w:val="008D0DDB"/>
  </w:style>
  <w:style w:type="paragraph" w:customStyle="1" w:styleId="4ED5768C89A74E9AB3F7A2D4EB5D6DAE">
    <w:name w:val="4ED5768C89A74E9AB3F7A2D4EB5D6DAE"/>
    <w:rsid w:val="008D0DDB"/>
  </w:style>
  <w:style w:type="paragraph" w:customStyle="1" w:styleId="CE64F3E13EC949828D064D7C7D8D7653">
    <w:name w:val="CE64F3E13EC949828D064D7C7D8D7653"/>
    <w:rsid w:val="008D0DDB"/>
  </w:style>
  <w:style w:type="paragraph" w:customStyle="1" w:styleId="3978242A88CD499EA6DEDBF6DEE50295">
    <w:name w:val="3978242A88CD499EA6DEDBF6DEE50295"/>
    <w:rsid w:val="008D0DDB"/>
  </w:style>
  <w:style w:type="paragraph" w:customStyle="1" w:styleId="D76C486A3A084EA2959F0F39727320BD">
    <w:name w:val="D76C486A3A084EA2959F0F39727320BD"/>
    <w:rsid w:val="008D0DDB"/>
  </w:style>
  <w:style w:type="paragraph" w:customStyle="1" w:styleId="C39A35BED6194AAEBDBB68CB3F1AA984">
    <w:name w:val="C39A35BED6194AAEBDBB68CB3F1AA984"/>
    <w:rsid w:val="008D0DDB"/>
  </w:style>
  <w:style w:type="paragraph" w:customStyle="1" w:styleId="9C56C4D7A2444A968AADB534D83E4075">
    <w:name w:val="9C56C4D7A2444A968AADB534D83E4075"/>
    <w:rsid w:val="008D0DDB"/>
  </w:style>
  <w:style w:type="paragraph" w:customStyle="1" w:styleId="B15EDFD3C62D43E38B2F88705C3E20CA">
    <w:name w:val="B15EDFD3C62D43E38B2F88705C3E20CA"/>
    <w:rsid w:val="008D0DDB"/>
  </w:style>
  <w:style w:type="paragraph" w:customStyle="1" w:styleId="0EC06E17F0494E7B9E5A2CEE18013DD4">
    <w:name w:val="0EC06E17F0494E7B9E5A2CEE18013DD4"/>
    <w:rsid w:val="008D0DDB"/>
  </w:style>
  <w:style w:type="paragraph" w:customStyle="1" w:styleId="423EC789903A415D8AEA6F99FF06197D">
    <w:name w:val="423EC789903A415D8AEA6F99FF06197D"/>
    <w:rsid w:val="008D0DDB"/>
  </w:style>
  <w:style w:type="paragraph" w:customStyle="1" w:styleId="18968523BC7A4FDBA7FF490C97C157B1">
    <w:name w:val="18968523BC7A4FDBA7FF490C97C157B1"/>
    <w:rsid w:val="008D0DDB"/>
  </w:style>
  <w:style w:type="paragraph" w:customStyle="1" w:styleId="7EF31DD542384265B17DA1751178709E">
    <w:name w:val="7EF31DD542384265B17DA1751178709E"/>
    <w:rsid w:val="008D0DDB"/>
  </w:style>
  <w:style w:type="paragraph" w:customStyle="1" w:styleId="5F1ED5F792B04C0EA2FAEF4692B97ED3">
    <w:name w:val="5F1ED5F792B04C0EA2FAEF4692B97ED3"/>
    <w:rsid w:val="008D0DDB"/>
  </w:style>
  <w:style w:type="paragraph" w:customStyle="1" w:styleId="0F9C36C61DBF4EFBB147E9C222AF5A90">
    <w:name w:val="0F9C36C61DBF4EFBB147E9C222AF5A90"/>
    <w:rsid w:val="008D0DDB"/>
  </w:style>
  <w:style w:type="paragraph" w:customStyle="1" w:styleId="AB514382A2874AF998D0A1EA6EDC79E2">
    <w:name w:val="AB514382A2874AF998D0A1EA6EDC79E2"/>
    <w:rsid w:val="008D0DDB"/>
  </w:style>
  <w:style w:type="paragraph" w:customStyle="1" w:styleId="2C2DB18E66974E4FAA2EA65FC6B02EB9">
    <w:name w:val="2C2DB18E66974E4FAA2EA65FC6B02EB9"/>
    <w:rsid w:val="008D0DDB"/>
  </w:style>
  <w:style w:type="paragraph" w:customStyle="1" w:styleId="E59B9E25D40647A3847DC8BA268E90C3">
    <w:name w:val="E59B9E25D40647A3847DC8BA268E90C3"/>
    <w:rsid w:val="008D0DDB"/>
  </w:style>
  <w:style w:type="paragraph" w:customStyle="1" w:styleId="AA711CF3A46147BC805D7EAEBAD0BB54">
    <w:name w:val="AA711CF3A46147BC805D7EAEBAD0BB54"/>
    <w:rsid w:val="008D0DDB"/>
  </w:style>
  <w:style w:type="paragraph" w:customStyle="1" w:styleId="1B3F4DD767624EC0B2C94A1745EA6E1C">
    <w:name w:val="1B3F4DD767624EC0B2C94A1745EA6E1C"/>
    <w:rsid w:val="008D0DDB"/>
  </w:style>
  <w:style w:type="paragraph" w:customStyle="1" w:styleId="CBF7D919CEF249B0965F6BB429F39734">
    <w:name w:val="CBF7D919CEF249B0965F6BB429F39734"/>
    <w:rsid w:val="008D0DDB"/>
  </w:style>
  <w:style w:type="paragraph" w:customStyle="1" w:styleId="744124EB0F09473BBC524F77F25C4760">
    <w:name w:val="744124EB0F09473BBC524F77F25C4760"/>
    <w:rsid w:val="008D0DDB"/>
  </w:style>
  <w:style w:type="paragraph" w:customStyle="1" w:styleId="CE881DA1341C494A9BDD83E70F54A084">
    <w:name w:val="CE881DA1341C494A9BDD83E70F54A084"/>
    <w:rsid w:val="008D0DDB"/>
  </w:style>
  <w:style w:type="paragraph" w:customStyle="1" w:styleId="995C824E9C8749D7AC122E113363905E">
    <w:name w:val="995C824E9C8749D7AC122E113363905E"/>
    <w:rsid w:val="008D0DDB"/>
  </w:style>
  <w:style w:type="paragraph" w:customStyle="1" w:styleId="4C15E90E6A124B3FAC2E3EA8AD97063E">
    <w:name w:val="4C15E90E6A124B3FAC2E3EA8AD97063E"/>
    <w:rsid w:val="000D30FB"/>
  </w:style>
  <w:style w:type="paragraph" w:customStyle="1" w:styleId="3DACF05B562C479A8B335243805DDE42">
    <w:name w:val="3DACF05B562C479A8B335243805DDE42"/>
    <w:rsid w:val="008D0DDB"/>
  </w:style>
  <w:style w:type="paragraph" w:customStyle="1" w:styleId="2F4CB557136643AB9A7A808A89C995BF">
    <w:name w:val="2F4CB557136643AB9A7A808A89C995BF"/>
    <w:rsid w:val="008D0DDB"/>
  </w:style>
  <w:style w:type="paragraph" w:customStyle="1" w:styleId="C16BA76E2972436D86CB00B41BA34F56">
    <w:name w:val="C16BA76E2972436D86CB00B41BA34F56"/>
    <w:rsid w:val="008D0DDB"/>
  </w:style>
  <w:style w:type="paragraph" w:customStyle="1" w:styleId="65CB66377B02447A9F34AF3F4AB2D41E">
    <w:name w:val="65CB66377B02447A9F34AF3F4AB2D41E"/>
    <w:rsid w:val="008D0DDB"/>
  </w:style>
  <w:style w:type="paragraph" w:customStyle="1" w:styleId="B54680279D6D4AD4B7B23BF68B661165">
    <w:name w:val="B54680279D6D4AD4B7B23BF68B661165"/>
    <w:rsid w:val="008D0DDB"/>
  </w:style>
  <w:style w:type="paragraph" w:customStyle="1" w:styleId="7E76865A6ACC4567A9CE5701032719CF">
    <w:name w:val="7E76865A6ACC4567A9CE5701032719CF"/>
    <w:rsid w:val="008D0DDB"/>
  </w:style>
  <w:style w:type="paragraph" w:customStyle="1" w:styleId="72FC8B259E574679A8CD49473336C4DB">
    <w:name w:val="72FC8B259E574679A8CD49473336C4DB"/>
    <w:rsid w:val="008D0DDB"/>
  </w:style>
  <w:style w:type="paragraph" w:customStyle="1" w:styleId="4D67DA61447A4BBCB24492D46DED8770">
    <w:name w:val="4D67DA61447A4BBCB24492D46DED8770"/>
    <w:rsid w:val="008D0DDB"/>
  </w:style>
  <w:style w:type="paragraph" w:customStyle="1" w:styleId="2F799BB703C849F693CB6212C7722DEB">
    <w:name w:val="2F799BB703C849F693CB6212C7722DEB"/>
    <w:rsid w:val="008D0DDB"/>
  </w:style>
  <w:style w:type="paragraph" w:customStyle="1" w:styleId="18FF3866F6A94853B297EE34E8A172C3">
    <w:name w:val="18FF3866F6A94853B297EE34E8A172C3"/>
    <w:rsid w:val="008D0DDB"/>
  </w:style>
  <w:style w:type="paragraph" w:customStyle="1" w:styleId="9A2D7759377D4D1AAF1931B3A47819E1">
    <w:name w:val="9A2D7759377D4D1AAF1931B3A47819E1"/>
    <w:rsid w:val="008D0DDB"/>
  </w:style>
  <w:style w:type="paragraph" w:customStyle="1" w:styleId="07544BC663F44CD5BF5151CD3B532F0A">
    <w:name w:val="07544BC663F44CD5BF5151CD3B532F0A"/>
    <w:rsid w:val="008D0DDB"/>
  </w:style>
  <w:style w:type="paragraph" w:customStyle="1" w:styleId="AB8EA63B8595460CABFCC0B23E2B784D">
    <w:name w:val="AB8EA63B8595460CABFCC0B23E2B784D"/>
    <w:rsid w:val="008D0DDB"/>
  </w:style>
  <w:style w:type="paragraph" w:customStyle="1" w:styleId="AF2CBDBF854449DCB88ED80A6CFE26A4">
    <w:name w:val="AF2CBDBF854449DCB88ED80A6CFE26A4"/>
    <w:rsid w:val="008D0DDB"/>
  </w:style>
  <w:style w:type="paragraph" w:customStyle="1" w:styleId="6F2706A8EA404013B2021FAB4F90D46D">
    <w:name w:val="6F2706A8EA404013B2021FAB4F90D46D"/>
    <w:rsid w:val="008D0DDB"/>
  </w:style>
  <w:style w:type="paragraph" w:customStyle="1" w:styleId="CE0680A906934A30A4E48A3E9C478170">
    <w:name w:val="CE0680A906934A30A4E48A3E9C478170"/>
    <w:rsid w:val="008D0DDB"/>
  </w:style>
  <w:style w:type="paragraph" w:customStyle="1" w:styleId="3E4356AC993D461BA331E52073FA2CEC">
    <w:name w:val="3E4356AC993D461BA331E52073FA2CEC"/>
    <w:rsid w:val="008D0DDB"/>
  </w:style>
  <w:style w:type="paragraph" w:customStyle="1" w:styleId="5EE1C0F26342469E80EDDF1A614C6ABF">
    <w:name w:val="5EE1C0F26342469E80EDDF1A614C6ABF"/>
    <w:rsid w:val="008D0DDB"/>
  </w:style>
  <w:style w:type="paragraph" w:customStyle="1" w:styleId="1805FE2DD6834FF1AF2AB473CFAED0D9">
    <w:name w:val="1805FE2DD6834FF1AF2AB473CFAED0D9"/>
    <w:rsid w:val="008D0DDB"/>
  </w:style>
  <w:style w:type="paragraph" w:customStyle="1" w:styleId="018F91AE7DDA441B9D501AFB8EE24CF8">
    <w:name w:val="018F91AE7DDA441B9D501AFB8EE24CF8"/>
    <w:rsid w:val="008D0DDB"/>
  </w:style>
  <w:style w:type="paragraph" w:customStyle="1" w:styleId="45A2E539B02C42FAAF4DCD3BD383882F">
    <w:name w:val="45A2E539B02C42FAAF4DCD3BD383882F"/>
    <w:rsid w:val="008D0DDB"/>
  </w:style>
  <w:style w:type="paragraph" w:customStyle="1" w:styleId="68BDE6171200458EA0AEDFBAD2C64387">
    <w:name w:val="68BDE6171200458EA0AEDFBAD2C64387"/>
    <w:rsid w:val="008D0DDB"/>
  </w:style>
  <w:style w:type="paragraph" w:customStyle="1" w:styleId="F2EFB98825784CDEB96894F0A1FA4989">
    <w:name w:val="F2EFB98825784CDEB96894F0A1FA4989"/>
    <w:rsid w:val="008D0DDB"/>
  </w:style>
  <w:style w:type="paragraph" w:customStyle="1" w:styleId="6C851C4208FE46FB9E29077CBEB5977E">
    <w:name w:val="6C851C4208FE46FB9E29077CBEB5977E"/>
    <w:rsid w:val="008D0DDB"/>
  </w:style>
  <w:style w:type="paragraph" w:customStyle="1" w:styleId="9ADB8D4E185C4E3EAD71DC4529675C7D">
    <w:name w:val="9ADB8D4E185C4E3EAD71DC4529675C7D"/>
    <w:rsid w:val="008D0DDB"/>
  </w:style>
  <w:style w:type="paragraph" w:customStyle="1" w:styleId="B9E2EC31B944423F81F713F7BC0C6BE8">
    <w:name w:val="B9E2EC31B944423F81F713F7BC0C6BE8"/>
    <w:rsid w:val="008D0DDB"/>
  </w:style>
  <w:style w:type="paragraph" w:customStyle="1" w:styleId="4C447052E00F4A1C9270F3FD57FA555B">
    <w:name w:val="4C447052E00F4A1C9270F3FD57FA555B"/>
    <w:rsid w:val="008D0DDB"/>
  </w:style>
  <w:style w:type="paragraph" w:customStyle="1" w:styleId="6FC6D39F0B3D49708BFBFA13917E0A98">
    <w:name w:val="6FC6D39F0B3D49708BFBFA13917E0A98"/>
    <w:rsid w:val="008D0DDB"/>
  </w:style>
  <w:style w:type="paragraph" w:customStyle="1" w:styleId="8D5EB2C2889F42849E711CDF68C52FAB">
    <w:name w:val="8D5EB2C2889F42849E711CDF68C52FAB"/>
    <w:rsid w:val="008D0DDB"/>
  </w:style>
  <w:style w:type="paragraph" w:customStyle="1" w:styleId="FDA5BF3E5BAB4AB282745F33AF8E9756">
    <w:name w:val="FDA5BF3E5BAB4AB282745F33AF8E9756"/>
    <w:rsid w:val="008D0DDB"/>
  </w:style>
  <w:style w:type="paragraph" w:customStyle="1" w:styleId="E2893945B50349AEA7E042817BF6F3E3">
    <w:name w:val="E2893945B50349AEA7E042817BF6F3E3"/>
    <w:rsid w:val="008D0DDB"/>
  </w:style>
  <w:style w:type="paragraph" w:customStyle="1" w:styleId="CC48819BB6724E8985E570E2072AD4D2">
    <w:name w:val="CC48819BB6724E8985E570E2072AD4D2"/>
    <w:rsid w:val="008D0DDB"/>
  </w:style>
  <w:style w:type="paragraph" w:customStyle="1" w:styleId="D4869A8011F943B0B5644F4F4B28843C">
    <w:name w:val="D4869A8011F943B0B5644F4F4B28843C"/>
    <w:rsid w:val="008D0DDB"/>
  </w:style>
  <w:style w:type="paragraph" w:customStyle="1" w:styleId="9EAB8805EE70470E907E55E8D11786B7">
    <w:name w:val="9EAB8805EE70470E907E55E8D11786B7"/>
    <w:rsid w:val="008D0DDB"/>
  </w:style>
  <w:style w:type="paragraph" w:customStyle="1" w:styleId="115338D0C8AA4B13BD9FE1633530D7B5">
    <w:name w:val="115338D0C8AA4B13BD9FE1633530D7B5"/>
    <w:rsid w:val="008D0DDB"/>
  </w:style>
  <w:style w:type="paragraph" w:customStyle="1" w:styleId="98E2A2B4803044BFB157ABA5EDDAA7D2">
    <w:name w:val="98E2A2B4803044BFB157ABA5EDDAA7D2"/>
    <w:rsid w:val="008D0DDB"/>
  </w:style>
  <w:style w:type="paragraph" w:customStyle="1" w:styleId="CCE600A6C7654EA4ACB452A9B20D9948">
    <w:name w:val="CCE600A6C7654EA4ACB452A9B20D9948"/>
    <w:rsid w:val="008D0DDB"/>
  </w:style>
  <w:style w:type="paragraph" w:customStyle="1" w:styleId="A2F8690EFB8448AC9CC149233CE94FEC">
    <w:name w:val="A2F8690EFB8448AC9CC149233CE94FEC"/>
    <w:rsid w:val="008D0DDB"/>
  </w:style>
  <w:style w:type="paragraph" w:customStyle="1" w:styleId="6A594B5CDEF045729EB7E433A2E3F7E6">
    <w:name w:val="6A594B5CDEF045729EB7E433A2E3F7E6"/>
    <w:rsid w:val="008D0DDB"/>
  </w:style>
  <w:style w:type="paragraph" w:customStyle="1" w:styleId="374280B960FF45DAA810812A506453A2">
    <w:name w:val="374280B960FF45DAA810812A506453A2"/>
    <w:rsid w:val="008D0DDB"/>
  </w:style>
  <w:style w:type="paragraph" w:customStyle="1" w:styleId="E8285117476146F39B71C87C6D34E931">
    <w:name w:val="E8285117476146F39B71C87C6D34E931"/>
    <w:rsid w:val="008D0DDB"/>
  </w:style>
  <w:style w:type="paragraph" w:customStyle="1" w:styleId="ED61D42EFEEA4ACBAF89DAA9B75DD6B8">
    <w:name w:val="ED61D42EFEEA4ACBAF89DAA9B75DD6B8"/>
    <w:rsid w:val="008D0DDB"/>
  </w:style>
  <w:style w:type="paragraph" w:customStyle="1" w:styleId="92089DA820CB47389F6D9409AFE8E873">
    <w:name w:val="92089DA820CB47389F6D9409AFE8E873"/>
    <w:rsid w:val="00D867F5"/>
  </w:style>
  <w:style w:type="paragraph" w:customStyle="1" w:styleId="34A0EC6217FA400C8E9E943589F66D44">
    <w:name w:val="34A0EC6217FA400C8E9E943589F66D44"/>
    <w:rsid w:val="008D0DDB"/>
  </w:style>
  <w:style w:type="paragraph" w:customStyle="1" w:styleId="3553952489D54513898B1BB47752282A">
    <w:name w:val="3553952489D54513898B1BB47752282A"/>
    <w:rsid w:val="008D0DDB"/>
  </w:style>
  <w:style w:type="paragraph" w:customStyle="1" w:styleId="44268D9961D347E6AA5300458B4823AA">
    <w:name w:val="44268D9961D347E6AA5300458B4823AA"/>
    <w:rsid w:val="008D0DDB"/>
  </w:style>
  <w:style w:type="paragraph" w:customStyle="1" w:styleId="5783A641931D4C0AB2E041380A8D8609">
    <w:name w:val="5783A641931D4C0AB2E041380A8D8609"/>
    <w:rsid w:val="008D0DDB"/>
  </w:style>
  <w:style w:type="paragraph" w:customStyle="1" w:styleId="4AEE6CC459604262B20C09D28B9C51F1">
    <w:name w:val="4AEE6CC459604262B20C09D28B9C51F1"/>
    <w:rsid w:val="008D0DDB"/>
  </w:style>
  <w:style w:type="paragraph" w:customStyle="1" w:styleId="319C1AD306794E6BA45CAE08A1A29323">
    <w:name w:val="319C1AD306794E6BA45CAE08A1A29323"/>
    <w:rsid w:val="008D0DDB"/>
  </w:style>
  <w:style w:type="paragraph" w:customStyle="1" w:styleId="40E2E7306FC94DF58895ED6795661C9B">
    <w:name w:val="40E2E7306FC94DF58895ED6795661C9B"/>
    <w:rsid w:val="008D0DDB"/>
  </w:style>
  <w:style w:type="paragraph" w:customStyle="1" w:styleId="005303D62EDD486680242DA53B8D011B">
    <w:name w:val="005303D62EDD486680242DA53B8D011B"/>
    <w:rsid w:val="008D0DDB"/>
  </w:style>
  <w:style w:type="paragraph" w:customStyle="1" w:styleId="B2D07BAC443E4C1B9E9FA34FA907595D">
    <w:name w:val="B2D07BAC443E4C1B9E9FA34FA907595D"/>
    <w:rsid w:val="008D0DDB"/>
  </w:style>
  <w:style w:type="paragraph" w:customStyle="1" w:styleId="CA6EEBDCB9434F8C810423299BD29BA0">
    <w:name w:val="CA6EEBDCB9434F8C810423299BD29BA0"/>
    <w:rsid w:val="008D0DDB"/>
  </w:style>
  <w:style w:type="paragraph" w:customStyle="1" w:styleId="6F284FDCA83249EF8AC54975031B3AA8">
    <w:name w:val="6F284FDCA83249EF8AC54975031B3AA8"/>
    <w:rsid w:val="008D0DDB"/>
  </w:style>
  <w:style w:type="paragraph" w:customStyle="1" w:styleId="2E7782B9F0634AB8B0EBBF71EE25AC3F">
    <w:name w:val="2E7782B9F0634AB8B0EBBF71EE25AC3F"/>
    <w:rsid w:val="008D0DDB"/>
  </w:style>
  <w:style w:type="paragraph" w:customStyle="1" w:styleId="26E40B4569064C4D8CAB03CDBBA026E4">
    <w:name w:val="26E40B4569064C4D8CAB03CDBBA026E4"/>
    <w:rsid w:val="008D0DDB"/>
  </w:style>
  <w:style w:type="paragraph" w:customStyle="1" w:styleId="C051AEC597654E6CB6BEF4574CB43DB7">
    <w:name w:val="C051AEC597654E6CB6BEF4574CB43DB7"/>
    <w:rsid w:val="008D0DDB"/>
  </w:style>
  <w:style w:type="paragraph" w:customStyle="1" w:styleId="283FED7C642447509941D2CE86BE1866">
    <w:name w:val="283FED7C642447509941D2CE86BE1866"/>
    <w:rsid w:val="008D0DDB"/>
  </w:style>
  <w:style w:type="paragraph" w:customStyle="1" w:styleId="DB915CF1D9134F348581A959ABB5DD3E">
    <w:name w:val="DB915CF1D9134F348581A959ABB5DD3E"/>
    <w:rsid w:val="008D0DDB"/>
  </w:style>
  <w:style w:type="paragraph" w:customStyle="1" w:styleId="9AB8D01F1AFB49DEB4B20D217F768F69">
    <w:name w:val="9AB8D01F1AFB49DEB4B20D217F768F69"/>
    <w:rsid w:val="008D0DDB"/>
  </w:style>
  <w:style w:type="paragraph" w:customStyle="1" w:styleId="BA70C91BBD844B269A7A9AF14E06DED1">
    <w:name w:val="BA70C91BBD844B269A7A9AF14E06DED1"/>
    <w:rsid w:val="008D0DDB"/>
  </w:style>
  <w:style w:type="paragraph" w:customStyle="1" w:styleId="970FC3FCA4A44AC69DD5F7C15D745E10">
    <w:name w:val="970FC3FCA4A44AC69DD5F7C15D745E10"/>
    <w:rsid w:val="008D0DDB"/>
  </w:style>
  <w:style w:type="paragraph" w:customStyle="1" w:styleId="3A303A1B1D244237B2707EED7CDE59AD">
    <w:name w:val="3A303A1B1D244237B2707EED7CDE59AD"/>
    <w:rsid w:val="008D0DDB"/>
  </w:style>
  <w:style w:type="paragraph" w:customStyle="1" w:styleId="6624A69F4FD8480D94706D20459A16EE">
    <w:name w:val="6624A69F4FD8480D94706D20459A16EE"/>
    <w:rsid w:val="008D0DDB"/>
  </w:style>
  <w:style w:type="paragraph" w:customStyle="1" w:styleId="E73F83645A2B40D482584D922721CED1">
    <w:name w:val="E73F83645A2B40D482584D922721CED1"/>
    <w:rsid w:val="008D0DDB"/>
  </w:style>
  <w:style w:type="paragraph" w:customStyle="1" w:styleId="FC5A8B29A9F34521AE1EEB549505A7FE">
    <w:name w:val="FC5A8B29A9F34521AE1EEB549505A7FE"/>
    <w:rsid w:val="008D0DDB"/>
  </w:style>
  <w:style w:type="paragraph" w:customStyle="1" w:styleId="E2A6071896774BF7AED165E25DBBB27F">
    <w:name w:val="E2A6071896774BF7AED165E25DBBB27F"/>
    <w:rsid w:val="008D0DDB"/>
  </w:style>
  <w:style w:type="paragraph" w:customStyle="1" w:styleId="4C7CE3A46B2748FEB8A4565BEB3BD732">
    <w:name w:val="4C7CE3A46B2748FEB8A4565BEB3BD732"/>
    <w:rsid w:val="008D0DDB"/>
  </w:style>
  <w:style w:type="paragraph" w:customStyle="1" w:styleId="50D3C4EC72444E029AEE1997CEB0A15C">
    <w:name w:val="50D3C4EC72444E029AEE1997CEB0A15C"/>
    <w:rsid w:val="008D0DDB"/>
  </w:style>
  <w:style w:type="paragraph" w:customStyle="1" w:styleId="B94177768E8A42518FB9119702F93539">
    <w:name w:val="B94177768E8A42518FB9119702F93539"/>
    <w:rsid w:val="008D0DDB"/>
  </w:style>
  <w:style w:type="paragraph" w:customStyle="1" w:styleId="FECC57085E854B36B582ED40FBE5E78C">
    <w:name w:val="FECC57085E854B36B582ED40FBE5E78C"/>
    <w:rsid w:val="008D0DDB"/>
  </w:style>
  <w:style w:type="paragraph" w:customStyle="1" w:styleId="58005DA7556D427BA87DF863E592DA59">
    <w:name w:val="58005DA7556D427BA87DF863E592DA59"/>
    <w:rsid w:val="008D0DDB"/>
  </w:style>
  <w:style w:type="paragraph" w:customStyle="1" w:styleId="C28C027AF6054A429F37692D7FCF2CE7">
    <w:name w:val="C28C027AF6054A429F37692D7FCF2CE7"/>
    <w:rsid w:val="008D0DDB"/>
  </w:style>
  <w:style w:type="paragraph" w:customStyle="1" w:styleId="282FA3B8E17743E0841A8EC4CD3DD59E">
    <w:name w:val="282FA3B8E17743E0841A8EC4CD3DD59E"/>
    <w:rsid w:val="008D0DDB"/>
  </w:style>
  <w:style w:type="paragraph" w:customStyle="1" w:styleId="BE2FE97A1EE64600A27A2D743EE0CCF4">
    <w:name w:val="BE2FE97A1EE64600A27A2D743EE0CCF4"/>
    <w:rsid w:val="008D0DDB"/>
  </w:style>
  <w:style w:type="paragraph" w:customStyle="1" w:styleId="C87B8ED5817040B1A3E819CE1F986C29">
    <w:name w:val="C87B8ED5817040B1A3E819CE1F986C29"/>
    <w:rsid w:val="008D0DDB"/>
  </w:style>
  <w:style w:type="paragraph" w:customStyle="1" w:styleId="DF842A728DCD4B4C981EEF63472FBBF7">
    <w:name w:val="DF842A728DCD4B4C981EEF63472FBBF7"/>
    <w:rsid w:val="008D0DDB"/>
  </w:style>
  <w:style w:type="paragraph" w:customStyle="1" w:styleId="DFF8BB230A6E487E8E88CCF9A3C2423F">
    <w:name w:val="DFF8BB230A6E487E8E88CCF9A3C2423F"/>
    <w:rsid w:val="008D0DDB"/>
  </w:style>
  <w:style w:type="paragraph" w:customStyle="1" w:styleId="3285723047FC49CCA2B966AAE819684A">
    <w:name w:val="3285723047FC49CCA2B966AAE819684A"/>
    <w:rsid w:val="008D0DDB"/>
  </w:style>
  <w:style w:type="paragraph" w:customStyle="1" w:styleId="859AF9CD7CFA4CC998316A800ACA6987">
    <w:name w:val="859AF9CD7CFA4CC998316A800ACA6987"/>
    <w:rsid w:val="008D0DDB"/>
  </w:style>
  <w:style w:type="paragraph" w:customStyle="1" w:styleId="4C6261CD1BF84224ADE187D80BB26EC1">
    <w:name w:val="4C6261CD1BF84224ADE187D80BB26EC1"/>
    <w:rsid w:val="008D0DDB"/>
  </w:style>
  <w:style w:type="paragraph" w:customStyle="1" w:styleId="D83E4DDD89DF46AABAE5898F67BE2C40">
    <w:name w:val="D83E4DDD89DF46AABAE5898F67BE2C40"/>
    <w:rsid w:val="008D0DDB"/>
  </w:style>
  <w:style w:type="paragraph" w:customStyle="1" w:styleId="9E146BFCC2A44CE2B58AACA6C373F664">
    <w:name w:val="9E146BFCC2A44CE2B58AACA6C373F664"/>
    <w:rsid w:val="008D0DDB"/>
  </w:style>
  <w:style w:type="paragraph" w:customStyle="1" w:styleId="309204C6142A483A859BF81A18E987F5">
    <w:name w:val="309204C6142A483A859BF81A18E987F5"/>
    <w:rsid w:val="008D0DDB"/>
  </w:style>
  <w:style w:type="paragraph" w:customStyle="1" w:styleId="4F0DC9475B3C4B8AA52B55EBD1CEA16F">
    <w:name w:val="4F0DC9475B3C4B8AA52B55EBD1CEA16F"/>
    <w:rsid w:val="008D0DDB"/>
  </w:style>
  <w:style w:type="paragraph" w:customStyle="1" w:styleId="C56740D62721414788B6F160FC0F1CD1">
    <w:name w:val="C56740D62721414788B6F160FC0F1CD1"/>
    <w:rsid w:val="008D0DDB"/>
  </w:style>
  <w:style w:type="paragraph" w:customStyle="1" w:styleId="44678A1913314F48A52A1E1631C7AE87">
    <w:name w:val="44678A1913314F48A52A1E1631C7AE87"/>
    <w:rsid w:val="008D0DDB"/>
  </w:style>
  <w:style w:type="paragraph" w:customStyle="1" w:styleId="7EF2873EEDDF459FB8CCDA380DB4B720">
    <w:name w:val="7EF2873EEDDF459FB8CCDA380DB4B720"/>
    <w:rsid w:val="008D0DDB"/>
  </w:style>
  <w:style w:type="paragraph" w:customStyle="1" w:styleId="D1A1AFE50E33484586767C74157CC5E0">
    <w:name w:val="D1A1AFE50E33484586767C74157CC5E0"/>
    <w:rsid w:val="008D0DDB"/>
  </w:style>
  <w:style w:type="paragraph" w:customStyle="1" w:styleId="F4F5A8E0CFE84C789AECE5D8F0E8B60E">
    <w:name w:val="F4F5A8E0CFE84C789AECE5D8F0E8B60E"/>
    <w:rsid w:val="008D0DDB"/>
  </w:style>
  <w:style w:type="paragraph" w:customStyle="1" w:styleId="EF664BEEADA34AAFACF1880BF916EE52">
    <w:name w:val="EF664BEEADA34AAFACF1880BF916EE52"/>
    <w:rsid w:val="008D0DDB"/>
  </w:style>
  <w:style w:type="paragraph" w:customStyle="1" w:styleId="603FD11988A14B77AAB7B4C3F7703811">
    <w:name w:val="603FD11988A14B77AAB7B4C3F7703811"/>
    <w:rsid w:val="008D0DDB"/>
  </w:style>
  <w:style w:type="paragraph" w:customStyle="1" w:styleId="5BADDEFD856A4257933327013E7D3A68">
    <w:name w:val="5BADDEFD856A4257933327013E7D3A68"/>
    <w:rsid w:val="008D0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