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64EA" w:rsidP="0060046A">
      <w:pPr>
        <w:pStyle w:val="TitleCommittee0"/>
      </w:pPr>
      <w:r>
        <w:t>Public Services</w:t>
      </w:r>
      <w:r w:rsidR="00837157">
        <w:t xml:space="preserve"> Committee</w:t>
      </w:r>
    </w:p>
    <w:p w:rsidR="00AF64EA" w:rsidP="0060046A">
      <w:pPr>
        <w:pStyle w:val="TitleInquiry0"/>
      </w:pPr>
      <w:r>
        <w:t>C</w:t>
      </w:r>
      <w:r>
        <w:t xml:space="preserve">orrected oral evidence: </w:t>
      </w:r>
      <w:r w:rsidR="00DB7D74">
        <w:t>I</w:t>
      </w:r>
      <w:r w:rsidR="003E441C">
        <w:t>mplementation strategy for children</w:t>
      </w:r>
      <w:r w:rsidR="008C698A">
        <w:t>’</w:t>
      </w:r>
      <w:r w:rsidR="003E441C">
        <w:t>s social care</w:t>
      </w:r>
    </w:p>
    <w:p w:rsidR="00AF64EA" w:rsidP="0060046A">
      <w:pPr>
        <w:pStyle w:val="Para"/>
      </w:pPr>
      <w:r>
        <w:t xml:space="preserve">Wednesday </w:t>
      </w:r>
      <w:r w:rsidR="003E441C">
        <w:t>22 March</w:t>
      </w:r>
      <w:r>
        <w:t xml:space="preserve"> 202</w:t>
      </w:r>
      <w:r w:rsidR="003E441C">
        <w:t>3</w:t>
      </w:r>
    </w:p>
    <w:p w:rsidR="00E83F94" w:rsidP="0060046A">
      <w:pPr>
        <w:pStyle w:val="Para"/>
      </w:pPr>
      <w:r>
        <w:t>3</w:t>
      </w:r>
      <w:r w:rsidR="00D76B89">
        <w:t xml:space="preserve"> </w:t>
      </w:r>
      <w:r w:rsidR="004E2C56">
        <w:t>p</w:t>
      </w:r>
      <w:r w:rsidR="00AF64EA">
        <w:t>m</w:t>
      </w:r>
    </w:p>
    <w:p w:rsidR="00AF64EA" w:rsidP="0060046A">
      <w:pPr>
        <w:pStyle w:val="Para"/>
      </w:pPr>
    </w:p>
    <w:p w:rsidR="00AF64EA" w:rsidP="0060046A">
      <w:r>
        <w:fldChar w:fldCharType="begin"/>
      </w:r>
      <w:r>
        <w:instrText xml:space="preserve"> HYPERLINK "https://parliamentlive.tv/Event/Index/538d8c2a-f47d-48c4-982a-843ce5994144" </w:instrText>
      </w:r>
      <w:r>
        <w:fldChar w:fldCharType="separate"/>
      </w:r>
      <w:r w:rsidRPr="00C11936">
        <w:rPr>
          <w:rStyle w:val="Hyperlink"/>
        </w:rPr>
        <w:t>Watch the meeting</w:t>
      </w:r>
      <w:r>
        <w:fldChar w:fldCharType="end"/>
      </w:r>
    </w:p>
    <w:p w:rsidR="00AF64EA" w:rsidP="0060046A">
      <w:r>
        <w:t xml:space="preserve">Members present: </w:t>
      </w:r>
      <w:r w:rsidR="00431910">
        <w:t xml:space="preserve">Baroness </w:t>
      </w:r>
      <w:r w:rsidR="00D2582C">
        <w:t>Morris of Yardley</w:t>
      </w:r>
      <w:r w:rsidR="0097426D">
        <w:t xml:space="preserve"> (The Chair)</w:t>
      </w:r>
      <w:r w:rsidR="00D2582C">
        <w:t xml:space="preserve">; </w:t>
      </w:r>
      <w:r w:rsidR="00625B62">
        <w:t xml:space="preserve">Lord Bach; </w:t>
      </w:r>
      <w:r w:rsidR="003D1F8C">
        <w:t>Baroness</w:t>
      </w:r>
      <w:r w:rsidR="0097426D">
        <w:t> </w:t>
      </w:r>
      <w:r w:rsidR="003D1F8C">
        <w:t xml:space="preserve">Campbell of Surbiton; </w:t>
      </w:r>
      <w:r w:rsidR="00EC43E8">
        <w:t>Lord Carter of Coles;</w:t>
      </w:r>
      <w:r w:rsidR="00431910">
        <w:t xml:space="preserve"> </w:t>
      </w:r>
      <w:r w:rsidR="006B2E64">
        <w:t>Lord</w:t>
      </w:r>
      <w:r w:rsidR="00625B62">
        <w:t xml:space="preserve"> Porter of Spalding; Lord</w:t>
      </w:r>
      <w:r w:rsidR="0097426D">
        <w:t> </w:t>
      </w:r>
      <w:r w:rsidR="00625B62">
        <w:t>Prentis of Leeds; Lord S</w:t>
      </w:r>
      <w:r w:rsidR="0097426D">
        <w:t>hi</w:t>
      </w:r>
      <w:r w:rsidR="00625B62">
        <w:t xml:space="preserve">pley; Lord </w:t>
      </w:r>
      <w:r w:rsidR="003D1F8C">
        <w:t>Willis of Knaresborough</w:t>
      </w:r>
      <w:r w:rsidR="0097426D">
        <w:t xml:space="preserve">. </w:t>
      </w:r>
    </w:p>
    <w:p w:rsidR="004267C2" w:rsidP="0060046A">
      <w:pPr>
        <w:pStyle w:val="Para"/>
        <w:tabs>
          <w:tab w:val="center" w:pos="4536"/>
          <w:tab w:val="right" w:pos="8931"/>
        </w:tabs>
      </w:pPr>
    </w:p>
    <w:p w:rsidR="00AF64EA" w:rsidP="0060046A">
      <w:pPr>
        <w:pStyle w:val="Para"/>
        <w:tabs>
          <w:tab w:val="center" w:pos="4536"/>
          <w:tab w:val="right" w:pos="8931"/>
        </w:tabs>
      </w:pPr>
      <w:r>
        <w:t xml:space="preserve">Evidence Session No. </w:t>
      </w:r>
      <w:r w:rsidR="00775928">
        <w:t>2</w:t>
      </w:r>
      <w:r>
        <w:tab/>
        <w:t>Heard in Public</w:t>
      </w:r>
      <w:r>
        <w:tab/>
      </w:r>
      <w:r w:rsidRPr="00156A60">
        <w:t xml:space="preserve">Questions </w:t>
      </w:r>
      <w:r w:rsidR="00710BC0">
        <w:t>8</w:t>
      </w:r>
      <w:r>
        <w:t xml:space="preserve"> - </w:t>
      </w:r>
      <w:r w:rsidR="00A02EB1">
        <w:t>11</w:t>
      </w:r>
    </w:p>
    <w:p w:rsidR="004267C2" w:rsidP="0060046A">
      <w:pPr>
        <w:pStyle w:val="TitleWitnesses0"/>
      </w:pPr>
    </w:p>
    <w:p w:rsidR="00AF64EA" w:rsidP="0060046A">
      <w:pPr>
        <w:pStyle w:val="TitleWitnesses0"/>
      </w:pPr>
      <w:r>
        <w:t>Witness</w:t>
      </w:r>
      <w:r w:rsidR="00775928">
        <w:t>es</w:t>
      </w:r>
    </w:p>
    <w:p w:rsidR="00C77DCA" w:rsidP="00352525">
      <w:pPr>
        <w:pStyle w:val="Para"/>
      </w:pPr>
      <w:bookmarkStart w:id="0" w:name="_Hlk76539284"/>
      <w:bookmarkStart w:id="1" w:name="_Hlk75329306"/>
      <w:r>
        <w:fldChar w:fldCharType="begin"/>
      </w:r>
      <w:r>
        <w:instrText xml:space="preserve"> HYPERLINK \l "Panel1" </w:instrText>
      </w:r>
      <w:r>
        <w:fldChar w:fldCharType="separate"/>
      </w:r>
      <w:r w:rsidRPr="00AF64EA" w:rsidR="00AF64EA">
        <w:rPr>
          <w:rStyle w:val="Hyperlink"/>
        </w:rPr>
        <w:t>I</w:t>
      </w:r>
      <w:r>
        <w:rPr>
          <w:rStyle w:val="Hyperlink"/>
        </w:rPr>
        <w:fldChar w:fldCharType="end"/>
      </w:r>
      <w:bookmarkEnd w:id="0"/>
      <w:r w:rsidR="00AF64EA">
        <w:t>:</w:t>
      </w:r>
      <w:bookmarkEnd w:id="1"/>
      <w:r w:rsidR="00AF64EA">
        <w:t xml:space="preserve"> </w:t>
      </w:r>
      <w:r w:rsidR="00775928">
        <w:t xml:space="preserve">Cathy Ashley OBE, Chief Executive, Family Rights Group; Joe Lane, Head of Policy and Research, Action for Children; </w:t>
      </w:r>
      <w:r w:rsidR="00556E4F">
        <w:t xml:space="preserve">Anne-Marie Douglas, Chief Executive Officer/Founder, Peer Power Youth; </w:t>
      </w:r>
      <w:r w:rsidR="00FA4721">
        <w:t xml:space="preserve">and </w:t>
      </w:r>
      <w:r w:rsidR="00B36EB5">
        <w:t xml:space="preserve">Rose </w:t>
      </w:r>
      <w:r w:rsidR="00B36EB5">
        <w:t>Akinsulire</w:t>
      </w:r>
      <w:r w:rsidR="00B36EB5">
        <w:t>, Peer L</w:t>
      </w:r>
      <w:r w:rsidR="00FA4721">
        <w:t>e</w:t>
      </w:r>
      <w:r w:rsidR="00B36EB5">
        <w:t>ader, Pe</w:t>
      </w:r>
      <w:r w:rsidR="00FA4721">
        <w:t>e</w:t>
      </w:r>
      <w:r w:rsidR="00B36EB5">
        <w:t>r Power Youth</w:t>
      </w:r>
      <w:r w:rsidR="002421A4">
        <w:t>.</w:t>
      </w:r>
    </w:p>
    <w:p w:rsidR="00352525" w:rsidP="00352525">
      <w:pPr>
        <w:pStyle w:val="Para"/>
      </w:pPr>
    </w:p>
    <w:p w:rsidR="00AF64EA" w:rsidP="0060046A">
      <w:pPr>
        <w:pStyle w:val="TitlePanel0"/>
      </w:pPr>
      <w:bookmarkStart w:id="2" w:name="Panel1"/>
      <w:r>
        <w:t>Examination of witness</w:t>
      </w:r>
      <w:r w:rsidR="00B36EB5">
        <w:t>es</w:t>
      </w:r>
    </w:p>
    <w:p w:rsidR="004346E5" w:rsidP="00CC5B7E">
      <w:pPr>
        <w:pStyle w:val="Para"/>
      </w:pPr>
      <w:r>
        <w:t>Cathy Ashley</w:t>
      </w:r>
      <w:r w:rsidR="004201C7">
        <w:t xml:space="preserve">, Joe Lane, Anne-Marie </w:t>
      </w:r>
      <w:r w:rsidR="004201C7">
        <w:t>Douglas</w:t>
      </w:r>
      <w:r w:rsidR="004201C7">
        <w:t xml:space="preserve"> and Rose </w:t>
      </w:r>
      <w:r w:rsidR="004201C7">
        <w:t>Akinsulire</w:t>
      </w:r>
      <w:r w:rsidR="004E11A2">
        <w:t>.</w:t>
      </w:r>
      <w:bookmarkEnd w:id="2"/>
    </w:p>
    <w:p w:rsidR="00A0349B" w:rsidP="00710BC0">
      <w:pPr>
        <w:pStyle w:val="Question"/>
      </w:pPr>
      <w:r w:rsidRPr="004346E5">
        <w:rPr>
          <w:b/>
        </w:rPr>
        <w:t>The Chair:</w:t>
      </w:r>
      <w:r>
        <w:t xml:space="preserve"> </w:t>
      </w:r>
      <w:r w:rsidR="00E4765D">
        <w:t>T</w:t>
      </w:r>
      <w:r w:rsidRPr="00A0349B">
        <w:t>hank you</w:t>
      </w:r>
      <w:r w:rsidR="00DD6E0F">
        <w:t xml:space="preserve"> very much</w:t>
      </w:r>
      <w:r w:rsidRPr="00A0349B">
        <w:t xml:space="preserve"> for coming before the </w:t>
      </w:r>
      <w:r w:rsidR="00DA1564">
        <w:t>committee</w:t>
      </w:r>
      <w:r w:rsidRPr="00A0349B">
        <w:t xml:space="preserve"> today. This is the second eviden</w:t>
      </w:r>
      <w:r w:rsidR="00E4765D">
        <w:t>c</w:t>
      </w:r>
      <w:r w:rsidRPr="00A0349B">
        <w:t xml:space="preserve">e session of </w:t>
      </w:r>
      <w:r w:rsidR="00DD6E0F">
        <w:t xml:space="preserve">the </w:t>
      </w:r>
      <w:r w:rsidR="00A74383">
        <w:t>P</w:t>
      </w:r>
      <w:r w:rsidRPr="00A0349B">
        <w:t xml:space="preserve">ublic </w:t>
      </w:r>
      <w:r w:rsidR="00A74383">
        <w:t>S</w:t>
      </w:r>
      <w:r w:rsidRPr="00A0349B">
        <w:t xml:space="preserve">ervices </w:t>
      </w:r>
      <w:r w:rsidR="00A74383">
        <w:t>Committee</w:t>
      </w:r>
      <w:r w:rsidR="008C698A">
        <w:t>’</w:t>
      </w:r>
      <w:r w:rsidR="00A74383">
        <w:t xml:space="preserve">s </w:t>
      </w:r>
      <w:r w:rsidR="00DD6E0F">
        <w:t xml:space="preserve">new </w:t>
      </w:r>
      <w:r w:rsidR="00A74383">
        <w:t>inquiry i</w:t>
      </w:r>
      <w:r w:rsidRPr="00A0349B">
        <w:t>nto the implementation of the children</w:t>
      </w:r>
      <w:r w:rsidR="008C698A">
        <w:t>’</w:t>
      </w:r>
      <w:r w:rsidRPr="00A0349B">
        <w:t>s social care strategy</w:t>
      </w:r>
      <w:r w:rsidR="00DD6E0F">
        <w:t>. To</w:t>
      </w:r>
      <w:r w:rsidRPr="00A0349B">
        <w:t xml:space="preserve"> begin with, I </w:t>
      </w:r>
      <w:r w:rsidR="00BC67C6">
        <w:t xml:space="preserve">will </w:t>
      </w:r>
      <w:r w:rsidRPr="00A0349B">
        <w:t xml:space="preserve">ask you to say where you are from. </w:t>
      </w:r>
    </w:p>
    <w:p w:rsidR="00A0349B" w:rsidP="00A0349B">
      <w:pPr>
        <w:pStyle w:val="Answer"/>
      </w:pPr>
      <w:r w:rsidRPr="00A0349B">
        <w:rPr>
          <w:b/>
          <w:i/>
        </w:rPr>
        <w:t>Joe Lane:</w:t>
      </w:r>
      <w:r>
        <w:t xml:space="preserve"> </w:t>
      </w:r>
      <w:r w:rsidRPr="00A0349B">
        <w:t>I am from Action for Children</w:t>
      </w:r>
      <w:r>
        <w:t>.</w:t>
      </w:r>
    </w:p>
    <w:p w:rsidR="00A0349B" w:rsidP="00A0349B">
      <w:pPr>
        <w:pStyle w:val="Answer"/>
      </w:pPr>
      <w:r w:rsidRPr="00A0349B">
        <w:rPr>
          <w:b/>
          <w:i/>
        </w:rPr>
        <w:t>Cathy Ashley:</w:t>
      </w:r>
      <w:r>
        <w:t xml:space="preserve"> </w:t>
      </w:r>
      <w:r w:rsidRPr="00A0349B">
        <w:t>I</w:t>
      </w:r>
      <w:r w:rsidR="00B124D5">
        <w:t xml:space="preserve"> a</w:t>
      </w:r>
      <w:r w:rsidRPr="00A0349B">
        <w:t xml:space="preserve">m chief executive of </w:t>
      </w:r>
      <w:r w:rsidR="00B124D5">
        <w:t>the charity F</w:t>
      </w:r>
      <w:r w:rsidRPr="00A0349B">
        <w:t xml:space="preserve">amily </w:t>
      </w:r>
      <w:r w:rsidR="00B124D5">
        <w:t>R</w:t>
      </w:r>
      <w:r w:rsidRPr="00A0349B">
        <w:t xml:space="preserve">ights </w:t>
      </w:r>
      <w:r w:rsidR="00B124D5">
        <w:t>Group</w:t>
      </w:r>
      <w:r w:rsidRPr="00A0349B">
        <w:t>.</w:t>
      </w:r>
    </w:p>
    <w:p w:rsidR="00A0349B" w:rsidP="00A0349B">
      <w:pPr>
        <w:pStyle w:val="Answer"/>
      </w:pPr>
      <w:r w:rsidRPr="00A0349B">
        <w:rPr>
          <w:b/>
          <w:i/>
        </w:rPr>
        <w:t>Anne-Marie Douglas:</w:t>
      </w:r>
      <w:r>
        <w:t xml:space="preserve"> </w:t>
      </w:r>
      <w:r w:rsidRPr="00A0349B">
        <w:t xml:space="preserve">I am founder and CEO of </w:t>
      </w:r>
      <w:r w:rsidR="00B124D5">
        <w:t>P</w:t>
      </w:r>
      <w:r w:rsidRPr="00A0349B">
        <w:t xml:space="preserve">eer </w:t>
      </w:r>
      <w:r w:rsidR="00B124D5">
        <w:t>P</w:t>
      </w:r>
      <w:r w:rsidRPr="00A0349B">
        <w:t xml:space="preserve">ower </w:t>
      </w:r>
      <w:r w:rsidR="00B124D5">
        <w:t>Y</w:t>
      </w:r>
      <w:r w:rsidRPr="00A0349B">
        <w:t>outh</w:t>
      </w:r>
      <w:r w:rsidR="00B124D5">
        <w:t>, a lived experience-led</w:t>
      </w:r>
      <w:r w:rsidRPr="00A0349B">
        <w:t xml:space="preserve"> charity.</w:t>
      </w:r>
    </w:p>
    <w:p w:rsidR="00A0349B" w:rsidP="00A0349B">
      <w:pPr>
        <w:pStyle w:val="Answer"/>
      </w:pPr>
      <w:r w:rsidRPr="00A0349B">
        <w:rPr>
          <w:b/>
          <w:i/>
        </w:rPr>
        <w:t xml:space="preserve">Rose </w:t>
      </w:r>
      <w:r w:rsidRPr="00A0349B">
        <w:rPr>
          <w:b/>
          <w:i/>
        </w:rPr>
        <w:t>Akinsulire</w:t>
      </w:r>
      <w:r w:rsidRPr="00A0349B">
        <w:rPr>
          <w:b/>
          <w:i/>
        </w:rPr>
        <w:t>:</w:t>
      </w:r>
      <w:r>
        <w:t xml:space="preserve"> </w:t>
      </w:r>
      <w:r w:rsidRPr="00A0349B">
        <w:t>I am a youn</w:t>
      </w:r>
      <w:r w:rsidR="009D7D88">
        <w:t>g care</w:t>
      </w:r>
      <w:r w:rsidR="00BC67C6">
        <w:t>-</w:t>
      </w:r>
      <w:r w:rsidR="009D7D88">
        <w:t>experience</w:t>
      </w:r>
      <w:r w:rsidR="00BC67C6">
        <w:t>d</w:t>
      </w:r>
      <w:r w:rsidR="009D7D88">
        <w:t xml:space="preserve"> </w:t>
      </w:r>
      <w:r w:rsidRPr="00A0349B">
        <w:t>person</w:t>
      </w:r>
      <w:r w:rsidR="00BC67C6">
        <w:t>,</w:t>
      </w:r>
      <w:r w:rsidRPr="00A0349B">
        <w:t xml:space="preserve"> and I</w:t>
      </w:r>
      <w:r w:rsidR="00244BBA">
        <w:t xml:space="preserve"> am </w:t>
      </w:r>
      <w:r w:rsidRPr="00A0349B">
        <w:t xml:space="preserve">also with </w:t>
      </w:r>
      <w:r w:rsidR="00244BBA">
        <w:t>Peer Power Youth</w:t>
      </w:r>
      <w:r w:rsidRPr="00A0349B">
        <w:t>.</w:t>
      </w:r>
    </w:p>
    <w:p w:rsidR="00E11B67" w:rsidP="00A0349B">
      <w:pPr>
        <w:pStyle w:val="Question"/>
      </w:pPr>
      <w:r w:rsidRPr="00A0349B">
        <w:rPr>
          <w:b/>
        </w:rPr>
        <w:t>The Chair:</w:t>
      </w:r>
      <w:r>
        <w:t xml:space="preserve"> </w:t>
      </w:r>
      <w:r w:rsidRPr="00A0349B">
        <w:t>M</w:t>
      </w:r>
      <w:r w:rsidR="00244BBA">
        <w:t xml:space="preserve">s </w:t>
      </w:r>
      <w:r w:rsidRPr="00A0349B">
        <w:t xml:space="preserve">Ashley, </w:t>
      </w:r>
      <w:r w:rsidR="00C4554D">
        <w:t xml:space="preserve">will </w:t>
      </w:r>
      <w:r w:rsidRPr="00A0349B">
        <w:t xml:space="preserve">you comment on how far the </w:t>
      </w:r>
      <w:r w:rsidR="00244BBA">
        <w:t>G</w:t>
      </w:r>
      <w:r w:rsidRPr="00A0349B">
        <w:t>overnment</w:t>
      </w:r>
      <w:r w:rsidR="008C698A">
        <w:t>’</w:t>
      </w:r>
      <w:r w:rsidRPr="00A0349B">
        <w:t xml:space="preserve">s </w:t>
      </w:r>
      <w:r w:rsidRPr="00A0349B">
        <w:t xml:space="preserve">priorities in </w:t>
      </w:r>
      <w:r w:rsidR="00244BBA">
        <w:t>their</w:t>
      </w:r>
      <w:r w:rsidRPr="00A0349B">
        <w:t xml:space="preserve"> implementation plan reflect the very complex lives and challenges that children and families face</w:t>
      </w:r>
      <w:r w:rsidR="00B5424A">
        <w:t>?</w:t>
      </w:r>
    </w:p>
    <w:p w:rsidR="00C4554D" w:rsidP="009B761D">
      <w:pPr>
        <w:pStyle w:val="Answer"/>
      </w:pPr>
      <w:r w:rsidRPr="00E11B67">
        <w:rPr>
          <w:b/>
          <w:i/>
        </w:rPr>
        <w:t>Cathy Ashley:</w:t>
      </w:r>
      <w:r>
        <w:t xml:space="preserve"> </w:t>
      </w:r>
      <w:r w:rsidR="006D58AD">
        <w:t>I</w:t>
      </w:r>
      <w:r w:rsidRPr="00E11B67">
        <w:t xml:space="preserve">n our experience, the </w:t>
      </w:r>
      <w:r>
        <w:t>strategy</w:t>
      </w:r>
      <w:r w:rsidR="008C698A">
        <w:t>’</w:t>
      </w:r>
      <w:r>
        <w:t xml:space="preserve">s </w:t>
      </w:r>
      <w:r w:rsidRPr="00E11B67">
        <w:t xml:space="preserve">direction of travel is welcome. </w:t>
      </w:r>
    </w:p>
    <w:p w:rsidR="00C4554D" w:rsidP="009B761D">
      <w:pPr>
        <w:pStyle w:val="Answer"/>
      </w:pPr>
      <w:r>
        <w:t>As for s</w:t>
      </w:r>
      <w:r w:rsidRPr="00E11B67" w:rsidR="00E11B67">
        <w:t xml:space="preserve">ome of the </w:t>
      </w:r>
      <w:r>
        <w:t>strategy</w:t>
      </w:r>
      <w:r w:rsidR="008C698A">
        <w:t>’</w:t>
      </w:r>
      <w:r>
        <w:t xml:space="preserve">s </w:t>
      </w:r>
      <w:r w:rsidRPr="00E11B67" w:rsidR="00E11B67">
        <w:t>language</w:t>
      </w:r>
      <w:r>
        <w:t xml:space="preserve">, </w:t>
      </w:r>
      <w:r w:rsidRPr="00E11B67" w:rsidR="00E11B67">
        <w:t>I have just been with some kinship carers</w:t>
      </w:r>
      <w:r>
        <w:t>,</w:t>
      </w:r>
      <w:r w:rsidRPr="00E11B67" w:rsidR="00E11B67">
        <w:t xml:space="preserve"> </w:t>
      </w:r>
      <w:r>
        <w:t xml:space="preserve">who </w:t>
      </w:r>
      <w:r w:rsidRPr="00E11B67" w:rsidR="00E11B67">
        <w:t>applaud</w:t>
      </w:r>
      <w:r>
        <w:t>ed</w:t>
      </w:r>
      <w:r w:rsidRPr="00E11B67" w:rsidR="00E11B67">
        <w:t xml:space="preserve"> </w:t>
      </w:r>
      <w:r>
        <w:t xml:space="preserve">its </w:t>
      </w:r>
      <w:r w:rsidRPr="00E11B67" w:rsidR="00E11B67">
        <w:t xml:space="preserve">recognition </w:t>
      </w:r>
      <w:r>
        <w:t xml:space="preserve">of </w:t>
      </w:r>
      <w:r w:rsidRPr="00E11B67" w:rsidR="00E11B67">
        <w:t>kinship care</w:t>
      </w:r>
      <w:r>
        <w:t>;</w:t>
      </w:r>
      <w:r w:rsidRPr="00E11B67" w:rsidR="00E11B67">
        <w:t xml:space="preserve"> </w:t>
      </w:r>
      <w:r>
        <w:t>f</w:t>
      </w:r>
      <w:r w:rsidRPr="00E11B67" w:rsidR="00E11B67">
        <w:t>or the first time</w:t>
      </w:r>
      <w:r>
        <w:t>,</w:t>
      </w:r>
      <w:r w:rsidRPr="00E11B67" w:rsidR="00E11B67">
        <w:t xml:space="preserve"> it feels much more centra</w:t>
      </w:r>
      <w:r w:rsidR="00761290">
        <w:t>l. T</w:t>
      </w:r>
      <w:r w:rsidRPr="00E11B67" w:rsidR="00E11B67">
        <w:t>he emphasis on early help</w:t>
      </w:r>
      <w:r>
        <w:t xml:space="preserve"> an</w:t>
      </w:r>
      <w:r w:rsidR="00761290">
        <w:t>d</w:t>
      </w:r>
      <w:r w:rsidRPr="00E11B67" w:rsidR="00E11B67">
        <w:t xml:space="preserve"> trying to prevent crises from developing is welcome, </w:t>
      </w:r>
      <w:r>
        <w:t xml:space="preserve">as is </w:t>
      </w:r>
      <w:r w:rsidRPr="00E11B67" w:rsidR="00E11B67">
        <w:t xml:space="preserve">the importance of loving relationships. </w:t>
      </w:r>
    </w:p>
    <w:p w:rsidR="00C4554D" w:rsidP="009B761D">
      <w:pPr>
        <w:pStyle w:val="Answer"/>
      </w:pPr>
      <w:r w:rsidRPr="00E11B67">
        <w:t>That is all very welcome</w:t>
      </w:r>
      <w:r w:rsidR="00761290">
        <w:t>, but th</w:t>
      </w:r>
      <w:r w:rsidR="009B761D">
        <w:t xml:space="preserve">ere </w:t>
      </w:r>
      <w:r w:rsidR="005622F7">
        <w:t xml:space="preserve">are </w:t>
      </w:r>
      <w:r w:rsidR="009B761D">
        <w:t>some buts.</w:t>
      </w:r>
      <w:r w:rsidRPr="00E11B67">
        <w:t xml:space="preserve"> </w:t>
      </w:r>
      <w:r>
        <w:t>A</w:t>
      </w:r>
      <w:r w:rsidRPr="00E11B67" w:rsidR="009B761D">
        <w:t>t your previous session</w:t>
      </w:r>
      <w:r>
        <w:t>,</w:t>
      </w:r>
      <w:r w:rsidRPr="00E11B67" w:rsidR="009B761D">
        <w:t xml:space="preserve"> </w:t>
      </w:r>
      <w:r w:rsidRPr="00E11B67">
        <w:t>Josh M</w:t>
      </w:r>
      <w:r w:rsidR="00560B1D">
        <w:t>acA</w:t>
      </w:r>
      <w:r w:rsidRPr="00E11B67">
        <w:t>lister and</w:t>
      </w:r>
      <w:r w:rsidR="00560B1D">
        <w:t xml:space="preserve"> Anne</w:t>
      </w:r>
      <w:r w:rsidRPr="00E11B67">
        <w:t xml:space="preserve"> Longfield </w:t>
      </w:r>
      <w:r w:rsidR="00560B1D">
        <w:t xml:space="preserve">talked </w:t>
      </w:r>
      <w:r w:rsidRPr="00E11B67">
        <w:t xml:space="preserve">very eloquently about how the amount of money going into only a small number of </w:t>
      </w:r>
      <w:r w:rsidR="00560B1D">
        <w:t>p</w:t>
      </w:r>
      <w:r w:rsidRPr="00E11B67">
        <w:t>athfinder areas w</w:t>
      </w:r>
      <w:r w:rsidR="00560B1D">
        <w:t>ould</w:t>
      </w:r>
      <w:r w:rsidRPr="00E11B67">
        <w:t xml:space="preserve"> not be the major reset that the children</w:t>
      </w:r>
      <w:r w:rsidR="008C698A">
        <w:t>’</w:t>
      </w:r>
      <w:r w:rsidR="00560B1D">
        <w:t>s</w:t>
      </w:r>
      <w:r w:rsidRPr="00E11B67">
        <w:t xml:space="preserve"> social care system needs. </w:t>
      </w:r>
    </w:p>
    <w:p w:rsidR="00E11B67" w:rsidP="009B761D">
      <w:pPr>
        <w:pStyle w:val="Answer"/>
      </w:pPr>
      <w:r w:rsidRPr="00E11B67">
        <w:t>I kno</w:t>
      </w:r>
      <w:r w:rsidR="009542BC">
        <w:t>w</w:t>
      </w:r>
      <w:r w:rsidRPr="00E11B67">
        <w:t xml:space="preserve"> </w:t>
      </w:r>
      <w:r w:rsidR="00C4554D">
        <w:t xml:space="preserve">that </w:t>
      </w:r>
      <w:r w:rsidRPr="00E11B67">
        <w:t>there were questions a</w:t>
      </w:r>
      <w:r w:rsidR="009542BC">
        <w:t>bout</w:t>
      </w:r>
      <w:r w:rsidRPr="00E11B67">
        <w:t xml:space="preserve"> the level of poverty families face. I think it is worth quoting from a study by academics from Liverpool and Huddersfield </w:t>
      </w:r>
      <w:r w:rsidR="009542BC">
        <w:t>U</w:t>
      </w:r>
      <w:r w:rsidRPr="00E11B67">
        <w:t>niversities</w:t>
      </w:r>
      <w:r w:rsidR="009542BC">
        <w:t>. They</w:t>
      </w:r>
      <w:r w:rsidRPr="00E11B67">
        <w:t xml:space="preserve"> found that worsening poverty ha</w:t>
      </w:r>
      <w:r w:rsidR="009542BC">
        <w:t>d</w:t>
      </w:r>
      <w:r w:rsidRPr="00E11B67">
        <w:t xml:space="preserve"> resulted in 10,356 more children in England becoming looked after in the ca</w:t>
      </w:r>
      <w:r w:rsidR="009542BC">
        <w:t>r</w:t>
      </w:r>
      <w:r w:rsidRPr="00E11B67">
        <w:t>e system between 2015 and 2022</w:t>
      </w:r>
      <w:r w:rsidR="009542BC">
        <w:t xml:space="preserve">, and they estimated that it had led </w:t>
      </w:r>
      <w:r w:rsidRPr="00E11B67">
        <w:t>to 22,000 additional children being placed on child protection plans.</w:t>
      </w:r>
    </w:p>
    <w:p w:rsidR="00074BBD" w:rsidP="00E11B67">
      <w:pPr>
        <w:pStyle w:val="Answer"/>
      </w:pPr>
      <w:r w:rsidRPr="00E11B67">
        <w:t>Experience from our advice line</w:t>
      </w:r>
      <w:r w:rsidR="00260578">
        <w:t>,</w:t>
      </w:r>
      <w:r w:rsidRPr="00E11B67">
        <w:t xml:space="preserve"> parent</w:t>
      </w:r>
      <w:r w:rsidR="006A0026">
        <w:t>s</w:t>
      </w:r>
      <w:r w:rsidRPr="00E11B67">
        <w:t xml:space="preserve"> panel and kinship care panel</w:t>
      </w:r>
      <w:r w:rsidR="006A0026">
        <w:t xml:space="preserve"> </w:t>
      </w:r>
      <w:r w:rsidRPr="00E11B67">
        <w:t>resonate</w:t>
      </w:r>
      <w:r w:rsidR="00260578">
        <w:t>s</w:t>
      </w:r>
      <w:r w:rsidRPr="00E11B67">
        <w:t xml:space="preserve"> with the struggles that families currently fac</w:t>
      </w:r>
      <w:r>
        <w:t>e</w:t>
      </w:r>
      <w:r w:rsidRPr="00E11B67">
        <w:t xml:space="preserve">. </w:t>
      </w:r>
      <w:r w:rsidR="00260578">
        <w:t>W</w:t>
      </w:r>
      <w:r w:rsidRPr="00E11B67">
        <w:t>e met the parents panel</w:t>
      </w:r>
      <w:r>
        <w:t>—</w:t>
      </w:r>
      <w:r w:rsidRPr="00E11B67">
        <w:t>mothers and fathers involved with the child welfare system</w:t>
      </w:r>
      <w:r>
        <w:t>—</w:t>
      </w:r>
      <w:r w:rsidRPr="00E11B67">
        <w:t>earlier this week</w:t>
      </w:r>
      <w:r w:rsidR="00136546">
        <w:t>. We met</w:t>
      </w:r>
      <w:r w:rsidRPr="00E11B67">
        <w:t xml:space="preserve"> </w:t>
      </w:r>
      <w:r w:rsidR="00136546">
        <w:t>our</w:t>
      </w:r>
      <w:r w:rsidRPr="00E11B67">
        <w:t xml:space="preserve"> kinship care panel</w:t>
      </w:r>
      <w:r w:rsidRPr="00074BBD">
        <w:t xml:space="preserve"> </w:t>
      </w:r>
      <w:r w:rsidRPr="00E11B67">
        <w:t>just a couple of hours ago</w:t>
      </w:r>
      <w:r w:rsidR="00136546">
        <w:t xml:space="preserve">. </w:t>
      </w:r>
    </w:p>
    <w:p w:rsidR="00074BBD" w:rsidP="00E11B67">
      <w:pPr>
        <w:pStyle w:val="Answer"/>
      </w:pPr>
      <w:r>
        <w:t>W</w:t>
      </w:r>
      <w:r w:rsidRPr="00E11B67" w:rsidR="00E11B67">
        <w:t xml:space="preserve">hat the mothers on the parents panel said to us resonated with our advice line in relation to their experience </w:t>
      </w:r>
      <w:r>
        <w:t>as</w:t>
      </w:r>
      <w:r w:rsidRPr="00E11B67" w:rsidR="00E11B67">
        <w:t xml:space="preserve"> victims of</w:t>
      </w:r>
      <w:r w:rsidR="005D1005">
        <w:t xml:space="preserve"> domestic</w:t>
      </w:r>
      <w:r w:rsidRPr="00E11B67" w:rsidR="00E11B67">
        <w:t xml:space="preserve"> abuse</w:t>
      </w:r>
      <w:r w:rsidR="005D1005">
        <w:t xml:space="preserve">. They are often </w:t>
      </w:r>
      <w:r w:rsidRPr="00E11B67" w:rsidR="00E11B67">
        <w:t xml:space="preserve">deemed by the system </w:t>
      </w:r>
      <w:r w:rsidRPr="00E11B67">
        <w:t xml:space="preserve">to have failed to protect their child </w:t>
      </w:r>
      <w:r w:rsidRPr="00E11B67" w:rsidR="00E11B67">
        <w:t>and</w:t>
      </w:r>
      <w:r w:rsidR="005D1005">
        <w:t>,</w:t>
      </w:r>
      <w:r w:rsidRPr="00E11B67" w:rsidR="00E11B67">
        <w:t xml:space="preserve"> instead of getting support as adults and children g</w:t>
      </w:r>
      <w:r w:rsidR="005D1005">
        <w:t>aini</w:t>
      </w:r>
      <w:r w:rsidRPr="00E11B67" w:rsidR="00E11B67">
        <w:t>ng support as victims</w:t>
      </w:r>
      <w:r w:rsidR="005D1005">
        <w:t>,</w:t>
      </w:r>
      <w:r w:rsidRPr="00E11B67" w:rsidR="00E11B67">
        <w:t xml:space="preserve"> they have </w:t>
      </w:r>
      <w:r>
        <w:t xml:space="preserve">faced </w:t>
      </w:r>
      <w:r w:rsidR="005D1005">
        <w:t xml:space="preserve">a system where their </w:t>
      </w:r>
      <w:r w:rsidRPr="00E11B67" w:rsidR="00E11B67">
        <w:t>children ha</w:t>
      </w:r>
      <w:r w:rsidR="00A14DF7">
        <w:t>ve</w:t>
      </w:r>
      <w:r w:rsidRPr="00E11B67" w:rsidR="00E11B67">
        <w:t xml:space="preserve"> been remove</w:t>
      </w:r>
      <w:r w:rsidR="00A14DF7">
        <w:t>d, leading</w:t>
      </w:r>
      <w:r w:rsidRPr="00E11B67" w:rsidR="00E11B67">
        <w:t xml:space="preserve"> in some cases to the adoption of their children. </w:t>
      </w:r>
    </w:p>
    <w:p w:rsidR="00E11B67" w:rsidP="00E11B67">
      <w:pPr>
        <w:pStyle w:val="Answer"/>
      </w:pPr>
      <w:r w:rsidRPr="00E11B67">
        <w:t xml:space="preserve">We have found </w:t>
      </w:r>
      <w:r w:rsidR="000D0970">
        <w:t xml:space="preserve">that </w:t>
      </w:r>
      <w:r w:rsidR="00A14DF7">
        <w:t xml:space="preserve">that is </w:t>
      </w:r>
      <w:r w:rsidRPr="00E11B67">
        <w:t>shrinking as more and more systems are in crisis</w:t>
      </w:r>
      <w:r w:rsidR="00A14DF7">
        <w:t xml:space="preserve">. Those </w:t>
      </w:r>
      <w:r w:rsidRPr="00E11B67">
        <w:t>early prevent</w:t>
      </w:r>
      <w:r w:rsidR="00A14DF7">
        <w:t>ive</w:t>
      </w:r>
      <w:r w:rsidRPr="00E11B67">
        <w:t xml:space="preserve"> domestic abuse support services are shrinking in the main, and there is</w:t>
      </w:r>
      <w:r w:rsidR="00210673">
        <w:t xml:space="preserve"> very little indeed </w:t>
      </w:r>
      <w:r w:rsidRPr="00E11B67">
        <w:t>in terms of perpetrator programmes</w:t>
      </w:r>
      <w:r w:rsidR="00210673">
        <w:t>.</w:t>
      </w:r>
    </w:p>
    <w:p w:rsidR="00074BBD" w:rsidP="00E11B67">
      <w:pPr>
        <w:pStyle w:val="Answer"/>
      </w:pPr>
      <w:r w:rsidRPr="0028143E">
        <w:t xml:space="preserve">They also talked about how the </w:t>
      </w:r>
      <w:r w:rsidRPr="0028143E">
        <w:t>cost</w:t>
      </w:r>
      <w:r w:rsidR="005E0C5D">
        <w:t xml:space="preserve"> </w:t>
      </w:r>
      <w:r>
        <w:t>o</w:t>
      </w:r>
      <w:r w:rsidRPr="0028143E">
        <w:t>f</w:t>
      </w:r>
      <w:r w:rsidR="005E0C5D">
        <w:t xml:space="preserve"> </w:t>
      </w:r>
      <w:r w:rsidRPr="0028143E">
        <w:t>living</w:t>
      </w:r>
      <w:r w:rsidRPr="0028143E">
        <w:t xml:space="preserve"> crisis</w:t>
      </w:r>
      <w:r w:rsidR="00210673">
        <w:t xml:space="preserve"> and in</w:t>
      </w:r>
      <w:r w:rsidRPr="0028143E">
        <w:t>secure housing</w:t>
      </w:r>
      <w:r>
        <w:t>,</w:t>
      </w:r>
      <w:r w:rsidRPr="0028143E">
        <w:t xml:space="preserve"> alongside </w:t>
      </w:r>
      <w:r>
        <w:t xml:space="preserve">the </w:t>
      </w:r>
      <w:r w:rsidRPr="0028143E">
        <w:t>shrinking availability of support services</w:t>
      </w:r>
      <w:r>
        <w:t>, are</w:t>
      </w:r>
      <w:r w:rsidRPr="0028143E">
        <w:t xml:space="preserve"> adding to the problems</w:t>
      </w:r>
      <w:r w:rsidR="00210673">
        <w:t xml:space="preserve">, which means </w:t>
      </w:r>
      <w:r w:rsidRPr="0028143E">
        <w:t>that their options and choices are often extremely limited</w:t>
      </w:r>
      <w:r w:rsidR="00210673">
        <w:t>. T</w:t>
      </w:r>
      <w:r w:rsidRPr="0028143E">
        <w:t xml:space="preserve">hey </w:t>
      </w:r>
      <w:r>
        <w:t xml:space="preserve">described, </w:t>
      </w:r>
      <w:r w:rsidR="0098076D">
        <w:t>such is the</w:t>
      </w:r>
      <w:r w:rsidRPr="0028143E">
        <w:t xml:space="preserve"> limitation</w:t>
      </w:r>
      <w:r>
        <w:t>,</w:t>
      </w:r>
      <w:r w:rsidRPr="0028143E">
        <w:t xml:space="preserve"> that ofte</w:t>
      </w:r>
      <w:r w:rsidR="0098076D">
        <w:t>n</w:t>
      </w:r>
      <w:r w:rsidRPr="0028143E">
        <w:t xml:space="preserve"> it is a rational decision to stay with the abuser</w:t>
      </w:r>
      <w:r w:rsidR="0098076D">
        <w:t>,</w:t>
      </w:r>
      <w:r w:rsidRPr="0028143E">
        <w:t xml:space="preserve"> given what other options</w:t>
      </w:r>
      <w:r w:rsidR="0098076D">
        <w:t xml:space="preserve"> are available.</w:t>
      </w:r>
      <w:r w:rsidRPr="0028143E">
        <w:t xml:space="preserve"> </w:t>
      </w:r>
    </w:p>
    <w:p w:rsidR="004A75C4" w:rsidP="00E11B67">
      <w:pPr>
        <w:pStyle w:val="Answer"/>
      </w:pPr>
      <w:r w:rsidRPr="0028143E">
        <w:t>They also s</w:t>
      </w:r>
      <w:r w:rsidR="0098076D">
        <w:t xml:space="preserve">aid that </w:t>
      </w:r>
      <w:r w:rsidRPr="0028143E">
        <w:t>once their children had been removed and adopted</w:t>
      </w:r>
      <w:r w:rsidR="00581E50">
        <w:t>,</w:t>
      </w:r>
      <w:r w:rsidRPr="0028143E">
        <w:t xml:space="preserve"> the </w:t>
      </w:r>
      <w:r w:rsidR="006D1C26">
        <w:t xml:space="preserve">court </w:t>
      </w:r>
      <w:r w:rsidRPr="0028143E">
        <w:t xml:space="preserve">assessment </w:t>
      </w:r>
      <w:r w:rsidR="006D1C26">
        <w:t xml:space="preserve">is </w:t>
      </w:r>
      <w:r w:rsidR="00581E50">
        <w:t xml:space="preserve">often </w:t>
      </w:r>
      <w:r w:rsidRPr="0028143E">
        <w:t>that they need specialist therapeutic interventions</w:t>
      </w:r>
      <w:r w:rsidR="00074BBD">
        <w:t>,</w:t>
      </w:r>
      <w:r w:rsidRPr="0028143E">
        <w:t xml:space="preserve"> which are just not available, so they are in a complete </w:t>
      </w:r>
      <w:r w:rsidR="006D1C26">
        <w:t>C</w:t>
      </w:r>
      <w:r w:rsidRPr="0028143E">
        <w:t>atch</w:t>
      </w:r>
      <w:r w:rsidR="00074BBD">
        <w:t>-</w:t>
      </w:r>
      <w:r w:rsidRPr="0028143E">
        <w:t xml:space="preserve">22; </w:t>
      </w:r>
      <w:r w:rsidR="006D1C26">
        <w:t>t</w:t>
      </w:r>
      <w:r w:rsidRPr="0028143E">
        <w:t xml:space="preserve">hey cannot access the therapeutic support that would put them in the </w:t>
      </w:r>
      <w:r w:rsidRPr="0028143E">
        <w:t>best position to be able either to get their children back</w:t>
      </w:r>
      <w:r w:rsidR="006D1C26">
        <w:t xml:space="preserve"> </w:t>
      </w:r>
      <w:r w:rsidRPr="0028143E">
        <w:t xml:space="preserve">or prevent another child </w:t>
      </w:r>
      <w:r>
        <w:t xml:space="preserve">in the family </w:t>
      </w:r>
      <w:r w:rsidR="00074BBD">
        <w:t xml:space="preserve">from </w:t>
      </w:r>
      <w:r w:rsidRPr="0028143E">
        <w:t>going into care.</w:t>
      </w:r>
    </w:p>
    <w:p w:rsidR="00AE0C8C" w:rsidP="00E11B67">
      <w:pPr>
        <w:pStyle w:val="Answer"/>
      </w:pPr>
      <w:r>
        <w:t>T</w:t>
      </w:r>
      <w:r w:rsidR="004A75C4">
        <w:t xml:space="preserve">he </w:t>
      </w:r>
      <w:r w:rsidRPr="0028143E" w:rsidR="0028143E">
        <w:t xml:space="preserve">kinship carers we talked </w:t>
      </w:r>
      <w:r>
        <w:t xml:space="preserve">to </w:t>
      </w:r>
      <w:r w:rsidRPr="0028143E" w:rsidR="0028143E">
        <w:t>earlier</w:t>
      </w:r>
      <w:r w:rsidR="004A75C4">
        <w:t xml:space="preserve"> </w:t>
      </w:r>
      <w:r w:rsidRPr="0028143E" w:rsidR="0028143E">
        <w:t xml:space="preserve">all </w:t>
      </w:r>
      <w:r>
        <w:t xml:space="preserve">talked </w:t>
      </w:r>
      <w:r w:rsidRPr="0028143E" w:rsidR="0028143E">
        <w:t xml:space="preserve">about the strain of the </w:t>
      </w:r>
      <w:r w:rsidR="005E0C5D">
        <w:t>cost of living</w:t>
      </w:r>
      <w:r w:rsidRPr="0028143E" w:rsidR="0028143E">
        <w:t xml:space="preserve"> crisis</w:t>
      </w:r>
      <w:r w:rsidR="004A75C4">
        <w:t>. I</w:t>
      </w:r>
      <w:r w:rsidRPr="0028143E" w:rsidR="0028143E">
        <w:t>n some cases</w:t>
      </w:r>
      <w:r w:rsidR="004A75C4">
        <w:t xml:space="preserve">—this </w:t>
      </w:r>
      <w:r w:rsidRPr="0028143E" w:rsidR="0028143E">
        <w:t>includes experience from our advice line</w:t>
      </w:r>
      <w:r w:rsidR="004A75C4">
        <w:t xml:space="preserve">—they had to </w:t>
      </w:r>
      <w:r w:rsidRPr="0028143E" w:rsidR="0028143E">
        <w:t>stop work</w:t>
      </w:r>
      <w:r w:rsidR="003606F3">
        <w:t>. Fifty per cent</w:t>
      </w:r>
      <w:r w:rsidRPr="0028143E" w:rsidR="0028143E">
        <w:t xml:space="preserve"> of kinship carers </w:t>
      </w:r>
      <w:r w:rsidRPr="0028143E" w:rsidR="0028143E">
        <w:t>have to</w:t>
      </w:r>
      <w:r w:rsidRPr="0028143E" w:rsidR="0028143E">
        <w:t xml:space="preserve"> give up work to take on the children</w:t>
      </w:r>
      <w:r w:rsidR="003606F3">
        <w:t xml:space="preserve">. They are then reliant on the </w:t>
      </w:r>
      <w:r w:rsidRPr="0028143E" w:rsidR="0028143E">
        <w:t>benefits system</w:t>
      </w:r>
      <w:r>
        <w:t>, which</w:t>
      </w:r>
      <w:r w:rsidRPr="0028143E" w:rsidR="0028143E">
        <w:t xml:space="preserve"> is not designed for their </w:t>
      </w:r>
      <w:r w:rsidR="003606F3">
        <w:t xml:space="preserve">needs or those of their </w:t>
      </w:r>
      <w:r w:rsidRPr="0028143E" w:rsidR="0028143E">
        <w:t>children</w:t>
      </w:r>
      <w:r w:rsidR="003606F3">
        <w:t>.</w:t>
      </w:r>
      <w:r w:rsidRPr="0028143E" w:rsidR="0028143E">
        <w:t xml:space="preserve"> </w:t>
      </w:r>
      <w:r>
        <w:t>S</w:t>
      </w:r>
      <w:r w:rsidRPr="0028143E" w:rsidR="0028143E">
        <w:t>pecial guardianship allo</w:t>
      </w:r>
      <w:r w:rsidR="004A5933">
        <w:t>wances</w:t>
      </w:r>
      <w:r w:rsidRPr="0028143E" w:rsidR="0028143E">
        <w:t xml:space="preserve"> </w:t>
      </w:r>
      <w:r>
        <w:t xml:space="preserve">are </w:t>
      </w:r>
      <w:r w:rsidRPr="0028143E" w:rsidR="0028143E">
        <w:t>highly variable</w:t>
      </w:r>
      <w:r>
        <w:t>—</w:t>
      </w:r>
      <w:r w:rsidR="004A5933">
        <w:t>a post</w:t>
      </w:r>
      <w:r w:rsidRPr="0028143E" w:rsidR="0028143E">
        <w:t>code lottery</w:t>
      </w:r>
      <w:r w:rsidR="004A5933">
        <w:t xml:space="preserve">. </w:t>
      </w:r>
    </w:p>
    <w:p w:rsidR="00EE75D3" w:rsidP="00E11B67">
      <w:pPr>
        <w:pStyle w:val="Answer"/>
      </w:pPr>
      <w:r>
        <w:t>W</w:t>
      </w:r>
      <w:r w:rsidRPr="0028143E" w:rsidR="0028143E">
        <w:t xml:space="preserve">e also have the heartbreak </w:t>
      </w:r>
      <w:r>
        <w:t xml:space="preserve">that </w:t>
      </w:r>
      <w:r w:rsidRPr="0028143E" w:rsidR="0028143E">
        <w:t>sometimes disability living allowance and other disability payments that the kinship carer gets may</w:t>
      </w:r>
      <w:r>
        <w:t xml:space="preserve"> </w:t>
      </w:r>
      <w:r w:rsidRPr="0028143E" w:rsidR="0028143E">
        <w:t>be for other children</w:t>
      </w:r>
      <w:r w:rsidR="00AE0C8C">
        <w:t>, even those</w:t>
      </w:r>
      <w:r w:rsidRPr="0028143E" w:rsidR="0028143E">
        <w:t xml:space="preserve"> in the household</w:t>
      </w:r>
      <w:r w:rsidR="00AE0C8C">
        <w:t>,</w:t>
      </w:r>
      <w:r w:rsidRPr="0028143E" w:rsidR="0028143E">
        <w:t xml:space="preserve"> </w:t>
      </w:r>
      <w:r w:rsidR="00AE0C8C">
        <w:t xml:space="preserve">but they are </w:t>
      </w:r>
      <w:r w:rsidRPr="0028143E" w:rsidR="0028143E">
        <w:t>then treated as income by the local authority and assessed</w:t>
      </w:r>
      <w:r>
        <w:t xml:space="preserve">. Therefore, they do not </w:t>
      </w:r>
      <w:r w:rsidRPr="0028143E" w:rsidR="0028143E">
        <w:t>qualify for special guardianship allowance, so they are ruled out by means test.</w:t>
      </w:r>
    </w:p>
    <w:p w:rsidR="0028143E" w:rsidP="00E11B67">
      <w:pPr>
        <w:pStyle w:val="Answer"/>
      </w:pPr>
      <w:r>
        <w:t>O</w:t>
      </w:r>
      <w:r w:rsidRPr="0028143E">
        <w:t xml:space="preserve">ne last thing </w:t>
      </w:r>
      <w:r w:rsidR="00AE0C8C">
        <w:t xml:space="preserve">that </w:t>
      </w:r>
      <w:r w:rsidRPr="0028143E">
        <w:t>they want</w:t>
      </w:r>
      <w:r w:rsidR="00AE0C8C">
        <w:t>ed</w:t>
      </w:r>
      <w:r w:rsidRPr="0028143E">
        <w:t xml:space="preserve"> to co</w:t>
      </w:r>
      <w:r>
        <w:t xml:space="preserve">nvey is </w:t>
      </w:r>
      <w:r w:rsidRPr="0028143E">
        <w:t>the importance of independent advice</w:t>
      </w:r>
      <w:r>
        <w:t>,</w:t>
      </w:r>
      <w:r w:rsidRPr="0028143E">
        <w:t xml:space="preserve"> particularly legal advice</w:t>
      </w:r>
      <w:r>
        <w:t>,</w:t>
      </w:r>
      <w:r w:rsidRPr="0028143E">
        <w:t xml:space="preserve"> in order that they can make </w:t>
      </w:r>
      <w:r w:rsidR="005E0C5D">
        <w:t xml:space="preserve">the </w:t>
      </w:r>
      <w:r w:rsidRPr="0028143E">
        <w:t>right decisions for their child and navigate the child welfare system. That is not really touched on in either</w:t>
      </w:r>
      <w:r w:rsidR="004621BA">
        <w:t xml:space="preserve"> the G</w:t>
      </w:r>
      <w:r w:rsidRPr="0028143E">
        <w:t>overnment</w:t>
      </w:r>
      <w:r w:rsidR="008C698A">
        <w:t>’</w:t>
      </w:r>
      <w:r w:rsidR="004621BA">
        <w:t>s</w:t>
      </w:r>
      <w:r w:rsidRPr="0028143E">
        <w:t xml:space="preserve"> response or even in</w:t>
      </w:r>
      <w:r w:rsidR="004621BA">
        <w:t xml:space="preserve"> Josh</w:t>
      </w:r>
      <w:r w:rsidR="008C698A">
        <w:t>’</w:t>
      </w:r>
      <w:r w:rsidR="004621BA">
        <w:t xml:space="preserve">s </w:t>
      </w:r>
      <w:r w:rsidRPr="0028143E">
        <w:t>review.</w:t>
      </w:r>
    </w:p>
    <w:p w:rsidR="00AE0C8C" w:rsidP="0028143E">
      <w:pPr>
        <w:pStyle w:val="Answer"/>
      </w:pPr>
      <w:r w:rsidRPr="0028143E">
        <w:rPr>
          <w:b/>
          <w:i/>
        </w:rPr>
        <w:t>Anne-Marie Douglas:</w:t>
      </w:r>
      <w:r>
        <w:t xml:space="preserve"> </w:t>
      </w:r>
      <w:r w:rsidRPr="0028143E">
        <w:t>In considering the question, I would like to tell you a little bit about why I found</w:t>
      </w:r>
      <w:r w:rsidR="004A4EA2">
        <w:t>ed Peer Power</w:t>
      </w:r>
      <w:r>
        <w:t>;</w:t>
      </w:r>
      <w:r w:rsidR="004A4EA2">
        <w:t xml:space="preserve"> </w:t>
      </w:r>
      <w:r>
        <w:t>i</w:t>
      </w:r>
      <w:r w:rsidR="004A4EA2">
        <w:t>t is direct</w:t>
      </w:r>
      <w:r w:rsidR="00CC3277">
        <w:t xml:space="preserve">ly related to the </w:t>
      </w:r>
      <w:r w:rsidRPr="0028143E">
        <w:t xml:space="preserve">question. </w:t>
      </w:r>
    </w:p>
    <w:p w:rsidR="0028143E" w:rsidP="0028143E">
      <w:pPr>
        <w:pStyle w:val="Answer"/>
      </w:pPr>
      <w:r w:rsidRPr="0028143E">
        <w:t xml:space="preserve">I founded the charity </w:t>
      </w:r>
      <w:r w:rsidR="00CC3277">
        <w:t>P</w:t>
      </w:r>
      <w:r w:rsidRPr="0028143E">
        <w:t xml:space="preserve">eer </w:t>
      </w:r>
      <w:r w:rsidR="00CC3277">
        <w:t>P</w:t>
      </w:r>
      <w:r w:rsidRPr="0028143E">
        <w:t>ower on my own l</w:t>
      </w:r>
      <w:r w:rsidR="00CC3277">
        <w:t>ived</w:t>
      </w:r>
      <w:r w:rsidRPr="0028143E">
        <w:t xml:space="preserve"> experience of trauma and adversity and experiences </w:t>
      </w:r>
      <w:r w:rsidR="00CC3277">
        <w:t xml:space="preserve">of </w:t>
      </w:r>
      <w:r w:rsidRPr="0028143E">
        <w:t>social care and associated systems. The charity works in partnership with young people with li</w:t>
      </w:r>
      <w:r w:rsidR="00CC3277">
        <w:t>ved</w:t>
      </w:r>
      <w:r w:rsidRPr="0028143E">
        <w:t xml:space="preserve"> experience </w:t>
      </w:r>
      <w:r w:rsidR="00CC3277">
        <w:t xml:space="preserve">of care, </w:t>
      </w:r>
      <w:r w:rsidRPr="0028143E">
        <w:t xml:space="preserve">mental </w:t>
      </w:r>
      <w:r w:rsidRPr="0028143E">
        <w:t>health</w:t>
      </w:r>
      <w:r w:rsidRPr="0028143E">
        <w:t xml:space="preserve"> and justice. They support each other as p</w:t>
      </w:r>
      <w:r w:rsidR="005C243F">
        <w:t>eer</w:t>
      </w:r>
      <w:r w:rsidRPr="0028143E">
        <w:t>s on their journey to adulthood</w:t>
      </w:r>
      <w:r w:rsidR="005C243F">
        <w:t xml:space="preserve">, </w:t>
      </w:r>
      <w:r w:rsidRPr="0028143E">
        <w:t>and we are working together to give feedback to and improve support services in the statutory sector.</w:t>
      </w:r>
    </w:p>
    <w:p w:rsidR="005C243F" w:rsidP="0028143E">
      <w:pPr>
        <w:pStyle w:val="Answer"/>
      </w:pPr>
      <w:r w:rsidRPr="0028143E">
        <w:t>When I set up the charity six years ago it was founded directly by what children and young people with extensive</w:t>
      </w:r>
      <w:r>
        <w:t xml:space="preserve"> </w:t>
      </w:r>
      <w:r w:rsidRPr="0028143E">
        <w:t>experience of care</w:t>
      </w:r>
      <w:r>
        <w:t xml:space="preserve">, justice and </w:t>
      </w:r>
      <w:r w:rsidRPr="0028143E">
        <w:t>mental health services said would</w:t>
      </w:r>
      <w:r>
        <w:t xml:space="preserve"> </w:t>
      </w:r>
      <w:r w:rsidRPr="0028143E">
        <w:t>make the most difference to them in service design and delivery</w:t>
      </w:r>
      <w:r>
        <w:t>.</w:t>
      </w:r>
    </w:p>
    <w:p w:rsidR="00AE0C8C" w:rsidP="0028143E">
      <w:pPr>
        <w:pStyle w:val="Answer"/>
      </w:pPr>
      <w:bookmarkStart w:id="3" w:name="_Hlk130450124"/>
      <w:r>
        <w:t>P</w:t>
      </w:r>
      <w:r w:rsidRPr="0028143E" w:rsidR="0028143E">
        <w:t>ertinent to the session today,</w:t>
      </w:r>
      <w:r w:rsidR="00133D20">
        <w:t xml:space="preserve"> these are </w:t>
      </w:r>
      <w:r w:rsidRPr="0028143E" w:rsidR="0028143E">
        <w:t>children who are least h</w:t>
      </w:r>
      <w:r w:rsidR="00133D20">
        <w:t>eard</w:t>
      </w:r>
      <w:r w:rsidRPr="0028143E" w:rsidR="0028143E">
        <w:t xml:space="preserve"> and </w:t>
      </w:r>
      <w:r w:rsidR="00133D20">
        <w:t xml:space="preserve">are </w:t>
      </w:r>
      <w:r w:rsidRPr="0028143E" w:rsidR="0028143E">
        <w:t>undersupported</w:t>
      </w:r>
      <w:r w:rsidRPr="0028143E" w:rsidR="0028143E">
        <w:t xml:space="preserve"> with this experience. I heard from children all around </w:t>
      </w:r>
      <w:bookmarkEnd w:id="3"/>
      <w:r w:rsidRPr="0028143E" w:rsidR="0028143E">
        <w:t>the country and set</w:t>
      </w:r>
      <w:r w:rsidR="00133D20">
        <w:t xml:space="preserve"> up the</w:t>
      </w:r>
      <w:r w:rsidRPr="0028143E" w:rsidR="0028143E">
        <w:t xml:space="preserve"> charity based on the three big things </w:t>
      </w:r>
      <w:r>
        <w:t xml:space="preserve">that </w:t>
      </w:r>
      <w:r w:rsidRPr="0028143E" w:rsidR="0028143E">
        <w:t>they said w</w:t>
      </w:r>
      <w:r w:rsidR="00133D20">
        <w:t>ould</w:t>
      </w:r>
      <w:r w:rsidRPr="0028143E" w:rsidR="0028143E">
        <w:t xml:space="preserve"> make the most difference to improve the system. </w:t>
      </w:r>
    </w:p>
    <w:p w:rsidR="0028143E" w:rsidP="0028143E">
      <w:pPr>
        <w:pStyle w:val="Answer"/>
      </w:pPr>
      <w:r w:rsidRPr="0028143E">
        <w:t>The first and biggest within that was relationships, love and care</w:t>
      </w:r>
      <w:r w:rsidR="005E0C5D">
        <w:t>,</w:t>
      </w:r>
      <w:r w:rsidR="00C60CB7">
        <w:t xml:space="preserve"> and the </w:t>
      </w:r>
      <w:r w:rsidRPr="0028143E">
        <w:t>importance of consisten</w:t>
      </w:r>
      <w:r w:rsidR="00C60CB7">
        <w:t>t,</w:t>
      </w:r>
      <w:r w:rsidRPr="0028143E">
        <w:t xml:space="preserve"> </w:t>
      </w:r>
      <w:r w:rsidRPr="0028143E">
        <w:t>trusted</w:t>
      </w:r>
      <w:r w:rsidRPr="0028143E">
        <w:t xml:space="preserve"> and caring relationship</w:t>
      </w:r>
      <w:r w:rsidR="005E0C5D">
        <w:t>s</w:t>
      </w:r>
      <w:r w:rsidRPr="0028143E">
        <w:t xml:space="preserve"> throughout their lives</w:t>
      </w:r>
      <w:r w:rsidR="00C60CB7">
        <w:t xml:space="preserve">, </w:t>
      </w:r>
      <w:r w:rsidRPr="0028143E">
        <w:t>in particular within these support services</w:t>
      </w:r>
      <w:r w:rsidR="00C60CB7">
        <w:t>.</w:t>
      </w:r>
      <w:r w:rsidRPr="0028143E">
        <w:t xml:space="preserve"> I absolutely support and welcome the focus on love and consistent relationships within the </w:t>
      </w:r>
      <w:r w:rsidR="00C60CB7">
        <w:t>G</w:t>
      </w:r>
      <w:r w:rsidRPr="0028143E">
        <w:t>overnment</w:t>
      </w:r>
      <w:r w:rsidR="008C698A">
        <w:t>’</w:t>
      </w:r>
      <w:r w:rsidR="00C60CB7">
        <w:t>s</w:t>
      </w:r>
      <w:r w:rsidRPr="0028143E">
        <w:t xml:space="preserve"> strategy</w:t>
      </w:r>
      <w:r>
        <w:t>.</w:t>
      </w:r>
    </w:p>
    <w:p w:rsidR="00AB1C91" w:rsidP="0028143E">
      <w:pPr>
        <w:pStyle w:val="Answer"/>
      </w:pPr>
      <w:r>
        <w:t>T</w:t>
      </w:r>
      <w:r w:rsidRPr="0028143E" w:rsidR="0028143E">
        <w:t xml:space="preserve">he young people we work with will have </w:t>
      </w:r>
      <w:r w:rsidR="004278E6">
        <w:t xml:space="preserve">tens </w:t>
      </w:r>
      <w:r w:rsidRPr="0028143E" w:rsidR="0028143E">
        <w:t xml:space="preserve">of support workers coming in </w:t>
      </w:r>
      <w:r w:rsidR="004278E6">
        <w:t>and out of</w:t>
      </w:r>
      <w:r w:rsidRPr="0028143E" w:rsidR="0028143E">
        <w:t xml:space="preserve"> their lives by the time they are 25, some over 30. Th</w:t>
      </w:r>
      <w:r w:rsidR="004278E6">
        <w:t>ose are</w:t>
      </w:r>
      <w:r w:rsidRPr="0028143E" w:rsidR="0028143E">
        <w:t xml:space="preserve"> many</w:t>
      </w:r>
      <w:r w:rsidR="004278E6">
        <w:t xml:space="preserve"> </w:t>
      </w:r>
      <w:r w:rsidRPr="0028143E" w:rsidR="0028143E">
        <w:t xml:space="preserve">experiences of fractured trust and fractured relationships within the system. </w:t>
      </w:r>
    </w:p>
    <w:p w:rsidR="0028143E" w:rsidP="0028143E">
      <w:pPr>
        <w:pStyle w:val="Answer"/>
      </w:pPr>
      <w:r w:rsidRPr="0028143E">
        <w:t xml:space="preserve">I would like to see more clarity around the </w:t>
      </w:r>
      <w:r w:rsidR="004278E6">
        <w:t>G</w:t>
      </w:r>
      <w:r w:rsidRPr="0028143E">
        <w:t>overnment</w:t>
      </w:r>
      <w:r w:rsidR="008C698A">
        <w:t>’</w:t>
      </w:r>
      <w:r w:rsidRPr="0028143E">
        <w:t>s plans to ensure that approac</w:t>
      </w:r>
      <w:r w:rsidR="004278E6">
        <w:t>hes</w:t>
      </w:r>
      <w:r w:rsidRPr="0028143E">
        <w:t xml:space="preserve"> to care are co</w:t>
      </w:r>
      <w:r w:rsidR="004278E6">
        <w:noBreakHyphen/>
      </w:r>
      <w:r w:rsidRPr="0028143E">
        <w:t>ordinated across those multiple agencies with trusted relationships at the centre</w:t>
      </w:r>
      <w:r w:rsidR="00AA0BE8">
        <w:t>; otherwise, there is a real r</w:t>
      </w:r>
      <w:r w:rsidRPr="0028143E">
        <w:t>isk that nothing changes in that merry</w:t>
      </w:r>
      <w:r w:rsidR="00AA0BE8">
        <w:t>-</w:t>
      </w:r>
      <w:r w:rsidRPr="0028143E">
        <w:t>go</w:t>
      </w:r>
      <w:r w:rsidR="00AA0BE8">
        <w:t>-</w:t>
      </w:r>
      <w:r w:rsidRPr="0028143E">
        <w:t xml:space="preserve">round of services around a child and significant </w:t>
      </w:r>
      <w:r w:rsidR="00AA0BE8">
        <w:t xml:space="preserve">numbers of </w:t>
      </w:r>
      <w:r w:rsidRPr="0028143E">
        <w:t>children still fall through the net.</w:t>
      </w:r>
    </w:p>
    <w:p w:rsidR="00AB1C91" w:rsidP="0028143E">
      <w:pPr>
        <w:pStyle w:val="Answer"/>
      </w:pPr>
      <w:r w:rsidRPr="0028143E">
        <w:t>The other area of focus</w:t>
      </w:r>
      <w:r w:rsidRPr="00263001" w:rsidR="00263001">
        <w:t xml:space="preserve"> for the charity is involvement</w:t>
      </w:r>
      <w:r w:rsidR="00AA0BE8">
        <w:t>. C</w:t>
      </w:r>
      <w:r w:rsidRPr="00263001" w:rsidR="00263001">
        <w:t>hildren want to be heard</w:t>
      </w:r>
      <w:r w:rsidR="00AA0BE8">
        <w:t>,</w:t>
      </w:r>
      <w:r w:rsidRPr="00263001" w:rsidR="00263001">
        <w:t xml:space="preserve"> have good independent </w:t>
      </w:r>
      <w:r w:rsidRPr="00263001" w:rsidR="00263001">
        <w:t>advocacy</w:t>
      </w:r>
      <w:r w:rsidRPr="00263001" w:rsidR="00263001">
        <w:t xml:space="preserve"> and know their rights</w:t>
      </w:r>
      <w:r w:rsidR="007D3D2D">
        <w:t>;</w:t>
      </w:r>
      <w:r w:rsidRPr="00263001" w:rsidR="00263001">
        <w:t xml:space="preserve"> to be done</w:t>
      </w:r>
      <w:r w:rsidR="002D4445">
        <w:t xml:space="preserve"> with</w:t>
      </w:r>
      <w:r w:rsidR="007D3D2D">
        <w:t>,</w:t>
      </w:r>
      <w:r w:rsidRPr="00263001" w:rsidR="00263001">
        <w:t xml:space="preserve"> rather than to</w:t>
      </w:r>
      <w:r w:rsidR="007D3D2D">
        <w:t>,</w:t>
      </w:r>
      <w:r w:rsidRPr="00263001" w:rsidR="00263001">
        <w:t xml:space="preserve"> in the system</w:t>
      </w:r>
      <w:r w:rsidR="002D4445">
        <w:t xml:space="preserve">. </w:t>
      </w:r>
    </w:p>
    <w:p w:rsidR="0028143E" w:rsidP="0028143E">
      <w:pPr>
        <w:pStyle w:val="Answer"/>
      </w:pPr>
      <w:r>
        <w:t>F</w:t>
      </w:r>
      <w:r w:rsidRPr="00263001" w:rsidR="00263001">
        <w:t>inally</w:t>
      </w:r>
      <w:r>
        <w:t>,</w:t>
      </w:r>
      <w:r w:rsidRPr="00263001" w:rsidR="00263001">
        <w:t xml:space="preserve"> they want support </w:t>
      </w:r>
      <w:r>
        <w:t xml:space="preserve">for </w:t>
      </w:r>
      <w:r w:rsidRPr="00263001" w:rsidR="00263001">
        <w:t xml:space="preserve">their future with training, </w:t>
      </w:r>
      <w:r w:rsidRPr="00263001" w:rsidR="00263001">
        <w:t>education</w:t>
      </w:r>
      <w:r w:rsidRPr="00263001" w:rsidR="00263001">
        <w:t xml:space="preserve"> and employment. We welcome the</w:t>
      </w:r>
      <w:r>
        <w:t xml:space="preserve"> </w:t>
      </w:r>
      <w:r w:rsidRPr="00263001" w:rsidR="00263001">
        <w:t>commitment to increase the independent advocacy services</w:t>
      </w:r>
      <w:r w:rsidRPr="00E51B53" w:rsidR="00E51B53">
        <w:t>. I will talk a little bit more about that later</w:t>
      </w:r>
      <w:r w:rsidR="00E51B53">
        <w:t>.</w:t>
      </w:r>
    </w:p>
    <w:p w:rsidR="00E51B53" w:rsidP="0028143E">
      <w:pPr>
        <w:pStyle w:val="Answer"/>
      </w:pPr>
      <w:r>
        <w:t xml:space="preserve">A </w:t>
      </w:r>
      <w:r w:rsidRPr="00E51B53">
        <w:t>particular interest for us is</w:t>
      </w:r>
      <w:r w:rsidR="00445FB7">
        <w:t xml:space="preserve"> what seems to be a </w:t>
      </w:r>
      <w:r w:rsidRPr="00E51B53">
        <w:t>lack of parental responsibility in the report around local authorities and older children and young people, particularly in relation to totally inadequate an</w:t>
      </w:r>
      <w:r w:rsidR="00445FB7">
        <w:t>d,</w:t>
      </w:r>
      <w:r w:rsidRPr="00E51B53">
        <w:t xml:space="preserve"> in many cases, harmful accommodation. There are nearly 7</w:t>
      </w:r>
      <w:r w:rsidR="00445FB7">
        <w:t>,</w:t>
      </w:r>
      <w:r w:rsidRPr="00E51B53">
        <w:t xml:space="preserve">500 children living in accommodation without </w:t>
      </w:r>
      <w:r w:rsidR="00445FB7">
        <w:t xml:space="preserve">that </w:t>
      </w:r>
      <w:r w:rsidRPr="00E51B53">
        <w:t>day-to-day care and routine adult attention and protection</w:t>
      </w:r>
      <w:r>
        <w:t xml:space="preserve">. </w:t>
      </w:r>
      <w:r w:rsidRPr="00E51B53">
        <w:t xml:space="preserve">I do not know whether </w:t>
      </w:r>
      <w:r w:rsidR="00445FB7">
        <w:t>Rose</w:t>
      </w:r>
      <w:r w:rsidRPr="00E51B53">
        <w:t xml:space="preserve"> want</w:t>
      </w:r>
      <w:r w:rsidR="00445FB7">
        <w:t>s</w:t>
      </w:r>
      <w:r w:rsidRPr="00E51B53">
        <w:t xml:space="preserve"> to add </w:t>
      </w:r>
      <w:r w:rsidR="00445FB7">
        <w:t>anything to</w:t>
      </w:r>
      <w:r w:rsidRPr="00E51B53">
        <w:t xml:space="preserve"> that</w:t>
      </w:r>
      <w:r>
        <w:t>.</w:t>
      </w:r>
    </w:p>
    <w:p w:rsidR="00594388" w:rsidP="00E51B53">
      <w:pPr>
        <w:pStyle w:val="Answer"/>
      </w:pPr>
      <w:bookmarkStart w:id="4" w:name="_Hlk130450778"/>
      <w:r w:rsidRPr="00E51B53">
        <w:rPr>
          <w:b/>
          <w:i/>
        </w:rPr>
        <w:t xml:space="preserve">Rose </w:t>
      </w:r>
      <w:r w:rsidRPr="00E51B53">
        <w:rPr>
          <w:b/>
          <w:i/>
        </w:rPr>
        <w:t>Akinsulire</w:t>
      </w:r>
      <w:r w:rsidRPr="00E51B53">
        <w:rPr>
          <w:b/>
          <w:i/>
        </w:rPr>
        <w:t>:</w:t>
      </w:r>
      <w:r>
        <w:t xml:space="preserve"> </w:t>
      </w:r>
      <w:r w:rsidR="00445FB7">
        <w:t>R</w:t>
      </w:r>
      <w:r w:rsidRPr="00E51B53">
        <w:t>egarding accommodation</w:t>
      </w:r>
      <w:r w:rsidR="008D14AE">
        <w:t>,</w:t>
      </w:r>
      <w:r w:rsidRPr="00E51B53">
        <w:t xml:space="preserve"> as I </w:t>
      </w:r>
      <w:r w:rsidR="005149D7">
        <w:t>understand</w:t>
      </w:r>
      <w:r w:rsidRPr="00E51B53">
        <w:t xml:space="preserve"> it</w:t>
      </w:r>
      <w:r w:rsidR="00F033B6">
        <w:t>,</w:t>
      </w:r>
      <w:r w:rsidRPr="00E51B53">
        <w:t xml:space="preserve"> the local authority is</w:t>
      </w:r>
      <w:r w:rsidR="008D14AE">
        <w:t xml:space="preserve"> meant to be </w:t>
      </w:r>
      <w:r>
        <w:t xml:space="preserve">the </w:t>
      </w:r>
      <w:r w:rsidR="002420BC">
        <w:t xml:space="preserve">corporate </w:t>
      </w:r>
      <w:r w:rsidR="008D14AE">
        <w:t>parent. I think they s</w:t>
      </w:r>
      <w:r w:rsidRPr="00E51B53">
        <w:t xml:space="preserve">hould hold that responsibility and be held accountable when things are missing in terms of having a home to stay </w:t>
      </w:r>
      <w:r w:rsidR="00EF3BCC">
        <w:t xml:space="preserve">in. </w:t>
      </w:r>
      <w:bookmarkEnd w:id="4"/>
    </w:p>
    <w:p w:rsidR="00594388" w:rsidP="00E51B53">
      <w:pPr>
        <w:pStyle w:val="Answer"/>
      </w:pPr>
      <w:r>
        <w:t>T</w:t>
      </w:r>
      <w:r w:rsidRPr="00E51B53" w:rsidR="00E51B53">
        <w:t>he idea that</w:t>
      </w:r>
      <w:r>
        <w:t xml:space="preserve"> it is suitable for you to leave home at 16 </w:t>
      </w:r>
      <w:r w:rsidRPr="00E51B53" w:rsidR="00E51B53">
        <w:t>should not be the</w:t>
      </w:r>
      <w:r>
        <w:t xml:space="preserve"> </w:t>
      </w:r>
      <w:r>
        <w:t xml:space="preserve">norm or </w:t>
      </w:r>
      <w:r>
        <w:t xml:space="preserve">standard </w:t>
      </w:r>
      <w:r w:rsidRPr="00E51B53" w:rsidR="00E51B53">
        <w:t>for young people</w:t>
      </w:r>
      <w:r>
        <w:t xml:space="preserve">. It is </w:t>
      </w:r>
      <w:r w:rsidRPr="00E51B53" w:rsidR="00E51B53">
        <w:t xml:space="preserve">important that you </w:t>
      </w:r>
      <w:r>
        <w:t xml:space="preserve">are </w:t>
      </w:r>
      <w:r w:rsidRPr="00E51B53" w:rsidR="00E51B53">
        <w:t>able to</w:t>
      </w:r>
      <w:r w:rsidRPr="00E51B53" w:rsidR="00E51B53">
        <w:t xml:space="preserve"> stay</w:t>
      </w:r>
      <w:r w:rsidR="002E2780">
        <w:t xml:space="preserve"> </w:t>
      </w:r>
      <w:r w:rsidRPr="00E51B53" w:rsidR="00E51B53">
        <w:t>as long as you can</w:t>
      </w:r>
      <w:r w:rsidR="002E2780">
        <w:t xml:space="preserve"> in the </w:t>
      </w:r>
      <w:r>
        <w:t xml:space="preserve">care </w:t>
      </w:r>
      <w:r w:rsidR="002E2780">
        <w:t>system</w:t>
      </w:r>
      <w:r w:rsidRPr="00E51B53" w:rsidR="00E51B53">
        <w:t xml:space="preserve"> </w:t>
      </w:r>
      <w:r>
        <w:t xml:space="preserve">and </w:t>
      </w:r>
      <w:r w:rsidRPr="00E51B53" w:rsidR="00E51B53">
        <w:t>get as much as you need from it</w:t>
      </w:r>
      <w:r w:rsidR="002E2780">
        <w:t xml:space="preserve"> before you are sent out</w:t>
      </w:r>
      <w:r>
        <w:t>,</w:t>
      </w:r>
      <w:r w:rsidR="002E2780">
        <w:t xml:space="preserve"> often on your own. </w:t>
      </w:r>
    </w:p>
    <w:p w:rsidR="00594388" w:rsidP="00E51B53">
      <w:pPr>
        <w:pStyle w:val="Answer"/>
      </w:pPr>
      <w:r>
        <w:t xml:space="preserve">As </w:t>
      </w:r>
      <w:r>
        <w:t xml:space="preserve">Cathy </w:t>
      </w:r>
      <w:r>
        <w:t xml:space="preserve">said, </w:t>
      </w:r>
      <w:r w:rsidR="007C714A">
        <w:t xml:space="preserve">there are </w:t>
      </w:r>
      <w:r w:rsidRPr="00E51B53" w:rsidR="00E51B53">
        <w:t>people</w:t>
      </w:r>
      <w:r w:rsidR="007C714A">
        <w:t xml:space="preserve"> who</w:t>
      </w:r>
      <w:r w:rsidRPr="00E51B53" w:rsidR="00E51B53">
        <w:t xml:space="preserve"> struggle living on their own. </w:t>
      </w:r>
      <w:r>
        <w:t xml:space="preserve">So </w:t>
      </w:r>
      <w:r w:rsidRPr="00E51B53" w:rsidR="00E51B53">
        <w:t>many young people</w:t>
      </w:r>
      <w:r w:rsidR="007C714A">
        <w:t xml:space="preserve"> </w:t>
      </w:r>
      <w:r>
        <w:t xml:space="preserve">are </w:t>
      </w:r>
      <w:r w:rsidRPr="00E51B53" w:rsidR="00E51B53">
        <w:t>living through th</w:t>
      </w:r>
      <w:r w:rsidR="007C714A">
        <w:t>e financial</w:t>
      </w:r>
      <w:r w:rsidRPr="00E51B53" w:rsidR="00E51B53">
        <w:t xml:space="preserve"> crisis right now</w:t>
      </w:r>
      <w:r w:rsidR="007C714A">
        <w:t>. They</w:t>
      </w:r>
      <w:r w:rsidR="00E51B53">
        <w:t xml:space="preserve"> </w:t>
      </w:r>
      <w:r w:rsidRPr="00E51B53" w:rsidR="00E51B53">
        <w:t>do not have</w:t>
      </w:r>
      <w:r w:rsidR="007C714A">
        <w:t xml:space="preserve"> people or family to talk to, and often the local </w:t>
      </w:r>
      <w:r w:rsidRPr="00E51B53" w:rsidR="00E51B53">
        <w:t>authorit</w:t>
      </w:r>
      <w:r w:rsidR="007C714A">
        <w:t>y does</w:t>
      </w:r>
      <w:r w:rsidRPr="00E51B53" w:rsidR="00E51B53">
        <w:t xml:space="preserve"> not have the resources</w:t>
      </w:r>
      <w:r w:rsidR="007C714A">
        <w:t>,</w:t>
      </w:r>
      <w:r w:rsidRPr="00E51B53" w:rsidR="00E51B53">
        <w:t xml:space="preserve"> or is not present</w:t>
      </w:r>
      <w:r>
        <w:t xml:space="preserve"> enough</w:t>
      </w:r>
      <w:r w:rsidR="007C714A">
        <w:t>,</w:t>
      </w:r>
      <w:r w:rsidRPr="00E51B53" w:rsidR="00E51B53">
        <w:t xml:space="preserve"> to support them in</w:t>
      </w:r>
      <w:r w:rsidR="00387860">
        <w:t xml:space="preserve"> what they need. </w:t>
      </w:r>
    </w:p>
    <w:p w:rsidR="00594388" w:rsidP="00E51B53">
      <w:pPr>
        <w:pStyle w:val="Answer"/>
      </w:pPr>
      <w:r>
        <w:t>That often leads them to go into other areas. They cannot find adequate employment for all kinds of reasons</w:t>
      </w:r>
      <w:r>
        <w:t>—</w:t>
      </w:r>
      <w:r>
        <w:t>maybe education, or just</w:t>
      </w:r>
      <w:r w:rsidR="00D62E74">
        <w:t xml:space="preserve"> access. They can make money in other ways that are not suitable for them. That could have other consequences. </w:t>
      </w:r>
    </w:p>
    <w:p w:rsidR="00E51B53" w:rsidP="00E51B53">
      <w:pPr>
        <w:pStyle w:val="Answer"/>
      </w:pPr>
      <w:r>
        <w:t>Even with university</w:t>
      </w:r>
      <w:r w:rsidRPr="00E51B53">
        <w:t xml:space="preserve"> accommodation</w:t>
      </w:r>
      <w:r>
        <w:t>,</w:t>
      </w:r>
      <w:r w:rsidRPr="00E51B53">
        <w:t xml:space="preserve"> support is very inadequate</w:t>
      </w:r>
      <w:r w:rsidR="00BE331A">
        <w:t xml:space="preserve">. Not </w:t>
      </w:r>
      <w:r w:rsidRPr="00E51B53">
        <w:t>enough young people</w:t>
      </w:r>
      <w:r w:rsidR="00BE331A">
        <w:t xml:space="preserve"> have been</w:t>
      </w:r>
      <w:r w:rsidRPr="00E51B53">
        <w:t xml:space="preserve"> spoken to about the </w:t>
      </w:r>
      <w:r w:rsidR="00BE331A">
        <w:t xml:space="preserve">experiences </w:t>
      </w:r>
      <w:r w:rsidR="00594388">
        <w:t xml:space="preserve">they are having </w:t>
      </w:r>
      <w:r w:rsidR="00BE331A">
        <w:t>directly. It is all about the</w:t>
      </w:r>
      <w:r w:rsidRPr="00E51B53">
        <w:t xml:space="preserve"> process</w:t>
      </w:r>
      <w:r w:rsidR="00BE331A">
        <w:t xml:space="preserve"> from the local authority</w:t>
      </w:r>
      <w:r w:rsidR="008C698A">
        <w:t>’</w:t>
      </w:r>
      <w:r w:rsidR="00BE331A">
        <w:t xml:space="preserve">s point of view. </w:t>
      </w:r>
      <w:r w:rsidR="00594388">
        <w:t>It is understandable w</w:t>
      </w:r>
      <w:r w:rsidR="00BE331A">
        <w:t xml:space="preserve">hy it is looked at that way, but they do not see the impact on young people. </w:t>
      </w:r>
      <w:r w:rsidR="00594388">
        <w:t>That should be t</w:t>
      </w:r>
      <w:r w:rsidR="00BE331A">
        <w:t xml:space="preserve">he </w:t>
      </w:r>
      <w:r w:rsidR="00BE331A">
        <w:t>main focus</w:t>
      </w:r>
      <w:r w:rsidR="00594388">
        <w:t>—</w:t>
      </w:r>
      <w:r w:rsidR="00E77BF9">
        <w:t>h</w:t>
      </w:r>
      <w:r w:rsidR="00911FB8">
        <w:t xml:space="preserve">ow </w:t>
      </w:r>
      <w:r w:rsidR="00E77BF9">
        <w:t>it is</w:t>
      </w:r>
      <w:r w:rsidR="00911FB8">
        <w:t xml:space="preserve"> affecting the</w:t>
      </w:r>
      <w:r w:rsidR="00E77BF9">
        <w:t>m, even</w:t>
      </w:r>
      <w:r w:rsidR="00D472F3">
        <w:t xml:space="preserve"> </w:t>
      </w:r>
      <w:r w:rsidR="00E77BF9">
        <w:t xml:space="preserve">though it makes sense to </w:t>
      </w:r>
      <w:r w:rsidR="00E77BF9">
        <w:t>strategise</w:t>
      </w:r>
      <w:r w:rsidR="00E77BF9">
        <w:t xml:space="preserve"> it in that way</w:t>
      </w:r>
      <w:r w:rsidR="009863AE">
        <w:t>.</w:t>
      </w:r>
    </w:p>
    <w:p w:rsidR="00E51B53" w:rsidP="00E51B53">
      <w:pPr>
        <w:pStyle w:val="Answer"/>
      </w:pPr>
      <w:r w:rsidRPr="00E51B53">
        <w:rPr>
          <w:b/>
          <w:i/>
        </w:rPr>
        <w:t>Anne-Marie Douglas:</w:t>
      </w:r>
      <w:r>
        <w:t xml:space="preserve"> </w:t>
      </w:r>
      <w:r w:rsidRPr="00E51B53">
        <w:t xml:space="preserve">Do you want to answer </w:t>
      </w:r>
      <w:r w:rsidR="00F0309D">
        <w:t>Q</w:t>
      </w:r>
      <w:r w:rsidR="00594388">
        <w:t xml:space="preserve">uestion </w:t>
      </w:r>
      <w:r w:rsidR="00F0309D">
        <w:t xml:space="preserve">1 </w:t>
      </w:r>
      <w:r w:rsidRPr="00E51B53">
        <w:t>any</w:t>
      </w:r>
      <w:r w:rsidR="00F0309D">
        <w:t xml:space="preserve"> further</w:t>
      </w:r>
      <w:r w:rsidRPr="00E51B53">
        <w:t>?</w:t>
      </w:r>
    </w:p>
    <w:p w:rsidR="00594388" w:rsidP="00E51B53">
      <w:pPr>
        <w:pStyle w:val="Answer"/>
      </w:pPr>
      <w:r w:rsidRPr="00E51B53">
        <w:rPr>
          <w:b/>
          <w:i/>
        </w:rPr>
        <w:t xml:space="preserve">Rose </w:t>
      </w:r>
      <w:r w:rsidRPr="00E51B53">
        <w:rPr>
          <w:b/>
          <w:i/>
        </w:rPr>
        <w:t>Akinsulire</w:t>
      </w:r>
      <w:r w:rsidRPr="00E51B53">
        <w:rPr>
          <w:b/>
          <w:i/>
        </w:rPr>
        <w:t>:</w:t>
      </w:r>
      <w:r>
        <w:t xml:space="preserve"> </w:t>
      </w:r>
      <w:r w:rsidR="00F0309D">
        <w:t>T</w:t>
      </w:r>
      <w:r w:rsidRPr="00E51B53">
        <w:t>here are a few things</w:t>
      </w:r>
      <w:r w:rsidR="00F0309D">
        <w:t xml:space="preserve">. </w:t>
      </w:r>
    </w:p>
    <w:p w:rsidR="00594388" w:rsidP="00E51B53">
      <w:pPr>
        <w:pStyle w:val="Answer"/>
      </w:pPr>
      <w:r>
        <w:t xml:space="preserve">It is </w:t>
      </w:r>
      <w:r w:rsidRPr="00E51B53" w:rsidR="00E51B53">
        <w:t>a very</w:t>
      </w:r>
      <w:r>
        <w:t xml:space="preserve"> loaded </w:t>
      </w:r>
      <w:r w:rsidRPr="00E51B53" w:rsidR="00E51B53">
        <w:t>question</w:t>
      </w:r>
      <w:r>
        <w:t xml:space="preserve">. It is </w:t>
      </w:r>
      <w:r w:rsidRPr="00E51B53" w:rsidR="00E51B53">
        <w:t xml:space="preserve">quite difficult to pinpoint anything specific in depth to say </w:t>
      </w:r>
      <w:r>
        <w:t xml:space="preserve">what </w:t>
      </w:r>
      <w:r w:rsidRPr="00E51B53" w:rsidR="00E51B53">
        <w:t xml:space="preserve">should </w:t>
      </w:r>
      <w:r>
        <w:t xml:space="preserve">be </w:t>
      </w:r>
      <w:r w:rsidRPr="00E51B53" w:rsidR="00E51B53">
        <w:t>prioritise</w:t>
      </w:r>
      <w:r>
        <w:t xml:space="preserve">d; there are many areas, but </w:t>
      </w:r>
      <w:r w:rsidRPr="00E51B53" w:rsidR="00E51B53">
        <w:t xml:space="preserve">one of the things </w:t>
      </w:r>
      <w:r w:rsidR="001A51AE">
        <w:t>I</w:t>
      </w:r>
      <w:r w:rsidRPr="00E51B53" w:rsidR="00E51B53">
        <w:t xml:space="preserve"> took away from it was that not enough was given in terms of children under 16</w:t>
      </w:r>
      <w:r w:rsidR="001A51AE">
        <w:t>. A</w:t>
      </w:r>
      <w:r w:rsidRPr="00E51B53" w:rsidR="00E51B53">
        <w:t xml:space="preserve"> lot of it was about 16 and up and most of the people</w:t>
      </w:r>
      <w:r w:rsidR="001A51AE">
        <w:t xml:space="preserve"> </w:t>
      </w:r>
      <w:r w:rsidRPr="00E51B53" w:rsidR="00E51B53">
        <w:t xml:space="preserve">in the </w:t>
      </w:r>
      <w:r w:rsidR="001A51AE">
        <w:t xml:space="preserve">care system are below that, </w:t>
      </w:r>
      <w:r w:rsidRPr="00E51B53" w:rsidR="00E51B53">
        <w:t>because by the time yo</w:t>
      </w:r>
      <w:r w:rsidR="001A51AE">
        <w:t>u reach</w:t>
      </w:r>
      <w:r w:rsidRPr="00E51B53" w:rsidR="00E51B53">
        <w:t xml:space="preserve"> 16 </w:t>
      </w:r>
      <w:r w:rsidR="001A51AE">
        <w:t xml:space="preserve">you are </w:t>
      </w:r>
      <w:r w:rsidRPr="00E51B53" w:rsidR="00E51B53">
        <w:t>ageing out of the system at that point</w:t>
      </w:r>
      <w:r w:rsidR="00633973">
        <w:t>, so</w:t>
      </w:r>
      <w:r w:rsidRPr="00E51B53" w:rsidR="00E51B53">
        <w:t xml:space="preserve"> you will be transitioned out</w:t>
      </w:r>
      <w:r w:rsidR="00633973">
        <w:t xml:space="preserve">. </w:t>
      </w:r>
    </w:p>
    <w:p w:rsidR="00E51B53" w:rsidP="00E51B53">
      <w:pPr>
        <w:pStyle w:val="Answer"/>
      </w:pPr>
      <w:r>
        <w:t>In order to</w:t>
      </w:r>
      <w:r>
        <w:t xml:space="preserve"> give 1</w:t>
      </w:r>
      <w:r w:rsidRPr="00E51B53">
        <w:t>6</w:t>
      </w:r>
      <w:r w:rsidR="00CE5622">
        <w:t>-</w:t>
      </w:r>
      <w:r w:rsidRPr="00E51B53">
        <w:t>and</w:t>
      </w:r>
      <w:r w:rsidR="00CE5622">
        <w:t>-</w:t>
      </w:r>
      <w:r w:rsidRPr="00E51B53">
        <w:t>up care leavers the support that they need and give them access to education and employment</w:t>
      </w:r>
      <w:r>
        <w:t>, they are trying to gain support for that age group</w:t>
      </w:r>
      <w:r w:rsidRPr="00E51B53">
        <w:t>. If young people who have been in care have had</w:t>
      </w:r>
      <w:r w:rsidR="00D9277C">
        <w:t xml:space="preserve"> </w:t>
      </w:r>
      <w:r w:rsidR="00CE5622">
        <w:t>problem experiences</w:t>
      </w:r>
      <w:r w:rsidR="00D9277C">
        <w:t xml:space="preserve"> </w:t>
      </w:r>
      <w:r w:rsidRPr="00E51B53">
        <w:t>before that age</w:t>
      </w:r>
      <w:r w:rsidR="00F033B6">
        <w:t>,</w:t>
      </w:r>
      <w:r w:rsidRPr="00E51B53">
        <w:t xml:space="preserve"> they may not be willing to accept that support by the time they become 16</w:t>
      </w:r>
      <w:r w:rsidR="00D9277C">
        <w:t>. T</w:t>
      </w:r>
      <w:r w:rsidRPr="00E51B53">
        <w:t>hat is another barrie</w:t>
      </w:r>
      <w:r w:rsidR="00D9277C">
        <w:t>r</w:t>
      </w:r>
      <w:r w:rsidRPr="00E51B53">
        <w:t xml:space="preserve"> that should be </w:t>
      </w:r>
      <w:r w:rsidRPr="00E51B53">
        <w:t>looked into</w:t>
      </w:r>
      <w:r w:rsidRPr="00E51B53">
        <w:t xml:space="preserve"> because they</w:t>
      </w:r>
      <w:r w:rsidR="00D9277C">
        <w:t xml:space="preserve"> are</w:t>
      </w:r>
      <w:r w:rsidRPr="00E51B53">
        <w:t xml:space="preserve"> not really h</w:t>
      </w:r>
      <w:r w:rsidR="00D9277C">
        <w:t>eard</w:t>
      </w:r>
      <w:r w:rsidRPr="00E51B53">
        <w:t xml:space="preserve"> very much</w:t>
      </w:r>
      <w:r w:rsidR="00D9277C">
        <w:t>. I do not feel that it is sending a</w:t>
      </w:r>
      <w:r w:rsidRPr="00E51B53">
        <w:t xml:space="preserve"> positive message to children under 16</w:t>
      </w:r>
      <w:r w:rsidR="0059270A">
        <w:t xml:space="preserve"> if</w:t>
      </w:r>
      <w:r w:rsidRPr="00E51B53">
        <w:t xml:space="preserve"> they feel that they are not represented</w:t>
      </w:r>
      <w:r w:rsidR="0059270A">
        <w:t xml:space="preserve"> and already are not listened to, and the decision</w:t>
      </w:r>
      <w:r w:rsidR="00CE5622">
        <w:t>s</w:t>
      </w:r>
      <w:r w:rsidR="0059270A">
        <w:t xml:space="preserve"> </w:t>
      </w:r>
      <w:r w:rsidR="00CE5622">
        <w:t xml:space="preserve">are </w:t>
      </w:r>
      <w:r w:rsidR="0059270A">
        <w:t>often made for them</w:t>
      </w:r>
      <w:r w:rsidR="00CE5622">
        <w:t>.</w:t>
      </w:r>
      <w:r w:rsidR="0059270A">
        <w:t xml:space="preserve"> </w:t>
      </w:r>
      <w:r w:rsidR="00CE5622">
        <w:t>Is there time to say more?</w:t>
      </w:r>
    </w:p>
    <w:p w:rsidR="00F802C2" w:rsidP="00F802C2">
      <w:pPr>
        <w:pStyle w:val="Remark"/>
      </w:pPr>
      <w:r w:rsidRPr="00CE5622">
        <w:rPr>
          <w:b/>
        </w:rPr>
        <w:t>The Chair:</w:t>
      </w:r>
      <w:r>
        <w:t xml:space="preserve"> </w:t>
      </w:r>
      <w:r w:rsidR="0059270A">
        <w:t>C</w:t>
      </w:r>
      <w:r w:rsidRPr="00E51B53">
        <w:t>an I ask a follow</w:t>
      </w:r>
      <w:r w:rsidR="0059270A">
        <w:t>-</w:t>
      </w:r>
      <w:r w:rsidRPr="00E51B53">
        <w:t xml:space="preserve">up question? </w:t>
      </w:r>
      <w:r w:rsidR="00BB0709">
        <w:t>You talked</w:t>
      </w:r>
      <w:r w:rsidRPr="00E51B53">
        <w:t xml:space="preserve"> about the local authority being accountable and about post</w:t>
      </w:r>
      <w:r w:rsidR="00BB0709">
        <w:t>-</w:t>
      </w:r>
      <w:r w:rsidRPr="00E51B53">
        <w:t>16</w:t>
      </w:r>
      <w:r w:rsidR="00BB0709">
        <w:t>. Y</w:t>
      </w:r>
      <w:r w:rsidRPr="00E51B53">
        <w:t xml:space="preserve">ou explained that very </w:t>
      </w:r>
      <w:r w:rsidRPr="00E51B53">
        <w:t>clearly</w:t>
      </w:r>
      <w:r w:rsidR="00CE5622">
        <w:t>,</w:t>
      </w:r>
      <w:r w:rsidRPr="00E51B53">
        <w:t xml:space="preserve"> because</w:t>
      </w:r>
      <w:r w:rsidRPr="00E51B53">
        <w:t xml:space="preserve"> </w:t>
      </w:r>
      <w:r w:rsidR="00F033B6">
        <w:t>it</w:t>
      </w:r>
      <w:r w:rsidR="00BB0709">
        <w:t xml:space="preserve"> </w:t>
      </w:r>
      <w:r w:rsidR="00F033B6">
        <w:t>is</w:t>
      </w:r>
      <w:r w:rsidRPr="00E51B53">
        <w:t xml:space="preserve"> not</w:t>
      </w:r>
      <w:r w:rsidR="00CE5622">
        <w:t>—</w:t>
      </w:r>
      <w:r w:rsidR="00BB0709">
        <w:t xml:space="preserve">nobody </w:t>
      </w:r>
      <w:r w:rsidRPr="00E51B53">
        <w:t xml:space="preserve">is taking responsibility. </w:t>
      </w:r>
    </w:p>
    <w:p w:rsidR="00E51B53" w:rsidP="00F802C2">
      <w:pPr>
        <w:pStyle w:val="Remark"/>
      </w:pPr>
      <w:r>
        <w:t xml:space="preserve">When you speak to </w:t>
      </w:r>
      <w:r w:rsidRPr="00E51B53">
        <w:t>those people in care under 16</w:t>
      </w:r>
      <w:r w:rsidR="00BB0709">
        <w:t>,</w:t>
      </w:r>
      <w:r w:rsidRPr="00E51B53">
        <w:t xml:space="preserve"> do you think </w:t>
      </w:r>
      <w:r>
        <w:t xml:space="preserve">that </w:t>
      </w:r>
      <w:r w:rsidRPr="00E51B53">
        <w:t>they feel that the local authorit</w:t>
      </w:r>
      <w:r w:rsidR="00BB0709">
        <w:t>y is</w:t>
      </w:r>
      <w:r w:rsidRPr="00E51B53">
        <w:t xml:space="preserve"> accountable</w:t>
      </w:r>
      <w:r w:rsidR="002420BC">
        <w:t>,</w:t>
      </w:r>
      <w:r w:rsidRPr="00E51B53">
        <w:t xml:space="preserve"> when </w:t>
      </w:r>
      <w:r w:rsidR="002420BC">
        <w:t xml:space="preserve">it does </w:t>
      </w:r>
      <w:r w:rsidRPr="00E51B53">
        <w:t>have that legal responsibility, or do they feel as though</w:t>
      </w:r>
      <w:r w:rsidR="009A0624">
        <w:t>,</w:t>
      </w:r>
      <w:r w:rsidRPr="00E51B53">
        <w:t xml:space="preserve"> although </w:t>
      </w:r>
      <w:r w:rsidR="002420BC">
        <w:t xml:space="preserve">it is </w:t>
      </w:r>
      <w:r w:rsidRPr="00E51B53">
        <w:t>legally accountable</w:t>
      </w:r>
      <w:r w:rsidR="009A0624">
        <w:t>,</w:t>
      </w:r>
      <w:r w:rsidRPr="00E51B53">
        <w:t xml:space="preserve"> </w:t>
      </w:r>
      <w:r w:rsidR="00F033B6">
        <w:t>it</w:t>
      </w:r>
      <w:r w:rsidRPr="00E51B53">
        <w:t xml:space="preserve"> cannot </w:t>
      </w:r>
      <w:r>
        <w:t xml:space="preserve">see that </w:t>
      </w:r>
      <w:r w:rsidR="002420BC">
        <w:t xml:space="preserve">it is </w:t>
      </w:r>
      <w:r w:rsidRPr="00E51B53">
        <w:t>accountable?</w:t>
      </w:r>
    </w:p>
    <w:p w:rsidR="00E51B53" w:rsidP="00E51B53">
      <w:pPr>
        <w:pStyle w:val="Answer"/>
      </w:pPr>
      <w:r w:rsidRPr="00E51B53">
        <w:rPr>
          <w:b/>
          <w:i/>
        </w:rPr>
        <w:t xml:space="preserve">Rose </w:t>
      </w:r>
      <w:r w:rsidRPr="00E51B53">
        <w:rPr>
          <w:b/>
          <w:i/>
        </w:rPr>
        <w:t>Akinsulire</w:t>
      </w:r>
      <w:r w:rsidRPr="00E51B53">
        <w:rPr>
          <w:b/>
          <w:i/>
        </w:rPr>
        <w:t>:</w:t>
      </w:r>
      <w:r>
        <w:t xml:space="preserve"> </w:t>
      </w:r>
      <w:r w:rsidRPr="00E51B53">
        <w:t>I am currently running my own campaign on this</w:t>
      </w:r>
      <w:r w:rsidR="009A0624">
        <w:t xml:space="preserve">. People I have spoken to often </w:t>
      </w:r>
      <w:r w:rsidRPr="00E51B53">
        <w:t>do not feel they are listened to</w:t>
      </w:r>
      <w:r w:rsidR="009A0624">
        <w:t>, but it is on all sides; it is not just the</w:t>
      </w:r>
      <w:r w:rsidRPr="00E51B53">
        <w:t xml:space="preserve"> local authority</w:t>
      </w:r>
      <w:r w:rsidR="008E2C80">
        <w:t xml:space="preserve">, it is </w:t>
      </w:r>
      <w:r w:rsidRPr="00E51B53">
        <w:t>kinship care</w:t>
      </w:r>
      <w:r w:rsidR="008E2C80">
        <w:t xml:space="preserve">, foster parents </w:t>
      </w:r>
      <w:r w:rsidRPr="00E51B53">
        <w:t>or</w:t>
      </w:r>
      <w:r w:rsidR="008E2C80">
        <w:t xml:space="preserve"> </w:t>
      </w:r>
      <w:r w:rsidRPr="00E51B53">
        <w:t>a care home they</w:t>
      </w:r>
      <w:r w:rsidR="008E2C80">
        <w:t xml:space="preserve"> a</w:t>
      </w:r>
      <w:r w:rsidRPr="00E51B53">
        <w:t>re in. They do not feel they are being listened to</w:t>
      </w:r>
      <w:r w:rsidR="008E2C80">
        <w:t>;</w:t>
      </w:r>
      <w:r w:rsidRPr="00E51B53">
        <w:t xml:space="preserve"> they do not feel they are being supported</w:t>
      </w:r>
      <w:r w:rsidR="008E2C80">
        <w:t>. T</w:t>
      </w:r>
      <w:r w:rsidRPr="00E51B53">
        <w:t xml:space="preserve">hey often feel that decisions are being made for them </w:t>
      </w:r>
      <w:r w:rsidR="008E2C80">
        <w:t xml:space="preserve">in </w:t>
      </w:r>
      <w:r w:rsidRPr="00E51B53">
        <w:t>their best interest</w:t>
      </w:r>
      <w:r w:rsidR="008E2C80">
        <w:t>s, but</w:t>
      </w:r>
      <w:r w:rsidRPr="00E51B53">
        <w:t xml:space="preserve"> it </w:t>
      </w:r>
      <w:r w:rsidR="0019107E">
        <w:t xml:space="preserve">is </w:t>
      </w:r>
      <w:r w:rsidRPr="00E51B53">
        <w:t>harming them</w:t>
      </w:r>
      <w:r w:rsidR="005C68F6">
        <w:t>;</w:t>
      </w:r>
      <w:r w:rsidR="0019107E">
        <w:t xml:space="preserve"> </w:t>
      </w:r>
      <w:r w:rsidR="005C68F6">
        <w:t>b</w:t>
      </w:r>
      <w:r w:rsidRPr="00E51B53">
        <w:t xml:space="preserve">ecause it is harming </w:t>
      </w:r>
      <w:r w:rsidRPr="00E51B53">
        <w:t>them</w:t>
      </w:r>
      <w:r w:rsidRPr="00E51B53">
        <w:t xml:space="preserve"> and they</w:t>
      </w:r>
      <w:r w:rsidR="0019107E">
        <w:t xml:space="preserve"> a</w:t>
      </w:r>
      <w:r w:rsidRPr="00E51B53">
        <w:t>re under 16 they</w:t>
      </w:r>
      <w:r w:rsidR="0019107E">
        <w:t xml:space="preserve"> are </w:t>
      </w:r>
      <w:r w:rsidRPr="00E51B53">
        <w:t xml:space="preserve">told that their opinion or </w:t>
      </w:r>
      <w:r w:rsidR="0019107E">
        <w:t xml:space="preserve">views are not </w:t>
      </w:r>
      <w:r w:rsidRPr="00E51B53">
        <w:t>necessarily valid. I do not think that should b</w:t>
      </w:r>
      <w:r w:rsidR="0019107E">
        <w:t xml:space="preserve">e the way </w:t>
      </w:r>
      <w:r w:rsidR="002420BC">
        <w:t xml:space="preserve">to </w:t>
      </w:r>
      <w:r w:rsidR="0019107E">
        <w:t>see it.</w:t>
      </w:r>
      <w:r>
        <w:t xml:space="preserve"> </w:t>
      </w:r>
    </w:p>
    <w:p w:rsidR="000A0F7A" w:rsidP="00E51B53">
      <w:pPr>
        <w:pStyle w:val="Answer"/>
      </w:pPr>
      <w:r w:rsidRPr="00E51B53">
        <w:rPr>
          <w:b/>
          <w:i/>
        </w:rPr>
        <w:t>Joe Lane:</w:t>
      </w:r>
      <w:r>
        <w:t xml:space="preserve"> </w:t>
      </w:r>
      <w:r w:rsidR="0019107E">
        <w:t>I</w:t>
      </w:r>
      <w:r w:rsidRPr="00E51B53">
        <w:t xml:space="preserve">n terms of the complexity, one area </w:t>
      </w:r>
      <w:r w:rsidR="0019107E">
        <w:t xml:space="preserve">that </w:t>
      </w:r>
      <w:r w:rsidRPr="00E51B53">
        <w:t>the strategy has improved is the commonality of interactions with the children</w:t>
      </w:r>
      <w:r w:rsidR="008C698A">
        <w:t>’</w:t>
      </w:r>
      <w:r w:rsidR="000A5E23">
        <w:t>s</w:t>
      </w:r>
      <w:r w:rsidRPr="00E51B53">
        <w:t xml:space="preserve"> social care system, moving away from th</w:t>
      </w:r>
      <w:r w:rsidR="000A5E23">
        <w:t>e</w:t>
      </w:r>
      <w:r w:rsidRPr="00E51B53">
        <w:t xml:space="preserve"> idea that it is quite an unusual</w:t>
      </w:r>
      <w:r w:rsidRPr="00E01EDD" w:rsidR="00E01EDD">
        <w:t xml:space="preserve"> experience to have a complex life as a child </w:t>
      </w:r>
      <w:r w:rsidR="000A5E23">
        <w:t>or a</w:t>
      </w:r>
      <w:r w:rsidRPr="00E01EDD" w:rsidR="00E01EDD">
        <w:t xml:space="preserve"> family</w:t>
      </w:r>
      <w:r w:rsidR="000A5E23">
        <w:t>. Over the c</w:t>
      </w:r>
      <w:r w:rsidRPr="00E01EDD" w:rsidR="00E01EDD">
        <w:t>ourse of their childhood</w:t>
      </w:r>
      <w:r w:rsidR="005C68F6">
        <w:t>,</w:t>
      </w:r>
      <w:r w:rsidRPr="00E01EDD" w:rsidR="00E01EDD">
        <w:t xml:space="preserve"> one in four children will engage with the children</w:t>
      </w:r>
      <w:r w:rsidR="008C698A">
        <w:t>’</w:t>
      </w:r>
      <w:r w:rsidRPr="00E01EDD" w:rsidR="00E01EDD">
        <w:t>s social care system</w:t>
      </w:r>
      <w:r w:rsidR="000A5E23">
        <w:t xml:space="preserve"> and so</w:t>
      </w:r>
      <w:r w:rsidRPr="00E01EDD" w:rsidR="00E01EDD">
        <w:t xml:space="preserve"> will</w:t>
      </w:r>
      <w:r w:rsidR="000A5E23">
        <w:t xml:space="preserve"> have</w:t>
      </w:r>
      <w:r w:rsidRPr="00E01EDD" w:rsidR="00E01EDD">
        <w:t xml:space="preserve"> a social worker</w:t>
      </w:r>
      <w:r w:rsidR="000A5E23">
        <w:t xml:space="preserve">. It is </w:t>
      </w:r>
      <w:r w:rsidRPr="00E01EDD" w:rsidR="00E01EDD">
        <w:t>capturing that</w:t>
      </w:r>
      <w:r w:rsidR="000A5E23">
        <w:t>, so it is a</w:t>
      </w:r>
      <w:r w:rsidRPr="00E01EDD" w:rsidR="00E01EDD">
        <w:t xml:space="preserve"> very dynamic</w:t>
      </w:r>
      <w:r w:rsidR="007B0D79">
        <w:t xml:space="preserve"> </w:t>
      </w:r>
      <w:r w:rsidRPr="00E01EDD" w:rsidR="00E01EDD">
        <w:t>interaction</w:t>
      </w:r>
      <w:r w:rsidR="007B0D79">
        <w:t xml:space="preserve"> </w:t>
      </w:r>
      <w:r w:rsidRPr="00E01EDD" w:rsidR="00E01EDD">
        <w:t>with the children</w:t>
      </w:r>
      <w:r w:rsidR="008C698A">
        <w:t>’</w:t>
      </w:r>
      <w:r w:rsidR="007B0D79">
        <w:t>s</w:t>
      </w:r>
      <w:r w:rsidRPr="00E01EDD" w:rsidR="00E01EDD">
        <w:t xml:space="preserve"> social care system.</w:t>
      </w:r>
    </w:p>
    <w:p w:rsidR="00733BE7" w:rsidP="00E51B53">
      <w:pPr>
        <w:pStyle w:val="Answer"/>
      </w:pPr>
      <w:r w:rsidRPr="00E01EDD">
        <w:t xml:space="preserve">A second area </w:t>
      </w:r>
      <w:r w:rsidR="005C68F6">
        <w:t xml:space="preserve">where </w:t>
      </w:r>
      <w:r w:rsidR="000A0F7A">
        <w:t>it</w:t>
      </w:r>
      <w:r w:rsidRPr="00E01EDD">
        <w:t xml:space="preserve"> has responded to complexity in the strategy </w:t>
      </w:r>
      <w:r w:rsidR="005C68F6">
        <w:t>is to ask</w:t>
      </w:r>
      <w:r w:rsidRPr="00E01EDD">
        <w:t>: how can we spend more time helping children and families rather than assessing them? The current system is very boundary</w:t>
      </w:r>
      <w:r w:rsidR="00047BB5">
        <w:t>-</w:t>
      </w:r>
      <w:r w:rsidRPr="00E01EDD">
        <w:t>led</w:t>
      </w:r>
      <w:r w:rsidR="00047BB5">
        <w:t>:</w:t>
      </w:r>
      <w:r w:rsidRPr="00E01EDD">
        <w:t xml:space="preserve"> can we put children or families in a bucket? </w:t>
      </w:r>
      <w:r w:rsidR="00047BB5">
        <w:t>Is there a child</w:t>
      </w:r>
      <w:r w:rsidRPr="00E01EDD">
        <w:t xml:space="preserve"> in need? Do they need a child protection plan</w:t>
      </w:r>
      <w:r w:rsidR="00047BB5">
        <w:t>,</w:t>
      </w:r>
      <w:r w:rsidRPr="00E01EDD">
        <w:t xml:space="preserve"> </w:t>
      </w:r>
      <w:r w:rsidRPr="00B059A1">
        <w:rPr>
          <w:i/>
          <w:iCs/>
        </w:rPr>
        <w:t>et cetera</w:t>
      </w:r>
      <w:r w:rsidRPr="00E01EDD">
        <w:t xml:space="preserve">? </w:t>
      </w:r>
      <w:bookmarkStart w:id="5" w:name="_Hlk130455920"/>
      <w:bookmarkStart w:id="6" w:name="_Hlk130455972"/>
      <w:r w:rsidRPr="00E01EDD">
        <w:t xml:space="preserve">Those are </w:t>
      </w:r>
      <w:r w:rsidR="00047BB5">
        <w:t>static categories</w:t>
      </w:r>
      <w:r w:rsidR="005C68F6">
        <w:t>, but</w:t>
      </w:r>
      <w:r w:rsidRPr="00E01EDD">
        <w:t xml:space="preserve"> </w:t>
      </w:r>
      <w:r w:rsidR="00047BB5">
        <w:t>people</w:t>
      </w:r>
      <w:r w:rsidR="008C698A">
        <w:t>’</w:t>
      </w:r>
      <w:r w:rsidR="00047BB5">
        <w:t>s lives</w:t>
      </w:r>
      <w:r>
        <w:t xml:space="preserve"> </w:t>
      </w:r>
      <w:r w:rsidR="005C68F6">
        <w:t xml:space="preserve">are </w:t>
      </w:r>
      <w:r w:rsidR="005C68F6">
        <w:t>complex</w:t>
      </w:r>
      <w:r w:rsidR="005C68F6">
        <w:t xml:space="preserve"> </w:t>
      </w:r>
      <w:r>
        <w:t>and we spend m</w:t>
      </w:r>
      <w:r w:rsidRPr="00E01EDD">
        <w:t>ore of our time dealing with the real complexities of people</w:t>
      </w:r>
      <w:r w:rsidR="008C698A">
        <w:t>’</w:t>
      </w:r>
      <w:r w:rsidRPr="00E01EDD">
        <w:t>s lives</w:t>
      </w:r>
      <w:r>
        <w:t>. W</w:t>
      </w:r>
      <w:r w:rsidRPr="00E01EDD">
        <w:t>e think th</w:t>
      </w:r>
      <w:r>
        <w:t>at the</w:t>
      </w:r>
      <w:r w:rsidRPr="00E01EDD">
        <w:t xml:space="preserve"> movemen</w:t>
      </w:r>
      <w:r>
        <w:t>t</w:t>
      </w:r>
      <w:r w:rsidRPr="00E01EDD">
        <w:t xml:space="preserve"> towards early help should deal with that.</w:t>
      </w:r>
      <w:bookmarkEnd w:id="5"/>
    </w:p>
    <w:p w:rsidR="008D60DB" w:rsidP="00E51B53">
      <w:pPr>
        <w:pStyle w:val="Answer"/>
      </w:pPr>
      <w:bookmarkEnd w:id="6"/>
      <w:r w:rsidRPr="00E01EDD">
        <w:t xml:space="preserve">We think </w:t>
      </w:r>
      <w:r w:rsidR="005C68F6">
        <w:t xml:space="preserve">that </w:t>
      </w:r>
      <w:r w:rsidRPr="00E01EDD">
        <w:t>the strategy is good at identifying the issues w</w:t>
      </w:r>
      <w:r w:rsidR="005C68F6">
        <w:t>h</w:t>
      </w:r>
      <w:r w:rsidRPr="00E01EDD">
        <w:t xml:space="preserve">ere the social care system adds to </w:t>
      </w:r>
      <w:r w:rsidR="00E979A3">
        <w:t xml:space="preserve">the </w:t>
      </w:r>
      <w:r w:rsidRPr="00E01EDD">
        <w:t>complexity in children</w:t>
      </w:r>
      <w:r w:rsidR="008C698A">
        <w:t>’</w:t>
      </w:r>
      <w:r w:rsidR="00E979A3">
        <w:t>s</w:t>
      </w:r>
      <w:r w:rsidRPr="00E01EDD">
        <w:t xml:space="preserve"> and families</w:t>
      </w:r>
      <w:r w:rsidR="008C698A">
        <w:t>’</w:t>
      </w:r>
      <w:r w:rsidRPr="00E01EDD">
        <w:t xml:space="preserve"> lives. As we have heard, </w:t>
      </w:r>
      <w:r w:rsidR="00941E59">
        <w:t xml:space="preserve">there are </w:t>
      </w:r>
      <w:r w:rsidRPr="00E01EDD">
        <w:t>very poor</w:t>
      </w:r>
      <w:r w:rsidR="00F033B6">
        <w:t>-</w:t>
      </w:r>
      <w:r w:rsidRPr="00E01EDD">
        <w:t xml:space="preserve">quality standards of care where children are moved </w:t>
      </w:r>
      <w:r w:rsidR="00941E59">
        <w:t>around; they are m</w:t>
      </w:r>
      <w:r w:rsidRPr="00E01EDD">
        <w:t>oved away from their homes</w:t>
      </w:r>
      <w:r w:rsidR="00941E59">
        <w:t>,</w:t>
      </w:r>
      <w:r w:rsidRPr="00E01EDD">
        <w:t xml:space="preserve"> often a very long way</w:t>
      </w:r>
      <w:r w:rsidR="00941E59">
        <w:t>,</w:t>
      </w:r>
      <w:r w:rsidRPr="00E01EDD">
        <w:t xml:space="preserve"> which challenges their existing relationships</w:t>
      </w:r>
      <w:r w:rsidR="00941E59">
        <w:t xml:space="preserve">. </w:t>
      </w:r>
    </w:p>
    <w:p w:rsidR="006337B4" w:rsidP="00E51B53">
      <w:pPr>
        <w:pStyle w:val="Answer"/>
      </w:pPr>
      <w:r>
        <w:t>There is a merry-go-round</w:t>
      </w:r>
      <w:r w:rsidRPr="00E01EDD" w:rsidR="00E01EDD">
        <w:t xml:space="preserve"> of services that people interact with </w:t>
      </w:r>
      <w:r w:rsidRPr="00E01EDD" w:rsidR="00E01EDD">
        <w:t>at the moment</w:t>
      </w:r>
      <w:r>
        <w:t xml:space="preserve"> that</w:t>
      </w:r>
      <w:r w:rsidRPr="00E01EDD" w:rsidR="00E01EDD">
        <w:t xml:space="preserve"> makes their lives feel complex</w:t>
      </w:r>
      <w:r>
        <w:t>. There is a</w:t>
      </w:r>
      <w:r w:rsidRPr="00E01EDD" w:rsidR="00E01EDD">
        <w:t xml:space="preserve"> lack of support for care leavers</w:t>
      </w:r>
      <w:r w:rsidR="008D60DB">
        <w:t>,</w:t>
      </w:r>
      <w:r w:rsidRPr="00E01EDD" w:rsidR="00E01EDD">
        <w:t xml:space="preserve"> so</w:t>
      </w:r>
      <w:r>
        <w:t xml:space="preserve"> they are then dealing</w:t>
      </w:r>
      <w:r w:rsidRPr="00E01EDD" w:rsidR="00E01EDD">
        <w:t xml:space="preserve"> with additional challenges on top of the complexities they have experienced in childhood</w:t>
      </w:r>
      <w:r>
        <w:t>.</w:t>
      </w:r>
    </w:p>
    <w:p w:rsidR="0071452D" w:rsidP="00E51B53">
      <w:pPr>
        <w:pStyle w:val="Answer"/>
      </w:pPr>
      <w:r>
        <w:t xml:space="preserve">There are </w:t>
      </w:r>
      <w:r w:rsidRPr="00E01EDD" w:rsidR="00E01EDD">
        <w:t>areas where the system has not done enough to respond to those complexities</w:t>
      </w:r>
      <w:r>
        <w:t>. There are t</w:t>
      </w:r>
      <w:r w:rsidRPr="00E01EDD" w:rsidR="00E01EDD">
        <w:t>wo specific ones and one general one.</w:t>
      </w:r>
      <w:r w:rsidRPr="00694672" w:rsidR="00694672">
        <w:t xml:space="preserve"> One specific one</w:t>
      </w:r>
      <w:r>
        <w:t xml:space="preserve"> is that</w:t>
      </w:r>
      <w:r w:rsidRPr="00694672" w:rsidR="00694672">
        <w:t xml:space="preserve"> we do not think </w:t>
      </w:r>
      <w:r w:rsidR="008D60DB">
        <w:t xml:space="preserve">that </w:t>
      </w:r>
      <w:r w:rsidRPr="00694672" w:rsidR="00694672">
        <w:t xml:space="preserve">the strategy says enough about the calamity that is the provision of placements or homes for children in care. The </w:t>
      </w:r>
      <w:r>
        <w:t xml:space="preserve">CMA called </w:t>
      </w:r>
      <w:r w:rsidRPr="00694672" w:rsidR="00694672">
        <w:t>th</w:t>
      </w:r>
      <w:r>
        <w:t>e</w:t>
      </w:r>
      <w:r w:rsidRPr="00694672" w:rsidR="00694672">
        <w:t xml:space="preserve"> market </w:t>
      </w:r>
      <w:r w:rsidR="007A4242">
        <w:t>‘</w:t>
      </w:r>
      <w:r w:rsidRPr="00694672" w:rsidR="00694672">
        <w:t>dysfunctional</w:t>
      </w:r>
      <w:r w:rsidR="007A4242">
        <w:t>’</w:t>
      </w:r>
      <w:r w:rsidRPr="00694672" w:rsidR="00694672">
        <w:t xml:space="preserve">. We know this is a key driver </w:t>
      </w:r>
      <w:r>
        <w:t xml:space="preserve">of </w:t>
      </w:r>
      <w:r w:rsidRPr="00694672" w:rsidR="00694672">
        <w:t>funding costs in the system and for local authorities more generally</w:t>
      </w:r>
      <w:r w:rsidR="00694672">
        <w:t>.</w:t>
      </w:r>
      <w:r w:rsidRPr="00694672" w:rsidR="00694672">
        <w:t xml:space="preserve"> </w:t>
      </w:r>
      <w:r w:rsidRPr="00694672" w:rsidR="00694672">
        <w:t>At the moment</w:t>
      </w:r>
      <w:r>
        <w:t>,</w:t>
      </w:r>
      <w:r w:rsidRPr="00021BEE" w:rsidR="00021BEE">
        <w:t xml:space="preserve"> the proposal to run two regional care co</w:t>
      </w:r>
      <w:r>
        <w:t>-</w:t>
      </w:r>
      <w:r w:rsidRPr="00021BEE" w:rsidR="00021BEE">
        <w:t xml:space="preserve">operative </w:t>
      </w:r>
      <w:r>
        <w:t>path</w:t>
      </w:r>
      <w:r w:rsidRPr="00021BEE" w:rsidR="00021BEE">
        <w:t>finders is pretty minimal</w:t>
      </w:r>
      <w:r w:rsidR="00021BEE">
        <w:t xml:space="preserve">. </w:t>
      </w:r>
      <w:r>
        <w:t>W</w:t>
      </w:r>
      <w:r w:rsidRPr="00021BEE" w:rsidR="00021BEE">
        <w:t>e could easily be sitting here in three years or four years</w:t>
      </w:r>
      <w:r>
        <w:t>,</w:t>
      </w:r>
      <w:r w:rsidRPr="00021BEE" w:rsidR="00021BEE">
        <w:t xml:space="preserve"> potentially longer</w:t>
      </w:r>
      <w:r>
        <w:t>,</w:t>
      </w:r>
      <w:r w:rsidRPr="00021BEE" w:rsidR="00021BEE">
        <w:t xml:space="preserve"> with the same problems facing children and families and the system.</w:t>
      </w:r>
    </w:p>
    <w:p w:rsidR="00E51B53" w:rsidP="00E51B53">
      <w:pPr>
        <w:pStyle w:val="Answer"/>
      </w:pPr>
      <w:r w:rsidRPr="00021BEE">
        <w:t>A second area</w:t>
      </w:r>
      <w:r w:rsidR="0071452D">
        <w:t>,</w:t>
      </w:r>
      <w:r w:rsidRPr="00021BEE">
        <w:t xml:space="preserve"> which is much less well known</w:t>
      </w:r>
      <w:r w:rsidR="004B6045">
        <w:t>,</w:t>
      </w:r>
      <w:r w:rsidRPr="00021BEE">
        <w:t xml:space="preserve"> is reunification. The most common way for a child to leave care is to move back with the family from whom they were removed in the first place</w:t>
      </w:r>
      <w:r w:rsidR="004B6045">
        <w:t>. A</w:t>
      </w:r>
      <w:r w:rsidRPr="00021BEE">
        <w:t>round 10,000 children a year are referred to as reunified</w:t>
      </w:r>
      <w:r w:rsidR="00AF2445">
        <w:t xml:space="preserve">, but that is </w:t>
      </w:r>
      <w:r w:rsidRPr="00021BEE">
        <w:t xml:space="preserve">often a missing experience and both the care review and the </w:t>
      </w:r>
      <w:r w:rsidR="00AF2445">
        <w:t>G</w:t>
      </w:r>
      <w:r w:rsidRPr="00021BEE">
        <w:t>overn</w:t>
      </w:r>
      <w:r w:rsidR="00AF2445">
        <w:t>ment</w:t>
      </w:r>
      <w:r w:rsidR="008C698A">
        <w:t>’</w:t>
      </w:r>
      <w:r w:rsidR="00AF2445">
        <w:t>s</w:t>
      </w:r>
      <w:r w:rsidRPr="00021BEE">
        <w:t xml:space="preserve"> implementation strategy missed that completely. That is </w:t>
      </w:r>
      <w:r w:rsidR="00AF2445">
        <w:t>o</w:t>
      </w:r>
      <w:r w:rsidRPr="00021BEE">
        <w:t xml:space="preserve">ne of the complexities </w:t>
      </w:r>
      <w:r w:rsidR="008D60DB">
        <w:t xml:space="preserve">that </w:t>
      </w:r>
      <w:r w:rsidRPr="00021BEE">
        <w:t>is caused by that dynamic nature of social care</w:t>
      </w:r>
      <w:r w:rsidR="00AF2445">
        <w:t>. Y</w:t>
      </w:r>
      <w:r w:rsidRPr="00021BEE">
        <w:t xml:space="preserve">ou are neither in </w:t>
      </w:r>
      <w:r w:rsidR="00AF2445">
        <w:t xml:space="preserve">care </w:t>
      </w:r>
      <w:r w:rsidR="008D60DB">
        <w:t>n</w:t>
      </w:r>
      <w:r w:rsidR="00AF2445">
        <w:t>or</w:t>
      </w:r>
      <w:r w:rsidRPr="00021BEE">
        <w:t xml:space="preserve"> out of it</w:t>
      </w:r>
      <w:r w:rsidR="00AF2445">
        <w:t xml:space="preserve">; </w:t>
      </w:r>
      <w:r w:rsidRPr="00021BEE">
        <w:t xml:space="preserve">people move in and out of the care system </w:t>
      </w:r>
      <w:r w:rsidR="008D60DB">
        <w:t xml:space="preserve">through </w:t>
      </w:r>
      <w:r w:rsidRPr="00021BEE">
        <w:t>their childhood</w:t>
      </w:r>
      <w:r>
        <w:t>.</w:t>
      </w:r>
    </w:p>
    <w:p w:rsidR="00B3620B" w:rsidP="00E51B53">
      <w:pPr>
        <w:pStyle w:val="Answer"/>
      </w:pPr>
      <w:r>
        <w:t>A final point—we heard a bit about it—is whether there is enough</w:t>
      </w:r>
      <w:r w:rsidRPr="003446E7" w:rsidR="003446E7">
        <w:t xml:space="preserve"> focus on the need for cultural change in the system and that accountability</w:t>
      </w:r>
      <w:r>
        <w:t xml:space="preserve">, which is </w:t>
      </w:r>
      <w:r w:rsidRPr="003446E7" w:rsidR="003446E7">
        <w:t xml:space="preserve">obviously missing </w:t>
      </w:r>
      <w:r w:rsidRPr="003446E7" w:rsidR="003446E7">
        <w:t>at the moment</w:t>
      </w:r>
      <w:r w:rsidR="008D60DB">
        <w:t>.</w:t>
      </w:r>
      <w:r w:rsidRPr="003446E7" w:rsidR="003446E7">
        <w:t xml:space="preserve"> </w:t>
      </w:r>
      <w:r>
        <w:t>Y</w:t>
      </w:r>
      <w:r w:rsidRPr="003446E7" w:rsidR="003446E7">
        <w:t xml:space="preserve">ou will </w:t>
      </w:r>
      <w:r w:rsidRPr="003446E7" w:rsidR="003446E7">
        <w:t xml:space="preserve">be well aware </w:t>
      </w:r>
      <w:r>
        <w:t>that</w:t>
      </w:r>
      <w:r>
        <w:t xml:space="preserve"> </w:t>
      </w:r>
      <w:r w:rsidRPr="003446E7" w:rsidR="003446E7">
        <w:t>the longer away from the initial review you get</w:t>
      </w:r>
      <w:r w:rsidR="008D60DB">
        <w:t>,</w:t>
      </w:r>
      <w:r w:rsidRPr="003446E7" w:rsidR="003446E7">
        <w:t xml:space="preserve"> the memories of the problems fade and attention moves towards the problems of implementation</w:t>
      </w:r>
      <w:r w:rsidR="00A27678">
        <w:t>. H</w:t>
      </w:r>
      <w:r w:rsidRPr="003446E7" w:rsidR="003446E7">
        <w:t xml:space="preserve">ow do we keep that focus </w:t>
      </w:r>
      <w:r w:rsidR="00A27678">
        <w:t xml:space="preserve">on </w:t>
      </w:r>
      <w:r w:rsidRPr="003446E7" w:rsidR="003446E7">
        <w:t>authorities</w:t>
      </w:r>
      <w:r w:rsidR="00A27678">
        <w:t xml:space="preserve">? People with </w:t>
      </w:r>
      <w:r w:rsidR="008D60DB">
        <w:t xml:space="preserve">corporate parenting </w:t>
      </w:r>
      <w:r w:rsidR="00A27678">
        <w:t>responsibilities really are not living up to the job that they are</w:t>
      </w:r>
      <w:r w:rsidRPr="003446E7" w:rsidR="003446E7">
        <w:t xml:space="preserve"> supposed to be doing.</w:t>
      </w:r>
    </w:p>
    <w:p w:rsidR="008D60DB" w:rsidP="008D60DB">
      <w:pPr>
        <w:pStyle w:val="Remark"/>
      </w:pPr>
      <w:r w:rsidRPr="008D60DB">
        <w:rPr>
          <w:b/>
        </w:rPr>
        <w:t>Lord Shipley:</w:t>
      </w:r>
      <w:r>
        <w:t xml:space="preserve"> </w:t>
      </w:r>
      <w:r w:rsidRPr="00B3620B">
        <w:t xml:space="preserve">I would like </w:t>
      </w:r>
      <w:r>
        <w:t xml:space="preserve">to ask </w:t>
      </w:r>
      <w:r w:rsidR="00815D67">
        <w:t>C</w:t>
      </w:r>
      <w:r w:rsidRPr="00B3620B">
        <w:t>athy and Anne</w:t>
      </w:r>
      <w:r w:rsidR="00815D67">
        <w:t>-</w:t>
      </w:r>
      <w:r w:rsidRPr="00B3620B">
        <w:t xml:space="preserve">Marie some </w:t>
      </w:r>
      <w:r w:rsidRPr="00B3620B">
        <w:t>supplementaries</w:t>
      </w:r>
      <w:r w:rsidR="00815D67">
        <w:t xml:space="preserve">. If I say </w:t>
      </w:r>
      <w:r w:rsidRPr="00B3620B">
        <w:t>what they are</w:t>
      </w:r>
      <w:r>
        <w:t>,</w:t>
      </w:r>
      <w:r w:rsidRPr="00B3620B">
        <w:t xml:space="preserve"> you might build them into your reply to the question I</w:t>
      </w:r>
      <w:r w:rsidR="00815D67">
        <w:t xml:space="preserve"> a</w:t>
      </w:r>
      <w:r w:rsidRPr="00B3620B">
        <w:t>m going to ask</w:t>
      </w:r>
      <w:r w:rsidR="00815D67">
        <w:t xml:space="preserve">. </w:t>
      </w:r>
    </w:p>
    <w:p w:rsidR="008D60DB" w:rsidP="008D60DB">
      <w:pPr>
        <w:pStyle w:val="Remark"/>
      </w:pPr>
      <w:r>
        <w:t>I</w:t>
      </w:r>
      <w:r w:rsidRPr="00B3620B" w:rsidR="00B3620B">
        <w:t xml:space="preserve"> was very struck by your description</w:t>
      </w:r>
      <w:r>
        <w:t>, Cathy,</w:t>
      </w:r>
      <w:r w:rsidRPr="00B3620B" w:rsidR="00B3620B">
        <w:t xml:space="preserve"> of the problems of kinship care, if I understood correctly</w:t>
      </w:r>
      <w:r>
        <w:t>:</w:t>
      </w:r>
      <w:r>
        <w:t xml:space="preserve"> </w:t>
      </w:r>
      <w:r w:rsidR="00F03D80">
        <w:t>there was</w:t>
      </w:r>
      <w:r w:rsidRPr="00B3620B" w:rsidR="00B3620B">
        <w:t xml:space="preserve"> 50%</w:t>
      </w:r>
      <w:r w:rsidR="00F03D80">
        <w:t xml:space="preserve"> at</w:t>
      </w:r>
      <w:r w:rsidRPr="00B3620B" w:rsidR="00B3620B">
        <w:t xml:space="preserve"> work</w:t>
      </w:r>
      <w:r w:rsidR="00F03D80">
        <w:t>; it is a postcode lottery</w:t>
      </w:r>
      <w:r>
        <w:t>;</w:t>
      </w:r>
      <w:r w:rsidR="00F03D80">
        <w:t xml:space="preserve"> and some have heartbreak. There is also loss of hardship support from other </w:t>
      </w:r>
      <w:r w:rsidRPr="00B3620B" w:rsidR="00B3620B">
        <w:t xml:space="preserve">funding </w:t>
      </w:r>
      <w:r w:rsidRPr="00B3620B" w:rsidR="00B3620B">
        <w:t>sources</w:t>
      </w:r>
      <w:r w:rsidR="00F03D80">
        <w:t>,</w:t>
      </w:r>
      <w:r w:rsidRPr="00B3620B" w:rsidR="00B3620B">
        <w:t xml:space="preserve"> because</w:t>
      </w:r>
      <w:r w:rsidRPr="00B3620B" w:rsidR="00B3620B">
        <w:t xml:space="preserve"> the multiagency working is not joined up. Anne</w:t>
      </w:r>
      <w:r w:rsidR="00AF7D20">
        <w:t>-</w:t>
      </w:r>
      <w:r w:rsidRPr="00B3620B" w:rsidR="00B3620B">
        <w:t>Marie</w:t>
      </w:r>
      <w:r w:rsidR="00AF7D20">
        <w:t>,</w:t>
      </w:r>
      <w:r w:rsidRPr="00B3620B" w:rsidR="00B3620B">
        <w:t xml:space="preserve"> you told us what I think we already know</w:t>
      </w:r>
      <w:r>
        <w:t>—</w:t>
      </w:r>
      <w:r w:rsidRPr="00B3620B" w:rsidR="00B3620B">
        <w:t xml:space="preserve">that </w:t>
      </w:r>
      <w:r w:rsidR="008C698A">
        <w:t xml:space="preserve">it is very difficult for </w:t>
      </w:r>
      <w:r w:rsidRPr="00B3620B" w:rsidR="00B3620B">
        <w:t xml:space="preserve">the multiagency approach to function </w:t>
      </w:r>
      <w:r w:rsidR="00AF7D20">
        <w:t>e</w:t>
      </w:r>
      <w:r w:rsidRPr="00B3620B" w:rsidR="00B3620B">
        <w:t>ffectively for everybody</w:t>
      </w:r>
      <w:r w:rsidR="00AF7D20">
        <w:t xml:space="preserve">. Any </w:t>
      </w:r>
      <w:r w:rsidRPr="00B3620B" w:rsidR="00B3620B">
        <w:t>further comments you can give us on</w:t>
      </w:r>
      <w:r w:rsidR="00AF7D20">
        <w:t xml:space="preserve"> that </w:t>
      </w:r>
      <w:r w:rsidRPr="00B3620B" w:rsidR="00B3620B">
        <w:t xml:space="preserve">I would find useful. </w:t>
      </w:r>
    </w:p>
    <w:p w:rsidR="00B3620B" w:rsidP="008D60DB">
      <w:pPr>
        <w:pStyle w:val="Remark"/>
      </w:pPr>
      <w:r w:rsidRPr="00B3620B">
        <w:t>I want to look first at the period before decisions are made</w:t>
      </w:r>
      <w:r w:rsidR="00AF7D20">
        <w:t xml:space="preserve"> </w:t>
      </w:r>
      <w:r w:rsidRPr="00B3620B">
        <w:t xml:space="preserve">about children </w:t>
      </w:r>
      <w:r w:rsidR="00AF7D20">
        <w:t xml:space="preserve">being </w:t>
      </w:r>
      <w:r w:rsidRPr="00B3620B">
        <w:t>taken</w:t>
      </w:r>
      <w:r w:rsidR="00AF7D20">
        <w:t xml:space="preserve"> into care. </w:t>
      </w:r>
      <w:r w:rsidR="009D6CE2">
        <w:t xml:space="preserve">Could you give us </w:t>
      </w:r>
      <w:r w:rsidRPr="00B3620B">
        <w:t xml:space="preserve">your views on the </w:t>
      </w:r>
      <w:r w:rsidR="009D6CE2">
        <w:t>G</w:t>
      </w:r>
      <w:r w:rsidRPr="00B3620B">
        <w:t>overnment</w:t>
      </w:r>
      <w:r w:rsidR="008C698A">
        <w:t>’</w:t>
      </w:r>
      <w:r w:rsidRPr="00B3620B">
        <w:t>s measures to support children and families before they come into care</w:t>
      </w:r>
      <w:r w:rsidR="009D6CE2">
        <w:t xml:space="preserve">? Joe, </w:t>
      </w:r>
      <w:r w:rsidR="008D60DB">
        <w:t>w</w:t>
      </w:r>
      <w:r w:rsidR="009D6CE2">
        <w:t xml:space="preserve">hat </w:t>
      </w:r>
      <w:r w:rsidRPr="00B3620B">
        <w:t xml:space="preserve">do you think of the </w:t>
      </w:r>
      <w:r w:rsidR="009D6CE2">
        <w:t>G</w:t>
      </w:r>
      <w:r w:rsidRPr="00B3620B">
        <w:t>overnment</w:t>
      </w:r>
      <w:r w:rsidR="008C698A">
        <w:t>’</w:t>
      </w:r>
      <w:r w:rsidRPr="00B3620B">
        <w:t>s plans to support children and families before a decision is made</w:t>
      </w:r>
      <w:r w:rsidR="009D6CE2">
        <w:t>?</w:t>
      </w:r>
    </w:p>
    <w:p w:rsidR="008D60DB" w:rsidP="00B3620B">
      <w:pPr>
        <w:pStyle w:val="Answer"/>
      </w:pPr>
      <w:r w:rsidRPr="00B3620B">
        <w:rPr>
          <w:b/>
          <w:i/>
        </w:rPr>
        <w:t>Joe Lane:</w:t>
      </w:r>
      <w:r>
        <w:t xml:space="preserve"> </w:t>
      </w:r>
      <w:r w:rsidR="000A6109">
        <w:t>W</w:t>
      </w:r>
      <w:r w:rsidRPr="00B3620B">
        <w:t>e think</w:t>
      </w:r>
      <w:r w:rsidR="000A6109">
        <w:t xml:space="preserve"> that the strategy on this</w:t>
      </w:r>
      <w:r w:rsidRPr="00B3620B">
        <w:t xml:space="preserve"> is quite strong</w:t>
      </w:r>
      <w:r>
        <w:t>—the theory of it</w:t>
      </w:r>
      <w:r w:rsidR="000A6109">
        <w:t>. A</w:t>
      </w:r>
      <w:r w:rsidRPr="00B3620B">
        <w:t>lthough the review proposed the new family he</w:t>
      </w:r>
      <w:r w:rsidR="000A6109">
        <w:t>lp</w:t>
      </w:r>
      <w:r w:rsidRPr="00B3620B">
        <w:t xml:space="preserve"> teams</w:t>
      </w:r>
      <w:r w:rsidR="000A6109">
        <w:t>,</w:t>
      </w:r>
      <w:r w:rsidRPr="00B3620B">
        <w:t xml:space="preserve"> the strategy proposes to do that in</w:t>
      </w:r>
      <w:r w:rsidR="009A47A4">
        <w:t xml:space="preserve"> nine to</w:t>
      </w:r>
      <w:r w:rsidRPr="00B3620B">
        <w:t xml:space="preserve"> 12</w:t>
      </w:r>
      <w:r w:rsidR="009A47A4">
        <w:t xml:space="preserve"> pathfinders in </w:t>
      </w:r>
      <w:r w:rsidRPr="00B3620B">
        <w:t>local authorit</w:t>
      </w:r>
      <w:r w:rsidR="009A47A4">
        <w:t xml:space="preserve">ies. Crucially, </w:t>
      </w:r>
      <w:r w:rsidRPr="00B3620B">
        <w:t>those family he</w:t>
      </w:r>
      <w:r w:rsidR="009A47A4">
        <w:t xml:space="preserve">lp </w:t>
      </w:r>
      <w:r w:rsidRPr="00B3620B">
        <w:t>teams are envisaged</w:t>
      </w:r>
      <w:r w:rsidR="009A47A4">
        <w:t xml:space="preserve">, on our </w:t>
      </w:r>
      <w:r w:rsidRPr="00B3620B">
        <w:t>reading of it</w:t>
      </w:r>
      <w:r w:rsidR="009A47A4">
        <w:t>,</w:t>
      </w:r>
      <w:r w:rsidRPr="00B3620B">
        <w:t xml:space="preserve"> as</w:t>
      </w:r>
      <w:r w:rsidR="009A47A4">
        <w:t xml:space="preserve"> being</w:t>
      </w:r>
      <w:r w:rsidRPr="00B3620B">
        <w:t xml:space="preserve"> interdisciplinary teams</w:t>
      </w:r>
      <w:r w:rsidR="007441D7">
        <w:t>,</w:t>
      </w:r>
      <w:r w:rsidRPr="00B3620B">
        <w:t xml:space="preserve"> or </w:t>
      </w:r>
      <w:r w:rsidR="008C698A">
        <w:t>multiagency</w:t>
      </w:r>
      <w:r w:rsidRPr="00B3620B">
        <w:t xml:space="preserve"> teams. How do we get the children and families to build relationships with a clear institution that owns that relationship and responsibility</w:t>
      </w:r>
      <w:r w:rsidR="007441D7">
        <w:t>?</w:t>
      </w:r>
      <w:r w:rsidRPr="00B3620B">
        <w:t xml:space="preserve"> </w:t>
      </w:r>
      <w:r w:rsidR="007441D7">
        <w:t>H</w:t>
      </w:r>
      <w:r w:rsidRPr="00B3620B">
        <w:t xml:space="preserve">ow do we help this family </w:t>
      </w:r>
      <w:r>
        <w:t xml:space="preserve">to </w:t>
      </w:r>
      <w:r w:rsidRPr="00B3620B">
        <w:t xml:space="preserve">avoid further intervention in the social care system? </w:t>
      </w:r>
    </w:p>
    <w:p w:rsidR="00A51068" w:rsidP="00B3620B">
      <w:pPr>
        <w:pStyle w:val="Answer"/>
      </w:pPr>
      <w:r w:rsidRPr="00B3620B">
        <w:t xml:space="preserve">Crucially, it addresses two quite distinct problems. The first problem is </w:t>
      </w:r>
      <w:r w:rsidR="007441D7">
        <w:t xml:space="preserve">baked </w:t>
      </w:r>
      <w:r w:rsidRPr="00B3620B">
        <w:t xml:space="preserve">in the Children Act: what is the obligation of the local authority when </w:t>
      </w:r>
      <w:r w:rsidR="007441D7">
        <w:t>a child</w:t>
      </w:r>
      <w:r w:rsidRPr="00B3620B">
        <w:t xml:space="preserve"> under </w:t>
      </w:r>
      <w:r w:rsidR="008C698A">
        <w:t>Section 17</w:t>
      </w:r>
      <w:r w:rsidR="0093104C">
        <w:t xml:space="preserve"> is</w:t>
      </w:r>
      <w:r w:rsidRPr="00B3620B">
        <w:t xml:space="preserve"> in need? The propos</w:t>
      </w:r>
      <w:r w:rsidR="0093104C">
        <w:t>al</w:t>
      </w:r>
      <w:r w:rsidRPr="00B3620B">
        <w:t xml:space="preserve"> is that these family help teams will owe specific obligations to children once they are in need</w:t>
      </w:r>
      <w:r w:rsidR="0093104C">
        <w:t>, whereas</w:t>
      </w:r>
      <w:r w:rsidRPr="00B3620B">
        <w:t xml:space="preserve"> </w:t>
      </w:r>
      <w:r w:rsidRPr="00B3620B">
        <w:t xml:space="preserve">that is quite unclear </w:t>
      </w:r>
      <w:r w:rsidRPr="00B3620B">
        <w:t>at the moment</w:t>
      </w:r>
      <w:r w:rsidRPr="00B3620B">
        <w:t xml:space="preserve"> in the current legislative or statutory framework</w:t>
      </w:r>
      <w:r>
        <w:t xml:space="preserve">. </w:t>
      </w:r>
      <w:r w:rsidR="006C4D0A">
        <w:t>W</w:t>
      </w:r>
      <w:r w:rsidRPr="00B3620B">
        <w:t xml:space="preserve">hat ends up happening is that </w:t>
      </w:r>
      <w:r w:rsidR="006C4D0A">
        <w:t>a</w:t>
      </w:r>
      <w:r w:rsidRPr="00B3620B">
        <w:t xml:space="preserve"> child becomes in </w:t>
      </w:r>
      <w:r w:rsidRPr="00B3620B">
        <w:t>need</w:t>
      </w:r>
      <w:r w:rsidRPr="00B3620B">
        <w:t xml:space="preserve"> and nothing really happens</w:t>
      </w:r>
      <w:r w:rsidR="006C4D0A">
        <w:t xml:space="preserve">. </w:t>
      </w:r>
    </w:p>
    <w:p w:rsidR="00B3620B" w:rsidP="00B3620B">
      <w:pPr>
        <w:pStyle w:val="Answer"/>
      </w:pPr>
      <w:r>
        <w:t>From Action for Children</w:t>
      </w:r>
      <w:r w:rsidR="008C698A">
        <w:t>’</w:t>
      </w:r>
      <w:r>
        <w:t xml:space="preserve">s </w:t>
      </w:r>
      <w:r w:rsidRPr="00B3620B">
        <w:t>perspective</w:t>
      </w:r>
      <w:r>
        <w:t>,</w:t>
      </w:r>
      <w:r w:rsidRPr="00B3620B">
        <w:t xml:space="preserve"> one thing we experience is that we support a child or family before they are categorised</w:t>
      </w:r>
      <w:r>
        <w:t xml:space="preserve"> as</w:t>
      </w:r>
      <w:r w:rsidRPr="00B3620B">
        <w:t xml:space="preserve"> in need. We might do some quite in-depth work with them. We refer them to</w:t>
      </w:r>
      <w:r>
        <w:t xml:space="preserve"> a</w:t>
      </w:r>
      <w:r w:rsidRPr="00B3620B">
        <w:t xml:space="preserve"> local authority because we think the issues have become worse</w:t>
      </w:r>
      <w:r>
        <w:t>,</w:t>
      </w:r>
      <w:r w:rsidRPr="00B3620B">
        <w:t xml:space="preserve"> and they report back to us in</w:t>
      </w:r>
      <w:r>
        <w:t xml:space="preserve">, </w:t>
      </w:r>
      <w:r w:rsidRPr="00B3620B">
        <w:t>say</w:t>
      </w:r>
      <w:r>
        <w:t>,</w:t>
      </w:r>
      <w:r w:rsidRPr="00B3620B">
        <w:t xml:space="preserve"> 12 months</w:t>
      </w:r>
      <w:r>
        <w:t xml:space="preserve"> or so</w:t>
      </w:r>
      <w:r w:rsidR="00495C83">
        <w:t>. That child, having</w:t>
      </w:r>
      <w:r w:rsidRPr="00B3620B">
        <w:t xml:space="preserve"> been a child in need</w:t>
      </w:r>
      <w:r w:rsidR="00495C83">
        <w:t xml:space="preserve">, has not </w:t>
      </w:r>
      <w:r w:rsidRPr="00B3620B">
        <w:t>received any support</w:t>
      </w:r>
      <w:r w:rsidR="00495C83">
        <w:t>.</w:t>
      </w:r>
      <w:r w:rsidRPr="00B3620B">
        <w:t xml:space="preserve"> We think that real focus on family </w:t>
      </w:r>
      <w:r w:rsidR="008D5689">
        <w:t>help</w:t>
      </w:r>
      <w:r w:rsidRPr="00B3620B">
        <w:t xml:space="preserve"> teams providing support to children in need is</w:t>
      </w:r>
      <w:r w:rsidR="00DE47BD">
        <w:t xml:space="preserve"> one</w:t>
      </w:r>
      <w:r w:rsidRPr="00B3620B">
        <w:t xml:space="preserve"> area</w:t>
      </w:r>
      <w:r w:rsidR="00DE47BD">
        <w:t xml:space="preserve"> where there can be </w:t>
      </w:r>
      <w:r w:rsidRPr="00B3620B">
        <w:t>added clarity.</w:t>
      </w:r>
    </w:p>
    <w:p w:rsidR="00A51068" w:rsidP="00B3620B">
      <w:pPr>
        <w:pStyle w:val="Answer"/>
      </w:pPr>
      <w:r w:rsidRPr="00B3620B">
        <w:t>Related to that</w:t>
      </w:r>
      <w:r>
        <w:t>,</w:t>
      </w:r>
      <w:r w:rsidRPr="00B3620B">
        <w:t xml:space="preserve"> and because of that problem, over the past decade </w:t>
      </w:r>
      <w:r w:rsidR="008E0D86">
        <w:t xml:space="preserve">or so </w:t>
      </w:r>
      <w:r w:rsidRPr="00B3620B">
        <w:t>this new</w:t>
      </w:r>
      <w:r w:rsidR="008E0D86">
        <w:t>ish</w:t>
      </w:r>
      <w:r w:rsidRPr="00B3620B">
        <w:t xml:space="preserve"> area of early help has emerged partly as a response to the problems of delivering </w:t>
      </w:r>
      <w:r w:rsidR="008C698A">
        <w:t>Section 17</w:t>
      </w:r>
      <w:r w:rsidRPr="00B3620B">
        <w:t xml:space="preserve">. That has created additional confusion. </w:t>
      </w:r>
      <w:r w:rsidRPr="00B3620B">
        <w:t>At the moment</w:t>
      </w:r>
      <w:r w:rsidR="008E0D86">
        <w:t>,</w:t>
      </w:r>
      <w:r w:rsidRPr="00B3620B">
        <w:t xml:space="preserve"> in some local authorities one in six children are receiving it</w:t>
      </w:r>
      <w:r w:rsidR="008E0D86">
        <w:t>; i</w:t>
      </w:r>
      <w:r w:rsidRPr="00C0353D" w:rsidR="00C0353D">
        <w:t>n other local authorities</w:t>
      </w:r>
      <w:r>
        <w:t>,</w:t>
      </w:r>
      <w:r w:rsidRPr="00C0353D" w:rsidR="00C0353D">
        <w:t xml:space="preserve"> it is one in 150</w:t>
      </w:r>
      <w:r w:rsidR="00C0353D">
        <w:t xml:space="preserve">. It is a public service </w:t>
      </w:r>
      <w:r>
        <w:t xml:space="preserve">that </w:t>
      </w:r>
      <w:r w:rsidR="00C0353D">
        <w:t>looks completely different</w:t>
      </w:r>
      <w:r>
        <w:t xml:space="preserve"> </w:t>
      </w:r>
      <w:r w:rsidR="00C0353D">
        <w:t>depending on where you are around the country. There is at least the kernel of a proposal from government to say</w:t>
      </w:r>
      <w:r>
        <w:t xml:space="preserve">, </w:t>
      </w:r>
      <w:r w:rsidR="007E1134">
        <w:t>‘</w:t>
      </w:r>
      <w:r>
        <w:t>We</w:t>
      </w:r>
      <w:r w:rsidR="00C0353D">
        <w:t xml:space="preserve"> are going to provide policy clarity on what helps a child in need </w:t>
      </w:r>
      <w:r w:rsidR="0099404A">
        <w:t>of</w:t>
      </w:r>
      <w:r w:rsidR="00C0353D">
        <w:t xml:space="preserve"> support</w:t>
      </w:r>
      <w:r w:rsidR="007E1134">
        <w:t>’</w:t>
      </w:r>
      <w:r w:rsidR="00C0353D">
        <w:t xml:space="preserve">, and </w:t>
      </w:r>
      <w:r w:rsidR="008C698A">
        <w:t>we hope</w:t>
      </w:r>
      <w:r w:rsidR="00C0353D">
        <w:t xml:space="preserve"> that should mean there is less need for this additional early help category. </w:t>
      </w:r>
    </w:p>
    <w:p w:rsidR="003446E7" w:rsidP="00B3620B">
      <w:pPr>
        <w:pStyle w:val="Answer"/>
      </w:pPr>
      <w:r>
        <w:t>People in this room will know</w:t>
      </w:r>
      <w:r w:rsidR="0099404A">
        <w:t xml:space="preserve"> that</w:t>
      </w:r>
      <w:r>
        <w:t xml:space="preserve"> many of these changes are not new; we have been grappling with this issue of whether we prevent or protect, and how do we balance the resources of </w:t>
      </w:r>
      <w:r w:rsidR="008C698A">
        <w:t>Section 17</w:t>
      </w:r>
      <w:r>
        <w:t xml:space="preserve"> versus </w:t>
      </w:r>
      <w:r w:rsidR="008C698A">
        <w:t>Section 47</w:t>
      </w:r>
      <w:r>
        <w:t xml:space="preserve"> support? One thing that has happened in the past decade or so is that there is a bit of a consensus around what that means. </w:t>
      </w:r>
      <w:r w:rsidR="00A51068">
        <w:t>W</w:t>
      </w:r>
      <w:r>
        <w:t xml:space="preserve">e cannot rely on universal services to do the specific safeguarding work that should be </w:t>
      </w:r>
      <w:r w:rsidR="0042093A">
        <w:t>happening for children and families at risk of going into care</w:t>
      </w:r>
      <w:r w:rsidR="00635520">
        <w:t>. T</w:t>
      </w:r>
      <w:r w:rsidR="0042093A">
        <w:t xml:space="preserve">he family </w:t>
      </w:r>
      <w:r w:rsidR="008D5689">
        <w:t>help</w:t>
      </w:r>
      <w:r w:rsidR="0042093A">
        <w:t xml:space="preserve"> teams should </w:t>
      </w:r>
      <w:r w:rsidR="00635520">
        <w:t>be</w:t>
      </w:r>
      <w:r w:rsidR="0042093A">
        <w:t xml:space="preserve"> really dedicated resources to say, </w:t>
      </w:r>
      <w:r w:rsidR="002E7CD1">
        <w:t>‘</w:t>
      </w:r>
      <w:r w:rsidR="0042093A">
        <w:t>That is a family at risk of social care intervention</w:t>
      </w:r>
      <w:r w:rsidR="008C698A">
        <w:t>.</w:t>
      </w:r>
      <w:r w:rsidR="0042093A">
        <w:t xml:space="preserve"> </w:t>
      </w:r>
      <w:r w:rsidR="008C698A">
        <w:t>I</w:t>
      </w:r>
      <w:r w:rsidR="0042093A">
        <w:t>t needs specific support</w:t>
      </w:r>
      <w:r w:rsidR="002E7CD1">
        <w:t>’</w:t>
      </w:r>
      <w:r w:rsidR="0042093A">
        <w:t>.</w:t>
      </w:r>
    </w:p>
    <w:p w:rsidR="0042093A" w:rsidP="00B3620B">
      <w:pPr>
        <w:pStyle w:val="Answer"/>
      </w:pPr>
      <w:r>
        <w:t>The second one is to concentrate officials</w:t>
      </w:r>
      <w:r w:rsidR="008C698A">
        <w:t>’</w:t>
      </w:r>
      <w:r>
        <w:t xml:space="preserve"> time on the nuts and bolts of what is going on with those families</w:t>
      </w:r>
      <w:r w:rsidR="00A51068">
        <w:t>—</w:t>
      </w:r>
      <w:r w:rsidR="00635520">
        <w:t>t</w:t>
      </w:r>
      <w:r>
        <w:t>hose interdisciplinary teams</w:t>
      </w:r>
      <w:r w:rsidR="0027060E">
        <w:t>,</w:t>
      </w:r>
      <w:r>
        <w:t xml:space="preserve"> what needs to be included in that support for mental health problems and for things like substance abuse and domestic abuse</w:t>
      </w:r>
      <w:r w:rsidR="0027060E">
        <w:t>,</w:t>
      </w:r>
      <w:r>
        <w:t xml:space="preserve"> those </w:t>
      </w:r>
      <w:r>
        <w:t>really common</w:t>
      </w:r>
      <w:r>
        <w:t xml:space="preserve"> issues that drag children and families into the social care system. There </w:t>
      </w:r>
      <w:r w:rsidR="00A51068">
        <w:t xml:space="preserve">are </w:t>
      </w:r>
      <w:r>
        <w:t>lots there.</w:t>
      </w:r>
    </w:p>
    <w:p w:rsidR="00A51068" w:rsidP="00B3620B">
      <w:pPr>
        <w:pStyle w:val="Answer"/>
      </w:pPr>
      <w:r>
        <w:t>T</w:t>
      </w:r>
      <w:r w:rsidR="0042093A">
        <w:t xml:space="preserve">here are two challenges. One </w:t>
      </w:r>
      <w:r w:rsidR="007622EF">
        <w:t>is that there is still a little bit of confusion in the strategy</w:t>
      </w:r>
      <w:r>
        <w:t>.</w:t>
      </w:r>
      <w:r w:rsidR="007622EF">
        <w:t xml:space="preserve"> </w:t>
      </w:r>
      <w:r>
        <w:t>W</w:t>
      </w:r>
      <w:r w:rsidR="007622EF">
        <w:t xml:space="preserve">e think </w:t>
      </w:r>
      <w:r>
        <w:t xml:space="preserve">that </w:t>
      </w:r>
      <w:r w:rsidR="007622EF">
        <w:t>the family help teams should be mandated</w:t>
      </w:r>
      <w:r w:rsidR="000442AA">
        <w:t>. T</w:t>
      </w:r>
      <w:r w:rsidR="007622EF">
        <w:t>he Government need to give a</w:t>
      </w:r>
      <w:r w:rsidR="00D472F3">
        <w:t xml:space="preserve"> </w:t>
      </w:r>
      <w:r w:rsidR="007622EF">
        <w:t xml:space="preserve">clear sense of direction if they want </w:t>
      </w:r>
      <w:r>
        <w:t xml:space="preserve">them </w:t>
      </w:r>
      <w:r w:rsidR="007622EF">
        <w:t xml:space="preserve">to happen. </w:t>
      </w:r>
    </w:p>
    <w:p w:rsidR="00A2751D" w:rsidP="00B3620B">
      <w:pPr>
        <w:pStyle w:val="Answer"/>
      </w:pPr>
      <w:r>
        <w:t>That is the key area</w:t>
      </w:r>
      <w:r w:rsidR="000442AA">
        <w:t>.</w:t>
      </w:r>
      <w:r>
        <w:t xml:space="preserve"> </w:t>
      </w:r>
      <w:r w:rsidR="000442AA">
        <w:t>W</w:t>
      </w:r>
      <w:r>
        <w:t xml:space="preserve">e have the beginnings of a good system, but the Government could go a bit further in the support </w:t>
      </w:r>
      <w:r w:rsidR="00A51068">
        <w:t xml:space="preserve">that </w:t>
      </w:r>
      <w:r>
        <w:t>they give to the initial proposals they have made.</w:t>
      </w:r>
    </w:p>
    <w:p w:rsidR="007F2394" w:rsidP="00A2751D">
      <w:pPr>
        <w:pStyle w:val="Answer"/>
      </w:pPr>
      <w:r w:rsidRPr="00A2751D">
        <w:rPr>
          <w:b/>
          <w:i/>
        </w:rPr>
        <w:t>Cathy Ashley:</w:t>
      </w:r>
      <w:r>
        <w:t xml:space="preserve"> Since 2009-10</w:t>
      </w:r>
      <w:r w:rsidR="00944F05">
        <w:t>,</w:t>
      </w:r>
      <w:r>
        <w:t xml:space="preserve"> there has been a 144% increase in child protection inquiries</w:t>
      </w:r>
      <w:r w:rsidR="000442AA">
        <w:t>. O</w:t>
      </w:r>
      <w:r>
        <w:t>nly 29% of the</w:t>
      </w:r>
      <w:r w:rsidR="00944F05">
        <w:t>m</w:t>
      </w:r>
      <w:r>
        <w:t xml:space="preserve"> resulted in a child protection plan</w:t>
      </w:r>
      <w:r w:rsidR="00944F05">
        <w:t xml:space="preserve">—the </w:t>
      </w:r>
      <w:r>
        <w:t>child protection</w:t>
      </w:r>
      <w:r w:rsidR="0075340E">
        <w:t xml:space="preserve"> </w:t>
      </w:r>
      <w:r w:rsidR="00944F05">
        <w:t>conference</w:t>
      </w:r>
      <w:r>
        <w:t xml:space="preserve"> </w:t>
      </w:r>
      <w:r w:rsidR="0075340E">
        <w:t>d</w:t>
      </w:r>
      <w:r>
        <w:t xml:space="preserve">etermining that there </w:t>
      </w:r>
      <w:r w:rsidR="0075340E">
        <w:t>i</w:t>
      </w:r>
      <w:r>
        <w:t xml:space="preserve">s significant harm. </w:t>
      </w:r>
    </w:p>
    <w:p w:rsidR="0042093A" w:rsidP="00A2751D">
      <w:pPr>
        <w:pStyle w:val="Answer"/>
      </w:pPr>
      <w:r>
        <w:t>We have a lot of families being caught in a child protection system. With the right support in place</w:t>
      </w:r>
      <w:r w:rsidR="0075340E">
        <w:t>,</w:t>
      </w:r>
      <w:r>
        <w:t xml:space="preserve"> they would not need to be there because the ramifications for families when they are in child protection can be huge</w:t>
      </w:r>
      <w:r w:rsidR="0075340E">
        <w:t xml:space="preserve"> with </w:t>
      </w:r>
      <w:r>
        <w:t xml:space="preserve">levels of fear, anxiety, </w:t>
      </w:r>
      <w:r>
        <w:t>distrust</w:t>
      </w:r>
      <w:r w:rsidR="00577AE2">
        <w:t xml:space="preserve"> and</w:t>
      </w:r>
      <w:r>
        <w:t xml:space="preserve"> recriminations</w:t>
      </w:r>
      <w:r w:rsidR="00577AE2">
        <w:t>. W</w:t>
      </w:r>
      <w:r>
        <w:t>e need to shift the system far more in terms of early support.</w:t>
      </w:r>
    </w:p>
    <w:p w:rsidR="007F2394" w:rsidP="00A2751D">
      <w:pPr>
        <w:pStyle w:val="Answer"/>
      </w:pPr>
      <w:r>
        <w:t>In relation to the strategy</w:t>
      </w:r>
      <w:r w:rsidR="00577AE2">
        <w:t>,</w:t>
      </w:r>
      <w:r>
        <w:t xml:space="preserve"> the investment needed to make this happen across the country i</w:t>
      </w:r>
      <w:r w:rsidR="00577AE2">
        <w:t>s</w:t>
      </w:r>
      <w:r>
        <w:t xml:space="preserve"> just not there</w:t>
      </w:r>
      <w:r w:rsidR="00661AC6">
        <w:t>. It is looking</w:t>
      </w:r>
      <w:r w:rsidR="00577AE2">
        <w:t xml:space="preserve"> very much</w:t>
      </w:r>
      <w:r w:rsidR="00661AC6">
        <w:t xml:space="preserve"> at individual</w:t>
      </w:r>
      <w:r w:rsidR="00667853">
        <w:t>,</w:t>
      </w:r>
      <w:r w:rsidR="00661AC6">
        <w:t xml:space="preserve"> small pathfinders. We know what works; we kno</w:t>
      </w:r>
      <w:r w:rsidR="00667853">
        <w:t>w</w:t>
      </w:r>
      <w:r w:rsidR="00661AC6">
        <w:t xml:space="preserve"> family group conferences work. You do not need a pathfinder to determine that. There is</w:t>
      </w:r>
      <w:r w:rsidR="00667853">
        <w:t xml:space="preserve"> </w:t>
      </w:r>
      <w:r w:rsidR="00661AC6">
        <w:t>a balance in relation</w:t>
      </w:r>
      <w:r w:rsidR="00D472F3">
        <w:t xml:space="preserve"> </w:t>
      </w:r>
      <w:r w:rsidR="00661AC6">
        <w:t xml:space="preserve">to that. </w:t>
      </w:r>
      <w:r w:rsidR="00667853">
        <w:t>T</w:t>
      </w:r>
      <w:r w:rsidR="00661AC6">
        <w:t xml:space="preserve">here may be some areas of innovation in these pathfinders, but in the main what we need is early support and investment. </w:t>
      </w:r>
    </w:p>
    <w:p w:rsidR="00142555" w:rsidP="00A2751D">
      <w:pPr>
        <w:pStyle w:val="Answer"/>
      </w:pPr>
      <w:r>
        <w:t xml:space="preserve">There is very little, if anything, in relation to early legal advice and specialist support for families trying to </w:t>
      </w:r>
      <w:r w:rsidR="00667853">
        <w:t>avoid</w:t>
      </w:r>
      <w:r>
        <w:t xml:space="preserve"> ending up in a situation where they may be seen as failing to engage by children</w:t>
      </w:r>
      <w:r w:rsidR="008C698A">
        <w:t>’</w:t>
      </w:r>
      <w:r>
        <w:t xml:space="preserve">s services. </w:t>
      </w:r>
      <w:r w:rsidRPr="00631BF5" w:rsidR="00631BF5">
        <w:t xml:space="preserve">One of the key reasons you end up with decisions to go into </w:t>
      </w:r>
      <w:r w:rsidR="008173B1">
        <w:t>pre-</w:t>
      </w:r>
      <w:r w:rsidRPr="00631BF5" w:rsidR="00631BF5">
        <w:t xml:space="preserve">proceedings or </w:t>
      </w:r>
      <w:r w:rsidR="00046B53">
        <w:t xml:space="preserve">into </w:t>
      </w:r>
      <w:r w:rsidRPr="00631BF5" w:rsidR="00631BF5">
        <w:t xml:space="preserve">care is the view </w:t>
      </w:r>
      <w:r>
        <w:t xml:space="preserve">by </w:t>
      </w:r>
      <w:r w:rsidRPr="00631BF5" w:rsidR="00631BF5">
        <w:t>the local authority that the family is not engaging constructively with you.</w:t>
      </w:r>
      <w:r w:rsidR="0080212C">
        <w:t xml:space="preserve"> </w:t>
      </w:r>
      <w:r>
        <w:t>Y</w:t>
      </w:r>
      <w:r w:rsidRPr="00631BF5" w:rsidR="00631BF5">
        <w:t xml:space="preserve">ou </w:t>
      </w:r>
      <w:r w:rsidRPr="00631BF5" w:rsidR="00631BF5">
        <w:t>have to</w:t>
      </w:r>
      <w:r w:rsidRPr="00631BF5" w:rsidR="00631BF5">
        <w:t xml:space="preserve"> look at how to build up the trust that Anne</w:t>
      </w:r>
      <w:r>
        <w:t>-</w:t>
      </w:r>
      <w:r w:rsidRPr="00631BF5" w:rsidR="00631BF5">
        <w:t>Marie talked about</w:t>
      </w:r>
      <w:r w:rsidR="00046B53">
        <w:t>.</w:t>
      </w:r>
    </w:p>
    <w:p w:rsidR="00A2751D" w:rsidP="00A2751D">
      <w:pPr>
        <w:pStyle w:val="Answer"/>
      </w:pPr>
      <w:r w:rsidRPr="00631BF5">
        <w:t xml:space="preserve">One of my concerns </w:t>
      </w:r>
      <w:r w:rsidR="001A2C6F">
        <w:t>about</w:t>
      </w:r>
      <w:r w:rsidRPr="00631BF5">
        <w:t xml:space="preserve"> the pathfinders is the proposal to introduce expert child protection social workers. There is quite a lot of controversy around tha</w:t>
      </w:r>
      <w:r w:rsidR="007E77A6">
        <w:t>t</w:t>
      </w:r>
      <w:r w:rsidR="00046B53">
        <w:t>,</w:t>
      </w:r>
      <w:r w:rsidRPr="00631BF5">
        <w:t xml:space="preserve"> both among social work professionals </w:t>
      </w:r>
      <w:r w:rsidR="00046B53">
        <w:t xml:space="preserve">and </w:t>
      </w:r>
      <w:r w:rsidRPr="00631BF5">
        <w:t>families</w:t>
      </w:r>
      <w:r w:rsidR="007E77A6">
        <w:t>,</w:t>
      </w:r>
      <w:r w:rsidRPr="00631BF5">
        <w:t xml:space="preserve"> because the danger is that you will end up with another torn relationship</w:t>
      </w:r>
      <w:r w:rsidR="007E77A6">
        <w:t xml:space="preserve">. </w:t>
      </w:r>
      <w:r w:rsidR="001206AD">
        <w:t xml:space="preserve">A family </w:t>
      </w:r>
      <w:r w:rsidRPr="00631BF5">
        <w:t>will be working with the family he</w:t>
      </w:r>
      <w:r w:rsidR="007E77A6">
        <w:t xml:space="preserve">lp </w:t>
      </w:r>
      <w:r w:rsidRPr="00631BF5">
        <w:t xml:space="preserve">team and then along comes </w:t>
      </w:r>
      <w:r w:rsidR="001206AD">
        <w:t xml:space="preserve">the </w:t>
      </w:r>
      <w:r w:rsidRPr="00631BF5">
        <w:t>expert child protection social worker</w:t>
      </w:r>
      <w:r w:rsidR="00046B53">
        <w:t>,</w:t>
      </w:r>
      <w:r w:rsidRPr="00631BF5">
        <w:t xml:space="preserve"> who will by nature probably have more power in terms of the dynamics</w:t>
      </w:r>
      <w:r w:rsidR="00046B53">
        <w:t>,</w:t>
      </w:r>
      <w:r w:rsidRPr="00631BF5">
        <w:t xml:space="preserve"> and then it is another relationship often </w:t>
      </w:r>
      <w:r w:rsidR="00046B53">
        <w:t xml:space="preserve">viewed </w:t>
      </w:r>
      <w:r w:rsidRPr="00631BF5">
        <w:t>through the lens of anxiety and risk.</w:t>
      </w:r>
    </w:p>
    <w:p w:rsidR="00046B53" w:rsidP="00A2751D">
      <w:pPr>
        <w:pStyle w:val="Answer"/>
      </w:pPr>
      <w:r>
        <w:t xml:space="preserve">I want to talk a little about the question you asked in relation to kinship. I emphasise that, first, </w:t>
      </w:r>
      <w:r>
        <w:t>the vast majority of</w:t>
      </w:r>
      <w:r>
        <w:t xml:space="preserve"> children living in kinship care are not formally in the looked</w:t>
      </w:r>
      <w:r w:rsidR="0032024C">
        <w:t xml:space="preserve"> </w:t>
      </w:r>
      <w:r>
        <w:t>after system</w:t>
      </w:r>
      <w:r w:rsidR="00732B57">
        <w:t xml:space="preserve">. </w:t>
      </w:r>
      <w:r w:rsidR="00B74B3E">
        <w:t>Y</w:t>
      </w:r>
      <w:r w:rsidR="00732B57">
        <w:t xml:space="preserve">ou could use family group conferences much more effectively to ensure that the support network is around parents to enable them to parent effectively and safely, particularly where </w:t>
      </w:r>
      <w:r>
        <w:t>there are concerns</w:t>
      </w:r>
      <w:r w:rsidR="00732B57">
        <w:t xml:space="preserve">, and to do some contingency planning if things </w:t>
      </w:r>
      <w:r w:rsidR="00B74B3E">
        <w:t xml:space="preserve">do </w:t>
      </w:r>
      <w:r w:rsidR="00732B57">
        <w:t xml:space="preserve">go wrong. </w:t>
      </w:r>
    </w:p>
    <w:p w:rsidR="005E6786" w:rsidP="00A2751D">
      <w:pPr>
        <w:pStyle w:val="Answer"/>
      </w:pPr>
      <w:r>
        <w:t xml:space="preserve">What we are seeing </w:t>
      </w:r>
      <w:r>
        <w:t>at the moment</w:t>
      </w:r>
      <w:r>
        <w:t xml:space="preserve"> from kinship carers is that, first, there is nothing in legislation </w:t>
      </w:r>
      <w:r w:rsidR="00046B53">
        <w:t xml:space="preserve">that </w:t>
      </w:r>
      <w:r>
        <w:t>defines kinship care. Although the strategy talk</w:t>
      </w:r>
      <w:r w:rsidR="00034DAB">
        <w:t>s</w:t>
      </w:r>
      <w:r>
        <w:t xml:space="preserve"> about definition, it does not talk about that being in primary legislation. If you had a definition in primary legislation</w:t>
      </w:r>
      <w:r w:rsidR="00046B53">
        <w:t>,</w:t>
      </w:r>
      <w:r>
        <w:t xml:space="preserve"> it would allow clarity</w:t>
      </w:r>
      <w:r w:rsidR="00034DAB">
        <w:t xml:space="preserve">. People </w:t>
      </w:r>
      <w:r w:rsidR="005626D0">
        <w:t xml:space="preserve">often don’t </w:t>
      </w:r>
      <w:r>
        <w:t>re</w:t>
      </w:r>
      <w:r w:rsidR="00034DAB">
        <w:t>c</w:t>
      </w:r>
      <w:r>
        <w:t xml:space="preserve">ognise themselves as kinship carers; they just think of themselves as the granny taking on </w:t>
      </w:r>
      <w:r w:rsidR="00034DAB">
        <w:t xml:space="preserve">a </w:t>
      </w:r>
      <w:r>
        <w:t>grandchild, or aunts and uncles taking them o</w:t>
      </w:r>
      <w:r w:rsidR="00034DAB">
        <w:t>n. First, it</w:t>
      </w:r>
      <w:r>
        <w:t xml:space="preserve"> would help people to recognise themselves as kinship carers; it would help public agencies so that kinship carers would not have to keep explaining who they are on occasions</w:t>
      </w:r>
      <w:r w:rsidR="007F7D71">
        <w:t>. B</w:t>
      </w:r>
      <w:r>
        <w:t xml:space="preserve">ut </w:t>
      </w:r>
      <w:r>
        <w:t>also</w:t>
      </w:r>
      <w:r>
        <w:t xml:space="preserve"> you could</w:t>
      </w:r>
      <w:r w:rsidR="002E2684">
        <w:t xml:space="preserve"> then</w:t>
      </w:r>
      <w:r>
        <w:t xml:space="preserve"> have passporting into a basic level of service provision that would be there for kinship carers and the children they are raising regardless of </w:t>
      </w:r>
      <w:r w:rsidR="00EB018A">
        <w:t>the legal status</w:t>
      </w:r>
      <w:r w:rsidR="00046B53">
        <w:t>—</w:t>
      </w:r>
      <w:r w:rsidR="00302440">
        <w:t>t</w:t>
      </w:r>
      <w:r w:rsidR="00EB018A">
        <w:t xml:space="preserve">hings </w:t>
      </w:r>
      <w:r w:rsidR="00046B53">
        <w:t xml:space="preserve">such as </w:t>
      </w:r>
      <w:r w:rsidR="00EB018A">
        <w:t>priority school admissions</w:t>
      </w:r>
      <w:r w:rsidR="00657227">
        <w:t xml:space="preserve"> and</w:t>
      </w:r>
      <w:r w:rsidR="00EB018A">
        <w:t xml:space="preserve"> bereavement suppor</w:t>
      </w:r>
      <w:r w:rsidR="00657227">
        <w:t>t. T</w:t>
      </w:r>
      <w:r w:rsidR="00EB018A">
        <w:t xml:space="preserve">hat could include </w:t>
      </w:r>
      <w:r w:rsidR="00657227">
        <w:t xml:space="preserve">a </w:t>
      </w:r>
      <w:r w:rsidR="00EB018A">
        <w:t>minimum financial allowance.</w:t>
      </w:r>
    </w:p>
    <w:p w:rsidR="00C55457" w:rsidP="00A2751D">
      <w:pPr>
        <w:pStyle w:val="Answer"/>
      </w:pPr>
      <w:r>
        <w:t>I</w:t>
      </w:r>
      <w:r w:rsidRPr="00EB018A" w:rsidR="00EB018A">
        <w:t xml:space="preserve">f you look at what is in the </w:t>
      </w:r>
      <w:r>
        <w:t>G</w:t>
      </w:r>
      <w:r w:rsidRPr="00EB018A" w:rsidR="00EB018A">
        <w:t>overnment</w:t>
      </w:r>
      <w:r w:rsidR="008C698A">
        <w:t>’</w:t>
      </w:r>
      <w:r w:rsidRPr="00EB018A" w:rsidR="00EB018A">
        <w:t>s response</w:t>
      </w:r>
      <w:r>
        <w:t>,</w:t>
      </w:r>
      <w:r w:rsidRPr="00EB018A" w:rsidR="00EB018A">
        <w:t xml:space="preserve"> it feels very much like </w:t>
      </w:r>
      <w:r>
        <w:t>a response from the</w:t>
      </w:r>
      <w:r w:rsidRPr="00EB018A" w:rsidR="00EB018A">
        <w:t xml:space="preserve"> Department for Education</w:t>
      </w:r>
      <w:r>
        <w:t>,</w:t>
      </w:r>
      <w:r w:rsidRPr="00EB018A" w:rsidR="00EB018A">
        <w:t xml:space="preserve"> not a government-wide response. I want to give one example. In relation to kinship care</w:t>
      </w:r>
      <w:r w:rsidR="00046B53">
        <w:t>,</w:t>
      </w:r>
      <w:r w:rsidRPr="00EB018A" w:rsidR="00EB018A">
        <w:t xml:space="preserve"> the document refers to,</w:t>
      </w:r>
      <w:r w:rsidR="00EB018A">
        <w:t xml:space="preserve"> </w:t>
      </w:r>
      <w:r w:rsidR="00B63889">
        <w:t xml:space="preserve">‘We </w:t>
      </w:r>
      <w:r w:rsidRPr="00EB018A" w:rsidR="00EB018A">
        <w:t xml:space="preserve">will work across government to explore additional workplace </w:t>
      </w:r>
      <w:r w:rsidRPr="00EB018A" w:rsidR="00EB018A">
        <w:t>entitlements</w:t>
      </w:r>
      <w:r w:rsidR="00B63889">
        <w:t>’</w:t>
      </w:r>
      <w:r w:rsidR="00EB018A">
        <w:t xml:space="preserve">. </w:t>
      </w:r>
      <w:r w:rsidR="00325994">
        <w:t>T</w:t>
      </w:r>
      <w:r w:rsidRPr="00EB018A" w:rsidR="00EB018A">
        <w:t xml:space="preserve">his is a government strategy. </w:t>
      </w:r>
      <w:r w:rsidR="00325994">
        <w:t xml:space="preserve">A </w:t>
      </w:r>
      <w:r w:rsidRPr="00EB018A" w:rsidR="00EB018A">
        <w:t xml:space="preserve">long case </w:t>
      </w:r>
      <w:r w:rsidR="00325994">
        <w:t xml:space="preserve">has </w:t>
      </w:r>
      <w:r w:rsidR="00D0732D">
        <w:t xml:space="preserve">been </w:t>
      </w:r>
      <w:r w:rsidRPr="00EB018A" w:rsidR="00EB018A">
        <w:t xml:space="preserve">made very convincingly around kinship carers having the same rights to paid leave as adopters so </w:t>
      </w:r>
      <w:r w:rsidR="00046B53">
        <w:t xml:space="preserve">that </w:t>
      </w:r>
      <w:r w:rsidRPr="00EB018A" w:rsidR="00EB018A">
        <w:t xml:space="preserve">they do not have to give up work </w:t>
      </w:r>
      <w:r w:rsidRPr="00EB018A" w:rsidR="00EB018A">
        <w:t>in order to</w:t>
      </w:r>
      <w:r w:rsidRPr="00EB018A" w:rsidR="00EB018A">
        <w:t xml:space="preserve"> take on children. Therefore, it feels very weak in relation to saying </w:t>
      </w:r>
      <w:r w:rsidR="00325994">
        <w:t xml:space="preserve">that </w:t>
      </w:r>
      <w:r w:rsidRPr="00EB018A" w:rsidR="00EB018A">
        <w:t>we are just making the argument now around workforce entitlements with other government department</w:t>
      </w:r>
      <w:r w:rsidR="00325994">
        <w:t xml:space="preserve">s when </w:t>
      </w:r>
      <w:r w:rsidRPr="00EB018A" w:rsidR="00EB018A">
        <w:t>this is meant to be a government</w:t>
      </w:r>
      <w:r w:rsidR="00EF254F">
        <w:t>-</w:t>
      </w:r>
      <w:r w:rsidRPr="00EB018A" w:rsidR="00EB018A">
        <w:t>wide strategy.</w:t>
      </w:r>
    </w:p>
    <w:p w:rsidR="00EB018A" w:rsidP="00C55457">
      <w:pPr>
        <w:pStyle w:val="Answer"/>
      </w:pPr>
      <w:r w:rsidRPr="00C55457">
        <w:rPr>
          <w:b/>
          <w:i/>
        </w:rPr>
        <w:t>Anne-Marie Douglas:</w:t>
      </w:r>
      <w:r>
        <w:t xml:space="preserve"> </w:t>
      </w:r>
      <w:r w:rsidR="00EF254F">
        <w:t>W</w:t>
      </w:r>
      <w:r w:rsidRPr="00C55457">
        <w:t>e absolutely support better he</w:t>
      </w:r>
      <w:r w:rsidR="00EF254F">
        <w:t>lp</w:t>
      </w:r>
      <w:r w:rsidRPr="00C55457">
        <w:t xml:space="preserve"> and prevention approaches for children and families to prevent more children </w:t>
      </w:r>
      <w:r w:rsidR="00DA19A8">
        <w:t xml:space="preserve">from </w:t>
      </w:r>
      <w:r w:rsidRPr="00C55457">
        <w:t>coming into the care system, and the strategy around teachers, doctors</w:t>
      </w:r>
      <w:r w:rsidR="00F87CE5">
        <w:t>, nurses,</w:t>
      </w:r>
      <w:r w:rsidRPr="00C55457">
        <w:t xml:space="preserve"> police and so on working together to keep children safe in an intervening area.</w:t>
      </w:r>
    </w:p>
    <w:p w:rsidR="00DA19A8" w:rsidP="00C55457">
      <w:pPr>
        <w:pStyle w:val="Answer"/>
      </w:pPr>
      <w:r w:rsidRPr="00C55457">
        <w:t xml:space="preserve">I want to speak to the point </w:t>
      </w:r>
      <w:r w:rsidR="00F87CE5">
        <w:t>on</w:t>
      </w:r>
      <w:r w:rsidRPr="00C55457">
        <w:t xml:space="preserve"> trust and interagency working</w:t>
      </w:r>
      <w:r w:rsidR="00F87CE5">
        <w:t>. What is</w:t>
      </w:r>
      <w:r w:rsidRPr="00C55457">
        <w:t xml:space="preserve"> very important</w:t>
      </w:r>
      <w:r w:rsidR="00BE600E">
        <w:t xml:space="preserve"> about</w:t>
      </w:r>
      <w:r w:rsidRPr="00C55457">
        <w:t xml:space="preserve"> the strategy</w:t>
      </w:r>
      <w:r w:rsidR="00F87CE5">
        <w:t xml:space="preserve">—I guess I am bound to say this given the </w:t>
      </w:r>
      <w:r w:rsidRPr="00C55457">
        <w:t>organisation I come from</w:t>
      </w:r>
      <w:r w:rsidR="00BE600E">
        <w:t xml:space="preserve">—is that there seems to be a </w:t>
      </w:r>
      <w:r w:rsidRPr="00C55457">
        <w:t>weakness around how they are going to listen to children in the system and have them fully and meaningfully involved in the commissioning and design of those services</w:t>
      </w:r>
      <w:r w:rsidR="006C0614">
        <w:t xml:space="preserve">, </w:t>
      </w:r>
      <w:r w:rsidRPr="00C55457">
        <w:t>particularly those outside social care</w:t>
      </w:r>
      <w:r w:rsidR="006C0614">
        <w:t>,</w:t>
      </w:r>
      <w:r w:rsidRPr="00C55457">
        <w:t xml:space="preserve"> that would support the strategy.</w:t>
      </w:r>
      <w:r w:rsidR="006C0614">
        <w:t xml:space="preserve"> </w:t>
      </w:r>
    </w:p>
    <w:p w:rsidR="00C55457" w:rsidP="00C55457">
      <w:pPr>
        <w:pStyle w:val="Answer"/>
      </w:pPr>
      <w:r>
        <w:t>T</w:t>
      </w:r>
      <w:r w:rsidRPr="00C55457">
        <w:t>hat is how you build trust</w:t>
      </w:r>
      <w:r>
        <w:t xml:space="preserve"> and</w:t>
      </w:r>
      <w:r w:rsidRPr="00C55457">
        <w:t xml:space="preserve"> that is a huge gap.</w:t>
      </w:r>
      <w:r>
        <w:t xml:space="preserve"> T</w:t>
      </w:r>
      <w:r w:rsidRPr="00C55457">
        <w:t xml:space="preserve">he strategy talks about encouraging listening to children and people. That is not enough; </w:t>
      </w:r>
      <w:r w:rsidR="007626D2">
        <w:t>it n</w:t>
      </w:r>
      <w:r w:rsidRPr="00C55457">
        <w:t>eeds resourc</w:t>
      </w:r>
      <w:r w:rsidR="007626D2">
        <w:t>e</w:t>
      </w:r>
      <w:r w:rsidRPr="00C55457">
        <w:t xml:space="preserve"> and commitment throughout, and it should really be a golden thread that runs throughout the strategy.</w:t>
      </w:r>
    </w:p>
    <w:p w:rsidR="00D40010" w:rsidP="00C55457">
      <w:pPr>
        <w:pStyle w:val="Answer"/>
      </w:pPr>
      <w:r w:rsidRPr="00D40010">
        <w:t>I also</w:t>
      </w:r>
      <w:r w:rsidR="00853736">
        <w:t xml:space="preserve"> </w:t>
      </w:r>
      <w:r w:rsidRPr="00D40010">
        <w:t xml:space="preserve">want to speak </w:t>
      </w:r>
      <w:r w:rsidR="00853736">
        <w:t>briefly</w:t>
      </w:r>
      <w:r w:rsidRPr="00D40010">
        <w:t xml:space="preserve"> about advocacy and the extension of advocacy throughout before </w:t>
      </w:r>
      <w:r w:rsidR="00046945">
        <w:t xml:space="preserve">children </w:t>
      </w:r>
      <w:r w:rsidRPr="00D40010">
        <w:t>come into care</w:t>
      </w:r>
      <w:r w:rsidR="00046945">
        <w:t>. M</w:t>
      </w:r>
      <w:r w:rsidRPr="00D40010">
        <w:t xml:space="preserve">any of the young people we are engaging with at </w:t>
      </w:r>
      <w:r w:rsidR="00046945">
        <w:t>P</w:t>
      </w:r>
      <w:r w:rsidRPr="00D40010">
        <w:t xml:space="preserve">eer </w:t>
      </w:r>
      <w:r w:rsidR="00046945">
        <w:t>P</w:t>
      </w:r>
      <w:r w:rsidRPr="00D40010">
        <w:t>ower seem to be experienc</w:t>
      </w:r>
      <w:r w:rsidR="00046945">
        <w:t>ing</w:t>
      </w:r>
      <w:r w:rsidRPr="00D40010">
        <w:t xml:space="preserve"> much higher support needs. I know that is the case for many other small grass</w:t>
      </w:r>
      <w:r w:rsidR="00C514FE">
        <w:t>-</w:t>
      </w:r>
      <w:r w:rsidRPr="00D40010">
        <w:t>roots charities that are limited in resource</w:t>
      </w:r>
      <w:r w:rsidR="00005936">
        <w:t xml:space="preserve"> and </w:t>
      </w:r>
      <w:r w:rsidR="00DA19A8">
        <w:t xml:space="preserve">that </w:t>
      </w:r>
      <w:r w:rsidR="00005936">
        <w:t>w</w:t>
      </w:r>
      <w:r w:rsidRPr="00D40010">
        <w:t>e are trying to support</w:t>
      </w:r>
      <w:r w:rsidR="00005936">
        <w:t xml:space="preserve">. We know that </w:t>
      </w:r>
      <w:r w:rsidRPr="00D40010">
        <w:t>some of these need</w:t>
      </w:r>
      <w:r w:rsidR="00005936">
        <w:t>s are beyond</w:t>
      </w:r>
      <w:r w:rsidRPr="00D40010">
        <w:t xml:space="preserve"> statutory universal service</w:t>
      </w:r>
      <w:r w:rsidR="00005936">
        <w:t>s</w:t>
      </w:r>
      <w:r w:rsidRPr="00D40010">
        <w:t>. There is a real need for th</w:t>
      </w:r>
      <w:r w:rsidR="00005936">
        <w:t>at</w:t>
      </w:r>
      <w:r w:rsidRPr="00D40010">
        <w:t xml:space="preserve"> independent advocacy</w:t>
      </w:r>
      <w:r w:rsidR="00005936">
        <w:t xml:space="preserve">, and </w:t>
      </w:r>
      <w:r w:rsidRPr="00D40010">
        <w:t xml:space="preserve">it seems that much of our work is going that way in any case. I do not know whether </w:t>
      </w:r>
      <w:r w:rsidR="00CE4618">
        <w:t>R</w:t>
      </w:r>
      <w:r w:rsidRPr="00D40010">
        <w:t>ose has any</w:t>
      </w:r>
      <w:r w:rsidR="00CE4618">
        <w:t xml:space="preserve"> </w:t>
      </w:r>
      <w:r w:rsidRPr="00D40010">
        <w:t>comment on advocacy.</w:t>
      </w:r>
    </w:p>
    <w:p w:rsidR="00DA19A8" w:rsidP="00D40010">
      <w:pPr>
        <w:pStyle w:val="Answer"/>
      </w:pPr>
      <w:r w:rsidRPr="00D40010">
        <w:rPr>
          <w:b/>
          <w:i/>
        </w:rPr>
        <w:t xml:space="preserve">Rose </w:t>
      </w:r>
      <w:r w:rsidRPr="00D40010">
        <w:rPr>
          <w:b/>
          <w:i/>
        </w:rPr>
        <w:t>Akinsulire</w:t>
      </w:r>
      <w:r w:rsidRPr="00D40010">
        <w:rPr>
          <w:b/>
          <w:i/>
        </w:rPr>
        <w:t>:</w:t>
      </w:r>
      <w:r w:rsidR="00CE4618">
        <w:t xml:space="preserve"> T</w:t>
      </w:r>
      <w:r w:rsidRPr="00D40010">
        <w:t>he services that</w:t>
      </w:r>
      <w:r w:rsidR="00CE4618">
        <w:t xml:space="preserve"> advocacy</w:t>
      </w:r>
      <w:r w:rsidRPr="00D40010">
        <w:t xml:space="preserve"> comes from are not always appropriate, based upon personal experience and young people I</w:t>
      </w:r>
      <w:r w:rsidR="00FA0285">
        <w:t xml:space="preserve"> ha</w:t>
      </w:r>
      <w:r w:rsidRPr="00D40010">
        <w:t>ve spoken to and care leavers</w:t>
      </w:r>
      <w:r w:rsidR="00FA0285">
        <w:t>.</w:t>
      </w:r>
      <w:r w:rsidR="00C71DD4">
        <w:t xml:space="preserve"> B</w:t>
      </w:r>
      <w:r w:rsidR="00FA0285">
        <w:t xml:space="preserve">ased on the </w:t>
      </w:r>
      <w:r w:rsidRPr="00D40010">
        <w:t xml:space="preserve">personal experience </w:t>
      </w:r>
      <w:r w:rsidR="00C71DD4">
        <w:t>of</w:t>
      </w:r>
      <w:r w:rsidRPr="00D40010">
        <w:t xml:space="preserve"> my siblings</w:t>
      </w:r>
      <w:r w:rsidR="00C71DD4">
        <w:t>,</w:t>
      </w:r>
      <w:r w:rsidRPr="00D40010">
        <w:t xml:space="preserve"> they have had an advocate and the advocate did not</w:t>
      </w:r>
      <w:r w:rsidR="00C71DD4">
        <w:t xml:space="preserve"> really</w:t>
      </w:r>
      <w:r w:rsidRPr="00D40010">
        <w:t xml:space="preserve"> prioritise the issues they were facing</w:t>
      </w:r>
      <w:r w:rsidR="00C71DD4">
        <w:t xml:space="preserve">. I am </w:t>
      </w:r>
      <w:r w:rsidRPr="00D40010">
        <w:t>thinking about the support that the young person needed</w:t>
      </w:r>
      <w:r w:rsidR="004F518A">
        <w:t>,</w:t>
      </w:r>
      <w:r w:rsidRPr="00D40010">
        <w:t xml:space="preserve"> because </w:t>
      </w:r>
      <w:r w:rsidR="004F518A">
        <w:t>in a way they were</w:t>
      </w:r>
      <w:r w:rsidRPr="00D40010">
        <w:t xml:space="preserve"> supporting the local authority. </w:t>
      </w:r>
    </w:p>
    <w:p w:rsidR="00DA19A8" w:rsidP="00D40010">
      <w:pPr>
        <w:pStyle w:val="Answer"/>
      </w:pPr>
      <w:r w:rsidRPr="00D40010">
        <w:t>It sounds rather strange</w:t>
      </w:r>
      <w:r w:rsidR="004F518A">
        <w:t>,</w:t>
      </w:r>
      <w:r w:rsidRPr="00D40010">
        <w:t xml:space="preserve"> but this comes back to the ongoing problem I have experienced myself w</w:t>
      </w:r>
      <w:r w:rsidR="004F518A">
        <w:t>here outsourced</w:t>
      </w:r>
      <w:r w:rsidRPr="00D40010">
        <w:t xml:space="preserve"> services did not provide</w:t>
      </w:r>
      <w:r w:rsidR="004F518A">
        <w:t xml:space="preserve"> me with</w:t>
      </w:r>
      <w:r w:rsidRPr="00D40010">
        <w:t xml:space="preserve"> the support I </w:t>
      </w:r>
      <w:r w:rsidRPr="00D40010">
        <w:t>needed</w:t>
      </w:r>
      <w:r w:rsidRPr="00D40010">
        <w:t xml:space="preserve"> and it caused further problems because the issue I had was not dealt with properly</w:t>
      </w:r>
      <w:r w:rsidR="004F518A">
        <w:t xml:space="preserve">. I had to find ways to </w:t>
      </w:r>
      <w:r w:rsidRPr="00D40010">
        <w:t xml:space="preserve">manage that </w:t>
      </w:r>
      <w:r w:rsidR="004F518A">
        <w:t xml:space="preserve">while </w:t>
      </w:r>
      <w:r w:rsidRPr="00D40010">
        <w:t>also believing I was being supported</w:t>
      </w:r>
      <w:r>
        <w:t>,</w:t>
      </w:r>
      <w:r w:rsidRPr="00D40010">
        <w:t xml:space="preserve"> but it just was not working</w:t>
      </w:r>
      <w:r w:rsidR="004F518A">
        <w:t>. M</w:t>
      </w:r>
      <w:r w:rsidRPr="00D40010">
        <w:t>eanwhile, the person who was supporting me was doing it through the local authority</w:t>
      </w:r>
      <w:r>
        <w:t xml:space="preserve">—I told them </w:t>
      </w:r>
      <w:r w:rsidR="00A10966">
        <w:t>t</w:t>
      </w:r>
      <w:r w:rsidRPr="00D40010">
        <w:t>o support me</w:t>
      </w:r>
      <w:r w:rsidR="00A10966">
        <w:t xml:space="preserve">. </w:t>
      </w:r>
    </w:p>
    <w:p w:rsidR="00C55457" w:rsidP="00D40010">
      <w:pPr>
        <w:pStyle w:val="Answer"/>
      </w:pPr>
      <w:r>
        <w:t>On the</w:t>
      </w:r>
      <w:r w:rsidRPr="00D40010" w:rsidR="00D40010">
        <w:t xml:space="preserve"> issues I have faced</w:t>
      </w:r>
      <w:r w:rsidR="00DD2E8D">
        <w:t>, I</w:t>
      </w:r>
      <w:r w:rsidRPr="00D40010" w:rsidR="00D40010">
        <w:t xml:space="preserve"> had a very bad experience in foster care</w:t>
      </w:r>
      <w:r w:rsidR="00DD2E8D">
        <w:t>,</w:t>
      </w:r>
      <w:r w:rsidRPr="00D40010" w:rsidR="00D40010">
        <w:t xml:space="preserve"> which included abuse and some </w:t>
      </w:r>
      <w:r w:rsidRPr="00D40010" w:rsidR="00D40010">
        <w:t>really horrible</w:t>
      </w:r>
      <w:r w:rsidRPr="00D40010" w:rsidR="00D40010">
        <w:t xml:space="preserve"> things happened</w:t>
      </w:r>
      <w:r w:rsidR="00DD2E8D">
        <w:t xml:space="preserve">. It was not </w:t>
      </w:r>
      <w:r w:rsidRPr="00D40010" w:rsidR="00D40010">
        <w:t>dealt with properly</w:t>
      </w:r>
      <w:r w:rsidR="00415254">
        <w:t>, and the</w:t>
      </w:r>
      <w:r w:rsidRPr="00D40010" w:rsidR="00D40010">
        <w:t xml:space="preserve"> support</w:t>
      </w:r>
      <w:r w:rsidR="00415254">
        <w:t xml:space="preserve"> I needed was not given</w:t>
      </w:r>
      <w:r w:rsidRPr="00D40010" w:rsidR="00D40010">
        <w:t xml:space="preserve"> properly</w:t>
      </w:r>
      <w:r w:rsidR="00415254">
        <w:t>,</w:t>
      </w:r>
      <w:r w:rsidRPr="00D40010" w:rsidR="00D40010">
        <w:t xml:space="preserve"> because there was just </w:t>
      </w:r>
      <w:r w:rsidR="00A156BC">
        <w:t xml:space="preserve">a </w:t>
      </w:r>
      <w:r w:rsidRPr="00D40010" w:rsidR="00D40010">
        <w:t>need to protect the local authority from having any</w:t>
      </w:r>
      <w:r w:rsidR="00A156BC">
        <w:t xml:space="preserve"> bigger</w:t>
      </w:r>
      <w:r w:rsidRPr="00D40010" w:rsidR="00D40010">
        <w:t xml:space="preserve"> problems</w:t>
      </w:r>
      <w:r w:rsidR="00D40010">
        <w:t>.</w:t>
      </w:r>
      <w:r w:rsidR="00C514FE">
        <w:t xml:space="preserve"> </w:t>
      </w:r>
    </w:p>
    <w:p w:rsidR="00DA19A8" w:rsidP="00D40010">
      <w:pPr>
        <w:pStyle w:val="Answer"/>
      </w:pPr>
      <w:r>
        <w:t>T</w:t>
      </w:r>
      <w:r w:rsidRPr="00D40010" w:rsidR="00D40010">
        <w:t xml:space="preserve">here is another issue I want to speak about </w:t>
      </w:r>
      <w:r w:rsidRPr="00D40010" w:rsidR="00D40010">
        <w:t>at this time</w:t>
      </w:r>
      <w:r>
        <w:t>.</w:t>
      </w:r>
      <w:r w:rsidRPr="00D40010" w:rsidR="00D40010">
        <w:t xml:space="preserve"> I think kinship care is positive and </w:t>
      </w:r>
      <w:r>
        <w:t>is</w:t>
      </w:r>
      <w:r w:rsidRPr="00D40010" w:rsidR="00D40010">
        <w:t xml:space="preserve"> a really good alternative, but it depends on the state of the family</w:t>
      </w:r>
      <w:r>
        <w:t>—the family</w:t>
      </w:r>
      <w:r w:rsidRPr="00D40010" w:rsidR="00D40010">
        <w:t xml:space="preserve"> situation</w:t>
      </w:r>
      <w:r>
        <w:t xml:space="preserve">. If there are </w:t>
      </w:r>
      <w:r w:rsidRPr="00D40010" w:rsidR="00D40010">
        <w:t>severe mental health difficulties that are not being managed properly</w:t>
      </w:r>
      <w:r>
        <w:t xml:space="preserve">, or issues like </w:t>
      </w:r>
      <w:r w:rsidRPr="00D40010" w:rsidR="00D40010">
        <w:t>severe neglect or just criminal negligence or abuse</w:t>
      </w:r>
      <w:r w:rsidR="003C4015">
        <w:t>,</w:t>
      </w:r>
      <w:r w:rsidRPr="00D40010" w:rsidR="00D40010">
        <w:t xml:space="preserve"> determining whether kinship care would be useful is </w:t>
      </w:r>
      <w:r w:rsidR="003C4015">
        <w:t>important</w:t>
      </w:r>
      <w:r w:rsidRPr="00D40010" w:rsidR="00D40010">
        <w:t xml:space="preserve"> to think about</w:t>
      </w:r>
      <w:r w:rsidR="003C4015">
        <w:t>,</w:t>
      </w:r>
      <w:r w:rsidRPr="00D40010" w:rsidR="00D40010">
        <w:t xml:space="preserve"> because sometimes pu</w:t>
      </w:r>
      <w:r w:rsidR="003C4015">
        <w:t>tting</w:t>
      </w:r>
      <w:r w:rsidRPr="00D40010" w:rsidR="00D40010">
        <w:t xml:space="preserve"> them with another family member would </w:t>
      </w:r>
      <w:r w:rsidRPr="00D40010" w:rsidR="00D40010">
        <w:t>still keep</w:t>
      </w:r>
      <w:r w:rsidRPr="00D40010" w:rsidR="00D40010">
        <w:t xml:space="preserve"> them in the family unit</w:t>
      </w:r>
      <w:r w:rsidR="003C4015">
        <w:t xml:space="preserve">; they could still </w:t>
      </w:r>
      <w:r w:rsidRPr="00D40010" w:rsidR="00D40010">
        <w:t>have access to that person</w:t>
      </w:r>
      <w:r w:rsidR="003C4015">
        <w:t xml:space="preserve"> who could </w:t>
      </w:r>
      <w:r>
        <w:t xml:space="preserve">be causing </w:t>
      </w:r>
      <w:r w:rsidRPr="00D40010" w:rsidR="00D40010">
        <w:t>that</w:t>
      </w:r>
      <w:r w:rsidR="004613E0">
        <w:t xml:space="preserve"> child harm. It might seem like things are </w:t>
      </w:r>
      <w:r>
        <w:t xml:space="preserve">okay </w:t>
      </w:r>
      <w:r w:rsidR="004613E0">
        <w:t>b</w:t>
      </w:r>
      <w:r w:rsidRPr="00D40010" w:rsidR="00D40010">
        <w:t xml:space="preserve">ecause </w:t>
      </w:r>
      <w:r w:rsidR="004613E0">
        <w:t>of</w:t>
      </w:r>
      <w:r w:rsidRPr="00D40010" w:rsidR="00D40010">
        <w:t xml:space="preserve"> the person they are living with, but the</w:t>
      </w:r>
      <w:r>
        <w:t>y</w:t>
      </w:r>
      <w:r w:rsidR="004613E0">
        <w:t xml:space="preserve"> are</w:t>
      </w:r>
      <w:r w:rsidRPr="00D40010" w:rsidR="00D40010">
        <w:t xml:space="preserve"> still being harmed inadvertently by having to be around famil</w:t>
      </w:r>
      <w:r w:rsidR="00D40010">
        <w:t xml:space="preserve">y </w:t>
      </w:r>
      <w:r w:rsidRPr="00D40010" w:rsidR="00D40010">
        <w:t>gatherings</w:t>
      </w:r>
      <w:r w:rsidR="004613E0">
        <w:t>,</w:t>
      </w:r>
      <w:r w:rsidRPr="00D40010" w:rsidR="00D40010">
        <w:t xml:space="preserve"> or</w:t>
      </w:r>
      <w:r w:rsidRPr="00D40010" w:rsidR="00D40010">
        <w:t xml:space="preserve"> go</w:t>
      </w:r>
      <w:r>
        <w:t>ing</w:t>
      </w:r>
      <w:r w:rsidRPr="00D40010" w:rsidR="00D40010">
        <w:t xml:space="preserve"> to that person</w:t>
      </w:r>
      <w:r w:rsidR="008C698A">
        <w:t>’</w:t>
      </w:r>
      <w:r w:rsidRPr="00D40010" w:rsidR="00D40010">
        <w:t>s house and things like that</w:t>
      </w:r>
      <w:r w:rsidR="00D40010">
        <w:t xml:space="preserve">. </w:t>
      </w:r>
    </w:p>
    <w:p w:rsidR="00DA19A8" w:rsidP="00D40010">
      <w:pPr>
        <w:pStyle w:val="Answer"/>
      </w:pPr>
      <w:r w:rsidRPr="00D40010">
        <w:t xml:space="preserve">I think </w:t>
      </w:r>
      <w:r>
        <w:t xml:space="preserve">that </w:t>
      </w:r>
      <w:r w:rsidR="00B74EF0">
        <w:t xml:space="preserve">we should </w:t>
      </w:r>
      <w:r w:rsidRPr="00D40010">
        <w:t>consider options around who w</w:t>
      </w:r>
      <w:r w:rsidR="00B36DA6">
        <w:t>ould</w:t>
      </w:r>
      <w:r w:rsidRPr="00D40010">
        <w:t xml:space="preserve"> be best or most suitable</w:t>
      </w:r>
      <w:r w:rsidR="00B36DA6">
        <w:t>, depending on where they live,</w:t>
      </w:r>
      <w:r w:rsidRPr="00D40010">
        <w:t xml:space="preserve"> because sometimes what can be </w:t>
      </w:r>
      <w:r w:rsidRPr="00D40010">
        <w:t>really difficult</w:t>
      </w:r>
      <w:r w:rsidRPr="00D40010">
        <w:t xml:space="preserve"> is having young people travel far away from their families</w:t>
      </w:r>
      <w:r>
        <w:t>,</w:t>
      </w:r>
      <w:r w:rsidRPr="00D40010">
        <w:t xml:space="preserve"> and</w:t>
      </w:r>
      <w:r w:rsidR="00B74EF0">
        <w:t xml:space="preserve"> then they are </w:t>
      </w:r>
      <w:r w:rsidR="00762150">
        <w:t>d</w:t>
      </w:r>
      <w:r w:rsidRPr="00D40010">
        <w:t xml:space="preserve">isconnected in that way. </w:t>
      </w:r>
    </w:p>
    <w:p w:rsidR="004121D3" w:rsidP="00D40010">
      <w:pPr>
        <w:pStyle w:val="Answer"/>
      </w:pPr>
      <w:r w:rsidRPr="00D40010">
        <w:t>Sometimes</w:t>
      </w:r>
      <w:r w:rsidR="00DA19A8">
        <w:t>,</w:t>
      </w:r>
      <w:r w:rsidRPr="00D40010">
        <w:t xml:space="preserve"> that is useful if that person needs to be </w:t>
      </w:r>
      <w:r w:rsidR="00DA19A8">
        <w:t>put</w:t>
      </w:r>
      <w:r w:rsidRPr="00D40010">
        <w:t xml:space="preserve"> away from that family member. </w:t>
      </w:r>
      <w:r w:rsidR="000F6EDE">
        <w:t xml:space="preserve">I had a </w:t>
      </w:r>
      <w:r w:rsidRPr="00D40010">
        <w:t xml:space="preserve">young person </w:t>
      </w:r>
      <w:r w:rsidR="000F6EDE">
        <w:t>who was</w:t>
      </w:r>
      <w:r w:rsidR="004B60EB">
        <w:t xml:space="preserve"> temporarily </w:t>
      </w:r>
      <w:r w:rsidRPr="00D40010">
        <w:t>a foster</w:t>
      </w:r>
      <w:r w:rsidR="004B60EB">
        <w:t xml:space="preserve"> </w:t>
      </w:r>
      <w:r w:rsidR="000F6EDE">
        <w:t>sibling</w:t>
      </w:r>
      <w:r w:rsidRPr="00D40010">
        <w:t xml:space="preserve"> </w:t>
      </w:r>
      <w:r w:rsidRPr="00D40010">
        <w:t>in the same house</w:t>
      </w:r>
      <w:r w:rsidR="000F6EDE">
        <w:t xml:space="preserve">. It was temporary, but </w:t>
      </w:r>
      <w:r w:rsidR="00DA19A8">
        <w:t xml:space="preserve">their father </w:t>
      </w:r>
      <w:r w:rsidR="000F6EDE">
        <w:t>was on c</w:t>
      </w:r>
      <w:r w:rsidRPr="00D1390D" w:rsidR="00D1390D">
        <w:t>lass</w:t>
      </w:r>
      <w:r w:rsidR="00D629A2">
        <w:t xml:space="preserve"> </w:t>
      </w:r>
      <w:r w:rsidRPr="00D1390D" w:rsidR="00D1390D">
        <w:t xml:space="preserve">A </w:t>
      </w:r>
      <w:r w:rsidRPr="00D1390D" w:rsidR="00D1390D">
        <w:t>drugs</w:t>
      </w:r>
      <w:r w:rsidRPr="00D1390D" w:rsidR="00D1390D">
        <w:t xml:space="preserve"> and he was taken from the home because of that. He and I had spoken about the difficult</w:t>
      </w:r>
      <w:r w:rsidR="00E638CA">
        <w:t>ies he</w:t>
      </w:r>
      <w:r w:rsidRPr="00D1390D" w:rsidR="00D1390D">
        <w:t xml:space="preserve"> was facing.</w:t>
      </w:r>
      <w:r w:rsidR="00E638CA">
        <w:t xml:space="preserve"> H</w:t>
      </w:r>
      <w:r w:rsidRPr="00D1390D" w:rsidR="00D1390D">
        <w:t>e was about 14 or 15 at the time</w:t>
      </w:r>
      <w:r w:rsidR="00E638CA">
        <w:t xml:space="preserve"> and did not want to be </w:t>
      </w:r>
      <w:r w:rsidRPr="00D1390D" w:rsidR="00D1390D">
        <w:t xml:space="preserve">at home. </w:t>
      </w:r>
      <w:r w:rsidR="001F2954">
        <w:t xml:space="preserve">A </w:t>
      </w:r>
      <w:r w:rsidRPr="00D1390D" w:rsidR="00D1390D">
        <w:t xml:space="preserve">social </w:t>
      </w:r>
      <w:r w:rsidR="001F2954">
        <w:t>worker was</w:t>
      </w:r>
      <w:r w:rsidRPr="00D1390D" w:rsidR="00D1390D">
        <w:t xml:space="preserve"> involved</w:t>
      </w:r>
      <w:r w:rsidR="001F2954">
        <w:t>,</w:t>
      </w:r>
      <w:r w:rsidRPr="00D1390D" w:rsidR="00D1390D">
        <w:t xml:space="preserve"> but </w:t>
      </w:r>
      <w:r w:rsidR="001F2954">
        <w:t xml:space="preserve">he was only </w:t>
      </w:r>
      <w:r w:rsidRPr="00D1390D" w:rsidR="00D1390D">
        <w:t>temporarily in care</w:t>
      </w:r>
      <w:r w:rsidR="001F2954">
        <w:t>. A</w:t>
      </w:r>
      <w:r w:rsidRPr="00D1390D" w:rsidR="00D1390D">
        <w:t xml:space="preserve">s </w:t>
      </w:r>
      <w:r>
        <w:t xml:space="preserve">they were </w:t>
      </w:r>
      <w:r w:rsidRPr="00D1390D" w:rsidR="00D1390D">
        <w:t xml:space="preserve">investigating </w:t>
      </w:r>
      <w:r w:rsidR="00287EA7">
        <w:t xml:space="preserve">the situation, he </w:t>
      </w:r>
      <w:r w:rsidRPr="00D1390D" w:rsidR="00D1390D">
        <w:t xml:space="preserve">did not want to go back </w:t>
      </w:r>
      <w:r w:rsidRPr="00D1390D" w:rsidR="00D1390D">
        <w:t>there</w:t>
      </w:r>
      <w:r w:rsidRPr="00D1390D" w:rsidR="00D1390D">
        <w:t xml:space="preserve"> and he was going to go into other stuff to deal with it</w:t>
      </w:r>
      <w:r w:rsidR="00287EA7">
        <w:t xml:space="preserve">. </w:t>
      </w:r>
    </w:p>
    <w:p w:rsidR="00D1390D" w:rsidP="00D40010">
      <w:pPr>
        <w:pStyle w:val="Answer"/>
      </w:pPr>
      <w:r>
        <w:t>E</w:t>
      </w:r>
      <w:r w:rsidRPr="00D1390D">
        <w:t>ven though he was speaking to the social worker about what he wanted</w:t>
      </w:r>
      <w:r>
        <w:t xml:space="preserve">, </w:t>
      </w:r>
      <w:r w:rsidRPr="00D1390D">
        <w:t xml:space="preserve">he was not listened </w:t>
      </w:r>
      <w:r w:rsidRPr="00D1390D">
        <w:t>to</w:t>
      </w:r>
      <w:r w:rsidRPr="00D1390D">
        <w:t xml:space="preserve"> and he ended up going back to that person</w:t>
      </w:r>
      <w:r w:rsidR="008C698A">
        <w:t>’</w:t>
      </w:r>
      <w:r w:rsidRPr="00D1390D">
        <w:t>s house</w:t>
      </w:r>
      <w:r>
        <w:t xml:space="preserve">. Where is all the </w:t>
      </w:r>
      <w:r w:rsidRPr="00D1390D">
        <w:t>support and the things</w:t>
      </w:r>
      <w:r w:rsidR="003A01C3">
        <w:t xml:space="preserve"> </w:t>
      </w:r>
      <w:r w:rsidRPr="00D1390D">
        <w:t xml:space="preserve">I </w:t>
      </w:r>
      <w:r w:rsidR="003A01C3">
        <w:t>have</w:t>
      </w:r>
      <w:r w:rsidRPr="00D1390D">
        <w:t xml:space="preserve"> been speaking about</w:t>
      </w:r>
      <w:r w:rsidR="003A01C3">
        <w:t>?</w:t>
      </w:r>
      <w:r w:rsidRPr="00D1390D">
        <w:t xml:space="preserve"> </w:t>
      </w:r>
      <w:r w:rsidR="003A01C3">
        <w:t>T</w:t>
      </w:r>
      <w:r w:rsidRPr="00D1390D">
        <w:t xml:space="preserve">his </w:t>
      </w:r>
      <w:r w:rsidR="003A01C3">
        <w:t>is to try</w:t>
      </w:r>
      <w:r w:rsidRPr="00D1390D">
        <w:t xml:space="preserve"> to sort</w:t>
      </w:r>
      <w:r w:rsidR="003A01C3">
        <w:t xml:space="preserve"> out</w:t>
      </w:r>
      <w:r w:rsidRPr="00D1390D">
        <w:t xml:space="preserve"> this problem</w:t>
      </w:r>
      <w:r w:rsidR="003A01C3">
        <w:t>,</w:t>
      </w:r>
      <w:r w:rsidRPr="00D1390D">
        <w:t xml:space="preserve"> but it should not be happening becaus</w:t>
      </w:r>
      <w:r w:rsidR="00E71DF4">
        <w:t>e</w:t>
      </w:r>
      <w:r w:rsidRPr="00D1390D">
        <w:t xml:space="preserve"> so much harm</w:t>
      </w:r>
      <w:r w:rsidR="00E71DF4">
        <w:t xml:space="preserve"> is</w:t>
      </w:r>
      <w:r w:rsidRPr="00D1390D">
        <w:t xml:space="preserve"> being done</w:t>
      </w:r>
      <w:r w:rsidR="00E71DF4">
        <w:t xml:space="preserve">. I feel that it is not </w:t>
      </w:r>
      <w:r w:rsidR="004121D3">
        <w:t xml:space="preserve">giving </w:t>
      </w:r>
      <w:r w:rsidR="00EC4087">
        <w:t xml:space="preserve">the consequences to the people who need it; it is almost as if the child </w:t>
      </w:r>
      <w:r w:rsidR="00EC4087">
        <w:t>has to</w:t>
      </w:r>
      <w:r w:rsidR="00EC4087">
        <w:t xml:space="preserve"> put up with </w:t>
      </w:r>
      <w:r w:rsidRPr="00D1390D">
        <w:t>dealing with someone they did not choose to have as a parent.</w:t>
      </w:r>
    </w:p>
    <w:p w:rsidR="00EC4087" w:rsidP="00D1390D">
      <w:pPr>
        <w:pStyle w:val="Remark"/>
      </w:pPr>
      <w:r w:rsidRPr="00D1390D">
        <w:rPr>
          <w:b/>
        </w:rPr>
        <w:t>The Chair:</w:t>
      </w:r>
      <w:r>
        <w:t xml:space="preserve"> </w:t>
      </w:r>
      <w:r w:rsidRPr="00D1390D">
        <w:t>It damaged both sides</w:t>
      </w:r>
      <w:r>
        <w:t xml:space="preserve">. </w:t>
      </w:r>
    </w:p>
    <w:p w:rsidR="004121D3" w:rsidP="00D1390D">
      <w:pPr>
        <w:pStyle w:val="Remark"/>
      </w:pPr>
      <w:r w:rsidRPr="007B76A5">
        <w:rPr>
          <w:b/>
        </w:rPr>
        <w:t>Lord Bach:</w:t>
      </w:r>
      <w:r>
        <w:t xml:space="preserve"> </w:t>
      </w:r>
      <w:r w:rsidR="007B76A5">
        <w:t xml:space="preserve">I have a brief </w:t>
      </w:r>
      <w:r w:rsidRPr="00D1390D" w:rsidR="00D1390D">
        <w:t>question about kinship</w:t>
      </w:r>
      <w:r w:rsidR="007B76A5">
        <w:t xml:space="preserve">. It is </w:t>
      </w:r>
      <w:r w:rsidR="007B76A5">
        <w:t>pretty detailed</w:t>
      </w:r>
      <w:r w:rsidR="007B76A5">
        <w:t>, but it seems to me it is fundamental</w:t>
      </w:r>
      <w:r>
        <w:t>.</w:t>
      </w:r>
      <w:r w:rsidR="007B76A5">
        <w:t xml:space="preserve"> </w:t>
      </w:r>
      <w:r>
        <w:t>I</w:t>
      </w:r>
      <w:r w:rsidR="007B76A5">
        <w:t xml:space="preserve">t does not matter what I think; it is what you think. </w:t>
      </w:r>
    </w:p>
    <w:p w:rsidR="008019FE" w:rsidP="00D1390D">
      <w:pPr>
        <w:pStyle w:val="Remark"/>
      </w:pPr>
      <w:r>
        <w:t xml:space="preserve">Legal aid </w:t>
      </w:r>
      <w:r w:rsidRPr="00D1390D" w:rsidR="00D1390D">
        <w:t xml:space="preserve">problems for kinship families </w:t>
      </w:r>
      <w:r>
        <w:t xml:space="preserve">have </w:t>
      </w:r>
      <w:r w:rsidRPr="00D1390D" w:rsidR="00D1390D">
        <w:t>clearly been an issue in the pas</w:t>
      </w:r>
      <w:r w:rsidR="00651059">
        <w:t>t. I</w:t>
      </w:r>
      <w:r w:rsidRPr="00D1390D" w:rsidR="00D1390D">
        <w:t xml:space="preserve">s there anything in the </w:t>
      </w:r>
      <w:r w:rsidR="00651059">
        <w:t>G</w:t>
      </w:r>
      <w:r w:rsidRPr="00D1390D" w:rsidR="00D1390D">
        <w:t>overnment</w:t>
      </w:r>
      <w:r w:rsidR="008C698A">
        <w:t>’</w:t>
      </w:r>
      <w:r w:rsidRPr="00D1390D" w:rsidR="00D1390D">
        <w:t>s response that makes you more comfortable</w:t>
      </w:r>
      <w:r w:rsidR="00651059">
        <w:t xml:space="preserve"> about</w:t>
      </w:r>
      <w:r w:rsidRPr="00D1390D" w:rsidR="00D1390D">
        <w:t xml:space="preserve"> what might happen in that area, o</w:t>
      </w:r>
      <w:r w:rsidR="00651059">
        <w:t xml:space="preserve">r has it not been </w:t>
      </w:r>
      <w:r w:rsidRPr="00D1390D" w:rsidR="00D1390D">
        <w:t>touched</w:t>
      </w:r>
      <w:r w:rsidR="00651059">
        <w:t xml:space="preserve"> upon</w:t>
      </w:r>
      <w:r w:rsidRPr="00D1390D" w:rsidR="00D1390D">
        <w:t xml:space="preserve"> at all?</w:t>
      </w:r>
    </w:p>
    <w:p w:rsidR="004121D3" w:rsidP="008019FE">
      <w:pPr>
        <w:pStyle w:val="Answer"/>
      </w:pPr>
      <w:r w:rsidRPr="008019FE">
        <w:rPr>
          <w:b/>
          <w:i/>
        </w:rPr>
        <w:t>Cathy Ashley:</w:t>
      </w:r>
      <w:r>
        <w:t xml:space="preserve"> </w:t>
      </w:r>
      <w:r w:rsidR="00651059">
        <w:t>W</w:t>
      </w:r>
      <w:r>
        <w:t xml:space="preserve">e welcome the fact that the Government have </w:t>
      </w:r>
      <w:r>
        <w:t>committed</w:t>
      </w:r>
      <w:r>
        <w:t xml:space="preserve"> and the regulations have gone through</w:t>
      </w:r>
      <w:r w:rsidR="0021717F">
        <w:t>. F</w:t>
      </w:r>
      <w:r>
        <w:t>rom May of this year</w:t>
      </w:r>
      <w:r>
        <w:t>,</w:t>
      </w:r>
      <w:r>
        <w:t xml:space="preserve"> means-tested legal aid will be available to prospective special guardians in private law proceedings. That is extremely </w:t>
      </w:r>
      <w:r>
        <w:t>welcome</w:t>
      </w:r>
      <w:r w:rsidR="00182A4B">
        <w:t xml:space="preserve"> and it will make a difference to</w:t>
      </w:r>
      <w:r w:rsidRPr="00BB758B" w:rsidR="00BB758B">
        <w:t xml:space="preserve"> some special guardians. </w:t>
      </w:r>
    </w:p>
    <w:p w:rsidR="004121D3" w:rsidP="008019FE">
      <w:pPr>
        <w:pStyle w:val="Answer"/>
      </w:pPr>
      <w:r w:rsidRPr="00BB758B">
        <w:t>However</w:t>
      </w:r>
      <w:r w:rsidR="0021717F">
        <w:t>,</w:t>
      </w:r>
      <w:r w:rsidRPr="00BB758B">
        <w:t xml:space="preserve"> it is means-tested. For example, a grandparent who has their own home will not be able to have legal aid in th</w:t>
      </w:r>
      <w:r w:rsidR="0021717F">
        <w:t>at</w:t>
      </w:r>
      <w:r w:rsidRPr="00BB758B">
        <w:t xml:space="preserve"> circumstance. </w:t>
      </w:r>
      <w:r w:rsidRPr="00BB758B">
        <w:t>The vast majority of</w:t>
      </w:r>
      <w:r w:rsidRPr="00BB758B">
        <w:t xml:space="preserve"> special guardianship orders arise in public law proceedings</w:t>
      </w:r>
      <w:r w:rsidR="00D3108C">
        <w:t>,</w:t>
      </w:r>
      <w:r w:rsidRPr="00BB758B">
        <w:t xml:space="preserve"> so at the end of care proceedings</w:t>
      </w:r>
      <w:r w:rsidR="00D3108C">
        <w:t xml:space="preserve">. That is not </w:t>
      </w:r>
      <w:r w:rsidRPr="00BB758B">
        <w:t xml:space="preserve">in scope </w:t>
      </w:r>
      <w:r w:rsidRPr="00BB758B">
        <w:t>at the moment</w:t>
      </w:r>
      <w:r w:rsidRPr="00BB758B">
        <w:t xml:space="preserve">. </w:t>
      </w:r>
    </w:p>
    <w:p w:rsidR="001C73CD" w:rsidP="008019FE">
      <w:pPr>
        <w:pStyle w:val="Answer"/>
      </w:pPr>
      <w:r w:rsidRPr="00BB758B">
        <w:t>What we are very keen to see</w:t>
      </w:r>
      <w:r w:rsidR="00D3108C">
        <w:t>—i</w:t>
      </w:r>
      <w:r w:rsidRPr="00BB758B">
        <w:t xml:space="preserve">t would be wonderful if there was a recommendation from this </w:t>
      </w:r>
      <w:r w:rsidR="00D629A2">
        <w:t>c</w:t>
      </w:r>
      <w:r w:rsidRPr="00BB758B">
        <w:t>ommittee</w:t>
      </w:r>
      <w:r w:rsidR="00D3108C">
        <w:t>—is ideally an extension</w:t>
      </w:r>
      <w:r w:rsidR="00EE51EB">
        <w:t xml:space="preserve"> of legal aid. </w:t>
      </w:r>
      <w:r w:rsidR="00D3108C">
        <w:t>We do not want it means-</w:t>
      </w:r>
      <w:r w:rsidR="00D3108C">
        <w:t>tested,</w:t>
      </w:r>
      <w:r w:rsidR="004F68D2">
        <w:t xml:space="preserve"> </w:t>
      </w:r>
      <w:r w:rsidR="00D3108C">
        <w:t>but</w:t>
      </w:r>
      <w:r w:rsidR="00D3108C">
        <w:t xml:space="preserve"> </w:t>
      </w:r>
      <w:r w:rsidRPr="00BB758B">
        <w:t>extend</w:t>
      </w:r>
      <w:r w:rsidR="00C225B8">
        <w:t>ed</w:t>
      </w:r>
      <w:r w:rsidR="00EE51EB">
        <w:t xml:space="preserve"> legal aid so that </w:t>
      </w:r>
      <w:r w:rsidRPr="00BB758B">
        <w:t xml:space="preserve">kinship carers and </w:t>
      </w:r>
      <w:r w:rsidR="00EE51EB">
        <w:t xml:space="preserve">prospective </w:t>
      </w:r>
      <w:r w:rsidRPr="00BB758B">
        <w:t>special guardians can have legal advice and representation</w:t>
      </w:r>
      <w:r>
        <w:t>.</w:t>
      </w:r>
      <w:r w:rsidRPr="00BB758B">
        <w:t xml:space="preserve"> </w:t>
      </w:r>
      <w:r w:rsidR="00990DAA">
        <w:t xml:space="preserve">It </w:t>
      </w:r>
      <w:r w:rsidRPr="00BB758B">
        <w:t xml:space="preserve">is </w:t>
      </w:r>
      <w:r w:rsidRPr="00BB758B">
        <w:t>really important</w:t>
      </w:r>
      <w:r w:rsidR="00990DAA">
        <w:t xml:space="preserve">. </w:t>
      </w:r>
      <w:r w:rsidR="004121D3">
        <w:t>O</w:t>
      </w:r>
      <w:r w:rsidR="00990DAA">
        <w:t>ften</w:t>
      </w:r>
      <w:r w:rsidR="004121D3">
        <w:t>,</w:t>
      </w:r>
      <w:r w:rsidR="00990DAA">
        <w:t xml:space="preserve"> </w:t>
      </w:r>
      <w:r w:rsidRPr="00BB758B">
        <w:t xml:space="preserve">that is </w:t>
      </w:r>
      <w:r w:rsidR="00990DAA">
        <w:t xml:space="preserve">when </w:t>
      </w:r>
      <w:r w:rsidRPr="00BB758B">
        <w:t>decisions are made about what plan</w:t>
      </w:r>
      <w:r w:rsidR="00990DAA">
        <w:t>ned</w:t>
      </w:r>
      <w:r w:rsidRPr="00BB758B">
        <w:t xml:space="preserve"> support is available to the child and the carer</w:t>
      </w:r>
      <w:r w:rsidR="00990DAA">
        <w:t xml:space="preserve">s. </w:t>
      </w:r>
      <w:r w:rsidR="004121D3">
        <w:t>G</w:t>
      </w:r>
      <w:r w:rsidRPr="00BB758B">
        <w:t xml:space="preserve">iven the delays and problems within our family courts </w:t>
      </w:r>
      <w:r w:rsidRPr="00BB758B">
        <w:t>at the moment</w:t>
      </w:r>
      <w:r w:rsidR="005D3853">
        <w:t>,</w:t>
      </w:r>
      <w:r w:rsidRPr="00BB758B">
        <w:t xml:space="preserve"> the danger is that people will just be pushed to agree things</w:t>
      </w:r>
      <w:r w:rsidR="005D3853">
        <w:t>. I</w:t>
      </w:r>
      <w:r w:rsidRPr="00BB758B">
        <w:t>f you do not get the</w:t>
      </w:r>
      <w:r w:rsidR="005D3853">
        <w:t xml:space="preserve"> support </w:t>
      </w:r>
      <w:r w:rsidRPr="00BB758B">
        <w:t>plan</w:t>
      </w:r>
      <w:r w:rsidR="004D0CA8">
        <w:t xml:space="preserve"> rig</w:t>
      </w:r>
      <w:r w:rsidRPr="00BB758B">
        <w:t xml:space="preserve">ht </w:t>
      </w:r>
      <w:r w:rsidR="004D0CA8">
        <w:t xml:space="preserve">and </w:t>
      </w:r>
      <w:r w:rsidRPr="00BB758B">
        <w:t xml:space="preserve">the carers do </w:t>
      </w:r>
      <w:r w:rsidR="004D0CA8">
        <w:t xml:space="preserve">not </w:t>
      </w:r>
      <w:r w:rsidRPr="00BB758B">
        <w:t>understand exactly what they are agreeing to</w:t>
      </w:r>
      <w:r w:rsidR="004121D3">
        <w:t>—</w:t>
      </w:r>
      <w:r w:rsidR="004D0CA8">
        <w:t xml:space="preserve">if </w:t>
      </w:r>
      <w:r w:rsidRPr="00BB758B">
        <w:t>they have not had sight</w:t>
      </w:r>
      <w:r w:rsidR="00656FED">
        <w:t>,</w:t>
      </w:r>
      <w:r w:rsidRPr="00BB758B">
        <w:t xml:space="preserve"> for example</w:t>
      </w:r>
      <w:r w:rsidR="00656FED">
        <w:t>,</w:t>
      </w:r>
      <w:r w:rsidRPr="00BB758B">
        <w:t xml:space="preserve"> of questions around the</w:t>
      </w:r>
      <w:r w:rsidR="00656FED">
        <w:t xml:space="preserve"> assessment of the child and their needs</w:t>
      </w:r>
      <w:r w:rsidR="004121D3">
        <w:t>—</w:t>
      </w:r>
      <w:r w:rsidR="00656FED">
        <w:t xml:space="preserve">the </w:t>
      </w:r>
      <w:r w:rsidRPr="00BB758B">
        <w:t>danger is that it will not work in the best interest</w:t>
      </w:r>
      <w:r w:rsidR="00656FED">
        <w:t>s</w:t>
      </w:r>
      <w:r w:rsidRPr="00BB758B">
        <w:t xml:space="preserve"> of the child.</w:t>
      </w:r>
      <w:r w:rsidR="00656FED">
        <w:t xml:space="preserve"> It</w:t>
      </w:r>
      <w:r w:rsidRPr="00BB758B">
        <w:t xml:space="preserve"> would be great if that was included.</w:t>
      </w:r>
    </w:p>
    <w:p w:rsidR="001C73CD" w:rsidP="001C73CD">
      <w:pPr>
        <w:pStyle w:val="Question"/>
      </w:pPr>
      <w:r w:rsidRPr="001C73CD">
        <w:rPr>
          <w:b/>
        </w:rPr>
        <w:t>Lord Porter of Spalding:</w:t>
      </w:r>
      <w:r>
        <w:t xml:space="preserve"> </w:t>
      </w:r>
      <w:r w:rsidR="00656FED">
        <w:t xml:space="preserve">We </w:t>
      </w:r>
      <w:r w:rsidRPr="001C73CD">
        <w:t xml:space="preserve">are going to </w:t>
      </w:r>
      <w:r w:rsidRPr="001C73CD">
        <w:t>make the assumption</w:t>
      </w:r>
      <w:r w:rsidR="0095034A">
        <w:t xml:space="preserve"> </w:t>
      </w:r>
      <w:r w:rsidRPr="001C73CD">
        <w:t xml:space="preserve">that there will be something positive in </w:t>
      </w:r>
      <w:r w:rsidR="0095034A">
        <w:t>t</w:t>
      </w:r>
      <w:r w:rsidRPr="001C73CD">
        <w:t>his strategy</w:t>
      </w:r>
      <w:r w:rsidR="0095034A">
        <w:t xml:space="preserve">, </w:t>
      </w:r>
      <w:r w:rsidRPr="001C73CD">
        <w:t>but that might be a big</w:t>
      </w:r>
      <w:r w:rsidR="0095034A">
        <w:t xml:space="preserve"> ask at the</w:t>
      </w:r>
      <w:r w:rsidRPr="001C73CD">
        <w:t xml:space="preserve"> moment</w:t>
      </w:r>
      <w:r w:rsidR="0095034A">
        <w:t xml:space="preserve">. What is in the strategy that you </w:t>
      </w:r>
      <w:r w:rsidRPr="001C73CD">
        <w:t>think might</w:t>
      </w:r>
      <w:r w:rsidR="0095034A">
        <w:t xml:space="preserve"> help the experience of staff </w:t>
      </w:r>
      <w:r w:rsidR="004121D3">
        <w:t xml:space="preserve">on the ground </w:t>
      </w:r>
      <w:r w:rsidR="0095034A">
        <w:t xml:space="preserve">who are working with </w:t>
      </w:r>
      <w:r w:rsidRPr="001C73CD">
        <w:t>children and young people</w:t>
      </w:r>
      <w:r>
        <w:t>?</w:t>
      </w:r>
    </w:p>
    <w:p w:rsidR="004121D3" w:rsidP="003733DF">
      <w:pPr>
        <w:pStyle w:val="Answer"/>
      </w:pPr>
      <w:r w:rsidRPr="001C73CD">
        <w:rPr>
          <w:b/>
          <w:i/>
        </w:rPr>
        <w:t>Joe Lane:</w:t>
      </w:r>
      <w:r>
        <w:t xml:space="preserve"> </w:t>
      </w:r>
      <w:r w:rsidRPr="001C73CD">
        <w:t xml:space="preserve">I mentioned the experience of our staff where they think </w:t>
      </w:r>
      <w:r w:rsidR="00644504">
        <w:t xml:space="preserve">a child </w:t>
      </w:r>
      <w:r w:rsidRPr="001C73CD">
        <w:t xml:space="preserve">has been referred around the system and </w:t>
      </w:r>
      <w:r w:rsidR="00644504">
        <w:t xml:space="preserve">it </w:t>
      </w:r>
      <w:r w:rsidRPr="001C73CD">
        <w:t>does not look like they have been hel</w:t>
      </w:r>
      <w:r w:rsidR="00644504">
        <w:t>ped</w:t>
      </w:r>
      <w:r w:rsidRPr="001C73CD">
        <w:t xml:space="preserve"> very much.</w:t>
      </w:r>
      <w:r>
        <w:t xml:space="preserve"> Action for Children provides</w:t>
      </w:r>
      <w:r w:rsidR="00774A44">
        <w:t xml:space="preserve"> family help or support to </w:t>
      </w:r>
      <w:r w:rsidR="00644504">
        <w:t>about</w:t>
      </w:r>
      <w:r w:rsidRPr="003733DF" w:rsidR="003733DF">
        <w:t xml:space="preserve"> 40,000 people each year</w:t>
      </w:r>
      <w:r w:rsidR="008B55DF">
        <w:t xml:space="preserve">, </w:t>
      </w:r>
      <w:r w:rsidRPr="003733DF" w:rsidR="003733DF">
        <w:t>children</w:t>
      </w:r>
      <w:r w:rsidRPr="003733DF" w:rsidR="003733DF">
        <w:t xml:space="preserve"> and families. </w:t>
      </w:r>
      <w:r>
        <w:t>Family</w:t>
      </w:r>
      <w:r w:rsidRPr="003733DF" w:rsidR="003733DF">
        <w:t xml:space="preserve"> support workers get dragged into that system, so they spend lots of their time feeding into things like assessments when they want to be out and about helping families navigate other services and deal with the challenges they are facing. </w:t>
      </w:r>
    </w:p>
    <w:p w:rsidR="003733DF" w:rsidP="003733DF">
      <w:pPr>
        <w:pStyle w:val="Answer"/>
      </w:pPr>
      <w:r w:rsidRPr="003733DF">
        <w:t xml:space="preserve">We think </w:t>
      </w:r>
      <w:r w:rsidR="004121D3">
        <w:t xml:space="preserve">that </w:t>
      </w:r>
      <w:r w:rsidRPr="003733DF">
        <w:t>family he</w:t>
      </w:r>
      <w:r w:rsidR="008B55DF">
        <w:t>lp</w:t>
      </w:r>
      <w:r w:rsidRPr="003733DF">
        <w:t xml:space="preserve"> teams</w:t>
      </w:r>
      <w:r w:rsidR="008B55DF">
        <w:t xml:space="preserve">, which propose an </w:t>
      </w:r>
      <w:r w:rsidRPr="00F567E0" w:rsidR="00F567E0">
        <w:t>interdisciplinary way of working</w:t>
      </w:r>
      <w:r w:rsidR="004B00F0">
        <w:t xml:space="preserve">, could </w:t>
      </w:r>
      <w:r w:rsidRPr="00F567E0" w:rsidR="00F567E0">
        <w:t>facilitate famil</w:t>
      </w:r>
      <w:r w:rsidR="004B00F0">
        <w:t>y</w:t>
      </w:r>
      <w:r w:rsidRPr="00F567E0" w:rsidR="00F567E0">
        <w:t xml:space="preserve"> support workers spend</w:t>
      </w:r>
      <w:r w:rsidR="004121D3">
        <w:t>ing</w:t>
      </w:r>
      <w:r w:rsidRPr="00F567E0" w:rsidR="00F567E0">
        <w:t xml:space="preserve"> more of their time talking to families</w:t>
      </w:r>
      <w:r w:rsidR="004B00F0">
        <w:t>. T</w:t>
      </w:r>
      <w:r w:rsidRPr="00F567E0" w:rsidR="00F567E0">
        <w:t xml:space="preserve">hat would be </w:t>
      </w:r>
      <w:r w:rsidRPr="00F567E0" w:rsidR="00F567E0">
        <w:t>really positive</w:t>
      </w:r>
      <w:r w:rsidRPr="00F567E0" w:rsidR="00F567E0">
        <w:t>.</w:t>
      </w:r>
      <w:r w:rsidR="009131F1">
        <w:t xml:space="preserve"> </w:t>
      </w:r>
    </w:p>
    <w:p w:rsidR="005D41C2" w:rsidP="003733DF">
      <w:pPr>
        <w:pStyle w:val="Answer"/>
      </w:pPr>
      <w:r>
        <w:t xml:space="preserve">A second area where that would help is </w:t>
      </w:r>
      <w:r w:rsidR="008C698A">
        <w:t>multiagency</w:t>
      </w:r>
      <w:r>
        <w:t xml:space="preserve"> working and the move to interdisciplinary working. Can we remove </w:t>
      </w:r>
      <w:r>
        <w:t>a number of</w:t>
      </w:r>
      <w:r>
        <w:t xml:space="preserve"> organ</w:t>
      </w:r>
      <w:r w:rsidR="006818DC">
        <w:t>isational handovers</w:t>
      </w:r>
      <w:r w:rsidR="004B00F0">
        <w:t>,</w:t>
      </w:r>
      <w:r w:rsidR="006818DC">
        <w:t xml:space="preserve"> or the challenges of information sharing</w:t>
      </w:r>
      <w:r w:rsidR="004B00F0">
        <w:t>,</w:t>
      </w:r>
      <w:r w:rsidR="006818DC">
        <w:t xml:space="preserve"> that </w:t>
      </w:r>
      <w:r w:rsidR="008C698A">
        <w:t>multiagency</w:t>
      </w:r>
      <w:r w:rsidR="006818DC">
        <w:t xml:space="preserve"> working poses</w:t>
      </w:r>
      <w:r w:rsidR="004B00F0">
        <w:t>?</w:t>
      </w:r>
      <w:r w:rsidR="006818DC">
        <w:t xml:space="preserve"> That might be a family support worker waiting for a case file or </w:t>
      </w:r>
      <w:r w:rsidR="00775F87">
        <w:t xml:space="preserve">for </w:t>
      </w:r>
      <w:r w:rsidR="006818DC">
        <w:t xml:space="preserve">information from a school on attendance and those types of </w:t>
      </w:r>
      <w:r w:rsidR="006818DC">
        <w:t>thing</w:t>
      </w:r>
      <w:r w:rsidR="006818DC">
        <w:t>, because that data is held by the family support team</w:t>
      </w:r>
      <w:r w:rsidR="00775F87">
        <w:t>. People have referred to the nitty-gritty things</w:t>
      </w:r>
      <w:r w:rsidR="004121D3">
        <w:t>—</w:t>
      </w:r>
      <w:r w:rsidR="00B07B8E">
        <w:t xml:space="preserve">whether they can log on to a computer and read information about their family that is coming in from </w:t>
      </w:r>
      <w:r w:rsidR="00456BCE">
        <w:t>multiple services.</w:t>
      </w:r>
    </w:p>
    <w:p w:rsidR="00BB723A" w:rsidP="003733DF">
      <w:pPr>
        <w:pStyle w:val="Answer"/>
      </w:pPr>
      <w:r>
        <w:t>A third area where we think it could make a difference to staff is giving more coherence</w:t>
      </w:r>
      <w:r w:rsidR="00145838">
        <w:t>,</w:t>
      </w:r>
      <w:r>
        <w:t xml:space="preserve"> particularly to that early family support system. Where we think that makes a difference is </w:t>
      </w:r>
      <w:r w:rsidR="007272C8">
        <w:t>in</w:t>
      </w:r>
      <w:r>
        <w:t xml:space="preserve"> making family support a more mature public service. </w:t>
      </w:r>
      <w:r>
        <w:t>At the moment</w:t>
      </w:r>
      <w:r w:rsidR="00145838">
        <w:t>,</w:t>
      </w:r>
      <w:r>
        <w:t xml:space="preserve"> </w:t>
      </w:r>
      <w:r w:rsidR="004639F8">
        <w:t>it feels like a very young public service with what is actually happening in family support looking very different in different parts of the country. That undermines professionalism; it prevents organisations from investing in training and qualifications, because approaches to family support change all the time. If you are a family support worker in one local authority</w:t>
      </w:r>
      <w:r w:rsidRPr="004639F8" w:rsidR="004639F8">
        <w:t xml:space="preserve"> and you have been there for 10 or 20 years, as many of our workers have, you might have seen trends and fads come and go</w:t>
      </w:r>
      <w:r>
        <w:t xml:space="preserve"> day to day. You would hope it </w:t>
      </w:r>
      <w:r w:rsidR="00145838">
        <w:t xml:space="preserve">was </w:t>
      </w:r>
      <w:r>
        <w:t>a bit more stable.</w:t>
      </w:r>
    </w:p>
    <w:p w:rsidR="008E3750" w:rsidP="003733DF">
      <w:pPr>
        <w:pStyle w:val="Answer"/>
      </w:pPr>
      <w:r w:rsidRPr="004639F8">
        <w:t xml:space="preserve">One challenge I want to raise in the experience of staff is that there has not been any way to deal with </w:t>
      </w:r>
      <w:r w:rsidR="00800AC8">
        <w:t>w</w:t>
      </w:r>
      <w:r w:rsidR="00BB723A">
        <w:t xml:space="preserve">hat </w:t>
      </w:r>
      <w:r w:rsidRPr="004639F8">
        <w:t xml:space="preserve">we as a charity experience </w:t>
      </w:r>
      <w:r w:rsidR="00E81168">
        <w:t xml:space="preserve">in </w:t>
      </w:r>
      <w:r w:rsidRPr="004639F8">
        <w:t>commissioning uncertainty</w:t>
      </w:r>
      <w:r w:rsidR="00E81168">
        <w:t xml:space="preserve">. </w:t>
      </w:r>
      <w:r w:rsidR="00145838">
        <w:t>C</w:t>
      </w:r>
      <w:r w:rsidRPr="004639F8">
        <w:t>hildren</w:t>
      </w:r>
      <w:r w:rsidR="008C698A">
        <w:t>’</w:t>
      </w:r>
      <w:r w:rsidR="00E81168">
        <w:t>s</w:t>
      </w:r>
      <w:r w:rsidRPr="004639F8">
        <w:t xml:space="preserve"> services are</w:t>
      </w:r>
      <w:r w:rsidR="00E81168">
        <w:t xml:space="preserve"> often </w:t>
      </w:r>
      <w:r w:rsidRPr="004639F8">
        <w:t>delivered in very short</w:t>
      </w:r>
      <w:r w:rsidR="00E81168">
        <w:t>-</w:t>
      </w:r>
      <w:r w:rsidRPr="004639F8">
        <w:t>term contracts by local authorities. It can be</w:t>
      </w:r>
      <w:r w:rsidR="00E81168">
        <w:t xml:space="preserve"> a one-</w:t>
      </w:r>
      <w:r w:rsidRPr="004639F8">
        <w:t>year contract</w:t>
      </w:r>
      <w:r w:rsidR="00E81168">
        <w:t>,</w:t>
      </w:r>
      <w:r w:rsidRPr="004639F8">
        <w:t xml:space="preserve"> but often it is two or three-year contract</w:t>
      </w:r>
      <w:r w:rsidR="00145838">
        <w:t>s</w:t>
      </w:r>
      <w:r w:rsidRPr="004639F8">
        <w:t xml:space="preserve"> to deliver a service. What happens is that you hire people and build relationships</w:t>
      </w:r>
      <w:r w:rsidR="00140A1B">
        <w:t>, but</w:t>
      </w:r>
      <w:r w:rsidRPr="004639F8">
        <w:t xml:space="preserve"> three years later you </w:t>
      </w:r>
      <w:r w:rsidR="00601B36">
        <w:t xml:space="preserve">lose </w:t>
      </w:r>
      <w:r w:rsidRPr="004639F8">
        <w:t>that contract and that impact</w:t>
      </w:r>
      <w:r w:rsidR="00134EAC">
        <w:t>s</w:t>
      </w:r>
      <w:r w:rsidRPr="004639F8">
        <w:t xml:space="preserve"> on the family and staff</w:t>
      </w:r>
      <w:r w:rsidR="00134EAC">
        <w:t xml:space="preserve">. There could be more </w:t>
      </w:r>
      <w:r w:rsidR="00795509">
        <w:t xml:space="preserve">in </w:t>
      </w:r>
      <w:r w:rsidRPr="004639F8">
        <w:t xml:space="preserve">the </w:t>
      </w:r>
      <w:r w:rsidR="00134EAC">
        <w:t>provision of</w:t>
      </w:r>
      <w:r w:rsidRPr="004639F8">
        <w:t xml:space="preserve"> services</w:t>
      </w:r>
      <w:r w:rsidR="00134EAC">
        <w:t>. C</w:t>
      </w:r>
      <w:r w:rsidRPr="004639F8">
        <w:t xml:space="preserve">an we provide that greater security and consistency </w:t>
      </w:r>
      <w:r w:rsidR="00134EAC">
        <w:t>for</w:t>
      </w:r>
      <w:r w:rsidRPr="004639F8">
        <w:t xml:space="preserve"> staff</w:t>
      </w:r>
      <w:r w:rsidR="00CB5C5F">
        <w:t xml:space="preserve">? That </w:t>
      </w:r>
      <w:r w:rsidRPr="004639F8">
        <w:t>should work for families and children</w:t>
      </w:r>
      <w:r w:rsidR="00CB5C5F">
        <w:t>.</w:t>
      </w:r>
      <w:r w:rsidR="00650430">
        <w:t xml:space="preserve"> </w:t>
      </w:r>
    </w:p>
    <w:p w:rsidR="0071111F" w:rsidP="008E3750">
      <w:pPr>
        <w:pStyle w:val="Answer"/>
      </w:pPr>
      <w:r w:rsidRPr="008E3750">
        <w:rPr>
          <w:b/>
          <w:i/>
        </w:rPr>
        <w:t>Cathy Ashley:</w:t>
      </w:r>
      <w:r w:rsidR="00D472F3">
        <w:t xml:space="preserve"> </w:t>
      </w:r>
      <w:r>
        <w:t xml:space="preserve">I was reflecting on this because I think that the direction </w:t>
      </w:r>
      <w:r w:rsidR="00CB5C5F">
        <w:t xml:space="preserve">in which the </w:t>
      </w:r>
      <w:r>
        <w:t xml:space="preserve">strategy is going is one </w:t>
      </w:r>
      <w:r w:rsidR="00E15F61">
        <w:t>that</w:t>
      </w:r>
      <w:r>
        <w:t xml:space="preserve"> accords with the reasons many </w:t>
      </w:r>
      <w:r>
        <w:t xml:space="preserve">people chose to go into </w:t>
      </w:r>
      <w:r w:rsidR="00D8545B">
        <w:t>social work</w:t>
      </w:r>
      <w:r w:rsidR="00F65DA6">
        <w:t>,</w:t>
      </w:r>
      <w:r w:rsidR="00D8545B">
        <w:t xml:space="preserve"> family support or become foster carers</w:t>
      </w:r>
      <w:r w:rsidR="00F65DA6">
        <w:t>. T</w:t>
      </w:r>
      <w:r w:rsidR="00D8545B">
        <w:t>hat emphasis on the importance of relationships does accord with what staff want</w:t>
      </w:r>
      <w:r w:rsidR="00F65DA6">
        <w:t>.</w:t>
      </w:r>
      <w:r>
        <w:t xml:space="preserve"> </w:t>
      </w:r>
      <w:r w:rsidR="00F65DA6">
        <w:t xml:space="preserve">If </w:t>
      </w:r>
      <w:r w:rsidR="00D8545B">
        <w:t>you are in one of the pathfinders</w:t>
      </w:r>
      <w:r w:rsidR="00795509">
        <w:t>,</w:t>
      </w:r>
      <w:r w:rsidR="00D8545B">
        <w:t xml:space="preserve"> some exciting opportunities</w:t>
      </w:r>
      <w:r w:rsidR="00724901">
        <w:t xml:space="preserve"> </w:t>
      </w:r>
      <w:r w:rsidR="00795509">
        <w:t xml:space="preserve">may </w:t>
      </w:r>
      <w:r w:rsidR="00724901">
        <w:t>develop</w:t>
      </w:r>
      <w:r w:rsidR="005927AA">
        <w:t>,</w:t>
      </w:r>
      <w:r w:rsidR="00724901">
        <w:t xml:space="preserve"> including being able to change those relationships. </w:t>
      </w:r>
    </w:p>
    <w:p w:rsidR="00FA7F23" w:rsidP="008E3750">
      <w:pPr>
        <w:pStyle w:val="Answer"/>
      </w:pPr>
      <w:r>
        <w:t>W</w:t>
      </w:r>
      <w:r w:rsidRPr="0018060D" w:rsidR="0018060D">
        <w:t>e welcome the fac</w:t>
      </w:r>
      <w:r>
        <w:t>t</w:t>
      </w:r>
      <w:r w:rsidRPr="0018060D" w:rsidR="0018060D">
        <w:t xml:space="preserve"> that the </w:t>
      </w:r>
      <w:r>
        <w:t>G</w:t>
      </w:r>
      <w:r w:rsidRPr="0018060D" w:rsidR="0018060D">
        <w:t>overnment have committed £</w:t>
      </w:r>
      <w:r w:rsidR="006C1CDC">
        <w:t>30</w:t>
      </w:r>
      <w:r w:rsidRPr="0018060D" w:rsidR="0018060D">
        <w:t xml:space="preserve"> million over the next two years in relation to</w:t>
      </w:r>
      <w:r>
        <w:t xml:space="preserve"> </w:t>
      </w:r>
      <w:r w:rsidR="006C1CDC">
        <w:t>befriending,</w:t>
      </w:r>
      <w:r>
        <w:t xml:space="preserve"> mentoring and </w:t>
      </w:r>
      <w:r w:rsidRPr="0018060D" w:rsidR="0018060D">
        <w:t>what they describe as family finding for young people in care</w:t>
      </w:r>
      <w:r w:rsidR="00DE3FBB">
        <w:t>, or care-</w:t>
      </w:r>
      <w:r w:rsidRPr="0018060D" w:rsidR="0018060D">
        <w:t>experienced young people</w:t>
      </w:r>
      <w:r w:rsidR="00DE3FBB">
        <w:t xml:space="preserve">. </w:t>
      </w:r>
    </w:p>
    <w:p w:rsidR="002D06A0" w:rsidP="008E3750">
      <w:pPr>
        <w:pStyle w:val="Answer"/>
      </w:pPr>
      <w:r>
        <w:t>T</w:t>
      </w:r>
      <w:r w:rsidRPr="0018060D" w:rsidR="0018060D">
        <w:t xml:space="preserve">he approach that </w:t>
      </w:r>
      <w:r>
        <w:t>F</w:t>
      </w:r>
      <w:r w:rsidRPr="0018060D" w:rsidR="0018060D">
        <w:t xml:space="preserve">amily </w:t>
      </w:r>
      <w:r>
        <w:t>R</w:t>
      </w:r>
      <w:r w:rsidRPr="0018060D" w:rsidR="0018060D">
        <w:t xml:space="preserve">ights </w:t>
      </w:r>
      <w:r>
        <w:t>G</w:t>
      </w:r>
      <w:r w:rsidRPr="0018060D" w:rsidR="0018060D">
        <w:t xml:space="preserve">roup has developed </w:t>
      </w:r>
      <w:r>
        <w:t xml:space="preserve">very </w:t>
      </w:r>
      <w:r w:rsidRPr="0018060D" w:rsidR="0018060D">
        <w:t xml:space="preserve">successfully is called </w:t>
      </w:r>
      <w:r w:rsidR="007F7D71">
        <w:t>L</w:t>
      </w:r>
      <w:r w:rsidR="00F36688">
        <w:t>ifelong</w:t>
      </w:r>
      <w:r w:rsidRPr="0018060D" w:rsidR="0018060D">
        <w:t xml:space="preserve"> </w:t>
      </w:r>
      <w:r w:rsidR="007F7D71">
        <w:t>L</w:t>
      </w:r>
      <w:r w:rsidRPr="0018060D" w:rsidR="0018060D">
        <w:t>inks</w:t>
      </w:r>
      <w:r w:rsidR="003672FF">
        <w:t>,</w:t>
      </w:r>
      <w:r w:rsidRPr="0018060D" w:rsidR="0018060D">
        <w:t xml:space="preserve"> which is a</w:t>
      </w:r>
      <w:r w:rsidR="00897DBF">
        <w:t xml:space="preserve">bout </w:t>
      </w:r>
      <w:r w:rsidRPr="0018060D" w:rsidR="0018060D">
        <w:t>building</w:t>
      </w:r>
      <w:r w:rsidR="00897DBF">
        <w:t xml:space="preserve"> a</w:t>
      </w:r>
      <w:r w:rsidRPr="0018060D" w:rsidR="0018060D">
        <w:t xml:space="preserve"> support network around young people and critic</w:t>
      </w:r>
      <w:r w:rsidR="00897DBF">
        <w:t>al</w:t>
      </w:r>
      <w:r w:rsidRPr="0018060D" w:rsidR="0018060D">
        <w:t>ly</w:t>
      </w:r>
      <w:r w:rsidR="00897DBF">
        <w:t xml:space="preserve">—this resonates with what Rose said—it is done with the young person. It </w:t>
      </w:r>
      <w:r w:rsidRPr="0018060D" w:rsidR="0018060D">
        <w:t>happens</w:t>
      </w:r>
      <w:r w:rsidR="00897DBF">
        <w:t xml:space="preserve"> only</w:t>
      </w:r>
      <w:r w:rsidRPr="0018060D" w:rsidR="0018060D">
        <w:t xml:space="preserve"> if the young person wants it</w:t>
      </w:r>
      <w:r w:rsidR="005158ED">
        <w:t>,</w:t>
      </w:r>
      <w:r w:rsidRPr="0018060D" w:rsidR="0018060D">
        <w:t xml:space="preserve"> and it is at the young person</w:t>
      </w:r>
      <w:r w:rsidR="008C698A">
        <w:t>’</w:t>
      </w:r>
      <w:r w:rsidRPr="0018060D" w:rsidR="0018060D">
        <w:t xml:space="preserve">s </w:t>
      </w:r>
      <w:r w:rsidR="00D84868">
        <w:t xml:space="preserve">pace. </w:t>
      </w:r>
      <w:r w:rsidR="005158ED">
        <w:t>B</w:t>
      </w:r>
      <w:r w:rsidRPr="00D84868" w:rsidR="00D84868">
        <w:t>asically</w:t>
      </w:r>
      <w:r w:rsidR="005158ED">
        <w:t>, it is</w:t>
      </w:r>
      <w:r w:rsidRPr="00D84868" w:rsidR="00D84868">
        <w:t xml:space="preserve"> trying to turn our care system on its head so </w:t>
      </w:r>
      <w:r>
        <w:t xml:space="preserve">that </w:t>
      </w:r>
      <w:r w:rsidRPr="00D84868" w:rsidR="00D84868">
        <w:t xml:space="preserve">we stop breaking </w:t>
      </w:r>
      <w:r w:rsidR="005158ED">
        <w:t xml:space="preserve">and start building </w:t>
      </w:r>
      <w:r w:rsidRPr="00D84868" w:rsidR="00D84868">
        <w:t>constructive relationships</w:t>
      </w:r>
      <w:r w:rsidR="005158ED">
        <w:t>.</w:t>
      </w:r>
      <w:r w:rsidRPr="00D84868" w:rsidR="00D84868">
        <w:t xml:space="preserve"> </w:t>
      </w:r>
    </w:p>
    <w:p w:rsidR="00CF3C65" w:rsidP="008E3750">
      <w:pPr>
        <w:pStyle w:val="Answer"/>
      </w:pPr>
      <w:r w:rsidRPr="00D84868">
        <w:t xml:space="preserve">The </w:t>
      </w:r>
      <w:r w:rsidR="005158ED">
        <w:t>G</w:t>
      </w:r>
      <w:r w:rsidRPr="00D84868">
        <w:t xml:space="preserve">overnment have committed to investing </w:t>
      </w:r>
      <w:r w:rsidR="005158ED">
        <w:t>£</w:t>
      </w:r>
      <w:r w:rsidRPr="00D84868">
        <w:t xml:space="preserve">30 million in that. </w:t>
      </w:r>
      <w:r w:rsidR="00A01D29">
        <w:t xml:space="preserve">I have spoken </w:t>
      </w:r>
      <w:r w:rsidRPr="00D84868">
        <w:t>to local authorities</w:t>
      </w:r>
      <w:r w:rsidR="00A01D29">
        <w:t>.</w:t>
      </w:r>
      <w:r w:rsidRPr="00D84868">
        <w:t xml:space="preserve"> </w:t>
      </w:r>
      <w:r w:rsidRPr="00D84868" w:rsidR="00A01D29">
        <w:t xml:space="preserve">There </w:t>
      </w:r>
      <w:r w:rsidRPr="00D84868">
        <w:t>is interest and excitement around that, but there is a problem</w:t>
      </w:r>
      <w:r w:rsidR="00823317">
        <w:t>,</w:t>
      </w:r>
      <w:r w:rsidRPr="00D84868">
        <w:t xml:space="preserve"> in that at the same time </w:t>
      </w:r>
      <w:r w:rsidR="00823317">
        <w:t xml:space="preserve">they </w:t>
      </w:r>
      <w:r w:rsidR="008E7C35">
        <w:t xml:space="preserve">are having </w:t>
      </w:r>
      <w:r w:rsidRPr="00D84868">
        <w:t>to make significant cuts</w:t>
      </w:r>
      <w:r w:rsidR="00823317">
        <w:t xml:space="preserve">. We spoke to a local </w:t>
      </w:r>
      <w:r w:rsidRPr="00D84868">
        <w:t>authority the other day</w:t>
      </w:r>
      <w:r w:rsidR="00823317">
        <w:t xml:space="preserve">. They know that, for example, </w:t>
      </w:r>
      <w:r w:rsidR="00D47504">
        <w:t xml:space="preserve">the </w:t>
      </w:r>
      <w:r w:rsidRPr="00D84868">
        <w:t>family group conference service is effective in successfully keeping children out of the care system</w:t>
      </w:r>
      <w:r w:rsidR="00D47504">
        <w:t>,</w:t>
      </w:r>
      <w:r w:rsidRPr="00D84868">
        <w:t xml:space="preserve"> where appropriate, but they also </w:t>
      </w:r>
      <w:r w:rsidRPr="00D84868">
        <w:t>have to</w:t>
      </w:r>
      <w:r w:rsidRPr="00D84868">
        <w:t xml:space="preserve"> make savings</w:t>
      </w:r>
      <w:r w:rsidR="00D47504">
        <w:t xml:space="preserve">. Their </w:t>
      </w:r>
      <w:r w:rsidRPr="00D84868">
        <w:t>money is going on residential placements at huge cost</w:t>
      </w:r>
      <w:r w:rsidR="00417AFA">
        <w:t xml:space="preserve">, </w:t>
      </w:r>
      <w:r w:rsidRPr="00D84868">
        <w:t>often with private providers making huge profits in the process</w:t>
      </w:r>
      <w:r w:rsidR="00417AFA">
        <w:t>, not necessarily meeting the n</w:t>
      </w:r>
      <w:r w:rsidRPr="00D84868">
        <w:t xml:space="preserve">eeds </w:t>
      </w:r>
      <w:r w:rsidR="00417AFA">
        <w:t xml:space="preserve">of the </w:t>
      </w:r>
      <w:r w:rsidRPr="00D84868">
        <w:t>children who are living in those placements.</w:t>
      </w:r>
      <w:r>
        <w:t xml:space="preserve"> </w:t>
      </w:r>
      <w:r w:rsidRPr="00D84868">
        <w:t>As a result, local authorities are making some very short-term c</w:t>
      </w:r>
      <w:r w:rsidR="007A242D">
        <w:t>uts</w:t>
      </w:r>
      <w:r w:rsidRPr="00D84868">
        <w:t xml:space="preserve"> that have devastating consequences for children and are hugely demoralising for staff.</w:t>
      </w:r>
      <w:r w:rsidR="007A242D">
        <w:t xml:space="preserve"> </w:t>
      </w:r>
    </w:p>
    <w:p w:rsidR="00D84868" w:rsidP="008E3750">
      <w:pPr>
        <w:pStyle w:val="Answer"/>
      </w:pPr>
      <w:r w:rsidRPr="00D84868">
        <w:t xml:space="preserve">It feels as though we have </w:t>
      </w:r>
      <w:r w:rsidR="007A242D">
        <w:t>a bit of a push-</w:t>
      </w:r>
      <w:r w:rsidR="00A12E9E">
        <w:t>me</w:t>
      </w:r>
      <w:r w:rsidR="007A242D">
        <w:t>-pull-you</w:t>
      </w:r>
      <w:r w:rsidRPr="00D84868">
        <w:t xml:space="preserve"> </w:t>
      </w:r>
      <w:r w:rsidRPr="00D84868">
        <w:t>going</w:t>
      </w:r>
      <w:r w:rsidRPr="00D84868">
        <w:t xml:space="preserve"> on at the moment in relation to our child welfare system. As Josh said last week</w:t>
      </w:r>
      <w:r w:rsidR="00A12E9E">
        <w:t>,</w:t>
      </w:r>
      <w:r w:rsidRPr="00D84868">
        <w:t xml:space="preserve"> the danger is that what is proposed is not going to reverse the current trend</w:t>
      </w:r>
      <w:r>
        <w:t>.</w:t>
      </w:r>
    </w:p>
    <w:p w:rsidR="00CA5974" w:rsidP="00D84868">
      <w:pPr>
        <w:pStyle w:val="Answer"/>
      </w:pPr>
      <w:r w:rsidRPr="00D84868">
        <w:rPr>
          <w:b/>
          <w:i/>
        </w:rPr>
        <w:t>Anne-Marie Douglas:</w:t>
      </w:r>
      <w:r>
        <w:t xml:space="preserve"> </w:t>
      </w:r>
      <w:r w:rsidRPr="00D84868">
        <w:t>I</w:t>
      </w:r>
      <w:r w:rsidR="00A12E9E">
        <w:t xml:space="preserve"> will</w:t>
      </w:r>
      <w:r w:rsidRPr="00D84868">
        <w:t xml:space="preserve"> keep my</w:t>
      </w:r>
      <w:r w:rsidR="00A12E9E">
        <w:t xml:space="preserve"> response</w:t>
      </w:r>
      <w:r w:rsidRPr="00D84868">
        <w:t xml:space="preserve"> brief so I ca</w:t>
      </w:r>
      <w:r w:rsidR="00A12E9E">
        <w:t xml:space="preserve">n pass over to Rose. </w:t>
      </w:r>
    </w:p>
    <w:p w:rsidR="00DE1DB4" w:rsidP="00D84868">
      <w:pPr>
        <w:pStyle w:val="Answer"/>
      </w:pPr>
      <w:r>
        <w:t>S</w:t>
      </w:r>
      <w:r w:rsidR="00A12E9E">
        <w:t xml:space="preserve">ome of our </w:t>
      </w:r>
      <w:r>
        <w:t xml:space="preserve">work at </w:t>
      </w:r>
      <w:r w:rsidR="00A12E9E">
        <w:t xml:space="preserve">Peer Power is </w:t>
      </w:r>
      <w:r w:rsidR="00381ADA">
        <w:t xml:space="preserve">around coaching and support </w:t>
      </w:r>
      <w:r w:rsidR="00B92F10">
        <w:t xml:space="preserve">for </w:t>
      </w:r>
      <w:r w:rsidR="00381ADA">
        <w:t>p</w:t>
      </w:r>
      <w:r w:rsidR="006D1CF4">
        <w:t>rofessionals in the system.</w:t>
      </w:r>
      <w:r w:rsidR="00381ADA">
        <w:t xml:space="preserve"> We know that practitioners are burned out </w:t>
      </w:r>
      <w:r w:rsidR="000D5CCD">
        <w:t>in an unempath</w:t>
      </w:r>
      <w:r w:rsidR="0023074A">
        <w:t>et</w:t>
      </w:r>
      <w:r w:rsidR="000D5CCD">
        <w:t xml:space="preserve">ic system that does not meet their needs </w:t>
      </w:r>
      <w:r w:rsidR="0023074A">
        <w:t xml:space="preserve">or </w:t>
      </w:r>
      <w:r w:rsidR="000D5CCD">
        <w:t xml:space="preserve">their </w:t>
      </w:r>
      <w:r w:rsidR="00DF63A7">
        <w:t>well-being</w:t>
      </w:r>
      <w:r w:rsidR="000D5CCD">
        <w:t xml:space="preserve"> and care. The point I am keen to make is that</w:t>
      </w:r>
      <w:r w:rsidR="005405AA">
        <w:t>,</w:t>
      </w:r>
      <w:r w:rsidR="000D5CCD">
        <w:t xml:space="preserve"> </w:t>
      </w:r>
      <w:r w:rsidR="00C32346">
        <w:t>without listening to the workforce</w:t>
      </w:r>
      <w:r w:rsidR="00B502D1">
        <w:t>,</w:t>
      </w:r>
      <w:r w:rsidR="00C32346">
        <w:t xml:space="preserve"> as well as children and young people</w:t>
      </w:r>
      <w:r w:rsidR="00FB4C3E">
        <w:t>,</w:t>
      </w:r>
      <w:r w:rsidR="00C32346">
        <w:t xml:space="preserve"> </w:t>
      </w:r>
      <w:r w:rsidR="0096400F">
        <w:t xml:space="preserve">and with them </w:t>
      </w:r>
      <w:r w:rsidR="00C32346">
        <w:t xml:space="preserve">not being cared for and prioritised and being able to look after themselves </w:t>
      </w:r>
      <w:r w:rsidR="003B1FC1">
        <w:t xml:space="preserve">given the </w:t>
      </w:r>
      <w:r w:rsidR="00C32346">
        <w:t>vicarious trauma that the work can present</w:t>
      </w:r>
      <w:r w:rsidR="005405AA">
        <w:t>,</w:t>
      </w:r>
      <w:r w:rsidR="00C32346">
        <w:t xml:space="preserve"> how will children and families then receive adequate care from them? </w:t>
      </w:r>
      <w:r w:rsidR="005405AA">
        <w:t xml:space="preserve">Therefore, </w:t>
      </w:r>
      <w:r w:rsidR="006B3F0E">
        <w:t xml:space="preserve">we </w:t>
      </w:r>
      <w:r w:rsidR="005405AA">
        <w:t>w</w:t>
      </w:r>
      <w:r w:rsidR="00C32346">
        <w:t>elcom</w:t>
      </w:r>
      <w:r w:rsidR="006B3F0E">
        <w:t>e</w:t>
      </w:r>
      <w:r w:rsidR="00C32346">
        <w:t xml:space="preserve"> the focus on loving relationships in the strategy</w:t>
      </w:r>
      <w:r w:rsidR="006B3F0E">
        <w:t>,</w:t>
      </w:r>
      <w:r w:rsidR="00C32346">
        <w:t xml:space="preserve"> but </w:t>
      </w:r>
      <w:r w:rsidR="006B3F0E">
        <w:t xml:space="preserve">I </w:t>
      </w:r>
      <w:r w:rsidR="00C32346">
        <w:t xml:space="preserve">would ask that this </w:t>
      </w:r>
      <w:r w:rsidR="006B3F0E">
        <w:t>be</w:t>
      </w:r>
      <w:r w:rsidR="00C32346">
        <w:t xml:space="preserve"> extended to the workforce.</w:t>
      </w:r>
    </w:p>
    <w:p w:rsidR="0080212C" w:rsidP="00DE1DB4">
      <w:pPr>
        <w:pStyle w:val="Answer"/>
      </w:pPr>
      <w:r w:rsidRPr="00DE1DB4">
        <w:rPr>
          <w:b/>
          <w:i/>
        </w:rPr>
        <w:t xml:space="preserve">Rose </w:t>
      </w:r>
      <w:r w:rsidRPr="00DE1DB4">
        <w:rPr>
          <w:b/>
          <w:i/>
        </w:rPr>
        <w:t>Akinsulire</w:t>
      </w:r>
      <w:r w:rsidRPr="00DE1DB4">
        <w:rPr>
          <w:b/>
          <w:i/>
        </w:rPr>
        <w:t>:</w:t>
      </w:r>
      <w:r>
        <w:t xml:space="preserve"> I am very happy with the fact that this is being </w:t>
      </w:r>
      <w:r>
        <w:t>looked into</w:t>
      </w:r>
      <w:r>
        <w:t xml:space="preserve"> and an improvement has been made. One beneficial thing would be creating forums or spaces for young people to come together and have a </w:t>
      </w:r>
      <w:r>
        <w:t xml:space="preserve">support network. I know this is being </w:t>
      </w:r>
      <w:r>
        <w:t>looked into</w:t>
      </w:r>
      <w:r>
        <w:t xml:space="preserve"> for staff members</w:t>
      </w:r>
      <w:r w:rsidR="00DA20DC">
        <w:t>—</w:t>
      </w:r>
      <w:r>
        <w:t>social work</w:t>
      </w:r>
      <w:r w:rsidR="006F4B3E">
        <w:t>er</w:t>
      </w:r>
      <w:r>
        <w:t>s</w:t>
      </w:r>
      <w:r w:rsidR="006F4B3E">
        <w:t>,</w:t>
      </w:r>
      <w:r>
        <w:t xml:space="preserve"> </w:t>
      </w:r>
      <w:r w:rsidRPr="009E114C">
        <w:rPr>
          <w:i/>
          <w:iCs/>
        </w:rPr>
        <w:t>et cetera</w:t>
      </w:r>
      <w:r w:rsidR="005039E1">
        <w:t>. T</w:t>
      </w:r>
      <w:r>
        <w:t>here is a lot of support out there for them already</w:t>
      </w:r>
      <w:r w:rsidR="005039E1">
        <w:t>,</w:t>
      </w:r>
      <w:r>
        <w:t xml:space="preserve"> but not much for young people</w:t>
      </w:r>
      <w:r w:rsidR="005039E1">
        <w:t>. T</w:t>
      </w:r>
      <w:r w:rsidR="003C708C">
        <w:t>hat would be a very useful thing to add.</w:t>
      </w:r>
    </w:p>
    <w:p w:rsidR="003C708C" w:rsidP="00DE1DB4">
      <w:pPr>
        <w:pStyle w:val="Answer"/>
      </w:pPr>
      <w:r>
        <w:t xml:space="preserve">I have been looking into </w:t>
      </w:r>
      <w:r>
        <w:t>research on the number of young people and children in the syste</w:t>
      </w:r>
      <w:r w:rsidR="005039E1">
        <w:t>m</w:t>
      </w:r>
      <w:r w:rsidRPr="005D7AE3" w:rsidR="005D7AE3">
        <w:t xml:space="preserve"> </w:t>
      </w:r>
      <w:r w:rsidR="005D7AE3">
        <w:t>who are abused</w:t>
      </w:r>
      <w:r w:rsidR="001C52B6">
        <w:t>. Hardly any research can be found on this. Th</w:t>
      </w:r>
      <w:r>
        <w:t xml:space="preserve">at is not great. </w:t>
      </w:r>
      <w:r w:rsidR="001C52B6">
        <w:t>I</w:t>
      </w:r>
      <w:r>
        <w:t>n order to</w:t>
      </w:r>
      <w:r>
        <w:t xml:space="preserve"> find out if this is going to work and how to support young people properly you need to do</w:t>
      </w:r>
      <w:r w:rsidR="00930887">
        <w:t xml:space="preserve"> work </w:t>
      </w:r>
      <w:r>
        <w:t xml:space="preserve">to figure out what is going on </w:t>
      </w:r>
      <w:r w:rsidR="00930887">
        <w:t>with</w:t>
      </w:r>
      <w:r>
        <w:t xml:space="preserve"> the young people </w:t>
      </w:r>
      <w:r w:rsidRPr="003C708C">
        <w:t>themselves</w:t>
      </w:r>
      <w:r w:rsidR="00391FB6">
        <w:t>, b</w:t>
      </w:r>
      <w:r w:rsidRPr="003C708C">
        <w:t xml:space="preserve">ecause the only way to measure how effective it is </w:t>
      </w:r>
      <w:r w:rsidRPr="003C708C">
        <w:t>is</w:t>
      </w:r>
      <w:r w:rsidRPr="003C708C">
        <w:t xml:space="preserve"> </w:t>
      </w:r>
      <w:r w:rsidR="00391FB6">
        <w:t>through</w:t>
      </w:r>
      <w:r w:rsidRPr="003C708C">
        <w:t xml:space="preserve"> their experiences.</w:t>
      </w:r>
    </w:p>
    <w:p w:rsidR="003C708C" w:rsidP="001874AA">
      <w:pPr>
        <w:pStyle w:val="Remark"/>
      </w:pPr>
      <w:r w:rsidRPr="001874AA">
        <w:rPr>
          <w:b/>
        </w:rPr>
        <w:t>The Chair:</w:t>
      </w:r>
      <w:r>
        <w:t xml:space="preserve"> </w:t>
      </w:r>
      <w:r w:rsidRPr="003C708C">
        <w:t>Do y</w:t>
      </w:r>
      <w:r w:rsidR="00E56263">
        <w:t>o</w:t>
      </w:r>
      <w:r w:rsidRPr="003C708C">
        <w:t>u know of any local authorities that have a network of young people in c</w:t>
      </w:r>
      <w:r w:rsidR="00391FB6">
        <w:t>are</w:t>
      </w:r>
      <w:r w:rsidRPr="003C708C">
        <w:t xml:space="preserve"> who can meet and talk with the local authority?</w:t>
      </w:r>
    </w:p>
    <w:p w:rsidR="009B1DC5" w:rsidP="003C708C">
      <w:pPr>
        <w:pStyle w:val="Answer"/>
      </w:pPr>
      <w:bookmarkStart w:id="7" w:name="_Hlk130468655"/>
      <w:r w:rsidRPr="003C708C">
        <w:rPr>
          <w:b/>
          <w:i/>
        </w:rPr>
        <w:t xml:space="preserve">Rose </w:t>
      </w:r>
      <w:r w:rsidRPr="003C708C">
        <w:rPr>
          <w:b/>
          <w:i/>
        </w:rPr>
        <w:t>Akinsulire</w:t>
      </w:r>
      <w:r w:rsidRPr="003C708C">
        <w:rPr>
          <w:b/>
          <w:i/>
        </w:rPr>
        <w:t>:</w:t>
      </w:r>
      <w:r>
        <w:t xml:space="preserve"> </w:t>
      </w:r>
      <w:r w:rsidRPr="003C708C">
        <w:t>There are some local authorities that do have groups that come together</w:t>
      </w:r>
      <w:r w:rsidR="00CC6083">
        <w:t xml:space="preserve">, like a board or </w:t>
      </w:r>
      <w:r w:rsidR="00A66977">
        <w:t>set</w:t>
      </w:r>
      <w:r w:rsidR="00A22D40">
        <w:t>-</w:t>
      </w:r>
      <w:r w:rsidR="00A66977">
        <w:t xml:space="preserve">up. </w:t>
      </w:r>
      <w:r w:rsidR="00C70AB2">
        <w:t>O</w:t>
      </w:r>
      <w:r w:rsidR="00CC6083">
        <w:t>nce a year</w:t>
      </w:r>
      <w:r>
        <w:t>,</w:t>
      </w:r>
      <w:r w:rsidR="00CC6083">
        <w:t xml:space="preserve"> you can come to</w:t>
      </w:r>
      <w:r w:rsidR="00D472F3">
        <w:t xml:space="preserve"> </w:t>
      </w:r>
      <w:r w:rsidR="00DB457D">
        <w:t>a big</w:t>
      </w:r>
      <w:r w:rsidR="009032E5">
        <w:t xml:space="preserve"> hall</w:t>
      </w:r>
      <w:r w:rsidR="00C70AB2">
        <w:t xml:space="preserve">. </w:t>
      </w:r>
      <w:bookmarkEnd w:id="7"/>
    </w:p>
    <w:p w:rsidR="00D84868" w:rsidP="003C708C">
      <w:pPr>
        <w:pStyle w:val="Answer"/>
      </w:pPr>
      <w:r>
        <w:t>W</w:t>
      </w:r>
      <w:r w:rsidRPr="003C708C" w:rsidR="003C708C">
        <w:t xml:space="preserve">e have quite difficult experiences </w:t>
      </w:r>
      <w:r>
        <w:t>among</w:t>
      </w:r>
      <w:r w:rsidRPr="003C708C" w:rsidR="003C708C">
        <w:t xml:space="preserve"> young people</w:t>
      </w:r>
      <w:r>
        <w:t>. H</w:t>
      </w:r>
      <w:r w:rsidRPr="003C708C" w:rsidR="003C708C">
        <w:t>aving</w:t>
      </w:r>
      <w:r>
        <w:t xml:space="preserve"> one day organised by </w:t>
      </w:r>
      <w:r w:rsidRPr="003C708C" w:rsidR="003C708C">
        <w:t>social workers is not always comfortable. You do not feel that you are coming to meet your friend</w:t>
      </w:r>
      <w:r>
        <w:t xml:space="preserve">s. That should be </w:t>
      </w:r>
      <w:r>
        <w:t>looked into</w:t>
      </w:r>
      <w:r>
        <w:t xml:space="preserve"> because </w:t>
      </w:r>
      <w:r w:rsidRPr="003C708C" w:rsidR="003C708C">
        <w:t>young people not in the care system would not</w:t>
      </w:r>
      <w:r>
        <w:t xml:space="preserve"> necessarily want to do that</w:t>
      </w:r>
      <w:r w:rsidR="002728F1">
        <w:t>, either</w:t>
      </w:r>
      <w:r w:rsidR="00D540DC">
        <w:t xml:space="preserve">. </w:t>
      </w:r>
      <w:r w:rsidRPr="003C708C" w:rsidR="003C708C">
        <w:t xml:space="preserve">I think that should be </w:t>
      </w:r>
      <w:r w:rsidRPr="003C708C" w:rsidR="003C708C">
        <w:t>looked into</w:t>
      </w:r>
      <w:r w:rsidRPr="003C708C" w:rsidR="003C708C">
        <w:t xml:space="preserve"> as well.</w:t>
      </w:r>
    </w:p>
    <w:p w:rsidR="00CD626C" w:rsidP="003C708C">
      <w:pPr>
        <w:pStyle w:val="Answer"/>
      </w:pPr>
      <w:r w:rsidRPr="003C708C">
        <w:t>The</w:t>
      </w:r>
      <w:r w:rsidR="00D540DC">
        <w:t>re is one</w:t>
      </w:r>
      <w:r w:rsidRPr="003C708C">
        <w:t xml:space="preserve"> other thing around fostering and training around foster carers</w:t>
      </w:r>
      <w:r w:rsidR="00D540DC">
        <w:t>.</w:t>
      </w:r>
      <w:r w:rsidRPr="003C708C">
        <w:t xml:space="preserve"> I know </w:t>
      </w:r>
      <w:r w:rsidR="00D540DC">
        <w:t>there is the idea to</w:t>
      </w:r>
      <w:r w:rsidRPr="003C708C">
        <w:t xml:space="preserve"> increase the </w:t>
      </w:r>
      <w:r w:rsidR="00D540DC">
        <w:t>number of foster carers</w:t>
      </w:r>
      <w:r w:rsidR="00F4316F">
        <w:t xml:space="preserve"> for young people who need to find homes</w:t>
      </w:r>
      <w:r w:rsidR="006E333C">
        <w:t>, but there is not enough t</w:t>
      </w:r>
      <w:r w:rsidRPr="003C708C">
        <w:t xml:space="preserve">raining for these foster carers </w:t>
      </w:r>
      <w:r w:rsidRPr="003C708C">
        <w:t>in order to</w:t>
      </w:r>
      <w:r w:rsidRPr="003C708C">
        <w:t xml:space="preserve"> support young people properly. </w:t>
      </w:r>
      <w:r w:rsidR="006732E7">
        <w:t>B</w:t>
      </w:r>
      <w:r w:rsidRPr="003C708C">
        <w:t>y increasing the numbers</w:t>
      </w:r>
      <w:r w:rsidR="00827635">
        <w:t>,</w:t>
      </w:r>
      <w:r w:rsidRPr="003C708C">
        <w:t xml:space="preserve"> </w:t>
      </w:r>
      <w:r w:rsidR="006732E7">
        <w:t xml:space="preserve">you </w:t>
      </w:r>
      <w:r w:rsidRPr="003C708C">
        <w:t xml:space="preserve">might </w:t>
      </w:r>
      <w:r w:rsidR="006732E7">
        <w:t>put</w:t>
      </w:r>
      <w:r w:rsidRPr="003C708C">
        <w:t xml:space="preserve"> more young people at risk because there </w:t>
      </w:r>
      <w:r w:rsidR="00827635">
        <w:t xml:space="preserve">are </w:t>
      </w:r>
      <w:r w:rsidRPr="003C708C">
        <w:t xml:space="preserve">not enough people being trained well enough to know how to deal with the complex needs of young people who have gone through a lot of </w:t>
      </w:r>
      <w:r w:rsidR="00D5153C">
        <w:t>trauma</w:t>
      </w:r>
      <w:r w:rsidR="00215C37">
        <w:t>—</w:t>
      </w:r>
      <w:r w:rsidRPr="003C708C">
        <w:t>they might respond in ways that th</w:t>
      </w:r>
      <w:r w:rsidR="00D5153C">
        <w:t>ey are</w:t>
      </w:r>
      <w:r w:rsidRPr="003C708C">
        <w:t xml:space="preserve"> not </w:t>
      </w:r>
      <w:r w:rsidR="00D5153C">
        <w:t xml:space="preserve">used to, or damage things </w:t>
      </w:r>
      <w:r w:rsidRPr="003C708C">
        <w:t>in their home</w:t>
      </w:r>
      <w:r w:rsidR="00D5153C">
        <w:t>s,</w:t>
      </w:r>
      <w:r w:rsidRPr="003C708C">
        <w:t xml:space="preserve"> or respond emotionally in ways that are </w:t>
      </w:r>
      <w:r w:rsidR="00D5153C">
        <w:t>quite detrimental. I</w:t>
      </w:r>
      <w:r w:rsidRPr="003C708C">
        <w:t xml:space="preserve">t is understandable why they </w:t>
      </w:r>
      <w:r w:rsidR="00D5153C">
        <w:t>act</w:t>
      </w:r>
      <w:r w:rsidRPr="003C708C">
        <w:t xml:space="preserve"> that way, but they need more training and learning how to nurture young people in </w:t>
      </w:r>
      <w:r w:rsidR="00EB234B">
        <w:t xml:space="preserve">a </w:t>
      </w:r>
      <w:r w:rsidRPr="003C708C">
        <w:t xml:space="preserve">way that </w:t>
      </w:r>
      <w:r w:rsidR="00EB234B">
        <w:t xml:space="preserve">is helpful to them </w:t>
      </w:r>
      <w:r w:rsidRPr="003C708C">
        <w:t>in the long run.</w:t>
      </w:r>
      <w:r w:rsidR="00C06EDA">
        <w:t xml:space="preserve"> </w:t>
      </w:r>
    </w:p>
    <w:p w:rsidR="00C06EDA" w:rsidP="00FF20C1">
      <w:pPr>
        <w:pStyle w:val="Remark"/>
      </w:pPr>
      <w:r w:rsidRPr="00FF20C1">
        <w:rPr>
          <w:b/>
        </w:rPr>
        <w:t>Baroness Campbell of Surbiton:</w:t>
      </w:r>
      <w:r>
        <w:t xml:space="preserve"> </w:t>
      </w:r>
      <w:r>
        <w:t xml:space="preserve">I have a very quick question and it is to Rose and Anne-Marie. </w:t>
      </w:r>
      <w:r w:rsidR="001D4230">
        <w:t>I am very struck by the</w:t>
      </w:r>
      <w:r w:rsidR="00122F03">
        <w:t xml:space="preserve"> </w:t>
      </w:r>
      <w:r w:rsidR="007B5514">
        <w:t xml:space="preserve">emphasis that all of you place </w:t>
      </w:r>
      <w:r w:rsidR="00377C13">
        <w:t xml:space="preserve">on the importance </w:t>
      </w:r>
      <w:r w:rsidR="00122F03">
        <w:t xml:space="preserve">of </w:t>
      </w:r>
      <w:r w:rsidR="00B6007C">
        <w:t>clear</w:t>
      </w:r>
      <w:r w:rsidR="00122F03">
        <w:t xml:space="preserve"> support</w:t>
      </w:r>
      <w:r w:rsidR="00B6007C">
        <w:t xml:space="preserve">, clear </w:t>
      </w:r>
      <w:r w:rsidR="00B6007C">
        <w:t>power</w:t>
      </w:r>
      <w:r w:rsidR="00122F03">
        <w:t xml:space="preserve"> </w:t>
      </w:r>
      <w:r w:rsidR="00D31B0E">
        <w:t xml:space="preserve">and clear </w:t>
      </w:r>
      <w:r w:rsidR="00A563ED">
        <w:t xml:space="preserve">advocacy. Do you think the strategy sufficiently recognises the important part that this plays within the </w:t>
      </w:r>
      <w:r w:rsidR="00DF63A7">
        <w:t>well-being</w:t>
      </w:r>
      <w:r w:rsidR="00A563ED">
        <w:t xml:space="preserve"> of children and families? </w:t>
      </w:r>
    </w:p>
    <w:p w:rsidR="0070154E" w:rsidP="00FF20C1">
      <w:pPr>
        <w:pStyle w:val="Remark"/>
      </w:pPr>
      <w:r>
        <w:t>I am hearing from you—c</w:t>
      </w:r>
      <w:r w:rsidR="00A563ED">
        <w:t>orrect me if I am wrong</w:t>
      </w:r>
      <w:r>
        <w:t>—</w:t>
      </w:r>
      <w:r w:rsidR="000A3720">
        <w:t>that</w:t>
      </w:r>
      <w:r w:rsidR="00C06EDA">
        <w:t xml:space="preserve">, </w:t>
      </w:r>
      <w:r w:rsidR="00C06EDA">
        <w:t>with regard to</w:t>
      </w:r>
      <w:r w:rsidR="000A3720">
        <w:t xml:space="preserve"> </w:t>
      </w:r>
      <w:r w:rsidR="00392806">
        <w:t>children</w:t>
      </w:r>
      <w:r w:rsidR="008C698A">
        <w:t>’</w:t>
      </w:r>
      <w:r w:rsidR="00392806">
        <w:t xml:space="preserve">s </w:t>
      </w:r>
      <w:r w:rsidR="00A563ED">
        <w:t xml:space="preserve">understanding </w:t>
      </w:r>
      <w:r w:rsidR="000A3720">
        <w:t xml:space="preserve">of </w:t>
      </w:r>
      <w:r w:rsidR="00A563ED">
        <w:t xml:space="preserve">or expertise </w:t>
      </w:r>
      <w:r w:rsidR="000A3720">
        <w:t xml:space="preserve">in </w:t>
      </w:r>
      <w:r w:rsidR="00A563ED">
        <w:t>their own situation</w:t>
      </w:r>
      <w:r w:rsidR="00C06EDA">
        <w:t xml:space="preserve"> and how to improve it,</w:t>
      </w:r>
      <w:r w:rsidR="00392806">
        <w:t xml:space="preserve"> </w:t>
      </w:r>
      <w:r w:rsidR="00C06EDA">
        <w:t>t</w:t>
      </w:r>
      <w:r w:rsidR="00392806">
        <w:t>here is</w:t>
      </w:r>
      <w:r w:rsidR="00A563ED">
        <w:t xml:space="preserve"> </w:t>
      </w:r>
      <w:r w:rsidR="00F42403">
        <w:t xml:space="preserve">no structured way to influence that important part of empowering young people </w:t>
      </w:r>
      <w:r w:rsidR="003B2AFC">
        <w:t>and those who care for them</w:t>
      </w:r>
      <w:r w:rsidR="00C06EDA">
        <w:t xml:space="preserve"> in difficult situations at home</w:t>
      </w:r>
      <w:r w:rsidR="00F42403">
        <w:t xml:space="preserve"> to improve their own situation</w:t>
      </w:r>
      <w:r w:rsidR="00C06EDA">
        <w:t xml:space="preserve"> with t</w:t>
      </w:r>
      <w:r w:rsidR="0027154A">
        <w:t>he transition from childhood to adulthood</w:t>
      </w:r>
      <w:r w:rsidR="00C06EDA">
        <w:t>. Rose certainly brought that to the fore</w:t>
      </w:r>
      <w:r w:rsidR="00A15E00">
        <w:t xml:space="preserve"> in </w:t>
      </w:r>
      <w:r w:rsidR="00C06EDA">
        <w:t>her</w:t>
      </w:r>
      <w:r w:rsidR="002650F4">
        <w:t xml:space="preserve"> </w:t>
      </w:r>
      <w:r w:rsidR="00F42403">
        <w:t xml:space="preserve">discussions about </w:t>
      </w:r>
      <w:r w:rsidR="00C06EDA">
        <w:t>her own</w:t>
      </w:r>
      <w:r w:rsidR="00F42403">
        <w:t xml:space="preserve"> experience</w:t>
      </w:r>
      <w:r w:rsidR="002650F4">
        <w:t xml:space="preserve"> </w:t>
      </w:r>
      <w:r w:rsidR="001664F6">
        <w:t xml:space="preserve">and those </w:t>
      </w:r>
      <w:r w:rsidR="00C06EDA">
        <w:t xml:space="preserve">for whom </w:t>
      </w:r>
      <w:r w:rsidR="001664F6">
        <w:t xml:space="preserve">they care </w:t>
      </w:r>
      <w:r w:rsidR="00701C87">
        <w:t xml:space="preserve">and </w:t>
      </w:r>
      <w:r w:rsidR="00F42403">
        <w:t>support. Can you tell me a bit about whether you think</w:t>
      </w:r>
      <w:r w:rsidR="00316216">
        <w:t xml:space="preserve"> </w:t>
      </w:r>
      <w:r w:rsidR="00701C87">
        <w:t xml:space="preserve">that </w:t>
      </w:r>
      <w:r w:rsidR="00316216">
        <w:t>this structure does anything</w:t>
      </w:r>
      <w:r>
        <w:t xml:space="preserve"> to enable </w:t>
      </w:r>
      <w:r w:rsidR="00701C87">
        <w:t xml:space="preserve">that to flourish, </w:t>
      </w:r>
      <w:r>
        <w:t xml:space="preserve">because it seems </w:t>
      </w:r>
      <w:r>
        <w:t>really important</w:t>
      </w:r>
      <w:r>
        <w:t xml:space="preserve"> </w:t>
      </w:r>
      <w:r>
        <w:t>to know</w:t>
      </w:r>
      <w:r w:rsidR="00C06EDA">
        <w:t xml:space="preserve"> that</w:t>
      </w:r>
      <w:r w:rsidR="00D1742D">
        <w:t>.</w:t>
      </w:r>
    </w:p>
    <w:p w:rsidR="0000314C" w:rsidP="00D1742D">
      <w:pPr>
        <w:pStyle w:val="Answer"/>
      </w:pPr>
      <w:r w:rsidRPr="0070154E">
        <w:rPr>
          <w:b/>
          <w:i/>
        </w:rPr>
        <w:t>Anne-Marie Douglas:</w:t>
      </w:r>
      <w:r>
        <w:t xml:space="preserve"> </w:t>
      </w:r>
      <w:r w:rsidR="00316216">
        <w:t xml:space="preserve">Obviously, there are </w:t>
      </w:r>
      <w:r w:rsidRPr="0070154E">
        <w:t xml:space="preserve">children in care councils associated with local authorities </w:t>
      </w:r>
      <w:r w:rsidR="004E4AC0">
        <w:t xml:space="preserve">with </w:t>
      </w:r>
      <w:r w:rsidRPr="0070154E">
        <w:t>the legal right to have a voice. In my experience</w:t>
      </w:r>
      <w:r w:rsidR="004E4AC0">
        <w:t>,</w:t>
      </w:r>
      <w:r w:rsidRPr="0070154E">
        <w:t xml:space="preserve"> if there w</w:t>
      </w:r>
      <w:r w:rsidR="00D1742D">
        <w:t>ere</w:t>
      </w:r>
      <w:r w:rsidRPr="0070154E">
        <w:t xml:space="preserve"> enough of </w:t>
      </w:r>
      <w:r w:rsidRPr="0070154E">
        <w:t>those</w:t>
      </w:r>
      <w:r w:rsidRPr="0070154E">
        <w:t xml:space="preserve"> I would not have needed to set up </w:t>
      </w:r>
      <w:r w:rsidR="004E4AC0">
        <w:t xml:space="preserve">Peer Power. My hope is that soon we will be out of </w:t>
      </w:r>
      <w:r w:rsidRPr="0070154E">
        <w:t>business because the</w:t>
      </w:r>
      <w:r w:rsidR="004E4AC0">
        <w:t>y</w:t>
      </w:r>
      <w:r w:rsidRPr="0070154E">
        <w:t xml:space="preserve"> will be everywhere and that w</w:t>
      </w:r>
      <w:r w:rsidR="004E4AC0">
        <w:t>ill</w:t>
      </w:r>
      <w:r w:rsidRPr="0070154E">
        <w:t xml:space="preserve"> just be the norm.</w:t>
      </w:r>
      <w:r w:rsidR="004E4AC0">
        <w:t xml:space="preserve"> </w:t>
      </w:r>
    </w:p>
    <w:p w:rsidR="005048ED" w:rsidP="0070154E">
      <w:pPr>
        <w:pStyle w:val="Answer"/>
      </w:pPr>
      <w:r w:rsidRPr="0070154E">
        <w:t>There are children and young people</w:t>
      </w:r>
      <w:r w:rsidR="004E4AC0">
        <w:t xml:space="preserve"> to whom</w:t>
      </w:r>
      <w:r w:rsidRPr="0070154E">
        <w:t xml:space="preserve"> those places are not accessible becaus</w:t>
      </w:r>
      <w:r w:rsidR="004E4AC0">
        <w:t>e</w:t>
      </w:r>
      <w:r w:rsidRPr="0070154E">
        <w:t xml:space="preserve"> they have lack of trust of statutory services. </w:t>
      </w:r>
      <w:r w:rsidR="006660D3">
        <w:t>I would argue that t</w:t>
      </w:r>
      <w:r w:rsidRPr="0070154E">
        <w:t xml:space="preserve">hese peer support communities should be independent of local authorities and should be lived experience and </w:t>
      </w:r>
      <w:r w:rsidRPr="0070154E">
        <w:t>peer</w:t>
      </w:r>
      <w:r w:rsidR="006660D3">
        <w:t>-led</w:t>
      </w:r>
      <w:r w:rsidR="006660D3">
        <w:t xml:space="preserve">. </w:t>
      </w:r>
    </w:p>
    <w:p w:rsidR="00E840E9" w:rsidP="0070154E">
      <w:pPr>
        <w:pStyle w:val="Answer"/>
      </w:pPr>
      <w:r w:rsidRPr="0070154E">
        <w:t xml:space="preserve">I welcome the increase in advocacy services that the strategy talks about. </w:t>
      </w:r>
      <w:r w:rsidR="006660D3">
        <w:t>T</w:t>
      </w:r>
      <w:r w:rsidRPr="0070154E">
        <w:t>hat is fantastic and a real move forward. As I said earlier, children and young people</w:t>
      </w:r>
      <w:r w:rsidR="00C06EDA">
        <w:t>,</w:t>
      </w:r>
      <w:r w:rsidRPr="0070154E">
        <w:t xml:space="preserve"> and indeed adults who have lived experience and can give that reflective view</w:t>
      </w:r>
      <w:r w:rsidR="00C06EDA">
        <w:t>,</w:t>
      </w:r>
      <w:r w:rsidRPr="0070154E">
        <w:t xml:space="preserve"> could be much more involved in the commissioning and design of services th</w:t>
      </w:r>
      <w:r w:rsidR="00446DDA">
        <w:t>a</w:t>
      </w:r>
      <w:r w:rsidRPr="0070154E">
        <w:t>n they are in the report</w:t>
      </w:r>
      <w:r w:rsidR="00446DDA">
        <w:t>. F</w:t>
      </w:r>
      <w:r w:rsidRPr="0070154E">
        <w:t>rom my perspective</w:t>
      </w:r>
      <w:r w:rsidR="00446DDA">
        <w:t>,</w:t>
      </w:r>
      <w:r w:rsidRPr="0070154E">
        <w:t xml:space="preserve"> it still is not sufficiently there.</w:t>
      </w:r>
    </w:p>
    <w:p w:rsidR="00E840E9" w:rsidP="00E840E9">
      <w:pPr>
        <w:pStyle w:val="Remark"/>
      </w:pPr>
      <w:r w:rsidRPr="00E840E9">
        <w:rPr>
          <w:b/>
        </w:rPr>
        <w:t>The Chair:</w:t>
      </w:r>
      <w:r w:rsidR="00D472F3">
        <w:t xml:space="preserve"> </w:t>
      </w:r>
      <w:r w:rsidRPr="00E840E9">
        <w:t>I should like to bring in Lord Carter</w:t>
      </w:r>
      <w:r w:rsidR="00446DDA">
        <w:t xml:space="preserve"> for the last question</w:t>
      </w:r>
      <w:r w:rsidRPr="00E840E9">
        <w:t xml:space="preserve">. We </w:t>
      </w:r>
      <w:r w:rsidR="00446DDA">
        <w:t xml:space="preserve">might </w:t>
      </w:r>
      <w:r w:rsidRPr="00E840E9">
        <w:t>need relatively brief answers.</w:t>
      </w:r>
    </w:p>
    <w:p w:rsidR="00740649" w:rsidP="00E840E9">
      <w:pPr>
        <w:pStyle w:val="Question"/>
      </w:pPr>
      <w:r w:rsidRPr="00E840E9">
        <w:rPr>
          <w:b/>
        </w:rPr>
        <w:t>Lord Carter of Coles:</w:t>
      </w:r>
      <w:r>
        <w:t xml:space="preserve"> </w:t>
      </w:r>
      <w:r w:rsidR="00C06EDA">
        <w:t xml:space="preserve">Thank you for your time. </w:t>
      </w:r>
      <w:r w:rsidRPr="00E840E9">
        <w:t xml:space="preserve">I should declare that I have no interests relevant to this inquiry. </w:t>
      </w:r>
    </w:p>
    <w:p w:rsidR="00E840E9" w:rsidP="00C06EDA">
      <w:pPr>
        <w:pStyle w:val="QuestionCont"/>
      </w:pPr>
      <w:r w:rsidRPr="00E840E9">
        <w:t xml:space="preserve">It is sometimes observed </w:t>
      </w:r>
      <w:r w:rsidR="00C06EDA">
        <w:t xml:space="preserve">that </w:t>
      </w:r>
      <w:r w:rsidRPr="00E840E9">
        <w:t>public services have done everything right once, so my question is about the dissemination of good practi</w:t>
      </w:r>
      <w:r w:rsidR="005264DB">
        <w:t>c</w:t>
      </w:r>
      <w:r w:rsidRPr="00E840E9">
        <w:t xml:space="preserve">e. I wonder whether you would like to comment on the </w:t>
      </w:r>
      <w:r w:rsidR="005264DB">
        <w:t>G</w:t>
      </w:r>
      <w:r w:rsidRPr="00E840E9">
        <w:t>overnment</w:t>
      </w:r>
      <w:r w:rsidR="008C698A">
        <w:t>’</w:t>
      </w:r>
      <w:r w:rsidR="005264DB">
        <w:t>s</w:t>
      </w:r>
      <w:r w:rsidRPr="00E840E9">
        <w:t xml:space="preserve"> strategy to identif</w:t>
      </w:r>
      <w:r w:rsidR="005264DB">
        <w:t>y,</w:t>
      </w:r>
      <w:r w:rsidRPr="00E840E9">
        <w:t xml:space="preserve"> support and spread the implementation of good practi</w:t>
      </w:r>
      <w:r w:rsidR="005264DB">
        <w:t>c</w:t>
      </w:r>
      <w:r w:rsidRPr="00E840E9">
        <w:t>e between the different partners delivering services, and specifically how they should do it</w:t>
      </w:r>
      <w:r w:rsidR="005264DB">
        <w:t>.</w:t>
      </w:r>
    </w:p>
    <w:p w:rsidR="009E5944" w:rsidP="00E840E9">
      <w:pPr>
        <w:pStyle w:val="Answer"/>
      </w:pPr>
      <w:r w:rsidRPr="00E840E9">
        <w:rPr>
          <w:b/>
          <w:i/>
        </w:rPr>
        <w:t>Anne-Marie Douglas:</w:t>
      </w:r>
      <w:r w:rsidR="00F420FD">
        <w:t xml:space="preserve"> </w:t>
      </w:r>
      <w:r w:rsidRPr="00F420FD" w:rsidR="00F420FD">
        <w:t xml:space="preserve">I </w:t>
      </w:r>
      <w:r w:rsidR="004A1567">
        <w:t>shall</w:t>
      </w:r>
      <w:r>
        <w:t xml:space="preserve"> keep my point brief because I </w:t>
      </w:r>
      <w:r w:rsidRPr="00F420FD" w:rsidR="00F420FD">
        <w:t>d</w:t>
      </w:r>
      <w:r w:rsidR="005264DB">
        <w:t xml:space="preserve">o </w:t>
      </w:r>
      <w:r w:rsidRPr="00F420FD" w:rsidR="00F420FD">
        <w:t xml:space="preserve">not think I have as much to add as in other areas. </w:t>
      </w:r>
    </w:p>
    <w:p w:rsidR="001F5C35" w:rsidP="00E840E9">
      <w:pPr>
        <w:pStyle w:val="Answer"/>
      </w:pPr>
      <w:r w:rsidRPr="00F420FD">
        <w:t>The main point I want to bring up is our experience</w:t>
      </w:r>
      <w:r w:rsidR="00707EAA">
        <w:t xml:space="preserve"> listening to </w:t>
      </w:r>
      <w:r w:rsidRPr="00F420FD">
        <w:t>children who have bee</w:t>
      </w:r>
      <w:r w:rsidR="00707EAA">
        <w:t xml:space="preserve">n </w:t>
      </w:r>
      <w:r w:rsidRPr="00F420FD">
        <w:t xml:space="preserve">in secure </w:t>
      </w:r>
      <w:r w:rsidR="00E702EE">
        <w:t xml:space="preserve">care and </w:t>
      </w:r>
      <w:r w:rsidRPr="00F420FD">
        <w:t xml:space="preserve">moved outside their home areas. For example, we </w:t>
      </w:r>
      <w:r w:rsidR="00707EAA">
        <w:t>heard</w:t>
      </w:r>
      <w:r w:rsidRPr="00F420FD">
        <w:t xml:space="preserve"> from children who might live in London </w:t>
      </w:r>
      <w:r w:rsidR="00833AC9">
        <w:t xml:space="preserve">but were </w:t>
      </w:r>
      <w:r w:rsidRPr="00F420FD">
        <w:t xml:space="preserve">moved </w:t>
      </w:r>
      <w:r w:rsidR="00707EAA">
        <w:t xml:space="preserve">as </w:t>
      </w:r>
      <w:r w:rsidRPr="00F420FD">
        <w:t>far away as Newcastle or Wales</w:t>
      </w:r>
      <w:r w:rsidR="00707EAA">
        <w:t xml:space="preserve">. There is an </w:t>
      </w:r>
      <w:r w:rsidRPr="00F420FD">
        <w:t>impact on their sense of belonging and well-bein</w:t>
      </w:r>
      <w:r w:rsidR="00953D4B">
        <w:t>g. H</w:t>
      </w:r>
      <w:r w:rsidRPr="00F420FD">
        <w:t>ow can good practi</w:t>
      </w:r>
      <w:r w:rsidR="00953D4B">
        <w:t>c</w:t>
      </w:r>
      <w:r w:rsidRPr="00F420FD">
        <w:t xml:space="preserve">e </w:t>
      </w:r>
      <w:r w:rsidR="00953D4B">
        <w:t xml:space="preserve">and </w:t>
      </w:r>
      <w:r w:rsidRPr="00F420FD">
        <w:t>communication be supported when those partners and services are so far apart</w:t>
      </w:r>
      <w:r w:rsidR="00953D4B">
        <w:t>?</w:t>
      </w:r>
    </w:p>
    <w:p w:rsidR="005329CC" w:rsidP="001F5C35">
      <w:pPr>
        <w:pStyle w:val="Answer"/>
      </w:pPr>
      <w:r w:rsidRPr="001F5C35">
        <w:rPr>
          <w:b/>
          <w:i/>
        </w:rPr>
        <w:t>Cathy Ashley:</w:t>
      </w:r>
      <w:r>
        <w:t xml:space="preserve"> </w:t>
      </w:r>
      <w:r w:rsidRPr="00A8597A" w:rsidR="00A8597A">
        <w:t>I have a vested interest because</w:t>
      </w:r>
      <w:r w:rsidR="003566A4">
        <w:t xml:space="preserve"> F</w:t>
      </w:r>
      <w:r w:rsidRPr="00A8597A" w:rsidR="00A8597A">
        <w:t xml:space="preserve">amily </w:t>
      </w:r>
      <w:r w:rsidR="003566A4">
        <w:t>R</w:t>
      </w:r>
      <w:r w:rsidRPr="00A8597A" w:rsidR="00A8597A">
        <w:t xml:space="preserve">ights </w:t>
      </w:r>
      <w:r w:rsidR="003566A4">
        <w:t>Gr</w:t>
      </w:r>
      <w:r w:rsidRPr="00A8597A" w:rsidR="00A8597A">
        <w:t xml:space="preserve">oup created the </w:t>
      </w:r>
      <w:r w:rsidR="007F7D71">
        <w:t>L</w:t>
      </w:r>
      <w:r w:rsidRPr="00A8597A" w:rsidR="00A8597A">
        <w:t xml:space="preserve">ifelong </w:t>
      </w:r>
      <w:r w:rsidR="007F7D71">
        <w:t>L</w:t>
      </w:r>
      <w:r w:rsidRPr="00A8597A" w:rsidR="00A8597A">
        <w:t>inks approach with young people in care</w:t>
      </w:r>
      <w:r w:rsidR="003566A4">
        <w:t>.</w:t>
      </w:r>
      <w:r w:rsidR="007F7D71">
        <w:t xml:space="preserve"> </w:t>
      </w:r>
      <w:r w:rsidR="007F7D71">
        <w:t xml:space="preserve">The </w:t>
      </w:r>
      <w:r w:rsidR="003566A4">
        <w:t xml:space="preserve"> G</w:t>
      </w:r>
      <w:r w:rsidRPr="00A8597A" w:rsidR="00A8597A">
        <w:t>overnment</w:t>
      </w:r>
      <w:r w:rsidRPr="00A8597A" w:rsidR="00A8597A">
        <w:t xml:space="preserve"> strategy highlight</w:t>
      </w:r>
      <w:r w:rsidR="00B43776">
        <w:t>s</w:t>
      </w:r>
      <w:r w:rsidRPr="00A8597A" w:rsidR="00A8597A">
        <w:t xml:space="preserve"> that as an effective approach that local authorities may want to adopt in building relationships for children in c</w:t>
      </w:r>
      <w:r w:rsidR="003566A4">
        <w:t>are</w:t>
      </w:r>
      <w:r w:rsidRPr="00A8597A" w:rsidR="00A8597A">
        <w:t xml:space="preserve">. </w:t>
      </w:r>
    </w:p>
    <w:p w:rsidR="001D4230" w:rsidP="001F5C35">
      <w:pPr>
        <w:pStyle w:val="Answer"/>
      </w:pPr>
      <w:r w:rsidRPr="00A8597A">
        <w:t xml:space="preserve">There are </w:t>
      </w:r>
      <w:r w:rsidR="003566A4">
        <w:t>certain</w:t>
      </w:r>
      <w:r w:rsidRPr="00A8597A">
        <w:t xml:space="preserve"> illustrations of </w:t>
      </w:r>
      <w:r w:rsidR="003566A4">
        <w:t>that but,</w:t>
      </w:r>
      <w:r w:rsidRPr="00A8597A">
        <w:t xml:space="preserve"> without sounding like a broken record, </w:t>
      </w:r>
      <w:r w:rsidR="00970F38">
        <w:t xml:space="preserve">for </w:t>
      </w:r>
      <w:r w:rsidRPr="00A8597A">
        <w:t>local authorities to share their expertise and knowledge and</w:t>
      </w:r>
      <w:r w:rsidR="00D472F3">
        <w:t xml:space="preserve"> </w:t>
      </w:r>
      <w:r w:rsidRPr="00A8597A">
        <w:t>learn from</w:t>
      </w:r>
      <w:r w:rsidR="00970F38">
        <w:t xml:space="preserve"> an</w:t>
      </w:r>
      <w:r w:rsidRPr="00A8597A">
        <w:t xml:space="preserve"> evidence base of what is working</w:t>
      </w:r>
      <w:r w:rsidR="00404BC2">
        <w:t>,</w:t>
      </w:r>
      <w:r w:rsidRPr="00A8597A">
        <w:t xml:space="preserve"> you need money</w:t>
      </w:r>
      <w:r w:rsidR="00970F38">
        <w:t xml:space="preserve">. </w:t>
      </w:r>
      <w:r w:rsidR="00970F38">
        <w:t>At the moment</w:t>
      </w:r>
      <w:r w:rsidR="00970F38">
        <w:t xml:space="preserve">, </w:t>
      </w:r>
      <w:r w:rsidRPr="00A8597A">
        <w:t xml:space="preserve">in some areas that is not happening. I am not clear how we are </w:t>
      </w:r>
      <w:r w:rsidRPr="00A8597A">
        <w:t>going to move from the pathfinders more widely without that significant investment in play</w:t>
      </w:r>
      <w:r>
        <w:t>.</w:t>
      </w:r>
    </w:p>
    <w:p w:rsidR="00A8597A" w:rsidP="001F5C35">
      <w:pPr>
        <w:pStyle w:val="Answer"/>
      </w:pPr>
      <w:r>
        <w:t>T</w:t>
      </w:r>
      <w:r w:rsidRPr="00A8597A">
        <w:t xml:space="preserve">he other </w:t>
      </w:r>
      <w:r>
        <w:t>point</w:t>
      </w:r>
      <w:r w:rsidRPr="00A8597A">
        <w:t>, to enforce what Anne</w:t>
      </w:r>
      <w:r>
        <w:t>-</w:t>
      </w:r>
      <w:r w:rsidRPr="00A8597A">
        <w:t xml:space="preserve">Marie said, is that those with experience of the system, </w:t>
      </w:r>
      <w:r w:rsidRPr="00A8597A">
        <w:t>children</w:t>
      </w:r>
      <w:r w:rsidRPr="00A8597A">
        <w:t xml:space="preserve"> and adults, are those with the best insight into what could be improved</w:t>
      </w:r>
      <w:r>
        <w:t xml:space="preserve"> often</w:t>
      </w:r>
      <w:r w:rsidRPr="00A8597A">
        <w:t xml:space="preserve"> at minimal cost</w:t>
      </w:r>
      <w:r>
        <w:t>,</w:t>
      </w:r>
      <w:r w:rsidRPr="00A8597A">
        <w:t xml:space="preserve"> because they know what does and does not work from the ground</w:t>
      </w:r>
      <w:r>
        <w:t>.</w:t>
      </w:r>
    </w:p>
    <w:p w:rsidR="00A8597A" w:rsidP="00A8597A">
      <w:pPr>
        <w:pStyle w:val="Remark"/>
      </w:pPr>
      <w:r w:rsidRPr="00A8597A">
        <w:rPr>
          <w:b/>
        </w:rPr>
        <w:t>Lord Carter of Coles:</w:t>
      </w:r>
      <w:r w:rsidR="00D472F3">
        <w:t xml:space="preserve"> </w:t>
      </w:r>
      <w:r w:rsidR="005B4E85">
        <w:t xml:space="preserve">Cathy, </w:t>
      </w:r>
      <w:r w:rsidRPr="00A8597A">
        <w:t>if there was the money</w:t>
      </w:r>
      <w:r w:rsidR="007C19DD">
        <w:t>,</w:t>
      </w:r>
      <w:r w:rsidRPr="00A8597A">
        <w:t xml:space="preserve"> who would do it? Where would we look to for dissemination</w:t>
      </w:r>
      <w:r>
        <w:t>?</w:t>
      </w:r>
    </w:p>
    <w:p w:rsidR="002415C6" w:rsidP="00A8597A">
      <w:pPr>
        <w:pStyle w:val="Answer"/>
      </w:pPr>
      <w:r w:rsidRPr="00A8597A">
        <w:rPr>
          <w:b/>
          <w:i/>
        </w:rPr>
        <w:t>Cathy Ashley:</w:t>
      </w:r>
      <w:r>
        <w:t xml:space="preserve"> </w:t>
      </w:r>
      <w:r w:rsidR="001F6342">
        <w:t xml:space="preserve">That </w:t>
      </w:r>
      <w:r w:rsidRPr="00A8597A">
        <w:t>is a very interesting question, but there is a lot of expertise within the sector</w:t>
      </w:r>
      <w:r w:rsidR="0047310F">
        <w:t xml:space="preserve">. </w:t>
      </w:r>
      <w:r w:rsidRPr="0047310F" w:rsidR="0047310F">
        <w:t xml:space="preserve">There is a lot of expertise </w:t>
      </w:r>
      <w:r w:rsidR="001F6342">
        <w:t xml:space="preserve">among </w:t>
      </w:r>
      <w:r w:rsidRPr="0047310F" w:rsidR="0047310F">
        <w:t>those who have been subject to children</w:t>
      </w:r>
      <w:r w:rsidR="003638B8">
        <w:t>’s</w:t>
      </w:r>
      <w:r w:rsidRPr="0047310F" w:rsidR="0047310F">
        <w:t xml:space="preserve"> social care intervention, including young people and parents</w:t>
      </w:r>
      <w:r w:rsidR="001F6342">
        <w:t xml:space="preserve">. There is also </w:t>
      </w:r>
      <w:r w:rsidRPr="0047310F" w:rsidR="0047310F">
        <w:t>a lot of expertise among children</w:t>
      </w:r>
      <w:r w:rsidR="003638B8">
        <w:t>’s</w:t>
      </w:r>
      <w:r w:rsidRPr="0047310F" w:rsidR="0047310F">
        <w:t xml:space="preserve"> services leaders and</w:t>
      </w:r>
      <w:r w:rsidR="001F6342">
        <w:t xml:space="preserve"> </w:t>
      </w:r>
      <w:r w:rsidRPr="0047310F" w:rsidR="0047310F">
        <w:t xml:space="preserve">councillors. </w:t>
      </w:r>
    </w:p>
    <w:p w:rsidR="0047310F" w:rsidP="00A8597A">
      <w:pPr>
        <w:pStyle w:val="Answer"/>
      </w:pPr>
      <w:r w:rsidRPr="0047310F">
        <w:t xml:space="preserve">There is no lack of expertise around if the resource and financial capacity </w:t>
      </w:r>
      <w:r w:rsidR="002415C6">
        <w:t xml:space="preserve">are </w:t>
      </w:r>
      <w:r w:rsidRPr="0047310F">
        <w:t xml:space="preserve">there for people to be able to invest, but </w:t>
      </w:r>
      <w:r w:rsidRPr="0047310F">
        <w:t>at the moment</w:t>
      </w:r>
      <w:r w:rsidR="00350F4F">
        <w:t>,</w:t>
      </w:r>
      <w:r w:rsidRPr="0047310F">
        <w:t xml:space="preserve"> on the whole</w:t>
      </w:r>
      <w:r w:rsidR="00350F4F">
        <w:t>,</w:t>
      </w:r>
      <w:r w:rsidRPr="0047310F">
        <w:t xml:space="preserve"> we are crisis</w:t>
      </w:r>
      <w:r w:rsidR="00E71915">
        <w:t>-</w:t>
      </w:r>
      <w:r w:rsidRPr="0047310F">
        <w:t>driven</w:t>
      </w:r>
      <w:r w:rsidR="003D32F6">
        <w:t>. T</w:t>
      </w:r>
      <w:r w:rsidRPr="0047310F">
        <w:t>hat means we are not using people</w:t>
      </w:r>
      <w:r w:rsidR="008C698A">
        <w:t>’</w:t>
      </w:r>
      <w:r w:rsidRPr="0047310F">
        <w:t>s time</w:t>
      </w:r>
      <w:r w:rsidR="003D32F6">
        <w:t>,</w:t>
      </w:r>
      <w:r w:rsidRPr="0047310F">
        <w:t xml:space="preserve"> </w:t>
      </w:r>
      <w:r w:rsidRPr="0047310F">
        <w:t>effort</w:t>
      </w:r>
      <w:r w:rsidRPr="0047310F">
        <w:t xml:space="preserve"> and commitment in the best possible way</w:t>
      </w:r>
      <w:r w:rsidR="003D32F6">
        <w:t xml:space="preserve">. We are </w:t>
      </w:r>
      <w:r w:rsidRPr="0047310F">
        <w:t xml:space="preserve">haemorrhaging social workers from </w:t>
      </w:r>
      <w:r w:rsidR="003D32F6">
        <w:t xml:space="preserve">our </w:t>
      </w:r>
      <w:r w:rsidRPr="0047310F">
        <w:t xml:space="preserve">system </w:t>
      </w:r>
      <w:r w:rsidRPr="0047310F">
        <w:t>at the moment</w:t>
      </w:r>
      <w:r w:rsidRPr="0047310F">
        <w:t xml:space="preserve"> because </w:t>
      </w:r>
      <w:r w:rsidR="003D32F6">
        <w:t>they are</w:t>
      </w:r>
      <w:r w:rsidRPr="0047310F">
        <w:t xml:space="preserve"> burning out.</w:t>
      </w:r>
      <w:r w:rsidR="00FD5118">
        <w:t xml:space="preserve"> </w:t>
      </w:r>
    </w:p>
    <w:p w:rsidR="00EF0088" w:rsidP="0047310F">
      <w:pPr>
        <w:pStyle w:val="Answer"/>
      </w:pPr>
      <w:r w:rsidRPr="0047310F">
        <w:rPr>
          <w:b/>
          <w:i/>
        </w:rPr>
        <w:t>Joe Lane:</w:t>
      </w:r>
      <w:r>
        <w:t xml:space="preserve"> </w:t>
      </w:r>
      <w:r w:rsidRPr="0047310F">
        <w:t xml:space="preserve">There are two good things </w:t>
      </w:r>
      <w:r>
        <w:t xml:space="preserve">that </w:t>
      </w:r>
      <w:r w:rsidRPr="0047310F">
        <w:t>th</w:t>
      </w:r>
      <w:r w:rsidR="008C40F6">
        <w:t>e strategy</w:t>
      </w:r>
      <w:r w:rsidRPr="0047310F">
        <w:t xml:space="preserve"> has done</w:t>
      </w:r>
      <w:r>
        <w:t>,</w:t>
      </w:r>
      <w:r w:rsidRPr="0047310F">
        <w:t xml:space="preserve"> and one risk. </w:t>
      </w:r>
    </w:p>
    <w:p w:rsidR="00EF0088" w:rsidP="0047310F">
      <w:pPr>
        <w:pStyle w:val="Answer"/>
      </w:pPr>
      <w:r w:rsidRPr="0047310F">
        <w:t>One good thing is that it has pointed to specific instances of good practi</w:t>
      </w:r>
      <w:r w:rsidR="008C40F6">
        <w:t>c</w:t>
      </w:r>
      <w:r w:rsidRPr="0047310F">
        <w:t>e</w:t>
      </w:r>
      <w:r>
        <w:t>—</w:t>
      </w:r>
      <w:r w:rsidR="008C40F6">
        <w:t>for example</w:t>
      </w:r>
      <w:r>
        <w:t>,</w:t>
      </w:r>
      <w:r w:rsidRPr="0047310F">
        <w:t xml:space="preserve"> lifelong links. </w:t>
      </w:r>
    </w:p>
    <w:p w:rsidR="004D335C" w:rsidP="0047310F">
      <w:pPr>
        <w:pStyle w:val="Answer"/>
      </w:pPr>
      <w:r>
        <w:t xml:space="preserve">The second is that </w:t>
      </w:r>
      <w:r w:rsidRPr="0047310F" w:rsidR="0047310F">
        <w:t>it talk</w:t>
      </w:r>
      <w:r w:rsidR="00807D24">
        <w:t>s</w:t>
      </w:r>
      <w:r w:rsidRPr="0047310F" w:rsidR="0047310F">
        <w:t xml:space="preserve"> about a learning system</w:t>
      </w:r>
      <w:r w:rsidR="00807D24">
        <w:t>—</w:t>
      </w:r>
      <w:r w:rsidRPr="0047310F" w:rsidR="0047310F">
        <w:t xml:space="preserve">some of the </w:t>
      </w:r>
      <w:r w:rsidR="007E01C7">
        <w:t>‘</w:t>
      </w:r>
      <w:r w:rsidR="000C58F6">
        <w:t>W</w:t>
      </w:r>
      <w:r w:rsidRPr="0047310F" w:rsidR="0047310F">
        <w:t>ho does it</w:t>
      </w:r>
      <w:r w:rsidR="000C58F6">
        <w:t>?</w:t>
      </w:r>
      <w:r w:rsidR="007E01C7">
        <w:t>’</w:t>
      </w:r>
      <w:r w:rsidRPr="0047310F" w:rsidR="0047310F">
        <w:t xml:space="preserve"> that you asked </w:t>
      </w:r>
      <w:r w:rsidR="000C58F6">
        <w:t xml:space="preserve">about </w:t>
      </w:r>
      <w:r w:rsidRPr="0047310F" w:rsidR="0047310F">
        <w:t>in the follow</w:t>
      </w:r>
      <w:r w:rsidR="004515EB">
        <w:t>-</w:t>
      </w:r>
      <w:r w:rsidRPr="0047310F" w:rsidR="0047310F">
        <w:t>up</w:t>
      </w:r>
      <w:r w:rsidR="00ED111F">
        <w:t>:</w:t>
      </w:r>
      <w:r w:rsidR="004515EB">
        <w:t xml:space="preserve"> for example</w:t>
      </w:r>
      <w:r w:rsidR="00ED111F">
        <w:t>,</w:t>
      </w:r>
      <w:r w:rsidRPr="0047310F" w:rsidR="0047310F">
        <w:t xml:space="preserve"> </w:t>
      </w:r>
      <w:r w:rsidR="004515EB">
        <w:t xml:space="preserve">the </w:t>
      </w:r>
      <w:r w:rsidRPr="0047310F" w:rsidR="005D2EA7">
        <w:t xml:space="preserve">What Works </w:t>
      </w:r>
      <w:r w:rsidR="005D2EA7">
        <w:t xml:space="preserve">centre </w:t>
      </w:r>
      <w:r w:rsidRPr="0047310F" w:rsidR="0047310F">
        <w:t xml:space="preserve">and </w:t>
      </w:r>
      <w:r>
        <w:t xml:space="preserve">the </w:t>
      </w:r>
      <w:r w:rsidRPr="0047310F" w:rsidR="0047310F">
        <w:t xml:space="preserve">virtual hub </w:t>
      </w:r>
      <w:r w:rsidR="004515EB">
        <w:t>for</w:t>
      </w:r>
      <w:r w:rsidRPr="0047310F" w:rsidR="0047310F">
        <w:t xml:space="preserve"> social workers to share good practi</w:t>
      </w:r>
      <w:r w:rsidR="004515EB">
        <w:t>c</w:t>
      </w:r>
      <w:r w:rsidRPr="0047310F" w:rsidR="0047310F">
        <w:t>e</w:t>
      </w:r>
      <w:r w:rsidR="0047310F">
        <w:t xml:space="preserve">. </w:t>
      </w:r>
    </w:p>
    <w:p w:rsidR="00AD34B9" w:rsidP="0047310F">
      <w:pPr>
        <w:pStyle w:val="Answer"/>
      </w:pPr>
      <w:r>
        <w:t>T</w:t>
      </w:r>
      <w:r w:rsidRPr="0047310F" w:rsidR="0047310F">
        <w:t>he big risk is that we</w:t>
      </w:r>
      <w:r>
        <w:t xml:space="preserve"> a</w:t>
      </w:r>
      <w:r w:rsidRPr="0047310F" w:rsidR="0047310F">
        <w:t>re coming up to a general election and lots of the policy work has yet to be done</w:t>
      </w:r>
      <w:r>
        <w:t>. O</w:t>
      </w:r>
      <w:r w:rsidRPr="0047310F" w:rsidR="0047310F">
        <w:t>ne of the risk</w:t>
      </w:r>
      <w:r>
        <w:t>s</w:t>
      </w:r>
      <w:r w:rsidRPr="0047310F" w:rsidR="0047310F">
        <w:t xml:space="preserve"> is th</w:t>
      </w:r>
      <w:r>
        <w:t>e</w:t>
      </w:r>
      <w:r w:rsidRPr="0047310F" w:rsidR="0047310F">
        <w:t xml:space="preserve"> idea that if we just follow the best </w:t>
      </w:r>
      <w:r w:rsidRPr="0047310F" w:rsidR="0047310F">
        <w:t>practi</w:t>
      </w:r>
      <w:r>
        <w:t>c</w:t>
      </w:r>
      <w:r w:rsidRPr="0047310F" w:rsidR="0047310F">
        <w:t>e</w:t>
      </w:r>
      <w:r w:rsidRPr="0047310F" w:rsidR="0047310F">
        <w:t xml:space="preserve"> we do not need to do lots of the policy work</w:t>
      </w:r>
      <w:r>
        <w:t xml:space="preserve">. We </w:t>
      </w:r>
      <w:r w:rsidRPr="0047310F" w:rsidR="0047310F">
        <w:t>would say that the policy structures are not</w:t>
      </w:r>
      <w:r w:rsidR="009252AB">
        <w:t xml:space="preserve"> </w:t>
      </w:r>
      <w:r w:rsidR="00373BFA">
        <w:t xml:space="preserve">there </w:t>
      </w:r>
      <w:r w:rsidR="009252AB">
        <w:t>on which to</w:t>
      </w:r>
      <w:r w:rsidRPr="0047310F" w:rsidR="0047310F">
        <w:t xml:space="preserve"> build good practi</w:t>
      </w:r>
      <w:r w:rsidR="009252AB">
        <w:t>c</w:t>
      </w:r>
      <w:r w:rsidRPr="0047310F" w:rsidR="0047310F">
        <w:t>e</w:t>
      </w:r>
      <w:r w:rsidR="009252AB">
        <w:t xml:space="preserve">. There are simple things. </w:t>
      </w:r>
      <w:r w:rsidR="00D37729">
        <w:t xml:space="preserve">For example, we do not have in place </w:t>
      </w:r>
      <w:r w:rsidRPr="0047310F" w:rsidR="0047310F">
        <w:t>the minimum requirements for support for children in need</w:t>
      </w:r>
      <w:r w:rsidR="00D37729">
        <w:t xml:space="preserve">; we do not </w:t>
      </w:r>
      <w:r w:rsidRPr="0047310F" w:rsidR="0047310F">
        <w:t>have a very good system for providing care homes for children in care</w:t>
      </w:r>
      <w:r w:rsidR="00D37729">
        <w:t>,</w:t>
      </w:r>
      <w:r w:rsidRPr="0047310F" w:rsidR="0047310F">
        <w:t xml:space="preserve"> or residential placements; </w:t>
      </w:r>
      <w:r w:rsidR="00D37729">
        <w:t>w</w:t>
      </w:r>
      <w:r w:rsidRPr="0047310F" w:rsidR="0047310F">
        <w:t>e do not have the guarantees in place to ensure that care leavers get the support they need</w:t>
      </w:r>
      <w:r w:rsidR="00D37729">
        <w:t xml:space="preserve">. </w:t>
      </w:r>
    </w:p>
    <w:p w:rsidR="0047310F" w:rsidP="0047310F">
      <w:pPr>
        <w:pStyle w:val="Answer"/>
      </w:pPr>
      <w:r>
        <w:t>W</w:t>
      </w:r>
      <w:r w:rsidRPr="0047310F">
        <w:t xml:space="preserve">e also need </w:t>
      </w:r>
      <w:r w:rsidR="00AD34B9">
        <w:t xml:space="preserve">the </w:t>
      </w:r>
      <w:r w:rsidRPr="0047310F">
        <w:t>legislative and statutory minimum on which to build good practi</w:t>
      </w:r>
      <w:r>
        <w:t>c</w:t>
      </w:r>
      <w:r w:rsidRPr="0047310F">
        <w:t>e</w:t>
      </w:r>
      <w:r w:rsidR="00AD34B9">
        <w:t>,</w:t>
      </w:r>
      <w:r w:rsidRPr="0047310F">
        <w:t xml:space="preserve"> and it is</w:t>
      </w:r>
      <w:r w:rsidR="00507B40">
        <w:t xml:space="preserve"> i</w:t>
      </w:r>
      <w:r w:rsidRPr="0047310F">
        <w:t>mportant not to lose</w:t>
      </w:r>
      <w:r w:rsidR="00507B40">
        <w:t xml:space="preserve"> that.</w:t>
      </w:r>
    </w:p>
    <w:p w:rsidR="00F802C2" w:rsidP="00F802C2">
      <w:pPr>
        <w:pStyle w:val="Remark"/>
      </w:pPr>
      <w:r w:rsidRPr="00B41D09">
        <w:rPr>
          <w:b/>
        </w:rPr>
        <w:t>The Chair:</w:t>
      </w:r>
      <w:r>
        <w:t xml:space="preserve"> </w:t>
      </w:r>
      <w:r w:rsidRPr="0047310F">
        <w:t xml:space="preserve">Before we bring this meeting to a conclusion, is there anything </w:t>
      </w:r>
      <w:r w:rsidR="00052F6C">
        <w:t xml:space="preserve">that </w:t>
      </w:r>
      <w:r w:rsidRPr="0047310F">
        <w:t xml:space="preserve">anybody wants to say </w:t>
      </w:r>
      <w:r w:rsidR="00052F6C">
        <w:t xml:space="preserve">if </w:t>
      </w:r>
      <w:r w:rsidRPr="0047310F">
        <w:t>we have not given them a chance to do so? I</w:t>
      </w:r>
      <w:r w:rsidR="001167FC">
        <w:t xml:space="preserve"> a</w:t>
      </w:r>
      <w:r w:rsidRPr="0047310F">
        <w:t xml:space="preserve">m conscious </w:t>
      </w:r>
      <w:r w:rsidR="00052F6C">
        <w:t xml:space="preserve">of the fact </w:t>
      </w:r>
      <w:r w:rsidRPr="0047310F">
        <w:t xml:space="preserve">that we have covered quite a lot </w:t>
      </w:r>
      <w:r w:rsidR="001167FC">
        <w:t>of</w:t>
      </w:r>
      <w:r w:rsidRPr="0047310F">
        <w:t xml:space="preserve"> important areas in a relatively short time</w:t>
      </w:r>
      <w:r w:rsidR="001167FC">
        <w:t xml:space="preserve">. </w:t>
      </w:r>
    </w:p>
    <w:p w:rsidR="0047310F" w:rsidP="00F802C2">
      <w:pPr>
        <w:pStyle w:val="Remark"/>
      </w:pPr>
      <w:r>
        <w:t xml:space="preserve">If </w:t>
      </w:r>
      <w:r w:rsidRPr="0047310F">
        <w:t>you prefer to put something in</w:t>
      </w:r>
      <w:r w:rsidR="001167FC">
        <w:t xml:space="preserve"> writing, or you think of </w:t>
      </w:r>
      <w:r w:rsidRPr="0047310F">
        <w:t>things after this, we</w:t>
      </w:r>
      <w:r w:rsidR="001167FC">
        <w:t xml:space="preserve"> </w:t>
      </w:r>
      <w:r w:rsidR="001167FC">
        <w:t>would</w:t>
      </w:r>
      <w:r w:rsidRPr="0047310F">
        <w:t xml:space="preserve"> welcome anything along the lines </w:t>
      </w:r>
      <w:r w:rsidR="00917BEF">
        <w:t xml:space="preserve">of our </w:t>
      </w:r>
      <w:r w:rsidRPr="0047310F">
        <w:t>questions</w:t>
      </w:r>
      <w:r w:rsidR="00917BEF">
        <w:t xml:space="preserve"> that you would </w:t>
      </w:r>
      <w:r w:rsidR="00917BEF">
        <w:t>l</w:t>
      </w:r>
      <w:r w:rsidRPr="0047310F">
        <w:t>ike to send to us</w:t>
      </w:r>
      <w:r w:rsidR="00917BEF">
        <w:t>. D</w:t>
      </w:r>
      <w:r w:rsidRPr="0047310F">
        <w:t>oes anybody want to add anything before we conclude this session?</w:t>
      </w:r>
    </w:p>
    <w:p w:rsidR="0047310F" w:rsidP="0047310F">
      <w:pPr>
        <w:pStyle w:val="Answer"/>
      </w:pPr>
      <w:r w:rsidRPr="0047310F">
        <w:rPr>
          <w:b/>
          <w:i/>
        </w:rPr>
        <w:t xml:space="preserve">Rose </w:t>
      </w:r>
      <w:r w:rsidRPr="0047310F">
        <w:rPr>
          <w:b/>
          <w:i/>
        </w:rPr>
        <w:t>Akinsulire</w:t>
      </w:r>
      <w:r w:rsidRPr="0047310F">
        <w:rPr>
          <w:b/>
          <w:i/>
        </w:rPr>
        <w:t>:</w:t>
      </w:r>
      <w:r>
        <w:t xml:space="preserve"> </w:t>
      </w:r>
      <w:r w:rsidRPr="0047310F">
        <w:t>There is one thing. It is about making information more accessible to young people. I</w:t>
      </w:r>
      <w:r w:rsidR="00C7366D">
        <w:t xml:space="preserve">t should </w:t>
      </w:r>
      <w:r w:rsidR="00C7366D">
        <w:t>be</w:t>
      </w:r>
      <w:r w:rsidRPr="0047310F">
        <w:t xml:space="preserve"> something </w:t>
      </w:r>
      <w:r w:rsidR="00C7366D">
        <w:t>that is</w:t>
      </w:r>
      <w:r w:rsidR="00C7366D">
        <w:t xml:space="preserve"> easy for </w:t>
      </w:r>
      <w:r w:rsidRPr="0047310F">
        <w:t>young people to read</w:t>
      </w:r>
      <w:r w:rsidR="00C7366D">
        <w:t>. Although I was able to read the</w:t>
      </w:r>
      <w:r w:rsidRPr="0047310F">
        <w:t xml:space="preserve"> report</w:t>
      </w:r>
      <w:r w:rsidR="00C7366D">
        <w:t>,</w:t>
      </w:r>
      <w:r w:rsidRPr="0047310F">
        <w:t xml:space="preserve"> a lot of young people in care may not have the best literary skills</w:t>
      </w:r>
      <w:r w:rsidR="00C7366D">
        <w:t xml:space="preserve">; they may not have had access to </w:t>
      </w:r>
      <w:r w:rsidR="006367DC">
        <w:t xml:space="preserve">as much </w:t>
      </w:r>
      <w:r w:rsidR="00C7366D">
        <w:t>schooling.</w:t>
      </w:r>
      <w:r w:rsidRPr="0047310F">
        <w:t xml:space="preserve"> It is important for them to know the situation about themselves.</w:t>
      </w:r>
    </w:p>
    <w:p w:rsidR="0047310F" w:rsidP="006367DC">
      <w:pPr>
        <w:pStyle w:val="Remark"/>
      </w:pPr>
      <w:r w:rsidRPr="006367DC">
        <w:rPr>
          <w:b/>
        </w:rPr>
        <w:t>The Chair:</w:t>
      </w:r>
      <w:r>
        <w:t xml:space="preserve"> </w:t>
      </w:r>
      <w:r w:rsidRPr="0047310F">
        <w:t>There was not a version written for them</w:t>
      </w:r>
      <w:r w:rsidR="0090731A">
        <w:t>.</w:t>
      </w:r>
    </w:p>
    <w:p w:rsidR="0047310F" w:rsidP="0047310F">
      <w:pPr>
        <w:pStyle w:val="Answer"/>
      </w:pPr>
      <w:r w:rsidRPr="0047310F">
        <w:rPr>
          <w:b/>
          <w:i/>
        </w:rPr>
        <w:t>Anne-Marie Douglas:</w:t>
      </w:r>
      <w:r>
        <w:t xml:space="preserve"> </w:t>
      </w:r>
      <w:r w:rsidRPr="0047310F">
        <w:t>There is a children and young people</w:t>
      </w:r>
      <w:r w:rsidR="008C698A">
        <w:t>’</w:t>
      </w:r>
      <w:r w:rsidRPr="0047310F">
        <w:t>s version</w:t>
      </w:r>
      <w:r w:rsidR="00B8553E">
        <w:t xml:space="preserve">. It is readable, </w:t>
      </w:r>
      <w:r w:rsidRPr="0047310F">
        <w:t>but it could be presented in a different way</w:t>
      </w:r>
      <w:r>
        <w:t>.</w:t>
      </w:r>
    </w:p>
    <w:p w:rsidR="0047310F" w:rsidP="00BE0993">
      <w:pPr>
        <w:pStyle w:val="Remark"/>
      </w:pPr>
      <w:r w:rsidRPr="00BE0993">
        <w:rPr>
          <w:b/>
        </w:rPr>
        <w:t>The Chair:</w:t>
      </w:r>
      <w:r w:rsidR="00D472F3">
        <w:t xml:space="preserve"> </w:t>
      </w:r>
      <w:r>
        <w:t xml:space="preserve">It </w:t>
      </w:r>
      <w:r w:rsidRPr="0047310F">
        <w:t>did not do the jo</w:t>
      </w:r>
      <w:r w:rsidR="00B8553E">
        <w:t>b.</w:t>
      </w:r>
      <w:r>
        <w:t xml:space="preserve"> </w:t>
      </w:r>
      <w:r w:rsidRPr="0047310F">
        <w:t>I think that</w:t>
      </w:r>
      <w:r w:rsidR="00B8553E">
        <w:t xml:space="preserve"> is</w:t>
      </w:r>
      <w:r w:rsidRPr="0047310F">
        <w:t xml:space="preserve"> what you are saying</w:t>
      </w:r>
      <w:r w:rsidR="00B8553E">
        <w:t>. That is a</w:t>
      </w:r>
      <w:r w:rsidRPr="0047310F">
        <w:t xml:space="preserve"> really important </w:t>
      </w:r>
      <w:r w:rsidR="009C24FD">
        <w:t xml:space="preserve">point, </w:t>
      </w:r>
      <w:r w:rsidRPr="0047310F">
        <w:t>otherwise</w:t>
      </w:r>
      <w:r w:rsidR="009C24FD">
        <w:t xml:space="preserve"> we</w:t>
      </w:r>
      <w:r w:rsidRPr="0047310F">
        <w:t xml:space="preserve"> might not have picked that up</w:t>
      </w:r>
      <w:r>
        <w:t>.</w:t>
      </w:r>
    </w:p>
    <w:p w:rsidR="0047310F" w:rsidP="0047310F">
      <w:pPr>
        <w:pStyle w:val="Answer"/>
      </w:pPr>
      <w:r w:rsidRPr="0047310F">
        <w:rPr>
          <w:b/>
          <w:i/>
        </w:rPr>
        <w:t>Cathy Ashley:</w:t>
      </w:r>
      <w:r>
        <w:t xml:space="preserve"> </w:t>
      </w:r>
      <w:r w:rsidR="009C24FD">
        <w:t>T</w:t>
      </w:r>
      <w:r w:rsidRPr="0047310F">
        <w:t xml:space="preserve">here is just one point about </w:t>
      </w:r>
      <w:r w:rsidR="00EE1AFB">
        <w:t xml:space="preserve">the </w:t>
      </w:r>
      <w:r w:rsidR="003638B8">
        <w:t>I</w:t>
      </w:r>
      <w:r w:rsidR="00EE1AFB">
        <w:t xml:space="preserve">llegal </w:t>
      </w:r>
      <w:r w:rsidR="003638B8">
        <w:t>M</w:t>
      </w:r>
      <w:r w:rsidR="00EE1AFB">
        <w:t>igration Bill</w:t>
      </w:r>
      <w:r w:rsidRPr="0047310F">
        <w:t xml:space="preserve"> and the difference </w:t>
      </w:r>
      <w:r w:rsidR="00D135A0">
        <w:t xml:space="preserve">between </w:t>
      </w:r>
      <w:r w:rsidRPr="0047310F">
        <w:t>the way childre</w:t>
      </w:r>
      <w:r w:rsidR="00D135A0">
        <w:t>n are</w:t>
      </w:r>
      <w:r w:rsidRPr="0047310F">
        <w:t xml:space="preserve"> proposed to be treated </w:t>
      </w:r>
      <w:r w:rsidR="00707A90">
        <w:t>under the Bill</w:t>
      </w:r>
      <w:r w:rsidRPr="0047310F">
        <w:t xml:space="preserve"> </w:t>
      </w:r>
      <w:r w:rsidR="00D135A0">
        <w:t>and this</w:t>
      </w:r>
      <w:r w:rsidRPr="0047310F">
        <w:t xml:space="preserve"> children</w:t>
      </w:r>
      <w:r w:rsidR="008C698A">
        <w:t>’</w:t>
      </w:r>
      <w:r w:rsidR="00D135A0">
        <w:t>s</w:t>
      </w:r>
      <w:r w:rsidRPr="0047310F">
        <w:t xml:space="preserve"> social care strateg</w:t>
      </w:r>
      <w:r w:rsidR="00D135A0">
        <w:t>y. We are</w:t>
      </w:r>
      <w:r w:rsidRPr="0047310F">
        <w:t xml:space="preserve"> talking about children</w:t>
      </w:r>
      <w:r w:rsidR="00D135A0">
        <w:t>.</w:t>
      </w:r>
      <w:r w:rsidRPr="0047310F">
        <w:t xml:space="preserve"> I want to highlight </w:t>
      </w:r>
      <w:r w:rsidR="00A47702">
        <w:t xml:space="preserve">that </w:t>
      </w:r>
      <w:r w:rsidRPr="0047310F">
        <w:t>the children</w:t>
      </w:r>
      <w:r w:rsidR="008C698A">
        <w:t>’</w:t>
      </w:r>
      <w:r w:rsidRPr="0047310F">
        <w:t>s social care strategy</w:t>
      </w:r>
      <w:r w:rsidR="001F3159">
        <w:t xml:space="preserve"> </w:t>
      </w:r>
      <w:r w:rsidRPr="0047310F">
        <w:t>needs to be for all children</w:t>
      </w:r>
      <w:r w:rsidR="001F3159">
        <w:t xml:space="preserve"> who are vulnerable and</w:t>
      </w:r>
      <w:r w:rsidR="00707A90">
        <w:t xml:space="preserve"> in need</w:t>
      </w:r>
      <w:r w:rsidR="001925C8">
        <w:t>,</w:t>
      </w:r>
      <w:r w:rsidR="00707A90">
        <w:t xml:space="preserve"> </w:t>
      </w:r>
      <w:r w:rsidR="001925C8">
        <w:t xml:space="preserve">in </w:t>
      </w:r>
      <w:r w:rsidRPr="0047310F">
        <w:t xml:space="preserve">contrast </w:t>
      </w:r>
      <w:r w:rsidR="001925C8">
        <w:t xml:space="preserve">with what is </w:t>
      </w:r>
      <w:r w:rsidRPr="0047310F">
        <w:t xml:space="preserve">proposed in that </w:t>
      </w:r>
      <w:r w:rsidR="00C95862">
        <w:t>B</w:t>
      </w:r>
      <w:r w:rsidRPr="0047310F">
        <w:t>ill.</w:t>
      </w:r>
    </w:p>
    <w:p w:rsidR="0047310F" w:rsidP="0047310F">
      <w:pPr>
        <w:pStyle w:val="Answer"/>
      </w:pPr>
      <w:r w:rsidRPr="0047310F">
        <w:rPr>
          <w:b/>
          <w:i/>
        </w:rPr>
        <w:t xml:space="preserve">Rose </w:t>
      </w:r>
      <w:r w:rsidRPr="0047310F">
        <w:rPr>
          <w:b/>
          <w:i/>
        </w:rPr>
        <w:t>Akinsulire</w:t>
      </w:r>
      <w:r w:rsidRPr="0047310F">
        <w:rPr>
          <w:b/>
          <w:i/>
        </w:rPr>
        <w:t>:</w:t>
      </w:r>
      <w:r>
        <w:t xml:space="preserve"> </w:t>
      </w:r>
      <w:r w:rsidR="00C95862">
        <w:t>W</w:t>
      </w:r>
      <w:r w:rsidRPr="0047310F">
        <w:t>hen people are</w:t>
      </w:r>
      <w:r w:rsidR="00C95862">
        <w:t xml:space="preserve"> </w:t>
      </w:r>
      <w:r w:rsidRPr="0047310F">
        <w:t>transitioning out of care</w:t>
      </w:r>
      <w:r w:rsidR="00567D71">
        <w:t>,</w:t>
      </w:r>
      <w:r w:rsidRPr="0047310F">
        <w:t xml:space="preserve"> what happens in supporting them </w:t>
      </w:r>
      <w:r w:rsidR="00514BE2">
        <w:t>to have</w:t>
      </w:r>
      <w:r w:rsidRPr="0047310F">
        <w:t xml:space="preserve"> access </w:t>
      </w:r>
      <w:r w:rsidR="00514BE2">
        <w:t xml:space="preserve">to </w:t>
      </w:r>
      <w:r w:rsidRPr="0047310F">
        <w:t>their families</w:t>
      </w:r>
      <w:r w:rsidR="00514BE2">
        <w:t xml:space="preserve"> again</w:t>
      </w:r>
      <w:r w:rsidRPr="0047310F">
        <w:t xml:space="preserve">? </w:t>
      </w:r>
      <w:r w:rsidR="00514BE2">
        <w:t>T</w:t>
      </w:r>
      <w:r w:rsidRPr="0047310F">
        <w:t xml:space="preserve">his is something that should be </w:t>
      </w:r>
      <w:r w:rsidRPr="0047310F">
        <w:t>looked into</w:t>
      </w:r>
      <w:r w:rsidRPr="0047310F">
        <w:t>.</w:t>
      </w:r>
      <w:r w:rsidR="00514BE2">
        <w:t xml:space="preserve"> </w:t>
      </w:r>
      <w:r w:rsidR="00C12173">
        <w:t xml:space="preserve">If they </w:t>
      </w:r>
      <w:r w:rsidR="00C12173">
        <w:t>are able to</w:t>
      </w:r>
      <w:r w:rsidR="00C12173">
        <w:t xml:space="preserve"> access or make connections with their families</w:t>
      </w:r>
      <w:r w:rsidR="007A59C3">
        <w:t>,</w:t>
      </w:r>
      <w:r w:rsidR="00C12173">
        <w:t xml:space="preserve"> that should be looked into.</w:t>
      </w:r>
    </w:p>
    <w:p w:rsidR="007A59C3" w:rsidP="0047310F">
      <w:pPr>
        <w:pStyle w:val="Remark"/>
      </w:pPr>
      <w:r w:rsidRPr="0047310F">
        <w:rPr>
          <w:b/>
        </w:rPr>
        <w:t>The Chair:</w:t>
      </w:r>
      <w:r>
        <w:t xml:space="preserve"> T</w:t>
      </w:r>
      <w:r w:rsidRPr="0047310F">
        <w:t xml:space="preserve">he numbers reconnecting quite startled me. </w:t>
      </w:r>
    </w:p>
    <w:p w:rsidR="00A8597A" w:rsidRPr="001D4230" w:rsidP="0047310F">
      <w:pPr>
        <w:pStyle w:val="Remark"/>
      </w:pPr>
      <w:r>
        <w:t>T</w:t>
      </w:r>
      <w:r w:rsidR="00C12173">
        <w:t>his</w:t>
      </w:r>
      <w:r w:rsidRPr="0047310F" w:rsidR="0047310F">
        <w:t xml:space="preserve"> has been a helpful and useful session and has given us a lot of information on which to reflect. I feel that in the past </w:t>
      </w:r>
      <w:r w:rsidR="00EA72DC">
        <w:t xml:space="preserve">hour </w:t>
      </w:r>
      <w:r w:rsidRPr="0047310F" w:rsidR="0047310F">
        <w:t>I have learn</w:t>
      </w:r>
      <w:r w:rsidR="00EA72DC">
        <w:t>t</w:t>
      </w:r>
      <w:r w:rsidRPr="0047310F" w:rsidR="0047310F">
        <w:t xml:space="preserve"> a great deal</w:t>
      </w:r>
      <w:r w:rsidR="00EA72DC">
        <w:t>. Thank</w:t>
      </w:r>
      <w:r w:rsidRPr="0047310F" w:rsidR="0047310F">
        <w:t xml:space="preserve"> you to all of you.</w:t>
      </w:r>
    </w:p>
    <w:sectPr w:rsidSect="00C77DCA">
      <w:headerReference w:type="default" r:id="rId9"/>
      <w:pgSz w:w="11906" w:h="16838"/>
      <w:pgMar w:top="1805" w:right="1440" w:bottom="1440" w:left="1440" w:header="709"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1">
      <wne:macro wne:macroName="NORMAL.NEWMACROS.MACRO181"/>
    </wne:keymap>
    <wne:keymap wne:kcmPrimary="0443">
      <wne:macro wne:macroName="NORMAL.NEWMACROS.MACRO200"/>
    </wne:keymap>
    <wne:keymap wne:kcmPrimary="0452">
      <wne:macro wne:macroName="NORMAL.NEWMACROS.MACRO201"/>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0749948"/>
      <w:docPartObj>
        <w:docPartGallery w:val="Page Numbers (Top of Page)"/>
        <w:docPartUnique/>
      </w:docPartObj>
    </w:sdtPr>
    <w:sdtEndPr>
      <w:rPr>
        <w:noProof/>
      </w:rPr>
    </w:sdtEndPr>
    <w:sdtContent>
      <w:p w:rsidR="00C77DC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77DC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D68138C"/>
    <w:lvl w:ilvl="0">
      <w:start w:val="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F64EA"/>
    <w:rPr>
      <w:color w:val="605E5C"/>
      <w:shd w:val="clear" w:color="auto" w:fill="E1DFDD"/>
    </w:rPr>
  </w:style>
  <w:style w:type="character" w:styleId="CommentReference">
    <w:name w:val="annotation reference"/>
    <w:basedOn w:val="DefaultParagraphFont"/>
    <w:uiPriority w:val="99"/>
    <w:semiHidden/>
    <w:unhideWhenUsed/>
    <w:rsid w:val="005D0C38"/>
    <w:rPr>
      <w:sz w:val="16"/>
      <w:szCs w:val="16"/>
    </w:rPr>
  </w:style>
  <w:style w:type="paragraph" w:styleId="CommentText">
    <w:name w:val="annotation text"/>
    <w:basedOn w:val="Normal"/>
    <w:link w:val="CommentTextChar"/>
    <w:uiPriority w:val="99"/>
    <w:semiHidden/>
    <w:unhideWhenUsed/>
    <w:rsid w:val="005D0C38"/>
    <w:rPr>
      <w:sz w:val="20"/>
      <w:szCs w:val="20"/>
    </w:rPr>
  </w:style>
  <w:style w:type="character" w:customStyle="1" w:styleId="CommentTextChar">
    <w:name w:val="Comment Text Char"/>
    <w:basedOn w:val="DefaultParagraphFont"/>
    <w:link w:val="CommentText"/>
    <w:uiPriority w:val="99"/>
    <w:semiHidden/>
    <w:rsid w:val="005D0C3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D0C38"/>
    <w:rPr>
      <w:b/>
      <w:bCs/>
    </w:rPr>
  </w:style>
  <w:style w:type="character" w:customStyle="1" w:styleId="CommentSubjectChar">
    <w:name w:val="Comment Subject Char"/>
    <w:basedOn w:val="CommentTextChar"/>
    <w:link w:val="CommentSubject"/>
    <w:uiPriority w:val="99"/>
    <w:semiHidden/>
    <w:rsid w:val="005D0C38"/>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microsoft.com/office/2006/relationships/keyMapCustomizations" Target="customizations.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3" ma:contentTypeDescription="Create a new document." ma:contentTypeScope="" ma:versionID="c613b523a2e8461f203a76d5576e2f0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d05b0cb474bcd124de900fabb9a09eb9"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Review of the Children’s social care implementation strategy</TermName>
          <TermId xmlns="http://schemas.microsoft.com/office/infopath/2007/PartnerControls">0d132ee2-d57c-4095-a02c-621956342d45</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2d7e0317-ce4a-4cde-9e0e-6511d8769bb0">Final</Document_x0020_Status1>
    <g3ef09377e3444258679b6035a1ff93a xmlns="4600776d-0a3c-44b4-bff2-0ceaafb13046">
      <Terms xmlns="http://schemas.microsoft.com/office/infopath/2007/PartnerControls"/>
    </g3ef09377e3444258679b6035a1ff93a>
    <TaxCatchAll xmlns="4600776d-0a3c-44b4-bff2-0ceaafb13046">
      <Value>69</Value>
      <Value>5</Value>
      <Value>32</Value>
      <Value>3</Value>
      <Value>60</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2d7e0317-ce4a-4cde-9e0e-6511d8769bb0">2023-03-22T00:00:00+00:00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_dlc_DocIdUrl xmlns="2d7e0317-ce4a-4cde-9e0e-6511d8769bb0">
      <Url>https://hopuk.sharepoint.com/sites/hlc-publicservices/_layouts/15/DocIdRedir.aspx?ID=T6XQXZ27YFPC-1750559506-1635</Url>
      <Description>T6XQXZ27YFPC-1750559506-1635</Description>
    </_dlc_DocIdUrl>
    <cd0fc526a5c840319a97fd94028e9904 xmlns="4600776d-0a3c-44b4-bff2-0ceaafb13046">
      <Terms xmlns="http://schemas.microsoft.com/office/infopath/2007/PartnerControls"/>
    </cd0fc526a5c840319a97fd94028e9904>
    <_dlc_DocId xmlns="2d7e0317-ce4a-4cde-9e0e-6511d8769bb0">T6XQXZ27YFPC-1750559506-1635</_dlc_DocId>
    <TransfertoArchives xmlns="4600776d-0a3c-44b4-bff2-0ceaafb13046">false</TransfertoArchives>
    <SharedWithUsers xmlns="2d7e0317-ce4a-4cde-9e0e-6511d8769bb0">
      <UserInfo>
        <DisplayName>COAST-SMITH, Claire</DisplayName>
        <AccountId>27</AccountId>
        <AccountType/>
      </UserInfo>
      <UserInfo>
        <DisplayName>BURKE, Tom</DisplayName>
        <AccountId>199</AccountId>
        <AccountType/>
      </UserInfo>
    </SharedWithUser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16B1C54E-1655-4448-B7B8-38B8A0B53015}">
  <ds:schemaRefs>
    <ds:schemaRef ds:uri="http://schemas.microsoft.com/sharepoint/v3/contenttype/forms"/>
  </ds:schemaRefs>
</ds:datastoreItem>
</file>

<file path=customXml/itemProps3.xml><?xml version="1.0" encoding="utf-8"?>
<ds:datastoreItem xmlns:ds="http://schemas.openxmlformats.org/officeDocument/2006/customXml" ds:itemID="{FF6A2843-A369-4E37-91B4-55B9C538B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334709-7EE1-444E-BE3F-8AEB405A60A0}">
  <ds:schemaRefs>
    <ds:schemaRef ds:uri="http://schemas.microsoft.com/office/infopath/2007/PartnerControls"/>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C6B81CBF-E69F-4D73-A909-CA1B348FFB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