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5685D" w:rsidRPr="00B263F9" w:rsidP="00050F79">
      <w:pPr>
        <w:pStyle w:val="TitleCommittee0"/>
      </w:pPr>
      <w:sdt>
        <w:sdtPr>
          <w:alias w:val="CommitteeName"/>
          <w:tag w:val="CommitteeName"/>
          <w:id w:val="1869951332"/>
          <w:placeholder>
            <w:docPart w:val="8C32068FEE8A4D64B00B31A5CED69F8D"/>
          </w:placeholder>
          <w:richText/>
        </w:sdtPr>
        <w:sdtContent>
          <w:sdt>
            <w:sdtPr>
              <w:alias w:val="CommitteeName"/>
              <w:tag w:val="CommitteeName"/>
              <w:id w:val="-476611595"/>
              <w:placeholder>
                <w:docPart w:val="FF9D39F75A284BEBA402354BEAC2A767"/>
              </w:placeholder>
              <w:richText/>
            </w:sdtPr>
            <w:sdtContent>
              <w:r w:rsidRPr="00B263F9">
                <w:t>Northern Ireland Affairs Committee</w:t>
              </w:r>
            </w:sdtContent>
          </w:sdt>
        </w:sdtContent>
      </w:sdt>
    </w:p>
    <w:p w:rsidR="00D5685D" w:rsidRPr="00B263F9" w:rsidP="00050F79">
      <w:pPr>
        <w:pStyle w:val="TitleInquiry0"/>
      </w:pPr>
      <w:r w:rsidRPr="00B263F9">
        <w:t xml:space="preserve">Oral evidence: </w:t>
      </w:r>
      <w:sdt>
        <w:sdtPr>
          <w:alias w:val="InquiryName"/>
          <w:tag w:val="InquiryName"/>
          <w:id w:val="377371847"/>
          <w:placeholder>
            <w:docPart w:val="8C32068FEE8A4D64B00B31A5CED69F8D"/>
          </w:placeholder>
          <w:richText/>
        </w:sdtPr>
        <w:sdtContent>
          <w:r>
            <w:fldChar w:fldCharType="begin"/>
          </w:r>
          <w:r>
            <w:instrText xml:space="preserve"> HYPERLINK "https://committees.parliament.uk/work/534/crossborder-cooperation-on-policing-security-and-criminal-justice-after-brexit/" </w:instrText>
          </w:r>
          <w:r>
            <w:fldChar w:fldCharType="separate"/>
          </w:r>
          <w:r w:rsidRPr="008B16F2">
            <w:rPr>
              <w:rStyle w:val="Hyperlink"/>
            </w:rPr>
            <w:t>Cross-border co-operation on policing, security and criminal justice after Brexit</w:t>
          </w:r>
          <w:r>
            <w:fldChar w:fldCharType="end"/>
          </w:r>
        </w:sdtContent>
      </w:sdt>
      <w:r w:rsidRPr="00B263F9">
        <w:t xml:space="preserve">, HC </w:t>
      </w:r>
      <w:sdt>
        <w:sdtPr>
          <w:alias w:val="InquiryRefNo"/>
          <w:tag w:val="InquiryRefNo"/>
          <w:id w:val="-281725174"/>
          <w:placeholder>
            <w:docPart w:val="8C32068FEE8A4D64B00B31A5CED69F8D"/>
          </w:placeholder>
          <w:richText/>
        </w:sdtPr>
        <w:sdtContent>
          <w:r w:rsidRPr="00B263F9" w:rsidR="0057435F">
            <w:t>766</w:t>
          </w:r>
        </w:sdtContent>
      </w:sdt>
    </w:p>
    <w:sdt>
      <w:sdtPr>
        <w:alias w:val="SittingDate"/>
        <w:tag w:val="SittingDate"/>
        <w:id w:val="-1160222926"/>
        <w:placeholder>
          <w:docPart w:val="8C32068FEE8A4D64B00B31A5CED69F8D"/>
        </w:placeholder>
        <w:richText/>
      </w:sdtPr>
      <w:sdtContent>
        <w:p w:rsidR="00D5685D" w:rsidRPr="00B263F9" w:rsidP="00050F79">
          <w:pPr>
            <w:pStyle w:val="Para"/>
          </w:pPr>
          <w:r w:rsidRPr="00B263F9">
            <w:t>Wednesday 25 November 2020</w:t>
          </w:r>
        </w:p>
      </w:sdtContent>
    </w:sdt>
    <w:p w:rsidR="00D5685D" w:rsidRPr="00B263F9" w:rsidP="00050F79">
      <w:pPr>
        <w:pStyle w:val="Para"/>
      </w:pPr>
      <w:r w:rsidRPr="00B263F9">
        <w:t xml:space="preserve">Ordered by the House of </w:t>
      </w:r>
      <w:sdt>
        <w:sdtPr>
          <w:alias w:val="House"/>
          <w:tag w:val="House"/>
          <w:id w:val="809213435"/>
          <w:placeholder>
            <w:docPart w:val="8C32068FEE8A4D64B00B31A5CED69F8D"/>
          </w:placeholder>
          <w:richText/>
        </w:sdtPr>
        <w:sdtContent>
          <w:r w:rsidRPr="00B263F9">
            <w:t>Commons</w:t>
          </w:r>
        </w:sdtContent>
      </w:sdt>
      <w:r w:rsidRPr="00B263F9">
        <w:t xml:space="preserve"> to be published on </w:t>
      </w:r>
      <w:sdt>
        <w:sdtPr>
          <w:alias w:val="PublishDate"/>
          <w:tag w:val="PublishDate"/>
          <w:id w:val="217021599"/>
          <w:placeholder>
            <w:docPart w:val="8C32068FEE8A4D64B00B31A5CED69F8D"/>
          </w:placeholder>
          <w:richText/>
        </w:sdtPr>
        <w:sdtContent>
          <w:r w:rsidRPr="00B263F9">
            <w:t>25 November 2020</w:t>
          </w:r>
        </w:sdtContent>
      </w:sdt>
      <w:r w:rsidRPr="00B263F9">
        <w:t>.</w:t>
      </w:r>
    </w:p>
    <w:p w:rsidR="00D5685D" w:rsidRPr="00B263F9" w:rsidP="00050F79">
      <w:sdt>
        <w:sdtPr>
          <w:alias w:val="VideoHyperlink"/>
          <w:tag w:val="VideoHyperlink"/>
          <w:id w:val="703995351"/>
          <w:placeholder>
            <w:docPart w:val="8C32068FEE8A4D64B00B31A5CED69F8D"/>
          </w:placeholder>
          <w:richText/>
        </w:sdtPr>
        <w:sdtContent>
          <w:r>
            <w:fldChar w:fldCharType="begin"/>
          </w:r>
          <w:r>
            <w:instrText xml:space="preserve"> HYPERLINK "https://parliamentlive.tv/event/index/d627371a-ce7d-4365-a0f4-d925a52c4d3a" </w:instrText>
          </w:r>
          <w:r>
            <w:fldChar w:fldCharType="separate"/>
          </w:r>
          <w:r w:rsidRPr="008B16F2">
            <w:rPr>
              <w:rStyle w:val="Hyperlink"/>
            </w:rPr>
            <w:t>Watch the meeting</w:t>
          </w:r>
          <w:r>
            <w:fldChar w:fldCharType="end"/>
          </w:r>
        </w:sdtContent>
      </w:sdt>
    </w:p>
    <w:p w:rsidR="00D5685D" w:rsidRPr="00B263F9" w:rsidP="00050F79">
      <w:r w:rsidRPr="00B263F9">
        <w:t xml:space="preserve">Members present: </w:t>
      </w:r>
      <w:sdt>
        <w:sdtPr>
          <w:alias w:val="MembersPresent"/>
          <w:tag w:val="MembersPresent"/>
          <w:id w:val="366340316"/>
          <w:placeholder>
            <w:docPart w:val="8C32068FEE8A4D64B00B31A5CED69F8D"/>
          </w:placeholder>
          <w:richText/>
        </w:sdtPr>
        <w:sdtContent>
          <w:sdt>
            <w:sdtPr>
              <w:alias w:val="MembersPresent"/>
              <w:tag w:val="MembersPresent"/>
              <w:id w:val="-765231165"/>
              <w:placeholder>
                <w:docPart w:val="4B198F2E4D0B449AA2AD41BBC6803D89"/>
              </w:placeholder>
              <w:richText/>
            </w:sdtPr>
            <w:sdtContent>
              <w:r w:rsidRPr="00B263F9">
                <w:t>Simon Hoare (Chair)</w:t>
              </w:r>
              <w:r w:rsidRPr="00B263F9" w:rsidR="00F716E4">
                <w:t>;</w:t>
              </w:r>
              <w:r w:rsidRPr="00B263F9">
                <w:t xml:space="preserve"> Scott Benton; Mr Gregory Campbell; Stephen Farry; Mary Kelly Foy; Mr Robert Goodwill; Claire Hanna; Ian Paisley;</w:t>
              </w:r>
              <w:r w:rsidRPr="00B263F9" w:rsidR="00F716E4">
                <w:t xml:space="preserve"> Stephanie Peacock</w:t>
              </w:r>
              <w:r w:rsidRPr="00B263F9">
                <w:t>.</w:t>
              </w:r>
            </w:sdtContent>
          </w:sdt>
        </w:sdtContent>
      </w:sdt>
    </w:p>
    <w:p w:rsidR="00D5685D" w:rsidRPr="00B263F9" w:rsidP="00050F79">
      <w:pPr>
        <w:pStyle w:val="ParaCentre"/>
      </w:pPr>
      <w:r w:rsidRPr="00B263F9">
        <w:t xml:space="preserve">Questions </w:t>
      </w:r>
      <w:sdt>
        <w:sdtPr>
          <w:alias w:val="QuestionNumbers"/>
          <w:tag w:val="QuestionNumbers"/>
          <w:id w:val="-1223666168"/>
          <w:placeholder>
            <w:docPart w:val="8C32068FEE8A4D64B00B31A5CED69F8D"/>
          </w:placeholder>
          <w:richText/>
        </w:sdtPr>
        <w:sdtContent>
          <w:r w:rsidRPr="00B263F9">
            <w:t xml:space="preserve">161 - </w:t>
          </w:r>
          <w:r w:rsidRPr="00B263F9" w:rsidR="00DC29C7">
            <w:t>214</w:t>
          </w:r>
        </w:sdtContent>
      </w:sdt>
    </w:p>
    <w:p w:rsidR="00D5685D" w:rsidRPr="00B263F9" w:rsidP="00050F79">
      <w:pPr>
        <w:pStyle w:val="TitleWitnesses0"/>
      </w:pPr>
      <w:r w:rsidRPr="00B263F9">
        <w:t>Witnesses</w:t>
      </w:r>
    </w:p>
    <w:p w:rsidR="00D5685D" w:rsidRPr="008B16F2" w:rsidP="008B16F2">
      <w:pPr>
        <w:pStyle w:val="Para"/>
      </w:pPr>
      <w:sdt>
        <w:sdtPr>
          <w:alias w:val="WitnessSet"/>
          <w:tag w:val="WitnessSet"/>
          <w:id w:val="-368373484"/>
          <w:placeholder>
            <w:docPart w:val="3E88368142094062B776F7E186076D7C"/>
          </w:placeholder>
          <w:richText/>
        </w:sdtPr>
        <w:sdtContent>
          <w:r w:rsidRPr="00B263F9">
            <w:t>I: Mr Robin Walker MP</w:t>
          </w:r>
          <w:r w:rsidRPr="00B263F9" w:rsidR="003D2E36">
            <w:t>, Minister of State, Northern Ireland Office</w:t>
          </w:r>
          <w:r w:rsidRPr="00B263F9">
            <w:t>; Mark La</w:t>
          </w:r>
          <w:r w:rsidRPr="00B263F9" w:rsidR="00223985">
            <w:t>r</w:t>
          </w:r>
          <w:r w:rsidRPr="00B263F9">
            <w:t>mour, Director</w:t>
          </w:r>
          <w:r w:rsidRPr="00B263F9" w:rsidR="00203134">
            <w:t>,</w:t>
          </w:r>
          <w:r w:rsidRPr="00B263F9">
            <w:t xml:space="preserve"> Northern Ireland Office.</w:t>
          </w:r>
        </w:sdtContent>
      </w:sdt>
      <w:r w:rsidRPr="00B263F9">
        <w:br w:type="page"/>
      </w:r>
    </w:p>
    <w:sdt>
      <w:sdtPr>
        <w:rPr>
          <w:sz w:val="22"/>
        </w:rPr>
        <w:alias w:val="WitnessExamination"/>
        <w:tag w:val="WitnessExamination"/>
        <w:id w:val="2003463402"/>
        <w:placeholder>
          <w:docPart w:val="3E88368142094062B776F7E186076D7C"/>
        </w:placeholder>
        <w:richText/>
      </w:sdtPr>
      <w:sdtEndPr>
        <w:rPr>
          <w:sz w:val="28"/>
        </w:rPr>
      </w:sdtEndPr>
      <w:sdtContent>
        <w:sdt>
          <w:sdtPr>
            <w:rPr>
              <w:sz w:val="22"/>
            </w:rPr>
            <w:alias w:val="WitnessExamination"/>
            <w:tag w:val="WitnessExamination"/>
            <w:id w:val="-270632002"/>
            <w:placeholder>
              <w:docPart w:val="DFF10F91B1FD4EB4ADF299CE018A9B6D"/>
            </w:placeholder>
            <w:richText/>
          </w:sdtPr>
          <w:sdtContent>
            <w:p w:rsidR="00D5685D" w:rsidRPr="00B263F9" w:rsidP="00050F79">
              <w:pPr>
                <w:pStyle w:val="TitlePanel0"/>
                <w:rPr>
                  <w:sz w:val="22"/>
                </w:rPr>
              </w:pPr>
              <w:bookmarkStart w:id="0" w:name="Panel1"/>
              <w:r w:rsidRPr="00B263F9">
                <w:rPr>
                  <w:szCs w:val="28"/>
                </w:rPr>
                <w:t>Examination of witnesses</w:t>
              </w:r>
            </w:p>
            <w:p w:rsidR="00D5685D" w:rsidRPr="00B263F9" w:rsidP="00050F79">
              <w:pPr>
                <w:pStyle w:val="TitlePanel0"/>
                <w:jc w:val="both"/>
                <w:rPr>
                  <w:sz w:val="22"/>
                </w:rPr>
              </w:pPr>
              <w:r w:rsidRPr="00B263F9">
                <w:rPr>
                  <w:sz w:val="22"/>
                </w:rPr>
                <w:t xml:space="preserve">Witnesses: </w:t>
              </w:r>
              <w:r w:rsidRPr="00B263F9" w:rsidR="003D2E36">
                <w:rPr>
                  <w:sz w:val="22"/>
                </w:rPr>
                <w:t xml:space="preserve">Mr </w:t>
              </w:r>
              <w:r w:rsidRPr="00B263F9">
                <w:rPr>
                  <w:sz w:val="22"/>
                </w:rPr>
                <w:t>Robin Walker and Mark La</w:t>
              </w:r>
              <w:r w:rsidRPr="00B263F9" w:rsidR="00223985">
                <w:rPr>
                  <w:sz w:val="22"/>
                </w:rPr>
                <w:t>r</w:t>
              </w:r>
              <w:r w:rsidRPr="00B263F9">
                <w:rPr>
                  <w:sz w:val="22"/>
                </w:rPr>
                <w:t xml:space="preserve">mour. </w:t>
              </w:r>
            </w:p>
          </w:sdtContent>
        </w:sdt>
      </w:sdtContent>
    </w:sdt>
    <w:p w:rsidR="004A7EAF" w:rsidRPr="00B263F9" w:rsidP="00050F79">
      <w:pPr>
        <w:pStyle w:val="Question"/>
      </w:pPr>
      <w:bookmarkEnd w:id="0"/>
      <w:sdt>
        <w:sdtPr>
          <w:alias w:val="Member"/>
          <w:tag w:val="&lt;Member mnisId='4494' dodsId='72275'&gt;"/>
          <w:id w:val="-653759851"/>
          <w:placeholder>
            <w:docPart w:val="DefaultPlaceholder_1082065158"/>
          </w:placeholder>
          <w:richText/>
        </w:sdtPr>
        <w:sdtContent>
          <w:r w:rsidRPr="00B263F9" w:rsidR="00D13388">
            <w:rPr>
              <w:b/>
            </w:rPr>
            <w:t>Chair:</w:t>
          </w:r>
        </w:sdtContent>
      </w:sdt>
      <w:r w:rsidRPr="00B263F9" w:rsidR="00D13388">
        <w:t xml:space="preserve"> </w:t>
      </w:r>
      <w:r w:rsidRPr="00B263F9" w:rsidR="000776E6">
        <w:t>Good morning, colleagues</w:t>
      </w:r>
      <w:r w:rsidRPr="00B263F9" w:rsidR="00784F99">
        <w:t>. Good morning,</w:t>
      </w:r>
      <w:r w:rsidRPr="00B263F9" w:rsidR="000776E6">
        <w:t xml:space="preserve"> Minister</w:t>
      </w:r>
      <w:r w:rsidRPr="00B263F9" w:rsidR="003D2E36">
        <w:t xml:space="preserve"> and Mark</w:t>
      </w:r>
      <w:r w:rsidRPr="00B263F9" w:rsidR="000776E6">
        <w:t>.</w:t>
      </w:r>
      <w:r w:rsidRPr="00B263F9" w:rsidR="007E1F81">
        <w:t xml:space="preserve"> </w:t>
      </w:r>
      <w:r w:rsidRPr="00B263F9" w:rsidR="000776E6">
        <w:t xml:space="preserve">Thank you for joining us this morning </w:t>
      </w:r>
      <w:r w:rsidRPr="00B263F9" w:rsidR="00784F99">
        <w:t>for this</w:t>
      </w:r>
      <w:r w:rsidRPr="00B263F9" w:rsidR="000776E6">
        <w:t xml:space="preserve"> session of </w:t>
      </w:r>
      <w:r w:rsidRPr="00B263F9" w:rsidR="00784F99">
        <w:t>our</w:t>
      </w:r>
      <w:r w:rsidRPr="00B263F9" w:rsidR="000776E6">
        <w:t xml:space="preserve"> inquiry. </w:t>
      </w:r>
      <w:r w:rsidRPr="00B263F9" w:rsidR="00784F99">
        <w:t>It is very nice to see you both. Minister, I think you would like to make some introductory remarks</w:t>
      </w:r>
      <w:r w:rsidRPr="00B263F9" w:rsidR="003D2E36">
        <w:t>; t</w:t>
      </w:r>
      <w:r w:rsidRPr="00B263F9" w:rsidR="00784F99">
        <w:t xml:space="preserve">he floor is yours. </w:t>
      </w:r>
      <w:r w:rsidRPr="00B263F9" w:rsidR="003D2E36">
        <w:t>W</w:t>
      </w:r>
      <w:r w:rsidRPr="00B263F9" w:rsidR="00784F99">
        <w:t>e</w:t>
      </w:r>
      <w:r w:rsidRPr="00B263F9" w:rsidR="003D2E36">
        <w:t xml:space="preserve"> </w:t>
      </w:r>
      <w:r w:rsidRPr="00B263F9" w:rsidR="00784F99">
        <w:t xml:space="preserve">will </w:t>
      </w:r>
      <w:r w:rsidRPr="00B263F9" w:rsidR="003D2E36">
        <w:t xml:space="preserve">then </w:t>
      </w:r>
      <w:r w:rsidRPr="00B263F9" w:rsidR="00784F99">
        <w:t>turn to questions. You are an old hand at this; you know the form pretty well.</w:t>
      </w:r>
    </w:p>
    <w:p w:rsidR="00784F99" w:rsidRPr="00B263F9" w:rsidP="00050F79">
      <w:pPr>
        <w:pStyle w:val="Answer"/>
      </w:pPr>
      <w:sdt>
        <w:sdtPr>
          <w:alias w:val="Witness"/>
          <w:id w:val="363644504"/>
          <w:placeholder>
            <w:docPart w:val="DefaultPlaceholder_1082065158"/>
          </w:placeholder>
          <w:richText/>
        </w:sdtPr>
        <w:sdtContent>
          <w:r w:rsidRPr="00B263F9" w:rsidR="003D2E36">
            <w:rPr>
              <w:b/>
              <w:i/>
            </w:rPr>
            <w:t>Mr Walker:</w:t>
          </w:r>
          <w:r w:rsidRPr="00B263F9" w:rsidR="000776E6">
            <w:rPr>
              <w:b/>
            </w:rPr>
            <w:t xml:space="preserve"> </w:t>
          </w:r>
        </w:sdtContent>
      </w:sdt>
      <w:r w:rsidRPr="00B263F9" w:rsidR="000776E6">
        <w:t>Thank you very much, Chair.</w:t>
      </w:r>
      <w:r w:rsidRPr="00B263F9">
        <w:t xml:space="preserve"> It is a delight to be back before you. I am very grateful for you affording me this opportunity to attend the evidence session on behalf of the NIO ministerial team. As you know,</w:t>
      </w:r>
      <w:r w:rsidRPr="00B263F9" w:rsidR="007E1F81">
        <w:t xml:space="preserve"> </w:t>
      </w:r>
      <w:r w:rsidRPr="00B263F9">
        <w:t>j</w:t>
      </w:r>
      <w:r w:rsidRPr="00B263F9" w:rsidR="000776E6">
        <w:t xml:space="preserve">ustice and </w:t>
      </w:r>
      <w:r w:rsidRPr="00B263F9" w:rsidR="0057435F">
        <w:t>policing</w:t>
      </w:r>
      <w:r w:rsidRPr="00B263F9" w:rsidR="000776E6">
        <w:t xml:space="preserve"> is an area on which the </w:t>
      </w:r>
      <w:r w:rsidRPr="00B263F9" w:rsidR="0057435F">
        <w:t>Northern</w:t>
      </w:r>
      <w:r w:rsidRPr="00B263F9" w:rsidR="000776E6">
        <w:t xml:space="preserve"> Ireland </w:t>
      </w:r>
      <w:r w:rsidRPr="00B263F9">
        <w:t>A</w:t>
      </w:r>
      <w:r w:rsidRPr="00B263F9" w:rsidR="000776E6">
        <w:t>ssembly has full power</w:t>
      </w:r>
      <w:r w:rsidRPr="00B263F9">
        <w:t>s</w:t>
      </w:r>
      <w:r w:rsidRPr="00B263F9" w:rsidR="000776E6">
        <w:t>.</w:t>
      </w:r>
      <w:r w:rsidRPr="00B263F9">
        <w:t xml:space="preserve"> I know that you have heard in detail from the Justice Minister already. I support the Secretary of State, who has ministerial </w:t>
      </w:r>
      <w:r w:rsidRPr="00B263F9" w:rsidR="00D969A8">
        <w:t>responsibility</w:t>
      </w:r>
      <w:r w:rsidRPr="00B263F9">
        <w:t xml:space="preserve"> for representing the interests of Northern Ireland in the Cabinet</w:t>
      </w:r>
      <w:r w:rsidRPr="00B263F9" w:rsidR="003D2E36">
        <w:t>,</w:t>
      </w:r>
      <w:r w:rsidRPr="00B263F9">
        <w:t xml:space="preserve"> as well responsibility for tackling Northern Ireland</w:t>
      </w:r>
      <w:r w:rsidRPr="00B263F9" w:rsidR="003D2E36">
        <w:t>-</w:t>
      </w:r>
      <w:r w:rsidRPr="00B263F9">
        <w:t>related terrorism as a matter of national security, which is accepted.</w:t>
      </w:r>
    </w:p>
    <w:p w:rsidR="00784F99" w:rsidRPr="00B263F9" w:rsidP="00050F79">
      <w:pPr>
        <w:pStyle w:val="Answer"/>
      </w:pPr>
      <w:r w:rsidRPr="00B263F9">
        <w:t>I am joined this morning by Mark La</w:t>
      </w:r>
      <w:r w:rsidRPr="00B263F9" w:rsidR="00223985">
        <w:t>r</w:t>
      </w:r>
      <w:r w:rsidRPr="00B263F9">
        <w:t>mour</w:t>
      </w:r>
      <w:r w:rsidRPr="00B263F9">
        <w:t xml:space="preserve">, the </w:t>
      </w:r>
      <w:r w:rsidRPr="00B263F9" w:rsidR="00223985">
        <w:t>d</w:t>
      </w:r>
      <w:r w:rsidRPr="00B263F9">
        <w:t xml:space="preserve">irector of </w:t>
      </w:r>
      <w:r w:rsidRPr="00B263F9" w:rsidR="00223985">
        <w:t>p</w:t>
      </w:r>
      <w:r w:rsidRPr="00B263F9">
        <w:t xml:space="preserve">olitical </w:t>
      </w:r>
      <w:r w:rsidRPr="00B263F9" w:rsidR="00223985">
        <w:t>s</w:t>
      </w:r>
      <w:r w:rsidRPr="00B263F9">
        <w:t xml:space="preserve">trategy with </w:t>
      </w:r>
      <w:r w:rsidRPr="00B263F9" w:rsidR="00D969A8">
        <w:t>responsibilities</w:t>
      </w:r>
      <w:r w:rsidRPr="00B263F9">
        <w:t xml:space="preserve"> for security</w:t>
      </w:r>
      <w:r w:rsidRPr="00B263F9">
        <w:t>.</w:t>
      </w:r>
      <w:r w:rsidRPr="00B263F9">
        <w:t xml:space="preserve"> Our top priority in this process is to protect the Belfast/</w:t>
      </w:r>
      <w:r w:rsidRPr="00B263F9" w:rsidR="00223985">
        <w:t>Good Friday agreement</w:t>
      </w:r>
      <w:r w:rsidRPr="00B263F9">
        <w:t xml:space="preserve"> and the gains of the peace process. The UK Government are </w:t>
      </w:r>
      <w:r w:rsidRPr="00B263F9" w:rsidR="00D969A8">
        <w:t>absolutely</w:t>
      </w:r>
      <w:r w:rsidRPr="00B263F9">
        <w:t xml:space="preserve"> </w:t>
      </w:r>
      <w:r w:rsidRPr="00B263F9" w:rsidR="00D969A8">
        <w:t>committed</w:t>
      </w:r>
      <w:r w:rsidRPr="00B263F9">
        <w:t xml:space="preserve"> to continuing to work closely with the Irish Government to ensure close collaboration continues after the transition period.</w:t>
      </w:r>
      <w:r w:rsidRPr="00B263F9" w:rsidR="007E1F81">
        <w:t xml:space="preserve"> </w:t>
      </w:r>
      <w:r w:rsidRPr="00B263F9">
        <w:t xml:space="preserve">The Northern Ireland </w:t>
      </w:r>
      <w:r w:rsidRPr="00B263F9" w:rsidR="00223985">
        <w:t>protocol</w:t>
      </w:r>
      <w:r w:rsidRPr="00B263F9">
        <w:t xml:space="preserve"> will be key to this</w:t>
      </w:r>
      <w:r w:rsidRPr="00B263F9" w:rsidR="00223985">
        <w:t>,</w:t>
      </w:r>
      <w:r w:rsidRPr="00B263F9">
        <w:t xml:space="preserve"> by preventing a hard border</w:t>
      </w:r>
      <w:r w:rsidRPr="00B263F9">
        <w:t xml:space="preserve"> and thereby extending the scope for initiatives such as the Joint Agency Task Force to continue supporting the wider security situation</w:t>
      </w:r>
      <w:r w:rsidRPr="00B263F9">
        <w:t>.</w:t>
      </w:r>
      <w:r w:rsidRPr="00B263F9">
        <w:t xml:space="preserve"> There is a common interest in ensuring that no new barriers </w:t>
      </w:r>
      <w:r w:rsidRPr="00B263F9" w:rsidR="00D969A8">
        <w:t>to</w:t>
      </w:r>
      <w:r w:rsidRPr="00B263F9">
        <w:t xml:space="preserve"> cross-border policing or security co-operation are created, and the</w:t>
      </w:r>
      <w:r w:rsidRPr="00B263F9">
        <w:t xml:space="preserve"> UK </w:t>
      </w:r>
      <w:r w:rsidRPr="00B263F9">
        <w:t>G</w:t>
      </w:r>
      <w:r w:rsidRPr="00B263F9">
        <w:t xml:space="preserve">overnment </w:t>
      </w:r>
      <w:r w:rsidRPr="00B263F9">
        <w:t>are</w:t>
      </w:r>
      <w:r w:rsidRPr="00B263F9">
        <w:t xml:space="preserve"> committed to working closely with the Irish </w:t>
      </w:r>
      <w:r w:rsidRPr="00B263F9">
        <w:t>G</w:t>
      </w:r>
      <w:r w:rsidRPr="00B263F9">
        <w:t xml:space="preserve">overnment in all circumstances to achieve this. </w:t>
      </w:r>
    </w:p>
    <w:p w:rsidR="00784F99" w:rsidRPr="00B263F9" w:rsidP="00050F79">
      <w:pPr>
        <w:pStyle w:val="Answer"/>
      </w:pPr>
      <w:r w:rsidRPr="00B263F9">
        <w:t xml:space="preserve">The </w:t>
      </w:r>
      <w:r w:rsidRPr="00B263F9">
        <w:t xml:space="preserve">UK </w:t>
      </w:r>
      <w:r w:rsidRPr="00B263F9" w:rsidR="00223985">
        <w:t>Government</w:t>
      </w:r>
      <w:r w:rsidRPr="00B263F9">
        <w:t xml:space="preserve"> </w:t>
      </w:r>
      <w:r w:rsidRPr="00B263F9" w:rsidR="00223985">
        <w:t>D</w:t>
      </w:r>
      <w:r w:rsidRPr="00B263F9">
        <w:t>epartments are working with the Police Service of Northern Ireland to ensure effective collaboration with all Irish law enforcement agencies, in particular An Garda Síochána. There is a strong, well-established culture of collaboration, as your Committee has already heard, between the Police Service of Northern Ireland and An Garda Síochána. Their combined effort in tackling organised crime and the terrorist threat is continuing to keep people safe in both parts of the island.</w:t>
      </w:r>
    </w:p>
    <w:p w:rsidR="000776E6" w:rsidRPr="00B263F9" w:rsidP="00050F79">
      <w:pPr>
        <w:pStyle w:val="Answer"/>
      </w:pPr>
      <w:r w:rsidRPr="00B263F9">
        <w:t xml:space="preserve">Negotiations on post-transition arrangements are, as you will recognise, currently at a very sensitive stage as we move towards the end of the transition period. I may want to but I cannot pre-empt </w:t>
      </w:r>
      <w:r w:rsidRPr="00B263F9" w:rsidR="008B53D3">
        <w:t xml:space="preserve">the outcomes of those discussions underway in Brussels. The Government are absolutely clear, though, that effective, efficient and productive cross-border collaboration with the Irish </w:t>
      </w:r>
      <w:r w:rsidRPr="00B263F9">
        <w:t>is of imperative importance</w:t>
      </w:r>
      <w:r w:rsidRPr="00B263F9" w:rsidR="008B53D3">
        <w:t xml:space="preserve">. We will work very hard to make a success of this in all circumstances. </w:t>
      </w:r>
    </w:p>
    <w:p w:rsidR="000776E6" w:rsidRPr="00B263F9" w:rsidP="00050F79">
      <w:pPr>
        <w:pStyle w:val="Question"/>
      </w:pPr>
      <w:sdt>
        <w:sdtPr>
          <w:alias w:val="Member"/>
          <w:tag w:val="&lt;Member mnisId='4494' dodsId='72275'&gt;"/>
          <w:id w:val="299422487"/>
          <w:placeholder>
            <w:docPart w:val="DefaultPlaceholder_1082065158"/>
          </w:placeholder>
          <w:richText/>
        </w:sdtPr>
        <w:sdtContent>
          <w:r w:rsidRPr="00B263F9">
            <w:rPr>
              <w:b/>
            </w:rPr>
            <w:t>Chair:</w:t>
          </w:r>
        </w:sdtContent>
      </w:sdt>
      <w:r w:rsidRPr="00B263F9">
        <w:t xml:space="preserve"> </w:t>
      </w:r>
      <w:r w:rsidRPr="00B263F9" w:rsidR="0057435F">
        <w:t>W</w:t>
      </w:r>
      <w:r w:rsidRPr="00B263F9">
        <w:t>e know that there are many people who have little or no interest in the peace process</w:t>
      </w:r>
      <w:r w:rsidRPr="00B263F9" w:rsidR="008B53D3">
        <w:t xml:space="preserve"> and who profit from criminality, with a percentage of those profits being ploughed into supporting </w:t>
      </w:r>
      <w:r w:rsidRPr="00B263F9" w:rsidR="00E02674">
        <w:t>initiatives</w:t>
      </w:r>
      <w:r w:rsidRPr="00B263F9" w:rsidR="008B53D3">
        <w:t xml:space="preserve"> and other things that seek to destabilise because, in the destabilisation, further profit is to be made, et cetera</w:t>
      </w:r>
      <w:r w:rsidRPr="00B263F9">
        <w:t>. I know we have all been looking at the protocol in terms of the political ramifications</w:t>
      </w:r>
      <w:r w:rsidRPr="00B263F9" w:rsidR="008B53D3">
        <w:t xml:space="preserve"> and the workability and the deliverability of it but I just wondered what assessment you and the Secretary of State have made and what representations from those assessments you </w:t>
      </w:r>
      <w:r w:rsidRPr="00B263F9" w:rsidR="00E02674">
        <w:t xml:space="preserve">have </w:t>
      </w:r>
      <w:r w:rsidRPr="00B263F9" w:rsidR="008B53D3">
        <w:t xml:space="preserve">made into </w:t>
      </w:r>
      <w:r w:rsidR="00050F79">
        <w:t>No.</w:t>
      </w:r>
      <w:r w:rsidRPr="00B263F9" w:rsidR="008B53D3">
        <w:t xml:space="preserve"> 10 and the </w:t>
      </w:r>
      <w:r w:rsidRPr="00B263F9" w:rsidR="00E02674">
        <w:t>Cabinet</w:t>
      </w:r>
      <w:r w:rsidRPr="00B263F9" w:rsidR="008B53D3">
        <w:t xml:space="preserve"> Office as to how the protocol could affect criminal routes used by serious and organised criminals to enter the UK criminal market.</w:t>
      </w:r>
    </w:p>
    <w:p w:rsidR="008B53D3" w:rsidRPr="00B263F9" w:rsidP="00050F79">
      <w:pPr>
        <w:pStyle w:val="Answer"/>
      </w:pPr>
      <w:sdt>
        <w:sdtPr>
          <w:alias w:val="Witness"/>
          <w:id w:val="-656066590"/>
          <w:placeholder>
            <w:docPart w:val="DefaultPlaceholder_1082065158"/>
          </w:placeholder>
          <w:richText/>
        </w:sdtPr>
        <w:sdtContent>
          <w:r w:rsidRPr="00B263F9" w:rsidR="003D2E36">
            <w:rPr>
              <w:b/>
              <w:i/>
            </w:rPr>
            <w:t>Mr Walker:</w:t>
          </w:r>
          <w:r w:rsidRPr="00B263F9" w:rsidR="000776E6">
            <w:rPr>
              <w:b/>
            </w:rPr>
            <w:t xml:space="preserve"> </w:t>
          </w:r>
        </w:sdtContent>
      </w:sdt>
      <w:r w:rsidRPr="00B263F9" w:rsidR="000776E6">
        <w:t>The</w:t>
      </w:r>
      <w:r w:rsidRPr="00B263F9">
        <w:t xml:space="preserve"> first thing to say is that the</w:t>
      </w:r>
      <w:r w:rsidRPr="00B263F9" w:rsidR="000776E6">
        <w:t xml:space="preserve"> protocol is there precisely to reflect the unique circumstances of Northern Ireland</w:t>
      </w:r>
      <w:r w:rsidRPr="00B263F9" w:rsidR="0049472D">
        <w:t xml:space="preserve"> and </w:t>
      </w:r>
      <w:r w:rsidRPr="00B263F9">
        <w:t>to protect its place in the UK customs territory so that trade going from Northern Ireland to Great Britain and their respective customs arrangements can remain as they are</w:t>
      </w:r>
      <w:r w:rsidRPr="00B263F9" w:rsidR="000776E6">
        <w:t>.</w:t>
      </w:r>
      <w:r w:rsidRPr="00B263F9">
        <w:t xml:space="preserve"> We have been unequivocal in our commitment</w:t>
      </w:r>
      <w:r w:rsidRPr="00B263F9" w:rsidR="000776E6">
        <w:t xml:space="preserve"> </w:t>
      </w:r>
      <w:r w:rsidRPr="00B263F9">
        <w:t xml:space="preserve">to unfettered access for Northern Ireland goods moving </w:t>
      </w:r>
      <w:r w:rsidRPr="00B263F9" w:rsidR="0049472D">
        <w:t>to</w:t>
      </w:r>
      <w:r w:rsidRPr="00B263F9">
        <w:t xml:space="preserve"> the rest of the UK market.</w:t>
      </w:r>
    </w:p>
    <w:p w:rsidR="008B53D3" w:rsidRPr="00B263F9" w:rsidP="00050F79">
      <w:pPr>
        <w:pStyle w:val="Answer"/>
      </w:pPr>
      <w:r w:rsidRPr="00B263F9">
        <w:t>It also removes risk</w:t>
      </w:r>
      <w:r w:rsidRPr="00B263F9">
        <w:t xml:space="preserve">s associated with any </w:t>
      </w:r>
      <w:r w:rsidRPr="00B263F9" w:rsidR="00E02674">
        <w:t>requirements</w:t>
      </w:r>
      <w:r w:rsidRPr="00B263F9">
        <w:t xml:space="preserve"> for checks at the land border by providing a practical solution to avoid processes on the island of Ireland in line with our commitments under the agreements</w:t>
      </w:r>
      <w:r w:rsidRPr="00B263F9">
        <w:t xml:space="preserve">. </w:t>
      </w:r>
    </w:p>
    <w:p w:rsidR="008B53D3" w:rsidRPr="00B263F9" w:rsidP="00050F79">
      <w:pPr>
        <w:pStyle w:val="Answer"/>
      </w:pPr>
      <w:r w:rsidRPr="00B263F9">
        <w:t xml:space="preserve">The protocol addresses a lot of the things that would otherwise create opportunities. We all recognise—and your Committee has already heard extensive evidence—that, even before this period, there are those who seek to profit from differences, </w:t>
      </w:r>
      <w:r w:rsidRPr="00B263F9" w:rsidR="00E02674">
        <w:t>particularly</w:t>
      </w:r>
      <w:r w:rsidRPr="00B263F9">
        <w:t xml:space="preserve"> on the excise front. </w:t>
      </w:r>
      <w:r w:rsidRPr="00B263F9" w:rsidR="000776E6">
        <w:t>There are those</w:t>
      </w:r>
      <w:r w:rsidRPr="00B263F9">
        <w:t>,</w:t>
      </w:r>
      <w:r w:rsidRPr="00B263F9" w:rsidR="000776E6">
        <w:t xml:space="preserve"> exactly as you</w:t>
      </w:r>
      <w:r w:rsidRPr="00B263F9">
        <w:t xml:space="preserve"> have</w:t>
      </w:r>
      <w:r w:rsidRPr="00B263F9" w:rsidR="000776E6">
        <w:t xml:space="preserve"> described</w:t>
      </w:r>
      <w:r w:rsidRPr="00B263F9">
        <w:t>,</w:t>
      </w:r>
      <w:r w:rsidRPr="00B263F9" w:rsidR="000776E6">
        <w:t xml:space="preserve"> who</w:t>
      </w:r>
      <w:r w:rsidRPr="00B263F9">
        <w:t>,</w:t>
      </w:r>
      <w:r w:rsidRPr="00B263F9" w:rsidR="000776E6">
        <w:t xml:space="preserve"> unfortunately</w:t>
      </w:r>
      <w:r w:rsidRPr="00B263F9">
        <w:t>, have</w:t>
      </w:r>
      <w:r w:rsidRPr="00B263F9" w:rsidR="000776E6">
        <w:t xml:space="preserve"> taken advantage of any distinct possibilities.</w:t>
      </w:r>
      <w:r w:rsidRPr="00B263F9">
        <w:t xml:space="preserve"> We recognise that, even under the protocol, there will still be challenges of that nature. To prevent any traders seeking to abuse the system that the protocol creates, it will be accompanied by anti-avoidance provisions in law that enable action to be taken where a business looks to reroute their goods to avoid import </w:t>
      </w:r>
      <w:r w:rsidRPr="00B263F9" w:rsidR="00E02674">
        <w:t>formalities</w:t>
      </w:r>
      <w:r w:rsidRPr="00B263F9">
        <w:t>.</w:t>
      </w:r>
      <w:r w:rsidRPr="00B263F9" w:rsidR="007E1F81">
        <w:t xml:space="preserve"> </w:t>
      </w:r>
      <w:r w:rsidRPr="00B263F9" w:rsidR="000776E6">
        <w:t>That legislation will be in place by the end of this year.</w:t>
      </w:r>
      <w:r w:rsidRPr="00B263F9" w:rsidR="007E1F81">
        <w:t xml:space="preserve"> </w:t>
      </w:r>
    </w:p>
    <w:p w:rsidR="000F140E" w:rsidRPr="00B263F9" w:rsidP="00050F79">
      <w:pPr>
        <w:pStyle w:val="Answer"/>
      </w:pPr>
      <w:r w:rsidRPr="00B263F9">
        <w:t xml:space="preserve">We know </w:t>
      </w:r>
      <w:r w:rsidRPr="00B263F9" w:rsidR="008B53D3">
        <w:t xml:space="preserve">already </w:t>
      </w:r>
      <w:r w:rsidRPr="00B263F9">
        <w:t>that there a</w:t>
      </w:r>
      <w:r w:rsidRPr="00B263F9" w:rsidR="008B53D3">
        <w:t>r</w:t>
      </w:r>
      <w:r w:rsidRPr="00B263F9">
        <w:t xml:space="preserve">e issues at the land border between Ireland and </w:t>
      </w:r>
      <w:r w:rsidRPr="00B263F9" w:rsidR="008B53D3">
        <w:t>N</w:t>
      </w:r>
      <w:r w:rsidRPr="00B263F9">
        <w:t>orthern Ireland</w:t>
      </w:r>
      <w:r w:rsidRPr="00B263F9" w:rsidR="008B53D3">
        <w:t xml:space="preserve"> related to crime and the smuggling of commodities such as drugs, counterfeit goods, diesel and illicit cigarettes</w:t>
      </w:r>
      <w:r w:rsidRPr="00B263F9">
        <w:t>.</w:t>
      </w:r>
      <w:r w:rsidRPr="00B263F9" w:rsidR="007E1F81">
        <w:t xml:space="preserve"> </w:t>
      </w:r>
      <w:r w:rsidRPr="00B263F9">
        <w:t>We know that organised criminal groups operate on either side of the border</w:t>
      </w:r>
      <w:r w:rsidRPr="00B263F9" w:rsidR="008B53D3">
        <w:t>, exploiting the differences in excise and possibly seeking to exploit any new arrangements at the end of the transition period</w:t>
      </w:r>
      <w:r w:rsidRPr="00B263F9">
        <w:t>.</w:t>
      </w:r>
      <w:r w:rsidRPr="00B263F9" w:rsidR="008B53D3">
        <w:t xml:space="preserve"> Of course, any </w:t>
      </w:r>
      <w:r w:rsidRPr="00B263F9" w:rsidR="00E02674">
        <w:t>patterns</w:t>
      </w:r>
      <w:r w:rsidRPr="00B263F9" w:rsidR="008B53D3">
        <w:t xml:space="preserve"> for that exploit</w:t>
      </w:r>
      <w:r w:rsidRPr="00B263F9">
        <w:t>ation are likely to take time to become apparent. I</w:t>
      </w:r>
      <w:r w:rsidRPr="00B263F9">
        <w:t xml:space="preserve">t would be wrong of me to </w:t>
      </w:r>
      <w:r w:rsidRPr="00B263F9">
        <w:t xml:space="preserve">attempt to </w:t>
      </w:r>
      <w:r w:rsidRPr="00B263F9">
        <w:t xml:space="preserve">set out any predictions of those patterns. </w:t>
      </w:r>
      <w:r w:rsidRPr="00B263F9">
        <w:t xml:space="preserve">As you recognise, we do not want to create an easy how-to guide. I can assure you that operational partners such as the PSNI, the National Crime Agency and HMRC work tirelessly to tackle these challenges and potential challenges alongside their Irish counterparts to keep communities safe from the harm caused by organised criminal groups. </w:t>
      </w:r>
      <w:r w:rsidRPr="00B263F9">
        <w:t>That work will absolutely co</w:t>
      </w:r>
      <w:r w:rsidRPr="00B263F9">
        <w:t>ntinue</w:t>
      </w:r>
      <w:r w:rsidRPr="00B263F9">
        <w:t>.</w:t>
      </w:r>
    </w:p>
    <w:p w:rsidR="000776E6" w:rsidRPr="00B263F9" w:rsidP="00050F79">
      <w:pPr>
        <w:pStyle w:val="Answer"/>
      </w:pPr>
      <w:r w:rsidRPr="00B263F9">
        <w:t>I do not want to go into too much detail in predicting what may happen where and so on and so forth under different scenarios</w:t>
      </w:r>
      <w:r w:rsidRPr="00B263F9" w:rsidR="0049472D">
        <w:t>,</w:t>
      </w:r>
      <w:r w:rsidRPr="00B263F9">
        <w:t xml:space="preserve"> but it is important that we support the work that needs to go on to address this. We need to recognise that, whatever arrangements are in place between us, there will always be some risks that need to be mitigated.</w:t>
      </w:r>
    </w:p>
    <w:p w:rsidR="000776E6" w:rsidRPr="00B263F9" w:rsidP="00050F79">
      <w:pPr>
        <w:pStyle w:val="Question"/>
      </w:pPr>
      <w:sdt>
        <w:sdtPr>
          <w:alias w:val="Member"/>
          <w:tag w:val="&lt;Member mnisId='4494' dodsId='72275'&gt;"/>
          <w:id w:val="-1242477799"/>
          <w:placeholder>
            <w:docPart w:val="DefaultPlaceholder_1082065158"/>
          </w:placeholder>
          <w:richText/>
        </w:sdtPr>
        <w:sdtContent>
          <w:r w:rsidRPr="00B263F9">
            <w:rPr>
              <w:b/>
            </w:rPr>
            <w:t>Chair:</w:t>
          </w:r>
        </w:sdtContent>
      </w:sdt>
      <w:r w:rsidRPr="00B263F9">
        <w:t xml:space="preserve"> I am not asking you to don your </w:t>
      </w:r>
      <w:r w:rsidRPr="00B263F9" w:rsidR="000F140E">
        <w:t>M</w:t>
      </w:r>
      <w:r w:rsidRPr="00B263F9">
        <w:t xml:space="preserve">ystic Meg </w:t>
      </w:r>
      <w:r w:rsidRPr="00B263F9" w:rsidR="000F140E">
        <w:t xml:space="preserve">kerchief and </w:t>
      </w:r>
      <w:r w:rsidRPr="00B263F9">
        <w:t xml:space="preserve">start predicting the future, </w:t>
      </w:r>
      <w:r w:rsidRPr="00B263F9" w:rsidR="000F140E">
        <w:t>M</w:t>
      </w:r>
      <w:r w:rsidRPr="00B263F9">
        <w:t>inister.</w:t>
      </w:r>
      <w:r w:rsidRPr="00B263F9" w:rsidR="000F140E">
        <w:t xml:space="preserve"> You are obviously feeding that into </w:t>
      </w:r>
      <w:r w:rsidRPr="00B263F9" w:rsidR="0049472D">
        <w:t xml:space="preserve">the </w:t>
      </w:r>
      <w:r w:rsidRPr="00B263F9" w:rsidR="000F140E">
        <w:t>Cabinet Office, the Home Office and Number 10.</w:t>
      </w:r>
      <w:r w:rsidRPr="00B263F9" w:rsidR="007E1F81">
        <w:t xml:space="preserve"> </w:t>
      </w:r>
      <w:r w:rsidRPr="00B263F9">
        <w:t xml:space="preserve">What is your comparative assessment on that </w:t>
      </w:r>
      <w:r w:rsidRPr="00B263F9" w:rsidR="000F140E">
        <w:t>is</w:t>
      </w:r>
      <w:r w:rsidRPr="00B263F9">
        <w:t>sue between the protocol</w:t>
      </w:r>
      <w:r w:rsidRPr="00B263F9" w:rsidR="000F140E">
        <w:t>,</w:t>
      </w:r>
      <w:r w:rsidRPr="00B263F9">
        <w:t xml:space="preserve"> as set out</w:t>
      </w:r>
      <w:r w:rsidRPr="00B263F9" w:rsidR="000F140E">
        <w:t>,</w:t>
      </w:r>
      <w:r w:rsidRPr="00B263F9">
        <w:t xml:space="preserve"> and the vision </w:t>
      </w:r>
      <w:r w:rsidRPr="00B263F9" w:rsidR="000F140E">
        <w:t>o</w:t>
      </w:r>
      <w:r w:rsidRPr="00B263F9">
        <w:t xml:space="preserve">f the </w:t>
      </w:r>
      <w:r w:rsidRPr="00B263F9" w:rsidR="000F140E">
        <w:t>UK I</w:t>
      </w:r>
      <w:r w:rsidRPr="00B263F9">
        <w:t xml:space="preserve">nternal </w:t>
      </w:r>
      <w:r w:rsidRPr="00B263F9" w:rsidR="000F140E">
        <w:t>M</w:t>
      </w:r>
      <w:r w:rsidRPr="00B263F9">
        <w:t xml:space="preserve">arket </w:t>
      </w:r>
      <w:r w:rsidRPr="00B263F9" w:rsidR="000F140E">
        <w:t>B</w:t>
      </w:r>
      <w:r w:rsidRPr="00B263F9">
        <w:t>ill?</w:t>
      </w:r>
      <w:r w:rsidRPr="00B263F9" w:rsidR="007E1F81">
        <w:t xml:space="preserve"> </w:t>
      </w:r>
      <w:r w:rsidRPr="00B263F9">
        <w:t>Which presents greater risk?</w:t>
      </w:r>
    </w:p>
    <w:p w:rsidR="000776E6" w:rsidRPr="00B263F9" w:rsidP="00050F79">
      <w:pPr>
        <w:pStyle w:val="Answer"/>
      </w:pPr>
      <w:sdt>
        <w:sdtPr>
          <w:alias w:val="Witness"/>
          <w:id w:val="1758863926"/>
          <w:placeholder>
            <w:docPart w:val="DefaultPlaceholder_1082065158"/>
          </w:placeholder>
          <w:richText/>
        </w:sdtPr>
        <w:sdtContent>
          <w:r w:rsidRPr="00B263F9" w:rsidR="003D2E36">
            <w:rPr>
              <w:b/>
              <w:i/>
            </w:rPr>
            <w:t>Mr Walker:</w:t>
          </w:r>
          <w:r w:rsidRPr="00B263F9">
            <w:rPr>
              <w:b/>
            </w:rPr>
            <w:t xml:space="preserve"> </w:t>
          </w:r>
        </w:sdtContent>
      </w:sdt>
      <w:r w:rsidRPr="00B263F9" w:rsidR="000F140E">
        <w:t xml:space="preserve">The protocol, as set out, can absolutely be delivered consistently with the UK Internal Market Bill. What we are talking about is protecting unfettered access for Northern Ireland goods into the rest of the UK market while absolutely recognising that commitment </w:t>
      </w:r>
      <w:r w:rsidRPr="00B263F9" w:rsidR="0049472D">
        <w:t>in</w:t>
      </w:r>
      <w:r w:rsidRPr="00B263F9" w:rsidR="000F140E">
        <w:t xml:space="preserve"> the protocol to have no checks and no new border between Northern Ireland and Ireland. </w:t>
      </w:r>
      <w:r w:rsidRPr="00B263F9">
        <w:t xml:space="preserve">I do not see any great inconsistency between the two but we need to ensure </w:t>
      </w:r>
      <w:r w:rsidRPr="00B263F9" w:rsidR="000F140E">
        <w:t xml:space="preserve">that </w:t>
      </w:r>
      <w:r w:rsidRPr="00B263F9">
        <w:t>we look at all the channels where</w:t>
      </w:r>
      <w:r w:rsidRPr="00B263F9" w:rsidR="000F140E">
        <w:t>by</w:t>
      </w:r>
      <w:r w:rsidRPr="00B263F9">
        <w:t xml:space="preserve"> people might </w:t>
      </w:r>
      <w:r w:rsidRPr="00B263F9" w:rsidR="000F140E">
        <w:t>see</w:t>
      </w:r>
      <w:r w:rsidRPr="00B263F9">
        <w:t xml:space="preserve">k to make </w:t>
      </w:r>
      <w:r w:rsidRPr="00B263F9" w:rsidR="000F140E">
        <w:t xml:space="preserve">any </w:t>
      </w:r>
      <w:r w:rsidRPr="00B263F9">
        <w:t xml:space="preserve">illicit profit and </w:t>
      </w:r>
      <w:r w:rsidRPr="00B263F9" w:rsidR="000F140E">
        <w:t xml:space="preserve">that </w:t>
      </w:r>
      <w:r w:rsidRPr="00B263F9">
        <w:t xml:space="preserve">we </w:t>
      </w:r>
      <w:r w:rsidRPr="00B263F9" w:rsidR="000F140E">
        <w:t>continue</w:t>
      </w:r>
      <w:r w:rsidRPr="00B263F9">
        <w:t xml:space="preserve"> to combat those</w:t>
      </w:r>
      <w:r w:rsidRPr="00B263F9" w:rsidR="000F140E">
        <w:t>. There is nothing in the UK Internal Market Bill that conflicts with that priority or that stops us from working alongside the Irish to continue to tackle these issues.</w:t>
      </w:r>
    </w:p>
    <w:p w:rsidR="000776E6" w:rsidRPr="00B263F9" w:rsidP="00050F79">
      <w:pPr>
        <w:pStyle w:val="Question"/>
      </w:pPr>
      <w:sdt>
        <w:sdtPr>
          <w:alias w:val="Member"/>
          <w:tag w:val="&lt;Member mnisId='4494' dodsId='72275'&gt;"/>
          <w:id w:val="-1197230014"/>
          <w:placeholder>
            <w:docPart w:val="DefaultPlaceholder_1082065158"/>
          </w:placeholder>
          <w:richText/>
        </w:sdtPr>
        <w:sdtContent>
          <w:r w:rsidRPr="00B263F9">
            <w:rPr>
              <w:b/>
            </w:rPr>
            <w:t>Chair:</w:t>
          </w:r>
        </w:sdtContent>
      </w:sdt>
      <w:r w:rsidRPr="00B263F9">
        <w:t xml:space="preserve"> </w:t>
      </w:r>
      <w:r w:rsidRPr="00B263F9" w:rsidR="000F140E">
        <w:t>Do the Government stand ready to provide the law enforcement agencies with increased resources to target criminal gangs, to gather intelligence and to improve search and detection</w:t>
      </w:r>
      <w:r w:rsidRPr="00B263F9" w:rsidR="007E1F81">
        <w:t xml:space="preserve"> </w:t>
      </w:r>
      <w:r w:rsidRPr="00B263F9" w:rsidR="000F140E">
        <w:t>if there is a demonstrable requirement to do so?</w:t>
      </w:r>
    </w:p>
    <w:p w:rsidR="000F140E" w:rsidRPr="00B263F9" w:rsidP="00050F79">
      <w:pPr>
        <w:pStyle w:val="Answer"/>
      </w:pPr>
      <w:sdt>
        <w:sdtPr>
          <w:alias w:val="Witness"/>
          <w:id w:val="1297108797"/>
          <w:placeholder>
            <w:docPart w:val="DefaultPlaceholder_1082065158"/>
          </w:placeholder>
          <w:richText/>
        </w:sdtPr>
        <w:sdtContent>
          <w:r w:rsidRPr="00B263F9" w:rsidR="003D2E36">
            <w:rPr>
              <w:b/>
              <w:i/>
            </w:rPr>
            <w:t>Mr Walker:</w:t>
          </w:r>
          <w:r w:rsidRPr="00B263F9" w:rsidR="000776E6">
            <w:rPr>
              <w:b/>
            </w:rPr>
            <w:t xml:space="preserve"> </w:t>
          </w:r>
        </w:sdtContent>
      </w:sdt>
      <w:r w:rsidRPr="00B263F9">
        <w:t>A</w:t>
      </w:r>
      <w:r w:rsidRPr="00B263F9" w:rsidR="000776E6">
        <w:t>ll our law enforcement agencies have been proactively planning for the resources they need to deal with EU exit</w:t>
      </w:r>
      <w:r w:rsidRPr="00B263F9" w:rsidR="0049472D">
        <w:t xml:space="preserve">, with </w:t>
      </w:r>
      <w:r w:rsidRPr="00B263F9">
        <w:t>significant increases put in place where they are require</w:t>
      </w:r>
      <w:r w:rsidRPr="00B263F9" w:rsidR="0049472D">
        <w:t xml:space="preserve">d. A </w:t>
      </w:r>
      <w:r w:rsidRPr="00B263F9">
        <w:t>flexible approach has been taken, monitoring their needs in this respect. The Police Service of Northern Ireland was provided with £16 million of funding in advance of the UK’s exit from the European Union in January this year.</w:t>
      </w:r>
      <w:r w:rsidRPr="00B263F9" w:rsidR="000776E6">
        <w:t xml:space="preserve"> They have also received a commitment of £160 million</w:t>
      </w:r>
      <w:r w:rsidRPr="00B263F9">
        <w:t xml:space="preserve"> of additional security funding from the UK Government, which was committed between 2016 and 2021</w:t>
      </w:r>
      <w:r w:rsidRPr="00B263F9" w:rsidR="000776E6">
        <w:t>.</w:t>
      </w:r>
      <w:r w:rsidRPr="00B263F9">
        <w:t xml:space="preserve"> That is part of the ongoing support given by the Government to PSNI in recognition of the unique and specific challenges they face in policing in the context of the severe terrorist threat in Northern Ireland.</w:t>
      </w:r>
      <w:r w:rsidRPr="00B263F9" w:rsidR="000776E6">
        <w:t xml:space="preserve"> </w:t>
      </w:r>
    </w:p>
    <w:p w:rsidR="000776E6" w:rsidRPr="00B263F9" w:rsidP="00050F79">
      <w:pPr>
        <w:pStyle w:val="Answer"/>
      </w:pPr>
      <w:r w:rsidRPr="00B263F9">
        <w:t>You will recognise that there are financial events taking place today, which we will be watching closely in th</w:t>
      </w:r>
      <w:r w:rsidRPr="00B263F9" w:rsidR="000F140E">
        <w:t>is</w:t>
      </w:r>
      <w:r w:rsidRPr="00B263F9">
        <w:t xml:space="preserve"> regard</w:t>
      </w:r>
      <w:r w:rsidRPr="00B263F9" w:rsidR="000F140E">
        <w:t>, but I could not possibly pre-empt anything that could be announced in those. We have certainly made our submissions.</w:t>
      </w:r>
    </w:p>
    <w:p w:rsidR="000776E6" w:rsidRPr="00B263F9" w:rsidP="00050F79">
      <w:pPr>
        <w:pStyle w:val="Question"/>
      </w:pPr>
      <w:sdt>
        <w:sdtPr>
          <w:alias w:val="Member"/>
          <w:tag w:val="&lt;Member mnisId='4494' dodsId='72275'&gt;"/>
          <w:id w:val="-1970817590"/>
          <w:placeholder>
            <w:docPart w:val="DefaultPlaceholder_1082065158"/>
          </w:placeholder>
          <w:richText/>
        </w:sdtPr>
        <w:sdtContent>
          <w:r w:rsidRPr="00B263F9">
            <w:rPr>
              <w:b/>
            </w:rPr>
            <w:t>Chair:</w:t>
          </w:r>
        </w:sdtContent>
      </w:sdt>
      <w:r w:rsidRPr="00B263F9">
        <w:t xml:space="preserve"> </w:t>
      </w:r>
      <w:r w:rsidRPr="00B263F9" w:rsidR="000F140E">
        <w:t>We heard back in the summer, when we had a joint session with the Secretary of State and the Chancellor of the Duchy of Lancaster</w:t>
      </w:r>
      <w:r w:rsidRPr="00B263F9" w:rsidR="00FE5ADD">
        <w:t>, about the focus on recruitment of new people for Border Force, new customs officials and an augmentation of HMRC, et cetera.</w:t>
      </w:r>
      <w:r w:rsidRPr="00B263F9" w:rsidR="000F140E">
        <w:t xml:space="preserve"> </w:t>
      </w:r>
      <w:r w:rsidRPr="00B263F9">
        <w:t xml:space="preserve">There are </w:t>
      </w:r>
      <w:r w:rsidRPr="00B263F9" w:rsidR="00E73713">
        <w:t>less</w:t>
      </w:r>
      <w:r w:rsidRPr="00B263F9">
        <w:t xml:space="preserve"> than 40 days to go</w:t>
      </w:r>
      <w:r w:rsidRPr="00B263F9" w:rsidR="00FE5ADD">
        <w:t>. Where is the manpower figure standing on those important issues?</w:t>
      </w:r>
    </w:p>
    <w:p w:rsidR="000776E6" w:rsidRPr="00B263F9" w:rsidP="00050F79">
      <w:pPr>
        <w:pStyle w:val="Answer"/>
      </w:pPr>
      <w:sdt>
        <w:sdtPr>
          <w:alias w:val="Witness"/>
          <w:id w:val="1778062727"/>
          <w:placeholder>
            <w:docPart w:val="DefaultPlaceholder_1082065158"/>
          </w:placeholder>
          <w:richText/>
        </w:sdtPr>
        <w:sdtContent>
          <w:r w:rsidRPr="00B263F9" w:rsidR="003D2E36">
            <w:rPr>
              <w:b/>
              <w:i/>
            </w:rPr>
            <w:t>Mr Walker:</w:t>
          </w:r>
          <w:r w:rsidRPr="00B263F9">
            <w:rPr>
              <w:b/>
            </w:rPr>
            <w:t xml:space="preserve"> </w:t>
          </w:r>
        </w:sdtContent>
      </w:sdt>
      <w:r w:rsidRPr="00B263F9">
        <w:t xml:space="preserve">I am afraid I do not have </w:t>
      </w:r>
      <w:r w:rsidRPr="00B263F9" w:rsidR="0057435F">
        <w:t>th</w:t>
      </w:r>
      <w:r w:rsidRPr="00B263F9" w:rsidR="00FE5ADD">
        <w:t>o</w:t>
      </w:r>
      <w:r w:rsidRPr="00B263F9" w:rsidR="0057435F">
        <w:t>se</w:t>
      </w:r>
      <w:r w:rsidRPr="00B263F9">
        <w:t xml:space="preserve"> figures to hand.</w:t>
      </w:r>
      <w:r w:rsidRPr="00B263F9" w:rsidR="00FE5ADD">
        <w:t xml:space="preserve"> I have to be honest that many of those obviously fall outside our responsibility as the Northern Ireland Office in terms of sitting with those respective organisations such as HMRC.</w:t>
      </w:r>
      <w:r w:rsidRPr="00B263F9" w:rsidR="007E1F81">
        <w:t xml:space="preserve"> </w:t>
      </w:r>
      <w:r w:rsidRPr="00B263F9">
        <w:t xml:space="preserve">One of the </w:t>
      </w:r>
      <w:r w:rsidRPr="00B263F9" w:rsidR="0057435F">
        <w:t>benefits</w:t>
      </w:r>
      <w:r w:rsidRPr="00B263F9">
        <w:t xml:space="preserve"> of the protocol is that</w:t>
      </w:r>
      <w:r w:rsidRPr="00B263F9" w:rsidR="00EE1205">
        <w:t xml:space="preserve"> it means that</w:t>
      </w:r>
      <w:r w:rsidRPr="00B263F9">
        <w:t xml:space="preserve"> you do not need lots of </w:t>
      </w:r>
      <w:r w:rsidRPr="00B263F9" w:rsidR="00FE5ADD">
        <w:t xml:space="preserve">new </w:t>
      </w:r>
      <w:r w:rsidRPr="00B263F9" w:rsidR="0057435F">
        <w:t>customs</w:t>
      </w:r>
      <w:r w:rsidRPr="00B263F9">
        <w:t xml:space="preserve"> </w:t>
      </w:r>
      <w:r w:rsidRPr="00B263F9" w:rsidR="0057435F">
        <w:t>officers</w:t>
      </w:r>
      <w:r w:rsidRPr="00B263F9">
        <w:t xml:space="preserve"> in Northern Ireland </w:t>
      </w:r>
      <w:r w:rsidRPr="00B263F9" w:rsidR="00FE5ADD">
        <w:t>in the way</w:t>
      </w:r>
      <w:r w:rsidRPr="00B263F9">
        <w:t xml:space="preserve"> you would have done in its absence</w:t>
      </w:r>
      <w:r w:rsidRPr="00B263F9" w:rsidR="00FE5ADD">
        <w:t>. In that respect, it is important that those are overall challenges for the UK Government in the context of EU exit but not ones that need to affect Northern Ireland more than any other part of the UK.</w:t>
      </w:r>
    </w:p>
    <w:p w:rsidR="000776E6" w:rsidRPr="00B263F9" w:rsidP="00050F79">
      <w:pPr>
        <w:pStyle w:val="Question"/>
      </w:pPr>
      <w:sdt>
        <w:sdtPr>
          <w:alias w:val="Member"/>
          <w:tag w:val="&lt;Member mnisId='4494' dodsId='72275'&gt;"/>
          <w:id w:val="90288590"/>
          <w:placeholder>
            <w:docPart w:val="DefaultPlaceholder_1082065158"/>
          </w:placeholder>
          <w:richText/>
        </w:sdtPr>
        <w:sdtContent>
          <w:r w:rsidRPr="00B263F9">
            <w:rPr>
              <w:b/>
            </w:rPr>
            <w:t>Chair:</w:t>
          </w:r>
        </w:sdtContent>
      </w:sdt>
      <w:r w:rsidRPr="00B263F9">
        <w:t xml:space="preserve"> Should we be surprised,</w:t>
      </w:r>
      <w:r w:rsidRPr="00B263F9" w:rsidR="00FE5ADD">
        <w:t xml:space="preserve"> if not alarmed,</w:t>
      </w:r>
      <w:r w:rsidRPr="00B263F9">
        <w:t xml:space="preserve"> given the issues</w:t>
      </w:r>
      <w:r w:rsidRPr="00B263F9" w:rsidR="00FE5ADD">
        <w:t xml:space="preserve"> involved</w:t>
      </w:r>
      <w:r w:rsidRPr="00B263F9">
        <w:t xml:space="preserve"> and the role </w:t>
      </w:r>
      <w:r w:rsidRPr="00B263F9" w:rsidR="00FE5ADD">
        <w:t xml:space="preserve">that </w:t>
      </w:r>
      <w:r w:rsidRPr="00B263F9">
        <w:t xml:space="preserve">your </w:t>
      </w:r>
      <w:r w:rsidRPr="00B263F9" w:rsidR="00223985">
        <w:t>Department</w:t>
      </w:r>
      <w:r w:rsidRPr="00B263F9">
        <w:t xml:space="preserve"> has</w:t>
      </w:r>
      <w:r w:rsidRPr="00B263F9" w:rsidR="00FE5ADD">
        <w:t xml:space="preserve">, at the fact that HMRC, Border Force and the Cabinet Office are not keeping your </w:t>
      </w:r>
      <w:r w:rsidRPr="00B263F9" w:rsidR="00223985">
        <w:t>Department</w:t>
      </w:r>
      <w:r w:rsidRPr="00B263F9" w:rsidR="00FE5ADD">
        <w:t xml:space="preserve"> up to speed with recruitment figures?</w:t>
      </w:r>
    </w:p>
    <w:p w:rsidR="000776E6" w:rsidRPr="00B263F9" w:rsidP="00050F79">
      <w:pPr>
        <w:pStyle w:val="Answer"/>
      </w:pPr>
      <w:sdt>
        <w:sdtPr>
          <w:alias w:val="Witness"/>
          <w:id w:val="31164609"/>
          <w:placeholder>
            <w:docPart w:val="DefaultPlaceholder_1082065158"/>
          </w:placeholder>
          <w:richText/>
        </w:sdtPr>
        <w:sdtContent>
          <w:r w:rsidRPr="00B263F9" w:rsidR="003D2E36">
            <w:rPr>
              <w:b/>
              <w:i/>
            </w:rPr>
            <w:t>Mr Walker:</w:t>
          </w:r>
          <w:r w:rsidRPr="00B263F9">
            <w:rPr>
              <w:b/>
            </w:rPr>
            <w:t xml:space="preserve"> </w:t>
          </w:r>
        </w:sdtContent>
      </w:sdt>
      <w:r w:rsidRPr="00B263F9" w:rsidR="00FE5ADD">
        <w:t xml:space="preserve">As I say, </w:t>
      </w:r>
      <w:r w:rsidRPr="00B263F9">
        <w:t>I do not have those figures to hand.</w:t>
      </w:r>
      <w:r w:rsidRPr="00B263F9" w:rsidR="007E1F81">
        <w:t xml:space="preserve"> </w:t>
      </w:r>
      <w:r w:rsidRPr="00B263F9">
        <w:t>Mark m</w:t>
      </w:r>
      <w:r w:rsidRPr="00B263F9" w:rsidR="00FE5ADD">
        <w:t xml:space="preserve">ay </w:t>
      </w:r>
      <w:r w:rsidRPr="00B263F9">
        <w:t>be able to comment</w:t>
      </w:r>
      <w:r w:rsidRPr="00B263F9" w:rsidR="00EE1205">
        <w:t xml:space="preserve">, because </w:t>
      </w:r>
      <w:r w:rsidRPr="00B263F9" w:rsidR="00FE5ADD">
        <w:t xml:space="preserve">I am sure figures have been </w:t>
      </w:r>
      <w:r w:rsidRPr="00B263F9" w:rsidR="00EE1205">
        <w:t>shared with us</w:t>
      </w:r>
      <w:r w:rsidRPr="00B263F9" w:rsidR="00FE5ADD">
        <w:t>.</w:t>
      </w:r>
    </w:p>
    <w:p w:rsidR="000776E6" w:rsidRPr="00B263F9" w:rsidP="00050F79">
      <w:pPr>
        <w:pStyle w:val="Question"/>
        <w:numPr>
          <w:ilvl w:val="0"/>
          <w:numId w:val="0"/>
        </w:numPr>
        <w:ind w:left="794"/>
      </w:pPr>
      <w:sdt>
        <w:sdtPr>
          <w:alias w:val="Member"/>
          <w:tag w:val="&lt;Member mnisId='4494' dodsId='72275'&gt;"/>
          <w:id w:val="1691879756"/>
          <w:placeholder>
            <w:docPart w:val="DefaultPlaceholder_1082065158"/>
          </w:placeholder>
          <w:richText/>
        </w:sdtPr>
        <w:sdtContent>
          <w:r w:rsidRPr="00B263F9">
            <w:rPr>
              <w:b/>
            </w:rPr>
            <w:t>Chair:</w:t>
          </w:r>
        </w:sdtContent>
      </w:sdt>
      <w:r w:rsidRPr="00B263F9">
        <w:t xml:space="preserve"> </w:t>
      </w:r>
      <w:r w:rsidRPr="00B263F9" w:rsidR="00FE5ADD">
        <w:t xml:space="preserve">Mr </w:t>
      </w:r>
      <w:r w:rsidRPr="00B263F9" w:rsidR="00223985">
        <w:t>Larmour</w:t>
      </w:r>
      <w:r w:rsidRPr="00B263F9" w:rsidR="00FE5ADD">
        <w:t>, that was a beautiful rugby ball pass from the Minister to you.</w:t>
      </w:r>
    </w:p>
    <w:p w:rsidR="00FE5ADD" w:rsidRPr="00B263F9" w:rsidP="00050F79">
      <w:pPr>
        <w:pStyle w:val="Answer"/>
      </w:pPr>
      <w:sdt>
        <w:sdtPr>
          <w:alias w:val="Witness"/>
          <w:id w:val="-60402613"/>
          <w:placeholder>
            <w:docPart w:val="DefaultPlaceholder_1082065158"/>
          </w:placeholder>
          <w:richText/>
        </w:sdtPr>
        <w:sdtContent>
          <w:r w:rsidRPr="00B263F9" w:rsidR="002572CE">
            <w:rPr>
              <w:b/>
              <w:i/>
            </w:rPr>
            <w:t xml:space="preserve">Mark </w:t>
          </w:r>
          <w:r w:rsidRPr="00B263F9" w:rsidR="00223985">
            <w:rPr>
              <w:b/>
              <w:i/>
            </w:rPr>
            <w:t>Larmour</w:t>
          </w:r>
          <w:r w:rsidRPr="00B263F9" w:rsidR="000776E6">
            <w:rPr>
              <w:b/>
            </w:rPr>
            <w:t xml:space="preserve">: </w:t>
          </w:r>
        </w:sdtContent>
      </w:sdt>
      <w:r w:rsidRPr="00B263F9">
        <w:t xml:space="preserve">Yes, thank you. </w:t>
      </w:r>
      <w:r w:rsidRPr="00B263F9" w:rsidR="000776E6">
        <w:t>I do not have figures to hand directly</w:t>
      </w:r>
      <w:r w:rsidRPr="00B263F9">
        <w:t xml:space="preserve"> but I would point to the fact that there has been very good co-operation between the agencies across the UK as well as between Northern Ireland and Ireland in terms of conversations around these issues</w:t>
      </w:r>
      <w:r w:rsidRPr="00B263F9" w:rsidR="000776E6">
        <w:t>.</w:t>
      </w:r>
      <w:r w:rsidRPr="00B263F9">
        <w:t xml:space="preserve"> In particular, just going back to the organised crime piece, the Organised Crime Task Force, which you have heard evidence about from the Justice Minister here in Northern Ireland</w:t>
      </w:r>
      <w:r w:rsidRPr="00B263F9" w:rsidR="00EE1205">
        <w:t xml:space="preserve">, </w:t>
      </w:r>
      <w:r w:rsidRPr="00B263F9">
        <w:t xml:space="preserve">whose </w:t>
      </w:r>
      <w:r w:rsidRPr="00B263F9" w:rsidR="00223985">
        <w:t>Department</w:t>
      </w:r>
      <w:r w:rsidRPr="00B263F9">
        <w:t xml:space="preserve"> sponsors that organisation</w:t>
      </w:r>
      <w:r w:rsidRPr="00B263F9" w:rsidR="00EE1205">
        <w:t xml:space="preserve">, </w:t>
      </w:r>
      <w:r w:rsidRPr="00B263F9">
        <w:t xml:space="preserve">has been in place for over 20 years. I </w:t>
      </w:r>
      <w:r w:rsidRPr="00B263F9" w:rsidR="00EE1205">
        <w:t xml:space="preserve">can </w:t>
      </w:r>
      <w:r w:rsidRPr="00B263F9">
        <w:t>remember one of the very first</w:t>
      </w:r>
      <w:r w:rsidRPr="00B263F9" w:rsidR="000776E6">
        <w:t xml:space="preserve"> </w:t>
      </w:r>
      <w:r w:rsidRPr="00B263F9">
        <w:t xml:space="preserve">events it had to look at organised crime. It is always worth looking at the Northern Ireland context, given that organised </w:t>
      </w:r>
      <w:r w:rsidRPr="00B263F9" w:rsidR="005A64D2">
        <w:t>criminals</w:t>
      </w:r>
      <w:r w:rsidRPr="00B263F9">
        <w:t xml:space="preserve"> do not respect borders.</w:t>
      </w:r>
    </w:p>
    <w:p w:rsidR="003B65FE" w:rsidRPr="00B263F9" w:rsidP="00050F79">
      <w:pPr>
        <w:pStyle w:val="Answer"/>
      </w:pPr>
      <w:r w:rsidRPr="00B263F9">
        <w:t xml:space="preserve">We have some confidence around the working relationships we have. </w:t>
      </w:r>
      <w:r w:rsidRPr="00B263F9" w:rsidR="005A64D2">
        <w:t>T</w:t>
      </w:r>
      <w:r w:rsidRPr="00B263F9" w:rsidR="00FE5ADD">
        <w:t xml:space="preserve">here has been a very strong level of engagement between agencies </w:t>
      </w:r>
      <w:r w:rsidRPr="00B263F9" w:rsidR="005A64D2">
        <w:t xml:space="preserve">in the UK </w:t>
      </w:r>
      <w:r w:rsidRPr="00B263F9" w:rsidR="00FE5ADD">
        <w:t>to prepare for transition at the end of the year</w:t>
      </w:r>
      <w:r w:rsidRPr="00B263F9" w:rsidR="00EE1205">
        <w:t>.</w:t>
      </w:r>
      <w:r w:rsidRPr="00B263F9" w:rsidR="00FE5ADD">
        <w:t xml:space="preserve"> </w:t>
      </w:r>
      <w:r w:rsidRPr="00B263F9" w:rsidR="00EE1205">
        <w:t>W</w:t>
      </w:r>
      <w:r w:rsidRPr="00B263F9" w:rsidR="00FE5ADD">
        <w:t>e have some confidence around that.</w:t>
      </w:r>
    </w:p>
    <w:p w:rsidR="002D10DF" w:rsidRPr="00B263F9" w:rsidP="00050F79">
      <w:pPr>
        <w:pStyle w:val="Question"/>
      </w:pPr>
      <w:sdt>
        <w:sdtPr>
          <w:alias w:val="Member"/>
          <w:tag w:val="&lt;Member mnisId='4494' dodsId='72275'&gt;"/>
          <w:id w:val="1501703603"/>
          <w:placeholder>
            <w:docPart w:val="DefaultPlaceholder_1082065158"/>
          </w:placeholder>
          <w:richText/>
        </w:sdtPr>
        <w:sdtContent>
          <w:r w:rsidRPr="00B263F9" w:rsidR="003B65FE">
            <w:rPr>
              <w:b/>
            </w:rPr>
            <w:t>Chair:</w:t>
          </w:r>
        </w:sdtContent>
      </w:sdt>
      <w:r w:rsidRPr="00B263F9" w:rsidR="003B65FE">
        <w:t xml:space="preserve"> </w:t>
      </w:r>
      <w:r w:rsidRPr="00B263F9" w:rsidR="00EE1205">
        <w:t xml:space="preserve">Both of you have said, </w:t>
      </w:r>
      <w:r w:rsidRPr="00B263F9" w:rsidR="003B65FE">
        <w:t>perfectly understand</w:t>
      </w:r>
      <w:r w:rsidRPr="00B263F9" w:rsidR="00EE1205">
        <w:t>ably—</w:t>
      </w:r>
      <w:r w:rsidRPr="00B263F9" w:rsidR="00FE5ADD">
        <w:t xml:space="preserve">I do not say </w:t>
      </w:r>
      <w:r w:rsidRPr="00B263F9" w:rsidR="00EE1205">
        <w:t xml:space="preserve">it </w:t>
      </w:r>
      <w:r w:rsidRPr="00B263F9" w:rsidR="00FE5ADD">
        <w:t xml:space="preserve">as a criticism </w:t>
      </w:r>
      <w:r w:rsidRPr="00B263F9" w:rsidR="005A64D2">
        <w:t>of</w:t>
      </w:r>
      <w:r w:rsidRPr="00B263F9" w:rsidR="00FE5ADD">
        <w:t xml:space="preserve"> either of you</w:t>
      </w:r>
      <w:r w:rsidRPr="00B263F9" w:rsidR="00EE1205">
        <w:t xml:space="preserve">—that </w:t>
      </w:r>
      <w:r w:rsidRPr="00B263F9" w:rsidR="00FE5ADD">
        <w:t>you do not have the figures to hand, which suggests that the figures are available but just not readily available.</w:t>
      </w:r>
      <w:r w:rsidRPr="00B263F9" w:rsidR="007E1F81">
        <w:t xml:space="preserve"> </w:t>
      </w:r>
      <w:r w:rsidRPr="00B263F9" w:rsidR="003B65FE">
        <w:t xml:space="preserve">Would you undertake to provide </w:t>
      </w:r>
      <w:r w:rsidRPr="00B263F9" w:rsidR="00EE1205">
        <w:t xml:space="preserve">us with </w:t>
      </w:r>
      <w:r w:rsidRPr="00B263F9" w:rsidR="003B65FE">
        <w:t>those figures in writing?</w:t>
      </w:r>
      <w:r w:rsidRPr="00B263F9" w:rsidR="007E1F81">
        <w:t xml:space="preserve"> </w:t>
      </w:r>
      <w:r w:rsidRPr="00B263F9" w:rsidR="003B65FE">
        <w:t>We</w:t>
      </w:r>
      <w:r w:rsidRPr="00B263F9" w:rsidR="00FE5ADD">
        <w:t xml:space="preserve"> know that sometimes recruitment can be the easy bit but it is the </w:t>
      </w:r>
      <w:r w:rsidRPr="00B263F9" w:rsidR="005A64D2">
        <w:t>training</w:t>
      </w:r>
      <w:r w:rsidRPr="00B263F9" w:rsidR="00FE5ADD">
        <w:t xml:space="preserve"> and readiness for operational requirement that takes time. We</w:t>
      </w:r>
      <w:r w:rsidRPr="00B263F9" w:rsidR="003B65FE">
        <w:t xml:space="preserve"> would be interested to </w:t>
      </w:r>
      <w:r w:rsidRPr="00B263F9" w:rsidR="00EE1205">
        <w:t xml:space="preserve">hear </w:t>
      </w:r>
      <w:r w:rsidRPr="00B263F9" w:rsidR="003B65FE">
        <w:t>where the recruitment figures are</w:t>
      </w:r>
      <w:r w:rsidRPr="00B263F9" w:rsidR="00FE5ADD">
        <w:t xml:space="preserve"> and how many are now fully trained to be fully operational as and when required to </w:t>
      </w:r>
      <w:r w:rsidRPr="00B263F9" w:rsidR="005A64D2">
        <w:t xml:space="preserve">work </w:t>
      </w:r>
      <w:r w:rsidRPr="00B263F9" w:rsidR="00FE5ADD">
        <w:t xml:space="preserve">alongside PSNI and others. </w:t>
      </w:r>
    </w:p>
    <w:p w:rsidR="000776E6" w:rsidRPr="00B263F9" w:rsidP="00050F79">
      <w:pPr>
        <w:pStyle w:val="Question"/>
        <w:numPr>
          <w:ilvl w:val="0"/>
          <w:numId w:val="0"/>
        </w:numPr>
        <w:ind w:left="794"/>
      </w:pPr>
      <w:r w:rsidRPr="00B263F9">
        <w:t xml:space="preserve">I am sure that there are lots of businesses that will want to be doing the right thing, whatever the right thing is, and </w:t>
      </w:r>
      <w:r w:rsidRPr="00B263F9" w:rsidR="002D10DF">
        <w:t xml:space="preserve">that </w:t>
      </w:r>
      <w:r w:rsidRPr="00B263F9">
        <w:t>will want to have some security of knowledge that</w:t>
      </w:r>
      <w:r w:rsidRPr="00B263F9" w:rsidR="00C17B61">
        <w:t xml:space="preserve">, </w:t>
      </w:r>
      <w:r w:rsidRPr="00B263F9" w:rsidR="00EE1205">
        <w:t xml:space="preserve">for those that </w:t>
      </w:r>
      <w:r w:rsidRPr="00B263F9">
        <w:t>are seeking to do the wrong thing</w:t>
      </w:r>
      <w:r w:rsidRPr="00B263F9" w:rsidR="00C17B61">
        <w:t xml:space="preserve">, there is the capability, from whichever side of enforcement it might happen to come, to nip it in the bud. Otherwise, there is little or no incentive to do the right thing, </w:t>
      </w:r>
      <w:r w:rsidRPr="00B263F9" w:rsidR="002D10DF">
        <w:t>particularly</w:t>
      </w:r>
      <w:r w:rsidRPr="00B263F9" w:rsidR="00C17B61">
        <w:t xml:space="preserve"> if there are attendant costs in doing so</w:t>
      </w:r>
      <w:r w:rsidRPr="00B263F9" w:rsidR="003B65FE">
        <w:t xml:space="preserve">. </w:t>
      </w:r>
    </w:p>
    <w:p w:rsidR="003B65FE" w:rsidRPr="00B263F9" w:rsidP="00050F79">
      <w:pPr>
        <w:pStyle w:val="Answer"/>
      </w:pPr>
      <w:sdt>
        <w:sdtPr>
          <w:alias w:val="Witness"/>
          <w:id w:val="1117641274"/>
          <w:placeholder>
            <w:docPart w:val="DefaultPlaceholder_1082065158"/>
          </w:placeholder>
          <w:richText/>
        </w:sdtPr>
        <w:sdtContent>
          <w:r w:rsidRPr="00B263F9" w:rsidR="003D2E36">
            <w:rPr>
              <w:b/>
              <w:i/>
            </w:rPr>
            <w:t>Mr Walker:</w:t>
          </w:r>
          <w:r w:rsidRPr="00B263F9">
            <w:rPr>
              <w:b/>
            </w:rPr>
            <w:t xml:space="preserve"> </w:t>
          </w:r>
        </w:sdtContent>
      </w:sdt>
      <w:r w:rsidRPr="00B263F9">
        <w:t>I am sure that is right</w:t>
      </w:r>
      <w:r w:rsidRPr="00B263F9" w:rsidR="00C17B61">
        <w:t>.</w:t>
      </w:r>
      <w:r w:rsidRPr="00B263F9" w:rsidR="007E1F81">
        <w:t xml:space="preserve"> </w:t>
      </w:r>
      <w:r w:rsidRPr="00B263F9">
        <w:t>I am very happy to seek that update</w:t>
      </w:r>
      <w:r w:rsidRPr="00B263F9" w:rsidR="00C17B61">
        <w:t xml:space="preserve"> in terms of getting information from the Cabinet Office and, indeed, Treasury when it comes to HMRC</w:t>
      </w:r>
      <w:r w:rsidRPr="00B263F9">
        <w:t>.</w:t>
      </w:r>
      <w:r w:rsidRPr="00B263F9" w:rsidR="007E1F81">
        <w:t xml:space="preserve"> </w:t>
      </w:r>
      <w:r w:rsidRPr="00B263F9">
        <w:t xml:space="preserve">I would not want to create the impression that there </w:t>
      </w:r>
      <w:r w:rsidRPr="00B263F9" w:rsidR="00C17B61">
        <w:t>are going to</w:t>
      </w:r>
      <w:r w:rsidRPr="00B263F9">
        <w:t xml:space="preserve"> be customs </w:t>
      </w:r>
      <w:r w:rsidRPr="00B263F9" w:rsidR="00C17B61">
        <w:t xml:space="preserve">inspectors </w:t>
      </w:r>
      <w:r w:rsidRPr="00B263F9">
        <w:t>standing at the border</w:t>
      </w:r>
      <w:r w:rsidRPr="00B263F9" w:rsidR="00EE1205">
        <w:t xml:space="preserve">, </w:t>
      </w:r>
      <w:r w:rsidRPr="00B263F9" w:rsidR="00C17B61">
        <w:t>because there</w:t>
      </w:r>
      <w:r w:rsidRPr="00B263F9" w:rsidR="00EE1205">
        <w:t xml:space="preserve"> are not</w:t>
      </w:r>
      <w:r w:rsidRPr="00B263F9">
        <w:t>.</w:t>
      </w:r>
      <w:r w:rsidRPr="00B263F9" w:rsidR="00C17B61">
        <w:t xml:space="preserve"> It is important that we also make sure that business understands that doing the right thing will be largely about getting the right information to the right people, not about going through a process of checks.</w:t>
      </w:r>
      <w:r w:rsidRPr="00B263F9">
        <w:t xml:space="preserve"> </w:t>
      </w:r>
    </w:p>
    <w:p w:rsidR="003B65FE" w:rsidRPr="00B263F9" w:rsidP="00050F79">
      <w:pPr>
        <w:pStyle w:val="Question"/>
      </w:pPr>
      <w:sdt>
        <w:sdtPr>
          <w:alias w:val="Member"/>
          <w:tag w:val="&lt;Member mnisId='4494' dodsId='72275'&gt;"/>
          <w:id w:val="-949151908"/>
          <w:placeholder>
            <w:docPart w:val="DefaultPlaceholder_1082065158"/>
          </w:placeholder>
          <w:richText/>
        </w:sdtPr>
        <w:sdtContent>
          <w:r w:rsidRPr="00B263F9">
            <w:rPr>
              <w:b/>
            </w:rPr>
            <w:t>Chair:</w:t>
          </w:r>
        </w:sdtContent>
      </w:sdt>
      <w:r w:rsidRPr="00B263F9">
        <w:t xml:space="preserve"> </w:t>
      </w:r>
      <w:r w:rsidRPr="00B263F9" w:rsidR="00C17B61">
        <w:t>Yes, that may be</w:t>
      </w:r>
      <w:r w:rsidRPr="00B263F9" w:rsidR="0049191E">
        <w:t>,</w:t>
      </w:r>
      <w:r w:rsidRPr="00B263F9" w:rsidR="00C17B61">
        <w:t xml:space="preserve"> but can I respectfully point out that this was a hare that was set running by the Chancellor of the Duchy of Lancaster?</w:t>
      </w:r>
    </w:p>
    <w:p w:rsidR="003B65FE" w:rsidRPr="00B263F9" w:rsidP="00050F79">
      <w:pPr>
        <w:pStyle w:val="Answer"/>
      </w:pPr>
      <w:sdt>
        <w:sdtPr>
          <w:alias w:val="Witness"/>
          <w:id w:val="-1381165133"/>
          <w:placeholder>
            <w:docPart w:val="DefaultPlaceholder_1082065158"/>
          </w:placeholder>
          <w:richText/>
        </w:sdtPr>
        <w:sdtContent>
          <w:r w:rsidRPr="00B263F9" w:rsidR="003D2E36">
            <w:rPr>
              <w:b/>
              <w:i/>
            </w:rPr>
            <w:t>Mr Walker:</w:t>
          </w:r>
          <w:r w:rsidRPr="00B263F9">
            <w:rPr>
              <w:b/>
            </w:rPr>
            <w:t xml:space="preserve"> </w:t>
          </w:r>
        </w:sdtContent>
      </w:sdt>
      <w:r w:rsidRPr="00B263F9">
        <w:t xml:space="preserve">From whom I shall seek an update </w:t>
      </w:r>
      <w:r w:rsidRPr="00B263F9" w:rsidR="00C17B61">
        <w:t>to provide</w:t>
      </w:r>
      <w:r w:rsidRPr="00B263F9" w:rsidR="0049191E">
        <w:t xml:space="preserve"> to</w:t>
      </w:r>
      <w:r w:rsidRPr="00B263F9" w:rsidR="00C17B61">
        <w:t xml:space="preserve"> your Committee.</w:t>
      </w:r>
    </w:p>
    <w:p w:rsidR="003B65FE" w:rsidRPr="00B263F9" w:rsidP="00050F79">
      <w:pPr>
        <w:pStyle w:val="Question"/>
      </w:pPr>
      <w:sdt>
        <w:sdtPr>
          <w:alias w:val="Member"/>
          <w:tag w:val="&lt;Member mnisId='4494' dodsId='72275'&gt;"/>
          <w:id w:val="1266891348"/>
          <w:placeholder>
            <w:docPart w:val="DefaultPlaceholder_1082065158"/>
          </w:placeholder>
          <w:richText/>
        </w:sdtPr>
        <w:sdtContent>
          <w:r w:rsidRPr="00B263F9">
            <w:rPr>
              <w:b/>
            </w:rPr>
            <w:t>Chair:</w:t>
          </w:r>
        </w:sdtContent>
      </w:sdt>
      <w:r w:rsidRPr="00B263F9">
        <w:t xml:space="preserve"> </w:t>
      </w:r>
      <w:r w:rsidRPr="00B263F9" w:rsidR="00C17B61">
        <w:t xml:space="preserve">He talked about all this focus on recruitment so that we would have nothing to worry about. </w:t>
      </w:r>
      <w:r w:rsidRPr="00B263F9">
        <w:t xml:space="preserve">This is not a </w:t>
      </w:r>
      <w:r w:rsidRPr="00B263F9" w:rsidR="00C17B61">
        <w:t>ph</w:t>
      </w:r>
      <w:r w:rsidRPr="00B263F9">
        <w:t>antasma generated by the Committee</w:t>
      </w:r>
      <w:r w:rsidRPr="00B263F9" w:rsidR="002D10DF">
        <w:t>;</w:t>
      </w:r>
      <w:r w:rsidRPr="00B263F9" w:rsidR="00C17B61">
        <w:t xml:space="preserve"> </w:t>
      </w:r>
      <w:r w:rsidRPr="00B263F9" w:rsidR="002D10DF">
        <w:t>i</w:t>
      </w:r>
      <w:r w:rsidRPr="00B263F9" w:rsidR="00C17B61">
        <w:t>t was one referenced by the Bismarck of UK Brexit, if you will, if that is not mixing my personalities too much. Some figures on that would be helpful.</w:t>
      </w:r>
    </w:p>
    <w:p w:rsidR="00C17B61" w:rsidRPr="00B263F9" w:rsidP="00050F79">
      <w:pPr>
        <w:pStyle w:val="QuestionCont"/>
      </w:pPr>
      <w:r w:rsidRPr="00B263F9">
        <w:t xml:space="preserve">We talked about resources. I have a particular bee in my bonnet, Minister, at the moment at the absence of the independent fiscal council as set out in New Decade, New Approach. We certainly heard last week from the Justice Minister how keen she was to see it set up. If there is a case to be made outside </w:t>
      </w:r>
      <w:r w:rsidRPr="00B263F9" w:rsidR="002D10DF">
        <w:t xml:space="preserve">a </w:t>
      </w:r>
      <w:r w:rsidRPr="00B263F9">
        <w:t xml:space="preserve">block grant and negotiations for additional funding, do you agree with me that an independent fiscal council would be enormously helpful to the Executive of Northern Ireland in making the case to your </w:t>
      </w:r>
      <w:r w:rsidRPr="00B263F9" w:rsidR="00223985">
        <w:t>Department</w:t>
      </w:r>
      <w:r w:rsidRPr="00B263F9">
        <w:t xml:space="preserve"> and then to the Treasury?</w:t>
      </w:r>
    </w:p>
    <w:p w:rsidR="00C17B61" w:rsidRPr="00B263F9" w:rsidP="00050F79">
      <w:pPr>
        <w:pStyle w:val="Answer"/>
      </w:pPr>
      <w:sdt>
        <w:sdtPr>
          <w:alias w:val="Witness"/>
          <w:id w:val="1990900913"/>
          <w:placeholder>
            <w:docPart w:val="DefaultPlaceholder_1082065158"/>
          </w:placeholder>
          <w:richText/>
        </w:sdtPr>
        <w:sdtContent>
          <w:r w:rsidRPr="00B263F9" w:rsidR="003D2E36">
            <w:rPr>
              <w:b/>
              <w:i/>
            </w:rPr>
            <w:t>Mr Walker:</w:t>
          </w:r>
          <w:r w:rsidRPr="00B263F9" w:rsidR="003B65FE">
            <w:rPr>
              <w:b/>
            </w:rPr>
            <w:t xml:space="preserve"> </w:t>
          </w:r>
        </w:sdtContent>
      </w:sdt>
      <w:r w:rsidRPr="00B263F9" w:rsidR="003B65FE">
        <w:t>Yes, and particularly the latter.</w:t>
      </w:r>
      <w:r w:rsidRPr="00B263F9">
        <w:t xml:space="preserve"> It would lend credibility to all bids to the Treasury and make it much clearer where money has been spent effectively, where it has not been spent and where we can ensure that money that is being asked for from the UK Government is really providing extra value.</w:t>
      </w:r>
      <w:r w:rsidRPr="00B263F9" w:rsidR="007E1F81">
        <w:t xml:space="preserve"> </w:t>
      </w:r>
      <w:r w:rsidRPr="00B263F9" w:rsidR="003B65FE">
        <w:t xml:space="preserve">There is a very strong case to be made </w:t>
      </w:r>
      <w:r w:rsidRPr="00B263F9">
        <w:t>f</w:t>
      </w:r>
      <w:r w:rsidRPr="00B263F9" w:rsidR="003B65FE">
        <w:t>o</w:t>
      </w:r>
      <w:r w:rsidRPr="00B263F9">
        <w:t>r</w:t>
      </w:r>
      <w:r w:rsidRPr="00B263F9" w:rsidR="003B65FE">
        <w:t xml:space="preserve"> that.</w:t>
      </w:r>
      <w:r w:rsidRPr="00B263F9">
        <w:t xml:space="preserve"> What you heard from the Justice Minister last week is similar to what I have also heard from a number of other Ministers across the Executive in terms of their impatience to see this delivered because they do think</w:t>
      </w:r>
      <w:r w:rsidRPr="00B263F9" w:rsidR="007E1F81">
        <w:t xml:space="preserve"> </w:t>
      </w:r>
      <w:r w:rsidRPr="00B263F9" w:rsidR="003B65FE">
        <w:t>it would</w:t>
      </w:r>
      <w:r w:rsidRPr="00B263F9">
        <w:t xml:space="preserve"> strengthen their case.</w:t>
      </w:r>
    </w:p>
    <w:p w:rsidR="003B65FE" w:rsidRPr="00B263F9" w:rsidP="00050F79">
      <w:pPr>
        <w:pStyle w:val="Answer"/>
      </w:pPr>
      <w:r w:rsidRPr="00B263F9">
        <w:t>The other point is that it would</w:t>
      </w:r>
      <w:r w:rsidRPr="00B263F9">
        <w:t xml:space="preserve"> be good for the </w:t>
      </w:r>
      <w:r w:rsidRPr="00B263F9">
        <w:t>A</w:t>
      </w:r>
      <w:r w:rsidRPr="00B263F9">
        <w:t xml:space="preserve">ssembly because it would create a greater degree of transparency and </w:t>
      </w:r>
      <w:r w:rsidRPr="00B263F9">
        <w:t xml:space="preserve">accountability for Ministers operating within the Executive. From that perspective, it can only be a healthy thing for the institutions of the </w:t>
      </w:r>
      <w:r w:rsidRPr="00B263F9" w:rsidR="00223985">
        <w:t>Good Friday agreement</w:t>
      </w:r>
      <w:r w:rsidRPr="00B263F9">
        <w:t>. As the Justice Minister herself pointed out, it has comparable organisations in both the UK and Ireland. In that respect, it should</w:t>
      </w:r>
      <w:r w:rsidRPr="00B263F9" w:rsidR="0049191E">
        <w:t xml:space="preserve"> be something with </w:t>
      </w:r>
      <w:r w:rsidRPr="00B263F9">
        <w:t>cross-community appeal.</w:t>
      </w:r>
    </w:p>
    <w:p w:rsidR="003B65FE" w:rsidRPr="00B263F9" w:rsidP="00050F79">
      <w:pPr>
        <w:pStyle w:val="Question"/>
      </w:pPr>
      <w:sdt>
        <w:sdtPr>
          <w:alias w:val="Member"/>
          <w:tag w:val="&lt;Member mnisId='4494' dodsId='72275'&gt;"/>
          <w:id w:val="430791100"/>
          <w:placeholder>
            <w:docPart w:val="DefaultPlaceholder_1082065158"/>
          </w:placeholder>
          <w:richText/>
        </w:sdtPr>
        <w:sdtContent>
          <w:r w:rsidRPr="00B263F9">
            <w:rPr>
              <w:b/>
            </w:rPr>
            <w:t>Chair:</w:t>
          </w:r>
        </w:sdtContent>
      </w:sdt>
      <w:r w:rsidRPr="00B263F9" w:rsidR="007E1F81">
        <w:t xml:space="preserve"> </w:t>
      </w:r>
      <w:r w:rsidRPr="00B263F9" w:rsidR="0049191E">
        <w:t>I want to touch on t</w:t>
      </w:r>
      <w:r w:rsidRPr="00B263F9" w:rsidR="006E3CA1">
        <w:t xml:space="preserve">wo issues that </w:t>
      </w:r>
      <w:r w:rsidRPr="00B263F9" w:rsidR="0049191E">
        <w:t>G</w:t>
      </w:r>
      <w:r w:rsidRPr="00B263F9" w:rsidR="006E3CA1">
        <w:t>overnments</w:t>
      </w:r>
      <w:r w:rsidRPr="00B263F9" w:rsidR="0049191E">
        <w:t xml:space="preserve"> </w:t>
      </w:r>
      <w:r w:rsidRPr="00B263F9" w:rsidR="006E3CA1">
        <w:t>often do not have a great record on</w:t>
      </w:r>
      <w:r w:rsidR="00050F79">
        <w:t>—</w:t>
      </w:r>
      <w:r w:rsidRPr="00B263F9" w:rsidR="006E3CA1">
        <w:t>information</w:t>
      </w:r>
      <w:r w:rsidR="00050F79">
        <w:t xml:space="preserve"> </w:t>
      </w:r>
      <w:r w:rsidRPr="00B263F9" w:rsidR="006E3CA1">
        <w:t>recording and data</w:t>
      </w:r>
      <w:r w:rsidR="00050F79">
        <w:t xml:space="preserve"> </w:t>
      </w:r>
      <w:r w:rsidRPr="00B263F9" w:rsidR="006E3CA1">
        <w:t>sharing</w:t>
      </w:r>
      <w:r w:rsidRPr="00B263F9">
        <w:t xml:space="preserve">. </w:t>
      </w:r>
      <w:r w:rsidRPr="00B263F9" w:rsidR="006E3CA1">
        <w:t xml:space="preserve">What consideration have the Government given to how both could be, or indeed need to be, enhanced in relation to sea travel? </w:t>
      </w:r>
      <w:r w:rsidRPr="00B263F9">
        <w:t>We talk about criminality often with regards to good</w:t>
      </w:r>
      <w:r w:rsidRPr="00B263F9" w:rsidR="006E3CA1">
        <w:t>s</w:t>
      </w:r>
      <w:r w:rsidRPr="00B263F9">
        <w:t xml:space="preserve"> but I pose this question</w:t>
      </w:r>
      <w:r w:rsidRPr="00B263F9" w:rsidR="006E3CA1">
        <w:t xml:space="preserve"> with specific reference to preventing exploitation of the routes through the trafficking of vulnerable people in and out of Northern </w:t>
      </w:r>
      <w:r w:rsidRPr="00B263F9" w:rsidR="002D10DF">
        <w:t>Ireland</w:t>
      </w:r>
      <w:r w:rsidRPr="00B263F9" w:rsidR="006E3CA1">
        <w:t xml:space="preserve"> into </w:t>
      </w:r>
      <w:r w:rsidRPr="00B263F9" w:rsidR="0049191E">
        <w:t xml:space="preserve">Great Britain, </w:t>
      </w:r>
      <w:r w:rsidRPr="00B263F9" w:rsidR="006E3CA1">
        <w:t>and indeed south into the Republic and maybe into the broader EU</w:t>
      </w:r>
      <w:r w:rsidRPr="00B263F9">
        <w:t>.</w:t>
      </w:r>
      <w:r w:rsidRPr="00B263F9" w:rsidR="007E1F81">
        <w:t xml:space="preserve"> </w:t>
      </w:r>
      <w:r w:rsidRPr="00B263F9">
        <w:t>It is not just</w:t>
      </w:r>
      <w:r w:rsidRPr="00B263F9" w:rsidR="006E3CA1">
        <w:t>, as we know,</w:t>
      </w:r>
      <w:r w:rsidRPr="00B263F9">
        <w:t xml:space="preserve"> diesel, cigarettes and drugs</w:t>
      </w:r>
      <w:r w:rsidRPr="00B263F9" w:rsidR="0049191E">
        <w:t>;</w:t>
      </w:r>
      <w:r w:rsidRPr="00B263F9">
        <w:t xml:space="preserve"> it is people</w:t>
      </w:r>
      <w:r w:rsidRPr="00B263F9" w:rsidR="006E3CA1">
        <w:t>.</w:t>
      </w:r>
    </w:p>
    <w:p w:rsidR="006E3CA1" w:rsidRPr="00B263F9" w:rsidP="00050F79">
      <w:pPr>
        <w:pStyle w:val="Answer"/>
      </w:pPr>
      <w:sdt>
        <w:sdtPr>
          <w:alias w:val="Witness"/>
          <w:id w:val="-1677181780"/>
          <w:placeholder>
            <w:docPart w:val="DefaultPlaceholder_1082065158"/>
          </w:placeholder>
          <w:richText/>
        </w:sdtPr>
        <w:sdtContent>
          <w:r w:rsidRPr="00B263F9" w:rsidR="003D2E36">
            <w:rPr>
              <w:b/>
              <w:i/>
            </w:rPr>
            <w:t>Mr Walker:</w:t>
          </w:r>
          <w:r w:rsidRPr="00B263F9" w:rsidR="003B65FE">
            <w:rPr>
              <w:b/>
            </w:rPr>
            <w:t xml:space="preserve"> </w:t>
          </w:r>
        </w:sdtContent>
      </w:sdt>
      <w:r w:rsidRPr="00B263F9">
        <w:t>You are right to highlight this issue. I know your Committee has taken a particular interest in it. The tragic events earlier this year highlighted the gr</w:t>
      </w:r>
      <w:r w:rsidRPr="00B263F9" w:rsidR="0049191E">
        <w:t>ave</w:t>
      </w:r>
      <w:r w:rsidRPr="00B263F9">
        <w:t xml:space="preserve"> dangers of sea travel for vulnerable people and the pressing need to stop callous criminals from exploiting them everywhere in the United Kingdom and, indeed, in Europe. </w:t>
      </w:r>
      <w:r w:rsidRPr="00B263F9" w:rsidR="003B65FE">
        <w:t xml:space="preserve">We need to break the criminal business model that is exploiting </w:t>
      </w:r>
      <w:r w:rsidRPr="00B263F9">
        <w:t xml:space="preserve">the </w:t>
      </w:r>
      <w:r w:rsidRPr="00B263F9" w:rsidR="003B65FE">
        <w:t xml:space="preserve">desperation of </w:t>
      </w:r>
      <w:r w:rsidRPr="00B263F9">
        <w:t xml:space="preserve">vulnerable </w:t>
      </w:r>
      <w:r w:rsidRPr="00B263F9" w:rsidR="003B65FE">
        <w:t>people.</w:t>
      </w:r>
    </w:p>
    <w:p w:rsidR="006E3CA1" w:rsidRPr="00B263F9" w:rsidP="00050F79">
      <w:pPr>
        <w:pStyle w:val="Answer"/>
      </w:pPr>
      <w:r w:rsidRPr="00B263F9">
        <w:t>As you will be aware, this has been a huge focus for successive Home Secretaries. My Secretary of State spent some time in the Home Office</w:t>
      </w:r>
      <w:r w:rsidRPr="00B263F9" w:rsidR="0049191E">
        <w:t xml:space="preserve"> during</w:t>
      </w:r>
      <w:r w:rsidRPr="00B263F9">
        <w:t xml:space="preserve"> which he played his part in some of the work that has gone on on this from a UK level.</w:t>
      </w:r>
    </w:p>
    <w:p w:rsidR="003B65FE" w:rsidRPr="00B263F9" w:rsidP="00050F79">
      <w:pPr>
        <w:pStyle w:val="Answer"/>
      </w:pPr>
      <w:r w:rsidRPr="00B263F9">
        <w:t xml:space="preserve">In the context of Northern Ireland, there is excellent cross-agency collaboration to tackle the trafficking of vulnerable people, including working with our partners in Ireland. There is close working, through the auspices of the </w:t>
      </w:r>
      <w:r w:rsidRPr="00B263F9" w:rsidR="00484572">
        <w:t>CTA Forum</w:t>
      </w:r>
      <w:r w:rsidRPr="00B263F9" w:rsidR="002D10DF">
        <w:t>,</w:t>
      </w:r>
      <w:r w:rsidRPr="00B263F9">
        <w:t xml:space="preserve"> on </w:t>
      </w:r>
      <w:r w:rsidRPr="00B263F9" w:rsidR="002D10DF">
        <w:t xml:space="preserve">the </w:t>
      </w:r>
      <w:r w:rsidRPr="00B263F9">
        <w:t>sharing of information.</w:t>
      </w:r>
      <w:r w:rsidRPr="00B263F9">
        <w:t xml:space="preserve"> Issues relating to information</w:t>
      </w:r>
      <w:r w:rsidR="00050F79">
        <w:t xml:space="preserve"> </w:t>
      </w:r>
      <w:r w:rsidRPr="00B263F9">
        <w:t>recording and data</w:t>
      </w:r>
      <w:r w:rsidR="00050F79">
        <w:t xml:space="preserve"> </w:t>
      </w:r>
      <w:r w:rsidRPr="00B263F9">
        <w:t>sharing remain under negotiation with the EU</w:t>
      </w:r>
      <w:r w:rsidRPr="00B263F9" w:rsidR="0049191E">
        <w:t>,</w:t>
      </w:r>
      <w:r w:rsidRPr="00B263F9">
        <w:t xml:space="preserve"> but the UK Government are very much aiming for these arrangements to be as strong as possible across all areas of law enforcement</w:t>
      </w:r>
      <w:r w:rsidRPr="00B263F9" w:rsidR="0049191E">
        <w:t>,</w:t>
      </w:r>
      <w:r w:rsidRPr="00B263F9">
        <w:t xml:space="preserve"> because we absolutely recognise that this supports a number of key agendas</w:t>
      </w:r>
      <w:r w:rsidRPr="00B263F9" w:rsidR="0049191E">
        <w:t>,</w:t>
      </w:r>
      <w:r w:rsidRPr="00B263F9">
        <w:t xml:space="preserve"> including that of tackling human trafficking</w:t>
      </w:r>
      <w:r w:rsidRPr="00B263F9">
        <w:t xml:space="preserve">. </w:t>
      </w:r>
    </w:p>
    <w:p w:rsidR="003B65FE" w:rsidRPr="00B263F9" w:rsidP="00050F79">
      <w:pPr>
        <w:pStyle w:val="Question"/>
      </w:pPr>
      <w:sdt>
        <w:sdtPr>
          <w:alias w:val="Member"/>
          <w:tag w:val="&lt;Member mnisId='4494' dodsId='72275'&gt;"/>
          <w:id w:val="1760013845"/>
          <w:placeholder>
            <w:docPart w:val="DefaultPlaceholder_1082065158"/>
          </w:placeholder>
          <w:richText/>
        </w:sdtPr>
        <w:sdtContent>
          <w:r w:rsidRPr="00B263F9">
            <w:rPr>
              <w:b/>
            </w:rPr>
            <w:t>Chair:</w:t>
          </w:r>
        </w:sdtContent>
      </w:sdt>
      <w:r w:rsidRPr="00B263F9">
        <w:t xml:space="preserve"> </w:t>
      </w:r>
      <w:r w:rsidRPr="00B263F9" w:rsidR="0049191E">
        <w:t>W</w:t>
      </w:r>
      <w:r w:rsidRPr="00B263F9">
        <w:t xml:space="preserve">e </w:t>
      </w:r>
      <w:r w:rsidRPr="00B263F9" w:rsidR="00B7330C">
        <w:t>c</w:t>
      </w:r>
      <w:r w:rsidRPr="00B263F9">
        <w:t xml:space="preserve">ould and </w:t>
      </w:r>
      <w:r w:rsidRPr="00B263F9" w:rsidR="00B7330C">
        <w:t>sho</w:t>
      </w:r>
      <w:r w:rsidRPr="00B263F9">
        <w:t>uld draw comfort</w:t>
      </w:r>
      <w:r w:rsidRPr="00B263F9" w:rsidR="006E3CA1">
        <w:t xml:space="preserve"> from the fact that we have the current Security Minister as a former Northern Ireland Secretary and the current Northern Ireland Secretary being a former Security Minister.</w:t>
      </w:r>
    </w:p>
    <w:p w:rsidR="003B65FE" w:rsidRPr="00B263F9" w:rsidP="00050F79">
      <w:pPr>
        <w:pStyle w:val="Answer"/>
      </w:pPr>
      <w:sdt>
        <w:sdtPr>
          <w:alias w:val="Witness"/>
          <w:id w:val="1627202343"/>
          <w:placeholder>
            <w:docPart w:val="DefaultPlaceholder_1082065158"/>
          </w:placeholder>
          <w:richText/>
        </w:sdtPr>
        <w:sdtContent>
          <w:r w:rsidRPr="00B263F9" w:rsidR="003D2E36">
            <w:rPr>
              <w:b/>
              <w:i/>
            </w:rPr>
            <w:t>Mr Walker:</w:t>
          </w:r>
          <w:r w:rsidRPr="00B263F9">
            <w:rPr>
              <w:b/>
            </w:rPr>
            <w:t xml:space="preserve"> </w:t>
          </w:r>
        </w:sdtContent>
      </w:sdt>
      <w:r w:rsidRPr="00B263F9">
        <w:t xml:space="preserve">That is an acute observation. </w:t>
      </w:r>
      <w:r w:rsidRPr="00B263F9" w:rsidR="006E3CA1">
        <w:t>Certainly</w:t>
      </w:r>
      <w:r w:rsidRPr="00B263F9" w:rsidR="00B7330C">
        <w:t>,</w:t>
      </w:r>
      <w:r w:rsidRPr="00B263F9" w:rsidR="006E3CA1">
        <w:t xml:space="preserve"> in my experience, when we had gone in to talk to the Home Office about some of these issues, I have found that we have a receptive ear because of that existing knowledge</w:t>
      </w:r>
      <w:r w:rsidR="00050F79">
        <w:t>.</w:t>
      </w:r>
    </w:p>
    <w:p w:rsidR="003B65FE" w:rsidRPr="00B263F9" w:rsidP="00050F79">
      <w:pPr>
        <w:pStyle w:val="Question"/>
      </w:pPr>
      <w:sdt>
        <w:sdtPr>
          <w:alias w:val="Member"/>
          <w:tag w:val="&lt;Member mnisId='1409' dodsId='25794'&gt;"/>
          <w:id w:val="-1124693881"/>
          <w:placeholder>
            <w:docPart w:val="DefaultPlaceholder_1082065158"/>
          </w:placeholder>
          <w:richText/>
        </w:sdtPr>
        <w:sdtContent>
          <w:r w:rsidRPr="00B263F9" w:rsidR="00B7330C">
            <w:rPr>
              <w:b/>
            </w:rPr>
            <w:t>Mr Campbell:</w:t>
          </w:r>
        </w:sdtContent>
      </w:sdt>
      <w:r w:rsidRPr="00B263F9">
        <w:t xml:space="preserve"> </w:t>
      </w:r>
      <w:r w:rsidRPr="00B263F9" w:rsidR="006E3CA1">
        <w:t xml:space="preserve">Good morning, Minister. It is good to see you again. </w:t>
      </w:r>
      <w:r w:rsidRPr="00B263F9">
        <w:t xml:space="preserve">How would you summarise </w:t>
      </w:r>
      <w:r w:rsidRPr="00B263F9" w:rsidR="006E3CA1">
        <w:t>the work of the Joint Agency Task Force to date as we sit at the end of November</w:t>
      </w:r>
      <w:r w:rsidRPr="00B263F9">
        <w:t>?</w:t>
      </w:r>
    </w:p>
    <w:p w:rsidR="006E3CA1" w:rsidRPr="00B263F9" w:rsidP="00050F79">
      <w:pPr>
        <w:pStyle w:val="Answer"/>
      </w:pPr>
      <w:sdt>
        <w:sdtPr>
          <w:alias w:val="Witness"/>
          <w:id w:val="-1105734013"/>
          <w:placeholder>
            <w:docPart w:val="DefaultPlaceholder_1082065158"/>
          </w:placeholder>
          <w:richText/>
        </w:sdtPr>
        <w:sdtContent>
          <w:r w:rsidRPr="00B263F9" w:rsidR="003D2E36">
            <w:rPr>
              <w:b/>
              <w:i/>
            </w:rPr>
            <w:t>Mr Walker:</w:t>
          </w:r>
          <w:r w:rsidRPr="00B263F9" w:rsidR="003B65FE">
            <w:rPr>
              <w:b/>
            </w:rPr>
            <w:t xml:space="preserve"> </w:t>
          </w:r>
        </w:sdtContent>
      </w:sdt>
      <w:r w:rsidRPr="00B263F9" w:rsidR="003B65FE">
        <w:t xml:space="preserve">I might call in Mark, who has more experience of working directly with the </w:t>
      </w:r>
      <w:r w:rsidRPr="00B263F9">
        <w:t>J</w:t>
      </w:r>
      <w:r w:rsidRPr="00B263F9" w:rsidR="003B65FE">
        <w:t xml:space="preserve">oint </w:t>
      </w:r>
      <w:r w:rsidRPr="00B263F9">
        <w:t>A</w:t>
      </w:r>
      <w:r w:rsidRPr="00B263F9" w:rsidR="003B65FE">
        <w:t xml:space="preserve">gency </w:t>
      </w:r>
      <w:r w:rsidRPr="00B263F9">
        <w:t>T</w:t>
      </w:r>
      <w:r w:rsidRPr="00B263F9" w:rsidR="003B65FE">
        <w:t>ask</w:t>
      </w:r>
      <w:r w:rsidRPr="00B263F9">
        <w:t xml:space="preserve"> F</w:t>
      </w:r>
      <w:r w:rsidRPr="00B263F9" w:rsidR="003B65FE">
        <w:t>orce</w:t>
      </w:r>
      <w:r w:rsidRPr="00B263F9" w:rsidR="002D10DF">
        <w:t>,</w:t>
      </w:r>
      <w:r w:rsidRPr="00B263F9">
        <w:t xml:space="preserve"> but perhaps I can start by summarising from a very top level</w:t>
      </w:r>
      <w:r w:rsidRPr="00B263F9" w:rsidR="003B65FE">
        <w:t>.</w:t>
      </w:r>
      <w:r w:rsidRPr="00B263F9">
        <w:t xml:space="preserve"> From what I have seen, there is a strong, well-established culture of collaboration between the PSNI and An Garda Síochána</w:t>
      </w:r>
      <w:r w:rsidRPr="00B263F9" w:rsidR="00B7330C">
        <w:t>, with</w:t>
      </w:r>
      <w:r w:rsidRPr="00B263F9" w:rsidR="003B65FE">
        <w:t xml:space="preserve"> very good working relationships at all levels</w:t>
      </w:r>
      <w:r w:rsidRPr="00B263F9">
        <w:t xml:space="preserve">, as you heard from the </w:t>
      </w:r>
      <w:r w:rsidRPr="00B263F9" w:rsidR="002D10DF">
        <w:t>c</w:t>
      </w:r>
      <w:r w:rsidRPr="00B263F9">
        <w:t xml:space="preserve">hief </w:t>
      </w:r>
      <w:r w:rsidRPr="00B263F9" w:rsidR="002D10DF">
        <w:t>c</w:t>
      </w:r>
      <w:r w:rsidRPr="00B263F9">
        <w:t>onstable</w:t>
      </w:r>
      <w:r w:rsidRPr="00B263F9" w:rsidR="0057435F">
        <w:t>.</w:t>
      </w:r>
    </w:p>
    <w:p w:rsidR="006E3CA1" w:rsidRPr="00B263F9" w:rsidP="00050F79">
      <w:pPr>
        <w:pStyle w:val="Answer"/>
      </w:pPr>
      <w:r w:rsidRPr="00B263F9">
        <w:t xml:space="preserve">As you know, the Joint Agency Task Force was established under the 2015 </w:t>
      </w:r>
      <w:r w:rsidRPr="00B263F9" w:rsidR="00B7330C">
        <w:t>f</w:t>
      </w:r>
      <w:r w:rsidRPr="00B263F9">
        <w:t>resh</w:t>
      </w:r>
      <w:r w:rsidRPr="00B263F9" w:rsidR="007E1F81">
        <w:t xml:space="preserve"> </w:t>
      </w:r>
      <w:r w:rsidRPr="00B263F9" w:rsidR="00B7330C">
        <w:t>s</w:t>
      </w:r>
      <w:r w:rsidRPr="00B263F9">
        <w:t xml:space="preserve">tart </w:t>
      </w:r>
      <w:r w:rsidRPr="00B263F9" w:rsidR="00B7330C">
        <w:t>a</w:t>
      </w:r>
      <w:r w:rsidRPr="00B263F9">
        <w:t>greement to enhance cross-border law enforcement co</w:t>
      </w:r>
      <w:r w:rsidRPr="00B263F9">
        <w:noBreakHyphen/>
        <w:t>operation, aimed at tackling organised crime and criminality, including that link to paramilitarism. It is an excellent example of how we are working closely with Ireland to tackle illegal activity.</w:t>
      </w:r>
    </w:p>
    <w:p w:rsidR="006E3CA1" w:rsidRPr="00B263F9" w:rsidP="00050F79">
      <w:pPr>
        <w:pStyle w:val="Answer"/>
      </w:pPr>
      <w:r w:rsidRPr="00B263F9">
        <w:t>W</w:t>
      </w:r>
      <w:r w:rsidRPr="00B263F9" w:rsidR="003B65FE">
        <w:t>e are very much committed to continuing to work closely with them.</w:t>
      </w:r>
      <w:r w:rsidRPr="00B263F9">
        <w:t xml:space="preserve"> The Northern Ireland </w:t>
      </w:r>
      <w:r w:rsidRPr="00B263F9" w:rsidR="00223985">
        <w:t>protocol</w:t>
      </w:r>
      <w:r w:rsidRPr="00B263F9">
        <w:t xml:space="preserve"> will reinforce that by preventing a hard border and ensuring that the Joint Agency Task Force can continue its work in keeping people of all communities safe.</w:t>
      </w:r>
    </w:p>
    <w:p w:rsidR="00185A0A" w:rsidRPr="00B263F9" w:rsidP="00050F79">
      <w:pPr>
        <w:pStyle w:val="Answer"/>
      </w:pPr>
      <w:r w:rsidRPr="00B263F9">
        <w:t xml:space="preserve">It is </w:t>
      </w:r>
      <w:r w:rsidRPr="00B263F9" w:rsidR="002D10DF">
        <w:t xml:space="preserve">also </w:t>
      </w:r>
      <w:r w:rsidRPr="00B263F9">
        <w:t>important to recognise that this is one of a number of institutions and vehicles enabling co-operation between the PSNI and An Garda Síochána, which will not be affected by the process of EU exit. There is the agreement between the UK and Ireland on police co</w:t>
      </w:r>
      <w:r w:rsidRPr="00B263F9">
        <w:noBreakHyphen/>
      </w:r>
      <w:r w:rsidRPr="00B263F9">
        <w:t xml:space="preserve">operation from 2002. </w:t>
      </w:r>
      <w:r w:rsidRPr="00B263F9" w:rsidR="0057435F">
        <w:t>Article</w:t>
      </w:r>
      <w:r w:rsidRPr="00B263F9" w:rsidR="003B65FE">
        <w:t xml:space="preserve"> 2 of th</w:t>
      </w:r>
      <w:r w:rsidRPr="00B263F9" w:rsidR="0057435F">
        <w:t>e</w:t>
      </w:r>
      <w:r w:rsidRPr="00B263F9" w:rsidR="003B65FE">
        <w:t xml:space="preserve"> agreement provides for secondments</w:t>
      </w:r>
      <w:r w:rsidRPr="00B263F9">
        <w:t xml:space="preserve"> with policing powers</w:t>
      </w:r>
      <w:r w:rsidRPr="00B263F9">
        <w:t xml:space="preserve"> between the PSNI and An Garda Síochána</w:t>
      </w:r>
      <w:r w:rsidRPr="00B263F9" w:rsidR="003B65FE">
        <w:t>.</w:t>
      </w:r>
      <w:r w:rsidRPr="00B263F9">
        <w:t xml:space="preserve"> Article 5 provides for personnel exchanges not exceeding one year between the two forces to enhance transfer of expertise</w:t>
      </w:r>
      <w:r w:rsidRPr="00B263F9" w:rsidR="00B7330C">
        <w:t>,</w:t>
      </w:r>
      <w:r w:rsidRPr="00B263F9">
        <w:t xml:space="preserve"> including training. Article 6 requires each force to designate liaison officers to enhance co-operation.</w:t>
      </w:r>
    </w:p>
    <w:p w:rsidR="00185A0A" w:rsidRPr="00B263F9" w:rsidP="00050F79">
      <w:pPr>
        <w:pStyle w:val="Answer"/>
      </w:pPr>
      <w:r w:rsidRPr="00B263F9">
        <w:t>There</w:t>
      </w:r>
      <w:r w:rsidRPr="00B263F9" w:rsidR="00B7330C">
        <w:t xml:space="preserve"> i</w:t>
      </w:r>
      <w:r w:rsidRPr="00B263F9">
        <w:t>s an annual cross-border conference on tackling organised crime, provision for co-operative arrangements on joint disaster planning and the jointly chaired forensic science project advisory group that allows co-operation on forensic evidence between the two. There are two extant M</w:t>
      </w:r>
      <w:r w:rsidRPr="00B263F9" w:rsidR="00B7330C">
        <w:t>o</w:t>
      </w:r>
      <w:r w:rsidRPr="00B263F9">
        <w:t xml:space="preserve">Us between the PSNI and the Probation </w:t>
      </w:r>
      <w:r w:rsidRPr="00B263F9" w:rsidR="00B7330C">
        <w:t>Service in</w:t>
      </w:r>
      <w:r w:rsidRPr="00B263F9">
        <w:t xml:space="preserve"> Ireland. </w:t>
      </w:r>
    </w:p>
    <w:p w:rsidR="003B65FE" w:rsidRPr="00B263F9" w:rsidP="00050F79">
      <w:pPr>
        <w:pStyle w:val="Answer"/>
      </w:pPr>
      <w:r w:rsidRPr="00B263F9">
        <w:t>Perhaps I can come back to Mark on the observations</w:t>
      </w:r>
      <w:r w:rsidRPr="00B263F9" w:rsidR="00185A0A">
        <w:t xml:space="preserve"> around the working of the Joint Agency Task Force but, from my perspective, it is part of an overall structure that supports very effective co-operation</w:t>
      </w:r>
      <w:r w:rsidRPr="00B263F9">
        <w:t>.</w:t>
      </w:r>
    </w:p>
    <w:p w:rsidR="007E740C" w:rsidRPr="00B263F9" w:rsidP="00050F79">
      <w:pPr>
        <w:pStyle w:val="Answer"/>
      </w:pPr>
      <w:sdt>
        <w:sdtPr>
          <w:alias w:val="Witness"/>
          <w:id w:val="-938056355"/>
          <w:placeholder>
            <w:docPart w:val="DefaultPlaceholder_1082065158"/>
          </w:placeholder>
          <w:richText/>
        </w:sdtPr>
        <w:sdtContent>
          <w:r w:rsidRPr="00B263F9" w:rsidR="002572CE">
            <w:rPr>
              <w:b/>
              <w:i/>
            </w:rPr>
            <w:t xml:space="preserve">Mark </w:t>
          </w:r>
          <w:r w:rsidRPr="00B263F9" w:rsidR="00223985">
            <w:rPr>
              <w:b/>
              <w:i/>
            </w:rPr>
            <w:t>Larmour</w:t>
          </w:r>
          <w:r w:rsidRPr="00B263F9" w:rsidR="003B65FE">
            <w:rPr>
              <w:b/>
            </w:rPr>
            <w:t xml:space="preserve">: </w:t>
          </w:r>
        </w:sdtContent>
      </w:sdt>
      <w:r w:rsidRPr="00B263F9" w:rsidR="00185A0A">
        <w:t>The Minister has given a very ful</w:t>
      </w:r>
      <w:r w:rsidRPr="00B263F9" w:rsidR="00B7330C">
        <w:t>l</w:t>
      </w:r>
      <w:r w:rsidRPr="00B263F9" w:rsidR="00185A0A">
        <w:t xml:space="preserve"> summary of the work of the Joint Agency Task Force. As </w:t>
      </w:r>
      <w:r w:rsidRPr="00B263F9" w:rsidR="00B7330C">
        <w:t>he has</w:t>
      </w:r>
      <w:r w:rsidRPr="00B263F9" w:rsidR="00185A0A">
        <w:t xml:space="preserve"> indicated, there is excellent day</w:t>
      </w:r>
      <w:r w:rsidRPr="00B263F9" w:rsidR="00B7330C">
        <w:t>-</w:t>
      </w:r>
      <w:r w:rsidRPr="00B263F9" w:rsidR="00185A0A">
        <w:t>to</w:t>
      </w:r>
      <w:r w:rsidRPr="00B263F9" w:rsidR="00B7330C">
        <w:t>-</w:t>
      </w:r>
      <w:r w:rsidRPr="00B263F9" w:rsidR="00185A0A">
        <w:t xml:space="preserve">day co-operation between law enforcement partners north and south. </w:t>
      </w:r>
      <w:r w:rsidRPr="00B263F9" w:rsidR="003B65FE">
        <w:t>That is enhanced by those slightly softer arrangements</w:t>
      </w:r>
      <w:r w:rsidRPr="00B263F9" w:rsidR="00185A0A">
        <w:t xml:space="preserve"> around things like secondments where organisations get to understand each other’s culture better, which aids in the medium</w:t>
      </w:r>
      <w:r w:rsidRPr="00B263F9" w:rsidR="00B7330C">
        <w:t>-</w:t>
      </w:r>
      <w:r w:rsidRPr="00B263F9" w:rsidR="00185A0A">
        <w:t>to</w:t>
      </w:r>
      <w:r w:rsidRPr="00B263F9" w:rsidR="00B7330C">
        <w:t>-</w:t>
      </w:r>
      <w:r w:rsidRPr="00B263F9" w:rsidR="00185A0A">
        <w:t>long</w:t>
      </w:r>
      <w:r w:rsidRPr="00B263F9">
        <w:t>-</w:t>
      </w:r>
      <w:r w:rsidRPr="00B263F9" w:rsidR="00185A0A">
        <w:t>term areas like information</w:t>
      </w:r>
      <w:r w:rsidRPr="00B263F9" w:rsidR="00B7330C">
        <w:t>-</w:t>
      </w:r>
      <w:r w:rsidRPr="00B263F9" w:rsidR="00185A0A">
        <w:t>sharing</w:t>
      </w:r>
      <w:r w:rsidRPr="00B263F9" w:rsidR="003B65FE">
        <w:t>.</w:t>
      </w:r>
      <w:r w:rsidRPr="00B263F9" w:rsidR="007E1F81">
        <w:t xml:space="preserve"> </w:t>
      </w:r>
    </w:p>
    <w:p w:rsidR="00DF7FC3" w:rsidRPr="00B263F9" w:rsidP="00050F79">
      <w:pPr>
        <w:pStyle w:val="Answer"/>
      </w:pPr>
      <w:r w:rsidRPr="00B263F9">
        <w:t xml:space="preserve">Those arrangements will </w:t>
      </w:r>
      <w:r w:rsidRPr="00B263F9" w:rsidR="00185A0A">
        <w:t xml:space="preserve">very much </w:t>
      </w:r>
      <w:r w:rsidRPr="00B263F9">
        <w:t>carry on pos</w:t>
      </w:r>
      <w:r w:rsidRPr="00B263F9" w:rsidR="00B7330C">
        <w:t xml:space="preserve">t </w:t>
      </w:r>
      <w:r w:rsidRPr="00B263F9">
        <w:t xml:space="preserve">transition, and that is </w:t>
      </w:r>
      <w:r w:rsidRPr="00B263F9" w:rsidR="00185A0A">
        <w:t xml:space="preserve">certainly </w:t>
      </w:r>
      <w:r w:rsidRPr="00B263F9">
        <w:t>the intent.</w:t>
      </w:r>
      <w:r w:rsidRPr="00B263F9" w:rsidR="00185A0A">
        <w:t xml:space="preserve"> The level of co-operation and the level of information</w:t>
      </w:r>
      <w:r w:rsidR="00050F79">
        <w:t xml:space="preserve"> </w:t>
      </w:r>
      <w:r w:rsidRPr="00B263F9" w:rsidR="00185A0A">
        <w:t>sharing between PSNI, for instance, and An Garda Síochána continues to build and improve day by day</w:t>
      </w:r>
      <w:r w:rsidRPr="00B263F9" w:rsidR="00B7330C">
        <w:t>.</w:t>
      </w:r>
      <w:r w:rsidRPr="00B263F9" w:rsidR="00185A0A">
        <w:t xml:space="preserve"> </w:t>
      </w:r>
      <w:r w:rsidRPr="00B263F9" w:rsidR="00B7330C">
        <w:t>I</w:t>
      </w:r>
      <w:r w:rsidRPr="00B263F9">
        <w:t xml:space="preserve">t is not something </w:t>
      </w:r>
      <w:r w:rsidRPr="00B263F9" w:rsidR="00185A0A">
        <w:t>t</w:t>
      </w:r>
      <w:r w:rsidRPr="00B263F9">
        <w:t>h</w:t>
      </w:r>
      <w:r w:rsidRPr="00B263F9" w:rsidR="00185A0A">
        <w:t>at</w:t>
      </w:r>
      <w:r w:rsidRPr="00B263F9">
        <w:t xml:space="preserve"> we would have any concerns a</w:t>
      </w:r>
      <w:r w:rsidRPr="00B263F9" w:rsidR="00185A0A">
        <w:t>bout given the shared interest</w:t>
      </w:r>
      <w:r w:rsidRPr="00B263F9">
        <w:t xml:space="preserve"> </w:t>
      </w:r>
      <w:r w:rsidRPr="00B263F9" w:rsidR="00185A0A">
        <w:t xml:space="preserve">in tackling some of the significant issues that we face, including the severe threat from terrorists </w:t>
      </w:r>
      <w:r w:rsidRPr="00B263F9" w:rsidR="0079553E">
        <w:t>and</w:t>
      </w:r>
      <w:r w:rsidRPr="00B263F9" w:rsidR="00185A0A">
        <w:t xml:space="preserve">, as </w:t>
      </w:r>
      <w:r w:rsidRPr="00B263F9" w:rsidR="0079553E">
        <w:t xml:space="preserve">we have </w:t>
      </w:r>
      <w:r w:rsidRPr="00B263F9" w:rsidR="00185A0A">
        <w:t>already discussed, the impact of organised crime.</w:t>
      </w:r>
    </w:p>
    <w:p w:rsidR="003B65FE" w:rsidRPr="00B263F9" w:rsidP="00050F79">
      <w:pPr>
        <w:pStyle w:val="Question"/>
      </w:pPr>
      <w:sdt>
        <w:sdtPr>
          <w:alias w:val="Member"/>
          <w:tag w:val="&lt;Member mnisId='1409' dodsId='25794'&gt;"/>
          <w:id w:val="-1443144512"/>
          <w:placeholder>
            <w:docPart w:val="DefaultPlaceholder_1082065158"/>
          </w:placeholder>
          <w:richText/>
        </w:sdtPr>
        <w:sdtContent>
          <w:r w:rsidRPr="00B263F9" w:rsidR="00B7330C">
            <w:rPr>
              <w:b/>
            </w:rPr>
            <w:t>Mr Campbell:</w:t>
          </w:r>
        </w:sdtContent>
      </w:sdt>
      <w:r w:rsidRPr="00B263F9" w:rsidR="00DF7FC3">
        <w:t xml:space="preserve"> We have seen quite a bit of activity in the English </w:t>
      </w:r>
      <w:r w:rsidRPr="00B263F9" w:rsidR="00185A0A">
        <w:t>C</w:t>
      </w:r>
      <w:r w:rsidRPr="00B263F9" w:rsidR="00DF7FC3">
        <w:t>hannel</w:t>
      </w:r>
      <w:r w:rsidRPr="00B263F9" w:rsidR="00185A0A">
        <w:t xml:space="preserve"> as organised criminal gangs gear up for the end of the year</w:t>
      </w:r>
      <w:r w:rsidRPr="00B263F9" w:rsidR="00DF7FC3">
        <w:t>.</w:t>
      </w:r>
      <w:r w:rsidRPr="00B263F9" w:rsidR="00185A0A">
        <w:t xml:space="preserve"> They are obviously concerned that there may well be significant changes that might prevent or inhibit the movement of peoples across the Channel. Equally,</w:t>
      </w:r>
      <w:r w:rsidRPr="00B263F9" w:rsidR="007E1F81">
        <w:t xml:space="preserve"> </w:t>
      </w:r>
      <w:r w:rsidRPr="00B263F9" w:rsidR="00DF7FC3">
        <w:t>I would have thought</w:t>
      </w:r>
      <w:r w:rsidRPr="00B263F9" w:rsidR="007E740C">
        <w:t xml:space="preserve"> </w:t>
      </w:r>
      <w:r w:rsidRPr="00B263F9" w:rsidR="00185A0A">
        <w:t xml:space="preserve">the same for </w:t>
      </w:r>
      <w:r w:rsidRPr="00B263F9" w:rsidR="00DF7FC3">
        <w:t xml:space="preserve">criminal gangs operating between </w:t>
      </w:r>
      <w:r w:rsidRPr="00B263F9" w:rsidR="00185A0A">
        <w:t>the Republic</w:t>
      </w:r>
      <w:r w:rsidRPr="00B263F9" w:rsidR="00DF7FC3">
        <w:t xml:space="preserve"> and Northern Ireland</w:t>
      </w:r>
      <w:r w:rsidRPr="00B263F9" w:rsidR="00185A0A">
        <w:t>, whether directly into Northern Ireland or using it as a route to get into GB. I just wonder, over the course of the next six to eight weeks</w:t>
      </w:r>
      <w:r w:rsidRPr="00B263F9" w:rsidR="007E740C">
        <w:t>,</w:t>
      </w:r>
      <w:r w:rsidRPr="00B263F9" w:rsidR="00185A0A">
        <w:t xml:space="preserve"> </w:t>
      </w:r>
      <w:r w:rsidRPr="00B263F9" w:rsidR="0079553E">
        <w:t xml:space="preserve">as we go up to 1 January, </w:t>
      </w:r>
      <w:r w:rsidRPr="00B263F9" w:rsidR="00185A0A">
        <w:t>what intensification there is with the task force</w:t>
      </w:r>
      <w:r w:rsidRPr="00B263F9" w:rsidR="0079553E">
        <w:t xml:space="preserve"> to prepare for that date and beyond.</w:t>
      </w:r>
    </w:p>
    <w:p w:rsidR="00185A0A" w:rsidRPr="00B263F9" w:rsidP="00050F79">
      <w:pPr>
        <w:pStyle w:val="Answer"/>
      </w:pPr>
      <w:sdt>
        <w:sdtPr>
          <w:alias w:val="Witness"/>
          <w:id w:val="1003088859"/>
          <w:placeholder>
            <w:docPart w:val="DefaultPlaceholder_1082065158"/>
          </w:placeholder>
          <w:richText/>
        </w:sdtPr>
        <w:sdtContent>
          <w:r w:rsidRPr="00B263F9" w:rsidR="002572CE">
            <w:rPr>
              <w:b/>
              <w:i/>
            </w:rPr>
            <w:t xml:space="preserve">Mark </w:t>
          </w:r>
          <w:r w:rsidRPr="00B263F9" w:rsidR="00223985">
            <w:rPr>
              <w:b/>
              <w:i/>
            </w:rPr>
            <w:t>Larmour</w:t>
          </w:r>
          <w:r w:rsidRPr="00B263F9" w:rsidR="00DF7FC3">
            <w:rPr>
              <w:b/>
            </w:rPr>
            <w:t xml:space="preserve">: </w:t>
          </w:r>
        </w:sdtContent>
      </w:sdt>
      <w:r w:rsidRPr="00B263F9" w:rsidR="00DF7FC3">
        <w:t>From my perspective</w:t>
      </w:r>
      <w:r w:rsidRPr="00B263F9">
        <w:t>,</w:t>
      </w:r>
      <w:r w:rsidRPr="00B263F9" w:rsidR="00DF7FC3">
        <w:t xml:space="preserve"> there has always been an agility around this.</w:t>
      </w:r>
      <w:r w:rsidRPr="00B263F9" w:rsidR="007E1F81">
        <w:t xml:space="preserve"> </w:t>
      </w:r>
      <w:r w:rsidRPr="00B263F9">
        <w:t>As you will also know, organised crime groups working in the border areas will change their mode of operation in terms of what they deal with</w:t>
      </w:r>
      <w:r w:rsidRPr="00B263F9" w:rsidR="0079553E">
        <w:t>, depending on</w:t>
      </w:r>
      <w:r w:rsidRPr="00B263F9">
        <w:t xml:space="preserve"> what they are going to make the most profit from, be it for fuels, cigarettes or whatever. </w:t>
      </w:r>
    </w:p>
    <w:p w:rsidR="00DF7FC3" w:rsidRPr="00B263F9" w:rsidP="00050F79">
      <w:pPr>
        <w:pStyle w:val="Answer"/>
      </w:pPr>
      <w:r w:rsidRPr="00B263F9">
        <w:t xml:space="preserve">Equally, the criminal justice response to that has to be agile to meet that. </w:t>
      </w:r>
      <w:r w:rsidRPr="00B263F9" w:rsidR="00185A0A">
        <w:t>Again, we have been very successful in working with partners to address that over recent years. The work of the Organised Crime Task Force and this joint agency all support that and build that day</w:t>
      </w:r>
      <w:r w:rsidRPr="00B263F9" w:rsidR="0079553E">
        <w:t>-</w:t>
      </w:r>
      <w:r w:rsidRPr="00B263F9" w:rsidR="00185A0A">
        <w:t>to</w:t>
      </w:r>
      <w:r w:rsidRPr="00B263F9" w:rsidR="0079553E">
        <w:t>-</w:t>
      </w:r>
      <w:r w:rsidRPr="00B263F9" w:rsidR="00185A0A">
        <w:t xml:space="preserve">day co-operation between agencies north and south. </w:t>
      </w:r>
      <w:r w:rsidRPr="00B263F9">
        <w:t xml:space="preserve">It is something that partners will keep under review </w:t>
      </w:r>
      <w:r w:rsidRPr="00B263F9" w:rsidR="00185A0A">
        <w:t>over</w:t>
      </w:r>
      <w:r w:rsidRPr="00B263F9">
        <w:t xml:space="preserve"> the coming weeks. </w:t>
      </w:r>
    </w:p>
    <w:p w:rsidR="00DF7FC3" w:rsidRPr="00B263F9" w:rsidP="00050F79">
      <w:pPr>
        <w:pStyle w:val="Answer"/>
      </w:pPr>
      <w:sdt>
        <w:sdtPr>
          <w:alias w:val="Witness"/>
          <w:id w:val="1783531453"/>
          <w:placeholder>
            <w:docPart w:val="DefaultPlaceholder_1082065158"/>
          </w:placeholder>
          <w:richText/>
        </w:sdtPr>
        <w:sdtContent>
          <w:r w:rsidRPr="00B263F9" w:rsidR="003D2E36">
            <w:rPr>
              <w:b/>
              <w:i/>
            </w:rPr>
            <w:t>Mr Walker:</w:t>
          </w:r>
          <w:r w:rsidRPr="00B263F9">
            <w:rPr>
              <w:b/>
            </w:rPr>
            <w:t xml:space="preserve"> </w:t>
          </w:r>
        </w:sdtContent>
      </w:sdt>
      <w:r w:rsidRPr="00B263F9" w:rsidR="00185A0A">
        <w:t xml:space="preserve">Mark </w:t>
      </w:r>
      <w:r w:rsidRPr="00B263F9" w:rsidR="00512724">
        <w:t>mentions the Organised Crime Task Force, and of course that is the more internal</w:t>
      </w:r>
      <w:r w:rsidRPr="00B263F9" w:rsidR="0079553E">
        <w:t>-</w:t>
      </w:r>
      <w:r w:rsidRPr="00B263F9" w:rsidR="00512724">
        <w:t xml:space="preserve">focused task force, looking at what we can do within Northern Ireland. </w:t>
      </w:r>
      <w:r w:rsidRPr="00B263F9">
        <w:t>There are some important figures worth pulling out</w:t>
      </w:r>
      <w:r w:rsidRPr="00B263F9" w:rsidR="0079553E">
        <w:t xml:space="preserve">, </w:t>
      </w:r>
      <w:r w:rsidRPr="00B263F9" w:rsidR="00512724">
        <w:t>because you were asking, Greg, about the performance</w:t>
      </w:r>
      <w:r w:rsidRPr="00B263F9" w:rsidR="0079553E">
        <w:t xml:space="preserve"> </w:t>
      </w:r>
      <w:r w:rsidRPr="00B263F9" w:rsidR="00512724">
        <w:t xml:space="preserve">of these organisations, </w:t>
      </w:r>
      <w:r w:rsidRPr="00B263F9" w:rsidR="007E740C">
        <w:t>particularly</w:t>
      </w:r>
      <w:r w:rsidRPr="00B263F9" w:rsidR="00512724">
        <w:t xml:space="preserve"> with regard to human trafficking. </w:t>
      </w:r>
      <w:r w:rsidRPr="00B263F9" w:rsidR="0079553E">
        <w:t>Its</w:t>
      </w:r>
      <w:r w:rsidRPr="00B263F9" w:rsidR="00512724">
        <w:t xml:space="preserve"> latest annual report highlights the fact that </w:t>
      </w:r>
      <w:r w:rsidRPr="00B263F9" w:rsidR="0079553E">
        <w:t>it has</w:t>
      </w:r>
      <w:r w:rsidRPr="00B263F9" w:rsidR="00512724">
        <w:t xml:space="preserve"> helped to rescue 59 victims of modern slavery; recovered about £1.4 million under confiscation orders; and frustrated, disrupted or dismantled 72 organised crime groups.</w:t>
      </w:r>
      <w:r w:rsidRPr="00B263F9">
        <w:t xml:space="preserve"> That show</w:t>
      </w:r>
      <w:r w:rsidRPr="00B263F9" w:rsidR="0079553E">
        <w:t>s</w:t>
      </w:r>
      <w:r w:rsidRPr="00B263F9">
        <w:t xml:space="preserve"> </w:t>
      </w:r>
      <w:r w:rsidRPr="00B263F9" w:rsidR="00512724">
        <w:t xml:space="preserve">that there is </w:t>
      </w:r>
      <w:r w:rsidRPr="00B263F9">
        <w:t xml:space="preserve">an effectiveness </w:t>
      </w:r>
      <w:r w:rsidRPr="00B263F9" w:rsidR="0079553E">
        <w:t xml:space="preserve">in </w:t>
      </w:r>
      <w:r w:rsidRPr="00B263F9">
        <w:t>what is going on at the moment</w:t>
      </w:r>
      <w:r w:rsidRPr="00B263F9" w:rsidR="0079553E">
        <w:t>. C</w:t>
      </w:r>
      <w:r w:rsidRPr="00B263F9" w:rsidR="00512724">
        <w:t>ertainly with regard to wider issues being led on by the Home Office with regard to people trafficking and those issues</w:t>
      </w:r>
      <w:r w:rsidRPr="00B263F9" w:rsidR="0079553E">
        <w:t>, t</w:t>
      </w:r>
      <w:r w:rsidRPr="00B263F9">
        <w:t>his is something that they are well</w:t>
      </w:r>
      <w:r w:rsidRPr="00B263F9" w:rsidR="00512724">
        <w:t xml:space="preserve"> </w:t>
      </w:r>
      <w:r w:rsidRPr="00B263F9">
        <w:t xml:space="preserve">plugged into and well supported </w:t>
      </w:r>
      <w:r w:rsidRPr="00B263F9" w:rsidR="00512724">
        <w:t xml:space="preserve">on </w:t>
      </w:r>
      <w:r w:rsidRPr="00B263F9">
        <w:t xml:space="preserve">through that </w:t>
      </w:r>
      <w:r w:rsidRPr="00B263F9" w:rsidR="00512724">
        <w:t xml:space="preserve">joint </w:t>
      </w:r>
      <w:r w:rsidRPr="00B263F9">
        <w:t>task</w:t>
      </w:r>
      <w:r w:rsidRPr="00B263F9" w:rsidR="0079553E">
        <w:t xml:space="preserve"> </w:t>
      </w:r>
      <w:r w:rsidRPr="00B263F9">
        <w:t>force</w:t>
      </w:r>
      <w:r w:rsidRPr="00B263F9" w:rsidR="00512724">
        <w:t>.</w:t>
      </w:r>
      <w:r w:rsidRPr="00B263F9">
        <w:t xml:space="preserve"> </w:t>
      </w:r>
    </w:p>
    <w:p w:rsidR="00DF7FC3" w:rsidRPr="00B263F9" w:rsidP="00050F79">
      <w:pPr>
        <w:pStyle w:val="Question"/>
      </w:pPr>
      <w:sdt>
        <w:sdtPr>
          <w:alias w:val="Member"/>
          <w:tag w:val="&lt;Member mnisId='1409' dodsId='25794'&gt;"/>
          <w:id w:val="-105586808"/>
          <w:placeholder>
            <w:docPart w:val="DefaultPlaceholder_1082065158"/>
          </w:placeholder>
          <w:richText/>
        </w:sdtPr>
        <w:sdtContent>
          <w:r w:rsidRPr="00B263F9" w:rsidR="00B7330C">
            <w:rPr>
              <w:b/>
            </w:rPr>
            <w:t>Mr Campbell:</w:t>
          </w:r>
        </w:sdtContent>
      </w:sdt>
      <w:r w:rsidRPr="00B263F9">
        <w:t xml:space="preserve"> </w:t>
      </w:r>
      <w:r w:rsidRPr="00B263F9" w:rsidR="00512724">
        <w:t>Is there an assessment, Minister, of whether the intensity of operations of the criminal gangs is likely to increase over the course of the next couple of months?</w:t>
      </w:r>
    </w:p>
    <w:p w:rsidR="00DF7FC3" w:rsidRPr="00B263F9" w:rsidP="00050F79">
      <w:pPr>
        <w:pStyle w:val="Answer"/>
      </w:pPr>
      <w:sdt>
        <w:sdtPr>
          <w:alias w:val="Witness"/>
          <w:id w:val="-759364216"/>
          <w:placeholder>
            <w:docPart w:val="DefaultPlaceholder_1082065158"/>
          </w:placeholder>
          <w:richText/>
        </w:sdtPr>
        <w:sdtContent>
          <w:r w:rsidRPr="00B263F9" w:rsidR="003D2E36">
            <w:rPr>
              <w:b/>
              <w:i/>
            </w:rPr>
            <w:t>Mr Walker:</w:t>
          </w:r>
          <w:r w:rsidRPr="00B263F9">
            <w:rPr>
              <w:b/>
            </w:rPr>
            <w:t xml:space="preserve"> </w:t>
          </w:r>
        </w:sdtContent>
      </w:sdt>
      <w:r w:rsidRPr="00B263F9">
        <w:t>That is not something I have heard directly from them</w:t>
      </w:r>
      <w:r w:rsidRPr="00B263F9" w:rsidR="0079553E">
        <w:t>,</w:t>
      </w:r>
      <w:r w:rsidRPr="00B263F9" w:rsidR="00512724">
        <w:t xml:space="preserve"> but of course they are constantly looking at what the intelligence says on these things and are constantly monitoring as to what needs to be done in this respect</w:t>
      </w:r>
      <w:r w:rsidRPr="00B263F9">
        <w:t>.</w:t>
      </w:r>
      <w:r w:rsidRPr="00B263F9" w:rsidR="007E1F81">
        <w:t xml:space="preserve"> </w:t>
      </w:r>
      <w:r w:rsidRPr="00B263F9">
        <w:t>We recognise the importance of being able to work on this</w:t>
      </w:r>
      <w:r w:rsidRPr="00B263F9" w:rsidR="00512724">
        <w:t xml:space="preserve"> and the importance of being able to share information through the </w:t>
      </w:r>
      <w:r w:rsidRPr="00B263F9" w:rsidR="00484572">
        <w:t>CTA Forum</w:t>
      </w:r>
      <w:r w:rsidRPr="00B263F9" w:rsidR="00512724">
        <w:t xml:space="preserve"> and through the discussions that take place under those auspices, and to ensure that we continue to protect the whole of the UK, including Northern Ireland, from the risks of organised crime and people smuggling</w:t>
      </w:r>
      <w:r w:rsidRPr="00B263F9">
        <w:t>.</w:t>
      </w:r>
      <w:r w:rsidRPr="00B263F9" w:rsidR="007E1F81">
        <w:t xml:space="preserve"> </w:t>
      </w:r>
    </w:p>
    <w:p w:rsidR="00DF7FC3" w:rsidRPr="00B263F9" w:rsidP="00050F79">
      <w:pPr>
        <w:pStyle w:val="Question"/>
      </w:pPr>
      <w:sdt>
        <w:sdtPr>
          <w:alias w:val="Member"/>
          <w:tag w:val="&lt;Member mnisId='4129' dodsId='33629'&gt;"/>
          <w:id w:val="-528719142"/>
          <w:placeholder>
            <w:docPart w:val="DefaultPlaceholder_1082065158"/>
          </w:placeholder>
          <w:richText/>
        </w:sdtPr>
        <w:sdtContent>
          <w:r w:rsidRPr="00B263F9">
            <w:rPr>
              <w:b/>
            </w:rPr>
            <w:t>Ian Paisley:</w:t>
          </w:r>
        </w:sdtContent>
      </w:sdt>
      <w:r w:rsidRPr="00B263F9">
        <w:t xml:space="preserve"> </w:t>
      </w:r>
      <w:r w:rsidRPr="00B263F9" w:rsidR="00E73713">
        <w:t xml:space="preserve">It is good to see you again, Minister. </w:t>
      </w:r>
      <w:r w:rsidRPr="00B263F9" w:rsidR="00512724">
        <w:t xml:space="preserve">In </w:t>
      </w:r>
      <w:r w:rsidRPr="00B263F9" w:rsidR="00E73713">
        <w:t xml:space="preserve">less </w:t>
      </w:r>
      <w:r w:rsidRPr="00B263F9" w:rsidR="00512724">
        <w:t xml:space="preserve">than 40 days, if the Government successfully negotiate an extradition agreement with the European Union based on the Norway-Iceland agreement, will the agencies </w:t>
      </w:r>
      <w:r w:rsidRPr="00B263F9" w:rsidR="00E73713">
        <w:t>that</w:t>
      </w:r>
      <w:r w:rsidRPr="00B263F9" w:rsidR="00512724">
        <w:t xml:space="preserve"> operate and utilise that be able to do </w:t>
      </w:r>
      <w:r w:rsidRPr="00B263F9" w:rsidR="007E740C">
        <w:t>so</w:t>
      </w:r>
      <w:r w:rsidRPr="00B263F9" w:rsidR="00512724">
        <w:t xml:space="preserve"> by 1 January 2021?</w:t>
      </w:r>
    </w:p>
    <w:p w:rsidR="00512724" w:rsidRPr="00B263F9" w:rsidP="00050F79">
      <w:pPr>
        <w:pStyle w:val="Answer"/>
      </w:pPr>
      <w:sdt>
        <w:sdtPr>
          <w:alias w:val="Witness"/>
          <w:id w:val="1547951744"/>
          <w:placeholder>
            <w:docPart w:val="DefaultPlaceholder_1082065158"/>
          </w:placeholder>
          <w:richText/>
        </w:sdtPr>
        <w:sdtContent>
          <w:r w:rsidRPr="00B263F9" w:rsidR="003D2E36">
            <w:rPr>
              <w:b/>
              <w:i/>
            </w:rPr>
            <w:t>Mr Walker:</w:t>
          </w:r>
          <w:r w:rsidRPr="00B263F9" w:rsidR="00DF7FC3">
            <w:rPr>
              <w:b/>
            </w:rPr>
            <w:t xml:space="preserve"> </w:t>
          </w:r>
        </w:sdtContent>
      </w:sdt>
      <w:r w:rsidRPr="00B263F9" w:rsidR="00DF7FC3">
        <w:t>You are talking about negotiations that are still ongoing.</w:t>
      </w:r>
      <w:r w:rsidRPr="00B263F9">
        <w:t xml:space="preserve"> </w:t>
      </w:r>
      <w:r w:rsidRPr="00B263F9" w:rsidR="00E73713">
        <w:t>A</w:t>
      </w:r>
      <w:r w:rsidRPr="00B263F9">
        <w:t>s set out in our published approach to negotiations, the agreement, we believe, should provide for fast-track extradition arrangements similar to those in force between the European Union and Norway and Iceland</w:t>
      </w:r>
      <w:r w:rsidRPr="00B263F9" w:rsidR="00E73713">
        <w:t>,</w:t>
      </w:r>
      <w:r w:rsidRPr="00B263F9">
        <w:t xml:space="preserve"> with additional safeguards for wanted persons.</w:t>
      </w:r>
      <w:r w:rsidRPr="00B263F9" w:rsidR="00DF7FC3">
        <w:t xml:space="preserve"> This would replicate the capability that is currently available in extradition</w:t>
      </w:r>
      <w:r w:rsidRPr="00B263F9">
        <w:t xml:space="preserve"> co</w:t>
      </w:r>
      <w:r w:rsidRPr="00B263F9">
        <w:noBreakHyphen/>
        <w:t>operation between the UK and Ireland</w:t>
      </w:r>
      <w:r w:rsidRPr="00B263F9" w:rsidR="00DF7FC3">
        <w:t>.</w:t>
      </w:r>
      <w:r w:rsidRPr="00B263F9">
        <w:t xml:space="preserve"> There is also an aim for similar agreements to be in place on judicial co-operation, particularly around operational co</w:t>
      </w:r>
      <w:r w:rsidRPr="00B263F9" w:rsidR="007E740C">
        <w:t>-</w:t>
      </w:r>
      <w:r w:rsidRPr="00B263F9">
        <w:t>operation and mutual legal assistance.</w:t>
      </w:r>
    </w:p>
    <w:p w:rsidR="00DF7FC3" w:rsidRPr="00B263F9" w:rsidP="00050F79">
      <w:pPr>
        <w:pStyle w:val="Answer"/>
      </w:pPr>
      <w:r w:rsidRPr="00B263F9">
        <w:t>I know that both the UK and Ireland are</w:t>
      </w:r>
      <w:r w:rsidRPr="00B263F9" w:rsidR="00512724">
        <w:t xml:space="preserve"> fully</w:t>
      </w:r>
      <w:r w:rsidRPr="00B263F9">
        <w:t xml:space="preserve"> committed t</w:t>
      </w:r>
      <w:r w:rsidRPr="00B263F9" w:rsidR="00512724">
        <w:t>o</w:t>
      </w:r>
      <w:r w:rsidRPr="00B263F9">
        <w:t xml:space="preserve"> negotiating a strong agreement </w:t>
      </w:r>
      <w:r w:rsidRPr="00B263F9" w:rsidR="00512724">
        <w:t xml:space="preserve">on outstanding </w:t>
      </w:r>
      <w:r w:rsidRPr="00B263F9">
        <w:t>areas</w:t>
      </w:r>
      <w:r w:rsidRPr="00B263F9" w:rsidR="00512724">
        <w:t>, including extradition, to ensure policing, security and justice co-operation continues</w:t>
      </w:r>
      <w:r w:rsidRPr="00B263F9">
        <w:t>.</w:t>
      </w:r>
      <w:r w:rsidRPr="00B263F9" w:rsidR="00512724">
        <w:t xml:space="preserve"> I see no reason why that could not be up and running and operational from day one post</w:t>
      </w:r>
      <w:r w:rsidRPr="00B263F9" w:rsidR="00E73713">
        <w:t xml:space="preserve"> the </w:t>
      </w:r>
      <w:r w:rsidRPr="00B263F9" w:rsidR="00512724">
        <w:t>transition</w:t>
      </w:r>
      <w:r w:rsidRPr="00B263F9" w:rsidR="00E73713">
        <w:t xml:space="preserve"> period</w:t>
      </w:r>
      <w:r w:rsidRPr="00B263F9" w:rsidR="00512724">
        <w:t>.</w:t>
      </w:r>
      <w:r w:rsidRPr="00B263F9" w:rsidR="00E73713">
        <w:t xml:space="preserve"> A</w:t>
      </w:r>
      <w:r w:rsidRPr="00B263F9" w:rsidR="00512724">
        <w:t>s you will appreciate, negotiations are still ongoing with the EU and I cannot pre-empt the outcome of those.</w:t>
      </w:r>
    </w:p>
    <w:p w:rsidR="00512724" w:rsidRPr="00B263F9" w:rsidP="00050F79">
      <w:pPr>
        <w:pStyle w:val="Question"/>
      </w:pPr>
      <w:sdt>
        <w:sdtPr>
          <w:alias w:val="Member"/>
          <w:tag w:val="&lt;Member mnisId='4129' dodsId='33629'&gt;"/>
          <w:id w:val="27929584"/>
          <w:placeholder>
            <w:docPart w:val="DefaultPlaceholder_1082065158"/>
          </w:placeholder>
          <w:richText/>
        </w:sdtPr>
        <w:sdtContent>
          <w:r w:rsidRPr="00B263F9" w:rsidR="00DF7FC3">
            <w:rPr>
              <w:b/>
            </w:rPr>
            <w:t>Ian Paisley:</w:t>
          </w:r>
        </w:sdtContent>
      </w:sdt>
      <w:r w:rsidRPr="00B263F9" w:rsidR="00DF7FC3">
        <w:t xml:space="preserve"> I would not </w:t>
      </w:r>
      <w:r w:rsidRPr="00B263F9">
        <w:t xml:space="preserve">expect you to and I would not </w:t>
      </w:r>
      <w:r w:rsidRPr="00B263F9" w:rsidR="00DF7FC3">
        <w:t>ask you to do that.</w:t>
      </w:r>
      <w:r w:rsidRPr="00B263F9">
        <w:t xml:space="preserve"> </w:t>
      </w:r>
      <w:r w:rsidRPr="00B263F9" w:rsidR="00E73713">
        <w:t>I</w:t>
      </w:r>
      <w:r w:rsidRPr="00B263F9">
        <w:t>t is, as I say, less than 40 days</w:t>
      </w:r>
      <w:r w:rsidRPr="00B263F9" w:rsidR="00E73713">
        <w:t>,</w:t>
      </w:r>
      <w:r w:rsidRPr="00B263F9">
        <w:t xml:space="preserve"> and so one would expect that there is going to have</w:t>
      </w:r>
      <w:r w:rsidRPr="00B263F9" w:rsidR="007E740C">
        <w:t xml:space="preserve"> to</w:t>
      </w:r>
      <w:r w:rsidRPr="00B263F9">
        <w:t xml:space="preserve"> be some sort of sharing of information with the agencies that will have to operate these new </w:t>
      </w:r>
      <w:r w:rsidRPr="00B263F9" w:rsidR="007E740C">
        <w:t>regulations</w:t>
      </w:r>
      <w:r w:rsidRPr="00B263F9">
        <w:t>.</w:t>
      </w:r>
    </w:p>
    <w:p w:rsidR="00DF7FC3" w:rsidRPr="00B263F9" w:rsidP="00050F79">
      <w:pPr>
        <w:pStyle w:val="Question"/>
        <w:numPr>
          <w:ilvl w:val="0"/>
          <w:numId w:val="0"/>
        </w:numPr>
        <w:ind w:left="794"/>
      </w:pPr>
      <w:r w:rsidRPr="00B263F9">
        <w:t>I</w:t>
      </w:r>
      <w:r w:rsidRPr="00B263F9">
        <w:t>f we do not have a Norway</w:t>
      </w:r>
      <w:r w:rsidRPr="00B263F9">
        <w:t>-</w:t>
      </w:r>
      <w:r w:rsidRPr="00B263F9">
        <w:t>Iceland agreement up and running by 1</w:t>
      </w:r>
      <w:r w:rsidRPr="00B263F9" w:rsidR="00E73713">
        <w:t xml:space="preserve"> </w:t>
      </w:r>
      <w:r w:rsidRPr="00B263F9">
        <w:t>January 2021</w:t>
      </w:r>
      <w:r w:rsidRPr="00B263F9">
        <w:t xml:space="preserve">, will the British Government seek to negotiate a </w:t>
      </w:r>
      <w:r w:rsidRPr="00B263F9" w:rsidR="007E740C">
        <w:t>bilateral</w:t>
      </w:r>
      <w:r w:rsidRPr="00B263F9">
        <w:t xml:space="preserve"> agreement on extradition with the Irish Government as a contingency plan?</w:t>
      </w:r>
    </w:p>
    <w:p w:rsidR="00DF7FC3" w:rsidRPr="00B263F9" w:rsidP="00050F79">
      <w:pPr>
        <w:pStyle w:val="Answer"/>
      </w:pPr>
      <w:sdt>
        <w:sdtPr>
          <w:alias w:val="Witness"/>
          <w:id w:val="1927844859"/>
          <w:placeholder>
            <w:docPart w:val="DefaultPlaceholder_1082065158"/>
          </w:placeholder>
          <w:richText/>
        </w:sdtPr>
        <w:sdtContent>
          <w:r w:rsidRPr="00B263F9" w:rsidR="003D2E36">
            <w:rPr>
              <w:b/>
              <w:i/>
            </w:rPr>
            <w:t>Mr Walker:</w:t>
          </w:r>
          <w:r w:rsidRPr="00B263F9">
            <w:rPr>
              <w:b/>
            </w:rPr>
            <w:t xml:space="preserve"> </w:t>
          </w:r>
        </w:sdtContent>
      </w:sdt>
      <w:r w:rsidRPr="00B263F9" w:rsidR="00512724">
        <w:t>Of course, the security of our citizens is a</w:t>
      </w:r>
      <w:r w:rsidRPr="00B263F9" w:rsidR="0028674A">
        <w:t xml:space="preserve"> top priority for all parties and we will always continue to consider ways in which our co-operation with Ireland could be enhanced or strengthened. It would not be appropriate to say more while the EU </w:t>
      </w:r>
      <w:r w:rsidRPr="00B263F9" w:rsidR="007E740C">
        <w:t>negotiations</w:t>
      </w:r>
      <w:r w:rsidRPr="00B263F9" w:rsidR="0028674A">
        <w:t xml:space="preserve"> remain live. </w:t>
      </w:r>
      <w:r w:rsidRPr="00B263F9" w:rsidR="00E73713">
        <w:t>M</w:t>
      </w:r>
      <w:r w:rsidRPr="00B263F9">
        <w:t>y understanding is that there is good</w:t>
      </w:r>
      <w:r w:rsidRPr="00B263F9" w:rsidR="007E740C">
        <w:t xml:space="preserve"> </w:t>
      </w:r>
      <w:r w:rsidRPr="00B263F9">
        <w:t xml:space="preserve">will </w:t>
      </w:r>
      <w:r w:rsidRPr="00B263F9" w:rsidR="0028674A">
        <w:t>betwee</w:t>
      </w:r>
      <w:r w:rsidRPr="00B263F9">
        <w:t>n both sides to address this issue</w:t>
      </w:r>
      <w:r w:rsidRPr="00B263F9" w:rsidR="0028674A">
        <w:t>. The clear preference of both parties is to do it through the overall</w:t>
      </w:r>
      <w:r w:rsidRPr="00B263F9">
        <w:t xml:space="preserve"> </w:t>
      </w:r>
      <w:r w:rsidRPr="00B263F9" w:rsidR="0028674A">
        <w:t>EU agreement and that is clearly what we are focused on right now.</w:t>
      </w:r>
    </w:p>
    <w:p w:rsidR="00DF7FC3" w:rsidRPr="00B263F9" w:rsidP="00050F79">
      <w:pPr>
        <w:pStyle w:val="Question"/>
      </w:pPr>
      <w:sdt>
        <w:sdtPr>
          <w:alias w:val="Member"/>
          <w:tag w:val="&lt;Member mnisId='4129' dodsId='33629'&gt;"/>
          <w:id w:val="817311202"/>
          <w:placeholder>
            <w:docPart w:val="DefaultPlaceholder_1082065158"/>
          </w:placeholder>
          <w:richText/>
        </w:sdtPr>
        <w:sdtContent>
          <w:r w:rsidRPr="00B263F9">
            <w:rPr>
              <w:b/>
            </w:rPr>
            <w:t>Ian Paisley:</w:t>
          </w:r>
        </w:sdtContent>
      </w:sdt>
      <w:r w:rsidRPr="00B263F9">
        <w:t xml:space="preserve"> </w:t>
      </w:r>
      <w:r w:rsidRPr="00B263F9" w:rsidR="0028674A">
        <w:t>Any new agreement on extradition that is put in place will not be exactly the same as what is already there. A point that I have tried to make—I wonder if you agree with this—is that a new agreement could be equally as good if it is different</w:t>
      </w:r>
      <w:r w:rsidR="00050F79">
        <w:t>. I</w:t>
      </w:r>
      <w:r w:rsidRPr="00B263F9" w:rsidR="0028674A">
        <w:t xml:space="preserve">t still could be equally as good </w:t>
      </w:r>
      <w:r w:rsidRPr="00B263F9" w:rsidR="00E73713">
        <w:t xml:space="preserve">as </w:t>
      </w:r>
      <w:r w:rsidRPr="00B263F9" w:rsidR="0028674A">
        <w:t xml:space="preserve">what is there. </w:t>
      </w:r>
      <w:r w:rsidRPr="00B263F9">
        <w:t>I do not know if you have any views on that</w:t>
      </w:r>
      <w:r w:rsidRPr="00B263F9" w:rsidR="0028674A">
        <w:t>.</w:t>
      </w:r>
      <w:r w:rsidRPr="00B263F9">
        <w:t xml:space="preserve"> </w:t>
      </w:r>
    </w:p>
    <w:p w:rsidR="0028674A" w:rsidRPr="00B263F9" w:rsidP="00050F79">
      <w:pPr>
        <w:pStyle w:val="Answer"/>
      </w:pPr>
      <w:sdt>
        <w:sdtPr>
          <w:alias w:val="Witness"/>
          <w:id w:val="-95492198"/>
          <w:placeholder>
            <w:docPart w:val="DefaultPlaceholder_1082065158"/>
          </w:placeholder>
          <w:richText/>
        </w:sdtPr>
        <w:sdtContent>
          <w:r w:rsidRPr="00B263F9" w:rsidR="003D2E36">
            <w:rPr>
              <w:b/>
              <w:i/>
            </w:rPr>
            <w:t>Mr Walker:</w:t>
          </w:r>
          <w:r w:rsidRPr="00B263F9" w:rsidR="00DF7FC3">
            <w:rPr>
              <w:b/>
            </w:rPr>
            <w:t xml:space="preserve"> </w:t>
          </w:r>
        </w:sdtContent>
      </w:sdt>
      <w:r w:rsidRPr="00B263F9" w:rsidR="00DF7FC3">
        <w:t xml:space="preserve">That is </w:t>
      </w:r>
      <w:r w:rsidRPr="00B263F9">
        <w:t xml:space="preserve">certainly </w:t>
      </w:r>
      <w:r w:rsidRPr="00B263F9" w:rsidR="00DF7FC3">
        <w:t>something that we strive towards.</w:t>
      </w:r>
      <w:r w:rsidRPr="00B263F9">
        <w:t xml:space="preserve"> There is lots of evidence that this kind of co-operation on these issues benefits everybody and benefits, most importantly, the communities living in </w:t>
      </w:r>
      <w:r w:rsidRPr="00B263F9" w:rsidR="00E73713">
        <w:t xml:space="preserve">both </w:t>
      </w:r>
      <w:r w:rsidRPr="00B263F9">
        <w:t>Ireland and Northern Ireland</w:t>
      </w:r>
      <w:r w:rsidRPr="00B263F9" w:rsidR="00E73713">
        <w:t xml:space="preserve"> </w:t>
      </w:r>
      <w:r w:rsidRPr="00B263F9">
        <w:t>who are most at risk from crime of this nature.</w:t>
      </w:r>
      <w:r w:rsidRPr="00B263F9" w:rsidR="00DF7FC3">
        <w:t xml:space="preserve"> We should absolutely be seeking to negotiate the best </w:t>
      </w:r>
      <w:r w:rsidRPr="00B263F9">
        <w:t xml:space="preserve">possible </w:t>
      </w:r>
      <w:r w:rsidRPr="00B263F9" w:rsidR="00DF7FC3">
        <w:t>agreement</w:t>
      </w:r>
      <w:r w:rsidRPr="00B263F9">
        <w:t xml:space="preserve"> that we can</w:t>
      </w:r>
      <w:r w:rsidRPr="00B263F9" w:rsidR="00DF7FC3">
        <w:t>.</w:t>
      </w:r>
    </w:p>
    <w:p w:rsidR="00DF7FC3" w:rsidRPr="00B263F9" w:rsidP="00050F79">
      <w:pPr>
        <w:pStyle w:val="Answer"/>
      </w:pPr>
      <w:r w:rsidRPr="00B263F9">
        <w:t>It is important to reflect that some of the political considerations that stood in the way of progress on these issues 20 or 30 years ago are very different today. There is a much better working relationship between the UK and Irish Governments</w:t>
      </w:r>
      <w:r w:rsidRPr="00B263F9" w:rsidR="00E73713">
        <w:t>,</w:t>
      </w:r>
      <w:r w:rsidRPr="00B263F9">
        <w:t xml:space="preserve"> and that is certainly something that we would want to </w:t>
      </w:r>
      <w:r w:rsidRPr="00B263F9" w:rsidR="007E740C">
        <w:t>maintain</w:t>
      </w:r>
      <w:r w:rsidRPr="00B263F9">
        <w:t>.</w:t>
      </w:r>
      <w:r w:rsidRPr="00B263F9">
        <w:t xml:space="preserve"> </w:t>
      </w:r>
    </w:p>
    <w:p w:rsidR="00DF7FC3" w:rsidRPr="00B263F9" w:rsidP="00050F79">
      <w:pPr>
        <w:pStyle w:val="Question"/>
      </w:pPr>
      <w:sdt>
        <w:sdtPr>
          <w:alias w:val="Member"/>
          <w:tag w:val="&lt;Member mnisId='4129' dodsId='33629'&gt;"/>
          <w:id w:val="-1137101464"/>
          <w:placeholder>
            <w:docPart w:val="DefaultPlaceholder_1082065158"/>
          </w:placeholder>
          <w:richText/>
        </w:sdtPr>
        <w:sdtContent>
          <w:r w:rsidRPr="00B263F9">
            <w:rPr>
              <w:b/>
            </w:rPr>
            <w:t>Ian Paisley:</w:t>
          </w:r>
        </w:sdtContent>
      </w:sdt>
      <w:r w:rsidRPr="00B263F9">
        <w:t xml:space="preserve"> That is a very sound point, </w:t>
      </w:r>
      <w:r w:rsidRPr="00B263F9" w:rsidR="0028674A">
        <w:t>M</w:t>
      </w:r>
      <w:r w:rsidRPr="00B263F9">
        <w:t>inister.</w:t>
      </w:r>
      <w:r w:rsidRPr="00B263F9" w:rsidR="0028674A">
        <w:t xml:space="preserve"> Last week we heard from the Northern Ireland Justice Minister. I took from that meeting a very serious complaint that she had felt that she and her </w:t>
      </w:r>
      <w:r w:rsidRPr="00B263F9" w:rsidR="00223985">
        <w:t>Department</w:t>
      </w:r>
      <w:r w:rsidRPr="00B263F9" w:rsidR="0028674A">
        <w:t xml:space="preserve"> had been left out of the current negotiations. In her words, </w:t>
      </w:r>
      <w:r w:rsidRPr="00B263F9" w:rsidR="00E73713">
        <w:t xml:space="preserve">they </w:t>
      </w:r>
      <w:r w:rsidRPr="00B263F9" w:rsidR="0028674A">
        <w:t>just did not know what was happening in terms of those negotiations. Again,</w:t>
      </w:r>
      <w:r w:rsidRPr="00B263F9">
        <w:t xml:space="preserve"> </w:t>
      </w:r>
      <w:r w:rsidRPr="00B263F9" w:rsidR="0028674A">
        <w:t>t</w:t>
      </w:r>
      <w:r w:rsidRPr="00B263F9">
        <w:t>he clock is ticking</w:t>
      </w:r>
      <w:r w:rsidRPr="00B263F9" w:rsidR="0028674A">
        <w:t>.</w:t>
      </w:r>
      <w:r w:rsidRPr="00B263F9">
        <w:t xml:space="preserve"> </w:t>
      </w:r>
      <w:r w:rsidRPr="00B263F9" w:rsidR="0028674A">
        <w:t>H</w:t>
      </w:r>
      <w:r w:rsidRPr="00B263F9">
        <w:t xml:space="preserve">ow do you intend to bring the </w:t>
      </w:r>
      <w:r w:rsidRPr="00B263F9" w:rsidR="0028674A">
        <w:t>Department of J</w:t>
      </w:r>
      <w:r w:rsidRPr="00B263F9">
        <w:t xml:space="preserve">ustice </w:t>
      </w:r>
      <w:r w:rsidRPr="00B263F9" w:rsidR="00E73713">
        <w:t>in</w:t>
      </w:r>
      <w:r w:rsidRPr="00B263F9">
        <w:t xml:space="preserve"> Northern Ireland into the loop that it currently feels left out of? </w:t>
      </w:r>
    </w:p>
    <w:p w:rsidR="00435971" w:rsidRPr="00B263F9" w:rsidP="00050F79">
      <w:pPr>
        <w:pStyle w:val="Answer"/>
      </w:pPr>
      <w:sdt>
        <w:sdtPr>
          <w:alias w:val="Witness"/>
          <w:id w:val="-971449345"/>
          <w:placeholder>
            <w:docPart w:val="DefaultPlaceholder_1082065158"/>
          </w:placeholder>
          <w:richText/>
        </w:sdtPr>
        <w:sdtContent>
          <w:r w:rsidRPr="00B263F9" w:rsidR="003D2E36">
            <w:rPr>
              <w:b/>
              <w:i/>
            </w:rPr>
            <w:t>Mr Walker:</w:t>
          </w:r>
          <w:r w:rsidRPr="00B263F9" w:rsidR="00DF7FC3">
            <w:rPr>
              <w:b/>
            </w:rPr>
            <w:t xml:space="preserve"> </w:t>
          </w:r>
        </w:sdtContent>
      </w:sdt>
      <w:r w:rsidRPr="00B263F9">
        <w:t>As she was at pains to point out, this is clearly a UK-EU negotiation</w:t>
      </w:r>
      <w:r w:rsidRPr="00B263F9" w:rsidR="00E73713">
        <w:t>,</w:t>
      </w:r>
      <w:r w:rsidRPr="00B263F9">
        <w:t xml:space="preserve"> and she rightly set out the boundaries between UK responsibilities and the </w:t>
      </w:r>
      <w:r w:rsidRPr="00B263F9" w:rsidR="007E740C">
        <w:t>responsibilities</w:t>
      </w:r>
      <w:r w:rsidRPr="00B263F9">
        <w:t xml:space="preserve"> of the Department of Justice in </w:t>
      </w:r>
      <w:r w:rsidRPr="00B263F9" w:rsidR="007E740C">
        <w:t>Northern</w:t>
      </w:r>
      <w:r w:rsidRPr="00B263F9">
        <w:t xml:space="preserve"> Ireland. </w:t>
      </w:r>
      <w:r w:rsidRPr="00B263F9" w:rsidR="00E73713">
        <w:t>O</w:t>
      </w:r>
      <w:r w:rsidRPr="00B263F9">
        <w:t xml:space="preserve">f course we recognise that they are closely interested, and need to be involved, in the solutions. </w:t>
      </w:r>
      <w:r w:rsidRPr="00B263F9" w:rsidR="00DF7FC3">
        <w:t>We will continue t</w:t>
      </w:r>
      <w:r w:rsidRPr="00B263F9">
        <w:t>o</w:t>
      </w:r>
      <w:r w:rsidRPr="00B263F9" w:rsidR="00DF7FC3">
        <w:t xml:space="preserve"> build on the very g</w:t>
      </w:r>
      <w:r w:rsidRPr="00B263F9">
        <w:t>ood working</w:t>
      </w:r>
      <w:r w:rsidRPr="00B263F9" w:rsidR="00DF7FC3">
        <w:t xml:space="preserve"> relationship</w:t>
      </w:r>
      <w:r w:rsidRPr="00B263F9">
        <w:t>, which she also described in her evidence, to deliver that</w:t>
      </w:r>
      <w:r w:rsidRPr="00B263F9" w:rsidR="00DF7FC3">
        <w:t xml:space="preserve">. </w:t>
      </w:r>
    </w:p>
    <w:p w:rsidR="00DF7FC3" w:rsidRPr="00B263F9" w:rsidP="00050F79">
      <w:pPr>
        <w:pStyle w:val="Answer"/>
      </w:pPr>
      <w:r w:rsidRPr="00B263F9">
        <w:t xml:space="preserve">You will recognise, particularly when it comes to security matters, that these are </w:t>
      </w:r>
      <w:r w:rsidR="008B16F2">
        <w:t>excepted</w:t>
      </w:r>
      <w:r w:rsidRPr="00B263F9">
        <w:t xml:space="preserve"> matters and ones that need to be led on by the UK. </w:t>
      </w:r>
      <w:r w:rsidRPr="00B263F9" w:rsidR="00E73713">
        <w:t>W</w:t>
      </w:r>
      <w:r w:rsidRPr="00B263F9">
        <w:t xml:space="preserve">e have established, with our approach to the </w:t>
      </w:r>
      <w:r w:rsidRPr="00B263F9" w:rsidR="007E740C">
        <w:t>S</w:t>
      </w:r>
      <w:r w:rsidRPr="00B263F9">
        <w:t xml:space="preserve">pecialised </w:t>
      </w:r>
      <w:r w:rsidRPr="00B263F9" w:rsidR="007E740C">
        <w:t>C</w:t>
      </w:r>
      <w:r w:rsidRPr="00B263F9">
        <w:t xml:space="preserve">ommittee and the </w:t>
      </w:r>
      <w:r w:rsidRPr="00B263F9" w:rsidR="007E740C">
        <w:t>J</w:t>
      </w:r>
      <w:r w:rsidRPr="00B263F9">
        <w:t xml:space="preserve">oint </w:t>
      </w:r>
      <w:r w:rsidRPr="00B263F9" w:rsidR="007E740C">
        <w:t>C</w:t>
      </w:r>
      <w:r w:rsidRPr="00B263F9">
        <w:t>ommittee, a way of involving Northern Ireland Ministers where appropriate</w:t>
      </w:r>
      <w:r w:rsidRPr="00B263F9" w:rsidR="00E73713">
        <w:t>,</w:t>
      </w:r>
      <w:r w:rsidRPr="00B263F9">
        <w:t xml:space="preserve"> and we can build on that. </w:t>
      </w:r>
      <w:r w:rsidRPr="00B263F9">
        <w:t>Were the</w:t>
      </w:r>
      <w:r w:rsidRPr="00B263F9" w:rsidR="00762AEF">
        <w:t>re</w:t>
      </w:r>
      <w:r w:rsidRPr="00B263F9">
        <w:t xml:space="preserve"> to be</w:t>
      </w:r>
      <w:r w:rsidRPr="00B263F9">
        <w:t xml:space="preserve"> </w:t>
      </w:r>
      <w:r w:rsidRPr="00B263F9">
        <w:t>a</w:t>
      </w:r>
      <w:r w:rsidRPr="00B263F9">
        <w:t>ny</w:t>
      </w:r>
      <w:r w:rsidRPr="00B263F9">
        <w:t xml:space="preserve"> bilateral discussions of that nature</w:t>
      </w:r>
      <w:r w:rsidRPr="00B263F9">
        <w:t xml:space="preserve"> in the future, we would want to make sure that the Department of Justice was fully involved and informed on those. Clearly, what we all want to achieve right now is to get the overall UK-EU arrangement in place, which is strongly in the interest</w:t>
      </w:r>
      <w:r w:rsidRPr="00B263F9" w:rsidR="00762AEF">
        <w:t>s</w:t>
      </w:r>
      <w:r w:rsidRPr="00B263F9">
        <w:t xml:space="preserve"> of both parties. We will certainly then work very closely with them on the delivery.</w:t>
      </w:r>
      <w:bookmarkStart w:id="1" w:name="_GoBack"/>
      <w:bookmarkEnd w:id="1"/>
    </w:p>
    <w:p w:rsidR="00DF7FC3" w:rsidRPr="00B263F9" w:rsidP="00050F79">
      <w:pPr>
        <w:pStyle w:val="Question"/>
      </w:pPr>
      <w:sdt>
        <w:sdtPr>
          <w:alias w:val="Member"/>
          <w:tag w:val="&lt;Member mnisId='4129' dodsId='33629'&gt;"/>
          <w:id w:val="835036887"/>
          <w:placeholder>
            <w:docPart w:val="DefaultPlaceholder_1082065158"/>
          </w:placeholder>
          <w:richText/>
        </w:sdtPr>
        <w:sdtContent>
          <w:r w:rsidRPr="00B263F9">
            <w:rPr>
              <w:b/>
            </w:rPr>
            <w:t>Ian Paisley:</w:t>
          </w:r>
        </w:sdtContent>
      </w:sdt>
      <w:r w:rsidRPr="00B263F9">
        <w:t xml:space="preserve"> Joe Biden made some very interesting comments last night about the </w:t>
      </w:r>
      <w:r w:rsidRPr="00B263F9" w:rsidR="005E794F">
        <w:t xml:space="preserve">protocol and the </w:t>
      </w:r>
      <w:r w:rsidRPr="00B263F9">
        <w:t xml:space="preserve">arrangements. </w:t>
      </w:r>
      <w:r w:rsidRPr="00B263F9" w:rsidR="005E794F">
        <w:t>He seemed to think there were going to be border posts again on our island. What steps are you taking to ensure that the next Administration in the United States of America is better educat</w:t>
      </w:r>
      <w:r w:rsidRPr="00B263F9" w:rsidR="00762AEF">
        <w:t>ed</w:t>
      </w:r>
      <w:r w:rsidRPr="00B263F9" w:rsidR="005E794F">
        <w:t xml:space="preserve"> on what is actually at play here?</w:t>
      </w:r>
    </w:p>
    <w:p w:rsidR="005E794F" w:rsidRPr="00B263F9" w:rsidP="00050F79">
      <w:pPr>
        <w:pStyle w:val="Answer"/>
      </w:pPr>
      <w:sdt>
        <w:sdtPr>
          <w:alias w:val="Witness"/>
          <w:id w:val="-1938755225"/>
          <w:placeholder>
            <w:docPart w:val="DefaultPlaceholder_1082065158"/>
          </w:placeholder>
          <w:richText/>
        </w:sdtPr>
        <w:sdtContent>
          <w:r w:rsidRPr="00B263F9" w:rsidR="003D2E36">
            <w:rPr>
              <w:b/>
              <w:i/>
            </w:rPr>
            <w:t>Mr Walker:</w:t>
          </w:r>
          <w:r w:rsidRPr="00B263F9" w:rsidR="00DF7FC3">
            <w:rPr>
              <w:b/>
            </w:rPr>
            <w:t xml:space="preserve"> </w:t>
          </w:r>
        </w:sdtContent>
      </w:sdt>
      <w:r w:rsidRPr="00B263F9" w:rsidR="00DF7FC3">
        <w:t>I am sure President</w:t>
      </w:r>
      <w:r w:rsidRPr="00B263F9">
        <w:t>-e</w:t>
      </w:r>
      <w:r w:rsidRPr="00B263F9" w:rsidR="00DF7FC3">
        <w:t>lect Biden</w:t>
      </w:r>
      <w:r w:rsidRPr="00B263F9" w:rsidR="00762AEF">
        <w:t xml:space="preserve">, as a former </w:t>
      </w:r>
      <w:r w:rsidRPr="00B263F9" w:rsidR="005E4BBF">
        <w:t>V</w:t>
      </w:r>
      <w:r w:rsidRPr="00B263F9" w:rsidR="00762AEF">
        <w:t>ice</w:t>
      </w:r>
      <w:r w:rsidRPr="00B263F9" w:rsidR="005E4BBF">
        <w:t xml:space="preserve"> P</w:t>
      </w:r>
      <w:r w:rsidRPr="00B263F9" w:rsidR="00762AEF">
        <w:t>resident, has</w:t>
      </w:r>
      <w:r w:rsidRPr="00B263F9" w:rsidR="00DF7FC3">
        <w:t xml:space="preserve"> a good understanding of the </w:t>
      </w:r>
      <w:r w:rsidRPr="00B263F9">
        <w:t>working</w:t>
      </w:r>
      <w:r w:rsidRPr="00B263F9" w:rsidR="00DF7FC3">
        <w:t xml:space="preserve">s of the </w:t>
      </w:r>
      <w:r w:rsidRPr="00B263F9" w:rsidR="00223985">
        <w:t>Good Friday agreement</w:t>
      </w:r>
      <w:r w:rsidRPr="00B263F9">
        <w:t xml:space="preserve"> and of the arrangements</w:t>
      </w:r>
      <w:r w:rsidRPr="00B263F9" w:rsidR="00DF7FC3">
        <w:t>.</w:t>
      </w:r>
      <w:r w:rsidRPr="00B263F9">
        <w:t xml:space="preserve"> My Secretary of State has been in touch with American politicians on all sides, and in both </w:t>
      </w:r>
      <w:r w:rsidRPr="00B263F9" w:rsidR="007B52FF">
        <w:t>H</w:t>
      </w:r>
      <w:r w:rsidRPr="00B263F9">
        <w:t>ouses, to communicate the important points about our respect for the protocol and our absolute protection of and focus on the peace process</w:t>
      </w:r>
      <w:r w:rsidRPr="00B263F9" w:rsidR="005E4BBF">
        <w:t>, and that t</w:t>
      </w:r>
      <w:r w:rsidRPr="00B263F9">
        <w:t>here will be no border posts. What President-elect Biden was setting out was a shared ambition for the UK Government, the Irish and the United States that there should be no guarded border between Northern Ireland and the Republic of Ireland.</w:t>
      </w:r>
      <w:r w:rsidRPr="00B263F9" w:rsidR="00DF7FC3">
        <w:t xml:space="preserve"> That is something that we are all absolutely committed to delivering on</w:t>
      </w:r>
      <w:r w:rsidRPr="00B263F9">
        <w:t xml:space="preserve"> under all the circumstances that are envisaged from the outcome of the negotiations</w:t>
      </w:r>
      <w:r w:rsidRPr="00B263F9" w:rsidR="00DF7FC3">
        <w:t>.</w:t>
      </w:r>
      <w:r w:rsidRPr="00B263F9" w:rsidR="007E1F81">
        <w:t xml:space="preserve"> </w:t>
      </w:r>
    </w:p>
    <w:p w:rsidR="00DF7FC3" w:rsidRPr="00B263F9" w:rsidP="00050F79">
      <w:pPr>
        <w:pStyle w:val="Answer"/>
      </w:pPr>
      <w:r w:rsidRPr="00B263F9">
        <w:t>We</w:t>
      </w:r>
      <w:r w:rsidRPr="00B263F9" w:rsidR="005E794F">
        <w:t xml:space="preserve"> can provide that reassurance at every stage and we recognise that the United States has a great interest in Northern Ireland. It is a key investor in Northern Ireland. We</w:t>
      </w:r>
      <w:r w:rsidRPr="00B263F9">
        <w:t xml:space="preserve"> want to support that and we want that to continue</w:t>
      </w:r>
      <w:r w:rsidRPr="00B263F9" w:rsidR="005E794F">
        <w:t>.</w:t>
      </w:r>
      <w:r w:rsidRPr="00B263F9">
        <w:t xml:space="preserve"> </w:t>
      </w:r>
    </w:p>
    <w:p w:rsidR="00DF7FC3" w:rsidRPr="00B263F9" w:rsidP="00050F79">
      <w:pPr>
        <w:pStyle w:val="Question"/>
      </w:pPr>
      <w:sdt>
        <w:sdtPr>
          <w:alias w:val="Member"/>
          <w:tag w:val="&lt;Member mnisId='4129' dodsId='33629'&gt;"/>
          <w:id w:val="-938137874"/>
          <w:placeholder>
            <w:docPart w:val="DefaultPlaceholder_1082065158"/>
          </w:placeholder>
          <w:richText/>
        </w:sdtPr>
        <w:sdtContent>
          <w:r w:rsidRPr="00B263F9">
            <w:rPr>
              <w:b/>
            </w:rPr>
            <w:t>Ian Paisley:</w:t>
          </w:r>
        </w:sdtContent>
      </w:sdt>
      <w:r w:rsidRPr="00B263F9">
        <w:t xml:space="preserve"> </w:t>
      </w:r>
      <w:r w:rsidRPr="00B263F9" w:rsidR="005E794F">
        <w:t xml:space="preserve">From what you are saying, Minister, it appears that it is very unlikely that the Government are going to have to breach the protocol, as was </w:t>
      </w:r>
      <w:r w:rsidRPr="00B263F9" w:rsidR="007B52FF">
        <w:t xml:space="preserve">maybe </w:t>
      </w:r>
      <w:r w:rsidRPr="00B263F9" w:rsidR="005E794F">
        <w:t xml:space="preserve">indicated from the </w:t>
      </w:r>
      <w:r w:rsidRPr="00B263F9" w:rsidR="005E4BBF">
        <w:t>Di</w:t>
      </w:r>
      <w:r w:rsidRPr="00B263F9" w:rsidR="005E794F">
        <w:t xml:space="preserve">spatch </w:t>
      </w:r>
      <w:r w:rsidRPr="00B263F9" w:rsidR="005E4BBF">
        <w:t>B</w:t>
      </w:r>
      <w:r w:rsidRPr="00B263F9" w:rsidR="005E794F">
        <w:t>ox in the House.</w:t>
      </w:r>
    </w:p>
    <w:p w:rsidR="00DF7FC3" w:rsidRPr="00B263F9" w:rsidP="00050F79">
      <w:pPr>
        <w:pStyle w:val="Answer"/>
      </w:pPr>
      <w:sdt>
        <w:sdtPr>
          <w:alias w:val="Witness"/>
          <w:id w:val="-794370009"/>
          <w:placeholder>
            <w:docPart w:val="DefaultPlaceholder_1082065158"/>
          </w:placeholder>
          <w:richText/>
        </w:sdtPr>
        <w:sdtContent>
          <w:r w:rsidRPr="00B263F9" w:rsidR="003D2E36">
            <w:rPr>
              <w:b/>
              <w:i/>
            </w:rPr>
            <w:t>Mr Walker:</w:t>
          </w:r>
          <w:r w:rsidRPr="00B263F9">
            <w:rPr>
              <w:b/>
            </w:rPr>
            <w:t xml:space="preserve"> </w:t>
          </w:r>
        </w:sdtContent>
      </w:sdt>
      <w:r w:rsidRPr="00B263F9">
        <w:t xml:space="preserve">We are committed to </w:t>
      </w:r>
      <w:r w:rsidRPr="00B263F9" w:rsidR="005E794F">
        <w:t>abiding by</w:t>
      </w:r>
      <w:r w:rsidRPr="00B263F9">
        <w:t xml:space="preserve"> the protocol</w:t>
      </w:r>
      <w:r w:rsidRPr="00B263F9" w:rsidR="005E794F">
        <w:t>. We are also committed to delivering what the protocol</w:t>
      </w:r>
      <w:r w:rsidRPr="00B263F9">
        <w:t xml:space="preserve"> itself said</w:t>
      </w:r>
      <w:r w:rsidRPr="00B263F9" w:rsidR="005E794F">
        <w:t xml:space="preserve"> about Northern Ireland’s part in the UK customs territory and unfettered access. It is very important to protect those things as we deliver the protocol</w:t>
      </w:r>
      <w:r w:rsidRPr="00B263F9" w:rsidR="005E4BBF">
        <w:t>,</w:t>
      </w:r>
      <w:r w:rsidRPr="00B263F9" w:rsidR="005E794F">
        <w:t xml:space="preserve"> but there </w:t>
      </w:r>
      <w:r w:rsidRPr="00B263F9" w:rsidR="007B52FF">
        <w:t>is</w:t>
      </w:r>
      <w:r w:rsidRPr="00B263F9" w:rsidR="005E794F">
        <w:t xml:space="preserve"> no reason whatsoever that those things should lead to any kind of “guarded border” between Northern Ireland and the Republic of Ireland.</w:t>
      </w:r>
      <w:r w:rsidRPr="00B263F9">
        <w:t xml:space="preserve"> </w:t>
      </w:r>
    </w:p>
    <w:p w:rsidR="00DF7FC3" w:rsidRPr="00B263F9" w:rsidP="00050F79">
      <w:pPr>
        <w:pStyle w:val="Question"/>
      </w:pPr>
      <w:sdt>
        <w:sdtPr>
          <w:alias w:val="Member"/>
          <w:tag w:val="&lt;Member mnisId='4494' dodsId='72275'&gt;"/>
          <w:id w:val="-1533420365"/>
          <w:placeholder>
            <w:docPart w:val="DefaultPlaceholder_1082065158"/>
          </w:placeholder>
          <w:richText/>
        </w:sdtPr>
        <w:sdtContent>
          <w:r w:rsidRPr="00B263F9">
            <w:rPr>
              <w:b/>
            </w:rPr>
            <w:t>Chair:</w:t>
          </w:r>
        </w:sdtContent>
      </w:sdt>
      <w:r w:rsidRPr="00B263F9">
        <w:t xml:space="preserve"> </w:t>
      </w:r>
      <w:r w:rsidRPr="00B263F9" w:rsidR="005E794F">
        <w:t>Minister, two brief supplementar</w:t>
      </w:r>
      <w:r w:rsidRPr="00B263F9" w:rsidR="005E4BBF">
        <w:t xml:space="preserve">y questions flow </w:t>
      </w:r>
      <w:r w:rsidRPr="00B263F9" w:rsidR="005E794F">
        <w:t>from what Mr</w:t>
      </w:r>
      <w:r w:rsidRPr="00B263F9" w:rsidR="005E4BBF">
        <w:t xml:space="preserve"> </w:t>
      </w:r>
      <w:r w:rsidRPr="00B263F9" w:rsidR="005E794F">
        <w:t>Paisley</w:t>
      </w:r>
      <w:r w:rsidRPr="00B263F9" w:rsidR="005E4BBF">
        <w:t xml:space="preserve"> </w:t>
      </w:r>
      <w:r w:rsidRPr="00B263F9" w:rsidR="005E794F">
        <w:t>was</w:t>
      </w:r>
      <w:r w:rsidRPr="00B263F9" w:rsidR="005E4BBF">
        <w:t xml:space="preserve"> </w:t>
      </w:r>
      <w:r w:rsidRPr="00B263F9" w:rsidR="005E794F">
        <w:t>saying</w:t>
      </w:r>
      <w:r w:rsidRPr="00B263F9" w:rsidR="005E4BBF">
        <w:t xml:space="preserve"> </w:t>
      </w:r>
      <w:r w:rsidRPr="00B263F9" w:rsidR="005E794F">
        <w:t>there.</w:t>
      </w:r>
      <w:r w:rsidRPr="00B263F9" w:rsidR="005E4BBF">
        <w:t xml:space="preserve"> </w:t>
      </w:r>
      <w:r w:rsidRPr="00B263F9" w:rsidR="005E794F">
        <w:t>The</w:t>
      </w:r>
      <w:r w:rsidRPr="00B263F9" w:rsidR="005E4BBF">
        <w:t xml:space="preserve"> </w:t>
      </w:r>
      <w:r w:rsidRPr="00B263F9" w:rsidR="005E794F">
        <w:t>first</w:t>
      </w:r>
      <w:r w:rsidRPr="00B263F9" w:rsidR="005E4BBF">
        <w:t xml:space="preserve"> </w:t>
      </w:r>
      <w:r w:rsidRPr="00B263F9" w:rsidR="005E794F">
        <w:t>is</w:t>
      </w:r>
      <w:r w:rsidRPr="00B263F9" w:rsidR="005E4BBF">
        <w:t xml:space="preserve"> </w:t>
      </w:r>
      <w:r w:rsidRPr="00B263F9" w:rsidR="005E794F">
        <w:t>on</w:t>
      </w:r>
      <w:r w:rsidRPr="00B263F9" w:rsidR="005E4BBF">
        <w:t xml:space="preserve"> </w:t>
      </w:r>
      <w:r w:rsidRPr="00B263F9" w:rsidR="005E794F">
        <w:t>the</w:t>
      </w:r>
      <w:r w:rsidRPr="00B263F9" w:rsidR="005E4BBF">
        <w:t xml:space="preserve"> </w:t>
      </w:r>
      <w:r w:rsidRPr="00B263F9" w:rsidR="005E794F">
        <w:t>timing</w:t>
      </w:r>
      <w:r w:rsidRPr="00B263F9" w:rsidR="005E4BBF">
        <w:t xml:space="preserve"> </w:t>
      </w:r>
      <w:r w:rsidRPr="00B263F9" w:rsidR="005E794F">
        <w:t>issue</w:t>
      </w:r>
      <w:r w:rsidRPr="00B263F9" w:rsidR="005E4BBF">
        <w:t xml:space="preserve"> </w:t>
      </w:r>
      <w:r w:rsidRPr="00B263F9" w:rsidR="005E794F">
        <w:t>and</w:t>
      </w:r>
      <w:r w:rsidRPr="00B263F9" w:rsidR="005E4BBF">
        <w:t xml:space="preserve"> </w:t>
      </w:r>
      <w:r w:rsidRPr="00B263F9" w:rsidR="005E794F">
        <w:t>the</w:t>
      </w:r>
      <w:r w:rsidRPr="00B263F9" w:rsidR="005E4BBF">
        <w:t xml:space="preserve"> </w:t>
      </w:r>
      <w:r w:rsidRPr="00B263F9" w:rsidR="005E794F">
        <w:t>days</w:t>
      </w:r>
      <w:r w:rsidRPr="00B263F9" w:rsidR="005E4BBF">
        <w:t xml:space="preserve"> </w:t>
      </w:r>
      <w:r w:rsidRPr="00B263F9" w:rsidR="005E794F">
        <w:t>left,</w:t>
      </w:r>
      <w:r w:rsidRPr="00B263F9" w:rsidR="005E4BBF">
        <w:t xml:space="preserve"> </w:t>
      </w:r>
      <w:r w:rsidRPr="00B263F9" w:rsidR="005E794F">
        <w:t>et</w:t>
      </w:r>
      <w:r w:rsidR="00050F79">
        <w:t>c</w:t>
      </w:r>
      <w:r w:rsidRPr="00B263F9" w:rsidR="005E794F">
        <w:t>.</w:t>
      </w:r>
      <w:r w:rsidRPr="00B263F9" w:rsidR="005E4BBF">
        <w:t xml:space="preserve"> </w:t>
      </w:r>
      <w:r w:rsidRPr="00B263F9" w:rsidR="00451F62">
        <w:t>Have</w:t>
      </w:r>
      <w:r w:rsidRPr="00B263F9" w:rsidR="005E4BBF">
        <w:t xml:space="preserve"> </w:t>
      </w:r>
      <w:r w:rsidRPr="00B263F9" w:rsidR="00451F62">
        <w:t>you</w:t>
      </w:r>
      <w:r w:rsidRPr="00B263F9" w:rsidR="005E4BBF">
        <w:t xml:space="preserve"> </w:t>
      </w:r>
      <w:r w:rsidRPr="00B263F9" w:rsidR="00451F62">
        <w:t>any</w:t>
      </w:r>
      <w:r w:rsidRPr="00B263F9" w:rsidR="005E4BBF">
        <w:t xml:space="preserve"> </w:t>
      </w:r>
      <w:r w:rsidRPr="00B263F9" w:rsidR="00451F62">
        <w:t>indication,</w:t>
      </w:r>
      <w:r w:rsidRPr="00B263F9" w:rsidR="005E4BBF">
        <w:t xml:space="preserve"> </w:t>
      </w:r>
      <w:r w:rsidRPr="00B263F9" w:rsidR="00451F62">
        <w:t>given</w:t>
      </w:r>
      <w:r w:rsidRPr="00B263F9" w:rsidR="005E4BBF">
        <w:t xml:space="preserve"> </w:t>
      </w:r>
      <w:r w:rsidRPr="00B263F9" w:rsidR="00451F62">
        <w:t>the</w:t>
      </w:r>
      <w:r w:rsidRPr="00B263F9" w:rsidR="005E4BBF">
        <w:t xml:space="preserve"> </w:t>
      </w:r>
      <w:r w:rsidRPr="00B263F9" w:rsidR="00451F62">
        <w:t>direct</w:t>
      </w:r>
      <w:r w:rsidRPr="00B263F9" w:rsidR="005E4BBF">
        <w:t xml:space="preserve"> </w:t>
      </w:r>
      <w:r w:rsidRPr="00B263F9" w:rsidR="00451F62">
        <w:t>impact</w:t>
      </w:r>
      <w:r w:rsidRPr="00B263F9" w:rsidR="005E4BBF">
        <w:t xml:space="preserve"> </w:t>
      </w:r>
      <w:r w:rsidRPr="00B263F9" w:rsidR="00451F62">
        <w:t>it</w:t>
      </w:r>
      <w:r w:rsidRPr="00B263F9" w:rsidR="005E4BBF">
        <w:t xml:space="preserve"> </w:t>
      </w:r>
      <w:r w:rsidRPr="00B263F9" w:rsidR="00451F62">
        <w:t>has</w:t>
      </w:r>
      <w:r w:rsidRPr="00B263F9" w:rsidR="005E4BBF">
        <w:t xml:space="preserve"> </w:t>
      </w:r>
      <w:r w:rsidRPr="00B263F9" w:rsidR="00451F62">
        <w:t>on</w:t>
      </w:r>
      <w:r w:rsidRPr="00B263F9" w:rsidR="005E4BBF">
        <w:t xml:space="preserve"> </w:t>
      </w:r>
      <w:r w:rsidRPr="00B263F9" w:rsidR="00451F62">
        <w:t>Northern</w:t>
      </w:r>
      <w:r w:rsidRPr="00B263F9" w:rsidR="005E4BBF">
        <w:t xml:space="preserve"> </w:t>
      </w:r>
      <w:r w:rsidRPr="00B263F9" w:rsidR="00451F62">
        <w:t>Ireland</w:t>
      </w:r>
      <w:r w:rsidRPr="00B263F9" w:rsidR="005E4BBF">
        <w:t xml:space="preserve"> </w:t>
      </w:r>
      <w:r w:rsidRPr="00B263F9" w:rsidR="005E794F">
        <w:t>and</w:t>
      </w:r>
      <w:r w:rsidRPr="00B263F9" w:rsidR="005E4BBF">
        <w:t xml:space="preserve"> </w:t>
      </w:r>
      <w:r w:rsidRPr="00B263F9" w:rsidR="005E794F">
        <w:t>the</w:t>
      </w:r>
      <w:r w:rsidRPr="00B263F9" w:rsidR="005E4BBF">
        <w:t xml:space="preserve"> </w:t>
      </w:r>
      <w:r w:rsidRPr="00B263F9" w:rsidR="005E794F">
        <w:t>issues</w:t>
      </w:r>
      <w:r w:rsidRPr="00B263F9" w:rsidR="005E4BBF">
        <w:t xml:space="preserve"> </w:t>
      </w:r>
      <w:r w:rsidRPr="00B263F9" w:rsidR="005E794F">
        <w:t>that</w:t>
      </w:r>
      <w:r w:rsidRPr="00B263F9" w:rsidR="005E4BBF">
        <w:t xml:space="preserve"> </w:t>
      </w:r>
      <w:r w:rsidRPr="00B263F9" w:rsidR="005E794F">
        <w:t>we</w:t>
      </w:r>
      <w:r w:rsidRPr="00B263F9" w:rsidR="005E4BBF">
        <w:t xml:space="preserve"> </w:t>
      </w:r>
      <w:r w:rsidRPr="00B263F9" w:rsidR="005E794F">
        <w:t>have</w:t>
      </w:r>
      <w:r w:rsidRPr="00B263F9" w:rsidR="005E4BBF">
        <w:t xml:space="preserve"> </w:t>
      </w:r>
      <w:r w:rsidRPr="00B263F9" w:rsidR="005E794F">
        <w:t>before</w:t>
      </w:r>
      <w:r w:rsidRPr="00B263F9" w:rsidR="005E4BBF">
        <w:t xml:space="preserve"> </w:t>
      </w:r>
      <w:r w:rsidRPr="00B263F9" w:rsidR="005E794F">
        <w:t>us</w:t>
      </w:r>
      <w:r w:rsidRPr="00B263F9" w:rsidR="005E4BBF">
        <w:t xml:space="preserve"> </w:t>
      </w:r>
      <w:r w:rsidRPr="00B263F9" w:rsidR="005E794F">
        <w:t>today,</w:t>
      </w:r>
      <w:r w:rsidRPr="00B263F9" w:rsidR="005E4BBF">
        <w:t xml:space="preserve"> </w:t>
      </w:r>
      <w:r w:rsidRPr="00B263F9" w:rsidR="005E794F">
        <w:t>as</w:t>
      </w:r>
      <w:r w:rsidRPr="00B263F9" w:rsidR="005E4BBF">
        <w:t xml:space="preserve"> </w:t>
      </w:r>
      <w:r w:rsidRPr="00B263F9" w:rsidR="005E794F">
        <w:t>to</w:t>
      </w:r>
      <w:r w:rsidRPr="00B263F9" w:rsidR="005E4BBF">
        <w:t xml:space="preserve"> </w:t>
      </w:r>
      <w:r w:rsidRPr="00B263F9" w:rsidR="005E794F">
        <w:t>when</w:t>
      </w:r>
      <w:r w:rsidRPr="00B263F9" w:rsidR="005E4BBF">
        <w:t xml:space="preserve"> </w:t>
      </w:r>
      <w:r w:rsidRPr="00B263F9" w:rsidR="005E794F">
        <w:t>the</w:t>
      </w:r>
      <w:r w:rsidRPr="00B263F9" w:rsidR="005E4BBF">
        <w:t xml:space="preserve"> </w:t>
      </w:r>
      <w:r w:rsidRPr="00B263F9" w:rsidR="005E794F">
        <w:t>House</w:t>
      </w:r>
      <w:r w:rsidRPr="00B263F9" w:rsidR="005E4BBF">
        <w:t xml:space="preserve"> </w:t>
      </w:r>
      <w:r w:rsidRPr="00B263F9" w:rsidR="005E794F">
        <w:t>of</w:t>
      </w:r>
      <w:r w:rsidRPr="00B263F9" w:rsidR="005E4BBF">
        <w:t xml:space="preserve"> </w:t>
      </w:r>
      <w:r w:rsidRPr="00B263F9" w:rsidR="005E794F">
        <w:t>Commons</w:t>
      </w:r>
      <w:r w:rsidRPr="00B263F9" w:rsidR="005E4BBF">
        <w:t xml:space="preserve"> </w:t>
      </w:r>
      <w:r w:rsidRPr="00B263F9" w:rsidR="005E794F">
        <w:t>is</w:t>
      </w:r>
      <w:r w:rsidRPr="00B263F9" w:rsidR="005E4BBF">
        <w:t xml:space="preserve"> </w:t>
      </w:r>
      <w:r w:rsidRPr="00B263F9" w:rsidR="005E794F">
        <w:t>likely</w:t>
      </w:r>
      <w:r w:rsidRPr="00B263F9" w:rsidR="005E4BBF">
        <w:t xml:space="preserve"> </w:t>
      </w:r>
      <w:r w:rsidRPr="00B263F9" w:rsidR="005E794F">
        <w:t>to</w:t>
      </w:r>
      <w:r w:rsidRPr="00B263F9" w:rsidR="005E4BBF">
        <w:t xml:space="preserve"> </w:t>
      </w:r>
      <w:r w:rsidRPr="00B263F9" w:rsidR="005E794F">
        <w:t>be</w:t>
      </w:r>
      <w:r w:rsidRPr="00B263F9" w:rsidR="005E4BBF">
        <w:t xml:space="preserve"> </w:t>
      </w:r>
      <w:r w:rsidRPr="00B263F9" w:rsidR="005E794F">
        <w:t>reconsidering</w:t>
      </w:r>
      <w:r w:rsidRPr="00B263F9" w:rsidR="005E4BBF">
        <w:t xml:space="preserve"> </w:t>
      </w:r>
      <w:r w:rsidRPr="00B263F9" w:rsidR="005E794F">
        <w:t>the</w:t>
      </w:r>
      <w:r w:rsidRPr="00B263F9" w:rsidR="005E4BBF">
        <w:t xml:space="preserve"> </w:t>
      </w:r>
      <w:r w:rsidRPr="00B263F9" w:rsidR="005E794F">
        <w:t>UK</w:t>
      </w:r>
      <w:r w:rsidRPr="00B263F9" w:rsidR="005E4BBF">
        <w:t xml:space="preserve"> </w:t>
      </w:r>
      <w:r w:rsidRPr="00B263F9" w:rsidR="005E794F">
        <w:t>Internal</w:t>
      </w:r>
      <w:r w:rsidRPr="00B263F9" w:rsidR="005E4BBF">
        <w:t xml:space="preserve"> </w:t>
      </w:r>
      <w:r w:rsidRPr="00B263F9" w:rsidR="005E794F">
        <w:t>Market</w:t>
      </w:r>
      <w:r w:rsidRPr="00B263F9" w:rsidR="005E4BBF">
        <w:t xml:space="preserve"> </w:t>
      </w:r>
      <w:r w:rsidRPr="00B263F9" w:rsidR="005E794F">
        <w:t>Bill?</w:t>
      </w:r>
    </w:p>
    <w:p w:rsidR="00451F62" w:rsidRPr="00B263F9" w:rsidP="00050F79">
      <w:pPr>
        <w:pStyle w:val="Answer"/>
      </w:pPr>
      <w:sdt>
        <w:sdtPr>
          <w:alias w:val="Witness"/>
          <w:id w:val="1081489095"/>
          <w:placeholder>
            <w:docPart w:val="DefaultPlaceholder_1082065158"/>
          </w:placeholder>
          <w:richText/>
        </w:sdtPr>
        <w:sdtContent>
          <w:r w:rsidRPr="00B263F9" w:rsidR="003D2E36">
            <w:rPr>
              <w:b/>
              <w:i/>
            </w:rPr>
            <w:t>Mr</w:t>
          </w:r>
          <w:r w:rsidRPr="00B263F9" w:rsidR="005E4BBF">
            <w:rPr>
              <w:b/>
              <w:i/>
            </w:rPr>
            <w:t xml:space="preserve"> </w:t>
          </w:r>
          <w:r w:rsidRPr="00B263F9" w:rsidR="003D2E36">
            <w:rPr>
              <w:b/>
              <w:i/>
            </w:rPr>
            <w:t>Walker:</w:t>
          </w:r>
          <w:r w:rsidRPr="00B263F9" w:rsidR="005E4BBF">
            <w:rPr>
              <w:b/>
            </w:rPr>
            <w:t xml:space="preserve"> </w:t>
          </w:r>
        </w:sdtContent>
      </w:sdt>
      <w:r w:rsidRPr="00B263F9">
        <w:t>I</w:t>
      </w:r>
      <w:r w:rsidRPr="00B263F9" w:rsidR="005E4BBF">
        <w:t xml:space="preserve"> </w:t>
      </w:r>
      <w:r w:rsidRPr="00B263F9">
        <w:t>do</w:t>
      </w:r>
      <w:r w:rsidRPr="00B263F9" w:rsidR="005E4BBF">
        <w:t xml:space="preserve"> </w:t>
      </w:r>
      <w:r w:rsidRPr="00B263F9">
        <w:t>not</w:t>
      </w:r>
      <w:r w:rsidRPr="00B263F9" w:rsidR="005E4BBF">
        <w:t xml:space="preserve"> </w:t>
      </w:r>
      <w:r w:rsidRPr="00B263F9">
        <w:t>have</w:t>
      </w:r>
      <w:r w:rsidRPr="00B263F9" w:rsidR="005E4BBF">
        <w:t xml:space="preserve"> </w:t>
      </w:r>
      <w:r w:rsidRPr="00B263F9">
        <w:t>that.</w:t>
      </w:r>
      <w:r w:rsidRPr="00B263F9" w:rsidR="005E4BBF">
        <w:t xml:space="preserve"> </w:t>
      </w:r>
      <w:r w:rsidRPr="00B263F9">
        <w:t>That</w:t>
      </w:r>
      <w:r w:rsidRPr="00B263F9" w:rsidR="005E4BBF">
        <w:t xml:space="preserve"> </w:t>
      </w:r>
      <w:r w:rsidRPr="00B263F9">
        <w:t>is</w:t>
      </w:r>
      <w:r w:rsidRPr="00B263F9" w:rsidR="005E4BBF">
        <w:t xml:space="preserve"> </w:t>
      </w:r>
      <w:r w:rsidRPr="00B263F9">
        <w:t>a</w:t>
      </w:r>
      <w:r w:rsidRPr="00B263F9" w:rsidR="005E4BBF">
        <w:t xml:space="preserve"> </w:t>
      </w:r>
      <w:r w:rsidRPr="00B263F9">
        <w:t>question</w:t>
      </w:r>
      <w:r w:rsidRPr="00B263F9" w:rsidR="005E4BBF">
        <w:t xml:space="preserve"> </w:t>
      </w:r>
      <w:r w:rsidRPr="00B263F9">
        <w:t>for</w:t>
      </w:r>
      <w:r w:rsidRPr="00B263F9" w:rsidR="005E4BBF">
        <w:t xml:space="preserve"> </w:t>
      </w:r>
      <w:r w:rsidRPr="00B263F9">
        <w:t>the</w:t>
      </w:r>
      <w:r w:rsidRPr="00B263F9" w:rsidR="005E4BBF">
        <w:t xml:space="preserve"> </w:t>
      </w:r>
      <w:r w:rsidRPr="00B263F9">
        <w:t>usual</w:t>
      </w:r>
      <w:r w:rsidRPr="00B263F9" w:rsidR="005E4BBF">
        <w:t xml:space="preserve"> </w:t>
      </w:r>
      <w:r w:rsidRPr="00B263F9">
        <w:t>channels</w:t>
      </w:r>
      <w:r w:rsidRPr="00B263F9" w:rsidR="005E4BBF">
        <w:t xml:space="preserve">, </w:t>
      </w:r>
      <w:r w:rsidRPr="00B263F9" w:rsidR="005E794F">
        <w:t>but</w:t>
      </w:r>
      <w:r w:rsidRPr="00B263F9" w:rsidR="005E4BBF">
        <w:t xml:space="preserve"> </w:t>
      </w:r>
      <w:r w:rsidRPr="00B263F9" w:rsidR="005E794F">
        <w:t>I</w:t>
      </w:r>
      <w:r w:rsidRPr="00B263F9" w:rsidR="005E4BBF">
        <w:t xml:space="preserve"> </w:t>
      </w:r>
      <w:r w:rsidRPr="00B263F9" w:rsidR="005E794F">
        <w:t>understand</w:t>
      </w:r>
      <w:r w:rsidRPr="00B263F9" w:rsidR="005E4BBF">
        <w:t xml:space="preserve"> </w:t>
      </w:r>
      <w:r w:rsidRPr="00B263F9" w:rsidR="005E794F">
        <w:t>the</w:t>
      </w:r>
      <w:r w:rsidRPr="00B263F9" w:rsidR="005E4BBF">
        <w:t xml:space="preserve"> </w:t>
      </w:r>
      <w:r w:rsidRPr="00B263F9" w:rsidR="005E794F">
        <w:t>Lords</w:t>
      </w:r>
      <w:r w:rsidRPr="00B263F9" w:rsidR="005E4BBF">
        <w:t xml:space="preserve"> </w:t>
      </w:r>
      <w:r w:rsidRPr="00B263F9" w:rsidR="005E794F">
        <w:t>stages</w:t>
      </w:r>
      <w:r w:rsidRPr="00B263F9" w:rsidR="005E4BBF">
        <w:t xml:space="preserve"> </w:t>
      </w:r>
      <w:r w:rsidRPr="00B263F9" w:rsidR="005E794F">
        <w:t>are</w:t>
      </w:r>
      <w:r w:rsidRPr="00B263F9" w:rsidR="005E4BBF">
        <w:t xml:space="preserve"> </w:t>
      </w:r>
      <w:r w:rsidRPr="00B263F9" w:rsidR="005E794F">
        <w:t>coming</w:t>
      </w:r>
      <w:r w:rsidRPr="00B263F9" w:rsidR="005E4BBF">
        <w:t xml:space="preserve"> </w:t>
      </w:r>
      <w:r w:rsidRPr="00B263F9" w:rsidR="005E794F">
        <w:t>towards</w:t>
      </w:r>
      <w:r w:rsidRPr="00B263F9" w:rsidR="005E4BBF">
        <w:t xml:space="preserve"> </w:t>
      </w:r>
      <w:r w:rsidRPr="00B263F9" w:rsidR="005E794F">
        <w:t>a</w:t>
      </w:r>
      <w:r w:rsidRPr="00B263F9" w:rsidR="005E4BBF">
        <w:t xml:space="preserve"> </w:t>
      </w:r>
      <w:r w:rsidRPr="00B263F9" w:rsidR="005E794F">
        <w:t>close.</w:t>
      </w:r>
      <w:r w:rsidRPr="00B263F9" w:rsidR="005E4BBF">
        <w:t xml:space="preserve"> </w:t>
      </w:r>
      <w:r w:rsidRPr="00B263F9" w:rsidR="005E794F">
        <w:t>I</w:t>
      </w:r>
      <w:r w:rsidRPr="00B263F9" w:rsidR="005E4BBF">
        <w:t xml:space="preserve"> </w:t>
      </w:r>
      <w:r w:rsidRPr="00B263F9" w:rsidR="005E794F">
        <w:t>would</w:t>
      </w:r>
      <w:r w:rsidRPr="00B263F9" w:rsidR="005E4BBF">
        <w:t xml:space="preserve"> </w:t>
      </w:r>
      <w:r w:rsidRPr="00B263F9" w:rsidR="005E794F">
        <w:t>expect</w:t>
      </w:r>
      <w:r w:rsidRPr="00B263F9" w:rsidR="005E4BBF">
        <w:t xml:space="preserve"> </w:t>
      </w:r>
      <w:r w:rsidRPr="00B263F9" w:rsidR="005E794F">
        <w:t>it</w:t>
      </w:r>
      <w:r w:rsidRPr="00B263F9" w:rsidR="005E4BBF">
        <w:t xml:space="preserve"> </w:t>
      </w:r>
      <w:r w:rsidRPr="00B263F9" w:rsidR="005E794F">
        <w:t>not</w:t>
      </w:r>
      <w:r w:rsidRPr="00B263F9" w:rsidR="005E4BBF">
        <w:t xml:space="preserve"> to be very </w:t>
      </w:r>
      <w:r w:rsidRPr="00B263F9" w:rsidR="005E794F">
        <w:t>long</w:t>
      </w:r>
      <w:r w:rsidRPr="00B263F9" w:rsidR="005E4BBF">
        <w:t xml:space="preserve"> </w:t>
      </w:r>
      <w:r w:rsidRPr="00B263F9" w:rsidR="005E794F">
        <w:t>at</w:t>
      </w:r>
      <w:r w:rsidRPr="00B263F9" w:rsidR="005E4BBF">
        <w:t xml:space="preserve"> </w:t>
      </w:r>
      <w:r w:rsidRPr="00B263F9" w:rsidR="005E794F">
        <w:t>all.</w:t>
      </w:r>
    </w:p>
    <w:p w:rsidR="00451F62" w:rsidRPr="00B263F9" w:rsidP="00050F79">
      <w:pPr>
        <w:pStyle w:val="Question"/>
      </w:pPr>
      <w:sdt>
        <w:sdtPr>
          <w:alias w:val="Member"/>
          <w:tag w:val="&lt;Member mnisId='4494' dodsId='72275'&gt;"/>
          <w:id w:val="-779031459"/>
          <w:placeholder>
            <w:docPart w:val="DefaultPlaceholder_1082065158"/>
          </w:placeholder>
          <w:richText/>
        </w:sdtPr>
        <w:sdtContent>
          <w:r w:rsidRPr="00B263F9">
            <w:rPr>
              <w:b/>
            </w:rPr>
            <w:t>Chair:</w:t>
          </w:r>
        </w:sdtContent>
      </w:sdt>
      <w:r w:rsidRPr="00B263F9" w:rsidR="005E4BBF">
        <w:t xml:space="preserve"> </w:t>
      </w:r>
      <w:r w:rsidRPr="00B263F9" w:rsidR="005E794F">
        <w:t>The</w:t>
      </w:r>
      <w:r w:rsidRPr="00B263F9" w:rsidR="005E4BBF">
        <w:t xml:space="preserve"> </w:t>
      </w:r>
      <w:r w:rsidRPr="00B263F9" w:rsidR="005E794F">
        <w:t>other</w:t>
      </w:r>
      <w:r w:rsidRPr="00B263F9" w:rsidR="005E4BBF">
        <w:t xml:space="preserve"> </w:t>
      </w:r>
      <w:r w:rsidRPr="00B263F9" w:rsidR="005E794F">
        <w:t>thing</w:t>
      </w:r>
      <w:r w:rsidRPr="00B263F9" w:rsidR="005E4BBF">
        <w:t xml:space="preserve"> </w:t>
      </w:r>
      <w:r w:rsidRPr="00B263F9" w:rsidR="005E794F">
        <w:t>is</w:t>
      </w:r>
      <w:r w:rsidRPr="00B263F9" w:rsidR="005E4BBF">
        <w:t xml:space="preserve"> </w:t>
      </w:r>
      <w:r w:rsidRPr="00B263F9" w:rsidR="005E794F">
        <w:t>that</w:t>
      </w:r>
      <w:r w:rsidRPr="00B263F9" w:rsidR="005E4BBF">
        <w:t xml:space="preserve"> </w:t>
      </w:r>
      <w:r w:rsidRPr="00B263F9" w:rsidR="005E794F">
        <w:t>Mr</w:t>
      </w:r>
      <w:r w:rsidRPr="00B263F9" w:rsidR="005E4BBF">
        <w:t xml:space="preserve"> </w:t>
      </w:r>
      <w:r w:rsidRPr="00B263F9" w:rsidR="005E794F">
        <w:t>Paisley</w:t>
      </w:r>
      <w:r w:rsidRPr="00B263F9" w:rsidR="005E4BBF">
        <w:t xml:space="preserve"> </w:t>
      </w:r>
      <w:r w:rsidRPr="00B263F9" w:rsidR="005E794F">
        <w:t>may</w:t>
      </w:r>
      <w:r w:rsidRPr="00B263F9" w:rsidR="005E4BBF">
        <w:t xml:space="preserve"> </w:t>
      </w:r>
      <w:r w:rsidRPr="00B263F9" w:rsidR="005E794F">
        <w:t>very</w:t>
      </w:r>
      <w:r w:rsidRPr="00B263F9" w:rsidR="005E4BBF">
        <w:t xml:space="preserve"> </w:t>
      </w:r>
      <w:r w:rsidRPr="00B263F9" w:rsidR="005E794F">
        <w:t>well</w:t>
      </w:r>
      <w:r w:rsidRPr="00B263F9" w:rsidR="005E4BBF">
        <w:t xml:space="preserve"> </w:t>
      </w:r>
      <w:r w:rsidRPr="00B263F9" w:rsidR="005E794F">
        <w:t>be</w:t>
      </w:r>
      <w:r w:rsidRPr="00B263F9" w:rsidR="005E4BBF">
        <w:t xml:space="preserve"> </w:t>
      </w:r>
      <w:r w:rsidRPr="00B263F9" w:rsidR="005E794F">
        <w:t>right</w:t>
      </w:r>
      <w:r w:rsidRPr="00B263F9" w:rsidR="005E4BBF">
        <w:t xml:space="preserve"> to </w:t>
      </w:r>
      <w:r w:rsidRPr="00B263F9" w:rsidR="005E794F">
        <w:t>say</w:t>
      </w:r>
      <w:r w:rsidRPr="00B263F9" w:rsidR="005E4BBF">
        <w:t xml:space="preserve"> </w:t>
      </w:r>
      <w:r w:rsidRPr="00B263F9" w:rsidR="005E794F">
        <w:t>that</w:t>
      </w:r>
      <w:r w:rsidRPr="00B263F9" w:rsidR="005E4BBF">
        <w:t xml:space="preserve"> </w:t>
      </w:r>
      <w:r w:rsidRPr="00B263F9" w:rsidR="005E794F">
        <w:t>security</w:t>
      </w:r>
      <w:r w:rsidRPr="00B263F9" w:rsidR="005E4BBF">
        <w:t xml:space="preserve"> </w:t>
      </w:r>
      <w:r w:rsidRPr="00B263F9" w:rsidR="005E794F">
        <w:t>arrangements</w:t>
      </w:r>
      <w:r w:rsidRPr="00B263F9" w:rsidR="005E4BBF">
        <w:t xml:space="preserve"> </w:t>
      </w:r>
      <w:r w:rsidRPr="00B263F9" w:rsidR="00C94285">
        <w:t>are</w:t>
      </w:r>
      <w:r w:rsidRPr="00B263F9" w:rsidR="005E4BBF">
        <w:t xml:space="preserve"> </w:t>
      </w:r>
      <w:r w:rsidRPr="00B263F9" w:rsidR="00C94285">
        <w:t>likely</w:t>
      </w:r>
      <w:r w:rsidRPr="00B263F9" w:rsidR="005E4BBF">
        <w:t xml:space="preserve"> </w:t>
      </w:r>
      <w:r w:rsidRPr="00B263F9" w:rsidR="00C94285">
        <w:t>to</w:t>
      </w:r>
      <w:r w:rsidRPr="00B263F9" w:rsidR="005E4BBF">
        <w:t xml:space="preserve"> </w:t>
      </w:r>
      <w:r w:rsidRPr="00B263F9" w:rsidR="00C94285">
        <w:t>be</w:t>
      </w:r>
      <w:r w:rsidRPr="00B263F9" w:rsidR="005E4BBF">
        <w:t xml:space="preserve"> </w:t>
      </w:r>
      <w:r w:rsidRPr="00B263F9" w:rsidR="00C94285">
        <w:t>different</w:t>
      </w:r>
      <w:r w:rsidRPr="00B263F9" w:rsidR="005E4BBF">
        <w:t xml:space="preserve"> </w:t>
      </w:r>
      <w:r w:rsidRPr="00B263F9" w:rsidR="00C94285">
        <w:t>and</w:t>
      </w:r>
      <w:r w:rsidRPr="00B263F9" w:rsidR="005E4BBF">
        <w:t xml:space="preserve"> </w:t>
      </w:r>
      <w:r w:rsidRPr="00B263F9" w:rsidR="00C94285">
        <w:t>that</w:t>
      </w:r>
      <w:r w:rsidRPr="00B263F9" w:rsidR="005E4BBF">
        <w:t xml:space="preserve"> </w:t>
      </w:r>
      <w:r w:rsidRPr="00B263F9" w:rsidR="00C94285">
        <w:t>enforcement</w:t>
      </w:r>
      <w:r w:rsidRPr="00B263F9" w:rsidR="005E4BBF">
        <w:t xml:space="preserve"> </w:t>
      </w:r>
      <w:r w:rsidRPr="00B263F9" w:rsidR="00C94285">
        <w:t>is</w:t>
      </w:r>
      <w:r w:rsidRPr="00B263F9" w:rsidR="005E4BBF">
        <w:t xml:space="preserve"> </w:t>
      </w:r>
      <w:r w:rsidRPr="00B263F9" w:rsidR="00C94285">
        <w:t>likely</w:t>
      </w:r>
      <w:r w:rsidRPr="00B263F9" w:rsidR="005E4BBF">
        <w:t xml:space="preserve"> </w:t>
      </w:r>
      <w:r w:rsidRPr="00B263F9" w:rsidR="00C94285">
        <w:t>to</w:t>
      </w:r>
      <w:r w:rsidRPr="00B263F9" w:rsidR="005E4BBF">
        <w:t xml:space="preserve"> </w:t>
      </w:r>
      <w:r w:rsidRPr="00B263F9" w:rsidR="00C94285">
        <w:t>be</w:t>
      </w:r>
      <w:r w:rsidRPr="00B263F9" w:rsidR="005E4BBF">
        <w:t xml:space="preserve"> </w:t>
      </w:r>
      <w:r w:rsidRPr="00B263F9" w:rsidR="00C94285">
        <w:t>different</w:t>
      </w:r>
      <w:r w:rsidRPr="00B263F9" w:rsidR="005E4BBF">
        <w:t xml:space="preserve">, </w:t>
      </w:r>
      <w:r w:rsidRPr="00B263F9" w:rsidR="00C94285">
        <w:t>but</w:t>
      </w:r>
      <w:r w:rsidRPr="00B263F9" w:rsidR="005E4BBF">
        <w:t xml:space="preserve"> that </w:t>
      </w:r>
      <w:r w:rsidRPr="00B263F9" w:rsidR="00C94285">
        <w:t>it</w:t>
      </w:r>
      <w:r w:rsidRPr="00B263F9" w:rsidR="005E4BBF">
        <w:t xml:space="preserve"> </w:t>
      </w:r>
      <w:r w:rsidRPr="00B263F9" w:rsidR="00C94285">
        <w:t>could,</w:t>
      </w:r>
      <w:r w:rsidRPr="00B263F9" w:rsidR="005E4BBF">
        <w:t xml:space="preserve"> </w:t>
      </w:r>
      <w:r w:rsidRPr="00B263F9" w:rsidR="00C94285">
        <w:t>in</w:t>
      </w:r>
      <w:r w:rsidRPr="00B263F9" w:rsidR="005E4BBF">
        <w:t xml:space="preserve"> </w:t>
      </w:r>
      <w:r w:rsidRPr="00B263F9" w:rsidR="00C94285">
        <w:t>substance,</w:t>
      </w:r>
      <w:r w:rsidRPr="00B263F9" w:rsidR="005E4BBF">
        <w:t xml:space="preserve"> </w:t>
      </w:r>
      <w:r w:rsidRPr="00B263F9" w:rsidR="00C94285">
        <w:t>be</w:t>
      </w:r>
      <w:r w:rsidRPr="00B263F9" w:rsidR="005E4BBF">
        <w:t xml:space="preserve"> </w:t>
      </w:r>
      <w:r w:rsidRPr="00B263F9" w:rsidR="00C94285">
        <w:t>equal</w:t>
      </w:r>
      <w:r w:rsidRPr="00B263F9" w:rsidR="005E4BBF">
        <w:t xml:space="preserve"> </w:t>
      </w:r>
      <w:r w:rsidRPr="00B263F9" w:rsidR="00C94285">
        <w:t>to</w:t>
      </w:r>
      <w:r w:rsidRPr="00B263F9" w:rsidR="005E4BBF">
        <w:t xml:space="preserve"> </w:t>
      </w:r>
      <w:r w:rsidRPr="00B263F9" w:rsidR="00C94285">
        <w:t>what</w:t>
      </w:r>
      <w:r w:rsidRPr="00B263F9" w:rsidR="005E4BBF">
        <w:t xml:space="preserve"> </w:t>
      </w:r>
      <w:r w:rsidRPr="00B263F9" w:rsidR="00C94285">
        <w:t>we</w:t>
      </w:r>
      <w:r w:rsidRPr="00B263F9" w:rsidR="005E4BBF">
        <w:t xml:space="preserve"> </w:t>
      </w:r>
      <w:r w:rsidRPr="00B263F9" w:rsidR="00C94285">
        <w:t>have</w:t>
      </w:r>
      <w:r w:rsidRPr="00B263F9" w:rsidR="005E4BBF">
        <w:t xml:space="preserve"> </w:t>
      </w:r>
      <w:r w:rsidRPr="00B263F9" w:rsidR="00C94285">
        <w:t>today</w:t>
      </w:r>
      <w:r w:rsidRPr="00B263F9" w:rsidR="005E4BBF">
        <w:t xml:space="preserve">; I certainly share his hope. </w:t>
      </w:r>
      <w:r w:rsidRPr="00B263F9">
        <w:t>Given</w:t>
      </w:r>
      <w:r w:rsidRPr="00B263F9" w:rsidR="005E4BBF">
        <w:t xml:space="preserve"> </w:t>
      </w:r>
      <w:r w:rsidRPr="00B263F9">
        <w:t>the</w:t>
      </w:r>
      <w:r w:rsidRPr="00B263F9" w:rsidR="005E4BBF">
        <w:t xml:space="preserve"> </w:t>
      </w:r>
      <w:r w:rsidRPr="00B263F9">
        <w:t>history</w:t>
      </w:r>
      <w:r w:rsidRPr="00B263F9" w:rsidR="005E4BBF">
        <w:t xml:space="preserve"> </w:t>
      </w:r>
      <w:r w:rsidRPr="00B263F9">
        <w:t>and</w:t>
      </w:r>
      <w:r w:rsidRPr="00B263F9" w:rsidR="005E4BBF">
        <w:t xml:space="preserve"> </w:t>
      </w:r>
      <w:r w:rsidRPr="00B263F9">
        <w:t>the</w:t>
      </w:r>
      <w:r w:rsidRPr="00B263F9" w:rsidR="005E4BBF">
        <w:t xml:space="preserve"> </w:t>
      </w:r>
      <w:r w:rsidRPr="00B263F9">
        <w:t>uniqueness</w:t>
      </w:r>
      <w:r w:rsidRPr="00B263F9" w:rsidR="005E4BBF">
        <w:t xml:space="preserve"> </w:t>
      </w:r>
      <w:r w:rsidRPr="00B263F9">
        <w:t>of</w:t>
      </w:r>
      <w:r w:rsidRPr="00B263F9" w:rsidR="005E4BBF">
        <w:t xml:space="preserve"> </w:t>
      </w:r>
      <w:r w:rsidRPr="00B263F9">
        <w:t>the</w:t>
      </w:r>
      <w:r w:rsidRPr="00B263F9" w:rsidR="005E4BBF">
        <w:t xml:space="preserve"> </w:t>
      </w:r>
      <w:r w:rsidRPr="00B263F9">
        <w:t>problems,</w:t>
      </w:r>
      <w:r w:rsidRPr="00B263F9" w:rsidR="005E4BBF">
        <w:t xml:space="preserve"> </w:t>
      </w:r>
      <w:r w:rsidRPr="00B263F9">
        <w:t>would</w:t>
      </w:r>
      <w:r w:rsidRPr="00B263F9" w:rsidR="005E4BBF">
        <w:t xml:space="preserve"> </w:t>
      </w:r>
      <w:r w:rsidRPr="00B263F9">
        <w:t>you</w:t>
      </w:r>
      <w:r w:rsidRPr="00B263F9" w:rsidR="005E4BBF">
        <w:t xml:space="preserve"> </w:t>
      </w:r>
      <w:r w:rsidRPr="00B263F9">
        <w:t>see</w:t>
      </w:r>
      <w:r w:rsidRPr="00B263F9" w:rsidR="005E4BBF">
        <w:t xml:space="preserve"> </w:t>
      </w:r>
      <w:r w:rsidRPr="00B263F9">
        <w:t>it</w:t>
      </w:r>
      <w:r w:rsidRPr="00B263F9" w:rsidR="005E4BBF">
        <w:t xml:space="preserve"> </w:t>
      </w:r>
      <w:r w:rsidRPr="00B263F9">
        <w:t>as</w:t>
      </w:r>
      <w:r w:rsidRPr="00B263F9" w:rsidR="005E4BBF">
        <w:t xml:space="preserve"> </w:t>
      </w:r>
      <w:r w:rsidRPr="00B263F9">
        <w:t>being</w:t>
      </w:r>
      <w:r w:rsidRPr="00B263F9" w:rsidR="005E4BBF">
        <w:t xml:space="preserve"> </w:t>
      </w:r>
      <w:r w:rsidRPr="00B263F9">
        <w:t>regrettable,</w:t>
      </w:r>
      <w:r w:rsidRPr="00B263F9" w:rsidR="005E4BBF">
        <w:t xml:space="preserve"> </w:t>
      </w:r>
      <w:r w:rsidRPr="00B263F9">
        <w:t>if</w:t>
      </w:r>
      <w:r w:rsidRPr="00B263F9" w:rsidR="005E4BBF">
        <w:t xml:space="preserve"> </w:t>
      </w:r>
      <w:r w:rsidRPr="00B263F9">
        <w:t>not</w:t>
      </w:r>
      <w:r w:rsidRPr="00B263F9" w:rsidR="005E4BBF">
        <w:t xml:space="preserve"> </w:t>
      </w:r>
      <w:r w:rsidRPr="00B263F9">
        <w:t>disastrous</w:t>
      </w:r>
      <w:r w:rsidRPr="00B263F9" w:rsidR="00C94285">
        <w:t>,</w:t>
      </w:r>
      <w:r w:rsidRPr="00B263F9" w:rsidR="005E4BBF">
        <w:t xml:space="preserve"> </w:t>
      </w:r>
      <w:r w:rsidRPr="00B263F9" w:rsidR="00C94285">
        <w:t>were</w:t>
      </w:r>
      <w:r w:rsidRPr="00B263F9" w:rsidR="005E4BBF">
        <w:t xml:space="preserve"> </w:t>
      </w:r>
      <w:r w:rsidRPr="00B263F9" w:rsidR="00C94285">
        <w:t>the</w:t>
      </w:r>
      <w:r w:rsidRPr="00B263F9" w:rsidR="005E4BBF">
        <w:t xml:space="preserve"> </w:t>
      </w:r>
      <w:r w:rsidRPr="00B263F9" w:rsidR="00C94285">
        <w:t>security</w:t>
      </w:r>
      <w:r w:rsidRPr="00B263F9" w:rsidR="005E4BBF">
        <w:t xml:space="preserve"> </w:t>
      </w:r>
      <w:r w:rsidRPr="00B263F9" w:rsidR="00C94285">
        <w:t>enforcement</w:t>
      </w:r>
      <w:r w:rsidRPr="00B263F9" w:rsidR="005E4BBF">
        <w:t xml:space="preserve"> </w:t>
      </w:r>
      <w:r w:rsidRPr="00B263F9" w:rsidR="00C94285">
        <w:t>arrangements</w:t>
      </w:r>
      <w:r w:rsidRPr="00B263F9" w:rsidR="005E4BBF">
        <w:t xml:space="preserve"> </w:t>
      </w:r>
      <w:r w:rsidRPr="00B263F9" w:rsidR="00C94285">
        <w:t>to</w:t>
      </w:r>
      <w:r w:rsidRPr="00B263F9" w:rsidR="005E4BBF">
        <w:t xml:space="preserve"> </w:t>
      </w:r>
      <w:r w:rsidRPr="00B263F9" w:rsidR="00C94285">
        <w:t>be</w:t>
      </w:r>
      <w:r w:rsidRPr="00B263F9" w:rsidR="005E4BBF">
        <w:t xml:space="preserve"> </w:t>
      </w:r>
      <w:r w:rsidRPr="00B263F9" w:rsidR="00C94285">
        <w:t>worse</w:t>
      </w:r>
      <w:r w:rsidRPr="00B263F9" w:rsidR="005E4BBF">
        <w:t xml:space="preserve"> </w:t>
      </w:r>
      <w:r w:rsidRPr="00B263F9" w:rsidR="00C94285">
        <w:t>than</w:t>
      </w:r>
      <w:r w:rsidRPr="00B263F9" w:rsidR="005E4BBF">
        <w:t xml:space="preserve"> </w:t>
      </w:r>
      <w:r w:rsidRPr="00B263F9" w:rsidR="00C94285">
        <w:t>they</w:t>
      </w:r>
      <w:r w:rsidRPr="00B263F9" w:rsidR="005E4BBF">
        <w:t xml:space="preserve"> </w:t>
      </w:r>
      <w:r w:rsidRPr="00B263F9" w:rsidR="00C94285">
        <w:t>are</w:t>
      </w:r>
      <w:r w:rsidRPr="00B263F9" w:rsidR="005E4BBF">
        <w:t xml:space="preserve"> </w:t>
      </w:r>
      <w:r w:rsidRPr="00B263F9" w:rsidR="00C94285">
        <w:t>now</w:t>
      </w:r>
      <w:r w:rsidRPr="00B263F9" w:rsidR="005E4BBF">
        <w:t xml:space="preserve"> </w:t>
      </w:r>
      <w:r w:rsidRPr="00B263F9" w:rsidR="00C94285">
        <w:t>in</w:t>
      </w:r>
      <w:r w:rsidRPr="00B263F9" w:rsidR="005E4BBF">
        <w:t xml:space="preserve"> </w:t>
      </w:r>
      <w:r w:rsidRPr="00B263F9" w:rsidR="00C94285">
        <w:t>that</w:t>
      </w:r>
      <w:r w:rsidRPr="00B263F9" w:rsidR="005E4BBF">
        <w:t xml:space="preserve"> </w:t>
      </w:r>
      <w:r w:rsidRPr="00B263F9" w:rsidR="00C94285">
        <w:t>they</w:t>
      </w:r>
      <w:r w:rsidRPr="00B263F9" w:rsidR="005E4BBF">
        <w:t xml:space="preserve"> </w:t>
      </w:r>
      <w:r w:rsidRPr="00B263F9" w:rsidR="00C94285">
        <w:t>are</w:t>
      </w:r>
      <w:r w:rsidRPr="00B263F9" w:rsidR="005E4BBF">
        <w:t xml:space="preserve"> </w:t>
      </w:r>
      <w:r w:rsidRPr="00B263F9" w:rsidR="00C94285">
        <w:t>not</w:t>
      </w:r>
      <w:r w:rsidRPr="00B263F9" w:rsidR="005E4BBF">
        <w:t xml:space="preserve"> </w:t>
      </w:r>
      <w:r w:rsidRPr="00B263F9" w:rsidR="00C94285">
        <w:t>equal</w:t>
      </w:r>
      <w:r w:rsidRPr="00B263F9" w:rsidR="005E4BBF">
        <w:t xml:space="preserve"> </w:t>
      </w:r>
      <w:r w:rsidRPr="00B263F9" w:rsidR="00C94285">
        <w:t>to</w:t>
      </w:r>
      <w:r w:rsidRPr="00B263F9" w:rsidR="005E4BBF">
        <w:t xml:space="preserve"> </w:t>
      </w:r>
      <w:r w:rsidRPr="00B263F9" w:rsidR="00C94285">
        <w:t>them?</w:t>
      </w:r>
    </w:p>
    <w:p w:rsidR="00C94285" w:rsidRPr="00B263F9" w:rsidP="00050F79">
      <w:pPr>
        <w:pStyle w:val="Answer"/>
      </w:pPr>
      <w:sdt>
        <w:sdtPr>
          <w:alias w:val="Witness"/>
          <w:id w:val="271213316"/>
          <w:placeholder>
            <w:docPart w:val="DefaultPlaceholder_1082065158"/>
          </w:placeholder>
          <w:richText/>
        </w:sdtPr>
        <w:sdtContent>
          <w:r w:rsidRPr="00B263F9" w:rsidR="003D2E36">
            <w:rPr>
              <w:b/>
              <w:i/>
            </w:rPr>
            <w:t>Mr</w:t>
          </w:r>
          <w:r w:rsidRPr="00B263F9" w:rsidR="005E4BBF">
            <w:rPr>
              <w:b/>
              <w:i/>
            </w:rPr>
            <w:t xml:space="preserve"> </w:t>
          </w:r>
          <w:r w:rsidRPr="00B263F9" w:rsidR="003D2E36">
            <w:rPr>
              <w:b/>
              <w:i/>
            </w:rPr>
            <w:t>Walker:</w:t>
          </w:r>
          <w:r w:rsidRPr="00B263F9" w:rsidR="005E4BBF">
            <w:rPr>
              <w:b/>
            </w:rPr>
            <w:t xml:space="preserve"> </w:t>
          </w:r>
        </w:sdtContent>
      </w:sdt>
      <w:r w:rsidRPr="00B263F9" w:rsidR="005E4BBF">
        <w:t>O</w:t>
      </w:r>
      <w:r w:rsidRPr="00B263F9" w:rsidR="00451F62">
        <w:t>f</w:t>
      </w:r>
      <w:r w:rsidRPr="00B263F9" w:rsidR="005E4BBF">
        <w:t xml:space="preserve"> </w:t>
      </w:r>
      <w:r w:rsidRPr="00B263F9" w:rsidR="00451F62">
        <w:t>course</w:t>
      </w:r>
      <w:r w:rsidRPr="00B263F9" w:rsidR="005E4BBF">
        <w:t xml:space="preserve"> it would </w:t>
      </w:r>
      <w:r w:rsidRPr="00B263F9" w:rsidR="00451F62">
        <w:t>be</w:t>
      </w:r>
      <w:r w:rsidRPr="00B263F9" w:rsidR="005E4BBF">
        <w:t xml:space="preserve"> </w:t>
      </w:r>
      <w:r w:rsidRPr="00B263F9" w:rsidR="00451F62">
        <w:t>regrettable</w:t>
      </w:r>
      <w:r w:rsidRPr="00B263F9" w:rsidR="005E4BBF">
        <w:t xml:space="preserve"> </w:t>
      </w:r>
      <w:r w:rsidRPr="00B263F9" w:rsidR="00451F62">
        <w:t>if</w:t>
      </w:r>
      <w:r w:rsidRPr="00B263F9" w:rsidR="005E4BBF">
        <w:t xml:space="preserve"> </w:t>
      </w:r>
      <w:r w:rsidRPr="00B263F9" w:rsidR="00451F62">
        <w:t>arrangements</w:t>
      </w:r>
      <w:r w:rsidRPr="00B263F9" w:rsidR="005E4BBF">
        <w:t xml:space="preserve"> </w:t>
      </w:r>
      <w:r w:rsidRPr="00B263F9" w:rsidR="00451F62">
        <w:t>are</w:t>
      </w:r>
      <w:r w:rsidRPr="00B263F9" w:rsidR="005E4BBF">
        <w:t xml:space="preserve"> </w:t>
      </w:r>
      <w:r w:rsidRPr="00B263F9" w:rsidR="00451F62">
        <w:t>worse</w:t>
      </w:r>
      <w:r w:rsidRPr="00B263F9" w:rsidR="005E4BBF">
        <w:t xml:space="preserve"> </w:t>
      </w:r>
      <w:r w:rsidRPr="00B263F9" w:rsidR="00451F62">
        <w:t>for</w:t>
      </w:r>
      <w:r w:rsidRPr="00B263F9" w:rsidR="005E4BBF">
        <w:t xml:space="preserve"> </w:t>
      </w:r>
      <w:r w:rsidRPr="00B263F9" w:rsidR="00451F62">
        <w:t>people</w:t>
      </w:r>
      <w:r w:rsidRPr="00B263F9" w:rsidR="005E4BBF">
        <w:t xml:space="preserve"> both </w:t>
      </w:r>
      <w:r w:rsidRPr="00B263F9" w:rsidR="00451F62">
        <w:t>in</w:t>
      </w:r>
      <w:r w:rsidRPr="00B263F9" w:rsidR="005E4BBF">
        <w:t xml:space="preserve"> </w:t>
      </w:r>
      <w:r w:rsidRPr="00B263F9" w:rsidR="00451F62">
        <w:t>Ireland</w:t>
      </w:r>
      <w:r w:rsidRPr="00B263F9" w:rsidR="005E4BBF">
        <w:t xml:space="preserve"> </w:t>
      </w:r>
      <w:r w:rsidRPr="00B263F9" w:rsidR="00451F62">
        <w:t>and</w:t>
      </w:r>
      <w:r w:rsidRPr="00B263F9" w:rsidR="005E4BBF">
        <w:t xml:space="preserve"> </w:t>
      </w:r>
      <w:r w:rsidRPr="00B263F9">
        <w:t>in</w:t>
      </w:r>
      <w:r w:rsidRPr="00B263F9" w:rsidR="005E4BBF">
        <w:t xml:space="preserve"> </w:t>
      </w:r>
      <w:r w:rsidRPr="00B263F9" w:rsidR="00451F62">
        <w:t>the</w:t>
      </w:r>
      <w:r w:rsidRPr="00B263F9" w:rsidR="005E4BBF">
        <w:t xml:space="preserve"> </w:t>
      </w:r>
      <w:r w:rsidRPr="00B263F9" w:rsidR="00451F62">
        <w:t>UK.</w:t>
      </w:r>
      <w:r w:rsidRPr="00B263F9" w:rsidR="005E4BBF">
        <w:t xml:space="preserve"> </w:t>
      </w:r>
      <w:r w:rsidRPr="00B263F9">
        <w:t>That</w:t>
      </w:r>
      <w:r w:rsidRPr="00B263F9" w:rsidR="005E4BBF">
        <w:t xml:space="preserve"> </w:t>
      </w:r>
      <w:r w:rsidRPr="00B263F9">
        <w:t>is</w:t>
      </w:r>
      <w:r w:rsidRPr="00B263F9" w:rsidR="005E4BBF">
        <w:t xml:space="preserve"> </w:t>
      </w:r>
      <w:r w:rsidRPr="00B263F9">
        <w:t>something</w:t>
      </w:r>
      <w:r w:rsidRPr="00B263F9" w:rsidR="005E4BBF">
        <w:t xml:space="preserve"> </w:t>
      </w:r>
      <w:r w:rsidRPr="00B263F9">
        <w:t>that</w:t>
      </w:r>
      <w:r w:rsidRPr="00B263F9" w:rsidR="005E4BBF">
        <w:t xml:space="preserve"> </w:t>
      </w:r>
      <w:r w:rsidRPr="00B263F9">
        <w:t>both</w:t>
      </w:r>
      <w:r w:rsidRPr="00B263F9" w:rsidR="005E4BBF">
        <w:t xml:space="preserve"> </w:t>
      </w:r>
      <w:r w:rsidRPr="00B263F9">
        <w:t>parties</w:t>
      </w:r>
      <w:r w:rsidRPr="00B263F9" w:rsidR="005E4BBF">
        <w:t xml:space="preserve"> </w:t>
      </w:r>
      <w:r w:rsidRPr="00B263F9">
        <w:t>would</w:t>
      </w:r>
      <w:r w:rsidRPr="00B263F9" w:rsidR="005E4BBF">
        <w:t xml:space="preserve"> </w:t>
      </w:r>
      <w:r w:rsidRPr="00B263F9">
        <w:t>strive</w:t>
      </w:r>
      <w:r w:rsidRPr="00B263F9" w:rsidR="005E4BBF">
        <w:t xml:space="preserve"> </w:t>
      </w:r>
      <w:r w:rsidRPr="00B263F9">
        <w:t>to</w:t>
      </w:r>
      <w:r w:rsidRPr="00B263F9" w:rsidR="005E4BBF">
        <w:t xml:space="preserve"> </w:t>
      </w:r>
      <w:r w:rsidRPr="00B263F9">
        <w:t>avoid.</w:t>
      </w:r>
      <w:r w:rsidRPr="00B263F9" w:rsidR="005E4BBF">
        <w:t xml:space="preserve"> </w:t>
      </w:r>
      <w:r w:rsidRPr="00B263F9">
        <w:t>We</w:t>
      </w:r>
      <w:r w:rsidRPr="00B263F9" w:rsidR="005E4BBF">
        <w:t xml:space="preserve"> </w:t>
      </w:r>
      <w:r w:rsidRPr="00B263F9">
        <w:t>already</w:t>
      </w:r>
      <w:r w:rsidRPr="00B263F9" w:rsidR="005E4BBF">
        <w:t xml:space="preserve"> </w:t>
      </w:r>
      <w:r w:rsidRPr="00B263F9">
        <w:t>have</w:t>
      </w:r>
      <w:r w:rsidRPr="00B263F9" w:rsidR="005E4BBF">
        <w:t xml:space="preserve"> </w:t>
      </w:r>
      <w:r w:rsidRPr="00B263F9">
        <w:t>some</w:t>
      </w:r>
      <w:r w:rsidRPr="00B263F9" w:rsidR="005E4BBF">
        <w:t xml:space="preserve"> </w:t>
      </w:r>
      <w:r w:rsidRPr="00B263F9">
        <w:t>useful</w:t>
      </w:r>
      <w:r w:rsidRPr="00B263F9" w:rsidR="005E4BBF">
        <w:t xml:space="preserve"> </w:t>
      </w:r>
      <w:r w:rsidRPr="00B263F9">
        <w:t>structures</w:t>
      </w:r>
      <w:r w:rsidRPr="00B263F9" w:rsidR="005E4BBF">
        <w:t xml:space="preserve"> </w:t>
      </w:r>
      <w:r w:rsidRPr="00B263F9">
        <w:t>for</w:t>
      </w:r>
      <w:r w:rsidRPr="00B263F9" w:rsidR="005E4BBF">
        <w:t xml:space="preserve"> </w:t>
      </w:r>
      <w:r w:rsidRPr="00B263F9">
        <w:t>co-operation</w:t>
      </w:r>
      <w:r w:rsidRPr="00B263F9" w:rsidR="005E4BBF">
        <w:t xml:space="preserve"> </w:t>
      </w:r>
      <w:r w:rsidRPr="00B263F9">
        <w:t>and</w:t>
      </w:r>
      <w:r w:rsidRPr="00B263F9" w:rsidR="005E4BBF">
        <w:t xml:space="preserve"> </w:t>
      </w:r>
      <w:r w:rsidRPr="00B263F9">
        <w:t>working</w:t>
      </w:r>
      <w:r w:rsidRPr="00B263F9" w:rsidR="005E4BBF">
        <w:t xml:space="preserve"> </w:t>
      </w:r>
      <w:r w:rsidRPr="00B263F9">
        <w:t>together.</w:t>
      </w:r>
      <w:r w:rsidRPr="00B263F9" w:rsidR="005E4BBF">
        <w:t xml:space="preserve"> </w:t>
      </w:r>
      <w:r w:rsidRPr="00B263F9">
        <w:t>Clearly,</w:t>
      </w:r>
      <w:r w:rsidRPr="00B263F9" w:rsidR="005E4BBF">
        <w:t xml:space="preserve"> </w:t>
      </w:r>
      <w:r w:rsidRPr="00B263F9">
        <w:t>both</w:t>
      </w:r>
      <w:r w:rsidRPr="00B263F9" w:rsidR="005E4BBF">
        <w:t xml:space="preserve"> </w:t>
      </w:r>
      <w:r w:rsidRPr="00B263F9">
        <w:t>sides</w:t>
      </w:r>
      <w:r w:rsidRPr="00B263F9" w:rsidR="005E4BBF">
        <w:t xml:space="preserve"> </w:t>
      </w:r>
      <w:r w:rsidRPr="00B263F9">
        <w:t>are</w:t>
      </w:r>
      <w:r w:rsidRPr="00B263F9" w:rsidR="005E4BBF">
        <w:t xml:space="preserve"> </w:t>
      </w:r>
      <w:r w:rsidRPr="00B263F9">
        <w:t>committed</w:t>
      </w:r>
      <w:r w:rsidRPr="00B263F9" w:rsidR="005E4BBF">
        <w:t xml:space="preserve"> </w:t>
      </w:r>
      <w:r w:rsidRPr="00B263F9">
        <w:t>to</w:t>
      </w:r>
      <w:r w:rsidRPr="00B263F9" w:rsidR="005E4BBF">
        <w:t xml:space="preserve"> </w:t>
      </w:r>
      <w:r w:rsidRPr="00B263F9">
        <w:t>trying</w:t>
      </w:r>
      <w:r w:rsidRPr="00B263F9" w:rsidR="005E4BBF">
        <w:t xml:space="preserve"> </w:t>
      </w:r>
      <w:r w:rsidRPr="00B263F9">
        <w:t>to</w:t>
      </w:r>
      <w:r w:rsidRPr="00B263F9" w:rsidR="005E4BBF">
        <w:t xml:space="preserve"> </w:t>
      </w:r>
      <w:r w:rsidRPr="00B263F9">
        <w:t>resolve</w:t>
      </w:r>
      <w:r w:rsidRPr="00B263F9" w:rsidR="005E4BBF">
        <w:t xml:space="preserve"> </w:t>
      </w:r>
      <w:r w:rsidRPr="00B263F9">
        <w:t>this</w:t>
      </w:r>
      <w:r w:rsidRPr="00B263F9" w:rsidR="005E4BBF">
        <w:t xml:space="preserve"> </w:t>
      </w:r>
      <w:r w:rsidRPr="00B263F9">
        <w:t>through</w:t>
      </w:r>
      <w:r w:rsidRPr="00B263F9" w:rsidR="005E4BBF">
        <w:t xml:space="preserve"> </w:t>
      </w:r>
      <w:r w:rsidRPr="00B263F9">
        <w:t>the</w:t>
      </w:r>
      <w:r w:rsidRPr="00B263F9" w:rsidR="005E4BBF">
        <w:t xml:space="preserve"> </w:t>
      </w:r>
      <w:r w:rsidRPr="00B263F9">
        <w:t>overall</w:t>
      </w:r>
      <w:r w:rsidRPr="00B263F9" w:rsidR="005E4BBF">
        <w:t xml:space="preserve"> </w:t>
      </w:r>
      <w:r w:rsidRPr="00B263F9">
        <w:t>UK-EU</w:t>
      </w:r>
      <w:r w:rsidRPr="00B263F9" w:rsidR="005E4BBF">
        <w:t xml:space="preserve"> </w:t>
      </w:r>
      <w:r w:rsidRPr="00B263F9">
        <w:t>agreement.</w:t>
      </w:r>
      <w:r w:rsidRPr="00B263F9" w:rsidR="005E4BBF">
        <w:t xml:space="preserve"> </w:t>
      </w:r>
      <w:r w:rsidRPr="00B263F9">
        <w:t>Certainly</w:t>
      </w:r>
      <w:r w:rsidRPr="00B263F9" w:rsidR="005E4BBF">
        <w:t xml:space="preserve"> </w:t>
      </w:r>
      <w:r w:rsidRPr="00B263F9">
        <w:t>from</w:t>
      </w:r>
      <w:r w:rsidRPr="00B263F9" w:rsidR="005E4BBF">
        <w:t xml:space="preserve"> </w:t>
      </w:r>
      <w:r w:rsidRPr="00B263F9">
        <w:t>my</w:t>
      </w:r>
      <w:r w:rsidRPr="00B263F9" w:rsidR="005E4BBF">
        <w:t xml:space="preserve"> </w:t>
      </w:r>
      <w:r w:rsidRPr="00B263F9">
        <w:t>experience</w:t>
      </w:r>
      <w:r w:rsidRPr="00B263F9" w:rsidR="005E4BBF">
        <w:t xml:space="preserve"> </w:t>
      </w:r>
      <w:r w:rsidRPr="00B263F9">
        <w:t>in</w:t>
      </w:r>
      <w:r w:rsidRPr="00B263F9" w:rsidR="005E4BBF">
        <w:t xml:space="preserve"> </w:t>
      </w:r>
      <w:r w:rsidRPr="00B263F9">
        <w:t>the</w:t>
      </w:r>
      <w:r w:rsidRPr="00B263F9" w:rsidR="005E4BBF">
        <w:t xml:space="preserve"> </w:t>
      </w:r>
      <w:r w:rsidRPr="00B263F9">
        <w:t>previous</w:t>
      </w:r>
      <w:r w:rsidRPr="00B263F9" w:rsidR="005E4BBF">
        <w:t xml:space="preserve"> </w:t>
      </w:r>
      <w:r w:rsidRPr="00B263F9" w:rsidR="00223985">
        <w:t>Department</w:t>
      </w:r>
      <w:r w:rsidRPr="00B263F9">
        <w:t>,</w:t>
      </w:r>
      <w:r w:rsidRPr="00B263F9" w:rsidR="005E4BBF">
        <w:t xml:space="preserve"> </w:t>
      </w:r>
      <w:r w:rsidRPr="00B263F9">
        <w:t>I</w:t>
      </w:r>
      <w:r w:rsidRPr="00B263F9" w:rsidR="005E4BBF">
        <w:t xml:space="preserve"> </w:t>
      </w:r>
      <w:r w:rsidRPr="00B263F9">
        <w:t>always</w:t>
      </w:r>
      <w:r w:rsidRPr="00B263F9" w:rsidR="005E4BBF">
        <w:t xml:space="preserve"> </w:t>
      </w:r>
      <w:r w:rsidRPr="00B263F9">
        <w:t>found</w:t>
      </w:r>
      <w:r w:rsidRPr="00B263F9" w:rsidR="005E4BBF">
        <w:t xml:space="preserve"> </w:t>
      </w:r>
      <w:r w:rsidRPr="00B263F9">
        <w:t>that</w:t>
      </w:r>
      <w:r w:rsidRPr="00B263F9" w:rsidR="005E4BBF">
        <w:t xml:space="preserve"> </w:t>
      </w:r>
      <w:r w:rsidRPr="00B263F9">
        <w:t>was</w:t>
      </w:r>
      <w:r w:rsidRPr="00B263F9" w:rsidR="005E4BBF">
        <w:t xml:space="preserve"> </w:t>
      </w:r>
      <w:r w:rsidRPr="00B263F9">
        <w:t>something</w:t>
      </w:r>
      <w:r w:rsidRPr="00B263F9" w:rsidR="005E4BBF">
        <w:t xml:space="preserve"> </w:t>
      </w:r>
      <w:r w:rsidRPr="00B263F9">
        <w:t>that</w:t>
      </w:r>
      <w:r w:rsidRPr="00B263F9" w:rsidR="005E4BBF">
        <w:t xml:space="preserve"> </w:t>
      </w:r>
      <w:r w:rsidRPr="00B263F9">
        <w:t>the</w:t>
      </w:r>
      <w:r w:rsidRPr="00B263F9" w:rsidR="005E4BBF">
        <w:t xml:space="preserve"> </w:t>
      </w:r>
      <w:r w:rsidRPr="00B263F9">
        <w:t>EU</w:t>
      </w:r>
      <w:r w:rsidRPr="00B263F9" w:rsidR="005E4BBF">
        <w:t xml:space="preserve"> </w:t>
      </w:r>
      <w:r w:rsidRPr="00B263F9">
        <w:t>was</w:t>
      </w:r>
      <w:r w:rsidRPr="00B263F9" w:rsidR="005E4BBF">
        <w:t xml:space="preserve"> </w:t>
      </w:r>
      <w:r w:rsidRPr="00B263F9">
        <w:t>well</w:t>
      </w:r>
      <w:r w:rsidRPr="00B263F9" w:rsidR="005E4BBF">
        <w:t xml:space="preserve"> </w:t>
      </w:r>
      <w:r w:rsidRPr="00B263F9">
        <w:t>aware</w:t>
      </w:r>
      <w:r w:rsidRPr="00B263F9" w:rsidR="005E4BBF">
        <w:t xml:space="preserve"> </w:t>
      </w:r>
      <w:r w:rsidRPr="00B263F9">
        <w:t>of</w:t>
      </w:r>
      <w:r w:rsidRPr="00B263F9" w:rsidR="005E4BBF">
        <w:t xml:space="preserve"> </w:t>
      </w:r>
      <w:r w:rsidRPr="00B263F9">
        <w:t>and</w:t>
      </w:r>
      <w:r w:rsidRPr="00B263F9" w:rsidR="005E4BBF">
        <w:t xml:space="preserve"> </w:t>
      </w:r>
      <w:r w:rsidRPr="00B263F9">
        <w:t>understood</w:t>
      </w:r>
      <w:r w:rsidRPr="00B263F9" w:rsidR="005E4BBF">
        <w:t xml:space="preserve"> </w:t>
      </w:r>
      <w:r w:rsidRPr="00B263F9">
        <w:t>the</w:t>
      </w:r>
      <w:r w:rsidRPr="00B263F9" w:rsidR="005E4BBF">
        <w:t xml:space="preserve"> </w:t>
      </w:r>
      <w:r w:rsidRPr="00B263F9">
        <w:t>benefits</w:t>
      </w:r>
      <w:r w:rsidRPr="00B263F9" w:rsidR="005E4BBF">
        <w:t xml:space="preserve"> </w:t>
      </w:r>
      <w:r w:rsidRPr="00B263F9">
        <w:t>of.</w:t>
      </w:r>
      <w:r w:rsidRPr="00B263F9" w:rsidR="005E4BBF">
        <w:t xml:space="preserve"> </w:t>
      </w:r>
    </w:p>
    <w:p w:rsidR="00451F62" w:rsidRPr="00B263F9" w:rsidP="00050F79">
      <w:pPr>
        <w:pStyle w:val="Answer"/>
      </w:pPr>
      <w:r w:rsidRPr="00B263F9">
        <w:t>This</w:t>
      </w:r>
      <w:r w:rsidRPr="00B263F9" w:rsidR="005E4BBF">
        <w:t xml:space="preserve"> </w:t>
      </w:r>
      <w:r w:rsidRPr="00B263F9">
        <w:t>is</w:t>
      </w:r>
      <w:r w:rsidRPr="00B263F9" w:rsidR="005E4BBF">
        <w:t xml:space="preserve"> </w:t>
      </w:r>
      <w:r w:rsidRPr="00B263F9">
        <w:t>something</w:t>
      </w:r>
      <w:r w:rsidRPr="00B263F9" w:rsidR="005E4BBF">
        <w:t xml:space="preserve"> </w:t>
      </w:r>
      <w:r w:rsidRPr="00B263F9" w:rsidR="00C94285">
        <w:t>that</w:t>
      </w:r>
      <w:r w:rsidRPr="00B263F9" w:rsidR="005E4BBF">
        <w:t xml:space="preserve"> </w:t>
      </w:r>
      <w:r w:rsidRPr="00B263F9">
        <w:t>we</w:t>
      </w:r>
      <w:r w:rsidRPr="00B263F9" w:rsidR="005E4BBF">
        <w:t xml:space="preserve"> </w:t>
      </w:r>
      <w:r w:rsidRPr="00B263F9">
        <w:t>ought</w:t>
      </w:r>
      <w:r w:rsidRPr="00B263F9" w:rsidR="005E4BBF">
        <w:t xml:space="preserve"> </w:t>
      </w:r>
      <w:r w:rsidRPr="00B263F9">
        <w:t>to</w:t>
      </w:r>
      <w:r w:rsidRPr="00B263F9" w:rsidR="005E4BBF">
        <w:t xml:space="preserve"> </w:t>
      </w:r>
      <w:r w:rsidRPr="00B263F9" w:rsidR="00C94285">
        <w:t>really</w:t>
      </w:r>
      <w:r w:rsidRPr="00B263F9" w:rsidR="005E4BBF">
        <w:t xml:space="preserve"> </w:t>
      </w:r>
      <w:r w:rsidRPr="00B263F9">
        <w:t>strive</w:t>
      </w:r>
      <w:r w:rsidRPr="00B263F9" w:rsidR="005E4BBF">
        <w:t xml:space="preserve"> </w:t>
      </w:r>
      <w:r w:rsidRPr="00B263F9">
        <w:t>to</w:t>
      </w:r>
      <w:r w:rsidRPr="00B263F9" w:rsidR="005E4BBF">
        <w:t xml:space="preserve"> </w:t>
      </w:r>
      <w:r w:rsidRPr="00B263F9">
        <w:t>achieve</w:t>
      </w:r>
      <w:r w:rsidRPr="00B263F9" w:rsidR="005E4BBF">
        <w:t xml:space="preserve"> </w:t>
      </w:r>
      <w:r w:rsidRPr="00B263F9">
        <w:t>through</w:t>
      </w:r>
      <w:r w:rsidRPr="00B263F9" w:rsidR="005E4BBF">
        <w:t xml:space="preserve"> </w:t>
      </w:r>
      <w:r w:rsidRPr="00B263F9">
        <w:t>that</w:t>
      </w:r>
      <w:r w:rsidRPr="00B263F9" w:rsidR="005E4BBF">
        <w:t xml:space="preserve"> </w:t>
      </w:r>
      <w:r w:rsidRPr="00B263F9">
        <w:t>framework.</w:t>
      </w:r>
      <w:r w:rsidRPr="00B263F9" w:rsidR="005E4BBF">
        <w:t xml:space="preserve"> I</w:t>
      </w:r>
      <w:r w:rsidRPr="00B263F9" w:rsidR="00C94285">
        <w:t>n</w:t>
      </w:r>
      <w:r w:rsidRPr="00B263F9" w:rsidR="005E4BBF">
        <w:t xml:space="preserve"> </w:t>
      </w:r>
      <w:r w:rsidRPr="00B263F9" w:rsidR="00C94285">
        <w:t>the</w:t>
      </w:r>
      <w:r w:rsidRPr="00B263F9" w:rsidR="005E4BBF">
        <w:t xml:space="preserve"> </w:t>
      </w:r>
      <w:r w:rsidRPr="00B263F9" w:rsidR="00C94285">
        <w:t>event</w:t>
      </w:r>
      <w:r w:rsidRPr="00B263F9" w:rsidR="005E4BBF">
        <w:t xml:space="preserve"> </w:t>
      </w:r>
      <w:r w:rsidRPr="00B263F9" w:rsidR="00C94285">
        <w:t>that</w:t>
      </w:r>
      <w:r w:rsidRPr="00B263F9" w:rsidR="005E4BBF">
        <w:t xml:space="preserve"> </w:t>
      </w:r>
      <w:r w:rsidRPr="00B263F9" w:rsidR="00C94285">
        <w:t>that</w:t>
      </w:r>
      <w:r w:rsidRPr="00B263F9" w:rsidR="005E4BBF">
        <w:t xml:space="preserve"> </w:t>
      </w:r>
      <w:r w:rsidRPr="00B263F9" w:rsidR="00C94285">
        <w:t>proves</w:t>
      </w:r>
      <w:r w:rsidRPr="00B263F9" w:rsidR="005E4BBF">
        <w:t xml:space="preserve"> </w:t>
      </w:r>
      <w:r w:rsidRPr="00B263F9" w:rsidR="00C94285">
        <w:t>to</w:t>
      </w:r>
      <w:r w:rsidRPr="00B263F9" w:rsidR="005E4BBF">
        <w:t xml:space="preserve"> </w:t>
      </w:r>
      <w:r w:rsidRPr="00B263F9" w:rsidR="00C94285">
        <w:t>not</w:t>
      </w:r>
      <w:r w:rsidRPr="00B263F9" w:rsidR="005E4BBF">
        <w:t xml:space="preserve"> </w:t>
      </w:r>
      <w:r w:rsidRPr="00B263F9" w:rsidR="00C94285">
        <w:t>be</w:t>
      </w:r>
      <w:r w:rsidRPr="00B263F9" w:rsidR="005E4BBF">
        <w:t xml:space="preserve"> </w:t>
      </w:r>
      <w:r w:rsidRPr="00B263F9" w:rsidR="00C94285">
        <w:t>possible</w:t>
      </w:r>
      <w:r w:rsidRPr="00B263F9" w:rsidR="005E4BBF">
        <w:t xml:space="preserve"> </w:t>
      </w:r>
      <w:r w:rsidRPr="00B263F9" w:rsidR="00C94285">
        <w:t>because</w:t>
      </w:r>
      <w:r w:rsidRPr="00B263F9" w:rsidR="005E4BBF">
        <w:t xml:space="preserve"> </w:t>
      </w:r>
      <w:r w:rsidRPr="00B263F9" w:rsidR="00C94285">
        <w:t>of</w:t>
      </w:r>
      <w:r w:rsidRPr="00B263F9" w:rsidR="005E4BBF">
        <w:t xml:space="preserve"> </w:t>
      </w:r>
      <w:r w:rsidRPr="00B263F9" w:rsidR="00C94285">
        <w:t>other</w:t>
      </w:r>
      <w:r w:rsidRPr="00B263F9" w:rsidR="005E4BBF">
        <w:t xml:space="preserve"> </w:t>
      </w:r>
      <w:r w:rsidRPr="00B263F9" w:rsidR="00C94285">
        <w:t>issues,</w:t>
      </w:r>
      <w:r w:rsidRPr="00B263F9" w:rsidR="005E4BBF">
        <w:t xml:space="preserve"> </w:t>
      </w:r>
      <w:r w:rsidRPr="00B263F9" w:rsidR="00C94285">
        <w:t>we</w:t>
      </w:r>
      <w:r w:rsidRPr="00B263F9" w:rsidR="005E4BBF">
        <w:t xml:space="preserve"> </w:t>
      </w:r>
      <w:r w:rsidRPr="00B263F9" w:rsidR="00C94285">
        <w:t>should</w:t>
      </w:r>
      <w:r w:rsidRPr="00B263F9" w:rsidR="005E4BBF">
        <w:t xml:space="preserve"> </w:t>
      </w:r>
      <w:r w:rsidRPr="00B263F9" w:rsidR="00C94285">
        <w:t>work</w:t>
      </w:r>
      <w:r w:rsidRPr="00B263F9" w:rsidR="005E4BBF">
        <w:t xml:space="preserve"> </w:t>
      </w:r>
      <w:r w:rsidRPr="00B263F9" w:rsidR="00C94285">
        <w:t>as</w:t>
      </w:r>
      <w:r w:rsidRPr="00B263F9" w:rsidR="005E4BBF">
        <w:t xml:space="preserve"> </w:t>
      </w:r>
      <w:r w:rsidRPr="00B263F9" w:rsidR="00C94285">
        <w:t>hard</w:t>
      </w:r>
      <w:r w:rsidRPr="00B263F9" w:rsidR="005E4BBF">
        <w:t xml:space="preserve"> </w:t>
      </w:r>
      <w:r w:rsidRPr="00B263F9" w:rsidR="00C94285">
        <w:t>as</w:t>
      </w:r>
      <w:r w:rsidRPr="00B263F9" w:rsidR="005E4BBF">
        <w:t xml:space="preserve"> </w:t>
      </w:r>
      <w:r w:rsidRPr="00B263F9" w:rsidR="00C94285">
        <w:t>we</w:t>
      </w:r>
      <w:r w:rsidRPr="00B263F9" w:rsidR="005E4BBF">
        <w:t xml:space="preserve"> </w:t>
      </w:r>
      <w:r w:rsidRPr="00B263F9" w:rsidR="00C94285">
        <w:t>can</w:t>
      </w:r>
      <w:r w:rsidRPr="00B263F9" w:rsidR="005E4BBF">
        <w:t xml:space="preserve">, </w:t>
      </w:r>
      <w:r w:rsidRPr="00B263F9" w:rsidR="00C94285">
        <w:t>on</w:t>
      </w:r>
      <w:r w:rsidRPr="00B263F9" w:rsidR="005E4BBF">
        <w:t xml:space="preserve"> a </w:t>
      </w:r>
      <w:r w:rsidRPr="00B263F9" w:rsidR="00C94285">
        <w:t>bilateral</w:t>
      </w:r>
      <w:r w:rsidRPr="00B263F9" w:rsidR="005E4BBF">
        <w:t xml:space="preserve"> </w:t>
      </w:r>
      <w:r w:rsidRPr="00B263F9" w:rsidR="00C94285">
        <w:t>level</w:t>
      </w:r>
      <w:r w:rsidRPr="00B263F9" w:rsidR="005E4BBF">
        <w:t xml:space="preserve">, </w:t>
      </w:r>
      <w:r w:rsidRPr="00B263F9" w:rsidR="00C94285">
        <w:t>to</w:t>
      </w:r>
      <w:r w:rsidRPr="00B263F9" w:rsidR="005E4BBF">
        <w:t xml:space="preserve"> </w:t>
      </w:r>
      <w:r w:rsidRPr="00B263F9" w:rsidR="00C94285">
        <w:t>address</w:t>
      </w:r>
      <w:r w:rsidRPr="00B263F9" w:rsidR="005E4BBF">
        <w:t xml:space="preserve"> </w:t>
      </w:r>
      <w:r w:rsidRPr="00B263F9" w:rsidR="00C94285">
        <w:t>it.</w:t>
      </w:r>
      <w:r w:rsidRPr="00B263F9" w:rsidR="005E4BBF">
        <w:t xml:space="preserve"> </w:t>
      </w:r>
      <w:r w:rsidRPr="00B263F9" w:rsidR="00C94285">
        <w:t>I</w:t>
      </w:r>
      <w:r w:rsidRPr="00B263F9" w:rsidR="005E4BBF">
        <w:t xml:space="preserve"> </w:t>
      </w:r>
      <w:r w:rsidRPr="00B263F9" w:rsidR="00C94285">
        <w:t>do</w:t>
      </w:r>
      <w:r w:rsidRPr="00B263F9" w:rsidR="005E4BBF">
        <w:t xml:space="preserve"> </w:t>
      </w:r>
      <w:r w:rsidRPr="00B263F9" w:rsidR="00C94285">
        <w:t>not</w:t>
      </w:r>
      <w:r w:rsidRPr="00B263F9" w:rsidR="005E4BBF">
        <w:t xml:space="preserve"> </w:t>
      </w:r>
      <w:r w:rsidRPr="00B263F9" w:rsidR="00C94285">
        <w:t>think</w:t>
      </w:r>
      <w:r w:rsidRPr="00B263F9" w:rsidR="005E4BBF">
        <w:t xml:space="preserve"> </w:t>
      </w:r>
      <w:r w:rsidRPr="00B263F9" w:rsidR="00C94285">
        <w:t>we</w:t>
      </w:r>
      <w:r w:rsidRPr="00B263F9" w:rsidR="005E4BBF">
        <w:t xml:space="preserve"> </w:t>
      </w:r>
      <w:r w:rsidRPr="00B263F9" w:rsidR="00C94285">
        <w:t>are</w:t>
      </w:r>
      <w:r w:rsidRPr="00B263F9" w:rsidR="005E4BBF">
        <w:t xml:space="preserve"> </w:t>
      </w:r>
      <w:r w:rsidRPr="00B263F9" w:rsidR="00C94285">
        <w:t>in</w:t>
      </w:r>
      <w:r w:rsidRPr="00B263F9" w:rsidR="005E4BBF">
        <w:t xml:space="preserve"> </w:t>
      </w:r>
      <w:r w:rsidRPr="00B263F9" w:rsidR="00C94285">
        <w:t>that</w:t>
      </w:r>
      <w:r w:rsidRPr="00B263F9" w:rsidR="005E4BBF">
        <w:t xml:space="preserve"> </w:t>
      </w:r>
      <w:r w:rsidRPr="00B263F9" w:rsidR="00C94285">
        <w:t>territory</w:t>
      </w:r>
      <w:r w:rsidRPr="00B263F9" w:rsidR="005E4BBF">
        <w:t xml:space="preserve"> </w:t>
      </w:r>
      <w:r w:rsidRPr="00B263F9" w:rsidR="00C94285">
        <w:t>yet</w:t>
      </w:r>
      <w:r w:rsidRPr="00B263F9" w:rsidR="005E4BBF">
        <w:t xml:space="preserve"> </w:t>
      </w:r>
      <w:r w:rsidRPr="00B263F9" w:rsidR="00C94285">
        <w:t>and</w:t>
      </w:r>
      <w:r w:rsidRPr="00B263F9" w:rsidR="005E4BBF">
        <w:t xml:space="preserve"> </w:t>
      </w:r>
      <w:r w:rsidRPr="00B263F9" w:rsidR="00C94285">
        <w:t>I</w:t>
      </w:r>
      <w:r w:rsidRPr="00B263F9" w:rsidR="005E4BBF">
        <w:t xml:space="preserve"> </w:t>
      </w:r>
      <w:r w:rsidRPr="00B263F9" w:rsidR="00C94285">
        <w:t>hope</w:t>
      </w:r>
      <w:r w:rsidRPr="00B263F9" w:rsidR="005E4BBF">
        <w:t xml:space="preserve"> </w:t>
      </w:r>
      <w:r w:rsidRPr="00B263F9" w:rsidR="00C94285">
        <w:t>we</w:t>
      </w:r>
      <w:r w:rsidRPr="00B263F9" w:rsidR="005E4BBF">
        <w:t xml:space="preserve"> </w:t>
      </w:r>
      <w:r w:rsidRPr="00B263F9" w:rsidR="00C94285">
        <w:t>need</w:t>
      </w:r>
      <w:r w:rsidRPr="00B263F9" w:rsidR="005E4BBF">
        <w:t xml:space="preserve"> </w:t>
      </w:r>
      <w:r w:rsidRPr="00B263F9" w:rsidR="00C94285">
        <w:t>not</w:t>
      </w:r>
      <w:r w:rsidRPr="00B263F9" w:rsidR="005E4BBF">
        <w:t xml:space="preserve"> </w:t>
      </w:r>
      <w:r w:rsidRPr="00B263F9" w:rsidR="00C94285">
        <w:t>be.</w:t>
      </w:r>
    </w:p>
    <w:p w:rsidR="00451F62" w:rsidRPr="00B263F9" w:rsidP="00050F79">
      <w:pPr>
        <w:pStyle w:val="Question"/>
      </w:pPr>
      <w:sdt>
        <w:sdtPr>
          <w:alias w:val="Member"/>
          <w:tag w:val="&lt;Member mnisId='4494' dodsId='72275'&gt;"/>
          <w:id w:val="34011409"/>
          <w:placeholder>
            <w:docPart w:val="DefaultPlaceholder_1082065158"/>
          </w:placeholder>
          <w:richText/>
        </w:sdtPr>
        <w:sdtContent>
          <w:r w:rsidRPr="00B263F9">
            <w:rPr>
              <w:b/>
            </w:rPr>
            <w:t>Chair:</w:t>
          </w:r>
        </w:sdtContent>
      </w:sdt>
      <w:r w:rsidRPr="00B263F9" w:rsidR="005E4BBF">
        <w:t xml:space="preserve"> </w:t>
      </w:r>
      <w:r w:rsidRPr="00B263F9" w:rsidR="00C94285">
        <w:t>You</w:t>
      </w:r>
      <w:r w:rsidRPr="00B263F9" w:rsidR="005E4BBF">
        <w:t xml:space="preserve"> </w:t>
      </w:r>
      <w:r w:rsidRPr="00B263F9" w:rsidR="00C94285">
        <w:t>would</w:t>
      </w:r>
      <w:r w:rsidRPr="00B263F9" w:rsidR="005E4BBF">
        <w:t xml:space="preserve"> </w:t>
      </w:r>
      <w:r w:rsidRPr="00B263F9" w:rsidR="00C94285">
        <w:t>see</w:t>
      </w:r>
      <w:r w:rsidRPr="00B263F9" w:rsidR="005E4BBF">
        <w:t xml:space="preserve"> </w:t>
      </w:r>
      <w:r w:rsidRPr="00B263F9" w:rsidR="00C94285">
        <w:t>a</w:t>
      </w:r>
      <w:r w:rsidRPr="00B263F9" w:rsidR="005E4BBF">
        <w:t xml:space="preserve"> </w:t>
      </w:r>
      <w:r w:rsidRPr="00B263F9" w:rsidR="00C94285">
        <w:t>very</w:t>
      </w:r>
      <w:r w:rsidRPr="00B263F9" w:rsidR="005E4BBF">
        <w:t xml:space="preserve"> </w:t>
      </w:r>
      <w:r w:rsidRPr="00B263F9" w:rsidR="00C94285">
        <w:t>tightly</w:t>
      </w:r>
      <w:r w:rsidRPr="00B263F9" w:rsidR="005E4BBF">
        <w:t xml:space="preserve"> </w:t>
      </w:r>
      <w:r w:rsidRPr="00B263F9" w:rsidR="00C94285">
        <w:t>drawn</w:t>
      </w:r>
      <w:r w:rsidRPr="00B263F9" w:rsidR="005E4BBF">
        <w:t xml:space="preserve"> </w:t>
      </w:r>
      <w:r w:rsidRPr="00B263F9" w:rsidR="00C94285">
        <w:t>window</w:t>
      </w:r>
      <w:r w:rsidRPr="00B263F9" w:rsidR="005E4BBF">
        <w:t xml:space="preserve"> </w:t>
      </w:r>
      <w:r w:rsidRPr="00B263F9" w:rsidR="00C94285">
        <w:t>to</w:t>
      </w:r>
      <w:r w:rsidRPr="00B263F9" w:rsidR="005E4BBF">
        <w:t xml:space="preserve"> </w:t>
      </w:r>
      <w:r w:rsidRPr="00B263F9" w:rsidR="00C94285">
        <w:t>do</w:t>
      </w:r>
      <w:r w:rsidRPr="00B263F9" w:rsidR="005E4BBF">
        <w:t xml:space="preserve"> </w:t>
      </w:r>
      <w:r w:rsidRPr="00B263F9" w:rsidR="000D136A">
        <w:t>bilaterals</w:t>
      </w:r>
      <w:r w:rsidRPr="00B263F9" w:rsidR="00C94285">
        <w:t>,</w:t>
      </w:r>
      <w:r w:rsidRPr="00B263F9" w:rsidR="005E4BBF">
        <w:t xml:space="preserve"> </w:t>
      </w:r>
      <w:r w:rsidRPr="00B263F9" w:rsidR="00C94285">
        <w:t>et</w:t>
      </w:r>
      <w:r w:rsidR="00050F79">
        <w:t>c</w:t>
      </w:r>
      <w:r w:rsidRPr="00B263F9" w:rsidR="00C94285">
        <w:t>,</w:t>
      </w:r>
      <w:r w:rsidRPr="00B263F9" w:rsidR="005E4BBF">
        <w:t xml:space="preserve"> </w:t>
      </w:r>
      <w:r w:rsidRPr="00B263F9" w:rsidR="00C94285">
        <w:t>given</w:t>
      </w:r>
      <w:r w:rsidRPr="00B263F9" w:rsidR="005E4BBF">
        <w:t xml:space="preserve"> </w:t>
      </w:r>
      <w:r w:rsidRPr="00B263F9" w:rsidR="000D136A">
        <w:t>that</w:t>
      </w:r>
      <w:r w:rsidRPr="00B263F9" w:rsidR="005E4BBF">
        <w:t xml:space="preserve"> </w:t>
      </w:r>
      <w:r w:rsidRPr="00B263F9" w:rsidR="00C94285">
        <w:t>the</w:t>
      </w:r>
      <w:r w:rsidRPr="00B263F9" w:rsidR="005E4BBF">
        <w:t xml:space="preserve"> </w:t>
      </w:r>
      <w:r w:rsidRPr="00B263F9" w:rsidR="00C94285">
        <w:t>creation</w:t>
      </w:r>
      <w:r w:rsidRPr="00B263F9" w:rsidR="005E4BBF">
        <w:t xml:space="preserve"> </w:t>
      </w:r>
      <w:r w:rsidRPr="00B263F9" w:rsidR="00C94285">
        <w:t>of</w:t>
      </w:r>
      <w:r w:rsidRPr="00B263F9" w:rsidR="005E4BBF">
        <w:t xml:space="preserve"> </w:t>
      </w:r>
      <w:r w:rsidRPr="00B263F9" w:rsidR="00C94285">
        <w:t>lacunas</w:t>
      </w:r>
      <w:r w:rsidRPr="00B263F9" w:rsidR="005E4BBF">
        <w:t xml:space="preserve"> </w:t>
      </w:r>
      <w:r w:rsidRPr="00B263F9" w:rsidR="00C94285">
        <w:t>will</w:t>
      </w:r>
      <w:r w:rsidRPr="00B263F9" w:rsidR="005E4BBF">
        <w:t xml:space="preserve"> </w:t>
      </w:r>
      <w:r w:rsidRPr="00B263F9" w:rsidR="00C94285">
        <w:t>be</w:t>
      </w:r>
      <w:r w:rsidRPr="00B263F9" w:rsidR="005E4BBF">
        <w:t xml:space="preserve"> </w:t>
      </w:r>
      <w:r w:rsidRPr="00B263F9" w:rsidR="00C94285">
        <w:t>readily</w:t>
      </w:r>
      <w:r w:rsidRPr="00B263F9" w:rsidR="005E4BBF">
        <w:t xml:space="preserve"> </w:t>
      </w:r>
      <w:r w:rsidRPr="00B263F9" w:rsidR="00C94285">
        <w:t>exploited</w:t>
      </w:r>
      <w:r w:rsidRPr="00B263F9" w:rsidR="005E4BBF">
        <w:t xml:space="preserve"> </w:t>
      </w:r>
      <w:r w:rsidRPr="00B263F9" w:rsidR="00C94285">
        <w:t>by</w:t>
      </w:r>
      <w:r w:rsidRPr="00B263F9" w:rsidR="005E4BBF">
        <w:t xml:space="preserve"> </w:t>
      </w:r>
      <w:r w:rsidRPr="00B263F9" w:rsidR="00C94285">
        <w:t>people</w:t>
      </w:r>
      <w:r w:rsidRPr="00B263F9" w:rsidR="005E4BBF">
        <w:t xml:space="preserve"> </w:t>
      </w:r>
      <w:r w:rsidRPr="00B263F9" w:rsidR="00C94285">
        <w:t>who</w:t>
      </w:r>
      <w:r w:rsidRPr="00B263F9" w:rsidR="005E4BBF">
        <w:t xml:space="preserve"> </w:t>
      </w:r>
      <w:r w:rsidRPr="00B263F9" w:rsidR="00C94285">
        <w:t>are</w:t>
      </w:r>
      <w:r w:rsidRPr="00B263F9" w:rsidR="005E4BBF">
        <w:t xml:space="preserve"> </w:t>
      </w:r>
      <w:r w:rsidRPr="00B263F9" w:rsidR="00C94285">
        <w:t>well</w:t>
      </w:r>
      <w:r w:rsidRPr="00B263F9" w:rsidR="005E4BBF">
        <w:t xml:space="preserve"> </w:t>
      </w:r>
      <w:r w:rsidRPr="00B263F9" w:rsidR="00C94285">
        <w:t>primed</w:t>
      </w:r>
      <w:r w:rsidRPr="00B263F9" w:rsidR="005E4BBF">
        <w:t xml:space="preserve"> </w:t>
      </w:r>
      <w:r w:rsidRPr="00B263F9" w:rsidR="00C94285">
        <w:t>to</w:t>
      </w:r>
      <w:r w:rsidRPr="00B263F9" w:rsidR="005E4BBF">
        <w:t xml:space="preserve"> </w:t>
      </w:r>
      <w:r w:rsidRPr="00B263F9" w:rsidR="00C94285">
        <w:t>do</w:t>
      </w:r>
      <w:r w:rsidRPr="00B263F9" w:rsidR="005E4BBF">
        <w:t xml:space="preserve"> </w:t>
      </w:r>
      <w:r w:rsidRPr="00B263F9" w:rsidR="00C94285">
        <w:t>so.</w:t>
      </w:r>
    </w:p>
    <w:p w:rsidR="00451F62" w:rsidRPr="00B263F9" w:rsidP="00050F79">
      <w:pPr>
        <w:pStyle w:val="Answer"/>
      </w:pPr>
      <w:sdt>
        <w:sdtPr>
          <w:alias w:val="Witness"/>
          <w:id w:val="-1207259285"/>
          <w:placeholder>
            <w:docPart w:val="DefaultPlaceholder_1082065158"/>
          </w:placeholder>
          <w:richText/>
        </w:sdtPr>
        <w:sdtContent>
          <w:r w:rsidRPr="00B263F9" w:rsidR="003D2E36">
            <w:rPr>
              <w:b/>
              <w:i/>
            </w:rPr>
            <w:t>Mr</w:t>
          </w:r>
          <w:r w:rsidRPr="00B263F9" w:rsidR="005E4BBF">
            <w:rPr>
              <w:b/>
              <w:i/>
            </w:rPr>
            <w:t xml:space="preserve"> </w:t>
          </w:r>
          <w:r w:rsidRPr="00B263F9" w:rsidR="003D2E36">
            <w:rPr>
              <w:b/>
              <w:i/>
            </w:rPr>
            <w:t>Walker:</w:t>
          </w:r>
          <w:r w:rsidRPr="00B263F9" w:rsidR="005E4BBF">
            <w:rPr>
              <w:b/>
            </w:rPr>
            <w:t xml:space="preserve"> </w:t>
          </w:r>
        </w:sdtContent>
      </w:sdt>
      <w:r w:rsidRPr="00B263F9" w:rsidR="0057435F">
        <w:t>Yes</w:t>
      </w:r>
      <w:r w:rsidRPr="00B263F9">
        <w:t>,</w:t>
      </w:r>
      <w:r w:rsidRPr="00B263F9" w:rsidR="005E4BBF">
        <w:t xml:space="preserve"> </w:t>
      </w:r>
      <w:r w:rsidRPr="00B263F9">
        <w:t>but</w:t>
      </w:r>
      <w:r w:rsidRPr="00B263F9" w:rsidR="00B73CD8">
        <w:t>,</w:t>
      </w:r>
      <w:r w:rsidRPr="00B263F9" w:rsidR="005E4BBF">
        <w:t xml:space="preserve"> </w:t>
      </w:r>
      <w:r w:rsidRPr="00B263F9">
        <w:t>as</w:t>
      </w:r>
      <w:r w:rsidRPr="00B263F9" w:rsidR="005E4BBF">
        <w:t xml:space="preserve"> </w:t>
      </w:r>
      <w:r w:rsidRPr="00B263F9">
        <w:t>I</w:t>
      </w:r>
      <w:r w:rsidRPr="00B263F9" w:rsidR="005E4BBF">
        <w:t xml:space="preserve"> </w:t>
      </w:r>
      <w:r w:rsidRPr="00B263F9">
        <w:t>have</w:t>
      </w:r>
      <w:r w:rsidRPr="00B263F9" w:rsidR="005E4BBF">
        <w:t xml:space="preserve"> </w:t>
      </w:r>
      <w:r w:rsidRPr="00B263F9">
        <w:t>already</w:t>
      </w:r>
      <w:r w:rsidRPr="00B263F9" w:rsidR="005E4BBF">
        <w:t xml:space="preserve"> </w:t>
      </w:r>
      <w:r w:rsidRPr="00B263F9">
        <w:t>set</w:t>
      </w:r>
      <w:r w:rsidRPr="00B263F9" w:rsidR="005E4BBF">
        <w:t xml:space="preserve"> </w:t>
      </w:r>
      <w:r w:rsidRPr="00B263F9">
        <w:t>out</w:t>
      </w:r>
      <w:r w:rsidRPr="00B263F9" w:rsidR="00C94285">
        <w:t>,</w:t>
      </w:r>
      <w:r w:rsidRPr="00B263F9" w:rsidR="005E4BBF">
        <w:t xml:space="preserve"> </w:t>
      </w:r>
      <w:r w:rsidRPr="00B263F9" w:rsidR="00C94285">
        <w:t>there</w:t>
      </w:r>
      <w:r w:rsidRPr="00B263F9" w:rsidR="005E4BBF">
        <w:t xml:space="preserve"> </w:t>
      </w:r>
      <w:r w:rsidRPr="00B263F9" w:rsidR="00C94285">
        <w:t>are</w:t>
      </w:r>
      <w:r w:rsidRPr="00B263F9" w:rsidR="005E4BBF">
        <w:t xml:space="preserve"> </w:t>
      </w:r>
      <w:r w:rsidRPr="00B263F9" w:rsidR="00C94285">
        <w:t>a</w:t>
      </w:r>
      <w:r w:rsidRPr="00B263F9" w:rsidR="005E4BBF">
        <w:t xml:space="preserve"> </w:t>
      </w:r>
      <w:r w:rsidRPr="00B263F9" w:rsidR="00C94285">
        <w:t>number</w:t>
      </w:r>
      <w:r w:rsidRPr="00B263F9" w:rsidR="005E4BBF">
        <w:t xml:space="preserve"> </w:t>
      </w:r>
      <w:r w:rsidRPr="00B263F9" w:rsidR="00C94285">
        <w:t>of</w:t>
      </w:r>
      <w:r w:rsidRPr="00B263F9" w:rsidR="005E4BBF">
        <w:t xml:space="preserve"> </w:t>
      </w:r>
      <w:r w:rsidRPr="00B263F9" w:rsidR="00C94285">
        <w:t>areas</w:t>
      </w:r>
      <w:r w:rsidRPr="00B263F9" w:rsidR="005E4BBF">
        <w:t xml:space="preserve"> </w:t>
      </w:r>
      <w:r w:rsidRPr="00B263F9" w:rsidR="00C94285">
        <w:t>of</w:t>
      </w:r>
      <w:r w:rsidRPr="00B263F9" w:rsidR="005E4BBF">
        <w:t xml:space="preserve"> </w:t>
      </w:r>
      <w:r w:rsidRPr="00B263F9" w:rsidR="00C94285">
        <w:t>co-operation.</w:t>
      </w:r>
      <w:r w:rsidRPr="00B263F9" w:rsidR="005E4BBF">
        <w:t xml:space="preserve"> </w:t>
      </w:r>
    </w:p>
    <w:p w:rsidR="00451F62" w:rsidRPr="00B263F9" w:rsidP="00050F79">
      <w:pPr>
        <w:pStyle w:val="Question"/>
      </w:pPr>
      <w:sdt>
        <w:sdtPr>
          <w:alias w:val="Member"/>
          <w:tag w:val="&lt;Member mnisId='4494' dodsId='72275'&gt;"/>
          <w:id w:val="1146558664"/>
          <w:placeholder>
            <w:docPart w:val="DefaultPlaceholder_1082065158"/>
          </w:placeholder>
          <w:richText/>
        </w:sdtPr>
        <w:sdtContent>
          <w:r w:rsidRPr="00B263F9">
            <w:rPr>
              <w:b/>
            </w:rPr>
            <w:t>Chair:</w:t>
          </w:r>
        </w:sdtContent>
      </w:sdt>
      <w:r w:rsidRPr="00B263F9" w:rsidR="005E4BBF">
        <w:t xml:space="preserve"> T</w:t>
      </w:r>
      <w:r w:rsidRPr="00B263F9">
        <w:t>here</w:t>
      </w:r>
      <w:r w:rsidRPr="00B263F9" w:rsidR="005E4BBF">
        <w:t xml:space="preserve"> </w:t>
      </w:r>
      <w:r w:rsidRPr="00B263F9">
        <w:t>is</w:t>
      </w:r>
      <w:r w:rsidRPr="00B263F9" w:rsidR="005E4BBF">
        <w:t xml:space="preserve"> </w:t>
      </w:r>
      <w:r w:rsidRPr="00B263F9">
        <w:t>a</w:t>
      </w:r>
      <w:r w:rsidRPr="00B263F9" w:rsidR="005E4BBF">
        <w:t xml:space="preserve"> </w:t>
      </w:r>
      <w:r w:rsidRPr="00B263F9">
        <w:t>greater</w:t>
      </w:r>
      <w:r w:rsidRPr="00B263F9" w:rsidR="005E4BBF">
        <w:t xml:space="preserve"> </w:t>
      </w:r>
      <w:r w:rsidRPr="00B263F9">
        <w:t>pressure</w:t>
      </w:r>
      <w:r w:rsidRPr="00B263F9" w:rsidR="005E4BBF">
        <w:t xml:space="preserve"> </w:t>
      </w:r>
      <w:r w:rsidRPr="00B263F9">
        <w:t>to</w:t>
      </w:r>
      <w:r w:rsidRPr="00B263F9" w:rsidR="005E4BBF">
        <w:t xml:space="preserve"> </w:t>
      </w:r>
      <w:r w:rsidRPr="00B263F9">
        <w:t>get</w:t>
      </w:r>
      <w:r w:rsidRPr="00B263F9" w:rsidR="005E4BBF">
        <w:t xml:space="preserve"> </w:t>
      </w:r>
      <w:r w:rsidRPr="00B263F9">
        <w:t>this</w:t>
      </w:r>
      <w:r w:rsidRPr="00B263F9" w:rsidR="005E4BBF">
        <w:t xml:space="preserve"> </w:t>
      </w:r>
      <w:r w:rsidRPr="00B263F9">
        <w:t>right</w:t>
      </w:r>
      <w:r w:rsidRPr="00B263F9" w:rsidR="00C94285">
        <w:t>,</w:t>
      </w:r>
      <w:r w:rsidRPr="00B263F9" w:rsidR="005E4BBF">
        <w:t xml:space="preserve"> </w:t>
      </w:r>
      <w:r w:rsidRPr="00B263F9">
        <w:t>given</w:t>
      </w:r>
      <w:r w:rsidRPr="00B263F9" w:rsidR="005E4BBF">
        <w:t xml:space="preserve"> </w:t>
      </w:r>
      <w:r w:rsidRPr="00B263F9">
        <w:t>the</w:t>
      </w:r>
      <w:r w:rsidRPr="00B263F9" w:rsidR="005E4BBF">
        <w:t xml:space="preserve"> </w:t>
      </w:r>
      <w:r w:rsidRPr="00B263F9">
        <w:t>history</w:t>
      </w:r>
      <w:r w:rsidRPr="00B263F9" w:rsidR="00C94285">
        <w:t>,</w:t>
      </w:r>
      <w:r w:rsidRPr="00B263F9" w:rsidR="005E4BBF">
        <w:t xml:space="preserve"> </w:t>
      </w:r>
      <w:r w:rsidRPr="00B263F9" w:rsidR="00C94285">
        <w:t>rather</w:t>
      </w:r>
      <w:r w:rsidRPr="00B263F9" w:rsidR="005E4BBF">
        <w:t xml:space="preserve"> </w:t>
      </w:r>
      <w:r w:rsidRPr="00B263F9" w:rsidR="00C94285">
        <w:t>than</w:t>
      </w:r>
      <w:r w:rsidRPr="00B263F9" w:rsidR="005E4BBF">
        <w:t xml:space="preserve"> </w:t>
      </w:r>
      <w:r w:rsidRPr="00B263F9" w:rsidR="00C94285">
        <w:t>just</w:t>
      </w:r>
      <w:r w:rsidRPr="00B263F9" w:rsidR="005E4BBF">
        <w:t xml:space="preserve"> </w:t>
      </w:r>
      <w:r w:rsidRPr="00B263F9" w:rsidR="00C94285">
        <w:t>the</w:t>
      </w:r>
      <w:r w:rsidRPr="00B263F9" w:rsidR="005E4BBF">
        <w:t xml:space="preserve"> </w:t>
      </w:r>
      <w:r w:rsidRPr="00B263F9" w:rsidR="00C94285">
        <w:t>arrangements</w:t>
      </w:r>
      <w:r w:rsidRPr="00B263F9" w:rsidR="005E4BBF">
        <w:t xml:space="preserve"> </w:t>
      </w:r>
      <w:r w:rsidRPr="00B263F9" w:rsidR="00C94285">
        <w:t>between</w:t>
      </w:r>
      <w:r w:rsidRPr="00B263F9" w:rsidR="005E4BBF">
        <w:t xml:space="preserve"> </w:t>
      </w:r>
      <w:r w:rsidRPr="00B263F9" w:rsidR="00C94285">
        <w:t>Worcestershire</w:t>
      </w:r>
      <w:r w:rsidRPr="00B263F9" w:rsidR="005E4BBF">
        <w:t xml:space="preserve"> </w:t>
      </w:r>
      <w:r w:rsidRPr="00B263F9" w:rsidR="00C94285">
        <w:t>and</w:t>
      </w:r>
      <w:r w:rsidRPr="00B263F9" w:rsidR="005E4BBF">
        <w:t xml:space="preserve"> </w:t>
      </w:r>
      <w:r w:rsidRPr="00B263F9" w:rsidR="00C94285">
        <w:t>Gloucestershire,</w:t>
      </w:r>
      <w:r w:rsidRPr="00B263F9" w:rsidR="005E4BBF">
        <w:t xml:space="preserve"> </w:t>
      </w:r>
      <w:r w:rsidRPr="00B263F9" w:rsidR="00C94285">
        <w:t>for</w:t>
      </w:r>
      <w:r w:rsidRPr="00B263F9" w:rsidR="005E4BBF">
        <w:t xml:space="preserve"> </w:t>
      </w:r>
      <w:r w:rsidRPr="00B263F9" w:rsidR="00C94285">
        <w:t>example,</w:t>
      </w:r>
      <w:r w:rsidRPr="00B263F9" w:rsidR="005E4BBF">
        <w:t xml:space="preserve"> </w:t>
      </w:r>
      <w:r w:rsidRPr="00B263F9" w:rsidR="00C94285">
        <w:t>or</w:t>
      </w:r>
      <w:r w:rsidRPr="00B263F9" w:rsidR="005E4BBF">
        <w:t xml:space="preserve"> </w:t>
      </w:r>
      <w:r w:rsidRPr="00B263F9" w:rsidR="00C94285">
        <w:t>Dorset</w:t>
      </w:r>
      <w:r w:rsidRPr="00B263F9" w:rsidR="005E4BBF">
        <w:t xml:space="preserve"> </w:t>
      </w:r>
      <w:r w:rsidRPr="00B263F9" w:rsidR="00C94285">
        <w:t>and</w:t>
      </w:r>
      <w:r w:rsidRPr="00B263F9" w:rsidR="005E4BBF">
        <w:t xml:space="preserve"> </w:t>
      </w:r>
      <w:r w:rsidRPr="00B263F9" w:rsidR="00C94285">
        <w:t>Hampshire,</w:t>
      </w:r>
      <w:r w:rsidRPr="00B263F9" w:rsidR="005E4BBF">
        <w:t xml:space="preserve"> </w:t>
      </w:r>
      <w:r w:rsidRPr="00B263F9" w:rsidR="00C94285">
        <w:t>not</w:t>
      </w:r>
      <w:r w:rsidRPr="00B263F9" w:rsidR="005E4BBF">
        <w:t xml:space="preserve"> </w:t>
      </w:r>
      <w:r w:rsidRPr="00B263F9" w:rsidR="00C94285">
        <w:t>that</w:t>
      </w:r>
      <w:r w:rsidRPr="00B263F9" w:rsidR="005E4BBF">
        <w:t xml:space="preserve"> </w:t>
      </w:r>
      <w:r w:rsidRPr="00B263F9" w:rsidR="00C94285">
        <w:t>we</w:t>
      </w:r>
      <w:r w:rsidRPr="00B263F9" w:rsidR="005E4BBF">
        <w:t xml:space="preserve"> </w:t>
      </w:r>
      <w:r w:rsidRPr="00B263F9" w:rsidR="00C94285">
        <w:t>ever</w:t>
      </w:r>
      <w:r w:rsidRPr="00B263F9" w:rsidR="005E4BBF">
        <w:t xml:space="preserve"> </w:t>
      </w:r>
      <w:r w:rsidRPr="00B263F9" w:rsidR="00C94285">
        <w:t>trade</w:t>
      </w:r>
      <w:r w:rsidRPr="00B263F9" w:rsidR="005E4BBF">
        <w:t xml:space="preserve"> </w:t>
      </w:r>
      <w:r w:rsidRPr="00B263F9" w:rsidR="00C94285">
        <w:t>with</w:t>
      </w:r>
      <w:r w:rsidRPr="00B263F9" w:rsidR="005E4BBF">
        <w:t xml:space="preserve"> </w:t>
      </w:r>
      <w:r w:rsidRPr="00B263F9" w:rsidR="00C94285">
        <w:t>Hampshire.</w:t>
      </w:r>
    </w:p>
    <w:p w:rsidR="00451F62" w:rsidRPr="00B263F9" w:rsidP="00050F79">
      <w:pPr>
        <w:pStyle w:val="Answer"/>
      </w:pPr>
      <w:sdt>
        <w:sdtPr>
          <w:alias w:val="Witness"/>
          <w:id w:val="-1182666379"/>
          <w:placeholder>
            <w:docPart w:val="DefaultPlaceholder_1082065158"/>
          </w:placeholder>
          <w:richText/>
        </w:sdtPr>
        <w:sdtContent>
          <w:r w:rsidRPr="00B263F9" w:rsidR="003D2E36">
            <w:rPr>
              <w:b/>
              <w:i/>
            </w:rPr>
            <w:t>Mr</w:t>
          </w:r>
          <w:r w:rsidRPr="00B263F9" w:rsidR="005E4BBF">
            <w:rPr>
              <w:b/>
              <w:i/>
            </w:rPr>
            <w:t xml:space="preserve"> </w:t>
          </w:r>
          <w:r w:rsidRPr="00B263F9" w:rsidR="003D2E36">
            <w:rPr>
              <w:b/>
              <w:i/>
            </w:rPr>
            <w:t>Walker:</w:t>
          </w:r>
          <w:r w:rsidRPr="00B263F9" w:rsidR="005E4BBF">
            <w:rPr>
              <w:b/>
            </w:rPr>
            <w:t xml:space="preserve"> </w:t>
          </w:r>
        </w:sdtContent>
      </w:sdt>
      <w:r w:rsidRPr="00B263F9" w:rsidR="00C94285">
        <w:t>O</w:t>
      </w:r>
      <w:r w:rsidRPr="00B263F9">
        <w:t>f</w:t>
      </w:r>
      <w:r w:rsidRPr="00B263F9" w:rsidR="005E4BBF">
        <w:t xml:space="preserve"> </w:t>
      </w:r>
      <w:r w:rsidRPr="00B263F9">
        <w:t>course</w:t>
      </w:r>
      <w:r w:rsidRPr="00B263F9" w:rsidR="005E4BBF">
        <w:t xml:space="preserve"> </w:t>
      </w:r>
      <w:r w:rsidRPr="00B263F9" w:rsidR="00C94285">
        <w:t>we</w:t>
      </w:r>
      <w:r w:rsidRPr="00B263F9" w:rsidR="005E4BBF">
        <w:t xml:space="preserve"> </w:t>
      </w:r>
      <w:r w:rsidRPr="00B263F9">
        <w:t>recognise</w:t>
      </w:r>
      <w:r w:rsidRPr="00B263F9" w:rsidR="005E4BBF">
        <w:t xml:space="preserve"> </w:t>
      </w:r>
      <w:r w:rsidRPr="00B263F9">
        <w:t>the</w:t>
      </w:r>
      <w:r w:rsidRPr="00B263F9" w:rsidR="005E4BBF">
        <w:t xml:space="preserve"> </w:t>
      </w:r>
      <w:r w:rsidRPr="00B263F9">
        <w:t>huge</w:t>
      </w:r>
      <w:r w:rsidRPr="00B263F9" w:rsidR="005E4BBF">
        <w:t xml:space="preserve"> </w:t>
      </w:r>
      <w:r w:rsidRPr="00B263F9">
        <w:t>importance</w:t>
      </w:r>
      <w:r w:rsidRPr="00B263F9" w:rsidR="005E4BBF">
        <w:t xml:space="preserve"> </w:t>
      </w:r>
      <w:r w:rsidRPr="00B263F9">
        <w:t>of</w:t>
      </w:r>
      <w:r w:rsidRPr="00B263F9" w:rsidR="005E4BBF">
        <w:t xml:space="preserve"> </w:t>
      </w:r>
      <w:r w:rsidRPr="00B263F9">
        <w:t>this.</w:t>
      </w:r>
      <w:r w:rsidRPr="00B263F9" w:rsidR="005E4BBF">
        <w:t xml:space="preserve"> </w:t>
      </w:r>
      <w:r w:rsidRPr="00B263F9" w:rsidR="00C94285">
        <w:t>The</w:t>
      </w:r>
      <w:r w:rsidRPr="00B263F9" w:rsidR="005E4BBF">
        <w:t xml:space="preserve"> </w:t>
      </w:r>
      <w:r w:rsidRPr="00B263F9" w:rsidR="00C94285">
        <w:t>fact</w:t>
      </w:r>
      <w:r w:rsidRPr="00B263F9" w:rsidR="005E4BBF">
        <w:t xml:space="preserve"> </w:t>
      </w:r>
      <w:r w:rsidRPr="00B263F9" w:rsidR="00C94285">
        <w:t>that</w:t>
      </w:r>
      <w:r w:rsidRPr="00B263F9" w:rsidR="005E4BBF">
        <w:t xml:space="preserve"> </w:t>
      </w:r>
      <w:r w:rsidRPr="00B263F9" w:rsidR="00C94285">
        <w:t>there</w:t>
      </w:r>
      <w:r w:rsidRPr="00B263F9" w:rsidR="005E4BBF">
        <w:t xml:space="preserve"> </w:t>
      </w:r>
      <w:r w:rsidRPr="00B263F9" w:rsidR="00C94285">
        <w:t>are</w:t>
      </w:r>
      <w:r w:rsidRPr="00B263F9" w:rsidR="005E4BBF">
        <w:t xml:space="preserve"> </w:t>
      </w:r>
      <w:r w:rsidRPr="00B263F9" w:rsidR="00C94285">
        <w:t>joint</w:t>
      </w:r>
      <w:r w:rsidRPr="00B263F9" w:rsidR="005E4BBF">
        <w:t xml:space="preserve"> </w:t>
      </w:r>
      <w:r w:rsidRPr="00B263F9" w:rsidR="00C94285">
        <w:t>task</w:t>
      </w:r>
      <w:r w:rsidRPr="00B263F9" w:rsidR="005E4BBF">
        <w:t xml:space="preserve"> </w:t>
      </w:r>
      <w:r w:rsidRPr="00B263F9" w:rsidR="00C94285">
        <w:t>forces</w:t>
      </w:r>
      <w:r w:rsidRPr="00B263F9" w:rsidR="005E4BBF">
        <w:t xml:space="preserve"> </w:t>
      </w:r>
      <w:r w:rsidRPr="00B263F9" w:rsidR="00C94285">
        <w:t>in</w:t>
      </w:r>
      <w:r w:rsidRPr="00B263F9" w:rsidR="005E4BBF">
        <w:t xml:space="preserve"> </w:t>
      </w:r>
      <w:r w:rsidRPr="00B263F9" w:rsidR="00C94285">
        <w:t>place</w:t>
      </w:r>
      <w:r w:rsidRPr="00B263F9" w:rsidR="005E4BBF">
        <w:t xml:space="preserve"> </w:t>
      </w:r>
      <w:r w:rsidRPr="00B263F9" w:rsidR="00C94285">
        <w:t>and</w:t>
      </w:r>
      <w:r w:rsidRPr="00B263F9" w:rsidR="005E4BBF">
        <w:t xml:space="preserve"> </w:t>
      </w:r>
      <w:r w:rsidRPr="00B263F9" w:rsidR="00C94285">
        <w:t>involved</w:t>
      </w:r>
      <w:r w:rsidRPr="00B263F9" w:rsidR="005E4BBF">
        <w:t xml:space="preserve"> </w:t>
      </w:r>
      <w:r w:rsidRPr="00B263F9" w:rsidR="00C94285">
        <w:t>reflects</w:t>
      </w:r>
      <w:r w:rsidRPr="00B263F9" w:rsidR="005E4BBF">
        <w:t xml:space="preserve"> </w:t>
      </w:r>
      <w:r w:rsidRPr="00B263F9" w:rsidR="00C94285">
        <w:t>the</w:t>
      </w:r>
      <w:r w:rsidRPr="00B263F9" w:rsidR="005E4BBF">
        <w:t xml:space="preserve"> </w:t>
      </w:r>
      <w:r w:rsidRPr="00B263F9" w:rsidR="00C94285">
        <w:t>importance</w:t>
      </w:r>
      <w:r w:rsidRPr="00B263F9" w:rsidR="005E4BBF">
        <w:t xml:space="preserve"> </w:t>
      </w:r>
      <w:r w:rsidRPr="00B263F9" w:rsidR="00C94285">
        <w:t>of</w:t>
      </w:r>
      <w:r w:rsidRPr="00B263F9" w:rsidR="005E4BBF">
        <w:t xml:space="preserve"> </w:t>
      </w:r>
      <w:r w:rsidRPr="00B263F9" w:rsidR="00C94285">
        <w:t>these</w:t>
      </w:r>
      <w:r w:rsidRPr="00B263F9" w:rsidR="005E4BBF">
        <w:t xml:space="preserve"> </w:t>
      </w:r>
      <w:r w:rsidRPr="00B263F9" w:rsidR="00C94285">
        <w:t>issues</w:t>
      </w:r>
      <w:r w:rsidRPr="00B263F9" w:rsidR="005E4BBF">
        <w:t xml:space="preserve"> </w:t>
      </w:r>
      <w:r w:rsidRPr="00B263F9" w:rsidR="00C94285">
        <w:t>in</w:t>
      </w:r>
      <w:r w:rsidRPr="00B263F9" w:rsidR="005E4BBF">
        <w:t xml:space="preserve"> </w:t>
      </w:r>
      <w:r w:rsidRPr="00B263F9" w:rsidR="00C94285">
        <w:t>this</w:t>
      </w:r>
      <w:r w:rsidRPr="00B263F9" w:rsidR="005E4BBF">
        <w:t xml:space="preserve"> </w:t>
      </w:r>
      <w:r w:rsidRPr="00B263F9" w:rsidR="00C94285">
        <w:t>particular</w:t>
      </w:r>
      <w:r w:rsidRPr="00B263F9" w:rsidR="005E4BBF">
        <w:t xml:space="preserve"> </w:t>
      </w:r>
      <w:r w:rsidRPr="00B263F9" w:rsidR="00C94285">
        <w:t>part</w:t>
      </w:r>
      <w:r w:rsidRPr="00B263F9" w:rsidR="005E4BBF">
        <w:t xml:space="preserve"> </w:t>
      </w:r>
      <w:r w:rsidRPr="00B263F9" w:rsidR="00C94285">
        <w:t>of</w:t>
      </w:r>
      <w:r w:rsidRPr="00B263F9" w:rsidR="005E4BBF">
        <w:t xml:space="preserve"> </w:t>
      </w:r>
      <w:r w:rsidRPr="00B263F9" w:rsidR="00C94285">
        <w:t>the</w:t>
      </w:r>
      <w:r w:rsidRPr="00B263F9" w:rsidR="005E4BBF">
        <w:t xml:space="preserve"> </w:t>
      </w:r>
      <w:r w:rsidRPr="00B263F9" w:rsidR="00B73CD8">
        <w:t>United</w:t>
      </w:r>
      <w:r w:rsidRPr="00B263F9" w:rsidR="005E4BBF">
        <w:t xml:space="preserve"> </w:t>
      </w:r>
      <w:r w:rsidRPr="00B263F9" w:rsidR="00C94285">
        <w:t>Kingdom.</w:t>
      </w:r>
      <w:r w:rsidRPr="00B263F9" w:rsidR="005E4BBF">
        <w:t xml:space="preserve"> </w:t>
      </w:r>
      <w:r w:rsidRPr="00B263F9" w:rsidR="00C94285">
        <w:t>I</w:t>
      </w:r>
      <w:r w:rsidRPr="00B263F9">
        <w:t>t</w:t>
      </w:r>
      <w:r w:rsidRPr="00B263F9" w:rsidR="005E4BBF">
        <w:t xml:space="preserve"> </w:t>
      </w:r>
      <w:r w:rsidRPr="00B263F9">
        <w:t>is</w:t>
      </w:r>
      <w:r w:rsidRPr="00B263F9" w:rsidR="005E4BBF">
        <w:t xml:space="preserve"> </w:t>
      </w:r>
      <w:r w:rsidRPr="00B263F9">
        <w:t>something</w:t>
      </w:r>
      <w:r w:rsidRPr="00B263F9" w:rsidR="005E4BBF">
        <w:t xml:space="preserve"> </w:t>
      </w:r>
      <w:r w:rsidRPr="00B263F9">
        <w:t>that</w:t>
      </w:r>
      <w:r w:rsidRPr="00B263F9" w:rsidR="005E4BBF">
        <w:t xml:space="preserve"> </w:t>
      </w:r>
      <w:r w:rsidRPr="00B263F9">
        <w:t>we</w:t>
      </w:r>
      <w:r w:rsidRPr="00B263F9" w:rsidR="005E4BBF">
        <w:t xml:space="preserve"> </w:t>
      </w:r>
      <w:r w:rsidRPr="00B263F9">
        <w:t>absolutely</w:t>
      </w:r>
      <w:r w:rsidRPr="00B263F9" w:rsidR="005E4BBF">
        <w:t xml:space="preserve"> </w:t>
      </w:r>
      <w:r w:rsidRPr="00B263F9">
        <w:t>want</w:t>
      </w:r>
      <w:r w:rsidRPr="00B263F9" w:rsidR="005E4BBF">
        <w:t xml:space="preserve"> </w:t>
      </w:r>
      <w:r w:rsidRPr="00B263F9">
        <w:t>to</w:t>
      </w:r>
      <w:r w:rsidRPr="00B263F9" w:rsidR="005E4BBF">
        <w:t xml:space="preserve"> </w:t>
      </w:r>
      <w:r w:rsidRPr="00B263F9">
        <w:t>prioritise.</w:t>
      </w:r>
      <w:r w:rsidRPr="00B263F9" w:rsidR="005E4BBF">
        <w:t xml:space="preserve"> </w:t>
      </w:r>
      <w:r w:rsidRPr="00B263F9" w:rsidR="00C94285">
        <w:t>An</w:t>
      </w:r>
      <w:r w:rsidRPr="00B263F9" w:rsidR="005E4BBF">
        <w:t xml:space="preserve"> </w:t>
      </w:r>
      <w:r w:rsidRPr="00B263F9" w:rsidR="00C94285">
        <w:t>important</w:t>
      </w:r>
      <w:r w:rsidRPr="00B263F9" w:rsidR="005E4BBF">
        <w:t xml:space="preserve"> </w:t>
      </w:r>
      <w:r w:rsidRPr="00B263F9" w:rsidR="00C94285">
        <w:t>part</w:t>
      </w:r>
      <w:r w:rsidRPr="00B263F9" w:rsidR="005E4BBF">
        <w:t xml:space="preserve"> </w:t>
      </w:r>
      <w:r w:rsidRPr="00B263F9" w:rsidR="00C94285">
        <w:t>of</w:t>
      </w:r>
      <w:r w:rsidRPr="00B263F9" w:rsidR="005E4BBF">
        <w:t xml:space="preserve"> </w:t>
      </w:r>
      <w:r w:rsidRPr="00B263F9" w:rsidR="00C94285">
        <w:t>the</w:t>
      </w:r>
      <w:r w:rsidRPr="00B263F9" w:rsidR="005E4BBF">
        <w:t xml:space="preserve"> </w:t>
      </w:r>
      <w:r w:rsidRPr="00B263F9" w:rsidR="00C94285">
        <w:t>Northern</w:t>
      </w:r>
      <w:r w:rsidRPr="00B263F9" w:rsidR="005E4BBF">
        <w:t xml:space="preserve"> </w:t>
      </w:r>
      <w:r w:rsidRPr="00B263F9" w:rsidR="00C94285">
        <w:t>Ireland</w:t>
      </w:r>
      <w:r w:rsidRPr="00B263F9" w:rsidR="005E4BBF">
        <w:t xml:space="preserve"> </w:t>
      </w:r>
      <w:r w:rsidRPr="00B263F9" w:rsidR="00C94285">
        <w:t>Office’s</w:t>
      </w:r>
      <w:r w:rsidRPr="00B263F9" w:rsidR="005E4BBF">
        <w:t xml:space="preserve"> </w:t>
      </w:r>
      <w:r w:rsidRPr="00B263F9" w:rsidR="00C94285">
        <w:t>job</w:t>
      </w:r>
      <w:r w:rsidRPr="00B263F9" w:rsidR="005E4BBF">
        <w:t xml:space="preserve"> </w:t>
      </w:r>
      <w:r w:rsidRPr="00B263F9" w:rsidR="00C94285">
        <w:t>is</w:t>
      </w:r>
      <w:r w:rsidRPr="00B263F9" w:rsidR="005E4BBF">
        <w:t xml:space="preserve"> </w:t>
      </w:r>
      <w:r w:rsidRPr="00B263F9" w:rsidR="00C94285">
        <w:t>making</w:t>
      </w:r>
      <w:r w:rsidRPr="00B263F9" w:rsidR="005E4BBF">
        <w:t xml:space="preserve"> </w:t>
      </w:r>
      <w:r w:rsidRPr="00B263F9" w:rsidR="00C94285">
        <w:t>sure</w:t>
      </w:r>
      <w:r w:rsidRPr="00B263F9" w:rsidR="005E4BBF">
        <w:t xml:space="preserve"> </w:t>
      </w:r>
      <w:r w:rsidRPr="00B263F9" w:rsidR="00C94285">
        <w:t>that</w:t>
      </w:r>
      <w:r w:rsidRPr="00B263F9" w:rsidR="005E4BBF">
        <w:t xml:space="preserve"> </w:t>
      </w:r>
      <w:r w:rsidRPr="00B263F9" w:rsidR="00C94285">
        <w:t>that</w:t>
      </w:r>
      <w:r w:rsidRPr="00B263F9" w:rsidR="005E4BBF">
        <w:t xml:space="preserve"> </w:t>
      </w:r>
      <w:r w:rsidRPr="00B263F9" w:rsidR="00C94285">
        <w:t>is</w:t>
      </w:r>
      <w:r w:rsidRPr="00B263F9" w:rsidR="005E4BBF">
        <w:t xml:space="preserve"> </w:t>
      </w:r>
      <w:r w:rsidRPr="00B263F9" w:rsidR="00C94285">
        <w:t>reflected</w:t>
      </w:r>
      <w:r w:rsidRPr="00B263F9" w:rsidR="005E4BBF">
        <w:t xml:space="preserve"> </w:t>
      </w:r>
      <w:r w:rsidRPr="00B263F9" w:rsidR="00C94285">
        <w:t>in</w:t>
      </w:r>
      <w:r w:rsidRPr="00B263F9" w:rsidR="005E4BBF">
        <w:t xml:space="preserve"> </w:t>
      </w:r>
      <w:r w:rsidRPr="00B263F9" w:rsidR="00C94285">
        <w:t>Cabinet</w:t>
      </w:r>
      <w:r w:rsidRPr="00B263F9" w:rsidR="005E4BBF">
        <w:t xml:space="preserve"> </w:t>
      </w:r>
      <w:r w:rsidRPr="00B263F9" w:rsidR="00C94285">
        <w:t>discussions.</w:t>
      </w:r>
      <w:r w:rsidRPr="00B263F9" w:rsidR="005E4BBF">
        <w:t xml:space="preserve"> </w:t>
      </w:r>
      <w:r w:rsidRPr="00B263F9" w:rsidR="00C94285">
        <w:t>I</w:t>
      </w:r>
      <w:r w:rsidRPr="00B263F9" w:rsidR="005E4BBF">
        <w:t xml:space="preserve"> </w:t>
      </w:r>
      <w:r w:rsidRPr="00B263F9" w:rsidR="00C94285">
        <w:t>can</w:t>
      </w:r>
      <w:r w:rsidRPr="00B263F9" w:rsidR="005E4BBF">
        <w:t xml:space="preserve"> </w:t>
      </w:r>
      <w:r w:rsidRPr="00B263F9" w:rsidR="00C94285">
        <w:t>assure</w:t>
      </w:r>
      <w:r w:rsidRPr="00B263F9" w:rsidR="005E4BBF">
        <w:t xml:space="preserve"> </w:t>
      </w:r>
      <w:r w:rsidRPr="00B263F9" w:rsidR="00C94285">
        <w:t>you</w:t>
      </w:r>
      <w:r w:rsidRPr="00B263F9" w:rsidR="005E4BBF">
        <w:t xml:space="preserve"> </w:t>
      </w:r>
      <w:r w:rsidRPr="00B263F9" w:rsidR="00C94285">
        <w:t>that</w:t>
      </w:r>
      <w:r w:rsidRPr="00B263F9" w:rsidR="005E4BBF">
        <w:t xml:space="preserve"> </w:t>
      </w:r>
      <w:r w:rsidRPr="00B263F9" w:rsidR="00C94285">
        <w:t>that</w:t>
      </w:r>
      <w:r w:rsidRPr="00B263F9" w:rsidR="005E4BBF">
        <w:t xml:space="preserve"> </w:t>
      </w:r>
      <w:r w:rsidRPr="00B263F9" w:rsidR="00C94285">
        <w:t>is</w:t>
      </w:r>
      <w:r w:rsidRPr="00B263F9" w:rsidR="005E4BBF">
        <w:t xml:space="preserve"> </w:t>
      </w:r>
      <w:r w:rsidRPr="00B263F9" w:rsidR="00C94285">
        <w:t>very</w:t>
      </w:r>
      <w:r w:rsidRPr="00B263F9" w:rsidR="005E4BBF">
        <w:t xml:space="preserve"> </w:t>
      </w:r>
      <w:r w:rsidRPr="00B263F9" w:rsidR="00C94285">
        <w:t>much</w:t>
      </w:r>
      <w:r w:rsidRPr="00B263F9" w:rsidR="005E4BBF">
        <w:t xml:space="preserve"> </w:t>
      </w:r>
      <w:r w:rsidRPr="00B263F9" w:rsidR="00C94285">
        <w:t>what</w:t>
      </w:r>
      <w:r w:rsidRPr="00B263F9" w:rsidR="005E4BBF">
        <w:t xml:space="preserve"> </w:t>
      </w:r>
      <w:r w:rsidRPr="00B263F9" w:rsidR="00C94285">
        <w:t>my</w:t>
      </w:r>
      <w:r w:rsidRPr="00B263F9" w:rsidR="005E4BBF">
        <w:t xml:space="preserve"> </w:t>
      </w:r>
      <w:r w:rsidRPr="00B263F9" w:rsidR="00C94285">
        <w:t>Secretary</w:t>
      </w:r>
      <w:r w:rsidRPr="00B263F9" w:rsidR="005E4BBF">
        <w:t xml:space="preserve"> </w:t>
      </w:r>
      <w:r w:rsidRPr="00B263F9" w:rsidR="00C94285">
        <w:t>of</w:t>
      </w:r>
      <w:r w:rsidRPr="00B263F9" w:rsidR="005E4BBF">
        <w:t xml:space="preserve"> </w:t>
      </w:r>
      <w:r w:rsidRPr="00B263F9" w:rsidR="00C94285">
        <w:t>State</w:t>
      </w:r>
      <w:r w:rsidRPr="00B263F9" w:rsidR="005E4BBF">
        <w:t xml:space="preserve"> </w:t>
      </w:r>
      <w:r w:rsidRPr="00B263F9" w:rsidR="00C94285">
        <w:t>ensure</w:t>
      </w:r>
      <w:r w:rsidRPr="00B263F9" w:rsidR="005E4BBF">
        <w:t>s</w:t>
      </w:r>
      <w:r w:rsidRPr="00B263F9" w:rsidR="00C94285">
        <w:t>.</w:t>
      </w:r>
      <w:r w:rsidRPr="00B263F9" w:rsidR="005E4BBF">
        <w:t xml:space="preserve"> </w:t>
      </w:r>
    </w:p>
    <w:p w:rsidR="00451F62" w:rsidRPr="00B263F9" w:rsidP="00050F79">
      <w:pPr>
        <w:pStyle w:val="Question"/>
      </w:pPr>
      <w:sdt>
        <w:sdtPr>
          <w:alias w:val="Member"/>
          <w:tag w:val="&lt;Member mnisId='4607' dodsId='76839'&gt;"/>
          <w:id w:val="944500402"/>
          <w:placeholder>
            <w:docPart w:val="DefaultPlaceholder_1082065158"/>
          </w:placeholder>
          <w:richText/>
        </w:sdtPr>
        <w:sdtContent>
          <w:r w:rsidRPr="00B263F9">
            <w:rPr>
              <w:b/>
            </w:rPr>
            <w:t>Stephanie</w:t>
          </w:r>
          <w:r w:rsidRPr="00B263F9" w:rsidR="005E4BBF">
            <w:rPr>
              <w:b/>
            </w:rPr>
            <w:t xml:space="preserve"> </w:t>
          </w:r>
          <w:r w:rsidRPr="00B263F9">
            <w:rPr>
              <w:b/>
            </w:rPr>
            <w:t>Peacock:</w:t>
          </w:r>
        </w:sdtContent>
      </w:sdt>
      <w:r w:rsidRPr="00B263F9" w:rsidR="005E4BBF">
        <w:t xml:space="preserve"> Good morning, Minister. </w:t>
      </w:r>
      <w:r w:rsidRPr="00B263F9" w:rsidR="00C94285">
        <w:t>What</w:t>
      </w:r>
      <w:r w:rsidRPr="00B263F9" w:rsidR="005E4BBF">
        <w:t xml:space="preserve"> </w:t>
      </w:r>
      <w:r w:rsidRPr="00B263F9" w:rsidR="00C94285">
        <w:t>progress</w:t>
      </w:r>
      <w:r w:rsidRPr="00B263F9" w:rsidR="005E4BBF">
        <w:t xml:space="preserve"> </w:t>
      </w:r>
      <w:r w:rsidRPr="00B263F9" w:rsidR="00C94285">
        <w:t>have</w:t>
      </w:r>
      <w:r w:rsidRPr="00B263F9" w:rsidR="005E4BBF">
        <w:t xml:space="preserve"> </w:t>
      </w:r>
      <w:r w:rsidRPr="00B263F9" w:rsidR="00C94285">
        <w:t>the</w:t>
      </w:r>
      <w:r w:rsidRPr="00B263F9" w:rsidR="005E4BBF">
        <w:t xml:space="preserve"> </w:t>
      </w:r>
      <w:r w:rsidRPr="00B263F9" w:rsidR="00C94285">
        <w:t>Government</w:t>
      </w:r>
      <w:r w:rsidRPr="00B263F9" w:rsidR="005E4BBF">
        <w:t xml:space="preserve"> </w:t>
      </w:r>
      <w:r w:rsidRPr="00B263F9" w:rsidR="00C94285">
        <w:t>made</w:t>
      </w:r>
      <w:r w:rsidRPr="00B263F9" w:rsidR="005E4BBF">
        <w:t xml:space="preserve"> </w:t>
      </w:r>
      <w:r w:rsidRPr="00B263F9" w:rsidR="00C94285">
        <w:t>towards</w:t>
      </w:r>
      <w:r w:rsidRPr="00B263F9" w:rsidR="005E4BBF">
        <w:t xml:space="preserve"> </w:t>
      </w:r>
      <w:r w:rsidRPr="00B263F9" w:rsidR="00C94285">
        <w:t>obtaining</w:t>
      </w:r>
      <w:r w:rsidRPr="00B263F9" w:rsidR="005E4BBF">
        <w:t xml:space="preserve"> </w:t>
      </w:r>
      <w:r w:rsidRPr="00B263F9" w:rsidR="00C94285">
        <w:t>a</w:t>
      </w:r>
      <w:r w:rsidRPr="00B263F9" w:rsidR="005E4BBF">
        <w:t xml:space="preserve"> </w:t>
      </w:r>
      <w:r w:rsidRPr="00B263F9" w:rsidR="00C94285">
        <w:t>law</w:t>
      </w:r>
      <w:r w:rsidRPr="00B263F9" w:rsidR="005E4BBF">
        <w:t xml:space="preserve"> </w:t>
      </w:r>
      <w:r w:rsidRPr="00B263F9" w:rsidR="00C94285">
        <w:t>enforcement</w:t>
      </w:r>
      <w:r w:rsidRPr="00B263F9" w:rsidR="005E4BBF">
        <w:t xml:space="preserve"> </w:t>
      </w:r>
      <w:r w:rsidRPr="00B263F9" w:rsidR="00C94285">
        <w:t>data</w:t>
      </w:r>
      <w:r w:rsidRPr="00B263F9" w:rsidR="005E4BBF">
        <w:t xml:space="preserve"> </w:t>
      </w:r>
      <w:r w:rsidRPr="00B263F9" w:rsidR="00C94285">
        <w:t>adequacy</w:t>
      </w:r>
      <w:r w:rsidRPr="00B263F9" w:rsidR="005E4BBF">
        <w:t xml:space="preserve"> </w:t>
      </w:r>
      <w:r w:rsidRPr="00B263F9" w:rsidR="00C94285">
        <w:t>decision</w:t>
      </w:r>
      <w:r w:rsidRPr="00B263F9" w:rsidR="005E4BBF">
        <w:t xml:space="preserve"> </w:t>
      </w:r>
      <w:r w:rsidRPr="00B263F9" w:rsidR="00C94285">
        <w:t>from</w:t>
      </w:r>
      <w:r w:rsidRPr="00B263F9" w:rsidR="005E4BBF">
        <w:t xml:space="preserve"> </w:t>
      </w:r>
      <w:r w:rsidRPr="00B263F9" w:rsidR="00C94285">
        <w:t>the</w:t>
      </w:r>
      <w:r w:rsidRPr="00B263F9" w:rsidR="005E4BBF">
        <w:t xml:space="preserve"> </w:t>
      </w:r>
      <w:r w:rsidRPr="00B263F9" w:rsidR="00C94285">
        <w:t>EU?</w:t>
      </w:r>
      <w:r w:rsidRPr="00B263F9" w:rsidR="005E4BBF">
        <w:t xml:space="preserve"> </w:t>
      </w:r>
    </w:p>
    <w:p w:rsidR="00C94285" w:rsidRPr="00B263F9" w:rsidP="00050F79">
      <w:pPr>
        <w:pStyle w:val="Answer"/>
      </w:pPr>
      <w:sdt>
        <w:sdtPr>
          <w:alias w:val="Witness"/>
          <w:id w:val="528771955"/>
          <w:placeholder>
            <w:docPart w:val="DefaultPlaceholder_1082065158"/>
          </w:placeholder>
          <w:richText/>
        </w:sdtPr>
        <w:sdtContent>
          <w:r w:rsidRPr="00B263F9" w:rsidR="003D2E36">
            <w:rPr>
              <w:b/>
              <w:i/>
            </w:rPr>
            <w:t>Mr</w:t>
          </w:r>
          <w:r w:rsidRPr="00B263F9" w:rsidR="005E4BBF">
            <w:rPr>
              <w:b/>
              <w:i/>
            </w:rPr>
            <w:t xml:space="preserve"> </w:t>
          </w:r>
          <w:r w:rsidRPr="00B263F9" w:rsidR="003D2E36">
            <w:rPr>
              <w:b/>
              <w:i/>
            </w:rPr>
            <w:t>Walker:</w:t>
          </w:r>
          <w:r w:rsidRPr="00B263F9" w:rsidR="005E4BBF">
            <w:rPr>
              <w:b/>
            </w:rPr>
            <w:t xml:space="preserve"> </w:t>
          </w:r>
        </w:sdtContent>
      </w:sdt>
      <w:r w:rsidRPr="00B263F9">
        <w:t>As</w:t>
      </w:r>
      <w:r w:rsidRPr="00B263F9" w:rsidR="005E4BBF">
        <w:t xml:space="preserve"> </w:t>
      </w:r>
      <w:r w:rsidRPr="00B263F9">
        <w:t>I</w:t>
      </w:r>
      <w:r w:rsidRPr="00B263F9" w:rsidR="005E4BBF">
        <w:t xml:space="preserve"> </w:t>
      </w:r>
      <w:r w:rsidRPr="00B263F9">
        <w:t>said</w:t>
      </w:r>
      <w:r w:rsidRPr="00B263F9" w:rsidR="005E4BBF">
        <w:t xml:space="preserve"> </w:t>
      </w:r>
      <w:r w:rsidRPr="00B263F9">
        <w:t>earlier,</w:t>
      </w:r>
      <w:r w:rsidRPr="00B263F9" w:rsidR="005E4BBF">
        <w:t xml:space="preserve"> </w:t>
      </w:r>
      <w:r w:rsidRPr="00B263F9">
        <w:t>t</w:t>
      </w:r>
      <w:r w:rsidRPr="00B263F9" w:rsidR="00451F62">
        <w:t>hese</w:t>
      </w:r>
      <w:r w:rsidRPr="00B263F9" w:rsidR="005E4BBF">
        <w:t xml:space="preserve"> </w:t>
      </w:r>
      <w:r w:rsidRPr="00B263F9" w:rsidR="00451F62">
        <w:t>are</w:t>
      </w:r>
      <w:r w:rsidRPr="00B263F9" w:rsidR="005E4BBF">
        <w:t xml:space="preserve"> </w:t>
      </w:r>
      <w:r w:rsidRPr="00B263F9" w:rsidR="00451F62">
        <w:t>still</w:t>
      </w:r>
      <w:r w:rsidRPr="00B263F9" w:rsidR="005E4BBF">
        <w:t xml:space="preserve"> </w:t>
      </w:r>
      <w:r w:rsidRPr="00B263F9" w:rsidR="00451F62">
        <w:t>subject</w:t>
      </w:r>
      <w:r w:rsidRPr="00B263F9" w:rsidR="005E4BBF">
        <w:t xml:space="preserve"> </w:t>
      </w:r>
      <w:r w:rsidRPr="00B263F9" w:rsidR="00451F62">
        <w:t>to</w:t>
      </w:r>
      <w:r w:rsidRPr="00B263F9" w:rsidR="005E4BBF">
        <w:t xml:space="preserve"> </w:t>
      </w:r>
      <w:r w:rsidRPr="00B263F9" w:rsidR="00451F62">
        <w:t>discussions.</w:t>
      </w:r>
      <w:r w:rsidRPr="00B263F9" w:rsidR="005E4BBF">
        <w:t xml:space="preserve"> </w:t>
      </w:r>
      <w:r w:rsidRPr="00B263F9">
        <w:t>In</w:t>
      </w:r>
      <w:r w:rsidRPr="00B263F9" w:rsidR="005E4BBF">
        <w:t xml:space="preserve"> </w:t>
      </w:r>
      <w:r w:rsidRPr="00B263F9">
        <w:t>terms</w:t>
      </w:r>
      <w:r w:rsidRPr="00B263F9" w:rsidR="005E4BBF">
        <w:t xml:space="preserve"> </w:t>
      </w:r>
      <w:r w:rsidRPr="00B263F9">
        <w:t>of</w:t>
      </w:r>
      <w:r w:rsidRPr="00B263F9" w:rsidR="005E4BBF">
        <w:t xml:space="preserve"> </w:t>
      </w:r>
      <w:r w:rsidRPr="00B263F9">
        <w:t>adequacy,</w:t>
      </w:r>
      <w:r w:rsidRPr="00B263F9" w:rsidR="005E4BBF">
        <w:t xml:space="preserve"> </w:t>
      </w:r>
      <w:r w:rsidRPr="00B263F9">
        <w:t>it</w:t>
      </w:r>
      <w:r w:rsidRPr="00B263F9" w:rsidR="005E4BBF">
        <w:t xml:space="preserve"> </w:t>
      </w:r>
      <w:r w:rsidRPr="00B263F9">
        <w:t>is</w:t>
      </w:r>
      <w:r w:rsidRPr="00B263F9" w:rsidR="005E4BBF">
        <w:t xml:space="preserve"> </w:t>
      </w:r>
      <w:r w:rsidRPr="00B263F9">
        <w:t>very</w:t>
      </w:r>
      <w:r w:rsidRPr="00B263F9" w:rsidR="005E4BBF">
        <w:t xml:space="preserve"> </w:t>
      </w:r>
      <w:r w:rsidRPr="00B263F9">
        <w:t>important</w:t>
      </w:r>
      <w:r w:rsidRPr="00B263F9" w:rsidR="005E4BBF">
        <w:t xml:space="preserve"> </w:t>
      </w:r>
      <w:r w:rsidRPr="00B263F9">
        <w:t>to</w:t>
      </w:r>
      <w:r w:rsidRPr="00B263F9" w:rsidR="005E4BBF">
        <w:t xml:space="preserve"> </w:t>
      </w:r>
      <w:r w:rsidRPr="00B263F9">
        <w:t>reflect</w:t>
      </w:r>
      <w:r w:rsidRPr="00B263F9" w:rsidR="005E4BBF">
        <w:t xml:space="preserve"> </w:t>
      </w:r>
      <w:r w:rsidRPr="00B263F9">
        <w:t>on</w:t>
      </w:r>
      <w:r w:rsidRPr="00B263F9" w:rsidR="005E4BBF">
        <w:t xml:space="preserve"> </w:t>
      </w:r>
      <w:r w:rsidRPr="00B263F9">
        <w:t>the</w:t>
      </w:r>
      <w:r w:rsidRPr="00B263F9" w:rsidR="005E4BBF">
        <w:t xml:space="preserve"> </w:t>
      </w:r>
      <w:r w:rsidRPr="00B263F9">
        <w:t>fact</w:t>
      </w:r>
      <w:r w:rsidRPr="00B263F9" w:rsidR="005E4BBF">
        <w:t xml:space="preserve"> </w:t>
      </w:r>
      <w:r w:rsidRPr="00B263F9">
        <w:t>that</w:t>
      </w:r>
      <w:r w:rsidRPr="00B263F9" w:rsidR="005E4BBF">
        <w:t xml:space="preserve"> </w:t>
      </w:r>
      <w:r w:rsidRPr="00B263F9">
        <w:t>we</w:t>
      </w:r>
      <w:r w:rsidRPr="00B263F9" w:rsidR="005E4BBF">
        <w:t xml:space="preserve"> </w:t>
      </w:r>
      <w:r w:rsidRPr="00B263F9">
        <w:t>are</w:t>
      </w:r>
      <w:r w:rsidRPr="00B263F9" w:rsidR="005E4BBF">
        <w:t xml:space="preserve"> </w:t>
      </w:r>
      <w:r w:rsidRPr="00B263F9">
        <w:t>operating,</w:t>
      </w:r>
      <w:r w:rsidRPr="00B263F9" w:rsidR="005E4BBF">
        <w:t xml:space="preserve"> </w:t>
      </w:r>
      <w:r w:rsidRPr="00B263F9">
        <w:t>effectively,</w:t>
      </w:r>
      <w:r w:rsidRPr="00B263F9" w:rsidR="005E4BBF">
        <w:t xml:space="preserve"> </w:t>
      </w:r>
      <w:r w:rsidRPr="00B263F9">
        <w:t>EU</w:t>
      </w:r>
      <w:r w:rsidRPr="00B263F9" w:rsidR="005E4BBF">
        <w:t xml:space="preserve"> </w:t>
      </w:r>
      <w:r w:rsidRPr="00B263F9">
        <w:t>law</w:t>
      </w:r>
      <w:r w:rsidRPr="00B263F9" w:rsidR="005E4BBF">
        <w:t xml:space="preserve"> </w:t>
      </w:r>
      <w:r w:rsidRPr="00B263F9">
        <w:t>in</w:t>
      </w:r>
      <w:r w:rsidRPr="00B263F9" w:rsidR="005E4BBF">
        <w:t xml:space="preserve"> </w:t>
      </w:r>
      <w:r w:rsidRPr="00B263F9">
        <w:t>this</w:t>
      </w:r>
      <w:r w:rsidRPr="00B263F9" w:rsidR="005E4BBF">
        <w:t xml:space="preserve"> </w:t>
      </w:r>
      <w:r w:rsidRPr="00B263F9">
        <w:t>country</w:t>
      </w:r>
      <w:r w:rsidRPr="00B263F9" w:rsidR="005E4BBF">
        <w:t xml:space="preserve"> </w:t>
      </w:r>
      <w:r w:rsidRPr="00B263F9">
        <w:t>when</w:t>
      </w:r>
      <w:r w:rsidRPr="00B263F9" w:rsidR="005E4BBF">
        <w:t xml:space="preserve"> </w:t>
      </w:r>
      <w:r w:rsidRPr="00B263F9">
        <w:t>it</w:t>
      </w:r>
      <w:r w:rsidRPr="00B263F9" w:rsidR="005E4BBF">
        <w:t xml:space="preserve"> </w:t>
      </w:r>
      <w:r w:rsidRPr="00B263F9">
        <w:t>comes</w:t>
      </w:r>
      <w:r w:rsidRPr="00B263F9" w:rsidR="005E4BBF">
        <w:t xml:space="preserve"> </w:t>
      </w:r>
      <w:r w:rsidRPr="00B263F9">
        <w:t>to</w:t>
      </w:r>
      <w:r w:rsidRPr="00B263F9" w:rsidR="005E4BBF">
        <w:t xml:space="preserve"> </w:t>
      </w:r>
      <w:r w:rsidRPr="00B263F9">
        <w:t>these</w:t>
      </w:r>
      <w:r w:rsidRPr="00B263F9" w:rsidR="005E4BBF">
        <w:t xml:space="preserve"> </w:t>
      </w:r>
      <w:r w:rsidRPr="00B263F9">
        <w:t>issues.</w:t>
      </w:r>
      <w:r w:rsidRPr="00B263F9" w:rsidR="005E4BBF">
        <w:t xml:space="preserve"> </w:t>
      </w:r>
      <w:r w:rsidRPr="00B263F9">
        <w:t>We</w:t>
      </w:r>
      <w:r w:rsidRPr="00B263F9" w:rsidR="005E4BBF">
        <w:t xml:space="preserve"> </w:t>
      </w:r>
      <w:r w:rsidRPr="00B263F9">
        <w:t>meet</w:t>
      </w:r>
      <w:r w:rsidRPr="00B263F9" w:rsidR="005E4BBF">
        <w:t xml:space="preserve"> </w:t>
      </w:r>
      <w:r w:rsidRPr="00B263F9">
        <w:t>all</w:t>
      </w:r>
      <w:r w:rsidRPr="00B263F9" w:rsidR="005E4BBF">
        <w:t xml:space="preserve"> </w:t>
      </w:r>
      <w:r w:rsidRPr="00B263F9">
        <w:t>the</w:t>
      </w:r>
      <w:r w:rsidRPr="00B263F9" w:rsidR="005E4BBF">
        <w:t xml:space="preserve"> </w:t>
      </w:r>
      <w:r w:rsidRPr="00B263F9">
        <w:t>standards</w:t>
      </w:r>
      <w:r w:rsidRPr="00B263F9" w:rsidR="005E4BBF">
        <w:t xml:space="preserve"> </w:t>
      </w:r>
      <w:r w:rsidRPr="00B263F9">
        <w:t>required</w:t>
      </w:r>
      <w:r w:rsidRPr="00B263F9" w:rsidR="005E4BBF">
        <w:t xml:space="preserve"> </w:t>
      </w:r>
      <w:r w:rsidRPr="00B263F9">
        <w:t>and</w:t>
      </w:r>
      <w:r w:rsidRPr="00B263F9" w:rsidR="005E4BBF">
        <w:t xml:space="preserve"> </w:t>
      </w:r>
      <w:r w:rsidRPr="00B263F9">
        <w:t>we</w:t>
      </w:r>
      <w:r w:rsidRPr="00B263F9" w:rsidR="005E4BBF">
        <w:t xml:space="preserve"> </w:t>
      </w:r>
      <w:r w:rsidRPr="00B263F9">
        <w:t>think</w:t>
      </w:r>
      <w:r w:rsidRPr="00B263F9" w:rsidR="005E4BBF">
        <w:t xml:space="preserve"> </w:t>
      </w:r>
      <w:r w:rsidRPr="00B263F9">
        <w:t>there</w:t>
      </w:r>
      <w:r w:rsidRPr="00B263F9" w:rsidR="005E4BBF">
        <w:t xml:space="preserve"> </w:t>
      </w:r>
      <w:r w:rsidRPr="00B263F9">
        <w:t>is</w:t>
      </w:r>
      <w:r w:rsidRPr="00B263F9" w:rsidR="005E4BBF">
        <w:t xml:space="preserve"> </w:t>
      </w:r>
      <w:r w:rsidRPr="00B263F9">
        <w:t>a</w:t>
      </w:r>
      <w:r w:rsidRPr="00B263F9" w:rsidR="005E4BBF">
        <w:t xml:space="preserve"> </w:t>
      </w:r>
      <w:r w:rsidRPr="00B263F9">
        <w:t>very</w:t>
      </w:r>
      <w:r w:rsidRPr="00B263F9" w:rsidR="005E4BBF">
        <w:t xml:space="preserve"> </w:t>
      </w:r>
      <w:r w:rsidRPr="00B263F9">
        <w:t>strong</w:t>
      </w:r>
      <w:r w:rsidRPr="00B263F9" w:rsidR="005E4BBF">
        <w:t xml:space="preserve"> </w:t>
      </w:r>
      <w:r w:rsidRPr="00B263F9">
        <w:t>case</w:t>
      </w:r>
      <w:r w:rsidRPr="00B263F9" w:rsidR="005E4BBF">
        <w:t xml:space="preserve"> </w:t>
      </w:r>
      <w:r w:rsidRPr="00B263F9">
        <w:t>to</w:t>
      </w:r>
      <w:r w:rsidRPr="00B263F9" w:rsidR="005E4BBF">
        <w:t xml:space="preserve"> </w:t>
      </w:r>
      <w:r w:rsidRPr="00B263F9">
        <w:t>be</w:t>
      </w:r>
      <w:r w:rsidRPr="00B263F9" w:rsidR="005E4BBF">
        <w:t xml:space="preserve"> </w:t>
      </w:r>
      <w:r w:rsidRPr="00B263F9">
        <w:t>made</w:t>
      </w:r>
      <w:r w:rsidRPr="00B263F9" w:rsidR="005E4BBF">
        <w:t xml:space="preserve"> </w:t>
      </w:r>
      <w:r w:rsidRPr="00B263F9">
        <w:t>for</w:t>
      </w:r>
      <w:r w:rsidRPr="00B263F9" w:rsidR="005E4BBF">
        <w:t xml:space="preserve"> </w:t>
      </w:r>
      <w:r w:rsidRPr="00B263F9">
        <w:t>an</w:t>
      </w:r>
      <w:r w:rsidRPr="00B263F9" w:rsidR="005E4BBF">
        <w:t xml:space="preserve"> </w:t>
      </w:r>
      <w:r w:rsidRPr="00B263F9">
        <w:t>adequacy</w:t>
      </w:r>
      <w:r w:rsidRPr="00B263F9" w:rsidR="005E4BBF">
        <w:t xml:space="preserve"> </w:t>
      </w:r>
      <w:r w:rsidRPr="00B263F9">
        <w:t>assessment</w:t>
      </w:r>
      <w:r w:rsidRPr="00B263F9" w:rsidR="005E4BBF">
        <w:t xml:space="preserve"> </w:t>
      </w:r>
      <w:r w:rsidRPr="00B263F9">
        <w:t>on</w:t>
      </w:r>
      <w:r w:rsidRPr="00B263F9" w:rsidR="005E4BBF">
        <w:t xml:space="preserve"> </w:t>
      </w:r>
      <w:r w:rsidRPr="00B263F9">
        <w:t>or</w:t>
      </w:r>
      <w:r w:rsidRPr="00B263F9" w:rsidR="005E4BBF">
        <w:t xml:space="preserve"> </w:t>
      </w:r>
      <w:r w:rsidRPr="00B263F9">
        <w:t>before</w:t>
      </w:r>
      <w:r w:rsidRPr="00B263F9" w:rsidR="005E4BBF">
        <w:t xml:space="preserve"> </w:t>
      </w:r>
      <w:r w:rsidRPr="00B263F9">
        <w:t>day</w:t>
      </w:r>
      <w:r w:rsidRPr="00B263F9" w:rsidR="005E4BBF">
        <w:t xml:space="preserve"> </w:t>
      </w:r>
      <w:r w:rsidRPr="00B263F9">
        <w:t>one.</w:t>
      </w:r>
      <w:r w:rsidRPr="00B263F9" w:rsidR="005E4BBF">
        <w:t xml:space="preserve"> </w:t>
      </w:r>
      <w:r w:rsidRPr="00B263F9" w:rsidR="00451F62">
        <w:t>That</w:t>
      </w:r>
      <w:r w:rsidRPr="00B263F9" w:rsidR="005E4BBF">
        <w:t xml:space="preserve"> </w:t>
      </w:r>
      <w:r w:rsidRPr="00B263F9" w:rsidR="00451F62">
        <w:t>is</w:t>
      </w:r>
      <w:r w:rsidRPr="00B263F9" w:rsidR="005E4BBF">
        <w:t xml:space="preserve"> </w:t>
      </w:r>
      <w:r w:rsidRPr="00B263F9" w:rsidR="00451F62">
        <w:t>something</w:t>
      </w:r>
      <w:r w:rsidRPr="00B263F9" w:rsidR="005E4BBF">
        <w:t xml:space="preserve"> </w:t>
      </w:r>
      <w:r w:rsidRPr="00B263F9">
        <w:t>that</w:t>
      </w:r>
      <w:r w:rsidRPr="00B263F9" w:rsidR="005E4BBF">
        <w:t xml:space="preserve"> </w:t>
      </w:r>
      <w:r w:rsidRPr="00B263F9" w:rsidR="00451F62">
        <w:t>we</w:t>
      </w:r>
      <w:r w:rsidRPr="00B263F9" w:rsidR="005E4BBF">
        <w:t xml:space="preserve"> </w:t>
      </w:r>
      <w:r w:rsidRPr="00B263F9" w:rsidR="00451F62">
        <w:t>have</w:t>
      </w:r>
      <w:r w:rsidRPr="00B263F9" w:rsidR="005E4BBF">
        <w:t xml:space="preserve"> </w:t>
      </w:r>
      <w:r w:rsidRPr="00B263F9" w:rsidR="00451F62">
        <w:t>always</w:t>
      </w:r>
      <w:r w:rsidRPr="00B263F9" w:rsidR="005E4BBF">
        <w:t xml:space="preserve"> </w:t>
      </w:r>
      <w:r w:rsidRPr="00B263F9" w:rsidR="00451F62">
        <w:t>fed</w:t>
      </w:r>
      <w:r w:rsidRPr="00B263F9" w:rsidR="005E4BBF">
        <w:t xml:space="preserve"> </w:t>
      </w:r>
      <w:r w:rsidRPr="00B263F9" w:rsidR="00451F62">
        <w:t>into</w:t>
      </w:r>
      <w:r w:rsidRPr="00B263F9" w:rsidR="005E4BBF">
        <w:t xml:space="preserve"> </w:t>
      </w:r>
      <w:r w:rsidRPr="00B263F9" w:rsidR="00451F62">
        <w:t>negotiations</w:t>
      </w:r>
      <w:r w:rsidRPr="00B263F9">
        <w:t>,</w:t>
      </w:r>
      <w:r w:rsidRPr="00B263F9" w:rsidR="005E4BBF">
        <w:t xml:space="preserve"> </w:t>
      </w:r>
      <w:r w:rsidRPr="00B263F9">
        <w:t>and</w:t>
      </w:r>
      <w:r w:rsidRPr="00B263F9" w:rsidR="005E4BBF">
        <w:t xml:space="preserve"> </w:t>
      </w:r>
      <w:r w:rsidRPr="00B263F9">
        <w:t>we</w:t>
      </w:r>
      <w:r w:rsidRPr="00B263F9" w:rsidR="005E4BBF">
        <w:t xml:space="preserve"> </w:t>
      </w:r>
      <w:r w:rsidRPr="00B263F9">
        <w:t>are</w:t>
      </w:r>
      <w:r w:rsidRPr="00B263F9" w:rsidR="005E4BBF">
        <w:t xml:space="preserve"> </w:t>
      </w:r>
      <w:r w:rsidRPr="00B263F9">
        <w:t>very</w:t>
      </w:r>
      <w:r w:rsidRPr="00B263F9" w:rsidR="005E4BBF">
        <w:t xml:space="preserve"> </w:t>
      </w:r>
      <w:r w:rsidRPr="00B263F9">
        <w:t>happy</w:t>
      </w:r>
      <w:r w:rsidRPr="00B263F9" w:rsidR="005E4BBF">
        <w:t xml:space="preserve"> </w:t>
      </w:r>
      <w:r w:rsidRPr="00B263F9">
        <w:t>to</w:t>
      </w:r>
      <w:r w:rsidRPr="00B263F9" w:rsidR="005E4BBF">
        <w:t xml:space="preserve"> </w:t>
      </w:r>
      <w:r w:rsidRPr="00B263F9">
        <w:t>provide</w:t>
      </w:r>
      <w:r w:rsidRPr="00B263F9" w:rsidR="005E4BBF">
        <w:t xml:space="preserve"> </w:t>
      </w:r>
      <w:r w:rsidRPr="00B263F9">
        <w:t>all</w:t>
      </w:r>
      <w:r w:rsidRPr="00B263F9" w:rsidR="005E4BBF">
        <w:t xml:space="preserve"> </w:t>
      </w:r>
      <w:r w:rsidRPr="00B263F9">
        <w:t>the</w:t>
      </w:r>
      <w:r w:rsidRPr="00B263F9" w:rsidR="005E4BBF">
        <w:t xml:space="preserve"> </w:t>
      </w:r>
      <w:r w:rsidRPr="00B263F9">
        <w:t>assurances</w:t>
      </w:r>
      <w:r w:rsidRPr="00B263F9" w:rsidR="005E4BBF">
        <w:t xml:space="preserve"> </w:t>
      </w:r>
      <w:r w:rsidRPr="00B263F9">
        <w:t>necessary</w:t>
      </w:r>
      <w:r w:rsidRPr="00B263F9" w:rsidR="005E4BBF">
        <w:t xml:space="preserve"> </w:t>
      </w:r>
      <w:r w:rsidRPr="00B263F9">
        <w:t>to</w:t>
      </w:r>
      <w:r w:rsidRPr="00B263F9" w:rsidR="005E4BBF">
        <w:t xml:space="preserve"> </w:t>
      </w:r>
      <w:r w:rsidRPr="00B263F9">
        <w:t>ensure</w:t>
      </w:r>
      <w:r w:rsidRPr="00B263F9" w:rsidR="005E4BBF">
        <w:t xml:space="preserve"> </w:t>
      </w:r>
      <w:r w:rsidRPr="00B263F9">
        <w:t>that</w:t>
      </w:r>
      <w:r w:rsidRPr="00B263F9" w:rsidR="005E4BBF">
        <w:t xml:space="preserve"> </w:t>
      </w:r>
      <w:r w:rsidRPr="00B263F9">
        <w:t>that</w:t>
      </w:r>
      <w:r w:rsidRPr="00B263F9" w:rsidR="005E4BBF">
        <w:t xml:space="preserve"> </w:t>
      </w:r>
      <w:r w:rsidRPr="00B263F9">
        <w:t>can</w:t>
      </w:r>
      <w:r w:rsidRPr="00B263F9" w:rsidR="005E4BBF">
        <w:t xml:space="preserve"> </w:t>
      </w:r>
      <w:r w:rsidRPr="00B263F9">
        <w:t>be</w:t>
      </w:r>
      <w:r w:rsidRPr="00B263F9" w:rsidR="005E4BBF">
        <w:t xml:space="preserve"> </w:t>
      </w:r>
      <w:r w:rsidRPr="00B263F9">
        <w:t>delivered</w:t>
      </w:r>
      <w:r w:rsidRPr="00B263F9" w:rsidR="00451F62">
        <w:t>.</w:t>
      </w:r>
      <w:r w:rsidRPr="00B263F9" w:rsidR="005E4BBF">
        <w:t xml:space="preserve"> </w:t>
      </w:r>
      <w:r w:rsidRPr="00B263F9">
        <w:t>I</w:t>
      </w:r>
      <w:r w:rsidRPr="00B263F9" w:rsidR="005E4BBF">
        <w:t xml:space="preserve"> </w:t>
      </w:r>
      <w:r w:rsidRPr="00B263F9">
        <w:t>cannot</w:t>
      </w:r>
      <w:r w:rsidRPr="00B263F9" w:rsidR="005E4BBF">
        <w:t xml:space="preserve"> </w:t>
      </w:r>
      <w:r w:rsidRPr="00B263F9">
        <w:t>say</w:t>
      </w:r>
      <w:r w:rsidRPr="00B263F9" w:rsidR="005E4BBF">
        <w:t xml:space="preserve"> </w:t>
      </w:r>
      <w:r w:rsidRPr="00B263F9">
        <w:t>to</w:t>
      </w:r>
      <w:r w:rsidRPr="00B263F9" w:rsidR="005E4BBF">
        <w:t xml:space="preserve"> </w:t>
      </w:r>
      <w:r w:rsidRPr="00B263F9">
        <w:t>you</w:t>
      </w:r>
      <w:r w:rsidRPr="00B263F9" w:rsidR="005E4BBF">
        <w:t xml:space="preserve"> </w:t>
      </w:r>
      <w:r w:rsidRPr="00B263F9">
        <w:t>what</w:t>
      </w:r>
      <w:r w:rsidRPr="00B263F9" w:rsidR="005E4BBF">
        <w:t xml:space="preserve"> </w:t>
      </w:r>
      <w:r w:rsidRPr="00B263F9">
        <w:t>has</w:t>
      </w:r>
      <w:r w:rsidRPr="00B263F9" w:rsidR="005E4BBF">
        <w:t xml:space="preserve"> </w:t>
      </w:r>
      <w:r w:rsidRPr="00B263F9">
        <w:t>been</w:t>
      </w:r>
      <w:r w:rsidRPr="00B263F9" w:rsidR="005E4BBF">
        <w:t xml:space="preserve"> </w:t>
      </w:r>
      <w:r w:rsidRPr="00B263F9">
        <w:t>agreed</w:t>
      </w:r>
      <w:r w:rsidRPr="00B263F9" w:rsidR="005E4BBF">
        <w:t xml:space="preserve"> </w:t>
      </w:r>
      <w:r w:rsidRPr="00B263F9">
        <w:t>in</w:t>
      </w:r>
      <w:r w:rsidRPr="00B263F9" w:rsidR="005E4BBF">
        <w:t xml:space="preserve"> </w:t>
      </w:r>
      <w:r w:rsidRPr="00B263F9">
        <w:t>negotiations</w:t>
      </w:r>
      <w:r w:rsidRPr="00B263F9" w:rsidR="005E4BBF">
        <w:t xml:space="preserve"> </w:t>
      </w:r>
      <w:r w:rsidRPr="00B263F9">
        <w:t>because</w:t>
      </w:r>
      <w:r w:rsidRPr="00B263F9" w:rsidR="005E4BBF">
        <w:t xml:space="preserve"> </w:t>
      </w:r>
      <w:r w:rsidRPr="00B263F9">
        <w:t>I</w:t>
      </w:r>
      <w:r w:rsidRPr="00B263F9" w:rsidR="005E4BBF">
        <w:t xml:space="preserve"> </w:t>
      </w:r>
      <w:r w:rsidRPr="00B263F9">
        <w:t>am</w:t>
      </w:r>
      <w:r w:rsidRPr="00B263F9" w:rsidR="005E4BBF">
        <w:t xml:space="preserve"> </w:t>
      </w:r>
      <w:r w:rsidRPr="00B263F9">
        <w:t>not</w:t>
      </w:r>
      <w:r w:rsidRPr="00B263F9" w:rsidR="005E4BBF">
        <w:t xml:space="preserve"> </w:t>
      </w:r>
      <w:r w:rsidRPr="00B263F9">
        <w:t>directly</w:t>
      </w:r>
      <w:r w:rsidRPr="00B263F9" w:rsidR="005E4BBF">
        <w:t xml:space="preserve"> </w:t>
      </w:r>
      <w:r w:rsidRPr="00B263F9">
        <w:t>party</w:t>
      </w:r>
      <w:r w:rsidRPr="00B263F9" w:rsidR="005E4BBF">
        <w:t xml:space="preserve"> </w:t>
      </w:r>
      <w:r w:rsidRPr="00B263F9">
        <w:t>to</w:t>
      </w:r>
      <w:r w:rsidRPr="00B263F9" w:rsidR="005E4BBF">
        <w:t xml:space="preserve"> </w:t>
      </w:r>
      <w:r w:rsidRPr="00B263F9">
        <w:t>that</w:t>
      </w:r>
      <w:r w:rsidRPr="00B263F9" w:rsidR="005E4BBF">
        <w:t xml:space="preserve"> </w:t>
      </w:r>
      <w:r w:rsidRPr="00B263F9" w:rsidR="00B73CD8">
        <w:t>and,</w:t>
      </w:r>
      <w:r w:rsidRPr="00B263F9" w:rsidR="005E4BBF">
        <w:t xml:space="preserve"> </w:t>
      </w:r>
      <w:r w:rsidRPr="00B263F9" w:rsidR="00B73CD8">
        <w:t>o</w:t>
      </w:r>
      <w:r w:rsidRPr="00B263F9">
        <w:t>bviously,</w:t>
      </w:r>
      <w:r w:rsidRPr="00B263F9" w:rsidR="005E4BBF">
        <w:t xml:space="preserve"> </w:t>
      </w:r>
      <w:r w:rsidRPr="00B263F9">
        <w:t>the</w:t>
      </w:r>
      <w:r w:rsidRPr="00B263F9" w:rsidR="005E4BBF">
        <w:t xml:space="preserve"> </w:t>
      </w:r>
      <w:r w:rsidRPr="00B263F9">
        <w:t>EU</w:t>
      </w:r>
      <w:r w:rsidRPr="00B263F9" w:rsidR="005E4BBF">
        <w:t xml:space="preserve"> </w:t>
      </w:r>
      <w:r w:rsidRPr="00B263F9">
        <w:t>will</w:t>
      </w:r>
      <w:r w:rsidRPr="00B263F9" w:rsidR="005E4BBF">
        <w:t xml:space="preserve"> </w:t>
      </w:r>
      <w:r w:rsidRPr="00B263F9">
        <w:t>always</w:t>
      </w:r>
      <w:r w:rsidRPr="00B263F9" w:rsidR="005E4BBF">
        <w:t xml:space="preserve"> </w:t>
      </w:r>
      <w:r w:rsidRPr="00B263F9">
        <w:t>take</w:t>
      </w:r>
      <w:r w:rsidRPr="00B263F9" w:rsidR="005E4BBF">
        <w:t xml:space="preserve"> </w:t>
      </w:r>
      <w:r w:rsidRPr="00B263F9">
        <w:t>the</w:t>
      </w:r>
      <w:r w:rsidRPr="00B263F9" w:rsidR="005E4BBF">
        <w:t xml:space="preserve"> </w:t>
      </w:r>
      <w:r w:rsidRPr="00B263F9">
        <w:t>position</w:t>
      </w:r>
      <w:r w:rsidRPr="00B263F9" w:rsidR="005E4BBF">
        <w:t xml:space="preserve"> </w:t>
      </w:r>
      <w:r w:rsidRPr="00B263F9">
        <w:t>that</w:t>
      </w:r>
      <w:r w:rsidRPr="00B263F9" w:rsidR="005E4BBF">
        <w:t xml:space="preserve"> </w:t>
      </w:r>
      <w:r w:rsidRPr="00B263F9">
        <w:t>nothing</w:t>
      </w:r>
      <w:r w:rsidRPr="00B263F9" w:rsidR="005E4BBF">
        <w:t xml:space="preserve"> </w:t>
      </w:r>
      <w:r w:rsidRPr="00B263F9">
        <w:t>is</w:t>
      </w:r>
      <w:r w:rsidRPr="00B263F9" w:rsidR="005E4BBF">
        <w:t xml:space="preserve"> </w:t>
      </w:r>
      <w:r w:rsidRPr="00B263F9">
        <w:t>agreed</w:t>
      </w:r>
      <w:r w:rsidRPr="00B263F9" w:rsidR="005E4BBF">
        <w:t xml:space="preserve"> </w:t>
      </w:r>
      <w:r w:rsidRPr="00B263F9">
        <w:t>until</w:t>
      </w:r>
      <w:r w:rsidRPr="00B263F9" w:rsidR="005E4BBF">
        <w:t xml:space="preserve"> </w:t>
      </w:r>
      <w:r w:rsidRPr="00B263F9">
        <w:t>everything</w:t>
      </w:r>
      <w:r w:rsidRPr="00B263F9" w:rsidR="005E4BBF">
        <w:t xml:space="preserve"> </w:t>
      </w:r>
      <w:r w:rsidRPr="00B263F9">
        <w:t>is</w:t>
      </w:r>
      <w:r w:rsidRPr="00B263F9" w:rsidR="005E4BBF">
        <w:t xml:space="preserve"> </w:t>
      </w:r>
      <w:r w:rsidRPr="00B263F9">
        <w:t>agreed.</w:t>
      </w:r>
    </w:p>
    <w:p w:rsidR="00451F62" w:rsidRPr="00B263F9" w:rsidP="00050F79">
      <w:pPr>
        <w:pStyle w:val="Answer"/>
      </w:pPr>
      <w:r w:rsidRPr="00B263F9">
        <w:t>There</w:t>
      </w:r>
      <w:r w:rsidRPr="00B263F9" w:rsidR="005E4BBF">
        <w:t xml:space="preserve"> </w:t>
      </w:r>
      <w:r w:rsidRPr="00B263F9">
        <w:t>is</w:t>
      </w:r>
      <w:r w:rsidRPr="00B263F9" w:rsidR="005E4BBF">
        <w:t xml:space="preserve"> </w:t>
      </w:r>
      <w:r w:rsidRPr="00B263F9">
        <w:t>huge</w:t>
      </w:r>
      <w:r w:rsidRPr="00B263F9" w:rsidR="005E4BBF">
        <w:t xml:space="preserve"> </w:t>
      </w:r>
      <w:r w:rsidRPr="00B263F9">
        <w:t>mutual</w:t>
      </w:r>
      <w:r w:rsidRPr="00B263F9" w:rsidR="005E4BBF">
        <w:t xml:space="preserve"> </w:t>
      </w:r>
      <w:r w:rsidRPr="00B263F9">
        <w:t>self-interest</w:t>
      </w:r>
      <w:r w:rsidRPr="00B263F9" w:rsidR="005E4BBF">
        <w:t xml:space="preserve"> </w:t>
      </w:r>
      <w:r w:rsidRPr="00B263F9">
        <w:t>in</w:t>
      </w:r>
      <w:r w:rsidRPr="00B263F9" w:rsidR="005E4BBF">
        <w:t xml:space="preserve"> </w:t>
      </w:r>
      <w:r w:rsidRPr="00B263F9">
        <w:t>achieving</w:t>
      </w:r>
      <w:r w:rsidRPr="00B263F9" w:rsidR="005E4BBF">
        <w:t xml:space="preserve"> </w:t>
      </w:r>
      <w:r w:rsidRPr="00B263F9">
        <w:t>this</w:t>
      </w:r>
      <w:r w:rsidRPr="00B263F9" w:rsidR="005E4BBF">
        <w:t xml:space="preserve"> </w:t>
      </w:r>
      <w:r w:rsidRPr="00B263F9" w:rsidR="00484572">
        <w:t>on</w:t>
      </w:r>
      <w:r w:rsidRPr="00B263F9" w:rsidR="005E4BBF">
        <w:t xml:space="preserve"> </w:t>
      </w:r>
      <w:r w:rsidRPr="00B263F9" w:rsidR="00484572">
        <w:t>behalf</w:t>
      </w:r>
      <w:r w:rsidRPr="00B263F9" w:rsidR="005E4BBF">
        <w:t xml:space="preserve"> </w:t>
      </w:r>
      <w:r w:rsidRPr="00B263F9" w:rsidR="00484572">
        <w:t>of</w:t>
      </w:r>
      <w:r w:rsidRPr="00B263F9" w:rsidR="005E4BBF">
        <w:t xml:space="preserve"> </w:t>
      </w:r>
      <w:r w:rsidRPr="00B263F9" w:rsidR="00484572">
        <w:t>the</w:t>
      </w:r>
      <w:r w:rsidRPr="00B263F9" w:rsidR="005E4BBF">
        <w:t xml:space="preserve"> </w:t>
      </w:r>
      <w:r w:rsidRPr="00B263F9" w:rsidR="00484572">
        <w:t>UK</w:t>
      </w:r>
      <w:r w:rsidRPr="00B263F9" w:rsidR="005E4BBF">
        <w:t xml:space="preserve"> </w:t>
      </w:r>
      <w:r w:rsidRPr="00B263F9" w:rsidR="00484572">
        <w:t>and</w:t>
      </w:r>
      <w:r w:rsidRPr="00B263F9" w:rsidR="005E4BBF">
        <w:t xml:space="preserve"> </w:t>
      </w:r>
      <w:r w:rsidRPr="00B263F9" w:rsidR="00484572">
        <w:t>the</w:t>
      </w:r>
      <w:r w:rsidRPr="00B263F9" w:rsidR="005E4BBF">
        <w:t xml:space="preserve"> </w:t>
      </w:r>
      <w:r w:rsidRPr="00B263F9" w:rsidR="00484572">
        <w:t>EU</w:t>
      </w:r>
      <w:r w:rsidRPr="00B263F9">
        <w:t>.</w:t>
      </w:r>
      <w:r w:rsidRPr="00B263F9" w:rsidR="005E4BBF">
        <w:t xml:space="preserve"> </w:t>
      </w:r>
      <w:r w:rsidRPr="00B263F9" w:rsidR="00B73CD8">
        <w:t>Particularly</w:t>
      </w:r>
      <w:r w:rsidRPr="00B263F9" w:rsidR="005E4BBF">
        <w:t xml:space="preserve"> </w:t>
      </w:r>
      <w:r w:rsidRPr="00B263F9" w:rsidR="00484572">
        <w:t>when</w:t>
      </w:r>
      <w:r w:rsidRPr="00B263F9" w:rsidR="005E4BBF">
        <w:t xml:space="preserve"> </w:t>
      </w:r>
      <w:r w:rsidRPr="00B263F9" w:rsidR="00484572">
        <w:t>we</w:t>
      </w:r>
      <w:r w:rsidRPr="00B263F9" w:rsidR="005E4BBF">
        <w:t xml:space="preserve"> </w:t>
      </w:r>
      <w:r w:rsidRPr="00B263F9" w:rsidR="00484572">
        <w:t>look</w:t>
      </w:r>
      <w:r w:rsidRPr="00B263F9" w:rsidR="005E4BBF">
        <w:t xml:space="preserve"> </w:t>
      </w:r>
      <w:r w:rsidRPr="00B263F9" w:rsidR="00484572">
        <w:t>at</w:t>
      </w:r>
      <w:r w:rsidRPr="00B263F9" w:rsidR="005E4BBF">
        <w:t xml:space="preserve"> </w:t>
      </w:r>
      <w:r w:rsidRPr="00B263F9" w:rsidR="00484572">
        <w:t>this</w:t>
      </w:r>
      <w:r w:rsidRPr="00B263F9" w:rsidR="005E4BBF">
        <w:t xml:space="preserve"> </w:t>
      </w:r>
      <w:r w:rsidRPr="00B263F9" w:rsidR="00484572">
        <w:t>area,</w:t>
      </w:r>
      <w:r w:rsidRPr="00B263F9" w:rsidR="005E4BBF">
        <w:t xml:space="preserve"> </w:t>
      </w:r>
      <w:r w:rsidRPr="00B263F9" w:rsidR="00484572">
        <w:t>there</w:t>
      </w:r>
      <w:r w:rsidRPr="00B263F9" w:rsidR="005E4BBF">
        <w:t xml:space="preserve"> </w:t>
      </w:r>
      <w:r w:rsidRPr="00B263F9" w:rsidR="00484572">
        <w:t>is</w:t>
      </w:r>
      <w:r w:rsidRPr="00B263F9" w:rsidR="005E4BBF">
        <w:t xml:space="preserve"> </w:t>
      </w:r>
      <w:r w:rsidRPr="00B263F9" w:rsidR="00484572">
        <w:t>enormous</w:t>
      </w:r>
      <w:r w:rsidRPr="00B263F9" w:rsidR="005E4BBF">
        <w:t xml:space="preserve"> </w:t>
      </w:r>
      <w:r w:rsidRPr="00B263F9" w:rsidR="00484572">
        <w:t>interest</w:t>
      </w:r>
      <w:r w:rsidRPr="00B263F9" w:rsidR="005E4BBF">
        <w:t xml:space="preserve"> </w:t>
      </w:r>
      <w:r w:rsidRPr="00B263F9" w:rsidR="00484572">
        <w:t>from</w:t>
      </w:r>
      <w:r w:rsidRPr="00B263F9" w:rsidR="005E4BBF">
        <w:t xml:space="preserve"> </w:t>
      </w:r>
      <w:r w:rsidRPr="00B263F9" w:rsidR="00484572">
        <w:t>the</w:t>
      </w:r>
      <w:r w:rsidRPr="00B263F9" w:rsidR="005E4BBF">
        <w:t xml:space="preserve"> </w:t>
      </w:r>
      <w:r w:rsidRPr="00B263F9" w:rsidR="00B73CD8">
        <w:t>perspective</w:t>
      </w:r>
      <w:r w:rsidRPr="00B263F9" w:rsidR="005E4BBF">
        <w:t xml:space="preserve"> </w:t>
      </w:r>
      <w:r w:rsidRPr="00B263F9" w:rsidR="00484572">
        <w:t>of</w:t>
      </w:r>
      <w:r w:rsidRPr="00B263F9" w:rsidR="005E4BBF">
        <w:t xml:space="preserve"> </w:t>
      </w:r>
      <w:r w:rsidRPr="00B263F9" w:rsidR="00484572">
        <w:t>UK-Irish</w:t>
      </w:r>
      <w:r w:rsidRPr="00B263F9" w:rsidR="005E4BBF">
        <w:t xml:space="preserve"> </w:t>
      </w:r>
      <w:r w:rsidRPr="00B263F9" w:rsidR="00484572">
        <w:t>co-operation</w:t>
      </w:r>
      <w:r w:rsidRPr="00B263F9" w:rsidR="005E4BBF">
        <w:t xml:space="preserve"> </w:t>
      </w:r>
      <w:r w:rsidRPr="00B263F9" w:rsidR="00484572">
        <w:t>in</w:t>
      </w:r>
      <w:r w:rsidRPr="00B263F9" w:rsidR="005E4BBF">
        <w:t xml:space="preserve"> </w:t>
      </w:r>
      <w:r w:rsidRPr="00B263F9" w:rsidR="00484572">
        <w:t>that</w:t>
      </w:r>
      <w:r w:rsidRPr="00B263F9" w:rsidR="005E4BBF">
        <w:t xml:space="preserve"> </w:t>
      </w:r>
      <w:r w:rsidRPr="00B263F9" w:rsidR="00484572">
        <w:t>being</w:t>
      </w:r>
      <w:r w:rsidRPr="00B263F9" w:rsidR="005E4BBF">
        <w:t xml:space="preserve"> </w:t>
      </w:r>
      <w:r w:rsidRPr="00B263F9" w:rsidR="00484572">
        <w:t>the</w:t>
      </w:r>
      <w:r w:rsidRPr="00B263F9" w:rsidR="005E4BBF">
        <w:t xml:space="preserve"> </w:t>
      </w:r>
      <w:r w:rsidRPr="00B263F9" w:rsidR="00484572">
        <w:t>first</w:t>
      </w:r>
      <w:r w:rsidRPr="00B263F9" w:rsidR="005E4BBF">
        <w:t xml:space="preserve"> </w:t>
      </w:r>
      <w:r w:rsidRPr="00B263F9" w:rsidR="00484572">
        <w:t>and</w:t>
      </w:r>
      <w:r w:rsidRPr="00B263F9" w:rsidR="005E4BBF">
        <w:t xml:space="preserve"> </w:t>
      </w:r>
      <w:r w:rsidRPr="00B263F9" w:rsidR="00484572">
        <w:t>foremost</w:t>
      </w:r>
      <w:r w:rsidRPr="00B263F9" w:rsidR="005E4BBF">
        <w:t xml:space="preserve"> </w:t>
      </w:r>
      <w:r w:rsidRPr="00B263F9" w:rsidR="00484572">
        <w:t>basis</w:t>
      </w:r>
      <w:r w:rsidRPr="00B263F9" w:rsidR="005E4BBF">
        <w:t xml:space="preserve"> </w:t>
      </w:r>
      <w:r w:rsidRPr="00B263F9" w:rsidR="00484572">
        <w:t>for</w:t>
      </w:r>
      <w:r w:rsidRPr="00B263F9" w:rsidR="005E4BBF">
        <w:t xml:space="preserve"> </w:t>
      </w:r>
      <w:r w:rsidRPr="00B263F9" w:rsidR="00484572">
        <w:t>being</w:t>
      </w:r>
      <w:r w:rsidRPr="00B263F9" w:rsidR="005E4BBF">
        <w:t xml:space="preserve"> </w:t>
      </w:r>
      <w:r w:rsidRPr="00B263F9" w:rsidR="00484572">
        <w:t>able</w:t>
      </w:r>
      <w:r w:rsidRPr="00B263F9" w:rsidR="005E4BBF">
        <w:t xml:space="preserve"> </w:t>
      </w:r>
      <w:r w:rsidRPr="00B263F9" w:rsidR="00484572">
        <w:t>to</w:t>
      </w:r>
      <w:r w:rsidRPr="00B263F9" w:rsidR="005E4BBF">
        <w:t xml:space="preserve"> </w:t>
      </w:r>
      <w:r w:rsidRPr="00B263F9" w:rsidR="00484572">
        <w:t>share</w:t>
      </w:r>
      <w:r w:rsidRPr="00B263F9" w:rsidR="005E4BBF">
        <w:t xml:space="preserve"> </w:t>
      </w:r>
      <w:r w:rsidRPr="00B263F9" w:rsidR="00484572">
        <w:t>data.</w:t>
      </w:r>
      <w:r w:rsidRPr="00B263F9" w:rsidR="005E4BBF">
        <w:t xml:space="preserve"> </w:t>
      </w:r>
      <w:r w:rsidRPr="00B263F9">
        <w:t>I</w:t>
      </w:r>
      <w:r w:rsidRPr="00B263F9" w:rsidR="005E4BBF">
        <w:t xml:space="preserve"> </w:t>
      </w:r>
      <w:r w:rsidRPr="00B263F9" w:rsidR="00484572">
        <w:t>see</w:t>
      </w:r>
      <w:r w:rsidRPr="00B263F9" w:rsidR="005E4BBF">
        <w:t xml:space="preserve"> </w:t>
      </w:r>
      <w:r w:rsidRPr="00B263F9">
        <w:t>no</w:t>
      </w:r>
      <w:r w:rsidRPr="00B263F9" w:rsidR="005E4BBF">
        <w:t xml:space="preserve"> </w:t>
      </w:r>
      <w:r w:rsidRPr="00B263F9">
        <w:t>impediment</w:t>
      </w:r>
      <w:r w:rsidRPr="00B263F9" w:rsidR="005E4BBF">
        <w:t xml:space="preserve"> </w:t>
      </w:r>
      <w:r w:rsidRPr="00B263F9">
        <w:t>to</w:t>
      </w:r>
      <w:r w:rsidRPr="00B263F9" w:rsidR="005E4BBF">
        <w:t xml:space="preserve"> </w:t>
      </w:r>
      <w:r w:rsidRPr="00B263F9" w:rsidR="00484572">
        <w:t>that</w:t>
      </w:r>
      <w:r w:rsidRPr="00B263F9" w:rsidR="005E4BBF">
        <w:t xml:space="preserve"> </w:t>
      </w:r>
      <w:r w:rsidRPr="00B263F9">
        <w:t>being</w:t>
      </w:r>
      <w:r w:rsidRPr="00B263F9" w:rsidR="005E4BBF">
        <w:t xml:space="preserve"> </w:t>
      </w:r>
      <w:r w:rsidRPr="00B263F9">
        <w:t>put</w:t>
      </w:r>
      <w:r w:rsidRPr="00B263F9" w:rsidR="005E4BBF">
        <w:t xml:space="preserve"> </w:t>
      </w:r>
      <w:r w:rsidRPr="00B263F9">
        <w:t>forward</w:t>
      </w:r>
      <w:r w:rsidRPr="00B263F9" w:rsidR="00484572">
        <w:t>.</w:t>
      </w:r>
      <w:r w:rsidRPr="00B263F9" w:rsidR="005E4BBF">
        <w:t xml:space="preserve"> </w:t>
      </w:r>
      <w:r w:rsidRPr="00B263F9" w:rsidR="00484572">
        <w:t>The</w:t>
      </w:r>
      <w:r w:rsidRPr="00B263F9" w:rsidR="005E4BBF">
        <w:t xml:space="preserve"> </w:t>
      </w:r>
      <w:r w:rsidRPr="00B263F9" w:rsidR="00484572">
        <w:t>question</w:t>
      </w:r>
      <w:r w:rsidRPr="00B263F9" w:rsidR="005E4BBF">
        <w:t xml:space="preserve"> </w:t>
      </w:r>
      <w:r w:rsidRPr="00B263F9" w:rsidR="00484572">
        <w:t>simply</w:t>
      </w:r>
      <w:r w:rsidRPr="00B263F9" w:rsidR="005E4BBF">
        <w:t xml:space="preserve"> </w:t>
      </w:r>
      <w:r w:rsidRPr="00B263F9" w:rsidR="00484572">
        <w:t>arises</w:t>
      </w:r>
      <w:r w:rsidRPr="00B263F9" w:rsidR="005E4BBF">
        <w:t xml:space="preserve"> </w:t>
      </w:r>
      <w:r w:rsidRPr="00B263F9" w:rsidR="00484572">
        <w:t>whether</w:t>
      </w:r>
      <w:r w:rsidRPr="00B263F9" w:rsidR="005E4BBF">
        <w:t xml:space="preserve"> </w:t>
      </w:r>
      <w:r w:rsidRPr="00B263F9" w:rsidR="00484572">
        <w:t>other</w:t>
      </w:r>
      <w:r w:rsidRPr="00B263F9" w:rsidR="005E4BBF">
        <w:t xml:space="preserve"> </w:t>
      </w:r>
      <w:r w:rsidRPr="00B263F9" w:rsidR="00484572">
        <w:t>parts</w:t>
      </w:r>
      <w:r w:rsidRPr="00B263F9" w:rsidR="005E4BBF">
        <w:t xml:space="preserve"> </w:t>
      </w:r>
      <w:r w:rsidRPr="00B263F9" w:rsidR="00484572">
        <w:t>of</w:t>
      </w:r>
      <w:r w:rsidRPr="00B263F9" w:rsidR="005E4BBF">
        <w:t xml:space="preserve"> </w:t>
      </w:r>
      <w:r w:rsidRPr="00B263F9" w:rsidR="00484572">
        <w:t>the</w:t>
      </w:r>
      <w:r w:rsidRPr="00B263F9" w:rsidR="005E4BBF">
        <w:t xml:space="preserve"> </w:t>
      </w:r>
      <w:r w:rsidRPr="00B263F9" w:rsidR="00484572">
        <w:t>negotiations</w:t>
      </w:r>
      <w:r w:rsidRPr="00B263F9" w:rsidR="005E4BBF">
        <w:t xml:space="preserve"> </w:t>
      </w:r>
      <w:r w:rsidRPr="00B263F9" w:rsidR="00484572">
        <w:t>make</w:t>
      </w:r>
      <w:r w:rsidRPr="00B263F9" w:rsidR="005E4BBF">
        <w:t xml:space="preserve"> </w:t>
      </w:r>
      <w:r w:rsidRPr="00B263F9" w:rsidR="00484572">
        <w:t>that</w:t>
      </w:r>
      <w:r w:rsidRPr="00B263F9" w:rsidR="005E4BBF">
        <w:t xml:space="preserve"> </w:t>
      </w:r>
      <w:r w:rsidRPr="00B263F9" w:rsidR="00484572">
        <w:t>more</w:t>
      </w:r>
      <w:r w:rsidRPr="00B263F9" w:rsidR="005E4BBF">
        <w:t xml:space="preserve"> </w:t>
      </w:r>
      <w:r w:rsidRPr="00B263F9" w:rsidR="00484572">
        <w:t>difficult</w:t>
      </w:r>
      <w:r w:rsidRPr="00B263F9" w:rsidR="005E4BBF">
        <w:t xml:space="preserve"> </w:t>
      </w:r>
      <w:r w:rsidRPr="00B263F9" w:rsidR="00484572">
        <w:t>to</w:t>
      </w:r>
      <w:r w:rsidRPr="00B263F9" w:rsidR="005E4BBF">
        <w:t xml:space="preserve"> </w:t>
      </w:r>
      <w:r w:rsidRPr="00B263F9" w:rsidR="00484572">
        <w:t>achieve.</w:t>
      </w:r>
    </w:p>
    <w:p w:rsidR="00484572" w:rsidRPr="00B263F9" w:rsidP="00050F79">
      <w:pPr>
        <w:pStyle w:val="Question"/>
      </w:pPr>
      <w:sdt>
        <w:sdtPr>
          <w:alias w:val="Member"/>
          <w:tag w:val="&lt;Member mnisId='4607' dodsId='76839'&gt;"/>
          <w:id w:val="1185397342"/>
          <w:placeholder>
            <w:docPart w:val="DefaultPlaceholder_1082065158"/>
          </w:placeholder>
          <w:richText/>
        </w:sdtPr>
        <w:sdtContent>
          <w:r w:rsidRPr="00B263F9" w:rsidR="00451F62">
            <w:rPr>
              <w:b/>
            </w:rPr>
            <w:t>Stephanie</w:t>
          </w:r>
          <w:r w:rsidRPr="00B263F9" w:rsidR="005E4BBF">
            <w:rPr>
              <w:b/>
            </w:rPr>
            <w:t xml:space="preserve"> </w:t>
          </w:r>
          <w:r w:rsidRPr="00B263F9" w:rsidR="00451F62">
            <w:rPr>
              <w:b/>
            </w:rPr>
            <w:t>Peacock:</w:t>
          </w:r>
        </w:sdtContent>
      </w:sdt>
      <w:r w:rsidRPr="00B263F9" w:rsidR="005E4BBF">
        <w:t xml:space="preserve"> </w:t>
      </w:r>
      <w:r w:rsidRPr="00B263F9">
        <w:t>How</w:t>
      </w:r>
      <w:r w:rsidRPr="00B263F9" w:rsidR="005E4BBF">
        <w:t xml:space="preserve"> </w:t>
      </w:r>
      <w:r w:rsidRPr="00B263F9">
        <w:t>do</w:t>
      </w:r>
      <w:r w:rsidRPr="00B263F9" w:rsidR="005E4BBF">
        <w:t xml:space="preserve"> </w:t>
      </w:r>
      <w:r w:rsidRPr="00B263F9">
        <w:t>the</w:t>
      </w:r>
      <w:r w:rsidRPr="00B263F9" w:rsidR="005E4BBF">
        <w:t xml:space="preserve"> </w:t>
      </w:r>
      <w:r w:rsidRPr="00B263F9">
        <w:t>Government</w:t>
      </w:r>
      <w:r w:rsidRPr="00B263F9" w:rsidR="005E4BBF">
        <w:t xml:space="preserve"> </w:t>
      </w:r>
      <w:r w:rsidRPr="00B263F9">
        <w:t>intend</w:t>
      </w:r>
      <w:r w:rsidRPr="00B263F9" w:rsidR="005E4BBF">
        <w:t xml:space="preserve"> </w:t>
      </w:r>
      <w:r w:rsidRPr="00B263F9">
        <w:t>to</w:t>
      </w:r>
      <w:r w:rsidRPr="00B263F9" w:rsidR="005E4BBF">
        <w:t xml:space="preserve"> </w:t>
      </w:r>
      <w:r w:rsidRPr="00B263F9">
        <w:t>ensure</w:t>
      </w:r>
      <w:r w:rsidRPr="00B263F9" w:rsidR="005E4BBF">
        <w:t xml:space="preserve"> </w:t>
      </w:r>
      <w:r w:rsidRPr="00B263F9">
        <w:t>that</w:t>
      </w:r>
      <w:r w:rsidRPr="00B263F9" w:rsidR="005E4BBF">
        <w:t xml:space="preserve"> </w:t>
      </w:r>
      <w:r w:rsidRPr="00B263F9">
        <w:t>UK</w:t>
      </w:r>
      <w:r w:rsidRPr="00B263F9" w:rsidR="005E4BBF">
        <w:t xml:space="preserve"> </w:t>
      </w:r>
      <w:r w:rsidRPr="00B263F9">
        <w:t>law</w:t>
      </w:r>
      <w:r w:rsidRPr="00B263F9" w:rsidR="005E4BBF">
        <w:t xml:space="preserve"> </w:t>
      </w:r>
      <w:r w:rsidRPr="00B263F9">
        <w:t>enforcement</w:t>
      </w:r>
      <w:r w:rsidRPr="00B263F9" w:rsidR="005E4BBF">
        <w:t xml:space="preserve"> </w:t>
      </w:r>
      <w:r w:rsidRPr="00B263F9">
        <w:t>agencies</w:t>
      </w:r>
      <w:r w:rsidRPr="00B263F9" w:rsidR="005E4BBF">
        <w:t xml:space="preserve"> </w:t>
      </w:r>
      <w:r w:rsidRPr="00B263F9">
        <w:t>can</w:t>
      </w:r>
      <w:r w:rsidRPr="00B263F9" w:rsidR="005E4BBF">
        <w:t xml:space="preserve"> </w:t>
      </w:r>
      <w:r w:rsidRPr="00B263F9">
        <w:t>share</w:t>
      </w:r>
      <w:r w:rsidRPr="00B263F9" w:rsidR="005E4BBF">
        <w:t xml:space="preserve"> </w:t>
      </w:r>
      <w:r w:rsidRPr="00B263F9">
        <w:t>information</w:t>
      </w:r>
      <w:r w:rsidRPr="00B263F9" w:rsidR="005E4BBF">
        <w:t xml:space="preserve"> </w:t>
      </w:r>
      <w:r w:rsidRPr="00B263F9">
        <w:t>with</w:t>
      </w:r>
      <w:r w:rsidRPr="00B263F9" w:rsidR="005E4BBF">
        <w:t xml:space="preserve"> </w:t>
      </w:r>
      <w:r w:rsidRPr="00B263F9">
        <w:t>their</w:t>
      </w:r>
      <w:r w:rsidRPr="00B263F9" w:rsidR="005E4BBF">
        <w:t xml:space="preserve"> </w:t>
      </w:r>
      <w:r w:rsidRPr="00B263F9">
        <w:t>counterparts</w:t>
      </w:r>
      <w:r w:rsidRPr="00B263F9" w:rsidR="005E4BBF">
        <w:t xml:space="preserve"> </w:t>
      </w:r>
      <w:r w:rsidRPr="00B263F9">
        <w:t>in</w:t>
      </w:r>
      <w:r w:rsidRPr="00B263F9" w:rsidR="005E4BBF">
        <w:t xml:space="preserve"> </w:t>
      </w:r>
      <w:r w:rsidRPr="00B263F9">
        <w:t>Ireland</w:t>
      </w:r>
      <w:r w:rsidRPr="00B263F9" w:rsidR="005E4BBF">
        <w:t xml:space="preserve"> </w:t>
      </w:r>
      <w:r w:rsidRPr="00B263F9">
        <w:t>if</w:t>
      </w:r>
      <w:r w:rsidRPr="00B263F9" w:rsidR="005E4BBF">
        <w:t xml:space="preserve"> </w:t>
      </w:r>
      <w:r w:rsidRPr="00B263F9">
        <w:t>there</w:t>
      </w:r>
      <w:r w:rsidRPr="00B263F9" w:rsidR="005E4BBF">
        <w:t xml:space="preserve"> </w:t>
      </w:r>
      <w:r w:rsidRPr="00B263F9">
        <w:t>is</w:t>
      </w:r>
      <w:r w:rsidRPr="00B263F9" w:rsidR="005E4BBF">
        <w:t xml:space="preserve"> </w:t>
      </w:r>
      <w:r w:rsidRPr="00B263F9">
        <w:t>no</w:t>
      </w:r>
      <w:r w:rsidRPr="00B263F9" w:rsidR="005E4BBF">
        <w:t xml:space="preserve"> </w:t>
      </w:r>
      <w:r w:rsidRPr="00B263F9">
        <w:t>data</w:t>
      </w:r>
      <w:r w:rsidRPr="00B263F9" w:rsidR="005E4BBF">
        <w:t xml:space="preserve"> </w:t>
      </w:r>
      <w:r w:rsidRPr="00B263F9">
        <w:t>adequacy</w:t>
      </w:r>
      <w:r w:rsidRPr="00B263F9" w:rsidR="005E4BBF">
        <w:t xml:space="preserve"> </w:t>
      </w:r>
      <w:r w:rsidRPr="00B263F9">
        <w:t>decision</w:t>
      </w:r>
      <w:r w:rsidRPr="00B263F9" w:rsidR="005E4BBF">
        <w:t xml:space="preserve"> </w:t>
      </w:r>
      <w:r w:rsidRPr="00B263F9">
        <w:t>in</w:t>
      </w:r>
      <w:r w:rsidRPr="00B263F9" w:rsidR="005E4BBF">
        <w:t xml:space="preserve"> </w:t>
      </w:r>
      <w:r w:rsidRPr="00B263F9">
        <w:t>place</w:t>
      </w:r>
      <w:r w:rsidRPr="00B263F9" w:rsidR="005E4BBF">
        <w:t xml:space="preserve"> </w:t>
      </w:r>
      <w:r w:rsidRPr="00B263F9">
        <w:t>by</w:t>
      </w:r>
      <w:r w:rsidRPr="00B263F9" w:rsidR="005E4BBF">
        <w:t xml:space="preserve"> </w:t>
      </w:r>
      <w:r w:rsidRPr="00B263F9">
        <w:t>1</w:t>
      </w:r>
      <w:r w:rsidRPr="00B263F9" w:rsidR="005E4BBF">
        <w:t xml:space="preserve"> </w:t>
      </w:r>
      <w:r w:rsidRPr="00B263F9">
        <w:t>January?</w:t>
      </w:r>
    </w:p>
    <w:p w:rsidR="00484572" w:rsidRPr="00B263F9" w:rsidP="00050F79">
      <w:pPr>
        <w:pStyle w:val="Answer"/>
      </w:pPr>
      <w:sdt>
        <w:sdtPr>
          <w:alias w:val="Witness"/>
          <w:id w:val="261893682"/>
          <w:placeholder>
            <w:docPart w:val="DefaultPlaceholder_1082065158"/>
          </w:placeholder>
          <w:richText/>
        </w:sdtPr>
        <w:sdtContent>
          <w:r w:rsidRPr="00B263F9" w:rsidR="003D2E36">
            <w:rPr>
              <w:b/>
              <w:i/>
            </w:rPr>
            <w:t>Mr</w:t>
          </w:r>
          <w:r w:rsidRPr="00B263F9" w:rsidR="005E4BBF">
            <w:rPr>
              <w:b/>
              <w:i/>
            </w:rPr>
            <w:t xml:space="preserve"> </w:t>
          </w:r>
          <w:r w:rsidRPr="00B263F9" w:rsidR="003D2E36">
            <w:rPr>
              <w:b/>
              <w:i/>
            </w:rPr>
            <w:t>Walker:</w:t>
          </w:r>
          <w:r w:rsidRPr="00B263F9" w:rsidR="005E4BBF">
            <w:rPr>
              <w:b/>
            </w:rPr>
            <w:t xml:space="preserve"> </w:t>
          </w:r>
        </w:sdtContent>
      </w:sdt>
      <w:r w:rsidRPr="00B263F9" w:rsidR="00451F62">
        <w:t>There</w:t>
      </w:r>
      <w:r w:rsidRPr="00B263F9" w:rsidR="005E4BBF">
        <w:t xml:space="preserve"> </w:t>
      </w:r>
      <w:r w:rsidRPr="00B263F9" w:rsidR="00451F62">
        <w:t>are</w:t>
      </w:r>
      <w:r w:rsidRPr="00B263F9" w:rsidR="005E4BBF">
        <w:t xml:space="preserve"> </w:t>
      </w:r>
      <w:r w:rsidRPr="00B263F9" w:rsidR="00451F62">
        <w:t>legal</w:t>
      </w:r>
      <w:r w:rsidRPr="00B263F9" w:rsidR="005E4BBF">
        <w:t xml:space="preserve"> </w:t>
      </w:r>
      <w:r w:rsidRPr="00B263F9" w:rsidR="00451F62">
        <w:t>fallbacks</w:t>
      </w:r>
      <w:r w:rsidRPr="00B263F9" w:rsidR="005E4BBF">
        <w:t xml:space="preserve"> </w:t>
      </w:r>
      <w:r w:rsidRPr="00B263F9" w:rsidR="00451F62">
        <w:t>that</w:t>
      </w:r>
      <w:r w:rsidRPr="00B263F9" w:rsidR="005E4BBF">
        <w:t xml:space="preserve"> </w:t>
      </w:r>
      <w:r w:rsidRPr="00B263F9" w:rsidR="00451F62">
        <w:t>you</w:t>
      </w:r>
      <w:r w:rsidRPr="00B263F9" w:rsidR="005E4BBF">
        <w:t xml:space="preserve"> </w:t>
      </w:r>
      <w:r w:rsidRPr="00B263F9" w:rsidR="00451F62">
        <w:t>can</w:t>
      </w:r>
      <w:r w:rsidRPr="00B263F9" w:rsidR="005E4BBF">
        <w:t xml:space="preserve"> </w:t>
      </w:r>
      <w:r w:rsidRPr="00B263F9" w:rsidR="00451F62">
        <w:t>use</w:t>
      </w:r>
      <w:r w:rsidRPr="00B263F9" w:rsidR="005E4BBF">
        <w:t xml:space="preserve"> </w:t>
      </w:r>
      <w:r w:rsidRPr="00B263F9">
        <w:t>in</w:t>
      </w:r>
      <w:r w:rsidRPr="00B263F9" w:rsidR="005E4BBF">
        <w:t xml:space="preserve"> </w:t>
      </w:r>
      <w:r w:rsidRPr="00B263F9">
        <w:t>the</w:t>
      </w:r>
      <w:r w:rsidRPr="00B263F9" w:rsidR="005E4BBF">
        <w:t xml:space="preserve"> </w:t>
      </w:r>
      <w:r w:rsidRPr="00B263F9">
        <w:t>absence</w:t>
      </w:r>
      <w:r w:rsidRPr="00B263F9" w:rsidR="005E4BBF">
        <w:t xml:space="preserve"> </w:t>
      </w:r>
      <w:r w:rsidRPr="00B263F9">
        <w:t>of</w:t>
      </w:r>
      <w:r w:rsidRPr="00B263F9" w:rsidR="005E4BBF">
        <w:t xml:space="preserve"> </w:t>
      </w:r>
      <w:r w:rsidRPr="00B263F9">
        <w:t>a</w:t>
      </w:r>
      <w:r w:rsidRPr="00B263F9" w:rsidR="005E4BBF">
        <w:t xml:space="preserve"> </w:t>
      </w:r>
      <w:r w:rsidRPr="00B263F9">
        <w:t>data</w:t>
      </w:r>
      <w:r w:rsidRPr="00B263F9" w:rsidR="005E4BBF">
        <w:t xml:space="preserve"> </w:t>
      </w:r>
      <w:r w:rsidRPr="00B263F9">
        <w:t>adequacy</w:t>
      </w:r>
      <w:r w:rsidRPr="00B263F9" w:rsidR="005E4BBF">
        <w:t xml:space="preserve"> </w:t>
      </w:r>
      <w:r w:rsidRPr="00B263F9">
        <w:t>agreement,</w:t>
      </w:r>
      <w:r w:rsidRPr="00B263F9" w:rsidR="005E4BBF">
        <w:t xml:space="preserve"> </w:t>
      </w:r>
      <w:r w:rsidRPr="00B263F9" w:rsidR="00451F62">
        <w:t>and</w:t>
      </w:r>
      <w:r w:rsidRPr="00B263F9" w:rsidR="005E4BBF">
        <w:t xml:space="preserve"> </w:t>
      </w:r>
      <w:r w:rsidRPr="00B263F9" w:rsidR="00451F62">
        <w:t>those</w:t>
      </w:r>
      <w:r w:rsidRPr="00B263F9" w:rsidR="005E4BBF">
        <w:t xml:space="preserve"> </w:t>
      </w:r>
      <w:r w:rsidRPr="00B263F9" w:rsidR="00451F62">
        <w:t>involve</w:t>
      </w:r>
      <w:r w:rsidRPr="00B263F9" w:rsidR="005E4BBF">
        <w:t xml:space="preserve"> </w:t>
      </w:r>
      <w:r w:rsidRPr="00B263F9" w:rsidR="00451F62">
        <w:t>further</w:t>
      </w:r>
      <w:r w:rsidRPr="00B263F9" w:rsidR="005E4BBF">
        <w:t xml:space="preserve"> </w:t>
      </w:r>
      <w:r w:rsidRPr="00B263F9" w:rsidR="00451F62">
        <w:t>documenta</w:t>
      </w:r>
      <w:r w:rsidRPr="00B263F9">
        <w:t>tion</w:t>
      </w:r>
      <w:r w:rsidRPr="00B263F9" w:rsidR="005E4BBF">
        <w:t xml:space="preserve"> </w:t>
      </w:r>
      <w:r w:rsidRPr="00B263F9" w:rsidR="00451F62">
        <w:t>and</w:t>
      </w:r>
      <w:r w:rsidRPr="00B263F9" w:rsidR="005E4BBF">
        <w:t xml:space="preserve"> </w:t>
      </w:r>
      <w:r w:rsidRPr="00B263F9" w:rsidR="00451F62">
        <w:t>information</w:t>
      </w:r>
      <w:r w:rsidRPr="00B263F9" w:rsidR="005E4BBF">
        <w:t xml:space="preserve"> </w:t>
      </w:r>
      <w:r w:rsidRPr="00B263F9" w:rsidR="00451F62">
        <w:t>being</w:t>
      </w:r>
      <w:r w:rsidRPr="00B263F9" w:rsidR="005E4BBF">
        <w:t xml:space="preserve"> </w:t>
      </w:r>
      <w:r w:rsidRPr="00B263F9" w:rsidR="00451F62">
        <w:t>stored</w:t>
      </w:r>
      <w:r w:rsidRPr="00B263F9" w:rsidR="005E4BBF">
        <w:t xml:space="preserve"> </w:t>
      </w:r>
      <w:r w:rsidRPr="00B263F9">
        <w:t>and</w:t>
      </w:r>
      <w:r w:rsidRPr="00B263F9" w:rsidR="005E4BBF">
        <w:t xml:space="preserve"> </w:t>
      </w:r>
      <w:r w:rsidRPr="00B263F9">
        <w:t>so</w:t>
      </w:r>
      <w:r w:rsidRPr="00B263F9" w:rsidR="005E4BBF">
        <w:t xml:space="preserve"> </w:t>
      </w:r>
      <w:r w:rsidRPr="00B263F9">
        <w:t>on</w:t>
      </w:r>
      <w:r w:rsidRPr="00B263F9" w:rsidR="005E4BBF">
        <w:t xml:space="preserve"> </w:t>
      </w:r>
      <w:r w:rsidRPr="00B263F9">
        <w:t>and</w:t>
      </w:r>
      <w:r w:rsidRPr="00B263F9" w:rsidR="005E4BBF">
        <w:t xml:space="preserve"> </w:t>
      </w:r>
      <w:r w:rsidRPr="00B263F9">
        <w:t>so</w:t>
      </w:r>
      <w:r w:rsidRPr="00B263F9" w:rsidR="005E4BBF">
        <w:t xml:space="preserve"> </w:t>
      </w:r>
      <w:r w:rsidRPr="00B263F9">
        <w:t>forth</w:t>
      </w:r>
      <w:r w:rsidRPr="00B263F9" w:rsidR="00451F62">
        <w:t>.</w:t>
      </w:r>
      <w:r w:rsidRPr="00B263F9" w:rsidR="005E4BBF">
        <w:t xml:space="preserve"> </w:t>
      </w:r>
      <w:r w:rsidRPr="00B263F9" w:rsidR="00451F62">
        <w:t>They</w:t>
      </w:r>
      <w:r w:rsidRPr="00B263F9" w:rsidR="005E4BBF">
        <w:t xml:space="preserve"> </w:t>
      </w:r>
      <w:r w:rsidRPr="00B263F9" w:rsidR="00451F62">
        <w:t>are</w:t>
      </w:r>
      <w:r w:rsidRPr="00B263F9" w:rsidR="005E4BBF">
        <w:t xml:space="preserve"> </w:t>
      </w:r>
      <w:r w:rsidRPr="00B263F9" w:rsidR="00451F62">
        <w:t>not</w:t>
      </w:r>
      <w:r w:rsidRPr="00B263F9" w:rsidR="005E4BBF">
        <w:t xml:space="preserve"> </w:t>
      </w:r>
      <w:r w:rsidRPr="00B263F9" w:rsidR="00451F62">
        <w:t>ideal.</w:t>
      </w:r>
      <w:r w:rsidRPr="00B263F9" w:rsidR="005E4BBF">
        <w:t xml:space="preserve"> </w:t>
      </w:r>
      <w:r w:rsidRPr="00B263F9" w:rsidR="00451F62">
        <w:t>It</w:t>
      </w:r>
      <w:r w:rsidRPr="00B263F9" w:rsidR="005E4BBF">
        <w:t xml:space="preserve"> </w:t>
      </w:r>
      <w:r w:rsidRPr="00B263F9">
        <w:t>is</w:t>
      </w:r>
      <w:r w:rsidRPr="00B263F9" w:rsidR="005E4BBF">
        <w:t xml:space="preserve"> </w:t>
      </w:r>
      <w:r w:rsidRPr="00B263F9">
        <w:t>certainly</w:t>
      </w:r>
      <w:r w:rsidRPr="00B263F9" w:rsidR="005E4BBF">
        <w:t xml:space="preserve"> </w:t>
      </w:r>
      <w:r w:rsidRPr="00B263F9">
        <w:t>our</w:t>
      </w:r>
      <w:r w:rsidRPr="00B263F9" w:rsidR="005E4BBF">
        <w:t xml:space="preserve"> </w:t>
      </w:r>
      <w:r w:rsidRPr="00B263F9">
        <w:t>preference</w:t>
      </w:r>
      <w:r w:rsidRPr="00B263F9" w:rsidR="005E4BBF">
        <w:t xml:space="preserve"> </w:t>
      </w:r>
      <w:r w:rsidRPr="00B263F9">
        <w:t>that</w:t>
      </w:r>
      <w:r w:rsidRPr="00B263F9" w:rsidR="005E4BBF">
        <w:t xml:space="preserve"> </w:t>
      </w:r>
      <w:r w:rsidRPr="00B263F9">
        <w:t>we</w:t>
      </w:r>
      <w:r w:rsidRPr="00B263F9" w:rsidR="005E4BBF">
        <w:t xml:space="preserve"> </w:t>
      </w:r>
      <w:r w:rsidRPr="00B263F9">
        <w:t>should</w:t>
      </w:r>
      <w:r w:rsidRPr="00B263F9" w:rsidR="005E4BBF">
        <w:t xml:space="preserve"> </w:t>
      </w:r>
      <w:r w:rsidRPr="00B263F9">
        <w:t>have</w:t>
      </w:r>
      <w:r w:rsidRPr="00B263F9" w:rsidR="005E4BBF">
        <w:t xml:space="preserve"> </w:t>
      </w:r>
      <w:r w:rsidRPr="00B263F9">
        <w:t>that</w:t>
      </w:r>
      <w:r w:rsidRPr="00B263F9" w:rsidR="005E4BBF">
        <w:t xml:space="preserve"> </w:t>
      </w:r>
      <w:r w:rsidRPr="00B263F9">
        <w:t>arrangement</w:t>
      </w:r>
      <w:r w:rsidRPr="00B263F9" w:rsidR="005E4BBF">
        <w:t xml:space="preserve"> </w:t>
      </w:r>
      <w:r w:rsidRPr="00B263F9">
        <w:t>in</w:t>
      </w:r>
      <w:r w:rsidRPr="00B263F9" w:rsidR="005E4BBF">
        <w:t xml:space="preserve"> </w:t>
      </w:r>
      <w:r w:rsidRPr="00B263F9">
        <w:t>place.</w:t>
      </w:r>
      <w:r w:rsidRPr="00B263F9" w:rsidR="005E4BBF">
        <w:t xml:space="preserve"> </w:t>
      </w:r>
      <w:r w:rsidRPr="00B263F9">
        <w:t>Of</w:t>
      </w:r>
      <w:r w:rsidRPr="00B263F9" w:rsidR="005E4BBF">
        <w:t xml:space="preserve"> </w:t>
      </w:r>
      <w:r w:rsidRPr="00B263F9">
        <w:t>course,</w:t>
      </w:r>
      <w:r w:rsidRPr="00B263F9" w:rsidR="005E4BBF">
        <w:t xml:space="preserve"> </w:t>
      </w:r>
      <w:r w:rsidRPr="00B263F9">
        <w:t>we</w:t>
      </w:r>
      <w:r w:rsidRPr="00B263F9" w:rsidR="005E4BBF">
        <w:t xml:space="preserve"> </w:t>
      </w:r>
      <w:r w:rsidRPr="00B263F9">
        <w:t>have</w:t>
      </w:r>
      <w:r w:rsidRPr="00B263F9" w:rsidR="005E4BBF">
        <w:t xml:space="preserve"> </w:t>
      </w:r>
      <w:r w:rsidRPr="00B263F9">
        <w:t>already</w:t>
      </w:r>
      <w:r w:rsidRPr="00B263F9" w:rsidR="005E4BBF">
        <w:t xml:space="preserve"> </w:t>
      </w:r>
      <w:r w:rsidRPr="00B263F9">
        <w:t>put</w:t>
      </w:r>
      <w:r w:rsidRPr="00B263F9" w:rsidR="005E4BBF">
        <w:t xml:space="preserve"> </w:t>
      </w:r>
      <w:r w:rsidRPr="00B263F9">
        <w:t>in</w:t>
      </w:r>
      <w:r w:rsidRPr="00B263F9" w:rsidR="005E4BBF">
        <w:t xml:space="preserve"> </w:t>
      </w:r>
      <w:r w:rsidRPr="00B263F9">
        <w:t>place</w:t>
      </w:r>
      <w:r w:rsidRPr="00B263F9" w:rsidR="005E4BBF">
        <w:t xml:space="preserve"> </w:t>
      </w:r>
      <w:r w:rsidRPr="00B263F9">
        <w:t>the</w:t>
      </w:r>
      <w:r w:rsidRPr="00B263F9" w:rsidR="005E4BBF">
        <w:t xml:space="preserve"> </w:t>
      </w:r>
      <w:r w:rsidRPr="00B263F9">
        <w:t>UK</w:t>
      </w:r>
      <w:r w:rsidRPr="00B263F9" w:rsidR="005E4BBF">
        <w:t xml:space="preserve"> </w:t>
      </w:r>
      <w:r w:rsidRPr="00B263F9">
        <w:t>recognition</w:t>
      </w:r>
      <w:r w:rsidRPr="00B263F9" w:rsidR="005E4BBF">
        <w:t xml:space="preserve"> </w:t>
      </w:r>
      <w:r w:rsidRPr="00B263F9">
        <w:t>of</w:t>
      </w:r>
      <w:r w:rsidRPr="00B263F9" w:rsidR="005E4BBF">
        <w:t xml:space="preserve"> </w:t>
      </w:r>
      <w:r w:rsidRPr="00B263F9">
        <w:t>legal</w:t>
      </w:r>
      <w:r w:rsidRPr="00B263F9" w:rsidR="005E4BBF">
        <w:t xml:space="preserve"> </w:t>
      </w:r>
      <w:r w:rsidRPr="00B263F9">
        <w:t>data</w:t>
      </w:r>
      <w:r w:rsidRPr="00B263F9" w:rsidR="005E4BBF">
        <w:t xml:space="preserve"> </w:t>
      </w:r>
      <w:r w:rsidRPr="00B263F9">
        <w:t>adequacy</w:t>
      </w:r>
      <w:r w:rsidRPr="00B263F9" w:rsidR="005E4BBF">
        <w:t xml:space="preserve"> </w:t>
      </w:r>
      <w:r w:rsidRPr="00B263F9">
        <w:t>for</w:t>
      </w:r>
      <w:r w:rsidRPr="00B263F9" w:rsidR="005E4BBF">
        <w:t xml:space="preserve"> </w:t>
      </w:r>
      <w:r w:rsidRPr="00B263F9">
        <w:t>the</w:t>
      </w:r>
      <w:r w:rsidRPr="00B263F9" w:rsidR="005E4BBF">
        <w:t xml:space="preserve"> </w:t>
      </w:r>
      <w:r w:rsidRPr="00B263F9">
        <w:t>EU</w:t>
      </w:r>
      <w:r w:rsidRPr="00B263F9" w:rsidR="005E4BBF">
        <w:t xml:space="preserve"> </w:t>
      </w:r>
      <w:r w:rsidRPr="00B263F9">
        <w:t>so,</w:t>
      </w:r>
      <w:r w:rsidRPr="00B263F9" w:rsidR="005E4BBF">
        <w:t xml:space="preserve"> </w:t>
      </w:r>
      <w:r w:rsidRPr="00B263F9">
        <w:t>in</w:t>
      </w:r>
      <w:r w:rsidRPr="00B263F9" w:rsidR="005E4BBF">
        <w:t xml:space="preserve"> </w:t>
      </w:r>
      <w:r w:rsidRPr="00B263F9">
        <w:t>terms</w:t>
      </w:r>
      <w:r w:rsidRPr="00B263F9" w:rsidR="005E4BBF">
        <w:t xml:space="preserve"> </w:t>
      </w:r>
      <w:r w:rsidRPr="00B263F9">
        <w:t>of</w:t>
      </w:r>
      <w:r w:rsidRPr="00B263F9" w:rsidR="005E4BBF">
        <w:t xml:space="preserve"> </w:t>
      </w:r>
      <w:r w:rsidRPr="00B263F9">
        <w:t>information</w:t>
      </w:r>
      <w:r w:rsidRPr="00B263F9" w:rsidR="005E4BBF">
        <w:t xml:space="preserve"> </w:t>
      </w:r>
      <w:r w:rsidRPr="00B263F9">
        <w:t>being</w:t>
      </w:r>
      <w:r w:rsidRPr="00B263F9" w:rsidR="005E4BBF">
        <w:t xml:space="preserve"> </w:t>
      </w:r>
      <w:r w:rsidRPr="00B263F9">
        <w:t>able</w:t>
      </w:r>
      <w:r w:rsidRPr="00B263F9" w:rsidR="005E4BBF">
        <w:t xml:space="preserve"> </w:t>
      </w:r>
      <w:r w:rsidRPr="00B263F9">
        <w:t>to</w:t>
      </w:r>
      <w:r w:rsidRPr="00B263F9" w:rsidR="005E4BBF">
        <w:t xml:space="preserve"> </w:t>
      </w:r>
      <w:r w:rsidRPr="00B263F9">
        <w:t>flow</w:t>
      </w:r>
      <w:r w:rsidRPr="00B263F9" w:rsidR="005E4BBF">
        <w:t xml:space="preserve"> </w:t>
      </w:r>
      <w:r w:rsidRPr="00B263F9">
        <w:t>in</w:t>
      </w:r>
      <w:r w:rsidRPr="00B263F9" w:rsidR="005E4BBF">
        <w:t xml:space="preserve"> </w:t>
      </w:r>
      <w:r w:rsidRPr="00B263F9">
        <w:t>that</w:t>
      </w:r>
      <w:r w:rsidRPr="00B263F9" w:rsidR="005E4BBF">
        <w:t xml:space="preserve"> </w:t>
      </w:r>
      <w:r w:rsidRPr="00B263F9">
        <w:t>direction,</w:t>
      </w:r>
      <w:r w:rsidRPr="00B263F9" w:rsidR="005E4BBF">
        <w:t xml:space="preserve"> </w:t>
      </w:r>
      <w:r w:rsidRPr="00B263F9">
        <w:t>we</w:t>
      </w:r>
      <w:r w:rsidRPr="00B263F9" w:rsidR="005E4BBF">
        <w:t xml:space="preserve"> </w:t>
      </w:r>
      <w:r w:rsidRPr="00B263F9">
        <w:t>are</w:t>
      </w:r>
      <w:r w:rsidRPr="00B263F9" w:rsidR="005E4BBF">
        <w:t xml:space="preserve"> </w:t>
      </w:r>
      <w:r w:rsidRPr="00B263F9">
        <w:t>already</w:t>
      </w:r>
      <w:r w:rsidRPr="00B263F9" w:rsidR="005E4BBF">
        <w:t xml:space="preserve"> </w:t>
      </w:r>
      <w:r w:rsidRPr="00B263F9">
        <w:t>very</w:t>
      </w:r>
      <w:r w:rsidRPr="00B263F9" w:rsidR="005E4BBF">
        <w:t xml:space="preserve"> </w:t>
      </w:r>
      <w:r w:rsidRPr="00B263F9">
        <w:t>clear</w:t>
      </w:r>
      <w:r w:rsidRPr="00B263F9" w:rsidR="005E4BBF">
        <w:t xml:space="preserve"> </w:t>
      </w:r>
      <w:r w:rsidRPr="00B263F9">
        <w:t>that</w:t>
      </w:r>
      <w:r w:rsidRPr="00B263F9" w:rsidR="005E4BBF">
        <w:t xml:space="preserve"> </w:t>
      </w:r>
      <w:r w:rsidRPr="00B263F9">
        <w:t>it</w:t>
      </w:r>
      <w:r w:rsidRPr="00B263F9" w:rsidR="005E4BBF">
        <w:t xml:space="preserve"> </w:t>
      </w:r>
      <w:r w:rsidRPr="00B263F9">
        <w:t>can—it</w:t>
      </w:r>
      <w:r w:rsidRPr="00B263F9" w:rsidR="005E4BBF">
        <w:t xml:space="preserve"> </w:t>
      </w:r>
      <w:r w:rsidRPr="00B263F9">
        <w:t>can</w:t>
      </w:r>
      <w:r w:rsidRPr="00B263F9" w:rsidR="005E4BBF">
        <w:t xml:space="preserve"> </w:t>
      </w:r>
      <w:r w:rsidRPr="00B263F9">
        <w:t>in</w:t>
      </w:r>
      <w:r w:rsidRPr="00B263F9" w:rsidR="005E4BBF">
        <w:t xml:space="preserve"> </w:t>
      </w:r>
      <w:r w:rsidRPr="00B263F9">
        <w:t>our</w:t>
      </w:r>
      <w:r w:rsidRPr="00B263F9" w:rsidR="005E4BBF">
        <w:t xml:space="preserve"> </w:t>
      </w:r>
      <w:r w:rsidRPr="00B263F9">
        <w:t>law—but</w:t>
      </w:r>
      <w:r w:rsidRPr="00B263F9" w:rsidR="005E4BBF">
        <w:t xml:space="preserve"> </w:t>
      </w:r>
      <w:r w:rsidRPr="00B263F9">
        <w:t>we</w:t>
      </w:r>
      <w:r w:rsidRPr="00B263F9" w:rsidR="005E4BBF">
        <w:t xml:space="preserve"> </w:t>
      </w:r>
      <w:r w:rsidRPr="00B263F9">
        <w:t>think</w:t>
      </w:r>
      <w:r w:rsidRPr="00B263F9" w:rsidR="005E4BBF">
        <w:t xml:space="preserve"> </w:t>
      </w:r>
      <w:r w:rsidRPr="00B263F9">
        <w:t>it</w:t>
      </w:r>
      <w:r w:rsidRPr="00B263F9" w:rsidR="005E4BBF">
        <w:t xml:space="preserve"> </w:t>
      </w:r>
      <w:r w:rsidRPr="00B263F9" w:rsidR="00451F62">
        <w:t>makes</w:t>
      </w:r>
      <w:r w:rsidRPr="00B263F9" w:rsidR="005E4BBF">
        <w:t xml:space="preserve"> </w:t>
      </w:r>
      <w:r w:rsidRPr="00B263F9" w:rsidR="00451F62">
        <w:t>absolute</w:t>
      </w:r>
      <w:r w:rsidRPr="00B263F9" w:rsidR="005E4BBF">
        <w:t xml:space="preserve"> </w:t>
      </w:r>
      <w:r w:rsidRPr="00B263F9" w:rsidR="00451F62">
        <w:t>sense</w:t>
      </w:r>
      <w:r w:rsidRPr="00B263F9" w:rsidR="005E4BBF">
        <w:t xml:space="preserve"> </w:t>
      </w:r>
      <w:r w:rsidRPr="00B263F9" w:rsidR="00451F62">
        <w:t>for</w:t>
      </w:r>
      <w:r w:rsidRPr="00B263F9" w:rsidR="005E4BBF">
        <w:t xml:space="preserve"> </w:t>
      </w:r>
      <w:r w:rsidRPr="00B263F9" w:rsidR="00451F62">
        <w:t>both</w:t>
      </w:r>
      <w:r w:rsidRPr="00B263F9" w:rsidR="005E4BBF">
        <w:t xml:space="preserve"> </w:t>
      </w:r>
      <w:r w:rsidRPr="00B263F9" w:rsidR="00451F62">
        <w:t>parties</w:t>
      </w:r>
      <w:r w:rsidRPr="00B263F9" w:rsidR="005E4BBF">
        <w:t xml:space="preserve"> </w:t>
      </w:r>
      <w:r w:rsidRPr="00B263F9" w:rsidR="00451F62">
        <w:t>to</w:t>
      </w:r>
      <w:r w:rsidRPr="00B263F9" w:rsidR="005E4BBF">
        <w:t xml:space="preserve"> </w:t>
      </w:r>
      <w:r w:rsidRPr="00B263F9" w:rsidR="00451F62">
        <w:t>get</w:t>
      </w:r>
      <w:r w:rsidRPr="00B263F9" w:rsidR="005E4BBF">
        <w:t xml:space="preserve"> </w:t>
      </w:r>
      <w:r w:rsidRPr="00B263F9" w:rsidR="00451F62">
        <w:t>to</w:t>
      </w:r>
      <w:r w:rsidRPr="00B263F9" w:rsidR="005E4BBF">
        <w:t xml:space="preserve"> </w:t>
      </w:r>
      <w:r w:rsidRPr="00B263F9" w:rsidR="00451F62">
        <w:t>an</w:t>
      </w:r>
      <w:r w:rsidRPr="00B263F9" w:rsidR="005E4BBF">
        <w:t xml:space="preserve"> </w:t>
      </w:r>
      <w:r w:rsidRPr="00B263F9" w:rsidR="00451F62">
        <w:t>agreement</w:t>
      </w:r>
      <w:r w:rsidRPr="00B263F9" w:rsidR="005E4BBF">
        <w:t xml:space="preserve"> </w:t>
      </w:r>
      <w:r w:rsidRPr="00B263F9" w:rsidR="00451F62">
        <w:t>on</w:t>
      </w:r>
      <w:r w:rsidRPr="00B263F9" w:rsidR="005E4BBF">
        <w:t xml:space="preserve"> </w:t>
      </w:r>
      <w:r w:rsidRPr="00B263F9" w:rsidR="00451F62">
        <w:t>this.</w:t>
      </w:r>
      <w:r w:rsidRPr="00B263F9" w:rsidR="005E4BBF">
        <w:t xml:space="preserve"> </w:t>
      </w:r>
      <w:r w:rsidRPr="00B263F9">
        <w:t>In</w:t>
      </w:r>
      <w:r w:rsidRPr="00B263F9" w:rsidR="005E4BBF">
        <w:t xml:space="preserve"> </w:t>
      </w:r>
      <w:r w:rsidRPr="00B263F9">
        <w:t>the</w:t>
      </w:r>
      <w:r w:rsidRPr="00B263F9" w:rsidR="005E4BBF">
        <w:t xml:space="preserve"> </w:t>
      </w:r>
      <w:r w:rsidRPr="00B263F9">
        <w:t>early</w:t>
      </w:r>
      <w:r w:rsidRPr="00B263F9" w:rsidR="005E4BBF">
        <w:t xml:space="preserve"> </w:t>
      </w:r>
      <w:r w:rsidRPr="00B263F9">
        <w:t>stages</w:t>
      </w:r>
      <w:r w:rsidRPr="00B263F9" w:rsidR="005E4BBF">
        <w:t xml:space="preserve"> </w:t>
      </w:r>
      <w:r w:rsidRPr="00B263F9">
        <w:t>of</w:t>
      </w:r>
      <w:r w:rsidRPr="00B263F9" w:rsidR="005E4BBF">
        <w:t xml:space="preserve"> </w:t>
      </w:r>
      <w:r w:rsidRPr="00B263F9">
        <w:t>the</w:t>
      </w:r>
      <w:r w:rsidRPr="00B263F9" w:rsidR="005E4BBF">
        <w:t xml:space="preserve"> </w:t>
      </w:r>
      <w:r w:rsidRPr="00B263F9">
        <w:t>negotiations,</w:t>
      </w:r>
      <w:r w:rsidRPr="00B263F9" w:rsidR="005E4BBF">
        <w:t xml:space="preserve"> </w:t>
      </w:r>
      <w:r w:rsidRPr="00B263F9">
        <w:t>the</w:t>
      </w:r>
      <w:r w:rsidRPr="00B263F9" w:rsidR="005E4BBF">
        <w:t xml:space="preserve"> </w:t>
      </w:r>
      <w:r w:rsidRPr="00B263F9">
        <w:t>EU</w:t>
      </w:r>
      <w:r w:rsidRPr="00B263F9" w:rsidR="005E4BBF">
        <w:t xml:space="preserve"> </w:t>
      </w:r>
      <w:r w:rsidRPr="00B263F9">
        <w:t>were</w:t>
      </w:r>
      <w:r w:rsidRPr="00B263F9" w:rsidR="005E4BBF">
        <w:t xml:space="preserve"> </w:t>
      </w:r>
      <w:r w:rsidRPr="00B263F9">
        <w:t>suggesting</w:t>
      </w:r>
      <w:r w:rsidRPr="00B263F9" w:rsidR="005E4BBF">
        <w:t xml:space="preserve"> </w:t>
      </w:r>
      <w:r w:rsidRPr="00B263F9">
        <w:t>that</w:t>
      </w:r>
      <w:r w:rsidRPr="00B263F9" w:rsidR="005E4BBF">
        <w:t xml:space="preserve"> </w:t>
      </w:r>
      <w:r w:rsidRPr="00B263F9">
        <w:t>this</w:t>
      </w:r>
      <w:r w:rsidRPr="00B263F9" w:rsidR="005E4BBF">
        <w:t xml:space="preserve"> </w:t>
      </w:r>
      <w:r w:rsidRPr="00B263F9">
        <w:t>w</w:t>
      </w:r>
      <w:r w:rsidRPr="00B263F9" w:rsidR="00B73CD8">
        <w:t>ould</w:t>
      </w:r>
      <w:r w:rsidRPr="00B263F9" w:rsidR="005E4BBF">
        <w:t xml:space="preserve"> </w:t>
      </w:r>
      <w:r w:rsidRPr="00B263F9" w:rsidR="00B73CD8">
        <w:t>be</w:t>
      </w:r>
      <w:r w:rsidRPr="00B263F9" w:rsidR="005E4BBF">
        <w:t xml:space="preserve"> </w:t>
      </w:r>
      <w:r w:rsidRPr="00B263F9">
        <w:t>possible</w:t>
      </w:r>
      <w:r w:rsidRPr="00B263F9" w:rsidR="005E4BBF">
        <w:t xml:space="preserve"> </w:t>
      </w:r>
      <w:r w:rsidRPr="00B263F9">
        <w:t>before</w:t>
      </w:r>
      <w:r w:rsidRPr="00B263F9" w:rsidR="005E4BBF">
        <w:t xml:space="preserve"> </w:t>
      </w:r>
      <w:r w:rsidRPr="00B263F9">
        <w:t>the</w:t>
      </w:r>
      <w:r w:rsidRPr="00B263F9" w:rsidR="005E4BBF">
        <w:t xml:space="preserve"> </w:t>
      </w:r>
      <w:r w:rsidRPr="00B263F9">
        <w:t>end</w:t>
      </w:r>
      <w:r w:rsidRPr="00B263F9" w:rsidR="005E4BBF">
        <w:t xml:space="preserve"> </w:t>
      </w:r>
      <w:r w:rsidRPr="00B263F9">
        <w:t>of</w:t>
      </w:r>
      <w:r w:rsidRPr="00B263F9" w:rsidR="005E4BBF">
        <w:t xml:space="preserve"> </w:t>
      </w:r>
      <w:r w:rsidRPr="00B263F9">
        <w:t>the</w:t>
      </w:r>
      <w:r w:rsidRPr="00B263F9" w:rsidR="005E4BBF">
        <w:t xml:space="preserve"> </w:t>
      </w:r>
      <w:r w:rsidRPr="00B263F9">
        <w:t>transition</w:t>
      </w:r>
      <w:r w:rsidRPr="00B263F9" w:rsidR="005E4BBF">
        <w:t xml:space="preserve"> </w:t>
      </w:r>
      <w:r w:rsidRPr="00B263F9">
        <w:t>period.</w:t>
      </w:r>
      <w:r w:rsidRPr="00B263F9" w:rsidR="005E4BBF">
        <w:t xml:space="preserve"> </w:t>
      </w:r>
      <w:r w:rsidRPr="00B263F9" w:rsidR="006838C4">
        <w:t>That is certainly something that it</w:t>
      </w:r>
      <w:r w:rsidRPr="00B263F9" w:rsidR="005E4BBF">
        <w:t xml:space="preserve"> </w:t>
      </w:r>
      <w:r w:rsidRPr="00B263F9">
        <w:t>shou</w:t>
      </w:r>
      <w:r w:rsidRPr="00B263F9" w:rsidR="00451F62">
        <w:t>ld</w:t>
      </w:r>
      <w:r w:rsidRPr="00B263F9" w:rsidR="005E4BBF">
        <w:t xml:space="preserve"> </w:t>
      </w:r>
      <w:r w:rsidRPr="00B263F9" w:rsidR="00451F62">
        <w:t>be</w:t>
      </w:r>
      <w:r w:rsidRPr="00B263F9" w:rsidR="005E4BBF">
        <w:t xml:space="preserve"> </w:t>
      </w:r>
      <w:r w:rsidRPr="00B263F9" w:rsidR="00451F62">
        <w:t>in</w:t>
      </w:r>
      <w:r w:rsidRPr="00B263F9" w:rsidR="005E4BBF">
        <w:t xml:space="preserve"> </w:t>
      </w:r>
      <w:r w:rsidRPr="00B263F9" w:rsidR="00451F62">
        <w:t>all</w:t>
      </w:r>
      <w:r w:rsidRPr="00B263F9" w:rsidR="005E4BBF">
        <w:t xml:space="preserve"> </w:t>
      </w:r>
      <w:r w:rsidRPr="00B263F9" w:rsidR="00451F62">
        <w:t>of</w:t>
      </w:r>
      <w:r w:rsidRPr="00B263F9" w:rsidR="005E4BBF">
        <w:t xml:space="preserve"> </w:t>
      </w:r>
      <w:r w:rsidRPr="00B263F9" w:rsidR="00451F62">
        <w:t>our</w:t>
      </w:r>
      <w:r w:rsidRPr="00B263F9" w:rsidR="005E4BBF">
        <w:t xml:space="preserve"> </w:t>
      </w:r>
      <w:r w:rsidRPr="00B263F9" w:rsidR="00451F62">
        <w:t>interests</w:t>
      </w:r>
      <w:r w:rsidRPr="00B263F9" w:rsidR="005E4BBF">
        <w:t xml:space="preserve"> </w:t>
      </w:r>
      <w:r w:rsidRPr="00B263F9" w:rsidR="00451F62">
        <w:t>to</w:t>
      </w:r>
      <w:r w:rsidRPr="00B263F9" w:rsidR="005E4BBF">
        <w:t xml:space="preserve"> </w:t>
      </w:r>
      <w:r w:rsidRPr="00B263F9" w:rsidR="00451F62">
        <w:t>secure.</w:t>
      </w:r>
    </w:p>
    <w:p w:rsidR="00451F62" w:rsidRPr="00B263F9" w:rsidP="00050F79">
      <w:pPr>
        <w:pStyle w:val="Answer"/>
      </w:pPr>
      <w:r w:rsidRPr="00B263F9">
        <w:t>Even</w:t>
      </w:r>
      <w:r w:rsidRPr="00B263F9" w:rsidR="005E4BBF">
        <w:t xml:space="preserve"> </w:t>
      </w:r>
      <w:r w:rsidRPr="00B263F9">
        <w:t>in</w:t>
      </w:r>
      <w:r w:rsidRPr="00B263F9" w:rsidR="005E4BBF">
        <w:t xml:space="preserve"> </w:t>
      </w:r>
      <w:r w:rsidRPr="00B263F9">
        <w:t>the</w:t>
      </w:r>
      <w:r w:rsidRPr="00B263F9" w:rsidR="005E4BBF">
        <w:t xml:space="preserve"> </w:t>
      </w:r>
      <w:r w:rsidRPr="00B263F9">
        <w:t>event</w:t>
      </w:r>
      <w:r w:rsidRPr="00B263F9" w:rsidR="005E4BBF">
        <w:t xml:space="preserve"> </w:t>
      </w:r>
      <w:r w:rsidRPr="00B263F9">
        <w:t>that</w:t>
      </w:r>
      <w:r w:rsidRPr="00B263F9" w:rsidR="005E4BBF">
        <w:t xml:space="preserve"> </w:t>
      </w:r>
      <w:r w:rsidRPr="00B263F9">
        <w:t>such</w:t>
      </w:r>
      <w:r w:rsidRPr="00B263F9" w:rsidR="005E4BBF">
        <w:t xml:space="preserve"> </w:t>
      </w:r>
      <w:r w:rsidRPr="00B263F9">
        <w:t>arrangements</w:t>
      </w:r>
      <w:r w:rsidRPr="00B263F9" w:rsidR="005E4BBF">
        <w:t xml:space="preserve"> </w:t>
      </w:r>
      <w:r w:rsidRPr="00B263F9">
        <w:t>were</w:t>
      </w:r>
      <w:r w:rsidRPr="00B263F9" w:rsidR="005E4BBF">
        <w:t xml:space="preserve"> </w:t>
      </w:r>
      <w:r w:rsidRPr="00B263F9">
        <w:t>not</w:t>
      </w:r>
      <w:r w:rsidRPr="00B263F9" w:rsidR="005E4BBF">
        <w:t xml:space="preserve"> </w:t>
      </w:r>
      <w:r w:rsidRPr="00B263F9">
        <w:t>in</w:t>
      </w:r>
      <w:r w:rsidRPr="00B263F9" w:rsidR="005E4BBF">
        <w:t xml:space="preserve"> </w:t>
      </w:r>
      <w:r w:rsidRPr="00B263F9">
        <w:t>place,</w:t>
      </w:r>
      <w:r w:rsidRPr="00B263F9" w:rsidR="005E4BBF">
        <w:t xml:space="preserve"> </w:t>
      </w:r>
      <w:r w:rsidRPr="00B263F9">
        <w:t>it</w:t>
      </w:r>
      <w:r w:rsidRPr="00B263F9" w:rsidR="005E4BBF">
        <w:t xml:space="preserve"> </w:t>
      </w:r>
      <w:r w:rsidRPr="00B263F9">
        <w:t>is</w:t>
      </w:r>
      <w:r w:rsidRPr="00B263F9" w:rsidR="005E4BBF">
        <w:t xml:space="preserve"> </w:t>
      </w:r>
      <w:r w:rsidRPr="00B263F9">
        <w:t>important</w:t>
      </w:r>
      <w:r w:rsidRPr="00B263F9" w:rsidR="005E4BBF">
        <w:t xml:space="preserve"> </w:t>
      </w:r>
      <w:r w:rsidRPr="00B263F9">
        <w:t>that</w:t>
      </w:r>
      <w:r w:rsidRPr="00B263F9" w:rsidR="005E4BBF">
        <w:t xml:space="preserve"> </w:t>
      </w:r>
      <w:r w:rsidRPr="00B263F9">
        <w:t>our</w:t>
      </w:r>
      <w:r w:rsidRPr="00B263F9" w:rsidR="005E4BBF">
        <w:t xml:space="preserve"> </w:t>
      </w:r>
      <w:r w:rsidRPr="00B263F9">
        <w:t>security</w:t>
      </w:r>
      <w:r w:rsidRPr="00B263F9" w:rsidR="005E4BBF">
        <w:t xml:space="preserve"> </w:t>
      </w:r>
      <w:r w:rsidRPr="00B263F9">
        <w:t>services</w:t>
      </w:r>
      <w:r w:rsidRPr="00B263F9" w:rsidR="005E4BBF">
        <w:t xml:space="preserve"> </w:t>
      </w:r>
      <w:r w:rsidRPr="00B263F9">
        <w:t>and</w:t>
      </w:r>
      <w:r w:rsidRPr="00B263F9" w:rsidR="005E4BBF">
        <w:t xml:space="preserve"> </w:t>
      </w:r>
      <w:r w:rsidRPr="00B263F9">
        <w:t>the</w:t>
      </w:r>
      <w:r w:rsidRPr="00B263F9" w:rsidR="005E4BBF">
        <w:t xml:space="preserve"> </w:t>
      </w:r>
      <w:r w:rsidRPr="00B263F9">
        <w:t>relevant</w:t>
      </w:r>
      <w:r w:rsidRPr="00B263F9" w:rsidR="005E4BBF">
        <w:t xml:space="preserve"> </w:t>
      </w:r>
      <w:r w:rsidRPr="00B263F9">
        <w:t>organisations</w:t>
      </w:r>
      <w:r w:rsidRPr="00B263F9" w:rsidR="005E4BBF">
        <w:t xml:space="preserve"> </w:t>
      </w:r>
      <w:r w:rsidRPr="00B263F9">
        <w:t>are</w:t>
      </w:r>
      <w:r w:rsidRPr="00B263F9" w:rsidR="005E4BBF">
        <w:t xml:space="preserve"> </w:t>
      </w:r>
      <w:r w:rsidRPr="00B263F9">
        <w:t>briefed</w:t>
      </w:r>
      <w:r w:rsidRPr="00B263F9" w:rsidR="005E4BBF">
        <w:t xml:space="preserve"> </w:t>
      </w:r>
      <w:r w:rsidRPr="00B263F9">
        <w:t>on</w:t>
      </w:r>
      <w:r w:rsidRPr="00B263F9" w:rsidR="005E4BBF">
        <w:t xml:space="preserve"> </w:t>
      </w:r>
      <w:r w:rsidRPr="00B263F9">
        <w:t>the</w:t>
      </w:r>
      <w:r w:rsidRPr="00B263F9" w:rsidR="005E4BBF">
        <w:t xml:space="preserve"> </w:t>
      </w:r>
      <w:r w:rsidRPr="00B263F9">
        <w:t>steps</w:t>
      </w:r>
      <w:r w:rsidRPr="00B263F9" w:rsidR="005E4BBF">
        <w:t xml:space="preserve"> </w:t>
      </w:r>
      <w:r w:rsidRPr="00B263F9">
        <w:t>that</w:t>
      </w:r>
      <w:r w:rsidRPr="00B263F9" w:rsidR="005E4BBF">
        <w:t xml:space="preserve"> </w:t>
      </w:r>
      <w:r w:rsidRPr="00B263F9">
        <w:t>they</w:t>
      </w:r>
      <w:r w:rsidRPr="00B263F9" w:rsidR="005E4BBF">
        <w:t xml:space="preserve"> </w:t>
      </w:r>
      <w:r w:rsidRPr="00B263F9">
        <w:t>would</w:t>
      </w:r>
      <w:r w:rsidRPr="00B263F9" w:rsidR="005E4BBF">
        <w:t xml:space="preserve"> </w:t>
      </w:r>
      <w:r w:rsidRPr="00B263F9">
        <w:t>need</w:t>
      </w:r>
      <w:r w:rsidRPr="00B263F9" w:rsidR="005E4BBF">
        <w:t xml:space="preserve"> </w:t>
      </w:r>
      <w:r w:rsidRPr="00B263F9">
        <w:t>to</w:t>
      </w:r>
      <w:r w:rsidRPr="00B263F9" w:rsidR="005E4BBF">
        <w:t xml:space="preserve"> </w:t>
      </w:r>
      <w:r w:rsidRPr="00B263F9">
        <w:t>take</w:t>
      </w:r>
      <w:r w:rsidRPr="00B263F9" w:rsidR="005E4BBF">
        <w:t xml:space="preserve"> </w:t>
      </w:r>
      <w:r w:rsidRPr="00B263F9">
        <w:t>in</w:t>
      </w:r>
      <w:r w:rsidRPr="00B263F9" w:rsidR="005E4BBF">
        <w:t xml:space="preserve"> </w:t>
      </w:r>
      <w:r w:rsidRPr="00B263F9">
        <w:t>order</w:t>
      </w:r>
      <w:r w:rsidRPr="00B263F9" w:rsidR="005E4BBF">
        <w:t xml:space="preserve"> </w:t>
      </w:r>
      <w:r w:rsidRPr="00B263F9">
        <w:t>to</w:t>
      </w:r>
      <w:r w:rsidRPr="00B263F9" w:rsidR="005E4BBF">
        <w:t xml:space="preserve"> </w:t>
      </w:r>
      <w:r w:rsidRPr="00B263F9">
        <w:t>be</w:t>
      </w:r>
      <w:r w:rsidRPr="00B263F9" w:rsidR="005E4BBF">
        <w:t xml:space="preserve"> </w:t>
      </w:r>
      <w:r w:rsidRPr="00B263F9">
        <w:t>able</w:t>
      </w:r>
      <w:r w:rsidRPr="00B263F9" w:rsidR="005E4BBF">
        <w:t xml:space="preserve"> </w:t>
      </w:r>
      <w:r w:rsidRPr="00B263F9">
        <w:t>to</w:t>
      </w:r>
      <w:r w:rsidRPr="00B263F9" w:rsidR="005E4BBF">
        <w:t xml:space="preserve"> </w:t>
      </w:r>
      <w:r w:rsidRPr="00B263F9">
        <w:t>share</w:t>
      </w:r>
      <w:r w:rsidRPr="00B263F9" w:rsidR="005E4BBF">
        <w:t xml:space="preserve"> </w:t>
      </w:r>
      <w:r w:rsidRPr="00B263F9">
        <w:t>data,</w:t>
      </w:r>
      <w:r w:rsidRPr="00B263F9" w:rsidR="005E4BBF">
        <w:t xml:space="preserve"> </w:t>
      </w:r>
      <w:r w:rsidRPr="00B263F9">
        <w:t>and</w:t>
      </w:r>
      <w:r w:rsidRPr="00B263F9" w:rsidR="005E4BBF">
        <w:t xml:space="preserve"> </w:t>
      </w:r>
      <w:r w:rsidRPr="00B263F9">
        <w:t>that</w:t>
      </w:r>
      <w:r w:rsidRPr="00B263F9" w:rsidR="005E4BBF">
        <w:t xml:space="preserve"> </w:t>
      </w:r>
      <w:r w:rsidRPr="00B263F9">
        <w:t>work</w:t>
      </w:r>
      <w:r w:rsidRPr="00B263F9" w:rsidR="005E4BBF">
        <w:t xml:space="preserve"> </w:t>
      </w:r>
      <w:r w:rsidRPr="00B263F9">
        <w:t>has</w:t>
      </w:r>
      <w:r w:rsidRPr="00B263F9" w:rsidR="005E4BBF">
        <w:t xml:space="preserve"> </w:t>
      </w:r>
      <w:r w:rsidRPr="00B263F9">
        <w:t>been</w:t>
      </w:r>
      <w:r w:rsidRPr="00B263F9" w:rsidR="005E4BBF">
        <w:t xml:space="preserve"> </w:t>
      </w:r>
      <w:r w:rsidRPr="00B263F9">
        <w:t>undertaken</w:t>
      </w:r>
      <w:r w:rsidRPr="00B263F9" w:rsidR="005E4BBF">
        <w:t xml:space="preserve"> </w:t>
      </w:r>
      <w:r w:rsidRPr="00B263F9">
        <w:t>as</w:t>
      </w:r>
      <w:r w:rsidRPr="00B263F9" w:rsidR="005E4BBF">
        <w:t xml:space="preserve"> </w:t>
      </w:r>
      <w:r w:rsidRPr="00B263F9">
        <w:t>a</w:t>
      </w:r>
      <w:r w:rsidRPr="00B263F9" w:rsidR="005E4BBF">
        <w:t xml:space="preserve"> </w:t>
      </w:r>
      <w:r w:rsidRPr="00B263F9">
        <w:t>contingency.</w:t>
      </w:r>
      <w:r w:rsidRPr="00B263F9" w:rsidR="005E4BBF">
        <w:t xml:space="preserve"> </w:t>
      </w:r>
    </w:p>
    <w:p w:rsidR="00451F62" w:rsidRPr="00B263F9" w:rsidP="00050F79">
      <w:pPr>
        <w:pStyle w:val="Question"/>
      </w:pPr>
      <w:sdt>
        <w:sdtPr>
          <w:alias w:val="Member"/>
          <w:tag w:val="&lt;Member mnisId='4607' dodsId='76839'&gt;"/>
          <w:id w:val="-654145285"/>
          <w:placeholder>
            <w:docPart w:val="DefaultPlaceholder_1082065158"/>
          </w:placeholder>
          <w:richText/>
        </w:sdtPr>
        <w:sdtContent>
          <w:r w:rsidRPr="00B263F9">
            <w:rPr>
              <w:b/>
            </w:rPr>
            <w:t>Stephanie</w:t>
          </w:r>
          <w:r w:rsidRPr="00B263F9" w:rsidR="005E4BBF">
            <w:rPr>
              <w:b/>
            </w:rPr>
            <w:t xml:space="preserve"> </w:t>
          </w:r>
          <w:r w:rsidRPr="00B263F9">
            <w:rPr>
              <w:b/>
            </w:rPr>
            <w:t>Peacock:</w:t>
          </w:r>
        </w:sdtContent>
      </w:sdt>
      <w:r w:rsidRPr="00B263F9" w:rsidR="005E4BBF">
        <w:t xml:space="preserve"> </w:t>
      </w:r>
      <w:r w:rsidRPr="00B263F9" w:rsidR="00484572">
        <w:t>The</w:t>
      </w:r>
      <w:r w:rsidRPr="00B263F9" w:rsidR="005E4BBF">
        <w:t xml:space="preserve"> </w:t>
      </w:r>
      <w:r w:rsidRPr="00B263F9" w:rsidR="00484572">
        <w:t>Northern</w:t>
      </w:r>
      <w:r w:rsidRPr="00B263F9" w:rsidR="005E4BBF">
        <w:t xml:space="preserve"> </w:t>
      </w:r>
      <w:r w:rsidRPr="00B263F9" w:rsidR="00484572">
        <w:t>Ireland</w:t>
      </w:r>
      <w:r w:rsidRPr="00B263F9" w:rsidR="005E4BBF">
        <w:t xml:space="preserve"> </w:t>
      </w:r>
      <w:r w:rsidRPr="00B263F9" w:rsidR="00484572">
        <w:t>Justice</w:t>
      </w:r>
      <w:r w:rsidRPr="00B263F9" w:rsidR="005E4BBF">
        <w:t xml:space="preserve"> </w:t>
      </w:r>
      <w:r w:rsidRPr="00B263F9" w:rsidR="00484572">
        <w:t>Minister</w:t>
      </w:r>
      <w:r w:rsidRPr="00B263F9" w:rsidR="005E4BBF">
        <w:t xml:space="preserve"> </w:t>
      </w:r>
      <w:r w:rsidRPr="00B263F9" w:rsidR="00484572">
        <w:t>expressed</w:t>
      </w:r>
      <w:r w:rsidRPr="00B263F9" w:rsidR="005E4BBF">
        <w:t xml:space="preserve"> </w:t>
      </w:r>
      <w:r w:rsidRPr="00B263F9" w:rsidR="00484572">
        <w:t>concerns</w:t>
      </w:r>
      <w:r w:rsidRPr="00B263F9" w:rsidR="005E4BBF">
        <w:t xml:space="preserve"> </w:t>
      </w:r>
      <w:r w:rsidRPr="00B263F9" w:rsidR="00484572">
        <w:t>to</w:t>
      </w:r>
      <w:r w:rsidRPr="00B263F9" w:rsidR="005E4BBF">
        <w:t xml:space="preserve"> </w:t>
      </w:r>
      <w:r w:rsidRPr="00B263F9" w:rsidR="00484572">
        <w:t>us</w:t>
      </w:r>
      <w:r w:rsidRPr="00B263F9" w:rsidR="005E4BBF">
        <w:t xml:space="preserve"> </w:t>
      </w:r>
      <w:r w:rsidRPr="00B263F9" w:rsidR="00484572">
        <w:t>over</w:t>
      </w:r>
      <w:r w:rsidRPr="00B263F9" w:rsidR="005E4BBF">
        <w:t xml:space="preserve"> </w:t>
      </w:r>
      <w:r w:rsidRPr="00B263F9" w:rsidR="00484572">
        <w:t>the</w:t>
      </w:r>
      <w:r w:rsidRPr="00B263F9" w:rsidR="005E4BBF">
        <w:t xml:space="preserve"> </w:t>
      </w:r>
      <w:r w:rsidRPr="00B263F9" w:rsidR="00484572">
        <w:t>likely</w:t>
      </w:r>
      <w:r w:rsidRPr="00B263F9" w:rsidR="005E4BBF">
        <w:t xml:space="preserve"> </w:t>
      </w:r>
      <w:r w:rsidRPr="00B263F9" w:rsidR="00484572">
        <w:t>delays</w:t>
      </w:r>
      <w:r w:rsidRPr="00B263F9" w:rsidR="005E4BBF">
        <w:t xml:space="preserve"> </w:t>
      </w:r>
      <w:r w:rsidRPr="00B263F9" w:rsidR="00484572">
        <w:t>in</w:t>
      </w:r>
      <w:r w:rsidRPr="00B263F9" w:rsidR="005E4BBF">
        <w:t xml:space="preserve"> </w:t>
      </w:r>
      <w:r w:rsidRPr="00B263F9" w:rsidR="00484572">
        <w:t>using</w:t>
      </w:r>
      <w:r w:rsidRPr="00B263F9" w:rsidR="005E4BBF">
        <w:t xml:space="preserve"> </w:t>
      </w:r>
      <w:r w:rsidRPr="00B263F9" w:rsidR="00484572">
        <w:t>the</w:t>
      </w:r>
      <w:r w:rsidRPr="00B263F9" w:rsidR="005E4BBF">
        <w:t xml:space="preserve"> </w:t>
      </w:r>
      <w:r w:rsidRPr="00B263F9" w:rsidR="00484572">
        <w:t>alternative</w:t>
      </w:r>
      <w:r w:rsidRPr="00B263F9" w:rsidR="005E4BBF">
        <w:t xml:space="preserve"> </w:t>
      </w:r>
      <w:r w:rsidRPr="00B263F9" w:rsidR="00484572">
        <w:t>transfer</w:t>
      </w:r>
      <w:r w:rsidRPr="00B263F9" w:rsidR="005E4BBF">
        <w:t xml:space="preserve"> </w:t>
      </w:r>
      <w:r w:rsidRPr="00B263F9" w:rsidR="00484572">
        <w:t>mechanisms</w:t>
      </w:r>
      <w:r w:rsidRPr="00B263F9" w:rsidR="005E4BBF">
        <w:t xml:space="preserve"> </w:t>
      </w:r>
      <w:r w:rsidRPr="00B263F9" w:rsidR="00484572">
        <w:t>in</w:t>
      </w:r>
      <w:r w:rsidRPr="00B263F9" w:rsidR="005E4BBF">
        <w:t xml:space="preserve"> </w:t>
      </w:r>
      <w:r w:rsidRPr="00B263F9" w:rsidR="00484572">
        <w:t>the</w:t>
      </w:r>
      <w:r w:rsidRPr="00B263F9" w:rsidR="005E4BBF">
        <w:t xml:space="preserve"> </w:t>
      </w:r>
      <w:r w:rsidRPr="00B263F9" w:rsidR="00484572">
        <w:t>GDPR</w:t>
      </w:r>
      <w:r w:rsidRPr="00B263F9" w:rsidR="005E4BBF">
        <w:t xml:space="preserve"> </w:t>
      </w:r>
      <w:r w:rsidRPr="00B263F9" w:rsidR="00484572">
        <w:t>and</w:t>
      </w:r>
      <w:r w:rsidRPr="00B263F9" w:rsidR="005E4BBF">
        <w:t xml:space="preserve"> </w:t>
      </w:r>
      <w:r w:rsidRPr="00B263F9" w:rsidR="00484572">
        <w:t>the</w:t>
      </w:r>
      <w:r w:rsidRPr="00B263F9" w:rsidR="005E4BBF">
        <w:t xml:space="preserve"> </w:t>
      </w:r>
      <w:r w:rsidRPr="00B263F9" w:rsidR="00484572">
        <w:t>Law</w:t>
      </w:r>
      <w:r w:rsidRPr="00B263F9" w:rsidR="005E4BBF">
        <w:t xml:space="preserve"> </w:t>
      </w:r>
      <w:r w:rsidRPr="00B263F9" w:rsidR="00484572">
        <w:t>Enforcement</w:t>
      </w:r>
      <w:r w:rsidRPr="00B263F9" w:rsidR="005E4BBF">
        <w:t xml:space="preserve"> </w:t>
      </w:r>
      <w:r w:rsidRPr="00B263F9" w:rsidR="00484572">
        <w:t>Directive.</w:t>
      </w:r>
      <w:r w:rsidRPr="00B263F9" w:rsidR="005E4BBF">
        <w:t xml:space="preserve"> </w:t>
      </w:r>
      <w:r w:rsidRPr="00B263F9" w:rsidR="00484572">
        <w:t>How</w:t>
      </w:r>
      <w:r w:rsidRPr="00B263F9" w:rsidR="005E4BBF">
        <w:t xml:space="preserve"> </w:t>
      </w:r>
      <w:r w:rsidRPr="00B263F9" w:rsidR="00484572">
        <w:t>do</w:t>
      </w:r>
      <w:r w:rsidRPr="00B263F9" w:rsidR="005E4BBF">
        <w:t xml:space="preserve"> </w:t>
      </w:r>
      <w:r w:rsidRPr="00B263F9" w:rsidR="00484572">
        <w:t>the</w:t>
      </w:r>
      <w:r w:rsidRPr="00B263F9" w:rsidR="005E4BBF">
        <w:t xml:space="preserve"> </w:t>
      </w:r>
      <w:r w:rsidRPr="00B263F9" w:rsidR="00484572">
        <w:t>Government</w:t>
      </w:r>
      <w:r w:rsidRPr="00B263F9" w:rsidR="005E4BBF">
        <w:t xml:space="preserve"> </w:t>
      </w:r>
      <w:r w:rsidRPr="00B263F9" w:rsidR="00484572">
        <w:t>plan</w:t>
      </w:r>
      <w:r w:rsidRPr="00B263F9" w:rsidR="005E4BBF">
        <w:t xml:space="preserve"> </w:t>
      </w:r>
      <w:r w:rsidRPr="00B263F9" w:rsidR="00484572">
        <w:t>to</w:t>
      </w:r>
      <w:r w:rsidRPr="00B263F9" w:rsidR="005E4BBF">
        <w:t xml:space="preserve"> </w:t>
      </w:r>
      <w:r w:rsidRPr="00B263F9" w:rsidR="00484572">
        <w:t>mitigate</w:t>
      </w:r>
      <w:r w:rsidRPr="00B263F9" w:rsidR="005E4BBF">
        <w:t xml:space="preserve"> </w:t>
      </w:r>
      <w:r w:rsidRPr="00B263F9" w:rsidR="00484572">
        <w:t>against</w:t>
      </w:r>
      <w:r w:rsidRPr="00B263F9" w:rsidR="005E4BBF">
        <w:t xml:space="preserve"> </w:t>
      </w:r>
      <w:r w:rsidRPr="00B263F9" w:rsidR="00484572">
        <w:t>such</w:t>
      </w:r>
      <w:r w:rsidRPr="00B263F9" w:rsidR="005E4BBF">
        <w:t xml:space="preserve"> </w:t>
      </w:r>
      <w:r w:rsidRPr="00B263F9" w:rsidR="00484572">
        <w:t>delays?</w:t>
      </w:r>
      <w:r w:rsidRPr="00B263F9" w:rsidR="005E4BBF">
        <w:t xml:space="preserve"> </w:t>
      </w:r>
    </w:p>
    <w:p w:rsidR="00484572" w:rsidRPr="00B263F9" w:rsidP="00050F79">
      <w:pPr>
        <w:pStyle w:val="Answer"/>
      </w:pPr>
      <w:sdt>
        <w:sdtPr>
          <w:alias w:val="Witness"/>
          <w:id w:val="1478956284"/>
          <w:placeholder>
            <w:docPart w:val="DefaultPlaceholder_1082065158"/>
          </w:placeholder>
          <w:richText/>
        </w:sdtPr>
        <w:sdtContent>
          <w:r w:rsidRPr="00B263F9" w:rsidR="003D2E36">
            <w:rPr>
              <w:b/>
              <w:i/>
            </w:rPr>
            <w:t>Mr</w:t>
          </w:r>
          <w:r w:rsidRPr="00B263F9" w:rsidR="005E4BBF">
            <w:rPr>
              <w:b/>
              <w:i/>
            </w:rPr>
            <w:t xml:space="preserve"> </w:t>
          </w:r>
          <w:r w:rsidRPr="00B263F9" w:rsidR="003D2E36">
            <w:rPr>
              <w:b/>
              <w:i/>
            </w:rPr>
            <w:t>Walker:</w:t>
          </w:r>
          <w:r w:rsidRPr="00B263F9" w:rsidR="005E4BBF">
            <w:rPr>
              <w:b/>
            </w:rPr>
            <w:t xml:space="preserve"> </w:t>
          </w:r>
        </w:sdtContent>
      </w:sdt>
      <w:r w:rsidRPr="00B263F9">
        <w:t>She</w:t>
      </w:r>
      <w:r w:rsidRPr="00B263F9" w:rsidR="005E4BBF">
        <w:t xml:space="preserve"> </w:t>
      </w:r>
      <w:r w:rsidRPr="00B263F9">
        <w:t>is</w:t>
      </w:r>
      <w:r w:rsidRPr="00B263F9" w:rsidR="005E4BBF">
        <w:t xml:space="preserve"> </w:t>
      </w:r>
      <w:r w:rsidRPr="00B263F9">
        <w:t>right</w:t>
      </w:r>
      <w:r w:rsidRPr="00B263F9" w:rsidR="005E4BBF">
        <w:t xml:space="preserve"> </w:t>
      </w:r>
      <w:r w:rsidRPr="00B263F9">
        <w:t>to</w:t>
      </w:r>
      <w:r w:rsidRPr="00B263F9" w:rsidR="005E4BBF">
        <w:t xml:space="preserve"> </w:t>
      </w:r>
      <w:r w:rsidRPr="00B263F9">
        <w:t>demonstrate</w:t>
      </w:r>
      <w:r w:rsidRPr="00B263F9" w:rsidR="005E4BBF">
        <w:t xml:space="preserve"> </w:t>
      </w:r>
      <w:r w:rsidRPr="00B263F9">
        <w:t>that,</w:t>
      </w:r>
      <w:r w:rsidRPr="00B263F9" w:rsidR="005E4BBF">
        <w:t xml:space="preserve"> </w:t>
      </w:r>
      <w:r w:rsidRPr="00B263F9">
        <w:t>as</w:t>
      </w:r>
      <w:r w:rsidRPr="00B263F9" w:rsidR="005E4BBF">
        <w:t xml:space="preserve"> </w:t>
      </w:r>
      <w:r w:rsidRPr="00B263F9">
        <w:t>she</w:t>
      </w:r>
      <w:r w:rsidRPr="00B263F9" w:rsidR="005E4BBF">
        <w:t xml:space="preserve"> </w:t>
      </w:r>
      <w:r w:rsidRPr="00B263F9" w:rsidR="00451F62">
        <w:t>i</w:t>
      </w:r>
      <w:r w:rsidRPr="00B263F9">
        <w:t>s</w:t>
      </w:r>
      <w:r w:rsidRPr="00B263F9" w:rsidR="005E4BBF">
        <w:t xml:space="preserve"> </w:t>
      </w:r>
      <w:r w:rsidRPr="00B263F9">
        <w:t>trying</w:t>
      </w:r>
      <w:r w:rsidRPr="00B263F9" w:rsidR="005E4BBF">
        <w:t xml:space="preserve"> </w:t>
      </w:r>
      <w:r w:rsidRPr="00B263F9">
        <w:t>to</w:t>
      </w:r>
      <w:r w:rsidRPr="00B263F9" w:rsidR="005E4BBF">
        <w:t xml:space="preserve"> </w:t>
      </w:r>
      <w:r w:rsidRPr="00B263F9">
        <w:t>speed</w:t>
      </w:r>
      <w:r w:rsidRPr="00B263F9" w:rsidR="005E4BBF">
        <w:t xml:space="preserve"> </w:t>
      </w:r>
      <w:r w:rsidRPr="00B263F9">
        <w:t>up</w:t>
      </w:r>
      <w:r w:rsidRPr="00B263F9" w:rsidR="005E4BBF">
        <w:t xml:space="preserve"> </w:t>
      </w:r>
      <w:r w:rsidRPr="00B263F9">
        <w:t>the</w:t>
      </w:r>
      <w:r w:rsidRPr="00B263F9" w:rsidR="005E4BBF">
        <w:t xml:space="preserve"> </w:t>
      </w:r>
      <w:r w:rsidRPr="00B263F9">
        <w:t>system</w:t>
      </w:r>
      <w:r w:rsidRPr="00B263F9" w:rsidR="005E4BBF">
        <w:t xml:space="preserve"> </w:t>
      </w:r>
      <w:r w:rsidRPr="00B263F9">
        <w:t>of</w:t>
      </w:r>
      <w:r w:rsidRPr="00B263F9" w:rsidR="005E4BBF">
        <w:t xml:space="preserve"> </w:t>
      </w:r>
      <w:r w:rsidRPr="00B263F9">
        <w:t>justice</w:t>
      </w:r>
      <w:r w:rsidR="00050F79">
        <w:t>:</w:t>
      </w:r>
      <w:r w:rsidRPr="00B263F9" w:rsidR="005E4BBF">
        <w:t xml:space="preserve"> </w:t>
      </w:r>
      <w:r w:rsidRPr="00B263F9">
        <w:t>we</w:t>
      </w:r>
      <w:r w:rsidRPr="00B263F9" w:rsidR="005E4BBF">
        <w:t xml:space="preserve"> </w:t>
      </w:r>
      <w:r w:rsidRPr="00B263F9">
        <w:t>want</w:t>
      </w:r>
      <w:r w:rsidRPr="00B263F9" w:rsidR="005E4BBF">
        <w:t xml:space="preserve"> </w:t>
      </w:r>
      <w:r w:rsidRPr="00B263F9">
        <w:t>to</w:t>
      </w:r>
      <w:r w:rsidRPr="00B263F9" w:rsidR="005E4BBF">
        <w:t xml:space="preserve"> </w:t>
      </w:r>
      <w:r w:rsidRPr="00B263F9">
        <w:t>do</w:t>
      </w:r>
      <w:r w:rsidRPr="00B263F9" w:rsidR="005E4BBF">
        <w:t xml:space="preserve"> </w:t>
      </w:r>
      <w:r w:rsidRPr="00B263F9">
        <w:t>everything</w:t>
      </w:r>
      <w:r w:rsidRPr="00B263F9" w:rsidR="005E4BBF">
        <w:t xml:space="preserve"> </w:t>
      </w:r>
      <w:r w:rsidRPr="00B263F9">
        <w:t>we</w:t>
      </w:r>
      <w:r w:rsidRPr="00B263F9" w:rsidR="005E4BBF">
        <w:t xml:space="preserve"> </w:t>
      </w:r>
      <w:r w:rsidRPr="00B263F9">
        <w:t>can</w:t>
      </w:r>
      <w:r w:rsidRPr="00B263F9" w:rsidR="005E4BBF">
        <w:t xml:space="preserve"> </w:t>
      </w:r>
      <w:r w:rsidRPr="00B263F9">
        <w:t>to</w:t>
      </w:r>
      <w:r w:rsidRPr="00B263F9" w:rsidR="005E4BBF">
        <w:t xml:space="preserve"> </w:t>
      </w:r>
      <w:r w:rsidRPr="00B263F9">
        <w:t>support</w:t>
      </w:r>
      <w:r w:rsidRPr="00B263F9" w:rsidR="005E4BBF">
        <w:t xml:space="preserve"> </w:t>
      </w:r>
      <w:r w:rsidRPr="00B263F9">
        <w:t>that.</w:t>
      </w:r>
      <w:r w:rsidRPr="00B263F9" w:rsidR="005E4BBF">
        <w:t xml:space="preserve"> </w:t>
      </w:r>
      <w:r w:rsidRPr="00B263F9">
        <w:t>The</w:t>
      </w:r>
      <w:r w:rsidRPr="00B263F9" w:rsidR="005E4BBF">
        <w:t xml:space="preserve"> </w:t>
      </w:r>
      <w:r w:rsidRPr="00B263F9">
        <w:t>first</w:t>
      </w:r>
      <w:r w:rsidRPr="00B263F9" w:rsidR="005E4BBF">
        <w:t xml:space="preserve"> </w:t>
      </w:r>
      <w:r w:rsidRPr="00B263F9">
        <w:t>point</w:t>
      </w:r>
      <w:r w:rsidRPr="00B263F9" w:rsidR="005E4BBF">
        <w:t xml:space="preserve"> </w:t>
      </w:r>
      <w:r w:rsidRPr="00B263F9">
        <w:t>is</w:t>
      </w:r>
      <w:r w:rsidRPr="00B263F9" w:rsidR="005E4BBF">
        <w:t xml:space="preserve"> </w:t>
      </w:r>
      <w:r w:rsidRPr="00B263F9">
        <w:t>that</w:t>
      </w:r>
      <w:r w:rsidRPr="00B263F9" w:rsidR="005E4BBF">
        <w:t xml:space="preserve"> </w:t>
      </w:r>
      <w:r w:rsidRPr="00B263F9">
        <w:t>we</w:t>
      </w:r>
      <w:r w:rsidRPr="00B263F9" w:rsidR="005E4BBF">
        <w:t xml:space="preserve"> </w:t>
      </w:r>
      <w:r w:rsidRPr="00B263F9">
        <w:t>want</w:t>
      </w:r>
      <w:r w:rsidRPr="00B263F9" w:rsidR="005E4BBF">
        <w:t xml:space="preserve"> </w:t>
      </w:r>
      <w:r w:rsidRPr="00B263F9">
        <w:t>to</w:t>
      </w:r>
      <w:r w:rsidRPr="00B263F9" w:rsidR="005E4BBF">
        <w:t xml:space="preserve"> </w:t>
      </w:r>
      <w:r w:rsidRPr="00B263F9">
        <w:t>get</w:t>
      </w:r>
      <w:r w:rsidRPr="00B263F9" w:rsidR="005E4BBF">
        <w:t xml:space="preserve"> </w:t>
      </w:r>
      <w:r w:rsidRPr="00B263F9">
        <w:t>a</w:t>
      </w:r>
      <w:r w:rsidRPr="00B263F9" w:rsidR="005E4BBF">
        <w:t xml:space="preserve"> </w:t>
      </w:r>
      <w:r w:rsidRPr="00B263F9">
        <w:t>data</w:t>
      </w:r>
      <w:r w:rsidRPr="00B263F9" w:rsidR="005E4BBF">
        <w:t xml:space="preserve"> </w:t>
      </w:r>
      <w:r w:rsidRPr="00B263F9">
        <w:t>adequacy</w:t>
      </w:r>
      <w:r w:rsidRPr="00B263F9" w:rsidR="005E4BBF">
        <w:t xml:space="preserve"> </w:t>
      </w:r>
      <w:r w:rsidRPr="00B263F9">
        <w:t>agreement</w:t>
      </w:r>
      <w:r w:rsidRPr="00B263F9" w:rsidR="005E4BBF">
        <w:t xml:space="preserve"> </w:t>
      </w:r>
      <w:r w:rsidRPr="00B263F9">
        <w:t>working</w:t>
      </w:r>
      <w:r w:rsidRPr="00B263F9" w:rsidR="005E4BBF">
        <w:t xml:space="preserve"> </w:t>
      </w:r>
      <w:r w:rsidRPr="00B263F9">
        <w:t>in</w:t>
      </w:r>
      <w:r w:rsidRPr="00B263F9" w:rsidR="005E4BBF">
        <w:t xml:space="preserve"> </w:t>
      </w:r>
      <w:r w:rsidRPr="00B263F9">
        <w:t>both</w:t>
      </w:r>
      <w:r w:rsidRPr="00B263F9" w:rsidR="005E4BBF">
        <w:t xml:space="preserve"> </w:t>
      </w:r>
      <w:r w:rsidRPr="00B263F9">
        <w:t>directions</w:t>
      </w:r>
      <w:r w:rsidRPr="00B263F9" w:rsidR="005E4BBF">
        <w:t xml:space="preserve"> </w:t>
      </w:r>
      <w:r w:rsidRPr="00B263F9">
        <w:t>that</w:t>
      </w:r>
      <w:r w:rsidRPr="00B263F9" w:rsidR="005E4BBF">
        <w:t xml:space="preserve"> </w:t>
      </w:r>
      <w:r w:rsidRPr="00B263F9">
        <w:t>will</w:t>
      </w:r>
      <w:r w:rsidRPr="00B263F9" w:rsidR="005E4BBF">
        <w:t xml:space="preserve"> </w:t>
      </w:r>
      <w:r w:rsidRPr="00B263F9">
        <w:t>allow</w:t>
      </w:r>
      <w:r w:rsidRPr="00B263F9" w:rsidR="005E4BBF">
        <w:t xml:space="preserve"> </w:t>
      </w:r>
      <w:r w:rsidRPr="00B263F9">
        <w:t>that</w:t>
      </w:r>
      <w:r w:rsidRPr="00B263F9" w:rsidR="005E4BBF">
        <w:t xml:space="preserve"> </w:t>
      </w:r>
      <w:r w:rsidRPr="00B263F9">
        <w:t>in</w:t>
      </w:r>
      <w:r w:rsidRPr="00B263F9" w:rsidR="005E4BBF">
        <w:t xml:space="preserve"> </w:t>
      </w:r>
      <w:r w:rsidRPr="00B263F9">
        <w:t>the</w:t>
      </w:r>
      <w:r w:rsidRPr="00B263F9" w:rsidR="005E4BBF">
        <w:t xml:space="preserve"> </w:t>
      </w:r>
      <w:r w:rsidRPr="00B263F9">
        <w:t>most</w:t>
      </w:r>
      <w:r w:rsidRPr="00B263F9" w:rsidR="005E4BBF">
        <w:t xml:space="preserve"> </w:t>
      </w:r>
      <w:r w:rsidRPr="00B263F9">
        <w:t>effective</w:t>
      </w:r>
      <w:r w:rsidRPr="00B263F9" w:rsidR="005E4BBF">
        <w:t xml:space="preserve"> </w:t>
      </w:r>
      <w:r w:rsidRPr="00B263F9">
        <w:t>way.</w:t>
      </w:r>
    </w:p>
    <w:p w:rsidR="00451F62" w:rsidRPr="00B263F9" w:rsidP="00050F79">
      <w:pPr>
        <w:pStyle w:val="Answer"/>
      </w:pPr>
      <w:r w:rsidRPr="00B263F9">
        <w:t>If</w:t>
      </w:r>
      <w:r w:rsidRPr="00B263F9" w:rsidR="005E4BBF">
        <w:t xml:space="preserve"> </w:t>
      </w:r>
      <w:r w:rsidRPr="00B263F9">
        <w:t>you</w:t>
      </w:r>
      <w:r w:rsidRPr="00B263F9" w:rsidR="005E4BBF">
        <w:t xml:space="preserve"> </w:t>
      </w:r>
      <w:r w:rsidRPr="00B263F9">
        <w:t>were</w:t>
      </w:r>
      <w:r w:rsidRPr="00B263F9" w:rsidR="005E4BBF">
        <w:t xml:space="preserve"> </w:t>
      </w:r>
      <w:r w:rsidRPr="00B263F9">
        <w:t>to</w:t>
      </w:r>
      <w:r w:rsidRPr="00B263F9" w:rsidR="005E4BBF">
        <w:t xml:space="preserve"> </w:t>
      </w:r>
      <w:r w:rsidRPr="00B263F9">
        <w:t>envisage</w:t>
      </w:r>
      <w:r w:rsidRPr="00B263F9" w:rsidR="005E4BBF">
        <w:t xml:space="preserve"> </w:t>
      </w:r>
      <w:r w:rsidRPr="00B263F9" w:rsidR="0057435F">
        <w:t>a</w:t>
      </w:r>
      <w:r w:rsidRPr="00B263F9" w:rsidR="005E4BBF">
        <w:t xml:space="preserve"> </w:t>
      </w:r>
      <w:r w:rsidRPr="00B263F9">
        <w:t>scenario</w:t>
      </w:r>
      <w:r w:rsidRPr="00B263F9" w:rsidR="005E4BBF">
        <w:t xml:space="preserve"> </w:t>
      </w:r>
      <w:r w:rsidRPr="00B263F9">
        <w:t>where</w:t>
      </w:r>
      <w:r w:rsidRPr="00B263F9" w:rsidR="005E4BBF">
        <w:t xml:space="preserve"> </w:t>
      </w:r>
      <w:r w:rsidRPr="00B263F9">
        <w:t>that</w:t>
      </w:r>
      <w:r w:rsidRPr="00B263F9" w:rsidR="005E4BBF">
        <w:t xml:space="preserve"> </w:t>
      </w:r>
      <w:r w:rsidRPr="00B263F9">
        <w:t>was</w:t>
      </w:r>
      <w:r w:rsidRPr="00B263F9" w:rsidR="005E4BBF">
        <w:t xml:space="preserve"> </w:t>
      </w:r>
      <w:r w:rsidRPr="00B263F9">
        <w:t>not</w:t>
      </w:r>
      <w:r w:rsidRPr="00B263F9" w:rsidR="005E4BBF">
        <w:t xml:space="preserve"> </w:t>
      </w:r>
      <w:r w:rsidRPr="00B263F9">
        <w:t>possible</w:t>
      </w:r>
      <w:r w:rsidRPr="00B263F9">
        <w:t>,</w:t>
      </w:r>
      <w:r w:rsidRPr="00B263F9" w:rsidR="005E4BBF">
        <w:t xml:space="preserve"> </w:t>
      </w:r>
      <w:r w:rsidRPr="00B263F9">
        <w:t>we</w:t>
      </w:r>
      <w:r w:rsidRPr="00B263F9" w:rsidR="005E4BBF">
        <w:t xml:space="preserve"> </w:t>
      </w:r>
      <w:r w:rsidRPr="00B263F9">
        <w:t>would</w:t>
      </w:r>
      <w:r w:rsidRPr="00B263F9" w:rsidR="005E4BBF">
        <w:t xml:space="preserve"> </w:t>
      </w:r>
      <w:r w:rsidRPr="00B263F9">
        <w:t>then</w:t>
      </w:r>
      <w:r w:rsidRPr="00B263F9" w:rsidR="005E4BBF">
        <w:t xml:space="preserve"> </w:t>
      </w:r>
      <w:r w:rsidRPr="00B263F9">
        <w:t>have</w:t>
      </w:r>
      <w:r w:rsidRPr="00B263F9" w:rsidR="005E4BBF">
        <w:t xml:space="preserve"> </w:t>
      </w:r>
      <w:r w:rsidRPr="00B263F9">
        <w:t>to</w:t>
      </w:r>
      <w:r w:rsidRPr="00B263F9" w:rsidR="005E4BBF">
        <w:t xml:space="preserve"> </w:t>
      </w:r>
      <w:r w:rsidRPr="00B263F9">
        <w:t>look</w:t>
      </w:r>
      <w:r w:rsidRPr="00B263F9" w:rsidR="005E4BBF">
        <w:t xml:space="preserve"> </w:t>
      </w:r>
      <w:r w:rsidRPr="00B263F9">
        <w:t>at</w:t>
      </w:r>
      <w:r w:rsidRPr="00B263F9" w:rsidR="005E4BBF">
        <w:t xml:space="preserve"> </w:t>
      </w:r>
      <w:r w:rsidRPr="00B263F9">
        <w:t>what</w:t>
      </w:r>
      <w:r w:rsidRPr="00B263F9" w:rsidR="005E4BBF">
        <w:t xml:space="preserve"> </w:t>
      </w:r>
      <w:r w:rsidRPr="00B263F9">
        <w:t>we</w:t>
      </w:r>
      <w:r w:rsidRPr="00B263F9" w:rsidR="005E4BBF">
        <w:t xml:space="preserve"> </w:t>
      </w:r>
      <w:r w:rsidRPr="00B263F9">
        <w:t>might</w:t>
      </w:r>
      <w:r w:rsidRPr="00B263F9" w:rsidR="005E4BBF">
        <w:t xml:space="preserve"> </w:t>
      </w:r>
      <w:r w:rsidRPr="00B263F9">
        <w:t>be</w:t>
      </w:r>
      <w:r w:rsidRPr="00B263F9" w:rsidR="005E4BBF">
        <w:t xml:space="preserve"> </w:t>
      </w:r>
      <w:r w:rsidRPr="00B263F9">
        <w:t>able</w:t>
      </w:r>
      <w:r w:rsidRPr="00B263F9" w:rsidR="005E4BBF">
        <w:t xml:space="preserve"> </w:t>
      </w:r>
      <w:r w:rsidRPr="00B263F9">
        <w:t>do</w:t>
      </w:r>
      <w:r w:rsidRPr="00B263F9" w:rsidR="005E4BBF">
        <w:t xml:space="preserve"> </w:t>
      </w:r>
      <w:r w:rsidRPr="00B263F9">
        <w:t>on</w:t>
      </w:r>
      <w:r w:rsidRPr="00B263F9" w:rsidR="005E4BBF">
        <w:t xml:space="preserve"> </w:t>
      </w:r>
      <w:r w:rsidRPr="00B263F9">
        <w:t>a</w:t>
      </w:r>
      <w:r w:rsidRPr="00B263F9" w:rsidR="005E4BBF">
        <w:t xml:space="preserve"> </w:t>
      </w:r>
      <w:r w:rsidRPr="00B263F9">
        <w:t>bilateral</w:t>
      </w:r>
      <w:r w:rsidRPr="00B263F9" w:rsidR="005E4BBF">
        <w:t xml:space="preserve"> </w:t>
      </w:r>
      <w:r w:rsidRPr="00B263F9">
        <w:t>level</w:t>
      </w:r>
      <w:r w:rsidRPr="00B263F9" w:rsidR="005E4BBF">
        <w:t xml:space="preserve"> </w:t>
      </w:r>
      <w:r w:rsidRPr="00B263F9">
        <w:t>to</w:t>
      </w:r>
      <w:r w:rsidRPr="00B263F9" w:rsidR="005E4BBF">
        <w:t xml:space="preserve"> </w:t>
      </w:r>
      <w:r w:rsidRPr="00B263F9">
        <w:t>facilitate</w:t>
      </w:r>
      <w:r w:rsidRPr="00B263F9" w:rsidR="005E4BBF">
        <w:t xml:space="preserve"> </w:t>
      </w:r>
      <w:r w:rsidRPr="00B263F9">
        <w:t>arrangements</w:t>
      </w:r>
      <w:r w:rsidRPr="00B263F9" w:rsidR="005E4BBF">
        <w:t xml:space="preserve"> </w:t>
      </w:r>
      <w:r w:rsidRPr="00B263F9">
        <w:t>to</w:t>
      </w:r>
      <w:r w:rsidRPr="00B263F9" w:rsidR="005E4BBF">
        <w:t xml:space="preserve"> </w:t>
      </w:r>
      <w:r w:rsidRPr="00B263F9">
        <w:t>have</w:t>
      </w:r>
      <w:r w:rsidRPr="00B263F9" w:rsidR="005E4BBF">
        <w:t xml:space="preserve"> </w:t>
      </w:r>
      <w:r w:rsidRPr="00B263F9">
        <w:t>conversations</w:t>
      </w:r>
      <w:r w:rsidRPr="00B263F9" w:rsidR="005E4BBF">
        <w:t xml:space="preserve"> </w:t>
      </w:r>
      <w:r w:rsidRPr="00B263F9">
        <w:t>under</w:t>
      </w:r>
      <w:r w:rsidRPr="00B263F9" w:rsidR="005E4BBF">
        <w:t xml:space="preserve"> </w:t>
      </w:r>
      <w:r w:rsidRPr="00B263F9">
        <w:t>the</w:t>
      </w:r>
      <w:r w:rsidRPr="00B263F9" w:rsidR="005E4BBF">
        <w:t xml:space="preserve"> </w:t>
      </w:r>
      <w:r w:rsidRPr="00B263F9">
        <w:t>information</w:t>
      </w:r>
      <w:r w:rsidR="00050F79">
        <w:t xml:space="preserve"> </w:t>
      </w:r>
      <w:r w:rsidRPr="00B263F9">
        <w:t>sharing</w:t>
      </w:r>
      <w:r w:rsidRPr="00B263F9" w:rsidR="005E4BBF">
        <w:t xml:space="preserve"> </w:t>
      </w:r>
      <w:r w:rsidRPr="00B263F9">
        <w:t>that</w:t>
      </w:r>
      <w:r w:rsidRPr="00B263F9" w:rsidR="005E4BBF">
        <w:t xml:space="preserve"> </w:t>
      </w:r>
      <w:r w:rsidRPr="00B263F9">
        <w:t>takes</w:t>
      </w:r>
      <w:r w:rsidRPr="00B263F9" w:rsidR="005E4BBF">
        <w:t xml:space="preserve"> </w:t>
      </w:r>
      <w:r w:rsidRPr="00B263F9">
        <w:t>place</w:t>
      </w:r>
      <w:r w:rsidRPr="00B263F9" w:rsidR="005E4BBF">
        <w:t xml:space="preserve"> </w:t>
      </w:r>
      <w:r w:rsidRPr="00B263F9">
        <w:t>under</w:t>
      </w:r>
      <w:r w:rsidRPr="00B263F9" w:rsidR="005E4BBF">
        <w:t xml:space="preserve"> </w:t>
      </w:r>
      <w:r w:rsidRPr="00B263F9">
        <w:t>the</w:t>
      </w:r>
      <w:r w:rsidRPr="00B263F9" w:rsidR="005E4BBF">
        <w:t xml:space="preserve"> </w:t>
      </w:r>
      <w:r w:rsidRPr="00B263F9">
        <w:t>CTA</w:t>
      </w:r>
      <w:r w:rsidRPr="00B263F9" w:rsidR="005E4BBF">
        <w:t xml:space="preserve"> </w:t>
      </w:r>
      <w:r w:rsidRPr="00B263F9">
        <w:t>Forum,</w:t>
      </w:r>
      <w:r w:rsidRPr="00B263F9" w:rsidR="005E4BBF">
        <w:t xml:space="preserve"> </w:t>
      </w:r>
      <w:r w:rsidRPr="00B263F9">
        <w:t>et</w:t>
      </w:r>
      <w:r w:rsidR="00050F79">
        <w:t>c</w:t>
      </w:r>
      <w:r w:rsidRPr="00B263F9">
        <w:t>.</w:t>
      </w:r>
      <w:r w:rsidRPr="00B263F9" w:rsidR="005E4BBF">
        <w:t xml:space="preserve"> </w:t>
      </w:r>
      <w:r w:rsidRPr="00B263F9">
        <w:t>We</w:t>
      </w:r>
      <w:r w:rsidRPr="00B263F9" w:rsidR="005E4BBF">
        <w:t xml:space="preserve"> </w:t>
      </w:r>
      <w:r w:rsidRPr="00B263F9">
        <w:t>absolutely</w:t>
      </w:r>
      <w:r w:rsidRPr="00B263F9" w:rsidR="005E4BBF">
        <w:t xml:space="preserve"> </w:t>
      </w:r>
      <w:r w:rsidRPr="00B263F9">
        <w:t>recognise</w:t>
      </w:r>
      <w:r w:rsidRPr="00B263F9" w:rsidR="005E4BBF">
        <w:t xml:space="preserve"> </w:t>
      </w:r>
      <w:r w:rsidRPr="00B263F9">
        <w:t>that</w:t>
      </w:r>
      <w:r w:rsidRPr="00B263F9" w:rsidR="005E4BBF">
        <w:t xml:space="preserve"> </w:t>
      </w:r>
      <w:r w:rsidRPr="00B263F9">
        <w:t>it</w:t>
      </w:r>
      <w:r w:rsidRPr="00B263F9" w:rsidR="005E4BBF">
        <w:t xml:space="preserve"> </w:t>
      </w:r>
      <w:r w:rsidRPr="00B263F9">
        <w:t>is</w:t>
      </w:r>
      <w:r w:rsidRPr="00B263F9" w:rsidR="005E4BBF">
        <w:t xml:space="preserve"> </w:t>
      </w:r>
      <w:r w:rsidRPr="00B263F9">
        <w:t>in</w:t>
      </w:r>
      <w:r w:rsidRPr="00B263F9" w:rsidR="005E4BBF">
        <w:t xml:space="preserve"> </w:t>
      </w:r>
      <w:r w:rsidRPr="00B263F9">
        <w:t>the</w:t>
      </w:r>
      <w:r w:rsidRPr="00B263F9" w:rsidR="005E4BBF">
        <w:t xml:space="preserve"> </w:t>
      </w:r>
      <w:r w:rsidRPr="00B263F9">
        <w:t>interests</w:t>
      </w:r>
      <w:r w:rsidRPr="00B263F9" w:rsidR="005E4BBF">
        <w:t xml:space="preserve"> </w:t>
      </w:r>
      <w:r w:rsidRPr="00B263F9">
        <w:t>of</w:t>
      </w:r>
      <w:r w:rsidRPr="00B263F9" w:rsidR="005E4BBF">
        <w:t xml:space="preserve"> </w:t>
      </w:r>
      <w:r w:rsidRPr="00B263F9">
        <w:t>all</w:t>
      </w:r>
      <w:r w:rsidRPr="00B263F9" w:rsidR="005E4BBF">
        <w:t xml:space="preserve"> </w:t>
      </w:r>
      <w:r w:rsidRPr="00B263F9">
        <w:t>parties</w:t>
      </w:r>
      <w:r w:rsidRPr="00B263F9" w:rsidR="005E4BBF">
        <w:t xml:space="preserve"> </w:t>
      </w:r>
      <w:r w:rsidRPr="00B263F9">
        <w:t>to</w:t>
      </w:r>
      <w:r w:rsidRPr="00B263F9" w:rsidR="005E4BBF">
        <w:t xml:space="preserve"> </w:t>
      </w:r>
      <w:r w:rsidRPr="00B263F9">
        <w:t>try</w:t>
      </w:r>
      <w:r w:rsidRPr="00B263F9" w:rsidR="005E4BBF">
        <w:t xml:space="preserve"> </w:t>
      </w:r>
      <w:r w:rsidRPr="00B263F9">
        <w:t>to</w:t>
      </w:r>
      <w:r w:rsidRPr="00B263F9" w:rsidR="005E4BBF">
        <w:t xml:space="preserve"> </w:t>
      </w:r>
      <w:r w:rsidRPr="00B263F9">
        <w:t>get</w:t>
      </w:r>
      <w:r w:rsidRPr="00B263F9" w:rsidR="005E4BBF">
        <w:t xml:space="preserve"> </w:t>
      </w:r>
      <w:r w:rsidRPr="00B263F9">
        <w:t>those</w:t>
      </w:r>
      <w:r w:rsidRPr="00B263F9" w:rsidR="005E4BBF">
        <w:t xml:space="preserve"> </w:t>
      </w:r>
      <w:r w:rsidRPr="00B263F9">
        <w:t>arrangements</w:t>
      </w:r>
      <w:r w:rsidRPr="00B263F9" w:rsidR="005E4BBF">
        <w:t xml:space="preserve"> </w:t>
      </w:r>
      <w:r w:rsidRPr="00B263F9">
        <w:t>in</w:t>
      </w:r>
      <w:r w:rsidRPr="00B263F9" w:rsidR="005E4BBF">
        <w:t xml:space="preserve"> </w:t>
      </w:r>
      <w:r w:rsidRPr="00B263F9">
        <w:t>place</w:t>
      </w:r>
      <w:r w:rsidRPr="00B263F9" w:rsidR="005E4BBF">
        <w:t xml:space="preserve"> </w:t>
      </w:r>
      <w:r w:rsidRPr="00B263F9">
        <w:t>and</w:t>
      </w:r>
      <w:r w:rsidRPr="00B263F9" w:rsidR="005E4BBF">
        <w:t xml:space="preserve"> </w:t>
      </w:r>
      <w:r w:rsidRPr="00B263F9">
        <w:t>to</w:t>
      </w:r>
      <w:r w:rsidRPr="00B263F9" w:rsidR="005E4BBF">
        <w:t xml:space="preserve"> </w:t>
      </w:r>
      <w:r w:rsidRPr="00B263F9">
        <w:t>have</w:t>
      </w:r>
      <w:r w:rsidRPr="00B263F9" w:rsidR="005E4BBF">
        <w:t xml:space="preserve"> </w:t>
      </w:r>
      <w:r w:rsidRPr="00B263F9">
        <w:t>effective</w:t>
      </w:r>
      <w:r w:rsidRPr="00B263F9" w:rsidR="005E4BBF">
        <w:t xml:space="preserve"> </w:t>
      </w:r>
      <w:r w:rsidRPr="00B263F9">
        <w:t>judicial</w:t>
      </w:r>
      <w:r w:rsidRPr="00B263F9" w:rsidR="005E4BBF">
        <w:t xml:space="preserve"> </w:t>
      </w:r>
      <w:r w:rsidRPr="00B263F9">
        <w:t>co-operation</w:t>
      </w:r>
      <w:r w:rsidRPr="00B263F9" w:rsidR="005E4BBF">
        <w:t xml:space="preserve"> </w:t>
      </w:r>
      <w:r w:rsidRPr="00B263F9">
        <w:t>arrangements</w:t>
      </w:r>
      <w:r w:rsidRPr="00B263F9" w:rsidR="005E4BBF">
        <w:t xml:space="preserve"> </w:t>
      </w:r>
      <w:r w:rsidRPr="00B263F9">
        <w:t>as</w:t>
      </w:r>
      <w:r w:rsidRPr="00B263F9" w:rsidR="005E4BBF">
        <w:t xml:space="preserve"> </w:t>
      </w:r>
      <w:r w:rsidRPr="00B263F9">
        <w:t>part</w:t>
      </w:r>
      <w:r w:rsidRPr="00B263F9" w:rsidR="005E4BBF">
        <w:t xml:space="preserve"> </w:t>
      </w:r>
      <w:r w:rsidRPr="00B263F9">
        <w:t>of</w:t>
      </w:r>
      <w:r w:rsidRPr="00B263F9" w:rsidR="005E4BBF">
        <w:t xml:space="preserve"> </w:t>
      </w:r>
      <w:r w:rsidRPr="00B263F9">
        <w:t>the</w:t>
      </w:r>
      <w:r w:rsidRPr="00B263F9" w:rsidR="005E4BBF">
        <w:t xml:space="preserve"> </w:t>
      </w:r>
      <w:r w:rsidRPr="00B263F9">
        <w:t>overall</w:t>
      </w:r>
      <w:r w:rsidRPr="00B263F9" w:rsidR="005E4BBF">
        <w:t xml:space="preserve"> </w:t>
      </w:r>
      <w:r w:rsidRPr="00B263F9">
        <w:t>arrangement</w:t>
      </w:r>
      <w:r w:rsidRPr="00B263F9" w:rsidR="005E4BBF">
        <w:t xml:space="preserve"> </w:t>
      </w:r>
      <w:r w:rsidRPr="00B263F9">
        <w:t>as</w:t>
      </w:r>
      <w:r w:rsidRPr="00B263F9" w:rsidR="005E4BBF">
        <w:t xml:space="preserve"> </w:t>
      </w:r>
      <w:r w:rsidRPr="00B263F9">
        <w:t>well.</w:t>
      </w:r>
      <w:r w:rsidRPr="00B263F9" w:rsidR="005E4BBF">
        <w:t xml:space="preserve"> </w:t>
      </w:r>
      <w:r w:rsidRPr="00B263F9">
        <w:t>That</w:t>
      </w:r>
      <w:r w:rsidRPr="00B263F9" w:rsidR="005E4BBF">
        <w:t xml:space="preserve"> </w:t>
      </w:r>
      <w:r w:rsidRPr="00B263F9">
        <w:t>is</w:t>
      </w:r>
      <w:r w:rsidRPr="00B263F9" w:rsidR="005E4BBF">
        <w:t xml:space="preserve"> </w:t>
      </w:r>
      <w:r w:rsidRPr="00B263F9">
        <w:t>certainly</w:t>
      </w:r>
      <w:r w:rsidRPr="00B263F9" w:rsidR="005E4BBF">
        <w:t xml:space="preserve"> </w:t>
      </w:r>
      <w:r w:rsidRPr="00B263F9">
        <w:t>something</w:t>
      </w:r>
      <w:r w:rsidRPr="00B263F9" w:rsidR="005E4BBF">
        <w:t xml:space="preserve"> </w:t>
      </w:r>
      <w:r w:rsidRPr="00B263F9">
        <w:t>that</w:t>
      </w:r>
      <w:r w:rsidRPr="00B263F9" w:rsidR="005E4BBF">
        <w:t xml:space="preserve"> </w:t>
      </w:r>
      <w:r w:rsidRPr="00B263F9">
        <w:t>we</w:t>
      </w:r>
      <w:r w:rsidRPr="00B263F9" w:rsidR="005E4BBF">
        <w:t xml:space="preserve"> </w:t>
      </w:r>
      <w:r w:rsidRPr="00B263F9">
        <w:t>are</w:t>
      </w:r>
      <w:r w:rsidRPr="00B263F9" w:rsidR="005E4BBF">
        <w:t xml:space="preserve"> </w:t>
      </w:r>
      <w:r w:rsidRPr="00B263F9">
        <w:t>striving</w:t>
      </w:r>
      <w:r w:rsidRPr="00B263F9" w:rsidR="005E4BBF">
        <w:t xml:space="preserve"> </w:t>
      </w:r>
      <w:r w:rsidRPr="00B263F9">
        <w:t>to</w:t>
      </w:r>
      <w:r w:rsidRPr="00B263F9" w:rsidR="005E4BBF">
        <w:t xml:space="preserve"> </w:t>
      </w:r>
      <w:r w:rsidRPr="00B263F9">
        <w:t>do</w:t>
      </w:r>
      <w:r w:rsidRPr="00B263F9">
        <w:t>.</w:t>
      </w:r>
      <w:r w:rsidRPr="00B263F9" w:rsidR="005E4BBF">
        <w:t xml:space="preserve"> </w:t>
      </w:r>
    </w:p>
    <w:p w:rsidR="00451F62" w:rsidRPr="00B263F9" w:rsidP="00050F79">
      <w:pPr>
        <w:pStyle w:val="Question"/>
      </w:pPr>
      <w:sdt>
        <w:sdtPr>
          <w:alias w:val="Member"/>
          <w:tag w:val="&lt;Member mnisId='4607' dodsId='76839'&gt;"/>
          <w:id w:val="-1588533947"/>
          <w:placeholder>
            <w:docPart w:val="DefaultPlaceholder_1082065158"/>
          </w:placeholder>
          <w:richText/>
        </w:sdtPr>
        <w:sdtContent>
          <w:r w:rsidRPr="00B263F9">
            <w:rPr>
              <w:b/>
            </w:rPr>
            <w:t>Stephanie</w:t>
          </w:r>
          <w:r w:rsidRPr="00B263F9" w:rsidR="005E4BBF">
            <w:rPr>
              <w:b/>
            </w:rPr>
            <w:t xml:space="preserve"> </w:t>
          </w:r>
          <w:r w:rsidRPr="00B263F9">
            <w:rPr>
              <w:b/>
            </w:rPr>
            <w:t>Peacock:</w:t>
          </w:r>
        </w:sdtContent>
      </w:sdt>
      <w:r w:rsidRPr="00B263F9" w:rsidR="005E4BBF">
        <w:t xml:space="preserve"> </w:t>
      </w:r>
      <w:r w:rsidRPr="00B263F9" w:rsidR="00484572">
        <w:t>The</w:t>
      </w:r>
      <w:r w:rsidRPr="00B263F9" w:rsidR="005E4BBF">
        <w:t xml:space="preserve"> </w:t>
      </w:r>
      <w:r w:rsidRPr="00B263F9" w:rsidR="00484572">
        <w:t>Irish</w:t>
      </w:r>
      <w:r w:rsidRPr="00B263F9" w:rsidR="005E4BBF">
        <w:t xml:space="preserve"> </w:t>
      </w:r>
      <w:r w:rsidRPr="00B263F9" w:rsidR="00484572">
        <w:t>Minister</w:t>
      </w:r>
      <w:r w:rsidRPr="00B263F9" w:rsidR="005E4BBF">
        <w:t xml:space="preserve"> </w:t>
      </w:r>
      <w:r w:rsidRPr="00B263F9" w:rsidR="00484572">
        <w:t>for</w:t>
      </w:r>
      <w:r w:rsidRPr="00B263F9" w:rsidR="005E4BBF">
        <w:t xml:space="preserve"> </w:t>
      </w:r>
      <w:r w:rsidRPr="00B263F9" w:rsidR="00484572">
        <w:t>Justice</w:t>
      </w:r>
      <w:r w:rsidRPr="00B263F9" w:rsidR="005E4BBF">
        <w:t xml:space="preserve"> </w:t>
      </w:r>
      <w:r w:rsidRPr="00B263F9" w:rsidR="00484572">
        <w:t>has</w:t>
      </w:r>
      <w:r w:rsidRPr="00B263F9" w:rsidR="005E4BBF">
        <w:t xml:space="preserve"> </w:t>
      </w:r>
      <w:r w:rsidRPr="00B263F9" w:rsidR="00484572">
        <w:t>said</w:t>
      </w:r>
      <w:r w:rsidRPr="00B263F9" w:rsidR="005E4BBF">
        <w:t xml:space="preserve"> </w:t>
      </w:r>
      <w:r w:rsidRPr="00B263F9" w:rsidR="00484572">
        <w:t>that,</w:t>
      </w:r>
      <w:r w:rsidRPr="00B263F9" w:rsidR="005E4BBF">
        <w:t xml:space="preserve"> </w:t>
      </w:r>
      <w:r w:rsidRPr="00B263F9" w:rsidR="00484572">
        <w:t>post</w:t>
      </w:r>
      <w:r w:rsidRPr="00B263F9" w:rsidR="006838C4">
        <w:t xml:space="preserve"> </w:t>
      </w:r>
      <w:r w:rsidRPr="00B263F9" w:rsidR="00484572">
        <w:t>Brexit,</w:t>
      </w:r>
      <w:r w:rsidRPr="00B263F9" w:rsidR="005E4BBF">
        <w:t xml:space="preserve"> </w:t>
      </w:r>
      <w:r w:rsidRPr="00B263F9" w:rsidR="00484572">
        <w:t>there</w:t>
      </w:r>
      <w:r w:rsidRPr="00B263F9" w:rsidR="005E4BBF">
        <w:t xml:space="preserve"> </w:t>
      </w:r>
      <w:r w:rsidRPr="00B263F9" w:rsidR="00484572">
        <w:t>may</w:t>
      </w:r>
      <w:r w:rsidRPr="00B263F9" w:rsidR="005E4BBF">
        <w:t xml:space="preserve"> </w:t>
      </w:r>
      <w:r w:rsidRPr="00B263F9" w:rsidR="00484572">
        <w:t>be</w:t>
      </w:r>
      <w:r w:rsidRPr="00B263F9" w:rsidR="005E4BBF">
        <w:t xml:space="preserve"> </w:t>
      </w:r>
      <w:r w:rsidRPr="00B263F9" w:rsidR="00484572">
        <w:t>a</w:t>
      </w:r>
      <w:r w:rsidRPr="00B263F9" w:rsidR="005E4BBF">
        <w:t xml:space="preserve"> </w:t>
      </w:r>
      <w:r w:rsidRPr="00B263F9" w:rsidR="00484572">
        <w:t>need</w:t>
      </w:r>
      <w:r w:rsidRPr="00B263F9" w:rsidR="005E4BBF">
        <w:t xml:space="preserve"> </w:t>
      </w:r>
      <w:r w:rsidRPr="00B263F9" w:rsidR="00484572">
        <w:t>to</w:t>
      </w:r>
      <w:r w:rsidRPr="00B263F9" w:rsidR="005E4BBF">
        <w:t xml:space="preserve"> </w:t>
      </w:r>
      <w:r w:rsidRPr="00B263F9" w:rsidR="00484572">
        <w:t>create</w:t>
      </w:r>
      <w:r w:rsidRPr="00B263F9" w:rsidR="005E4BBF">
        <w:t xml:space="preserve"> </w:t>
      </w:r>
      <w:r w:rsidRPr="00B263F9" w:rsidR="00484572">
        <w:t>a</w:t>
      </w:r>
      <w:r w:rsidRPr="00B263F9" w:rsidR="005E4BBF">
        <w:t xml:space="preserve"> </w:t>
      </w:r>
      <w:r w:rsidRPr="00B263F9" w:rsidR="00484572">
        <w:t>record</w:t>
      </w:r>
      <w:r w:rsidRPr="00B263F9" w:rsidR="005E4BBF">
        <w:t xml:space="preserve"> </w:t>
      </w:r>
      <w:r w:rsidRPr="00B263F9" w:rsidR="00484572">
        <w:t>of</w:t>
      </w:r>
      <w:r w:rsidRPr="00B263F9" w:rsidR="005E4BBF">
        <w:t xml:space="preserve"> </w:t>
      </w:r>
      <w:r w:rsidRPr="00B263F9" w:rsidR="00484572">
        <w:t>every</w:t>
      </w:r>
      <w:r w:rsidRPr="00B263F9" w:rsidR="005E4BBF">
        <w:t xml:space="preserve"> </w:t>
      </w:r>
      <w:r w:rsidRPr="00B263F9" w:rsidR="00484572">
        <w:t>data</w:t>
      </w:r>
      <w:r w:rsidRPr="00B263F9" w:rsidR="005E4BBF">
        <w:t xml:space="preserve"> </w:t>
      </w:r>
      <w:r w:rsidRPr="00B263F9" w:rsidR="00484572">
        <w:t>transfer</w:t>
      </w:r>
      <w:r w:rsidRPr="00B263F9" w:rsidR="005E4BBF">
        <w:t xml:space="preserve"> </w:t>
      </w:r>
      <w:r w:rsidRPr="00B263F9" w:rsidR="00484572">
        <w:t>between</w:t>
      </w:r>
      <w:r w:rsidRPr="00B263F9" w:rsidR="005E4BBF">
        <w:t xml:space="preserve"> </w:t>
      </w:r>
      <w:r w:rsidRPr="00B263F9" w:rsidR="00484572">
        <w:t>the</w:t>
      </w:r>
      <w:r w:rsidRPr="00B263F9" w:rsidR="005E4BBF">
        <w:t xml:space="preserve"> </w:t>
      </w:r>
      <w:r w:rsidRPr="00B263F9" w:rsidR="00484572">
        <w:t>authorities.</w:t>
      </w:r>
      <w:r w:rsidRPr="00B263F9" w:rsidR="005E4BBF">
        <w:t xml:space="preserve"> </w:t>
      </w:r>
      <w:r w:rsidRPr="00B263F9" w:rsidR="00484572">
        <w:t>How</w:t>
      </w:r>
      <w:r w:rsidRPr="00B263F9" w:rsidR="005E4BBF">
        <w:t xml:space="preserve"> </w:t>
      </w:r>
      <w:r w:rsidRPr="00B263F9" w:rsidR="00484572">
        <w:t>would</w:t>
      </w:r>
      <w:r w:rsidRPr="00B263F9" w:rsidR="005E4BBF">
        <w:t xml:space="preserve"> </w:t>
      </w:r>
      <w:r w:rsidRPr="00B263F9" w:rsidR="00484572">
        <w:t>this</w:t>
      </w:r>
      <w:r w:rsidRPr="00B263F9" w:rsidR="005E4BBF">
        <w:t xml:space="preserve"> </w:t>
      </w:r>
      <w:r w:rsidRPr="00B263F9" w:rsidR="00B73CD8">
        <w:t>a</w:t>
      </w:r>
      <w:r w:rsidRPr="00B263F9" w:rsidR="00484572">
        <w:t>ffect</w:t>
      </w:r>
      <w:r w:rsidRPr="00B263F9" w:rsidR="005E4BBF">
        <w:t xml:space="preserve"> </w:t>
      </w:r>
      <w:r w:rsidRPr="00B263F9" w:rsidR="00484572">
        <w:t>the</w:t>
      </w:r>
      <w:r w:rsidRPr="00B263F9" w:rsidR="005E4BBF">
        <w:t xml:space="preserve"> </w:t>
      </w:r>
      <w:r w:rsidRPr="00B263F9" w:rsidR="00484572">
        <w:t>efficiency</w:t>
      </w:r>
      <w:r w:rsidRPr="00B263F9" w:rsidR="005E4BBF">
        <w:t xml:space="preserve"> </w:t>
      </w:r>
      <w:r w:rsidRPr="00B263F9" w:rsidR="00484572">
        <w:t>of</w:t>
      </w:r>
      <w:r w:rsidRPr="00B263F9" w:rsidR="005E4BBF">
        <w:t xml:space="preserve"> </w:t>
      </w:r>
      <w:r w:rsidRPr="00B263F9" w:rsidR="00484572">
        <w:t>data</w:t>
      </w:r>
      <w:r w:rsidR="00050F79">
        <w:t xml:space="preserve"> </w:t>
      </w:r>
      <w:r w:rsidRPr="00B263F9" w:rsidR="00484572">
        <w:t>sharing</w:t>
      </w:r>
      <w:r w:rsidRPr="00B263F9" w:rsidR="005E4BBF">
        <w:t xml:space="preserve"> </w:t>
      </w:r>
      <w:r w:rsidRPr="00B263F9" w:rsidR="00484572">
        <w:t>between</w:t>
      </w:r>
      <w:r w:rsidRPr="00B263F9" w:rsidR="005E4BBF">
        <w:t xml:space="preserve"> </w:t>
      </w:r>
      <w:r w:rsidRPr="00B263F9" w:rsidR="00484572">
        <w:t>UK</w:t>
      </w:r>
      <w:r w:rsidRPr="00B263F9" w:rsidR="005E4BBF">
        <w:t xml:space="preserve"> </w:t>
      </w:r>
      <w:r w:rsidRPr="00B263F9" w:rsidR="00484572">
        <w:t>and</w:t>
      </w:r>
      <w:r w:rsidRPr="00B263F9" w:rsidR="005E4BBF">
        <w:t xml:space="preserve"> </w:t>
      </w:r>
      <w:r w:rsidRPr="00B263F9" w:rsidR="00484572">
        <w:t>Irish</w:t>
      </w:r>
      <w:r w:rsidRPr="00B263F9" w:rsidR="005E4BBF">
        <w:t xml:space="preserve"> </w:t>
      </w:r>
      <w:r w:rsidRPr="00B263F9" w:rsidR="00484572">
        <w:t>law</w:t>
      </w:r>
      <w:r w:rsidRPr="00B263F9" w:rsidR="005E4BBF">
        <w:t xml:space="preserve"> </w:t>
      </w:r>
      <w:r w:rsidRPr="00B263F9" w:rsidR="00484572">
        <w:t>enforcement</w:t>
      </w:r>
      <w:r w:rsidRPr="00B263F9" w:rsidR="005E4BBF">
        <w:t xml:space="preserve"> </w:t>
      </w:r>
      <w:r w:rsidRPr="00B263F9" w:rsidR="00484572">
        <w:t>agencies?</w:t>
      </w:r>
    </w:p>
    <w:p w:rsidR="00451F62" w:rsidRPr="00B263F9" w:rsidP="00050F79">
      <w:pPr>
        <w:pStyle w:val="Answer"/>
      </w:pPr>
      <w:sdt>
        <w:sdtPr>
          <w:alias w:val="Witness"/>
          <w:id w:val="615634927"/>
          <w:placeholder>
            <w:docPart w:val="DefaultPlaceholder_1082065158"/>
          </w:placeholder>
          <w:richText/>
        </w:sdtPr>
        <w:sdtContent>
          <w:r w:rsidRPr="00B263F9" w:rsidR="003D2E36">
            <w:rPr>
              <w:b/>
              <w:i/>
            </w:rPr>
            <w:t>Mr</w:t>
          </w:r>
          <w:r w:rsidRPr="00B263F9" w:rsidR="005E4BBF">
            <w:rPr>
              <w:b/>
              <w:i/>
            </w:rPr>
            <w:t xml:space="preserve"> </w:t>
          </w:r>
          <w:r w:rsidRPr="00B263F9" w:rsidR="003D2E36">
            <w:rPr>
              <w:b/>
              <w:i/>
            </w:rPr>
            <w:t>Walker:</w:t>
          </w:r>
          <w:r w:rsidRPr="00B263F9" w:rsidR="005E4BBF">
            <w:rPr>
              <w:b/>
            </w:rPr>
            <w:t xml:space="preserve"> </w:t>
          </w:r>
        </w:sdtContent>
      </w:sdt>
      <w:r w:rsidRPr="00B263F9" w:rsidR="00091E23">
        <w:t>A</w:t>
      </w:r>
      <w:r w:rsidRPr="00B263F9">
        <w:t>s</w:t>
      </w:r>
      <w:r w:rsidRPr="00B263F9" w:rsidR="005E4BBF">
        <w:t xml:space="preserve"> </w:t>
      </w:r>
      <w:r w:rsidRPr="00B263F9">
        <w:t>we</w:t>
      </w:r>
      <w:r w:rsidRPr="00B263F9" w:rsidR="005E4BBF">
        <w:t xml:space="preserve"> </w:t>
      </w:r>
      <w:r w:rsidRPr="00B263F9">
        <w:t>have</w:t>
      </w:r>
      <w:r w:rsidRPr="00B263F9" w:rsidR="005E4BBF">
        <w:t xml:space="preserve"> </w:t>
      </w:r>
      <w:r w:rsidRPr="00B263F9">
        <w:t>already</w:t>
      </w:r>
      <w:r w:rsidRPr="00B263F9" w:rsidR="005E4BBF">
        <w:t xml:space="preserve"> </w:t>
      </w:r>
      <w:r w:rsidRPr="00B263F9">
        <w:t>discussed</w:t>
      </w:r>
      <w:r w:rsidRPr="00B263F9" w:rsidR="00091E23">
        <w:t>,</w:t>
      </w:r>
      <w:r w:rsidRPr="00B263F9" w:rsidR="005E4BBF">
        <w:t xml:space="preserve"> </w:t>
      </w:r>
      <w:r w:rsidRPr="00B263F9">
        <w:t>we</w:t>
      </w:r>
      <w:r w:rsidRPr="00B263F9" w:rsidR="005E4BBF">
        <w:t xml:space="preserve"> </w:t>
      </w:r>
      <w:r w:rsidRPr="00B263F9">
        <w:t>have</w:t>
      </w:r>
      <w:r w:rsidRPr="00B263F9" w:rsidR="005E4BBF">
        <w:t xml:space="preserve"> </w:t>
      </w:r>
      <w:r w:rsidRPr="00B263F9">
        <w:t>ongoing</w:t>
      </w:r>
      <w:r w:rsidRPr="00B263F9" w:rsidR="005E4BBF">
        <w:t xml:space="preserve"> </w:t>
      </w:r>
      <w:r w:rsidRPr="00B263F9">
        <w:t>negotiations</w:t>
      </w:r>
      <w:r w:rsidRPr="00B263F9" w:rsidR="005E4BBF">
        <w:t xml:space="preserve"> </w:t>
      </w:r>
      <w:r w:rsidRPr="00B263F9">
        <w:t>around</w:t>
      </w:r>
      <w:r w:rsidRPr="00B263F9" w:rsidR="005E4BBF">
        <w:t xml:space="preserve"> </w:t>
      </w:r>
      <w:r w:rsidRPr="00B263F9">
        <w:t>data</w:t>
      </w:r>
      <w:r w:rsidRPr="00B263F9" w:rsidR="005E4BBF">
        <w:t xml:space="preserve"> </w:t>
      </w:r>
      <w:r w:rsidRPr="00B263F9" w:rsidR="00091E23">
        <w:t>and</w:t>
      </w:r>
      <w:r w:rsidRPr="00B263F9" w:rsidR="005E4BBF">
        <w:t xml:space="preserve"> </w:t>
      </w:r>
      <w:r w:rsidRPr="00B263F9" w:rsidR="00091E23">
        <w:t>we</w:t>
      </w:r>
      <w:r w:rsidRPr="00B263F9" w:rsidR="005E4BBF">
        <w:t xml:space="preserve"> </w:t>
      </w:r>
      <w:r w:rsidRPr="00B263F9" w:rsidR="00091E23">
        <w:t>are</w:t>
      </w:r>
      <w:r w:rsidRPr="00B263F9" w:rsidR="005E4BBF">
        <w:t xml:space="preserve"> </w:t>
      </w:r>
      <w:r w:rsidRPr="00B263F9" w:rsidR="00091E23">
        <w:t>aiming</w:t>
      </w:r>
      <w:r w:rsidRPr="00B263F9" w:rsidR="005E4BBF">
        <w:t xml:space="preserve"> </w:t>
      </w:r>
      <w:r w:rsidRPr="00B263F9" w:rsidR="00091E23">
        <w:t>for</w:t>
      </w:r>
      <w:r w:rsidRPr="00B263F9" w:rsidR="005E4BBF">
        <w:t xml:space="preserve"> </w:t>
      </w:r>
      <w:r w:rsidRPr="00B263F9" w:rsidR="00091E23">
        <w:t>the</w:t>
      </w:r>
      <w:r w:rsidRPr="00B263F9" w:rsidR="005E4BBF">
        <w:t xml:space="preserve"> </w:t>
      </w:r>
      <w:r w:rsidRPr="00B263F9" w:rsidR="00091E23">
        <w:t>final</w:t>
      </w:r>
      <w:r w:rsidRPr="00B263F9" w:rsidR="005E4BBF">
        <w:t xml:space="preserve"> </w:t>
      </w:r>
      <w:r w:rsidRPr="00B263F9" w:rsidR="00091E23">
        <w:t>agreement</w:t>
      </w:r>
      <w:r w:rsidRPr="00B263F9" w:rsidR="005E4BBF">
        <w:t xml:space="preserve"> </w:t>
      </w:r>
      <w:r w:rsidRPr="00B263F9" w:rsidR="00091E23">
        <w:t>to</w:t>
      </w:r>
      <w:r w:rsidRPr="00B263F9" w:rsidR="005E4BBF">
        <w:t xml:space="preserve"> </w:t>
      </w:r>
      <w:r w:rsidRPr="00B263F9" w:rsidR="00091E23">
        <w:t>be</w:t>
      </w:r>
      <w:r w:rsidRPr="00B263F9" w:rsidR="005E4BBF">
        <w:t xml:space="preserve"> </w:t>
      </w:r>
      <w:r w:rsidRPr="00B263F9" w:rsidR="00091E23">
        <w:t>as</w:t>
      </w:r>
      <w:r w:rsidRPr="00B263F9" w:rsidR="005E4BBF">
        <w:t xml:space="preserve"> </w:t>
      </w:r>
      <w:r w:rsidRPr="00B263F9" w:rsidR="00091E23">
        <w:t>strong</w:t>
      </w:r>
      <w:r w:rsidRPr="00B263F9" w:rsidR="005E4BBF">
        <w:t xml:space="preserve"> </w:t>
      </w:r>
      <w:r w:rsidRPr="00B263F9" w:rsidR="00091E23">
        <w:t>as</w:t>
      </w:r>
      <w:r w:rsidRPr="00B263F9" w:rsidR="005E4BBF">
        <w:t xml:space="preserve"> </w:t>
      </w:r>
      <w:r w:rsidRPr="00B263F9" w:rsidR="00091E23">
        <w:t>possible</w:t>
      </w:r>
      <w:r w:rsidRPr="00B263F9">
        <w:t>.</w:t>
      </w:r>
      <w:r w:rsidRPr="00B263F9" w:rsidR="005E4BBF">
        <w:t xml:space="preserve"> </w:t>
      </w:r>
      <w:r w:rsidRPr="00B263F9" w:rsidR="00091E23">
        <w:t>In</w:t>
      </w:r>
      <w:r w:rsidRPr="00B263F9" w:rsidR="005E4BBF">
        <w:t xml:space="preserve"> </w:t>
      </w:r>
      <w:r w:rsidRPr="00B263F9" w:rsidR="00091E23">
        <w:t>the</w:t>
      </w:r>
      <w:r w:rsidRPr="00B263F9" w:rsidR="005E4BBF">
        <w:t xml:space="preserve"> </w:t>
      </w:r>
      <w:r w:rsidRPr="00B263F9" w:rsidR="00091E23">
        <w:t>world</w:t>
      </w:r>
      <w:r w:rsidRPr="00B263F9" w:rsidR="005E4BBF">
        <w:t xml:space="preserve"> </w:t>
      </w:r>
      <w:r w:rsidRPr="00B263F9" w:rsidR="00091E23">
        <w:t>of</w:t>
      </w:r>
      <w:r w:rsidRPr="00B263F9" w:rsidR="005E4BBF">
        <w:t xml:space="preserve"> </w:t>
      </w:r>
      <w:r w:rsidRPr="00B263F9" w:rsidR="00091E23">
        <w:t>modern</w:t>
      </w:r>
      <w:r w:rsidRPr="00B263F9" w:rsidR="005E4BBF">
        <w:t xml:space="preserve"> </w:t>
      </w:r>
      <w:r w:rsidRPr="00B263F9" w:rsidR="00091E23">
        <w:t>technology,</w:t>
      </w:r>
      <w:r w:rsidRPr="00B263F9" w:rsidR="005E4BBF">
        <w:t xml:space="preserve"> </w:t>
      </w:r>
      <w:r w:rsidRPr="00B263F9" w:rsidR="00091E23">
        <w:t>it</w:t>
      </w:r>
      <w:r w:rsidRPr="00B263F9" w:rsidR="005E4BBF">
        <w:t xml:space="preserve"> </w:t>
      </w:r>
      <w:r w:rsidRPr="00B263F9" w:rsidR="00091E23">
        <w:t>is</w:t>
      </w:r>
      <w:r w:rsidRPr="00B263F9" w:rsidR="005E4BBF">
        <w:t xml:space="preserve"> </w:t>
      </w:r>
      <w:r w:rsidRPr="00B263F9" w:rsidR="00091E23">
        <w:t>not</w:t>
      </w:r>
      <w:r w:rsidRPr="00B263F9" w:rsidR="005E4BBF">
        <w:t xml:space="preserve"> </w:t>
      </w:r>
      <w:r w:rsidRPr="00B263F9" w:rsidR="00091E23">
        <w:t>necessary</w:t>
      </w:r>
      <w:r w:rsidRPr="00B263F9" w:rsidR="005E4BBF">
        <w:t xml:space="preserve"> </w:t>
      </w:r>
      <w:r w:rsidRPr="00B263F9" w:rsidR="00091E23">
        <w:t>to</w:t>
      </w:r>
      <w:r w:rsidRPr="00B263F9" w:rsidR="005E4BBF">
        <w:t xml:space="preserve"> </w:t>
      </w:r>
      <w:r w:rsidRPr="00B263F9" w:rsidR="00091E23">
        <w:t>take</w:t>
      </w:r>
      <w:r w:rsidRPr="00B263F9" w:rsidR="005E4BBF">
        <w:t xml:space="preserve"> </w:t>
      </w:r>
      <w:r w:rsidRPr="00B263F9" w:rsidR="00091E23">
        <w:t>a</w:t>
      </w:r>
      <w:r w:rsidRPr="00B263F9" w:rsidR="005E4BBF">
        <w:t xml:space="preserve"> </w:t>
      </w:r>
      <w:r w:rsidRPr="00B263F9" w:rsidR="00091E23">
        <w:t>huge</w:t>
      </w:r>
      <w:r w:rsidRPr="00B263F9" w:rsidR="005E4BBF">
        <w:t xml:space="preserve"> </w:t>
      </w:r>
      <w:r w:rsidRPr="00B263F9" w:rsidR="00091E23">
        <w:t>amount</w:t>
      </w:r>
      <w:r w:rsidRPr="00B263F9" w:rsidR="005E4BBF">
        <w:t xml:space="preserve"> </w:t>
      </w:r>
      <w:r w:rsidRPr="00B263F9" w:rsidR="00091E23">
        <w:t>of</w:t>
      </w:r>
      <w:r w:rsidRPr="00B263F9" w:rsidR="005E4BBF">
        <w:t xml:space="preserve"> </w:t>
      </w:r>
      <w:r w:rsidRPr="00B263F9" w:rsidR="00091E23">
        <w:t>time</w:t>
      </w:r>
      <w:r w:rsidRPr="00B263F9" w:rsidR="005E4BBF">
        <w:t xml:space="preserve"> </w:t>
      </w:r>
      <w:r w:rsidRPr="00B263F9" w:rsidR="00091E23">
        <w:t>to</w:t>
      </w:r>
      <w:r w:rsidRPr="00B263F9" w:rsidR="005E4BBF">
        <w:t xml:space="preserve"> </w:t>
      </w:r>
      <w:r w:rsidRPr="00B263F9" w:rsidR="00091E23">
        <w:t>create</w:t>
      </w:r>
      <w:r w:rsidRPr="00B263F9" w:rsidR="005E4BBF">
        <w:t xml:space="preserve"> </w:t>
      </w:r>
      <w:r w:rsidRPr="00B263F9" w:rsidR="00091E23">
        <w:t>records</w:t>
      </w:r>
      <w:r w:rsidRPr="00B263F9" w:rsidR="005E4BBF">
        <w:t xml:space="preserve"> </w:t>
      </w:r>
      <w:r w:rsidRPr="00B263F9" w:rsidR="00091E23">
        <w:t>of</w:t>
      </w:r>
      <w:r w:rsidRPr="00B263F9" w:rsidR="005E4BBF">
        <w:t xml:space="preserve"> </w:t>
      </w:r>
      <w:r w:rsidRPr="00B263F9" w:rsidR="00091E23">
        <w:t>data.</w:t>
      </w:r>
      <w:r w:rsidRPr="00B263F9" w:rsidR="005E4BBF">
        <w:t xml:space="preserve"> </w:t>
      </w:r>
      <w:r w:rsidRPr="00B263F9">
        <w:t>You</w:t>
      </w:r>
      <w:r w:rsidRPr="00B263F9" w:rsidR="005E4BBF">
        <w:t xml:space="preserve"> </w:t>
      </w:r>
      <w:r w:rsidRPr="00B263F9">
        <w:t>will</w:t>
      </w:r>
      <w:r w:rsidRPr="00B263F9" w:rsidR="005E4BBF">
        <w:t xml:space="preserve"> </w:t>
      </w:r>
      <w:r w:rsidRPr="00B263F9">
        <w:t>recognise</w:t>
      </w:r>
      <w:r w:rsidRPr="00B263F9" w:rsidR="005E4BBF">
        <w:t xml:space="preserve"> </w:t>
      </w:r>
      <w:r w:rsidRPr="00B263F9">
        <w:t>that</w:t>
      </w:r>
      <w:r w:rsidRPr="00B263F9" w:rsidR="005E4BBF">
        <w:t xml:space="preserve"> </w:t>
      </w:r>
      <w:r w:rsidRPr="00B263F9">
        <w:t>some</w:t>
      </w:r>
      <w:r w:rsidRPr="00B263F9" w:rsidR="005E4BBF">
        <w:t xml:space="preserve"> </w:t>
      </w:r>
      <w:r w:rsidRPr="00B263F9">
        <w:t>of</w:t>
      </w:r>
      <w:r w:rsidRPr="00B263F9" w:rsidR="005E4BBF">
        <w:t xml:space="preserve"> </w:t>
      </w:r>
      <w:r w:rsidRPr="00B263F9">
        <w:t>that</w:t>
      </w:r>
      <w:r w:rsidRPr="00B263F9" w:rsidR="005E4BBF">
        <w:t xml:space="preserve"> </w:t>
      </w:r>
      <w:r w:rsidRPr="00B263F9">
        <w:t>process</w:t>
      </w:r>
      <w:r w:rsidRPr="00B263F9" w:rsidR="005E4BBF">
        <w:t xml:space="preserve"> </w:t>
      </w:r>
      <w:r w:rsidRPr="00B263F9">
        <w:t>can</w:t>
      </w:r>
      <w:r w:rsidRPr="00B263F9" w:rsidR="005E4BBF">
        <w:t xml:space="preserve"> </w:t>
      </w:r>
      <w:r w:rsidRPr="00B263F9">
        <w:t>be</w:t>
      </w:r>
      <w:r w:rsidRPr="00B263F9" w:rsidR="005E4BBF">
        <w:t xml:space="preserve"> </w:t>
      </w:r>
      <w:r w:rsidRPr="00B263F9">
        <w:t>automated</w:t>
      </w:r>
      <w:r w:rsidRPr="00B263F9" w:rsidR="00091E23">
        <w:t>.</w:t>
      </w:r>
      <w:r w:rsidRPr="00B263F9" w:rsidR="005E4BBF">
        <w:t xml:space="preserve"> </w:t>
      </w:r>
      <w:r w:rsidRPr="00B263F9" w:rsidR="00091E23">
        <w:t>But</w:t>
      </w:r>
      <w:r w:rsidRPr="00B263F9" w:rsidR="005E4BBF">
        <w:t xml:space="preserve"> </w:t>
      </w:r>
      <w:r w:rsidRPr="00B263F9" w:rsidR="00091E23">
        <w:t>an</w:t>
      </w:r>
      <w:r w:rsidRPr="00B263F9" w:rsidR="005E4BBF">
        <w:t xml:space="preserve"> </w:t>
      </w:r>
      <w:r w:rsidRPr="00B263F9" w:rsidR="00091E23">
        <w:t>agreement</w:t>
      </w:r>
      <w:r w:rsidRPr="00B263F9" w:rsidR="005E4BBF">
        <w:t xml:space="preserve"> </w:t>
      </w:r>
      <w:r w:rsidRPr="00B263F9" w:rsidR="00091E23">
        <w:t>that</w:t>
      </w:r>
      <w:r w:rsidRPr="00B263F9" w:rsidR="005E4BBF">
        <w:t xml:space="preserve"> </w:t>
      </w:r>
      <w:r w:rsidRPr="00B263F9" w:rsidR="00091E23">
        <w:t>dispenses</w:t>
      </w:r>
      <w:r w:rsidRPr="00B263F9" w:rsidR="005E4BBF">
        <w:t xml:space="preserve"> </w:t>
      </w:r>
      <w:r w:rsidRPr="00B263F9" w:rsidR="00091E23">
        <w:t>with</w:t>
      </w:r>
      <w:r w:rsidRPr="00B263F9" w:rsidR="005E4BBF">
        <w:t xml:space="preserve"> </w:t>
      </w:r>
      <w:r w:rsidRPr="00B263F9" w:rsidR="00091E23">
        <w:t>that</w:t>
      </w:r>
      <w:r w:rsidRPr="00B263F9" w:rsidR="005E4BBF">
        <w:t xml:space="preserve"> </w:t>
      </w:r>
      <w:r w:rsidRPr="00B263F9" w:rsidR="00091E23">
        <w:t>requirement</w:t>
      </w:r>
      <w:r w:rsidRPr="00B263F9" w:rsidR="005E4BBF">
        <w:t xml:space="preserve"> </w:t>
      </w:r>
      <w:r w:rsidRPr="00B263F9" w:rsidR="00091E23">
        <w:t>and</w:t>
      </w:r>
      <w:r w:rsidRPr="00B263F9" w:rsidR="005E4BBF">
        <w:t xml:space="preserve"> </w:t>
      </w:r>
      <w:r w:rsidRPr="00B263F9" w:rsidR="00091E23">
        <w:t>that</w:t>
      </w:r>
      <w:r w:rsidRPr="00B263F9" w:rsidR="005E4BBF">
        <w:t xml:space="preserve"> </w:t>
      </w:r>
      <w:r w:rsidRPr="00B263F9" w:rsidR="00091E23">
        <w:t>dispenses</w:t>
      </w:r>
      <w:r w:rsidRPr="00B263F9" w:rsidR="005E4BBF">
        <w:t xml:space="preserve"> </w:t>
      </w:r>
      <w:r w:rsidRPr="00B263F9" w:rsidR="00091E23">
        <w:t>with,</w:t>
      </w:r>
      <w:r w:rsidRPr="00B263F9" w:rsidR="005E4BBF">
        <w:t xml:space="preserve"> </w:t>
      </w:r>
      <w:r w:rsidRPr="00B263F9" w:rsidR="00091E23">
        <w:t>frankly,</w:t>
      </w:r>
      <w:r w:rsidRPr="00B263F9" w:rsidR="005E4BBF">
        <w:t xml:space="preserve"> </w:t>
      </w:r>
      <w:r w:rsidRPr="00B263F9" w:rsidR="00091E23">
        <w:t>an</w:t>
      </w:r>
      <w:r w:rsidRPr="00B263F9" w:rsidR="005E4BBF">
        <w:t xml:space="preserve"> </w:t>
      </w:r>
      <w:r w:rsidRPr="00B263F9" w:rsidR="00B73CD8">
        <w:t>unnecessary</w:t>
      </w:r>
      <w:r w:rsidRPr="00B263F9" w:rsidR="005E4BBF">
        <w:t xml:space="preserve"> </w:t>
      </w:r>
      <w:r w:rsidRPr="00B263F9" w:rsidR="00091E23">
        <w:t>process</w:t>
      </w:r>
      <w:r w:rsidRPr="00B263F9" w:rsidR="005E4BBF">
        <w:t xml:space="preserve"> </w:t>
      </w:r>
      <w:r w:rsidRPr="00B263F9" w:rsidR="00091E23">
        <w:t>would</w:t>
      </w:r>
      <w:r w:rsidRPr="00B263F9" w:rsidR="005E4BBF">
        <w:t xml:space="preserve"> </w:t>
      </w:r>
      <w:r w:rsidRPr="00B263F9" w:rsidR="00091E23">
        <w:t>be</w:t>
      </w:r>
      <w:r w:rsidRPr="00B263F9" w:rsidR="005E4BBF">
        <w:t xml:space="preserve"> </w:t>
      </w:r>
      <w:r w:rsidRPr="00B263F9" w:rsidR="00091E23">
        <w:t>extremely</w:t>
      </w:r>
      <w:r w:rsidRPr="00B263F9" w:rsidR="005E4BBF">
        <w:t xml:space="preserve"> </w:t>
      </w:r>
      <w:r w:rsidRPr="00B263F9" w:rsidR="00091E23">
        <w:t>welcome.</w:t>
      </w:r>
      <w:r w:rsidRPr="00B263F9" w:rsidR="005E4BBF">
        <w:t xml:space="preserve"> </w:t>
      </w:r>
      <w:r w:rsidRPr="00B263F9" w:rsidR="00091E23">
        <w:t>That</w:t>
      </w:r>
      <w:r w:rsidRPr="00B263F9" w:rsidR="005E4BBF">
        <w:t xml:space="preserve"> </w:t>
      </w:r>
      <w:r w:rsidRPr="00B263F9" w:rsidR="00091E23">
        <w:t>is</w:t>
      </w:r>
      <w:r w:rsidRPr="00B263F9" w:rsidR="005E4BBF">
        <w:t xml:space="preserve"> </w:t>
      </w:r>
      <w:r w:rsidRPr="00B263F9" w:rsidR="00091E23">
        <w:t>why</w:t>
      </w:r>
      <w:r w:rsidRPr="00B263F9" w:rsidR="005E4BBF">
        <w:t xml:space="preserve"> </w:t>
      </w:r>
      <w:r w:rsidRPr="00B263F9" w:rsidR="00201D84">
        <w:t xml:space="preserve">that is something </w:t>
      </w:r>
      <w:r w:rsidRPr="00B263F9" w:rsidR="00091E23">
        <w:t>we</w:t>
      </w:r>
      <w:r w:rsidRPr="00B263F9" w:rsidR="005E4BBF">
        <w:t xml:space="preserve"> </w:t>
      </w:r>
      <w:r w:rsidRPr="00B263F9" w:rsidR="00091E23">
        <w:t>are</w:t>
      </w:r>
      <w:r w:rsidRPr="00B263F9" w:rsidR="005E4BBF">
        <w:t xml:space="preserve"> </w:t>
      </w:r>
      <w:r w:rsidRPr="00B263F9" w:rsidR="00091E23">
        <w:t>prioritising</w:t>
      </w:r>
      <w:r w:rsidRPr="00B263F9" w:rsidR="005E4BBF">
        <w:t xml:space="preserve"> </w:t>
      </w:r>
      <w:r w:rsidRPr="00B263F9" w:rsidR="00091E23">
        <w:t>when</w:t>
      </w:r>
      <w:r w:rsidRPr="00B263F9" w:rsidR="005E4BBF">
        <w:t xml:space="preserve"> </w:t>
      </w:r>
      <w:r w:rsidRPr="00B263F9" w:rsidR="00091E23">
        <w:t>it</w:t>
      </w:r>
      <w:r w:rsidRPr="00B263F9" w:rsidR="005E4BBF">
        <w:t xml:space="preserve"> </w:t>
      </w:r>
      <w:r w:rsidRPr="00B263F9" w:rsidR="00091E23">
        <w:t>comes</w:t>
      </w:r>
      <w:r w:rsidRPr="00B263F9" w:rsidR="005E4BBF">
        <w:t xml:space="preserve"> </w:t>
      </w:r>
      <w:r w:rsidRPr="00B263F9" w:rsidR="00091E23">
        <w:t>to</w:t>
      </w:r>
      <w:r w:rsidRPr="00B263F9" w:rsidR="005E4BBF">
        <w:t xml:space="preserve"> </w:t>
      </w:r>
      <w:r w:rsidRPr="00B263F9" w:rsidR="00091E23">
        <w:t>the</w:t>
      </w:r>
      <w:r w:rsidRPr="00B263F9" w:rsidR="005E4BBF">
        <w:t xml:space="preserve"> </w:t>
      </w:r>
      <w:r w:rsidRPr="00B263F9" w:rsidR="00091E23">
        <w:t>negotiations.</w:t>
      </w:r>
    </w:p>
    <w:p w:rsidR="00091E23" w:rsidRPr="00B263F9" w:rsidP="00050F79">
      <w:pPr>
        <w:pStyle w:val="Question"/>
      </w:pPr>
      <w:sdt>
        <w:sdtPr>
          <w:alias w:val="Member"/>
          <w:tag w:val="&lt;Member mnisId='4494' dodsId='72275'&gt;"/>
          <w:id w:val="1670679384"/>
          <w:placeholder>
            <w:docPart w:val="DefaultPlaceholder_1082065158"/>
          </w:placeholder>
          <w:richText/>
        </w:sdtPr>
        <w:sdtContent>
          <w:r w:rsidRPr="00B263F9" w:rsidR="00451F62">
            <w:rPr>
              <w:b/>
            </w:rPr>
            <w:t>Chair:</w:t>
          </w:r>
        </w:sdtContent>
      </w:sdt>
      <w:r w:rsidRPr="00B263F9" w:rsidR="005E4BBF">
        <w:t xml:space="preserve"> </w:t>
      </w:r>
      <w:r w:rsidRPr="00B263F9">
        <w:t>Minister,</w:t>
      </w:r>
      <w:r w:rsidRPr="00B263F9" w:rsidR="005E4BBF">
        <w:t xml:space="preserve"> </w:t>
      </w:r>
      <w:r w:rsidRPr="00B263F9">
        <w:t>you</w:t>
      </w:r>
      <w:r w:rsidRPr="00B263F9" w:rsidR="005E4BBF">
        <w:t xml:space="preserve"> </w:t>
      </w:r>
      <w:r w:rsidRPr="00B263F9">
        <w:t>are</w:t>
      </w:r>
      <w:r w:rsidRPr="00B263F9" w:rsidR="005E4BBF">
        <w:t xml:space="preserve"> </w:t>
      </w:r>
      <w:r w:rsidRPr="00B263F9">
        <w:t>not</w:t>
      </w:r>
      <w:r w:rsidRPr="00B263F9" w:rsidR="005E4BBF">
        <w:t xml:space="preserve"> </w:t>
      </w:r>
      <w:r w:rsidRPr="00B263F9">
        <w:t>the</w:t>
      </w:r>
      <w:r w:rsidRPr="00B263F9" w:rsidR="005E4BBF">
        <w:t xml:space="preserve"> </w:t>
      </w:r>
      <w:r w:rsidRPr="00B263F9">
        <w:t>first</w:t>
      </w:r>
      <w:r w:rsidRPr="00B263F9" w:rsidR="005E4BBF">
        <w:t xml:space="preserve"> </w:t>
      </w:r>
      <w:r w:rsidRPr="00B263F9">
        <w:t>witness</w:t>
      </w:r>
      <w:r w:rsidRPr="00B263F9" w:rsidR="005E4BBF">
        <w:t xml:space="preserve"> </w:t>
      </w:r>
      <w:r w:rsidRPr="00B263F9">
        <w:t>to</w:t>
      </w:r>
      <w:r w:rsidRPr="00B263F9" w:rsidR="005E4BBF">
        <w:t xml:space="preserve"> </w:t>
      </w:r>
      <w:r w:rsidRPr="00B263F9">
        <w:t>refer</w:t>
      </w:r>
      <w:r w:rsidRPr="00B263F9" w:rsidR="005E4BBF">
        <w:t xml:space="preserve"> </w:t>
      </w:r>
      <w:r w:rsidRPr="00B263F9">
        <w:t>to</w:t>
      </w:r>
      <w:r w:rsidRPr="00B263F9" w:rsidR="00201D84">
        <w:t>—I</w:t>
      </w:r>
      <w:r w:rsidRPr="00B263F9" w:rsidR="005E4BBF">
        <w:t xml:space="preserve"> </w:t>
      </w:r>
      <w:r w:rsidRPr="00B263F9">
        <w:t>quot</w:t>
      </w:r>
      <w:r w:rsidRPr="00B263F9" w:rsidR="00201D84">
        <w:t xml:space="preserve">e </w:t>
      </w:r>
      <w:r w:rsidRPr="00B263F9">
        <w:t>from</w:t>
      </w:r>
      <w:r w:rsidRPr="00B263F9" w:rsidR="005E4BBF">
        <w:t xml:space="preserve"> </w:t>
      </w:r>
      <w:r w:rsidRPr="00B263F9">
        <w:t>your</w:t>
      </w:r>
      <w:r w:rsidRPr="00B263F9" w:rsidR="005E4BBF">
        <w:t xml:space="preserve"> </w:t>
      </w:r>
      <w:r w:rsidRPr="00B263F9">
        <w:t>opening</w:t>
      </w:r>
      <w:r w:rsidRPr="00B263F9" w:rsidR="005E4BBF">
        <w:t xml:space="preserve"> </w:t>
      </w:r>
      <w:r w:rsidRPr="00B263F9">
        <w:t>statement</w:t>
      </w:r>
      <w:r w:rsidRPr="00B263F9" w:rsidR="00201D84">
        <w:t>—</w:t>
      </w:r>
      <w:r w:rsidRPr="00B263F9">
        <w:t>“a</w:t>
      </w:r>
      <w:r w:rsidRPr="00B263F9" w:rsidR="005E4BBF">
        <w:t xml:space="preserve"> </w:t>
      </w:r>
      <w:r w:rsidRPr="00B263F9">
        <w:t>culture</w:t>
      </w:r>
      <w:r w:rsidRPr="00B263F9" w:rsidR="005E4BBF">
        <w:t xml:space="preserve"> </w:t>
      </w:r>
      <w:r w:rsidRPr="00B263F9">
        <w:t>of</w:t>
      </w:r>
      <w:r w:rsidRPr="00B263F9" w:rsidR="005E4BBF">
        <w:t xml:space="preserve"> </w:t>
      </w:r>
      <w:r w:rsidRPr="00B263F9">
        <w:t>collaboration”</w:t>
      </w:r>
      <w:r w:rsidRPr="00B263F9" w:rsidR="005E4BBF">
        <w:t xml:space="preserve"> </w:t>
      </w:r>
      <w:r w:rsidRPr="00B263F9">
        <w:t>between</w:t>
      </w:r>
      <w:r w:rsidRPr="00B263F9" w:rsidR="005E4BBF">
        <w:t xml:space="preserve"> </w:t>
      </w:r>
      <w:r w:rsidRPr="00B263F9">
        <w:t>PSNI</w:t>
      </w:r>
      <w:r w:rsidRPr="00B263F9" w:rsidR="005E4BBF">
        <w:t xml:space="preserve"> </w:t>
      </w:r>
      <w:r w:rsidRPr="00B263F9">
        <w:t>and</w:t>
      </w:r>
      <w:r w:rsidRPr="00B263F9" w:rsidR="005E4BBF">
        <w:t xml:space="preserve"> </w:t>
      </w:r>
      <w:r w:rsidRPr="00B263F9">
        <w:t>the</w:t>
      </w:r>
      <w:r w:rsidRPr="00B263F9" w:rsidR="005E4BBF">
        <w:t xml:space="preserve"> </w:t>
      </w:r>
      <w:r w:rsidRPr="00B263F9">
        <w:t>Irish</w:t>
      </w:r>
      <w:r w:rsidRPr="00B263F9" w:rsidR="005E4BBF">
        <w:t xml:space="preserve"> </w:t>
      </w:r>
      <w:r w:rsidRPr="00B263F9">
        <w:t>law</w:t>
      </w:r>
      <w:r w:rsidRPr="00B263F9" w:rsidR="005E4BBF">
        <w:t xml:space="preserve"> </w:t>
      </w:r>
      <w:r w:rsidRPr="00B263F9">
        <w:t>enforcement</w:t>
      </w:r>
      <w:r w:rsidRPr="00B263F9" w:rsidR="005E4BBF">
        <w:t xml:space="preserve"> </w:t>
      </w:r>
      <w:r w:rsidRPr="00B263F9">
        <w:t>agencies,</w:t>
      </w:r>
      <w:r w:rsidRPr="00B263F9" w:rsidR="005E4BBF">
        <w:t xml:space="preserve"> </w:t>
      </w:r>
      <w:r w:rsidRPr="00B263F9">
        <w:t>and</w:t>
      </w:r>
      <w:r w:rsidRPr="00B263F9" w:rsidR="005E4BBF">
        <w:t xml:space="preserve"> </w:t>
      </w:r>
      <w:r w:rsidRPr="00B263F9">
        <w:t>t</w:t>
      </w:r>
      <w:r w:rsidRPr="00B263F9" w:rsidR="00451F62">
        <w:t>hat</w:t>
      </w:r>
      <w:r w:rsidRPr="00B263F9" w:rsidR="005E4BBF">
        <w:t xml:space="preserve"> </w:t>
      </w:r>
      <w:r w:rsidRPr="00B263F9" w:rsidR="00451F62">
        <w:t>is</w:t>
      </w:r>
      <w:r w:rsidRPr="00B263F9" w:rsidR="005E4BBF">
        <w:t xml:space="preserve"> </w:t>
      </w:r>
      <w:r w:rsidRPr="00B263F9" w:rsidR="00451F62">
        <w:t>of</w:t>
      </w:r>
      <w:r w:rsidRPr="00B263F9" w:rsidR="005E4BBF">
        <w:t xml:space="preserve"> </w:t>
      </w:r>
      <w:r w:rsidRPr="00B263F9" w:rsidR="00451F62">
        <w:t>course</w:t>
      </w:r>
      <w:r w:rsidRPr="00B263F9" w:rsidR="005E4BBF">
        <w:t xml:space="preserve"> </w:t>
      </w:r>
      <w:r w:rsidRPr="00B263F9" w:rsidR="00451F62">
        <w:t>to</w:t>
      </w:r>
      <w:r w:rsidRPr="00B263F9" w:rsidR="005E4BBF">
        <w:t xml:space="preserve"> </w:t>
      </w:r>
      <w:r w:rsidRPr="00B263F9" w:rsidR="00451F62">
        <w:t>be</w:t>
      </w:r>
      <w:r w:rsidRPr="00B263F9" w:rsidR="005E4BBF">
        <w:t xml:space="preserve"> </w:t>
      </w:r>
      <w:r w:rsidRPr="00B263F9" w:rsidR="00451F62">
        <w:t>encouraged.</w:t>
      </w:r>
      <w:r w:rsidRPr="00B263F9" w:rsidR="005E4BBF">
        <w:t xml:space="preserve"> </w:t>
      </w:r>
      <w:r w:rsidRPr="00B263F9" w:rsidR="00451F62">
        <w:t>We</w:t>
      </w:r>
      <w:r w:rsidRPr="00B263F9" w:rsidR="005E4BBF">
        <w:t xml:space="preserve"> </w:t>
      </w:r>
      <w:r w:rsidRPr="00B263F9" w:rsidR="00451F62">
        <w:t>questioned</w:t>
      </w:r>
      <w:r w:rsidRPr="00B263F9" w:rsidR="005E4BBF">
        <w:t xml:space="preserve"> </w:t>
      </w:r>
      <w:r w:rsidRPr="00B263F9" w:rsidR="00451F62">
        <w:t>the</w:t>
      </w:r>
      <w:r w:rsidRPr="00B263F9" w:rsidR="005E4BBF">
        <w:t xml:space="preserve"> </w:t>
      </w:r>
      <w:r w:rsidRPr="00B263F9" w:rsidR="00451F62">
        <w:t>NI</w:t>
      </w:r>
      <w:r w:rsidRPr="00B263F9" w:rsidR="005E4BBF">
        <w:t xml:space="preserve"> </w:t>
      </w:r>
      <w:r w:rsidRPr="00B263F9">
        <w:t>J</w:t>
      </w:r>
      <w:r w:rsidRPr="00B263F9" w:rsidR="00451F62">
        <w:t>ustice</w:t>
      </w:r>
      <w:r w:rsidRPr="00B263F9" w:rsidR="005E4BBF">
        <w:t xml:space="preserve"> </w:t>
      </w:r>
      <w:r w:rsidRPr="00B263F9">
        <w:t>M</w:t>
      </w:r>
      <w:r w:rsidRPr="00B263F9" w:rsidR="00451F62">
        <w:t>inister</w:t>
      </w:r>
      <w:r w:rsidRPr="00B263F9" w:rsidR="005E4BBF">
        <w:t xml:space="preserve"> </w:t>
      </w:r>
      <w:r w:rsidRPr="00B263F9" w:rsidR="00451F62">
        <w:t>last</w:t>
      </w:r>
      <w:r w:rsidRPr="00B263F9" w:rsidR="005E4BBF">
        <w:t xml:space="preserve"> </w:t>
      </w:r>
      <w:r w:rsidRPr="00B263F9" w:rsidR="00451F62">
        <w:t>week</w:t>
      </w:r>
      <w:r w:rsidRPr="00B263F9">
        <w:t>,</w:t>
      </w:r>
      <w:r w:rsidRPr="00B263F9" w:rsidR="005E4BBF">
        <w:t xml:space="preserve"> </w:t>
      </w:r>
      <w:r w:rsidRPr="00B263F9">
        <w:t>as</w:t>
      </w:r>
      <w:r w:rsidRPr="00B263F9" w:rsidR="005E4BBF">
        <w:t xml:space="preserve"> </w:t>
      </w:r>
      <w:r w:rsidRPr="00B263F9">
        <w:t>you</w:t>
      </w:r>
      <w:r w:rsidRPr="00B263F9" w:rsidR="005E4BBF">
        <w:t xml:space="preserve"> </w:t>
      </w:r>
      <w:r w:rsidRPr="00B263F9">
        <w:t>know,</w:t>
      </w:r>
      <w:r w:rsidRPr="00B263F9" w:rsidR="005E4BBF">
        <w:t xml:space="preserve"> </w:t>
      </w:r>
      <w:r w:rsidRPr="00B263F9" w:rsidR="00451F62">
        <w:t>and</w:t>
      </w:r>
      <w:r w:rsidRPr="00B263F9" w:rsidR="005E4BBF">
        <w:t xml:space="preserve"> </w:t>
      </w:r>
      <w:r w:rsidRPr="00B263F9" w:rsidR="00451F62">
        <w:t>we</w:t>
      </w:r>
      <w:r w:rsidRPr="00B263F9" w:rsidR="005E4BBF">
        <w:t xml:space="preserve"> </w:t>
      </w:r>
      <w:r w:rsidRPr="00B263F9" w:rsidR="00451F62">
        <w:t>all</w:t>
      </w:r>
      <w:r w:rsidRPr="00B263F9" w:rsidR="005E4BBF">
        <w:t xml:space="preserve"> </w:t>
      </w:r>
      <w:r w:rsidRPr="00B263F9" w:rsidR="00451F62">
        <w:t>touched</w:t>
      </w:r>
      <w:r w:rsidRPr="00B263F9" w:rsidR="005E4BBF">
        <w:t xml:space="preserve"> </w:t>
      </w:r>
      <w:r w:rsidRPr="00B263F9">
        <w:t>up</w:t>
      </w:r>
      <w:r w:rsidRPr="00B263F9" w:rsidR="00451F62">
        <w:t>on</w:t>
      </w:r>
      <w:r w:rsidRPr="00B263F9" w:rsidR="005E4BBF">
        <w:t xml:space="preserve"> </w:t>
      </w:r>
      <w:r w:rsidRPr="00B263F9" w:rsidR="00451F62">
        <w:t>this</w:t>
      </w:r>
      <w:r w:rsidRPr="00B263F9" w:rsidR="005E4BBF">
        <w:t xml:space="preserve"> </w:t>
      </w:r>
      <w:r w:rsidRPr="00B263F9" w:rsidR="00451F62">
        <w:t>issue</w:t>
      </w:r>
      <w:r w:rsidRPr="00B263F9" w:rsidR="005E4BBF">
        <w:t xml:space="preserve"> </w:t>
      </w:r>
      <w:r w:rsidRPr="00B263F9" w:rsidR="00451F62">
        <w:t>of</w:t>
      </w:r>
      <w:r w:rsidRPr="00B263F9" w:rsidR="005E4BBF">
        <w:t xml:space="preserve"> </w:t>
      </w:r>
      <w:r w:rsidRPr="00B263F9" w:rsidR="00451F62">
        <w:t>admissibility</w:t>
      </w:r>
      <w:r w:rsidRPr="00B263F9" w:rsidR="005E4BBF">
        <w:t xml:space="preserve"> </w:t>
      </w:r>
      <w:r w:rsidRPr="00B263F9" w:rsidR="00451F62">
        <w:t>in</w:t>
      </w:r>
      <w:r w:rsidRPr="00B263F9" w:rsidR="005E4BBF">
        <w:t xml:space="preserve"> </w:t>
      </w:r>
      <w:r w:rsidRPr="00B263F9" w:rsidR="00451F62">
        <w:t>court.</w:t>
      </w:r>
      <w:r w:rsidRPr="00B263F9" w:rsidR="005E4BBF">
        <w:t xml:space="preserve"> </w:t>
      </w:r>
      <w:r w:rsidRPr="00B263F9">
        <w:t>We</w:t>
      </w:r>
      <w:r w:rsidRPr="00B263F9" w:rsidR="005E4BBF">
        <w:t xml:space="preserve"> </w:t>
      </w:r>
      <w:r w:rsidRPr="00B263F9">
        <w:t>all</w:t>
      </w:r>
      <w:r w:rsidRPr="00B263F9" w:rsidR="005E4BBF">
        <w:t xml:space="preserve"> </w:t>
      </w:r>
      <w:r w:rsidRPr="00B263F9">
        <w:t>know</w:t>
      </w:r>
      <w:r w:rsidRPr="00B263F9" w:rsidR="005E4BBF">
        <w:t xml:space="preserve"> </w:t>
      </w:r>
      <w:r w:rsidRPr="00B263F9">
        <w:t>that</w:t>
      </w:r>
      <w:r w:rsidRPr="00B263F9" w:rsidR="005E4BBF">
        <w:t xml:space="preserve"> </w:t>
      </w:r>
      <w:r w:rsidRPr="00B263F9">
        <w:t>there</w:t>
      </w:r>
      <w:r w:rsidRPr="00B263F9" w:rsidR="005E4BBF">
        <w:t xml:space="preserve"> </w:t>
      </w:r>
      <w:r w:rsidRPr="00B263F9">
        <w:t>are</w:t>
      </w:r>
      <w:r w:rsidRPr="00B263F9" w:rsidR="005E4BBF">
        <w:t xml:space="preserve"> </w:t>
      </w:r>
      <w:r w:rsidRPr="00B263F9">
        <w:t>tricksy</w:t>
      </w:r>
      <w:r w:rsidRPr="00B263F9" w:rsidR="005E4BBF">
        <w:t xml:space="preserve"> </w:t>
      </w:r>
      <w:r w:rsidRPr="00B263F9">
        <w:t>lawyers</w:t>
      </w:r>
      <w:r w:rsidRPr="00B263F9" w:rsidR="005E4BBF">
        <w:t xml:space="preserve"> </w:t>
      </w:r>
      <w:r w:rsidRPr="00B263F9">
        <w:t>out</w:t>
      </w:r>
      <w:r w:rsidRPr="00B263F9" w:rsidR="005E4BBF">
        <w:t xml:space="preserve"> </w:t>
      </w:r>
      <w:r w:rsidRPr="00B263F9">
        <w:t>there</w:t>
      </w:r>
      <w:r w:rsidRPr="00B263F9" w:rsidR="005E4BBF">
        <w:t xml:space="preserve"> </w:t>
      </w:r>
      <w:r w:rsidRPr="00B263F9">
        <w:t>who</w:t>
      </w:r>
      <w:r w:rsidRPr="00B263F9" w:rsidR="005E4BBF">
        <w:t xml:space="preserve"> </w:t>
      </w:r>
      <w:r w:rsidRPr="00B263F9">
        <w:t>will</w:t>
      </w:r>
      <w:r w:rsidRPr="00B263F9" w:rsidR="005E4BBF">
        <w:t xml:space="preserve"> </w:t>
      </w:r>
      <w:r w:rsidRPr="00B263F9">
        <w:t>exploit</w:t>
      </w:r>
      <w:r w:rsidRPr="00B263F9" w:rsidR="005E4BBF">
        <w:t xml:space="preserve"> </w:t>
      </w:r>
      <w:r w:rsidRPr="00B263F9">
        <w:t>any</w:t>
      </w:r>
      <w:r w:rsidRPr="00B263F9" w:rsidR="005E4BBF">
        <w:t xml:space="preserve"> </w:t>
      </w:r>
      <w:r w:rsidRPr="00B263F9">
        <w:t>gap</w:t>
      </w:r>
      <w:r w:rsidRPr="00B263F9" w:rsidR="005E4BBF">
        <w:t xml:space="preserve"> </w:t>
      </w:r>
      <w:r w:rsidRPr="00B263F9">
        <w:t>in</w:t>
      </w:r>
      <w:r w:rsidRPr="00B263F9" w:rsidR="005E4BBF">
        <w:t xml:space="preserve"> </w:t>
      </w:r>
      <w:r w:rsidRPr="00B263F9">
        <w:t>the</w:t>
      </w:r>
      <w:r w:rsidRPr="00B263F9" w:rsidR="005E4BBF">
        <w:t xml:space="preserve"> </w:t>
      </w:r>
      <w:r w:rsidRPr="00B263F9">
        <w:t>regulation</w:t>
      </w:r>
      <w:r w:rsidRPr="00B263F9" w:rsidR="00B73CD8">
        <w:t>—“</w:t>
      </w:r>
      <w:r w:rsidRPr="00B263F9">
        <w:t>How</w:t>
      </w:r>
      <w:r w:rsidRPr="00B263F9" w:rsidR="005E4BBF">
        <w:t xml:space="preserve"> </w:t>
      </w:r>
      <w:r w:rsidRPr="00B263F9">
        <w:t>did</w:t>
      </w:r>
      <w:r w:rsidRPr="00B263F9" w:rsidR="005E4BBF">
        <w:t xml:space="preserve"> </w:t>
      </w:r>
      <w:r w:rsidRPr="00B263F9">
        <w:t>you</w:t>
      </w:r>
      <w:r w:rsidRPr="00B263F9" w:rsidR="005E4BBF">
        <w:t xml:space="preserve"> </w:t>
      </w:r>
      <w:r w:rsidRPr="00B263F9">
        <w:t>get</w:t>
      </w:r>
      <w:r w:rsidRPr="00B263F9" w:rsidR="005E4BBF">
        <w:t xml:space="preserve"> </w:t>
      </w:r>
      <w:r w:rsidRPr="00B263F9">
        <w:t>hold</w:t>
      </w:r>
      <w:r w:rsidRPr="00B263F9" w:rsidR="005E4BBF">
        <w:t xml:space="preserve"> </w:t>
      </w:r>
      <w:r w:rsidRPr="00B263F9">
        <w:t>of</w:t>
      </w:r>
      <w:r w:rsidRPr="00B263F9" w:rsidR="005E4BBF">
        <w:t xml:space="preserve"> </w:t>
      </w:r>
      <w:r w:rsidRPr="00B263F9">
        <w:t>this</w:t>
      </w:r>
      <w:r w:rsidRPr="00B263F9" w:rsidR="005E4BBF">
        <w:t xml:space="preserve"> </w:t>
      </w:r>
      <w:r w:rsidRPr="00B263F9">
        <w:t>data?</w:t>
      </w:r>
      <w:r w:rsidRPr="00B263F9" w:rsidR="00B73CD8">
        <w:t>”—and,</w:t>
      </w:r>
      <w:r w:rsidRPr="00B263F9" w:rsidR="005E4BBF">
        <w:t xml:space="preserve"> </w:t>
      </w:r>
      <w:r w:rsidRPr="00B263F9" w:rsidR="00B73CD8">
        <w:t>u</w:t>
      </w:r>
      <w:r w:rsidRPr="00B263F9">
        <w:t>nless</w:t>
      </w:r>
      <w:r w:rsidRPr="00B263F9" w:rsidR="005E4BBF">
        <w:t xml:space="preserve"> </w:t>
      </w:r>
      <w:r w:rsidRPr="00B263F9">
        <w:t>it</w:t>
      </w:r>
      <w:r w:rsidRPr="00B263F9" w:rsidR="005E4BBF">
        <w:t xml:space="preserve"> </w:t>
      </w:r>
      <w:r w:rsidRPr="00B263F9">
        <w:t>is</w:t>
      </w:r>
      <w:r w:rsidRPr="00B263F9" w:rsidR="005E4BBF">
        <w:t xml:space="preserve"> </w:t>
      </w:r>
      <w:r w:rsidRPr="00B263F9">
        <w:t>all</w:t>
      </w:r>
      <w:r w:rsidRPr="00B263F9" w:rsidR="005E4BBF">
        <w:t xml:space="preserve"> </w:t>
      </w:r>
      <w:r w:rsidRPr="00B263F9">
        <w:t>done</w:t>
      </w:r>
      <w:r w:rsidRPr="00B263F9" w:rsidR="005E4BBF">
        <w:t xml:space="preserve"> </w:t>
      </w:r>
      <w:r w:rsidRPr="00B263F9">
        <w:t>through</w:t>
      </w:r>
      <w:r w:rsidRPr="00B263F9" w:rsidR="005E4BBF">
        <w:t xml:space="preserve"> </w:t>
      </w:r>
      <w:r w:rsidRPr="00B263F9">
        <w:t>the</w:t>
      </w:r>
      <w:r w:rsidRPr="00B263F9" w:rsidR="005E4BBF">
        <w:t xml:space="preserve"> </w:t>
      </w:r>
      <w:r w:rsidRPr="00B263F9">
        <w:t>proper</w:t>
      </w:r>
      <w:r w:rsidRPr="00B263F9" w:rsidR="005E4BBF">
        <w:t xml:space="preserve"> </w:t>
      </w:r>
      <w:r w:rsidRPr="00B263F9">
        <w:t>channels,</w:t>
      </w:r>
      <w:r w:rsidRPr="00B263F9" w:rsidR="005E4BBF">
        <w:t xml:space="preserve"> </w:t>
      </w:r>
      <w:r w:rsidRPr="00B263F9" w:rsidR="00201D84">
        <w:t>it is</w:t>
      </w:r>
      <w:r w:rsidRPr="00B263F9" w:rsidR="005E4BBF">
        <w:t xml:space="preserve"> </w:t>
      </w:r>
      <w:r w:rsidRPr="00B263F9">
        <w:t>ruled</w:t>
      </w:r>
      <w:r w:rsidRPr="00B263F9" w:rsidR="005E4BBF">
        <w:t xml:space="preserve"> </w:t>
      </w:r>
      <w:r w:rsidRPr="00B263F9" w:rsidR="00B73CD8">
        <w:t>inadmissible</w:t>
      </w:r>
      <w:r w:rsidRPr="00B263F9" w:rsidR="00201D84">
        <w:t>.</w:t>
      </w:r>
      <w:r w:rsidRPr="00B263F9" w:rsidR="005E4BBF">
        <w:t xml:space="preserve"> </w:t>
      </w:r>
    </w:p>
    <w:p w:rsidR="00451F62" w:rsidRPr="00B263F9" w:rsidP="00050F79">
      <w:pPr>
        <w:pStyle w:val="Question"/>
        <w:numPr>
          <w:ilvl w:val="0"/>
          <w:numId w:val="0"/>
        </w:numPr>
        <w:ind w:left="794"/>
      </w:pPr>
      <w:r w:rsidRPr="00B263F9">
        <w:t>Is</w:t>
      </w:r>
      <w:r w:rsidRPr="00B263F9" w:rsidR="005E4BBF">
        <w:t xml:space="preserve"> </w:t>
      </w:r>
      <w:r w:rsidRPr="00B263F9">
        <w:t>your</w:t>
      </w:r>
      <w:r w:rsidRPr="00B263F9" w:rsidR="005E4BBF">
        <w:t xml:space="preserve"> </w:t>
      </w:r>
      <w:r w:rsidRPr="00B263F9" w:rsidR="00223985">
        <w:t>Department</w:t>
      </w:r>
      <w:r w:rsidRPr="00B263F9" w:rsidR="005E4BBF">
        <w:t xml:space="preserve"> </w:t>
      </w:r>
      <w:r w:rsidRPr="00B263F9">
        <w:t>and/or</w:t>
      </w:r>
      <w:r w:rsidRPr="00B263F9" w:rsidR="005E4BBF">
        <w:t xml:space="preserve"> </w:t>
      </w:r>
      <w:r w:rsidRPr="00B263F9">
        <w:t>the</w:t>
      </w:r>
      <w:r w:rsidRPr="00B263F9" w:rsidR="005E4BBF">
        <w:t xml:space="preserve"> </w:t>
      </w:r>
      <w:r w:rsidRPr="00B263F9" w:rsidR="00091E23">
        <w:t>C</w:t>
      </w:r>
      <w:r w:rsidRPr="00B263F9">
        <w:t>abinet</w:t>
      </w:r>
      <w:r w:rsidRPr="00B263F9" w:rsidR="005E4BBF">
        <w:t xml:space="preserve"> </w:t>
      </w:r>
      <w:r w:rsidRPr="00B263F9" w:rsidR="00091E23">
        <w:t>O</w:t>
      </w:r>
      <w:r w:rsidRPr="00B263F9">
        <w:t>ffice</w:t>
      </w:r>
      <w:r w:rsidRPr="00B263F9" w:rsidR="005E4BBF">
        <w:t xml:space="preserve"> </w:t>
      </w:r>
      <w:r w:rsidRPr="00B263F9">
        <w:t>taking</w:t>
      </w:r>
      <w:r w:rsidRPr="00B263F9" w:rsidR="005E4BBF">
        <w:t xml:space="preserve"> </w:t>
      </w:r>
      <w:r w:rsidRPr="00B263F9">
        <w:t>any</w:t>
      </w:r>
      <w:r w:rsidRPr="00B263F9" w:rsidR="005E4BBF">
        <w:t xml:space="preserve"> </w:t>
      </w:r>
      <w:r w:rsidRPr="00B263F9" w:rsidR="00091E23">
        <w:t>form</w:t>
      </w:r>
      <w:r w:rsidRPr="00B263F9" w:rsidR="005E4BBF">
        <w:t xml:space="preserve"> </w:t>
      </w:r>
      <w:r w:rsidRPr="00B263F9" w:rsidR="00091E23">
        <w:t>of</w:t>
      </w:r>
      <w:r w:rsidRPr="00B263F9" w:rsidR="005E4BBF">
        <w:t xml:space="preserve"> </w:t>
      </w:r>
      <w:r w:rsidRPr="00B263F9" w:rsidR="00091E23">
        <w:t>guidance</w:t>
      </w:r>
      <w:r w:rsidRPr="00B263F9" w:rsidR="005E4BBF">
        <w:t xml:space="preserve"> </w:t>
      </w:r>
      <w:r w:rsidRPr="00B263F9" w:rsidR="00091E23">
        <w:t>and</w:t>
      </w:r>
      <w:r w:rsidRPr="00B263F9" w:rsidR="005E4BBF">
        <w:t xml:space="preserve"> </w:t>
      </w:r>
      <w:r w:rsidRPr="00B263F9">
        <w:t>advice</w:t>
      </w:r>
      <w:r w:rsidRPr="00B263F9" w:rsidR="005E4BBF">
        <w:t xml:space="preserve"> </w:t>
      </w:r>
      <w:r w:rsidRPr="00B263F9">
        <w:t>from</w:t>
      </w:r>
      <w:r w:rsidRPr="00B263F9" w:rsidR="005E4BBF">
        <w:t xml:space="preserve"> </w:t>
      </w:r>
      <w:r w:rsidRPr="00B263F9">
        <w:t>the</w:t>
      </w:r>
      <w:r w:rsidRPr="00B263F9" w:rsidR="005E4BBF">
        <w:t xml:space="preserve"> </w:t>
      </w:r>
      <w:r w:rsidRPr="00B263F9" w:rsidR="00091E23">
        <w:t>B</w:t>
      </w:r>
      <w:r w:rsidRPr="00B263F9">
        <w:t>ar</w:t>
      </w:r>
      <w:r w:rsidRPr="00B263F9" w:rsidR="005E4BBF">
        <w:t xml:space="preserve"> </w:t>
      </w:r>
      <w:r w:rsidRPr="00B263F9" w:rsidR="00091E23">
        <w:t>C</w:t>
      </w:r>
      <w:r w:rsidRPr="00B263F9">
        <w:t>ouncil</w:t>
      </w:r>
      <w:r w:rsidRPr="00B263F9" w:rsidR="00091E23">
        <w:t>,</w:t>
      </w:r>
      <w:r w:rsidRPr="00B263F9" w:rsidR="005E4BBF">
        <w:t xml:space="preserve"> </w:t>
      </w:r>
      <w:r w:rsidRPr="00B263F9" w:rsidR="00091E23">
        <w:t>the</w:t>
      </w:r>
      <w:r w:rsidRPr="00B263F9" w:rsidR="005E4BBF">
        <w:t xml:space="preserve"> </w:t>
      </w:r>
      <w:r w:rsidRPr="00B263F9" w:rsidR="00091E23">
        <w:t>Lord</w:t>
      </w:r>
      <w:r w:rsidRPr="00B263F9" w:rsidR="005E4BBF">
        <w:t xml:space="preserve"> </w:t>
      </w:r>
      <w:r w:rsidRPr="00B263F9" w:rsidR="00091E23">
        <w:t>Chancellor</w:t>
      </w:r>
      <w:r w:rsidRPr="00B263F9" w:rsidR="005E4BBF">
        <w:t xml:space="preserve"> </w:t>
      </w:r>
      <w:r w:rsidRPr="00B263F9" w:rsidR="00091E23">
        <w:t>or</w:t>
      </w:r>
      <w:r w:rsidRPr="00B263F9" w:rsidR="005E4BBF">
        <w:t xml:space="preserve"> </w:t>
      </w:r>
      <w:r w:rsidRPr="00B263F9" w:rsidR="00091E23">
        <w:t>whoever</w:t>
      </w:r>
      <w:r w:rsidRPr="00B263F9" w:rsidR="005E4BBF">
        <w:t xml:space="preserve"> </w:t>
      </w:r>
      <w:r w:rsidRPr="00B263F9" w:rsidR="00091E23">
        <w:t>with</w:t>
      </w:r>
      <w:r w:rsidRPr="00B263F9" w:rsidR="005E4BBF">
        <w:t xml:space="preserve"> </w:t>
      </w:r>
      <w:r w:rsidRPr="00B263F9" w:rsidR="00091E23">
        <w:t>regards</w:t>
      </w:r>
      <w:r w:rsidRPr="00B263F9" w:rsidR="005E4BBF">
        <w:t xml:space="preserve"> </w:t>
      </w:r>
      <w:r w:rsidRPr="00B263F9" w:rsidR="00091E23">
        <w:t>to</w:t>
      </w:r>
      <w:r w:rsidRPr="00B263F9" w:rsidR="005E4BBF">
        <w:t xml:space="preserve"> </w:t>
      </w:r>
      <w:r w:rsidRPr="00B263F9" w:rsidR="00091E23">
        <w:t>what</w:t>
      </w:r>
      <w:r w:rsidRPr="00B263F9" w:rsidR="005E4BBF">
        <w:t xml:space="preserve"> </w:t>
      </w:r>
      <w:r w:rsidRPr="00B263F9" w:rsidR="00091E23">
        <w:t>they</w:t>
      </w:r>
      <w:r w:rsidRPr="00B263F9" w:rsidR="005E4BBF">
        <w:t xml:space="preserve"> </w:t>
      </w:r>
      <w:r w:rsidRPr="00B263F9" w:rsidR="00091E23">
        <w:t>need,</w:t>
      </w:r>
      <w:r w:rsidRPr="00B263F9" w:rsidR="005E4BBF">
        <w:t xml:space="preserve"> </w:t>
      </w:r>
      <w:r w:rsidRPr="00B263F9" w:rsidR="00091E23">
        <w:t>either</w:t>
      </w:r>
      <w:r w:rsidRPr="00B263F9" w:rsidR="005E4BBF">
        <w:t xml:space="preserve"> </w:t>
      </w:r>
      <w:r w:rsidRPr="00B263F9" w:rsidR="00091E23">
        <w:t>in</w:t>
      </w:r>
      <w:r w:rsidRPr="00B263F9" w:rsidR="005E4BBF">
        <w:t xml:space="preserve"> </w:t>
      </w:r>
      <w:r w:rsidRPr="00B263F9" w:rsidR="00091E23">
        <w:t>making</w:t>
      </w:r>
      <w:r w:rsidRPr="00B263F9" w:rsidR="005E4BBF">
        <w:t xml:space="preserve"> </w:t>
      </w:r>
      <w:r w:rsidRPr="00B263F9" w:rsidR="00091E23">
        <w:t>a</w:t>
      </w:r>
      <w:r w:rsidRPr="00B263F9" w:rsidR="005E4BBF">
        <w:t xml:space="preserve"> </w:t>
      </w:r>
      <w:r w:rsidRPr="00B263F9" w:rsidR="00091E23">
        <w:t>defence</w:t>
      </w:r>
      <w:r w:rsidRPr="00B263F9" w:rsidR="005E4BBF">
        <w:t xml:space="preserve"> </w:t>
      </w:r>
      <w:r w:rsidRPr="00B263F9" w:rsidR="00091E23">
        <w:t>or</w:t>
      </w:r>
      <w:r w:rsidRPr="00B263F9" w:rsidR="005E4BBF">
        <w:t xml:space="preserve"> </w:t>
      </w:r>
      <w:r w:rsidRPr="00B263F9" w:rsidR="00091E23">
        <w:t>prosecution</w:t>
      </w:r>
      <w:r w:rsidRPr="00B263F9" w:rsidR="005E4BBF">
        <w:t xml:space="preserve"> </w:t>
      </w:r>
      <w:r w:rsidRPr="00B263F9" w:rsidR="00091E23">
        <w:t>case,</w:t>
      </w:r>
      <w:r w:rsidRPr="00B263F9" w:rsidR="005E4BBF">
        <w:t xml:space="preserve"> </w:t>
      </w:r>
      <w:r w:rsidRPr="00B263F9" w:rsidR="00091E23">
        <w:t>for</w:t>
      </w:r>
      <w:r w:rsidRPr="00B263F9" w:rsidR="005E4BBF">
        <w:t xml:space="preserve"> </w:t>
      </w:r>
      <w:r w:rsidRPr="00B263F9" w:rsidR="00091E23">
        <w:t>things</w:t>
      </w:r>
      <w:r w:rsidRPr="00B263F9" w:rsidR="005E4BBF">
        <w:t xml:space="preserve"> </w:t>
      </w:r>
      <w:r w:rsidRPr="00B263F9" w:rsidR="00091E23">
        <w:t>to</w:t>
      </w:r>
      <w:r w:rsidRPr="00B263F9" w:rsidR="005E4BBF">
        <w:t xml:space="preserve"> </w:t>
      </w:r>
      <w:r w:rsidRPr="00B263F9" w:rsidR="00091E23">
        <w:t>be</w:t>
      </w:r>
      <w:r w:rsidRPr="00B263F9" w:rsidR="005E4BBF">
        <w:t xml:space="preserve"> </w:t>
      </w:r>
      <w:r w:rsidRPr="00B263F9" w:rsidR="00091E23">
        <w:t>deemed</w:t>
      </w:r>
      <w:r w:rsidRPr="00B263F9" w:rsidR="005E4BBF">
        <w:t xml:space="preserve"> </w:t>
      </w:r>
      <w:r w:rsidRPr="00B263F9" w:rsidR="00091E23">
        <w:t>to</w:t>
      </w:r>
      <w:r w:rsidRPr="00B263F9" w:rsidR="005E4BBF">
        <w:t xml:space="preserve"> </w:t>
      </w:r>
      <w:r w:rsidRPr="00B263F9" w:rsidR="00091E23">
        <w:t>be</w:t>
      </w:r>
      <w:r w:rsidRPr="00B263F9" w:rsidR="005E4BBF">
        <w:t xml:space="preserve"> </w:t>
      </w:r>
      <w:r w:rsidRPr="00B263F9" w:rsidR="00091E23">
        <w:t>admissible</w:t>
      </w:r>
      <w:r w:rsidRPr="00B263F9" w:rsidR="00201D84">
        <w:t>,</w:t>
      </w:r>
      <w:r w:rsidRPr="00B263F9" w:rsidR="005E4BBF">
        <w:t xml:space="preserve"> </w:t>
      </w:r>
      <w:r w:rsidRPr="00B263F9" w:rsidR="00091E23">
        <w:t>so</w:t>
      </w:r>
      <w:r w:rsidRPr="00B263F9" w:rsidR="005E4BBF">
        <w:t xml:space="preserve"> </w:t>
      </w:r>
      <w:r w:rsidRPr="00B263F9" w:rsidR="00091E23">
        <w:t>that</w:t>
      </w:r>
      <w:r w:rsidRPr="00B263F9" w:rsidR="005E4BBF">
        <w:t xml:space="preserve"> </w:t>
      </w:r>
      <w:r w:rsidRPr="00B263F9" w:rsidR="00091E23">
        <w:t>we</w:t>
      </w:r>
      <w:r w:rsidRPr="00B263F9" w:rsidR="005E4BBF">
        <w:t xml:space="preserve"> </w:t>
      </w:r>
      <w:r w:rsidRPr="00B263F9" w:rsidR="00091E23">
        <w:t>do</w:t>
      </w:r>
      <w:r w:rsidRPr="00B263F9" w:rsidR="005E4BBF">
        <w:t xml:space="preserve"> </w:t>
      </w:r>
      <w:r w:rsidRPr="00B263F9" w:rsidR="00091E23">
        <w:t>not</w:t>
      </w:r>
      <w:r w:rsidRPr="00B263F9" w:rsidR="005E4BBF">
        <w:t xml:space="preserve"> </w:t>
      </w:r>
      <w:r w:rsidRPr="00B263F9" w:rsidR="00091E23">
        <w:t>see</w:t>
      </w:r>
      <w:r w:rsidRPr="00B263F9" w:rsidR="005E4BBF">
        <w:t xml:space="preserve"> </w:t>
      </w:r>
      <w:r w:rsidRPr="00B263F9" w:rsidR="00091E23">
        <w:t>a</w:t>
      </w:r>
      <w:r w:rsidRPr="00B263F9" w:rsidR="005E4BBF">
        <w:t xml:space="preserve"> </w:t>
      </w:r>
      <w:r w:rsidRPr="00B263F9" w:rsidR="00091E23">
        <w:t>raft</w:t>
      </w:r>
      <w:r w:rsidRPr="00B263F9" w:rsidR="005E4BBF">
        <w:t xml:space="preserve"> </w:t>
      </w:r>
      <w:r w:rsidRPr="00B263F9" w:rsidR="00091E23">
        <w:t>of</w:t>
      </w:r>
      <w:r w:rsidRPr="00B263F9" w:rsidR="005E4BBF">
        <w:t xml:space="preserve"> </w:t>
      </w:r>
      <w:r w:rsidRPr="00B263F9" w:rsidR="00091E23">
        <w:t>cases</w:t>
      </w:r>
      <w:r w:rsidRPr="00B263F9" w:rsidR="005E4BBF">
        <w:t xml:space="preserve"> </w:t>
      </w:r>
      <w:r w:rsidRPr="00B263F9" w:rsidR="00091E23">
        <w:t>chucked</w:t>
      </w:r>
      <w:r w:rsidRPr="00B263F9" w:rsidR="005E4BBF">
        <w:t xml:space="preserve"> </w:t>
      </w:r>
      <w:r w:rsidRPr="00B263F9" w:rsidR="00091E23">
        <w:t>out</w:t>
      </w:r>
      <w:r w:rsidRPr="00B263F9" w:rsidR="005E4BBF">
        <w:t xml:space="preserve"> </w:t>
      </w:r>
      <w:r w:rsidRPr="00B263F9" w:rsidR="00091E23">
        <w:t>because</w:t>
      </w:r>
      <w:r w:rsidRPr="00B263F9" w:rsidR="005E4BBF">
        <w:t xml:space="preserve"> </w:t>
      </w:r>
      <w:r w:rsidRPr="00B263F9" w:rsidR="00091E23">
        <w:t>the</w:t>
      </w:r>
      <w:r w:rsidRPr="00B263F9" w:rsidR="005E4BBF">
        <w:t xml:space="preserve"> </w:t>
      </w:r>
      <w:r w:rsidRPr="00B263F9" w:rsidR="00091E23">
        <w:t>floor</w:t>
      </w:r>
      <w:r w:rsidRPr="00B263F9" w:rsidR="005E4BBF">
        <w:t xml:space="preserve"> </w:t>
      </w:r>
      <w:r w:rsidRPr="00B263F9" w:rsidR="00091E23">
        <w:t>upon</w:t>
      </w:r>
      <w:r w:rsidRPr="00B263F9" w:rsidR="005E4BBF">
        <w:t xml:space="preserve"> </w:t>
      </w:r>
      <w:r w:rsidRPr="00B263F9" w:rsidR="00091E23">
        <w:t>which</w:t>
      </w:r>
      <w:r w:rsidRPr="00B263F9" w:rsidR="005E4BBF">
        <w:t xml:space="preserve"> </w:t>
      </w:r>
      <w:r w:rsidRPr="00B263F9" w:rsidR="00091E23">
        <w:t>the</w:t>
      </w:r>
      <w:r w:rsidRPr="00B263F9" w:rsidR="005E4BBF">
        <w:t xml:space="preserve"> </w:t>
      </w:r>
      <w:r w:rsidRPr="00B263F9" w:rsidR="00091E23">
        <w:t>exchange</w:t>
      </w:r>
      <w:r w:rsidRPr="00B263F9" w:rsidR="005E4BBF">
        <w:t xml:space="preserve"> </w:t>
      </w:r>
      <w:r w:rsidRPr="00B263F9" w:rsidR="00091E23">
        <w:t>of</w:t>
      </w:r>
      <w:r w:rsidRPr="00B263F9" w:rsidR="005E4BBF">
        <w:t xml:space="preserve"> </w:t>
      </w:r>
      <w:r w:rsidRPr="00B263F9" w:rsidR="00091E23">
        <w:t>data</w:t>
      </w:r>
      <w:r w:rsidRPr="00B263F9" w:rsidR="005E4BBF">
        <w:t xml:space="preserve"> </w:t>
      </w:r>
      <w:r w:rsidRPr="00B263F9" w:rsidR="00091E23">
        <w:t>has</w:t>
      </w:r>
      <w:r w:rsidRPr="00B263F9" w:rsidR="005E4BBF">
        <w:t xml:space="preserve"> </w:t>
      </w:r>
      <w:r w:rsidRPr="00B263F9" w:rsidR="00091E23">
        <w:t>been</w:t>
      </w:r>
      <w:r w:rsidRPr="00B263F9" w:rsidR="005E4BBF">
        <w:t xml:space="preserve"> </w:t>
      </w:r>
      <w:r w:rsidRPr="00B263F9" w:rsidR="00091E23">
        <w:t>made</w:t>
      </w:r>
      <w:r w:rsidRPr="00B263F9" w:rsidR="005E4BBF">
        <w:t xml:space="preserve"> </w:t>
      </w:r>
      <w:r w:rsidRPr="00B263F9" w:rsidR="00091E23">
        <w:t>has</w:t>
      </w:r>
      <w:r w:rsidRPr="00B263F9" w:rsidR="005E4BBF">
        <w:t xml:space="preserve"> </w:t>
      </w:r>
      <w:r w:rsidRPr="00B263F9" w:rsidR="00091E23">
        <w:t>not</w:t>
      </w:r>
      <w:r w:rsidRPr="00B263F9" w:rsidR="005E4BBF">
        <w:t xml:space="preserve"> </w:t>
      </w:r>
      <w:r w:rsidRPr="00B263F9" w:rsidR="00091E23">
        <w:t>been</w:t>
      </w:r>
      <w:r w:rsidRPr="00B263F9" w:rsidR="005E4BBF">
        <w:t xml:space="preserve"> </w:t>
      </w:r>
      <w:r w:rsidRPr="00B263F9" w:rsidR="00091E23">
        <w:t>robust</w:t>
      </w:r>
      <w:r w:rsidRPr="00B263F9" w:rsidR="005E4BBF">
        <w:t xml:space="preserve"> </w:t>
      </w:r>
      <w:r w:rsidRPr="00B263F9" w:rsidR="00091E23">
        <w:t>and</w:t>
      </w:r>
      <w:r w:rsidRPr="00B263F9" w:rsidR="005E4BBF">
        <w:t xml:space="preserve"> </w:t>
      </w:r>
      <w:r w:rsidRPr="00B263F9" w:rsidR="00091E23">
        <w:t>cannot</w:t>
      </w:r>
      <w:r w:rsidRPr="00B263F9" w:rsidR="005E4BBF">
        <w:t xml:space="preserve"> </w:t>
      </w:r>
      <w:r w:rsidRPr="00B263F9" w:rsidR="00091E23">
        <w:t>stand</w:t>
      </w:r>
      <w:r w:rsidRPr="00B263F9" w:rsidR="005E4BBF">
        <w:t xml:space="preserve"> </w:t>
      </w:r>
      <w:r w:rsidRPr="00B263F9" w:rsidR="00091E23">
        <w:t>the</w:t>
      </w:r>
      <w:r w:rsidRPr="00B263F9" w:rsidR="005E4BBF">
        <w:t xml:space="preserve"> </w:t>
      </w:r>
      <w:r w:rsidRPr="00B263F9" w:rsidR="00091E23">
        <w:t>test</w:t>
      </w:r>
      <w:r w:rsidRPr="00B263F9" w:rsidR="005E4BBF">
        <w:t xml:space="preserve"> </w:t>
      </w:r>
      <w:r w:rsidRPr="00B263F9" w:rsidR="00091E23">
        <w:t>of</w:t>
      </w:r>
      <w:r w:rsidRPr="00B263F9" w:rsidR="005E4BBF">
        <w:t xml:space="preserve"> </w:t>
      </w:r>
      <w:r w:rsidRPr="00B263F9" w:rsidR="00091E23">
        <w:t>legal</w:t>
      </w:r>
      <w:r w:rsidRPr="00B263F9" w:rsidR="005E4BBF">
        <w:t xml:space="preserve"> </w:t>
      </w:r>
      <w:r w:rsidRPr="00B263F9" w:rsidR="00091E23">
        <w:t>inquiry?</w:t>
      </w:r>
    </w:p>
    <w:p w:rsidR="00091E23" w:rsidRPr="00B263F9" w:rsidP="00050F79">
      <w:pPr>
        <w:pStyle w:val="Answer"/>
      </w:pPr>
      <w:sdt>
        <w:sdtPr>
          <w:alias w:val="Witness"/>
          <w:id w:val="1317374198"/>
          <w:placeholder>
            <w:docPart w:val="DefaultPlaceholder_1082065158"/>
          </w:placeholder>
          <w:richText/>
        </w:sdtPr>
        <w:sdtContent>
          <w:r w:rsidRPr="00B263F9" w:rsidR="003D2E36">
            <w:rPr>
              <w:b/>
              <w:i/>
            </w:rPr>
            <w:t>Mr</w:t>
          </w:r>
          <w:r w:rsidRPr="00B263F9" w:rsidR="005E4BBF">
            <w:rPr>
              <w:b/>
              <w:i/>
            </w:rPr>
            <w:t xml:space="preserve"> </w:t>
          </w:r>
          <w:r w:rsidRPr="00B263F9" w:rsidR="003D2E36">
            <w:rPr>
              <w:b/>
              <w:i/>
            </w:rPr>
            <w:t>Walker:</w:t>
          </w:r>
          <w:r w:rsidRPr="00B263F9" w:rsidR="005E4BBF">
            <w:rPr>
              <w:b/>
            </w:rPr>
            <w:t xml:space="preserve"> </w:t>
          </w:r>
        </w:sdtContent>
      </w:sdt>
      <w:r w:rsidRPr="00B263F9">
        <w:t>The</w:t>
      </w:r>
      <w:r w:rsidRPr="00B263F9" w:rsidR="005E4BBF">
        <w:t xml:space="preserve"> </w:t>
      </w:r>
      <w:r w:rsidRPr="00B263F9">
        <w:t>Justice</w:t>
      </w:r>
      <w:r w:rsidRPr="00B263F9" w:rsidR="005E4BBF">
        <w:t xml:space="preserve"> </w:t>
      </w:r>
      <w:r w:rsidRPr="00B263F9">
        <w:t>Minister</w:t>
      </w:r>
      <w:r w:rsidRPr="00B263F9" w:rsidR="005E4BBF">
        <w:t xml:space="preserve"> </w:t>
      </w:r>
      <w:r w:rsidRPr="00B263F9">
        <w:t>also</w:t>
      </w:r>
      <w:r w:rsidRPr="00B263F9" w:rsidR="005E4BBF">
        <w:t xml:space="preserve"> </w:t>
      </w:r>
      <w:r w:rsidRPr="00B263F9">
        <w:t>mentioned</w:t>
      </w:r>
      <w:r w:rsidRPr="00B263F9" w:rsidR="005E4BBF">
        <w:t xml:space="preserve"> </w:t>
      </w:r>
      <w:r w:rsidRPr="00B263F9">
        <w:t>her</w:t>
      </w:r>
      <w:r w:rsidRPr="00B263F9" w:rsidR="005E4BBF">
        <w:t xml:space="preserve"> </w:t>
      </w:r>
      <w:r w:rsidRPr="00B263F9">
        <w:t>close</w:t>
      </w:r>
      <w:r w:rsidRPr="00B263F9" w:rsidR="005E4BBF">
        <w:t xml:space="preserve"> </w:t>
      </w:r>
      <w:r w:rsidRPr="00B263F9">
        <w:t>working</w:t>
      </w:r>
      <w:r w:rsidRPr="00B263F9" w:rsidR="005E4BBF">
        <w:t xml:space="preserve"> </w:t>
      </w:r>
      <w:r w:rsidRPr="00B263F9">
        <w:t>relationship</w:t>
      </w:r>
      <w:r w:rsidRPr="00B263F9" w:rsidR="005E4BBF">
        <w:t xml:space="preserve"> </w:t>
      </w:r>
      <w:r w:rsidRPr="00B263F9">
        <w:t>with</w:t>
      </w:r>
      <w:r w:rsidRPr="00B263F9" w:rsidR="005E4BBF">
        <w:t xml:space="preserve"> </w:t>
      </w:r>
      <w:r w:rsidRPr="00B263F9">
        <w:t>the</w:t>
      </w:r>
      <w:r w:rsidRPr="00B263F9" w:rsidR="005E4BBF">
        <w:t xml:space="preserve"> </w:t>
      </w:r>
      <w:r w:rsidRPr="00B263F9">
        <w:t>Lord</w:t>
      </w:r>
      <w:r w:rsidRPr="00B263F9" w:rsidR="005E4BBF">
        <w:t xml:space="preserve"> </w:t>
      </w:r>
      <w:r w:rsidRPr="00B263F9">
        <w:t>Chancellor</w:t>
      </w:r>
      <w:r w:rsidRPr="00B263F9" w:rsidR="005E4BBF">
        <w:t xml:space="preserve"> </w:t>
      </w:r>
      <w:r w:rsidRPr="00B263F9">
        <w:t>in</w:t>
      </w:r>
      <w:r w:rsidRPr="00B263F9" w:rsidR="005E4BBF">
        <w:t xml:space="preserve"> </w:t>
      </w:r>
      <w:r w:rsidRPr="00B263F9">
        <w:t>that</w:t>
      </w:r>
      <w:r w:rsidRPr="00B263F9" w:rsidR="005E4BBF">
        <w:t xml:space="preserve"> </w:t>
      </w:r>
      <w:r w:rsidRPr="00B263F9">
        <w:t>respect.</w:t>
      </w:r>
      <w:r w:rsidRPr="00B263F9" w:rsidR="005E4BBF">
        <w:t xml:space="preserve"> </w:t>
      </w:r>
      <w:r w:rsidRPr="00B263F9" w:rsidR="00451F62">
        <w:t>It</w:t>
      </w:r>
      <w:r w:rsidRPr="00B263F9" w:rsidR="005E4BBF">
        <w:t xml:space="preserve"> </w:t>
      </w:r>
      <w:r w:rsidRPr="00B263F9" w:rsidR="00451F62">
        <w:t>is</w:t>
      </w:r>
      <w:r w:rsidRPr="00B263F9" w:rsidR="005E4BBF">
        <w:t xml:space="preserve"> </w:t>
      </w:r>
      <w:r w:rsidRPr="00B263F9" w:rsidR="00451F62">
        <w:t>important</w:t>
      </w:r>
      <w:r w:rsidRPr="00B263F9" w:rsidR="005E4BBF">
        <w:t xml:space="preserve"> </w:t>
      </w:r>
      <w:r w:rsidRPr="00B263F9" w:rsidR="00451F62">
        <w:t>that</w:t>
      </w:r>
      <w:r w:rsidRPr="00B263F9" w:rsidR="005E4BBF">
        <w:t xml:space="preserve"> </w:t>
      </w:r>
      <w:r w:rsidRPr="00B263F9" w:rsidR="00451F62">
        <w:t>we</w:t>
      </w:r>
      <w:r w:rsidRPr="00B263F9" w:rsidR="005E4BBF">
        <w:t xml:space="preserve"> </w:t>
      </w:r>
      <w:r w:rsidRPr="00B263F9" w:rsidR="00451F62">
        <w:t>work</w:t>
      </w:r>
      <w:r w:rsidRPr="00B263F9" w:rsidR="005E4BBF">
        <w:t xml:space="preserve"> </w:t>
      </w:r>
      <w:r w:rsidRPr="00B263F9" w:rsidR="00451F62">
        <w:t>closely</w:t>
      </w:r>
      <w:r w:rsidRPr="00B263F9" w:rsidR="005E4BBF">
        <w:t xml:space="preserve"> </w:t>
      </w:r>
      <w:r w:rsidRPr="00B263F9" w:rsidR="00451F62">
        <w:t>across</w:t>
      </w:r>
      <w:r w:rsidRPr="00B263F9" w:rsidR="005E4BBF">
        <w:t xml:space="preserve"> </w:t>
      </w:r>
      <w:r w:rsidRPr="00B263F9" w:rsidR="00451F62">
        <w:t>the</w:t>
      </w:r>
      <w:r w:rsidRPr="00B263F9" w:rsidR="005E4BBF">
        <w:t xml:space="preserve"> </w:t>
      </w:r>
      <w:r w:rsidRPr="00B263F9" w:rsidR="00451F62">
        <w:t>UK</w:t>
      </w:r>
      <w:r w:rsidRPr="00B263F9" w:rsidR="005E4BBF">
        <w:t xml:space="preserve"> </w:t>
      </w:r>
      <w:r w:rsidRPr="00B263F9">
        <w:t>to</w:t>
      </w:r>
      <w:r w:rsidRPr="00B263F9" w:rsidR="005E4BBF">
        <w:t xml:space="preserve"> </w:t>
      </w:r>
      <w:r w:rsidRPr="00B263F9">
        <w:t>make</w:t>
      </w:r>
      <w:r w:rsidRPr="00B263F9" w:rsidR="005E4BBF">
        <w:t xml:space="preserve"> </w:t>
      </w:r>
      <w:r w:rsidRPr="00B263F9">
        <w:t>clear</w:t>
      </w:r>
      <w:r w:rsidRPr="00B263F9" w:rsidR="005E4BBF">
        <w:t xml:space="preserve"> </w:t>
      </w:r>
      <w:r w:rsidRPr="00B263F9">
        <w:t>the</w:t>
      </w:r>
      <w:r w:rsidRPr="00B263F9" w:rsidR="005E4BBF">
        <w:t xml:space="preserve"> </w:t>
      </w:r>
      <w:r w:rsidRPr="00B263F9">
        <w:t>benefits</w:t>
      </w:r>
      <w:r w:rsidRPr="00B263F9" w:rsidR="005E4BBF">
        <w:t xml:space="preserve"> </w:t>
      </w:r>
      <w:r w:rsidRPr="00B263F9">
        <w:t>of</w:t>
      </w:r>
      <w:r w:rsidRPr="00B263F9" w:rsidR="005E4BBF">
        <w:t xml:space="preserve"> </w:t>
      </w:r>
      <w:r w:rsidRPr="00B263F9">
        <w:t>having</w:t>
      </w:r>
      <w:r w:rsidRPr="00B263F9" w:rsidR="005E4BBF">
        <w:t xml:space="preserve"> </w:t>
      </w:r>
      <w:r w:rsidRPr="00B263F9">
        <w:t>proper</w:t>
      </w:r>
      <w:r w:rsidRPr="00B263F9" w:rsidR="005E4BBF">
        <w:t xml:space="preserve"> </w:t>
      </w:r>
      <w:r w:rsidRPr="00B263F9">
        <w:t>arrangements</w:t>
      </w:r>
      <w:r w:rsidRPr="00B263F9" w:rsidR="005E4BBF">
        <w:t xml:space="preserve"> </w:t>
      </w:r>
      <w:r w:rsidRPr="00B263F9">
        <w:t>in</w:t>
      </w:r>
      <w:r w:rsidRPr="00B263F9" w:rsidR="005E4BBF">
        <w:t xml:space="preserve"> </w:t>
      </w:r>
      <w:r w:rsidRPr="00B263F9">
        <w:t>terms</w:t>
      </w:r>
      <w:r w:rsidRPr="00B263F9" w:rsidR="005E4BBF">
        <w:t xml:space="preserve"> </w:t>
      </w:r>
      <w:r w:rsidRPr="00B263F9">
        <w:t>of</w:t>
      </w:r>
      <w:r w:rsidRPr="00B263F9" w:rsidR="005E4BBF">
        <w:t xml:space="preserve"> </w:t>
      </w:r>
      <w:r w:rsidRPr="00B263F9">
        <w:t>information</w:t>
      </w:r>
      <w:r w:rsidR="00050F79">
        <w:t xml:space="preserve"> </w:t>
      </w:r>
      <w:r w:rsidRPr="00B263F9">
        <w:t>sharing</w:t>
      </w:r>
      <w:r w:rsidRPr="00B263F9" w:rsidR="005E4BBF">
        <w:t xml:space="preserve"> </w:t>
      </w:r>
      <w:r w:rsidRPr="00B263F9">
        <w:t>and</w:t>
      </w:r>
      <w:r w:rsidRPr="00B263F9" w:rsidR="005E4BBF">
        <w:t xml:space="preserve"> </w:t>
      </w:r>
      <w:r w:rsidRPr="00B263F9">
        <w:t>admissibility</w:t>
      </w:r>
      <w:r w:rsidRPr="00B263F9" w:rsidR="00451F62">
        <w:t>.</w:t>
      </w:r>
      <w:r w:rsidRPr="00B263F9" w:rsidR="005E4BBF">
        <w:t xml:space="preserve"> </w:t>
      </w:r>
      <w:r w:rsidRPr="00B263F9" w:rsidR="00451F62">
        <w:t>It</w:t>
      </w:r>
      <w:r w:rsidRPr="00B263F9" w:rsidR="005E4BBF">
        <w:t xml:space="preserve"> </w:t>
      </w:r>
      <w:r w:rsidRPr="00B263F9" w:rsidR="00451F62">
        <w:t>is</w:t>
      </w:r>
      <w:r w:rsidRPr="00B263F9" w:rsidR="005E4BBF">
        <w:t xml:space="preserve"> </w:t>
      </w:r>
      <w:r w:rsidRPr="00B263F9" w:rsidR="00451F62">
        <w:t>certainly</w:t>
      </w:r>
      <w:r w:rsidRPr="00B263F9" w:rsidR="005E4BBF">
        <w:t xml:space="preserve"> </w:t>
      </w:r>
      <w:r w:rsidRPr="00B263F9" w:rsidR="00451F62">
        <w:t>something</w:t>
      </w:r>
      <w:r w:rsidRPr="00B263F9" w:rsidR="005E4BBF">
        <w:t xml:space="preserve"> </w:t>
      </w:r>
      <w:r w:rsidRPr="00B263F9" w:rsidR="00451F62">
        <w:t>that</w:t>
      </w:r>
      <w:r w:rsidRPr="00B263F9" w:rsidR="005E4BBF">
        <w:t xml:space="preserve"> </w:t>
      </w:r>
      <w:r w:rsidRPr="00B263F9" w:rsidR="00451F62">
        <w:t>is</w:t>
      </w:r>
      <w:r w:rsidRPr="00B263F9" w:rsidR="005E4BBF">
        <w:t xml:space="preserve"> </w:t>
      </w:r>
      <w:r w:rsidRPr="00B263F9" w:rsidR="00451F62">
        <w:t>being</w:t>
      </w:r>
      <w:r w:rsidRPr="00B263F9" w:rsidR="005E4BBF">
        <w:t xml:space="preserve"> </w:t>
      </w:r>
      <w:r w:rsidRPr="00B263F9" w:rsidR="00451F62">
        <w:t>discussed</w:t>
      </w:r>
      <w:r w:rsidRPr="00B263F9" w:rsidR="005E4BBF">
        <w:t xml:space="preserve"> </w:t>
      </w:r>
      <w:r w:rsidRPr="00B263F9" w:rsidR="00451F62">
        <w:t>and</w:t>
      </w:r>
      <w:r w:rsidRPr="00B263F9" w:rsidR="005E4BBF">
        <w:t xml:space="preserve"> </w:t>
      </w:r>
      <w:r w:rsidRPr="00B263F9" w:rsidR="00451F62">
        <w:t>it</w:t>
      </w:r>
      <w:r w:rsidRPr="00B263F9" w:rsidR="005E4BBF">
        <w:t xml:space="preserve"> </w:t>
      </w:r>
      <w:r w:rsidRPr="00B263F9">
        <w:t>is</w:t>
      </w:r>
      <w:r w:rsidRPr="00B263F9" w:rsidR="005E4BBF">
        <w:t xml:space="preserve"> </w:t>
      </w:r>
      <w:r w:rsidRPr="00B263F9" w:rsidR="00451F62">
        <w:t>certainly</w:t>
      </w:r>
      <w:r w:rsidRPr="00B263F9" w:rsidR="005E4BBF">
        <w:t xml:space="preserve"> </w:t>
      </w:r>
      <w:r w:rsidRPr="00B263F9" w:rsidR="00451F62">
        <w:t>something</w:t>
      </w:r>
      <w:r w:rsidRPr="00B263F9" w:rsidR="005E4BBF">
        <w:t xml:space="preserve"> </w:t>
      </w:r>
      <w:r w:rsidRPr="00B263F9">
        <w:t>where</w:t>
      </w:r>
      <w:r w:rsidRPr="00B263F9" w:rsidR="005E4BBF">
        <w:t xml:space="preserve"> </w:t>
      </w:r>
      <w:r w:rsidRPr="00B263F9" w:rsidR="00451F62">
        <w:t>we</w:t>
      </w:r>
      <w:r w:rsidRPr="00B263F9" w:rsidR="005E4BBF">
        <w:t xml:space="preserve"> </w:t>
      </w:r>
      <w:r w:rsidRPr="00B263F9" w:rsidR="00451F62">
        <w:t>w</w:t>
      </w:r>
      <w:r w:rsidRPr="00B263F9">
        <w:t>ill</w:t>
      </w:r>
      <w:r w:rsidRPr="00B263F9" w:rsidR="005E4BBF">
        <w:t xml:space="preserve"> </w:t>
      </w:r>
      <w:r w:rsidRPr="00B263F9">
        <w:t>work</w:t>
      </w:r>
      <w:r w:rsidRPr="00B263F9" w:rsidR="005E4BBF">
        <w:t xml:space="preserve"> </w:t>
      </w:r>
      <w:r w:rsidRPr="00B263F9" w:rsidR="00451F62">
        <w:t>closely</w:t>
      </w:r>
      <w:r w:rsidRPr="00B263F9" w:rsidR="005E4BBF">
        <w:t xml:space="preserve"> </w:t>
      </w:r>
      <w:r w:rsidRPr="00B263F9" w:rsidR="00451F62">
        <w:t>with</w:t>
      </w:r>
      <w:r w:rsidRPr="00B263F9" w:rsidR="005E4BBF">
        <w:t xml:space="preserve"> </w:t>
      </w:r>
      <w:r w:rsidRPr="00B263F9" w:rsidR="00451F62">
        <w:t>the</w:t>
      </w:r>
      <w:r w:rsidRPr="00B263F9" w:rsidR="005E4BBF">
        <w:t xml:space="preserve"> </w:t>
      </w:r>
      <w:r w:rsidRPr="00B263F9" w:rsidR="00451F62">
        <w:t>MoJ</w:t>
      </w:r>
      <w:r w:rsidRPr="00B263F9" w:rsidR="005E4BBF">
        <w:t xml:space="preserve"> </w:t>
      </w:r>
      <w:r w:rsidRPr="00B263F9" w:rsidR="00451F62">
        <w:t>and</w:t>
      </w:r>
      <w:r w:rsidRPr="00B263F9" w:rsidR="005E4BBF">
        <w:t xml:space="preserve"> </w:t>
      </w:r>
      <w:r w:rsidRPr="00B263F9" w:rsidR="00451F62">
        <w:t>the</w:t>
      </w:r>
      <w:r w:rsidRPr="00B263F9" w:rsidR="005E4BBF">
        <w:t xml:space="preserve"> </w:t>
      </w:r>
      <w:r w:rsidRPr="00B263F9">
        <w:t>J</w:t>
      </w:r>
      <w:r w:rsidRPr="00B263F9" w:rsidR="00451F62">
        <w:t>ustice</w:t>
      </w:r>
      <w:r w:rsidRPr="00B263F9" w:rsidR="005E4BBF">
        <w:t xml:space="preserve"> </w:t>
      </w:r>
      <w:r w:rsidRPr="00B263F9">
        <w:t>M</w:t>
      </w:r>
      <w:r w:rsidRPr="00B263F9" w:rsidR="00451F62">
        <w:t>inister</w:t>
      </w:r>
      <w:r w:rsidRPr="00B263F9" w:rsidR="005E4BBF">
        <w:t xml:space="preserve"> </w:t>
      </w:r>
      <w:r w:rsidRPr="00B263F9">
        <w:t>on</w:t>
      </w:r>
      <w:r w:rsidRPr="00B263F9" w:rsidR="005E4BBF">
        <w:t xml:space="preserve"> </w:t>
      </w:r>
      <w:r w:rsidRPr="00B263F9">
        <w:t>these</w:t>
      </w:r>
      <w:r w:rsidRPr="00B263F9" w:rsidR="005E4BBF">
        <w:t xml:space="preserve"> </w:t>
      </w:r>
      <w:r w:rsidRPr="00B263F9">
        <w:t>issues</w:t>
      </w:r>
      <w:r w:rsidRPr="00B263F9" w:rsidR="005E4BBF">
        <w:t xml:space="preserve"> </w:t>
      </w:r>
      <w:r w:rsidRPr="00B263F9" w:rsidR="00451F62">
        <w:t>to</w:t>
      </w:r>
      <w:r w:rsidRPr="00B263F9" w:rsidR="005E4BBF">
        <w:t xml:space="preserve"> </w:t>
      </w:r>
      <w:r w:rsidRPr="00B263F9" w:rsidR="00451F62">
        <w:t>highlight</w:t>
      </w:r>
      <w:r w:rsidRPr="00B263F9" w:rsidR="005E4BBF">
        <w:t xml:space="preserve"> </w:t>
      </w:r>
      <w:r w:rsidRPr="00B263F9" w:rsidR="00451F62">
        <w:t>the</w:t>
      </w:r>
      <w:r w:rsidRPr="00B263F9" w:rsidR="005E4BBF">
        <w:t xml:space="preserve"> </w:t>
      </w:r>
      <w:r w:rsidRPr="00B263F9" w:rsidR="00451F62">
        <w:t>importance</w:t>
      </w:r>
      <w:r w:rsidRPr="00B263F9" w:rsidR="005E4BBF">
        <w:t xml:space="preserve"> </w:t>
      </w:r>
      <w:r w:rsidRPr="00B263F9" w:rsidR="00451F62">
        <w:t>of</w:t>
      </w:r>
      <w:r w:rsidRPr="00B263F9" w:rsidR="005E4BBF">
        <w:t xml:space="preserve"> </w:t>
      </w:r>
      <w:r w:rsidRPr="00B263F9" w:rsidR="00451F62">
        <w:t>that.</w:t>
      </w:r>
      <w:r w:rsidRPr="00B263F9" w:rsidR="005E4BBF">
        <w:t xml:space="preserve"> </w:t>
      </w:r>
      <w:r w:rsidRPr="00B263F9">
        <w:t>We</w:t>
      </w:r>
      <w:r w:rsidRPr="00B263F9" w:rsidR="005E4BBF">
        <w:t xml:space="preserve"> </w:t>
      </w:r>
      <w:r w:rsidRPr="00B263F9">
        <w:t>recognise</w:t>
      </w:r>
      <w:r w:rsidRPr="00B263F9" w:rsidR="005E4BBF">
        <w:t xml:space="preserve"> </w:t>
      </w:r>
      <w:r w:rsidRPr="00B263F9">
        <w:t>that,</w:t>
      </w:r>
      <w:r w:rsidRPr="00B263F9" w:rsidR="005E4BBF">
        <w:t xml:space="preserve"> </w:t>
      </w:r>
      <w:r w:rsidRPr="00B263F9">
        <w:t>when</w:t>
      </w:r>
      <w:r w:rsidRPr="00B263F9" w:rsidR="005E4BBF">
        <w:t xml:space="preserve"> </w:t>
      </w:r>
      <w:r w:rsidRPr="00B263F9">
        <w:t>it</w:t>
      </w:r>
      <w:r w:rsidRPr="00B263F9" w:rsidR="005E4BBF">
        <w:t xml:space="preserve"> </w:t>
      </w:r>
      <w:r w:rsidRPr="00B263F9">
        <w:t>comes</w:t>
      </w:r>
      <w:r w:rsidRPr="00B263F9" w:rsidR="005E4BBF">
        <w:t xml:space="preserve"> </w:t>
      </w:r>
      <w:r w:rsidRPr="00B263F9">
        <w:t>to</w:t>
      </w:r>
      <w:r w:rsidRPr="00B263F9" w:rsidR="005E4BBF">
        <w:t xml:space="preserve"> </w:t>
      </w:r>
      <w:r w:rsidRPr="00B263F9">
        <w:t>the</w:t>
      </w:r>
      <w:r w:rsidRPr="00B263F9" w:rsidR="005E4BBF">
        <w:t xml:space="preserve"> </w:t>
      </w:r>
      <w:r w:rsidRPr="00B263F9">
        <w:t>police</w:t>
      </w:r>
      <w:r w:rsidRPr="00B263F9" w:rsidR="005E4BBF">
        <w:t xml:space="preserve"> </w:t>
      </w:r>
      <w:r w:rsidRPr="00B263F9">
        <w:t>being</w:t>
      </w:r>
      <w:r w:rsidRPr="00B263F9" w:rsidR="005E4BBF">
        <w:t xml:space="preserve"> </w:t>
      </w:r>
      <w:r w:rsidRPr="00B263F9">
        <w:t>able</w:t>
      </w:r>
      <w:r w:rsidRPr="00B263F9" w:rsidR="005E4BBF">
        <w:t xml:space="preserve"> </w:t>
      </w:r>
      <w:r w:rsidRPr="00B263F9">
        <w:t>to</w:t>
      </w:r>
      <w:r w:rsidRPr="00B263F9" w:rsidR="005E4BBF">
        <w:t xml:space="preserve"> </w:t>
      </w:r>
      <w:r w:rsidRPr="00B263F9">
        <w:t>exchange</w:t>
      </w:r>
      <w:r w:rsidRPr="00B263F9" w:rsidR="005E4BBF">
        <w:t xml:space="preserve"> </w:t>
      </w:r>
      <w:r w:rsidRPr="00B263F9">
        <w:t>information</w:t>
      </w:r>
      <w:r w:rsidRPr="00B263F9" w:rsidR="00201D84">
        <w:t xml:space="preserve"> and that information</w:t>
      </w:r>
      <w:r w:rsidRPr="00B263F9" w:rsidR="005E4BBF">
        <w:t xml:space="preserve"> </w:t>
      </w:r>
      <w:r w:rsidRPr="00B263F9">
        <w:t>leading</w:t>
      </w:r>
      <w:r w:rsidRPr="00B263F9" w:rsidR="005E4BBF">
        <w:t xml:space="preserve"> </w:t>
      </w:r>
      <w:r w:rsidRPr="00B263F9">
        <w:t>to</w:t>
      </w:r>
      <w:r w:rsidRPr="00B263F9" w:rsidR="005E4BBF">
        <w:t xml:space="preserve"> </w:t>
      </w:r>
      <w:r w:rsidRPr="00B263F9">
        <w:t>court,</w:t>
      </w:r>
      <w:r w:rsidRPr="00B263F9" w:rsidR="005E4BBF">
        <w:t xml:space="preserve"> </w:t>
      </w:r>
      <w:r w:rsidRPr="00B263F9">
        <w:t>it</w:t>
      </w:r>
      <w:r w:rsidRPr="00B263F9" w:rsidR="005E4BBF">
        <w:t xml:space="preserve"> </w:t>
      </w:r>
      <w:r w:rsidRPr="00B263F9">
        <w:t>is</w:t>
      </w:r>
      <w:r w:rsidRPr="00B263F9" w:rsidR="005E4BBF">
        <w:t xml:space="preserve"> </w:t>
      </w:r>
      <w:r w:rsidRPr="00B263F9">
        <w:t>important</w:t>
      </w:r>
      <w:r w:rsidRPr="00B263F9" w:rsidR="005E4BBF">
        <w:t xml:space="preserve"> </w:t>
      </w:r>
      <w:r w:rsidRPr="00B263F9">
        <w:t>that</w:t>
      </w:r>
      <w:r w:rsidRPr="00B263F9" w:rsidR="005E4BBF">
        <w:t xml:space="preserve"> </w:t>
      </w:r>
      <w:r w:rsidRPr="00B263F9">
        <w:t>that</w:t>
      </w:r>
      <w:r w:rsidRPr="00B263F9" w:rsidR="005E4BBF">
        <w:t xml:space="preserve"> </w:t>
      </w:r>
      <w:r w:rsidRPr="00B263F9">
        <w:t>is</w:t>
      </w:r>
      <w:r w:rsidRPr="00B263F9" w:rsidR="005E4BBF">
        <w:t xml:space="preserve"> </w:t>
      </w:r>
      <w:r w:rsidRPr="00B263F9">
        <w:t>done</w:t>
      </w:r>
      <w:r w:rsidRPr="00B263F9" w:rsidR="005E4BBF">
        <w:t xml:space="preserve"> </w:t>
      </w:r>
      <w:r w:rsidRPr="00B263F9">
        <w:t>in</w:t>
      </w:r>
      <w:r w:rsidRPr="00B263F9" w:rsidR="005E4BBF">
        <w:t xml:space="preserve"> </w:t>
      </w:r>
      <w:r w:rsidRPr="00B263F9">
        <w:t>a</w:t>
      </w:r>
      <w:r w:rsidRPr="00B263F9" w:rsidR="005E4BBF">
        <w:t xml:space="preserve"> </w:t>
      </w:r>
      <w:r w:rsidRPr="00B263F9">
        <w:t>legally</w:t>
      </w:r>
      <w:r w:rsidRPr="00B263F9" w:rsidR="005E4BBF">
        <w:t xml:space="preserve"> </w:t>
      </w:r>
      <w:r w:rsidRPr="00B263F9">
        <w:t>robust</w:t>
      </w:r>
      <w:r w:rsidRPr="00B263F9" w:rsidR="005E4BBF">
        <w:t xml:space="preserve"> </w:t>
      </w:r>
      <w:r w:rsidRPr="00B263F9">
        <w:t>manner.</w:t>
      </w:r>
      <w:r w:rsidRPr="00B263F9" w:rsidR="005E4BBF">
        <w:t xml:space="preserve"> </w:t>
      </w:r>
    </w:p>
    <w:p w:rsidR="00451F62" w:rsidRPr="00B263F9" w:rsidP="00050F79">
      <w:pPr>
        <w:pStyle w:val="Answer"/>
      </w:pPr>
      <w:r w:rsidRPr="00B263F9">
        <w:t>It</w:t>
      </w:r>
      <w:r w:rsidRPr="00B263F9" w:rsidR="005E4BBF">
        <w:t xml:space="preserve"> </w:t>
      </w:r>
      <w:r w:rsidRPr="00B263F9">
        <w:t>is</w:t>
      </w:r>
      <w:r w:rsidRPr="00B263F9" w:rsidR="005E4BBF">
        <w:t xml:space="preserve"> </w:t>
      </w:r>
      <w:r w:rsidRPr="00B263F9">
        <w:t>right</w:t>
      </w:r>
      <w:r w:rsidRPr="00B263F9" w:rsidR="005E4BBF">
        <w:t xml:space="preserve"> </w:t>
      </w:r>
      <w:r w:rsidRPr="00B263F9">
        <w:t>to</w:t>
      </w:r>
      <w:r w:rsidRPr="00B263F9" w:rsidR="005E4BBF">
        <w:t xml:space="preserve"> </w:t>
      </w:r>
      <w:r w:rsidRPr="00B263F9">
        <w:t>point</w:t>
      </w:r>
      <w:r w:rsidRPr="00B263F9" w:rsidR="005E4BBF">
        <w:t xml:space="preserve"> </w:t>
      </w:r>
      <w:r w:rsidRPr="00B263F9">
        <w:t>out</w:t>
      </w:r>
      <w:r w:rsidRPr="00B263F9" w:rsidR="005E4BBF">
        <w:t xml:space="preserve"> </w:t>
      </w:r>
      <w:r w:rsidRPr="00B263F9">
        <w:t>that</w:t>
      </w:r>
      <w:r w:rsidRPr="00B263F9" w:rsidR="00091E23">
        <w:t>,</w:t>
      </w:r>
      <w:r w:rsidRPr="00B263F9" w:rsidR="005E4BBF">
        <w:t xml:space="preserve"> </w:t>
      </w:r>
      <w:r w:rsidRPr="00B263F9">
        <w:t>even</w:t>
      </w:r>
      <w:r w:rsidRPr="00B263F9" w:rsidR="005E4BBF">
        <w:t xml:space="preserve"> </w:t>
      </w:r>
      <w:r w:rsidRPr="00B263F9">
        <w:t>in</w:t>
      </w:r>
      <w:r w:rsidRPr="00B263F9" w:rsidR="005E4BBF">
        <w:t xml:space="preserve"> </w:t>
      </w:r>
      <w:r w:rsidRPr="00B263F9">
        <w:t>the</w:t>
      </w:r>
      <w:r w:rsidRPr="00B263F9" w:rsidR="005E4BBF">
        <w:t xml:space="preserve"> </w:t>
      </w:r>
      <w:r w:rsidRPr="00B263F9">
        <w:t>absence</w:t>
      </w:r>
      <w:r w:rsidRPr="00B263F9" w:rsidR="005E4BBF">
        <w:t xml:space="preserve"> </w:t>
      </w:r>
      <w:r w:rsidRPr="00B263F9">
        <w:t>of</w:t>
      </w:r>
      <w:r w:rsidRPr="00B263F9" w:rsidR="005E4BBF">
        <w:t xml:space="preserve"> </w:t>
      </w:r>
      <w:r w:rsidRPr="00B263F9">
        <w:t>a</w:t>
      </w:r>
      <w:r w:rsidRPr="00B263F9" w:rsidR="005E4BBF">
        <w:t xml:space="preserve"> </w:t>
      </w:r>
      <w:r w:rsidRPr="00B263F9">
        <w:t>data</w:t>
      </w:r>
      <w:r w:rsidRPr="00B263F9" w:rsidR="005E4BBF">
        <w:t xml:space="preserve"> </w:t>
      </w:r>
      <w:r w:rsidRPr="00B263F9" w:rsidR="00091E23">
        <w:t>adequacy</w:t>
      </w:r>
      <w:r w:rsidRPr="00B263F9" w:rsidR="005E4BBF">
        <w:t xml:space="preserve"> </w:t>
      </w:r>
      <w:r w:rsidRPr="00B263F9">
        <w:t>agreement</w:t>
      </w:r>
      <w:r w:rsidRPr="00B263F9" w:rsidR="00091E23">
        <w:t>,</w:t>
      </w:r>
      <w:r w:rsidRPr="00B263F9" w:rsidR="005E4BBF">
        <w:t xml:space="preserve"> </w:t>
      </w:r>
      <w:r w:rsidRPr="00B263F9" w:rsidR="00091E23">
        <w:t>there</w:t>
      </w:r>
      <w:r w:rsidRPr="00B263F9" w:rsidR="005E4BBF">
        <w:t xml:space="preserve"> </w:t>
      </w:r>
      <w:r w:rsidRPr="00B263F9" w:rsidR="00091E23">
        <w:t>are</w:t>
      </w:r>
      <w:r w:rsidRPr="00B263F9" w:rsidR="005E4BBF">
        <w:t xml:space="preserve"> </w:t>
      </w:r>
      <w:r w:rsidRPr="00B263F9" w:rsidR="00091E23">
        <w:t>legal</w:t>
      </w:r>
      <w:r w:rsidRPr="00B263F9" w:rsidR="005E4BBF">
        <w:t xml:space="preserve"> </w:t>
      </w:r>
      <w:r w:rsidRPr="00B263F9" w:rsidR="00091E23">
        <w:t>mechanisms</w:t>
      </w:r>
      <w:r w:rsidRPr="00B263F9" w:rsidR="005E4BBF">
        <w:t xml:space="preserve"> </w:t>
      </w:r>
      <w:r w:rsidRPr="00B263F9" w:rsidR="00091E23">
        <w:t>through</w:t>
      </w:r>
      <w:r w:rsidRPr="00B263F9" w:rsidR="005E4BBF">
        <w:t xml:space="preserve"> </w:t>
      </w:r>
      <w:r w:rsidRPr="00B263F9" w:rsidR="00091E23">
        <w:t>which</w:t>
      </w:r>
      <w:r w:rsidRPr="00B263F9" w:rsidR="005E4BBF">
        <w:t xml:space="preserve"> </w:t>
      </w:r>
      <w:r w:rsidRPr="00B263F9" w:rsidR="00091E23">
        <w:t>to</w:t>
      </w:r>
      <w:r w:rsidRPr="00B263F9" w:rsidR="005E4BBF">
        <w:t xml:space="preserve"> </w:t>
      </w:r>
      <w:r w:rsidRPr="00B263F9" w:rsidR="00091E23">
        <w:t>exchange</w:t>
      </w:r>
      <w:r w:rsidRPr="00B263F9" w:rsidR="005E4BBF">
        <w:t xml:space="preserve"> </w:t>
      </w:r>
      <w:r w:rsidRPr="00B263F9" w:rsidR="00091E23">
        <w:t>data.</w:t>
      </w:r>
      <w:r w:rsidRPr="00B263F9" w:rsidR="005E4BBF">
        <w:t xml:space="preserve"> </w:t>
      </w:r>
      <w:r w:rsidRPr="00B263F9" w:rsidR="00091E23">
        <w:t>It</w:t>
      </w:r>
      <w:r w:rsidRPr="00B263F9" w:rsidR="005E4BBF">
        <w:t xml:space="preserve"> </w:t>
      </w:r>
      <w:r w:rsidRPr="00B263F9" w:rsidR="00091E23">
        <w:t>is</w:t>
      </w:r>
      <w:r w:rsidRPr="00B263F9" w:rsidR="005E4BBF">
        <w:t xml:space="preserve"> </w:t>
      </w:r>
      <w:r w:rsidRPr="00B263F9" w:rsidR="00091E23">
        <w:t>important</w:t>
      </w:r>
      <w:r w:rsidRPr="00B263F9" w:rsidR="005E4BBF">
        <w:t xml:space="preserve"> </w:t>
      </w:r>
      <w:r w:rsidRPr="00B263F9" w:rsidR="00091E23">
        <w:t>that</w:t>
      </w:r>
      <w:r w:rsidRPr="00B263F9" w:rsidR="005E4BBF">
        <w:t xml:space="preserve"> </w:t>
      </w:r>
      <w:r w:rsidRPr="00B263F9" w:rsidR="00091E23">
        <w:t>those</w:t>
      </w:r>
      <w:r w:rsidRPr="00B263F9" w:rsidR="005E4BBF">
        <w:t xml:space="preserve"> </w:t>
      </w:r>
      <w:r w:rsidRPr="00B263F9" w:rsidR="00091E23">
        <w:t>will</w:t>
      </w:r>
      <w:r w:rsidRPr="00B263F9" w:rsidR="005E4BBF">
        <w:t xml:space="preserve"> </w:t>
      </w:r>
      <w:r w:rsidRPr="00B263F9" w:rsidR="00091E23">
        <w:t>have</w:t>
      </w:r>
      <w:r w:rsidRPr="00B263F9" w:rsidR="005E4BBF">
        <w:t xml:space="preserve"> </w:t>
      </w:r>
      <w:r w:rsidRPr="00B263F9" w:rsidR="00091E23">
        <w:t>been</w:t>
      </w:r>
      <w:r w:rsidRPr="00B263F9" w:rsidR="005E4BBF">
        <w:t xml:space="preserve"> </w:t>
      </w:r>
      <w:r w:rsidRPr="00B263F9" w:rsidR="00091E23">
        <w:t>studied</w:t>
      </w:r>
      <w:r w:rsidRPr="00B263F9" w:rsidR="005E4BBF">
        <w:t xml:space="preserve"> </w:t>
      </w:r>
      <w:r w:rsidRPr="00B263F9" w:rsidR="00091E23">
        <w:t>by</w:t>
      </w:r>
      <w:r w:rsidRPr="00B263F9" w:rsidR="005E4BBF">
        <w:t xml:space="preserve"> </w:t>
      </w:r>
      <w:r w:rsidRPr="00B263F9" w:rsidR="00091E23">
        <w:t>all</w:t>
      </w:r>
      <w:r w:rsidRPr="00B263F9" w:rsidR="005E4BBF">
        <w:t xml:space="preserve"> </w:t>
      </w:r>
      <w:r w:rsidRPr="00B263F9" w:rsidR="00091E23">
        <w:t>the</w:t>
      </w:r>
      <w:r w:rsidRPr="00B263F9" w:rsidR="005E4BBF">
        <w:t xml:space="preserve"> </w:t>
      </w:r>
      <w:r w:rsidRPr="00B263F9" w:rsidR="00091E23">
        <w:t>relevant</w:t>
      </w:r>
      <w:r w:rsidRPr="00B263F9" w:rsidR="005E4BBF">
        <w:t xml:space="preserve"> </w:t>
      </w:r>
      <w:r w:rsidRPr="00B263F9" w:rsidR="00091E23">
        <w:t>authorities.</w:t>
      </w:r>
      <w:r w:rsidRPr="00B263F9" w:rsidR="005E4BBF">
        <w:t xml:space="preserve"> </w:t>
      </w:r>
      <w:r w:rsidRPr="00B263F9" w:rsidR="00201D84">
        <w:t>Clearly,</w:t>
      </w:r>
      <w:r w:rsidRPr="00B263F9" w:rsidR="005E4BBF">
        <w:t xml:space="preserve"> </w:t>
      </w:r>
      <w:r w:rsidRPr="00B263F9" w:rsidR="00091E23">
        <w:t>by</w:t>
      </w:r>
      <w:r w:rsidRPr="00B263F9" w:rsidR="005E4BBF">
        <w:t xml:space="preserve"> </w:t>
      </w:r>
      <w:r w:rsidRPr="00B263F9" w:rsidR="00091E23">
        <w:t>far</w:t>
      </w:r>
      <w:r w:rsidRPr="00B263F9" w:rsidR="005E4BBF">
        <w:t xml:space="preserve"> </w:t>
      </w:r>
      <w:r w:rsidRPr="00B263F9" w:rsidR="00091E23">
        <w:t>the</w:t>
      </w:r>
      <w:r w:rsidRPr="00B263F9" w:rsidR="005E4BBF">
        <w:t xml:space="preserve"> </w:t>
      </w:r>
      <w:r w:rsidRPr="00B263F9" w:rsidR="00091E23">
        <w:t>preferable</w:t>
      </w:r>
      <w:r w:rsidRPr="00B263F9" w:rsidR="005E4BBF">
        <w:t xml:space="preserve"> </w:t>
      </w:r>
      <w:r w:rsidRPr="00B263F9" w:rsidR="006D3C4D">
        <w:t>outcome</w:t>
      </w:r>
      <w:r w:rsidRPr="00B263F9" w:rsidR="005E4BBF">
        <w:t xml:space="preserve"> </w:t>
      </w:r>
      <w:r w:rsidRPr="00B263F9" w:rsidR="00091E23">
        <w:t>is</w:t>
      </w:r>
      <w:r w:rsidRPr="00B263F9" w:rsidR="005E4BBF">
        <w:t xml:space="preserve"> </w:t>
      </w:r>
      <w:r w:rsidRPr="00B263F9" w:rsidR="00091E23">
        <w:t>to</w:t>
      </w:r>
      <w:r w:rsidRPr="00B263F9" w:rsidR="005E4BBF">
        <w:t xml:space="preserve"> </w:t>
      </w:r>
      <w:r w:rsidRPr="00B263F9" w:rsidR="00091E23">
        <w:t>have</w:t>
      </w:r>
      <w:r w:rsidRPr="00B263F9" w:rsidR="005E4BBF">
        <w:t xml:space="preserve"> </w:t>
      </w:r>
      <w:r w:rsidRPr="00B263F9" w:rsidR="00091E23">
        <w:t>an</w:t>
      </w:r>
      <w:r w:rsidRPr="00B263F9" w:rsidR="005E4BBF">
        <w:t xml:space="preserve"> </w:t>
      </w:r>
      <w:r w:rsidRPr="00B263F9" w:rsidR="00091E23">
        <w:t>agreement</w:t>
      </w:r>
      <w:r w:rsidRPr="00B263F9" w:rsidR="005E4BBF">
        <w:t xml:space="preserve"> </w:t>
      </w:r>
      <w:r w:rsidRPr="00B263F9" w:rsidR="00091E23">
        <w:t>in</w:t>
      </w:r>
      <w:r w:rsidRPr="00B263F9" w:rsidR="005E4BBF">
        <w:t xml:space="preserve"> </w:t>
      </w:r>
      <w:r w:rsidRPr="00B263F9" w:rsidR="00091E23">
        <w:t>place</w:t>
      </w:r>
      <w:r w:rsidRPr="00B263F9" w:rsidR="005E4BBF">
        <w:t xml:space="preserve"> </w:t>
      </w:r>
      <w:r w:rsidRPr="00B263F9" w:rsidR="00091E23">
        <w:t>and</w:t>
      </w:r>
      <w:r w:rsidRPr="00B263F9" w:rsidR="005E4BBF">
        <w:t xml:space="preserve"> </w:t>
      </w:r>
      <w:r w:rsidRPr="00B263F9" w:rsidR="00091E23">
        <w:t>to</w:t>
      </w:r>
      <w:r w:rsidRPr="00B263F9" w:rsidR="005E4BBF">
        <w:t xml:space="preserve"> </w:t>
      </w:r>
      <w:r w:rsidRPr="00B263F9" w:rsidR="00091E23">
        <w:t>do</w:t>
      </w:r>
      <w:r w:rsidRPr="00B263F9" w:rsidR="005E4BBF">
        <w:t xml:space="preserve"> </w:t>
      </w:r>
      <w:r w:rsidRPr="00B263F9" w:rsidR="00091E23">
        <w:t>it</w:t>
      </w:r>
      <w:r w:rsidRPr="00B263F9" w:rsidR="005E4BBF">
        <w:t xml:space="preserve"> </w:t>
      </w:r>
      <w:r w:rsidRPr="00B263F9" w:rsidR="00091E23">
        <w:t>in</w:t>
      </w:r>
      <w:r w:rsidRPr="00B263F9" w:rsidR="005E4BBF">
        <w:t xml:space="preserve"> </w:t>
      </w:r>
      <w:r w:rsidRPr="00B263F9" w:rsidR="00091E23">
        <w:t>the</w:t>
      </w:r>
      <w:r w:rsidRPr="00B263F9" w:rsidR="005E4BBF">
        <w:t xml:space="preserve"> </w:t>
      </w:r>
      <w:r w:rsidRPr="00B263F9" w:rsidR="00091E23">
        <w:t>most</w:t>
      </w:r>
      <w:r w:rsidRPr="00B263F9" w:rsidR="005E4BBF">
        <w:t xml:space="preserve"> </w:t>
      </w:r>
      <w:r w:rsidRPr="00B263F9" w:rsidR="00091E23">
        <w:t>efficient</w:t>
      </w:r>
      <w:r w:rsidRPr="00B263F9" w:rsidR="005E4BBF">
        <w:t xml:space="preserve"> </w:t>
      </w:r>
      <w:r w:rsidRPr="00B263F9" w:rsidR="00091E23">
        <w:t>manner</w:t>
      </w:r>
      <w:r w:rsidRPr="00B263F9" w:rsidR="005E4BBF">
        <w:t xml:space="preserve"> </w:t>
      </w:r>
      <w:r w:rsidRPr="00B263F9" w:rsidR="00091E23">
        <w:t>possible.</w:t>
      </w:r>
    </w:p>
    <w:p w:rsidR="00451F62" w:rsidRPr="00B263F9" w:rsidP="00050F79">
      <w:pPr>
        <w:pStyle w:val="Question"/>
      </w:pPr>
      <w:sdt>
        <w:sdtPr>
          <w:alias w:val="Member"/>
          <w:tag w:val="&lt;Member mnisId='4494' dodsId='72275'&gt;"/>
          <w:id w:val="1200663105"/>
          <w:placeholder>
            <w:docPart w:val="DefaultPlaceholder_1082065158"/>
          </w:placeholder>
          <w:richText/>
        </w:sdtPr>
        <w:sdtContent>
          <w:r w:rsidRPr="00B263F9">
            <w:rPr>
              <w:b/>
            </w:rPr>
            <w:t>Chair:</w:t>
          </w:r>
        </w:sdtContent>
      </w:sdt>
      <w:r w:rsidRPr="00B263F9" w:rsidR="005E4BBF">
        <w:t xml:space="preserve"> </w:t>
      </w:r>
      <w:r w:rsidRPr="00B263F9" w:rsidR="00091E23">
        <w:t>Yes.</w:t>
      </w:r>
      <w:r w:rsidRPr="00B263F9" w:rsidR="005E4BBF">
        <w:t xml:space="preserve"> </w:t>
      </w:r>
      <w:r w:rsidRPr="00B263F9">
        <w:t>We</w:t>
      </w:r>
      <w:r w:rsidRPr="00B263F9" w:rsidR="005E4BBF">
        <w:t xml:space="preserve"> </w:t>
      </w:r>
      <w:r w:rsidRPr="00B263F9">
        <w:t>are</w:t>
      </w:r>
      <w:r w:rsidRPr="00B263F9" w:rsidR="005E4BBF">
        <w:t xml:space="preserve"> </w:t>
      </w:r>
      <w:r w:rsidRPr="00B263F9" w:rsidR="00091E23">
        <w:t>all</w:t>
      </w:r>
      <w:r w:rsidRPr="00B263F9" w:rsidR="005E4BBF">
        <w:t xml:space="preserve"> </w:t>
      </w:r>
      <w:r w:rsidRPr="00B263F9">
        <w:t>familiar</w:t>
      </w:r>
      <w:r w:rsidRPr="00B263F9" w:rsidR="005E4BBF">
        <w:t xml:space="preserve"> </w:t>
      </w:r>
      <w:r w:rsidRPr="00B263F9">
        <w:t>with</w:t>
      </w:r>
      <w:r w:rsidRPr="00B263F9" w:rsidR="005E4BBF">
        <w:t xml:space="preserve"> </w:t>
      </w:r>
      <w:r w:rsidRPr="00B263F9">
        <w:t>the</w:t>
      </w:r>
      <w:r w:rsidRPr="00B263F9" w:rsidR="005E4BBF">
        <w:t xml:space="preserve"> </w:t>
      </w:r>
      <w:r w:rsidRPr="00B263F9">
        <w:t>phrase</w:t>
      </w:r>
      <w:r w:rsidRPr="00B263F9" w:rsidR="00201D84">
        <w:t>,</w:t>
      </w:r>
      <w:r w:rsidRPr="00B263F9" w:rsidR="005E4BBF">
        <w:t xml:space="preserve"> </w:t>
      </w:r>
      <w:r w:rsidRPr="00B263F9" w:rsidR="00091E23">
        <w:t>“</w:t>
      </w:r>
      <w:r w:rsidRPr="00B263F9" w:rsidR="00201D84">
        <w:t>J</w:t>
      </w:r>
      <w:r w:rsidRPr="00B263F9">
        <w:t>ustice</w:t>
      </w:r>
      <w:r w:rsidRPr="00B263F9" w:rsidR="005E4BBF">
        <w:t xml:space="preserve"> </w:t>
      </w:r>
      <w:r w:rsidRPr="00B263F9">
        <w:t>delayed</w:t>
      </w:r>
      <w:r w:rsidRPr="00B263F9" w:rsidR="005E4BBF">
        <w:t xml:space="preserve"> </w:t>
      </w:r>
      <w:r w:rsidRPr="00B263F9">
        <w:t>is</w:t>
      </w:r>
      <w:r w:rsidRPr="00B263F9" w:rsidR="005E4BBF">
        <w:t xml:space="preserve"> </w:t>
      </w:r>
      <w:r w:rsidRPr="00B263F9">
        <w:t>justice</w:t>
      </w:r>
      <w:r w:rsidRPr="00B263F9" w:rsidR="005E4BBF">
        <w:t xml:space="preserve"> </w:t>
      </w:r>
      <w:r w:rsidRPr="00B263F9">
        <w:t>denied</w:t>
      </w:r>
      <w:r w:rsidRPr="00B263F9" w:rsidR="00091E23">
        <w:t>”</w:t>
      </w:r>
      <w:r w:rsidRPr="00B263F9">
        <w:t>.</w:t>
      </w:r>
      <w:r w:rsidRPr="00B263F9" w:rsidR="005E4BBF">
        <w:t xml:space="preserve"> </w:t>
      </w:r>
      <w:r w:rsidRPr="00B263F9" w:rsidR="00091E23">
        <w:t>There</w:t>
      </w:r>
      <w:r w:rsidRPr="00B263F9" w:rsidR="005E4BBF">
        <w:t xml:space="preserve"> </w:t>
      </w:r>
      <w:r w:rsidRPr="00B263F9" w:rsidR="00091E23">
        <w:t>is</w:t>
      </w:r>
      <w:r w:rsidRPr="00B263F9" w:rsidR="005E4BBF">
        <w:t xml:space="preserve"> </w:t>
      </w:r>
      <w:r w:rsidRPr="00B263F9" w:rsidR="00091E23">
        <w:t>a</w:t>
      </w:r>
      <w:r w:rsidRPr="00B263F9" w:rsidR="005E4BBF">
        <w:t xml:space="preserve"> </w:t>
      </w:r>
      <w:r w:rsidRPr="00B263F9" w:rsidR="00091E23">
        <w:t>Covid</w:t>
      </w:r>
      <w:r w:rsidRPr="00B263F9" w:rsidR="005E4BBF">
        <w:t xml:space="preserve"> </w:t>
      </w:r>
      <w:r w:rsidRPr="00B263F9" w:rsidR="00091E23">
        <w:t>backlog</w:t>
      </w:r>
      <w:r w:rsidRPr="00B263F9" w:rsidR="005E4BBF">
        <w:t xml:space="preserve"> </w:t>
      </w:r>
      <w:r w:rsidRPr="00B263F9" w:rsidR="00091E23">
        <w:t>of</w:t>
      </w:r>
      <w:r w:rsidRPr="00B263F9" w:rsidR="005E4BBF">
        <w:t xml:space="preserve"> </w:t>
      </w:r>
      <w:r w:rsidRPr="00B263F9" w:rsidR="00091E23">
        <w:t>cases</w:t>
      </w:r>
      <w:r w:rsidRPr="00B263F9" w:rsidR="005E4BBF">
        <w:t xml:space="preserve"> </w:t>
      </w:r>
      <w:r w:rsidRPr="00B263F9" w:rsidR="00091E23">
        <w:t>in</w:t>
      </w:r>
      <w:r w:rsidRPr="00B263F9" w:rsidR="005E4BBF">
        <w:t xml:space="preserve"> </w:t>
      </w:r>
      <w:r w:rsidRPr="00B263F9" w:rsidR="00091E23">
        <w:t>any</w:t>
      </w:r>
      <w:r w:rsidRPr="00B263F9" w:rsidR="005E4BBF">
        <w:t xml:space="preserve"> </w:t>
      </w:r>
      <w:r w:rsidRPr="00B263F9" w:rsidR="00091E23">
        <w:t>event.</w:t>
      </w:r>
      <w:r w:rsidRPr="00B263F9" w:rsidR="005E4BBF">
        <w:t xml:space="preserve"> </w:t>
      </w:r>
      <w:r w:rsidRPr="00B263F9" w:rsidR="00091E23">
        <w:t>We</w:t>
      </w:r>
      <w:r w:rsidRPr="00B263F9" w:rsidR="005E4BBF">
        <w:t xml:space="preserve"> </w:t>
      </w:r>
      <w:r w:rsidRPr="00B263F9" w:rsidR="00091E23">
        <w:t>would</w:t>
      </w:r>
      <w:r w:rsidRPr="00B263F9" w:rsidR="005E4BBF">
        <w:t xml:space="preserve"> </w:t>
      </w:r>
      <w:r w:rsidRPr="00B263F9" w:rsidR="00091E23">
        <w:t>not</w:t>
      </w:r>
      <w:r w:rsidRPr="00B263F9" w:rsidR="005E4BBF">
        <w:t xml:space="preserve"> </w:t>
      </w:r>
      <w:r w:rsidRPr="00B263F9" w:rsidR="00091E23">
        <w:t>want</w:t>
      </w:r>
      <w:r w:rsidRPr="00B263F9" w:rsidR="005E4BBF">
        <w:t xml:space="preserve"> </w:t>
      </w:r>
      <w:r w:rsidRPr="00B263F9" w:rsidR="00091E23">
        <w:t>to</w:t>
      </w:r>
      <w:r w:rsidRPr="00B263F9" w:rsidR="005E4BBF">
        <w:t xml:space="preserve"> </w:t>
      </w:r>
      <w:r w:rsidRPr="00B263F9" w:rsidR="00091E23">
        <w:t>be</w:t>
      </w:r>
      <w:r w:rsidRPr="00B263F9" w:rsidR="005E4BBF">
        <w:t xml:space="preserve"> </w:t>
      </w:r>
      <w:r w:rsidRPr="00B263F9" w:rsidR="00091E23">
        <w:t>seeing</w:t>
      </w:r>
      <w:r w:rsidRPr="00B263F9" w:rsidR="005E4BBF">
        <w:t xml:space="preserve"> </w:t>
      </w:r>
      <w:r w:rsidRPr="00B263F9" w:rsidR="00091E23">
        <w:t>that</w:t>
      </w:r>
      <w:r w:rsidRPr="00B263F9" w:rsidR="005E4BBF">
        <w:t xml:space="preserve"> </w:t>
      </w:r>
      <w:r w:rsidRPr="00B263F9" w:rsidR="00091E23">
        <w:t>backlog</w:t>
      </w:r>
      <w:r w:rsidRPr="00B263F9" w:rsidR="005E4BBF">
        <w:t xml:space="preserve"> </w:t>
      </w:r>
      <w:r w:rsidRPr="00B263F9" w:rsidR="00091E23">
        <w:t>increase</w:t>
      </w:r>
      <w:r w:rsidRPr="00B263F9" w:rsidR="00201D84">
        <w:t>, would we,</w:t>
      </w:r>
      <w:r w:rsidRPr="00B263F9" w:rsidR="005E4BBF">
        <w:t xml:space="preserve"> </w:t>
      </w:r>
      <w:r w:rsidRPr="00B263F9" w:rsidR="00091E23">
        <w:t>in</w:t>
      </w:r>
      <w:r w:rsidRPr="00B263F9" w:rsidR="005E4BBF">
        <w:t xml:space="preserve"> </w:t>
      </w:r>
      <w:r w:rsidRPr="00B263F9" w:rsidR="00091E23">
        <w:t>terms</w:t>
      </w:r>
      <w:r w:rsidRPr="00B263F9" w:rsidR="005E4BBF">
        <w:t xml:space="preserve"> </w:t>
      </w:r>
      <w:r w:rsidRPr="00B263F9" w:rsidR="00091E23">
        <w:t>of</w:t>
      </w:r>
      <w:r w:rsidRPr="00B263F9" w:rsidR="005E4BBF">
        <w:t xml:space="preserve"> </w:t>
      </w:r>
      <w:r w:rsidRPr="00B263F9" w:rsidR="00091E23">
        <w:t>the</w:t>
      </w:r>
      <w:r w:rsidRPr="00B263F9" w:rsidR="005E4BBF">
        <w:t xml:space="preserve"> </w:t>
      </w:r>
      <w:r w:rsidRPr="00B263F9" w:rsidR="00091E23">
        <w:t>delivery</w:t>
      </w:r>
      <w:r w:rsidRPr="00B263F9" w:rsidR="005E4BBF">
        <w:t xml:space="preserve"> </w:t>
      </w:r>
      <w:r w:rsidRPr="00B263F9" w:rsidR="00091E23">
        <w:t>of</w:t>
      </w:r>
      <w:r w:rsidRPr="00B263F9" w:rsidR="005E4BBF">
        <w:t xml:space="preserve"> </w:t>
      </w:r>
      <w:r w:rsidRPr="00B263F9" w:rsidR="00091E23">
        <w:t>justice</w:t>
      </w:r>
      <w:r w:rsidRPr="00B263F9" w:rsidR="005E4BBF">
        <w:t xml:space="preserve"> </w:t>
      </w:r>
      <w:r w:rsidRPr="00B263F9" w:rsidR="00091E23">
        <w:t>as</w:t>
      </w:r>
      <w:r w:rsidRPr="00B263F9" w:rsidR="005E4BBF">
        <w:t xml:space="preserve"> </w:t>
      </w:r>
      <w:r w:rsidRPr="00B263F9" w:rsidR="00091E23">
        <w:t>a</w:t>
      </w:r>
      <w:r w:rsidRPr="00B263F9" w:rsidR="005E4BBF">
        <w:t xml:space="preserve"> </w:t>
      </w:r>
      <w:r w:rsidRPr="00B263F9" w:rsidR="00091E23">
        <w:t>result</w:t>
      </w:r>
      <w:r w:rsidRPr="00B263F9" w:rsidR="005E4BBF">
        <w:t xml:space="preserve"> </w:t>
      </w:r>
      <w:r w:rsidRPr="00B263F9" w:rsidR="00091E23">
        <w:t>of</w:t>
      </w:r>
      <w:r w:rsidRPr="00B263F9" w:rsidR="005E4BBF">
        <w:t xml:space="preserve"> </w:t>
      </w:r>
      <w:r w:rsidRPr="00B263F9" w:rsidR="00091E23">
        <w:t>having</w:t>
      </w:r>
      <w:r w:rsidRPr="00B263F9" w:rsidR="005E4BBF">
        <w:t xml:space="preserve"> </w:t>
      </w:r>
      <w:r w:rsidRPr="00B263F9" w:rsidR="00091E23">
        <w:t>to</w:t>
      </w:r>
      <w:r w:rsidRPr="00B263F9" w:rsidR="005E4BBF">
        <w:t xml:space="preserve"> </w:t>
      </w:r>
      <w:r w:rsidRPr="00B263F9" w:rsidR="00091E23">
        <w:t>wait</w:t>
      </w:r>
      <w:r w:rsidRPr="00B263F9" w:rsidR="005E4BBF">
        <w:t xml:space="preserve"> </w:t>
      </w:r>
      <w:r w:rsidRPr="00B263F9" w:rsidR="00091E23">
        <w:t>for</w:t>
      </w:r>
      <w:r w:rsidRPr="00B263F9" w:rsidR="005E4BBF">
        <w:t xml:space="preserve"> </w:t>
      </w:r>
      <w:r w:rsidRPr="00B263F9" w:rsidR="00B050A4">
        <w:t>bilateral</w:t>
      </w:r>
      <w:r w:rsidRPr="00B263F9" w:rsidR="005E4BBF">
        <w:t xml:space="preserve"> </w:t>
      </w:r>
      <w:r w:rsidRPr="00B263F9" w:rsidR="00091E23">
        <w:t>or</w:t>
      </w:r>
      <w:r w:rsidRPr="00B263F9" w:rsidR="005E4BBF">
        <w:t xml:space="preserve"> </w:t>
      </w:r>
      <w:r w:rsidRPr="00B263F9" w:rsidR="00091E23">
        <w:t>other</w:t>
      </w:r>
      <w:r w:rsidRPr="00B263F9" w:rsidR="005E4BBF">
        <w:t xml:space="preserve"> </w:t>
      </w:r>
      <w:r w:rsidRPr="00B263F9" w:rsidR="00091E23">
        <w:t>agreements</w:t>
      </w:r>
      <w:r w:rsidRPr="00B263F9" w:rsidR="005E4BBF">
        <w:t xml:space="preserve"> </w:t>
      </w:r>
      <w:r w:rsidRPr="00B263F9" w:rsidR="00091E23">
        <w:t>to</w:t>
      </w:r>
      <w:r w:rsidRPr="00B263F9" w:rsidR="005E4BBF">
        <w:t xml:space="preserve"> </w:t>
      </w:r>
      <w:r w:rsidRPr="00B263F9" w:rsidR="00091E23">
        <w:t>be</w:t>
      </w:r>
      <w:r w:rsidRPr="00B263F9" w:rsidR="005E4BBF">
        <w:t xml:space="preserve"> </w:t>
      </w:r>
      <w:r w:rsidRPr="00B263F9" w:rsidR="00091E23">
        <w:t>put</w:t>
      </w:r>
      <w:r w:rsidRPr="00B263F9" w:rsidR="005E4BBF">
        <w:t xml:space="preserve"> </w:t>
      </w:r>
      <w:r w:rsidRPr="00B263F9" w:rsidR="00091E23">
        <w:t>in</w:t>
      </w:r>
      <w:r w:rsidRPr="00B263F9" w:rsidR="005E4BBF">
        <w:t xml:space="preserve"> </w:t>
      </w:r>
      <w:r w:rsidRPr="00B263F9" w:rsidR="00091E23">
        <w:t>place</w:t>
      </w:r>
      <w:r w:rsidRPr="00B263F9" w:rsidR="005E4BBF">
        <w:t xml:space="preserve"> </w:t>
      </w:r>
      <w:r w:rsidRPr="00B263F9" w:rsidR="00091E23">
        <w:t>and</w:t>
      </w:r>
      <w:r w:rsidRPr="00B263F9" w:rsidR="005E4BBF">
        <w:t xml:space="preserve"> </w:t>
      </w:r>
      <w:r w:rsidRPr="00B263F9" w:rsidR="00091E23">
        <w:t>ratified</w:t>
      </w:r>
      <w:r w:rsidRPr="00B263F9" w:rsidR="00201D84">
        <w:t>?</w:t>
      </w:r>
    </w:p>
    <w:p w:rsidR="00395E5B" w:rsidRPr="00B263F9" w:rsidP="00050F79">
      <w:pPr>
        <w:pStyle w:val="Answer"/>
      </w:pPr>
      <w:sdt>
        <w:sdtPr>
          <w:alias w:val="Witness"/>
          <w:id w:val="1644243629"/>
          <w:placeholder>
            <w:docPart w:val="DefaultPlaceholder_1082065158"/>
          </w:placeholder>
          <w:richText/>
        </w:sdtPr>
        <w:sdtContent>
          <w:r w:rsidRPr="00B263F9" w:rsidR="003D2E36">
            <w:rPr>
              <w:b/>
              <w:i/>
            </w:rPr>
            <w:t>Mr</w:t>
          </w:r>
          <w:r w:rsidRPr="00B263F9" w:rsidR="005E4BBF">
            <w:rPr>
              <w:b/>
              <w:i/>
            </w:rPr>
            <w:t xml:space="preserve"> </w:t>
          </w:r>
          <w:r w:rsidRPr="00B263F9" w:rsidR="003D2E36">
            <w:rPr>
              <w:b/>
              <w:i/>
            </w:rPr>
            <w:t>Walker:</w:t>
          </w:r>
          <w:r w:rsidRPr="00B263F9" w:rsidR="005E4BBF">
            <w:rPr>
              <w:b/>
            </w:rPr>
            <w:t xml:space="preserve"> </w:t>
          </w:r>
        </w:sdtContent>
      </w:sdt>
      <w:r w:rsidRPr="00B263F9" w:rsidR="00451F62">
        <w:t>No</w:t>
      </w:r>
      <w:r w:rsidRPr="00B263F9" w:rsidR="00091E23">
        <w:t>,</w:t>
      </w:r>
      <w:r w:rsidRPr="00B263F9" w:rsidR="005E4BBF">
        <w:t xml:space="preserve"> </w:t>
      </w:r>
      <w:r w:rsidRPr="00B263F9" w:rsidR="00091E23">
        <w:t>t</w:t>
      </w:r>
      <w:r w:rsidRPr="00B263F9" w:rsidR="00451F62">
        <w:t>hat</w:t>
      </w:r>
      <w:r w:rsidRPr="00B263F9" w:rsidR="005E4BBF">
        <w:t xml:space="preserve"> </w:t>
      </w:r>
      <w:r w:rsidRPr="00B263F9" w:rsidR="00451F62">
        <w:t>is</w:t>
      </w:r>
      <w:r w:rsidRPr="00B263F9" w:rsidR="005E4BBF">
        <w:t xml:space="preserve"> </w:t>
      </w:r>
      <w:r w:rsidRPr="00B263F9" w:rsidR="00451F62">
        <w:t>right</w:t>
      </w:r>
      <w:r w:rsidRPr="00B263F9" w:rsidR="00091E23">
        <w:t>.</w:t>
      </w:r>
      <w:r w:rsidRPr="00B263F9" w:rsidR="005E4BBF">
        <w:t xml:space="preserve"> </w:t>
      </w:r>
      <w:r w:rsidRPr="00B263F9" w:rsidR="00091E23">
        <w:t>W</w:t>
      </w:r>
      <w:r w:rsidRPr="00B263F9" w:rsidR="00451F62">
        <w:t>e</w:t>
      </w:r>
      <w:r w:rsidRPr="00B263F9" w:rsidR="005E4BBF">
        <w:t xml:space="preserve"> </w:t>
      </w:r>
      <w:r w:rsidRPr="00B263F9" w:rsidR="00451F62">
        <w:t>welcome</w:t>
      </w:r>
      <w:r w:rsidRPr="00B263F9" w:rsidR="005E4BBF">
        <w:t xml:space="preserve"> </w:t>
      </w:r>
      <w:r w:rsidRPr="00B263F9" w:rsidR="00451F62">
        <w:t>the</w:t>
      </w:r>
      <w:r w:rsidRPr="00B263F9" w:rsidR="005E4BBF">
        <w:t xml:space="preserve"> </w:t>
      </w:r>
      <w:r w:rsidRPr="00B263F9" w:rsidR="00451F62">
        <w:t>fact</w:t>
      </w:r>
      <w:r w:rsidRPr="00B263F9" w:rsidR="005E4BBF">
        <w:t xml:space="preserve"> </w:t>
      </w:r>
      <w:r w:rsidRPr="00B263F9" w:rsidR="00451F62">
        <w:t>that</w:t>
      </w:r>
      <w:r w:rsidRPr="00B263F9" w:rsidR="005E4BBF">
        <w:t xml:space="preserve"> </w:t>
      </w:r>
      <w:r w:rsidRPr="00B263F9" w:rsidR="00451F62">
        <w:t>the</w:t>
      </w:r>
      <w:r w:rsidRPr="00B263F9" w:rsidR="005E4BBF">
        <w:t xml:space="preserve"> </w:t>
      </w:r>
      <w:r w:rsidRPr="00B263F9" w:rsidR="00091E23">
        <w:t>J</w:t>
      </w:r>
      <w:r w:rsidRPr="00B263F9" w:rsidR="00451F62">
        <w:t>ustice</w:t>
      </w:r>
      <w:r w:rsidRPr="00B263F9" w:rsidR="005E4BBF">
        <w:t xml:space="preserve"> </w:t>
      </w:r>
      <w:r w:rsidRPr="00B263F9" w:rsidR="00091E23">
        <w:t>M</w:t>
      </w:r>
      <w:r w:rsidRPr="00B263F9" w:rsidR="00451F62">
        <w:t>inister</w:t>
      </w:r>
      <w:r w:rsidRPr="00B263F9" w:rsidR="005E4BBF">
        <w:t xml:space="preserve"> </w:t>
      </w:r>
      <w:r w:rsidRPr="00B263F9" w:rsidR="00451F62">
        <w:t>in</w:t>
      </w:r>
      <w:r w:rsidRPr="00B263F9" w:rsidR="005E4BBF">
        <w:t xml:space="preserve"> </w:t>
      </w:r>
      <w:r w:rsidRPr="00B263F9" w:rsidR="00451F62">
        <w:t>N</w:t>
      </w:r>
      <w:r w:rsidRPr="00B263F9" w:rsidR="00091E23">
        <w:t>orthern</w:t>
      </w:r>
      <w:r w:rsidRPr="00B263F9" w:rsidR="005E4BBF">
        <w:t xml:space="preserve"> </w:t>
      </w:r>
      <w:r w:rsidRPr="00B263F9" w:rsidR="00451F62">
        <w:t>I</w:t>
      </w:r>
      <w:r w:rsidRPr="00B263F9" w:rsidR="00091E23">
        <w:t>reland</w:t>
      </w:r>
      <w:r w:rsidRPr="00B263F9" w:rsidR="005E4BBF">
        <w:t xml:space="preserve"> </w:t>
      </w:r>
      <w:r w:rsidRPr="00B263F9" w:rsidR="00451F62">
        <w:t>ha</w:t>
      </w:r>
      <w:r w:rsidRPr="00B263F9" w:rsidR="00091E23">
        <w:t>s</w:t>
      </w:r>
      <w:r w:rsidRPr="00B263F9" w:rsidR="005E4BBF">
        <w:t xml:space="preserve"> </w:t>
      </w:r>
      <w:r w:rsidRPr="00B263F9" w:rsidR="00451F62">
        <w:t>been</w:t>
      </w:r>
      <w:r w:rsidRPr="00B263F9" w:rsidR="005E4BBF">
        <w:t xml:space="preserve"> </w:t>
      </w:r>
      <w:r w:rsidRPr="00B263F9" w:rsidR="00451F62">
        <w:t>prioritising</w:t>
      </w:r>
      <w:r w:rsidRPr="00B263F9" w:rsidR="005E4BBF">
        <w:t xml:space="preserve"> </w:t>
      </w:r>
      <w:r w:rsidRPr="00B263F9" w:rsidR="00451F62">
        <w:t>speeding</w:t>
      </w:r>
      <w:r w:rsidRPr="00B263F9" w:rsidR="005E4BBF">
        <w:t xml:space="preserve"> </w:t>
      </w:r>
      <w:r w:rsidRPr="00B263F9" w:rsidR="00451F62">
        <w:t>up</w:t>
      </w:r>
      <w:r w:rsidRPr="00B263F9" w:rsidR="005E4BBF">
        <w:t xml:space="preserve"> </w:t>
      </w:r>
      <w:r w:rsidRPr="00B263F9" w:rsidR="00451F62">
        <w:t>the</w:t>
      </w:r>
      <w:r w:rsidRPr="00B263F9" w:rsidR="005E4BBF">
        <w:t xml:space="preserve"> </w:t>
      </w:r>
      <w:r w:rsidRPr="00B263F9" w:rsidR="00451F62">
        <w:t>justice</w:t>
      </w:r>
      <w:r w:rsidRPr="00B263F9" w:rsidR="005E4BBF">
        <w:t xml:space="preserve"> </w:t>
      </w:r>
      <w:r w:rsidRPr="00B263F9" w:rsidR="00451F62">
        <w:t>system.</w:t>
      </w:r>
      <w:r w:rsidRPr="00B263F9" w:rsidR="005E4BBF">
        <w:t xml:space="preserve"> </w:t>
      </w:r>
      <w:r w:rsidRPr="00B263F9" w:rsidR="00091E23">
        <w:t>That</w:t>
      </w:r>
      <w:r w:rsidRPr="00B263F9" w:rsidR="005E4BBF">
        <w:t xml:space="preserve"> </w:t>
      </w:r>
      <w:r w:rsidRPr="00B263F9" w:rsidR="00091E23">
        <w:t>is</w:t>
      </w:r>
      <w:r w:rsidRPr="00B263F9" w:rsidR="005E4BBF">
        <w:t xml:space="preserve"> </w:t>
      </w:r>
      <w:r w:rsidRPr="00B263F9" w:rsidR="00201D84">
        <w:t xml:space="preserve">something that is </w:t>
      </w:r>
      <w:r w:rsidRPr="00B263F9" w:rsidR="00091E23">
        <w:t>of</w:t>
      </w:r>
      <w:r w:rsidRPr="00B263F9" w:rsidR="005E4BBF">
        <w:t xml:space="preserve"> </w:t>
      </w:r>
      <w:r w:rsidRPr="00B263F9" w:rsidR="00091E23">
        <w:t>benefit</w:t>
      </w:r>
      <w:r w:rsidRPr="00B263F9" w:rsidR="005E4BBF">
        <w:t xml:space="preserve"> </w:t>
      </w:r>
      <w:r w:rsidRPr="00B263F9" w:rsidR="00091E23">
        <w:t>to</w:t>
      </w:r>
      <w:r w:rsidRPr="00B263F9" w:rsidR="005E4BBF">
        <w:t xml:space="preserve"> </w:t>
      </w:r>
      <w:r w:rsidRPr="00B263F9" w:rsidR="00091E23">
        <w:t>everybody</w:t>
      </w:r>
      <w:r w:rsidRPr="00B263F9" w:rsidR="005E4BBF">
        <w:t xml:space="preserve"> </w:t>
      </w:r>
      <w:r w:rsidRPr="00B263F9" w:rsidR="00091E23">
        <w:t>and</w:t>
      </w:r>
      <w:r w:rsidRPr="00B263F9" w:rsidR="005E4BBF">
        <w:t xml:space="preserve"> </w:t>
      </w:r>
      <w:r w:rsidRPr="00B263F9" w:rsidR="00091E23">
        <w:t>we</w:t>
      </w:r>
      <w:r w:rsidRPr="00B263F9" w:rsidR="005E4BBF">
        <w:t xml:space="preserve"> </w:t>
      </w:r>
      <w:r w:rsidRPr="00B263F9" w:rsidR="00091E23">
        <w:t>want</w:t>
      </w:r>
      <w:r w:rsidRPr="00B263F9" w:rsidR="005E4BBF">
        <w:t xml:space="preserve"> </w:t>
      </w:r>
      <w:r w:rsidRPr="00B263F9" w:rsidR="00091E23">
        <w:t>to</w:t>
      </w:r>
      <w:r w:rsidRPr="00B263F9" w:rsidR="005E4BBF">
        <w:t xml:space="preserve"> </w:t>
      </w:r>
      <w:r w:rsidRPr="00B263F9" w:rsidR="00091E23">
        <w:t>do</w:t>
      </w:r>
      <w:r w:rsidRPr="00B263F9" w:rsidR="005E4BBF">
        <w:t xml:space="preserve"> </w:t>
      </w:r>
      <w:r w:rsidRPr="00B263F9" w:rsidR="00091E23">
        <w:t>our</w:t>
      </w:r>
      <w:r w:rsidRPr="00B263F9" w:rsidR="005E4BBF">
        <w:t xml:space="preserve"> </w:t>
      </w:r>
      <w:r w:rsidRPr="00B263F9" w:rsidR="00091E23">
        <w:t>part</w:t>
      </w:r>
      <w:r w:rsidRPr="00B263F9" w:rsidR="005E4BBF">
        <w:t xml:space="preserve"> </w:t>
      </w:r>
      <w:r w:rsidRPr="00B263F9" w:rsidR="00091E23">
        <w:t>to</w:t>
      </w:r>
      <w:r w:rsidRPr="00B263F9" w:rsidR="005E4BBF">
        <w:t xml:space="preserve"> </w:t>
      </w:r>
      <w:r w:rsidRPr="00B263F9" w:rsidR="00091E23">
        <w:t>support</w:t>
      </w:r>
      <w:r w:rsidRPr="00B263F9" w:rsidR="005E4BBF">
        <w:t xml:space="preserve"> </w:t>
      </w:r>
      <w:r w:rsidRPr="00B263F9" w:rsidR="00091E23">
        <w:t>that.</w:t>
      </w:r>
      <w:r w:rsidRPr="00B263F9" w:rsidR="005E4BBF">
        <w:t xml:space="preserve"> </w:t>
      </w:r>
      <w:r w:rsidRPr="00B263F9" w:rsidR="00091E23">
        <w:t>In</w:t>
      </w:r>
      <w:r w:rsidRPr="00B263F9" w:rsidR="005E4BBF">
        <w:t xml:space="preserve"> </w:t>
      </w:r>
      <w:r w:rsidRPr="00B263F9" w:rsidR="00091E23">
        <w:t>that</w:t>
      </w:r>
      <w:r w:rsidRPr="00B263F9" w:rsidR="005E4BBF">
        <w:t xml:space="preserve"> </w:t>
      </w:r>
      <w:r w:rsidRPr="00B263F9" w:rsidR="00091E23">
        <w:t>respect,</w:t>
      </w:r>
      <w:r w:rsidRPr="00B263F9" w:rsidR="005E4BBF">
        <w:t xml:space="preserve"> </w:t>
      </w:r>
      <w:r w:rsidRPr="00B263F9" w:rsidR="00091E23">
        <w:t>whatever</w:t>
      </w:r>
      <w:r w:rsidRPr="00B263F9" w:rsidR="005E4BBF">
        <w:t xml:space="preserve"> </w:t>
      </w:r>
      <w:r w:rsidRPr="00B263F9" w:rsidR="00091E23">
        <w:t>we</w:t>
      </w:r>
      <w:r w:rsidRPr="00B263F9" w:rsidR="005E4BBF">
        <w:t xml:space="preserve"> </w:t>
      </w:r>
      <w:r w:rsidRPr="00B263F9" w:rsidR="00091E23">
        <w:t>can</w:t>
      </w:r>
      <w:r w:rsidRPr="00B263F9" w:rsidR="005E4BBF">
        <w:t xml:space="preserve"> </w:t>
      </w:r>
      <w:r w:rsidRPr="00B263F9" w:rsidR="00091E23">
        <w:t>do</w:t>
      </w:r>
      <w:r w:rsidRPr="00B263F9" w:rsidR="005E4BBF">
        <w:t xml:space="preserve"> </w:t>
      </w:r>
      <w:r w:rsidRPr="00B263F9" w:rsidR="00091E23">
        <w:t>to</w:t>
      </w:r>
      <w:r w:rsidRPr="00B263F9" w:rsidR="005E4BBF">
        <w:t xml:space="preserve"> </w:t>
      </w:r>
      <w:r w:rsidRPr="00B263F9" w:rsidR="00091E23">
        <w:t>ensure</w:t>
      </w:r>
      <w:r w:rsidRPr="00B263F9" w:rsidR="005E4BBF">
        <w:t xml:space="preserve"> </w:t>
      </w:r>
      <w:r w:rsidRPr="00B263F9" w:rsidR="00091E23">
        <w:t>the</w:t>
      </w:r>
      <w:r w:rsidRPr="00B263F9" w:rsidR="005E4BBF">
        <w:t xml:space="preserve"> </w:t>
      </w:r>
      <w:r w:rsidRPr="00B263F9" w:rsidR="00091E23">
        <w:t>justice</w:t>
      </w:r>
      <w:r w:rsidRPr="00B263F9" w:rsidR="005E4BBF">
        <w:t xml:space="preserve"> </w:t>
      </w:r>
      <w:r w:rsidRPr="00B263F9" w:rsidR="00091E23">
        <w:t>system</w:t>
      </w:r>
      <w:r w:rsidRPr="00B263F9" w:rsidR="005E4BBF">
        <w:t xml:space="preserve"> </w:t>
      </w:r>
      <w:r w:rsidRPr="00B263F9" w:rsidR="00091E23">
        <w:t>works</w:t>
      </w:r>
      <w:r w:rsidRPr="00B263F9" w:rsidR="005E4BBF">
        <w:t xml:space="preserve"> </w:t>
      </w:r>
      <w:r w:rsidRPr="00B263F9" w:rsidR="00091E23">
        <w:t>swiftly</w:t>
      </w:r>
      <w:r w:rsidRPr="00B263F9" w:rsidR="005E4BBF">
        <w:t xml:space="preserve"> </w:t>
      </w:r>
      <w:r w:rsidRPr="00B263F9" w:rsidR="00091E23">
        <w:t>and</w:t>
      </w:r>
      <w:r w:rsidRPr="00B263F9" w:rsidR="005E4BBF">
        <w:t xml:space="preserve"> </w:t>
      </w:r>
      <w:r w:rsidRPr="00B263F9" w:rsidR="00091E23">
        <w:t>effectively</w:t>
      </w:r>
      <w:r w:rsidRPr="00B263F9" w:rsidR="005E4BBF">
        <w:t xml:space="preserve"> </w:t>
      </w:r>
      <w:r w:rsidRPr="00B263F9" w:rsidR="007D323B">
        <w:t>has</w:t>
      </w:r>
      <w:r w:rsidRPr="00B263F9" w:rsidR="005E4BBF">
        <w:t xml:space="preserve"> </w:t>
      </w:r>
      <w:r w:rsidRPr="00B263F9" w:rsidR="007D323B">
        <w:t>to</w:t>
      </w:r>
      <w:r w:rsidRPr="00B263F9" w:rsidR="005E4BBF">
        <w:t xml:space="preserve"> </w:t>
      </w:r>
      <w:r w:rsidRPr="00B263F9" w:rsidR="007D323B">
        <w:t>be</w:t>
      </w:r>
      <w:r w:rsidRPr="00B263F9" w:rsidR="005E4BBF">
        <w:t xml:space="preserve"> </w:t>
      </w:r>
      <w:r w:rsidRPr="00B263F9" w:rsidR="007D323B">
        <w:t>supported.</w:t>
      </w:r>
    </w:p>
    <w:p w:rsidR="00451F62" w:rsidRPr="00B263F9" w:rsidP="00050F79">
      <w:pPr>
        <w:pStyle w:val="Question"/>
      </w:pPr>
      <w:sdt>
        <w:sdtPr>
          <w:alias w:val="Member"/>
          <w:tag w:val="&lt;Member mnisId='4827' dodsId=''&gt;"/>
          <w:id w:val="-590395155"/>
          <w:placeholder>
            <w:docPart w:val="DefaultPlaceholder_1082065158"/>
          </w:placeholder>
          <w:richText/>
        </w:sdtPr>
        <w:sdtContent>
          <w:r w:rsidRPr="00B263F9" w:rsidR="00395E5B">
            <w:rPr>
              <w:b/>
            </w:rPr>
            <w:t>Claire</w:t>
          </w:r>
          <w:r w:rsidRPr="00B263F9" w:rsidR="005E4BBF">
            <w:rPr>
              <w:b/>
            </w:rPr>
            <w:t xml:space="preserve"> </w:t>
          </w:r>
          <w:r w:rsidRPr="00B263F9" w:rsidR="00395E5B">
            <w:rPr>
              <w:b/>
            </w:rPr>
            <w:t>Hanna:</w:t>
          </w:r>
        </w:sdtContent>
      </w:sdt>
      <w:r w:rsidRPr="00B263F9" w:rsidR="005E4BBF">
        <w:t xml:space="preserve"> </w:t>
      </w:r>
      <w:r w:rsidRPr="00B263F9" w:rsidR="00395E5B">
        <w:t>Minister,</w:t>
      </w:r>
      <w:r w:rsidRPr="00B263F9" w:rsidR="005E4BBF">
        <w:t xml:space="preserve"> </w:t>
      </w:r>
      <w:r w:rsidRPr="00B263F9" w:rsidR="00395E5B">
        <w:t>we</w:t>
      </w:r>
      <w:r w:rsidRPr="00B263F9" w:rsidR="005E4BBF">
        <w:t xml:space="preserve"> </w:t>
      </w:r>
      <w:r w:rsidRPr="00B263F9" w:rsidR="00395E5B">
        <w:t>have</w:t>
      </w:r>
      <w:r w:rsidRPr="00B263F9" w:rsidR="005E4BBF">
        <w:t xml:space="preserve"> </w:t>
      </w:r>
      <w:r w:rsidRPr="00B263F9" w:rsidR="00395E5B">
        <w:t>heard</w:t>
      </w:r>
      <w:r w:rsidRPr="00B263F9" w:rsidR="005E4BBF">
        <w:t xml:space="preserve"> </w:t>
      </w:r>
      <w:r w:rsidRPr="00B263F9" w:rsidR="00395E5B">
        <w:t>a</w:t>
      </w:r>
      <w:r w:rsidRPr="00B263F9" w:rsidR="005E4BBF">
        <w:t xml:space="preserve"> </w:t>
      </w:r>
      <w:r w:rsidRPr="00B263F9" w:rsidR="00395E5B">
        <w:t>lot</w:t>
      </w:r>
      <w:r w:rsidRPr="00B263F9" w:rsidR="005E4BBF">
        <w:t xml:space="preserve"> </w:t>
      </w:r>
      <w:r w:rsidRPr="00B263F9" w:rsidR="00395E5B">
        <w:t>of</w:t>
      </w:r>
      <w:r w:rsidRPr="00B263F9" w:rsidR="005E4BBF">
        <w:t xml:space="preserve"> </w:t>
      </w:r>
      <w:r w:rsidRPr="00B263F9" w:rsidR="00395E5B">
        <w:t>evidence</w:t>
      </w:r>
      <w:r w:rsidRPr="00B263F9" w:rsidR="005E4BBF">
        <w:t xml:space="preserve"> </w:t>
      </w:r>
      <w:r w:rsidRPr="00B263F9" w:rsidR="00395E5B">
        <w:t>that</w:t>
      </w:r>
      <w:r w:rsidRPr="00B263F9" w:rsidR="005E4BBF">
        <w:t xml:space="preserve"> </w:t>
      </w:r>
      <w:r w:rsidRPr="00B263F9" w:rsidR="007D323B">
        <w:t>rel</w:t>
      </w:r>
      <w:r w:rsidRPr="00B263F9" w:rsidR="00395E5B">
        <w:t>ying</w:t>
      </w:r>
      <w:r w:rsidRPr="00B263F9" w:rsidR="005E4BBF">
        <w:t xml:space="preserve"> </w:t>
      </w:r>
      <w:r w:rsidRPr="00B263F9" w:rsidR="00395E5B">
        <w:t>on</w:t>
      </w:r>
      <w:r w:rsidRPr="00B263F9" w:rsidR="005E4BBF">
        <w:t xml:space="preserve"> </w:t>
      </w:r>
      <w:r w:rsidRPr="00B263F9" w:rsidR="00395E5B">
        <w:t>the</w:t>
      </w:r>
      <w:r w:rsidRPr="00B263F9" w:rsidR="005E4BBF">
        <w:t xml:space="preserve"> </w:t>
      </w:r>
      <w:r w:rsidRPr="00B263F9" w:rsidR="00395E5B">
        <w:t>European</w:t>
      </w:r>
      <w:r w:rsidRPr="00B263F9" w:rsidR="005E4BBF">
        <w:t xml:space="preserve"> </w:t>
      </w:r>
      <w:r w:rsidRPr="00B263F9" w:rsidR="007D323B">
        <w:t>C</w:t>
      </w:r>
      <w:r w:rsidRPr="00B263F9" w:rsidR="00395E5B">
        <w:t>onvention</w:t>
      </w:r>
      <w:r w:rsidRPr="00B263F9" w:rsidR="005E4BBF">
        <w:t xml:space="preserve"> </w:t>
      </w:r>
      <w:r w:rsidRPr="00B263F9" w:rsidR="007D323B">
        <w:t>on</w:t>
      </w:r>
      <w:r w:rsidRPr="00B263F9" w:rsidR="005E4BBF">
        <w:t xml:space="preserve"> </w:t>
      </w:r>
      <w:r w:rsidRPr="00B263F9" w:rsidR="007D323B">
        <w:t>Extradition</w:t>
      </w:r>
      <w:r w:rsidRPr="00B263F9" w:rsidR="005E4BBF">
        <w:t xml:space="preserve"> </w:t>
      </w:r>
      <w:r w:rsidRPr="00B263F9" w:rsidR="007D323B">
        <w:t>could</w:t>
      </w:r>
      <w:r w:rsidRPr="00B263F9" w:rsidR="005E4BBF">
        <w:t xml:space="preserve"> </w:t>
      </w:r>
      <w:r w:rsidRPr="00B263F9" w:rsidR="007D323B">
        <w:t>cause</w:t>
      </w:r>
      <w:r w:rsidRPr="00B263F9" w:rsidR="005E4BBF">
        <w:t xml:space="preserve"> </w:t>
      </w:r>
      <w:r w:rsidRPr="00B263F9" w:rsidR="007D323B">
        <w:t>very</w:t>
      </w:r>
      <w:r w:rsidRPr="00B263F9" w:rsidR="005E4BBF">
        <w:t xml:space="preserve"> </w:t>
      </w:r>
      <w:r w:rsidRPr="00B263F9" w:rsidR="007D323B">
        <w:t>substantial</w:t>
      </w:r>
      <w:r w:rsidRPr="00B263F9" w:rsidR="005E4BBF">
        <w:t xml:space="preserve"> </w:t>
      </w:r>
      <w:r w:rsidRPr="00B263F9" w:rsidR="007D323B">
        <w:t>delays</w:t>
      </w:r>
      <w:r w:rsidRPr="00B263F9" w:rsidR="00395E5B">
        <w:t>.</w:t>
      </w:r>
      <w:r w:rsidRPr="00B263F9" w:rsidR="005E4BBF">
        <w:t xml:space="preserve"> </w:t>
      </w:r>
      <w:r w:rsidRPr="00B263F9" w:rsidR="007D323B">
        <w:t>I</w:t>
      </w:r>
      <w:r w:rsidRPr="00B263F9" w:rsidR="005E4BBF">
        <w:t xml:space="preserve"> </w:t>
      </w:r>
      <w:r w:rsidRPr="00B263F9" w:rsidR="007D323B">
        <w:t>know</w:t>
      </w:r>
      <w:r w:rsidRPr="00B263F9" w:rsidR="005E4BBF">
        <w:t xml:space="preserve"> </w:t>
      </w:r>
      <w:r w:rsidRPr="00B263F9" w:rsidR="007D323B">
        <w:t>you</w:t>
      </w:r>
      <w:r w:rsidRPr="00B263F9" w:rsidR="005E4BBF">
        <w:t xml:space="preserve"> </w:t>
      </w:r>
      <w:r w:rsidRPr="00B263F9" w:rsidR="007D323B">
        <w:t>have</w:t>
      </w:r>
      <w:r w:rsidRPr="00B263F9" w:rsidR="005E4BBF">
        <w:t xml:space="preserve"> </w:t>
      </w:r>
      <w:r w:rsidRPr="00B263F9" w:rsidR="007D323B">
        <w:t>spoken</w:t>
      </w:r>
      <w:r w:rsidRPr="00B263F9" w:rsidR="005E4BBF">
        <w:t xml:space="preserve"> </w:t>
      </w:r>
      <w:r w:rsidRPr="00B263F9" w:rsidR="007D323B">
        <w:t>about</w:t>
      </w:r>
      <w:r w:rsidRPr="00B263F9" w:rsidR="005E4BBF">
        <w:t xml:space="preserve"> </w:t>
      </w:r>
      <w:r w:rsidRPr="00B263F9" w:rsidR="007D323B">
        <w:t>it</w:t>
      </w:r>
      <w:r w:rsidRPr="00B263F9" w:rsidR="005E4BBF">
        <w:t xml:space="preserve"> </w:t>
      </w:r>
      <w:r w:rsidRPr="00B263F9" w:rsidR="007D323B">
        <w:t>already</w:t>
      </w:r>
      <w:r w:rsidRPr="00B263F9" w:rsidR="005E4BBF">
        <w:t xml:space="preserve"> </w:t>
      </w:r>
      <w:r w:rsidRPr="00B263F9" w:rsidR="007D323B">
        <w:t>this</w:t>
      </w:r>
      <w:r w:rsidRPr="00B263F9" w:rsidR="005E4BBF">
        <w:t xml:space="preserve"> </w:t>
      </w:r>
      <w:r w:rsidRPr="00B263F9" w:rsidR="007D323B">
        <w:t>morning.</w:t>
      </w:r>
      <w:r w:rsidRPr="00B263F9" w:rsidR="005E4BBF">
        <w:t xml:space="preserve"> </w:t>
      </w:r>
      <w:r w:rsidRPr="00B263F9" w:rsidR="007D323B">
        <w:t>If</w:t>
      </w:r>
      <w:r w:rsidRPr="00B263F9" w:rsidR="005E4BBF">
        <w:t xml:space="preserve"> </w:t>
      </w:r>
      <w:r w:rsidRPr="00B263F9" w:rsidR="007D323B">
        <w:t>we</w:t>
      </w:r>
      <w:r w:rsidRPr="00B263F9" w:rsidR="005E4BBF">
        <w:t xml:space="preserve"> </w:t>
      </w:r>
      <w:r w:rsidRPr="00B263F9" w:rsidR="007D323B">
        <w:t>have</w:t>
      </w:r>
      <w:r w:rsidRPr="00B263F9" w:rsidR="005E4BBF">
        <w:t xml:space="preserve"> </w:t>
      </w:r>
      <w:r w:rsidRPr="00B263F9" w:rsidR="007D323B">
        <w:t>to</w:t>
      </w:r>
      <w:r w:rsidRPr="00B263F9" w:rsidR="005E4BBF">
        <w:t xml:space="preserve"> </w:t>
      </w:r>
      <w:r w:rsidRPr="00B263F9" w:rsidR="007D323B">
        <w:t>rely</w:t>
      </w:r>
      <w:r w:rsidRPr="00B263F9" w:rsidR="005E4BBF">
        <w:t xml:space="preserve"> </w:t>
      </w:r>
      <w:r w:rsidRPr="00B263F9" w:rsidR="007D323B">
        <w:t>on</w:t>
      </w:r>
      <w:r w:rsidRPr="00B263F9" w:rsidR="005E4BBF">
        <w:t xml:space="preserve"> </w:t>
      </w:r>
      <w:r w:rsidRPr="00B263F9" w:rsidR="007D323B">
        <w:t>the</w:t>
      </w:r>
      <w:r w:rsidRPr="00B263F9" w:rsidR="005E4BBF">
        <w:t xml:space="preserve"> </w:t>
      </w:r>
      <w:r w:rsidRPr="00B263F9" w:rsidR="00201D84">
        <w:t>c</w:t>
      </w:r>
      <w:r w:rsidRPr="00B263F9" w:rsidR="007D323B">
        <w:t>onvention</w:t>
      </w:r>
      <w:r w:rsidRPr="00B263F9" w:rsidR="005E4BBF">
        <w:t xml:space="preserve"> </w:t>
      </w:r>
      <w:r w:rsidRPr="00B263F9" w:rsidR="007D323B">
        <w:t>and</w:t>
      </w:r>
      <w:r w:rsidRPr="00B263F9" w:rsidR="005E4BBF">
        <w:t xml:space="preserve"> </w:t>
      </w:r>
      <w:r w:rsidRPr="00B263F9" w:rsidR="007D323B">
        <w:t>if</w:t>
      </w:r>
      <w:r w:rsidRPr="00B263F9" w:rsidR="005E4BBF">
        <w:t xml:space="preserve"> </w:t>
      </w:r>
      <w:r w:rsidRPr="00B263F9" w:rsidR="007D323B">
        <w:t>there</w:t>
      </w:r>
      <w:r w:rsidRPr="00B263F9" w:rsidR="005E4BBF">
        <w:t xml:space="preserve"> </w:t>
      </w:r>
      <w:r w:rsidRPr="00B263F9" w:rsidR="007D323B">
        <w:t>are</w:t>
      </w:r>
      <w:r w:rsidRPr="00B263F9" w:rsidR="005E4BBF">
        <w:t xml:space="preserve"> </w:t>
      </w:r>
      <w:r w:rsidRPr="00B263F9" w:rsidR="007D323B">
        <w:t>no</w:t>
      </w:r>
      <w:r w:rsidRPr="00B263F9" w:rsidR="005E4BBF">
        <w:t xml:space="preserve"> </w:t>
      </w:r>
      <w:r w:rsidRPr="00B263F9" w:rsidR="007D323B">
        <w:t>other</w:t>
      </w:r>
      <w:r w:rsidRPr="00B263F9" w:rsidR="005E4BBF">
        <w:t xml:space="preserve"> </w:t>
      </w:r>
      <w:r w:rsidRPr="00B263F9" w:rsidR="007D323B">
        <w:t>sufficient</w:t>
      </w:r>
      <w:r w:rsidRPr="00B263F9" w:rsidR="005E4BBF">
        <w:t xml:space="preserve"> </w:t>
      </w:r>
      <w:r w:rsidRPr="00B263F9" w:rsidR="007D323B">
        <w:t>arrangements,</w:t>
      </w:r>
      <w:r w:rsidRPr="00B263F9" w:rsidR="005E4BBF">
        <w:t xml:space="preserve"> </w:t>
      </w:r>
      <w:r w:rsidRPr="00B263F9" w:rsidR="007D323B">
        <w:t>are</w:t>
      </w:r>
      <w:r w:rsidRPr="00B263F9" w:rsidR="005E4BBF">
        <w:t xml:space="preserve"> </w:t>
      </w:r>
      <w:r w:rsidRPr="00B263F9" w:rsidR="007D323B">
        <w:t>you</w:t>
      </w:r>
      <w:r w:rsidRPr="00B263F9" w:rsidR="005E4BBF">
        <w:t xml:space="preserve"> </w:t>
      </w:r>
      <w:r w:rsidRPr="00B263F9" w:rsidR="007D323B">
        <w:t>confident</w:t>
      </w:r>
      <w:r w:rsidRPr="00B263F9" w:rsidR="005E4BBF">
        <w:t xml:space="preserve"> </w:t>
      </w:r>
      <w:r w:rsidRPr="00B263F9" w:rsidR="007D323B">
        <w:t>that</w:t>
      </w:r>
      <w:r w:rsidRPr="00B263F9" w:rsidR="005E4BBF">
        <w:t xml:space="preserve"> </w:t>
      </w:r>
      <w:r w:rsidRPr="00B263F9" w:rsidR="007D323B">
        <w:t>the</w:t>
      </w:r>
      <w:r w:rsidRPr="00B263F9" w:rsidR="005E4BBF">
        <w:t xml:space="preserve"> </w:t>
      </w:r>
      <w:r w:rsidRPr="00B263F9" w:rsidR="007D323B">
        <w:t>Extradition</w:t>
      </w:r>
      <w:r w:rsidRPr="00B263F9" w:rsidR="005E4BBF">
        <w:t xml:space="preserve"> </w:t>
      </w:r>
      <w:r w:rsidRPr="00B263F9" w:rsidR="007D323B">
        <w:t>(Provisional</w:t>
      </w:r>
      <w:r w:rsidRPr="00B263F9" w:rsidR="005E4BBF">
        <w:t xml:space="preserve"> </w:t>
      </w:r>
      <w:r w:rsidRPr="00B263F9" w:rsidR="007D323B">
        <w:t>Arrest)</w:t>
      </w:r>
      <w:r w:rsidRPr="00B263F9" w:rsidR="005E4BBF">
        <w:t xml:space="preserve"> </w:t>
      </w:r>
      <w:r w:rsidRPr="00B263F9" w:rsidR="007D323B">
        <w:t>Act</w:t>
      </w:r>
      <w:r w:rsidRPr="00B263F9" w:rsidR="005E4BBF">
        <w:t xml:space="preserve"> </w:t>
      </w:r>
      <w:r w:rsidRPr="00B263F9" w:rsidR="007D323B">
        <w:t>can</w:t>
      </w:r>
      <w:r w:rsidRPr="00B263F9" w:rsidR="005E4BBF">
        <w:t xml:space="preserve"> </w:t>
      </w:r>
      <w:r w:rsidRPr="00B263F9" w:rsidR="007D323B">
        <w:t>enhance</w:t>
      </w:r>
      <w:r w:rsidRPr="00B263F9" w:rsidR="005E4BBF">
        <w:t xml:space="preserve"> </w:t>
      </w:r>
      <w:r w:rsidRPr="00B263F9" w:rsidR="007D323B">
        <w:t>police</w:t>
      </w:r>
      <w:r w:rsidRPr="00B263F9" w:rsidR="005E4BBF">
        <w:t xml:space="preserve"> </w:t>
      </w:r>
      <w:r w:rsidRPr="00B263F9" w:rsidR="007D323B">
        <w:t>capability</w:t>
      </w:r>
      <w:r w:rsidRPr="00B263F9" w:rsidR="005E4BBF">
        <w:t xml:space="preserve"> </w:t>
      </w:r>
      <w:r w:rsidRPr="00B263F9" w:rsidR="007D323B">
        <w:t>enough</w:t>
      </w:r>
      <w:r w:rsidRPr="00B263F9" w:rsidR="005E4BBF">
        <w:t xml:space="preserve"> </w:t>
      </w:r>
      <w:r w:rsidRPr="00B263F9" w:rsidR="007D323B">
        <w:t>to</w:t>
      </w:r>
      <w:r w:rsidRPr="00B263F9" w:rsidR="005E4BBF">
        <w:t xml:space="preserve"> </w:t>
      </w:r>
      <w:r w:rsidRPr="00B263F9" w:rsidR="007D323B">
        <w:t>bridge</w:t>
      </w:r>
      <w:r w:rsidRPr="00B263F9" w:rsidR="005E4BBF">
        <w:t xml:space="preserve"> </w:t>
      </w:r>
      <w:r w:rsidRPr="00B263F9" w:rsidR="007D323B">
        <w:t>that</w:t>
      </w:r>
      <w:r w:rsidRPr="00B263F9" w:rsidR="005E4BBF">
        <w:t xml:space="preserve"> </w:t>
      </w:r>
      <w:r w:rsidRPr="00B263F9" w:rsidR="007D323B">
        <w:t>gap?</w:t>
      </w:r>
    </w:p>
    <w:p w:rsidR="007D323B" w:rsidRPr="00B263F9" w:rsidP="00050F79">
      <w:pPr>
        <w:pStyle w:val="Answer"/>
      </w:pPr>
      <w:sdt>
        <w:sdtPr>
          <w:alias w:val="Witness"/>
          <w:id w:val="1237439528"/>
          <w:placeholder>
            <w:docPart w:val="DefaultPlaceholder_1082065158"/>
          </w:placeholder>
          <w:richText/>
        </w:sdtPr>
        <w:sdtContent>
          <w:r w:rsidRPr="00B263F9" w:rsidR="003D2E36">
            <w:rPr>
              <w:b/>
              <w:i/>
            </w:rPr>
            <w:t>Mr</w:t>
          </w:r>
          <w:r w:rsidRPr="00B263F9" w:rsidR="005E4BBF">
            <w:rPr>
              <w:b/>
              <w:i/>
            </w:rPr>
            <w:t xml:space="preserve"> </w:t>
          </w:r>
          <w:r w:rsidRPr="00B263F9" w:rsidR="003D2E36">
            <w:rPr>
              <w:b/>
              <w:i/>
            </w:rPr>
            <w:t>Walker:</w:t>
          </w:r>
          <w:r w:rsidRPr="00B263F9" w:rsidR="005E4BBF">
            <w:rPr>
              <w:b/>
            </w:rPr>
            <w:t xml:space="preserve"> </w:t>
          </w:r>
        </w:sdtContent>
      </w:sdt>
      <w:r w:rsidRPr="00B263F9" w:rsidR="00395E5B">
        <w:t>You</w:t>
      </w:r>
      <w:r w:rsidRPr="00B263F9" w:rsidR="005E4BBF">
        <w:t xml:space="preserve"> </w:t>
      </w:r>
      <w:r w:rsidRPr="00B263F9" w:rsidR="00B050A4">
        <w:t>are</w:t>
      </w:r>
      <w:r w:rsidRPr="00B263F9" w:rsidR="005E4BBF">
        <w:t xml:space="preserve"> </w:t>
      </w:r>
      <w:r w:rsidRPr="00B263F9" w:rsidR="00395E5B">
        <w:t>right</w:t>
      </w:r>
      <w:r w:rsidRPr="00B263F9" w:rsidR="005E4BBF">
        <w:t xml:space="preserve"> </w:t>
      </w:r>
      <w:r w:rsidRPr="00B263F9" w:rsidR="00395E5B">
        <w:t>to</w:t>
      </w:r>
      <w:r w:rsidRPr="00B263F9" w:rsidR="005E4BBF">
        <w:t xml:space="preserve"> </w:t>
      </w:r>
      <w:r w:rsidRPr="00B263F9" w:rsidR="00395E5B">
        <w:t>say</w:t>
      </w:r>
      <w:r w:rsidRPr="00B263F9" w:rsidR="005E4BBF">
        <w:t xml:space="preserve"> </w:t>
      </w:r>
      <w:r w:rsidRPr="00B263F9">
        <w:t>that</w:t>
      </w:r>
      <w:r w:rsidRPr="00B263F9" w:rsidR="005E4BBF">
        <w:t xml:space="preserve"> </w:t>
      </w:r>
      <w:r w:rsidRPr="00B263F9" w:rsidR="00395E5B">
        <w:t>the</w:t>
      </w:r>
      <w:r w:rsidRPr="00B263F9" w:rsidR="005E4BBF">
        <w:t xml:space="preserve"> </w:t>
      </w:r>
      <w:r w:rsidRPr="00B263F9">
        <w:t>C</w:t>
      </w:r>
      <w:r w:rsidRPr="00B263F9" w:rsidR="00395E5B">
        <w:t>ouncil</w:t>
      </w:r>
      <w:r w:rsidRPr="00B263F9" w:rsidR="005E4BBF">
        <w:t xml:space="preserve"> </w:t>
      </w:r>
      <w:r w:rsidRPr="00B263F9" w:rsidR="00395E5B">
        <w:t>of</w:t>
      </w:r>
      <w:r w:rsidRPr="00B263F9" w:rsidR="005E4BBF">
        <w:t xml:space="preserve"> </w:t>
      </w:r>
      <w:r w:rsidRPr="00B263F9" w:rsidR="00395E5B">
        <w:t>Europe</w:t>
      </w:r>
      <w:r w:rsidRPr="00B263F9" w:rsidR="005E4BBF">
        <w:t xml:space="preserve"> </w:t>
      </w:r>
      <w:r w:rsidRPr="00B263F9" w:rsidR="00201D84">
        <w:t>c</w:t>
      </w:r>
      <w:r w:rsidRPr="00B263F9" w:rsidR="00395E5B">
        <w:t>onvention</w:t>
      </w:r>
      <w:r w:rsidRPr="00B263F9" w:rsidR="005E4BBF">
        <w:t xml:space="preserve"> </w:t>
      </w:r>
      <w:r w:rsidRPr="00B263F9" w:rsidR="00395E5B">
        <w:t>is</w:t>
      </w:r>
      <w:r w:rsidRPr="00B263F9" w:rsidR="005E4BBF">
        <w:t xml:space="preserve"> </w:t>
      </w:r>
      <w:r w:rsidRPr="00B263F9" w:rsidR="00395E5B">
        <w:t>not</w:t>
      </w:r>
      <w:r w:rsidRPr="00B263F9" w:rsidR="005E4BBF">
        <w:t xml:space="preserve"> </w:t>
      </w:r>
      <w:r w:rsidRPr="00B263F9" w:rsidR="00395E5B">
        <w:t>a</w:t>
      </w:r>
      <w:r w:rsidRPr="00B263F9" w:rsidR="005E4BBF">
        <w:t xml:space="preserve"> </w:t>
      </w:r>
      <w:r w:rsidRPr="00B263F9" w:rsidR="00395E5B">
        <w:t>like</w:t>
      </w:r>
      <w:r w:rsidRPr="00B263F9" w:rsidR="00201D84">
        <w:t>-</w:t>
      </w:r>
      <w:r w:rsidRPr="00B263F9" w:rsidR="00395E5B">
        <w:t>for</w:t>
      </w:r>
      <w:r w:rsidRPr="00B263F9" w:rsidR="00201D84">
        <w:t>-</w:t>
      </w:r>
      <w:r w:rsidRPr="00B263F9" w:rsidR="00395E5B">
        <w:t>like</w:t>
      </w:r>
      <w:r w:rsidRPr="00B263F9" w:rsidR="005E4BBF">
        <w:t xml:space="preserve"> </w:t>
      </w:r>
      <w:r w:rsidRPr="00B263F9" w:rsidR="00395E5B">
        <w:t>replacement</w:t>
      </w:r>
      <w:r w:rsidRPr="00B263F9" w:rsidR="005E4BBF">
        <w:t xml:space="preserve"> </w:t>
      </w:r>
      <w:r w:rsidRPr="00B263F9">
        <w:t>for</w:t>
      </w:r>
      <w:r w:rsidRPr="00B263F9" w:rsidR="005E4BBF">
        <w:t xml:space="preserve"> </w:t>
      </w:r>
      <w:r w:rsidRPr="00B263F9">
        <w:t>current</w:t>
      </w:r>
      <w:r w:rsidRPr="00B263F9" w:rsidR="005E4BBF">
        <w:t xml:space="preserve"> </w:t>
      </w:r>
      <w:r w:rsidRPr="00B263F9">
        <w:t>arrangements</w:t>
      </w:r>
      <w:r w:rsidRPr="00B263F9" w:rsidR="00395E5B">
        <w:t>.</w:t>
      </w:r>
      <w:r w:rsidRPr="00B263F9" w:rsidR="005E4BBF">
        <w:t xml:space="preserve"> </w:t>
      </w:r>
      <w:r w:rsidRPr="00B263F9">
        <w:t>I</w:t>
      </w:r>
      <w:r w:rsidRPr="00B263F9" w:rsidR="005E4BBF">
        <w:t xml:space="preserve"> </w:t>
      </w:r>
      <w:r w:rsidRPr="00B263F9">
        <w:t>recognise</w:t>
      </w:r>
      <w:r w:rsidRPr="00B263F9" w:rsidR="005E4BBF">
        <w:t xml:space="preserve"> </w:t>
      </w:r>
      <w:r w:rsidRPr="00B263F9">
        <w:t>the</w:t>
      </w:r>
      <w:r w:rsidRPr="00B263F9" w:rsidR="005E4BBF">
        <w:t xml:space="preserve"> </w:t>
      </w:r>
      <w:r w:rsidRPr="00B263F9">
        <w:t>evidence</w:t>
      </w:r>
      <w:r w:rsidRPr="00B263F9" w:rsidR="005E4BBF">
        <w:t xml:space="preserve"> </w:t>
      </w:r>
      <w:r w:rsidRPr="00B263F9">
        <w:t>you</w:t>
      </w:r>
      <w:r w:rsidRPr="00B263F9" w:rsidR="005E4BBF">
        <w:t xml:space="preserve"> </w:t>
      </w:r>
      <w:r w:rsidRPr="00B263F9">
        <w:t>heard</w:t>
      </w:r>
      <w:r w:rsidRPr="00B263F9" w:rsidR="005E4BBF">
        <w:t xml:space="preserve"> </w:t>
      </w:r>
      <w:r w:rsidRPr="00B263F9">
        <w:t>on</w:t>
      </w:r>
      <w:r w:rsidRPr="00B263F9" w:rsidR="005E4BBF">
        <w:t xml:space="preserve"> </w:t>
      </w:r>
      <w:r w:rsidRPr="00B263F9">
        <w:t>that.</w:t>
      </w:r>
      <w:r w:rsidRPr="00B263F9" w:rsidR="005E4BBF">
        <w:t xml:space="preserve"> </w:t>
      </w:r>
      <w:r w:rsidRPr="00B263F9">
        <w:t>The</w:t>
      </w:r>
      <w:r w:rsidRPr="00B263F9" w:rsidR="005E4BBF">
        <w:t xml:space="preserve"> </w:t>
      </w:r>
      <w:r w:rsidRPr="00B263F9">
        <w:t>UK</w:t>
      </w:r>
      <w:r w:rsidRPr="00B263F9" w:rsidR="005E4BBF">
        <w:t xml:space="preserve"> </w:t>
      </w:r>
      <w:r w:rsidRPr="00B263F9">
        <w:t>routinely</w:t>
      </w:r>
      <w:r w:rsidRPr="00B263F9" w:rsidR="005E4BBF">
        <w:t xml:space="preserve"> </w:t>
      </w:r>
      <w:r w:rsidRPr="00B263F9">
        <w:t>conclude</w:t>
      </w:r>
      <w:r w:rsidRPr="00B263F9" w:rsidR="00201D84">
        <w:t>s</w:t>
      </w:r>
      <w:r w:rsidRPr="00B263F9" w:rsidR="005E4BBF">
        <w:t xml:space="preserve"> </w:t>
      </w:r>
      <w:r w:rsidRPr="00B263F9">
        <w:t>extradition</w:t>
      </w:r>
      <w:r w:rsidRPr="00B263F9" w:rsidR="005E4BBF">
        <w:t xml:space="preserve"> </w:t>
      </w:r>
      <w:r w:rsidRPr="00B263F9">
        <w:t>cases</w:t>
      </w:r>
      <w:r w:rsidRPr="00B263F9" w:rsidR="005E4BBF">
        <w:t xml:space="preserve"> </w:t>
      </w:r>
      <w:r w:rsidRPr="00B263F9">
        <w:t>under</w:t>
      </w:r>
      <w:r w:rsidRPr="00B263F9" w:rsidR="005E4BBF">
        <w:t xml:space="preserve"> </w:t>
      </w:r>
      <w:r w:rsidRPr="00B263F9">
        <w:t>the</w:t>
      </w:r>
      <w:r w:rsidRPr="00B263F9" w:rsidR="005E4BBF">
        <w:t xml:space="preserve"> </w:t>
      </w:r>
      <w:r w:rsidRPr="00B263F9">
        <w:t>relevant</w:t>
      </w:r>
      <w:r w:rsidRPr="00B263F9" w:rsidR="005E4BBF">
        <w:t xml:space="preserve"> </w:t>
      </w:r>
      <w:r w:rsidRPr="00B263F9">
        <w:t>legislation,</w:t>
      </w:r>
      <w:r w:rsidRPr="00B263F9" w:rsidR="005E4BBF">
        <w:t xml:space="preserve"> </w:t>
      </w:r>
      <w:r w:rsidRPr="00B263F9">
        <w:t>however—Part</w:t>
      </w:r>
      <w:r w:rsidRPr="00B263F9" w:rsidR="005E4BBF">
        <w:t xml:space="preserve"> </w:t>
      </w:r>
      <w:r w:rsidRPr="00B263F9">
        <w:t>2</w:t>
      </w:r>
      <w:r w:rsidRPr="00B263F9" w:rsidR="005E4BBF">
        <w:t xml:space="preserve"> </w:t>
      </w:r>
      <w:r w:rsidRPr="00B263F9">
        <w:t>of</w:t>
      </w:r>
      <w:r w:rsidRPr="00B263F9" w:rsidR="005E4BBF">
        <w:t xml:space="preserve"> </w:t>
      </w:r>
      <w:r w:rsidRPr="00B263F9">
        <w:t>the</w:t>
      </w:r>
      <w:r w:rsidRPr="00B263F9" w:rsidR="005E4BBF">
        <w:t xml:space="preserve"> </w:t>
      </w:r>
      <w:r w:rsidRPr="00B263F9">
        <w:t>Extradition</w:t>
      </w:r>
      <w:r w:rsidRPr="00B263F9" w:rsidR="005E4BBF">
        <w:t xml:space="preserve"> </w:t>
      </w:r>
      <w:r w:rsidRPr="00B263F9">
        <w:t>Act—within</w:t>
      </w:r>
      <w:r w:rsidRPr="00B263F9" w:rsidR="005E4BBF">
        <w:t xml:space="preserve"> </w:t>
      </w:r>
      <w:r w:rsidRPr="00B263F9">
        <w:t>months</w:t>
      </w:r>
      <w:r w:rsidRPr="00B263F9" w:rsidR="005E4BBF">
        <w:t xml:space="preserve"> </w:t>
      </w:r>
      <w:r w:rsidRPr="00B263F9">
        <w:t>for</w:t>
      </w:r>
      <w:r w:rsidRPr="00B263F9" w:rsidR="005E4BBF">
        <w:t xml:space="preserve"> </w:t>
      </w:r>
      <w:r w:rsidRPr="00B263F9">
        <w:t>comparable</w:t>
      </w:r>
      <w:r w:rsidRPr="00B263F9" w:rsidR="005E4BBF">
        <w:t xml:space="preserve"> </w:t>
      </w:r>
      <w:r w:rsidRPr="00B263F9">
        <w:t>partners.</w:t>
      </w:r>
      <w:r w:rsidRPr="00B263F9" w:rsidR="005E4BBF">
        <w:t xml:space="preserve"> </w:t>
      </w:r>
    </w:p>
    <w:p w:rsidR="007D323B" w:rsidRPr="00B263F9" w:rsidP="00050F79">
      <w:pPr>
        <w:pStyle w:val="Answer"/>
      </w:pPr>
      <w:r w:rsidRPr="00B263F9">
        <w:t>That</w:t>
      </w:r>
      <w:r w:rsidRPr="00B263F9" w:rsidR="005E4BBF">
        <w:t xml:space="preserve"> </w:t>
      </w:r>
      <w:r w:rsidRPr="00B263F9">
        <w:t>baseline,</w:t>
      </w:r>
      <w:r w:rsidRPr="00B263F9" w:rsidR="005E4BBF">
        <w:t xml:space="preserve"> </w:t>
      </w:r>
      <w:r w:rsidRPr="00B263F9">
        <w:t>from</w:t>
      </w:r>
      <w:r w:rsidRPr="00B263F9" w:rsidR="005E4BBF">
        <w:t xml:space="preserve"> </w:t>
      </w:r>
      <w:r w:rsidRPr="00B263F9">
        <w:t>our</w:t>
      </w:r>
      <w:r w:rsidRPr="00B263F9" w:rsidR="005E4BBF">
        <w:t xml:space="preserve"> </w:t>
      </w:r>
      <w:r w:rsidRPr="00B263F9">
        <w:t>end,</w:t>
      </w:r>
      <w:r w:rsidRPr="00B263F9" w:rsidR="005E4BBF">
        <w:t xml:space="preserve"> </w:t>
      </w:r>
      <w:r w:rsidRPr="00B263F9">
        <w:t>would</w:t>
      </w:r>
      <w:r w:rsidRPr="00B263F9" w:rsidR="005E4BBF">
        <w:t xml:space="preserve"> </w:t>
      </w:r>
      <w:r w:rsidRPr="00B263F9">
        <w:t>be</w:t>
      </w:r>
      <w:r w:rsidRPr="00B263F9" w:rsidR="005E4BBF">
        <w:t xml:space="preserve"> </w:t>
      </w:r>
      <w:r w:rsidRPr="00B263F9">
        <w:t>enhanced</w:t>
      </w:r>
      <w:r w:rsidRPr="00B263F9" w:rsidR="005E4BBF">
        <w:t xml:space="preserve"> </w:t>
      </w:r>
      <w:r w:rsidRPr="00B263F9">
        <w:t>by</w:t>
      </w:r>
      <w:r w:rsidRPr="00B263F9" w:rsidR="005E4BBF">
        <w:t xml:space="preserve"> </w:t>
      </w:r>
      <w:r w:rsidRPr="00B263F9">
        <w:t>the</w:t>
      </w:r>
      <w:r w:rsidRPr="00B263F9" w:rsidR="005E4BBF">
        <w:t xml:space="preserve"> </w:t>
      </w:r>
      <w:r w:rsidRPr="00B263F9">
        <w:t>Extradition</w:t>
      </w:r>
      <w:r w:rsidRPr="00B263F9" w:rsidR="005E4BBF">
        <w:t xml:space="preserve"> </w:t>
      </w:r>
      <w:r w:rsidRPr="00B263F9">
        <w:t>(Provisional</w:t>
      </w:r>
      <w:r w:rsidRPr="00B263F9" w:rsidR="005E4BBF">
        <w:t xml:space="preserve"> </w:t>
      </w:r>
      <w:r w:rsidRPr="00B263F9">
        <w:t>Arrest)</w:t>
      </w:r>
      <w:r w:rsidRPr="00B263F9" w:rsidR="005E4BBF">
        <w:t xml:space="preserve"> </w:t>
      </w:r>
      <w:r w:rsidRPr="00B263F9">
        <w:t>Act,</w:t>
      </w:r>
      <w:r w:rsidRPr="00B263F9" w:rsidR="005E4BBF">
        <w:t xml:space="preserve"> </w:t>
      </w:r>
      <w:r w:rsidRPr="00B263F9">
        <w:t>which</w:t>
      </w:r>
      <w:r w:rsidRPr="00B263F9" w:rsidR="005E4BBF">
        <w:t xml:space="preserve"> </w:t>
      </w:r>
      <w:r w:rsidRPr="00B263F9">
        <w:t>received</w:t>
      </w:r>
      <w:r w:rsidRPr="00B263F9" w:rsidR="005E4BBF">
        <w:t xml:space="preserve"> </w:t>
      </w:r>
      <w:r w:rsidRPr="00B263F9">
        <w:t>Royal</w:t>
      </w:r>
      <w:r w:rsidRPr="00B263F9" w:rsidR="005E4BBF">
        <w:t xml:space="preserve"> </w:t>
      </w:r>
      <w:r w:rsidRPr="00B263F9">
        <w:t>Assent</w:t>
      </w:r>
      <w:r w:rsidRPr="00B263F9" w:rsidR="005E4BBF">
        <w:t xml:space="preserve"> </w:t>
      </w:r>
      <w:r w:rsidRPr="00B263F9">
        <w:t>on</w:t>
      </w:r>
      <w:r w:rsidRPr="00B263F9" w:rsidR="005E4BBF">
        <w:t xml:space="preserve"> </w:t>
      </w:r>
      <w:r w:rsidRPr="00B263F9">
        <w:t>23</w:t>
      </w:r>
      <w:r w:rsidRPr="00B263F9" w:rsidR="005E4BBF">
        <w:t xml:space="preserve"> </w:t>
      </w:r>
      <w:r w:rsidRPr="00B263F9">
        <w:t>October</w:t>
      </w:r>
      <w:r w:rsidRPr="00B263F9" w:rsidR="005E4BBF">
        <w:t xml:space="preserve"> </w:t>
      </w:r>
      <w:r w:rsidRPr="00B263F9">
        <w:t>and</w:t>
      </w:r>
      <w:r w:rsidRPr="00B263F9" w:rsidR="005E4BBF">
        <w:t xml:space="preserve"> </w:t>
      </w:r>
      <w:r w:rsidRPr="00B263F9">
        <w:t>which</w:t>
      </w:r>
      <w:r w:rsidRPr="00B263F9" w:rsidR="005E4BBF">
        <w:t xml:space="preserve"> </w:t>
      </w:r>
      <w:r w:rsidRPr="00B263F9">
        <w:t>strengthens</w:t>
      </w:r>
      <w:r w:rsidRPr="00B263F9" w:rsidR="005E4BBF">
        <w:t xml:space="preserve"> </w:t>
      </w:r>
      <w:r w:rsidRPr="00B263F9">
        <w:t>UK</w:t>
      </w:r>
      <w:r w:rsidRPr="00B263F9" w:rsidR="005E4BBF">
        <w:t xml:space="preserve"> </w:t>
      </w:r>
      <w:r w:rsidRPr="00B263F9">
        <w:t>operational</w:t>
      </w:r>
      <w:r w:rsidRPr="00B263F9" w:rsidR="005E4BBF">
        <w:t xml:space="preserve"> </w:t>
      </w:r>
      <w:r w:rsidRPr="00B263F9">
        <w:t>policing</w:t>
      </w:r>
      <w:r w:rsidRPr="00B263F9" w:rsidR="005E4BBF">
        <w:t xml:space="preserve"> </w:t>
      </w:r>
      <w:r w:rsidRPr="00B263F9">
        <w:t>capability</w:t>
      </w:r>
      <w:r w:rsidRPr="00B263F9" w:rsidR="005E4BBF">
        <w:t xml:space="preserve"> </w:t>
      </w:r>
      <w:r w:rsidRPr="00B263F9">
        <w:t>by</w:t>
      </w:r>
      <w:r w:rsidRPr="00B263F9" w:rsidR="005E4BBF">
        <w:t xml:space="preserve"> </w:t>
      </w:r>
      <w:r w:rsidRPr="00B263F9">
        <w:t>giving</w:t>
      </w:r>
      <w:r w:rsidRPr="00B263F9" w:rsidR="005E4BBF">
        <w:t xml:space="preserve"> </w:t>
      </w:r>
      <w:r w:rsidRPr="00B263F9">
        <w:t>our</w:t>
      </w:r>
      <w:r w:rsidRPr="00B263F9" w:rsidR="005E4BBF">
        <w:t xml:space="preserve"> </w:t>
      </w:r>
      <w:r w:rsidRPr="00B263F9">
        <w:t>officers</w:t>
      </w:r>
      <w:r w:rsidRPr="00B263F9" w:rsidR="005E4BBF">
        <w:t xml:space="preserve"> </w:t>
      </w:r>
      <w:r w:rsidRPr="00B263F9">
        <w:t>the</w:t>
      </w:r>
      <w:r w:rsidRPr="00B263F9" w:rsidR="005E4BBF">
        <w:t xml:space="preserve"> </w:t>
      </w:r>
      <w:r w:rsidRPr="00B263F9">
        <w:t>power</w:t>
      </w:r>
      <w:r w:rsidRPr="00B263F9" w:rsidR="005E4BBF">
        <w:t xml:space="preserve"> </w:t>
      </w:r>
      <w:r w:rsidRPr="00B263F9">
        <w:t>to</w:t>
      </w:r>
      <w:r w:rsidRPr="00B263F9" w:rsidR="005E4BBF">
        <w:t xml:space="preserve"> </w:t>
      </w:r>
      <w:r w:rsidRPr="00B263F9">
        <w:t>provisionally</w:t>
      </w:r>
      <w:r w:rsidRPr="00B263F9" w:rsidR="005E4BBF">
        <w:t xml:space="preserve"> </w:t>
      </w:r>
      <w:r w:rsidRPr="00B263F9">
        <w:t>arrest</w:t>
      </w:r>
      <w:r w:rsidRPr="00B263F9" w:rsidR="005E4BBF">
        <w:t xml:space="preserve"> </w:t>
      </w:r>
      <w:r w:rsidRPr="00B263F9">
        <w:t>individuals</w:t>
      </w:r>
      <w:r w:rsidRPr="00B263F9" w:rsidR="005E4BBF">
        <w:t xml:space="preserve"> </w:t>
      </w:r>
      <w:r w:rsidRPr="00B263F9">
        <w:t>on</w:t>
      </w:r>
      <w:r w:rsidRPr="00B263F9" w:rsidR="005E4BBF">
        <w:t xml:space="preserve"> </w:t>
      </w:r>
      <w:r w:rsidRPr="00B263F9">
        <w:t>the</w:t>
      </w:r>
      <w:r w:rsidRPr="00B263F9" w:rsidR="005E4BBF">
        <w:t xml:space="preserve"> </w:t>
      </w:r>
      <w:r w:rsidRPr="00B263F9">
        <w:t>basis</w:t>
      </w:r>
      <w:r w:rsidRPr="00B263F9" w:rsidR="005E4BBF">
        <w:t xml:space="preserve"> </w:t>
      </w:r>
      <w:r w:rsidRPr="00B263F9">
        <w:t>of</w:t>
      </w:r>
      <w:r w:rsidRPr="00B263F9" w:rsidR="005E4BBF">
        <w:t xml:space="preserve"> </w:t>
      </w:r>
      <w:r w:rsidRPr="00B263F9">
        <w:t>Interpol</w:t>
      </w:r>
      <w:r w:rsidRPr="00B263F9" w:rsidR="005E4BBF">
        <w:t xml:space="preserve"> </w:t>
      </w:r>
      <w:r w:rsidRPr="00B263F9" w:rsidR="00201D84">
        <w:t>r</w:t>
      </w:r>
      <w:r w:rsidRPr="00B263F9">
        <w:t>ed</w:t>
      </w:r>
      <w:r w:rsidRPr="00B263F9" w:rsidR="005E4BBF">
        <w:t xml:space="preserve"> </w:t>
      </w:r>
      <w:r w:rsidRPr="00B263F9" w:rsidR="00201D84">
        <w:t>n</w:t>
      </w:r>
      <w:r w:rsidRPr="00B263F9">
        <w:t>otices</w:t>
      </w:r>
      <w:r w:rsidRPr="00B263F9" w:rsidR="005E4BBF">
        <w:t xml:space="preserve"> </w:t>
      </w:r>
      <w:r w:rsidRPr="00B263F9">
        <w:t>or</w:t>
      </w:r>
      <w:r w:rsidRPr="00B263F9" w:rsidR="005E4BBF">
        <w:t xml:space="preserve"> </w:t>
      </w:r>
      <w:r w:rsidRPr="00B263F9">
        <w:t>diffusions</w:t>
      </w:r>
      <w:r w:rsidRPr="00B263F9" w:rsidR="005E4BBF">
        <w:t xml:space="preserve"> </w:t>
      </w:r>
      <w:r w:rsidRPr="00B263F9">
        <w:t>from</w:t>
      </w:r>
      <w:r w:rsidRPr="00B263F9" w:rsidR="005E4BBF">
        <w:t xml:space="preserve"> </w:t>
      </w:r>
      <w:r w:rsidRPr="00B263F9">
        <w:t>specifi</w:t>
      </w:r>
      <w:r w:rsidRPr="00B263F9" w:rsidR="00B050A4">
        <w:t>ed</w:t>
      </w:r>
      <w:r w:rsidRPr="00B263F9" w:rsidR="005E4BBF">
        <w:t xml:space="preserve"> </w:t>
      </w:r>
      <w:r w:rsidRPr="00B263F9">
        <w:t>countries,</w:t>
      </w:r>
      <w:r w:rsidRPr="00B263F9" w:rsidR="005E4BBF">
        <w:t xml:space="preserve"> </w:t>
      </w:r>
      <w:r w:rsidRPr="00B263F9">
        <w:t>which</w:t>
      </w:r>
      <w:r w:rsidRPr="00B263F9" w:rsidR="005E4BBF">
        <w:t xml:space="preserve"> </w:t>
      </w:r>
      <w:r w:rsidRPr="00B263F9">
        <w:t>includes</w:t>
      </w:r>
      <w:r w:rsidRPr="00B263F9" w:rsidR="005E4BBF">
        <w:t xml:space="preserve"> </w:t>
      </w:r>
      <w:r w:rsidRPr="00B263F9">
        <w:t>all</w:t>
      </w:r>
      <w:r w:rsidRPr="00B263F9" w:rsidR="005E4BBF">
        <w:t xml:space="preserve"> </w:t>
      </w:r>
      <w:r w:rsidRPr="00B263F9">
        <w:t>the</w:t>
      </w:r>
      <w:r w:rsidRPr="00B263F9" w:rsidR="005E4BBF">
        <w:t xml:space="preserve"> </w:t>
      </w:r>
      <w:r w:rsidRPr="00B263F9">
        <w:t>EU</w:t>
      </w:r>
      <w:r w:rsidRPr="00B263F9" w:rsidR="005E4BBF">
        <w:t xml:space="preserve"> </w:t>
      </w:r>
      <w:r w:rsidRPr="00B263F9">
        <w:t>member</w:t>
      </w:r>
      <w:r w:rsidRPr="00B263F9" w:rsidR="005E4BBF">
        <w:t xml:space="preserve"> </w:t>
      </w:r>
      <w:r w:rsidRPr="00B263F9">
        <w:t>states</w:t>
      </w:r>
      <w:r w:rsidRPr="00B263F9" w:rsidR="00B050A4">
        <w:t>,</w:t>
      </w:r>
      <w:r w:rsidRPr="00B263F9" w:rsidR="005E4BBF">
        <w:t xml:space="preserve"> </w:t>
      </w:r>
      <w:r w:rsidRPr="00B263F9" w:rsidR="00201D84">
        <w:t>for</w:t>
      </w:r>
      <w:r w:rsidRPr="00B263F9" w:rsidR="005E4BBF">
        <w:t xml:space="preserve"> </w:t>
      </w:r>
      <w:r w:rsidRPr="00B263F9">
        <w:t>serious</w:t>
      </w:r>
      <w:r w:rsidRPr="00B263F9" w:rsidR="005E4BBF">
        <w:t xml:space="preserve"> </w:t>
      </w:r>
      <w:r w:rsidRPr="00B263F9">
        <w:t>offences.</w:t>
      </w:r>
      <w:r w:rsidRPr="00B263F9" w:rsidR="00201D84">
        <w:t xml:space="preserve"> Y</w:t>
      </w:r>
      <w:r w:rsidRPr="00B263F9">
        <w:t>es,</w:t>
      </w:r>
      <w:r w:rsidRPr="00B263F9" w:rsidR="005E4BBF">
        <w:t xml:space="preserve"> </w:t>
      </w:r>
      <w:r w:rsidRPr="00B263F9">
        <w:t>i</w:t>
      </w:r>
      <w:r w:rsidRPr="00B263F9" w:rsidR="00395E5B">
        <w:t>t</w:t>
      </w:r>
      <w:r w:rsidRPr="00B263F9" w:rsidR="005E4BBF">
        <w:t xml:space="preserve"> </w:t>
      </w:r>
      <w:r w:rsidRPr="00B263F9" w:rsidR="00395E5B">
        <w:t>does</w:t>
      </w:r>
      <w:r w:rsidRPr="00B263F9" w:rsidR="005E4BBF">
        <w:t xml:space="preserve"> </w:t>
      </w:r>
      <w:r w:rsidRPr="00B263F9" w:rsidR="00395E5B">
        <w:t>provide</w:t>
      </w:r>
      <w:r w:rsidRPr="00B263F9" w:rsidR="005E4BBF">
        <w:t xml:space="preserve"> </w:t>
      </w:r>
      <w:r w:rsidRPr="00B263F9" w:rsidR="00395E5B">
        <w:t>us</w:t>
      </w:r>
      <w:r w:rsidRPr="00B263F9" w:rsidR="005E4BBF">
        <w:t xml:space="preserve"> </w:t>
      </w:r>
      <w:r w:rsidRPr="00B263F9" w:rsidR="00395E5B">
        <w:t>with</w:t>
      </w:r>
      <w:r w:rsidRPr="00B263F9" w:rsidR="005E4BBF">
        <w:t xml:space="preserve"> </w:t>
      </w:r>
      <w:r w:rsidRPr="00B263F9" w:rsidR="00395E5B">
        <w:t>a</w:t>
      </w:r>
      <w:r w:rsidRPr="00B263F9" w:rsidR="005E4BBF">
        <w:t xml:space="preserve"> </w:t>
      </w:r>
      <w:r w:rsidRPr="00B263F9" w:rsidR="00395E5B">
        <w:t>tool</w:t>
      </w:r>
      <w:r w:rsidRPr="00B263F9" w:rsidR="005E4BBF">
        <w:t xml:space="preserve"> </w:t>
      </w:r>
      <w:r w:rsidRPr="00B263F9" w:rsidR="00395E5B">
        <w:t>for</w:t>
      </w:r>
      <w:r w:rsidRPr="00B263F9" w:rsidR="005E4BBF">
        <w:t xml:space="preserve"> </w:t>
      </w:r>
      <w:r w:rsidRPr="00B263F9" w:rsidR="00395E5B">
        <w:t>accelerating</w:t>
      </w:r>
      <w:r w:rsidRPr="00B263F9" w:rsidR="005E4BBF">
        <w:t xml:space="preserve"> </w:t>
      </w:r>
      <w:r w:rsidRPr="00B263F9" w:rsidR="00395E5B">
        <w:t>that</w:t>
      </w:r>
      <w:r w:rsidRPr="00B263F9" w:rsidR="005E4BBF">
        <w:t xml:space="preserve"> </w:t>
      </w:r>
      <w:r w:rsidRPr="00B263F9" w:rsidR="00395E5B">
        <w:t>process</w:t>
      </w:r>
      <w:r w:rsidRPr="00B263F9" w:rsidR="005E4BBF">
        <w:t xml:space="preserve"> </w:t>
      </w:r>
      <w:r w:rsidRPr="00B263F9" w:rsidR="00395E5B">
        <w:t>on</w:t>
      </w:r>
      <w:r w:rsidRPr="00B263F9" w:rsidR="005E4BBF">
        <w:t xml:space="preserve"> </w:t>
      </w:r>
      <w:r w:rsidRPr="00B263F9" w:rsidR="00395E5B">
        <w:t>our</w:t>
      </w:r>
      <w:r w:rsidRPr="00B263F9" w:rsidR="005E4BBF">
        <w:t xml:space="preserve"> </w:t>
      </w:r>
      <w:r w:rsidRPr="00B263F9" w:rsidR="00395E5B">
        <w:t>end.</w:t>
      </w:r>
      <w:r w:rsidRPr="00B263F9" w:rsidR="005E4BBF">
        <w:t xml:space="preserve"> </w:t>
      </w:r>
    </w:p>
    <w:p w:rsidR="007D323B" w:rsidRPr="00B263F9" w:rsidP="00050F79">
      <w:pPr>
        <w:pStyle w:val="Answer"/>
      </w:pPr>
      <w:r w:rsidRPr="00B263F9">
        <w:t>What</w:t>
      </w:r>
      <w:r w:rsidRPr="00B263F9" w:rsidR="005E4BBF">
        <w:t xml:space="preserve"> </w:t>
      </w:r>
      <w:r w:rsidRPr="00B263F9">
        <w:t>we</w:t>
      </w:r>
      <w:r w:rsidRPr="00B263F9" w:rsidR="005E4BBF">
        <w:t xml:space="preserve"> </w:t>
      </w:r>
      <w:r w:rsidRPr="00B263F9">
        <w:t>would</w:t>
      </w:r>
      <w:r w:rsidRPr="00B263F9" w:rsidR="005E4BBF">
        <w:t xml:space="preserve"> </w:t>
      </w:r>
      <w:r w:rsidRPr="00B263F9">
        <w:t>want</w:t>
      </w:r>
      <w:r w:rsidRPr="00B263F9" w:rsidR="005E4BBF">
        <w:t xml:space="preserve"> </w:t>
      </w:r>
      <w:r w:rsidRPr="00B263F9">
        <w:t>to</w:t>
      </w:r>
      <w:r w:rsidRPr="00B263F9" w:rsidR="005E4BBF">
        <w:t xml:space="preserve"> </w:t>
      </w:r>
      <w:r w:rsidRPr="00B263F9">
        <w:t>see,</w:t>
      </w:r>
      <w:r w:rsidRPr="00B263F9" w:rsidR="005E4BBF">
        <w:t xml:space="preserve"> </w:t>
      </w:r>
      <w:r w:rsidRPr="00B263F9">
        <w:t>if</w:t>
      </w:r>
      <w:r w:rsidRPr="00B263F9" w:rsidR="005E4BBF">
        <w:t xml:space="preserve"> </w:t>
      </w:r>
      <w:r w:rsidRPr="00B263F9">
        <w:t>we</w:t>
      </w:r>
      <w:r w:rsidRPr="00B263F9" w:rsidR="005E4BBF">
        <w:t xml:space="preserve"> </w:t>
      </w:r>
      <w:r w:rsidRPr="00B263F9">
        <w:t>were</w:t>
      </w:r>
      <w:r w:rsidRPr="00B263F9" w:rsidR="005E4BBF">
        <w:t xml:space="preserve"> </w:t>
      </w:r>
      <w:r w:rsidRPr="00B263F9">
        <w:t>in</w:t>
      </w:r>
      <w:r w:rsidRPr="00B263F9" w:rsidR="005E4BBF">
        <w:t xml:space="preserve"> </w:t>
      </w:r>
      <w:r w:rsidRPr="00B263F9">
        <w:t>that</w:t>
      </w:r>
      <w:r w:rsidRPr="00B263F9" w:rsidR="005E4BBF">
        <w:t xml:space="preserve"> </w:t>
      </w:r>
      <w:r w:rsidRPr="00B263F9">
        <w:t>scenario</w:t>
      </w:r>
      <w:r w:rsidRPr="00B263F9" w:rsidR="005E4BBF">
        <w:t xml:space="preserve"> </w:t>
      </w:r>
      <w:r w:rsidRPr="00B263F9" w:rsidR="00D564C5">
        <w:t>where</w:t>
      </w:r>
      <w:r w:rsidRPr="00B263F9" w:rsidR="005E4BBF">
        <w:t xml:space="preserve"> </w:t>
      </w:r>
      <w:r w:rsidRPr="00B263F9" w:rsidR="00D564C5">
        <w:t>we</w:t>
      </w:r>
      <w:r w:rsidRPr="00B263F9" w:rsidR="005E4BBF">
        <w:t xml:space="preserve"> </w:t>
      </w:r>
      <w:r w:rsidRPr="00B263F9" w:rsidR="00D564C5">
        <w:t>were</w:t>
      </w:r>
      <w:r w:rsidRPr="00B263F9" w:rsidR="005E4BBF">
        <w:t xml:space="preserve"> </w:t>
      </w:r>
      <w:r w:rsidRPr="00B263F9">
        <w:t>relying</w:t>
      </w:r>
      <w:r w:rsidRPr="00B263F9" w:rsidR="005E4BBF">
        <w:t xml:space="preserve"> </w:t>
      </w:r>
      <w:r w:rsidRPr="00B263F9">
        <w:t>on</w:t>
      </w:r>
      <w:r w:rsidRPr="00B263F9" w:rsidR="005E4BBF">
        <w:t xml:space="preserve"> </w:t>
      </w:r>
      <w:r w:rsidRPr="00B263F9">
        <w:t>it,</w:t>
      </w:r>
      <w:r w:rsidRPr="00B263F9" w:rsidR="005E4BBF">
        <w:t xml:space="preserve"> </w:t>
      </w:r>
      <w:r w:rsidRPr="00B263F9">
        <w:t>is</w:t>
      </w:r>
      <w:r w:rsidRPr="00B263F9" w:rsidR="005E4BBF">
        <w:t xml:space="preserve"> </w:t>
      </w:r>
      <w:r w:rsidRPr="00B263F9">
        <w:t>other</w:t>
      </w:r>
      <w:r w:rsidRPr="00B263F9" w:rsidR="005E4BBF">
        <w:t xml:space="preserve"> </w:t>
      </w:r>
      <w:r w:rsidRPr="00B263F9">
        <w:t>partners</w:t>
      </w:r>
      <w:r w:rsidRPr="00B263F9" w:rsidR="005E4BBF">
        <w:t xml:space="preserve"> </w:t>
      </w:r>
      <w:r w:rsidRPr="00B263F9">
        <w:t>putting</w:t>
      </w:r>
      <w:r w:rsidRPr="00B263F9" w:rsidR="005E4BBF">
        <w:t xml:space="preserve"> </w:t>
      </w:r>
      <w:r w:rsidRPr="00B263F9">
        <w:t>in</w:t>
      </w:r>
      <w:r w:rsidRPr="00B263F9" w:rsidR="005E4BBF">
        <w:t xml:space="preserve"> </w:t>
      </w:r>
      <w:r w:rsidRPr="00B263F9">
        <w:t>place</w:t>
      </w:r>
      <w:r w:rsidRPr="00B263F9" w:rsidR="005E4BBF">
        <w:t xml:space="preserve"> </w:t>
      </w:r>
      <w:r w:rsidRPr="00B263F9">
        <w:t>similar</w:t>
      </w:r>
      <w:r w:rsidRPr="00B263F9" w:rsidR="005E4BBF">
        <w:t xml:space="preserve"> </w:t>
      </w:r>
      <w:r w:rsidRPr="00B263F9">
        <w:t>arrangements</w:t>
      </w:r>
      <w:r w:rsidRPr="00B263F9" w:rsidR="005E4BBF">
        <w:t xml:space="preserve"> </w:t>
      </w:r>
      <w:r w:rsidRPr="00B263F9">
        <w:t>so</w:t>
      </w:r>
      <w:r w:rsidRPr="00B263F9" w:rsidR="005E4BBF">
        <w:t xml:space="preserve"> </w:t>
      </w:r>
      <w:r w:rsidRPr="00B263F9">
        <w:t>that</w:t>
      </w:r>
      <w:r w:rsidRPr="00B263F9" w:rsidR="005E4BBF">
        <w:t xml:space="preserve"> </w:t>
      </w:r>
      <w:r w:rsidRPr="00B263F9">
        <w:t>the</w:t>
      </w:r>
      <w:r w:rsidRPr="00B263F9" w:rsidR="005E4BBF">
        <w:t xml:space="preserve"> </w:t>
      </w:r>
      <w:r w:rsidRPr="00B263F9">
        <w:t>whole</w:t>
      </w:r>
      <w:r w:rsidRPr="00B263F9" w:rsidR="005E4BBF">
        <w:t xml:space="preserve"> </w:t>
      </w:r>
      <w:r w:rsidRPr="00B263F9">
        <w:t>process</w:t>
      </w:r>
      <w:r w:rsidRPr="00B263F9" w:rsidR="005E4BBF">
        <w:t xml:space="preserve"> </w:t>
      </w:r>
      <w:r w:rsidRPr="00B263F9">
        <w:t>could</w:t>
      </w:r>
      <w:r w:rsidRPr="00B263F9" w:rsidR="005E4BBF">
        <w:t xml:space="preserve"> </w:t>
      </w:r>
      <w:r w:rsidRPr="00B263F9">
        <w:t>work</w:t>
      </w:r>
      <w:r w:rsidRPr="00B263F9" w:rsidR="005E4BBF">
        <w:t xml:space="preserve"> </w:t>
      </w:r>
      <w:r w:rsidRPr="00B263F9">
        <w:t>more</w:t>
      </w:r>
      <w:r w:rsidRPr="00B263F9" w:rsidR="005E4BBF">
        <w:t xml:space="preserve"> </w:t>
      </w:r>
      <w:r w:rsidRPr="00B263F9">
        <w:t>effectively</w:t>
      </w:r>
      <w:r w:rsidRPr="00B263F9" w:rsidR="005E4BBF">
        <w:t xml:space="preserve"> </w:t>
      </w:r>
      <w:r w:rsidRPr="00B263F9">
        <w:t>in</w:t>
      </w:r>
      <w:r w:rsidRPr="00B263F9" w:rsidR="005E4BBF">
        <w:t xml:space="preserve"> </w:t>
      </w:r>
      <w:r w:rsidRPr="00B263F9">
        <w:t>both</w:t>
      </w:r>
      <w:r w:rsidRPr="00B263F9" w:rsidR="005E4BBF">
        <w:t xml:space="preserve"> </w:t>
      </w:r>
      <w:r w:rsidRPr="00B263F9">
        <w:t>directions.</w:t>
      </w:r>
      <w:r w:rsidRPr="00B263F9" w:rsidR="005E4BBF">
        <w:t xml:space="preserve"> </w:t>
      </w:r>
      <w:r w:rsidRPr="00B263F9" w:rsidR="00395E5B">
        <w:t>That</w:t>
      </w:r>
      <w:r w:rsidRPr="00B263F9" w:rsidR="005E4BBF">
        <w:t xml:space="preserve"> </w:t>
      </w:r>
      <w:r w:rsidRPr="00B263F9" w:rsidR="00395E5B">
        <w:t>is</w:t>
      </w:r>
      <w:r w:rsidRPr="00B263F9" w:rsidR="005E4BBF">
        <w:t xml:space="preserve"> </w:t>
      </w:r>
      <w:r w:rsidRPr="00B263F9" w:rsidR="00395E5B">
        <w:t>something</w:t>
      </w:r>
      <w:r w:rsidRPr="00B263F9" w:rsidR="005E4BBF">
        <w:t xml:space="preserve"> </w:t>
      </w:r>
      <w:r w:rsidRPr="00B263F9" w:rsidR="00395E5B">
        <w:t>that</w:t>
      </w:r>
      <w:r w:rsidRPr="00B263F9" w:rsidR="005E4BBF">
        <w:t xml:space="preserve"> </w:t>
      </w:r>
      <w:r w:rsidRPr="00B263F9" w:rsidR="00395E5B">
        <w:t>would</w:t>
      </w:r>
      <w:r w:rsidRPr="00B263F9" w:rsidR="005E4BBF">
        <w:t xml:space="preserve"> </w:t>
      </w:r>
      <w:r w:rsidRPr="00B263F9" w:rsidR="00395E5B">
        <w:t>be</w:t>
      </w:r>
      <w:r w:rsidRPr="00B263F9" w:rsidR="005E4BBF">
        <w:t xml:space="preserve"> </w:t>
      </w:r>
      <w:r w:rsidRPr="00B263F9" w:rsidR="00395E5B">
        <w:t>for</w:t>
      </w:r>
      <w:r w:rsidRPr="00B263F9" w:rsidR="005E4BBF">
        <w:t xml:space="preserve"> </w:t>
      </w:r>
      <w:r w:rsidRPr="00B263F9" w:rsidR="00395E5B">
        <w:t>further</w:t>
      </w:r>
      <w:r w:rsidRPr="00B263F9" w:rsidR="005E4BBF">
        <w:t xml:space="preserve"> </w:t>
      </w:r>
      <w:r w:rsidRPr="00B263F9" w:rsidR="00395E5B">
        <w:t>conversation</w:t>
      </w:r>
      <w:r w:rsidRPr="00B263F9">
        <w:t>s</w:t>
      </w:r>
      <w:r w:rsidRPr="00B263F9" w:rsidR="005E4BBF">
        <w:t xml:space="preserve"> </w:t>
      </w:r>
      <w:r w:rsidRPr="00B263F9" w:rsidR="00395E5B">
        <w:t>with</w:t>
      </w:r>
      <w:r w:rsidRPr="00B263F9" w:rsidR="005E4BBF">
        <w:t xml:space="preserve"> </w:t>
      </w:r>
      <w:r w:rsidRPr="00B263F9" w:rsidR="00395E5B">
        <w:t>those</w:t>
      </w:r>
      <w:r w:rsidRPr="00B263F9" w:rsidR="005E4BBF">
        <w:t xml:space="preserve"> </w:t>
      </w:r>
      <w:r w:rsidRPr="00B263F9" w:rsidR="00395E5B">
        <w:t>partners</w:t>
      </w:r>
      <w:r w:rsidRPr="00B263F9">
        <w:t>,</w:t>
      </w:r>
      <w:r w:rsidRPr="00B263F9" w:rsidR="005E4BBF">
        <w:t xml:space="preserve"> </w:t>
      </w:r>
      <w:r w:rsidRPr="00B263F9">
        <w:t>not</w:t>
      </w:r>
      <w:r w:rsidRPr="00B263F9" w:rsidR="005E4BBF">
        <w:t xml:space="preserve"> </w:t>
      </w:r>
      <w:r w:rsidRPr="00B263F9">
        <w:t>something</w:t>
      </w:r>
      <w:r w:rsidRPr="00B263F9" w:rsidR="005E4BBF">
        <w:t xml:space="preserve"> </w:t>
      </w:r>
      <w:r w:rsidRPr="00B263F9">
        <w:t>that</w:t>
      </w:r>
      <w:r w:rsidRPr="00B263F9" w:rsidR="005E4BBF">
        <w:t xml:space="preserve"> </w:t>
      </w:r>
      <w:r w:rsidRPr="00B263F9">
        <w:t>we</w:t>
      </w:r>
      <w:r w:rsidRPr="00B263F9" w:rsidR="005E4BBF">
        <w:t xml:space="preserve"> </w:t>
      </w:r>
      <w:r w:rsidRPr="00B263F9">
        <w:t>could</w:t>
      </w:r>
      <w:r w:rsidRPr="00B263F9" w:rsidR="005E4BBF">
        <w:t xml:space="preserve"> </w:t>
      </w:r>
      <w:r w:rsidRPr="00B263F9">
        <w:t>guarantee</w:t>
      </w:r>
      <w:r w:rsidRPr="00B263F9" w:rsidR="005E4BBF">
        <w:t xml:space="preserve"> </w:t>
      </w:r>
      <w:r w:rsidRPr="00B263F9">
        <w:t>through</w:t>
      </w:r>
      <w:r w:rsidRPr="00B263F9" w:rsidR="005E4BBF">
        <w:t xml:space="preserve"> </w:t>
      </w:r>
      <w:r w:rsidRPr="00B263F9">
        <w:t>our</w:t>
      </w:r>
      <w:r w:rsidRPr="00B263F9" w:rsidR="005E4BBF">
        <w:t xml:space="preserve"> </w:t>
      </w:r>
      <w:r w:rsidRPr="00B263F9">
        <w:t>own</w:t>
      </w:r>
      <w:r w:rsidRPr="00B263F9" w:rsidR="005E4BBF">
        <w:t xml:space="preserve"> </w:t>
      </w:r>
      <w:r w:rsidRPr="00B263F9">
        <w:t>legal</w:t>
      </w:r>
      <w:r w:rsidRPr="00B263F9" w:rsidR="005E4BBF">
        <w:t xml:space="preserve"> </w:t>
      </w:r>
      <w:r w:rsidRPr="00B263F9">
        <w:t>framework.</w:t>
      </w:r>
      <w:r w:rsidRPr="00B263F9" w:rsidR="005E4BBF">
        <w:t xml:space="preserve"> </w:t>
      </w:r>
      <w:r w:rsidRPr="00B263F9" w:rsidR="00201D84">
        <w:t>I</w:t>
      </w:r>
      <w:r w:rsidRPr="00B263F9">
        <w:t>n</w:t>
      </w:r>
      <w:r w:rsidRPr="00B263F9" w:rsidR="005E4BBF">
        <w:t xml:space="preserve"> </w:t>
      </w:r>
      <w:r w:rsidRPr="00B263F9">
        <w:t>terms</w:t>
      </w:r>
      <w:r w:rsidRPr="00B263F9" w:rsidR="005E4BBF">
        <w:t xml:space="preserve"> </w:t>
      </w:r>
      <w:r w:rsidRPr="00B263F9">
        <w:t>of</w:t>
      </w:r>
      <w:r w:rsidRPr="00B263F9" w:rsidR="005E4BBF">
        <w:t xml:space="preserve"> </w:t>
      </w:r>
      <w:r w:rsidRPr="00B263F9">
        <w:t>the</w:t>
      </w:r>
      <w:r w:rsidRPr="00B263F9" w:rsidR="005E4BBF">
        <w:t xml:space="preserve"> </w:t>
      </w:r>
      <w:r w:rsidRPr="00B263F9">
        <w:t>work</w:t>
      </w:r>
      <w:r w:rsidRPr="00B263F9" w:rsidR="005E4BBF">
        <w:t xml:space="preserve"> </w:t>
      </w:r>
      <w:r w:rsidRPr="00B263F9">
        <w:t>that</w:t>
      </w:r>
      <w:r w:rsidRPr="00B263F9" w:rsidR="005E4BBF">
        <w:t xml:space="preserve"> </w:t>
      </w:r>
      <w:r w:rsidRPr="00B263F9">
        <w:t>needs</w:t>
      </w:r>
      <w:r w:rsidRPr="00B263F9" w:rsidR="005E4BBF">
        <w:t xml:space="preserve"> </w:t>
      </w:r>
      <w:r w:rsidRPr="00B263F9">
        <w:t>to</w:t>
      </w:r>
      <w:r w:rsidRPr="00B263F9" w:rsidR="005E4BBF">
        <w:t xml:space="preserve"> </w:t>
      </w:r>
      <w:r w:rsidRPr="00B263F9">
        <w:t>be</w:t>
      </w:r>
      <w:r w:rsidRPr="00B263F9" w:rsidR="005E4BBF">
        <w:t xml:space="preserve"> </w:t>
      </w:r>
      <w:r w:rsidRPr="00B263F9">
        <w:t>done</w:t>
      </w:r>
      <w:r w:rsidRPr="00B263F9" w:rsidR="005E4BBF">
        <w:t xml:space="preserve"> </w:t>
      </w:r>
      <w:r w:rsidRPr="00B263F9">
        <w:t>at</w:t>
      </w:r>
      <w:r w:rsidRPr="00B263F9" w:rsidR="005E4BBF">
        <w:t xml:space="preserve"> </w:t>
      </w:r>
      <w:r w:rsidRPr="00B263F9">
        <w:t>the</w:t>
      </w:r>
      <w:r w:rsidRPr="00B263F9" w:rsidR="005E4BBF">
        <w:t xml:space="preserve"> </w:t>
      </w:r>
      <w:r w:rsidRPr="00B263F9">
        <w:t>UK</w:t>
      </w:r>
      <w:r w:rsidRPr="00B263F9" w:rsidR="005E4BBF">
        <w:t xml:space="preserve"> </w:t>
      </w:r>
      <w:r w:rsidRPr="00B263F9">
        <w:t>end</w:t>
      </w:r>
      <w:r w:rsidRPr="00B263F9" w:rsidR="005E4BBF">
        <w:t xml:space="preserve"> </w:t>
      </w:r>
      <w:r w:rsidRPr="00B263F9">
        <w:t>to</w:t>
      </w:r>
      <w:r w:rsidRPr="00B263F9" w:rsidR="005E4BBF">
        <w:t xml:space="preserve"> </w:t>
      </w:r>
      <w:r w:rsidRPr="00B263F9">
        <w:t>make</w:t>
      </w:r>
      <w:r w:rsidRPr="00B263F9" w:rsidR="005E4BBF">
        <w:t xml:space="preserve"> </w:t>
      </w:r>
      <w:r w:rsidRPr="00B263F9">
        <w:t>sure</w:t>
      </w:r>
      <w:r w:rsidRPr="00B263F9" w:rsidR="005E4BBF">
        <w:t xml:space="preserve"> </w:t>
      </w:r>
      <w:r w:rsidRPr="00B263F9">
        <w:t>we</w:t>
      </w:r>
      <w:r w:rsidRPr="00B263F9" w:rsidR="005E4BBF">
        <w:t xml:space="preserve"> </w:t>
      </w:r>
      <w:r w:rsidRPr="00B263F9">
        <w:t>can</w:t>
      </w:r>
      <w:r w:rsidRPr="00B263F9" w:rsidR="005E4BBF">
        <w:t xml:space="preserve"> </w:t>
      </w:r>
      <w:r w:rsidRPr="00B263F9">
        <w:t>deliver</w:t>
      </w:r>
      <w:r w:rsidRPr="00B263F9" w:rsidR="005E4BBF">
        <w:t xml:space="preserve"> </w:t>
      </w:r>
      <w:r w:rsidRPr="00B263F9">
        <w:t>it</w:t>
      </w:r>
      <w:r w:rsidRPr="00B263F9" w:rsidR="005E4BBF">
        <w:t xml:space="preserve"> </w:t>
      </w:r>
      <w:r w:rsidRPr="00B263F9">
        <w:t>more</w:t>
      </w:r>
      <w:r w:rsidRPr="00B263F9" w:rsidR="005E4BBF">
        <w:t xml:space="preserve"> </w:t>
      </w:r>
      <w:r w:rsidRPr="00B263F9">
        <w:t>efficiently,</w:t>
      </w:r>
      <w:r w:rsidRPr="00B263F9" w:rsidR="005E4BBF">
        <w:t xml:space="preserve"> </w:t>
      </w:r>
      <w:r w:rsidRPr="00B263F9">
        <w:t>I</w:t>
      </w:r>
      <w:r w:rsidRPr="00B263F9" w:rsidR="005E4BBF">
        <w:t xml:space="preserve"> </w:t>
      </w:r>
      <w:r w:rsidRPr="00B263F9">
        <w:t>am</w:t>
      </w:r>
      <w:r w:rsidRPr="00B263F9" w:rsidR="005E4BBF">
        <w:t xml:space="preserve"> </w:t>
      </w:r>
      <w:r w:rsidRPr="00B263F9">
        <w:t>told</w:t>
      </w:r>
      <w:r w:rsidRPr="00B263F9" w:rsidR="005E4BBF">
        <w:t xml:space="preserve"> </w:t>
      </w:r>
      <w:r w:rsidRPr="00B263F9">
        <w:t>that</w:t>
      </w:r>
      <w:r w:rsidRPr="00B263F9" w:rsidR="005E4BBF">
        <w:t xml:space="preserve"> </w:t>
      </w:r>
      <w:r w:rsidRPr="00B263F9">
        <w:t>that</w:t>
      </w:r>
      <w:r w:rsidRPr="00B263F9" w:rsidR="005E4BBF">
        <w:t xml:space="preserve"> </w:t>
      </w:r>
      <w:r w:rsidRPr="00B263F9">
        <w:t>legislation</w:t>
      </w:r>
      <w:r w:rsidRPr="00B263F9" w:rsidR="005E4BBF">
        <w:t xml:space="preserve"> </w:t>
      </w:r>
      <w:r w:rsidRPr="00B263F9">
        <w:t>does</w:t>
      </w:r>
      <w:r w:rsidRPr="00B263F9" w:rsidR="005E4BBF">
        <w:t xml:space="preserve"> </w:t>
      </w:r>
      <w:r w:rsidRPr="00B263F9">
        <w:t>make</w:t>
      </w:r>
      <w:r w:rsidRPr="00B263F9" w:rsidR="005E4BBF">
        <w:t xml:space="preserve"> </w:t>
      </w:r>
      <w:r w:rsidRPr="00B263F9">
        <w:t>a</w:t>
      </w:r>
      <w:r w:rsidRPr="00B263F9" w:rsidR="005E4BBF">
        <w:t xml:space="preserve"> </w:t>
      </w:r>
      <w:r w:rsidRPr="00B263F9">
        <w:t>difference.</w:t>
      </w:r>
    </w:p>
    <w:p w:rsidR="00395E5B" w:rsidRPr="00B263F9" w:rsidP="00050F79">
      <w:pPr>
        <w:pStyle w:val="Question"/>
      </w:pPr>
      <w:sdt>
        <w:sdtPr>
          <w:alias w:val="Member"/>
          <w:tag w:val="&lt;Member mnisId='4827' dodsId=''&gt;"/>
          <w:id w:val="1313224889"/>
          <w:placeholder>
            <w:docPart w:val="DefaultPlaceholder_1082065158"/>
          </w:placeholder>
          <w:richText/>
        </w:sdtPr>
        <w:sdtContent>
          <w:r w:rsidRPr="00B263F9">
            <w:rPr>
              <w:b/>
            </w:rPr>
            <w:t>Claire</w:t>
          </w:r>
          <w:r w:rsidRPr="00B263F9" w:rsidR="005E4BBF">
            <w:rPr>
              <w:b/>
            </w:rPr>
            <w:t xml:space="preserve"> </w:t>
          </w:r>
          <w:r w:rsidRPr="00B263F9">
            <w:rPr>
              <w:b/>
            </w:rPr>
            <w:t>Hanna:</w:t>
          </w:r>
        </w:sdtContent>
      </w:sdt>
      <w:r w:rsidRPr="00B263F9" w:rsidR="005E4BBF">
        <w:t xml:space="preserve"> </w:t>
      </w:r>
      <w:r w:rsidRPr="00B263F9">
        <w:t>In</w:t>
      </w:r>
      <w:r w:rsidRPr="00B263F9" w:rsidR="005E4BBF">
        <w:t xml:space="preserve"> </w:t>
      </w:r>
      <w:r w:rsidRPr="00B263F9">
        <w:t>the</w:t>
      </w:r>
      <w:r w:rsidRPr="00B263F9" w:rsidR="005E4BBF">
        <w:t xml:space="preserve"> </w:t>
      </w:r>
      <w:r w:rsidRPr="00B263F9">
        <w:t>context</w:t>
      </w:r>
      <w:r w:rsidRPr="00B263F9" w:rsidR="005E4BBF">
        <w:t xml:space="preserve"> </w:t>
      </w:r>
      <w:r w:rsidRPr="00B263F9">
        <w:t>that</w:t>
      </w:r>
      <w:r w:rsidRPr="00B263F9" w:rsidR="005E4BBF">
        <w:t xml:space="preserve"> </w:t>
      </w:r>
      <w:r w:rsidRPr="00B263F9">
        <w:t>people</w:t>
      </w:r>
      <w:r w:rsidRPr="00B263F9" w:rsidR="005E4BBF">
        <w:t xml:space="preserve"> </w:t>
      </w:r>
      <w:r w:rsidRPr="00B263F9">
        <w:t>will</w:t>
      </w:r>
      <w:r w:rsidRPr="00B263F9" w:rsidR="005E4BBF">
        <w:t xml:space="preserve"> </w:t>
      </w:r>
      <w:r w:rsidRPr="00B263F9">
        <w:t>have</w:t>
      </w:r>
      <w:r w:rsidRPr="00B263F9" w:rsidR="005E4BBF">
        <w:t xml:space="preserve"> </w:t>
      </w:r>
      <w:r w:rsidRPr="00B263F9">
        <w:t>to</w:t>
      </w:r>
      <w:r w:rsidRPr="00B263F9" w:rsidR="005E4BBF">
        <w:t xml:space="preserve"> </w:t>
      </w:r>
      <w:r w:rsidRPr="00B263F9">
        <w:t>put</w:t>
      </w:r>
      <w:r w:rsidRPr="00B263F9" w:rsidR="005E4BBF">
        <w:t xml:space="preserve"> </w:t>
      </w:r>
      <w:r w:rsidRPr="00B263F9">
        <w:t>in</w:t>
      </w:r>
      <w:r w:rsidRPr="00B263F9" w:rsidR="005E4BBF">
        <w:t xml:space="preserve"> </w:t>
      </w:r>
      <w:r w:rsidRPr="00B263F9">
        <w:t>additional</w:t>
      </w:r>
      <w:r w:rsidRPr="00B263F9" w:rsidR="005E4BBF">
        <w:t xml:space="preserve"> </w:t>
      </w:r>
      <w:r w:rsidRPr="00B263F9">
        <w:t>resources,</w:t>
      </w:r>
      <w:r w:rsidRPr="00B263F9" w:rsidR="005E4BBF">
        <w:t xml:space="preserve"> </w:t>
      </w:r>
      <w:r w:rsidRPr="00B263F9">
        <w:t>do</w:t>
      </w:r>
      <w:r w:rsidRPr="00B263F9" w:rsidR="005E4BBF">
        <w:t xml:space="preserve"> </w:t>
      </w:r>
      <w:r w:rsidRPr="00B263F9">
        <w:t>you</w:t>
      </w:r>
      <w:r w:rsidRPr="00B263F9" w:rsidR="005E4BBF">
        <w:t xml:space="preserve"> </w:t>
      </w:r>
      <w:r w:rsidRPr="00B263F9">
        <w:t>have</w:t>
      </w:r>
      <w:r w:rsidRPr="00B263F9" w:rsidR="005E4BBF">
        <w:t xml:space="preserve"> </w:t>
      </w:r>
      <w:r w:rsidRPr="00B263F9">
        <w:t>any</w:t>
      </w:r>
      <w:r w:rsidRPr="00B263F9" w:rsidR="005E4BBF">
        <w:t xml:space="preserve"> </w:t>
      </w:r>
      <w:r w:rsidRPr="00B263F9">
        <w:t>concerns</w:t>
      </w:r>
      <w:r w:rsidRPr="00B263F9" w:rsidR="005E4BBF">
        <w:t xml:space="preserve"> </w:t>
      </w:r>
      <w:r w:rsidRPr="00B263F9" w:rsidR="00201D84">
        <w:t xml:space="preserve">about the fact </w:t>
      </w:r>
      <w:r w:rsidRPr="00B263F9">
        <w:t>that</w:t>
      </w:r>
      <w:r w:rsidRPr="00B263F9" w:rsidR="005E4BBF">
        <w:t xml:space="preserve"> </w:t>
      </w:r>
      <w:r w:rsidRPr="00B263F9">
        <w:t>you</w:t>
      </w:r>
      <w:r w:rsidRPr="00B263F9" w:rsidR="005E4BBF">
        <w:t xml:space="preserve"> </w:t>
      </w:r>
      <w:r w:rsidRPr="00B263F9">
        <w:t>will</w:t>
      </w:r>
      <w:r w:rsidRPr="00B263F9" w:rsidR="005E4BBF">
        <w:t xml:space="preserve"> </w:t>
      </w:r>
      <w:r w:rsidRPr="00B263F9">
        <w:t>have</w:t>
      </w:r>
      <w:r w:rsidRPr="00B263F9" w:rsidR="005E4BBF">
        <w:t xml:space="preserve"> </w:t>
      </w:r>
      <w:r w:rsidRPr="00B263F9">
        <w:t>to</w:t>
      </w:r>
      <w:r w:rsidRPr="00B263F9" w:rsidR="005E4BBF">
        <w:t xml:space="preserve"> </w:t>
      </w:r>
      <w:r w:rsidRPr="00B263F9">
        <w:t>use</w:t>
      </w:r>
      <w:r w:rsidRPr="00B263F9" w:rsidR="005E4BBF">
        <w:t xml:space="preserve"> </w:t>
      </w:r>
      <w:r w:rsidRPr="00B263F9">
        <w:t>diplomatic</w:t>
      </w:r>
      <w:r w:rsidRPr="00B263F9" w:rsidR="005E4BBF">
        <w:t xml:space="preserve"> </w:t>
      </w:r>
      <w:r w:rsidRPr="00B263F9">
        <w:t>channels</w:t>
      </w:r>
      <w:r w:rsidRPr="00B263F9" w:rsidR="005E4BBF">
        <w:t xml:space="preserve"> </w:t>
      </w:r>
      <w:r w:rsidRPr="00B263F9" w:rsidR="009742F9">
        <w:t>now</w:t>
      </w:r>
      <w:r w:rsidRPr="00B263F9" w:rsidR="005E4BBF">
        <w:t xml:space="preserve"> </w:t>
      </w:r>
      <w:r w:rsidRPr="00B263F9">
        <w:t>to</w:t>
      </w:r>
      <w:r w:rsidRPr="00B263F9" w:rsidR="005E4BBF">
        <w:t xml:space="preserve"> </w:t>
      </w:r>
      <w:r w:rsidRPr="00B263F9">
        <w:t>address</w:t>
      </w:r>
      <w:r w:rsidRPr="00B263F9" w:rsidR="005E4BBF">
        <w:t xml:space="preserve"> </w:t>
      </w:r>
      <w:r w:rsidRPr="00B263F9">
        <w:t>extradition</w:t>
      </w:r>
      <w:r w:rsidRPr="00B263F9" w:rsidR="009742F9">
        <w:t>?</w:t>
      </w:r>
      <w:r w:rsidRPr="00B263F9" w:rsidR="005E4BBF">
        <w:t xml:space="preserve"> </w:t>
      </w:r>
      <w:r w:rsidRPr="00B263F9" w:rsidR="009742F9">
        <w:t>Have</w:t>
      </w:r>
      <w:r w:rsidRPr="00B263F9" w:rsidR="005E4BBF">
        <w:t xml:space="preserve"> </w:t>
      </w:r>
      <w:r w:rsidRPr="00B263F9" w:rsidR="009742F9">
        <w:t>you</w:t>
      </w:r>
      <w:r w:rsidRPr="00B263F9" w:rsidR="005E4BBF">
        <w:t xml:space="preserve"> </w:t>
      </w:r>
      <w:r w:rsidRPr="00B263F9" w:rsidR="009742F9">
        <w:t>any</w:t>
      </w:r>
      <w:r w:rsidRPr="00B263F9" w:rsidR="005E4BBF">
        <w:t xml:space="preserve"> </w:t>
      </w:r>
      <w:r w:rsidRPr="00B263F9" w:rsidR="009742F9">
        <w:t>thoughts</w:t>
      </w:r>
      <w:r w:rsidRPr="00B263F9" w:rsidR="005E4BBF">
        <w:t xml:space="preserve"> </w:t>
      </w:r>
      <w:r w:rsidRPr="00B263F9" w:rsidR="009742F9">
        <w:t>around</w:t>
      </w:r>
      <w:r w:rsidRPr="00B263F9" w:rsidR="005E4BBF">
        <w:t xml:space="preserve"> </w:t>
      </w:r>
      <w:r w:rsidRPr="00B263F9" w:rsidR="009742F9">
        <w:t>managing</w:t>
      </w:r>
      <w:r w:rsidRPr="00B263F9" w:rsidR="005E4BBF">
        <w:t xml:space="preserve"> </w:t>
      </w:r>
      <w:r w:rsidRPr="00B263F9" w:rsidR="009742F9">
        <w:t>any</w:t>
      </w:r>
      <w:r w:rsidRPr="00B263F9" w:rsidR="005E4BBF">
        <w:t xml:space="preserve"> </w:t>
      </w:r>
      <w:r w:rsidRPr="00B263F9" w:rsidR="009742F9">
        <w:t>political</w:t>
      </w:r>
      <w:r w:rsidRPr="00B263F9" w:rsidR="005E4BBF">
        <w:t xml:space="preserve"> </w:t>
      </w:r>
      <w:r w:rsidRPr="00B263F9" w:rsidR="009742F9">
        <w:t>tensions</w:t>
      </w:r>
      <w:r w:rsidRPr="00B263F9" w:rsidR="005E4BBF">
        <w:t xml:space="preserve"> </w:t>
      </w:r>
      <w:r w:rsidRPr="00B263F9" w:rsidR="009742F9">
        <w:t>that</w:t>
      </w:r>
      <w:r w:rsidRPr="00B263F9" w:rsidR="005E4BBF">
        <w:t xml:space="preserve"> </w:t>
      </w:r>
      <w:r w:rsidRPr="00B263F9" w:rsidR="009742F9">
        <w:t>might</w:t>
      </w:r>
      <w:r w:rsidRPr="00B263F9" w:rsidR="005E4BBF">
        <w:t xml:space="preserve"> </w:t>
      </w:r>
      <w:r w:rsidRPr="00B263F9" w:rsidR="009742F9">
        <w:t>arise</w:t>
      </w:r>
      <w:r w:rsidRPr="00B263F9" w:rsidR="005E4BBF">
        <w:t xml:space="preserve"> </w:t>
      </w:r>
      <w:r w:rsidRPr="00B263F9" w:rsidR="009742F9">
        <w:t>from</w:t>
      </w:r>
      <w:r w:rsidRPr="00B263F9" w:rsidR="005E4BBF">
        <w:t xml:space="preserve"> </w:t>
      </w:r>
      <w:r w:rsidRPr="00B263F9" w:rsidR="009742F9">
        <w:t>that?</w:t>
      </w:r>
      <w:r w:rsidRPr="00B263F9" w:rsidR="005E4BBF">
        <w:t xml:space="preserve"> </w:t>
      </w:r>
    </w:p>
    <w:p w:rsidR="009742F9" w:rsidRPr="00B263F9" w:rsidP="00050F79">
      <w:pPr>
        <w:pStyle w:val="Answer"/>
      </w:pPr>
      <w:sdt>
        <w:sdtPr>
          <w:alias w:val="Witness"/>
          <w:id w:val="248315560"/>
          <w:placeholder>
            <w:docPart w:val="DefaultPlaceholder_1082065158"/>
          </w:placeholder>
          <w:richText/>
        </w:sdtPr>
        <w:sdtContent>
          <w:r w:rsidRPr="00B263F9" w:rsidR="003D2E36">
            <w:rPr>
              <w:b/>
              <w:i/>
            </w:rPr>
            <w:t>Mr</w:t>
          </w:r>
          <w:r w:rsidRPr="00B263F9" w:rsidR="005E4BBF">
            <w:rPr>
              <w:b/>
              <w:i/>
            </w:rPr>
            <w:t xml:space="preserve"> </w:t>
          </w:r>
          <w:r w:rsidRPr="00B263F9" w:rsidR="003D2E36">
            <w:rPr>
              <w:b/>
              <w:i/>
            </w:rPr>
            <w:t>Walker:</w:t>
          </w:r>
          <w:r w:rsidRPr="00B263F9" w:rsidR="005E4BBF">
            <w:rPr>
              <w:b/>
            </w:rPr>
            <w:t xml:space="preserve"> </w:t>
          </w:r>
        </w:sdtContent>
      </w:sdt>
      <w:r w:rsidRPr="00B263F9" w:rsidR="00395E5B">
        <w:t>I</w:t>
      </w:r>
      <w:r w:rsidRPr="00B263F9" w:rsidR="005E4BBF">
        <w:t xml:space="preserve"> </w:t>
      </w:r>
      <w:r w:rsidRPr="00B263F9" w:rsidR="00395E5B">
        <w:t>come</w:t>
      </w:r>
      <w:r w:rsidRPr="00B263F9" w:rsidR="005E4BBF">
        <w:t xml:space="preserve"> </w:t>
      </w:r>
      <w:r w:rsidRPr="00B263F9" w:rsidR="00395E5B">
        <w:t>back</w:t>
      </w:r>
      <w:r w:rsidRPr="00B263F9" w:rsidR="005E4BBF">
        <w:t xml:space="preserve"> </w:t>
      </w:r>
      <w:r w:rsidRPr="00B263F9" w:rsidR="00395E5B">
        <w:t>to</w:t>
      </w:r>
      <w:r w:rsidRPr="00B263F9" w:rsidR="005E4BBF">
        <w:t xml:space="preserve"> </w:t>
      </w:r>
      <w:r w:rsidRPr="00B263F9" w:rsidR="00395E5B">
        <w:t>the</w:t>
      </w:r>
      <w:r w:rsidRPr="00B263F9" w:rsidR="005E4BBF">
        <w:t xml:space="preserve"> </w:t>
      </w:r>
      <w:r w:rsidRPr="00B263F9" w:rsidR="00395E5B">
        <w:t>fact</w:t>
      </w:r>
      <w:r w:rsidRPr="00B263F9" w:rsidR="005E4BBF">
        <w:t xml:space="preserve"> </w:t>
      </w:r>
      <w:r w:rsidRPr="00B263F9" w:rsidR="00395E5B">
        <w:t>that</w:t>
      </w:r>
      <w:r w:rsidRPr="00B263F9" w:rsidR="005E4BBF">
        <w:t xml:space="preserve"> </w:t>
      </w:r>
      <w:r w:rsidRPr="00B263F9" w:rsidR="00395E5B">
        <w:t>the</w:t>
      </w:r>
      <w:r w:rsidRPr="00B263F9" w:rsidR="005E4BBF">
        <w:t xml:space="preserve"> </w:t>
      </w:r>
      <w:r w:rsidRPr="00B263F9" w:rsidR="00395E5B">
        <w:t>best</w:t>
      </w:r>
      <w:r w:rsidRPr="00B263F9" w:rsidR="005E4BBF">
        <w:t xml:space="preserve"> </w:t>
      </w:r>
      <w:r w:rsidRPr="00B263F9" w:rsidR="00395E5B">
        <w:t>arrangement</w:t>
      </w:r>
      <w:r w:rsidRPr="00B263F9" w:rsidR="005E4BBF">
        <w:t xml:space="preserve"> </w:t>
      </w:r>
      <w:r w:rsidRPr="00B263F9" w:rsidR="00395E5B">
        <w:t>to</w:t>
      </w:r>
      <w:r w:rsidRPr="00B263F9" w:rsidR="005E4BBF">
        <w:t xml:space="preserve"> </w:t>
      </w:r>
      <w:r w:rsidRPr="00B263F9" w:rsidR="00395E5B">
        <w:t>address</w:t>
      </w:r>
      <w:r w:rsidRPr="00B263F9" w:rsidR="005E4BBF">
        <w:t xml:space="preserve"> </w:t>
      </w:r>
      <w:r w:rsidRPr="00B263F9" w:rsidR="00395E5B">
        <w:t>this</w:t>
      </w:r>
      <w:r w:rsidRPr="00B263F9" w:rsidR="005E4BBF">
        <w:t xml:space="preserve"> </w:t>
      </w:r>
      <w:r w:rsidRPr="00B263F9" w:rsidR="00395E5B">
        <w:t>would</w:t>
      </w:r>
      <w:r w:rsidRPr="00B263F9" w:rsidR="005E4BBF">
        <w:t xml:space="preserve"> </w:t>
      </w:r>
      <w:r w:rsidRPr="00B263F9" w:rsidR="00395E5B">
        <w:t>be</w:t>
      </w:r>
      <w:r w:rsidRPr="00B263F9" w:rsidR="005E4BBF">
        <w:t xml:space="preserve"> </w:t>
      </w:r>
      <w:r w:rsidRPr="00B263F9" w:rsidR="00395E5B">
        <w:t>an</w:t>
      </w:r>
      <w:r w:rsidRPr="00B263F9" w:rsidR="005E4BBF">
        <w:t xml:space="preserve"> </w:t>
      </w:r>
      <w:r w:rsidRPr="00B263F9" w:rsidR="00395E5B">
        <w:t>arrangement</w:t>
      </w:r>
      <w:r w:rsidRPr="00B263F9" w:rsidR="005E4BBF">
        <w:t xml:space="preserve"> </w:t>
      </w:r>
      <w:r w:rsidRPr="00B263F9">
        <w:t>that</w:t>
      </w:r>
      <w:r w:rsidRPr="00B263F9" w:rsidR="005E4BBF">
        <w:t xml:space="preserve"> </w:t>
      </w:r>
      <w:r w:rsidRPr="00B263F9">
        <w:t>is</w:t>
      </w:r>
      <w:r w:rsidRPr="00B263F9" w:rsidR="005E4BBF">
        <w:t xml:space="preserve"> </w:t>
      </w:r>
      <w:r w:rsidRPr="00B263F9">
        <w:t>part</w:t>
      </w:r>
      <w:r w:rsidRPr="00B263F9" w:rsidR="005E4BBF">
        <w:t xml:space="preserve"> </w:t>
      </w:r>
      <w:r w:rsidRPr="00B263F9">
        <w:t>of</w:t>
      </w:r>
      <w:r w:rsidRPr="00B263F9" w:rsidR="005E4BBF">
        <w:t xml:space="preserve"> </w:t>
      </w:r>
      <w:r w:rsidRPr="00B263F9">
        <w:t>the</w:t>
      </w:r>
      <w:r w:rsidRPr="00B263F9" w:rsidR="005E4BBF">
        <w:t xml:space="preserve"> </w:t>
      </w:r>
      <w:r w:rsidRPr="00B263F9">
        <w:t>overall</w:t>
      </w:r>
      <w:r w:rsidRPr="00B263F9" w:rsidR="005E4BBF">
        <w:t xml:space="preserve"> </w:t>
      </w:r>
      <w:r w:rsidRPr="00B263F9">
        <w:t>security</w:t>
      </w:r>
      <w:r w:rsidRPr="00B263F9" w:rsidR="005E4BBF">
        <w:t xml:space="preserve"> </w:t>
      </w:r>
      <w:r w:rsidRPr="00B263F9">
        <w:t>partnership</w:t>
      </w:r>
      <w:r w:rsidRPr="00B263F9" w:rsidR="005E4BBF">
        <w:t xml:space="preserve"> </w:t>
      </w:r>
      <w:r w:rsidRPr="00B263F9">
        <w:t>between</w:t>
      </w:r>
      <w:r w:rsidRPr="00B263F9" w:rsidR="005E4BBF">
        <w:t xml:space="preserve"> </w:t>
      </w:r>
      <w:r w:rsidRPr="00B263F9">
        <w:t>the</w:t>
      </w:r>
      <w:r w:rsidRPr="00B263F9" w:rsidR="005E4BBF">
        <w:t xml:space="preserve"> </w:t>
      </w:r>
      <w:r w:rsidRPr="00B263F9">
        <w:t>UK</w:t>
      </w:r>
      <w:r w:rsidRPr="00B263F9" w:rsidR="005E4BBF">
        <w:t xml:space="preserve"> </w:t>
      </w:r>
      <w:r w:rsidRPr="00B263F9">
        <w:t>and</w:t>
      </w:r>
      <w:r w:rsidRPr="00B263F9" w:rsidR="005E4BBF">
        <w:t xml:space="preserve"> </w:t>
      </w:r>
      <w:r w:rsidRPr="00B263F9">
        <w:t>the</w:t>
      </w:r>
      <w:r w:rsidRPr="00B263F9" w:rsidR="005E4BBF">
        <w:t xml:space="preserve"> </w:t>
      </w:r>
      <w:r w:rsidRPr="00B263F9">
        <w:t>EU,</w:t>
      </w:r>
      <w:r w:rsidRPr="00B263F9" w:rsidR="005E4BBF">
        <w:t xml:space="preserve"> </w:t>
      </w:r>
      <w:r w:rsidRPr="00B263F9">
        <w:t>and</w:t>
      </w:r>
      <w:r w:rsidRPr="00B263F9" w:rsidR="005E4BBF">
        <w:t xml:space="preserve"> </w:t>
      </w:r>
      <w:r w:rsidRPr="00B263F9">
        <w:t>that</w:t>
      </w:r>
      <w:r w:rsidRPr="00B263F9" w:rsidR="005E4BBF">
        <w:t xml:space="preserve"> </w:t>
      </w:r>
      <w:r w:rsidRPr="00B263F9">
        <w:t>is</w:t>
      </w:r>
      <w:r w:rsidRPr="00B263F9" w:rsidR="005E4BBF">
        <w:t xml:space="preserve"> </w:t>
      </w:r>
      <w:r w:rsidRPr="00B263F9">
        <w:t>still</w:t>
      </w:r>
      <w:r w:rsidRPr="00B263F9" w:rsidR="005E4BBF">
        <w:t xml:space="preserve"> </w:t>
      </w:r>
      <w:r w:rsidRPr="00B263F9">
        <w:t>something</w:t>
      </w:r>
      <w:r w:rsidRPr="00B263F9" w:rsidR="005E4BBF">
        <w:t xml:space="preserve"> </w:t>
      </w:r>
      <w:r w:rsidRPr="00B263F9">
        <w:t>that</w:t>
      </w:r>
      <w:r w:rsidRPr="00B263F9" w:rsidR="005E4BBF">
        <w:t xml:space="preserve"> </w:t>
      </w:r>
      <w:r w:rsidRPr="00B263F9">
        <w:t>we</w:t>
      </w:r>
      <w:r w:rsidRPr="00B263F9" w:rsidR="005E4BBF">
        <w:t xml:space="preserve"> </w:t>
      </w:r>
      <w:r w:rsidRPr="00B263F9">
        <w:t>hope</w:t>
      </w:r>
      <w:r w:rsidRPr="00B263F9" w:rsidR="005E4BBF">
        <w:t xml:space="preserve"> </w:t>
      </w:r>
      <w:r w:rsidRPr="00B263F9">
        <w:t>to</w:t>
      </w:r>
      <w:r w:rsidRPr="00B263F9" w:rsidR="005E4BBF">
        <w:t xml:space="preserve"> </w:t>
      </w:r>
      <w:r w:rsidRPr="00B263F9">
        <w:t>see</w:t>
      </w:r>
      <w:r w:rsidRPr="00B263F9" w:rsidR="005E4BBF">
        <w:t xml:space="preserve"> </w:t>
      </w:r>
      <w:r w:rsidRPr="00B263F9">
        <w:t>reflected</w:t>
      </w:r>
      <w:r w:rsidRPr="00B263F9" w:rsidR="005E4BBF">
        <w:t xml:space="preserve"> </w:t>
      </w:r>
      <w:r w:rsidRPr="00B263F9">
        <w:t>in</w:t>
      </w:r>
      <w:r w:rsidRPr="00B263F9" w:rsidR="005E4BBF">
        <w:t xml:space="preserve"> </w:t>
      </w:r>
      <w:r w:rsidRPr="00B263F9">
        <w:t>that</w:t>
      </w:r>
      <w:r w:rsidRPr="00B263F9" w:rsidR="00395E5B">
        <w:t>.</w:t>
      </w:r>
      <w:r w:rsidRPr="00B263F9" w:rsidR="00201D84">
        <w:t xml:space="preserve"> I</w:t>
      </w:r>
      <w:r w:rsidRPr="00B263F9">
        <w:t>n</w:t>
      </w:r>
      <w:r w:rsidRPr="00B263F9" w:rsidR="005E4BBF">
        <w:t xml:space="preserve"> </w:t>
      </w:r>
      <w:r w:rsidRPr="00B263F9">
        <w:t>the</w:t>
      </w:r>
      <w:r w:rsidRPr="00B263F9" w:rsidR="005E4BBF">
        <w:t xml:space="preserve"> </w:t>
      </w:r>
      <w:r w:rsidRPr="00B263F9">
        <w:t>event</w:t>
      </w:r>
      <w:r w:rsidRPr="00B263F9" w:rsidR="005E4BBF">
        <w:t xml:space="preserve"> </w:t>
      </w:r>
      <w:r w:rsidRPr="00B263F9">
        <w:t>that</w:t>
      </w:r>
      <w:r w:rsidRPr="00B263F9" w:rsidR="005E4BBF">
        <w:t xml:space="preserve"> </w:t>
      </w:r>
      <w:r w:rsidRPr="00B263F9">
        <w:t>you</w:t>
      </w:r>
      <w:r w:rsidRPr="00B263F9" w:rsidR="005E4BBF">
        <w:t xml:space="preserve"> </w:t>
      </w:r>
      <w:r w:rsidRPr="00B263F9">
        <w:t>were</w:t>
      </w:r>
      <w:r w:rsidRPr="00B263F9" w:rsidR="005E4BBF">
        <w:t xml:space="preserve"> </w:t>
      </w:r>
      <w:r w:rsidRPr="00B263F9">
        <w:t>having</w:t>
      </w:r>
      <w:r w:rsidRPr="00B263F9" w:rsidR="005E4BBF">
        <w:t xml:space="preserve"> </w:t>
      </w:r>
      <w:r w:rsidRPr="00B263F9">
        <w:t>to</w:t>
      </w:r>
      <w:r w:rsidRPr="00B263F9" w:rsidR="005E4BBF">
        <w:t xml:space="preserve"> </w:t>
      </w:r>
      <w:r w:rsidRPr="00B263F9">
        <w:t>use</w:t>
      </w:r>
      <w:r w:rsidRPr="00B263F9" w:rsidR="005E4BBF">
        <w:t xml:space="preserve"> </w:t>
      </w:r>
      <w:r w:rsidRPr="00B263F9">
        <w:t>diplomatic</w:t>
      </w:r>
      <w:r w:rsidRPr="00B263F9" w:rsidR="005E4BBF">
        <w:t xml:space="preserve"> </w:t>
      </w:r>
      <w:r w:rsidRPr="00B263F9">
        <w:t>channels,</w:t>
      </w:r>
      <w:r w:rsidRPr="00B263F9" w:rsidR="005E4BBF">
        <w:t xml:space="preserve"> </w:t>
      </w:r>
      <w:r w:rsidRPr="00B263F9">
        <w:t>yes,</w:t>
      </w:r>
      <w:r w:rsidRPr="00B263F9" w:rsidR="005E4BBF">
        <w:t xml:space="preserve"> </w:t>
      </w:r>
      <w:r w:rsidRPr="00B263F9">
        <w:t>there</w:t>
      </w:r>
      <w:r w:rsidRPr="00B263F9" w:rsidR="005E4BBF">
        <w:t xml:space="preserve"> </w:t>
      </w:r>
      <w:r w:rsidRPr="00B263F9">
        <w:t>have</w:t>
      </w:r>
      <w:r w:rsidRPr="00B263F9" w:rsidR="005E4BBF">
        <w:t xml:space="preserve"> </w:t>
      </w:r>
      <w:r w:rsidRPr="00B263F9">
        <w:t>been</w:t>
      </w:r>
      <w:r w:rsidRPr="00B263F9" w:rsidR="005E4BBF">
        <w:t xml:space="preserve"> </w:t>
      </w:r>
      <w:r w:rsidRPr="00B263F9" w:rsidR="00D564C5">
        <w:t>political</w:t>
      </w:r>
      <w:r w:rsidRPr="00B263F9" w:rsidR="005E4BBF">
        <w:t xml:space="preserve"> </w:t>
      </w:r>
      <w:r w:rsidRPr="00B263F9">
        <w:t>concerns</w:t>
      </w:r>
      <w:r w:rsidRPr="00B263F9" w:rsidR="005E4BBF">
        <w:t xml:space="preserve"> </w:t>
      </w:r>
      <w:r w:rsidRPr="00B263F9">
        <w:t>and</w:t>
      </w:r>
      <w:r w:rsidRPr="00B263F9" w:rsidR="005E4BBF">
        <w:t xml:space="preserve"> </w:t>
      </w:r>
      <w:r w:rsidRPr="00B263F9" w:rsidR="00D564C5">
        <w:t>considerations</w:t>
      </w:r>
      <w:r w:rsidRPr="00B263F9" w:rsidR="005E4BBF">
        <w:t xml:space="preserve"> </w:t>
      </w:r>
      <w:r w:rsidRPr="00B263F9">
        <w:t>in</w:t>
      </w:r>
      <w:r w:rsidRPr="00B263F9" w:rsidR="005E4BBF">
        <w:t xml:space="preserve"> </w:t>
      </w:r>
      <w:r w:rsidRPr="00B263F9">
        <w:t>that</w:t>
      </w:r>
      <w:r w:rsidRPr="00B263F9" w:rsidR="005E4BBF">
        <w:t xml:space="preserve"> </w:t>
      </w:r>
      <w:r w:rsidRPr="00B263F9">
        <w:t>regard</w:t>
      </w:r>
      <w:r w:rsidRPr="00B263F9" w:rsidR="005E4BBF">
        <w:t xml:space="preserve"> </w:t>
      </w:r>
      <w:r w:rsidRPr="00B263F9">
        <w:t>in</w:t>
      </w:r>
      <w:r w:rsidRPr="00B263F9" w:rsidR="005E4BBF">
        <w:t xml:space="preserve"> </w:t>
      </w:r>
      <w:r w:rsidRPr="00B263F9">
        <w:t>the</w:t>
      </w:r>
      <w:r w:rsidRPr="00B263F9" w:rsidR="005E4BBF">
        <w:t xml:space="preserve"> </w:t>
      </w:r>
      <w:r w:rsidRPr="00B263F9">
        <w:t>past.</w:t>
      </w:r>
      <w:r w:rsidRPr="00B263F9" w:rsidR="005E4BBF">
        <w:t xml:space="preserve"> </w:t>
      </w:r>
      <w:r w:rsidRPr="00B263F9">
        <w:t>What</w:t>
      </w:r>
      <w:r w:rsidRPr="00B263F9" w:rsidR="005E4BBF">
        <w:t xml:space="preserve"> </w:t>
      </w:r>
      <w:r w:rsidRPr="00B263F9">
        <w:t>I</w:t>
      </w:r>
      <w:r w:rsidRPr="00B263F9" w:rsidR="005E4BBF">
        <w:t xml:space="preserve"> </w:t>
      </w:r>
      <w:r w:rsidRPr="00B263F9">
        <w:t>would</w:t>
      </w:r>
      <w:r w:rsidRPr="00B263F9" w:rsidR="005E4BBF">
        <w:t xml:space="preserve"> </w:t>
      </w:r>
      <w:r w:rsidRPr="00B263F9">
        <w:t>say</w:t>
      </w:r>
      <w:r w:rsidRPr="00B263F9" w:rsidR="005E4BBF">
        <w:t xml:space="preserve"> </w:t>
      </w:r>
      <w:r w:rsidRPr="00B263F9">
        <w:t>is</w:t>
      </w:r>
      <w:r w:rsidRPr="00B263F9" w:rsidR="005E4BBF">
        <w:t xml:space="preserve"> </w:t>
      </w:r>
      <w:r w:rsidRPr="00B263F9">
        <w:t>that</w:t>
      </w:r>
      <w:r w:rsidRPr="00B263F9" w:rsidR="005E4BBF">
        <w:t xml:space="preserve"> </w:t>
      </w:r>
      <w:r w:rsidRPr="00B263F9">
        <w:t>our</w:t>
      </w:r>
      <w:r w:rsidRPr="00B263F9" w:rsidR="005E4BBF">
        <w:t xml:space="preserve"> </w:t>
      </w:r>
      <w:r w:rsidRPr="00B263F9">
        <w:t>diplomatic</w:t>
      </w:r>
      <w:r w:rsidRPr="00B263F9" w:rsidR="005E4BBF">
        <w:t xml:space="preserve"> </w:t>
      </w:r>
      <w:r w:rsidRPr="00B263F9">
        <w:t>relationship</w:t>
      </w:r>
      <w:r w:rsidRPr="00B263F9" w:rsidR="005E4BBF">
        <w:t xml:space="preserve"> </w:t>
      </w:r>
      <w:r w:rsidRPr="00B263F9">
        <w:t>with</w:t>
      </w:r>
      <w:r w:rsidRPr="00B263F9" w:rsidR="005E4BBF">
        <w:t xml:space="preserve"> </w:t>
      </w:r>
      <w:r w:rsidRPr="00B263F9">
        <w:t>Ireland</w:t>
      </w:r>
      <w:r w:rsidRPr="00B263F9" w:rsidR="005E4BBF">
        <w:t xml:space="preserve"> </w:t>
      </w:r>
      <w:r w:rsidRPr="00B263F9">
        <w:t>is</w:t>
      </w:r>
      <w:r w:rsidRPr="00B263F9" w:rsidR="005E4BBF">
        <w:t xml:space="preserve"> </w:t>
      </w:r>
      <w:r w:rsidRPr="00B263F9">
        <w:t>in</w:t>
      </w:r>
      <w:r w:rsidRPr="00B263F9" w:rsidR="005E4BBF">
        <w:t xml:space="preserve"> </w:t>
      </w:r>
      <w:r w:rsidRPr="00B263F9">
        <w:t>a</w:t>
      </w:r>
      <w:r w:rsidRPr="00B263F9" w:rsidR="005E4BBF">
        <w:t xml:space="preserve"> </w:t>
      </w:r>
      <w:r w:rsidRPr="00B263F9">
        <w:t>very</w:t>
      </w:r>
      <w:r w:rsidRPr="00B263F9" w:rsidR="005E4BBF">
        <w:t xml:space="preserve"> </w:t>
      </w:r>
      <w:r w:rsidRPr="00B263F9">
        <w:t>strong</w:t>
      </w:r>
      <w:r w:rsidRPr="00B263F9" w:rsidR="005E4BBF">
        <w:t xml:space="preserve"> </w:t>
      </w:r>
      <w:r w:rsidRPr="00B263F9">
        <w:t>place.</w:t>
      </w:r>
      <w:r w:rsidRPr="00B263F9" w:rsidR="005E4BBF">
        <w:t xml:space="preserve"> </w:t>
      </w:r>
      <w:r w:rsidRPr="00B263F9">
        <w:t>We</w:t>
      </w:r>
      <w:r w:rsidRPr="00B263F9" w:rsidR="005E4BBF">
        <w:t xml:space="preserve"> </w:t>
      </w:r>
      <w:r w:rsidRPr="00B263F9">
        <w:t>understand</w:t>
      </w:r>
      <w:r w:rsidRPr="00B263F9" w:rsidR="005E4BBF">
        <w:t xml:space="preserve"> </w:t>
      </w:r>
      <w:r w:rsidRPr="00B263F9">
        <w:t>one</w:t>
      </w:r>
      <w:r w:rsidRPr="00B263F9" w:rsidR="005E4BBF">
        <w:t xml:space="preserve"> </w:t>
      </w:r>
      <w:r w:rsidRPr="00B263F9">
        <w:t>another’s</w:t>
      </w:r>
      <w:r w:rsidRPr="00B263F9" w:rsidR="005E4BBF">
        <w:t xml:space="preserve"> </w:t>
      </w:r>
      <w:r w:rsidRPr="00B263F9">
        <w:t>differences</w:t>
      </w:r>
      <w:r w:rsidRPr="00B263F9" w:rsidR="005E4BBF">
        <w:t xml:space="preserve"> </w:t>
      </w:r>
      <w:r w:rsidRPr="00B263F9">
        <w:t>but</w:t>
      </w:r>
      <w:r w:rsidRPr="00B263F9" w:rsidR="005E4BBF">
        <w:t xml:space="preserve"> </w:t>
      </w:r>
      <w:r w:rsidRPr="00B263F9">
        <w:t>we</w:t>
      </w:r>
      <w:r w:rsidRPr="00B263F9" w:rsidR="005E4BBF">
        <w:t xml:space="preserve"> </w:t>
      </w:r>
      <w:r w:rsidRPr="00B263F9">
        <w:t>work</w:t>
      </w:r>
      <w:r w:rsidRPr="00B263F9" w:rsidR="005E4BBF">
        <w:t xml:space="preserve"> </w:t>
      </w:r>
      <w:r w:rsidRPr="00B263F9">
        <w:t>together</w:t>
      </w:r>
      <w:r w:rsidRPr="00B263F9" w:rsidR="005E4BBF">
        <w:t xml:space="preserve"> </w:t>
      </w:r>
      <w:r w:rsidRPr="00B263F9">
        <w:t>very</w:t>
      </w:r>
      <w:r w:rsidRPr="00B263F9" w:rsidR="005E4BBF">
        <w:t xml:space="preserve"> </w:t>
      </w:r>
      <w:r w:rsidRPr="00B263F9">
        <w:t>effectively</w:t>
      </w:r>
      <w:r w:rsidRPr="00B263F9" w:rsidR="005E4BBF">
        <w:t xml:space="preserve"> </w:t>
      </w:r>
      <w:r w:rsidRPr="00B263F9">
        <w:t>as</w:t>
      </w:r>
      <w:r w:rsidRPr="00B263F9" w:rsidR="005E4BBF">
        <w:t xml:space="preserve"> </w:t>
      </w:r>
      <w:r w:rsidRPr="00B263F9">
        <w:t>friends.</w:t>
      </w:r>
      <w:r w:rsidRPr="00B263F9" w:rsidR="005E4BBF">
        <w:t xml:space="preserve"> </w:t>
      </w:r>
      <w:r w:rsidRPr="00B263F9">
        <w:t>That</w:t>
      </w:r>
      <w:r w:rsidRPr="00B263F9" w:rsidR="005E4BBF">
        <w:t xml:space="preserve"> </w:t>
      </w:r>
      <w:r w:rsidRPr="00B263F9">
        <w:t>position</w:t>
      </w:r>
      <w:r w:rsidRPr="00B263F9" w:rsidR="005E4BBF">
        <w:t xml:space="preserve"> </w:t>
      </w:r>
      <w:r w:rsidRPr="00B263F9">
        <w:t>is</w:t>
      </w:r>
      <w:r w:rsidRPr="00B263F9" w:rsidR="005E4BBF">
        <w:t xml:space="preserve"> </w:t>
      </w:r>
      <w:r w:rsidRPr="00B263F9">
        <w:t>transformed</w:t>
      </w:r>
      <w:r w:rsidRPr="00B263F9" w:rsidR="005E4BBF">
        <w:t xml:space="preserve"> </w:t>
      </w:r>
      <w:r w:rsidRPr="00B263F9">
        <w:t>from</w:t>
      </w:r>
      <w:r w:rsidRPr="00B263F9" w:rsidR="005E4BBF">
        <w:t xml:space="preserve"> </w:t>
      </w:r>
      <w:r w:rsidRPr="00B263F9">
        <w:t>where</w:t>
      </w:r>
      <w:r w:rsidRPr="00B263F9" w:rsidR="005E4BBF">
        <w:t xml:space="preserve"> </w:t>
      </w:r>
      <w:r w:rsidRPr="00B263F9">
        <w:t>it</w:t>
      </w:r>
      <w:r w:rsidRPr="00B263F9" w:rsidR="005E4BBF">
        <w:t xml:space="preserve"> </w:t>
      </w:r>
      <w:r w:rsidRPr="00B263F9">
        <w:t>was</w:t>
      </w:r>
      <w:r w:rsidRPr="00B263F9" w:rsidR="005E4BBF">
        <w:t xml:space="preserve"> </w:t>
      </w:r>
      <w:r w:rsidRPr="00B263F9">
        <w:t>30</w:t>
      </w:r>
      <w:r w:rsidRPr="00B263F9" w:rsidR="005E4BBF">
        <w:t xml:space="preserve"> </w:t>
      </w:r>
      <w:r w:rsidRPr="00B263F9">
        <w:t>or</w:t>
      </w:r>
      <w:r w:rsidRPr="00B263F9" w:rsidR="005E4BBF">
        <w:t xml:space="preserve"> </w:t>
      </w:r>
      <w:r w:rsidRPr="00B263F9">
        <w:t>40</w:t>
      </w:r>
      <w:r w:rsidRPr="00B263F9" w:rsidR="005E4BBF">
        <w:t xml:space="preserve"> </w:t>
      </w:r>
      <w:r w:rsidRPr="00B263F9">
        <w:t>years</w:t>
      </w:r>
      <w:r w:rsidRPr="00B263F9" w:rsidR="005E4BBF">
        <w:t xml:space="preserve"> </w:t>
      </w:r>
      <w:r w:rsidRPr="00B263F9">
        <w:t>ago.</w:t>
      </w:r>
      <w:r w:rsidRPr="00B263F9" w:rsidR="005E4BBF">
        <w:t xml:space="preserve"> </w:t>
      </w:r>
      <w:r w:rsidRPr="00B263F9" w:rsidR="00395E5B">
        <w:t>One</w:t>
      </w:r>
      <w:r w:rsidRPr="00B263F9" w:rsidR="005E4BBF">
        <w:t xml:space="preserve"> </w:t>
      </w:r>
      <w:r w:rsidRPr="00B263F9" w:rsidR="00395E5B">
        <w:t>of</w:t>
      </w:r>
      <w:r w:rsidRPr="00B263F9" w:rsidR="005E4BBF">
        <w:t xml:space="preserve"> </w:t>
      </w:r>
      <w:r w:rsidRPr="00B263F9" w:rsidR="00395E5B">
        <w:t>the</w:t>
      </w:r>
      <w:r w:rsidRPr="00B263F9" w:rsidR="005E4BBF">
        <w:t xml:space="preserve"> </w:t>
      </w:r>
      <w:r w:rsidRPr="00B263F9" w:rsidR="00395E5B">
        <w:t>things</w:t>
      </w:r>
      <w:r w:rsidRPr="00B263F9" w:rsidR="005E4BBF">
        <w:t xml:space="preserve"> </w:t>
      </w:r>
      <w:r w:rsidRPr="00B263F9" w:rsidR="00395E5B">
        <w:t>I</w:t>
      </w:r>
      <w:r w:rsidRPr="00B263F9" w:rsidR="005E4BBF">
        <w:t xml:space="preserve"> </w:t>
      </w:r>
      <w:r w:rsidRPr="00B263F9">
        <w:t>have</w:t>
      </w:r>
      <w:r w:rsidRPr="00B263F9" w:rsidR="005E4BBF">
        <w:t xml:space="preserve"> </w:t>
      </w:r>
      <w:r w:rsidRPr="00B263F9" w:rsidR="00395E5B">
        <w:t>observed</w:t>
      </w:r>
      <w:r w:rsidRPr="00B263F9" w:rsidR="005E4BBF">
        <w:t xml:space="preserve"> </w:t>
      </w:r>
      <w:r w:rsidRPr="00B263F9" w:rsidR="00395E5B">
        <w:t>as</w:t>
      </w:r>
      <w:r w:rsidRPr="00B263F9" w:rsidR="005E4BBF">
        <w:t xml:space="preserve"> </w:t>
      </w:r>
      <w:r w:rsidRPr="00B263F9" w:rsidR="00395E5B">
        <w:t>a</w:t>
      </w:r>
      <w:r w:rsidRPr="00B263F9" w:rsidR="005E4BBF">
        <w:t xml:space="preserve"> </w:t>
      </w:r>
      <w:r w:rsidR="00050F79">
        <w:t>B</w:t>
      </w:r>
      <w:r w:rsidRPr="00B263F9" w:rsidR="00395E5B">
        <w:t>ack</w:t>
      </w:r>
      <w:r w:rsidR="00050F79">
        <w:t xml:space="preserve"> B</w:t>
      </w:r>
      <w:r w:rsidRPr="00B263F9" w:rsidR="00395E5B">
        <w:t>encher</w:t>
      </w:r>
      <w:r w:rsidRPr="00B263F9" w:rsidR="00D57597">
        <w:t>,</w:t>
      </w:r>
      <w:r w:rsidRPr="00B263F9" w:rsidR="005E4BBF">
        <w:t xml:space="preserve"> </w:t>
      </w:r>
      <w:r w:rsidRPr="00B263F9">
        <w:t>joining</w:t>
      </w:r>
      <w:r w:rsidRPr="00B263F9" w:rsidR="005E4BBF">
        <w:t xml:space="preserve"> </w:t>
      </w:r>
      <w:r w:rsidRPr="00B263F9">
        <w:t>the</w:t>
      </w:r>
      <w:r w:rsidRPr="00B263F9" w:rsidR="005E4BBF">
        <w:t xml:space="preserve"> </w:t>
      </w:r>
      <w:r w:rsidRPr="00B263F9">
        <w:t>British–Irish</w:t>
      </w:r>
      <w:r w:rsidRPr="00B263F9" w:rsidR="005E4BBF">
        <w:t xml:space="preserve"> </w:t>
      </w:r>
      <w:r w:rsidRPr="00B263F9">
        <w:t>Parliamentary</w:t>
      </w:r>
      <w:r w:rsidRPr="00B263F9" w:rsidR="005E4BBF">
        <w:t xml:space="preserve"> </w:t>
      </w:r>
      <w:r w:rsidRPr="00B263F9">
        <w:t>Assembly</w:t>
      </w:r>
      <w:r w:rsidRPr="00B263F9" w:rsidR="005E4BBF">
        <w:t xml:space="preserve"> </w:t>
      </w:r>
      <w:r w:rsidRPr="00B263F9">
        <w:t>and</w:t>
      </w:r>
      <w:r w:rsidRPr="00B263F9" w:rsidR="005E4BBF">
        <w:t xml:space="preserve"> </w:t>
      </w:r>
      <w:r w:rsidRPr="00B263F9">
        <w:t>meeting</w:t>
      </w:r>
      <w:r w:rsidRPr="00B263F9" w:rsidR="005E4BBF">
        <w:t xml:space="preserve"> </w:t>
      </w:r>
      <w:r w:rsidRPr="00B263F9">
        <w:t>some</w:t>
      </w:r>
      <w:r w:rsidRPr="00B263F9" w:rsidR="005E4BBF">
        <w:t xml:space="preserve"> </w:t>
      </w:r>
      <w:r w:rsidRPr="00B263F9">
        <w:t>of</w:t>
      </w:r>
      <w:r w:rsidRPr="00B263F9" w:rsidR="005E4BBF">
        <w:t xml:space="preserve"> </w:t>
      </w:r>
      <w:r w:rsidRPr="00B263F9">
        <w:t>the</w:t>
      </w:r>
      <w:r w:rsidRPr="00B263F9" w:rsidR="005E4BBF">
        <w:t xml:space="preserve"> </w:t>
      </w:r>
      <w:r w:rsidRPr="00B263F9">
        <w:t>people</w:t>
      </w:r>
      <w:r w:rsidRPr="00B263F9" w:rsidR="005E4BBF">
        <w:t xml:space="preserve"> </w:t>
      </w:r>
      <w:r w:rsidRPr="00B263F9">
        <w:t>who</w:t>
      </w:r>
      <w:r w:rsidRPr="00B263F9" w:rsidR="005E4BBF">
        <w:t xml:space="preserve"> </w:t>
      </w:r>
      <w:r w:rsidRPr="00B263F9">
        <w:t>were</w:t>
      </w:r>
      <w:r w:rsidRPr="00B263F9" w:rsidR="005E4BBF">
        <w:t xml:space="preserve"> </w:t>
      </w:r>
      <w:r w:rsidRPr="00B263F9">
        <w:t>there</w:t>
      </w:r>
      <w:r w:rsidRPr="00B263F9" w:rsidR="005E4BBF">
        <w:t xml:space="preserve"> </w:t>
      </w:r>
      <w:r w:rsidRPr="00B263F9">
        <w:t>at</w:t>
      </w:r>
      <w:r w:rsidRPr="00B263F9" w:rsidR="005E4BBF">
        <w:t xml:space="preserve"> </w:t>
      </w:r>
      <w:r w:rsidRPr="00B263F9">
        <w:t>the</w:t>
      </w:r>
      <w:r w:rsidRPr="00B263F9" w:rsidR="005E4BBF">
        <w:t xml:space="preserve"> </w:t>
      </w:r>
      <w:r w:rsidRPr="00B263F9">
        <w:t>start</w:t>
      </w:r>
      <w:r w:rsidRPr="00B263F9" w:rsidR="00D57597">
        <w:t>,</w:t>
      </w:r>
      <w:r w:rsidRPr="00B263F9" w:rsidR="005E4BBF">
        <w:t xml:space="preserve"> </w:t>
      </w:r>
      <w:r w:rsidRPr="00B263F9">
        <w:t>i</w:t>
      </w:r>
      <w:r w:rsidRPr="00B263F9" w:rsidR="00395E5B">
        <w:t>s</w:t>
      </w:r>
      <w:r w:rsidRPr="00B263F9" w:rsidR="005E4BBF">
        <w:t xml:space="preserve"> </w:t>
      </w:r>
      <w:r w:rsidRPr="00B263F9" w:rsidR="00395E5B">
        <w:t>how</w:t>
      </w:r>
      <w:r w:rsidRPr="00B263F9" w:rsidR="005E4BBF">
        <w:t xml:space="preserve"> </w:t>
      </w:r>
      <w:r w:rsidRPr="00B263F9" w:rsidR="00395E5B">
        <w:t>the</w:t>
      </w:r>
      <w:r w:rsidRPr="00B263F9" w:rsidR="005E4BBF">
        <w:t xml:space="preserve"> </w:t>
      </w:r>
      <w:r w:rsidRPr="00B263F9" w:rsidR="00395E5B">
        <w:t>degree</w:t>
      </w:r>
      <w:r w:rsidRPr="00B263F9" w:rsidR="005E4BBF">
        <w:t xml:space="preserve"> </w:t>
      </w:r>
      <w:r w:rsidRPr="00B263F9" w:rsidR="00395E5B">
        <w:t>of</w:t>
      </w:r>
      <w:r w:rsidRPr="00B263F9" w:rsidR="005E4BBF">
        <w:t xml:space="preserve"> </w:t>
      </w:r>
      <w:r w:rsidRPr="00B263F9" w:rsidR="00395E5B">
        <w:t>understanding</w:t>
      </w:r>
      <w:r w:rsidRPr="00B263F9" w:rsidR="005E4BBF">
        <w:t xml:space="preserve"> </w:t>
      </w:r>
      <w:r w:rsidRPr="00B263F9" w:rsidR="00395E5B">
        <w:t>and</w:t>
      </w:r>
      <w:r w:rsidRPr="00B263F9" w:rsidR="005E4BBF">
        <w:t xml:space="preserve"> </w:t>
      </w:r>
      <w:r w:rsidRPr="00B263F9" w:rsidR="00395E5B">
        <w:t>trust</w:t>
      </w:r>
      <w:r w:rsidRPr="00B263F9" w:rsidR="005E4BBF">
        <w:t xml:space="preserve"> </w:t>
      </w:r>
      <w:r w:rsidRPr="00B263F9" w:rsidR="00395E5B">
        <w:t>has</w:t>
      </w:r>
      <w:r w:rsidRPr="00B263F9" w:rsidR="005E4BBF">
        <w:t xml:space="preserve"> </w:t>
      </w:r>
      <w:r w:rsidRPr="00B263F9" w:rsidR="00395E5B">
        <w:t>built</w:t>
      </w:r>
      <w:r w:rsidRPr="00B263F9" w:rsidR="005E4BBF">
        <w:t xml:space="preserve"> </w:t>
      </w:r>
      <w:r w:rsidRPr="00B263F9" w:rsidR="00395E5B">
        <w:t>up</w:t>
      </w:r>
      <w:r w:rsidRPr="00B263F9" w:rsidR="005E4BBF">
        <w:t xml:space="preserve"> </w:t>
      </w:r>
      <w:r w:rsidRPr="00B263F9" w:rsidR="00395E5B">
        <w:t>enormously</w:t>
      </w:r>
      <w:r w:rsidRPr="00B263F9" w:rsidR="005E4BBF">
        <w:t xml:space="preserve"> </w:t>
      </w:r>
      <w:r w:rsidRPr="00B263F9" w:rsidR="00395E5B">
        <w:t>over</w:t>
      </w:r>
      <w:r w:rsidRPr="00B263F9" w:rsidR="005E4BBF">
        <w:t xml:space="preserve"> </w:t>
      </w:r>
      <w:r w:rsidRPr="00B263F9" w:rsidR="00395E5B">
        <w:t>the</w:t>
      </w:r>
      <w:r w:rsidRPr="00B263F9" w:rsidR="005E4BBF">
        <w:t xml:space="preserve"> </w:t>
      </w:r>
      <w:r w:rsidRPr="00B263F9" w:rsidR="00395E5B">
        <w:t>last</w:t>
      </w:r>
      <w:r w:rsidRPr="00B263F9" w:rsidR="005E4BBF">
        <w:t xml:space="preserve"> </w:t>
      </w:r>
      <w:r w:rsidRPr="00B263F9" w:rsidR="00395E5B">
        <w:t>30</w:t>
      </w:r>
      <w:r w:rsidRPr="00B263F9" w:rsidR="005E4BBF">
        <w:t xml:space="preserve"> </w:t>
      </w:r>
      <w:r w:rsidRPr="00B263F9" w:rsidR="00395E5B">
        <w:t>years.</w:t>
      </w:r>
      <w:r w:rsidRPr="00B263F9" w:rsidR="005E4BBF">
        <w:t xml:space="preserve"> </w:t>
      </w:r>
    </w:p>
    <w:p w:rsidR="00395E5B" w:rsidRPr="00B263F9" w:rsidP="00050F79">
      <w:pPr>
        <w:pStyle w:val="Answer"/>
      </w:pPr>
      <w:r w:rsidRPr="00B263F9">
        <w:t>We</w:t>
      </w:r>
      <w:r w:rsidRPr="00B263F9" w:rsidR="005E4BBF">
        <w:t xml:space="preserve"> </w:t>
      </w:r>
      <w:r w:rsidRPr="00B263F9">
        <w:t>are</w:t>
      </w:r>
      <w:r w:rsidRPr="00B263F9" w:rsidR="005E4BBF">
        <w:t xml:space="preserve"> </w:t>
      </w:r>
      <w:r w:rsidRPr="00B263F9">
        <w:t>in</w:t>
      </w:r>
      <w:r w:rsidRPr="00B263F9" w:rsidR="005E4BBF">
        <w:t xml:space="preserve"> </w:t>
      </w:r>
      <w:r w:rsidRPr="00B263F9">
        <w:t>a</w:t>
      </w:r>
      <w:r w:rsidRPr="00B263F9" w:rsidR="005E4BBF">
        <w:t xml:space="preserve"> </w:t>
      </w:r>
      <w:r w:rsidRPr="00B263F9">
        <w:t>different</w:t>
      </w:r>
      <w:r w:rsidRPr="00B263F9" w:rsidR="005E4BBF">
        <w:t xml:space="preserve"> </w:t>
      </w:r>
      <w:r w:rsidRPr="00B263F9">
        <w:t>place</w:t>
      </w:r>
      <w:r w:rsidRPr="00B263F9" w:rsidR="005E4BBF">
        <w:t xml:space="preserve"> </w:t>
      </w:r>
      <w:r w:rsidRPr="00B263F9">
        <w:t>to</w:t>
      </w:r>
      <w:r w:rsidRPr="00B263F9" w:rsidR="005E4BBF">
        <w:t xml:space="preserve"> </w:t>
      </w:r>
      <w:r w:rsidRPr="00B263F9">
        <w:t>where</w:t>
      </w:r>
      <w:r w:rsidRPr="00B263F9" w:rsidR="005E4BBF">
        <w:t xml:space="preserve"> </w:t>
      </w:r>
      <w:r w:rsidRPr="00B263F9">
        <w:t>we</w:t>
      </w:r>
      <w:r w:rsidRPr="00B263F9" w:rsidR="005E4BBF">
        <w:t xml:space="preserve"> </w:t>
      </w:r>
      <w:r w:rsidRPr="00B263F9">
        <w:t>were</w:t>
      </w:r>
      <w:r w:rsidRPr="00B263F9" w:rsidR="005E4BBF">
        <w:t xml:space="preserve"> </w:t>
      </w:r>
      <w:r w:rsidRPr="00B263F9">
        <w:t>before</w:t>
      </w:r>
      <w:r w:rsidRPr="00B263F9" w:rsidR="005E4BBF">
        <w:t xml:space="preserve"> </w:t>
      </w:r>
      <w:r w:rsidRPr="00B263F9">
        <w:t>the</w:t>
      </w:r>
      <w:r w:rsidRPr="00B263F9" w:rsidR="005E4BBF">
        <w:t xml:space="preserve"> </w:t>
      </w:r>
      <w:r w:rsidRPr="00B263F9">
        <w:t>current</w:t>
      </w:r>
      <w:r w:rsidRPr="00B263F9" w:rsidR="005E4BBF">
        <w:t xml:space="preserve"> </w:t>
      </w:r>
      <w:r w:rsidRPr="00B263F9">
        <w:t>EU</w:t>
      </w:r>
      <w:r w:rsidRPr="00B263F9" w:rsidR="005E4BBF">
        <w:t xml:space="preserve"> </w:t>
      </w:r>
      <w:r w:rsidRPr="00B263F9">
        <w:t>arrangements</w:t>
      </w:r>
      <w:r w:rsidRPr="00B263F9" w:rsidR="005E4BBF">
        <w:t xml:space="preserve"> </w:t>
      </w:r>
      <w:r w:rsidRPr="00B263F9">
        <w:t>came</w:t>
      </w:r>
      <w:r w:rsidRPr="00B263F9" w:rsidR="005E4BBF">
        <w:t xml:space="preserve"> </w:t>
      </w:r>
      <w:r w:rsidRPr="00B263F9">
        <w:t>into</w:t>
      </w:r>
      <w:r w:rsidRPr="00B263F9" w:rsidR="005E4BBF">
        <w:t xml:space="preserve"> </w:t>
      </w:r>
      <w:r w:rsidRPr="00B263F9">
        <w:t>place</w:t>
      </w:r>
      <w:r w:rsidRPr="00B263F9" w:rsidR="00D57597">
        <w:t>,</w:t>
      </w:r>
      <w:r w:rsidRPr="00B263F9" w:rsidR="005E4BBF">
        <w:t xml:space="preserve"> </w:t>
      </w:r>
      <w:r w:rsidRPr="00B263F9">
        <w:t>but</w:t>
      </w:r>
      <w:r w:rsidRPr="00B263F9" w:rsidR="005E4BBF">
        <w:t xml:space="preserve"> </w:t>
      </w:r>
      <w:r w:rsidRPr="00B263F9">
        <w:t>of</w:t>
      </w:r>
      <w:r w:rsidRPr="00B263F9" w:rsidR="005E4BBF">
        <w:t xml:space="preserve"> </w:t>
      </w:r>
      <w:r w:rsidRPr="00B263F9">
        <w:t>course</w:t>
      </w:r>
      <w:r w:rsidRPr="00B263F9" w:rsidR="005E4BBF">
        <w:t xml:space="preserve"> </w:t>
      </w:r>
      <w:r w:rsidRPr="00B263F9">
        <w:t>I</w:t>
      </w:r>
      <w:r w:rsidRPr="00B263F9" w:rsidR="005E4BBF">
        <w:t xml:space="preserve"> </w:t>
      </w:r>
      <w:r w:rsidRPr="00B263F9">
        <w:t>recognise</w:t>
      </w:r>
      <w:r w:rsidRPr="00B263F9" w:rsidR="005E4BBF">
        <w:t xml:space="preserve"> </w:t>
      </w:r>
      <w:r w:rsidRPr="00B263F9">
        <w:t>that</w:t>
      </w:r>
      <w:r w:rsidRPr="00B263F9" w:rsidR="005E4BBF">
        <w:t xml:space="preserve"> </w:t>
      </w:r>
      <w:r w:rsidRPr="00B263F9">
        <w:t>extradition</w:t>
      </w:r>
      <w:r w:rsidRPr="00B263F9" w:rsidR="005E4BBF">
        <w:t xml:space="preserve"> </w:t>
      </w:r>
      <w:r w:rsidRPr="00B263F9">
        <w:t>is</w:t>
      </w:r>
      <w:r w:rsidRPr="00B263F9" w:rsidR="005E4BBF">
        <w:t xml:space="preserve"> </w:t>
      </w:r>
      <w:r w:rsidRPr="00B263F9">
        <w:t>always</w:t>
      </w:r>
      <w:r w:rsidRPr="00B263F9" w:rsidR="005E4BBF">
        <w:t xml:space="preserve"> </w:t>
      </w:r>
      <w:r w:rsidRPr="00B263F9">
        <w:t>a</w:t>
      </w:r>
      <w:r w:rsidRPr="00B263F9" w:rsidR="005E4BBF">
        <w:t xml:space="preserve"> </w:t>
      </w:r>
      <w:r w:rsidRPr="00B263F9">
        <w:t>sensitive</w:t>
      </w:r>
      <w:r w:rsidRPr="00B263F9" w:rsidR="005E4BBF">
        <w:t xml:space="preserve"> </w:t>
      </w:r>
      <w:r w:rsidRPr="00B263F9">
        <w:t>issue</w:t>
      </w:r>
      <w:r w:rsidRPr="00B263F9" w:rsidR="005E4BBF">
        <w:t xml:space="preserve"> </w:t>
      </w:r>
      <w:r w:rsidRPr="00B263F9">
        <w:t>and</w:t>
      </w:r>
      <w:r w:rsidRPr="00B263F9" w:rsidR="005E4BBF">
        <w:t xml:space="preserve"> </w:t>
      </w:r>
      <w:r w:rsidRPr="00B263F9">
        <w:t>it</w:t>
      </w:r>
      <w:r w:rsidRPr="00B263F9" w:rsidR="005E4BBF">
        <w:t xml:space="preserve"> </w:t>
      </w:r>
      <w:r w:rsidRPr="00B263F9">
        <w:t>requires</w:t>
      </w:r>
      <w:r w:rsidRPr="00B263F9" w:rsidR="005E4BBF">
        <w:t xml:space="preserve"> </w:t>
      </w:r>
      <w:r w:rsidRPr="00B263F9">
        <w:t>trust</w:t>
      </w:r>
      <w:r w:rsidRPr="00B263F9" w:rsidR="005E4BBF">
        <w:t xml:space="preserve"> </w:t>
      </w:r>
      <w:r w:rsidRPr="00B263F9">
        <w:t>and</w:t>
      </w:r>
      <w:r w:rsidRPr="00B263F9" w:rsidR="005E4BBF">
        <w:t xml:space="preserve"> </w:t>
      </w:r>
      <w:r w:rsidRPr="00B263F9">
        <w:t>belief</w:t>
      </w:r>
      <w:r w:rsidRPr="00B263F9" w:rsidR="005E4BBF">
        <w:t xml:space="preserve"> </w:t>
      </w:r>
      <w:r w:rsidRPr="00B263F9">
        <w:t>in</w:t>
      </w:r>
      <w:r w:rsidRPr="00B263F9" w:rsidR="005E4BBF">
        <w:t xml:space="preserve"> </w:t>
      </w:r>
      <w:r w:rsidRPr="00B263F9">
        <w:t>on</w:t>
      </w:r>
      <w:r w:rsidRPr="00B263F9" w:rsidR="00F205CE">
        <w:t>e</w:t>
      </w:r>
      <w:r w:rsidRPr="00B263F9" w:rsidR="005E4BBF">
        <w:t xml:space="preserve"> </w:t>
      </w:r>
      <w:r w:rsidRPr="00B263F9">
        <w:t>another’s</w:t>
      </w:r>
      <w:r w:rsidRPr="00B263F9" w:rsidR="005E4BBF">
        <w:t xml:space="preserve"> </w:t>
      </w:r>
      <w:r w:rsidRPr="00B263F9">
        <w:t>legal</w:t>
      </w:r>
      <w:r w:rsidRPr="00B263F9" w:rsidR="005E4BBF">
        <w:t xml:space="preserve"> </w:t>
      </w:r>
      <w:r w:rsidRPr="00B263F9">
        <w:t>systems</w:t>
      </w:r>
      <w:r w:rsidRPr="00B263F9" w:rsidR="005E4BBF">
        <w:t xml:space="preserve"> </w:t>
      </w:r>
      <w:r w:rsidRPr="00B263F9">
        <w:t>on</w:t>
      </w:r>
      <w:r w:rsidRPr="00B263F9" w:rsidR="005E4BBF">
        <w:t xml:space="preserve"> </w:t>
      </w:r>
      <w:r w:rsidRPr="00B263F9">
        <w:t>both</w:t>
      </w:r>
      <w:r w:rsidRPr="00B263F9" w:rsidR="005E4BBF">
        <w:t xml:space="preserve"> </w:t>
      </w:r>
      <w:r w:rsidRPr="00B263F9">
        <w:t>sides.</w:t>
      </w:r>
    </w:p>
    <w:p w:rsidR="00395E5B" w:rsidRPr="00B263F9" w:rsidP="00050F79">
      <w:pPr>
        <w:pStyle w:val="Question"/>
      </w:pPr>
      <w:sdt>
        <w:sdtPr>
          <w:alias w:val="Member"/>
          <w:tag w:val="&lt;Member mnisId='4827' dodsId=''&gt;"/>
          <w:id w:val="-481003232"/>
          <w:placeholder>
            <w:docPart w:val="DefaultPlaceholder_1082065158"/>
          </w:placeholder>
          <w:richText/>
        </w:sdtPr>
        <w:sdtContent>
          <w:r w:rsidRPr="00B263F9">
            <w:rPr>
              <w:b/>
            </w:rPr>
            <w:t>Claire</w:t>
          </w:r>
          <w:r w:rsidRPr="00B263F9" w:rsidR="005E4BBF">
            <w:rPr>
              <w:b/>
            </w:rPr>
            <w:t xml:space="preserve"> </w:t>
          </w:r>
          <w:r w:rsidRPr="00B263F9">
            <w:rPr>
              <w:b/>
            </w:rPr>
            <w:t>Hanna:</w:t>
          </w:r>
        </w:sdtContent>
      </w:sdt>
      <w:r w:rsidRPr="00B263F9" w:rsidR="005E4BBF">
        <w:t xml:space="preserve"> </w:t>
      </w:r>
      <w:r w:rsidRPr="00B263F9">
        <w:t>Have</w:t>
      </w:r>
      <w:r w:rsidRPr="00B263F9" w:rsidR="005E4BBF">
        <w:t xml:space="preserve"> </w:t>
      </w:r>
      <w:r w:rsidRPr="00B263F9">
        <w:t>you</w:t>
      </w:r>
      <w:r w:rsidRPr="00B263F9" w:rsidR="005E4BBF">
        <w:t xml:space="preserve"> </w:t>
      </w:r>
      <w:r w:rsidRPr="00B263F9">
        <w:t>had</w:t>
      </w:r>
      <w:r w:rsidRPr="00B263F9" w:rsidR="005E4BBF">
        <w:t xml:space="preserve"> </w:t>
      </w:r>
      <w:r w:rsidRPr="00B263F9">
        <w:t>any</w:t>
      </w:r>
      <w:r w:rsidRPr="00B263F9" w:rsidR="005E4BBF">
        <w:t xml:space="preserve"> </w:t>
      </w:r>
      <w:r w:rsidRPr="00B263F9">
        <w:t>discussion</w:t>
      </w:r>
      <w:r w:rsidRPr="00B263F9" w:rsidR="009742F9">
        <w:t>s</w:t>
      </w:r>
      <w:r w:rsidRPr="00B263F9" w:rsidR="005E4BBF">
        <w:t xml:space="preserve"> </w:t>
      </w:r>
      <w:r w:rsidRPr="00B263F9" w:rsidR="009742F9">
        <w:t>to</w:t>
      </w:r>
      <w:r w:rsidRPr="00B263F9" w:rsidR="005E4BBF">
        <w:t xml:space="preserve"> </w:t>
      </w:r>
      <w:r w:rsidRPr="00B263F9" w:rsidR="009742F9">
        <w:t>do</w:t>
      </w:r>
      <w:r w:rsidRPr="00B263F9" w:rsidR="005E4BBF">
        <w:t xml:space="preserve"> </w:t>
      </w:r>
      <w:r w:rsidRPr="00B263F9" w:rsidR="009742F9">
        <w:t>with</w:t>
      </w:r>
      <w:r w:rsidRPr="00B263F9" w:rsidR="005E4BBF">
        <w:t xml:space="preserve"> </w:t>
      </w:r>
      <w:r w:rsidRPr="00B263F9" w:rsidR="009742F9">
        <w:t>extradition</w:t>
      </w:r>
      <w:r w:rsidRPr="00B263F9" w:rsidR="005E4BBF">
        <w:t xml:space="preserve"> </w:t>
      </w:r>
      <w:r w:rsidRPr="00B263F9" w:rsidR="009742F9">
        <w:t>generally</w:t>
      </w:r>
      <w:r w:rsidRPr="00B263F9" w:rsidR="005E4BBF">
        <w:t xml:space="preserve"> </w:t>
      </w:r>
      <w:r w:rsidRPr="00B263F9">
        <w:t>with</w:t>
      </w:r>
      <w:r w:rsidRPr="00B263F9" w:rsidR="005E4BBF">
        <w:t xml:space="preserve"> </w:t>
      </w:r>
      <w:r w:rsidRPr="00B263F9">
        <w:t>the</w:t>
      </w:r>
      <w:r w:rsidRPr="00B263F9" w:rsidR="005E4BBF">
        <w:t xml:space="preserve"> </w:t>
      </w:r>
      <w:r w:rsidRPr="00B263F9">
        <w:t>Irish</w:t>
      </w:r>
      <w:r w:rsidRPr="00B263F9" w:rsidR="005E4BBF">
        <w:t xml:space="preserve"> </w:t>
      </w:r>
      <w:r w:rsidRPr="00B263F9" w:rsidR="009742F9">
        <w:t>G</w:t>
      </w:r>
      <w:r w:rsidRPr="00B263F9">
        <w:t>overnment</w:t>
      </w:r>
      <w:r w:rsidRPr="00B263F9" w:rsidR="005E4BBF">
        <w:t xml:space="preserve"> </w:t>
      </w:r>
      <w:r w:rsidRPr="00B263F9" w:rsidR="009742F9">
        <w:t>and</w:t>
      </w:r>
      <w:r w:rsidRPr="00B263F9" w:rsidR="005E4BBF">
        <w:t xml:space="preserve"> </w:t>
      </w:r>
      <w:r w:rsidRPr="00B263F9" w:rsidR="009742F9">
        <w:t>the</w:t>
      </w:r>
      <w:r w:rsidRPr="00B263F9" w:rsidR="005E4BBF">
        <w:t xml:space="preserve"> </w:t>
      </w:r>
      <w:r w:rsidRPr="00B263F9" w:rsidR="009742F9">
        <w:t>Executive</w:t>
      </w:r>
      <w:r w:rsidRPr="00B263F9" w:rsidR="005E4BBF">
        <w:t xml:space="preserve"> </w:t>
      </w:r>
      <w:r w:rsidRPr="00B263F9" w:rsidR="009742F9">
        <w:t>about</w:t>
      </w:r>
      <w:r w:rsidRPr="00B263F9" w:rsidR="005E4BBF">
        <w:t xml:space="preserve"> </w:t>
      </w:r>
      <w:r w:rsidRPr="00B263F9" w:rsidR="009742F9">
        <w:t>using</w:t>
      </w:r>
      <w:r w:rsidRPr="00B263F9" w:rsidR="005E4BBF">
        <w:t xml:space="preserve"> </w:t>
      </w:r>
      <w:r w:rsidRPr="00B263F9" w:rsidR="009742F9">
        <w:t>the</w:t>
      </w:r>
      <w:r w:rsidRPr="00B263F9" w:rsidR="005E4BBF">
        <w:t xml:space="preserve"> </w:t>
      </w:r>
      <w:r w:rsidRPr="00B263F9" w:rsidR="009742F9">
        <w:t>North/South</w:t>
      </w:r>
      <w:r w:rsidRPr="00B263F9" w:rsidR="005E4BBF">
        <w:t xml:space="preserve"> </w:t>
      </w:r>
      <w:r w:rsidRPr="00B263F9" w:rsidR="009742F9">
        <w:t>Ministerial</w:t>
      </w:r>
      <w:r w:rsidRPr="00B263F9" w:rsidR="005E4BBF">
        <w:t xml:space="preserve"> </w:t>
      </w:r>
      <w:r w:rsidRPr="00B263F9" w:rsidR="009742F9">
        <w:t>Council</w:t>
      </w:r>
      <w:r w:rsidRPr="00B263F9" w:rsidR="005E4BBF">
        <w:t xml:space="preserve"> </w:t>
      </w:r>
      <w:r w:rsidRPr="00B263F9" w:rsidR="009742F9">
        <w:t>to</w:t>
      </w:r>
      <w:r w:rsidRPr="00B263F9" w:rsidR="005E4BBF">
        <w:t xml:space="preserve"> </w:t>
      </w:r>
      <w:r w:rsidRPr="00B263F9" w:rsidR="009742F9">
        <w:t>enhance</w:t>
      </w:r>
      <w:r w:rsidRPr="00B263F9" w:rsidR="005E4BBF">
        <w:t xml:space="preserve"> </w:t>
      </w:r>
      <w:r w:rsidRPr="00B263F9" w:rsidR="009742F9">
        <w:t>co-operation?</w:t>
      </w:r>
      <w:r w:rsidRPr="00B263F9" w:rsidR="005E4BBF">
        <w:t xml:space="preserve"> </w:t>
      </w:r>
      <w:r w:rsidRPr="00B263F9" w:rsidR="009742F9">
        <w:t>You</w:t>
      </w:r>
      <w:r w:rsidRPr="00B263F9" w:rsidR="005E4BBF">
        <w:t xml:space="preserve"> </w:t>
      </w:r>
      <w:r w:rsidRPr="00B263F9" w:rsidR="009742F9">
        <w:t>will</w:t>
      </w:r>
      <w:r w:rsidRPr="00B263F9" w:rsidR="005E4BBF">
        <w:t xml:space="preserve"> </w:t>
      </w:r>
      <w:r w:rsidRPr="00B263F9" w:rsidR="009742F9">
        <w:t>know</w:t>
      </w:r>
      <w:r w:rsidRPr="00B263F9" w:rsidR="005E4BBF">
        <w:t xml:space="preserve"> </w:t>
      </w:r>
      <w:r w:rsidRPr="00B263F9" w:rsidR="009742F9">
        <w:t>that</w:t>
      </w:r>
      <w:r w:rsidRPr="00B263F9" w:rsidR="005E4BBF">
        <w:t xml:space="preserve"> </w:t>
      </w:r>
      <w:r w:rsidRPr="00B263F9" w:rsidR="009742F9">
        <w:t>there</w:t>
      </w:r>
      <w:r w:rsidRPr="00B263F9" w:rsidR="005E4BBF">
        <w:t xml:space="preserve"> </w:t>
      </w:r>
      <w:r w:rsidRPr="00B263F9" w:rsidR="009742F9">
        <w:t>is</w:t>
      </w:r>
      <w:r w:rsidRPr="00B263F9" w:rsidR="005E4BBF">
        <w:t xml:space="preserve"> </w:t>
      </w:r>
      <w:r w:rsidRPr="00B263F9" w:rsidR="009742F9">
        <w:t>provision</w:t>
      </w:r>
      <w:r w:rsidRPr="00B263F9" w:rsidR="005E4BBF">
        <w:t xml:space="preserve"> </w:t>
      </w:r>
      <w:r w:rsidRPr="00B263F9" w:rsidR="009742F9">
        <w:t>for</w:t>
      </w:r>
      <w:r w:rsidRPr="00B263F9" w:rsidR="005E4BBF">
        <w:t xml:space="preserve"> </w:t>
      </w:r>
      <w:r w:rsidRPr="00B263F9" w:rsidR="009742F9">
        <w:t>that</w:t>
      </w:r>
      <w:r w:rsidRPr="00B263F9" w:rsidR="005E4BBF">
        <w:t xml:space="preserve"> </w:t>
      </w:r>
      <w:r w:rsidRPr="00B263F9" w:rsidR="009742F9">
        <w:t>body</w:t>
      </w:r>
      <w:r w:rsidRPr="00B263F9" w:rsidR="005E4BBF">
        <w:t xml:space="preserve"> </w:t>
      </w:r>
      <w:r w:rsidRPr="00B263F9" w:rsidR="009742F9">
        <w:t>to</w:t>
      </w:r>
      <w:r w:rsidRPr="00B263F9" w:rsidR="005E4BBF">
        <w:t xml:space="preserve"> </w:t>
      </w:r>
      <w:r w:rsidRPr="00B263F9" w:rsidR="009742F9">
        <w:t>be</w:t>
      </w:r>
      <w:r w:rsidRPr="00B263F9" w:rsidR="005E4BBF">
        <w:t xml:space="preserve"> </w:t>
      </w:r>
      <w:r w:rsidRPr="00B263F9" w:rsidR="009742F9">
        <w:t>used</w:t>
      </w:r>
      <w:r w:rsidRPr="00B263F9" w:rsidR="005E4BBF">
        <w:t xml:space="preserve"> </w:t>
      </w:r>
      <w:r w:rsidRPr="00B263F9" w:rsidR="009742F9">
        <w:t>to</w:t>
      </w:r>
      <w:r w:rsidRPr="00B263F9" w:rsidR="005E4BBF">
        <w:t xml:space="preserve"> </w:t>
      </w:r>
      <w:r w:rsidRPr="00B263F9" w:rsidR="009742F9">
        <w:t>address</w:t>
      </w:r>
      <w:r w:rsidRPr="00B263F9" w:rsidR="005E4BBF">
        <w:t xml:space="preserve"> </w:t>
      </w:r>
      <w:r w:rsidRPr="00B263F9" w:rsidR="009742F9">
        <w:t>any</w:t>
      </w:r>
      <w:r w:rsidRPr="00B263F9" w:rsidR="005E4BBF">
        <w:t xml:space="preserve"> </w:t>
      </w:r>
      <w:r w:rsidRPr="00B263F9" w:rsidR="009742F9">
        <w:t>issues</w:t>
      </w:r>
      <w:r w:rsidRPr="00B263F9" w:rsidR="005E4BBF">
        <w:t xml:space="preserve"> </w:t>
      </w:r>
      <w:r w:rsidRPr="00B263F9" w:rsidR="009742F9">
        <w:t>related</w:t>
      </w:r>
      <w:r w:rsidRPr="00B263F9" w:rsidR="005E4BBF">
        <w:t xml:space="preserve"> </w:t>
      </w:r>
      <w:r w:rsidRPr="00B263F9" w:rsidR="009742F9">
        <w:t>to</w:t>
      </w:r>
      <w:r w:rsidRPr="00B263F9" w:rsidR="005E4BBF">
        <w:t xml:space="preserve"> </w:t>
      </w:r>
      <w:r w:rsidRPr="00B263F9" w:rsidR="009742F9">
        <w:t>the</w:t>
      </w:r>
      <w:r w:rsidRPr="00B263F9" w:rsidR="005E4BBF">
        <w:t xml:space="preserve"> </w:t>
      </w:r>
      <w:r w:rsidRPr="00B263F9" w:rsidR="009742F9">
        <w:t>EU.</w:t>
      </w:r>
    </w:p>
    <w:p w:rsidR="00395E5B" w:rsidRPr="00B263F9" w:rsidP="00050F79">
      <w:pPr>
        <w:pStyle w:val="Answer"/>
      </w:pPr>
      <w:sdt>
        <w:sdtPr>
          <w:alias w:val="Witness"/>
          <w:id w:val="976877188"/>
          <w:placeholder>
            <w:docPart w:val="DefaultPlaceholder_1082065158"/>
          </w:placeholder>
          <w:richText/>
        </w:sdtPr>
        <w:sdtContent>
          <w:r w:rsidRPr="00B263F9" w:rsidR="003D2E36">
            <w:rPr>
              <w:b/>
              <w:i/>
            </w:rPr>
            <w:t>Mr</w:t>
          </w:r>
          <w:r w:rsidRPr="00B263F9" w:rsidR="005E4BBF">
            <w:rPr>
              <w:b/>
              <w:i/>
            </w:rPr>
            <w:t xml:space="preserve"> </w:t>
          </w:r>
          <w:r w:rsidRPr="00B263F9" w:rsidR="003D2E36">
            <w:rPr>
              <w:b/>
              <w:i/>
            </w:rPr>
            <w:t>Walker:</w:t>
          </w:r>
          <w:r w:rsidRPr="00B263F9" w:rsidR="005E4BBF">
            <w:rPr>
              <w:b/>
            </w:rPr>
            <w:t xml:space="preserve"> </w:t>
          </w:r>
        </w:sdtContent>
      </w:sdt>
      <w:r w:rsidRPr="00B263F9">
        <w:t>I</w:t>
      </w:r>
      <w:r w:rsidRPr="00B263F9" w:rsidR="005E4BBF">
        <w:t xml:space="preserve"> </w:t>
      </w:r>
      <w:r w:rsidRPr="00B263F9">
        <w:t>have</w:t>
      </w:r>
      <w:r w:rsidRPr="00B263F9" w:rsidR="005E4BBF">
        <w:t xml:space="preserve"> </w:t>
      </w:r>
      <w:r w:rsidRPr="00B263F9">
        <w:t>not</w:t>
      </w:r>
      <w:r w:rsidRPr="00B263F9" w:rsidR="005E4BBF">
        <w:t xml:space="preserve"> </w:t>
      </w:r>
      <w:r w:rsidRPr="00B263F9">
        <w:t>had</w:t>
      </w:r>
      <w:r w:rsidRPr="00B263F9" w:rsidR="005E4BBF">
        <w:t xml:space="preserve"> </w:t>
      </w:r>
      <w:r w:rsidRPr="00B263F9">
        <w:t>those</w:t>
      </w:r>
      <w:r w:rsidRPr="00B263F9" w:rsidR="005E4BBF">
        <w:t xml:space="preserve"> </w:t>
      </w:r>
      <w:r w:rsidRPr="00B263F9">
        <w:t>discussions</w:t>
      </w:r>
      <w:r w:rsidRPr="00B263F9" w:rsidR="005E4BBF">
        <w:t xml:space="preserve"> </w:t>
      </w:r>
      <w:r w:rsidRPr="00B263F9">
        <w:t>to</w:t>
      </w:r>
      <w:r w:rsidRPr="00B263F9" w:rsidR="005E4BBF">
        <w:t xml:space="preserve"> </w:t>
      </w:r>
      <w:r w:rsidRPr="00B263F9">
        <w:t>date.</w:t>
      </w:r>
      <w:r w:rsidRPr="00B263F9" w:rsidR="005E4BBF">
        <w:t xml:space="preserve"> </w:t>
      </w:r>
      <w:r w:rsidRPr="00B263F9">
        <w:t>Mark</w:t>
      </w:r>
      <w:r w:rsidRPr="00B263F9" w:rsidR="005E4BBF">
        <w:t xml:space="preserve"> </w:t>
      </w:r>
      <w:r w:rsidRPr="00B263F9">
        <w:t>can</w:t>
      </w:r>
      <w:r w:rsidRPr="00B263F9" w:rsidR="005E4BBF">
        <w:t xml:space="preserve"> </w:t>
      </w:r>
      <w:r w:rsidRPr="00B263F9">
        <w:t>correct</w:t>
      </w:r>
      <w:r w:rsidRPr="00B263F9" w:rsidR="005E4BBF">
        <w:t xml:space="preserve"> </w:t>
      </w:r>
      <w:r w:rsidRPr="00B263F9">
        <w:t>me</w:t>
      </w:r>
      <w:r w:rsidRPr="00B263F9" w:rsidR="005E4BBF">
        <w:t xml:space="preserve"> </w:t>
      </w:r>
      <w:r w:rsidRPr="00B263F9">
        <w:t>if</w:t>
      </w:r>
      <w:r w:rsidRPr="00B263F9" w:rsidR="005E4BBF">
        <w:t xml:space="preserve"> </w:t>
      </w:r>
      <w:r w:rsidRPr="00B263F9">
        <w:t>the</w:t>
      </w:r>
      <w:r w:rsidRPr="00B263F9" w:rsidR="005E4BBF">
        <w:t xml:space="preserve"> </w:t>
      </w:r>
      <w:r w:rsidRPr="00B263F9" w:rsidR="009742F9">
        <w:t>S</w:t>
      </w:r>
      <w:r w:rsidRPr="00B263F9">
        <w:t>ecretary</w:t>
      </w:r>
      <w:r w:rsidRPr="00B263F9" w:rsidR="005E4BBF">
        <w:t xml:space="preserve"> </w:t>
      </w:r>
      <w:r w:rsidRPr="00B263F9">
        <w:t>of</w:t>
      </w:r>
      <w:r w:rsidRPr="00B263F9" w:rsidR="005E4BBF">
        <w:t xml:space="preserve"> </w:t>
      </w:r>
      <w:r w:rsidRPr="00B263F9" w:rsidR="009742F9">
        <w:t>S</w:t>
      </w:r>
      <w:r w:rsidRPr="00B263F9">
        <w:t>tate</w:t>
      </w:r>
      <w:r w:rsidRPr="00B263F9" w:rsidR="005E4BBF">
        <w:t xml:space="preserve"> </w:t>
      </w:r>
      <w:r w:rsidRPr="00B263F9">
        <w:t>has.</w:t>
      </w:r>
      <w:r w:rsidRPr="00B263F9" w:rsidR="005E4BBF">
        <w:t xml:space="preserve"> </w:t>
      </w:r>
      <w:r w:rsidRPr="00B263F9" w:rsidR="009742F9">
        <w:t>In</w:t>
      </w:r>
      <w:r w:rsidRPr="00B263F9" w:rsidR="005E4BBF">
        <w:t xml:space="preserve"> </w:t>
      </w:r>
      <w:r w:rsidRPr="00B263F9" w:rsidR="009742F9">
        <w:t>the</w:t>
      </w:r>
      <w:r w:rsidRPr="00B263F9" w:rsidR="005E4BBF">
        <w:t xml:space="preserve"> </w:t>
      </w:r>
      <w:r w:rsidRPr="00B263F9" w:rsidR="009742F9">
        <w:t>event</w:t>
      </w:r>
      <w:r w:rsidRPr="00B263F9" w:rsidR="005E4BBF">
        <w:t xml:space="preserve"> </w:t>
      </w:r>
      <w:r w:rsidRPr="00B263F9" w:rsidR="009742F9">
        <w:t>that</w:t>
      </w:r>
      <w:r w:rsidRPr="00B263F9" w:rsidR="005E4BBF">
        <w:t xml:space="preserve"> </w:t>
      </w:r>
      <w:r w:rsidRPr="00B263F9" w:rsidR="009742F9">
        <w:t>we</w:t>
      </w:r>
      <w:r w:rsidRPr="00B263F9" w:rsidR="005E4BBF">
        <w:t xml:space="preserve"> </w:t>
      </w:r>
      <w:r w:rsidRPr="00B263F9" w:rsidR="009742F9">
        <w:t>were</w:t>
      </w:r>
      <w:r w:rsidRPr="00B263F9" w:rsidR="005E4BBF">
        <w:t xml:space="preserve"> </w:t>
      </w:r>
      <w:r w:rsidRPr="00B263F9" w:rsidR="009742F9">
        <w:t>not</w:t>
      </w:r>
      <w:r w:rsidRPr="00B263F9" w:rsidR="005E4BBF">
        <w:t xml:space="preserve"> </w:t>
      </w:r>
      <w:r w:rsidRPr="00B263F9" w:rsidR="009742F9">
        <w:t>to</w:t>
      </w:r>
      <w:r w:rsidRPr="00B263F9" w:rsidR="005E4BBF">
        <w:t xml:space="preserve"> </w:t>
      </w:r>
      <w:r w:rsidRPr="00B263F9" w:rsidR="009742F9">
        <w:t>have</w:t>
      </w:r>
      <w:r w:rsidRPr="00B263F9" w:rsidR="005E4BBF">
        <w:t xml:space="preserve"> </w:t>
      </w:r>
      <w:r w:rsidRPr="00B263F9" w:rsidR="009742F9">
        <w:t>arrangements</w:t>
      </w:r>
      <w:r w:rsidRPr="00B263F9" w:rsidR="005E4BBF">
        <w:t xml:space="preserve"> </w:t>
      </w:r>
      <w:r w:rsidRPr="00B263F9" w:rsidR="009742F9">
        <w:t>in</w:t>
      </w:r>
      <w:r w:rsidRPr="00B263F9" w:rsidR="005E4BBF">
        <w:t xml:space="preserve"> </w:t>
      </w:r>
      <w:r w:rsidRPr="00B263F9" w:rsidR="009742F9">
        <w:t>place</w:t>
      </w:r>
      <w:r w:rsidRPr="00B263F9" w:rsidR="005E4BBF">
        <w:t xml:space="preserve"> </w:t>
      </w:r>
      <w:r w:rsidRPr="00B263F9" w:rsidR="009742F9">
        <w:t>through</w:t>
      </w:r>
      <w:r w:rsidRPr="00B263F9" w:rsidR="005E4BBF">
        <w:t xml:space="preserve"> </w:t>
      </w:r>
      <w:r w:rsidRPr="00B263F9" w:rsidR="009742F9">
        <w:t>a</w:t>
      </w:r>
      <w:r w:rsidRPr="00B263F9" w:rsidR="005E4BBF">
        <w:t xml:space="preserve"> </w:t>
      </w:r>
      <w:r w:rsidRPr="00B263F9" w:rsidR="009742F9">
        <w:t>UK-EU</w:t>
      </w:r>
      <w:r w:rsidRPr="00B263F9" w:rsidR="005E4BBF">
        <w:t xml:space="preserve"> </w:t>
      </w:r>
      <w:r w:rsidRPr="00B263F9" w:rsidR="009742F9">
        <w:t>arrangement,</w:t>
      </w:r>
      <w:r w:rsidRPr="00B263F9" w:rsidR="005E4BBF">
        <w:t xml:space="preserve"> </w:t>
      </w:r>
      <w:r w:rsidRPr="00B263F9" w:rsidR="009742F9">
        <w:t>we</w:t>
      </w:r>
      <w:r w:rsidRPr="00B263F9" w:rsidR="005E4BBF">
        <w:t xml:space="preserve"> </w:t>
      </w:r>
      <w:r w:rsidRPr="00B263F9" w:rsidR="009742F9">
        <w:t>would</w:t>
      </w:r>
      <w:r w:rsidRPr="00B263F9" w:rsidR="005E4BBF">
        <w:t xml:space="preserve"> </w:t>
      </w:r>
      <w:r w:rsidRPr="00B263F9" w:rsidR="009742F9">
        <w:t>want</w:t>
      </w:r>
      <w:r w:rsidRPr="00B263F9" w:rsidR="005E4BBF">
        <w:t xml:space="preserve"> </w:t>
      </w:r>
      <w:r w:rsidRPr="00B263F9" w:rsidR="009742F9">
        <w:t>to</w:t>
      </w:r>
      <w:r w:rsidRPr="00B263F9" w:rsidR="005E4BBF">
        <w:t xml:space="preserve"> </w:t>
      </w:r>
      <w:r w:rsidRPr="00B263F9" w:rsidR="009742F9">
        <w:t>look</w:t>
      </w:r>
      <w:r w:rsidRPr="00B263F9" w:rsidR="005E4BBF">
        <w:t xml:space="preserve"> </w:t>
      </w:r>
      <w:r w:rsidRPr="00B263F9" w:rsidR="009742F9">
        <w:t>at</w:t>
      </w:r>
      <w:r w:rsidRPr="00B263F9" w:rsidR="005E4BBF">
        <w:t xml:space="preserve"> </w:t>
      </w:r>
      <w:r w:rsidRPr="00B263F9" w:rsidR="009742F9">
        <w:t>all</w:t>
      </w:r>
      <w:r w:rsidRPr="00B263F9" w:rsidR="005E4BBF">
        <w:t xml:space="preserve"> </w:t>
      </w:r>
      <w:r w:rsidRPr="00B263F9" w:rsidR="009742F9">
        <w:t>the</w:t>
      </w:r>
      <w:r w:rsidRPr="00B263F9" w:rsidR="005E4BBF">
        <w:t xml:space="preserve"> </w:t>
      </w:r>
      <w:r w:rsidRPr="00B263F9" w:rsidR="00F205CE">
        <w:t>relevant</w:t>
      </w:r>
      <w:r w:rsidRPr="00B263F9" w:rsidR="005E4BBF">
        <w:t xml:space="preserve"> </w:t>
      </w:r>
      <w:r w:rsidRPr="00B263F9" w:rsidR="009742F9">
        <w:t>channels.</w:t>
      </w:r>
      <w:r w:rsidRPr="00B263F9" w:rsidR="005E4BBF">
        <w:t xml:space="preserve"> </w:t>
      </w:r>
      <w:r w:rsidRPr="00B263F9" w:rsidR="009742F9">
        <w:t>As</w:t>
      </w:r>
      <w:r w:rsidRPr="00B263F9" w:rsidR="005E4BBF">
        <w:t xml:space="preserve"> </w:t>
      </w:r>
      <w:r w:rsidRPr="00B263F9" w:rsidR="009742F9">
        <w:t>you</w:t>
      </w:r>
      <w:r w:rsidRPr="00B263F9" w:rsidR="005E4BBF">
        <w:t xml:space="preserve"> </w:t>
      </w:r>
      <w:r w:rsidRPr="00B263F9" w:rsidR="009742F9">
        <w:t>will</w:t>
      </w:r>
      <w:r w:rsidRPr="00B263F9" w:rsidR="005E4BBF">
        <w:t xml:space="preserve"> </w:t>
      </w:r>
      <w:r w:rsidRPr="00B263F9" w:rsidR="009742F9">
        <w:t>recognise,</w:t>
      </w:r>
      <w:r w:rsidRPr="00B263F9" w:rsidR="005E4BBF">
        <w:t xml:space="preserve"> </w:t>
      </w:r>
      <w:r w:rsidRPr="00B263F9" w:rsidR="009742F9">
        <w:t>those</w:t>
      </w:r>
      <w:r w:rsidRPr="00B263F9" w:rsidR="005E4BBF">
        <w:t xml:space="preserve"> </w:t>
      </w:r>
      <w:r w:rsidRPr="00B263F9" w:rsidR="009742F9">
        <w:t>north</w:t>
      </w:r>
      <w:r w:rsidRPr="00B263F9" w:rsidR="00D57597">
        <w:t>-</w:t>
      </w:r>
      <w:r w:rsidRPr="00B263F9" w:rsidR="009742F9">
        <w:t>south</w:t>
      </w:r>
      <w:r w:rsidRPr="00B263F9" w:rsidR="005E4BBF">
        <w:t xml:space="preserve"> </w:t>
      </w:r>
      <w:r w:rsidRPr="00B263F9" w:rsidR="009742F9">
        <w:t>ministerial</w:t>
      </w:r>
      <w:r w:rsidRPr="00B263F9" w:rsidR="005E4BBF">
        <w:t xml:space="preserve"> </w:t>
      </w:r>
      <w:r w:rsidRPr="00B263F9" w:rsidR="009742F9">
        <w:t>channels</w:t>
      </w:r>
      <w:r w:rsidRPr="00B263F9" w:rsidR="005E4BBF">
        <w:t xml:space="preserve"> </w:t>
      </w:r>
      <w:r w:rsidRPr="00B263F9" w:rsidR="009742F9">
        <w:t>are</w:t>
      </w:r>
      <w:r w:rsidRPr="00B263F9" w:rsidR="005E4BBF">
        <w:t xml:space="preserve"> </w:t>
      </w:r>
      <w:r w:rsidRPr="00B263F9" w:rsidR="009742F9">
        <w:t>primarily</w:t>
      </w:r>
      <w:r w:rsidRPr="00B263F9" w:rsidR="005E4BBF">
        <w:t xml:space="preserve"> </w:t>
      </w:r>
      <w:r w:rsidRPr="00B263F9" w:rsidR="009742F9">
        <w:t>for</w:t>
      </w:r>
      <w:r w:rsidRPr="00B263F9" w:rsidR="005E4BBF">
        <w:t xml:space="preserve"> </w:t>
      </w:r>
      <w:r w:rsidRPr="00B263F9" w:rsidR="009742F9">
        <w:t>the</w:t>
      </w:r>
      <w:r w:rsidRPr="00B263F9" w:rsidR="005E4BBF">
        <w:t xml:space="preserve"> </w:t>
      </w:r>
      <w:r w:rsidRPr="00B263F9" w:rsidR="00F205CE">
        <w:t>Executive</w:t>
      </w:r>
      <w:r w:rsidRPr="00B263F9" w:rsidR="009742F9">
        <w:t>.</w:t>
      </w:r>
      <w:r w:rsidRPr="00B263F9" w:rsidR="005E4BBF">
        <w:t xml:space="preserve"> </w:t>
      </w:r>
      <w:r w:rsidRPr="00B263F9" w:rsidR="009742F9">
        <w:t>You</w:t>
      </w:r>
      <w:r w:rsidRPr="00B263F9" w:rsidR="005E4BBF">
        <w:t xml:space="preserve"> </w:t>
      </w:r>
      <w:r w:rsidRPr="00B263F9" w:rsidR="009742F9">
        <w:t>had</w:t>
      </w:r>
      <w:r w:rsidRPr="00B263F9" w:rsidR="005E4BBF">
        <w:t xml:space="preserve"> </w:t>
      </w:r>
      <w:r w:rsidRPr="00B263F9" w:rsidR="009742F9">
        <w:t>an</w:t>
      </w:r>
      <w:r w:rsidRPr="00B263F9" w:rsidR="005E4BBF">
        <w:t xml:space="preserve"> </w:t>
      </w:r>
      <w:r w:rsidRPr="00B263F9" w:rsidR="009742F9">
        <w:t>indication</w:t>
      </w:r>
      <w:r w:rsidRPr="00B263F9" w:rsidR="005E4BBF">
        <w:t xml:space="preserve"> </w:t>
      </w:r>
      <w:r w:rsidRPr="00B263F9" w:rsidR="009742F9">
        <w:t>from</w:t>
      </w:r>
      <w:r w:rsidRPr="00B263F9" w:rsidR="005E4BBF">
        <w:t xml:space="preserve"> </w:t>
      </w:r>
      <w:r w:rsidRPr="00B263F9" w:rsidR="009742F9">
        <w:t>the</w:t>
      </w:r>
      <w:r w:rsidRPr="00B263F9" w:rsidR="005E4BBF">
        <w:t xml:space="preserve"> </w:t>
      </w:r>
      <w:r w:rsidRPr="00B263F9" w:rsidR="009742F9">
        <w:t>Justice</w:t>
      </w:r>
      <w:r w:rsidRPr="00B263F9" w:rsidR="005E4BBF">
        <w:t xml:space="preserve"> </w:t>
      </w:r>
      <w:r w:rsidRPr="00B263F9" w:rsidR="009742F9">
        <w:t>Minister</w:t>
      </w:r>
      <w:r w:rsidRPr="00B263F9" w:rsidR="005E4BBF">
        <w:t xml:space="preserve"> </w:t>
      </w:r>
      <w:r w:rsidRPr="00B263F9" w:rsidR="009742F9">
        <w:t>of</w:t>
      </w:r>
      <w:r w:rsidRPr="00B263F9" w:rsidR="005E4BBF">
        <w:t xml:space="preserve"> </w:t>
      </w:r>
      <w:r w:rsidRPr="00B263F9" w:rsidR="009742F9">
        <w:t>her</w:t>
      </w:r>
      <w:r w:rsidRPr="00B263F9" w:rsidR="005E4BBF">
        <w:t xml:space="preserve"> </w:t>
      </w:r>
      <w:r w:rsidRPr="00B263F9" w:rsidR="009742F9">
        <w:t>interest</w:t>
      </w:r>
      <w:r w:rsidRPr="00B263F9" w:rsidR="005E4BBF">
        <w:t xml:space="preserve"> </w:t>
      </w:r>
      <w:r w:rsidRPr="00B263F9" w:rsidR="009742F9">
        <w:t>in</w:t>
      </w:r>
      <w:r w:rsidRPr="00B263F9" w:rsidR="005E4BBF">
        <w:t xml:space="preserve"> </w:t>
      </w:r>
      <w:r w:rsidRPr="00B263F9" w:rsidR="009742F9">
        <w:t>exploring</w:t>
      </w:r>
      <w:r w:rsidRPr="00B263F9" w:rsidR="005E4BBF">
        <w:t xml:space="preserve"> </w:t>
      </w:r>
      <w:r w:rsidRPr="00B263F9" w:rsidR="009742F9">
        <w:t>those</w:t>
      </w:r>
      <w:r w:rsidRPr="00B263F9" w:rsidR="005E4BBF">
        <w:t xml:space="preserve"> </w:t>
      </w:r>
      <w:r w:rsidRPr="00B263F9" w:rsidR="009742F9">
        <w:t>issues</w:t>
      </w:r>
      <w:r w:rsidRPr="00B263F9" w:rsidR="005E4BBF">
        <w:t xml:space="preserve"> </w:t>
      </w:r>
      <w:r w:rsidRPr="00B263F9" w:rsidR="009742F9">
        <w:t>in</w:t>
      </w:r>
      <w:r w:rsidRPr="00B263F9" w:rsidR="005E4BBF">
        <w:t xml:space="preserve"> </w:t>
      </w:r>
      <w:r w:rsidRPr="00B263F9" w:rsidR="009742F9">
        <w:t>her</w:t>
      </w:r>
      <w:r w:rsidRPr="00B263F9" w:rsidR="005E4BBF">
        <w:t xml:space="preserve"> </w:t>
      </w:r>
      <w:r w:rsidRPr="00B263F9" w:rsidR="009742F9">
        <w:t>evidence</w:t>
      </w:r>
      <w:r w:rsidRPr="00B263F9" w:rsidR="005E4BBF">
        <w:t xml:space="preserve"> </w:t>
      </w:r>
      <w:r w:rsidRPr="00B263F9" w:rsidR="009742F9">
        <w:t>last</w:t>
      </w:r>
      <w:r w:rsidRPr="00B263F9" w:rsidR="005E4BBF">
        <w:t xml:space="preserve"> </w:t>
      </w:r>
      <w:r w:rsidRPr="00B263F9" w:rsidR="009742F9">
        <w:t>week.</w:t>
      </w:r>
    </w:p>
    <w:p w:rsidR="00395E5B" w:rsidRPr="00B263F9" w:rsidP="00050F79">
      <w:pPr>
        <w:pStyle w:val="Question"/>
      </w:pPr>
      <w:sdt>
        <w:sdtPr>
          <w:alias w:val="Member"/>
          <w:tag w:val="&lt;Member mnisId='4827' dodsId=''&gt;"/>
          <w:id w:val="-1596470529"/>
          <w:placeholder>
            <w:docPart w:val="DefaultPlaceholder_1082065158"/>
          </w:placeholder>
          <w:richText/>
        </w:sdtPr>
        <w:sdtContent>
          <w:r w:rsidRPr="00B263F9">
            <w:rPr>
              <w:b/>
            </w:rPr>
            <w:t>Claire</w:t>
          </w:r>
          <w:r w:rsidRPr="00B263F9" w:rsidR="005E4BBF">
            <w:rPr>
              <w:b/>
            </w:rPr>
            <w:t xml:space="preserve"> </w:t>
          </w:r>
          <w:r w:rsidRPr="00B263F9">
            <w:rPr>
              <w:b/>
            </w:rPr>
            <w:t>Hanna:</w:t>
          </w:r>
        </w:sdtContent>
      </w:sdt>
      <w:r w:rsidRPr="00B263F9" w:rsidR="005E4BBF">
        <w:t xml:space="preserve"> </w:t>
      </w:r>
      <w:r w:rsidRPr="00B263F9">
        <w:t>You</w:t>
      </w:r>
      <w:r w:rsidRPr="00B263F9" w:rsidR="005E4BBF">
        <w:t xml:space="preserve"> </w:t>
      </w:r>
      <w:r w:rsidRPr="00B263F9">
        <w:t>refere</w:t>
      </w:r>
      <w:r w:rsidRPr="00B263F9" w:rsidR="009742F9">
        <w:t>nce</w:t>
      </w:r>
      <w:r w:rsidRPr="00B263F9">
        <w:t>d</w:t>
      </w:r>
      <w:r w:rsidRPr="00B263F9" w:rsidR="005E4BBF">
        <w:t xml:space="preserve"> </w:t>
      </w:r>
      <w:r w:rsidRPr="00B263F9">
        <w:t>additional</w:t>
      </w:r>
      <w:r w:rsidRPr="00B263F9" w:rsidR="005E4BBF">
        <w:t xml:space="preserve"> </w:t>
      </w:r>
      <w:r w:rsidRPr="00B263F9">
        <w:t>funding</w:t>
      </w:r>
      <w:r w:rsidRPr="00B263F9" w:rsidR="005E4BBF">
        <w:t xml:space="preserve"> </w:t>
      </w:r>
      <w:r w:rsidRPr="00B263F9">
        <w:t>to</w:t>
      </w:r>
      <w:r w:rsidRPr="00B263F9" w:rsidR="005E4BBF">
        <w:t xml:space="preserve"> </w:t>
      </w:r>
      <w:r w:rsidRPr="00B263F9">
        <w:t>the</w:t>
      </w:r>
      <w:r w:rsidRPr="00B263F9" w:rsidR="005E4BBF">
        <w:t xml:space="preserve"> </w:t>
      </w:r>
      <w:r w:rsidRPr="00B263F9">
        <w:t>PSNI</w:t>
      </w:r>
      <w:r w:rsidRPr="00B263F9" w:rsidR="005E4BBF">
        <w:t xml:space="preserve"> </w:t>
      </w:r>
      <w:r w:rsidRPr="00B263F9">
        <w:t>to</w:t>
      </w:r>
      <w:r w:rsidRPr="00B263F9" w:rsidR="005E4BBF">
        <w:t xml:space="preserve"> </w:t>
      </w:r>
      <w:r w:rsidRPr="00B263F9">
        <w:t>address</w:t>
      </w:r>
      <w:r w:rsidRPr="00B263F9" w:rsidR="005E4BBF">
        <w:t xml:space="preserve"> </w:t>
      </w:r>
      <w:r w:rsidRPr="00B263F9">
        <w:t>the</w:t>
      </w:r>
      <w:r w:rsidRPr="00B263F9" w:rsidR="005E4BBF">
        <w:t xml:space="preserve"> </w:t>
      </w:r>
      <w:r w:rsidRPr="00B263F9">
        <w:t>challenges</w:t>
      </w:r>
      <w:r w:rsidRPr="00B263F9" w:rsidR="005E4BBF">
        <w:t xml:space="preserve"> </w:t>
      </w:r>
      <w:r w:rsidRPr="00B263F9">
        <w:t>of</w:t>
      </w:r>
      <w:r w:rsidRPr="00B263F9" w:rsidR="005E4BBF">
        <w:t xml:space="preserve"> </w:t>
      </w:r>
      <w:r w:rsidRPr="00B263F9">
        <w:t>Brexit</w:t>
      </w:r>
      <w:r w:rsidRPr="00B263F9" w:rsidR="00D57597">
        <w:t xml:space="preserve">, </w:t>
      </w:r>
      <w:r w:rsidRPr="00B263F9" w:rsidR="009742F9">
        <w:t>and</w:t>
      </w:r>
      <w:r w:rsidRPr="00B263F9" w:rsidR="005E4BBF">
        <w:t xml:space="preserve"> </w:t>
      </w:r>
      <w:r w:rsidRPr="00B263F9" w:rsidR="00D57597">
        <w:t xml:space="preserve">I thought you sounded </w:t>
      </w:r>
      <w:r w:rsidRPr="00B263F9" w:rsidR="009742F9">
        <w:t>a</w:t>
      </w:r>
      <w:r w:rsidRPr="00B263F9" w:rsidR="005E4BBF">
        <w:t xml:space="preserve"> </w:t>
      </w:r>
      <w:r w:rsidRPr="00B263F9" w:rsidR="009742F9">
        <w:t>note</w:t>
      </w:r>
      <w:r w:rsidRPr="00B263F9" w:rsidR="005E4BBF">
        <w:t xml:space="preserve"> </w:t>
      </w:r>
      <w:r w:rsidRPr="00B263F9" w:rsidR="009742F9">
        <w:t>of</w:t>
      </w:r>
      <w:r w:rsidRPr="00B263F9" w:rsidR="005E4BBF">
        <w:t xml:space="preserve"> </w:t>
      </w:r>
      <w:r w:rsidRPr="00B263F9" w:rsidR="009742F9">
        <w:t>optimism</w:t>
      </w:r>
      <w:r w:rsidRPr="00B263F9" w:rsidR="00D57597">
        <w:t>, potentially,</w:t>
      </w:r>
      <w:r w:rsidRPr="00B263F9" w:rsidR="005E4BBF">
        <w:t xml:space="preserve"> </w:t>
      </w:r>
      <w:r w:rsidRPr="00B263F9" w:rsidR="009742F9">
        <w:t>about</w:t>
      </w:r>
      <w:r w:rsidRPr="00B263F9" w:rsidR="005E4BBF">
        <w:t xml:space="preserve"> </w:t>
      </w:r>
      <w:r w:rsidRPr="00B263F9" w:rsidR="009742F9">
        <w:t>future</w:t>
      </w:r>
      <w:r w:rsidRPr="00B263F9" w:rsidR="005E4BBF">
        <w:t xml:space="preserve"> </w:t>
      </w:r>
      <w:r w:rsidRPr="00B263F9" w:rsidR="009742F9">
        <w:t>funding.</w:t>
      </w:r>
      <w:r w:rsidRPr="00B263F9" w:rsidR="005E4BBF">
        <w:t xml:space="preserve"> </w:t>
      </w:r>
      <w:r w:rsidRPr="00B263F9" w:rsidR="009742F9">
        <w:t>Have</w:t>
      </w:r>
      <w:r w:rsidRPr="00B263F9" w:rsidR="005E4BBF">
        <w:t xml:space="preserve"> </w:t>
      </w:r>
      <w:r w:rsidRPr="00B263F9" w:rsidR="009742F9">
        <w:t>you</w:t>
      </w:r>
      <w:r w:rsidRPr="00B263F9" w:rsidR="005E4BBF">
        <w:t xml:space="preserve"> </w:t>
      </w:r>
      <w:r w:rsidRPr="00B263F9" w:rsidR="009742F9">
        <w:t>had</w:t>
      </w:r>
      <w:r w:rsidRPr="00B263F9" w:rsidR="005E4BBF">
        <w:t xml:space="preserve"> </w:t>
      </w:r>
      <w:r w:rsidRPr="00B263F9" w:rsidR="009742F9">
        <w:t>any</w:t>
      </w:r>
      <w:r w:rsidRPr="00B263F9" w:rsidR="005E4BBF">
        <w:t xml:space="preserve"> </w:t>
      </w:r>
      <w:r w:rsidRPr="00B263F9" w:rsidR="009742F9">
        <w:t>discussion</w:t>
      </w:r>
      <w:r w:rsidRPr="00B263F9" w:rsidR="005E4BBF">
        <w:t xml:space="preserve"> </w:t>
      </w:r>
      <w:r w:rsidRPr="00B263F9" w:rsidR="009742F9">
        <w:t>with</w:t>
      </w:r>
      <w:r w:rsidRPr="00B263F9" w:rsidR="005E4BBF">
        <w:t xml:space="preserve"> </w:t>
      </w:r>
      <w:r w:rsidRPr="00B263F9" w:rsidR="009742F9">
        <w:t>the</w:t>
      </w:r>
      <w:r w:rsidRPr="00B263F9" w:rsidR="005E4BBF">
        <w:t xml:space="preserve"> </w:t>
      </w:r>
      <w:r w:rsidRPr="00B263F9" w:rsidR="009742F9">
        <w:t>Justice</w:t>
      </w:r>
      <w:r w:rsidRPr="00B263F9" w:rsidR="005E4BBF">
        <w:t xml:space="preserve"> </w:t>
      </w:r>
      <w:r w:rsidRPr="00B263F9" w:rsidR="009742F9">
        <w:t>Minister</w:t>
      </w:r>
      <w:r w:rsidRPr="00B263F9" w:rsidR="005E4BBF">
        <w:t xml:space="preserve"> </w:t>
      </w:r>
      <w:r w:rsidRPr="00B263F9" w:rsidR="009742F9">
        <w:t>or</w:t>
      </w:r>
      <w:r w:rsidRPr="00B263F9" w:rsidR="005E4BBF">
        <w:t xml:space="preserve"> </w:t>
      </w:r>
      <w:r w:rsidRPr="00B263F9" w:rsidR="009742F9">
        <w:t>any</w:t>
      </w:r>
      <w:r w:rsidRPr="00B263F9" w:rsidR="005E4BBF">
        <w:t xml:space="preserve"> </w:t>
      </w:r>
      <w:r w:rsidRPr="00B263F9" w:rsidR="009742F9">
        <w:t>requests</w:t>
      </w:r>
      <w:r w:rsidRPr="00B263F9" w:rsidR="005E4BBF">
        <w:t xml:space="preserve"> </w:t>
      </w:r>
      <w:r w:rsidRPr="00B263F9" w:rsidR="009742F9">
        <w:t>from</w:t>
      </w:r>
      <w:r w:rsidRPr="00B263F9" w:rsidR="005E4BBF">
        <w:t xml:space="preserve"> </w:t>
      </w:r>
      <w:r w:rsidRPr="00B263F9" w:rsidR="009742F9">
        <w:t>the</w:t>
      </w:r>
      <w:r w:rsidRPr="00B263F9" w:rsidR="005E4BBF">
        <w:t xml:space="preserve"> </w:t>
      </w:r>
      <w:r w:rsidRPr="00B263F9" w:rsidR="009742F9">
        <w:t>Justice</w:t>
      </w:r>
      <w:r w:rsidRPr="00B263F9" w:rsidR="005E4BBF">
        <w:t xml:space="preserve"> </w:t>
      </w:r>
      <w:r w:rsidRPr="00B263F9" w:rsidR="009742F9">
        <w:t>Minister</w:t>
      </w:r>
      <w:r w:rsidRPr="00B263F9" w:rsidR="005E4BBF">
        <w:t xml:space="preserve"> </w:t>
      </w:r>
      <w:r w:rsidRPr="00B263F9" w:rsidR="009742F9">
        <w:t>or</w:t>
      </w:r>
      <w:r w:rsidRPr="00B263F9" w:rsidR="005E4BBF">
        <w:t xml:space="preserve"> </w:t>
      </w:r>
      <w:r w:rsidRPr="00B263F9" w:rsidR="009742F9">
        <w:t>the</w:t>
      </w:r>
      <w:r w:rsidRPr="00B263F9" w:rsidR="005E4BBF">
        <w:t xml:space="preserve"> </w:t>
      </w:r>
      <w:r w:rsidRPr="00B263F9" w:rsidR="009742F9">
        <w:t>Executive</w:t>
      </w:r>
      <w:r w:rsidRPr="00B263F9" w:rsidR="005E4BBF">
        <w:t xml:space="preserve"> </w:t>
      </w:r>
      <w:r w:rsidRPr="00B263F9" w:rsidR="009742F9">
        <w:t>about</w:t>
      </w:r>
      <w:r w:rsidRPr="00B263F9" w:rsidR="005E4BBF">
        <w:t xml:space="preserve"> </w:t>
      </w:r>
      <w:r w:rsidRPr="00B263F9" w:rsidR="009742F9">
        <w:t>additional</w:t>
      </w:r>
      <w:r w:rsidRPr="00B263F9" w:rsidR="005E4BBF">
        <w:t xml:space="preserve"> </w:t>
      </w:r>
      <w:r w:rsidRPr="00B263F9" w:rsidR="009742F9">
        <w:t>funding</w:t>
      </w:r>
      <w:r w:rsidRPr="00B263F9" w:rsidR="005E4BBF">
        <w:t xml:space="preserve"> </w:t>
      </w:r>
      <w:r w:rsidRPr="00B263F9" w:rsidR="009742F9">
        <w:t>for</w:t>
      </w:r>
      <w:r w:rsidRPr="00B263F9" w:rsidR="005E4BBF">
        <w:t xml:space="preserve"> </w:t>
      </w:r>
      <w:r w:rsidRPr="00B263F9" w:rsidR="009742F9">
        <w:t>policing?</w:t>
      </w:r>
      <w:r w:rsidRPr="00B263F9" w:rsidR="005E4BBF">
        <w:t xml:space="preserve"> </w:t>
      </w:r>
    </w:p>
    <w:p w:rsidR="00395E5B" w:rsidRPr="00B263F9" w:rsidP="00050F79">
      <w:pPr>
        <w:pStyle w:val="Answer"/>
      </w:pPr>
      <w:sdt>
        <w:sdtPr>
          <w:alias w:val="Witness"/>
          <w:id w:val="-1938829765"/>
          <w:placeholder>
            <w:docPart w:val="DefaultPlaceholder_1082065158"/>
          </w:placeholder>
          <w:richText/>
        </w:sdtPr>
        <w:sdtContent>
          <w:r w:rsidRPr="00B263F9" w:rsidR="003D2E36">
            <w:rPr>
              <w:b/>
              <w:i/>
            </w:rPr>
            <w:t>Mr</w:t>
          </w:r>
          <w:r w:rsidRPr="00B263F9" w:rsidR="005E4BBF">
            <w:rPr>
              <w:b/>
              <w:i/>
            </w:rPr>
            <w:t xml:space="preserve"> </w:t>
          </w:r>
          <w:r w:rsidRPr="00B263F9" w:rsidR="003D2E36">
            <w:rPr>
              <w:b/>
              <w:i/>
            </w:rPr>
            <w:t>Walker:</w:t>
          </w:r>
          <w:r w:rsidRPr="00B263F9" w:rsidR="005E4BBF">
            <w:rPr>
              <w:b/>
            </w:rPr>
            <w:t xml:space="preserve"> </w:t>
          </w:r>
        </w:sdtContent>
      </w:sdt>
      <w:r w:rsidRPr="00B263F9">
        <w:t>We</w:t>
      </w:r>
      <w:r w:rsidRPr="00B263F9" w:rsidR="005E4BBF">
        <w:t xml:space="preserve"> </w:t>
      </w:r>
      <w:r w:rsidRPr="00B263F9">
        <w:t>have</w:t>
      </w:r>
      <w:r w:rsidRPr="00B263F9" w:rsidR="005E4BBF">
        <w:t xml:space="preserve"> </w:t>
      </w:r>
      <w:r w:rsidRPr="00B263F9">
        <w:t>regular</w:t>
      </w:r>
      <w:r w:rsidRPr="00B263F9" w:rsidR="005E4BBF">
        <w:t xml:space="preserve"> </w:t>
      </w:r>
      <w:r w:rsidRPr="00B263F9">
        <w:t>discussions</w:t>
      </w:r>
      <w:r w:rsidRPr="00B263F9" w:rsidR="005E4BBF">
        <w:t xml:space="preserve"> </w:t>
      </w:r>
      <w:r w:rsidRPr="00B263F9">
        <w:t>with</w:t>
      </w:r>
      <w:r w:rsidRPr="00B263F9" w:rsidR="005E4BBF">
        <w:t xml:space="preserve"> </w:t>
      </w:r>
      <w:r w:rsidRPr="00B263F9">
        <w:t>all</w:t>
      </w:r>
      <w:r w:rsidRPr="00B263F9" w:rsidR="005E4BBF">
        <w:t xml:space="preserve"> </w:t>
      </w:r>
      <w:r w:rsidRPr="00B263F9">
        <w:t>the</w:t>
      </w:r>
      <w:r w:rsidRPr="00B263F9" w:rsidR="005E4BBF">
        <w:t xml:space="preserve"> </w:t>
      </w:r>
      <w:r w:rsidRPr="00B263F9">
        <w:t>relevant</w:t>
      </w:r>
      <w:r w:rsidRPr="00B263F9" w:rsidR="005E4BBF">
        <w:t xml:space="preserve"> </w:t>
      </w:r>
      <w:r w:rsidRPr="00B263F9" w:rsidR="009742F9">
        <w:t>M</w:t>
      </w:r>
      <w:r w:rsidRPr="00B263F9">
        <w:t>inisters</w:t>
      </w:r>
      <w:r w:rsidRPr="00B263F9" w:rsidR="005E4BBF">
        <w:t xml:space="preserve"> </w:t>
      </w:r>
      <w:r w:rsidRPr="00B263F9">
        <w:t>in</w:t>
      </w:r>
      <w:r w:rsidRPr="00B263F9" w:rsidR="005E4BBF">
        <w:t xml:space="preserve"> </w:t>
      </w:r>
      <w:r w:rsidRPr="00B263F9">
        <w:t>the</w:t>
      </w:r>
      <w:r w:rsidRPr="00B263F9" w:rsidR="005E4BBF">
        <w:t xml:space="preserve"> </w:t>
      </w:r>
      <w:r w:rsidRPr="00B263F9" w:rsidR="009742F9">
        <w:t>E</w:t>
      </w:r>
      <w:r w:rsidRPr="00B263F9">
        <w:t>xecutive.</w:t>
      </w:r>
      <w:r w:rsidRPr="00B263F9" w:rsidR="005E4BBF">
        <w:t xml:space="preserve"> </w:t>
      </w:r>
      <w:r w:rsidRPr="00B263F9" w:rsidR="009742F9">
        <w:t>The</w:t>
      </w:r>
      <w:r w:rsidRPr="00B263F9" w:rsidR="005E4BBF">
        <w:t xml:space="preserve"> </w:t>
      </w:r>
      <w:r w:rsidRPr="00B263F9" w:rsidR="009742F9">
        <w:t>Secretary</w:t>
      </w:r>
      <w:r w:rsidRPr="00B263F9" w:rsidR="005E4BBF">
        <w:t xml:space="preserve"> </w:t>
      </w:r>
      <w:r w:rsidRPr="00B263F9" w:rsidR="009742F9">
        <w:t>of</w:t>
      </w:r>
      <w:r w:rsidRPr="00B263F9" w:rsidR="005E4BBF">
        <w:t xml:space="preserve"> </w:t>
      </w:r>
      <w:r w:rsidRPr="00B263F9" w:rsidR="009742F9">
        <w:t>State</w:t>
      </w:r>
      <w:r w:rsidRPr="00B263F9" w:rsidR="005E4BBF">
        <w:t xml:space="preserve"> </w:t>
      </w:r>
      <w:r w:rsidRPr="00B263F9" w:rsidR="009742F9">
        <w:t>also</w:t>
      </w:r>
      <w:r w:rsidRPr="00B263F9" w:rsidR="005E4BBF">
        <w:t xml:space="preserve"> </w:t>
      </w:r>
      <w:r w:rsidRPr="00B263F9" w:rsidR="00F205CE">
        <w:t>regularly</w:t>
      </w:r>
      <w:r w:rsidRPr="00B263F9" w:rsidR="005E4BBF">
        <w:t xml:space="preserve"> </w:t>
      </w:r>
      <w:r w:rsidRPr="00B263F9" w:rsidR="009742F9">
        <w:t>meets</w:t>
      </w:r>
      <w:r w:rsidRPr="00B263F9" w:rsidR="005E4BBF">
        <w:t xml:space="preserve"> </w:t>
      </w:r>
      <w:r w:rsidRPr="00B263F9" w:rsidR="009742F9">
        <w:t>with</w:t>
      </w:r>
      <w:r w:rsidRPr="00B263F9" w:rsidR="005E4BBF">
        <w:t xml:space="preserve"> </w:t>
      </w:r>
      <w:r w:rsidRPr="00B263F9" w:rsidR="009742F9">
        <w:t>the</w:t>
      </w:r>
      <w:r w:rsidRPr="00B263F9" w:rsidR="005E4BBF">
        <w:t xml:space="preserve"> </w:t>
      </w:r>
      <w:r w:rsidRPr="00B263F9" w:rsidR="009742F9">
        <w:t>PSNI</w:t>
      </w:r>
      <w:r w:rsidRPr="00B263F9" w:rsidR="005E4BBF">
        <w:t xml:space="preserve"> </w:t>
      </w:r>
      <w:r w:rsidRPr="00B263F9" w:rsidR="009742F9">
        <w:t>directly.</w:t>
      </w:r>
      <w:r w:rsidRPr="00B263F9" w:rsidR="005E4BBF">
        <w:t xml:space="preserve"> </w:t>
      </w:r>
      <w:r w:rsidRPr="00B263F9">
        <w:t>As</w:t>
      </w:r>
      <w:r w:rsidRPr="00B263F9" w:rsidR="005E4BBF">
        <w:t xml:space="preserve"> </w:t>
      </w:r>
      <w:r w:rsidRPr="00B263F9">
        <w:t>you</w:t>
      </w:r>
      <w:r w:rsidRPr="00B263F9" w:rsidR="005E4BBF">
        <w:t xml:space="preserve"> </w:t>
      </w:r>
      <w:r w:rsidRPr="00B263F9">
        <w:t>will</w:t>
      </w:r>
      <w:r w:rsidRPr="00B263F9" w:rsidR="005E4BBF">
        <w:t xml:space="preserve"> </w:t>
      </w:r>
      <w:r w:rsidRPr="00B263F9">
        <w:t>appreciate</w:t>
      </w:r>
      <w:r w:rsidRPr="00B263F9" w:rsidR="009742F9">
        <w:t>,</w:t>
      </w:r>
      <w:r w:rsidRPr="00B263F9" w:rsidR="005E4BBF">
        <w:t xml:space="preserve"> </w:t>
      </w:r>
      <w:r w:rsidRPr="00B263F9">
        <w:t>I</w:t>
      </w:r>
      <w:r w:rsidRPr="00B263F9" w:rsidR="005E4BBF">
        <w:t xml:space="preserve"> </w:t>
      </w:r>
      <w:r w:rsidRPr="00B263F9">
        <w:t>cannot</w:t>
      </w:r>
      <w:r w:rsidRPr="00B263F9" w:rsidR="005E4BBF">
        <w:t xml:space="preserve"> </w:t>
      </w:r>
      <w:r w:rsidRPr="00B263F9">
        <w:t>comment</w:t>
      </w:r>
      <w:r w:rsidRPr="00B263F9" w:rsidR="005E4BBF">
        <w:t xml:space="preserve"> </w:t>
      </w:r>
      <w:r w:rsidRPr="00B263F9">
        <w:t>on</w:t>
      </w:r>
      <w:r w:rsidRPr="00B263F9" w:rsidR="005E4BBF">
        <w:t xml:space="preserve"> </w:t>
      </w:r>
      <w:r w:rsidRPr="00B263F9">
        <w:t>the</w:t>
      </w:r>
      <w:r w:rsidRPr="00B263F9" w:rsidR="005E4BBF">
        <w:t xml:space="preserve"> </w:t>
      </w:r>
      <w:r w:rsidRPr="00B263F9">
        <w:t>deta</w:t>
      </w:r>
      <w:r w:rsidRPr="00B263F9" w:rsidR="009742F9">
        <w:t>il</w:t>
      </w:r>
      <w:r w:rsidRPr="00B263F9" w:rsidR="005E4BBF">
        <w:t xml:space="preserve"> </w:t>
      </w:r>
      <w:r w:rsidRPr="00B263F9">
        <w:t>of</w:t>
      </w:r>
      <w:r w:rsidRPr="00B263F9" w:rsidR="005E4BBF">
        <w:t xml:space="preserve"> </w:t>
      </w:r>
      <w:r w:rsidRPr="00B263F9">
        <w:t>the</w:t>
      </w:r>
      <w:r w:rsidRPr="00B263F9" w:rsidR="005E4BBF">
        <w:t xml:space="preserve"> </w:t>
      </w:r>
      <w:r w:rsidRPr="00B263F9" w:rsidR="00050F79">
        <w:t xml:space="preserve">spending review </w:t>
      </w:r>
      <w:r w:rsidRPr="00B263F9">
        <w:t>but</w:t>
      </w:r>
      <w:r w:rsidRPr="00B263F9" w:rsidR="005E4BBF">
        <w:t xml:space="preserve"> </w:t>
      </w:r>
      <w:r w:rsidRPr="00B263F9">
        <w:t>it</w:t>
      </w:r>
      <w:r w:rsidRPr="00B263F9" w:rsidR="005E4BBF">
        <w:t xml:space="preserve"> </w:t>
      </w:r>
      <w:r w:rsidRPr="00B263F9">
        <w:t>is</w:t>
      </w:r>
      <w:r w:rsidRPr="00B263F9" w:rsidR="005E4BBF">
        <w:t xml:space="preserve"> </w:t>
      </w:r>
      <w:r w:rsidRPr="00B263F9">
        <w:t>something</w:t>
      </w:r>
      <w:r w:rsidRPr="00B263F9" w:rsidR="005E4BBF">
        <w:t xml:space="preserve"> </w:t>
      </w:r>
      <w:r w:rsidRPr="00B263F9">
        <w:t>that</w:t>
      </w:r>
      <w:r w:rsidRPr="00B263F9" w:rsidR="005E4BBF">
        <w:t xml:space="preserve"> </w:t>
      </w:r>
      <w:r w:rsidRPr="00B263F9">
        <w:t>we</w:t>
      </w:r>
      <w:r w:rsidRPr="00B263F9" w:rsidR="005E4BBF">
        <w:t xml:space="preserve"> </w:t>
      </w:r>
      <w:r w:rsidRPr="00B263F9">
        <w:t>submit</w:t>
      </w:r>
      <w:r w:rsidRPr="00B263F9" w:rsidR="005E4BBF">
        <w:t xml:space="preserve"> </w:t>
      </w:r>
      <w:r w:rsidRPr="00B263F9">
        <w:t>our</w:t>
      </w:r>
      <w:r w:rsidRPr="00B263F9" w:rsidR="005E4BBF">
        <w:t xml:space="preserve"> </w:t>
      </w:r>
      <w:r w:rsidRPr="00B263F9">
        <w:t>submissions</w:t>
      </w:r>
      <w:r w:rsidRPr="00B263F9" w:rsidR="005E4BBF">
        <w:t xml:space="preserve"> </w:t>
      </w:r>
      <w:r w:rsidRPr="00B263F9">
        <w:t>on</w:t>
      </w:r>
      <w:r w:rsidRPr="00B263F9" w:rsidR="005E4BBF">
        <w:t xml:space="preserve"> </w:t>
      </w:r>
      <w:r w:rsidRPr="00B263F9" w:rsidR="009742F9">
        <w:t>based</w:t>
      </w:r>
      <w:r w:rsidRPr="00B263F9" w:rsidR="005E4BBF">
        <w:t xml:space="preserve"> </w:t>
      </w:r>
      <w:r w:rsidRPr="00B263F9" w:rsidR="009742F9">
        <w:t>on</w:t>
      </w:r>
      <w:r w:rsidRPr="00B263F9" w:rsidR="005E4BBF">
        <w:t xml:space="preserve"> </w:t>
      </w:r>
      <w:r w:rsidRPr="00B263F9" w:rsidR="009742F9">
        <w:t>our</w:t>
      </w:r>
      <w:r w:rsidRPr="00B263F9" w:rsidR="005E4BBF">
        <w:t xml:space="preserve"> </w:t>
      </w:r>
      <w:r w:rsidRPr="00B263F9" w:rsidR="009742F9">
        <w:t>assessment</w:t>
      </w:r>
      <w:r w:rsidRPr="00B263F9" w:rsidR="005E4BBF">
        <w:t xml:space="preserve"> </w:t>
      </w:r>
      <w:r w:rsidRPr="00B263F9" w:rsidR="009742F9">
        <w:t>of</w:t>
      </w:r>
      <w:r w:rsidRPr="00B263F9" w:rsidR="005E4BBF">
        <w:t xml:space="preserve"> </w:t>
      </w:r>
      <w:r w:rsidRPr="00B263F9" w:rsidR="009742F9">
        <w:t>overall</w:t>
      </w:r>
      <w:r w:rsidRPr="00B263F9" w:rsidR="005E4BBF">
        <w:t xml:space="preserve"> </w:t>
      </w:r>
      <w:r w:rsidRPr="00B263F9" w:rsidR="009742F9">
        <w:t>needs.</w:t>
      </w:r>
      <w:r w:rsidRPr="00B263F9" w:rsidR="005E4BBF">
        <w:t xml:space="preserve"> </w:t>
      </w:r>
      <w:r w:rsidRPr="00B263F9" w:rsidR="009742F9">
        <w:t>As</w:t>
      </w:r>
      <w:r w:rsidRPr="00B263F9" w:rsidR="005E4BBF">
        <w:t xml:space="preserve"> </w:t>
      </w:r>
      <w:r w:rsidRPr="00B263F9" w:rsidR="009742F9">
        <w:t>I</w:t>
      </w:r>
      <w:r w:rsidRPr="00B263F9" w:rsidR="005E4BBF">
        <w:t xml:space="preserve"> </w:t>
      </w:r>
      <w:r w:rsidRPr="00B263F9" w:rsidR="009742F9">
        <w:t>say,</w:t>
      </w:r>
      <w:r w:rsidRPr="00B263F9" w:rsidR="005E4BBF">
        <w:t xml:space="preserve"> </w:t>
      </w:r>
      <w:r w:rsidRPr="00B263F9" w:rsidR="009742F9">
        <w:t>that</w:t>
      </w:r>
      <w:r w:rsidRPr="00B263F9" w:rsidR="005E4BBF">
        <w:t xml:space="preserve"> </w:t>
      </w:r>
      <w:r w:rsidRPr="00B263F9" w:rsidR="009742F9">
        <w:t>is</w:t>
      </w:r>
      <w:r w:rsidRPr="00B263F9" w:rsidR="005E4BBF">
        <w:t xml:space="preserve"> </w:t>
      </w:r>
      <w:r w:rsidRPr="00B263F9" w:rsidR="009742F9">
        <w:t>something</w:t>
      </w:r>
      <w:r w:rsidRPr="00B263F9" w:rsidR="005E4BBF">
        <w:t xml:space="preserve"> </w:t>
      </w:r>
      <w:r w:rsidRPr="00B263F9" w:rsidR="009742F9">
        <w:t>that</w:t>
      </w:r>
      <w:r w:rsidRPr="00B263F9" w:rsidR="005E4BBF">
        <w:t xml:space="preserve"> </w:t>
      </w:r>
      <w:r w:rsidRPr="00B263F9" w:rsidR="009742F9">
        <w:t>we</w:t>
      </w:r>
      <w:r w:rsidRPr="00B263F9" w:rsidR="005E4BBF">
        <w:t xml:space="preserve"> </w:t>
      </w:r>
      <w:r w:rsidRPr="00B263F9" w:rsidR="009742F9">
        <w:t>will</w:t>
      </w:r>
      <w:r w:rsidRPr="00B263F9" w:rsidR="005E4BBF">
        <w:t xml:space="preserve"> </w:t>
      </w:r>
      <w:r w:rsidRPr="00B263F9" w:rsidR="009742F9">
        <w:t>continue</w:t>
      </w:r>
      <w:r w:rsidRPr="00B263F9" w:rsidR="005E4BBF">
        <w:t xml:space="preserve"> </w:t>
      </w:r>
      <w:r w:rsidRPr="00B263F9" w:rsidR="009742F9">
        <w:t>to</w:t>
      </w:r>
      <w:r w:rsidRPr="00B263F9" w:rsidR="005E4BBF">
        <w:t xml:space="preserve"> </w:t>
      </w:r>
      <w:r w:rsidRPr="00B263F9" w:rsidR="009742F9">
        <w:t>monitor</w:t>
      </w:r>
      <w:r w:rsidRPr="00B263F9" w:rsidR="005E4BBF">
        <w:t xml:space="preserve"> </w:t>
      </w:r>
      <w:r w:rsidRPr="00B263F9" w:rsidR="009742F9">
        <w:t>very</w:t>
      </w:r>
      <w:r w:rsidRPr="00B263F9" w:rsidR="005E4BBF">
        <w:t xml:space="preserve"> </w:t>
      </w:r>
      <w:r w:rsidRPr="00B263F9" w:rsidR="009742F9">
        <w:t>closely</w:t>
      </w:r>
      <w:r w:rsidRPr="00B263F9" w:rsidR="005E4BBF">
        <w:t xml:space="preserve"> </w:t>
      </w:r>
      <w:r w:rsidRPr="00B263F9" w:rsidR="009742F9">
        <w:t>as</w:t>
      </w:r>
      <w:r w:rsidRPr="00B263F9" w:rsidR="005E4BBF">
        <w:t xml:space="preserve"> </w:t>
      </w:r>
      <w:r w:rsidRPr="00B263F9" w:rsidR="009742F9">
        <w:t>this</w:t>
      </w:r>
      <w:r w:rsidRPr="00B263F9" w:rsidR="005E4BBF">
        <w:t xml:space="preserve"> </w:t>
      </w:r>
      <w:r w:rsidRPr="00B263F9" w:rsidR="009742F9">
        <w:t>situation</w:t>
      </w:r>
      <w:r w:rsidRPr="00B263F9" w:rsidR="005E4BBF">
        <w:t xml:space="preserve"> </w:t>
      </w:r>
      <w:r w:rsidRPr="00B263F9" w:rsidR="009742F9">
        <w:t>evolves.</w:t>
      </w:r>
      <w:r w:rsidRPr="00B263F9" w:rsidR="005E4BBF">
        <w:t xml:space="preserve"> </w:t>
      </w:r>
      <w:r w:rsidRPr="00B263F9" w:rsidR="009742F9">
        <w:t>We</w:t>
      </w:r>
      <w:r w:rsidRPr="00B263F9" w:rsidR="005E4BBF">
        <w:t xml:space="preserve"> </w:t>
      </w:r>
      <w:r w:rsidRPr="00B263F9" w:rsidR="009742F9">
        <w:t>certainly</w:t>
      </w:r>
      <w:r w:rsidRPr="00B263F9" w:rsidR="005E4BBF">
        <w:t xml:space="preserve"> </w:t>
      </w:r>
      <w:r w:rsidRPr="00B263F9" w:rsidR="009742F9">
        <w:t>want</w:t>
      </w:r>
      <w:r w:rsidRPr="00B263F9" w:rsidR="005E4BBF">
        <w:t xml:space="preserve"> </w:t>
      </w:r>
      <w:r w:rsidRPr="00B263F9" w:rsidR="009742F9">
        <w:t>to</w:t>
      </w:r>
      <w:r w:rsidRPr="00B263F9" w:rsidR="005E4BBF">
        <w:t xml:space="preserve"> </w:t>
      </w:r>
      <w:r w:rsidRPr="00B263F9" w:rsidR="009742F9">
        <w:t>ensure</w:t>
      </w:r>
      <w:r w:rsidRPr="00B263F9" w:rsidR="005E4BBF">
        <w:t xml:space="preserve"> </w:t>
      </w:r>
      <w:r w:rsidRPr="00B263F9" w:rsidR="009742F9">
        <w:t>that</w:t>
      </w:r>
      <w:r w:rsidRPr="00B263F9" w:rsidR="005E4BBF">
        <w:t xml:space="preserve"> </w:t>
      </w:r>
      <w:r w:rsidRPr="00B263F9" w:rsidR="009742F9">
        <w:t>the</w:t>
      </w:r>
      <w:r w:rsidRPr="00B263F9" w:rsidR="005E4BBF">
        <w:t xml:space="preserve"> </w:t>
      </w:r>
      <w:r w:rsidRPr="00B263F9" w:rsidR="009742F9">
        <w:t>Police</w:t>
      </w:r>
      <w:r w:rsidRPr="00B263F9" w:rsidR="005E4BBF">
        <w:t xml:space="preserve"> </w:t>
      </w:r>
      <w:r w:rsidRPr="00B263F9" w:rsidR="009742F9">
        <w:t>Service</w:t>
      </w:r>
      <w:r w:rsidRPr="00B263F9" w:rsidR="005E4BBF">
        <w:t xml:space="preserve"> </w:t>
      </w:r>
      <w:r w:rsidRPr="00B263F9" w:rsidR="009742F9">
        <w:t>of</w:t>
      </w:r>
      <w:r w:rsidRPr="00B263F9" w:rsidR="005E4BBF">
        <w:t xml:space="preserve"> </w:t>
      </w:r>
      <w:r w:rsidRPr="00B263F9" w:rsidR="009742F9">
        <w:t>Northern</w:t>
      </w:r>
      <w:r w:rsidRPr="00B263F9" w:rsidR="005E4BBF">
        <w:t xml:space="preserve"> </w:t>
      </w:r>
      <w:r w:rsidRPr="00B263F9" w:rsidR="009742F9">
        <w:t>Ireland</w:t>
      </w:r>
      <w:r w:rsidRPr="00B263F9" w:rsidR="005E4BBF">
        <w:t xml:space="preserve"> </w:t>
      </w:r>
      <w:r w:rsidRPr="00B263F9" w:rsidR="009742F9">
        <w:t>gets</w:t>
      </w:r>
      <w:r w:rsidRPr="00B263F9" w:rsidR="005E4BBF">
        <w:t xml:space="preserve"> </w:t>
      </w:r>
      <w:r w:rsidRPr="00B263F9" w:rsidR="009742F9">
        <w:t>the</w:t>
      </w:r>
      <w:r w:rsidRPr="00B263F9" w:rsidR="005E4BBF">
        <w:t xml:space="preserve"> </w:t>
      </w:r>
      <w:r w:rsidRPr="00B263F9" w:rsidR="009742F9">
        <w:t>support</w:t>
      </w:r>
      <w:r w:rsidRPr="00B263F9" w:rsidR="005E4BBF">
        <w:t xml:space="preserve"> </w:t>
      </w:r>
      <w:r w:rsidRPr="00B263F9" w:rsidR="009742F9">
        <w:t>that</w:t>
      </w:r>
      <w:r w:rsidRPr="00B263F9" w:rsidR="005E4BBF">
        <w:t xml:space="preserve"> </w:t>
      </w:r>
      <w:r w:rsidRPr="00B263F9" w:rsidR="009742F9">
        <w:t>it</w:t>
      </w:r>
      <w:r w:rsidRPr="00B263F9" w:rsidR="005E4BBF">
        <w:t xml:space="preserve"> </w:t>
      </w:r>
      <w:r w:rsidRPr="00B263F9" w:rsidR="009742F9">
        <w:t>needs</w:t>
      </w:r>
      <w:r w:rsidRPr="00B263F9" w:rsidR="005E4BBF">
        <w:t xml:space="preserve"> </w:t>
      </w:r>
      <w:r w:rsidRPr="00B263F9" w:rsidR="009742F9">
        <w:t>and</w:t>
      </w:r>
      <w:r w:rsidRPr="00B263F9" w:rsidR="005E4BBF">
        <w:t xml:space="preserve"> </w:t>
      </w:r>
      <w:r w:rsidRPr="00B263F9" w:rsidR="009742F9">
        <w:t>that</w:t>
      </w:r>
      <w:r w:rsidRPr="00B263F9" w:rsidR="005E4BBF">
        <w:t xml:space="preserve"> </w:t>
      </w:r>
      <w:r w:rsidRPr="00B263F9" w:rsidR="009742F9">
        <w:t>other</w:t>
      </w:r>
      <w:r w:rsidRPr="00B263F9" w:rsidR="005E4BBF">
        <w:t xml:space="preserve"> </w:t>
      </w:r>
      <w:r w:rsidRPr="00B263F9" w:rsidR="009742F9">
        <w:t>organisations</w:t>
      </w:r>
      <w:r w:rsidRPr="00B263F9" w:rsidR="005E4BBF">
        <w:t xml:space="preserve"> </w:t>
      </w:r>
      <w:r w:rsidRPr="00B263F9" w:rsidR="009742F9">
        <w:t>involved</w:t>
      </w:r>
      <w:r w:rsidRPr="00B263F9" w:rsidR="005E4BBF">
        <w:t xml:space="preserve"> </w:t>
      </w:r>
      <w:r w:rsidRPr="00B263F9" w:rsidR="009742F9">
        <w:t>in</w:t>
      </w:r>
      <w:r w:rsidRPr="00B263F9" w:rsidR="005E4BBF">
        <w:t xml:space="preserve"> </w:t>
      </w:r>
      <w:r w:rsidRPr="00B263F9" w:rsidR="009742F9">
        <w:t>security</w:t>
      </w:r>
      <w:r w:rsidRPr="00B263F9" w:rsidR="005E4BBF">
        <w:t xml:space="preserve"> </w:t>
      </w:r>
      <w:r w:rsidRPr="00B263F9" w:rsidR="00E31398">
        <w:t>and</w:t>
      </w:r>
      <w:r w:rsidRPr="00B263F9" w:rsidR="005E4BBF">
        <w:t xml:space="preserve"> </w:t>
      </w:r>
      <w:r w:rsidRPr="00B263F9" w:rsidR="009742F9">
        <w:t>justice</w:t>
      </w:r>
      <w:r w:rsidRPr="00B263F9" w:rsidR="005E4BBF">
        <w:t xml:space="preserve"> </w:t>
      </w:r>
      <w:r w:rsidRPr="00B263F9" w:rsidR="009742F9">
        <w:t>get</w:t>
      </w:r>
      <w:r w:rsidRPr="00B263F9" w:rsidR="005E4BBF">
        <w:t xml:space="preserve"> </w:t>
      </w:r>
      <w:r w:rsidRPr="00B263F9" w:rsidR="009742F9">
        <w:t>the</w:t>
      </w:r>
      <w:r w:rsidRPr="00B263F9" w:rsidR="005E4BBF">
        <w:t xml:space="preserve"> </w:t>
      </w:r>
      <w:r w:rsidRPr="00B263F9" w:rsidR="009742F9">
        <w:t>support</w:t>
      </w:r>
      <w:r w:rsidRPr="00B263F9" w:rsidR="005E4BBF">
        <w:t xml:space="preserve"> </w:t>
      </w:r>
      <w:r w:rsidRPr="00B263F9" w:rsidR="009742F9">
        <w:t>that</w:t>
      </w:r>
      <w:r w:rsidRPr="00B263F9" w:rsidR="005E4BBF">
        <w:t xml:space="preserve"> </w:t>
      </w:r>
      <w:r w:rsidRPr="00B263F9" w:rsidR="009742F9">
        <w:t>they</w:t>
      </w:r>
      <w:r w:rsidRPr="00B263F9" w:rsidR="005E4BBF">
        <w:t xml:space="preserve"> </w:t>
      </w:r>
      <w:r w:rsidRPr="00B263F9" w:rsidR="009742F9">
        <w:t>need.</w:t>
      </w:r>
    </w:p>
    <w:p w:rsidR="009742F9" w:rsidRPr="00B263F9" w:rsidP="00050F79">
      <w:pPr>
        <w:pStyle w:val="Answer"/>
      </w:pPr>
      <w:r w:rsidRPr="00B263F9">
        <w:t>Of</w:t>
      </w:r>
      <w:r w:rsidRPr="00B263F9" w:rsidR="005E4BBF">
        <w:t xml:space="preserve"> </w:t>
      </w:r>
      <w:r w:rsidRPr="00B263F9">
        <w:t>course,</w:t>
      </w:r>
      <w:r w:rsidRPr="00B263F9" w:rsidR="005E4BBF">
        <w:t xml:space="preserve"> </w:t>
      </w:r>
      <w:r w:rsidRPr="00B263F9">
        <w:t>there</w:t>
      </w:r>
      <w:r w:rsidRPr="00B263F9" w:rsidR="005E4BBF">
        <w:t xml:space="preserve"> </w:t>
      </w:r>
      <w:r w:rsidRPr="00B263F9">
        <w:t>is</w:t>
      </w:r>
      <w:r w:rsidRPr="00B263F9" w:rsidR="005E4BBF">
        <w:t xml:space="preserve"> </w:t>
      </w:r>
      <w:r w:rsidRPr="00B263F9" w:rsidR="00F205CE">
        <w:t>substantial</w:t>
      </w:r>
      <w:r w:rsidRPr="00B263F9" w:rsidR="005E4BBF">
        <w:t xml:space="preserve"> </w:t>
      </w:r>
      <w:r w:rsidRPr="00B263F9">
        <w:t>funding</w:t>
      </w:r>
      <w:r w:rsidRPr="00B263F9" w:rsidR="005E4BBF">
        <w:t xml:space="preserve"> </w:t>
      </w:r>
      <w:r w:rsidRPr="00B263F9">
        <w:t>available</w:t>
      </w:r>
      <w:r w:rsidRPr="00B263F9" w:rsidR="005E4BBF">
        <w:t xml:space="preserve"> </w:t>
      </w:r>
      <w:r w:rsidRPr="00B263F9">
        <w:t>to</w:t>
      </w:r>
      <w:r w:rsidRPr="00B263F9" w:rsidR="005E4BBF">
        <w:t xml:space="preserve"> </w:t>
      </w:r>
      <w:r w:rsidRPr="00B263F9">
        <w:t>the</w:t>
      </w:r>
      <w:r w:rsidRPr="00B263F9" w:rsidR="005E4BBF">
        <w:t xml:space="preserve"> </w:t>
      </w:r>
      <w:r w:rsidRPr="00B263F9">
        <w:t>Executive</w:t>
      </w:r>
      <w:r w:rsidRPr="00B263F9" w:rsidR="005E4BBF">
        <w:t xml:space="preserve"> </w:t>
      </w:r>
      <w:r w:rsidRPr="00B263F9">
        <w:t>and</w:t>
      </w:r>
      <w:r w:rsidRPr="00B263F9" w:rsidR="005E4BBF">
        <w:t xml:space="preserve"> </w:t>
      </w:r>
      <w:r w:rsidRPr="00B263F9">
        <w:t>I</w:t>
      </w:r>
      <w:r w:rsidRPr="00B263F9" w:rsidR="005E4BBF">
        <w:t xml:space="preserve"> </w:t>
      </w:r>
      <w:r w:rsidRPr="00B263F9">
        <w:t>come</w:t>
      </w:r>
      <w:r w:rsidRPr="00B263F9" w:rsidR="005E4BBF">
        <w:t xml:space="preserve"> </w:t>
      </w:r>
      <w:r w:rsidRPr="00B263F9">
        <w:t>back</w:t>
      </w:r>
      <w:r w:rsidRPr="00B263F9" w:rsidR="005E4BBF">
        <w:t xml:space="preserve"> </w:t>
      </w:r>
      <w:r w:rsidRPr="00B263F9">
        <w:t>to</w:t>
      </w:r>
      <w:r w:rsidRPr="00B263F9" w:rsidR="005E4BBF">
        <w:t xml:space="preserve"> </w:t>
      </w:r>
      <w:r w:rsidRPr="00B263F9">
        <w:t>the</w:t>
      </w:r>
      <w:r w:rsidRPr="00B263F9" w:rsidR="005E4BBF">
        <w:t xml:space="preserve"> </w:t>
      </w:r>
      <w:r w:rsidRPr="00B263F9">
        <w:t>importance</w:t>
      </w:r>
      <w:r w:rsidRPr="00B263F9" w:rsidR="005E4BBF">
        <w:t xml:space="preserve"> </w:t>
      </w:r>
      <w:r w:rsidRPr="00B263F9">
        <w:t>of</w:t>
      </w:r>
      <w:r w:rsidRPr="00B263F9" w:rsidR="005E4BBF">
        <w:t xml:space="preserve"> </w:t>
      </w:r>
      <w:r w:rsidRPr="00B263F9">
        <w:t>making</w:t>
      </w:r>
      <w:r w:rsidRPr="00B263F9" w:rsidR="005E4BBF">
        <w:t xml:space="preserve"> </w:t>
      </w:r>
      <w:r w:rsidRPr="00B263F9">
        <w:t>sure</w:t>
      </w:r>
      <w:r w:rsidRPr="00B263F9" w:rsidR="005E4BBF">
        <w:t xml:space="preserve"> </w:t>
      </w:r>
      <w:r w:rsidRPr="00B263F9">
        <w:t>that</w:t>
      </w:r>
      <w:r w:rsidRPr="00B263F9" w:rsidR="005E4BBF">
        <w:t xml:space="preserve"> </w:t>
      </w:r>
      <w:r w:rsidRPr="00B263F9">
        <w:t>there</w:t>
      </w:r>
      <w:r w:rsidRPr="00B263F9" w:rsidR="005E4BBF">
        <w:t xml:space="preserve"> </w:t>
      </w:r>
      <w:r w:rsidRPr="00B263F9">
        <w:t>is</w:t>
      </w:r>
      <w:r w:rsidRPr="00B263F9" w:rsidR="005E4BBF">
        <w:t xml:space="preserve"> </w:t>
      </w:r>
      <w:r w:rsidRPr="00B263F9">
        <w:t>an</w:t>
      </w:r>
      <w:r w:rsidRPr="00B263F9" w:rsidR="005E4BBF">
        <w:t xml:space="preserve"> </w:t>
      </w:r>
      <w:r w:rsidRPr="00B263F9">
        <w:t>independent</w:t>
      </w:r>
      <w:r w:rsidRPr="00B263F9" w:rsidR="005E4BBF">
        <w:t xml:space="preserve"> </w:t>
      </w:r>
      <w:r w:rsidRPr="00B263F9">
        <w:t>fiscal</w:t>
      </w:r>
      <w:r w:rsidRPr="00B263F9" w:rsidR="005E4BBF">
        <w:t xml:space="preserve"> </w:t>
      </w:r>
      <w:r w:rsidRPr="00B263F9">
        <w:t>council</w:t>
      </w:r>
      <w:r w:rsidRPr="00B263F9" w:rsidR="005E4BBF">
        <w:t xml:space="preserve"> </w:t>
      </w:r>
      <w:r w:rsidRPr="00B263F9">
        <w:t>that</w:t>
      </w:r>
      <w:r w:rsidRPr="00B263F9" w:rsidR="005E4BBF">
        <w:t xml:space="preserve"> </w:t>
      </w:r>
      <w:r w:rsidRPr="00B263F9">
        <w:t>can</w:t>
      </w:r>
      <w:r w:rsidRPr="00B263F9" w:rsidR="005E4BBF">
        <w:t xml:space="preserve"> </w:t>
      </w:r>
      <w:r w:rsidRPr="00B263F9">
        <w:t>make</w:t>
      </w:r>
      <w:r w:rsidRPr="00B263F9" w:rsidR="005E4BBF">
        <w:t xml:space="preserve"> </w:t>
      </w:r>
      <w:r w:rsidRPr="00B263F9">
        <w:t>sure</w:t>
      </w:r>
      <w:r w:rsidRPr="00B263F9" w:rsidR="005E4BBF">
        <w:t xml:space="preserve"> </w:t>
      </w:r>
      <w:r w:rsidRPr="00B263F9">
        <w:t>that</w:t>
      </w:r>
      <w:r w:rsidRPr="00B263F9" w:rsidR="005E4BBF">
        <w:t xml:space="preserve"> </w:t>
      </w:r>
      <w:r w:rsidRPr="00B263F9">
        <w:t>that</w:t>
      </w:r>
      <w:r w:rsidRPr="00B263F9" w:rsidR="005E4BBF">
        <w:t xml:space="preserve"> </w:t>
      </w:r>
      <w:r w:rsidRPr="00B263F9">
        <w:t>money</w:t>
      </w:r>
      <w:r w:rsidRPr="00B263F9" w:rsidR="005E4BBF">
        <w:t xml:space="preserve"> </w:t>
      </w:r>
      <w:r w:rsidRPr="00B263F9">
        <w:t>is</w:t>
      </w:r>
      <w:r w:rsidRPr="00B263F9" w:rsidR="005E4BBF">
        <w:t xml:space="preserve"> </w:t>
      </w:r>
      <w:r w:rsidRPr="00B263F9">
        <w:t>being</w:t>
      </w:r>
      <w:r w:rsidRPr="00B263F9" w:rsidR="005E4BBF">
        <w:t xml:space="preserve"> </w:t>
      </w:r>
      <w:r w:rsidRPr="00B263F9" w:rsidR="00E31398">
        <w:t>used</w:t>
      </w:r>
      <w:r w:rsidRPr="00B263F9" w:rsidR="005E4BBF">
        <w:t xml:space="preserve"> </w:t>
      </w:r>
      <w:r w:rsidRPr="00B263F9" w:rsidR="00E31398">
        <w:t>effectively</w:t>
      </w:r>
      <w:r w:rsidRPr="00B263F9" w:rsidR="005E4BBF">
        <w:t xml:space="preserve"> </w:t>
      </w:r>
      <w:r w:rsidRPr="00B263F9" w:rsidR="00E31398">
        <w:t>and</w:t>
      </w:r>
      <w:r w:rsidRPr="00B263F9" w:rsidR="005E4BBF">
        <w:t xml:space="preserve"> </w:t>
      </w:r>
      <w:r w:rsidRPr="00B263F9" w:rsidR="00E31398">
        <w:t>that,</w:t>
      </w:r>
      <w:r w:rsidRPr="00B263F9" w:rsidR="005E4BBF">
        <w:t xml:space="preserve"> </w:t>
      </w:r>
      <w:r w:rsidRPr="00B263F9" w:rsidR="00E31398">
        <w:t>when</w:t>
      </w:r>
      <w:r w:rsidRPr="00B263F9" w:rsidR="005E4BBF">
        <w:t xml:space="preserve"> </w:t>
      </w:r>
      <w:r w:rsidRPr="00B263F9" w:rsidR="00E31398">
        <w:t>we</w:t>
      </w:r>
      <w:r w:rsidRPr="00B263F9" w:rsidR="005E4BBF">
        <w:t xml:space="preserve"> </w:t>
      </w:r>
      <w:r w:rsidRPr="00B263F9" w:rsidR="00E31398">
        <w:t>make</w:t>
      </w:r>
      <w:r w:rsidRPr="00B263F9" w:rsidR="005E4BBF">
        <w:t xml:space="preserve"> </w:t>
      </w:r>
      <w:r w:rsidRPr="00B263F9" w:rsidR="00E31398">
        <w:t>the</w:t>
      </w:r>
      <w:r w:rsidRPr="00B263F9" w:rsidR="005E4BBF">
        <w:t xml:space="preserve"> </w:t>
      </w:r>
      <w:r w:rsidRPr="00B263F9" w:rsidR="00E31398">
        <w:t>case</w:t>
      </w:r>
      <w:r w:rsidRPr="00B263F9" w:rsidR="005E4BBF">
        <w:t xml:space="preserve"> </w:t>
      </w:r>
      <w:r w:rsidRPr="00B263F9" w:rsidR="00E31398">
        <w:t>to</w:t>
      </w:r>
      <w:r w:rsidRPr="00B263F9" w:rsidR="005E4BBF">
        <w:t xml:space="preserve"> </w:t>
      </w:r>
      <w:r w:rsidRPr="00B263F9" w:rsidR="00E31398">
        <w:t>the</w:t>
      </w:r>
      <w:r w:rsidRPr="00B263F9" w:rsidR="005E4BBF">
        <w:t xml:space="preserve"> </w:t>
      </w:r>
      <w:r w:rsidRPr="00B263F9" w:rsidR="00E31398">
        <w:t>Treasury,</w:t>
      </w:r>
      <w:r w:rsidRPr="00B263F9" w:rsidR="005E4BBF">
        <w:t xml:space="preserve"> </w:t>
      </w:r>
      <w:r w:rsidRPr="00B263F9" w:rsidR="00D57597">
        <w:t>it</w:t>
      </w:r>
      <w:r w:rsidRPr="00B263F9" w:rsidR="005E4BBF">
        <w:t xml:space="preserve"> </w:t>
      </w:r>
      <w:r w:rsidRPr="00B263F9" w:rsidR="00E31398">
        <w:t>can</w:t>
      </w:r>
      <w:r w:rsidRPr="00B263F9" w:rsidR="005E4BBF">
        <w:t xml:space="preserve"> </w:t>
      </w:r>
      <w:r w:rsidRPr="00B263F9" w:rsidR="00E31398">
        <w:t>see</w:t>
      </w:r>
      <w:r w:rsidRPr="00B263F9" w:rsidR="005E4BBF">
        <w:t xml:space="preserve"> </w:t>
      </w:r>
      <w:r w:rsidRPr="00B263F9" w:rsidR="00E31398">
        <w:t>that</w:t>
      </w:r>
      <w:r w:rsidRPr="00B263F9" w:rsidR="005E4BBF">
        <w:t xml:space="preserve"> </w:t>
      </w:r>
      <w:r w:rsidRPr="00B263F9" w:rsidR="00E31398">
        <w:t>that</w:t>
      </w:r>
      <w:r w:rsidRPr="00B263F9" w:rsidR="005E4BBF">
        <w:t xml:space="preserve"> </w:t>
      </w:r>
      <w:r w:rsidRPr="00B263F9" w:rsidR="00E31398">
        <w:t>money</w:t>
      </w:r>
      <w:r w:rsidRPr="00B263F9" w:rsidR="005E4BBF">
        <w:t xml:space="preserve"> </w:t>
      </w:r>
      <w:r w:rsidRPr="00B263F9" w:rsidR="00E31398">
        <w:t>is</w:t>
      </w:r>
      <w:r w:rsidRPr="00B263F9" w:rsidR="005E4BBF">
        <w:t xml:space="preserve"> </w:t>
      </w:r>
      <w:r w:rsidRPr="00B263F9" w:rsidR="00E31398">
        <w:t>being</w:t>
      </w:r>
      <w:r w:rsidRPr="00B263F9" w:rsidR="005E4BBF">
        <w:t xml:space="preserve"> </w:t>
      </w:r>
      <w:r w:rsidRPr="00B263F9" w:rsidR="00E31398">
        <w:t>used</w:t>
      </w:r>
      <w:r w:rsidRPr="00B263F9" w:rsidR="005E4BBF">
        <w:t xml:space="preserve"> </w:t>
      </w:r>
      <w:r w:rsidRPr="00B263F9" w:rsidR="00E31398">
        <w:t>effectively</w:t>
      </w:r>
      <w:r w:rsidRPr="00B263F9" w:rsidR="00D57597">
        <w:t>,</w:t>
      </w:r>
      <w:r w:rsidRPr="00B263F9" w:rsidR="005E4BBF">
        <w:t xml:space="preserve"> </w:t>
      </w:r>
      <w:r w:rsidRPr="00B263F9" w:rsidR="00E31398">
        <w:t>so</w:t>
      </w:r>
      <w:r w:rsidRPr="00B263F9" w:rsidR="005E4BBF">
        <w:t xml:space="preserve"> </w:t>
      </w:r>
      <w:r w:rsidRPr="00B263F9" w:rsidR="00E31398">
        <w:t>that</w:t>
      </w:r>
      <w:r w:rsidRPr="00B263F9" w:rsidR="005E4BBF">
        <w:t xml:space="preserve"> </w:t>
      </w:r>
      <w:r w:rsidRPr="00B263F9" w:rsidR="00E31398">
        <w:t>we</w:t>
      </w:r>
      <w:r w:rsidRPr="00B263F9" w:rsidR="005E4BBF">
        <w:t xml:space="preserve"> </w:t>
      </w:r>
      <w:r w:rsidRPr="00B263F9" w:rsidR="00E31398">
        <w:t>can</w:t>
      </w:r>
      <w:r w:rsidRPr="00B263F9" w:rsidR="005E4BBF">
        <w:t xml:space="preserve"> </w:t>
      </w:r>
      <w:r w:rsidRPr="00B263F9" w:rsidR="00E31398">
        <w:t>always</w:t>
      </w:r>
      <w:r w:rsidRPr="00B263F9" w:rsidR="005E4BBF">
        <w:t xml:space="preserve"> </w:t>
      </w:r>
      <w:r w:rsidRPr="00B263F9" w:rsidR="00E31398">
        <w:t>make</w:t>
      </w:r>
      <w:r w:rsidRPr="00B263F9" w:rsidR="005E4BBF">
        <w:t xml:space="preserve"> </w:t>
      </w:r>
      <w:r w:rsidRPr="00B263F9" w:rsidR="00E31398">
        <w:t>the</w:t>
      </w:r>
      <w:r w:rsidRPr="00B263F9" w:rsidR="005E4BBF">
        <w:t xml:space="preserve"> </w:t>
      </w:r>
      <w:r w:rsidRPr="00B263F9" w:rsidR="00E31398">
        <w:t>cas</w:t>
      </w:r>
      <w:r w:rsidRPr="00B263F9" w:rsidR="00F205CE">
        <w:t>e</w:t>
      </w:r>
      <w:r w:rsidRPr="00B263F9" w:rsidR="005E4BBF">
        <w:t xml:space="preserve"> </w:t>
      </w:r>
      <w:r w:rsidRPr="00B263F9" w:rsidR="00E31398">
        <w:t>most</w:t>
      </w:r>
      <w:r w:rsidRPr="00B263F9" w:rsidR="005E4BBF">
        <w:t xml:space="preserve"> </w:t>
      </w:r>
      <w:r w:rsidRPr="00B263F9" w:rsidR="00E31398">
        <w:t>efficiently.</w:t>
      </w:r>
    </w:p>
    <w:p w:rsidR="00395E5B" w:rsidRPr="00B263F9" w:rsidP="00050F79">
      <w:pPr>
        <w:pStyle w:val="Question"/>
      </w:pPr>
      <w:sdt>
        <w:sdtPr>
          <w:alias w:val="Member"/>
          <w:tag w:val="&lt;Member mnisId='4793' dodsId=''&gt;"/>
          <w:id w:val="-1483915372"/>
          <w:placeholder>
            <w:docPart w:val="DefaultPlaceholder_1082065158"/>
          </w:placeholder>
          <w:richText/>
        </w:sdtPr>
        <w:sdtContent>
          <w:r w:rsidRPr="00B263F9">
            <w:rPr>
              <w:b/>
            </w:rPr>
            <w:t>Scott</w:t>
          </w:r>
          <w:r w:rsidRPr="00B263F9" w:rsidR="005E4BBF">
            <w:rPr>
              <w:b/>
            </w:rPr>
            <w:t xml:space="preserve"> </w:t>
          </w:r>
          <w:r w:rsidRPr="00B263F9">
            <w:rPr>
              <w:b/>
            </w:rPr>
            <w:t>Benton:</w:t>
          </w:r>
        </w:sdtContent>
      </w:sdt>
      <w:r w:rsidRPr="00B263F9" w:rsidR="005E4BBF">
        <w:t xml:space="preserve"> </w:t>
      </w:r>
      <w:r w:rsidRPr="00B263F9">
        <w:t>Good</w:t>
      </w:r>
      <w:r w:rsidRPr="00B263F9" w:rsidR="005E4BBF">
        <w:t xml:space="preserve"> </w:t>
      </w:r>
      <w:r w:rsidRPr="00B263F9">
        <w:t>morning,</w:t>
      </w:r>
      <w:r w:rsidRPr="00B263F9" w:rsidR="005E4BBF">
        <w:t xml:space="preserve"> </w:t>
      </w:r>
      <w:r w:rsidRPr="00B263F9" w:rsidR="00E31398">
        <w:t>M</w:t>
      </w:r>
      <w:r w:rsidRPr="00B263F9">
        <w:t>inister,</w:t>
      </w:r>
      <w:r w:rsidRPr="00B263F9" w:rsidR="005E4BBF">
        <w:t xml:space="preserve"> </w:t>
      </w:r>
      <w:r w:rsidRPr="00B263F9">
        <w:t>and</w:t>
      </w:r>
      <w:r w:rsidRPr="00B263F9" w:rsidR="005E4BBF">
        <w:t xml:space="preserve"> </w:t>
      </w:r>
      <w:r w:rsidRPr="00B263F9">
        <w:t>thank</w:t>
      </w:r>
      <w:r w:rsidRPr="00B263F9" w:rsidR="005E4BBF">
        <w:t xml:space="preserve"> </w:t>
      </w:r>
      <w:r w:rsidRPr="00B263F9">
        <w:t>you</w:t>
      </w:r>
      <w:r w:rsidRPr="00B263F9" w:rsidR="005E4BBF">
        <w:t xml:space="preserve"> </w:t>
      </w:r>
      <w:r w:rsidRPr="00B263F9">
        <w:t>for</w:t>
      </w:r>
      <w:r w:rsidRPr="00B263F9" w:rsidR="005E4BBF">
        <w:t xml:space="preserve"> </w:t>
      </w:r>
      <w:r w:rsidRPr="00B263F9">
        <w:t>joining</w:t>
      </w:r>
      <w:r w:rsidRPr="00B263F9" w:rsidR="005E4BBF">
        <w:t xml:space="preserve"> </w:t>
      </w:r>
      <w:r w:rsidRPr="00B263F9">
        <w:t>us.</w:t>
      </w:r>
      <w:r w:rsidRPr="00B263F9" w:rsidR="005E4BBF">
        <w:t xml:space="preserve"> </w:t>
      </w:r>
      <w:r w:rsidRPr="00B263F9" w:rsidR="00E31398">
        <w:t>If</w:t>
      </w:r>
      <w:r w:rsidRPr="00B263F9" w:rsidR="005E4BBF">
        <w:t xml:space="preserve"> </w:t>
      </w:r>
      <w:r w:rsidRPr="00B263F9" w:rsidR="00E31398">
        <w:t>there</w:t>
      </w:r>
      <w:r w:rsidRPr="00B263F9" w:rsidR="005E4BBF">
        <w:t xml:space="preserve"> </w:t>
      </w:r>
      <w:r w:rsidRPr="00B263F9" w:rsidR="00E31398">
        <w:t>is</w:t>
      </w:r>
      <w:r w:rsidRPr="00B263F9" w:rsidR="005E4BBF">
        <w:t xml:space="preserve"> </w:t>
      </w:r>
      <w:r w:rsidRPr="00B263F9" w:rsidR="00E31398">
        <w:t>no</w:t>
      </w:r>
      <w:r w:rsidRPr="00B263F9" w:rsidR="005E4BBF">
        <w:t xml:space="preserve"> </w:t>
      </w:r>
      <w:r w:rsidRPr="00B263F9" w:rsidR="00E31398">
        <w:t>deal</w:t>
      </w:r>
      <w:r w:rsidRPr="00B263F9" w:rsidR="005E4BBF">
        <w:t xml:space="preserve"> </w:t>
      </w:r>
      <w:r w:rsidRPr="00B263F9" w:rsidR="00E31398">
        <w:t>on</w:t>
      </w:r>
      <w:r w:rsidRPr="00B263F9" w:rsidR="005E4BBF">
        <w:t xml:space="preserve"> </w:t>
      </w:r>
      <w:r w:rsidRPr="00B263F9" w:rsidR="00E31398">
        <w:t>a</w:t>
      </w:r>
      <w:r w:rsidRPr="00B263F9" w:rsidR="005E4BBF">
        <w:t xml:space="preserve"> </w:t>
      </w:r>
      <w:r w:rsidRPr="00B263F9" w:rsidR="00E31398">
        <w:t>security</w:t>
      </w:r>
      <w:r w:rsidRPr="00B263F9" w:rsidR="005E4BBF">
        <w:t xml:space="preserve"> </w:t>
      </w:r>
      <w:r w:rsidRPr="00B263F9" w:rsidR="00E31398">
        <w:t>relationship</w:t>
      </w:r>
      <w:r w:rsidRPr="00B263F9" w:rsidR="005E4BBF">
        <w:t xml:space="preserve"> </w:t>
      </w:r>
      <w:r w:rsidRPr="00B263F9" w:rsidR="00E31398">
        <w:t>agreed</w:t>
      </w:r>
      <w:r w:rsidRPr="00B263F9" w:rsidR="005E4BBF">
        <w:t xml:space="preserve"> </w:t>
      </w:r>
      <w:r w:rsidRPr="00B263F9" w:rsidR="00E31398">
        <w:t>with</w:t>
      </w:r>
      <w:r w:rsidRPr="00B263F9" w:rsidR="005E4BBF">
        <w:t xml:space="preserve"> </w:t>
      </w:r>
      <w:r w:rsidRPr="00B263F9" w:rsidR="00E31398">
        <w:t>the</w:t>
      </w:r>
      <w:r w:rsidRPr="00B263F9" w:rsidR="005E4BBF">
        <w:t xml:space="preserve"> </w:t>
      </w:r>
      <w:r w:rsidRPr="00B263F9" w:rsidR="00E31398">
        <w:t>European</w:t>
      </w:r>
      <w:r w:rsidRPr="00B263F9" w:rsidR="005E4BBF">
        <w:t xml:space="preserve"> </w:t>
      </w:r>
      <w:r w:rsidRPr="00B263F9" w:rsidR="00E31398">
        <w:t>Union,</w:t>
      </w:r>
      <w:r w:rsidRPr="00B263F9" w:rsidR="005E4BBF">
        <w:t xml:space="preserve"> </w:t>
      </w:r>
      <w:r w:rsidRPr="00B263F9" w:rsidR="00E31398">
        <w:t>will</w:t>
      </w:r>
      <w:r w:rsidRPr="00B263F9" w:rsidR="005E4BBF">
        <w:t xml:space="preserve"> </w:t>
      </w:r>
      <w:r w:rsidRPr="00B263F9" w:rsidR="00E31398">
        <w:t>the</w:t>
      </w:r>
      <w:r w:rsidRPr="00B263F9" w:rsidR="005E4BBF">
        <w:t xml:space="preserve"> </w:t>
      </w:r>
      <w:r w:rsidRPr="00B263F9" w:rsidR="00E31398">
        <w:t>Government</w:t>
      </w:r>
      <w:r w:rsidRPr="00B263F9" w:rsidR="005E4BBF">
        <w:t xml:space="preserve"> </w:t>
      </w:r>
      <w:r w:rsidRPr="00B263F9" w:rsidR="00E31398">
        <w:t>prioritise</w:t>
      </w:r>
      <w:r w:rsidRPr="00B263F9" w:rsidR="005E4BBF">
        <w:t xml:space="preserve"> </w:t>
      </w:r>
      <w:r w:rsidRPr="00B263F9" w:rsidR="00D57597">
        <w:t>negotiating</w:t>
      </w:r>
      <w:r w:rsidRPr="00B263F9" w:rsidR="005E4BBF">
        <w:t xml:space="preserve"> </w:t>
      </w:r>
      <w:r w:rsidRPr="00B263F9" w:rsidR="00E31398">
        <w:t>a</w:t>
      </w:r>
      <w:r w:rsidRPr="00B263F9" w:rsidR="005E4BBF">
        <w:t xml:space="preserve"> </w:t>
      </w:r>
      <w:r w:rsidRPr="00B263F9" w:rsidR="00E31398">
        <w:t>bilateral</w:t>
      </w:r>
      <w:r w:rsidRPr="00B263F9" w:rsidR="005E4BBF">
        <w:t xml:space="preserve"> </w:t>
      </w:r>
      <w:r w:rsidRPr="00B263F9" w:rsidR="00E31398">
        <w:t>agreement</w:t>
      </w:r>
      <w:r w:rsidRPr="00B263F9" w:rsidR="005E4BBF">
        <w:t xml:space="preserve"> </w:t>
      </w:r>
      <w:r w:rsidRPr="00B263F9" w:rsidR="00E31398">
        <w:t>with</w:t>
      </w:r>
      <w:r w:rsidRPr="00B263F9" w:rsidR="005E4BBF">
        <w:t xml:space="preserve"> </w:t>
      </w:r>
      <w:r w:rsidRPr="00B263F9" w:rsidR="00E31398">
        <w:t>Ireland</w:t>
      </w:r>
      <w:r w:rsidRPr="00B263F9" w:rsidR="005E4BBF">
        <w:t xml:space="preserve"> </w:t>
      </w:r>
      <w:r w:rsidRPr="00B263F9" w:rsidR="00E31398">
        <w:t>covering</w:t>
      </w:r>
      <w:r w:rsidRPr="00B263F9" w:rsidR="005E4BBF">
        <w:t xml:space="preserve"> </w:t>
      </w:r>
      <w:r w:rsidRPr="00B263F9" w:rsidR="00E31398">
        <w:t>security</w:t>
      </w:r>
      <w:r w:rsidRPr="00B263F9" w:rsidR="005E4BBF">
        <w:t xml:space="preserve"> </w:t>
      </w:r>
      <w:r w:rsidRPr="00B263F9" w:rsidR="00E31398">
        <w:t>matters</w:t>
      </w:r>
      <w:r w:rsidRPr="00B263F9" w:rsidR="005E4BBF">
        <w:t xml:space="preserve"> </w:t>
      </w:r>
      <w:r w:rsidRPr="00B263F9" w:rsidR="00E31398">
        <w:t>and</w:t>
      </w:r>
      <w:r w:rsidRPr="00B263F9" w:rsidR="005E4BBF">
        <w:t xml:space="preserve"> </w:t>
      </w:r>
      <w:r w:rsidRPr="00B263F9" w:rsidR="00E31398">
        <w:t>explicitly</w:t>
      </w:r>
      <w:r w:rsidRPr="00B263F9" w:rsidR="005E4BBF">
        <w:t xml:space="preserve"> </w:t>
      </w:r>
      <w:r w:rsidRPr="00B263F9" w:rsidR="00E31398">
        <w:t>including</w:t>
      </w:r>
      <w:r w:rsidRPr="00B263F9" w:rsidR="005E4BBF">
        <w:t xml:space="preserve"> </w:t>
      </w:r>
      <w:r w:rsidRPr="00B263F9" w:rsidR="00E31398">
        <w:t>extradition</w:t>
      </w:r>
      <w:r w:rsidRPr="00B263F9" w:rsidR="005E4BBF">
        <w:t xml:space="preserve"> </w:t>
      </w:r>
      <w:r w:rsidRPr="00B263F9" w:rsidR="00E31398">
        <w:t>arrangements?</w:t>
      </w:r>
    </w:p>
    <w:p w:rsidR="00395E5B" w:rsidRPr="00B263F9" w:rsidP="00050F79">
      <w:pPr>
        <w:pStyle w:val="Answer"/>
      </w:pPr>
      <w:sdt>
        <w:sdtPr>
          <w:alias w:val="Witness"/>
          <w:id w:val="-1721517606"/>
          <w:placeholder>
            <w:docPart w:val="DefaultPlaceholder_1082065158"/>
          </w:placeholder>
          <w:richText/>
        </w:sdtPr>
        <w:sdtContent>
          <w:r w:rsidRPr="00B263F9" w:rsidR="003D2E36">
            <w:rPr>
              <w:b/>
              <w:i/>
            </w:rPr>
            <w:t>Mr</w:t>
          </w:r>
          <w:r w:rsidRPr="00B263F9" w:rsidR="005E4BBF">
            <w:rPr>
              <w:b/>
              <w:i/>
            </w:rPr>
            <w:t xml:space="preserve"> </w:t>
          </w:r>
          <w:r w:rsidRPr="00B263F9" w:rsidR="003D2E36">
            <w:rPr>
              <w:b/>
              <w:i/>
            </w:rPr>
            <w:t>Walker:</w:t>
          </w:r>
          <w:r w:rsidRPr="00B263F9" w:rsidR="005E4BBF">
            <w:rPr>
              <w:b/>
            </w:rPr>
            <w:t xml:space="preserve"> </w:t>
          </w:r>
        </w:sdtContent>
      </w:sdt>
      <w:r w:rsidRPr="00B263F9">
        <w:t>As</w:t>
      </w:r>
      <w:r w:rsidRPr="00B263F9" w:rsidR="005E4BBF">
        <w:t xml:space="preserve"> </w:t>
      </w:r>
      <w:r w:rsidRPr="00B263F9">
        <w:t>I</w:t>
      </w:r>
      <w:r w:rsidRPr="00B263F9" w:rsidR="005E4BBF">
        <w:t xml:space="preserve"> </w:t>
      </w:r>
      <w:r w:rsidRPr="00B263F9">
        <w:t>have</w:t>
      </w:r>
      <w:r w:rsidRPr="00B263F9" w:rsidR="005E4BBF">
        <w:t xml:space="preserve"> </w:t>
      </w:r>
      <w:r w:rsidRPr="00B263F9">
        <w:t>said</w:t>
      </w:r>
      <w:r w:rsidRPr="00B263F9" w:rsidR="00E31398">
        <w:t>,</w:t>
      </w:r>
      <w:r w:rsidRPr="00B263F9" w:rsidR="005E4BBF">
        <w:t xml:space="preserve"> </w:t>
      </w:r>
      <w:r w:rsidRPr="00B263F9">
        <w:t>it</w:t>
      </w:r>
      <w:r w:rsidRPr="00B263F9" w:rsidR="005E4BBF">
        <w:t xml:space="preserve"> </w:t>
      </w:r>
      <w:r w:rsidRPr="00B263F9">
        <w:t>is</w:t>
      </w:r>
      <w:r w:rsidRPr="00B263F9" w:rsidR="005E4BBF">
        <w:t xml:space="preserve"> </w:t>
      </w:r>
      <w:r w:rsidRPr="00B263F9">
        <w:t>our</w:t>
      </w:r>
      <w:r w:rsidRPr="00B263F9" w:rsidR="005E4BBF">
        <w:t xml:space="preserve"> </w:t>
      </w:r>
      <w:r w:rsidRPr="00B263F9">
        <w:t>mutual</w:t>
      </w:r>
      <w:r w:rsidRPr="00B263F9" w:rsidR="005E4BBF">
        <w:t xml:space="preserve"> </w:t>
      </w:r>
      <w:r w:rsidRPr="00B263F9">
        <w:t>ambition</w:t>
      </w:r>
      <w:r w:rsidRPr="00B263F9" w:rsidR="00E31398">
        <w:t>—everything</w:t>
      </w:r>
      <w:r w:rsidRPr="00B263F9" w:rsidR="005E4BBF">
        <w:t xml:space="preserve"> </w:t>
      </w:r>
      <w:r w:rsidRPr="00B263F9" w:rsidR="00E31398">
        <w:t>I</w:t>
      </w:r>
      <w:r w:rsidRPr="00B263F9" w:rsidR="005E4BBF">
        <w:t xml:space="preserve"> </w:t>
      </w:r>
      <w:r w:rsidRPr="00B263F9" w:rsidR="00E31398">
        <w:t>have</w:t>
      </w:r>
      <w:r w:rsidRPr="00B263F9" w:rsidR="005E4BBF">
        <w:t xml:space="preserve"> </w:t>
      </w:r>
      <w:r w:rsidRPr="00B263F9" w:rsidR="00E31398">
        <w:t>heard</w:t>
      </w:r>
      <w:r w:rsidRPr="00B263F9" w:rsidR="005E4BBF">
        <w:t xml:space="preserve"> </w:t>
      </w:r>
      <w:r w:rsidRPr="00B263F9" w:rsidR="00E31398">
        <w:t>from</w:t>
      </w:r>
      <w:r w:rsidRPr="00B263F9" w:rsidR="005E4BBF">
        <w:t xml:space="preserve"> </w:t>
      </w:r>
      <w:r w:rsidRPr="00B263F9" w:rsidR="00E31398">
        <w:t>the</w:t>
      </w:r>
      <w:r w:rsidRPr="00B263F9" w:rsidR="005E4BBF">
        <w:t xml:space="preserve"> </w:t>
      </w:r>
      <w:r w:rsidRPr="00B263F9" w:rsidR="00E31398">
        <w:t>Irish</w:t>
      </w:r>
      <w:r w:rsidRPr="00B263F9" w:rsidR="005E4BBF">
        <w:t xml:space="preserve"> </w:t>
      </w:r>
      <w:r w:rsidRPr="00B263F9" w:rsidR="00E31398">
        <w:t>Government</w:t>
      </w:r>
      <w:r w:rsidRPr="00B263F9" w:rsidR="005E4BBF">
        <w:t xml:space="preserve"> </w:t>
      </w:r>
      <w:r w:rsidRPr="00B263F9" w:rsidR="00E31398">
        <w:t>reflects</w:t>
      </w:r>
      <w:r w:rsidRPr="00B263F9" w:rsidR="005E4BBF">
        <w:t xml:space="preserve"> </w:t>
      </w:r>
      <w:r w:rsidRPr="00B263F9" w:rsidR="00E31398">
        <w:t>this—t</w:t>
      </w:r>
      <w:r w:rsidRPr="00B263F9">
        <w:t>hat</w:t>
      </w:r>
      <w:r w:rsidRPr="00B263F9" w:rsidR="005E4BBF">
        <w:t xml:space="preserve"> </w:t>
      </w:r>
      <w:r w:rsidRPr="00B263F9">
        <w:t>we</w:t>
      </w:r>
      <w:r w:rsidRPr="00B263F9" w:rsidR="005E4BBF">
        <w:t xml:space="preserve"> </w:t>
      </w:r>
      <w:r w:rsidRPr="00B263F9">
        <w:t>should</w:t>
      </w:r>
      <w:r w:rsidRPr="00B263F9" w:rsidR="005E4BBF">
        <w:t xml:space="preserve"> </w:t>
      </w:r>
      <w:r w:rsidRPr="00B263F9">
        <w:t>have</w:t>
      </w:r>
      <w:r w:rsidRPr="00B263F9" w:rsidR="005E4BBF">
        <w:t xml:space="preserve"> </w:t>
      </w:r>
      <w:r w:rsidRPr="00B263F9">
        <w:t>a</w:t>
      </w:r>
      <w:r w:rsidRPr="00B263F9" w:rsidR="005E4BBF">
        <w:t xml:space="preserve"> </w:t>
      </w:r>
      <w:r w:rsidRPr="00B263F9" w:rsidR="0057435F">
        <w:t>security</w:t>
      </w:r>
      <w:r w:rsidRPr="00B263F9" w:rsidR="005E4BBF">
        <w:t xml:space="preserve"> </w:t>
      </w:r>
      <w:r w:rsidRPr="00B263F9">
        <w:t>partnership</w:t>
      </w:r>
      <w:r w:rsidRPr="00B263F9" w:rsidR="005E4BBF">
        <w:t xml:space="preserve"> </w:t>
      </w:r>
      <w:r w:rsidRPr="00B263F9">
        <w:t>in</w:t>
      </w:r>
      <w:r w:rsidRPr="00B263F9" w:rsidR="005E4BBF">
        <w:t xml:space="preserve"> </w:t>
      </w:r>
      <w:r w:rsidRPr="00B263F9">
        <w:t>place</w:t>
      </w:r>
      <w:r w:rsidRPr="00B263F9" w:rsidR="005E4BBF">
        <w:t xml:space="preserve"> </w:t>
      </w:r>
      <w:r w:rsidRPr="00B263F9">
        <w:t>with</w:t>
      </w:r>
      <w:r w:rsidRPr="00B263F9" w:rsidR="005E4BBF">
        <w:t xml:space="preserve"> </w:t>
      </w:r>
      <w:r w:rsidRPr="00B263F9">
        <w:t>the</w:t>
      </w:r>
      <w:r w:rsidRPr="00B263F9" w:rsidR="005E4BBF">
        <w:t xml:space="preserve"> </w:t>
      </w:r>
      <w:r w:rsidRPr="00B263F9">
        <w:t>EU.</w:t>
      </w:r>
      <w:r w:rsidRPr="00B263F9" w:rsidR="005E4BBF">
        <w:t xml:space="preserve"> </w:t>
      </w:r>
      <w:r w:rsidRPr="00B263F9">
        <w:t>That</w:t>
      </w:r>
      <w:r w:rsidRPr="00B263F9" w:rsidR="005E4BBF">
        <w:t xml:space="preserve"> </w:t>
      </w:r>
      <w:r w:rsidRPr="00B263F9">
        <w:t>is</w:t>
      </w:r>
      <w:r w:rsidRPr="00B263F9" w:rsidR="005E4BBF">
        <w:t xml:space="preserve"> </w:t>
      </w:r>
      <w:r w:rsidRPr="00B263F9">
        <w:t>what</w:t>
      </w:r>
      <w:r w:rsidRPr="00B263F9" w:rsidR="005E4BBF">
        <w:t xml:space="preserve"> </w:t>
      </w:r>
      <w:r w:rsidRPr="00B263F9">
        <w:t>we</w:t>
      </w:r>
      <w:r w:rsidRPr="00B263F9" w:rsidR="005E4BBF">
        <w:t xml:space="preserve"> </w:t>
      </w:r>
      <w:r w:rsidRPr="00B263F9">
        <w:t>are</w:t>
      </w:r>
      <w:r w:rsidRPr="00B263F9" w:rsidR="005E4BBF">
        <w:t xml:space="preserve"> </w:t>
      </w:r>
      <w:r w:rsidRPr="00B263F9">
        <w:t>focused</w:t>
      </w:r>
      <w:r w:rsidRPr="00B263F9" w:rsidR="005E4BBF">
        <w:t xml:space="preserve"> </w:t>
      </w:r>
      <w:r w:rsidRPr="00B263F9">
        <w:t>on</w:t>
      </w:r>
      <w:r w:rsidRPr="00B263F9" w:rsidR="005E4BBF">
        <w:t xml:space="preserve"> </w:t>
      </w:r>
      <w:r w:rsidRPr="00B263F9">
        <w:t>today.</w:t>
      </w:r>
      <w:r w:rsidRPr="00B263F9" w:rsidR="005E4BBF">
        <w:t xml:space="preserve"> </w:t>
      </w:r>
      <w:r w:rsidRPr="00B263F9" w:rsidR="00D57597">
        <w:t>O</w:t>
      </w:r>
      <w:r w:rsidRPr="00B263F9" w:rsidR="00E31398">
        <w:t>f</w:t>
      </w:r>
      <w:r w:rsidRPr="00B263F9" w:rsidR="005E4BBF">
        <w:t xml:space="preserve"> </w:t>
      </w:r>
      <w:r w:rsidRPr="00B263F9" w:rsidR="00E31398">
        <w:t>course,</w:t>
      </w:r>
      <w:r w:rsidRPr="00B263F9" w:rsidR="005E4BBF">
        <w:t xml:space="preserve"> </w:t>
      </w:r>
      <w:r w:rsidRPr="00B263F9" w:rsidR="00E31398">
        <w:t>we</w:t>
      </w:r>
      <w:r w:rsidRPr="00B263F9" w:rsidR="005E4BBF">
        <w:t xml:space="preserve"> </w:t>
      </w:r>
      <w:r w:rsidRPr="00B263F9" w:rsidR="00E31398">
        <w:t>will</w:t>
      </w:r>
      <w:r w:rsidRPr="00B263F9" w:rsidR="005E4BBF">
        <w:t xml:space="preserve"> </w:t>
      </w:r>
      <w:r w:rsidRPr="00B263F9" w:rsidR="00E31398">
        <w:t>always</w:t>
      </w:r>
      <w:r w:rsidRPr="00B263F9" w:rsidR="005E4BBF">
        <w:t xml:space="preserve"> </w:t>
      </w:r>
      <w:r w:rsidRPr="00B263F9" w:rsidR="00E31398">
        <w:t>do</w:t>
      </w:r>
      <w:r w:rsidRPr="00B263F9" w:rsidR="005E4BBF">
        <w:t xml:space="preserve"> </w:t>
      </w:r>
      <w:r w:rsidRPr="00B263F9" w:rsidR="00E31398">
        <w:t>what</w:t>
      </w:r>
      <w:r w:rsidRPr="00B263F9" w:rsidR="005E4BBF">
        <w:t xml:space="preserve"> </w:t>
      </w:r>
      <w:r w:rsidRPr="00B263F9" w:rsidR="00E31398">
        <w:t>we</w:t>
      </w:r>
      <w:r w:rsidRPr="00B263F9" w:rsidR="005E4BBF">
        <w:t xml:space="preserve"> </w:t>
      </w:r>
      <w:r w:rsidRPr="00B263F9" w:rsidR="00E31398">
        <w:t>can</w:t>
      </w:r>
      <w:r w:rsidRPr="00B263F9" w:rsidR="005E4BBF">
        <w:t xml:space="preserve"> </w:t>
      </w:r>
      <w:r w:rsidRPr="00B263F9" w:rsidR="00E31398">
        <w:t>to</w:t>
      </w:r>
      <w:r w:rsidRPr="00B263F9" w:rsidR="005E4BBF">
        <w:t xml:space="preserve"> </w:t>
      </w:r>
      <w:r w:rsidRPr="00B263F9" w:rsidR="00E31398">
        <w:t>protect</w:t>
      </w:r>
      <w:r w:rsidRPr="00B263F9" w:rsidR="005E4BBF">
        <w:t xml:space="preserve"> </w:t>
      </w:r>
      <w:r w:rsidRPr="00B263F9" w:rsidR="00E31398">
        <w:t>the</w:t>
      </w:r>
      <w:r w:rsidRPr="00B263F9" w:rsidR="005E4BBF">
        <w:t xml:space="preserve"> </w:t>
      </w:r>
      <w:r w:rsidRPr="00B263F9" w:rsidR="00E31398">
        <w:t>security</w:t>
      </w:r>
      <w:r w:rsidRPr="00B263F9" w:rsidR="005E4BBF">
        <w:t xml:space="preserve"> </w:t>
      </w:r>
      <w:r w:rsidRPr="00B263F9" w:rsidR="00E31398">
        <w:t>of</w:t>
      </w:r>
      <w:r w:rsidRPr="00B263F9" w:rsidR="005E4BBF">
        <w:t xml:space="preserve"> </w:t>
      </w:r>
      <w:r w:rsidRPr="00B263F9" w:rsidR="00E31398">
        <w:t>our</w:t>
      </w:r>
      <w:r w:rsidRPr="00B263F9" w:rsidR="005E4BBF">
        <w:t xml:space="preserve"> </w:t>
      </w:r>
      <w:r w:rsidRPr="00B263F9" w:rsidR="00E31398">
        <w:t>people</w:t>
      </w:r>
      <w:r w:rsidRPr="00B263F9" w:rsidR="005E4BBF">
        <w:t xml:space="preserve"> </w:t>
      </w:r>
      <w:r w:rsidRPr="00B263F9" w:rsidR="00E31398">
        <w:t>and</w:t>
      </w:r>
      <w:r w:rsidRPr="00B263F9" w:rsidR="005E4BBF">
        <w:t xml:space="preserve"> </w:t>
      </w:r>
      <w:r w:rsidRPr="00B263F9" w:rsidR="00E31398">
        <w:t>to</w:t>
      </w:r>
      <w:r w:rsidRPr="00B263F9" w:rsidR="005E4BBF">
        <w:t xml:space="preserve"> </w:t>
      </w:r>
      <w:r w:rsidRPr="00B263F9" w:rsidR="00E31398">
        <w:t>make</w:t>
      </w:r>
      <w:r w:rsidRPr="00B263F9" w:rsidR="005E4BBF">
        <w:t xml:space="preserve"> </w:t>
      </w:r>
      <w:r w:rsidRPr="00B263F9" w:rsidR="00E31398">
        <w:t>sure</w:t>
      </w:r>
      <w:r w:rsidRPr="00B263F9" w:rsidR="005E4BBF">
        <w:t xml:space="preserve"> </w:t>
      </w:r>
      <w:r w:rsidRPr="00B263F9" w:rsidR="00E31398">
        <w:t>that</w:t>
      </w:r>
      <w:r w:rsidRPr="00B263F9" w:rsidR="005E4BBF">
        <w:t xml:space="preserve"> </w:t>
      </w:r>
      <w:r w:rsidRPr="00B263F9" w:rsidR="00E31398">
        <w:t>we</w:t>
      </w:r>
      <w:r w:rsidRPr="00B263F9" w:rsidR="005E4BBF">
        <w:t xml:space="preserve"> </w:t>
      </w:r>
      <w:r w:rsidRPr="00B263F9" w:rsidR="00E31398">
        <w:t>support</w:t>
      </w:r>
      <w:r w:rsidRPr="00B263F9" w:rsidR="005E4BBF">
        <w:t xml:space="preserve"> </w:t>
      </w:r>
      <w:r w:rsidRPr="00B263F9" w:rsidR="00E31398">
        <w:t>co</w:t>
      </w:r>
      <w:r w:rsidRPr="00B263F9" w:rsidR="00E31398">
        <w:noBreakHyphen/>
      </w:r>
      <w:r w:rsidRPr="00B263F9" w:rsidR="00F205CE">
        <w:t>operation</w:t>
      </w:r>
      <w:r w:rsidRPr="00B263F9" w:rsidR="00E31398">
        <w:t>.</w:t>
      </w:r>
      <w:r w:rsidRPr="00B263F9" w:rsidR="005E4BBF">
        <w:t xml:space="preserve"> </w:t>
      </w:r>
      <w:r w:rsidRPr="00B263F9">
        <w:t>In</w:t>
      </w:r>
      <w:r w:rsidRPr="00B263F9" w:rsidR="005E4BBF">
        <w:t xml:space="preserve"> </w:t>
      </w:r>
      <w:r w:rsidRPr="00B263F9">
        <w:t>that</w:t>
      </w:r>
      <w:r w:rsidRPr="00B263F9" w:rsidR="005E4BBF">
        <w:t xml:space="preserve"> </w:t>
      </w:r>
      <w:r w:rsidRPr="00B263F9">
        <w:t>event</w:t>
      </w:r>
      <w:r w:rsidRPr="00B263F9" w:rsidR="00E31398">
        <w:t>,</w:t>
      </w:r>
      <w:r w:rsidRPr="00B263F9" w:rsidR="005E4BBF">
        <w:t xml:space="preserve"> </w:t>
      </w:r>
      <w:r w:rsidRPr="00B263F9">
        <w:t>we</w:t>
      </w:r>
      <w:r w:rsidRPr="00B263F9" w:rsidR="005E4BBF">
        <w:t xml:space="preserve"> </w:t>
      </w:r>
      <w:r w:rsidRPr="00B263F9">
        <w:t>would</w:t>
      </w:r>
      <w:r w:rsidRPr="00B263F9" w:rsidR="005E4BBF">
        <w:t xml:space="preserve"> </w:t>
      </w:r>
      <w:r w:rsidRPr="00B263F9">
        <w:t>of</w:t>
      </w:r>
      <w:r w:rsidRPr="00B263F9" w:rsidR="005E4BBF">
        <w:t xml:space="preserve"> </w:t>
      </w:r>
      <w:r w:rsidRPr="00B263F9">
        <w:t>course</w:t>
      </w:r>
      <w:r w:rsidRPr="00B263F9" w:rsidR="005E4BBF">
        <w:t xml:space="preserve"> </w:t>
      </w:r>
      <w:r w:rsidRPr="00B263F9">
        <w:t>be</w:t>
      </w:r>
      <w:r w:rsidRPr="00B263F9" w:rsidR="005E4BBF">
        <w:t xml:space="preserve"> </w:t>
      </w:r>
      <w:r w:rsidRPr="00B263F9">
        <w:t>looking</w:t>
      </w:r>
      <w:r w:rsidRPr="00B263F9" w:rsidR="005E4BBF">
        <w:t xml:space="preserve"> </w:t>
      </w:r>
      <w:r w:rsidRPr="00B263F9">
        <w:t>at</w:t>
      </w:r>
      <w:r w:rsidRPr="00B263F9" w:rsidR="005E4BBF">
        <w:t xml:space="preserve"> </w:t>
      </w:r>
      <w:r w:rsidRPr="00B263F9">
        <w:t>what</w:t>
      </w:r>
      <w:r w:rsidRPr="00B263F9" w:rsidR="005E4BBF">
        <w:t xml:space="preserve"> </w:t>
      </w:r>
      <w:r w:rsidRPr="00B263F9">
        <w:t>we</w:t>
      </w:r>
      <w:r w:rsidRPr="00B263F9" w:rsidR="005E4BBF">
        <w:t xml:space="preserve"> </w:t>
      </w:r>
      <w:r w:rsidRPr="00B263F9">
        <w:t>could</w:t>
      </w:r>
      <w:r w:rsidRPr="00B263F9" w:rsidR="005E4BBF">
        <w:t xml:space="preserve"> </w:t>
      </w:r>
      <w:r w:rsidRPr="00B263F9">
        <w:t>do</w:t>
      </w:r>
      <w:r w:rsidRPr="00B263F9" w:rsidR="005E4BBF">
        <w:t xml:space="preserve"> </w:t>
      </w:r>
      <w:r w:rsidRPr="00B263F9">
        <w:t>on</w:t>
      </w:r>
      <w:r w:rsidRPr="00B263F9" w:rsidR="005E4BBF">
        <w:t xml:space="preserve"> </w:t>
      </w:r>
      <w:r w:rsidRPr="00B263F9">
        <w:t>a</w:t>
      </w:r>
      <w:r w:rsidRPr="00B263F9" w:rsidR="005E4BBF">
        <w:t xml:space="preserve"> </w:t>
      </w:r>
      <w:r w:rsidRPr="00B263F9">
        <w:t>bilateral</w:t>
      </w:r>
      <w:r w:rsidRPr="00B263F9" w:rsidR="005E4BBF">
        <w:t xml:space="preserve"> </w:t>
      </w:r>
      <w:r w:rsidRPr="00B263F9">
        <w:t>level</w:t>
      </w:r>
      <w:r w:rsidRPr="00B263F9" w:rsidR="005E4BBF">
        <w:t xml:space="preserve"> </w:t>
      </w:r>
      <w:r w:rsidRPr="00B263F9" w:rsidR="00E31398">
        <w:t>in</w:t>
      </w:r>
      <w:r w:rsidRPr="00B263F9" w:rsidR="005E4BBF">
        <w:t xml:space="preserve"> </w:t>
      </w:r>
      <w:r w:rsidRPr="00B263F9" w:rsidR="00E31398">
        <w:t>order</w:t>
      </w:r>
      <w:r w:rsidRPr="00B263F9" w:rsidR="005E4BBF">
        <w:t xml:space="preserve"> </w:t>
      </w:r>
      <w:r w:rsidRPr="00B263F9">
        <w:t>to</w:t>
      </w:r>
      <w:r w:rsidRPr="00B263F9" w:rsidR="005E4BBF">
        <w:t xml:space="preserve"> </w:t>
      </w:r>
      <w:r w:rsidRPr="00B263F9">
        <w:t>take</w:t>
      </w:r>
      <w:r w:rsidRPr="00B263F9" w:rsidR="005E4BBF">
        <w:t xml:space="preserve"> </w:t>
      </w:r>
      <w:r w:rsidRPr="00B263F9">
        <w:t>things</w:t>
      </w:r>
      <w:r w:rsidRPr="00B263F9" w:rsidR="005E4BBF">
        <w:t xml:space="preserve"> </w:t>
      </w:r>
      <w:r w:rsidRPr="00B263F9">
        <w:t>forward.</w:t>
      </w:r>
      <w:r w:rsidRPr="00B263F9" w:rsidR="005E4BBF">
        <w:t xml:space="preserve"> </w:t>
      </w:r>
    </w:p>
    <w:p w:rsidR="00E31398" w:rsidRPr="00B263F9" w:rsidP="00050F79">
      <w:pPr>
        <w:pStyle w:val="Answer"/>
      </w:pPr>
      <w:r w:rsidRPr="00B263F9">
        <w:t>A</w:t>
      </w:r>
      <w:r w:rsidRPr="00B263F9">
        <w:t>s</w:t>
      </w:r>
      <w:r w:rsidRPr="00B263F9" w:rsidR="005E4BBF">
        <w:t xml:space="preserve"> </w:t>
      </w:r>
      <w:r w:rsidRPr="00B263F9">
        <w:t>I</w:t>
      </w:r>
      <w:r w:rsidRPr="00B263F9" w:rsidR="005E4BBF">
        <w:t xml:space="preserve"> </w:t>
      </w:r>
      <w:r w:rsidRPr="00B263F9">
        <w:t>say,</w:t>
      </w:r>
      <w:r w:rsidRPr="00B263F9" w:rsidR="005E4BBF">
        <w:t xml:space="preserve"> </w:t>
      </w:r>
      <w:r w:rsidRPr="00B263F9">
        <w:t>it</w:t>
      </w:r>
      <w:r w:rsidRPr="00B263F9" w:rsidR="005E4BBF">
        <w:t xml:space="preserve"> </w:t>
      </w:r>
      <w:r w:rsidRPr="00B263F9">
        <w:t>is</w:t>
      </w:r>
      <w:r w:rsidRPr="00B263F9" w:rsidR="005E4BBF">
        <w:t xml:space="preserve"> </w:t>
      </w:r>
      <w:r w:rsidRPr="00B263F9">
        <w:t>the</w:t>
      </w:r>
      <w:r w:rsidRPr="00B263F9" w:rsidR="005E4BBF">
        <w:t xml:space="preserve"> </w:t>
      </w:r>
      <w:r w:rsidRPr="00B263F9">
        <w:t>preference</w:t>
      </w:r>
      <w:r w:rsidRPr="00B263F9" w:rsidR="005E4BBF">
        <w:t xml:space="preserve"> </w:t>
      </w:r>
      <w:r w:rsidRPr="00B263F9">
        <w:t>of</w:t>
      </w:r>
      <w:r w:rsidRPr="00B263F9" w:rsidR="005E4BBF">
        <w:t xml:space="preserve"> </w:t>
      </w:r>
      <w:r w:rsidRPr="00B263F9">
        <w:t>the</w:t>
      </w:r>
      <w:r w:rsidRPr="00B263F9" w:rsidR="005E4BBF">
        <w:t xml:space="preserve"> </w:t>
      </w:r>
      <w:r w:rsidRPr="00B263F9">
        <w:t>UK</w:t>
      </w:r>
      <w:r w:rsidRPr="00B263F9" w:rsidR="005E4BBF">
        <w:t xml:space="preserve"> </w:t>
      </w:r>
      <w:r w:rsidRPr="00B263F9">
        <w:t>Government</w:t>
      </w:r>
      <w:r w:rsidRPr="00B263F9" w:rsidR="005E4BBF">
        <w:t xml:space="preserve"> </w:t>
      </w:r>
      <w:r w:rsidRPr="00B263F9">
        <w:t>and</w:t>
      </w:r>
      <w:r w:rsidRPr="00B263F9" w:rsidR="005E4BBF">
        <w:t xml:space="preserve"> </w:t>
      </w:r>
      <w:r w:rsidRPr="00B263F9">
        <w:t>the</w:t>
      </w:r>
      <w:r w:rsidRPr="00B263F9" w:rsidR="005E4BBF">
        <w:t xml:space="preserve"> </w:t>
      </w:r>
      <w:r w:rsidRPr="00B263F9">
        <w:t>Irish</w:t>
      </w:r>
      <w:r w:rsidRPr="00B263F9" w:rsidR="005E4BBF">
        <w:t xml:space="preserve"> </w:t>
      </w:r>
      <w:r w:rsidRPr="00B263F9">
        <w:t>Government</w:t>
      </w:r>
      <w:r w:rsidRPr="00B263F9" w:rsidR="005E4BBF">
        <w:t xml:space="preserve"> </w:t>
      </w:r>
      <w:r w:rsidRPr="00B263F9">
        <w:t>to</w:t>
      </w:r>
      <w:r w:rsidRPr="00B263F9" w:rsidR="005E4BBF">
        <w:t xml:space="preserve"> </w:t>
      </w:r>
      <w:r w:rsidRPr="00B263F9">
        <w:t>make</w:t>
      </w:r>
      <w:r w:rsidRPr="00B263F9" w:rsidR="005E4BBF">
        <w:t xml:space="preserve"> </w:t>
      </w:r>
      <w:r w:rsidRPr="00B263F9">
        <w:t>sure</w:t>
      </w:r>
      <w:r w:rsidRPr="00B263F9" w:rsidR="005E4BBF">
        <w:t xml:space="preserve"> </w:t>
      </w:r>
      <w:r w:rsidRPr="00B263F9">
        <w:t>that</w:t>
      </w:r>
      <w:r w:rsidRPr="00B263F9" w:rsidR="005E4BBF">
        <w:t xml:space="preserve"> </w:t>
      </w:r>
      <w:r w:rsidRPr="00B263F9">
        <w:t>we</w:t>
      </w:r>
      <w:r w:rsidRPr="00B263F9" w:rsidR="005E4BBF">
        <w:t xml:space="preserve"> </w:t>
      </w:r>
      <w:r w:rsidRPr="00B263F9">
        <w:t>can</w:t>
      </w:r>
      <w:r w:rsidRPr="00B263F9" w:rsidR="005E4BBF">
        <w:t xml:space="preserve"> </w:t>
      </w:r>
      <w:r w:rsidRPr="00B263F9">
        <w:t>do</w:t>
      </w:r>
      <w:r w:rsidRPr="00B263F9" w:rsidR="005E4BBF">
        <w:t xml:space="preserve"> </w:t>
      </w:r>
      <w:r w:rsidRPr="00B263F9">
        <w:t>this</w:t>
      </w:r>
      <w:r w:rsidRPr="00B263F9" w:rsidR="005E4BBF">
        <w:t xml:space="preserve"> </w:t>
      </w:r>
      <w:r w:rsidRPr="00B263F9">
        <w:t>through</w:t>
      </w:r>
      <w:r w:rsidRPr="00B263F9" w:rsidR="005E4BBF">
        <w:t xml:space="preserve"> </w:t>
      </w:r>
      <w:r w:rsidRPr="00B263F9">
        <w:t>the</w:t>
      </w:r>
      <w:r w:rsidRPr="00B263F9" w:rsidR="005E4BBF">
        <w:t xml:space="preserve"> </w:t>
      </w:r>
      <w:r w:rsidRPr="00B263F9">
        <w:t>current</w:t>
      </w:r>
      <w:r w:rsidRPr="00B263F9" w:rsidR="005E4BBF">
        <w:t xml:space="preserve"> </w:t>
      </w:r>
      <w:r w:rsidRPr="00B263F9">
        <w:t>negotiations.</w:t>
      </w:r>
      <w:r w:rsidRPr="00B263F9" w:rsidR="005E4BBF">
        <w:t xml:space="preserve"> </w:t>
      </w:r>
      <w:r w:rsidRPr="00B263F9">
        <w:t>We</w:t>
      </w:r>
      <w:r w:rsidRPr="00B263F9" w:rsidR="005E4BBF">
        <w:t xml:space="preserve"> </w:t>
      </w:r>
      <w:r w:rsidRPr="00B263F9">
        <w:t>are</w:t>
      </w:r>
      <w:r w:rsidRPr="00B263F9" w:rsidR="005E4BBF">
        <w:t xml:space="preserve"> </w:t>
      </w:r>
      <w:r w:rsidRPr="00B263F9">
        <w:t>both</w:t>
      </w:r>
      <w:r w:rsidRPr="00B263F9" w:rsidR="005E4BBF">
        <w:t xml:space="preserve"> </w:t>
      </w:r>
      <w:r w:rsidRPr="00B263F9">
        <w:t>negotiating</w:t>
      </w:r>
      <w:r w:rsidRPr="00B263F9" w:rsidR="005E4BBF">
        <w:t xml:space="preserve"> </w:t>
      </w:r>
      <w:r w:rsidRPr="00B263F9">
        <w:t>in</w:t>
      </w:r>
      <w:r w:rsidRPr="00B263F9" w:rsidR="005E4BBF">
        <w:t xml:space="preserve"> </w:t>
      </w:r>
      <w:r w:rsidRPr="00B263F9">
        <w:t>good</w:t>
      </w:r>
      <w:r w:rsidRPr="00B263F9" w:rsidR="005E4BBF">
        <w:t xml:space="preserve"> </w:t>
      </w:r>
      <w:r w:rsidRPr="00B263F9">
        <w:t>faith</w:t>
      </w:r>
      <w:r w:rsidRPr="00B263F9" w:rsidR="005E4BBF">
        <w:t xml:space="preserve"> </w:t>
      </w:r>
      <w:r w:rsidRPr="00B263F9">
        <w:t>to</w:t>
      </w:r>
      <w:r w:rsidRPr="00B263F9" w:rsidR="005E4BBF">
        <w:t xml:space="preserve"> </w:t>
      </w:r>
      <w:r w:rsidRPr="00B263F9">
        <w:t>achieve</w:t>
      </w:r>
      <w:r w:rsidRPr="00B263F9" w:rsidR="005E4BBF">
        <w:t xml:space="preserve"> </w:t>
      </w:r>
      <w:r w:rsidRPr="00B263F9">
        <w:t>that</w:t>
      </w:r>
      <w:r w:rsidRPr="00B263F9" w:rsidR="005E4BBF">
        <w:t xml:space="preserve"> </w:t>
      </w:r>
      <w:r w:rsidRPr="00B263F9">
        <w:t>and</w:t>
      </w:r>
      <w:r w:rsidRPr="00B263F9" w:rsidR="005E4BBF">
        <w:t xml:space="preserve"> </w:t>
      </w:r>
      <w:r w:rsidRPr="00B263F9">
        <w:t>I</w:t>
      </w:r>
      <w:r w:rsidRPr="00B263F9" w:rsidR="005E4BBF">
        <w:t xml:space="preserve"> </w:t>
      </w:r>
      <w:r w:rsidRPr="00B263F9">
        <w:t>am</w:t>
      </w:r>
      <w:r w:rsidRPr="00B263F9" w:rsidR="005E4BBF">
        <w:t xml:space="preserve"> </w:t>
      </w:r>
      <w:r w:rsidRPr="00B263F9">
        <w:t>hopeful</w:t>
      </w:r>
      <w:r w:rsidRPr="00B263F9" w:rsidR="005E4BBF">
        <w:t xml:space="preserve"> </w:t>
      </w:r>
      <w:r w:rsidRPr="00B263F9">
        <w:t>that</w:t>
      </w:r>
      <w:r w:rsidRPr="00B263F9" w:rsidR="005E4BBF">
        <w:t xml:space="preserve"> </w:t>
      </w:r>
      <w:r w:rsidRPr="00B263F9">
        <w:t>we</w:t>
      </w:r>
      <w:r w:rsidRPr="00B263F9" w:rsidR="005E4BBF">
        <w:t xml:space="preserve"> </w:t>
      </w:r>
      <w:r w:rsidRPr="00B263F9">
        <w:t>can.</w:t>
      </w:r>
      <w:r w:rsidRPr="00B263F9" w:rsidR="005E4BBF">
        <w:t xml:space="preserve"> </w:t>
      </w:r>
      <w:r w:rsidRPr="00B263F9">
        <w:t>Mark,</w:t>
      </w:r>
      <w:r w:rsidRPr="00B263F9" w:rsidR="005E4BBF">
        <w:t xml:space="preserve"> </w:t>
      </w:r>
      <w:r w:rsidRPr="00B263F9">
        <w:t>do</w:t>
      </w:r>
      <w:r w:rsidRPr="00B263F9" w:rsidR="005E4BBF">
        <w:t xml:space="preserve"> </w:t>
      </w:r>
      <w:r w:rsidRPr="00B263F9">
        <w:t>you</w:t>
      </w:r>
      <w:r w:rsidRPr="00B263F9" w:rsidR="005E4BBF">
        <w:t xml:space="preserve"> </w:t>
      </w:r>
      <w:r w:rsidRPr="00B263F9">
        <w:t>want</w:t>
      </w:r>
      <w:r w:rsidRPr="00B263F9" w:rsidR="005E4BBF">
        <w:t xml:space="preserve"> </w:t>
      </w:r>
      <w:r w:rsidRPr="00B263F9">
        <w:t>to</w:t>
      </w:r>
      <w:r w:rsidRPr="00B263F9" w:rsidR="005E4BBF">
        <w:t xml:space="preserve"> </w:t>
      </w:r>
      <w:r w:rsidRPr="00B263F9">
        <w:t>come</w:t>
      </w:r>
      <w:r w:rsidRPr="00B263F9" w:rsidR="005E4BBF">
        <w:t xml:space="preserve"> </w:t>
      </w:r>
      <w:r w:rsidRPr="00B263F9">
        <w:t>in</w:t>
      </w:r>
      <w:r w:rsidRPr="00B263F9" w:rsidR="005E4BBF">
        <w:t xml:space="preserve"> </w:t>
      </w:r>
      <w:r w:rsidRPr="00B263F9">
        <w:t>on</w:t>
      </w:r>
      <w:r w:rsidRPr="00B263F9" w:rsidR="005E4BBF">
        <w:t xml:space="preserve"> </w:t>
      </w:r>
      <w:r w:rsidRPr="00B263F9">
        <w:t>that?</w:t>
      </w:r>
    </w:p>
    <w:p w:rsidR="00395E5B" w:rsidRPr="00B263F9" w:rsidP="00050F79">
      <w:pPr>
        <w:pStyle w:val="Answer"/>
      </w:pPr>
      <w:sdt>
        <w:sdtPr>
          <w:alias w:val="Witness"/>
          <w:id w:val="-695473872"/>
          <w:placeholder>
            <w:docPart w:val="DefaultPlaceholder_1082065158"/>
          </w:placeholder>
          <w:richText/>
        </w:sdtPr>
        <w:sdtContent>
          <w:r w:rsidRPr="00B263F9" w:rsidR="002572CE">
            <w:rPr>
              <w:b/>
              <w:i/>
            </w:rPr>
            <w:t>Mark</w:t>
          </w:r>
          <w:r w:rsidRPr="00B263F9" w:rsidR="005E4BBF">
            <w:rPr>
              <w:b/>
              <w:i/>
            </w:rPr>
            <w:t xml:space="preserve"> </w:t>
          </w:r>
          <w:r w:rsidRPr="00B263F9" w:rsidR="00223985">
            <w:rPr>
              <w:b/>
              <w:i/>
            </w:rPr>
            <w:t>Larmour</w:t>
          </w:r>
          <w:r w:rsidRPr="00B263F9">
            <w:rPr>
              <w:b/>
            </w:rPr>
            <w:t>:</w:t>
          </w:r>
          <w:r w:rsidRPr="00B263F9" w:rsidR="005E4BBF">
            <w:rPr>
              <w:b/>
            </w:rPr>
            <w:t xml:space="preserve"> </w:t>
          </w:r>
        </w:sdtContent>
      </w:sdt>
      <w:r w:rsidRPr="00B263F9">
        <w:t>I</w:t>
      </w:r>
      <w:r w:rsidRPr="00B263F9" w:rsidR="005E4BBF">
        <w:t xml:space="preserve"> </w:t>
      </w:r>
      <w:r w:rsidRPr="00B263F9">
        <w:t>have</w:t>
      </w:r>
      <w:r w:rsidRPr="00B263F9" w:rsidR="005E4BBF">
        <w:t xml:space="preserve"> </w:t>
      </w:r>
      <w:r w:rsidRPr="00B263F9">
        <w:t>nothing</w:t>
      </w:r>
      <w:r w:rsidRPr="00B263F9" w:rsidR="005E4BBF">
        <w:t xml:space="preserve"> </w:t>
      </w:r>
      <w:r w:rsidRPr="00B263F9">
        <w:t>further</w:t>
      </w:r>
      <w:r w:rsidRPr="00B263F9" w:rsidR="005E4BBF">
        <w:t xml:space="preserve"> </w:t>
      </w:r>
      <w:r w:rsidRPr="00B263F9">
        <w:t>to</w:t>
      </w:r>
      <w:r w:rsidRPr="00B263F9" w:rsidR="005E4BBF">
        <w:t xml:space="preserve"> </w:t>
      </w:r>
      <w:r w:rsidRPr="00B263F9">
        <w:t>add.</w:t>
      </w:r>
      <w:r w:rsidRPr="00B263F9" w:rsidR="005E4BBF">
        <w:t xml:space="preserve"> </w:t>
      </w:r>
      <w:r w:rsidRPr="00B263F9">
        <w:t>It</w:t>
      </w:r>
      <w:r w:rsidRPr="00B263F9" w:rsidR="005E4BBF">
        <w:t xml:space="preserve"> </w:t>
      </w:r>
      <w:r w:rsidRPr="00B263F9">
        <w:t>is</w:t>
      </w:r>
      <w:r w:rsidRPr="00B263F9" w:rsidR="005E4BBF">
        <w:t xml:space="preserve"> </w:t>
      </w:r>
      <w:r w:rsidRPr="00B263F9" w:rsidR="00D57597">
        <w:t xml:space="preserve">all </w:t>
      </w:r>
      <w:r w:rsidRPr="00B263F9">
        <w:t>about</w:t>
      </w:r>
      <w:r w:rsidRPr="00B263F9" w:rsidR="005E4BBF">
        <w:t xml:space="preserve"> </w:t>
      </w:r>
      <w:r w:rsidRPr="00B263F9">
        <w:t>maximising</w:t>
      </w:r>
      <w:r w:rsidRPr="00B263F9" w:rsidR="005E4BBF">
        <w:t xml:space="preserve"> </w:t>
      </w:r>
      <w:r w:rsidRPr="00B263F9">
        <w:t>that</w:t>
      </w:r>
      <w:r w:rsidRPr="00B263F9" w:rsidR="005E4BBF">
        <w:t xml:space="preserve"> </w:t>
      </w:r>
      <w:r w:rsidRPr="00B263F9">
        <w:t>co</w:t>
      </w:r>
      <w:r w:rsidRPr="00B263F9" w:rsidR="00E31398">
        <w:t>-</w:t>
      </w:r>
      <w:r w:rsidRPr="00B263F9">
        <w:t>operation</w:t>
      </w:r>
      <w:r w:rsidRPr="00B263F9" w:rsidR="005E4BBF">
        <w:t xml:space="preserve"> </w:t>
      </w:r>
      <w:r w:rsidRPr="00B263F9">
        <w:t>and</w:t>
      </w:r>
      <w:r w:rsidRPr="00B263F9" w:rsidR="005E4BBF">
        <w:t xml:space="preserve"> </w:t>
      </w:r>
      <w:r w:rsidRPr="00B263F9" w:rsidR="00E31398">
        <w:t>understanding.</w:t>
      </w:r>
      <w:r w:rsidRPr="00B263F9" w:rsidR="005E4BBF">
        <w:t xml:space="preserve"> </w:t>
      </w:r>
      <w:r w:rsidRPr="00B263F9" w:rsidR="00E31398">
        <w:t>As</w:t>
      </w:r>
      <w:r w:rsidRPr="00B263F9" w:rsidR="005E4BBF">
        <w:t xml:space="preserve"> </w:t>
      </w:r>
      <w:r w:rsidRPr="00B263F9" w:rsidR="00E31398">
        <w:t>you</w:t>
      </w:r>
      <w:r w:rsidRPr="00B263F9" w:rsidR="005E4BBF">
        <w:t xml:space="preserve"> </w:t>
      </w:r>
      <w:r w:rsidRPr="00B263F9" w:rsidR="00E31398">
        <w:t>say,</w:t>
      </w:r>
      <w:r w:rsidRPr="00B263F9" w:rsidR="005E4BBF">
        <w:t xml:space="preserve"> </w:t>
      </w:r>
      <w:r w:rsidRPr="00B263F9" w:rsidR="00E31398">
        <w:t>it</w:t>
      </w:r>
      <w:r w:rsidRPr="00B263F9" w:rsidR="005E4BBF">
        <w:t xml:space="preserve"> </w:t>
      </w:r>
      <w:r w:rsidRPr="00B263F9" w:rsidR="00E31398">
        <w:t>is</w:t>
      </w:r>
      <w:r w:rsidRPr="00B263F9" w:rsidR="005E4BBF">
        <w:t xml:space="preserve"> </w:t>
      </w:r>
      <w:r w:rsidRPr="00B263F9" w:rsidR="00E31398">
        <w:t>on</w:t>
      </w:r>
      <w:r w:rsidRPr="00B263F9" w:rsidR="005E4BBF">
        <w:t xml:space="preserve"> </w:t>
      </w:r>
      <w:r w:rsidRPr="00B263F9" w:rsidR="00E31398">
        <w:t>the</w:t>
      </w:r>
      <w:r w:rsidRPr="00B263F9" w:rsidR="005E4BBF">
        <w:t xml:space="preserve"> </w:t>
      </w:r>
      <w:r w:rsidRPr="00B263F9" w:rsidR="00E31398">
        <w:t>basis</w:t>
      </w:r>
      <w:r w:rsidRPr="00B263F9" w:rsidR="005E4BBF">
        <w:t xml:space="preserve"> </w:t>
      </w:r>
      <w:r w:rsidRPr="00B263F9" w:rsidR="00E31398">
        <w:t>of</w:t>
      </w:r>
      <w:r w:rsidRPr="00B263F9" w:rsidR="005E4BBF">
        <w:t xml:space="preserve"> </w:t>
      </w:r>
      <w:r w:rsidRPr="00B263F9" w:rsidR="00E31398">
        <w:t>a</w:t>
      </w:r>
      <w:r w:rsidRPr="00B263F9" w:rsidR="005E4BBF">
        <w:t xml:space="preserve"> </w:t>
      </w:r>
      <w:r w:rsidRPr="00B263F9" w:rsidR="00E31398">
        <w:t>very</w:t>
      </w:r>
      <w:r w:rsidRPr="00B263F9" w:rsidR="005E4BBF">
        <w:t xml:space="preserve"> </w:t>
      </w:r>
      <w:r w:rsidRPr="00B263F9" w:rsidR="00E31398">
        <w:t>good</w:t>
      </w:r>
      <w:r w:rsidRPr="00B263F9" w:rsidR="005E4BBF">
        <w:t xml:space="preserve"> </w:t>
      </w:r>
      <w:r w:rsidRPr="00B263F9" w:rsidR="00E31398">
        <w:t>working</w:t>
      </w:r>
      <w:r w:rsidRPr="00B263F9" w:rsidR="005E4BBF">
        <w:t xml:space="preserve"> </w:t>
      </w:r>
      <w:r w:rsidRPr="00B263F9">
        <w:t>relationship</w:t>
      </w:r>
      <w:r w:rsidRPr="00B263F9" w:rsidR="005E4BBF">
        <w:t xml:space="preserve"> </w:t>
      </w:r>
      <w:r w:rsidRPr="00B263F9" w:rsidR="00E31398">
        <w:t>between</w:t>
      </w:r>
      <w:r w:rsidRPr="00B263F9" w:rsidR="005E4BBF">
        <w:t xml:space="preserve"> </w:t>
      </w:r>
      <w:r w:rsidRPr="00B263F9" w:rsidR="00E31398">
        <w:t>agencies</w:t>
      </w:r>
      <w:r w:rsidRPr="00B263F9" w:rsidR="005E4BBF">
        <w:t xml:space="preserve"> </w:t>
      </w:r>
      <w:r w:rsidRPr="00B263F9" w:rsidR="00E31398">
        <w:t>as</w:t>
      </w:r>
      <w:r w:rsidRPr="00B263F9" w:rsidR="005E4BBF">
        <w:t xml:space="preserve"> </w:t>
      </w:r>
      <w:r w:rsidRPr="00B263F9" w:rsidR="00E31398">
        <w:t>well</w:t>
      </w:r>
      <w:r w:rsidRPr="00B263F9" w:rsidR="005E4BBF">
        <w:t xml:space="preserve"> </w:t>
      </w:r>
      <w:r w:rsidRPr="00B263F9" w:rsidR="00E31398">
        <w:t>as</w:t>
      </w:r>
      <w:r w:rsidRPr="00B263F9" w:rsidR="005E4BBF">
        <w:t xml:space="preserve"> </w:t>
      </w:r>
      <w:r w:rsidRPr="00B263F9" w:rsidR="00E31398">
        <w:t>between</w:t>
      </w:r>
      <w:r w:rsidRPr="00B263F9" w:rsidR="005E4BBF">
        <w:t xml:space="preserve"> </w:t>
      </w:r>
      <w:r w:rsidRPr="00B263F9" w:rsidR="00E31398">
        <w:t>the</w:t>
      </w:r>
      <w:r w:rsidRPr="00B263F9" w:rsidR="005E4BBF">
        <w:t xml:space="preserve"> </w:t>
      </w:r>
      <w:r w:rsidRPr="00B263F9" w:rsidR="00E31398">
        <w:t>Governments</w:t>
      </w:r>
      <w:r w:rsidRPr="00B263F9" w:rsidR="005E4BBF">
        <w:t xml:space="preserve"> </w:t>
      </w:r>
      <w:r w:rsidRPr="00B263F9" w:rsidR="00E31398">
        <w:t>around</w:t>
      </w:r>
      <w:r w:rsidRPr="00B263F9" w:rsidR="005E4BBF">
        <w:t xml:space="preserve"> </w:t>
      </w:r>
      <w:r w:rsidRPr="00B263F9" w:rsidR="00E31398">
        <w:t>security</w:t>
      </w:r>
      <w:r w:rsidRPr="00B263F9" w:rsidR="005E4BBF">
        <w:t xml:space="preserve"> </w:t>
      </w:r>
      <w:r w:rsidRPr="00B263F9" w:rsidR="00E31398">
        <w:t>and</w:t>
      </w:r>
      <w:r w:rsidRPr="00B263F9" w:rsidR="005E4BBF">
        <w:t xml:space="preserve"> </w:t>
      </w:r>
      <w:r w:rsidRPr="00B263F9" w:rsidR="00E31398">
        <w:t>justice</w:t>
      </w:r>
      <w:r w:rsidRPr="00B263F9" w:rsidR="005E4BBF">
        <w:t xml:space="preserve"> </w:t>
      </w:r>
      <w:r w:rsidRPr="00B263F9" w:rsidR="00E31398">
        <w:t>matters.</w:t>
      </w:r>
    </w:p>
    <w:p w:rsidR="00395E5B" w:rsidRPr="00B263F9" w:rsidP="00050F79">
      <w:pPr>
        <w:pStyle w:val="Question"/>
      </w:pPr>
      <w:sdt>
        <w:sdtPr>
          <w:alias w:val="Member"/>
          <w:tag w:val="&lt;Member mnisId='4793' dodsId=''&gt;"/>
          <w:id w:val="627519938"/>
          <w:placeholder>
            <w:docPart w:val="DefaultPlaceholder_1082065158"/>
          </w:placeholder>
          <w:richText/>
        </w:sdtPr>
        <w:sdtContent>
          <w:r w:rsidRPr="00B263F9">
            <w:rPr>
              <w:b/>
            </w:rPr>
            <w:t>Scott</w:t>
          </w:r>
          <w:r w:rsidRPr="00B263F9" w:rsidR="005E4BBF">
            <w:rPr>
              <w:b/>
            </w:rPr>
            <w:t xml:space="preserve"> </w:t>
          </w:r>
          <w:r w:rsidRPr="00B263F9">
            <w:rPr>
              <w:b/>
            </w:rPr>
            <w:t>Benton:</w:t>
          </w:r>
        </w:sdtContent>
      </w:sdt>
      <w:r w:rsidRPr="00B263F9" w:rsidR="005E4BBF">
        <w:t xml:space="preserve"> </w:t>
      </w:r>
      <w:r w:rsidRPr="00B263F9">
        <w:t>Thank</w:t>
      </w:r>
      <w:r w:rsidRPr="00B263F9" w:rsidR="005E4BBF">
        <w:t xml:space="preserve"> </w:t>
      </w:r>
      <w:r w:rsidRPr="00B263F9">
        <w:t>you,</w:t>
      </w:r>
      <w:r w:rsidRPr="00B263F9" w:rsidR="005E4BBF">
        <w:t xml:space="preserve"> </w:t>
      </w:r>
      <w:r w:rsidRPr="00B263F9" w:rsidR="00E31398">
        <w:t>M</w:t>
      </w:r>
      <w:r w:rsidRPr="00B263F9">
        <w:t>inister.</w:t>
      </w:r>
      <w:r w:rsidRPr="00B263F9" w:rsidR="005E4BBF">
        <w:t xml:space="preserve"> </w:t>
      </w:r>
      <w:r w:rsidRPr="00B263F9">
        <w:t>I</w:t>
      </w:r>
      <w:r w:rsidRPr="00B263F9" w:rsidR="005E4BBF">
        <w:t xml:space="preserve"> </w:t>
      </w:r>
      <w:r w:rsidRPr="00B263F9">
        <w:t>am</w:t>
      </w:r>
      <w:r w:rsidRPr="00B263F9" w:rsidR="005E4BBF">
        <w:t xml:space="preserve"> </w:t>
      </w:r>
      <w:r w:rsidRPr="00B263F9">
        <w:t>grateful</w:t>
      </w:r>
      <w:r w:rsidRPr="00B263F9" w:rsidR="005E4BBF">
        <w:t xml:space="preserve"> </w:t>
      </w:r>
      <w:r w:rsidRPr="00B263F9">
        <w:t>for</w:t>
      </w:r>
      <w:r w:rsidRPr="00B263F9" w:rsidR="005E4BBF">
        <w:t xml:space="preserve"> </w:t>
      </w:r>
      <w:r w:rsidRPr="00B263F9" w:rsidR="00E31398">
        <w:t>your</w:t>
      </w:r>
      <w:r w:rsidRPr="00B263F9" w:rsidR="005E4BBF">
        <w:t xml:space="preserve"> </w:t>
      </w:r>
      <w:r w:rsidRPr="00B263F9">
        <w:t>response.</w:t>
      </w:r>
      <w:r w:rsidRPr="00B263F9" w:rsidR="005E4BBF">
        <w:t xml:space="preserve"> </w:t>
      </w:r>
      <w:r w:rsidRPr="00B263F9" w:rsidR="00E31398">
        <w:t>Obviously,</w:t>
      </w:r>
      <w:r w:rsidRPr="00B263F9" w:rsidR="005E4BBF">
        <w:t xml:space="preserve"> </w:t>
      </w:r>
      <w:r w:rsidRPr="00B263F9" w:rsidR="00E31398">
        <w:t>we</w:t>
      </w:r>
      <w:r w:rsidRPr="00B263F9" w:rsidR="005E4BBF">
        <w:t xml:space="preserve"> </w:t>
      </w:r>
      <w:r w:rsidRPr="00B263F9" w:rsidR="00E31398">
        <w:t>cannot</w:t>
      </w:r>
      <w:r w:rsidRPr="00B263F9" w:rsidR="005E4BBF">
        <w:t xml:space="preserve"> </w:t>
      </w:r>
      <w:r w:rsidRPr="00B263F9" w:rsidR="00E31398">
        <w:t>prejudge</w:t>
      </w:r>
      <w:r w:rsidRPr="00B263F9" w:rsidR="005E4BBF">
        <w:t xml:space="preserve"> </w:t>
      </w:r>
      <w:r w:rsidRPr="00B263F9" w:rsidR="00E31398">
        <w:t>the</w:t>
      </w:r>
      <w:r w:rsidRPr="00B263F9" w:rsidR="005E4BBF">
        <w:t xml:space="preserve"> </w:t>
      </w:r>
      <w:r w:rsidRPr="00B263F9" w:rsidR="00E31398">
        <w:t>outcome</w:t>
      </w:r>
      <w:r w:rsidRPr="00B263F9" w:rsidR="005E4BBF">
        <w:t xml:space="preserve"> </w:t>
      </w:r>
      <w:r w:rsidRPr="00B263F9" w:rsidR="00E31398">
        <w:t>of</w:t>
      </w:r>
      <w:r w:rsidRPr="00B263F9" w:rsidR="005E4BBF">
        <w:t xml:space="preserve"> </w:t>
      </w:r>
      <w:r w:rsidRPr="00B263F9" w:rsidR="00E31398">
        <w:t>the</w:t>
      </w:r>
      <w:r w:rsidRPr="00B263F9" w:rsidR="005E4BBF">
        <w:t xml:space="preserve"> </w:t>
      </w:r>
      <w:r w:rsidRPr="00B263F9" w:rsidR="00E31398">
        <w:t>negotiations</w:t>
      </w:r>
      <w:r w:rsidRPr="00B263F9" w:rsidR="005E4BBF">
        <w:t xml:space="preserve"> </w:t>
      </w:r>
      <w:r w:rsidRPr="00B263F9" w:rsidR="00E31398">
        <w:t>with</w:t>
      </w:r>
      <w:r w:rsidRPr="00B263F9" w:rsidR="005E4BBF">
        <w:t xml:space="preserve"> </w:t>
      </w:r>
      <w:r w:rsidRPr="00B263F9" w:rsidR="00E31398">
        <w:t>the</w:t>
      </w:r>
      <w:r w:rsidRPr="00B263F9" w:rsidR="005E4BBF">
        <w:t xml:space="preserve"> </w:t>
      </w:r>
      <w:r w:rsidRPr="00B263F9" w:rsidR="00E31398">
        <w:t>European</w:t>
      </w:r>
      <w:r w:rsidRPr="00B263F9" w:rsidR="005E4BBF">
        <w:t xml:space="preserve"> </w:t>
      </w:r>
      <w:r w:rsidRPr="00B263F9" w:rsidR="00E31398">
        <w:t>Union</w:t>
      </w:r>
      <w:r w:rsidRPr="00B263F9" w:rsidR="005E4BBF">
        <w:t xml:space="preserve"> </w:t>
      </w:r>
      <w:r w:rsidRPr="00B263F9" w:rsidR="00F205CE">
        <w:t>b</w:t>
      </w:r>
      <w:r w:rsidRPr="00B263F9" w:rsidR="00E31398">
        <w:t>ut,</w:t>
      </w:r>
      <w:r w:rsidRPr="00B263F9" w:rsidR="005E4BBF">
        <w:t xml:space="preserve"> </w:t>
      </w:r>
      <w:r w:rsidRPr="00B263F9" w:rsidR="00E31398">
        <w:t>if</w:t>
      </w:r>
      <w:r w:rsidRPr="00B263F9" w:rsidR="005E4BBF">
        <w:t xml:space="preserve"> </w:t>
      </w:r>
      <w:r w:rsidRPr="00B263F9" w:rsidR="00E31398">
        <w:t>those</w:t>
      </w:r>
      <w:r w:rsidRPr="00B263F9" w:rsidR="005E4BBF">
        <w:t xml:space="preserve"> </w:t>
      </w:r>
      <w:r w:rsidRPr="00B263F9" w:rsidR="00E31398">
        <w:t>negotiations</w:t>
      </w:r>
      <w:r w:rsidRPr="00B263F9" w:rsidR="005E4BBF">
        <w:t xml:space="preserve"> </w:t>
      </w:r>
      <w:r w:rsidRPr="00B263F9" w:rsidR="00E31398">
        <w:t>are</w:t>
      </w:r>
      <w:r w:rsidRPr="00B263F9" w:rsidR="005E4BBF">
        <w:t xml:space="preserve"> </w:t>
      </w:r>
      <w:r w:rsidRPr="00B263F9" w:rsidR="00E31398">
        <w:t>not</w:t>
      </w:r>
      <w:r w:rsidRPr="00B263F9" w:rsidR="005E4BBF">
        <w:t xml:space="preserve"> </w:t>
      </w:r>
      <w:r w:rsidRPr="00B263F9" w:rsidR="00E31398">
        <w:t>successful</w:t>
      </w:r>
      <w:r w:rsidRPr="00B263F9" w:rsidR="005E4BBF">
        <w:t xml:space="preserve"> </w:t>
      </w:r>
      <w:r w:rsidRPr="00B263F9" w:rsidR="00E31398">
        <w:t>and</w:t>
      </w:r>
      <w:r w:rsidRPr="00B263F9" w:rsidR="005E4BBF">
        <w:t xml:space="preserve"> </w:t>
      </w:r>
      <w:r w:rsidRPr="00B263F9" w:rsidR="00E31398">
        <w:t>we</w:t>
      </w:r>
      <w:r w:rsidRPr="00B263F9" w:rsidR="005E4BBF">
        <w:t xml:space="preserve"> </w:t>
      </w:r>
      <w:r w:rsidRPr="00B263F9" w:rsidR="00E31398">
        <w:t>do</w:t>
      </w:r>
      <w:r w:rsidRPr="00B263F9" w:rsidR="005E4BBF">
        <w:t xml:space="preserve"> </w:t>
      </w:r>
      <w:r w:rsidRPr="00B263F9" w:rsidR="00E31398">
        <w:t>not</w:t>
      </w:r>
      <w:r w:rsidRPr="00B263F9" w:rsidR="005E4BBF">
        <w:t xml:space="preserve"> </w:t>
      </w:r>
      <w:r w:rsidRPr="00B263F9" w:rsidR="00E31398">
        <w:t>get</w:t>
      </w:r>
      <w:r w:rsidRPr="00B263F9" w:rsidR="005E4BBF">
        <w:t xml:space="preserve"> </w:t>
      </w:r>
      <w:r w:rsidRPr="00B263F9" w:rsidR="00E31398">
        <w:t>the</w:t>
      </w:r>
      <w:r w:rsidRPr="00B263F9" w:rsidR="005E4BBF">
        <w:t xml:space="preserve"> </w:t>
      </w:r>
      <w:r w:rsidRPr="00B263F9" w:rsidR="00E31398">
        <w:t>good</w:t>
      </w:r>
      <w:r w:rsidRPr="00B263F9" w:rsidR="005E4BBF">
        <w:t xml:space="preserve"> </w:t>
      </w:r>
      <w:r w:rsidRPr="00B263F9" w:rsidR="00E31398">
        <w:t>deal</w:t>
      </w:r>
      <w:r w:rsidRPr="00B263F9" w:rsidR="005E4BBF">
        <w:t xml:space="preserve"> </w:t>
      </w:r>
      <w:r w:rsidRPr="00B263F9" w:rsidR="00E31398">
        <w:t>including</w:t>
      </w:r>
      <w:r w:rsidRPr="00B263F9" w:rsidR="005E4BBF">
        <w:t xml:space="preserve"> </w:t>
      </w:r>
      <w:r w:rsidRPr="00B263F9" w:rsidR="00E31398">
        <w:t>assurances</w:t>
      </w:r>
      <w:r w:rsidRPr="00B263F9" w:rsidR="005E4BBF">
        <w:t xml:space="preserve"> </w:t>
      </w:r>
      <w:r w:rsidRPr="00B263F9" w:rsidR="00E31398">
        <w:t>on</w:t>
      </w:r>
      <w:r w:rsidRPr="00B263F9" w:rsidR="005E4BBF">
        <w:t xml:space="preserve"> </w:t>
      </w:r>
      <w:r w:rsidRPr="00B263F9" w:rsidR="00E31398">
        <w:t>security</w:t>
      </w:r>
      <w:r w:rsidRPr="00B263F9" w:rsidR="005E4BBF">
        <w:t xml:space="preserve"> </w:t>
      </w:r>
      <w:r w:rsidRPr="00B263F9" w:rsidR="00E31398">
        <w:t>matters</w:t>
      </w:r>
      <w:r w:rsidRPr="00B263F9" w:rsidR="005E4BBF">
        <w:t xml:space="preserve"> </w:t>
      </w:r>
      <w:r w:rsidRPr="00B263F9" w:rsidR="00E31398">
        <w:t>that</w:t>
      </w:r>
      <w:r w:rsidRPr="00B263F9" w:rsidR="005E4BBF">
        <w:t xml:space="preserve"> </w:t>
      </w:r>
      <w:r w:rsidRPr="00B263F9" w:rsidR="00E31398">
        <w:t>we</w:t>
      </w:r>
      <w:r w:rsidRPr="00B263F9" w:rsidR="005E4BBF">
        <w:t xml:space="preserve"> </w:t>
      </w:r>
      <w:r w:rsidRPr="00B263F9" w:rsidR="00E31398">
        <w:t>all</w:t>
      </w:r>
      <w:r w:rsidRPr="00B263F9" w:rsidR="005E4BBF">
        <w:t xml:space="preserve"> </w:t>
      </w:r>
      <w:r w:rsidRPr="00B263F9" w:rsidR="00E31398">
        <w:t>hope</w:t>
      </w:r>
      <w:r w:rsidRPr="00B263F9" w:rsidR="005E4BBF">
        <w:t xml:space="preserve"> </w:t>
      </w:r>
      <w:r w:rsidRPr="00B263F9" w:rsidR="00E31398">
        <w:t>for,</w:t>
      </w:r>
      <w:r w:rsidRPr="00B263F9" w:rsidR="005E4BBF">
        <w:t xml:space="preserve"> </w:t>
      </w:r>
      <w:r w:rsidRPr="00B263F9" w:rsidR="00E31398">
        <w:t>it</w:t>
      </w:r>
      <w:r w:rsidRPr="00B263F9" w:rsidR="005E4BBF">
        <w:t xml:space="preserve"> </w:t>
      </w:r>
      <w:r w:rsidRPr="00B263F9" w:rsidR="00E31398">
        <w:t>is</w:t>
      </w:r>
      <w:r w:rsidRPr="00B263F9" w:rsidR="005E4BBF">
        <w:t xml:space="preserve"> </w:t>
      </w:r>
      <w:r w:rsidRPr="00B263F9" w:rsidR="00E31398">
        <w:t>obviously</w:t>
      </w:r>
      <w:r w:rsidRPr="00B263F9" w:rsidR="005E4BBF">
        <w:t xml:space="preserve"> </w:t>
      </w:r>
      <w:r w:rsidRPr="00B263F9" w:rsidR="00E31398">
        <w:t>important</w:t>
      </w:r>
      <w:r w:rsidRPr="00B263F9" w:rsidR="005E4BBF">
        <w:t xml:space="preserve"> </w:t>
      </w:r>
      <w:r w:rsidRPr="00B263F9" w:rsidR="00E31398">
        <w:t>that</w:t>
      </w:r>
      <w:r w:rsidRPr="00B263F9" w:rsidR="005E4BBF">
        <w:t xml:space="preserve"> </w:t>
      </w:r>
      <w:r w:rsidRPr="00B263F9" w:rsidR="00E31398">
        <w:t>we</w:t>
      </w:r>
      <w:r w:rsidRPr="00B263F9" w:rsidR="005E4BBF">
        <w:t xml:space="preserve"> </w:t>
      </w:r>
      <w:r w:rsidRPr="00B263F9" w:rsidR="00E31398">
        <w:t>can</w:t>
      </w:r>
      <w:r w:rsidRPr="00B263F9" w:rsidR="005E4BBF">
        <w:t xml:space="preserve"> </w:t>
      </w:r>
      <w:r w:rsidRPr="00B263F9" w:rsidR="00E31398">
        <w:t>continue</w:t>
      </w:r>
      <w:r w:rsidRPr="00B263F9" w:rsidR="005E4BBF">
        <w:t xml:space="preserve"> </w:t>
      </w:r>
      <w:r w:rsidRPr="00B263F9" w:rsidR="00E31398">
        <w:t>working</w:t>
      </w:r>
      <w:r w:rsidRPr="00B263F9" w:rsidR="005E4BBF">
        <w:t xml:space="preserve"> </w:t>
      </w:r>
      <w:r w:rsidRPr="00B263F9" w:rsidR="00E31398">
        <w:t>with</w:t>
      </w:r>
      <w:r w:rsidRPr="00B263F9" w:rsidR="005E4BBF">
        <w:t xml:space="preserve"> </w:t>
      </w:r>
      <w:r w:rsidRPr="00B263F9" w:rsidR="00E31398">
        <w:t>the</w:t>
      </w:r>
      <w:r w:rsidRPr="00B263F9" w:rsidR="005E4BBF">
        <w:t xml:space="preserve"> </w:t>
      </w:r>
      <w:r w:rsidRPr="00B263F9" w:rsidR="00E31398">
        <w:t>Irish</w:t>
      </w:r>
      <w:r w:rsidRPr="00B263F9" w:rsidR="005E4BBF">
        <w:t xml:space="preserve"> </w:t>
      </w:r>
      <w:r w:rsidRPr="00B263F9" w:rsidR="00E31398">
        <w:t>Government</w:t>
      </w:r>
      <w:r w:rsidRPr="00B263F9" w:rsidR="005E4BBF">
        <w:t xml:space="preserve"> </w:t>
      </w:r>
      <w:r w:rsidRPr="00B263F9" w:rsidR="00E31398">
        <w:t>on</w:t>
      </w:r>
      <w:r w:rsidRPr="00B263F9" w:rsidR="005E4BBF">
        <w:t xml:space="preserve"> </w:t>
      </w:r>
      <w:r w:rsidRPr="00B263F9" w:rsidR="00E31398">
        <w:t>security</w:t>
      </w:r>
      <w:r w:rsidRPr="00B263F9" w:rsidR="005E4BBF">
        <w:t xml:space="preserve"> </w:t>
      </w:r>
      <w:r w:rsidRPr="00B263F9" w:rsidR="00E31398">
        <w:t>matters.</w:t>
      </w:r>
      <w:r w:rsidRPr="00B263F9" w:rsidR="005E4BBF">
        <w:t xml:space="preserve"> </w:t>
      </w:r>
      <w:r w:rsidRPr="00B263F9">
        <w:t>Are</w:t>
      </w:r>
      <w:r w:rsidRPr="00B263F9" w:rsidR="005E4BBF">
        <w:t xml:space="preserve"> </w:t>
      </w:r>
      <w:r w:rsidRPr="00B263F9">
        <w:t>you</w:t>
      </w:r>
      <w:r w:rsidRPr="00B263F9" w:rsidR="005E4BBF">
        <w:t xml:space="preserve"> </w:t>
      </w:r>
      <w:r w:rsidRPr="00B263F9">
        <w:t>able</w:t>
      </w:r>
      <w:r w:rsidRPr="00B263F9" w:rsidR="005E4BBF">
        <w:t xml:space="preserve"> </w:t>
      </w:r>
      <w:r w:rsidRPr="00B263F9">
        <w:t>to</w:t>
      </w:r>
      <w:r w:rsidRPr="00B263F9" w:rsidR="005E4BBF">
        <w:t xml:space="preserve"> </w:t>
      </w:r>
      <w:r w:rsidRPr="00B263F9">
        <w:t>confirm</w:t>
      </w:r>
      <w:r w:rsidRPr="00B263F9" w:rsidR="005E4BBF">
        <w:t xml:space="preserve"> </w:t>
      </w:r>
      <w:r w:rsidRPr="00B263F9">
        <w:t>if</w:t>
      </w:r>
      <w:r w:rsidRPr="00B263F9" w:rsidR="005E4BBF">
        <w:t xml:space="preserve"> </w:t>
      </w:r>
      <w:r w:rsidRPr="00B263F9">
        <w:t>you</w:t>
      </w:r>
      <w:r w:rsidRPr="00B263F9" w:rsidR="005E4BBF">
        <w:t xml:space="preserve"> </w:t>
      </w:r>
      <w:r w:rsidRPr="00B263F9">
        <w:t>have</w:t>
      </w:r>
      <w:r w:rsidRPr="00B263F9" w:rsidR="005E4BBF">
        <w:t xml:space="preserve"> </w:t>
      </w:r>
      <w:r w:rsidRPr="00B263F9">
        <w:t>had</w:t>
      </w:r>
      <w:r w:rsidRPr="00B263F9" w:rsidR="005E4BBF">
        <w:t xml:space="preserve"> </w:t>
      </w:r>
      <w:r w:rsidRPr="00B263F9">
        <w:t>discussions</w:t>
      </w:r>
      <w:r w:rsidRPr="00B263F9" w:rsidR="005E4BBF">
        <w:t xml:space="preserve"> </w:t>
      </w:r>
      <w:r w:rsidRPr="00B263F9">
        <w:t>with</w:t>
      </w:r>
      <w:r w:rsidRPr="00B263F9" w:rsidR="005E4BBF">
        <w:t xml:space="preserve"> </w:t>
      </w:r>
      <w:r w:rsidRPr="00B263F9">
        <w:t>the</w:t>
      </w:r>
      <w:r w:rsidRPr="00B263F9" w:rsidR="005E4BBF">
        <w:t xml:space="preserve"> </w:t>
      </w:r>
      <w:r w:rsidRPr="00B263F9">
        <w:t>Irish</w:t>
      </w:r>
      <w:r w:rsidRPr="00B263F9" w:rsidR="005E4BBF">
        <w:t xml:space="preserve"> </w:t>
      </w:r>
      <w:r w:rsidRPr="00B263F9" w:rsidR="00E31398">
        <w:t>G</w:t>
      </w:r>
      <w:r w:rsidRPr="00B263F9">
        <w:t>overnment</w:t>
      </w:r>
      <w:r w:rsidRPr="00B263F9" w:rsidR="005E4BBF">
        <w:t xml:space="preserve"> </w:t>
      </w:r>
      <w:r w:rsidRPr="00B263F9">
        <w:t>on</w:t>
      </w:r>
      <w:r w:rsidRPr="00B263F9" w:rsidR="005E4BBF">
        <w:t xml:space="preserve"> </w:t>
      </w:r>
      <w:r w:rsidRPr="00B263F9">
        <w:t>a</w:t>
      </w:r>
      <w:r w:rsidRPr="00B263F9" w:rsidR="005E4BBF">
        <w:t xml:space="preserve"> </w:t>
      </w:r>
      <w:r w:rsidRPr="00B263F9">
        <w:t>bilateral</w:t>
      </w:r>
      <w:r w:rsidRPr="00B263F9" w:rsidR="005E4BBF">
        <w:t xml:space="preserve"> </w:t>
      </w:r>
      <w:r w:rsidRPr="00B263F9">
        <w:t>agreement</w:t>
      </w:r>
      <w:r w:rsidRPr="00B263F9" w:rsidR="00E31398">
        <w:t>,</w:t>
      </w:r>
      <w:r w:rsidRPr="00B263F9" w:rsidR="005E4BBF">
        <w:t xml:space="preserve"> </w:t>
      </w:r>
      <w:r w:rsidRPr="00B263F9" w:rsidR="00E31398">
        <w:t>assuming</w:t>
      </w:r>
      <w:r w:rsidRPr="00B263F9" w:rsidR="005E4BBF">
        <w:t xml:space="preserve"> </w:t>
      </w:r>
      <w:r w:rsidRPr="00B263F9" w:rsidR="00E31398">
        <w:t>that</w:t>
      </w:r>
      <w:r w:rsidRPr="00B263F9" w:rsidR="005E4BBF">
        <w:t xml:space="preserve"> </w:t>
      </w:r>
      <w:r w:rsidRPr="00B263F9" w:rsidR="00E31398">
        <w:t>we</w:t>
      </w:r>
      <w:r w:rsidRPr="00B263F9" w:rsidR="005E4BBF">
        <w:t xml:space="preserve"> </w:t>
      </w:r>
      <w:r w:rsidRPr="00B263F9" w:rsidR="00E31398">
        <w:t>cannot</w:t>
      </w:r>
      <w:r w:rsidRPr="00B263F9" w:rsidR="005E4BBF">
        <w:t xml:space="preserve"> </w:t>
      </w:r>
      <w:r w:rsidRPr="00B263F9" w:rsidR="00E31398">
        <w:t>agree</w:t>
      </w:r>
      <w:r w:rsidRPr="00B263F9" w:rsidR="005E4BBF">
        <w:t xml:space="preserve"> </w:t>
      </w:r>
      <w:r w:rsidRPr="00B263F9" w:rsidR="00E31398">
        <w:t>a</w:t>
      </w:r>
      <w:r w:rsidRPr="00B263F9" w:rsidR="005E4BBF">
        <w:t xml:space="preserve"> </w:t>
      </w:r>
      <w:r w:rsidRPr="00B263F9" w:rsidR="00E31398">
        <w:t>deal</w:t>
      </w:r>
      <w:r w:rsidRPr="00B263F9" w:rsidR="005E4BBF">
        <w:t xml:space="preserve"> </w:t>
      </w:r>
      <w:r w:rsidRPr="00B263F9" w:rsidR="00E31398">
        <w:t>with</w:t>
      </w:r>
      <w:r w:rsidRPr="00B263F9" w:rsidR="005E4BBF">
        <w:t xml:space="preserve"> </w:t>
      </w:r>
      <w:r w:rsidRPr="00B263F9" w:rsidR="00E31398">
        <w:t>the</w:t>
      </w:r>
      <w:r w:rsidRPr="00B263F9" w:rsidR="005E4BBF">
        <w:t xml:space="preserve"> </w:t>
      </w:r>
      <w:r w:rsidRPr="00B263F9" w:rsidR="00E31398">
        <w:t>EU?</w:t>
      </w:r>
      <w:r w:rsidRPr="00B263F9" w:rsidR="005E4BBF">
        <w:t xml:space="preserve"> </w:t>
      </w:r>
    </w:p>
    <w:p w:rsidR="00395E5B" w:rsidRPr="00B263F9" w:rsidP="00050F79">
      <w:pPr>
        <w:pStyle w:val="Answer"/>
      </w:pPr>
      <w:sdt>
        <w:sdtPr>
          <w:alias w:val="Witness"/>
          <w:id w:val="-2057074025"/>
          <w:placeholder>
            <w:docPart w:val="DefaultPlaceholder_1082065158"/>
          </w:placeholder>
          <w:richText/>
        </w:sdtPr>
        <w:sdtContent>
          <w:r w:rsidRPr="00B263F9" w:rsidR="003D2E36">
            <w:rPr>
              <w:b/>
              <w:i/>
            </w:rPr>
            <w:t>Mr</w:t>
          </w:r>
          <w:r w:rsidRPr="00B263F9" w:rsidR="005E4BBF">
            <w:rPr>
              <w:b/>
              <w:i/>
            </w:rPr>
            <w:t xml:space="preserve"> </w:t>
          </w:r>
          <w:r w:rsidRPr="00B263F9" w:rsidR="003D2E36">
            <w:rPr>
              <w:b/>
              <w:i/>
            </w:rPr>
            <w:t>Walker:</w:t>
          </w:r>
          <w:r w:rsidRPr="00B263F9" w:rsidR="005E4BBF">
            <w:rPr>
              <w:b/>
            </w:rPr>
            <w:t xml:space="preserve"> </w:t>
          </w:r>
        </w:sdtContent>
      </w:sdt>
      <w:r w:rsidRPr="00B263F9">
        <w:t>We</w:t>
      </w:r>
      <w:r w:rsidRPr="00B263F9" w:rsidR="005E4BBF">
        <w:t xml:space="preserve"> </w:t>
      </w:r>
      <w:r w:rsidRPr="00B263F9">
        <w:t>are</w:t>
      </w:r>
      <w:r w:rsidRPr="00B263F9" w:rsidR="005E4BBF">
        <w:t xml:space="preserve"> </w:t>
      </w:r>
      <w:r w:rsidRPr="00B263F9">
        <w:t>not</w:t>
      </w:r>
      <w:r w:rsidRPr="00B263F9" w:rsidR="005E4BBF">
        <w:t xml:space="preserve"> </w:t>
      </w:r>
      <w:r w:rsidRPr="00B263F9">
        <w:t>working</w:t>
      </w:r>
      <w:r w:rsidRPr="00B263F9" w:rsidR="005E4BBF">
        <w:t xml:space="preserve"> </w:t>
      </w:r>
      <w:r w:rsidRPr="00B263F9">
        <w:t>on</w:t>
      </w:r>
      <w:r w:rsidRPr="00B263F9" w:rsidR="005E4BBF">
        <w:t xml:space="preserve"> </w:t>
      </w:r>
      <w:r w:rsidRPr="00B263F9">
        <w:t>that</w:t>
      </w:r>
      <w:r w:rsidRPr="00B263F9" w:rsidR="005E4BBF">
        <w:t xml:space="preserve"> </w:t>
      </w:r>
      <w:r w:rsidRPr="00B263F9">
        <w:t>assumption.</w:t>
      </w:r>
      <w:r w:rsidRPr="00B263F9" w:rsidR="005E4BBF">
        <w:t xml:space="preserve"> </w:t>
      </w:r>
      <w:r w:rsidRPr="00B263F9" w:rsidR="00E31398">
        <w:t>It</w:t>
      </w:r>
      <w:r w:rsidRPr="00B263F9" w:rsidR="005E4BBF">
        <w:t xml:space="preserve"> </w:t>
      </w:r>
      <w:r w:rsidRPr="00B263F9" w:rsidR="00E31398">
        <w:t>is</w:t>
      </w:r>
      <w:r w:rsidRPr="00B263F9" w:rsidR="005E4BBF">
        <w:t xml:space="preserve"> </w:t>
      </w:r>
      <w:r w:rsidRPr="00B263F9" w:rsidR="00E31398">
        <w:t>fair</w:t>
      </w:r>
      <w:r w:rsidRPr="00B263F9" w:rsidR="005E4BBF">
        <w:t xml:space="preserve"> </w:t>
      </w:r>
      <w:r w:rsidRPr="00B263F9" w:rsidR="00E31398">
        <w:t>that</w:t>
      </w:r>
      <w:r w:rsidRPr="00B263F9" w:rsidR="005E4BBF">
        <w:t xml:space="preserve"> </w:t>
      </w:r>
      <w:r w:rsidRPr="00B263F9" w:rsidR="00E31398">
        <w:t>we</w:t>
      </w:r>
      <w:r w:rsidRPr="00B263F9" w:rsidR="005E4BBF">
        <w:t xml:space="preserve"> </w:t>
      </w:r>
      <w:r w:rsidRPr="00B263F9" w:rsidR="00E31398">
        <w:t>focus</w:t>
      </w:r>
      <w:r w:rsidRPr="00B263F9" w:rsidR="005E4BBF">
        <w:t xml:space="preserve"> </w:t>
      </w:r>
      <w:r w:rsidRPr="00B263F9" w:rsidR="00E31398">
        <w:t>on</w:t>
      </w:r>
      <w:r w:rsidRPr="00B263F9" w:rsidR="005E4BBF">
        <w:t xml:space="preserve"> </w:t>
      </w:r>
      <w:r w:rsidRPr="00B263F9" w:rsidR="00E31398">
        <w:t>the</w:t>
      </w:r>
      <w:r w:rsidRPr="00B263F9" w:rsidR="005E4BBF">
        <w:t xml:space="preserve"> </w:t>
      </w:r>
      <w:r w:rsidRPr="00B263F9" w:rsidR="00E31398">
        <w:t>negotiations</w:t>
      </w:r>
      <w:r w:rsidRPr="00B263F9" w:rsidR="005E4BBF">
        <w:t xml:space="preserve"> </w:t>
      </w:r>
      <w:r w:rsidRPr="00B263F9" w:rsidR="00E31398">
        <w:t>in</w:t>
      </w:r>
      <w:r w:rsidRPr="00B263F9" w:rsidR="005E4BBF">
        <w:t xml:space="preserve"> </w:t>
      </w:r>
      <w:r w:rsidRPr="00B263F9" w:rsidR="00E31398">
        <w:t>which</w:t>
      </w:r>
      <w:r w:rsidRPr="00B263F9" w:rsidR="005E4BBF">
        <w:t xml:space="preserve"> </w:t>
      </w:r>
      <w:r w:rsidRPr="00B263F9" w:rsidR="00E31398">
        <w:t>we</w:t>
      </w:r>
      <w:r w:rsidRPr="00B263F9" w:rsidR="005E4BBF">
        <w:t xml:space="preserve"> </w:t>
      </w:r>
      <w:r w:rsidRPr="00B263F9" w:rsidR="00E31398">
        <w:t>are</w:t>
      </w:r>
      <w:r w:rsidRPr="00B263F9" w:rsidR="005E4BBF">
        <w:t xml:space="preserve"> </w:t>
      </w:r>
      <w:r w:rsidRPr="00B263F9" w:rsidR="00E31398">
        <w:t>currently</w:t>
      </w:r>
      <w:r w:rsidRPr="00B263F9" w:rsidR="005E4BBF">
        <w:t xml:space="preserve"> </w:t>
      </w:r>
      <w:r w:rsidRPr="00B263F9" w:rsidR="00E31398">
        <w:t>engaged,</w:t>
      </w:r>
      <w:r w:rsidRPr="00B263F9" w:rsidR="005E4BBF">
        <w:t xml:space="preserve"> </w:t>
      </w:r>
      <w:r w:rsidRPr="00B263F9" w:rsidR="00E31398">
        <w:t>which</w:t>
      </w:r>
      <w:r w:rsidRPr="00B263F9" w:rsidR="005E4BBF">
        <w:t xml:space="preserve"> </w:t>
      </w:r>
      <w:r w:rsidRPr="00B263F9" w:rsidR="00E31398">
        <w:t>is</w:t>
      </w:r>
      <w:r w:rsidRPr="00B263F9" w:rsidR="005E4BBF">
        <w:t xml:space="preserve"> </w:t>
      </w:r>
      <w:r w:rsidRPr="00B263F9" w:rsidR="00E31398">
        <w:t>to</w:t>
      </w:r>
      <w:r w:rsidRPr="00B263F9" w:rsidR="005E4BBF">
        <w:t xml:space="preserve"> </w:t>
      </w:r>
      <w:r w:rsidRPr="00B263F9" w:rsidR="00E31398">
        <w:t>absolutely</w:t>
      </w:r>
      <w:r w:rsidRPr="00B263F9" w:rsidR="005E4BBF">
        <w:t xml:space="preserve"> </w:t>
      </w:r>
      <w:r w:rsidRPr="00B263F9" w:rsidR="00E31398">
        <w:t>achieve</w:t>
      </w:r>
      <w:r w:rsidRPr="00B263F9" w:rsidR="005E4BBF">
        <w:t xml:space="preserve"> </w:t>
      </w:r>
      <w:r w:rsidRPr="00B263F9" w:rsidR="00E31398">
        <w:t>that</w:t>
      </w:r>
      <w:r w:rsidRPr="00B263F9" w:rsidR="005E4BBF">
        <w:t xml:space="preserve"> </w:t>
      </w:r>
      <w:r w:rsidRPr="00B263F9" w:rsidR="00E31398">
        <w:t>deal.</w:t>
      </w:r>
      <w:r w:rsidRPr="00B263F9" w:rsidR="005E4BBF">
        <w:t xml:space="preserve"> </w:t>
      </w:r>
      <w:r w:rsidRPr="00B263F9" w:rsidR="00E31398">
        <w:t>I</w:t>
      </w:r>
      <w:r w:rsidRPr="00B263F9" w:rsidR="005E4BBF">
        <w:t xml:space="preserve"> </w:t>
      </w:r>
      <w:r w:rsidRPr="00B263F9" w:rsidR="00E31398">
        <w:t>think</w:t>
      </w:r>
      <w:r w:rsidRPr="00B263F9" w:rsidR="005E4BBF">
        <w:t xml:space="preserve"> </w:t>
      </w:r>
      <w:r w:rsidRPr="00B263F9" w:rsidR="00E31398">
        <w:t>that</w:t>
      </w:r>
      <w:r w:rsidRPr="00B263F9" w:rsidR="005E4BBF">
        <w:t xml:space="preserve"> </w:t>
      </w:r>
      <w:r w:rsidRPr="00B263F9" w:rsidR="00E31398">
        <w:t>is</w:t>
      </w:r>
      <w:r w:rsidRPr="00B263F9" w:rsidR="005E4BBF">
        <w:t xml:space="preserve"> </w:t>
      </w:r>
      <w:r w:rsidRPr="00B263F9" w:rsidR="00E31398">
        <w:t>achievable</w:t>
      </w:r>
      <w:r w:rsidRPr="00B263F9" w:rsidR="005E4BBF">
        <w:t xml:space="preserve"> </w:t>
      </w:r>
      <w:r w:rsidRPr="00B263F9" w:rsidR="00E31398">
        <w:t>and</w:t>
      </w:r>
      <w:r w:rsidRPr="00B263F9" w:rsidR="005E4BBF">
        <w:t xml:space="preserve"> </w:t>
      </w:r>
      <w:r w:rsidRPr="00B263F9" w:rsidR="00E31398">
        <w:t>I</w:t>
      </w:r>
      <w:r w:rsidRPr="00B263F9" w:rsidR="005E4BBF">
        <w:t xml:space="preserve"> </w:t>
      </w:r>
      <w:r w:rsidRPr="00B263F9" w:rsidR="00E31398">
        <w:t>think</w:t>
      </w:r>
      <w:r w:rsidRPr="00B263F9" w:rsidR="005E4BBF">
        <w:t xml:space="preserve"> </w:t>
      </w:r>
      <w:r w:rsidRPr="00B263F9" w:rsidR="00E31398">
        <w:t>the</w:t>
      </w:r>
      <w:r w:rsidRPr="00B263F9" w:rsidR="005E4BBF">
        <w:t xml:space="preserve"> </w:t>
      </w:r>
      <w:r w:rsidRPr="00B263F9" w:rsidR="00E31398">
        <w:t>Irish</w:t>
      </w:r>
      <w:r w:rsidRPr="00B263F9" w:rsidR="005E4BBF">
        <w:t xml:space="preserve"> </w:t>
      </w:r>
      <w:r w:rsidRPr="00B263F9" w:rsidR="00E31398">
        <w:t>Government</w:t>
      </w:r>
      <w:r w:rsidRPr="00B263F9" w:rsidR="005E4BBF">
        <w:t xml:space="preserve"> </w:t>
      </w:r>
      <w:r w:rsidRPr="00B263F9" w:rsidR="00E31398">
        <w:t>recognise</w:t>
      </w:r>
      <w:r w:rsidRPr="00B263F9" w:rsidR="005E4BBF">
        <w:t xml:space="preserve"> </w:t>
      </w:r>
      <w:r w:rsidRPr="00B263F9" w:rsidR="00E31398">
        <w:t>that,</w:t>
      </w:r>
      <w:r w:rsidRPr="00B263F9" w:rsidR="005E4BBF">
        <w:t xml:space="preserve"> </w:t>
      </w:r>
      <w:r w:rsidRPr="00B263F9" w:rsidR="00E31398">
        <w:t>while</w:t>
      </w:r>
      <w:r w:rsidRPr="00B263F9" w:rsidR="005E4BBF">
        <w:t xml:space="preserve"> </w:t>
      </w:r>
      <w:r w:rsidRPr="00B263F9" w:rsidR="00E31398">
        <w:t>the</w:t>
      </w:r>
      <w:r w:rsidRPr="00B263F9" w:rsidR="005E4BBF">
        <w:t xml:space="preserve"> </w:t>
      </w:r>
      <w:r w:rsidRPr="00B263F9" w:rsidR="00E31398">
        <w:t>Commission</w:t>
      </w:r>
      <w:r w:rsidRPr="00B263F9" w:rsidR="005E4BBF">
        <w:t xml:space="preserve"> </w:t>
      </w:r>
      <w:r w:rsidRPr="00B263F9" w:rsidR="00E31398">
        <w:t>are</w:t>
      </w:r>
      <w:r w:rsidRPr="00B263F9" w:rsidR="005E4BBF">
        <w:t xml:space="preserve"> </w:t>
      </w:r>
      <w:r w:rsidRPr="00B263F9" w:rsidR="00E31398">
        <w:t>leading</w:t>
      </w:r>
      <w:r w:rsidRPr="00B263F9" w:rsidR="005E4BBF">
        <w:t xml:space="preserve"> </w:t>
      </w:r>
      <w:r w:rsidRPr="00B263F9" w:rsidR="00E31398">
        <w:t>in</w:t>
      </w:r>
      <w:r w:rsidRPr="00B263F9" w:rsidR="005E4BBF">
        <w:t xml:space="preserve"> </w:t>
      </w:r>
      <w:r w:rsidRPr="00B263F9" w:rsidR="00E31398">
        <w:t>negotiations</w:t>
      </w:r>
      <w:r w:rsidRPr="00B263F9" w:rsidR="005E4BBF">
        <w:t xml:space="preserve"> </w:t>
      </w:r>
      <w:r w:rsidRPr="00B263F9" w:rsidR="00E31398">
        <w:t>on</w:t>
      </w:r>
      <w:r w:rsidRPr="00B263F9" w:rsidR="005E4BBF">
        <w:t xml:space="preserve"> </w:t>
      </w:r>
      <w:r w:rsidRPr="00B263F9" w:rsidR="00E31398">
        <w:t>behalf</w:t>
      </w:r>
      <w:r w:rsidRPr="00B263F9" w:rsidR="005E4BBF">
        <w:t xml:space="preserve"> </w:t>
      </w:r>
      <w:r w:rsidRPr="00B263F9" w:rsidR="00E31398">
        <w:t>of</w:t>
      </w:r>
      <w:r w:rsidRPr="00B263F9" w:rsidR="005E4BBF">
        <w:t xml:space="preserve"> </w:t>
      </w:r>
      <w:r w:rsidRPr="00B263F9" w:rsidR="00E31398">
        <w:t>the</w:t>
      </w:r>
      <w:r w:rsidRPr="00B263F9" w:rsidR="005E4BBF">
        <w:t xml:space="preserve"> </w:t>
      </w:r>
      <w:r w:rsidRPr="00B263F9" w:rsidR="00E31398">
        <w:t>EU,</w:t>
      </w:r>
      <w:r w:rsidRPr="00B263F9" w:rsidR="005E4BBF">
        <w:t xml:space="preserve"> </w:t>
      </w:r>
      <w:r w:rsidRPr="00B263F9" w:rsidR="00E31398">
        <w:t>they</w:t>
      </w:r>
      <w:r w:rsidRPr="00B263F9" w:rsidR="005E4BBF">
        <w:t xml:space="preserve"> </w:t>
      </w:r>
      <w:r w:rsidRPr="00B263F9" w:rsidR="00E31398">
        <w:t>need</w:t>
      </w:r>
      <w:r w:rsidRPr="00B263F9" w:rsidR="005E4BBF">
        <w:t xml:space="preserve"> </w:t>
      </w:r>
      <w:r w:rsidRPr="00B263F9" w:rsidR="00E31398">
        <w:t>to</w:t>
      </w:r>
      <w:r w:rsidRPr="00B263F9" w:rsidR="005E4BBF">
        <w:t xml:space="preserve"> </w:t>
      </w:r>
      <w:r w:rsidRPr="00B263F9" w:rsidR="00E31398">
        <w:t>focus</w:t>
      </w:r>
      <w:r w:rsidRPr="00B263F9" w:rsidR="005E4BBF">
        <w:t xml:space="preserve"> </w:t>
      </w:r>
      <w:r w:rsidRPr="00B263F9" w:rsidR="00E31398">
        <w:t>on</w:t>
      </w:r>
      <w:r w:rsidRPr="00B263F9" w:rsidR="005E4BBF">
        <w:t xml:space="preserve"> </w:t>
      </w:r>
      <w:r w:rsidRPr="00B263F9" w:rsidR="00E31398">
        <w:t>that.</w:t>
      </w:r>
      <w:r w:rsidRPr="00B263F9" w:rsidR="005E4BBF">
        <w:t xml:space="preserve"> </w:t>
      </w:r>
    </w:p>
    <w:p w:rsidR="00E31398" w:rsidRPr="00B263F9" w:rsidP="00050F79">
      <w:pPr>
        <w:pStyle w:val="Answer"/>
      </w:pPr>
      <w:r w:rsidRPr="00B263F9">
        <w:t xml:space="preserve">As someone alluded to earlier, </w:t>
      </w:r>
      <w:r w:rsidRPr="00B263F9">
        <w:t>I</w:t>
      </w:r>
      <w:r w:rsidRPr="00B263F9" w:rsidR="005E4BBF">
        <w:t xml:space="preserve"> </w:t>
      </w:r>
      <w:r w:rsidRPr="00B263F9">
        <w:t>know</w:t>
      </w:r>
      <w:r w:rsidRPr="00B263F9" w:rsidR="005E4BBF">
        <w:t xml:space="preserve"> </w:t>
      </w:r>
      <w:r w:rsidRPr="00B263F9">
        <w:t>you</w:t>
      </w:r>
      <w:r w:rsidRPr="00B263F9" w:rsidR="005E4BBF">
        <w:t xml:space="preserve"> </w:t>
      </w:r>
      <w:r w:rsidRPr="00B263F9">
        <w:t>have</w:t>
      </w:r>
      <w:r w:rsidRPr="00B263F9" w:rsidR="005E4BBF">
        <w:t xml:space="preserve"> </w:t>
      </w:r>
      <w:r w:rsidRPr="00B263F9">
        <w:t>heard</w:t>
      </w:r>
      <w:r w:rsidRPr="00B263F9" w:rsidR="005E4BBF">
        <w:t xml:space="preserve"> </w:t>
      </w:r>
      <w:r w:rsidRPr="00B263F9">
        <w:t>evidence</w:t>
      </w:r>
      <w:r w:rsidRPr="00B263F9">
        <w:t xml:space="preserve"> about </w:t>
      </w:r>
      <w:r w:rsidRPr="00B263F9">
        <w:t>the</w:t>
      </w:r>
      <w:r w:rsidRPr="00B263F9" w:rsidR="005E4BBF">
        <w:t xml:space="preserve"> </w:t>
      </w:r>
      <w:r w:rsidRPr="00B263F9">
        <w:t>interest</w:t>
      </w:r>
      <w:r w:rsidRPr="00B263F9" w:rsidR="005E4BBF">
        <w:t xml:space="preserve"> </w:t>
      </w:r>
      <w:r w:rsidRPr="00B263F9">
        <w:t>of</w:t>
      </w:r>
      <w:r w:rsidRPr="00B263F9" w:rsidR="005E4BBF">
        <w:t xml:space="preserve"> </w:t>
      </w:r>
      <w:r w:rsidRPr="00B263F9">
        <w:t>the</w:t>
      </w:r>
      <w:r w:rsidRPr="00B263F9" w:rsidR="005E4BBF">
        <w:t xml:space="preserve"> </w:t>
      </w:r>
      <w:r w:rsidRPr="00B263F9">
        <w:t>Justice</w:t>
      </w:r>
      <w:r w:rsidRPr="00B263F9" w:rsidR="005E4BBF">
        <w:t xml:space="preserve"> </w:t>
      </w:r>
      <w:r w:rsidRPr="00B263F9">
        <w:t>Minister</w:t>
      </w:r>
      <w:r w:rsidRPr="00B263F9" w:rsidR="005E4BBF">
        <w:t xml:space="preserve"> </w:t>
      </w:r>
      <w:r w:rsidRPr="00B263F9">
        <w:t>and</w:t>
      </w:r>
      <w:r w:rsidRPr="00B263F9" w:rsidR="005E4BBF">
        <w:t xml:space="preserve"> </w:t>
      </w:r>
      <w:r w:rsidRPr="00B263F9">
        <w:t>the</w:t>
      </w:r>
      <w:r w:rsidRPr="00B263F9" w:rsidR="005E4BBF">
        <w:t xml:space="preserve"> </w:t>
      </w:r>
      <w:r w:rsidRPr="00B263F9" w:rsidR="00223985">
        <w:t>Department</w:t>
      </w:r>
      <w:r w:rsidRPr="00B263F9" w:rsidR="005E4BBF">
        <w:t xml:space="preserve"> </w:t>
      </w:r>
      <w:r w:rsidRPr="00B263F9">
        <w:t>in</w:t>
      </w:r>
      <w:r w:rsidRPr="00B263F9" w:rsidR="005E4BBF">
        <w:t xml:space="preserve"> </w:t>
      </w:r>
      <w:r w:rsidRPr="00B263F9">
        <w:t>this.</w:t>
      </w:r>
      <w:r w:rsidRPr="00B263F9" w:rsidR="005E4BBF">
        <w:t xml:space="preserve"> </w:t>
      </w:r>
      <w:r w:rsidRPr="00B263F9">
        <w:t>As</w:t>
      </w:r>
      <w:r w:rsidRPr="00B263F9" w:rsidR="005E4BBF">
        <w:t xml:space="preserve"> </w:t>
      </w:r>
      <w:r w:rsidRPr="00B263F9">
        <w:t>she</w:t>
      </w:r>
      <w:r w:rsidRPr="00B263F9" w:rsidR="005E4BBF">
        <w:t xml:space="preserve"> </w:t>
      </w:r>
      <w:r w:rsidRPr="00B263F9">
        <w:t>pointed</w:t>
      </w:r>
      <w:r w:rsidRPr="00B263F9" w:rsidR="005E4BBF">
        <w:t xml:space="preserve"> </w:t>
      </w:r>
      <w:r w:rsidRPr="00B263F9">
        <w:t>out,</w:t>
      </w:r>
      <w:r w:rsidRPr="00B263F9" w:rsidR="005E4BBF">
        <w:t xml:space="preserve"> </w:t>
      </w:r>
      <w:r w:rsidRPr="00B263F9">
        <w:t>negotiations,</w:t>
      </w:r>
      <w:r w:rsidRPr="00B263F9" w:rsidR="005E4BBF">
        <w:t xml:space="preserve"> </w:t>
      </w:r>
      <w:r w:rsidRPr="00B263F9">
        <w:t>whether</w:t>
      </w:r>
      <w:r w:rsidRPr="00B263F9" w:rsidR="005E4BBF">
        <w:t xml:space="preserve"> </w:t>
      </w:r>
      <w:r w:rsidRPr="00B263F9">
        <w:t>they</w:t>
      </w:r>
      <w:r w:rsidRPr="00B263F9" w:rsidR="005E4BBF">
        <w:t xml:space="preserve"> </w:t>
      </w:r>
      <w:r w:rsidRPr="00B263F9">
        <w:t>are</w:t>
      </w:r>
      <w:r w:rsidRPr="00B263F9" w:rsidR="005E4BBF">
        <w:t xml:space="preserve"> </w:t>
      </w:r>
      <w:r w:rsidRPr="00B263F9">
        <w:t>with</w:t>
      </w:r>
      <w:r w:rsidRPr="00B263F9" w:rsidR="005E4BBF">
        <w:t xml:space="preserve"> </w:t>
      </w:r>
      <w:r w:rsidRPr="00B263F9">
        <w:t>the</w:t>
      </w:r>
      <w:r w:rsidRPr="00B263F9" w:rsidR="005E4BBF">
        <w:t xml:space="preserve"> </w:t>
      </w:r>
      <w:r w:rsidRPr="00B263F9">
        <w:t>European</w:t>
      </w:r>
      <w:r w:rsidRPr="00B263F9" w:rsidR="005E4BBF">
        <w:t xml:space="preserve"> </w:t>
      </w:r>
      <w:r w:rsidRPr="00B263F9">
        <w:t>Union</w:t>
      </w:r>
      <w:r w:rsidRPr="00B263F9" w:rsidR="005E4BBF">
        <w:t xml:space="preserve"> </w:t>
      </w:r>
      <w:r w:rsidRPr="00B263F9">
        <w:t>or</w:t>
      </w:r>
      <w:r w:rsidRPr="00B263F9" w:rsidR="005E4BBF">
        <w:t xml:space="preserve"> </w:t>
      </w:r>
      <w:r w:rsidRPr="00B263F9">
        <w:t>on</w:t>
      </w:r>
      <w:r w:rsidRPr="00B263F9" w:rsidR="005E4BBF">
        <w:t xml:space="preserve"> </w:t>
      </w:r>
      <w:r w:rsidRPr="00B263F9">
        <w:t>a</w:t>
      </w:r>
      <w:r w:rsidRPr="00B263F9" w:rsidR="005E4BBF">
        <w:t xml:space="preserve"> </w:t>
      </w:r>
      <w:r w:rsidRPr="00B263F9">
        <w:t>bilateral</w:t>
      </w:r>
      <w:r w:rsidRPr="00B263F9" w:rsidR="005E4BBF">
        <w:t xml:space="preserve"> </w:t>
      </w:r>
      <w:r w:rsidRPr="00B263F9">
        <w:t>level,</w:t>
      </w:r>
      <w:r w:rsidRPr="00B263F9" w:rsidR="005E4BBF">
        <w:t xml:space="preserve"> </w:t>
      </w:r>
      <w:r w:rsidRPr="00B263F9">
        <w:t>are</w:t>
      </w:r>
      <w:r w:rsidRPr="00B263F9" w:rsidR="005E4BBF">
        <w:t xml:space="preserve"> </w:t>
      </w:r>
      <w:r w:rsidRPr="00B263F9">
        <w:t>primarily</w:t>
      </w:r>
      <w:r w:rsidRPr="00B263F9" w:rsidR="005E4BBF">
        <w:t xml:space="preserve"> </w:t>
      </w:r>
      <w:r w:rsidRPr="00B263F9">
        <w:t>a</w:t>
      </w:r>
      <w:r w:rsidRPr="00B263F9" w:rsidR="005E4BBF">
        <w:t xml:space="preserve"> </w:t>
      </w:r>
      <w:r w:rsidRPr="00B263F9">
        <w:t>matter</w:t>
      </w:r>
      <w:r w:rsidRPr="00B263F9" w:rsidR="005E4BBF">
        <w:t xml:space="preserve"> </w:t>
      </w:r>
      <w:r w:rsidRPr="00B263F9">
        <w:t>for</w:t>
      </w:r>
      <w:r w:rsidRPr="00B263F9" w:rsidR="005E4BBF">
        <w:t xml:space="preserve"> </w:t>
      </w:r>
      <w:r w:rsidRPr="00B263F9">
        <w:t>the</w:t>
      </w:r>
      <w:r w:rsidRPr="00B263F9" w:rsidR="005E4BBF">
        <w:t xml:space="preserve"> </w:t>
      </w:r>
      <w:r w:rsidRPr="00B263F9">
        <w:t>UK</w:t>
      </w:r>
      <w:r w:rsidRPr="00B263F9" w:rsidR="005E4BBF">
        <w:t xml:space="preserve"> </w:t>
      </w:r>
      <w:r w:rsidRPr="00B263F9">
        <w:t>but</w:t>
      </w:r>
      <w:r w:rsidRPr="00B263F9" w:rsidR="005E4BBF">
        <w:t xml:space="preserve"> </w:t>
      </w:r>
      <w:r w:rsidRPr="00B263F9">
        <w:t>it</w:t>
      </w:r>
      <w:r w:rsidRPr="00B263F9" w:rsidR="005E4BBF">
        <w:t xml:space="preserve"> </w:t>
      </w:r>
      <w:r w:rsidRPr="00B263F9">
        <w:t>is</w:t>
      </w:r>
      <w:r w:rsidRPr="00B263F9" w:rsidR="005E4BBF">
        <w:t xml:space="preserve"> </w:t>
      </w:r>
      <w:r w:rsidRPr="00B263F9">
        <w:t>very</w:t>
      </w:r>
      <w:r w:rsidRPr="00B263F9" w:rsidR="005E4BBF">
        <w:t xml:space="preserve"> </w:t>
      </w:r>
      <w:r w:rsidRPr="00B263F9">
        <w:t>important</w:t>
      </w:r>
      <w:r w:rsidRPr="00B263F9" w:rsidR="005E4BBF">
        <w:t xml:space="preserve"> </w:t>
      </w:r>
      <w:r w:rsidRPr="00B263F9">
        <w:t>that</w:t>
      </w:r>
      <w:r w:rsidRPr="00B263F9" w:rsidR="005E4BBF">
        <w:t xml:space="preserve"> </w:t>
      </w:r>
      <w:r w:rsidRPr="00B263F9">
        <w:t>we</w:t>
      </w:r>
      <w:r w:rsidRPr="00B263F9" w:rsidR="005E4BBF">
        <w:t xml:space="preserve"> </w:t>
      </w:r>
      <w:r w:rsidRPr="00B263F9">
        <w:t>keep</w:t>
      </w:r>
      <w:r w:rsidRPr="00B263F9" w:rsidR="005E4BBF">
        <w:t xml:space="preserve"> </w:t>
      </w:r>
      <w:r w:rsidRPr="00B263F9">
        <w:t>a</w:t>
      </w:r>
      <w:r w:rsidRPr="00B263F9" w:rsidR="005E4BBF">
        <w:t xml:space="preserve"> </w:t>
      </w:r>
      <w:r w:rsidRPr="00B263F9">
        <w:t>strong</w:t>
      </w:r>
      <w:r w:rsidRPr="00B263F9" w:rsidR="005E4BBF">
        <w:t xml:space="preserve"> </w:t>
      </w:r>
      <w:r w:rsidRPr="00B263F9">
        <w:t>working</w:t>
      </w:r>
      <w:r w:rsidRPr="00B263F9" w:rsidR="005E4BBF">
        <w:t xml:space="preserve"> </w:t>
      </w:r>
      <w:r w:rsidRPr="00B263F9">
        <w:t>relationship</w:t>
      </w:r>
      <w:r w:rsidRPr="00B263F9" w:rsidR="005E4BBF">
        <w:t xml:space="preserve"> </w:t>
      </w:r>
      <w:r w:rsidRPr="00B263F9">
        <w:t>with</w:t>
      </w:r>
      <w:r w:rsidRPr="00B263F9" w:rsidR="005E4BBF">
        <w:t xml:space="preserve"> </w:t>
      </w:r>
      <w:r w:rsidRPr="00B263F9">
        <w:t>the</w:t>
      </w:r>
      <w:r w:rsidRPr="00B263F9" w:rsidR="005E4BBF">
        <w:t xml:space="preserve"> </w:t>
      </w:r>
      <w:r w:rsidRPr="00B263F9">
        <w:t>Department</w:t>
      </w:r>
      <w:r w:rsidRPr="00B263F9" w:rsidR="005E4BBF">
        <w:t xml:space="preserve"> </w:t>
      </w:r>
      <w:r w:rsidRPr="00B263F9">
        <w:t>of</w:t>
      </w:r>
      <w:r w:rsidRPr="00B263F9" w:rsidR="005E4BBF">
        <w:t xml:space="preserve"> </w:t>
      </w:r>
      <w:r w:rsidRPr="00B263F9">
        <w:t>Justice</w:t>
      </w:r>
      <w:r w:rsidRPr="00B263F9" w:rsidR="005E4BBF">
        <w:t xml:space="preserve"> </w:t>
      </w:r>
      <w:r w:rsidRPr="00B263F9">
        <w:t>in</w:t>
      </w:r>
      <w:r w:rsidRPr="00B263F9" w:rsidR="005E4BBF">
        <w:t xml:space="preserve"> </w:t>
      </w:r>
      <w:r w:rsidRPr="00B263F9">
        <w:t>that</w:t>
      </w:r>
      <w:r w:rsidRPr="00B263F9" w:rsidR="005E4BBF">
        <w:t xml:space="preserve"> </w:t>
      </w:r>
      <w:r w:rsidRPr="00B263F9">
        <w:t>regard,</w:t>
      </w:r>
      <w:r w:rsidRPr="00B263F9" w:rsidR="005E4BBF">
        <w:t xml:space="preserve"> </w:t>
      </w:r>
      <w:r w:rsidRPr="00B263F9">
        <w:t>and</w:t>
      </w:r>
      <w:r w:rsidRPr="00B263F9" w:rsidR="005E4BBF">
        <w:t xml:space="preserve"> </w:t>
      </w:r>
      <w:r w:rsidRPr="00B263F9">
        <w:t>we</w:t>
      </w:r>
      <w:r w:rsidRPr="00B263F9" w:rsidR="005E4BBF">
        <w:t xml:space="preserve"> </w:t>
      </w:r>
      <w:r w:rsidRPr="00B263F9">
        <w:t>absolutely</w:t>
      </w:r>
      <w:r w:rsidRPr="00B263F9" w:rsidR="005E4BBF">
        <w:t xml:space="preserve"> </w:t>
      </w:r>
      <w:r w:rsidRPr="00B263F9">
        <w:t>will.</w:t>
      </w:r>
    </w:p>
    <w:p w:rsidR="00395E5B" w:rsidRPr="00B263F9" w:rsidP="00050F79">
      <w:pPr>
        <w:pStyle w:val="Question"/>
      </w:pPr>
      <w:sdt>
        <w:sdtPr>
          <w:alias w:val="Member"/>
          <w:tag w:val="&lt;Member mnisId='4793' dodsId=''&gt;"/>
          <w:id w:val="1173232548"/>
          <w:placeholder>
            <w:docPart w:val="DefaultPlaceholder_1082065158"/>
          </w:placeholder>
          <w:richText/>
        </w:sdtPr>
        <w:sdtContent>
          <w:r w:rsidRPr="00B263F9">
            <w:rPr>
              <w:b/>
            </w:rPr>
            <w:t>Scott</w:t>
          </w:r>
          <w:r w:rsidRPr="00B263F9" w:rsidR="005E4BBF">
            <w:rPr>
              <w:b/>
            </w:rPr>
            <w:t xml:space="preserve"> </w:t>
          </w:r>
          <w:r w:rsidRPr="00B263F9">
            <w:rPr>
              <w:b/>
            </w:rPr>
            <w:t>Benton:</w:t>
          </w:r>
        </w:sdtContent>
      </w:sdt>
      <w:r w:rsidRPr="00B263F9" w:rsidR="005E4BBF">
        <w:t xml:space="preserve"> </w:t>
      </w:r>
      <w:r w:rsidRPr="00B263F9">
        <w:t>I</w:t>
      </w:r>
      <w:r w:rsidRPr="00B263F9" w:rsidR="005E4BBF">
        <w:t xml:space="preserve"> </w:t>
      </w:r>
      <w:r w:rsidRPr="00B263F9">
        <w:t>appreciate</w:t>
      </w:r>
      <w:r w:rsidRPr="00B263F9" w:rsidR="005E4BBF">
        <w:t xml:space="preserve"> </w:t>
      </w:r>
      <w:r w:rsidRPr="00B263F9" w:rsidR="00E31398">
        <w:t>that</w:t>
      </w:r>
      <w:r w:rsidRPr="00B263F9" w:rsidR="005E4BBF">
        <w:t xml:space="preserve"> </w:t>
      </w:r>
      <w:r w:rsidRPr="00B263F9">
        <w:t>you</w:t>
      </w:r>
      <w:r w:rsidRPr="00B263F9" w:rsidR="005E4BBF">
        <w:t xml:space="preserve"> </w:t>
      </w:r>
      <w:r w:rsidRPr="00B263F9">
        <w:t>are</w:t>
      </w:r>
      <w:r w:rsidRPr="00B263F9" w:rsidR="005E4BBF">
        <w:t xml:space="preserve"> </w:t>
      </w:r>
      <w:r w:rsidRPr="00B263F9" w:rsidR="00E31398">
        <w:t>clearly</w:t>
      </w:r>
      <w:r w:rsidRPr="00B263F9" w:rsidR="005E4BBF">
        <w:t xml:space="preserve"> </w:t>
      </w:r>
      <w:r w:rsidRPr="00B263F9">
        <w:t>in</w:t>
      </w:r>
      <w:r w:rsidRPr="00B263F9" w:rsidR="005E4BBF">
        <w:t xml:space="preserve"> </w:t>
      </w:r>
      <w:r w:rsidRPr="00B263F9">
        <w:t>a</w:t>
      </w:r>
      <w:r w:rsidRPr="00B263F9" w:rsidR="005E4BBF">
        <w:t xml:space="preserve"> </w:t>
      </w:r>
      <w:r w:rsidRPr="00B263F9">
        <w:t>difficult</w:t>
      </w:r>
      <w:r w:rsidRPr="00B263F9" w:rsidR="005E4BBF">
        <w:t xml:space="preserve"> </w:t>
      </w:r>
      <w:r w:rsidRPr="00B263F9">
        <w:t>position</w:t>
      </w:r>
      <w:r w:rsidRPr="00B263F9" w:rsidR="00D57597">
        <w:t>, but</w:t>
      </w:r>
      <w:r w:rsidRPr="00B263F9" w:rsidR="00E31398">
        <w:t>,</w:t>
      </w:r>
      <w:r w:rsidRPr="00B263F9" w:rsidR="005E4BBF">
        <w:t xml:space="preserve"> </w:t>
      </w:r>
      <w:r w:rsidRPr="00B263F9" w:rsidR="00E31398">
        <w:t>bearing</w:t>
      </w:r>
      <w:r w:rsidRPr="00B263F9" w:rsidR="005E4BBF">
        <w:t xml:space="preserve"> </w:t>
      </w:r>
      <w:r w:rsidRPr="00B263F9" w:rsidR="00E31398">
        <w:t>in</w:t>
      </w:r>
      <w:r w:rsidRPr="00B263F9" w:rsidR="005E4BBF">
        <w:t xml:space="preserve"> </w:t>
      </w:r>
      <w:r w:rsidRPr="00B263F9" w:rsidR="00E31398">
        <w:t>mind</w:t>
      </w:r>
      <w:r w:rsidRPr="00B263F9" w:rsidR="005E4BBF">
        <w:t xml:space="preserve"> </w:t>
      </w:r>
      <w:r w:rsidRPr="00B263F9" w:rsidR="00E31398">
        <w:t>the</w:t>
      </w:r>
      <w:r w:rsidRPr="00B263F9" w:rsidR="005E4BBF">
        <w:t xml:space="preserve"> </w:t>
      </w:r>
      <w:r w:rsidRPr="00B263F9" w:rsidR="00E31398">
        <w:t>answer</w:t>
      </w:r>
      <w:r w:rsidRPr="00B263F9" w:rsidR="005E4BBF">
        <w:t xml:space="preserve"> </w:t>
      </w:r>
      <w:r w:rsidRPr="00B263F9" w:rsidR="00E31398">
        <w:t>you</w:t>
      </w:r>
      <w:r w:rsidRPr="00B263F9" w:rsidR="005E4BBF">
        <w:t xml:space="preserve"> </w:t>
      </w:r>
      <w:r w:rsidRPr="00B263F9" w:rsidR="00E31398">
        <w:t>have</w:t>
      </w:r>
      <w:r w:rsidRPr="00B263F9" w:rsidR="005E4BBF">
        <w:t xml:space="preserve"> </w:t>
      </w:r>
      <w:r w:rsidRPr="00B263F9" w:rsidR="00E31398">
        <w:t>previously</w:t>
      </w:r>
      <w:r w:rsidRPr="00B263F9" w:rsidR="005E4BBF">
        <w:t xml:space="preserve"> </w:t>
      </w:r>
      <w:r w:rsidRPr="00B263F9" w:rsidR="00E31398">
        <w:t>given,</w:t>
      </w:r>
      <w:r w:rsidRPr="00B263F9" w:rsidR="005E4BBF">
        <w:t xml:space="preserve"> </w:t>
      </w:r>
      <w:r w:rsidRPr="00B263F9" w:rsidR="00E31398">
        <w:t>would</w:t>
      </w:r>
      <w:r w:rsidRPr="00B263F9" w:rsidR="005E4BBF">
        <w:t xml:space="preserve"> </w:t>
      </w:r>
      <w:r w:rsidRPr="00B263F9" w:rsidR="00E31398">
        <w:t>it</w:t>
      </w:r>
      <w:r w:rsidRPr="00B263F9" w:rsidR="005E4BBF">
        <w:t xml:space="preserve"> </w:t>
      </w:r>
      <w:r w:rsidRPr="00B263F9" w:rsidR="00E31398">
        <w:t>be</w:t>
      </w:r>
      <w:r w:rsidRPr="00B263F9" w:rsidR="005E4BBF">
        <w:t xml:space="preserve"> </w:t>
      </w:r>
      <w:r w:rsidRPr="00B263F9" w:rsidR="00E31398">
        <w:t>fair</w:t>
      </w:r>
      <w:r w:rsidRPr="00B263F9" w:rsidR="005E4BBF">
        <w:t xml:space="preserve"> </w:t>
      </w:r>
      <w:r w:rsidRPr="00B263F9" w:rsidR="00E31398">
        <w:t>to</w:t>
      </w:r>
      <w:r w:rsidRPr="00B263F9" w:rsidR="005E4BBF">
        <w:t xml:space="preserve"> </w:t>
      </w:r>
      <w:r w:rsidRPr="00B263F9" w:rsidR="00E31398">
        <w:t>assume</w:t>
      </w:r>
      <w:r w:rsidRPr="00B263F9" w:rsidR="005E4BBF">
        <w:t xml:space="preserve"> </w:t>
      </w:r>
      <w:r w:rsidRPr="00B263F9" w:rsidR="00E31398">
        <w:t>that</w:t>
      </w:r>
      <w:r w:rsidRPr="00B263F9" w:rsidR="005E4BBF">
        <w:t xml:space="preserve"> </w:t>
      </w:r>
      <w:r w:rsidRPr="00B263F9" w:rsidR="00E31398">
        <w:t>you</w:t>
      </w:r>
      <w:r w:rsidRPr="00B263F9" w:rsidR="005E4BBF">
        <w:t xml:space="preserve"> </w:t>
      </w:r>
      <w:r w:rsidRPr="00B263F9" w:rsidR="00E31398">
        <w:t>have</w:t>
      </w:r>
      <w:r w:rsidRPr="00B263F9" w:rsidR="005E4BBF">
        <w:t xml:space="preserve"> </w:t>
      </w:r>
      <w:r w:rsidRPr="00B263F9" w:rsidR="00E31398">
        <w:t>not</w:t>
      </w:r>
      <w:r w:rsidRPr="00B263F9" w:rsidR="005E4BBF">
        <w:t xml:space="preserve"> </w:t>
      </w:r>
      <w:r w:rsidRPr="00B263F9" w:rsidR="00E31398">
        <w:t>discussed</w:t>
      </w:r>
      <w:r w:rsidRPr="00B263F9" w:rsidR="005E4BBF">
        <w:t xml:space="preserve"> </w:t>
      </w:r>
      <w:r w:rsidRPr="00B263F9" w:rsidR="00E31398">
        <w:t>these</w:t>
      </w:r>
      <w:r w:rsidRPr="00B263F9" w:rsidR="005E4BBF">
        <w:t xml:space="preserve"> </w:t>
      </w:r>
      <w:r w:rsidRPr="00B263F9" w:rsidR="00E31398">
        <w:t>issues</w:t>
      </w:r>
      <w:r w:rsidRPr="00B263F9" w:rsidR="005E4BBF">
        <w:t xml:space="preserve"> </w:t>
      </w:r>
      <w:r w:rsidRPr="00B263F9" w:rsidR="00E31398">
        <w:t>regarding</w:t>
      </w:r>
      <w:r w:rsidRPr="00B263F9" w:rsidR="005E4BBF">
        <w:t xml:space="preserve"> </w:t>
      </w:r>
      <w:r w:rsidRPr="00B263F9" w:rsidR="00E31398">
        <w:t>a</w:t>
      </w:r>
      <w:r w:rsidRPr="00B263F9" w:rsidR="005E4BBF">
        <w:t xml:space="preserve"> </w:t>
      </w:r>
      <w:r w:rsidRPr="00B263F9" w:rsidR="00E31398">
        <w:t>bilateral</w:t>
      </w:r>
      <w:r w:rsidRPr="00B263F9" w:rsidR="005E4BBF">
        <w:t xml:space="preserve"> </w:t>
      </w:r>
      <w:r w:rsidRPr="00B263F9" w:rsidR="00E31398">
        <w:t>agreement</w:t>
      </w:r>
      <w:r w:rsidRPr="00B263F9" w:rsidR="005E4BBF">
        <w:t xml:space="preserve"> </w:t>
      </w:r>
      <w:r w:rsidRPr="00B263F9" w:rsidR="00E31398">
        <w:t>with</w:t>
      </w:r>
      <w:r w:rsidRPr="00B263F9" w:rsidR="005E4BBF">
        <w:t xml:space="preserve"> </w:t>
      </w:r>
      <w:r w:rsidRPr="00B263F9" w:rsidR="00E31398">
        <w:t>either</w:t>
      </w:r>
      <w:r w:rsidRPr="00B263F9" w:rsidR="005E4BBF">
        <w:t xml:space="preserve"> </w:t>
      </w:r>
      <w:r w:rsidRPr="00B263F9" w:rsidR="00E31398">
        <w:t>the</w:t>
      </w:r>
      <w:r w:rsidRPr="00B263F9" w:rsidR="005E4BBF">
        <w:t xml:space="preserve"> </w:t>
      </w:r>
      <w:r w:rsidRPr="00B263F9" w:rsidR="00E31398">
        <w:t>First</w:t>
      </w:r>
      <w:r w:rsidRPr="00B263F9" w:rsidR="005E4BBF">
        <w:t xml:space="preserve"> </w:t>
      </w:r>
      <w:r w:rsidRPr="00B263F9" w:rsidR="00E31398">
        <w:t>Minister</w:t>
      </w:r>
      <w:r w:rsidRPr="00B263F9" w:rsidR="005E4BBF">
        <w:t xml:space="preserve"> </w:t>
      </w:r>
      <w:r w:rsidRPr="00B263F9" w:rsidR="00E31398">
        <w:t>or</w:t>
      </w:r>
      <w:r w:rsidRPr="00B263F9" w:rsidR="005E4BBF">
        <w:t xml:space="preserve"> </w:t>
      </w:r>
      <w:r w:rsidRPr="00B263F9" w:rsidR="00E31398">
        <w:t>Deputy</w:t>
      </w:r>
      <w:r w:rsidRPr="00B263F9" w:rsidR="005E4BBF">
        <w:t xml:space="preserve"> </w:t>
      </w:r>
      <w:r w:rsidRPr="00B263F9" w:rsidR="00E31398">
        <w:t>First</w:t>
      </w:r>
      <w:r w:rsidRPr="00B263F9" w:rsidR="005E4BBF">
        <w:t xml:space="preserve"> </w:t>
      </w:r>
      <w:r w:rsidRPr="00B263F9" w:rsidR="00E31398">
        <w:t>Minister?</w:t>
      </w:r>
      <w:r w:rsidRPr="00B263F9" w:rsidR="005E4BBF">
        <w:t xml:space="preserve"> </w:t>
      </w:r>
      <w:r w:rsidRPr="00B263F9">
        <w:t>Would</w:t>
      </w:r>
      <w:r w:rsidRPr="00B263F9" w:rsidR="005E4BBF">
        <w:t xml:space="preserve"> </w:t>
      </w:r>
      <w:r w:rsidRPr="00B263F9" w:rsidR="0057435F">
        <w:t>that</w:t>
      </w:r>
      <w:r w:rsidRPr="00B263F9" w:rsidR="005E4BBF">
        <w:t xml:space="preserve"> </w:t>
      </w:r>
      <w:r w:rsidRPr="00B263F9" w:rsidR="0057435F">
        <w:t>be</w:t>
      </w:r>
      <w:r w:rsidRPr="00B263F9" w:rsidR="005E4BBF">
        <w:t xml:space="preserve"> </w:t>
      </w:r>
      <w:r w:rsidRPr="00B263F9" w:rsidR="0057435F">
        <w:t>a</w:t>
      </w:r>
      <w:r w:rsidRPr="00B263F9" w:rsidR="005E4BBF">
        <w:t xml:space="preserve"> </w:t>
      </w:r>
      <w:r w:rsidRPr="00B263F9">
        <w:t>sound</w:t>
      </w:r>
      <w:r w:rsidRPr="00B263F9" w:rsidR="005E4BBF">
        <w:t xml:space="preserve"> </w:t>
      </w:r>
      <w:r w:rsidRPr="00B263F9">
        <w:t>assumption</w:t>
      </w:r>
      <w:r w:rsidRPr="00B263F9" w:rsidR="005E4BBF">
        <w:t xml:space="preserve"> </w:t>
      </w:r>
      <w:r w:rsidRPr="00B263F9">
        <w:t>to</w:t>
      </w:r>
      <w:r w:rsidRPr="00B263F9" w:rsidR="005E4BBF">
        <w:t xml:space="preserve"> </w:t>
      </w:r>
      <w:r w:rsidRPr="00B263F9">
        <w:t>make</w:t>
      </w:r>
      <w:r w:rsidRPr="00B263F9" w:rsidR="005E4BBF">
        <w:t xml:space="preserve"> </w:t>
      </w:r>
      <w:r w:rsidRPr="00B263F9">
        <w:t>on</w:t>
      </w:r>
      <w:r w:rsidRPr="00B263F9" w:rsidR="005E4BBF">
        <w:t xml:space="preserve"> </w:t>
      </w:r>
      <w:r w:rsidRPr="00B263F9">
        <w:t>account</w:t>
      </w:r>
      <w:r w:rsidRPr="00B263F9" w:rsidR="005E4BBF">
        <w:t xml:space="preserve"> </w:t>
      </w:r>
      <w:r w:rsidRPr="00B263F9">
        <w:t>of</w:t>
      </w:r>
      <w:r w:rsidRPr="00B263F9" w:rsidR="005E4BBF">
        <w:t xml:space="preserve"> </w:t>
      </w:r>
      <w:r w:rsidRPr="00B263F9">
        <w:t>your</w:t>
      </w:r>
      <w:r w:rsidRPr="00B263F9" w:rsidR="005E4BBF">
        <w:t xml:space="preserve"> </w:t>
      </w:r>
      <w:r w:rsidRPr="00B263F9">
        <w:t>previous</w:t>
      </w:r>
      <w:r w:rsidRPr="00B263F9" w:rsidR="005E4BBF">
        <w:t xml:space="preserve"> </w:t>
      </w:r>
      <w:r w:rsidRPr="00B263F9">
        <w:t>answer?</w:t>
      </w:r>
      <w:r w:rsidRPr="00B263F9" w:rsidR="005E4BBF">
        <w:t xml:space="preserve"> </w:t>
      </w:r>
    </w:p>
    <w:p w:rsidR="00395E5B" w:rsidRPr="00B263F9" w:rsidP="00050F79">
      <w:pPr>
        <w:pStyle w:val="Answer"/>
      </w:pPr>
      <w:sdt>
        <w:sdtPr>
          <w:alias w:val="Witness"/>
          <w:id w:val="1514341050"/>
          <w:placeholder>
            <w:docPart w:val="DefaultPlaceholder_1082065158"/>
          </w:placeholder>
          <w:richText/>
        </w:sdtPr>
        <w:sdtContent>
          <w:r w:rsidRPr="00B263F9" w:rsidR="003D2E36">
            <w:rPr>
              <w:b/>
              <w:i/>
            </w:rPr>
            <w:t>Mr</w:t>
          </w:r>
          <w:r w:rsidRPr="00B263F9" w:rsidR="005E4BBF">
            <w:rPr>
              <w:b/>
              <w:i/>
            </w:rPr>
            <w:t xml:space="preserve"> </w:t>
          </w:r>
          <w:r w:rsidRPr="00B263F9" w:rsidR="003D2E36">
            <w:rPr>
              <w:b/>
              <w:i/>
            </w:rPr>
            <w:t>Walker:</w:t>
          </w:r>
          <w:r w:rsidRPr="00B263F9" w:rsidR="005E4BBF">
            <w:rPr>
              <w:b/>
            </w:rPr>
            <w:t xml:space="preserve"> </w:t>
          </w:r>
        </w:sdtContent>
      </w:sdt>
      <w:r w:rsidRPr="00B263F9" w:rsidR="00E31398">
        <w:t>I</w:t>
      </w:r>
      <w:r w:rsidRPr="00B263F9" w:rsidR="005E4BBF">
        <w:t xml:space="preserve"> </w:t>
      </w:r>
      <w:r w:rsidRPr="00B263F9" w:rsidR="00E31398">
        <w:t>would</w:t>
      </w:r>
      <w:r w:rsidRPr="00B263F9" w:rsidR="005E4BBF">
        <w:t xml:space="preserve"> </w:t>
      </w:r>
      <w:r w:rsidRPr="00B263F9" w:rsidR="00E31398">
        <w:t>not</w:t>
      </w:r>
      <w:r w:rsidRPr="00B263F9" w:rsidR="005E4BBF">
        <w:t xml:space="preserve"> </w:t>
      </w:r>
      <w:r w:rsidRPr="00B263F9" w:rsidR="00E31398">
        <w:t>want</w:t>
      </w:r>
      <w:r w:rsidRPr="00B263F9" w:rsidR="005E4BBF">
        <w:t xml:space="preserve"> </w:t>
      </w:r>
      <w:r w:rsidRPr="00B263F9" w:rsidR="00E31398">
        <w:t>to</w:t>
      </w:r>
      <w:r w:rsidRPr="00B263F9" w:rsidR="005E4BBF">
        <w:t xml:space="preserve"> </w:t>
      </w:r>
      <w:r w:rsidRPr="00B263F9" w:rsidR="00E31398">
        <w:t>comment</w:t>
      </w:r>
      <w:r w:rsidRPr="00B263F9" w:rsidR="005E4BBF">
        <w:t xml:space="preserve"> </w:t>
      </w:r>
      <w:r w:rsidRPr="00B263F9" w:rsidR="00E31398">
        <w:t>on</w:t>
      </w:r>
      <w:r w:rsidRPr="00B263F9" w:rsidR="005E4BBF">
        <w:t xml:space="preserve"> </w:t>
      </w:r>
      <w:r w:rsidRPr="00B263F9" w:rsidR="00E31398">
        <w:t>conversations</w:t>
      </w:r>
      <w:r w:rsidRPr="00B263F9" w:rsidR="005E4BBF">
        <w:t xml:space="preserve"> </w:t>
      </w:r>
      <w:r w:rsidRPr="00B263F9" w:rsidR="00E31398">
        <w:t>that</w:t>
      </w:r>
      <w:r w:rsidRPr="00B263F9" w:rsidR="005E4BBF">
        <w:t xml:space="preserve"> </w:t>
      </w:r>
      <w:r w:rsidRPr="00B263F9" w:rsidR="00E31398">
        <w:t>take</w:t>
      </w:r>
      <w:r w:rsidRPr="00B263F9" w:rsidR="005E4BBF">
        <w:t xml:space="preserve"> </w:t>
      </w:r>
      <w:r w:rsidRPr="00B263F9" w:rsidR="00E31398">
        <w:t>place</w:t>
      </w:r>
      <w:r w:rsidRPr="00B263F9" w:rsidR="005E4BBF">
        <w:t xml:space="preserve"> </w:t>
      </w:r>
      <w:r w:rsidRPr="00B263F9" w:rsidR="00E31398">
        <w:t>between</w:t>
      </w:r>
      <w:r w:rsidRPr="00B263F9" w:rsidR="005E4BBF">
        <w:t xml:space="preserve"> </w:t>
      </w:r>
      <w:r w:rsidRPr="00B263F9" w:rsidR="00D57597">
        <w:t>G</w:t>
      </w:r>
      <w:r w:rsidRPr="00B263F9" w:rsidR="00697BA3">
        <w:t>overnments</w:t>
      </w:r>
      <w:r w:rsidRPr="00B263F9" w:rsidR="00F353BF">
        <w:t>.</w:t>
      </w:r>
    </w:p>
    <w:p w:rsidR="00395E5B" w:rsidRPr="00B263F9" w:rsidP="00050F79">
      <w:pPr>
        <w:pStyle w:val="Question"/>
      </w:pPr>
      <w:sdt>
        <w:sdtPr>
          <w:alias w:val="Member"/>
          <w:tag w:val="&lt;Member mnisId='4494' dodsId='72275'&gt;"/>
          <w:id w:val="501242403"/>
          <w:placeholder>
            <w:docPart w:val="DefaultPlaceholder_1082065158"/>
          </w:placeholder>
          <w:richText/>
        </w:sdtPr>
        <w:sdtContent>
          <w:r w:rsidRPr="00B263F9">
            <w:rPr>
              <w:b/>
            </w:rPr>
            <w:t>Chair:</w:t>
          </w:r>
        </w:sdtContent>
      </w:sdt>
      <w:r w:rsidRPr="00B263F9" w:rsidR="005E4BBF">
        <w:t xml:space="preserve"> </w:t>
      </w:r>
      <w:r w:rsidRPr="00B263F9">
        <w:t>Minister,</w:t>
      </w:r>
      <w:r w:rsidRPr="00B263F9" w:rsidR="005E4BBF">
        <w:t xml:space="preserve"> </w:t>
      </w:r>
      <w:r w:rsidRPr="00B263F9">
        <w:t>you</w:t>
      </w:r>
      <w:r w:rsidRPr="00B263F9" w:rsidR="005E4BBF">
        <w:t xml:space="preserve"> </w:t>
      </w:r>
      <w:r w:rsidRPr="00B263F9">
        <w:t>m</w:t>
      </w:r>
      <w:r w:rsidRPr="00B263F9" w:rsidR="00697BA3">
        <w:t>ay</w:t>
      </w:r>
      <w:r w:rsidRPr="00B263F9" w:rsidR="005E4BBF">
        <w:t xml:space="preserve"> </w:t>
      </w:r>
      <w:r w:rsidRPr="00B263F9">
        <w:t>not</w:t>
      </w:r>
      <w:r w:rsidRPr="00B263F9" w:rsidR="005E4BBF">
        <w:t xml:space="preserve"> </w:t>
      </w:r>
      <w:r w:rsidRPr="00B263F9">
        <w:t>wish</w:t>
      </w:r>
      <w:r w:rsidRPr="00B263F9" w:rsidR="005E4BBF">
        <w:t xml:space="preserve"> </w:t>
      </w:r>
      <w:r w:rsidRPr="00B263F9">
        <w:t>to</w:t>
      </w:r>
      <w:r w:rsidRPr="00B263F9" w:rsidR="005E4BBF">
        <w:t xml:space="preserve"> </w:t>
      </w:r>
      <w:r w:rsidRPr="00B263F9">
        <w:t>comment</w:t>
      </w:r>
      <w:r w:rsidRPr="00B263F9" w:rsidR="005E4BBF">
        <w:t xml:space="preserve"> </w:t>
      </w:r>
      <w:r w:rsidRPr="00B263F9">
        <w:t>but</w:t>
      </w:r>
      <w:r w:rsidRPr="00B263F9" w:rsidR="005E4BBF">
        <w:t xml:space="preserve"> </w:t>
      </w:r>
      <w:r w:rsidRPr="00B263F9">
        <w:t>Mr</w:t>
      </w:r>
      <w:r w:rsidRPr="00B263F9" w:rsidR="005E4BBF">
        <w:t xml:space="preserve"> </w:t>
      </w:r>
      <w:r w:rsidRPr="00B263F9">
        <w:t>Benton</w:t>
      </w:r>
      <w:r w:rsidRPr="00B263F9" w:rsidR="005E4BBF">
        <w:t xml:space="preserve"> </w:t>
      </w:r>
      <w:r w:rsidRPr="00B263F9">
        <w:t>and</w:t>
      </w:r>
      <w:r w:rsidRPr="00B263F9" w:rsidR="005E4BBF">
        <w:t xml:space="preserve"> </w:t>
      </w:r>
      <w:r w:rsidRPr="00B263F9">
        <w:t>I</w:t>
      </w:r>
      <w:r w:rsidRPr="00B263F9" w:rsidR="005E4BBF">
        <w:t xml:space="preserve"> </w:t>
      </w:r>
      <w:r w:rsidRPr="00B263F9">
        <w:t>would</w:t>
      </w:r>
      <w:r w:rsidRPr="00B263F9" w:rsidR="005E4BBF">
        <w:t xml:space="preserve"> </w:t>
      </w:r>
      <w:r w:rsidRPr="00B263F9">
        <w:t>love</w:t>
      </w:r>
      <w:r w:rsidRPr="00B263F9" w:rsidR="005E4BBF">
        <w:t xml:space="preserve"> </w:t>
      </w:r>
      <w:r w:rsidRPr="00B263F9">
        <w:t>you</w:t>
      </w:r>
      <w:r w:rsidRPr="00B263F9" w:rsidR="005E4BBF">
        <w:t xml:space="preserve"> </w:t>
      </w:r>
      <w:r w:rsidRPr="00B263F9">
        <w:t>to.</w:t>
      </w:r>
      <w:r w:rsidRPr="00B263F9" w:rsidR="005E4BBF">
        <w:t xml:space="preserve"> </w:t>
      </w:r>
      <w:r w:rsidRPr="00B263F9" w:rsidR="00697BA3">
        <w:t>Let</w:t>
      </w:r>
      <w:r w:rsidRPr="00B263F9" w:rsidR="005E4BBF">
        <w:t xml:space="preserve"> </w:t>
      </w:r>
      <w:r w:rsidRPr="00B263F9" w:rsidR="00697BA3">
        <w:t>us</w:t>
      </w:r>
      <w:r w:rsidRPr="00B263F9" w:rsidR="005E4BBF">
        <w:t xml:space="preserve"> </w:t>
      </w:r>
      <w:r w:rsidRPr="00B263F9" w:rsidR="00697BA3">
        <w:t>tempt</w:t>
      </w:r>
      <w:r w:rsidRPr="00B263F9" w:rsidR="005E4BBF">
        <w:t xml:space="preserve"> </w:t>
      </w:r>
      <w:r w:rsidRPr="00B263F9" w:rsidR="00697BA3">
        <w:t>you</w:t>
      </w:r>
      <w:r w:rsidRPr="00B263F9" w:rsidR="005E4BBF">
        <w:t xml:space="preserve"> </w:t>
      </w:r>
      <w:r w:rsidRPr="00B263F9" w:rsidR="00697BA3">
        <w:t>down</w:t>
      </w:r>
      <w:r w:rsidRPr="00B263F9" w:rsidR="005E4BBF">
        <w:t xml:space="preserve"> </w:t>
      </w:r>
      <w:r w:rsidRPr="00B263F9" w:rsidR="00697BA3">
        <w:t>this</w:t>
      </w:r>
      <w:r w:rsidRPr="00B263F9" w:rsidR="005E4BBF">
        <w:t xml:space="preserve"> </w:t>
      </w:r>
      <w:r w:rsidRPr="00B263F9" w:rsidR="00697BA3">
        <w:t>road.</w:t>
      </w:r>
    </w:p>
    <w:p w:rsidR="00395E5B" w:rsidRPr="00B263F9" w:rsidP="00050F79">
      <w:pPr>
        <w:pStyle w:val="Answer"/>
      </w:pPr>
      <w:sdt>
        <w:sdtPr>
          <w:alias w:val="Witness"/>
          <w:id w:val="1973864385"/>
          <w:placeholder>
            <w:docPart w:val="DefaultPlaceholder_1082065158"/>
          </w:placeholder>
          <w:richText/>
        </w:sdtPr>
        <w:sdtContent>
          <w:r w:rsidRPr="00B263F9" w:rsidR="003D2E36">
            <w:rPr>
              <w:b/>
              <w:i/>
            </w:rPr>
            <w:t>Mr</w:t>
          </w:r>
          <w:r w:rsidRPr="00B263F9" w:rsidR="005E4BBF">
            <w:rPr>
              <w:b/>
              <w:i/>
            </w:rPr>
            <w:t xml:space="preserve"> </w:t>
          </w:r>
          <w:r w:rsidRPr="00B263F9" w:rsidR="003D2E36">
            <w:rPr>
              <w:b/>
              <w:i/>
            </w:rPr>
            <w:t>Walker:</w:t>
          </w:r>
          <w:r w:rsidRPr="00B263F9" w:rsidR="005E4BBF">
            <w:rPr>
              <w:b/>
            </w:rPr>
            <w:t xml:space="preserve"> </w:t>
          </w:r>
        </w:sdtContent>
      </w:sdt>
      <w:r w:rsidRPr="00B263F9" w:rsidR="00697BA3">
        <w:t>You</w:t>
      </w:r>
      <w:r w:rsidRPr="00B263F9" w:rsidR="005E4BBF">
        <w:t xml:space="preserve"> </w:t>
      </w:r>
      <w:r w:rsidRPr="00B263F9" w:rsidR="00697BA3">
        <w:t>are</w:t>
      </w:r>
      <w:r w:rsidRPr="00B263F9" w:rsidR="005E4BBF">
        <w:t xml:space="preserve"> </w:t>
      </w:r>
      <w:r w:rsidRPr="00B263F9" w:rsidR="00697BA3">
        <w:t>always</w:t>
      </w:r>
      <w:r w:rsidRPr="00B263F9" w:rsidR="005E4BBF">
        <w:t xml:space="preserve"> </w:t>
      </w:r>
      <w:r w:rsidRPr="00B263F9" w:rsidR="00697BA3">
        <w:t>very</w:t>
      </w:r>
      <w:r w:rsidRPr="00B263F9" w:rsidR="005E4BBF">
        <w:t xml:space="preserve"> </w:t>
      </w:r>
      <w:r w:rsidRPr="00B263F9" w:rsidR="00697BA3">
        <w:t>kind</w:t>
      </w:r>
      <w:r w:rsidRPr="00B263F9" w:rsidR="005E4BBF">
        <w:t xml:space="preserve"> </w:t>
      </w:r>
      <w:r w:rsidRPr="00B263F9" w:rsidR="00697BA3">
        <w:t>to</w:t>
      </w:r>
      <w:r w:rsidRPr="00B263F9" w:rsidR="005E4BBF">
        <w:t xml:space="preserve"> </w:t>
      </w:r>
      <w:r w:rsidRPr="00B263F9" w:rsidR="00697BA3">
        <w:t>tempt,</w:t>
      </w:r>
      <w:r w:rsidRPr="00B263F9" w:rsidR="005E4BBF">
        <w:t xml:space="preserve"> </w:t>
      </w:r>
      <w:r w:rsidRPr="00B263F9" w:rsidR="00697BA3">
        <w:t>but</w:t>
      </w:r>
      <w:r w:rsidRPr="00B263F9" w:rsidR="005E4BBF">
        <w:t xml:space="preserve"> </w:t>
      </w:r>
      <w:r w:rsidRPr="00B263F9" w:rsidR="00697BA3">
        <w:t>I</w:t>
      </w:r>
      <w:r w:rsidRPr="00B263F9" w:rsidR="005E4BBF">
        <w:t xml:space="preserve"> </w:t>
      </w:r>
      <w:r w:rsidRPr="00B263F9" w:rsidR="00697BA3">
        <w:t>think</w:t>
      </w:r>
      <w:r w:rsidRPr="00B263F9" w:rsidR="005E4BBF">
        <w:t xml:space="preserve"> </w:t>
      </w:r>
      <w:r w:rsidRPr="00B263F9" w:rsidR="00697BA3">
        <w:t>I</w:t>
      </w:r>
      <w:r w:rsidRPr="00B263F9" w:rsidR="005E4BBF">
        <w:t xml:space="preserve"> </w:t>
      </w:r>
      <w:r w:rsidRPr="00B263F9" w:rsidR="00697BA3">
        <w:t>will</w:t>
      </w:r>
      <w:r w:rsidRPr="00B263F9" w:rsidR="005E4BBF">
        <w:t xml:space="preserve"> </w:t>
      </w:r>
      <w:r w:rsidRPr="00B263F9" w:rsidR="00697BA3">
        <w:t>resist</w:t>
      </w:r>
      <w:r w:rsidRPr="00B263F9" w:rsidR="005E4BBF">
        <w:t xml:space="preserve"> </w:t>
      </w:r>
      <w:r w:rsidRPr="00B263F9" w:rsidR="00697BA3">
        <w:t>the</w:t>
      </w:r>
      <w:r w:rsidRPr="00B263F9" w:rsidR="005E4BBF">
        <w:t xml:space="preserve"> </w:t>
      </w:r>
      <w:r w:rsidRPr="00B263F9" w:rsidR="00697BA3">
        <w:t>temptation</w:t>
      </w:r>
      <w:r w:rsidRPr="00B263F9" w:rsidR="005E4BBF">
        <w:t xml:space="preserve"> </w:t>
      </w:r>
      <w:r w:rsidRPr="00B263F9" w:rsidR="00697BA3">
        <w:t>on</w:t>
      </w:r>
      <w:r w:rsidRPr="00B263F9" w:rsidR="005E4BBF">
        <w:t xml:space="preserve"> </w:t>
      </w:r>
      <w:r w:rsidRPr="00B263F9" w:rsidR="00697BA3">
        <w:t>this</w:t>
      </w:r>
      <w:r w:rsidRPr="00B263F9" w:rsidR="005E4BBF">
        <w:t xml:space="preserve"> </w:t>
      </w:r>
      <w:r w:rsidRPr="00B263F9" w:rsidR="00697BA3">
        <w:t>occasion.</w:t>
      </w:r>
    </w:p>
    <w:p w:rsidR="00395E5B" w:rsidRPr="00B263F9" w:rsidP="00050F79">
      <w:pPr>
        <w:pStyle w:val="Question"/>
        <w:numPr>
          <w:ilvl w:val="0"/>
          <w:numId w:val="0"/>
        </w:numPr>
        <w:ind w:left="794"/>
      </w:pPr>
      <w:sdt>
        <w:sdtPr>
          <w:alias w:val="Member"/>
          <w:tag w:val="&lt;Member mnisId='4793' dodsId=''&gt;"/>
          <w:id w:val="808123697"/>
          <w:placeholder>
            <w:docPart w:val="DefaultPlaceholder_1082065158"/>
          </w:placeholder>
          <w:richText/>
        </w:sdtPr>
        <w:sdtContent>
          <w:r w:rsidRPr="00B263F9">
            <w:rPr>
              <w:b/>
            </w:rPr>
            <w:t>Scott</w:t>
          </w:r>
          <w:r w:rsidRPr="00B263F9" w:rsidR="005E4BBF">
            <w:rPr>
              <w:b/>
            </w:rPr>
            <w:t xml:space="preserve"> </w:t>
          </w:r>
          <w:r w:rsidRPr="00B263F9">
            <w:rPr>
              <w:b/>
            </w:rPr>
            <w:t>Benton:</w:t>
          </w:r>
        </w:sdtContent>
      </w:sdt>
      <w:r w:rsidRPr="00B263F9" w:rsidR="005E4BBF">
        <w:t xml:space="preserve"> </w:t>
      </w:r>
      <w:r w:rsidRPr="00B263F9">
        <w:t>Thank</w:t>
      </w:r>
      <w:r w:rsidRPr="00B263F9" w:rsidR="005E4BBF">
        <w:t xml:space="preserve"> </w:t>
      </w:r>
      <w:r w:rsidRPr="00B263F9">
        <w:t>you,</w:t>
      </w:r>
      <w:r w:rsidRPr="00B263F9" w:rsidR="005E4BBF">
        <w:t xml:space="preserve"> </w:t>
      </w:r>
      <w:r w:rsidRPr="00B263F9" w:rsidR="00697BA3">
        <w:t>M</w:t>
      </w:r>
      <w:r w:rsidRPr="00B263F9">
        <w:t>inister.</w:t>
      </w:r>
      <w:r w:rsidRPr="00B263F9" w:rsidR="005E4BBF">
        <w:t xml:space="preserve"> </w:t>
      </w:r>
      <w:r w:rsidRPr="00B263F9">
        <w:t>I</w:t>
      </w:r>
      <w:r w:rsidRPr="00B263F9" w:rsidR="005E4BBF">
        <w:t xml:space="preserve"> </w:t>
      </w:r>
      <w:r w:rsidRPr="00B263F9" w:rsidR="00697BA3">
        <w:t>think</w:t>
      </w:r>
      <w:r w:rsidRPr="00B263F9" w:rsidR="005E4BBF">
        <w:t xml:space="preserve"> </w:t>
      </w:r>
      <w:r w:rsidRPr="00B263F9" w:rsidR="00697BA3">
        <w:t>I</w:t>
      </w:r>
      <w:r w:rsidRPr="00B263F9" w:rsidR="005E4BBF">
        <w:t xml:space="preserve"> </w:t>
      </w:r>
      <w:r w:rsidRPr="00B263F9" w:rsidR="00A23D6F">
        <w:t>h</w:t>
      </w:r>
      <w:r w:rsidRPr="00B263F9">
        <w:t>ave</w:t>
      </w:r>
      <w:r w:rsidRPr="00B263F9" w:rsidR="005E4BBF">
        <w:t xml:space="preserve"> </w:t>
      </w:r>
      <w:r w:rsidRPr="00B263F9">
        <w:t>taken</w:t>
      </w:r>
      <w:r w:rsidRPr="00B263F9" w:rsidR="005E4BBF">
        <w:t xml:space="preserve"> </w:t>
      </w:r>
      <w:r w:rsidRPr="00B263F9">
        <w:t>that</w:t>
      </w:r>
      <w:r w:rsidRPr="00B263F9" w:rsidR="005E4BBF">
        <w:t xml:space="preserve"> </w:t>
      </w:r>
      <w:r w:rsidRPr="00B263F9">
        <w:t>as</w:t>
      </w:r>
      <w:r w:rsidRPr="00B263F9" w:rsidR="005E4BBF">
        <w:t xml:space="preserve"> </w:t>
      </w:r>
      <w:r w:rsidRPr="00B263F9">
        <w:t>far</w:t>
      </w:r>
      <w:r w:rsidRPr="00B263F9" w:rsidR="005E4BBF">
        <w:t xml:space="preserve"> </w:t>
      </w:r>
      <w:r w:rsidRPr="00B263F9">
        <w:t>as</w:t>
      </w:r>
      <w:r w:rsidRPr="00B263F9" w:rsidR="005E4BBF">
        <w:t xml:space="preserve"> </w:t>
      </w:r>
      <w:r w:rsidRPr="00B263F9">
        <w:t>I</w:t>
      </w:r>
      <w:r w:rsidRPr="00B263F9" w:rsidR="005E4BBF">
        <w:t xml:space="preserve"> </w:t>
      </w:r>
      <w:r w:rsidRPr="00B263F9" w:rsidR="00697BA3">
        <w:t>possibly</w:t>
      </w:r>
      <w:r w:rsidRPr="00B263F9" w:rsidR="005E4BBF">
        <w:t xml:space="preserve"> </w:t>
      </w:r>
      <w:r w:rsidRPr="00B263F9">
        <w:t>could</w:t>
      </w:r>
      <w:r w:rsidRPr="00B263F9" w:rsidR="00697BA3">
        <w:t>.</w:t>
      </w:r>
    </w:p>
    <w:p w:rsidR="00395E5B" w:rsidRPr="00B263F9" w:rsidP="00050F79">
      <w:pPr>
        <w:pStyle w:val="Question"/>
      </w:pPr>
      <w:sdt>
        <w:sdtPr>
          <w:alias w:val="Member"/>
          <w:tag w:val="&lt;Member mnisId='4494' dodsId='72275'&gt;"/>
          <w:id w:val="-952091305"/>
          <w:placeholder>
            <w:docPart w:val="DefaultPlaceholder_1082065158"/>
          </w:placeholder>
          <w:richText/>
        </w:sdtPr>
        <w:sdtContent>
          <w:r w:rsidRPr="00B263F9">
            <w:rPr>
              <w:b/>
            </w:rPr>
            <w:t>Chair:</w:t>
          </w:r>
        </w:sdtContent>
      </w:sdt>
      <w:r w:rsidRPr="00B263F9" w:rsidR="005E4BBF">
        <w:t xml:space="preserve"> </w:t>
      </w:r>
      <w:r w:rsidRPr="00B263F9" w:rsidR="00697BA3">
        <w:t>Can</w:t>
      </w:r>
      <w:r w:rsidRPr="00B263F9" w:rsidR="005E4BBF">
        <w:t xml:space="preserve"> </w:t>
      </w:r>
      <w:r w:rsidRPr="00B263F9" w:rsidR="00697BA3">
        <w:t>I</w:t>
      </w:r>
      <w:r w:rsidRPr="00B263F9" w:rsidR="005E4BBF">
        <w:t xml:space="preserve"> </w:t>
      </w:r>
      <w:r w:rsidRPr="00B263F9" w:rsidR="00697BA3">
        <w:t>see</w:t>
      </w:r>
      <w:r w:rsidRPr="00B263F9" w:rsidR="00D57597">
        <w:t xml:space="preserve"> </w:t>
      </w:r>
      <w:r w:rsidRPr="00B263F9" w:rsidR="00697BA3">
        <w:t>if</w:t>
      </w:r>
      <w:r w:rsidRPr="00B263F9" w:rsidR="005E4BBF">
        <w:t xml:space="preserve"> </w:t>
      </w:r>
      <w:r w:rsidRPr="00B263F9" w:rsidR="00697BA3">
        <w:t>I</w:t>
      </w:r>
      <w:r w:rsidRPr="00B263F9" w:rsidR="005E4BBF">
        <w:t xml:space="preserve"> </w:t>
      </w:r>
      <w:r w:rsidRPr="00B263F9" w:rsidR="00697BA3">
        <w:t>can</w:t>
      </w:r>
      <w:r w:rsidRPr="00B263F9" w:rsidR="005E4BBF">
        <w:t xml:space="preserve"> </w:t>
      </w:r>
      <w:r w:rsidRPr="00B263F9" w:rsidR="00697BA3">
        <w:t>just</w:t>
      </w:r>
      <w:r w:rsidRPr="00B263F9" w:rsidR="005E4BBF">
        <w:t xml:space="preserve"> </w:t>
      </w:r>
      <w:r w:rsidRPr="00B263F9" w:rsidR="00697BA3">
        <w:t>take</w:t>
      </w:r>
      <w:r w:rsidRPr="00B263F9" w:rsidR="005E4BBF">
        <w:t xml:space="preserve"> </w:t>
      </w:r>
      <w:r w:rsidRPr="00B263F9" w:rsidR="00697BA3">
        <w:t>it</w:t>
      </w:r>
      <w:r w:rsidRPr="00B263F9" w:rsidR="005E4BBF">
        <w:t xml:space="preserve"> </w:t>
      </w:r>
      <w:r w:rsidRPr="00B263F9" w:rsidR="00697BA3">
        <w:t>a</w:t>
      </w:r>
      <w:r w:rsidRPr="00B263F9" w:rsidR="005E4BBF">
        <w:t xml:space="preserve"> </w:t>
      </w:r>
      <w:r w:rsidRPr="00B263F9" w:rsidR="00697BA3">
        <w:t>little</w:t>
      </w:r>
      <w:r w:rsidRPr="00B263F9" w:rsidR="005E4BBF">
        <w:t xml:space="preserve"> </w:t>
      </w:r>
      <w:r w:rsidRPr="00B263F9" w:rsidR="00697BA3">
        <w:t>further</w:t>
      </w:r>
      <w:r w:rsidRPr="00B263F9" w:rsidR="005E4BBF">
        <w:t xml:space="preserve"> </w:t>
      </w:r>
      <w:r w:rsidRPr="00B263F9" w:rsidR="00697BA3">
        <w:t>with</w:t>
      </w:r>
      <w:r w:rsidRPr="00B263F9" w:rsidR="005E4BBF">
        <w:t xml:space="preserve"> </w:t>
      </w:r>
      <w:r w:rsidRPr="00B263F9" w:rsidR="00697BA3">
        <w:t>the</w:t>
      </w:r>
      <w:r w:rsidRPr="00B263F9" w:rsidR="005E4BBF">
        <w:t xml:space="preserve"> </w:t>
      </w:r>
      <w:r w:rsidRPr="00B263F9" w:rsidR="00697BA3">
        <w:t>Minister?</w:t>
      </w:r>
      <w:r w:rsidRPr="00B263F9" w:rsidR="005E4BBF">
        <w:t xml:space="preserve"> </w:t>
      </w:r>
      <w:r w:rsidRPr="00B263F9" w:rsidR="00697BA3">
        <w:t>I</w:t>
      </w:r>
      <w:r w:rsidRPr="00B263F9" w:rsidR="005E4BBF">
        <w:t xml:space="preserve"> </w:t>
      </w:r>
      <w:r w:rsidRPr="00B263F9" w:rsidR="00697BA3">
        <w:t>am</w:t>
      </w:r>
      <w:r w:rsidRPr="00B263F9" w:rsidR="005E4BBF">
        <w:t xml:space="preserve"> </w:t>
      </w:r>
      <w:r w:rsidRPr="00B263F9" w:rsidR="00697BA3">
        <w:t>hoping</w:t>
      </w:r>
      <w:r w:rsidRPr="00B263F9" w:rsidR="005E4BBF">
        <w:t xml:space="preserve"> </w:t>
      </w:r>
      <w:r w:rsidRPr="00B263F9" w:rsidR="00697BA3">
        <w:t>that</w:t>
      </w:r>
      <w:r w:rsidRPr="00B263F9" w:rsidR="005E4BBF">
        <w:t xml:space="preserve"> </w:t>
      </w:r>
      <w:r w:rsidRPr="00B263F9" w:rsidR="00697BA3">
        <w:t>we</w:t>
      </w:r>
      <w:r w:rsidRPr="00B263F9" w:rsidR="005E4BBF">
        <w:t xml:space="preserve"> </w:t>
      </w:r>
      <w:r w:rsidRPr="00B263F9" w:rsidR="00697BA3">
        <w:t>will</w:t>
      </w:r>
      <w:r w:rsidRPr="00B263F9" w:rsidR="005E4BBF">
        <w:t xml:space="preserve"> </w:t>
      </w:r>
      <w:r w:rsidRPr="00B263F9" w:rsidR="00697BA3">
        <w:t>all</w:t>
      </w:r>
      <w:r w:rsidRPr="00B263F9" w:rsidR="005E4BBF">
        <w:t xml:space="preserve"> </w:t>
      </w:r>
      <w:r w:rsidRPr="00B263F9" w:rsidR="00697BA3">
        <w:t>know</w:t>
      </w:r>
      <w:r w:rsidRPr="00B263F9" w:rsidR="005E4BBF">
        <w:t xml:space="preserve"> </w:t>
      </w:r>
      <w:r w:rsidRPr="00B263F9" w:rsidR="00697BA3">
        <w:t>the</w:t>
      </w:r>
      <w:r w:rsidRPr="00B263F9" w:rsidR="005E4BBF">
        <w:t xml:space="preserve"> </w:t>
      </w:r>
      <w:r w:rsidRPr="00B263F9" w:rsidR="00697BA3">
        <w:t>answer</w:t>
      </w:r>
      <w:r w:rsidRPr="00B263F9" w:rsidR="005E4BBF">
        <w:t xml:space="preserve"> </w:t>
      </w:r>
      <w:r w:rsidRPr="00B263F9" w:rsidR="00697BA3">
        <w:t>to</w:t>
      </w:r>
      <w:r w:rsidRPr="00B263F9" w:rsidR="005E4BBF">
        <w:t xml:space="preserve"> </w:t>
      </w:r>
      <w:r w:rsidRPr="00B263F9" w:rsidR="00697BA3">
        <w:t>this.</w:t>
      </w:r>
      <w:r w:rsidRPr="00B263F9" w:rsidR="005E4BBF">
        <w:t xml:space="preserve"> </w:t>
      </w:r>
      <w:r w:rsidRPr="00B263F9" w:rsidR="00697BA3">
        <w:t>Given</w:t>
      </w:r>
      <w:r w:rsidRPr="00B263F9" w:rsidR="005E4BBF">
        <w:t xml:space="preserve"> </w:t>
      </w:r>
      <w:r w:rsidRPr="00B263F9" w:rsidR="00697BA3">
        <w:t>the</w:t>
      </w:r>
      <w:r w:rsidRPr="00B263F9" w:rsidR="005E4BBF">
        <w:t xml:space="preserve"> </w:t>
      </w:r>
      <w:r w:rsidRPr="00B263F9" w:rsidR="00697BA3">
        <w:t>issues</w:t>
      </w:r>
      <w:r w:rsidRPr="00B263F9" w:rsidR="005E4BBF">
        <w:t xml:space="preserve"> </w:t>
      </w:r>
      <w:r w:rsidRPr="00B263F9" w:rsidR="00697BA3">
        <w:t>at</w:t>
      </w:r>
      <w:r w:rsidRPr="00B263F9" w:rsidR="005E4BBF">
        <w:t xml:space="preserve"> </w:t>
      </w:r>
      <w:r w:rsidRPr="00B263F9" w:rsidR="00697BA3">
        <w:t>hand</w:t>
      </w:r>
      <w:r w:rsidRPr="00B263F9" w:rsidR="005E4BBF">
        <w:t xml:space="preserve"> </w:t>
      </w:r>
      <w:r w:rsidRPr="00B263F9" w:rsidR="001B4C09">
        <w:t>and</w:t>
      </w:r>
      <w:r w:rsidRPr="00B263F9" w:rsidR="005E4BBF">
        <w:t xml:space="preserve"> </w:t>
      </w:r>
      <w:r w:rsidRPr="00B263F9" w:rsidR="00697BA3">
        <w:t>given</w:t>
      </w:r>
      <w:r w:rsidRPr="00B263F9" w:rsidR="005E4BBF">
        <w:t xml:space="preserve"> </w:t>
      </w:r>
      <w:r w:rsidRPr="00B263F9" w:rsidR="00697BA3">
        <w:t>the</w:t>
      </w:r>
      <w:r w:rsidRPr="00B263F9" w:rsidR="005E4BBF">
        <w:t xml:space="preserve"> </w:t>
      </w:r>
      <w:r w:rsidRPr="00B263F9" w:rsidR="00697BA3">
        <w:t>history</w:t>
      </w:r>
      <w:r w:rsidRPr="00B263F9" w:rsidR="005E4BBF">
        <w:t xml:space="preserve"> </w:t>
      </w:r>
      <w:r w:rsidRPr="00B263F9" w:rsidR="00697BA3">
        <w:t>et</w:t>
      </w:r>
      <w:r w:rsidR="00050F79">
        <w:t>c</w:t>
      </w:r>
      <w:r w:rsidRPr="00B263F9" w:rsidR="00697BA3">
        <w:t>,</w:t>
      </w:r>
      <w:r w:rsidRPr="00B263F9" w:rsidR="005E4BBF">
        <w:t xml:space="preserve"> </w:t>
      </w:r>
      <w:r w:rsidRPr="00B263F9" w:rsidR="00697BA3">
        <w:t>o</w:t>
      </w:r>
      <w:r w:rsidRPr="00B263F9" w:rsidR="00A23D6F">
        <w:t>ne</w:t>
      </w:r>
      <w:r w:rsidRPr="00B263F9" w:rsidR="005E4BBF">
        <w:t xml:space="preserve"> </w:t>
      </w:r>
      <w:r w:rsidRPr="00B263F9" w:rsidR="00A23D6F">
        <w:t>would</w:t>
      </w:r>
      <w:r w:rsidRPr="00B263F9" w:rsidR="005E4BBF">
        <w:t xml:space="preserve"> </w:t>
      </w:r>
      <w:r w:rsidRPr="00B263F9" w:rsidR="00A23D6F">
        <w:t>hope</w:t>
      </w:r>
      <w:r w:rsidRPr="00B263F9" w:rsidR="005E4BBF">
        <w:t xml:space="preserve"> </w:t>
      </w:r>
      <w:r w:rsidRPr="00B263F9" w:rsidR="00A23D6F">
        <w:t>that</w:t>
      </w:r>
      <w:r w:rsidRPr="00B263F9" w:rsidR="005E4BBF">
        <w:t xml:space="preserve"> </w:t>
      </w:r>
      <w:r w:rsidRPr="00B263F9" w:rsidR="00A23D6F">
        <w:t>HMG</w:t>
      </w:r>
      <w:r w:rsidRPr="00B263F9" w:rsidR="005E4BBF">
        <w:t xml:space="preserve"> </w:t>
      </w:r>
      <w:r w:rsidRPr="00B263F9" w:rsidR="00A23D6F">
        <w:t>have</w:t>
      </w:r>
      <w:r w:rsidRPr="00B263F9" w:rsidR="005E4BBF">
        <w:t xml:space="preserve"> </w:t>
      </w:r>
      <w:r w:rsidRPr="00B263F9" w:rsidR="00A23D6F">
        <w:t>not</w:t>
      </w:r>
      <w:r w:rsidRPr="00B263F9" w:rsidR="005E4BBF">
        <w:t xml:space="preserve"> </w:t>
      </w:r>
      <w:r w:rsidRPr="00B263F9" w:rsidR="00A23D6F">
        <w:t>put</w:t>
      </w:r>
      <w:r w:rsidRPr="00B263F9" w:rsidR="005E4BBF">
        <w:t xml:space="preserve"> </w:t>
      </w:r>
      <w:r w:rsidRPr="00B263F9" w:rsidR="00A23D6F">
        <w:t>all</w:t>
      </w:r>
      <w:r w:rsidRPr="00B263F9" w:rsidR="005E4BBF">
        <w:t xml:space="preserve"> </w:t>
      </w:r>
      <w:r w:rsidRPr="00B263F9" w:rsidR="00A23D6F">
        <w:t>of</w:t>
      </w:r>
      <w:r w:rsidRPr="00B263F9" w:rsidR="005E4BBF">
        <w:t xml:space="preserve"> </w:t>
      </w:r>
      <w:r w:rsidRPr="00B263F9" w:rsidR="00A23D6F">
        <w:t>their</w:t>
      </w:r>
      <w:r w:rsidRPr="00B263F9" w:rsidR="005E4BBF">
        <w:t xml:space="preserve"> </w:t>
      </w:r>
      <w:r w:rsidRPr="00B263F9" w:rsidR="00A23D6F">
        <w:t>eggs</w:t>
      </w:r>
      <w:r w:rsidRPr="00B263F9" w:rsidR="005E4BBF">
        <w:t xml:space="preserve"> </w:t>
      </w:r>
      <w:r w:rsidRPr="00B263F9" w:rsidR="00A23D6F">
        <w:t>into</w:t>
      </w:r>
      <w:r w:rsidRPr="00B263F9" w:rsidR="005E4BBF">
        <w:t xml:space="preserve"> </w:t>
      </w:r>
      <w:r w:rsidRPr="00B263F9" w:rsidR="00A23D6F">
        <w:t>one</w:t>
      </w:r>
      <w:r w:rsidRPr="00B263F9" w:rsidR="005E4BBF">
        <w:t xml:space="preserve"> </w:t>
      </w:r>
      <w:r w:rsidRPr="00B263F9" w:rsidR="00A23D6F">
        <w:t>basket</w:t>
      </w:r>
      <w:r w:rsidRPr="00B263F9" w:rsidR="00D4506E">
        <w:t>,</w:t>
      </w:r>
      <w:r w:rsidRPr="00B263F9" w:rsidR="005E4BBF">
        <w:t xml:space="preserve"> </w:t>
      </w:r>
      <w:r w:rsidRPr="00B263F9" w:rsidR="00A23D6F">
        <w:t>because</w:t>
      </w:r>
      <w:r w:rsidRPr="00B263F9" w:rsidR="005E4BBF">
        <w:t xml:space="preserve"> </w:t>
      </w:r>
      <w:r w:rsidRPr="00B263F9" w:rsidR="00A23D6F">
        <w:t>the</w:t>
      </w:r>
      <w:r w:rsidRPr="00B263F9" w:rsidR="005E4BBF">
        <w:t xml:space="preserve"> </w:t>
      </w:r>
      <w:r w:rsidRPr="00B263F9" w:rsidR="00A23D6F">
        <w:t>need</w:t>
      </w:r>
      <w:r w:rsidRPr="00B263F9" w:rsidR="005E4BBF">
        <w:t xml:space="preserve"> </w:t>
      </w:r>
      <w:r w:rsidRPr="00B263F9" w:rsidR="00A23D6F">
        <w:t>to</w:t>
      </w:r>
      <w:r w:rsidRPr="00B263F9" w:rsidR="005E4BBF">
        <w:t xml:space="preserve"> </w:t>
      </w:r>
      <w:r w:rsidRPr="00B263F9" w:rsidR="00A23D6F">
        <w:t>ensure</w:t>
      </w:r>
      <w:r w:rsidRPr="00B263F9" w:rsidR="005E4BBF">
        <w:t xml:space="preserve"> </w:t>
      </w:r>
      <w:r w:rsidRPr="00B263F9" w:rsidR="00A23D6F">
        <w:t>a</w:t>
      </w:r>
      <w:r w:rsidRPr="00B263F9" w:rsidR="005E4BBF">
        <w:t xml:space="preserve"> </w:t>
      </w:r>
      <w:r w:rsidRPr="00B263F9" w:rsidR="00697BA3">
        <w:t>seamless</w:t>
      </w:r>
      <w:r w:rsidRPr="00B263F9" w:rsidR="005E4BBF">
        <w:t xml:space="preserve"> </w:t>
      </w:r>
      <w:r w:rsidRPr="00B263F9" w:rsidR="00A23D6F">
        <w:t>transition</w:t>
      </w:r>
      <w:r w:rsidRPr="00B263F9" w:rsidR="005E4BBF">
        <w:t xml:space="preserve"> </w:t>
      </w:r>
      <w:r w:rsidRPr="00B263F9" w:rsidR="00697BA3">
        <w:t>on</w:t>
      </w:r>
      <w:r w:rsidRPr="00B263F9" w:rsidR="005E4BBF">
        <w:t xml:space="preserve"> </w:t>
      </w:r>
      <w:r w:rsidRPr="00B263F9" w:rsidR="00697BA3">
        <w:t>these</w:t>
      </w:r>
      <w:r w:rsidRPr="00B263F9" w:rsidR="005E4BBF">
        <w:t xml:space="preserve"> </w:t>
      </w:r>
      <w:r w:rsidRPr="00B263F9" w:rsidR="00697BA3">
        <w:t>issues</w:t>
      </w:r>
      <w:r w:rsidRPr="00B263F9" w:rsidR="005E4BBF">
        <w:t xml:space="preserve"> </w:t>
      </w:r>
      <w:r w:rsidRPr="00B263F9" w:rsidR="00697BA3">
        <w:t>is</w:t>
      </w:r>
      <w:r w:rsidRPr="00B263F9" w:rsidR="005E4BBF">
        <w:t xml:space="preserve"> </w:t>
      </w:r>
      <w:r w:rsidRPr="00B263F9" w:rsidR="00697BA3">
        <w:t>important</w:t>
      </w:r>
      <w:r w:rsidRPr="00B263F9" w:rsidR="005E4BBF">
        <w:t xml:space="preserve"> </w:t>
      </w:r>
      <w:r w:rsidRPr="00B263F9" w:rsidR="00697BA3">
        <w:t>generically</w:t>
      </w:r>
      <w:r w:rsidRPr="00B263F9" w:rsidR="00D4506E">
        <w:t>, but specifically,</w:t>
      </w:r>
      <w:r w:rsidRPr="00B263F9" w:rsidR="005E4BBF">
        <w:t xml:space="preserve"> </w:t>
      </w:r>
      <w:r w:rsidRPr="00B263F9" w:rsidR="00697BA3">
        <w:t>as</w:t>
      </w:r>
      <w:r w:rsidRPr="00B263F9" w:rsidR="005E4BBF">
        <w:t xml:space="preserve"> </w:t>
      </w:r>
      <w:r w:rsidRPr="00B263F9" w:rsidR="00D4506E">
        <w:t xml:space="preserve">far </w:t>
      </w:r>
      <w:r w:rsidRPr="00B263F9" w:rsidR="00697BA3">
        <w:t>as</w:t>
      </w:r>
      <w:r w:rsidRPr="00B263F9" w:rsidR="005E4BBF">
        <w:t xml:space="preserve"> </w:t>
      </w:r>
      <w:r w:rsidRPr="00B263F9" w:rsidR="00697BA3">
        <w:t>Northern</w:t>
      </w:r>
      <w:r w:rsidRPr="00B263F9" w:rsidR="005E4BBF">
        <w:t xml:space="preserve"> </w:t>
      </w:r>
      <w:r w:rsidRPr="00B263F9" w:rsidR="00697BA3">
        <w:t>Ireland</w:t>
      </w:r>
      <w:r w:rsidRPr="00B263F9" w:rsidR="005E4BBF">
        <w:t xml:space="preserve"> </w:t>
      </w:r>
      <w:r w:rsidRPr="00B263F9" w:rsidR="00697BA3">
        <w:t>is</w:t>
      </w:r>
      <w:r w:rsidRPr="00B263F9" w:rsidR="005E4BBF">
        <w:t xml:space="preserve"> </w:t>
      </w:r>
      <w:r w:rsidRPr="00B263F9" w:rsidR="00697BA3">
        <w:t>concerned</w:t>
      </w:r>
      <w:r w:rsidRPr="00B263F9" w:rsidR="00D4506E">
        <w:t>, it</w:t>
      </w:r>
      <w:r w:rsidRPr="00B263F9" w:rsidR="005E4BBF">
        <w:t xml:space="preserve"> </w:t>
      </w:r>
      <w:r w:rsidRPr="00B263F9" w:rsidR="00697BA3">
        <w:t>is</w:t>
      </w:r>
      <w:r w:rsidRPr="00B263F9" w:rsidR="005E4BBF">
        <w:t xml:space="preserve"> </w:t>
      </w:r>
      <w:r w:rsidRPr="00B263F9" w:rsidR="00697BA3">
        <w:t>most</w:t>
      </w:r>
      <w:r w:rsidRPr="00B263F9" w:rsidR="005E4BBF">
        <w:t xml:space="preserve"> </w:t>
      </w:r>
      <w:r w:rsidRPr="00B263F9" w:rsidR="00697BA3">
        <w:t>pressing.</w:t>
      </w:r>
      <w:r w:rsidRPr="00B263F9" w:rsidR="005E4BBF">
        <w:t xml:space="preserve"> </w:t>
      </w:r>
      <w:r w:rsidRPr="00B263F9" w:rsidR="00697BA3">
        <w:t>Minister,</w:t>
      </w:r>
      <w:r w:rsidRPr="00B263F9" w:rsidR="005E4BBF">
        <w:t xml:space="preserve"> </w:t>
      </w:r>
      <w:r w:rsidRPr="00B263F9" w:rsidR="00697BA3">
        <w:t>without</w:t>
      </w:r>
      <w:r w:rsidRPr="00B263F9" w:rsidR="005E4BBF">
        <w:t xml:space="preserve"> </w:t>
      </w:r>
      <w:r w:rsidRPr="00B263F9" w:rsidR="00697BA3">
        <w:t>tempting</w:t>
      </w:r>
      <w:r w:rsidRPr="00B263F9" w:rsidR="005E4BBF">
        <w:t xml:space="preserve"> </w:t>
      </w:r>
      <w:r w:rsidRPr="00B263F9" w:rsidR="00697BA3">
        <w:t>you</w:t>
      </w:r>
      <w:r w:rsidRPr="00B263F9" w:rsidR="005E4BBF">
        <w:t xml:space="preserve"> </w:t>
      </w:r>
      <w:r w:rsidRPr="00B263F9" w:rsidR="00697BA3">
        <w:t>down</w:t>
      </w:r>
      <w:r w:rsidRPr="00B263F9" w:rsidR="005E4BBF">
        <w:t xml:space="preserve"> </w:t>
      </w:r>
      <w:r w:rsidRPr="00B263F9" w:rsidR="00697BA3">
        <w:t>the</w:t>
      </w:r>
      <w:r w:rsidRPr="00B263F9" w:rsidR="005E4BBF">
        <w:t xml:space="preserve"> </w:t>
      </w:r>
      <w:r w:rsidRPr="00B263F9" w:rsidR="00697BA3">
        <w:t>road</w:t>
      </w:r>
      <w:r w:rsidRPr="00B263F9" w:rsidR="005E4BBF">
        <w:t xml:space="preserve"> </w:t>
      </w:r>
      <w:r w:rsidRPr="00B263F9" w:rsidR="00697BA3">
        <w:t>that</w:t>
      </w:r>
      <w:r w:rsidRPr="00B263F9" w:rsidR="005E4BBF">
        <w:t xml:space="preserve"> </w:t>
      </w:r>
      <w:r w:rsidRPr="00B263F9" w:rsidR="00697BA3">
        <w:t>you</w:t>
      </w:r>
      <w:r w:rsidRPr="00B263F9" w:rsidR="005E4BBF">
        <w:t xml:space="preserve"> </w:t>
      </w:r>
      <w:r w:rsidRPr="00B263F9" w:rsidR="00697BA3">
        <w:t>resolutely</w:t>
      </w:r>
      <w:r w:rsidRPr="00B263F9" w:rsidR="005E4BBF">
        <w:t xml:space="preserve"> </w:t>
      </w:r>
      <w:r w:rsidRPr="00B263F9" w:rsidR="00697BA3">
        <w:t>do</w:t>
      </w:r>
      <w:r w:rsidRPr="00B263F9" w:rsidR="005E4BBF">
        <w:t xml:space="preserve"> </w:t>
      </w:r>
      <w:r w:rsidRPr="00B263F9" w:rsidR="00697BA3">
        <w:t>not</w:t>
      </w:r>
      <w:r w:rsidRPr="00B263F9" w:rsidR="005E4BBF">
        <w:t xml:space="preserve"> </w:t>
      </w:r>
      <w:r w:rsidRPr="00B263F9" w:rsidR="00697BA3">
        <w:t>wish</w:t>
      </w:r>
      <w:r w:rsidRPr="00B263F9" w:rsidR="005E4BBF">
        <w:t xml:space="preserve"> </w:t>
      </w:r>
      <w:r w:rsidRPr="00B263F9" w:rsidR="00697BA3">
        <w:t>to</w:t>
      </w:r>
      <w:r w:rsidRPr="00B263F9" w:rsidR="005E4BBF">
        <w:t xml:space="preserve"> </w:t>
      </w:r>
      <w:r w:rsidRPr="00B263F9" w:rsidR="00697BA3">
        <w:t>be</w:t>
      </w:r>
      <w:r w:rsidRPr="00B263F9" w:rsidR="005E4BBF">
        <w:t xml:space="preserve"> </w:t>
      </w:r>
      <w:r w:rsidRPr="00B263F9" w:rsidR="00697BA3">
        <w:t>tempted</w:t>
      </w:r>
      <w:r w:rsidRPr="00B263F9" w:rsidR="005E4BBF">
        <w:t xml:space="preserve"> </w:t>
      </w:r>
      <w:r w:rsidRPr="00B263F9" w:rsidR="00697BA3">
        <w:t>down,</w:t>
      </w:r>
      <w:r w:rsidRPr="00B263F9" w:rsidR="005E4BBF">
        <w:t xml:space="preserve"> </w:t>
      </w:r>
      <w:r w:rsidRPr="00B263F9" w:rsidR="00697BA3">
        <w:t>are</w:t>
      </w:r>
      <w:r w:rsidRPr="00B263F9" w:rsidR="005E4BBF">
        <w:t xml:space="preserve"> </w:t>
      </w:r>
      <w:r w:rsidRPr="00B263F9" w:rsidR="00697BA3">
        <w:t>you</w:t>
      </w:r>
      <w:r w:rsidRPr="00B263F9" w:rsidR="005E4BBF">
        <w:t xml:space="preserve"> </w:t>
      </w:r>
      <w:r w:rsidRPr="00B263F9" w:rsidR="00697BA3">
        <w:t>able</w:t>
      </w:r>
      <w:r w:rsidRPr="00B263F9" w:rsidR="005E4BBF">
        <w:t xml:space="preserve"> </w:t>
      </w:r>
      <w:r w:rsidRPr="00B263F9" w:rsidR="00697BA3">
        <w:t>to</w:t>
      </w:r>
      <w:r w:rsidRPr="00B263F9" w:rsidR="005E4BBF">
        <w:t xml:space="preserve"> </w:t>
      </w:r>
      <w:r w:rsidRPr="00B263F9" w:rsidR="00697BA3">
        <w:t>give</w:t>
      </w:r>
      <w:r w:rsidRPr="00B263F9" w:rsidR="005E4BBF">
        <w:t xml:space="preserve"> </w:t>
      </w:r>
      <w:r w:rsidRPr="00B263F9" w:rsidR="00697BA3">
        <w:t>us</w:t>
      </w:r>
      <w:r w:rsidRPr="00B263F9" w:rsidR="005E4BBF">
        <w:t xml:space="preserve"> </w:t>
      </w:r>
      <w:r w:rsidRPr="00B263F9" w:rsidR="00697BA3">
        <w:t>that</w:t>
      </w:r>
      <w:r w:rsidRPr="00B263F9" w:rsidR="005E4BBF">
        <w:t xml:space="preserve"> </w:t>
      </w:r>
      <w:r w:rsidRPr="00B263F9" w:rsidR="00697BA3">
        <w:t>confidence</w:t>
      </w:r>
      <w:r w:rsidRPr="00B263F9" w:rsidR="005E4BBF">
        <w:t xml:space="preserve"> </w:t>
      </w:r>
      <w:r w:rsidRPr="00B263F9" w:rsidR="00697BA3">
        <w:t>that</w:t>
      </w:r>
      <w:r w:rsidRPr="00B263F9" w:rsidR="005E4BBF">
        <w:t xml:space="preserve"> </w:t>
      </w:r>
      <w:r w:rsidRPr="00B263F9" w:rsidR="00697BA3">
        <w:t>that</w:t>
      </w:r>
      <w:r w:rsidRPr="00B263F9" w:rsidR="005E4BBF">
        <w:t xml:space="preserve"> </w:t>
      </w:r>
      <w:r w:rsidRPr="00B263F9" w:rsidR="00697BA3">
        <w:t>belt</w:t>
      </w:r>
      <w:r w:rsidRPr="00B263F9" w:rsidR="00D4506E">
        <w:t>-</w:t>
      </w:r>
      <w:r w:rsidRPr="00B263F9" w:rsidR="00697BA3">
        <w:t>and</w:t>
      </w:r>
      <w:r w:rsidRPr="00B263F9" w:rsidR="00D4506E">
        <w:t>-</w:t>
      </w:r>
      <w:r w:rsidRPr="00B263F9" w:rsidR="00697BA3">
        <w:t>braces</w:t>
      </w:r>
      <w:r w:rsidRPr="00B263F9" w:rsidR="005E4BBF">
        <w:t xml:space="preserve"> </w:t>
      </w:r>
      <w:r w:rsidRPr="00B263F9" w:rsidR="00697BA3">
        <w:t>approach</w:t>
      </w:r>
      <w:r w:rsidRPr="00B263F9" w:rsidR="005E4BBF">
        <w:t xml:space="preserve"> </w:t>
      </w:r>
      <w:r w:rsidRPr="00B263F9" w:rsidR="00697BA3">
        <w:t>is</w:t>
      </w:r>
      <w:r w:rsidRPr="00B263F9" w:rsidR="005E4BBF">
        <w:t xml:space="preserve"> </w:t>
      </w:r>
      <w:r w:rsidRPr="00B263F9" w:rsidR="00697BA3">
        <w:t>in</w:t>
      </w:r>
      <w:r w:rsidRPr="00B263F9" w:rsidR="005E4BBF">
        <w:t xml:space="preserve"> </w:t>
      </w:r>
      <w:r w:rsidRPr="00B263F9" w:rsidR="00697BA3">
        <w:t>hand?</w:t>
      </w:r>
    </w:p>
    <w:p w:rsidR="00A23D6F" w:rsidRPr="00B263F9" w:rsidP="00050F79">
      <w:pPr>
        <w:pStyle w:val="Answer"/>
      </w:pPr>
      <w:sdt>
        <w:sdtPr>
          <w:alias w:val="Witness"/>
          <w:id w:val="131607633"/>
          <w:placeholder>
            <w:docPart w:val="DefaultPlaceholder_1082065158"/>
          </w:placeholder>
          <w:richText/>
        </w:sdtPr>
        <w:sdtContent>
          <w:r w:rsidRPr="00B263F9" w:rsidR="003D2E36">
            <w:rPr>
              <w:b/>
              <w:i/>
            </w:rPr>
            <w:t>Mr</w:t>
          </w:r>
          <w:r w:rsidRPr="00B263F9" w:rsidR="005E4BBF">
            <w:rPr>
              <w:b/>
              <w:i/>
            </w:rPr>
            <w:t xml:space="preserve"> </w:t>
          </w:r>
          <w:r w:rsidRPr="00B263F9" w:rsidR="003D2E36">
            <w:rPr>
              <w:b/>
              <w:i/>
            </w:rPr>
            <w:t>Walker:</w:t>
          </w:r>
          <w:r w:rsidRPr="00B263F9" w:rsidR="005E4BBF">
            <w:rPr>
              <w:b/>
            </w:rPr>
            <w:t xml:space="preserve"> </w:t>
          </w:r>
        </w:sdtContent>
      </w:sdt>
      <w:r w:rsidRPr="00B263F9">
        <w:t>I</w:t>
      </w:r>
      <w:r w:rsidRPr="00B263F9" w:rsidR="005E4BBF">
        <w:t xml:space="preserve"> </w:t>
      </w:r>
      <w:r w:rsidRPr="00B263F9" w:rsidR="00D4506E">
        <w:t xml:space="preserve">think I </w:t>
      </w:r>
      <w:r w:rsidRPr="00B263F9">
        <w:t>can.</w:t>
      </w:r>
      <w:r w:rsidRPr="00B263F9" w:rsidR="005E4BBF">
        <w:t xml:space="preserve"> </w:t>
      </w:r>
      <w:r w:rsidRPr="00B263F9">
        <w:t>Through</w:t>
      </w:r>
      <w:r w:rsidRPr="00B263F9" w:rsidR="005E4BBF">
        <w:t xml:space="preserve"> </w:t>
      </w:r>
      <w:r w:rsidRPr="00B263F9">
        <w:t>the</w:t>
      </w:r>
      <w:r w:rsidRPr="00B263F9" w:rsidR="005E4BBF">
        <w:t xml:space="preserve"> </w:t>
      </w:r>
      <w:r w:rsidRPr="00B263F9">
        <w:t>evidence</w:t>
      </w:r>
      <w:r w:rsidRPr="00B263F9" w:rsidR="005E4BBF">
        <w:t xml:space="preserve"> </w:t>
      </w:r>
      <w:r w:rsidRPr="00B263F9">
        <w:t>that</w:t>
      </w:r>
      <w:r w:rsidRPr="00B263F9" w:rsidR="005E4BBF">
        <w:t xml:space="preserve"> </w:t>
      </w:r>
      <w:r w:rsidRPr="00B263F9">
        <w:t>I</w:t>
      </w:r>
      <w:r w:rsidRPr="00B263F9" w:rsidR="005E4BBF">
        <w:t xml:space="preserve"> </w:t>
      </w:r>
      <w:r w:rsidRPr="00B263F9">
        <w:t>have</w:t>
      </w:r>
      <w:r w:rsidRPr="00B263F9" w:rsidR="005E4BBF">
        <w:t xml:space="preserve"> </w:t>
      </w:r>
      <w:r w:rsidRPr="00B263F9">
        <w:t>already</w:t>
      </w:r>
      <w:r w:rsidRPr="00B263F9" w:rsidR="005E4BBF">
        <w:t xml:space="preserve"> </w:t>
      </w:r>
      <w:r w:rsidRPr="00B263F9">
        <w:t>given</w:t>
      </w:r>
      <w:r w:rsidRPr="00B263F9" w:rsidR="00697BA3">
        <w:t>,</w:t>
      </w:r>
      <w:r w:rsidRPr="00B263F9" w:rsidR="005E4BBF">
        <w:t xml:space="preserve"> </w:t>
      </w:r>
      <w:r w:rsidRPr="00B263F9">
        <w:t>I</w:t>
      </w:r>
      <w:r w:rsidRPr="00B263F9" w:rsidR="005E4BBF">
        <w:t xml:space="preserve"> </w:t>
      </w:r>
      <w:r w:rsidRPr="00B263F9">
        <w:t>have</w:t>
      </w:r>
      <w:r w:rsidRPr="00B263F9" w:rsidR="005E4BBF">
        <w:t xml:space="preserve"> </w:t>
      </w:r>
      <w:r w:rsidRPr="00B263F9">
        <w:t>demonstrated</w:t>
      </w:r>
      <w:r w:rsidRPr="00B263F9" w:rsidR="005E4BBF">
        <w:t xml:space="preserve"> </w:t>
      </w:r>
      <w:r w:rsidRPr="00B263F9">
        <w:t>that</w:t>
      </w:r>
      <w:r w:rsidRPr="00B263F9" w:rsidR="005E4BBF">
        <w:t xml:space="preserve"> </w:t>
      </w:r>
      <w:r w:rsidRPr="00B263F9">
        <w:t>we</w:t>
      </w:r>
      <w:r w:rsidRPr="00B263F9" w:rsidR="005E4BBF">
        <w:t xml:space="preserve"> </w:t>
      </w:r>
      <w:r w:rsidRPr="00B263F9">
        <w:t>are</w:t>
      </w:r>
      <w:r w:rsidRPr="00B263F9" w:rsidR="005E4BBF">
        <w:t xml:space="preserve"> </w:t>
      </w:r>
      <w:r w:rsidRPr="00B263F9">
        <w:t>thinking</w:t>
      </w:r>
      <w:r w:rsidRPr="00B263F9" w:rsidR="005E4BBF">
        <w:t xml:space="preserve"> </w:t>
      </w:r>
      <w:r w:rsidRPr="00B263F9">
        <w:t>about</w:t>
      </w:r>
      <w:r w:rsidRPr="00B263F9" w:rsidR="005E4BBF">
        <w:t xml:space="preserve"> </w:t>
      </w:r>
      <w:r w:rsidRPr="00B263F9">
        <w:t>contingencies.</w:t>
      </w:r>
      <w:r w:rsidRPr="00B263F9" w:rsidR="005E4BBF">
        <w:t xml:space="preserve"> </w:t>
      </w:r>
      <w:r w:rsidRPr="00B263F9" w:rsidR="00697BA3">
        <w:t>We</w:t>
      </w:r>
      <w:r w:rsidRPr="00B263F9" w:rsidR="005E4BBF">
        <w:t xml:space="preserve"> </w:t>
      </w:r>
      <w:r w:rsidRPr="00B263F9" w:rsidR="00697BA3">
        <w:t>are</w:t>
      </w:r>
      <w:r w:rsidRPr="00B263F9" w:rsidR="005E4BBF">
        <w:t xml:space="preserve"> </w:t>
      </w:r>
      <w:r w:rsidRPr="00B263F9" w:rsidR="00697BA3">
        <w:t>thinking</w:t>
      </w:r>
      <w:r w:rsidRPr="00B263F9" w:rsidR="005E4BBF">
        <w:t xml:space="preserve"> </w:t>
      </w:r>
      <w:r w:rsidRPr="00B263F9" w:rsidR="00697BA3">
        <w:t>about</w:t>
      </w:r>
      <w:r w:rsidRPr="00B263F9" w:rsidR="005E4BBF">
        <w:t xml:space="preserve"> </w:t>
      </w:r>
      <w:r w:rsidRPr="00B263F9" w:rsidR="00697BA3">
        <w:t>what</w:t>
      </w:r>
      <w:r w:rsidRPr="00B263F9" w:rsidR="005E4BBF">
        <w:t xml:space="preserve"> </w:t>
      </w:r>
      <w:r w:rsidRPr="00B263F9" w:rsidR="00697BA3">
        <w:t>might</w:t>
      </w:r>
      <w:r w:rsidRPr="00B263F9" w:rsidR="005E4BBF">
        <w:t xml:space="preserve"> </w:t>
      </w:r>
      <w:r w:rsidRPr="00B263F9" w:rsidR="00697BA3">
        <w:t>be</w:t>
      </w:r>
      <w:r w:rsidRPr="00B263F9" w:rsidR="005E4BBF">
        <w:t xml:space="preserve"> </w:t>
      </w:r>
      <w:r w:rsidRPr="00B263F9" w:rsidR="00697BA3">
        <w:t>necessary</w:t>
      </w:r>
      <w:r w:rsidRPr="00B263F9" w:rsidR="005E4BBF">
        <w:t xml:space="preserve"> </w:t>
      </w:r>
      <w:r w:rsidRPr="00B263F9" w:rsidR="00697BA3">
        <w:t>in</w:t>
      </w:r>
      <w:r w:rsidRPr="00B263F9" w:rsidR="005E4BBF">
        <w:t xml:space="preserve"> </w:t>
      </w:r>
      <w:r w:rsidRPr="00B263F9" w:rsidR="00697BA3">
        <w:t>the</w:t>
      </w:r>
      <w:r w:rsidRPr="00B263F9" w:rsidR="005E4BBF">
        <w:t xml:space="preserve"> </w:t>
      </w:r>
      <w:r w:rsidRPr="00B263F9" w:rsidR="00697BA3">
        <w:t>event</w:t>
      </w:r>
      <w:r w:rsidRPr="00B263F9" w:rsidR="005E4BBF">
        <w:t xml:space="preserve"> </w:t>
      </w:r>
      <w:r w:rsidRPr="00B263F9" w:rsidR="00697BA3">
        <w:t>that</w:t>
      </w:r>
      <w:r w:rsidRPr="00B263F9" w:rsidR="005E4BBF">
        <w:t xml:space="preserve"> </w:t>
      </w:r>
      <w:r w:rsidRPr="00B263F9" w:rsidR="00697BA3">
        <w:t>we</w:t>
      </w:r>
      <w:r w:rsidRPr="00B263F9" w:rsidR="005E4BBF">
        <w:t xml:space="preserve"> </w:t>
      </w:r>
      <w:r w:rsidRPr="00B263F9" w:rsidR="00697BA3">
        <w:t>were</w:t>
      </w:r>
      <w:r w:rsidRPr="00B263F9" w:rsidR="005E4BBF">
        <w:t xml:space="preserve"> </w:t>
      </w:r>
      <w:r w:rsidRPr="00B263F9" w:rsidR="00697BA3">
        <w:t>not</w:t>
      </w:r>
      <w:r w:rsidRPr="00B263F9" w:rsidR="005E4BBF">
        <w:t xml:space="preserve"> </w:t>
      </w:r>
      <w:r w:rsidRPr="00B263F9" w:rsidR="00697BA3">
        <w:t>able</w:t>
      </w:r>
      <w:r w:rsidRPr="00B263F9" w:rsidR="005E4BBF">
        <w:t xml:space="preserve"> </w:t>
      </w:r>
      <w:r w:rsidRPr="00B263F9" w:rsidR="00697BA3">
        <w:t>to</w:t>
      </w:r>
      <w:r w:rsidRPr="00B263F9" w:rsidR="005E4BBF">
        <w:t xml:space="preserve"> </w:t>
      </w:r>
      <w:r w:rsidRPr="00B263F9" w:rsidR="00697BA3">
        <w:t>achieve</w:t>
      </w:r>
      <w:r w:rsidRPr="00B263F9" w:rsidR="005E4BBF">
        <w:t xml:space="preserve"> </w:t>
      </w:r>
      <w:r w:rsidRPr="00B263F9" w:rsidR="00697BA3">
        <w:t>our</w:t>
      </w:r>
      <w:r w:rsidRPr="00B263F9" w:rsidR="005E4BBF">
        <w:t xml:space="preserve"> </w:t>
      </w:r>
      <w:r w:rsidRPr="00B263F9" w:rsidR="00697BA3">
        <w:t>preferred</w:t>
      </w:r>
      <w:r w:rsidRPr="00B263F9" w:rsidR="005E4BBF">
        <w:t xml:space="preserve"> </w:t>
      </w:r>
      <w:r w:rsidRPr="00B263F9" w:rsidR="00697BA3">
        <w:t>outcome</w:t>
      </w:r>
      <w:r w:rsidRPr="00B263F9" w:rsidR="005E4BBF">
        <w:t xml:space="preserve"> </w:t>
      </w:r>
      <w:r w:rsidRPr="00B263F9" w:rsidR="00697BA3">
        <w:t>from</w:t>
      </w:r>
      <w:r w:rsidRPr="00B263F9" w:rsidR="005E4BBF">
        <w:t xml:space="preserve"> </w:t>
      </w:r>
      <w:r w:rsidRPr="00B263F9" w:rsidR="001B4C09">
        <w:t>the</w:t>
      </w:r>
      <w:r w:rsidRPr="00B263F9" w:rsidR="005E4BBF">
        <w:t xml:space="preserve"> </w:t>
      </w:r>
      <w:r w:rsidRPr="00B263F9" w:rsidR="00697BA3">
        <w:t>negotiations.</w:t>
      </w:r>
      <w:r w:rsidRPr="00B263F9" w:rsidR="005E4BBF">
        <w:t xml:space="preserve"> </w:t>
      </w:r>
      <w:r w:rsidRPr="00B263F9" w:rsidR="00697BA3">
        <w:t>It</w:t>
      </w:r>
      <w:r w:rsidRPr="00B263F9" w:rsidR="005E4BBF">
        <w:t xml:space="preserve"> </w:t>
      </w:r>
      <w:r w:rsidRPr="00B263F9" w:rsidR="00697BA3">
        <w:t>is</w:t>
      </w:r>
      <w:r w:rsidRPr="00B263F9" w:rsidR="005E4BBF">
        <w:t xml:space="preserve"> </w:t>
      </w:r>
      <w:r w:rsidRPr="00B263F9" w:rsidR="00697BA3">
        <w:t>right</w:t>
      </w:r>
      <w:r w:rsidRPr="00B263F9" w:rsidR="005E4BBF">
        <w:t xml:space="preserve"> </w:t>
      </w:r>
      <w:r w:rsidRPr="00B263F9" w:rsidR="00697BA3">
        <w:t>that</w:t>
      </w:r>
      <w:r w:rsidRPr="00B263F9" w:rsidR="005E4BBF">
        <w:t xml:space="preserve"> </w:t>
      </w:r>
      <w:r w:rsidRPr="00B263F9" w:rsidR="00697BA3">
        <w:t>our</w:t>
      </w:r>
      <w:r w:rsidRPr="00B263F9" w:rsidR="005E4BBF">
        <w:t xml:space="preserve"> </w:t>
      </w:r>
      <w:r w:rsidRPr="00B263F9" w:rsidR="00697BA3">
        <w:t>prime</w:t>
      </w:r>
      <w:r w:rsidRPr="00B263F9" w:rsidR="005E4BBF">
        <w:t xml:space="preserve"> </w:t>
      </w:r>
      <w:r w:rsidRPr="00B263F9" w:rsidR="00697BA3">
        <w:t>focus</w:t>
      </w:r>
      <w:r w:rsidRPr="00B263F9" w:rsidR="005E4BBF">
        <w:t xml:space="preserve"> </w:t>
      </w:r>
      <w:r w:rsidRPr="00B263F9" w:rsidR="00697BA3">
        <w:t>should</w:t>
      </w:r>
      <w:r w:rsidRPr="00B263F9" w:rsidR="005E4BBF">
        <w:t xml:space="preserve"> </w:t>
      </w:r>
      <w:r w:rsidRPr="00B263F9" w:rsidR="00697BA3">
        <w:t>be</w:t>
      </w:r>
      <w:r w:rsidRPr="00B263F9" w:rsidR="005E4BBF">
        <w:t xml:space="preserve"> </w:t>
      </w:r>
      <w:r w:rsidRPr="00B263F9" w:rsidR="00697BA3">
        <w:t>on</w:t>
      </w:r>
      <w:r w:rsidRPr="00B263F9" w:rsidR="005E4BBF">
        <w:t xml:space="preserve"> </w:t>
      </w:r>
      <w:r w:rsidRPr="00B263F9" w:rsidR="00697BA3">
        <w:t>achieving</w:t>
      </w:r>
      <w:r w:rsidRPr="00B263F9" w:rsidR="005E4BBF">
        <w:t xml:space="preserve"> </w:t>
      </w:r>
      <w:r w:rsidRPr="00B263F9" w:rsidR="00697BA3">
        <w:t>that</w:t>
      </w:r>
      <w:r w:rsidRPr="00B263F9" w:rsidR="005E4BBF">
        <w:t xml:space="preserve"> </w:t>
      </w:r>
      <w:r w:rsidRPr="00B263F9" w:rsidR="00697BA3">
        <w:t>mutually</w:t>
      </w:r>
      <w:r w:rsidRPr="00B263F9" w:rsidR="005E4BBF">
        <w:t xml:space="preserve"> </w:t>
      </w:r>
      <w:r w:rsidRPr="00B263F9" w:rsidR="00697BA3">
        <w:t>beneficial</w:t>
      </w:r>
      <w:r w:rsidRPr="00B263F9" w:rsidR="005E4BBF">
        <w:t xml:space="preserve"> </w:t>
      </w:r>
      <w:r w:rsidRPr="00B263F9" w:rsidR="00697BA3">
        <w:t>outcome.</w:t>
      </w:r>
      <w:r w:rsidRPr="00B263F9" w:rsidR="005E4BBF">
        <w:t xml:space="preserve"> </w:t>
      </w:r>
      <w:r w:rsidRPr="00B263F9" w:rsidR="00697BA3">
        <w:t>I</w:t>
      </w:r>
      <w:r w:rsidRPr="00B263F9" w:rsidR="005E4BBF">
        <w:t xml:space="preserve"> </w:t>
      </w:r>
      <w:r w:rsidRPr="00B263F9" w:rsidR="00697BA3">
        <w:t>believe</w:t>
      </w:r>
      <w:r w:rsidRPr="00B263F9" w:rsidR="005E4BBF">
        <w:t xml:space="preserve"> </w:t>
      </w:r>
      <w:r w:rsidRPr="00B263F9" w:rsidR="00697BA3">
        <w:t>that</w:t>
      </w:r>
      <w:r w:rsidRPr="00B263F9" w:rsidR="005E4BBF">
        <w:t xml:space="preserve"> </w:t>
      </w:r>
      <w:r w:rsidRPr="00B263F9" w:rsidR="00D4506E">
        <w:t xml:space="preserve">arranging that </w:t>
      </w:r>
      <w:r w:rsidRPr="00B263F9" w:rsidR="00697BA3">
        <w:t>is</w:t>
      </w:r>
      <w:r w:rsidRPr="00B263F9" w:rsidR="005E4BBF">
        <w:t xml:space="preserve"> </w:t>
      </w:r>
      <w:r w:rsidRPr="00B263F9" w:rsidR="00697BA3">
        <w:t>the</w:t>
      </w:r>
      <w:r w:rsidRPr="00B263F9" w:rsidR="005E4BBF">
        <w:t xml:space="preserve"> </w:t>
      </w:r>
      <w:r w:rsidRPr="00B263F9" w:rsidR="00697BA3">
        <w:t>preference</w:t>
      </w:r>
      <w:r w:rsidRPr="00B263F9" w:rsidR="005E4BBF">
        <w:t xml:space="preserve"> </w:t>
      </w:r>
      <w:r w:rsidRPr="00B263F9" w:rsidR="00697BA3">
        <w:t>for</w:t>
      </w:r>
      <w:r w:rsidRPr="00B263F9" w:rsidR="005E4BBF">
        <w:t xml:space="preserve"> </w:t>
      </w:r>
      <w:r w:rsidRPr="00B263F9" w:rsidR="00697BA3">
        <w:t>both</w:t>
      </w:r>
      <w:r w:rsidRPr="00B263F9" w:rsidR="005E4BBF">
        <w:t xml:space="preserve"> </w:t>
      </w:r>
      <w:r w:rsidRPr="00B263F9" w:rsidR="00697BA3">
        <w:t>the</w:t>
      </w:r>
      <w:r w:rsidRPr="00B263F9" w:rsidR="005E4BBF">
        <w:t xml:space="preserve"> </w:t>
      </w:r>
      <w:r w:rsidRPr="00B263F9" w:rsidR="00697BA3">
        <w:t>UK</w:t>
      </w:r>
      <w:r w:rsidRPr="00B263F9" w:rsidR="005E4BBF">
        <w:t xml:space="preserve"> </w:t>
      </w:r>
      <w:r w:rsidRPr="00B263F9" w:rsidR="00697BA3">
        <w:t>and</w:t>
      </w:r>
      <w:r w:rsidRPr="00B263F9" w:rsidR="005E4BBF">
        <w:t xml:space="preserve"> </w:t>
      </w:r>
      <w:r w:rsidRPr="00B263F9" w:rsidR="00697BA3">
        <w:t>Ireland.</w:t>
      </w:r>
      <w:r w:rsidRPr="00B263F9" w:rsidR="005E4BBF">
        <w:t xml:space="preserve"> </w:t>
      </w:r>
      <w:r w:rsidRPr="00B263F9">
        <w:t>I</w:t>
      </w:r>
      <w:r w:rsidRPr="00B263F9" w:rsidR="005E4BBF">
        <w:t xml:space="preserve"> </w:t>
      </w:r>
      <w:r w:rsidRPr="00B263F9">
        <w:t>do</w:t>
      </w:r>
      <w:r w:rsidRPr="00B263F9" w:rsidR="005E4BBF">
        <w:t xml:space="preserve"> </w:t>
      </w:r>
      <w:r w:rsidRPr="00B263F9">
        <w:t>not</w:t>
      </w:r>
      <w:r w:rsidRPr="00B263F9" w:rsidR="005E4BBF">
        <w:t xml:space="preserve"> </w:t>
      </w:r>
      <w:r w:rsidRPr="00B263F9">
        <w:t>want</w:t>
      </w:r>
      <w:r w:rsidRPr="00B263F9" w:rsidR="005E4BBF">
        <w:t xml:space="preserve"> </w:t>
      </w:r>
      <w:r w:rsidRPr="00B263F9">
        <w:t>to</w:t>
      </w:r>
      <w:r w:rsidRPr="00B263F9" w:rsidR="005E4BBF">
        <w:t xml:space="preserve"> </w:t>
      </w:r>
      <w:r w:rsidRPr="00B263F9">
        <w:t>go</w:t>
      </w:r>
      <w:r w:rsidRPr="00B263F9" w:rsidR="005E4BBF">
        <w:t xml:space="preserve"> </w:t>
      </w:r>
      <w:r w:rsidRPr="00B263F9">
        <w:t>further</w:t>
      </w:r>
      <w:r w:rsidRPr="00B263F9" w:rsidR="005E4BBF">
        <w:t xml:space="preserve"> </w:t>
      </w:r>
      <w:r w:rsidRPr="00B263F9">
        <w:t>into</w:t>
      </w:r>
      <w:r w:rsidRPr="00B263F9" w:rsidR="005E4BBF">
        <w:t xml:space="preserve"> </w:t>
      </w:r>
      <w:r w:rsidRPr="00B263F9">
        <w:t>hypotheticals</w:t>
      </w:r>
      <w:r w:rsidRPr="00B263F9" w:rsidR="005E4BBF">
        <w:t xml:space="preserve"> </w:t>
      </w:r>
      <w:r w:rsidRPr="00B263F9" w:rsidR="00697BA3">
        <w:t>but</w:t>
      </w:r>
      <w:r w:rsidRPr="00B263F9" w:rsidR="005E4BBF">
        <w:t xml:space="preserve"> </w:t>
      </w:r>
      <w:r w:rsidRPr="00B263F9" w:rsidR="00697BA3">
        <w:t>I</w:t>
      </w:r>
      <w:r w:rsidRPr="00B263F9" w:rsidR="005E4BBF">
        <w:t xml:space="preserve"> </w:t>
      </w:r>
      <w:r w:rsidRPr="00B263F9" w:rsidR="00697BA3">
        <w:t>can</w:t>
      </w:r>
      <w:r w:rsidRPr="00B263F9" w:rsidR="005E4BBF">
        <w:t xml:space="preserve"> </w:t>
      </w:r>
      <w:r w:rsidRPr="00B263F9" w:rsidR="00697BA3">
        <w:t>assure</w:t>
      </w:r>
      <w:r w:rsidRPr="00B263F9" w:rsidR="005E4BBF">
        <w:t xml:space="preserve"> </w:t>
      </w:r>
      <w:r w:rsidRPr="00B263F9" w:rsidR="00697BA3">
        <w:t>you</w:t>
      </w:r>
      <w:r w:rsidRPr="00B263F9" w:rsidR="005E4BBF">
        <w:t xml:space="preserve"> </w:t>
      </w:r>
      <w:r w:rsidRPr="00B263F9" w:rsidR="00697BA3">
        <w:t>that</w:t>
      </w:r>
      <w:r w:rsidRPr="00B263F9" w:rsidR="005E4BBF">
        <w:t xml:space="preserve"> </w:t>
      </w:r>
      <w:r w:rsidRPr="00B263F9" w:rsidR="00697BA3">
        <w:t>a</w:t>
      </w:r>
      <w:r w:rsidRPr="00B263F9" w:rsidR="005E4BBF">
        <w:t xml:space="preserve"> </w:t>
      </w:r>
      <w:r w:rsidRPr="00B263F9" w:rsidR="00697BA3">
        <w:t>lot</w:t>
      </w:r>
      <w:r w:rsidRPr="00B263F9" w:rsidR="005E4BBF">
        <w:t xml:space="preserve"> </w:t>
      </w:r>
      <w:r w:rsidRPr="00B263F9" w:rsidR="00697BA3">
        <w:t>of</w:t>
      </w:r>
      <w:r w:rsidRPr="00B263F9" w:rsidR="005E4BBF">
        <w:t xml:space="preserve"> </w:t>
      </w:r>
      <w:r w:rsidRPr="00B263F9" w:rsidR="00697BA3">
        <w:t>time</w:t>
      </w:r>
      <w:r w:rsidRPr="00B263F9" w:rsidR="005E4BBF">
        <w:t xml:space="preserve"> </w:t>
      </w:r>
      <w:r w:rsidRPr="00B263F9" w:rsidR="00697BA3">
        <w:t>and</w:t>
      </w:r>
      <w:r w:rsidRPr="00B263F9" w:rsidR="005E4BBF">
        <w:t xml:space="preserve"> </w:t>
      </w:r>
      <w:r w:rsidRPr="00B263F9" w:rsidR="00697BA3">
        <w:t>thought</w:t>
      </w:r>
      <w:r w:rsidRPr="00B263F9" w:rsidR="005E4BBF">
        <w:t xml:space="preserve"> </w:t>
      </w:r>
      <w:r w:rsidRPr="00B263F9" w:rsidR="00697BA3">
        <w:t>has</w:t>
      </w:r>
      <w:r w:rsidRPr="00B263F9" w:rsidR="005E4BBF">
        <w:t xml:space="preserve"> </w:t>
      </w:r>
      <w:r w:rsidRPr="00B263F9" w:rsidR="00697BA3">
        <w:t>been</w:t>
      </w:r>
      <w:r w:rsidRPr="00B263F9" w:rsidR="005E4BBF">
        <w:t xml:space="preserve"> </w:t>
      </w:r>
      <w:r w:rsidRPr="00B263F9" w:rsidR="00697BA3">
        <w:t>given</w:t>
      </w:r>
      <w:r w:rsidRPr="00B263F9" w:rsidR="005E4BBF">
        <w:t xml:space="preserve"> </w:t>
      </w:r>
      <w:r w:rsidRPr="00B263F9" w:rsidR="00697BA3">
        <w:t>to</w:t>
      </w:r>
      <w:r w:rsidRPr="00B263F9" w:rsidR="005E4BBF">
        <w:t xml:space="preserve"> </w:t>
      </w:r>
      <w:r w:rsidRPr="00B263F9" w:rsidR="00697BA3">
        <w:t>what</w:t>
      </w:r>
      <w:r w:rsidRPr="00B263F9" w:rsidR="005E4BBF">
        <w:t xml:space="preserve"> </w:t>
      </w:r>
      <w:r w:rsidRPr="00B263F9" w:rsidR="00697BA3">
        <w:t>we</w:t>
      </w:r>
      <w:r w:rsidRPr="00B263F9" w:rsidR="005E4BBF">
        <w:t xml:space="preserve"> </w:t>
      </w:r>
      <w:r w:rsidRPr="00B263F9" w:rsidR="00697BA3">
        <w:t>will</w:t>
      </w:r>
      <w:r w:rsidRPr="00B263F9" w:rsidR="005E4BBF">
        <w:t xml:space="preserve"> </w:t>
      </w:r>
      <w:r w:rsidRPr="00B263F9" w:rsidR="00697BA3">
        <w:t>need</w:t>
      </w:r>
      <w:r w:rsidRPr="00B263F9" w:rsidR="005E4BBF">
        <w:t xml:space="preserve"> </w:t>
      </w:r>
      <w:r w:rsidRPr="00B263F9" w:rsidR="00697BA3">
        <w:t>to</w:t>
      </w:r>
      <w:r w:rsidRPr="00B263F9" w:rsidR="005E4BBF">
        <w:t xml:space="preserve"> </w:t>
      </w:r>
      <w:r w:rsidRPr="00B263F9" w:rsidR="00697BA3">
        <w:t>do</w:t>
      </w:r>
      <w:r w:rsidRPr="00B263F9" w:rsidR="005E4BBF">
        <w:t xml:space="preserve"> </w:t>
      </w:r>
      <w:r w:rsidRPr="00B263F9" w:rsidR="00697BA3">
        <w:t>in</w:t>
      </w:r>
      <w:r w:rsidRPr="00B263F9" w:rsidR="005E4BBF">
        <w:t xml:space="preserve"> </w:t>
      </w:r>
      <w:r w:rsidRPr="00B263F9" w:rsidR="00697BA3">
        <w:t>all</w:t>
      </w:r>
      <w:r w:rsidRPr="00B263F9" w:rsidR="005E4BBF">
        <w:t xml:space="preserve"> </w:t>
      </w:r>
      <w:r w:rsidRPr="00B263F9" w:rsidR="00697BA3">
        <w:t>scenarios.</w:t>
      </w:r>
    </w:p>
    <w:p w:rsidR="00A23D6F" w:rsidRPr="00B263F9" w:rsidP="00050F79">
      <w:pPr>
        <w:pStyle w:val="Question"/>
      </w:pPr>
      <w:sdt>
        <w:sdtPr>
          <w:alias w:val="Member"/>
          <w:tag w:val="&lt;Member mnisId='4856' dodsId=''&gt;"/>
          <w:id w:val="1859621971"/>
          <w:placeholder>
            <w:docPart w:val="DefaultPlaceholder_1082065158"/>
          </w:placeholder>
          <w:richText/>
        </w:sdtPr>
        <w:sdtContent>
          <w:r w:rsidRPr="00B263F9">
            <w:rPr>
              <w:b/>
            </w:rPr>
            <w:t>Stephen</w:t>
          </w:r>
          <w:r w:rsidRPr="00B263F9" w:rsidR="005E4BBF">
            <w:rPr>
              <w:b/>
            </w:rPr>
            <w:t xml:space="preserve"> </w:t>
          </w:r>
          <w:r w:rsidRPr="00B263F9">
            <w:rPr>
              <w:b/>
            </w:rPr>
            <w:t>Farry:</w:t>
          </w:r>
        </w:sdtContent>
      </w:sdt>
      <w:r w:rsidRPr="00B263F9" w:rsidR="005E4BBF">
        <w:t xml:space="preserve"> </w:t>
      </w:r>
      <w:r w:rsidRPr="00B263F9" w:rsidR="00697BA3">
        <w:t>Given</w:t>
      </w:r>
      <w:r w:rsidRPr="00B263F9" w:rsidR="005E4BBF">
        <w:t xml:space="preserve"> </w:t>
      </w:r>
      <w:r w:rsidRPr="00B263F9" w:rsidR="00697BA3">
        <w:t>that</w:t>
      </w:r>
      <w:r w:rsidRPr="00B263F9" w:rsidR="005E4BBF">
        <w:t xml:space="preserve"> </w:t>
      </w:r>
      <w:r w:rsidRPr="00B263F9" w:rsidR="00697BA3">
        <w:t>the</w:t>
      </w:r>
      <w:r w:rsidRPr="00B263F9" w:rsidR="005E4BBF">
        <w:t xml:space="preserve"> </w:t>
      </w:r>
      <w:r w:rsidRPr="00B263F9" w:rsidR="00D4506E">
        <w:t>European arrest warrant</w:t>
      </w:r>
      <w:r w:rsidRPr="00B263F9" w:rsidR="005E4BBF">
        <w:t xml:space="preserve"> </w:t>
      </w:r>
      <w:r w:rsidRPr="00B263F9" w:rsidR="00697BA3">
        <w:t>was</w:t>
      </w:r>
      <w:r w:rsidRPr="00B263F9" w:rsidR="005E4BBF">
        <w:t xml:space="preserve"> </w:t>
      </w:r>
      <w:r w:rsidRPr="00B263F9" w:rsidR="00697BA3">
        <w:t>ruled</w:t>
      </w:r>
      <w:r w:rsidRPr="00B263F9" w:rsidR="005E4BBF">
        <w:t xml:space="preserve"> </w:t>
      </w:r>
      <w:r w:rsidRPr="00B263F9" w:rsidR="00697BA3">
        <w:t>out</w:t>
      </w:r>
      <w:r w:rsidRPr="00B263F9" w:rsidR="005E4BBF">
        <w:t xml:space="preserve"> </w:t>
      </w:r>
      <w:r w:rsidRPr="00B263F9" w:rsidR="00697BA3">
        <w:t>in</w:t>
      </w:r>
      <w:r w:rsidRPr="00B263F9" w:rsidR="005E4BBF">
        <w:t xml:space="preserve"> </w:t>
      </w:r>
      <w:r w:rsidRPr="00B263F9" w:rsidR="00697BA3">
        <w:t>the</w:t>
      </w:r>
      <w:r w:rsidRPr="00B263F9" w:rsidR="005E4BBF">
        <w:t xml:space="preserve"> </w:t>
      </w:r>
      <w:r w:rsidRPr="00B263F9" w:rsidR="00697BA3">
        <w:t>White</w:t>
      </w:r>
      <w:r w:rsidRPr="00B263F9" w:rsidR="005E4BBF">
        <w:t xml:space="preserve"> </w:t>
      </w:r>
      <w:r w:rsidRPr="00B263F9" w:rsidR="00697BA3">
        <w:t>Paper</w:t>
      </w:r>
      <w:r w:rsidRPr="00B263F9" w:rsidR="005E4BBF">
        <w:t xml:space="preserve"> </w:t>
      </w:r>
      <w:r w:rsidRPr="00B263F9" w:rsidR="00697BA3">
        <w:t>on</w:t>
      </w:r>
      <w:r w:rsidRPr="00B263F9" w:rsidR="005E4BBF">
        <w:t xml:space="preserve"> </w:t>
      </w:r>
      <w:r w:rsidRPr="00B263F9" w:rsidR="00697BA3">
        <w:t>the</w:t>
      </w:r>
      <w:r w:rsidRPr="00B263F9" w:rsidR="005E4BBF">
        <w:t xml:space="preserve"> </w:t>
      </w:r>
      <w:r w:rsidRPr="00B263F9" w:rsidR="00697BA3">
        <w:t>future</w:t>
      </w:r>
      <w:r w:rsidRPr="00B263F9" w:rsidR="005E4BBF">
        <w:t xml:space="preserve"> </w:t>
      </w:r>
      <w:r w:rsidRPr="00B263F9" w:rsidR="00697BA3">
        <w:t>relationship</w:t>
      </w:r>
      <w:r w:rsidRPr="00B263F9" w:rsidR="005E4BBF">
        <w:t xml:space="preserve"> </w:t>
      </w:r>
      <w:r w:rsidRPr="00B263F9" w:rsidR="00697BA3">
        <w:t>back</w:t>
      </w:r>
      <w:r w:rsidRPr="00B263F9" w:rsidR="005E4BBF">
        <w:t xml:space="preserve"> </w:t>
      </w:r>
      <w:r w:rsidRPr="00B263F9" w:rsidR="00697BA3">
        <w:t>in</w:t>
      </w:r>
      <w:r w:rsidRPr="00B263F9" w:rsidR="005E4BBF">
        <w:t xml:space="preserve"> </w:t>
      </w:r>
      <w:r w:rsidRPr="00B263F9" w:rsidR="00697BA3">
        <w:t>February,</w:t>
      </w:r>
      <w:r w:rsidRPr="00B263F9" w:rsidR="005E4BBF">
        <w:t xml:space="preserve"> </w:t>
      </w:r>
      <w:r w:rsidRPr="00B263F9" w:rsidR="00697BA3">
        <w:t>is</w:t>
      </w:r>
      <w:r w:rsidRPr="00B263F9" w:rsidR="005E4BBF">
        <w:t xml:space="preserve"> </w:t>
      </w:r>
      <w:r w:rsidRPr="00B263F9" w:rsidR="00697BA3">
        <w:t>the</w:t>
      </w:r>
      <w:r w:rsidRPr="00B263F9" w:rsidR="005E4BBF">
        <w:t xml:space="preserve"> </w:t>
      </w:r>
      <w:r w:rsidRPr="00B263F9" w:rsidR="00697BA3">
        <w:t>Nordic</w:t>
      </w:r>
      <w:r w:rsidRPr="00B263F9" w:rsidR="005E4BBF">
        <w:t xml:space="preserve"> </w:t>
      </w:r>
      <w:r w:rsidRPr="00B263F9" w:rsidR="00697BA3">
        <w:t>model</w:t>
      </w:r>
      <w:r w:rsidRPr="00B263F9" w:rsidR="005E4BBF">
        <w:t xml:space="preserve"> </w:t>
      </w:r>
      <w:r w:rsidRPr="00B263F9" w:rsidR="00697BA3">
        <w:t>therefore</w:t>
      </w:r>
      <w:r w:rsidRPr="00B263F9" w:rsidR="005E4BBF">
        <w:t xml:space="preserve"> </w:t>
      </w:r>
      <w:r w:rsidRPr="00B263F9" w:rsidR="00697BA3">
        <w:t>the</w:t>
      </w:r>
      <w:r w:rsidRPr="00B263F9" w:rsidR="005E4BBF">
        <w:t xml:space="preserve"> </w:t>
      </w:r>
      <w:r w:rsidRPr="00B263F9" w:rsidR="00697BA3">
        <w:t>Government’s</w:t>
      </w:r>
      <w:r w:rsidRPr="00B263F9" w:rsidR="005E4BBF">
        <w:t xml:space="preserve"> </w:t>
      </w:r>
      <w:r w:rsidRPr="00B263F9" w:rsidR="00697BA3">
        <w:t>preferred</w:t>
      </w:r>
      <w:r w:rsidRPr="00B263F9" w:rsidR="005E4BBF">
        <w:t xml:space="preserve"> </w:t>
      </w:r>
      <w:r w:rsidRPr="00B263F9" w:rsidR="00697BA3">
        <w:t>alternative</w:t>
      </w:r>
      <w:r w:rsidRPr="00B263F9" w:rsidR="005E4BBF">
        <w:t xml:space="preserve"> </w:t>
      </w:r>
      <w:r w:rsidRPr="00B263F9" w:rsidR="00697BA3">
        <w:t>policy?</w:t>
      </w:r>
      <w:r w:rsidRPr="00B263F9" w:rsidR="005E4BBF">
        <w:t xml:space="preserve"> </w:t>
      </w:r>
      <w:r w:rsidRPr="00B263F9" w:rsidR="00697BA3">
        <w:t>Is</w:t>
      </w:r>
      <w:r w:rsidRPr="00B263F9" w:rsidR="005E4BBF">
        <w:t xml:space="preserve"> </w:t>
      </w:r>
      <w:r w:rsidRPr="00B263F9" w:rsidR="00697BA3">
        <w:t>that</w:t>
      </w:r>
      <w:r w:rsidRPr="00B263F9" w:rsidR="005E4BBF">
        <w:t xml:space="preserve"> </w:t>
      </w:r>
      <w:r w:rsidRPr="00B263F9" w:rsidR="00697BA3">
        <w:t>the</w:t>
      </w:r>
      <w:r w:rsidRPr="00B263F9" w:rsidR="005E4BBF">
        <w:t xml:space="preserve"> </w:t>
      </w:r>
      <w:r w:rsidRPr="00B263F9" w:rsidR="00697BA3">
        <w:t>peak</w:t>
      </w:r>
      <w:r w:rsidRPr="00B263F9" w:rsidR="005E4BBF">
        <w:t xml:space="preserve"> </w:t>
      </w:r>
      <w:r w:rsidRPr="00B263F9" w:rsidR="00697BA3">
        <w:t>of</w:t>
      </w:r>
      <w:r w:rsidRPr="00B263F9" w:rsidR="005E4BBF">
        <w:t xml:space="preserve"> </w:t>
      </w:r>
      <w:r w:rsidRPr="00B263F9" w:rsidR="00697BA3">
        <w:t>your</w:t>
      </w:r>
      <w:r w:rsidRPr="00B263F9" w:rsidR="005E4BBF">
        <w:t xml:space="preserve"> </w:t>
      </w:r>
      <w:r w:rsidRPr="00B263F9" w:rsidR="00697BA3">
        <w:t>objectives</w:t>
      </w:r>
      <w:r w:rsidRPr="00B263F9" w:rsidR="005E4BBF">
        <w:t xml:space="preserve"> </w:t>
      </w:r>
      <w:r w:rsidRPr="00B263F9" w:rsidR="00697BA3">
        <w:t>in</w:t>
      </w:r>
      <w:r w:rsidRPr="00B263F9" w:rsidR="005E4BBF">
        <w:t xml:space="preserve"> </w:t>
      </w:r>
      <w:r w:rsidRPr="00B263F9" w:rsidR="00697BA3">
        <w:t>the</w:t>
      </w:r>
      <w:r w:rsidRPr="00B263F9" w:rsidR="005E4BBF">
        <w:t xml:space="preserve"> </w:t>
      </w:r>
      <w:r w:rsidRPr="00B263F9" w:rsidR="00697BA3">
        <w:t>negotiations?</w:t>
      </w:r>
    </w:p>
    <w:p w:rsidR="00A23D6F" w:rsidRPr="00B263F9" w:rsidP="00050F79">
      <w:pPr>
        <w:pStyle w:val="Answer"/>
      </w:pPr>
      <w:sdt>
        <w:sdtPr>
          <w:alias w:val="Witness"/>
          <w:id w:val="1830012218"/>
          <w:placeholder>
            <w:docPart w:val="DefaultPlaceholder_1082065158"/>
          </w:placeholder>
          <w:richText/>
        </w:sdtPr>
        <w:sdtContent>
          <w:r w:rsidRPr="00B263F9" w:rsidR="003D2E36">
            <w:rPr>
              <w:b/>
              <w:i/>
            </w:rPr>
            <w:t>Mr</w:t>
          </w:r>
          <w:r w:rsidRPr="00B263F9" w:rsidR="005E4BBF">
            <w:rPr>
              <w:b/>
              <w:i/>
            </w:rPr>
            <w:t xml:space="preserve"> </w:t>
          </w:r>
          <w:r w:rsidRPr="00B263F9" w:rsidR="003D2E36">
            <w:rPr>
              <w:b/>
              <w:i/>
            </w:rPr>
            <w:t>Walker:</w:t>
          </w:r>
          <w:r w:rsidRPr="00B263F9" w:rsidR="005E4BBF">
            <w:rPr>
              <w:b/>
            </w:rPr>
            <w:t xml:space="preserve"> </w:t>
          </w:r>
        </w:sdtContent>
      </w:sdt>
      <w:r w:rsidRPr="00B263F9">
        <w:t>We</w:t>
      </w:r>
      <w:r w:rsidRPr="00B263F9" w:rsidR="005E4BBF">
        <w:t xml:space="preserve"> </w:t>
      </w:r>
      <w:r w:rsidRPr="00B263F9">
        <w:t>have</w:t>
      </w:r>
      <w:r w:rsidRPr="00B263F9" w:rsidR="005E4BBF">
        <w:t xml:space="preserve"> </w:t>
      </w:r>
      <w:r w:rsidRPr="00B263F9">
        <w:t>set</w:t>
      </w:r>
      <w:r w:rsidRPr="00B263F9" w:rsidR="005E4BBF">
        <w:t xml:space="preserve"> </w:t>
      </w:r>
      <w:r w:rsidRPr="00B263F9">
        <w:t>out</w:t>
      </w:r>
      <w:r w:rsidRPr="00B263F9" w:rsidR="005E4BBF">
        <w:t xml:space="preserve"> </w:t>
      </w:r>
      <w:r w:rsidRPr="00B263F9">
        <w:t>that</w:t>
      </w:r>
      <w:r w:rsidRPr="00B263F9" w:rsidR="005E4BBF">
        <w:t xml:space="preserve"> </w:t>
      </w:r>
      <w:r w:rsidRPr="00B263F9">
        <w:t>this</w:t>
      </w:r>
      <w:r w:rsidRPr="00B263F9" w:rsidR="005E4BBF">
        <w:t xml:space="preserve"> </w:t>
      </w:r>
      <w:r w:rsidRPr="00B263F9">
        <w:t>is</w:t>
      </w:r>
      <w:r w:rsidRPr="00B263F9" w:rsidR="005E4BBF">
        <w:t xml:space="preserve"> </w:t>
      </w:r>
      <w:r w:rsidRPr="00B263F9">
        <w:t>a</w:t>
      </w:r>
      <w:r w:rsidRPr="00B263F9" w:rsidR="005E4BBF">
        <w:t xml:space="preserve"> </w:t>
      </w:r>
      <w:r w:rsidRPr="00B263F9">
        <w:t>useful</w:t>
      </w:r>
      <w:r w:rsidRPr="00B263F9" w:rsidR="005E4BBF">
        <w:t xml:space="preserve"> </w:t>
      </w:r>
      <w:r w:rsidRPr="00B263F9">
        <w:t>preceden</w:t>
      </w:r>
      <w:r w:rsidRPr="00B263F9" w:rsidR="00D4506E">
        <w:t>t</w:t>
      </w:r>
      <w:r w:rsidRPr="00B263F9">
        <w:t>.</w:t>
      </w:r>
      <w:r w:rsidRPr="00B263F9" w:rsidR="005E4BBF">
        <w:t xml:space="preserve"> </w:t>
      </w:r>
      <w:r w:rsidRPr="00B263F9" w:rsidR="00840413">
        <w:t>You</w:t>
      </w:r>
      <w:r w:rsidRPr="00B263F9" w:rsidR="005E4BBF">
        <w:t xml:space="preserve"> </w:t>
      </w:r>
      <w:r w:rsidRPr="00B263F9" w:rsidR="00840413">
        <w:t>have</w:t>
      </w:r>
      <w:r w:rsidRPr="00B263F9" w:rsidR="005E4BBF">
        <w:t xml:space="preserve"> </w:t>
      </w:r>
      <w:r w:rsidRPr="00B263F9" w:rsidR="00840413">
        <w:t>heard</w:t>
      </w:r>
      <w:r w:rsidRPr="00B263F9" w:rsidR="005E4BBF">
        <w:t xml:space="preserve"> </w:t>
      </w:r>
      <w:r w:rsidRPr="00B263F9" w:rsidR="00840413">
        <w:t>evidence</w:t>
      </w:r>
      <w:r w:rsidRPr="00B263F9" w:rsidR="005E4BBF">
        <w:t xml:space="preserve"> </w:t>
      </w:r>
      <w:r w:rsidRPr="00B263F9" w:rsidR="00840413">
        <w:t>elsewhere</w:t>
      </w:r>
      <w:r w:rsidRPr="00B263F9" w:rsidR="005E4BBF">
        <w:t xml:space="preserve"> </w:t>
      </w:r>
      <w:r w:rsidRPr="00B263F9" w:rsidR="00840413">
        <w:t>in</w:t>
      </w:r>
      <w:r w:rsidRPr="00B263F9" w:rsidR="005E4BBF">
        <w:t xml:space="preserve"> </w:t>
      </w:r>
      <w:r w:rsidRPr="00B263F9" w:rsidR="00840413">
        <w:t>your</w:t>
      </w:r>
      <w:r w:rsidRPr="00B263F9" w:rsidR="005E4BBF">
        <w:t xml:space="preserve"> </w:t>
      </w:r>
      <w:r w:rsidRPr="00B263F9" w:rsidR="00840413">
        <w:t>sessions</w:t>
      </w:r>
      <w:r w:rsidRPr="00B263F9" w:rsidR="005E4BBF">
        <w:t xml:space="preserve"> </w:t>
      </w:r>
      <w:r w:rsidRPr="00B263F9" w:rsidR="00840413">
        <w:t>about</w:t>
      </w:r>
      <w:r w:rsidRPr="00B263F9" w:rsidR="005E4BBF">
        <w:t xml:space="preserve"> </w:t>
      </w:r>
      <w:r w:rsidRPr="00B263F9" w:rsidR="00840413">
        <w:t>the</w:t>
      </w:r>
      <w:r w:rsidRPr="00B263F9" w:rsidR="005E4BBF">
        <w:t xml:space="preserve"> </w:t>
      </w:r>
      <w:r w:rsidRPr="00B263F9" w:rsidR="00840413">
        <w:t>useful</w:t>
      </w:r>
      <w:r w:rsidRPr="00B263F9" w:rsidR="005E4BBF">
        <w:t xml:space="preserve"> </w:t>
      </w:r>
      <w:r w:rsidRPr="00B263F9" w:rsidR="00840413">
        <w:t>precedent</w:t>
      </w:r>
      <w:r w:rsidRPr="00B263F9" w:rsidR="005E4BBF">
        <w:t xml:space="preserve"> </w:t>
      </w:r>
      <w:r w:rsidRPr="00B263F9" w:rsidR="00840413">
        <w:t>that</w:t>
      </w:r>
      <w:r w:rsidRPr="00B263F9" w:rsidR="005E4BBF">
        <w:t xml:space="preserve"> </w:t>
      </w:r>
      <w:r w:rsidRPr="00B263F9" w:rsidR="00840413">
        <w:t>the</w:t>
      </w:r>
      <w:r w:rsidRPr="00B263F9" w:rsidR="005E4BBF">
        <w:t xml:space="preserve"> </w:t>
      </w:r>
      <w:r w:rsidRPr="00B263F9" w:rsidR="00840413">
        <w:t>Nordic</w:t>
      </w:r>
      <w:r w:rsidRPr="00B263F9" w:rsidR="005E4BBF">
        <w:t xml:space="preserve"> </w:t>
      </w:r>
      <w:r w:rsidRPr="00B263F9" w:rsidR="00840413">
        <w:t>model</w:t>
      </w:r>
      <w:r w:rsidRPr="00B263F9" w:rsidR="005E4BBF">
        <w:t xml:space="preserve"> </w:t>
      </w:r>
      <w:r w:rsidRPr="00B263F9" w:rsidR="00840413">
        <w:t>sets</w:t>
      </w:r>
      <w:r w:rsidRPr="00B263F9" w:rsidR="005E4BBF">
        <w:t xml:space="preserve"> </w:t>
      </w:r>
      <w:r w:rsidRPr="00B263F9" w:rsidR="00840413">
        <w:t>out</w:t>
      </w:r>
      <w:r w:rsidRPr="00B263F9" w:rsidR="005E4BBF">
        <w:t xml:space="preserve"> </w:t>
      </w:r>
      <w:r w:rsidRPr="00B263F9" w:rsidR="00840413">
        <w:t>for</w:t>
      </w:r>
      <w:r w:rsidRPr="00B263F9" w:rsidR="005E4BBF">
        <w:t xml:space="preserve"> </w:t>
      </w:r>
      <w:r w:rsidRPr="00B263F9" w:rsidR="00840413">
        <w:t>co-operation</w:t>
      </w:r>
      <w:r w:rsidRPr="00B263F9" w:rsidR="005E4BBF">
        <w:t xml:space="preserve"> </w:t>
      </w:r>
      <w:r w:rsidRPr="00B263F9" w:rsidR="00840413">
        <w:t>with</w:t>
      </w:r>
      <w:r w:rsidRPr="00B263F9" w:rsidR="005E4BBF">
        <w:t xml:space="preserve"> </w:t>
      </w:r>
      <w:r w:rsidRPr="00B263F9" w:rsidR="00840413">
        <w:t>the</w:t>
      </w:r>
      <w:r w:rsidRPr="00B263F9" w:rsidR="005E4BBF">
        <w:t xml:space="preserve"> </w:t>
      </w:r>
      <w:r w:rsidRPr="00B263F9" w:rsidR="00840413">
        <w:t>EU</w:t>
      </w:r>
      <w:r w:rsidRPr="00B263F9" w:rsidR="005E4BBF">
        <w:t xml:space="preserve"> </w:t>
      </w:r>
      <w:r w:rsidRPr="00B263F9" w:rsidR="00840413">
        <w:t>countries</w:t>
      </w:r>
      <w:r w:rsidRPr="00B263F9" w:rsidR="005E4BBF">
        <w:t xml:space="preserve"> </w:t>
      </w:r>
      <w:r w:rsidRPr="00B263F9" w:rsidR="00840413">
        <w:t>on</w:t>
      </w:r>
      <w:r w:rsidRPr="00B263F9" w:rsidR="005E4BBF">
        <w:t xml:space="preserve"> </w:t>
      </w:r>
      <w:r w:rsidRPr="00B263F9" w:rsidR="001B4C09">
        <w:t>extradition</w:t>
      </w:r>
      <w:r w:rsidRPr="00B263F9" w:rsidR="00840413">
        <w:t>.</w:t>
      </w:r>
      <w:r w:rsidRPr="00B263F9" w:rsidR="005E4BBF">
        <w:t xml:space="preserve"> </w:t>
      </w:r>
      <w:r w:rsidRPr="00B263F9">
        <w:t>I</w:t>
      </w:r>
      <w:r w:rsidRPr="00B263F9" w:rsidR="005E4BBF">
        <w:t xml:space="preserve"> </w:t>
      </w:r>
      <w:r w:rsidRPr="00B263F9">
        <w:t>would</w:t>
      </w:r>
      <w:r w:rsidRPr="00B263F9" w:rsidR="005E4BBF">
        <w:t xml:space="preserve"> </w:t>
      </w:r>
      <w:r w:rsidRPr="00B263F9">
        <w:t>not</w:t>
      </w:r>
      <w:r w:rsidRPr="00B263F9" w:rsidR="005E4BBF">
        <w:t xml:space="preserve"> </w:t>
      </w:r>
      <w:r w:rsidRPr="00B263F9">
        <w:t>necessarily</w:t>
      </w:r>
      <w:r w:rsidRPr="00B263F9" w:rsidR="005E4BBF">
        <w:t xml:space="preserve"> </w:t>
      </w:r>
      <w:r w:rsidRPr="00B263F9">
        <w:t>say</w:t>
      </w:r>
      <w:r w:rsidRPr="00B263F9" w:rsidR="005E4BBF">
        <w:t xml:space="preserve"> </w:t>
      </w:r>
      <w:r w:rsidRPr="00B263F9">
        <w:t>that</w:t>
      </w:r>
      <w:r w:rsidRPr="00B263F9" w:rsidR="005E4BBF">
        <w:t xml:space="preserve"> </w:t>
      </w:r>
      <w:r w:rsidRPr="00B263F9">
        <w:t>any</w:t>
      </w:r>
      <w:r w:rsidRPr="00B263F9" w:rsidR="005E4BBF">
        <w:t xml:space="preserve"> </w:t>
      </w:r>
      <w:r w:rsidRPr="00B263F9">
        <w:t>one</w:t>
      </w:r>
      <w:r w:rsidRPr="00B263F9" w:rsidR="005E4BBF">
        <w:t xml:space="preserve"> </w:t>
      </w:r>
      <w:r w:rsidRPr="00B263F9">
        <w:t>model</w:t>
      </w:r>
      <w:r w:rsidRPr="00B263F9" w:rsidR="005E4BBF">
        <w:t xml:space="preserve"> </w:t>
      </w:r>
      <w:r w:rsidRPr="00B263F9">
        <w:t>has</w:t>
      </w:r>
      <w:r w:rsidRPr="00B263F9" w:rsidR="005E4BBF">
        <w:t xml:space="preserve"> </w:t>
      </w:r>
      <w:r w:rsidRPr="00B263F9">
        <w:t>to</w:t>
      </w:r>
      <w:r w:rsidRPr="00B263F9" w:rsidR="005E4BBF">
        <w:t xml:space="preserve"> </w:t>
      </w:r>
      <w:r w:rsidRPr="00B263F9">
        <w:t>be</w:t>
      </w:r>
      <w:r w:rsidRPr="00B263F9" w:rsidR="005E4BBF">
        <w:t xml:space="preserve"> </w:t>
      </w:r>
      <w:r w:rsidRPr="00B263F9">
        <w:t>the</w:t>
      </w:r>
      <w:r w:rsidRPr="00B263F9" w:rsidR="005E4BBF">
        <w:t xml:space="preserve"> </w:t>
      </w:r>
      <w:r w:rsidRPr="00B263F9">
        <w:t>peak</w:t>
      </w:r>
      <w:r w:rsidRPr="00B263F9" w:rsidR="005E4BBF">
        <w:t xml:space="preserve"> </w:t>
      </w:r>
      <w:r w:rsidRPr="00B263F9">
        <w:t>of</w:t>
      </w:r>
      <w:r w:rsidRPr="00B263F9" w:rsidR="005E4BBF">
        <w:t xml:space="preserve"> </w:t>
      </w:r>
      <w:r w:rsidRPr="00B263F9">
        <w:t>our</w:t>
      </w:r>
      <w:r w:rsidRPr="00B263F9" w:rsidR="005E4BBF">
        <w:t xml:space="preserve"> </w:t>
      </w:r>
      <w:r w:rsidRPr="00B263F9">
        <w:t>ambition</w:t>
      </w:r>
      <w:r w:rsidRPr="00B263F9" w:rsidR="00840413">
        <w:t>.</w:t>
      </w:r>
      <w:r w:rsidRPr="00B263F9" w:rsidR="005E4BBF">
        <w:t xml:space="preserve"> </w:t>
      </w:r>
      <w:r w:rsidRPr="00B263F9" w:rsidR="00840413">
        <w:t>We</w:t>
      </w:r>
      <w:r w:rsidRPr="00B263F9" w:rsidR="005E4BBF">
        <w:t xml:space="preserve"> </w:t>
      </w:r>
      <w:r w:rsidRPr="00B263F9" w:rsidR="00840413">
        <w:t>want</w:t>
      </w:r>
      <w:r w:rsidRPr="00B263F9" w:rsidR="005E4BBF">
        <w:t xml:space="preserve"> </w:t>
      </w:r>
      <w:r w:rsidRPr="00B263F9" w:rsidR="00840413">
        <w:t>to</w:t>
      </w:r>
      <w:r w:rsidRPr="00B263F9" w:rsidR="005E4BBF">
        <w:t xml:space="preserve"> </w:t>
      </w:r>
      <w:r w:rsidRPr="00B263F9" w:rsidR="00840413">
        <w:t>achieve</w:t>
      </w:r>
      <w:r w:rsidRPr="00B263F9" w:rsidR="005E4BBF">
        <w:t xml:space="preserve"> </w:t>
      </w:r>
      <w:r w:rsidRPr="00B263F9" w:rsidR="00840413">
        <w:t>the</w:t>
      </w:r>
      <w:r w:rsidRPr="00B263F9" w:rsidR="005E4BBF">
        <w:t xml:space="preserve"> </w:t>
      </w:r>
      <w:r w:rsidRPr="00B263F9" w:rsidR="00840413">
        <w:t>most</w:t>
      </w:r>
      <w:r w:rsidRPr="00B263F9" w:rsidR="005E4BBF">
        <w:t xml:space="preserve"> </w:t>
      </w:r>
      <w:r w:rsidRPr="00B263F9" w:rsidR="00840413">
        <w:t>effective</w:t>
      </w:r>
      <w:r w:rsidRPr="00B263F9" w:rsidR="005E4BBF">
        <w:t xml:space="preserve"> </w:t>
      </w:r>
      <w:r w:rsidRPr="00B263F9" w:rsidR="00840413">
        <w:t>working</w:t>
      </w:r>
      <w:r w:rsidRPr="00B263F9" w:rsidR="005E4BBF">
        <w:t xml:space="preserve"> </w:t>
      </w:r>
      <w:r w:rsidRPr="00B263F9" w:rsidR="00840413">
        <w:t>model</w:t>
      </w:r>
      <w:r w:rsidRPr="00B263F9" w:rsidR="005E4BBF">
        <w:t xml:space="preserve"> </w:t>
      </w:r>
      <w:r w:rsidRPr="00B263F9" w:rsidR="00840413">
        <w:t>for</w:t>
      </w:r>
      <w:r w:rsidRPr="00B263F9" w:rsidR="005E4BBF">
        <w:t xml:space="preserve"> </w:t>
      </w:r>
      <w:r w:rsidRPr="00B263F9" w:rsidR="00840413">
        <w:t>co-operation,</w:t>
      </w:r>
      <w:r w:rsidRPr="00B263F9" w:rsidR="005E4BBF">
        <w:t xml:space="preserve"> </w:t>
      </w:r>
      <w:r w:rsidRPr="00B263F9" w:rsidR="00840413">
        <w:t>and</w:t>
      </w:r>
      <w:r w:rsidRPr="00B263F9" w:rsidR="005E4BBF">
        <w:t xml:space="preserve"> </w:t>
      </w:r>
      <w:r w:rsidRPr="00B263F9" w:rsidR="00840413">
        <w:t>I</w:t>
      </w:r>
      <w:r w:rsidRPr="00B263F9" w:rsidR="005E4BBF">
        <w:t xml:space="preserve"> </w:t>
      </w:r>
      <w:r w:rsidRPr="00B263F9" w:rsidR="00840413">
        <w:t>will</w:t>
      </w:r>
      <w:r w:rsidRPr="00B263F9" w:rsidR="005E4BBF">
        <w:t xml:space="preserve"> </w:t>
      </w:r>
      <w:r w:rsidRPr="00B263F9" w:rsidR="00840413">
        <w:t>leave</w:t>
      </w:r>
      <w:r w:rsidRPr="00B263F9" w:rsidR="005E4BBF">
        <w:t xml:space="preserve"> </w:t>
      </w:r>
      <w:r w:rsidRPr="00B263F9" w:rsidR="00840413">
        <w:t>it</w:t>
      </w:r>
      <w:r w:rsidRPr="00B263F9" w:rsidR="005E4BBF">
        <w:t xml:space="preserve"> </w:t>
      </w:r>
      <w:r w:rsidRPr="00B263F9" w:rsidR="00840413">
        <w:t>to</w:t>
      </w:r>
      <w:r w:rsidRPr="00B263F9" w:rsidR="005E4BBF">
        <w:t xml:space="preserve"> </w:t>
      </w:r>
      <w:r w:rsidRPr="00B263F9" w:rsidR="00840413">
        <w:t>the</w:t>
      </w:r>
      <w:r w:rsidRPr="00B263F9" w:rsidR="005E4BBF">
        <w:t xml:space="preserve"> </w:t>
      </w:r>
      <w:r w:rsidRPr="00B263F9" w:rsidR="00840413">
        <w:t>negotiators</w:t>
      </w:r>
      <w:r w:rsidRPr="00B263F9" w:rsidR="005E4BBF">
        <w:t xml:space="preserve"> </w:t>
      </w:r>
      <w:r w:rsidRPr="00B263F9" w:rsidR="00840413">
        <w:t>to</w:t>
      </w:r>
      <w:r w:rsidRPr="00B263F9" w:rsidR="005E4BBF">
        <w:t xml:space="preserve"> </w:t>
      </w:r>
      <w:r w:rsidRPr="00B263F9" w:rsidR="00840413">
        <w:t>determine</w:t>
      </w:r>
      <w:r w:rsidRPr="00B263F9" w:rsidR="005E4BBF">
        <w:t xml:space="preserve"> </w:t>
      </w:r>
      <w:r w:rsidRPr="00B263F9" w:rsidR="00840413">
        <w:t>what</w:t>
      </w:r>
      <w:r w:rsidRPr="00B263F9" w:rsidR="005E4BBF">
        <w:t xml:space="preserve"> </w:t>
      </w:r>
      <w:r w:rsidRPr="00B263F9" w:rsidR="00840413">
        <w:t>can</w:t>
      </w:r>
      <w:r w:rsidRPr="00B263F9" w:rsidR="005E4BBF">
        <w:t xml:space="preserve"> </w:t>
      </w:r>
      <w:r w:rsidRPr="00B263F9" w:rsidR="00840413">
        <w:t>be</w:t>
      </w:r>
      <w:r w:rsidRPr="00B263F9" w:rsidR="005E4BBF">
        <w:t xml:space="preserve"> </w:t>
      </w:r>
      <w:r w:rsidRPr="00B263F9" w:rsidR="00840413">
        <w:t>achieved.</w:t>
      </w:r>
    </w:p>
    <w:p w:rsidR="00840413" w:rsidRPr="00B263F9" w:rsidP="00050F79">
      <w:pPr>
        <w:pStyle w:val="Question"/>
      </w:pPr>
      <w:sdt>
        <w:sdtPr>
          <w:alias w:val="Member"/>
          <w:tag w:val="&lt;Member mnisId='4856' dodsId=''&gt;"/>
          <w:id w:val="-439989883"/>
          <w:placeholder>
            <w:docPart w:val="DefaultPlaceholder_1082065158"/>
          </w:placeholder>
          <w:richText/>
        </w:sdtPr>
        <w:sdtContent>
          <w:r w:rsidRPr="00B263F9" w:rsidR="00A23D6F">
            <w:rPr>
              <w:b/>
            </w:rPr>
            <w:t>Stephen</w:t>
          </w:r>
          <w:r w:rsidRPr="00B263F9" w:rsidR="005E4BBF">
            <w:rPr>
              <w:b/>
            </w:rPr>
            <w:t xml:space="preserve"> </w:t>
          </w:r>
          <w:r w:rsidRPr="00B263F9" w:rsidR="00A23D6F">
            <w:rPr>
              <w:b/>
            </w:rPr>
            <w:t>Farry:</w:t>
          </w:r>
        </w:sdtContent>
      </w:sdt>
      <w:r w:rsidRPr="00B263F9" w:rsidR="005E4BBF">
        <w:t xml:space="preserve"> </w:t>
      </w:r>
      <w:r w:rsidRPr="00B263F9" w:rsidR="00A23D6F">
        <w:t>We</w:t>
      </w:r>
      <w:r w:rsidRPr="00B263F9" w:rsidR="005E4BBF">
        <w:t xml:space="preserve"> </w:t>
      </w:r>
      <w:r w:rsidRPr="00B263F9" w:rsidR="00A23D6F">
        <w:t>have</w:t>
      </w:r>
      <w:r w:rsidRPr="00B263F9" w:rsidR="005E4BBF">
        <w:t xml:space="preserve"> </w:t>
      </w:r>
      <w:r w:rsidRPr="00B263F9" w:rsidR="00A23D6F">
        <w:t>already</w:t>
      </w:r>
      <w:r w:rsidRPr="00B263F9" w:rsidR="005E4BBF">
        <w:t xml:space="preserve"> </w:t>
      </w:r>
      <w:r w:rsidRPr="00B263F9" w:rsidR="00A23D6F">
        <w:t>heard</w:t>
      </w:r>
      <w:r w:rsidRPr="00B263F9">
        <w:t>,</w:t>
      </w:r>
      <w:r w:rsidRPr="00B263F9" w:rsidR="005E4BBF">
        <w:t xml:space="preserve"> </w:t>
      </w:r>
      <w:r w:rsidRPr="00B263F9">
        <w:t>for</w:t>
      </w:r>
      <w:r w:rsidRPr="00B263F9" w:rsidR="005E4BBF">
        <w:t xml:space="preserve"> </w:t>
      </w:r>
      <w:r w:rsidRPr="00B263F9">
        <w:t>example,</w:t>
      </w:r>
      <w:r w:rsidRPr="00B263F9" w:rsidR="005E4BBF">
        <w:t xml:space="preserve"> </w:t>
      </w:r>
      <w:r w:rsidRPr="00B263F9" w:rsidR="00A23D6F">
        <w:t>from</w:t>
      </w:r>
      <w:r w:rsidRPr="00B263F9" w:rsidR="005E4BBF">
        <w:t xml:space="preserve"> </w:t>
      </w:r>
      <w:r w:rsidRPr="00B263F9" w:rsidR="00A23D6F">
        <w:t>the</w:t>
      </w:r>
      <w:r w:rsidRPr="00B263F9" w:rsidR="005E4BBF">
        <w:t xml:space="preserve"> </w:t>
      </w:r>
      <w:r w:rsidRPr="00B263F9" w:rsidR="00A23D6F">
        <w:t>chief</w:t>
      </w:r>
      <w:r w:rsidRPr="00B263F9" w:rsidR="005E4BBF">
        <w:t xml:space="preserve"> </w:t>
      </w:r>
      <w:r w:rsidRPr="00B263F9" w:rsidR="00A23D6F">
        <w:t>constable</w:t>
      </w:r>
      <w:r w:rsidRPr="00B263F9" w:rsidR="00D4506E">
        <w:t>,</w:t>
      </w:r>
      <w:r w:rsidRPr="00B263F9" w:rsidR="005E4BBF">
        <w:t xml:space="preserve"> </w:t>
      </w:r>
      <w:r w:rsidRPr="00B263F9">
        <w:t>who</w:t>
      </w:r>
      <w:r w:rsidRPr="00B263F9" w:rsidR="005E4BBF">
        <w:t xml:space="preserve"> </w:t>
      </w:r>
      <w:r w:rsidRPr="00B263F9">
        <w:t>said</w:t>
      </w:r>
      <w:r w:rsidRPr="00B263F9" w:rsidR="005E4BBF">
        <w:t xml:space="preserve"> </w:t>
      </w:r>
      <w:r w:rsidRPr="00B263F9">
        <w:t>that</w:t>
      </w:r>
      <w:r w:rsidRPr="00B263F9" w:rsidR="005E4BBF">
        <w:t xml:space="preserve"> </w:t>
      </w:r>
      <w:r w:rsidRPr="00B263F9">
        <w:t>the</w:t>
      </w:r>
      <w:r w:rsidRPr="00B263F9" w:rsidR="005E4BBF">
        <w:t xml:space="preserve"> </w:t>
      </w:r>
      <w:r w:rsidRPr="00B263F9">
        <w:t>Nordic</w:t>
      </w:r>
      <w:r w:rsidRPr="00B263F9" w:rsidR="005E4BBF">
        <w:t xml:space="preserve"> </w:t>
      </w:r>
      <w:r w:rsidRPr="00B263F9">
        <w:t>model</w:t>
      </w:r>
      <w:r w:rsidRPr="00B263F9" w:rsidR="005E4BBF">
        <w:t xml:space="preserve"> </w:t>
      </w:r>
      <w:r w:rsidRPr="00B263F9">
        <w:t>is</w:t>
      </w:r>
      <w:r w:rsidRPr="00B263F9" w:rsidR="005E4BBF">
        <w:t xml:space="preserve"> </w:t>
      </w:r>
      <w:r w:rsidRPr="00B263F9">
        <w:t>effectively</w:t>
      </w:r>
      <w:r w:rsidRPr="00B263F9" w:rsidR="005E4BBF">
        <w:t xml:space="preserve"> </w:t>
      </w:r>
      <w:r w:rsidRPr="00B263F9">
        <w:t>the</w:t>
      </w:r>
      <w:r w:rsidRPr="00B263F9" w:rsidR="005E4BBF">
        <w:t xml:space="preserve"> </w:t>
      </w:r>
      <w:r w:rsidRPr="00B263F9">
        <w:t>next</w:t>
      </w:r>
      <w:r w:rsidRPr="00B263F9" w:rsidR="005E4BBF">
        <w:t xml:space="preserve"> </w:t>
      </w:r>
      <w:r w:rsidRPr="00B263F9">
        <w:t>best</w:t>
      </w:r>
      <w:r w:rsidRPr="00B263F9" w:rsidR="005E4BBF">
        <w:t xml:space="preserve"> </w:t>
      </w:r>
      <w:r w:rsidRPr="00B263F9">
        <w:t>or</w:t>
      </w:r>
      <w:r w:rsidRPr="00B263F9" w:rsidR="005E4BBF">
        <w:t xml:space="preserve"> </w:t>
      </w:r>
      <w:r w:rsidRPr="00B263F9">
        <w:t>the</w:t>
      </w:r>
      <w:r w:rsidRPr="00B263F9" w:rsidR="005E4BBF">
        <w:t xml:space="preserve"> </w:t>
      </w:r>
      <w:r w:rsidRPr="00B263F9">
        <w:t>least</w:t>
      </w:r>
      <w:r w:rsidRPr="00B263F9" w:rsidR="005E4BBF">
        <w:t xml:space="preserve"> </w:t>
      </w:r>
      <w:r w:rsidRPr="00B263F9">
        <w:t>worst</w:t>
      </w:r>
      <w:r w:rsidRPr="00B263F9" w:rsidR="005E4BBF">
        <w:t xml:space="preserve"> </w:t>
      </w:r>
      <w:r w:rsidRPr="00B263F9">
        <w:t>of</w:t>
      </w:r>
      <w:r w:rsidRPr="00B263F9" w:rsidR="005E4BBF">
        <w:t xml:space="preserve"> </w:t>
      </w:r>
      <w:r w:rsidRPr="00B263F9">
        <w:t>all</w:t>
      </w:r>
      <w:r w:rsidRPr="00B263F9" w:rsidR="005E4BBF">
        <w:t xml:space="preserve"> </w:t>
      </w:r>
      <w:r w:rsidRPr="00B263F9">
        <w:t>the</w:t>
      </w:r>
      <w:r w:rsidRPr="00B263F9" w:rsidR="005E4BBF">
        <w:t xml:space="preserve"> </w:t>
      </w:r>
      <w:r w:rsidRPr="00B263F9">
        <w:t>alternatives</w:t>
      </w:r>
      <w:r w:rsidRPr="00B263F9" w:rsidR="00A23D6F">
        <w:t>.</w:t>
      </w:r>
      <w:r w:rsidRPr="00B263F9" w:rsidR="005E4BBF">
        <w:t xml:space="preserve"> </w:t>
      </w:r>
      <w:r w:rsidRPr="00B263F9" w:rsidR="00D4506E">
        <w:t>E</w:t>
      </w:r>
      <w:r w:rsidRPr="00B263F9">
        <w:t>ven</w:t>
      </w:r>
      <w:r w:rsidRPr="00B263F9" w:rsidR="005E4BBF">
        <w:t xml:space="preserve"> </w:t>
      </w:r>
      <w:r w:rsidRPr="00B263F9">
        <w:t>in</w:t>
      </w:r>
      <w:r w:rsidRPr="00B263F9" w:rsidR="005E4BBF">
        <w:t xml:space="preserve"> </w:t>
      </w:r>
      <w:r w:rsidRPr="00B263F9">
        <w:t>that</w:t>
      </w:r>
      <w:r w:rsidRPr="00B263F9" w:rsidR="005E4BBF">
        <w:t xml:space="preserve"> </w:t>
      </w:r>
      <w:r w:rsidRPr="00B263F9">
        <w:t>context,</w:t>
      </w:r>
      <w:r w:rsidRPr="00B263F9" w:rsidR="005E4BBF">
        <w:t xml:space="preserve"> </w:t>
      </w:r>
      <w:r w:rsidRPr="00B263F9">
        <w:t>which</w:t>
      </w:r>
      <w:r w:rsidRPr="00B263F9" w:rsidR="005E4BBF">
        <w:t xml:space="preserve"> </w:t>
      </w:r>
      <w:r w:rsidRPr="00B263F9">
        <w:t>on</w:t>
      </w:r>
      <w:r w:rsidRPr="00B263F9" w:rsidR="005E4BBF">
        <w:t xml:space="preserve"> </w:t>
      </w:r>
      <w:r w:rsidRPr="00B263F9">
        <w:t>paper</w:t>
      </w:r>
      <w:r w:rsidRPr="00B263F9" w:rsidR="005E4BBF">
        <w:t xml:space="preserve"> </w:t>
      </w:r>
      <w:r w:rsidRPr="00B263F9">
        <w:t>therefore</w:t>
      </w:r>
      <w:r w:rsidRPr="00B263F9" w:rsidR="005E4BBF">
        <w:t xml:space="preserve"> </w:t>
      </w:r>
      <w:r w:rsidRPr="00B263F9">
        <w:t>is</w:t>
      </w:r>
      <w:r w:rsidRPr="00B263F9" w:rsidR="005E4BBF">
        <w:t xml:space="preserve"> </w:t>
      </w:r>
      <w:r w:rsidRPr="00B263F9">
        <w:t>the</w:t>
      </w:r>
      <w:r w:rsidRPr="00B263F9" w:rsidR="005E4BBF">
        <w:t xml:space="preserve"> </w:t>
      </w:r>
      <w:r w:rsidRPr="00B263F9">
        <w:t>most</w:t>
      </w:r>
      <w:r w:rsidRPr="00B263F9" w:rsidR="005E4BBF">
        <w:t xml:space="preserve"> </w:t>
      </w:r>
      <w:r w:rsidRPr="00B263F9">
        <w:t>doable</w:t>
      </w:r>
      <w:r w:rsidRPr="00B263F9" w:rsidR="005E4BBF">
        <w:t xml:space="preserve"> </w:t>
      </w:r>
      <w:r w:rsidRPr="00B263F9">
        <w:t>outcome,</w:t>
      </w:r>
      <w:r w:rsidRPr="00B263F9" w:rsidR="005E4BBF">
        <w:t xml:space="preserve"> </w:t>
      </w:r>
      <w:r w:rsidRPr="00B263F9">
        <w:t>do</w:t>
      </w:r>
      <w:r w:rsidRPr="00B263F9" w:rsidR="005E4BBF">
        <w:t xml:space="preserve"> </w:t>
      </w:r>
      <w:r w:rsidRPr="00B263F9">
        <w:t>the</w:t>
      </w:r>
      <w:r w:rsidRPr="00B263F9" w:rsidR="005E4BBF">
        <w:t xml:space="preserve"> </w:t>
      </w:r>
      <w:r w:rsidRPr="00B263F9">
        <w:t>Government</w:t>
      </w:r>
      <w:r w:rsidRPr="00B263F9" w:rsidR="005E4BBF">
        <w:t xml:space="preserve"> </w:t>
      </w:r>
      <w:r w:rsidRPr="00B263F9">
        <w:t>recognise</w:t>
      </w:r>
      <w:r w:rsidRPr="00B263F9" w:rsidR="005E4BBF">
        <w:t xml:space="preserve"> </w:t>
      </w:r>
      <w:r w:rsidRPr="00B263F9">
        <w:t>that</w:t>
      </w:r>
      <w:r w:rsidRPr="00B263F9" w:rsidR="005E4BBF">
        <w:t xml:space="preserve"> </w:t>
      </w:r>
      <w:r w:rsidRPr="00B263F9">
        <w:t>there</w:t>
      </w:r>
      <w:r w:rsidRPr="00B263F9" w:rsidR="005E4BBF">
        <w:t xml:space="preserve"> </w:t>
      </w:r>
      <w:r w:rsidRPr="00B263F9">
        <w:t>are</w:t>
      </w:r>
      <w:r w:rsidRPr="00B263F9" w:rsidR="005E4BBF">
        <w:t xml:space="preserve"> </w:t>
      </w:r>
      <w:r w:rsidRPr="00B263F9">
        <w:t>still</w:t>
      </w:r>
      <w:r w:rsidRPr="00B263F9" w:rsidR="005E4BBF">
        <w:t xml:space="preserve"> </w:t>
      </w:r>
      <w:r w:rsidRPr="00B263F9">
        <w:t>very</w:t>
      </w:r>
      <w:r w:rsidRPr="00B263F9" w:rsidR="005E4BBF">
        <w:t xml:space="preserve"> </w:t>
      </w:r>
      <w:r w:rsidRPr="00B263F9">
        <w:t>significant</w:t>
      </w:r>
      <w:r w:rsidRPr="00B263F9" w:rsidR="005E4BBF">
        <w:t xml:space="preserve"> </w:t>
      </w:r>
      <w:r w:rsidRPr="00B263F9">
        <w:t>differences</w:t>
      </w:r>
      <w:r w:rsidRPr="00B263F9" w:rsidR="005E4BBF">
        <w:t xml:space="preserve"> </w:t>
      </w:r>
      <w:r w:rsidRPr="00B263F9">
        <w:t>between</w:t>
      </w:r>
      <w:r w:rsidRPr="00B263F9" w:rsidR="005E4BBF">
        <w:t xml:space="preserve"> </w:t>
      </w:r>
      <w:r w:rsidRPr="00B263F9">
        <w:t>that</w:t>
      </w:r>
      <w:r w:rsidRPr="00B263F9" w:rsidR="005E4BBF">
        <w:t xml:space="preserve"> </w:t>
      </w:r>
      <w:r w:rsidRPr="00B263F9">
        <w:t>model</w:t>
      </w:r>
      <w:r w:rsidRPr="00B263F9" w:rsidR="005E4BBF">
        <w:t xml:space="preserve"> </w:t>
      </w:r>
      <w:r w:rsidRPr="00B263F9">
        <w:t>and</w:t>
      </w:r>
      <w:r w:rsidRPr="00B263F9" w:rsidR="005E4BBF">
        <w:t xml:space="preserve"> </w:t>
      </w:r>
      <w:r w:rsidRPr="00B263F9">
        <w:t>the</w:t>
      </w:r>
      <w:r w:rsidRPr="00B263F9" w:rsidR="005E4BBF">
        <w:t xml:space="preserve"> </w:t>
      </w:r>
      <w:r w:rsidRPr="00B263F9">
        <w:t>current</w:t>
      </w:r>
      <w:r w:rsidRPr="00B263F9" w:rsidR="005E4BBF">
        <w:t xml:space="preserve"> </w:t>
      </w:r>
      <w:r w:rsidRPr="00B263F9" w:rsidR="00D4506E">
        <w:t>European arrest warrant</w:t>
      </w:r>
      <w:r w:rsidRPr="00B263F9">
        <w:t>?</w:t>
      </w:r>
      <w:r w:rsidRPr="00B263F9" w:rsidR="005E4BBF">
        <w:t xml:space="preserve"> </w:t>
      </w:r>
      <w:r w:rsidRPr="00B263F9">
        <w:t>In</w:t>
      </w:r>
      <w:r w:rsidRPr="00B263F9" w:rsidR="005E4BBF">
        <w:t xml:space="preserve"> </w:t>
      </w:r>
      <w:r w:rsidRPr="00B263F9">
        <w:t>particular,</w:t>
      </w:r>
      <w:r w:rsidRPr="00B263F9" w:rsidR="005E4BBF">
        <w:t xml:space="preserve"> </w:t>
      </w:r>
      <w:r w:rsidRPr="00B263F9">
        <w:t>there</w:t>
      </w:r>
      <w:r w:rsidRPr="00B263F9" w:rsidR="005E4BBF">
        <w:t xml:space="preserve"> </w:t>
      </w:r>
      <w:r w:rsidRPr="00B263F9">
        <w:t>are</w:t>
      </w:r>
      <w:r w:rsidRPr="00B263F9" w:rsidR="005E4BBF">
        <w:t xml:space="preserve"> </w:t>
      </w:r>
      <w:r w:rsidRPr="00B263F9">
        <w:t>exceptions</w:t>
      </w:r>
      <w:r w:rsidRPr="00B263F9" w:rsidR="005E4BBF">
        <w:t xml:space="preserve"> </w:t>
      </w:r>
      <w:r w:rsidRPr="00B263F9">
        <w:t>for</w:t>
      </w:r>
      <w:r w:rsidRPr="00B263F9" w:rsidR="005E4BBF">
        <w:t xml:space="preserve"> </w:t>
      </w:r>
      <w:r w:rsidRPr="00B263F9">
        <w:t>countries</w:t>
      </w:r>
      <w:r w:rsidRPr="00B263F9" w:rsidR="005E4BBF">
        <w:t xml:space="preserve"> </w:t>
      </w:r>
      <w:r w:rsidRPr="00B263F9">
        <w:t>not</w:t>
      </w:r>
      <w:r w:rsidRPr="00B263F9" w:rsidR="005E4BBF">
        <w:t xml:space="preserve"> </w:t>
      </w:r>
      <w:r w:rsidRPr="00B263F9">
        <w:t>to</w:t>
      </w:r>
      <w:r w:rsidRPr="00B263F9" w:rsidR="005E4BBF">
        <w:t xml:space="preserve"> </w:t>
      </w:r>
      <w:r w:rsidRPr="00B263F9">
        <w:t>extradite</w:t>
      </w:r>
      <w:r w:rsidRPr="00B263F9" w:rsidR="005E4BBF">
        <w:t xml:space="preserve"> </w:t>
      </w:r>
      <w:r w:rsidRPr="00B263F9">
        <w:t>their</w:t>
      </w:r>
      <w:r w:rsidRPr="00B263F9" w:rsidR="005E4BBF">
        <w:t xml:space="preserve"> </w:t>
      </w:r>
      <w:r w:rsidRPr="00B263F9">
        <w:t>own</w:t>
      </w:r>
      <w:r w:rsidRPr="00B263F9" w:rsidR="005E4BBF">
        <w:t xml:space="preserve"> </w:t>
      </w:r>
      <w:r w:rsidRPr="00B263F9">
        <w:t>nationals</w:t>
      </w:r>
      <w:r w:rsidRPr="00B263F9" w:rsidR="005E4BBF">
        <w:t xml:space="preserve"> </w:t>
      </w:r>
      <w:r w:rsidRPr="00B263F9">
        <w:t>and</w:t>
      </w:r>
      <w:r w:rsidRPr="00B263F9" w:rsidR="005E4BBF">
        <w:t xml:space="preserve"> </w:t>
      </w:r>
      <w:r w:rsidRPr="00B263F9">
        <w:t>there</w:t>
      </w:r>
      <w:r w:rsidRPr="00B263F9" w:rsidR="005E4BBF">
        <w:t xml:space="preserve"> </w:t>
      </w:r>
      <w:r w:rsidRPr="00B263F9">
        <w:t>is</w:t>
      </w:r>
      <w:r w:rsidRPr="00B263F9" w:rsidR="005E4BBF">
        <w:t xml:space="preserve"> </w:t>
      </w:r>
      <w:r w:rsidRPr="00B263F9">
        <w:t>also</w:t>
      </w:r>
      <w:r w:rsidRPr="00B263F9" w:rsidR="005E4BBF">
        <w:t xml:space="preserve"> </w:t>
      </w:r>
      <w:r w:rsidRPr="00B263F9">
        <w:t>the</w:t>
      </w:r>
      <w:r w:rsidRPr="00B263F9" w:rsidR="005E4BBF">
        <w:t xml:space="preserve"> </w:t>
      </w:r>
      <w:r w:rsidRPr="00B263F9">
        <w:t>potential</w:t>
      </w:r>
      <w:r w:rsidRPr="00B263F9" w:rsidR="005E4BBF">
        <w:t xml:space="preserve"> </w:t>
      </w:r>
      <w:r w:rsidRPr="00B263F9">
        <w:t>for</w:t>
      </w:r>
      <w:r w:rsidRPr="00B263F9" w:rsidR="005E4BBF">
        <w:t xml:space="preserve"> </w:t>
      </w:r>
      <w:r w:rsidRPr="00B263F9">
        <w:t>political</w:t>
      </w:r>
      <w:r w:rsidRPr="00B263F9" w:rsidR="005E4BBF">
        <w:t xml:space="preserve"> </w:t>
      </w:r>
      <w:r w:rsidRPr="00B263F9">
        <w:t>considerations</w:t>
      </w:r>
      <w:r w:rsidRPr="00B263F9" w:rsidR="005E4BBF">
        <w:t xml:space="preserve"> </w:t>
      </w:r>
      <w:r w:rsidRPr="00B263F9">
        <w:t>to</w:t>
      </w:r>
      <w:r w:rsidRPr="00B263F9" w:rsidR="005E4BBF">
        <w:t xml:space="preserve"> </w:t>
      </w:r>
      <w:r w:rsidRPr="00B263F9">
        <w:t>be</w:t>
      </w:r>
      <w:r w:rsidRPr="00B263F9" w:rsidR="005E4BBF">
        <w:t xml:space="preserve"> </w:t>
      </w:r>
      <w:r w:rsidRPr="00B263F9">
        <w:t>brought</w:t>
      </w:r>
      <w:r w:rsidRPr="00B263F9" w:rsidR="005E4BBF">
        <w:t xml:space="preserve"> </w:t>
      </w:r>
      <w:r w:rsidRPr="00B263F9">
        <w:t>into</w:t>
      </w:r>
      <w:r w:rsidRPr="00B263F9" w:rsidR="005E4BBF">
        <w:t xml:space="preserve"> </w:t>
      </w:r>
      <w:r w:rsidRPr="00B263F9">
        <w:t>the</w:t>
      </w:r>
      <w:r w:rsidRPr="00B263F9" w:rsidR="005E4BBF">
        <w:t xml:space="preserve"> </w:t>
      </w:r>
      <w:r w:rsidRPr="00B263F9">
        <w:t>extradition</w:t>
      </w:r>
      <w:r w:rsidRPr="00B263F9" w:rsidR="005E4BBF">
        <w:t xml:space="preserve"> </w:t>
      </w:r>
      <w:r w:rsidRPr="00B263F9">
        <w:t>process.</w:t>
      </w:r>
      <w:r w:rsidRPr="00B263F9" w:rsidR="005E4BBF">
        <w:t xml:space="preserve"> </w:t>
      </w:r>
    </w:p>
    <w:p w:rsidR="00A23D6F" w:rsidRPr="00B263F9" w:rsidP="00050F79">
      <w:pPr>
        <w:pStyle w:val="Question"/>
        <w:numPr>
          <w:ilvl w:val="0"/>
          <w:numId w:val="0"/>
        </w:numPr>
        <w:ind w:left="794"/>
      </w:pPr>
      <w:r w:rsidRPr="00B263F9">
        <w:t>I</w:t>
      </w:r>
      <w:r w:rsidRPr="00B263F9" w:rsidR="005E4BBF">
        <w:t xml:space="preserve"> </w:t>
      </w:r>
      <w:r w:rsidRPr="00B263F9">
        <w:t>am</w:t>
      </w:r>
      <w:r w:rsidRPr="00B263F9" w:rsidR="005E4BBF">
        <w:t xml:space="preserve"> </w:t>
      </w:r>
      <w:r w:rsidRPr="00B263F9">
        <w:t>old</w:t>
      </w:r>
      <w:r w:rsidRPr="00B263F9" w:rsidR="005E4BBF">
        <w:t xml:space="preserve"> </w:t>
      </w:r>
      <w:r w:rsidRPr="00B263F9">
        <w:t>enough</w:t>
      </w:r>
      <w:r w:rsidRPr="00B263F9" w:rsidR="005E4BBF">
        <w:t xml:space="preserve"> </w:t>
      </w:r>
      <w:r w:rsidRPr="00B263F9">
        <w:t>to</w:t>
      </w:r>
      <w:r w:rsidRPr="00B263F9" w:rsidR="005E4BBF">
        <w:t xml:space="preserve"> </w:t>
      </w:r>
      <w:r w:rsidRPr="00B263F9">
        <w:t>remember</w:t>
      </w:r>
      <w:r w:rsidRPr="00B263F9" w:rsidR="005E4BBF">
        <w:t xml:space="preserve"> </w:t>
      </w:r>
      <w:r w:rsidRPr="00B263F9" w:rsidR="00840413">
        <w:t>a</w:t>
      </w:r>
      <w:r w:rsidRPr="00B263F9" w:rsidR="005E4BBF">
        <w:t xml:space="preserve"> </w:t>
      </w:r>
      <w:r w:rsidRPr="00B263F9" w:rsidR="00840413">
        <w:t>lot</w:t>
      </w:r>
      <w:r w:rsidRPr="00B263F9" w:rsidR="005E4BBF">
        <w:t xml:space="preserve"> </w:t>
      </w:r>
      <w:r w:rsidRPr="00B263F9" w:rsidR="00840413">
        <w:t>of</w:t>
      </w:r>
      <w:r w:rsidRPr="00B263F9" w:rsidR="005E4BBF">
        <w:t xml:space="preserve"> </w:t>
      </w:r>
      <w:r w:rsidRPr="00B263F9">
        <w:t>the</w:t>
      </w:r>
      <w:r w:rsidRPr="00B263F9" w:rsidR="005E4BBF">
        <w:t xml:space="preserve"> </w:t>
      </w:r>
      <w:r w:rsidRPr="00B263F9">
        <w:t>huge</w:t>
      </w:r>
      <w:r w:rsidRPr="00B263F9" w:rsidR="005E4BBF">
        <w:t xml:space="preserve"> </w:t>
      </w:r>
      <w:r w:rsidRPr="00B263F9">
        <w:t>difficulties</w:t>
      </w:r>
      <w:r w:rsidRPr="00B263F9" w:rsidR="005E4BBF">
        <w:t xml:space="preserve"> </w:t>
      </w:r>
      <w:r w:rsidRPr="00B263F9" w:rsidR="00840413">
        <w:t>around</w:t>
      </w:r>
      <w:r w:rsidRPr="00B263F9" w:rsidR="005E4BBF">
        <w:t xml:space="preserve"> </w:t>
      </w:r>
      <w:r w:rsidRPr="00B263F9">
        <w:t>extradition</w:t>
      </w:r>
      <w:r w:rsidRPr="00B263F9" w:rsidR="005E4BBF">
        <w:t xml:space="preserve"> </w:t>
      </w:r>
      <w:r w:rsidRPr="00B263F9">
        <w:t>on</w:t>
      </w:r>
      <w:r w:rsidRPr="00B263F9" w:rsidR="005E4BBF">
        <w:t xml:space="preserve"> </w:t>
      </w:r>
      <w:r w:rsidRPr="00B263F9">
        <w:t>the</w:t>
      </w:r>
      <w:r w:rsidRPr="00B263F9" w:rsidR="005E4BBF">
        <w:t xml:space="preserve"> </w:t>
      </w:r>
      <w:r w:rsidRPr="00B263F9">
        <w:t>island</w:t>
      </w:r>
      <w:r w:rsidRPr="00B263F9" w:rsidR="005E4BBF">
        <w:t xml:space="preserve"> </w:t>
      </w:r>
      <w:r w:rsidRPr="00B263F9">
        <w:t>of</w:t>
      </w:r>
      <w:r w:rsidRPr="00B263F9" w:rsidR="005E4BBF">
        <w:t xml:space="preserve"> </w:t>
      </w:r>
      <w:r w:rsidRPr="00B263F9">
        <w:t>Ireland</w:t>
      </w:r>
      <w:r w:rsidRPr="00B263F9" w:rsidR="005E4BBF">
        <w:t xml:space="preserve"> </w:t>
      </w:r>
      <w:r w:rsidRPr="00B263F9">
        <w:t>in</w:t>
      </w:r>
      <w:r w:rsidRPr="00B263F9" w:rsidR="005E4BBF">
        <w:t xml:space="preserve"> </w:t>
      </w:r>
      <w:r w:rsidRPr="00B263F9">
        <w:t>the</w:t>
      </w:r>
      <w:r w:rsidRPr="00B263F9" w:rsidR="005E4BBF">
        <w:t xml:space="preserve"> </w:t>
      </w:r>
      <w:r w:rsidRPr="00B263F9">
        <w:t>70s</w:t>
      </w:r>
      <w:r w:rsidRPr="00B263F9" w:rsidR="005E4BBF">
        <w:t xml:space="preserve"> </w:t>
      </w:r>
      <w:r w:rsidRPr="00B263F9" w:rsidR="00840413">
        <w:t>and</w:t>
      </w:r>
      <w:r w:rsidRPr="00B263F9" w:rsidR="005E4BBF">
        <w:t xml:space="preserve"> </w:t>
      </w:r>
      <w:r w:rsidRPr="00B263F9" w:rsidR="00840413">
        <w:t>80s</w:t>
      </w:r>
      <w:r w:rsidRPr="00B263F9" w:rsidR="00D4506E">
        <w:t>,</w:t>
      </w:r>
      <w:r w:rsidRPr="00B263F9" w:rsidR="005E4BBF">
        <w:t xml:space="preserve"> </w:t>
      </w:r>
      <w:r w:rsidRPr="00B263F9" w:rsidR="00840413">
        <w:t>with</w:t>
      </w:r>
      <w:r w:rsidRPr="00B263F9" w:rsidR="005E4BBF">
        <w:t xml:space="preserve"> </w:t>
      </w:r>
      <w:r w:rsidRPr="00B263F9" w:rsidR="00840413">
        <w:t>huge</w:t>
      </w:r>
      <w:r w:rsidRPr="00B263F9" w:rsidR="005E4BBF">
        <w:t xml:space="preserve"> </w:t>
      </w:r>
      <w:r w:rsidRPr="00B263F9" w:rsidR="00840413">
        <w:t>controversies</w:t>
      </w:r>
      <w:r w:rsidRPr="00B263F9" w:rsidR="005E4BBF">
        <w:t xml:space="preserve"> </w:t>
      </w:r>
      <w:r w:rsidRPr="00B263F9" w:rsidR="00840413">
        <w:t>around</w:t>
      </w:r>
      <w:r w:rsidRPr="00B263F9" w:rsidR="005E4BBF">
        <w:t xml:space="preserve"> </w:t>
      </w:r>
      <w:r w:rsidRPr="00B263F9" w:rsidR="00840413">
        <w:t>some</w:t>
      </w:r>
      <w:r w:rsidRPr="00B263F9" w:rsidR="005E4BBF">
        <w:t xml:space="preserve"> </w:t>
      </w:r>
      <w:r w:rsidRPr="00B263F9" w:rsidR="001B4C09">
        <w:t>extraditions</w:t>
      </w:r>
      <w:r w:rsidRPr="00B263F9" w:rsidR="00D4506E">
        <w:t>. W</w:t>
      </w:r>
      <w:r w:rsidRPr="00B263F9" w:rsidR="00840413">
        <w:t>e</w:t>
      </w:r>
      <w:r w:rsidRPr="00B263F9" w:rsidR="005E4BBF">
        <w:t xml:space="preserve"> </w:t>
      </w:r>
      <w:r w:rsidRPr="00B263F9" w:rsidR="00840413">
        <w:t>have</w:t>
      </w:r>
      <w:r w:rsidRPr="00B263F9" w:rsidR="005E4BBF">
        <w:t xml:space="preserve"> </w:t>
      </w:r>
      <w:r w:rsidRPr="00B263F9" w:rsidR="00840413">
        <w:t>seen</w:t>
      </w:r>
      <w:r w:rsidRPr="00B263F9" w:rsidR="005E4BBF">
        <w:t xml:space="preserve"> </w:t>
      </w:r>
      <w:r w:rsidRPr="00B263F9" w:rsidR="00840413">
        <w:t>other</w:t>
      </w:r>
      <w:r w:rsidRPr="00B263F9" w:rsidR="005E4BBF">
        <w:t xml:space="preserve"> </w:t>
      </w:r>
      <w:r w:rsidRPr="00B263F9" w:rsidR="00840413">
        <w:t>examples</w:t>
      </w:r>
      <w:r w:rsidRPr="00B263F9" w:rsidR="005E4BBF">
        <w:t xml:space="preserve"> </w:t>
      </w:r>
      <w:r w:rsidRPr="00B263F9" w:rsidR="00840413">
        <w:t>with</w:t>
      </w:r>
      <w:r w:rsidRPr="00B263F9" w:rsidR="005E4BBF">
        <w:t xml:space="preserve"> </w:t>
      </w:r>
      <w:r w:rsidRPr="00B263F9" w:rsidR="00840413">
        <w:t>other</w:t>
      </w:r>
      <w:r w:rsidRPr="00B263F9" w:rsidR="005E4BBF">
        <w:t xml:space="preserve"> </w:t>
      </w:r>
      <w:r w:rsidRPr="00B263F9" w:rsidR="00840413">
        <w:t>European</w:t>
      </w:r>
      <w:r w:rsidRPr="00B263F9" w:rsidR="005E4BBF">
        <w:t xml:space="preserve"> </w:t>
      </w:r>
      <w:r w:rsidRPr="00B263F9" w:rsidR="00840413">
        <w:t>Union</w:t>
      </w:r>
      <w:r w:rsidRPr="00B263F9" w:rsidR="005E4BBF">
        <w:t xml:space="preserve"> </w:t>
      </w:r>
      <w:r w:rsidRPr="00B263F9" w:rsidR="00840413">
        <w:t>countries</w:t>
      </w:r>
      <w:r w:rsidRPr="00B263F9" w:rsidR="005E4BBF">
        <w:t xml:space="preserve"> </w:t>
      </w:r>
      <w:r w:rsidRPr="00B263F9" w:rsidR="00840413">
        <w:t>in</w:t>
      </w:r>
      <w:r w:rsidRPr="00B263F9" w:rsidR="005E4BBF">
        <w:t xml:space="preserve"> </w:t>
      </w:r>
      <w:r w:rsidRPr="00B263F9" w:rsidR="00840413">
        <w:t>more</w:t>
      </w:r>
      <w:r w:rsidRPr="00B263F9" w:rsidR="005E4BBF">
        <w:t xml:space="preserve"> </w:t>
      </w:r>
      <w:r w:rsidRPr="00B263F9" w:rsidR="00840413">
        <w:t>recent</w:t>
      </w:r>
      <w:r w:rsidRPr="00B263F9" w:rsidR="005E4BBF">
        <w:t xml:space="preserve"> </w:t>
      </w:r>
      <w:r w:rsidRPr="00B263F9" w:rsidR="00840413">
        <w:t>times</w:t>
      </w:r>
      <w:r w:rsidRPr="00B263F9">
        <w:t>.</w:t>
      </w:r>
      <w:r w:rsidRPr="00B263F9" w:rsidR="005E4BBF">
        <w:t xml:space="preserve"> </w:t>
      </w:r>
      <w:r w:rsidRPr="00B263F9" w:rsidR="00840413">
        <w:t>Do</w:t>
      </w:r>
      <w:r w:rsidRPr="00B263F9" w:rsidR="005E4BBF">
        <w:t xml:space="preserve"> </w:t>
      </w:r>
      <w:r w:rsidRPr="00B263F9" w:rsidR="00840413">
        <w:t>you</w:t>
      </w:r>
      <w:r w:rsidRPr="00B263F9" w:rsidR="005E4BBF">
        <w:t xml:space="preserve"> </w:t>
      </w:r>
      <w:r w:rsidRPr="00B263F9" w:rsidR="00840413">
        <w:t>recognise</w:t>
      </w:r>
      <w:r w:rsidRPr="00B263F9" w:rsidR="005E4BBF">
        <w:t xml:space="preserve"> </w:t>
      </w:r>
      <w:r w:rsidRPr="00B263F9" w:rsidR="00840413">
        <w:t>that</w:t>
      </w:r>
      <w:r w:rsidRPr="00B263F9" w:rsidR="005E4BBF">
        <w:t xml:space="preserve"> </w:t>
      </w:r>
      <w:r w:rsidRPr="00B263F9" w:rsidR="00840413">
        <w:t>there</w:t>
      </w:r>
      <w:r w:rsidRPr="00B263F9" w:rsidR="005E4BBF">
        <w:t xml:space="preserve"> </w:t>
      </w:r>
      <w:r w:rsidRPr="00B263F9" w:rsidR="00840413">
        <w:t>are</w:t>
      </w:r>
      <w:r w:rsidRPr="00B263F9" w:rsidR="005E4BBF">
        <w:t xml:space="preserve"> </w:t>
      </w:r>
      <w:r w:rsidRPr="00B263F9" w:rsidR="00840413">
        <w:t>going</w:t>
      </w:r>
      <w:r w:rsidRPr="00B263F9" w:rsidR="005E4BBF">
        <w:t xml:space="preserve"> </w:t>
      </w:r>
      <w:r w:rsidRPr="00B263F9" w:rsidR="00840413">
        <w:t>to</w:t>
      </w:r>
      <w:r w:rsidRPr="00B263F9" w:rsidR="005E4BBF">
        <w:t xml:space="preserve"> </w:t>
      </w:r>
      <w:r w:rsidRPr="00B263F9" w:rsidR="00840413">
        <w:t>be</w:t>
      </w:r>
      <w:r w:rsidRPr="00B263F9" w:rsidR="005E4BBF">
        <w:t xml:space="preserve"> </w:t>
      </w:r>
      <w:r w:rsidRPr="00B263F9" w:rsidR="00840413">
        <w:t>gaps</w:t>
      </w:r>
      <w:r w:rsidRPr="00B263F9" w:rsidR="005E4BBF">
        <w:t xml:space="preserve"> </w:t>
      </w:r>
      <w:r w:rsidRPr="00B263F9" w:rsidR="00840413">
        <w:t>that</w:t>
      </w:r>
      <w:r w:rsidRPr="00B263F9" w:rsidR="005E4BBF">
        <w:t xml:space="preserve"> </w:t>
      </w:r>
      <w:r w:rsidRPr="00B263F9" w:rsidR="00840413">
        <w:t>emerge</w:t>
      </w:r>
      <w:r w:rsidRPr="00B263F9" w:rsidR="005E4BBF">
        <w:t xml:space="preserve"> </w:t>
      </w:r>
      <w:r w:rsidRPr="00B263F9" w:rsidR="00840413">
        <w:t>even</w:t>
      </w:r>
      <w:r w:rsidRPr="00B263F9" w:rsidR="005E4BBF">
        <w:t xml:space="preserve"> </w:t>
      </w:r>
      <w:r w:rsidRPr="00B263F9" w:rsidR="00840413">
        <w:t>with</w:t>
      </w:r>
      <w:r w:rsidRPr="00B263F9" w:rsidR="005E4BBF">
        <w:t xml:space="preserve"> </w:t>
      </w:r>
      <w:r w:rsidRPr="00B263F9" w:rsidR="00840413">
        <w:t>what</w:t>
      </w:r>
      <w:r w:rsidRPr="00B263F9" w:rsidR="005E4BBF">
        <w:t xml:space="preserve"> </w:t>
      </w:r>
      <w:r w:rsidRPr="00B263F9" w:rsidR="00840413">
        <w:t>is,</w:t>
      </w:r>
      <w:r w:rsidRPr="00B263F9" w:rsidR="005E4BBF">
        <w:t xml:space="preserve"> </w:t>
      </w:r>
      <w:r w:rsidRPr="00B263F9" w:rsidR="00840413">
        <w:t>in</w:t>
      </w:r>
      <w:r w:rsidRPr="00B263F9" w:rsidR="005E4BBF">
        <w:t xml:space="preserve"> </w:t>
      </w:r>
      <w:r w:rsidRPr="00B263F9" w:rsidR="00840413">
        <w:t>effect,</w:t>
      </w:r>
      <w:r w:rsidRPr="00B263F9" w:rsidR="005E4BBF">
        <w:t xml:space="preserve"> </w:t>
      </w:r>
      <w:r w:rsidRPr="00B263F9" w:rsidR="00840413">
        <w:t>the</w:t>
      </w:r>
      <w:r w:rsidRPr="00B263F9" w:rsidR="005E4BBF">
        <w:t xml:space="preserve"> </w:t>
      </w:r>
      <w:r w:rsidRPr="00B263F9" w:rsidR="00840413">
        <w:t>next</w:t>
      </w:r>
      <w:r w:rsidRPr="00B263F9" w:rsidR="00B263F9">
        <w:t>-</w:t>
      </w:r>
      <w:r w:rsidRPr="00B263F9" w:rsidR="00840413">
        <w:t>best</w:t>
      </w:r>
      <w:r w:rsidRPr="00B263F9" w:rsidR="00B263F9">
        <w:t>-</w:t>
      </w:r>
      <w:r w:rsidRPr="00B263F9" w:rsidR="00840413">
        <w:t>case</w:t>
      </w:r>
      <w:r w:rsidRPr="00B263F9" w:rsidR="005E4BBF">
        <w:t xml:space="preserve"> </w:t>
      </w:r>
      <w:r w:rsidRPr="00B263F9" w:rsidR="00840413">
        <w:t>scenario</w:t>
      </w:r>
      <w:r w:rsidRPr="00B263F9" w:rsidR="005E4BBF">
        <w:t xml:space="preserve"> </w:t>
      </w:r>
      <w:r w:rsidRPr="00B263F9" w:rsidR="00840413">
        <w:t>of</w:t>
      </w:r>
      <w:r w:rsidRPr="00B263F9" w:rsidR="005E4BBF">
        <w:t xml:space="preserve"> </w:t>
      </w:r>
      <w:r w:rsidRPr="00B263F9" w:rsidR="00840413">
        <w:t>the</w:t>
      </w:r>
      <w:r w:rsidRPr="00B263F9" w:rsidR="005E4BBF">
        <w:t xml:space="preserve"> </w:t>
      </w:r>
      <w:r w:rsidRPr="00B263F9" w:rsidR="00840413">
        <w:t>Nordic</w:t>
      </w:r>
      <w:r w:rsidRPr="00B263F9" w:rsidR="005E4BBF">
        <w:t xml:space="preserve"> </w:t>
      </w:r>
      <w:r w:rsidRPr="00B263F9" w:rsidR="00840413">
        <w:t>model?</w:t>
      </w:r>
    </w:p>
    <w:p w:rsidR="00840413" w:rsidRPr="00B263F9" w:rsidP="00050F79">
      <w:pPr>
        <w:pStyle w:val="Answer"/>
      </w:pPr>
      <w:sdt>
        <w:sdtPr>
          <w:alias w:val="Witness"/>
          <w:id w:val="5173246"/>
          <w:placeholder>
            <w:docPart w:val="DefaultPlaceholder_1082065158"/>
          </w:placeholder>
          <w:richText/>
        </w:sdtPr>
        <w:sdtContent>
          <w:r w:rsidRPr="00B263F9" w:rsidR="003D2E36">
            <w:rPr>
              <w:b/>
              <w:i/>
            </w:rPr>
            <w:t>Mr</w:t>
          </w:r>
          <w:r w:rsidRPr="00B263F9" w:rsidR="005E4BBF">
            <w:rPr>
              <w:b/>
              <w:i/>
            </w:rPr>
            <w:t xml:space="preserve"> </w:t>
          </w:r>
          <w:r w:rsidRPr="00B263F9" w:rsidR="003D2E36">
            <w:rPr>
              <w:b/>
              <w:i/>
            </w:rPr>
            <w:t>Walker:</w:t>
          </w:r>
          <w:r w:rsidRPr="00B263F9" w:rsidR="005E4BBF">
            <w:rPr>
              <w:b/>
            </w:rPr>
            <w:t xml:space="preserve"> </w:t>
          </w:r>
        </w:sdtContent>
      </w:sdt>
      <w:r w:rsidRPr="00B263F9" w:rsidR="00A23D6F">
        <w:t>We</w:t>
      </w:r>
      <w:r w:rsidRPr="00B263F9" w:rsidR="005E4BBF">
        <w:t xml:space="preserve"> </w:t>
      </w:r>
      <w:r w:rsidRPr="00B263F9" w:rsidR="00A23D6F">
        <w:t>are</w:t>
      </w:r>
      <w:r w:rsidRPr="00B263F9" w:rsidR="005E4BBF">
        <w:t xml:space="preserve"> </w:t>
      </w:r>
      <w:r w:rsidRPr="00B263F9" w:rsidR="00A23D6F">
        <w:t>ambitious</w:t>
      </w:r>
      <w:r w:rsidRPr="00B263F9" w:rsidR="005E4BBF">
        <w:t xml:space="preserve"> </w:t>
      </w:r>
      <w:r w:rsidRPr="00B263F9" w:rsidR="00A23D6F">
        <w:t>with</w:t>
      </w:r>
      <w:r w:rsidRPr="00B263F9" w:rsidR="005E4BBF">
        <w:t xml:space="preserve"> </w:t>
      </w:r>
      <w:r w:rsidRPr="00B263F9" w:rsidR="00A23D6F">
        <w:t>regards</w:t>
      </w:r>
      <w:r w:rsidRPr="00B263F9" w:rsidR="005E4BBF">
        <w:t xml:space="preserve"> </w:t>
      </w:r>
      <w:r w:rsidRPr="00B263F9" w:rsidR="00A23D6F">
        <w:t>to</w:t>
      </w:r>
      <w:r w:rsidRPr="00B263F9" w:rsidR="005E4BBF">
        <w:t xml:space="preserve"> </w:t>
      </w:r>
      <w:r w:rsidRPr="00B263F9" w:rsidR="001B4C09">
        <w:t>the</w:t>
      </w:r>
      <w:r w:rsidRPr="00B263F9" w:rsidR="005E4BBF">
        <w:t xml:space="preserve"> </w:t>
      </w:r>
      <w:r w:rsidRPr="00B263F9" w:rsidR="00A23D6F">
        <w:t>negotiations.</w:t>
      </w:r>
      <w:r w:rsidRPr="00B263F9" w:rsidR="005E4BBF">
        <w:t xml:space="preserve"> </w:t>
      </w:r>
      <w:r w:rsidRPr="00B263F9">
        <w:t>Mr</w:t>
      </w:r>
      <w:r w:rsidRPr="00B263F9" w:rsidR="005E4BBF">
        <w:t xml:space="preserve"> </w:t>
      </w:r>
      <w:r w:rsidRPr="00B263F9">
        <w:t>Paisley</w:t>
      </w:r>
      <w:r w:rsidRPr="00B263F9" w:rsidR="005E4BBF">
        <w:t xml:space="preserve"> </w:t>
      </w:r>
      <w:r w:rsidRPr="00B263F9">
        <w:t>pointed</w:t>
      </w:r>
      <w:r w:rsidRPr="00B263F9" w:rsidR="005E4BBF">
        <w:t xml:space="preserve"> </w:t>
      </w:r>
      <w:r w:rsidRPr="00B263F9" w:rsidR="001B4C09">
        <w:t>out</w:t>
      </w:r>
      <w:r w:rsidRPr="00B263F9" w:rsidR="005E4BBF">
        <w:t xml:space="preserve"> </w:t>
      </w:r>
      <w:r w:rsidRPr="00B263F9">
        <w:t>that</w:t>
      </w:r>
      <w:r w:rsidRPr="00B263F9" w:rsidR="005E4BBF">
        <w:t xml:space="preserve"> </w:t>
      </w:r>
      <w:r w:rsidRPr="00B263F9">
        <w:t>our</w:t>
      </w:r>
      <w:r w:rsidRPr="00B263F9" w:rsidR="005E4BBF">
        <w:t xml:space="preserve"> </w:t>
      </w:r>
      <w:r w:rsidRPr="00B263F9">
        <w:t>ambition</w:t>
      </w:r>
      <w:r w:rsidRPr="00B263F9" w:rsidR="005E4BBF">
        <w:t xml:space="preserve"> </w:t>
      </w:r>
      <w:r w:rsidRPr="00B263F9">
        <w:t>should</w:t>
      </w:r>
      <w:r w:rsidRPr="00B263F9" w:rsidR="005E4BBF">
        <w:t xml:space="preserve"> </w:t>
      </w:r>
      <w:r w:rsidRPr="00B263F9">
        <w:t>be</w:t>
      </w:r>
      <w:r w:rsidRPr="00B263F9" w:rsidR="005E4BBF">
        <w:t xml:space="preserve"> </w:t>
      </w:r>
      <w:r w:rsidRPr="00B263F9">
        <w:t>to</w:t>
      </w:r>
      <w:r w:rsidRPr="00B263F9" w:rsidR="005E4BBF">
        <w:t xml:space="preserve"> </w:t>
      </w:r>
      <w:r w:rsidRPr="00B263F9">
        <w:t>achieve</w:t>
      </w:r>
      <w:r w:rsidRPr="00B263F9" w:rsidR="005E4BBF">
        <w:t xml:space="preserve"> </w:t>
      </w:r>
      <w:r w:rsidRPr="00B263F9">
        <w:t>as</w:t>
      </w:r>
      <w:r w:rsidRPr="00B263F9" w:rsidR="005E4BBF">
        <w:t xml:space="preserve"> </w:t>
      </w:r>
      <w:r w:rsidRPr="00B263F9">
        <w:t>good</w:t>
      </w:r>
      <w:r w:rsidRPr="00B263F9" w:rsidR="005E4BBF">
        <w:t xml:space="preserve"> </w:t>
      </w:r>
      <w:r w:rsidRPr="00B263F9">
        <w:t>an</w:t>
      </w:r>
      <w:r w:rsidRPr="00B263F9" w:rsidR="005E4BBF">
        <w:t xml:space="preserve"> </w:t>
      </w:r>
      <w:r w:rsidRPr="00B263F9">
        <w:t>arrangement</w:t>
      </w:r>
      <w:r w:rsidRPr="00B263F9" w:rsidR="005E4BBF">
        <w:t xml:space="preserve"> </w:t>
      </w:r>
      <w:r w:rsidRPr="00B263F9">
        <w:t>as</w:t>
      </w:r>
      <w:r w:rsidRPr="00B263F9" w:rsidR="005E4BBF">
        <w:t xml:space="preserve"> </w:t>
      </w:r>
      <w:r w:rsidRPr="00B263F9">
        <w:t>possible,</w:t>
      </w:r>
      <w:r w:rsidRPr="00B263F9" w:rsidR="005E4BBF">
        <w:t xml:space="preserve"> </w:t>
      </w:r>
      <w:r w:rsidRPr="00B263F9">
        <w:t>and</w:t>
      </w:r>
      <w:r w:rsidRPr="00B263F9" w:rsidR="005E4BBF">
        <w:t xml:space="preserve"> </w:t>
      </w:r>
      <w:r w:rsidRPr="00B263F9">
        <w:t>there</w:t>
      </w:r>
      <w:r w:rsidRPr="00B263F9" w:rsidR="005E4BBF">
        <w:t xml:space="preserve"> </w:t>
      </w:r>
      <w:r w:rsidRPr="00B263F9">
        <w:t>is</w:t>
      </w:r>
      <w:r w:rsidRPr="00B263F9" w:rsidR="005E4BBF">
        <w:t xml:space="preserve"> </w:t>
      </w:r>
      <w:r w:rsidRPr="00B263F9">
        <w:t>no</w:t>
      </w:r>
      <w:r w:rsidRPr="00B263F9" w:rsidR="005E4BBF">
        <w:t xml:space="preserve"> </w:t>
      </w:r>
      <w:r w:rsidRPr="00B263F9">
        <w:t>reason</w:t>
      </w:r>
      <w:r w:rsidRPr="00B263F9" w:rsidR="005E4BBF">
        <w:t xml:space="preserve"> </w:t>
      </w:r>
      <w:r w:rsidRPr="00B263F9">
        <w:t>to</w:t>
      </w:r>
      <w:r w:rsidRPr="00B263F9" w:rsidR="005E4BBF">
        <w:t xml:space="preserve"> </w:t>
      </w:r>
      <w:r w:rsidRPr="00B263F9">
        <w:t>limit</w:t>
      </w:r>
      <w:r w:rsidRPr="00B263F9" w:rsidR="005E4BBF">
        <w:t xml:space="preserve"> </w:t>
      </w:r>
      <w:r w:rsidRPr="00B263F9">
        <w:t>our</w:t>
      </w:r>
      <w:r w:rsidRPr="00B263F9" w:rsidR="005E4BBF">
        <w:t xml:space="preserve"> </w:t>
      </w:r>
      <w:r w:rsidRPr="00B263F9">
        <w:t>ambitions</w:t>
      </w:r>
      <w:r w:rsidRPr="00B263F9" w:rsidR="005E4BBF">
        <w:t xml:space="preserve"> </w:t>
      </w:r>
      <w:r w:rsidRPr="00B263F9">
        <w:t>to</w:t>
      </w:r>
      <w:r w:rsidRPr="00B263F9" w:rsidR="005E4BBF">
        <w:t xml:space="preserve"> </w:t>
      </w:r>
      <w:r w:rsidRPr="00B263F9">
        <w:t>achieving</w:t>
      </w:r>
      <w:r w:rsidRPr="00B263F9" w:rsidR="005E4BBF">
        <w:t xml:space="preserve"> </w:t>
      </w:r>
      <w:r w:rsidRPr="00B263F9">
        <w:t>anything</w:t>
      </w:r>
      <w:r w:rsidRPr="00B263F9" w:rsidR="005E4BBF">
        <w:t xml:space="preserve"> </w:t>
      </w:r>
      <w:r w:rsidRPr="00B263F9">
        <w:t>less</w:t>
      </w:r>
      <w:r w:rsidRPr="00B263F9" w:rsidR="005E4BBF">
        <w:t xml:space="preserve"> </w:t>
      </w:r>
      <w:r w:rsidRPr="00B263F9">
        <w:t>good</w:t>
      </w:r>
      <w:r w:rsidRPr="00B263F9" w:rsidR="005E4BBF">
        <w:t xml:space="preserve"> </w:t>
      </w:r>
      <w:r w:rsidRPr="00B263F9">
        <w:t>than</w:t>
      </w:r>
      <w:r w:rsidRPr="00B263F9" w:rsidR="005E4BBF">
        <w:t xml:space="preserve"> </w:t>
      </w:r>
      <w:r w:rsidRPr="00B263F9">
        <w:t>now.</w:t>
      </w:r>
      <w:r w:rsidRPr="00B263F9" w:rsidR="005E4BBF">
        <w:t xml:space="preserve"> </w:t>
      </w:r>
      <w:r w:rsidRPr="00B263F9">
        <w:t>At</w:t>
      </w:r>
      <w:r w:rsidRPr="00B263F9" w:rsidR="005E4BBF">
        <w:t xml:space="preserve"> </w:t>
      </w:r>
      <w:r w:rsidRPr="00B263F9">
        <w:t>this</w:t>
      </w:r>
      <w:r w:rsidRPr="00B263F9" w:rsidR="005E4BBF">
        <w:t xml:space="preserve"> </w:t>
      </w:r>
      <w:r w:rsidRPr="00B263F9">
        <w:t>stage,</w:t>
      </w:r>
      <w:r w:rsidRPr="00B263F9" w:rsidR="005E4BBF">
        <w:t xml:space="preserve"> </w:t>
      </w:r>
      <w:r w:rsidRPr="00B263F9" w:rsidR="00A23D6F">
        <w:t>I</w:t>
      </w:r>
      <w:r w:rsidRPr="00B263F9" w:rsidR="005E4BBF">
        <w:t xml:space="preserve"> </w:t>
      </w:r>
      <w:r w:rsidRPr="00B263F9" w:rsidR="00A23D6F">
        <w:t>cannot</w:t>
      </w:r>
      <w:r w:rsidRPr="00B263F9" w:rsidR="005E4BBF">
        <w:t xml:space="preserve"> </w:t>
      </w:r>
      <w:r w:rsidRPr="00B263F9" w:rsidR="00A23D6F">
        <w:t>say</w:t>
      </w:r>
      <w:r w:rsidRPr="00B263F9">
        <w:t>,</w:t>
      </w:r>
      <w:r w:rsidRPr="00B263F9" w:rsidR="005E4BBF">
        <w:t xml:space="preserve"> </w:t>
      </w:r>
      <w:r w:rsidRPr="00B263F9">
        <w:t>“This</w:t>
      </w:r>
      <w:r w:rsidRPr="00B263F9" w:rsidR="005E4BBF">
        <w:t xml:space="preserve"> </w:t>
      </w:r>
      <w:r w:rsidRPr="00B263F9">
        <w:t>is</w:t>
      </w:r>
      <w:r w:rsidRPr="00B263F9" w:rsidR="005E4BBF">
        <w:t xml:space="preserve"> </w:t>
      </w:r>
      <w:r w:rsidRPr="00B263F9" w:rsidR="00A23D6F">
        <w:t>what</w:t>
      </w:r>
      <w:r w:rsidRPr="00B263F9" w:rsidR="005E4BBF">
        <w:t xml:space="preserve"> </w:t>
      </w:r>
      <w:r w:rsidRPr="00B263F9" w:rsidR="00A23D6F">
        <w:t>ou</w:t>
      </w:r>
      <w:r w:rsidRPr="00B263F9">
        <w:t>r</w:t>
      </w:r>
      <w:r w:rsidRPr="00B263F9" w:rsidR="005E4BBF">
        <w:t xml:space="preserve"> </w:t>
      </w:r>
      <w:r w:rsidRPr="00B263F9" w:rsidR="00F81F67">
        <w:t>negotiators</w:t>
      </w:r>
      <w:r w:rsidRPr="00B263F9" w:rsidR="005E4BBF">
        <w:t xml:space="preserve"> </w:t>
      </w:r>
      <w:r w:rsidRPr="00B263F9" w:rsidR="00A23D6F">
        <w:t>are</w:t>
      </w:r>
      <w:r w:rsidRPr="00B263F9" w:rsidR="005E4BBF">
        <w:t xml:space="preserve"> </w:t>
      </w:r>
      <w:r w:rsidRPr="00B263F9" w:rsidR="00A23D6F">
        <w:t>asking</w:t>
      </w:r>
      <w:r w:rsidRPr="00B263F9" w:rsidR="005E4BBF">
        <w:t xml:space="preserve"> </w:t>
      </w:r>
      <w:r w:rsidRPr="00B263F9" w:rsidR="00A23D6F">
        <w:t>for</w:t>
      </w:r>
      <w:r w:rsidRPr="00B263F9" w:rsidR="005E4BBF">
        <w:t xml:space="preserve"> </w:t>
      </w:r>
      <w:r w:rsidRPr="00B263F9" w:rsidR="00A23D6F">
        <w:t>and</w:t>
      </w:r>
      <w:r w:rsidRPr="00B263F9" w:rsidR="005E4BBF">
        <w:t xml:space="preserve"> </w:t>
      </w:r>
      <w:r w:rsidRPr="00B263F9">
        <w:t>this</w:t>
      </w:r>
      <w:r w:rsidRPr="00B263F9" w:rsidR="005E4BBF">
        <w:t xml:space="preserve"> </w:t>
      </w:r>
      <w:r w:rsidRPr="00B263F9">
        <w:t>is</w:t>
      </w:r>
      <w:r w:rsidRPr="00B263F9" w:rsidR="005E4BBF">
        <w:t xml:space="preserve"> </w:t>
      </w:r>
      <w:r w:rsidRPr="00B263F9" w:rsidR="00A23D6F">
        <w:t>what</w:t>
      </w:r>
      <w:r w:rsidRPr="00B263F9" w:rsidR="005E4BBF">
        <w:t xml:space="preserve"> </w:t>
      </w:r>
      <w:r w:rsidRPr="00B263F9" w:rsidR="00A23D6F">
        <w:t>we</w:t>
      </w:r>
      <w:r w:rsidRPr="00B263F9" w:rsidR="005E4BBF">
        <w:t xml:space="preserve"> </w:t>
      </w:r>
      <w:r w:rsidRPr="00B263F9" w:rsidR="00A23D6F">
        <w:t>can</w:t>
      </w:r>
      <w:r w:rsidRPr="00B263F9" w:rsidR="005E4BBF">
        <w:t xml:space="preserve"> </w:t>
      </w:r>
      <w:r w:rsidRPr="00B263F9" w:rsidR="00A23D6F">
        <w:t>achieve</w:t>
      </w:r>
      <w:r w:rsidRPr="00B263F9" w:rsidR="00D4506E">
        <w:t>”</w:t>
      </w:r>
      <w:r w:rsidRPr="00B263F9">
        <w:t>,</w:t>
      </w:r>
      <w:r w:rsidRPr="00B263F9" w:rsidR="005E4BBF">
        <w:t xml:space="preserve"> </w:t>
      </w:r>
      <w:r w:rsidRPr="00B263F9">
        <w:t>and</w:t>
      </w:r>
      <w:r w:rsidRPr="00B263F9" w:rsidR="005E4BBF">
        <w:t xml:space="preserve"> </w:t>
      </w:r>
      <w:r w:rsidRPr="00B263F9">
        <w:t>so</w:t>
      </w:r>
      <w:r w:rsidRPr="00B263F9" w:rsidR="005E4BBF">
        <w:t xml:space="preserve"> </w:t>
      </w:r>
      <w:r w:rsidRPr="00B263F9">
        <w:t>on</w:t>
      </w:r>
      <w:r w:rsidRPr="00B263F9" w:rsidR="005E4BBF">
        <w:t xml:space="preserve"> </w:t>
      </w:r>
      <w:r w:rsidRPr="00B263F9">
        <w:t>and</w:t>
      </w:r>
      <w:r w:rsidRPr="00B263F9" w:rsidR="005E4BBF">
        <w:t xml:space="preserve"> </w:t>
      </w:r>
      <w:r w:rsidRPr="00B263F9">
        <w:t>so</w:t>
      </w:r>
      <w:r w:rsidRPr="00B263F9" w:rsidR="005E4BBF">
        <w:t xml:space="preserve"> </w:t>
      </w:r>
      <w:r w:rsidRPr="00B263F9">
        <w:t>forth</w:t>
      </w:r>
      <w:r w:rsidRPr="00B263F9" w:rsidR="00A23D6F">
        <w:t>.</w:t>
      </w:r>
      <w:r w:rsidRPr="00B263F9" w:rsidR="005E4BBF">
        <w:t xml:space="preserve"> </w:t>
      </w:r>
      <w:r w:rsidRPr="00B263F9" w:rsidR="00A23D6F">
        <w:t>I</w:t>
      </w:r>
      <w:r w:rsidRPr="00B263F9" w:rsidR="005E4BBF">
        <w:t xml:space="preserve"> </w:t>
      </w:r>
      <w:r w:rsidRPr="00B263F9">
        <w:t>would</w:t>
      </w:r>
      <w:r w:rsidRPr="00B263F9" w:rsidR="005E4BBF">
        <w:t xml:space="preserve"> </w:t>
      </w:r>
      <w:r w:rsidRPr="00B263F9">
        <w:t>love</w:t>
      </w:r>
      <w:r w:rsidRPr="00B263F9" w:rsidR="005E4BBF">
        <w:t xml:space="preserve"> </w:t>
      </w:r>
      <w:r w:rsidRPr="00B263F9">
        <w:t>to</w:t>
      </w:r>
      <w:r w:rsidRPr="00B263F9" w:rsidR="005E4BBF">
        <w:t xml:space="preserve"> </w:t>
      </w:r>
      <w:r w:rsidRPr="00B263F9">
        <w:t>be</w:t>
      </w:r>
      <w:r w:rsidRPr="00B263F9" w:rsidR="005E4BBF">
        <w:t xml:space="preserve"> </w:t>
      </w:r>
      <w:r w:rsidRPr="00B263F9">
        <w:t>able</w:t>
      </w:r>
      <w:r w:rsidRPr="00B263F9" w:rsidR="005E4BBF">
        <w:t xml:space="preserve"> </w:t>
      </w:r>
      <w:r w:rsidRPr="00B263F9">
        <w:t>to</w:t>
      </w:r>
      <w:r w:rsidRPr="00B263F9" w:rsidR="005E4BBF">
        <w:t xml:space="preserve"> </w:t>
      </w:r>
      <w:r w:rsidRPr="00B263F9">
        <w:t>do</w:t>
      </w:r>
      <w:r w:rsidRPr="00B263F9" w:rsidR="005E4BBF">
        <w:t xml:space="preserve"> </w:t>
      </w:r>
      <w:r w:rsidRPr="00B263F9">
        <w:t>that</w:t>
      </w:r>
      <w:r w:rsidRPr="00B263F9" w:rsidR="005E4BBF">
        <w:t xml:space="preserve"> </w:t>
      </w:r>
      <w:r w:rsidRPr="00B263F9">
        <w:t>but</w:t>
      </w:r>
      <w:r w:rsidRPr="00B263F9" w:rsidR="005E4BBF">
        <w:t xml:space="preserve"> </w:t>
      </w:r>
      <w:r w:rsidRPr="00B263F9">
        <w:t>I</w:t>
      </w:r>
      <w:r w:rsidRPr="00B263F9" w:rsidR="005E4BBF">
        <w:t xml:space="preserve"> </w:t>
      </w:r>
      <w:r w:rsidRPr="00B263F9">
        <w:t>cannot.</w:t>
      </w:r>
      <w:r w:rsidRPr="00B263F9" w:rsidR="005E4BBF">
        <w:t xml:space="preserve"> </w:t>
      </w:r>
    </w:p>
    <w:p w:rsidR="00840413" w:rsidRPr="00B263F9" w:rsidP="00050F79">
      <w:pPr>
        <w:pStyle w:val="Answer"/>
      </w:pPr>
      <w:r w:rsidRPr="00B263F9">
        <w:t>We</w:t>
      </w:r>
      <w:r w:rsidRPr="00B263F9" w:rsidR="005E4BBF">
        <w:t xml:space="preserve"> </w:t>
      </w:r>
      <w:r w:rsidRPr="00B263F9">
        <w:t>absolutely</w:t>
      </w:r>
      <w:r w:rsidRPr="00B263F9" w:rsidR="005E4BBF">
        <w:t xml:space="preserve"> </w:t>
      </w:r>
      <w:r w:rsidRPr="00B263F9">
        <w:t>recognise</w:t>
      </w:r>
      <w:r w:rsidRPr="00B263F9" w:rsidR="005E4BBF">
        <w:t xml:space="preserve"> </w:t>
      </w:r>
      <w:r w:rsidRPr="00B263F9">
        <w:t>the</w:t>
      </w:r>
      <w:r w:rsidRPr="00B263F9" w:rsidR="005E4BBF">
        <w:t xml:space="preserve"> </w:t>
      </w:r>
      <w:r w:rsidRPr="00B263F9">
        <w:t>benefits</w:t>
      </w:r>
      <w:r w:rsidRPr="00B263F9" w:rsidR="005E4BBF">
        <w:t xml:space="preserve"> </w:t>
      </w:r>
      <w:r w:rsidRPr="00B263F9">
        <w:t>of</w:t>
      </w:r>
      <w:r w:rsidRPr="00B263F9" w:rsidR="005E4BBF">
        <w:t xml:space="preserve"> </w:t>
      </w:r>
      <w:r w:rsidRPr="00B263F9">
        <w:t>achieving</w:t>
      </w:r>
      <w:r w:rsidRPr="00B263F9" w:rsidR="005E4BBF">
        <w:t xml:space="preserve"> </w:t>
      </w:r>
      <w:r w:rsidRPr="00B263F9">
        <w:t>an</w:t>
      </w:r>
      <w:r w:rsidRPr="00B263F9" w:rsidR="005E4BBF">
        <w:t xml:space="preserve"> </w:t>
      </w:r>
      <w:r w:rsidRPr="00B263F9">
        <w:t>agreement</w:t>
      </w:r>
      <w:r w:rsidRPr="00B263F9" w:rsidR="005E4BBF">
        <w:t xml:space="preserve"> </w:t>
      </w:r>
      <w:r w:rsidRPr="00B263F9">
        <w:t>with</w:t>
      </w:r>
      <w:r w:rsidRPr="00B263F9" w:rsidR="005E4BBF">
        <w:t xml:space="preserve"> </w:t>
      </w:r>
      <w:r w:rsidRPr="00B263F9">
        <w:t>the</w:t>
      </w:r>
      <w:r w:rsidRPr="00B263F9" w:rsidR="005E4BBF">
        <w:t xml:space="preserve"> </w:t>
      </w:r>
      <w:r w:rsidRPr="00B263F9">
        <w:t>whole</w:t>
      </w:r>
      <w:r w:rsidRPr="00B263F9" w:rsidR="005E4BBF">
        <w:t xml:space="preserve"> </w:t>
      </w:r>
      <w:r w:rsidRPr="00B263F9">
        <w:t>of</w:t>
      </w:r>
      <w:r w:rsidRPr="00B263F9" w:rsidR="005E4BBF">
        <w:t xml:space="preserve"> </w:t>
      </w:r>
      <w:r w:rsidRPr="00B263F9">
        <w:t>the</w:t>
      </w:r>
      <w:r w:rsidRPr="00B263F9" w:rsidR="005E4BBF">
        <w:t xml:space="preserve"> </w:t>
      </w:r>
      <w:r w:rsidRPr="00B263F9">
        <w:t>EU</w:t>
      </w:r>
      <w:r w:rsidRPr="00B263F9" w:rsidR="005E4BBF">
        <w:t xml:space="preserve"> </w:t>
      </w:r>
      <w:r w:rsidRPr="00B263F9">
        <w:t>on</w:t>
      </w:r>
      <w:r w:rsidRPr="00B263F9" w:rsidR="005E4BBF">
        <w:t xml:space="preserve"> </w:t>
      </w:r>
      <w:r w:rsidRPr="00B263F9">
        <w:t>this.</w:t>
      </w:r>
      <w:r w:rsidRPr="00B263F9" w:rsidR="005E4BBF">
        <w:t xml:space="preserve"> </w:t>
      </w:r>
      <w:r w:rsidRPr="00B263F9" w:rsidR="00D4506E">
        <w:t>I</w:t>
      </w:r>
      <w:r w:rsidRPr="00B263F9">
        <w:t>n</w:t>
      </w:r>
      <w:r w:rsidRPr="00B263F9" w:rsidR="005E4BBF">
        <w:t xml:space="preserve"> </w:t>
      </w:r>
      <w:r w:rsidRPr="00B263F9">
        <w:t>the</w:t>
      </w:r>
      <w:r w:rsidRPr="00B263F9" w:rsidR="005E4BBF">
        <w:t xml:space="preserve"> </w:t>
      </w:r>
      <w:r w:rsidRPr="00B263F9">
        <w:t>scenario</w:t>
      </w:r>
      <w:r w:rsidRPr="00B263F9" w:rsidR="005E4BBF">
        <w:t xml:space="preserve"> </w:t>
      </w:r>
      <w:r w:rsidRPr="00B263F9">
        <w:t>that</w:t>
      </w:r>
      <w:r w:rsidRPr="00B263F9" w:rsidR="005E4BBF">
        <w:t xml:space="preserve"> </w:t>
      </w:r>
      <w:r w:rsidRPr="00B263F9">
        <w:t>some</w:t>
      </w:r>
      <w:r w:rsidRPr="00B263F9" w:rsidR="005E4BBF">
        <w:t xml:space="preserve"> </w:t>
      </w:r>
      <w:r w:rsidRPr="00B263F9">
        <w:t>have</w:t>
      </w:r>
      <w:r w:rsidRPr="00B263F9" w:rsidR="005E4BBF">
        <w:t xml:space="preserve"> </w:t>
      </w:r>
      <w:r w:rsidRPr="00B263F9">
        <w:t>posited,</w:t>
      </w:r>
      <w:r w:rsidRPr="00B263F9" w:rsidR="005E4BBF">
        <w:t xml:space="preserve"> </w:t>
      </w:r>
      <w:r w:rsidRPr="00B263F9">
        <w:t>the</w:t>
      </w:r>
      <w:r w:rsidRPr="00B263F9" w:rsidR="005E4BBF">
        <w:t xml:space="preserve"> </w:t>
      </w:r>
      <w:r w:rsidRPr="00B263F9">
        <w:t>security</w:t>
      </w:r>
      <w:r w:rsidRPr="00B263F9" w:rsidR="005E4BBF">
        <w:t xml:space="preserve"> </w:t>
      </w:r>
      <w:r w:rsidRPr="00B263F9">
        <w:t>of</w:t>
      </w:r>
      <w:r w:rsidRPr="00B263F9" w:rsidR="005E4BBF">
        <w:t xml:space="preserve"> </w:t>
      </w:r>
      <w:r w:rsidRPr="00B263F9">
        <w:t>our</w:t>
      </w:r>
      <w:r w:rsidRPr="00B263F9" w:rsidR="005E4BBF">
        <w:t xml:space="preserve"> </w:t>
      </w:r>
      <w:r w:rsidRPr="00B263F9">
        <w:t>citizens</w:t>
      </w:r>
      <w:r w:rsidRPr="00B263F9" w:rsidR="005E4BBF">
        <w:t xml:space="preserve"> </w:t>
      </w:r>
      <w:r w:rsidRPr="00B263F9">
        <w:t>is</w:t>
      </w:r>
      <w:r w:rsidRPr="00B263F9" w:rsidR="005E4BBF">
        <w:t xml:space="preserve"> </w:t>
      </w:r>
      <w:r w:rsidRPr="00B263F9">
        <w:t>a</w:t>
      </w:r>
      <w:r w:rsidRPr="00B263F9" w:rsidR="005E4BBF">
        <w:t xml:space="preserve"> </w:t>
      </w:r>
      <w:r w:rsidRPr="00B263F9">
        <w:t>top</w:t>
      </w:r>
      <w:r w:rsidRPr="00B263F9" w:rsidR="005E4BBF">
        <w:t xml:space="preserve"> </w:t>
      </w:r>
      <w:r w:rsidRPr="00B263F9">
        <w:t>priority</w:t>
      </w:r>
      <w:r w:rsidRPr="00B263F9" w:rsidR="005E4BBF">
        <w:t xml:space="preserve"> </w:t>
      </w:r>
      <w:r w:rsidRPr="00B263F9">
        <w:t>and</w:t>
      </w:r>
      <w:r w:rsidRPr="00B263F9" w:rsidR="005E4BBF">
        <w:t xml:space="preserve"> </w:t>
      </w:r>
      <w:r w:rsidRPr="00B263F9">
        <w:t>we</w:t>
      </w:r>
      <w:r w:rsidRPr="00B263F9" w:rsidR="005E4BBF">
        <w:t xml:space="preserve"> </w:t>
      </w:r>
      <w:r w:rsidRPr="00B263F9">
        <w:t>will</w:t>
      </w:r>
      <w:r w:rsidRPr="00B263F9" w:rsidR="005E4BBF">
        <w:t xml:space="preserve"> </w:t>
      </w:r>
      <w:r w:rsidRPr="00B263F9">
        <w:t>always</w:t>
      </w:r>
      <w:r w:rsidRPr="00B263F9" w:rsidR="005E4BBF">
        <w:t xml:space="preserve"> </w:t>
      </w:r>
      <w:r w:rsidRPr="00B263F9">
        <w:t>continue</w:t>
      </w:r>
      <w:r w:rsidRPr="00B263F9" w:rsidR="005E4BBF">
        <w:t xml:space="preserve"> </w:t>
      </w:r>
      <w:r w:rsidRPr="00B263F9">
        <w:t>to</w:t>
      </w:r>
      <w:r w:rsidRPr="00B263F9" w:rsidR="005E4BBF">
        <w:t xml:space="preserve"> </w:t>
      </w:r>
      <w:r w:rsidRPr="00B263F9">
        <w:t>consider</w:t>
      </w:r>
      <w:r w:rsidRPr="00B263F9" w:rsidR="005E4BBF">
        <w:t xml:space="preserve"> </w:t>
      </w:r>
      <w:r w:rsidRPr="00B263F9">
        <w:t>ways</w:t>
      </w:r>
      <w:r w:rsidRPr="00B263F9" w:rsidR="005E4BBF">
        <w:t xml:space="preserve"> </w:t>
      </w:r>
      <w:r w:rsidRPr="00B263F9">
        <w:t>in</w:t>
      </w:r>
      <w:r w:rsidRPr="00B263F9" w:rsidR="005E4BBF">
        <w:t xml:space="preserve"> </w:t>
      </w:r>
      <w:r w:rsidRPr="00B263F9">
        <w:t>which</w:t>
      </w:r>
      <w:r w:rsidRPr="00B263F9" w:rsidR="005E4BBF">
        <w:t xml:space="preserve"> </w:t>
      </w:r>
      <w:r w:rsidRPr="00B263F9">
        <w:t>our</w:t>
      </w:r>
      <w:r w:rsidRPr="00B263F9" w:rsidR="005E4BBF">
        <w:t xml:space="preserve"> </w:t>
      </w:r>
      <w:r w:rsidRPr="00B263F9">
        <w:t>co-operation</w:t>
      </w:r>
      <w:r w:rsidRPr="00B263F9" w:rsidR="005E4BBF">
        <w:t xml:space="preserve"> </w:t>
      </w:r>
      <w:r w:rsidRPr="00B263F9">
        <w:t>with</w:t>
      </w:r>
      <w:r w:rsidRPr="00B263F9" w:rsidR="005E4BBF">
        <w:t xml:space="preserve"> </w:t>
      </w:r>
      <w:r w:rsidRPr="00B263F9">
        <w:t>Ireland</w:t>
      </w:r>
      <w:r w:rsidRPr="00B263F9" w:rsidR="005E4BBF">
        <w:t xml:space="preserve"> </w:t>
      </w:r>
      <w:r w:rsidRPr="00B263F9">
        <w:t>could</w:t>
      </w:r>
      <w:r w:rsidRPr="00B263F9" w:rsidR="005E4BBF">
        <w:t xml:space="preserve"> </w:t>
      </w:r>
      <w:r w:rsidRPr="00B263F9">
        <w:t>be</w:t>
      </w:r>
      <w:r w:rsidRPr="00B263F9" w:rsidR="005E4BBF">
        <w:t xml:space="preserve"> </w:t>
      </w:r>
      <w:r w:rsidRPr="00B263F9">
        <w:t>enhanced</w:t>
      </w:r>
      <w:r w:rsidRPr="00B263F9" w:rsidR="005E4BBF">
        <w:t xml:space="preserve"> </w:t>
      </w:r>
      <w:r w:rsidRPr="00B263F9">
        <w:t>and</w:t>
      </w:r>
      <w:r w:rsidRPr="00B263F9" w:rsidR="005E4BBF">
        <w:t xml:space="preserve"> </w:t>
      </w:r>
      <w:r w:rsidRPr="00B263F9">
        <w:t>strengthened.</w:t>
      </w:r>
    </w:p>
    <w:p w:rsidR="0057435F" w:rsidRPr="00B263F9" w:rsidP="00050F79">
      <w:pPr>
        <w:pStyle w:val="Answer"/>
      </w:pPr>
      <w:r w:rsidRPr="00B263F9">
        <w:t>I</w:t>
      </w:r>
      <w:r w:rsidRPr="00B263F9" w:rsidR="005E4BBF">
        <w:t xml:space="preserve"> </w:t>
      </w:r>
      <w:r w:rsidRPr="00B263F9" w:rsidR="00A23D6F">
        <w:t>will</w:t>
      </w:r>
      <w:r w:rsidRPr="00B263F9" w:rsidR="005E4BBF">
        <w:t xml:space="preserve"> </w:t>
      </w:r>
      <w:r w:rsidRPr="00B263F9" w:rsidR="00A23D6F">
        <w:t>come</w:t>
      </w:r>
      <w:r w:rsidRPr="00B263F9" w:rsidR="005E4BBF">
        <w:t xml:space="preserve"> </w:t>
      </w:r>
      <w:r w:rsidRPr="00B263F9" w:rsidR="00A23D6F">
        <w:t>back</w:t>
      </w:r>
      <w:r w:rsidRPr="00B263F9" w:rsidR="005E4BBF">
        <w:t xml:space="preserve"> </w:t>
      </w:r>
      <w:r w:rsidRPr="00B263F9" w:rsidR="00A23D6F">
        <w:t>to</w:t>
      </w:r>
      <w:r w:rsidRPr="00B263F9" w:rsidR="005E4BBF">
        <w:t xml:space="preserve"> </w:t>
      </w:r>
      <w:r w:rsidRPr="00B263F9" w:rsidR="00A23D6F">
        <w:t>the</w:t>
      </w:r>
      <w:r w:rsidRPr="00B263F9" w:rsidR="005E4BBF">
        <w:t xml:space="preserve"> </w:t>
      </w:r>
      <w:r w:rsidRPr="00B263F9" w:rsidR="00A23D6F">
        <w:t>point</w:t>
      </w:r>
      <w:r w:rsidRPr="00B263F9">
        <w:t>—Mark</w:t>
      </w:r>
      <w:r w:rsidRPr="00B263F9" w:rsidR="005E4BBF">
        <w:t xml:space="preserve"> </w:t>
      </w:r>
      <w:r w:rsidRPr="00B263F9">
        <w:t>is</w:t>
      </w:r>
      <w:r w:rsidRPr="00B263F9" w:rsidR="005E4BBF">
        <w:t xml:space="preserve"> </w:t>
      </w:r>
      <w:r w:rsidRPr="00B263F9">
        <w:t>probably</w:t>
      </w:r>
      <w:r w:rsidRPr="00B263F9" w:rsidR="005E4BBF">
        <w:t xml:space="preserve"> </w:t>
      </w:r>
      <w:r w:rsidRPr="00B263F9">
        <w:t>in</w:t>
      </w:r>
      <w:r w:rsidRPr="00B263F9" w:rsidR="005E4BBF">
        <w:t xml:space="preserve"> </w:t>
      </w:r>
      <w:r w:rsidRPr="00B263F9">
        <w:t>a</w:t>
      </w:r>
      <w:r w:rsidRPr="00B263F9" w:rsidR="005E4BBF">
        <w:t xml:space="preserve"> </w:t>
      </w:r>
      <w:r w:rsidRPr="00B263F9">
        <w:t>better</w:t>
      </w:r>
      <w:r w:rsidRPr="00B263F9" w:rsidR="005E4BBF">
        <w:t xml:space="preserve"> </w:t>
      </w:r>
      <w:r w:rsidRPr="00B263F9">
        <w:t>position</w:t>
      </w:r>
      <w:r w:rsidRPr="00B263F9" w:rsidR="005E4BBF">
        <w:t xml:space="preserve"> </w:t>
      </w:r>
      <w:r w:rsidRPr="00B263F9">
        <w:t>to</w:t>
      </w:r>
      <w:r w:rsidRPr="00B263F9" w:rsidR="005E4BBF">
        <w:t xml:space="preserve"> </w:t>
      </w:r>
      <w:r w:rsidRPr="00B263F9">
        <w:t>comment</w:t>
      </w:r>
      <w:r w:rsidRPr="00B263F9" w:rsidR="005E4BBF">
        <w:t xml:space="preserve"> </w:t>
      </w:r>
      <w:r w:rsidRPr="00B263F9">
        <w:t>on</w:t>
      </w:r>
      <w:r w:rsidRPr="00B263F9" w:rsidR="005E4BBF">
        <w:t xml:space="preserve"> </w:t>
      </w:r>
      <w:r w:rsidRPr="00B263F9">
        <w:t>this</w:t>
      </w:r>
      <w:r w:rsidRPr="00B263F9" w:rsidR="005E4BBF">
        <w:t xml:space="preserve"> </w:t>
      </w:r>
      <w:r w:rsidRPr="00B263F9">
        <w:t>than</w:t>
      </w:r>
      <w:r w:rsidRPr="00B263F9" w:rsidR="005E4BBF">
        <w:t xml:space="preserve"> </w:t>
      </w:r>
      <w:r w:rsidRPr="00B263F9">
        <w:t>I</w:t>
      </w:r>
      <w:r w:rsidRPr="00B263F9" w:rsidR="005E4BBF">
        <w:t xml:space="preserve"> </w:t>
      </w:r>
      <w:r w:rsidRPr="00B263F9">
        <w:t>am,</w:t>
      </w:r>
      <w:r w:rsidRPr="00B263F9" w:rsidR="005E4BBF">
        <w:t xml:space="preserve"> </w:t>
      </w:r>
      <w:r w:rsidRPr="00B263F9">
        <w:t>having</w:t>
      </w:r>
      <w:r w:rsidRPr="00B263F9" w:rsidR="005E4BBF">
        <w:t xml:space="preserve"> </w:t>
      </w:r>
      <w:r w:rsidRPr="00B263F9">
        <w:t>been</w:t>
      </w:r>
      <w:r w:rsidRPr="00B263F9" w:rsidR="005E4BBF">
        <w:t xml:space="preserve"> </w:t>
      </w:r>
      <w:r w:rsidRPr="00B263F9">
        <w:t>at</w:t>
      </w:r>
      <w:r w:rsidRPr="00B263F9" w:rsidR="005E4BBF">
        <w:t xml:space="preserve"> </w:t>
      </w:r>
      <w:r w:rsidRPr="00B263F9">
        <w:t>the</w:t>
      </w:r>
      <w:r w:rsidRPr="00B263F9" w:rsidR="005E4BBF">
        <w:t xml:space="preserve"> </w:t>
      </w:r>
      <w:r w:rsidRPr="00B263F9">
        <w:t>NIO</w:t>
      </w:r>
      <w:r w:rsidRPr="00B263F9" w:rsidR="005E4BBF">
        <w:t xml:space="preserve"> </w:t>
      </w:r>
      <w:r w:rsidRPr="00B263F9">
        <w:t>a</w:t>
      </w:r>
      <w:r w:rsidRPr="00B263F9" w:rsidR="005E4BBF">
        <w:t xml:space="preserve"> </w:t>
      </w:r>
      <w:r w:rsidRPr="00B263F9">
        <w:t>lot</w:t>
      </w:r>
      <w:r w:rsidRPr="00B263F9" w:rsidR="005E4BBF">
        <w:t xml:space="preserve"> </w:t>
      </w:r>
      <w:r w:rsidRPr="00B263F9">
        <w:t>longer—</w:t>
      </w:r>
      <w:r w:rsidRPr="00B263F9" w:rsidR="00A23D6F">
        <w:t>that</w:t>
      </w:r>
      <w:r w:rsidRPr="00B263F9" w:rsidR="005E4BBF">
        <w:t xml:space="preserve"> </w:t>
      </w:r>
      <w:r w:rsidRPr="00B263F9" w:rsidR="00A23D6F">
        <w:t>things</w:t>
      </w:r>
      <w:r w:rsidRPr="00B263F9" w:rsidR="005E4BBF">
        <w:t xml:space="preserve"> </w:t>
      </w:r>
      <w:r w:rsidRPr="00B263F9" w:rsidR="00A23D6F">
        <w:t>have</w:t>
      </w:r>
      <w:r w:rsidRPr="00B263F9" w:rsidR="005E4BBF">
        <w:t xml:space="preserve"> </w:t>
      </w:r>
      <w:r w:rsidRPr="00B263F9" w:rsidR="00A23D6F">
        <w:t>changed</w:t>
      </w:r>
      <w:r w:rsidRPr="00B263F9" w:rsidR="005E4BBF">
        <w:t xml:space="preserve"> </w:t>
      </w:r>
      <w:r w:rsidRPr="00B263F9" w:rsidR="00A23D6F">
        <w:t>enormously</w:t>
      </w:r>
      <w:r w:rsidRPr="00B263F9" w:rsidR="005E4BBF">
        <w:t xml:space="preserve"> </w:t>
      </w:r>
      <w:r w:rsidRPr="00B263F9">
        <w:t>in</w:t>
      </w:r>
      <w:r w:rsidRPr="00B263F9" w:rsidR="005E4BBF">
        <w:t xml:space="preserve"> </w:t>
      </w:r>
      <w:r w:rsidRPr="00B263F9">
        <w:t>terms</w:t>
      </w:r>
      <w:r w:rsidRPr="00B263F9" w:rsidR="005E4BBF">
        <w:t xml:space="preserve"> </w:t>
      </w:r>
      <w:r w:rsidRPr="00B263F9">
        <w:t>of</w:t>
      </w:r>
      <w:r w:rsidRPr="00B263F9" w:rsidR="005E4BBF">
        <w:t xml:space="preserve"> </w:t>
      </w:r>
      <w:r w:rsidRPr="00B263F9" w:rsidR="00A23D6F">
        <w:t>the</w:t>
      </w:r>
      <w:r w:rsidRPr="00B263F9" w:rsidR="005E4BBF">
        <w:t xml:space="preserve"> </w:t>
      </w:r>
      <w:r w:rsidRPr="00B263F9" w:rsidR="00A23D6F">
        <w:t>relationship</w:t>
      </w:r>
      <w:r w:rsidRPr="00B263F9" w:rsidR="005E4BBF">
        <w:t xml:space="preserve"> </w:t>
      </w:r>
      <w:r w:rsidRPr="00B263F9" w:rsidR="00447C85">
        <w:t>between</w:t>
      </w:r>
      <w:r w:rsidRPr="00B263F9" w:rsidR="005E4BBF">
        <w:t xml:space="preserve"> </w:t>
      </w:r>
      <w:r w:rsidRPr="00B263F9">
        <w:t>the</w:t>
      </w:r>
      <w:r w:rsidRPr="00B263F9" w:rsidR="005E4BBF">
        <w:t xml:space="preserve"> </w:t>
      </w:r>
      <w:r w:rsidRPr="00B263F9">
        <w:t>UK</w:t>
      </w:r>
      <w:r w:rsidRPr="00B263F9" w:rsidR="005E4BBF">
        <w:t xml:space="preserve"> </w:t>
      </w:r>
      <w:r w:rsidRPr="00B263F9">
        <w:t>and</w:t>
      </w:r>
      <w:r w:rsidRPr="00B263F9" w:rsidR="005E4BBF">
        <w:t xml:space="preserve"> </w:t>
      </w:r>
      <w:r w:rsidRPr="00B263F9">
        <w:t>Ireland</w:t>
      </w:r>
      <w:r w:rsidRPr="00B263F9" w:rsidR="005E4BBF">
        <w:t xml:space="preserve"> </w:t>
      </w:r>
      <w:r w:rsidRPr="00B263F9">
        <w:t>politically</w:t>
      </w:r>
      <w:r w:rsidRPr="00B263F9" w:rsidR="005E4BBF">
        <w:t xml:space="preserve"> </w:t>
      </w:r>
      <w:r w:rsidRPr="00B263F9">
        <w:t>and</w:t>
      </w:r>
      <w:r w:rsidRPr="00B263F9" w:rsidR="005E4BBF">
        <w:t xml:space="preserve"> </w:t>
      </w:r>
      <w:r w:rsidRPr="00B263F9">
        <w:t>diplomatically</w:t>
      </w:r>
      <w:r w:rsidRPr="00B263F9" w:rsidR="005E4BBF">
        <w:t xml:space="preserve"> </w:t>
      </w:r>
      <w:r w:rsidRPr="00B263F9">
        <w:t>since</w:t>
      </w:r>
      <w:r w:rsidRPr="00B263F9" w:rsidR="005E4BBF">
        <w:t xml:space="preserve"> </w:t>
      </w:r>
      <w:r w:rsidRPr="00B263F9">
        <w:t>the</w:t>
      </w:r>
      <w:r w:rsidRPr="00B263F9" w:rsidR="005E4BBF">
        <w:t xml:space="preserve"> </w:t>
      </w:r>
      <w:r w:rsidRPr="00B263F9">
        <w:t>time</w:t>
      </w:r>
      <w:r w:rsidRPr="00B263F9" w:rsidR="005E4BBF">
        <w:t xml:space="preserve"> </w:t>
      </w:r>
      <w:r w:rsidRPr="00B263F9">
        <w:t>you</w:t>
      </w:r>
      <w:r w:rsidRPr="00B263F9" w:rsidR="005E4BBF">
        <w:t xml:space="preserve"> </w:t>
      </w:r>
      <w:r w:rsidRPr="00B263F9">
        <w:t>are</w:t>
      </w:r>
      <w:r w:rsidRPr="00B263F9" w:rsidR="005E4BBF">
        <w:t xml:space="preserve"> </w:t>
      </w:r>
      <w:r w:rsidRPr="00B263F9">
        <w:t>talking</w:t>
      </w:r>
      <w:r w:rsidRPr="00B263F9" w:rsidR="005E4BBF">
        <w:t xml:space="preserve"> </w:t>
      </w:r>
      <w:r w:rsidRPr="00B263F9">
        <w:t>about</w:t>
      </w:r>
      <w:r w:rsidRPr="00B263F9" w:rsidR="00A23D6F">
        <w:t>.</w:t>
      </w:r>
      <w:r w:rsidRPr="00B263F9" w:rsidR="005E4BBF">
        <w:t xml:space="preserve"> </w:t>
      </w:r>
      <w:r w:rsidRPr="00B263F9">
        <w:t>It</w:t>
      </w:r>
      <w:r w:rsidRPr="00B263F9" w:rsidR="005E4BBF">
        <w:t xml:space="preserve"> </w:t>
      </w:r>
      <w:r w:rsidRPr="00B263F9">
        <w:t>is</w:t>
      </w:r>
      <w:r w:rsidRPr="00B263F9" w:rsidR="005E4BBF">
        <w:t xml:space="preserve"> </w:t>
      </w:r>
      <w:r w:rsidRPr="00B263F9">
        <w:t>important</w:t>
      </w:r>
      <w:r w:rsidRPr="00B263F9" w:rsidR="005E4BBF">
        <w:t xml:space="preserve"> </w:t>
      </w:r>
      <w:r w:rsidRPr="00B263F9">
        <w:t>that</w:t>
      </w:r>
      <w:r w:rsidRPr="00B263F9" w:rsidR="005E4BBF">
        <w:t xml:space="preserve"> </w:t>
      </w:r>
      <w:r w:rsidRPr="00B263F9">
        <w:t>we</w:t>
      </w:r>
      <w:r w:rsidRPr="00B263F9" w:rsidR="005E4BBF">
        <w:t xml:space="preserve"> </w:t>
      </w:r>
      <w:r w:rsidRPr="00B263F9">
        <w:t>recognise</w:t>
      </w:r>
      <w:r w:rsidRPr="00B263F9" w:rsidR="005E4BBF">
        <w:t xml:space="preserve"> </w:t>
      </w:r>
      <w:r w:rsidRPr="00B263F9">
        <w:t>that</w:t>
      </w:r>
      <w:r w:rsidRPr="00B263F9" w:rsidR="005E4BBF">
        <w:t xml:space="preserve"> </w:t>
      </w:r>
      <w:r w:rsidRPr="00B263F9">
        <w:t>we</w:t>
      </w:r>
      <w:r w:rsidRPr="00B263F9" w:rsidR="005E4BBF">
        <w:t xml:space="preserve"> </w:t>
      </w:r>
      <w:r w:rsidRPr="00B263F9">
        <w:t>both</w:t>
      </w:r>
      <w:r w:rsidRPr="00B263F9" w:rsidR="005E4BBF">
        <w:t xml:space="preserve"> </w:t>
      </w:r>
      <w:r w:rsidRPr="00B263F9">
        <w:t>have</w:t>
      </w:r>
      <w:r w:rsidRPr="00B263F9" w:rsidR="005E4BBF">
        <w:t xml:space="preserve"> </w:t>
      </w:r>
      <w:r w:rsidRPr="00B263F9">
        <w:t>a</w:t>
      </w:r>
      <w:r w:rsidRPr="00B263F9" w:rsidR="005E4BBF">
        <w:t xml:space="preserve"> </w:t>
      </w:r>
      <w:r w:rsidRPr="00B263F9">
        <w:t>real</w:t>
      </w:r>
      <w:r w:rsidRPr="00B263F9" w:rsidR="005E4BBF">
        <w:t xml:space="preserve"> </w:t>
      </w:r>
      <w:r w:rsidRPr="00B263F9">
        <w:t>incentive</w:t>
      </w:r>
      <w:r w:rsidRPr="00B263F9" w:rsidR="005E4BBF">
        <w:t xml:space="preserve"> </w:t>
      </w:r>
      <w:r w:rsidRPr="00B263F9">
        <w:t>in</w:t>
      </w:r>
      <w:r w:rsidRPr="00B263F9" w:rsidR="005E4BBF">
        <w:t xml:space="preserve"> </w:t>
      </w:r>
      <w:r w:rsidRPr="00B263F9">
        <w:t>supporting</w:t>
      </w:r>
      <w:r w:rsidRPr="00B263F9" w:rsidR="005E4BBF">
        <w:t xml:space="preserve"> </w:t>
      </w:r>
      <w:r w:rsidRPr="00B263F9">
        <w:t>the</w:t>
      </w:r>
      <w:r w:rsidRPr="00B263F9" w:rsidR="005E4BBF">
        <w:t xml:space="preserve"> </w:t>
      </w:r>
      <w:r w:rsidRPr="00B263F9">
        <w:t>cross-border</w:t>
      </w:r>
      <w:r w:rsidRPr="00B263F9" w:rsidR="005E4BBF">
        <w:t xml:space="preserve"> </w:t>
      </w:r>
      <w:r w:rsidRPr="00B263F9">
        <w:t>co-</w:t>
      </w:r>
      <w:r w:rsidRPr="00B263F9" w:rsidR="00447C85">
        <w:t>operation</w:t>
      </w:r>
      <w:r w:rsidRPr="00B263F9" w:rsidR="005E4BBF">
        <w:t xml:space="preserve"> </w:t>
      </w:r>
      <w:r w:rsidRPr="00B263F9">
        <w:t>on</w:t>
      </w:r>
      <w:r w:rsidRPr="00B263F9" w:rsidR="005E4BBF">
        <w:t xml:space="preserve"> </w:t>
      </w:r>
      <w:r w:rsidRPr="00B263F9">
        <w:t>crime</w:t>
      </w:r>
      <w:r w:rsidRPr="00B263F9" w:rsidR="005E4BBF">
        <w:t xml:space="preserve"> </w:t>
      </w:r>
      <w:r w:rsidRPr="00B263F9">
        <w:t>that</w:t>
      </w:r>
      <w:r w:rsidRPr="00B263F9" w:rsidR="005E4BBF">
        <w:t xml:space="preserve"> </w:t>
      </w:r>
      <w:r w:rsidRPr="00B263F9">
        <w:t>has</w:t>
      </w:r>
      <w:r w:rsidRPr="00B263F9" w:rsidR="005E4BBF">
        <w:t xml:space="preserve"> </w:t>
      </w:r>
      <w:r w:rsidRPr="00B263F9">
        <w:t>benefited</w:t>
      </w:r>
      <w:r w:rsidRPr="00B263F9" w:rsidR="005E4BBF">
        <w:t xml:space="preserve"> </w:t>
      </w:r>
      <w:r w:rsidRPr="00B263F9">
        <w:t>communities</w:t>
      </w:r>
      <w:r w:rsidRPr="00B263F9" w:rsidR="005E4BBF">
        <w:t xml:space="preserve"> </w:t>
      </w:r>
      <w:r w:rsidRPr="00B263F9">
        <w:t>on</w:t>
      </w:r>
      <w:r w:rsidRPr="00B263F9" w:rsidR="005E4BBF">
        <w:t xml:space="preserve"> </w:t>
      </w:r>
      <w:r w:rsidRPr="00B263F9">
        <w:t>both</w:t>
      </w:r>
      <w:r w:rsidRPr="00B263F9" w:rsidR="005E4BBF">
        <w:t xml:space="preserve"> </w:t>
      </w:r>
      <w:r w:rsidRPr="00B263F9">
        <w:t>sides</w:t>
      </w:r>
      <w:r w:rsidRPr="00B263F9" w:rsidR="005E4BBF">
        <w:t xml:space="preserve"> </w:t>
      </w:r>
      <w:r w:rsidRPr="00B263F9">
        <w:t>of</w:t>
      </w:r>
      <w:r w:rsidRPr="00B263F9" w:rsidR="005E4BBF">
        <w:t xml:space="preserve"> </w:t>
      </w:r>
      <w:r w:rsidRPr="00B263F9">
        <w:t>the</w:t>
      </w:r>
      <w:r w:rsidRPr="00B263F9" w:rsidR="005E4BBF">
        <w:t xml:space="preserve"> </w:t>
      </w:r>
      <w:r w:rsidRPr="00B263F9">
        <w:t>border.</w:t>
      </w:r>
      <w:r w:rsidRPr="00B263F9" w:rsidR="005E4BBF">
        <w:t xml:space="preserve"> </w:t>
      </w:r>
      <w:r w:rsidRPr="00B263F9">
        <w:t>We</w:t>
      </w:r>
      <w:r w:rsidRPr="00B263F9" w:rsidR="005E4BBF">
        <w:t xml:space="preserve"> </w:t>
      </w:r>
      <w:r w:rsidRPr="00B263F9">
        <w:t>are</w:t>
      </w:r>
      <w:r w:rsidRPr="00B263F9" w:rsidR="005E4BBF">
        <w:t xml:space="preserve"> </w:t>
      </w:r>
      <w:r w:rsidRPr="00B263F9">
        <w:t>operating</w:t>
      </w:r>
      <w:r w:rsidRPr="00B263F9" w:rsidR="005E4BBF">
        <w:t xml:space="preserve"> </w:t>
      </w:r>
      <w:r w:rsidRPr="00B263F9">
        <w:t>in</w:t>
      </w:r>
      <w:r w:rsidRPr="00B263F9" w:rsidR="005E4BBF">
        <w:t xml:space="preserve"> </w:t>
      </w:r>
      <w:r w:rsidRPr="00B263F9">
        <w:t>a</w:t>
      </w:r>
      <w:r w:rsidRPr="00B263F9" w:rsidR="005E4BBF">
        <w:t xml:space="preserve"> </w:t>
      </w:r>
      <w:r w:rsidRPr="00B263F9">
        <w:t>very</w:t>
      </w:r>
      <w:r w:rsidRPr="00B263F9" w:rsidR="005E4BBF">
        <w:t xml:space="preserve"> </w:t>
      </w:r>
      <w:r w:rsidRPr="00B263F9">
        <w:t>different</w:t>
      </w:r>
      <w:r w:rsidRPr="00B263F9" w:rsidR="005E4BBF">
        <w:t xml:space="preserve"> </w:t>
      </w:r>
      <w:r w:rsidRPr="00B263F9">
        <w:t>world</w:t>
      </w:r>
      <w:r w:rsidRPr="00B263F9" w:rsidR="005E4BBF">
        <w:t xml:space="preserve"> </w:t>
      </w:r>
      <w:r w:rsidRPr="00B263F9">
        <w:t>to</w:t>
      </w:r>
      <w:r w:rsidRPr="00B263F9" w:rsidR="005E4BBF">
        <w:t xml:space="preserve"> </w:t>
      </w:r>
      <w:r w:rsidRPr="00B263F9">
        <w:t>that</w:t>
      </w:r>
      <w:r w:rsidRPr="00B263F9" w:rsidR="005E4BBF">
        <w:t xml:space="preserve"> </w:t>
      </w:r>
      <w:r w:rsidRPr="00B263F9">
        <w:t>in</w:t>
      </w:r>
      <w:r w:rsidRPr="00B263F9" w:rsidR="005E4BBF">
        <w:t xml:space="preserve"> </w:t>
      </w:r>
      <w:r w:rsidRPr="00B263F9">
        <w:t>which</w:t>
      </w:r>
      <w:r w:rsidRPr="00B263F9" w:rsidR="005E4BBF">
        <w:t xml:space="preserve"> </w:t>
      </w:r>
      <w:r w:rsidRPr="00B263F9">
        <w:t>some</w:t>
      </w:r>
      <w:r w:rsidRPr="00B263F9" w:rsidR="005E4BBF">
        <w:t xml:space="preserve"> </w:t>
      </w:r>
      <w:r w:rsidRPr="00B263F9">
        <w:t>of</w:t>
      </w:r>
      <w:r w:rsidRPr="00B263F9" w:rsidR="005E4BBF">
        <w:t xml:space="preserve"> </w:t>
      </w:r>
      <w:r w:rsidRPr="00B263F9">
        <w:t>those</w:t>
      </w:r>
      <w:r w:rsidRPr="00B263F9" w:rsidR="005E4BBF">
        <w:t xml:space="preserve"> </w:t>
      </w:r>
      <w:r w:rsidRPr="00B263F9">
        <w:t>previous</w:t>
      </w:r>
      <w:r w:rsidRPr="00B263F9" w:rsidR="005E4BBF">
        <w:t xml:space="preserve"> </w:t>
      </w:r>
      <w:r w:rsidRPr="00B263F9">
        <w:t>political</w:t>
      </w:r>
      <w:r w:rsidRPr="00B263F9" w:rsidR="005E4BBF">
        <w:t xml:space="preserve"> </w:t>
      </w:r>
      <w:r w:rsidRPr="00B263F9">
        <w:t>tensions</w:t>
      </w:r>
      <w:r w:rsidRPr="00B263F9" w:rsidR="005E4BBF">
        <w:t xml:space="preserve"> </w:t>
      </w:r>
      <w:r w:rsidRPr="00B263F9">
        <w:t>arose.</w:t>
      </w:r>
      <w:r w:rsidRPr="00B263F9" w:rsidR="005E4BBF">
        <w:t xml:space="preserve"> </w:t>
      </w:r>
      <w:r w:rsidRPr="00B263F9">
        <w:t>I</w:t>
      </w:r>
      <w:r w:rsidRPr="00B263F9" w:rsidR="005E4BBF">
        <w:t xml:space="preserve"> </w:t>
      </w:r>
      <w:r w:rsidRPr="00B263F9">
        <w:t>am</w:t>
      </w:r>
      <w:r w:rsidRPr="00B263F9" w:rsidR="005E4BBF">
        <w:t xml:space="preserve"> </w:t>
      </w:r>
      <w:r w:rsidRPr="00B263F9">
        <w:t>not</w:t>
      </w:r>
      <w:r w:rsidRPr="00B263F9" w:rsidR="005E4BBF">
        <w:t xml:space="preserve"> </w:t>
      </w:r>
      <w:r w:rsidRPr="00B263F9">
        <w:t>saying</w:t>
      </w:r>
      <w:r w:rsidRPr="00B263F9" w:rsidR="005E4BBF">
        <w:t xml:space="preserve"> </w:t>
      </w:r>
      <w:r w:rsidRPr="00B263F9">
        <w:t>there</w:t>
      </w:r>
      <w:r w:rsidRPr="00B263F9" w:rsidR="005E4BBF">
        <w:t xml:space="preserve"> </w:t>
      </w:r>
      <w:r w:rsidRPr="00B263F9">
        <w:t>would</w:t>
      </w:r>
      <w:r w:rsidRPr="00B263F9" w:rsidR="005E4BBF">
        <w:t xml:space="preserve"> </w:t>
      </w:r>
      <w:r w:rsidRPr="00B263F9">
        <w:t>not</w:t>
      </w:r>
      <w:r w:rsidRPr="00B263F9" w:rsidR="005E4BBF">
        <w:t xml:space="preserve"> </w:t>
      </w:r>
      <w:r w:rsidRPr="00B263F9">
        <w:t>be</w:t>
      </w:r>
      <w:r w:rsidRPr="00B263F9" w:rsidR="005E4BBF">
        <w:t xml:space="preserve"> </w:t>
      </w:r>
      <w:r w:rsidRPr="00B263F9">
        <w:t>any</w:t>
      </w:r>
      <w:r w:rsidRPr="00B263F9" w:rsidR="005E4BBF">
        <w:t xml:space="preserve"> </w:t>
      </w:r>
      <w:r w:rsidRPr="00B263F9">
        <w:t>but</w:t>
      </w:r>
      <w:r w:rsidRPr="00B263F9" w:rsidR="005E4BBF">
        <w:t xml:space="preserve"> </w:t>
      </w:r>
      <w:r w:rsidRPr="00B263F9">
        <w:t>I</w:t>
      </w:r>
      <w:r w:rsidRPr="00B263F9" w:rsidR="005E4BBF">
        <w:t xml:space="preserve"> </w:t>
      </w:r>
      <w:r w:rsidRPr="00B263F9">
        <w:t>am</w:t>
      </w:r>
      <w:r w:rsidRPr="00B263F9" w:rsidR="005E4BBF">
        <w:t xml:space="preserve"> </w:t>
      </w:r>
      <w:r w:rsidRPr="00B263F9">
        <w:t>saying</w:t>
      </w:r>
      <w:r w:rsidRPr="00B263F9" w:rsidR="005E4BBF">
        <w:t xml:space="preserve"> </w:t>
      </w:r>
      <w:r w:rsidRPr="00B263F9">
        <w:t>that</w:t>
      </w:r>
      <w:r w:rsidRPr="00B263F9" w:rsidR="005E4BBF">
        <w:t xml:space="preserve"> </w:t>
      </w:r>
      <w:r w:rsidRPr="00B263F9">
        <w:t>we</w:t>
      </w:r>
      <w:r w:rsidRPr="00B263F9" w:rsidR="005E4BBF">
        <w:t xml:space="preserve"> </w:t>
      </w:r>
      <w:r w:rsidRPr="00B263F9">
        <w:t>shou</w:t>
      </w:r>
      <w:r w:rsidRPr="00B263F9" w:rsidR="00A23D6F">
        <w:t>ld</w:t>
      </w:r>
      <w:r w:rsidRPr="00B263F9" w:rsidR="005E4BBF">
        <w:t xml:space="preserve"> </w:t>
      </w:r>
      <w:r w:rsidRPr="00B263F9" w:rsidR="00A23D6F">
        <w:t>not</w:t>
      </w:r>
      <w:r w:rsidRPr="00B263F9" w:rsidR="005E4BBF">
        <w:t xml:space="preserve"> </w:t>
      </w:r>
      <w:r w:rsidRPr="00B263F9" w:rsidR="00A23D6F">
        <w:t>necessarily</w:t>
      </w:r>
      <w:r w:rsidRPr="00B263F9" w:rsidR="005E4BBF">
        <w:t xml:space="preserve"> </w:t>
      </w:r>
      <w:r w:rsidRPr="00B263F9" w:rsidR="00A23D6F">
        <w:t>draw</w:t>
      </w:r>
      <w:r w:rsidRPr="00B263F9" w:rsidR="005E4BBF">
        <w:t xml:space="preserve"> </w:t>
      </w:r>
      <w:r w:rsidRPr="00B263F9" w:rsidR="00A23D6F">
        <w:t>that</w:t>
      </w:r>
      <w:r w:rsidRPr="00B263F9" w:rsidR="005E4BBF">
        <w:t xml:space="preserve"> </w:t>
      </w:r>
      <w:r w:rsidRPr="00B263F9" w:rsidR="00A23D6F">
        <w:t>direct</w:t>
      </w:r>
      <w:r w:rsidRPr="00B263F9" w:rsidR="005E4BBF">
        <w:t xml:space="preserve"> </w:t>
      </w:r>
      <w:r w:rsidRPr="00B263F9" w:rsidR="00A23D6F">
        <w:t>comparison</w:t>
      </w:r>
      <w:r w:rsidRPr="00B263F9" w:rsidR="005E4BBF">
        <w:t xml:space="preserve"> </w:t>
      </w:r>
      <w:r w:rsidRPr="00B263F9" w:rsidR="00A23D6F">
        <w:t>between</w:t>
      </w:r>
      <w:r w:rsidRPr="00B263F9" w:rsidR="005E4BBF">
        <w:t xml:space="preserve"> </w:t>
      </w:r>
      <w:r w:rsidRPr="00B263F9" w:rsidR="00A23D6F">
        <w:t>what</w:t>
      </w:r>
      <w:r w:rsidRPr="00B263F9" w:rsidR="005E4BBF">
        <w:t xml:space="preserve"> </w:t>
      </w:r>
      <w:r w:rsidRPr="00B263F9" w:rsidR="00A23D6F">
        <w:t>happened</w:t>
      </w:r>
      <w:r w:rsidRPr="00B263F9" w:rsidR="005E4BBF">
        <w:t xml:space="preserve"> </w:t>
      </w:r>
      <w:r w:rsidRPr="00B263F9" w:rsidR="00A23D6F">
        <w:t>in</w:t>
      </w:r>
      <w:r w:rsidRPr="00B263F9" w:rsidR="005E4BBF">
        <w:t xml:space="preserve"> </w:t>
      </w:r>
      <w:r w:rsidRPr="00B263F9" w:rsidR="00A23D6F">
        <w:t>the</w:t>
      </w:r>
      <w:r w:rsidRPr="00B263F9" w:rsidR="005E4BBF">
        <w:t xml:space="preserve"> </w:t>
      </w:r>
      <w:r w:rsidRPr="00B263F9" w:rsidR="00A23D6F">
        <w:t>1970s</w:t>
      </w:r>
      <w:r w:rsidRPr="00B263F9" w:rsidR="005E4BBF">
        <w:t xml:space="preserve"> </w:t>
      </w:r>
      <w:r w:rsidRPr="00B263F9">
        <w:t>or</w:t>
      </w:r>
      <w:r w:rsidRPr="00B263F9" w:rsidR="005E4BBF">
        <w:t xml:space="preserve"> </w:t>
      </w:r>
      <w:r w:rsidRPr="00B263F9">
        <w:t>the</w:t>
      </w:r>
      <w:r w:rsidRPr="00B263F9" w:rsidR="005E4BBF">
        <w:t xml:space="preserve"> </w:t>
      </w:r>
      <w:r w:rsidRPr="00B263F9" w:rsidR="00A23D6F">
        <w:t>1980s</w:t>
      </w:r>
      <w:r w:rsidRPr="00B263F9" w:rsidR="005E4BBF">
        <w:t xml:space="preserve"> </w:t>
      </w:r>
      <w:r w:rsidRPr="00B263F9" w:rsidR="00A23D6F">
        <w:t>and</w:t>
      </w:r>
      <w:r w:rsidRPr="00B263F9" w:rsidR="005E4BBF">
        <w:t xml:space="preserve"> </w:t>
      </w:r>
      <w:r w:rsidRPr="00B263F9" w:rsidR="00A23D6F">
        <w:t>wh</w:t>
      </w:r>
      <w:r w:rsidRPr="00B263F9">
        <w:t>ere</w:t>
      </w:r>
      <w:r w:rsidRPr="00B263F9" w:rsidR="005E4BBF">
        <w:t xml:space="preserve"> </w:t>
      </w:r>
      <w:r w:rsidRPr="00B263F9">
        <w:t>we</w:t>
      </w:r>
      <w:r w:rsidRPr="00B263F9" w:rsidR="005E4BBF">
        <w:t xml:space="preserve"> </w:t>
      </w:r>
      <w:r w:rsidRPr="00B263F9">
        <w:t>would</w:t>
      </w:r>
      <w:r w:rsidRPr="00B263F9" w:rsidR="005E4BBF">
        <w:t xml:space="preserve"> </w:t>
      </w:r>
      <w:r w:rsidRPr="00B263F9">
        <w:t>be</w:t>
      </w:r>
      <w:r w:rsidRPr="00B263F9" w:rsidR="005E4BBF">
        <w:t xml:space="preserve"> </w:t>
      </w:r>
      <w:r w:rsidRPr="00B263F9" w:rsidR="00A23D6F">
        <w:t>today</w:t>
      </w:r>
      <w:r w:rsidRPr="00B263F9">
        <w:t>.</w:t>
      </w:r>
      <w:r w:rsidRPr="00B263F9" w:rsidR="005E4BBF">
        <w:t xml:space="preserve"> </w:t>
      </w:r>
    </w:p>
    <w:p w:rsidR="00B0217B" w:rsidRPr="00B263F9" w:rsidP="00050F79">
      <w:pPr>
        <w:pStyle w:val="Answer"/>
      </w:pPr>
      <w:sdt>
        <w:sdtPr>
          <w:alias w:val="Witness"/>
          <w:id w:val="-493334659"/>
          <w:placeholder>
            <w:docPart w:val="56773802AA894640A575DF894D08D862"/>
          </w:placeholder>
          <w:richText/>
        </w:sdtPr>
        <w:sdtContent>
          <w:r w:rsidRPr="00B263F9" w:rsidR="003D2E36">
            <w:rPr>
              <w:b/>
              <w:i/>
            </w:rPr>
            <w:t>Mark</w:t>
          </w:r>
          <w:r w:rsidRPr="00B263F9" w:rsidR="005E4BBF">
            <w:rPr>
              <w:b/>
              <w:i/>
            </w:rPr>
            <w:t xml:space="preserve"> </w:t>
          </w:r>
          <w:r w:rsidRPr="00B263F9" w:rsidR="00223985">
            <w:rPr>
              <w:b/>
              <w:i/>
            </w:rPr>
            <w:t>Larmour</w:t>
          </w:r>
          <w:r w:rsidRPr="00B263F9" w:rsidR="003D2E36">
            <w:rPr>
              <w:b/>
            </w:rPr>
            <w:t>:</w:t>
          </w:r>
          <w:r w:rsidRPr="00B263F9" w:rsidR="005E4BBF">
            <w:rPr>
              <w:b/>
            </w:rPr>
            <w:t xml:space="preserve"> </w:t>
          </w:r>
        </w:sdtContent>
      </w:sdt>
      <w:r w:rsidRPr="00B263F9" w:rsidR="003D2E36">
        <w:t>The</w:t>
      </w:r>
      <w:r w:rsidRPr="00B263F9" w:rsidR="005E4BBF">
        <w:t xml:space="preserve"> </w:t>
      </w:r>
      <w:r w:rsidRPr="00B263F9" w:rsidR="003D2E36">
        <w:t>pragmatism</w:t>
      </w:r>
      <w:r w:rsidRPr="00B263F9" w:rsidR="005E4BBF">
        <w:t xml:space="preserve"> </w:t>
      </w:r>
      <w:r w:rsidRPr="00B263F9" w:rsidR="003D2E36">
        <w:t>that</w:t>
      </w:r>
      <w:r w:rsidRPr="00B263F9" w:rsidR="005E4BBF">
        <w:t xml:space="preserve"> </w:t>
      </w:r>
      <w:r w:rsidRPr="00B263F9" w:rsidR="003D2E36">
        <w:t>is</w:t>
      </w:r>
      <w:r w:rsidRPr="00B263F9" w:rsidR="005E4BBF">
        <w:t xml:space="preserve"> </w:t>
      </w:r>
      <w:r w:rsidRPr="00B263F9" w:rsidR="003D2E36">
        <w:t>displayed</w:t>
      </w:r>
      <w:r w:rsidRPr="00B263F9" w:rsidR="005E4BBF">
        <w:t xml:space="preserve"> </w:t>
      </w:r>
      <w:r w:rsidRPr="00B263F9" w:rsidR="003D2E36">
        <w:t>by</w:t>
      </w:r>
      <w:r w:rsidRPr="00B263F9" w:rsidR="005E4BBF">
        <w:t xml:space="preserve"> </w:t>
      </w:r>
      <w:r w:rsidRPr="00B263F9" w:rsidR="003D2E36">
        <w:t>law</w:t>
      </w:r>
      <w:r w:rsidRPr="00B263F9" w:rsidR="005E4BBF">
        <w:t xml:space="preserve"> </w:t>
      </w:r>
      <w:r w:rsidRPr="00B263F9" w:rsidR="003D2E36">
        <w:t>enforcement</w:t>
      </w:r>
      <w:r w:rsidRPr="00B263F9" w:rsidR="005E4BBF">
        <w:t xml:space="preserve"> </w:t>
      </w:r>
      <w:r w:rsidRPr="00B263F9" w:rsidR="003D2E36">
        <w:t>agencies</w:t>
      </w:r>
      <w:r w:rsidRPr="00B263F9" w:rsidR="005E4BBF">
        <w:t xml:space="preserve"> </w:t>
      </w:r>
      <w:r w:rsidRPr="00B263F9" w:rsidR="003D2E36">
        <w:t>north</w:t>
      </w:r>
      <w:r w:rsidRPr="00B263F9" w:rsidR="005E4BBF">
        <w:t xml:space="preserve"> </w:t>
      </w:r>
      <w:r w:rsidRPr="00B263F9" w:rsidR="003D2E36">
        <w:t>and</w:t>
      </w:r>
      <w:r w:rsidRPr="00B263F9" w:rsidR="005E4BBF">
        <w:t xml:space="preserve"> </w:t>
      </w:r>
      <w:r w:rsidRPr="00B263F9" w:rsidR="003D2E36">
        <w:t>south</w:t>
      </w:r>
      <w:r w:rsidRPr="00B263F9" w:rsidR="005E4BBF">
        <w:t xml:space="preserve"> </w:t>
      </w:r>
      <w:r w:rsidRPr="00B263F9" w:rsidR="003D2E36">
        <w:t>around</w:t>
      </w:r>
      <w:r w:rsidRPr="00B263F9" w:rsidR="005E4BBF">
        <w:t xml:space="preserve"> </w:t>
      </w:r>
      <w:r w:rsidRPr="00B263F9" w:rsidR="003D2E36">
        <w:t>delivering</w:t>
      </w:r>
      <w:r w:rsidRPr="00B263F9" w:rsidR="005E4BBF">
        <w:t xml:space="preserve"> </w:t>
      </w:r>
      <w:r w:rsidRPr="00B263F9" w:rsidR="003D2E36">
        <w:t>justice</w:t>
      </w:r>
      <w:r w:rsidRPr="00B263F9" w:rsidR="005E4BBF">
        <w:t xml:space="preserve"> </w:t>
      </w:r>
      <w:r w:rsidRPr="00B263F9" w:rsidR="003D2E36">
        <w:t>is</w:t>
      </w:r>
      <w:r w:rsidRPr="00B263F9" w:rsidR="005E4BBF">
        <w:t xml:space="preserve"> </w:t>
      </w:r>
      <w:r w:rsidRPr="00B263F9" w:rsidR="003D2E36">
        <w:t>very</w:t>
      </w:r>
      <w:r w:rsidRPr="00B263F9" w:rsidR="005E4BBF">
        <w:t xml:space="preserve"> </w:t>
      </w:r>
      <w:r w:rsidRPr="00B263F9" w:rsidR="003D2E36">
        <w:t>important</w:t>
      </w:r>
      <w:r w:rsidRPr="00B263F9" w:rsidR="005E4BBF">
        <w:t xml:space="preserve"> </w:t>
      </w:r>
      <w:r w:rsidRPr="00B263F9" w:rsidR="003D2E36">
        <w:t>to</w:t>
      </w:r>
      <w:r w:rsidRPr="00B263F9" w:rsidR="005E4BBF">
        <w:t xml:space="preserve"> </w:t>
      </w:r>
      <w:r w:rsidRPr="00B263F9" w:rsidR="003D2E36">
        <w:t>note</w:t>
      </w:r>
      <w:r w:rsidRPr="00B263F9" w:rsidR="005E4BBF">
        <w:t xml:space="preserve"> </w:t>
      </w:r>
      <w:r w:rsidRPr="00B263F9" w:rsidR="003D2E36">
        <w:t>in</w:t>
      </w:r>
      <w:r w:rsidRPr="00B263F9" w:rsidR="005E4BBF">
        <w:t xml:space="preserve"> </w:t>
      </w:r>
      <w:r w:rsidRPr="00B263F9" w:rsidR="003D2E36">
        <w:t>this</w:t>
      </w:r>
      <w:r w:rsidRPr="00B263F9" w:rsidR="005E4BBF">
        <w:t xml:space="preserve"> </w:t>
      </w:r>
      <w:r w:rsidRPr="00B263F9" w:rsidR="003D2E36">
        <w:t>context</w:t>
      </w:r>
      <w:r w:rsidRPr="00B263F9" w:rsidR="00D4506E">
        <w:t>,</w:t>
      </w:r>
      <w:r w:rsidRPr="00B263F9" w:rsidR="005E4BBF">
        <w:t xml:space="preserve"> </w:t>
      </w:r>
      <w:r w:rsidRPr="00B263F9" w:rsidR="003D2E36">
        <w:t>compared</w:t>
      </w:r>
      <w:r w:rsidRPr="00B263F9" w:rsidR="005E4BBF">
        <w:t xml:space="preserve"> </w:t>
      </w:r>
      <w:r w:rsidRPr="00B263F9" w:rsidR="003D2E36">
        <w:t>to</w:t>
      </w:r>
      <w:r w:rsidRPr="00B263F9" w:rsidR="005E4BBF">
        <w:t xml:space="preserve"> </w:t>
      </w:r>
      <w:r w:rsidRPr="00B263F9" w:rsidR="003D2E36">
        <w:t>the</w:t>
      </w:r>
      <w:r w:rsidRPr="00B263F9" w:rsidR="005E4BBF">
        <w:t xml:space="preserve"> </w:t>
      </w:r>
      <w:r w:rsidRPr="00B263F9" w:rsidR="003D2E36">
        <w:t>time</w:t>
      </w:r>
      <w:r w:rsidRPr="00B263F9" w:rsidR="005E4BBF">
        <w:t xml:space="preserve"> </w:t>
      </w:r>
      <w:r w:rsidRPr="00B263F9" w:rsidR="003D2E36">
        <w:t>that</w:t>
      </w:r>
      <w:r w:rsidRPr="00B263F9" w:rsidR="005E4BBF">
        <w:t xml:space="preserve"> </w:t>
      </w:r>
      <w:r w:rsidRPr="00B263F9" w:rsidR="003D2E36">
        <w:t>you</w:t>
      </w:r>
      <w:r w:rsidRPr="00B263F9" w:rsidR="005E4BBF">
        <w:t xml:space="preserve"> </w:t>
      </w:r>
      <w:r w:rsidRPr="00B263F9" w:rsidR="003D2E36">
        <w:t>referred</w:t>
      </w:r>
      <w:r w:rsidRPr="00B263F9" w:rsidR="005E4BBF">
        <w:t xml:space="preserve"> </w:t>
      </w:r>
      <w:r w:rsidRPr="00B263F9" w:rsidR="003D2E36">
        <w:t>to</w:t>
      </w:r>
      <w:r w:rsidRPr="00B263F9" w:rsidR="005E4BBF">
        <w:t xml:space="preserve"> </w:t>
      </w:r>
      <w:r w:rsidRPr="00B263F9" w:rsidR="003D2E36">
        <w:t>back</w:t>
      </w:r>
      <w:r w:rsidRPr="00B263F9" w:rsidR="005E4BBF">
        <w:t xml:space="preserve"> </w:t>
      </w:r>
      <w:r w:rsidRPr="00B263F9" w:rsidR="003D2E36">
        <w:t>in</w:t>
      </w:r>
      <w:r w:rsidRPr="00B263F9" w:rsidR="005E4BBF">
        <w:t xml:space="preserve"> </w:t>
      </w:r>
      <w:r w:rsidRPr="00B263F9" w:rsidR="003D2E36">
        <w:t>the</w:t>
      </w:r>
      <w:r w:rsidRPr="00B263F9" w:rsidR="005E4BBF">
        <w:t xml:space="preserve"> </w:t>
      </w:r>
      <w:r w:rsidRPr="00B263F9" w:rsidR="003D2E36">
        <w:t>70s</w:t>
      </w:r>
      <w:r w:rsidRPr="00B263F9" w:rsidR="005E4BBF">
        <w:t xml:space="preserve"> </w:t>
      </w:r>
      <w:r w:rsidRPr="00B263F9" w:rsidR="003D2E36">
        <w:t>and</w:t>
      </w:r>
      <w:r w:rsidRPr="00B263F9" w:rsidR="005E4BBF">
        <w:t xml:space="preserve"> </w:t>
      </w:r>
      <w:r w:rsidRPr="00B263F9" w:rsidR="003D2E36">
        <w:t>80s.</w:t>
      </w:r>
      <w:r w:rsidRPr="00B263F9" w:rsidR="005E4BBF">
        <w:t xml:space="preserve"> </w:t>
      </w:r>
      <w:r w:rsidRPr="00B263F9" w:rsidR="003D2E36">
        <w:t>It</w:t>
      </w:r>
      <w:r w:rsidRPr="00B263F9" w:rsidR="005E4BBF">
        <w:t xml:space="preserve"> </w:t>
      </w:r>
      <w:r w:rsidRPr="00B263F9" w:rsidR="003D2E36">
        <w:t>is</w:t>
      </w:r>
      <w:r w:rsidRPr="00B263F9" w:rsidR="005E4BBF">
        <w:t xml:space="preserve"> </w:t>
      </w:r>
      <w:r w:rsidRPr="00B263F9" w:rsidR="003D2E36">
        <w:t>a</w:t>
      </w:r>
      <w:r w:rsidRPr="00B263F9" w:rsidR="005E4BBF">
        <w:t xml:space="preserve"> </w:t>
      </w:r>
      <w:r w:rsidRPr="00B263F9" w:rsidR="003D2E36">
        <w:t>very</w:t>
      </w:r>
      <w:r w:rsidRPr="00B263F9" w:rsidR="005E4BBF">
        <w:t xml:space="preserve"> </w:t>
      </w:r>
      <w:r w:rsidRPr="00B263F9" w:rsidR="003D2E36">
        <w:t>different</w:t>
      </w:r>
      <w:r w:rsidRPr="00B263F9" w:rsidR="005E4BBF">
        <w:t xml:space="preserve"> </w:t>
      </w:r>
      <w:r w:rsidRPr="00B263F9" w:rsidR="003D2E36">
        <w:t>working</w:t>
      </w:r>
      <w:r w:rsidRPr="00B263F9" w:rsidR="005E4BBF">
        <w:t xml:space="preserve"> </w:t>
      </w:r>
      <w:r w:rsidRPr="00B263F9" w:rsidR="003D2E36">
        <w:t>relationship,</w:t>
      </w:r>
      <w:r w:rsidRPr="00B263F9" w:rsidR="005E4BBF">
        <w:t xml:space="preserve"> </w:t>
      </w:r>
      <w:r w:rsidRPr="00B263F9" w:rsidR="003D2E36">
        <w:t>with</w:t>
      </w:r>
      <w:r w:rsidRPr="00B263F9" w:rsidR="005E4BBF">
        <w:t xml:space="preserve"> </w:t>
      </w:r>
      <w:r w:rsidRPr="00B263F9" w:rsidR="003D2E36">
        <w:t>a</w:t>
      </w:r>
      <w:r w:rsidRPr="00B263F9" w:rsidR="005E4BBF">
        <w:t xml:space="preserve"> </w:t>
      </w:r>
      <w:r w:rsidRPr="00B263F9" w:rsidR="003D2E36">
        <w:t>very</w:t>
      </w:r>
      <w:r w:rsidRPr="00B263F9" w:rsidR="005E4BBF">
        <w:t xml:space="preserve"> </w:t>
      </w:r>
      <w:r w:rsidRPr="00B263F9" w:rsidR="003D2E36">
        <w:t>open</w:t>
      </w:r>
      <w:r w:rsidRPr="00B263F9" w:rsidR="005E4BBF">
        <w:t xml:space="preserve"> </w:t>
      </w:r>
      <w:r w:rsidRPr="00B263F9" w:rsidR="003D2E36">
        <w:t>and</w:t>
      </w:r>
      <w:r w:rsidRPr="00B263F9" w:rsidR="005E4BBF">
        <w:t xml:space="preserve"> </w:t>
      </w:r>
      <w:r w:rsidRPr="00B263F9" w:rsidR="003D2E36">
        <w:t>pragmatic</w:t>
      </w:r>
      <w:r w:rsidRPr="00B263F9" w:rsidR="005E4BBF">
        <w:t xml:space="preserve"> </w:t>
      </w:r>
      <w:r w:rsidRPr="00B263F9" w:rsidR="003D2E36">
        <w:t>basis</w:t>
      </w:r>
      <w:r w:rsidRPr="00B263F9" w:rsidR="005E4BBF">
        <w:t xml:space="preserve"> </w:t>
      </w:r>
      <w:r w:rsidRPr="00B263F9" w:rsidR="003D2E36">
        <w:t>to</w:t>
      </w:r>
      <w:r w:rsidRPr="00B263F9" w:rsidR="005E4BBF">
        <w:t xml:space="preserve"> </w:t>
      </w:r>
      <w:r w:rsidRPr="00B263F9" w:rsidR="003D2E36">
        <w:t>approach</w:t>
      </w:r>
      <w:r w:rsidRPr="00B263F9" w:rsidR="005E4BBF">
        <w:t xml:space="preserve"> </w:t>
      </w:r>
      <w:r w:rsidRPr="00B263F9" w:rsidR="003D2E36">
        <w:t>the</w:t>
      </w:r>
      <w:r w:rsidRPr="00B263F9" w:rsidR="005E4BBF">
        <w:t xml:space="preserve"> </w:t>
      </w:r>
      <w:r w:rsidRPr="00B263F9" w:rsidR="003D2E36">
        <w:t>issues</w:t>
      </w:r>
      <w:r w:rsidRPr="00B263F9" w:rsidR="005E4BBF">
        <w:t xml:space="preserve"> </w:t>
      </w:r>
      <w:r w:rsidRPr="00B263F9" w:rsidR="003D2E36">
        <w:t>they</w:t>
      </w:r>
      <w:r w:rsidRPr="00B263F9" w:rsidR="005E4BBF">
        <w:t xml:space="preserve"> </w:t>
      </w:r>
      <w:r w:rsidRPr="00B263F9" w:rsidR="003D2E36">
        <w:t>face</w:t>
      </w:r>
      <w:r w:rsidRPr="00B263F9" w:rsidR="005E4BBF">
        <w:t xml:space="preserve"> </w:t>
      </w:r>
      <w:r w:rsidRPr="00B263F9" w:rsidR="003D2E36">
        <w:t>where</w:t>
      </w:r>
      <w:r w:rsidRPr="00B263F9" w:rsidR="005E4BBF">
        <w:t xml:space="preserve"> </w:t>
      </w:r>
      <w:r w:rsidRPr="00B263F9" w:rsidR="003D2E36">
        <w:t>there</w:t>
      </w:r>
      <w:r w:rsidRPr="00B263F9" w:rsidR="005E4BBF">
        <w:t xml:space="preserve"> </w:t>
      </w:r>
      <w:r w:rsidRPr="00B263F9" w:rsidR="003D2E36">
        <w:t>are</w:t>
      </w:r>
      <w:r w:rsidRPr="00B263F9" w:rsidR="005E4BBF">
        <w:t xml:space="preserve"> </w:t>
      </w:r>
      <w:r w:rsidRPr="00B263F9" w:rsidR="003D2E36">
        <w:t>challenges.</w:t>
      </w:r>
      <w:r w:rsidRPr="00B263F9" w:rsidR="005E4BBF">
        <w:t xml:space="preserve"> </w:t>
      </w:r>
    </w:p>
    <w:p w:rsidR="003D2E36" w:rsidRPr="00B263F9" w:rsidP="00050F79">
      <w:pPr>
        <w:pStyle w:val="Answer"/>
      </w:pPr>
      <w:r w:rsidRPr="00B263F9">
        <w:t>It</w:t>
      </w:r>
      <w:r w:rsidRPr="00B263F9" w:rsidR="005E4BBF">
        <w:t xml:space="preserve"> </w:t>
      </w:r>
      <w:r w:rsidRPr="00B263F9">
        <w:t>is</w:t>
      </w:r>
      <w:r w:rsidRPr="00B263F9" w:rsidR="005E4BBF">
        <w:t xml:space="preserve"> </w:t>
      </w:r>
      <w:r w:rsidRPr="00B263F9" w:rsidR="00B0217B">
        <w:t xml:space="preserve">also </w:t>
      </w:r>
      <w:r w:rsidRPr="00B263F9">
        <w:t>important</w:t>
      </w:r>
      <w:r w:rsidRPr="00B263F9" w:rsidR="005E4BBF">
        <w:t xml:space="preserve"> </w:t>
      </w:r>
      <w:r w:rsidRPr="00B263F9">
        <w:t>to</w:t>
      </w:r>
      <w:r w:rsidRPr="00B263F9" w:rsidR="005E4BBF">
        <w:t xml:space="preserve"> </w:t>
      </w:r>
      <w:r w:rsidRPr="00B263F9" w:rsidR="00B0217B">
        <w:t xml:space="preserve">note the willingness of </w:t>
      </w:r>
      <w:r w:rsidRPr="00B263F9">
        <w:t>people</w:t>
      </w:r>
      <w:r w:rsidRPr="00B263F9" w:rsidR="005E4BBF">
        <w:t xml:space="preserve"> </w:t>
      </w:r>
      <w:r w:rsidRPr="00B263F9">
        <w:t>working</w:t>
      </w:r>
      <w:r w:rsidRPr="00B263F9" w:rsidR="005E4BBF">
        <w:t xml:space="preserve"> </w:t>
      </w:r>
      <w:r w:rsidRPr="00B263F9">
        <w:t>in</w:t>
      </w:r>
      <w:r w:rsidRPr="00B263F9" w:rsidR="005E4BBF">
        <w:t xml:space="preserve"> </w:t>
      </w:r>
      <w:r w:rsidRPr="00B263F9">
        <w:t>this</w:t>
      </w:r>
      <w:r w:rsidRPr="00B263F9" w:rsidR="005E4BBF">
        <w:t xml:space="preserve"> </w:t>
      </w:r>
      <w:r w:rsidRPr="00B263F9">
        <w:t>space</w:t>
      </w:r>
      <w:r w:rsidRPr="00B263F9" w:rsidR="005E4BBF">
        <w:t xml:space="preserve"> </w:t>
      </w:r>
      <w:r w:rsidRPr="00B263F9">
        <w:t>to</w:t>
      </w:r>
      <w:r w:rsidRPr="00B263F9" w:rsidR="005E4BBF">
        <w:t xml:space="preserve"> </w:t>
      </w:r>
      <w:r w:rsidRPr="00B263F9">
        <w:t>find</w:t>
      </w:r>
      <w:r w:rsidRPr="00B263F9" w:rsidR="005E4BBF">
        <w:t xml:space="preserve"> </w:t>
      </w:r>
      <w:r w:rsidRPr="00B263F9">
        <w:t>solutions</w:t>
      </w:r>
      <w:r w:rsidRPr="00B263F9" w:rsidR="00B0217B">
        <w:t>,</w:t>
      </w:r>
      <w:r w:rsidRPr="00B263F9" w:rsidR="005E4BBF">
        <w:t xml:space="preserve"> </w:t>
      </w:r>
      <w:r w:rsidRPr="00B263F9">
        <w:t>because</w:t>
      </w:r>
      <w:r w:rsidRPr="00B263F9" w:rsidR="005E4BBF">
        <w:t xml:space="preserve"> </w:t>
      </w:r>
      <w:r w:rsidRPr="00B263F9">
        <w:t>that</w:t>
      </w:r>
      <w:r w:rsidRPr="00B263F9" w:rsidR="005E4BBF">
        <w:t xml:space="preserve"> </w:t>
      </w:r>
      <w:r w:rsidRPr="00B263F9">
        <w:t>is</w:t>
      </w:r>
      <w:r w:rsidRPr="00B263F9" w:rsidR="005E4BBF">
        <w:t xml:space="preserve"> </w:t>
      </w:r>
      <w:r w:rsidRPr="00B263F9">
        <w:t>another</w:t>
      </w:r>
      <w:r w:rsidRPr="00B263F9" w:rsidR="005E4BBF">
        <w:t xml:space="preserve"> </w:t>
      </w:r>
      <w:r w:rsidRPr="00B263F9">
        <w:t>factor</w:t>
      </w:r>
      <w:r w:rsidRPr="00B263F9" w:rsidR="005E4BBF">
        <w:t xml:space="preserve"> </w:t>
      </w:r>
      <w:r w:rsidRPr="00B263F9">
        <w:t>that</w:t>
      </w:r>
      <w:r w:rsidRPr="00B263F9" w:rsidR="005E4BBF">
        <w:t xml:space="preserve"> </w:t>
      </w:r>
      <w:r w:rsidRPr="00B263F9">
        <w:t>may</w:t>
      </w:r>
      <w:r w:rsidRPr="00B263F9" w:rsidR="005E4BBF">
        <w:t xml:space="preserve"> </w:t>
      </w:r>
      <w:r w:rsidRPr="00B263F9">
        <w:t>be</w:t>
      </w:r>
      <w:r w:rsidRPr="00B263F9" w:rsidR="005E4BBF">
        <w:t xml:space="preserve"> </w:t>
      </w:r>
      <w:r w:rsidRPr="00B263F9">
        <w:t>different</w:t>
      </w:r>
      <w:r w:rsidRPr="00B263F9" w:rsidR="005E4BBF">
        <w:t xml:space="preserve"> </w:t>
      </w:r>
      <w:r w:rsidRPr="00B263F9">
        <w:t>from</w:t>
      </w:r>
      <w:r w:rsidRPr="00B263F9" w:rsidR="005E4BBF">
        <w:t xml:space="preserve"> </w:t>
      </w:r>
      <w:r w:rsidRPr="00B263F9">
        <w:t>the</w:t>
      </w:r>
      <w:r w:rsidRPr="00B263F9" w:rsidR="005E4BBF">
        <w:t xml:space="preserve"> </w:t>
      </w:r>
      <w:r w:rsidRPr="00B263F9">
        <w:t>time</w:t>
      </w:r>
      <w:r w:rsidRPr="00B263F9" w:rsidR="005E4BBF">
        <w:t xml:space="preserve"> </w:t>
      </w:r>
      <w:r w:rsidRPr="00B263F9">
        <w:t>you</w:t>
      </w:r>
      <w:r w:rsidRPr="00B263F9" w:rsidR="005E4BBF">
        <w:t xml:space="preserve"> </w:t>
      </w:r>
      <w:r w:rsidRPr="00B263F9">
        <w:t>mentioned.</w:t>
      </w:r>
      <w:r w:rsidRPr="00B263F9" w:rsidR="005E4BBF">
        <w:t xml:space="preserve"> </w:t>
      </w:r>
      <w:r w:rsidRPr="00B263F9">
        <w:t>There</w:t>
      </w:r>
      <w:r w:rsidRPr="00B263F9" w:rsidR="005E4BBF">
        <w:t xml:space="preserve"> </w:t>
      </w:r>
      <w:r w:rsidRPr="00B263F9">
        <w:t>is</w:t>
      </w:r>
      <w:r w:rsidRPr="00B263F9" w:rsidR="005E4BBF">
        <w:t xml:space="preserve"> </w:t>
      </w:r>
      <w:r w:rsidRPr="00B263F9">
        <w:t>a</w:t>
      </w:r>
      <w:r w:rsidRPr="00B263F9" w:rsidR="005E4BBF">
        <w:t xml:space="preserve"> </w:t>
      </w:r>
      <w:r w:rsidRPr="00B263F9">
        <w:t>huge</w:t>
      </w:r>
      <w:r w:rsidRPr="00B263F9" w:rsidR="005E4BBF">
        <w:t xml:space="preserve"> </w:t>
      </w:r>
      <w:r w:rsidRPr="00B263F9">
        <w:t>willingness</w:t>
      </w:r>
      <w:r w:rsidRPr="00B263F9" w:rsidR="005E4BBF">
        <w:t xml:space="preserve"> </w:t>
      </w:r>
      <w:r w:rsidRPr="00B263F9">
        <w:t>from</w:t>
      </w:r>
      <w:r w:rsidRPr="00B263F9" w:rsidR="005E4BBF">
        <w:t xml:space="preserve"> </w:t>
      </w:r>
      <w:r w:rsidRPr="00B263F9">
        <w:t>partners.</w:t>
      </w:r>
      <w:r w:rsidRPr="00B263F9" w:rsidR="005E4BBF">
        <w:t xml:space="preserve"> </w:t>
      </w:r>
      <w:r w:rsidRPr="00B263F9" w:rsidR="00B0217B">
        <w:t>Y</w:t>
      </w:r>
      <w:r w:rsidRPr="00B263F9">
        <w:t>ou</w:t>
      </w:r>
      <w:r w:rsidRPr="00B263F9" w:rsidR="005E4BBF">
        <w:t xml:space="preserve"> </w:t>
      </w:r>
      <w:r w:rsidRPr="00B263F9">
        <w:t>have</w:t>
      </w:r>
      <w:r w:rsidRPr="00B263F9" w:rsidR="005E4BBF">
        <w:t xml:space="preserve"> </w:t>
      </w:r>
      <w:r w:rsidRPr="00B263F9">
        <w:t>heard</w:t>
      </w:r>
      <w:r w:rsidRPr="00B263F9" w:rsidR="005E4BBF">
        <w:t xml:space="preserve"> </w:t>
      </w:r>
      <w:r w:rsidRPr="00B263F9">
        <w:t>evidence</w:t>
      </w:r>
      <w:r w:rsidRPr="00B263F9" w:rsidR="005E4BBF">
        <w:t xml:space="preserve"> </w:t>
      </w:r>
      <w:r w:rsidRPr="00B263F9">
        <w:t>from</w:t>
      </w:r>
      <w:r w:rsidRPr="00B263F9" w:rsidR="005E4BBF">
        <w:t xml:space="preserve"> </w:t>
      </w:r>
      <w:r w:rsidRPr="00B263F9">
        <w:t>the</w:t>
      </w:r>
      <w:r w:rsidRPr="00B263F9" w:rsidR="005E4BBF">
        <w:t xml:space="preserve"> </w:t>
      </w:r>
      <w:r w:rsidRPr="00B263F9" w:rsidR="00B0217B">
        <w:t>c</w:t>
      </w:r>
      <w:r w:rsidRPr="00B263F9">
        <w:t>hief</w:t>
      </w:r>
      <w:r w:rsidRPr="00B263F9" w:rsidR="005E4BBF">
        <w:t xml:space="preserve"> </w:t>
      </w:r>
      <w:r w:rsidRPr="00B263F9" w:rsidR="00B0217B">
        <w:t>c</w:t>
      </w:r>
      <w:r w:rsidRPr="00B263F9">
        <w:t>onstable</w:t>
      </w:r>
      <w:r w:rsidRPr="00B263F9" w:rsidR="005E4BBF">
        <w:t xml:space="preserve"> </w:t>
      </w:r>
      <w:r w:rsidRPr="00B263F9">
        <w:t>on</w:t>
      </w:r>
      <w:r w:rsidRPr="00B263F9" w:rsidR="005E4BBF">
        <w:t xml:space="preserve"> </w:t>
      </w:r>
      <w:r w:rsidRPr="00B263F9">
        <w:t>this</w:t>
      </w:r>
      <w:r w:rsidRPr="00B263F9" w:rsidR="005E4BBF">
        <w:t xml:space="preserve"> </w:t>
      </w:r>
      <w:r w:rsidRPr="00B263F9">
        <w:t>issue.</w:t>
      </w:r>
      <w:r w:rsidRPr="00B263F9" w:rsidR="005E4BBF">
        <w:t xml:space="preserve"> </w:t>
      </w:r>
      <w:r w:rsidRPr="00B263F9">
        <w:t>They</w:t>
      </w:r>
      <w:r w:rsidRPr="00B263F9" w:rsidR="005E4BBF">
        <w:t xml:space="preserve"> </w:t>
      </w:r>
      <w:r w:rsidRPr="00B263F9">
        <w:t>want</w:t>
      </w:r>
      <w:r w:rsidRPr="00B263F9" w:rsidR="005E4BBF">
        <w:t xml:space="preserve"> </w:t>
      </w:r>
      <w:r w:rsidRPr="00B263F9">
        <w:t>to</w:t>
      </w:r>
      <w:r w:rsidRPr="00B263F9" w:rsidR="005E4BBF">
        <w:t xml:space="preserve"> </w:t>
      </w:r>
      <w:r w:rsidRPr="00B263F9">
        <w:t>work</w:t>
      </w:r>
      <w:r w:rsidRPr="00B263F9" w:rsidR="005E4BBF">
        <w:t xml:space="preserve"> </w:t>
      </w:r>
      <w:r w:rsidRPr="00B263F9">
        <w:t>together</w:t>
      </w:r>
      <w:r w:rsidRPr="00B263F9" w:rsidR="005E4BBF">
        <w:t xml:space="preserve"> </w:t>
      </w:r>
      <w:r w:rsidRPr="00B263F9">
        <w:t>to</w:t>
      </w:r>
      <w:r w:rsidRPr="00B263F9" w:rsidR="005E4BBF">
        <w:t xml:space="preserve"> </w:t>
      </w:r>
      <w:r w:rsidRPr="00B263F9">
        <w:t>find</w:t>
      </w:r>
      <w:r w:rsidRPr="00B263F9" w:rsidR="005E4BBF">
        <w:t xml:space="preserve"> </w:t>
      </w:r>
      <w:r w:rsidRPr="00B263F9">
        <w:t>ways</w:t>
      </w:r>
      <w:r w:rsidRPr="00B263F9" w:rsidR="005E4BBF">
        <w:t xml:space="preserve"> </w:t>
      </w:r>
      <w:r w:rsidRPr="00B263F9">
        <w:t>to</w:t>
      </w:r>
      <w:r w:rsidRPr="00B263F9" w:rsidR="005E4BBF">
        <w:t xml:space="preserve"> </w:t>
      </w:r>
      <w:r w:rsidRPr="00B263F9">
        <w:t>resolve</w:t>
      </w:r>
      <w:r w:rsidRPr="00B263F9" w:rsidR="005E4BBF">
        <w:t xml:space="preserve"> </w:t>
      </w:r>
      <w:r w:rsidRPr="00B263F9">
        <w:t>these</w:t>
      </w:r>
      <w:r w:rsidRPr="00B263F9" w:rsidR="005E4BBF">
        <w:t xml:space="preserve"> </w:t>
      </w:r>
      <w:r w:rsidRPr="00B263F9">
        <w:t>issues,</w:t>
      </w:r>
      <w:r w:rsidRPr="00B263F9" w:rsidR="005E4BBF">
        <w:t xml:space="preserve"> </w:t>
      </w:r>
      <w:r w:rsidRPr="00B263F9">
        <w:t>and</w:t>
      </w:r>
      <w:r w:rsidRPr="00B263F9" w:rsidR="005E4BBF">
        <w:t xml:space="preserve"> </w:t>
      </w:r>
      <w:r w:rsidRPr="00B263F9">
        <w:t>that</w:t>
      </w:r>
      <w:r w:rsidRPr="00B263F9" w:rsidR="005E4BBF">
        <w:t xml:space="preserve"> </w:t>
      </w:r>
      <w:r w:rsidRPr="00B263F9">
        <w:t>is</w:t>
      </w:r>
      <w:r w:rsidRPr="00B263F9" w:rsidR="005E4BBF">
        <w:t xml:space="preserve"> </w:t>
      </w:r>
      <w:r w:rsidRPr="00B263F9">
        <w:t>something</w:t>
      </w:r>
      <w:r w:rsidRPr="00B263F9" w:rsidR="005E4BBF">
        <w:t xml:space="preserve"> </w:t>
      </w:r>
      <w:r w:rsidRPr="00B263F9">
        <w:t>that</w:t>
      </w:r>
      <w:r w:rsidRPr="00B263F9" w:rsidR="005E4BBF">
        <w:t xml:space="preserve"> </w:t>
      </w:r>
      <w:r w:rsidRPr="00B263F9">
        <w:t>we</w:t>
      </w:r>
      <w:r w:rsidRPr="00B263F9" w:rsidR="005E4BBF">
        <w:t xml:space="preserve"> </w:t>
      </w:r>
      <w:r w:rsidRPr="00B263F9">
        <w:t>should</w:t>
      </w:r>
      <w:r w:rsidRPr="00B263F9" w:rsidR="005E4BBF">
        <w:t xml:space="preserve"> </w:t>
      </w:r>
      <w:r w:rsidRPr="00B263F9">
        <w:t>have</w:t>
      </w:r>
      <w:r w:rsidRPr="00B263F9" w:rsidR="005E4BBF">
        <w:t xml:space="preserve"> </w:t>
      </w:r>
      <w:r w:rsidRPr="00B263F9">
        <w:t>huge</w:t>
      </w:r>
      <w:r w:rsidRPr="00B263F9" w:rsidR="005E4BBF">
        <w:t xml:space="preserve"> </w:t>
      </w:r>
      <w:r w:rsidRPr="00B263F9">
        <w:t>confidence</w:t>
      </w:r>
      <w:r w:rsidRPr="00B263F9" w:rsidR="005E4BBF">
        <w:t xml:space="preserve"> </w:t>
      </w:r>
      <w:r w:rsidRPr="00B263F9">
        <w:t>in.</w:t>
      </w:r>
      <w:r w:rsidRPr="00B263F9" w:rsidR="005E4BBF">
        <w:t xml:space="preserve"> </w:t>
      </w:r>
    </w:p>
    <w:p w:rsidR="003D2E36" w:rsidRPr="00B263F9" w:rsidP="00050F79">
      <w:pPr>
        <w:pStyle w:val="Question"/>
        <w:numPr>
          <w:ilvl w:val="0"/>
          <w:numId w:val="9"/>
        </w:numPr>
      </w:pPr>
      <w:sdt>
        <w:sdtPr>
          <w:alias w:val="Member"/>
          <w:tag w:val="&lt;Member mnisId='4856' dodsId=''&gt;"/>
          <w:id w:val="-704944819"/>
          <w:placeholder>
            <w:docPart w:val="56773802AA894640A575DF894D08D862"/>
          </w:placeholder>
          <w:richText/>
        </w:sdtPr>
        <w:sdtContent>
          <w:r w:rsidRPr="00B263F9">
            <w:rPr>
              <w:b/>
            </w:rPr>
            <w:t>Stephen</w:t>
          </w:r>
          <w:r w:rsidRPr="00B263F9" w:rsidR="005E4BBF">
            <w:rPr>
              <w:b/>
            </w:rPr>
            <w:t xml:space="preserve"> </w:t>
          </w:r>
          <w:r w:rsidRPr="00B263F9">
            <w:rPr>
              <w:b/>
            </w:rPr>
            <w:t>Farry:</w:t>
          </w:r>
        </w:sdtContent>
      </w:sdt>
      <w:r w:rsidRPr="00B263F9" w:rsidR="005E4BBF">
        <w:t xml:space="preserve"> </w:t>
      </w:r>
      <w:r w:rsidRPr="00B263F9">
        <w:t>Picking</w:t>
      </w:r>
      <w:r w:rsidRPr="00B263F9" w:rsidR="005E4BBF">
        <w:t xml:space="preserve"> </w:t>
      </w:r>
      <w:r w:rsidRPr="00B263F9">
        <w:t>up</w:t>
      </w:r>
      <w:r w:rsidRPr="00B263F9" w:rsidR="005E4BBF">
        <w:t xml:space="preserve"> </w:t>
      </w:r>
      <w:r w:rsidRPr="00B263F9">
        <w:t>on</w:t>
      </w:r>
      <w:r w:rsidRPr="00B263F9" w:rsidR="005E4BBF">
        <w:t xml:space="preserve"> </w:t>
      </w:r>
      <w:r w:rsidRPr="00B263F9">
        <w:t>Mark</w:t>
      </w:r>
      <w:r w:rsidRPr="00B263F9" w:rsidR="00B0217B">
        <w:t>’s point</w:t>
      </w:r>
      <w:r w:rsidRPr="00B263F9" w:rsidR="005E4BBF">
        <w:t xml:space="preserve"> </w:t>
      </w:r>
      <w:r w:rsidRPr="00B263F9">
        <w:t>and</w:t>
      </w:r>
      <w:r w:rsidRPr="00B263F9" w:rsidR="005E4BBF">
        <w:t xml:space="preserve"> </w:t>
      </w:r>
      <w:r w:rsidRPr="00B263F9">
        <w:t>the</w:t>
      </w:r>
      <w:r w:rsidRPr="00B263F9" w:rsidR="005E4BBF">
        <w:t xml:space="preserve"> </w:t>
      </w:r>
      <w:r w:rsidRPr="00B263F9">
        <w:t>Minister’s</w:t>
      </w:r>
      <w:r w:rsidRPr="00B263F9" w:rsidR="005E4BBF">
        <w:t xml:space="preserve"> </w:t>
      </w:r>
      <w:r w:rsidRPr="00B263F9">
        <w:t>point,</w:t>
      </w:r>
      <w:r w:rsidRPr="00B263F9" w:rsidR="005E4BBF">
        <w:t xml:space="preserve"> </w:t>
      </w:r>
      <w:r w:rsidRPr="00B263F9">
        <w:t>I</w:t>
      </w:r>
      <w:r w:rsidRPr="00B263F9" w:rsidR="005E4BBF">
        <w:t xml:space="preserve"> </w:t>
      </w:r>
      <w:r w:rsidRPr="00B263F9">
        <w:t>fully</w:t>
      </w:r>
      <w:r w:rsidRPr="00B263F9" w:rsidR="005E4BBF">
        <w:t xml:space="preserve"> </w:t>
      </w:r>
      <w:r w:rsidRPr="00B263F9">
        <w:t>concur</w:t>
      </w:r>
      <w:r w:rsidRPr="00B263F9" w:rsidR="005E4BBF">
        <w:t xml:space="preserve"> </w:t>
      </w:r>
      <w:r w:rsidRPr="00B263F9">
        <w:t>that</w:t>
      </w:r>
      <w:r w:rsidRPr="00B263F9" w:rsidR="005E4BBF">
        <w:t xml:space="preserve"> </w:t>
      </w:r>
      <w:r w:rsidRPr="00B263F9" w:rsidR="00B0217B">
        <w:t>there is</w:t>
      </w:r>
      <w:r w:rsidRPr="00B263F9" w:rsidR="005E4BBF">
        <w:t xml:space="preserve"> </w:t>
      </w:r>
      <w:r w:rsidRPr="00B263F9">
        <w:t>a</w:t>
      </w:r>
      <w:r w:rsidRPr="00B263F9" w:rsidR="005E4BBF">
        <w:t xml:space="preserve"> </w:t>
      </w:r>
      <w:r w:rsidRPr="00B263F9">
        <w:t>hugely</w:t>
      </w:r>
      <w:r w:rsidRPr="00B263F9" w:rsidR="005E4BBF">
        <w:t xml:space="preserve"> </w:t>
      </w:r>
      <w:r w:rsidRPr="00B263F9">
        <w:t>transformed</w:t>
      </w:r>
      <w:r w:rsidRPr="00B263F9" w:rsidR="005E4BBF">
        <w:t xml:space="preserve"> </w:t>
      </w:r>
      <w:r w:rsidRPr="00B263F9">
        <w:t>relationship</w:t>
      </w:r>
      <w:r w:rsidRPr="00B263F9" w:rsidR="005E4BBF">
        <w:t xml:space="preserve"> </w:t>
      </w:r>
      <w:r w:rsidRPr="00B263F9">
        <w:t>on</w:t>
      </w:r>
      <w:r w:rsidRPr="00B263F9" w:rsidR="005E4BBF">
        <w:t xml:space="preserve"> </w:t>
      </w:r>
      <w:r w:rsidRPr="00B263F9">
        <w:t>the</w:t>
      </w:r>
      <w:r w:rsidRPr="00B263F9" w:rsidR="005E4BBF">
        <w:t xml:space="preserve"> </w:t>
      </w:r>
      <w:r w:rsidRPr="00B263F9">
        <w:t>island</w:t>
      </w:r>
      <w:r w:rsidRPr="00B263F9" w:rsidR="005E4BBF">
        <w:t xml:space="preserve"> </w:t>
      </w:r>
      <w:r w:rsidRPr="00B263F9">
        <w:t>of</w:t>
      </w:r>
      <w:r w:rsidRPr="00B263F9" w:rsidR="005E4BBF">
        <w:t xml:space="preserve"> </w:t>
      </w:r>
      <w:r w:rsidRPr="00B263F9">
        <w:t>Ireland.</w:t>
      </w:r>
      <w:r w:rsidRPr="00B263F9" w:rsidR="005E4BBF">
        <w:t xml:space="preserve"> </w:t>
      </w:r>
      <w:r w:rsidRPr="00B263F9">
        <w:t>There</w:t>
      </w:r>
      <w:r w:rsidRPr="00B263F9" w:rsidR="005E4BBF">
        <w:t xml:space="preserve"> </w:t>
      </w:r>
      <w:r w:rsidRPr="00B263F9">
        <w:t>may</w:t>
      </w:r>
      <w:r w:rsidRPr="00B263F9" w:rsidR="005E4BBF">
        <w:t xml:space="preserve"> </w:t>
      </w:r>
      <w:r w:rsidRPr="00B263F9">
        <w:t>well</w:t>
      </w:r>
      <w:r w:rsidRPr="00B263F9" w:rsidR="005E4BBF">
        <w:t xml:space="preserve"> </w:t>
      </w:r>
      <w:r w:rsidRPr="00B263F9">
        <w:t>be</w:t>
      </w:r>
      <w:r w:rsidRPr="00B263F9" w:rsidR="005E4BBF">
        <w:t xml:space="preserve"> </w:t>
      </w:r>
      <w:r w:rsidRPr="00B263F9">
        <w:t>some</w:t>
      </w:r>
      <w:r w:rsidRPr="00B263F9" w:rsidR="005E4BBF">
        <w:t xml:space="preserve"> </w:t>
      </w:r>
      <w:r w:rsidRPr="00B263F9">
        <w:t>legal</w:t>
      </w:r>
      <w:r w:rsidRPr="00B263F9" w:rsidR="005E4BBF">
        <w:t xml:space="preserve"> </w:t>
      </w:r>
      <w:r w:rsidRPr="00B263F9">
        <w:t>complications</w:t>
      </w:r>
      <w:r w:rsidRPr="00B263F9" w:rsidR="005E4BBF">
        <w:t xml:space="preserve"> </w:t>
      </w:r>
      <w:r w:rsidRPr="00B263F9" w:rsidR="00B0217B">
        <w:t>nonetheless</w:t>
      </w:r>
      <w:r w:rsidRPr="00B263F9">
        <w:t>,</w:t>
      </w:r>
      <w:r w:rsidRPr="00B263F9" w:rsidR="005E4BBF">
        <w:t xml:space="preserve"> </w:t>
      </w:r>
      <w:r w:rsidRPr="00B263F9">
        <w:t>and</w:t>
      </w:r>
      <w:r w:rsidRPr="00B263F9" w:rsidR="005E4BBF">
        <w:t xml:space="preserve"> </w:t>
      </w:r>
      <w:r w:rsidRPr="00B263F9">
        <w:t>we</w:t>
      </w:r>
      <w:r w:rsidRPr="00B263F9" w:rsidR="005E4BBF">
        <w:t xml:space="preserve"> </w:t>
      </w:r>
      <w:r w:rsidRPr="00B263F9">
        <w:t>should</w:t>
      </w:r>
      <w:r w:rsidRPr="00B263F9" w:rsidR="005E4BBF">
        <w:t xml:space="preserve"> </w:t>
      </w:r>
      <w:r w:rsidRPr="00B263F9">
        <w:t>not</w:t>
      </w:r>
      <w:r w:rsidRPr="00B263F9" w:rsidR="005E4BBF">
        <w:t xml:space="preserve"> </w:t>
      </w:r>
      <w:r w:rsidRPr="00B263F9">
        <w:t>be</w:t>
      </w:r>
      <w:r w:rsidRPr="00B263F9" w:rsidR="005E4BBF">
        <w:t xml:space="preserve"> </w:t>
      </w:r>
      <w:r w:rsidRPr="00B263F9">
        <w:t>complacent</w:t>
      </w:r>
      <w:r w:rsidRPr="00B263F9" w:rsidR="005E4BBF">
        <w:t xml:space="preserve"> </w:t>
      </w:r>
      <w:r w:rsidRPr="00B263F9">
        <w:t>around</w:t>
      </w:r>
      <w:r w:rsidRPr="00B263F9" w:rsidR="005E4BBF">
        <w:t xml:space="preserve"> </w:t>
      </w:r>
      <w:r w:rsidRPr="00B263F9">
        <w:t>that.</w:t>
      </w:r>
      <w:r w:rsidRPr="00B263F9" w:rsidR="005E4BBF">
        <w:t xml:space="preserve"> </w:t>
      </w:r>
      <w:r w:rsidRPr="00B263F9">
        <w:t>This</w:t>
      </w:r>
      <w:r w:rsidRPr="00B263F9" w:rsidR="005E4BBF">
        <w:t xml:space="preserve"> </w:t>
      </w:r>
      <w:r w:rsidRPr="00B263F9">
        <w:t>potentially</w:t>
      </w:r>
      <w:r w:rsidRPr="00B263F9" w:rsidR="005E4BBF">
        <w:t xml:space="preserve"> </w:t>
      </w:r>
      <w:r w:rsidRPr="00B263F9">
        <w:t>also</w:t>
      </w:r>
      <w:r w:rsidRPr="00B263F9" w:rsidR="005E4BBF">
        <w:t xml:space="preserve"> </w:t>
      </w:r>
      <w:r w:rsidRPr="00B263F9">
        <w:t>applies</w:t>
      </w:r>
      <w:r w:rsidRPr="00B263F9" w:rsidR="005E4BBF">
        <w:t xml:space="preserve"> </w:t>
      </w:r>
      <w:r w:rsidRPr="00B263F9">
        <w:t>to</w:t>
      </w:r>
      <w:r w:rsidRPr="00B263F9" w:rsidR="005E4BBF">
        <w:t xml:space="preserve"> </w:t>
      </w:r>
      <w:r w:rsidRPr="00B263F9">
        <w:t>any</w:t>
      </w:r>
      <w:r w:rsidRPr="00B263F9" w:rsidR="00B0217B">
        <w:t xml:space="preserve"> other</w:t>
      </w:r>
      <w:r w:rsidRPr="00B263F9" w:rsidR="005E4BBF">
        <w:t xml:space="preserve"> </w:t>
      </w:r>
      <w:r w:rsidRPr="00B263F9">
        <w:t>member</w:t>
      </w:r>
      <w:r w:rsidRPr="00B263F9" w:rsidR="005E4BBF">
        <w:t xml:space="preserve"> </w:t>
      </w:r>
      <w:r w:rsidRPr="00B263F9">
        <w:t>states</w:t>
      </w:r>
      <w:r w:rsidRPr="00B263F9" w:rsidR="005E4BBF">
        <w:t xml:space="preserve"> </w:t>
      </w:r>
      <w:r w:rsidRPr="00B263F9">
        <w:t>where</w:t>
      </w:r>
      <w:r w:rsidRPr="00B263F9" w:rsidR="005E4BBF">
        <w:t xml:space="preserve"> </w:t>
      </w:r>
      <w:r w:rsidRPr="00B263F9">
        <w:t>the</w:t>
      </w:r>
      <w:r w:rsidRPr="00B263F9" w:rsidR="005E4BBF">
        <w:t xml:space="preserve"> </w:t>
      </w:r>
      <w:r w:rsidRPr="00B263F9">
        <w:t>courts</w:t>
      </w:r>
      <w:r w:rsidRPr="00B263F9" w:rsidR="005E4BBF">
        <w:t xml:space="preserve"> </w:t>
      </w:r>
      <w:r w:rsidRPr="00B263F9">
        <w:t>might</w:t>
      </w:r>
      <w:r w:rsidRPr="00B263F9" w:rsidR="005E4BBF">
        <w:t xml:space="preserve"> </w:t>
      </w:r>
      <w:r w:rsidRPr="00B263F9">
        <w:t>entertain</w:t>
      </w:r>
      <w:r w:rsidRPr="00B263F9" w:rsidR="005E4BBF">
        <w:t xml:space="preserve"> </w:t>
      </w:r>
      <w:r w:rsidRPr="00B263F9">
        <w:t>some</w:t>
      </w:r>
      <w:r w:rsidRPr="00B263F9" w:rsidR="005E4BBF">
        <w:t xml:space="preserve"> </w:t>
      </w:r>
      <w:r w:rsidRPr="00B263F9">
        <w:t>political</w:t>
      </w:r>
      <w:r w:rsidRPr="00B263F9" w:rsidR="005E4BBF">
        <w:t xml:space="preserve"> </w:t>
      </w:r>
      <w:r w:rsidRPr="00B263F9">
        <w:t>arguments.</w:t>
      </w:r>
      <w:r w:rsidRPr="00B263F9" w:rsidR="005E4BBF">
        <w:t xml:space="preserve"> </w:t>
      </w:r>
      <w:r w:rsidRPr="00B263F9">
        <w:t>We</w:t>
      </w:r>
      <w:r w:rsidRPr="00B263F9" w:rsidR="005E4BBF">
        <w:t xml:space="preserve"> </w:t>
      </w:r>
      <w:r w:rsidRPr="00B263F9">
        <w:t>need</w:t>
      </w:r>
      <w:r w:rsidRPr="00B263F9" w:rsidR="005E4BBF">
        <w:t xml:space="preserve"> </w:t>
      </w:r>
      <w:r w:rsidRPr="00B263F9">
        <w:t>to</w:t>
      </w:r>
      <w:r w:rsidRPr="00B263F9" w:rsidR="005E4BBF">
        <w:t xml:space="preserve"> </w:t>
      </w:r>
      <w:r w:rsidRPr="00B263F9">
        <w:t>be</w:t>
      </w:r>
      <w:r w:rsidRPr="00B263F9" w:rsidR="005E4BBF">
        <w:t xml:space="preserve"> </w:t>
      </w:r>
      <w:r w:rsidRPr="00B263F9">
        <w:t>very</w:t>
      </w:r>
      <w:r w:rsidRPr="00B263F9" w:rsidR="005E4BBF">
        <w:t xml:space="preserve"> </w:t>
      </w:r>
      <w:r w:rsidRPr="00B263F9">
        <w:t>vigilant</w:t>
      </w:r>
      <w:r w:rsidRPr="00B263F9" w:rsidR="005E4BBF">
        <w:t xml:space="preserve"> </w:t>
      </w:r>
      <w:r w:rsidRPr="00B263F9">
        <w:t>around</w:t>
      </w:r>
      <w:r w:rsidRPr="00B263F9" w:rsidR="005E4BBF">
        <w:t xml:space="preserve"> </w:t>
      </w:r>
      <w:r w:rsidRPr="00B263F9">
        <w:t>that</w:t>
      </w:r>
      <w:r w:rsidRPr="00B263F9" w:rsidR="005E4BBF">
        <w:t xml:space="preserve"> </w:t>
      </w:r>
      <w:r w:rsidRPr="00B263F9">
        <w:t>particular</w:t>
      </w:r>
      <w:r w:rsidRPr="00B263F9" w:rsidR="005E4BBF">
        <w:t xml:space="preserve"> </w:t>
      </w:r>
      <w:r w:rsidRPr="00B263F9">
        <w:t>point.</w:t>
      </w:r>
      <w:r w:rsidRPr="00B263F9" w:rsidR="005E4BBF">
        <w:t xml:space="preserve"> </w:t>
      </w:r>
    </w:p>
    <w:p w:rsidR="003D2E36" w:rsidRPr="00B263F9" w:rsidP="00050F79">
      <w:pPr>
        <w:pStyle w:val="Question"/>
        <w:numPr>
          <w:ilvl w:val="0"/>
          <w:numId w:val="0"/>
        </w:numPr>
        <w:ind w:left="794"/>
      </w:pPr>
      <w:r w:rsidRPr="00B263F9">
        <w:t>In</w:t>
      </w:r>
      <w:r w:rsidRPr="00B263F9" w:rsidR="005E4BBF">
        <w:t xml:space="preserve"> </w:t>
      </w:r>
      <w:r w:rsidRPr="00B263F9">
        <w:t>relation</w:t>
      </w:r>
      <w:r w:rsidRPr="00B263F9" w:rsidR="005E4BBF">
        <w:t xml:space="preserve"> </w:t>
      </w:r>
      <w:r w:rsidRPr="00B263F9">
        <w:t>to</w:t>
      </w:r>
      <w:r w:rsidRPr="00B263F9" w:rsidR="005E4BBF">
        <w:t xml:space="preserve"> </w:t>
      </w:r>
      <w:r w:rsidRPr="00B263F9">
        <w:t>that</w:t>
      </w:r>
      <w:r w:rsidRPr="00B263F9" w:rsidR="005E4BBF">
        <w:t xml:space="preserve"> </w:t>
      </w:r>
      <w:r w:rsidRPr="00B263F9">
        <w:t>issue</w:t>
      </w:r>
      <w:r w:rsidRPr="00B263F9" w:rsidR="005E4BBF">
        <w:t xml:space="preserve"> </w:t>
      </w:r>
      <w:r w:rsidRPr="00B263F9">
        <w:t>around</w:t>
      </w:r>
      <w:r w:rsidRPr="00B263F9" w:rsidR="005E4BBF">
        <w:t xml:space="preserve"> </w:t>
      </w:r>
      <w:r w:rsidRPr="00B263F9">
        <w:t>co-operation</w:t>
      </w:r>
      <w:r w:rsidRPr="00B263F9" w:rsidR="005E4BBF">
        <w:t xml:space="preserve"> </w:t>
      </w:r>
      <w:r w:rsidRPr="00B263F9">
        <w:t>with</w:t>
      </w:r>
      <w:r w:rsidRPr="00B263F9" w:rsidR="005E4BBF">
        <w:t xml:space="preserve"> </w:t>
      </w:r>
      <w:r w:rsidRPr="00B263F9">
        <w:t>Ireland,</w:t>
      </w:r>
      <w:r w:rsidRPr="00B263F9" w:rsidR="005E4BBF">
        <w:t xml:space="preserve"> </w:t>
      </w:r>
      <w:r w:rsidRPr="00B263F9" w:rsidR="00B0217B">
        <w:t>in the event that</w:t>
      </w:r>
      <w:r w:rsidRPr="00B263F9" w:rsidR="005E4BBF">
        <w:t xml:space="preserve"> </w:t>
      </w:r>
      <w:r w:rsidRPr="00B263F9">
        <w:t>we</w:t>
      </w:r>
      <w:r w:rsidRPr="00B263F9" w:rsidR="005E4BBF">
        <w:t xml:space="preserve"> </w:t>
      </w:r>
      <w:r w:rsidRPr="00B263F9">
        <w:t>had</w:t>
      </w:r>
      <w:r w:rsidRPr="00B263F9" w:rsidR="005E4BBF">
        <w:t xml:space="preserve"> </w:t>
      </w:r>
      <w:r w:rsidRPr="00B263F9">
        <w:t>a</w:t>
      </w:r>
      <w:r w:rsidRPr="00B263F9" w:rsidR="005E4BBF">
        <w:t xml:space="preserve"> </w:t>
      </w:r>
      <w:r w:rsidRPr="00B263F9">
        <w:t>multilateral</w:t>
      </w:r>
      <w:r w:rsidRPr="00B263F9" w:rsidR="005E4BBF">
        <w:t xml:space="preserve"> </w:t>
      </w:r>
      <w:r w:rsidRPr="00B263F9">
        <w:t>treaty</w:t>
      </w:r>
      <w:r w:rsidRPr="00B263F9" w:rsidR="005E4BBF">
        <w:t xml:space="preserve"> </w:t>
      </w:r>
      <w:r w:rsidRPr="00B263F9">
        <w:t>with</w:t>
      </w:r>
      <w:r w:rsidRPr="00B263F9" w:rsidR="005E4BBF">
        <w:t xml:space="preserve"> </w:t>
      </w:r>
      <w:r w:rsidRPr="00B263F9">
        <w:t>the</w:t>
      </w:r>
      <w:r w:rsidRPr="00B263F9" w:rsidR="005E4BBF">
        <w:t xml:space="preserve"> </w:t>
      </w:r>
      <w:r w:rsidRPr="00B263F9">
        <w:t>EU</w:t>
      </w:r>
      <w:r w:rsidRPr="00B263F9" w:rsidR="005E4BBF">
        <w:t xml:space="preserve"> </w:t>
      </w:r>
      <w:r w:rsidRPr="00B263F9">
        <w:t>and</w:t>
      </w:r>
      <w:r w:rsidRPr="00B263F9" w:rsidR="005E4BBF">
        <w:t xml:space="preserve"> </w:t>
      </w:r>
      <w:r w:rsidRPr="00B263F9">
        <w:t>the</w:t>
      </w:r>
      <w:r w:rsidRPr="00B263F9" w:rsidR="005E4BBF">
        <w:t xml:space="preserve"> </w:t>
      </w:r>
      <w:r w:rsidRPr="00B263F9">
        <w:t>UK</w:t>
      </w:r>
      <w:r w:rsidRPr="00B263F9" w:rsidR="005E4BBF">
        <w:t xml:space="preserve"> </w:t>
      </w:r>
      <w:r w:rsidRPr="00B263F9">
        <w:t>on</w:t>
      </w:r>
      <w:r w:rsidRPr="00B263F9" w:rsidR="005E4BBF">
        <w:t xml:space="preserve"> </w:t>
      </w:r>
      <w:r w:rsidRPr="00B263F9">
        <w:t>extradition,</w:t>
      </w:r>
      <w:r w:rsidRPr="00B263F9" w:rsidR="005E4BBF">
        <w:t xml:space="preserve"> </w:t>
      </w:r>
      <w:r w:rsidRPr="00B263F9">
        <w:t>can</w:t>
      </w:r>
      <w:r w:rsidRPr="00B263F9" w:rsidR="005E4BBF">
        <w:t xml:space="preserve"> </w:t>
      </w:r>
      <w:r w:rsidRPr="00B263F9">
        <w:t>we</w:t>
      </w:r>
      <w:r w:rsidRPr="00B263F9" w:rsidR="005E4BBF">
        <w:t xml:space="preserve"> </w:t>
      </w:r>
      <w:r w:rsidRPr="00B263F9">
        <w:t>also</w:t>
      </w:r>
      <w:r w:rsidRPr="00B263F9" w:rsidR="00B0217B">
        <w:t xml:space="preserve">, in addition to that, </w:t>
      </w:r>
      <w:r w:rsidRPr="00B263F9">
        <w:t>have</w:t>
      </w:r>
      <w:r w:rsidRPr="00B263F9" w:rsidR="005E4BBF">
        <w:t xml:space="preserve"> </w:t>
      </w:r>
      <w:r w:rsidRPr="00B263F9">
        <w:t>a</w:t>
      </w:r>
      <w:r w:rsidRPr="00B263F9" w:rsidR="005E4BBF">
        <w:t xml:space="preserve"> </w:t>
      </w:r>
      <w:r w:rsidRPr="00B263F9">
        <w:t>bilateral</w:t>
      </w:r>
      <w:r w:rsidRPr="00B263F9" w:rsidR="005E4BBF">
        <w:t xml:space="preserve"> </w:t>
      </w:r>
      <w:r w:rsidRPr="00B263F9">
        <w:t>agreement</w:t>
      </w:r>
      <w:r w:rsidRPr="00B263F9" w:rsidR="005E4BBF">
        <w:t xml:space="preserve"> </w:t>
      </w:r>
      <w:r w:rsidRPr="00B263F9">
        <w:t>with</w:t>
      </w:r>
      <w:r w:rsidRPr="00B263F9" w:rsidR="005E4BBF">
        <w:t xml:space="preserve"> </w:t>
      </w:r>
      <w:r w:rsidRPr="00B263F9">
        <w:t>Ireland?</w:t>
      </w:r>
      <w:r w:rsidRPr="00B263F9" w:rsidR="005E4BBF">
        <w:t xml:space="preserve"> </w:t>
      </w:r>
      <w:r w:rsidRPr="00B263F9">
        <w:t>Are</w:t>
      </w:r>
      <w:r w:rsidRPr="00B263F9" w:rsidR="005E4BBF">
        <w:t xml:space="preserve"> </w:t>
      </w:r>
      <w:r w:rsidRPr="00B263F9">
        <w:t>they</w:t>
      </w:r>
      <w:r w:rsidRPr="00B263F9" w:rsidR="005E4BBF">
        <w:t xml:space="preserve"> </w:t>
      </w:r>
      <w:r w:rsidRPr="00B263F9">
        <w:t>mutually</w:t>
      </w:r>
      <w:r w:rsidRPr="00B263F9" w:rsidR="005E4BBF">
        <w:t xml:space="preserve"> </w:t>
      </w:r>
      <w:r w:rsidRPr="00B263F9">
        <w:t>exclusive</w:t>
      </w:r>
      <w:r w:rsidRPr="00B263F9" w:rsidR="00B0217B">
        <w:t>,</w:t>
      </w:r>
      <w:r w:rsidRPr="00B263F9" w:rsidR="005E4BBF">
        <w:t xml:space="preserve"> </w:t>
      </w:r>
      <w:r w:rsidRPr="00B263F9">
        <w:t>or</w:t>
      </w:r>
      <w:r w:rsidRPr="00B263F9" w:rsidR="005E4BBF">
        <w:t xml:space="preserve"> </w:t>
      </w:r>
      <w:r w:rsidRPr="00B263F9">
        <w:t>can</w:t>
      </w:r>
      <w:r w:rsidRPr="00B263F9" w:rsidR="005E4BBF">
        <w:t xml:space="preserve"> </w:t>
      </w:r>
      <w:r w:rsidRPr="00B263F9">
        <w:t>it</w:t>
      </w:r>
      <w:r w:rsidRPr="00B263F9" w:rsidR="005E4BBF">
        <w:t xml:space="preserve"> </w:t>
      </w:r>
      <w:r w:rsidRPr="00B263F9">
        <w:t>be</w:t>
      </w:r>
      <w:r w:rsidRPr="00B263F9" w:rsidR="005E4BBF">
        <w:t xml:space="preserve"> </w:t>
      </w:r>
      <w:r w:rsidRPr="00B263F9">
        <w:t>a</w:t>
      </w:r>
      <w:r w:rsidRPr="00B263F9" w:rsidR="005E4BBF">
        <w:t xml:space="preserve"> </w:t>
      </w:r>
      <w:r w:rsidRPr="00B263F9">
        <w:t>both</w:t>
      </w:r>
      <w:r w:rsidRPr="00B263F9" w:rsidR="00B0217B">
        <w:t>/and</w:t>
      </w:r>
      <w:r w:rsidRPr="00B263F9" w:rsidR="005E4BBF">
        <w:t xml:space="preserve"> </w:t>
      </w:r>
      <w:r w:rsidRPr="00B263F9">
        <w:t>situation</w:t>
      </w:r>
      <w:r w:rsidRPr="00B263F9" w:rsidR="00B0217B">
        <w:t>?</w:t>
      </w:r>
      <w:r w:rsidRPr="00B263F9" w:rsidR="005E4BBF">
        <w:t xml:space="preserve"> </w:t>
      </w:r>
      <w:r w:rsidRPr="00B263F9">
        <w:t>Secondly,</w:t>
      </w:r>
      <w:r w:rsidRPr="00B263F9" w:rsidR="005E4BBF">
        <w:t xml:space="preserve"> </w:t>
      </w:r>
      <w:r w:rsidRPr="00B263F9">
        <w:t>to</w:t>
      </w:r>
      <w:r w:rsidRPr="00B263F9" w:rsidR="005E4BBF">
        <w:t xml:space="preserve"> </w:t>
      </w:r>
      <w:r w:rsidRPr="00B263F9">
        <w:t>what</w:t>
      </w:r>
      <w:r w:rsidRPr="00B263F9" w:rsidR="005E4BBF">
        <w:t xml:space="preserve"> </w:t>
      </w:r>
      <w:r w:rsidRPr="00B263F9">
        <w:t>extent</w:t>
      </w:r>
      <w:r w:rsidRPr="00B263F9" w:rsidR="005E4BBF">
        <w:t xml:space="preserve"> </w:t>
      </w:r>
      <w:r w:rsidRPr="00B263F9">
        <w:t>is</w:t>
      </w:r>
      <w:r w:rsidRPr="00B263F9" w:rsidR="005E4BBF">
        <w:t xml:space="preserve"> </w:t>
      </w:r>
      <w:r w:rsidRPr="00B263F9">
        <w:t>the</w:t>
      </w:r>
      <w:r w:rsidRPr="00B263F9" w:rsidR="005E4BBF">
        <w:t xml:space="preserve"> </w:t>
      </w:r>
      <w:r w:rsidRPr="00B263F9">
        <w:t>ambiguity</w:t>
      </w:r>
      <w:r w:rsidRPr="00B263F9" w:rsidR="005E4BBF">
        <w:t xml:space="preserve"> </w:t>
      </w:r>
      <w:r w:rsidRPr="00B263F9">
        <w:t>around</w:t>
      </w:r>
      <w:r w:rsidRPr="00B263F9" w:rsidR="005E4BBF">
        <w:t xml:space="preserve"> </w:t>
      </w:r>
      <w:r w:rsidRPr="00B263F9">
        <w:t>the</w:t>
      </w:r>
      <w:r w:rsidRPr="00B263F9" w:rsidR="005E4BBF">
        <w:t xml:space="preserve"> </w:t>
      </w:r>
      <w:r w:rsidRPr="00B263F9">
        <w:t>UK</w:t>
      </w:r>
      <w:r w:rsidRPr="00B263F9" w:rsidR="005E4BBF">
        <w:t xml:space="preserve"> </w:t>
      </w:r>
      <w:r w:rsidRPr="00B263F9" w:rsidR="00223985">
        <w:t>Government</w:t>
      </w:r>
      <w:r w:rsidRPr="00B263F9" w:rsidR="005E4BBF">
        <w:t xml:space="preserve"> </w:t>
      </w:r>
      <w:r w:rsidRPr="00B263F9">
        <w:t>committing</w:t>
      </w:r>
      <w:r w:rsidRPr="00B263F9" w:rsidR="005E4BBF">
        <w:t xml:space="preserve"> </w:t>
      </w:r>
      <w:r w:rsidRPr="00B263F9">
        <w:t>to</w:t>
      </w:r>
      <w:r w:rsidRPr="00B263F9" w:rsidR="005E4BBF">
        <w:t xml:space="preserve"> </w:t>
      </w:r>
      <w:r w:rsidRPr="00B263F9">
        <w:t>the</w:t>
      </w:r>
      <w:r w:rsidRPr="00B263F9" w:rsidR="005E4BBF">
        <w:t xml:space="preserve"> </w:t>
      </w:r>
      <w:r w:rsidRPr="00B263F9">
        <w:t>European</w:t>
      </w:r>
      <w:r w:rsidRPr="00B263F9" w:rsidR="005E4BBF">
        <w:t xml:space="preserve"> </w:t>
      </w:r>
      <w:r w:rsidRPr="00B263F9">
        <w:t>Convention</w:t>
      </w:r>
      <w:r w:rsidRPr="00B263F9" w:rsidR="005E4BBF">
        <w:t xml:space="preserve"> </w:t>
      </w:r>
      <w:r w:rsidRPr="00B263F9" w:rsidR="00B0217B">
        <w:t xml:space="preserve">on </w:t>
      </w:r>
      <w:r w:rsidRPr="00B263F9">
        <w:t>Human</w:t>
      </w:r>
      <w:r w:rsidRPr="00B263F9" w:rsidR="005E4BBF">
        <w:t xml:space="preserve"> </w:t>
      </w:r>
      <w:r w:rsidRPr="00B263F9">
        <w:t>Rights</w:t>
      </w:r>
      <w:r w:rsidRPr="00B263F9" w:rsidR="005E4BBF">
        <w:t xml:space="preserve"> </w:t>
      </w:r>
      <w:r w:rsidRPr="00B263F9">
        <w:t>in</w:t>
      </w:r>
      <w:r w:rsidRPr="00B263F9" w:rsidR="005E4BBF">
        <w:t xml:space="preserve"> </w:t>
      </w:r>
      <w:r w:rsidRPr="00B263F9">
        <w:t>the</w:t>
      </w:r>
      <w:r w:rsidRPr="00B263F9" w:rsidR="005E4BBF">
        <w:t xml:space="preserve"> </w:t>
      </w:r>
      <w:r w:rsidRPr="00B263F9">
        <w:t>negotiating</w:t>
      </w:r>
      <w:r w:rsidRPr="00B263F9" w:rsidR="005E4BBF">
        <w:t xml:space="preserve"> </w:t>
      </w:r>
      <w:r w:rsidRPr="00B263F9">
        <w:t>mandate,</w:t>
      </w:r>
      <w:r w:rsidRPr="00B263F9" w:rsidR="005E4BBF">
        <w:t xml:space="preserve"> </w:t>
      </w:r>
      <w:r w:rsidRPr="00B263F9">
        <w:t>and</w:t>
      </w:r>
      <w:r w:rsidRPr="00B263F9" w:rsidR="005E4BBF">
        <w:t xml:space="preserve"> </w:t>
      </w:r>
      <w:r w:rsidRPr="00B263F9" w:rsidR="00B0217B">
        <w:t xml:space="preserve">also </w:t>
      </w:r>
      <w:r w:rsidRPr="00B263F9">
        <w:t>some</w:t>
      </w:r>
      <w:r w:rsidRPr="00B263F9" w:rsidR="005E4BBF">
        <w:t xml:space="preserve"> </w:t>
      </w:r>
      <w:r w:rsidRPr="00B263F9">
        <w:t>of</w:t>
      </w:r>
      <w:r w:rsidRPr="00B263F9" w:rsidR="005E4BBF">
        <w:t xml:space="preserve"> </w:t>
      </w:r>
      <w:r w:rsidRPr="00B263F9">
        <w:t>the</w:t>
      </w:r>
      <w:r w:rsidRPr="00B263F9" w:rsidR="005E4BBF">
        <w:t xml:space="preserve"> </w:t>
      </w:r>
      <w:r w:rsidRPr="00B263F9">
        <w:t>domestic</w:t>
      </w:r>
      <w:r w:rsidRPr="00B263F9" w:rsidR="005E4BBF">
        <w:t xml:space="preserve"> </w:t>
      </w:r>
      <w:r w:rsidRPr="00B263F9">
        <w:t>uncertainty</w:t>
      </w:r>
      <w:r w:rsidRPr="00B263F9" w:rsidR="005E4BBF">
        <w:t xml:space="preserve"> </w:t>
      </w:r>
      <w:r w:rsidRPr="00B263F9">
        <w:t>around</w:t>
      </w:r>
      <w:r w:rsidRPr="00B263F9" w:rsidR="005E4BBF">
        <w:t xml:space="preserve"> </w:t>
      </w:r>
      <w:r w:rsidRPr="00B263F9">
        <w:t>the</w:t>
      </w:r>
      <w:r w:rsidRPr="00B263F9" w:rsidR="005E4BBF">
        <w:t xml:space="preserve"> </w:t>
      </w:r>
      <w:r w:rsidRPr="00B263F9" w:rsidR="00B0217B">
        <w:t>H</w:t>
      </w:r>
      <w:r w:rsidRPr="00B263F9">
        <w:t>uman</w:t>
      </w:r>
      <w:r w:rsidRPr="00B263F9" w:rsidR="005E4BBF">
        <w:t xml:space="preserve"> </w:t>
      </w:r>
      <w:r w:rsidRPr="00B263F9" w:rsidR="00B0217B">
        <w:t>R</w:t>
      </w:r>
      <w:r w:rsidRPr="00B263F9">
        <w:t>ights</w:t>
      </w:r>
      <w:r w:rsidRPr="00B263F9" w:rsidR="005E4BBF">
        <w:t xml:space="preserve"> </w:t>
      </w:r>
      <w:r w:rsidRPr="00B263F9" w:rsidR="00B0217B">
        <w:t>A</w:t>
      </w:r>
      <w:r w:rsidRPr="00B263F9">
        <w:t>ct,</w:t>
      </w:r>
      <w:r w:rsidRPr="00B263F9" w:rsidR="005E4BBF">
        <w:t xml:space="preserve"> </w:t>
      </w:r>
      <w:r w:rsidRPr="00B263F9">
        <w:t>a</w:t>
      </w:r>
      <w:r w:rsidRPr="00B263F9" w:rsidR="005E4BBF">
        <w:t xml:space="preserve"> </w:t>
      </w:r>
      <w:r w:rsidRPr="00B263F9">
        <w:t>complicating</w:t>
      </w:r>
      <w:r w:rsidRPr="00B263F9" w:rsidR="005E4BBF">
        <w:t xml:space="preserve"> </w:t>
      </w:r>
      <w:r w:rsidRPr="00B263F9">
        <w:t>factor</w:t>
      </w:r>
      <w:r w:rsidRPr="00B263F9" w:rsidR="005E4BBF">
        <w:t xml:space="preserve"> </w:t>
      </w:r>
      <w:r w:rsidRPr="00B263F9">
        <w:t>in</w:t>
      </w:r>
      <w:r w:rsidRPr="00B263F9" w:rsidR="005E4BBF">
        <w:t xml:space="preserve"> </w:t>
      </w:r>
      <w:r w:rsidRPr="00B263F9">
        <w:t>terms</w:t>
      </w:r>
      <w:r w:rsidRPr="00B263F9" w:rsidR="005E4BBF">
        <w:t xml:space="preserve"> </w:t>
      </w:r>
      <w:r w:rsidRPr="00B263F9">
        <w:t>of</w:t>
      </w:r>
      <w:r w:rsidRPr="00B263F9" w:rsidR="005E4BBF">
        <w:t xml:space="preserve"> </w:t>
      </w:r>
      <w:r w:rsidRPr="00B263F9">
        <w:t>negotiating</w:t>
      </w:r>
      <w:r w:rsidRPr="00B263F9" w:rsidR="005E4BBF">
        <w:t xml:space="preserve"> </w:t>
      </w:r>
      <w:r w:rsidRPr="00B263F9">
        <w:t>around</w:t>
      </w:r>
      <w:r w:rsidRPr="00B263F9" w:rsidR="005E4BBF">
        <w:t xml:space="preserve"> </w:t>
      </w:r>
      <w:r w:rsidRPr="00B263F9">
        <w:t>extradition?</w:t>
      </w:r>
      <w:r w:rsidRPr="00B263F9" w:rsidR="005E4BBF">
        <w:t xml:space="preserve"> </w:t>
      </w:r>
      <w:r w:rsidRPr="00B263F9">
        <w:t>I</w:t>
      </w:r>
      <w:r w:rsidRPr="00B263F9" w:rsidR="005E4BBF">
        <w:t xml:space="preserve"> </w:t>
      </w:r>
      <w:r w:rsidRPr="00B263F9">
        <w:t>would</w:t>
      </w:r>
      <w:r w:rsidRPr="00B263F9" w:rsidR="005E4BBF">
        <w:t xml:space="preserve"> </w:t>
      </w:r>
      <w:r w:rsidRPr="00B263F9">
        <w:t>also</w:t>
      </w:r>
      <w:r w:rsidRPr="00B263F9" w:rsidR="005E4BBF">
        <w:t xml:space="preserve"> </w:t>
      </w:r>
      <w:r w:rsidRPr="00B263F9">
        <w:t>make</w:t>
      </w:r>
      <w:r w:rsidRPr="00B263F9" w:rsidR="005E4BBF">
        <w:t xml:space="preserve"> </w:t>
      </w:r>
      <w:r w:rsidRPr="00B263F9">
        <w:t>that</w:t>
      </w:r>
      <w:r w:rsidRPr="00B263F9" w:rsidR="005E4BBF">
        <w:t xml:space="preserve"> </w:t>
      </w:r>
      <w:r w:rsidRPr="00B263F9">
        <w:t>point</w:t>
      </w:r>
      <w:r w:rsidRPr="00B263F9" w:rsidR="005E4BBF">
        <w:t xml:space="preserve"> </w:t>
      </w:r>
      <w:r w:rsidRPr="00B263F9">
        <w:t>in</w:t>
      </w:r>
      <w:r w:rsidRPr="00B263F9" w:rsidR="005E4BBF">
        <w:t xml:space="preserve"> </w:t>
      </w:r>
      <w:r w:rsidRPr="00B263F9">
        <w:t>relation</w:t>
      </w:r>
      <w:r w:rsidRPr="00B263F9" w:rsidR="005E4BBF">
        <w:t xml:space="preserve"> </w:t>
      </w:r>
      <w:r w:rsidRPr="00B263F9">
        <w:t>to</w:t>
      </w:r>
      <w:r w:rsidRPr="00B263F9" w:rsidR="005E4BBF">
        <w:t xml:space="preserve"> </w:t>
      </w:r>
      <w:r w:rsidRPr="00B263F9">
        <w:t>the</w:t>
      </w:r>
      <w:r w:rsidRPr="00B263F9" w:rsidR="005E4BBF">
        <w:t xml:space="preserve"> </w:t>
      </w:r>
      <w:r w:rsidRPr="00B263F9">
        <w:t>data</w:t>
      </w:r>
      <w:r w:rsidRPr="00B263F9" w:rsidR="005E4BBF">
        <w:t xml:space="preserve"> </w:t>
      </w:r>
      <w:r w:rsidRPr="00B263F9">
        <w:t>a</w:t>
      </w:r>
      <w:r w:rsidRPr="00B263F9" w:rsidR="00B0217B">
        <w:t>dequacy</w:t>
      </w:r>
      <w:r w:rsidRPr="00B263F9" w:rsidR="005E4BBF">
        <w:t xml:space="preserve"> </w:t>
      </w:r>
      <w:r w:rsidRPr="00B263F9">
        <w:t>point.</w:t>
      </w:r>
      <w:r w:rsidRPr="00B263F9" w:rsidR="005E4BBF">
        <w:t xml:space="preserve"> </w:t>
      </w:r>
    </w:p>
    <w:p w:rsidR="00B0217B" w:rsidRPr="00B263F9" w:rsidP="00050F79">
      <w:pPr>
        <w:pStyle w:val="Answer"/>
      </w:pPr>
      <w:sdt>
        <w:sdtPr>
          <w:alias w:val="Witness"/>
          <w:id w:val="-483087904"/>
          <w:placeholder>
            <w:docPart w:val="56773802AA894640A575DF894D08D862"/>
          </w:placeholder>
          <w:richText/>
        </w:sdtPr>
        <w:sdtContent>
          <w:r w:rsidRPr="00B263F9" w:rsidR="003D2E36">
            <w:rPr>
              <w:b/>
              <w:i/>
            </w:rPr>
            <w:t>Mr</w:t>
          </w:r>
          <w:r w:rsidRPr="00B263F9" w:rsidR="005E4BBF">
            <w:rPr>
              <w:b/>
              <w:i/>
            </w:rPr>
            <w:t xml:space="preserve"> </w:t>
          </w:r>
          <w:r w:rsidRPr="00B263F9" w:rsidR="003D2E36">
            <w:rPr>
              <w:b/>
              <w:i/>
            </w:rPr>
            <w:t>Walker:</w:t>
          </w:r>
          <w:r w:rsidRPr="00B263F9" w:rsidR="005E4BBF">
            <w:rPr>
              <w:b/>
            </w:rPr>
            <w:t xml:space="preserve"> </w:t>
          </w:r>
        </w:sdtContent>
      </w:sdt>
      <w:r w:rsidRPr="00B263F9" w:rsidR="003D2E36">
        <w:t>To</w:t>
      </w:r>
      <w:r w:rsidRPr="00B263F9" w:rsidR="005E4BBF">
        <w:t xml:space="preserve"> </w:t>
      </w:r>
      <w:r w:rsidRPr="00B263F9" w:rsidR="003D2E36">
        <w:t>your</w:t>
      </w:r>
      <w:r w:rsidRPr="00B263F9" w:rsidR="005E4BBF">
        <w:t xml:space="preserve"> </w:t>
      </w:r>
      <w:r w:rsidRPr="00B263F9" w:rsidR="003D2E36">
        <w:t>first</w:t>
      </w:r>
      <w:r w:rsidRPr="00B263F9" w:rsidR="005E4BBF">
        <w:t xml:space="preserve"> </w:t>
      </w:r>
      <w:r w:rsidRPr="00B263F9" w:rsidR="003D2E36">
        <w:t>point,</w:t>
      </w:r>
      <w:r w:rsidRPr="00B263F9">
        <w:t xml:space="preserve"> clearly</w:t>
      </w:r>
      <w:r w:rsidRPr="00B263F9" w:rsidR="005E4BBF">
        <w:t xml:space="preserve"> </w:t>
      </w:r>
      <w:r w:rsidRPr="00B263F9" w:rsidR="003D2E36">
        <w:t>an</w:t>
      </w:r>
      <w:r w:rsidRPr="00B263F9" w:rsidR="005E4BBF">
        <w:t xml:space="preserve"> </w:t>
      </w:r>
      <w:r w:rsidRPr="00B263F9" w:rsidR="003D2E36">
        <w:t>agreed</w:t>
      </w:r>
      <w:r w:rsidRPr="00B263F9" w:rsidR="005E4BBF">
        <w:t xml:space="preserve"> </w:t>
      </w:r>
      <w:r w:rsidRPr="00B263F9" w:rsidR="003D2E36">
        <w:t>framework</w:t>
      </w:r>
      <w:r w:rsidRPr="00B263F9" w:rsidR="005E4BBF">
        <w:t xml:space="preserve"> </w:t>
      </w:r>
      <w:r w:rsidRPr="00B263F9" w:rsidR="003D2E36">
        <w:t>between</w:t>
      </w:r>
      <w:r w:rsidRPr="00B263F9" w:rsidR="005E4BBF">
        <w:t xml:space="preserve"> </w:t>
      </w:r>
      <w:r w:rsidRPr="00B263F9" w:rsidR="003D2E36">
        <w:t>the</w:t>
      </w:r>
      <w:r w:rsidRPr="00B263F9" w:rsidR="005E4BBF">
        <w:t xml:space="preserve"> </w:t>
      </w:r>
      <w:r w:rsidRPr="00B263F9" w:rsidR="003D2E36">
        <w:t>UK</w:t>
      </w:r>
      <w:r w:rsidRPr="00B263F9" w:rsidR="005E4BBF">
        <w:t xml:space="preserve"> </w:t>
      </w:r>
      <w:r w:rsidRPr="00B263F9" w:rsidR="003D2E36">
        <w:t>and</w:t>
      </w:r>
      <w:r w:rsidRPr="00B263F9" w:rsidR="005E4BBF">
        <w:t xml:space="preserve"> </w:t>
      </w:r>
      <w:r w:rsidRPr="00B263F9" w:rsidR="003D2E36">
        <w:t>the</w:t>
      </w:r>
      <w:r w:rsidRPr="00B263F9" w:rsidR="005E4BBF">
        <w:t xml:space="preserve"> </w:t>
      </w:r>
      <w:r w:rsidRPr="00B263F9" w:rsidR="003D2E36">
        <w:t>EU</w:t>
      </w:r>
      <w:r w:rsidRPr="00B263F9" w:rsidR="005E4BBF">
        <w:t xml:space="preserve"> </w:t>
      </w:r>
      <w:r w:rsidRPr="00B263F9" w:rsidR="003D2E36">
        <w:t>on</w:t>
      </w:r>
      <w:r w:rsidRPr="00B263F9" w:rsidR="005E4BBF">
        <w:t xml:space="preserve"> </w:t>
      </w:r>
      <w:r w:rsidRPr="00B263F9" w:rsidR="003D2E36">
        <w:t>security</w:t>
      </w:r>
      <w:r w:rsidRPr="00B263F9" w:rsidR="005E4BBF">
        <w:t xml:space="preserve"> </w:t>
      </w:r>
      <w:r w:rsidRPr="00B263F9" w:rsidR="003D2E36">
        <w:t>matters</w:t>
      </w:r>
      <w:r w:rsidRPr="00B263F9" w:rsidR="005E4BBF">
        <w:t xml:space="preserve"> </w:t>
      </w:r>
      <w:r w:rsidRPr="00B263F9" w:rsidR="003D2E36">
        <w:t>would</w:t>
      </w:r>
      <w:r w:rsidRPr="00B263F9" w:rsidR="005E4BBF">
        <w:t xml:space="preserve"> </w:t>
      </w:r>
      <w:r w:rsidRPr="00B263F9" w:rsidR="003D2E36">
        <w:t>address</w:t>
      </w:r>
      <w:r w:rsidRPr="00B263F9" w:rsidR="005E4BBF">
        <w:t xml:space="preserve"> </w:t>
      </w:r>
      <w:r w:rsidRPr="00B263F9" w:rsidR="003D2E36">
        <w:t>many</w:t>
      </w:r>
      <w:r w:rsidRPr="00B263F9" w:rsidR="005E4BBF">
        <w:t xml:space="preserve"> </w:t>
      </w:r>
      <w:r w:rsidRPr="00B263F9" w:rsidR="003D2E36">
        <w:t>of</w:t>
      </w:r>
      <w:r w:rsidRPr="00B263F9" w:rsidR="005E4BBF">
        <w:t xml:space="preserve"> </w:t>
      </w:r>
      <w:r w:rsidRPr="00B263F9" w:rsidR="003D2E36">
        <w:t>these</w:t>
      </w:r>
      <w:r w:rsidRPr="00B263F9" w:rsidR="005E4BBF">
        <w:t xml:space="preserve"> </w:t>
      </w:r>
      <w:r w:rsidRPr="00B263F9" w:rsidR="003D2E36">
        <w:t>issues,</w:t>
      </w:r>
      <w:r w:rsidRPr="00B263F9" w:rsidR="005E4BBF">
        <w:t xml:space="preserve"> </w:t>
      </w:r>
      <w:r w:rsidRPr="00B263F9" w:rsidR="003D2E36">
        <w:t>but</w:t>
      </w:r>
      <w:r w:rsidRPr="00B263F9" w:rsidR="005E4BBF">
        <w:t xml:space="preserve"> </w:t>
      </w:r>
      <w:r w:rsidRPr="00B263F9" w:rsidR="003D2E36">
        <w:t>it</w:t>
      </w:r>
      <w:r w:rsidRPr="00B263F9" w:rsidR="005E4BBF">
        <w:t xml:space="preserve"> </w:t>
      </w:r>
      <w:r w:rsidRPr="00B263F9" w:rsidR="003D2E36">
        <w:t>would</w:t>
      </w:r>
      <w:r w:rsidRPr="00B263F9" w:rsidR="005E4BBF">
        <w:t xml:space="preserve"> </w:t>
      </w:r>
      <w:r w:rsidRPr="00B263F9" w:rsidR="003D2E36">
        <w:t>not</w:t>
      </w:r>
      <w:r w:rsidRPr="00B263F9" w:rsidR="005E4BBF">
        <w:t xml:space="preserve"> </w:t>
      </w:r>
      <w:r w:rsidRPr="00B263F9" w:rsidR="003D2E36">
        <w:t>prohibit</w:t>
      </w:r>
      <w:r w:rsidRPr="00B263F9" w:rsidR="005E4BBF">
        <w:t xml:space="preserve"> </w:t>
      </w:r>
      <w:r w:rsidRPr="00B263F9" w:rsidR="003D2E36">
        <w:t>us</w:t>
      </w:r>
      <w:r w:rsidRPr="00B263F9" w:rsidR="005E4BBF">
        <w:t xml:space="preserve"> </w:t>
      </w:r>
      <w:r w:rsidRPr="00B263F9" w:rsidR="003D2E36">
        <w:t>from</w:t>
      </w:r>
      <w:r w:rsidRPr="00B263F9" w:rsidR="005E4BBF">
        <w:t xml:space="preserve"> </w:t>
      </w:r>
      <w:r w:rsidRPr="00B263F9" w:rsidR="003D2E36">
        <w:t>having</w:t>
      </w:r>
      <w:r w:rsidRPr="00B263F9" w:rsidR="005E4BBF">
        <w:t xml:space="preserve"> </w:t>
      </w:r>
      <w:r w:rsidRPr="00B263F9" w:rsidR="003D2E36">
        <w:t>further</w:t>
      </w:r>
      <w:r w:rsidRPr="00B263F9" w:rsidR="005E4BBF">
        <w:t xml:space="preserve"> </w:t>
      </w:r>
      <w:r w:rsidRPr="00B263F9" w:rsidR="003D2E36">
        <w:t>discussions</w:t>
      </w:r>
      <w:r w:rsidRPr="00B263F9" w:rsidR="005E4BBF">
        <w:t xml:space="preserve"> </w:t>
      </w:r>
      <w:r w:rsidRPr="00B263F9" w:rsidR="003D2E36">
        <w:t>with</w:t>
      </w:r>
      <w:r w:rsidRPr="00B263F9" w:rsidR="005E4BBF">
        <w:t xml:space="preserve"> </w:t>
      </w:r>
      <w:r w:rsidRPr="00B263F9" w:rsidR="003D2E36">
        <w:t>the</w:t>
      </w:r>
      <w:r w:rsidRPr="00B263F9" w:rsidR="005E4BBF">
        <w:t xml:space="preserve"> </w:t>
      </w:r>
      <w:r w:rsidRPr="00B263F9" w:rsidR="003D2E36">
        <w:t>Republic</w:t>
      </w:r>
      <w:r w:rsidRPr="00B263F9" w:rsidR="005E4BBF">
        <w:t xml:space="preserve"> </w:t>
      </w:r>
      <w:r w:rsidRPr="00B263F9" w:rsidR="003D2E36">
        <w:t>of</w:t>
      </w:r>
      <w:r w:rsidRPr="00B263F9" w:rsidR="005E4BBF">
        <w:t xml:space="preserve"> </w:t>
      </w:r>
      <w:r w:rsidRPr="00B263F9" w:rsidR="003D2E36">
        <w:t>Ireland.</w:t>
      </w:r>
      <w:r w:rsidRPr="00B263F9" w:rsidR="005E4BBF">
        <w:t xml:space="preserve"> </w:t>
      </w:r>
      <w:r w:rsidRPr="00B263F9" w:rsidR="003D2E36">
        <w:t>It</w:t>
      </w:r>
      <w:r w:rsidRPr="00B263F9" w:rsidR="005E4BBF">
        <w:t xml:space="preserve"> </w:t>
      </w:r>
      <w:r w:rsidRPr="00B263F9" w:rsidR="003D2E36">
        <w:t>would</w:t>
      </w:r>
      <w:r w:rsidRPr="00B263F9" w:rsidR="005E4BBF">
        <w:t xml:space="preserve"> </w:t>
      </w:r>
      <w:r w:rsidRPr="00B263F9">
        <w:t xml:space="preserve">be </w:t>
      </w:r>
      <w:r w:rsidRPr="00B263F9" w:rsidR="003D2E36">
        <w:t>partly</w:t>
      </w:r>
      <w:r w:rsidRPr="00B263F9" w:rsidR="005E4BBF">
        <w:t xml:space="preserve"> </w:t>
      </w:r>
      <w:r w:rsidRPr="00B263F9" w:rsidR="003D2E36">
        <w:t>a</w:t>
      </w:r>
      <w:r w:rsidRPr="00B263F9" w:rsidR="005E4BBF">
        <w:t xml:space="preserve"> </w:t>
      </w:r>
      <w:r w:rsidRPr="00B263F9" w:rsidR="003D2E36">
        <w:t>question</w:t>
      </w:r>
      <w:r w:rsidRPr="00B263F9" w:rsidR="005E4BBF">
        <w:t xml:space="preserve"> </w:t>
      </w:r>
      <w:r w:rsidRPr="00B263F9" w:rsidR="003D2E36">
        <w:t>for</w:t>
      </w:r>
      <w:r w:rsidRPr="00B263F9" w:rsidR="005E4BBF">
        <w:t xml:space="preserve"> </w:t>
      </w:r>
      <w:r w:rsidRPr="00B263F9" w:rsidR="003D2E36">
        <w:t>them</w:t>
      </w:r>
      <w:r w:rsidRPr="00B263F9" w:rsidR="005E4BBF">
        <w:t xml:space="preserve"> </w:t>
      </w:r>
      <w:r w:rsidRPr="00B263F9" w:rsidR="003D2E36">
        <w:t>as</w:t>
      </w:r>
      <w:r w:rsidRPr="00B263F9" w:rsidR="005E4BBF">
        <w:t xml:space="preserve"> </w:t>
      </w:r>
      <w:r w:rsidRPr="00B263F9" w:rsidR="003D2E36">
        <w:t>to</w:t>
      </w:r>
      <w:r w:rsidRPr="00B263F9" w:rsidR="005E4BBF">
        <w:t xml:space="preserve"> </w:t>
      </w:r>
      <w:r w:rsidRPr="00B263F9" w:rsidR="003D2E36">
        <w:t>whether</w:t>
      </w:r>
      <w:r w:rsidRPr="00B263F9" w:rsidR="005E4BBF">
        <w:t xml:space="preserve"> </w:t>
      </w:r>
      <w:r w:rsidRPr="00B263F9" w:rsidR="003D2E36">
        <w:t>they</w:t>
      </w:r>
      <w:r w:rsidRPr="00B263F9" w:rsidR="005E4BBF">
        <w:t xml:space="preserve"> </w:t>
      </w:r>
      <w:r w:rsidRPr="00B263F9" w:rsidR="003D2E36">
        <w:t>would</w:t>
      </w:r>
      <w:r w:rsidRPr="00B263F9" w:rsidR="005E4BBF">
        <w:t xml:space="preserve"> </w:t>
      </w:r>
      <w:r w:rsidRPr="00B263F9" w:rsidR="003D2E36">
        <w:t>want</w:t>
      </w:r>
      <w:r w:rsidRPr="00B263F9" w:rsidR="005E4BBF">
        <w:t xml:space="preserve"> </w:t>
      </w:r>
      <w:r w:rsidRPr="00B263F9" w:rsidR="003D2E36">
        <w:t>to</w:t>
      </w:r>
      <w:r w:rsidRPr="00B263F9" w:rsidR="005E4BBF">
        <w:t xml:space="preserve"> </w:t>
      </w:r>
      <w:r w:rsidRPr="00B263F9" w:rsidR="003D2E36">
        <w:t>go</w:t>
      </w:r>
      <w:r w:rsidRPr="00B263F9" w:rsidR="005E4BBF">
        <w:t xml:space="preserve"> </w:t>
      </w:r>
      <w:r w:rsidRPr="00B263F9" w:rsidR="003D2E36">
        <w:t>further</w:t>
      </w:r>
      <w:r w:rsidRPr="00B263F9" w:rsidR="005E4BBF">
        <w:t xml:space="preserve"> </w:t>
      </w:r>
      <w:r w:rsidRPr="00B263F9" w:rsidR="003D2E36">
        <w:t>in</w:t>
      </w:r>
      <w:r w:rsidRPr="00B263F9" w:rsidR="005E4BBF">
        <w:t xml:space="preserve"> </w:t>
      </w:r>
      <w:r w:rsidRPr="00B263F9" w:rsidR="003D2E36">
        <w:t>any</w:t>
      </w:r>
      <w:r w:rsidRPr="00B263F9" w:rsidR="005E4BBF">
        <w:t xml:space="preserve"> </w:t>
      </w:r>
      <w:r w:rsidRPr="00B263F9" w:rsidR="003D2E36">
        <w:t>respect,</w:t>
      </w:r>
      <w:r w:rsidRPr="00B263F9" w:rsidR="005E4BBF">
        <w:t xml:space="preserve"> </w:t>
      </w:r>
      <w:r w:rsidRPr="00B263F9" w:rsidR="003D2E36">
        <w:t>and</w:t>
      </w:r>
      <w:r w:rsidRPr="00B263F9" w:rsidR="005E4BBF">
        <w:t xml:space="preserve"> </w:t>
      </w:r>
      <w:r w:rsidRPr="00B263F9" w:rsidR="003D2E36">
        <w:t>that</w:t>
      </w:r>
      <w:r w:rsidRPr="00B263F9" w:rsidR="005E4BBF">
        <w:t xml:space="preserve"> </w:t>
      </w:r>
      <w:r w:rsidRPr="00B263F9" w:rsidR="003D2E36">
        <w:t>is</w:t>
      </w:r>
      <w:r w:rsidRPr="00B263F9" w:rsidR="005E4BBF">
        <w:t xml:space="preserve"> </w:t>
      </w:r>
      <w:r w:rsidRPr="00B263F9" w:rsidR="003D2E36">
        <w:t>something</w:t>
      </w:r>
      <w:r w:rsidRPr="00B263F9" w:rsidR="005E4BBF">
        <w:t xml:space="preserve"> </w:t>
      </w:r>
      <w:r w:rsidRPr="00B263F9" w:rsidR="003D2E36">
        <w:t>that</w:t>
      </w:r>
      <w:r w:rsidRPr="00B263F9" w:rsidR="005E4BBF">
        <w:t xml:space="preserve"> </w:t>
      </w:r>
      <w:r w:rsidRPr="00B263F9" w:rsidR="003D2E36">
        <w:t>I</w:t>
      </w:r>
      <w:r w:rsidRPr="00B263F9" w:rsidR="005E4BBF">
        <w:t xml:space="preserve"> </w:t>
      </w:r>
      <w:r w:rsidRPr="00B263F9" w:rsidR="003D2E36">
        <w:t>cannot</w:t>
      </w:r>
      <w:r w:rsidRPr="00B263F9" w:rsidR="005E4BBF">
        <w:t xml:space="preserve"> </w:t>
      </w:r>
      <w:r w:rsidRPr="00B263F9" w:rsidR="003D2E36">
        <w:t>answer</w:t>
      </w:r>
      <w:r w:rsidRPr="00B263F9" w:rsidR="005E4BBF">
        <w:t xml:space="preserve"> </w:t>
      </w:r>
      <w:r w:rsidRPr="00B263F9" w:rsidR="003D2E36">
        <w:t>for.</w:t>
      </w:r>
      <w:r w:rsidRPr="00B263F9" w:rsidR="005E4BBF">
        <w:t xml:space="preserve"> </w:t>
      </w:r>
    </w:p>
    <w:p w:rsidR="003D2E36" w:rsidRPr="00B263F9" w:rsidP="00050F79">
      <w:pPr>
        <w:pStyle w:val="Answer"/>
      </w:pPr>
      <w:r w:rsidRPr="00B263F9">
        <w:t>As</w:t>
      </w:r>
      <w:r w:rsidRPr="00B263F9" w:rsidR="005E4BBF">
        <w:t xml:space="preserve"> </w:t>
      </w:r>
      <w:r w:rsidRPr="00B263F9">
        <w:t>we</w:t>
      </w:r>
      <w:r w:rsidRPr="00B263F9" w:rsidR="005E4BBF">
        <w:t xml:space="preserve"> </w:t>
      </w:r>
      <w:r w:rsidRPr="00B263F9">
        <w:t>discussed</w:t>
      </w:r>
      <w:r w:rsidRPr="00B263F9" w:rsidR="005E4BBF">
        <w:t xml:space="preserve"> </w:t>
      </w:r>
      <w:r w:rsidRPr="00B263F9">
        <w:t>earlier,</w:t>
      </w:r>
      <w:r w:rsidRPr="00B263F9" w:rsidR="005E4BBF">
        <w:t xml:space="preserve"> </w:t>
      </w:r>
      <w:r w:rsidRPr="00B263F9">
        <w:t>there</w:t>
      </w:r>
      <w:r w:rsidRPr="00B263F9" w:rsidR="005E4BBF">
        <w:t xml:space="preserve"> </w:t>
      </w:r>
      <w:r w:rsidRPr="00B263F9">
        <w:t>are</w:t>
      </w:r>
      <w:r w:rsidRPr="00B263F9" w:rsidR="005E4BBF">
        <w:t xml:space="preserve"> </w:t>
      </w:r>
      <w:r w:rsidRPr="00B263F9">
        <w:t>other</w:t>
      </w:r>
      <w:r w:rsidRPr="00B263F9" w:rsidR="005E4BBF">
        <w:t xml:space="preserve"> </w:t>
      </w:r>
      <w:r w:rsidRPr="00B263F9">
        <w:t>measures</w:t>
      </w:r>
      <w:r w:rsidRPr="00B263F9" w:rsidR="005E4BBF">
        <w:t xml:space="preserve"> </w:t>
      </w:r>
      <w:r w:rsidRPr="00B263F9">
        <w:t>of</w:t>
      </w:r>
      <w:r w:rsidRPr="00B263F9" w:rsidR="005E4BBF">
        <w:t xml:space="preserve"> </w:t>
      </w:r>
      <w:r w:rsidRPr="00B263F9">
        <w:t>co-operation</w:t>
      </w:r>
      <w:r w:rsidRPr="00B263F9" w:rsidR="005E4BBF">
        <w:t xml:space="preserve"> </w:t>
      </w:r>
      <w:r w:rsidRPr="00B263F9">
        <w:t>already</w:t>
      </w:r>
      <w:r w:rsidRPr="00B263F9" w:rsidR="005E4BBF">
        <w:t xml:space="preserve"> </w:t>
      </w:r>
      <w:r w:rsidRPr="00B263F9">
        <w:t>in</w:t>
      </w:r>
      <w:r w:rsidRPr="00B263F9" w:rsidR="005E4BBF">
        <w:t xml:space="preserve"> </w:t>
      </w:r>
      <w:r w:rsidRPr="00B263F9">
        <w:t>place</w:t>
      </w:r>
      <w:r w:rsidRPr="00B263F9" w:rsidR="005E4BBF">
        <w:t xml:space="preserve"> </w:t>
      </w:r>
      <w:r w:rsidRPr="00B263F9">
        <w:t>between</w:t>
      </w:r>
      <w:r w:rsidRPr="00B263F9" w:rsidR="005E4BBF">
        <w:t xml:space="preserve"> </w:t>
      </w:r>
      <w:r w:rsidRPr="00B263F9">
        <w:t>us,</w:t>
      </w:r>
      <w:r w:rsidRPr="00B263F9" w:rsidR="005E4BBF">
        <w:t xml:space="preserve"> </w:t>
      </w:r>
      <w:r w:rsidRPr="00B263F9">
        <w:t>through</w:t>
      </w:r>
      <w:r w:rsidRPr="00B263F9" w:rsidR="005E4BBF">
        <w:t xml:space="preserve"> </w:t>
      </w:r>
      <w:r w:rsidRPr="00B263F9">
        <w:t>the</w:t>
      </w:r>
      <w:r w:rsidRPr="00B263F9" w:rsidR="005E4BBF">
        <w:t xml:space="preserve"> </w:t>
      </w:r>
      <w:r w:rsidRPr="00B263F9">
        <w:t>Common</w:t>
      </w:r>
      <w:r w:rsidRPr="00B263F9" w:rsidR="005E4BBF">
        <w:t xml:space="preserve"> </w:t>
      </w:r>
      <w:r w:rsidRPr="00B263F9">
        <w:t>Travel</w:t>
      </w:r>
      <w:r w:rsidRPr="00B263F9" w:rsidR="005E4BBF">
        <w:t xml:space="preserve"> </w:t>
      </w:r>
      <w:r w:rsidRPr="00B263F9">
        <w:t>Area</w:t>
      </w:r>
      <w:r w:rsidRPr="00B263F9" w:rsidR="005E4BBF">
        <w:t xml:space="preserve"> </w:t>
      </w:r>
      <w:r w:rsidRPr="00B263F9">
        <w:t>Forum</w:t>
      </w:r>
      <w:r w:rsidRPr="00B263F9" w:rsidR="005E4BBF">
        <w:t xml:space="preserve"> </w:t>
      </w:r>
      <w:r w:rsidRPr="00B263F9">
        <w:t>and</w:t>
      </w:r>
      <w:r w:rsidRPr="00B263F9" w:rsidR="00B0217B">
        <w:t xml:space="preserve"> through</w:t>
      </w:r>
      <w:r w:rsidRPr="00B263F9" w:rsidR="005E4BBF">
        <w:t xml:space="preserve"> </w:t>
      </w:r>
      <w:r w:rsidRPr="00B263F9">
        <w:t>the</w:t>
      </w:r>
      <w:r w:rsidRPr="00B263F9" w:rsidR="005E4BBF">
        <w:t xml:space="preserve"> </w:t>
      </w:r>
      <w:r w:rsidRPr="00B263F9">
        <w:t>North</w:t>
      </w:r>
      <w:r w:rsidRPr="00B263F9" w:rsidR="00B0217B">
        <w:t>/</w:t>
      </w:r>
      <w:r w:rsidRPr="00B263F9">
        <w:t>South</w:t>
      </w:r>
      <w:r w:rsidRPr="00B263F9" w:rsidR="005E4BBF">
        <w:t xml:space="preserve"> </w:t>
      </w:r>
      <w:r w:rsidRPr="00B263F9">
        <w:t>Ministerial</w:t>
      </w:r>
      <w:r w:rsidRPr="00B263F9" w:rsidR="005E4BBF">
        <w:t xml:space="preserve"> </w:t>
      </w:r>
      <w:r w:rsidRPr="00B263F9">
        <w:t>Council,</w:t>
      </w:r>
      <w:r w:rsidRPr="00B263F9" w:rsidR="005E4BBF">
        <w:t xml:space="preserve"> </w:t>
      </w:r>
      <w:r w:rsidRPr="00B263F9">
        <w:t>which</w:t>
      </w:r>
      <w:r w:rsidRPr="00B263F9" w:rsidR="005E4BBF">
        <w:t xml:space="preserve"> </w:t>
      </w:r>
      <w:r w:rsidRPr="00B263F9">
        <w:t>has</w:t>
      </w:r>
      <w:r w:rsidRPr="00B263F9" w:rsidR="005E4BBF">
        <w:t xml:space="preserve"> </w:t>
      </w:r>
      <w:r w:rsidRPr="00B263F9">
        <w:t>the</w:t>
      </w:r>
      <w:r w:rsidRPr="00B263F9" w:rsidR="005E4BBF">
        <w:t xml:space="preserve"> </w:t>
      </w:r>
      <w:r w:rsidRPr="00B263F9">
        <w:t>potential</w:t>
      </w:r>
      <w:r w:rsidRPr="00B263F9" w:rsidR="005E4BBF">
        <w:t xml:space="preserve"> </w:t>
      </w:r>
      <w:r w:rsidRPr="00B263F9">
        <w:t>to</w:t>
      </w:r>
      <w:r w:rsidRPr="00B263F9" w:rsidR="005E4BBF">
        <w:t xml:space="preserve"> </w:t>
      </w:r>
      <w:r w:rsidRPr="00B263F9">
        <w:t>deal</w:t>
      </w:r>
      <w:r w:rsidRPr="00B263F9" w:rsidR="005E4BBF">
        <w:t xml:space="preserve"> </w:t>
      </w:r>
      <w:r w:rsidRPr="00B263F9">
        <w:t>with</w:t>
      </w:r>
      <w:r w:rsidRPr="00B263F9" w:rsidR="005E4BBF">
        <w:t xml:space="preserve"> </w:t>
      </w:r>
      <w:r w:rsidRPr="00B263F9">
        <w:t>these</w:t>
      </w:r>
      <w:r w:rsidRPr="00B263F9" w:rsidR="005E4BBF">
        <w:t xml:space="preserve"> </w:t>
      </w:r>
      <w:r w:rsidRPr="00B263F9">
        <w:t>things.</w:t>
      </w:r>
      <w:r w:rsidRPr="00B263F9" w:rsidR="005E4BBF">
        <w:t xml:space="preserve"> </w:t>
      </w:r>
      <w:r w:rsidRPr="00B263F9">
        <w:t>Part</w:t>
      </w:r>
      <w:r w:rsidRPr="00B263F9" w:rsidR="005E4BBF">
        <w:t xml:space="preserve"> </w:t>
      </w:r>
      <w:r w:rsidRPr="00B263F9">
        <w:t>of</w:t>
      </w:r>
      <w:r w:rsidRPr="00B263F9" w:rsidR="005E4BBF">
        <w:t xml:space="preserve"> </w:t>
      </w:r>
      <w:r w:rsidRPr="00B263F9">
        <w:t>the</w:t>
      </w:r>
      <w:r w:rsidRPr="00B263F9" w:rsidR="005E4BBF">
        <w:t xml:space="preserve"> </w:t>
      </w:r>
      <w:r w:rsidRPr="00B263F9">
        <w:t>complexity</w:t>
      </w:r>
      <w:r w:rsidRPr="00B263F9" w:rsidR="005E4BBF">
        <w:t xml:space="preserve"> </w:t>
      </w:r>
      <w:r w:rsidRPr="00B263F9">
        <w:t>there</w:t>
      </w:r>
      <w:r w:rsidRPr="00B263F9" w:rsidR="005E4BBF">
        <w:t xml:space="preserve"> </w:t>
      </w:r>
      <w:r w:rsidRPr="00B263F9">
        <w:t>would</w:t>
      </w:r>
      <w:r w:rsidRPr="00B263F9" w:rsidR="005E4BBF">
        <w:t xml:space="preserve"> </w:t>
      </w:r>
      <w:r w:rsidRPr="00B263F9">
        <w:t>be</w:t>
      </w:r>
      <w:r w:rsidRPr="00B263F9" w:rsidR="005E4BBF">
        <w:t xml:space="preserve"> </w:t>
      </w:r>
      <w:r w:rsidRPr="00B263F9">
        <w:t>the</w:t>
      </w:r>
      <w:r w:rsidRPr="00B263F9" w:rsidR="005E4BBF">
        <w:t xml:space="preserve"> </w:t>
      </w:r>
      <w:r w:rsidRPr="00B263F9">
        <w:t>combination</w:t>
      </w:r>
      <w:r w:rsidRPr="00B263F9" w:rsidR="005E4BBF">
        <w:t xml:space="preserve"> </w:t>
      </w:r>
      <w:r w:rsidRPr="00B263F9">
        <w:t>of</w:t>
      </w:r>
      <w:r w:rsidRPr="00B263F9" w:rsidR="005E4BBF">
        <w:t xml:space="preserve"> </w:t>
      </w:r>
      <w:r w:rsidRPr="00B263F9">
        <w:t>strands</w:t>
      </w:r>
      <w:r w:rsidRPr="00B263F9" w:rsidR="005E4BBF">
        <w:t xml:space="preserve"> </w:t>
      </w:r>
      <w:r w:rsidRPr="00B263F9">
        <w:t>1,</w:t>
      </w:r>
      <w:r w:rsidRPr="00B263F9" w:rsidR="005E4BBF">
        <w:t xml:space="preserve"> </w:t>
      </w:r>
      <w:r w:rsidRPr="00B263F9">
        <w:t>2</w:t>
      </w:r>
      <w:r w:rsidRPr="00B263F9" w:rsidR="005E4BBF">
        <w:t xml:space="preserve"> </w:t>
      </w:r>
      <w:r w:rsidRPr="00B263F9">
        <w:t>and</w:t>
      </w:r>
      <w:r w:rsidRPr="00B263F9" w:rsidR="005E4BBF">
        <w:t xml:space="preserve"> </w:t>
      </w:r>
      <w:r w:rsidRPr="00B263F9">
        <w:t>3</w:t>
      </w:r>
      <w:r w:rsidRPr="00B263F9" w:rsidR="005E4BBF">
        <w:t xml:space="preserve"> </w:t>
      </w:r>
      <w:r w:rsidRPr="00B263F9" w:rsidR="00B0217B">
        <w:t>issues that</w:t>
      </w:r>
      <w:r w:rsidRPr="00B263F9" w:rsidR="005E4BBF">
        <w:t xml:space="preserve"> </w:t>
      </w:r>
      <w:r w:rsidRPr="00B263F9">
        <w:t>we</w:t>
      </w:r>
      <w:r w:rsidRPr="00B263F9" w:rsidR="005E4BBF">
        <w:t xml:space="preserve"> </w:t>
      </w:r>
      <w:r w:rsidRPr="00B263F9">
        <w:t>might</w:t>
      </w:r>
      <w:r w:rsidRPr="00B263F9" w:rsidR="005E4BBF">
        <w:t xml:space="preserve"> </w:t>
      </w:r>
      <w:r w:rsidRPr="00B263F9">
        <w:t>discuss</w:t>
      </w:r>
      <w:r w:rsidRPr="00B263F9" w:rsidR="005E4BBF">
        <w:t xml:space="preserve"> </w:t>
      </w:r>
      <w:r w:rsidRPr="00B263F9">
        <w:t>in</w:t>
      </w:r>
      <w:r w:rsidRPr="00B263F9" w:rsidR="005E4BBF">
        <w:t xml:space="preserve"> </w:t>
      </w:r>
      <w:r w:rsidRPr="00B263F9">
        <w:t>this</w:t>
      </w:r>
      <w:r w:rsidRPr="00B263F9" w:rsidR="005E4BBF">
        <w:t xml:space="preserve"> </w:t>
      </w:r>
      <w:r w:rsidRPr="00B263F9">
        <w:t>respect.</w:t>
      </w:r>
      <w:r w:rsidRPr="00B263F9" w:rsidR="005E4BBF">
        <w:t xml:space="preserve"> </w:t>
      </w:r>
      <w:r w:rsidRPr="00B263F9">
        <w:t>In</w:t>
      </w:r>
      <w:r w:rsidRPr="00B263F9" w:rsidR="005E4BBF">
        <w:t xml:space="preserve"> </w:t>
      </w:r>
      <w:r w:rsidRPr="00B263F9" w:rsidR="00B0217B">
        <w:t xml:space="preserve">that respect, </w:t>
      </w:r>
      <w:r w:rsidRPr="00B263F9">
        <w:t>such</w:t>
      </w:r>
      <w:r w:rsidRPr="00B263F9" w:rsidR="005E4BBF">
        <w:t xml:space="preserve"> </w:t>
      </w:r>
      <w:r w:rsidRPr="00B263F9">
        <w:t>an</w:t>
      </w:r>
      <w:r w:rsidRPr="00B263F9" w:rsidR="005E4BBF">
        <w:t xml:space="preserve"> </w:t>
      </w:r>
      <w:r w:rsidRPr="00B263F9">
        <w:t>arrangement</w:t>
      </w:r>
      <w:r w:rsidRPr="00B263F9" w:rsidR="005E4BBF">
        <w:t xml:space="preserve"> </w:t>
      </w:r>
      <w:r w:rsidRPr="00B263F9">
        <w:t>might</w:t>
      </w:r>
      <w:r w:rsidRPr="00B263F9" w:rsidR="005E4BBF">
        <w:t xml:space="preserve"> </w:t>
      </w:r>
      <w:r w:rsidRPr="00B263F9">
        <w:t>be</w:t>
      </w:r>
      <w:r w:rsidRPr="00B263F9" w:rsidR="005E4BBF">
        <w:t xml:space="preserve"> </w:t>
      </w:r>
      <w:r w:rsidRPr="00B263F9">
        <w:t>complicated</w:t>
      </w:r>
      <w:r w:rsidRPr="00B263F9" w:rsidR="00B0217B">
        <w:t xml:space="preserve"> in that scenario. The point is that </w:t>
      </w:r>
      <w:r w:rsidRPr="00B263F9">
        <w:t>a</w:t>
      </w:r>
      <w:r w:rsidRPr="00B263F9" w:rsidR="005E4BBF">
        <w:t xml:space="preserve"> </w:t>
      </w:r>
      <w:r w:rsidRPr="00B263F9">
        <w:t>good</w:t>
      </w:r>
      <w:r w:rsidRPr="00B263F9" w:rsidR="005E4BBF">
        <w:t xml:space="preserve"> </w:t>
      </w:r>
      <w:r w:rsidRPr="00B263F9">
        <w:t>agreement</w:t>
      </w:r>
      <w:r w:rsidRPr="00B263F9" w:rsidR="005E4BBF">
        <w:t xml:space="preserve"> </w:t>
      </w:r>
      <w:r w:rsidRPr="00B263F9">
        <w:t>between</w:t>
      </w:r>
      <w:r w:rsidRPr="00B263F9" w:rsidR="005E4BBF">
        <w:t xml:space="preserve"> </w:t>
      </w:r>
      <w:r w:rsidRPr="00B263F9">
        <w:t>the</w:t>
      </w:r>
      <w:r w:rsidRPr="00B263F9" w:rsidR="005E4BBF">
        <w:t xml:space="preserve"> </w:t>
      </w:r>
      <w:r w:rsidRPr="00B263F9">
        <w:t>UK</w:t>
      </w:r>
      <w:r w:rsidRPr="00B263F9" w:rsidR="005E4BBF">
        <w:t xml:space="preserve"> </w:t>
      </w:r>
      <w:r w:rsidRPr="00B263F9">
        <w:t>and</w:t>
      </w:r>
      <w:r w:rsidRPr="00B263F9" w:rsidR="005E4BBF">
        <w:t xml:space="preserve"> </w:t>
      </w:r>
      <w:r w:rsidRPr="00B263F9">
        <w:t>the</w:t>
      </w:r>
      <w:r w:rsidRPr="00B263F9" w:rsidR="005E4BBF">
        <w:t xml:space="preserve"> </w:t>
      </w:r>
      <w:r w:rsidRPr="00B263F9">
        <w:t>EU</w:t>
      </w:r>
      <w:r w:rsidRPr="00B263F9" w:rsidR="005E4BBF">
        <w:t xml:space="preserve"> </w:t>
      </w:r>
      <w:r w:rsidRPr="00B263F9" w:rsidR="00B0217B">
        <w:t xml:space="preserve">in this respect </w:t>
      </w:r>
      <w:r w:rsidRPr="00B263F9">
        <w:t>would</w:t>
      </w:r>
      <w:r w:rsidRPr="00B263F9" w:rsidR="005E4BBF">
        <w:t xml:space="preserve"> </w:t>
      </w:r>
      <w:r w:rsidRPr="00B263F9">
        <w:t>address</w:t>
      </w:r>
      <w:r w:rsidRPr="00B263F9" w:rsidR="005E4BBF">
        <w:t xml:space="preserve"> </w:t>
      </w:r>
      <w:r w:rsidRPr="00B263F9">
        <w:t>many</w:t>
      </w:r>
      <w:r w:rsidRPr="00B263F9" w:rsidR="005E4BBF">
        <w:t xml:space="preserve"> </w:t>
      </w:r>
      <w:r w:rsidRPr="00B263F9">
        <w:t>of</w:t>
      </w:r>
      <w:r w:rsidRPr="00B263F9" w:rsidR="005E4BBF">
        <w:t xml:space="preserve"> </w:t>
      </w:r>
      <w:r w:rsidRPr="00B263F9">
        <w:t>the</w:t>
      </w:r>
      <w:r w:rsidRPr="00B263F9" w:rsidR="005E4BBF">
        <w:t xml:space="preserve"> </w:t>
      </w:r>
      <w:r w:rsidRPr="00B263F9">
        <w:t>concerns</w:t>
      </w:r>
      <w:r w:rsidRPr="00B263F9" w:rsidR="005E4BBF">
        <w:t xml:space="preserve"> </w:t>
      </w:r>
      <w:r w:rsidRPr="00B263F9">
        <w:t>that</w:t>
      </w:r>
      <w:r w:rsidRPr="00B263F9" w:rsidR="005E4BBF">
        <w:t xml:space="preserve"> </w:t>
      </w:r>
      <w:r w:rsidRPr="00B263F9">
        <w:t>we</w:t>
      </w:r>
      <w:r w:rsidRPr="00B263F9" w:rsidR="005E4BBF">
        <w:t xml:space="preserve"> </w:t>
      </w:r>
      <w:r w:rsidRPr="00B263F9">
        <w:t>are</w:t>
      </w:r>
      <w:r w:rsidRPr="00B263F9" w:rsidR="005E4BBF">
        <w:t xml:space="preserve"> </w:t>
      </w:r>
      <w:r w:rsidRPr="00B263F9">
        <w:t>already</w:t>
      </w:r>
      <w:r w:rsidRPr="00B263F9" w:rsidR="005E4BBF">
        <w:t xml:space="preserve"> </w:t>
      </w:r>
      <w:r w:rsidRPr="00B263F9">
        <w:t>talking</w:t>
      </w:r>
      <w:r w:rsidRPr="00B263F9" w:rsidR="005E4BBF">
        <w:t xml:space="preserve"> </w:t>
      </w:r>
      <w:r w:rsidRPr="00B263F9">
        <w:t>about.</w:t>
      </w:r>
      <w:r w:rsidRPr="00B263F9" w:rsidR="005E4BBF">
        <w:t xml:space="preserve"> </w:t>
      </w:r>
      <w:r w:rsidRPr="00B263F9">
        <w:t>In</w:t>
      </w:r>
      <w:r w:rsidRPr="00B263F9" w:rsidR="005E4BBF">
        <w:t xml:space="preserve"> </w:t>
      </w:r>
      <w:r w:rsidRPr="00B263F9">
        <w:t>that</w:t>
      </w:r>
      <w:r w:rsidRPr="00B263F9" w:rsidR="005E4BBF">
        <w:t xml:space="preserve"> </w:t>
      </w:r>
      <w:r w:rsidRPr="00B263F9">
        <w:t>respect</w:t>
      </w:r>
      <w:r w:rsidRPr="00B263F9" w:rsidR="00B0217B">
        <w:t>,</w:t>
      </w:r>
      <w:r w:rsidRPr="00B263F9" w:rsidR="005E4BBF">
        <w:t xml:space="preserve"> </w:t>
      </w:r>
      <w:r w:rsidRPr="00B263F9">
        <w:t>it</w:t>
      </w:r>
      <w:r w:rsidRPr="00B263F9" w:rsidR="005E4BBF">
        <w:t xml:space="preserve"> </w:t>
      </w:r>
      <w:r w:rsidRPr="00B263F9">
        <w:t>would</w:t>
      </w:r>
      <w:r w:rsidRPr="00B263F9" w:rsidR="005E4BBF">
        <w:t xml:space="preserve"> </w:t>
      </w:r>
      <w:r w:rsidRPr="00B263F9">
        <w:t>put</w:t>
      </w:r>
      <w:r w:rsidRPr="00B263F9" w:rsidR="005E4BBF">
        <w:t xml:space="preserve"> </w:t>
      </w:r>
      <w:r w:rsidRPr="00B263F9">
        <w:t>us</w:t>
      </w:r>
      <w:r w:rsidRPr="00B263F9" w:rsidR="005E4BBF">
        <w:t xml:space="preserve"> </w:t>
      </w:r>
      <w:r w:rsidRPr="00B263F9">
        <w:t>at</w:t>
      </w:r>
      <w:r w:rsidRPr="00B263F9" w:rsidR="005E4BBF">
        <w:t xml:space="preserve"> </w:t>
      </w:r>
      <w:r w:rsidRPr="00B263F9">
        <w:t>a</w:t>
      </w:r>
      <w:r w:rsidRPr="00B263F9" w:rsidR="005E4BBF">
        <w:t xml:space="preserve"> </w:t>
      </w:r>
      <w:r w:rsidRPr="00B263F9">
        <w:t>good</w:t>
      </w:r>
      <w:r w:rsidRPr="00B263F9" w:rsidR="005E4BBF">
        <w:t xml:space="preserve"> </w:t>
      </w:r>
      <w:r w:rsidRPr="00B263F9">
        <w:t>starting</w:t>
      </w:r>
      <w:r w:rsidRPr="00B263F9" w:rsidR="005E4BBF">
        <w:t xml:space="preserve"> </w:t>
      </w:r>
      <w:r w:rsidRPr="00B263F9">
        <w:t>point,</w:t>
      </w:r>
      <w:r w:rsidRPr="00B263F9" w:rsidR="005E4BBF">
        <w:t xml:space="preserve"> </w:t>
      </w:r>
      <w:r w:rsidRPr="00B263F9">
        <w:t>and</w:t>
      </w:r>
      <w:r w:rsidRPr="00B263F9" w:rsidR="005E4BBF">
        <w:t xml:space="preserve"> </w:t>
      </w:r>
      <w:r w:rsidRPr="00B263F9">
        <w:t>we</w:t>
      </w:r>
      <w:r w:rsidRPr="00B263F9" w:rsidR="005E4BBF">
        <w:t xml:space="preserve"> </w:t>
      </w:r>
      <w:r w:rsidRPr="00B263F9">
        <w:t>would</w:t>
      </w:r>
      <w:r w:rsidRPr="00B263F9" w:rsidR="005E4BBF">
        <w:t xml:space="preserve"> </w:t>
      </w:r>
      <w:r w:rsidRPr="00B263F9">
        <w:t>continue</w:t>
      </w:r>
      <w:r w:rsidRPr="00B263F9" w:rsidR="005E4BBF">
        <w:t xml:space="preserve"> </w:t>
      </w:r>
      <w:r w:rsidRPr="00B263F9">
        <w:t>to</w:t>
      </w:r>
      <w:r w:rsidRPr="00B263F9" w:rsidR="005E4BBF">
        <w:t xml:space="preserve"> </w:t>
      </w:r>
      <w:r w:rsidRPr="00B263F9">
        <w:t>work</w:t>
      </w:r>
      <w:r w:rsidRPr="00B263F9" w:rsidR="005E4BBF">
        <w:t xml:space="preserve"> </w:t>
      </w:r>
      <w:r w:rsidRPr="00B263F9">
        <w:t>bilaterally</w:t>
      </w:r>
      <w:r w:rsidRPr="00B263F9" w:rsidR="005E4BBF">
        <w:t xml:space="preserve"> </w:t>
      </w:r>
      <w:r w:rsidRPr="00B263F9">
        <w:t>with</w:t>
      </w:r>
      <w:r w:rsidRPr="00B263F9" w:rsidR="005E4BBF">
        <w:t xml:space="preserve"> </w:t>
      </w:r>
      <w:r w:rsidRPr="00B263F9">
        <w:t>the</w:t>
      </w:r>
      <w:r w:rsidRPr="00B263F9" w:rsidR="005E4BBF">
        <w:t xml:space="preserve"> </w:t>
      </w:r>
      <w:r w:rsidRPr="00B263F9">
        <w:t>Irish</w:t>
      </w:r>
      <w:r w:rsidRPr="00B263F9" w:rsidR="005E4BBF">
        <w:t xml:space="preserve"> </w:t>
      </w:r>
      <w:r w:rsidRPr="00B263F9">
        <w:t>to</w:t>
      </w:r>
      <w:r w:rsidRPr="00B263F9" w:rsidR="005E4BBF">
        <w:t xml:space="preserve"> </w:t>
      </w:r>
      <w:r w:rsidRPr="00B263F9">
        <w:t>see</w:t>
      </w:r>
      <w:r w:rsidRPr="00B263F9" w:rsidR="005E4BBF">
        <w:t xml:space="preserve"> </w:t>
      </w:r>
      <w:r w:rsidRPr="00B263F9">
        <w:t>how</w:t>
      </w:r>
      <w:r w:rsidRPr="00B263F9" w:rsidR="005E4BBF">
        <w:t xml:space="preserve"> </w:t>
      </w:r>
      <w:r w:rsidRPr="00B263F9">
        <w:t>things</w:t>
      </w:r>
      <w:r w:rsidRPr="00B263F9" w:rsidR="005E4BBF">
        <w:t xml:space="preserve"> </w:t>
      </w:r>
      <w:r w:rsidRPr="00B263F9">
        <w:t>could</w:t>
      </w:r>
      <w:r w:rsidRPr="00B263F9" w:rsidR="005E4BBF">
        <w:t xml:space="preserve"> </w:t>
      </w:r>
      <w:r w:rsidRPr="00B263F9">
        <w:t>be</w:t>
      </w:r>
      <w:r w:rsidRPr="00B263F9" w:rsidR="005E4BBF">
        <w:t xml:space="preserve"> </w:t>
      </w:r>
      <w:r w:rsidRPr="00B263F9">
        <w:t>improved</w:t>
      </w:r>
      <w:r w:rsidRPr="00B263F9" w:rsidR="005E4BBF">
        <w:t xml:space="preserve"> </w:t>
      </w:r>
      <w:r w:rsidRPr="00B263F9">
        <w:t>through</w:t>
      </w:r>
      <w:r w:rsidRPr="00B263F9" w:rsidR="005E4BBF">
        <w:t xml:space="preserve"> </w:t>
      </w:r>
      <w:r w:rsidRPr="00B263F9">
        <w:t>things</w:t>
      </w:r>
      <w:r w:rsidRPr="00B263F9" w:rsidR="005E4BBF">
        <w:t xml:space="preserve"> </w:t>
      </w:r>
      <w:r w:rsidRPr="00B263F9">
        <w:t>like</w:t>
      </w:r>
      <w:r w:rsidRPr="00B263F9" w:rsidR="005E4BBF">
        <w:t xml:space="preserve"> </w:t>
      </w:r>
      <w:r w:rsidRPr="00B263F9">
        <w:t>the</w:t>
      </w:r>
      <w:r w:rsidRPr="00B263F9" w:rsidR="005E4BBF">
        <w:t xml:space="preserve"> </w:t>
      </w:r>
      <w:r w:rsidRPr="00B263F9">
        <w:t>Joint</w:t>
      </w:r>
      <w:r w:rsidRPr="00B263F9" w:rsidR="005E4BBF">
        <w:t xml:space="preserve"> </w:t>
      </w:r>
      <w:r w:rsidRPr="00B263F9">
        <w:t>Agency</w:t>
      </w:r>
      <w:r w:rsidRPr="00B263F9" w:rsidR="005E4BBF">
        <w:t xml:space="preserve"> </w:t>
      </w:r>
      <w:r w:rsidRPr="00B263F9">
        <w:t>Task</w:t>
      </w:r>
      <w:r w:rsidRPr="00B263F9" w:rsidR="005E4BBF">
        <w:t xml:space="preserve"> </w:t>
      </w:r>
      <w:r w:rsidRPr="00B263F9">
        <w:t>Force</w:t>
      </w:r>
      <w:r w:rsidRPr="00B263F9" w:rsidR="00B0217B">
        <w:t xml:space="preserve"> in any case</w:t>
      </w:r>
      <w:r w:rsidRPr="00B263F9">
        <w:t>.</w:t>
      </w:r>
      <w:r w:rsidRPr="00B263F9" w:rsidR="005E4BBF">
        <w:t xml:space="preserve"> </w:t>
      </w:r>
    </w:p>
    <w:p w:rsidR="003D2E36" w:rsidRPr="00B263F9" w:rsidP="00050F79">
      <w:pPr>
        <w:pStyle w:val="Answer"/>
      </w:pPr>
      <w:r w:rsidRPr="00B263F9">
        <w:t>With</w:t>
      </w:r>
      <w:r w:rsidRPr="00B263F9" w:rsidR="005E4BBF">
        <w:t xml:space="preserve"> </w:t>
      </w:r>
      <w:r w:rsidRPr="00B263F9">
        <w:t>regard</w:t>
      </w:r>
      <w:r w:rsidRPr="00B263F9" w:rsidR="005E4BBF">
        <w:t xml:space="preserve"> </w:t>
      </w:r>
      <w:r w:rsidRPr="00B263F9">
        <w:t>to</w:t>
      </w:r>
      <w:r w:rsidRPr="00B263F9" w:rsidR="005E4BBF">
        <w:t xml:space="preserve"> </w:t>
      </w:r>
      <w:r w:rsidRPr="00B263F9">
        <w:t>your</w:t>
      </w:r>
      <w:r w:rsidRPr="00B263F9" w:rsidR="005E4BBF">
        <w:t xml:space="preserve"> </w:t>
      </w:r>
      <w:r w:rsidRPr="00B263F9">
        <w:t>point</w:t>
      </w:r>
      <w:r w:rsidRPr="00B263F9" w:rsidR="005E4BBF">
        <w:t xml:space="preserve"> </w:t>
      </w:r>
      <w:r w:rsidRPr="00B263F9">
        <w:t>on</w:t>
      </w:r>
      <w:r w:rsidRPr="00B263F9" w:rsidR="005E4BBF">
        <w:t xml:space="preserve"> </w:t>
      </w:r>
      <w:r w:rsidRPr="00B263F9">
        <w:t>the</w:t>
      </w:r>
      <w:r w:rsidRPr="00B263F9" w:rsidR="005E4BBF">
        <w:t xml:space="preserve"> </w:t>
      </w:r>
      <w:r w:rsidRPr="00B263F9">
        <w:t>ECHR,</w:t>
      </w:r>
      <w:r w:rsidRPr="00B263F9" w:rsidR="005E4BBF">
        <w:t xml:space="preserve"> </w:t>
      </w:r>
      <w:r w:rsidRPr="00B263F9">
        <w:t>we</w:t>
      </w:r>
      <w:r w:rsidRPr="00B263F9" w:rsidR="005E4BBF">
        <w:t xml:space="preserve"> </w:t>
      </w:r>
      <w:r w:rsidRPr="00B263F9">
        <w:t>are</w:t>
      </w:r>
      <w:r w:rsidRPr="00B263F9" w:rsidR="005E4BBF">
        <w:t xml:space="preserve"> </w:t>
      </w:r>
      <w:r w:rsidRPr="00B263F9">
        <w:t>absolutely</w:t>
      </w:r>
      <w:r w:rsidRPr="00B263F9" w:rsidR="005E4BBF">
        <w:t xml:space="preserve"> </w:t>
      </w:r>
      <w:r w:rsidRPr="00B263F9">
        <w:t>committed</w:t>
      </w:r>
      <w:r w:rsidRPr="00B263F9" w:rsidR="005E4BBF">
        <w:t xml:space="preserve"> </w:t>
      </w:r>
      <w:r w:rsidRPr="00B263F9">
        <w:t>to</w:t>
      </w:r>
      <w:r w:rsidRPr="00B263F9" w:rsidR="005E4BBF">
        <w:t xml:space="preserve"> </w:t>
      </w:r>
      <w:r w:rsidRPr="00B263F9">
        <w:t>the</w:t>
      </w:r>
      <w:r w:rsidRPr="00B263F9" w:rsidR="005E4BBF">
        <w:t xml:space="preserve"> </w:t>
      </w:r>
      <w:r w:rsidRPr="00B263F9">
        <w:t>ECHR,</w:t>
      </w:r>
      <w:r w:rsidRPr="00B263F9" w:rsidR="005E4BBF">
        <w:t xml:space="preserve"> </w:t>
      </w:r>
      <w:r w:rsidRPr="00B263F9">
        <w:t>and</w:t>
      </w:r>
      <w:r w:rsidRPr="00B263F9" w:rsidR="005E4BBF">
        <w:t xml:space="preserve"> </w:t>
      </w:r>
      <w:r w:rsidRPr="00B263F9">
        <w:t>this</w:t>
      </w:r>
      <w:r w:rsidRPr="00B263F9" w:rsidR="005E4BBF">
        <w:t xml:space="preserve"> </w:t>
      </w:r>
      <w:r w:rsidRPr="00B263F9">
        <w:t>has</w:t>
      </w:r>
      <w:r w:rsidRPr="00B263F9" w:rsidR="005E4BBF">
        <w:t xml:space="preserve"> </w:t>
      </w:r>
      <w:r w:rsidRPr="00B263F9">
        <w:t>been</w:t>
      </w:r>
      <w:r w:rsidRPr="00B263F9" w:rsidR="005E4BBF">
        <w:t xml:space="preserve"> </w:t>
      </w:r>
      <w:r w:rsidRPr="00B263F9">
        <w:t>repeated</w:t>
      </w:r>
      <w:r w:rsidRPr="00B263F9" w:rsidR="005E4BBF">
        <w:t xml:space="preserve"> </w:t>
      </w:r>
      <w:r w:rsidRPr="00B263F9">
        <w:t>constantly</w:t>
      </w:r>
      <w:r w:rsidRPr="00B263F9" w:rsidR="005E4BBF">
        <w:t xml:space="preserve"> </w:t>
      </w:r>
      <w:r w:rsidRPr="00B263F9">
        <w:t>by</w:t>
      </w:r>
      <w:r w:rsidRPr="00B263F9" w:rsidR="005E4BBF">
        <w:t xml:space="preserve"> </w:t>
      </w:r>
      <w:r w:rsidRPr="00B263F9" w:rsidR="00B0217B">
        <w:t>M</w:t>
      </w:r>
      <w:r w:rsidRPr="00B263F9">
        <w:t>inisters</w:t>
      </w:r>
      <w:r w:rsidRPr="00B263F9" w:rsidR="005E4BBF">
        <w:t xml:space="preserve"> </w:t>
      </w:r>
      <w:r w:rsidRPr="00B263F9">
        <w:t>from</w:t>
      </w:r>
      <w:r w:rsidRPr="00B263F9" w:rsidR="005E4BBF">
        <w:t xml:space="preserve"> </w:t>
      </w:r>
      <w:r w:rsidRPr="00B263F9">
        <w:t>the</w:t>
      </w:r>
      <w:r w:rsidRPr="00B263F9" w:rsidR="005E4BBF">
        <w:t xml:space="preserve"> </w:t>
      </w:r>
      <w:r w:rsidRPr="00B263F9" w:rsidR="00B0217B">
        <w:t>D</w:t>
      </w:r>
      <w:r w:rsidRPr="00B263F9">
        <w:t>ispatch</w:t>
      </w:r>
      <w:r w:rsidRPr="00B263F9" w:rsidR="005E4BBF">
        <w:t xml:space="preserve"> </w:t>
      </w:r>
      <w:r w:rsidRPr="00B263F9" w:rsidR="00B0217B">
        <w:t>B</w:t>
      </w:r>
      <w:r w:rsidRPr="00B263F9">
        <w:t>ox.</w:t>
      </w:r>
      <w:r w:rsidRPr="00B263F9" w:rsidR="005E4BBF">
        <w:t xml:space="preserve"> </w:t>
      </w:r>
      <w:r w:rsidRPr="00B263F9">
        <w:t>It</w:t>
      </w:r>
      <w:r w:rsidRPr="00B263F9" w:rsidR="005E4BBF">
        <w:t xml:space="preserve"> </w:t>
      </w:r>
      <w:r w:rsidRPr="00B263F9">
        <w:t>is</w:t>
      </w:r>
      <w:r w:rsidRPr="00B263F9" w:rsidR="005E4BBF">
        <w:t xml:space="preserve"> </w:t>
      </w:r>
      <w:r w:rsidRPr="00B263F9">
        <w:t>an</w:t>
      </w:r>
      <w:r w:rsidRPr="00B263F9" w:rsidR="005E4BBF">
        <w:t xml:space="preserve"> </w:t>
      </w:r>
      <w:r w:rsidRPr="00B263F9">
        <w:t>important</w:t>
      </w:r>
      <w:r w:rsidRPr="00B263F9" w:rsidR="005E4BBF">
        <w:t xml:space="preserve"> </w:t>
      </w:r>
      <w:r w:rsidRPr="00B263F9">
        <w:t>part</w:t>
      </w:r>
      <w:r w:rsidRPr="00B263F9" w:rsidR="005E4BBF">
        <w:t xml:space="preserve"> </w:t>
      </w:r>
      <w:r w:rsidRPr="00B263F9">
        <w:t>of</w:t>
      </w:r>
      <w:r w:rsidRPr="00B263F9" w:rsidR="005E4BBF">
        <w:t xml:space="preserve"> </w:t>
      </w:r>
      <w:r w:rsidRPr="00B263F9">
        <w:t>the</w:t>
      </w:r>
      <w:r w:rsidRPr="00B263F9" w:rsidR="005E4BBF">
        <w:t xml:space="preserve"> </w:t>
      </w:r>
      <w:r w:rsidRPr="00B263F9">
        <w:t>framework</w:t>
      </w:r>
      <w:r w:rsidRPr="00B263F9" w:rsidR="005E4BBF">
        <w:t xml:space="preserve"> </w:t>
      </w:r>
      <w:r w:rsidRPr="00B263F9">
        <w:t>and</w:t>
      </w:r>
      <w:r w:rsidRPr="00B263F9" w:rsidR="005E4BBF">
        <w:t xml:space="preserve"> </w:t>
      </w:r>
      <w:r w:rsidRPr="00B263F9">
        <w:t>I</w:t>
      </w:r>
      <w:r w:rsidRPr="00B263F9" w:rsidR="005E4BBF">
        <w:t xml:space="preserve"> </w:t>
      </w:r>
      <w:r w:rsidRPr="00B263F9">
        <w:t>recognise</w:t>
      </w:r>
      <w:r w:rsidRPr="00B263F9" w:rsidR="005E4BBF">
        <w:t xml:space="preserve"> </w:t>
      </w:r>
      <w:r w:rsidRPr="00B263F9">
        <w:t>that</w:t>
      </w:r>
      <w:r w:rsidRPr="00B263F9" w:rsidR="005E4BBF">
        <w:t xml:space="preserve"> </w:t>
      </w:r>
      <w:r w:rsidRPr="00B263F9">
        <w:t>it</w:t>
      </w:r>
      <w:r w:rsidRPr="00B263F9" w:rsidR="005E4BBF">
        <w:t xml:space="preserve"> </w:t>
      </w:r>
      <w:r w:rsidRPr="00B263F9">
        <w:t>forms</w:t>
      </w:r>
      <w:r w:rsidRPr="00B263F9" w:rsidR="005E4BBF">
        <w:t xml:space="preserve"> </w:t>
      </w:r>
      <w:r w:rsidRPr="00B263F9">
        <w:t>an</w:t>
      </w:r>
      <w:r w:rsidRPr="00B263F9" w:rsidR="005E4BBF">
        <w:t xml:space="preserve"> </w:t>
      </w:r>
      <w:r w:rsidRPr="00B263F9">
        <w:t>important</w:t>
      </w:r>
      <w:r w:rsidRPr="00B263F9" w:rsidR="005E4BBF">
        <w:t xml:space="preserve"> </w:t>
      </w:r>
      <w:r w:rsidRPr="00B263F9">
        <w:t>part</w:t>
      </w:r>
      <w:r w:rsidRPr="00B263F9" w:rsidR="005E4BBF">
        <w:t xml:space="preserve"> </w:t>
      </w:r>
      <w:r w:rsidRPr="00B263F9">
        <w:t>of</w:t>
      </w:r>
      <w:r w:rsidRPr="00B263F9" w:rsidR="005E4BBF">
        <w:t xml:space="preserve"> </w:t>
      </w:r>
      <w:r w:rsidRPr="00B263F9">
        <w:t>the</w:t>
      </w:r>
      <w:r w:rsidRPr="00B263F9" w:rsidR="005E4BBF">
        <w:t xml:space="preserve"> </w:t>
      </w:r>
      <w:r w:rsidRPr="00B263F9">
        <w:t>framework</w:t>
      </w:r>
      <w:r w:rsidRPr="00B263F9" w:rsidR="005E4BBF">
        <w:t xml:space="preserve"> </w:t>
      </w:r>
      <w:r w:rsidRPr="00B263F9">
        <w:t>of</w:t>
      </w:r>
      <w:r w:rsidRPr="00B263F9" w:rsidR="005E4BBF">
        <w:t xml:space="preserve"> </w:t>
      </w:r>
      <w:r w:rsidRPr="00B263F9">
        <w:t>the</w:t>
      </w:r>
      <w:r w:rsidRPr="00B263F9" w:rsidR="005E4BBF">
        <w:t xml:space="preserve"> </w:t>
      </w:r>
      <w:r w:rsidRPr="00B263F9" w:rsidR="00223985">
        <w:t>Good</w:t>
      </w:r>
      <w:r w:rsidRPr="00B263F9" w:rsidR="005E4BBF">
        <w:t xml:space="preserve"> </w:t>
      </w:r>
      <w:r w:rsidRPr="00B263F9" w:rsidR="00223985">
        <w:t>Friday</w:t>
      </w:r>
      <w:r w:rsidRPr="00B263F9" w:rsidR="005E4BBF">
        <w:t xml:space="preserve"> </w:t>
      </w:r>
      <w:r w:rsidRPr="00B263F9" w:rsidR="00223985">
        <w:t>agreement</w:t>
      </w:r>
      <w:r w:rsidRPr="00B263F9">
        <w:t>.</w:t>
      </w:r>
      <w:r w:rsidRPr="00B263F9" w:rsidR="005E4BBF">
        <w:t xml:space="preserve"> </w:t>
      </w:r>
      <w:r w:rsidRPr="00B263F9">
        <w:t>It</w:t>
      </w:r>
      <w:r w:rsidRPr="00B263F9" w:rsidR="005E4BBF">
        <w:t xml:space="preserve"> </w:t>
      </w:r>
      <w:r w:rsidRPr="00B263F9">
        <w:t>is</w:t>
      </w:r>
      <w:r w:rsidRPr="00B263F9" w:rsidR="005E4BBF">
        <w:t xml:space="preserve"> </w:t>
      </w:r>
      <w:r w:rsidRPr="00B263F9">
        <w:t>something</w:t>
      </w:r>
      <w:r w:rsidRPr="00B263F9" w:rsidR="005E4BBF">
        <w:t xml:space="preserve"> </w:t>
      </w:r>
      <w:r w:rsidRPr="00B263F9">
        <w:t>in</w:t>
      </w:r>
      <w:r w:rsidRPr="00B263F9" w:rsidR="005E4BBF">
        <w:t xml:space="preserve"> </w:t>
      </w:r>
      <w:r w:rsidRPr="00B263F9">
        <w:t>that</w:t>
      </w:r>
      <w:r w:rsidRPr="00B263F9" w:rsidR="005E4BBF">
        <w:t xml:space="preserve"> </w:t>
      </w:r>
      <w:r w:rsidRPr="00B263F9">
        <w:t>respect</w:t>
      </w:r>
      <w:r w:rsidRPr="00B263F9" w:rsidR="005E4BBF">
        <w:t xml:space="preserve"> </w:t>
      </w:r>
      <w:r w:rsidRPr="00B263F9">
        <w:t>that</w:t>
      </w:r>
      <w:r w:rsidRPr="00B263F9" w:rsidR="005E4BBF">
        <w:t xml:space="preserve"> </w:t>
      </w:r>
      <w:r w:rsidRPr="00B263F9">
        <w:t>we</w:t>
      </w:r>
      <w:r w:rsidRPr="00B263F9" w:rsidR="005E4BBF">
        <w:t xml:space="preserve"> </w:t>
      </w:r>
      <w:r w:rsidRPr="00B263F9">
        <w:t>absolutely</w:t>
      </w:r>
      <w:r w:rsidRPr="00B263F9" w:rsidR="005E4BBF">
        <w:t xml:space="preserve"> </w:t>
      </w:r>
      <w:r w:rsidRPr="00B263F9">
        <w:t>maintain</w:t>
      </w:r>
      <w:r w:rsidRPr="00B263F9" w:rsidR="005E4BBF">
        <w:t xml:space="preserve"> </w:t>
      </w:r>
      <w:r w:rsidRPr="00B263F9">
        <w:t>our</w:t>
      </w:r>
      <w:r w:rsidRPr="00B263F9" w:rsidR="005E4BBF">
        <w:t xml:space="preserve"> </w:t>
      </w:r>
      <w:r w:rsidRPr="00B263F9">
        <w:t>commitment</w:t>
      </w:r>
      <w:r w:rsidRPr="00B263F9" w:rsidR="005E4BBF">
        <w:t xml:space="preserve"> </w:t>
      </w:r>
      <w:r w:rsidRPr="00B263F9">
        <w:t>to.</w:t>
      </w:r>
      <w:r w:rsidRPr="00B263F9" w:rsidR="005E4BBF">
        <w:t xml:space="preserve"> </w:t>
      </w:r>
      <w:r w:rsidRPr="00B263F9">
        <w:t>There</w:t>
      </w:r>
      <w:r w:rsidRPr="00B263F9" w:rsidR="005E4BBF">
        <w:t xml:space="preserve"> </w:t>
      </w:r>
      <w:r w:rsidRPr="00B263F9">
        <w:t>is</w:t>
      </w:r>
      <w:r w:rsidRPr="00B263F9" w:rsidR="005E4BBF">
        <w:t xml:space="preserve"> </w:t>
      </w:r>
      <w:r w:rsidRPr="00B263F9">
        <w:t>always</w:t>
      </w:r>
      <w:r w:rsidRPr="00B263F9" w:rsidR="005E4BBF">
        <w:t xml:space="preserve"> </w:t>
      </w:r>
      <w:r w:rsidRPr="00B263F9">
        <w:t>some</w:t>
      </w:r>
      <w:r w:rsidRPr="00B263F9" w:rsidR="005E4BBF">
        <w:t xml:space="preserve"> </w:t>
      </w:r>
      <w:r w:rsidRPr="00B263F9">
        <w:t>confusion</w:t>
      </w:r>
      <w:r w:rsidRPr="00B263F9" w:rsidR="005E4BBF">
        <w:t xml:space="preserve"> </w:t>
      </w:r>
      <w:r w:rsidRPr="00B263F9">
        <w:t>in</w:t>
      </w:r>
      <w:r w:rsidRPr="00B263F9" w:rsidR="005E4BBF">
        <w:t xml:space="preserve"> </w:t>
      </w:r>
      <w:r w:rsidRPr="00B263F9">
        <w:t>politics,</w:t>
      </w:r>
      <w:r w:rsidRPr="00B263F9" w:rsidR="005E4BBF">
        <w:t xml:space="preserve"> </w:t>
      </w:r>
      <w:r w:rsidRPr="00B263F9">
        <w:t>which</w:t>
      </w:r>
      <w:r w:rsidRPr="00B263F9" w:rsidR="005E4BBF">
        <w:t xml:space="preserve"> </w:t>
      </w:r>
      <w:r w:rsidRPr="00B263F9">
        <w:t>I</w:t>
      </w:r>
      <w:r w:rsidRPr="00B263F9" w:rsidR="005E4BBF">
        <w:t xml:space="preserve"> </w:t>
      </w:r>
      <w:r w:rsidRPr="00B263F9">
        <w:t>have</w:t>
      </w:r>
      <w:r w:rsidRPr="00B263F9" w:rsidR="005E4BBF">
        <w:t xml:space="preserve"> </w:t>
      </w:r>
      <w:r w:rsidRPr="00B263F9">
        <w:t>come</w:t>
      </w:r>
      <w:r w:rsidRPr="00B263F9" w:rsidR="005E4BBF">
        <w:t xml:space="preserve"> </w:t>
      </w:r>
      <w:r w:rsidRPr="00B263F9">
        <w:t>across</w:t>
      </w:r>
      <w:r w:rsidRPr="00B263F9" w:rsidR="005E4BBF">
        <w:t xml:space="preserve"> </w:t>
      </w:r>
      <w:r w:rsidRPr="00B263F9">
        <w:t>many</w:t>
      </w:r>
      <w:r w:rsidRPr="00B263F9" w:rsidR="005E4BBF">
        <w:t xml:space="preserve"> </w:t>
      </w:r>
      <w:r w:rsidRPr="00B263F9">
        <w:t>times</w:t>
      </w:r>
      <w:r w:rsidRPr="00B263F9" w:rsidR="005E4BBF">
        <w:t xml:space="preserve"> </w:t>
      </w:r>
      <w:r w:rsidRPr="00B263F9">
        <w:t>during</w:t>
      </w:r>
      <w:r w:rsidRPr="00B263F9" w:rsidR="005E4BBF">
        <w:t xml:space="preserve"> </w:t>
      </w:r>
      <w:r w:rsidRPr="00B263F9">
        <w:t>my</w:t>
      </w:r>
      <w:r w:rsidRPr="00B263F9" w:rsidR="005E4BBF">
        <w:t xml:space="preserve"> </w:t>
      </w:r>
      <w:r w:rsidRPr="00B263F9">
        <w:t>time</w:t>
      </w:r>
      <w:r w:rsidRPr="00B263F9" w:rsidR="005E4BBF">
        <w:t xml:space="preserve"> </w:t>
      </w:r>
      <w:r w:rsidRPr="00B263F9">
        <w:t>at</w:t>
      </w:r>
      <w:r w:rsidRPr="00B263F9" w:rsidR="005E4BBF">
        <w:t xml:space="preserve"> </w:t>
      </w:r>
      <w:r w:rsidRPr="00B263F9">
        <w:t>DExEU,</w:t>
      </w:r>
      <w:r w:rsidRPr="00B263F9" w:rsidR="005E4BBF">
        <w:t xml:space="preserve"> </w:t>
      </w:r>
      <w:r w:rsidRPr="00B263F9">
        <w:t>and</w:t>
      </w:r>
      <w:r w:rsidRPr="00B263F9" w:rsidR="005E4BBF">
        <w:t xml:space="preserve"> </w:t>
      </w:r>
      <w:r w:rsidRPr="00B263F9">
        <w:t>perhaps</w:t>
      </w:r>
      <w:r w:rsidRPr="00B263F9" w:rsidR="005E4BBF">
        <w:t xml:space="preserve"> </w:t>
      </w:r>
      <w:r w:rsidRPr="00B263F9">
        <w:t>slightly</w:t>
      </w:r>
      <w:r w:rsidRPr="00B263F9" w:rsidR="005E4BBF">
        <w:t xml:space="preserve"> </w:t>
      </w:r>
      <w:r w:rsidRPr="00B263F9">
        <w:t>less</w:t>
      </w:r>
      <w:r w:rsidRPr="00B263F9" w:rsidR="005E4BBF">
        <w:t xml:space="preserve"> </w:t>
      </w:r>
      <w:r w:rsidRPr="00B263F9">
        <w:t>frequently</w:t>
      </w:r>
      <w:r w:rsidRPr="00B263F9" w:rsidR="005E4BBF">
        <w:t xml:space="preserve"> </w:t>
      </w:r>
      <w:r w:rsidRPr="00B263F9">
        <w:t>in</w:t>
      </w:r>
      <w:r w:rsidRPr="00B263F9" w:rsidR="005E4BBF">
        <w:t xml:space="preserve"> </w:t>
      </w:r>
      <w:r w:rsidRPr="00B263F9">
        <w:t>my</w:t>
      </w:r>
      <w:r w:rsidRPr="00B263F9" w:rsidR="005E4BBF">
        <w:t xml:space="preserve"> </w:t>
      </w:r>
      <w:r w:rsidRPr="00B263F9">
        <w:t>time</w:t>
      </w:r>
      <w:r w:rsidRPr="00B263F9" w:rsidR="005E4BBF">
        <w:t xml:space="preserve"> </w:t>
      </w:r>
      <w:r w:rsidRPr="00B263F9">
        <w:t>at</w:t>
      </w:r>
      <w:r w:rsidRPr="00B263F9" w:rsidR="005E4BBF">
        <w:t xml:space="preserve"> </w:t>
      </w:r>
      <w:r w:rsidRPr="00B263F9">
        <w:t>the</w:t>
      </w:r>
      <w:r w:rsidRPr="00B263F9" w:rsidR="005E4BBF">
        <w:t xml:space="preserve"> </w:t>
      </w:r>
      <w:r w:rsidRPr="00B263F9">
        <w:t>Northern</w:t>
      </w:r>
      <w:r w:rsidRPr="00B263F9" w:rsidR="005E4BBF">
        <w:t xml:space="preserve"> </w:t>
      </w:r>
      <w:r w:rsidRPr="00B263F9">
        <w:t>Ireland</w:t>
      </w:r>
      <w:r w:rsidRPr="00B263F9" w:rsidR="005E4BBF">
        <w:t xml:space="preserve"> </w:t>
      </w:r>
      <w:r w:rsidRPr="00B263F9">
        <w:t>Office,</w:t>
      </w:r>
      <w:r w:rsidRPr="00B263F9" w:rsidR="005E4BBF">
        <w:t xml:space="preserve"> </w:t>
      </w:r>
      <w:r w:rsidRPr="00B263F9">
        <w:t>between</w:t>
      </w:r>
      <w:r w:rsidRPr="00B263F9" w:rsidR="005E4BBF">
        <w:t xml:space="preserve"> </w:t>
      </w:r>
      <w:r w:rsidRPr="00B263F9">
        <w:t>the</w:t>
      </w:r>
      <w:r w:rsidRPr="00B263F9" w:rsidR="005E4BBF">
        <w:t xml:space="preserve"> </w:t>
      </w:r>
      <w:r w:rsidRPr="00B263F9">
        <w:t>ECJ</w:t>
      </w:r>
      <w:r w:rsidRPr="00B263F9" w:rsidR="005E4BBF">
        <w:t xml:space="preserve"> </w:t>
      </w:r>
      <w:r w:rsidRPr="00B263F9">
        <w:t>and</w:t>
      </w:r>
      <w:r w:rsidRPr="00B263F9" w:rsidR="005E4BBF">
        <w:t xml:space="preserve"> </w:t>
      </w:r>
      <w:r w:rsidRPr="00B263F9">
        <w:t>the</w:t>
      </w:r>
      <w:r w:rsidRPr="00B263F9" w:rsidR="005E4BBF">
        <w:t xml:space="preserve"> </w:t>
      </w:r>
      <w:r w:rsidRPr="00B263F9">
        <w:t>ECHR</w:t>
      </w:r>
      <w:r w:rsidRPr="00B263F9" w:rsidR="005E4BBF">
        <w:t xml:space="preserve"> </w:t>
      </w:r>
      <w:r w:rsidRPr="00B263F9">
        <w:t>and</w:t>
      </w:r>
      <w:r w:rsidRPr="00B263F9" w:rsidR="005E4BBF">
        <w:t xml:space="preserve"> </w:t>
      </w:r>
      <w:r w:rsidRPr="00B263F9">
        <w:t>some</w:t>
      </w:r>
      <w:r w:rsidRPr="00B263F9" w:rsidR="005E4BBF">
        <w:t xml:space="preserve"> </w:t>
      </w:r>
      <w:r w:rsidRPr="00B263F9">
        <w:t>of</w:t>
      </w:r>
      <w:r w:rsidRPr="00B263F9" w:rsidR="005E4BBF">
        <w:t xml:space="preserve"> </w:t>
      </w:r>
      <w:r w:rsidRPr="00B263F9">
        <w:t>the</w:t>
      </w:r>
      <w:r w:rsidRPr="00B263F9" w:rsidR="005E4BBF">
        <w:t xml:space="preserve"> </w:t>
      </w:r>
      <w:r w:rsidRPr="00B263F9">
        <w:t>very</w:t>
      </w:r>
      <w:r w:rsidRPr="00B263F9" w:rsidR="005E4BBF">
        <w:t xml:space="preserve"> </w:t>
      </w:r>
      <w:r w:rsidRPr="00B263F9">
        <w:t>firm</w:t>
      </w:r>
      <w:r w:rsidRPr="00B263F9" w:rsidR="005E4BBF">
        <w:t xml:space="preserve"> </w:t>
      </w:r>
      <w:r w:rsidRPr="00B263F9">
        <w:t>lines</w:t>
      </w:r>
      <w:r w:rsidRPr="00B263F9" w:rsidR="005E4BBF">
        <w:t xml:space="preserve"> </w:t>
      </w:r>
      <w:r w:rsidRPr="00B263F9">
        <w:t>that</w:t>
      </w:r>
      <w:r w:rsidRPr="00B263F9" w:rsidR="005E4BBF">
        <w:t xml:space="preserve"> </w:t>
      </w:r>
      <w:r w:rsidRPr="00B263F9">
        <w:t>have</w:t>
      </w:r>
      <w:r w:rsidRPr="00B263F9" w:rsidR="005E4BBF">
        <w:t xml:space="preserve"> </w:t>
      </w:r>
      <w:r w:rsidRPr="00B263F9">
        <w:t>been</w:t>
      </w:r>
      <w:r w:rsidRPr="00B263F9" w:rsidR="005E4BBF">
        <w:t xml:space="preserve"> </w:t>
      </w:r>
      <w:r w:rsidRPr="00B263F9">
        <w:t>taken</w:t>
      </w:r>
      <w:r w:rsidRPr="00B263F9" w:rsidR="005E4BBF">
        <w:t xml:space="preserve"> </w:t>
      </w:r>
      <w:r w:rsidRPr="00B263F9">
        <w:t>on</w:t>
      </w:r>
      <w:r w:rsidRPr="00B263F9" w:rsidR="005E4BBF">
        <w:t xml:space="preserve"> </w:t>
      </w:r>
      <w:r w:rsidRPr="00B263F9">
        <w:t>the</w:t>
      </w:r>
      <w:r w:rsidRPr="00B263F9" w:rsidR="005E4BBF">
        <w:t xml:space="preserve"> </w:t>
      </w:r>
      <w:r w:rsidRPr="00B263F9">
        <w:t>former</w:t>
      </w:r>
      <w:r w:rsidRPr="00B263F9" w:rsidR="005E4BBF">
        <w:t xml:space="preserve"> </w:t>
      </w:r>
      <w:r w:rsidRPr="00B263F9">
        <w:t>rather</w:t>
      </w:r>
      <w:r w:rsidRPr="00B263F9" w:rsidR="005E4BBF">
        <w:t xml:space="preserve"> </w:t>
      </w:r>
      <w:r w:rsidRPr="00B263F9">
        <w:t>than</w:t>
      </w:r>
      <w:r w:rsidRPr="00B263F9" w:rsidR="005E4BBF">
        <w:t xml:space="preserve"> </w:t>
      </w:r>
      <w:r w:rsidRPr="00B263F9">
        <w:t>the</w:t>
      </w:r>
      <w:r w:rsidRPr="00B263F9" w:rsidR="005E4BBF">
        <w:t xml:space="preserve"> </w:t>
      </w:r>
      <w:r w:rsidRPr="00B263F9">
        <w:t>latter.</w:t>
      </w:r>
    </w:p>
    <w:p w:rsidR="003D2E36" w:rsidRPr="00B263F9" w:rsidP="00050F79">
      <w:pPr>
        <w:pStyle w:val="Answer"/>
      </w:pPr>
      <w:r w:rsidRPr="00B263F9">
        <w:t>It</w:t>
      </w:r>
      <w:r w:rsidRPr="00B263F9" w:rsidR="005E4BBF">
        <w:t xml:space="preserve"> </w:t>
      </w:r>
      <w:r w:rsidRPr="00B263F9">
        <w:t>is</w:t>
      </w:r>
      <w:r w:rsidRPr="00B263F9" w:rsidR="005E4BBF">
        <w:t xml:space="preserve"> </w:t>
      </w:r>
      <w:r w:rsidRPr="00B263F9">
        <w:t>important</w:t>
      </w:r>
      <w:r w:rsidRPr="00B263F9" w:rsidR="005E4BBF">
        <w:t xml:space="preserve"> </w:t>
      </w:r>
      <w:r w:rsidRPr="00B263F9">
        <w:t>that</w:t>
      </w:r>
      <w:r w:rsidRPr="00B263F9" w:rsidR="005E4BBF">
        <w:t xml:space="preserve"> </w:t>
      </w:r>
      <w:r w:rsidRPr="00B263F9">
        <w:t>we</w:t>
      </w:r>
      <w:r w:rsidRPr="00B263F9" w:rsidR="005E4BBF">
        <w:t xml:space="preserve"> </w:t>
      </w:r>
      <w:r w:rsidRPr="00B263F9">
        <w:t>continue</w:t>
      </w:r>
      <w:r w:rsidRPr="00B263F9" w:rsidR="005E4BBF">
        <w:t xml:space="preserve"> </w:t>
      </w:r>
      <w:r w:rsidRPr="00B263F9">
        <w:t>to</w:t>
      </w:r>
      <w:r w:rsidRPr="00B263F9" w:rsidR="005E4BBF">
        <w:t xml:space="preserve"> </w:t>
      </w:r>
      <w:r w:rsidRPr="00B263F9">
        <w:t>work</w:t>
      </w:r>
      <w:r w:rsidRPr="00B263F9" w:rsidR="005E4BBF">
        <w:t xml:space="preserve"> </w:t>
      </w:r>
      <w:r w:rsidRPr="00B263F9">
        <w:t>in</w:t>
      </w:r>
      <w:r w:rsidRPr="00B263F9" w:rsidR="005E4BBF">
        <w:t xml:space="preserve"> </w:t>
      </w:r>
      <w:r w:rsidRPr="00B263F9">
        <w:t>a</w:t>
      </w:r>
      <w:r w:rsidRPr="00B263F9" w:rsidR="005E4BBF">
        <w:t xml:space="preserve"> </w:t>
      </w:r>
      <w:r w:rsidRPr="00B263F9">
        <w:t>proper</w:t>
      </w:r>
      <w:r w:rsidRPr="00B263F9" w:rsidR="005E4BBF">
        <w:t xml:space="preserve"> </w:t>
      </w:r>
      <w:r w:rsidRPr="00B263F9">
        <w:t>human</w:t>
      </w:r>
      <w:r w:rsidR="00050F79">
        <w:t xml:space="preserve"> </w:t>
      </w:r>
      <w:r w:rsidRPr="00B263F9">
        <w:t>right</w:t>
      </w:r>
      <w:r w:rsidRPr="00B263F9" w:rsidR="00855493">
        <w:t>s</w:t>
      </w:r>
      <w:r w:rsidR="00050F79">
        <w:t xml:space="preserve"> </w:t>
      </w:r>
      <w:r w:rsidRPr="00B263F9">
        <w:t>compliant</w:t>
      </w:r>
      <w:r w:rsidRPr="00B263F9" w:rsidR="005E4BBF">
        <w:t xml:space="preserve"> </w:t>
      </w:r>
      <w:r w:rsidRPr="00B263F9">
        <w:t>network.</w:t>
      </w:r>
      <w:r w:rsidRPr="00B263F9" w:rsidR="005E4BBF">
        <w:t xml:space="preserve"> </w:t>
      </w:r>
      <w:r w:rsidRPr="00B263F9">
        <w:t>I</w:t>
      </w:r>
      <w:r w:rsidRPr="00B263F9" w:rsidR="005E4BBF">
        <w:t xml:space="preserve"> </w:t>
      </w:r>
      <w:r w:rsidRPr="00B263F9">
        <w:t>know</w:t>
      </w:r>
      <w:r w:rsidRPr="00B263F9" w:rsidR="005E4BBF">
        <w:t xml:space="preserve"> </w:t>
      </w:r>
      <w:r w:rsidRPr="00B263F9">
        <w:t>you</w:t>
      </w:r>
      <w:r w:rsidRPr="00B263F9" w:rsidR="005E4BBF">
        <w:t xml:space="preserve"> </w:t>
      </w:r>
      <w:r w:rsidRPr="00B263F9">
        <w:t>had</w:t>
      </w:r>
      <w:r w:rsidRPr="00B263F9" w:rsidR="005E4BBF">
        <w:t xml:space="preserve"> </w:t>
      </w:r>
      <w:r w:rsidRPr="00B263F9">
        <w:t>evidence</w:t>
      </w:r>
      <w:r w:rsidRPr="00B263F9" w:rsidR="005E4BBF">
        <w:t xml:space="preserve"> </w:t>
      </w:r>
      <w:r w:rsidRPr="00B263F9">
        <w:t>from</w:t>
      </w:r>
      <w:r w:rsidRPr="00B263F9" w:rsidR="005E4BBF">
        <w:t xml:space="preserve"> </w:t>
      </w:r>
      <w:r w:rsidRPr="00B263F9">
        <w:t>the</w:t>
      </w:r>
      <w:r w:rsidRPr="00B263F9" w:rsidR="005E4BBF">
        <w:t xml:space="preserve"> </w:t>
      </w:r>
      <w:r w:rsidRPr="00B263F9">
        <w:t>NIHRC,</w:t>
      </w:r>
      <w:r w:rsidRPr="00B263F9" w:rsidR="005E4BBF">
        <w:t xml:space="preserve"> </w:t>
      </w:r>
      <w:r w:rsidRPr="00B263F9">
        <w:t>and</w:t>
      </w:r>
      <w:r w:rsidRPr="00B263F9" w:rsidR="005E4BBF">
        <w:t xml:space="preserve"> </w:t>
      </w:r>
      <w:r w:rsidRPr="00B263F9">
        <w:t>for</w:t>
      </w:r>
      <w:r w:rsidRPr="00B263F9" w:rsidR="005E4BBF">
        <w:t xml:space="preserve"> </w:t>
      </w:r>
      <w:r w:rsidRPr="00B263F9">
        <w:t>any</w:t>
      </w:r>
      <w:r w:rsidRPr="00B263F9" w:rsidR="005E4BBF">
        <w:t xml:space="preserve"> </w:t>
      </w:r>
      <w:r w:rsidRPr="00B263F9">
        <w:t>approach</w:t>
      </w:r>
      <w:r w:rsidRPr="00B263F9" w:rsidR="005E4BBF">
        <w:t xml:space="preserve"> </w:t>
      </w:r>
      <w:r w:rsidRPr="00B263F9">
        <w:t>that</w:t>
      </w:r>
      <w:r w:rsidRPr="00B263F9" w:rsidR="005E4BBF">
        <w:t xml:space="preserve"> </w:t>
      </w:r>
      <w:r w:rsidRPr="00B263F9">
        <w:t>we</w:t>
      </w:r>
      <w:r w:rsidRPr="00B263F9" w:rsidR="005E4BBF">
        <w:t xml:space="preserve"> </w:t>
      </w:r>
      <w:r w:rsidRPr="00B263F9">
        <w:t>take</w:t>
      </w:r>
      <w:r w:rsidRPr="00B263F9" w:rsidR="005E4BBF">
        <w:t xml:space="preserve"> </w:t>
      </w:r>
      <w:r w:rsidRPr="00B263F9">
        <w:t>to</w:t>
      </w:r>
      <w:r w:rsidRPr="00B263F9" w:rsidR="005E4BBF">
        <w:t xml:space="preserve"> </w:t>
      </w:r>
      <w:r w:rsidRPr="00B263F9">
        <w:t>extradition</w:t>
      </w:r>
      <w:r w:rsidRPr="00B263F9" w:rsidR="00855493">
        <w:t>,</w:t>
      </w:r>
      <w:r w:rsidRPr="00B263F9" w:rsidR="005E4BBF">
        <w:t xml:space="preserve"> </w:t>
      </w:r>
      <w:r w:rsidRPr="00B263F9">
        <w:t>we</w:t>
      </w:r>
      <w:r w:rsidRPr="00B263F9" w:rsidR="005E4BBF">
        <w:t xml:space="preserve"> </w:t>
      </w:r>
      <w:r w:rsidRPr="00B263F9">
        <w:t>will</w:t>
      </w:r>
      <w:r w:rsidRPr="00B263F9" w:rsidR="005E4BBF">
        <w:t xml:space="preserve"> </w:t>
      </w:r>
      <w:r w:rsidRPr="00B263F9">
        <w:t>continue</w:t>
      </w:r>
      <w:r w:rsidRPr="00B263F9" w:rsidR="005E4BBF">
        <w:t xml:space="preserve"> </w:t>
      </w:r>
      <w:r w:rsidRPr="00B263F9">
        <w:t>to</w:t>
      </w:r>
      <w:r w:rsidRPr="00B263F9" w:rsidR="005E4BBF">
        <w:t xml:space="preserve"> </w:t>
      </w:r>
      <w:r w:rsidRPr="00B263F9">
        <w:t>take</w:t>
      </w:r>
      <w:r w:rsidRPr="00B263F9" w:rsidR="005E4BBF">
        <w:t xml:space="preserve"> </w:t>
      </w:r>
      <w:r w:rsidRPr="00B263F9">
        <w:t>account</w:t>
      </w:r>
      <w:r w:rsidRPr="00B263F9" w:rsidR="005E4BBF">
        <w:t xml:space="preserve"> </w:t>
      </w:r>
      <w:r w:rsidRPr="00B263F9">
        <w:t>of</w:t>
      </w:r>
      <w:r w:rsidRPr="00B263F9" w:rsidR="005E4BBF">
        <w:t xml:space="preserve"> </w:t>
      </w:r>
      <w:r w:rsidRPr="00B263F9" w:rsidR="00855493">
        <w:t>its</w:t>
      </w:r>
      <w:r w:rsidRPr="00B263F9" w:rsidR="005E4BBF">
        <w:t xml:space="preserve"> </w:t>
      </w:r>
      <w:r w:rsidRPr="00B263F9">
        <w:t>advice</w:t>
      </w:r>
      <w:r w:rsidRPr="00B263F9" w:rsidR="005E4BBF">
        <w:t xml:space="preserve"> </w:t>
      </w:r>
      <w:r w:rsidRPr="00B263F9">
        <w:t>very</w:t>
      </w:r>
      <w:r w:rsidRPr="00B263F9" w:rsidR="005E4BBF">
        <w:t xml:space="preserve"> </w:t>
      </w:r>
      <w:r w:rsidRPr="00B263F9">
        <w:t>carefully.</w:t>
      </w:r>
    </w:p>
    <w:p w:rsidR="003D2E36" w:rsidRPr="00B263F9" w:rsidP="00050F79">
      <w:pPr>
        <w:pStyle w:val="Question"/>
        <w:numPr>
          <w:ilvl w:val="0"/>
          <w:numId w:val="9"/>
        </w:numPr>
      </w:pPr>
      <w:sdt>
        <w:sdtPr>
          <w:alias w:val="Member"/>
          <w:tag w:val="&lt;Member mnisId='4753' dodsId=''&gt;"/>
          <w:id w:val="2039147633"/>
          <w:placeholder>
            <w:docPart w:val="56773802AA894640A575DF894D08D862"/>
          </w:placeholder>
          <w:richText/>
        </w:sdtPr>
        <w:sdtContent>
          <w:r w:rsidRPr="00B263F9">
            <w:rPr>
              <w:b/>
            </w:rPr>
            <w:t>Mary</w:t>
          </w:r>
          <w:r w:rsidRPr="00B263F9" w:rsidR="005E4BBF">
            <w:rPr>
              <w:b/>
            </w:rPr>
            <w:t xml:space="preserve"> </w:t>
          </w:r>
          <w:r w:rsidRPr="00B263F9">
            <w:rPr>
              <w:b/>
            </w:rPr>
            <w:t>Kelly</w:t>
          </w:r>
          <w:r w:rsidRPr="00B263F9" w:rsidR="005E4BBF">
            <w:rPr>
              <w:b/>
            </w:rPr>
            <w:t xml:space="preserve"> </w:t>
          </w:r>
          <w:r w:rsidRPr="00B263F9">
            <w:rPr>
              <w:b/>
            </w:rPr>
            <w:t>Foy:</w:t>
          </w:r>
        </w:sdtContent>
      </w:sdt>
      <w:r w:rsidRPr="00B263F9" w:rsidR="005E4BBF">
        <w:t xml:space="preserve"> </w:t>
      </w:r>
      <w:r w:rsidRPr="00B263F9">
        <w:t>Good</w:t>
      </w:r>
      <w:r w:rsidRPr="00B263F9" w:rsidR="005E4BBF">
        <w:t xml:space="preserve"> </w:t>
      </w:r>
      <w:r w:rsidRPr="00B263F9">
        <w:t>morning,</w:t>
      </w:r>
      <w:r w:rsidRPr="00B263F9" w:rsidR="005E4BBF">
        <w:t xml:space="preserve"> </w:t>
      </w:r>
      <w:r w:rsidRPr="00B263F9">
        <w:t>Minister.</w:t>
      </w:r>
      <w:r w:rsidRPr="00B263F9" w:rsidR="005E4BBF">
        <w:t xml:space="preserve"> </w:t>
      </w:r>
      <w:r w:rsidRPr="00B263F9">
        <w:t>The</w:t>
      </w:r>
      <w:r w:rsidRPr="00B263F9" w:rsidR="005E4BBF">
        <w:t xml:space="preserve"> </w:t>
      </w:r>
      <w:r w:rsidRPr="00B263F9">
        <w:t>Police</w:t>
      </w:r>
      <w:r w:rsidRPr="00B263F9" w:rsidR="005E4BBF">
        <w:t xml:space="preserve"> </w:t>
      </w:r>
      <w:r w:rsidRPr="00B263F9">
        <w:t>Service</w:t>
      </w:r>
      <w:r w:rsidRPr="00B263F9" w:rsidR="005E4BBF">
        <w:t xml:space="preserve"> </w:t>
      </w:r>
      <w:r w:rsidRPr="00B263F9">
        <w:t>of</w:t>
      </w:r>
      <w:r w:rsidRPr="00B263F9" w:rsidR="005E4BBF">
        <w:t xml:space="preserve"> </w:t>
      </w:r>
      <w:r w:rsidRPr="00B263F9">
        <w:t>Northern</w:t>
      </w:r>
      <w:r w:rsidRPr="00B263F9" w:rsidR="005E4BBF">
        <w:t xml:space="preserve"> </w:t>
      </w:r>
      <w:r w:rsidRPr="00B263F9">
        <w:t>Ireland</w:t>
      </w:r>
      <w:r w:rsidRPr="00B263F9" w:rsidR="005E4BBF">
        <w:t xml:space="preserve"> </w:t>
      </w:r>
      <w:r w:rsidRPr="00B263F9">
        <w:t>has</w:t>
      </w:r>
      <w:r w:rsidRPr="00B263F9" w:rsidR="005E4BBF">
        <w:t xml:space="preserve"> </w:t>
      </w:r>
      <w:r w:rsidRPr="00B263F9">
        <w:t>raised</w:t>
      </w:r>
      <w:r w:rsidRPr="00B263F9" w:rsidR="005E4BBF">
        <w:t xml:space="preserve"> </w:t>
      </w:r>
      <w:r w:rsidRPr="00B263F9">
        <w:t>concerns</w:t>
      </w:r>
      <w:r w:rsidRPr="00B263F9" w:rsidR="005E4BBF">
        <w:t xml:space="preserve"> </w:t>
      </w:r>
      <w:r w:rsidRPr="00B263F9">
        <w:t>about</w:t>
      </w:r>
      <w:r w:rsidRPr="00B263F9" w:rsidR="005E4BBF">
        <w:t xml:space="preserve"> </w:t>
      </w:r>
      <w:r w:rsidRPr="00B263F9">
        <w:t>losing</w:t>
      </w:r>
      <w:r w:rsidRPr="00B263F9" w:rsidR="005E4BBF">
        <w:t xml:space="preserve"> </w:t>
      </w:r>
      <w:r w:rsidRPr="00B263F9">
        <w:t>access</w:t>
      </w:r>
      <w:r w:rsidRPr="00B263F9" w:rsidR="005E4BBF">
        <w:t xml:space="preserve"> </w:t>
      </w:r>
      <w:r w:rsidRPr="00B263F9">
        <w:t>to</w:t>
      </w:r>
      <w:r w:rsidRPr="00B263F9" w:rsidR="005E4BBF">
        <w:t xml:space="preserve"> </w:t>
      </w:r>
      <w:r w:rsidRPr="00B263F9">
        <w:t>the</w:t>
      </w:r>
      <w:r w:rsidRPr="00B263F9" w:rsidR="005E4BBF">
        <w:t xml:space="preserve"> </w:t>
      </w:r>
      <w:r w:rsidRPr="00B263F9">
        <w:t>second</w:t>
      </w:r>
      <w:r w:rsidRPr="00B263F9">
        <w:noBreakHyphen/>
        <w:t>generation</w:t>
      </w:r>
      <w:r w:rsidRPr="00B263F9" w:rsidR="005E4BBF">
        <w:t xml:space="preserve"> </w:t>
      </w:r>
      <w:r w:rsidRPr="00B263F9">
        <w:t>Schengen</w:t>
      </w:r>
      <w:r w:rsidRPr="00B263F9" w:rsidR="005E4BBF">
        <w:t xml:space="preserve"> </w:t>
      </w:r>
      <w:r w:rsidRPr="00B263F9">
        <w:t>Information</w:t>
      </w:r>
      <w:r w:rsidRPr="00B263F9" w:rsidR="005E4BBF">
        <w:t xml:space="preserve"> </w:t>
      </w:r>
      <w:r w:rsidRPr="00B263F9">
        <w:t>System,</w:t>
      </w:r>
      <w:r w:rsidRPr="00B263F9" w:rsidR="005E4BBF">
        <w:t xml:space="preserve"> </w:t>
      </w:r>
      <w:r w:rsidRPr="00B263F9">
        <w:t>and</w:t>
      </w:r>
      <w:r w:rsidRPr="00B263F9" w:rsidR="005E4BBF">
        <w:t xml:space="preserve"> </w:t>
      </w:r>
      <w:r w:rsidRPr="00B263F9">
        <w:t>they</w:t>
      </w:r>
      <w:r w:rsidRPr="00B263F9" w:rsidR="005E4BBF">
        <w:t xml:space="preserve"> </w:t>
      </w:r>
      <w:r w:rsidRPr="00B263F9">
        <w:t>have</w:t>
      </w:r>
      <w:r w:rsidRPr="00B263F9" w:rsidR="005E4BBF">
        <w:t xml:space="preserve"> </w:t>
      </w:r>
      <w:r w:rsidRPr="00B263F9">
        <w:t>warned</w:t>
      </w:r>
      <w:r w:rsidRPr="00B263F9" w:rsidR="005E4BBF">
        <w:t xml:space="preserve"> </w:t>
      </w:r>
      <w:r w:rsidRPr="00B263F9">
        <w:t>of</w:t>
      </w:r>
      <w:r w:rsidRPr="00B263F9" w:rsidR="005E4BBF">
        <w:t xml:space="preserve"> </w:t>
      </w:r>
      <w:r w:rsidRPr="00B263F9">
        <w:t>the</w:t>
      </w:r>
      <w:r w:rsidRPr="00B263F9" w:rsidR="005E4BBF">
        <w:t xml:space="preserve"> </w:t>
      </w:r>
      <w:r w:rsidRPr="00B263F9">
        <w:t>risks</w:t>
      </w:r>
      <w:r w:rsidRPr="00B263F9" w:rsidR="005E4BBF">
        <w:t xml:space="preserve"> </w:t>
      </w:r>
      <w:r w:rsidRPr="00B263F9">
        <w:t>of</w:t>
      </w:r>
      <w:r w:rsidRPr="00B263F9" w:rsidR="005E4BBF">
        <w:t xml:space="preserve"> </w:t>
      </w:r>
      <w:r w:rsidRPr="00B263F9">
        <w:t>sub-optimal</w:t>
      </w:r>
      <w:r w:rsidRPr="00B263F9" w:rsidR="005E4BBF">
        <w:t xml:space="preserve"> </w:t>
      </w:r>
      <w:r w:rsidRPr="00B263F9">
        <w:t>measures</w:t>
      </w:r>
      <w:r w:rsidRPr="00B263F9" w:rsidR="005E4BBF">
        <w:t xml:space="preserve"> </w:t>
      </w:r>
      <w:r w:rsidRPr="00B263F9">
        <w:t>of</w:t>
      </w:r>
      <w:r w:rsidRPr="00B263F9" w:rsidR="005E4BBF">
        <w:t xml:space="preserve"> </w:t>
      </w:r>
      <w:r w:rsidRPr="00B263F9">
        <w:t>co-operation</w:t>
      </w:r>
      <w:r w:rsidRPr="00B263F9" w:rsidR="005E4BBF">
        <w:t xml:space="preserve"> </w:t>
      </w:r>
      <w:r w:rsidRPr="00B263F9">
        <w:t>when</w:t>
      </w:r>
      <w:r w:rsidRPr="00B263F9" w:rsidR="005E4BBF">
        <w:t xml:space="preserve"> </w:t>
      </w:r>
      <w:r w:rsidRPr="00B263F9">
        <w:t>the</w:t>
      </w:r>
      <w:r w:rsidRPr="00B263F9" w:rsidR="005E4BBF">
        <w:t xml:space="preserve"> </w:t>
      </w:r>
      <w:r w:rsidRPr="00B263F9">
        <w:t>transition</w:t>
      </w:r>
      <w:r w:rsidRPr="00B263F9" w:rsidR="005E4BBF">
        <w:t xml:space="preserve"> </w:t>
      </w:r>
      <w:r w:rsidRPr="00B263F9">
        <w:t>period</w:t>
      </w:r>
      <w:r w:rsidRPr="00B263F9" w:rsidR="005E4BBF">
        <w:t xml:space="preserve"> </w:t>
      </w:r>
      <w:r w:rsidRPr="00B263F9">
        <w:t>ends.</w:t>
      </w:r>
      <w:r w:rsidRPr="00B263F9" w:rsidR="005E4BBF">
        <w:t xml:space="preserve"> </w:t>
      </w:r>
      <w:r w:rsidRPr="00B263F9">
        <w:t>What</w:t>
      </w:r>
      <w:r w:rsidRPr="00B263F9" w:rsidR="005E4BBF">
        <w:t xml:space="preserve"> </w:t>
      </w:r>
      <w:r w:rsidRPr="00B263F9">
        <w:t>alternative</w:t>
      </w:r>
      <w:r w:rsidRPr="00B263F9" w:rsidR="005E4BBF">
        <w:t xml:space="preserve"> </w:t>
      </w:r>
      <w:r w:rsidRPr="00B263F9">
        <w:t>mechanisms</w:t>
      </w:r>
      <w:r w:rsidRPr="00B263F9" w:rsidR="005E4BBF">
        <w:t xml:space="preserve"> </w:t>
      </w:r>
      <w:r w:rsidRPr="00B263F9">
        <w:t>will</w:t>
      </w:r>
      <w:r w:rsidRPr="00B263F9" w:rsidR="005E4BBF">
        <w:t xml:space="preserve"> </w:t>
      </w:r>
      <w:r w:rsidRPr="00B263F9">
        <w:t>replace</w:t>
      </w:r>
      <w:r w:rsidRPr="00B263F9" w:rsidR="005E4BBF">
        <w:t xml:space="preserve"> </w:t>
      </w:r>
      <w:r w:rsidRPr="00B263F9">
        <w:t>the</w:t>
      </w:r>
      <w:r w:rsidRPr="00B263F9" w:rsidR="005E4BBF">
        <w:t xml:space="preserve"> </w:t>
      </w:r>
      <w:r w:rsidRPr="00B263F9">
        <w:t>system</w:t>
      </w:r>
      <w:r w:rsidRPr="00B263F9" w:rsidR="005E4BBF">
        <w:t xml:space="preserve"> </w:t>
      </w:r>
      <w:r w:rsidRPr="00B263F9">
        <w:t>on</w:t>
      </w:r>
      <w:r w:rsidRPr="00B263F9" w:rsidR="005E4BBF">
        <w:t xml:space="preserve"> </w:t>
      </w:r>
      <w:r w:rsidRPr="00B263F9">
        <w:t>1</w:t>
      </w:r>
      <w:r w:rsidRPr="00B263F9" w:rsidR="005E4BBF">
        <w:t xml:space="preserve"> </w:t>
      </w:r>
      <w:r w:rsidRPr="00B263F9">
        <w:t>January</w:t>
      </w:r>
      <w:r w:rsidRPr="00B263F9" w:rsidR="005E4BBF">
        <w:t xml:space="preserve"> </w:t>
      </w:r>
      <w:r w:rsidRPr="00B263F9">
        <w:t>2021?</w:t>
      </w:r>
      <w:r w:rsidRPr="00B263F9" w:rsidR="005E4BBF">
        <w:t xml:space="preserve"> </w:t>
      </w:r>
    </w:p>
    <w:p w:rsidR="003D2E36" w:rsidRPr="00B263F9" w:rsidP="00050F79">
      <w:pPr>
        <w:pStyle w:val="Answer"/>
      </w:pPr>
      <w:sdt>
        <w:sdtPr>
          <w:alias w:val="Witness"/>
          <w:id w:val="-2069718791"/>
          <w:placeholder>
            <w:docPart w:val="56773802AA894640A575DF894D08D862"/>
          </w:placeholder>
          <w:richText/>
        </w:sdtPr>
        <w:sdtContent>
          <w:r w:rsidRPr="00B263F9">
            <w:rPr>
              <w:b/>
              <w:i/>
            </w:rPr>
            <w:t>Mr</w:t>
          </w:r>
          <w:r w:rsidRPr="00B263F9" w:rsidR="005E4BBF">
            <w:rPr>
              <w:b/>
              <w:i/>
            </w:rPr>
            <w:t xml:space="preserve"> </w:t>
          </w:r>
          <w:r w:rsidRPr="00B263F9">
            <w:rPr>
              <w:b/>
              <w:i/>
            </w:rPr>
            <w:t>Walker:</w:t>
          </w:r>
          <w:r w:rsidRPr="00B263F9" w:rsidR="005E4BBF">
            <w:rPr>
              <w:b/>
            </w:rPr>
            <w:t xml:space="preserve"> </w:t>
          </w:r>
        </w:sdtContent>
      </w:sdt>
      <w:r w:rsidRPr="00B263F9">
        <w:t>In</w:t>
      </w:r>
      <w:r w:rsidRPr="00B263F9" w:rsidR="005E4BBF">
        <w:t xml:space="preserve"> </w:t>
      </w:r>
      <w:r w:rsidRPr="00B263F9">
        <w:t>looking</w:t>
      </w:r>
      <w:r w:rsidRPr="00B263F9" w:rsidR="005E4BBF">
        <w:t xml:space="preserve"> </w:t>
      </w:r>
      <w:r w:rsidRPr="00B263F9">
        <w:t>at</w:t>
      </w:r>
      <w:r w:rsidRPr="00B263F9" w:rsidR="005E4BBF">
        <w:t xml:space="preserve"> </w:t>
      </w:r>
      <w:r w:rsidRPr="00B263F9">
        <w:t>this</w:t>
      </w:r>
      <w:r w:rsidRPr="00B263F9" w:rsidR="005E4BBF">
        <w:t xml:space="preserve"> </w:t>
      </w:r>
      <w:r w:rsidRPr="00B263F9">
        <w:t>issue</w:t>
      </w:r>
      <w:r w:rsidRPr="00B263F9" w:rsidR="005E4BBF">
        <w:t xml:space="preserve"> </w:t>
      </w:r>
      <w:r w:rsidRPr="00B263F9">
        <w:t>it</w:t>
      </w:r>
      <w:r w:rsidRPr="00B263F9" w:rsidR="005E4BBF">
        <w:t xml:space="preserve"> </w:t>
      </w:r>
      <w:r w:rsidRPr="00B263F9">
        <w:t>is</w:t>
      </w:r>
      <w:r w:rsidRPr="00B263F9" w:rsidR="005E4BBF">
        <w:t xml:space="preserve"> </w:t>
      </w:r>
      <w:r w:rsidRPr="00B263F9">
        <w:t>important</w:t>
      </w:r>
      <w:r w:rsidRPr="00B263F9" w:rsidR="005E4BBF">
        <w:t xml:space="preserve"> </w:t>
      </w:r>
      <w:r w:rsidRPr="00B263F9">
        <w:t>to</w:t>
      </w:r>
      <w:r w:rsidRPr="00B263F9" w:rsidR="005E4BBF">
        <w:t xml:space="preserve"> </w:t>
      </w:r>
      <w:r w:rsidRPr="00B263F9">
        <w:t>recognise</w:t>
      </w:r>
      <w:r w:rsidRPr="00B263F9" w:rsidR="005E4BBF">
        <w:t xml:space="preserve"> </w:t>
      </w:r>
      <w:r w:rsidRPr="00B263F9">
        <w:t>that</w:t>
      </w:r>
      <w:r w:rsidRPr="00B263F9" w:rsidR="005E4BBF">
        <w:t xml:space="preserve"> </w:t>
      </w:r>
      <w:r w:rsidRPr="00B263F9">
        <w:t>Ireland</w:t>
      </w:r>
      <w:r w:rsidRPr="00B263F9" w:rsidR="005E4BBF">
        <w:t xml:space="preserve"> </w:t>
      </w:r>
      <w:r w:rsidRPr="00B263F9">
        <w:t>is</w:t>
      </w:r>
      <w:r w:rsidRPr="00B263F9" w:rsidR="005E4BBF">
        <w:t xml:space="preserve"> </w:t>
      </w:r>
      <w:r w:rsidRPr="00B263F9">
        <w:t>not</w:t>
      </w:r>
      <w:r w:rsidRPr="00B263F9" w:rsidR="005E4BBF">
        <w:t xml:space="preserve"> </w:t>
      </w:r>
      <w:r w:rsidRPr="00B263F9">
        <w:t>currently</w:t>
      </w:r>
      <w:r w:rsidRPr="00B263F9" w:rsidR="005E4BBF">
        <w:t xml:space="preserve"> </w:t>
      </w:r>
      <w:r w:rsidRPr="00B263F9">
        <w:t>connected</w:t>
      </w:r>
      <w:r w:rsidRPr="00B263F9" w:rsidR="005E4BBF">
        <w:t xml:space="preserve"> </w:t>
      </w:r>
      <w:r w:rsidRPr="00B263F9">
        <w:t>to</w:t>
      </w:r>
      <w:r w:rsidRPr="00B263F9" w:rsidR="005E4BBF">
        <w:t xml:space="preserve"> </w:t>
      </w:r>
      <w:r w:rsidRPr="00B263F9">
        <w:t>SIS</w:t>
      </w:r>
      <w:r w:rsidRPr="00B263F9" w:rsidR="005E4BBF">
        <w:t xml:space="preserve"> </w:t>
      </w:r>
      <w:r w:rsidRPr="00B263F9">
        <w:t>II.</w:t>
      </w:r>
      <w:r w:rsidRPr="00B263F9" w:rsidR="005E4BBF">
        <w:t xml:space="preserve"> </w:t>
      </w:r>
      <w:r w:rsidRPr="00B263F9" w:rsidR="008D3BCC">
        <w:t>The</w:t>
      </w:r>
      <w:r w:rsidRPr="00B263F9" w:rsidR="005E4BBF">
        <w:t xml:space="preserve"> </w:t>
      </w:r>
      <w:r w:rsidRPr="00B263F9">
        <w:t>UK</w:t>
      </w:r>
      <w:r w:rsidRPr="00B263F9" w:rsidR="005E4BBF">
        <w:t xml:space="preserve"> </w:t>
      </w:r>
      <w:r w:rsidRPr="00B263F9">
        <w:t>does</w:t>
      </w:r>
      <w:r w:rsidRPr="00B263F9" w:rsidR="005E4BBF">
        <w:t xml:space="preserve"> </w:t>
      </w:r>
      <w:r w:rsidRPr="00B263F9">
        <w:t>not</w:t>
      </w:r>
      <w:r w:rsidRPr="00B263F9" w:rsidR="005E4BBF">
        <w:t xml:space="preserve"> </w:t>
      </w:r>
      <w:r w:rsidRPr="00B263F9" w:rsidR="008D3BCC">
        <w:t xml:space="preserve">currently </w:t>
      </w:r>
      <w:r w:rsidRPr="00B263F9" w:rsidR="0093606B">
        <w:t>[</w:t>
      </w:r>
      <w:r w:rsidR="00050F79">
        <w:t>inaudible</w:t>
      </w:r>
      <w:r w:rsidRPr="00B263F9" w:rsidR="0093606B">
        <w:t>]</w:t>
      </w:r>
      <w:r w:rsidRPr="00B263F9" w:rsidR="008D3BCC">
        <w:t xml:space="preserve">. In </w:t>
      </w:r>
      <w:r w:rsidRPr="00B263F9">
        <w:t>January</w:t>
      </w:r>
      <w:r w:rsidRPr="00B263F9" w:rsidR="005E4BBF">
        <w:t xml:space="preserve"> </w:t>
      </w:r>
      <w:r w:rsidRPr="00B263F9">
        <w:t>2021</w:t>
      </w:r>
      <w:r w:rsidRPr="00B263F9" w:rsidR="008D3BCC">
        <w:t>, in</w:t>
      </w:r>
      <w:r w:rsidRPr="00B263F9" w:rsidR="005E4BBF">
        <w:t xml:space="preserve"> </w:t>
      </w:r>
      <w:r w:rsidRPr="00B263F9">
        <w:t>the</w:t>
      </w:r>
      <w:r w:rsidRPr="00B263F9" w:rsidR="005E4BBF">
        <w:t xml:space="preserve"> </w:t>
      </w:r>
      <w:r w:rsidRPr="00B263F9">
        <w:t>absence</w:t>
      </w:r>
      <w:r w:rsidRPr="00B263F9" w:rsidR="005E4BBF">
        <w:t xml:space="preserve"> </w:t>
      </w:r>
      <w:r w:rsidRPr="00B263F9">
        <w:t>of</w:t>
      </w:r>
      <w:r w:rsidRPr="00B263F9" w:rsidR="005E4BBF">
        <w:t xml:space="preserve"> </w:t>
      </w:r>
      <w:r w:rsidRPr="00B263F9">
        <w:t>SIS</w:t>
      </w:r>
      <w:r w:rsidRPr="00B263F9" w:rsidR="005E4BBF">
        <w:t xml:space="preserve"> </w:t>
      </w:r>
      <w:r w:rsidRPr="00B263F9">
        <w:t>II</w:t>
      </w:r>
      <w:r w:rsidRPr="00B263F9" w:rsidR="008D3BCC">
        <w:t>,</w:t>
      </w:r>
      <w:r w:rsidRPr="00B263F9" w:rsidR="005E4BBF">
        <w:t xml:space="preserve"> </w:t>
      </w:r>
      <w:r w:rsidRPr="00B263F9">
        <w:t>the</w:t>
      </w:r>
      <w:r w:rsidRPr="00B263F9" w:rsidR="005E4BBF">
        <w:t xml:space="preserve"> </w:t>
      </w:r>
      <w:r w:rsidRPr="00B263F9">
        <w:t>UK</w:t>
      </w:r>
      <w:r w:rsidRPr="00B263F9" w:rsidR="005E4BBF">
        <w:t xml:space="preserve"> </w:t>
      </w:r>
      <w:r w:rsidRPr="00B263F9">
        <w:t>will</w:t>
      </w:r>
      <w:r w:rsidRPr="00B263F9" w:rsidR="005E4BBF">
        <w:t xml:space="preserve"> </w:t>
      </w:r>
      <w:r w:rsidRPr="00B263F9">
        <w:t>use</w:t>
      </w:r>
      <w:r w:rsidRPr="00B263F9" w:rsidR="005E4BBF">
        <w:t xml:space="preserve"> </w:t>
      </w:r>
      <w:r w:rsidRPr="00B263F9">
        <w:t>Interpol</w:t>
      </w:r>
      <w:r w:rsidRPr="00B263F9" w:rsidR="005E4BBF">
        <w:t xml:space="preserve"> </w:t>
      </w:r>
      <w:r w:rsidRPr="00B263F9">
        <w:t>and</w:t>
      </w:r>
      <w:r w:rsidRPr="00B263F9" w:rsidR="005E4BBF">
        <w:t xml:space="preserve"> </w:t>
      </w:r>
      <w:r w:rsidRPr="00B263F9">
        <w:t>bilateral</w:t>
      </w:r>
      <w:r w:rsidRPr="00B263F9" w:rsidR="005E4BBF">
        <w:t xml:space="preserve"> </w:t>
      </w:r>
      <w:r w:rsidRPr="00B263F9">
        <w:t>channels</w:t>
      </w:r>
      <w:r w:rsidRPr="00B263F9" w:rsidR="005E4BBF">
        <w:t xml:space="preserve"> </w:t>
      </w:r>
      <w:r w:rsidRPr="00B263F9">
        <w:t>to</w:t>
      </w:r>
      <w:r w:rsidRPr="00B263F9" w:rsidR="005E4BBF">
        <w:t xml:space="preserve"> </w:t>
      </w:r>
      <w:r w:rsidRPr="00B263F9">
        <w:t>exchange</w:t>
      </w:r>
      <w:r w:rsidRPr="00B263F9" w:rsidR="005E4BBF">
        <w:t xml:space="preserve"> </w:t>
      </w:r>
      <w:r w:rsidRPr="00B263F9">
        <w:t>information</w:t>
      </w:r>
      <w:r w:rsidRPr="00B263F9" w:rsidR="005E4BBF">
        <w:t xml:space="preserve"> </w:t>
      </w:r>
      <w:r w:rsidRPr="00B263F9">
        <w:t>with</w:t>
      </w:r>
      <w:r w:rsidRPr="00B263F9" w:rsidR="005E4BBF">
        <w:t xml:space="preserve"> </w:t>
      </w:r>
      <w:r w:rsidRPr="00B263F9">
        <w:t>EU</w:t>
      </w:r>
      <w:r w:rsidRPr="00B263F9" w:rsidR="005E4BBF">
        <w:t xml:space="preserve"> </w:t>
      </w:r>
      <w:r w:rsidRPr="00B263F9">
        <w:t>member</w:t>
      </w:r>
      <w:r w:rsidRPr="00B263F9" w:rsidR="005E4BBF">
        <w:t xml:space="preserve"> </w:t>
      </w:r>
      <w:r w:rsidRPr="00B263F9">
        <w:t>states</w:t>
      </w:r>
      <w:r w:rsidRPr="00B263F9" w:rsidR="005E4BBF">
        <w:t xml:space="preserve"> </w:t>
      </w:r>
      <w:r w:rsidRPr="00B263F9">
        <w:t>on</w:t>
      </w:r>
      <w:r w:rsidRPr="00B263F9" w:rsidR="005E4BBF">
        <w:t xml:space="preserve"> </w:t>
      </w:r>
      <w:r w:rsidRPr="00B263F9">
        <w:t>persons</w:t>
      </w:r>
      <w:r w:rsidRPr="00B263F9" w:rsidR="005E4BBF">
        <w:t xml:space="preserve"> </w:t>
      </w:r>
      <w:r w:rsidRPr="00B263F9">
        <w:t>of</w:t>
      </w:r>
      <w:r w:rsidRPr="00B263F9" w:rsidR="005E4BBF">
        <w:t xml:space="preserve"> </w:t>
      </w:r>
      <w:r w:rsidRPr="00B263F9">
        <w:t>interest,</w:t>
      </w:r>
      <w:r w:rsidRPr="00B263F9" w:rsidR="005E4BBF">
        <w:t xml:space="preserve"> </w:t>
      </w:r>
      <w:r w:rsidRPr="00B263F9">
        <w:t>including</w:t>
      </w:r>
      <w:r w:rsidRPr="00B263F9" w:rsidR="005E4BBF">
        <w:t xml:space="preserve"> </w:t>
      </w:r>
      <w:r w:rsidRPr="00B263F9">
        <w:t>missing</w:t>
      </w:r>
      <w:r w:rsidRPr="00B263F9" w:rsidR="008D3BCC">
        <w:t xml:space="preserve"> and</w:t>
      </w:r>
      <w:r w:rsidRPr="00B263F9" w:rsidR="005E4BBF">
        <w:t xml:space="preserve"> </w:t>
      </w:r>
      <w:r w:rsidRPr="00B263F9">
        <w:t>wanted</w:t>
      </w:r>
      <w:r w:rsidRPr="00B263F9" w:rsidR="005E4BBF">
        <w:t xml:space="preserve"> </w:t>
      </w:r>
      <w:r w:rsidRPr="00B263F9">
        <w:t>individuals</w:t>
      </w:r>
      <w:r w:rsidRPr="00B263F9" w:rsidR="005E4BBF">
        <w:t xml:space="preserve"> </w:t>
      </w:r>
      <w:r w:rsidRPr="00B263F9">
        <w:t>and</w:t>
      </w:r>
      <w:r w:rsidRPr="00B263F9" w:rsidR="005E4BBF">
        <w:t xml:space="preserve"> </w:t>
      </w:r>
      <w:r w:rsidRPr="00B263F9">
        <w:t>lost</w:t>
      </w:r>
      <w:r w:rsidRPr="00B263F9" w:rsidR="005E4BBF">
        <w:t xml:space="preserve"> </w:t>
      </w:r>
      <w:r w:rsidRPr="00B263F9">
        <w:t>and</w:t>
      </w:r>
      <w:r w:rsidRPr="00B263F9" w:rsidR="005E4BBF">
        <w:t xml:space="preserve"> </w:t>
      </w:r>
      <w:r w:rsidRPr="00B263F9">
        <w:t>stolen</w:t>
      </w:r>
      <w:r w:rsidRPr="00B263F9" w:rsidR="005E4BBF">
        <w:t xml:space="preserve"> </w:t>
      </w:r>
      <w:r w:rsidRPr="00B263F9">
        <w:t>documents.</w:t>
      </w:r>
      <w:r w:rsidRPr="00B263F9" w:rsidR="005E4BBF">
        <w:t xml:space="preserve"> </w:t>
      </w:r>
      <w:r w:rsidRPr="00B263F9">
        <w:t>This</w:t>
      </w:r>
      <w:r w:rsidRPr="00B263F9" w:rsidR="005E4BBF">
        <w:t xml:space="preserve"> </w:t>
      </w:r>
      <w:r w:rsidRPr="00B263F9">
        <w:t>is</w:t>
      </w:r>
      <w:r w:rsidRPr="00B263F9" w:rsidR="005E4BBF">
        <w:t xml:space="preserve"> </w:t>
      </w:r>
      <w:r w:rsidRPr="00B263F9">
        <w:t>our</w:t>
      </w:r>
      <w:r w:rsidRPr="00B263F9" w:rsidR="005E4BBF">
        <w:t xml:space="preserve"> </w:t>
      </w:r>
      <w:r w:rsidRPr="00B263F9">
        <w:t>current</w:t>
      </w:r>
      <w:r w:rsidRPr="00B263F9" w:rsidR="005E4BBF">
        <w:t xml:space="preserve"> </w:t>
      </w:r>
      <w:r w:rsidRPr="00B263F9">
        <w:t>means</w:t>
      </w:r>
      <w:r w:rsidRPr="00B263F9" w:rsidR="005E4BBF">
        <w:t xml:space="preserve"> </w:t>
      </w:r>
      <w:r w:rsidRPr="00B263F9">
        <w:t>of</w:t>
      </w:r>
      <w:r w:rsidRPr="00B263F9" w:rsidR="005E4BBF">
        <w:t xml:space="preserve"> </w:t>
      </w:r>
      <w:r w:rsidRPr="00B263F9">
        <w:t>exchanging</w:t>
      </w:r>
      <w:r w:rsidRPr="00B263F9" w:rsidR="005E4BBF">
        <w:t xml:space="preserve"> </w:t>
      </w:r>
      <w:r w:rsidRPr="00B263F9">
        <w:t>law</w:t>
      </w:r>
      <w:r w:rsidRPr="00B263F9" w:rsidR="005E4BBF">
        <w:t xml:space="preserve"> </w:t>
      </w:r>
      <w:r w:rsidRPr="00B263F9">
        <w:t>enforcement</w:t>
      </w:r>
      <w:r w:rsidRPr="00B263F9" w:rsidR="005E4BBF">
        <w:t xml:space="preserve"> </w:t>
      </w:r>
      <w:r w:rsidRPr="00B263F9">
        <w:t>information</w:t>
      </w:r>
      <w:r w:rsidRPr="00B263F9" w:rsidR="005E4BBF">
        <w:t xml:space="preserve"> </w:t>
      </w:r>
      <w:r w:rsidRPr="00B263F9">
        <w:t>with</w:t>
      </w:r>
      <w:r w:rsidRPr="00B263F9" w:rsidR="005E4BBF">
        <w:t xml:space="preserve"> </w:t>
      </w:r>
      <w:r w:rsidRPr="00B263F9">
        <w:t>Ireland</w:t>
      </w:r>
      <w:r w:rsidRPr="00B263F9" w:rsidR="008D3BCC">
        <w:t xml:space="preserve">, so </w:t>
      </w:r>
      <w:r w:rsidRPr="00B263F9">
        <w:t>it</w:t>
      </w:r>
      <w:r w:rsidRPr="00B263F9" w:rsidR="005E4BBF">
        <w:t xml:space="preserve"> </w:t>
      </w:r>
      <w:r w:rsidRPr="00B263F9">
        <w:t>is</w:t>
      </w:r>
      <w:r w:rsidRPr="00B263F9" w:rsidR="005E4BBF">
        <w:t xml:space="preserve"> </w:t>
      </w:r>
      <w:r w:rsidRPr="00B263F9">
        <w:t>a</w:t>
      </w:r>
      <w:r w:rsidRPr="00B263F9" w:rsidR="005E4BBF">
        <w:t xml:space="preserve"> </w:t>
      </w:r>
      <w:r w:rsidRPr="00B263F9">
        <w:t>tried</w:t>
      </w:r>
      <w:r w:rsidRPr="00B263F9" w:rsidR="005E4BBF">
        <w:t xml:space="preserve"> </w:t>
      </w:r>
      <w:r w:rsidRPr="00B263F9">
        <w:t>and</w:t>
      </w:r>
      <w:r w:rsidRPr="00B263F9" w:rsidR="005E4BBF">
        <w:t xml:space="preserve"> </w:t>
      </w:r>
      <w:r w:rsidRPr="00B263F9">
        <w:t>tested</w:t>
      </w:r>
      <w:r w:rsidRPr="00B263F9" w:rsidR="005E4BBF">
        <w:t xml:space="preserve"> </w:t>
      </w:r>
      <w:r w:rsidRPr="00B263F9">
        <w:t>mechanism.</w:t>
      </w:r>
      <w:r w:rsidRPr="00B263F9" w:rsidR="005E4BBF">
        <w:t xml:space="preserve"> </w:t>
      </w:r>
    </w:p>
    <w:p w:rsidR="003D2E36" w:rsidRPr="00B263F9" w:rsidP="00050F79">
      <w:pPr>
        <w:pStyle w:val="Answer"/>
      </w:pPr>
      <w:r w:rsidRPr="00B263F9">
        <w:t xml:space="preserve">More widely, </w:t>
      </w:r>
      <w:r w:rsidRPr="00B263F9">
        <w:t>Interpol</w:t>
      </w:r>
      <w:r w:rsidRPr="00B263F9" w:rsidR="005E4BBF">
        <w:t xml:space="preserve"> </w:t>
      </w:r>
      <w:r w:rsidRPr="00B263F9">
        <w:t>was</w:t>
      </w:r>
      <w:r w:rsidRPr="00B263F9" w:rsidR="005E4BBF">
        <w:t xml:space="preserve"> </w:t>
      </w:r>
      <w:r w:rsidRPr="00B263F9">
        <w:t>the</w:t>
      </w:r>
      <w:r w:rsidRPr="00B263F9" w:rsidR="005E4BBF">
        <w:t xml:space="preserve"> </w:t>
      </w:r>
      <w:r w:rsidRPr="00B263F9">
        <w:t>primary</w:t>
      </w:r>
      <w:r w:rsidRPr="00B263F9" w:rsidR="005E4BBF">
        <w:t xml:space="preserve"> </w:t>
      </w:r>
      <w:r w:rsidRPr="00B263F9">
        <w:t>means</w:t>
      </w:r>
      <w:r w:rsidRPr="00B263F9" w:rsidR="005E4BBF">
        <w:t xml:space="preserve"> </w:t>
      </w:r>
      <w:r w:rsidRPr="00B263F9">
        <w:t>by</w:t>
      </w:r>
      <w:r w:rsidRPr="00B263F9" w:rsidR="005E4BBF">
        <w:t xml:space="preserve"> </w:t>
      </w:r>
      <w:r w:rsidRPr="00B263F9">
        <w:t>which</w:t>
      </w:r>
      <w:r w:rsidRPr="00B263F9" w:rsidR="005E4BBF">
        <w:t xml:space="preserve"> </w:t>
      </w:r>
      <w:r w:rsidRPr="00B263F9">
        <w:t>the</w:t>
      </w:r>
      <w:r w:rsidRPr="00B263F9" w:rsidR="005E4BBF">
        <w:t xml:space="preserve"> </w:t>
      </w:r>
      <w:r w:rsidRPr="00B263F9">
        <w:t>UK</w:t>
      </w:r>
      <w:r w:rsidRPr="00B263F9" w:rsidR="005E4BBF">
        <w:t xml:space="preserve"> </w:t>
      </w:r>
      <w:r w:rsidRPr="00B263F9">
        <w:t>exchanged</w:t>
      </w:r>
      <w:r w:rsidRPr="00B263F9" w:rsidR="005E4BBF">
        <w:t xml:space="preserve"> </w:t>
      </w:r>
      <w:r w:rsidRPr="00B263F9">
        <w:t>warnings</w:t>
      </w:r>
      <w:r w:rsidRPr="00B263F9" w:rsidR="005E4BBF">
        <w:t xml:space="preserve"> </w:t>
      </w:r>
      <w:r w:rsidRPr="00B263F9">
        <w:t>and</w:t>
      </w:r>
      <w:r w:rsidRPr="00B263F9" w:rsidR="005E4BBF">
        <w:t xml:space="preserve"> </w:t>
      </w:r>
      <w:r w:rsidRPr="00B263F9">
        <w:t>alerts</w:t>
      </w:r>
      <w:r w:rsidRPr="00B263F9" w:rsidR="005E4BBF">
        <w:t xml:space="preserve"> </w:t>
      </w:r>
      <w:r w:rsidRPr="00B263F9">
        <w:t>with</w:t>
      </w:r>
      <w:r w:rsidRPr="00B263F9" w:rsidR="005E4BBF">
        <w:t xml:space="preserve"> </w:t>
      </w:r>
      <w:r w:rsidRPr="00B263F9">
        <w:t>all</w:t>
      </w:r>
      <w:r w:rsidRPr="00B263F9" w:rsidR="005E4BBF">
        <w:t xml:space="preserve"> </w:t>
      </w:r>
      <w:r w:rsidRPr="00B263F9">
        <w:t>EU</w:t>
      </w:r>
      <w:r w:rsidRPr="00B263F9" w:rsidR="005E4BBF">
        <w:t xml:space="preserve"> </w:t>
      </w:r>
      <w:r w:rsidRPr="00B263F9">
        <w:t>member</w:t>
      </w:r>
      <w:r w:rsidRPr="00B263F9" w:rsidR="005E4BBF">
        <w:t xml:space="preserve"> </w:t>
      </w:r>
      <w:r w:rsidRPr="00B263F9">
        <w:t>states</w:t>
      </w:r>
      <w:r w:rsidRPr="00B263F9">
        <w:t xml:space="preserve"> as recently as 2015</w:t>
      </w:r>
      <w:r w:rsidRPr="00B263F9">
        <w:t>.</w:t>
      </w:r>
      <w:r w:rsidRPr="00B263F9" w:rsidR="005E4BBF">
        <w:t xml:space="preserve"> </w:t>
      </w:r>
      <w:r w:rsidRPr="00B263F9">
        <w:t>Whilst</w:t>
      </w:r>
      <w:r w:rsidRPr="00B263F9" w:rsidR="005E4BBF">
        <w:t xml:space="preserve"> </w:t>
      </w:r>
      <w:r w:rsidRPr="00B263F9">
        <w:t>there</w:t>
      </w:r>
      <w:r w:rsidRPr="00B263F9" w:rsidR="005E4BBF">
        <w:t xml:space="preserve"> </w:t>
      </w:r>
      <w:r w:rsidRPr="00B263F9">
        <w:t>are</w:t>
      </w:r>
      <w:r w:rsidRPr="00B263F9" w:rsidR="005E4BBF">
        <w:t xml:space="preserve"> </w:t>
      </w:r>
      <w:r w:rsidRPr="00B263F9">
        <w:t>capabilities</w:t>
      </w:r>
      <w:r w:rsidRPr="00B263F9" w:rsidR="005E4BBF">
        <w:t xml:space="preserve"> </w:t>
      </w:r>
      <w:r w:rsidRPr="00B263F9">
        <w:t>in</w:t>
      </w:r>
      <w:r w:rsidRPr="00B263F9" w:rsidR="005E4BBF">
        <w:t xml:space="preserve"> </w:t>
      </w:r>
      <w:r w:rsidRPr="00B263F9">
        <w:t>SIS</w:t>
      </w:r>
      <w:r w:rsidRPr="00B263F9" w:rsidR="005E4BBF">
        <w:t xml:space="preserve"> </w:t>
      </w:r>
      <w:r w:rsidRPr="00B263F9">
        <w:t>II</w:t>
      </w:r>
      <w:r w:rsidRPr="00B263F9" w:rsidR="005E4BBF">
        <w:t xml:space="preserve"> </w:t>
      </w:r>
      <w:r w:rsidRPr="00B263F9">
        <w:t>that</w:t>
      </w:r>
      <w:r w:rsidRPr="00B263F9" w:rsidR="005E4BBF">
        <w:t xml:space="preserve"> </w:t>
      </w:r>
      <w:r w:rsidRPr="00B263F9">
        <w:t>UK</w:t>
      </w:r>
      <w:r w:rsidRPr="00B263F9" w:rsidR="005E4BBF">
        <w:t xml:space="preserve"> </w:t>
      </w:r>
      <w:r w:rsidRPr="00B263F9">
        <w:t>has</w:t>
      </w:r>
      <w:r w:rsidRPr="00B263F9" w:rsidR="005E4BBF">
        <w:t xml:space="preserve"> </w:t>
      </w:r>
      <w:r w:rsidRPr="00B263F9">
        <w:t>been</w:t>
      </w:r>
      <w:r w:rsidRPr="00B263F9" w:rsidR="005E4BBF">
        <w:t xml:space="preserve"> </w:t>
      </w:r>
      <w:r w:rsidRPr="00B263F9">
        <w:t>a</w:t>
      </w:r>
      <w:r w:rsidRPr="00B263F9" w:rsidR="005E4BBF">
        <w:t xml:space="preserve"> </w:t>
      </w:r>
      <w:r w:rsidRPr="00B263F9">
        <w:t>keen</w:t>
      </w:r>
      <w:r w:rsidRPr="00B263F9" w:rsidR="005E4BBF">
        <w:t xml:space="preserve"> </w:t>
      </w:r>
      <w:r w:rsidRPr="00B263F9">
        <w:t>user</w:t>
      </w:r>
      <w:r w:rsidRPr="00B263F9" w:rsidR="005E4BBF">
        <w:t xml:space="preserve"> </w:t>
      </w:r>
      <w:r w:rsidRPr="00B263F9">
        <w:t>of,</w:t>
      </w:r>
      <w:r w:rsidRPr="00B263F9" w:rsidR="005E4BBF">
        <w:t xml:space="preserve"> </w:t>
      </w:r>
      <w:r w:rsidRPr="00B263F9">
        <w:t>these</w:t>
      </w:r>
      <w:r w:rsidRPr="00B263F9" w:rsidR="005E4BBF">
        <w:t xml:space="preserve"> </w:t>
      </w:r>
      <w:r w:rsidRPr="00B263F9">
        <w:t>are</w:t>
      </w:r>
      <w:r w:rsidRPr="00B263F9" w:rsidR="005E4BBF">
        <w:t xml:space="preserve"> </w:t>
      </w:r>
      <w:r w:rsidRPr="00B263F9">
        <w:t>not</w:t>
      </w:r>
      <w:r w:rsidRPr="00B263F9" w:rsidR="005E4BBF">
        <w:t xml:space="preserve"> </w:t>
      </w:r>
      <w:r w:rsidRPr="00B263F9">
        <w:t>things</w:t>
      </w:r>
      <w:r w:rsidRPr="00B263F9" w:rsidR="005E4BBF">
        <w:t xml:space="preserve"> </w:t>
      </w:r>
      <w:r w:rsidRPr="00B263F9">
        <w:t>that</w:t>
      </w:r>
      <w:r w:rsidRPr="00B263F9" w:rsidR="005E4BBF">
        <w:t xml:space="preserve"> </w:t>
      </w:r>
      <w:r w:rsidRPr="00B263F9">
        <w:t>currently</w:t>
      </w:r>
      <w:r w:rsidRPr="00B263F9" w:rsidR="005E4BBF">
        <w:t xml:space="preserve"> </w:t>
      </w:r>
      <w:r w:rsidRPr="00B263F9">
        <w:t>affect</w:t>
      </w:r>
      <w:r w:rsidRPr="00B263F9" w:rsidR="005E4BBF">
        <w:t xml:space="preserve"> </w:t>
      </w:r>
      <w:r w:rsidRPr="00B263F9">
        <w:t>our</w:t>
      </w:r>
      <w:r w:rsidRPr="00B263F9" w:rsidR="005E4BBF">
        <w:t xml:space="preserve"> </w:t>
      </w:r>
      <w:r w:rsidRPr="00B263F9">
        <w:t>co-operation</w:t>
      </w:r>
      <w:r w:rsidRPr="00B263F9" w:rsidR="005E4BBF">
        <w:t xml:space="preserve"> </w:t>
      </w:r>
      <w:r w:rsidRPr="00B263F9">
        <w:t>with</w:t>
      </w:r>
      <w:r w:rsidRPr="00B263F9" w:rsidR="005E4BBF">
        <w:t xml:space="preserve"> </w:t>
      </w:r>
      <w:r w:rsidRPr="00B263F9">
        <w:t>Ireland,</w:t>
      </w:r>
      <w:r w:rsidRPr="00B263F9" w:rsidR="005E4BBF">
        <w:t xml:space="preserve"> </w:t>
      </w:r>
      <w:r w:rsidRPr="00B263F9">
        <w:t>and</w:t>
      </w:r>
      <w:r w:rsidRPr="00B263F9" w:rsidR="005E4BBF">
        <w:t xml:space="preserve"> </w:t>
      </w:r>
      <w:r w:rsidRPr="00B263F9">
        <w:t>it</w:t>
      </w:r>
      <w:r w:rsidRPr="00B263F9" w:rsidR="005E4BBF">
        <w:t xml:space="preserve"> </w:t>
      </w:r>
      <w:r w:rsidRPr="00B263F9">
        <w:t>is</w:t>
      </w:r>
      <w:r w:rsidRPr="00B263F9" w:rsidR="005E4BBF">
        <w:t xml:space="preserve"> </w:t>
      </w:r>
      <w:r w:rsidRPr="00B263F9">
        <w:t>important</w:t>
      </w:r>
      <w:r w:rsidRPr="00B263F9" w:rsidR="005E4BBF">
        <w:t xml:space="preserve"> </w:t>
      </w:r>
      <w:r w:rsidRPr="00B263F9">
        <w:t>that</w:t>
      </w:r>
      <w:r w:rsidRPr="00B263F9" w:rsidR="005E4BBF">
        <w:t xml:space="preserve"> </w:t>
      </w:r>
      <w:r w:rsidRPr="00B263F9">
        <w:t>the</w:t>
      </w:r>
      <w:r w:rsidRPr="00B263F9" w:rsidR="005E4BBF">
        <w:t xml:space="preserve"> </w:t>
      </w:r>
      <w:r w:rsidRPr="00B263F9">
        <w:t>Committee</w:t>
      </w:r>
      <w:r w:rsidRPr="00B263F9" w:rsidR="005E4BBF">
        <w:t xml:space="preserve"> </w:t>
      </w:r>
      <w:r w:rsidRPr="00B263F9">
        <w:t>takes</w:t>
      </w:r>
      <w:r w:rsidRPr="00B263F9" w:rsidR="005E4BBF">
        <w:t xml:space="preserve"> </w:t>
      </w:r>
      <w:r w:rsidRPr="00B263F9">
        <w:t>th</w:t>
      </w:r>
      <w:r w:rsidRPr="00B263F9" w:rsidR="00126396">
        <w:t>at</w:t>
      </w:r>
      <w:r w:rsidRPr="00B263F9" w:rsidR="005E4BBF">
        <w:t xml:space="preserve"> </w:t>
      </w:r>
      <w:r w:rsidRPr="00B263F9">
        <w:t>into</w:t>
      </w:r>
      <w:r w:rsidRPr="00B263F9" w:rsidR="005E4BBF">
        <w:t xml:space="preserve"> </w:t>
      </w:r>
      <w:r w:rsidRPr="00B263F9">
        <w:t>account.</w:t>
      </w:r>
      <w:r w:rsidRPr="00B263F9" w:rsidR="005E4BBF">
        <w:t xml:space="preserve"> </w:t>
      </w:r>
      <w:r w:rsidRPr="00B263F9">
        <w:t>We</w:t>
      </w:r>
      <w:r w:rsidRPr="00B263F9" w:rsidR="005E4BBF">
        <w:t xml:space="preserve"> </w:t>
      </w:r>
      <w:r w:rsidRPr="00B263F9">
        <w:t>will</w:t>
      </w:r>
      <w:r w:rsidRPr="00B263F9" w:rsidR="005E4BBF">
        <w:t xml:space="preserve"> </w:t>
      </w:r>
      <w:r w:rsidRPr="00B263F9">
        <w:t>liaise</w:t>
      </w:r>
      <w:r w:rsidRPr="00B263F9" w:rsidR="005E4BBF">
        <w:t xml:space="preserve"> </w:t>
      </w:r>
      <w:r w:rsidRPr="00B263F9">
        <w:t>with</w:t>
      </w:r>
      <w:r w:rsidRPr="00B263F9" w:rsidR="005E4BBF">
        <w:t xml:space="preserve"> </w:t>
      </w:r>
      <w:r w:rsidRPr="00B263F9">
        <w:t>our</w:t>
      </w:r>
      <w:r w:rsidRPr="00B263F9" w:rsidR="005E4BBF">
        <w:t xml:space="preserve"> </w:t>
      </w:r>
      <w:r w:rsidRPr="00B263F9">
        <w:t>counterparts</w:t>
      </w:r>
      <w:r w:rsidRPr="00B263F9" w:rsidR="005E4BBF">
        <w:t xml:space="preserve"> </w:t>
      </w:r>
      <w:r w:rsidRPr="00B263F9">
        <w:t>in</w:t>
      </w:r>
      <w:r w:rsidRPr="00B263F9" w:rsidR="005E4BBF">
        <w:t xml:space="preserve"> </w:t>
      </w:r>
      <w:r w:rsidRPr="00B263F9">
        <w:t>the</w:t>
      </w:r>
      <w:r w:rsidRPr="00B263F9" w:rsidR="005E4BBF">
        <w:t xml:space="preserve"> </w:t>
      </w:r>
      <w:r w:rsidRPr="00B263F9">
        <w:t>Republic</w:t>
      </w:r>
      <w:r w:rsidRPr="00B263F9" w:rsidR="005E4BBF">
        <w:t xml:space="preserve"> </w:t>
      </w:r>
      <w:r w:rsidRPr="00B263F9">
        <w:t>of</w:t>
      </w:r>
      <w:r w:rsidRPr="00B263F9" w:rsidR="005E4BBF">
        <w:t xml:space="preserve"> </w:t>
      </w:r>
      <w:r w:rsidRPr="00B263F9">
        <w:t>Ireland</w:t>
      </w:r>
      <w:r w:rsidRPr="00B263F9" w:rsidR="005E4BBF">
        <w:t xml:space="preserve"> </w:t>
      </w:r>
      <w:r w:rsidRPr="00B263F9">
        <w:t>to</w:t>
      </w:r>
      <w:r w:rsidRPr="00B263F9" w:rsidR="005E4BBF">
        <w:t xml:space="preserve"> </w:t>
      </w:r>
      <w:r w:rsidRPr="00B263F9">
        <w:t>ensure</w:t>
      </w:r>
      <w:r w:rsidRPr="00B263F9" w:rsidR="005E4BBF">
        <w:t xml:space="preserve"> </w:t>
      </w:r>
      <w:r w:rsidRPr="00B263F9">
        <w:t>that</w:t>
      </w:r>
      <w:r w:rsidRPr="00B263F9" w:rsidR="005E4BBF">
        <w:t xml:space="preserve"> </w:t>
      </w:r>
      <w:r w:rsidRPr="00B263F9">
        <w:t>our</w:t>
      </w:r>
      <w:r w:rsidRPr="00B263F9" w:rsidR="005E4BBF">
        <w:t xml:space="preserve"> </w:t>
      </w:r>
      <w:r w:rsidRPr="00B263F9">
        <w:t>communication</w:t>
      </w:r>
      <w:r w:rsidRPr="00B263F9" w:rsidR="005E4BBF">
        <w:t xml:space="preserve"> </w:t>
      </w:r>
      <w:r w:rsidRPr="00B263F9">
        <w:t>continues</w:t>
      </w:r>
      <w:r w:rsidRPr="00B263F9" w:rsidR="005E4BBF">
        <w:t xml:space="preserve"> </w:t>
      </w:r>
      <w:r w:rsidRPr="00B263F9">
        <w:t>effectively</w:t>
      </w:r>
      <w:r w:rsidRPr="00B263F9" w:rsidR="005E4BBF">
        <w:t xml:space="preserve"> </w:t>
      </w:r>
      <w:r w:rsidRPr="00B263F9">
        <w:t>after</w:t>
      </w:r>
      <w:r w:rsidRPr="00B263F9" w:rsidR="005E4BBF">
        <w:t xml:space="preserve"> </w:t>
      </w:r>
      <w:r w:rsidRPr="00B263F9">
        <w:t>they</w:t>
      </w:r>
      <w:r w:rsidRPr="00B263F9" w:rsidR="005E4BBF">
        <w:t xml:space="preserve"> </w:t>
      </w:r>
      <w:r w:rsidRPr="00B263F9">
        <w:t>connect</w:t>
      </w:r>
      <w:r w:rsidRPr="00B263F9" w:rsidR="005E4BBF">
        <w:t xml:space="preserve"> </w:t>
      </w:r>
      <w:r w:rsidRPr="00B263F9">
        <w:t>with</w:t>
      </w:r>
      <w:r w:rsidRPr="00B263F9" w:rsidR="005E4BBF">
        <w:t xml:space="preserve"> </w:t>
      </w:r>
      <w:r w:rsidRPr="00B263F9">
        <w:t>SIS</w:t>
      </w:r>
      <w:r w:rsidRPr="00B263F9" w:rsidR="005E4BBF">
        <w:t xml:space="preserve"> </w:t>
      </w:r>
      <w:r w:rsidRPr="00B263F9">
        <w:t>II,</w:t>
      </w:r>
      <w:r w:rsidRPr="00B263F9" w:rsidR="005E4BBF">
        <w:t xml:space="preserve"> </w:t>
      </w:r>
      <w:r w:rsidRPr="00B263F9">
        <w:t>which</w:t>
      </w:r>
      <w:r w:rsidRPr="00B263F9" w:rsidR="005E4BBF">
        <w:t xml:space="preserve"> </w:t>
      </w:r>
      <w:r w:rsidRPr="00B263F9">
        <w:t>they</w:t>
      </w:r>
      <w:r w:rsidRPr="00B263F9" w:rsidR="005E4BBF">
        <w:t xml:space="preserve"> </w:t>
      </w:r>
      <w:r w:rsidRPr="00B263F9">
        <w:t>are</w:t>
      </w:r>
      <w:r w:rsidRPr="00B263F9" w:rsidR="005E4BBF">
        <w:t xml:space="preserve"> </w:t>
      </w:r>
      <w:r w:rsidRPr="00B263F9">
        <w:t>due</w:t>
      </w:r>
      <w:r w:rsidRPr="00B263F9" w:rsidR="005E4BBF">
        <w:t xml:space="preserve"> </w:t>
      </w:r>
      <w:r w:rsidRPr="00B263F9">
        <w:t>to</w:t>
      </w:r>
      <w:r w:rsidRPr="00B263F9" w:rsidR="005E4BBF">
        <w:t xml:space="preserve"> </w:t>
      </w:r>
      <w:r w:rsidRPr="00B263F9">
        <w:t>do</w:t>
      </w:r>
      <w:r w:rsidRPr="00B263F9" w:rsidR="005E4BBF">
        <w:t xml:space="preserve"> </w:t>
      </w:r>
      <w:r w:rsidRPr="00B263F9">
        <w:t>next</w:t>
      </w:r>
      <w:r w:rsidRPr="00B263F9" w:rsidR="005E4BBF">
        <w:t xml:space="preserve"> </w:t>
      </w:r>
      <w:r w:rsidRPr="00B263F9">
        <w:t>year.</w:t>
      </w:r>
    </w:p>
    <w:p w:rsidR="003D2E36" w:rsidRPr="00B263F9" w:rsidP="00050F79">
      <w:pPr>
        <w:pStyle w:val="Question"/>
        <w:numPr>
          <w:ilvl w:val="0"/>
          <w:numId w:val="9"/>
        </w:numPr>
      </w:pPr>
      <w:sdt>
        <w:sdtPr>
          <w:alias w:val="Member"/>
          <w:tag w:val="&lt;Member mnisId='1562' dodsId='28181'&gt;"/>
          <w:id w:val="540022485"/>
          <w:placeholder>
            <w:docPart w:val="56773802AA894640A575DF894D08D862"/>
          </w:placeholder>
          <w:richText/>
        </w:sdtPr>
        <w:sdtContent>
          <w:r w:rsidRPr="00B263F9" w:rsidR="00126396">
            <w:rPr>
              <w:b/>
            </w:rPr>
            <w:t>Mr Goodwill:</w:t>
          </w:r>
        </w:sdtContent>
      </w:sdt>
      <w:r w:rsidRPr="00B263F9" w:rsidR="005E4BBF">
        <w:t xml:space="preserve"> </w:t>
      </w:r>
      <w:r w:rsidRPr="00B263F9">
        <w:t>Good</w:t>
      </w:r>
      <w:r w:rsidRPr="00B263F9" w:rsidR="005E4BBF">
        <w:t xml:space="preserve"> </w:t>
      </w:r>
      <w:r w:rsidRPr="00B263F9">
        <w:t>morning,</w:t>
      </w:r>
      <w:r w:rsidRPr="00B263F9" w:rsidR="005E4BBF">
        <w:t xml:space="preserve"> </w:t>
      </w:r>
      <w:r w:rsidRPr="00B263F9">
        <w:t>Minister.</w:t>
      </w:r>
      <w:r w:rsidRPr="00B263F9" w:rsidR="005E4BBF">
        <w:t xml:space="preserve"> </w:t>
      </w:r>
      <w:r w:rsidRPr="00B263F9">
        <w:t>I</w:t>
      </w:r>
      <w:r w:rsidRPr="00B263F9" w:rsidR="005E4BBF">
        <w:t xml:space="preserve"> </w:t>
      </w:r>
      <w:r w:rsidRPr="00B263F9" w:rsidR="00126396">
        <w:t xml:space="preserve">would like to </w:t>
      </w:r>
      <w:r w:rsidRPr="00B263F9">
        <w:t>ask</w:t>
      </w:r>
      <w:r w:rsidRPr="00B263F9" w:rsidR="005E4BBF">
        <w:t xml:space="preserve"> </w:t>
      </w:r>
      <w:r w:rsidRPr="00B263F9">
        <w:t>you</w:t>
      </w:r>
      <w:r w:rsidRPr="00B263F9" w:rsidR="005E4BBF">
        <w:t xml:space="preserve"> </w:t>
      </w:r>
      <w:r w:rsidRPr="00B263F9">
        <w:t>a</w:t>
      </w:r>
      <w:r w:rsidRPr="00B263F9" w:rsidR="005E4BBF">
        <w:t xml:space="preserve"> </w:t>
      </w:r>
      <w:r w:rsidRPr="00B263F9">
        <w:t>few</w:t>
      </w:r>
      <w:r w:rsidRPr="00B263F9" w:rsidR="005E4BBF">
        <w:t xml:space="preserve"> </w:t>
      </w:r>
      <w:r w:rsidRPr="00B263F9">
        <w:t>questions</w:t>
      </w:r>
      <w:r w:rsidRPr="00B263F9" w:rsidR="005E4BBF">
        <w:t xml:space="preserve"> </w:t>
      </w:r>
      <w:r w:rsidRPr="00B263F9">
        <w:t>about</w:t>
      </w:r>
      <w:r w:rsidRPr="00B263F9" w:rsidR="005E4BBF">
        <w:t xml:space="preserve"> </w:t>
      </w:r>
      <w:r w:rsidRPr="00B263F9">
        <w:t>the</w:t>
      </w:r>
      <w:r w:rsidRPr="00B263F9" w:rsidR="005E4BBF">
        <w:t xml:space="preserve"> </w:t>
      </w:r>
      <w:r w:rsidRPr="00B263F9">
        <w:t>European</w:t>
      </w:r>
      <w:r w:rsidRPr="00B263F9" w:rsidR="005E4BBF">
        <w:t xml:space="preserve"> </w:t>
      </w:r>
      <w:r w:rsidRPr="00B263F9">
        <w:t>Criminal</w:t>
      </w:r>
      <w:r w:rsidRPr="00B263F9" w:rsidR="005E4BBF">
        <w:t xml:space="preserve"> </w:t>
      </w:r>
      <w:r w:rsidRPr="00B263F9">
        <w:t>Records</w:t>
      </w:r>
      <w:r w:rsidRPr="00B263F9" w:rsidR="005E4BBF">
        <w:t xml:space="preserve"> </w:t>
      </w:r>
      <w:r w:rsidRPr="00B263F9">
        <w:t>Information</w:t>
      </w:r>
      <w:r w:rsidRPr="00B263F9" w:rsidR="005E4BBF">
        <w:t xml:space="preserve"> </w:t>
      </w:r>
      <w:r w:rsidRPr="00B263F9">
        <w:t>System</w:t>
      </w:r>
      <w:r w:rsidRPr="00B263F9" w:rsidR="00126396">
        <w:t xml:space="preserve">, </w:t>
      </w:r>
      <w:r w:rsidRPr="00B263F9">
        <w:t>ECRIS.</w:t>
      </w:r>
      <w:r w:rsidRPr="00B263F9" w:rsidR="005E4BBF">
        <w:t xml:space="preserve"> </w:t>
      </w:r>
      <w:r w:rsidRPr="00B263F9">
        <w:t>This</w:t>
      </w:r>
      <w:r w:rsidRPr="00B263F9" w:rsidR="005E4BBF">
        <w:t xml:space="preserve"> </w:t>
      </w:r>
      <w:r w:rsidRPr="00B263F9">
        <w:t>is</w:t>
      </w:r>
      <w:r w:rsidRPr="00B263F9" w:rsidR="005E4BBF">
        <w:t xml:space="preserve"> </w:t>
      </w:r>
      <w:r w:rsidRPr="00B263F9">
        <w:t>an</w:t>
      </w:r>
      <w:r w:rsidRPr="00B263F9" w:rsidR="005E4BBF">
        <w:t xml:space="preserve"> </w:t>
      </w:r>
      <w:r w:rsidRPr="00B263F9">
        <w:t>automated</w:t>
      </w:r>
      <w:r w:rsidRPr="00B263F9" w:rsidR="005E4BBF">
        <w:t xml:space="preserve"> </w:t>
      </w:r>
      <w:r w:rsidRPr="00B263F9">
        <w:t>system</w:t>
      </w:r>
      <w:r w:rsidRPr="00B263F9" w:rsidR="005E4BBF">
        <w:t xml:space="preserve"> </w:t>
      </w:r>
      <w:r w:rsidRPr="00B263F9">
        <w:t>with</w:t>
      </w:r>
      <w:r w:rsidRPr="00B263F9" w:rsidR="005E4BBF">
        <w:t xml:space="preserve"> </w:t>
      </w:r>
      <w:r w:rsidRPr="00B263F9">
        <w:t>bounce-backs</w:t>
      </w:r>
      <w:r w:rsidRPr="00B263F9" w:rsidR="00126396">
        <w:t xml:space="preserve"> sometimes</w:t>
      </w:r>
      <w:r w:rsidRPr="00B263F9" w:rsidR="005E4BBF">
        <w:t xml:space="preserve"> </w:t>
      </w:r>
      <w:r w:rsidRPr="00B263F9">
        <w:t>as</w:t>
      </w:r>
      <w:r w:rsidRPr="00B263F9" w:rsidR="005E4BBF">
        <w:t xml:space="preserve"> </w:t>
      </w:r>
      <w:r w:rsidRPr="00B263F9">
        <w:t>quick</w:t>
      </w:r>
      <w:r w:rsidRPr="00B263F9" w:rsidR="005E4BBF">
        <w:t xml:space="preserve"> </w:t>
      </w:r>
      <w:r w:rsidRPr="00B263F9">
        <w:t>as</w:t>
      </w:r>
      <w:r w:rsidRPr="00B263F9" w:rsidR="005E4BBF">
        <w:t xml:space="preserve"> </w:t>
      </w:r>
      <w:r w:rsidRPr="00B263F9">
        <w:t>15</w:t>
      </w:r>
      <w:r w:rsidRPr="00B263F9" w:rsidR="005E4BBF">
        <w:t xml:space="preserve"> </w:t>
      </w:r>
      <w:r w:rsidRPr="00B263F9">
        <w:t>minutes.</w:t>
      </w:r>
      <w:r w:rsidRPr="00B263F9" w:rsidR="005E4BBF">
        <w:t xml:space="preserve"> </w:t>
      </w:r>
      <w:r w:rsidRPr="00B263F9">
        <w:t>Bearing</w:t>
      </w:r>
      <w:r w:rsidRPr="00B263F9" w:rsidR="005E4BBF">
        <w:t xml:space="preserve"> </w:t>
      </w:r>
      <w:r w:rsidRPr="00B263F9">
        <w:t>in</w:t>
      </w:r>
      <w:r w:rsidRPr="00B263F9" w:rsidR="005E4BBF">
        <w:t xml:space="preserve"> </w:t>
      </w:r>
      <w:r w:rsidRPr="00B263F9">
        <w:t>mind</w:t>
      </w:r>
      <w:r w:rsidRPr="00B263F9" w:rsidR="005E4BBF">
        <w:t xml:space="preserve"> </w:t>
      </w:r>
      <w:r w:rsidRPr="00B263F9">
        <w:t>that</w:t>
      </w:r>
      <w:r w:rsidRPr="00B263F9" w:rsidR="005E4BBF">
        <w:t xml:space="preserve"> </w:t>
      </w:r>
      <w:r w:rsidRPr="00B263F9">
        <w:t>no</w:t>
      </w:r>
      <w:r w:rsidRPr="00B263F9" w:rsidR="005E4BBF">
        <w:t xml:space="preserve"> </w:t>
      </w:r>
      <w:r w:rsidRPr="00B263F9">
        <w:t>non-EU</w:t>
      </w:r>
      <w:r w:rsidRPr="00B263F9" w:rsidR="00126396">
        <w:t xml:space="preserve"> countries, not even</w:t>
      </w:r>
      <w:r w:rsidRPr="00B263F9" w:rsidR="005E4BBF">
        <w:t xml:space="preserve"> </w:t>
      </w:r>
      <w:r w:rsidRPr="00B263F9">
        <w:t>EEA</w:t>
      </w:r>
      <w:r w:rsidRPr="00B263F9" w:rsidR="005E4BBF">
        <w:t xml:space="preserve"> </w:t>
      </w:r>
      <w:r w:rsidRPr="00B263F9">
        <w:t>Schengen</w:t>
      </w:r>
      <w:r w:rsidRPr="00B263F9" w:rsidR="005E4BBF">
        <w:t xml:space="preserve"> </w:t>
      </w:r>
      <w:r w:rsidRPr="00B263F9">
        <w:t>countries</w:t>
      </w:r>
      <w:r w:rsidRPr="00B263F9" w:rsidR="00126396">
        <w:t>,</w:t>
      </w:r>
      <w:r w:rsidRPr="00B263F9" w:rsidR="005E4BBF">
        <w:t xml:space="preserve"> </w:t>
      </w:r>
      <w:r w:rsidRPr="00B263F9">
        <w:t>participate</w:t>
      </w:r>
      <w:r w:rsidRPr="00B263F9" w:rsidR="005E4BBF">
        <w:t xml:space="preserve"> </w:t>
      </w:r>
      <w:r w:rsidRPr="00B263F9">
        <w:t>in</w:t>
      </w:r>
      <w:r w:rsidRPr="00B263F9" w:rsidR="005E4BBF">
        <w:t xml:space="preserve"> </w:t>
      </w:r>
      <w:r w:rsidRPr="00B263F9">
        <w:t>this,</w:t>
      </w:r>
      <w:r w:rsidRPr="00B263F9" w:rsidR="005E4BBF">
        <w:t xml:space="preserve"> </w:t>
      </w:r>
      <w:r w:rsidRPr="00B263F9">
        <w:t>how</w:t>
      </w:r>
      <w:r w:rsidRPr="00B263F9" w:rsidR="005E4BBF">
        <w:t xml:space="preserve"> </w:t>
      </w:r>
      <w:r w:rsidRPr="00B263F9">
        <w:t>do</w:t>
      </w:r>
      <w:r w:rsidRPr="00B263F9" w:rsidR="005E4BBF">
        <w:t xml:space="preserve"> </w:t>
      </w:r>
      <w:r w:rsidRPr="00B263F9">
        <w:t>the</w:t>
      </w:r>
      <w:r w:rsidRPr="00B263F9" w:rsidR="005E4BBF">
        <w:t xml:space="preserve"> </w:t>
      </w:r>
      <w:r w:rsidRPr="00B263F9">
        <w:t>Government</w:t>
      </w:r>
      <w:r w:rsidRPr="00B263F9" w:rsidR="005E4BBF">
        <w:t xml:space="preserve"> </w:t>
      </w:r>
      <w:r w:rsidRPr="00B263F9">
        <w:t>intend</w:t>
      </w:r>
      <w:r w:rsidRPr="00B263F9" w:rsidR="005E4BBF">
        <w:t xml:space="preserve"> </w:t>
      </w:r>
      <w:r w:rsidRPr="00B263F9">
        <w:t>to</w:t>
      </w:r>
      <w:r w:rsidRPr="00B263F9" w:rsidR="005E4BBF">
        <w:t xml:space="preserve"> </w:t>
      </w:r>
      <w:r w:rsidRPr="00B263F9">
        <w:t>replace</w:t>
      </w:r>
      <w:r w:rsidRPr="00B263F9" w:rsidR="005E4BBF">
        <w:t xml:space="preserve"> </w:t>
      </w:r>
      <w:r w:rsidRPr="00B263F9">
        <w:t>the</w:t>
      </w:r>
      <w:r w:rsidRPr="00B263F9" w:rsidR="005E4BBF">
        <w:t xml:space="preserve"> </w:t>
      </w:r>
      <w:r w:rsidRPr="00B263F9">
        <w:t>loss</w:t>
      </w:r>
      <w:r w:rsidRPr="00B263F9" w:rsidR="005E4BBF">
        <w:t xml:space="preserve"> </w:t>
      </w:r>
      <w:r w:rsidRPr="00B263F9">
        <w:t>of</w:t>
      </w:r>
      <w:r w:rsidRPr="00B263F9" w:rsidR="005E4BBF">
        <w:t xml:space="preserve"> </w:t>
      </w:r>
      <w:r w:rsidRPr="00B263F9">
        <w:t>access</w:t>
      </w:r>
      <w:r w:rsidRPr="00B263F9" w:rsidR="005E4BBF">
        <w:t xml:space="preserve"> </w:t>
      </w:r>
      <w:r w:rsidRPr="00B263F9">
        <w:t>to</w:t>
      </w:r>
      <w:r w:rsidRPr="00B263F9" w:rsidR="005E4BBF">
        <w:t xml:space="preserve"> </w:t>
      </w:r>
      <w:r w:rsidRPr="00B263F9">
        <w:t>ECRIS?</w:t>
      </w:r>
      <w:r w:rsidRPr="00B263F9" w:rsidR="005E4BBF">
        <w:t xml:space="preserve"> </w:t>
      </w:r>
    </w:p>
    <w:p w:rsidR="003D2E36" w:rsidRPr="00B263F9" w:rsidP="00050F79">
      <w:pPr>
        <w:pStyle w:val="Answer"/>
      </w:pPr>
      <w:sdt>
        <w:sdtPr>
          <w:alias w:val="Witness"/>
          <w:id w:val="-433821794"/>
          <w:placeholder>
            <w:docPart w:val="56773802AA894640A575DF894D08D862"/>
          </w:placeholder>
          <w:richText/>
        </w:sdtPr>
        <w:sdtContent>
          <w:r w:rsidRPr="00B263F9">
            <w:rPr>
              <w:b/>
              <w:i/>
            </w:rPr>
            <w:t>Mr</w:t>
          </w:r>
          <w:r w:rsidRPr="00B263F9" w:rsidR="005E4BBF">
            <w:rPr>
              <w:b/>
              <w:i/>
            </w:rPr>
            <w:t xml:space="preserve"> </w:t>
          </w:r>
          <w:r w:rsidRPr="00B263F9">
            <w:rPr>
              <w:b/>
              <w:i/>
            </w:rPr>
            <w:t>Walker:</w:t>
          </w:r>
          <w:r w:rsidRPr="00B263F9" w:rsidR="005E4BBF">
            <w:rPr>
              <w:b/>
            </w:rPr>
            <w:t xml:space="preserve"> </w:t>
          </w:r>
        </w:sdtContent>
      </w:sdt>
      <w:r w:rsidRPr="00B263F9">
        <w:t>It</w:t>
      </w:r>
      <w:r w:rsidRPr="00B263F9" w:rsidR="005E4BBF">
        <w:t xml:space="preserve"> </w:t>
      </w:r>
      <w:r w:rsidRPr="00B263F9">
        <w:t>is</w:t>
      </w:r>
      <w:r w:rsidRPr="00B263F9" w:rsidR="005E4BBF">
        <w:t xml:space="preserve"> </w:t>
      </w:r>
      <w:r w:rsidRPr="00B263F9">
        <w:t>right</w:t>
      </w:r>
      <w:r w:rsidRPr="00B263F9" w:rsidR="005E4BBF">
        <w:t xml:space="preserve"> </w:t>
      </w:r>
      <w:r w:rsidRPr="00B263F9">
        <w:t>to</w:t>
      </w:r>
      <w:r w:rsidRPr="00B263F9" w:rsidR="005E4BBF">
        <w:t xml:space="preserve"> </w:t>
      </w:r>
      <w:r w:rsidRPr="00B263F9">
        <w:t>recognise</w:t>
      </w:r>
      <w:r w:rsidRPr="00B263F9" w:rsidR="005E4BBF">
        <w:t xml:space="preserve"> </w:t>
      </w:r>
      <w:r w:rsidRPr="00B263F9">
        <w:t>that</w:t>
      </w:r>
      <w:r w:rsidRPr="00B263F9" w:rsidR="005E4BBF">
        <w:t xml:space="preserve"> </w:t>
      </w:r>
      <w:r w:rsidRPr="00B263F9">
        <w:t>the</w:t>
      </w:r>
      <w:r w:rsidRPr="00B263F9" w:rsidR="005E4BBF">
        <w:t xml:space="preserve"> </w:t>
      </w:r>
      <w:r w:rsidRPr="00B263F9">
        <w:t>UK</w:t>
      </w:r>
      <w:r w:rsidRPr="00B263F9" w:rsidR="005E4BBF">
        <w:t xml:space="preserve"> </w:t>
      </w:r>
      <w:r w:rsidRPr="00B263F9">
        <w:t>has</w:t>
      </w:r>
      <w:r w:rsidRPr="00B263F9" w:rsidR="005E4BBF">
        <w:t xml:space="preserve"> </w:t>
      </w:r>
      <w:r w:rsidRPr="00B263F9">
        <w:t>been</w:t>
      </w:r>
      <w:r w:rsidRPr="00B263F9" w:rsidR="005E4BBF">
        <w:t xml:space="preserve"> </w:t>
      </w:r>
      <w:r w:rsidRPr="00B263F9">
        <w:t>a</w:t>
      </w:r>
      <w:r w:rsidRPr="00B263F9" w:rsidR="005E4BBF">
        <w:t xml:space="preserve"> </w:t>
      </w:r>
      <w:r w:rsidRPr="00B263F9">
        <w:t>very</w:t>
      </w:r>
      <w:r w:rsidRPr="00B263F9" w:rsidR="005E4BBF">
        <w:t xml:space="preserve"> </w:t>
      </w:r>
      <w:r w:rsidRPr="00B263F9">
        <w:t>active</w:t>
      </w:r>
      <w:r w:rsidRPr="00B263F9" w:rsidR="005E4BBF">
        <w:t xml:space="preserve"> </w:t>
      </w:r>
      <w:r w:rsidRPr="00B263F9">
        <w:t>user</w:t>
      </w:r>
      <w:r w:rsidRPr="00B263F9" w:rsidR="005E4BBF">
        <w:t xml:space="preserve"> </w:t>
      </w:r>
      <w:r w:rsidRPr="00B263F9">
        <w:t>of</w:t>
      </w:r>
      <w:r w:rsidRPr="00B263F9" w:rsidR="005E4BBF">
        <w:t xml:space="preserve"> </w:t>
      </w:r>
      <w:r w:rsidRPr="00B263F9">
        <w:t>ECRIS.</w:t>
      </w:r>
      <w:r w:rsidRPr="00B263F9" w:rsidR="005E4BBF">
        <w:t xml:space="preserve"> </w:t>
      </w:r>
      <w:r w:rsidRPr="00B263F9">
        <w:t>In</w:t>
      </w:r>
      <w:r w:rsidRPr="00B263F9" w:rsidR="005E4BBF">
        <w:t xml:space="preserve"> </w:t>
      </w:r>
      <w:r w:rsidRPr="00B263F9">
        <w:t>a</w:t>
      </w:r>
      <w:r w:rsidRPr="00B263F9" w:rsidR="005E4BBF">
        <w:t xml:space="preserve"> </w:t>
      </w:r>
      <w:r w:rsidRPr="00B263F9">
        <w:t>non-negotiated</w:t>
      </w:r>
      <w:r w:rsidRPr="00B263F9" w:rsidR="005E4BBF">
        <w:t xml:space="preserve"> </w:t>
      </w:r>
      <w:r w:rsidRPr="00B263F9">
        <w:t>outcome</w:t>
      </w:r>
      <w:r w:rsidRPr="00B263F9" w:rsidR="005E4BBF">
        <w:t xml:space="preserve"> </w:t>
      </w:r>
      <w:r w:rsidRPr="00B263F9">
        <w:t>requests</w:t>
      </w:r>
      <w:r w:rsidRPr="00B263F9" w:rsidR="005E4BBF">
        <w:t xml:space="preserve"> </w:t>
      </w:r>
      <w:r w:rsidRPr="00B263F9">
        <w:t>for</w:t>
      </w:r>
      <w:r w:rsidRPr="00B263F9" w:rsidR="005E4BBF">
        <w:t xml:space="preserve"> </w:t>
      </w:r>
      <w:r w:rsidRPr="00B263F9">
        <w:t>criminal</w:t>
      </w:r>
      <w:r w:rsidRPr="00B263F9" w:rsidR="005E4BBF">
        <w:t xml:space="preserve"> </w:t>
      </w:r>
      <w:r w:rsidRPr="00B263F9">
        <w:t>records</w:t>
      </w:r>
      <w:r w:rsidRPr="00B263F9" w:rsidR="005E4BBF">
        <w:t xml:space="preserve"> </w:t>
      </w:r>
      <w:r w:rsidRPr="00B263F9">
        <w:t>information</w:t>
      </w:r>
      <w:r w:rsidRPr="00B263F9" w:rsidR="005E4BBF">
        <w:t xml:space="preserve"> </w:t>
      </w:r>
      <w:r w:rsidRPr="00B263F9">
        <w:t>would</w:t>
      </w:r>
      <w:r w:rsidRPr="00B263F9" w:rsidR="005E4BBF">
        <w:t xml:space="preserve"> </w:t>
      </w:r>
      <w:r w:rsidRPr="00B263F9">
        <w:t>be</w:t>
      </w:r>
      <w:r w:rsidRPr="00B263F9" w:rsidR="005E4BBF">
        <w:t xml:space="preserve"> </w:t>
      </w:r>
      <w:r w:rsidRPr="00B263F9">
        <w:t>facilitated</w:t>
      </w:r>
      <w:r w:rsidRPr="00B263F9" w:rsidR="005E4BBF">
        <w:t xml:space="preserve"> </w:t>
      </w:r>
      <w:r w:rsidRPr="00B263F9">
        <w:t>under</w:t>
      </w:r>
      <w:r w:rsidRPr="00B263F9" w:rsidR="005E4BBF">
        <w:t xml:space="preserve"> </w:t>
      </w:r>
      <w:r w:rsidRPr="00B263F9">
        <w:t>the</w:t>
      </w:r>
      <w:r w:rsidRPr="00B263F9" w:rsidR="005E4BBF">
        <w:t xml:space="preserve"> </w:t>
      </w:r>
      <w:r w:rsidRPr="00B263F9">
        <w:t>1959</w:t>
      </w:r>
      <w:r w:rsidRPr="00B263F9" w:rsidR="005E4BBF">
        <w:t xml:space="preserve"> </w:t>
      </w:r>
      <w:r w:rsidRPr="00B263F9">
        <w:t>Council</w:t>
      </w:r>
      <w:r w:rsidRPr="00B263F9" w:rsidR="005E4BBF">
        <w:t xml:space="preserve"> </w:t>
      </w:r>
      <w:r w:rsidRPr="00B263F9">
        <w:t>of</w:t>
      </w:r>
      <w:r w:rsidRPr="00B263F9" w:rsidR="005E4BBF">
        <w:t xml:space="preserve"> </w:t>
      </w:r>
      <w:r w:rsidRPr="00B263F9">
        <w:t>Europe</w:t>
      </w:r>
      <w:r w:rsidRPr="00B263F9" w:rsidR="005E4BBF">
        <w:t xml:space="preserve"> </w:t>
      </w:r>
      <w:r w:rsidRPr="00B263F9" w:rsidR="00126396">
        <w:t>c</w:t>
      </w:r>
      <w:r w:rsidRPr="00B263F9">
        <w:t>onvention</w:t>
      </w:r>
      <w:r w:rsidRPr="00B263F9" w:rsidR="005E4BBF">
        <w:t xml:space="preserve"> </w:t>
      </w:r>
      <w:r w:rsidRPr="00B263F9">
        <w:t>on</w:t>
      </w:r>
      <w:r w:rsidRPr="00B263F9" w:rsidR="005E4BBF">
        <w:t xml:space="preserve"> </w:t>
      </w:r>
      <w:r w:rsidRPr="00B263F9" w:rsidR="00126396">
        <w:t>mutual legal a</w:t>
      </w:r>
      <w:r w:rsidRPr="00B263F9">
        <w:t>ssistance.</w:t>
      </w:r>
      <w:r w:rsidRPr="00B263F9" w:rsidR="005E4BBF">
        <w:t xml:space="preserve"> </w:t>
      </w:r>
      <w:r w:rsidRPr="00B263F9">
        <w:t>That</w:t>
      </w:r>
      <w:r w:rsidRPr="00B263F9" w:rsidR="005E4BBF">
        <w:t xml:space="preserve"> </w:t>
      </w:r>
      <w:r w:rsidRPr="00B263F9">
        <w:t>is</w:t>
      </w:r>
      <w:r w:rsidRPr="00B263F9" w:rsidR="005E4BBF">
        <w:t xml:space="preserve"> </w:t>
      </w:r>
      <w:r w:rsidRPr="00B263F9">
        <w:t>already</w:t>
      </w:r>
      <w:r w:rsidRPr="00B263F9" w:rsidR="005E4BBF">
        <w:t xml:space="preserve"> </w:t>
      </w:r>
      <w:r w:rsidRPr="00B263F9">
        <w:t>used</w:t>
      </w:r>
      <w:r w:rsidRPr="00B263F9" w:rsidR="005E4BBF">
        <w:t xml:space="preserve"> </w:t>
      </w:r>
      <w:r w:rsidRPr="00B263F9">
        <w:t>as</w:t>
      </w:r>
      <w:r w:rsidRPr="00B263F9" w:rsidR="005E4BBF">
        <w:t xml:space="preserve"> </w:t>
      </w:r>
      <w:r w:rsidRPr="00B263F9">
        <w:t>the</w:t>
      </w:r>
      <w:r w:rsidRPr="00B263F9" w:rsidR="005E4BBF">
        <w:t xml:space="preserve"> </w:t>
      </w:r>
      <w:r w:rsidRPr="00B263F9">
        <w:t>basis</w:t>
      </w:r>
      <w:r w:rsidRPr="00B263F9" w:rsidR="005E4BBF">
        <w:t xml:space="preserve"> </w:t>
      </w:r>
      <w:r w:rsidRPr="00B263F9">
        <w:t>for</w:t>
      </w:r>
      <w:r w:rsidRPr="00B263F9" w:rsidR="005E4BBF">
        <w:t xml:space="preserve"> </w:t>
      </w:r>
      <w:r w:rsidRPr="00B263F9">
        <w:t>exchange</w:t>
      </w:r>
      <w:r w:rsidRPr="00B263F9" w:rsidR="005E4BBF">
        <w:t xml:space="preserve"> </w:t>
      </w:r>
      <w:r w:rsidRPr="00B263F9">
        <w:t>with</w:t>
      </w:r>
      <w:r w:rsidRPr="00B263F9" w:rsidR="005E4BBF">
        <w:t xml:space="preserve"> </w:t>
      </w:r>
      <w:r w:rsidRPr="00B263F9">
        <w:t>a</w:t>
      </w:r>
      <w:r w:rsidRPr="00B263F9" w:rsidR="005E4BBF">
        <w:t xml:space="preserve"> </w:t>
      </w:r>
      <w:r w:rsidRPr="00B263F9">
        <w:t>number</w:t>
      </w:r>
      <w:r w:rsidRPr="00B263F9" w:rsidR="005E4BBF">
        <w:t xml:space="preserve"> </w:t>
      </w:r>
      <w:r w:rsidRPr="00B263F9">
        <w:t>of</w:t>
      </w:r>
      <w:r w:rsidRPr="00B263F9" w:rsidR="005E4BBF">
        <w:t xml:space="preserve"> </w:t>
      </w:r>
      <w:r w:rsidRPr="00B263F9">
        <w:t>other</w:t>
      </w:r>
      <w:r w:rsidRPr="00B263F9" w:rsidR="005E4BBF">
        <w:t xml:space="preserve"> </w:t>
      </w:r>
      <w:r w:rsidRPr="00B263F9">
        <w:t>countries,</w:t>
      </w:r>
      <w:r w:rsidRPr="00B263F9" w:rsidR="005E4BBF">
        <w:t xml:space="preserve"> </w:t>
      </w:r>
      <w:r w:rsidRPr="00B263F9">
        <w:t>and</w:t>
      </w:r>
      <w:r w:rsidRPr="00B263F9" w:rsidR="00126396">
        <w:t>,</w:t>
      </w:r>
      <w:r w:rsidRPr="00B263F9" w:rsidR="005E4BBF">
        <w:t xml:space="preserve"> </w:t>
      </w:r>
      <w:r w:rsidRPr="00B263F9">
        <w:t>as</w:t>
      </w:r>
      <w:r w:rsidRPr="00B263F9" w:rsidR="005E4BBF">
        <w:t xml:space="preserve"> </w:t>
      </w:r>
      <w:r w:rsidRPr="00B263F9">
        <w:t>you</w:t>
      </w:r>
      <w:r w:rsidRPr="00B263F9" w:rsidR="005E4BBF">
        <w:t xml:space="preserve"> </w:t>
      </w:r>
      <w:r w:rsidRPr="00B263F9">
        <w:t>mentioned</w:t>
      </w:r>
      <w:r w:rsidRPr="00B263F9" w:rsidR="00126396">
        <w:t>,</w:t>
      </w:r>
      <w:r w:rsidRPr="00B263F9" w:rsidR="005E4BBF">
        <w:t xml:space="preserve"> </w:t>
      </w:r>
      <w:r w:rsidRPr="00B263F9">
        <w:t>there</w:t>
      </w:r>
      <w:r w:rsidRPr="00B263F9" w:rsidR="005E4BBF">
        <w:t xml:space="preserve"> </w:t>
      </w:r>
      <w:r w:rsidRPr="00B263F9">
        <w:t>are</w:t>
      </w:r>
      <w:r w:rsidRPr="00B263F9" w:rsidR="005E4BBF">
        <w:t xml:space="preserve"> </w:t>
      </w:r>
      <w:r w:rsidRPr="00B263F9">
        <w:t>EEA</w:t>
      </w:r>
      <w:r w:rsidRPr="00B263F9" w:rsidR="005E4BBF">
        <w:t xml:space="preserve"> </w:t>
      </w:r>
      <w:r w:rsidRPr="00B263F9">
        <w:t>countries</w:t>
      </w:r>
      <w:r w:rsidRPr="00B263F9" w:rsidR="005E4BBF">
        <w:t xml:space="preserve"> </w:t>
      </w:r>
      <w:r w:rsidRPr="00B263F9">
        <w:t>that</w:t>
      </w:r>
      <w:r w:rsidRPr="00B263F9" w:rsidR="005E4BBF">
        <w:t xml:space="preserve"> </w:t>
      </w:r>
      <w:r w:rsidRPr="00B263F9">
        <w:t>do</w:t>
      </w:r>
      <w:r w:rsidRPr="00B263F9" w:rsidR="005E4BBF">
        <w:t xml:space="preserve"> </w:t>
      </w:r>
      <w:r w:rsidRPr="00B263F9">
        <w:t>not</w:t>
      </w:r>
      <w:r w:rsidRPr="00B263F9" w:rsidR="005E4BBF">
        <w:t xml:space="preserve"> </w:t>
      </w:r>
      <w:r w:rsidRPr="00B263F9">
        <w:t>have</w:t>
      </w:r>
      <w:r w:rsidRPr="00B263F9" w:rsidR="005E4BBF">
        <w:t xml:space="preserve"> </w:t>
      </w:r>
      <w:r w:rsidRPr="00B263F9">
        <w:t>access</w:t>
      </w:r>
      <w:r w:rsidRPr="00B263F9" w:rsidR="005E4BBF">
        <w:t xml:space="preserve"> </w:t>
      </w:r>
      <w:r w:rsidRPr="00B263F9">
        <w:t>to</w:t>
      </w:r>
      <w:r w:rsidRPr="00B263F9" w:rsidR="005E4BBF">
        <w:t xml:space="preserve"> </w:t>
      </w:r>
      <w:r w:rsidRPr="00B263F9">
        <w:t>ECRIS</w:t>
      </w:r>
      <w:r w:rsidRPr="00B263F9" w:rsidR="005E4BBF">
        <w:t xml:space="preserve"> </w:t>
      </w:r>
      <w:r w:rsidRPr="00B263F9">
        <w:t>today.</w:t>
      </w:r>
      <w:r w:rsidRPr="00B263F9" w:rsidR="005E4BBF">
        <w:t xml:space="preserve"> </w:t>
      </w:r>
      <w:r w:rsidRPr="00B263F9">
        <w:t>We</w:t>
      </w:r>
      <w:r w:rsidRPr="00B263F9" w:rsidR="005E4BBF">
        <w:t xml:space="preserve"> </w:t>
      </w:r>
      <w:r w:rsidRPr="00B263F9">
        <w:t>of</w:t>
      </w:r>
      <w:r w:rsidRPr="00B263F9" w:rsidR="005E4BBF">
        <w:t xml:space="preserve"> </w:t>
      </w:r>
      <w:r w:rsidRPr="00B263F9">
        <w:t>course</w:t>
      </w:r>
      <w:r w:rsidRPr="00B263F9" w:rsidR="005E4BBF">
        <w:t xml:space="preserve"> </w:t>
      </w:r>
      <w:r w:rsidRPr="00B263F9">
        <w:t>recognise</w:t>
      </w:r>
      <w:r w:rsidRPr="00B263F9" w:rsidR="005E4BBF">
        <w:t xml:space="preserve"> </w:t>
      </w:r>
      <w:r w:rsidRPr="00B263F9">
        <w:t>that</w:t>
      </w:r>
      <w:r w:rsidRPr="00B263F9" w:rsidR="005E4BBF">
        <w:t xml:space="preserve"> </w:t>
      </w:r>
      <w:r w:rsidRPr="00B263F9">
        <w:t>there</w:t>
      </w:r>
      <w:r w:rsidRPr="00B263F9" w:rsidR="005E4BBF">
        <w:t xml:space="preserve"> </w:t>
      </w:r>
      <w:r w:rsidRPr="00B263F9">
        <w:t>is</w:t>
      </w:r>
      <w:r w:rsidRPr="00B263F9" w:rsidR="005E4BBF">
        <w:t xml:space="preserve"> </w:t>
      </w:r>
      <w:r w:rsidRPr="00B263F9">
        <w:t>a</w:t>
      </w:r>
      <w:r w:rsidRPr="00B263F9" w:rsidR="005E4BBF">
        <w:t xml:space="preserve"> </w:t>
      </w:r>
      <w:r w:rsidRPr="00B263F9">
        <w:t>shared</w:t>
      </w:r>
      <w:r w:rsidRPr="00B263F9" w:rsidR="005E4BBF">
        <w:t xml:space="preserve"> </w:t>
      </w:r>
      <w:r w:rsidRPr="00B263F9">
        <w:t>interest</w:t>
      </w:r>
      <w:r w:rsidRPr="00B263F9" w:rsidR="005E4BBF">
        <w:t xml:space="preserve"> </w:t>
      </w:r>
      <w:r w:rsidRPr="00B263F9">
        <w:t>through</w:t>
      </w:r>
      <w:r w:rsidRPr="00B263F9" w:rsidR="005E4BBF">
        <w:t xml:space="preserve"> </w:t>
      </w:r>
      <w:r w:rsidRPr="00B263F9">
        <w:t>the</w:t>
      </w:r>
      <w:r w:rsidRPr="00B263F9" w:rsidR="005E4BBF">
        <w:t xml:space="preserve"> </w:t>
      </w:r>
      <w:r w:rsidRPr="00B263F9">
        <w:t>CTA</w:t>
      </w:r>
      <w:r w:rsidRPr="00B263F9" w:rsidR="005E4BBF">
        <w:t xml:space="preserve"> </w:t>
      </w:r>
      <w:r w:rsidRPr="00B263F9">
        <w:t>in</w:t>
      </w:r>
      <w:r w:rsidRPr="00B263F9" w:rsidR="005E4BBF">
        <w:t xml:space="preserve"> </w:t>
      </w:r>
      <w:r w:rsidRPr="00B263F9">
        <w:t>being</w:t>
      </w:r>
      <w:r w:rsidRPr="00B263F9" w:rsidR="005E4BBF">
        <w:t xml:space="preserve"> </w:t>
      </w:r>
      <w:r w:rsidRPr="00B263F9">
        <w:t>able</w:t>
      </w:r>
      <w:r w:rsidRPr="00B263F9" w:rsidR="005E4BBF">
        <w:t xml:space="preserve"> </w:t>
      </w:r>
      <w:r w:rsidRPr="00B263F9">
        <w:t>to</w:t>
      </w:r>
      <w:r w:rsidRPr="00B263F9" w:rsidR="005E4BBF">
        <w:t xml:space="preserve"> </w:t>
      </w:r>
      <w:r w:rsidRPr="00B263F9">
        <w:t>exchange</w:t>
      </w:r>
      <w:r w:rsidRPr="00B263F9" w:rsidR="005E4BBF">
        <w:t xml:space="preserve"> </w:t>
      </w:r>
      <w:r w:rsidRPr="00B263F9">
        <w:t>data</w:t>
      </w:r>
      <w:r w:rsidRPr="00B263F9" w:rsidR="005E4BBF">
        <w:t xml:space="preserve"> </w:t>
      </w:r>
      <w:r w:rsidRPr="00B263F9">
        <w:t>with</w:t>
      </w:r>
      <w:r w:rsidRPr="00B263F9" w:rsidR="005E4BBF">
        <w:t xml:space="preserve"> </w:t>
      </w:r>
      <w:r w:rsidRPr="00B263F9">
        <w:t>Ireland.</w:t>
      </w:r>
      <w:r w:rsidRPr="00B263F9" w:rsidR="005E4BBF">
        <w:t xml:space="preserve"> </w:t>
      </w:r>
      <w:r w:rsidRPr="00B263F9">
        <w:t>In</w:t>
      </w:r>
      <w:r w:rsidRPr="00B263F9" w:rsidR="005E4BBF">
        <w:t xml:space="preserve"> </w:t>
      </w:r>
      <w:r w:rsidRPr="00B263F9">
        <w:t>the</w:t>
      </w:r>
      <w:r w:rsidRPr="00B263F9" w:rsidR="005E4BBF">
        <w:t xml:space="preserve"> </w:t>
      </w:r>
      <w:r w:rsidRPr="00B263F9">
        <w:t>event</w:t>
      </w:r>
      <w:r w:rsidRPr="00B263F9" w:rsidR="005E4BBF">
        <w:t xml:space="preserve"> </w:t>
      </w:r>
      <w:r w:rsidRPr="00B263F9">
        <w:t>of</w:t>
      </w:r>
      <w:r w:rsidRPr="00B263F9" w:rsidR="005E4BBF">
        <w:t xml:space="preserve"> </w:t>
      </w:r>
      <w:r w:rsidRPr="00B263F9">
        <w:t>no</w:t>
      </w:r>
      <w:r w:rsidRPr="00B263F9" w:rsidR="005E4BBF">
        <w:t xml:space="preserve"> </w:t>
      </w:r>
      <w:r w:rsidRPr="00B263F9">
        <w:t>agreed</w:t>
      </w:r>
      <w:r w:rsidRPr="00B263F9" w:rsidR="005E4BBF">
        <w:t xml:space="preserve"> </w:t>
      </w:r>
      <w:r w:rsidRPr="00B263F9">
        <w:t>security</w:t>
      </w:r>
      <w:r w:rsidRPr="00B263F9" w:rsidR="005E4BBF">
        <w:t xml:space="preserve"> </w:t>
      </w:r>
      <w:r w:rsidRPr="00B263F9">
        <w:t>partnership</w:t>
      </w:r>
      <w:r w:rsidRPr="00B263F9" w:rsidR="00126396">
        <w:t>,</w:t>
      </w:r>
      <w:r w:rsidRPr="00B263F9" w:rsidR="005E4BBF">
        <w:t xml:space="preserve"> </w:t>
      </w:r>
      <w:r w:rsidRPr="00B263F9">
        <w:t>we</w:t>
      </w:r>
      <w:r w:rsidRPr="00B263F9" w:rsidR="005E4BBF">
        <w:t xml:space="preserve"> </w:t>
      </w:r>
      <w:r w:rsidRPr="00B263F9">
        <w:t>would</w:t>
      </w:r>
      <w:r w:rsidRPr="00B263F9" w:rsidR="005E4BBF">
        <w:t xml:space="preserve"> </w:t>
      </w:r>
      <w:r w:rsidRPr="00B263F9">
        <w:t>absolutely</w:t>
      </w:r>
      <w:r w:rsidRPr="00B263F9" w:rsidR="005E4BBF">
        <w:t xml:space="preserve"> </w:t>
      </w:r>
      <w:r w:rsidRPr="00B263F9">
        <w:t>be</w:t>
      </w:r>
      <w:r w:rsidRPr="00B263F9" w:rsidR="005E4BBF">
        <w:t xml:space="preserve"> </w:t>
      </w:r>
      <w:r w:rsidRPr="00B263F9">
        <w:t>open</w:t>
      </w:r>
      <w:r w:rsidRPr="00B263F9" w:rsidR="005E4BBF">
        <w:t xml:space="preserve"> </w:t>
      </w:r>
      <w:r w:rsidRPr="00B263F9">
        <w:t>to</w:t>
      </w:r>
      <w:r w:rsidRPr="00B263F9" w:rsidR="005E4BBF">
        <w:t xml:space="preserve"> </w:t>
      </w:r>
      <w:r w:rsidRPr="00B263F9">
        <w:t>supporting</w:t>
      </w:r>
      <w:r w:rsidRPr="00B263F9" w:rsidR="005E4BBF">
        <w:t xml:space="preserve"> </w:t>
      </w:r>
      <w:r w:rsidRPr="00B263F9">
        <w:t>a</w:t>
      </w:r>
      <w:r w:rsidRPr="00B263F9" w:rsidR="005E4BBF">
        <w:t xml:space="preserve"> </w:t>
      </w:r>
      <w:r w:rsidRPr="00B263F9">
        <w:t>rapid</w:t>
      </w:r>
      <w:r w:rsidRPr="00B263F9" w:rsidR="005E4BBF">
        <w:t xml:space="preserve"> </w:t>
      </w:r>
      <w:r w:rsidRPr="00B263F9">
        <w:t>discussion</w:t>
      </w:r>
      <w:r w:rsidRPr="00B263F9" w:rsidR="005E4BBF">
        <w:t xml:space="preserve"> </w:t>
      </w:r>
      <w:r w:rsidRPr="00B263F9">
        <w:t>within</w:t>
      </w:r>
      <w:r w:rsidRPr="00B263F9" w:rsidR="005E4BBF">
        <w:t xml:space="preserve"> </w:t>
      </w:r>
      <w:r w:rsidRPr="00B263F9">
        <w:t>the</w:t>
      </w:r>
      <w:r w:rsidRPr="00B263F9" w:rsidR="005E4BBF">
        <w:t xml:space="preserve"> </w:t>
      </w:r>
      <w:r w:rsidRPr="00B263F9">
        <w:t>auspices</w:t>
      </w:r>
      <w:r w:rsidRPr="00B263F9" w:rsidR="005E4BBF">
        <w:t xml:space="preserve"> </w:t>
      </w:r>
      <w:r w:rsidRPr="00B263F9">
        <w:t>of</w:t>
      </w:r>
      <w:r w:rsidRPr="00B263F9" w:rsidR="005E4BBF">
        <w:t xml:space="preserve"> </w:t>
      </w:r>
      <w:r w:rsidRPr="00B263F9">
        <w:t>that</w:t>
      </w:r>
      <w:r w:rsidRPr="00B263F9" w:rsidR="005E4BBF">
        <w:t xml:space="preserve"> </w:t>
      </w:r>
      <w:r w:rsidRPr="00B263F9">
        <w:t>forum</w:t>
      </w:r>
      <w:r w:rsidRPr="00B263F9" w:rsidR="005E4BBF">
        <w:t xml:space="preserve"> </w:t>
      </w:r>
      <w:r w:rsidRPr="00B263F9">
        <w:t>on</w:t>
      </w:r>
      <w:r w:rsidRPr="00B263F9" w:rsidR="005E4BBF">
        <w:t xml:space="preserve"> </w:t>
      </w:r>
      <w:r w:rsidRPr="00B263F9">
        <w:t>how</w:t>
      </w:r>
      <w:r w:rsidRPr="00B263F9" w:rsidR="005E4BBF">
        <w:t xml:space="preserve"> </w:t>
      </w:r>
      <w:r w:rsidRPr="00B263F9">
        <w:t>anything</w:t>
      </w:r>
      <w:r w:rsidRPr="00B263F9" w:rsidR="005E4BBF">
        <w:t xml:space="preserve"> </w:t>
      </w:r>
      <w:r w:rsidRPr="00B263F9">
        <w:t>similar</w:t>
      </w:r>
      <w:r w:rsidRPr="00B263F9" w:rsidR="005E4BBF">
        <w:t xml:space="preserve"> </w:t>
      </w:r>
      <w:r w:rsidRPr="00B263F9">
        <w:t>could</w:t>
      </w:r>
      <w:r w:rsidRPr="00B263F9" w:rsidR="005E4BBF">
        <w:t xml:space="preserve"> </w:t>
      </w:r>
      <w:r w:rsidRPr="00B263F9">
        <w:t>be</w:t>
      </w:r>
      <w:r w:rsidRPr="00B263F9" w:rsidR="005E4BBF">
        <w:t xml:space="preserve"> </w:t>
      </w:r>
      <w:r w:rsidRPr="00B263F9">
        <w:t>achieved.</w:t>
      </w:r>
      <w:r w:rsidRPr="00B263F9" w:rsidR="005E4BBF">
        <w:t xml:space="preserve"> </w:t>
      </w:r>
    </w:p>
    <w:p w:rsidR="003D2E36" w:rsidRPr="00B263F9" w:rsidP="00050F79">
      <w:pPr>
        <w:pStyle w:val="Answer"/>
      </w:pPr>
      <w:r w:rsidRPr="00B263F9">
        <w:t>It</w:t>
      </w:r>
      <w:r w:rsidRPr="00B263F9" w:rsidR="005E4BBF">
        <w:t xml:space="preserve"> </w:t>
      </w:r>
      <w:r w:rsidRPr="00B263F9">
        <w:t>is</w:t>
      </w:r>
      <w:r w:rsidRPr="00B263F9" w:rsidR="005E4BBF">
        <w:t xml:space="preserve"> </w:t>
      </w:r>
      <w:r w:rsidRPr="00B263F9">
        <w:t>important</w:t>
      </w:r>
      <w:r w:rsidRPr="00B263F9" w:rsidR="005E4BBF">
        <w:t xml:space="preserve"> </w:t>
      </w:r>
      <w:r w:rsidRPr="00B263F9">
        <w:t>that</w:t>
      </w:r>
      <w:r w:rsidRPr="00B263F9" w:rsidR="005E4BBF">
        <w:t xml:space="preserve"> </w:t>
      </w:r>
      <w:r w:rsidRPr="00B263F9">
        <w:t>this</w:t>
      </w:r>
      <w:r w:rsidRPr="00B263F9" w:rsidR="005E4BBF">
        <w:t xml:space="preserve"> </w:t>
      </w:r>
      <w:r w:rsidRPr="00B263F9">
        <w:t>is</w:t>
      </w:r>
      <w:r w:rsidRPr="00B263F9" w:rsidR="005E4BBF">
        <w:t xml:space="preserve"> </w:t>
      </w:r>
      <w:r w:rsidRPr="00B263F9">
        <w:t>something</w:t>
      </w:r>
      <w:r w:rsidRPr="00B263F9" w:rsidR="005E4BBF">
        <w:t xml:space="preserve"> </w:t>
      </w:r>
      <w:r w:rsidRPr="00B263F9">
        <w:t>that</w:t>
      </w:r>
      <w:r w:rsidRPr="00B263F9" w:rsidR="005E4BBF">
        <w:t xml:space="preserve"> </w:t>
      </w:r>
      <w:r w:rsidRPr="00B263F9">
        <w:t>we</w:t>
      </w:r>
      <w:r w:rsidRPr="00B263F9" w:rsidR="005E4BBF">
        <w:t xml:space="preserve"> </w:t>
      </w:r>
      <w:r w:rsidRPr="00B263F9">
        <w:t>recognise</w:t>
      </w:r>
      <w:r w:rsidRPr="00B263F9" w:rsidR="005E4BBF">
        <w:t xml:space="preserve"> </w:t>
      </w:r>
      <w:r w:rsidRPr="00B263F9">
        <w:t>the</w:t>
      </w:r>
      <w:r w:rsidRPr="00B263F9" w:rsidR="005E4BBF">
        <w:t xml:space="preserve"> </w:t>
      </w:r>
      <w:r w:rsidRPr="00B263F9">
        <w:t>UK</w:t>
      </w:r>
      <w:r w:rsidRPr="00B263F9" w:rsidR="005E4BBF">
        <w:t xml:space="preserve"> </w:t>
      </w:r>
      <w:r w:rsidRPr="00B263F9">
        <w:t>use</w:t>
      </w:r>
      <w:r w:rsidRPr="00B263F9" w:rsidR="00657479">
        <w:t>s</w:t>
      </w:r>
      <w:r w:rsidRPr="00B263F9" w:rsidR="005E4BBF">
        <w:t xml:space="preserve"> </w:t>
      </w:r>
      <w:r w:rsidRPr="00B263F9">
        <w:t>actively</w:t>
      </w:r>
      <w:r w:rsidRPr="00B263F9" w:rsidR="005E4BBF">
        <w:t xml:space="preserve"> </w:t>
      </w:r>
      <w:r w:rsidRPr="00B263F9">
        <w:t>today,</w:t>
      </w:r>
      <w:r w:rsidRPr="00B263F9" w:rsidR="005E4BBF">
        <w:t xml:space="preserve"> </w:t>
      </w:r>
      <w:r w:rsidRPr="00B263F9">
        <w:t>and</w:t>
      </w:r>
      <w:r w:rsidRPr="00B263F9" w:rsidR="005E4BBF">
        <w:t xml:space="preserve"> </w:t>
      </w:r>
      <w:r w:rsidRPr="00B263F9">
        <w:t>we</w:t>
      </w:r>
      <w:r w:rsidRPr="00B263F9" w:rsidR="005E4BBF">
        <w:t xml:space="preserve"> </w:t>
      </w:r>
      <w:r w:rsidRPr="00B263F9">
        <w:t>would</w:t>
      </w:r>
      <w:r w:rsidRPr="00B263F9" w:rsidR="005E4BBF">
        <w:t xml:space="preserve"> </w:t>
      </w:r>
      <w:r w:rsidRPr="00B263F9">
        <w:t>clearly</w:t>
      </w:r>
      <w:r w:rsidRPr="00B263F9" w:rsidR="005E4BBF">
        <w:t xml:space="preserve"> </w:t>
      </w:r>
      <w:r w:rsidRPr="00B263F9">
        <w:t>like</w:t>
      </w:r>
      <w:r w:rsidRPr="00B263F9" w:rsidR="005E4BBF">
        <w:t xml:space="preserve"> </w:t>
      </w:r>
      <w:r w:rsidRPr="00B263F9">
        <w:t>to</w:t>
      </w:r>
      <w:r w:rsidRPr="00B263F9" w:rsidR="005E4BBF">
        <w:t xml:space="preserve"> </w:t>
      </w:r>
      <w:r w:rsidRPr="00B263F9">
        <w:t>achieve</w:t>
      </w:r>
      <w:r w:rsidRPr="00B263F9" w:rsidR="005E4BBF">
        <w:t xml:space="preserve"> </w:t>
      </w:r>
      <w:r w:rsidRPr="00B263F9">
        <w:t>a</w:t>
      </w:r>
      <w:r w:rsidRPr="00B263F9" w:rsidR="005E4BBF">
        <w:t xml:space="preserve"> </w:t>
      </w:r>
      <w:r w:rsidRPr="00B263F9">
        <w:t>good</w:t>
      </w:r>
      <w:r w:rsidRPr="00B263F9" w:rsidR="005E4BBF">
        <w:t xml:space="preserve"> </w:t>
      </w:r>
      <w:r w:rsidRPr="00B263F9">
        <w:t>arrangement</w:t>
      </w:r>
      <w:r w:rsidRPr="00B263F9" w:rsidR="005E4BBF">
        <w:t xml:space="preserve"> </w:t>
      </w:r>
      <w:r w:rsidRPr="00B263F9">
        <w:t>with</w:t>
      </w:r>
      <w:r w:rsidRPr="00B263F9" w:rsidR="005E4BBF">
        <w:t xml:space="preserve"> </w:t>
      </w:r>
      <w:r w:rsidRPr="00B263F9">
        <w:t>the</w:t>
      </w:r>
      <w:r w:rsidRPr="00B263F9" w:rsidR="005E4BBF">
        <w:t xml:space="preserve"> </w:t>
      </w:r>
      <w:r w:rsidRPr="00B263F9" w:rsidR="00657479">
        <w:t>EU</w:t>
      </w:r>
      <w:r w:rsidRPr="00B263F9" w:rsidR="005E4BBF">
        <w:t xml:space="preserve"> </w:t>
      </w:r>
      <w:r w:rsidRPr="00B263F9">
        <w:t>through</w:t>
      </w:r>
      <w:r w:rsidRPr="00B263F9" w:rsidR="005E4BBF">
        <w:t xml:space="preserve"> </w:t>
      </w:r>
      <w:r w:rsidRPr="00B263F9">
        <w:t>negotiations.</w:t>
      </w:r>
      <w:r w:rsidRPr="00B263F9" w:rsidR="005E4BBF">
        <w:t xml:space="preserve"> </w:t>
      </w:r>
    </w:p>
    <w:p w:rsidR="003D2E36" w:rsidRPr="00B263F9" w:rsidP="00050F79">
      <w:pPr>
        <w:pStyle w:val="Question"/>
        <w:numPr>
          <w:ilvl w:val="0"/>
          <w:numId w:val="9"/>
        </w:numPr>
      </w:pPr>
      <w:sdt>
        <w:sdtPr>
          <w:alias w:val="Member"/>
          <w:tag w:val="&lt;Member mnisId='1562' dodsId='28181'&gt;"/>
          <w:id w:val="-1914617703"/>
          <w:placeholder>
            <w:docPart w:val="56773802AA894640A575DF894D08D862"/>
          </w:placeholder>
          <w:richText/>
        </w:sdtPr>
        <w:sdtContent>
          <w:r w:rsidRPr="00B263F9" w:rsidR="00126396">
            <w:rPr>
              <w:b/>
            </w:rPr>
            <w:t>Mr Goodwill:</w:t>
          </w:r>
        </w:sdtContent>
      </w:sdt>
      <w:r w:rsidRPr="00B263F9" w:rsidR="005E4BBF">
        <w:t xml:space="preserve"> </w:t>
      </w:r>
      <w:r w:rsidRPr="00B263F9">
        <w:t>We</w:t>
      </w:r>
      <w:r w:rsidRPr="00B263F9" w:rsidR="005E4BBF">
        <w:t xml:space="preserve"> </w:t>
      </w:r>
      <w:r w:rsidRPr="00B263F9">
        <w:t>heard</w:t>
      </w:r>
      <w:r w:rsidRPr="00B263F9" w:rsidR="005E4BBF">
        <w:t xml:space="preserve"> </w:t>
      </w:r>
      <w:r w:rsidRPr="00B263F9">
        <w:t>from</w:t>
      </w:r>
      <w:r w:rsidRPr="00B263F9" w:rsidR="005E4BBF">
        <w:t xml:space="preserve"> </w:t>
      </w:r>
      <w:r w:rsidRPr="00B263F9">
        <w:t>the</w:t>
      </w:r>
      <w:r w:rsidRPr="00B263F9" w:rsidR="005E4BBF">
        <w:t xml:space="preserve"> </w:t>
      </w:r>
      <w:r w:rsidRPr="00B263F9">
        <w:t>National</w:t>
      </w:r>
      <w:r w:rsidRPr="00B263F9" w:rsidR="005E4BBF">
        <w:t xml:space="preserve"> </w:t>
      </w:r>
      <w:r w:rsidRPr="00B263F9">
        <w:t>Police</w:t>
      </w:r>
      <w:r w:rsidRPr="00B263F9" w:rsidR="005E4BBF">
        <w:t xml:space="preserve"> </w:t>
      </w:r>
      <w:r w:rsidRPr="00B263F9">
        <w:t>Chiefs</w:t>
      </w:r>
      <w:r w:rsidRPr="00B263F9" w:rsidR="00657479">
        <w:t>’</w:t>
      </w:r>
      <w:r w:rsidRPr="00B263F9" w:rsidR="005E4BBF">
        <w:t xml:space="preserve"> </w:t>
      </w:r>
      <w:r w:rsidRPr="00B263F9">
        <w:t>Council</w:t>
      </w:r>
      <w:r w:rsidRPr="00B263F9" w:rsidR="005E4BBF">
        <w:t xml:space="preserve"> </w:t>
      </w:r>
      <w:r w:rsidRPr="00B263F9">
        <w:t>that</w:t>
      </w:r>
      <w:r w:rsidRPr="00B263F9" w:rsidR="005E4BBF">
        <w:t xml:space="preserve"> </w:t>
      </w:r>
      <w:r w:rsidRPr="00B263F9">
        <w:t>applications</w:t>
      </w:r>
      <w:r w:rsidRPr="00B263F9" w:rsidR="005E4BBF">
        <w:t xml:space="preserve"> </w:t>
      </w:r>
      <w:r w:rsidRPr="00B263F9">
        <w:t>under</w:t>
      </w:r>
      <w:r w:rsidRPr="00B263F9" w:rsidR="005E4BBF">
        <w:t xml:space="preserve"> </w:t>
      </w:r>
      <w:r w:rsidRPr="00B263F9">
        <w:t>the</w:t>
      </w:r>
      <w:r w:rsidRPr="00B263F9" w:rsidR="005E4BBF">
        <w:t xml:space="preserve"> </w:t>
      </w:r>
      <w:r w:rsidRPr="00B263F9">
        <w:t>1959</w:t>
      </w:r>
      <w:r w:rsidRPr="00B263F9" w:rsidR="005E4BBF">
        <w:t xml:space="preserve"> </w:t>
      </w:r>
      <w:r w:rsidRPr="00B263F9">
        <w:t>convention</w:t>
      </w:r>
      <w:r w:rsidRPr="00B263F9" w:rsidR="005E4BBF">
        <w:t xml:space="preserve"> </w:t>
      </w:r>
      <w:r w:rsidRPr="00B263F9">
        <w:t>can</w:t>
      </w:r>
      <w:r w:rsidRPr="00B263F9" w:rsidR="005E4BBF">
        <w:t xml:space="preserve"> </w:t>
      </w:r>
      <w:r w:rsidRPr="00B263F9">
        <w:t>take</w:t>
      </w:r>
      <w:r w:rsidRPr="00B263F9" w:rsidR="005E4BBF">
        <w:t xml:space="preserve"> </w:t>
      </w:r>
      <w:r w:rsidRPr="00B263F9">
        <w:t>anything</w:t>
      </w:r>
      <w:r w:rsidRPr="00B263F9" w:rsidR="005E4BBF">
        <w:t xml:space="preserve"> </w:t>
      </w:r>
      <w:r w:rsidRPr="00B263F9">
        <w:t>between</w:t>
      </w:r>
      <w:r w:rsidRPr="00B263F9" w:rsidR="005E4BBF">
        <w:t xml:space="preserve"> </w:t>
      </w:r>
      <w:r w:rsidRPr="00B263F9">
        <w:t>six</w:t>
      </w:r>
      <w:r w:rsidRPr="00B263F9" w:rsidR="005E4BBF">
        <w:t xml:space="preserve"> </w:t>
      </w:r>
      <w:r w:rsidRPr="00B263F9">
        <w:t>and</w:t>
      </w:r>
      <w:r w:rsidRPr="00B263F9" w:rsidR="005E4BBF">
        <w:t xml:space="preserve"> </w:t>
      </w:r>
      <w:r w:rsidRPr="00B263F9">
        <w:t>66</w:t>
      </w:r>
      <w:r w:rsidRPr="00B263F9" w:rsidR="005E4BBF">
        <w:t xml:space="preserve"> </w:t>
      </w:r>
      <w:r w:rsidRPr="00B263F9">
        <w:t>days.</w:t>
      </w:r>
      <w:r w:rsidRPr="00B263F9" w:rsidR="005E4BBF">
        <w:t xml:space="preserve"> </w:t>
      </w:r>
      <w:r w:rsidRPr="00B263F9">
        <w:t>If</w:t>
      </w:r>
      <w:r w:rsidRPr="00B263F9" w:rsidR="005E4BBF">
        <w:t xml:space="preserve"> </w:t>
      </w:r>
      <w:r w:rsidRPr="00B263F9">
        <w:t>that</w:t>
      </w:r>
      <w:r w:rsidRPr="00B263F9" w:rsidR="005E4BBF">
        <w:t xml:space="preserve"> </w:t>
      </w:r>
      <w:r w:rsidRPr="00B263F9">
        <w:t>were</w:t>
      </w:r>
      <w:r w:rsidRPr="00B263F9" w:rsidR="005E4BBF">
        <w:t xml:space="preserve"> </w:t>
      </w:r>
      <w:r w:rsidRPr="00B263F9">
        <w:t>the</w:t>
      </w:r>
      <w:r w:rsidRPr="00B263F9" w:rsidR="005E4BBF">
        <w:t xml:space="preserve"> </w:t>
      </w:r>
      <w:r w:rsidRPr="00B263F9">
        <w:t>case</w:t>
      </w:r>
      <w:r w:rsidRPr="00B263F9" w:rsidR="005E4BBF">
        <w:t xml:space="preserve"> </w:t>
      </w:r>
      <w:r w:rsidRPr="00B263F9">
        <w:t>how</w:t>
      </w:r>
      <w:r w:rsidRPr="00B263F9" w:rsidR="005E4BBF">
        <w:t xml:space="preserve"> </w:t>
      </w:r>
      <w:r w:rsidRPr="00B263F9">
        <w:t>would</w:t>
      </w:r>
      <w:r w:rsidRPr="00B263F9" w:rsidR="005E4BBF">
        <w:t xml:space="preserve"> </w:t>
      </w:r>
      <w:r w:rsidRPr="00B263F9">
        <w:t>that</w:t>
      </w:r>
      <w:r w:rsidRPr="00B263F9" w:rsidR="005E4BBF">
        <w:t xml:space="preserve"> </w:t>
      </w:r>
      <w:r w:rsidRPr="00B263F9">
        <w:t>impact</w:t>
      </w:r>
      <w:r w:rsidRPr="00B263F9" w:rsidR="005E4BBF">
        <w:t xml:space="preserve"> </w:t>
      </w:r>
      <w:r w:rsidRPr="00B263F9" w:rsidR="00657479">
        <w:t xml:space="preserve">not only access to people who are </w:t>
      </w:r>
      <w:r w:rsidRPr="00B263F9">
        <w:t>criminals</w:t>
      </w:r>
      <w:r w:rsidRPr="00B263F9" w:rsidR="005E4BBF">
        <w:t xml:space="preserve"> </w:t>
      </w:r>
      <w:r w:rsidRPr="00B263F9">
        <w:t>and</w:t>
      </w:r>
      <w:r w:rsidRPr="00B263F9" w:rsidR="005E4BBF">
        <w:t xml:space="preserve"> </w:t>
      </w:r>
      <w:r w:rsidRPr="00B263F9">
        <w:t>their</w:t>
      </w:r>
      <w:r w:rsidRPr="00B263F9" w:rsidR="005E4BBF">
        <w:t xml:space="preserve"> </w:t>
      </w:r>
      <w:r w:rsidRPr="00B263F9">
        <w:t>records</w:t>
      </w:r>
      <w:r w:rsidRPr="00B263F9" w:rsidR="00657479">
        <w:t xml:space="preserve">, but also </w:t>
      </w:r>
      <w:r w:rsidRPr="00B263F9">
        <w:t>DBS</w:t>
      </w:r>
      <w:r w:rsidRPr="00B263F9" w:rsidR="005E4BBF">
        <w:t xml:space="preserve"> </w:t>
      </w:r>
      <w:r w:rsidRPr="00B263F9">
        <w:t>checks?</w:t>
      </w:r>
      <w:r w:rsidRPr="00B263F9" w:rsidR="005E4BBF">
        <w:t xml:space="preserve"> </w:t>
      </w:r>
      <w:r w:rsidRPr="00B263F9">
        <w:t>A</w:t>
      </w:r>
      <w:r w:rsidRPr="00B263F9" w:rsidR="005E4BBF">
        <w:t xml:space="preserve"> </w:t>
      </w:r>
      <w:r w:rsidRPr="00B263F9">
        <w:t>lot</w:t>
      </w:r>
      <w:r w:rsidRPr="00B263F9" w:rsidR="005E4BBF">
        <w:t xml:space="preserve"> </w:t>
      </w:r>
      <w:r w:rsidRPr="00B263F9" w:rsidR="00657479">
        <w:t xml:space="preserve">people, such as </w:t>
      </w:r>
      <w:r w:rsidRPr="00B263F9">
        <w:t>teachers</w:t>
      </w:r>
      <w:r w:rsidRPr="00B263F9" w:rsidR="005E4BBF">
        <w:t xml:space="preserve"> </w:t>
      </w:r>
      <w:r w:rsidRPr="00B263F9">
        <w:t>and</w:t>
      </w:r>
      <w:r w:rsidRPr="00B263F9" w:rsidR="005E4BBF">
        <w:t xml:space="preserve"> </w:t>
      </w:r>
      <w:r w:rsidRPr="00B263F9">
        <w:t>people</w:t>
      </w:r>
      <w:r w:rsidRPr="00B263F9" w:rsidR="005E4BBF">
        <w:t xml:space="preserve"> </w:t>
      </w:r>
      <w:r w:rsidRPr="00B263F9">
        <w:t>who</w:t>
      </w:r>
      <w:r w:rsidRPr="00B263F9" w:rsidR="005E4BBF">
        <w:t xml:space="preserve"> </w:t>
      </w:r>
      <w:r w:rsidRPr="00B263F9">
        <w:t>work</w:t>
      </w:r>
      <w:r w:rsidRPr="00B263F9" w:rsidR="005E4BBF">
        <w:t xml:space="preserve"> </w:t>
      </w:r>
      <w:r w:rsidRPr="00B263F9">
        <w:t>with</w:t>
      </w:r>
      <w:r w:rsidRPr="00B263F9" w:rsidR="005E4BBF">
        <w:t xml:space="preserve"> </w:t>
      </w:r>
      <w:r w:rsidRPr="00B263F9">
        <w:t>children</w:t>
      </w:r>
      <w:r w:rsidRPr="00B263F9" w:rsidR="00657479">
        <w:t xml:space="preserve">, </w:t>
      </w:r>
      <w:r w:rsidRPr="00B263F9">
        <w:t>work</w:t>
      </w:r>
      <w:r w:rsidRPr="00B263F9" w:rsidR="005E4BBF">
        <w:t xml:space="preserve"> </w:t>
      </w:r>
      <w:r w:rsidRPr="00B263F9">
        <w:t>across</w:t>
      </w:r>
      <w:r w:rsidRPr="00B263F9" w:rsidR="005E4BBF">
        <w:t xml:space="preserve"> </w:t>
      </w:r>
      <w:r w:rsidRPr="00B263F9">
        <w:t>the</w:t>
      </w:r>
      <w:r w:rsidRPr="00B263F9" w:rsidR="005E4BBF">
        <w:t xml:space="preserve"> </w:t>
      </w:r>
      <w:r w:rsidRPr="00B263F9">
        <w:t>border.</w:t>
      </w:r>
      <w:r w:rsidRPr="00B263F9" w:rsidR="005E4BBF">
        <w:t xml:space="preserve"> </w:t>
      </w:r>
      <w:r w:rsidRPr="00B263F9">
        <w:t>Is</w:t>
      </w:r>
      <w:r w:rsidRPr="00B263F9" w:rsidR="005E4BBF">
        <w:t xml:space="preserve"> </w:t>
      </w:r>
      <w:r w:rsidRPr="00B263F9">
        <w:t>this</w:t>
      </w:r>
      <w:r w:rsidRPr="00B263F9" w:rsidR="005E4BBF">
        <w:t xml:space="preserve"> </w:t>
      </w:r>
      <w:r w:rsidRPr="00B263F9">
        <w:t>going</w:t>
      </w:r>
      <w:r w:rsidRPr="00B263F9" w:rsidR="005E4BBF">
        <w:t xml:space="preserve"> </w:t>
      </w:r>
      <w:r w:rsidRPr="00B263F9">
        <w:t>to</w:t>
      </w:r>
      <w:r w:rsidRPr="00B263F9" w:rsidR="005E4BBF">
        <w:t xml:space="preserve"> </w:t>
      </w:r>
      <w:r w:rsidRPr="00B263F9">
        <w:t>give</w:t>
      </w:r>
      <w:r w:rsidRPr="00B263F9" w:rsidR="005E4BBF">
        <w:t xml:space="preserve"> </w:t>
      </w:r>
      <w:r w:rsidRPr="00B263F9">
        <w:t>us</w:t>
      </w:r>
      <w:r w:rsidRPr="00B263F9" w:rsidR="005E4BBF">
        <w:t xml:space="preserve"> </w:t>
      </w:r>
      <w:r w:rsidRPr="00B263F9">
        <w:t>a</w:t>
      </w:r>
      <w:r w:rsidRPr="00B263F9" w:rsidR="005E4BBF">
        <w:t xml:space="preserve"> </w:t>
      </w:r>
      <w:r w:rsidRPr="00B263F9">
        <w:t>logjam</w:t>
      </w:r>
      <w:r w:rsidRPr="00B263F9" w:rsidR="005E4BBF">
        <w:t xml:space="preserve"> </w:t>
      </w:r>
      <w:r w:rsidRPr="00B263F9">
        <w:t>of</w:t>
      </w:r>
      <w:r w:rsidRPr="00B263F9" w:rsidR="005E4BBF">
        <w:t xml:space="preserve"> </w:t>
      </w:r>
      <w:r w:rsidRPr="00B263F9">
        <w:t>applications</w:t>
      </w:r>
      <w:r w:rsidRPr="00B263F9" w:rsidR="005E4BBF">
        <w:t xml:space="preserve"> </w:t>
      </w:r>
      <w:r w:rsidRPr="00B263F9">
        <w:t>for</w:t>
      </w:r>
      <w:r w:rsidRPr="00B263F9" w:rsidR="005E4BBF">
        <w:t xml:space="preserve"> </w:t>
      </w:r>
      <w:r w:rsidRPr="00B263F9">
        <w:t>those</w:t>
      </w:r>
      <w:r w:rsidRPr="00B263F9" w:rsidR="005E4BBF">
        <w:t xml:space="preserve"> </w:t>
      </w:r>
      <w:r w:rsidRPr="00B263F9">
        <w:t>checks?</w:t>
      </w:r>
      <w:r w:rsidRPr="00B263F9" w:rsidR="005E4BBF">
        <w:t xml:space="preserve"> </w:t>
      </w:r>
    </w:p>
    <w:p w:rsidR="003D2E36" w:rsidRPr="00B263F9" w:rsidP="00050F79">
      <w:pPr>
        <w:pStyle w:val="Answer"/>
      </w:pPr>
      <w:sdt>
        <w:sdtPr>
          <w:alias w:val="Witness"/>
          <w:id w:val="-1612129825"/>
          <w:placeholder>
            <w:docPart w:val="56773802AA894640A575DF894D08D862"/>
          </w:placeholder>
          <w:richText/>
        </w:sdtPr>
        <w:sdtContent>
          <w:r w:rsidRPr="00B263F9">
            <w:rPr>
              <w:b/>
              <w:i/>
            </w:rPr>
            <w:t>Mr</w:t>
          </w:r>
          <w:r w:rsidRPr="00B263F9" w:rsidR="005E4BBF">
            <w:rPr>
              <w:b/>
              <w:i/>
            </w:rPr>
            <w:t xml:space="preserve"> </w:t>
          </w:r>
          <w:r w:rsidRPr="00B263F9">
            <w:rPr>
              <w:b/>
              <w:i/>
            </w:rPr>
            <w:t>Walker:</w:t>
          </w:r>
          <w:r w:rsidRPr="00B263F9" w:rsidR="005E4BBF">
            <w:rPr>
              <w:b/>
            </w:rPr>
            <w:t xml:space="preserve"> </w:t>
          </w:r>
        </w:sdtContent>
      </w:sdt>
      <w:r w:rsidRPr="00B263F9" w:rsidR="00657479">
        <w:t xml:space="preserve">It </w:t>
      </w:r>
      <w:r w:rsidRPr="00B263F9">
        <w:t>is</w:t>
      </w:r>
      <w:r w:rsidRPr="00B263F9" w:rsidR="005E4BBF">
        <w:t xml:space="preserve"> </w:t>
      </w:r>
      <w:r w:rsidRPr="00B263F9">
        <w:t>an</w:t>
      </w:r>
      <w:r w:rsidRPr="00B263F9" w:rsidR="005E4BBF">
        <w:t xml:space="preserve"> </w:t>
      </w:r>
      <w:r w:rsidRPr="00B263F9">
        <w:t>interesting</w:t>
      </w:r>
      <w:r w:rsidRPr="00B263F9" w:rsidR="005E4BBF">
        <w:t xml:space="preserve"> </w:t>
      </w:r>
      <w:r w:rsidRPr="00B263F9">
        <w:t>question</w:t>
      </w:r>
      <w:r w:rsidRPr="00B263F9" w:rsidR="005E4BBF">
        <w:t xml:space="preserve"> </w:t>
      </w:r>
      <w:r w:rsidRPr="00B263F9" w:rsidR="00657479">
        <w:t xml:space="preserve">with regards to DBS checks, </w:t>
      </w:r>
      <w:r w:rsidRPr="00B263F9">
        <w:t>and</w:t>
      </w:r>
      <w:r w:rsidRPr="00B263F9" w:rsidR="005E4BBF">
        <w:t xml:space="preserve"> </w:t>
      </w:r>
      <w:r w:rsidRPr="00B263F9" w:rsidR="00657479">
        <w:t xml:space="preserve">it is </w:t>
      </w:r>
      <w:r w:rsidRPr="00B263F9">
        <w:t>not</w:t>
      </w:r>
      <w:r w:rsidRPr="00B263F9" w:rsidR="005E4BBF">
        <w:t xml:space="preserve"> </w:t>
      </w:r>
      <w:r w:rsidRPr="00B263F9">
        <w:t>one</w:t>
      </w:r>
      <w:r w:rsidRPr="00B263F9" w:rsidR="005E4BBF">
        <w:t xml:space="preserve"> </w:t>
      </w:r>
      <w:r w:rsidRPr="00B263F9">
        <w:t>on</w:t>
      </w:r>
      <w:r w:rsidRPr="00B263F9" w:rsidR="005E4BBF">
        <w:t xml:space="preserve"> </w:t>
      </w:r>
      <w:r w:rsidRPr="00B263F9">
        <w:t>which</w:t>
      </w:r>
      <w:r w:rsidRPr="00B263F9" w:rsidR="005E4BBF">
        <w:t xml:space="preserve"> </w:t>
      </w:r>
      <w:r w:rsidRPr="00B263F9">
        <w:t>I</w:t>
      </w:r>
      <w:r w:rsidRPr="00B263F9" w:rsidR="005E4BBF">
        <w:t xml:space="preserve"> </w:t>
      </w:r>
      <w:r w:rsidRPr="00B263F9">
        <w:t>have</w:t>
      </w:r>
      <w:r w:rsidRPr="00B263F9" w:rsidR="005E4BBF">
        <w:t xml:space="preserve"> </w:t>
      </w:r>
      <w:r w:rsidRPr="00B263F9">
        <w:t>been</w:t>
      </w:r>
      <w:r w:rsidRPr="00B263F9" w:rsidR="005E4BBF">
        <w:t xml:space="preserve"> </w:t>
      </w:r>
      <w:r w:rsidRPr="00B263F9">
        <w:t>briefed.</w:t>
      </w:r>
      <w:r w:rsidRPr="00B263F9" w:rsidR="005E4BBF">
        <w:t xml:space="preserve"> </w:t>
      </w:r>
      <w:r w:rsidRPr="00B263F9">
        <w:t>I</w:t>
      </w:r>
      <w:r w:rsidRPr="00B263F9" w:rsidR="005E4BBF">
        <w:t xml:space="preserve"> </w:t>
      </w:r>
      <w:r w:rsidRPr="00B263F9">
        <w:t>am</w:t>
      </w:r>
      <w:r w:rsidRPr="00B263F9" w:rsidR="005E4BBF">
        <w:t xml:space="preserve"> </w:t>
      </w:r>
      <w:r w:rsidRPr="00B263F9">
        <w:t>happy</w:t>
      </w:r>
      <w:r w:rsidRPr="00B263F9" w:rsidR="005E4BBF">
        <w:t xml:space="preserve"> </w:t>
      </w:r>
      <w:r w:rsidRPr="00B263F9">
        <w:t>to</w:t>
      </w:r>
      <w:r w:rsidRPr="00B263F9" w:rsidR="005E4BBF">
        <w:t xml:space="preserve"> </w:t>
      </w:r>
      <w:r w:rsidRPr="00B263F9">
        <w:t>look</w:t>
      </w:r>
      <w:r w:rsidRPr="00B263F9" w:rsidR="005E4BBF">
        <w:t xml:space="preserve"> </w:t>
      </w:r>
      <w:r w:rsidRPr="00B263F9">
        <w:t>into</w:t>
      </w:r>
      <w:r w:rsidRPr="00B263F9" w:rsidR="005E4BBF">
        <w:t xml:space="preserve"> </w:t>
      </w:r>
      <w:r w:rsidRPr="00B263F9">
        <w:t>that</w:t>
      </w:r>
      <w:r w:rsidRPr="00B263F9" w:rsidR="005E4BBF">
        <w:t xml:space="preserve"> </w:t>
      </w:r>
      <w:r w:rsidRPr="00B263F9">
        <w:t>and</w:t>
      </w:r>
      <w:r w:rsidRPr="00B263F9" w:rsidR="005E4BBF">
        <w:t xml:space="preserve"> </w:t>
      </w:r>
      <w:r w:rsidRPr="00B263F9">
        <w:t>to</w:t>
      </w:r>
      <w:r w:rsidRPr="00B263F9" w:rsidR="005E4BBF">
        <w:t xml:space="preserve"> </w:t>
      </w:r>
      <w:r w:rsidRPr="00B263F9">
        <w:t>write</w:t>
      </w:r>
      <w:r w:rsidRPr="00B263F9" w:rsidR="005E4BBF">
        <w:t xml:space="preserve"> </w:t>
      </w:r>
      <w:r w:rsidRPr="00B263F9">
        <w:t>to</w:t>
      </w:r>
      <w:r w:rsidRPr="00B263F9" w:rsidR="005E4BBF">
        <w:t xml:space="preserve"> </w:t>
      </w:r>
      <w:r w:rsidRPr="00B263F9">
        <w:t>you</w:t>
      </w:r>
      <w:r w:rsidRPr="00B263F9" w:rsidR="005E4BBF">
        <w:t xml:space="preserve"> </w:t>
      </w:r>
      <w:r w:rsidRPr="00B263F9">
        <w:t>if</w:t>
      </w:r>
      <w:r w:rsidRPr="00B263F9" w:rsidR="005E4BBF">
        <w:t xml:space="preserve"> </w:t>
      </w:r>
      <w:r w:rsidRPr="00B263F9">
        <w:t>I</w:t>
      </w:r>
      <w:r w:rsidRPr="00B263F9" w:rsidR="005E4BBF">
        <w:t xml:space="preserve"> </w:t>
      </w:r>
      <w:r w:rsidRPr="00B263F9">
        <w:t>can</w:t>
      </w:r>
      <w:r w:rsidRPr="00B263F9" w:rsidR="005E4BBF">
        <w:t xml:space="preserve"> </w:t>
      </w:r>
      <w:r w:rsidRPr="00B263F9">
        <w:t>get</w:t>
      </w:r>
      <w:r w:rsidRPr="00B263F9" w:rsidR="005E4BBF">
        <w:t xml:space="preserve"> </w:t>
      </w:r>
      <w:r w:rsidRPr="00B263F9">
        <w:t>some</w:t>
      </w:r>
      <w:r w:rsidRPr="00B263F9" w:rsidR="005E4BBF">
        <w:t xml:space="preserve"> </w:t>
      </w:r>
      <w:r w:rsidRPr="00B263F9">
        <w:t>more</w:t>
      </w:r>
      <w:r w:rsidRPr="00B263F9" w:rsidR="005E4BBF">
        <w:t xml:space="preserve"> </w:t>
      </w:r>
      <w:r w:rsidRPr="00B263F9">
        <w:t>information</w:t>
      </w:r>
      <w:r w:rsidRPr="00B263F9" w:rsidR="005E4BBF">
        <w:t xml:space="preserve"> </w:t>
      </w:r>
      <w:r w:rsidRPr="00B263F9">
        <w:t>on</w:t>
      </w:r>
      <w:r w:rsidRPr="00B263F9" w:rsidR="005E4BBF">
        <w:t xml:space="preserve"> </w:t>
      </w:r>
      <w:r w:rsidRPr="00B263F9">
        <w:t>that.</w:t>
      </w:r>
      <w:r w:rsidRPr="00B263F9" w:rsidR="005E4BBF">
        <w:t xml:space="preserve"> </w:t>
      </w:r>
      <w:r w:rsidRPr="00B263F9">
        <w:t>With</w:t>
      </w:r>
      <w:r w:rsidRPr="00B263F9" w:rsidR="005E4BBF">
        <w:t xml:space="preserve"> </w:t>
      </w:r>
      <w:r w:rsidRPr="00B263F9">
        <w:t>regard</w:t>
      </w:r>
      <w:r w:rsidRPr="00B263F9" w:rsidR="005E4BBF">
        <w:t xml:space="preserve"> </w:t>
      </w:r>
      <w:r w:rsidRPr="00B263F9">
        <w:t>to</w:t>
      </w:r>
      <w:r w:rsidRPr="00B263F9" w:rsidR="005E4BBF">
        <w:t xml:space="preserve"> </w:t>
      </w:r>
      <w:r w:rsidRPr="00B263F9">
        <w:t>the</w:t>
      </w:r>
      <w:r w:rsidRPr="00B263F9" w:rsidR="005E4BBF">
        <w:t xml:space="preserve"> </w:t>
      </w:r>
      <w:r w:rsidRPr="00B263F9">
        <w:t>broader</w:t>
      </w:r>
      <w:r w:rsidRPr="00B263F9" w:rsidR="005E4BBF">
        <w:t xml:space="preserve"> </w:t>
      </w:r>
      <w:r w:rsidRPr="00B263F9">
        <w:t>situation,</w:t>
      </w:r>
      <w:r w:rsidRPr="00B263F9" w:rsidR="00657479">
        <w:t xml:space="preserve"> however,</w:t>
      </w:r>
      <w:r w:rsidRPr="00B263F9" w:rsidR="005E4BBF">
        <w:t xml:space="preserve"> </w:t>
      </w:r>
      <w:r w:rsidRPr="00B263F9">
        <w:t>we</w:t>
      </w:r>
      <w:r w:rsidRPr="00B263F9" w:rsidR="005E4BBF">
        <w:t xml:space="preserve"> </w:t>
      </w:r>
      <w:r w:rsidRPr="00B263F9">
        <w:t>absolutely</w:t>
      </w:r>
      <w:r w:rsidRPr="00B263F9" w:rsidR="005E4BBF">
        <w:t xml:space="preserve"> </w:t>
      </w:r>
      <w:r w:rsidRPr="00B263F9">
        <w:t>recognise</w:t>
      </w:r>
      <w:r w:rsidRPr="00B263F9" w:rsidR="005E4BBF">
        <w:t xml:space="preserve"> </w:t>
      </w:r>
      <w:r w:rsidRPr="00B263F9">
        <w:t>the</w:t>
      </w:r>
      <w:r w:rsidRPr="00B263F9" w:rsidR="005E4BBF">
        <w:t xml:space="preserve"> </w:t>
      </w:r>
      <w:r w:rsidRPr="00B263F9">
        <w:t>importance</w:t>
      </w:r>
      <w:r w:rsidRPr="00B263F9" w:rsidR="005E4BBF">
        <w:t xml:space="preserve"> </w:t>
      </w:r>
      <w:r w:rsidRPr="00B263F9">
        <w:t>of</w:t>
      </w:r>
      <w:r w:rsidRPr="00B263F9" w:rsidR="005E4BBF">
        <w:t xml:space="preserve"> </w:t>
      </w:r>
      <w:r w:rsidRPr="00B263F9">
        <w:t>this</w:t>
      </w:r>
      <w:r w:rsidRPr="00B263F9" w:rsidR="005E4BBF">
        <w:t xml:space="preserve"> </w:t>
      </w:r>
      <w:r w:rsidRPr="00B263F9">
        <w:t>within</w:t>
      </w:r>
      <w:r w:rsidRPr="00B263F9" w:rsidR="005E4BBF">
        <w:t xml:space="preserve"> </w:t>
      </w:r>
      <w:r w:rsidRPr="00B263F9">
        <w:t>the</w:t>
      </w:r>
      <w:r w:rsidRPr="00B263F9" w:rsidR="005E4BBF">
        <w:t xml:space="preserve"> </w:t>
      </w:r>
      <w:r w:rsidRPr="00B263F9">
        <w:t>discussions</w:t>
      </w:r>
      <w:r w:rsidRPr="00B263F9" w:rsidR="005E4BBF">
        <w:t xml:space="preserve"> </w:t>
      </w:r>
      <w:r w:rsidRPr="00B263F9">
        <w:t>we</w:t>
      </w:r>
      <w:r w:rsidRPr="00B263F9" w:rsidR="005E4BBF">
        <w:t xml:space="preserve"> </w:t>
      </w:r>
      <w:r w:rsidRPr="00B263F9">
        <w:t>regularly</w:t>
      </w:r>
      <w:r w:rsidRPr="00B263F9" w:rsidR="005E4BBF">
        <w:t xml:space="preserve"> </w:t>
      </w:r>
      <w:r w:rsidRPr="00B263F9">
        <w:t>have</w:t>
      </w:r>
      <w:r w:rsidRPr="00B263F9" w:rsidR="005E4BBF">
        <w:t xml:space="preserve"> </w:t>
      </w:r>
      <w:r w:rsidRPr="00B263F9">
        <w:t>with</w:t>
      </w:r>
      <w:r w:rsidRPr="00B263F9" w:rsidR="005E4BBF">
        <w:t xml:space="preserve"> </w:t>
      </w:r>
      <w:r w:rsidRPr="00B263F9">
        <w:t>Ireland</w:t>
      </w:r>
      <w:r w:rsidRPr="00B263F9" w:rsidR="005E4BBF">
        <w:t xml:space="preserve"> </w:t>
      </w:r>
      <w:r w:rsidRPr="00B263F9">
        <w:t>through</w:t>
      </w:r>
      <w:r w:rsidRPr="00B263F9" w:rsidR="005E4BBF">
        <w:t xml:space="preserve"> </w:t>
      </w:r>
      <w:r w:rsidRPr="00B263F9">
        <w:t>the</w:t>
      </w:r>
      <w:r w:rsidRPr="00B263F9" w:rsidR="005E4BBF">
        <w:t xml:space="preserve"> </w:t>
      </w:r>
      <w:r w:rsidRPr="00B263F9" w:rsidR="00657479">
        <w:t xml:space="preserve">contact that goes on in the </w:t>
      </w:r>
      <w:r w:rsidRPr="00B263F9">
        <w:t>CTA</w:t>
      </w:r>
      <w:r w:rsidRPr="00B263F9" w:rsidR="005E4BBF">
        <w:t xml:space="preserve"> </w:t>
      </w:r>
      <w:r w:rsidRPr="00B263F9" w:rsidR="00657479">
        <w:t>F</w:t>
      </w:r>
      <w:r w:rsidRPr="00B263F9">
        <w:t>orum.</w:t>
      </w:r>
      <w:r w:rsidRPr="00B263F9" w:rsidR="005E4BBF">
        <w:t xml:space="preserve"> </w:t>
      </w:r>
      <w:r w:rsidRPr="00B263F9">
        <w:t>This</w:t>
      </w:r>
      <w:r w:rsidRPr="00B263F9" w:rsidR="005E4BBF">
        <w:t xml:space="preserve"> </w:t>
      </w:r>
      <w:r w:rsidRPr="00B263F9">
        <w:t>is</w:t>
      </w:r>
      <w:r w:rsidRPr="00B263F9" w:rsidR="005E4BBF">
        <w:t xml:space="preserve"> </w:t>
      </w:r>
      <w:r w:rsidRPr="00B263F9">
        <w:t>something</w:t>
      </w:r>
      <w:r w:rsidRPr="00B263F9" w:rsidR="005E4BBF">
        <w:t xml:space="preserve"> </w:t>
      </w:r>
      <w:r w:rsidRPr="00B263F9">
        <w:t>we</w:t>
      </w:r>
      <w:r w:rsidRPr="00B263F9" w:rsidR="005E4BBF">
        <w:t xml:space="preserve"> </w:t>
      </w:r>
      <w:r w:rsidRPr="00B263F9">
        <w:t>would</w:t>
      </w:r>
      <w:r w:rsidRPr="00B263F9" w:rsidR="005E4BBF">
        <w:t xml:space="preserve"> </w:t>
      </w:r>
      <w:r w:rsidRPr="00B263F9">
        <w:t>want</w:t>
      </w:r>
      <w:r w:rsidRPr="00B263F9" w:rsidR="00657479">
        <w:t xml:space="preserve"> to address a</w:t>
      </w:r>
      <w:r w:rsidRPr="00B263F9">
        <w:t>nd</w:t>
      </w:r>
      <w:r w:rsidRPr="00B263F9" w:rsidR="005E4BBF">
        <w:t xml:space="preserve"> </w:t>
      </w:r>
      <w:r w:rsidRPr="00B263F9" w:rsidR="00657479">
        <w:t xml:space="preserve">still </w:t>
      </w:r>
      <w:r w:rsidRPr="00B263F9">
        <w:t>very</w:t>
      </w:r>
      <w:r w:rsidRPr="00B263F9" w:rsidR="005E4BBF">
        <w:t xml:space="preserve"> </w:t>
      </w:r>
      <w:r w:rsidRPr="00B263F9">
        <w:t>much</w:t>
      </w:r>
      <w:r w:rsidRPr="00B263F9" w:rsidR="005E4BBF">
        <w:t xml:space="preserve"> </w:t>
      </w:r>
      <w:r w:rsidRPr="00B263F9">
        <w:t>hope</w:t>
      </w:r>
      <w:r w:rsidRPr="00B263F9" w:rsidR="005E4BBF">
        <w:t xml:space="preserve"> </w:t>
      </w:r>
      <w:r w:rsidRPr="00B263F9">
        <w:t>to</w:t>
      </w:r>
      <w:r w:rsidRPr="00B263F9" w:rsidR="005E4BBF">
        <w:t xml:space="preserve"> </w:t>
      </w:r>
      <w:r w:rsidRPr="00B263F9">
        <w:t>address</w:t>
      </w:r>
      <w:r w:rsidRPr="00B263F9" w:rsidR="005E4BBF">
        <w:t xml:space="preserve"> </w:t>
      </w:r>
      <w:r w:rsidRPr="00B263F9">
        <w:t>through</w:t>
      </w:r>
      <w:r w:rsidRPr="00B263F9" w:rsidR="005E4BBF">
        <w:t xml:space="preserve"> </w:t>
      </w:r>
      <w:r w:rsidRPr="00B263F9">
        <w:t>an</w:t>
      </w:r>
      <w:r w:rsidRPr="00B263F9" w:rsidR="005E4BBF">
        <w:t xml:space="preserve"> </w:t>
      </w:r>
      <w:r w:rsidRPr="00B263F9">
        <w:t>arrangement</w:t>
      </w:r>
      <w:r w:rsidRPr="00B263F9" w:rsidR="005E4BBF">
        <w:t xml:space="preserve"> </w:t>
      </w:r>
      <w:r w:rsidRPr="00B263F9">
        <w:t>with</w:t>
      </w:r>
      <w:r w:rsidRPr="00B263F9" w:rsidR="005E4BBF">
        <w:t xml:space="preserve"> </w:t>
      </w:r>
      <w:r w:rsidRPr="00B263F9">
        <w:t>the</w:t>
      </w:r>
      <w:r w:rsidRPr="00B263F9" w:rsidR="005E4BBF">
        <w:t xml:space="preserve"> </w:t>
      </w:r>
      <w:r w:rsidRPr="00B263F9">
        <w:t>EU.</w:t>
      </w:r>
      <w:r w:rsidRPr="00B263F9" w:rsidR="005E4BBF">
        <w:t xml:space="preserve"> </w:t>
      </w:r>
      <w:r w:rsidRPr="00B263F9">
        <w:t>As</w:t>
      </w:r>
      <w:r w:rsidRPr="00B263F9" w:rsidR="005E4BBF">
        <w:t xml:space="preserve"> </w:t>
      </w:r>
      <w:r w:rsidRPr="00B263F9">
        <w:t>those</w:t>
      </w:r>
      <w:r w:rsidRPr="00B263F9" w:rsidR="005E4BBF">
        <w:t xml:space="preserve"> </w:t>
      </w:r>
      <w:r w:rsidRPr="00B263F9">
        <w:t>negotiations</w:t>
      </w:r>
      <w:r w:rsidRPr="00B263F9" w:rsidR="005E4BBF">
        <w:t xml:space="preserve"> </w:t>
      </w:r>
      <w:r w:rsidRPr="00B263F9">
        <w:t>are</w:t>
      </w:r>
      <w:r w:rsidRPr="00B263F9" w:rsidR="005E4BBF">
        <w:t xml:space="preserve"> </w:t>
      </w:r>
      <w:r w:rsidRPr="00B263F9">
        <w:t>live</w:t>
      </w:r>
      <w:r w:rsidRPr="00B263F9" w:rsidR="005E4BBF">
        <w:t xml:space="preserve"> </w:t>
      </w:r>
      <w:r w:rsidRPr="00B263F9">
        <w:t>and</w:t>
      </w:r>
      <w:r w:rsidRPr="00B263F9" w:rsidR="005E4BBF">
        <w:t xml:space="preserve"> </w:t>
      </w:r>
      <w:r w:rsidRPr="00B263F9">
        <w:t>ongoing</w:t>
      </w:r>
      <w:r w:rsidRPr="00B263F9" w:rsidR="005E4BBF">
        <w:t xml:space="preserve"> </w:t>
      </w:r>
      <w:r w:rsidRPr="00B263F9">
        <w:t>I</w:t>
      </w:r>
      <w:r w:rsidRPr="00B263F9" w:rsidR="005E4BBF">
        <w:t xml:space="preserve"> </w:t>
      </w:r>
      <w:r w:rsidRPr="00B263F9">
        <w:t>cannot</w:t>
      </w:r>
      <w:r w:rsidRPr="00B263F9" w:rsidR="005E4BBF">
        <w:t xml:space="preserve"> </w:t>
      </w:r>
      <w:r w:rsidRPr="00B263F9">
        <w:t>comment</w:t>
      </w:r>
      <w:r w:rsidRPr="00B263F9" w:rsidR="005E4BBF">
        <w:t xml:space="preserve"> </w:t>
      </w:r>
      <w:r w:rsidRPr="00B263F9">
        <w:t>much</w:t>
      </w:r>
      <w:r w:rsidRPr="00B263F9" w:rsidR="005E4BBF">
        <w:t xml:space="preserve"> </w:t>
      </w:r>
      <w:r w:rsidRPr="00B263F9">
        <w:t>further,</w:t>
      </w:r>
      <w:r w:rsidRPr="00B263F9" w:rsidR="005E4BBF">
        <w:t xml:space="preserve"> </w:t>
      </w:r>
      <w:r w:rsidRPr="00B263F9">
        <w:t>but</w:t>
      </w:r>
      <w:r w:rsidRPr="00B263F9" w:rsidR="005E4BBF">
        <w:t xml:space="preserve"> </w:t>
      </w:r>
      <w:r w:rsidRPr="00B263F9">
        <w:t>we</w:t>
      </w:r>
      <w:r w:rsidRPr="00B263F9" w:rsidR="005E4BBF">
        <w:t xml:space="preserve"> </w:t>
      </w:r>
      <w:r w:rsidRPr="00B263F9">
        <w:t>recognise</w:t>
      </w:r>
      <w:r w:rsidRPr="00B263F9" w:rsidR="005E4BBF">
        <w:t xml:space="preserve"> </w:t>
      </w:r>
      <w:r w:rsidRPr="00B263F9">
        <w:t>the</w:t>
      </w:r>
      <w:r w:rsidRPr="00B263F9" w:rsidR="005E4BBF">
        <w:t xml:space="preserve"> </w:t>
      </w:r>
      <w:r w:rsidRPr="00B263F9">
        <w:t>importance</w:t>
      </w:r>
      <w:r w:rsidRPr="00B263F9" w:rsidR="005E4BBF">
        <w:t xml:space="preserve"> </w:t>
      </w:r>
      <w:r w:rsidRPr="00B263F9">
        <w:t>of</w:t>
      </w:r>
      <w:r w:rsidRPr="00B263F9" w:rsidR="005E4BBF">
        <w:t xml:space="preserve"> </w:t>
      </w:r>
      <w:r w:rsidRPr="00B263F9">
        <w:t>receiving</w:t>
      </w:r>
      <w:r w:rsidRPr="00B263F9" w:rsidR="005E4BBF">
        <w:t xml:space="preserve"> </w:t>
      </w:r>
      <w:r w:rsidRPr="00B263F9">
        <w:t>timely</w:t>
      </w:r>
      <w:r w:rsidRPr="00B263F9" w:rsidR="005E4BBF">
        <w:t xml:space="preserve"> </w:t>
      </w:r>
      <w:r w:rsidRPr="00B263F9">
        <w:t>information.</w:t>
      </w:r>
      <w:r w:rsidRPr="00B263F9" w:rsidR="005E4BBF">
        <w:t xml:space="preserve"> </w:t>
      </w:r>
    </w:p>
    <w:p w:rsidR="003D2E36" w:rsidRPr="00B263F9" w:rsidP="00050F79">
      <w:pPr>
        <w:pStyle w:val="Answer"/>
      </w:pPr>
      <w:r w:rsidRPr="00B263F9">
        <w:t>I suspect part of those figures w</w:t>
      </w:r>
      <w:r w:rsidRPr="00B263F9">
        <w:t>ith</w:t>
      </w:r>
      <w:r w:rsidRPr="00B263F9" w:rsidR="005E4BBF">
        <w:t xml:space="preserve"> </w:t>
      </w:r>
      <w:r w:rsidRPr="00B263F9">
        <w:t>regard</w:t>
      </w:r>
      <w:r w:rsidRPr="00B263F9" w:rsidR="005E4BBF">
        <w:t xml:space="preserve"> </w:t>
      </w:r>
      <w:r w:rsidRPr="00B263F9">
        <w:t>to</w:t>
      </w:r>
      <w:r w:rsidRPr="00B263F9" w:rsidR="005E4BBF">
        <w:t xml:space="preserve"> </w:t>
      </w:r>
      <w:r w:rsidRPr="00B263F9">
        <w:t>the</w:t>
      </w:r>
      <w:r w:rsidRPr="00B263F9" w:rsidR="005E4BBF">
        <w:t xml:space="preserve"> </w:t>
      </w:r>
      <w:r w:rsidRPr="00B263F9">
        <w:t>overall</w:t>
      </w:r>
      <w:r w:rsidRPr="00B263F9" w:rsidR="005E4BBF">
        <w:t xml:space="preserve"> </w:t>
      </w:r>
      <w:r w:rsidRPr="00B263F9">
        <w:t>exchanges</w:t>
      </w:r>
      <w:r w:rsidRPr="00B263F9" w:rsidR="005E4BBF">
        <w:t xml:space="preserve"> </w:t>
      </w:r>
      <w:r w:rsidRPr="00B263F9">
        <w:t>taking</w:t>
      </w:r>
      <w:r w:rsidRPr="00B263F9" w:rsidR="005E4BBF">
        <w:t xml:space="preserve"> </w:t>
      </w:r>
      <w:r w:rsidRPr="00B263F9">
        <w:t>place</w:t>
      </w:r>
      <w:r w:rsidRPr="00B263F9" w:rsidR="005E4BBF">
        <w:t xml:space="preserve"> </w:t>
      </w:r>
      <w:r w:rsidRPr="00B263F9">
        <w:t>under</w:t>
      </w:r>
      <w:r w:rsidRPr="00B263F9" w:rsidR="005E4BBF">
        <w:t xml:space="preserve"> </w:t>
      </w:r>
      <w:r w:rsidRPr="00B263F9">
        <w:t>the</w:t>
      </w:r>
      <w:r w:rsidRPr="00B263F9" w:rsidR="005E4BBF">
        <w:t xml:space="preserve"> </w:t>
      </w:r>
      <w:r w:rsidRPr="00B263F9">
        <w:t>C</w:t>
      </w:r>
      <w:r w:rsidRPr="00B263F9">
        <w:t>ouncil</w:t>
      </w:r>
      <w:r w:rsidRPr="00B263F9" w:rsidR="005E4BBF">
        <w:t xml:space="preserve"> </w:t>
      </w:r>
      <w:r w:rsidRPr="00B263F9">
        <w:t>of</w:t>
      </w:r>
      <w:r w:rsidRPr="00B263F9" w:rsidR="005E4BBF">
        <w:t xml:space="preserve"> </w:t>
      </w:r>
      <w:r w:rsidRPr="00B263F9">
        <w:t>Europe</w:t>
      </w:r>
      <w:r w:rsidRPr="00B263F9" w:rsidR="005E4BBF">
        <w:t xml:space="preserve"> </w:t>
      </w:r>
      <w:r w:rsidRPr="00B263F9">
        <w:t>reflect</w:t>
      </w:r>
      <w:r w:rsidRPr="00B263F9" w:rsidR="005E4BBF">
        <w:t xml:space="preserve"> </w:t>
      </w:r>
      <w:r w:rsidRPr="00B263F9">
        <w:t>the</w:t>
      </w:r>
      <w:r w:rsidRPr="00B263F9" w:rsidR="005E4BBF">
        <w:t xml:space="preserve"> </w:t>
      </w:r>
      <w:r w:rsidRPr="00B263F9">
        <w:t>fact</w:t>
      </w:r>
      <w:r w:rsidRPr="00B263F9" w:rsidR="005E4BBF">
        <w:t xml:space="preserve"> </w:t>
      </w:r>
      <w:r w:rsidRPr="00B263F9">
        <w:t>that</w:t>
      </w:r>
      <w:r w:rsidRPr="00B263F9" w:rsidR="005E4BBF">
        <w:t xml:space="preserve"> </w:t>
      </w:r>
      <w:r w:rsidRPr="00B263F9">
        <w:t>there</w:t>
      </w:r>
      <w:r w:rsidRPr="00B263F9" w:rsidR="005E4BBF">
        <w:t xml:space="preserve"> </w:t>
      </w:r>
      <w:r w:rsidRPr="00B263F9">
        <w:t>are</w:t>
      </w:r>
      <w:r w:rsidRPr="00B263F9" w:rsidR="005E4BBF">
        <w:t xml:space="preserve"> </w:t>
      </w:r>
      <w:r w:rsidRPr="00B263F9">
        <w:t>a</w:t>
      </w:r>
      <w:r w:rsidRPr="00B263F9" w:rsidR="005E4BBF">
        <w:t xml:space="preserve"> </w:t>
      </w:r>
      <w:r w:rsidRPr="00B263F9">
        <w:t>variety</w:t>
      </w:r>
      <w:r w:rsidRPr="00B263F9" w:rsidR="005E4BBF">
        <w:t xml:space="preserve"> </w:t>
      </w:r>
      <w:r w:rsidRPr="00B263F9">
        <w:t>of</w:t>
      </w:r>
      <w:r w:rsidRPr="00B263F9" w:rsidR="005E4BBF">
        <w:t xml:space="preserve"> </w:t>
      </w:r>
      <w:r w:rsidRPr="00B263F9">
        <w:t>countries</w:t>
      </w:r>
      <w:r w:rsidRPr="00B263F9" w:rsidR="005E4BBF">
        <w:t xml:space="preserve"> </w:t>
      </w:r>
      <w:r w:rsidRPr="00B263F9">
        <w:t>with</w:t>
      </w:r>
      <w:r w:rsidRPr="00B263F9" w:rsidR="005E4BBF">
        <w:t xml:space="preserve"> </w:t>
      </w:r>
      <w:r w:rsidRPr="00B263F9">
        <w:t>a</w:t>
      </w:r>
      <w:r w:rsidRPr="00B263F9" w:rsidR="005E4BBF">
        <w:t xml:space="preserve"> </w:t>
      </w:r>
      <w:r w:rsidRPr="00B263F9">
        <w:t>variety</w:t>
      </w:r>
      <w:r w:rsidRPr="00B263F9" w:rsidR="005E4BBF">
        <w:t xml:space="preserve"> </w:t>
      </w:r>
      <w:r w:rsidRPr="00B263F9">
        <w:t>of</w:t>
      </w:r>
      <w:r w:rsidRPr="00B263F9" w:rsidR="005E4BBF">
        <w:t xml:space="preserve"> </w:t>
      </w:r>
      <w:r w:rsidRPr="00B263F9">
        <w:t>degrees</w:t>
      </w:r>
      <w:r w:rsidRPr="00B263F9" w:rsidR="005E4BBF">
        <w:t xml:space="preserve"> </w:t>
      </w:r>
      <w:r w:rsidRPr="00B263F9">
        <w:t>of</w:t>
      </w:r>
      <w:r w:rsidRPr="00B263F9" w:rsidR="005E4BBF">
        <w:t xml:space="preserve"> </w:t>
      </w:r>
      <w:r w:rsidRPr="00B263F9">
        <w:t>the</w:t>
      </w:r>
      <w:r w:rsidRPr="00B263F9" w:rsidR="005E4BBF">
        <w:t xml:space="preserve"> </w:t>
      </w:r>
      <w:r w:rsidRPr="00B263F9">
        <w:t>development</w:t>
      </w:r>
      <w:r w:rsidRPr="00B263F9" w:rsidR="005E4BBF">
        <w:t xml:space="preserve"> </w:t>
      </w:r>
      <w:r w:rsidRPr="00B263F9">
        <w:t>of</w:t>
      </w:r>
      <w:r w:rsidRPr="00B263F9" w:rsidR="005E4BBF">
        <w:t xml:space="preserve"> </w:t>
      </w:r>
      <w:r w:rsidRPr="00B263F9">
        <w:t>their</w:t>
      </w:r>
      <w:r w:rsidRPr="00B263F9" w:rsidR="005E4BBF">
        <w:t xml:space="preserve"> </w:t>
      </w:r>
      <w:r w:rsidRPr="00B263F9">
        <w:t>co</w:t>
      </w:r>
      <w:r w:rsidRPr="00B263F9">
        <w:noBreakHyphen/>
        <w:t>operation</w:t>
      </w:r>
      <w:r w:rsidRPr="00B263F9" w:rsidR="005E4BBF">
        <w:t xml:space="preserve"> </w:t>
      </w:r>
      <w:r w:rsidRPr="00B263F9">
        <w:t>within</w:t>
      </w:r>
      <w:r w:rsidRPr="00B263F9" w:rsidR="005E4BBF">
        <w:t xml:space="preserve"> </w:t>
      </w:r>
      <w:r w:rsidRPr="00B263F9">
        <w:t>th</w:t>
      </w:r>
      <w:r w:rsidRPr="00B263F9">
        <w:t>at</w:t>
      </w:r>
      <w:r w:rsidRPr="00B263F9" w:rsidR="005E4BBF">
        <w:t xml:space="preserve"> </w:t>
      </w:r>
      <w:r w:rsidRPr="00B263F9">
        <w:t>C</w:t>
      </w:r>
      <w:r w:rsidRPr="00B263F9">
        <w:t>ouncil</w:t>
      </w:r>
      <w:r w:rsidRPr="00B263F9" w:rsidR="005E4BBF">
        <w:t xml:space="preserve"> </w:t>
      </w:r>
      <w:r w:rsidRPr="00B263F9">
        <w:t>of</w:t>
      </w:r>
      <w:r w:rsidRPr="00B263F9" w:rsidR="005E4BBF">
        <w:t xml:space="preserve"> </w:t>
      </w:r>
      <w:r w:rsidRPr="00B263F9">
        <w:t>Europe</w:t>
      </w:r>
      <w:r w:rsidRPr="00B263F9" w:rsidR="005E4BBF">
        <w:t xml:space="preserve"> </w:t>
      </w:r>
      <w:r w:rsidRPr="00B263F9">
        <w:t>framework.</w:t>
      </w:r>
      <w:r w:rsidRPr="00B263F9" w:rsidR="005E4BBF">
        <w:t xml:space="preserve"> </w:t>
      </w:r>
      <w:r w:rsidRPr="00B263F9">
        <w:t>We</w:t>
      </w:r>
      <w:r w:rsidRPr="00B263F9" w:rsidR="005E4BBF">
        <w:t xml:space="preserve"> </w:t>
      </w:r>
      <w:r w:rsidRPr="00B263F9">
        <w:t>could</w:t>
      </w:r>
      <w:r w:rsidRPr="00B263F9" w:rsidR="005E4BBF">
        <w:t xml:space="preserve"> </w:t>
      </w:r>
      <w:r w:rsidRPr="00B263F9">
        <w:t>anticipate</w:t>
      </w:r>
      <w:r w:rsidRPr="00B263F9" w:rsidR="005E4BBF">
        <w:t xml:space="preserve"> </w:t>
      </w:r>
      <w:r w:rsidRPr="00B263F9">
        <w:t>that</w:t>
      </w:r>
      <w:r w:rsidRPr="00B263F9" w:rsidR="005E4BBF">
        <w:t xml:space="preserve"> </w:t>
      </w:r>
      <w:r w:rsidRPr="00B263F9">
        <w:t>with</w:t>
      </w:r>
      <w:r w:rsidRPr="00B263F9" w:rsidR="005E4BBF">
        <w:t xml:space="preserve"> </w:t>
      </w:r>
      <w:r w:rsidRPr="00B263F9">
        <w:t>a</w:t>
      </w:r>
      <w:r w:rsidRPr="00B263F9" w:rsidR="005E4BBF">
        <w:t xml:space="preserve"> </w:t>
      </w:r>
      <w:r w:rsidRPr="00B263F9">
        <w:t>close</w:t>
      </w:r>
      <w:r w:rsidRPr="00B263F9" w:rsidR="005E4BBF">
        <w:t xml:space="preserve"> </w:t>
      </w:r>
      <w:r w:rsidRPr="00B263F9">
        <w:t>partner</w:t>
      </w:r>
      <w:r w:rsidRPr="00B263F9" w:rsidR="005E4BBF">
        <w:t xml:space="preserve"> </w:t>
      </w:r>
      <w:r w:rsidRPr="00B263F9">
        <w:t>and</w:t>
      </w:r>
      <w:r w:rsidRPr="00B263F9" w:rsidR="005E4BBF">
        <w:t xml:space="preserve"> </w:t>
      </w:r>
      <w:r w:rsidRPr="00B263F9">
        <w:t>a</w:t>
      </w:r>
      <w:r w:rsidRPr="00B263F9" w:rsidR="005E4BBF">
        <w:t xml:space="preserve"> </w:t>
      </w:r>
      <w:r w:rsidRPr="00B263F9">
        <w:t>closer</w:t>
      </w:r>
      <w:r w:rsidRPr="00B263F9" w:rsidR="005E4BBF">
        <w:t xml:space="preserve"> </w:t>
      </w:r>
      <w:r w:rsidRPr="00B263F9">
        <w:t>degree</w:t>
      </w:r>
      <w:r w:rsidRPr="00B263F9" w:rsidR="005E4BBF">
        <w:t xml:space="preserve"> </w:t>
      </w:r>
      <w:r w:rsidRPr="00B263F9">
        <w:t>of</w:t>
      </w:r>
      <w:r w:rsidRPr="00B263F9" w:rsidR="005E4BBF">
        <w:t xml:space="preserve"> </w:t>
      </w:r>
      <w:r w:rsidRPr="00B263F9">
        <w:t>co-operation</w:t>
      </w:r>
      <w:r w:rsidRPr="00B263F9">
        <w:t>,</w:t>
      </w:r>
      <w:r w:rsidRPr="00B263F9" w:rsidR="005E4BBF">
        <w:t xml:space="preserve"> </w:t>
      </w:r>
      <w:r w:rsidRPr="00B263F9">
        <w:t>it</w:t>
      </w:r>
      <w:r w:rsidRPr="00B263F9" w:rsidR="005E4BBF">
        <w:t xml:space="preserve"> </w:t>
      </w:r>
      <w:r w:rsidRPr="00B263F9">
        <w:t>need</w:t>
      </w:r>
      <w:r w:rsidRPr="00B263F9" w:rsidR="005E4BBF">
        <w:t xml:space="preserve"> </w:t>
      </w:r>
      <w:r w:rsidRPr="00B263F9">
        <w:t>not</w:t>
      </w:r>
      <w:r w:rsidRPr="00B263F9" w:rsidR="005E4BBF">
        <w:t xml:space="preserve"> </w:t>
      </w:r>
      <w:r w:rsidRPr="00B263F9">
        <w:t>be</w:t>
      </w:r>
      <w:r w:rsidRPr="00B263F9" w:rsidR="005E4BBF">
        <w:t xml:space="preserve"> </w:t>
      </w:r>
      <w:r w:rsidRPr="00B263F9">
        <w:t>at</w:t>
      </w:r>
      <w:r w:rsidRPr="00B263F9" w:rsidR="005E4BBF">
        <w:t xml:space="preserve"> </w:t>
      </w:r>
      <w:r w:rsidRPr="00B263F9">
        <w:t>the</w:t>
      </w:r>
      <w:r w:rsidRPr="00B263F9" w:rsidR="005E4BBF">
        <w:t xml:space="preserve"> </w:t>
      </w:r>
      <w:r w:rsidRPr="00B263F9">
        <w:t>wor</w:t>
      </w:r>
      <w:r w:rsidRPr="00B263F9">
        <w:t>se</w:t>
      </w:r>
      <w:r w:rsidRPr="00B263F9" w:rsidR="005E4BBF">
        <w:t xml:space="preserve"> </w:t>
      </w:r>
      <w:r w:rsidRPr="00B263F9">
        <w:t>end</w:t>
      </w:r>
      <w:r w:rsidRPr="00B263F9" w:rsidR="005E4BBF">
        <w:t xml:space="preserve"> </w:t>
      </w:r>
      <w:r w:rsidRPr="00B263F9">
        <w:t>of</w:t>
      </w:r>
      <w:r w:rsidRPr="00B263F9" w:rsidR="005E4BBF">
        <w:t xml:space="preserve"> </w:t>
      </w:r>
      <w:r w:rsidRPr="00B263F9">
        <w:t>that</w:t>
      </w:r>
      <w:r w:rsidRPr="00B263F9" w:rsidR="005E4BBF">
        <w:t xml:space="preserve"> </w:t>
      </w:r>
      <w:r w:rsidRPr="00B263F9">
        <w:t>range,</w:t>
      </w:r>
      <w:r w:rsidRPr="00B263F9" w:rsidR="005E4BBF">
        <w:t xml:space="preserve"> </w:t>
      </w:r>
      <w:r w:rsidRPr="00B263F9">
        <w:t>but</w:t>
      </w:r>
      <w:r w:rsidRPr="00B263F9" w:rsidR="005E4BBF">
        <w:t xml:space="preserve"> </w:t>
      </w:r>
      <w:r w:rsidRPr="00B263F9">
        <w:t>clearly</w:t>
      </w:r>
      <w:r w:rsidRPr="00B263F9" w:rsidR="005E4BBF">
        <w:t xml:space="preserve"> </w:t>
      </w:r>
      <w:r w:rsidRPr="00B263F9">
        <w:t xml:space="preserve">we </w:t>
      </w:r>
      <w:r w:rsidRPr="00B263F9">
        <w:t>want</w:t>
      </w:r>
      <w:r w:rsidRPr="00B263F9" w:rsidR="005E4BBF">
        <w:t xml:space="preserve"> </w:t>
      </w:r>
      <w:r w:rsidRPr="00B263F9">
        <w:t>to</w:t>
      </w:r>
      <w:r w:rsidRPr="00B263F9" w:rsidR="005E4BBF">
        <w:t xml:space="preserve"> </w:t>
      </w:r>
      <w:r w:rsidRPr="00B263F9">
        <w:t>achieve</w:t>
      </w:r>
      <w:r w:rsidRPr="00B263F9" w:rsidR="005E4BBF">
        <w:t xml:space="preserve"> </w:t>
      </w:r>
      <w:r w:rsidRPr="00B263F9">
        <w:t>an</w:t>
      </w:r>
      <w:r w:rsidRPr="00B263F9" w:rsidR="005E4BBF">
        <w:t xml:space="preserve"> </w:t>
      </w:r>
      <w:r w:rsidRPr="00B263F9">
        <w:t>agreement</w:t>
      </w:r>
      <w:r w:rsidRPr="00B263F9" w:rsidR="005E4BBF">
        <w:t xml:space="preserve"> </w:t>
      </w:r>
      <w:r w:rsidRPr="00B263F9">
        <w:t>that</w:t>
      </w:r>
      <w:r w:rsidRPr="00B263F9" w:rsidR="005E4BBF">
        <w:t xml:space="preserve"> </w:t>
      </w:r>
      <w:r w:rsidRPr="00B263F9">
        <w:t>allows</w:t>
      </w:r>
      <w:r w:rsidRPr="00B263F9" w:rsidR="005E4BBF">
        <w:t xml:space="preserve"> </w:t>
      </w:r>
      <w:r w:rsidRPr="00B263F9">
        <w:t>for</w:t>
      </w:r>
      <w:r w:rsidRPr="00B263F9" w:rsidR="005E4BBF">
        <w:t xml:space="preserve"> </w:t>
      </w:r>
      <w:r w:rsidRPr="00B263F9">
        <w:t>the</w:t>
      </w:r>
      <w:r w:rsidRPr="00B263F9" w:rsidR="005E4BBF">
        <w:t xml:space="preserve"> </w:t>
      </w:r>
      <w:r w:rsidRPr="00B263F9">
        <w:t>sharing</w:t>
      </w:r>
      <w:r w:rsidRPr="00B263F9" w:rsidR="005E4BBF">
        <w:t xml:space="preserve"> </w:t>
      </w:r>
      <w:r w:rsidRPr="00B263F9">
        <w:t>of</w:t>
      </w:r>
      <w:r w:rsidRPr="00B263F9" w:rsidR="005E4BBF">
        <w:t xml:space="preserve"> </w:t>
      </w:r>
      <w:r w:rsidRPr="00B263F9">
        <w:t>information</w:t>
      </w:r>
      <w:r w:rsidRPr="00B263F9" w:rsidR="005E4BBF">
        <w:t xml:space="preserve"> </w:t>
      </w:r>
      <w:r w:rsidRPr="00B263F9">
        <w:t>on</w:t>
      </w:r>
      <w:r w:rsidRPr="00B263F9" w:rsidR="005E4BBF">
        <w:t xml:space="preserve"> </w:t>
      </w:r>
      <w:r w:rsidRPr="00B263F9">
        <w:t>criminal</w:t>
      </w:r>
      <w:r w:rsidRPr="00B263F9" w:rsidR="005E4BBF">
        <w:t xml:space="preserve"> </w:t>
      </w:r>
      <w:r w:rsidRPr="00B263F9">
        <w:t>records</w:t>
      </w:r>
      <w:r w:rsidRPr="00B263F9" w:rsidR="005E4BBF">
        <w:t xml:space="preserve"> </w:t>
      </w:r>
      <w:r w:rsidRPr="00B263F9">
        <w:t>much</w:t>
      </w:r>
      <w:r w:rsidRPr="00B263F9" w:rsidR="005E4BBF">
        <w:t xml:space="preserve"> </w:t>
      </w:r>
      <w:r w:rsidRPr="00B263F9">
        <w:t>more</w:t>
      </w:r>
      <w:r w:rsidRPr="00B263F9" w:rsidR="005E4BBF">
        <w:t xml:space="preserve"> </w:t>
      </w:r>
      <w:r w:rsidRPr="00B263F9">
        <w:t>effectively.</w:t>
      </w:r>
      <w:r w:rsidRPr="00B263F9" w:rsidR="005E4BBF">
        <w:t xml:space="preserve"> </w:t>
      </w:r>
    </w:p>
    <w:p w:rsidR="003D2E36" w:rsidRPr="00B263F9" w:rsidP="00050F79">
      <w:pPr>
        <w:pStyle w:val="Question"/>
      </w:pPr>
      <w:sdt>
        <w:sdtPr>
          <w:alias w:val="Member"/>
          <w:tag w:val="&lt;Member mnisId='1562' dodsId='28181'&gt;"/>
          <w:id w:val="-1679647193"/>
          <w:placeholder>
            <w:docPart w:val="56773802AA894640A575DF894D08D862"/>
          </w:placeholder>
          <w:richText/>
        </w:sdtPr>
        <w:sdtContent>
          <w:r w:rsidRPr="00B263F9" w:rsidR="00126396">
            <w:rPr>
              <w:b/>
            </w:rPr>
            <w:t>Mr Goodwill:</w:t>
          </w:r>
        </w:sdtContent>
      </w:sdt>
      <w:r w:rsidRPr="00B263F9" w:rsidR="005E4BBF">
        <w:t xml:space="preserve"> </w:t>
      </w:r>
      <w:r w:rsidRPr="00B263F9">
        <w:t>This</w:t>
      </w:r>
      <w:r w:rsidRPr="00B263F9" w:rsidR="005E4BBF">
        <w:t xml:space="preserve"> </w:t>
      </w:r>
      <w:r w:rsidRPr="00B263F9">
        <w:t>is</w:t>
      </w:r>
      <w:r w:rsidRPr="00B263F9" w:rsidR="005E4BBF">
        <w:t xml:space="preserve"> </w:t>
      </w:r>
      <w:r w:rsidRPr="00B263F9">
        <w:t>not</w:t>
      </w:r>
      <w:r w:rsidRPr="00B263F9" w:rsidR="005E4BBF">
        <w:t xml:space="preserve"> </w:t>
      </w:r>
      <w:r w:rsidRPr="00B263F9">
        <w:t>just</w:t>
      </w:r>
      <w:r w:rsidRPr="00B263F9" w:rsidR="005E4BBF">
        <w:t xml:space="preserve"> </w:t>
      </w:r>
      <w:r w:rsidRPr="00B263F9">
        <w:t>a</w:t>
      </w:r>
      <w:r w:rsidRPr="00B263F9" w:rsidR="005E4BBF">
        <w:t xml:space="preserve"> </w:t>
      </w:r>
      <w:r w:rsidRPr="00B263F9">
        <w:t>Northern</w:t>
      </w:r>
      <w:r w:rsidRPr="00B263F9" w:rsidR="005E4BBF">
        <w:t xml:space="preserve"> </w:t>
      </w:r>
      <w:r w:rsidRPr="00B263F9">
        <w:t>Ireland</w:t>
      </w:r>
      <w:r w:rsidRPr="00B263F9" w:rsidR="005E4BBF">
        <w:t xml:space="preserve"> </w:t>
      </w:r>
      <w:r w:rsidRPr="00B263F9">
        <w:t>issue.</w:t>
      </w:r>
      <w:r w:rsidRPr="00B263F9" w:rsidR="005E4BBF">
        <w:t xml:space="preserve"> </w:t>
      </w:r>
      <w:r w:rsidRPr="00B263F9">
        <w:t>A</w:t>
      </w:r>
      <w:r w:rsidRPr="00B263F9" w:rsidR="005E4BBF">
        <w:t xml:space="preserve"> </w:t>
      </w:r>
      <w:r w:rsidRPr="00B263F9">
        <w:t>lot</w:t>
      </w:r>
      <w:r w:rsidRPr="00B263F9" w:rsidR="005E4BBF">
        <w:t xml:space="preserve"> </w:t>
      </w:r>
      <w:r w:rsidRPr="00B263F9">
        <w:t>of</w:t>
      </w:r>
      <w:r w:rsidRPr="00B263F9" w:rsidR="005E4BBF">
        <w:t xml:space="preserve"> </w:t>
      </w:r>
      <w:r w:rsidRPr="00B263F9">
        <w:t>people</w:t>
      </w:r>
      <w:r w:rsidRPr="00B263F9" w:rsidR="005E4BBF">
        <w:t xml:space="preserve"> </w:t>
      </w:r>
      <w:r w:rsidRPr="00B263F9">
        <w:t>work</w:t>
      </w:r>
      <w:r w:rsidRPr="00B263F9" w:rsidR="005E4BBF">
        <w:t xml:space="preserve"> </w:t>
      </w:r>
      <w:r w:rsidRPr="00B263F9">
        <w:t>in</w:t>
      </w:r>
      <w:r w:rsidRPr="00B263F9" w:rsidR="005E4BBF">
        <w:t xml:space="preserve"> </w:t>
      </w:r>
      <w:r w:rsidRPr="00B263F9">
        <w:t>the</w:t>
      </w:r>
      <w:r w:rsidRPr="00B263F9" w:rsidR="005E4BBF">
        <w:t xml:space="preserve"> </w:t>
      </w:r>
      <w:r w:rsidRPr="00B263F9">
        <w:t>care</w:t>
      </w:r>
      <w:r w:rsidRPr="00B263F9" w:rsidR="005E4BBF">
        <w:t xml:space="preserve"> </w:t>
      </w:r>
      <w:r w:rsidRPr="00B263F9">
        <w:t>sector,</w:t>
      </w:r>
      <w:r w:rsidRPr="00B263F9" w:rsidR="005E4BBF">
        <w:t xml:space="preserve"> </w:t>
      </w:r>
      <w:r w:rsidRPr="00B263F9">
        <w:t>with</w:t>
      </w:r>
      <w:r w:rsidRPr="00B263F9" w:rsidR="005E4BBF">
        <w:t xml:space="preserve"> </w:t>
      </w:r>
      <w:r w:rsidRPr="00B263F9">
        <w:t>children</w:t>
      </w:r>
      <w:r w:rsidRPr="00B263F9" w:rsidR="005E4BBF">
        <w:t xml:space="preserve"> </w:t>
      </w:r>
      <w:r w:rsidRPr="00B263F9">
        <w:t>or</w:t>
      </w:r>
      <w:r w:rsidRPr="00B263F9" w:rsidR="005E4BBF">
        <w:t xml:space="preserve"> </w:t>
      </w:r>
      <w:r w:rsidRPr="00B263F9">
        <w:t>vulnerable</w:t>
      </w:r>
      <w:r w:rsidRPr="00B263F9" w:rsidR="005E4BBF">
        <w:t xml:space="preserve"> </w:t>
      </w:r>
      <w:r w:rsidRPr="00B263F9">
        <w:t>adults,</w:t>
      </w:r>
      <w:r w:rsidRPr="00B263F9" w:rsidR="005E4BBF">
        <w:t xml:space="preserve"> </w:t>
      </w:r>
      <w:r w:rsidRPr="00B263F9">
        <w:t>who</w:t>
      </w:r>
      <w:r w:rsidRPr="00B263F9" w:rsidR="005E4BBF">
        <w:t xml:space="preserve"> </w:t>
      </w:r>
      <w:r w:rsidRPr="00B263F9">
        <w:t>come</w:t>
      </w:r>
      <w:r w:rsidRPr="00B263F9" w:rsidR="005E4BBF">
        <w:t xml:space="preserve"> </w:t>
      </w:r>
      <w:r w:rsidRPr="00B263F9">
        <w:t>from</w:t>
      </w:r>
      <w:r w:rsidRPr="00B263F9" w:rsidR="005E4BBF">
        <w:t xml:space="preserve"> </w:t>
      </w:r>
      <w:r w:rsidRPr="00B263F9">
        <w:t>EU</w:t>
      </w:r>
      <w:r w:rsidRPr="00B263F9" w:rsidR="005E4BBF">
        <w:t xml:space="preserve"> </w:t>
      </w:r>
      <w:r w:rsidRPr="00B263F9">
        <w:t>countries.</w:t>
      </w:r>
      <w:r w:rsidRPr="00B263F9" w:rsidR="005E4BBF">
        <w:t xml:space="preserve"> </w:t>
      </w:r>
      <w:r w:rsidRPr="00B263F9">
        <w:t>If</w:t>
      </w:r>
      <w:r w:rsidRPr="00B263F9" w:rsidR="005E4BBF">
        <w:t xml:space="preserve"> </w:t>
      </w:r>
      <w:r w:rsidRPr="00B263F9">
        <w:t>there</w:t>
      </w:r>
      <w:r w:rsidRPr="00B263F9" w:rsidR="005E4BBF">
        <w:t xml:space="preserve"> </w:t>
      </w:r>
      <w:r w:rsidRPr="00B263F9">
        <w:t>is</w:t>
      </w:r>
      <w:r w:rsidRPr="00B263F9" w:rsidR="005E4BBF">
        <w:t xml:space="preserve"> </w:t>
      </w:r>
      <w:r w:rsidRPr="00B263F9">
        <w:t>going</w:t>
      </w:r>
      <w:r w:rsidRPr="00B263F9" w:rsidR="005E4BBF">
        <w:t xml:space="preserve"> </w:t>
      </w:r>
      <w:r w:rsidRPr="00B263F9">
        <w:t>to</w:t>
      </w:r>
      <w:r w:rsidRPr="00B263F9" w:rsidR="005E4BBF">
        <w:t xml:space="preserve"> </w:t>
      </w:r>
      <w:r w:rsidRPr="00B263F9">
        <w:t>be</w:t>
      </w:r>
      <w:r w:rsidRPr="00B263F9" w:rsidR="005E4BBF">
        <w:t xml:space="preserve"> </w:t>
      </w:r>
      <w:r w:rsidRPr="00B263F9">
        <w:t>a</w:t>
      </w:r>
      <w:r w:rsidRPr="00B263F9" w:rsidR="005E4BBF">
        <w:t xml:space="preserve"> </w:t>
      </w:r>
      <w:r w:rsidRPr="00B263F9">
        <w:t>very</w:t>
      </w:r>
      <w:r w:rsidRPr="00B263F9" w:rsidR="005E4BBF">
        <w:t xml:space="preserve"> </w:t>
      </w:r>
      <w:r w:rsidRPr="00B263F9">
        <w:t>long</w:t>
      </w:r>
      <w:r w:rsidRPr="00B263F9" w:rsidR="005E4BBF">
        <w:t xml:space="preserve"> </w:t>
      </w:r>
      <w:r w:rsidRPr="00B263F9">
        <w:t>delay</w:t>
      </w:r>
      <w:r w:rsidRPr="00B263F9" w:rsidR="005E4BBF">
        <w:t xml:space="preserve"> </w:t>
      </w:r>
      <w:r w:rsidRPr="00B263F9">
        <w:t>in</w:t>
      </w:r>
      <w:r w:rsidRPr="00B263F9" w:rsidR="005E4BBF">
        <w:t xml:space="preserve"> </w:t>
      </w:r>
      <w:r w:rsidRPr="00B263F9">
        <w:t>getting</w:t>
      </w:r>
      <w:r w:rsidRPr="00B263F9" w:rsidR="005E4BBF">
        <w:t xml:space="preserve"> </w:t>
      </w:r>
      <w:r w:rsidRPr="00B263F9">
        <w:t>those</w:t>
      </w:r>
      <w:r w:rsidRPr="00B263F9" w:rsidR="005E4BBF">
        <w:t xml:space="preserve"> </w:t>
      </w:r>
      <w:r w:rsidRPr="00B263F9">
        <w:t>criminal</w:t>
      </w:r>
      <w:r w:rsidRPr="00B263F9" w:rsidR="005E4BBF">
        <w:t xml:space="preserve"> </w:t>
      </w:r>
      <w:r w:rsidRPr="00B263F9">
        <w:t>records</w:t>
      </w:r>
      <w:r w:rsidRPr="00B263F9" w:rsidR="005E4BBF">
        <w:t xml:space="preserve"> </w:t>
      </w:r>
      <w:r w:rsidRPr="00B263F9">
        <w:t>check</w:t>
      </w:r>
      <w:r w:rsidRPr="00B263F9" w:rsidR="00657479">
        <w:t>s,</w:t>
      </w:r>
      <w:r w:rsidRPr="00B263F9" w:rsidR="005E4BBF">
        <w:t xml:space="preserve"> </w:t>
      </w:r>
      <w:r w:rsidRPr="00B263F9">
        <w:t>that</w:t>
      </w:r>
      <w:r w:rsidRPr="00B263F9" w:rsidR="005E4BBF">
        <w:t xml:space="preserve"> </w:t>
      </w:r>
      <w:r w:rsidRPr="00B263F9">
        <w:t>will</w:t>
      </w:r>
      <w:r w:rsidRPr="00B263F9" w:rsidR="005E4BBF">
        <w:t xml:space="preserve"> </w:t>
      </w:r>
      <w:r w:rsidRPr="00B263F9">
        <w:t>cause</w:t>
      </w:r>
      <w:r w:rsidRPr="00B263F9" w:rsidR="005E4BBF">
        <w:t xml:space="preserve"> </w:t>
      </w:r>
      <w:r w:rsidRPr="00B263F9">
        <w:t>real</w:t>
      </w:r>
      <w:r w:rsidRPr="00B263F9" w:rsidR="005E4BBF">
        <w:t xml:space="preserve"> </w:t>
      </w:r>
      <w:r w:rsidRPr="00B263F9">
        <w:t>problems,</w:t>
      </w:r>
      <w:r w:rsidRPr="00B263F9" w:rsidR="005E4BBF">
        <w:t xml:space="preserve"> </w:t>
      </w:r>
      <w:r w:rsidRPr="00B263F9">
        <w:t>particularly</w:t>
      </w:r>
      <w:r w:rsidRPr="00B263F9" w:rsidR="005E4BBF">
        <w:t xml:space="preserve"> </w:t>
      </w:r>
      <w:r w:rsidRPr="00B263F9">
        <w:t>for</w:t>
      </w:r>
      <w:r w:rsidRPr="00B263F9" w:rsidR="005E4BBF">
        <w:t xml:space="preserve"> </w:t>
      </w:r>
      <w:r w:rsidRPr="00B263F9">
        <w:t>the</w:t>
      </w:r>
      <w:r w:rsidRPr="00B263F9" w:rsidR="005E4BBF">
        <w:t xml:space="preserve"> </w:t>
      </w:r>
      <w:r w:rsidRPr="00B263F9">
        <w:t>people</w:t>
      </w:r>
      <w:r w:rsidRPr="00B263F9" w:rsidR="005E4BBF">
        <w:t xml:space="preserve"> </w:t>
      </w:r>
      <w:r w:rsidRPr="00B263F9">
        <w:t>who</w:t>
      </w:r>
      <w:r w:rsidRPr="00B263F9" w:rsidR="005E4BBF">
        <w:t xml:space="preserve"> </w:t>
      </w:r>
      <w:r w:rsidRPr="00B263F9">
        <w:t>are</w:t>
      </w:r>
      <w:r w:rsidRPr="00B263F9" w:rsidR="005E4BBF">
        <w:t xml:space="preserve"> </w:t>
      </w:r>
      <w:r w:rsidRPr="00B263F9">
        <w:t>already</w:t>
      </w:r>
      <w:r w:rsidRPr="00B263F9" w:rsidR="005E4BBF">
        <w:t xml:space="preserve"> </w:t>
      </w:r>
      <w:r w:rsidRPr="00B263F9">
        <w:t>here</w:t>
      </w:r>
      <w:r w:rsidRPr="00B263F9" w:rsidR="005E4BBF">
        <w:t xml:space="preserve"> </w:t>
      </w:r>
      <w:r w:rsidRPr="00B263F9">
        <w:t>without</w:t>
      </w:r>
      <w:r w:rsidRPr="00B263F9" w:rsidR="005E4BBF">
        <w:t xml:space="preserve"> </w:t>
      </w:r>
      <w:r w:rsidRPr="00B263F9">
        <w:t>access</w:t>
      </w:r>
      <w:r w:rsidRPr="00B263F9" w:rsidR="005E4BBF">
        <w:t xml:space="preserve"> </w:t>
      </w:r>
      <w:r w:rsidRPr="00B263F9">
        <w:t>to</w:t>
      </w:r>
      <w:r w:rsidRPr="00B263F9" w:rsidR="005E4BBF">
        <w:t xml:space="preserve"> </w:t>
      </w:r>
      <w:r w:rsidRPr="00B263F9">
        <w:t>public</w:t>
      </w:r>
      <w:r w:rsidRPr="00B263F9" w:rsidR="005E4BBF">
        <w:t xml:space="preserve"> </w:t>
      </w:r>
      <w:r w:rsidRPr="00B263F9">
        <w:t>funds</w:t>
      </w:r>
      <w:r w:rsidRPr="00B263F9" w:rsidR="005E4BBF">
        <w:t xml:space="preserve"> </w:t>
      </w:r>
      <w:r w:rsidRPr="00B263F9">
        <w:t>and</w:t>
      </w:r>
      <w:r w:rsidRPr="00B263F9" w:rsidR="005E4BBF">
        <w:t xml:space="preserve"> </w:t>
      </w:r>
      <w:r w:rsidRPr="00B263F9">
        <w:t>waiting</w:t>
      </w:r>
      <w:r w:rsidRPr="00B263F9" w:rsidR="005E4BBF">
        <w:t xml:space="preserve"> </w:t>
      </w:r>
      <w:r w:rsidRPr="00B263F9">
        <w:t>to</w:t>
      </w:r>
      <w:r w:rsidRPr="00B263F9" w:rsidR="005E4BBF">
        <w:t xml:space="preserve"> </w:t>
      </w:r>
      <w:r w:rsidRPr="00B263F9">
        <w:t>start</w:t>
      </w:r>
      <w:r w:rsidRPr="00B263F9" w:rsidR="005E4BBF">
        <w:t xml:space="preserve"> </w:t>
      </w:r>
      <w:r w:rsidRPr="00B263F9">
        <w:t>their</w:t>
      </w:r>
      <w:r w:rsidRPr="00B263F9" w:rsidR="005E4BBF">
        <w:t xml:space="preserve"> </w:t>
      </w:r>
      <w:r w:rsidRPr="00B263F9">
        <w:t>jobs.</w:t>
      </w:r>
      <w:r w:rsidRPr="00B263F9" w:rsidR="005E4BBF">
        <w:t xml:space="preserve"> </w:t>
      </w:r>
    </w:p>
    <w:p w:rsidR="003D2E36" w:rsidRPr="00B263F9" w:rsidP="00050F79">
      <w:pPr>
        <w:pStyle w:val="Answer"/>
      </w:pPr>
      <w:sdt>
        <w:sdtPr>
          <w:alias w:val="Witness"/>
          <w:id w:val="-663783601"/>
          <w:placeholder>
            <w:docPart w:val="56773802AA894640A575DF894D08D862"/>
          </w:placeholder>
          <w:richText/>
        </w:sdtPr>
        <w:sdtContent>
          <w:r w:rsidRPr="00B263F9">
            <w:rPr>
              <w:b/>
              <w:i/>
            </w:rPr>
            <w:t>Mr</w:t>
          </w:r>
          <w:r w:rsidRPr="00B263F9" w:rsidR="005E4BBF">
            <w:rPr>
              <w:b/>
              <w:i/>
            </w:rPr>
            <w:t xml:space="preserve"> </w:t>
          </w:r>
          <w:r w:rsidRPr="00B263F9">
            <w:rPr>
              <w:b/>
              <w:i/>
            </w:rPr>
            <w:t>Walker:</w:t>
          </w:r>
          <w:r w:rsidRPr="00B263F9" w:rsidR="005E4BBF">
            <w:rPr>
              <w:b/>
            </w:rPr>
            <w:t xml:space="preserve"> </w:t>
          </w:r>
        </w:sdtContent>
      </w:sdt>
      <w:r w:rsidRPr="00B263F9">
        <w:t>I</w:t>
      </w:r>
      <w:r w:rsidRPr="00B263F9" w:rsidR="005E4BBF">
        <w:t xml:space="preserve"> </w:t>
      </w:r>
      <w:r w:rsidRPr="00B263F9">
        <w:t>recognise</w:t>
      </w:r>
      <w:r w:rsidRPr="00B263F9" w:rsidR="005E4BBF">
        <w:t xml:space="preserve"> </w:t>
      </w:r>
      <w:r w:rsidRPr="00B263F9">
        <w:t>that.</w:t>
      </w:r>
      <w:r w:rsidRPr="00B263F9" w:rsidR="005E4BBF">
        <w:t xml:space="preserve"> </w:t>
      </w:r>
      <w:r w:rsidRPr="00B263F9">
        <w:t>It</w:t>
      </w:r>
      <w:r w:rsidRPr="00B263F9" w:rsidR="005E4BBF">
        <w:t xml:space="preserve"> </w:t>
      </w:r>
      <w:r w:rsidRPr="00B263F9">
        <w:t>is</w:t>
      </w:r>
      <w:r w:rsidRPr="00B263F9" w:rsidR="005E4BBF">
        <w:t xml:space="preserve"> </w:t>
      </w:r>
      <w:r w:rsidRPr="00B263F9">
        <w:t>important</w:t>
      </w:r>
      <w:r w:rsidRPr="00B263F9" w:rsidR="005E4BBF">
        <w:t xml:space="preserve"> </w:t>
      </w:r>
      <w:r w:rsidRPr="00B263F9">
        <w:t>to</w:t>
      </w:r>
      <w:r w:rsidRPr="00B263F9" w:rsidR="005E4BBF">
        <w:t xml:space="preserve"> </w:t>
      </w:r>
      <w:r w:rsidRPr="00B263F9" w:rsidR="00657479">
        <w:t xml:space="preserve">also </w:t>
      </w:r>
      <w:r w:rsidRPr="00B263F9">
        <w:t>recognise</w:t>
      </w:r>
      <w:r w:rsidRPr="00B263F9" w:rsidR="005E4BBF">
        <w:t xml:space="preserve"> </w:t>
      </w:r>
      <w:r w:rsidRPr="00B263F9">
        <w:t>that</w:t>
      </w:r>
      <w:r w:rsidRPr="00B263F9" w:rsidR="005E4BBF">
        <w:t xml:space="preserve"> </w:t>
      </w:r>
      <w:r w:rsidRPr="00B263F9">
        <w:t>all</w:t>
      </w:r>
      <w:r w:rsidRPr="00B263F9" w:rsidR="005E4BBF">
        <w:t xml:space="preserve"> </w:t>
      </w:r>
      <w:r w:rsidRPr="00B263F9">
        <w:t>systems</w:t>
      </w:r>
      <w:r w:rsidRPr="00B263F9" w:rsidR="005E4BBF">
        <w:t xml:space="preserve"> </w:t>
      </w:r>
      <w:r w:rsidRPr="00B263F9">
        <w:t>of</w:t>
      </w:r>
      <w:r w:rsidRPr="00B263F9" w:rsidR="005E4BBF">
        <w:t xml:space="preserve"> </w:t>
      </w:r>
      <w:r w:rsidRPr="00B263F9">
        <w:t>this</w:t>
      </w:r>
      <w:r w:rsidRPr="00B263F9" w:rsidR="005E4BBF">
        <w:t xml:space="preserve"> </w:t>
      </w:r>
      <w:r w:rsidRPr="00B263F9">
        <w:t>nature</w:t>
      </w:r>
      <w:r w:rsidRPr="00B263F9" w:rsidR="005E4BBF">
        <w:t xml:space="preserve"> </w:t>
      </w:r>
      <w:r w:rsidRPr="00B263F9">
        <w:t>are</w:t>
      </w:r>
      <w:r w:rsidRPr="00B263F9" w:rsidR="005E4BBF">
        <w:t xml:space="preserve"> </w:t>
      </w:r>
      <w:r w:rsidRPr="00B263F9">
        <w:t>only</w:t>
      </w:r>
      <w:r w:rsidRPr="00B263F9" w:rsidR="005E4BBF">
        <w:t xml:space="preserve"> </w:t>
      </w:r>
      <w:r w:rsidRPr="00B263F9">
        <w:t>as</w:t>
      </w:r>
      <w:r w:rsidRPr="00B263F9" w:rsidR="005E4BBF">
        <w:t xml:space="preserve"> </w:t>
      </w:r>
      <w:r w:rsidRPr="00B263F9">
        <w:t>good</w:t>
      </w:r>
      <w:r w:rsidRPr="00B263F9" w:rsidR="005E4BBF">
        <w:t xml:space="preserve"> </w:t>
      </w:r>
      <w:r w:rsidRPr="00B263F9">
        <w:t>as</w:t>
      </w:r>
      <w:r w:rsidRPr="00B263F9" w:rsidR="005E4BBF">
        <w:t xml:space="preserve"> </w:t>
      </w:r>
      <w:r w:rsidRPr="00B263F9">
        <w:t>the</w:t>
      </w:r>
      <w:r w:rsidRPr="00B263F9" w:rsidR="005E4BBF">
        <w:t xml:space="preserve"> </w:t>
      </w:r>
      <w:r w:rsidRPr="00B263F9">
        <w:t>information</w:t>
      </w:r>
      <w:r w:rsidRPr="00B263F9" w:rsidR="005E4BBF">
        <w:t xml:space="preserve"> </w:t>
      </w:r>
      <w:r w:rsidRPr="00B263F9">
        <w:t>that</w:t>
      </w:r>
      <w:r w:rsidRPr="00B263F9" w:rsidR="005E4BBF">
        <w:t xml:space="preserve"> </w:t>
      </w:r>
      <w:r w:rsidRPr="00B263F9">
        <w:t>is</w:t>
      </w:r>
      <w:r w:rsidRPr="00B263F9" w:rsidR="005E4BBF">
        <w:t xml:space="preserve"> </w:t>
      </w:r>
      <w:r w:rsidRPr="00B263F9" w:rsidR="00657479">
        <w:t>p</w:t>
      </w:r>
      <w:r w:rsidRPr="00B263F9">
        <w:t>ut</w:t>
      </w:r>
      <w:r w:rsidRPr="00B263F9" w:rsidR="005E4BBF">
        <w:t xml:space="preserve"> </w:t>
      </w:r>
      <w:r w:rsidRPr="00B263F9">
        <w:t>into</w:t>
      </w:r>
      <w:r w:rsidRPr="00B263F9" w:rsidR="005E4BBF">
        <w:t xml:space="preserve"> </w:t>
      </w:r>
      <w:r w:rsidRPr="00B263F9">
        <w:t>them.</w:t>
      </w:r>
      <w:r w:rsidRPr="00B263F9" w:rsidR="005E4BBF">
        <w:t xml:space="preserve"> </w:t>
      </w:r>
      <w:r w:rsidRPr="00B263F9">
        <w:t>It</w:t>
      </w:r>
      <w:r w:rsidRPr="00B263F9" w:rsidR="005E4BBF">
        <w:t xml:space="preserve"> </w:t>
      </w:r>
      <w:r w:rsidRPr="00B263F9">
        <w:t>is</w:t>
      </w:r>
      <w:r w:rsidRPr="00B263F9" w:rsidR="005E4BBF">
        <w:t xml:space="preserve"> </w:t>
      </w:r>
      <w:r w:rsidRPr="00B263F9">
        <w:t>not</w:t>
      </w:r>
      <w:r w:rsidRPr="00B263F9" w:rsidR="005E4BBF">
        <w:t xml:space="preserve"> </w:t>
      </w:r>
      <w:r w:rsidRPr="00B263F9">
        <w:t>necessarily</w:t>
      </w:r>
      <w:r w:rsidRPr="00B263F9" w:rsidR="005E4BBF">
        <w:t xml:space="preserve"> </w:t>
      </w:r>
      <w:r w:rsidRPr="00B263F9">
        <w:t>the</w:t>
      </w:r>
      <w:r w:rsidRPr="00B263F9" w:rsidR="005E4BBF">
        <w:t xml:space="preserve"> </w:t>
      </w:r>
      <w:r w:rsidRPr="00B263F9">
        <w:t>case</w:t>
      </w:r>
      <w:r w:rsidRPr="00B263F9" w:rsidR="005E4BBF">
        <w:t xml:space="preserve"> </w:t>
      </w:r>
      <w:r w:rsidRPr="00B263F9">
        <w:t>that</w:t>
      </w:r>
      <w:r w:rsidRPr="00B263F9" w:rsidR="005E4BBF">
        <w:t xml:space="preserve"> </w:t>
      </w:r>
      <w:r w:rsidRPr="00B263F9">
        <w:t>all</w:t>
      </w:r>
      <w:r w:rsidRPr="00B263F9" w:rsidR="005E4BBF">
        <w:t xml:space="preserve"> </w:t>
      </w:r>
      <w:r w:rsidRPr="00B263F9">
        <w:t>EU</w:t>
      </w:r>
      <w:r w:rsidRPr="00B263F9" w:rsidR="005E4BBF">
        <w:t xml:space="preserve"> </w:t>
      </w:r>
      <w:r w:rsidRPr="00B263F9">
        <w:t>member</w:t>
      </w:r>
      <w:r w:rsidRPr="00B263F9" w:rsidR="005E4BBF">
        <w:t xml:space="preserve"> </w:t>
      </w:r>
      <w:r w:rsidRPr="00B263F9">
        <w:t>states</w:t>
      </w:r>
      <w:r w:rsidRPr="00B263F9" w:rsidR="005E4BBF">
        <w:t xml:space="preserve"> </w:t>
      </w:r>
      <w:r w:rsidRPr="00B263F9">
        <w:t>have</w:t>
      </w:r>
      <w:r w:rsidRPr="00B263F9" w:rsidR="005E4BBF">
        <w:t xml:space="preserve"> </w:t>
      </w:r>
      <w:r w:rsidRPr="00B263F9">
        <w:t>been</w:t>
      </w:r>
      <w:r w:rsidRPr="00B263F9" w:rsidR="005E4BBF">
        <w:t xml:space="preserve"> </w:t>
      </w:r>
      <w:r w:rsidRPr="00B263F9">
        <w:t>as</w:t>
      </w:r>
      <w:r w:rsidRPr="00B263F9" w:rsidR="005E4BBF">
        <w:t xml:space="preserve"> </w:t>
      </w:r>
      <w:r w:rsidRPr="00B263F9">
        <w:t>active</w:t>
      </w:r>
      <w:r w:rsidRPr="00B263F9" w:rsidR="005E4BBF">
        <w:t xml:space="preserve"> </w:t>
      </w:r>
      <w:r w:rsidRPr="00B263F9">
        <w:t>and</w:t>
      </w:r>
      <w:r w:rsidRPr="00B263F9" w:rsidR="005E4BBF">
        <w:t xml:space="preserve"> </w:t>
      </w:r>
      <w:r w:rsidRPr="00B263F9">
        <w:t>efficient</w:t>
      </w:r>
      <w:r w:rsidRPr="00B263F9" w:rsidR="005E4BBF">
        <w:t xml:space="preserve"> </w:t>
      </w:r>
      <w:r w:rsidRPr="00B263F9">
        <w:t>in</w:t>
      </w:r>
      <w:r w:rsidRPr="00B263F9" w:rsidR="005E4BBF">
        <w:t xml:space="preserve"> </w:t>
      </w:r>
      <w:r w:rsidRPr="00B263F9">
        <w:t>putting</w:t>
      </w:r>
      <w:r w:rsidRPr="00B263F9" w:rsidR="005E4BBF">
        <w:t xml:space="preserve"> </w:t>
      </w:r>
      <w:r w:rsidRPr="00B263F9">
        <w:t>information</w:t>
      </w:r>
      <w:r w:rsidRPr="00B263F9" w:rsidR="005E4BBF">
        <w:t xml:space="preserve"> </w:t>
      </w:r>
      <w:r w:rsidRPr="00B263F9">
        <w:t>into</w:t>
      </w:r>
      <w:r w:rsidRPr="00B263F9" w:rsidR="005E4BBF">
        <w:t xml:space="preserve"> </w:t>
      </w:r>
      <w:r w:rsidRPr="00B263F9">
        <w:t>ECRIS</w:t>
      </w:r>
      <w:r w:rsidRPr="00B263F9" w:rsidR="005E4BBF">
        <w:t xml:space="preserve"> </w:t>
      </w:r>
      <w:r w:rsidRPr="00B263F9">
        <w:t>as</w:t>
      </w:r>
      <w:r w:rsidRPr="00B263F9" w:rsidR="005E4BBF">
        <w:t xml:space="preserve"> </w:t>
      </w:r>
      <w:r w:rsidRPr="00B263F9">
        <w:t>the</w:t>
      </w:r>
      <w:r w:rsidRPr="00B263F9" w:rsidR="005E4BBF">
        <w:t xml:space="preserve"> </w:t>
      </w:r>
      <w:r w:rsidRPr="00B263F9">
        <w:t>UK</w:t>
      </w:r>
      <w:r w:rsidRPr="00B263F9" w:rsidR="005E4BBF">
        <w:t xml:space="preserve"> </w:t>
      </w:r>
      <w:r w:rsidRPr="00B263F9">
        <w:t>has.</w:t>
      </w:r>
      <w:r w:rsidRPr="00B263F9" w:rsidR="005E4BBF">
        <w:t xml:space="preserve"> </w:t>
      </w:r>
      <w:r w:rsidRPr="00B263F9">
        <w:t>I</w:t>
      </w:r>
      <w:r w:rsidRPr="00B263F9" w:rsidR="005E4BBF">
        <w:t xml:space="preserve"> </w:t>
      </w:r>
      <w:r w:rsidRPr="00B263F9">
        <w:t>absolutely</w:t>
      </w:r>
      <w:r w:rsidRPr="00B263F9" w:rsidR="005E4BBF">
        <w:t xml:space="preserve"> </w:t>
      </w:r>
      <w:r w:rsidRPr="00B263F9">
        <w:t>take</w:t>
      </w:r>
      <w:r w:rsidRPr="00B263F9" w:rsidR="005E4BBF">
        <w:t xml:space="preserve"> </w:t>
      </w:r>
      <w:r w:rsidRPr="00B263F9">
        <w:t>your</w:t>
      </w:r>
      <w:r w:rsidRPr="00B263F9" w:rsidR="005E4BBF">
        <w:t xml:space="preserve"> </w:t>
      </w:r>
      <w:r w:rsidRPr="00B263F9">
        <w:t>point</w:t>
      </w:r>
      <w:r w:rsidRPr="00B263F9" w:rsidR="005E4BBF">
        <w:t xml:space="preserve"> </w:t>
      </w:r>
      <w:r w:rsidRPr="00B263F9">
        <w:t>in</w:t>
      </w:r>
      <w:r w:rsidRPr="00B263F9" w:rsidR="005E4BBF">
        <w:t xml:space="preserve"> </w:t>
      </w:r>
      <w:r w:rsidRPr="00B263F9">
        <w:t>that</w:t>
      </w:r>
      <w:r w:rsidRPr="00B263F9" w:rsidR="005E4BBF">
        <w:t xml:space="preserve"> </w:t>
      </w:r>
      <w:r w:rsidRPr="00B263F9">
        <w:t>respect</w:t>
      </w:r>
      <w:r w:rsidRPr="00B263F9" w:rsidR="005E4BBF">
        <w:t xml:space="preserve"> </w:t>
      </w:r>
      <w:r w:rsidRPr="00B263F9">
        <w:t>but</w:t>
      </w:r>
      <w:r w:rsidRPr="00B263F9" w:rsidR="005E4BBF">
        <w:t xml:space="preserve"> </w:t>
      </w:r>
      <w:r w:rsidRPr="00B263F9">
        <w:t>it</w:t>
      </w:r>
      <w:r w:rsidRPr="00B263F9" w:rsidR="005E4BBF">
        <w:t xml:space="preserve"> </w:t>
      </w:r>
      <w:r w:rsidRPr="00B263F9">
        <w:t>would</w:t>
      </w:r>
      <w:r w:rsidRPr="00B263F9" w:rsidR="005E4BBF">
        <w:t xml:space="preserve"> </w:t>
      </w:r>
      <w:r w:rsidRPr="00B263F9">
        <w:t>be</w:t>
      </w:r>
      <w:r w:rsidRPr="00B263F9" w:rsidR="005E4BBF">
        <w:t xml:space="preserve"> </w:t>
      </w:r>
      <w:r w:rsidRPr="00B263F9">
        <w:t>wrong</w:t>
      </w:r>
      <w:r w:rsidRPr="00B263F9" w:rsidR="005E4BBF">
        <w:t xml:space="preserve"> </w:t>
      </w:r>
      <w:r w:rsidRPr="00B263F9">
        <w:t>to</w:t>
      </w:r>
      <w:r w:rsidRPr="00B263F9" w:rsidR="005E4BBF">
        <w:t xml:space="preserve"> </w:t>
      </w:r>
      <w:r w:rsidRPr="00B263F9">
        <w:t>pretend</w:t>
      </w:r>
      <w:r w:rsidRPr="00B263F9" w:rsidR="005E4BBF">
        <w:t xml:space="preserve"> </w:t>
      </w:r>
      <w:r w:rsidRPr="00B263F9">
        <w:t>that</w:t>
      </w:r>
      <w:r w:rsidRPr="00B263F9" w:rsidR="005E4BBF">
        <w:t xml:space="preserve"> </w:t>
      </w:r>
      <w:r w:rsidRPr="00B263F9">
        <w:t>this</w:t>
      </w:r>
      <w:r w:rsidRPr="00B263F9" w:rsidR="005E4BBF">
        <w:t xml:space="preserve"> </w:t>
      </w:r>
      <w:r w:rsidRPr="00B263F9">
        <w:t>was</w:t>
      </w:r>
      <w:r w:rsidRPr="00B263F9" w:rsidR="005E4BBF">
        <w:t xml:space="preserve"> </w:t>
      </w:r>
      <w:r w:rsidRPr="00B263F9">
        <w:t>an</w:t>
      </w:r>
      <w:r w:rsidRPr="00B263F9" w:rsidR="005E4BBF">
        <w:t xml:space="preserve"> </w:t>
      </w:r>
      <w:r w:rsidRPr="00B263F9">
        <w:t>absolutely</w:t>
      </w:r>
      <w:r w:rsidRPr="00B263F9" w:rsidR="005E4BBF">
        <w:t xml:space="preserve"> </w:t>
      </w:r>
      <w:r w:rsidRPr="00B263F9">
        <w:t>perfect</w:t>
      </w:r>
      <w:r w:rsidRPr="00B263F9" w:rsidR="005E4BBF">
        <w:t xml:space="preserve"> </w:t>
      </w:r>
      <w:r w:rsidRPr="00B263F9">
        <w:t>fail-safe</w:t>
      </w:r>
      <w:r w:rsidRPr="00B263F9" w:rsidR="005E4BBF">
        <w:t xml:space="preserve"> </w:t>
      </w:r>
      <w:r w:rsidRPr="00B263F9">
        <w:t>system</w:t>
      </w:r>
      <w:r w:rsidRPr="00B263F9" w:rsidR="005E4BBF">
        <w:t xml:space="preserve"> </w:t>
      </w:r>
      <w:r w:rsidRPr="00B263F9">
        <w:t>that</w:t>
      </w:r>
      <w:r w:rsidRPr="00B263F9" w:rsidR="005E4BBF">
        <w:t xml:space="preserve"> </w:t>
      </w:r>
      <w:r w:rsidRPr="00B263F9">
        <w:t>gets</w:t>
      </w:r>
      <w:r w:rsidRPr="00B263F9" w:rsidR="005E4BBF">
        <w:t xml:space="preserve"> </w:t>
      </w:r>
      <w:r w:rsidRPr="00B263F9">
        <w:t>information</w:t>
      </w:r>
      <w:r w:rsidRPr="00B263F9" w:rsidR="005E4BBF">
        <w:t xml:space="preserve"> </w:t>
      </w:r>
      <w:r w:rsidRPr="00B263F9">
        <w:t>perfectly</w:t>
      </w:r>
      <w:r w:rsidRPr="00B263F9" w:rsidR="005E4BBF">
        <w:t xml:space="preserve"> </w:t>
      </w:r>
      <w:r w:rsidRPr="00B263F9">
        <w:t>to</w:t>
      </w:r>
      <w:r w:rsidRPr="00B263F9" w:rsidR="005E4BBF">
        <w:t xml:space="preserve"> </w:t>
      </w:r>
      <w:r w:rsidRPr="00B263F9">
        <w:t>its</w:t>
      </w:r>
      <w:r w:rsidRPr="00B263F9" w:rsidR="005E4BBF">
        <w:t xml:space="preserve"> </w:t>
      </w:r>
      <w:r w:rsidRPr="00B263F9">
        <w:t>recipient</w:t>
      </w:r>
      <w:r w:rsidRPr="00B263F9" w:rsidR="005E4BBF">
        <w:t xml:space="preserve"> </w:t>
      </w:r>
      <w:r w:rsidRPr="00B263F9">
        <w:t>every</w:t>
      </w:r>
      <w:r w:rsidRPr="00B263F9" w:rsidR="005E4BBF">
        <w:t xml:space="preserve"> </w:t>
      </w:r>
      <w:r w:rsidRPr="00B263F9">
        <w:t>time.</w:t>
      </w:r>
      <w:r w:rsidRPr="00B263F9" w:rsidR="005E4BBF">
        <w:t xml:space="preserve"> </w:t>
      </w:r>
      <w:r w:rsidRPr="00B263F9">
        <w:t>Co-operation</w:t>
      </w:r>
      <w:r w:rsidRPr="00B263F9" w:rsidR="005E4BBF">
        <w:t xml:space="preserve"> </w:t>
      </w:r>
      <w:r w:rsidRPr="00B263F9">
        <w:t>on</w:t>
      </w:r>
      <w:r w:rsidRPr="00B263F9" w:rsidR="005E4BBF">
        <w:t xml:space="preserve"> </w:t>
      </w:r>
      <w:r w:rsidRPr="00B263F9">
        <w:t>these</w:t>
      </w:r>
      <w:r w:rsidRPr="00B263F9" w:rsidR="005E4BBF">
        <w:t xml:space="preserve"> </w:t>
      </w:r>
      <w:r w:rsidRPr="00B263F9">
        <w:t>matters</w:t>
      </w:r>
      <w:r w:rsidRPr="00B263F9" w:rsidR="005E4BBF">
        <w:t xml:space="preserve"> </w:t>
      </w:r>
      <w:r w:rsidRPr="00B263F9">
        <w:t>is</w:t>
      </w:r>
      <w:r w:rsidRPr="00B263F9" w:rsidR="005E4BBF">
        <w:t xml:space="preserve"> </w:t>
      </w:r>
      <w:r w:rsidRPr="00B263F9">
        <w:t>important,</w:t>
      </w:r>
      <w:r w:rsidRPr="00B263F9" w:rsidR="005E4BBF">
        <w:t xml:space="preserve"> </w:t>
      </w:r>
      <w:r w:rsidRPr="00B263F9">
        <w:t>and</w:t>
      </w:r>
      <w:r w:rsidRPr="00B263F9" w:rsidR="005E4BBF">
        <w:t xml:space="preserve"> </w:t>
      </w:r>
      <w:r w:rsidRPr="00B263F9" w:rsidR="008A568A">
        <w:t xml:space="preserve">we will absolutely need to find the most effective way of maintaining that with </w:t>
      </w:r>
      <w:r w:rsidRPr="00B263F9">
        <w:t>Ireland</w:t>
      </w:r>
      <w:r w:rsidRPr="00B263F9" w:rsidR="005E4BBF">
        <w:t xml:space="preserve"> </w:t>
      </w:r>
      <w:r w:rsidRPr="00B263F9" w:rsidR="008A568A">
        <w:t xml:space="preserve">as </w:t>
      </w:r>
      <w:r w:rsidRPr="00B263F9">
        <w:t>a</w:t>
      </w:r>
      <w:r w:rsidRPr="00B263F9" w:rsidR="005E4BBF">
        <w:t xml:space="preserve"> </w:t>
      </w:r>
      <w:r w:rsidRPr="00B263F9">
        <w:t>near</w:t>
      </w:r>
      <w:r w:rsidRPr="00B263F9" w:rsidR="005E4BBF">
        <w:t xml:space="preserve"> </w:t>
      </w:r>
      <w:r w:rsidRPr="00B263F9">
        <w:t>neighbour</w:t>
      </w:r>
      <w:r w:rsidRPr="00B263F9" w:rsidR="005E4BBF">
        <w:t xml:space="preserve"> </w:t>
      </w:r>
      <w:r w:rsidRPr="00B263F9">
        <w:t>and</w:t>
      </w:r>
      <w:r w:rsidRPr="00B263F9" w:rsidR="005E4BBF">
        <w:t xml:space="preserve"> </w:t>
      </w:r>
      <w:r w:rsidRPr="00B263F9">
        <w:t>a</w:t>
      </w:r>
      <w:r w:rsidRPr="00B263F9" w:rsidR="005E4BBF">
        <w:t xml:space="preserve"> </w:t>
      </w:r>
      <w:r w:rsidRPr="00B263F9">
        <w:t>count</w:t>
      </w:r>
      <w:r w:rsidRPr="00B263F9" w:rsidR="008A568A">
        <w:t>r</w:t>
      </w:r>
      <w:r w:rsidRPr="00B263F9">
        <w:t>y</w:t>
      </w:r>
      <w:r w:rsidRPr="00B263F9" w:rsidR="005E4BBF">
        <w:t xml:space="preserve"> </w:t>
      </w:r>
      <w:r w:rsidRPr="00B263F9">
        <w:t>that</w:t>
      </w:r>
      <w:r w:rsidRPr="00B263F9" w:rsidR="005E4BBF">
        <w:t xml:space="preserve"> </w:t>
      </w:r>
      <w:r w:rsidRPr="00B263F9">
        <w:t>shares</w:t>
      </w:r>
      <w:r w:rsidRPr="00B263F9" w:rsidR="005E4BBF">
        <w:t xml:space="preserve"> </w:t>
      </w:r>
      <w:r w:rsidRPr="00B263F9">
        <w:t>the</w:t>
      </w:r>
      <w:r w:rsidRPr="00B263F9" w:rsidR="005E4BBF">
        <w:t xml:space="preserve"> </w:t>
      </w:r>
      <w:r w:rsidRPr="00B263F9">
        <w:t>CTA</w:t>
      </w:r>
      <w:r w:rsidR="00050F79">
        <w:t>.</w:t>
      </w:r>
      <w:r w:rsidRPr="00B263F9" w:rsidR="005E4BBF">
        <w:t xml:space="preserve"> </w:t>
      </w:r>
    </w:p>
    <w:p w:rsidR="003D2E36" w:rsidRPr="00B263F9" w:rsidP="00050F79">
      <w:pPr>
        <w:pStyle w:val="Question"/>
        <w:numPr>
          <w:ilvl w:val="0"/>
          <w:numId w:val="9"/>
        </w:numPr>
      </w:pPr>
      <w:sdt>
        <w:sdtPr>
          <w:alias w:val="Member"/>
          <w:tag w:val="&lt;Member mnisId='1562' dodsId='28181'&gt;"/>
          <w:id w:val="-278640136"/>
          <w:placeholder>
            <w:docPart w:val="56773802AA894640A575DF894D08D862"/>
          </w:placeholder>
          <w:richText/>
        </w:sdtPr>
        <w:sdtContent>
          <w:r w:rsidRPr="00B263F9" w:rsidR="00126396">
            <w:rPr>
              <w:b/>
            </w:rPr>
            <w:t>Mr Goodwill:</w:t>
          </w:r>
        </w:sdtContent>
      </w:sdt>
      <w:r w:rsidRPr="00B263F9" w:rsidR="005E4BBF">
        <w:t xml:space="preserve"> </w:t>
      </w:r>
      <w:r w:rsidRPr="00B263F9">
        <w:t>Minister,</w:t>
      </w:r>
      <w:r w:rsidRPr="00B263F9" w:rsidR="005E4BBF">
        <w:t xml:space="preserve"> </w:t>
      </w:r>
      <w:r w:rsidRPr="00B263F9">
        <w:t>would</w:t>
      </w:r>
      <w:r w:rsidRPr="00B263F9" w:rsidR="005E4BBF">
        <w:t xml:space="preserve"> </w:t>
      </w:r>
      <w:r w:rsidRPr="00B263F9">
        <w:t>the</w:t>
      </w:r>
      <w:r w:rsidRPr="00B263F9" w:rsidR="005E4BBF">
        <w:t xml:space="preserve"> </w:t>
      </w:r>
      <w:r w:rsidRPr="00B263F9">
        <w:t>same</w:t>
      </w:r>
      <w:r w:rsidRPr="00B263F9" w:rsidR="005E4BBF">
        <w:t xml:space="preserve"> </w:t>
      </w:r>
      <w:r w:rsidRPr="00B263F9">
        <w:t>apply</w:t>
      </w:r>
      <w:r w:rsidRPr="00B263F9" w:rsidR="005E4BBF">
        <w:t xml:space="preserve"> </w:t>
      </w:r>
      <w:r w:rsidRPr="00B263F9">
        <w:t>to</w:t>
      </w:r>
      <w:r w:rsidRPr="00B263F9" w:rsidR="005E4BBF">
        <w:t xml:space="preserve"> </w:t>
      </w:r>
      <w:r w:rsidRPr="00B263F9">
        <w:t>the</w:t>
      </w:r>
      <w:r w:rsidRPr="00B263F9" w:rsidR="005E4BBF">
        <w:t xml:space="preserve"> </w:t>
      </w:r>
      <w:r w:rsidRPr="00B263F9">
        <w:t>Prüm</w:t>
      </w:r>
      <w:r w:rsidRPr="00B263F9" w:rsidR="005E4BBF">
        <w:t xml:space="preserve"> </w:t>
      </w:r>
      <w:r w:rsidRPr="00B263F9">
        <w:t>system</w:t>
      </w:r>
      <w:r w:rsidRPr="00B263F9" w:rsidR="005E4BBF">
        <w:t xml:space="preserve"> </w:t>
      </w:r>
      <w:r w:rsidRPr="00B263F9">
        <w:t>for</w:t>
      </w:r>
      <w:r w:rsidRPr="00B263F9" w:rsidR="005E4BBF">
        <w:t xml:space="preserve"> </w:t>
      </w:r>
      <w:r w:rsidRPr="00B263F9">
        <w:t>access</w:t>
      </w:r>
      <w:r w:rsidRPr="00B263F9" w:rsidR="005E4BBF">
        <w:t xml:space="preserve"> </w:t>
      </w:r>
      <w:r w:rsidRPr="00B263F9">
        <w:t>to</w:t>
      </w:r>
      <w:r w:rsidRPr="00B263F9" w:rsidR="005E4BBF">
        <w:t xml:space="preserve"> </w:t>
      </w:r>
      <w:r w:rsidRPr="00B263F9">
        <w:t>biometric</w:t>
      </w:r>
      <w:r w:rsidRPr="00B263F9" w:rsidR="005E4BBF">
        <w:t xml:space="preserve"> </w:t>
      </w:r>
      <w:r w:rsidRPr="00B263F9">
        <w:t>data,</w:t>
      </w:r>
      <w:r w:rsidRPr="00B263F9" w:rsidR="005E4BBF">
        <w:t xml:space="preserve"> </w:t>
      </w:r>
      <w:r w:rsidRPr="00B263F9">
        <w:t>fingerprints</w:t>
      </w:r>
      <w:r w:rsidRPr="00B263F9" w:rsidR="005E4BBF">
        <w:t xml:space="preserve"> </w:t>
      </w:r>
      <w:r w:rsidRPr="00B263F9">
        <w:t>and</w:t>
      </w:r>
      <w:r w:rsidRPr="00B263F9" w:rsidR="005E4BBF">
        <w:t xml:space="preserve"> </w:t>
      </w:r>
      <w:r w:rsidRPr="00B263F9">
        <w:t>in</w:t>
      </w:r>
      <w:r w:rsidRPr="00B263F9" w:rsidR="005E4BBF">
        <w:t xml:space="preserve"> </w:t>
      </w:r>
      <w:r w:rsidRPr="00B263F9">
        <w:t>particular</w:t>
      </w:r>
      <w:r w:rsidRPr="00B263F9" w:rsidR="005E4BBF">
        <w:t xml:space="preserve"> </w:t>
      </w:r>
      <w:r w:rsidRPr="00B263F9">
        <w:t>vehicle</w:t>
      </w:r>
      <w:r w:rsidRPr="00B263F9" w:rsidR="005E4BBF">
        <w:t xml:space="preserve"> </w:t>
      </w:r>
      <w:r w:rsidRPr="00B263F9">
        <w:t>registration</w:t>
      </w:r>
      <w:r w:rsidRPr="00B263F9" w:rsidR="005E4BBF">
        <w:t xml:space="preserve"> </w:t>
      </w:r>
      <w:r w:rsidRPr="00B263F9">
        <w:t>data?</w:t>
      </w:r>
      <w:r w:rsidRPr="00B263F9" w:rsidR="005E4BBF">
        <w:t xml:space="preserve"> </w:t>
      </w:r>
      <w:r w:rsidRPr="00B263F9">
        <w:t>We</w:t>
      </w:r>
      <w:r w:rsidRPr="00B263F9" w:rsidR="005E4BBF">
        <w:t xml:space="preserve"> </w:t>
      </w:r>
      <w:r w:rsidRPr="00B263F9">
        <w:t>operate</w:t>
      </w:r>
      <w:r w:rsidRPr="00B263F9" w:rsidR="005E4BBF">
        <w:t xml:space="preserve"> </w:t>
      </w:r>
      <w:r w:rsidRPr="00B263F9">
        <w:t>the</w:t>
      </w:r>
      <w:r w:rsidRPr="00B263F9" w:rsidR="005E4BBF">
        <w:t xml:space="preserve"> </w:t>
      </w:r>
      <w:r w:rsidRPr="00B263F9">
        <w:t>lorry</w:t>
      </w:r>
      <w:r w:rsidRPr="00B263F9" w:rsidR="005E4BBF">
        <w:t xml:space="preserve"> </w:t>
      </w:r>
      <w:r w:rsidRPr="00B263F9">
        <w:t>charging</w:t>
      </w:r>
      <w:r w:rsidRPr="00B263F9" w:rsidR="005E4BBF">
        <w:t xml:space="preserve"> </w:t>
      </w:r>
      <w:r w:rsidRPr="00B263F9">
        <w:t>scheme</w:t>
      </w:r>
      <w:r w:rsidRPr="00B263F9" w:rsidR="005E4BBF">
        <w:t xml:space="preserve"> </w:t>
      </w:r>
      <w:r w:rsidRPr="00B263F9">
        <w:t>in</w:t>
      </w:r>
      <w:r w:rsidRPr="00B263F9" w:rsidR="005E4BBF">
        <w:t xml:space="preserve"> </w:t>
      </w:r>
      <w:r w:rsidRPr="00B263F9">
        <w:t>Northern</w:t>
      </w:r>
      <w:r w:rsidRPr="00B263F9" w:rsidR="005E4BBF">
        <w:t xml:space="preserve"> </w:t>
      </w:r>
      <w:r w:rsidRPr="00B263F9">
        <w:t>Ireland</w:t>
      </w:r>
      <w:r w:rsidRPr="00B263F9" w:rsidR="008A568A">
        <w:t>.</w:t>
      </w:r>
      <w:r w:rsidRPr="00B263F9" w:rsidR="005E4BBF">
        <w:t xml:space="preserve"> </w:t>
      </w:r>
      <w:r w:rsidRPr="00B263F9">
        <w:t>I</w:t>
      </w:r>
      <w:r w:rsidRPr="00B263F9" w:rsidR="005E4BBF">
        <w:t xml:space="preserve"> </w:t>
      </w:r>
      <w:r w:rsidRPr="00B263F9">
        <w:t>am</w:t>
      </w:r>
      <w:r w:rsidRPr="00B263F9" w:rsidR="005E4BBF">
        <w:t xml:space="preserve"> </w:t>
      </w:r>
      <w:r w:rsidRPr="00B263F9">
        <w:t>very</w:t>
      </w:r>
      <w:r w:rsidRPr="00B263F9" w:rsidR="005E4BBF">
        <w:t xml:space="preserve"> </w:t>
      </w:r>
      <w:r w:rsidRPr="00B263F9">
        <w:t>keen</w:t>
      </w:r>
      <w:r w:rsidRPr="00B263F9" w:rsidR="005E4BBF">
        <w:t xml:space="preserve"> </w:t>
      </w:r>
      <w:r w:rsidRPr="00B263F9">
        <w:t>to</w:t>
      </w:r>
      <w:r w:rsidRPr="00B263F9" w:rsidR="005E4BBF">
        <w:t xml:space="preserve"> </w:t>
      </w:r>
      <w:r w:rsidRPr="00B263F9">
        <w:t>make</w:t>
      </w:r>
      <w:r w:rsidRPr="00B263F9" w:rsidR="005E4BBF">
        <w:t xml:space="preserve"> </w:t>
      </w:r>
      <w:r w:rsidRPr="00B263F9">
        <w:t>sure</w:t>
      </w:r>
      <w:r w:rsidRPr="00B263F9" w:rsidR="005E4BBF">
        <w:t xml:space="preserve"> </w:t>
      </w:r>
      <w:r w:rsidRPr="00B263F9">
        <w:t>that</w:t>
      </w:r>
      <w:r w:rsidRPr="00B263F9" w:rsidR="005E4BBF">
        <w:t xml:space="preserve"> </w:t>
      </w:r>
      <w:r w:rsidRPr="00B263F9">
        <w:t>people</w:t>
      </w:r>
      <w:r w:rsidRPr="00B263F9" w:rsidR="005E4BBF">
        <w:t xml:space="preserve"> </w:t>
      </w:r>
      <w:r w:rsidRPr="00B263F9">
        <w:t>do</w:t>
      </w:r>
      <w:r w:rsidRPr="00B263F9" w:rsidR="005E4BBF">
        <w:t xml:space="preserve"> </w:t>
      </w:r>
      <w:r w:rsidRPr="00B263F9">
        <w:t>not</w:t>
      </w:r>
      <w:r w:rsidRPr="00B263F9" w:rsidR="005E4BBF">
        <w:t xml:space="preserve"> </w:t>
      </w:r>
      <w:r w:rsidRPr="00B263F9">
        <w:t>see</w:t>
      </w:r>
      <w:r w:rsidRPr="00B263F9" w:rsidR="005E4BBF">
        <w:t xml:space="preserve"> </w:t>
      </w:r>
      <w:r w:rsidRPr="00B263F9">
        <w:t>this</w:t>
      </w:r>
      <w:r w:rsidRPr="00B263F9" w:rsidR="005E4BBF">
        <w:t xml:space="preserve"> </w:t>
      </w:r>
      <w:r w:rsidRPr="00B263F9" w:rsidR="008A568A">
        <w:t>as</w:t>
      </w:r>
      <w:r w:rsidRPr="00B263F9" w:rsidR="005E4BBF">
        <w:t xml:space="preserve"> </w:t>
      </w:r>
      <w:r w:rsidRPr="00B263F9">
        <w:t>a</w:t>
      </w:r>
      <w:r w:rsidRPr="00B263F9" w:rsidR="005E4BBF">
        <w:t xml:space="preserve"> </w:t>
      </w:r>
      <w:r w:rsidRPr="00B263F9">
        <w:t>loophole</w:t>
      </w:r>
      <w:r w:rsidRPr="00B263F9" w:rsidR="008A568A">
        <w:t xml:space="preserve"> that</w:t>
      </w:r>
      <w:r w:rsidRPr="00B263F9" w:rsidR="005E4BBF">
        <w:t xml:space="preserve"> </w:t>
      </w:r>
      <w:r w:rsidRPr="00B263F9">
        <w:t>they</w:t>
      </w:r>
      <w:r w:rsidRPr="00B263F9" w:rsidR="005E4BBF">
        <w:t xml:space="preserve"> </w:t>
      </w:r>
      <w:r w:rsidRPr="00B263F9">
        <w:t>can</w:t>
      </w:r>
      <w:r w:rsidRPr="00B263F9" w:rsidR="005E4BBF">
        <w:t xml:space="preserve"> </w:t>
      </w:r>
      <w:r w:rsidRPr="00B263F9">
        <w:t>quite</w:t>
      </w:r>
      <w:r w:rsidRPr="00B263F9" w:rsidR="005E4BBF">
        <w:t xml:space="preserve"> </w:t>
      </w:r>
      <w:r w:rsidRPr="00B263F9">
        <w:t>literally</w:t>
      </w:r>
      <w:r w:rsidRPr="00B263F9" w:rsidR="005E4BBF">
        <w:t xml:space="preserve"> </w:t>
      </w:r>
      <w:r w:rsidRPr="00B263F9">
        <w:t>drive</w:t>
      </w:r>
      <w:r w:rsidRPr="00B263F9" w:rsidR="005E4BBF">
        <w:t xml:space="preserve"> </w:t>
      </w:r>
      <w:r w:rsidRPr="00B263F9">
        <w:t>through</w:t>
      </w:r>
      <w:r w:rsidRPr="00B263F9" w:rsidR="005E4BBF">
        <w:t xml:space="preserve"> </w:t>
      </w:r>
      <w:r w:rsidRPr="00B263F9">
        <w:t>if</w:t>
      </w:r>
      <w:r w:rsidRPr="00B263F9" w:rsidR="005E4BBF">
        <w:t xml:space="preserve"> </w:t>
      </w:r>
      <w:r w:rsidRPr="00B263F9">
        <w:t>they</w:t>
      </w:r>
      <w:r w:rsidRPr="00B263F9" w:rsidR="005E4BBF">
        <w:t xml:space="preserve"> </w:t>
      </w:r>
      <w:r w:rsidRPr="00B263F9">
        <w:t>not</w:t>
      </w:r>
      <w:r w:rsidRPr="00B263F9" w:rsidR="005E4BBF">
        <w:t xml:space="preserve"> </w:t>
      </w:r>
      <w:r w:rsidRPr="00B263F9">
        <w:t>register</w:t>
      </w:r>
      <w:r w:rsidRPr="00B263F9" w:rsidR="005E4BBF">
        <w:t xml:space="preserve"> </w:t>
      </w:r>
      <w:r w:rsidRPr="00B263F9">
        <w:t>their</w:t>
      </w:r>
      <w:r w:rsidRPr="00B263F9" w:rsidR="005E4BBF">
        <w:t xml:space="preserve"> </w:t>
      </w:r>
      <w:r w:rsidRPr="00B263F9">
        <w:t>trucks</w:t>
      </w:r>
      <w:r w:rsidRPr="00B263F9" w:rsidR="005E4BBF">
        <w:t xml:space="preserve"> </w:t>
      </w:r>
      <w:r w:rsidRPr="00B263F9">
        <w:t>and</w:t>
      </w:r>
      <w:r w:rsidRPr="00B263F9" w:rsidR="005E4BBF">
        <w:t xml:space="preserve"> </w:t>
      </w:r>
      <w:r w:rsidRPr="00B263F9">
        <w:t>pay</w:t>
      </w:r>
      <w:r w:rsidRPr="00B263F9" w:rsidR="005E4BBF">
        <w:t xml:space="preserve"> </w:t>
      </w:r>
      <w:r w:rsidRPr="00B263F9">
        <w:t>the</w:t>
      </w:r>
      <w:r w:rsidRPr="00B263F9" w:rsidR="005E4BBF">
        <w:t xml:space="preserve"> </w:t>
      </w:r>
      <w:r w:rsidRPr="00B263F9">
        <w:t>fee.</w:t>
      </w:r>
      <w:r w:rsidRPr="00B263F9" w:rsidR="005E4BBF">
        <w:t xml:space="preserve"> </w:t>
      </w:r>
    </w:p>
    <w:p w:rsidR="003D2E36" w:rsidRPr="00B263F9" w:rsidP="00050F79">
      <w:pPr>
        <w:pStyle w:val="Answer"/>
      </w:pPr>
      <w:sdt>
        <w:sdtPr>
          <w:alias w:val="Witness"/>
          <w:id w:val="-295382365"/>
          <w:placeholder>
            <w:docPart w:val="56773802AA894640A575DF894D08D862"/>
          </w:placeholder>
          <w:richText/>
        </w:sdtPr>
        <w:sdtContent>
          <w:r w:rsidRPr="00B263F9">
            <w:rPr>
              <w:b/>
              <w:i/>
            </w:rPr>
            <w:t>Mr</w:t>
          </w:r>
          <w:r w:rsidRPr="00B263F9" w:rsidR="005E4BBF">
            <w:rPr>
              <w:b/>
              <w:i/>
            </w:rPr>
            <w:t xml:space="preserve"> </w:t>
          </w:r>
          <w:r w:rsidRPr="00B263F9">
            <w:rPr>
              <w:b/>
              <w:i/>
            </w:rPr>
            <w:t>Walker:</w:t>
          </w:r>
          <w:r w:rsidRPr="00B263F9" w:rsidR="005E4BBF">
            <w:rPr>
              <w:b/>
            </w:rPr>
            <w:t xml:space="preserve"> </w:t>
          </w:r>
        </w:sdtContent>
      </w:sdt>
      <w:r w:rsidRPr="00B263F9">
        <w:t>Seeking</w:t>
      </w:r>
      <w:r w:rsidRPr="00B263F9" w:rsidR="005E4BBF">
        <w:t xml:space="preserve"> </w:t>
      </w:r>
      <w:r w:rsidRPr="00B263F9">
        <w:t>the</w:t>
      </w:r>
      <w:r w:rsidRPr="00B263F9" w:rsidR="005E4BBF">
        <w:t xml:space="preserve"> </w:t>
      </w:r>
      <w:r w:rsidRPr="00B263F9">
        <w:t>right</w:t>
      </w:r>
      <w:r w:rsidRPr="00B263F9" w:rsidR="005E4BBF">
        <w:t xml:space="preserve"> </w:t>
      </w:r>
      <w:r w:rsidRPr="00B263F9">
        <w:t>arrangements</w:t>
      </w:r>
      <w:r w:rsidRPr="00B263F9" w:rsidR="005E4BBF">
        <w:t xml:space="preserve"> </w:t>
      </w:r>
      <w:r w:rsidRPr="00B263F9">
        <w:t>between</w:t>
      </w:r>
      <w:r w:rsidRPr="00B263F9" w:rsidR="005E4BBF">
        <w:t xml:space="preserve"> </w:t>
      </w:r>
      <w:r w:rsidRPr="00B263F9">
        <w:t>the</w:t>
      </w:r>
      <w:r w:rsidRPr="00B263F9" w:rsidR="005E4BBF">
        <w:t xml:space="preserve"> </w:t>
      </w:r>
      <w:r w:rsidRPr="00B263F9">
        <w:t>UK</w:t>
      </w:r>
      <w:r w:rsidRPr="00B263F9" w:rsidR="005E4BBF">
        <w:t xml:space="preserve"> </w:t>
      </w:r>
      <w:r w:rsidRPr="00B263F9">
        <w:t>and</w:t>
      </w:r>
      <w:r w:rsidRPr="00B263F9" w:rsidR="005E4BBF">
        <w:t xml:space="preserve"> </w:t>
      </w:r>
      <w:r w:rsidRPr="00B263F9">
        <w:t>the</w:t>
      </w:r>
      <w:r w:rsidRPr="00B263F9" w:rsidR="005E4BBF">
        <w:t xml:space="preserve"> </w:t>
      </w:r>
      <w:r w:rsidRPr="00B263F9">
        <w:t>EU</w:t>
      </w:r>
      <w:r w:rsidRPr="00B263F9" w:rsidR="005E4BBF">
        <w:t xml:space="preserve"> </w:t>
      </w:r>
      <w:r w:rsidRPr="00B263F9">
        <w:t>is</w:t>
      </w:r>
      <w:r w:rsidRPr="00B263F9" w:rsidR="005E4BBF">
        <w:t xml:space="preserve"> </w:t>
      </w:r>
      <w:r w:rsidRPr="00B263F9">
        <w:t>an</w:t>
      </w:r>
      <w:r w:rsidRPr="00B263F9" w:rsidR="005E4BBF">
        <w:t xml:space="preserve"> </w:t>
      </w:r>
      <w:r w:rsidRPr="00B263F9">
        <w:t>absolute</w:t>
      </w:r>
      <w:r w:rsidRPr="00B263F9" w:rsidR="005E4BBF">
        <w:t xml:space="preserve"> </w:t>
      </w:r>
      <w:r w:rsidRPr="00B263F9">
        <w:t>priority</w:t>
      </w:r>
      <w:r w:rsidRPr="00B263F9" w:rsidR="005E4BBF">
        <w:t xml:space="preserve"> </w:t>
      </w:r>
      <w:r w:rsidRPr="00B263F9">
        <w:t>in</w:t>
      </w:r>
      <w:r w:rsidRPr="00B263F9" w:rsidR="005E4BBF">
        <w:t xml:space="preserve"> </w:t>
      </w:r>
      <w:r w:rsidRPr="00B263F9">
        <w:t>negotiations</w:t>
      </w:r>
      <w:r w:rsidRPr="00B263F9" w:rsidR="005E4BBF">
        <w:t xml:space="preserve"> </w:t>
      </w:r>
      <w:r w:rsidRPr="00B263F9">
        <w:t>across</w:t>
      </w:r>
      <w:r w:rsidRPr="00B263F9" w:rsidR="005E4BBF">
        <w:t xml:space="preserve"> </w:t>
      </w:r>
      <w:r w:rsidRPr="00B263F9">
        <w:t>all</w:t>
      </w:r>
      <w:r w:rsidRPr="00B263F9" w:rsidR="005E4BBF">
        <w:t xml:space="preserve"> </w:t>
      </w:r>
      <w:r w:rsidRPr="00B263F9">
        <w:t>of</w:t>
      </w:r>
      <w:r w:rsidRPr="00B263F9" w:rsidR="005E4BBF">
        <w:t xml:space="preserve"> </w:t>
      </w:r>
      <w:r w:rsidRPr="00B263F9">
        <w:t>these</w:t>
      </w:r>
      <w:r w:rsidRPr="00B263F9" w:rsidR="005E4BBF">
        <w:t xml:space="preserve"> </w:t>
      </w:r>
      <w:r w:rsidRPr="00B263F9">
        <w:t>areas,</w:t>
      </w:r>
      <w:r w:rsidRPr="00B263F9" w:rsidR="005E4BBF">
        <w:t xml:space="preserve"> </w:t>
      </w:r>
      <w:r w:rsidRPr="00B263F9">
        <w:t>making</w:t>
      </w:r>
      <w:r w:rsidRPr="00B263F9" w:rsidR="005E4BBF">
        <w:t xml:space="preserve"> </w:t>
      </w:r>
      <w:r w:rsidRPr="00B263F9">
        <w:t>sure</w:t>
      </w:r>
      <w:r w:rsidRPr="00B263F9" w:rsidR="008A568A">
        <w:t xml:space="preserve"> that</w:t>
      </w:r>
      <w:r w:rsidRPr="00B263F9" w:rsidR="005E4BBF">
        <w:t xml:space="preserve"> </w:t>
      </w:r>
      <w:r w:rsidRPr="00B263F9">
        <w:t>they</w:t>
      </w:r>
      <w:r w:rsidRPr="00B263F9" w:rsidR="005E4BBF">
        <w:t xml:space="preserve"> </w:t>
      </w:r>
      <w:r w:rsidRPr="00B263F9">
        <w:t>can</w:t>
      </w:r>
      <w:r w:rsidRPr="00B263F9" w:rsidR="005E4BBF">
        <w:t xml:space="preserve"> </w:t>
      </w:r>
      <w:r w:rsidRPr="00B263F9">
        <w:t>work</w:t>
      </w:r>
      <w:r w:rsidRPr="00B263F9" w:rsidR="005E4BBF">
        <w:t xml:space="preserve"> </w:t>
      </w:r>
      <w:r w:rsidRPr="00B263F9">
        <w:t>effectively.</w:t>
      </w:r>
      <w:r w:rsidRPr="00B263F9" w:rsidR="005E4BBF">
        <w:t xml:space="preserve"> </w:t>
      </w:r>
      <w:r w:rsidRPr="00B263F9">
        <w:t>I</w:t>
      </w:r>
      <w:r w:rsidRPr="00B263F9" w:rsidR="005E4BBF">
        <w:t xml:space="preserve"> </w:t>
      </w:r>
      <w:r w:rsidRPr="00B263F9" w:rsidR="008A568A">
        <w:t xml:space="preserve">would </w:t>
      </w:r>
      <w:r w:rsidRPr="00B263F9">
        <w:t>come</w:t>
      </w:r>
      <w:r w:rsidRPr="00B263F9" w:rsidR="005E4BBF">
        <w:t xml:space="preserve"> </w:t>
      </w:r>
      <w:r w:rsidRPr="00B263F9">
        <w:t>back</w:t>
      </w:r>
      <w:r w:rsidRPr="00B263F9" w:rsidR="005E4BBF">
        <w:t xml:space="preserve"> </w:t>
      </w:r>
      <w:r w:rsidRPr="00B263F9">
        <w:t>to</w:t>
      </w:r>
      <w:r w:rsidRPr="00B263F9" w:rsidR="005E4BBF">
        <w:t xml:space="preserve"> </w:t>
      </w:r>
      <w:r w:rsidRPr="00B263F9">
        <w:t>the</w:t>
      </w:r>
      <w:r w:rsidRPr="00B263F9" w:rsidR="005E4BBF">
        <w:t xml:space="preserve"> </w:t>
      </w:r>
      <w:r w:rsidRPr="00B263F9">
        <w:t>fact</w:t>
      </w:r>
      <w:r w:rsidRPr="00B263F9" w:rsidR="005E4BBF">
        <w:t xml:space="preserve"> </w:t>
      </w:r>
      <w:r w:rsidRPr="00B263F9">
        <w:t>that</w:t>
      </w:r>
      <w:r w:rsidRPr="00B263F9" w:rsidR="005E4BBF">
        <w:t xml:space="preserve"> </w:t>
      </w:r>
      <w:r w:rsidRPr="00B263F9">
        <w:t>the</w:t>
      </w:r>
      <w:r w:rsidRPr="00B263F9" w:rsidR="005E4BBF">
        <w:t xml:space="preserve"> </w:t>
      </w:r>
      <w:r w:rsidRPr="00B263F9">
        <w:t>importance</w:t>
      </w:r>
      <w:r w:rsidRPr="00B263F9" w:rsidR="005E4BBF">
        <w:t xml:space="preserve"> </w:t>
      </w:r>
      <w:r w:rsidRPr="00B263F9">
        <w:t>of</w:t>
      </w:r>
      <w:r w:rsidRPr="00B263F9" w:rsidR="005E4BBF">
        <w:t xml:space="preserve"> </w:t>
      </w:r>
      <w:r w:rsidRPr="00B263F9">
        <w:t>co-operation</w:t>
      </w:r>
      <w:r w:rsidRPr="00B263F9" w:rsidR="005E4BBF">
        <w:t xml:space="preserve"> </w:t>
      </w:r>
      <w:r w:rsidRPr="00B263F9">
        <w:t>on</w:t>
      </w:r>
      <w:r w:rsidRPr="00B263F9" w:rsidR="005E4BBF">
        <w:t xml:space="preserve"> </w:t>
      </w:r>
      <w:r w:rsidRPr="00B263F9">
        <w:t>these</w:t>
      </w:r>
      <w:r w:rsidRPr="00B263F9" w:rsidR="005E4BBF">
        <w:t xml:space="preserve"> </w:t>
      </w:r>
      <w:r w:rsidRPr="00B263F9">
        <w:t>issues</w:t>
      </w:r>
      <w:r w:rsidRPr="00B263F9" w:rsidR="008A568A">
        <w:t>—</w:t>
      </w:r>
      <w:r w:rsidRPr="00B263F9">
        <w:t>movement</w:t>
      </w:r>
      <w:r w:rsidRPr="00B263F9" w:rsidR="005E4BBF">
        <w:t xml:space="preserve"> </w:t>
      </w:r>
      <w:r w:rsidRPr="00B263F9">
        <w:t>of</w:t>
      </w:r>
      <w:r w:rsidRPr="00B263F9" w:rsidR="005E4BBF">
        <w:t xml:space="preserve"> </w:t>
      </w:r>
      <w:r w:rsidRPr="00B263F9">
        <w:t>people</w:t>
      </w:r>
      <w:r w:rsidRPr="00B263F9" w:rsidR="008A568A">
        <w:t xml:space="preserve"> and </w:t>
      </w:r>
      <w:r w:rsidRPr="00B263F9">
        <w:t>vehicles</w:t>
      </w:r>
      <w:r w:rsidRPr="00B263F9" w:rsidR="005E4BBF">
        <w:t xml:space="preserve"> </w:t>
      </w:r>
      <w:r w:rsidRPr="00B263F9" w:rsidR="008A568A">
        <w:t xml:space="preserve">and </w:t>
      </w:r>
      <w:r w:rsidRPr="00B263F9">
        <w:t>various</w:t>
      </w:r>
      <w:r w:rsidRPr="00B263F9" w:rsidR="005E4BBF">
        <w:t xml:space="preserve"> </w:t>
      </w:r>
      <w:r w:rsidRPr="00B263F9" w:rsidR="008A568A">
        <w:t>other things—</w:t>
      </w:r>
      <w:r w:rsidRPr="00B263F9">
        <w:t>is</w:t>
      </w:r>
      <w:r w:rsidRPr="00B263F9" w:rsidR="005E4BBF">
        <w:t xml:space="preserve"> </w:t>
      </w:r>
      <w:r w:rsidRPr="00B263F9">
        <w:t>absolutely</w:t>
      </w:r>
      <w:r w:rsidRPr="00B263F9" w:rsidR="005E4BBF">
        <w:t xml:space="preserve"> </w:t>
      </w:r>
      <w:r w:rsidRPr="00B263F9">
        <w:t>recognised</w:t>
      </w:r>
      <w:r w:rsidRPr="00B263F9" w:rsidR="005E4BBF">
        <w:t xml:space="preserve"> </w:t>
      </w:r>
      <w:r w:rsidRPr="00B263F9">
        <w:t>by</w:t>
      </w:r>
      <w:r w:rsidRPr="00B263F9" w:rsidR="005E4BBF">
        <w:t xml:space="preserve"> </w:t>
      </w:r>
      <w:r w:rsidRPr="00B263F9">
        <w:t>both</w:t>
      </w:r>
      <w:r w:rsidRPr="00B263F9" w:rsidR="005E4BBF">
        <w:t xml:space="preserve"> </w:t>
      </w:r>
      <w:r w:rsidRPr="00B263F9">
        <w:t>the</w:t>
      </w:r>
      <w:r w:rsidRPr="00B263F9" w:rsidR="005E4BBF">
        <w:t xml:space="preserve"> </w:t>
      </w:r>
      <w:r w:rsidRPr="00B263F9">
        <w:t>UK</w:t>
      </w:r>
      <w:r w:rsidRPr="00B263F9" w:rsidR="005E4BBF">
        <w:t xml:space="preserve"> </w:t>
      </w:r>
      <w:r w:rsidRPr="00B263F9">
        <w:t>and</w:t>
      </w:r>
      <w:r w:rsidRPr="00B263F9" w:rsidR="005E4BBF">
        <w:t xml:space="preserve"> </w:t>
      </w:r>
      <w:r w:rsidRPr="00B263F9">
        <w:t>Ireland.</w:t>
      </w:r>
      <w:r w:rsidRPr="00B263F9" w:rsidR="005E4BBF">
        <w:t xml:space="preserve"> </w:t>
      </w:r>
      <w:r w:rsidRPr="00B263F9">
        <w:t>In</w:t>
      </w:r>
      <w:r w:rsidRPr="00B263F9" w:rsidR="005E4BBF">
        <w:t xml:space="preserve"> </w:t>
      </w:r>
      <w:r w:rsidRPr="00B263F9">
        <w:t>the</w:t>
      </w:r>
      <w:r w:rsidRPr="00B263F9" w:rsidR="005E4BBF">
        <w:t xml:space="preserve"> </w:t>
      </w:r>
      <w:r w:rsidRPr="00B263F9">
        <w:t>event</w:t>
      </w:r>
      <w:r w:rsidRPr="00B263F9" w:rsidR="005E4BBF">
        <w:t xml:space="preserve"> </w:t>
      </w:r>
      <w:r w:rsidRPr="00B263F9">
        <w:t>of</w:t>
      </w:r>
      <w:r w:rsidRPr="00B263F9" w:rsidR="005E4BBF">
        <w:t xml:space="preserve"> </w:t>
      </w:r>
      <w:r w:rsidRPr="00B263F9">
        <w:t>a</w:t>
      </w:r>
      <w:r w:rsidRPr="00B263F9" w:rsidR="005E4BBF">
        <w:t xml:space="preserve"> </w:t>
      </w:r>
      <w:r w:rsidRPr="00B263F9">
        <w:t>non-negotiated</w:t>
      </w:r>
      <w:r w:rsidRPr="00B263F9" w:rsidR="005E4BBF">
        <w:t xml:space="preserve"> </w:t>
      </w:r>
      <w:r w:rsidRPr="00B263F9">
        <w:t>outcome</w:t>
      </w:r>
      <w:r w:rsidRPr="00B263F9" w:rsidR="005E4BBF">
        <w:t xml:space="preserve"> </w:t>
      </w:r>
      <w:r w:rsidRPr="00B263F9">
        <w:t>to</w:t>
      </w:r>
      <w:r w:rsidRPr="00B263F9" w:rsidR="005E4BBF">
        <w:t xml:space="preserve"> </w:t>
      </w:r>
      <w:r w:rsidRPr="00B263F9">
        <w:t>the</w:t>
      </w:r>
      <w:r w:rsidRPr="00B263F9" w:rsidR="005E4BBF">
        <w:t xml:space="preserve"> </w:t>
      </w:r>
      <w:r w:rsidRPr="00B263F9">
        <w:t>EU</w:t>
      </w:r>
      <w:r w:rsidRPr="00B263F9" w:rsidR="005E4BBF">
        <w:t xml:space="preserve"> </w:t>
      </w:r>
      <w:r w:rsidRPr="00B263F9">
        <w:t>negotiations</w:t>
      </w:r>
      <w:r w:rsidRPr="00B263F9" w:rsidR="008A568A">
        <w:t>,</w:t>
      </w:r>
      <w:r w:rsidRPr="00B263F9" w:rsidR="005E4BBF">
        <w:t xml:space="preserve"> </w:t>
      </w:r>
      <w:r w:rsidRPr="00B263F9">
        <w:t>it</w:t>
      </w:r>
      <w:r w:rsidRPr="00B263F9" w:rsidR="005E4BBF">
        <w:t xml:space="preserve"> </w:t>
      </w:r>
      <w:r w:rsidRPr="00B263F9">
        <w:t>would</w:t>
      </w:r>
      <w:r w:rsidRPr="00B263F9" w:rsidR="005E4BBF">
        <w:t xml:space="preserve"> </w:t>
      </w:r>
      <w:r w:rsidRPr="00B263F9">
        <w:t>be</w:t>
      </w:r>
      <w:r w:rsidRPr="00B263F9" w:rsidR="005E4BBF">
        <w:t xml:space="preserve"> </w:t>
      </w:r>
      <w:r w:rsidRPr="00B263F9">
        <w:t>a</w:t>
      </w:r>
      <w:r w:rsidRPr="00B263F9" w:rsidR="005E4BBF">
        <w:t xml:space="preserve"> </w:t>
      </w:r>
      <w:r w:rsidRPr="00B263F9">
        <w:t>focus</w:t>
      </w:r>
      <w:r w:rsidRPr="00B263F9" w:rsidR="005E4BBF">
        <w:t xml:space="preserve"> </w:t>
      </w:r>
      <w:r w:rsidRPr="00B263F9">
        <w:t>for</w:t>
      </w:r>
      <w:r w:rsidRPr="00B263F9" w:rsidR="005E4BBF">
        <w:t xml:space="preserve"> </w:t>
      </w:r>
      <w:r w:rsidRPr="00B263F9">
        <w:t>all</w:t>
      </w:r>
      <w:r w:rsidRPr="00B263F9" w:rsidR="005E4BBF">
        <w:t xml:space="preserve"> </w:t>
      </w:r>
      <w:r w:rsidRPr="00B263F9">
        <w:t>of</w:t>
      </w:r>
      <w:r w:rsidRPr="00B263F9" w:rsidR="005E4BBF">
        <w:t xml:space="preserve"> </w:t>
      </w:r>
      <w:r w:rsidRPr="00B263F9">
        <w:t>us</w:t>
      </w:r>
      <w:r w:rsidRPr="00B263F9" w:rsidR="005E4BBF">
        <w:t xml:space="preserve"> </w:t>
      </w:r>
      <w:r w:rsidRPr="00B263F9">
        <w:t>to</w:t>
      </w:r>
      <w:r w:rsidRPr="00B263F9" w:rsidR="005E4BBF">
        <w:t xml:space="preserve"> </w:t>
      </w:r>
      <w:r w:rsidRPr="00B263F9">
        <w:t>achieve</w:t>
      </w:r>
      <w:r w:rsidRPr="00B263F9" w:rsidR="005E4BBF">
        <w:t xml:space="preserve"> </w:t>
      </w:r>
      <w:r w:rsidRPr="00B263F9">
        <w:t>the</w:t>
      </w:r>
      <w:r w:rsidRPr="00B263F9" w:rsidR="005E4BBF">
        <w:t xml:space="preserve"> </w:t>
      </w:r>
      <w:r w:rsidRPr="00B263F9">
        <w:t>best</w:t>
      </w:r>
      <w:r w:rsidRPr="00B263F9" w:rsidR="005E4BBF">
        <w:t xml:space="preserve"> </w:t>
      </w:r>
      <w:r w:rsidRPr="00B263F9">
        <w:t>outcome</w:t>
      </w:r>
      <w:r w:rsidRPr="00B263F9" w:rsidR="005E4BBF">
        <w:t xml:space="preserve"> </w:t>
      </w:r>
      <w:r w:rsidRPr="00B263F9">
        <w:t>on</w:t>
      </w:r>
      <w:r w:rsidRPr="00B263F9" w:rsidR="005E4BBF">
        <w:t xml:space="preserve"> </w:t>
      </w:r>
      <w:r w:rsidRPr="00B263F9">
        <w:t>that</w:t>
      </w:r>
      <w:r w:rsidRPr="00B263F9" w:rsidR="005E4BBF">
        <w:t xml:space="preserve"> </w:t>
      </w:r>
      <w:r w:rsidRPr="00B263F9">
        <w:t>front.</w:t>
      </w:r>
      <w:r w:rsidRPr="00B263F9" w:rsidR="005E4BBF">
        <w:t xml:space="preserve"> </w:t>
      </w:r>
    </w:p>
    <w:p w:rsidR="008A568A" w:rsidRPr="00B263F9" w:rsidP="00050F79">
      <w:pPr>
        <w:pStyle w:val="Question"/>
        <w:numPr>
          <w:ilvl w:val="0"/>
          <w:numId w:val="9"/>
        </w:numPr>
      </w:pPr>
      <w:sdt>
        <w:sdtPr>
          <w:alias w:val="Member"/>
          <w:tag w:val="&lt;Member mnisId='4494' dodsId='72275'&gt;"/>
          <w:id w:val="180247564"/>
          <w:placeholder>
            <w:docPart w:val="56773802AA894640A575DF894D08D862"/>
          </w:placeholder>
          <w:richText/>
        </w:sdtPr>
        <w:sdtContent>
          <w:r w:rsidRPr="00B263F9" w:rsidR="003D2E36">
            <w:rPr>
              <w:b/>
            </w:rPr>
            <w:t>Chair:</w:t>
          </w:r>
        </w:sdtContent>
      </w:sdt>
      <w:r w:rsidRPr="00B263F9" w:rsidR="005E4BBF">
        <w:t xml:space="preserve"> </w:t>
      </w:r>
      <w:r w:rsidRPr="00B263F9" w:rsidR="003D2E36">
        <w:t>I</w:t>
      </w:r>
      <w:r w:rsidRPr="00B263F9" w:rsidR="005E4BBF">
        <w:t xml:space="preserve"> </w:t>
      </w:r>
      <w:r w:rsidRPr="00B263F9" w:rsidR="003D2E36">
        <w:t>always</w:t>
      </w:r>
      <w:r w:rsidRPr="00B263F9" w:rsidR="005E4BBF">
        <w:t xml:space="preserve"> </w:t>
      </w:r>
      <w:r w:rsidRPr="00B263F9">
        <w:t xml:space="preserve">make this </w:t>
      </w:r>
      <w:r w:rsidRPr="00B263F9" w:rsidR="003D2E36">
        <w:t>remark</w:t>
      </w:r>
      <w:r w:rsidRPr="00B263F9">
        <w:t>:</w:t>
      </w:r>
      <w:r w:rsidRPr="00B263F9" w:rsidR="005E4BBF">
        <w:t xml:space="preserve"> </w:t>
      </w:r>
      <w:r w:rsidRPr="00B263F9" w:rsidR="003D2E36">
        <w:t>once</w:t>
      </w:r>
      <w:r w:rsidRPr="00B263F9" w:rsidR="005E4BBF">
        <w:t xml:space="preserve"> </w:t>
      </w:r>
      <w:r w:rsidRPr="00B263F9" w:rsidR="003D2E36">
        <w:t>a</w:t>
      </w:r>
      <w:r w:rsidRPr="00B263F9" w:rsidR="005E4BBF">
        <w:t xml:space="preserve"> </w:t>
      </w:r>
      <w:r w:rsidRPr="00B263F9">
        <w:t>T</w:t>
      </w:r>
      <w:r w:rsidRPr="00B263F9" w:rsidR="003D2E36">
        <w:t>ransport</w:t>
      </w:r>
      <w:r w:rsidRPr="00B263F9" w:rsidR="005E4BBF">
        <w:t xml:space="preserve"> </w:t>
      </w:r>
      <w:r w:rsidRPr="00B263F9">
        <w:t>M</w:t>
      </w:r>
      <w:r w:rsidRPr="00B263F9" w:rsidR="003D2E36">
        <w:t>inister,</w:t>
      </w:r>
      <w:r w:rsidRPr="00B263F9" w:rsidR="005E4BBF">
        <w:t xml:space="preserve"> </w:t>
      </w:r>
      <w:r w:rsidRPr="00B263F9" w:rsidR="003D2E36">
        <w:t>always</w:t>
      </w:r>
      <w:r w:rsidRPr="00B263F9" w:rsidR="005E4BBF">
        <w:t xml:space="preserve"> </w:t>
      </w:r>
      <w:r w:rsidRPr="00B263F9" w:rsidR="003D2E36">
        <w:t>a</w:t>
      </w:r>
      <w:r w:rsidRPr="00B263F9" w:rsidR="005E4BBF">
        <w:t xml:space="preserve"> </w:t>
      </w:r>
      <w:r w:rsidRPr="00B263F9">
        <w:t>T</w:t>
      </w:r>
      <w:r w:rsidRPr="00B263F9" w:rsidR="003D2E36">
        <w:t>ransport</w:t>
      </w:r>
      <w:r w:rsidRPr="00B263F9" w:rsidR="005E4BBF">
        <w:t xml:space="preserve"> </w:t>
      </w:r>
      <w:r w:rsidRPr="00B263F9">
        <w:t>M</w:t>
      </w:r>
      <w:r w:rsidRPr="00B263F9" w:rsidR="003D2E36">
        <w:t>inister</w:t>
      </w:r>
      <w:r w:rsidRPr="00B263F9">
        <w:t>—t</w:t>
      </w:r>
      <w:r w:rsidRPr="00B263F9" w:rsidR="003D2E36">
        <w:t>he</w:t>
      </w:r>
      <w:r w:rsidRPr="00B263F9" w:rsidR="005E4BBF">
        <w:t xml:space="preserve"> </w:t>
      </w:r>
      <w:r w:rsidRPr="00B263F9" w:rsidR="003D2E36">
        <w:t>only</w:t>
      </w:r>
      <w:r w:rsidRPr="00B263F9" w:rsidR="005E4BBF">
        <w:t xml:space="preserve"> </w:t>
      </w:r>
      <w:r w:rsidRPr="00B263F9" w:rsidR="003D2E36">
        <w:t>person</w:t>
      </w:r>
      <w:r w:rsidRPr="00B263F9" w:rsidR="005E4BBF">
        <w:t xml:space="preserve"> </w:t>
      </w:r>
      <w:r w:rsidRPr="00B263F9" w:rsidR="003D2E36">
        <w:t>who</w:t>
      </w:r>
      <w:r w:rsidRPr="00B263F9" w:rsidR="005E4BBF">
        <w:t xml:space="preserve"> </w:t>
      </w:r>
      <w:r w:rsidRPr="00B263F9" w:rsidR="003D2E36">
        <w:t>can</w:t>
      </w:r>
      <w:r w:rsidRPr="00B263F9" w:rsidR="005E4BBF">
        <w:t xml:space="preserve"> </w:t>
      </w:r>
      <w:r w:rsidRPr="00B263F9" w:rsidR="003D2E36">
        <w:t>ever</w:t>
      </w:r>
      <w:r w:rsidRPr="00B263F9" w:rsidR="005E4BBF">
        <w:t xml:space="preserve"> </w:t>
      </w:r>
      <w:r w:rsidRPr="00B263F9" w:rsidR="003D2E36">
        <w:t>get</w:t>
      </w:r>
      <w:r w:rsidRPr="00B263F9" w:rsidR="005E4BBF">
        <w:t xml:space="preserve"> </w:t>
      </w:r>
      <w:r w:rsidRPr="00B263F9" w:rsidR="003D2E36">
        <w:t>excited</w:t>
      </w:r>
      <w:r w:rsidRPr="00B263F9" w:rsidR="005E4BBF">
        <w:t xml:space="preserve"> </w:t>
      </w:r>
      <w:r w:rsidRPr="00B263F9" w:rsidR="003D2E36">
        <w:t>about</w:t>
      </w:r>
      <w:r w:rsidRPr="00B263F9" w:rsidR="005E4BBF">
        <w:t xml:space="preserve"> </w:t>
      </w:r>
      <w:r w:rsidRPr="00B263F9" w:rsidR="003D2E36">
        <w:t>HGV</w:t>
      </w:r>
      <w:r w:rsidRPr="00B263F9" w:rsidR="005E4BBF">
        <w:t xml:space="preserve"> </w:t>
      </w:r>
      <w:r w:rsidRPr="00B263F9" w:rsidR="003D2E36">
        <w:t>registration.</w:t>
      </w:r>
      <w:r w:rsidRPr="00B263F9" w:rsidR="005E4BBF">
        <w:t xml:space="preserve"> </w:t>
      </w:r>
      <w:r w:rsidRPr="00B263F9" w:rsidR="003D2E36">
        <w:t>It</w:t>
      </w:r>
      <w:r w:rsidRPr="00B263F9" w:rsidR="005E4BBF">
        <w:t xml:space="preserve"> </w:t>
      </w:r>
      <w:r w:rsidRPr="00B263F9" w:rsidR="003D2E36">
        <w:t>is</w:t>
      </w:r>
      <w:r w:rsidRPr="00B263F9" w:rsidR="005E4BBF">
        <w:t xml:space="preserve"> </w:t>
      </w:r>
      <w:r w:rsidRPr="00B263F9" w:rsidR="003D2E36">
        <w:t>always</w:t>
      </w:r>
      <w:r w:rsidRPr="00B263F9" w:rsidR="005E4BBF">
        <w:t xml:space="preserve"> </w:t>
      </w:r>
      <w:r w:rsidRPr="00B263F9" w:rsidR="003D2E36">
        <w:t>nice</w:t>
      </w:r>
      <w:r w:rsidRPr="00B263F9" w:rsidR="005E4BBF">
        <w:t xml:space="preserve"> </w:t>
      </w:r>
      <w:r w:rsidRPr="00B263F9" w:rsidR="003D2E36">
        <w:t>to</w:t>
      </w:r>
      <w:r w:rsidRPr="00B263F9" w:rsidR="005E4BBF">
        <w:t xml:space="preserve"> </w:t>
      </w:r>
      <w:r w:rsidRPr="00B263F9" w:rsidR="003D2E36">
        <w:t>sit</w:t>
      </w:r>
      <w:r w:rsidRPr="00B263F9" w:rsidR="005E4BBF">
        <w:t xml:space="preserve"> </w:t>
      </w:r>
      <w:r w:rsidRPr="00B263F9" w:rsidR="003D2E36">
        <w:t>next</w:t>
      </w:r>
      <w:r w:rsidRPr="00B263F9" w:rsidR="005E4BBF">
        <w:t xml:space="preserve"> </w:t>
      </w:r>
      <w:r w:rsidRPr="00B263F9" w:rsidR="003D2E36">
        <w:t>to</w:t>
      </w:r>
      <w:r w:rsidRPr="00B263F9" w:rsidR="005E4BBF">
        <w:t xml:space="preserve"> </w:t>
      </w:r>
      <w:r w:rsidRPr="00B263F9" w:rsidR="003D2E36">
        <w:t>Robert</w:t>
      </w:r>
      <w:r w:rsidRPr="00B263F9" w:rsidR="005E4BBF">
        <w:t xml:space="preserve"> </w:t>
      </w:r>
      <w:r w:rsidRPr="00B263F9" w:rsidR="003D2E36">
        <w:t>at</w:t>
      </w:r>
      <w:r w:rsidRPr="00B263F9" w:rsidR="005E4BBF">
        <w:t xml:space="preserve"> </w:t>
      </w:r>
      <w:r w:rsidRPr="00B263F9" w:rsidR="003D2E36">
        <w:t>a</w:t>
      </w:r>
      <w:r w:rsidRPr="00B263F9" w:rsidR="005E4BBF">
        <w:t xml:space="preserve"> </w:t>
      </w:r>
      <w:r w:rsidRPr="00B263F9" w:rsidR="003D2E36">
        <w:t>lunch</w:t>
      </w:r>
      <w:r w:rsidRPr="00B263F9" w:rsidR="005E4BBF">
        <w:t xml:space="preserve"> </w:t>
      </w:r>
      <w:r w:rsidRPr="00B263F9" w:rsidR="003D2E36">
        <w:t>party,</w:t>
      </w:r>
      <w:r w:rsidRPr="00B263F9" w:rsidR="005E4BBF">
        <w:t xml:space="preserve"> </w:t>
      </w:r>
      <w:r w:rsidRPr="00B263F9" w:rsidR="003D2E36">
        <w:t>so</w:t>
      </w:r>
      <w:r w:rsidRPr="00B263F9" w:rsidR="005E4BBF">
        <w:t xml:space="preserve"> </w:t>
      </w:r>
      <w:r w:rsidRPr="00B263F9" w:rsidR="003D2E36">
        <w:t>I</w:t>
      </w:r>
      <w:r w:rsidRPr="00B263F9" w:rsidR="005E4BBF">
        <w:t xml:space="preserve"> </w:t>
      </w:r>
      <w:r w:rsidRPr="00B263F9" w:rsidR="003D2E36">
        <w:t>am</w:t>
      </w:r>
      <w:r w:rsidRPr="00B263F9" w:rsidR="005E4BBF">
        <w:t xml:space="preserve"> </w:t>
      </w:r>
      <w:r w:rsidRPr="00B263F9" w:rsidR="003D2E36">
        <w:t>told.</w:t>
      </w:r>
      <w:r w:rsidRPr="00B263F9" w:rsidR="005E4BBF">
        <w:t xml:space="preserve"> </w:t>
      </w:r>
    </w:p>
    <w:p w:rsidR="003D2E36" w:rsidRPr="00B263F9" w:rsidP="00050F79">
      <w:pPr>
        <w:pStyle w:val="Question"/>
        <w:numPr>
          <w:ilvl w:val="0"/>
          <w:numId w:val="0"/>
        </w:numPr>
        <w:ind w:left="794"/>
      </w:pPr>
      <w:r w:rsidRPr="00B263F9">
        <w:t xml:space="preserve">Can I </w:t>
      </w:r>
      <w:r w:rsidRPr="00B263F9">
        <w:t>ask</w:t>
      </w:r>
      <w:r w:rsidRPr="00B263F9" w:rsidR="005E4BBF">
        <w:t xml:space="preserve"> </w:t>
      </w:r>
      <w:r w:rsidRPr="00B263F9">
        <w:t>about</w:t>
      </w:r>
      <w:r w:rsidRPr="00B263F9" w:rsidR="005E4BBF">
        <w:t xml:space="preserve"> </w:t>
      </w:r>
      <w:r w:rsidRPr="00B263F9">
        <w:t>the</w:t>
      </w:r>
      <w:r w:rsidRPr="00B263F9" w:rsidR="005E4BBF">
        <w:t xml:space="preserve"> </w:t>
      </w:r>
      <w:r w:rsidRPr="00B263F9">
        <w:t>potential</w:t>
      </w:r>
      <w:r w:rsidRPr="00B263F9" w:rsidR="005E4BBF">
        <w:t xml:space="preserve"> </w:t>
      </w:r>
      <w:r w:rsidRPr="00B263F9">
        <w:t>loss</w:t>
      </w:r>
      <w:r w:rsidRPr="00B263F9" w:rsidR="005E4BBF">
        <w:t xml:space="preserve"> </w:t>
      </w:r>
      <w:r w:rsidRPr="00B263F9">
        <w:t>of</w:t>
      </w:r>
      <w:r w:rsidRPr="00B263F9" w:rsidR="005E4BBF">
        <w:t xml:space="preserve"> </w:t>
      </w:r>
      <w:r w:rsidRPr="00B263F9">
        <w:t>access</w:t>
      </w:r>
      <w:r w:rsidRPr="00B263F9" w:rsidR="005E4BBF">
        <w:t xml:space="preserve"> </w:t>
      </w:r>
      <w:r w:rsidRPr="00B263F9">
        <w:t>to</w:t>
      </w:r>
      <w:r w:rsidRPr="00B263F9" w:rsidR="005E4BBF">
        <w:t xml:space="preserve"> </w:t>
      </w:r>
      <w:r w:rsidRPr="00B263F9">
        <w:t>Europol</w:t>
      </w:r>
      <w:r w:rsidRPr="00B263F9">
        <w:t>?</w:t>
      </w:r>
      <w:r w:rsidRPr="00B263F9" w:rsidR="005E4BBF">
        <w:t xml:space="preserve"> </w:t>
      </w:r>
      <w:r w:rsidRPr="00B263F9">
        <w:t>It</w:t>
      </w:r>
      <w:r w:rsidRPr="00B263F9" w:rsidR="005E4BBF">
        <w:t xml:space="preserve"> </w:t>
      </w:r>
      <w:r w:rsidRPr="00B263F9">
        <w:t>is</w:t>
      </w:r>
      <w:r w:rsidRPr="00B263F9" w:rsidR="005E4BBF">
        <w:t xml:space="preserve"> </w:t>
      </w:r>
      <w:r w:rsidRPr="00B263F9">
        <w:t>a</w:t>
      </w:r>
      <w:r w:rsidRPr="00B263F9" w:rsidR="005E4BBF">
        <w:t xml:space="preserve"> </w:t>
      </w:r>
      <w:r w:rsidRPr="00B263F9">
        <w:t>real</w:t>
      </w:r>
      <w:r w:rsidRPr="00B263F9" w:rsidR="005E4BBF">
        <w:t xml:space="preserve"> </w:t>
      </w:r>
      <w:r w:rsidRPr="00B263F9">
        <w:t>concern</w:t>
      </w:r>
      <w:r w:rsidRPr="00B263F9" w:rsidR="005E4BBF">
        <w:t xml:space="preserve"> </w:t>
      </w:r>
      <w:r w:rsidRPr="00B263F9">
        <w:t>that</w:t>
      </w:r>
      <w:r w:rsidRPr="00B263F9" w:rsidR="005E4BBF">
        <w:t xml:space="preserve"> </w:t>
      </w:r>
      <w:r w:rsidRPr="00B263F9">
        <w:t>has</w:t>
      </w:r>
      <w:r w:rsidRPr="00B263F9" w:rsidR="005E4BBF">
        <w:t xml:space="preserve"> </w:t>
      </w:r>
      <w:r w:rsidRPr="00B263F9">
        <w:t>been</w:t>
      </w:r>
      <w:r w:rsidRPr="00B263F9" w:rsidR="005E4BBF">
        <w:t xml:space="preserve"> </w:t>
      </w:r>
      <w:r w:rsidRPr="00B263F9">
        <w:t>highlighted</w:t>
      </w:r>
      <w:r w:rsidRPr="00B263F9" w:rsidR="005E4BBF">
        <w:t xml:space="preserve"> </w:t>
      </w:r>
      <w:r w:rsidRPr="00B263F9">
        <w:t>by</w:t>
      </w:r>
      <w:r w:rsidRPr="00B263F9" w:rsidR="005E4BBF">
        <w:t xml:space="preserve"> </w:t>
      </w:r>
      <w:r w:rsidRPr="00B263F9">
        <w:t>Minister</w:t>
      </w:r>
      <w:r w:rsidRPr="00B263F9" w:rsidR="005E4BBF">
        <w:t xml:space="preserve"> </w:t>
      </w:r>
      <w:r w:rsidRPr="00B263F9">
        <w:t>Long,</w:t>
      </w:r>
      <w:r w:rsidRPr="00B263F9" w:rsidR="005E4BBF">
        <w:t xml:space="preserve"> </w:t>
      </w:r>
      <w:r w:rsidRPr="00B263F9">
        <w:t>the</w:t>
      </w:r>
      <w:r w:rsidRPr="00B263F9" w:rsidR="005E4BBF">
        <w:t xml:space="preserve"> </w:t>
      </w:r>
      <w:r w:rsidRPr="00B263F9">
        <w:t>National</w:t>
      </w:r>
      <w:r w:rsidRPr="00B263F9" w:rsidR="005E4BBF">
        <w:t xml:space="preserve"> </w:t>
      </w:r>
      <w:r w:rsidRPr="00B263F9">
        <w:t>Crime</w:t>
      </w:r>
      <w:r w:rsidRPr="00B263F9" w:rsidR="005E4BBF">
        <w:t xml:space="preserve"> </w:t>
      </w:r>
      <w:r w:rsidRPr="00B263F9">
        <w:t>Agency</w:t>
      </w:r>
      <w:r w:rsidRPr="00B263F9" w:rsidR="005E4BBF">
        <w:t xml:space="preserve"> </w:t>
      </w:r>
      <w:r w:rsidRPr="00B263F9">
        <w:t>and</w:t>
      </w:r>
      <w:r w:rsidRPr="00B263F9" w:rsidR="005E4BBF">
        <w:t xml:space="preserve"> </w:t>
      </w:r>
      <w:r w:rsidRPr="00B263F9">
        <w:t>the</w:t>
      </w:r>
      <w:r w:rsidRPr="00B263F9" w:rsidR="005E4BBF">
        <w:t xml:space="preserve"> </w:t>
      </w:r>
      <w:r w:rsidRPr="00B263F9">
        <w:t>Police</w:t>
      </w:r>
      <w:r w:rsidRPr="00B263F9" w:rsidR="005E4BBF">
        <w:t xml:space="preserve"> </w:t>
      </w:r>
      <w:r w:rsidRPr="00B263F9">
        <w:t>Service</w:t>
      </w:r>
      <w:r w:rsidRPr="00B263F9" w:rsidR="005E4BBF">
        <w:t xml:space="preserve"> </w:t>
      </w:r>
      <w:r w:rsidRPr="00B263F9">
        <w:t>of</w:t>
      </w:r>
      <w:r w:rsidRPr="00B263F9" w:rsidR="005E4BBF">
        <w:t xml:space="preserve"> </w:t>
      </w:r>
      <w:r w:rsidRPr="00B263F9">
        <w:t>Northern</w:t>
      </w:r>
      <w:r w:rsidRPr="00B263F9" w:rsidR="005E4BBF">
        <w:t xml:space="preserve"> </w:t>
      </w:r>
      <w:r w:rsidRPr="00B263F9">
        <w:t>Ireland.</w:t>
      </w:r>
      <w:r w:rsidRPr="00B263F9" w:rsidR="005E4BBF">
        <w:t xml:space="preserve"> </w:t>
      </w:r>
      <w:r w:rsidRPr="00B263F9">
        <w:t>In</w:t>
      </w:r>
      <w:r w:rsidRPr="00B263F9" w:rsidR="005E4BBF">
        <w:t xml:space="preserve"> </w:t>
      </w:r>
      <w:r w:rsidRPr="00B263F9">
        <w:t>the</w:t>
      </w:r>
      <w:r w:rsidRPr="00B263F9" w:rsidR="005E4BBF">
        <w:t xml:space="preserve"> </w:t>
      </w:r>
      <w:r w:rsidRPr="00B263F9">
        <w:t>event</w:t>
      </w:r>
      <w:r w:rsidRPr="00B263F9" w:rsidR="005E4BBF">
        <w:t xml:space="preserve"> </w:t>
      </w:r>
      <w:r w:rsidRPr="00B263F9">
        <w:t>that</w:t>
      </w:r>
      <w:r w:rsidRPr="00B263F9" w:rsidR="005E4BBF">
        <w:t xml:space="preserve"> </w:t>
      </w:r>
      <w:r w:rsidRPr="00B263F9">
        <w:t>a</w:t>
      </w:r>
      <w:r w:rsidRPr="00B263F9" w:rsidR="005E4BBF">
        <w:t xml:space="preserve"> </w:t>
      </w:r>
      <w:r w:rsidRPr="00B263F9">
        <w:t>deal</w:t>
      </w:r>
      <w:r w:rsidRPr="00B263F9" w:rsidR="005E4BBF">
        <w:t xml:space="preserve"> </w:t>
      </w:r>
      <w:r w:rsidRPr="00B263F9">
        <w:t>is</w:t>
      </w:r>
      <w:r w:rsidRPr="00B263F9" w:rsidR="005E4BBF">
        <w:t xml:space="preserve"> </w:t>
      </w:r>
      <w:r w:rsidRPr="00B263F9">
        <w:t>agreed</w:t>
      </w:r>
      <w:r w:rsidRPr="00B263F9" w:rsidR="00B263F9">
        <w:t>,</w:t>
      </w:r>
      <w:r w:rsidRPr="00B263F9" w:rsidR="005E4BBF">
        <w:t xml:space="preserve"> </w:t>
      </w:r>
      <w:r w:rsidRPr="00B263F9">
        <w:t>what</w:t>
      </w:r>
      <w:r w:rsidRPr="00B263F9" w:rsidR="005E4BBF">
        <w:t xml:space="preserve"> </w:t>
      </w:r>
      <w:r w:rsidRPr="00B263F9">
        <w:t>level</w:t>
      </w:r>
      <w:r w:rsidRPr="00B263F9" w:rsidR="005E4BBF">
        <w:t xml:space="preserve"> </w:t>
      </w:r>
      <w:r w:rsidRPr="00B263F9">
        <w:t>of</w:t>
      </w:r>
      <w:r w:rsidRPr="00B263F9" w:rsidR="005E4BBF">
        <w:t xml:space="preserve"> </w:t>
      </w:r>
      <w:r w:rsidRPr="00B263F9">
        <w:t>access</w:t>
      </w:r>
      <w:r w:rsidRPr="00B263F9" w:rsidR="005E4BBF">
        <w:t xml:space="preserve"> </w:t>
      </w:r>
      <w:r w:rsidRPr="00B263F9">
        <w:t>are</w:t>
      </w:r>
      <w:r w:rsidRPr="00B263F9" w:rsidR="005E4BBF">
        <w:t xml:space="preserve"> </w:t>
      </w:r>
      <w:r w:rsidRPr="00B263F9">
        <w:t>UK</w:t>
      </w:r>
      <w:r w:rsidRPr="00B263F9" w:rsidR="005E4BBF">
        <w:t xml:space="preserve"> </w:t>
      </w:r>
      <w:r w:rsidRPr="00B263F9">
        <w:t>law</w:t>
      </w:r>
      <w:r w:rsidRPr="00B263F9" w:rsidR="005E4BBF">
        <w:t xml:space="preserve"> </w:t>
      </w:r>
      <w:r w:rsidRPr="00B263F9">
        <w:t>enforcement</w:t>
      </w:r>
      <w:r w:rsidRPr="00B263F9" w:rsidR="005E4BBF">
        <w:t xml:space="preserve"> </w:t>
      </w:r>
      <w:r w:rsidRPr="00B263F9">
        <w:t>agencies</w:t>
      </w:r>
      <w:r w:rsidRPr="00B263F9" w:rsidR="005E4BBF">
        <w:t xml:space="preserve"> </w:t>
      </w:r>
      <w:r w:rsidRPr="00B263F9">
        <w:t>expected</w:t>
      </w:r>
      <w:r w:rsidRPr="00B263F9" w:rsidR="005E4BBF">
        <w:t xml:space="preserve"> </w:t>
      </w:r>
      <w:r w:rsidRPr="00B263F9">
        <w:t>to</w:t>
      </w:r>
      <w:r w:rsidRPr="00B263F9" w:rsidR="005E4BBF">
        <w:t xml:space="preserve"> </w:t>
      </w:r>
      <w:r w:rsidRPr="00B263F9">
        <w:t>have</w:t>
      </w:r>
      <w:r w:rsidRPr="00B263F9" w:rsidR="005E4BBF">
        <w:t xml:space="preserve"> </w:t>
      </w:r>
      <w:r w:rsidRPr="00B263F9">
        <w:t>to</w:t>
      </w:r>
      <w:r w:rsidRPr="00B263F9" w:rsidR="005E4BBF">
        <w:t xml:space="preserve"> </w:t>
      </w:r>
      <w:r w:rsidRPr="00B263F9">
        <w:t>Europol?</w:t>
      </w:r>
      <w:r w:rsidRPr="00B263F9" w:rsidR="005E4BBF">
        <w:t xml:space="preserve"> </w:t>
      </w:r>
    </w:p>
    <w:p w:rsidR="003D2E36" w:rsidRPr="00B263F9" w:rsidP="00050F79">
      <w:pPr>
        <w:pStyle w:val="Answer"/>
      </w:pPr>
      <w:sdt>
        <w:sdtPr>
          <w:alias w:val="Witness"/>
          <w:id w:val="-1209878484"/>
          <w:placeholder>
            <w:docPart w:val="56773802AA894640A575DF894D08D862"/>
          </w:placeholder>
          <w:richText/>
        </w:sdtPr>
        <w:sdtContent>
          <w:r w:rsidRPr="00B263F9">
            <w:rPr>
              <w:b/>
              <w:i/>
            </w:rPr>
            <w:t>Mr</w:t>
          </w:r>
          <w:r w:rsidRPr="00B263F9" w:rsidR="005E4BBF">
            <w:rPr>
              <w:b/>
              <w:i/>
            </w:rPr>
            <w:t xml:space="preserve"> </w:t>
          </w:r>
          <w:r w:rsidRPr="00B263F9">
            <w:rPr>
              <w:b/>
              <w:i/>
            </w:rPr>
            <w:t>Walker:</w:t>
          </w:r>
          <w:r w:rsidRPr="00B263F9" w:rsidR="005E4BBF">
            <w:rPr>
              <w:b/>
            </w:rPr>
            <w:t xml:space="preserve"> </w:t>
          </w:r>
        </w:sdtContent>
      </w:sdt>
      <w:r w:rsidRPr="00B263F9">
        <w:t>We</w:t>
      </w:r>
      <w:r w:rsidRPr="00B263F9" w:rsidR="005E4BBF">
        <w:t xml:space="preserve"> </w:t>
      </w:r>
      <w:r w:rsidRPr="00B263F9">
        <w:t>are</w:t>
      </w:r>
      <w:r w:rsidRPr="00B263F9" w:rsidR="005E4BBF">
        <w:t xml:space="preserve"> </w:t>
      </w:r>
      <w:r w:rsidRPr="00B263F9">
        <w:t>seeking</w:t>
      </w:r>
      <w:r w:rsidRPr="00B263F9" w:rsidR="005E4BBF">
        <w:t xml:space="preserve"> </w:t>
      </w:r>
      <w:r w:rsidRPr="00B263F9">
        <w:t>an</w:t>
      </w:r>
      <w:r w:rsidRPr="00B263F9" w:rsidR="005E4BBF">
        <w:t xml:space="preserve"> </w:t>
      </w:r>
      <w:r w:rsidRPr="00B263F9">
        <w:t>agreement</w:t>
      </w:r>
      <w:r w:rsidRPr="00B263F9" w:rsidR="005E4BBF">
        <w:t xml:space="preserve"> </w:t>
      </w:r>
      <w:r w:rsidRPr="00B263F9">
        <w:t>providing</w:t>
      </w:r>
      <w:r w:rsidRPr="00B263F9" w:rsidR="005E4BBF">
        <w:t xml:space="preserve"> </w:t>
      </w:r>
      <w:r w:rsidRPr="00B263F9">
        <w:t>for</w:t>
      </w:r>
      <w:r w:rsidRPr="00B263F9" w:rsidR="005E4BBF">
        <w:t xml:space="preserve"> </w:t>
      </w:r>
      <w:r w:rsidRPr="00B263F9">
        <w:t>co</w:t>
      </w:r>
      <w:r w:rsidRPr="00B263F9">
        <w:noBreakHyphen/>
        <w:t>operation</w:t>
      </w:r>
      <w:r w:rsidRPr="00B263F9" w:rsidR="005E4BBF">
        <w:t xml:space="preserve"> </w:t>
      </w:r>
      <w:r w:rsidRPr="00B263F9">
        <w:t>between</w:t>
      </w:r>
      <w:r w:rsidRPr="00B263F9" w:rsidR="005E4BBF">
        <w:t xml:space="preserve"> </w:t>
      </w:r>
      <w:r w:rsidRPr="00B263F9">
        <w:t>the</w:t>
      </w:r>
      <w:r w:rsidRPr="00B263F9" w:rsidR="005E4BBF">
        <w:t xml:space="preserve"> </w:t>
      </w:r>
      <w:r w:rsidRPr="00B263F9">
        <w:t>UK</w:t>
      </w:r>
      <w:r w:rsidRPr="00B263F9" w:rsidR="005E4BBF">
        <w:t xml:space="preserve"> </w:t>
      </w:r>
      <w:r w:rsidRPr="00B263F9">
        <w:t>and</w:t>
      </w:r>
      <w:r w:rsidRPr="00B263F9" w:rsidR="005E4BBF">
        <w:t xml:space="preserve"> </w:t>
      </w:r>
      <w:r w:rsidRPr="00B263F9">
        <w:t>Europol</w:t>
      </w:r>
      <w:r w:rsidRPr="00B263F9" w:rsidR="005E4BBF">
        <w:t xml:space="preserve"> </w:t>
      </w:r>
      <w:r w:rsidRPr="00B263F9">
        <w:t>to</w:t>
      </w:r>
      <w:r w:rsidRPr="00B263F9" w:rsidR="005E4BBF">
        <w:t xml:space="preserve"> </w:t>
      </w:r>
      <w:r w:rsidRPr="00B263F9">
        <w:t>facilitate</w:t>
      </w:r>
      <w:r w:rsidRPr="00B263F9" w:rsidR="005E4BBF">
        <w:t xml:space="preserve"> </w:t>
      </w:r>
      <w:r w:rsidRPr="00B263F9">
        <w:t>multilateral</w:t>
      </w:r>
      <w:r w:rsidRPr="00B263F9" w:rsidR="005E4BBF">
        <w:t xml:space="preserve"> </w:t>
      </w:r>
      <w:r w:rsidRPr="00B263F9">
        <w:t>co</w:t>
      </w:r>
      <w:r w:rsidRPr="00B263F9">
        <w:noBreakHyphen/>
        <w:t>operation</w:t>
      </w:r>
      <w:r w:rsidRPr="00B263F9" w:rsidR="005E4BBF">
        <w:t xml:space="preserve"> </w:t>
      </w:r>
      <w:r w:rsidRPr="00B263F9">
        <w:t>in</w:t>
      </w:r>
      <w:r w:rsidRPr="00B263F9" w:rsidR="005E4BBF">
        <w:t xml:space="preserve"> </w:t>
      </w:r>
      <w:r w:rsidRPr="00B263F9">
        <w:t>tackling</w:t>
      </w:r>
      <w:r w:rsidRPr="00B263F9" w:rsidR="005E4BBF">
        <w:t xml:space="preserve"> </w:t>
      </w:r>
      <w:r w:rsidRPr="00B263F9">
        <w:t>serious</w:t>
      </w:r>
      <w:r w:rsidRPr="00B263F9" w:rsidR="005E4BBF">
        <w:t xml:space="preserve"> </w:t>
      </w:r>
      <w:r w:rsidRPr="00B263F9">
        <w:t>and</w:t>
      </w:r>
      <w:r w:rsidRPr="00B263F9" w:rsidR="005E4BBF">
        <w:t xml:space="preserve"> </w:t>
      </w:r>
      <w:r w:rsidRPr="00B263F9">
        <w:t>organised</w:t>
      </w:r>
      <w:r w:rsidRPr="00B263F9" w:rsidR="005E4BBF">
        <w:t xml:space="preserve"> </w:t>
      </w:r>
      <w:r w:rsidRPr="00B263F9">
        <w:t>crime</w:t>
      </w:r>
      <w:r w:rsidRPr="00B263F9" w:rsidR="005E4BBF">
        <w:t xml:space="preserve"> </w:t>
      </w:r>
      <w:r w:rsidRPr="00B263F9">
        <w:t>and</w:t>
      </w:r>
      <w:r w:rsidRPr="00B263F9" w:rsidR="005E4BBF">
        <w:t xml:space="preserve"> </w:t>
      </w:r>
      <w:r w:rsidRPr="00B263F9">
        <w:t>terrorism.</w:t>
      </w:r>
      <w:r w:rsidRPr="00B263F9" w:rsidR="005E4BBF">
        <w:t xml:space="preserve"> </w:t>
      </w:r>
      <w:r w:rsidRPr="00B263F9">
        <w:t>In</w:t>
      </w:r>
      <w:r w:rsidRPr="00B263F9" w:rsidR="005E4BBF">
        <w:t xml:space="preserve"> </w:t>
      </w:r>
      <w:r w:rsidRPr="00B263F9">
        <w:t>line</w:t>
      </w:r>
      <w:r w:rsidRPr="00B263F9" w:rsidR="005E4BBF">
        <w:t xml:space="preserve"> </w:t>
      </w:r>
      <w:r w:rsidRPr="00B263F9">
        <w:t>with</w:t>
      </w:r>
      <w:r w:rsidRPr="00B263F9" w:rsidR="005E4BBF">
        <w:t xml:space="preserve"> </w:t>
      </w:r>
      <w:r w:rsidRPr="00B263F9">
        <w:t>third-country</w:t>
      </w:r>
      <w:r w:rsidRPr="00B263F9" w:rsidR="005E4BBF">
        <w:t xml:space="preserve"> </w:t>
      </w:r>
      <w:r w:rsidRPr="00B263F9">
        <w:t>precedent</w:t>
      </w:r>
      <w:r w:rsidRPr="00B263F9" w:rsidR="008A568A">
        <w:t>,</w:t>
      </w:r>
      <w:r w:rsidRPr="00B263F9" w:rsidR="005E4BBF">
        <w:t xml:space="preserve"> </w:t>
      </w:r>
      <w:r w:rsidRPr="00B263F9">
        <w:t>we</w:t>
      </w:r>
      <w:r w:rsidRPr="00B263F9" w:rsidR="005E4BBF">
        <w:t xml:space="preserve"> </w:t>
      </w:r>
      <w:r w:rsidRPr="00B263F9">
        <w:t>have</w:t>
      </w:r>
      <w:r w:rsidRPr="00B263F9" w:rsidR="005E4BBF">
        <w:t xml:space="preserve"> </w:t>
      </w:r>
      <w:r w:rsidRPr="00B263F9">
        <w:t>not</w:t>
      </w:r>
      <w:r w:rsidRPr="00B263F9" w:rsidR="005E4BBF">
        <w:t xml:space="preserve"> </w:t>
      </w:r>
      <w:r w:rsidRPr="00B263F9">
        <w:t>sought</w:t>
      </w:r>
      <w:r w:rsidRPr="00B263F9" w:rsidR="005E4BBF">
        <w:t xml:space="preserve"> </w:t>
      </w:r>
      <w:r w:rsidRPr="00B263F9">
        <w:t>membership</w:t>
      </w:r>
      <w:r w:rsidRPr="00B263F9" w:rsidR="005E4BBF">
        <w:t xml:space="preserve"> </w:t>
      </w:r>
      <w:r w:rsidRPr="00B263F9">
        <w:t>of</w:t>
      </w:r>
      <w:r w:rsidRPr="00B263F9" w:rsidR="005E4BBF">
        <w:t xml:space="preserve"> </w:t>
      </w:r>
      <w:r w:rsidRPr="00B263F9">
        <w:t>the</w:t>
      </w:r>
      <w:r w:rsidRPr="00B263F9" w:rsidR="005E4BBF">
        <w:t xml:space="preserve"> </w:t>
      </w:r>
      <w:r w:rsidRPr="00B263F9">
        <w:t>agency</w:t>
      </w:r>
      <w:r w:rsidRPr="00B263F9" w:rsidR="005E4BBF">
        <w:t xml:space="preserve"> </w:t>
      </w:r>
      <w:r w:rsidRPr="00B263F9">
        <w:t>but</w:t>
      </w:r>
      <w:r w:rsidRPr="00B263F9" w:rsidR="005E4BBF">
        <w:t xml:space="preserve"> </w:t>
      </w:r>
      <w:r w:rsidRPr="00B263F9">
        <w:t>we</w:t>
      </w:r>
      <w:r w:rsidRPr="00B263F9" w:rsidR="005E4BBF">
        <w:t xml:space="preserve"> </w:t>
      </w:r>
      <w:r w:rsidRPr="00B263F9">
        <w:t>want</w:t>
      </w:r>
      <w:r w:rsidRPr="00B263F9" w:rsidR="005E4BBF">
        <w:t xml:space="preserve"> </w:t>
      </w:r>
      <w:r w:rsidRPr="00B263F9">
        <w:t>arrangements</w:t>
      </w:r>
      <w:r w:rsidRPr="00B263F9" w:rsidR="005E4BBF">
        <w:t xml:space="preserve"> </w:t>
      </w:r>
      <w:r w:rsidRPr="00B263F9">
        <w:t>capable</w:t>
      </w:r>
      <w:r w:rsidRPr="00B263F9" w:rsidR="005E4BBF">
        <w:t xml:space="preserve"> </w:t>
      </w:r>
      <w:r w:rsidRPr="00B263F9">
        <w:t>of</w:t>
      </w:r>
      <w:r w:rsidRPr="00B263F9" w:rsidR="005E4BBF">
        <w:t xml:space="preserve"> </w:t>
      </w:r>
      <w:r w:rsidRPr="00B263F9">
        <w:t>supporting</w:t>
      </w:r>
      <w:r w:rsidRPr="00B263F9" w:rsidR="005E4BBF">
        <w:t xml:space="preserve"> </w:t>
      </w:r>
      <w:r w:rsidRPr="00B263F9">
        <w:t>the</w:t>
      </w:r>
      <w:r w:rsidRPr="00B263F9" w:rsidR="005E4BBF">
        <w:t xml:space="preserve"> </w:t>
      </w:r>
      <w:r w:rsidRPr="00B263F9">
        <w:t>scale</w:t>
      </w:r>
      <w:r w:rsidRPr="00B263F9" w:rsidR="005E4BBF">
        <w:t xml:space="preserve"> </w:t>
      </w:r>
      <w:r w:rsidRPr="00B263F9">
        <w:t>and</w:t>
      </w:r>
      <w:r w:rsidRPr="00B263F9" w:rsidR="005E4BBF">
        <w:t xml:space="preserve"> </w:t>
      </w:r>
      <w:r w:rsidRPr="00B263F9">
        <w:t>nature</w:t>
      </w:r>
      <w:r w:rsidRPr="00B263F9" w:rsidR="005E4BBF">
        <w:t xml:space="preserve"> </w:t>
      </w:r>
      <w:r w:rsidRPr="00B263F9">
        <w:t>of</w:t>
      </w:r>
      <w:r w:rsidRPr="00B263F9" w:rsidR="005E4BBF">
        <w:t xml:space="preserve"> </w:t>
      </w:r>
      <w:r w:rsidRPr="00B263F9">
        <w:t>our</w:t>
      </w:r>
      <w:r w:rsidRPr="00B263F9" w:rsidR="005E4BBF">
        <w:t xml:space="preserve"> </w:t>
      </w:r>
      <w:r w:rsidRPr="00B263F9">
        <w:t>contribution</w:t>
      </w:r>
      <w:r w:rsidRPr="00B263F9" w:rsidR="005E4BBF">
        <w:t xml:space="preserve"> </w:t>
      </w:r>
      <w:r w:rsidRPr="00B263F9">
        <w:t>to</w:t>
      </w:r>
      <w:r w:rsidRPr="00B263F9" w:rsidR="005E4BBF">
        <w:t xml:space="preserve"> </w:t>
      </w:r>
      <w:r w:rsidRPr="00B263F9">
        <w:t>Europol.</w:t>
      </w:r>
      <w:r w:rsidRPr="00B263F9" w:rsidR="005E4BBF">
        <w:t xml:space="preserve"> </w:t>
      </w:r>
      <w:r w:rsidRPr="00B263F9">
        <w:t>With</w:t>
      </w:r>
      <w:r w:rsidRPr="00B263F9" w:rsidR="005E4BBF">
        <w:t xml:space="preserve"> </w:t>
      </w:r>
      <w:r w:rsidRPr="00B263F9">
        <w:t>negotiations</w:t>
      </w:r>
      <w:r w:rsidRPr="00B263F9" w:rsidR="005E4BBF">
        <w:t xml:space="preserve"> </w:t>
      </w:r>
      <w:r w:rsidRPr="00B263F9">
        <w:t>ongoing</w:t>
      </w:r>
      <w:r w:rsidRPr="00B263F9" w:rsidR="005E4BBF">
        <w:t xml:space="preserve"> </w:t>
      </w:r>
      <w:r w:rsidRPr="00B263F9">
        <w:t>and</w:t>
      </w:r>
      <w:r w:rsidRPr="00B263F9" w:rsidR="005E4BBF">
        <w:t xml:space="preserve"> </w:t>
      </w:r>
      <w:r w:rsidRPr="00B263F9">
        <w:t>at</w:t>
      </w:r>
      <w:r w:rsidRPr="00B263F9" w:rsidR="005E4BBF">
        <w:t xml:space="preserve"> </w:t>
      </w:r>
      <w:r w:rsidRPr="00B263F9">
        <w:t>a</w:t>
      </w:r>
      <w:r w:rsidRPr="00B263F9" w:rsidR="005E4BBF">
        <w:t xml:space="preserve"> </w:t>
      </w:r>
      <w:r w:rsidRPr="00B263F9">
        <w:t>very</w:t>
      </w:r>
      <w:r w:rsidRPr="00B263F9" w:rsidR="005E4BBF">
        <w:t xml:space="preserve"> </w:t>
      </w:r>
      <w:r w:rsidRPr="00B263F9">
        <w:t>sensitive</w:t>
      </w:r>
      <w:r w:rsidRPr="00B263F9" w:rsidR="005E4BBF">
        <w:t xml:space="preserve"> </w:t>
      </w:r>
      <w:r w:rsidRPr="00B263F9">
        <w:t>stage</w:t>
      </w:r>
      <w:r w:rsidRPr="00B263F9" w:rsidR="008A568A">
        <w:t>,</w:t>
      </w:r>
      <w:r w:rsidRPr="00B263F9" w:rsidR="005E4BBF">
        <w:t xml:space="preserve"> </w:t>
      </w:r>
      <w:r w:rsidRPr="00B263F9">
        <w:t>I</w:t>
      </w:r>
      <w:r w:rsidRPr="00B263F9" w:rsidR="005E4BBF">
        <w:t xml:space="preserve"> </w:t>
      </w:r>
      <w:r w:rsidRPr="00B263F9">
        <w:t>cannot</w:t>
      </w:r>
      <w:r w:rsidRPr="00B263F9" w:rsidR="005E4BBF">
        <w:t xml:space="preserve"> </w:t>
      </w:r>
      <w:r w:rsidRPr="00B263F9">
        <w:t>go</w:t>
      </w:r>
      <w:r w:rsidRPr="00B263F9" w:rsidR="005E4BBF">
        <w:t xml:space="preserve"> </w:t>
      </w:r>
      <w:r w:rsidRPr="00B263F9">
        <w:t>into</w:t>
      </w:r>
      <w:r w:rsidRPr="00B263F9" w:rsidR="008A568A">
        <w:t xml:space="preserve"> more</w:t>
      </w:r>
      <w:r w:rsidRPr="00B263F9" w:rsidR="005E4BBF">
        <w:t xml:space="preserve"> </w:t>
      </w:r>
      <w:r w:rsidRPr="00B263F9">
        <w:t>detail</w:t>
      </w:r>
      <w:r w:rsidRPr="00B263F9" w:rsidR="005E4BBF">
        <w:t xml:space="preserve"> </w:t>
      </w:r>
      <w:r w:rsidRPr="00B263F9">
        <w:t>on</w:t>
      </w:r>
      <w:r w:rsidRPr="00B263F9" w:rsidR="005E4BBF">
        <w:t xml:space="preserve"> </w:t>
      </w:r>
      <w:r w:rsidRPr="00B263F9">
        <w:t>that</w:t>
      </w:r>
      <w:r w:rsidRPr="00B263F9" w:rsidR="005E4BBF">
        <w:t xml:space="preserve"> </w:t>
      </w:r>
      <w:r w:rsidRPr="00B263F9" w:rsidR="008A568A">
        <w:t xml:space="preserve">or comment further on that </w:t>
      </w:r>
      <w:r w:rsidRPr="00B263F9">
        <w:t>specific</w:t>
      </w:r>
      <w:r w:rsidRPr="00B263F9" w:rsidR="005E4BBF">
        <w:t xml:space="preserve"> </w:t>
      </w:r>
      <w:r w:rsidRPr="00B263F9">
        <w:t>point.</w:t>
      </w:r>
      <w:r w:rsidRPr="00B263F9" w:rsidR="005E4BBF">
        <w:t xml:space="preserve"> </w:t>
      </w:r>
    </w:p>
    <w:p w:rsidR="003D2E36" w:rsidRPr="00B263F9" w:rsidP="00050F79">
      <w:pPr>
        <w:pStyle w:val="Answer"/>
      </w:pPr>
      <w:r w:rsidRPr="00B263F9">
        <w:t>In</w:t>
      </w:r>
      <w:r w:rsidRPr="00B263F9" w:rsidR="005E4BBF">
        <w:t xml:space="preserve"> </w:t>
      </w:r>
      <w:r w:rsidRPr="00B263F9">
        <w:t>terms</w:t>
      </w:r>
      <w:r w:rsidRPr="00B263F9" w:rsidR="005E4BBF">
        <w:t xml:space="preserve"> </w:t>
      </w:r>
      <w:r w:rsidRPr="00B263F9">
        <w:t>of</w:t>
      </w:r>
      <w:r w:rsidRPr="00B263F9" w:rsidR="005E4BBF">
        <w:t xml:space="preserve"> </w:t>
      </w:r>
      <w:r w:rsidRPr="00B263F9">
        <w:t>our</w:t>
      </w:r>
      <w:r w:rsidRPr="00B263F9" w:rsidR="005E4BBF">
        <w:t xml:space="preserve"> </w:t>
      </w:r>
      <w:r w:rsidRPr="00B263F9">
        <w:t>mandate,</w:t>
      </w:r>
      <w:r w:rsidRPr="00B263F9" w:rsidR="005E4BBF">
        <w:t xml:space="preserve"> </w:t>
      </w:r>
      <w:r w:rsidRPr="00B263F9">
        <w:t>I</w:t>
      </w:r>
      <w:r w:rsidRPr="00B263F9" w:rsidR="005E4BBF">
        <w:t xml:space="preserve"> </w:t>
      </w:r>
      <w:r w:rsidRPr="00B263F9">
        <w:t>hope</w:t>
      </w:r>
      <w:r w:rsidRPr="00B263F9" w:rsidR="005E4BBF">
        <w:t xml:space="preserve"> </w:t>
      </w:r>
      <w:r w:rsidRPr="00B263F9">
        <w:t>I</w:t>
      </w:r>
      <w:r w:rsidRPr="00B263F9" w:rsidR="005E4BBF">
        <w:t xml:space="preserve"> </w:t>
      </w:r>
      <w:r w:rsidRPr="00B263F9">
        <w:t>have</w:t>
      </w:r>
      <w:r w:rsidRPr="00B263F9" w:rsidR="005E4BBF">
        <w:t xml:space="preserve"> </w:t>
      </w:r>
      <w:r w:rsidRPr="00B263F9">
        <w:t>set</w:t>
      </w:r>
      <w:r w:rsidRPr="00B263F9" w:rsidR="005E4BBF">
        <w:t xml:space="preserve"> </w:t>
      </w:r>
      <w:r w:rsidRPr="00B263F9">
        <w:t>out</w:t>
      </w:r>
      <w:r w:rsidRPr="00B263F9" w:rsidR="005E4BBF">
        <w:t xml:space="preserve"> </w:t>
      </w:r>
      <w:r w:rsidRPr="00B263F9">
        <w:t>that</w:t>
      </w:r>
      <w:r w:rsidRPr="00B263F9" w:rsidR="005E4BBF">
        <w:t xml:space="preserve"> </w:t>
      </w:r>
      <w:r w:rsidRPr="00B263F9">
        <w:t>we</w:t>
      </w:r>
      <w:r w:rsidRPr="00B263F9" w:rsidR="005E4BBF">
        <w:t xml:space="preserve"> </w:t>
      </w:r>
      <w:r w:rsidRPr="00B263F9">
        <w:t>are</w:t>
      </w:r>
      <w:r w:rsidRPr="00B263F9" w:rsidR="005E4BBF">
        <w:t xml:space="preserve"> </w:t>
      </w:r>
      <w:r w:rsidRPr="00B263F9">
        <w:t>ambitious</w:t>
      </w:r>
      <w:r w:rsidRPr="00B263F9" w:rsidR="005E4BBF">
        <w:t xml:space="preserve"> </w:t>
      </w:r>
      <w:r w:rsidRPr="00B263F9">
        <w:t>in</w:t>
      </w:r>
      <w:r w:rsidRPr="00B263F9" w:rsidR="005E4BBF">
        <w:t xml:space="preserve"> </w:t>
      </w:r>
      <w:r w:rsidRPr="00B263F9">
        <w:t>wanting</w:t>
      </w:r>
      <w:r w:rsidRPr="00B263F9" w:rsidR="005E4BBF">
        <w:t xml:space="preserve"> </w:t>
      </w:r>
      <w:r w:rsidRPr="00B263F9">
        <w:t>to</w:t>
      </w:r>
      <w:r w:rsidRPr="00B263F9" w:rsidR="005E4BBF">
        <w:t xml:space="preserve"> </w:t>
      </w:r>
      <w:r w:rsidRPr="00B263F9">
        <w:t>have</w:t>
      </w:r>
      <w:r w:rsidRPr="00B263F9" w:rsidR="005E4BBF">
        <w:t xml:space="preserve"> </w:t>
      </w:r>
      <w:r w:rsidRPr="00B263F9">
        <w:t>something</w:t>
      </w:r>
      <w:r w:rsidRPr="00B263F9" w:rsidR="005E4BBF">
        <w:t xml:space="preserve"> </w:t>
      </w:r>
      <w:r w:rsidRPr="00B263F9">
        <w:t>that</w:t>
      </w:r>
      <w:r w:rsidRPr="00B263F9" w:rsidR="005E4BBF">
        <w:t xml:space="preserve"> </w:t>
      </w:r>
      <w:r w:rsidRPr="00B263F9">
        <w:t>reflects</w:t>
      </w:r>
      <w:r w:rsidRPr="00B263F9" w:rsidR="005E4BBF">
        <w:t xml:space="preserve"> </w:t>
      </w:r>
      <w:r w:rsidRPr="00B263F9">
        <w:t>the</w:t>
      </w:r>
      <w:r w:rsidRPr="00B263F9" w:rsidR="005E4BBF">
        <w:t xml:space="preserve"> </w:t>
      </w:r>
      <w:r w:rsidRPr="00B263F9">
        <w:t>UK</w:t>
      </w:r>
      <w:r w:rsidRPr="00B263F9" w:rsidR="005E4BBF">
        <w:t xml:space="preserve"> </w:t>
      </w:r>
      <w:r w:rsidRPr="00B263F9">
        <w:t>contribution</w:t>
      </w:r>
      <w:r w:rsidRPr="00B263F9" w:rsidR="005E4BBF">
        <w:t xml:space="preserve"> </w:t>
      </w:r>
      <w:r w:rsidRPr="00B263F9">
        <w:t>to</w:t>
      </w:r>
      <w:r w:rsidRPr="00B263F9" w:rsidR="008A568A">
        <w:t xml:space="preserve"> </w:t>
      </w:r>
      <w:r w:rsidRPr="00B263F9">
        <w:t>date.</w:t>
      </w:r>
      <w:r w:rsidRPr="00B263F9" w:rsidR="005E4BBF">
        <w:t xml:space="preserve"> </w:t>
      </w:r>
      <w:r w:rsidRPr="00B263F9">
        <w:t>In</w:t>
      </w:r>
      <w:r w:rsidRPr="00B263F9" w:rsidR="005E4BBF">
        <w:t xml:space="preserve"> </w:t>
      </w:r>
      <w:r w:rsidRPr="00B263F9">
        <w:t>general,</w:t>
      </w:r>
      <w:r w:rsidRPr="00B263F9" w:rsidR="005E4BBF">
        <w:t xml:space="preserve"> </w:t>
      </w:r>
      <w:r w:rsidRPr="00B263F9">
        <w:t>I</w:t>
      </w:r>
      <w:r w:rsidRPr="00B263F9" w:rsidR="005E4BBF">
        <w:t xml:space="preserve"> </w:t>
      </w:r>
      <w:r w:rsidRPr="00B263F9">
        <w:t>hear</w:t>
      </w:r>
      <w:r w:rsidRPr="00B263F9" w:rsidR="005E4BBF">
        <w:t xml:space="preserve"> </w:t>
      </w:r>
      <w:r w:rsidRPr="00B263F9">
        <w:t>there</w:t>
      </w:r>
      <w:r w:rsidRPr="00B263F9" w:rsidR="005E4BBF">
        <w:t xml:space="preserve"> </w:t>
      </w:r>
      <w:r w:rsidRPr="00B263F9">
        <w:t>is</w:t>
      </w:r>
      <w:r w:rsidRPr="00B263F9" w:rsidR="005E4BBF">
        <w:t xml:space="preserve"> </w:t>
      </w:r>
      <w:r w:rsidRPr="00B263F9">
        <w:t>good</w:t>
      </w:r>
      <w:r w:rsidRPr="00B263F9" w:rsidR="005E4BBF">
        <w:t xml:space="preserve"> </w:t>
      </w:r>
      <w:r w:rsidRPr="00B263F9">
        <w:t>convergence</w:t>
      </w:r>
      <w:r w:rsidRPr="00B263F9" w:rsidR="005E4BBF">
        <w:t xml:space="preserve"> </w:t>
      </w:r>
      <w:r w:rsidRPr="00B263F9">
        <w:t>in</w:t>
      </w:r>
      <w:r w:rsidRPr="00B263F9" w:rsidR="005E4BBF">
        <w:t xml:space="preserve"> </w:t>
      </w:r>
      <w:r w:rsidRPr="00B263F9">
        <w:t>what</w:t>
      </w:r>
      <w:r w:rsidRPr="00B263F9" w:rsidR="005E4BBF">
        <w:t xml:space="preserve"> </w:t>
      </w:r>
      <w:r w:rsidRPr="00B263F9">
        <w:t>the</w:t>
      </w:r>
      <w:r w:rsidRPr="00B263F9" w:rsidR="005E4BBF">
        <w:t xml:space="preserve"> </w:t>
      </w:r>
      <w:r w:rsidRPr="00B263F9">
        <w:t>UK</w:t>
      </w:r>
      <w:r w:rsidRPr="00B263F9" w:rsidR="005E4BBF">
        <w:t xml:space="preserve"> </w:t>
      </w:r>
      <w:r w:rsidRPr="00B263F9">
        <w:t>and</w:t>
      </w:r>
      <w:r w:rsidRPr="00B263F9" w:rsidR="005E4BBF">
        <w:t xml:space="preserve"> </w:t>
      </w:r>
      <w:r w:rsidRPr="00B263F9">
        <w:t>the</w:t>
      </w:r>
      <w:r w:rsidRPr="00B263F9" w:rsidR="005E4BBF">
        <w:t xml:space="preserve"> </w:t>
      </w:r>
      <w:r w:rsidRPr="00B263F9">
        <w:t>EU</w:t>
      </w:r>
      <w:r w:rsidRPr="00B263F9" w:rsidR="005E4BBF">
        <w:t xml:space="preserve"> </w:t>
      </w:r>
      <w:r w:rsidRPr="00B263F9">
        <w:t>are</w:t>
      </w:r>
      <w:r w:rsidRPr="00B263F9" w:rsidR="005E4BBF">
        <w:t xml:space="preserve"> </w:t>
      </w:r>
      <w:r w:rsidRPr="00B263F9">
        <w:t>seeking</w:t>
      </w:r>
      <w:r w:rsidRPr="00B263F9" w:rsidR="005E4BBF">
        <w:t xml:space="preserve"> </w:t>
      </w:r>
      <w:r w:rsidRPr="00B263F9">
        <w:t>to</w:t>
      </w:r>
      <w:r w:rsidRPr="00B263F9" w:rsidR="005E4BBF">
        <w:t xml:space="preserve"> </w:t>
      </w:r>
      <w:r w:rsidRPr="00B263F9">
        <w:t>negotiate.</w:t>
      </w:r>
      <w:r w:rsidRPr="00B263F9" w:rsidR="005E4BBF">
        <w:t xml:space="preserve"> </w:t>
      </w:r>
      <w:r w:rsidRPr="00B263F9">
        <w:t>This</w:t>
      </w:r>
      <w:r w:rsidRPr="00B263F9" w:rsidR="005E4BBF">
        <w:t xml:space="preserve"> </w:t>
      </w:r>
      <w:r w:rsidRPr="00B263F9">
        <w:t>is</w:t>
      </w:r>
      <w:r w:rsidRPr="00B263F9" w:rsidR="005E4BBF">
        <w:t xml:space="preserve"> </w:t>
      </w:r>
      <w:r w:rsidRPr="00B263F9">
        <w:t>an</w:t>
      </w:r>
      <w:r w:rsidRPr="00B263F9" w:rsidR="005E4BBF">
        <w:t xml:space="preserve"> </w:t>
      </w:r>
      <w:r w:rsidRPr="00B263F9">
        <w:t>area</w:t>
      </w:r>
      <w:r w:rsidRPr="00B263F9" w:rsidR="005E4BBF">
        <w:t xml:space="preserve"> </w:t>
      </w:r>
      <w:r w:rsidRPr="00B263F9">
        <w:t>where</w:t>
      </w:r>
      <w:r w:rsidRPr="00B263F9" w:rsidR="005E4BBF">
        <w:t xml:space="preserve"> </w:t>
      </w:r>
      <w:r w:rsidRPr="00B263F9">
        <w:t>I</w:t>
      </w:r>
      <w:r w:rsidRPr="00B263F9" w:rsidR="005E4BBF">
        <w:t xml:space="preserve"> </w:t>
      </w:r>
      <w:r w:rsidRPr="00B263F9">
        <w:t>am</w:t>
      </w:r>
      <w:r w:rsidRPr="00B263F9" w:rsidR="005E4BBF">
        <w:t xml:space="preserve"> </w:t>
      </w:r>
      <w:r w:rsidRPr="00B263F9">
        <w:t>reasonably</w:t>
      </w:r>
      <w:r w:rsidRPr="00B263F9" w:rsidR="005E4BBF">
        <w:t xml:space="preserve"> </w:t>
      </w:r>
      <w:r w:rsidRPr="00B263F9">
        <w:t>confident</w:t>
      </w:r>
      <w:r w:rsidRPr="00B263F9" w:rsidR="005E4BBF">
        <w:t xml:space="preserve"> </w:t>
      </w:r>
      <w:r w:rsidRPr="00B263F9">
        <w:t>that</w:t>
      </w:r>
      <w:r w:rsidRPr="00B263F9" w:rsidR="005E4BBF">
        <w:t xml:space="preserve"> </w:t>
      </w:r>
      <w:r w:rsidRPr="00B263F9">
        <w:t>we</w:t>
      </w:r>
      <w:r w:rsidRPr="00B263F9" w:rsidR="005E4BBF">
        <w:t xml:space="preserve"> </w:t>
      </w:r>
      <w:r w:rsidRPr="00B263F9">
        <w:t>can</w:t>
      </w:r>
      <w:r w:rsidRPr="00B263F9" w:rsidR="005E4BBF">
        <w:t xml:space="preserve"> </w:t>
      </w:r>
      <w:r w:rsidRPr="00B263F9">
        <w:t>get</w:t>
      </w:r>
      <w:r w:rsidRPr="00B263F9" w:rsidR="005E4BBF">
        <w:t xml:space="preserve"> </w:t>
      </w:r>
      <w:r w:rsidRPr="00B263F9">
        <w:t>a</w:t>
      </w:r>
      <w:r w:rsidRPr="00B263F9" w:rsidR="005E4BBF">
        <w:t xml:space="preserve"> </w:t>
      </w:r>
      <w:r w:rsidRPr="00B263F9">
        <w:t>good</w:t>
      </w:r>
      <w:r w:rsidRPr="00B263F9" w:rsidR="005E4BBF">
        <w:t xml:space="preserve"> </w:t>
      </w:r>
      <w:r w:rsidRPr="00B263F9">
        <w:t>outcome</w:t>
      </w:r>
      <w:r w:rsidRPr="00B263F9" w:rsidR="005E4BBF">
        <w:t xml:space="preserve"> </w:t>
      </w:r>
      <w:r w:rsidRPr="00B263F9">
        <w:t>so</w:t>
      </w:r>
      <w:r w:rsidRPr="00B263F9" w:rsidR="005E4BBF">
        <w:t xml:space="preserve"> </w:t>
      </w:r>
      <w:r w:rsidRPr="00B263F9">
        <w:t>long</w:t>
      </w:r>
      <w:r w:rsidRPr="00B263F9" w:rsidR="005E4BBF">
        <w:t xml:space="preserve"> </w:t>
      </w:r>
      <w:r w:rsidRPr="00B263F9">
        <w:t>as</w:t>
      </w:r>
      <w:r w:rsidRPr="00B263F9" w:rsidR="005E4BBF">
        <w:t xml:space="preserve"> </w:t>
      </w:r>
      <w:r w:rsidRPr="00B263F9">
        <w:t>other</w:t>
      </w:r>
      <w:r w:rsidRPr="00B263F9" w:rsidR="005E4BBF">
        <w:t xml:space="preserve"> </w:t>
      </w:r>
      <w:r w:rsidRPr="00B263F9">
        <w:t>areas</w:t>
      </w:r>
      <w:r w:rsidRPr="00B263F9" w:rsidR="005E4BBF">
        <w:t xml:space="preserve"> </w:t>
      </w:r>
      <w:r w:rsidRPr="00B263F9">
        <w:t>of</w:t>
      </w:r>
      <w:r w:rsidRPr="00B263F9" w:rsidR="005E4BBF">
        <w:t xml:space="preserve"> </w:t>
      </w:r>
      <w:r w:rsidRPr="00B263F9">
        <w:t>negotiation</w:t>
      </w:r>
      <w:r w:rsidRPr="00B263F9" w:rsidR="005E4BBF">
        <w:t xml:space="preserve"> </w:t>
      </w:r>
      <w:r w:rsidRPr="00B263F9">
        <w:t>come</w:t>
      </w:r>
      <w:r w:rsidRPr="00B263F9" w:rsidR="005E4BBF">
        <w:t xml:space="preserve"> </w:t>
      </w:r>
      <w:r w:rsidRPr="00B263F9">
        <w:t>together.</w:t>
      </w:r>
      <w:r w:rsidRPr="00B263F9" w:rsidR="005E4BBF">
        <w:t xml:space="preserve"> </w:t>
      </w:r>
      <w:r w:rsidRPr="00B263F9">
        <w:t>We</w:t>
      </w:r>
      <w:r w:rsidRPr="00B263F9" w:rsidR="005E4BBF">
        <w:t xml:space="preserve"> </w:t>
      </w:r>
      <w:r w:rsidRPr="00B263F9">
        <w:t>recognise</w:t>
      </w:r>
      <w:r w:rsidRPr="00B263F9" w:rsidR="005E4BBF">
        <w:t xml:space="preserve"> </w:t>
      </w:r>
      <w:r w:rsidRPr="00B263F9">
        <w:t>that</w:t>
      </w:r>
      <w:r w:rsidRPr="00B263F9" w:rsidR="005E4BBF">
        <w:t xml:space="preserve"> </w:t>
      </w:r>
      <w:r w:rsidRPr="00B263F9">
        <w:t>being</w:t>
      </w:r>
      <w:r w:rsidRPr="00B263F9" w:rsidR="005E4BBF">
        <w:t xml:space="preserve"> </w:t>
      </w:r>
      <w:r w:rsidRPr="00B263F9">
        <w:t>a</w:t>
      </w:r>
      <w:r w:rsidRPr="00B263F9" w:rsidR="005E4BBF">
        <w:t xml:space="preserve"> </w:t>
      </w:r>
      <w:r w:rsidRPr="00B263F9">
        <w:t>non-member</w:t>
      </w:r>
      <w:r w:rsidRPr="00B263F9" w:rsidR="005E4BBF">
        <w:t xml:space="preserve"> </w:t>
      </w:r>
      <w:r w:rsidRPr="00B263F9">
        <w:t>is</w:t>
      </w:r>
      <w:r w:rsidRPr="00B263F9" w:rsidR="005E4BBF">
        <w:t xml:space="preserve"> </w:t>
      </w:r>
      <w:r w:rsidRPr="00B263F9">
        <w:t>not</w:t>
      </w:r>
      <w:r w:rsidRPr="00B263F9" w:rsidR="005E4BBF">
        <w:t xml:space="preserve"> </w:t>
      </w:r>
      <w:r w:rsidRPr="00B263F9">
        <w:t>precisely</w:t>
      </w:r>
      <w:r w:rsidRPr="00B263F9" w:rsidR="005E4BBF">
        <w:t xml:space="preserve"> </w:t>
      </w:r>
      <w:r w:rsidRPr="00B263F9">
        <w:t>the</w:t>
      </w:r>
      <w:r w:rsidRPr="00B263F9" w:rsidR="005E4BBF">
        <w:t xml:space="preserve"> </w:t>
      </w:r>
      <w:r w:rsidRPr="00B263F9">
        <w:t>same,</w:t>
      </w:r>
      <w:r w:rsidRPr="00B263F9" w:rsidR="005E4BBF">
        <w:t xml:space="preserve"> </w:t>
      </w:r>
      <w:r w:rsidRPr="00B263F9">
        <w:t>whatever</w:t>
      </w:r>
      <w:r w:rsidRPr="00B263F9" w:rsidR="005E4BBF">
        <w:t xml:space="preserve"> </w:t>
      </w:r>
      <w:r w:rsidRPr="00B263F9">
        <w:t>your</w:t>
      </w:r>
      <w:r w:rsidRPr="00B263F9" w:rsidR="005E4BBF">
        <w:t xml:space="preserve"> </w:t>
      </w:r>
      <w:r w:rsidRPr="00B263F9">
        <w:t>contribution</w:t>
      </w:r>
      <w:r w:rsidRPr="00B263F9" w:rsidR="005E4BBF">
        <w:t xml:space="preserve"> </w:t>
      </w:r>
      <w:r w:rsidRPr="00B263F9">
        <w:t>might</w:t>
      </w:r>
      <w:r w:rsidRPr="00B263F9" w:rsidR="005E4BBF">
        <w:t xml:space="preserve"> </w:t>
      </w:r>
      <w:r w:rsidRPr="00B263F9">
        <w:t>be.</w:t>
      </w:r>
      <w:r w:rsidRPr="00B263F9" w:rsidR="005E4BBF">
        <w:t xml:space="preserve"> </w:t>
      </w:r>
      <w:r w:rsidRPr="00B263F9">
        <w:t>It</w:t>
      </w:r>
      <w:r w:rsidRPr="00B263F9" w:rsidR="005E4BBF">
        <w:t xml:space="preserve"> </w:t>
      </w:r>
      <w:r w:rsidRPr="00B263F9">
        <w:t>is</w:t>
      </w:r>
      <w:r w:rsidRPr="00B263F9" w:rsidR="005E4BBF">
        <w:t xml:space="preserve"> </w:t>
      </w:r>
      <w:r w:rsidRPr="00B263F9">
        <w:t>about</w:t>
      </w:r>
      <w:r w:rsidRPr="00B263F9" w:rsidR="005E4BBF">
        <w:t xml:space="preserve"> </w:t>
      </w:r>
      <w:r w:rsidRPr="00B263F9">
        <w:t>having</w:t>
      </w:r>
      <w:r w:rsidRPr="00B263F9" w:rsidR="005E4BBF">
        <w:t xml:space="preserve"> </w:t>
      </w:r>
      <w:r w:rsidRPr="00B263F9">
        <w:t>a</w:t>
      </w:r>
      <w:r w:rsidRPr="00B263F9" w:rsidR="005E4BBF">
        <w:t xml:space="preserve"> </w:t>
      </w:r>
      <w:r w:rsidRPr="00B263F9">
        <w:t>high</w:t>
      </w:r>
      <w:r w:rsidRPr="00B263F9" w:rsidR="005E4BBF">
        <w:t xml:space="preserve"> </w:t>
      </w:r>
      <w:r w:rsidRPr="00B263F9">
        <w:t>level</w:t>
      </w:r>
      <w:r w:rsidRPr="00B263F9" w:rsidR="005E4BBF">
        <w:t xml:space="preserve"> </w:t>
      </w:r>
      <w:r w:rsidRPr="00B263F9">
        <w:t>of</w:t>
      </w:r>
      <w:r w:rsidRPr="00B263F9" w:rsidR="005E4BBF">
        <w:t xml:space="preserve"> </w:t>
      </w:r>
      <w:r w:rsidRPr="00B263F9">
        <w:t>ambition</w:t>
      </w:r>
      <w:r w:rsidRPr="00B263F9" w:rsidR="005E4BBF">
        <w:t xml:space="preserve"> </w:t>
      </w:r>
      <w:r w:rsidRPr="00B263F9">
        <w:t>that</w:t>
      </w:r>
      <w:r w:rsidRPr="00B263F9" w:rsidR="005E4BBF">
        <w:t xml:space="preserve"> </w:t>
      </w:r>
      <w:r w:rsidRPr="00B263F9">
        <w:t>allows</w:t>
      </w:r>
      <w:r w:rsidRPr="00B263F9" w:rsidR="005E4BBF">
        <w:t xml:space="preserve"> </w:t>
      </w:r>
      <w:r w:rsidRPr="00B263F9">
        <w:t>us</w:t>
      </w:r>
      <w:r w:rsidRPr="00B263F9" w:rsidR="005E4BBF">
        <w:t xml:space="preserve"> </w:t>
      </w:r>
      <w:r w:rsidRPr="00B263F9">
        <w:t>to</w:t>
      </w:r>
      <w:r w:rsidRPr="00B263F9" w:rsidR="005E4BBF">
        <w:t xml:space="preserve"> </w:t>
      </w:r>
      <w:r w:rsidRPr="00B263F9">
        <w:t>co-ordinate</w:t>
      </w:r>
      <w:r w:rsidRPr="00B263F9" w:rsidR="005E4BBF">
        <w:t xml:space="preserve"> </w:t>
      </w:r>
      <w:r w:rsidRPr="00B263F9">
        <w:t>and</w:t>
      </w:r>
      <w:r w:rsidRPr="00B263F9" w:rsidR="005E4BBF">
        <w:t xml:space="preserve"> </w:t>
      </w:r>
      <w:r w:rsidRPr="00B263F9">
        <w:t>work</w:t>
      </w:r>
      <w:r w:rsidRPr="00B263F9" w:rsidR="005E4BBF">
        <w:t xml:space="preserve"> </w:t>
      </w:r>
      <w:r w:rsidRPr="00B263F9">
        <w:t>together</w:t>
      </w:r>
      <w:r w:rsidRPr="00B263F9" w:rsidR="005E4BBF">
        <w:t xml:space="preserve"> </w:t>
      </w:r>
      <w:r w:rsidRPr="00B263F9">
        <w:t>effectively.</w:t>
      </w:r>
    </w:p>
    <w:p w:rsidR="003D2E36" w:rsidRPr="00B263F9" w:rsidP="00050F79">
      <w:pPr>
        <w:pStyle w:val="Question"/>
        <w:numPr>
          <w:ilvl w:val="0"/>
          <w:numId w:val="9"/>
        </w:numPr>
      </w:pPr>
      <w:sdt>
        <w:sdtPr>
          <w:alias w:val="Member"/>
          <w:tag w:val="&lt;Member mnisId='4494' dodsId='72275'&gt;"/>
          <w:id w:val="-1398740593"/>
          <w:placeholder>
            <w:docPart w:val="56773802AA894640A575DF894D08D862"/>
          </w:placeholder>
          <w:richText/>
        </w:sdtPr>
        <w:sdtContent>
          <w:r w:rsidRPr="00B263F9">
            <w:rPr>
              <w:b/>
            </w:rPr>
            <w:t>Chair:</w:t>
          </w:r>
        </w:sdtContent>
      </w:sdt>
      <w:r w:rsidRPr="00B263F9" w:rsidR="005E4BBF">
        <w:t xml:space="preserve"> </w:t>
      </w:r>
      <w:r w:rsidRPr="00B263F9">
        <w:t>If</w:t>
      </w:r>
      <w:r w:rsidRPr="00B263F9" w:rsidR="005E4BBF">
        <w:t xml:space="preserve"> </w:t>
      </w:r>
      <w:r w:rsidRPr="00B263F9">
        <w:t>that</w:t>
      </w:r>
      <w:r w:rsidRPr="00B263F9" w:rsidR="005E4BBF">
        <w:t xml:space="preserve"> </w:t>
      </w:r>
      <w:r w:rsidRPr="00B263F9">
        <w:t>ambition</w:t>
      </w:r>
      <w:r w:rsidRPr="00B263F9" w:rsidR="005E4BBF">
        <w:t xml:space="preserve"> </w:t>
      </w:r>
      <w:r w:rsidRPr="00B263F9">
        <w:t>is</w:t>
      </w:r>
      <w:r w:rsidRPr="00B263F9" w:rsidR="005E4BBF">
        <w:t xml:space="preserve"> </w:t>
      </w:r>
      <w:r w:rsidRPr="00B263F9">
        <w:t>frustrated</w:t>
      </w:r>
      <w:r w:rsidRPr="00B263F9" w:rsidR="008A568A">
        <w:t>,</w:t>
      </w:r>
      <w:r w:rsidRPr="00B263F9" w:rsidR="005E4BBF">
        <w:t xml:space="preserve"> </w:t>
      </w:r>
      <w:r w:rsidRPr="00B263F9">
        <w:t>what</w:t>
      </w:r>
      <w:r w:rsidRPr="00B263F9" w:rsidR="005E4BBF">
        <w:t xml:space="preserve"> </w:t>
      </w:r>
      <w:r w:rsidRPr="00B263F9">
        <w:t>is</w:t>
      </w:r>
      <w:r w:rsidRPr="00B263F9" w:rsidR="005E4BBF">
        <w:t xml:space="preserve"> </w:t>
      </w:r>
      <w:r w:rsidRPr="00B263F9" w:rsidR="008A568A">
        <w:t xml:space="preserve">your assessment of </w:t>
      </w:r>
      <w:r w:rsidRPr="00B263F9">
        <w:t>the</w:t>
      </w:r>
      <w:r w:rsidRPr="00B263F9" w:rsidR="005E4BBF">
        <w:t xml:space="preserve"> </w:t>
      </w:r>
      <w:r w:rsidRPr="00B263F9">
        <w:t>impact?</w:t>
      </w:r>
      <w:r w:rsidRPr="00B263F9" w:rsidR="005E4BBF">
        <w:t xml:space="preserve"> </w:t>
      </w:r>
    </w:p>
    <w:p w:rsidR="003D2E36" w:rsidRPr="00B263F9" w:rsidP="00050F79">
      <w:pPr>
        <w:pStyle w:val="Answer"/>
      </w:pPr>
      <w:sdt>
        <w:sdtPr>
          <w:alias w:val="Witness"/>
          <w:id w:val="1202510563"/>
          <w:placeholder>
            <w:docPart w:val="56773802AA894640A575DF894D08D862"/>
          </w:placeholder>
          <w:richText/>
        </w:sdtPr>
        <w:sdtContent>
          <w:r w:rsidRPr="00B263F9">
            <w:rPr>
              <w:b/>
              <w:i/>
            </w:rPr>
            <w:t>Mr</w:t>
          </w:r>
          <w:r w:rsidRPr="00B263F9" w:rsidR="005E4BBF">
            <w:rPr>
              <w:b/>
              <w:i/>
            </w:rPr>
            <w:t xml:space="preserve"> </w:t>
          </w:r>
          <w:r w:rsidRPr="00B263F9">
            <w:rPr>
              <w:b/>
              <w:i/>
            </w:rPr>
            <w:t>Walker:</w:t>
          </w:r>
          <w:r w:rsidRPr="00B263F9" w:rsidR="005E4BBF">
            <w:rPr>
              <w:b/>
            </w:rPr>
            <w:t xml:space="preserve"> </w:t>
          </w:r>
        </w:sdtContent>
      </w:sdt>
      <w:r w:rsidRPr="00B263F9">
        <w:t>There</w:t>
      </w:r>
      <w:r w:rsidRPr="00B263F9" w:rsidR="005E4BBF">
        <w:t xml:space="preserve"> </w:t>
      </w:r>
      <w:r w:rsidRPr="00B263F9">
        <w:t>are</w:t>
      </w:r>
      <w:r w:rsidRPr="00B263F9" w:rsidR="005E4BBF">
        <w:t xml:space="preserve"> </w:t>
      </w:r>
      <w:r w:rsidRPr="00B263F9">
        <w:t>clearly</w:t>
      </w:r>
      <w:r w:rsidRPr="00B263F9" w:rsidR="005E4BBF">
        <w:t xml:space="preserve"> </w:t>
      </w:r>
      <w:r w:rsidRPr="00B263F9">
        <w:t>arrangements</w:t>
      </w:r>
      <w:r w:rsidRPr="00B263F9" w:rsidR="005E4BBF">
        <w:t xml:space="preserve"> </w:t>
      </w:r>
      <w:r w:rsidRPr="00B263F9">
        <w:t>under</w:t>
      </w:r>
      <w:r w:rsidRPr="00B263F9" w:rsidR="005E4BBF">
        <w:t xml:space="preserve"> </w:t>
      </w:r>
      <w:r w:rsidRPr="00B263F9">
        <w:t>which</w:t>
      </w:r>
      <w:r w:rsidRPr="00B263F9" w:rsidR="005E4BBF">
        <w:t xml:space="preserve"> </w:t>
      </w:r>
      <w:r w:rsidRPr="00B263F9">
        <w:t>third</w:t>
      </w:r>
      <w:r w:rsidRPr="00B263F9" w:rsidR="005E4BBF">
        <w:t xml:space="preserve"> </w:t>
      </w:r>
      <w:r w:rsidRPr="00B263F9">
        <w:t>countries</w:t>
      </w:r>
      <w:r w:rsidRPr="00B263F9" w:rsidR="008A568A">
        <w:t>,</w:t>
      </w:r>
      <w:r w:rsidRPr="00B263F9" w:rsidR="005E4BBF">
        <w:t xml:space="preserve"> </w:t>
      </w:r>
      <w:r w:rsidRPr="00B263F9">
        <w:t>outside</w:t>
      </w:r>
      <w:r w:rsidRPr="00B263F9" w:rsidR="005E4BBF">
        <w:t xml:space="preserve"> </w:t>
      </w:r>
      <w:r w:rsidRPr="00B263F9">
        <w:t>the</w:t>
      </w:r>
      <w:r w:rsidRPr="00B263F9" w:rsidR="005E4BBF">
        <w:t xml:space="preserve"> </w:t>
      </w:r>
      <w:r w:rsidRPr="00B263F9">
        <w:t>EU</w:t>
      </w:r>
      <w:r w:rsidRPr="00B263F9" w:rsidR="005E4BBF">
        <w:t xml:space="preserve"> </w:t>
      </w:r>
      <w:r w:rsidRPr="00B263F9">
        <w:t>and</w:t>
      </w:r>
      <w:r w:rsidRPr="00B263F9" w:rsidR="005E4BBF">
        <w:t xml:space="preserve"> </w:t>
      </w:r>
      <w:r w:rsidRPr="00B263F9">
        <w:t>outside</w:t>
      </w:r>
      <w:r w:rsidRPr="00B263F9" w:rsidR="005E4BBF">
        <w:t xml:space="preserve"> </w:t>
      </w:r>
      <w:r w:rsidRPr="00B263F9">
        <w:t>arrangements</w:t>
      </w:r>
      <w:r w:rsidRPr="00B263F9" w:rsidR="005E4BBF">
        <w:t xml:space="preserve"> </w:t>
      </w:r>
      <w:r w:rsidRPr="00B263F9">
        <w:t>with</w:t>
      </w:r>
      <w:r w:rsidRPr="00B263F9" w:rsidR="005E4BBF">
        <w:t xml:space="preserve"> </w:t>
      </w:r>
      <w:r w:rsidRPr="00B263F9">
        <w:t>the</w:t>
      </w:r>
      <w:r w:rsidRPr="00B263F9" w:rsidR="005E4BBF">
        <w:t xml:space="preserve"> </w:t>
      </w:r>
      <w:r w:rsidRPr="00B263F9">
        <w:t>EU</w:t>
      </w:r>
      <w:r w:rsidRPr="00B263F9" w:rsidR="008A568A">
        <w:t>,</w:t>
      </w:r>
      <w:r w:rsidRPr="00B263F9" w:rsidR="005E4BBF">
        <w:t xml:space="preserve"> </w:t>
      </w:r>
      <w:r w:rsidRPr="00B263F9">
        <w:t>work</w:t>
      </w:r>
      <w:r w:rsidRPr="00B263F9" w:rsidR="005E4BBF">
        <w:t xml:space="preserve"> </w:t>
      </w:r>
      <w:r w:rsidRPr="00B263F9">
        <w:t>with</w:t>
      </w:r>
      <w:r w:rsidRPr="00B263F9" w:rsidR="005E4BBF">
        <w:t xml:space="preserve"> </w:t>
      </w:r>
      <w:r w:rsidRPr="00B263F9">
        <w:t>Europol.</w:t>
      </w:r>
      <w:r w:rsidRPr="00B263F9" w:rsidR="005E4BBF">
        <w:t xml:space="preserve"> </w:t>
      </w:r>
      <w:r w:rsidRPr="00B263F9">
        <w:t>In</w:t>
      </w:r>
      <w:r w:rsidRPr="00B263F9" w:rsidR="005E4BBF">
        <w:t xml:space="preserve"> </w:t>
      </w:r>
      <w:r w:rsidRPr="00B263F9">
        <w:t>the</w:t>
      </w:r>
      <w:r w:rsidRPr="00B263F9" w:rsidR="005E4BBF">
        <w:t xml:space="preserve"> </w:t>
      </w:r>
      <w:r w:rsidRPr="00B263F9">
        <w:t>absence</w:t>
      </w:r>
      <w:r w:rsidRPr="00B263F9" w:rsidR="005E4BBF">
        <w:t xml:space="preserve"> </w:t>
      </w:r>
      <w:r w:rsidRPr="00B263F9">
        <w:t>of</w:t>
      </w:r>
      <w:r w:rsidRPr="00B263F9" w:rsidR="005E4BBF">
        <w:t xml:space="preserve"> </w:t>
      </w:r>
      <w:r w:rsidRPr="00B263F9">
        <w:t>a</w:t>
      </w:r>
      <w:r w:rsidRPr="00B263F9" w:rsidR="005E4BBF">
        <w:t xml:space="preserve"> </w:t>
      </w:r>
      <w:r w:rsidRPr="00B263F9">
        <w:t>negotiated</w:t>
      </w:r>
      <w:r w:rsidRPr="00B263F9" w:rsidR="005E4BBF">
        <w:t xml:space="preserve"> </w:t>
      </w:r>
      <w:r w:rsidRPr="00B263F9">
        <w:t>security</w:t>
      </w:r>
      <w:r w:rsidRPr="00B263F9" w:rsidR="005E4BBF">
        <w:t xml:space="preserve"> </w:t>
      </w:r>
      <w:r w:rsidRPr="00B263F9">
        <w:t>partnership</w:t>
      </w:r>
      <w:r w:rsidRPr="00B263F9" w:rsidR="008A568A">
        <w:t>,</w:t>
      </w:r>
      <w:r w:rsidRPr="00B263F9" w:rsidR="005E4BBF">
        <w:t xml:space="preserve"> </w:t>
      </w:r>
      <w:r w:rsidRPr="00B263F9">
        <w:t>that</w:t>
      </w:r>
      <w:r w:rsidRPr="00B263F9" w:rsidR="005E4BBF">
        <w:t xml:space="preserve"> </w:t>
      </w:r>
      <w:r w:rsidRPr="00B263F9">
        <w:t>might</w:t>
      </w:r>
      <w:r w:rsidRPr="00B263F9" w:rsidR="005E4BBF">
        <w:t xml:space="preserve"> </w:t>
      </w:r>
      <w:r w:rsidRPr="00B263F9">
        <w:t>take</w:t>
      </w:r>
      <w:r w:rsidRPr="00B263F9" w:rsidR="005E4BBF">
        <w:t xml:space="preserve"> </w:t>
      </w:r>
      <w:r w:rsidRPr="00B263F9">
        <w:t>more</w:t>
      </w:r>
      <w:r w:rsidRPr="00B263F9" w:rsidR="005E4BBF">
        <w:t xml:space="preserve"> </w:t>
      </w:r>
      <w:r w:rsidRPr="00B263F9">
        <w:t>time</w:t>
      </w:r>
      <w:r w:rsidRPr="00B263F9" w:rsidR="005E4BBF">
        <w:t xml:space="preserve"> </w:t>
      </w:r>
      <w:r w:rsidRPr="00B263F9">
        <w:t>to</w:t>
      </w:r>
      <w:r w:rsidRPr="00B263F9" w:rsidR="005E4BBF">
        <w:t xml:space="preserve"> </w:t>
      </w:r>
      <w:r w:rsidRPr="00B263F9">
        <w:t>achieve,</w:t>
      </w:r>
      <w:r w:rsidRPr="00B263F9" w:rsidR="005E4BBF">
        <w:t xml:space="preserve"> </w:t>
      </w:r>
      <w:r w:rsidRPr="00B263F9">
        <w:t>but</w:t>
      </w:r>
      <w:r w:rsidRPr="00B263F9" w:rsidR="005E4BBF">
        <w:t xml:space="preserve"> </w:t>
      </w:r>
      <w:r w:rsidRPr="00B263F9">
        <w:t>it</w:t>
      </w:r>
      <w:r w:rsidRPr="00B263F9" w:rsidR="005E4BBF">
        <w:t xml:space="preserve"> </w:t>
      </w:r>
      <w:r w:rsidRPr="00B263F9">
        <w:t>is</w:t>
      </w:r>
      <w:r w:rsidRPr="00B263F9" w:rsidR="005E4BBF">
        <w:t xml:space="preserve"> </w:t>
      </w:r>
      <w:r w:rsidRPr="00B263F9">
        <w:t>certainly</w:t>
      </w:r>
      <w:r w:rsidRPr="00B263F9" w:rsidR="005E4BBF">
        <w:t xml:space="preserve"> </w:t>
      </w:r>
      <w:r w:rsidRPr="00B263F9">
        <w:t>something</w:t>
      </w:r>
      <w:r w:rsidRPr="00B263F9" w:rsidR="005E4BBF">
        <w:t xml:space="preserve"> </w:t>
      </w:r>
      <w:r w:rsidRPr="00B263F9">
        <w:t>where</w:t>
      </w:r>
      <w:r w:rsidRPr="00B263F9" w:rsidR="005E4BBF">
        <w:t xml:space="preserve"> </w:t>
      </w:r>
      <w:r w:rsidRPr="00B263F9">
        <w:t>we</w:t>
      </w:r>
      <w:r w:rsidRPr="00B263F9" w:rsidR="005E4BBF">
        <w:t xml:space="preserve"> </w:t>
      </w:r>
      <w:r w:rsidRPr="00B263F9">
        <w:t>would</w:t>
      </w:r>
      <w:r w:rsidRPr="00B263F9" w:rsidR="005E4BBF">
        <w:t xml:space="preserve"> </w:t>
      </w:r>
      <w:r w:rsidRPr="00B263F9">
        <w:t>maintain</w:t>
      </w:r>
      <w:r w:rsidRPr="00B263F9" w:rsidR="005E4BBF">
        <w:t xml:space="preserve"> </w:t>
      </w:r>
      <w:r w:rsidRPr="00B263F9">
        <w:t>that</w:t>
      </w:r>
      <w:r w:rsidRPr="00B263F9" w:rsidR="005E4BBF">
        <w:t xml:space="preserve"> </w:t>
      </w:r>
      <w:r w:rsidRPr="00B263F9">
        <w:t>ambition</w:t>
      </w:r>
      <w:r w:rsidRPr="00B263F9" w:rsidR="005E4BBF">
        <w:t xml:space="preserve"> </w:t>
      </w:r>
      <w:r w:rsidRPr="00B263F9">
        <w:t>under</w:t>
      </w:r>
      <w:r w:rsidRPr="00B263F9" w:rsidR="005E4BBF">
        <w:t xml:space="preserve"> </w:t>
      </w:r>
      <w:r w:rsidRPr="00B263F9">
        <w:t>all</w:t>
      </w:r>
      <w:r w:rsidRPr="00B263F9" w:rsidR="005E4BBF">
        <w:t xml:space="preserve"> </w:t>
      </w:r>
      <w:r w:rsidRPr="00B263F9">
        <w:t>scenarios.</w:t>
      </w:r>
      <w:r w:rsidRPr="00B263F9" w:rsidR="005E4BBF">
        <w:t xml:space="preserve"> </w:t>
      </w:r>
    </w:p>
    <w:p w:rsidR="003D2E36" w:rsidRPr="00B263F9" w:rsidP="00050F79">
      <w:pPr>
        <w:pStyle w:val="Question"/>
        <w:numPr>
          <w:ilvl w:val="0"/>
          <w:numId w:val="0"/>
        </w:numPr>
        <w:ind w:left="794"/>
      </w:pPr>
      <w:sdt>
        <w:sdtPr>
          <w:alias w:val="Member"/>
          <w:tag w:val="&lt;Member mnisId='4494' dodsId='72275'&gt;"/>
          <w:id w:val="-1018846846"/>
          <w:placeholder>
            <w:docPart w:val="56773802AA894640A575DF894D08D862"/>
          </w:placeholder>
          <w:richText/>
        </w:sdtPr>
        <w:sdtContent>
          <w:r w:rsidRPr="00B263F9">
            <w:rPr>
              <w:b/>
            </w:rPr>
            <w:t>Chair:</w:t>
          </w:r>
        </w:sdtContent>
      </w:sdt>
      <w:r w:rsidRPr="00B263F9" w:rsidR="005E4BBF">
        <w:t xml:space="preserve"> </w:t>
      </w:r>
      <w:r w:rsidRPr="00B263F9">
        <w:t>There</w:t>
      </w:r>
      <w:r w:rsidRPr="00B263F9" w:rsidR="005E4BBF">
        <w:t xml:space="preserve"> </w:t>
      </w:r>
      <w:r w:rsidRPr="00B263F9">
        <w:t>are</w:t>
      </w:r>
      <w:r w:rsidRPr="00B263F9" w:rsidR="005E4BBF">
        <w:t xml:space="preserve"> </w:t>
      </w:r>
      <w:r w:rsidRPr="00B263F9">
        <w:t>an</w:t>
      </w:r>
      <w:r w:rsidRPr="00B263F9" w:rsidR="005E4BBF">
        <w:t xml:space="preserve"> </w:t>
      </w:r>
      <w:r w:rsidRPr="00B263F9">
        <w:t>awful</w:t>
      </w:r>
      <w:r w:rsidRPr="00B263F9" w:rsidR="005E4BBF">
        <w:t xml:space="preserve"> </w:t>
      </w:r>
      <w:r w:rsidRPr="00B263F9">
        <w:t>lot</w:t>
      </w:r>
      <w:r w:rsidRPr="00B263F9" w:rsidR="005E4BBF">
        <w:t xml:space="preserve"> </w:t>
      </w:r>
      <w:r w:rsidRPr="00B263F9">
        <w:t>of</w:t>
      </w:r>
      <w:r w:rsidRPr="00B263F9" w:rsidR="005E4BBF">
        <w:t xml:space="preserve"> </w:t>
      </w:r>
      <w:r w:rsidRPr="00B263F9">
        <w:t>balls</w:t>
      </w:r>
      <w:r w:rsidRPr="00B263F9" w:rsidR="005E4BBF">
        <w:t xml:space="preserve"> </w:t>
      </w:r>
      <w:r w:rsidRPr="00B263F9">
        <w:t>up</w:t>
      </w:r>
      <w:r w:rsidRPr="00B263F9" w:rsidR="005E4BBF">
        <w:t xml:space="preserve"> </w:t>
      </w:r>
      <w:r w:rsidRPr="00B263F9">
        <w:t>in</w:t>
      </w:r>
      <w:r w:rsidRPr="00B263F9" w:rsidR="005E4BBF">
        <w:t xml:space="preserve"> </w:t>
      </w:r>
      <w:r w:rsidRPr="00B263F9">
        <w:t>the</w:t>
      </w:r>
      <w:r w:rsidRPr="00B263F9" w:rsidR="005E4BBF">
        <w:t xml:space="preserve"> </w:t>
      </w:r>
      <w:r w:rsidRPr="00B263F9">
        <w:t>air</w:t>
      </w:r>
      <w:r w:rsidRPr="00B263F9" w:rsidR="005E4BBF">
        <w:t xml:space="preserve"> </w:t>
      </w:r>
      <w:r w:rsidRPr="00B263F9">
        <w:t>on</w:t>
      </w:r>
      <w:r w:rsidRPr="00B263F9" w:rsidR="005E4BBF">
        <w:t xml:space="preserve"> </w:t>
      </w:r>
      <w:r w:rsidRPr="00B263F9">
        <w:t>this</w:t>
      </w:r>
      <w:r w:rsidRPr="00B263F9" w:rsidR="005E4BBF">
        <w:t xml:space="preserve"> </w:t>
      </w:r>
      <w:r w:rsidRPr="00B263F9">
        <w:t>whole</w:t>
      </w:r>
      <w:r w:rsidRPr="00B263F9" w:rsidR="005E4BBF">
        <w:t xml:space="preserve"> </w:t>
      </w:r>
      <w:r w:rsidRPr="00B263F9">
        <w:t>issue</w:t>
      </w:r>
      <w:r w:rsidRPr="00B263F9" w:rsidR="005E4BBF">
        <w:t xml:space="preserve"> </w:t>
      </w:r>
      <w:r w:rsidRPr="00B263F9">
        <w:t>of</w:t>
      </w:r>
      <w:r w:rsidRPr="00B263F9" w:rsidR="005E4BBF">
        <w:t xml:space="preserve"> </w:t>
      </w:r>
      <w:r w:rsidRPr="00B263F9">
        <w:t>security,</w:t>
      </w:r>
      <w:r w:rsidRPr="00B263F9" w:rsidR="005E4BBF">
        <w:t xml:space="preserve"> </w:t>
      </w:r>
      <w:r w:rsidRPr="00B263F9">
        <w:t>operability,</w:t>
      </w:r>
      <w:r w:rsidRPr="00B263F9" w:rsidR="005E4BBF">
        <w:t xml:space="preserve"> </w:t>
      </w:r>
      <w:r w:rsidRPr="00B263F9">
        <w:t>co-operation,</w:t>
      </w:r>
      <w:r w:rsidRPr="00B263F9" w:rsidR="005E4BBF">
        <w:t xml:space="preserve"> </w:t>
      </w:r>
      <w:r w:rsidRPr="00B263F9">
        <w:t>data</w:t>
      </w:r>
      <w:r w:rsidRPr="00B263F9" w:rsidR="005E4BBF">
        <w:t xml:space="preserve"> </w:t>
      </w:r>
      <w:r w:rsidRPr="00B263F9">
        <w:t>share</w:t>
      </w:r>
      <w:r w:rsidRPr="00B263F9" w:rsidR="005E4BBF">
        <w:t xml:space="preserve"> </w:t>
      </w:r>
      <w:r w:rsidRPr="00B263F9">
        <w:t>and</w:t>
      </w:r>
      <w:r w:rsidRPr="00B263F9" w:rsidR="005E4BBF">
        <w:t xml:space="preserve"> </w:t>
      </w:r>
      <w:r w:rsidRPr="00B263F9">
        <w:t>the</w:t>
      </w:r>
      <w:r w:rsidRPr="00B263F9" w:rsidR="005E4BBF">
        <w:t xml:space="preserve"> </w:t>
      </w:r>
      <w:r w:rsidRPr="00B263F9">
        <w:t>like.</w:t>
      </w:r>
      <w:r w:rsidRPr="00B263F9" w:rsidR="005E4BBF">
        <w:t xml:space="preserve"> </w:t>
      </w:r>
    </w:p>
    <w:p w:rsidR="003D2E36" w:rsidRPr="00B263F9" w:rsidP="00050F79">
      <w:pPr>
        <w:pStyle w:val="Answer"/>
      </w:pPr>
      <w:sdt>
        <w:sdtPr>
          <w:alias w:val="Witness"/>
          <w:id w:val="1362401488"/>
          <w:placeholder>
            <w:docPart w:val="56773802AA894640A575DF894D08D862"/>
          </w:placeholder>
          <w:richText/>
        </w:sdtPr>
        <w:sdtContent>
          <w:r w:rsidRPr="00B263F9">
            <w:rPr>
              <w:b/>
              <w:i/>
            </w:rPr>
            <w:t>Mr</w:t>
          </w:r>
          <w:r w:rsidRPr="00B263F9" w:rsidR="005E4BBF">
            <w:rPr>
              <w:b/>
              <w:i/>
            </w:rPr>
            <w:t xml:space="preserve"> </w:t>
          </w:r>
          <w:r w:rsidRPr="00B263F9">
            <w:rPr>
              <w:b/>
              <w:i/>
            </w:rPr>
            <w:t>Walker:</w:t>
          </w:r>
          <w:r w:rsidRPr="00B263F9" w:rsidR="005E4BBF">
            <w:rPr>
              <w:b/>
            </w:rPr>
            <w:t xml:space="preserve"> </w:t>
          </w:r>
        </w:sdtContent>
      </w:sdt>
      <w:r w:rsidRPr="00B263F9">
        <w:t>I</w:t>
      </w:r>
      <w:r w:rsidRPr="00B263F9" w:rsidR="005E4BBF">
        <w:t xml:space="preserve"> </w:t>
      </w:r>
      <w:r w:rsidRPr="00B263F9">
        <w:t>would</w:t>
      </w:r>
      <w:r w:rsidRPr="00B263F9" w:rsidR="005E4BBF">
        <w:t xml:space="preserve"> </w:t>
      </w:r>
      <w:r w:rsidRPr="00B263F9">
        <w:t>only</w:t>
      </w:r>
      <w:r w:rsidRPr="00B263F9" w:rsidR="005E4BBF">
        <w:t xml:space="preserve"> </w:t>
      </w:r>
      <w:r w:rsidRPr="00B263F9">
        <w:t>observe</w:t>
      </w:r>
      <w:r w:rsidRPr="00B263F9" w:rsidR="005E4BBF">
        <w:t xml:space="preserve"> </w:t>
      </w:r>
      <w:r w:rsidRPr="00B263F9">
        <w:t>on</w:t>
      </w:r>
      <w:r w:rsidRPr="00B263F9" w:rsidR="005E4BBF">
        <w:t xml:space="preserve"> </w:t>
      </w:r>
      <w:r w:rsidRPr="00B263F9">
        <w:t>th</w:t>
      </w:r>
      <w:r w:rsidRPr="00B263F9" w:rsidR="00E75C49">
        <w:t>at</w:t>
      </w:r>
      <w:r w:rsidRPr="00B263F9" w:rsidR="005E4BBF">
        <w:t xml:space="preserve"> </w:t>
      </w:r>
      <w:r w:rsidRPr="00B263F9">
        <w:t>front</w:t>
      </w:r>
      <w:r w:rsidRPr="00B263F9" w:rsidR="005E4BBF">
        <w:t xml:space="preserve"> </w:t>
      </w:r>
      <w:r w:rsidRPr="00B263F9">
        <w:t>that</w:t>
      </w:r>
      <w:r w:rsidRPr="00B263F9" w:rsidR="005E4BBF">
        <w:t xml:space="preserve"> </w:t>
      </w:r>
      <w:r w:rsidRPr="00B263F9">
        <w:t>that</w:t>
      </w:r>
      <w:r w:rsidRPr="00B263F9" w:rsidR="005E4BBF">
        <w:t xml:space="preserve"> </w:t>
      </w:r>
      <w:r w:rsidRPr="00B263F9">
        <w:t>is</w:t>
      </w:r>
      <w:r w:rsidRPr="00B263F9" w:rsidR="00E75C49">
        <w:t>,</w:t>
      </w:r>
      <w:r w:rsidRPr="00B263F9" w:rsidR="005E4BBF">
        <w:t xml:space="preserve"> </w:t>
      </w:r>
      <w:r w:rsidRPr="00B263F9">
        <w:t>of</w:t>
      </w:r>
      <w:r w:rsidRPr="00B263F9" w:rsidR="005E4BBF">
        <w:t xml:space="preserve"> </w:t>
      </w:r>
      <w:r w:rsidRPr="00B263F9">
        <w:t>course</w:t>
      </w:r>
      <w:r w:rsidRPr="00B263F9" w:rsidR="00E75C49">
        <w:t>,</w:t>
      </w:r>
      <w:r w:rsidRPr="00B263F9" w:rsidR="005E4BBF">
        <w:t xml:space="preserve"> </w:t>
      </w:r>
      <w:r w:rsidRPr="00B263F9">
        <w:t>part</w:t>
      </w:r>
      <w:r w:rsidRPr="00B263F9" w:rsidR="005E4BBF">
        <w:t xml:space="preserve"> </w:t>
      </w:r>
      <w:r w:rsidRPr="00B263F9">
        <w:t>of</w:t>
      </w:r>
      <w:r w:rsidRPr="00B263F9" w:rsidR="005E4BBF">
        <w:t xml:space="preserve"> </w:t>
      </w:r>
      <w:r w:rsidRPr="00B263F9">
        <w:t>the</w:t>
      </w:r>
      <w:r w:rsidRPr="00B263F9" w:rsidR="005E4BBF">
        <w:t xml:space="preserve"> </w:t>
      </w:r>
      <w:r w:rsidRPr="00B263F9">
        <w:t>challenge</w:t>
      </w:r>
      <w:r w:rsidRPr="00B263F9" w:rsidR="005E4BBF">
        <w:t xml:space="preserve"> </w:t>
      </w:r>
      <w:r w:rsidRPr="00B263F9">
        <w:t>of</w:t>
      </w:r>
      <w:r w:rsidRPr="00B263F9" w:rsidR="005E4BBF">
        <w:t xml:space="preserve"> </w:t>
      </w:r>
      <w:r w:rsidRPr="00B263F9">
        <w:t>a</w:t>
      </w:r>
      <w:r w:rsidRPr="00B263F9" w:rsidR="005E4BBF">
        <w:t xml:space="preserve"> </w:t>
      </w:r>
      <w:r w:rsidRPr="00B263F9">
        <w:t>negotiation</w:t>
      </w:r>
      <w:r w:rsidRPr="00B263F9" w:rsidR="005E4BBF">
        <w:t xml:space="preserve"> </w:t>
      </w:r>
      <w:r w:rsidRPr="00B263F9">
        <w:t>in</w:t>
      </w:r>
      <w:r w:rsidRPr="00B263F9" w:rsidR="005E4BBF">
        <w:t xml:space="preserve"> </w:t>
      </w:r>
      <w:r w:rsidRPr="00B263F9">
        <w:t>which</w:t>
      </w:r>
      <w:r w:rsidRPr="00B263F9" w:rsidR="005E4BBF">
        <w:t xml:space="preserve"> </w:t>
      </w:r>
      <w:r w:rsidRPr="00B263F9">
        <w:t>nothing</w:t>
      </w:r>
      <w:r w:rsidRPr="00B263F9" w:rsidR="005E4BBF">
        <w:t xml:space="preserve"> </w:t>
      </w:r>
      <w:r w:rsidRPr="00B263F9">
        <w:t>is</w:t>
      </w:r>
      <w:r w:rsidRPr="00B263F9" w:rsidR="005E4BBF">
        <w:t xml:space="preserve"> </w:t>
      </w:r>
      <w:r w:rsidRPr="00B263F9">
        <w:t>agreed</w:t>
      </w:r>
      <w:r w:rsidRPr="00B263F9" w:rsidR="005E4BBF">
        <w:t xml:space="preserve"> </w:t>
      </w:r>
      <w:r w:rsidRPr="00B263F9">
        <w:t>until</w:t>
      </w:r>
      <w:r w:rsidRPr="00B263F9" w:rsidR="005E4BBF">
        <w:t xml:space="preserve"> </w:t>
      </w:r>
      <w:r w:rsidRPr="00B263F9">
        <w:t>everything</w:t>
      </w:r>
      <w:r w:rsidRPr="00B263F9" w:rsidR="005E4BBF">
        <w:t xml:space="preserve"> </w:t>
      </w:r>
      <w:r w:rsidRPr="00B263F9">
        <w:t>is</w:t>
      </w:r>
      <w:r w:rsidRPr="00B263F9" w:rsidR="005E4BBF">
        <w:t xml:space="preserve"> </w:t>
      </w:r>
      <w:r w:rsidRPr="00B263F9">
        <w:t>achieved.</w:t>
      </w:r>
      <w:r w:rsidRPr="00B263F9" w:rsidR="005E4BBF">
        <w:t xml:space="preserve"> </w:t>
      </w:r>
      <w:r w:rsidRPr="00B263F9">
        <w:t>We</w:t>
      </w:r>
      <w:r w:rsidRPr="00B263F9" w:rsidR="005E4BBF">
        <w:t xml:space="preserve"> </w:t>
      </w:r>
      <w:r w:rsidRPr="00B263F9">
        <w:t>were</w:t>
      </w:r>
      <w:r w:rsidRPr="00B263F9" w:rsidR="005E4BBF">
        <w:t xml:space="preserve"> </w:t>
      </w:r>
      <w:r w:rsidRPr="00B263F9">
        <w:t>very</w:t>
      </w:r>
      <w:r w:rsidRPr="00B263F9" w:rsidR="005E4BBF">
        <w:t xml:space="preserve"> </w:t>
      </w:r>
      <w:r w:rsidRPr="00B263F9">
        <w:t>happy</w:t>
      </w:r>
      <w:r w:rsidRPr="00B263F9" w:rsidR="005E4BBF">
        <w:t xml:space="preserve"> </w:t>
      </w:r>
      <w:r w:rsidRPr="00B263F9">
        <w:t>at</w:t>
      </w:r>
      <w:r w:rsidRPr="00B263F9" w:rsidR="005E4BBF">
        <w:t xml:space="preserve"> </w:t>
      </w:r>
      <w:r w:rsidRPr="00B263F9">
        <w:t>an</w:t>
      </w:r>
      <w:r w:rsidRPr="00B263F9" w:rsidR="005E4BBF">
        <w:t xml:space="preserve"> </w:t>
      </w:r>
      <w:r w:rsidRPr="00B263F9">
        <w:t>earlier</w:t>
      </w:r>
      <w:r w:rsidRPr="00B263F9" w:rsidR="005E4BBF">
        <w:t xml:space="preserve"> </w:t>
      </w:r>
      <w:r w:rsidRPr="00B263F9">
        <w:t>date</w:t>
      </w:r>
      <w:r w:rsidRPr="00B263F9" w:rsidR="005E4BBF">
        <w:t xml:space="preserve"> </w:t>
      </w:r>
      <w:r w:rsidRPr="00B263F9">
        <w:t>to</w:t>
      </w:r>
      <w:r w:rsidRPr="00B263F9" w:rsidR="005E4BBF">
        <w:t xml:space="preserve"> </w:t>
      </w:r>
      <w:r w:rsidRPr="00B263F9">
        <w:t>reach</w:t>
      </w:r>
      <w:r w:rsidRPr="00B263F9" w:rsidR="005E4BBF">
        <w:t xml:space="preserve"> </w:t>
      </w:r>
      <w:r w:rsidRPr="00B263F9">
        <w:t>agreement</w:t>
      </w:r>
      <w:r w:rsidRPr="00B263F9" w:rsidR="005E4BBF">
        <w:t xml:space="preserve"> </w:t>
      </w:r>
      <w:r w:rsidRPr="00B263F9">
        <w:t>on</w:t>
      </w:r>
      <w:r w:rsidRPr="00B263F9" w:rsidR="005E4BBF">
        <w:t xml:space="preserve"> </w:t>
      </w:r>
      <w:r w:rsidRPr="00B263F9">
        <w:t>some</w:t>
      </w:r>
      <w:r w:rsidRPr="00B263F9" w:rsidR="005E4BBF">
        <w:t xml:space="preserve"> </w:t>
      </w:r>
      <w:r w:rsidRPr="00B263F9">
        <w:t>of</w:t>
      </w:r>
      <w:r w:rsidRPr="00B263F9" w:rsidR="005E4BBF">
        <w:t xml:space="preserve"> </w:t>
      </w:r>
      <w:r w:rsidRPr="00B263F9">
        <w:t>these</w:t>
      </w:r>
      <w:r w:rsidRPr="00B263F9" w:rsidR="005E4BBF">
        <w:t xml:space="preserve"> </w:t>
      </w:r>
      <w:r w:rsidRPr="00B263F9">
        <w:t>things,</w:t>
      </w:r>
      <w:r w:rsidRPr="00B263F9" w:rsidR="005E4BBF">
        <w:t xml:space="preserve"> </w:t>
      </w:r>
      <w:r w:rsidRPr="00B263F9">
        <w:t>but</w:t>
      </w:r>
      <w:r w:rsidRPr="00B263F9" w:rsidR="005E4BBF">
        <w:t xml:space="preserve"> </w:t>
      </w:r>
      <w:r w:rsidRPr="00B263F9">
        <w:t>that</w:t>
      </w:r>
      <w:r w:rsidRPr="00B263F9" w:rsidR="00E75C49">
        <w:t>,</w:t>
      </w:r>
      <w:r w:rsidRPr="00B263F9" w:rsidR="005E4BBF">
        <w:t xml:space="preserve"> </w:t>
      </w:r>
      <w:r w:rsidRPr="00B263F9">
        <w:t>unfortunately</w:t>
      </w:r>
      <w:r w:rsidRPr="00B263F9" w:rsidR="00E75C49">
        <w:t>,</w:t>
      </w:r>
      <w:r w:rsidRPr="00B263F9" w:rsidR="005E4BBF">
        <w:t xml:space="preserve"> </w:t>
      </w:r>
      <w:r w:rsidRPr="00B263F9">
        <w:t>has</w:t>
      </w:r>
      <w:r w:rsidRPr="00B263F9" w:rsidR="005E4BBF">
        <w:t xml:space="preserve"> </w:t>
      </w:r>
      <w:r w:rsidRPr="00B263F9">
        <w:t>not</w:t>
      </w:r>
      <w:r w:rsidRPr="00B263F9" w:rsidR="005E4BBF">
        <w:t xml:space="preserve"> </w:t>
      </w:r>
      <w:r w:rsidRPr="00B263F9">
        <w:t>been</w:t>
      </w:r>
      <w:r w:rsidRPr="00B263F9" w:rsidR="005E4BBF">
        <w:t xml:space="preserve"> </w:t>
      </w:r>
      <w:r w:rsidRPr="00B263F9">
        <w:t>possible</w:t>
      </w:r>
      <w:r w:rsidRPr="00B263F9" w:rsidR="005E4BBF">
        <w:t xml:space="preserve"> </w:t>
      </w:r>
      <w:r w:rsidRPr="00B263F9">
        <w:t>within</w:t>
      </w:r>
      <w:r w:rsidRPr="00B263F9" w:rsidR="005E4BBF">
        <w:t xml:space="preserve"> </w:t>
      </w:r>
      <w:r w:rsidRPr="00B263F9">
        <w:t>the</w:t>
      </w:r>
      <w:r w:rsidRPr="00B263F9" w:rsidR="005E4BBF">
        <w:t xml:space="preserve"> </w:t>
      </w:r>
      <w:r w:rsidRPr="00B263F9">
        <w:t>scope</w:t>
      </w:r>
      <w:r w:rsidRPr="00B263F9" w:rsidR="005E4BBF">
        <w:t xml:space="preserve"> </w:t>
      </w:r>
      <w:r w:rsidRPr="00B263F9">
        <w:t>of</w:t>
      </w:r>
      <w:r w:rsidRPr="00B263F9" w:rsidR="005E4BBF">
        <w:t xml:space="preserve"> </w:t>
      </w:r>
      <w:r w:rsidRPr="00B263F9">
        <w:t>the</w:t>
      </w:r>
      <w:r w:rsidRPr="00B263F9" w:rsidR="005E4BBF">
        <w:t xml:space="preserve"> </w:t>
      </w:r>
      <w:r w:rsidRPr="00B263F9">
        <w:t>negotiation.</w:t>
      </w:r>
      <w:r w:rsidRPr="00B263F9" w:rsidR="005E4BBF">
        <w:t xml:space="preserve"> </w:t>
      </w:r>
    </w:p>
    <w:p w:rsidR="003D2E36" w:rsidRPr="00B263F9" w:rsidP="00050F79">
      <w:pPr>
        <w:pStyle w:val="Question"/>
        <w:numPr>
          <w:ilvl w:val="0"/>
          <w:numId w:val="9"/>
        </w:numPr>
      </w:pPr>
      <w:sdt>
        <w:sdtPr>
          <w:alias w:val="Member"/>
          <w:tag w:val="&lt;Member mnisId='4494' dodsId='72275'&gt;"/>
          <w:id w:val="-852097110"/>
          <w:placeholder>
            <w:docPart w:val="56773802AA894640A575DF894D08D862"/>
          </w:placeholder>
          <w:richText/>
        </w:sdtPr>
        <w:sdtContent>
          <w:r w:rsidRPr="00B263F9">
            <w:rPr>
              <w:b/>
            </w:rPr>
            <w:t>Chair:</w:t>
          </w:r>
        </w:sdtContent>
      </w:sdt>
      <w:r w:rsidRPr="00B263F9" w:rsidR="005E4BBF">
        <w:t xml:space="preserve"> </w:t>
      </w:r>
      <w:r w:rsidRPr="00B263F9">
        <w:t>Yes.</w:t>
      </w:r>
      <w:r w:rsidRPr="00B263F9" w:rsidR="005E4BBF">
        <w:t xml:space="preserve"> </w:t>
      </w:r>
      <w:r w:rsidRPr="00B263F9">
        <w:t>We</w:t>
      </w:r>
      <w:r w:rsidRPr="00B263F9" w:rsidR="005E4BBF">
        <w:t xml:space="preserve"> </w:t>
      </w:r>
      <w:r w:rsidRPr="00B263F9">
        <w:t>are</w:t>
      </w:r>
      <w:r w:rsidRPr="00B263F9" w:rsidR="005E4BBF">
        <w:t xml:space="preserve"> </w:t>
      </w:r>
      <w:r w:rsidRPr="00B263F9">
        <w:t>all</w:t>
      </w:r>
      <w:r w:rsidRPr="00B263F9" w:rsidR="00E75C49">
        <w:t xml:space="preserve"> alert to</w:t>
      </w:r>
      <w:r w:rsidRPr="00B263F9" w:rsidR="005E4BBF">
        <w:t xml:space="preserve"> </w:t>
      </w:r>
      <w:r w:rsidRPr="00B263F9">
        <w:t>that.</w:t>
      </w:r>
      <w:r w:rsidRPr="00B263F9" w:rsidR="005E4BBF">
        <w:t xml:space="preserve"> </w:t>
      </w:r>
      <w:r w:rsidRPr="00B263F9">
        <w:t>Ha</w:t>
      </w:r>
      <w:r w:rsidRPr="00B263F9" w:rsidR="00E75C49">
        <w:t>ve</w:t>
      </w:r>
      <w:r w:rsidRPr="00B263F9" w:rsidR="005E4BBF">
        <w:t xml:space="preserve"> </w:t>
      </w:r>
      <w:r w:rsidRPr="00B263F9">
        <w:t>your</w:t>
      </w:r>
      <w:r w:rsidRPr="00B263F9" w:rsidR="005E4BBF">
        <w:t xml:space="preserve"> </w:t>
      </w:r>
      <w:r w:rsidRPr="00B263F9" w:rsidR="00223985">
        <w:t>Department</w:t>
      </w:r>
      <w:r w:rsidRPr="00B263F9" w:rsidR="005E4BBF">
        <w:t xml:space="preserve"> </w:t>
      </w:r>
      <w:r w:rsidRPr="00B263F9">
        <w:t>or</w:t>
      </w:r>
      <w:r w:rsidRPr="00B263F9" w:rsidR="005E4BBF">
        <w:t xml:space="preserve"> </w:t>
      </w:r>
      <w:r w:rsidRPr="00B263F9">
        <w:t>the</w:t>
      </w:r>
      <w:r w:rsidRPr="00B263F9" w:rsidR="005E4BBF">
        <w:t xml:space="preserve"> </w:t>
      </w:r>
      <w:r w:rsidRPr="00B263F9">
        <w:t>Government</w:t>
      </w:r>
      <w:r w:rsidRPr="00B263F9" w:rsidR="005E4BBF">
        <w:t xml:space="preserve"> </w:t>
      </w:r>
      <w:r w:rsidRPr="00B263F9">
        <w:t>more</w:t>
      </w:r>
      <w:r w:rsidRPr="00B263F9" w:rsidR="005E4BBF">
        <w:t xml:space="preserve"> </w:t>
      </w:r>
      <w:r w:rsidRPr="00B263F9">
        <w:t>generally</w:t>
      </w:r>
      <w:r w:rsidRPr="00B263F9" w:rsidR="005E4BBF">
        <w:t xml:space="preserve"> </w:t>
      </w:r>
      <w:r w:rsidRPr="00B263F9">
        <w:t>explored</w:t>
      </w:r>
      <w:r w:rsidRPr="00B263F9" w:rsidR="005E4BBF">
        <w:t xml:space="preserve"> </w:t>
      </w:r>
      <w:r w:rsidRPr="00B263F9">
        <w:t>how</w:t>
      </w:r>
      <w:r w:rsidRPr="00B263F9" w:rsidR="005E4BBF">
        <w:t xml:space="preserve"> </w:t>
      </w:r>
      <w:r w:rsidRPr="00B263F9">
        <w:t>UK</w:t>
      </w:r>
      <w:r w:rsidRPr="00B263F9" w:rsidR="005E4BBF">
        <w:t xml:space="preserve"> </w:t>
      </w:r>
      <w:r w:rsidRPr="00B263F9">
        <w:t>and</w:t>
      </w:r>
      <w:r w:rsidRPr="00B263F9" w:rsidR="005E4BBF">
        <w:t xml:space="preserve"> </w:t>
      </w:r>
      <w:r w:rsidRPr="00B263F9">
        <w:t>Irish</w:t>
      </w:r>
      <w:r w:rsidRPr="00B263F9" w:rsidR="005E4BBF">
        <w:t xml:space="preserve"> </w:t>
      </w:r>
      <w:r w:rsidRPr="00B263F9">
        <w:t>law</w:t>
      </w:r>
      <w:r w:rsidRPr="00B263F9" w:rsidR="005E4BBF">
        <w:t xml:space="preserve"> </w:t>
      </w:r>
      <w:r w:rsidRPr="00B263F9">
        <w:t>enforcement</w:t>
      </w:r>
      <w:r w:rsidRPr="00B263F9" w:rsidR="005E4BBF">
        <w:t xml:space="preserve"> </w:t>
      </w:r>
      <w:r w:rsidRPr="00B263F9">
        <w:t>agencies</w:t>
      </w:r>
      <w:r w:rsidRPr="00B263F9" w:rsidR="005E4BBF">
        <w:t xml:space="preserve"> </w:t>
      </w:r>
      <w:r w:rsidRPr="00B263F9">
        <w:t>can</w:t>
      </w:r>
      <w:r w:rsidRPr="00B263F9" w:rsidR="005E4BBF">
        <w:t xml:space="preserve"> </w:t>
      </w:r>
      <w:r w:rsidRPr="00B263F9">
        <w:t>continue</w:t>
      </w:r>
      <w:r w:rsidRPr="00B263F9" w:rsidR="005E4BBF">
        <w:t xml:space="preserve"> </w:t>
      </w:r>
      <w:r w:rsidRPr="00B263F9">
        <w:t>to</w:t>
      </w:r>
      <w:r w:rsidRPr="00B263F9" w:rsidR="005E4BBF">
        <w:t xml:space="preserve"> </w:t>
      </w:r>
      <w:r w:rsidRPr="00B263F9">
        <w:t>co-operate</w:t>
      </w:r>
      <w:r w:rsidRPr="00B263F9" w:rsidR="005E4BBF">
        <w:t xml:space="preserve"> </w:t>
      </w:r>
      <w:r w:rsidR="00050F79">
        <w:t xml:space="preserve">on </w:t>
      </w:r>
      <w:r w:rsidRPr="00B263F9">
        <w:t>joint</w:t>
      </w:r>
      <w:r w:rsidRPr="00B263F9" w:rsidR="005E4BBF">
        <w:t xml:space="preserve"> </w:t>
      </w:r>
      <w:r w:rsidRPr="00B263F9">
        <w:t>investigation</w:t>
      </w:r>
      <w:r w:rsidRPr="00B263F9" w:rsidR="005E4BBF">
        <w:t xml:space="preserve"> </w:t>
      </w:r>
      <w:r w:rsidRPr="00B263F9">
        <w:t>teams</w:t>
      </w:r>
      <w:r w:rsidRPr="00B263F9" w:rsidR="005E4BBF">
        <w:t xml:space="preserve"> </w:t>
      </w:r>
      <w:r w:rsidRPr="00B263F9">
        <w:t>post-Brexit?</w:t>
      </w:r>
      <w:r w:rsidRPr="00B263F9" w:rsidR="00E75C49">
        <w:t xml:space="preserve"> They are very important. </w:t>
      </w:r>
    </w:p>
    <w:p w:rsidR="003D2E36" w:rsidRPr="00B263F9" w:rsidP="00050F79">
      <w:pPr>
        <w:pStyle w:val="Answer"/>
      </w:pPr>
      <w:sdt>
        <w:sdtPr>
          <w:alias w:val="Witness"/>
          <w:id w:val="359090655"/>
          <w:placeholder>
            <w:docPart w:val="56773802AA894640A575DF894D08D862"/>
          </w:placeholder>
          <w:richText/>
        </w:sdtPr>
        <w:sdtContent>
          <w:r w:rsidRPr="00B263F9">
            <w:rPr>
              <w:b/>
              <w:i/>
            </w:rPr>
            <w:t>Mr</w:t>
          </w:r>
          <w:r w:rsidRPr="00B263F9" w:rsidR="005E4BBF">
            <w:rPr>
              <w:b/>
              <w:i/>
            </w:rPr>
            <w:t xml:space="preserve"> </w:t>
          </w:r>
          <w:r w:rsidRPr="00B263F9">
            <w:rPr>
              <w:b/>
              <w:i/>
            </w:rPr>
            <w:t>Walker:</w:t>
          </w:r>
          <w:r w:rsidRPr="00B263F9" w:rsidR="005E4BBF">
            <w:rPr>
              <w:b/>
            </w:rPr>
            <w:t xml:space="preserve"> </w:t>
          </w:r>
        </w:sdtContent>
      </w:sdt>
      <w:r w:rsidRPr="00B263F9">
        <w:t>Yes.</w:t>
      </w:r>
      <w:r w:rsidRPr="00B263F9" w:rsidR="005E4BBF">
        <w:t xml:space="preserve"> </w:t>
      </w:r>
      <w:r w:rsidRPr="00B263F9">
        <w:t>We</w:t>
      </w:r>
      <w:r w:rsidRPr="00B263F9" w:rsidR="005E4BBF">
        <w:t xml:space="preserve"> </w:t>
      </w:r>
      <w:r w:rsidRPr="00B263F9">
        <w:t>have</w:t>
      </w:r>
      <w:r w:rsidRPr="00B263F9" w:rsidR="005E4BBF">
        <w:t xml:space="preserve"> </w:t>
      </w:r>
      <w:r w:rsidRPr="00B263F9">
        <w:t>talked</w:t>
      </w:r>
      <w:r w:rsidRPr="00B263F9" w:rsidR="005E4BBF">
        <w:t xml:space="preserve"> </w:t>
      </w:r>
      <w:r w:rsidRPr="00B263F9">
        <w:t>about</w:t>
      </w:r>
      <w:r w:rsidRPr="00B263F9" w:rsidR="005E4BBF">
        <w:t xml:space="preserve"> </w:t>
      </w:r>
      <w:r w:rsidRPr="00B263F9">
        <w:t>some</w:t>
      </w:r>
      <w:r w:rsidRPr="00B263F9" w:rsidR="005E4BBF">
        <w:t xml:space="preserve"> </w:t>
      </w:r>
      <w:r w:rsidRPr="00B263F9">
        <w:t>of</w:t>
      </w:r>
      <w:r w:rsidRPr="00B263F9" w:rsidR="005E4BBF">
        <w:t xml:space="preserve"> </w:t>
      </w:r>
      <w:r w:rsidRPr="00B263F9">
        <w:t>the</w:t>
      </w:r>
      <w:r w:rsidRPr="00B263F9" w:rsidR="005E4BBF">
        <w:t xml:space="preserve"> </w:t>
      </w:r>
      <w:r w:rsidRPr="00B263F9">
        <w:t>work</w:t>
      </w:r>
      <w:r w:rsidRPr="00B263F9" w:rsidR="005E4BBF">
        <w:t xml:space="preserve"> </w:t>
      </w:r>
      <w:r w:rsidRPr="00B263F9">
        <w:t>of</w:t>
      </w:r>
      <w:r w:rsidRPr="00B263F9" w:rsidR="005E4BBF">
        <w:t xml:space="preserve"> </w:t>
      </w:r>
      <w:r w:rsidRPr="00B263F9">
        <w:t>the</w:t>
      </w:r>
      <w:r w:rsidRPr="00B263F9" w:rsidR="005E4BBF">
        <w:t xml:space="preserve"> </w:t>
      </w:r>
      <w:r w:rsidRPr="00B263F9">
        <w:t>task</w:t>
      </w:r>
      <w:r w:rsidRPr="00B263F9" w:rsidR="005E4BBF">
        <w:t xml:space="preserve"> </w:t>
      </w:r>
      <w:r w:rsidRPr="00B263F9">
        <w:t>force</w:t>
      </w:r>
      <w:r w:rsidRPr="00B263F9" w:rsidR="005E4BBF">
        <w:t xml:space="preserve"> </w:t>
      </w:r>
      <w:r w:rsidRPr="00B263F9">
        <w:t>and</w:t>
      </w:r>
      <w:r w:rsidRPr="00B263F9" w:rsidR="005E4BBF">
        <w:t xml:space="preserve"> </w:t>
      </w:r>
      <w:r w:rsidRPr="00B263F9">
        <w:t>some</w:t>
      </w:r>
      <w:r w:rsidRPr="00B263F9" w:rsidR="005E4BBF">
        <w:t xml:space="preserve"> </w:t>
      </w:r>
      <w:r w:rsidRPr="00B263F9">
        <w:t>of</w:t>
      </w:r>
      <w:r w:rsidRPr="00B263F9" w:rsidR="005E4BBF">
        <w:t xml:space="preserve"> </w:t>
      </w:r>
      <w:r w:rsidRPr="00B263F9">
        <w:t>the</w:t>
      </w:r>
      <w:r w:rsidRPr="00B263F9" w:rsidR="005E4BBF">
        <w:t xml:space="preserve"> </w:t>
      </w:r>
      <w:r w:rsidRPr="00B263F9">
        <w:t>importance</w:t>
      </w:r>
      <w:r w:rsidRPr="00B263F9" w:rsidR="005E4BBF">
        <w:t xml:space="preserve"> </w:t>
      </w:r>
      <w:r w:rsidRPr="00B263F9">
        <w:t>of</w:t>
      </w:r>
      <w:r w:rsidRPr="00B263F9" w:rsidR="005E4BBF">
        <w:t xml:space="preserve"> </w:t>
      </w:r>
      <w:r w:rsidRPr="00B263F9">
        <w:t>being</w:t>
      </w:r>
      <w:r w:rsidRPr="00B263F9" w:rsidR="005E4BBF">
        <w:t xml:space="preserve"> </w:t>
      </w:r>
      <w:r w:rsidRPr="00B263F9">
        <w:t>able</w:t>
      </w:r>
      <w:r w:rsidRPr="00B263F9" w:rsidR="005E4BBF">
        <w:t xml:space="preserve"> </w:t>
      </w:r>
      <w:r w:rsidRPr="00B263F9">
        <w:t>to</w:t>
      </w:r>
      <w:r w:rsidRPr="00B263F9" w:rsidR="005E4BBF">
        <w:t xml:space="preserve"> </w:t>
      </w:r>
      <w:r w:rsidRPr="00B263F9">
        <w:t>work</w:t>
      </w:r>
      <w:r w:rsidRPr="00B263F9" w:rsidR="005E4BBF">
        <w:t xml:space="preserve"> </w:t>
      </w:r>
      <w:r w:rsidRPr="00B263F9">
        <w:t>together</w:t>
      </w:r>
      <w:r w:rsidRPr="00B263F9" w:rsidR="005E4BBF">
        <w:t xml:space="preserve"> </w:t>
      </w:r>
      <w:r w:rsidRPr="00B263F9">
        <w:t>on</w:t>
      </w:r>
      <w:r w:rsidRPr="00B263F9" w:rsidR="005E4BBF">
        <w:t xml:space="preserve"> </w:t>
      </w:r>
      <w:r w:rsidRPr="00B263F9">
        <w:t>this</w:t>
      </w:r>
      <w:r w:rsidRPr="00B263F9" w:rsidR="005E4BBF">
        <w:t xml:space="preserve"> </w:t>
      </w:r>
      <w:r w:rsidRPr="00B263F9">
        <w:t>front.</w:t>
      </w:r>
      <w:r w:rsidRPr="00B263F9" w:rsidR="005E4BBF">
        <w:t xml:space="preserve"> </w:t>
      </w:r>
      <w:r w:rsidRPr="00B263F9">
        <w:t>It</w:t>
      </w:r>
      <w:r w:rsidRPr="00B263F9" w:rsidR="005E4BBF">
        <w:t xml:space="preserve"> </w:t>
      </w:r>
      <w:r w:rsidRPr="00B263F9">
        <w:t>is</w:t>
      </w:r>
      <w:r w:rsidRPr="00B263F9" w:rsidR="005E4BBF">
        <w:t xml:space="preserve"> </w:t>
      </w:r>
      <w:r w:rsidRPr="00B263F9">
        <w:t>very</w:t>
      </w:r>
      <w:r w:rsidRPr="00B263F9" w:rsidR="005E4BBF">
        <w:t xml:space="preserve"> </w:t>
      </w:r>
      <w:r w:rsidRPr="00B263F9">
        <w:t>important</w:t>
      </w:r>
      <w:r w:rsidRPr="00B263F9" w:rsidR="005E4BBF">
        <w:t xml:space="preserve"> </w:t>
      </w:r>
      <w:r w:rsidRPr="00B263F9">
        <w:t>that</w:t>
      </w:r>
      <w:r w:rsidRPr="00B263F9" w:rsidR="005E4BBF">
        <w:t xml:space="preserve"> </w:t>
      </w:r>
      <w:r w:rsidRPr="00B263F9">
        <w:t>we</w:t>
      </w:r>
      <w:r w:rsidRPr="00B263F9" w:rsidR="005E4BBF">
        <w:t xml:space="preserve"> </w:t>
      </w:r>
      <w:r w:rsidRPr="00B263F9">
        <w:t>have</w:t>
      </w:r>
      <w:r w:rsidRPr="00B263F9" w:rsidR="005E4BBF">
        <w:t xml:space="preserve"> </w:t>
      </w:r>
      <w:r w:rsidRPr="00B263F9">
        <w:t>arrangements</w:t>
      </w:r>
      <w:r w:rsidRPr="00B263F9" w:rsidR="005E4BBF">
        <w:t xml:space="preserve"> </w:t>
      </w:r>
      <w:r w:rsidRPr="00B263F9">
        <w:t>in</w:t>
      </w:r>
      <w:r w:rsidRPr="00B263F9" w:rsidR="005E4BBF">
        <w:t xml:space="preserve"> </w:t>
      </w:r>
      <w:r w:rsidRPr="00B263F9">
        <w:t>place</w:t>
      </w:r>
      <w:r w:rsidRPr="00B263F9" w:rsidR="005E4BBF">
        <w:t xml:space="preserve"> </w:t>
      </w:r>
      <w:r w:rsidRPr="00B263F9">
        <w:t>to</w:t>
      </w:r>
      <w:r w:rsidRPr="00B263F9" w:rsidR="005E4BBF">
        <w:t xml:space="preserve"> </w:t>
      </w:r>
      <w:r w:rsidRPr="00B263F9">
        <w:t>support</w:t>
      </w:r>
      <w:r w:rsidRPr="00B263F9" w:rsidR="005E4BBF">
        <w:t xml:space="preserve"> </w:t>
      </w:r>
      <w:r w:rsidRPr="00B263F9">
        <w:t>that,</w:t>
      </w:r>
      <w:r w:rsidRPr="00B263F9" w:rsidR="005E4BBF">
        <w:t xml:space="preserve"> </w:t>
      </w:r>
      <w:r w:rsidRPr="00B263F9">
        <w:t>but</w:t>
      </w:r>
      <w:r w:rsidRPr="00B263F9" w:rsidR="005E4BBF">
        <w:t xml:space="preserve"> </w:t>
      </w:r>
      <w:r w:rsidRPr="00B263F9">
        <w:t>this</w:t>
      </w:r>
      <w:r w:rsidRPr="00B263F9" w:rsidR="005E4BBF">
        <w:t xml:space="preserve"> </w:t>
      </w:r>
      <w:r w:rsidRPr="00B263F9">
        <w:t>is</w:t>
      </w:r>
      <w:r w:rsidRPr="00B263F9" w:rsidR="005E4BBF">
        <w:t xml:space="preserve"> </w:t>
      </w:r>
      <w:r w:rsidRPr="00B263F9">
        <w:t>something</w:t>
      </w:r>
      <w:r w:rsidRPr="00B263F9" w:rsidR="005E4BBF">
        <w:t xml:space="preserve"> </w:t>
      </w:r>
      <w:r w:rsidRPr="00B263F9">
        <w:t>that</w:t>
      </w:r>
      <w:r w:rsidRPr="00B263F9" w:rsidR="005E4BBF">
        <w:t xml:space="preserve"> </w:t>
      </w:r>
      <w:r w:rsidRPr="00B263F9">
        <w:t>is</w:t>
      </w:r>
      <w:r w:rsidRPr="00B263F9" w:rsidR="005E4BBF">
        <w:t xml:space="preserve"> </w:t>
      </w:r>
      <w:r w:rsidRPr="00B263F9">
        <w:t>more</w:t>
      </w:r>
      <w:r w:rsidRPr="00B263F9" w:rsidR="005E4BBF">
        <w:t xml:space="preserve"> </w:t>
      </w:r>
      <w:r w:rsidRPr="00B263F9">
        <w:t>straightforwardly</w:t>
      </w:r>
      <w:r w:rsidRPr="00B263F9" w:rsidR="005E4BBF">
        <w:t xml:space="preserve"> </w:t>
      </w:r>
      <w:r w:rsidRPr="00B263F9">
        <w:t>addressed</w:t>
      </w:r>
      <w:r w:rsidRPr="00B263F9" w:rsidR="005E4BBF">
        <w:t xml:space="preserve"> </w:t>
      </w:r>
      <w:r w:rsidRPr="00B263F9">
        <w:t>in</w:t>
      </w:r>
      <w:r w:rsidRPr="00B263F9" w:rsidR="005E4BBF">
        <w:t xml:space="preserve"> </w:t>
      </w:r>
      <w:r w:rsidRPr="00B263F9">
        <w:t>the</w:t>
      </w:r>
      <w:r w:rsidRPr="00B263F9" w:rsidR="005E4BBF">
        <w:t xml:space="preserve"> </w:t>
      </w:r>
      <w:r w:rsidRPr="00B263F9">
        <w:t>context</w:t>
      </w:r>
      <w:r w:rsidRPr="00B263F9" w:rsidR="005E4BBF">
        <w:t xml:space="preserve"> </w:t>
      </w:r>
      <w:r w:rsidRPr="00B263F9">
        <w:t>of</w:t>
      </w:r>
      <w:r w:rsidRPr="00B263F9" w:rsidR="005E4BBF">
        <w:t xml:space="preserve"> </w:t>
      </w:r>
      <w:r w:rsidRPr="00B263F9">
        <w:t>a</w:t>
      </w:r>
      <w:r w:rsidRPr="00B263F9" w:rsidR="005E4BBF">
        <w:t xml:space="preserve"> </w:t>
      </w:r>
      <w:r w:rsidRPr="00B263F9">
        <w:t>security</w:t>
      </w:r>
      <w:r w:rsidRPr="00B263F9" w:rsidR="005E4BBF">
        <w:t xml:space="preserve"> </w:t>
      </w:r>
      <w:r w:rsidRPr="00B263F9">
        <w:t>partnership</w:t>
      </w:r>
      <w:r w:rsidRPr="00B263F9" w:rsidR="005E4BBF">
        <w:t xml:space="preserve"> </w:t>
      </w:r>
      <w:r w:rsidRPr="00B263F9">
        <w:t>and</w:t>
      </w:r>
      <w:r w:rsidRPr="00B263F9" w:rsidR="005E4BBF">
        <w:t xml:space="preserve"> </w:t>
      </w:r>
      <w:r w:rsidRPr="00B263F9">
        <w:t>would</w:t>
      </w:r>
      <w:r w:rsidRPr="00B263F9" w:rsidR="005E4BBF">
        <w:t xml:space="preserve"> </w:t>
      </w:r>
      <w:r w:rsidRPr="00B263F9">
        <w:t>need</w:t>
      </w:r>
      <w:r w:rsidRPr="00B263F9" w:rsidR="005E4BBF">
        <w:t xml:space="preserve"> </w:t>
      </w:r>
      <w:r w:rsidRPr="00B263F9">
        <w:t>to</w:t>
      </w:r>
      <w:r w:rsidRPr="00B263F9" w:rsidR="005E4BBF">
        <w:t xml:space="preserve"> </w:t>
      </w:r>
      <w:r w:rsidRPr="00B263F9">
        <w:t>be</w:t>
      </w:r>
      <w:r w:rsidRPr="00B263F9" w:rsidR="005E4BBF">
        <w:t xml:space="preserve"> </w:t>
      </w:r>
      <w:r w:rsidRPr="00B263F9">
        <w:t>a</w:t>
      </w:r>
      <w:r w:rsidRPr="00B263F9" w:rsidR="005E4BBF">
        <w:t xml:space="preserve"> </w:t>
      </w:r>
      <w:r w:rsidRPr="00B263F9">
        <w:t>priority</w:t>
      </w:r>
      <w:r w:rsidRPr="00B263F9" w:rsidR="005E4BBF">
        <w:t xml:space="preserve"> </w:t>
      </w:r>
      <w:r w:rsidRPr="00B263F9">
        <w:t>in</w:t>
      </w:r>
      <w:r w:rsidRPr="00B263F9" w:rsidR="005E4BBF">
        <w:t xml:space="preserve"> </w:t>
      </w:r>
      <w:r w:rsidRPr="00B263F9">
        <w:t>its</w:t>
      </w:r>
      <w:r w:rsidRPr="00B263F9" w:rsidR="005E4BBF">
        <w:t xml:space="preserve"> </w:t>
      </w:r>
      <w:r w:rsidRPr="00B263F9">
        <w:t>absence.</w:t>
      </w:r>
      <w:r w:rsidRPr="00B263F9" w:rsidR="005E4BBF">
        <w:t xml:space="preserve"> </w:t>
      </w:r>
      <w:r w:rsidRPr="00B263F9">
        <w:t>Mark,</w:t>
      </w:r>
      <w:r w:rsidRPr="00B263F9" w:rsidR="005E4BBF">
        <w:t xml:space="preserve"> </w:t>
      </w:r>
      <w:r w:rsidRPr="00B263F9">
        <w:t>is</w:t>
      </w:r>
      <w:r w:rsidRPr="00B263F9" w:rsidR="005E4BBF">
        <w:t xml:space="preserve"> </w:t>
      </w:r>
      <w:r w:rsidRPr="00B263F9">
        <w:t>there</w:t>
      </w:r>
      <w:r w:rsidRPr="00B263F9" w:rsidR="005E4BBF">
        <w:t xml:space="preserve"> </w:t>
      </w:r>
      <w:r w:rsidRPr="00B263F9">
        <w:t>anything</w:t>
      </w:r>
      <w:r w:rsidRPr="00B263F9" w:rsidR="005E4BBF">
        <w:t xml:space="preserve"> </w:t>
      </w:r>
      <w:r w:rsidRPr="00B263F9">
        <w:t>you</w:t>
      </w:r>
      <w:r w:rsidRPr="00B263F9" w:rsidR="005E4BBF">
        <w:t xml:space="preserve"> </w:t>
      </w:r>
      <w:r w:rsidRPr="00B263F9">
        <w:t>can</w:t>
      </w:r>
      <w:r w:rsidRPr="00B263F9" w:rsidR="005E4BBF">
        <w:t xml:space="preserve"> </w:t>
      </w:r>
      <w:r w:rsidRPr="00B263F9">
        <w:t>add</w:t>
      </w:r>
      <w:r w:rsidRPr="00B263F9" w:rsidR="005E4BBF">
        <w:t xml:space="preserve"> </w:t>
      </w:r>
      <w:r w:rsidRPr="00B263F9">
        <w:t>on</w:t>
      </w:r>
      <w:r w:rsidRPr="00B263F9" w:rsidR="005E4BBF">
        <w:t xml:space="preserve"> </w:t>
      </w:r>
      <w:r w:rsidRPr="00B263F9">
        <w:t>that,</w:t>
      </w:r>
      <w:r w:rsidRPr="00B263F9" w:rsidR="005E4BBF">
        <w:t xml:space="preserve"> </w:t>
      </w:r>
      <w:r w:rsidRPr="00B263F9">
        <w:t>just</w:t>
      </w:r>
      <w:r w:rsidRPr="00B263F9" w:rsidR="005E4BBF">
        <w:t xml:space="preserve"> </w:t>
      </w:r>
      <w:r w:rsidRPr="00B263F9">
        <w:t>in</w:t>
      </w:r>
      <w:r w:rsidRPr="00B263F9" w:rsidR="005E4BBF">
        <w:t xml:space="preserve"> </w:t>
      </w:r>
      <w:r w:rsidRPr="00B263F9">
        <w:t>terms</w:t>
      </w:r>
      <w:r w:rsidRPr="00B263F9" w:rsidR="005E4BBF">
        <w:t xml:space="preserve"> </w:t>
      </w:r>
      <w:r w:rsidRPr="00B263F9">
        <w:t>of</w:t>
      </w:r>
      <w:r w:rsidRPr="00B263F9" w:rsidR="005E4BBF">
        <w:t xml:space="preserve"> </w:t>
      </w:r>
      <w:r w:rsidRPr="00B263F9">
        <w:t>the</w:t>
      </w:r>
      <w:r w:rsidRPr="00B263F9" w:rsidR="005E4BBF">
        <w:t xml:space="preserve"> </w:t>
      </w:r>
      <w:r w:rsidRPr="00B263F9">
        <w:t>investigation</w:t>
      </w:r>
      <w:r w:rsidRPr="00B263F9" w:rsidR="005E4BBF">
        <w:t xml:space="preserve"> </w:t>
      </w:r>
      <w:r w:rsidRPr="00B263F9">
        <w:t>approach?</w:t>
      </w:r>
      <w:r w:rsidRPr="00B263F9" w:rsidR="005E4BBF">
        <w:t xml:space="preserve"> </w:t>
      </w:r>
    </w:p>
    <w:p w:rsidR="00E75C49" w:rsidRPr="00B263F9" w:rsidP="00050F79">
      <w:pPr>
        <w:pStyle w:val="Answer"/>
      </w:pPr>
      <w:sdt>
        <w:sdtPr>
          <w:alias w:val="Witness"/>
          <w:id w:val="-73903234"/>
          <w:placeholder>
            <w:docPart w:val="56773802AA894640A575DF894D08D862"/>
          </w:placeholder>
          <w:richText/>
        </w:sdtPr>
        <w:sdtContent>
          <w:r w:rsidRPr="00B263F9" w:rsidR="003D2E36">
            <w:rPr>
              <w:b/>
              <w:i/>
            </w:rPr>
            <w:t>Mark</w:t>
          </w:r>
          <w:r w:rsidRPr="00B263F9" w:rsidR="005E4BBF">
            <w:rPr>
              <w:b/>
              <w:i/>
            </w:rPr>
            <w:t xml:space="preserve"> </w:t>
          </w:r>
          <w:r w:rsidRPr="00B263F9" w:rsidR="00223985">
            <w:rPr>
              <w:b/>
              <w:i/>
            </w:rPr>
            <w:t>Larmour</w:t>
          </w:r>
          <w:r w:rsidRPr="00B263F9" w:rsidR="003D2E36">
            <w:rPr>
              <w:b/>
            </w:rPr>
            <w:t>:</w:t>
          </w:r>
          <w:r w:rsidRPr="00B263F9" w:rsidR="005E4BBF">
            <w:rPr>
              <w:b/>
            </w:rPr>
            <w:t xml:space="preserve"> </w:t>
          </w:r>
        </w:sdtContent>
      </w:sdt>
      <w:r w:rsidRPr="00B263F9" w:rsidR="003D2E36">
        <w:t>Back</w:t>
      </w:r>
      <w:r w:rsidRPr="00B263F9" w:rsidR="005E4BBF">
        <w:t xml:space="preserve"> </w:t>
      </w:r>
      <w:r w:rsidRPr="00B263F9" w:rsidR="003D2E36">
        <w:t>to</w:t>
      </w:r>
      <w:r w:rsidRPr="00B263F9" w:rsidR="005E4BBF">
        <w:t xml:space="preserve"> </w:t>
      </w:r>
      <w:r w:rsidRPr="00B263F9" w:rsidR="003D2E36">
        <w:t>the</w:t>
      </w:r>
      <w:r w:rsidRPr="00B263F9" w:rsidR="005E4BBF">
        <w:t xml:space="preserve"> </w:t>
      </w:r>
      <w:r w:rsidRPr="00B263F9" w:rsidR="003D2E36">
        <w:t>point</w:t>
      </w:r>
      <w:r w:rsidRPr="00B263F9" w:rsidR="005E4BBF">
        <w:t xml:space="preserve"> </w:t>
      </w:r>
      <w:r w:rsidRPr="00B263F9" w:rsidR="003D2E36">
        <w:t>about</w:t>
      </w:r>
      <w:r w:rsidRPr="00B263F9" w:rsidR="005E4BBF">
        <w:t xml:space="preserve"> </w:t>
      </w:r>
      <w:r w:rsidRPr="00B263F9" w:rsidR="003D2E36">
        <w:t>the</w:t>
      </w:r>
      <w:r w:rsidRPr="00B263F9" w:rsidR="005E4BBF">
        <w:t xml:space="preserve"> </w:t>
      </w:r>
      <w:r w:rsidRPr="00B263F9" w:rsidR="003D2E36">
        <w:t>pragmatic</w:t>
      </w:r>
      <w:r w:rsidRPr="00B263F9" w:rsidR="005E4BBF">
        <w:t xml:space="preserve"> </w:t>
      </w:r>
      <w:r w:rsidRPr="00B263F9" w:rsidR="003D2E36">
        <w:t>and</w:t>
      </w:r>
      <w:r w:rsidRPr="00B263F9" w:rsidR="005E4BBF">
        <w:t xml:space="preserve"> </w:t>
      </w:r>
      <w:r w:rsidRPr="00B263F9" w:rsidR="003D2E36">
        <w:t>strong</w:t>
      </w:r>
      <w:r w:rsidRPr="00B263F9" w:rsidR="005E4BBF">
        <w:t xml:space="preserve"> </w:t>
      </w:r>
      <w:r w:rsidRPr="00B263F9" w:rsidR="003D2E36">
        <w:t>working</w:t>
      </w:r>
      <w:r w:rsidRPr="00B263F9" w:rsidR="005E4BBF">
        <w:t xml:space="preserve"> </w:t>
      </w:r>
      <w:r w:rsidRPr="00B263F9" w:rsidR="003D2E36">
        <w:t>relationships</w:t>
      </w:r>
      <w:r w:rsidRPr="00B263F9" w:rsidR="005E4BBF">
        <w:t xml:space="preserve"> </w:t>
      </w:r>
      <w:r w:rsidRPr="00B263F9" w:rsidR="003D2E36">
        <w:t>between</w:t>
      </w:r>
      <w:r w:rsidRPr="00B263F9" w:rsidR="005E4BBF">
        <w:t xml:space="preserve"> </w:t>
      </w:r>
      <w:r w:rsidRPr="00B263F9" w:rsidR="003D2E36">
        <w:t>organisations,</w:t>
      </w:r>
      <w:r w:rsidRPr="00B263F9" w:rsidR="005E4BBF">
        <w:t xml:space="preserve"> </w:t>
      </w:r>
      <w:r w:rsidRPr="00B263F9" w:rsidR="003D2E36">
        <w:t>there</w:t>
      </w:r>
      <w:r w:rsidRPr="00B263F9" w:rsidR="005E4BBF">
        <w:t xml:space="preserve"> </w:t>
      </w:r>
      <w:r w:rsidRPr="00B263F9" w:rsidR="003D2E36">
        <w:t>is</w:t>
      </w:r>
      <w:r w:rsidRPr="00B263F9" w:rsidR="005E4BBF">
        <w:t xml:space="preserve"> </w:t>
      </w:r>
      <w:r w:rsidRPr="00B263F9" w:rsidR="003D2E36">
        <w:t>also</w:t>
      </w:r>
      <w:r w:rsidRPr="00B263F9" w:rsidR="005E4BBF">
        <w:t xml:space="preserve"> </w:t>
      </w:r>
      <w:r w:rsidRPr="00B263F9" w:rsidR="003D2E36">
        <w:t>the</w:t>
      </w:r>
      <w:r w:rsidRPr="00B263F9" w:rsidR="005E4BBF">
        <w:t xml:space="preserve"> </w:t>
      </w:r>
      <w:r w:rsidRPr="00B263F9" w:rsidR="003D2E36">
        <w:t>str</w:t>
      </w:r>
      <w:r w:rsidRPr="00B263F9">
        <w:t>u</w:t>
      </w:r>
      <w:r w:rsidRPr="00B263F9" w:rsidR="003D2E36">
        <w:t>cture.</w:t>
      </w:r>
      <w:r w:rsidRPr="00B263F9" w:rsidR="005E4BBF">
        <w:t xml:space="preserve"> </w:t>
      </w:r>
      <w:r w:rsidRPr="00B263F9" w:rsidR="003D2E36">
        <w:t>The</w:t>
      </w:r>
      <w:r w:rsidRPr="00B263F9">
        <w:t>re are</w:t>
      </w:r>
      <w:r w:rsidRPr="00B263F9" w:rsidR="005E4BBF">
        <w:t xml:space="preserve"> </w:t>
      </w:r>
      <w:r w:rsidRPr="00B263F9" w:rsidR="003D2E36">
        <w:t>longstanding</w:t>
      </w:r>
      <w:r w:rsidRPr="00B263F9" w:rsidR="005E4BBF">
        <w:t xml:space="preserve"> </w:t>
      </w:r>
      <w:r w:rsidRPr="00B263F9" w:rsidR="003D2E36">
        <w:t>structur</w:t>
      </w:r>
      <w:r w:rsidRPr="00B263F9">
        <w:t>es</w:t>
      </w:r>
      <w:r w:rsidRPr="00B263F9" w:rsidR="005E4BBF">
        <w:t xml:space="preserve"> </w:t>
      </w:r>
      <w:r w:rsidRPr="00B263F9" w:rsidR="003D2E36">
        <w:t>now</w:t>
      </w:r>
      <w:r w:rsidRPr="00B263F9" w:rsidR="005E4BBF">
        <w:t xml:space="preserve"> </w:t>
      </w:r>
      <w:r w:rsidRPr="00B263F9" w:rsidR="003D2E36">
        <w:t>around</w:t>
      </w:r>
      <w:r w:rsidRPr="00B263F9" w:rsidR="005E4BBF">
        <w:t xml:space="preserve"> </w:t>
      </w:r>
      <w:r w:rsidRPr="00B263F9" w:rsidR="003D2E36">
        <w:t>tackling</w:t>
      </w:r>
      <w:r w:rsidRPr="00B263F9" w:rsidR="005E4BBF">
        <w:t xml:space="preserve"> </w:t>
      </w:r>
      <w:r w:rsidRPr="00B263F9" w:rsidR="003D2E36">
        <w:t>organised</w:t>
      </w:r>
      <w:r w:rsidRPr="00B263F9" w:rsidR="005E4BBF">
        <w:t xml:space="preserve"> </w:t>
      </w:r>
      <w:r w:rsidRPr="00B263F9" w:rsidR="003D2E36">
        <w:t>crime,</w:t>
      </w:r>
      <w:r w:rsidRPr="00B263F9" w:rsidR="005E4BBF">
        <w:t xml:space="preserve"> </w:t>
      </w:r>
      <w:r w:rsidRPr="00B263F9" w:rsidR="003D2E36">
        <w:t>and</w:t>
      </w:r>
      <w:r w:rsidRPr="00B263F9" w:rsidR="005E4BBF">
        <w:t xml:space="preserve"> </w:t>
      </w:r>
      <w:r w:rsidRPr="00B263F9" w:rsidR="003D2E36">
        <w:t>we</w:t>
      </w:r>
      <w:r w:rsidRPr="00B263F9" w:rsidR="005E4BBF">
        <w:t xml:space="preserve"> </w:t>
      </w:r>
      <w:r w:rsidRPr="00B263F9" w:rsidR="003D2E36">
        <w:t>have</w:t>
      </w:r>
      <w:r w:rsidRPr="00B263F9" w:rsidR="005E4BBF">
        <w:t xml:space="preserve"> </w:t>
      </w:r>
      <w:r w:rsidRPr="00B263F9" w:rsidR="003D2E36">
        <w:t>already</w:t>
      </w:r>
      <w:r w:rsidRPr="00B263F9" w:rsidR="005E4BBF">
        <w:t xml:space="preserve"> </w:t>
      </w:r>
      <w:r w:rsidRPr="00B263F9" w:rsidR="003D2E36">
        <w:t>referenced</w:t>
      </w:r>
      <w:r w:rsidRPr="00B263F9" w:rsidR="005E4BBF">
        <w:t xml:space="preserve"> </w:t>
      </w:r>
      <w:r w:rsidRPr="00B263F9" w:rsidR="003D2E36">
        <w:t>the</w:t>
      </w:r>
      <w:r w:rsidRPr="00B263F9" w:rsidR="005E4BBF">
        <w:t xml:space="preserve"> </w:t>
      </w:r>
      <w:r w:rsidRPr="00B263F9" w:rsidR="003D2E36">
        <w:t>Joint</w:t>
      </w:r>
      <w:r w:rsidRPr="00B263F9" w:rsidR="005E4BBF">
        <w:t xml:space="preserve"> </w:t>
      </w:r>
      <w:r w:rsidRPr="00B263F9" w:rsidR="003D2E36">
        <w:t>Agency</w:t>
      </w:r>
      <w:r w:rsidRPr="00B263F9" w:rsidR="005E4BBF">
        <w:t xml:space="preserve"> </w:t>
      </w:r>
      <w:r w:rsidRPr="00B263F9" w:rsidR="003D2E36">
        <w:t>Task</w:t>
      </w:r>
      <w:r w:rsidRPr="00B263F9" w:rsidR="005E4BBF">
        <w:t xml:space="preserve"> </w:t>
      </w:r>
      <w:r w:rsidRPr="00B263F9" w:rsidR="003D2E36">
        <w:t>Force.</w:t>
      </w:r>
      <w:r w:rsidRPr="00B263F9" w:rsidR="005E4BBF">
        <w:t xml:space="preserve"> </w:t>
      </w:r>
      <w:r w:rsidRPr="00B263F9" w:rsidR="003D2E36">
        <w:t>All</w:t>
      </w:r>
      <w:r w:rsidRPr="00B263F9" w:rsidR="005E4BBF">
        <w:t xml:space="preserve"> </w:t>
      </w:r>
      <w:r w:rsidRPr="00B263F9" w:rsidR="003D2E36">
        <w:t>of</w:t>
      </w:r>
      <w:r w:rsidRPr="00B263F9" w:rsidR="005E4BBF">
        <w:t xml:space="preserve"> </w:t>
      </w:r>
      <w:r w:rsidRPr="00B263F9" w:rsidR="003D2E36">
        <w:t>these</w:t>
      </w:r>
      <w:r w:rsidRPr="00B263F9" w:rsidR="005E4BBF">
        <w:t xml:space="preserve"> </w:t>
      </w:r>
      <w:r w:rsidRPr="00B263F9" w:rsidR="003D2E36">
        <w:t>bodies</w:t>
      </w:r>
      <w:r w:rsidRPr="00B263F9" w:rsidR="005E4BBF">
        <w:t xml:space="preserve"> </w:t>
      </w:r>
      <w:r w:rsidRPr="00B263F9" w:rsidR="003D2E36">
        <w:t>will</w:t>
      </w:r>
      <w:r w:rsidRPr="00B263F9" w:rsidR="005E4BBF">
        <w:t xml:space="preserve"> </w:t>
      </w:r>
      <w:r w:rsidRPr="00B263F9" w:rsidR="003D2E36">
        <w:t>be</w:t>
      </w:r>
      <w:r w:rsidRPr="00B263F9" w:rsidR="005E4BBF">
        <w:t xml:space="preserve"> </w:t>
      </w:r>
      <w:r w:rsidRPr="00B263F9" w:rsidR="003D2E36">
        <w:t>able</w:t>
      </w:r>
      <w:r w:rsidRPr="00B263F9" w:rsidR="005E4BBF">
        <w:t xml:space="preserve"> </w:t>
      </w:r>
      <w:r w:rsidRPr="00B263F9" w:rsidR="003D2E36">
        <w:t>to</w:t>
      </w:r>
      <w:r w:rsidRPr="00B263F9" w:rsidR="005E4BBF">
        <w:t xml:space="preserve"> </w:t>
      </w:r>
      <w:r w:rsidRPr="00B263F9" w:rsidR="003D2E36">
        <w:t>continue</w:t>
      </w:r>
      <w:r w:rsidRPr="00B263F9" w:rsidR="005E4BBF">
        <w:t xml:space="preserve"> </w:t>
      </w:r>
      <w:r w:rsidRPr="00B263F9" w:rsidR="003D2E36">
        <w:t>to</w:t>
      </w:r>
      <w:r w:rsidRPr="00B263F9" w:rsidR="005E4BBF">
        <w:t xml:space="preserve"> </w:t>
      </w:r>
      <w:r w:rsidRPr="00B263F9" w:rsidR="003D2E36">
        <w:t>do</w:t>
      </w:r>
      <w:r w:rsidRPr="00B263F9" w:rsidR="005E4BBF">
        <w:t xml:space="preserve"> </w:t>
      </w:r>
      <w:r w:rsidRPr="00B263F9" w:rsidR="003D2E36">
        <w:t>this</w:t>
      </w:r>
      <w:r w:rsidRPr="00B263F9" w:rsidR="005E4BBF">
        <w:t xml:space="preserve"> </w:t>
      </w:r>
      <w:r w:rsidRPr="00B263F9" w:rsidR="003D2E36">
        <w:t>work</w:t>
      </w:r>
      <w:r w:rsidRPr="00B263F9" w:rsidR="005E4BBF">
        <w:t xml:space="preserve"> </w:t>
      </w:r>
      <w:r w:rsidRPr="00B263F9" w:rsidR="003D2E36">
        <w:t>beyond</w:t>
      </w:r>
      <w:r w:rsidRPr="00B263F9" w:rsidR="005E4BBF">
        <w:t xml:space="preserve"> </w:t>
      </w:r>
      <w:r w:rsidRPr="00B263F9" w:rsidR="003D2E36">
        <w:t>transition</w:t>
      </w:r>
      <w:r w:rsidRPr="00B263F9">
        <w:t>,</w:t>
      </w:r>
      <w:r w:rsidRPr="00B263F9" w:rsidR="005E4BBF">
        <w:t xml:space="preserve"> </w:t>
      </w:r>
      <w:r w:rsidRPr="00B263F9" w:rsidR="003D2E36">
        <w:t>reinforced</w:t>
      </w:r>
      <w:r w:rsidRPr="00B263F9" w:rsidR="005E4BBF">
        <w:t xml:space="preserve"> </w:t>
      </w:r>
      <w:r w:rsidRPr="00B263F9" w:rsidR="003D2E36">
        <w:t>by</w:t>
      </w:r>
      <w:r w:rsidRPr="00B263F9" w:rsidR="005E4BBF">
        <w:t xml:space="preserve"> </w:t>
      </w:r>
      <w:r w:rsidRPr="00B263F9" w:rsidR="003D2E36">
        <w:t>some</w:t>
      </w:r>
      <w:r w:rsidRPr="00B263F9" w:rsidR="005E4BBF">
        <w:t xml:space="preserve"> </w:t>
      </w:r>
      <w:r w:rsidRPr="00B263F9" w:rsidR="003D2E36">
        <w:t>of</w:t>
      </w:r>
      <w:r w:rsidRPr="00B263F9" w:rsidR="005E4BBF">
        <w:t xml:space="preserve"> </w:t>
      </w:r>
      <w:r w:rsidRPr="00B263F9" w:rsidR="003D2E36">
        <w:t>those</w:t>
      </w:r>
      <w:r w:rsidRPr="00B263F9" w:rsidR="005E4BBF">
        <w:t xml:space="preserve"> </w:t>
      </w:r>
      <w:r w:rsidRPr="00B263F9" w:rsidR="003D2E36">
        <w:t>softer</w:t>
      </w:r>
      <w:r w:rsidRPr="00B263F9" w:rsidR="005E4BBF">
        <w:t xml:space="preserve"> </w:t>
      </w:r>
      <w:r w:rsidRPr="00B263F9" w:rsidR="003D2E36">
        <w:t>measures</w:t>
      </w:r>
      <w:r w:rsidRPr="00B263F9" w:rsidR="005E4BBF">
        <w:t xml:space="preserve"> </w:t>
      </w:r>
      <w:r w:rsidRPr="00B263F9" w:rsidR="003D2E36">
        <w:t>that</w:t>
      </w:r>
      <w:r w:rsidRPr="00B263F9" w:rsidR="005E4BBF">
        <w:t xml:space="preserve"> </w:t>
      </w:r>
      <w:r w:rsidRPr="00B263F9" w:rsidR="003D2E36">
        <w:t>we</w:t>
      </w:r>
      <w:r w:rsidRPr="00B263F9" w:rsidR="005E4BBF">
        <w:t xml:space="preserve"> </w:t>
      </w:r>
      <w:r w:rsidRPr="00B263F9" w:rsidR="003D2E36">
        <w:t>have</w:t>
      </w:r>
      <w:r w:rsidRPr="00B263F9" w:rsidR="005E4BBF">
        <w:t xml:space="preserve"> </w:t>
      </w:r>
      <w:r w:rsidRPr="00B263F9" w:rsidR="003D2E36">
        <w:t>already</w:t>
      </w:r>
      <w:r w:rsidRPr="00B263F9" w:rsidR="005E4BBF">
        <w:t xml:space="preserve"> </w:t>
      </w:r>
      <w:r w:rsidRPr="00B263F9" w:rsidR="003D2E36">
        <w:t>talked</w:t>
      </w:r>
      <w:r w:rsidRPr="00B263F9" w:rsidR="005E4BBF">
        <w:t xml:space="preserve"> </w:t>
      </w:r>
      <w:r w:rsidRPr="00B263F9" w:rsidR="003D2E36">
        <w:t>about,</w:t>
      </w:r>
      <w:r w:rsidRPr="00B263F9" w:rsidR="005E4BBF">
        <w:t xml:space="preserve"> </w:t>
      </w:r>
      <w:r w:rsidRPr="00B263F9" w:rsidR="003D2E36">
        <w:t>around</w:t>
      </w:r>
      <w:r w:rsidRPr="00B263F9" w:rsidR="005E4BBF">
        <w:t xml:space="preserve"> </w:t>
      </w:r>
      <w:r w:rsidRPr="00B263F9" w:rsidR="003D2E36">
        <w:t>things</w:t>
      </w:r>
      <w:r w:rsidRPr="00B263F9" w:rsidR="005E4BBF">
        <w:t xml:space="preserve"> </w:t>
      </w:r>
      <w:r w:rsidRPr="00B263F9" w:rsidR="003D2E36">
        <w:t>like</w:t>
      </w:r>
      <w:r w:rsidRPr="00B263F9" w:rsidR="005E4BBF">
        <w:t xml:space="preserve"> </w:t>
      </w:r>
      <w:r w:rsidRPr="00B263F9" w:rsidR="003D2E36">
        <w:t>secondment</w:t>
      </w:r>
      <w:r w:rsidRPr="00B263F9" w:rsidR="005E4BBF">
        <w:t xml:space="preserve"> </w:t>
      </w:r>
      <w:r w:rsidRPr="00B263F9" w:rsidR="003D2E36">
        <w:t>between</w:t>
      </w:r>
      <w:r w:rsidRPr="00B263F9" w:rsidR="005E4BBF">
        <w:t xml:space="preserve"> </w:t>
      </w:r>
      <w:r w:rsidRPr="00B263F9" w:rsidR="003D2E36">
        <w:t>officers</w:t>
      </w:r>
      <w:r w:rsidRPr="00B263F9" w:rsidR="005E4BBF">
        <w:t xml:space="preserve"> </w:t>
      </w:r>
      <w:r w:rsidRPr="00B263F9" w:rsidR="003D2E36">
        <w:t>working</w:t>
      </w:r>
      <w:r w:rsidRPr="00B263F9" w:rsidR="005E4BBF">
        <w:t xml:space="preserve"> </w:t>
      </w:r>
      <w:r w:rsidRPr="00B263F9" w:rsidR="003D2E36">
        <w:t>in</w:t>
      </w:r>
      <w:r w:rsidRPr="00B263F9" w:rsidR="005E4BBF">
        <w:t xml:space="preserve"> </w:t>
      </w:r>
      <w:r w:rsidRPr="00B263F9" w:rsidR="003D2E36">
        <w:t>the</w:t>
      </w:r>
      <w:r w:rsidRPr="00B263F9" w:rsidR="005E4BBF">
        <w:t xml:space="preserve"> </w:t>
      </w:r>
      <w:r w:rsidRPr="00B263F9" w:rsidR="003D2E36">
        <w:t>PSNI</w:t>
      </w:r>
      <w:r w:rsidRPr="00B263F9" w:rsidR="005E4BBF">
        <w:t xml:space="preserve"> </w:t>
      </w:r>
      <w:r w:rsidRPr="00B263F9" w:rsidR="003D2E36">
        <w:t>and</w:t>
      </w:r>
      <w:r w:rsidRPr="00B263F9" w:rsidR="005E4BBF">
        <w:t xml:space="preserve"> </w:t>
      </w:r>
      <w:r w:rsidRPr="00B263F9" w:rsidR="003D2E36">
        <w:t>AGS</w:t>
      </w:r>
      <w:r w:rsidRPr="00B263F9" w:rsidR="005E4BBF">
        <w:t xml:space="preserve"> </w:t>
      </w:r>
      <w:r w:rsidRPr="00B263F9" w:rsidR="003D2E36">
        <w:t>to</w:t>
      </w:r>
      <w:r w:rsidRPr="00B263F9" w:rsidR="005E4BBF">
        <w:t xml:space="preserve"> </w:t>
      </w:r>
      <w:r w:rsidRPr="00B263F9" w:rsidR="003D2E36">
        <w:t>understand</w:t>
      </w:r>
      <w:r w:rsidRPr="00B263F9" w:rsidR="005E4BBF">
        <w:t xml:space="preserve"> </w:t>
      </w:r>
      <w:r w:rsidRPr="00B263F9" w:rsidR="003D2E36">
        <w:t>the</w:t>
      </w:r>
      <w:r w:rsidRPr="00B263F9" w:rsidR="005E4BBF">
        <w:t xml:space="preserve"> </w:t>
      </w:r>
      <w:r w:rsidRPr="00B263F9" w:rsidR="003D2E36">
        <w:t>culture</w:t>
      </w:r>
      <w:r w:rsidRPr="00B263F9">
        <w:t>,</w:t>
      </w:r>
      <w:r w:rsidRPr="00B263F9" w:rsidR="005E4BBF">
        <w:t xml:space="preserve"> </w:t>
      </w:r>
      <w:r w:rsidRPr="00B263F9" w:rsidR="003D2E36">
        <w:t>et</w:t>
      </w:r>
      <w:r w:rsidR="00050F79">
        <w:t>c</w:t>
      </w:r>
      <w:r w:rsidRPr="00B263F9" w:rsidR="003D2E36">
        <w:t>.</w:t>
      </w:r>
      <w:r w:rsidRPr="00B263F9" w:rsidR="005E4BBF">
        <w:t xml:space="preserve"> </w:t>
      </w:r>
      <w:r w:rsidRPr="00B263F9" w:rsidR="003D2E36">
        <w:t>We</w:t>
      </w:r>
      <w:r w:rsidRPr="00B263F9" w:rsidR="005E4BBF">
        <w:t xml:space="preserve"> </w:t>
      </w:r>
      <w:r w:rsidRPr="00B263F9" w:rsidR="003D2E36">
        <w:t>are</w:t>
      </w:r>
      <w:r w:rsidRPr="00B263F9" w:rsidR="005E4BBF">
        <w:t xml:space="preserve"> </w:t>
      </w:r>
      <w:r w:rsidRPr="00B263F9" w:rsidR="003D2E36">
        <w:t>starting</w:t>
      </w:r>
      <w:r w:rsidRPr="00B263F9" w:rsidR="005E4BBF">
        <w:t xml:space="preserve"> </w:t>
      </w:r>
      <w:r w:rsidRPr="00B263F9" w:rsidR="003D2E36">
        <w:t>from</w:t>
      </w:r>
      <w:r w:rsidRPr="00B263F9" w:rsidR="005E4BBF">
        <w:t xml:space="preserve"> </w:t>
      </w:r>
      <w:r w:rsidRPr="00B263F9" w:rsidR="003D2E36">
        <w:t>a</w:t>
      </w:r>
      <w:r w:rsidRPr="00B263F9" w:rsidR="005E4BBF">
        <w:t xml:space="preserve"> </w:t>
      </w:r>
      <w:r w:rsidRPr="00B263F9" w:rsidR="003D2E36">
        <w:t>good</w:t>
      </w:r>
      <w:r w:rsidRPr="00B263F9" w:rsidR="005E4BBF">
        <w:t xml:space="preserve"> </w:t>
      </w:r>
      <w:r w:rsidRPr="00B263F9" w:rsidR="003D2E36">
        <w:t>point</w:t>
      </w:r>
      <w:r w:rsidRPr="00B263F9" w:rsidR="005E4BBF">
        <w:t xml:space="preserve"> </w:t>
      </w:r>
      <w:r w:rsidRPr="00B263F9" w:rsidR="003D2E36">
        <w:t>around</w:t>
      </w:r>
      <w:r w:rsidRPr="00B263F9" w:rsidR="005E4BBF">
        <w:t xml:space="preserve"> </w:t>
      </w:r>
      <w:r w:rsidRPr="00B263F9" w:rsidR="003D2E36">
        <w:t>this,</w:t>
      </w:r>
      <w:r w:rsidRPr="00B263F9" w:rsidR="005E4BBF">
        <w:t xml:space="preserve"> </w:t>
      </w:r>
      <w:r w:rsidRPr="00B263F9" w:rsidR="003D2E36">
        <w:t>and</w:t>
      </w:r>
      <w:r w:rsidRPr="00B263F9">
        <w:t>,</w:t>
      </w:r>
      <w:r w:rsidRPr="00B263F9" w:rsidR="005E4BBF">
        <w:t xml:space="preserve"> </w:t>
      </w:r>
      <w:r w:rsidRPr="00B263F9" w:rsidR="003D2E36">
        <w:t>pending</w:t>
      </w:r>
      <w:r w:rsidRPr="00B263F9" w:rsidR="005E4BBF">
        <w:t xml:space="preserve"> </w:t>
      </w:r>
      <w:r w:rsidRPr="00B263F9">
        <w:t>the</w:t>
      </w:r>
      <w:r w:rsidRPr="00B263F9" w:rsidR="005E4BBF">
        <w:t xml:space="preserve"> </w:t>
      </w:r>
      <w:r w:rsidRPr="00B263F9" w:rsidR="003D2E36">
        <w:t>outcome</w:t>
      </w:r>
      <w:r w:rsidRPr="00B263F9" w:rsidR="005E4BBF">
        <w:t xml:space="preserve"> </w:t>
      </w:r>
      <w:r w:rsidRPr="00B263F9" w:rsidR="003D2E36">
        <w:t>with</w:t>
      </w:r>
      <w:r w:rsidRPr="00B263F9" w:rsidR="005E4BBF">
        <w:t xml:space="preserve"> </w:t>
      </w:r>
      <w:r w:rsidRPr="00B263F9" w:rsidR="003D2E36">
        <w:t>the</w:t>
      </w:r>
      <w:r w:rsidRPr="00B263F9" w:rsidR="005E4BBF">
        <w:t xml:space="preserve"> </w:t>
      </w:r>
      <w:r w:rsidRPr="00B263F9" w:rsidR="003D2E36">
        <w:t>negotiations</w:t>
      </w:r>
      <w:r w:rsidRPr="00B263F9">
        <w:t>,</w:t>
      </w:r>
      <w:r w:rsidRPr="00B263F9" w:rsidR="005E4BBF">
        <w:t xml:space="preserve"> </w:t>
      </w:r>
      <w:r w:rsidRPr="00B263F9" w:rsidR="003D2E36">
        <w:t>we</w:t>
      </w:r>
      <w:r w:rsidRPr="00B263F9" w:rsidR="005E4BBF">
        <w:t xml:space="preserve"> </w:t>
      </w:r>
      <w:r w:rsidRPr="00B263F9" w:rsidR="003D2E36">
        <w:t>will</w:t>
      </w:r>
      <w:r w:rsidRPr="00B263F9" w:rsidR="005E4BBF">
        <w:t xml:space="preserve"> </w:t>
      </w:r>
      <w:r w:rsidRPr="00B263F9" w:rsidR="003D2E36">
        <w:t>be</w:t>
      </w:r>
      <w:r w:rsidRPr="00B263F9" w:rsidR="005E4BBF">
        <w:t xml:space="preserve"> </w:t>
      </w:r>
      <w:r w:rsidRPr="00B263F9" w:rsidR="003D2E36">
        <w:t>able</w:t>
      </w:r>
      <w:r w:rsidRPr="00B263F9" w:rsidR="005E4BBF">
        <w:t xml:space="preserve"> </w:t>
      </w:r>
      <w:r w:rsidRPr="00B263F9" w:rsidR="003D2E36">
        <w:t>to</w:t>
      </w:r>
      <w:r w:rsidRPr="00B263F9" w:rsidR="005E4BBF">
        <w:t xml:space="preserve"> </w:t>
      </w:r>
      <w:r w:rsidRPr="00B263F9" w:rsidR="003D2E36">
        <w:t>react</w:t>
      </w:r>
      <w:r w:rsidRPr="00B263F9" w:rsidR="005E4BBF">
        <w:t xml:space="preserve"> </w:t>
      </w:r>
      <w:r w:rsidRPr="00B263F9" w:rsidR="003D2E36">
        <w:t>to</w:t>
      </w:r>
      <w:r w:rsidRPr="00B263F9" w:rsidR="005E4BBF">
        <w:t xml:space="preserve"> </w:t>
      </w:r>
      <w:r w:rsidRPr="00B263F9" w:rsidR="003D2E36">
        <w:t>that.</w:t>
      </w:r>
      <w:r w:rsidRPr="00B263F9" w:rsidR="005E4BBF">
        <w:t xml:space="preserve"> </w:t>
      </w:r>
    </w:p>
    <w:p w:rsidR="003D2E36" w:rsidRPr="00B263F9" w:rsidP="00050F79">
      <w:pPr>
        <w:pStyle w:val="Answer"/>
      </w:pPr>
      <w:r w:rsidRPr="00B263F9">
        <w:t>I</w:t>
      </w:r>
      <w:r w:rsidRPr="00B263F9" w:rsidR="005E4BBF">
        <w:t xml:space="preserve"> </w:t>
      </w:r>
      <w:r w:rsidRPr="00B263F9" w:rsidR="00E75C49">
        <w:t xml:space="preserve">just would </w:t>
      </w:r>
      <w:r w:rsidRPr="00B263F9">
        <w:t>want</w:t>
      </w:r>
      <w:r w:rsidRPr="00B263F9" w:rsidR="005E4BBF">
        <w:t xml:space="preserve"> </w:t>
      </w:r>
      <w:r w:rsidRPr="00B263F9">
        <w:t>the</w:t>
      </w:r>
      <w:r w:rsidRPr="00B263F9" w:rsidR="005E4BBF">
        <w:t xml:space="preserve"> </w:t>
      </w:r>
      <w:r w:rsidRPr="00B263F9">
        <w:t>Committee</w:t>
      </w:r>
      <w:r w:rsidRPr="00B263F9" w:rsidR="005E4BBF">
        <w:t xml:space="preserve"> </w:t>
      </w:r>
      <w:r w:rsidRPr="00B263F9">
        <w:t>to</w:t>
      </w:r>
      <w:r w:rsidRPr="00B263F9" w:rsidR="005E4BBF">
        <w:t xml:space="preserve"> </w:t>
      </w:r>
      <w:r w:rsidRPr="00B263F9">
        <w:t>recognise</w:t>
      </w:r>
      <w:r w:rsidRPr="00B263F9" w:rsidR="005E4BBF">
        <w:t xml:space="preserve"> </w:t>
      </w:r>
      <w:r w:rsidRPr="00B263F9">
        <w:t>the</w:t>
      </w:r>
      <w:r w:rsidRPr="00B263F9" w:rsidR="005E4BBF">
        <w:t xml:space="preserve"> </w:t>
      </w:r>
      <w:r w:rsidRPr="00B263F9">
        <w:t>fact</w:t>
      </w:r>
      <w:r w:rsidRPr="00B263F9" w:rsidR="005E4BBF">
        <w:t xml:space="preserve"> </w:t>
      </w:r>
      <w:r w:rsidRPr="00B263F9">
        <w:t>there</w:t>
      </w:r>
      <w:r w:rsidRPr="00B263F9" w:rsidR="005E4BBF">
        <w:t xml:space="preserve"> </w:t>
      </w:r>
      <w:r w:rsidRPr="00B263F9">
        <w:t>is</w:t>
      </w:r>
      <w:r w:rsidRPr="00B263F9" w:rsidR="005E4BBF">
        <w:t xml:space="preserve"> </w:t>
      </w:r>
      <w:r w:rsidRPr="00B263F9">
        <w:t>a</w:t>
      </w:r>
      <w:r w:rsidRPr="00B263F9" w:rsidR="005E4BBF">
        <w:t xml:space="preserve"> </w:t>
      </w:r>
      <w:r w:rsidRPr="00B263F9">
        <w:t>very</w:t>
      </w:r>
      <w:r w:rsidRPr="00B263F9" w:rsidR="005E4BBF">
        <w:t xml:space="preserve"> </w:t>
      </w:r>
      <w:r w:rsidRPr="00B263F9">
        <w:t>good,</w:t>
      </w:r>
      <w:r w:rsidRPr="00B263F9" w:rsidR="005E4BBF">
        <w:t xml:space="preserve"> </w:t>
      </w:r>
      <w:r w:rsidRPr="00B263F9">
        <w:t>strong</w:t>
      </w:r>
      <w:r w:rsidRPr="00B263F9" w:rsidR="005E4BBF">
        <w:t xml:space="preserve"> </w:t>
      </w:r>
      <w:r w:rsidRPr="00B263F9">
        <w:t>framework</w:t>
      </w:r>
      <w:r w:rsidRPr="00B263F9" w:rsidR="005E4BBF">
        <w:t xml:space="preserve"> </w:t>
      </w:r>
      <w:r w:rsidRPr="00B263F9">
        <w:t>for</w:t>
      </w:r>
      <w:r w:rsidRPr="00B263F9" w:rsidR="005E4BBF">
        <w:t xml:space="preserve"> </w:t>
      </w:r>
      <w:r w:rsidRPr="00B263F9" w:rsidR="00E75C49">
        <w:t xml:space="preserve">north-south </w:t>
      </w:r>
      <w:r w:rsidRPr="00B263F9">
        <w:t>co</w:t>
      </w:r>
      <w:r w:rsidRPr="00B263F9">
        <w:noBreakHyphen/>
        <w:t>operation,</w:t>
      </w:r>
      <w:r w:rsidRPr="00B263F9" w:rsidR="005E4BBF">
        <w:t xml:space="preserve"> </w:t>
      </w:r>
      <w:r w:rsidRPr="00B263F9">
        <w:t>particularly</w:t>
      </w:r>
      <w:r w:rsidRPr="00B263F9" w:rsidR="00E75C49">
        <w:t xml:space="preserve"> between</w:t>
      </w:r>
      <w:r w:rsidRPr="00B263F9" w:rsidR="005E4BBF">
        <w:t xml:space="preserve"> </w:t>
      </w:r>
      <w:r w:rsidRPr="00B263F9">
        <w:t>law</w:t>
      </w:r>
      <w:r w:rsidRPr="00B263F9" w:rsidR="005E4BBF">
        <w:t xml:space="preserve"> </w:t>
      </w:r>
      <w:r w:rsidRPr="00B263F9">
        <w:t>enforcement</w:t>
      </w:r>
      <w:r w:rsidRPr="00B263F9" w:rsidR="005E4BBF">
        <w:t xml:space="preserve"> </w:t>
      </w:r>
      <w:r w:rsidRPr="00B263F9">
        <w:t>agencies.</w:t>
      </w:r>
      <w:r w:rsidRPr="00B263F9" w:rsidR="005E4BBF">
        <w:t xml:space="preserve"> </w:t>
      </w:r>
      <w:r w:rsidRPr="00B263F9">
        <w:t>It</w:t>
      </w:r>
      <w:r w:rsidRPr="00B263F9" w:rsidR="005E4BBF">
        <w:t xml:space="preserve"> </w:t>
      </w:r>
      <w:r w:rsidRPr="00B263F9">
        <w:t>would</w:t>
      </w:r>
      <w:r w:rsidRPr="00B263F9" w:rsidR="005E4BBF">
        <w:t xml:space="preserve"> </w:t>
      </w:r>
      <w:r w:rsidRPr="00B263F9">
        <w:t>be</w:t>
      </w:r>
      <w:r w:rsidRPr="00B263F9" w:rsidR="005E4BBF">
        <w:t xml:space="preserve"> </w:t>
      </w:r>
      <w:r w:rsidRPr="00B263F9">
        <w:t>wrong</w:t>
      </w:r>
      <w:r w:rsidRPr="00B263F9" w:rsidR="005E4BBF">
        <w:t xml:space="preserve"> </w:t>
      </w:r>
      <w:r w:rsidRPr="00B263F9">
        <w:t>not</w:t>
      </w:r>
      <w:r w:rsidRPr="00B263F9" w:rsidR="005E4BBF">
        <w:t xml:space="preserve"> </w:t>
      </w:r>
      <w:r w:rsidRPr="00B263F9">
        <w:t>to</w:t>
      </w:r>
      <w:r w:rsidRPr="00B263F9" w:rsidR="005E4BBF">
        <w:t xml:space="preserve"> </w:t>
      </w:r>
      <w:r w:rsidRPr="00B263F9">
        <w:t>acknowledge</w:t>
      </w:r>
      <w:r w:rsidRPr="00B263F9" w:rsidR="005E4BBF">
        <w:t xml:space="preserve"> </w:t>
      </w:r>
      <w:r w:rsidRPr="00B263F9">
        <w:t>that.</w:t>
      </w:r>
      <w:r w:rsidRPr="00B263F9" w:rsidR="005E4BBF">
        <w:t xml:space="preserve"> </w:t>
      </w:r>
    </w:p>
    <w:p w:rsidR="003D2E36" w:rsidRPr="00B263F9" w:rsidP="00050F79">
      <w:pPr>
        <w:pStyle w:val="Question"/>
        <w:numPr>
          <w:ilvl w:val="0"/>
          <w:numId w:val="9"/>
        </w:numPr>
      </w:pPr>
      <w:sdt>
        <w:sdtPr>
          <w:alias w:val="Member"/>
          <w:tag w:val="&lt;Member mnisId='4494' dodsId='72275'&gt;"/>
          <w:id w:val="-1306234518"/>
          <w:placeholder>
            <w:docPart w:val="56773802AA894640A575DF894D08D862"/>
          </w:placeholder>
          <w:richText/>
        </w:sdtPr>
        <w:sdtContent>
          <w:r w:rsidRPr="00B263F9">
            <w:rPr>
              <w:b/>
            </w:rPr>
            <w:t>Chair:</w:t>
          </w:r>
        </w:sdtContent>
      </w:sdt>
      <w:r w:rsidRPr="00B263F9" w:rsidR="005E4BBF">
        <w:t xml:space="preserve"> </w:t>
      </w:r>
      <w:r w:rsidRPr="00B263F9">
        <w:t>Minister,</w:t>
      </w:r>
      <w:r w:rsidRPr="00B263F9" w:rsidR="005E4BBF">
        <w:t xml:space="preserve"> </w:t>
      </w:r>
      <w:r w:rsidRPr="00B263F9">
        <w:t>this</w:t>
      </w:r>
      <w:r w:rsidRPr="00B263F9" w:rsidR="005E4BBF">
        <w:t xml:space="preserve"> </w:t>
      </w:r>
      <w:r w:rsidRPr="00B263F9">
        <w:t>is</w:t>
      </w:r>
      <w:r w:rsidRPr="00B263F9" w:rsidR="005E4BBF">
        <w:t xml:space="preserve"> </w:t>
      </w:r>
      <w:r w:rsidRPr="00B263F9">
        <w:t>the</w:t>
      </w:r>
      <w:r w:rsidRPr="00B263F9" w:rsidR="005E4BBF">
        <w:t xml:space="preserve"> </w:t>
      </w:r>
      <w:r w:rsidRPr="00B263F9">
        <w:t>last</w:t>
      </w:r>
      <w:r w:rsidRPr="00B263F9" w:rsidR="005E4BBF">
        <w:t xml:space="preserve"> </w:t>
      </w:r>
      <w:r w:rsidRPr="00B263F9">
        <w:t>time</w:t>
      </w:r>
      <w:r w:rsidRPr="00B263F9" w:rsidR="005E4BBF">
        <w:t xml:space="preserve"> </w:t>
      </w:r>
      <w:r w:rsidRPr="00B263F9">
        <w:t>this</w:t>
      </w:r>
      <w:r w:rsidRPr="00B263F9" w:rsidR="005E4BBF">
        <w:t xml:space="preserve"> </w:t>
      </w:r>
      <w:r w:rsidRPr="00B263F9">
        <w:t>year</w:t>
      </w:r>
      <w:r w:rsidRPr="00B263F9" w:rsidR="005E4BBF">
        <w:t xml:space="preserve"> </w:t>
      </w:r>
      <w:r w:rsidRPr="00B263F9">
        <w:t>a</w:t>
      </w:r>
      <w:r w:rsidRPr="00B263F9" w:rsidR="005E4BBF">
        <w:t xml:space="preserve"> </w:t>
      </w:r>
      <w:r w:rsidRPr="00B263F9" w:rsidR="00E75C49">
        <w:t>M</w:t>
      </w:r>
      <w:r w:rsidRPr="00B263F9">
        <w:t>inister</w:t>
      </w:r>
      <w:r w:rsidRPr="00B263F9" w:rsidR="005E4BBF">
        <w:t xml:space="preserve"> </w:t>
      </w:r>
      <w:r w:rsidRPr="00B263F9">
        <w:t>from</w:t>
      </w:r>
      <w:r w:rsidRPr="00B263F9" w:rsidR="005E4BBF">
        <w:t xml:space="preserve"> </w:t>
      </w:r>
      <w:r w:rsidRPr="00B263F9">
        <w:t>your</w:t>
      </w:r>
      <w:r w:rsidRPr="00B263F9" w:rsidR="005E4BBF">
        <w:t xml:space="preserve"> </w:t>
      </w:r>
      <w:r w:rsidRPr="00B263F9" w:rsidR="00223985">
        <w:t>Department</w:t>
      </w:r>
      <w:r w:rsidRPr="00B263F9" w:rsidR="005E4BBF">
        <w:t xml:space="preserve"> </w:t>
      </w:r>
      <w:r w:rsidRPr="00B263F9">
        <w:t>is</w:t>
      </w:r>
      <w:r w:rsidRPr="00B263F9" w:rsidR="005E4BBF">
        <w:t xml:space="preserve"> </w:t>
      </w:r>
      <w:r w:rsidRPr="00B263F9">
        <w:t>scheduled</w:t>
      </w:r>
      <w:r w:rsidRPr="00B263F9" w:rsidR="005E4BBF">
        <w:t xml:space="preserve"> </w:t>
      </w:r>
      <w:r w:rsidRPr="00B263F9">
        <w:t>to</w:t>
      </w:r>
      <w:r w:rsidRPr="00B263F9" w:rsidR="005E4BBF">
        <w:t xml:space="preserve"> </w:t>
      </w:r>
      <w:r w:rsidRPr="00B263F9">
        <w:t>appear</w:t>
      </w:r>
      <w:r w:rsidRPr="00B263F9" w:rsidR="005E4BBF">
        <w:t xml:space="preserve"> </w:t>
      </w:r>
      <w:r w:rsidRPr="00B263F9">
        <w:t>before</w:t>
      </w:r>
      <w:r w:rsidRPr="00B263F9" w:rsidR="005E4BBF">
        <w:t xml:space="preserve"> </w:t>
      </w:r>
      <w:r w:rsidRPr="00B263F9">
        <w:t>this</w:t>
      </w:r>
      <w:r w:rsidRPr="00B263F9" w:rsidR="005E4BBF">
        <w:t xml:space="preserve"> </w:t>
      </w:r>
      <w:r w:rsidRPr="00B263F9">
        <w:t>Committee.</w:t>
      </w:r>
      <w:r w:rsidRPr="00B263F9" w:rsidR="005E4BBF">
        <w:t xml:space="preserve"> </w:t>
      </w:r>
      <w:r w:rsidRPr="00B263F9">
        <w:t>We</w:t>
      </w:r>
      <w:r w:rsidRPr="00B263F9" w:rsidR="005E4BBF">
        <w:t xml:space="preserve"> </w:t>
      </w:r>
      <w:r w:rsidRPr="00B263F9">
        <w:t>know</w:t>
      </w:r>
      <w:r w:rsidRPr="00B263F9" w:rsidR="005E4BBF">
        <w:t xml:space="preserve"> </w:t>
      </w:r>
      <w:r w:rsidRPr="00B263F9">
        <w:t>full</w:t>
      </w:r>
      <w:r w:rsidRPr="00B263F9" w:rsidR="005E4BBF">
        <w:t xml:space="preserve"> </w:t>
      </w:r>
      <w:r w:rsidRPr="00B263F9">
        <w:t>well</w:t>
      </w:r>
      <w:r w:rsidRPr="00B263F9" w:rsidR="005E4BBF">
        <w:t xml:space="preserve"> </w:t>
      </w:r>
      <w:r w:rsidRPr="00B263F9">
        <w:t>that</w:t>
      </w:r>
      <w:r w:rsidRPr="00B263F9" w:rsidR="005E4BBF">
        <w:t xml:space="preserve"> </w:t>
      </w:r>
      <w:r w:rsidRPr="00B263F9">
        <w:t>there</w:t>
      </w:r>
      <w:r w:rsidRPr="00B263F9" w:rsidR="005E4BBF">
        <w:t xml:space="preserve"> </w:t>
      </w:r>
      <w:r w:rsidRPr="00B263F9">
        <w:t>will</w:t>
      </w:r>
      <w:r w:rsidRPr="00B263F9" w:rsidR="005E4BBF">
        <w:t xml:space="preserve"> </w:t>
      </w:r>
      <w:r w:rsidRPr="00B263F9">
        <w:t>be</w:t>
      </w:r>
      <w:r w:rsidRPr="00B263F9" w:rsidR="005E4BBF">
        <w:t xml:space="preserve"> </w:t>
      </w:r>
      <w:r w:rsidRPr="00B263F9">
        <w:t>a</w:t>
      </w:r>
      <w:r w:rsidRPr="00B263F9" w:rsidR="005E4BBF">
        <w:t xml:space="preserve"> </w:t>
      </w:r>
      <w:r w:rsidRPr="00B263F9">
        <w:t>huge</w:t>
      </w:r>
      <w:r w:rsidRPr="00B263F9" w:rsidR="005E4BBF">
        <w:t xml:space="preserve"> </w:t>
      </w:r>
      <w:r w:rsidRPr="00B263F9">
        <w:t>amount</w:t>
      </w:r>
      <w:r w:rsidRPr="00B263F9" w:rsidR="005E4BBF">
        <w:t xml:space="preserve"> </w:t>
      </w:r>
      <w:r w:rsidRPr="00B263F9">
        <w:t>of</w:t>
      </w:r>
      <w:r w:rsidRPr="00B263F9" w:rsidR="005E4BBF">
        <w:t xml:space="preserve"> </w:t>
      </w:r>
      <w:r w:rsidRPr="00B263F9">
        <w:t>public</w:t>
      </w:r>
      <w:r w:rsidRPr="00B263F9" w:rsidR="005E4BBF">
        <w:t xml:space="preserve"> </w:t>
      </w:r>
      <w:r w:rsidRPr="00B263F9">
        <w:t>information</w:t>
      </w:r>
      <w:r w:rsidRPr="00B263F9" w:rsidR="005E4BBF">
        <w:t xml:space="preserve"> </w:t>
      </w:r>
      <w:r w:rsidRPr="00B263F9">
        <w:t>and</w:t>
      </w:r>
      <w:r w:rsidRPr="00B263F9" w:rsidR="005E4BBF">
        <w:t xml:space="preserve"> </w:t>
      </w:r>
      <w:r w:rsidRPr="00B263F9" w:rsidR="00E75C49">
        <w:t xml:space="preserve">many </w:t>
      </w:r>
      <w:r w:rsidRPr="00B263F9">
        <w:t>communications</w:t>
      </w:r>
      <w:r w:rsidRPr="00B263F9" w:rsidR="005E4BBF">
        <w:t xml:space="preserve"> </w:t>
      </w:r>
      <w:r w:rsidRPr="00B263F9">
        <w:t>campaigns,</w:t>
      </w:r>
      <w:r w:rsidRPr="00B263F9" w:rsidR="005E4BBF">
        <w:t xml:space="preserve"> </w:t>
      </w:r>
      <w:r w:rsidRPr="00B263F9">
        <w:t>from</w:t>
      </w:r>
      <w:r w:rsidRPr="00B263F9" w:rsidR="005E4BBF">
        <w:t xml:space="preserve"> </w:t>
      </w:r>
      <w:r w:rsidRPr="00B263F9">
        <w:t>Whitehall,</w:t>
      </w:r>
      <w:r w:rsidRPr="00B263F9" w:rsidR="005E4BBF">
        <w:t xml:space="preserve"> </w:t>
      </w:r>
      <w:r w:rsidRPr="00B263F9">
        <w:t>Westminster</w:t>
      </w:r>
      <w:r w:rsidRPr="00B263F9" w:rsidR="005E4BBF">
        <w:t xml:space="preserve"> </w:t>
      </w:r>
      <w:r w:rsidRPr="00B263F9">
        <w:t>and</w:t>
      </w:r>
      <w:r w:rsidRPr="00B263F9" w:rsidR="005E4BBF">
        <w:t xml:space="preserve"> </w:t>
      </w:r>
      <w:r w:rsidRPr="00B263F9">
        <w:t>Belfast</w:t>
      </w:r>
      <w:r w:rsidRPr="00B263F9" w:rsidR="00E75C49">
        <w:t>,</w:t>
      </w:r>
      <w:r w:rsidRPr="00B263F9" w:rsidR="005E4BBF">
        <w:t xml:space="preserve"> </w:t>
      </w:r>
      <w:r w:rsidRPr="00B263F9">
        <w:t>with</w:t>
      </w:r>
      <w:r w:rsidRPr="00B263F9" w:rsidR="005E4BBF">
        <w:t xml:space="preserve"> </w:t>
      </w:r>
      <w:r w:rsidRPr="00B263F9">
        <w:t>regards</w:t>
      </w:r>
      <w:r w:rsidRPr="00B263F9" w:rsidR="005E4BBF">
        <w:t xml:space="preserve"> </w:t>
      </w:r>
      <w:r w:rsidRPr="00B263F9">
        <w:t>to</w:t>
      </w:r>
      <w:r w:rsidRPr="00B263F9" w:rsidR="005E4BBF">
        <w:t xml:space="preserve"> </w:t>
      </w:r>
      <w:r w:rsidRPr="00B263F9">
        <w:t>communicating</w:t>
      </w:r>
      <w:r w:rsidRPr="00B263F9" w:rsidR="005E4BBF">
        <w:t xml:space="preserve"> </w:t>
      </w:r>
      <w:r w:rsidRPr="00B263F9">
        <w:t>the</w:t>
      </w:r>
      <w:r w:rsidRPr="00B263F9" w:rsidR="005E4BBF">
        <w:t xml:space="preserve"> </w:t>
      </w:r>
      <w:r w:rsidRPr="00B263F9">
        <w:t>rules</w:t>
      </w:r>
      <w:r w:rsidRPr="00B263F9" w:rsidR="005E4BBF">
        <w:t xml:space="preserve"> </w:t>
      </w:r>
      <w:r w:rsidRPr="00B263F9">
        <w:t>and</w:t>
      </w:r>
      <w:r w:rsidRPr="00B263F9" w:rsidR="005E4BBF">
        <w:t xml:space="preserve"> </w:t>
      </w:r>
      <w:r w:rsidRPr="00B263F9">
        <w:t>regulations</w:t>
      </w:r>
      <w:r w:rsidRPr="00B263F9" w:rsidR="005E4BBF">
        <w:t xml:space="preserve"> </w:t>
      </w:r>
      <w:r w:rsidRPr="00B263F9">
        <w:t>over</w:t>
      </w:r>
      <w:r w:rsidRPr="00B263F9" w:rsidR="005E4BBF">
        <w:t xml:space="preserve"> </w:t>
      </w:r>
      <w:r w:rsidRPr="00B263F9">
        <w:t>the</w:t>
      </w:r>
      <w:r w:rsidRPr="00B263F9" w:rsidR="005E4BBF">
        <w:t xml:space="preserve"> </w:t>
      </w:r>
      <w:r w:rsidRPr="00B263F9">
        <w:t>festive</w:t>
      </w:r>
      <w:r w:rsidRPr="00B263F9" w:rsidR="005E4BBF">
        <w:t xml:space="preserve"> </w:t>
      </w:r>
      <w:r w:rsidRPr="00B263F9">
        <w:t>period</w:t>
      </w:r>
      <w:r w:rsidRPr="00B263F9" w:rsidR="005E4BBF">
        <w:t xml:space="preserve"> </w:t>
      </w:r>
      <w:r w:rsidRPr="00B263F9">
        <w:t>for</w:t>
      </w:r>
      <w:r w:rsidRPr="00B263F9" w:rsidR="005E4BBF">
        <w:t xml:space="preserve"> </w:t>
      </w:r>
      <w:r w:rsidRPr="00B263F9">
        <w:t>Covid.</w:t>
      </w:r>
      <w:r w:rsidRPr="00B263F9" w:rsidR="005E4BBF">
        <w:t xml:space="preserve"> </w:t>
      </w:r>
      <w:r w:rsidRPr="00B263F9">
        <w:t>If</w:t>
      </w:r>
      <w:r w:rsidRPr="00B263F9" w:rsidR="005E4BBF">
        <w:t xml:space="preserve"> </w:t>
      </w:r>
      <w:r w:rsidRPr="00B263F9">
        <w:t>a</w:t>
      </w:r>
      <w:r w:rsidRPr="00B263F9" w:rsidR="005E4BBF">
        <w:t xml:space="preserve"> </w:t>
      </w:r>
      <w:r w:rsidRPr="00B263F9">
        <w:t>deal</w:t>
      </w:r>
      <w:r w:rsidRPr="00B263F9" w:rsidR="005E4BBF">
        <w:t xml:space="preserve"> </w:t>
      </w:r>
      <w:r w:rsidRPr="00B263F9">
        <w:t>is</w:t>
      </w:r>
      <w:r w:rsidRPr="00B263F9" w:rsidR="005E4BBF">
        <w:t xml:space="preserve"> </w:t>
      </w:r>
      <w:r w:rsidRPr="00B263F9">
        <w:t>arrived</w:t>
      </w:r>
      <w:r w:rsidRPr="00B263F9" w:rsidR="005E4BBF">
        <w:t xml:space="preserve"> </w:t>
      </w:r>
      <w:r w:rsidRPr="00B263F9">
        <w:t>at</w:t>
      </w:r>
      <w:r w:rsidRPr="00B263F9" w:rsidR="00E75C49">
        <w:t>,</w:t>
      </w:r>
      <w:r w:rsidRPr="00B263F9" w:rsidR="005E4BBF">
        <w:t xml:space="preserve"> </w:t>
      </w:r>
      <w:r w:rsidRPr="00B263F9">
        <w:t>clearly</w:t>
      </w:r>
      <w:r w:rsidRPr="00B263F9" w:rsidR="005E4BBF">
        <w:t xml:space="preserve"> </w:t>
      </w:r>
      <w:r w:rsidRPr="00B263F9">
        <w:t>the</w:t>
      </w:r>
      <w:r w:rsidRPr="00B263F9" w:rsidR="005E4BBF">
        <w:t xml:space="preserve"> </w:t>
      </w:r>
      <w:r w:rsidRPr="00B263F9">
        <w:t>immediate</w:t>
      </w:r>
      <w:r w:rsidRPr="00B263F9" w:rsidR="005E4BBF">
        <w:t xml:space="preserve"> </w:t>
      </w:r>
      <w:r w:rsidRPr="00B263F9">
        <w:t>communication</w:t>
      </w:r>
      <w:r w:rsidRPr="00B263F9" w:rsidR="005E4BBF">
        <w:t xml:space="preserve"> </w:t>
      </w:r>
      <w:r w:rsidRPr="00B263F9">
        <w:t>needs</w:t>
      </w:r>
      <w:r w:rsidRPr="00B263F9" w:rsidR="005E4BBF">
        <w:t xml:space="preserve"> </w:t>
      </w:r>
      <w:r w:rsidRPr="00B263F9">
        <w:t>of</w:t>
      </w:r>
      <w:r w:rsidRPr="00B263F9" w:rsidR="005E4BBF">
        <w:t xml:space="preserve"> </w:t>
      </w:r>
      <w:r w:rsidRPr="00B263F9">
        <w:t>Brexit</w:t>
      </w:r>
      <w:r w:rsidRPr="00B263F9" w:rsidR="005E4BBF">
        <w:t xml:space="preserve"> </w:t>
      </w:r>
      <w:r w:rsidRPr="00B263F9">
        <w:t>are</w:t>
      </w:r>
      <w:r w:rsidRPr="00B263F9" w:rsidR="005E4BBF">
        <w:t xml:space="preserve"> </w:t>
      </w:r>
      <w:r w:rsidRPr="00B263F9">
        <w:t>in</w:t>
      </w:r>
      <w:r w:rsidRPr="00B263F9" w:rsidR="005E4BBF">
        <w:t xml:space="preserve"> </w:t>
      </w:r>
      <w:r w:rsidRPr="00B263F9">
        <w:t>some</w:t>
      </w:r>
      <w:r w:rsidRPr="00B263F9" w:rsidR="005E4BBF">
        <w:t xml:space="preserve"> </w:t>
      </w:r>
      <w:r w:rsidRPr="00B263F9">
        <w:t>way</w:t>
      </w:r>
      <w:r w:rsidRPr="00B263F9" w:rsidR="005E4BBF">
        <w:t xml:space="preserve"> </w:t>
      </w:r>
      <w:r w:rsidRPr="00B263F9">
        <w:t>reduced.</w:t>
      </w:r>
      <w:r w:rsidRPr="00B263F9" w:rsidR="005E4BBF">
        <w:t xml:space="preserve"> </w:t>
      </w:r>
      <w:r w:rsidRPr="00B263F9">
        <w:t>If</w:t>
      </w:r>
      <w:r w:rsidRPr="00B263F9" w:rsidR="005E4BBF">
        <w:t xml:space="preserve"> </w:t>
      </w:r>
      <w:r w:rsidRPr="00B263F9">
        <w:t>we</w:t>
      </w:r>
      <w:r w:rsidRPr="00B263F9" w:rsidR="005E4BBF">
        <w:t xml:space="preserve"> </w:t>
      </w:r>
      <w:r w:rsidRPr="00B263F9">
        <w:t>are</w:t>
      </w:r>
      <w:r w:rsidRPr="00B263F9" w:rsidR="005E4BBF">
        <w:t xml:space="preserve"> </w:t>
      </w:r>
      <w:r w:rsidRPr="00B263F9">
        <w:t>in</w:t>
      </w:r>
      <w:r w:rsidRPr="00B263F9" w:rsidR="005E4BBF">
        <w:t xml:space="preserve"> </w:t>
      </w:r>
      <w:r w:rsidRPr="00B263F9">
        <w:t>a</w:t>
      </w:r>
      <w:r w:rsidRPr="00B263F9" w:rsidR="005E4BBF">
        <w:t xml:space="preserve"> </w:t>
      </w:r>
      <w:r w:rsidRPr="00B263F9">
        <w:t>no</w:t>
      </w:r>
      <w:r w:rsidRPr="00B263F9">
        <w:noBreakHyphen/>
        <w:t>deal</w:t>
      </w:r>
      <w:r w:rsidRPr="00B263F9" w:rsidR="005E4BBF">
        <w:t xml:space="preserve"> </w:t>
      </w:r>
      <w:r w:rsidRPr="00B263F9">
        <w:t>end</w:t>
      </w:r>
      <w:r w:rsidRPr="00B263F9" w:rsidR="005E4BBF">
        <w:t xml:space="preserve"> </w:t>
      </w:r>
      <w:r w:rsidRPr="00B263F9">
        <w:t>to</w:t>
      </w:r>
      <w:r w:rsidRPr="00B263F9" w:rsidR="005E4BBF">
        <w:t xml:space="preserve"> </w:t>
      </w:r>
      <w:r w:rsidRPr="00B263F9">
        <w:t>the</w:t>
      </w:r>
      <w:r w:rsidRPr="00B263F9" w:rsidR="005E4BBF">
        <w:t xml:space="preserve"> </w:t>
      </w:r>
      <w:r w:rsidRPr="00B263F9">
        <w:t>transition</w:t>
      </w:r>
      <w:r w:rsidRPr="00B263F9" w:rsidR="005E4BBF">
        <w:t xml:space="preserve"> </w:t>
      </w:r>
      <w:r w:rsidRPr="00B263F9">
        <w:t>period</w:t>
      </w:r>
      <w:r w:rsidRPr="00B263F9" w:rsidR="00E75C49">
        <w:t>,</w:t>
      </w:r>
      <w:r w:rsidRPr="00B263F9" w:rsidR="005E4BBF">
        <w:t xml:space="preserve"> </w:t>
      </w:r>
      <w:r w:rsidRPr="00B263F9">
        <w:t>there</w:t>
      </w:r>
      <w:r w:rsidRPr="00B263F9" w:rsidR="005E4BBF">
        <w:t xml:space="preserve"> </w:t>
      </w:r>
      <w:r w:rsidRPr="00B263F9">
        <w:t>is</w:t>
      </w:r>
      <w:r w:rsidRPr="00B263F9" w:rsidR="005E4BBF">
        <w:t xml:space="preserve"> </w:t>
      </w:r>
      <w:r w:rsidRPr="00B263F9">
        <w:t>a</w:t>
      </w:r>
      <w:r w:rsidRPr="00B263F9" w:rsidR="005E4BBF">
        <w:t xml:space="preserve"> </w:t>
      </w:r>
      <w:r w:rsidRPr="00B263F9">
        <w:t>huge</w:t>
      </w:r>
      <w:r w:rsidRPr="00B263F9" w:rsidR="005E4BBF">
        <w:t xml:space="preserve"> </w:t>
      </w:r>
      <w:r w:rsidRPr="00B263F9">
        <w:t>task</w:t>
      </w:r>
      <w:r w:rsidRPr="00B263F9" w:rsidR="005E4BBF">
        <w:t xml:space="preserve"> </w:t>
      </w:r>
      <w:r w:rsidRPr="00B263F9">
        <w:t>for</w:t>
      </w:r>
      <w:r w:rsidRPr="00B263F9" w:rsidR="005E4BBF">
        <w:t xml:space="preserve"> </w:t>
      </w:r>
      <w:r w:rsidRPr="00B263F9">
        <w:t>communicating</w:t>
      </w:r>
      <w:r w:rsidRPr="00B263F9" w:rsidR="005E4BBF">
        <w:t xml:space="preserve"> </w:t>
      </w:r>
      <w:r w:rsidRPr="00B263F9">
        <w:t>to</w:t>
      </w:r>
      <w:r w:rsidRPr="00B263F9" w:rsidR="005E4BBF">
        <w:t xml:space="preserve"> </w:t>
      </w:r>
      <w:r w:rsidRPr="00B263F9">
        <w:t>business,</w:t>
      </w:r>
      <w:r w:rsidRPr="00B263F9" w:rsidR="005E4BBF">
        <w:t xml:space="preserve"> </w:t>
      </w:r>
      <w:r w:rsidRPr="00B263F9">
        <w:t>individuals,</w:t>
      </w:r>
      <w:r w:rsidRPr="00B263F9" w:rsidR="005E4BBF">
        <w:t xml:space="preserve"> </w:t>
      </w:r>
      <w:r w:rsidRPr="00B263F9">
        <w:t>producers,</w:t>
      </w:r>
      <w:r w:rsidRPr="00B263F9" w:rsidR="005E4BBF">
        <w:t xml:space="preserve"> </w:t>
      </w:r>
      <w:r w:rsidRPr="00B263F9">
        <w:t>farmers,</w:t>
      </w:r>
      <w:r w:rsidRPr="00B263F9" w:rsidR="005E4BBF">
        <w:t xml:space="preserve"> </w:t>
      </w:r>
      <w:r w:rsidRPr="00B263F9">
        <w:t>et</w:t>
      </w:r>
      <w:r w:rsidR="00050F79">
        <w:t>c</w:t>
      </w:r>
      <w:r w:rsidRPr="00B263F9">
        <w:t>.</w:t>
      </w:r>
      <w:r w:rsidRPr="00B263F9" w:rsidR="005E4BBF">
        <w:t xml:space="preserve"> </w:t>
      </w:r>
      <w:r w:rsidRPr="00B263F9" w:rsidR="00687B5E">
        <w:t>R</w:t>
      </w:r>
      <w:r w:rsidRPr="00B263F9">
        <w:t>especting</w:t>
      </w:r>
      <w:r w:rsidRPr="00B263F9" w:rsidR="005E4BBF">
        <w:t xml:space="preserve"> </w:t>
      </w:r>
      <w:r w:rsidRPr="00B263F9">
        <w:t>the</w:t>
      </w:r>
      <w:r w:rsidRPr="00B263F9" w:rsidR="005E4BBF">
        <w:t xml:space="preserve"> </w:t>
      </w:r>
      <w:r w:rsidRPr="00B263F9">
        <w:t>devolved</w:t>
      </w:r>
      <w:r w:rsidRPr="00B263F9" w:rsidR="005E4BBF">
        <w:t xml:space="preserve"> </w:t>
      </w:r>
      <w:r w:rsidRPr="00B263F9">
        <w:t>nature</w:t>
      </w:r>
      <w:r w:rsidRPr="00B263F9" w:rsidR="005E4BBF">
        <w:t xml:space="preserve"> </w:t>
      </w:r>
      <w:r w:rsidRPr="00B263F9">
        <w:t>of</w:t>
      </w:r>
      <w:r w:rsidRPr="00B263F9" w:rsidR="005E4BBF">
        <w:t xml:space="preserve"> </w:t>
      </w:r>
      <w:r w:rsidRPr="00B263F9" w:rsidR="00687B5E">
        <w:t>many</w:t>
      </w:r>
      <w:r w:rsidRPr="00B263F9" w:rsidR="005E4BBF">
        <w:t xml:space="preserve"> </w:t>
      </w:r>
      <w:r w:rsidRPr="00B263F9">
        <w:t>of</w:t>
      </w:r>
      <w:r w:rsidRPr="00B263F9" w:rsidR="005E4BBF">
        <w:t xml:space="preserve"> </w:t>
      </w:r>
      <w:r w:rsidRPr="00B263F9">
        <w:t>those</w:t>
      </w:r>
      <w:r w:rsidRPr="00B263F9" w:rsidR="005E4BBF">
        <w:t xml:space="preserve"> </w:t>
      </w:r>
      <w:r w:rsidRPr="00B263F9">
        <w:t>issues,</w:t>
      </w:r>
      <w:r w:rsidRPr="00B263F9" w:rsidR="005E4BBF">
        <w:t xml:space="preserve"> </w:t>
      </w:r>
      <w:r w:rsidRPr="00B263F9">
        <w:t>is</w:t>
      </w:r>
      <w:r w:rsidRPr="00B263F9" w:rsidR="005E4BBF">
        <w:t xml:space="preserve"> </w:t>
      </w:r>
      <w:r w:rsidRPr="00B263F9">
        <w:t>there</w:t>
      </w:r>
      <w:r w:rsidRPr="00B263F9" w:rsidR="005E4BBF">
        <w:t xml:space="preserve"> </w:t>
      </w:r>
      <w:r w:rsidRPr="00B263F9">
        <w:t>the</w:t>
      </w:r>
      <w:r w:rsidRPr="00B263F9" w:rsidR="005E4BBF">
        <w:t xml:space="preserve"> </w:t>
      </w:r>
      <w:r w:rsidRPr="00B263F9">
        <w:t>headroom</w:t>
      </w:r>
      <w:r w:rsidRPr="00B263F9" w:rsidR="005E4BBF">
        <w:t xml:space="preserve"> </w:t>
      </w:r>
      <w:r w:rsidRPr="00B263F9">
        <w:t>between</w:t>
      </w:r>
      <w:r w:rsidRPr="00B263F9" w:rsidR="005E4BBF">
        <w:t xml:space="preserve"> </w:t>
      </w:r>
      <w:r w:rsidRPr="00B263F9">
        <w:t>your</w:t>
      </w:r>
      <w:r w:rsidRPr="00B263F9" w:rsidR="005E4BBF">
        <w:t xml:space="preserve"> </w:t>
      </w:r>
      <w:r w:rsidRPr="00B263F9" w:rsidR="00687B5E">
        <w:t>Department</w:t>
      </w:r>
      <w:r w:rsidRPr="00B263F9" w:rsidR="005E4BBF">
        <w:t xml:space="preserve"> </w:t>
      </w:r>
      <w:r w:rsidRPr="00B263F9">
        <w:t>and</w:t>
      </w:r>
      <w:r w:rsidRPr="00B263F9" w:rsidR="005E4BBF">
        <w:t xml:space="preserve"> </w:t>
      </w:r>
      <w:r w:rsidRPr="00B263F9">
        <w:t>the</w:t>
      </w:r>
      <w:r w:rsidRPr="00B263F9" w:rsidR="005E4BBF">
        <w:t xml:space="preserve"> </w:t>
      </w:r>
      <w:r w:rsidRPr="00B263F9" w:rsidR="00687B5E">
        <w:t>E</w:t>
      </w:r>
      <w:r w:rsidRPr="00B263F9">
        <w:t>xecutive</w:t>
      </w:r>
      <w:r w:rsidRPr="00B263F9" w:rsidR="005E4BBF">
        <w:t xml:space="preserve"> </w:t>
      </w:r>
      <w:r w:rsidRPr="00B263F9">
        <w:t>to</w:t>
      </w:r>
      <w:r w:rsidRPr="00B263F9" w:rsidR="005E4BBF">
        <w:t xml:space="preserve"> </w:t>
      </w:r>
      <w:r w:rsidRPr="00B263F9">
        <w:t>make</w:t>
      </w:r>
      <w:r w:rsidRPr="00B263F9" w:rsidR="005E4BBF">
        <w:t xml:space="preserve"> </w:t>
      </w:r>
      <w:r w:rsidRPr="00B263F9">
        <w:t>sure</w:t>
      </w:r>
      <w:r w:rsidRPr="00B263F9" w:rsidR="005E4BBF">
        <w:t xml:space="preserve"> </w:t>
      </w:r>
      <w:r w:rsidRPr="00B263F9">
        <w:t>a</w:t>
      </w:r>
      <w:r w:rsidRPr="00B263F9" w:rsidR="005E4BBF">
        <w:t xml:space="preserve"> </w:t>
      </w:r>
      <w:r w:rsidRPr="00B263F9">
        <w:t>thorough</w:t>
      </w:r>
      <w:r w:rsidRPr="00B263F9" w:rsidR="005E4BBF">
        <w:t xml:space="preserve"> </w:t>
      </w:r>
      <w:r w:rsidRPr="00B263F9">
        <w:t>and</w:t>
      </w:r>
      <w:r w:rsidRPr="00B263F9" w:rsidR="005E4BBF">
        <w:t xml:space="preserve"> </w:t>
      </w:r>
      <w:r w:rsidRPr="00B263F9">
        <w:t>professional</w:t>
      </w:r>
      <w:r w:rsidRPr="00B263F9" w:rsidR="005E4BBF">
        <w:t xml:space="preserve"> </w:t>
      </w:r>
      <w:r w:rsidRPr="00B263F9">
        <w:t>communications</w:t>
      </w:r>
      <w:r w:rsidRPr="00B263F9" w:rsidR="005E4BBF">
        <w:t xml:space="preserve"> </w:t>
      </w:r>
      <w:r w:rsidRPr="00B263F9">
        <w:t>programme</w:t>
      </w:r>
      <w:r w:rsidRPr="00B263F9" w:rsidR="005E4BBF">
        <w:t xml:space="preserve"> </w:t>
      </w:r>
      <w:r w:rsidRPr="00B263F9">
        <w:t>is</w:t>
      </w:r>
      <w:r w:rsidRPr="00B263F9" w:rsidR="005E4BBF">
        <w:t xml:space="preserve"> </w:t>
      </w:r>
      <w:r w:rsidRPr="00B263F9">
        <w:t>put</w:t>
      </w:r>
      <w:r w:rsidRPr="00B263F9" w:rsidR="005E4BBF">
        <w:t xml:space="preserve"> </w:t>
      </w:r>
      <w:r w:rsidRPr="00B263F9">
        <w:t>in</w:t>
      </w:r>
      <w:r w:rsidRPr="00B263F9" w:rsidR="005E4BBF">
        <w:t xml:space="preserve"> </w:t>
      </w:r>
      <w:r w:rsidRPr="00B263F9">
        <w:t>place</w:t>
      </w:r>
      <w:r w:rsidRPr="00B263F9" w:rsidR="005E4BBF">
        <w:t xml:space="preserve"> </w:t>
      </w:r>
      <w:r w:rsidRPr="00B263F9">
        <w:t>so</w:t>
      </w:r>
      <w:r w:rsidRPr="00B263F9" w:rsidR="005E4BBF">
        <w:t xml:space="preserve"> </w:t>
      </w:r>
      <w:r w:rsidRPr="00B263F9">
        <w:t>that</w:t>
      </w:r>
      <w:r w:rsidRPr="00B263F9" w:rsidR="005E4BBF">
        <w:t xml:space="preserve"> </w:t>
      </w:r>
      <w:r w:rsidRPr="00B263F9">
        <w:t>people</w:t>
      </w:r>
      <w:r w:rsidRPr="00B263F9" w:rsidR="005E4BBF">
        <w:t xml:space="preserve"> </w:t>
      </w:r>
      <w:r w:rsidRPr="00B263F9">
        <w:t>are</w:t>
      </w:r>
      <w:r w:rsidRPr="00B263F9" w:rsidR="005E4BBF">
        <w:t xml:space="preserve"> </w:t>
      </w:r>
      <w:r w:rsidRPr="00B263F9">
        <w:t>aware</w:t>
      </w:r>
      <w:r w:rsidRPr="00B263F9" w:rsidR="005E4BBF">
        <w:t xml:space="preserve"> </w:t>
      </w:r>
      <w:r w:rsidRPr="00B263F9">
        <w:t>speedily</w:t>
      </w:r>
      <w:r w:rsidRPr="00B263F9" w:rsidR="005E4BBF">
        <w:t xml:space="preserve"> </w:t>
      </w:r>
      <w:r w:rsidRPr="00B263F9">
        <w:t>of</w:t>
      </w:r>
      <w:r w:rsidRPr="00B263F9" w:rsidR="005E4BBF">
        <w:t xml:space="preserve"> </w:t>
      </w:r>
      <w:r w:rsidRPr="00B263F9">
        <w:t>what</w:t>
      </w:r>
      <w:r w:rsidRPr="00B263F9" w:rsidR="005E4BBF">
        <w:t xml:space="preserve"> </w:t>
      </w:r>
      <w:r w:rsidRPr="00B263F9">
        <w:t>they</w:t>
      </w:r>
      <w:r w:rsidRPr="00B263F9" w:rsidR="005E4BBF">
        <w:t xml:space="preserve"> </w:t>
      </w:r>
      <w:r w:rsidRPr="00B263F9">
        <w:t>have</w:t>
      </w:r>
      <w:r w:rsidRPr="00B263F9" w:rsidR="005E4BBF">
        <w:t xml:space="preserve"> </w:t>
      </w:r>
      <w:r w:rsidRPr="00B263F9">
        <w:t>to</w:t>
      </w:r>
      <w:r w:rsidRPr="00B263F9" w:rsidR="005E4BBF">
        <w:t xml:space="preserve"> </w:t>
      </w:r>
      <w:r w:rsidRPr="00B263F9">
        <w:t>do,</w:t>
      </w:r>
      <w:r w:rsidRPr="00B263F9" w:rsidR="005E4BBF">
        <w:t xml:space="preserve"> </w:t>
      </w:r>
      <w:r w:rsidRPr="00B263F9">
        <w:t>when</w:t>
      </w:r>
      <w:r w:rsidRPr="00B263F9" w:rsidR="005E4BBF">
        <w:t xml:space="preserve"> </w:t>
      </w:r>
      <w:r w:rsidRPr="00B263F9">
        <w:t>they</w:t>
      </w:r>
      <w:r w:rsidRPr="00B263F9" w:rsidR="005E4BBF">
        <w:t xml:space="preserve"> </w:t>
      </w:r>
      <w:r w:rsidRPr="00B263F9">
        <w:t>have</w:t>
      </w:r>
      <w:r w:rsidRPr="00B263F9" w:rsidR="005E4BBF">
        <w:t xml:space="preserve"> </w:t>
      </w:r>
      <w:r w:rsidRPr="00B263F9">
        <w:t>to</w:t>
      </w:r>
      <w:r w:rsidRPr="00B263F9" w:rsidR="005E4BBF">
        <w:t xml:space="preserve"> </w:t>
      </w:r>
      <w:r w:rsidRPr="00B263F9">
        <w:t>do</w:t>
      </w:r>
      <w:r w:rsidRPr="00B263F9" w:rsidR="005E4BBF">
        <w:t xml:space="preserve"> </w:t>
      </w:r>
      <w:r w:rsidRPr="00B263F9">
        <w:t>it</w:t>
      </w:r>
      <w:r w:rsidRPr="00B263F9" w:rsidR="005E4BBF">
        <w:t xml:space="preserve"> </w:t>
      </w:r>
      <w:r w:rsidRPr="00B263F9">
        <w:t>and</w:t>
      </w:r>
      <w:r w:rsidRPr="00B263F9" w:rsidR="005E4BBF">
        <w:t xml:space="preserve"> </w:t>
      </w:r>
      <w:r w:rsidRPr="00B263F9">
        <w:t>how</w:t>
      </w:r>
      <w:r w:rsidRPr="00B263F9" w:rsidR="005E4BBF">
        <w:t xml:space="preserve"> </w:t>
      </w:r>
      <w:r w:rsidRPr="00B263F9">
        <w:t>they</w:t>
      </w:r>
      <w:r w:rsidRPr="00B263F9" w:rsidR="005E4BBF">
        <w:t xml:space="preserve"> </w:t>
      </w:r>
      <w:r w:rsidRPr="00B263F9">
        <w:t>have</w:t>
      </w:r>
      <w:r w:rsidRPr="00B263F9" w:rsidR="005E4BBF">
        <w:t xml:space="preserve"> </w:t>
      </w:r>
      <w:r w:rsidRPr="00B263F9">
        <w:t>to</w:t>
      </w:r>
      <w:r w:rsidRPr="00B263F9" w:rsidR="005E4BBF">
        <w:t xml:space="preserve"> </w:t>
      </w:r>
      <w:r w:rsidRPr="00B263F9">
        <w:t>do</w:t>
      </w:r>
      <w:r w:rsidRPr="00B263F9" w:rsidR="005E4BBF">
        <w:t xml:space="preserve"> </w:t>
      </w:r>
      <w:r w:rsidRPr="00B263F9">
        <w:t>it?</w:t>
      </w:r>
    </w:p>
    <w:p w:rsidR="003D2E36" w:rsidRPr="00B263F9" w:rsidP="00050F79">
      <w:pPr>
        <w:pStyle w:val="Answer"/>
      </w:pPr>
      <w:sdt>
        <w:sdtPr>
          <w:alias w:val="Witness"/>
          <w:id w:val="-949387488"/>
          <w:placeholder>
            <w:docPart w:val="56773802AA894640A575DF894D08D862"/>
          </w:placeholder>
          <w:richText/>
        </w:sdtPr>
        <w:sdtContent>
          <w:r w:rsidRPr="00B263F9">
            <w:rPr>
              <w:b/>
              <w:i/>
            </w:rPr>
            <w:t>Mr</w:t>
          </w:r>
          <w:r w:rsidRPr="00B263F9" w:rsidR="005E4BBF">
            <w:rPr>
              <w:b/>
              <w:i/>
            </w:rPr>
            <w:t xml:space="preserve"> </w:t>
          </w:r>
          <w:r w:rsidRPr="00B263F9">
            <w:rPr>
              <w:b/>
              <w:i/>
            </w:rPr>
            <w:t>Walker:</w:t>
          </w:r>
          <w:r w:rsidRPr="00B263F9" w:rsidR="005E4BBF">
            <w:rPr>
              <w:b/>
            </w:rPr>
            <w:t xml:space="preserve"> </w:t>
          </w:r>
        </w:sdtContent>
      </w:sdt>
      <w:r w:rsidRPr="00B263F9">
        <w:t>The</w:t>
      </w:r>
      <w:r w:rsidRPr="00B263F9" w:rsidR="005E4BBF">
        <w:t xml:space="preserve"> </w:t>
      </w:r>
      <w:r w:rsidRPr="00B263F9">
        <w:t>short</w:t>
      </w:r>
      <w:r w:rsidRPr="00B263F9" w:rsidR="005E4BBF">
        <w:t xml:space="preserve"> </w:t>
      </w:r>
      <w:r w:rsidRPr="00B263F9">
        <w:t>answer</w:t>
      </w:r>
      <w:r w:rsidRPr="00B263F9" w:rsidR="005E4BBF">
        <w:t xml:space="preserve"> </w:t>
      </w:r>
      <w:r w:rsidRPr="00B263F9">
        <w:t>is</w:t>
      </w:r>
      <w:r w:rsidRPr="00B263F9" w:rsidR="005E4BBF">
        <w:t xml:space="preserve"> </w:t>
      </w:r>
      <w:r w:rsidRPr="00B263F9">
        <w:t>yes,</w:t>
      </w:r>
      <w:r w:rsidRPr="00B263F9" w:rsidR="005E4BBF">
        <w:t xml:space="preserve"> </w:t>
      </w:r>
      <w:r w:rsidRPr="00B263F9">
        <w:t>but</w:t>
      </w:r>
      <w:r w:rsidRPr="00B263F9" w:rsidR="005E4BBF">
        <w:t xml:space="preserve"> </w:t>
      </w:r>
      <w:r w:rsidRPr="00B263F9">
        <w:t>you</w:t>
      </w:r>
      <w:r w:rsidRPr="00B263F9" w:rsidR="005E4BBF">
        <w:t xml:space="preserve"> </w:t>
      </w:r>
      <w:r w:rsidRPr="00B263F9">
        <w:t>are</w:t>
      </w:r>
      <w:r w:rsidRPr="00B263F9" w:rsidR="005E4BBF">
        <w:t xml:space="preserve"> </w:t>
      </w:r>
      <w:r w:rsidRPr="00B263F9">
        <w:t>right</w:t>
      </w:r>
      <w:r w:rsidRPr="00B263F9" w:rsidR="005E4BBF">
        <w:t xml:space="preserve"> </w:t>
      </w:r>
      <w:r w:rsidRPr="00B263F9">
        <w:t>to</w:t>
      </w:r>
      <w:r w:rsidRPr="00B263F9" w:rsidR="005E4BBF">
        <w:t xml:space="preserve"> </w:t>
      </w:r>
      <w:r w:rsidRPr="00B263F9">
        <w:t>recognise</w:t>
      </w:r>
      <w:r w:rsidRPr="00B263F9" w:rsidR="005E4BBF">
        <w:t xml:space="preserve"> </w:t>
      </w:r>
      <w:r w:rsidRPr="00B263F9" w:rsidR="00687B5E">
        <w:t xml:space="preserve">that </w:t>
      </w:r>
      <w:r w:rsidRPr="00B263F9">
        <w:t>a</w:t>
      </w:r>
      <w:r w:rsidRPr="00B263F9" w:rsidR="005E4BBF">
        <w:t xml:space="preserve"> </w:t>
      </w:r>
      <w:r w:rsidRPr="00B263F9">
        <w:t>monumental</w:t>
      </w:r>
      <w:r w:rsidRPr="00B263F9" w:rsidR="005E4BBF">
        <w:t xml:space="preserve"> </w:t>
      </w:r>
      <w:r w:rsidRPr="00B263F9">
        <w:t>effort</w:t>
      </w:r>
      <w:r w:rsidRPr="00B263F9" w:rsidR="005E4BBF">
        <w:t xml:space="preserve"> </w:t>
      </w:r>
      <w:r w:rsidRPr="00B263F9">
        <w:t>is</w:t>
      </w:r>
      <w:r w:rsidRPr="00B263F9" w:rsidR="005E4BBF">
        <w:t xml:space="preserve"> </w:t>
      </w:r>
      <w:r w:rsidRPr="00B263F9">
        <w:t>required</w:t>
      </w:r>
      <w:r w:rsidRPr="00B263F9" w:rsidR="005E4BBF">
        <w:t xml:space="preserve"> </w:t>
      </w:r>
      <w:r w:rsidRPr="00B263F9">
        <w:t>here,</w:t>
      </w:r>
      <w:r w:rsidRPr="00B263F9" w:rsidR="005E4BBF">
        <w:t xml:space="preserve"> </w:t>
      </w:r>
      <w:r w:rsidRPr="00B263F9">
        <w:t>and</w:t>
      </w:r>
      <w:r w:rsidRPr="00B263F9" w:rsidR="005E4BBF">
        <w:t xml:space="preserve"> </w:t>
      </w:r>
      <w:r w:rsidRPr="00B263F9">
        <w:t>it</w:t>
      </w:r>
      <w:r w:rsidRPr="00B263F9" w:rsidR="005E4BBF">
        <w:t xml:space="preserve"> </w:t>
      </w:r>
      <w:r w:rsidRPr="00B263F9">
        <w:t>is</w:t>
      </w:r>
      <w:r w:rsidRPr="00B263F9" w:rsidR="005E4BBF">
        <w:t xml:space="preserve"> </w:t>
      </w:r>
      <w:r w:rsidRPr="00B263F9">
        <w:t>a</w:t>
      </w:r>
      <w:r w:rsidRPr="00B263F9" w:rsidR="005E4BBF">
        <w:t xml:space="preserve"> </w:t>
      </w:r>
      <w:r w:rsidRPr="00B263F9">
        <w:t>cross</w:t>
      </w:r>
      <w:r w:rsidRPr="00B263F9">
        <w:noBreakHyphen/>
      </w:r>
      <w:r w:rsidRPr="00B263F9" w:rsidR="00223985">
        <w:t>Government</w:t>
      </w:r>
      <w:r w:rsidRPr="00B263F9" w:rsidR="005E4BBF">
        <w:t xml:space="preserve"> </w:t>
      </w:r>
      <w:r w:rsidRPr="00B263F9">
        <w:t>effort</w:t>
      </w:r>
      <w:r w:rsidRPr="00B263F9" w:rsidR="00687B5E">
        <w:t>,</w:t>
      </w:r>
      <w:r w:rsidRPr="00B263F9" w:rsidR="005E4BBF">
        <w:t xml:space="preserve"> </w:t>
      </w:r>
      <w:r w:rsidRPr="00B263F9">
        <w:t>whatever</w:t>
      </w:r>
      <w:r w:rsidRPr="00B263F9" w:rsidR="005E4BBF">
        <w:t xml:space="preserve"> </w:t>
      </w:r>
      <w:r w:rsidRPr="00B263F9">
        <w:t>the</w:t>
      </w:r>
      <w:r w:rsidRPr="00B263F9" w:rsidR="005E4BBF">
        <w:t xml:space="preserve"> </w:t>
      </w:r>
      <w:r w:rsidRPr="00B263F9">
        <w:t>outcome</w:t>
      </w:r>
      <w:r w:rsidRPr="00B263F9" w:rsidR="005E4BBF">
        <w:t xml:space="preserve"> </w:t>
      </w:r>
      <w:r w:rsidRPr="00B263F9">
        <w:t>of</w:t>
      </w:r>
      <w:r w:rsidRPr="00B263F9" w:rsidR="005E4BBF">
        <w:t xml:space="preserve"> </w:t>
      </w:r>
      <w:r w:rsidRPr="00B263F9">
        <w:t>negotiations.</w:t>
      </w:r>
      <w:r w:rsidRPr="00B263F9" w:rsidR="005E4BBF">
        <w:t xml:space="preserve"> </w:t>
      </w:r>
      <w:r w:rsidRPr="00B263F9">
        <w:t>In</w:t>
      </w:r>
      <w:r w:rsidRPr="00B263F9" w:rsidR="005E4BBF">
        <w:t xml:space="preserve"> </w:t>
      </w:r>
      <w:r w:rsidRPr="00B263F9">
        <w:t>some</w:t>
      </w:r>
      <w:r w:rsidRPr="00B263F9" w:rsidR="005E4BBF">
        <w:t xml:space="preserve"> </w:t>
      </w:r>
      <w:r w:rsidRPr="00B263F9">
        <w:t>respects</w:t>
      </w:r>
      <w:r w:rsidRPr="00B263F9" w:rsidR="00687B5E">
        <w:t>,</w:t>
      </w:r>
      <w:r w:rsidRPr="00B263F9" w:rsidR="005E4BBF">
        <w:t xml:space="preserve"> </w:t>
      </w:r>
      <w:r w:rsidRPr="00B263F9">
        <w:t>there</w:t>
      </w:r>
      <w:r w:rsidRPr="00B263F9" w:rsidR="005E4BBF">
        <w:t xml:space="preserve"> </w:t>
      </w:r>
      <w:r w:rsidRPr="00B263F9">
        <w:t>is</w:t>
      </w:r>
      <w:r w:rsidRPr="00B263F9" w:rsidR="005E4BBF">
        <w:t xml:space="preserve"> </w:t>
      </w:r>
      <w:r w:rsidRPr="00B263F9">
        <w:t>a</w:t>
      </w:r>
      <w:r w:rsidRPr="00B263F9" w:rsidR="005E4BBF">
        <w:t xml:space="preserve"> </w:t>
      </w:r>
      <w:r w:rsidRPr="00B263F9">
        <w:t>greater</w:t>
      </w:r>
      <w:r w:rsidRPr="00B263F9" w:rsidR="005E4BBF">
        <w:t xml:space="preserve"> </w:t>
      </w:r>
      <w:r w:rsidRPr="00B263F9">
        <w:t>degree</w:t>
      </w:r>
      <w:r w:rsidRPr="00B263F9" w:rsidR="005E4BBF">
        <w:t xml:space="preserve"> </w:t>
      </w:r>
      <w:r w:rsidRPr="00B263F9">
        <w:t>of</w:t>
      </w:r>
      <w:r w:rsidRPr="00B263F9" w:rsidR="005E4BBF">
        <w:t xml:space="preserve"> </w:t>
      </w:r>
      <w:r w:rsidRPr="00B263F9">
        <w:t>certainty</w:t>
      </w:r>
      <w:r w:rsidRPr="00B263F9" w:rsidR="005E4BBF">
        <w:t xml:space="preserve"> </w:t>
      </w:r>
      <w:r w:rsidRPr="00B263F9">
        <w:t>in</w:t>
      </w:r>
      <w:r w:rsidRPr="00B263F9" w:rsidR="005E4BBF">
        <w:t xml:space="preserve"> </w:t>
      </w:r>
      <w:r w:rsidRPr="00B263F9">
        <w:t>Northern</w:t>
      </w:r>
      <w:r w:rsidRPr="00B263F9" w:rsidR="005E4BBF">
        <w:t xml:space="preserve"> </w:t>
      </w:r>
      <w:r w:rsidRPr="00B263F9">
        <w:t>Ireland</w:t>
      </w:r>
      <w:r w:rsidRPr="00B263F9" w:rsidR="005E4BBF">
        <w:t xml:space="preserve"> </w:t>
      </w:r>
      <w:r w:rsidRPr="00B263F9">
        <w:t>than</w:t>
      </w:r>
      <w:r w:rsidRPr="00B263F9" w:rsidR="005E4BBF">
        <w:t xml:space="preserve"> </w:t>
      </w:r>
      <w:r w:rsidRPr="00B263F9">
        <w:t>in</w:t>
      </w:r>
      <w:r w:rsidRPr="00B263F9" w:rsidR="005E4BBF">
        <w:t xml:space="preserve"> </w:t>
      </w:r>
      <w:r w:rsidRPr="00B263F9">
        <w:t>other</w:t>
      </w:r>
      <w:r w:rsidRPr="00B263F9" w:rsidR="005E4BBF">
        <w:t xml:space="preserve"> </w:t>
      </w:r>
      <w:r w:rsidRPr="00B263F9">
        <w:t>areas</w:t>
      </w:r>
      <w:r w:rsidRPr="00B263F9" w:rsidR="005E4BBF">
        <w:t xml:space="preserve"> </w:t>
      </w:r>
      <w:r w:rsidRPr="00B263F9">
        <w:t>because</w:t>
      </w:r>
      <w:r w:rsidRPr="00B263F9" w:rsidR="005E4BBF">
        <w:t xml:space="preserve"> </w:t>
      </w:r>
      <w:r w:rsidRPr="00B263F9">
        <w:t>of</w:t>
      </w:r>
      <w:r w:rsidRPr="00B263F9" w:rsidR="005E4BBF">
        <w:t xml:space="preserve"> </w:t>
      </w:r>
      <w:r w:rsidRPr="00B263F9">
        <w:t>the</w:t>
      </w:r>
      <w:r w:rsidRPr="00B263F9" w:rsidR="005E4BBF">
        <w:t xml:space="preserve"> </w:t>
      </w:r>
      <w:r w:rsidRPr="00B263F9">
        <w:t>protocol.</w:t>
      </w:r>
      <w:r w:rsidRPr="00B263F9" w:rsidR="005E4BBF">
        <w:t xml:space="preserve"> </w:t>
      </w:r>
      <w:r w:rsidRPr="00B263F9">
        <w:t>We</w:t>
      </w:r>
      <w:r w:rsidRPr="00B263F9" w:rsidR="005E4BBF">
        <w:t xml:space="preserve"> </w:t>
      </w:r>
      <w:r w:rsidRPr="00B263F9">
        <w:t>know</w:t>
      </w:r>
      <w:r w:rsidRPr="00B263F9" w:rsidR="005E4BBF">
        <w:t xml:space="preserve"> </w:t>
      </w:r>
      <w:r w:rsidRPr="00B263F9">
        <w:t>some</w:t>
      </w:r>
      <w:r w:rsidRPr="00B263F9" w:rsidR="005E4BBF">
        <w:t xml:space="preserve"> </w:t>
      </w:r>
      <w:r w:rsidRPr="00B263F9">
        <w:t>things</w:t>
      </w:r>
      <w:r w:rsidRPr="00B263F9" w:rsidR="005E4BBF">
        <w:t xml:space="preserve"> </w:t>
      </w:r>
      <w:r w:rsidRPr="00B263F9">
        <w:t>that</w:t>
      </w:r>
      <w:r w:rsidRPr="00B263F9" w:rsidR="005E4BBF">
        <w:t xml:space="preserve"> </w:t>
      </w:r>
      <w:r w:rsidRPr="00B263F9">
        <w:t>will</w:t>
      </w:r>
      <w:r w:rsidRPr="00B263F9" w:rsidR="005E4BBF">
        <w:t xml:space="preserve"> </w:t>
      </w:r>
      <w:r w:rsidRPr="00B263F9">
        <w:t>not</w:t>
      </w:r>
      <w:r w:rsidRPr="00B263F9" w:rsidR="005E4BBF">
        <w:t xml:space="preserve"> </w:t>
      </w:r>
      <w:r w:rsidRPr="00B263F9">
        <w:t>change</w:t>
      </w:r>
      <w:r w:rsidRPr="00B263F9" w:rsidR="005E4BBF">
        <w:t xml:space="preserve"> </w:t>
      </w:r>
      <w:r w:rsidRPr="00B263F9">
        <w:t>because</w:t>
      </w:r>
      <w:r w:rsidRPr="00B263F9" w:rsidR="005E4BBF">
        <w:t xml:space="preserve"> </w:t>
      </w:r>
      <w:r w:rsidRPr="00B263F9">
        <w:t>of</w:t>
      </w:r>
      <w:r w:rsidRPr="00B263F9" w:rsidR="005E4BBF">
        <w:t xml:space="preserve"> </w:t>
      </w:r>
      <w:r w:rsidRPr="00B263F9">
        <w:t>the</w:t>
      </w:r>
      <w:r w:rsidRPr="00B263F9" w:rsidR="005E4BBF">
        <w:t xml:space="preserve"> </w:t>
      </w:r>
      <w:r w:rsidRPr="00B263F9">
        <w:t>protocol</w:t>
      </w:r>
      <w:r w:rsidRPr="00B263F9" w:rsidR="005E4BBF">
        <w:t xml:space="preserve"> </w:t>
      </w:r>
      <w:r w:rsidRPr="00B263F9">
        <w:t>and</w:t>
      </w:r>
      <w:r w:rsidRPr="00B263F9" w:rsidR="005E4BBF">
        <w:t xml:space="preserve"> </w:t>
      </w:r>
      <w:r w:rsidRPr="00B263F9">
        <w:t>we</w:t>
      </w:r>
      <w:r w:rsidRPr="00B263F9" w:rsidR="005E4BBF">
        <w:t xml:space="preserve"> </w:t>
      </w:r>
      <w:r w:rsidRPr="00B263F9">
        <w:t>know</w:t>
      </w:r>
      <w:r w:rsidRPr="00B263F9" w:rsidR="005E4BBF">
        <w:t xml:space="preserve"> </w:t>
      </w:r>
      <w:r w:rsidRPr="00B263F9">
        <w:t>some</w:t>
      </w:r>
      <w:r w:rsidRPr="00B263F9" w:rsidR="005E4BBF">
        <w:t xml:space="preserve"> </w:t>
      </w:r>
      <w:r w:rsidRPr="00B263F9">
        <w:t>things</w:t>
      </w:r>
      <w:r w:rsidRPr="00B263F9" w:rsidR="005E4BBF">
        <w:t xml:space="preserve"> </w:t>
      </w:r>
      <w:r w:rsidRPr="00B263F9">
        <w:t>that</w:t>
      </w:r>
      <w:r w:rsidRPr="00B263F9" w:rsidR="005E4BBF">
        <w:t xml:space="preserve"> </w:t>
      </w:r>
      <w:r w:rsidRPr="00B263F9">
        <w:t>will</w:t>
      </w:r>
      <w:r w:rsidRPr="00B263F9" w:rsidR="005E4BBF">
        <w:t xml:space="preserve"> </w:t>
      </w:r>
      <w:r w:rsidRPr="00B263F9">
        <w:t>not</w:t>
      </w:r>
      <w:r w:rsidRPr="00B263F9" w:rsidR="005E4BBF">
        <w:t xml:space="preserve"> </w:t>
      </w:r>
      <w:r w:rsidRPr="00B263F9">
        <w:t>change</w:t>
      </w:r>
      <w:r w:rsidRPr="00B263F9" w:rsidR="005E4BBF">
        <w:t xml:space="preserve"> </w:t>
      </w:r>
      <w:r w:rsidRPr="00B263F9">
        <w:t>because</w:t>
      </w:r>
      <w:r w:rsidRPr="00B263F9" w:rsidR="005E4BBF">
        <w:t xml:space="preserve"> </w:t>
      </w:r>
      <w:r w:rsidRPr="00B263F9">
        <w:t>of</w:t>
      </w:r>
      <w:r w:rsidRPr="00B263F9" w:rsidR="005E4BBF">
        <w:t xml:space="preserve"> </w:t>
      </w:r>
      <w:r w:rsidRPr="00B263F9">
        <w:t>our</w:t>
      </w:r>
      <w:r w:rsidRPr="00B263F9" w:rsidR="005E4BBF">
        <w:t xml:space="preserve"> </w:t>
      </w:r>
      <w:r w:rsidRPr="00B263F9">
        <w:t>commitment</w:t>
      </w:r>
      <w:r w:rsidRPr="00B263F9" w:rsidR="005E4BBF">
        <w:t xml:space="preserve"> </w:t>
      </w:r>
      <w:r w:rsidRPr="00B263F9">
        <w:t>to</w:t>
      </w:r>
      <w:r w:rsidRPr="00B263F9" w:rsidR="005E4BBF">
        <w:t xml:space="preserve"> </w:t>
      </w:r>
      <w:r w:rsidRPr="00B263F9">
        <w:t>unfettered</w:t>
      </w:r>
      <w:r w:rsidRPr="00B263F9" w:rsidR="005E4BBF">
        <w:t xml:space="preserve"> </w:t>
      </w:r>
      <w:r w:rsidRPr="00B263F9">
        <w:t>access.</w:t>
      </w:r>
      <w:r w:rsidRPr="00B263F9" w:rsidR="005E4BBF">
        <w:t xml:space="preserve"> </w:t>
      </w:r>
      <w:r w:rsidRPr="00B263F9">
        <w:t>I</w:t>
      </w:r>
      <w:r w:rsidRPr="00B263F9" w:rsidR="005E4BBF">
        <w:t xml:space="preserve"> </w:t>
      </w:r>
      <w:r w:rsidRPr="00B263F9">
        <w:t>absolutely</w:t>
      </w:r>
      <w:r w:rsidRPr="00B263F9" w:rsidR="005E4BBF">
        <w:t xml:space="preserve"> </w:t>
      </w:r>
      <w:r w:rsidRPr="00B263F9">
        <w:t>recognise</w:t>
      </w:r>
      <w:r w:rsidRPr="00B263F9" w:rsidR="005E4BBF">
        <w:t xml:space="preserve"> </w:t>
      </w:r>
      <w:r w:rsidRPr="00B263F9">
        <w:t>the</w:t>
      </w:r>
      <w:r w:rsidRPr="00B263F9" w:rsidR="005E4BBF">
        <w:t xml:space="preserve"> </w:t>
      </w:r>
      <w:r w:rsidRPr="00B263F9">
        <w:t>appetite</w:t>
      </w:r>
      <w:r w:rsidRPr="00B263F9" w:rsidR="005E4BBF">
        <w:t xml:space="preserve"> </w:t>
      </w:r>
      <w:r w:rsidRPr="00B263F9">
        <w:t>that</w:t>
      </w:r>
      <w:r w:rsidRPr="00B263F9" w:rsidR="005E4BBF">
        <w:t xml:space="preserve"> </w:t>
      </w:r>
      <w:r w:rsidRPr="00B263F9">
        <w:t>there</w:t>
      </w:r>
      <w:r w:rsidRPr="00B263F9" w:rsidR="005E4BBF">
        <w:t xml:space="preserve"> </w:t>
      </w:r>
      <w:r w:rsidRPr="00B263F9">
        <w:t>is</w:t>
      </w:r>
      <w:r w:rsidRPr="00B263F9" w:rsidR="005E4BBF">
        <w:t xml:space="preserve"> </w:t>
      </w:r>
      <w:r w:rsidRPr="00B263F9">
        <w:t>from</w:t>
      </w:r>
      <w:r w:rsidRPr="00B263F9" w:rsidR="005E4BBF">
        <w:t xml:space="preserve"> </w:t>
      </w:r>
      <w:r w:rsidRPr="00B263F9">
        <w:t>businesses,</w:t>
      </w:r>
      <w:r w:rsidRPr="00B263F9" w:rsidR="005E4BBF">
        <w:t xml:space="preserve"> </w:t>
      </w:r>
      <w:r w:rsidRPr="00B263F9">
        <w:t>particularly</w:t>
      </w:r>
      <w:r w:rsidRPr="00B263F9" w:rsidR="005E4BBF">
        <w:t xml:space="preserve"> </w:t>
      </w:r>
      <w:r w:rsidRPr="00B263F9">
        <w:t>the</w:t>
      </w:r>
      <w:r w:rsidRPr="00B263F9" w:rsidR="005E4BBF">
        <w:t xml:space="preserve"> </w:t>
      </w:r>
      <w:r w:rsidRPr="00B263F9">
        <w:t>small</w:t>
      </w:r>
      <w:r w:rsidRPr="00B263F9" w:rsidR="005E4BBF">
        <w:t xml:space="preserve"> </w:t>
      </w:r>
      <w:r w:rsidRPr="00B263F9">
        <w:t>businesses</w:t>
      </w:r>
      <w:r w:rsidRPr="00B263F9" w:rsidR="005E4BBF">
        <w:t xml:space="preserve"> </w:t>
      </w:r>
      <w:r w:rsidRPr="00B263F9">
        <w:t>that</w:t>
      </w:r>
      <w:r w:rsidRPr="00B263F9" w:rsidR="005E4BBF">
        <w:t xml:space="preserve"> </w:t>
      </w:r>
      <w:r w:rsidRPr="00B263F9">
        <w:t>dominate</w:t>
      </w:r>
      <w:r w:rsidRPr="00B263F9" w:rsidR="005E4BBF">
        <w:t xml:space="preserve"> </w:t>
      </w:r>
      <w:r w:rsidRPr="00B263F9">
        <w:t>the</w:t>
      </w:r>
      <w:r w:rsidRPr="00B263F9" w:rsidR="005E4BBF">
        <w:t xml:space="preserve"> </w:t>
      </w:r>
      <w:r w:rsidRPr="00B263F9">
        <w:t>Northern</w:t>
      </w:r>
      <w:r w:rsidRPr="00B263F9" w:rsidR="005E4BBF">
        <w:t xml:space="preserve"> </w:t>
      </w:r>
      <w:r w:rsidRPr="00B263F9">
        <w:t>Irish</w:t>
      </w:r>
      <w:r w:rsidRPr="00B263F9" w:rsidR="005E4BBF">
        <w:t xml:space="preserve"> </w:t>
      </w:r>
      <w:r w:rsidRPr="00B263F9">
        <w:t>business</w:t>
      </w:r>
      <w:r w:rsidRPr="00B263F9" w:rsidR="005E4BBF">
        <w:t xml:space="preserve"> </w:t>
      </w:r>
      <w:r w:rsidRPr="00B263F9">
        <w:t>landscape,</w:t>
      </w:r>
      <w:r w:rsidRPr="00B263F9" w:rsidR="005E4BBF">
        <w:t xml:space="preserve"> </w:t>
      </w:r>
      <w:r w:rsidRPr="00B263F9">
        <w:t>for</w:t>
      </w:r>
      <w:r w:rsidRPr="00B263F9" w:rsidR="005E4BBF">
        <w:t xml:space="preserve"> </w:t>
      </w:r>
      <w:r w:rsidRPr="00B263F9">
        <w:t>more</w:t>
      </w:r>
      <w:r w:rsidRPr="00B263F9" w:rsidR="005E4BBF">
        <w:t xml:space="preserve"> </w:t>
      </w:r>
      <w:r w:rsidRPr="00B263F9">
        <w:t>detail</w:t>
      </w:r>
      <w:r w:rsidRPr="00B263F9" w:rsidR="005E4BBF">
        <w:t xml:space="preserve"> </w:t>
      </w:r>
      <w:r w:rsidRPr="00B263F9">
        <w:t>and</w:t>
      </w:r>
      <w:r w:rsidRPr="00B263F9" w:rsidR="005E4BBF">
        <w:t xml:space="preserve"> </w:t>
      </w:r>
      <w:r w:rsidRPr="00B263F9">
        <w:t>certainty,</w:t>
      </w:r>
      <w:r w:rsidRPr="00B263F9" w:rsidR="005E4BBF">
        <w:t xml:space="preserve"> </w:t>
      </w:r>
      <w:r w:rsidRPr="00B263F9">
        <w:t>and</w:t>
      </w:r>
      <w:r w:rsidRPr="00B263F9" w:rsidR="005E4BBF">
        <w:t xml:space="preserve"> </w:t>
      </w:r>
      <w:r w:rsidRPr="00B263F9">
        <w:t>we</w:t>
      </w:r>
      <w:r w:rsidRPr="00B263F9" w:rsidR="005E4BBF">
        <w:t xml:space="preserve"> </w:t>
      </w:r>
      <w:r w:rsidRPr="00B263F9">
        <w:t>have</w:t>
      </w:r>
      <w:r w:rsidRPr="00B263F9" w:rsidR="005E4BBF">
        <w:t xml:space="preserve"> </w:t>
      </w:r>
      <w:r w:rsidRPr="00B263F9">
        <w:t>to</w:t>
      </w:r>
      <w:r w:rsidRPr="00B263F9" w:rsidR="005E4BBF">
        <w:t xml:space="preserve"> </w:t>
      </w:r>
      <w:r w:rsidRPr="00B263F9">
        <w:t>work</w:t>
      </w:r>
      <w:r w:rsidRPr="00B263F9" w:rsidR="005E4BBF">
        <w:t xml:space="preserve"> </w:t>
      </w:r>
      <w:r w:rsidRPr="00B263F9">
        <w:t>across</w:t>
      </w:r>
      <w:r w:rsidRPr="00B263F9" w:rsidR="005E4BBF">
        <w:t xml:space="preserve"> </w:t>
      </w:r>
      <w:r w:rsidRPr="00B263F9">
        <w:t>the</w:t>
      </w:r>
      <w:r w:rsidRPr="00B263F9" w:rsidR="005E4BBF">
        <w:t xml:space="preserve"> </w:t>
      </w:r>
      <w:r w:rsidRPr="00B263F9">
        <w:t>whole</w:t>
      </w:r>
      <w:r w:rsidRPr="00B263F9" w:rsidR="005E4BBF">
        <w:t xml:space="preserve"> </w:t>
      </w:r>
      <w:r w:rsidRPr="00B263F9">
        <w:t>of</w:t>
      </w:r>
      <w:r w:rsidRPr="00B263F9" w:rsidR="005E4BBF">
        <w:t xml:space="preserve"> </w:t>
      </w:r>
      <w:r w:rsidRPr="00B263F9" w:rsidR="00223985">
        <w:t>Government</w:t>
      </w:r>
      <w:r w:rsidRPr="00B263F9" w:rsidR="005E4BBF">
        <w:t xml:space="preserve"> </w:t>
      </w:r>
      <w:r w:rsidRPr="00B263F9">
        <w:t>to</w:t>
      </w:r>
      <w:r w:rsidRPr="00B263F9" w:rsidR="005E4BBF">
        <w:t xml:space="preserve"> </w:t>
      </w:r>
      <w:r w:rsidRPr="00B263F9">
        <w:t>achieve</w:t>
      </w:r>
      <w:r w:rsidRPr="00B263F9" w:rsidR="005E4BBF">
        <w:t xml:space="preserve"> </w:t>
      </w:r>
      <w:r w:rsidRPr="00B263F9">
        <w:t>that.</w:t>
      </w:r>
      <w:r w:rsidRPr="00B263F9" w:rsidR="005E4BBF">
        <w:t xml:space="preserve"> </w:t>
      </w:r>
    </w:p>
    <w:p w:rsidR="003D2E36" w:rsidRPr="00B263F9" w:rsidP="00050F79">
      <w:pPr>
        <w:pStyle w:val="Answer"/>
      </w:pPr>
      <w:r w:rsidRPr="00B263F9">
        <w:t>The</w:t>
      </w:r>
      <w:r w:rsidRPr="00B263F9" w:rsidR="005E4BBF">
        <w:t xml:space="preserve"> </w:t>
      </w:r>
      <w:r w:rsidRPr="00B263F9">
        <w:t>NIO’s</w:t>
      </w:r>
      <w:r w:rsidRPr="00B263F9" w:rsidR="005E4BBF">
        <w:t xml:space="preserve"> </w:t>
      </w:r>
      <w:r w:rsidRPr="00B263F9">
        <w:t>role</w:t>
      </w:r>
      <w:r w:rsidRPr="00B263F9" w:rsidR="005E4BBF">
        <w:t xml:space="preserve"> </w:t>
      </w:r>
      <w:r w:rsidRPr="00B263F9">
        <w:t>in</w:t>
      </w:r>
      <w:r w:rsidRPr="00B263F9" w:rsidR="005E4BBF">
        <w:t xml:space="preserve"> </w:t>
      </w:r>
      <w:r w:rsidRPr="00B263F9">
        <w:t>that</w:t>
      </w:r>
      <w:r w:rsidRPr="00B263F9" w:rsidR="005E4BBF">
        <w:t xml:space="preserve"> </w:t>
      </w:r>
      <w:r w:rsidRPr="00B263F9">
        <w:t>is</w:t>
      </w:r>
      <w:r w:rsidRPr="00B263F9" w:rsidR="005E4BBF">
        <w:t xml:space="preserve"> </w:t>
      </w:r>
      <w:r w:rsidRPr="00B263F9">
        <w:t>that</w:t>
      </w:r>
      <w:r w:rsidRPr="00B263F9" w:rsidR="005E4BBF">
        <w:t xml:space="preserve"> </w:t>
      </w:r>
      <w:r w:rsidRPr="00B263F9">
        <w:t>of</w:t>
      </w:r>
      <w:r w:rsidRPr="00B263F9" w:rsidR="005E4BBF">
        <w:t xml:space="preserve"> </w:t>
      </w:r>
      <w:r w:rsidRPr="00B263F9">
        <w:t>co-ordinating,</w:t>
      </w:r>
      <w:r w:rsidRPr="00B263F9" w:rsidR="005E4BBF">
        <w:t xml:space="preserve"> </w:t>
      </w:r>
      <w:r w:rsidRPr="00B263F9">
        <w:t>encouraging</w:t>
      </w:r>
      <w:r w:rsidRPr="00B263F9" w:rsidR="00687B5E">
        <w:t xml:space="preserve"> and</w:t>
      </w:r>
      <w:r w:rsidRPr="00B263F9" w:rsidR="005E4BBF">
        <w:t xml:space="preserve"> </w:t>
      </w:r>
      <w:r w:rsidRPr="00B263F9">
        <w:t>supporting</w:t>
      </w:r>
      <w:r w:rsidRPr="00B263F9" w:rsidR="00687B5E">
        <w:t>,</w:t>
      </w:r>
      <w:r w:rsidRPr="00B263F9" w:rsidR="005E4BBF">
        <w:t xml:space="preserve"> </w:t>
      </w:r>
      <w:r w:rsidRPr="00B263F9">
        <w:t>and</w:t>
      </w:r>
      <w:r w:rsidRPr="00B263F9" w:rsidR="005E4BBF">
        <w:t xml:space="preserve"> </w:t>
      </w:r>
      <w:r w:rsidRPr="00B263F9">
        <w:t>ensuring</w:t>
      </w:r>
      <w:r w:rsidRPr="00B263F9" w:rsidR="005E4BBF">
        <w:t xml:space="preserve"> </w:t>
      </w:r>
      <w:r w:rsidRPr="00B263F9">
        <w:t>that</w:t>
      </w:r>
      <w:r w:rsidRPr="00B263F9" w:rsidR="005E4BBF">
        <w:t xml:space="preserve"> </w:t>
      </w:r>
      <w:r w:rsidRPr="00B263F9">
        <w:t>the</w:t>
      </w:r>
      <w:r w:rsidRPr="00B263F9" w:rsidR="005E4BBF">
        <w:t xml:space="preserve"> </w:t>
      </w:r>
      <w:r w:rsidRPr="00B263F9">
        <w:t>other</w:t>
      </w:r>
      <w:r w:rsidRPr="00B263F9" w:rsidR="005E4BBF">
        <w:t xml:space="preserve"> </w:t>
      </w:r>
      <w:r w:rsidRPr="00B263F9" w:rsidR="00223985">
        <w:t>Government</w:t>
      </w:r>
      <w:r w:rsidRPr="00B263F9" w:rsidR="005E4BBF">
        <w:t xml:space="preserve"> </w:t>
      </w:r>
      <w:r w:rsidRPr="00B263F9" w:rsidR="00687B5E">
        <w:t>D</w:t>
      </w:r>
      <w:r w:rsidRPr="00B263F9">
        <w:t>epartments</w:t>
      </w:r>
      <w:r w:rsidRPr="00B263F9" w:rsidR="005E4BBF">
        <w:t xml:space="preserve"> </w:t>
      </w:r>
      <w:r w:rsidRPr="00B263F9">
        <w:t>that</w:t>
      </w:r>
      <w:r w:rsidRPr="00B263F9" w:rsidR="005E4BBF">
        <w:t xml:space="preserve"> </w:t>
      </w:r>
      <w:r w:rsidRPr="00B263F9">
        <w:t>might</w:t>
      </w:r>
      <w:r w:rsidRPr="00B263F9" w:rsidR="005E4BBF">
        <w:t xml:space="preserve"> </w:t>
      </w:r>
      <w:r w:rsidRPr="00B263F9">
        <w:t>be</w:t>
      </w:r>
      <w:r w:rsidRPr="00B263F9" w:rsidR="005E4BBF">
        <w:t xml:space="preserve"> </w:t>
      </w:r>
      <w:r w:rsidRPr="00B263F9">
        <w:t>involved</w:t>
      </w:r>
      <w:r w:rsidRPr="00B263F9" w:rsidR="005E4BBF">
        <w:t xml:space="preserve"> </w:t>
      </w:r>
      <w:r w:rsidRPr="00B263F9">
        <w:t>in</w:t>
      </w:r>
      <w:r w:rsidRPr="00B263F9" w:rsidR="005E4BBF">
        <w:t xml:space="preserve"> </w:t>
      </w:r>
      <w:r w:rsidRPr="00B263F9">
        <w:t>communications</w:t>
      </w:r>
      <w:r w:rsidRPr="00B263F9" w:rsidR="005E4BBF">
        <w:t xml:space="preserve"> </w:t>
      </w:r>
      <w:r w:rsidRPr="00B263F9">
        <w:t>take</w:t>
      </w:r>
      <w:r w:rsidRPr="00B263F9" w:rsidR="005E4BBF">
        <w:t xml:space="preserve"> </w:t>
      </w:r>
      <w:r w:rsidRPr="00B263F9">
        <w:t>into</w:t>
      </w:r>
      <w:r w:rsidRPr="00B263F9" w:rsidR="005E4BBF">
        <w:t xml:space="preserve"> </w:t>
      </w:r>
      <w:r w:rsidRPr="00B263F9">
        <w:t>account</w:t>
      </w:r>
      <w:r w:rsidRPr="00B263F9" w:rsidR="005E4BBF">
        <w:t xml:space="preserve"> </w:t>
      </w:r>
      <w:r w:rsidRPr="00B263F9">
        <w:t>the</w:t>
      </w:r>
      <w:r w:rsidRPr="00B263F9" w:rsidR="005E4BBF">
        <w:t xml:space="preserve"> </w:t>
      </w:r>
      <w:r w:rsidRPr="00B263F9">
        <w:t>circumstances</w:t>
      </w:r>
      <w:r w:rsidRPr="00B263F9" w:rsidR="005E4BBF">
        <w:t xml:space="preserve"> </w:t>
      </w:r>
      <w:r w:rsidRPr="00B263F9">
        <w:t>of</w:t>
      </w:r>
      <w:r w:rsidRPr="00B263F9" w:rsidR="005E4BBF">
        <w:t xml:space="preserve"> </w:t>
      </w:r>
      <w:r w:rsidRPr="00B263F9">
        <w:t>the</w:t>
      </w:r>
      <w:r w:rsidRPr="00B263F9" w:rsidR="005E4BBF">
        <w:t xml:space="preserve"> </w:t>
      </w:r>
      <w:r w:rsidRPr="00B263F9">
        <w:t>protocol</w:t>
      </w:r>
      <w:r w:rsidRPr="00B263F9" w:rsidR="005E4BBF">
        <w:t xml:space="preserve"> </w:t>
      </w:r>
      <w:r w:rsidRPr="00B263F9">
        <w:t>and</w:t>
      </w:r>
      <w:r w:rsidRPr="00B263F9" w:rsidR="005E4BBF">
        <w:t xml:space="preserve"> </w:t>
      </w:r>
      <w:r w:rsidRPr="00B263F9" w:rsidR="00687B5E">
        <w:t xml:space="preserve">are </w:t>
      </w:r>
      <w:r w:rsidRPr="00B263F9">
        <w:t>doing</w:t>
      </w:r>
      <w:r w:rsidRPr="00B263F9" w:rsidR="005E4BBF">
        <w:t xml:space="preserve"> </w:t>
      </w:r>
      <w:r w:rsidRPr="00B263F9">
        <w:t>that</w:t>
      </w:r>
      <w:r w:rsidRPr="00B263F9" w:rsidR="005E4BBF">
        <w:t xml:space="preserve"> </w:t>
      </w:r>
      <w:r w:rsidRPr="00B263F9">
        <w:t>effectively,</w:t>
      </w:r>
      <w:r w:rsidRPr="00B263F9" w:rsidR="005E4BBF">
        <w:t xml:space="preserve"> </w:t>
      </w:r>
      <w:r w:rsidRPr="00B263F9" w:rsidR="00687B5E">
        <w:t>as well as, yes,</w:t>
      </w:r>
      <w:r w:rsidRPr="00B263F9" w:rsidR="005E4BBF">
        <w:t xml:space="preserve"> </w:t>
      </w:r>
      <w:r w:rsidRPr="00B263F9">
        <w:t>communicating</w:t>
      </w:r>
      <w:r w:rsidRPr="00B263F9" w:rsidR="005E4BBF">
        <w:t xml:space="preserve"> </w:t>
      </w:r>
      <w:r w:rsidRPr="00B263F9">
        <w:t>on</w:t>
      </w:r>
      <w:r w:rsidRPr="00B263F9" w:rsidR="005E4BBF">
        <w:t xml:space="preserve"> </w:t>
      </w:r>
      <w:r w:rsidRPr="00B263F9">
        <w:t>our</w:t>
      </w:r>
      <w:r w:rsidRPr="00B263F9" w:rsidR="005E4BBF">
        <w:t xml:space="preserve"> </w:t>
      </w:r>
      <w:r w:rsidRPr="00B263F9">
        <w:t>own</w:t>
      </w:r>
      <w:r w:rsidRPr="00B263F9" w:rsidR="005E4BBF">
        <w:t xml:space="preserve"> </w:t>
      </w:r>
      <w:r w:rsidRPr="00B263F9">
        <w:t>behalf</w:t>
      </w:r>
      <w:r w:rsidRPr="00B263F9" w:rsidR="005E4BBF">
        <w:t xml:space="preserve"> </w:t>
      </w:r>
      <w:r w:rsidRPr="00B263F9">
        <w:t>where</w:t>
      </w:r>
      <w:r w:rsidRPr="00B263F9" w:rsidR="005E4BBF">
        <w:t xml:space="preserve"> </w:t>
      </w:r>
      <w:r w:rsidRPr="00B263F9">
        <w:t>necessary.</w:t>
      </w:r>
      <w:r w:rsidRPr="00B263F9" w:rsidR="005E4BBF">
        <w:t xml:space="preserve"> </w:t>
      </w:r>
      <w:r w:rsidRPr="00B263F9">
        <w:t>As</w:t>
      </w:r>
      <w:r w:rsidRPr="00B263F9" w:rsidR="005E4BBF">
        <w:t xml:space="preserve"> </w:t>
      </w:r>
      <w:r w:rsidRPr="00B263F9">
        <w:t>you</w:t>
      </w:r>
      <w:r w:rsidRPr="00B263F9" w:rsidR="005E4BBF">
        <w:t xml:space="preserve"> </w:t>
      </w:r>
      <w:r w:rsidRPr="00B263F9">
        <w:t>have</w:t>
      </w:r>
      <w:r w:rsidRPr="00B263F9" w:rsidR="005E4BBF">
        <w:t xml:space="preserve"> </w:t>
      </w:r>
      <w:r w:rsidRPr="00B263F9">
        <w:t>mentioned,</w:t>
      </w:r>
      <w:r w:rsidRPr="00B263F9" w:rsidR="005E4BBF">
        <w:t xml:space="preserve"> </w:t>
      </w:r>
      <w:r w:rsidRPr="00B263F9">
        <w:t>we</w:t>
      </w:r>
      <w:r w:rsidRPr="00B263F9" w:rsidR="005E4BBF">
        <w:t xml:space="preserve"> </w:t>
      </w:r>
      <w:r w:rsidRPr="00B263F9">
        <w:t>also</w:t>
      </w:r>
      <w:r w:rsidRPr="00B263F9" w:rsidR="005E4BBF">
        <w:t xml:space="preserve"> </w:t>
      </w:r>
      <w:r w:rsidRPr="00B263F9">
        <w:t>have</w:t>
      </w:r>
      <w:r w:rsidRPr="00B263F9" w:rsidR="005E4BBF">
        <w:t xml:space="preserve"> </w:t>
      </w:r>
      <w:r w:rsidRPr="00B263F9">
        <w:t>to</w:t>
      </w:r>
      <w:r w:rsidRPr="00B263F9" w:rsidR="005E4BBF">
        <w:t xml:space="preserve"> </w:t>
      </w:r>
      <w:r w:rsidRPr="00B263F9">
        <w:t>work</w:t>
      </w:r>
      <w:r w:rsidRPr="00B263F9" w:rsidR="005E4BBF">
        <w:t xml:space="preserve"> </w:t>
      </w:r>
      <w:r w:rsidRPr="00B263F9">
        <w:t>closely</w:t>
      </w:r>
      <w:r w:rsidRPr="00B263F9" w:rsidR="005E4BBF">
        <w:t xml:space="preserve"> </w:t>
      </w:r>
      <w:r w:rsidRPr="00B263F9">
        <w:t>with</w:t>
      </w:r>
      <w:r w:rsidRPr="00B263F9" w:rsidR="005E4BBF">
        <w:t xml:space="preserve"> </w:t>
      </w:r>
      <w:r w:rsidRPr="00B263F9">
        <w:t>the</w:t>
      </w:r>
      <w:r w:rsidRPr="00B263F9" w:rsidR="005E4BBF">
        <w:t xml:space="preserve"> </w:t>
      </w:r>
      <w:r w:rsidRPr="00B263F9">
        <w:t>devolved</w:t>
      </w:r>
      <w:r w:rsidRPr="00B263F9" w:rsidR="005E4BBF">
        <w:t xml:space="preserve"> </w:t>
      </w:r>
      <w:r w:rsidRPr="00B263F9" w:rsidR="00687B5E">
        <w:t>A</w:t>
      </w:r>
      <w:r w:rsidRPr="00B263F9">
        <w:t>dministration.</w:t>
      </w:r>
      <w:r w:rsidRPr="00B263F9" w:rsidR="005E4BBF">
        <w:t xml:space="preserve"> </w:t>
      </w:r>
      <w:r w:rsidRPr="00B263F9">
        <w:t>As</w:t>
      </w:r>
      <w:r w:rsidRPr="00B263F9" w:rsidR="005E4BBF">
        <w:t xml:space="preserve"> </w:t>
      </w:r>
      <w:r w:rsidRPr="00B263F9">
        <w:t>you</w:t>
      </w:r>
      <w:r w:rsidRPr="00B263F9" w:rsidR="005E4BBF">
        <w:t xml:space="preserve"> </w:t>
      </w:r>
      <w:r w:rsidRPr="00B263F9">
        <w:t>heard</w:t>
      </w:r>
      <w:r w:rsidRPr="00B263F9" w:rsidR="005E4BBF">
        <w:t xml:space="preserve"> </w:t>
      </w:r>
      <w:r w:rsidRPr="00B263F9">
        <w:t>from</w:t>
      </w:r>
      <w:r w:rsidRPr="00B263F9" w:rsidR="005E4BBF">
        <w:t xml:space="preserve"> </w:t>
      </w:r>
      <w:r w:rsidRPr="00B263F9">
        <w:t>the</w:t>
      </w:r>
      <w:r w:rsidRPr="00B263F9" w:rsidR="005E4BBF">
        <w:t xml:space="preserve"> </w:t>
      </w:r>
      <w:r w:rsidRPr="00B263F9">
        <w:t>Justice</w:t>
      </w:r>
      <w:r w:rsidRPr="00B263F9" w:rsidR="005E4BBF">
        <w:t xml:space="preserve"> </w:t>
      </w:r>
      <w:r w:rsidRPr="00B263F9">
        <w:t>Minister</w:t>
      </w:r>
      <w:r w:rsidRPr="00B263F9" w:rsidR="005E4BBF">
        <w:t xml:space="preserve"> </w:t>
      </w:r>
      <w:r w:rsidRPr="00B263F9">
        <w:t>in</w:t>
      </w:r>
      <w:r w:rsidRPr="00B263F9" w:rsidR="005E4BBF">
        <w:t xml:space="preserve"> </w:t>
      </w:r>
      <w:r w:rsidRPr="00B263F9">
        <w:t>her</w:t>
      </w:r>
      <w:r w:rsidRPr="00B263F9" w:rsidR="005E4BBF">
        <w:t xml:space="preserve"> </w:t>
      </w:r>
      <w:r w:rsidRPr="00B263F9">
        <w:t>evidence,</w:t>
      </w:r>
      <w:r w:rsidRPr="00B263F9" w:rsidR="005E4BBF">
        <w:t xml:space="preserve"> </w:t>
      </w:r>
      <w:r w:rsidRPr="00B263F9">
        <w:t>there</w:t>
      </w:r>
      <w:r w:rsidRPr="00B263F9" w:rsidR="005E4BBF">
        <w:t xml:space="preserve"> </w:t>
      </w:r>
      <w:r w:rsidRPr="00B263F9">
        <w:t>is</w:t>
      </w:r>
      <w:r w:rsidRPr="00B263F9" w:rsidR="005E4BBF">
        <w:t xml:space="preserve"> </w:t>
      </w:r>
      <w:r w:rsidRPr="00B263F9">
        <w:t>a</w:t>
      </w:r>
      <w:r w:rsidRPr="00B263F9" w:rsidR="005E4BBF">
        <w:t xml:space="preserve"> </w:t>
      </w:r>
      <w:r w:rsidRPr="00B263F9">
        <w:t>very</w:t>
      </w:r>
      <w:r w:rsidRPr="00B263F9" w:rsidR="005E4BBF">
        <w:t xml:space="preserve"> </w:t>
      </w:r>
      <w:r w:rsidRPr="00B263F9">
        <w:t>strong</w:t>
      </w:r>
      <w:r w:rsidRPr="00B263F9" w:rsidR="005E4BBF">
        <w:t xml:space="preserve"> </w:t>
      </w:r>
      <w:r w:rsidRPr="00B263F9">
        <w:t>working</w:t>
      </w:r>
      <w:r w:rsidRPr="00B263F9" w:rsidR="005E4BBF">
        <w:t xml:space="preserve"> </w:t>
      </w:r>
      <w:r w:rsidRPr="00B263F9">
        <w:t>relationship</w:t>
      </w:r>
      <w:r w:rsidRPr="00B263F9" w:rsidR="005E4BBF">
        <w:t xml:space="preserve"> </w:t>
      </w:r>
      <w:r w:rsidRPr="00B263F9">
        <w:t>at</w:t>
      </w:r>
      <w:r w:rsidRPr="00B263F9" w:rsidR="005E4BBF">
        <w:t xml:space="preserve"> </w:t>
      </w:r>
      <w:r w:rsidRPr="00B263F9">
        <w:t>both</w:t>
      </w:r>
      <w:r w:rsidRPr="00B263F9" w:rsidR="005E4BBF">
        <w:t xml:space="preserve"> </w:t>
      </w:r>
      <w:r w:rsidRPr="00B263F9">
        <w:t>ministerial</w:t>
      </w:r>
      <w:r w:rsidRPr="00B263F9" w:rsidR="005E4BBF">
        <w:t xml:space="preserve"> </w:t>
      </w:r>
      <w:r w:rsidRPr="00B263F9">
        <w:t>and</w:t>
      </w:r>
      <w:r w:rsidRPr="00B263F9" w:rsidR="005E4BBF">
        <w:t xml:space="preserve"> </w:t>
      </w:r>
      <w:r w:rsidRPr="00B263F9">
        <w:t>official</w:t>
      </w:r>
      <w:r w:rsidRPr="00B263F9" w:rsidR="005E4BBF">
        <w:t xml:space="preserve"> </w:t>
      </w:r>
      <w:r w:rsidRPr="00B263F9">
        <w:t>level.</w:t>
      </w:r>
      <w:r w:rsidRPr="00B263F9" w:rsidR="005E4BBF">
        <w:t xml:space="preserve"> </w:t>
      </w:r>
      <w:r w:rsidRPr="00B263F9">
        <w:t>We</w:t>
      </w:r>
      <w:r w:rsidRPr="00B263F9" w:rsidR="005E4BBF">
        <w:t xml:space="preserve"> </w:t>
      </w:r>
      <w:r w:rsidRPr="00B263F9">
        <w:t>of</w:t>
      </w:r>
      <w:r w:rsidRPr="00B263F9" w:rsidR="005E4BBF">
        <w:t xml:space="preserve"> </w:t>
      </w:r>
      <w:r w:rsidRPr="00B263F9">
        <w:t>course</w:t>
      </w:r>
      <w:r w:rsidRPr="00B263F9" w:rsidR="005E4BBF">
        <w:t xml:space="preserve"> </w:t>
      </w:r>
      <w:r w:rsidRPr="00B263F9">
        <w:t>do</w:t>
      </w:r>
      <w:r w:rsidRPr="00B263F9" w:rsidR="005E4BBF">
        <w:t xml:space="preserve"> </w:t>
      </w:r>
      <w:r w:rsidRPr="00B263F9">
        <w:t>not</w:t>
      </w:r>
      <w:r w:rsidRPr="00B263F9" w:rsidR="005E4BBF">
        <w:t xml:space="preserve"> </w:t>
      </w:r>
      <w:r w:rsidRPr="00B263F9">
        <w:t>always</w:t>
      </w:r>
      <w:r w:rsidRPr="00B263F9" w:rsidR="005E4BBF">
        <w:t xml:space="preserve"> </w:t>
      </w:r>
      <w:r w:rsidRPr="00B263F9">
        <w:t>agree</w:t>
      </w:r>
      <w:r w:rsidRPr="00B263F9" w:rsidR="005E4BBF">
        <w:t xml:space="preserve"> </w:t>
      </w:r>
      <w:r w:rsidRPr="00B263F9">
        <w:t>with</w:t>
      </w:r>
      <w:r w:rsidRPr="00B263F9" w:rsidR="005E4BBF">
        <w:t xml:space="preserve"> </w:t>
      </w:r>
      <w:r w:rsidRPr="00B263F9">
        <w:t>each</w:t>
      </w:r>
      <w:r w:rsidRPr="00B263F9" w:rsidR="005E4BBF">
        <w:t xml:space="preserve"> </w:t>
      </w:r>
      <w:r w:rsidRPr="00B263F9">
        <w:t>other</w:t>
      </w:r>
      <w:r w:rsidRPr="00B263F9" w:rsidR="005E4BBF">
        <w:t xml:space="preserve"> </w:t>
      </w:r>
      <w:r w:rsidRPr="00B263F9">
        <w:t>on</w:t>
      </w:r>
      <w:r w:rsidRPr="00B263F9" w:rsidR="005E4BBF">
        <w:t xml:space="preserve"> </w:t>
      </w:r>
      <w:r w:rsidRPr="00B263F9">
        <w:t>everything</w:t>
      </w:r>
      <w:r w:rsidRPr="00B263F9" w:rsidR="005E4BBF">
        <w:t xml:space="preserve"> </w:t>
      </w:r>
      <w:r w:rsidRPr="00B263F9">
        <w:t>but</w:t>
      </w:r>
      <w:r w:rsidRPr="00B263F9" w:rsidR="005E4BBF">
        <w:t xml:space="preserve"> </w:t>
      </w:r>
      <w:r w:rsidRPr="00B263F9">
        <w:t>we</w:t>
      </w:r>
      <w:r w:rsidRPr="00B263F9" w:rsidR="005E4BBF">
        <w:t xml:space="preserve"> </w:t>
      </w:r>
      <w:r w:rsidRPr="00B263F9">
        <w:t>ensure</w:t>
      </w:r>
      <w:r w:rsidRPr="00B263F9" w:rsidR="005E4BBF">
        <w:t xml:space="preserve"> </w:t>
      </w:r>
      <w:r w:rsidRPr="00B263F9">
        <w:t>that</w:t>
      </w:r>
      <w:r w:rsidRPr="00B263F9" w:rsidR="005E4BBF">
        <w:t xml:space="preserve"> </w:t>
      </w:r>
      <w:r w:rsidRPr="00B263F9">
        <w:t>work</w:t>
      </w:r>
      <w:r w:rsidRPr="00B263F9" w:rsidR="005E4BBF">
        <w:t xml:space="preserve"> </w:t>
      </w:r>
      <w:r w:rsidRPr="00B263F9">
        <w:t>continues.</w:t>
      </w:r>
      <w:r w:rsidRPr="00B263F9" w:rsidR="005E4BBF">
        <w:t xml:space="preserve"> </w:t>
      </w:r>
      <w:r w:rsidRPr="00B263F9">
        <w:t>That</w:t>
      </w:r>
      <w:r w:rsidRPr="00B263F9" w:rsidR="005E4BBF">
        <w:t xml:space="preserve"> </w:t>
      </w:r>
      <w:r w:rsidRPr="00B263F9">
        <w:t>extends</w:t>
      </w:r>
      <w:r w:rsidRPr="00B263F9" w:rsidR="005E4BBF">
        <w:t xml:space="preserve"> </w:t>
      </w:r>
      <w:r w:rsidRPr="00B263F9">
        <w:t>to</w:t>
      </w:r>
      <w:r w:rsidRPr="00B263F9" w:rsidR="005E4BBF">
        <w:t xml:space="preserve"> </w:t>
      </w:r>
      <w:r w:rsidRPr="00B263F9">
        <w:t>the</w:t>
      </w:r>
      <w:r w:rsidRPr="00B263F9" w:rsidR="005E4BBF">
        <w:t xml:space="preserve"> </w:t>
      </w:r>
      <w:r w:rsidRPr="00B263F9">
        <w:t>communications</w:t>
      </w:r>
      <w:r w:rsidRPr="00B263F9" w:rsidR="005E4BBF">
        <w:t xml:space="preserve"> </w:t>
      </w:r>
      <w:r w:rsidRPr="00B263F9">
        <w:t>effort,</w:t>
      </w:r>
      <w:r w:rsidRPr="00B263F9" w:rsidR="005E4BBF">
        <w:t xml:space="preserve"> </w:t>
      </w:r>
      <w:r w:rsidRPr="00B263F9">
        <w:t>where</w:t>
      </w:r>
      <w:r w:rsidRPr="00B263F9" w:rsidR="005E4BBF">
        <w:t xml:space="preserve"> </w:t>
      </w:r>
      <w:r w:rsidRPr="00B263F9">
        <w:t>there</w:t>
      </w:r>
      <w:r w:rsidRPr="00B263F9" w:rsidR="005E4BBF">
        <w:t xml:space="preserve"> </w:t>
      </w:r>
      <w:r w:rsidRPr="00B263F9">
        <w:t>is</w:t>
      </w:r>
      <w:r w:rsidRPr="00B263F9" w:rsidR="005E4BBF">
        <w:t xml:space="preserve"> </w:t>
      </w:r>
      <w:r w:rsidRPr="00B263F9">
        <w:t>a</w:t>
      </w:r>
      <w:r w:rsidRPr="00B263F9" w:rsidR="005E4BBF">
        <w:t xml:space="preserve"> </w:t>
      </w:r>
      <w:r w:rsidRPr="00B263F9">
        <w:t>willingness</w:t>
      </w:r>
      <w:r w:rsidRPr="00B263F9" w:rsidR="005E4BBF">
        <w:t xml:space="preserve"> </w:t>
      </w:r>
      <w:r w:rsidRPr="00B263F9">
        <w:t>to</w:t>
      </w:r>
      <w:r w:rsidRPr="00B263F9" w:rsidR="005E4BBF">
        <w:t xml:space="preserve"> </w:t>
      </w:r>
      <w:r w:rsidRPr="00B263F9">
        <w:t>work</w:t>
      </w:r>
      <w:r w:rsidRPr="00B263F9" w:rsidR="005E4BBF">
        <w:t xml:space="preserve"> </w:t>
      </w:r>
      <w:r w:rsidRPr="00B263F9">
        <w:t>and</w:t>
      </w:r>
      <w:r w:rsidRPr="00B263F9" w:rsidR="005E4BBF">
        <w:t xml:space="preserve"> </w:t>
      </w:r>
      <w:r w:rsidRPr="00B263F9">
        <w:t>to</w:t>
      </w:r>
      <w:r w:rsidRPr="00B263F9" w:rsidR="005E4BBF">
        <w:t xml:space="preserve"> </w:t>
      </w:r>
      <w:r w:rsidRPr="00B263F9">
        <w:t>communicate</w:t>
      </w:r>
      <w:r w:rsidRPr="00B263F9" w:rsidR="005E4BBF">
        <w:t xml:space="preserve"> </w:t>
      </w:r>
      <w:r w:rsidRPr="00B263F9">
        <w:t>effectively</w:t>
      </w:r>
      <w:r w:rsidRPr="00B263F9" w:rsidR="005E4BBF">
        <w:t xml:space="preserve"> </w:t>
      </w:r>
      <w:r w:rsidRPr="00B263F9">
        <w:t>once</w:t>
      </w:r>
      <w:r w:rsidRPr="00B263F9" w:rsidR="005E4BBF">
        <w:t xml:space="preserve"> </w:t>
      </w:r>
      <w:r w:rsidRPr="00B263F9">
        <w:t>people</w:t>
      </w:r>
      <w:r w:rsidRPr="00B263F9" w:rsidR="005E4BBF">
        <w:t xml:space="preserve"> </w:t>
      </w:r>
      <w:r w:rsidRPr="00B263F9">
        <w:t>know</w:t>
      </w:r>
      <w:r w:rsidRPr="00B263F9" w:rsidR="005E4BBF">
        <w:t xml:space="preserve"> </w:t>
      </w:r>
      <w:r w:rsidRPr="00B263F9">
        <w:t>exactly</w:t>
      </w:r>
      <w:r w:rsidRPr="00B263F9" w:rsidR="005E4BBF">
        <w:t xml:space="preserve"> </w:t>
      </w:r>
      <w:r w:rsidRPr="00B263F9">
        <w:t>what</w:t>
      </w:r>
      <w:r w:rsidRPr="00B263F9" w:rsidR="005E4BBF">
        <w:t xml:space="preserve"> </w:t>
      </w:r>
      <w:r w:rsidRPr="00B263F9">
        <w:t>they</w:t>
      </w:r>
      <w:r w:rsidRPr="00B263F9" w:rsidR="005E4BBF">
        <w:t xml:space="preserve"> </w:t>
      </w:r>
      <w:r w:rsidRPr="00B263F9">
        <w:t>need</w:t>
      </w:r>
      <w:r w:rsidRPr="00B263F9" w:rsidR="005E4BBF">
        <w:t xml:space="preserve"> </w:t>
      </w:r>
      <w:r w:rsidRPr="00B263F9">
        <w:t>to</w:t>
      </w:r>
      <w:r w:rsidRPr="00B263F9" w:rsidR="005E4BBF">
        <w:t xml:space="preserve"> </w:t>
      </w:r>
      <w:r w:rsidRPr="00B263F9">
        <w:t>communicate.</w:t>
      </w:r>
      <w:r w:rsidRPr="00B263F9" w:rsidR="005E4BBF">
        <w:t xml:space="preserve"> </w:t>
      </w:r>
    </w:p>
    <w:p w:rsidR="003D2E36" w:rsidRPr="00B263F9" w:rsidP="00050F79">
      <w:pPr>
        <w:pStyle w:val="Answer"/>
      </w:pPr>
      <w:r w:rsidRPr="00B263F9">
        <w:t>You</w:t>
      </w:r>
      <w:r w:rsidRPr="00B263F9" w:rsidR="005E4BBF">
        <w:t xml:space="preserve"> </w:t>
      </w:r>
      <w:r w:rsidRPr="00B263F9">
        <w:t>are</w:t>
      </w:r>
      <w:r w:rsidRPr="00B263F9" w:rsidR="005E4BBF">
        <w:t xml:space="preserve"> </w:t>
      </w:r>
      <w:r w:rsidRPr="00B263F9">
        <w:t>right</w:t>
      </w:r>
      <w:r w:rsidRPr="00B263F9" w:rsidR="005E4BBF">
        <w:t xml:space="preserve"> </w:t>
      </w:r>
      <w:r w:rsidRPr="00B263F9">
        <w:t>to</w:t>
      </w:r>
      <w:r w:rsidRPr="00B263F9" w:rsidR="005E4BBF">
        <w:t xml:space="preserve"> </w:t>
      </w:r>
      <w:r w:rsidRPr="00B263F9">
        <w:t>point</w:t>
      </w:r>
      <w:r w:rsidRPr="00B263F9" w:rsidR="005E4BBF">
        <w:t xml:space="preserve"> </w:t>
      </w:r>
      <w:r w:rsidRPr="00B263F9" w:rsidR="00687B5E">
        <w:t>out</w:t>
      </w:r>
      <w:r w:rsidRPr="00B263F9" w:rsidR="005E4BBF">
        <w:t xml:space="preserve"> </w:t>
      </w:r>
      <w:r w:rsidRPr="00B263F9">
        <w:t>the</w:t>
      </w:r>
      <w:r w:rsidRPr="00B263F9" w:rsidR="005E4BBF">
        <w:t xml:space="preserve"> </w:t>
      </w:r>
      <w:r w:rsidRPr="00B263F9">
        <w:t>huge</w:t>
      </w:r>
      <w:r w:rsidRPr="00B263F9" w:rsidR="005E4BBF">
        <w:t xml:space="preserve"> </w:t>
      </w:r>
      <w:r w:rsidRPr="00B263F9">
        <w:t>importance</w:t>
      </w:r>
      <w:r w:rsidRPr="00B263F9" w:rsidR="005E4BBF">
        <w:t xml:space="preserve"> </w:t>
      </w:r>
      <w:r w:rsidRPr="00B263F9">
        <w:t>of</w:t>
      </w:r>
      <w:r w:rsidRPr="00B263F9" w:rsidR="005E4BBF">
        <w:t xml:space="preserve"> </w:t>
      </w:r>
      <w:r w:rsidRPr="00B263F9">
        <w:t>this</w:t>
      </w:r>
      <w:r w:rsidRPr="00B263F9" w:rsidR="005E4BBF">
        <w:t xml:space="preserve"> </w:t>
      </w:r>
      <w:r w:rsidRPr="00B263F9">
        <w:t>and</w:t>
      </w:r>
      <w:r w:rsidRPr="00B263F9" w:rsidR="005E4BBF">
        <w:t xml:space="preserve"> </w:t>
      </w:r>
      <w:r w:rsidRPr="00B263F9">
        <w:t>the</w:t>
      </w:r>
      <w:r w:rsidRPr="00B263F9" w:rsidR="005E4BBF">
        <w:t xml:space="preserve"> </w:t>
      </w:r>
      <w:r w:rsidRPr="00B263F9">
        <w:t>constraints</w:t>
      </w:r>
      <w:r w:rsidRPr="00B263F9" w:rsidR="005E4BBF">
        <w:t xml:space="preserve"> </w:t>
      </w:r>
      <w:r w:rsidRPr="00B263F9">
        <w:t>on</w:t>
      </w:r>
      <w:r w:rsidRPr="00B263F9" w:rsidR="005E4BBF">
        <w:t xml:space="preserve"> </w:t>
      </w:r>
      <w:r w:rsidRPr="00B263F9">
        <w:t>all</w:t>
      </w:r>
      <w:r w:rsidRPr="00B263F9" w:rsidR="005E4BBF">
        <w:t xml:space="preserve"> </w:t>
      </w:r>
      <w:r w:rsidRPr="00B263F9">
        <w:t>of</w:t>
      </w:r>
      <w:r w:rsidRPr="00B263F9" w:rsidR="005E4BBF">
        <w:t xml:space="preserve"> </w:t>
      </w:r>
      <w:r w:rsidRPr="00B263F9">
        <w:t>our</w:t>
      </w:r>
      <w:r w:rsidRPr="00B263F9" w:rsidR="005E4BBF">
        <w:t xml:space="preserve"> </w:t>
      </w:r>
      <w:r w:rsidRPr="00B263F9">
        <w:t>time</w:t>
      </w:r>
      <w:r w:rsidRPr="00B263F9" w:rsidR="005E4BBF">
        <w:t xml:space="preserve"> </w:t>
      </w:r>
      <w:r w:rsidRPr="00B263F9">
        <w:t>when</w:t>
      </w:r>
      <w:r w:rsidRPr="00B263F9" w:rsidR="005E4BBF">
        <w:t xml:space="preserve"> </w:t>
      </w:r>
      <w:r w:rsidRPr="00B263F9">
        <w:t>it</w:t>
      </w:r>
      <w:r w:rsidRPr="00B263F9" w:rsidR="005E4BBF">
        <w:t xml:space="preserve"> </w:t>
      </w:r>
      <w:r w:rsidRPr="00B263F9">
        <w:t>comes</w:t>
      </w:r>
      <w:r w:rsidRPr="00B263F9" w:rsidR="005E4BBF">
        <w:t xml:space="preserve"> </w:t>
      </w:r>
      <w:r w:rsidRPr="00B263F9">
        <w:t>to</w:t>
      </w:r>
      <w:r w:rsidRPr="00B263F9" w:rsidR="005E4BBF">
        <w:t xml:space="preserve"> </w:t>
      </w:r>
      <w:r w:rsidRPr="00B263F9">
        <w:t>dealing</w:t>
      </w:r>
      <w:r w:rsidRPr="00B263F9" w:rsidR="005E4BBF">
        <w:t xml:space="preserve"> </w:t>
      </w:r>
      <w:r w:rsidRPr="00B263F9">
        <w:t>with</w:t>
      </w:r>
      <w:r w:rsidRPr="00B263F9" w:rsidR="005E4BBF">
        <w:t xml:space="preserve"> </w:t>
      </w:r>
      <w:r w:rsidRPr="00B263F9">
        <w:t>these</w:t>
      </w:r>
      <w:r w:rsidRPr="00B263F9" w:rsidR="005E4BBF">
        <w:t xml:space="preserve"> </w:t>
      </w:r>
      <w:r w:rsidRPr="00B263F9">
        <w:t>issues</w:t>
      </w:r>
      <w:r w:rsidRPr="00B263F9" w:rsidR="005E4BBF">
        <w:t xml:space="preserve"> </w:t>
      </w:r>
      <w:r w:rsidRPr="00B263F9">
        <w:t>in</w:t>
      </w:r>
      <w:r w:rsidRPr="00B263F9" w:rsidR="005E4BBF">
        <w:t xml:space="preserve"> </w:t>
      </w:r>
      <w:r w:rsidRPr="00B263F9">
        <w:t>a</w:t>
      </w:r>
      <w:r w:rsidRPr="00B263F9" w:rsidR="005E4BBF">
        <w:t xml:space="preserve"> </w:t>
      </w:r>
      <w:r w:rsidRPr="00B263F9">
        <w:t>Covid</w:t>
      </w:r>
      <w:r w:rsidRPr="00B263F9" w:rsidR="005E4BBF">
        <w:t xml:space="preserve"> </w:t>
      </w:r>
      <w:r w:rsidRPr="00B263F9">
        <w:t>setting.</w:t>
      </w:r>
      <w:r w:rsidRPr="00B263F9" w:rsidR="005E4BBF">
        <w:t xml:space="preserve"> </w:t>
      </w:r>
      <w:r w:rsidRPr="00B263F9">
        <w:t>It</w:t>
      </w:r>
      <w:r w:rsidRPr="00B263F9" w:rsidR="005E4BBF">
        <w:t xml:space="preserve"> </w:t>
      </w:r>
      <w:r w:rsidRPr="00B263F9">
        <w:t>is</w:t>
      </w:r>
      <w:r w:rsidRPr="00B263F9" w:rsidR="005E4BBF">
        <w:t xml:space="preserve"> </w:t>
      </w:r>
      <w:r w:rsidRPr="00B263F9">
        <w:t>a</w:t>
      </w:r>
      <w:r w:rsidRPr="00B263F9" w:rsidR="005E4BBF">
        <w:t xml:space="preserve"> </w:t>
      </w:r>
      <w:r w:rsidRPr="00B263F9">
        <w:t>key</w:t>
      </w:r>
      <w:r w:rsidRPr="00B263F9" w:rsidR="005E4BBF">
        <w:t xml:space="preserve"> </w:t>
      </w:r>
      <w:r w:rsidRPr="00B263F9">
        <w:t>priority</w:t>
      </w:r>
      <w:r w:rsidRPr="00B263F9" w:rsidR="005E4BBF">
        <w:t xml:space="preserve"> </w:t>
      </w:r>
      <w:r w:rsidRPr="00B263F9">
        <w:t>for</w:t>
      </w:r>
      <w:r w:rsidRPr="00B263F9" w:rsidR="005E4BBF">
        <w:t xml:space="preserve"> </w:t>
      </w:r>
      <w:r w:rsidRPr="00B263F9" w:rsidR="00223985">
        <w:t>Government</w:t>
      </w:r>
      <w:r w:rsidRPr="00B263F9" w:rsidR="005E4BBF">
        <w:t xml:space="preserve"> </w:t>
      </w:r>
      <w:r w:rsidRPr="00B263F9">
        <w:t>to</w:t>
      </w:r>
      <w:r w:rsidRPr="00B263F9" w:rsidR="005E4BBF">
        <w:t xml:space="preserve"> </w:t>
      </w:r>
      <w:r w:rsidRPr="00B263F9">
        <w:t>get</w:t>
      </w:r>
      <w:r w:rsidRPr="00B263F9" w:rsidR="005E4BBF">
        <w:t xml:space="preserve"> </w:t>
      </w:r>
      <w:r w:rsidRPr="00B263F9">
        <w:t>this</w:t>
      </w:r>
      <w:r w:rsidRPr="00B263F9" w:rsidR="005E4BBF">
        <w:t xml:space="preserve"> </w:t>
      </w:r>
      <w:r w:rsidRPr="00B263F9">
        <w:t>right</w:t>
      </w:r>
      <w:r w:rsidRPr="00B263F9" w:rsidR="005E4BBF">
        <w:t xml:space="preserve"> </w:t>
      </w:r>
      <w:r w:rsidRPr="00B263F9">
        <w:t>and</w:t>
      </w:r>
      <w:r w:rsidRPr="00B263F9" w:rsidR="005E4BBF">
        <w:t xml:space="preserve"> </w:t>
      </w:r>
      <w:r w:rsidRPr="00B263F9">
        <w:t>to</w:t>
      </w:r>
      <w:r w:rsidRPr="00B263F9" w:rsidR="005E4BBF">
        <w:t xml:space="preserve"> </w:t>
      </w:r>
      <w:r w:rsidRPr="00B263F9">
        <w:t>get</w:t>
      </w:r>
      <w:r w:rsidRPr="00B263F9" w:rsidR="005E4BBF">
        <w:t xml:space="preserve"> </w:t>
      </w:r>
      <w:r w:rsidRPr="00B263F9">
        <w:t>the</w:t>
      </w:r>
      <w:r w:rsidRPr="00B263F9" w:rsidR="005E4BBF">
        <w:t xml:space="preserve"> </w:t>
      </w:r>
      <w:r w:rsidRPr="00B263F9">
        <w:t>information</w:t>
      </w:r>
      <w:r w:rsidRPr="00B263F9" w:rsidR="005E4BBF">
        <w:t xml:space="preserve"> </w:t>
      </w:r>
      <w:r w:rsidRPr="00B263F9">
        <w:t>out</w:t>
      </w:r>
      <w:r w:rsidRPr="00B263F9" w:rsidR="005E4BBF">
        <w:t xml:space="preserve"> </w:t>
      </w:r>
      <w:r w:rsidRPr="00B263F9">
        <w:t>there,</w:t>
      </w:r>
      <w:r w:rsidRPr="00B263F9" w:rsidR="005E4BBF">
        <w:t xml:space="preserve"> </w:t>
      </w:r>
      <w:r w:rsidRPr="00B263F9">
        <w:t>and</w:t>
      </w:r>
      <w:r w:rsidRPr="00B263F9" w:rsidR="005E4BBF">
        <w:t xml:space="preserve"> </w:t>
      </w:r>
      <w:r w:rsidRPr="00B263F9">
        <w:t>we</w:t>
      </w:r>
      <w:r w:rsidRPr="00B263F9" w:rsidR="005E4BBF">
        <w:t xml:space="preserve"> </w:t>
      </w:r>
      <w:r w:rsidRPr="00B263F9">
        <w:t>all</w:t>
      </w:r>
      <w:r w:rsidRPr="00B263F9" w:rsidR="005E4BBF">
        <w:t xml:space="preserve"> </w:t>
      </w:r>
      <w:r w:rsidRPr="00B263F9">
        <w:t>hope</w:t>
      </w:r>
      <w:r w:rsidRPr="00B263F9" w:rsidR="005E4BBF">
        <w:t xml:space="preserve"> </w:t>
      </w:r>
      <w:r w:rsidRPr="00B263F9">
        <w:t>to</w:t>
      </w:r>
      <w:r w:rsidRPr="00B263F9" w:rsidR="005E4BBF">
        <w:t xml:space="preserve"> </w:t>
      </w:r>
      <w:r w:rsidRPr="00B263F9">
        <w:t>be</w:t>
      </w:r>
      <w:r w:rsidRPr="00B263F9" w:rsidR="005E4BBF">
        <w:t xml:space="preserve"> </w:t>
      </w:r>
      <w:r w:rsidRPr="00B263F9">
        <w:t>in</w:t>
      </w:r>
      <w:r w:rsidRPr="00B263F9" w:rsidR="005E4BBF">
        <w:t xml:space="preserve"> </w:t>
      </w:r>
      <w:r w:rsidRPr="00B263F9">
        <w:t>a</w:t>
      </w:r>
      <w:r w:rsidRPr="00B263F9" w:rsidR="005E4BBF">
        <w:t xml:space="preserve"> </w:t>
      </w:r>
      <w:r w:rsidRPr="00B263F9">
        <w:t>position</w:t>
      </w:r>
      <w:r w:rsidRPr="00B263F9" w:rsidR="005E4BBF">
        <w:t xml:space="preserve"> </w:t>
      </w:r>
      <w:r w:rsidRPr="00B263F9">
        <w:t>where</w:t>
      </w:r>
      <w:r w:rsidRPr="00B263F9" w:rsidR="005E4BBF">
        <w:t xml:space="preserve"> </w:t>
      </w:r>
      <w:r w:rsidRPr="00B263F9">
        <w:t>that</w:t>
      </w:r>
      <w:r w:rsidRPr="00B263F9" w:rsidR="005E4BBF">
        <w:t xml:space="preserve"> </w:t>
      </w:r>
      <w:r w:rsidRPr="00B263F9">
        <w:t>can</w:t>
      </w:r>
      <w:r w:rsidRPr="00B263F9" w:rsidR="005E4BBF">
        <w:t xml:space="preserve"> </w:t>
      </w:r>
      <w:r w:rsidRPr="00B263F9">
        <w:t>be</w:t>
      </w:r>
      <w:r w:rsidRPr="00B263F9" w:rsidR="005E4BBF">
        <w:t xml:space="preserve"> </w:t>
      </w:r>
      <w:r w:rsidRPr="00B263F9">
        <w:t>done</w:t>
      </w:r>
      <w:r w:rsidRPr="00B263F9" w:rsidR="005E4BBF">
        <w:t xml:space="preserve"> </w:t>
      </w:r>
      <w:r w:rsidRPr="00B263F9">
        <w:t>as</w:t>
      </w:r>
      <w:r w:rsidRPr="00B263F9" w:rsidR="005E4BBF">
        <w:t xml:space="preserve"> </w:t>
      </w:r>
      <w:r w:rsidRPr="00B263F9">
        <w:t>soon</w:t>
      </w:r>
      <w:r w:rsidRPr="00B263F9" w:rsidR="005E4BBF">
        <w:t xml:space="preserve"> </w:t>
      </w:r>
      <w:r w:rsidRPr="00B263F9">
        <w:t>as</w:t>
      </w:r>
      <w:r w:rsidRPr="00B263F9" w:rsidR="005E4BBF">
        <w:t xml:space="preserve"> </w:t>
      </w:r>
      <w:r w:rsidRPr="00B263F9">
        <w:t>possible.</w:t>
      </w:r>
      <w:r w:rsidRPr="00B263F9" w:rsidR="005E4BBF">
        <w:t xml:space="preserve"> </w:t>
      </w:r>
    </w:p>
    <w:p w:rsidR="003D2E36" w:rsidRPr="00B263F9" w:rsidP="00050F79">
      <w:pPr>
        <w:pStyle w:val="Question"/>
        <w:numPr>
          <w:ilvl w:val="0"/>
          <w:numId w:val="9"/>
        </w:numPr>
      </w:pPr>
      <w:sdt>
        <w:sdtPr>
          <w:alias w:val="Member"/>
          <w:tag w:val="&lt;Member mnisId='4494' dodsId='72275'&gt;"/>
          <w:id w:val="2116251871"/>
          <w:placeholder>
            <w:docPart w:val="56773802AA894640A575DF894D08D862"/>
          </w:placeholder>
          <w:richText/>
        </w:sdtPr>
        <w:sdtContent>
          <w:r w:rsidRPr="00B263F9">
            <w:rPr>
              <w:b/>
            </w:rPr>
            <w:t>Chair:</w:t>
          </w:r>
        </w:sdtContent>
      </w:sdt>
      <w:r w:rsidRPr="00B263F9" w:rsidR="005E4BBF">
        <w:t xml:space="preserve"> </w:t>
      </w:r>
      <w:r w:rsidRPr="00B263F9">
        <w:t>Can</w:t>
      </w:r>
      <w:r w:rsidRPr="00B263F9" w:rsidR="005E4BBF">
        <w:t xml:space="preserve"> </w:t>
      </w:r>
      <w:r w:rsidRPr="00B263F9">
        <w:t>you</w:t>
      </w:r>
      <w:r w:rsidRPr="00B263F9" w:rsidR="005E4BBF">
        <w:t xml:space="preserve"> </w:t>
      </w:r>
      <w:r w:rsidRPr="00B263F9">
        <w:t>give</w:t>
      </w:r>
      <w:r w:rsidRPr="00B263F9" w:rsidR="005E4BBF">
        <w:t xml:space="preserve"> </w:t>
      </w:r>
      <w:r w:rsidRPr="00B263F9">
        <w:t>us</w:t>
      </w:r>
      <w:r w:rsidRPr="00B263F9" w:rsidR="005E4BBF">
        <w:t xml:space="preserve"> </w:t>
      </w:r>
      <w:r w:rsidRPr="00B263F9">
        <w:t>comfort</w:t>
      </w:r>
      <w:r w:rsidRPr="00B263F9" w:rsidR="005E4BBF">
        <w:t xml:space="preserve"> </w:t>
      </w:r>
      <w:r w:rsidRPr="00B263F9">
        <w:t>on</w:t>
      </w:r>
      <w:r w:rsidRPr="00B263F9" w:rsidR="005E4BBF">
        <w:t xml:space="preserve"> </w:t>
      </w:r>
      <w:r w:rsidRPr="00B263F9">
        <w:t>this</w:t>
      </w:r>
      <w:r w:rsidRPr="00B263F9" w:rsidR="005E4BBF">
        <w:t xml:space="preserve"> </w:t>
      </w:r>
      <w:r w:rsidRPr="00B263F9">
        <w:t>point?</w:t>
      </w:r>
      <w:r w:rsidRPr="00B263F9" w:rsidR="005E4BBF">
        <w:t xml:space="preserve"> </w:t>
      </w:r>
      <w:r w:rsidRPr="00B263F9">
        <w:t>In</w:t>
      </w:r>
      <w:r w:rsidRPr="00B263F9" w:rsidR="005E4BBF">
        <w:t xml:space="preserve"> </w:t>
      </w:r>
      <w:r w:rsidRPr="00B263F9">
        <w:t>a</w:t>
      </w:r>
      <w:r w:rsidRPr="00B263F9" w:rsidR="005E4BBF">
        <w:t xml:space="preserve"> </w:t>
      </w:r>
      <w:r w:rsidRPr="00B263F9">
        <w:t>whole</w:t>
      </w:r>
      <w:r w:rsidRPr="00B263F9" w:rsidR="005E4BBF">
        <w:t xml:space="preserve"> </w:t>
      </w:r>
      <w:r w:rsidRPr="00B263F9">
        <w:t>raft</w:t>
      </w:r>
      <w:r w:rsidRPr="00B263F9" w:rsidR="005E4BBF">
        <w:t xml:space="preserve"> </w:t>
      </w:r>
      <w:r w:rsidRPr="00B263F9">
        <w:t>of</w:t>
      </w:r>
      <w:r w:rsidRPr="00B263F9" w:rsidR="005E4BBF">
        <w:t xml:space="preserve"> </w:t>
      </w:r>
      <w:r w:rsidRPr="00B263F9">
        <w:t>inquiries</w:t>
      </w:r>
      <w:r w:rsidRPr="00B263F9" w:rsidR="005E4BBF">
        <w:t xml:space="preserve"> </w:t>
      </w:r>
      <w:r w:rsidRPr="00B263F9">
        <w:t>and</w:t>
      </w:r>
      <w:r w:rsidRPr="00B263F9" w:rsidR="005E4BBF">
        <w:t xml:space="preserve"> </w:t>
      </w:r>
      <w:r w:rsidRPr="00B263F9">
        <w:t>evidence</w:t>
      </w:r>
      <w:r w:rsidRPr="00B263F9" w:rsidR="005E4BBF">
        <w:t xml:space="preserve"> </w:t>
      </w:r>
      <w:r w:rsidRPr="00B263F9">
        <w:t>sessions</w:t>
      </w:r>
      <w:r w:rsidRPr="00B263F9" w:rsidR="00687B5E">
        <w:t>,</w:t>
      </w:r>
      <w:r w:rsidRPr="00B263F9" w:rsidR="005E4BBF">
        <w:t xml:space="preserve"> </w:t>
      </w:r>
      <w:r w:rsidRPr="00B263F9">
        <w:t>it</w:t>
      </w:r>
      <w:r w:rsidRPr="00B263F9" w:rsidR="005E4BBF">
        <w:t xml:space="preserve"> </w:t>
      </w:r>
      <w:r w:rsidRPr="00B263F9">
        <w:t>has</w:t>
      </w:r>
      <w:r w:rsidRPr="00B263F9" w:rsidR="005E4BBF">
        <w:t xml:space="preserve"> </w:t>
      </w:r>
      <w:r w:rsidRPr="00B263F9">
        <w:t>become</w:t>
      </w:r>
      <w:r w:rsidRPr="00B263F9" w:rsidR="005E4BBF">
        <w:t xml:space="preserve"> </w:t>
      </w:r>
      <w:r w:rsidRPr="00B263F9">
        <w:t>very</w:t>
      </w:r>
      <w:r w:rsidRPr="00B263F9" w:rsidR="005E4BBF">
        <w:t xml:space="preserve"> </w:t>
      </w:r>
      <w:r w:rsidRPr="00B263F9">
        <w:t>clear</w:t>
      </w:r>
      <w:r w:rsidRPr="00B263F9" w:rsidR="005E4BBF">
        <w:t xml:space="preserve"> </w:t>
      </w:r>
      <w:r w:rsidRPr="00B263F9">
        <w:t>that</w:t>
      </w:r>
      <w:r w:rsidRPr="00B263F9" w:rsidR="005E4BBF">
        <w:t xml:space="preserve"> </w:t>
      </w:r>
      <w:r w:rsidRPr="00B263F9">
        <w:t>the</w:t>
      </w:r>
      <w:r w:rsidRPr="00B263F9" w:rsidR="005E4BBF">
        <w:t xml:space="preserve"> </w:t>
      </w:r>
      <w:r w:rsidRPr="00B263F9">
        <w:t>Cabinet</w:t>
      </w:r>
      <w:r w:rsidRPr="00B263F9" w:rsidR="005E4BBF">
        <w:t xml:space="preserve"> </w:t>
      </w:r>
      <w:r w:rsidRPr="00B263F9">
        <w:t>Office</w:t>
      </w:r>
      <w:r w:rsidRPr="00B263F9" w:rsidR="005E4BBF">
        <w:t xml:space="preserve"> </w:t>
      </w:r>
      <w:r w:rsidRPr="00B263F9">
        <w:t>is</w:t>
      </w:r>
      <w:r w:rsidRPr="00B263F9" w:rsidR="005E4BBF">
        <w:t xml:space="preserve"> </w:t>
      </w:r>
      <w:r w:rsidRPr="00B263F9">
        <w:t>the</w:t>
      </w:r>
      <w:r w:rsidRPr="00B263F9" w:rsidR="005E4BBF">
        <w:t xml:space="preserve"> </w:t>
      </w:r>
      <w:r w:rsidRPr="00B263F9">
        <w:t>nexus</w:t>
      </w:r>
      <w:r w:rsidRPr="00B263F9" w:rsidR="005E4BBF">
        <w:t xml:space="preserve"> </w:t>
      </w:r>
      <w:r w:rsidRPr="00B263F9">
        <w:t>of</w:t>
      </w:r>
      <w:r w:rsidRPr="00B263F9" w:rsidR="005E4BBF">
        <w:t xml:space="preserve"> </w:t>
      </w:r>
      <w:r w:rsidRPr="00B263F9">
        <w:t>this</w:t>
      </w:r>
      <w:r w:rsidRPr="00B263F9" w:rsidR="005E4BBF">
        <w:t xml:space="preserve"> </w:t>
      </w:r>
      <w:r w:rsidRPr="00B263F9">
        <w:t>whole</w:t>
      </w:r>
      <w:r w:rsidRPr="00B263F9" w:rsidR="005E4BBF">
        <w:t xml:space="preserve"> </w:t>
      </w:r>
      <w:r w:rsidRPr="00B263F9">
        <w:t>process,</w:t>
      </w:r>
      <w:r w:rsidRPr="00B263F9" w:rsidR="005E4BBF">
        <w:t xml:space="preserve"> </w:t>
      </w:r>
      <w:r w:rsidRPr="00B263F9">
        <w:t>but</w:t>
      </w:r>
      <w:r w:rsidRPr="00B263F9" w:rsidR="005E4BBF">
        <w:t xml:space="preserve"> </w:t>
      </w:r>
      <w:r w:rsidRPr="00B263F9">
        <w:t>with</w:t>
      </w:r>
      <w:r w:rsidRPr="00B263F9" w:rsidR="005E4BBF">
        <w:t xml:space="preserve"> </w:t>
      </w:r>
      <w:r w:rsidRPr="00B263F9">
        <w:t>some</w:t>
      </w:r>
      <w:r w:rsidRPr="00B263F9" w:rsidR="005E4BBF">
        <w:t xml:space="preserve"> </w:t>
      </w:r>
      <w:r w:rsidRPr="00B263F9">
        <w:t>quite</w:t>
      </w:r>
      <w:r w:rsidRPr="00B263F9" w:rsidR="005E4BBF">
        <w:t xml:space="preserve"> </w:t>
      </w:r>
      <w:r w:rsidRPr="00B263F9">
        <w:t>distinct</w:t>
      </w:r>
      <w:r w:rsidRPr="00B263F9" w:rsidR="005E4BBF">
        <w:t xml:space="preserve"> </w:t>
      </w:r>
      <w:r w:rsidRPr="00B263F9">
        <w:t>criticism</w:t>
      </w:r>
      <w:r w:rsidRPr="00B263F9" w:rsidR="005E4BBF">
        <w:t xml:space="preserve"> </w:t>
      </w:r>
      <w:r w:rsidRPr="00B263F9">
        <w:t>coming</w:t>
      </w:r>
      <w:r w:rsidRPr="00B263F9" w:rsidR="005E4BBF">
        <w:t xml:space="preserve"> </w:t>
      </w:r>
      <w:r w:rsidRPr="00B263F9">
        <w:t>from</w:t>
      </w:r>
      <w:r w:rsidRPr="00B263F9" w:rsidR="005E4BBF">
        <w:t xml:space="preserve"> </w:t>
      </w:r>
      <w:r w:rsidRPr="00B263F9">
        <w:t>across</w:t>
      </w:r>
      <w:r w:rsidRPr="00B263F9" w:rsidR="005E4BBF">
        <w:t xml:space="preserve"> </w:t>
      </w:r>
      <w:r w:rsidRPr="00B263F9">
        <w:t>Northern</w:t>
      </w:r>
      <w:r w:rsidRPr="00B263F9" w:rsidR="005E4BBF">
        <w:t xml:space="preserve"> </w:t>
      </w:r>
      <w:r w:rsidRPr="00B263F9">
        <w:t>Ireland</w:t>
      </w:r>
      <w:r w:rsidRPr="00B263F9" w:rsidR="005E4BBF">
        <w:t xml:space="preserve"> </w:t>
      </w:r>
      <w:r w:rsidRPr="00B263F9">
        <w:t>about</w:t>
      </w:r>
      <w:r w:rsidRPr="00B263F9" w:rsidR="005E4BBF">
        <w:t xml:space="preserve"> </w:t>
      </w:r>
      <w:r w:rsidRPr="00B263F9">
        <w:t>a</w:t>
      </w:r>
      <w:r w:rsidRPr="00B263F9" w:rsidR="005E4BBF">
        <w:t xml:space="preserve"> </w:t>
      </w:r>
      <w:r w:rsidRPr="00B263F9">
        <w:t>lack</w:t>
      </w:r>
      <w:r w:rsidRPr="00B263F9" w:rsidR="005E4BBF">
        <w:t xml:space="preserve"> </w:t>
      </w:r>
      <w:r w:rsidRPr="00B263F9">
        <w:t>of</w:t>
      </w:r>
      <w:r w:rsidRPr="00B263F9" w:rsidR="005E4BBF">
        <w:t xml:space="preserve"> </w:t>
      </w:r>
      <w:r w:rsidRPr="00B263F9">
        <w:t>engagement</w:t>
      </w:r>
      <w:r w:rsidRPr="00B263F9" w:rsidR="005E4BBF">
        <w:t xml:space="preserve"> </w:t>
      </w:r>
      <w:r w:rsidRPr="00B263F9">
        <w:t>or</w:t>
      </w:r>
      <w:r w:rsidRPr="00B263F9" w:rsidR="005E4BBF">
        <w:t xml:space="preserve"> </w:t>
      </w:r>
      <w:r w:rsidRPr="00B263F9">
        <w:t>bespoke</w:t>
      </w:r>
      <w:r w:rsidRPr="00B263F9" w:rsidR="005E4BBF">
        <w:t xml:space="preserve"> </w:t>
      </w:r>
      <w:r w:rsidRPr="00B263F9">
        <w:t>understanding</w:t>
      </w:r>
      <w:r w:rsidRPr="00B263F9" w:rsidR="005E4BBF">
        <w:t xml:space="preserve"> </w:t>
      </w:r>
      <w:r w:rsidRPr="00B263F9">
        <w:t>within</w:t>
      </w:r>
      <w:r w:rsidRPr="00B263F9" w:rsidR="005E4BBF">
        <w:t xml:space="preserve"> </w:t>
      </w:r>
      <w:r w:rsidRPr="00B263F9">
        <w:t>the</w:t>
      </w:r>
      <w:r w:rsidRPr="00B263F9" w:rsidR="005E4BBF">
        <w:t xml:space="preserve"> </w:t>
      </w:r>
      <w:r w:rsidRPr="00B263F9">
        <w:t>Cabinet</w:t>
      </w:r>
      <w:r w:rsidRPr="00B263F9" w:rsidR="005E4BBF">
        <w:t xml:space="preserve"> </w:t>
      </w:r>
      <w:r w:rsidRPr="00B263F9">
        <w:t>Office</w:t>
      </w:r>
      <w:r w:rsidRPr="00B263F9" w:rsidR="005E4BBF">
        <w:t xml:space="preserve"> </w:t>
      </w:r>
      <w:r w:rsidRPr="00B263F9">
        <w:t>of</w:t>
      </w:r>
      <w:r w:rsidRPr="00B263F9" w:rsidR="005E4BBF">
        <w:t xml:space="preserve"> </w:t>
      </w:r>
      <w:r w:rsidRPr="00B263F9">
        <w:t>issues</w:t>
      </w:r>
      <w:r w:rsidRPr="00B263F9" w:rsidR="005E4BBF">
        <w:t xml:space="preserve"> </w:t>
      </w:r>
      <w:r w:rsidRPr="00B263F9">
        <w:t>affecting</w:t>
      </w:r>
      <w:r w:rsidRPr="00B263F9" w:rsidR="005E4BBF">
        <w:t xml:space="preserve"> </w:t>
      </w:r>
      <w:r w:rsidRPr="00B263F9">
        <w:t>people</w:t>
      </w:r>
      <w:r w:rsidRPr="00B263F9" w:rsidR="005E4BBF">
        <w:t xml:space="preserve"> </w:t>
      </w:r>
      <w:r w:rsidRPr="00B263F9">
        <w:t>within</w:t>
      </w:r>
      <w:r w:rsidRPr="00B263F9" w:rsidR="005E4BBF">
        <w:t xml:space="preserve"> </w:t>
      </w:r>
      <w:r w:rsidRPr="00B263F9">
        <w:t>Northern</w:t>
      </w:r>
      <w:r w:rsidRPr="00B263F9" w:rsidR="005E4BBF">
        <w:t xml:space="preserve"> </w:t>
      </w:r>
      <w:r w:rsidRPr="00B263F9">
        <w:t>Ireland,</w:t>
      </w:r>
      <w:r w:rsidRPr="00B263F9" w:rsidR="005E4BBF">
        <w:t xml:space="preserve"> </w:t>
      </w:r>
      <w:r w:rsidRPr="00B263F9">
        <w:t>and</w:t>
      </w:r>
      <w:r w:rsidRPr="00B263F9" w:rsidR="005E4BBF">
        <w:t xml:space="preserve"> </w:t>
      </w:r>
      <w:r w:rsidRPr="00B263F9">
        <w:t>a</w:t>
      </w:r>
      <w:r w:rsidRPr="00B263F9" w:rsidR="005E4BBF">
        <w:t xml:space="preserve"> </w:t>
      </w:r>
      <w:r w:rsidRPr="00B263F9">
        <w:t>foray</w:t>
      </w:r>
      <w:r w:rsidRPr="00B263F9" w:rsidR="005E4BBF">
        <w:t xml:space="preserve"> </w:t>
      </w:r>
      <w:r w:rsidRPr="00B263F9">
        <w:t>into</w:t>
      </w:r>
      <w:r w:rsidRPr="00B263F9" w:rsidR="005E4BBF">
        <w:t xml:space="preserve"> </w:t>
      </w:r>
      <w:r w:rsidRPr="00B263F9">
        <w:t>some</w:t>
      </w:r>
      <w:r w:rsidRPr="00B263F9" w:rsidR="005E4BBF">
        <w:t xml:space="preserve"> </w:t>
      </w:r>
      <w:r w:rsidRPr="00B263F9">
        <w:t>form</w:t>
      </w:r>
      <w:r w:rsidRPr="00B263F9" w:rsidR="005E4BBF">
        <w:t xml:space="preserve"> </w:t>
      </w:r>
      <w:r w:rsidRPr="00B263F9">
        <w:t>of</w:t>
      </w:r>
      <w:r w:rsidRPr="00B263F9" w:rsidR="005E4BBF">
        <w:t xml:space="preserve"> </w:t>
      </w:r>
      <w:r w:rsidRPr="00B263F9">
        <w:t>consultation</w:t>
      </w:r>
      <w:r w:rsidRPr="00B263F9" w:rsidR="005E4BBF">
        <w:t xml:space="preserve"> </w:t>
      </w:r>
      <w:r w:rsidRPr="00B263F9">
        <w:t>and</w:t>
      </w:r>
      <w:r w:rsidRPr="00B263F9" w:rsidR="005E4BBF">
        <w:t xml:space="preserve"> </w:t>
      </w:r>
      <w:r w:rsidRPr="00B263F9">
        <w:t>then</w:t>
      </w:r>
      <w:r w:rsidRPr="00B263F9" w:rsidR="005E4BBF">
        <w:t xml:space="preserve"> </w:t>
      </w:r>
      <w:r w:rsidRPr="00B263F9">
        <w:t>a</w:t>
      </w:r>
      <w:r w:rsidRPr="00B263F9" w:rsidR="005E4BBF">
        <w:t xml:space="preserve"> </w:t>
      </w:r>
      <w:r w:rsidRPr="00B263F9">
        <w:t>drawing</w:t>
      </w:r>
      <w:r w:rsidRPr="00B263F9" w:rsidR="005E4BBF">
        <w:t xml:space="preserve"> </w:t>
      </w:r>
      <w:r w:rsidRPr="00B263F9">
        <w:t>back.</w:t>
      </w:r>
      <w:r w:rsidRPr="00B263F9" w:rsidR="005E4BBF">
        <w:t xml:space="preserve"> </w:t>
      </w:r>
      <w:r w:rsidRPr="00B263F9">
        <w:t>Is</w:t>
      </w:r>
      <w:r w:rsidRPr="00B263F9" w:rsidR="005E4BBF">
        <w:t xml:space="preserve"> </w:t>
      </w:r>
      <w:r w:rsidRPr="00B263F9">
        <w:t>your</w:t>
      </w:r>
      <w:r w:rsidRPr="00B263F9" w:rsidR="005E4BBF">
        <w:t xml:space="preserve"> </w:t>
      </w:r>
      <w:r w:rsidRPr="00B263F9" w:rsidR="00223985">
        <w:t>Department</w:t>
      </w:r>
      <w:r w:rsidRPr="00B263F9" w:rsidR="005E4BBF">
        <w:t xml:space="preserve"> </w:t>
      </w:r>
      <w:r w:rsidRPr="00B263F9">
        <w:t>sufficiently</w:t>
      </w:r>
      <w:r w:rsidRPr="00B263F9" w:rsidR="005E4BBF">
        <w:t xml:space="preserve"> </w:t>
      </w:r>
      <w:r w:rsidRPr="00B263F9">
        <w:t>integrated</w:t>
      </w:r>
      <w:r w:rsidRPr="00B263F9" w:rsidR="005E4BBF">
        <w:t xml:space="preserve"> </w:t>
      </w:r>
      <w:r w:rsidRPr="00B263F9">
        <w:t>with</w:t>
      </w:r>
      <w:r w:rsidRPr="00B263F9" w:rsidR="005E4BBF">
        <w:t xml:space="preserve"> </w:t>
      </w:r>
      <w:r w:rsidRPr="00B263F9">
        <w:t>the</w:t>
      </w:r>
      <w:r w:rsidRPr="00B263F9" w:rsidR="005E4BBF">
        <w:t xml:space="preserve"> </w:t>
      </w:r>
      <w:r w:rsidRPr="00B263F9">
        <w:t>Cabinet</w:t>
      </w:r>
      <w:r w:rsidRPr="00B263F9" w:rsidR="005E4BBF">
        <w:t xml:space="preserve"> </w:t>
      </w:r>
      <w:r w:rsidRPr="00B263F9">
        <w:t>Office</w:t>
      </w:r>
      <w:r w:rsidRPr="00B263F9" w:rsidR="005E4BBF">
        <w:t xml:space="preserve"> </w:t>
      </w:r>
      <w:r w:rsidRPr="00B263F9">
        <w:t>to</w:t>
      </w:r>
      <w:r w:rsidRPr="00B263F9" w:rsidR="005E4BBF">
        <w:t xml:space="preserve"> </w:t>
      </w:r>
      <w:r w:rsidRPr="00B263F9">
        <w:t>ensure</w:t>
      </w:r>
      <w:r w:rsidRPr="00B263F9" w:rsidR="005E4BBF">
        <w:t xml:space="preserve"> </w:t>
      </w:r>
      <w:r w:rsidRPr="00B263F9">
        <w:t>that</w:t>
      </w:r>
      <w:r w:rsidRPr="00B263F9" w:rsidR="00687B5E">
        <w:t>,</w:t>
      </w:r>
      <w:r w:rsidRPr="00B263F9" w:rsidR="005E4BBF">
        <w:t xml:space="preserve"> </w:t>
      </w:r>
      <w:r w:rsidRPr="00B263F9">
        <w:t>within</w:t>
      </w:r>
      <w:r w:rsidRPr="00B263F9" w:rsidR="005E4BBF">
        <w:t xml:space="preserve"> </w:t>
      </w:r>
      <w:r w:rsidRPr="00B263F9">
        <w:t>that</w:t>
      </w:r>
      <w:r w:rsidRPr="00B263F9" w:rsidR="005E4BBF">
        <w:t xml:space="preserve"> </w:t>
      </w:r>
      <w:r w:rsidRPr="00B263F9">
        <w:t>communications</w:t>
      </w:r>
      <w:r w:rsidRPr="00B263F9" w:rsidR="005E4BBF">
        <w:t xml:space="preserve"> </w:t>
      </w:r>
      <w:r w:rsidRPr="00B263F9">
        <w:t>challenge</w:t>
      </w:r>
      <w:r w:rsidRPr="00B263F9" w:rsidR="00687B5E">
        <w:t xml:space="preserve">—you </w:t>
      </w:r>
      <w:r w:rsidRPr="00B263F9">
        <w:t>have</w:t>
      </w:r>
      <w:r w:rsidRPr="00B263F9" w:rsidR="005E4BBF">
        <w:t xml:space="preserve"> </w:t>
      </w:r>
      <w:r w:rsidRPr="00B263F9">
        <w:t>Covid</w:t>
      </w:r>
      <w:r w:rsidRPr="00B263F9" w:rsidR="005E4BBF">
        <w:t xml:space="preserve"> </w:t>
      </w:r>
      <w:r w:rsidRPr="00B263F9" w:rsidR="00687B5E">
        <w:t xml:space="preserve">plus </w:t>
      </w:r>
      <w:r w:rsidRPr="00B263F9">
        <w:t>the</w:t>
      </w:r>
      <w:r w:rsidRPr="00B263F9" w:rsidR="005E4BBF">
        <w:t xml:space="preserve"> </w:t>
      </w:r>
      <w:r w:rsidRPr="00B263F9">
        <w:t>holiday</w:t>
      </w:r>
      <w:r w:rsidRPr="00B263F9" w:rsidR="005E4BBF">
        <w:t xml:space="preserve"> </w:t>
      </w:r>
      <w:r w:rsidRPr="00B263F9">
        <w:t>period</w:t>
      </w:r>
      <w:r w:rsidRPr="00B263F9" w:rsidR="00687B5E">
        <w:t xml:space="preserve">, </w:t>
      </w:r>
      <w:r w:rsidRPr="00B263F9">
        <w:t>in</w:t>
      </w:r>
      <w:r w:rsidRPr="00B263F9" w:rsidR="005E4BBF">
        <w:t xml:space="preserve"> </w:t>
      </w:r>
      <w:r w:rsidRPr="00B263F9">
        <w:t>any</w:t>
      </w:r>
      <w:r w:rsidRPr="00B263F9" w:rsidR="005E4BBF">
        <w:t xml:space="preserve"> </w:t>
      </w:r>
      <w:r w:rsidRPr="00B263F9">
        <w:t>event</w:t>
      </w:r>
      <w:r w:rsidRPr="00B263F9" w:rsidR="00687B5E">
        <w:t>—</w:t>
      </w:r>
      <w:r w:rsidRPr="00B263F9">
        <w:t>that</w:t>
      </w:r>
      <w:r w:rsidRPr="00B263F9" w:rsidR="005E4BBF">
        <w:t xml:space="preserve"> </w:t>
      </w:r>
      <w:r w:rsidRPr="00B263F9">
        <w:t>the</w:t>
      </w:r>
      <w:r w:rsidRPr="00B263F9" w:rsidR="005E4BBF">
        <w:t xml:space="preserve"> </w:t>
      </w:r>
      <w:r w:rsidRPr="00B263F9">
        <w:t>bespoke</w:t>
      </w:r>
      <w:r w:rsidRPr="00B263F9" w:rsidR="005E4BBF">
        <w:t xml:space="preserve"> </w:t>
      </w:r>
      <w:r w:rsidRPr="00B263F9">
        <w:t>communication</w:t>
      </w:r>
      <w:r w:rsidRPr="00B263F9" w:rsidR="005E4BBF">
        <w:t xml:space="preserve"> </w:t>
      </w:r>
      <w:r w:rsidRPr="00B263F9">
        <w:t>needs</w:t>
      </w:r>
      <w:r w:rsidRPr="00B263F9" w:rsidR="005E4BBF">
        <w:t xml:space="preserve"> </w:t>
      </w:r>
      <w:r w:rsidRPr="00B263F9">
        <w:t>of</w:t>
      </w:r>
      <w:r w:rsidRPr="00B263F9" w:rsidR="005E4BBF">
        <w:t xml:space="preserve"> </w:t>
      </w:r>
      <w:r w:rsidRPr="00B263F9">
        <w:t>Northern</w:t>
      </w:r>
      <w:r w:rsidRPr="00B263F9" w:rsidR="005E4BBF">
        <w:t xml:space="preserve"> </w:t>
      </w:r>
      <w:r w:rsidRPr="00B263F9">
        <w:t>Ireland</w:t>
      </w:r>
      <w:r w:rsidRPr="00B263F9" w:rsidR="005E4BBF">
        <w:t xml:space="preserve"> </w:t>
      </w:r>
      <w:r w:rsidRPr="00B263F9">
        <w:t>are</w:t>
      </w:r>
      <w:r w:rsidRPr="00B263F9" w:rsidR="005E4BBF">
        <w:t xml:space="preserve"> </w:t>
      </w:r>
      <w:r w:rsidRPr="00B263F9">
        <w:t>understood</w:t>
      </w:r>
      <w:r w:rsidRPr="00B263F9" w:rsidR="005E4BBF">
        <w:t xml:space="preserve"> </w:t>
      </w:r>
      <w:r w:rsidRPr="00B263F9">
        <w:t>at</w:t>
      </w:r>
      <w:r w:rsidRPr="00B263F9" w:rsidR="005E4BBF">
        <w:t xml:space="preserve"> </w:t>
      </w:r>
      <w:r w:rsidRPr="00B263F9">
        <w:t>the</w:t>
      </w:r>
      <w:r w:rsidRPr="00B263F9" w:rsidR="005E4BBF">
        <w:t xml:space="preserve"> </w:t>
      </w:r>
      <w:r w:rsidRPr="00B263F9">
        <w:t>Cabinet</w:t>
      </w:r>
      <w:r w:rsidRPr="00B263F9" w:rsidR="005E4BBF">
        <w:t xml:space="preserve"> </w:t>
      </w:r>
      <w:r w:rsidRPr="00B263F9">
        <w:t>Office</w:t>
      </w:r>
      <w:r w:rsidRPr="00B263F9" w:rsidR="005E4BBF">
        <w:t xml:space="preserve"> </w:t>
      </w:r>
      <w:r w:rsidRPr="00B263F9">
        <w:t>and</w:t>
      </w:r>
      <w:r w:rsidRPr="00B263F9" w:rsidR="005E4BBF">
        <w:t xml:space="preserve"> </w:t>
      </w:r>
      <w:r w:rsidRPr="00B263F9">
        <w:t>are</w:t>
      </w:r>
      <w:r w:rsidRPr="00B263F9" w:rsidR="005E4BBF">
        <w:t xml:space="preserve"> </w:t>
      </w:r>
      <w:r w:rsidRPr="00B263F9">
        <w:t>not</w:t>
      </w:r>
      <w:r w:rsidRPr="00B263F9" w:rsidR="005E4BBF">
        <w:t xml:space="preserve"> </w:t>
      </w:r>
      <w:r w:rsidRPr="00B263F9">
        <w:t>just</w:t>
      </w:r>
      <w:r w:rsidRPr="00B263F9" w:rsidR="005E4BBF">
        <w:t xml:space="preserve"> </w:t>
      </w:r>
      <w:r w:rsidRPr="00B263F9">
        <w:t>a</w:t>
      </w:r>
      <w:r w:rsidRPr="00B263F9" w:rsidR="005E4BBF">
        <w:t xml:space="preserve"> </w:t>
      </w:r>
      <w:r w:rsidRPr="00B263F9">
        <w:t>de</w:t>
      </w:r>
      <w:r w:rsidRPr="00B263F9" w:rsidR="005E4BBF">
        <w:t xml:space="preserve"> </w:t>
      </w:r>
      <w:r w:rsidRPr="00B263F9">
        <w:t>facto</w:t>
      </w:r>
      <w:r w:rsidRPr="00B263F9" w:rsidR="00687B5E">
        <w:t>,</w:t>
      </w:r>
      <w:r w:rsidRPr="00B263F9" w:rsidR="005E4BBF">
        <w:t xml:space="preserve"> </w:t>
      </w:r>
      <w:r w:rsidRPr="00B263F9">
        <w:t>“That</w:t>
      </w:r>
      <w:r w:rsidRPr="00B263F9" w:rsidR="005E4BBF">
        <w:t xml:space="preserve"> </w:t>
      </w:r>
      <w:r w:rsidRPr="00B263F9">
        <w:t>is</w:t>
      </w:r>
      <w:r w:rsidRPr="00B263F9" w:rsidR="005E4BBF">
        <w:t xml:space="preserve"> </w:t>
      </w:r>
      <w:r w:rsidRPr="00B263F9">
        <w:t>the</w:t>
      </w:r>
      <w:r w:rsidRPr="00B263F9" w:rsidR="005E4BBF">
        <w:t xml:space="preserve"> </w:t>
      </w:r>
      <w:r w:rsidRPr="00B263F9">
        <w:t>job</w:t>
      </w:r>
      <w:r w:rsidRPr="00B263F9" w:rsidR="005E4BBF">
        <w:t xml:space="preserve"> </w:t>
      </w:r>
      <w:r w:rsidRPr="00B263F9">
        <w:t>of</w:t>
      </w:r>
      <w:r w:rsidRPr="00B263F9" w:rsidR="005E4BBF">
        <w:t xml:space="preserve"> </w:t>
      </w:r>
      <w:r w:rsidRPr="00B263F9">
        <w:t>the</w:t>
      </w:r>
      <w:r w:rsidRPr="00B263F9" w:rsidR="005E4BBF">
        <w:t xml:space="preserve"> </w:t>
      </w:r>
      <w:r w:rsidRPr="00B263F9" w:rsidR="00687B5E">
        <w:t>E</w:t>
      </w:r>
      <w:r w:rsidRPr="00B263F9">
        <w:t>xecutive</w:t>
      </w:r>
      <w:r w:rsidRPr="00B263F9" w:rsidR="005E4BBF">
        <w:t xml:space="preserve"> </w:t>
      </w:r>
      <w:r w:rsidRPr="00B263F9">
        <w:t>to</w:t>
      </w:r>
      <w:r w:rsidRPr="00B263F9" w:rsidR="005E4BBF">
        <w:t xml:space="preserve"> </w:t>
      </w:r>
      <w:r w:rsidRPr="00B263F9">
        <w:t>explain”?</w:t>
      </w:r>
      <w:r w:rsidRPr="00B263F9" w:rsidR="005E4BBF">
        <w:t xml:space="preserve"> </w:t>
      </w:r>
    </w:p>
    <w:p w:rsidR="00687B5E" w:rsidRPr="00B263F9" w:rsidP="00050F79">
      <w:pPr>
        <w:pStyle w:val="Answer"/>
      </w:pPr>
      <w:sdt>
        <w:sdtPr>
          <w:alias w:val="Witness"/>
          <w:id w:val="1155272463"/>
          <w:placeholder>
            <w:docPart w:val="56773802AA894640A575DF894D08D862"/>
          </w:placeholder>
          <w:richText/>
        </w:sdtPr>
        <w:sdtContent>
          <w:r w:rsidRPr="00B263F9" w:rsidR="003D2E36">
            <w:rPr>
              <w:b/>
              <w:i/>
            </w:rPr>
            <w:t>Mr</w:t>
          </w:r>
          <w:r w:rsidRPr="00B263F9" w:rsidR="005E4BBF">
            <w:rPr>
              <w:b/>
              <w:i/>
            </w:rPr>
            <w:t xml:space="preserve"> </w:t>
          </w:r>
          <w:r w:rsidRPr="00B263F9" w:rsidR="003D2E36">
            <w:rPr>
              <w:b/>
              <w:i/>
            </w:rPr>
            <w:t>Walker:</w:t>
          </w:r>
          <w:r w:rsidRPr="00B263F9" w:rsidR="005E4BBF">
            <w:rPr>
              <w:b/>
            </w:rPr>
            <w:t xml:space="preserve"> </w:t>
          </w:r>
        </w:sdtContent>
      </w:sdt>
      <w:r w:rsidRPr="00B263F9">
        <w:t>Yes. Again, b</w:t>
      </w:r>
      <w:r w:rsidRPr="00B263F9" w:rsidR="003D2E36">
        <w:t>oth</w:t>
      </w:r>
      <w:r w:rsidRPr="00B263F9" w:rsidR="005E4BBF">
        <w:t xml:space="preserve"> </w:t>
      </w:r>
      <w:r w:rsidRPr="00B263F9" w:rsidR="003D2E36">
        <w:t>the</w:t>
      </w:r>
      <w:r w:rsidRPr="00B263F9" w:rsidR="005E4BBF">
        <w:t xml:space="preserve"> </w:t>
      </w:r>
      <w:r w:rsidRPr="00B263F9" w:rsidR="003D2E36">
        <w:t>Secretary</w:t>
      </w:r>
      <w:r w:rsidRPr="00B263F9" w:rsidR="005E4BBF">
        <w:t xml:space="preserve"> </w:t>
      </w:r>
      <w:r w:rsidRPr="00B263F9" w:rsidR="003D2E36">
        <w:t>of</w:t>
      </w:r>
      <w:r w:rsidRPr="00B263F9" w:rsidR="005E4BBF">
        <w:t xml:space="preserve"> </w:t>
      </w:r>
      <w:r w:rsidRPr="00B263F9" w:rsidR="003D2E36">
        <w:t>State</w:t>
      </w:r>
      <w:r w:rsidRPr="00B263F9" w:rsidR="005E4BBF">
        <w:t xml:space="preserve"> </w:t>
      </w:r>
      <w:r w:rsidRPr="00B263F9" w:rsidR="003D2E36">
        <w:t>and</w:t>
      </w:r>
      <w:r w:rsidRPr="00B263F9" w:rsidR="005E4BBF">
        <w:t xml:space="preserve"> </w:t>
      </w:r>
      <w:r w:rsidRPr="00B263F9" w:rsidR="003D2E36">
        <w:t>I</w:t>
      </w:r>
      <w:r w:rsidRPr="00B263F9" w:rsidR="005E4BBF">
        <w:t xml:space="preserve"> </w:t>
      </w:r>
      <w:r w:rsidRPr="00B263F9" w:rsidR="003D2E36">
        <w:t>regularly</w:t>
      </w:r>
      <w:r w:rsidRPr="00B263F9" w:rsidR="005E4BBF">
        <w:t xml:space="preserve"> </w:t>
      </w:r>
      <w:r w:rsidRPr="00B263F9" w:rsidR="003D2E36">
        <w:t>attend</w:t>
      </w:r>
      <w:r w:rsidRPr="00B263F9" w:rsidR="005E4BBF">
        <w:t xml:space="preserve"> </w:t>
      </w:r>
      <w:r w:rsidRPr="00B263F9" w:rsidR="003D2E36">
        <w:t>the</w:t>
      </w:r>
      <w:r w:rsidRPr="00B263F9" w:rsidR="005E4BBF">
        <w:t xml:space="preserve"> </w:t>
      </w:r>
      <w:r w:rsidRPr="00B263F9" w:rsidR="003D2E36">
        <w:t>key</w:t>
      </w:r>
      <w:r w:rsidRPr="00B263F9" w:rsidR="005E4BBF">
        <w:t xml:space="preserve"> </w:t>
      </w:r>
      <w:r w:rsidRPr="00B263F9" w:rsidR="003D2E36">
        <w:t>internal</w:t>
      </w:r>
      <w:r w:rsidRPr="00B263F9" w:rsidR="005E4BBF">
        <w:t xml:space="preserve"> </w:t>
      </w:r>
      <w:r w:rsidRPr="00B263F9" w:rsidR="003D2E36">
        <w:t>meetings</w:t>
      </w:r>
      <w:r w:rsidRPr="00B263F9" w:rsidR="005E4BBF">
        <w:t xml:space="preserve"> </w:t>
      </w:r>
      <w:r w:rsidRPr="00B263F9" w:rsidR="003D2E36">
        <w:t>within</w:t>
      </w:r>
      <w:r w:rsidRPr="00B263F9" w:rsidR="005E4BBF">
        <w:t xml:space="preserve"> </w:t>
      </w:r>
      <w:r w:rsidRPr="00B263F9" w:rsidR="00223985">
        <w:t>Government</w:t>
      </w:r>
      <w:r w:rsidRPr="00B263F9" w:rsidR="005E4BBF">
        <w:t xml:space="preserve"> </w:t>
      </w:r>
      <w:r w:rsidRPr="00B263F9" w:rsidR="003D2E36">
        <w:t>to</w:t>
      </w:r>
      <w:r w:rsidRPr="00B263F9" w:rsidR="005E4BBF">
        <w:t xml:space="preserve"> </w:t>
      </w:r>
      <w:r w:rsidRPr="00B263F9" w:rsidR="003D2E36">
        <w:t>discuss</w:t>
      </w:r>
      <w:r w:rsidRPr="00B263F9" w:rsidR="005E4BBF">
        <w:t xml:space="preserve"> </w:t>
      </w:r>
      <w:r w:rsidRPr="00B263F9" w:rsidR="003D2E36">
        <w:t>these</w:t>
      </w:r>
      <w:r w:rsidRPr="00B263F9" w:rsidR="005E4BBF">
        <w:t xml:space="preserve"> </w:t>
      </w:r>
      <w:r w:rsidRPr="00B263F9" w:rsidR="003D2E36">
        <w:t>matters</w:t>
      </w:r>
      <w:r w:rsidRPr="00B263F9">
        <w:t xml:space="preserve"> and</w:t>
      </w:r>
      <w:r w:rsidRPr="00B263F9" w:rsidR="005E4BBF">
        <w:t xml:space="preserve"> </w:t>
      </w:r>
      <w:r w:rsidRPr="00B263F9" w:rsidR="003D2E36">
        <w:t>feed</w:t>
      </w:r>
      <w:r w:rsidRPr="00B263F9" w:rsidR="005E4BBF">
        <w:t xml:space="preserve"> </w:t>
      </w:r>
      <w:r w:rsidRPr="00B263F9" w:rsidR="003D2E36">
        <w:t>into</w:t>
      </w:r>
      <w:r w:rsidRPr="00B263F9" w:rsidR="005E4BBF">
        <w:t xml:space="preserve"> </w:t>
      </w:r>
      <w:r w:rsidRPr="00B263F9" w:rsidR="003D2E36">
        <w:t>that,</w:t>
      </w:r>
      <w:r w:rsidRPr="00B263F9" w:rsidR="005E4BBF">
        <w:t xml:space="preserve"> </w:t>
      </w:r>
      <w:r w:rsidRPr="00B263F9" w:rsidR="003D2E36">
        <w:t>and</w:t>
      </w:r>
      <w:r w:rsidRPr="00B263F9" w:rsidR="005E4BBF">
        <w:t xml:space="preserve"> </w:t>
      </w:r>
      <w:r w:rsidRPr="00B263F9" w:rsidR="003D2E36">
        <w:t>there</w:t>
      </w:r>
      <w:r w:rsidRPr="00B263F9" w:rsidR="005E4BBF">
        <w:t xml:space="preserve"> </w:t>
      </w:r>
      <w:r w:rsidRPr="00B263F9" w:rsidR="003D2E36">
        <w:t>is</w:t>
      </w:r>
      <w:r w:rsidRPr="00B263F9" w:rsidR="005E4BBF">
        <w:t xml:space="preserve"> </w:t>
      </w:r>
      <w:r w:rsidRPr="00B263F9" w:rsidR="003D2E36">
        <w:t>a</w:t>
      </w:r>
      <w:r w:rsidRPr="00B263F9" w:rsidR="005E4BBF">
        <w:t xml:space="preserve"> </w:t>
      </w:r>
      <w:r w:rsidRPr="00B263F9" w:rsidR="003D2E36">
        <w:t>very</w:t>
      </w:r>
      <w:r w:rsidRPr="00B263F9" w:rsidR="005E4BBF">
        <w:t xml:space="preserve"> </w:t>
      </w:r>
      <w:r w:rsidRPr="00B263F9" w:rsidR="003D2E36">
        <w:t>good</w:t>
      </w:r>
      <w:r w:rsidRPr="00B263F9" w:rsidR="005E4BBF">
        <w:t xml:space="preserve"> </w:t>
      </w:r>
      <w:r w:rsidRPr="00B263F9" w:rsidR="003D2E36">
        <w:t>working</w:t>
      </w:r>
      <w:r w:rsidRPr="00B263F9" w:rsidR="005E4BBF">
        <w:t xml:space="preserve"> </w:t>
      </w:r>
      <w:r w:rsidRPr="00B263F9" w:rsidR="003D2E36">
        <w:t>relationship</w:t>
      </w:r>
      <w:r w:rsidRPr="00B263F9" w:rsidR="005E4BBF">
        <w:t xml:space="preserve"> </w:t>
      </w:r>
      <w:r w:rsidRPr="00B263F9" w:rsidR="003D2E36">
        <w:t>with</w:t>
      </w:r>
      <w:r w:rsidRPr="00B263F9" w:rsidR="005E4BBF">
        <w:t xml:space="preserve"> </w:t>
      </w:r>
      <w:r w:rsidRPr="00B263F9" w:rsidR="003D2E36">
        <w:t>the</w:t>
      </w:r>
      <w:r w:rsidRPr="00B263F9" w:rsidR="005E4BBF">
        <w:t xml:space="preserve"> </w:t>
      </w:r>
      <w:r w:rsidRPr="00B263F9" w:rsidR="003D2E36">
        <w:t>Cabinet</w:t>
      </w:r>
      <w:r w:rsidRPr="00B263F9" w:rsidR="005E4BBF">
        <w:t xml:space="preserve"> </w:t>
      </w:r>
      <w:r w:rsidRPr="00B263F9" w:rsidR="003D2E36">
        <w:t>Office</w:t>
      </w:r>
      <w:r w:rsidRPr="00B263F9" w:rsidR="005E4BBF">
        <w:t xml:space="preserve"> </w:t>
      </w:r>
      <w:r w:rsidRPr="00B263F9" w:rsidR="003D2E36">
        <w:t>and</w:t>
      </w:r>
      <w:r w:rsidRPr="00B263F9" w:rsidR="005E4BBF">
        <w:t xml:space="preserve"> </w:t>
      </w:r>
      <w:r w:rsidRPr="00B263F9" w:rsidR="003D2E36">
        <w:t>other</w:t>
      </w:r>
      <w:r w:rsidRPr="00B263F9" w:rsidR="005E4BBF">
        <w:t xml:space="preserve"> </w:t>
      </w:r>
      <w:r w:rsidRPr="00B263F9" w:rsidR="00223985">
        <w:t>Government</w:t>
      </w:r>
      <w:r w:rsidRPr="00B263F9" w:rsidR="005E4BBF">
        <w:t xml:space="preserve"> </w:t>
      </w:r>
      <w:r w:rsidRPr="00B263F9">
        <w:t>D</w:t>
      </w:r>
      <w:r w:rsidRPr="00B263F9" w:rsidR="003D2E36">
        <w:t>epartments</w:t>
      </w:r>
      <w:r w:rsidRPr="00B263F9" w:rsidR="005E4BBF">
        <w:t xml:space="preserve"> </w:t>
      </w:r>
      <w:r w:rsidRPr="00B263F9" w:rsidR="003D2E36">
        <w:t>in</w:t>
      </w:r>
      <w:r w:rsidRPr="00B263F9" w:rsidR="005E4BBF">
        <w:t xml:space="preserve"> </w:t>
      </w:r>
      <w:r w:rsidRPr="00B263F9" w:rsidR="003D2E36">
        <w:t>that</w:t>
      </w:r>
      <w:r w:rsidRPr="00B263F9" w:rsidR="005E4BBF">
        <w:t xml:space="preserve"> </w:t>
      </w:r>
      <w:r w:rsidRPr="00B263F9" w:rsidR="003D2E36">
        <w:t>regard.</w:t>
      </w:r>
      <w:r w:rsidRPr="00B263F9" w:rsidR="005E4BBF">
        <w:t xml:space="preserve"> </w:t>
      </w:r>
      <w:r w:rsidRPr="00B263F9" w:rsidR="003D2E36">
        <w:t>It</w:t>
      </w:r>
      <w:r w:rsidRPr="00B263F9" w:rsidR="005E4BBF">
        <w:t xml:space="preserve"> </w:t>
      </w:r>
      <w:r w:rsidRPr="00B263F9" w:rsidR="003D2E36">
        <w:t>would</w:t>
      </w:r>
      <w:r w:rsidRPr="00B263F9" w:rsidR="005E4BBF">
        <w:t xml:space="preserve"> </w:t>
      </w:r>
      <w:r w:rsidRPr="00B263F9" w:rsidR="003D2E36">
        <w:t>be</w:t>
      </w:r>
      <w:r w:rsidRPr="00B263F9" w:rsidR="005E4BBF">
        <w:t xml:space="preserve"> </w:t>
      </w:r>
      <w:r w:rsidRPr="00B263F9" w:rsidR="003D2E36">
        <w:t>very</w:t>
      </w:r>
      <w:r w:rsidRPr="00B263F9" w:rsidR="005E4BBF">
        <w:t xml:space="preserve"> </w:t>
      </w:r>
      <w:r w:rsidRPr="00B263F9" w:rsidR="003D2E36">
        <w:t>wrong</w:t>
      </w:r>
      <w:r w:rsidRPr="00B263F9" w:rsidR="005E4BBF">
        <w:t xml:space="preserve"> </w:t>
      </w:r>
      <w:r w:rsidRPr="00B263F9">
        <w:t xml:space="preserve">for </w:t>
      </w:r>
      <w:r w:rsidRPr="00B263F9" w:rsidR="003D2E36">
        <w:t>anyone</w:t>
      </w:r>
      <w:r w:rsidRPr="00B263F9" w:rsidR="005E4BBF">
        <w:t xml:space="preserve"> </w:t>
      </w:r>
      <w:r w:rsidRPr="00B263F9">
        <w:t xml:space="preserve">to </w:t>
      </w:r>
      <w:r w:rsidRPr="00B263F9" w:rsidR="003D2E36">
        <w:t>ever</w:t>
      </w:r>
      <w:r w:rsidRPr="00B263F9" w:rsidR="005E4BBF">
        <w:t xml:space="preserve"> </w:t>
      </w:r>
      <w:r w:rsidRPr="00B263F9" w:rsidR="003D2E36">
        <w:t>suggest</w:t>
      </w:r>
      <w:r w:rsidRPr="00B263F9" w:rsidR="005E4BBF">
        <w:t xml:space="preserve"> </w:t>
      </w:r>
      <w:r w:rsidRPr="00B263F9">
        <w:t xml:space="preserve">that </w:t>
      </w:r>
      <w:r w:rsidRPr="00B263F9" w:rsidR="003D2E36">
        <w:t>this</w:t>
      </w:r>
      <w:r w:rsidRPr="00B263F9" w:rsidR="005E4BBF">
        <w:t xml:space="preserve"> </w:t>
      </w:r>
      <w:r w:rsidRPr="00B263F9" w:rsidR="003D2E36">
        <w:t>was</w:t>
      </w:r>
      <w:r w:rsidRPr="00B263F9" w:rsidR="005E4BBF">
        <w:t xml:space="preserve"> </w:t>
      </w:r>
      <w:r w:rsidRPr="00B263F9" w:rsidR="003D2E36">
        <w:t>entirely</w:t>
      </w:r>
      <w:r w:rsidRPr="00B263F9" w:rsidR="005E4BBF">
        <w:t xml:space="preserve"> </w:t>
      </w:r>
      <w:r w:rsidRPr="00B263F9" w:rsidR="003D2E36">
        <w:t>the</w:t>
      </w:r>
      <w:r w:rsidRPr="00B263F9" w:rsidR="005E4BBF">
        <w:t xml:space="preserve"> </w:t>
      </w:r>
      <w:r w:rsidRPr="00B263F9" w:rsidR="003D2E36">
        <w:t>responsibility</w:t>
      </w:r>
      <w:r w:rsidRPr="00B263F9" w:rsidR="005E4BBF">
        <w:t xml:space="preserve"> </w:t>
      </w:r>
      <w:r w:rsidRPr="00B263F9" w:rsidR="003D2E36">
        <w:t>of</w:t>
      </w:r>
      <w:r w:rsidRPr="00B263F9" w:rsidR="005E4BBF">
        <w:t xml:space="preserve"> </w:t>
      </w:r>
      <w:r w:rsidRPr="00B263F9" w:rsidR="003D2E36">
        <w:t>the</w:t>
      </w:r>
      <w:r w:rsidRPr="00B263F9" w:rsidR="005E4BBF">
        <w:t xml:space="preserve"> </w:t>
      </w:r>
      <w:r w:rsidRPr="00B263F9" w:rsidR="003D2E36">
        <w:t>devolved</w:t>
      </w:r>
      <w:r w:rsidRPr="00B263F9" w:rsidR="005E4BBF">
        <w:t xml:space="preserve"> </w:t>
      </w:r>
      <w:r w:rsidRPr="00B263F9" w:rsidR="00223985">
        <w:t>Government</w:t>
      </w:r>
      <w:r w:rsidRPr="00B263F9" w:rsidR="003D2E36">
        <w:t>.</w:t>
      </w:r>
      <w:r w:rsidRPr="00B263F9" w:rsidR="005E4BBF">
        <w:t xml:space="preserve"> </w:t>
      </w:r>
      <w:r w:rsidRPr="00B263F9" w:rsidR="003D2E36">
        <w:t>We</w:t>
      </w:r>
      <w:r w:rsidRPr="00B263F9" w:rsidR="005E4BBF">
        <w:t xml:space="preserve"> </w:t>
      </w:r>
      <w:r w:rsidRPr="00B263F9" w:rsidR="003D2E36">
        <w:t>recognise</w:t>
      </w:r>
      <w:r w:rsidRPr="00B263F9" w:rsidR="005E4BBF">
        <w:t xml:space="preserve"> </w:t>
      </w:r>
      <w:r w:rsidRPr="00B263F9" w:rsidR="003D2E36">
        <w:t>that</w:t>
      </w:r>
      <w:r w:rsidRPr="00B263F9" w:rsidR="005E4BBF">
        <w:t xml:space="preserve"> </w:t>
      </w:r>
      <w:r w:rsidRPr="00B263F9" w:rsidR="003D2E36">
        <w:t>there</w:t>
      </w:r>
      <w:r w:rsidRPr="00B263F9" w:rsidR="005E4BBF">
        <w:t xml:space="preserve"> </w:t>
      </w:r>
      <w:r w:rsidRPr="00B263F9" w:rsidR="003D2E36">
        <w:t>is</w:t>
      </w:r>
      <w:r w:rsidRPr="00B263F9" w:rsidR="005E4BBF">
        <w:t xml:space="preserve"> </w:t>
      </w:r>
      <w:r w:rsidRPr="00B263F9" w:rsidR="003D2E36">
        <w:t>a</w:t>
      </w:r>
      <w:r w:rsidRPr="00B263F9" w:rsidR="005E4BBF">
        <w:t xml:space="preserve"> </w:t>
      </w:r>
      <w:r w:rsidRPr="00B263F9" w:rsidR="003D2E36">
        <w:t>complex</w:t>
      </w:r>
      <w:r w:rsidRPr="00B263F9" w:rsidR="005E4BBF">
        <w:t xml:space="preserve"> </w:t>
      </w:r>
      <w:r w:rsidRPr="00B263F9" w:rsidR="003D2E36">
        <w:t>web</w:t>
      </w:r>
      <w:r w:rsidRPr="00B263F9" w:rsidR="005E4BBF">
        <w:t xml:space="preserve"> </w:t>
      </w:r>
      <w:r w:rsidRPr="00B263F9" w:rsidR="003D2E36">
        <w:t>of</w:t>
      </w:r>
      <w:r w:rsidRPr="00B263F9" w:rsidR="005E4BBF">
        <w:t xml:space="preserve"> </w:t>
      </w:r>
      <w:r w:rsidRPr="00B263F9" w:rsidR="003D2E36">
        <w:t>devolved,</w:t>
      </w:r>
      <w:r w:rsidRPr="00B263F9" w:rsidR="005E4BBF">
        <w:t xml:space="preserve"> </w:t>
      </w:r>
      <w:r w:rsidR="00050F79">
        <w:t>ex</w:t>
      </w:r>
      <w:r w:rsidRPr="00B263F9" w:rsidR="003D2E36">
        <w:t>cepted</w:t>
      </w:r>
      <w:r w:rsidRPr="00B263F9" w:rsidR="005E4BBF">
        <w:t xml:space="preserve"> </w:t>
      </w:r>
      <w:r w:rsidRPr="00B263F9" w:rsidR="003D2E36">
        <w:t>and</w:t>
      </w:r>
      <w:r w:rsidRPr="00B263F9" w:rsidR="005E4BBF">
        <w:t xml:space="preserve"> </w:t>
      </w:r>
      <w:r w:rsidRPr="00B263F9" w:rsidR="003D2E36">
        <w:t>reserved</w:t>
      </w:r>
      <w:r w:rsidRPr="00B263F9" w:rsidR="005E4BBF">
        <w:t xml:space="preserve"> </w:t>
      </w:r>
      <w:r w:rsidRPr="00B263F9" w:rsidR="003D2E36">
        <w:t>issues</w:t>
      </w:r>
      <w:r w:rsidRPr="00B263F9" w:rsidR="005E4BBF">
        <w:t xml:space="preserve"> </w:t>
      </w:r>
      <w:r w:rsidRPr="00B263F9" w:rsidR="003D2E36">
        <w:t>when</w:t>
      </w:r>
      <w:r w:rsidRPr="00B263F9" w:rsidR="005E4BBF">
        <w:t xml:space="preserve"> </w:t>
      </w:r>
      <w:r w:rsidRPr="00B263F9" w:rsidR="003D2E36">
        <w:t>it</w:t>
      </w:r>
      <w:r w:rsidRPr="00B263F9" w:rsidR="005E4BBF">
        <w:t xml:space="preserve"> </w:t>
      </w:r>
      <w:r w:rsidRPr="00B263F9" w:rsidR="003D2E36">
        <w:t>comes</w:t>
      </w:r>
      <w:r w:rsidRPr="00B263F9" w:rsidR="005E4BBF">
        <w:t xml:space="preserve"> </w:t>
      </w:r>
      <w:r w:rsidRPr="00B263F9" w:rsidR="003D2E36">
        <w:t>to</w:t>
      </w:r>
      <w:r w:rsidRPr="00B263F9" w:rsidR="005E4BBF">
        <w:t xml:space="preserve"> </w:t>
      </w:r>
      <w:r w:rsidRPr="00B263F9" w:rsidR="003D2E36">
        <w:t>these</w:t>
      </w:r>
      <w:r w:rsidRPr="00B263F9" w:rsidR="005E4BBF">
        <w:t xml:space="preserve"> </w:t>
      </w:r>
      <w:r w:rsidRPr="00B263F9" w:rsidR="003D2E36">
        <w:t>matters,</w:t>
      </w:r>
      <w:r w:rsidRPr="00B263F9" w:rsidR="005E4BBF">
        <w:t xml:space="preserve"> </w:t>
      </w:r>
      <w:r w:rsidRPr="00B263F9" w:rsidR="003D2E36">
        <w:t>and</w:t>
      </w:r>
      <w:r w:rsidRPr="00B263F9" w:rsidR="005E4BBF">
        <w:t xml:space="preserve"> </w:t>
      </w:r>
      <w:r w:rsidRPr="00B263F9" w:rsidR="003D2E36">
        <w:t>that</w:t>
      </w:r>
      <w:r w:rsidRPr="00B263F9" w:rsidR="005E4BBF">
        <w:t xml:space="preserve"> </w:t>
      </w:r>
      <w:r w:rsidRPr="00B263F9" w:rsidR="003D2E36">
        <w:t>the</w:t>
      </w:r>
      <w:r w:rsidRPr="00B263F9" w:rsidR="005E4BBF">
        <w:t xml:space="preserve"> </w:t>
      </w:r>
      <w:r w:rsidRPr="00B263F9" w:rsidR="003D2E36">
        <w:t>UK</w:t>
      </w:r>
      <w:r w:rsidRPr="00B263F9" w:rsidR="005E4BBF">
        <w:t xml:space="preserve"> </w:t>
      </w:r>
      <w:r w:rsidRPr="00B263F9" w:rsidR="00223985">
        <w:t>Government</w:t>
      </w:r>
      <w:r w:rsidRPr="00B263F9" w:rsidR="005E4BBF">
        <w:t xml:space="preserve"> </w:t>
      </w:r>
      <w:r w:rsidRPr="00B263F9" w:rsidR="003D2E36">
        <w:t>need</w:t>
      </w:r>
      <w:r w:rsidRPr="00B263F9" w:rsidR="005E4BBF">
        <w:t xml:space="preserve"> </w:t>
      </w:r>
      <w:r w:rsidRPr="00B263F9" w:rsidR="003D2E36">
        <w:t>to</w:t>
      </w:r>
      <w:r w:rsidRPr="00B263F9" w:rsidR="005E4BBF">
        <w:t xml:space="preserve"> </w:t>
      </w:r>
      <w:r w:rsidRPr="00B263F9" w:rsidR="003D2E36">
        <w:t>take</w:t>
      </w:r>
      <w:r w:rsidRPr="00B263F9" w:rsidR="005E4BBF">
        <w:t xml:space="preserve"> </w:t>
      </w:r>
      <w:r w:rsidRPr="00B263F9" w:rsidR="003D2E36">
        <w:t>responsibility</w:t>
      </w:r>
      <w:r w:rsidRPr="00B263F9" w:rsidR="005E4BBF">
        <w:t xml:space="preserve"> </w:t>
      </w:r>
      <w:r w:rsidRPr="00B263F9" w:rsidR="003D2E36">
        <w:t>for</w:t>
      </w:r>
      <w:r w:rsidRPr="00B263F9" w:rsidR="005E4BBF">
        <w:t xml:space="preserve"> </w:t>
      </w:r>
      <w:r w:rsidRPr="00B263F9" w:rsidR="003D2E36">
        <w:t>the</w:t>
      </w:r>
      <w:r w:rsidRPr="00B263F9" w:rsidR="005E4BBF">
        <w:t xml:space="preserve"> </w:t>
      </w:r>
      <w:r w:rsidRPr="00B263F9" w:rsidR="003D2E36">
        <w:t>outcome</w:t>
      </w:r>
      <w:r w:rsidRPr="00B263F9" w:rsidR="005E4BBF">
        <w:t xml:space="preserve"> </w:t>
      </w:r>
      <w:r w:rsidRPr="00B263F9" w:rsidR="003D2E36">
        <w:t>of</w:t>
      </w:r>
      <w:r w:rsidRPr="00B263F9" w:rsidR="005E4BBF">
        <w:t xml:space="preserve"> </w:t>
      </w:r>
      <w:r w:rsidRPr="00B263F9" w:rsidR="003D2E36">
        <w:t>what</w:t>
      </w:r>
      <w:r w:rsidRPr="00B263F9" w:rsidR="005E4BBF">
        <w:t xml:space="preserve"> </w:t>
      </w:r>
      <w:r w:rsidRPr="00B263F9" w:rsidR="003D2E36">
        <w:t>is</w:t>
      </w:r>
      <w:r w:rsidRPr="00B263F9" w:rsidR="005E4BBF">
        <w:t xml:space="preserve"> </w:t>
      </w:r>
      <w:r w:rsidRPr="00B263F9" w:rsidR="003D2E36">
        <w:t>an</w:t>
      </w:r>
      <w:r w:rsidRPr="00B263F9" w:rsidR="005E4BBF">
        <w:t xml:space="preserve"> </w:t>
      </w:r>
      <w:r w:rsidRPr="00B263F9" w:rsidR="003D2E36">
        <w:t>international</w:t>
      </w:r>
      <w:r w:rsidRPr="00B263F9" w:rsidR="005E4BBF">
        <w:t xml:space="preserve"> </w:t>
      </w:r>
      <w:r w:rsidRPr="00B263F9" w:rsidR="003D2E36">
        <w:t>negotiation.</w:t>
      </w:r>
      <w:r w:rsidRPr="00B263F9" w:rsidR="005E4BBF">
        <w:t xml:space="preserve"> </w:t>
      </w:r>
      <w:r w:rsidRPr="00B263F9" w:rsidR="003D2E36">
        <w:t>In</w:t>
      </w:r>
      <w:r w:rsidRPr="00B263F9" w:rsidR="005E4BBF">
        <w:t xml:space="preserve"> </w:t>
      </w:r>
      <w:r w:rsidRPr="00B263F9" w:rsidR="003D2E36">
        <w:t>that</w:t>
      </w:r>
      <w:r w:rsidRPr="00B263F9" w:rsidR="005E4BBF">
        <w:t xml:space="preserve"> </w:t>
      </w:r>
      <w:r w:rsidRPr="00B263F9" w:rsidR="003D2E36">
        <w:t>respect</w:t>
      </w:r>
      <w:r w:rsidRPr="00B263F9">
        <w:t>,</w:t>
      </w:r>
      <w:r w:rsidRPr="00B263F9" w:rsidR="005E4BBF">
        <w:t xml:space="preserve"> </w:t>
      </w:r>
      <w:r w:rsidRPr="00B263F9" w:rsidR="003D2E36">
        <w:t>we</w:t>
      </w:r>
      <w:r w:rsidRPr="00B263F9" w:rsidR="005E4BBF">
        <w:t xml:space="preserve"> </w:t>
      </w:r>
      <w:r w:rsidRPr="00B263F9" w:rsidR="003D2E36">
        <w:t>are</w:t>
      </w:r>
      <w:r w:rsidRPr="00B263F9" w:rsidR="005E4BBF">
        <w:t xml:space="preserve"> </w:t>
      </w:r>
      <w:r w:rsidRPr="00B263F9" w:rsidR="003D2E36">
        <w:t>very</w:t>
      </w:r>
      <w:r w:rsidRPr="00B263F9" w:rsidR="005E4BBF">
        <w:t xml:space="preserve"> </w:t>
      </w:r>
      <w:r w:rsidRPr="00B263F9" w:rsidR="003D2E36">
        <w:t>much</w:t>
      </w:r>
      <w:r w:rsidRPr="00B263F9" w:rsidR="005E4BBF">
        <w:t xml:space="preserve"> </w:t>
      </w:r>
      <w:r w:rsidRPr="00B263F9" w:rsidR="003D2E36">
        <w:t>focused</w:t>
      </w:r>
      <w:r w:rsidRPr="00B263F9" w:rsidR="005E4BBF">
        <w:t xml:space="preserve"> </w:t>
      </w:r>
      <w:r w:rsidRPr="00B263F9" w:rsidR="003D2E36">
        <w:t>on</w:t>
      </w:r>
      <w:r w:rsidRPr="00B263F9" w:rsidR="005E4BBF">
        <w:t xml:space="preserve"> </w:t>
      </w:r>
      <w:r w:rsidRPr="00B263F9" w:rsidR="003D2E36">
        <w:t>ensuring</w:t>
      </w:r>
      <w:r w:rsidRPr="00B263F9">
        <w:t xml:space="preserve"> </w:t>
      </w:r>
      <w:r w:rsidRPr="00B263F9" w:rsidR="003D2E36">
        <w:t>that</w:t>
      </w:r>
      <w:r w:rsidRPr="00B263F9" w:rsidR="005E4BBF">
        <w:t xml:space="preserve"> </w:t>
      </w:r>
      <w:r w:rsidRPr="00B263F9" w:rsidR="003D2E36">
        <w:t>is</w:t>
      </w:r>
      <w:r w:rsidRPr="00B263F9" w:rsidR="005E4BBF">
        <w:t xml:space="preserve"> </w:t>
      </w:r>
      <w:r w:rsidRPr="00B263F9" w:rsidR="003D2E36">
        <w:t>done</w:t>
      </w:r>
      <w:r w:rsidRPr="00B263F9" w:rsidR="005E4BBF">
        <w:t xml:space="preserve"> </w:t>
      </w:r>
      <w:r w:rsidRPr="00B263F9" w:rsidR="003D2E36">
        <w:t>in</w:t>
      </w:r>
      <w:r w:rsidRPr="00B263F9" w:rsidR="005E4BBF">
        <w:t xml:space="preserve"> </w:t>
      </w:r>
      <w:r w:rsidRPr="00B263F9" w:rsidR="003D2E36">
        <w:t>the</w:t>
      </w:r>
      <w:r w:rsidRPr="00B263F9" w:rsidR="005E4BBF">
        <w:t xml:space="preserve"> </w:t>
      </w:r>
      <w:r w:rsidRPr="00B263F9" w:rsidR="003D2E36">
        <w:t>most</w:t>
      </w:r>
      <w:r w:rsidRPr="00B263F9" w:rsidR="005E4BBF">
        <w:t xml:space="preserve"> </w:t>
      </w:r>
      <w:r w:rsidRPr="00B263F9" w:rsidR="003D2E36">
        <w:t>effective</w:t>
      </w:r>
      <w:r w:rsidRPr="00B263F9" w:rsidR="005E4BBF">
        <w:t xml:space="preserve"> </w:t>
      </w:r>
      <w:r w:rsidRPr="00B263F9" w:rsidR="003D2E36">
        <w:t>way</w:t>
      </w:r>
      <w:r w:rsidRPr="00B263F9" w:rsidR="005E4BBF">
        <w:t xml:space="preserve"> </w:t>
      </w:r>
      <w:r w:rsidRPr="00B263F9" w:rsidR="003D2E36">
        <w:t>for</w:t>
      </w:r>
      <w:r w:rsidRPr="00B263F9" w:rsidR="005E4BBF">
        <w:t xml:space="preserve"> </w:t>
      </w:r>
      <w:r w:rsidRPr="00B263F9" w:rsidR="003D2E36">
        <w:t>Northern</w:t>
      </w:r>
      <w:r w:rsidRPr="00B263F9" w:rsidR="005E4BBF">
        <w:t xml:space="preserve"> </w:t>
      </w:r>
      <w:r w:rsidRPr="00B263F9" w:rsidR="003D2E36">
        <w:t>Ireland,</w:t>
      </w:r>
      <w:r w:rsidRPr="00B263F9" w:rsidR="005E4BBF">
        <w:t xml:space="preserve"> </w:t>
      </w:r>
      <w:r w:rsidRPr="00B263F9" w:rsidR="003D2E36">
        <w:t>and</w:t>
      </w:r>
      <w:r w:rsidRPr="00B263F9" w:rsidR="005E4BBF">
        <w:t xml:space="preserve"> </w:t>
      </w:r>
      <w:r w:rsidRPr="00B263F9" w:rsidR="003D2E36">
        <w:t>that</w:t>
      </w:r>
      <w:r w:rsidRPr="00B263F9" w:rsidR="005E4BBF">
        <w:t xml:space="preserve"> </w:t>
      </w:r>
      <w:r w:rsidRPr="00B263F9" w:rsidR="003D2E36">
        <w:t>is</w:t>
      </w:r>
      <w:r w:rsidRPr="00B263F9" w:rsidR="005E4BBF">
        <w:t xml:space="preserve"> </w:t>
      </w:r>
      <w:r w:rsidRPr="00B263F9" w:rsidR="003D2E36">
        <w:t>something</w:t>
      </w:r>
      <w:r w:rsidRPr="00B263F9" w:rsidR="005E4BBF">
        <w:t xml:space="preserve"> </w:t>
      </w:r>
      <w:r w:rsidRPr="00B263F9" w:rsidR="003D2E36">
        <w:t>on</w:t>
      </w:r>
      <w:r w:rsidRPr="00B263F9" w:rsidR="005E4BBF">
        <w:t xml:space="preserve"> </w:t>
      </w:r>
      <w:r w:rsidRPr="00B263F9" w:rsidR="003D2E36">
        <w:t>which</w:t>
      </w:r>
      <w:r w:rsidRPr="00B263F9" w:rsidR="005E4BBF">
        <w:t xml:space="preserve"> </w:t>
      </w:r>
      <w:r w:rsidRPr="00B263F9" w:rsidR="003D2E36">
        <w:t>our</w:t>
      </w:r>
      <w:r w:rsidRPr="00B263F9" w:rsidR="005E4BBF">
        <w:t xml:space="preserve"> </w:t>
      </w:r>
      <w:r w:rsidRPr="00B263F9" w:rsidR="003D2E36">
        <w:t>Cabinet</w:t>
      </w:r>
      <w:r w:rsidRPr="00B263F9" w:rsidR="005E4BBF">
        <w:t xml:space="preserve"> </w:t>
      </w:r>
      <w:r w:rsidRPr="00B263F9" w:rsidR="003D2E36">
        <w:t>Office</w:t>
      </w:r>
      <w:r w:rsidRPr="00B263F9" w:rsidR="005E4BBF">
        <w:t xml:space="preserve"> </w:t>
      </w:r>
      <w:r w:rsidRPr="00B263F9" w:rsidR="003D2E36">
        <w:t>colleagues</w:t>
      </w:r>
      <w:r w:rsidRPr="00B263F9" w:rsidR="005E4BBF">
        <w:t xml:space="preserve"> </w:t>
      </w:r>
      <w:r w:rsidRPr="00B263F9" w:rsidR="003D2E36">
        <w:t>absolutely</w:t>
      </w:r>
      <w:r w:rsidRPr="00B263F9" w:rsidR="005E4BBF">
        <w:t xml:space="preserve"> </w:t>
      </w:r>
      <w:r w:rsidRPr="00B263F9" w:rsidR="003D2E36">
        <w:t>are</w:t>
      </w:r>
      <w:r w:rsidRPr="00B263F9" w:rsidR="005E4BBF">
        <w:t xml:space="preserve"> </w:t>
      </w:r>
      <w:r w:rsidRPr="00B263F9" w:rsidR="003D2E36">
        <w:t>there</w:t>
      </w:r>
      <w:r w:rsidRPr="00B263F9" w:rsidR="005E4BBF">
        <w:t xml:space="preserve"> </w:t>
      </w:r>
      <w:r w:rsidRPr="00B263F9" w:rsidR="003D2E36">
        <w:t>to</w:t>
      </w:r>
      <w:r w:rsidRPr="00B263F9" w:rsidR="005E4BBF">
        <w:t xml:space="preserve"> </w:t>
      </w:r>
      <w:r w:rsidRPr="00B263F9" w:rsidR="003D2E36">
        <w:t>support</w:t>
      </w:r>
      <w:r w:rsidRPr="00B263F9" w:rsidR="005E4BBF">
        <w:t xml:space="preserve"> </w:t>
      </w:r>
      <w:r w:rsidRPr="00B263F9" w:rsidR="003D2E36">
        <w:t>us.</w:t>
      </w:r>
      <w:r w:rsidRPr="00B263F9">
        <w:t xml:space="preserve"> </w:t>
      </w:r>
      <w:r w:rsidRPr="00B263F9" w:rsidR="003D2E36">
        <w:t>It</w:t>
      </w:r>
      <w:r w:rsidRPr="00B263F9" w:rsidR="005E4BBF">
        <w:t xml:space="preserve"> </w:t>
      </w:r>
      <w:r w:rsidRPr="00B263F9" w:rsidR="003D2E36">
        <w:t>is</w:t>
      </w:r>
      <w:r w:rsidRPr="00B263F9" w:rsidR="005E4BBF">
        <w:t xml:space="preserve"> </w:t>
      </w:r>
      <w:r w:rsidRPr="00B263F9" w:rsidR="003D2E36">
        <w:t>something</w:t>
      </w:r>
      <w:r w:rsidRPr="00B263F9" w:rsidR="005E4BBF">
        <w:t xml:space="preserve"> </w:t>
      </w:r>
      <w:r w:rsidRPr="00B263F9">
        <w:t>where</w:t>
      </w:r>
      <w:r w:rsidRPr="00B263F9" w:rsidR="005E4BBF">
        <w:t xml:space="preserve"> </w:t>
      </w:r>
      <w:r w:rsidRPr="00B263F9" w:rsidR="003D2E36">
        <w:t>there</w:t>
      </w:r>
      <w:r w:rsidRPr="00B263F9" w:rsidR="005E4BBF">
        <w:t xml:space="preserve"> </w:t>
      </w:r>
      <w:r w:rsidRPr="00B263F9" w:rsidR="003D2E36">
        <w:t>needs</w:t>
      </w:r>
      <w:r w:rsidRPr="00B263F9" w:rsidR="005E4BBF">
        <w:t xml:space="preserve"> </w:t>
      </w:r>
      <w:r w:rsidRPr="00B263F9" w:rsidR="003D2E36">
        <w:t>to</w:t>
      </w:r>
      <w:r w:rsidRPr="00B263F9" w:rsidR="005E4BBF">
        <w:t xml:space="preserve"> </w:t>
      </w:r>
      <w:r w:rsidRPr="00B263F9" w:rsidR="003D2E36">
        <w:t>be</w:t>
      </w:r>
      <w:r w:rsidRPr="00B263F9" w:rsidR="005E4BBF">
        <w:t xml:space="preserve"> </w:t>
      </w:r>
      <w:r w:rsidRPr="00B263F9" w:rsidR="003D2E36">
        <w:t>that</w:t>
      </w:r>
      <w:r w:rsidRPr="00B263F9" w:rsidR="005E4BBF">
        <w:t xml:space="preserve"> </w:t>
      </w:r>
      <w:r w:rsidRPr="00B263F9" w:rsidR="003D2E36">
        <w:t>close</w:t>
      </w:r>
      <w:r w:rsidRPr="00B263F9" w:rsidR="005E4BBF">
        <w:t xml:space="preserve"> </w:t>
      </w:r>
      <w:r w:rsidRPr="00B263F9" w:rsidR="003D2E36">
        <w:t>relationship.</w:t>
      </w:r>
      <w:r w:rsidRPr="00B263F9" w:rsidR="005E4BBF">
        <w:t xml:space="preserve"> </w:t>
      </w:r>
    </w:p>
    <w:p w:rsidR="003D2E36" w:rsidRPr="00B263F9" w:rsidP="00050F79">
      <w:pPr>
        <w:pStyle w:val="Answer"/>
      </w:pPr>
      <w:r w:rsidRPr="00B263F9">
        <w:t>In</w:t>
      </w:r>
      <w:r w:rsidRPr="00B263F9" w:rsidR="005E4BBF">
        <w:t xml:space="preserve"> </w:t>
      </w:r>
      <w:r w:rsidRPr="00B263F9">
        <w:t>terms</w:t>
      </w:r>
      <w:r w:rsidRPr="00B263F9" w:rsidR="005E4BBF">
        <w:t xml:space="preserve"> </w:t>
      </w:r>
      <w:r w:rsidRPr="00B263F9">
        <w:t>of</w:t>
      </w:r>
      <w:r w:rsidRPr="00B263F9" w:rsidR="005E4BBF">
        <w:t xml:space="preserve"> </w:t>
      </w:r>
      <w:r w:rsidRPr="00B263F9">
        <w:t>engagement,</w:t>
      </w:r>
      <w:r w:rsidRPr="00B263F9" w:rsidR="00687B5E">
        <w:t xml:space="preserve"> of course</w:t>
      </w:r>
      <w:r w:rsidRPr="00B263F9" w:rsidR="005E4BBF">
        <w:t xml:space="preserve"> </w:t>
      </w:r>
      <w:r w:rsidRPr="00B263F9">
        <w:t>we</w:t>
      </w:r>
      <w:r w:rsidRPr="00B263F9" w:rsidR="005E4BBF">
        <w:t xml:space="preserve"> </w:t>
      </w:r>
      <w:r w:rsidRPr="00B263F9">
        <w:t>have</w:t>
      </w:r>
      <w:r w:rsidRPr="00B263F9" w:rsidR="005E4BBF">
        <w:t xml:space="preserve"> </w:t>
      </w:r>
      <w:r w:rsidRPr="00B263F9">
        <w:t>our</w:t>
      </w:r>
      <w:r w:rsidRPr="00B263F9" w:rsidR="005E4BBF">
        <w:t xml:space="preserve"> </w:t>
      </w:r>
      <w:r w:rsidRPr="00B263F9">
        <w:t>own</w:t>
      </w:r>
      <w:r w:rsidRPr="00B263F9" w:rsidR="005E4BBF">
        <w:t xml:space="preserve"> </w:t>
      </w:r>
      <w:r w:rsidRPr="00B263F9">
        <w:t>business</w:t>
      </w:r>
      <w:r w:rsidRPr="00B263F9" w:rsidR="005E4BBF">
        <w:t xml:space="preserve"> </w:t>
      </w:r>
      <w:r w:rsidRPr="00B263F9">
        <w:t>engagement</w:t>
      </w:r>
      <w:r w:rsidRPr="00B263F9" w:rsidR="005E4BBF">
        <w:t xml:space="preserve"> </w:t>
      </w:r>
      <w:r w:rsidRPr="00B263F9">
        <w:t>forum</w:t>
      </w:r>
      <w:r w:rsidRPr="00B263F9" w:rsidR="005E4BBF">
        <w:t xml:space="preserve"> </w:t>
      </w:r>
      <w:r w:rsidRPr="00B263F9">
        <w:t>and</w:t>
      </w:r>
      <w:r w:rsidRPr="00B263F9" w:rsidR="005E4BBF">
        <w:t xml:space="preserve"> </w:t>
      </w:r>
      <w:r w:rsidRPr="00B263F9">
        <w:t>our</w:t>
      </w:r>
      <w:r w:rsidRPr="00B263F9" w:rsidR="005E4BBF">
        <w:t xml:space="preserve"> </w:t>
      </w:r>
      <w:r w:rsidRPr="00B263F9">
        <w:t>own</w:t>
      </w:r>
      <w:r w:rsidRPr="00B263F9" w:rsidR="005E4BBF">
        <w:t xml:space="preserve"> </w:t>
      </w:r>
      <w:r w:rsidRPr="00B263F9">
        <w:t>engagement</w:t>
      </w:r>
      <w:r w:rsidRPr="00B263F9" w:rsidR="005E4BBF">
        <w:t xml:space="preserve"> </w:t>
      </w:r>
      <w:r w:rsidRPr="00B263F9">
        <w:t>through</w:t>
      </w:r>
      <w:r w:rsidRPr="00B263F9" w:rsidR="005E4BBF">
        <w:t xml:space="preserve"> </w:t>
      </w:r>
      <w:r w:rsidRPr="00B263F9">
        <w:t>that,</w:t>
      </w:r>
      <w:r w:rsidRPr="00B263F9" w:rsidR="005E4BBF">
        <w:t xml:space="preserve"> </w:t>
      </w:r>
      <w:r w:rsidRPr="00B263F9">
        <w:t>but</w:t>
      </w:r>
      <w:r w:rsidRPr="00B263F9" w:rsidR="005E4BBF">
        <w:t xml:space="preserve"> </w:t>
      </w:r>
      <w:r w:rsidRPr="00B263F9">
        <w:t>it</w:t>
      </w:r>
      <w:r w:rsidRPr="00B263F9" w:rsidR="005E4BBF">
        <w:t xml:space="preserve"> </w:t>
      </w:r>
      <w:r w:rsidRPr="00B263F9">
        <w:t>is</w:t>
      </w:r>
      <w:r w:rsidRPr="00B263F9" w:rsidR="005E4BBF">
        <w:t xml:space="preserve"> </w:t>
      </w:r>
      <w:r w:rsidRPr="00B263F9">
        <w:t>important</w:t>
      </w:r>
      <w:r w:rsidRPr="00B263F9" w:rsidR="005E4BBF">
        <w:t xml:space="preserve"> </w:t>
      </w:r>
      <w:r w:rsidRPr="00B263F9">
        <w:t>to</w:t>
      </w:r>
      <w:r w:rsidRPr="00B263F9" w:rsidR="005E4BBF">
        <w:t xml:space="preserve"> </w:t>
      </w:r>
      <w:r w:rsidRPr="00B263F9">
        <w:t>recognise</w:t>
      </w:r>
      <w:r w:rsidRPr="00B263F9" w:rsidR="005E4BBF">
        <w:t xml:space="preserve"> </w:t>
      </w:r>
      <w:r w:rsidRPr="00B263F9">
        <w:t>as</w:t>
      </w:r>
      <w:r w:rsidRPr="00B263F9" w:rsidR="005E4BBF">
        <w:t xml:space="preserve"> </w:t>
      </w:r>
      <w:r w:rsidRPr="00B263F9">
        <w:t>well</w:t>
      </w:r>
      <w:r w:rsidRPr="00B263F9" w:rsidR="005E4BBF">
        <w:t xml:space="preserve"> </w:t>
      </w:r>
      <w:r w:rsidRPr="00B263F9">
        <w:t>that</w:t>
      </w:r>
      <w:r w:rsidRPr="00B263F9" w:rsidR="005E4BBF">
        <w:t xml:space="preserve"> </w:t>
      </w:r>
      <w:r w:rsidR="00050F79">
        <w:t xml:space="preserve">the </w:t>
      </w:r>
      <w:r w:rsidRPr="00B263F9">
        <w:t>CDL</w:t>
      </w:r>
      <w:r w:rsidRPr="00B263F9" w:rsidR="005E4BBF">
        <w:t xml:space="preserve"> </w:t>
      </w:r>
      <w:r w:rsidRPr="00B263F9">
        <w:t>has</w:t>
      </w:r>
      <w:r w:rsidRPr="00B263F9" w:rsidR="005E4BBF">
        <w:t xml:space="preserve"> </w:t>
      </w:r>
      <w:r w:rsidRPr="00B263F9">
        <w:t>been</w:t>
      </w:r>
      <w:r w:rsidRPr="00B263F9" w:rsidR="005E4BBF">
        <w:t xml:space="preserve"> </w:t>
      </w:r>
      <w:r w:rsidRPr="00B263F9">
        <w:t>out</w:t>
      </w:r>
      <w:r w:rsidRPr="00B263F9" w:rsidR="005E4BBF">
        <w:t xml:space="preserve"> </w:t>
      </w:r>
      <w:r w:rsidRPr="00B263F9">
        <w:t>and</w:t>
      </w:r>
      <w:r w:rsidRPr="00B263F9" w:rsidR="005E4BBF">
        <w:t xml:space="preserve"> </w:t>
      </w:r>
      <w:r w:rsidRPr="00B263F9">
        <w:t>meeting</w:t>
      </w:r>
      <w:r w:rsidRPr="00B263F9" w:rsidR="005E4BBF">
        <w:t xml:space="preserve"> </w:t>
      </w:r>
      <w:r w:rsidRPr="00B263F9">
        <w:t>with</w:t>
      </w:r>
      <w:r w:rsidRPr="00B263F9" w:rsidR="005E4BBF">
        <w:t xml:space="preserve"> </w:t>
      </w:r>
      <w:r w:rsidRPr="00B263F9">
        <w:t>businesses</w:t>
      </w:r>
      <w:r w:rsidRPr="00B263F9" w:rsidR="005E4BBF">
        <w:t xml:space="preserve"> </w:t>
      </w:r>
      <w:r w:rsidRPr="00B263F9">
        <w:t>in</w:t>
      </w:r>
      <w:r w:rsidRPr="00B263F9" w:rsidR="005E4BBF">
        <w:t xml:space="preserve"> </w:t>
      </w:r>
      <w:r w:rsidRPr="00B263F9">
        <w:t>Northern</w:t>
      </w:r>
      <w:r w:rsidRPr="00B263F9" w:rsidR="005E4BBF">
        <w:t xml:space="preserve"> </w:t>
      </w:r>
      <w:r w:rsidRPr="00B263F9">
        <w:t>Ireland,</w:t>
      </w:r>
      <w:r w:rsidRPr="00B263F9" w:rsidR="005E4BBF">
        <w:t xml:space="preserve"> </w:t>
      </w:r>
      <w:r w:rsidRPr="00B263F9">
        <w:t>and</w:t>
      </w:r>
      <w:r w:rsidRPr="00B263F9" w:rsidR="005E4BBF">
        <w:t xml:space="preserve"> </w:t>
      </w:r>
      <w:r w:rsidRPr="00B263F9">
        <w:t>quite</w:t>
      </w:r>
      <w:r w:rsidRPr="00B263F9" w:rsidR="005E4BBF">
        <w:t xml:space="preserve"> </w:t>
      </w:r>
      <w:r w:rsidRPr="00B263F9">
        <w:t>rightly</w:t>
      </w:r>
      <w:r w:rsidRPr="00B263F9" w:rsidR="005E4BBF">
        <w:t xml:space="preserve"> </w:t>
      </w:r>
      <w:r w:rsidRPr="00B263F9">
        <w:t>so,</w:t>
      </w:r>
      <w:r w:rsidRPr="00B263F9" w:rsidR="005E4BBF">
        <w:t xml:space="preserve"> </w:t>
      </w:r>
      <w:r w:rsidRPr="00B263F9">
        <w:t>because</w:t>
      </w:r>
      <w:r w:rsidRPr="00B263F9" w:rsidR="005E4BBF">
        <w:t xml:space="preserve"> </w:t>
      </w:r>
      <w:r w:rsidRPr="00B263F9">
        <w:t>it</w:t>
      </w:r>
      <w:r w:rsidRPr="00B263F9" w:rsidR="005E4BBF">
        <w:t xml:space="preserve"> </w:t>
      </w:r>
      <w:r w:rsidRPr="00B263F9">
        <w:t>is</w:t>
      </w:r>
      <w:r w:rsidRPr="00B263F9" w:rsidR="005E4BBF">
        <w:t xml:space="preserve"> </w:t>
      </w:r>
      <w:r w:rsidRPr="00B263F9">
        <w:t>important</w:t>
      </w:r>
      <w:r w:rsidRPr="00B263F9" w:rsidR="005E4BBF">
        <w:t xml:space="preserve"> </w:t>
      </w:r>
      <w:r w:rsidRPr="00B263F9">
        <w:t>that</w:t>
      </w:r>
      <w:r w:rsidRPr="00B263F9" w:rsidR="005E4BBF">
        <w:t xml:space="preserve"> </w:t>
      </w:r>
      <w:r w:rsidRPr="00B263F9">
        <w:t>he</w:t>
      </w:r>
      <w:r w:rsidRPr="00B263F9" w:rsidR="005E4BBF">
        <w:t xml:space="preserve"> </w:t>
      </w:r>
      <w:r w:rsidRPr="00B263F9">
        <w:t>should</w:t>
      </w:r>
      <w:r w:rsidRPr="00B263F9" w:rsidR="005E4BBF">
        <w:t xml:space="preserve"> </w:t>
      </w:r>
      <w:r w:rsidRPr="00B263F9">
        <w:t>be</w:t>
      </w:r>
      <w:r w:rsidRPr="00B263F9" w:rsidR="005E4BBF">
        <w:t xml:space="preserve"> </w:t>
      </w:r>
      <w:r w:rsidRPr="00B263F9">
        <w:t>talking</w:t>
      </w:r>
      <w:r w:rsidRPr="00B263F9" w:rsidR="005E4BBF">
        <w:t xml:space="preserve"> </w:t>
      </w:r>
      <w:r w:rsidRPr="00B263F9">
        <w:t>to</w:t>
      </w:r>
      <w:r w:rsidRPr="00B263F9" w:rsidR="005E4BBF">
        <w:t xml:space="preserve"> </w:t>
      </w:r>
      <w:r w:rsidRPr="00B263F9">
        <w:t>people</w:t>
      </w:r>
      <w:r w:rsidRPr="00B263F9" w:rsidR="005E4BBF">
        <w:t xml:space="preserve"> </w:t>
      </w:r>
      <w:r w:rsidRPr="00B263F9">
        <w:t>in</w:t>
      </w:r>
      <w:r w:rsidRPr="00B263F9" w:rsidR="005E4BBF">
        <w:t xml:space="preserve"> </w:t>
      </w:r>
      <w:r w:rsidRPr="00B263F9">
        <w:t>all</w:t>
      </w:r>
      <w:r w:rsidRPr="00B263F9" w:rsidR="005E4BBF">
        <w:t xml:space="preserve"> </w:t>
      </w:r>
      <w:r w:rsidRPr="00B263F9">
        <w:t>parts</w:t>
      </w:r>
      <w:r w:rsidRPr="00B263F9" w:rsidR="005E4BBF">
        <w:t xml:space="preserve"> </w:t>
      </w:r>
      <w:r w:rsidRPr="00B263F9">
        <w:t>of</w:t>
      </w:r>
      <w:r w:rsidRPr="00B263F9" w:rsidR="005E4BBF">
        <w:t xml:space="preserve"> </w:t>
      </w:r>
      <w:r w:rsidRPr="00B263F9">
        <w:t>the</w:t>
      </w:r>
      <w:r w:rsidRPr="00B263F9" w:rsidR="005E4BBF">
        <w:t xml:space="preserve"> </w:t>
      </w:r>
      <w:r w:rsidRPr="00B263F9">
        <w:t>United</w:t>
      </w:r>
      <w:r w:rsidRPr="00B263F9" w:rsidR="005E4BBF">
        <w:t xml:space="preserve"> </w:t>
      </w:r>
      <w:r w:rsidRPr="00B263F9">
        <w:t>Kingdom.</w:t>
      </w:r>
    </w:p>
    <w:p w:rsidR="003D2E36" w:rsidRPr="00B263F9" w:rsidP="00050F79">
      <w:pPr>
        <w:pStyle w:val="Question"/>
        <w:numPr>
          <w:ilvl w:val="0"/>
          <w:numId w:val="9"/>
        </w:numPr>
      </w:pPr>
      <w:sdt>
        <w:sdtPr>
          <w:alias w:val="Member"/>
          <w:tag w:val="&lt;Member mnisId='4494' dodsId='72275'&gt;"/>
          <w:id w:val="406648758"/>
          <w:placeholder>
            <w:docPart w:val="56773802AA894640A575DF894D08D862"/>
          </w:placeholder>
          <w:richText/>
        </w:sdtPr>
        <w:sdtContent>
          <w:r w:rsidRPr="00B263F9">
            <w:rPr>
              <w:b/>
            </w:rPr>
            <w:t>Chair:</w:t>
          </w:r>
        </w:sdtContent>
      </w:sdt>
      <w:r w:rsidRPr="00B263F9" w:rsidR="005E4BBF">
        <w:t xml:space="preserve"> </w:t>
      </w:r>
      <w:r w:rsidRPr="00B263F9">
        <w:t>That</w:t>
      </w:r>
      <w:r w:rsidRPr="00B263F9" w:rsidR="005E4BBF">
        <w:t xml:space="preserve"> </w:t>
      </w:r>
      <w:r w:rsidRPr="00B263F9">
        <w:t>is</w:t>
      </w:r>
      <w:r w:rsidRPr="00B263F9" w:rsidR="005E4BBF">
        <w:t xml:space="preserve"> </w:t>
      </w:r>
      <w:r w:rsidRPr="00B263F9">
        <w:t>encouraging.</w:t>
      </w:r>
      <w:r w:rsidRPr="00B263F9" w:rsidR="005E4BBF">
        <w:t xml:space="preserve"> </w:t>
      </w:r>
      <w:r w:rsidRPr="00B263F9">
        <w:t>I</w:t>
      </w:r>
      <w:r w:rsidRPr="00B263F9" w:rsidR="005E4BBF">
        <w:t xml:space="preserve"> </w:t>
      </w:r>
      <w:r w:rsidRPr="00B263F9">
        <w:t>do</w:t>
      </w:r>
      <w:r w:rsidRPr="00B263F9" w:rsidR="005E4BBF">
        <w:t xml:space="preserve"> </w:t>
      </w:r>
      <w:r w:rsidRPr="00B263F9">
        <w:t>not</w:t>
      </w:r>
      <w:r w:rsidRPr="00B263F9" w:rsidR="005E4BBF">
        <w:t xml:space="preserve"> </w:t>
      </w:r>
      <w:r w:rsidRPr="00B263F9">
        <w:t>seek</w:t>
      </w:r>
      <w:r w:rsidRPr="00B263F9" w:rsidR="005E4BBF">
        <w:t xml:space="preserve"> </w:t>
      </w:r>
      <w:r w:rsidRPr="00B263F9">
        <w:t>to</w:t>
      </w:r>
      <w:r w:rsidRPr="00B263F9" w:rsidR="005E4BBF">
        <w:t xml:space="preserve"> </w:t>
      </w:r>
      <w:r w:rsidRPr="00B263F9">
        <w:t>question</w:t>
      </w:r>
      <w:r w:rsidRPr="00B263F9" w:rsidR="005E4BBF">
        <w:t xml:space="preserve"> </w:t>
      </w:r>
      <w:r w:rsidRPr="00B263F9">
        <w:t>your</w:t>
      </w:r>
      <w:r w:rsidRPr="00B263F9" w:rsidR="005E4BBF">
        <w:t xml:space="preserve"> </w:t>
      </w:r>
      <w:r w:rsidRPr="00B263F9">
        <w:t>commitment</w:t>
      </w:r>
      <w:r w:rsidRPr="00B263F9" w:rsidR="005E4BBF">
        <w:t xml:space="preserve"> </w:t>
      </w:r>
      <w:r w:rsidRPr="00B263F9">
        <w:t>to</w:t>
      </w:r>
      <w:r w:rsidRPr="00B263F9" w:rsidR="005E4BBF">
        <w:t xml:space="preserve"> </w:t>
      </w:r>
      <w:r w:rsidRPr="00B263F9">
        <w:t>or</w:t>
      </w:r>
      <w:r w:rsidRPr="00B263F9" w:rsidR="005E4BBF">
        <w:t xml:space="preserve"> </w:t>
      </w:r>
      <w:r w:rsidRPr="00B263F9">
        <w:t>understanding</w:t>
      </w:r>
      <w:r w:rsidRPr="00B263F9" w:rsidR="005E4BBF">
        <w:t xml:space="preserve"> </w:t>
      </w:r>
      <w:r w:rsidRPr="00B263F9">
        <w:t>of</w:t>
      </w:r>
      <w:r w:rsidRPr="00B263F9" w:rsidR="005E4BBF">
        <w:t xml:space="preserve"> </w:t>
      </w:r>
      <w:r w:rsidRPr="00B263F9">
        <w:t>this</w:t>
      </w:r>
      <w:r w:rsidRPr="00B263F9" w:rsidR="005E4BBF">
        <w:t xml:space="preserve"> </w:t>
      </w:r>
      <w:r w:rsidRPr="00B263F9">
        <w:t>issue,</w:t>
      </w:r>
      <w:r w:rsidRPr="00B263F9" w:rsidR="005E4BBF">
        <w:t xml:space="preserve"> </w:t>
      </w:r>
      <w:r w:rsidRPr="00B263F9">
        <w:t>Mr</w:t>
      </w:r>
      <w:r w:rsidRPr="00B263F9" w:rsidR="005E4BBF">
        <w:t xml:space="preserve"> </w:t>
      </w:r>
      <w:r w:rsidRPr="00B263F9">
        <w:t>Walker,</w:t>
      </w:r>
      <w:r w:rsidRPr="00B263F9" w:rsidR="005E4BBF">
        <w:t xml:space="preserve"> </w:t>
      </w:r>
      <w:r w:rsidRPr="00B263F9">
        <w:t>but</w:t>
      </w:r>
      <w:r w:rsidRPr="00B263F9" w:rsidR="005E4BBF">
        <w:t xml:space="preserve"> </w:t>
      </w:r>
      <w:r w:rsidRPr="00B263F9">
        <w:t>we</w:t>
      </w:r>
      <w:r w:rsidRPr="00B263F9" w:rsidR="005E4BBF">
        <w:t xml:space="preserve"> </w:t>
      </w:r>
      <w:r w:rsidRPr="00B263F9">
        <w:t>did</w:t>
      </w:r>
      <w:r w:rsidRPr="00B263F9" w:rsidR="005E4BBF">
        <w:t xml:space="preserve"> </w:t>
      </w:r>
      <w:r w:rsidRPr="00B263F9">
        <w:t>hear,</w:t>
      </w:r>
      <w:r w:rsidRPr="00B263F9" w:rsidR="005E4BBF">
        <w:t xml:space="preserve"> </w:t>
      </w:r>
      <w:r w:rsidRPr="00B263F9" w:rsidR="00687B5E">
        <w:t xml:space="preserve">as </w:t>
      </w:r>
      <w:r w:rsidRPr="00B263F9">
        <w:t>Mr</w:t>
      </w:r>
      <w:r w:rsidRPr="00B263F9" w:rsidR="005E4BBF">
        <w:t xml:space="preserve"> </w:t>
      </w:r>
      <w:r w:rsidRPr="00B263F9">
        <w:t>Paisley</w:t>
      </w:r>
      <w:r w:rsidRPr="00B263F9" w:rsidR="005E4BBF">
        <w:t xml:space="preserve"> </w:t>
      </w:r>
      <w:r w:rsidRPr="00B263F9">
        <w:t>raised</w:t>
      </w:r>
      <w:r w:rsidRPr="00B263F9" w:rsidR="005E4BBF">
        <w:t xml:space="preserve"> </w:t>
      </w:r>
      <w:r w:rsidRPr="00B263F9">
        <w:t>in</w:t>
      </w:r>
      <w:r w:rsidRPr="00B263F9" w:rsidR="005E4BBF">
        <w:t xml:space="preserve"> </w:t>
      </w:r>
      <w:r w:rsidRPr="00B263F9">
        <w:t>an</w:t>
      </w:r>
      <w:r w:rsidRPr="00B263F9" w:rsidR="005E4BBF">
        <w:t xml:space="preserve"> </w:t>
      </w:r>
      <w:r w:rsidRPr="00B263F9">
        <w:t>earlier</w:t>
      </w:r>
      <w:r w:rsidRPr="00B263F9" w:rsidR="005E4BBF">
        <w:t xml:space="preserve"> </w:t>
      </w:r>
      <w:r w:rsidRPr="00B263F9">
        <w:t>question</w:t>
      </w:r>
      <w:r w:rsidRPr="00B263F9" w:rsidR="005E4BBF">
        <w:t xml:space="preserve"> </w:t>
      </w:r>
      <w:r w:rsidRPr="00B263F9">
        <w:t>to</w:t>
      </w:r>
      <w:r w:rsidRPr="00B263F9" w:rsidR="005E4BBF">
        <w:t xml:space="preserve"> </w:t>
      </w:r>
      <w:r w:rsidRPr="00B263F9">
        <w:t>you,</w:t>
      </w:r>
      <w:r w:rsidRPr="00B263F9" w:rsidR="005E4BBF">
        <w:t xml:space="preserve"> </w:t>
      </w:r>
      <w:r w:rsidRPr="00B263F9">
        <w:t>the</w:t>
      </w:r>
      <w:r w:rsidRPr="00B263F9" w:rsidR="005E4BBF">
        <w:t xml:space="preserve"> </w:t>
      </w:r>
      <w:r w:rsidRPr="00B263F9">
        <w:t>evidence</w:t>
      </w:r>
      <w:r w:rsidRPr="00B263F9" w:rsidR="005E4BBF">
        <w:t xml:space="preserve"> </w:t>
      </w:r>
      <w:r w:rsidRPr="00B263F9">
        <w:t>from</w:t>
      </w:r>
      <w:r w:rsidRPr="00B263F9" w:rsidR="005E4BBF">
        <w:t xml:space="preserve"> </w:t>
      </w:r>
      <w:r w:rsidRPr="00B263F9">
        <w:t>Minister</w:t>
      </w:r>
      <w:r w:rsidRPr="00B263F9" w:rsidR="005E4BBF">
        <w:t xml:space="preserve"> </w:t>
      </w:r>
      <w:r w:rsidRPr="00B263F9">
        <w:t>Long</w:t>
      </w:r>
      <w:r w:rsidRPr="00B263F9" w:rsidR="005E4BBF">
        <w:t xml:space="preserve"> </w:t>
      </w:r>
      <w:r w:rsidRPr="00B263F9">
        <w:t>about</w:t>
      </w:r>
      <w:r w:rsidRPr="00B263F9" w:rsidR="005E4BBF">
        <w:t xml:space="preserve"> </w:t>
      </w:r>
      <w:r w:rsidRPr="00B263F9">
        <w:t>a</w:t>
      </w:r>
      <w:r w:rsidRPr="00B263F9" w:rsidR="005E4BBF">
        <w:t xml:space="preserve"> </w:t>
      </w:r>
      <w:r w:rsidRPr="00B263F9">
        <w:t>feeling</w:t>
      </w:r>
      <w:r w:rsidRPr="00B263F9" w:rsidR="005E4BBF">
        <w:t xml:space="preserve"> </w:t>
      </w:r>
      <w:r w:rsidRPr="00B263F9">
        <w:t>that</w:t>
      </w:r>
      <w:r w:rsidRPr="00B263F9" w:rsidR="005E4BBF">
        <w:t xml:space="preserve"> </w:t>
      </w:r>
      <w:r w:rsidRPr="00B263F9" w:rsidR="00687B5E">
        <w:t xml:space="preserve">certainly </w:t>
      </w:r>
      <w:r w:rsidRPr="00B263F9">
        <w:t>her</w:t>
      </w:r>
      <w:r w:rsidRPr="00B263F9" w:rsidR="005E4BBF">
        <w:t xml:space="preserve"> </w:t>
      </w:r>
      <w:r w:rsidRPr="00B263F9">
        <w:t>area</w:t>
      </w:r>
      <w:r w:rsidRPr="00B263F9" w:rsidR="005E4BBF">
        <w:t xml:space="preserve"> </w:t>
      </w:r>
      <w:r w:rsidRPr="00B263F9">
        <w:t>of</w:t>
      </w:r>
      <w:r w:rsidRPr="00B263F9" w:rsidR="005E4BBF">
        <w:t xml:space="preserve"> </w:t>
      </w:r>
      <w:r w:rsidRPr="00B263F9" w:rsidR="00687B5E">
        <w:t>the E</w:t>
      </w:r>
      <w:r w:rsidRPr="00B263F9">
        <w:t>xecutive</w:t>
      </w:r>
      <w:r w:rsidRPr="00B263F9" w:rsidR="005E4BBF">
        <w:t xml:space="preserve"> </w:t>
      </w:r>
      <w:r w:rsidRPr="00B263F9">
        <w:t>had</w:t>
      </w:r>
      <w:r w:rsidRPr="00B263F9" w:rsidR="005E4BBF">
        <w:t xml:space="preserve"> </w:t>
      </w:r>
      <w:r w:rsidRPr="00B263F9">
        <w:t>been</w:t>
      </w:r>
      <w:r w:rsidRPr="00B263F9" w:rsidR="005E4BBF">
        <w:t xml:space="preserve"> </w:t>
      </w:r>
      <w:r w:rsidRPr="00B263F9">
        <w:t>very</w:t>
      </w:r>
      <w:r w:rsidRPr="00B263F9" w:rsidR="005E4BBF">
        <w:t xml:space="preserve"> </w:t>
      </w:r>
      <w:r w:rsidRPr="00B263F9">
        <w:t>much</w:t>
      </w:r>
      <w:r w:rsidRPr="00B263F9" w:rsidR="005E4BBF">
        <w:t xml:space="preserve"> </w:t>
      </w:r>
      <w:r w:rsidRPr="00B263F9">
        <w:t>side</w:t>
      </w:r>
      <w:r w:rsidRPr="00B263F9" w:rsidR="00687B5E">
        <w:t>-</w:t>
      </w:r>
      <w:r w:rsidRPr="00B263F9">
        <w:t>lined</w:t>
      </w:r>
      <w:r w:rsidRPr="00B263F9" w:rsidR="005E4BBF">
        <w:t xml:space="preserve"> </w:t>
      </w:r>
      <w:r w:rsidRPr="00B263F9">
        <w:t>in</w:t>
      </w:r>
      <w:r w:rsidRPr="00B263F9" w:rsidR="005E4BBF">
        <w:t xml:space="preserve"> </w:t>
      </w:r>
      <w:r w:rsidRPr="00B263F9">
        <w:t>Whitehall-centric</w:t>
      </w:r>
      <w:r w:rsidRPr="00B263F9" w:rsidR="005E4BBF">
        <w:t xml:space="preserve"> </w:t>
      </w:r>
      <w:r w:rsidRPr="00B263F9">
        <w:t>discussion.</w:t>
      </w:r>
      <w:r w:rsidRPr="00B263F9" w:rsidR="005E4BBF">
        <w:t xml:space="preserve"> </w:t>
      </w:r>
      <w:r w:rsidRPr="00B263F9">
        <w:t>In</w:t>
      </w:r>
      <w:r w:rsidRPr="00B263F9" w:rsidR="005E4BBF">
        <w:t xml:space="preserve"> </w:t>
      </w:r>
      <w:r w:rsidRPr="00B263F9">
        <w:t>the</w:t>
      </w:r>
      <w:r w:rsidRPr="00B263F9" w:rsidR="005E4BBF">
        <w:t xml:space="preserve"> </w:t>
      </w:r>
      <w:r w:rsidRPr="00B263F9">
        <w:t>preparation</w:t>
      </w:r>
      <w:r w:rsidRPr="00B263F9" w:rsidR="005E4BBF">
        <w:t xml:space="preserve"> </w:t>
      </w:r>
      <w:r w:rsidRPr="00B263F9">
        <w:t>of</w:t>
      </w:r>
      <w:r w:rsidRPr="00B263F9" w:rsidR="005E4BBF">
        <w:t xml:space="preserve"> </w:t>
      </w:r>
      <w:r w:rsidRPr="00B263F9">
        <w:t>this</w:t>
      </w:r>
      <w:r w:rsidRPr="00B263F9" w:rsidR="005E4BBF">
        <w:t xml:space="preserve"> </w:t>
      </w:r>
      <w:r w:rsidRPr="00B263F9">
        <w:t>communications</w:t>
      </w:r>
      <w:r w:rsidRPr="00B263F9" w:rsidR="005E4BBF">
        <w:t xml:space="preserve"> </w:t>
      </w:r>
      <w:r w:rsidRPr="00B263F9">
        <w:t>strategy</w:t>
      </w:r>
      <w:r w:rsidRPr="00B263F9" w:rsidR="00687B5E">
        <w:t>,</w:t>
      </w:r>
      <w:r w:rsidRPr="00B263F9" w:rsidR="005E4BBF">
        <w:t xml:space="preserve"> </w:t>
      </w:r>
      <w:r w:rsidRPr="00B263F9">
        <w:t>can</w:t>
      </w:r>
      <w:r w:rsidRPr="00B263F9" w:rsidR="005E4BBF">
        <w:t xml:space="preserve"> </w:t>
      </w:r>
      <w:r w:rsidRPr="00B263F9">
        <w:t>you</w:t>
      </w:r>
      <w:r w:rsidRPr="00B263F9" w:rsidR="005E4BBF">
        <w:t xml:space="preserve"> </w:t>
      </w:r>
      <w:r w:rsidRPr="00B263F9">
        <w:t>assure</w:t>
      </w:r>
      <w:r w:rsidRPr="00B263F9" w:rsidR="005E4BBF">
        <w:t xml:space="preserve"> </w:t>
      </w:r>
      <w:r w:rsidRPr="00B263F9">
        <w:t>us</w:t>
      </w:r>
      <w:r w:rsidRPr="00B263F9" w:rsidR="005E4BBF">
        <w:t xml:space="preserve"> </w:t>
      </w:r>
      <w:r w:rsidRPr="00B263F9">
        <w:t>that</w:t>
      </w:r>
      <w:r w:rsidRPr="00B263F9" w:rsidR="005E4BBF">
        <w:t xml:space="preserve"> </w:t>
      </w:r>
      <w:r w:rsidRPr="00B263F9">
        <w:t>you</w:t>
      </w:r>
      <w:r w:rsidRPr="00B263F9" w:rsidR="005E4BBF">
        <w:t xml:space="preserve"> </w:t>
      </w:r>
      <w:r w:rsidRPr="00B263F9">
        <w:t>are</w:t>
      </w:r>
      <w:r w:rsidRPr="00B263F9" w:rsidR="005E4BBF">
        <w:t xml:space="preserve"> </w:t>
      </w:r>
      <w:r w:rsidRPr="00B263F9">
        <w:t>ensuing</w:t>
      </w:r>
      <w:r w:rsidRPr="00B263F9" w:rsidR="005E4BBF">
        <w:t xml:space="preserve"> </w:t>
      </w:r>
      <w:r w:rsidRPr="00B263F9">
        <w:t>that</w:t>
      </w:r>
      <w:r w:rsidRPr="00B263F9" w:rsidR="005E4BBF">
        <w:t xml:space="preserve"> </w:t>
      </w:r>
      <w:r w:rsidRPr="00B263F9">
        <w:t>the</w:t>
      </w:r>
      <w:r w:rsidRPr="00B263F9" w:rsidR="005E4BBF">
        <w:t xml:space="preserve"> </w:t>
      </w:r>
      <w:r w:rsidRPr="00B263F9" w:rsidR="00687B5E">
        <w:t>E</w:t>
      </w:r>
      <w:r w:rsidRPr="00B263F9">
        <w:t>xecutive</w:t>
      </w:r>
      <w:r w:rsidRPr="00B263F9" w:rsidR="005E4BBF">
        <w:t xml:space="preserve"> </w:t>
      </w:r>
      <w:r w:rsidRPr="00B263F9">
        <w:t>is</w:t>
      </w:r>
      <w:r w:rsidRPr="00B263F9" w:rsidR="005E4BBF">
        <w:t xml:space="preserve"> </w:t>
      </w:r>
      <w:r w:rsidRPr="00B263F9">
        <w:t>closely</w:t>
      </w:r>
      <w:r w:rsidRPr="00B263F9" w:rsidR="005E4BBF">
        <w:t xml:space="preserve"> </w:t>
      </w:r>
      <w:r w:rsidRPr="00B263F9">
        <w:t>integrated</w:t>
      </w:r>
      <w:r w:rsidRPr="00B263F9" w:rsidR="005E4BBF">
        <w:t xml:space="preserve"> </w:t>
      </w:r>
      <w:r w:rsidRPr="00B263F9">
        <w:t>with</w:t>
      </w:r>
      <w:r w:rsidRPr="00B263F9" w:rsidR="005E4BBF">
        <w:t xml:space="preserve"> </w:t>
      </w:r>
      <w:r w:rsidRPr="00B263F9">
        <w:t>the</w:t>
      </w:r>
      <w:r w:rsidRPr="00B263F9" w:rsidR="005E4BBF">
        <w:t xml:space="preserve"> </w:t>
      </w:r>
      <w:r w:rsidRPr="00B263F9">
        <w:t>Cabinet</w:t>
      </w:r>
      <w:r w:rsidRPr="00B263F9" w:rsidR="005E4BBF">
        <w:t xml:space="preserve"> </w:t>
      </w:r>
      <w:r w:rsidRPr="00B263F9">
        <w:t>Office</w:t>
      </w:r>
      <w:r w:rsidRPr="00B263F9" w:rsidR="005E4BBF">
        <w:t xml:space="preserve"> </w:t>
      </w:r>
      <w:r w:rsidRPr="00B263F9">
        <w:t>on</w:t>
      </w:r>
      <w:r w:rsidRPr="00B263F9" w:rsidR="005E4BBF">
        <w:t xml:space="preserve"> </w:t>
      </w:r>
      <w:r w:rsidRPr="00B263F9">
        <w:t>this</w:t>
      </w:r>
      <w:r w:rsidRPr="00B263F9" w:rsidR="00687B5E">
        <w:t>,</w:t>
      </w:r>
      <w:r w:rsidRPr="00B263F9" w:rsidR="005E4BBF">
        <w:t xml:space="preserve"> </w:t>
      </w:r>
      <w:r w:rsidRPr="00B263F9">
        <w:t>and</w:t>
      </w:r>
      <w:r w:rsidRPr="00B263F9" w:rsidR="005E4BBF">
        <w:t xml:space="preserve"> </w:t>
      </w:r>
      <w:r w:rsidRPr="00B263F9">
        <w:t>are</w:t>
      </w:r>
      <w:r w:rsidRPr="00B263F9" w:rsidR="005E4BBF">
        <w:t xml:space="preserve"> </w:t>
      </w:r>
      <w:r w:rsidRPr="00B263F9">
        <w:t>not</w:t>
      </w:r>
      <w:r w:rsidRPr="00B263F9" w:rsidR="005E4BBF">
        <w:t xml:space="preserve"> </w:t>
      </w:r>
      <w:r w:rsidRPr="00B263F9">
        <w:t>just</w:t>
      </w:r>
      <w:r w:rsidRPr="00B263F9" w:rsidR="005E4BBF">
        <w:t xml:space="preserve"> </w:t>
      </w:r>
      <w:r w:rsidRPr="00B263F9">
        <w:t>merely</w:t>
      </w:r>
      <w:r w:rsidRPr="00B263F9" w:rsidR="005E4BBF">
        <w:t xml:space="preserve"> </w:t>
      </w:r>
      <w:r w:rsidRPr="00B263F9">
        <w:t>going</w:t>
      </w:r>
      <w:r w:rsidRPr="00B263F9" w:rsidR="005E4BBF">
        <w:t xml:space="preserve"> </w:t>
      </w:r>
      <w:r w:rsidRPr="00B263F9">
        <w:t>to</w:t>
      </w:r>
      <w:r w:rsidRPr="00B263F9" w:rsidR="005E4BBF">
        <w:t xml:space="preserve"> </w:t>
      </w:r>
      <w:r w:rsidRPr="00B263F9">
        <w:t>be</w:t>
      </w:r>
      <w:r w:rsidRPr="00B263F9" w:rsidR="005E4BBF">
        <w:t xml:space="preserve"> </w:t>
      </w:r>
      <w:r w:rsidRPr="00B263F9">
        <w:t>given</w:t>
      </w:r>
      <w:r w:rsidRPr="00B263F9" w:rsidR="005E4BBF">
        <w:t xml:space="preserve"> </w:t>
      </w:r>
      <w:r w:rsidRPr="00B263F9">
        <w:t>a</w:t>
      </w:r>
      <w:r w:rsidRPr="00B263F9" w:rsidR="005E4BBF">
        <w:t xml:space="preserve"> </w:t>
      </w:r>
      <w:r w:rsidRPr="00B263F9">
        <w:t>set</w:t>
      </w:r>
      <w:r w:rsidRPr="00B263F9" w:rsidR="005E4BBF">
        <w:t xml:space="preserve"> </w:t>
      </w:r>
      <w:r w:rsidRPr="00B263F9">
        <w:t>of</w:t>
      </w:r>
      <w:r w:rsidRPr="00B263F9" w:rsidR="005E4BBF">
        <w:t xml:space="preserve"> </w:t>
      </w:r>
      <w:r w:rsidRPr="00B263F9">
        <w:t>speaking</w:t>
      </w:r>
      <w:r w:rsidRPr="00B263F9" w:rsidR="005E4BBF">
        <w:t xml:space="preserve"> </w:t>
      </w:r>
      <w:r w:rsidRPr="00B263F9">
        <w:t>notes</w:t>
      </w:r>
      <w:r w:rsidRPr="00B263F9" w:rsidR="005E4BBF">
        <w:t xml:space="preserve"> </w:t>
      </w:r>
      <w:r w:rsidRPr="00B263F9">
        <w:t>and</w:t>
      </w:r>
      <w:r w:rsidRPr="00B263F9" w:rsidR="005E4BBF">
        <w:t xml:space="preserve"> </w:t>
      </w:r>
      <w:r w:rsidRPr="00B263F9">
        <w:t>talking</w:t>
      </w:r>
      <w:r w:rsidRPr="00B263F9" w:rsidR="005E4BBF">
        <w:t xml:space="preserve"> </w:t>
      </w:r>
      <w:r w:rsidRPr="00B263F9">
        <w:t>points</w:t>
      </w:r>
      <w:r w:rsidRPr="00B263F9" w:rsidR="005E4BBF">
        <w:t xml:space="preserve"> </w:t>
      </w:r>
      <w:r w:rsidRPr="00B263F9">
        <w:t>and</w:t>
      </w:r>
      <w:r w:rsidRPr="00B263F9" w:rsidR="005E4BBF">
        <w:t xml:space="preserve"> </w:t>
      </w:r>
      <w:r w:rsidRPr="00B263F9">
        <w:t>left</w:t>
      </w:r>
      <w:r w:rsidRPr="00B263F9" w:rsidR="005E4BBF">
        <w:t xml:space="preserve"> </w:t>
      </w:r>
      <w:r w:rsidRPr="00B263F9">
        <w:t>to</w:t>
      </w:r>
      <w:r w:rsidRPr="00B263F9" w:rsidR="005E4BBF">
        <w:t xml:space="preserve"> </w:t>
      </w:r>
      <w:r w:rsidRPr="00B263F9">
        <w:t>get</w:t>
      </w:r>
      <w:r w:rsidRPr="00B263F9" w:rsidR="005E4BBF">
        <w:t xml:space="preserve"> </w:t>
      </w:r>
      <w:r w:rsidRPr="00B263F9">
        <w:t>on</w:t>
      </w:r>
      <w:r w:rsidRPr="00B263F9" w:rsidR="005E4BBF">
        <w:t xml:space="preserve"> </w:t>
      </w:r>
      <w:r w:rsidRPr="00B263F9">
        <w:t>with</w:t>
      </w:r>
      <w:r w:rsidRPr="00B263F9" w:rsidR="005E4BBF">
        <w:t xml:space="preserve"> </w:t>
      </w:r>
      <w:r w:rsidRPr="00B263F9">
        <w:t>it?</w:t>
      </w:r>
      <w:r w:rsidRPr="00B263F9" w:rsidR="005E4BBF">
        <w:t xml:space="preserve"> </w:t>
      </w:r>
    </w:p>
    <w:p w:rsidR="003D2E36" w:rsidRPr="00B263F9" w:rsidP="00050F79">
      <w:pPr>
        <w:pStyle w:val="Answer"/>
      </w:pPr>
      <w:sdt>
        <w:sdtPr>
          <w:alias w:val="Witness"/>
          <w:id w:val="947190854"/>
          <w:placeholder>
            <w:docPart w:val="56773802AA894640A575DF894D08D862"/>
          </w:placeholder>
          <w:richText/>
        </w:sdtPr>
        <w:sdtContent>
          <w:r w:rsidRPr="00B263F9">
            <w:rPr>
              <w:b/>
              <w:i/>
            </w:rPr>
            <w:t>Mr</w:t>
          </w:r>
          <w:r w:rsidRPr="00B263F9" w:rsidR="005E4BBF">
            <w:rPr>
              <w:b/>
              <w:i/>
            </w:rPr>
            <w:t xml:space="preserve"> </w:t>
          </w:r>
          <w:r w:rsidRPr="00B263F9">
            <w:rPr>
              <w:b/>
              <w:i/>
            </w:rPr>
            <w:t>Walker:</w:t>
          </w:r>
          <w:r w:rsidRPr="00B263F9" w:rsidR="005E4BBF">
            <w:rPr>
              <w:b/>
            </w:rPr>
            <w:t xml:space="preserve"> </w:t>
          </w:r>
        </w:sdtContent>
      </w:sdt>
      <w:r w:rsidRPr="00B263F9">
        <w:t>Yes,</w:t>
      </w:r>
      <w:r w:rsidRPr="00B263F9" w:rsidR="005E4BBF">
        <w:t xml:space="preserve"> </w:t>
      </w:r>
      <w:r w:rsidRPr="00B263F9">
        <w:t>absolutely.</w:t>
      </w:r>
      <w:r w:rsidRPr="00B263F9" w:rsidR="005E4BBF">
        <w:t xml:space="preserve"> </w:t>
      </w:r>
      <w:r w:rsidRPr="00B263F9">
        <w:t>There</w:t>
      </w:r>
      <w:r w:rsidRPr="00B263F9" w:rsidR="005E4BBF">
        <w:t xml:space="preserve"> </w:t>
      </w:r>
      <w:r w:rsidRPr="00B263F9">
        <w:t>are</w:t>
      </w:r>
      <w:r w:rsidRPr="00B263F9" w:rsidR="005E4BBF">
        <w:t xml:space="preserve"> </w:t>
      </w:r>
      <w:r w:rsidRPr="00B263F9">
        <w:t>different</w:t>
      </w:r>
      <w:r w:rsidRPr="00B263F9" w:rsidR="005E4BBF">
        <w:t xml:space="preserve"> </w:t>
      </w:r>
      <w:r w:rsidRPr="00B263F9">
        <w:t>areas</w:t>
      </w:r>
      <w:r w:rsidRPr="00B263F9" w:rsidR="005E4BBF">
        <w:t xml:space="preserve"> </w:t>
      </w:r>
      <w:r w:rsidRPr="00B263F9">
        <w:t>of</w:t>
      </w:r>
      <w:r w:rsidRPr="00B263F9" w:rsidR="005E4BBF">
        <w:t xml:space="preserve"> </w:t>
      </w:r>
      <w:r w:rsidRPr="00B263F9">
        <w:t>responsibility</w:t>
      </w:r>
      <w:r w:rsidRPr="00B263F9" w:rsidR="005E4BBF">
        <w:t xml:space="preserve"> </w:t>
      </w:r>
      <w:r w:rsidRPr="00B263F9">
        <w:t>within</w:t>
      </w:r>
      <w:r w:rsidRPr="00B263F9" w:rsidR="005E4BBF">
        <w:t xml:space="preserve"> </w:t>
      </w:r>
      <w:r w:rsidRPr="00B263F9">
        <w:t>this</w:t>
      </w:r>
      <w:r w:rsidRPr="00B263F9" w:rsidR="005E4BBF">
        <w:t xml:space="preserve"> </w:t>
      </w:r>
      <w:r w:rsidRPr="00B263F9">
        <w:t>that</w:t>
      </w:r>
      <w:r w:rsidRPr="00B263F9" w:rsidR="005E4BBF">
        <w:t xml:space="preserve"> </w:t>
      </w:r>
      <w:r w:rsidRPr="00B263F9">
        <w:t>fall</w:t>
      </w:r>
      <w:r w:rsidRPr="00B263F9" w:rsidR="005E4BBF">
        <w:t xml:space="preserve"> </w:t>
      </w:r>
      <w:r w:rsidRPr="00B263F9">
        <w:t>to</w:t>
      </w:r>
      <w:r w:rsidRPr="00B263F9" w:rsidR="005E4BBF">
        <w:t xml:space="preserve"> </w:t>
      </w:r>
      <w:r w:rsidRPr="00B263F9">
        <w:t>different</w:t>
      </w:r>
      <w:r w:rsidRPr="00B263F9" w:rsidR="005E4BBF">
        <w:t xml:space="preserve"> </w:t>
      </w:r>
      <w:r w:rsidRPr="00B263F9" w:rsidR="00DC29C7">
        <w:t>D</w:t>
      </w:r>
      <w:r w:rsidRPr="00B263F9">
        <w:t>epartments,</w:t>
      </w:r>
      <w:r w:rsidRPr="00B263F9" w:rsidR="005E4BBF">
        <w:t xml:space="preserve"> </w:t>
      </w:r>
      <w:r w:rsidRPr="00B263F9">
        <w:t>but</w:t>
      </w:r>
      <w:r w:rsidRPr="00B263F9" w:rsidR="005E4BBF">
        <w:t xml:space="preserve"> </w:t>
      </w:r>
      <w:r w:rsidRPr="00B263F9">
        <w:t>there</w:t>
      </w:r>
      <w:r w:rsidRPr="00B263F9" w:rsidR="005E4BBF">
        <w:t xml:space="preserve"> </w:t>
      </w:r>
      <w:r w:rsidRPr="00B263F9">
        <w:t>is</w:t>
      </w:r>
      <w:r w:rsidRPr="00B263F9" w:rsidR="005E4BBF">
        <w:t xml:space="preserve"> </w:t>
      </w:r>
      <w:r w:rsidRPr="00B263F9">
        <w:t>engagement</w:t>
      </w:r>
      <w:r w:rsidRPr="00B263F9" w:rsidR="005E4BBF">
        <w:t xml:space="preserve"> </w:t>
      </w:r>
      <w:r w:rsidRPr="00B263F9">
        <w:t>from</w:t>
      </w:r>
      <w:r w:rsidRPr="00B263F9" w:rsidR="005E4BBF">
        <w:t xml:space="preserve"> </w:t>
      </w:r>
      <w:r w:rsidRPr="00B263F9">
        <w:t>the</w:t>
      </w:r>
      <w:r w:rsidRPr="00B263F9" w:rsidR="005E4BBF">
        <w:t xml:space="preserve"> </w:t>
      </w:r>
      <w:r w:rsidRPr="00B263F9" w:rsidR="00DC29C7">
        <w:t>E</w:t>
      </w:r>
      <w:r w:rsidRPr="00B263F9">
        <w:t>xecutive</w:t>
      </w:r>
      <w:r w:rsidRPr="00B263F9" w:rsidR="005E4BBF">
        <w:t xml:space="preserve"> </w:t>
      </w:r>
      <w:r w:rsidRPr="00B263F9">
        <w:t>office</w:t>
      </w:r>
      <w:r w:rsidRPr="00B263F9" w:rsidR="005E4BBF">
        <w:t xml:space="preserve"> </w:t>
      </w:r>
      <w:r w:rsidRPr="00B263F9">
        <w:t>with</w:t>
      </w:r>
      <w:r w:rsidRPr="00B263F9" w:rsidR="005E4BBF">
        <w:t xml:space="preserve"> </w:t>
      </w:r>
      <w:r w:rsidRPr="00B263F9">
        <w:t>those</w:t>
      </w:r>
      <w:r w:rsidRPr="00B263F9" w:rsidR="005E4BBF">
        <w:t xml:space="preserve"> </w:t>
      </w:r>
      <w:r w:rsidRPr="00B263F9">
        <w:t>internal</w:t>
      </w:r>
      <w:r w:rsidRPr="00B263F9" w:rsidR="005E4BBF">
        <w:t xml:space="preserve"> </w:t>
      </w:r>
      <w:r w:rsidRPr="00B263F9" w:rsidR="00223985">
        <w:t>Government</w:t>
      </w:r>
      <w:r w:rsidRPr="00B263F9" w:rsidR="005E4BBF">
        <w:t xml:space="preserve"> </w:t>
      </w:r>
      <w:r w:rsidRPr="00B263F9">
        <w:t>discussions,</w:t>
      </w:r>
      <w:r w:rsidRPr="00B263F9" w:rsidR="005E4BBF">
        <w:t xml:space="preserve"> </w:t>
      </w:r>
      <w:r w:rsidRPr="00B263F9">
        <w:t>as</w:t>
      </w:r>
      <w:r w:rsidRPr="00B263F9" w:rsidR="005E4BBF">
        <w:t xml:space="preserve"> </w:t>
      </w:r>
      <w:r w:rsidRPr="00B263F9">
        <w:t>there</w:t>
      </w:r>
      <w:r w:rsidRPr="00B263F9" w:rsidR="005E4BBF">
        <w:t xml:space="preserve"> </w:t>
      </w:r>
      <w:r w:rsidRPr="00B263F9">
        <w:t>should</w:t>
      </w:r>
      <w:r w:rsidRPr="00B263F9" w:rsidR="005E4BBF">
        <w:t xml:space="preserve"> </w:t>
      </w:r>
      <w:r w:rsidRPr="00B263F9">
        <w:t>be,</w:t>
      </w:r>
      <w:r w:rsidRPr="00B263F9" w:rsidR="005E4BBF">
        <w:t xml:space="preserve"> </w:t>
      </w:r>
      <w:r w:rsidRPr="00B263F9">
        <w:t>because</w:t>
      </w:r>
      <w:r w:rsidRPr="00B263F9" w:rsidR="005E4BBF">
        <w:t xml:space="preserve"> </w:t>
      </w:r>
      <w:r w:rsidRPr="00B263F9">
        <w:t>they</w:t>
      </w:r>
      <w:r w:rsidRPr="00B263F9" w:rsidR="005E4BBF">
        <w:t xml:space="preserve"> </w:t>
      </w:r>
      <w:r w:rsidRPr="00B263F9">
        <w:t>have</w:t>
      </w:r>
      <w:r w:rsidRPr="00B263F9" w:rsidR="005E4BBF">
        <w:t xml:space="preserve"> </w:t>
      </w:r>
      <w:r w:rsidRPr="00B263F9">
        <w:t>a</w:t>
      </w:r>
      <w:r w:rsidRPr="00B263F9" w:rsidR="005E4BBF">
        <w:t xml:space="preserve"> </w:t>
      </w:r>
      <w:r w:rsidRPr="00B263F9">
        <w:t>very</w:t>
      </w:r>
      <w:r w:rsidRPr="00B263F9" w:rsidR="005E4BBF">
        <w:t xml:space="preserve"> </w:t>
      </w:r>
      <w:r w:rsidRPr="00B263F9">
        <w:t>important</w:t>
      </w:r>
      <w:r w:rsidRPr="00B263F9" w:rsidR="005E4BBF">
        <w:t xml:space="preserve"> </w:t>
      </w:r>
      <w:r w:rsidRPr="00B263F9">
        <w:t>role</w:t>
      </w:r>
      <w:r w:rsidRPr="00B263F9" w:rsidR="005E4BBF">
        <w:t xml:space="preserve"> </w:t>
      </w:r>
      <w:r w:rsidRPr="00B263F9">
        <w:t>to</w:t>
      </w:r>
      <w:r w:rsidRPr="00B263F9" w:rsidR="005E4BBF">
        <w:t xml:space="preserve"> </w:t>
      </w:r>
      <w:r w:rsidRPr="00B263F9">
        <w:t>play</w:t>
      </w:r>
      <w:r w:rsidRPr="00B263F9" w:rsidR="005E4BBF">
        <w:t xml:space="preserve"> </w:t>
      </w:r>
      <w:r w:rsidRPr="00B263F9">
        <w:t>in</w:t>
      </w:r>
      <w:r w:rsidRPr="00B263F9" w:rsidR="005E4BBF">
        <w:t xml:space="preserve"> </w:t>
      </w:r>
      <w:r w:rsidRPr="00B263F9">
        <w:t>co-ordinating</w:t>
      </w:r>
      <w:r w:rsidRPr="00B263F9" w:rsidR="005E4BBF">
        <w:t xml:space="preserve"> </w:t>
      </w:r>
      <w:r w:rsidRPr="00B263F9">
        <w:t>and</w:t>
      </w:r>
      <w:r w:rsidRPr="00B263F9" w:rsidR="005E4BBF">
        <w:t xml:space="preserve"> </w:t>
      </w:r>
      <w:r w:rsidRPr="00B263F9">
        <w:t>supporting</w:t>
      </w:r>
      <w:r w:rsidRPr="00B263F9" w:rsidR="005E4BBF">
        <w:t xml:space="preserve"> </w:t>
      </w:r>
      <w:r w:rsidRPr="00B263F9">
        <w:t>this.</w:t>
      </w:r>
      <w:r w:rsidRPr="00B263F9" w:rsidR="005E4BBF">
        <w:t xml:space="preserve"> </w:t>
      </w:r>
      <w:r w:rsidRPr="00B263F9">
        <w:t>Th</w:t>
      </w:r>
      <w:r w:rsidRPr="00B263F9" w:rsidR="00DC29C7">
        <w:t>is</w:t>
      </w:r>
      <w:r w:rsidRPr="00B263F9" w:rsidR="005E4BBF">
        <w:t xml:space="preserve"> </w:t>
      </w:r>
      <w:r w:rsidRPr="00B263F9">
        <w:t>is</w:t>
      </w:r>
      <w:r w:rsidRPr="00B263F9" w:rsidR="005E4BBF">
        <w:t xml:space="preserve"> </w:t>
      </w:r>
      <w:r w:rsidRPr="00B263F9">
        <w:t>absolutely</w:t>
      </w:r>
      <w:r w:rsidRPr="00B263F9" w:rsidR="005E4BBF">
        <w:t xml:space="preserve"> </w:t>
      </w:r>
      <w:r w:rsidRPr="00B263F9">
        <w:t>something</w:t>
      </w:r>
      <w:r w:rsidRPr="00B263F9" w:rsidR="005E4BBF">
        <w:t xml:space="preserve"> </w:t>
      </w:r>
      <w:r w:rsidRPr="00B263F9" w:rsidR="00DC29C7">
        <w:t>where,</w:t>
      </w:r>
      <w:r w:rsidRPr="00B263F9" w:rsidR="005E4BBF">
        <w:t xml:space="preserve"> </w:t>
      </w:r>
      <w:r w:rsidRPr="00B263F9">
        <w:t>at</w:t>
      </w:r>
      <w:r w:rsidRPr="00B263F9" w:rsidR="005E4BBF">
        <w:t xml:space="preserve"> </w:t>
      </w:r>
      <w:r w:rsidRPr="00B263F9">
        <w:t>every</w:t>
      </w:r>
      <w:r w:rsidRPr="00B263F9" w:rsidR="005E4BBF">
        <w:t xml:space="preserve"> </w:t>
      </w:r>
      <w:r w:rsidRPr="00B263F9">
        <w:t>level,</w:t>
      </w:r>
      <w:r w:rsidRPr="00B263F9" w:rsidR="005E4BBF">
        <w:t xml:space="preserve"> </w:t>
      </w:r>
      <w:r w:rsidRPr="00B263F9">
        <w:t>whether</w:t>
      </w:r>
      <w:r w:rsidRPr="00B263F9" w:rsidR="005E4BBF">
        <w:t xml:space="preserve"> </w:t>
      </w:r>
      <w:r w:rsidRPr="00B263F9">
        <w:t>it</w:t>
      </w:r>
      <w:r w:rsidRPr="00B263F9" w:rsidR="005E4BBF">
        <w:t xml:space="preserve"> </w:t>
      </w:r>
      <w:r w:rsidRPr="00B263F9">
        <w:t>is</w:t>
      </w:r>
      <w:r w:rsidRPr="00B263F9" w:rsidR="005E4BBF">
        <w:t xml:space="preserve"> </w:t>
      </w:r>
      <w:r w:rsidRPr="00B263F9">
        <w:t>at</w:t>
      </w:r>
      <w:r w:rsidRPr="00B263F9" w:rsidR="005E4BBF">
        <w:t xml:space="preserve"> </w:t>
      </w:r>
      <w:r w:rsidRPr="00B263F9">
        <w:t>the</w:t>
      </w:r>
      <w:r w:rsidRPr="00B263F9" w:rsidR="005E4BBF">
        <w:t xml:space="preserve"> </w:t>
      </w:r>
      <w:r w:rsidRPr="00B263F9">
        <w:t>level</w:t>
      </w:r>
      <w:r w:rsidRPr="00B263F9" w:rsidR="005E4BBF">
        <w:t xml:space="preserve"> </w:t>
      </w:r>
      <w:r w:rsidRPr="00B263F9">
        <w:t>of</w:t>
      </w:r>
      <w:r w:rsidRPr="00B263F9" w:rsidR="005E4BBF">
        <w:t xml:space="preserve"> </w:t>
      </w:r>
      <w:r w:rsidRPr="00B263F9">
        <w:t>individual</w:t>
      </w:r>
      <w:r w:rsidRPr="00B263F9" w:rsidR="005E4BBF">
        <w:t xml:space="preserve"> </w:t>
      </w:r>
      <w:r w:rsidRPr="00B263F9" w:rsidR="00DC29C7">
        <w:t>D</w:t>
      </w:r>
      <w:r w:rsidRPr="00B263F9">
        <w:t>epartments,</w:t>
      </w:r>
      <w:r w:rsidRPr="00B263F9" w:rsidR="005E4BBF">
        <w:t xml:space="preserve"> </w:t>
      </w:r>
      <w:r w:rsidRPr="00B263F9">
        <w:t>where</w:t>
      </w:r>
      <w:r w:rsidRPr="00B263F9" w:rsidR="005E4BBF">
        <w:t xml:space="preserve"> </w:t>
      </w:r>
      <w:r w:rsidRPr="00B263F9">
        <w:t>there</w:t>
      </w:r>
      <w:r w:rsidRPr="00B263F9" w:rsidR="005E4BBF">
        <w:t xml:space="preserve"> </w:t>
      </w:r>
      <w:r w:rsidRPr="00B263F9">
        <w:t>are</w:t>
      </w:r>
      <w:r w:rsidRPr="00B263F9" w:rsidR="005E4BBF">
        <w:t xml:space="preserve"> </w:t>
      </w:r>
      <w:r w:rsidRPr="00B263F9">
        <w:t>those</w:t>
      </w:r>
      <w:r w:rsidRPr="00B263F9" w:rsidR="005E4BBF">
        <w:t xml:space="preserve"> </w:t>
      </w:r>
      <w:r w:rsidRPr="00B263F9">
        <w:t>discussions</w:t>
      </w:r>
      <w:r w:rsidRPr="00B263F9" w:rsidR="005E4BBF">
        <w:t xml:space="preserve"> </w:t>
      </w:r>
      <w:r w:rsidRPr="00B263F9">
        <w:t>often</w:t>
      </w:r>
      <w:r w:rsidRPr="00B263F9" w:rsidR="005E4BBF">
        <w:t xml:space="preserve"> </w:t>
      </w:r>
      <w:r w:rsidRPr="00B263F9">
        <w:t>involving</w:t>
      </w:r>
      <w:r w:rsidRPr="00B263F9" w:rsidR="005E4BBF">
        <w:t xml:space="preserve"> </w:t>
      </w:r>
      <w:r w:rsidRPr="00B263F9" w:rsidR="00DC29C7">
        <w:t>E</w:t>
      </w:r>
      <w:r w:rsidRPr="00B263F9">
        <w:t>xecutive</w:t>
      </w:r>
      <w:r w:rsidRPr="00B263F9" w:rsidR="005E4BBF">
        <w:t xml:space="preserve"> </w:t>
      </w:r>
      <w:r w:rsidRPr="00B263F9" w:rsidR="00DC29C7">
        <w:t>M</w:t>
      </w:r>
      <w:r w:rsidRPr="00B263F9">
        <w:t>inisters,</w:t>
      </w:r>
      <w:r w:rsidRPr="00B263F9" w:rsidR="005E4BBF">
        <w:t xml:space="preserve"> </w:t>
      </w:r>
      <w:r w:rsidRPr="00B263F9">
        <w:t>or</w:t>
      </w:r>
      <w:r w:rsidRPr="00B263F9" w:rsidR="005E4BBF">
        <w:t xml:space="preserve"> </w:t>
      </w:r>
      <w:r w:rsidRPr="00B263F9">
        <w:t>whether</w:t>
      </w:r>
      <w:r w:rsidRPr="00B263F9" w:rsidR="005E4BBF">
        <w:t xml:space="preserve"> </w:t>
      </w:r>
      <w:r w:rsidRPr="00B263F9">
        <w:t>it</w:t>
      </w:r>
      <w:r w:rsidRPr="00B263F9" w:rsidR="005E4BBF">
        <w:t xml:space="preserve"> </w:t>
      </w:r>
      <w:r w:rsidRPr="00B263F9">
        <w:t>is</w:t>
      </w:r>
      <w:r w:rsidRPr="00B263F9" w:rsidR="005E4BBF">
        <w:t xml:space="preserve"> </w:t>
      </w:r>
      <w:r w:rsidRPr="00B263F9">
        <w:t>at</w:t>
      </w:r>
      <w:r w:rsidRPr="00B263F9" w:rsidR="005E4BBF">
        <w:t xml:space="preserve"> </w:t>
      </w:r>
      <w:r w:rsidRPr="00B263F9">
        <w:t>the</w:t>
      </w:r>
      <w:r w:rsidRPr="00B263F9" w:rsidR="005E4BBF">
        <w:t xml:space="preserve"> </w:t>
      </w:r>
      <w:r w:rsidRPr="00B263F9">
        <w:t>level</w:t>
      </w:r>
      <w:r w:rsidRPr="00B263F9" w:rsidR="005E4BBF">
        <w:t xml:space="preserve"> </w:t>
      </w:r>
      <w:r w:rsidRPr="00B263F9">
        <w:t>of</w:t>
      </w:r>
      <w:r w:rsidRPr="00B263F9" w:rsidR="005E4BBF">
        <w:t xml:space="preserve"> </w:t>
      </w:r>
      <w:r w:rsidRPr="00B263F9">
        <w:t>the</w:t>
      </w:r>
      <w:r w:rsidRPr="00B263F9" w:rsidR="005E4BBF">
        <w:t xml:space="preserve"> </w:t>
      </w:r>
      <w:r w:rsidRPr="00B263F9">
        <w:t>UK</w:t>
      </w:r>
      <w:r w:rsidRPr="00B263F9" w:rsidR="005E4BBF">
        <w:t xml:space="preserve"> </w:t>
      </w:r>
      <w:r w:rsidRPr="00B263F9" w:rsidR="00223985">
        <w:t>Government</w:t>
      </w:r>
      <w:r w:rsidRPr="00B263F9" w:rsidR="005E4BBF">
        <w:t xml:space="preserve"> </w:t>
      </w:r>
      <w:r w:rsidRPr="00B263F9">
        <w:t>and</w:t>
      </w:r>
      <w:r w:rsidRPr="00B263F9" w:rsidR="005E4BBF">
        <w:t xml:space="preserve"> </w:t>
      </w:r>
      <w:r w:rsidRPr="00B263F9">
        <w:t>the</w:t>
      </w:r>
      <w:r w:rsidRPr="00B263F9" w:rsidR="005E4BBF">
        <w:t xml:space="preserve"> </w:t>
      </w:r>
      <w:r w:rsidRPr="00B263F9" w:rsidR="00DC29C7">
        <w:t>E</w:t>
      </w:r>
      <w:r w:rsidRPr="00B263F9">
        <w:t>xecutive</w:t>
      </w:r>
      <w:r w:rsidRPr="00B263F9" w:rsidR="005E4BBF">
        <w:t xml:space="preserve"> </w:t>
      </w:r>
      <w:r w:rsidRPr="00B263F9">
        <w:t>office,</w:t>
      </w:r>
      <w:r w:rsidRPr="00B263F9" w:rsidR="005E4BBF">
        <w:t xml:space="preserve"> </w:t>
      </w:r>
      <w:r w:rsidRPr="00B263F9">
        <w:t>there</w:t>
      </w:r>
      <w:r w:rsidRPr="00B263F9" w:rsidR="005E4BBF">
        <w:t xml:space="preserve"> </w:t>
      </w:r>
      <w:r w:rsidRPr="00B263F9">
        <w:t>should</w:t>
      </w:r>
      <w:r w:rsidRPr="00B263F9" w:rsidR="005E4BBF">
        <w:t xml:space="preserve"> </w:t>
      </w:r>
      <w:r w:rsidRPr="00B263F9">
        <w:t>be</w:t>
      </w:r>
      <w:r w:rsidRPr="00B263F9" w:rsidR="005E4BBF">
        <w:t xml:space="preserve"> </w:t>
      </w:r>
      <w:r w:rsidRPr="00B263F9">
        <w:t>that</w:t>
      </w:r>
      <w:r w:rsidRPr="00B263F9" w:rsidR="005E4BBF">
        <w:t xml:space="preserve"> </w:t>
      </w:r>
      <w:r w:rsidRPr="00B263F9">
        <w:t>connection.</w:t>
      </w:r>
      <w:r w:rsidRPr="00B263F9" w:rsidR="005E4BBF">
        <w:t xml:space="preserve"> </w:t>
      </w:r>
      <w:r w:rsidRPr="00B263F9">
        <w:t>I</w:t>
      </w:r>
      <w:r w:rsidRPr="00B263F9" w:rsidR="005E4BBF">
        <w:t xml:space="preserve"> </w:t>
      </w:r>
      <w:r w:rsidRPr="00B263F9">
        <w:t>obviously</w:t>
      </w:r>
      <w:r w:rsidRPr="00B263F9" w:rsidR="005E4BBF">
        <w:t xml:space="preserve"> </w:t>
      </w:r>
      <w:r w:rsidRPr="00B263F9">
        <w:t>cannot</w:t>
      </w:r>
      <w:r w:rsidRPr="00B263F9" w:rsidR="005E4BBF">
        <w:t xml:space="preserve"> </w:t>
      </w:r>
      <w:r w:rsidRPr="00B263F9">
        <w:t>go</w:t>
      </w:r>
      <w:r w:rsidRPr="00B263F9" w:rsidR="005E4BBF">
        <w:t xml:space="preserve"> </w:t>
      </w:r>
      <w:r w:rsidRPr="00B263F9">
        <w:t>into</w:t>
      </w:r>
      <w:r w:rsidRPr="00B263F9" w:rsidR="005E4BBF">
        <w:t xml:space="preserve"> </w:t>
      </w:r>
      <w:r w:rsidRPr="00B263F9">
        <w:t>the</w:t>
      </w:r>
      <w:r w:rsidRPr="00B263F9" w:rsidR="005E4BBF">
        <w:t xml:space="preserve"> </w:t>
      </w:r>
      <w:r w:rsidRPr="00B263F9">
        <w:t>details</w:t>
      </w:r>
      <w:r w:rsidRPr="00B263F9" w:rsidR="005E4BBF">
        <w:t xml:space="preserve"> </w:t>
      </w:r>
      <w:r w:rsidRPr="00B263F9">
        <w:t>of</w:t>
      </w:r>
      <w:r w:rsidRPr="00B263F9" w:rsidR="005E4BBF">
        <w:t xml:space="preserve"> </w:t>
      </w:r>
      <w:r w:rsidRPr="00B263F9">
        <w:t>those</w:t>
      </w:r>
      <w:r w:rsidRPr="00B263F9" w:rsidR="005E4BBF">
        <w:t xml:space="preserve"> </w:t>
      </w:r>
      <w:r w:rsidRPr="00B263F9">
        <w:t>discussions</w:t>
      </w:r>
      <w:r w:rsidRPr="00B263F9" w:rsidR="005E4BBF">
        <w:t xml:space="preserve"> </w:t>
      </w:r>
      <w:r w:rsidRPr="00B263F9">
        <w:t>but</w:t>
      </w:r>
      <w:r w:rsidRPr="00B263F9" w:rsidR="005E4BBF">
        <w:t xml:space="preserve"> </w:t>
      </w:r>
      <w:r w:rsidRPr="00B263F9">
        <w:t>I</w:t>
      </w:r>
      <w:r w:rsidRPr="00B263F9" w:rsidR="005E4BBF">
        <w:t xml:space="preserve"> </w:t>
      </w:r>
      <w:r w:rsidRPr="00B263F9">
        <w:t>can</w:t>
      </w:r>
      <w:r w:rsidRPr="00B263F9" w:rsidR="005E4BBF">
        <w:t xml:space="preserve"> </w:t>
      </w:r>
      <w:r w:rsidRPr="00B263F9">
        <w:t>assure</w:t>
      </w:r>
      <w:r w:rsidRPr="00B263F9" w:rsidR="005E4BBF">
        <w:t xml:space="preserve"> </w:t>
      </w:r>
      <w:r w:rsidRPr="00B263F9">
        <w:t>you</w:t>
      </w:r>
      <w:r w:rsidRPr="00B263F9" w:rsidR="005E4BBF">
        <w:t xml:space="preserve"> </w:t>
      </w:r>
      <w:r w:rsidRPr="00B263F9" w:rsidR="00DC29C7">
        <w:t xml:space="preserve">it is something that we </w:t>
      </w:r>
      <w:r w:rsidRPr="00B263F9">
        <w:t>are</w:t>
      </w:r>
      <w:r w:rsidRPr="00B263F9" w:rsidR="005E4BBF">
        <w:t xml:space="preserve"> </w:t>
      </w:r>
      <w:r w:rsidRPr="00B263F9">
        <w:t>constantly</w:t>
      </w:r>
      <w:r w:rsidRPr="00B263F9" w:rsidR="005E4BBF">
        <w:t xml:space="preserve"> </w:t>
      </w:r>
      <w:r w:rsidRPr="00B263F9">
        <w:t>pressing</w:t>
      </w:r>
      <w:r w:rsidRPr="00B263F9" w:rsidR="005E4BBF">
        <w:t xml:space="preserve"> </w:t>
      </w:r>
      <w:r w:rsidRPr="00B263F9">
        <w:t>to</w:t>
      </w:r>
      <w:r w:rsidRPr="00B263F9" w:rsidR="005E4BBF">
        <w:t xml:space="preserve"> </w:t>
      </w:r>
      <w:r w:rsidRPr="00B263F9">
        <w:t>ensure</w:t>
      </w:r>
      <w:r w:rsidRPr="00B263F9" w:rsidR="005E4BBF">
        <w:t xml:space="preserve"> </w:t>
      </w:r>
      <w:r w:rsidRPr="00B263F9">
        <w:t>that</w:t>
      </w:r>
      <w:r w:rsidRPr="00B263F9" w:rsidR="005E4BBF">
        <w:t xml:space="preserve"> </w:t>
      </w:r>
      <w:r w:rsidRPr="00B263F9">
        <w:t>that</w:t>
      </w:r>
      <w:r w:rsidRPr="00B263F9" w:rsidR="005E4BBF">
        <w:t xml:space="preserve"> </w:t>
      </w:r>
      <w:r w:rsidRPr="00B263F9">
        <w:t>is</w:t>
      </w:r>
      <w:r w:rsidRPr="00B263F9" w:rsidR="005E4BBF">
        <w:t xml:space="preserve"> </w:t>
      </w:r>
      <w:r w:rsidRPr="00B263F9">
        <w:t>maintained.</w:t>
      </w:r>
      <w:r w:rsidRPr="00B263F9" w:rsidR="005E4BBF">
        <w:t xml:space="preserve">  </w:t>
      </w:r>
    </w:p>
    <w:p w:rsidR="003D2E36" w:rsidRPr="00B263F9" w:rsidP="00050F79">
      <w:pPr>
        <w:pStyle w:val="Question"/>
        <w:numPr>
          <w:ilvl w:val="0"/>
          <w:numId w:val="9"/>
        </w:numPr>
      </w:pPr>
      <w:sdt>
        <w:sdtPr>
          <w:alias w:val="Member"/>
          <w:tag w:val="&lt;Member mnisId='4494' dodsId='72275'&gt;"/>
          <w:id w:val="2040008096"/>
          <w:placeholder>
            <w:docPart w:val="56773802AA894640A575DF894D08D862"/>
          </w:placeholder>
          <w:richText/>
        </w:sdtPr>
        <w:sdtContent>
          <w:r w:rsidRPr="00B263F9">
            <w:rPr>
              <w:b/>
            </w:rPr>
            <w:t>Chair:</w:t>
          </w:r>
        </w:sdtContent>
      </w:sdt>
      <w:r w:rsidRPr="00B263F9" w:rsidR="005E4BBF">
        <w:t xml:space="preserve"> </w:t>
      </w:r>
      <w:r w:rsidRPr="00B263F9">
        <w:t>Given</w:t>
      </w:r>
      <w:r w:rsidRPr="00B263F9" w:rsidR="005E4BBF">
        <w:t xml:space="preserve"> </w:t>
      </w:r>
      <w:r w:rsidRPr="00B263F9">
        <w:t>the</w:t>
      </w:r>
      <w:r w:rsidRPr="00B263F9" w:rsidR="005E4BBF">
        <w:t xml:space="preserve"> </w:t>
      </w:r>
      <w:r w:rsidRPr="00B263F9">
        <w:t>fact</w:t>
      </w:r>
      <w:r w:rsidRPr="00B263F9" w:rsidR="005E4BBF">
        <w:t xml:space="preserve"> </w:t>
      </w:r>
      <w:r w:rsidRPr="00B263F9">
        <w:t>that</w:t>
      </w:r>
      <w:r w:rsidRPr="00B263F9" w:rsidR="00DC29C7">
        <w:t xml:space="preserve"> it</w:t>
      </w:r>
      <w:r w:rsidRPr="00B263F9" w:rsidR="005E4BBF">
        <w:t xml:space="preserve"> </w:t>
      </w:r>
      <w:r w:rsidRPr="00B263F9">
        <w:t>is</w:t>
      </w:r>
      <w:r w:rsidRPr="00B263F9" w:rsidR="005E4BBF">
        <w:t xml:space="preserve"> </w:t>
      </w:r>
      <w:r w:rsidRPr="00B263F9">
        <w:t>holiday</w:t>
      </w:r>
      <w:r w:rsidRPr="00B263F9" w:rsidR="005E4BBF">
        <w:t xml:space="preserve"> </w:t>
      </w:r>
      <w:r w:rsidRPr="00B263F9">
        <w:t>time</w:t>
      </w:r>
      <w:r w:rsidRPr="00B263F9" w:rsidR="005E4BBF">
        <w:t xml:space="preserve"> </w:t>
      </w:r>
      <w:r w:rsidRPr="00B263F9">
        <w:t>as</w:t>
      </w:r>
      <w:r w:rsidRPr="00B263F9" w:rsidR="005E4BBF">
        <w:t xml:space="preserve"> </w:t>
      </w:r>
      <w:r w:rsidRPr="00B263F9">
        <w:t>well,</w:t>
      </w:r>
      <w:r w:rsidRPr="00B263F9" w:rsidR="005E4BBF">
        <w:t xml:space="preserve"> </w:t>
      </w:r>
      <w:r w:rsidRPr="00B263F9">
        <w:t>have</w:t>
      </w:r>
      <w:r w:rsidRPr="00B263F9" w:rsidR="005E4BBF">
        <w:t xml:space="preserve"> </w:t>
      </w:r>
      <w:r w:rsidRPr="00B263F9">
        <w:t>you</w:t>
      </w:r>
      <w:r w:rsidRPr="00B263F9" w:rsidR="005E4BBF">
        <w:t xml:space="preserve"> </w:t>
      </w:r>
      <w:r w:rsidRPr="00B263F9">
        <w:t>and</w:t>
      </w:r>
      <w:r w:rsidRPr="00B263F9" w:rsidR="005E4BBF">
        <w:t xml:space="preserve"> </w:t>
      </w:r>
      <w:r w:rsidRPr="00B263F9">
        <w:t>the</w:t>
      </w:r>
      <w:r w:rsidRPr="00B263F9" w:rsidR="005E4BBF">
        <w:t xml:space="preserve"> </w:t>
      </w:r>
      <w:r w:rsidRPr="00B263F9">
        <w:t>Secretary</w:t>
      </w:r>
      <w:r w:rsidRPr="00B263F9" w:rsidR="005E4BBF">
        <w:t xml:space="preserve"> </w:t>
      </w:r>
      <w:r w:rsidRPr="00B263F9">
        <w:t>of</w:t>
      </w:r>
      <w:r w:rsidRPr="00B263F9" w:rsidR="005E4BBF">
        <w:t xml:space="preserve"> </w:t>
      </w:r>
      <w:r w:rsidRPr="00B263F9">
        <w:t>State</w:t>
      </w:r>
      <w:r w:rsidRPr="00B263F9" w:rsidR="005E4BBF">
        <w:t xml:space="preserve"> </w:t>
      </w:r>
      <w:r w:rsidRPr="00B263F9">
        <w:t>a</w:t>
      </w:r>
      <w:r w:rsidRPr="00B263F9" w:rsidR="005E4BBF">
        <w:t xml:space="preserve"> </w:t>
      </w:r>
      <w:r w:rsidRPr="00B263F9">
        <w:t>plan</w:t>
      </w:r>
      <w:r w:rsidRPr="00B263F9" w:rsidR="005E4BBF">
        <w:t xml:space="preserve"> </w:t>
      </w:r>
      <w:r w:rsidRPr="00B263F9">
        <w:t>up</w:t>
      </w:r>
      <w:r w:rsidRPr="00B263F9" w:rsidR="005E4BBF">
        <w:t xml:space="preserve"> </w:t>
      </w:r>
      <w:r w:rsidRPr="00B263F9">
        <w:t>your</w:t>
      </w:r>
      <w:r w:rsidRPr="00B263F9" w:rsidR="005E4BBF">
        <w:t xml:space="preserve"> </w:t>
      </w:r>
      <w:r w:rsidRPr="00B263F9">
        <w:t>sleeve</w:t>
      </w:r>
      <w:r w:rsidRPr="00B263F9" w:rsidR="005E4BBF">
        <w:t xml:space="preserve"> </w:t>
      </w:r>
      <w:r w:rsidRPr="00B263F9" w:rsidR="00DC29C7">
        <w:t>for</w:t>
      </w:r>
      <w:r w:rsidRPr="00B263F9" w:rsidR="005E4BBF">
        <w:t xml:space="preserve"> </w:t>
      </w:r>
      <w:r w:rsidRPr="00B263F9">
        <w:t>all</w:t>
      </w:r>
      <w:r w:rsidRPr="00B263F9" w:rsidR="005E4BBF">
        <w:t xml:space="preserve"> </w:t>
      </w:r>
      <w:r w:rsidRPr="00B263F9">
        <w:t>hands</w:t>
      </w:r>
      <w:r w:rsidRPr="00B263F9" w:rsidR="005E4BBF">
        <w:t xml:space="preserve"> </w:t>
      </w:r>
      <w:r w:rsidRPr="00B263F9">
        <w:t>to</w:t>
      </w:r>
      <w:r w:rsidRPr="00B263F9" w:rsidR="005E4BBF">
        <w:t xml:space="preserve"> </w:t>
      </w:r>
      <w:r w:rsidRPr="00B263F9">
        <w:t>the</w:t>
      </w:r>
      <w:r w:rsidRPr="00B263F9" w:rsidR="005E4BBF">
        <w:t xml:space="preserve"> </w:t>
      </w:r>
      <w:r w:rsidRPr="00B263F9">
        <w:t>pump</w:t>
      </w:r>
      <w:r w:rsidRPr="00B263F9" w:rsidR="005E4BBF">
        <w:t xml:space="preserve"> </w:t>
      </w:r>
      <w:r w:rsidRPr="00B263F9">
        <w:t>within</w:t>
      </w:r>
      <w:r w:rsidRPr="00B263F9" w:rsidR="005E4BBF">
        <w:t xml:space="preserve"> </w:t>
      </w:r>
      <w:r w:rsidRPr="00B263F9">
        <w:t>your</w:t>
      </w:r>
      <w:r w:rsidRPr="00B263F9" w:rsidR="005E4BBF">
        <w:t xml:space="preserve"> </w:t>
      </w:r>
      <w:r w:rsidRPr="00B263F9" w:rsidR="00223985">
        <w:t>Department</w:t>
      </w:r>
      <w:r w:rsidRPr="00B263F9">
        <w:t>,</w:t>
      </w:r>
      <w:r w:rsidRPr="00B263F9" w:rsidR="005E4BBF">
        <w:t xml:space="preserve"> </w:t>
      </w:r>
      <w:r w:rsidRPr="00B263F9">
        <w:t>with</w:t>
      </w:r>
      <w:r w:rsidRPr="00B263F9" w:rsidR="005E4BBF">
        <w:t xml:space="preserve"> </w:t>
      </w:r>
      <w:r w:rsidRPr="00B263F9">
        <w:t>all</w:t>
      </w:r>
      <w:r w:rsidRPr="00B263F9" w:rsidR="005E4BBF">
        <w:t xml:space="preserve"> </w:t>
      </w:r>
      <w:r w:rsidRPr="00B263F9">
        <w:t>leave</w:t>
      </w:r>
      <w:r w:rsidRPr="00B263F9" w:rsidR="005E4BBF">
        <w:t xml:space="preserve"> </w:t>
      </w:r>
      <w:r w:rsidRPr="00B263F9">
        <w:t>effectively</w:t>
      </w:r>
      <w:r w:rsidRPr="00B263F9" w:rsidR="005E4BBF">
        <w:t xml:space="preserve"> </w:t>
      </w:r>
      <w:r w:rsidRPr="00B263F9">
        <w:t>cancelled</w:t>
      </w:r>
      <w:r w:rsidRPr="00B263F9" w:rsidR="005E4BBF">
        <w:t xml:space="preserve"> </w:t>
      </w:r>
      <w:r w:rsidRPr="00B263F9" w:rsidR="00DC29C7">
        <w:t>so that</w:t>
      </w:r>
      <w:r w:rsidRPr="00B263F9" w:rsidR="005E4BBF">
        <w:t xml:space="preserve"> </w:t>
      </w:r>
      <w:r w:rsidRPr="00B263F9">
        <w:t>businesses</w:t>
      </w:r>
      <w:r w:rsidRPr="00B263F9" w:rsidR="005E4BBF">
        <w:t xml:space="preserve"> </w:t>
      </w:r>
      <w:r w:rsidRPr="00B263F9">
        <w:t>and</w:t>
      </w:r>
      <w:r w:rsidRPr="00B263F9" w:rsidR="005E4BBF">
        <w:t xml:space="preserve"> </w:t>
      </w:r>
      <w:r w:rsidRPr="00B263F9">
        <w:t>others</w:t>
      </w:r>
      <w:r w:rsidRPr="00B263F9" w:rsidR="005E4BBF">
        <w:t xml:space="preserve"> </w:t>
      </w:r>
      <w:r w:rsidRPr="00B263F9" w:rsidR="00DC29C7">
        <w:t xml:space="preserve">are </w:t>
      </w:r>
      <w:r w:rsidRPr="00B263F9">
        <w:t>not</w:t>
      </w:r>
      <w:r w:rsidRPr="00B263F9" w:rsidR="005E4BBF">
        <w:t xml:space="preserve"> </w:t>
      </w:r>
      <w:r w:rsidRPr="00B263F9">
        <w:t>just</w:t>
      </w:r>
      <w:r w:rsidRPr="00B263F9" w:rsidR="005E4BBF">
        <w:t xml:space="preserve"> </w:t>
      </w:r>
      <w:r w:rsidRPr="00B263F9">
        <w:t>being</w:t>
      </w:r>
      <w:r w:rsidRPr="00B263F9" w:rsidR="005E4BBF">
        <w:t xml:space="preserve"> </w:t>
      </w:r>
      <w:r w:rsidRPr="00B263F9">
        <w:t>told</w:t>
      </w:r>
      <w:r w:rsidRPr="00B263F9" w:rsidR="005E4BBF">
        <w:t xml:space="preserve"> </w:t>
      </w:r>
      <w:r w:rsidRPr="00B263F9">
        <w:t>that</w:t>
      </w:r>
      <w:r w:rsidRPr="00B263F9" w:rsidR="005E4BBF">
        <w:t xml:space="preserve"> </w:t>
      </w:r>
      <w:r w:rsidRPr="00B263F9">
        <w:t>their</w:t>
      </w:r>
      <w:r w:rsidRPr="00B263F9" w:rsidR="005E4BBF">
        <w:t xml:space="preserve"> </w:t>
      </w:r>
      <w:r w:rsidRPr="00B263F9">
        <w:t>call</w:t>
      </w:r>
      <w:r w:rsidRPr="00B263F9" w:rsidR="005E4BBF">
        <w:t xml:space="preserve"> </w:t>
      </w:r>
      <w:r w:rsidRPr="00B263F9">
        <w:t>is</w:t>
      </w:r>
      <w:r w:rsidRPr="00B263F9" w:rsidR="005E4BBF">
        <w:t xml:space="preserve"> </w:t>
      </w:r>
      <w:r w:rsidRPr="00B263F9">
        <w:t>important</w:t>
      </w:r>
      <w:r w:rsidRPr="00B263F9" w:rsidR="005E4BBF">
        <w:t xml:space="preserve"> </w:t>
      </w:r>
      <w:r w:rsidRPr="00B263F9">
        <w:t>to</w:t>
      </w:r>
      <w:r w:rsidRPr="00B263F9" w:rsidR="005E4BBF">
        <w:t xml:space="preserve"> </w:t>
      </w:r>
      <w:r w:rsidRPr="00B263F9">
        <w:t>the</w:t>
      </w:r>
      <w:r w:rsidRPr="00B263F9" w:rsidR="005E4BBF">
        <w:t xml:space="preserve"> </w:t>
      </w:r>
      <w:r w:rsidRPr="00B263F9" w:rsidR="00223985">
        <w:t>Department</w:t>
      </w:r>
      <w:r w:rsidRPr="00B263F9" w:rsidR="005E4BBF">
        <w:t xml:space="preserve"> </w:t>
      </w:r>
      <w:r w:rsidRPr="00B263F9">
        <w:t>and</w:t>
      </w:r>
      <w:r w:rsidRPr="00B263F9" w:rsidR="005E4BBF">
        <w:t xml:space="preserve"> </w:t>
      </w:r>
      <w:r w:rsidRPr="00B263F9">
        <w:t>that</w:t>
      </w:r>
      <w:r w:rsidRPr="00B263F9" w:rsidR="005E4BBF">
        <w:t xml:space="preserve"> </w:t>
      </w:r>
      <w:r w:rsidRPr="00B263F9">
        <w:t>someone</w:t>
      </w:r>
      <w:r w:rsidRPr="00B263F9" w:rsidR="005E4BBF">
        <w:t xml:space="preserve"> </w:t>
      </w:r>
      <w:r w:rsidRPr="00B263F9">
        <w:t>will</w:t>
      </w:r>
      <w:r w:rsidRPr="00B263F9" w:rsidR="005E4BBF">
        <w:t xml:space="preserve"> </w:t>
      </w:r>
      <w:r w:rsidRPr="00B263F9">
        <w:t>get</w:t>
      </w:r>
      <w:r w:rsidRPr="00B263F9" w:rsidR="005E4BBF">
        <w:t xml:space="preserve"> </w:t>
      </w:r>
      <w:r w:rsidRPr="00B263F9">
        <w:t>back</w:t>
      </w:r>
      <w:r w:rsidRPr="00B263F9" w:rsidR="005E4BBF">
        <w:t xml:space="preserve"> </w:t>
      </w:r>
      <w:r w:rsidRPr="00B263F9">
        <w:t>to</w:t>
      </w:r>
      <w:r w:rsidRPr="00B263F9" w:rsidR="005E4BBF">
        <w:t xml:space="preserve"> </w:t>
      </w:r>
      <w:r w:rsidRPr="00B263F9">
        <w:t>the</w:t>
      </w:r>
      <w:r w:rsidRPr="00B263F9" w:rsidR="00DC29C7">
        <w:t>m</w:t>
      </w:r>
      <w:r w:rsidRPr="00B263F9" w:rsidR="005E4BBF">
        <w:t xml:space="preserve"> </w:t>
      </w:r>
      <w:r w:rsidRPr="00B263F9">
        <w:t>and</w:t>
      </w:r>
      <w:r w:rsidRPr="00B263F9" w:rsidR="005E4BBF">
        <w:t xml:space="preserve"> </w:t>
      </w:r>
      <w:r w:rsidRPr="00B263F9" w:rsidR="00DC29C7">
        <w:t xml:space="preserve">then </w:t>
      </w:r>
      <w:r w:rsidRPr="00B263F9">
        <w:t>that</w:t>
      </w:r>
      <w:r w:rsidRPr="00B263F9" w:rsidR="005E4BBF">
        <w:t xml:space="preserve"> </w:t>
      </w:r>
      <w:r w:rsidRPr="00B263F9">
        <w:t>getting</w:t>
      </w:r>
      <w:r w:rsidRPr="00B263F9" w:rsidR="005E4BBF">
        <w:t xml:space="preserve"> </w:t>
      </w:r>
      <w:r w:rsidRPr="00B263F9">
        <w:t>back</w:t>
      </w:r>
      <w:r w:rsidRPr="00B263F9" w:rsidR="005E4BBF">
        <w:t xml:space="preserve"> </w:t>
      </w:r>
      <w:r w:rsidRPr="00B263F9">
        <w:t>is</w:t>
      </w:r>
      <w:r w:rsidRPr="00B263F9" w:rsidR="005E4BBF">
        <w:t xml:space="preserve"> </w:t>
      </w:r>
      <w:r w:rsidRPr="00B263F9">
        <w:t>somewhere</w:t>
      </w:r>
      <w:r w:rsidRPr="00B263F9" w:rsidR="005E4BBF">
        <w:t xml:space="preserve"> </w:t>
      </w:r>
      <w:r w:rsidRPr="00B263F9">
        <w:t>towards</w:t>
      </w:r>
      <w:r w:rsidRPr="00B263F9" w:rsidR="005E4BBF">
        <w:t xml:space="preserve"> </w:t>
      </w:r>
      <w:r w:rsidRPr="00B263F9">
        <w:t>the</w:t>
      </w:r>
      <w:r w:rsidRPr="00B263F9" w:rsidR="005E4BBF">
        <w:t xml:space="preserve"> </w:t>
      </w:r>
      <w:r w:rsidRPr="00B263F9">
        <w:t>back</w:t>
      </w:r>
      <w:r w:rsidRPr="00B263F9" w:rsidR="00DC29C7">
        <w:t xml:space="preserve"> </w:t>
      </w:r>
      <w:r w:rsidRPr="00B263F9">
        <w:t>end</w:t>
      </w:r>
      <w:r w:rsidRPr="00B263F9" w:rsidR="005E4BBF">
        <w:t xml:space="preserve"> </w:t>
      </w:r>
      <w:r w:rsidRPr="00B263F9">
        <w:t>o</w:t>
      </w:r>
      <w:r w:rsidR="00050F79">
        <w:t>f</w:t>
      </w:r>
      <w:r w:rsidRPr="00B263F9" w:rsidR="005E4BBF">
        <w:t xml:space="preserve"> </w:t>
      </w:r>
      <w:r w:rsidRPr="00B263F9">
        <w:t>January?</w:t>
      </w:r>
      <w:r w:rsidRPr="00B263F9" w:rsidR="005E4BBF">
        <w:t xml:space="preserve"> </w:t>
      </w:r>
      <w:r w:rsidRPr="00B263F9">
        <w:t>You</w:t>
      </w:r>
      <w:r w:rsidRPr="00B263F9" w:rsidR="005E4BBF">
        <w:t xml:space="preserve"> </w:t>
      </w:r>
      <w:r w:rsidRPr="00B263F9">
        <w:t>are</w:t>
      </w:r>
      <w:r w:rsidRPr="00B263F9" w:rsidR="005E4BBF">
        <w:t xml:space="preserve"> </w:t>
      </w:r>
      <w:r w:rsidRPr="00B263F9">
        <w:t>not</w:t>
      </w:r>
      <w:r w:rsidRPr="00B263F9" w:rsidR="005E4BBF">
        <w:t xml:space="preserve"> </w:t>
      </w:r>
      <w:r w:rsidRPr="00B263F9">
        <w:t>a</w:t>
      </w:r>
      <w:r w:rsidRPr="00B263F9" w:rsidR="005E4BBF">
        <w:t xml:space="preserve"> </w:t>
      </w:r>
      <w:r w:rsidRPr="00B263F9">
        <w:t>hugely</w:t>
      </w:r>
      <w:r w:rsidRPr="00B263F9" w:rsidR="005E4BBF">
        <w:t xml:space="preserve"> </w:t>
      </w:r>
      <w:r w:rsidRPr="00B263F9">
        <w:t>staffed</w:t>
      </w:r>
      <w:r w:rsidRPr="00B263F9" w:rsidR="005E4BBF">
        <w:t xml:space="preserve"> </w:t>
      </w:r>
      <w:r w:rsidRPr="00B263F9" w:rsidR="00223985">
        <w:t>Department</w:t>
      </w:r>
      <w:r w:rsidRPr="00B263F9">
        <w:t>.</w:t>
      </w:r>
      <w:r w:rsidRPr="00B263F9" w:rsidR="005E4BBF">
        <w:t xml:space="preserve"> </w:t>
      </w:r>
    </w:p>
    <w:p w:rsidR="003D2E36" w:rsidRPr="00B263F9" w:rsidP="00050F79">
      <w:pPr>
        <w:pStyle w:val="Answer"/>
      </w:pPr>
      <w:sdt>
        <w:sdtPr>
          <w:alias w:val="Witness"/>
          <w:id w:val="881682326"/>
          <w:placeholder>
            <w:docPart w:val="56773802AA894640A575DF894D08D862"/>
          </w:placeholder>
          <w:richText/>
        </w:sdtPr>
        <w:sdtContent>
          <w:r w:rsidRPr="00B263F9">
            <w:rPr>
              <w:b/>
              <w:i/>
            </w:rPr>
            <w:t>Mr</w:t>
          </w:r>
          <w:r w:rsidRPr="00B263F9" w:rsidR="005E4BBF">
            <w:rPr>
              <w:b/>
              <w:i/>
            </w:rPr>
            <w:t xml:space="preserve"> </w:t>
          </w:r>
          <w:r w:rsidRPr="00B263F9">
            <w:rPr>
              <w:b/>
              <w:i/>
            </w:rPr>
            <w:t>Walker:</w:t>
          </w:r>
          <w:r w:rsidRPr="00B263F9" w:rsidR="005E4BBF">
            <w:rPr>
              <w:b/>
            </w:rPr>
            <w:t xml:space="preserve"> </w:t>
          </w:r>
        </w:sdtContent>
      </w:sdt>
      <w:r w:rsidRPr="00B263F9">
        <w:t>We</w:t>
      </w:r>
      <w:r w:rsidRPr="00B263F9" w:rsidR="005E4BBF">
        <w:t xml:space="preserve"> </w:t>
      </w:r>
      <w:r w:rsidRPr="00B263F9">
        <w:t>are</w:t>
      </w:r>
      <w:r w:rsidRPr="00B263F9" w:rsidR="005E4BBF">
        <w:t xml:space="preserve"> </w:t>
      </w:r>
      <w:r w:rsidRPr="00B263F9">
        <w:t>not</w:t>
      </w:r>
      <w:r w:rsidRPr="00B263F9" w:rsidR="005E4BBF">
        <w:t xml:space="preserve"> </w:t>
      </w:r>
      <w:r w:rsidRPr="00B263F9">
        <w:t>a</w:t>
      </w:r>
      <w:r w:rsidRPr="00B263F9" w:rsidR="005E4BBF">
        <w:t xml:space="preserve"> </w:t>
      </w:r>
      <w:r w:rsidRPr="00B263F9">
        <w:t>huge</w:t>
      </w:r>
      <w:r w:rsidRPr="00B263F9" w:rsidR="005E4BBF">
        <w:t xml:space="preserve"> </w:t>
      </w:r>
      <w:r w:rsidRPr="00B263F9" w:rsidR="00223985">
        <w:t>Department</w:t>
      </w:r>
      <w:r w:rsidRPr="00B263F9">
        <w:t>.</w:t>
      </w:r>
      <w:r w:rsidRPr="00B263F9" w:rsidR="005E4BBF">
        <w:t xml:space="preserve"> </w:t>
      </w:r>
    </w:p>
    <w:p w:rsidR="003D2E36" w:rsidRPr="00B263F9" w:rsidP="00050F79">
      <w:pPr>
        <w:pStyle w:val="Question"/>
        <w:numPr>
          <w:ilvl w:val="0"/>
          <w:numId w:val="0"/>
        </w:numPr>
        <w:ind w:left="794"/>
      </w:pPr>
      <w:sdt>
        <w:sdtPr>
          <w:alias w:val="Member"/>
          <w:tag w:val="&lt;Member mnisId='4494' dodsId='72275'&gt;"/>
          <w:id w:val="1860617464"/>
          <w:placeholder>
            <w:docPart w:val="56773802AA894640A575DF894D08D862"/>
          </w:placeholder>
          <w:richText/>
        </w:sdtPr>
        <w:sdtContent>
          <w:r w:rsidRPr="00B263F9">
            <w:rPr>
              <w:b/>
            </w:rPr>
            <w:t>Chair:</w:t>
          </w:r>
        </w:sdtContent>
      </w:sdt>
      <w:r w:rsidRPr="00B263F9" w:rsidR="005E4BBF">
        <w:t xml:space="preserve"> </w:t>
      </w:r>
      <w:r w:rsidRPr="00B263F9" w:rsidR="00DC29C7">
        <w:t>You are p</w:t>
      </w:r>
      <w:r w:rsidRPr="00B263F9">
        <w:t>erfectly</w:t>
      </w:r>
      <w:r w:rsidRPr="00B263F9" w:rsidR="005E4BBF">
        <w:t xml:space="preserve"> </w:t>
      </w:r>
      <w:r w:rsidRPr="00B263F9">
        <w:t>formed</w:t>
      </w:r>
      <w:r w:rsidRPr="00B263F9" w:rsidR="005E4BBF">
        <w:t xml:space="preserve"> </w:t>
      </w:r>
      <w:r w:rsidRPr="00B263F9">
        <w:t>but</w:t>
      </w:r>
      <w:r w:rsidRPr="00B263F9" w:rsidR="005E4BBF">
        <w:t xml:space="preserve"> </w:t>
      </w:r>
      <w:r w:rsidRPr="00B263F9">
        <w:t>small.</w:t>
      </w:r>
      <w:r w:rsidRPr="00B263F9" w:rsidR="005E4BBF">
        <w:t xml:space="preserve"> </w:t>
      </w:r>
    </w:p>
    <w:p w:rsidR="003D2E36" w:rsidRPr="00B263F9" w:rsidP="00050F79">
      <w:pPr>
        <w:pStyle w:val="Answer"/>
      </w:pPr>
      <w:sdt>
        <w:sdtPr>
          <w:alias w:val="Witness"/>
          <w:id w:val="1562364719"/>
          <w:placeholder>
            <w:docPart w:val="56773802AA894640A575DF894D08D862"/>
          </w:placeholder>
          <w:richText/>
        </w:sdtPr>
        <w:sdtContent>
          <w:r w:rsidRPr="00B263F9">
            <w:rPr>
              <w:b/>
              <w:i/>
            </w:rPr>
            <w:t>Mr</w:t>
          </w:r>
          <w:r w:rsidRPr="00B263F9" w:rsidR="005E4BBF">
            <w:rPr>
              <w:b/>
              <w:i/>
            </w:rPr>
            <w:t xml:space="preserve"> </w:t>
          </w:r>
          <w:r w:rsidRPr="00B263F9">
            <w:rPr>
              <w:b/>
              <w:i/>
            </w:rPr>
            <w:t>Walker:</w:t>
          </w:r>
          <w:r w:rsidRPr="00B263F9" w:rsidR="005E4BBF">
            <w:rPr>
              <w:b/>
            </w:rPr>
            <w:t xml:space="preserve"> </w:t>
          </w:r>
        </w:sdtContent>
      </w:sdt>
      <w:r w:rsidRPr="00B263F9">
        <w:t>We</w:t>
      </w:r>
      <w:r w:rsidRPr="00B263F9" w:rsidR="005E4BBF">
        <w:t xml:space="preserve"> </w:t>
      </w:r>
      <w:r w:rsidRPr="00B263F9">
        <w:t>absolutely</w:t>
      </w:r>
      <w:r w:rsidRPr="00B263F9" w:rsidR="005E4BBF">
        <w:t xml:space="preserve"> </w:t>
      </w:r>
      <w:r w:rsidRPr="00B263F9">
        <w:t>recognise</w:t>
      </w:r>
      <w:r w:rsidRPr="00B263F9" w:rsidR="005E4BBF">
        <w:t xml:space="preserve"> </w:t>
      </w:r>
      <w:r w:rsidRPr="00B263F9">
        <w:t>the</w:t>
      </w:r>
      <w:r w:rsidRPr="00B263F9" w:rsidR="005E4BBF">
        <w:t xml:space="preserve"> </w:t>
      </w:r>
      <w:r w:rsidRPr="00B263F9">
        <w:t>importance</w:t>
      </w:r>
      <w:r w:rsidRPr="00B263F9" w:rsidR="005E4BBF">
        <w:t xml:space="preserve"> </w:t>
      </w:r>
      <w:r w:rsidRPr="00B263F9">
        <w:t>of</w:t>
      </w:r>
      <w:r w:rsidRPr="00B263F9" w:rsidR="005E4BBF">
        <w:t xml:space="preserve"> </w:t>
      </w:r>
      <w:r w:rsidRPr="00B263F9">
        <w:t>this</w:t>
      </w:r>
      <w:r w:rsidRPr="00B263F9" w:rsidR="005E4BBF">
        <w:t xml:space="preserve"> </w:t>
      </w:r>
      <w:r w:rsidRPr="00B263F9">
        <w:t>period</w:t>
      </w:r>
      <w:r w:rsidRPr="00B263F9" w:rsidR="005E4BBF">
        <w:t xml:space="preserve"> </w:t>
      </w:r>
      <w:r w:rsidRPr="00B263F9">
        <w:t>and</w:t>
      </w:r>
      <w:r w:rsidRPr="00B263F9" w:rsidR="005E4BBF">
        <w:t xml:space="preserve"> </w:t>
      </w:r>
      <w:r w:rsidRPr="00B263F9">
        <w:t>we</w:t>
      </w:r>
      <w:r w:rsidRPr="00B263F9" w:rsidR="005E4BBF">
        <w:t xml:space="preserve"> </w:t>
      </w:r>
      <w:r w:rsidRPr="00B263F9">
        <w:t>will</w:t>
      </w:r>
      <w:r w:rsidRPr="00B263F9" w:rsidR="005E4BBF">
        <w:t xml:space="preserve"> </w:t>
      </w:r>
      <w:r w:rsidRPr="00B263F9">
        <w:t>work</w:t>
      </w:r>
      <w:r w:rsidRPr="00B263F9" w:rsidR="005E4BBF">
        <w:t xml:space="preserve"> </w:t>
      </w:r>
      <w:r w:rsidRPr="00B263F9">
        <w:t>absolutely</w:t>
      </w:r>
      <w:r w:rsidRPr="00B263F9" w:rsidR="005E4BBF">
        <w:t xml:space="preserve"> </w:t>
      </w:r>
      <w:r w:rsidRPr="00B263F9">
        <w:t>effectively</w:t>
      </w:r>
      <w:r w:rsidRPr="00B263F9" w:rsidR="005E4BBF">
        <w:t xml:space="preserve"> </w:t>
      </w:r>
      <w:r w:rsidRPr="00B263F9">
        <w:t>to</w:t>
      </w:r>
      <w:r w:rsidRPr="00B263F9" w:rsidR="005E4BBF">
        <w:t xml:space="preserve"> </w:t>
      </w:r>
      <w:r w:rsidRPr="00B263F9">
        <w:t>address</w:t>
      </w:r>
      <w:r w:rsidRPr="00B263F9" w:rsidR="005E4BBF">
        <w:t xml:space="preserve"> </w:t>
      </w:r>
      <w:r w:rsidRPr="00B263F9">
        <w:t>these</w:t>
      </w:r>
      <w:r w:rsidRPr="00B263F9" w:rsidR="005E4BBF">
        <w:t xml:space="preserve"> </w:t>
      </w:r>
      <w:r w:rsidRPr="00B263F9">
        <w:t>things.</w:t>
      </w:r>
      <w:r w:rsidRPr="00B263F9" w:rsidR="005E4BBF">
        <w:t xml:space="preserve"> </w:t>
      </w:r>
      <w:r w:rsidRPr="00B263F9" w:rsidR="00DC29C7">
        <w:t>A</w:t>
      </w:r>
      <w:r w:rsidRPr="00B263F9">
        <w:t>t</w:t>
      </w:r>
      <w:r w:rsidRPr="00B263F9" w:rsidR="005E4BBF">
        <w:t xml:space="preserve"> </w:t>
      </w:r>
      <w:r w:rsidRPr="00B263F9">
        <w:t>the</w:t>
      </w:r>
      <w:r w:rsidRPr="00B263F9" w:rsidR="005E4BBF">
        <w:t xml:space="preserve"> </w:t>
      </w:r>
      <w:r w:rsidRPr="00B263F9">
        <w:t>risk</w:t>
      </w:r>
      <w:r w:rsidRPr="00B263F9" w:rsidR="005E4BBF">
        <w:t xml:space="preserve"> </w:t>
      </w:r>
      <w:r w:rsidRPr="00B263F9">
        <w:t>of</w:t>
      </w:r>
      <w:r w:rsidRPr="00B263F9" w:rsidR="005E4BBF">
        <w:t xml:space="preserve"> </w:t>
      </w:r>
      <w:r w:rsidRPr="00B263F9">
        <w:t>promoting</w:t>
      </w:r>
      <w:r w:rsidRPr="00B263F9" w:rsidR="005E4BBF">
        <w:t xml:space="preserve"> </w:t>
      </w:r>
      <w:r w:rsidRPr="00B263F9">
        <w:t>you,</w:t>
      </w:r>
      <w:r w:rsidRPr="00B263F9" w:rsidR="005E4BBF">
        <w:t xml:space="preserve"> </w:t>
      </w:r>
      <w:r w:rsidRPr="00B263F9">
        <w:t>Chair,</w:t>
      </w:r>
      <w:r w:rsidRPr="00B263F9" w:rsidR="005E4BBF">
        <w:t xml:space="preserve"> </w:t>
      </w:r>
      <w:r w:rsidRPr="00B263F9">
        <w:t>to</w:t>
      </w:r>
      <w:r w:rsidRPr="00B263F9" w:rsidR="005E4BBF">
        <w:t xml:space="preserve"> </w:t>
      </w:r>
      <w:r w:rsidRPr="00B263F9">
        <w:t>being</w:t>
      </w:r>
      <w:r w:rsidRPr="00B263F9" w:rsidR="005E4BBF">
        <w:t xml:space="preserve"> </w:t>
      </w:r>
      <w:r w:rsidRPr="00B263F9">
        <w:t>the</w:t>
      </w:r>
      <w:r w:rsidRPr="00B263F9" w:rsidR="005E4BBF">
        <w:t xml:space="preserve"> </w:t>
      </w:r>
      <w:r w:rsidRPr="00B263F9">
        <w:t>Grinch</w:t>
      </w:r>
      <w:r w:rsidRPr="00B263F9" w:rsidR="005E4BBF">
        <w:t xml:space="preserve"> </w:t>
      </w:r>
      <w:r w:rsidRPr="00B263F9">
        <w:t>who</w:t>
      </w:r>
      <w:r w:rsidRPr="00B263F9" w:rsidR="005E4BBF">
        <w:t xml:space="preserve"> </w:t>
      </w:r>
      <w:r w:rsidRPr="00B263F9">
        <w:t>stole</w:t>
      </w:r>
      <w:r w:rsidRPr="00B263F9" w:rsidR="005E4BBF">
        <w:t xml:space="preserve"> </w:t>
      </w:r>
      <w:r w:rsidRPr="00B263F9">
        <w:t>Christmas,</w:t>
      </w:r>
      <w:r w:rsidRPr="00B263F9" w:rsidR="005E4BBF">
        <w:t xml:space="preserve"> </w:t>
      </w:r>
      <w:r w:rsidRPr="00B263F9">
        <w:t>I</w:t>
      </w:r>
      <w:r w:rsidRPr="00B263F9" w:rsidR="005E4BBF">
        <w:t xml:space="preserve"> </w:t>
      </w:r>
      <w:r w:rsidRPr="00B263F9">
        <w:t>can</w:t>
      </w:r>
      <w:r w:rsidRPr="00B263F9" w:rsidR="005E4BBF">
        <w:t xml:space="preserve"> </w:t>
      </w:r>
      <w:r w:rsidRPr="00B263F9">
        <w:t>assure</w:t>
      </w:r>
      <w:r w:rsidRPr="00B263F9" w:rsidR="005E4BBF">
        <w:t xml:space="preserve"> </w:t>
      </w:r>
      <w:r w:rsidRPr="00B263F9">
        <w:t>you</w:t>
      </w:r>
      <w:r w:rsidRPr="00B263F9" w:rsidR="005E4BBF">
        <w:t xml:space="preserve"> </w:t>
      </w:r>
      <w:r w:rsidRPr="00B263F9">
        <w:t>we</w:t>
      </w:r>
      <w:r w:rsidRPr="00B263F9" w:rsidR="005E4BBF">
        <w:t xml:space="preserve"> </w:t>
      </w:r>
      <w:r w:rsidRPr="00B263F9">
        <w:t>are</w:t>
      </w:r>
      <w:r w:rsidRPr="00B263F9" w:rsidR="005E4BBF">
        <w:t xml:space="preserve"> </w:t>
      </w:r>
      <w:r w:rsidRPr="00B263F9">
        <w:t>determined</w:t>
      </w:r>
      <w:r w:rsidRPr="00B263F9" w:rsidR="005E4BBF">
        <w:t xml:space="preserve"> </w:t>
      </w:r>
      <w:r w:rsidRPr="00B263F9">
        <w:t>to</w:t>
      </w:r>
      <w:r w:rsidRPr="00B263F9" w:rsidR="005E4BBF">
        <w:t xml:space="preserve"> </w:t>
      </w:r>
      <w:r w:rsidRPr="00B263F9">
        <w:t>deliver</w:t>
      </w:r>
      <w:r w:rsidRPr="00B263F9" w:rsidR="005E4BBF">
        <w:t xml:space="preserve"> </w:t>
      </w:r>
      <w:r w:rsidRPr="00B263F9">
        <w:t>over</w:t>
      </w:r>
      <w:r w:rsidRPr="00B263F9" w:rsidR="005E4BBF">
        <w:t xml:space="preserve"> </w:t>
      </w:r>
      <w:r w:rsidRPr="00B263F9">
        <w:t>the</w:t>
      </w:r>
      <w:r w:rsidRPr="00B263F9" w:rsidR="005E4BBF">
        <w:t xml:space="preserve"> </w:t>
      </w:r>
      <w:r w:rsidRPr="00B263F9">
        <w:t>whole</w:t>
      </w:r>
      <w:r w:rsidRPr="00B263F9" w:rsidR="005E4BBF">
        <w:t xml:space="preserve"> </w:t>
      </w:r>
      <w:r w:rsidRPr="00B263F9">
        <w:t>period</w:t>
      </w:r>
      <w:r w:rsidRPr="00B263F9" w:rsidR="005E4BBF">
        <w:t xml:space="preserve"> </w:t>
      </w:r>
      <w:r w:rsidRPr="00B263F9">
        <w:t>up</w:t>
      </w:r>
      <w:r w:rsidRPr="00B263F9" w:rsidR="005E4BBF">
        <w:t xml:space="preserve"> </w:t>
      </w:r>
      <w:r w:rsidRPr="00B263F9">
        <w:t>the</w:t>
      </w:r>
      <w:r w:rsidRPr="00B263F9" w:rsidR="005E4BBF">
        <w:t xml:space="preserve"> </w:t>
      </w:r>
      <w:r w:rsidRPr="00B263F9">
        <w:t>end</w:t>
      </w:r>
      <w:r w:rsidRPr="00B263F9" w:rsidR="005E4BBF">
        <w:t xml:space="preserve"> </w:t>
      </w:r>
      <w:r w:rsidRPr="00B263F9">
        <w:t>of</w:t>
      </w:r>
      <w:r w:rsidRPr="00B263F9" w:rsidR="005E4BBF">
        <w:t xml:space="preserve"> </w:t>
      </w:r>
      <w:r w:rsidRPr="00B263F9">
        <w:t>transition,</w:t>
      </w:r>
      <w:r w:rsidRPr="00B263F9" w:rsidR="005E4BBF">
        <w:t xml:space="preserve"> </w:t>
      </w:r>
      <w:r w:rsidRPr="00B263F9">
        <w:t>and</w:t>
      </w:r>
      <w:r w:rsidRPr="00B263F9" w:rsidR="005E4BBF">
        <w:t xml:space="preserve"> </w:t>
      </w:r>
      <w:r w:rsidRPr="00B263F9">
        <w:t>we</w:t>
      </w:r>
      <w:r w:rsidRPr="00B263F9" w:rsidR="005E4BBF">
        <w:t xml:space="preserve"> </w:t>
      </w:r>
      <w:r w:rsidRPr="00B263F9">
        <w:t>will</w:t>
      </w:r>
      <w:r w:rsidRPr="00B263F9" w:rsidR="005E4BBF">
        <w:t xml:space="preserve"> </w:t>
      </w:r>
      <w:r w:rsidRPr="00B263F9">
        <w:t>ensure</w:t>
      </w:r>
      <w:r w:rsidRPr="00B263F9" w:rsidR="005E4BBF">
        <w:t xml:space="preserve"> </w:t>
      </w:r>
      <w:r w:rsidRPr="00B263F9">
        <w:t>that</w:t>
      </w:r>
      <w:r w:rsidRPr="00B263F9" w:rsidR="005E4BBF">
        <w:t xml:space="preserve"> </w:t>
      </w:r>
      <w:r w:rsidRPr="00B263F9">
        <w:t>we</w:t>
      </w:r>
      <w:r w:rsidRPr="00B263F9" w:rsidR="005E4BBF">
        <w:t xml:space="preserve"> </w:t>
      </w:r>
      <w:r w:rsidRPr="00B263F9">
        <w:t>have</w:t>
      </w:r>
      <w:r w:rsidRPr="00B263F9" w:rsidR="005E4BBF">
        <w:t xml:space="preserve"> </w:t>
      </w:r>
      <w:r w:rsidRPr="00B263F9">
        <w:t>the</w:t>
      </w:r>
      <w:r w:rsidRPr="00B263F9" w:rsidR="005E4BBF">
        <w:t xml:space="preserve"> </w:t>
      </w:r>
      <w:r w:rsidRPr="00B263F9">
        <w:t>resource</w:t>
      </w:r>
      <w:r w:rsidRPr="00B263F9" w:rsidR="005E4BBF">
        <w:t xml:space="preserve"> </w:t>
      </w:r>
      <w:r w:rsidRPr="00B263F9">
        <w:t>available</w:t>
      </w:r>
      <w:r w:rsidRPr="00B263F9" w:rsidR="005E4BBF">
        <w:t xml:space="preserve"> </w:t>
      </w:r>
      <w:r w:rsidRPr="00B263F9">
        <w:t>where</w:t>
      </w:r>
      <w:r w:rsidRPr="00B263F9" w:rsidR="005E4BBF">
        <w:t xml:space="preserve"> </w:t>
      </w:r>
      <w:r w:rsidRPr="00B263F9">
        <w:t>necessary</w:t>
      </w:r>
      <w:r w:rsidRPr="00B263F9" w:rsidR="005E4BBF">
        <w:t xml:space="preserve"> </w:t>
      </w:r>
      <w:r w:rsidRPr="00B263F9">
        <w:t>to</w:t>
      </w:r>
      <w:r w:rsidRPr="00B263F9" w:rsidR="005E4BBF">
        <w:t xml:space="preserve"> </w:t>
      </w:r>
      <w:r w:rsidRPr="00B263F9">
        <w:t>do</w:t>
      </w:r>
      <w:r w:rsidRPr="00B263F9" w:rsidR="005E4BBF">
        <w:t xml:space="preserve"> </w:t>
      </w:r>
      <w:r w:rsidRPr="00B263F9">
        <w:t>that</w:t>
      </w:r>
      <w:r w:rsidR="00050F79">
        <w:t>.</w:t>
      </w:r>
      <w:r w:rsidRPr="00B263F9" w:rsidR="005E4BBF">
        <w:t xml:space="preserve"> </w:t>
      </w:r>
    </w:p>
    <w:p w:rsidR="003D2E36" w:rsidRPr="0057435F" w:rsidP="00050F79">
      <w:pPr>
        <w:pStyle w:val="Question"/>
        <w:numPr>
          <w:ilvl w:val="0"/>
          <w:numId w:val="0"/>
        </w:numPr>
        <w:ind w:left="794"/>
      </w:pPr>
      <w:sdt>
        <w:sdtPr>
          <w:alias w:val="Member"/>
          <w:tag w:val="&lt;Member mnisId='4494' dodsId='72275'&gt;"/>
          <w:id w:val="-1100407814"/>
          <w:placeholder>
            <w:docPart w:val="56773802AA894640A575DF894D08D862"/>
          </w:placeholder>
          <w:richText/>
        </w:sdtPr>
        <w:sdtContent>
          <w:r w:rsidRPr="00B263F9">
            <w:rPr>
              <w:b/>
            </w:rPr>
            <w:t>Chair:</w:t>
          </w:r>
        </w:sdtContent>
      </w:sdt>
      <w:r w:rsidRPr="00B263F9" w:rsidR="005E4BBF">
        <w:t xml:space="preserve"> </w:t>
      </w:r>
      <w:r w:rsidRPr="00B263F9">
        <w:t>I</w:t>
      </w:r>
      <w:r w:rsidRPr="00B263F9" w:rsidR="005E4BBF">
        <w:t xml:space="preserve"> </w:t>
      </w:r>
      <w:r w:rsidRPr="00B263F9">
        <w:t>am</w:t>
      </w:r>
      <w:r w:rsidRPr="00B263F9" w:rsidR="005E4BBF">
        <w:t xml:space="preserve"> </w:t>
      </w:r>
      <w:r w:rsidRPr="00B263F9">
        <w:t>not</w:t>
      </w:r>
      <w:r w:rsidRPr="00B263F9" w:rsidR="005E4BBF">
        <w:t xml:space="preserve"> </w:t>
      </w:r>
      <w:r w:rsidRPr="00B263F9">
        <w:t>seeking</w:t>
      </w:r>
      <w:r w:rsidRPr="00B263F9" w:rsidR="005E4BBF">
        <w:t xml:space="preserve"> </w:t>
      </w:r>
      <w:r w:rsidRPr="00B263F9">
        <w:t>to</w:t>
      </w:r>
      <w:r w:rsidRPr="00B263F9" w:rsidR="005E4BBF">
        <w:t xml:space="preserve"> </w:t>
      </w:r>
      <w:r w:rsidRPr="00B263F9">
        <w:t>steal</w:t>
      </w:r>
      <w:r w:rsidRPr="00B263F9" w:rsidR="005E4BBF">
        <w:t xml:space="preserve"> </w:t>
      </w:r>
      <w:r w:rsidRPr="00B263F9">
        <w:t>Christmas</w:t>
      </w:r>
      <w:r w:rsidRPr="00B263F9" w:rsidR="005E4BBF">
        <w:t xml:space="preserve"> </w:t>
      </w:r>
      <w:r w:rsidRPr="00B263F9">
        <w:t>but</w:t>
      </w:r>
      <w:r w:rsidRPr="00B263F9" w:rsidR="005E4BBF">
        <w:t xml:space="preserve"> </w:t>
      </w:r>
      <w:r w:rsidRPr="00B263F9">
        <w:t>merely</w:t>
      </w:r>
      <w:r w:rsidRPr="00B263F9" w:rsidR="005E4BBF">
        <w:t xml:space="preserve"> </w:t>
      </w:r>
      <w:r w:rsidRPr="00B263F9">
        <w:t>hinder</w:t>
      </w:r>
      <w:r w:rsidRPr="00B263F9" w:rsidR="005E4BBF">
        <w:t xml:space="preserve"> </w:t>
      </w:r>
      <w:r w:rsidRPr="00B263F9" w:rsidR="00DC29C7">
        <w:t>n</w:t>
      </w:r>
      <w:r w:rsidRPr="00B263F9">
        <w:t>ew</w:t>
      </w:r>
      <w:r w:rsidRPr="00B263F9" w:rsidR="005E4BBF">
        <w:t xml:space="preserve"> </w:t>
      </w:r>
      <w:r w:rsidRPr="00B263F9" w:rsidR="00DC29C7">
        <w:t>y</w:t>
      </w:r>
      <w:r w:rsidRPr="00B263F9">
        <w:t>ear.</w:t>
      </w:r>
      <w:r w:rsidRPr="00B263F9" w:rsidR="005E4BBF">
        <w:t xml:space="preserve"> </w:t>
      </w:r>
      <w:r w:rsidRPr="00B263F9">
        <w:t>I</w:t>
      </w:r>
      <w:r w:rsidRPr="00B263F9" w:rsidR="005E4BBF">
        <w:t xml:space="preserve"> </w:t>
      </w:r>
      <w:r w:rsidRPr="00B263F9">
        <w:t>am</w:t>
      </w:r>
      <w:r w:rsidRPr="00B263F9" w:rsidR="005E4BBF">
        <w:t xml:space="preserve"> </w:t>
      </w:r>
      <w:r w:rsidRPr="00B263F9">
        <w:t>not</w:t>
      </w:r>
      <w:r w:rsidRPr="00B263F9" w:rsidR="005E4BBF">
        <w:t xml:space="preserve"> </w:t>
      </w:r>
      <w:r w:rsidRPr="00B263F9">
        <w:t>sure</w:t>
      </w:r>
      <w:r w:rsidRPr="00B263F9" w:rsidR="005E4BBF">
        <w:t xml:space="preserve"> </w:t>
      </w:r>
      <w:r w:rsidRPr="00B263F9">
        <w:t>anybody</w:t>
      </w:r>
      <w:r w:rsidRPr="00B263F9" w:rsidR="005E4BBF">
        <w:t xml:space="preserve"> </w:t>
      </w:r>
      <w:r w:rsidRPr="00B263F9">
        <w:t>would</w:t>
      </w:r>
      <w:r w:rsidRPr="00B263F9" w:rsidR="005E4BBF">
        <w:t xml:space="preserve"> </w:t>
      </w:r>
      <w:r w:rsidRPr="00B263F9">
        <w:t>be</w:t>
      </w:r>
      <w:r w:rsidRPr="00B263F9" w:rsidR="005E4BBF">
        <w:t xml:space="preserve"> </w:t>
      </w:r>
      <w:r w:rsidRPr="00B263F9">
        <w:t>calling</w:t>
      </w:r>
      <w:r w:rsidRPr="00B263F9" w:rsidR="005E4BBF">
        <w:t xml:space="preserve"> </w:t>
      </w:r>
      <w:r w:rsidRPr="00B263F9">
        <w:t>up</w:t>
      </w:r>
      <w:r w:rsidRPr="00B263F9" w:rsidR="005E4BBF">
        <w:t xml:space="preserve"> </w:t>
      </w:r>
      <w:r w:rsidRPr="00B263F9">
        <w:t>on</w:t>
      </w:r>
      <w:r w:rsidRPr="00B263F9" w:rsidR="005E4BBF">
        <w:t xml:space="preserve"> </w:t>
      </w:r>
      <w:r w:rsidRPr="00B263F9">
        <w:t>Christmas</w:t>
      </w:r>
      <w:r w:rsidRPr="00B263F9" w:rsidR="005E4BBF">
        <w:t xml:space="preserve"> </w:t>
      </w:r>
      <w:r w:rsidRPr="00B263F9">
        <w:t>day</w:t>
      </w:r>
      <w:r w:rsidRPr="00B263F9" w:rsidR="005E4BBF">
        <w:t xml:space="preserve"> </w:t>
      </w:r>
      <w:r w:rsidRPr="00B263F9">
        <w:t>to</w:t>
      </w:r>
      <w:r w:rsidRPr="00B263F9" w:rsidR="005E4BBF">
        <w:t xml:space="preserve"> </w:t>
      </w:r>
      <w:r w:rsidRPr="00B263F9">
        <w:t>find</w:t>
      </w:r>
      <w:r w:rsidRPr="00B263F9" w:rsidR="005E4BBF">
        <w:t xml:space="preserve"> </w:t>
      </w:r>
      <w:r w:rsidRPr="00B263F9">
        <w:t>out</w:t>
      </w:r>
      <w:r w:rsidRPr="00B263F9" w:rsidR="005E4BBF">
        <w:t xml:space="preserve"> </w:t>
      </w:r>
      <w:r w:rsidRPr="00B263F9">
        <w:t>what</w:t>
      </w:r>
      <w:r w:rsidRPr="00B263F9" w:rsidR="005E4BBF">
        <w:t xml:space="preserve"> </w:t>
      </w:r>
      <w:r w:rsidRPr="00B263F9">
        <w:t>they</w:t>
      </w:r>
      <w:r w:rsidRPr="00B263F9" w:rsidR="005E4BBF">
        <w:t xml:space="preserve"> </w:t>
      </w:r>
      <w:r w:rsidRPr="00B263F9">
        <w:t>needed</w:t>
      </w:r>
      <w:r w:rsidRPr="00B263F9" w:rsidR="005E4BBF">
        <w:t xml:space="preserve"> </w:t>
      </w:r>
      <w:r w:rsidRPr="00B263F9">
        <w:t>to</w:t>
      </w:r>
      <w:r w:rsidRPr="00B263F9" w:rsidR="005E4BBF">
        <w:t xml:space="preserve"> </w:t>
      </w:r>
      <w:r w:rsidRPr="00B263F9">
        <w:t>do.</w:t>
      </w:r>
      <w:r w:rsidRPr="00B263F9" w:rsidR="005E4BBF">
        <w:t xml:space="preserve"> </w:t>
      </w:r>
      <w:r w:rsidRPr="00B263F9">
        <w:t>Colleagues,</w:t>
      </w:r>
      <w:r w:rsidRPr="00B263F9" w:rsidR="005E4BBF">
        <w:t xml:space="preserve"> </w:t>
      </w:r>
      <w:r w:rsidRPr="00B263F9">
        <w:t>we</w:t>
      </w:r>
      <w:r w:rsidRPr="00B263F9" w:rsidR="005E4BBF">
        <w:t xml:space="preserve"> </w:t>
      </w:r>
      <w:r w:rsidRPr="00B263F9">
        <w:t>are</w:t>
      </w:r>
      <w:r w:rsidRPr="00B263F9" w:rsidR="005E4BBF">
        <w:t xml:space="preserve"> </w:t>
      </w:r>
      <w:r w:rsidRPr="00B263F9">
        <w:t>in</w:t>
      </w:r>
      <w:r w:rsidRPr="00B263F9" w:rsidR="005E4BBF">
        <w:t xml:space="preserve"> </w:t>
      </w:r>
      <w:r w:rsidRPr="00B263F9">
        <w:t>good</w:t>
      </w:r>
      <w:r w:rsidRPr="00B263F9" w:rsidR="005E4BBF">
        <w:t xml:space="preserve"> </w:t>
      </w:r>
      <w:r w:rsidRPr="00B263F9">
        <w:t>time</w:t>
      </w:r>
      <w:r w:rsidRPr="00B263F9" w:rsidR="005E4BBF">
        <w:t xml:space="preserve"> </w:t>
      </w:r>
      <w:r w:rsidRPr="00B263F9">
        <w:t>this</w:t>
      </w:r>
      <w:r w:rsidRPr="00B263F9" w:rsidR="005E4BBF">
        <w:t xml:space="preserve"> </w:t>
      </w:r>
      <w:r w:rsidRPr="00B263F9">
        <w:t>morning.</w:t>
      </w:r>
      <w:r w:rsidRPr="00B263F9" w:rsidR="005E4BBF">
        <w:t xml:space="preserve"> </w:t>
      </w:r>
      <w:r w:rsidRPr="00B263F9">
        <w:t>That</w:t>
      </w:r>
      <w:r w:rsidRPr="00B263F9" w:rsidR="005E4BBF">
        <w:t xml:space="preserve"> </w:t>
      </w:r>
      <w:r w:rsidRPr="00B263F9">
        <w:t>is</w:t>
      </w:r>
      <w:r w:rsidRPr="00B263F9" w:rsidR="005E4BBF">
        <w:t xml:space="preserve"> </w:t>
      </w:r>
      <w:r w:rsidRPr="00B263F9">
        <w:t>due</w:t>
      </w:r>
      <w:r w:rsidRPr="00B263F9" w:rsidR="005E4BBF">
        <w:t xml:space="preserve"> </w:t>
      </w:r>
      <w:r w:rsidRPr="00B263F9">
        <w:t>to</w:t>
      </w:r>
      <w:r w:rsidRPr="00B263F9" w:rsidR="005E4BBF">
        <w:t xml:space="preserve"> </w:t>
      </w:r>
      <w:r w:rsidRPr="00B263F9" w:rsidR="00DC29C7">
        <w:t xml:space="preserve">two things: </w:t>
      </w:r>
      <w:r w:rsidRPr="00B263F9">
        <w:t>the</w:t>
      </w:r>
      <w:r w:rsidRPr="00B263F9" w:rsidR="005E4BBF">
        <w:t xml:space="preserve"> </w:t>
      </w:r>
      <w:r w:rsidRPr="00B263F9">
        <w:t>pithiness</w:t>
      </w:r>
      <w:r w:rsidRPr="00B263F9" w:rsidR="005E4BBF">
        <w:t xml:space="preserve"> </w:t>
      </w:r>
      <w:r w:rsidRPr="00B263F9">
        <w:t>of</w:t>
      </w:r>
      <w:r w:rsidRPr="00B263F9" w:rsidR="005E4BBF">
        <w:t xml:space="preserve"> </w:t>
      </w:r>
      <w:r w:rsidRPr="00B263F9">
        <w:t>our</w:t>
      </w:r>
      <w:r w:rsidRPr="00B263F9" w:rsidR="005E4BBF">
        <w:t xml:space="preserve"> </w:t>
      </w:r>
      <w:r w:rsidRPr="00B263F9">
        <w:t>questions</w:t>
      </w:r>
      <w:r w:rsidRPr="00B263F9" w:rsidR="005E4BBF">
        <w:t xml:space="preserve"> </w:t>
      </w:r>
      <w:r w:rsidRPr="00B263F9">
        <w:t>and</w:t>
      </w:r>
      <w:r w:rsidRPr="00B263F9" w:rsidR="005E4BBF">
        <w:t xml:space="preserve"> </w:t>
      </w:r>
      <w:r w:rsidRPr="00B263F9">
        <w:t>the</w:t>
      </w:r>
      <w:r w:rsidRPr="00B263F9" w:rsidR="005E4BBF">
        <w:t xml:space="preserve"> </w:t>
      </w:r>
      <w:r w:rsidRPr="00B263F9">
        <w:t>focused</w:t>
      </w:r>
      <w:r w:rsidRPr="00B263F9" w:rsidR="005E4BBF">
        <w:t xml:space="preserve"> </w:t>
      </w:r>
      <w:r w:rsidRPr="00B263F9">
        <w:t>nature</w:t>
      </w:r>
      <w:r w:rsidRPr="00B263F9" w:rsidR="005E4BBF">
        <w:t xml:space="preserve"> </w:t>
      </w:r>
      <w:r w:rsidRPr="00B263F9">
        <w:t>of</w:t>
      </w:r>
      <w:r w:rsidRPr="00B263F9" w:rsidR="005E4BBF">
        <w:t xml:space="preserve"> </w:t>
      </w:r>
      <w:r w:rsidRPr="00B263F9">
        <w:t>the</w:t>
      </w:r>
      <w:r w:rsidRPr="00B263F9" w:rsidR="005E4BBF">
        <w:t xml:space="preserve"> </w:t>
      </w:r>
      <w:r w:rsidRPr="00B263F9">
        <w:t>answers</w:t>
      </w:r>
      <w:r w:rsidRPr="00B263F9" w:rsidR="005E4BBF">
        <w:t xml:space="preserve"> </w:t>
      </w:r>
      <w:r w:rsidRPr="00B263F9">
        <w:t>from</w:t>
      </w:r>
      <w:r w:rsidRPr="00B263F9" w:rsidR="005E4BBF">
        <w:t xml:space="preserve"> </w:t>
      </w:r>
      <w:r w:rsidRPr="00B263F9">
        <w:t>the</w:t>
      </w:r>
      <w:r w:rsidRPr="00B263F9" w:rsidR="005E4BBF">
        <w:t xml:space="preserve"> </w:t>
      </w:r>
      <w:r w:rsidRPr="00B263F9">
        <w:t>Minister</w:t>
      </w:r>
      <w:r w:rsidRPr="00B263F9" w:rsidR="00DC29C7">
        <w:t xml:space="preserve"> and Mr Larmour</w:t>
      </w:r>
      <w:r w:rsidRPr="00B263F9">
        <w:t>,</w:t>
      </w:r>
      <w:r w:rsidRPr="00B263F9" w:rsidR="005E4BBF">
        <w:t xml:space="preserve"> </w:t>
      </w:r>
      <w:r w:rsidRPr="00B263F9">
        <w:t>both</w:t>
      </w:r>
      <w:r w:rsidRPr="00B263F9" w:rsidR="005E4BBF">
        <w:t xml:space="preserve"> </w:t>
      </w:r>
      <w:r w:rsidRPr="00B263F9">
        <w:t>of</w:t>
      </w:r>
      <w:r w:rsidRPr="00B263F9" w:rsidR="005E4BBF">
        <w:t xml:space="preserve"> </w:t>
      </w:r>
      <w:r w:rsidRPr="00B263F9">
        <w:t>which</w:t>
      </w:r>
      <w:r w:rsidRPr="00B263F9" w:rsidR="005E4BBF">
        <w:t xml:space="preserve"> </w:t>
      </w:r>
      <w:r w:rsidRPr="00B263F9">
        <w:t>I</w:t>
      </w:r>
      <w:r w:rsidRPr="00B263F9" w:rsidR="005E4BBF">
        <w:t xml:space="preserve"> </w:t>
      </w:r>
      <w:r w:rsidRPr="00B263F9">
        <w:t>am</w:t>
      </w:r>
      <w:r w:rsidRPr="00B263F9" w:rsidR="005E4BBF">
        <w:t xml:space="preserve"> </w:t>
      </w:r>
      <w:r w:rsidRPr="00B263F9">
        <w:t>grateful</w:t>
      </w:r>
      <w:r w:rsidRPr="00B263F9" w:rsidR="00DC29C7">
        <w:t xml:space="preserve"> for</w:t>
      </w:r>
      <w:r w:rsidRPr="00B263F9">
        <w:t>.</w:t>
      </w:r>
      <w:r w:rsidRPr="00B263F9" w:rsidR="005E4BBF">
        <w:t xml:space="preserve"> </w:t>
      </w:r>
      <w:r w:rsidRPr="00B263F9" w:rsidR="00DC29C7">
        <w:t>Minister, c</w:t>
      </w:r>
      <w:r w:rsidRPr="00B263F9">
        <w:t>an</w:t>
      </w:r>
      <w:r w:rsidRPr="00B263F9" w:rsidR="005E4BBF">
        <w:t xml:space="preserve"> </w:t>
      </w:r>
      <w:r w:rsidRPr="00B263F9">
        <w:t>I</w:t>
      </w:r>
      <w:r w:rsidRPr="00B263F9" w:rsidR="005E4BBF">
        <w:t xml:space="preserve"> </w:t>
      </w:r>
      <w:r w:rsidRPr="00B263F9">
        <w:t>thank</w:t>
      </w:r>
      <w:r w:rsidRPr="00B263F9" w:rsidR="005E4BBF">
        <w:t xml:space="preserve"> </w:t>
      </w:r>
      <w:r w:rsidRPr="00B263F9">
        <w:t>you</w:t>
      </w:r>
      <w:r w:rsidRPr="00B263F9" w:rsidR="005E4BBF">
        <w:t xml:space="preserve"> </w:t>
      </w:r>
      <w:r w:rsidRPr="00B263F9">
        <w:t>and</w:t>
      </w:r>
      <w:r w:rsidRPr="00B263F9" w:rsidR="005E4BBF">
        <w:t xml:space="preserve"> </w:t>
      </w:r>
      <w:r w:rsidRPr="00B263F9">
        <w:t>Mr</w:t>
      </w:r>
      <w:r w:rsidRPr="00B263F9" w:rsidR="005E4BBF">
        <w:t xml:space="preserve"> </w:t>
      </w:r>
      <w:r w:rsidRPr="00B263F9" w:rsidR="00223985">
        <w:t>Larmour</w:t>
      </w:r>
      <w:r w:rsidRPr="00B263F9" w:rsidR="005E4BBF">
        <w:t xml:space="preserve"> </w:t>
      </w:r>
      <w:r w:rsidRPr="00B263F9">
        <w:t>for</w:t>
      </w:r>
      <w:r w:rsidRPr="00B263F9" w:rsidR="005E4BBF">
        <w:t xml:space="preserve"> </w:t>
      </w:r>
      <w:r w:rsidRPr="00B263F9">
        <w:t>your</w:t>
      </w:r>
      <w:r w:rsidRPr="00B263F9" w:rsidR="005E4BBF">
        <w:t xml:space="preserve"> </w:t>
      </w:r>
      <w:r w:rsidRPr="00B263F9">
        <w:t>attendance</w:t>
      </w:r>
      <w:r w:rsidRPr="00B263F9" w:rsidR="005E4BBF">
        <w:t xml:space="preserve"> </w:t>
      </w:r>
      <w:r w:rsidRPr="00B263F9">
        <w:t>this</w:t>
      </w:r>
      <w:r w:rsidRPr="00B263F9" w:rsidR="005E4BBF">
        <w:t xml:space="preserve"> </w:t>
      </w:r>
      <w:r w:rsidRPr="00B263F9">
        <w:t>morning</w:t>
      </w:r>
      <w:r w:rsidRPr="00B263F9" w:rsidR="00DC29C7">
        <w:t>? We</w:t>
      </w:r>
      <w:r w:rsidRPr="00B263F9" w:rsidR="005E4BBF">
        <w:t xml:space="preserve"> </w:t>
      </w:r>
      <w:r w:rsidRPr="00B263F9">
        <w:t>send</w:t>
      </w:r>
      <w:r w:rsidRPr="00B263F9" w:rsidR="005E4BBF">
        <w:t xml:space="preserve"> </w:t>
      </w:r>
      <w:r w:rsidRPr="00B263F9">
        <w:t>you</w:t>
      </w:r>
      <w:r w:rsidRPr="00B263F9" w:rsidR="005E4BBF">
        <w:t xml:space="preserve"> </w:t>
      </w:r>
      <w:r w:rsidRPr="00B263F9">
        <w:t>our</w:t>
      </w:r>
      <w:r w:rsidRPr="00B263F9" w:rsidR="005E4BBF">
        <w:t xml:space="preserve"> </w:t>
      </w:r>
      <w:r w:rsidRPr="00B263F9">
        <w:t>hopes</w:t>
      </w:r>
      <w:r w:rsidRPr="00B263F9" w:rsidR="005E4BBF">
        <w:t xml:space="preserve"> </w:t>
      </w:r>
      <w:r w:rsidRPr="00B263F9">
        <w:t>and</w:t>
      </w:r>
      <w:r w:rsidRPr="00B263F9" w:rsidR="005E4BBF">
        <w:t xml:space="preserve"> </w:t>
      </w:r>
      <w:r w:rsidRPr="00B263F9">
        <w:t>best</w:t>
      </w:r>
      <w:r w:rsidRPr="00B263F9" w:rsidR="005E4BBF">
        <w:t xml:space="preserve"> </w:t>
      </w:r>
      <w:r w:rsidRPr="00B263F9">
        <w:t>wishes</w:t>
      </w:r>
      <w:r w:rsidRPr="00B263F9" w:rsidR="005E4BBF">
        <w:t xml:space="preserve"> </w:t>
      </w:r>
      <w:r w:rsidRPr="00B263F9">
        <w:t>that</w:t>
      </w:r>
      <w:r w:rsidRPr="00B263F9" w:rsidR="005E4BBF">
        <w:t xml:space="preserve"> </w:t>
      </w:r>
      <w:r w:rsidRPr="00B263F9">
        <w:t>these</w:t>
      </w:r>
      <w:r w:rsidRPr="00B263F9" w:rsidR="005E4BBF">
        <w:t xml:space="preserve"> </w:t>
      </w:r>
      <w:r w:rsidRPr="00B263F9">
        <w:t>important</w:t>
      </w:r>
      <w:r w:rsidRPr="00B263F9" w:rsidR="005E4BBF">
        <w:t xml:space="preserve"> </w:t>
      </w:r>
      <w:r w:rsidRPr="00B263F9">
        <w:t>negotiations</w:t>
      </w:r>
      <w:r w:rsidRPr="00B263F9" w:rsidR="005E4BBF">
        <w:t xml:space="preserve"> </w:t>
      </w:r>
      <w:r w:rsidRPr="00B263F9">
        <w:t>and</w:t>
      </w:r>
      <w:r w:rsidRPr="00B263F9" w:rsidR="005E4BBF">
        <w:t xml:space="preserve"> </w:t>
      </w:r>
      <w:r w:rsidRPr="00B263F9">
        <w:t>discussions</w:t>
      </w:r>
      <w:r w:rsidRPr="00B263F9" w:rsidR="005E4BBF">
        <w:t xml:space="preserve"> </w:t>
      </w:r>
      <w:r w:rsidRPr="00B263F9">
        <w:t>end</w:t>
      </w:r>
      <w:r w:rsidRPr="00B263F9" w:rsidR="005E4BBF">
        <w:t xml:space="preserve"> </w:t>
      </w:r>
      <w:r w:rsidRPr="00B263F9">
        <w:t>fruitfully,</w:t>
      </w:r>
      <w:r w:rsidRPr="00B263F9" w:rsidR="005E4BBF">
        <w:t xml:space="preserve"> </w:t>
      </w:r>
      <w:r w:rsidRPr="00B263F9">
        <w:t>but</w:t>
      </w:r>
      <w:r w:rsidRPr="00B263F9" w:rsidR="00DC29C7">
        <w:t>,</w:t>
      </w:r>
      <w:r w:rsidRPr="00B263F9" w:rsidR="005E4BBF">
        <w:t xml:space="preserve"> </w:t>
      </w:r>
      <w:r w:rsidRPr="00B263F9">
        <w:t>if</w:t>
      </w:r>
      <w:r w:rsidRPr="00B263F9" w:rsidR="005E4BBF">
        <w:t xml:space="preserve"> </w:t>
      </w:r>
      <w:r w:rsidRPr="00B263F9">
        <w:t>they</w:t>
      </w:r>
      <w:r w:rsidRPr="00B263F9" w:rsidR="005E4BBF">
        <w:t xml:space="preserve"> </w:t>
      </w:r>
      <w:r w:rsidRPr="00B263F9">
        <w:t>do</w:t>
      </w:r>
      <w:r w:rsidRPr="00B263F9" w:rsidR="005E4BBF">
        <w:t xml:space="preserve"> </w:t>
      </w:r>
      <w:r w:rsidRPr="00B263F9">
        <w:t>not</w:t>
      </w:r>
      <w:r w:rsidRPr="00B263F9" w:rsidR="00DC29C7">
        <w:t>,</w:t>
      </w:r>
      <w:r w:rsidRPr="00B263F9" w:rsidR="005E4BBF">
        <w:t xml:space="preserve"> </w:t>
      </w:r>
      <w:r w:rsidRPr="00B263F9">
        <w:t>that</w:t>
      </w:r>
      <w:r w:rsidRPr="00B263F9" w:rsidR="005E4BBF">
        <w:t xml:space="preserve"> </w:t>
      </w:r>
      <w:r w:rsidRPr="00B263F9">
        <w:t>your</w:t>
      </w:r>
      <w:r w:rsidRPr="00B263F9" w:rsidR="005E4BBF">
        <w:t xml:space="preserve"> </w:t>
      </w:r>
      <w:r w:rsidRPr="00B263F9" w:rsidR="00223985">
        <w:t>Department</w:t>
      </w:r>
      <w:r w:rsidRPr="00B263F9" w:rsidR="005E4BBF">
        <w:t xml:space="preserve"> </w:t>
      </w:r>
      <w:r w:rsidRPr="00B263F9">
        <w:t>is</w:t>
      </w:r>
      <w:r w:rsidRPr="00B263F9" w:rsidR="005E4BBF">
        <w:t xml:space="preserve"> </w:t>
      </w:r>
      <w:r w:rsidRPr="00B263F9">
        <w:t>able</w:t>
      </w:r>
      <w:r w:rsidRPr="00B263F9" w:rsidR="005E4BBF">
        <w:t xml:space="preserve"> </w:t>
      </w:r>
      <w:r w:rsidRPr="00B263F9">
        <w:t>to</w:t>
      </w:r>
      <w:r w:rsidRPr="00B263F9" w:rsidR="005E4BBF">
        <w:t xml:space="preserve"> </w:t>
      </w:r>
      <w:r w:rsidRPr="00B263F9">
        <w:t>play</w:t>
      </w:r>
      <w:r w:rsidRPr="00B263F9" w:rsidR="005E4BBF">
        <w:t xml:space="preserve"> </w:t>
      </w:r>
      <w:r w:rsidRPr="00B263F9">
        <w:t>that</w:t>
      </w:r>
      <w:r w:rsidRPr="00B263F9" w:rsidR="005E4BBF">
        <w:t xml:space="preserve"> </w:t>
      </w:r>
      <w:r w:rsidRPr="00B263F9">
        <w:t>full</w:t>
      </w:r>
      <w:r w:rsidRPr="00B263F9" w:rsidR="005E4BBF">
        <w:t xml:space="preserve"> </w:t>
      </w:r>
      <w:r w:rsidRPr="00B263F9">
        <w:t>and</w:t>
      </w:r>
      <w:r w:rsidRPr="00B263F9" w:rsidR="005E4BBF">
        <w:t xml:space="preserve"> </w:t>
      </w:r>
      <w:r w:rsidRPr="00B263F9">
        <w:t>active</w:t>
      </w:r>
      <w:r w:rsidRPr="00B263F9" w:rsidR="005E4BBF">
        <w:t xml:space="preserve"> </w:t>
      </w:r>
      <w:r w:rsidRPr="00B263F9">
        <w:t>role</w:t>
      </w:r>
      <w:r w:rsidRPr="00B263F9" w:rsidR="005E4BBF">
        <w:t xml:space="preserve"> </w:t>
      </w:r>
      <w:r w:rsidRPr="00B263F9">
        <w:t>that</w:t>
      </w:r>
      <w:r w:rsidRPr="00B263F9" w:rsidR="005E4BBF">
        <w:t xml:space="preserve"> </w:t>
      </w:r>
      <w:r w:rsidRPr="00B263F9">
        <w:t>you</w:t>
      </w:r>
      <w:r w:rsidRPr="00B263F9" w:rsidR="005E4BBF">
        <w:t xml:space="preserve"> </w:t>
      </w:r>
      <w:r w:rsidRPr="00B263F9">
        <w:t>envisage</w:t>
      </w:r>
      <w:r w:rsidRPr="00B263F9" w:rsidR="005E4BBF">
        <w:t xml:space="preserve"> </w:t>
      </w:r>
      <w:r w:rsidRPr="00B263F9">
        <w:t>in</w:t>
      </w:r>
      <w:r w:rsidRPr="00B263F9" w:rsidR="005E4BBF">
        <w:t xml:space="preserve"> </w:t>
      </w:r>
      <w:r w:rsidRPr="00B263F9">
        <w:t>order</w:t>
      </w:r>
      <w:r w:rsidRPr="00B263F9" w:rsidR="005E4BBF">
        <w:t xml:space="preserve"> </w:t>
      </w:r>
      <w:r w:rsidRPr="00B263F9">
        <w:t>to</w:t>
      </w:r>
      <w:r w:rsidRPr="00B263F9" w:rsidR="005E4BBF">
        <w:t xml:space="preserve"> </w:t>
      </w:r>
      <w:r w:rsidRPr="00B263F9">
        <w:t>ensure</w:t>
      </w:r>
      <w:r w:rsidRPr="00B263F9" w:rsidR="005E4BBF">
        <w:t xml:space="preserve"> </w:t>
      </w:r>
      <w:r w:rsidRPr="00B263F9">
        <w:t>that</w:t>
      </w:r>
      <w:r w:rsidRPr="00B263F9" w:rsidR="005E4BBF">
        <w:t xml:space="preserve"> </w:t>
      </w:r>
      <w:r w:rsidRPr="00B263F9">
        <w:t>the</w:t>
      </w:r>
      <w:r w:rsidRPr="00B263F9" w:rsidR="005E4BBF">
        <w:t xml:space="preserve"> </w:t>
      </w:r>
      <w:r w:rsidRPr="00B263F9">
        <w:t>people</w:t>
      </w:r>
      <w:r w:rsidRPr="00B263F9" w:rsidR="005E4BBF">
        <w:t xml:space="preserve"> </w:t>
      </w:r>
      <w:r w:rsidRPr="00B263F9">
        <w:t>and</w:t>
      </w:r>
      <w:r w:rsidRPr="00B263F9" w:rsidR="005E4BBF">
        <w:t xml:space="preserve"> </w:t>
      </w:r>
      <w:r w:rsidRPr="00B263F9">
        <w:t>businesses</w:t>
      </w:r>
      <w:r w:rsidRPr="00B263F9" w:rsidR="005E4BBF">
        <w:t xml:space="preserve"> </w:t>
      </w:r>
      <w:r w:rsidRPr="00B263F9">
        <w:t>of</w:t>
      </w:r>
      <w:r w:rsidRPr="00B263F9" w:rsidR="005E4BBF">
        <w:t xml:space="preserve"> </w:t>
      </w:r>
      <w:r w:rsidRPr="00B263F9">
        <w:t>Northern</w:t>
      </w:r>
      <w:r w:rsidRPr="00B263F9" w:rsidR="005E4BBF">
        <w:t xml:space="preserve"> </w:t>
      </w:r>
      <w:r w:rsidRPr="00B263F9">
        <w:t>Ireland</w:t>
      </w:r>
      <w:r w:rsidRPr="00B263F9" w:rsidR="005E4BBF">
        <w:t xml:space="preserve"> </w:t>
      </w:r>
      <w:r w:rsidRPr="00B263F9">
        <w:t>are</w:t>
      </w:r>
      <w:r w:rsidRPr="00B263F9" w:rsidR="005E4BBF">
        <w:t xml:space="preserve"> </w:t>
      </w:r>
      <w:r w:rsidRPr="00B263F9">
        <w:t>secure,</w:t>
      </w:r>
      <w:r w:rsidRPr="00B263F9" w:rsidR="005E4BBF">
        <w:t xml:space="preserve"> </w:t>
      </w:r>
      <w:r w:rsidRPr="00B263F9">
        <w:t>protected,</w:t>
      </w:r>
      <w:r w:rsidRPr="00B263F9" w:rsidR="005E4BBF">
        <w:t xml:space="preserve"> </w:t>
      </w:r>
      <w:r w:rsidRPr="00B263F9">
        <w:t>able</w:t>
      </w:r>
      <w:r w:rsidRPr="00B263F9" w:rsidR="005E4BBF">
        <w:t xml:space="preserve"> </w:t>
      </w:r>
      <w:r w:rsidRPr="00B263F9">
        <w:t>to</w:t>
      </w:r>
      <w:r w:rsidRPr="00B263F9" w:rsidR="005E4BBF">
        <w:t xml:space="preserve"> </w:t>
      </w:r>
      <w:r w:rsidRPr="00B263F9">
        <w:t>trade</w:t>
      </w:r>
      <w:r w:rsidRPr="00B263F9" w:rsidR="005E4BBF">
        <w:t xml:space="preserve"> </w:t>
      </w:r>
      <w:r w:rsidRPr="00B263F9">
        <w:t>and</w:t>
      </w:r>
      <w:r w:rsidRPr="00B263F9" w:rsidR="005E4BBF">
        <w:t xml:space="preserve"> </w:t>
      </w:r>
      <w:r w:rsidRPr="00B263F9">
        <w:t>thrive.</w:t>
      </w:r>
      <w:r w:rsidRPr="00B263F9" w:rsidR="005E4BBF">
        <w:t xml:space="preserve"> </w:t>
      </w:r>
      <w:r w:rsidRPr="00B263F9">
        <w:t>Thank</w:t>
      </w:r>
      <w:r w:rsidRPr="00B263F9" w:rsidR="005E4BBF">
        <w:t xml:space="preserve"> </w:t>
      </w:r>
      <w:r w:rsidRPr="00B263F9">
        <w:t>you</w:t>
      </w:r>
      <w:r w:rsidRPr="00B263F9" w:rsidR="005E4BBF">
        <w:t xml:space="preserve"> </w:t>
      </w:r>
      <w:r w:rsidRPr="00B263F9">
        <w:t>for</w:t>
      </w:r>
      <w:r w:rsidRPr="00B263F9" w:rsidR="005E4BBF">
        <w:t xml:space="preserve"> </w:t>
      </w:r>
      <w:r w:rsidRPr="00B263F9">
        <w:t>your</w:t>
      </w:r>
      <w:r w:rsidRPr="00B263F9" w:rsidR="005E4BBF">
        <w:t xml:space="preserve"> </w:t>
      </w:r>
      <w:r w:rsidRPr="00B263F9">
        <w:t>attendance</w:t>
      </w:r>
      <w:r w:rsidRPr="00B263F9" w:rsidR="005E4BBF">
        <w:t xml:space="preserve"> </w:t>
      </w:r>
      <w:r w:rsidRPr="00B263F9">
        <w:t>this</w:t>
      </w:r>
      <w:r w:rsidRPr="00B263F9" w:rsidR="005E4BBF">
        <w:t xml:space="preserve"> </w:t>
      </w:r>
      <w:r w:rsidRPr="00B263F9">
        <w:t>morning.</w:t>
      </w:r>
      <w:r w:rsidR="005E4BBF">
        <w:t xml:space="preserve"> </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BA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BA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BA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B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C32068FEE8A4D64B00B31A5CED69F8D"/>
      </w:placeholder>
      <w:richText/>
    </w:sdtPr>
    <w:sdtContent>
      <w:p w:rsidR="008A568A" w:rsidP="009277D8">
        <w:pPr>
          <w:pStyle w:val="Para"/>
          <w:rPr>
            <w:color w:val="808080"/>
          </w:rPr>
        </w:pPr>
        <w:r w:rsidRPr="00D5685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2DC49372B364D5BB3C420B9040CE547"/>
      </w:placeholder>
      <w:richText/>
    </w:sdtPr>
    <w:sdtContent>
      <w:p w:rsidR="008A568A"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B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BA029AC"/>
    <w:lvl w:ilvl="0">
      <w:start w:val="16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8B16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eoffrey%20Dore\Documents\Hansard\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C32068FEE8A4D64B00B31A5CED69F8D"/>
        <w:category>
          <w:name w:val="General"/>
          <w:gallery w:val="placeholder"/>
        </w:category>
        <w:types>
          <w:type w:val="bbPlcHdr"/>
        </w:types>
        <w:behaviors>
          <w:behavior w:val="content"/>
        </w:behaviors>
        <w:guid w:val="{B0568FF1-14B2-4FAC-A95D-15B2CE6EC052}"/>
      </w:docPartPr>
      <w:docPartBody>
        <w:p w:rsidR="005B6249" w:rsidP="005B6249">
          <w:pPr>
            <w:pStyle w:val="8C32068FEE8A4D64B00B31A5CED69F8D"/>
          </w:pPr>
          <w:r w:rsidRPr="000753FC">
            <w:rPr>
              <w:rStyle w:val="PlaceholderText"/>
            </w:rPr>
            <w:t>Click here to enter text.</w:t>
          </w:r>
        </w:p>
      </w:docPartBody>
    </w:docPart>
    <w:docPart>
      <w:docPartPr>
        <w:name w:val="3E88368142094062B776F7E186076D7C"/>
        <w:category>
          <w:name w:val="General"/>
          <w:gallery w:val="placeholder"/>
        </w:category>
        <w:types>
          <w:type w:val="bbPlcHdr"/>
        </w:types>
        <w:behaviors>
          <w:behavior w:val="content"/>
        </w:behaviors>
        <w:guid w:val="{921A3D98-E6E0-4AB1-A56A-8F7B93FF59DF}"/>
      </w:docPartPr>
      <w:docPartBody>
        <w:p w:rsidR="005B6249" w:rsidP="005B6249">
          <w:pPr>
            <w:pStyle w:val="3E88368142094062B776F7E186076D7C"/>
          </w:pPr>
          <w:r w:rsidRPr="002B3926">
            <w:rPr>
              <w:rStyle w:val="PlaceholderText"/>
            </w:rPr>
            <w:t>Click here to enter text.</w:t>
          </w:r>
        </w:p>
      </w:docPartBody>
    </w:docPart>
    <w:docPart>
      <w:docPartPr>
        <w:name w:val="02DC49372B364D5BB3C420B9040CE547"/>
        <w:category>
          <w:name w:val="General"/>
          <w:gallery w:val="placeholder"/>
        </w:category>
        <w:types>
          <w:type w:val="bbPlcHdr"/>
        </w:types>
        <w:behaviors>
          <w:behavior w:val="content"/>
        </w:behaviors>
        <w:guid w:val="{B2900A55-5CC3-4A2D-B20F-CECBB6C4F1D6}"/>
      </w:docPartPr>
      <w:docPartBody>
        <w:p w:rsidR="005B6249" w:rsidP="005B6249">
          <w:pPr>
            <w:pStyle w:val="02DC49372B364D5BB3C420B9040CE547"/>
          </w:pPr>
          <w:r w:rsidRPr="00D20745">
            <w:rPr>
              <w:rStyle w:val="PlaceholderText"/>
            </w:rPr>
            <w:t>Click here to enter text.</w:t>
          </w:r>
        </w:p>
      </w:docPartBody>
    </w:docPart>
    <w:docPart>
      <w:docPartPr>
        <w:name w:val="FF9D39F75A284BEBA402354BEAC2A767"/>
        <w:category>
          <w:name w:val="General"/>
          <w:gallery w:val="placeholder"/>
        </w:category>
        <w:types>
          <w:type w:val="bbPlcHdr"/>
        </w:types>
        <w:behaviors>
          <w:behavior w:val="content"/>
        </w:behaviors>
        <w:guid w:val="{C4A896CE-65CD-4228-AAFE-7BAB653921A9}"/>
      </w:docPartPr>
      <w:docPartBody>
        <w:p w:rsidR="005B6249" w:rsidP="005B6249">
          <w:pPr>
            <w:pStyle w:val="FF9D39F75A284BEBA402354BEAC2A767"/>
          </w:pPr>
          <w:r w:rsidRPr="000753FC">
            <w:rPr>
              <w:rStyle w:val="PlaceholderText"/>
            </w:rPr>
            <w:t>Click here to enter text.</w:t>
          </w:r>
        </w:p>
      </w:docPartBody>
    </w:docPart>
    <w:docPart>
      <w:docPartPr>
        <w:name w:val="4B198F2E4D0B449AA2AD41BBC6803D89"/>
        <w:category>
          <w:name w:val="General"/>
          <w:gallery w:val="placeholder"/>
        </w:category>
        <w:types>
          <w:type w:val="bbPlcHdr"/>
        </w:types>
        <w:behaviors>
          <w:behavior w:val="content"/>
        </w:behaviors>
        <w:guid w:val="{838A4DAF-6119-439E-8F4F-2BD76D6CC355}"/>
      </w:docPartPr>
      <w:docPartBody>
        <w:p w:rsidR="005B6249" w:rsidP="005B6249">
          <w:pPr>
            <w:pStyle w:val="4B198F2E4D0B449AA2AD41BBC6803D89"/>
          </w:pPr>
          <w:r w:rsidRPr="000753FC">
            <w:rPr>
              <w:rStyle w:val="PlaceholderText"/>
            </w:rPr>
            <w:t>Click here to enter text.</w:t>
          </w:r>
        </w:p>
      </w:docPartBody>
    </w:docPart>
    <w:docPart>
      <w:docPartPr>
        <w:name w:val="DFF10F91B1FD4EB4ADF299CE018A9B6D"/>
        <w:category>
          <w:name w:val="General"/>
          <w:gallery w:val="placeholder"/>
        </w:category>
        <w:types>
          <w:type w:val="bbPlcHdr"/>
        </w:types>
        <w:behaviors>
          <w:behavior w:val="content"/>
        </w:behaviors>
        <w:guid w:val="{8FF2CF92-D7CB-440F-A30C-B0830CA14CF5}"/>
      </w:docPartPr>
      <w:docPartBody>
        <w:p w:rsidR="005B6249" w:rsidP="005B6249">
          <w:pPr>
            <w:pStyle w:val="DFF10F91B1FD4EB4ADF299CE018A9B6D"/>
          </w:pPr>
          <w:r w:rsidRPr="002B3926">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3041E0D0-F1C7-45B3-8D08-A6C930102587}"/>
      </w:docPartPr>
      <w:docPartBody>
        <w:p w:rsidR="005B6249">
          <w:r w:rsidRPr="00633016">
            <w:rPr>
              <w:rStyle w:val="PlaceholderText"/>
            </w:rPr>
            <w:t>Click here to enter text.</w:t>
          </w:r>
        </w:p>
      </w:docPartBody>
    </w:docPart>
    <w:docPart>
      <w:docPartPr>
        <w:name w:val="56773802AA894640A575DF894D08D862"/>
        <w:category>
          <w:name w:val="General"/>
          <w:gallery w:val="placeholder"/>
        </w:category>
        <w:types>
          <w:type w:val="bbPlcHdr"/>
        </w:types>
        <w:behaviors>
          <w:behavior w:val="content"/>
        </w:behaviors>
        <w:guid w:val="{FFFEFE7F-8EEA-46E2-B8A0-44ECF7872346}"/>
      </w:docPartPr>
      <w:docPartBody>
        <w:p w:rsidR="00860F29" w:rsidP="00860F29">
          <w:pPr>
            <w:pStyle w:val="56773802AA894640A575DF894D08D862"/>
          </w:pPr>
          <w:r w:rsidRPr="0063301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0F29"/>
    <w:rPr>
      <w:color w:val="808080"/>
    </w:rPr>
  </w:style>
  <w:style w:type="paragraph" w:customStyle="1" w:styleId="8C32068FEE8A4D64B00B31A5CED69F8D">
    <w:name w:val="8C32068FEE8A4D64B00B31A5CED69F8D"/>
    <w:rsid w:val="005B6249"/>
  </w:style>
  <w:style w:type="paragraph" w:customStyle="1" w:styleId="3E88368142094062B776F7E186076D7C">
    <w:name w:val="3E88368142094062B776F7E186076D7C"/>
    <w:rsid w:val="005B6249"/>
  </w:style>
  <w:style w:type="paragraph" w:customStyle="1" w:styleId="02DC49372B364D5BB3C420B9040CE547">
    <w:name w:val="02DC49372B364D5BB3C420B9040CE547"/>
    <w:rsid w:val="005B6249"/>
  </w:style>
  <w:style w:type="paragraph" w:customStyle="1" w:styleId="FF9D39F75A284BEBA402354BEAC2A767">
    <w:name w:val="FF9D39F75A284BEBA402354BEAC2A767"/>
    <w:rsid w:val="005B6249"/>
  </w:style>
  <w:style w:type="paragraph" w:customStyle="1" w:styleId="4B198F2E4D0B449AA2AD41BBC6803D89">
    <w:name w:val="4B198F2E4D0B449AA2AD41BBC6803D89"/>
    <w:rsid w:val="005B6249"/>
  </w:style>
  <w:style w:type="paragraph" w:customStyle="1" w:styleId="DFF10F91B1FD4EB4ADF299CE018A9B6D">
    <w:name w:val="DFF10F91B1FD4EB4ADF299CE018A9B6D"/>
    <w:rsid w:val="005B6249"/>
  </w:style>
  <w:style w:type="paragraph" w:customStyle="1" w:styleId="56773802AA894640A575DF894D08D862">
    <w:name w:val="56773802AA894640A575DF894D08D862"/>
    <w:rsid w:val="00860F29"/>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4EFD5D-3504-485B-B17E-F9D502AFA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