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media/image1.tif" ContentType="image/tif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3.4.0.0 -->
  <w:body>
    <w:p w:rsidR="00DB317C" w:rsidP="00E04F6D">
      <w:pPr>
        <w:pStyle w:val="TitleCommittee0"/>
      </w:pPr>
      <w:sdt>
        <w:sdtPr>
          <w:alias w:val="CommitteeName"/>
          <w:tag w:val="CommitteeName"/>
          <w:id w:val="1869951332"/>
          <w:placeholder>
            <w:docPart w:val="E7A97C61927B4E37A4005BECF01ACD76"/>
          </w:placeholder>
          <w:richText/>
        </w:sdtPr>
        <w:sdtContent>
          <w:r>
            <w:t>Home Affairs Committee</w:t>
          </w:r>
        </w:sdtContent>
      </w:sdt>
    </w:p>
    <w:p w:rsidR="00DB317C" w:rsidP="00E04F6D">
      <w:pPr>
        <w:pStyle w:val="TitleInquiry0"/>
      </w:pPr>
      <w:r>
        <w:t xml:space="preserve">Oral evidence: </w:t>
      </w:r>
      <w:sdt>
        <w:sdtPr>
          <w:alias w:val="InquiryName"/>
          <w:tag w:val="InquiryName"/>
          <w:id w:val="377371847"/>
          <w:placeholder>
            <w:docPart w:val="E7A97C61927B4E37A4005BECF01ACD76"/>
          </w:placeholder>
          <w:richText/>
        </w:sdtPr>
        <w:sdtContent>
          <w:r>
            <w:fldChar w:fldCharType="begin"/>
          </w:r>
          <w:r>
            <w:instrText xml:space="preserve"> HYPERLINK "https://committees.parliament.uk/work/6865/policing-priorities/" </w:instrText>
          </w:r>
          <w:r>
            <w:fldChar w:fldCharType="separate"/>
          </w:r>
          <w:r w:rsidRPr="0084688D">
            <w:rPr>
              <w:rStyle w:val="Hyperlink"/>
            </w:rPr>
            <w:t>Policing priorities</w:t>
          </w:r>
          <w:r>
            <w:fldChar w:fldCharType="end"/>
          </w:r>
        </w:sdtContent>
      </w:sdt>
      <w:r>
        <w:t xml:space="preserve">, HC </w:t>
      </w:r>
      <w:sdt>
        <w:sdtPr>
          <w:alias w:val="InquiryRefNo"/>
          <w:tag w:val="InquiryRefNo"/>
          <w:id w:val="-281725174"/>
          <w:placeholder>
            <w:docPart w:val="E7A97C61927B4E37A4005BECF01ACD76"/>
          </w:placeholder>
          <w:richText/>
        </w:sdtPr>
        <w:sdtContent>
          <w:r>
            <w:t>635</w:t>
          </w:r>
        </w:sdtContent>
      </w:sdt>
    </w:p>
    <w:sdt>
      <w:sdtPr>
        <w:alias w:val="SittingDate"/>
        <w:tag w:val="SittingDate"/>
        <w:id w:val="-1160222926"/>
        <w:placeholder>
          <w:docPart w:val="E7A97C61927B4E37A4005BECF01ACD76"/>
        </w:placeholder>
        <w:richText/>
      </w:sdtPr>
      <w:sdtContent>
        <w:p w:rsidR="00DB317C" w:rsidP="00E04F6D">
          <w:pPr>
            <w:pStyle w:val="Para"/>
          </w:pPr>
          <w:r>
            <w:t>Wednesday 22 March 2023</w:t>
          </w:r>
        </w:p>
      </w:sdtContent>
    </w:sdt>
    <w:p w:rsidR="00DB317C" w:rsidP="00E04F6D">
      <w:pPr>
        <w:pStyle w:val="Para"/>
      </w:pPr>
      <w:r>
        <w:t xml:space="preserve">Ordered by the House of </w:t>
      </w:r>
      <w:sdt>
        <w:sdtPr>
          <w:alias w:val="House"/>
          <w:tag w:val="House"/>
          <w:id w:val="809213435"/>
          <w:placeholder>
            <w:docPart w:val="E7A97C61927B4E37A4005BECF01ACD76"/>
          </w:placeholder>
          <w:richText/>
        </w:sdtPr>
        <w:sdtContent>
          <w:r w:rsidRPr="00615759">
            <w:t>Commons</w:t>
          </w:r>
        </w:sdtContent>
      </w:sdt>
      <w:r w:rsidRPr="00615759">
        <w:t xml:space="preserve"> to be published on </w:t>
      </w:r>
      <w:sdt>
        <w:sdtPr>
          <w:alias w:val="PublishDate"/>
          <w:tag w:val="PublishDate"/>
          <w:id w:val="217021599"/>
          <w:placeholder>
            <w:docPart w:val="E7A97C61927B4E37A4005BECF01ACD76"/>
          </w:placeholder>
          <w:richText/>
        </w:sdtPr>
        <w:sdtContent>
          <w:r>
            <w:t>22 March 2023</w:t>
          </w:r>
        </w:sdtContent>
      </w:sdt>
      <w:r w:rsidRPr="00615759">
        <w:t>.</w:t>
      </w:r>
    </w:p>
    <w:p w:rsidR="00DB317C" w:rsidP="00E04F6D">
      <w:r>
        <w:fldChar w:fldCharType="begin"/>
      </w:r>
      <w:r>
        <w:instrText xml:space="preserve"> HYPERLINK "https://parliamentlive.tv/Event/Index/267a315f-0fc3-4442-bc82-cea6eafd11b3" </w:instrText>
      </w:r>
      <w:r>
        <w:fldChar w:fldCharType="separate"/>
      </w:r>
      <w:sdt>
        <w:sdtPr>
          <w:rPr>
            <w:rStyle w:val="Hyperlink"/>
          </w:rPr>
          <w:alias w:val="VideoHyperlink"/>
          <w:tag w:val="VideoHyperlink"/>
          <w:id w:val="703995351"/>
          <w:placeholder>
            <w:docPart w:val="E7A97C61927B4E37A4005BECF01ACD76"/>
          </w:placeholder>
          <w:richText/>
        </w:sdtPr>
        <w:sdtEndPr>
          <w:rPr>
            <w:rStyle w:val="Hyperlink"/>
          </w:rPr>
        </w:sdtEndPr>
        <w:sdtContent>
          <w:r w:rsidRPr="00135232">
            <w:rPr>
              <w:rStyle w:val="Hyperlink"/>
            </w:rPr>
            <w:t>Watch the meeting</w:t>
          </w:r>
        </w:sdtContent>
      </w:sdt>
      <w:r>
        <w:fldChar w:fldCharType="end"/>
      </w:r>
    </w:p>
    <w:p w:rsidR="00DB317C" w:rsidRPr="006832BB" w:rsidP="00E04F6D">
      <w:r>
        <w:t xml:space="preserve">Members present: </w:t>
      </w:r>
      <w:sdt>
        <w:sdtPr>
          <w:alias w:val="MembersPresent"/>
          <w:tag w:val="MembersPresent"/>
          <w:id w:val="366340316"/>
          <w:placeholder>
            <w:docPart w:val="E7A97C61927B4E37A4005BECF01ACD76"/>
          </w:placeholder>
          <w:richText/>
        </w:sdtPr>
        <w:sdtContent>
          <w:r w:rsidRPr="006832BB" w:rsidR="00D5425B">
            <w:t>Dame Diana Johnson</w:t>
          </w:r>
          <w:r w:rsidRPr="006832BB">
            <w:t xml:space="preserve"> (Chair);</w:t>
          </w:r>
          <w:r w:rsidRPr="006832BB" w:rsidR="00D5425B">
            <w:t xml:space="preserve"> </w:t>
          </w:r>
          <w:r w:rsidRPr="006832BB" w:rsidR="00C05FCA">
            <w:t xml:space="preserve">Ms </w:t>
          </w:r>
          <w:r w:rsidRPr="006832BB" w:rsidR="00557D4B">
            <w:t>Diane Abbott; Paula Barker; James Daly; Simon Fell; Adam Holloway; Tim Loughton.</w:t>
          </w:r>
        </w:sdtContent>
      </w:sdt>
    </w:p>
    <w:p w:rsidR="00DB317C" w:rsidRPr="006832BB" w:rsidP="00E04F6D">
      <w:pPr>
        <w:pStyle w:val="ParaCentre"/>
      </w:pPr>
      <w:r w:rsidRPr="006832BB">
        <w:t xml:space="preserve">Questions </w:t>
      </w:r>
      <w:sdt>
        <w:sdtPr>
          <w:alias w:val="QuestionNumbers"/>
          <w:tag w:val="QuestionNumbers"/>
          <w:id w:val="-1223666168"/>
          <w:placeholder>
            <w:docPart w:val="E7A97C61927B4E37A4005BECF01ACD76"/>
          </w:placeholder>
          <w:richText/>
        </w:sdtPr>
        <w:sdtContent>
          <w:r w:rsidRPr="006832BB">
            <w:t>427</w:t>
          </w:r>
          <w:r w:rsidRPr="006832BB" w:rsidR="00557D4B">
            <w:t xml:space="preserve"> -</w:t>
          </w:r>
          <w:r w:rsidRPr="006832BB" w:rsidR="00F207C3">
            <w:t xml:space="preserve"> </w:t>
          </w:r>
          <w:r w:rsidRPr="006832BB" w:rsidR="00C15E49">
            <w:t>45</w:t>
          </w:r>
          <w:r w:rsidR="005F4893">
            <w:t>9</w:t>
          </w:r>
        </w:sdtContent>
      </w:sdt>
    </w:p>
    <w:p w:rsidR="00DB317C" w:rsidP="00E04F6D">
      <w:pPr>
        <w:pStyle w:val="TitleWitnesses0"/>
      </w:pPr>
      <w:r w:rsidRPr="006832BB">
        <w:t>Witnesses</w:t>
      </w:r>
    </w:p>
    <w:sdt>
      <w:sdtPr>
        <w:alias w:val="WitnessSet"/>
        <w:tag w:val="WitnessSet"/>
        <w:id w:val="-368373484"/>
        <w:placeholder>
          <w:docPart w:val="67B39A07005641A793F36BE9606DD1C0"/>
        </w:placeholder>
        <w:richText/>
      </w:sdtPr>
      <w:sdtContent>
        <w:p w:rsidR="00DB317C" w:rsidP="00E04F6D">
          <w:pPr>
            <w:pStyle w:val="Para"/>
          </w:pPr>
          <w:r>
            <w:fldChar w:fldCharType="begin"/>
          </w:r>
          <w:r>
            <w:instrText xml:space="preserve"> HYPERLINK \l "Panel1" </w:instrText>
          </w:r>
          <w:r>
            <w:fldChar w:fldCharType="separate"/>
          </w:r>
          <w:r w:rsidRPr="002935B5" w:rsidR="00557D4B">
            <w:rPr>
              <w:rStyle w:val="Hyperlink"/>
            </w:rPr>
            <w:t>I</w:t>
          </w:r>
          <w:r>
            <w:fldChar w:fldCharType="end"/>
          </w:r>
          <w:r w:rsidR="00557D4B">
            <w:t xml:space="preserve">: </w:t>
          </w:r>
          <w:r w:rsidR="000A12D7">
            <w:t xml:space="preserve">The </w:t>
          </w:r>
          <w:r w:rsidR="00AA0C31">
            <w:t>Baroness Casey of Blackstock</w:t>
          </w:r>
          <w:r w:rsidR="008362E7">
            <w:t xml:space="preserve"> DBE CB</w:t>
          </w:r>
          <w:r w:rsidR="007A42EE">
            <w:t>; Sarah Kin</w:t>
          </w:r>
          <w:r w:rsidR="006A3B2A">
            <w:t xml:space="preserve">caid, </w:t>
          </w:r>
          <w:r w:rsidR="00057BCD">
            <w:t xml:space="preserve">Lead Reviewer, </w:t>
          </w:r>
          <w:r w:rsidR="007B0DB8">
            <w:t>Baroness Casey Review; Neil O’Connor</w:t>
          </w:r>
          <w:r w:rsidR="005115F3">
            <w:t xml:space="preserve"> CBE</w:t>
          </w:r>
          <w:r w:rsidR="007B0DB8">
            <w:t>, Policy Adviser, Baroness Casey Review.</w:t>
          </w:r>
        </w:p>
      </w:sdtContent>
    </w:sdt>
    <w:p w:rsidR="00DB317C" w:rsidP="00E04F6D">
      <w:pPr>
        <w:pStyle w:val="Para"/>
      </w:pPr>
    </w:p>
    <w:p w:rsidR="00DB317C" w:rsidP="00E04F6D">
      <w:pPr>
        <w:rPr>
          <w:rFonts w:eastAsia="Times New Roman"/>
          <w:szCs w:val="20"/>
        </w:rPr>
      </w:pPr>
      <w:r>
        <w:br w:type="page"/>
      </w:r>
    </w:p>
    <w:sdt>
      <w:sdtPr>
        <w:rPr>
          <w:szCs w:val="28"/>
        </w:rPr>
        <w:alias w:val="WitnessExamination"/>
        <w:tag w:val="WitnessExamination"/>
        <w:id w:val="2003463402"/>
        <w:placeholder>
          <w:docPart w:val="67B39A07005641A793F36BE9606DD1C0"/>
        </w:placeholder>
        <w:richText/>
      </w:sdtPr>
      <w:sdtEndPr>
        <w:rPr>
          <w:szCs w:val="22"/>
        </w:rPr>
      </w:sdtEndPr>
      <w:sdtContent>
        <w:p w:rsidR="00DB317C" w:rsidRPr="005115F3" w:rsidP="00461BB3">
          <w:pPr>
            <w:pStyle w:val="TitlePanel0"/>
            <w:rPr>
              <w:szCs w:val="28"/>
            </w:rPr>
          </w:pPr>
          <w:bookmarkStart w:id="0" w:name="Panel1"/>
          <w:r w:rsidRPr="005115F3">
            <w:rPr>
              <w:szCs w:val="28"/>
            </w:rPr>
            <w:t xml:space="preserve">Examination of </w:t>
          </w:r>
          <w:r w:rsidR="00677B7A">
            <w:rPr>
              <w:szCs w:val="28"/>
            </w:rPr>
            <w:t>w</w:t>
          </w:r>
          <w:r w:rsidRPr="005115F3">
            <w:rPr>
              <w:szCs w:val="28"/>
            </w:rPr>
            <w:t>itnesses</w:t>
          </w:r>
        </w:p>
        <w:p w:rsidR="00461BB3" w:rsidP="005115F3">
          <w:pPr>
            <w:pStyle w:val="TitlePanel0"/>
            <w:jc w:val="left"/>
          </w:pPr>
          <w:r>
            <w:rPr>
              <w:sz w:val="22"/>
            </w:rPr>
            <w:t>Witnesses:</w:t>
          </w:r>
          <w:r w:rsidR="00677B7A">
            <w:rPr>
              <w:sz w:val="22"/>
            </w:rPr>
            <w:t xml:space="preserve"> </w:t>
          </w:r>
          <w:r w:rsidR="005F4494">
            <w:rPr>
              <w:sz w:val="22"/>
            </w:rPr>
            <w:t xml:space="preserve">Baroness Casey of Blackstock, </w:t>
          </w:r>
          <w:r w:rsidR="00173E10">
            <w:rPr>
              <w:sz w:val="22"/>
            </w:rPr>
            <w:t xml:space="preserve">Sarah Kincaid and </w:t>
          </w:r>
          <w:r w:rsidR="005115F3">
            <w:rPr>
              <w:sz w:val="22"/>
            </w:rPr>
            <w:t>Neil O’Connor.</w:t>
          </w:r>
        </w:p>
      </w:sdtContent>
    </w:sdt>
    <w:p w:rsidR="00677B7A" w:rsidP="00CD79E8">
      <w:pPr>
        <w:pStyle w:val="Question"/>
      </w:pPr>
      <w:bookmarkEnd w:id="0"/>
      <w:sdt>
        <w:sdtPr>
          <w:alias w:val="Member"/>
          <w:tag w:val="&lt;Member mnisId='1533' dodsId='35928'&gt;"/>
          <w:id w:val="-689530149"/>
          <w:placeholder>
            <w:docPart w:val="DefaultPlaceholder_-1854013440"/>
          </w:placeholder>
          <w:richText/>
        </w:sdtPr>
        <w:sdtContent>
          <w:r w:rsidRPr="00677B7A" w:rsidR="00CD79E8">
            <w:rPr>
              <w:b/>
              <w:bCs/>
            </w:rPr>
            <w:t>Chair:</w:t>
          </w:r>
        </w:sdtContent>
      </w:sdt>
      <w:r w:rsidR="00CD79E8">
        <w:t xml:space="preserve"> </w:t>
      </w:r>
      <w:r>
        <w:t xml:space="preserve">Good afternoon, everybody. This is our next session </w:t>
      </w:r>
      <w:r w:rsidR="00263C47">
        <w:t>i</w:t>
      </w:r>
      <w:r>
        <w:t xml:space="preserve">n the policing priorities inquiry we are currently conducting. This afternoon we are going to hear from </w:t>
      </w:r>
      <w:r w:rsidR="00263C47">
        <w:t>Baroness</w:t>
      </w:r>
      <w:r>
        <w:t xml:space="preserve"> Louise Casey in </w:t>
      </w:r>
      <w:r w:rsidR="00C01D95">
        <w:t xml:space="preserve">the </w:t>
      </w:r>
      <w:r>
        <w:t xml:space="preserve">light of the review on culture and standards </w:t>
      </w:r>
      <w:r w:rsidR="00A83B0B">
        <w:t xml:space="preserve">of behaviour </w:t>
      </w:r>
      <w:r>
        <w:t xml:space="preserve">in the Met, which was published just yesterday. </w:t>
      </w:r>
    </w:p>
    <w:p w:rsidR="00677B7A" w:rsidP="00677B7A">
      <w:pPr>
        <w:pStyle w:val="QuestionCont"/>
      </w:pPr>
      <w:r>
        <w:t xml:space="preserve">Before </w:t>
      </w:r>
      <w:r w:rsidR="00C367DD">
        <w:t>I turn to our panel</w:t>
      </w:r>
      <w:r>
        <w:t xml:space="preserve"> this afternoon</w:t>
      </w:r>
      <w:r w:rsidR="00C367DD">
        <w:t>, I want to start by paying tribute</w:t>
      </w:r>
      <w:r>
        <w:t>, as I am sure all members of the Committee would,</w:t>
      </w:r>
      <w:r w:rsidR="00C367DD">
        <w:t xml:space="preserve"> to PC Keith Palmer and </w:t>
      </w:r>
      <w:r>
        <w:t xml:space="preserve">the </w:t>
      </w:r>
      <w:r w:rsidR="00C367DD">
        <w:t xml:space="preserve">four other people </w:t>
      </w:r>
      <w:r>
        <w:t xml:space="preserve">who were sadly </w:t>
      </w:r>
      <w:r w:rsidR="00C367DD">
        <w:t>killed</w:t>
      </w:r>
      <w:r>
        <w:t>, and those injured,</w:t>
      </w:r>
      <w:r w:rsidR="00C367DD">
        <w:t xml:space="preserve"> in the Westminster Bridge attack</w:t>
      </w:r>
      <w:r>
        <w:t xml:space="preserve"> six years ago today. All of our thoughts are with the friends and families of those people. </w:t>
      </w:r>
    </w:p>
    <w:p w:rsidR="00F404C6" w:rsidP="00677B7A">
      <w:pPr>
        <w:pStyle w:val="Answer"/>
      </w:pPr>
      <w:r>
        <w:t>Can I say a particular thank you to Baroness Casey for attending today? I know she has had a very busy week</w:t>
      </w:r>
      <w:r w:rsidR="00D73161">
        <w:t xml:space="preserve">. She </w:t>
      </w:r>
      <w:r>
        <w:t>was at the GLA this morning giving evidence and answering questions</w:t>
      </w:r>
      <w:r>
        <w:t>.</w:t>
      </w:r>
      <w:r w:rsidR="00224C23">
        <w:t xml:space="preserve"> </w:t>
      </w:r>
      <w:r>
        <w:t xml:space="preserve">The </w:t>
      </w:r>
      <w:r w:rsidR="00A83B0B">
        <w:t xml:space="preserve">members </w:t>
      </w:r>
      <w:r>
        <w:t xml:space="preserve">of the Committee </w:t>
      </w:r>
      <w:r>
        <w:t xml:space="preserve">have </w:t>
      </w:r>
      <w:r>
        <w:t>spent a long time reading the report</w:t>
      </w:r>
      <w:r>
        <w:t>. W</w:t>
      </w:r>
      <w:r>
        <w:t>hen I read it</w:t>
      </w:r>
      <w:r>
        <w:t xml:space="preserve">, </w:t>
      </w:r>
      <w:r>
        <w:t xml:space="preserve">I had moments </w:t>
      </w:r>
      <w:r>
        <w:t>whe</w:t>
      </w:r>
      <w:r w:rsidR="000F16C1">
        <w:t>n</w:t>
      </w:r>
      <w:r>
        <w:t xml:space="preserve"> I was </w:t>
      </w:r>
      <w:r>
        <w:t>really angry and the</w:t>
      </w:r>
      <w:r>
        <w:t>n</w:t>
      </w:r>
      <w:r>
        <w:t xml:space="preserve"> really very sad about what I was reading</w:t>
      </w:r>
      <w:r>
        <w:t xml:space="preserve">. </w:t>
      </w:r>
      <w:r>
        <w:t>I am sure we are going to have a number of questions from the Committee this afternoon.</w:t>
      </w:r>
    </w:p>
    <w:p w:rsidR="00F404C6" w:rsidP="00677B7A">
      <w:pPr>
        <w:pStyle w:val="Answer"/>
      </w:pPr>
      <w:r>
        <w:t>I want to start with three questions, but</w:t>
      </w:r>
      <w:r>
        <w:t xml:space="preserve"> </w:t>
      </w:r>
      <w:r>
        <w:t>before I do that, I ought to ask everyone to introduce themselves</w:t>
      </w:r>
      <w:r>
        <w:t xml:space="preserve">. Could we </w:t>
      </w:r>
      <w:r>
        <w:t>get everyone to say who they are</w:t>
      </w:r>
      <w:r>
        <w:t xml:space="preserve">? </w:t>
      </w:r>
    </w:p>
    <w:p w:rsidR="00677B7A" w:rsidP="00677B7A">
      <w:pPr>
        <w:pStyle w:val="Answer"/>
      </w:pPr>
      <w:sdt>
        <w:sdtPr>
          <w:alias w:val="Witness"/>
          <w:id w:val="149886044"/>
          <w:placeholder>
            <w:docPart w:val="72D1BD831F2E47128C85EC9C9C773B1D"/>
          </w:placeholder>
          <w:richText/>
        </w:sdtPr>
        <w:sdtContent>
          <w:r w:rsidR="002935B5">
            <w:rPr>
              <w:b/>
              <w:bCs/>
              <w:i/>
              <w:iCs/>
            </w:rPr>
            <w:t>Baroness Casey:</w:t>
          </w:r>
          <w:r w:rsidRPr="00C761A4" w:rsidR="00F404C6">
            <w:rPr>
              <w:b/>
            </w:rPr>
            <w:t xml:space="preserve"> </w:t>
          </w:r>
        </w:sdtContent>
      </w:sdt>
      <w:r w:rsidR="00224C23">
        <w:t xml:space="preserve">I am </w:t>
      </w:r>
      <w:r>
        <w:t>Baroness Casey, author of the</w:t>
      </w:r>
      <w:r w:rsidR="00224C23">
        <w:t xml:space="preserve"> review. </w:t>
      </w:r>
    </w:p>
    <w:p w:rsidR="00224C23" w:rsidP="00677B7A">
      <w:pPr>
        <w:pStyle w:val="Answer"/>
      </w:pPr>
      <w:sdt>
        <w:sdtPr>
          <w:alias w:val="Witness"/>
          <w:id w:val="-1933033163"/>
          <w:placeholder>
            <w:docPart w:val="806EAF8EE71D4DB69E5CA441AB357C9D"/>
          </w:placeholder>
          <w:richText/>
        </w:sdtPr>
        <w:sdtContent>
          <w:r w:rsidRPr="00B52DD4">
            <w:rPr>
              <w:b/>
              <w:bCs/>
              <w:i/>
              <w:iCs/>
            </w:rPr>
            <w:t>Sarah Kincaid:</w:t>
          </w:r>
          <w:r w:rsidRPr="00B52DD4">
            <w:rPr>
              <w:b/>
            </w:rPr>
            <w:t xml:space="preserve"> </w:t>
          </w:r>
        </w:sdtContent>
      </w:sdt>
      <w:r>
        <w:t>I am Sarah Kincaid. I was the lead reviewer</w:t>
      </w:r>
      <w:r w:rsidR="00677B7A">
        <w:t xml:space="preserve"> on Dame Louise’s team. </w:t>
      </w:r>
    </w:p>
    <w:p w:rsidR="00224C23" w:rsidP="00677B7A">
      <w:pPr>
        <w:pStyle w:val="Answer"/>
      </w:pPr>
      <w:sdt>
        <w:sdtPr>
          <w:alias w:val="Witness"/>
          <w:id w:val="-1433123056"/>
          <w:placeholder>
            <w:docPart w:val="A553782BE84C4B52840B709C965A5707"/>
          </w:placeholder>
          <w:richText/>
        </w:sdtPr>
        <w:sdtContent>
          <w:r w:rsidRPr="00BB4147">
            <w:rPr>
              <w:b/>
              <w:bCs/>
              <w:i/>
              <w:iCs/>
            </w:rPr>
            <w:t>Neil O’Connor:</w:t>
          </w:r>
          <w:r w:rsidRPr="00BB4147">
            <w:rPr>
              <w:b/>
            </w:rPr>
            <w:t xml:space="preserve"> </w:t>
          </w:r>
        </w:sdtContent>
      </w:sdt>
      <w:r>
        <w:t xml:space="preserve">Hello, </w:t>
      </w:r>
      <w:r w:rsidR="00677B7A">
        <w:t>I am Neil O’</w:t>
      </w:r>
      <w:r w:rsidR="00F404C6">
        <w:t>C</w:t>
      </w:r>
      <w:r w:rsidR="00677B7A">
        <w:t>onnor. I am an advis</w:t>
      </w:r>
      <w:r>
        <w:t>e</w:t>
      </w:r>
      <w:r w:rsidR="00677B7A">
        <w:t xml:space="preserve">r to the </w:t>
      </w:r>
      <w:r>
        <w:t>r</w:t>
      </w:r>
      <w:r w:rsidR="00677B7A">
        <w:t>eview and a former civil servant.</w:t>
      </w:r>
    </w:p>
    <w:p w:rsidR="00224C23" w:rsidP="00224C23">
      <w:pPr>
        <w:pStyle w:val="Remark"/>
      </w:pPr>
      <w:sdt>
        <w:sdtPr>
          <w:alias w:val="Member"/>
          <w:tag w:val="&lt;Member mnisId='1554' dodsId='31575'&gt;"/>
          <w:id w:val="-1939679356"/>
          <w:placeholder>
            <w:docPart w:val="2E02232C9E01407889B24E37A0269C99"/>
          </w:placeholder>
          <w:richText/>
        </w:sdtPr>
        <w:sdtContent>
          <w:r w:rsidRPr="003E7691">
            <w:rPr>
              <w:b/>
            </w:rPr>
            <w:t>Chair:</w:t>
          </w:r>
        </w:sdtContent>
      </w:sdt>
      <w:r w:rsidRPr="003E7691">
        <w:t xml:space="preserve"> </w:t>
      </w:r>
      <w:r>
        <w:t xml:space="preserve">You </w:t>
      </w:r>
      <w:r w:rsidR="00677B7A">
        <w:t>are all very welcome</w:t>
      </w:r>
      <w:r>
        <w:t xml:space="preserve"> t</w:t>
      </w:r>
      <w:r w:rsidR="00677B7A">
        <w:t>his afternoon</w:t>
      </w:r>
      <w:r>
        <w:t xml:space="preserve">. It </w:t>
      </w:r>
      <w:r w:rsidR="00677B7A">
        <w:t xml:space="preserve">looks like we are likely to have a vote at </w:t>
      </w:r>
      <w:r>
        <w:t xml:space="preserve">about </w:t>
      </w:r>
      <w:r w:rsidR="00677B7A">
        <w:t xml:space="preserve">3.40 </w:t>
      </w:r>
      <w:r w:rsidR="00FB471F">
        <w:t xml:space="preserve">pm, </w:t>
      </w:r>
      <w:r w:rsidR="00677B7A">
        <w:t>so we do not have that much time.</w:t>
      </w:r>
    </w:p>
    <w:p w:rsidR="00224C23" w:rsidP="00677B7A">
      <w:pPr>
        <w:pStyle w:val="Answer"/>
      </w:pPr>
      <w:sdt>
        <w:sdtPr>
          <w:alias w:val="Witness"/>
          <w:id w:val="114793955"/>
          <w:placeholder>
            <w:docPart w:val="220EC65E16E343ADA3DC56342BBD7A99"/>
          </w:placeholder>
          <w:richText/>
        </w:sdtPr>
        <w:sdtContent>
          <w:r w:rsidR="002935B5">
            <w:rPr>
              <w:b/>
              <w:bCs/>
              <w:i/>
              <w:iCs/>
            </w:rPr>
            <w:t>Baroness Casey:</w:t>
          </w:r>
          <w:r w:rsidRPr="00527A45">
            <w:rPr>
              <w:b/>
            </w:rPr>
            <w:t xml:space="preserve"> </w:t>
          </w:r>
        </w:sdtContent>
      </w:sdt>
      <w:r>
        <w:t>That f</w:t>
      </w:r>
      <w:r w:rsidR="00677B7A">
        <w:t>ocuses the mind.</w:t>
      </w:r>
    </w:p>
    <w:p w:rsidR="00C0128F" w:rsidP="00677B7A">
      <w:pPr>
        <w:pStyle w:val="Question"/>
      </w:pPr>
      <w:sdt>
        <w:sdtPr>
          <w:alias w:val="Member"/>
          <w:tag w:val="&lt;Member mnisId='1554' dodsId='31575'&gt;"/>
          <w:id w:val="126128034"/>
          <w:placeholder>
            <w:docPart w:val="98C25C00E6774657863427018F93AAE4"/>
          </w:placeholder>
          <w:richText/>
        </w:sdtPr>
        <w:sdtContent>
          <w:r w:rsidRPr="00224C23" w:rsidR="00224C23">
            <w:rPr>
              <w:b/>
            </w:rPr>
            <w:t>Chair:</w:t>
          </w:r>
        </w:sdtContent>
      </w:sdt>
      <w:r w:rsidRPr="003E7691" w:rsidR="00224C23">
        <w:t xml:space="preserve"> </w:t>
      </w:r>
      <w:r w:rsidR="00677B7A">
        <w:t>It does focus the mind</w:t>
      </w:r>
      <w:r w:rsidR="00224C23">
        <w:t>.</w:t>
      </w:r>
      <w:r w:rsidR="00677B7A">
        <w:t xml:space="preserve"> I am sure all the </w:t>
      </w:r>
      <w:r w:rsidR="00224C23">
        <w:t xml:space="preserve">Committee </w:t>
      </w:r>
      <w:r w:rsidR="00A83B0B">
        <w:t xml:space="preserve">members </w:t>
      </w:r>
      <w:r w:rsidR="00677B7A">
        <w:t xml:space="preserve">will be very quick in their questioning and very succinct. </w:t>
      </w:r>
    </w:p>
    <w:p w:rsidR="00677B7A" w:rsidP="00C0128F">
      <w:pPr>
        <w:pStyle w:val="Question"/>
        <w:numPr>
          <w:ilvl w:val="0"/>
          <w:numId w:val="0"/>
        </w:numPr>
        <w:ind w:left="794"/>
      </w:pPr>
      <w:r>
        <w:t xml:space="preserve">Just to </w:t>
      </w:r>
      <w:r w:rsidR="00224C23">
        <w:t xml:space="preserve">start </w:t>
      </w:r>
      <w:r>
        <w:t xml:space="preserve">us off, you were very clear in your report, Baroness Casey, about the institutionalised </w:t>
      </w:r>
      <w:r w:rsidR="00224C23">
        <w:t xml:space="preserve">misogyny, </w:t>
      </w:r>
      <w:r>
        <w:t>sexism, racism and homophobia in the M</w:t>
      </w:r>
      <w:r w:rsidR="00224C23">
        <w:t xml:space="preserve">et. </w:t>
      </w:r>
      <w:r>
        <w:t xml:space="preserve">You are also very clear in your views about the </w:t>
      </w:r>
      <w:r w:rsidR="007A1D7C">
        <w:t>Commissioner</w:t>
      </w:r>
      <w:r>
        <w:t xml:space="preserve"> and the </w:t>
      </w:r>
      <w:r w:rsidR="007A1D7C">
        <w:t>Deputy Commissioner</w:t>
      </w:r>
      <w:r w:rsidR="00A83B0B">
        <w:t>,</w:t>
      </w:r>
      <w:r>
        <w:t xml:space="preserve"> and the confidence you have in </w:t>
      </w:r>
      <w:r w:rsidR="008F51E8">
        <w:t>them</w:t>
      </w:r>
      <w:r>
        <w:t>.</w:t>
      </w:r>
      <w:r w:rsidR="00C0128F">
        <w:t xml:space="preserve"> </w:t>
      </w:r>
      <w:r w:rsidR="008F51E8">
        <w:t>A</w:t>
      </w:r>
      <w:r>
        <w:t xml:space="preserve">re you disappointed that the </w:t>
      </w:r>
      <w:r w:rsidR="007A1D7C">
        <w:t>Commissioner</w:t>
      </w:r>
      <w:r>
        <w:t xml:space="preserve"> has not been able to accept your findings of institutionalised racism, sexism, </w:t>
      </w:r>
      <w:r w:rsidR="008F51E8">
        <w:t xml:space="preserve">misogyny and </w:t>
      </w:r>
      <w:r>
        <w:t>homophobia?</w:t>
      </w:r>
    </w:p>
    <w:p w:rsidR="008F51E8" w:rsidP="00677B7A">
      <w:pPr>
        <w:pStyle w:val="Answer"/>
      </w:pPr>
      <w:sdt>
        <w:sdtPr>
          <w:alias w:val="Witness"/>
          <w:id w:val="1791617595"/>
          <w:placeholder>
            <w:docPart w:val="D04E0BB7CE16474E89509B461556D073"/>
          </w:placeholder>
          <w:richText/>
        </w:sdtPr>
        <w:sdtContent>
          <w:r w:rsidR="002935B5">
            <w:rPr>
              <w:b/>
              <w:bCs/>
              <w:i/>
              <w:iCs/>
            </w:rPr>
            <w:t>Baroness Casey:</w:t>
          </w:r>
          <w:r w:rsidRPr="00527A45">
            <w:rPr>
              <w:b/>
            </w:rPr>
            <w:t xml:space="preserve"> </w:t>
          </w:r>
        </w:sdtContent>
      </w:sdt>
      <w:r w:rsidR="00A83B0B">
        <w:t xml:space="preserve">First </w:t>
      </w:r>
      <w:r w:rsidR="00677B7A">
        <w:t>of all, thanks very much for having us along today</w:t>
      </w:r>
      <w:r>
        <w:t xml:space="preserve">. We are </w:t>
      </w:r>
      <w:r w:rsidR="00677B7A">
        <w:t>very honoured that the Committee is giving this session to our review today.</w:t>
      </w:r>
    </w:p>
    <w:p w:rsidR="009C5BC3" w:rsidP="00677B7A">
      <w:pPr>
        <w:pStyle w:val="Answer"/>
      </w:pPr>
      <w:r>
        <w:t xml:space="preserve">What do I think? </w:t>
      </w:r>
      <w:r w:rsidR="008F51E8">
        <w:t xml:space="preserve">I think </w:t>
      </w:r>
      <w:r>
        <w:t xml:space="preserve">the </w:t>
      </w:r>
      <w:r w:rsidR="008F51E8">
        <w:t xml:space="preserve">Met </w:t>
      </w:r>
      <w:r w:rsidR="007A1D7C">
        <w:t>Commissioner</w:t>
      </w:r>
      <w:r w:rsidR="00A83B0B">
        <w:t xml:space="preserve"> </w:t>
      </w:r>
      <w:r>
        <w:t xml:space="preserve">is unfortunately splitting hairs over words. </w:t>
      </w:r>
      <w:r w:rsidR="00A83B0B">
        <w:t>I think, overall</w:t>
      </w:r>
      <w:r w:rsidR="008F51E8">
        <w:t xml:space="preserve">, </w:t>
      </w:r>
      <w:r>
        <w:t>he accepts the findings of the review.</w:t>
      </w:r>
      <w:r w:rsidR="008F51E8">
        <w:t xml:space="preserve"> </w:t>
      </w:r>
      <w:r>
        <w:t xml:space="preserve">I have put </w:t>
      </w:r>
      <w:r w:rsidR="00F607F7">
        <w:t xml:space="preserve">it </w:t>
      </w:r>
      <w:r>
        <w:t>to</w:t>
      </w:r>
      <w:r w:rsidR="008F51E8">
        <w:t xml:space="preserve"> </w:t>
      </w:r>
      <w:r w:rsidR="00F607F7">
        <w:t xml:space="preserve">them, to </w:t>
      </w:r>
      <w:r w:rsidR="008F51E8">
        <w:t>him</w:t>
      </w:r>
      <w:r w:rsidR="00F607F7">
        <w:t xml:space="preserve">, </w:t>
      </w:r>
      <w:r w:rsidR="008F51E8">
        <w:t xml:space="preserve">that </w:t>
      </w:r>
      <w:r w:rsidR="00F607F7">
        <w:t xml:space="preserve">the </w:t>
      </w:r>
      <w:r w:rsidR="008F51E8">
        <w:t xml:space="preserve">way to deal with </w:t>
      </w:r>
      <w:r>
        <w:t>institutional</w:t>
      </w:r>
      <w:r w:rsidR="003B3795">
        <w:t xml:space="preserve"> racism—</w:t>
      </w:r>
      <w:r>
        <w:t>organisational</w:t>
      </w:r>
      <w:r w:rsidR="008F51E8">
        <w:t xml:space="preserve"> </w:t>
      </w:r>
      <w:r w:rsidR="003B3795">
        <w:t xml:space="preserve">racism, </w:t>
      </w:r>
      <w:r>
        <w:t>systemic racism</w:t>
      </w:r>
      <w:r w:rsidR="003B3795">
        <w:t>;</w:t>
      </w:r>
      <w:r>
        <w:t xml:space="preserve"> whichever word </w:t>
      </w:r>
      <w:r w:rsidR="00A83B0B">
        <w:t xml:space="preserve">out of the thesaurus </w:t>
      </w:r>
      <w:r>
        <w:t xml:space="preserve">one chooses to </w:t>
      </w:r>
      <w:r w:rsidR="00A83B0B">
        <w:t>use</w:t>
      </w:r>
      <w:r w:rsidR="008F51E8">
        <w:t>.</w:t>
      </w:r>
      <w:r w:rsidR="00F607F7">
        <w:t xml:space="preserve"> </w:t>
      </w:r>
      <w:r>
        <w:t xml:space="preserve">I have put four tests in place that, in my mind, go across all the prejudices and discrimination we have found in the review. </w:t>
      </w:r>
      <w:r w:rsidR="008F51E8">
        <w:t xml:space="preserve">You </w:t>
      </w:r>
      <w:r>
        <w:t xml:space="preserve">can see </w:t>
      </w:r>
      <w:r w:rsidR="008F51E8">
        <w:t xml:space="preserve">that there is </w:t>
      </w:r>
      <w:r>
        <w:t>bullying and prejudice overall</w:t>
      </w:r>
      <w:r w:rsidR="008F51E8">
        <w:t xml:space="preserve">, and </w:t>
      </w:r>
      <w:r>
        <w:t xml:space="preserve">then within that we have found </w:t>
      </w:r>
      <w:r w:rsidR="00A83B0B">
        <w:t>it</w:t>
      </w:r>
      <w:r w:rsidR="008F51E8">
        <w:t xml:space="preserve"> to be </w:t>
      </w:r>
      <w:r>
        <w:t>institutional</w:t>
      </w:r>
      <w:r w:rsidR="008F51E8">
        <w:t>.</w:t>
      </w:r>
      <w:r w:rsidR="00F42CF0">
        <w:t xml:space="preserve"> </w:t>
      </w:r>
    </w:p>
    <w:p w:rsidR="00F83ED8" w:rsidP="00677B7A">
      <w:pPr>
        <w:pStyle w:val="Answer"/>
      </w:pPr>
      <w:r>
        <w:t xml:space="preserve">My four tests really give a way of allowing </w:t>
      </w:r>
      <w:r w:rsidR="008F51E8">
        <w:t xml:space="preserve">an </w:t>
      </w:r>
      <w:r w:rsidR="00677B7A">
        <w:t xml:space="preserve">organisation that believes it cannot fix or solve </w:t>
      </w:r>
      <w:r>
        <w:t>this</w:t>
      </w:r>
      <w:r w:rsidR="00380552">
        <w:t>—</w:t>
      </w:r>
      <w:r w:rsidR="00677B7A">
        <w:t>I have to say I disagree with</w:t>
      </w:r>
      <w:r>
        <w:t xml:space="preserve"> that, but o</w:t>
      </w:r>
      <w:r w:rsidR="00677B7A">
        <w:t xml:space="preserve">n the basis that </w:t>
      </w:r>
      <w:r w:rsidR="00A83B0B">
        <w:t>that</w:t>
      </w:r>
      <w:r w:rsidR="008F51E8">
        <w:t xml:space="preserve"> </w:t>
      </w:r>
      <w:r w:rsidR="00677B7A">
        <w:t xml:space="preserve">seems to be what the resistance has been </w:t>
      </w:r>
      <w:r w:rsidR="008F51E8">
        <w:t xml:space="preserve">over </w:t>
      </w:r>
      <w:r w:rsidR="00677B7A">
        <w:t xml:space="preserve">the last 20 to 30 years, </w:t>
      </w:r>
      <w:r w:rsidR="008F51E8">
        <w:t>t</w:t>
      </w:r>
      <w:r w:rsidR="00677B7A">
        <w:t xml:space="preserve">he four tests </w:t>
      </w:r>
      <w:r w:rsidR="008F51E8">
        <w:t xml:space="preserve">are </w:t>
      </w:r>
      <w:r w:rsidR="00677B7A">
        <w:t>these</w:t>
      </w:r>
      <w:r w:rsidR="008F51E8">
        <w:t>.</w:t>
      </w:r>
      <w:r w:rsidR="009C5BC3">
        <w:t xml:space="preserve"> “</w:t>
      </w:r>
      <w:r w:rsidR="008F51E8">
        <w:t>D</w:t>
      </w:r>
      <w:r w:rsidR="00677B7A">
        <w:t>o you have people working in your organisation who are racist</w:t>
      </w:r>
      <w:r w:rsidR="00A83B0B">
        <w:t>—</w:t>
      </w:r>
      <w:r>
        <w:t>not</w:t>
      </w:r>
      <w:r w:rsidR="00677B7A">
        <w:t xml:space="preserve"> everybody but some people</w:t>
      </w:r>
      <w:r>
        <w:t>?</w:t>
      </w:r>
      <w:r w:rsidR="009C5BC3">
        <w:t>”</w:t>
      </w:r>
      <w:r>
        <w:t xml:space="preserve"> </w:t>
      </w:r>
      <w:r w:rsidR="00677B7A">
        <w:t xml:space="preserve">The answer to that question is unequivocally yes. </w:t>
      </w:r>
      <w:r w:rsidR="009C5BC3">
        <w:t>“</w:t>
      </w:r>
      <w:r w:rsidR="00677B7A">
        <w:t xml:space="preserve">Do you have people in your organisation </w:t>
      </w:r>
      <w:r>
        <w:t xml:space="preserve">who </w:t>
      </w:r>
      <w:r w:rsidR="00677B7A">
        <w:t>are experiencing</w:t>
      </w:r>
      <w:r>
        <w:t xml:space="preserve"> and on the </w:t>
      </w:r>
      <w:r w:rsidR="00677B7A">
        <w:t>receiving end of racism or</w:t>
      </w:r>
      <w:r w:rsidR="00A83B0B">
        <w:t>,</w:t>
      </w:r>
      <w:r>
        <w:t xml:space="preserve"> </w:t>
      </w:r>
      <w:r w:rsidR="00677B7A">
        <w:t>indeed</w:t>
      </w:r>
      <w:r w:rsidR="00A83B0B">
        <w:t>,</w:t>
      </w:r>
      <w:r w:rsidR="00677B7A">
        <w:t xml:space="preserve"> misogyny or homophobia?</w:t>
      </w:r>
      <w:r w:rsidR="009C5BC3">
        <w:t>”</w:t>
      </w:r>
      <w:r w:rsidR="00677B7A">
        <w:t xml:space="preserve"> The answer to that question is yes. </w:t>
      </w:r>
      <w:r w:rsidR="009C5BC3">
        <w:t>“</w:t>
      </w:r>
      <w:r w:rsidR="00677B7A">
        <w:t>Do you have an organisation</w:t>
      </w:r>
      <w:r>
        <w:t xml:space="preserve"> that</w:t>
      </w:r>
      <w:r w:rsidR="00677B7A">
        <w:t>, in terms of its procedures, processes</w:t>
      </w:r>
      <w:r>
        <w:t xml:space="preserve"> and</w:t>
      </w:r>
      <w:r w:rsidR="00677B7A">
        <w:t xml:space="preserve"> functioning, has systemic bias in it?</w:t>
      </w:r>
      <w:r w:rsidR="009C5BC3">
        <w:t>”</w:t>
      </w:r>
      <w:r>
        <w:t xml:space="preserve"> </w:t>
      </w:r>
      <w:r w:rsidR="00677B7A">
        <w:t>The answer to that is yes</w:t>
      </w:r>
      <w:r>
        <w:t xml:space="preserve">. </w:t>
      </w:r>
    </w:p>
    <w:p w:rsidR="00F83ED8" w:rsidP="00677B7A">
      <w:pPr>
        <w:pStyle w:val="Answer"/>
      </w:pPr>
      <w:r>
        <w:t xml:space="preserve">I would </w:t>
      </w:r>
      <w:r w:rsidR="00677B7A">
        <w:t>just remind anybody listen</w:t>
      </w:r>
      <w:r>
        <w:t xml:space="preserve">ing </w:t>
      </w:r>
      <w:r w:rsidR="00677B7A">
        <w:t>to this</w:t>
      </w:r>
      <w:r>
        <w:t>—</w:t>
      </w:r>
      <w:r w:rsidR="00677B7A">
        <w:t>I am sure I do not need to remind this Committee</w:t>
      </w:r>
      <w:r>
        <w:t>—</w:t>
      </w:r>
      <w:r w:rsidR="00677B7A">
        <w:t>that officers who are black are disproportionately more likely to be in the misconduct system than their white counterparts</w:t>
      </w:r>
      <w:r>
        <w:t>, to the tune of 81%</w:t>
      </w:r>
      <w:r w:rsidR="00677B7A">
        <w:t>. There can be no other reason for that than the</w:t>
      </w:r>
      <w:r>
        <w:t xml:space="preserve">ir </w:t>
      </w:r>
      <w:r w:rsidR="00677B7A">
        <w:t xml:space="preserve">skin colour </w:t>
      </w:r>
      <w:r>
        <w:t>or—</w:t>
      </w:r>
      <w:r w:rsidR="00677B7A">
        <w:t>how can I put it?</w:t>
      </w:r>
      <w:r>
        <w:t>—the m</w:t>
      </w:r>
      <w:r w:rsidR="00677B7A">
        <w:t>uch more lenient approach to their white male colleagues.</w:t>
      </w:r>
    </w:p>
    <w:p w:rsidR="00C83633" w:rsidP="00677B7A">
      <w:pPr>
        <w:pStyle w:val="Answer"/>
      </w:pPr>
      <w:r>
        <w:t xml:space="preserve">The final </w:t>
      </w:r>
      <w:r w:rsidR="00677B7A">
        <w:t>question is</w:t>
      </w:r>
      <w:r>
        <w:t xml:space="preserve"> this</w:t>
      </w:r>
      <w:r w:rsidR="009C5BC3">
        <w:t>:</w:t>
      </w:r>
      <w:r>
        <w:t xml:space="preserve"> </w:t>
      </w:r>
      <w:r w:rsidR="009C5BC3">
        <w:t>“</w:t>
      </w:r>
      <w:r>
        <w:t xml:space="preserve">Does the </w:t>
      </w:r>
      <w:r w:rsidR="00677B7A">
        <w:t>Metropolitan Police over</w:t>
      </w:r>
      <w:r w:rsidR="00E31D6A">
        <w:t>-</w:t>
      </w:r>
      <w:r>
        <w:t xml:space="preserve">police </w:t>
      </w:r>
      <w:r w:rsidR="00677B7A">
        <w:t>and under</w:t>
      </w:r>
      <w:r w:rsidR="00E31D6A">
        <w:t>-</w:t>
      </w:r>
      <w:r w:rsidR="00677B7A">
        <w:t>protect the black community in London</w:t>
      </w:r>
      <w:r>
        <w:t>?</w:t>
      </w:r>
      <w:r w:rsidR="00380552">
        <w:t>”</w:t>
      </w:r>
      <w:r>
        <w:t xml:space="preserve"> Unreservedly, yes. The </w:t>
      </w:r>
      <w:r w:rsidR="00677B7A">
        <w:t>evidence is abundantly clear in th</w:t>
      </w:r>
      <w:r w:rsidR="007B2988">
        <w:t>e</w:t>
      </w:r>
      <w:r w:rsidR="00677B7A">
        <w:t xml:space="preserve"> report</w:t>
      </w:r>
      <w:r>
        <w:t xml:space="preserve">. </w:t>
      </w:r>
      <w:r w:rsidR="00677B7A">
        <w:t>I suppose I feel sad today</w:t>
      </w:r>
      <w:r>
        <w:t xml:space="preserve">, </w:t>
      </w:r>
      <w:r w:rsidR="00677B7A">
        <w:t xml:space="preserve">in that I wish the </w:t>
      </w:r>
      <w:r w:rsidR="007A1D7C">
        <w:t>Commissioner</w:t>
      </w:r>
      <w:r w:rsidR="00677B7A">
        <w:t xml:space="preserve"> and the </w:t>
      </w:r>
      <w:r w:rsidR="007A1D7C">
        <w:t>Deputy Commissioner</w:t>
      </w:r>
      <w:r w:rsidR="00677B7A">
        <w:t xml:space="preserve"> had given themselves more time to listen to </w:t>
      </w:r>
      <w:r w:rsidR="00E31D6A">
        <w:t xml:space="preserve">and </w:t>
      </w:r>
      <w:r w:rsidR="00677B7A">
        <w:t xml:space="preserve">understand where black Londoners and all Londoners </w:t>
      </w:r>
      <w:r w:rsidR="00F42CF0">
        <w:t>a</w:t>
      </w:r>
      <w:r w:rsidR="00677B7A">
        <w:t>re coming from</w:t>
      </w:r>
      <w:r w:rsidR="00E31D6A">
        <w:t xml:space="preserve"> w</w:t>
      </w:r>
      <w:r w:rsidR="00677B7A">
        <w:t>hen it comes to the fact</w:t>
      </w:r>
      <w:r w:rsidR="00E31D6A">
        <w:t xml:space="preserve"> that</w:t>
      </w:r>
      <w:r w:rsidR="00677B7A">
        <w:t xml:space="preserve">, </w:t>
      </w:r>
      <w:r w:rsidR="00E31D6A">
        <w:t xml:space="preserve">after </w:t>
      </w:r>
      <w:r w:rsidR="00677B7A">
        <w:t>30 years this April, Barones</w:t>
      </w:r>
      <w:r w:rsidR="00E31D6A">
        <w:t>s</w:t>
      </w:r>
      <w:r w:rsidR="00677B7A">
        <w:t xml:space="preserve"> Dor</w:t>
      </w:r>
      <w:r w:rsidR="00A83B0B">
        <w:t>een</w:t>
      </w:r>
      <w:r w:rsidR="00677B7A">
        <w:t xml:space="preserve"> Lawrence has never heard the word</w:t>
      </w:r>
      <w:r w:rsidR="00E31D6A">
        <w:t>s</w:t>
      </w:r>
      <w:r w:rsidR="00677B7A">
        <w:t xml:space="preserve"> </w:t>
      </w:r>
      <w:r w:rsidR="00E31D6A">
        <w:t>“</w:t>
      </w:r>
      <w:r w:rsidR="00677B7A">
        <w:t>institutional racism</w:t>
      </w:r>
      <w:r w:rsidR="00E31D6A">
        <w:t>”</w:t>
      </w:r>
      <w:r w:rsidR="00677B7A">
        <w:t xml:space="preserve"> in regard to the murder of her own son and the battle that she and her family have had to fight. </w:t>
      </w:r>
    </w:p>
    <w:p w:rsidR="00E31D6A" w:rsidP="00C83633">
      <w:pPr>
        <w:pStyle w:val="Answer"/>
      </w:pPr>
      <w:r>
        <w:t>I feel it is a really missed opportunity</w:t>
      </w:r>
      <w:r>
        <w:t xml:space="preserve">, </w:t>
      </w:r>
      <w:r>
        <w:t xml:space="preserve">if I am simply advising and </w:t>
      </w:r>
      <w:r w:rsidR="00F42CF0">
        <w:t xml:space="preserve">being </w:t>
      </w:r>
      <w:r>
        <w:t>tactical.</w:t>
      </w:r>
      <w:r w:rsidR="00C83633">
        <w:t xml:space="preserve"> </w:t>
      </w:r>
      <w:r>
        <w:t xml:space="preserve">Deep into </w:t>
      </w:r>
      <w:r>
        <w:t>this</w:t>
      </w:r>
      <w:r>
        <w:t>, I</w:t>
      </w:r>
      <w:r>
        <w:t xml:space="preserve"> just feel it is a shame. </w:t>
      </w:r>
      <w:r w:rsidR="00C84B33">
        <w:t>I hope that, o</w:t>
      </w:r>
      <w:r>
        <w:t xml:space="preserve">ver the next few weeks and months, as the </w:t>
      </w:r>
      <w:r w:rsidR="007A1D7C">
        <w:t>Commissioner</w:t>
      </w:r>
      <w:r>
        <w:t xml:space="preserve"> gets more into meeting Londoners and listening to what they have to say</w:t>
      </w:r>
      <w:r>
        <w:t>, h</w:t>
      </w:r>
      <w:r>
        <w:t>e will not only accept my diagnosis but accept what is not a label but an accurate description of the organisation.</w:t>
      </w:r>
    </w:p>
    <w:p w:rsidR="00E31D6A" w:rsidP="00677B7A">
      <w:pPr>
        <w:pStyle w:val="Answer"/>
      </w:pPr>
      <w:r>
        <w:t>I think h</w:t>
      </w:r>
      <w:r w:rsidR="00677B7A">
        <w:t>e is letting his police down</w:t>
      </w:r>
      <w:r>
        <w:t xml:space="preserve">; </w:t>
      </w:r>
      <w:r>
        <w:t xml:space="preserve">I think </w:t>
      </w:r>
      <w:r w:rsidR="00677B7A">
        <w:t>he is letting his staff down. In the report</w:t>
      </w:r>
      <w:r>
        <w:t xml:space="preserve">, </w:t>
      </w:r>
      <w:r w:rsidR="00677B7A">
        <w:t>it is so clear</w:t>
      </w:r>
      <w:r w:rsidR="004C7B7F">
        <w:t>: c</w:t>
      </w:r>
      <w:r w:rsidR="00677B7A">
        <w:t>lose to 50%</w:t>
      </w:r>
      <w:r w:rsidR="004C7B7F">
        <w:t xml:space="preserve">, I think, </w:t>
      </w:r>
      <w:r w:rsidR="00677B7A">
        <w:t>of his own staff and officers experience racism</w:t>
      </w:r>
      <w:r w:rsidR="004C7B7F">
        <w:t>; o</w:t>
      </w:r>
      <w:r w:rsidR="00677B7A">
        <w:t>ver 33% of his own staff and officers who are women experience</w:t>
      </w:r>
      <w:r>
        <w:t xml:space="preserve"> </w:t>
      </w:r>
      <w:r w:rsidR="00677B7A">
        <w:t xml:space="preserve">sexism and </w:t>
      </w:r>
      <w:r>
        <w:t>misogyny</w:t>
      </w:r>
      <w:r w:rsidR="004C7B7F">
        <w:t>; o</w:t>
      </w:r>
      <w:r w:rsidR="00677B7A">
        <w:t xml:space="preserve">ne in </w:t>
      </w:r>
      <w:r>
        <w:t xml:space="preserve">10 </w:t>
      </w:r>
      <w:r w:rsidR="00677B7A">
        <w:t xml:space="preserve">of those women experience sexual assault or </w:t>
      </w:r>
      <w:r>
        <w:t xml:space="preserve">indeed </w:t>
      </w:r>
      <w:r w:rsidR="00677B7A">
        <w:t>sexual harassment</w:t>
      </w:r>
      <w:r w:rsidR="00A83B0B">
        <w:t>, and</w:t>
      </w:r>
      <w:r>
        <w:t xml:space="preserve"> </w:t>
      </w:r>
      <w:r w:rsidR="00677B7A">
        <w:t>19% of his staff who are gay are on the receiving end of homophobia.</w:t>
      </w:r>
    </w:p>
    <w:p w:rsidR="00677B7A" w:rsidP="00677B7A">
      <w:pPr>
        <w:pStyle w:val="Answer"/>
      </w:pPr>
      <w:r>
        <w:t xml:space="preserve">I want to give the </w:t>
      </w:r>
      <w:r w:rsidR="007A1D7C">
        <w:t>Commissioner</w:t>
      </w:r>
      <w:r>
        <w:t xml:space="preserve"> the best possible start he can have, and I really feel it is time to give the</w:t>
      </w:r>
      <w:r w:rsidR="00E31D6A">
        <w:t xml:space="preserve"> Met </w:t>
      </w:r>
      <w:r>
        <w:t xml:space="preserve">a fresh start. </w:t>
      </w:r>
      <w:r w:rsidR="00E31D6A">
        <w:t>W</w:t>
      </w:r>
      <w:r>
        <w:t xml:space="preserve">e have </w:t>
      </w:r>
      <w:r w:rsidR="00A83B0B">
        <w:t xml:space="preserve">Sadiq, </w:t>
      </w:r>
      <w:r w:rsidR="00E31D6A">
        <w:t xml:space="preserve">the Mayor of London, </w:t>
      </w:r>
      <w:r>
        <w:t xml:space="preserve">stepping up </w:t>
      </w:r>
      <w:r w:rsidR="00A83B0B">
        <w:t xml:space="preserve">to chair </w:t>
      </w:r>
      <w:r>
        <w:t xml:space="preserve">a new type of board. We have </w:t>
      </w:r>
      <w:r w:rsidR="00E31D6A">
        <w:t xml:space="preserve">a </w:t>
      </w:r>
      <w:r>
        <w:t xml:space="preserve">new </w:t>
      </w:r>
      <w:r w:rsidR="007A1D7C">
        <w:t>Commissioner</w:t>
      </w:r>
      <w:r w:rsidR="00E31D6A">
        <w:t xml:space="preserve"> and a new </w:t>
      </w:r>
      <w:r w:rsidR="007A1D7C">
        <w:t>Deputy Commissioner</w:t>
      </w:r>
      <w:r>
        <w:t>. We have a London that wants change. We have a force that wants change</w:t>
      </w:r>
      <w:r w:rsidR="00E31D6A">
        <w:t xml:space="preserve">. </w:t>
      </w:r>
      <w:r>
        <w:t>I hope</w:t>
      </w:r>
      <w:r w:rsidR="00E31D6A">
        <w:t xml:space="preserve">, </w:t>
      </w:r>
      <w:r>
        <w:t>in the weeks to come</w:t>
      </w:r>
      <w:r w:rsidR="00E31D6A">
        <w:t xml:space="preserve">, </w:t>
      </w:r>
      <w:r>
        <w:t>we will see that type of change.</w:t>
      </w:r>
    </w:p>
    <w:p w:rsidR="00677B7A" w:rsidP="00E31D6A">
      <w:pPr>
        <w:pStyle w:val="Question"/>
      </w:pPr>
      <w:sdt>
        <w:sdtPr>
          <w:alias w:val="Member"/>
          <w:tag w:val="&lt;Member mnisId='1554' dodsId='31575'&gt;"/>
          <w:id w:val="-1421396627"/>
          <w:placeholder>
            <w:docPart w:val="10AC65E7235B4DCBB3186F3C3CCCBC56"/>
          </w:placeholder>
          <w:richText/>
        </w:sdtPr>
        <w:sdtContent>
          <w:r w:rsidRPr="003E7691" w:rsidR="00E31D6A">
            <w:rPr>
              <w:b/>
            </w:rPr>
            <w:t>Chair:</w:t>
          </w:r>
        </w:sdtContent>
      </w:sdt>
      <w:r w:rsidRPr="003E7691" w:rsidR="00E31D6A">
        <w:t xml:space="preserve"> </w:t>
      </w:r>
      <w:r w:rsidR="00E31D6A">
        <w:t>That is very h</w:t>
      </w:r>
      <w:r>
        <w:t>elpful</w:t>
      </w:r>
      <w:r w:rsidR="00E31D6A">
        <w:t xml:space="preserve">. </w:t>
      </w:r>
      <w:r>
        <w:t>Thank you for that. Can I just ask you</w:t>
      </w:r>
      <w:r w:rsidR="00E31D6A">
        <w:t>,</w:t>
      </w:r>
      <w:r>
        <w:t xml:space="preserve"> though, after all that </w:t>
      </w:r>
      <w:r w:rsidR="00E31D6A">
        <w:t xml:space="preserve">has </w:t>
      </w:r>
      <w:r>
        <w:t>gone on</w:t>
      </w:r>
      <w:r w:rsidR="0056016D">
        <w:t>—</w:t>
      </w:r>
      <w:r>
        <w:t>all the reviews</w:t>
      </w:r>
      <w:r w:rsidR="00E31D6A">
        <w:t xml:space="preserve"> and </w:t>
      </w:r>
      <w:r>
        <w:t>all the reports</w:t>
      </w:r>
      <w:r w:rsidR="0056016D">
        <w:t>—</w:t>
      </w:r>
      <w:r>
        <w:t>what is different about your report? What is going to mean</w:t>
      </w:r>
      <w:r w:rsidR="00E31D6A">
        <w:t xml:space="preserve"> t</w:t>
      </w:r>
      <w:r>
        <w:t xml:space="preserve">here will be change in the </w:t>
      </w:r>
      <w:r w:rsidR="00E31D6A">
        <w:t>Met?</w:t>
      </w:r>
    </w:p>
    <w:p w:rsidR="00EA07C9" w:rsidP="00677B7A">
      <w:pPr>
        <w:pStyle w:val="Answer"/>
      </w:pPr>
      <w:sdt>
        <w:sdtPr>
          <w:alias w:val="Witness"/>
          <w:id w:val="311147513"/>
          <w:placeholder>
            <w:docPart w:val="EAC912E4548D48ED85734BBC3AAB9948"/>
          </w:placeholder>
          <w:richText/>
        </w:sdtPr>
        <w:sdtContent>
          <w:r w:rsidR="002935B5">
            <w:rPr>
              <w:b/>
              <w:bCs/>
              <w:i/>
              <w:iCs/>
            </w:rPr>
            <w:t>Baroness Casey:</w:t>
          </w:r>
          <w:r w:rsidRPr="00527A45" w:rsidR="00E31D6A">
            <w:rPr>
              <w:b/>
            </w:rPr>
            <w:t xml:space="preserve"> </w:t>
          </w:r>
        </w:sdtContent>
      </w:sdt>
      <w:r w:rsidR="00677B7A">
        <w:t>I cannot create the change. In fact, you have more power</w:t>
      </w:r>
      <w:r w:rsidR="00E31D6A">
        <w:t xml:space="preserve"> than </w:t>
      </w:r>
      <w:r w:rsidR="00A83B0B">
        <w:t>I</w:t>
      </w:r>
      <w:r w:rsidR="006E1812">
        <w:t xml:space="preserve"> have</w:t>
      </w:r>
      <w:r w:rsidR="00D5184E">
        <w:t>, u</w:t>
      </w:r>
      <w:r w:rsidR="00677B7A">
        <w:t xml:space="preserve">nless I go and do </w:t>
      </w:r>
      <w:r w:rsidR="00E31D6A">
        <w:t xml:space="preserve">my </w:t>
      </w:r>
      <w:r w:rsidR="00677B7A">
        <w:t>other job in the other place</w:t>
      </w:r>
      <w:r w:rsidR="00A83B0B">
        <w:t>, the House of Lords</w:t>
      </w:r>
      <w:r w:rsidR="00D5184E">
        <w:t xml:space="preserve">. </w:t>
      </w:r>
      <w:r w:rsidR="00677B7A">
        <w:t xml:space="preserve">I can affect some change from there, </w:t>
      </w:r>
      <w:r w:rsidR="00A83B0B">
        <w:t xml:space="preserve">God </w:t>
      </w:r>
      <w:r w:rsidR="00677B7A">
        <w:t>willing.</w:t>
      </w:r>
    </w:p>
    <w:p w:rsidR="00EA07C9" w:rsidP="00677B7A">
      <w:pPr>
        <w:pStyle w:val="Answer"/>
      </w:pPr>
      <w:r>
        <w:t xml:space="preserve">The report </w:t>
      </w:r>
      <w:r>
        <w:t xml:space="preserve">is </w:t>
      </w:r>
      <w:r>
        <w:t>comprehensive.</w:t>
      </w:r>
      <w:r>
        <w:t xml:space="preserve"> When </w:t>
      </w:r>
      <w:r>
        <w:t xml:space="preserve">we arrived in the </w:t>
      </w:r>
      <w:r w:rsidR="00D5184E">
        <w:t>Met</w:t>
      </w:r>
      <w:r>
        <w:t xml:space="preserve">, we realised </w:t>
      </w:r>
      <w:r>
        <w:t>we were in an institution that was long on hubris</w:t>
      </w:r>
      <w:r>
        <w:t xml:space="preserve"> and </w:t>
      </w:r>
      <w:r w:rsidR="00A83B0B">
        <w:t>low</w:t>
      </w:r>
      <w:r>
        <w:t xml:space="preserve"> on </w:t>
      </w:r>
      <w:r>
        <w:t>humility</w:t>
      </w:r>
      <w:r w:rsidR="00F42CF0">
        <w:t>,</w:t>
      </w:r>
      <w:r>
        <w:t xml:space="preserve"> institutionally</w:t>
      </w:r>
      <w:r>
        <w:t xml:space="preserve">. </w:t>
      </w:r>
      <w:r>
        <w:t xml:space="preserve">Sarah Everard was </w:t>
      </w:r>
      <w:r>
        <w:t>abducted</w:t>
      </w:r>
      <w:r>
        <w:t>, raped and murdered by a serving police officer who used his warrant card to entrap her</w:t>
      </w:r>
      <w:r>
        <w:t xml:space="preserve">. For me, </w:t>
      </w:r>
      <w:r>
        <w:t xml:space="preserve">that </w:t>
      </w:r>
      <w:r w:rsidR="00A83B0B">
        <w:t>would be</w:t>
      </w:r>
      <w:r>
        <w:t xml:space="preserve"> </w:t>
      </w:r>
      <w:r>
        <w:t>a moment</w:t>
      </w:r>
      <w:r>
        <w:t xml:space="preserve"> i</w:t>
      </w:r>
      <w:r>
        <w:t xml:space="preserve">n an organisation or </w:t>
      </w:r>
      <w:r w:rsidR="00F42CF0">
        <w:t xml:space="preserve">a </w:t>
      </w:r>
      <w:r>
        <w:t xml:space="preserve">profession that was equivalent, as I put in the report, </w:t>
      </w:r>
      <w:r w:rsidR="00F42CF0">
        <w:t>to</w:t>
      </w:r>
      <w:r>
        <w:t xml:space="preserve"> </w:t>
      </w:r>
      <w:r>
        <w:t xml:space="preserve">a plane falling out of the </w:t>
      </w:r>
      <w:r>
        <w:t xml:space="preserve">sky. </w:t>
      </w:r>
      <w:r w:rsidR="00A83B0B">
        <w:t xml:space="preserve">Therefore, you would </w:t>
      </w:r>
      <w:r>
        <w:t>look at yourself as an organisation and ask</w:t>
      </w:r>
      <w:r w:rsidR="00A83B0B">
        <w:t xml:space="preserve"> yourself</w:t>
      </w:r>
      <w:r>
        <w:t xml:space="preserve"> myriad questions.</w:t>
      </w:r>
    </w:p>
    <w:p w:rsidR="00F969A2" w:rsidP="00677B7A">
      <w:pPr>
        <w:pStyle w:val="Answer"/>
      </w:pPr>
      <w:r>
        <w:t>During the review</w:t>
      </w:r>
      <w:r w:rsidR="00EA07C9">
        <w:t>, R</w:t>
      </w:r>
      <w:r>
        <w:t>ev</w:t>
      </w:r>
      <w:r w:rsidR="00A52F0F">
        <w:t xml:space="preserve">. </w:t>
      </w:r>
      <w:r w:rsidR="00EA07C9">
        <w:t xml:space="preserve">Smallman </w:t>
      </w:r>
      <w:r>
        <w:t>had to endure not only the murder of her daughters but</w:t>
      </w:r>
      <w:r w:rsidR="00F032F3">
        <w:t>,</w:t>
      </w:r>
      <w:r>
        <w:t xml:space="preserve"> on top of that</w:t>
      </w:r>
      <w:r w:rsidR="00F032F3">
        <w:t>,</w:t>
      </w:r>
      <w:r>
        <w:t xml:space="preserve"> </w:t>
      </w:r>
      <w:r w:rsidR="00EC674F">
        <w:t xml:space="preserve">the behaviour of </w:t>
      </w:r>
      <w:r>
        <w:t>serving police officers</w:t>
      </w:r>
      <w:r w:rsidR="00EC674F">
        <w:t xml:space="preserve">. In </w:t>
      </w:r>
      <w:r>
        <w:t>my mind</w:t>
      </w:r>
      <w:r w:rsidR="00EC674F">
        <w:t xml:space="preserve">, as </w:t>
      </w:r>
      <w:r>
        <w:t xml:space="preserve">somebody </w:t>
      </w:r>
      <w:r w:rsidR="00EC674F">
        <w:t xml:space="preserve">who </w:t>
      </w:r>
      <w:r>
        <w:t>is pro-police and</w:t>
      </w:r>
      <w:r w:rsidR="00F032F3">
        <w:t xml:space="preserve"> pro</w:t>
      </w:r>
      <w:r w:rsidR="00EC674F">
        <w:t>-</w:t>
      </w:r>
      <w:r w:rsidR="00F032F3">
        <w:t>law and</w:t>
      </w:r>
      <w:r>
        <w:t xml:space="preserve"> order</w:t>
      </w:r>
      <w:r w:rsidR="00F032F3">
        <w:t xml:space="preserve">, </w:t>
      </w:r>
      <w:r>
        <w:t xml:space="preserve">in those situations </w:t>
      </w:r>
      <w:r w:rsidR="00EC674F">
        <w:t xml:space="preserve">we want them </w:t>
      </w:r>
      <w:r>
        <w:t xml:space="preserve">to be guardians. They </w:t>
      </w:r>
      <w:r w:rsidR="00EC674F">
        <w:t xml:space="preserve">were </w:t>
      </w:r>
      <w:r w:rsidR="00F032F3">
        <w:t xml:space="preserve">the </w:t>
      </w:r>
      <w:r>
        <w:t>guard</w:t>
      </w:r>
      <w:r w:rsidR="00F032F3">
        <w:t xml:space="preserve">ians of </w:t>
      </w:r>
      <w:r>
        <w:t>those bodies. That was their job that night</w:t>
      </w:r>
      <w:r w:rsidR="00F032F3">
        <w:t xml:space="preserve">. They </w:t>
      </w:r>
      <w:r w:rsidR="00EC674F">
        <w:t>were</w:t>
      </w:r>
      <w:r w:rsidR="00F032F3">
        <w:t xml:space="preserve"> not guards; they </w:t>
      </w:r>
      <w:r w:rsidR="00EC674F">
        <w:t>were</w:t>
      </w:r>
      <w:r>
        <w:t xml:space="preserve"> guardians</w:t>
      </w:r>
      <w:r w:rsidR="00F032F3">
        <w:t>. T</w:t>
      </w:r>
      <w:r>
        <w:t xml:space="preserve">hey failed that test of integrity </w:t>
      </w:r>
      <w:r w:rsidR="00F032F3">
        <w:t xml:space="preserve">spectacularly </w:t>
      </w:r>
      <w:r>
        <w:t>by taking photographs and finding them funny.</w:t>
      </w:r>
    </w:p>
    <w:p w:rsidR="00EC674F" w:rsidP="00677B7A">
      <w:pPr>
        <w:pStyle w:val="Answer"/>
      </w:pPr>
      <w:r>
        <w:t>A</w:t>
      </w:r>
      <w:r w:rsidR="00677B7A">
        <w:t>t the end of my review in February</w:t>
      </w:r>
      <w:r>
        <w:t>,</w:t>
      </w:r>
      <w:r w:rsidR="00677B7A">
        <w:t xml:space="preserve"> we did not know quite what we knew</w:t>
      </w:r>
      <w:r w:rsidR="000A5749">
        <w:t xml:space="preserve">, but we </w:t>
      </w:r>
      <w:r w:rsidR="00040FE0">
        <w:t xml:space="preserve">knew from </w:t>
      </w:r>
      <w:r w:rsidR="000A5749">
        <w:t xml:space="preserve">the </w:t>
      </w:r>
      <w:r w:rsidR="00677B7A">
        <w:t>misconduct report</w:t>
      </w:r>
      <w:r w:rsidR="00040FE0">
        <w:t>—w</w:t>
      </w:r>
      <w:r>
        <w:t xml:space="preserve">e, </w:t>
      </w:r>
      <w:r w:rsidR="00677B7A">
        <w:t>not the Metropolitan Police</w:t>
      </w:r>
      <w:r>
        <w:t xml:space="preserve">, </w:t>
      </w:r>
      <w:r w:rsidR="00677B7A">
        <w:t>had looked at all of the evidence</w:t>
      </w:r>
      <w:r w:rsidR="003761A5">
        <w:t xml:space="preserve"> and </w:t>
      </w:r>
      <w:r w:rsidR="00677B7A">
        <w:t>the allegations</w:t>
      </w:r>
      <w:r>
        <w:t xml:space="preserve">. It was </w:t>
      </w:r>
      <w:r w:rsidR="00677B7A">
        <w:t>the largest assessment of those allegations from 2013 to 2022</w:t>
      </w:r>
      <w:r>
        <w:t>. I</w:t>
      </w:r>
      <w:r w:rsidR="00677B7A">
        <w:t>n there</w:t>
      </w:r>
      <w:r>
        <w:t xml:space="preserve">, </w:t>
      </w:r>
      <w:r w:rsidR="00677B7A">
        <w:t>you have repeat offenders</w:t>
      </w:r>
      <w:r>
        <w:t xml:space="preserve">; </w:t>
      </w:r>
      <w:r w:rsidR="00677B7A">
        <w:t xml:space="preserve">you have people </w:t>
      </w:r>
      <w:r>
        <w:t xml:space="preserve">who </w:t>
      </w:r>
      <w:r w:rsidR="00677B7A">
        <w:t>have patterns o</w:t>
      </w:r>
      <w:r>
        <w:t xml:space="preserve">f </w:t>
      </w:r>
      <w:r w:rsidR="00677B7A">
        <w:t>misconduct.</w:t>
      </w:r>
      <w:r>
        <w:t xml:space="preserve"> </w:t>
      </w:r>
      <w:r w:rsidR="00677B7A">
        <w:t xml:space="preserve">None of those patterns </w:t>
      </w:r>
      <w:r w:rsidR="00A83B0B">
        <w:t>was</w:t>
      </w:r>
      <w:r w:rsidR="00677B7A">
        <w:t xml:space="preserve"> put together</w:t>
      </w:r>
      <w:r>
        <w:t xml:space="preserve">. </w:t>
      </w:r>
      <w:r w:rsidR="009D7FD9">
        <w:t xml:space="preserve">And there you get </w:t>
      </w:r>
      <w:r w:rsidR="00677B7A">
        <w:t>a serving police officer</w:t>
      </w:r>
      <w:r w:rsidR="004C1D5E">
        <w:t xml:space="preserve"> </w:t>
      </w:r>
      <w:r w:rsidR="00677B7A">
        <w:t>who carries a gun</w:t>
      </w:r>
      <w:r>
        <w:t xml:space="preserve">, </w:t>
      </w:r>
      <w:r w:rsidR="00677B7A">
        <w:t xml:space="preserve">who has had nine different </w:t>
      </w:r>
      <w:r w:rsidR="00216212">
        <w:t>incidents</w:t>
      </w:r>
      <w:r w:rsidR="00677B7A">
        <w:t xml:space="preserve">, including </w:t>
      </w:r>
      <w:r w:rsidR="00216212">
        <w:t xml:space="preserve">one </w:t>
      </w:r>
      <w:r w:rsidR="00677B7A">
        <w:t>where he grabbed a woman round her neck and pulled</w:t>
      </w:r>
      <w:r>
        <w:t xml:space="preserve"> her</w:t>
      </w:r>
      <w:r w:rsidR="00677B7A">
        <w:t xml:space="preserve"> down a staircase</w:t>
      </w:r>
      <w:r w:rsidR="003761A5">
        <w:t>, and f</w:t>
      </w:r>
      <w:r w:rsidR="00677B7A">
        <w:t>or some reason</w:t>
      </w:r>
      <w:r>
        <w:t xml:space="preserve"> </w:t>
      </w:r>
      <w:r w:rsidR="00677B7A">
        <w:t>that did not set off a warning bell.</w:t>
      </w:r>
    </w:p>
    <w:p w:rsidR="00216212" w:rsidP="00216212">
      <w:pPr>
        <w:pStyle w:val="Question"/>
      </w:pPr>
      <w:sdt>
        <w:sdtPr>
          <w:alias w:val="Member"/>
          <w:tag w:val="&lt;Member mnisId='1554' dodsId='31575'&gt;"/>
          <w:id w:val="1386672065"/>
          <w:placeholder>
            <w:docPart w:val="83025FD319B04F96A52531CED1EA4EA0"/>
          </w:placeholder>
          <w:richText/>
        </w:sdtPr>
        <w:sdtContent>
          <w:r w:rsidRPr="003E7691" w:rsidR="00EC674F">
            <w:rPr>
              <w:b/>
            </w:rPr>
            <w:t>Chair:</w:t>
          </w:r>
        </w:sdtContent>
      </w:sdt>
      <w:r w:rsidRPr="003E7691" w:rsidR="00EC674F">
        <w:t xml:space="preserve"> </w:t>
      </w:r>
      <w:r w:rsidR="00677B7A">
        <w:t xml:space="preserve">Why is </w:t>
      </w:r>
      <w:r w:rsidR="00EC674F">
        <w:t xml:space="preserve">your report </w:t>
      </w:r>
      <w:r w:rsidR="00677B7A">
        <w:t>going to be different?</w:t>
      </w:r>
    </w:p>
    <w:p w:rsidR="00677B7A" w:rsidP="00677B7A">
      <w:pPr>
        <w:pStyle w:val="Answer"/>
      </w:pPr>
      <w:sdt>
        <w:sdtPr>
          <w:alias w:val="Witness"/>
          <w:id w:val="229045534"/>
          <w:placeholder>
            <w:docPart w:val="C8741B8B06814FE7879C81CB8BEE15A4"/>
          </w:placeholder>
          <w:richText/>
        </w:sdtPr>
        <w:sdtContent>
          <w:r w:rsidR="002935B5">
            <w:rPr>
              <w:b/>
              <w:bCs/>
              <w:i/>
              <w:iCs/>
            </w:rPr>
            <w:t>Baroness Casey:</w:t>
          </w:r>
          <w:r w:rsidRPr="00527A45" w:rsidR="00216212">
            <w:rPr>
              <w:b/>
            </w:rPr>
            <w:t xml:space="preserve"> </w:t>
          </w:r>
        </w:sdtContent>
      </w:sdt>
      <w:r w:rsidR="00216212">
        <w:t>T</w:t>
      </w:r>
      <w:r>
        <w:t>here is nowhere to hide in th</w:t>
      </w:r>
      <w:r w:rsidR="004C1D5E">
        <w:t xml:space="preserve">e </w:t>
      </w:r>
      <w:r>
        <w:t>report. It is not a single</w:t>
      </w:r>
      <w:r w:rsidR="00216212">
        <w:t>-</w:t>
      </w:r>
      <w:r>
        <w:t>issue report. It is not looking just at how they treat evidence</w:t>
      </w:r>
      <w:r w:rsidR="00216212">
        <w:t xml:space="preserve">; </w:t>
      </w:r>
      <w:r>
        <w:t xml:space="preserve">it is not looking </w:t>
      </w:r>
      <w:r w:rsidR="00A83B0B">
        <w:t xml:space="preserve">just </w:t>
      </w:r>
      <w:r>
        <w:t>at how they keep their records</w:t>
      </w:r>
      <w:r w:rsidR="00216212">
        <w:t>; i</w:t>
      </w:r>
      <w:r>
        <w:t xml:space="preserve">t is not looking </w:t>
      </w:r>
      <w:r w:rsidR="00A83B0B">
        <w:t xml:space="preserve">just </w:t>
      </w:r>
      <w:r>
        <w:t xml:space="preserve">at </w:t>
      </w:r>
      <w:r w:rsidR="00216212">
        <w:t xml:space="preserve">the </w:t>
      </w:r>
      <w:r>
        <w:t>particular issue of race</w:t>
      </w:r>
      <w:r w:rsidR="00216212">
        <w:t xml:space="preserve">, </w:t>
      </w:r>
      <w:r>
        <w:t>misogyny or prejudice. We have looked at everything</w:t>
      </w:r>
      <w:r w:rsidR="00216212">
        <w:t>.</w:t>
      </w:r>
      <w:r w:rsidR="00A83B0B">
        <w:t xml:space="preserve"> </w:t>
      </w:r>
    </w:p>
    <w:p w:rsidR="00FA09E2" w:rsidP="00677B7A">
      <w:pPr>
        <w:pStyle w:val="Answer"/>
      </w:pPr>
      <w:r>
        <w:t xml:space="preserve">We looked </w:t>
      </w:r>
      <w:r w:rsidR="00677B7A">
        <w:t>at everything</w:t>
      </w:r>
      <w:r>
        <w:t xml:space="preserve"> </w:t>
      </w:r>
      <w:r w:rsidR="00677B7A">
        <w:t xml:space="preserve">because in 2023 it is not acceptable for a police service to be so closed, untransparent and unaccountable. </w:t>
      </w:r>
      <w:r>
        <w:t>T</w:t>
      </w:r>
      <w:r w:rsidR="00677B7A">
        <w:t xml:space="preserve">he tenor in my </w:t>
      </w:r>
      <w:r w:rsidR="00677B7A">
        <w:t xml:space="preserve">voice today is because I feel desperate to ensure the Metropolitan Police Service and anybody </w:t>
      </w:r>
      <w:r>
        <w:t xml:space="preserve">who </w:t>
      </w:r>
      <w:r w:rsidR="00677B7A">
        <w:t>can hold them to account does get them to change.</w:t>
      </w:r>
      <w:r w:rsidR="001F3D46">
        <w:t xml:space="preserve"> </w:t>
      </w:r>
      <w:r>
        <w:t xml:space="preserve">If </w:t>
      </w:r>
      <w:r w:rsidR="00677B7A">
        <w:t xml:space="preserve">they do not change, </w:t>
      </w:r>
      <w:r w:rsidR="00A83B0B">
        <w:t xml:space="preserve">even with </w:t>
      </w:r>
      <w:r w:rsidR="00677B7A">
        <w:t>the combination of new leadership, different support, different powers</w:t>
      </w:r>
      <w:r>
        <w:t xml:space="preserve"> and </w:t>
      </w:r>
      <w:r w:rsidR="00677B7A">
        <w:t>a new committee</w:t>
      </w:r>
      <w:r>
        <w:t xml:space="preserve">, </w:t>
      </w:r>
      <w:r w:rsidR="00677B7A">
        <w:t xml:space="preserve">we should </w:t>
      </w:r>
      <w:r w:rsidR="00A83B0B">
        <w:t xml:space="preserve">not </w:t>
      </w:r>
      <w:r w:rsidR="00677B7A">
        <w:t>leave it forever. If something cannot be changed</w:t>
      </w:r>
      <w:r>
        <w:t xml:space="preserve"> or </w:t>
      </w:r>
      <w:r w:rsidR="00677B7A">
        <w:t>fixed, reform it completely</w:t>
      </w:r>
      <w:r w:rsidR="004C1D5E">
        <w:t>.</w:t>
      </w:r>
      <w:r w:rsidR="00A83B0B">
        <w:t xml:space="preserve"> </w:t>
      </w:r>
    </w:p>
    <w:p w:rsidR="00677B7A" w:rsidP="00FA09E2">
      <w:pPr>
        <w:pStyle w:val="Question"/>
      </w:pPr>
      <w:sdt>
        <w:sdtPr>
          <w:alias w:val="Member"/>
          <w:tag w:val="&lt;Member mnisId='1554' dodsId='31575'&gt;"/>
          <w:id w:val="1797264213"/>
          <w:placeholder>
            <w:docPart w:val="B50E970A598B48DB9BC93DD7F66969A0"/>
          </w:placeholder>
          <w:richText/>
        </w:sdtPr>
        <w:sdtContent>
          <w:r w:rsidRPr="003E7691" w:rsidR="00FA09E2">
            <w:rPr>
              <w:b/>
            </w:rPr>
            <w:t>Chair:</w:t>
          </w:r>
        </w:sdtContent>
      </w:sdt>
      <w:r w:rsidRPr="003E7691" w:rsidR="00FA09E2">
        <w:t xml:space="preserve"> </w:t>
      </w:r>
      <w:r>
        <w:t>That is very helpful</w:t>
      </w:r>
      <w:r w:rsidR="00FA09E2">
        <w:t xml:space="preserve">. </w:t>
      </w:r>
      <w:r w:rsidR="001F3D46">
        <w:t>L</w:t>
      </w:r>
      <w:r>
        <w:t xml:space="preserve">ots of </w:t>
      </w:r>
      <w:r w:rsidR="001F3D46">
        <w:t xml:space="preserve">Members </w:t>
      </w:r>
      <w:r>
        <w:t>want to come in</w:t>
      </w:r>
      <w:r w:rsidR="001F3D46">
        <w:t xml:space="preserve">, but </w:t>
      </w:r>
      <w:r>
        <w:t>I want to ask you one last thing. We are doing this polic</w:t>
      </w:r>
      <w:r w:rsidR="00EC445F">
        <w:t>ing</w:t>
      </w:r>
      <w:r>
        <w:t xml:space="preserve"> priorities inquiry, looking at policing across the piece around the country. </w:t>
      </w:r>
      <w:r w:rsidR="00FA09E2">
        <w:t>Is w</w:t>
      </w:r>
      <w:r>
        <w:t>hat you found in the Met</w:t>
      </w:r>
      <w:r w:rsidR="00FA09E2">
        <w:t xml:space="preserve"> </w:t>
      </w:r>
      <w:r>
        <w:t>happening in other police forces</w:t>
      </w:r>
      <w:r w:rsidR="00FA09E2">
        <w:t xml:space="preserve"> or is </w:t>
      </w:r>
      <w:r>
        <w:t>the Met a very special case all of its own?</w:t>
      </w:r>
    </w:p>
    <w:p w:rsidR="00677B7A" w:rsidP="00677B7A">
      <w:pPr>
        <w:pStyle w:val="Answer"/>
      </w:pPr>
      <w:sdt>
        <w:sdtPr>
          <w:alias w:val="Witness"/>
          <w:id w:val="1533156809"/>
          <w:placeholder>
            <w:docPart w:val="7FD19D7AF51B4D9CB8536CDE891A13BB"/>
          </w:placeholder>
          <w:richText/>
        </w:sdtPr>
        <w:sdtContent>
          <w:r w:rsidRPr="00B52DD4" w:rsidR="00FA09E2">
            <w:rPr>
              <w:b/>
              <w:bCs/>
              <w:i/>
              <w:iCs/>
            </w:rPr>
            <w:t>Sarah Kincaid:</w:t>
          </w:r>
          <w:r w:rsidRPr="00B52DD4" w:rsidR="00FA09E2">
            <w:rPr>
              <w:b/>
            </w:rPr>
            <w:t xml:space="preserve"> </w:t>
          </w:r>
        </w:sdtContent>
      </w:sdt>
      <w:r w:rsidR="00A15A70">
        <w:t>I think you will find that a</w:t>
      </w:r>
      <w:r w:rsidR="00D63FAE">
        <w:t xml:space="preserve"> </w:t>
      </w:r>
      <w:r>
        <w:t>lot of what we found</w:t>
      </w:r>
      <w:r w:rsidR="00FA09E2">
        <w:t xml:space="preserve"> </w:t>
      </w:r>
      <w:r w:rsidR="00A15A70">
        <w:t xml:space="preserve">applies to </w:t>
      </w:r>
      <w:r>
        <w:t xml:space="preserve">policing in general. We were specifically looking at the </w:t>
      </w:r>
      <w:r w:rsidR="00FA09E2">
        <w:t xml:space="preserve">Met </w:t>
      </w:r>
      <w:r>
        <w:t xml:space="preserve">and </w:t>
      </w:r>
      <w:r w:rsidR="00FA09E2">
        <w:t xml:space="preserve">have </w:t>
      </w:r>
      <w:r>
        <w:t>focused on that</w:t>
      </w:r>
      <w:r w:rsidR="00FA09E2">
        <w:t>. W</w:t>
      </w:r>
      <w:r>
        <w:t xml:space="preserve">e want the </w:t>
      </w:r>
      <w:r w:rsidR="00FA09E2">
        <w:t xml:space="preserve">Met </w:t>
      </w:r>
      <w:r>
        <w:t xml:space="preserve">to make sure </w:t>
      </w:r>
      <w:r w:rsidR="008A4CC7">
        <w:t>it</w:t>
      </w:r>
      <w:r>
        <w:t xml:space="preserve"> accept</w:t>
      </w:r>
      <w:r w:rsidR="008A4CC7">
        <w:t>s</w:t>
      </w:r>
      <w:r>
        <w:t xml:space="preserve"> responsibility for the things that are happening there</w:t>
      </w:r>
      <w:r w:rsidR="00FA09E2">
        <w:t xml:space="preserve">, but there </w:t>
      </w:r>
      <w:r>
        <w:t>are quite a few areas in which we would say</w:t>
      </w:r>
      <w:r w:rsidR="002B7913">
        <w:t xml:space="preserve"> that</w:t>
      </w:r>
      <w:r w:rsidR="00FA09E2">
        <w:t xml:space="preserve">, </w:t>
      </w:r>
      <w:r>
        <w:t xml:space="preserve">culturally </w:t>
      </w:r>
      <w:r w:rsidR="00FA09E2">
        <w:t xml:space="preserve">and </w:t>
      </w:r>
      <w:r>
        <w:t>in terms of policing</w:t>
      </w:r>
      <w:r w:rsidR="00FA09E2">
        <w:t xml:space="preserve">, </w:t>
      </w:r>
      <w:r>
        <w:t>this problem may well be going on in other forces</w:t>
      </w:r>
      <w:r w:rsidR="00FA09E2">
        <w:t>. W</w:t>
      </w:r>
      <w:r>
        <w:t xml:space="preserve">e would </w:t>
      </w:r>
      <w:r w:rsidR="002846DA">
        <w:t xml:space="preserve">encourage </w:t>
      </w:r>
      <w:r>
        <w:t xml:space="preserve">other forces </w:t>
      </w:r>
      <w:r w:rsidR="002846DA">
        <w:t xml:space="preserve">to </w:t>
      </w:r>
      <w:r>
        <w:t xml:space="preserve">read our reports and </w:t>
      </w:r>
      <w:r w:rsidR="00D63FAE">
        <w:t xml:space="preserve">hope they </w:t>
      </w:r>
      <w:r>
        <w:t xml:space="preserve">look in the mirror to see </w:t>
      </w:r>
      <w:r w:rsidR="00FA09E2">
        <w:t xml:space="preserve">whether </w:t>
      </w:r>
      <w:r>
        <w:t>they recognise themselves</w:t>
      </w:r>
      <w:r w:rsidR="00D63FAE">
        <w:t xml:space="preserve"> there</w:t>
      </w:r>
      <w:r>
        <w:t>.</w:t>
      </w:r>
    </w:p>
    <w:p w:rsidR="002846DA" w:rsidP="002846DA">
      <w:pPr>
        <w:pStyle w:val="Remark"/>
      </w:pPr>
      <w:sdt>
        <w:sdtPr>
          <w:alias w:val="Member"/>
          <w:tag w:val="&lt;Member mnisId='1554' dodsId='31575'&gt;"/>
          <w:id w:val="-1400591410"/>
          <w:placeholder>
            <w:docPart w:val="8E36D6AFF0664F8F883113F16EA8B933"/>
          </w:placeholder>
          <w:richText/>
        </w:sdtPr>
        <w:sdtContent>
          <w:r w:rsidRPr="003E7691">
            <w:rPr>
              <w:b/>
            </w:rPr>
            <w:t>Chair:</w:t>
          </w:r>
        </w:sdtContent>
      </w:sdt>
      <w:r w:rsidRPr="003E7691">
        <w:t xml:space="preserve"> </w:t>
      </w:r>
      <w:r>
        <w:t>T</w:t>
      </w:r>
      <w:r w:rsidR="00677B7A">
        <w:t xml:space="preserve">hat is very helpful. </w:t>
      </w:r>
    </w:p>
    <w:p w:rsidR="006B59CF" w:rsidP="00515584">
      <w:pPr>
        <w:pStyle w:val="Question"/>
      </w:pPr>
      <w:sdt>
        <w:sdtPr>
          <w:alias w:val="Member"/>
          <w:tag w:val="&lt;Member mnisId='1522' dodsId='35356'&gt;"/>
          <w:id w:val="560145376"/>
          <w:placeholder>
            <w:docPart w:val="D88C5304024345CD875ECD77456493F7"/>
          </w:placeholder>
          <w:richText/>
        </w:sdtPr>
        <w:sdtContent>
          <w:r w:rsidRPr="00230DD2" w:rsidR="002846DA">
            <w:rPr>
              <w:b/>
            </w:rPr>
            <w:t>Adam Holloway:</w:t>
          </w:r>
        </w:sdtContent>
      </w:sdt>
      <w:r w:rsidR="002846DA">
        <w:t xml:space="preserve"> </w:t>
      </w:r>
      <w:r w:rsidR="00677B7A">
        <w:t>It is wonderful to see such extraordinary energy and perception over this thing. This is a genuine question. I look around here</w:t>
      </w:r>
      <w:r w:rsidR="002846DA">
        <w:t xml:space="preserve">, and </w:t>
      </w:r>
      <w:r w:rsidR="00677B7A">
        <w:t>we have loads of co</w:t>
      </w:r>
      <w:r w:rsidR="002846DA">
        <w:t>p</w:t>
      </w:r>
      <w:r w:rsidR="00677B7A">
        <w:t>s in Parliament and so on</w:t>
      </w:r>
      <w:r w:rsidR="002846DA">
        <w:t xml:space="preserve">. If </w:t>
      </w:r>
      <w:r w:rsidR="00677B7A">
        <w:t>I w</w:t>
      </w:r>
      <w:r>
        <w:t>ere</w:t>
      </w:r>
      <w:r w:rsidR="00677B7A">
        <w:t xml:space="preserve"> them</w:t>
      </w:r>
      <w:r>
        <w:t xml:space="preserve">, </w:t>
      </w:r>
      <w:r w:rsidR="00677B7A">
        <w:t xml:space="preserve">being told that they </w:t>
      </w:r>
      <w:r>
        <w:t>a</w:t>
      </w:r>
      <w:r w:rsidR="00677B7A">
        <w:t xml:space="preserve">re somehow institutionally racist, I </w:t>
      </w:r>
      <w:r w:rsidR="00FF6864">
        <w:t xml:space="preserve">think I </w:t>
      </w:r>
      <w:r w:rsidR="00677B7A">
        <w:t>would be quite upset</w:t>
      </w:r>
      <w:r w:rsidR="002846DA">
        <w:t xml:space="preserve">. </w:t>
      </w:r>
      <w:r w:rsidR="00677B7A">
        <w:t>I cannot speak to the procedures and protocols you refer to</w:t>
      </w:r>
      <w:r>
        <w:t xml:space="preserve">, but </w:t>
      </w:r>
      <w:r w:rsidR="00677B7A">
        <w:t xml:space="preserve">in terms of the men and women in the Metropolitan Police Service, why do you say </w:t>
      </w:r>
      <w:r w:rsidR="00D63FAE">
        <w:t>it</w:t>
      </w:r>
      <w:r>
        <w:t xml:space="preserve"> </w:t>
      </w:r>
      <w:r w:rsidR="00677B7A">
        <w:t xml:space="preserve">is institutionally racist? </w:t>
      </w:r>
      <w:r>
        <w:t xml:space="preserve">The </w:t>
      </w:r>
      <w:r w:rsidR="00677B7A">
        <w:t>vast, vast, vast</w:t>
      </w:r>
      <w:r w:rsidR="00FF6864">
        <w:t>, vast</w:t>
      </w:r>
      <w:r w:rsidR="00677B7A">
        <w:t xml:space="preserve"> majority of them are not.</w:t>
      </w:r>
      <w:r>
        <w:t xml:space="preserve"> I</w:t>
      </w:r>
      <w:r w:rsidR="00677B7A">
        <w:t>t really is a question</w:t>
      </w:r>
      <w:r w:rsidR="00FF6864">
        <w:t>: w</w:t>
      </w:r>
      <w:r w:rsidR="00677B7A">
        <w:t>hy do you say that?</w:t>
      </w:r>
    </w:p>
    <w:p w:rsidR="004A5CC2" w:rsidRPr="00D63FAE" w:rsidP="00677B7A">
      <w:pPr>
        <w:pStyle w:val="Answer"/>
      </w:pPr>
      <w:sdt>
        <w:sdtPr>
          <w:alias w:val="Witness"/>
          <w:id w:val="-307941690"/>
          <w:placeholder>
            <w:docPart w:val="489C2F4107CC4725A553D769C4AADFE3"/>
          </w:placeholder>
          <w:richText/>
        </w:sdtPr>
        <w:sdtContent>
          <w:r w:rsidR="002935B5">
            <w:rPr>
              <w:b/>
              <w:bCs/>
              <w:i/>
              <w:iCs/>
            </w:rPr>
            <w:t>Baroness Casey:</w:t>
          </w:r>
          <w:r w:rsidRPr="00527A45" w:rsidR="00515584">
            <w:rPr>
              <w:b/>
            </w:rPr>
            <w:t xml:space="preserve"> </w:t>
          </w:r>
        </w:sdtContent>
      </w:sdt>
      <w:r w:rsidR="00515584">
        <w:t xml:space="preserve">Dare I say it, but </w:t>
      </w:r>
      <w:r w:rsidR="00677B7A">
        <w:t>in the last couple of days</w:t>
      </w:r>
      <w:r w:rsidR="00515584">
        <w:t xml:space="preserve"> I have had </w:t>
      </w:r>
      <w:r w:rsidR="00677B7A">
        <w:t xml:space="preserve">people </w:t>
      </w:r>
      <w:r w:rsidR="000E7383">
        <w:t xml:space="preserve">say, “You’re very </w:t>
      </w:r>
      <w:r w:rsidR="00677B7A">
        <w:t>powerful</w:t>
      </w:r>
      <w:r w:rsidR="000E7383">
        <w:t xml:space="preserve">; you’re </w:t>
      </w:r>
      <w:r w:rsidR="00677B7A">
        <w:t>very emotional</w:t>
      </w:r>
      <w:r w:rsidR="00515584">
        <w:t>.</w:t>
      </w:r>
      <w:r w:rsidR="000E7383">
        <w:t>”</w:t>
      </w:r>
      <w:r w:rsidR="00515584">
        <w:t xml:space="preserve"> D</w:t>
      </w:r>
      <w:r w:rsidR="00677B7A">
        <w:t xml:space="preserve">o not think for a moment that behind this </w:t>
      </w:r>
      <w:r w:rsidR="008A4CC7">
        <w:t xml:space="preserve">there </w:t>
      </w:r>
      <w:r w:rsidR="00677B7A">
        <w:t xml:space="preserve">is </w:t>
      </w:r>
      <w:r w:rsidR="00E81313">
        <w:t xml:space="preserve">not </w:t>
      </w:r>
      <w:r w:rsidR="00677B7A">
        <w:t>a very ste</w:t>
      </w:r>
      <w:r w:rsidR="00515584">
        <w:t>el</w:t>
      </w:r>
      <w:r w:rsidR="00677B7A">
        <w:t>y</w:t>
      </w:r>
      <w:r w:rsidR="00515584">
        <w:t xml:space="preserve"> </w:t>
      </w:r>
      <w:r w:rsidR="008A4CC7">
        <w:t xml:space="preserve">and </w:t>
      </w:r>
      <w:r w:rsidR="00677B7A">
        <w:t>determined weight of evidence. I can tell you without any conjecture that almost 50% of black police officers in the Metropolitan P</w:t>
      </w:r>
      <w:r w:rsidR="00E81313">
        <w:t xml:space="preserve">olice </w:t>
      </w:r>
      <w:r w:rsidR="00677B7A">
        <w:t>experience racism. That is evidenced. It is not conjecture</w:t>
      </w:r>
      <w:r>
        <w:t>;</w:t>
      </w:r>
      <w:r w:rsidR="00677B7A">
        <w:t xml:space="preserve"> it </w:t>
      </w:r>
      <w:r w:rsidRPr="00D63FAE" w:rsidR="00677B7A">
        <w:t>is not anything else.</w:t>
      </w:r>
    </w:p>
    <w:p w:rsidR="004A5CC2" w:rsidRPr="00D63FAE" w:rsidP="00677B7A">
      <w:pPr>
        <w:pStyle w:val="Answer"/>
      </w:pPr>
      <w:r w:rsidRPr="00D63FAE">
        <w:t>I can tell you all of those statistics.</w:t>
      </w:r>
      <w:r w:rsidRPr="00D63FAE">
        <w:t xml:space="preserve"> For example, </w:t>
      </w:r>
      <w:r w:rsidRPr="00D63FAE">
        <w:t>I can tell you</w:t>
      </w:r>
      <w:r w:rsidRPr="00D63FAE">
        <w:t>—</w:t>
      </w:r>
      <w:r w:rsidRPr="00D63FAE">
        <w:t xml:space="preserve">you should worry about this as </w:t>
      </w:r>
      <w:r w:rsidRPr="00D63FAE">
        <w:t xml:space="preserve">the </w:t>
      </w:r>
      <w:r w:rsidRPr="00D63FAE">
        <w:t>Home Affairs Committee</w:t>
      </w:r>
      <w:r w:rsidRPr="00D63FAE">
        <w:t>—</w:t>
      </w:r>
      <w:r w:rsidRPr="00D63FAE">
        <w:t>that</w:t>
      </w:r>
      <w:r w:rsidRPr="00D63FAE">
        <w:t xml:space="preserve">, </w:t>
      </w:r>
      <w:r w:rsidR="00C010C1">
        <w:t>of</w:t>
      </w:r>
      <w:r w:rsidRPr="00D63FAE">
        <w:t xml:space="preserve"> </w:t>
      </w:r>
      <w:r w:rsidRPr="00D63FAE">
        <w:t xml:space="preserve">cases </w:t>
      </w:r>
      <w:r w:rsidRPr="00D63FAE">
        <w:t xml:space="preserve">of police-perpetrated domestic violence </w:t>
      </w:r>
      <w:r w:rsidRPr="00D63FAE">
        <w:t>in the Metropolitan Police</w:t>
      </w:r>
      <w:r w:rsidRPr="00D63FAE">
        <w:t xml:space="preserve">, </w:t>
      </w:r>
      <w:r w:rsidRPr="00D63FAE">
        <w:t>only 95% proceed.</w:t>
      </w:r>
      <w:r w:rsidRPr="00D63FAE">
        <w:t xml:space="preserve"> The </w:t>
      </w:r>
      <w:r w:rsidRPr="00D63FAE">
        <w:t>issues today are very grave.</w:t>
      </w:r>
    </w:p>
    <w:p w:rsidR="004A5CC2" w:rsidP="00677B7A">
      <w:pPr>
        <w:pStyle w:val="Answer"/>
      </w:pPr>
      <w:r w:rsidRPr="00D63FAE">
        <w:t>T</w:t>
      </w:r>
      <w:r w:rsidRPr="00D63FAE" w:rsidR="00677B7A">
        <w:t>he second thing I wanted to say today</w:t>
      </w:r>
      <w:r w:rsidRPr="00D63FAE">
        <w:t xml:space="preserve">, </w:t>
      </w:r>
      <w:r w:rsidRPr="00D63FAE" w:rsidR="00677B7A">
        <w:t>to answer your actual</w:t>
      </w:r>
      <w:r w:rsidR="00677B7A">
        <w:t xml:space="preserve"> question</w:t>
      </w:r>
      <w:r>
        <w:t xml:space="preserve">, </w:t>
      </w:r>
      <w:r w:rsidR="00677B7A">
        <w:t xml:space="preserve">is </w:t>
      </w:r>
      <w:r>
        <w:t xml:space="preserve">that </w:t>
      </w:r>
      <w:r w:rsidR="00677B7A">
        <w:t>all we have done is held up a mirror to what the Metropolitan Police Service ha</w:t>
      </w:r>
      <w:r>
        <w:t>s</w:t>
      </w:r>
      <w:r w:rsidR="00677B7A">
        <w:t xml:space="preserve"> told us.</w:t>
      </w:r>
      <w:r>
        <w:t xml:space="preserve"> W</w:t>
      </w:r>
      <w:r w:rsidR="00677B7A">
        <w:t>e have been in the Met and with the Met</w:t>
      </w:r>
      <w:r>
        <w:t>. W</w:t>
      </w:r>
      <w:r w:rsidR="00677B7A">
        <w:t>e have run discussion groups</w:t>
      </w:r>
      <w:r>
        <w:t xml:space="preserve">; </w:t>
      </w:r>
      <w:r w:rsidR="00677B7A">
        <w:t>we have run testimony</w:t>
      </w:r>
      <w:r>
        <w:t xml:space="preserve">; </w:t>
      </w:r>
      <w:r w:rsidR="00677B7A">
        <w:t>we have run surveys</w:t>
      </w:r>
      <w:r>
        <w:t xml:space="preserve">; </w:t>
      </w:r>
      <w:r w:rsidR="00677B7A">
        <w:t xml:space="preserve">we have looked at their own evidence. </w:t>
      </w:r>
    </w:p>
    <w:p w:rsidR="009E3466" w:rsidP="00677B7A">
      <w:pPr>
        <w:pStyle w:val="Answer"/>
      </w:pPr>
      <w:r>
        <w:t>If you think about it, 53% of serving police officers do not think people should join the Metropolitan Police Service in London. That is not because I have published a report today. It is not because of what I have talked about today. It is what they th</w:t>
      </w:r>
      <w:r w:rsidR="00732089">
        <w:t xml:space="preserve">ought </w:t>
      </w:r>
      <w:r>
        <w:t>ahead of this report being published</w:t>
      </w:r>
      <w:r>
        <w:t>. T</w:t>
      </w:r>
      <w:r>
        <w:t xml:space="preserve">hat was done </w:t>
      </w:r>
      <w:r>
        <w:t>a</w:t>
      </w:r>
      <w:r>
        <w:t>round</w:t>
      </w:r>
      <w:r>
        <w:t xml:space="preserve"> </w:t>
      </w:r>
      <w:r>
        <w:t xml:space="preserve">about </w:t>
      </w:r>
      <w:r>
        <w:t xml:space="preserve">last </w:t>
      </w:r>
      <w:r w:rsidR="00732089">
        <w:t>a</w:t>
      </w:r>
      <w:r>
        <w:t>utumn</w:t>
      </w:r>
      <w:r>
        <w:t>.</w:t>
      </w:r>
    </w:p>
    <w:p w:rsidR="00EC2978" w:rsidP="00677B7A">
      <w:pPr>
        <w:pStyle w:val="Answer"/>
      </w:pPr>
      <w:r>
        <w:t>I</w:t>
      </w:r>
      <w:r w:rsidR="00677B7A">
        <w:t>n a service where many people get married</w:t>
      </w:r>
      <w:r>
        <w:t xml:space="preserve"> and </w:t>
      </w:r>
      <w:r w:rsidR="00677B7A">
        <w:t xml:space="preserve">many people pass policing down through </w:t>
      </w:r>
      <w:r w:rsidR="009E3466">
        <w:t xml:space="preserve">the </w:t>
      </w:r>
      <w:r w:rsidR="00677B7A">
        <w:t>generations</w:t>
      </w:r>
      <w:r w:rsidR="009E3466">
        <w:t>, o</w:t>
      </w:r>
      <w:r w:rsidR="00677B7A">
        <w:t xml:space="preserve">nly 33% would suggest </w:t>
      </w:r>
      <w:r w:rsidR="009E3466">
        <w:t xml:space="preserve">that a family member </w:t>
      </w:r>
      <w:r w:rsidR="00677B7A">
        <w:t>should join the Metropolitan P</w:t>
      </w:r>
      <w:r>
        <w:t>olice</w:t>
      </w:r>
      <w:r w:rsidR="00677B7A">
        <w:t>.</w:t>
      </w:r>
      <w:r>
        <w:t xml:space="preserve"> T</w:t>
      </w:r>
      <w:r w:rsidR="00677B7A">
        <w:t xml:space="preserve">he interesting thing about reviews and reports is that you reflect the reality of the lived experience of people in this organisation. </w:t>
      </w:r>
      <w:r>
        <w:t>I</w:t>
      </w:r>
      <w:r w:rsidR="00677B7A">
        <w:t>t is not that we are putting words into their mouths.</w:t>
      </w:r>
    </w:p>
    <w:p w:rsidR="00677B7A" w:rsidP="00677B7A">
      <w:pPr>
        <w:pStyle w:val="Answer"/>
      </w:pPr>
      <w:r>
        <w:t>C</w:t>
      </w:r>
      <w:r>
        <w:t xml:space="preserve">an I really come to this issue of institution and the word </w:t>
      </w:r>
      <w:r>
        <w:t>“</w:t>
      </w:r>
      <w:r>
        <w:t>institutional</w:t>
      </w:r>
      <w:r>
        <w:t>”</w:t>
      </w:r>
      <w:r>
        <w:t xml:space="preserve">? </w:t>
      </w:r>
      <w:r>
        <w:t xml:space="preserve">At the time, </w:t>
      </w:r>
      <w:r>
        <w:t>M</w:t>
      </w:r>
      <w:r>
        <w:t>a</w:t>
      </w:r>
      <w:r>
        <w:t xml:space="preserve">cpherson </w:t>
      </w:r>
      <w:r>
        <w:t xml:space="preserve">gave a gift to the Metropolitan Police. He </w:t>
      </w:r>
      <w:r>
        <w:t>said</w:t>
      </w:r>
      <w:r>
        <w:t>, “I</w:t>
      </w:r>
      <w:r>
        <w:t>t is not that anybody is individually racist</w:t>
      </w:r>
      <w:r>
        <w:t xml:space="preserve">; </w:t>
      </w:r>
      <w:r>
        <w:t>it is that the organisation is institutionally racist</w:t>
      </w:r>
      <w:r w:rsidR="002B7E97">
        <w:t>.</w:t>
      </w:r>
      <w:r>
        <w:t>” I</w:t>
      </w:r>
      <w:r>
        <w:t xml:space="preserve">n a way, </w:t>
      </w:r>
      <w:r>
        <w:t xml:space="preserve">that </w:t>
      </w:r>
      <w:r>
        <w:t xml:space="preserve">is saying that </w:t>
      </w:r>
      <w:r>
        <w:t xml:space="preserve">the </w:t>
      </w:r>
      <w:r>
        <w:t>procedures and systems are institutionally racist rather than suggesting that any officer individually was racist.</w:t>
      </w:r>
    </w:p>
    <w:p w:rsidR="00EC2978" w:rsidP="00677B7A">
      <w:pPr>
        <w:pStyle w:val="Answer"/>
      </w:pPr>
      <w:r>
        <w:t xml:space="preserve">What I am saying is worse than that. I am saying we have homophobic, sexist and racist police officers serving in the Metropolitan Police Service, many of whom are </w:t>
      </w:r>
      <w:r>
        <w:t xml:space="preserve">regularly in </w:t>
      </w:r>
      <w:r>
        <w:t xml:space="preserve">the newspapers for misconduct complaints. </w:t>
      </w:r>
      <w:r>
        <w:t>A</w:t>
      </w:r>
      <w:r>
        <w:t>t the same time</w:t>
      </w:r>
      <w:r>
        <w:t xml:space="preserve">, </w:t>
      </w:r>
      <w:r>
        <w:t xml:space="preserve">I am saying they treat each other very poorly </w:t>
      </w:r>
      <w:r w:rsidR="00F94468">
        <w:t xml:space="preserve">and </w:t>
      </w:r>
      <w:r>
        <w:t xml:space="preserve">with prejudice. </w:t>
      </w:r>
      <w:r>
        <w:t>O</w:t>
      </w:r>
      <w:r>
        <w:t>n top of that</w:t>
      </w:r>
      <w:r>
        <w:t xml:space="preserve">, </w:t>
      </w:r>
      <w:r>
        <w:t>there is institutional, systemic and organisational bias.</w:t>
      </w:r>
    </w:p>
    <w:p w:rsidR="00EC2978" w:rsidP="00677B7A">
      <w:pPr>
        <w:pStyle w:val="Answer"/>
      </w:pPr>
      <w:r>
        <w:t>I</w:t>
      </w:r>
      <w:r w:rsidR="00677B7A">
        <w:t>t is really easy to say</w:t>
      </w:r>
      <w:r>
        <w:t>, “</w:t>
      </w:r>
      <w:r w:rsidR="00677B7A">
        <w:t>God</w:t>
      </w:r>
      <w:r>
        <w:t xml:space="preserve">, </w:t>
      </w:r>
      <w:r w:rsidR="00677B7A">
        <w:t>do</w:t>
      </w:r>
      <w:r w:rsidR="00431754">
        <w:t>n’t</w:t>
      </w:r>
      <w:r w:rsidR="00677B7A">
        <w:t xml:space="preserve"> blame the guys and gals. This is just bad apples. They </w:t>
      </w:r>
      <w:r w:rsidR="00431754">
        <w:t xml:space="preserve">don’t </w:t>
      </w:r>
      <w:r w:rsidR="00677B7A">
        <w:t>represent the thousands</w:t>
      </w:r>
      <w:r w:rsidR="00431754">
        <w:t>.</w:t>
      </w:r>
      <w:r>
        <w:t xml:space="preserve">” </w:t>
      </w:r>
      <w:r w:rsidR="00677B7A">
        <w:t>What I am saying in this report</w:t>
      </w:r>
      <w:r>
        <w:t>—</w:t>
      </w:r>
      <w:r w:rsidR="00677B7A">
        <w:t>remember</w:t>
      </w:r>
      <w:r>
        <w:t xml:space="preserve">, </w:t>
      </w:r>
      <w:r w:rsidR="00677B7A">
        <w:t>this is London</w:t>
      </w:r>
      <w:r>
        <w:t xml:space="preserve">, </w:t>
      </w:r>
      <w:r w:rsidR="00677B7A">
        <w:t>where 50% of the population is not white</w:t>
      </w:r>
      <w:r>
        <w:t>—</w:t>
      </w:r>
      <w:r w:rsidR="00677B7A">
        <w:t xml:space="preserve">is </w:t>
      </w:r>
      <w:r>
        <w:t xml:space="preserve">that </w:t>
      </w:r>
      <w:r w:rsidR="00D63FAE">
        <w:t>it</w:t>
      </w:r>
      <w:r>
        <w:t xml:space="preserve"> is </w:t>
      </w:r>
      <w:r w:rsidR="00677B7A">
        <w:t xml:space="preserve">totally out of kilter with the city it serves. </w:t>
      </w:r>
      <w:r>
        <w:t>W</w:t>
      </w:r>
      <w:r w:rsidR="00677B7A">
        <w:t>ithin that</w:t>
      </w:r>
      <w:r>
        <w:t xml:space="preserve">, </w:t>
      </w:r>
      <w:r w:rsidR="00677B7A">
        <w:t xml:space="preserve">it does not treat people </w:t>
      </w:r>
      <w:r>
        <w:t xml:space="preserve">who are black </w:t>
      </w:r>
      <w:r w:rsidR="00677B7A">
        <w:t xml:space="preserve">very well. </w:t>
      </w:r>
      <w:r>
        <w:t>T</w:t>
      </w:r>
      <w:r w:rsidR="00677B7A">
        <w:t xml:space="preserve">o be honest, because of the choices </w:t>
      </w:r>
      <w:r w:rsidR="00B50B13">
        <w:t xml:space="preserve">it </w:t>
      </w:r>
      <w:r w:rsidR="00677B7A">
        <w:t xml:space="preserve">made around public protection, </w:t>
      </w:r>
      <w:r w:rsidR="00D63FAE">
        <w:t>it</w:t>
      </w:r>
      <w:r w:rsidR="00677B7A">
        <w:t xml:space="preserve"> ripped the heart out of the service </w:t>
      </w:r>
      <w:r w:rsidR="00B50B13">
        <w:t>it</w:t>
      </w:r>
      <w:r w:rsidR="00677B7A">
        <w:t xml:space="preserve"> deliver</w:t>
      </w:r>
      <w:r w:rsidR="00B50B13">
        <w:t>s</w:t>
      </w:r>
      <w:r w:rsidR="00677B7A">
        <w:t xml:space="preserve"> to women and children</w:t>
      </w:r>
      <w:r>
        <w:t xml:space="preserve">. </w:t>
      </w:r>
    </w:p>
    <w:p w:rsidR="00677B7A" w:rsidP="00677B7A">
      <w:pPr>
        <w:pStyle w:val="Answer"/>
      </w:pPr>
      <w:r>
        <w:t xml:space="preserve">They </w:t>
      </w:r>
      <w:r>
        <w:t>know it</w:t>
      </w:r>
      <w:r>
        <w:t xml:space="preserve">. </w:t>
      </w:r>
      <w:r>
        <w:t>The police service know</w:t>
      </w:r>
      <w:r>
        <w:t>s</w:t>
      </w:r>
      <w:r>
        <w:t xml:space="preserve"> it</w:t>
      </w:r>
      <w:r>
        <w:t>. O</w:t>
      </w:r>
      <w:r>
        <w:t>ffice</w:t>
      </w:r>
      <w:r>
        <w:t>r</w:t>
      </w:r>
      <w:r>
        <w:t>s know it.</w:t>
      </w:r>
      <w:r>
        <w:t xml:space="preserve"> We </w:t>
      </w:r>
      <w:r>
        <w:t>have had people saying</w:t>
      </w:r>
      <w:r>
        <w:t>, “F</w:t>
      </w:r>
      <w:r>
        <w:t>inally</w:t>
      </w:r>
      <w:r>
        <w:t xml:space="preserve">, </w:t>
      </w:r>
      <w:r>
        <w:t>somebody has laid this bare</w:t>
      </w:r>
      <w:r w:rsidR="00A76193">
        <w:t>.</w:t>
      </w:r>
      <w:r>
        <w:t>” T</w:t>
      </w:r>
      <w:r>
        <w:t>hat is the important thing today</w:t>
      </w:r>
      <w:r>
        <w:t>. I</w:t>
      </w:r>
      <w:r>
        <w:t>n the last 48 hours</w:t>
      </w:r>
      <w:r>
        <w:t xml:space="preserve">, we have laid bare </w:t>
      </w:r>
      <w:r>
        <w:t>the enormity of this</w:t>
      </w:r>
      <w:r>
        <w:t>. P</w:t>
      </w:r>
      <w:r>
        <w:t>olice officers know it</w:t>
      </w:r>
      <w:r>
        <w:t>. I</w:t>
      </w:r>
      <w:r>
        <w:t>f we want to help good police officers</w:t>
      </w:r>
      <w:r>
        <w:t xml:space="preserve">, who </w:t>
      </w:r>
      <w:r>
        <w:t xml:space="preserve">are not racist and </w:t>
      </w:r>
      <w:r>
        <w:t xml:space="preserve">who </w:t>
      </w:r>
      <w:r>
        <w:t xml:space="preserve">are not sexist, let us stop being in denial about it. </w:t>
      </w:r>
    </w:p>
    <w:p w:rsidR="000226BA" w:rsidP="00466C03">
      <w:pPr>
        <w:pStyle w:val="Question"/>
      </w:pPr>
      <w:sdt>
        <w:sdtPr>
          <w:alias w:val="Member"/>
          <w:tag w:val="&lt;Member mnisId='4854' dodsId='126924'&gt;"/>
          <w:id w:val="203146653"/>
          <w:placeholder>
            <w:docPart w:val="1D74C64F9CC04B56BEABAE280D2BE326"/>
          </w:placeholder>
          <w:richText/>
        </w:sdtPr>
        <w:sdtContent>
          <w:r w:rsidRPr="0090140D">
            <w:rPr>
              <w:b/>
            </w:rPr>
            <w:t>James Daly:</w:t>
          </w:r>
        </w:sdtContent>
      </w:sdt>
      <w:r>
        <w:t xml:space="preserve"> Baroness Casey, </w:t>
      </w:r>
      <w:r w:rsidR="00677B7A">
        <w:t xml:space="preserve">I have no confidence </w:t>
      </w:r>
      <w:r w:rsidR="00C64C43">
        <w:t>whatever—</w:t>
      </w:r>
      <w:r w:rsidR="00677B7A">
        <w:t>none</w:t>
      </w:r>
      <w:r w:rsidR="00C64C43">
        <w:t>—</w:t>
      </w:r>
      <w:r w:rsidR="00677B7A">
        <w:t xml:space="preserve">that the Metropolitan Police </w:t>
      </w:r>
      <w:r>
        <w:t xml:space="preserve">can change. Do you know the </w:t>
      </w:r>
      <w:r w:rsidR="00677B7A">
        <w:t>reason why that is</w:t>
      </w:r>
      <w:r>
        <w:t xml:space="preserve">? It is </w:t>
      </w:r>
      <w:r w:rsidR="00677B7A">
        <w:t>because there is no evidence to suggest they can.</w:t>
      </w:r>
    </w:p>
    <w:p w:rsidR="00677B7A" w:rsidP="00466C03">
      <w:pPr>
        <w:pStyle w:val="QuestionCont"/>
      </w:pPr>
      <w:r>
        <w:t>L</w:t>
      </w:r>
      <w:r>
        <w:t xml:space="preserve">et me ask you this one question. You talked about the current </w:t>
      </w:r>
      <w:r w:rsidR="007A1D7C">
        <w:t>Commissioner</w:t>
      </w:r>
      <w:r>
        <w:t xml:space="preserve">. According to what I have here in front of me, he was an </w:t>
      </w:r>
      <w:r w:rsidR="004134A0">
        <w:t>A</w:t>
      </w:r>
      <w:r>
        <w:t xml:space="preserve">ssistant </w:t>
      </w:r>
      <w:r w:rsidR="007A1D7C">
        <w:t>Commissioner</w:t>
      </w:r>
      <w:r w:rsidR="009E58AF">
        <w:t xml:space="preserve"> for </w:t>
      </w:r>
      <w:r>
        <w:t>special operations from October 2011 to January 2018. What did he do between those two da</w:t>
      </w:r>
      <w:r w:rsidR="009E58AF">
        <w:t>te</w:t>
      </w:r>
      <w:r>
        <w:t>s to address the problems you have identified?</w:t>
      </w:r>
    </w:p>
    <w:p w:rsidR="00677B7A" w:rsidP="00677B7A">
      <w:pPr>
        <w:pStyle w:val="Answer"/>
      </w:pPr>
      <w:sdt>
        <w:sdtPr>
          <w:alias w:val="Witness"/>
          <w:id w:val="1630669465"/>
          <w:placeholder>
            <w:docPart w:val="E58C3CF11E9349449B28D13AD262767F"/>
          </w:placeholder>
          <w:richText/>
        </w:sdtPr>
        <w:sdtContent>
          <w:r w:rsidR="002935B5">
            <w:rPr>
              <w:b/>
              <w:bCs/>
              <w:i/>
              <w:iCs/>
            </w:rPr>
            <w:t>Baroness Casey:</w:t>
          </w:r>
          <w:r w:rsidRPr="00527A45" w:rsidR="009E58AF">
            <w:rPr>
              <w:b/>
            </w:rPr>
            <w:t xml:space="preserve"> </w:t>
          </w:r>
        </w:sdtContent>
      </w:sdt>
      <w:r w:rsidR="009E58AF">
        <w:t>T</w:t>
      </w:r>
      <w:r>
        <w:t xml:space="preserve">hat is a question you should put to him. I have not looked </w:t>
      </w:r>
      <w:r w:rsidR="009E58AF">
        <w:t xml:space="preserve">at </w:t>
      </w:r>
      <w:r>
        <w:t>his personal track record. I take the point you are making</w:t>
      </w:r>
      <w:r w:rsidR="009E58AF">
        <w:t>. Yesterday, he did say that he</w:t>
      </w:r>
      <w:r>
        <w:t xml:space="preserve"> was in the world of </w:t>
      </w:r>
      <w:r>
        <w:t>counter</w:t>
      </w:r>
      <w:r w:rsidR="004134A0">
        <w:t>-</w:t>
      </w:r>
      <w:r>
        <w:t>terrorism</w:t>
      </w:r>
      <w:r>
        <w:t xml:space="preserve"> and therefore was not particularly involved in some of these changes. </w:t>
      </w:r>
      <w:r w:rsidR="009E58AF">
        <w:t>I</w:t>
      </w:r>
      <w:r>
        <w:t xml:space="preserve">t is time </w:t>
      </w:r>
      <w:r w:rsidR="009E58AF">
        <w:t xml:space="preserve">to give </w:t>
      </w:r>
      <w:r>
        <w:t xml:space="preserve">the Met </w:t>
      </w:r>
      <w:r w:rsidR="009E58AF">
        <w:t>a fresh start</w:t>
      </w:r>
      <w:r>
        <w:t>.</w:t>
      </w:r>
    </w:p>
    <w:p w:rsidR="00677B7A" w:rsidP="000B16A2">
      <w:pPr>
        <w:pStyle w:val="Question"/>
      </w:pPr>
      <w:sdt>
        <w:sdtPr>
          <w:alias w:val="Member"/>
          <w:tag w:val="&lt;Member mnisId='4854' dodsId='126924'&gt;"/>
          <w:id w:val="-824500514"/>
          <w:placeholder>
            <w:docPart w:val="6AACF68F8AFA4DE1B333F7E07CD7625F"/>
          </w:placeholder>
          <w:richText/>
        </w:sdtPr>
        <w:sdtContent>
          <w:r w:rsidRPr="0090140D" w:rsidR="009E58AF">
            <w:rPr>
              <w:b/>
            </w:rPr>
            <w:t>James Daly:</w:t>
          </w:r>
        </w:sdtContent>
      </w:sdt>
      <w:r w:rsidR="009E58AF">
        <w:t xml:space="preserve"> </w:t>
      </w:r>
      <w:r>
        <w:t xml:space="preserve">We </w:t>
      </w:r>
      <w:r w:rsidR="009E58AF">
        <w:t xml:space="preserve">do not have </w:t>
      </w:r>
      <w:r>
        <w:t xml:space="preserve">much time. Are you saying the person who is in charge of the Metropolitan Police now, as far as you are aware, did not raise one concern about issues </w:t>
      </w:r>
      <w:r w:rsidR="009E58AF">
        <w:t xml:space="preserve">that </w:t>
      </w:r>
      <w:r>
        <w:t>were absolutely crystal</w:t>
      </w:r>
      <w:r w:rsidR="007038B3">
        <w:t xml:space="preserve"> </w:t>
      </w:r>
      <w:r>
        <w:t>clear during his time in the police</w:t>
      </w:r>
      <w:r w:rsidR="009E58AF">
        <w:t xml:space="preserve">? </w:t>
      </w:r>
      <w:r w:rsidR="007005DD">
        <w:t>H</w:t>
      </w:r>
      <w:r w:rsidR="009E58AF">
        <w:t xml:space="preserve">ave </w:t>
      </w:r>
      <w:r w:rsidR="007005DD">
        <w:t xml:space="preserve">you got </w:t>
      </w:r>
      <w:r>
        <w:t>any evidence to suggest he raise</w:t>
      </w:r>
      <w:r w:rsidR="009E58AF">
        <w:t xml:space="preserve">d </w:t>
      </w:r>
      <w:r w:rsidR="00D63FAE">
        <w:t xml:space="preserve">concerns about how people were being treated </w:t>
      </w:r>
      <w:r>
        <w:t xml:space="preserve">with any politician, senior </w:t>
      </w:r>
      <w:r w:rsidR="009E58AF">
        <w:t xml:space="preserve">police officer or </w:t>
      </w:r>
      <w:r>
        <w:t>anybody</w:t>
      </w:r>
      <w:r w:rsidR="009E58AF">
        <w:t>?</w:t>
      </w:r>
    </w:p>
    <w:p w:rsidR="00677B7A" w:rsidP="00677B7A">
      <w:pPr>
        <w:pStyle w:val="Answer"/>
      </w:pPr>
      <w:sdt>
        <w:sdtPr>
          <w:alias w:val="Witness"/>
          <w:id w:val="174853510"/>
          <w:placeholder>
            <w:docPart w:val="4BF07B9453BC4DF99D2AB6688C64BA9E"/>
          </w:placeholder>
          <w:richText/>
        </w:sdtPr>
        <w:sdtContent>
          <w:r w:rsidR="002935B5">
            <w:rPr>
              <w:b/>
              <w:bCs/>
              <w:i/>
              <w:iCs/>
            </w:rPr>
            <w:t>Baroness Casey:</w:t>
          </w:r>
          <w:r w:rsidRPr="00527A45" w:rsidR="009E58AF">
            <w:rPr>
              <w:b/>
            </w:rPr>
            <w:t xml:space="preserve"> </w:t>
          </w:r>
        </w:sdtContent>
      </w:sdt>
      <w:r>
        <w:t>No, I have not</w:t>
      </w:r>
      <w:r w:rsidR="009E58AF">
        <w:t>. Y</w:t>
      </w:r>
      <w:r>
        <w:t xml:space="preserve">ou should put that to him. </w:t>
      </w:r>
      <w:r w:rsidR="00D63FAE">
        <w:t>It is important to say</w:t>
      </w:r>
      <w:r>
        <w:t>, though</w:t>
      </w:r>
      <w:r w:rsidR="00D63FAE">
        <w:t xml:space="preserve">, if </w:t>
      </w:r>
      <w:r>
        <w:t xml:space="preserve">you go down </w:t>
      </w:r>
      <w:r w:rsidR="000B16A2">
        <w:t xml:space="preserve">the </w:t>
      </w:r>
      <w:r>
        <w:t xml:space="preserve">structural route of changing the Metropolitan Police’s structure, you </w:t>
      </w:r>
      <w:r w:rsidR="007B6242">
        <w:t xml:space="preserve">will </w:t>
      </w:r>
      <w:r>
        <w:t>let everybody off the hook again for the change that is needed in that organisation.</w:t>
      </w:r>
    </w:p>
    <w:p w:rsidR="00AE1580" w:rsidP="00AE1580">
      <w:pPr>
        <w:pStyle w:val="Question"/>
      </w:pPr>
      <w:sdt>
        <w:sdtPr>
          <w:alias w:val="Member"/>
          <w:tag w:val="&lt;Member mnisId='4854' dodsId='126924'&gt;"/>
          <w:id w:val="-559173688"/>
          <w:placeholder>
            <w:docPart w:val="86C814CD07F942FDB9B6AB3F86994035"/>
          </w:placeholder>
          <w:richText/>
        </w:sdtPr>
        <w:sdtContent>
          <w:r w:rsidRPr="0090140D" w:rsidR="009D1D1D">
            <w:rPr>
              <w:b/>
            </w:rPr>
            <w:t>James Daly:</w:t>
          </w:r>
        </w:sdtContent>
      </w:sdt>
      <w:r w:rsidR="009D1D1D">
        <w:t xml:space="preserve"> </w:t>
      </w:r>
      <w:r w:rsidR="00677B7A">
        <w:t xml:space="preserve">The point I am making, Baroness </w:t>
      </w:r>
      <w:r w:rsidR="009D1D1D">
        <w:t xml:space="preserve">Casey, </w:t>
      </w:r>
      <w:r w:rsidR="00677B7A">
        <w:t>is</w:t>
      </w:r>
      <w:r w:rsidR="009D1D1D">
        <w:t xml:space="preserve"> this. Y</w:t>
      </w:r>
      <w:r w:rsidR="00677B7A">
        <w:t xml:space="preserve">ou could </w:t>
      </w:r>
      <w:r w:rsidR="009D1D1D">
        <w:t xml:space="preserve">have written </w:t>
      </w:r>
      <w:r w:rsidR="00677B7A">
        <w:t>this report</w:t>
      </w:r>
      <w:r w:rsidR="009D1D1D">
        <w:t>—i</w:t>
      </w:r>
      <w:r w:rsidR="00677B7A">
        <w:t>t is a horrifying report</w:t>
      </w:r>
      <w:r w:rsidR="009D1D1D">
        <w:t xml:space="preserve">—five, 10 or </w:t>
      </w:r>
      <w:r w:rsidR="00677B7A">
        <w:t xml:space="preserve">20 years ago. I suspect we will probably write it in about </w:t>
      </w:r>
      <w:r w:rsidR="009D1D1D">
        <w:t xml:space="preserve">10 </w:t>
      </w:r>
      <w:r w:rsidR="00677B7A">
        <w:t>or 15 years’ time</w:t>
      </w:r>
      <w:r w:rsidR="009D1D1D">
        <w:t>. T</w:t>
      </w:r>
      <w:r w:rsidR="00677B7A">
        <w:t xml:space="preserve">he underlying thing is that people tell us what is wrong, but nobody ever addresses </w:t>
      </w:r>
      <w:r w:rsidR="009D1D1D">
        <w:t xml:space="preserve">the </w:t>
      </w:r>
      <w:r w:rsidR="00677B7A">
        <w:t xml:space="preserve">solution. </w:t>
      </w:r>
    </w:p>
    <w:p w:rsidR="00677B7A" w:rsidP="00AE1580">
      <w:pPr>
        <w:pStyle w:val="QuestionCont"/>
      </w:pPr>
      <w:r>
        <w:t>L</w:t>
      </w:r>
      <w:r>
        <w:t xml:space="preserve">et alone the appalling behaviour, the </w:t>
      </w:r>
      <w:r>
        <w:t xml:space="preserve">amount of </w:t>
      </w:r>
      <w:r>
        <w:t>basic incompetence</w:t>
      </w:r>
      <w:r>
        <w:t xml:space="preserve"> </w:t>
      </w:r>
      <w:r>
        <w:t>is frightening</w:t>
      </w:r>
      <w:r>
        <w:t>. N</w:t>
      </w:r>
      <w:r>
        <w:t xml:space="preserve">one of those people </w:t>
      </w:r>
      <w:r>
        <w:t xml:space="preserve">will </w:t>
      </w:r>
      <w:r>
        <w:t>get sacked. None of those people will be reprimanded</w:t>
      </w:r>
      <w:r>
        <w:t>. N</w:t>
      </w:r>
      <w:r>
        <w:t xml:space="preserve">othing will happen. </w:t>
      </w:r>
      <w:r>
        <w:t>T</w:t>
      </w:r>
      <w:r>
        <w:t xml:space="preserve">hese people have been incompetent </w:t>
      </w:r>
      <w:r>
        <w:t xml:space="preserve">at best and a lot worse </w:t>
      </w:r>
      <w:r>
        <w:t>for years</w:t>
      </w:r>
      <w:r>
        <w:t xml:space="preserve">. </w:t>
      </w:r>
      <w:r>
        <w:t>I am not talking about the people under investigation</w:t>
      </w:r>
      <w:r w:rsidR="003304ED">
        <w:t xml:space="preserve">; </w:t>
      </w:r>
      <w:r>
        <w:t>I am talking about the senior police officers who were supposed to look after this organisation. Nothing happens to them.</w:t>
      </w:r>
    </w:p>
    <w:p w:rsidR="00AE1580" w:rsidP="00AE1580">
      <w:pPr>
        <w:pStyle w:val="Remark"/>
      </w:pPr>
      <w:sdt>
        <w:sdtPr>
          <w:alias w:val="Member"/>
          <w:tag w:val="&lt;Member mnisId='1554' dodsId='31575'&gt;"/>
          <w:id w:val="898092117"/>
          <w:placeholder>
            <w:docPart w:val="5E473F32F4724904BB11CF176E86FCD9"/>
          </w:placeholder>
          <w:richText/>
        </w:sdtPr>
        <w:sdtContent>
          <w:r w:rsidRPr="003E7691">
            <w:rPr>
              <w:b/>
            </w:rPr>
            <w:t>Chair:</w:t>
          </w:r>
        </w:sdtContent>
      </w:sdt>
      <w:r w:rsidRPr="003E7691">
        <w:t xml:space="preserve"> </w:t>
      </w:r>
      <w:r>
        <w:t>P</w:t>
      </w:r>
      <w:r w:rsidR="00677B7A">
        <w:t xml:space="preserve">erhaps we will </w:t>
      </w:r>
      <w:r>
        <w:t xml:space="preserve">have the </w:t>
      </w:r>
      <w:r w:rsidR="007A1D7C">
        <w:t>Commissioner</w:t>
      </w:r>
      <w:r w:rsidR="00677B7A">
        <w:t xml:space="preserve"> in</w:t>
      </w:r>
      <w:r w:rsidR="00D63FAE">
        <w:t>,</w:t>
      </w:r>
      <w:r w:rsidR="00677B7A">
        <w:t xml:space="preserve"> to put those points to </w:t>
      </w:r>
      <w:r>
        <w:t xml:space="preserve">him. </w:t>
      </w:r>
    </w:p>
    <w:p w:rsidR="00AE1580" w:rsidRPr="0077410E" w:rsidP="00677B7A">
      <w:pPr>
        <w:pStyle w:val="Answer"/>
      </w:pPr>
      <w:sdt>
        <w:sdtPr>
          <w:alias w:val="Witness"/>
          <w:id w:val="1852759351"/>
          <w:placeholder>
            <w:docPart w:val="AB3C447D68454BCEBC2590AB7083560B"/>
          </w:placeholder>
          <w:richText/>
        </w:sdtPr>
        <w:sdtContent>
          <w:r w:rsidR="002935B5">
            <w:rPr>
              <w:b/>
              <w:bCs/>
              <w:i/>
              <w:iCs/>
            </w:rPr>
            <w:t>Baroness Casey:</w:t>
          </w:r>
          <w:r w:rsidRPr="00527A45">
            <w:rPr>
              <w:b/>
            </w:rPr>
            <w:t xml:space="preserve"> </w:t>
          </w:r>
        </w:sdtContent>
      </w:sdt>
      <w:r>
        <w:t xml:space="preserve">As </w:t>
      </w:r>
      <w:r w:rsidR="00677B7A">
        <w:t xml:space="preserve">a colleague </w:t>
      </w:r>
      <w:r>
        <w:t xml:space="preserve">who is </w:t>
      </w:r>
      <w:r w:rsidR="00B50B13">
        <w:t xml:space="preserve">a </w:t>
      </w:r>
      <w:r w:rsidR="00677B7A">
        <w:t>Conservative, you also have to read the part of the report that says</w:t>
      </w:r>
      <w:r w:rsidR="00A6765F">
        <w:t xml:space="preserve"> that</w:t>
      </w:r>
      <w:r w:rsidR="00D63FAE">
        <w:t>,</w:t>
      </w:r>
      <w:r w:rsidR="00677B7A">
        <w:t xml:space="preserve"> over a decade</w:t>
      </w:r>
      <w:r w:rsidR="00D63FAE">
        <w:t>,</w:t>
      </w:r>
      <w:r w:rsidR="00677B7A">
        <w:t xml:space="preserve"> </w:t>
      </w:r>
      <w:r>
        <w:t>£</w:t>
      </w:r>
      <w:r w:rsidR="00677B7A">
        <w:t>7</w:t>
      </w:r>
      <w:r w:rsidR="00D63FAE">
        <w:t>00,000</w:t>
      </w:r>
      <w:r w:rsidR="00677B7A">
        <w:t xml:space="preserve"> was removed from </w:t>
      </w:r>
      <w:r w:rsidRPr="0077410E" w:rsidR="00677B7A">
        <w:t>the Metropolitan Police Service. They had to lose money in very significant numbers</w:t>
      </w:r>
      <w:r w:rsidRPr="0077410E">
        <w:t xml:space="preserve">. </w:t>
      </w:r>
    </w:p>
    <w:p w:rsidR="00AE1580" w:rsidRPr="0077410E" w:rsidP="00C0396F">
      <w:pPr>
        <w:pStyle w:val="Question"/>
      </w:pPr>
      <w:sdt>
        <w:sdtPr>
          <w:alias w:val="Member"/>
          <w:tag w:val="&lt;Member mnisId='4854' dodsId='126924'&gt;"/>
          <w:id w:val="1442414448"/>
          <w:placeholder>
            <w:docPart w:val="85923AC32F194F4E92337E2FCC42ECDE"/>
          </w:placeholder>
          <w:richText/>
        </w:sdtPr>
        <w:sdtContent>
          <w:r w:rsidRPr="0077410E">
            <w:rPr>
              <w:b/>
            </w:rPr>
            <w:t>James Daly:</w:t>
          </w:r>
        </w:sdtContent>
      </w:sdt>
      <w:r w:rsidRPr="0077410E">
        <w:t xml:space="preserve"> </w:t>
      </w:r>
      <w:r w:rsidRPr="0077410E" w:rsidR="0077410E">
        <w:t>Does that justify</w:t>
      </w:r>
      <w:r w:rsidRPr="0077410E">
        <w:t xml:space="preserve"> incompetence</w:t>
      </w:r>
      <w:r w:rsidRPr="0077410E" w:rsidR="0077410E">
        <w:t>?</w:t>
      </w:r>
    </w:p>
    <w:p w:rsidR="00AE1580" w:rsidP="00677B7A">
      <w:pPr>
        <w:pStyle w:val="Answer"/>
      </w:pPr>
      <w:sdt>
        <w:sdtPr>
          <w:alias w:val="Witness"/>
          <w:id w:val="1175375384"/>
          <w:placeholder>
            <w:docPart w:val="C98A7AA7DD6248D8AC84238CD24EC8E3"/>
          </w:placeholder>
          <w:richText/>
        </w:sdtPr>
        <w:sdtContent>
          <w:r w:rsidR="002935B5">
            <w:rPr>
              <w:b/>
              <w:bCs/>
              <w:i/>
              <w:iCs/>
            </w:rPr>
            <w:t>Baroness Casey:</w:t>
          </w:r>
          <w:r w:rsidRPr="0077410E">
            <w:rPr>
              <w:b/>
            </w:rPr>
            <w:t xml:space="preserve"> </w:t>
          </w:r>
        </w:sdtContent>
      </w:sdt>
      <w:r w:rsidRPr="0077410E">
        <w:t>T</w:t>
      </w:r>
      <w:r w:rsidRPr="0077410E" w:rsidR="00677B7A">
        <w:t xml:space="preserve">hey made those choices. </w:t>
      </w:r>
      <w:r w:rsidR="008A5B98">
        <w:t>I think s</w:t>
      </w:r>
      <w:r w:rsidRPr="0077410E" w:rsidR="00677B7A">
        <w:t>ome of those choices were not</w:t>
      </w:r>
      <w:r w:rsidR="00677B7A">
        <w:t xml:space="preserve"> right</w:t>
      </w:r>
      <w:r w:rsidR="008A5B98">
        <w:t>, but t</w:t>
      </w:r>
      <w:r>
        <w:t xml:space="preserve">o </w:t>
      </w:r>
      <w:r w:rsidR="008A5B98">
        <w:t xml:space="preserve">put the </w:t>
      </w:r>
      <w:r w:rsidR="00677B7A">
        <w:t xml:space="preserve">blame entirely on the shoulders of the Metropolitan Police retrospectively would not </w:t>
      </w:r>
      <w:r>
        <w:t xml:space="preserve">be fair, </w:t>
      </w:r>
      <w:r w:rsidR="00677B7A">
        <w:t xml:space="preserve">in my mind. </w:t>
      </w:r>
      <w:r>
        <w:t>L</w:t>
      </w:r>
      <w:r w:rsidR="00677B7A">
        <w:t>et us remember that Stephen Lawrence lost his life 30 years ago.</w:t>
      </w:r>
    </w:p>
    <w:p w:rsidR="00AE1580" w:rsidP="00AE1580">
      <w:pPr>
        <w:pStyle w:val="Remark"/>
      </w:pPr>
      <w:sdt>
        <w:sdtPr>
          <w:alias w:val="Member"/>
          <w:tag w:val="&lt;Member mnisId='4854' dodsId='126924'&gt;"/>
          <w:id w:val="720182604"/>
          <w:placeholder>
            <w:docPart w:val="420A16D28E454128B8ACA24AB960334A"/>
          </w:placeholder>
          <w:richText/>
        </w:sdtPr>
        <w:sdtContent>
          <w:r>
            <w:rPr>
              <w:b/>
            </w:rPr>
            <w:t>James Daly:</w:t>
          </w:r>
        </w:sdtContent>
      </w:sdt>
      <w:r>
        <w:t xml:space="preserve"> Nothing has changed. </w:t>
      </w:r>
    </w:p>
    <w:p w:rsidR="00677B7A" w:rsidP="00677B7A">
      <w:pPr>
        <w:pStyle w:val="Answer"/>
      </w:pPr>
      <w:sdt>
        <w:sdtPr>
          <w:alias w:val="Witness"/>
          <w:id w:val="-2092610091"/>
          <w:placeholder>
            <w:docPart w:val="6079786BDA2647BBAFD47E50D62A6537"/>
          </w:placeholder>
          <w:richText/>
        </w:sdtPr>
        <w:sdtContent>
          <w:r w:rsidR="002935B5">
            <w:rPr>
              <w:b/>
              <w:bCs/>
              <w:i/>
              <w:iCs/>
            </w:rPr>
            <w:t>Baroness Casey:</w:t>
          </w:r>
          <w:r w:rsidRPr="00527A45" w:rsidR="00AE1580">
            <w:rPr>
              <w:b/>
            </w:rPr>
            <w:t xml:space="preserve"> </w:t>
          </w:r>
        </w:sdtContent>
      </w:sdt>
      <w:r>
        <w:t xml:space="preserve">There have been successive Governments that have not done anything to address the racism in the </w:t>
      </w:r>
      <w:r w:rsidR="00EC2978">
        <w:t>Metropolitan Police</w:t>
      </w:r>
      <w:r w:rsidR="00AE1580">
        <w:t xml:space="preserve"> that </w:t>
      </w:r>
      <w:r>
        <w:t xml:space="preserve">yet again </w:t>
      </w:r>
      <w:r w:rsidR="00AE1580">
        <w:t xml:space="preserve">I </w:t>
      </w:r>
      <w:r>
        <w:t>have uncovered</w:t>
      </w:r>
      <w:r w:rsidR="00AE1580">
        <w:t xml:space="preserve">. We </w:t>
      </w:r>
      <w:r>
        <w:t>have also uncovered many other issues that nobody has looked at before</w:t>
      </w:r>
      <w:r w:rsidR="00AE1580">
        <w:t>. T</w:t>
      </w:r>
      <w:r>
        <w:t xml:space="preserve">he key issue </w:t>
      </w:r>
      <w:r w:rsidR="0077410E">
        <w:t>that</w:t>
      </w:r>
      <w:r>
        <w:t xml:space="preserve"> is making you angry</w:t>
      </w:r>
      <w:r w:rsidR="00AE1580">
        <w:t xml:space="preserve">, </w:t>
      </w:r>
      <w:r>
        <w:t xml:space="preserve">and </w:t>
      </w:r>
      <w:r>
        <w:t>I get it</w:t>
      </w:r>
      <w:r w:rsidR="0077410E">
        <w:t xml:space="preserve">, is </w:t>
      </w:r>
      <w:r>
        <w:t>a sense of complete denial of their responsibility. They have to do something about it.</w:t>
      </w:r>
    </w:p>
    <w:p w:rsidR="00677B7A" w:rsidP="00FF7709">
      <w:pPr>
        <w:pStyle w:val="Question"/>
      </w:pPr>
      <w:sdt>
        <w:sdtPr>
          <w:alias w:val="Member"/>
          <w:tag w:val="&lt;Member mnisId='172' dodsId='25790'&gt;"/>
          <w:id w:val="2004168323"/>
          <w:placeholder>
            <w:docPart w:val="B4FE970C69064F528A4CA1FF591AA36B"/>
          </w:placeholder>
          <w:richText/>
        </w:sdtPr>
        <w:sdtContent>
          <w:r w:rsidRPr="0003470E" w:rsidR="00AE1580">
            <w:rPr>
              <w:b/>
            </w:rPr>
            <w:t>Ms Abbott:</w:t>
          </w:r>
        </w:sdtContent>
      </w:sdt>
      <w:r w:rsidR="00AE1580">
        <w:t xml:space="preserve"> </w:t>
      </w:r>
      <w:r>
        <w:t xml:space="preserve">I want to return briefly to what the Chair said about why it </w:t>
      </w:r>
      <w:r w:rsidR="008857CF">
        <w:t xml:space="preserve">should </w:t>
      </w:r>
      <w:r>
        <w:t xml:space="preserve">be different now. You will all know that some of the issues you have uncovered in this review go back </w:t>
      </w:r>
      <w:r w:rsidR="0077410E">
        <w:t xml:space="preserve">not just </w:t>
      </w:r>
      <w:r>
        <w:t xml:space="preserve">to </w:t>
      </w:r>
      <w:r w:rsidR="008857CF">
        <w:t>Macpherson</w:t>
      </w:r>
      <w:r w:rsidR="000809C3">
        <w:t xml:space="preserve">, but </w:t>
      </w:r>
      <w:r>
        <w:t xml:space="preserve">to the </w:t>
      </w:r>
      <w:r w:rsidR="008857CF">
        <w:t xml:space="preserve">Scarman </w:t>
      </w:r>
      <w:r>
        <w:t>report in 1981, which I can remember</w:t>
      </w:r>
      <w:r w:rsidR="008857CF">
        <w:t xml:space="preserve">. He </w:t>
      </w:r>
      <w:r>
        <w:t>stop</w:t>
      </w:r>
      <w:r w:rsidR="008857CF">
        <w:t xml:space="preserve">ped </w:t>
      </w:r>
      <w:r>
        <w:t xml:space="preserve">short of calling the Met institutionally racist, but he did write at some length about the disproportionate </w:t>
      </w:r>
      <w:r w:rsidR="008857CF">
        <w:t xml:space="preserve">effect of </w:t>
      </w:r>
      <w:r>
        <w:t xml:space="preserve">stop </w:t>
      </w:r>
      <w:r w:rsidR="008857CF">
        <w:t xml:space="preserve">and </w:t>
      </w:r>
      <w:r>
        <w:t>search on minority communities.</w:t>
      </w:r>
      <w:r w:rsidR="00FF7709">
        <w:t xml:space="preserve"> </w:t>
      </w:r>
      <w:r w:rsidR="008857CF">
        <w:t xml:space="preserve">Of course, you have uncovered a lot more, but </w:t>
      </w:r>
      <w:r>
        <w:t>if these issues have not been dealt with in 40 years, why are they going to be dealt with now?</w:t>
      </w:r>
    </w:p>
    <w:p w:rsidR="00677B7A" w:rsidP="00677B7A">
      <w:pPr>
        <w:pStyle w:val="Answer"/>
      </w:pPr>
      <w:sdt>
        <w:sdtPr>
          <w:alias w:val="Witness"/>
          <w:id w:val="-417178198"/>
          <w:placeholder>
            <w:docPart w:val="E25EFC681FA94DBBB8291F94D172001C"/>
          </w:placeholder>
          <w:richText/>
        </w:sdtPr>
        <w:sdtContent>
          <w:r w:rsidR="002935B5">
            <w:rPr>
              <w:b/>
              <w:bCs/>
              <w:i/>
              <w:iCs/>
            </w:rPr>
            <w:t>Baroness Casey:</w:t>
          </w:r>
          <w:r w:rsidRPr="00527A45" w:rsidR="008857CF">
            <w:rPr>
              <w:b/>
            </w:rPr>
            <w:t xml:space="preserve"> </w:t>
          </w:r>
        </w:sdtContent>
      </w:sdt>
      <w:r w:rsidR="008857CF">
        <w:t>R</w:t>
      </w:r>
      <w:r>
        <w:t>emember</w:t>
      </w:r>
      <w:r w:rsidR="008857CF">
        <w:t xml:space="preserve">, </w:t>
      </w:r>
      <w:r>
        <w:t>I have given a timeframe to this</w:t>
      </w:r>
      <w:r w:rsidR="00FF7709">
        <w:t>,</w:t>
      </w:r>
      <w:r>
        <w:t xml:space="preserve"> so it is not an open-ended ticket </w:t>
      </w:r>
      <w:r w:rsidR="008857CF">
        <w:t>for the</w:t>
      </w:r>
      <w:r w:rsidR="0077410E">
        <w:t>m</w:t>
      </w:r>
      <w:r w:rsidR="008857CF">
        <w:t xml:space="preserve"> to </w:t>
      </w:r>
      <w:r>
        <w:t>carry on and carry on</w:t>
      </w:r>
      <w:r w:rsidR="008857CF">
        <w:t>. F</w:t>
      </w:r>
      <w:r>
        <w:t>or the first time, we have looked at the management issues</w:t>
      </w:r>
      <w:r w:rsidR="008857CF">
        <w:t xml:space="preserve">; </w:t>
      </w:r>
      <w:r>
        <w:t>we have looked at the cultural issues</w:t>
      </w:r>
      <w:r w:rsidR="008857CF">
        <w:t xml:space="preserve">; </w:t>
      </w:r>
      <w:r>
        <w:t>we have looked at prejudice within the organisation</w:t>
      </w:r>
      <w:r w:rsidR="008857CF">
        <w:t xml:space="preserve">; </w:t>
      </w:r>
      <w:r>
        <w:t xml:space="preserve">we have looked at how, frankly, they cannot even manage their own data and </w:t>
      </w:r>
      <w:r w:rsidR="008857CF">
        <w:t>analyse</w:t>
      </w:r>
      <w:r>
        <w:t xml:space="preserve"> their own statistics and their own facts.</w:t>
      </w:r>
    </w:p>
    <w:p w:rsidR="00677B7A" w:rsidP="00677B7A">
      <w:pPr>
        <w:pStyle w:val="Answer"/>
      </w:pPr>
      <w:r>
        <w:t>I agree</w:t>
      </w:r>
      <w:r w:rsidR="008857CF">
        <w:t xml:space="preserve">: </w:t>
      </w:r>
      <w:r>
        <w:t>it is a pretty shoddy show that needs a great deal of change</w:t>
      </w:r>
      <w:r w:rsidR="008857CF">
        <w:t xml:space="preserve">. In a way, </w:t>
      </w:r>
      <w:r>
        <w:t>if they do not take this and they do not use it, I would happily come back before you in a year, two years or even sooner and say</w:t>
      </w:r>
      <w:r w:rsidR="008857CF">
        <w:t xml:space="preserve">, “This is not </w:t>
      </w:r>
      <w:r>
        <w:t>changing sufficiently</w:t>
      </w:r>
      <w:r w:rsidR="00630AB3">
        <w:t>.</w:t>
      </w:r>
      <w:r w:rsidR="008857CF">
        <w:t xml:space="preserve">” </w:t>
      </w:r>
      <w:r>
        <w:t xml:space="preserve">I do genuinely feel we have laid it </w:t>
      </w:r>
      <w:r w:rsidR="008857CF">
        <w:t xml:space="preserve">bare and </w:t>
      </w:r>
      <w:r>
        <w:t xml:space="preserve">done something incredibly thorough. If they </w:t>
      </w:r>
      <w:r w:rsidR="003E550A">
        <w:t>did</w:t>
      </w:r>
      <w:r>
        <w:t xml:space="preserve"> not see a ro</w:t>
      </w:r>
      <w:r w:rsidR="008857CF">
        <w:t>ute</w:t>
      </w:r>
      <w:r>
        <w:t xml:space="preserve"> map out </w:t>
      </w:r>
      <w:r w:rsidR="0077410E">
        <w:t>for them from this</w:t>
      </w:r>
      <w:r>
        <w:t xml:space="preserve">, I do not quite know what they </w:t>
      </w:r>
      <w:r w:rsidR="003E550A">
        <w:t xml:space="preserve">would </w:t>
      </w:r>
      <w:r>
        <w:t>do.</w:t>
      </w:r>
    </w:p>
    <w:p w:rsidR="00677B7A" w:rsidP="00677B7A">
      <w:pPr>
        <w:pStyle w:val="Answer"/>
      </w:pPr>
      <w:r>
        <w:t>A</w:t>
      </w:r>
      <w:r>
        <w:t>s much as your colleague ha</w:t>
      </w:r>
      <w:r>
        <w:t xml:space="preserve">s </w:t>
      </w:r>
      <w:r>
        <w:t>said</w:t>
      </w:r>
      <w:r>
        <w:t xml:space="preserve"> that </w:t>
      </w:r>
      <w:r>
        <w:t>Mark Ro</w:t>
      </w:r>
      <w:r>
        <w:t>w</w:t>
      </w:r>
      <w:r>
        <w:t>ley was there at the time, the point I have recommended</w:t>
      </w:r>
      <w:r>
        <w:t>—</w:t>
      </w:r>
      <w:r>
        <w:t xml:space="preserve">and </w:t>
      </w:r>
      <w:r>
        <w:t xml:space="preserve">I </w:t>
      </w:r>
      <w:r>
        <w:t xml:space="preserve">hope they accept </w:t>
      </w:r>
      <w:r>
        <w:t>it—</w:t>
      </w:r>
      <w:r>
        <w:t xml:space="preserve">is that they cannot do this on their own. </w:t>
      </w:r>
      <w:r>
        <w:t>I</w:t>
      </w:r>
      <w:r>
        <w:t xml:space="preserve">f you think </w:t>
      </w:r>
      <w:r>
        <w:t xml:space="preserve">of </w:t>
      </w:r>
      <w:r>
        <w:t xml:space="preserve">the other reforms that have happened within the </w:t>
      </w:r>
      <w:r w:rsidR="00EC2978">
        <w:t>Metropolitan Police</w:t>
      </w:r>
      <w:r>
        <w:t xml:space="preserve">, </w:t>
      </w:r>
      <w:r w:rsidR="0042473C">
        <w:t xml:space="preserve">they </w:t>
      </w:r>
      <w:r>
        <w:t xml:space="preserve">DIY </w:t>
      </w:r>
      <w:r>
        <w:t>them</w:t>
      </w:r>
      <w:r>
        <w:t xml:space="preserve">. We </w:t>
      </w:r>
      <w:r>
        <w:t xml:space="preserve">have said </w:t>
      </w:r>
      <w:r>
        <w:t xml:space="preserve">that </w:t>
      </w:r>
      <w:r>
        <w:t xml:space="preserve">they must bring in </w:t>
      </w:r>
      <w:r>
        <w:t xml:space="preserve">external </w:t>
      </w:r>
      <w:r>
        <w:t>people to work with them</w:t>
      </w:r>
      <w:r>
        <w:t xml:space="preserve"> and actually do a mis</w:t>
      </w:r>
      <w:r>
        <w:t>conduct system. I have recommended changes to his own management board</w:t>
      </w:r>
      <w:r>
        <w:t xml:space="preserve">, with not </w:t>
      </w:r>
      <w:r>
        <w:t>just advis</w:t>
      </w:r>
      <w:r>
        <w:t>e</w:t>
      </w:r>
      <w:r>
        <w:t>rs but staff.</w:t>
      </w:r>
      <w:r w:rsidR="00CA6AF2">
        <w:t xml:space="preserve"> </w:t>
      </w:r>
      <w:r>
        <w:t>Sadiq Khan</w:t>
      </w:r>
      <w:r>
        <w:t xml:space="preserve"> is going to chair a very different type of management board</w:t>
      </w:r>
      <w:r w:rsidR="00926386">
        <w:t>,</w:t>
      </w:r>
      <w:r>
        <w:t xml:space="preserve"> again bringing in people from outside.</w:t>
      </w:r>
      <w:r w:rsidR="00926386">
        <w:t xml:space="preserve"> M</w:t>
      </w:r>
      <w:r>
        <w:t>aybe I am sounding defensive, but</w:t>
      </w:r>
      <w:r w:rsidR="00926386">
        <w:t xml:space="preserve"> </w:t>
      </w:r>
      <w:r>
        <w:t>if they do not do it, I do not intend to stand by them.</w:t>
      </w:r>
    </w:p>
    <w:p w:rsidR="00A311A9" w:rsidP="00677B7A">
      <w:pPr>
        <w:pStyle w:val="Answer"/>
      </w:pPr>
      <w:sdt>
        <w:sdtPr>
          <w:alias w:val="Member"/>
          <w:tag w:val="&lt;Member mnisId='1554' dodsId='31575'&gt;"/>
          <w:id w:val="1940719754"/>
          <w:placeholder>
            <w:docPart w:val="615224943EF9491ABC47779D6A39DCE1"/>
          </w:placeholder>
          <w:richText/>
        </w:sdtPr>
        <w:sdtContent>
          <w:r w:rsidRPr="003E7691">
            <w:rPr>
              <w:b/>
            </w:rPr>
            <w:t>Chair:</w:t>
          </w:r>
        </w:sdtContent>
      </w:sdt>
      <w:r w:rsidRPr="003E7691">
        <w:t xml:space="preserve"> </w:t>
      </w:r>
      <w:r>
        <w:t xml:space="preserve">We </w:t>
      </w:r>
      <w:r w:rsidR="00677B7A">
        <w:t xml:space="preserve">will definitely </w:t>
      </w:r>
      <w:r w:rsidR="0042473C">
        <w:t xml:space="preserve">have </w:t>
      </w:r>
      <w:r w:rsidR="00677B7A">
        <w:t>you</w:t>
      </w:r>
      <w:r w:rsidR="0042473C">
        <w:t>r</w:t>
      </w:r>
      <w:r w:rsidR="00677B7A">
        <w:t xml:space="preserve"> back</w:t>
      </w:r>
      <w:r>
        <w:t xml:space="preserve">. </w:t>
      </w:r>
    </w:p>
    <w:p w:rsidR="00A311A9" w:rsidP="00A311A9">
      <w:pPr>
        <w:pStyle w:val="Question"/>
      </w:pPr>
      <w:sdt>
        <w:sdtPr>
          <w:alias w:val="Member"/>
          <w:tag w:val="&lt;Member mnisId='172' dodsId='25790'&gt;"/>
          <w:id w:val="1154336162"/>
          <w:placeholder>
            <w:docPart w:val="D769F71F9912408883A18B79C6084EF4"/>
          </w:placeholder>
          <w:richText/>
        </w:sdtPr>
        <w:sdtContent>
          <w:r>
            <w:rPr>
              <w:b/>
            </w:rPr>
            <w:t>Ms Abbott:</w:t>
          </w:r>
        </w:sdtContent>
      </w:sdt>
      <w:r>
        <w:t xml:space="preserve"> </w:t>
      </w:r>
      <w:r w:rsidR="0042473C">
        <w:t>On</w:t>
      </w:r>
      <w:r>
        <w:t xml:space="preserve"> v</w:t>
      </w:r>
      <w:r w:rsidR="00677B7A">
        <w:t>etting</w:t>
      </w:r>
      <w:r w:rsidR="0042473C">
        <w:t>,</w:t>
      </w:r>
      <w:r w:rsidR="00677B7A">
        <w:t xml:space="preserve"> </w:t>
      </w:r>
      <w:r w:rsidR="0042473C">
        <w:t xml:space="preserve">a </w:t>
      </w:r>
      <w:r w:rsidR="00677B7A">
        <w:t xml:space="preserve">lot of people are concerned about how some of these people get in the Metropolitan Police </w:t>
      </w:r>
      <w:r>
        <w:t xml:space="preserve">Service </w:t>
      </w:r>
      <w:r w:rsidR="00677B7A">
        <w:t xml:space="preserve">in the first place. You say that </w:t>
      </w:r>
      <w:r>
        <w:t>v</w:t>
      </w:r>
      <w:r w:rsidR="00677B7A">
        <w:t xml:space="preserve">etting standards should be changed. </w:t>
      </w:r>
      <w:r>
        <w:t xml:space="preserve">Could you </w:t>
      </w:r>
      <w:r w:rsidR="00677B7A">
        <w:t>expand on that a little?</w:t>
      </w:r>
    </w:p>
    <w:p w:rsidR="00996EDD" w:rsidP="00DB72E0">
      <w:pPr>
        <w:pStyle w:val="Answer"/>
      </w:pPr>
      <w:sdt>
        <w:sdtPr>
          <w:alias w:val="Witness"/>
          <w:id w:val="-507526455"/>
          <w:placeholder>
            <w:docPart w:val="FA032A82D5F74D79A9BFF1DAF1776D53"/>
          </w:placeholder>
          <w:richText/>
        </w:sdtPr>
        <w:sdtContent>
          <w:r w:rsidRPr="00BB4147" w:rsidR="00A311A9">
            <w:rPr>
              <w:b/>
              <w:bCs/>
              <w:i/>
              <w:iCs/>
            </w:rPr>
            <w:t>Neil O’Connor:</w:t>
          </w:r>
          <w:r w:rsidRPr="00BB4147" w:rsidR="00A311A9">
            <w:rPr>
              <w:b/>
            </w:rPr>
            <w:t xml:space="preserve"> </w:t>
          </w:r>
        </w:sdtContent>
      </w:sdt>
      <w:r w:rsidR="00677B7A">
        <w:t xml:space="preserve">If I may answer this one, </w:t>
      </w:r>
      <w:r w:rsidR="00A311A9">
        <w:t>v</w:t>
      </w:r>
      <w:r w:rsidR="00677B7A">
        <w:t>etting standards need to be tightened up. That is a national issue</w:t>
      </w:r>
      <w:r w:rsidR="00DB72E0">
        <w:t>; i</w:t>
      </w:r>
      <w:r w:rsidR="00677B7A">
        <w:t xml:space="preserve">t is not just for the Met. We have recommended a number of ways in which they should be tightened, but it is more than just the vetting system itself. The vetting system has to be </w:t>
      </w:r>
      <w:r w:rsidR="0042473C">
        <w:t xml:space="preserve">got </w:t>
      </w:r>
      <w:r w:rsidR="00677B7A">
        <w:t>right at the start</w:t>
      </w:r>
      <w:r w:rsidR="008D3B47">
        <w:t>,</w:t>
      </w:r>
      <w:r w:rsidR="00677B7A">
        <w:t xml:space="preserve"> when people are being recruited into the Met, but re</w:t>
      </w:r>
      <w:r w:rsidR="00A311A9">
        <w:t>-</w:t>
      </w:r>
      <w:r w:rsidR="00677B7A">
        <w:t xml:space="preserve">vetting </w:t>
      </w:r>
      <w:r w:rsidR="00A311A9">
        <w:t xml:space="preserve">also </w:t>
      </w:r>
      <w:r w:rsidR="00677B7A">
        <w:t>has to take place.</w:t>
      </w:r>
      <w:r w:rsidR="00A311A9">
        <w:t xml:space="preserve"> </w:t>
      </w:r>
      <w:r w:rsidR="00677B7A">
        <w:t xml:space="preserve">People should not be able to stay as police officers if they are not able to meet the standards of conduct the public </w:t>
      </w:r>
      <w:r w:rsidR="00677B7A">
        <w:t>expect</w:t>
      </w:r>
      <w:r w:rsidR="00A311A9">
        <w:t>.</w:t>
      </w:r>
      <w:r>
        <w:t xml:space="preserve"> </w:t>
      </w:r>
      <w:r w:rsidR="00A311A9">
        <w:t>T</w:t>
      </w:r>
      <w:r w:rsidR="00677B7A">
        <w:t xml:space="preserve">hat plays into the broader management systems and so on that Baroness </w:t>
      </w:r>
      <w:r>
        <w:t>C</w:t>
      </w:r>
      <w:r w:rsidR="00677B7A">
        <w:t>ase</w:t>
      </w:r>
      <w:r>
        <w:t xml:space="preserve">y has </w:t>
      </w:r>
      <w:r w:rsidR="00677B7A">
        <w:t>referred to in the Met</w:t>
      </w:r>
      <w:r>
        <w:t xml:space="preserve">. The </w:t>
      </w:r>
      <w:r w:rsidR="00677B7A">
        <w:t>whole system needs to be improved so that officers’ conduct is monitored and acted on</w:t>
      </w:r>
      <w:r>
        <w:t xml:space="preserve"> </w:t>
      </w:r>
      <w:r w:rsidR="00677B7A">
        <w:t xml:space="preserve">if it falls short. </w:t>
      </w:r>
    </w:p>
    <w:p w:rsidR="00616148" w:rsidP="00677B7A">
      <w:pPr>
        <w:pStyle w:val="Answer"/>
      </w:pPr>
      <w:r>
        <w:t xml:space="preserve">We have also called </w:t>
      </w:r>
      <w:r w:rsidR="00A3221D">
        <w:t>for</w:t>
      </w:r>
      <w:r>
        <w:t xml:space="preserve"> some changes to be made to the regulations around misconduct and so on</w:t>
      </w:r>
      <w:r w:rsidR="0042473C">
        <w:t>,</w:t>
      </w:r>
      <w:r>
        <w:t xml:space="preserve"> so it is easier to deal with officers who do not </w:t>
      </w:r>
      <w:r>
        <w:t xml:space="preserve">meet </w:t>
      </w:r>
      <w:r>
        <w:t>the right standards</w:t>
      </w:r>
      <w:r>
        <w:t xml:space="preserve">. That </w:t>
      </w:r>
      <w:r>
        <w:t>is not all that is needed.</w:t>
      </w:r>
      <w:r>
        <w:t xml:space="preserve"> </w:t>
      </w:r>
      <w:r>
        <w:t>There are things the Met can do and should be getting on with now to improve the way they deal with officers who</w:t>
      </w:r>
      <w:r>
        <w:t xml:space="preserve">se </w:t>
      </w:r>
      <w:r>
        <w:t>standards do not meet expectations.</w:t>
      </w:r>
    </w:p>
    <w:p w:rsidR="000349B1" w:rsidP="000349B1">
      <w:pPr>
        <w:pStyle w:val="Question"/>
      </w:pPr>
      <w:sdt>
        <w:sdtPr>
          <w:alias w:val="Member"/>
          <w:tag w:val="&lt;Member mnisId='172' dodsId='25790'&gt;"/>
          <w:id w:val="-1273324839"/>
          <w:placeholder>
            <w:docPart w:val="D95A15E160B54B10B97887DAFF6E3297"/>
          </w:placeholder>
          <w:richText/>
        </w:sdtPr>
        <w:sdtContent>
          <w:r w:rsidR="00616148">
            <w:rPr>
              <w:b/>
            </w:rPr>
            <w:t>Ms Abbott:</w:t>
          </w:r>
        </w:sdtContent>
      </w:sdt>
      <w:r w:rsidR="00616148">
        <w:t xml:space="preserve"> Finally, Sir Robert Mark</w:t>
      </w:r>
      <w:r w:rsidR="00677B7A">
        <w:t xml:space="preserve"> was one of the most illustrious Metropolitan Police </w:t>
      </w:r>
      <w:r w:rsidR="007A1D7C">
        <w:t>Commissioner</w:t>
      </w:r>
      <w:r w:rsidR="00677B7A">
        <w:t>s</w:t>
      </w:r>
      <w:r>
        <w:t>. H</w:t>
      </w:r>
      <w:r w:rsidR="00677B7A">
        <w:t xml:space="preserve">e came in </w:t>
      </w:r>
      <w:r>
        <w:t xml:space="preserve">in </w:t>
      </w:r>
      <w:r w:rsidR="00677B7A">
        <w:t>the 1970s</w:t>
      </w:r>
      <w:r>
        <w:t xml:space="preserve">. What </w:t>
      </w:r>
      <w:r w:rsidR="00677B7A">
        <w:t>he did</w:t>
      </w:r>
      <w:r w:rsidR="00595B92">
        <w:t xml:space="preserve">, </w:t>
      </w:r>
      <w:r>
        <w:t xml:space="preserve">and </w:t>
      </w:r>
      <w:r w:rsidR="00677B7A">
        <w:t>gets every</w:t>
      </w:r>
      <w:r>
        <w:t xml:space="preserve"> bit</w:t>
      </w:r>
      <w:r w:rsidR="00677B7A">
        <w:t xml:space="preserve"> </w:t>
      </w:r>
      <w:r>
        <w:t xml:space="preserve">of </w:t>
      </w:r>
      <w:r w:rsidR="00677B7A">
        <w:t>credit for doing</w:t>
      </w:r>
      <w:r w:rsidR="00595B92">
        <w:t>,</w:t>
      </w:r>
      <w:r>
        <w:t xml:space="preserve"> </w:t>
      </w:r>
      <w:r w:rsidR="00033A32">
        <w:t xml:space="preserve">was to clean </w:t>
      </w:r>
      <w:r w:rsidR="00677B7A">
        <w:t xml:space="preserve">up corruption </w:t>
      </w:r>
      <w:r w:rsidR="0042473C">
        <w:t>among</w:t>
      </w:r>
      <w:r w:rsidR="00677B7A">
        <w:t xml:space="preserve"> the CID. </w:t>
      </w:r>
      <w:r>
        <w:t>M</w:t>
      </w:r>
      <w:r w:rsidR="00677B7A">
        <w:t>ore than 400 officers were sac</w:t>
      </w:r>
      <w:r>
        <w:t>k</w:t>
      </w:r>
      <w:r w:rsidR="00677B7A">
        <w:t>ed or sent to trial.</w:t>
      </w:r>
      <w:r>
        <w:t xml:space="preserve"> </w:t>
      </w:r>
      <w:r w:rsidR="00677B7A">
        <w:t>Some leading police officers went to prison</w:t>
      </w:r>
      <w:r>
        <w:t>. H</w:t>
      </w:r>
      <w:r w:rsidR="00677B7A">
        <w:t xml:space="preserve">e came to the </w:t>
      </w:r>
      <w:r>
        <w:t>Met</w:t>
      </w:r>
      <w:r w:rsidR="00677B7A">
        <w:t xml:space="preserve"> from an outside police force</w:t>
      </w:r>
      <w:r w:rsidR="0042473C">
        <w:t>,</w:t>
      </w:r>
      <w:r w:rsidRPr="0042473C" w:rsidR="0042473C">
        <w:t xml:space="preserve"> </w:t>
      </w:r>
      <w:r w:rsidR="0042473C">
        <w:t>Leicester</w:t>
      </w:r>
      <w:r>
        <w:t>.</w:t>
      </w:r>
    </w:p>
    <w:p w:rsidR="00677B7A" w:rsidP="000349B1">
      <w:pPr>
        <w:pStyle w:val="QuestionCont"/>
      </w:pPr>
      <w:r>
        <w:t>I was reading his autobiography</w:t>
      </w:r>
      <w:r w:rsidR="000349B1">
        <w:t>. He said</w:t>
      </w:r>
      <w:r w:rsidR="003357FA">
        <w:t xml:space="preserve"> that</w:t>
      </w:r>
      <w:r w:rsidR="000349B1">
        <w:t xml:space="preserve"> </w:t>
      </w:r>
      <w:r>
        <w:t>when he arrived at the Met</w:t>
      </w:r>
      <w:r w:rsidR="000349B1">
        <w:t xml:space="preserve">, </w:t>
      </w:r>
      <w:r>
        <w:t xml:space="preserve">he felt like the representative of a leper colony attending the annual garden party of </w:t>
      </w:r>
      <w:r w:rsidR="000349B1">
        <w:t>a colonial governor</w:t>
      </w:r>
      <w:r>
        <w:t>, which suggests the Met is not interested in serious reform.</w:t>
      </w:r>
      <w:r w:rsidR="003357FA">
        <w:t xml:space="preserve"> </w:t>
      </w:r>
      <w:r w:rsidR="000349B1">
        <w:t>O</w:t>
      </w:r>
      <w:r>
        <w:t>ne of the other things he said in his autobiography is this</w:t>
      </w:r>
      <w:r w:rsidR="003357FA">
        <w:t>:</w:t>
      </w:r>
      <w:r w:rsidR="000349B1">
        <w:t xml:space="preserve"> “</w:t>
      </w:r>
      <w:r>
        <w:t>I ha</w:t>
      </w:r>
      <w:r w:rsidR="004D247F">
        <w:t>d</w:t>
      </w:r>
      <w:r>
        <w:t xml:space="preserve"> served in provincial forces for 30 years</w:t>
      </w:r>
      <w:r w:rsidR="004D247F">
        <w:t xml:space="preserve">, </w:t>
      </w:r>
      <w:r>
        <w:t>and</w:t>
      </w:r>
      <w:r w:rsidR="000349B1">
        <w:t xml:space="preserve"> </w:t>
      </w:r>
      <w:r>
        <w:t>though I ha</w:t>
      </w:r>
      <w:r w:rsidR="004D247F">
        <w:t>d</w:t>
      </w:r>
      <w:r>
        <w:t xml:space="preserve"> known wrongdoing</w:t>
      </w:r>
      <w:r w:rsidR="000349B1">
        <w:t xml:space="preserve">, </w:t>
      </w:r>
      <w:r>
        <w:t xml:space="preserve">I had never experienced institutionalised wrongdoing, blindness, arrogance and prejudice on anything like the scale accepted as routine in the </w:t>
      </w:r>
      <w:r w:rsidR="004D247F">
        <w:t>Met</w:t>
      </w:r>
      <w:r w:rsidR="003357FA">
        <w:t>.</w:t>
      </w:r>
      <w:r w:rsidR="004D247F">
        <w:t xml:space="preserve">” Are </w:t>
      </w:r>
      <w:r>
        <w:t>things any different</w:t>
      </w:r>
      <w:r w:rsidR="009507DE">
        <w:t xml:space="preserve"> now</w:t>
      </w:r>
      <w:r>
        <w:t>?</w:t>
      </w:r>
    </w:p>
    <w:p w:rsidR="00D05466" w:rsidP="00677B7A">
      <w:pPr>
        <w:pStyle w:val="Answer"/>
      </w:pPr>
      <w:sdt>
        <w:sdtPr>
          <w:alias w:val="Witness"/>
          <w:id w:val="-916241628"/>
          <w:placeholder>
            <w:docPart w:val="DDB18C834FB0442DBB98D145A801E070"/>
          </w:placeholder>
          <w:richText/>
        </w:sdtPr>
        <w:sdtContent>
          <w:r w:rsidR="002935B5">
            <w:rPr>
              <w:b/>
              <w:bCs/>
              <w:i/>
              <w:iCs/>
            </w:rPr>
            <w:t>Baroness Casey:</w:t>
          </w:r>
          <w:r w:rsidRPr="00527A45" w:rsidR="009507DE">
            <w:rPr>
              <w:b/>
            </w:rPr>
            <w:t xml:space="preserve"> </w:t>
          </w:r>
        </w:sdtContent>
      </w:sdt>
      <w:r w:rsidR="009507DE">
        <w:t>I</w:t>
      </w:r>
      <w:r w:rsidR="00677B7A">
        <w:t>t is really interesting that you quote that</w:t>
      </w:r>
      <w:r w:rsidR="009507DE">
        <w:t xml:space="preserve">. That </w:t>
      </w:r>
      <w:r w:rsidR="00677B7A">
        <w:t>is in our report</w:t>
      </w:r>
      <w:r w:rsidR="009507DE">
        <w:t>.</w:t>
      </w:r>
    </w:p>
    <w:p w:rsidR="00D05466" w:rsidP="00677B7A">
      <w:pPr>
        <w:pStyle w:val="Answer"/>
      </w:pPr>
      <w:sdt>
        <w:sdtPr>
          <w:alias w:val="Witness"/>
          <w:id w:val="237599647"/>
          <w:placeholder>
            <w:docPart w:val="ADBDE35A473E484DB33D7F0B8A4FF266"/>
          </w:placeholder>
          <w:richText/>
        </w:sdtPr>
        <w:sdtContent>
          <w:r w:rsidRPr="00B52DD4">
            <w:rPr>
              <w:b/>
              <w:bCs/>
              <w:i/>
              <w:iCs/>
            </w:rPr>
            <w:t>Sarah Kincaid:</w:t>
          </w:r>
          <w:r w:rsidRPr="00B52DD4">
            <w:rPr>
              <w:b/>
            </w:rPr>
            <w:t xml:space="preserve"> </w:t>
          </w:r>
        </w:sdtContent>
      </w:sdt>
      <w:r w:rsidR="000B2273">
        <w:t xml:space="preserve">It is in our report. </w:t>
      </w:r>
      <w:r>
        <w:t>We use that quote.</w:t>
      </w:r>
    </w:p>
    <w:p w:rsidR="00774908" w:rsidP="00677B7A">
      <w:pPr>
        <w:pStyle w:val="Answer"/>
      </w:pPr>
      <w:sdt>
        <w:sdtPr>
          <w:alias w:val="Witness"/>
          <w:id w:val="-737024232"/>
          <w:placeholder>
            <w:docPart w:val="B7FB5ADAFE95409B9D5C643E96F700FD"/>
          </w:placeholder>
          <w:richText/>
        </w:sdtPr>
        <w:sdtContent>
          <w:r w:rsidR="002935B5">
            <w:rPr>
              <w:b/>
              <w:bCs/>
              <w:i/>
              <w:iCs/>
            </w:rPr>
            <w:t>Baroness Casey:</w:t>
          </w:r>
          <w:r w:rsidRPr="00527A45" w:rsidR="00D05466">
            <w:rPr>
              <w:b/>
            </w:rPr>
            <w:t xml:space="preserve"> </w:t>
          </w:r>
        </w:sdtContent>
      </w:sdt>
      <w:r w:rsidR="009507DE">
        <w:t>W</w:t>
      </w:r>
      <w:r w:rsidR="00677B7A">
        <w:t xml:space="preserve">e use exactly that quote. </w:t>
      </w:r>
      <w:r w:rsidR="009507DE">
        <w:t>P</w:t>
      </w:r>
      <w:r w:rsidR="00677B7A">
        <w:t>art of the problem with the Metropolitan Police Service</w:t>
      </w:r>
      <w:r>
        <w:t xml:space="preserve">, </w:t>
      </w:r>
      <w:r w:rsidR="00677B7A">
        <w:t xml:space="preserve">and probably to a lesser degree some of the others but certainly the </w:t>
      </w:r>
      <w:r>
        <w:t xml:space="preserve">Met, </w:t>
      </w:r>
      <w:r w:rsidR="00677B7A">
        <w:t xml:space="preserve">is </w:t>
      </w:r>
      <w:r w:rsidR="00F12319">
        <w:t>its</w:t>
      </w:r>
      <w:r w:rsidR="00677B7A">
        <w:t xml:space="preserve"> hubris and </w:t>
      </w:r>
      <w:r w:rsidR="00F12319">
        <w:t xml:space="preserve">the way its officers close </w:t>
      </w:r>
      <w:r w:rsidR="00677B7A">
        <w:t>in on each other</w:t>
      </w:r>
      <w:r w:rsidR="0042473C">
        <w:t>,</w:t>
      </w:r>
      <w:r>
        <w:t xml:space="preserve"> </w:t>
      </w:r>
      <w:r w:rsidR="00677B7A">
        <w:t xml:space="preserve">like </w:t>
      </w:r>
      <w:r>
        <w:t xml:space="preserve">a </w:t>
      </w:r>
      <w:r w:rsidR="00677B7A">
        <w:t>fortress</w:t>
      </w:r>
      <w:r>
        <w:t>.</w:t>
      </w:r>
    </w:p>
    <w:p w:rsidR="00774908" w:rsidP="00677B7A">
      <w:pPr>
        <w:pStyle w:val="Answer"/>
      </w:pPr>
      <w:r>
        <w:t xml:space="preserve">That </w:t>
      </w:r>
      <w:r w:rsidR="00677B7A">
        <w:t>gets in the way of everything</w:t>
      </w:r>
      <w:r>
        <w:t xml:space="preserve">. </w:t>
      </w:r>
      <w:r w:rsidR="0042473C">
        <w:t>For example,</w:t>
      </w:r>
      <w:r>
        <w:t xml:space="preserve"> when </w:t>
      </w:r>
      <w:r w:rsidR="00677B7A">
        <w:t xml:space="preserve">a police sergeant has been convicted of </w:t>
      </w:r>
      <w:r>
        <w:t>a criminal offence</w:t>
      </w:r>
      <w:r w:rsidRPr="0042473C" w:rsidR="0042473C">
        <w:t xml:space="preserve"> </w:t>
      </w:r>
      <w:r w:rsidR="0042473C">
        <w:t>of indecent exposure</w:t>
      </w:r>
      <w:r>
        <w:t xml:space="preserve"> for doing </w:t>
      </w:r>
      <w:r w:rsidR="00677B7A">
        <w:t>a rather graphic version of that on a public train</w:t>
      </w:r>
      <w:r w:rsidR="0042473C">
        <w:t>, they c</w:t>
      </w:r>
      <w:r w:rsidR="00FF4246">
        <w:t xml:space="preserve">an </w:t>
      </w:r>
      <w:r w:rsidR="0042473C">
        <w:t>keep</w:t>
      </w:r>
      <w:r>
        <w:t xml:space="preserve"> </w:t>
      </w:r>
      <w:r w:rsidR="00677B7A">
        <w:t>him in the force as opposed to mak</w:t>
      </w:r>
      <w:r>
        <w:t xml:space="preserve">ing </w:t>
      </w:r>
      <w:r w:rsidR="00677B7A">
        <w:t xml:space="preserve">the decision to sack him. </w:t>
      </w:r>
      <w:r>
        <w:t>O</w:t>
      </w:r>
      <w:r w:rsidR="00677B7A">
        <w:t>n so many levels they close in on themselves</w:t>
      </w:r>
      <w:r w:rsidR="0070385D">
        <w:t>, and t</w:t>
      </w:r>
      <w:r w:rsidR="00677B7A">
        <w:t xml:space="preserve">hey think they are untouchable. </w:t>
      </w:r>
    </w:p>
    <w:p w:rsidR="00677B7A" w:rsidP="00677B7A">
      <w:pPr>
        <w:pStyle w:val="Answer"/>
      </w:pPr>
      <w:r>
        <w:t xml:space="preserve">The key findings of </w:t>
      </w:r>
      <w:r>
        <w:t>this report</w:t>
      </w:r>
      <w:r>
        <w:t>—</w:t>
      </w:r>
      <w:r>
        <w:t>they asked us to do it</w:t>
      </w:r>
      <w:r>
        <w:t xml:space="preserve">, </w:t>
      </w:r>
      <w:r>
        <w:t>and we took full licen</w:t>
      </w:r>
      <w:r>
        <w:t>c</w:t>
      </w:r>
      <w:r>
        <w:t>e from that</w:t>
      </w:r>
      <w:r>
        <w:t>—</w:t>
      </w:r>
      <w:r>
        <w:t>are exactly what you have described, which is this sense of optimism, bias, defensiveness, denial, hubris</w:t>
      </w:r>
      <w:r>
        <w:t xml:space="preserve"> and a lack of </w:t>
      </w:r>
      <w:r>
        <w:t>humility</w:t>
      </w:r>
      <w:r>
        <w:t>. A</w:t>
      </w:r>
      <w:r>
        <w:t>ll of that is standing in the way of change</w:t>
      </w:r>
      <w:r>
        <w:t>, w</w:t>
      </w:r>
      <w:r>
        <w:t xml:space="preserve">hether that is </w:t>
      </w:r>
      <w:r>
        <w:t xml:space="preserve">their </w:t>
      </w:r>
      <w:r>
        <w:t xml:space="preserve">choices around vetting, </w:t>
      </w:r>
      <w:r w:rsidR="00A37511">
        <w:t xml:space="preserve">their choices around </w:t>
      </w:r>
      <w:r>
        <w:t xml:space="preserve">misconduct, the way </w:t>
      </w:r>
      <w:r>
        <w:t xml:space="preserve">they </w:t>
      </w:r>
      <w:r>
        <w:t>treat Londoners</w:t>
      </w:r>
      <w:r>
        <w:t xml:space="preserve"> or the way they </w:t>
      </w:r>
      <w:r w:rsidR="0070385D">
        <w:t xml:space="preserve">treat </w:t>
      </w:r>
      <w:r>
        <w:t>BCU commanders.</w:t>
      </w:r>
    </w:p>
    <w:p w:rsidR="00677B7A" w:rsidP="00677B7A">
      <w:pPr>
        <w:pStyle w:val="Answer"/>
      </w:pPr>
      <w:r>
        <w:t>Can I just mention one thing</w:t>
      </w:r>
      <w:r w:rsidR="00A37511">
        <w:t xml:space="preserve"> </w:t>
      </w:r>
      <w:r>
        <w:t>that</w:t>
      </w:r>
      <w:r w:rsidR="0042473C">
        <w:t xml:space="preserve"> I think </w:t>
      </w:r>
      <w:r>
        <w:t xml:space="preserve">is interesting about </w:t>
      </w:r>
      <w:r w:rsidR="00A37511">
        <w:t xml:space="preserve">the </w:t>
      </w:r>
      <w:r>
        <w:t>police as opposed to other professions</w:t>
      </w:r>
      <w:r w:rsidR="00A37511">
        <w:t xml:space="preserve">? This is about </w:t>
      </w:r>
      <w:r>
        <w:t>vetting</w:t>
      </w:r>
      <w:r w:rsidR="00A37511">
        <w:t>.</w:t>
      </w:r>
      <w:r w:rsidR="00EA4418">
        <w:t xml:space="preserve"> </w:t>
      </w:r>
      <w:r>
        <w:t xml:space="preserve">I have worked in different parts of the public sector. I have worked in the world of child </w:t>
      </w:r>
      <w:r>
        <w:t xml:space="preserve">abuse and children. I have worked in homelessness </w:t>
      </w:r>
      <w:r w:rsidR="00EA4418">
        <w:t xml:space="preserve">and </w:t>
      </w:r>
      <w:r>
        <w:t xml:space="preserve">with people </w:t>
      </w:r>
      <w:r w:rsidR="00EA4418">
        <w:t xml:space="preserve">who are </w:t>
      </w:r>
      <w:r>
        <w:t xml:space="preserve">vulnerable. I have been up close and around various other difficult bits of the public sector. </w:t>
      </w:r>
      <w:r w:rsidR="00EA4418">
        <w:t>W</w:t>
      </w:r>
      <w:r>
        <w:t xml:space="preserve">hat is really interesting is </w:t>
      </w:r>
      <w:r w:rsidR="00EA4418">
        <w:t xml:space="preserve">that </w:t>
      </w:r>
      <w:r>
        <w:t>the police have not moved into the 21st century in the way others have.</w:t>
      </w:r>
    </w:p>
    <w:p w:rsidR="00677B7A" w:rsidP="00677B7A">
      <w:pPr>
        <w:pStyle w:val="Answer"/>
      </w:pPr>
      <w:r>
        <w:t xml:space="preserve">For example, </w:t>
      </w:r>
      <w:r>
        <w:t xml:space="preserve">if you </w:t>
      </w:r>
      <w:r w:rsidR="006F6DDF">
        <w:t>want</w:t>
      </w:r>
      <w:r w:rsidR="007F7E08">
        <w:t xml:space="preserve"> to</w:t>
      </w:r>
      <w:r>
        <w:t xml:space="preserve"> get people into jobs where they are near to children, even if it is not perfect, you have to have a vetting system </w:t>
      </w:r>
      <w:r>
        <w:t xml:space="preserve">as a barrier </w:t>
      </w:r>
      <w:r>
        <w:t xml:space="preserve">and </w:t>
      </w:r>
      <w:r>
        <w:t xml:space="preserve">then </w:t>
      </w:r>
      <w:r>
        <w:t>an inspection system that at least asks the question, which they do in education</w:t>
      </w:r>
      <w:r w:rsidR="00C167FE">
        <w:t xml:space="preserve">, </w:t>
      </w:r>
      <w:r>
        <w:t>in children’s services</w:t>
      </w:r>
      <w:r>
        <w:t xml:space="preserve"> and</w:t>
      </w:r>
      <w:r w:rsidR="00C167FE">
        <w:t xml:space="preserve"> in</w:t>
      </w:r>
      <w:r>
        <w:t xml:space="preserve"> other </w:t>
      </w:r>
      <w:r>
        <w:t>place</w:t>
      </w:r>
      <w:r w:rsidR="00C167FE">
        <w:t>s</w:t>
      </w:r>
      <w:r>
        <w:t>, “A</w:t>
      </w:r>
      <w:r>
        <w:t>re we attract</w:t>
      </w:r>
      <w:r>
        <w:t xml:space="preserve">ing </w:t>
      </w:r>
      <w:r>
        <w:t>the wrong people?</w:t>
      </w:r>
      <w:r>
        <w:t>”</w:t>
      </w:r>
      <w:r>
        <w:t xml:space="preserve"> </w:t>
      </w:r>
      <w:r>
        <w:t xml:space="preserve">We </w:t>
      </w:r>
      <w:r>
        <w:t xml:space="preserve">know that </w:t>
      </w:r>
      <w:r>
        <w:t>paedophiles</w:t>
      </w:r>
      <w:r>
        <w:t xml:space="preserve">, for example, will try </w:t>
      </w:r>
      <w:r>
        <w:t xml:space="preserve">to </w:t>
      </w:r>
      <w:r>
        <w:t>get as close to children as they can</w:t>
      </w:r>
      <w:r>
        <w:t xml:space="preserve">, </w:t>
      </w:r>
      <w:r>
        <w:t xml:space="preserve">and therefore you have to have </w:t>
      </w:r>
      <w:r w:rsidR="006F6DDF">
        <w:t xml:space="preserve">at least </w:t>
      </w:r>
      <w:r>
        <w:t xml:space="preserve">systems in place </w:t>
      </w:r>
      <w:r w:rsidR="006F6DDF">
        <w:t>to monitor that</w:t>
      </w:r>
      <w:r>
        <w:t>.</w:t>
      </w:r>
    </w:p>
    <w:p w:rsidR="00677B7A" w:rsidP="00677B7A">
      <w:pPr>
        <w:pStyle w:val="Answer"/>
      </w:pPr>
      <w:r>
        <w:t xml:space="preserve">What I </w:t>
      </w:r>
      <w:r w:rsidR="00126CED">
        <w:t xml:space="preserve">have </w:t>
      </w:r>
      <w:r>
        <w:t>found really interesting about the police is that there is not really the same level of recognition that</w:t>
      </w:r>
      <w:r w:rsidR="00126CED">
        <w:t xml:space="preserve">, </w:t>
      </w:r>
      <w:r>
        <w:t xml:space="preserve">when you attract people into the police service, the best of humanity might want to be police officers, the people </w:t>
      </w:r>
      <w:r w:rsidR="00126CED">
        <w:t xml:space="preserve">who </w:t>
      </w:r>
      <w:r>
        <w:t>want to protect us</w:t>
      </w:r>
      <w:r w:rsidR="0070385D">
        <w:t xml:space="preserve">, </w:t>
      </w:r>
      <w:r w:rsidR="00126CED">
        <w:t xml:space="preserve">who are </w:t>
      </w:r>
      <w:r>
        <w:t>motivated by integrity and social justice</w:t>
      </w:r>
      <w:r w:rsidR="00126CED">
        <w:t xml:space="preserve">, but you might also </w:t>
      </w:r>
      <w:r>
        <w:t xml:space="preserve">attract people </w:t>
      </w:r>
      <w:r w:rsidR="00126CED">
        <w:t xml:space="preserve">who </w:t>
      </w:r>
      <w:r>
        <w:t xml:space="preserve">want power and </w:t>
      </w:r>
      <w:r w:rsidR="00126CED">
        <w:t xml:space="preserve">who want </w:t>
      </w:r>
      <w:r>
        <w:t>to abuse power.</w:t>
      </w:r>
      <w:r w:rsidR="00126CED">
        <w:t xml:space="preserve"> W</w:t>
      </w:r>
      <w:r>
        <w:t>hy on earth would their vetting systems allow people with</w:t>
      </w:r>
      <w:r w:rsidR="00126CED">
        <w:t>—what did Carrick have?—</w:t>
      </w:r>
      <w:r>
        <w:t xml:space="preserve">five counts of domestic abuse in </w:t>
      </w:r>
      <w:r w:rsidR="00126CED">
        <w:t xml:space="preserve">their </w:t>
      </w:r>
      <w:r>
        <w:t>background</w:t>
      </w:r>
      <w:r w:rsidR="00126CED">
        <w:t>? Y</w:t>
      </w:r>
      <w:r>
        <w:t>ou would see that as a red flare sign</w:t>
      </w:r>
      <w:r w:rsidR="00126CED">
        <w:t xml:space="preserve"> </w:t>
      </w:r>
      <w:r>
        <w:t xml:space="preserve">if you </w:t>
      </w:r>
      <w:r w:rsidR="00126CED">
        <w:t>we</w:t>
      </w:r>
      <w:r>
        <w:t>re in another profession.</w:t>
      </w:r>
    </w:p>
    <w:p w:rsidR="008E1DBC" w:rsidP="00677B7A">
      <w:pPr>
        <w:pStyle w:val="Answer"/>
      </w:pPr>
      <w:r>
        <w:t>I genuinely think there are bits about policing that feel out of kilter with the 21st century. That would be one</w:t>
      </w:r>
      <w:r w:rsidR="00126CED">
        <w:t xml:space="preserve">, along with </w:t>
      </w:r>
      <w:r>
        <w:t xml:space="preserve">the accountability structures and </w:t>
      </w:r>
      <w:r w:rsidR="00126CED">
        <w:t xml:space="preserve">the </w:t>
      </w:r>
      <w:r w:rsidR="006F6DDF">
        <w:t>non</w:t>
      </w:r>
      <w:r w:rsidR="006F6DDF">
        <w:noBreakHyphen/>
        <w:t>existence of</w:t>
      </w:r>
      <w:r>
        <w:t xml:space="preserve"> levers for change</w:t>
      </w:r>
      <w:r w:rsidR="006F6DDF">
        <w:t>, but</w:t>
      </w:r>
      <w:r>
        <w:t xml:space="preserve"> I have been quite struck </w:t>
      </w:r>
      <w:r w:rsidR="00126CED">
        <w:t xml:space="preserve">by </w:t>
      </w:r>
      <w:r>
        <w:t>that one.</w:t>
      </w:r>
    </w:p>
    <w:p w:rsidR="00677B7A" w:rsidP="00677B7A">
      <w:pPr>
        <w:pStyle w:val="Answer"/>
      </w:pPr>
      <w:r>
        <w:t>V</w:t>
      </w:r>
      <w:r>
        <w:t>etting is a symptom of this wider lack of understanding that</w:t>
      </w:r>
      <w:r>
        <w:t>, although</w:t>
      </w:r>
      <w:r w:rsidR="006F6DDF">
        <w:t xml:space="preserve"> some of</w:t>
      </w:r>
      <w:r>
        <w:t xml:space="preserve"> the </w:t>
      </w:r>
      <w:r>
        <w:t xml:space="preserve">people </w:t>
      </w:r>
      <w:r>
        <w:t xml:space="preserve">who </w:t>
      </w:r>
      <w:r>
        <w:t>are attracted to be</w:t>
      </w:r>
      <w:r>
        <w:t xml:space="preserve">coming </w:t>
      </w:r>
      <w:r>
        <w:t xml:space="preserve">police officers might be great, you will also get equal numbers </w:t>
      </w:r>
      <w:r>
        <w:t xml:space="preserve">who </w:t>
      </w:r>
      <w:r>
        <w:t>are not great</w:t>
      </w:r>
      <w:r>
        <w:t>. Y</w:t>
      </w:r>
      <w:r>
        <w:t xml:space="preserve">ou have to have systems and awareness </w:t>
      </w:r>
      <w:r>
        <w:t xml:space="preserve">in </w:t>
      </w:r>
      <w:r>
        <w:t>place</w:t>
      </w:r>
      <w:r>
        <w:t xml:space="preserve">, which </w:t>
      </w:r>
      <w:r>
        <w:t>we would have in places where you are running services for homeless people</w:t>
      </w:r>
      <w:r>
        <w:t xml:space="preserve">, </w:t>
      </w:r>
      <w:r>
        <w:t>schools or any of those sorts of things</w:t>
      </w:r>
      <w:r>
        <w:t xml:space="preserve">. You </w:t>
      </w:r>
      <w:r>
        <w:t>would have checks and balances in place</w:t>
      </w:r>
      <w:r>
        <w:t xml:space="preserve">, </w:t>
      </w:r>
      <w:r>
        <w:t xml:space="preserve">and they do not have them in the same way in </w:t>
      </w:r>
      <w:r w:rsidR="00FB7C1C">
        <w:t>policing</w:t>
      </w:r>
      <w:r>
        <w:t>.</w:t>
      </w:r>
    </w:p>
    <w:p w:rsidR="00D05466" w:rsidRPr="00D05466" w:rsidP="00D05466">
      <w:pPr>
        <w:pStyle w:val="Remark"/>
        <w:rPr>
          <w:i/>
          <w:iCs/>
        </w:rPr>
      </w:pPr>
      <w:r w:rsidRPr="00D05466">
        <w:rPr>
          <w:i/>
          <w:iCs/>
        </w:rPr>
        <w:t xml:space="preserve">Sitting suspended for a Division in the House. </w:t>
      </w:r>
    </w:p>
    <w:p w:rsidR="00D05466" w:rsidRPr="00D05466" w:rsidP="00D05466">
      <w:pPr>
        <w:pStyle w:val="Remark"/>
        <w:rPr>
          <w:i/>
          <w:iCs/>
        </w:rPr>
      </w:pPr>
      <w:r w:rsidRPr="00D05466">
        <w:rPr>
          <w:i/>
          <w:iCs/>
        </w:rPr>
        <w:t>On resuming—</w:t>
      </w:r>
    </w:p>
    <w:p w:rsidR="00E96389" w:rsidP="00677B7A">
      <w:pPr>
        <w:pStyle w:val="Question"/>
      </w:pPr>
      <w:sdt>
        <w:sdtPr>
          <w:alias w:val="Member"/>
          <w:tag w:val="&lt;Member mnisId='114' dodsId='25471'&gt;"/>
          <w:id w:val="-1041439250"/>
          <w:placeholder>
            <w:docPart w:val="9D5B46AC2EA94BB29FE37368F9BE7216"/>
          </w:placeholder>
          <w:richText/>
        </w:sdtPr>
        <w:sdtContent>
          <w:r w:rsidRPr="00D05466" w:rsidR="00D05466">
            <w:rPr>
              <w:b/>
            </w:rPr>
            <w:t>Tim Loughton:</w:t>
          </w:r>
        </w:sdtContent>
      </w:sdt>
      <w:r w:rsidR="00D05466">
        <w:t xml:space="preserve"> </w:t>
      </w:r>
      <w:r w:rsidR="00677B7A">
        <w:t>Congratulations</w:t>
      </w:r>
      <w:r w:rsidR="006F6DDF">
        <w:t>,</w:t>
      </w:r>
      <w:r w:rsidR="00677B7A">
        <w:t xml:space="preserve"> </w:t>
      </w:r>
      <w:r w:rsidR="00D05466">
        <w:t>Baroness Casey</w:t>
      </w:r>
      <w:r w:rsidR="00677B7A">
        <w:t xml:space="preserve">. </w:t>
      </w:r>
      <w:r>
        <w:t xml:space="preserve">This </w:t>
      </w:r>
      <w:r w:rsidR="00677B7A">
        <w:t>is a very comprehensive and shocking report</w:t>
      </w:r>
      <w:r>
        <w:t>. T</w:t>
      </w:r>
      <w:r w:rsidR="00677B7A">
        <w:t>he most shocking thing about it</w:t>
      </w:r>
      <w:r>
        <w:t xml:space="preserve">, </w:t>
      </w:r>
      <w:r w:rsidR="00677B7A">
        <w:t xml:space="preserve">as you said, </w:t>
      </w:r>
      <w:r>
        <w:t xml:space="preserve">is that </w:t>
      </w:r>
      <w:r w:rsidR="00677B7A">
        <w:t>it could have been written</w:t>
      </w:r>
      <w:r w:rsidR="00D05466">
        <w:t xml:space="preserve"> 10</w:t>
      </w:r>
      <w:r w:rsidR="00677B7A">
        <w:t xml:space="preserve">, </w:t>
      </w:r>
      <w:r w:rsidR="00D05466">
        <w:t>20</w:t>
      </w:r>
      <w:r>
        <w:t xml:space="preserve"> or </w:t>
      </w:r>
      <w:r w:rsidR="00677B7A">
        <w:t>30 years ago. It is just more transparent about the extent of the problem</w:t>
      </w:r>
      <w:r w:rsidR="006F6DDF">
        <w:t xml:space="preserve"> that</w:t>
      </w:r>
      <w:r>
        <w:t xml:space="preserve"> has now </w:t>
      </w:r>
      <w:r w:rsidR="00677B7A">
        <w:t>come out in</w:t>
      </w:r>
      <w:r>
        <w:t>to</w:t>
      </w:r>
      <w:r w:rsidR="00677B7A">
        <w:t xml:space="preserve"> the open.</w:t>
      </w:r>
    </w:p>
    <w:p w:rsidR="00E070D3" w:rsidP="00E96389">
      <w:pPr>
        <w:pStyle w:val="QuestionCont"/>
      </w:pPr>
      <w:r>
        <w:t>My concern</w:t>
      </w:r>
      <w:r w:rsidR="00D05466">
        <w:t>—</w:t>
      </w:r>
      <w:r>
        <w:t xml:space="preserve">and it was a concern when we went to see the </w:t>
      </w:r>
      <w:r w:rsidR="00E96389">
        <w:t xml:space="preserve">standards department </w:t>
      </w:r>
      <w:r>
        <w:t>in Scotland Yard recently</w:t>
      </w:r>
      <w:r w:rsidR="00D05466">
        <w:t>—i</w:t>
      </w:r>
      <w:r>
        <w:t xml:space="preserve">s </w:t>
      </w:r>
      <w:r>
        <w:t xml:space="preserve">that their </w:t>
      </w:r>
      <w:r>
        <w:t>solution to dealing with police officers who should not be police officers or investigating those who are questionable</w:t>
      </w:r>
      <w:r w:rsidR="006F6DDF">
        <w:t>,</w:t>
      </w:r>
      <w:r>
        <w:t xml:space="preserve"> at least</w:t>
      </w:r>
      <w:r w:rsidR="006F6DDF">
        <w:t>,</w:t>
      </w:r>
      <w:r>
        <w:t xml:space="preserve"> is to bring in more police to mark </w:t>
      </w:r>
      <w:r w:rsidR="006F6DDF">
        <w:t>the</w:t>
      </w:r>
      <w:r>
        <w:t xml:space="preserve"> </w:t>
      </w:r>
      <w:r>
        <w:t>police</w:t>
      </w:r>
      <w:r w:rsidR="006F6DDF">
        <w:t>’s</w:t>
      </w:r>
      <w:r>
        <w:t xml:space="preserve"> </w:t>
      </w:r>
      <w:r>
        <w:t>homework</w:t>
      </w:r>
      <w:r>
        <w:t>. T</w:t>
      </w:r>
      <w:r>
        <w:t xml:space="preserve">hey seem not quite to understand </w:t>
      </w:r>
      <w:r>
        <w:t xml:space="preserve">the </w:t>
      </w:r>
      <w:r>
        <w:t>concept of</w:t>
      </w:r>
      <w:r>
        <w:t xml:space="preserve"> </w:t>
      </w:r>
      <w:r>
        <w:t xml:space="preserve">people who </w:t>
      </w:r>
      <w:r>
        <w:t>are nothing to do with the police coming in to see whether they are fit for purpos</w:t>
      </w:r>
      <w:r>
        <w:t xml:space="preserve">e and </w:t>
      </w:r>
      <w:r w:rsidR="006F6DDF">
        <w:t>look at</w:t>
      </w:r>
      <w:r>
        <w:t xml:space="preserve"> </w:t>
      </w:r>
      <w:r w:rsidR="006F6DDF">
        <w:t>their</w:t>
      </w:r>
      <w:r>
        <w:t xml:space="preserve"> judg</w:t>
      </w:r>
      <w:r w:rsidR="006F6DDF">
        <w:t>ment</w:t>
      </w:r>
      <w:r>
        <w:t xml:space="preserve">. </w:t>
      </w:r>
    </w:p>
    <w:p w:rsidR="004C066A" w:rsidP="004C066A">
      <w:pPr>
        <w:pStyle w:val="QuestionCont"/>
      </w:pPr>
      <w:r>
        <w:t xml:space="preserve">That </w:t>
      </w:r>
      <w:r w:rsidR="00677B7A">
        <w:t>would have great</w:t>
      </w:r>
      <w:r>
        <w:t>er</w:t>
      </w:r>
      <w:r w:rsidR="00677B7A">
        <w:t xml:space="preserve"> credibility with the public</w:t>
      </w:r>
      <w:r w:rsidR="00AD2029">
        <w:t>—t</w:t>
      </w:r>
      <w:r>
        <w:t xml:space="preserve">rust, as </w:t>
      </w:r>
      <w:r w:rsidR="00677B7A">
        <w:t>you put in your report</w:t>
      </w:r>
      <w:r>
        <w:t xml:space="preserve">, </w:t>
      </w:r>
      <w:r w:rsidR="00677B7A">
        <w:t>is absolutely key to this</w:t>
      </w:r>
      <w:r w:rsidR="00AD2029">
        <w:t>—and i</w:t>
      </w:r>
      <w:r w:rsidR="00677B7A">
        <w:t>t might put a completely different perspective on that. You mentioned earlier bringing people from outside</w:t>
      </w:r>
      <w:r>
        <w:t>. Y</w:t>
      </w:r>
      <w:r w:rsidR="00677B7A">
        <w:t>ou keep using th</w:t>
      </w:r>
      <w:r w:rsidR="005D38BA">
        <w:t>e</w:t>
      </w:r>
      <w:r w:rsidR="00677B7A">
        <w:t xml:space="preserve"> phrase</w:t>
      </w:r>
      <w:r>
        <w:t xml:space="preserve"> “</w:t>
      </w:r>
      <w:r w:rsidR="005D38BA">
        <w:t>g</w:t>
      </w:r>
      <w:r w:rsidR="00677B7A">
        <w:t xml:space="preserve">ive the </w:t>
      </w:r>
      <w:r>
        <w:t xml:space="preserve">Met a </w:t>
      </w:r>
      <w:r w:rsidR="00677B7A">
        <w:t>fresh start</w:t>
      </w:r>
      <w:r>
        <w:t>”</w:t>
      </w:r>
      <w:r w:rsidR="00677B7A">
        <w:t>.</w:t>
      </w:r>
      <w:r>
        <w:t xml:space="preserve"> </w:t>
      </w:r>
      <w:r w:rsidR="00677B7A">
        <w:t>They cannot be given a fresh start with only their own people. Would you not agree?</w:t>
      </w:r>
    </w:p>
    <w:p w:rsidR="0070385D" w:rsidP="00107588">
      <w:pPr>
        <w:pStyle w:val="QuestionCont"/>
      </w:pPr>
      <w:r>
        <w:t xml:space="preserve">Their </w:t>
      </w:r>
      <w:r w:rsidR="00677B7A">
        <w:t xml:space="preserve">solution to </w:t>
      </w:r>
      <w:r>
        <w:t xml:space="preserve">misogyny </w:t>
      </w:r>
      <w:r w:rsidR="00677B7A">
        <w:t>is to bring in more female police officers, which is desirable. The</w:t>
      </w:r>
      <w:r w:rsidR="006F6DDF">
        <w:t>ir</w:t>
      </w:r>
      <w:r w:rsidR="00677B7A">
        <w:t xml:space="preserve"> solution to racism is to bring in more black officers, which is desirable</w:t>
      </w:r>
      <w:r>
        <w:t xml:space="preserve">. That does not </w:t>
      </w:r>
      <w:r w:rsidR="00677B7A">
        <w:t xml:space="preserve">treat the underlying problem. It potentially gives </w:t>
      </w:r>
      <w:r>
        <w:t xml:space="preserve">the </w:t>
      </w:r>
      <w:r w:rsidR="00677B7A">
        <w:t xml:space="preserve">racist </w:t>
      </w:r>
      <w:r>
        <w:t xml:space="preserve">or the misogynist </w:t>
      </w:r>
      <w:r w:rsidR="00677B7A">
        <w:t xml:space="preserve">more targets to </w:t>
      </w:r>
      <w:r>
        <w:t xml:space="preserve">wield </w:t>
      </w:r>
      <w:r w:rsidR="00677B7A">
        <w:t>their malice on.</w:t>
      </w:r>
    </w:p>
    <w:p w:rsidR="00107588" w:rsidP="00107588">
      <w:pPr>
        <w:pStyle w:val="QuestionCont"/>
      </w:pPr>
      <w:r>
        <w:t xml:space="preserve">The solution surely starts with leadership and a system that does not allow </w:t>
      </w:r>
      <w:r w:rsidR="004C066A">
        <w:t xml:space="preserve">misogynists, racists and </w:t>
      </w:r>
      <w:r>
        <w:t>homophobes to get away with it</w:t>
      </w:r>
      <w:r w:rsidR="006F6DDF">
        <w:t>, so that</w:t>
      </w:r>
      <w:r>
        <w:t xml:space="preserve"> they </w:t>
      </w:r>
      <w:r w:rsidR="006F6DDF">
        <w:t xml:space="preserve">do </w:t>
      </w:r>
      <w:r>
        <w:t xml:space="preserve">not do </w:t>
      </w:r>
      <w:r>
        <w:t>it</w:t>
      </w:r>
      <w:r>
        <w:t xml:space="preserve"> and, i</w:t>
      </w:r>
      <w:r>
        <w:t xml:space="preserve">f there </w:t>
      </w:r>
      <w:r w:rsidR="006F6DDF">
        <w:t xml:space="preserve">is </w:t>
      </w:r>
      <w:r>
        <w:t>any sign of it, the leadership clamp</w:t>
      </w:r>
      <w:r w:rsidR="006F6DDF">
        <w:t>s</w:t>
      </w:r>
      <w:r>
        <w:t xml:space="preserve"> down on it like a ton of bricks.</w:t>
      </w:r>
      <w:r>
        <w:t xml:space="preserve"> </w:t>
      </w:r>
      <w:r>
        <w:t xml:space="preserve">The </w:t>
      </w:r>
      <w:r w:rsidR="006F6DDF">
        <w:t>police</w:t>
      </w:r>
      <w:r>
        <w:t xml:space="preserve"> </w:t>
      </w:r>
      <w:r w:rsidR="006F6DDF">
        <w:t>are</w:t>
      </w:r>
      <w:r>
        <w:t xml:space="preserve"> </w:t>
      </w:r>
      <w:r>
        <w:t>not capable of instituting such a service</w:t>
      </w:r>
      <w:r w:rsidR="006F6DDF">
        <w:t xml:space="preserve"> themselves</w:t>
      </w:r>
      <w:r>
        <w:t xml:space="preserve">, </w:t>
      </w:r>
      <w:r w:rsidR="006F6DDF">
        <w:t>are they</w:t>
      </w:r>
      <w:r>
        <w:t>?</w:t>
      </w:r>
    </w:p>
    <w:p w:rsidR="00677B7A" w:rsidP="00EE04B0">
      <w:pPr>
        <w:pStyle w:val="QuestionCont"/>
      </w:pPr>
      <w:sdt>
        <w:sdtPr>
          <w:alias w:val="Witness"/>
          <w:id w:val="-823819844"/>
          <w:placeholder>
            <w:docPart w:val="55A30880A7034B668839DB04BD870625"/>
          </w:placeholder>
          <w:richText/>
        </w:sdtPr>
        <w:sdtContent>
          <w:r w:rsidR="002935B5">
            <w:rPr>
              <w:b/>
              <w:bCs/>
              <w:i/>
              <w:iCs/>
            </w:rPr>
            <w:t>Baroness Casey:</w:t>
          </w:r>
          <w:r w:rsidRPr="00527A45" w:rsidR="00107588">
            <w:rPr>
              <w:b/>
            </w:rPr>
            <w:t xml:space="preserve"> </w:t>
          </w:r>
        </w:sdtContent>
      </w:sdt>
      <w:r w:rsidR="009E3B3A">
        <w:t xml:space="preserve">We </w:t>
      </w:r>
      <w:r>
        <w:t>would all like to answer that question</w:t>
      </w:r>
      <w:r w:rsidR="009E3B3A">
        <w:t>,</w:t>
      </w:r>
      <w:r w:rsidR="00107588">
        <w:t xml:space="preserve"> </w:t>
      </w:r>
      <w:r>
        <w:t xml:space="preserve">because you </w:t>
      </w:r>
      <w:r w:rsidR="00107588">
        <w:t xml:space="preserve">are </w:t>
      </w:r>
      <w:r>
        <w:t>bang on</w:t>
      </w:r>
      <w:r w:rsidR="00107588">
        <w:t>. I</w:t>
      </w:r>
      <w:r>
        <w:t xml:space="preserve">n terms of what happened on misconduct, we published our misconduct findings early at the request of the new </w:t>
      </w:r>
      <w:r w:rsidR="007A1D7C">
        <w:t>Commissioner</w:t>
      </w:r>
      <w:r>
        <w:t xml:space="preserve"> in September</w:t>
      </w:r>
      <w:r w:rsidR="00EE04B0">
        <w:t xml:space="preserve"> or</w:t>
      </w:r>
      <w:r>
        <w:t xml:space="preserve"> October</w:t>
      </w:r>
      <w:r w:rsidR="00EE04B0">
        <w:t>. T</w:t>
      </w:r>
      <w:r>
        <w:t>he organisation</w:t>
      </w:r>
      <w:r w:rsidR="00EE04B0">
        <w:t>’</w:t>
      </w:r>
      <w:r>
        <w:t>s first response was to get 150 office</w:t>
      </w:r>
      <w:r w:rsidR="00EE04B0">
        <w:t>r</w:t>
      </w:r>
      <w:r>
        <w:t xml:space="preserve">s to join the people </w:t>
      </w:r>
      <w:r w:rsidR="00EE04B0">
        <w:t xml:space="preserve">who had </w:t>
      </w:r>
      <w:r>
        <w:t>been failing to do it properly</w:t>
      </w:r>
      <w:r w:rsidR="009E3B3A">
        <w:t>,</w:t>
      </w:r>
      <w:r>
        <w:t xml:space="preserve"> </w:t>
      </w:r>
      <w:r w:rsidR="009E3B3A">
        <w:t>taking</w:t>
      </w:r>
      <w:r w:rsidR="00EE04B0">
        <w:t xml:space="preserve"> </w:t>
      </w:r>
      <w:r>
        <w:t>those office</w:t>
      </w:r>
      <w:r w:rsidR="00EE04B0">
        <w:t>r</w:t>
      </w:r>
      <w:r>
        <w:t>s from other parts of the Met</w:t>
      </w:r>
      <w:r w:rsidR="00EE04B0">
        <w:t xml:space="preserve">, in which </w:t>
      </w:r>
      <w:r>
        <w:t xml:space="preserve">they might have been needed. I could not agree more </w:t>
      </w:r>
      <w:r w:rsidR="00F621E5">
        <w:t xml:space="preserve">with </w:t>
      </w:r>
      <w:r>
        <w:t xml:space="preserve">what you said </w:t>
      </w:r>
      <w:r w:rsidR="00F621E5">
        <w:t xml:space="preserve">about </w:t>
      </w:r>
      <w:r>
        <w:t>that.</w:t>
      </w:r>
    </w:p>
    <w:p w:rsidR="00EE04B0" w:rsidP="00677B7A">
      <w:pPr>
        <w:pStyle w:val="Answer"/>
      </w:pPr>
      <w:r>
        <w:t>T</w:t>
      </w:r>
      <w:r w:rsidR="00677B7A">
        <w:t>here are two reasons why</w:t>
      </w:r>
      <w:r>
        <w:t xml:space="preserve">—these are </w:t>
      </w:r>
      <w:r w:rsidR="00677B7A">
        <w:t>the words</w:t>
      </w:r>
      <w:r>
        <w:t xml:space="preserve"> we use—</w:t>
      </w:r>
      <w:r w:rsidR="00677B7A">
        <w:t xml:space="preserve">a new independent multidisciplinary team should be brought into the </w:t>
      </w:r>
      <w:r>
        <w:t xml:space="preserve">Met </w:t>
      </w:r>
      <w:r w:rsidR="00677B7A">
        <w:t>to reform how it deals with misconduct cases, with a particular focus on how it handles sexual misconduct, domestic abuse and discrimination.</w:t>
      </w:r>
      <w:r>
        <w:t xml:space="preserve"> That </w:t>
      </w:r>
      <w:r w:rsidR="00677B7A">
        <w:t>is a really clear finding for me, and it is a really clear recommendation</w:t>
      </w:r>
      <w:r w:rsidR="006579CD">
        <w:t xml:space="preserve"> that</w:t>
      </w:r>
      <w:r w:rsidR="00677B7A">
        <w:t xml:space="preserve"> I hope they accept.</w:t>
      </w:r>
    </w:p>
    <w:p w:rsidR="00494888" w:rsidP="00677B7A">
      <w:pPr>
        <w:pStyle w:val="Answer"/>
      </w:pPr>
      <w:r>
        <w:t>First,</w:t>
      </w:r>
      <w:r w:rsidR="00677B7A">
        <w:t xml:space="preserve"> </w:t>
      </w:r>
      <w:r w:rsidR="00EE04B0">
        <w:t xml:space="preserve">they </w:t>
      </w:r>
      <w:r w:rsidR="00677B7A">
        <w:t xml:space="preserve">are </w:t>
      </w:r>
      <w:r w:rsidR="00EE04B0">
        <w:t xml:space="preserve">not </w:t>
      </w:r>
      <w:r w:rsidR="00677B7A">
        <w:t>very good at it</w:t>
      </w:r>
      <w:r w:rsidR="00EE04B0">
        <w:t>. W</w:t>
      </w:r>
      <w:r w:rsidR="00677B7A">
        <w:t xml:space="preserve">hy let the same people do it who have been doing it badly? </w:t>
      </w:r>
      <w:r>
        <w:t xml:space="preserve">Secondly, </w:t>
      </w:r>
      <w:r w:rsidR="00677B7A">
        <w:t xml:space="preserve">I do not feel reassured by </w:t>
      </w:r>
      <w:r w:rsidR="00296AE6">
        <w:t xml:space="preserve">the idea of </w:t>
      </w:r>
      <w:r>
        <w:t xml:space="preserve">just </w:t>
      </w:r>
      <w:r w:rsidR="00296AE6">
        <w:t xml:space="preserve">adding more people to </w:t>
      </w:r>
      <w:r w:rsidR="00677B7A">
        <w:t xml:space="preserve">the people </w:t>
      </w:r>
      <w:r w:rsidR="00296AE6">
        <w:t>who</w:t>
      </w:r>
      <w:r w:rsidR="00677B7A">
        <w:t xml:space="preserve"> have done it badly.</w:t>
      </w:r>
      <w:r w:rsidR="00296AE6">
        <w:t xml:space="preserve"> T</w:t>
      </w:r>
      <w:r w:rsidR="00677B7A">
        <w:t xml:space="preserve">here </w:t>
      </w:r>
      <w:r w:rsidR="00296AE6">
        <w:t xml:space="preserve">needs to be </w:t>
      </w:r>
      <w:r w:rsidR="00677B7A">
        <w:t>a</w:t>
      </w:r>
      <w:r w:rsidR="00296AE6">
        <w:t xml:space="preserve">n </w:t>
      </w:r>
      <w:r w:rsidR="00677B7A">
        <w:t xml:space="preserve">assurance exercise </w:t>
      </w:r>
      <w:r w:rsidR="00296AE6">
        <w:t xml:space="preserve">for </w:t>
      </w:r>
      <w:r w:rsidR="00677B7A">
        <w:t>people like me</w:t>
      </w:r>
      <w:r>
        <w:t xml:space="preserve"> so </w:t>
      </w:r>
      <w:r w:rsidR="00677B7A">
        <w:t xml:space="preserve">I can </w:t>
      </w:r>
      <w:r>
        <w:t xml:space="preserve">say to </w:t>
      </w:r>
      <w:r w:rsidR="00677B7A">
        <w:t xml:space="preserve">women, </w:t>
      </w:r>
      <w:r w:rsidR="00296AE6">
        <w:t>“N</w:t>
      </w:r>
      <w:r w:rsidR="00677B7A">
        <w:t>o, it is okay to make a complaint</w:t>
      </w:r>
      <w:r w:rsidR="00296AE6">
        <w:t>. I</w:t>
      </w:r>
      <w:r w:rsidR="00677B7A">
        <w:t>t is all right to make an allegation</w:t>
      </w:r>
      <w:r w:rsidR="006579CD">
        <w:t>,</w:t>
      </w:r>
      <w:r w:rsidR="00296AE6">
        <w:t>”</w:t>
      </w:r>
      <w:r>
        <w:t xml:space="preserve"> and then</w:t>
      </w:r>
      <w:r w:rsidR="00296AE6">
        <w:t xml:space="preserve"> </w:t>
      </w:r>
      <w:r w:rsidR="00677B7A">
        <w:t xml:space="preserve">they need to put their house in order. </w:t>
      </w:r>
      <w:r>
        <w:t xml:space="preserve">In </w:t>
      </w:r>
      <w:r w:rsidR="00677B7A">
        <w:t xml:space="preserve">relation to that very early </w:t>
      </w:r>
      <w:r w:rsidR="007A1D7C">
        <w:t>Commissioner</w:t>
      </w:r>
      <w:r w:rsidR="00677B7A">
        <w:t xml:space="preserve"> </w:t>
      </w:r>
      <w:r w:rsidR="00AD1467">
        <w:t>that Ms Abbott</w:t>
      </w:r>
      <w:r w:rsidR="00677B7A">
        <w:t xml:space="preserve"> </w:t>
      </w:r>
      <w:r w:rsidR="00AD1467">
        <w:t xml:space="preserve">was </w:t>
      </w:r>
      <w:r w:rsidR="00677B7A">
        <w:t xml:space="preserve">referring to, cleaning up the </w:t>
      </w:r>
      <w:r>
        <w:t xml:space="preserve">Met has </w:t>
      </w:r>
      <w:r w:rsidR="00677B7A">
        <w:t>to be one of the most important priorities.</w:t>
      </w:r>
    </w:p>
    <w:p w:rsidR="00494888" w:rsidP="00677B7A">
      <w:pPr>
        <w:pStyle w:val="Answer"/>
      </w:pPr>
      <w:r>
        <w:t>I could not agree more.</w:t>
      </w:r>
      <w:r>
        <w:t xml:space="preserve"> </w:t>
      </w:r>
      <w:r>
        <w:t xml:space="preserve">My heart sank when </w:t>
      </w:r>
      <w:r>
        <w:t xml:space="preserve">I </w:t>
      </w:r>
      <w:r>
        <w:t>realise</w:t>
      </w:r>
      <w:r>
        <w:t>d</w:t>
      </w:r>
      <w:r>
        <w:t xml:space="preserve"> that some of the strategies they have deployed in the past </w:t>
      </w:r>
      <w:r>
        <w:t xml:space="preserve">are </w:t>
      </w:r>
      <w:r>
        <w:t>just about getting more women or more people of colour in</w:t>
      </w:r>
      <w:r>
        <w:t xml:space="preserve">. When </w:t>
      </w:r>
      <w:r>
        <w:t>you look at the</w:t>
      </w:r>
      <w:r>
        <w:t xml:space="preserve">ir </w:t>
      </w:r>
      <w:r>
        <w:t>strategy for doing that</w:t>
      </w:r>
      <w:r>
        <w:t xml:space="preserve">, </w:t>
      </w:r>
      <w:r>
        <w:t xml:space="preserve">you realise they </w:t>
      </w:r>
      <w:r>
        <w:t xml:space="preserve">do not have </w:t>
      </w:r>
      <w:r>
        <w:t xml:space="preserve">a hope </w:t>
      </w:r>
      <w:r w:rsidR="003D3DF9">
        <w:t>in</w:t>
      </w:r>
      <w:r>
        <w:t xml:space="preserve"> hell of achieving those things</w:t>
      </w:r>
      <w:r>
        <w:t xml:space="preserve"> </w:t>
      </w:r>
      <w:r w:rsidR="00546F23">
        <w:t xml:space="preserve">before </w:t>
      </w:r>
      <w:r>
        <w:t xml:space="preserve">I </w:t>
      </w:r>
      <w:r w:rsidR="00546F23">
        <w:t xml:space="preserve">am </w:t>
      </w:r>
      <w:r w:rsidR="003D3DF9">
        <w:t xml:space="preserve">either </w:t>
      </w:r>
      <w:r w:rsidR="00546F23">
        <w:t xml:space="preserve">no longer </w:t>
      </w:r>
      <w:r>
        <w:t>around</w:t>
      </w:r>
      <w:r w:rsidR="00546F23">
        <w:t xml:space="preserve"> or </w:t>
      </w:r>
      <w:r>
        <w:t>certainly well into my pension years</w:t>
      </w:r>
      <w:r>
        <w:t>.</w:t>
      </w:r>
    </w:p>
    <w:p w:rsidR="00546F23" w:rsidP="00677B7A">
      <w:pPr>
        <w:pStyle w:val="Answer"/>
      </w:pPr>
      <w:r>
        <w:t>T</w:t>
      </w:r>
      <w:r w:rsidR="00677B7A">
        <w:t xml:space="preserve">here is no </w:t>
      </w:r>
      <w:r>
        <w:t>p</w:t>
      </w:r>
      <w:r w:rsidR="00677B7A">
        <w:t xml:space="preserve">lan B </w:t>
      </w:r>
      <w:r w:rsidR="00CE120B">
        <w:t>for</w:t>
      </w:r>
      <w:r>
        <w:t xml:space="preserve"> </w:t>
      </w:r>
      <w:r w:rsidR="00677B7A">
        <w:t>some of these issues.</w:t>
      </w:r>
      <w:r>
        <w:t xml:space="preserve"> </w:t>
      </w:r>
      <w:r w:rsidR="00677B7A">
        <w:t>They just go on</w:t>
      </w:r>
      <w:r>
        <w:t>. T</w:t>
      </w:r>
      <w:r w:rsidR="00677B7A">
        <w:t xml:space="preserve">hey say, </w:t>
      </w:r>
      <w:r>
        <w:t xml:space="preserve">“We </w:t>
      </w:r>
      <w:r w:rsidR="00677B7A">
        <w:t xml:space="preserve">will put more people in </w:t>
      </w:r>
      <w:r>
        <w:t>mis</w:t>
      </w:r>
      <w:r w:rsidR="00677B7A">
        <w:t>conduct</w:t>
      </w:r>
      <w:r>
        <w:t xml:space="preserve">. We </w:t>
      </w:r>
      <w:r w:rsidR="00677B7A">
        <w:t>have to do better on how we recruit people</w:t>
      </w:r>
      <w:r w:rsidR="00CB42FC">
        <w:t>.</w:t>
      </w:r>
      <w:r>
        <w:t>” T</w:t>
      </w:r>
      <w:r w:rsidR="00677B7A">
        <w:t xml:space="preserve">hey do not do either of those two things well, which is why what follows from this </w:t>
      </w:r>
      <w:r>
        <w:t xml:space="preserve">report </w:t>
      </w:r>
      <w:r w:rsidR="00677B7A">
        <w:t xml:space="preserve">has to be more than a turnaround plan. It has to be a much more </w:t>
      </w:r>
      <w:r>
        <w:t xml:space="preserve">wholesale </w:t>
      </w:r>
      <w:r w:rsidR="00677B7A">
        <w:t>plan.</w:t>
      </w:r>
    </w:p>
    <w:p w:rsidR="00190827" w:rsidP="00677B7A">
      <w:pPr>
        <w:pStyle w:val="Answer"/>
      </w:pPr>
      <w:r>
        <w:t xml:space="preserve">The </w:t>
      </w:r>
      <w:r w:rsidR="00546F23">
        <w:t xml:space="preserve">other </w:t>
      </w:r>
      <w:r>
        <w:t xml:space="preserve">thing </w:t>
      </w:r>
      <w:r w:rsidR="00546F23">
        <w:t xml:space="preserve">I would </w:t>
      </w:r>
      <w:r>
        <w:t>mention</w:t>
      </w:r>
      <w:r w:rsidR="00546F23">
        <w:t xml:space="preserve">—you have </w:t>
      </w:r>
      <w:r>
        <w:t>hit the nail on the head</w:t>
      </w:r>
      <w:r w:rsidR="00546F23">
        <w:t>—</w:t>
      </w:r>
      <w:r>
        <w:t xml:space="preserve">is </w:t>
      </w:r>
      <w:r w:rsidR="00C7265C">
        <w:t xml:space="preserve">the diary of “initiative-itis”, which </w:t>
      </w:r>
      <w:r>
        <w:t>Neil wrote</w:t>
      </w:r>
      <w:r w:rsidR="00C7265C">
        <w:t xml:space="preserve">. </w:t>
      </w:r>
      <w:r w:rsidR="00546F23">
        <w:t>I</w:t>
      </w:r>
      <w:r>
        <w:t>f it were not true</w:t>
      </w:r>
      <w:r w:rsidR="00546F23">
        <w:t xml:space="preserve">—it is </w:t>
      </w:r>
      <w:r>
        <w:t xml:space="preserve">something more </w:t>
      </w:r>
      <w:r w:rsidR="00546F23">
        <w:t xml:space="preserve">akin to </w:t>
      </w:r>
      <w:r>
        <w:t>“</w:t>
      </w:r>
      <w:r w:rsidR="00546F23">
        <w:t>The Thick of It</w:t>
      </w:r>
      <w:r>
        <w:t>”</w:t>
      </w:r>
      <w:r w:rsidR="00546F23">
        <w:t xml:space="preserve"> or </w:t>
      </w:r>
      <w:r>
        <w:t>“</w:t>
      </w:r>
      <w:r>
        <w:t>W1A</w:t>
      </w:r>
      <w:r>
        <w:t>”</w:t>
      </w:r>
      <w:r w:rsidR="00546F23">
        <w:t>—</w:t>
      </w:r>
      <w:r>
        <w:t>it would be funny</w:t>
      </w:r>
      <w:r w:rsidR="00546F23">
        <w:t>. I</w:t>
      </w:r>
      <w:r>
        <w:t>t is incredibly tragic</w:t>
      </w:r>
      <w:r>
        <w:t>. T</w:t>
      </w:r>
      <w:r>
        <w:t xml:space="preserve">hey do initiative after initiative after </w:t>
      </w:r>
      <w:r>
        <w:t xml:space="preserve">bloody </w:t>
      </w:r>
      <w:r>
        <w:t>initiative, telling people to up their standards.</w:t>
      </w:r>
    </w:p>
    <w:p w:rsidR="00CA5240" w:rsidP="00677B7A">
      <w:pPr>
        <w:pStyle w:val="Answer"/>
      </w:pPr>
      <w:r>
        <w:t xml:space="preserve">In </w:t>
      </w:r>
      <w:r w:rsidR="00677B7A">
        <w:t xml:space="preserve">the wake of </w:t>
      </w:r>
      <w:r>
        <w:t xml:space="preserve">poor </w:t>
      </w:r>
      <w:r w:rsidR="00677B7A">
        <w:t xml:space="preserve">Sarah Everard’s murder and the sentence of </w:t>
      </w:r>
      <w:r>
        <w:t xml:space="preserve">her </w:t>
      </w:r>
      <w:r w:rsidR="00677B7A">
        <w:t>murderer</w:t>
      </w:r>
      <w:r>
        <w:t xml:space="preserve">, they </w:t>
      </w:r>
      <w:r w:rsidR="00677B7A">
        <w:t xml:space="preserve">did something called </w:t>
      </w:r>
      <w:r w:rsidR="0055498E">
        <w:t>R</w:t>
      </w:r>
      <w:r w:rsidR="00677B7A">
        <w:t xml:space="preserve">ebuilding </w:t>
      </w:r>
      <w:r w:rsidR="0055498E">
        <w:t>T</w:t>
      </w:r>
      <w:r w:rsidR="00677B7A">
        <w:t>rust</w:t>
      </w:r>
      <w:r>
        <w:t xml:space="preserve">. That was </w:t>
      </w:r>
      <w:r w:rsidR="00677B7A">
        <w:t>well</w:t>
      </w:r>
      <w:r w:rsidR="00CE120B">
        <w:t xml:space="preserve"> </w:t>
      </w:r>
      <w:r w:rsidR="00677B7A">
        <w:t>intentioned</w:t>
      </w:r>
      <w:r>
        <w:t xml:space="preserve">, but </w:t>
      </w:r>
      <w:r w:rsidR="00677B7A">
        <w:t>within that</w:t>
      </w:r>
      <w:r>
        <w:t xml:space="preserve"> </w:t>
      </w:r>
      <w:r w:rsidR="00677B7A">
        <w:t xml:space="preserve">they then had something called </w:t>
      </w:r>
      <w:r>
        <w:t xml:space="preserve">Not </w:t>
      </w:r>
      <w:r w:rsidR="00F2300F">
        <w:t xml:space="preserve">in my </w:t>
      </w:r>
      <w:r>
        <w:t>Met.</w:t>
      </w:r>
      <w:r w:rsidR="0055498E">
        <w:t xml:space="preserve"> </w:t>
      </w:r>
      <w:r w:rsidR="00BA729E">
        <w:t>Actually,</w:t>
      </w:r>
      <w:r>
        <w:t xml:space="preserve"> they </w:t>
      </w:r>
      <w:r w:rsidRPr="00D77DC3" w:rsidR="00D77DC3">
        <w:t>had</w:t>
      </w:r>
      <w:r w:rsidRPr="00D77DC3" w:rsidR="00406F7B">
        <w:t xml:space="preserve"> </w:t>
      </w:r>
      <w:r w:rsidRPr="00D77DC3" w:rsidR="00677B7A">
        <w:t>an emergency one</w:t>
      </w:r>
      <w:r w:rsidR="00BA729E">
        <w:t xml:space="preserve"> called </w:t>
      </w:r>
      <w:r w:rsidR="00A57852">
        <w:t>“</w:t>
      </w:r>
      <w:r w:rsidR="00BA729E">
        <w:t xml:space="preserve">the </w:t>
      </w:r>
      <w:r w:rsidR="00A57852">
        <w:t>D</w:t>
      </w:r>
      <w:r w:rsidR="00BA729E">
        <w:t xml:space="preserve">ep’s </w:t>
      </w:r>
      <w:r w:rsidRPr="00D77DC3" w:rsidR="00677B7A">
        <w:t>three asks</w:t>
      </w:r>
      <w:r w:rsidR="00A57852">
        <w:t>”</w:t>
      </w:r>
      <w:r w:rsidR="00D77DC3">
        <w:t xml:space="preserve">, </w:t>
      </w:r>
      <w:r w:rsidR="00BA729E">
        <w:t xml:space="preserve">where he says things </w:t>
      </w:r>
      <w:r w:rsidR="00677B7A">
        <w:t>like</w:t>
      </w:r>
      <w:r w:rsidR="0055498E">
        <w:t xml:space="preserve">, “Be </w:t>
      </w:r>
      <w:r w:rsidR="00677B7A">
        <w:t>good</w:t>
      </w:r>
      <w:r w:rsidR="0055498E">
        <w:t xml:space="preserve">; </w:t>
      </w:r>
      <w:r w:rsidR="00677B7A">
        <w:t>be this</w:t>
      </w:r>
      <w:r w:rsidR="0055498E">
        <w:t xml:space="preserve">; </w:t>
      </w:r>
      <w:r w:rsidR="00677B7A">
        <w:t>be that</w:t>
      </w:r>
      <w:r w:rsidR="00A57852">
        <w:t>.</w:t>
      </w:r>
      <w:r w:rsidR="0055498E">
        <w:t xml:space="preserve">” </w:t>
      </w:r>
      <w:r w:rsidR="00677B7A">
        <w:t xml:space="preserve">I cannot remember what they were, but </w:t>
      </w:r>
      <w:r w:rsidR="0055498E">
        <w:t xml:space="preserve">they were things like, “Up </w:t>
      </w:r>
      <w:r w:rsidR="00677B7A">
        <w:t>your standards</w:t>
      </w:r>
      <w:r w:rsidR="00A57852">
        <w:t>.</w:t>
      </w:r>
      <w:r>
        <w:t xml:space="preserve">” </w:t>
      </w:r>
      <w:r w:rsidR="00677B7A">
        <w:t xml:space="preserve">That translated </w:t>
      </w:r>
      <w:r>
        <w:t>in</w:t>
      </w:r>
      <w:r w:rsidR="00677B7A">
        <w:t>to a di</w:t>
      </w:r>
      <w:r w:rsidR="0055498E">
        <w:t xml:space="preserve">ktat </w:t>
      </w:r>
      <w:r w:rsidR="00677B7A">
        <w:t xml:space="preserve">going out across the </w:t>
      </w:r>
      <w:r w:rsidR="00EC2978">
        <w:t>Metropolitan Police</w:t>
      </w:r>
      <w:r w:rsidR="00677B7A">
        <w:t xml:space="preserve"> where everybody had to count the number of times</w:t>
      </w:r>
      <w:r>
        <w:t xml:space="preserve"> the </w:t>
      </w:r>
      <w:r w:rsidR="00A57852">
        <w:t>D</w:t>
      </w:r>
      <w:r w:rsidR="00BA729E">
        <w:t xml:space="preserve">ep’s </w:t>
      </w:r>
      <w:r w:rsidR="00677B7A">
        <w:t xml:space="preserve">three </w:t>
      </w:r>
      <w:r>
        <w:t xml:space="preserve">asks </w:t>
      </w:r>
      <w:r w:rsidR="00677B7A">
        <w:t>were mentioned.</w:t>
      </w:r>
      <w:r>
        <w:t xml:space="preserve"> </w:t>
      </w:r>
      <w:r w:rsidR="00D77DC3">
        <w:t>Ho</w:t>
      </w:r>
      <w:r w:rsidR="00677B7A">
        <w:t>nestly</w:t>
      </w:r>
      <w:r w:rsidR="00CF2E6C">
        <w:t>,</w:t>
      </w:r>
      <w:r w:rsidR="00677B7A">
        <w:t xml:space="preserve"> you could not script it</w:t>
      </w:r>
      <w:r>
        <w:t xml:space="preserve">. </w:t>
      </w:r>
    </w:p>
    <w:p w:rsidR="00CF2E6C" w:rsidP="00677B7A">
      <w:pPr>
        <w:pStyle w:val="Answer"/>
      </w:pPr>
      <w:r>
        <w:t>F</w:t>
      </w:r>
      <w:r w:rsidR="00677B7A">
        <w:t>lash forward to the absolute reputational nightmare</w:t>
      </w:r>
      <w:r>
        <w:t xml:space="preserve">—that is </w:t>
      </w:r>
      <w:r w:rsidR="00677B7A">
        <w:t xml:space="preserve">how </w:t>
      </w:r>
      <w:r w:rsidR="00F2300F">
        <w:t>they</w:t>
      </w:r>
      <w:r>
        <w:t xml:space="preserve"> </w:t>
      </w:r>
      <w:r w:rsidR="00677B7A">
        <w:t>saw it</w:t>
      </w:r>
      <w:r>
        <w:t>—</w:t>
      </w:r>
      <w:r w:rsidR="00677B7A">
        <w:t xml:space="preserve">of some of the things that happened in the </w:t>
      </w:r>
      <w:r>
        <w:t>Met Police. T</w:t>
      </w:r>
      <w:r w:rsidR="00677B7A">
        <w:t xml:space="preserve">hey came up with something called </w:t>
      </w:r>
      <w:r>
        <w:t>N</w:t>
      </w:r>
      <w:r w:rsidR="00677B7A">
        <w:t xml:space="preserve">ot </w:t>
      </w:r>
      <w:r w:rsidR="00F2300F">
        <w:t xml:space="preserve">in my </w:t>
      </w:r>
      <w:r w:rsidR="00677B7A">
        <w:t>Met</w:t>
      </w:r>
      <w:r>
        <w:t xml:space="preserve">. Not </w:t>
      </w:r>
      <w:r w:rsidR="00F2300F">
        <w:t xml:space="preserve">in my </w:t>
      </w:r>
      <w:r w:rsidR="00677B7A">
        <w:t>Met says</w:t>
      </w:r>
      <w:r>
        <w:t>, “D</w:t>
      </w:r>
      <w:r w:rsidR="00677B7A">
        <w:t>o not be racist</w:t>
      </w:r>
      <w:r>
        <w:t>. D</w:t>
      </w:r>
      <w:r w:rsidR="00677B7A">
        <w:t>o not be sexist</w:t>
      </w:r>
      <w:r>
        <w:t>. D</w:t>
      </w:r>
      <w:r w:rsidR="00677B7A">
        <w:t>o not be homophobic</w:t>
      </w:r>
      <w:r>
        <w:t>. I</w:t>
      </w:r>
      <w:r w:rsidR="00677B7A">
        <w:t>f you are, please leave</w:t>
      </w:r>
      <w:r w:rsidR="006D0AEA">
        <w:t>.</w:t>
      </w:r>
      <w:r>
        <w:t xml:space="preserve">” </w:t>
      </w:r>
      <w:r>
        <w:t>“Please leave”</w:t>
      </w:r>
      <w:r w:rsidR="00F2300F">
        <w:t>—no</w:t>
      </w:r>
      <w:r>
        <w:t xml:space="preserve">, I am going to </w:t>
      </w:r>
      <w:r w:rsidR="00677B7A">
        <w:t xml:space="preserve">root out and find </w:t>
      </w:r>
      <w:r>
        <w:t xml:space="preserve">you. </w:t>
      </w:r>
    </w:p>
    <w:p w:rsidR="00F66474" w:rsidP="00F66474">
      <w:pPr>
        <w:pStyle w:val="Question"/>
      </w:pPr>
      <w:sdt>
        <w:sdtPr>
          <w:alias w:val="Member"/>
          <w:tag w:val="&lt;Member mnisId='114' dodsId='25471'&gt;"/>
          <w:id w:val="1989514004"/>
          <w:placeholder>
            <w:docPart w:val="FC0CCEC74EE342ED855A4D7EA644134D"/>
          </w:placeholder>
          <w:richText/>
        </w:sdtPr>
        <w:sdtContent>
          <w:r w:rsidR="00CF2E6C">
            <w:rPr>
              <w:b/>
            </w:rPr>
            <w:t>Tim Loughton:</w:t>
          </w:r>
        </w:sdtContent>
      </w:sdt>
      <w:r w:rsidR="00CF2E6C">
        <w:t xml:space="preserve"> There are </w:t>
      </w:r>
      <w:r w:rsidR="00677B7A">
        <w:t xml:space="preserve">a couple of </w:t>
      </w:r>
      <w:r w:rsidR="00CF2E6C">
        <w:t xml:space="preserve">other </w:t>
      </w:r>
      <w:r w:rsidR="00677B7A">
        <w:t xml:space="preserve">things I </w:t>
      </w:r>
      <w:r w:rsidR="00CF2E6C">
        <w:t xml:space="preserve">want to </w:t>
      </w:r>
      <w:r w:rsidR="00677B7A">
        <w:t>ask</w:t>
      </w:r>
      <w:r w:rsidR="00CF2E6C">
        <w:t xml:space="preserve">. We </w:t>
      </w:r>
      <w:r w:rsidR="00677B7A">
        <w:t>are short of time.</w:t>
      </w:r>
      <w:r w:rsidR="00CF2E6C">
        <w:t xml:space="preserve"> There are </w:t>
      </w:r>
      <w:r w:rsidR="00677B7A">
        <w:t>lots of good observations and suggestions here. A lot of it is about bringing in advisory people from outside</w:t>
      </w:r>
      <w:r w:rsidR="00CF2E6C">
        <w:t xml:space="preserve"> or </w:t>
      </w:r>
      <w:r w:rsidR="00677B7A">
        <w:t xml:space="preserve">bringing </w:t>
      </w:r>
      <w:r w:rsidR="00CF2E6C">
        <w:t xml:space="preserve">in </w:t>
      </w:r>
      <w:r w:rsidR="00677B7A">
        <w:t>scrutiny people from outside, which is all good, but you need to bring in executive people from outside.</w:t>
      </w:r>
    </w:p>
    <w:p w:rsidR="00F66474" w:rsidP="00F66474">
      <w:pPr>
        <w:pStyle w:val="QuestionCont"/>
      </w:pPr>
      <w:r>
        <w:t>You need to have a</w:t>
      </w:r>
      <w:r w:rsidR="00677B7A">
        <w:t>t the highest level</w:t>
      </w:r>
      <w:r w:rsidR="00A22CA7">
        <w:t xml:space="preserve">, such as </w:t>
      </w:r>
      <w:r w:rsidR="00B741A8">
        <w:t>A</w:t>
      </w:r>
      <w:r w:rsidR="00677B7A">
        <w:t xml:space="preserve">ssistant </w:t>
      </w:r>
      <w:r w:rsidR="007A1D7C">
        <w:t>Commissioner</w:t>
      </w:r>
      <w:r w:rsidR="00CF2E6C">
        <w:t xml:space="preserve">, </w:t>
      </w:r>
      <w:r w:rsidR="007A1D7C">
        <w:t>Deputy Commissioner</w:t>
      </w:r>
      <w:r w:rsidR="00CF2E6C">
        <w:t xml:space="preserve"> or </w:t>
      </w:r>
      <w:r w:rsidR="00677B7A">
        <w:t>whatever</w:t>
      </w:r>
      <w:r w:rsidR="00A22CA7">
        <w:t xml:space="preserve">, </w:t>
      </w:r>
      <w:r w:rsidR="00677B7A">
        <w:t>people who come from a completely different background</w:t>
      </w:r>
      <w:r>
        <w:t>—</w:t>
      </w:r>
      <w:r w:rsidR="00F2300F">
        <w:t xml:space="preserve">an </w:t>
      </w:r>
      <w:r w:rsidR="00677B7A">
        <w:t>Army</w:t>
      </w:r>
      <w:r>
        <w:t xml:space="preserve"> or </w:t>
      </w:r>
      <w:r w:rsidR="00677B7A">
        <w:t>business leader</w:t>
      </w:r>
      <w:r>
        <w:t xml:space="preserve"> would be </w:t>
      </w:r>
      <w:r w:rsidR="00F2300F">
        <w:t xml:space="preserve">a </w:t>
      </w:r>
      <w:r>
        <w:t>prime example—</w:t>
      </w:r>
      <w:r w:rsidR="00677B7A">
        <w:t xml:space="preserve">completely overhauling </w:t>
      </w:r>
      <w:r>
        <w:t xml:space="preserve">the </w:t>
      </w:r>
      <w:r w:rsidR="00677B7A">
        <w:t>institution</w:t>
      </w:r>
      <w:r>
        <w:t xml:space="preserve">. As you and </w:t>
      </w:r>
      <w:r w:rsidR="00677B7A">
        <w:t>I know in particular</w:t>
      </w:r>
      <w:r>
        <w:t xml:space="preserve">, </w:t>
      </w:r>
      <w:r w:rsidR="00677B7A">
        <w:t xml:space="preserve">when you are looking at problems around child abuse, </w:t>
      </w:r>
      <w:r w:rsidR="00A22CA7">
        <w:t>it</w:t>
      </w:r>
      <w:r w:rsidR="00F2300F">
        <w:t xml:space="preserve"> </w:t>
      </w:r>
      <w:r>
        <w:t xml:space="preserve">is about </w:t>
      </w:r>
      <w:r w:rsidR="00677B7A">
        <w:t>how the system allow</w:t>
      </w:r>
      <w:r>
        <w:t xml:space="preserve">ed </w:t>
      </w:r>
      <w:r w:rsidR="00F2300F">
        <w:t>it</w:t>
      </w:r>
      <w:r>
        <w:t xml:space="preserve"> </w:t>
      </w:r>
      <w:r w:rsidR="00677B7A">
        <w:t>to happen, not just about how the individual professional allow</w:t>
      </w:r>
      <w:r>
        <w:t xml:space="preserve">ed it </w:t>
      </w:r>
      <w:r w:rsidR="00677B7A">
        <w:t>to happen on his or her watch</w:t>
      </w:r>
      <w:r>
        <w:t xml:space="preserve">. </w:t>
      </w:r>
    </w:p>
    <w:p w:rsidR="00677B7A" w:rsidP="00F66474">
      <w:pPr>
        <w:pStyle w:val="QuestionCont"/>
      </w:pPr>
      <w:r>
        <w:t xml:space="preserve">How </w:t>
      </w:r>
      <w:r>
        <w:t xml:space="preserve">would the system allow this level of misogyny </w:t>
      </w:r>
      <w:r>
        <w:t xml:space="preserve">and </w:t>
      </w:r>
      <w:r>
        <w:t xml:space="preserve">failure to go on? </w:t>
      </w:r>
      <w:r>
        <w:t>Y</w:t>
      </w:r>
      <w:r>
        <w:t>ou have to have somebody who does not come from that system</w:t>
      </w:r>
      <w:r>
        <w:t xml:space="preserve"> </w:t>
      </w:r>
      <w:r w:rsidR="00F2300F">
        <w:t>and who has</w:t>
      </w:r>
      <w:r>
        <w:t xml:space="preserve"> </w:t>
      </w:r>
      <w:r>
        <w:t>executive powers to do something about it and call out the problems, do you</w:t>
      </w:r>
      <w:r>
        <w:t xml:space="preserve"> not</w:t>
      </w:r>
      <w:r>
        <w:t>?</w:t>
      </w:r>
    </w:p>
    <w:p w:rsidR="000E26C1" w:rsidP="00677B7A">
      <w:pPr>
        <w:pStyle w:val="Answer"/>
      </w:pPr>
      <w:sdt>
        <w:sdtPr>
          <w:alias w:val="Witness"/>
          <w:id w:val="-83699569"/>
          <w:placeholder>
            <w:docPart w:val="39695B96B8BD44B5819097F1AB98FD6B"/>
          </w:placeholder>
          <w:richText/>
        </w:sdtPr>
        <w:sdtContent>
          <w:r w:rsidR="002935B5">
            <w:rPr>
              <w:b/>
              <w:bCs/>
              <w:i/>
              <w:iCs/>
            </w:rPr>
            <w:t>Baroness Casey:</w:t>
          </w:r>
          <w:r w:rsidRPr="00527A45" w:rsidR="00F66474">
            <w:rPr>
              <w:b/>
            </w:rPr>
            <w:t xml:space="preserve"> </w:t>
          </w:r>
        </w:sdtContent>
      </w:sdt>
      <w:r w:rsidR="00677B7A">
        <w:t xml:space="preserve">Absolutely, Mr </w:t>
      </w:r>
      <w:r>
        <w:t>Loughton</w:t>
      </w:r>
      <w:r w:rsidR="00022031">
        <w:t>;</w:t>
      </w:r>
      <w:r w:rsidR="00F2300F">
        <w:t xml:space="preserve"> you </w:t>
      </w:r>
      <w:r w:rsidR="00677B7A">
        <w:t xml:space="preserve">know that because of your previous </w:t>
      </w:r>
      <w:r>
        <w:t>experience.</w:t>
      </w:r>
      <w:r w:rsidR="00CE5841">
        <w:t xml:space="preserve"> </w:t>
      </w:r>
      <w:r>
        <w:t xml:space="preserve">Recommendation 13 says, “The </w:t>
      </w:r>
      <w:r w:rsidR="007A1D7C">
        <w:t>Commissioner</w:t>
      </w:r>
      <w:r w:rsidR="00F2300F">
        <w:t xml:space="preserve"> and </w:t>
      </w:r>
      <w:r w:rsidR="007A1D7C">
        <w:t>Deputy Commissioner</w:t>
      </w:r>
      <w:r>
        <w:t>, building on their recent appointments to lead the Met, should bring in new specialist expertise from outside the Met in permanent</w:t>
      </w:r>
      <w:r w:rsidR="00F36052">
        <w:t>—</w:t>
      </w:r>
      <w:r>
        <w:t>rather than advisory</w:t>
      </w:r>
      <w:r w:rsidR="00F36052">
        <w:t>—</w:t>
      </w:r>
      <w:r>
        <w:t>roles</w:t>
      </w:r>
      <w:r w:rsidR="001B6BE0">
        <w:t>…</w:t>
      </w:r>
      <w:r>
        <w:t xml:space="preserve">to overhaul the management of </w:t>
      </w:r>
      <w:r>
        <w:t xml:space="preserve">the organisation, </w:t>
      </w:r>
      <w:r w:rsidR="00F36052">
        <w:t xml:space="preserve">and </w:t>
      </w:r>
      <w:r>
        <w:t>lead on work including reforming the culture of the Met and the creation</w:t>
      </w:r>
      <w:r w:rsidR="00F2300F">
        <w:t>”—</w:t>
      </w:r>
      <w:r w:rsidR="001B6BE0">
        <w:t>I mean, it</w:t>
      </w:r>
      <w:r w:rsidR="00F2300F">
        <w:t xml:space="preserve"> is extraordinary—“</w:t>
      </w:r>
      <w:r>
        <w:t xml:space="preserve">of a workforce plan”. </w:t>
      </w:r>
    </w:p>
    <w:p w:rsidR="00677B7A" w:rsidP="00677B7A">
      <w:pPr>
        <w:pStyle w:val="Question"/>
      </w:pPr>
      <w:sdt>
        <w:sdtPr>
          <w:alias w:val="Member"/>
          <w:tag w:val="&lt;Member mnisId='114' dodsId='25471'&gt;"/>
          <w:id w:val="-826437479"/>
          <w:placeholder>
            <w:docPart w:val="4687E36B36594E799E59C25B0F8A19B0"/>
          </w:placeholder>
          <w:richText/>
        </w:sdtPr>
        <w:sdtContent>
          <w:r w:rsidRPr="001D4BEC" w:rsidR="000E26C1">
            <w:rPr>
              <w:b/>
            </w:rPr>
            <w:t>Tim Loughton:</w:t>
          </w:r>
        </w:sdtContent>
      </w:sdt>
      <w:r w:rsidR="000E26C1">
        <w:t xml:space="preserve"> That still </w:t>
      </w:r>
      <w:r>
        <w:t>sounds a bit advisory.</w:t>
      </w:r>
      <w:r w:rsidR="001D4BEC">
        <w:t xml:space="preserve"> </w:t>
      </w:r>
      <w:r>
        <w:t xml:space="preserve">I want them </w:t>
      </w:r>
      <w:r w:rsidR="001D4BEC">
        <w:t xml:space="preserve">in senior </w:t>
      </w:r>
      <w:r>
        <w:t>leadership position</w:t>
      </w:r>
      <w:r w:rsidR="00F2300F">
        <w:t>s</w:t>
      </w:r>
      <w:r>
        <w:t xml:space="preserve"> running </w:t>
      </w:r>
      <w:r w:rsidR="001D4BEC">
        <w:t xml:space="preserve">police </w:t>
      </w:r>
      <w:r>
        <w:t>department</w:t>
      </w:r>
      <w:r w:rsidR="001D4BEC">
        <w:t>s</w:t>
      </w:r>
      <w:r>
        <w:t>.</w:t>
      </w:r>
    </w:p>
    <w:p w:rsidR="001D4BEC" w:rsidP="00677B7A">
      <w:pPr>
        <w:pStyle w:val="Answer"/>
      </w:pPr>
      <w:sdt>
        <w:sdtPr>
          <w:alias w:val="Witness"/>
          <w:id w:val="-2107948508"/>
          <w:placeholder>
            <w:docPart w:val="91C2951679E140BB82DFD7D72A29399F"/>
          </w:placeholder>
          <w:richText/>
        </w:sdtPr>
        <w:sdtContent>
          <w:r w:rsidR="002935B5">
            <w:rPr>
              <w:b/>
              <w:bCs/>
              <w:i/>
              <w:iCs/>
            </w:rPr>
            <w:t>Baroness Casey:</w:t>
          </w:r>
          <w:r w:rsidRPr="00527A45">
            <w:rPr>
              <w:b/>
            </w:rPr>
            <w:t xml:space="preserve"> </w:t>
          </w:r>
        </w:sdtContent>
      </w:sdt>
      <w:r w:rsidR="00CE5841">
        <w:t>W</w:t>
      </w:r>
      <w:r w:rsidR="00677B7A">
        <w:t xml:space="preserve">e have made </w:t>
      </w:r>
      <w:r>
        <w:t xml:space="preserve">that </w:t>
      </w:r>
      <w:r w:rsidR="00677B7A">
        <w:t xml:space="preserve">abundantly clear by saying they have to be </w:t>
      </w:r>
      <w:r>
        <w:t xml:space="preserve">in </w:t>
      </w:r>
      <w:r w:rsidR="00677B7A">
        <w:t>permanent rather than advisory roles</w:t>
      </w:r>
      <w:r>
        <w:t xml:space="preserve">. </w:t>
      </w:r>
    </w:p>
    <w:p w:rsidR="001D4BEC" w:rsidP="001D4BEC">
      <w:pPr>
        <w:pStyle w:val="Question"/>
      </w:pPr>
      <w:sdt>
        <w:sdtPr>
          <w:alias w:val="Member"/>
          <w:tag w:val="&lt;Member mnisId='114' dodsId='25471'&gt;"/>
          <w:id w:val="-411082236"/>
          <w:placeholder>
            <w:docPart w:val="47925AEC12134689AF762369F223DBE6"/>
          </w:placeholder>
          <w:richText/>
        </w:sdtPr>
        <w:sdtContent>
          <w:r>
            <w:rPr>
              <w:b/>
            </w:rPr>
            <w:t>Tim Loughton:</w:t>
          </w:r>
        </w:sdtContent>
      </w:sdt>
      <w:r>
        <w:t xml:space="preserve"> </w:t>
      </w:r>
      <w:r w:rsidR="00F2300F">
        <w:t>They should be in</w:t>
      </w:r>
      <w:r>
        <w:t xml:space="preserve"> p</w:t>
      </w:r>
      <w:r w:rsidR="00677B7A">
        <w:t xml:space="preserve">ermanent executive </w:t>
      </w:r>
      <w:r>
        <w:t xml:space="preserve">roles, </w:t>
      </w:r>
      <w:r w:rsidR="00677B7A">
        <w:t>running police officers</w:t>
      </w:r>
      <w:r>
        <w:t>,</w:t>
      </w:r>
      <w:r w:rsidR="00677B7A">
        <w:t xml:space="preserve"> not advising permanently on how the system could work better</w:t>
      </w:r>
      <w:r>
        <w:t>.</w:t>
      </w:r>
    </w:p>
    <w:p w:rsidR="001D4BEC" w:rsidP="00677B7A">
      <w:pPr>
        <w:pStyle w:val="Answer"/>
      </w:pPr>
      <w:sdt>
        <w:sdtPr>
          <w:alias w:val="Witness"/>
          <w:id w:val="1531444051"/>
          <w:placeholder>
            <w:docPart w:val="9B2231F2C0CB4663B768310E92DAA322"/>
          </w:placeholder>
          <w:richText/>
        </w:sdtPr>
        <w:sdtContent>
          <w:r w:rsidR="002935B5">
            <w:rPr>
              <w:b/>
              <w:bCs/>
              <w:i/>
              <w:iCs/>
            </w:rPr>
            <w:t>Baroness Casey:</w:t>
          </w:r>
          <w:r w:rsidRPr="00527A45">
            <w:rPr>
              <w:b/>
            </w:rPr>
            <w:t xml:space="preserve"> </w:t>
          </w:r>
        </w:sdtContent>
      </w:sdt>
      <w:r w:rsidR="00677B7A">
        <w:t>Honestly, double-check</w:t>
      </w:r>
      <w:r>
        <w:t xml:space="preserve"> it, </w:t>
      </w:r>
      <w:r w:rsidR="00677B7A">
        <w:t>but that is what</w:t>
      </w:r>
      <w:r>
        <w:t xml:space="preserve"> we have put in the</w:t>
      </w:r>
      <w:r w:rsidR="00F2300F">
        <w:t>re</w:t>
      </w:r>
      <w:r>
        <w:t xml:space="preserve">. </w:t>
      </w:r>
    </w:p>
    <w:p w:rsidR="00677B7A" w:rsidP="001D4BEC">
      <w:pPr>
        <w:pStyle w:val="Remark"/>
      </w:pPr>
      <w:sdt>
        <w:sdtPr>
          <w:alias w:val="Member"/>
          <w:tag w:val="&lt;Member mnisId='114' dodsId='25471'&gt;"/>
          <w:id w:val="-1033951675"/>
          <w:placeholder>
            <w:docPart w:val="41DDF969712E407087B4A1ECD4800634"/>
          </w:placeholder>
          <w:richText/>
        </w:sdtPr>
        <w:sdtContent>
          <w:r w:rsidR="001D4BEC">
            <w:rPr>
              <w:b/>
            </w:rPr>
            <w:t>Tim Loughton:</w:t>
          </w:r>
        </w:sdtContent>
      </w:sdt>
      <w:r w:rsidR="001D4BEC">
        <w:t xml:space="preserve"> If </w:t>
      </w:r>
      <w:r>
        <w:t>that is your intention, that is</w:t>
      </w:r>
      <w:r w:rsidR="001D4BEC">
        <w:t xml:space="preserve"> really clear. </w:t>
      </w:r>
    </w:p>
    <w:p w:rsidR="00677B7A" w:rsidP="00677B7A">
      <w:pPr>
        <w:pStyle w:val="Answer"/>
      </w:pPr>
      <w:sdt>
        <w:sdtPr>
          <w:alias w:val="Witness"/>
          <w:id w:val="1847599446"/>
          <w:placeholder>
            <w:docPart w:val="92CCA135918F4FDA85496B513EED65EF"/>
          </w:placeholder>
          <w:richText/>
        </w:sdtPr>
        <w:sdtContent>
          <w:r w:rsidR="002935B5">
            <w:rPr>
              <w:b/>
              <w:bCs/>
              <w:i/>
              <w:iCs/>
            </w:rPr>
            <w:t>Baroness Casey:</w:t>
          </w:r>
          <w:r w:rsidRPr="00527A45" w:rsidR="001D4BEC">
            <w:rPr>
              <w:b/>
            </w:rPr>
            <w:t xml:space="preserve"> </w:t>
          </w:r>
        </w:sdtContent>
      </w:sdt>
      <w:r>
        <w:t>It is our intention</w:t>
      </w:r>
      <w:r w:rsidR="001D4BEC">
        <w:t>. W</w:t>
      </w:r>
      <w:r>
        <w:t xml:space="preserve">hether the next </w:t>
      </w:r>
      <w:r w:rsidR="007A1D7C">
        <w:t>Commissioner</w:t>
      </w:r>
      <w:r>
        <w:t xml:space="preserve"> does it to the degree we want is a different matter.</w:t>
      </w:r>
    </w:p>
    <w:p w:rsidR="00677B7A" w:rsidP="001D4BEC">
      <w:pPr>
        <w:pStyle w:val="Question"/>
      </w:pPr>
      <w:sdt>
        <w:sdtPr>
          <w:alias w:val="Member"/>
          <w:tag w:val="&lt;Member mnisId='114' dodsId='25471'&gt;"/>
          <w:id w:val="-397587209"/>
          <w:placeholder>
            <w:docPart w:val="BA9693BF99894BB8A6B3D583AF46059B"/>
          </w:placeholder>
          <w:richText/>
        </w:sdtPr>
        <w:sdtContent>
          <w:r w:rsidR="001D4BEC">
            <w:rPr>
              <w:b/>
            </w:rPr>
            <w:t>Tim Loughton:</w:t>
          </w:r>
        </w:sdtContent>
      </w:sdt>
      <w:r w:rsidR="001D4BEC">
        <w:t xml:space="preserve"> </w:t>
      </w:r>
      <w:r>
        <w:t xml:space="preserve">That is my next question. </w:t>
      </w:r>
      <w:r w:rsidR="001D4BEC">
        <w:t>H</w:t>
      </w:r>
      <w:r>
        <w:t xml:space="preserve">ave you had any discussions with the Home Office or indications from the Home </w:t>
      </w:r>
      <w:r w:rsidR="001D4BEC">
        <w:t xml:space="preserve">Secretary </w:t>
      </w:r>
      <w:r>
        <w:t>about what continuing role you may have</w:t>
      </w:r>
      <w:r w:rsidR="0028633F">
        <w:t>,</w:t>
      </w:r>
      <w:r>
        <w:t xml:space="preserve"> to make sure your report does not just gather dust on the shelf</w:t>
      </w:r>
      <w:r w:rsidR="001D4BEC">
        <w:t>?</w:t>
      </w:r>
    </w:p>
    <w:p w:rsidR="001D4BEC" w:rsidP="00677B7A">
      <w:pPr>
        <w:pStyle w:val="Answer"/>
      </w:pPr>
      <w:sdt>
        <w:sdtPr>
          <w:alias w:val="Witness"/>
          <w:id w:val="1157878170"/>
          <w:placeholder>
            <w:docPart w:val="3193B6EB790C4B96AC53FA09A82DAC72"/>
          </w:placeholder>
          <w:richText/>
        </w:sdtPr>
        <w:sdtContent>
          <w:r w:rsidR="002935B5">
            <w:rPr>
              <w:b/>
              <w:bCs/>
              <w:i/>
              <w:iCs/>
            </w:rPr>
            <w:t>Baroness Casey:</w:t>
          </w:r>
          <w:r w:rsidRPr="00527A45">
            <w:rPr>
              <w:b/>
            </w:rPr>
            <w:t xml:space="preserve"> </w:t>
          </w:r>
        </w:sdtContent>
      </w:sdt>
      <w:r w:rsidR="00677B7A">
        <w:t xml:space="preserve">I have not </w:t>
      </w:r>
      <w:r w:rsidR="0028633F">
        <w:t xml:space="preserve">had </w:t>
      </w:r>
      <w:r w:rsidR="00677B7A">
        <w:t>any.</w:t>
      </w:r>
    </w:p>
    <w:p w:rsidR="00677B7A" w:rsidP="001D4BEC">
      <w:pPr>
        <w:pStyle w:val="Question"/>
      </w:pPr>
      <w:sdt>
        <w:sdtPr>
          <w:alias w:val="Member"/>
          <w:tag w:val="&lt;Member mnisId='114' dodsId='25471'&gt;"/>
          <w:id w:val="590442576"/>
          <w:placeholder>
            <w:docPart w:val="057809803B974D62875E4FAE6A5016F7"/>
          </w:placeholder>
          <w:richText/>
        </w:sdtPr>
        <w:sdtContent>
          <w:r w:rsidR="001D4BEC">
            <w:rPr>
              <w:b/>
            </w:rPr>
            <w:t>Tim Loughton:</w:t>
          </w:r>
        </w:sdtContent>
      </w:sdt>
      <w:r w:rsidR="001D4BEC">
        <w:t xml:space="preserve"> </w:t>
      </w:r>
      <w:r>
        <w:t>Would you like to</w:t>
      </w:r>
      <w:r w:rsidR="001D4BEC">
        <w:t xml:space="preserve">? </w:t>
      </w:r>
      <w:r>
        <w:t>Are you putting yourself forward for such a role?</w:t>
      </w:r>
    </w:p>
    <w:p w:rsidR="00677B7A" w:rsidP="00677B7A">
      <w:pPr>
        <w:pStyle w:val="Answer"/>
      </w:pPr>
      <w:sdt>
        <w:sdtPr>
          <w:alias w:val="Witness"/>
          <w:id w:val="735673312"/>
          <w:placeholder>
            <w:docPart w:val="5E91B661B0A0424F83EEE4F73310241B"/>
          </w:placeholder>
          <w:richText/>
        </w:sdtPr>
        <w:sdtContent>
          <w:r w:rsidR="002935B5">
            <w:rPr>
              <w:b/>
              <w:bCs/>
              <w:i/>
              <w:iCs/>
            </w:rPr>
            <w:t>Baroness Casey:</w:t>
          </w:r>
          <w:r w:rsidRPr="00527A45" w:rsidR="001D4BEC">
            <w:rPr>
              <w:b/>
            </w:rPr>
            <w:t xml:space="preserve"> </w:t>
          </w:r>
        </w:sdtContent>
      </w:sdt>
      <w:r w:rsidR="001D4BEC">
        <w:t xml:space="preserve">I </w:t>
      </w:r>
      <w:r>
        <w:t xml:space="preserve">did not think anybody </w:t>
      </w:r>
      <w:r w:rsidR="001D4BEC">
        <w:t xml:space="preserve">was going to </w:t>
      </w:r>
      <w:r>
        <w:t>ask me that question</w:t>
      </w:r>
      <w:r w:rsidR="001D4BEC">
        <w:t xml:space="preserve"> </w:t>
      </w:r>
      <w:r>
        <w:t xml:space="preserve">so I would have to have a think about it, to be honest. </w:t>
      </w:r>
      <w:r w:rsidR="001D4BEC">
        <w:t>T</w:t>
      </w:r>
      <w:r>
        <w:t>he Home Secretary’s position</w:t>
      </w:r>
      <w:r w:rsidR="001D4BEC">
        <w:t>—</w:t>
      </w:r>
      <w:r>
        <w:t>she made it clear on Monday when we did have a call with her and the Policing Minister</w:t>
      </w:r>
      <w:r w:rsidR="001D4BEC">
        <w:t xml:space="preserve">—is </w:t>
      </w:r>
      <w:r>
        <w:t>that she has full confidence in the new leadership of the Met and she wants to make sure they have her full support in order to get the job done.</w:t>
      </w:r>
    </w:p>
    <w:p w:rsidR="00677B7A" w:rsidP="00F0157E">
      <w:pPr>
        <w:pStyle w:val="Question"/>
      </w:pPr>
      <w:sdt>
        <w:sdtPr>
          <w:alias w:val="Member"/>
          <w:tag w:val="&lt;Member mnisId='114' dodsId='25471'&gt;"/>
          <w:id w:val="134920957"/>
          <w:placeholder>
            <w:docPart w:val="A2E5869CDFC84DFEA905032F30C97E71"/>
          </w:placeholder>
          <w:richText/>
        </w:sdtPr>
        <w:sdtContent>
          <w:r w:rsidR="009157EC">
            <w:rPr>
              <w:b/>
            </w:rPr>
            <w:t>Tim Loughton:</w:t>
          </w:r>
        </w:sdtContent>
      </w:sdt>
      <w:r w:rsidR="009157EC">
        <w:t xml:space="preserve"> For </w:t>
      </w:r>
      <w:r>
        <w:t xml:space="preserve">all the reasons we have just discussed, </w:t>
      </w:r>
      <w:r w:rsidR="009157EC">
        <w:t>the police marking their own homework is not the</w:t>
      </w:r>
      <w:r>
        <w:t xml:space="preserve"> solution. </w:t>
      </w:r>
      <w:r w:rsidRPr="00F0157E" w:rsidR="009157EC">
        <w:t>W</w:t>
      </w:r>
      <w:r w:rsidRPr="00F0157E">
        <w:t>hether</w:t>
      </w:r>
      <w:r>
        <w:t xml:space="preserve"> it is you or one of those few other people </w:t>
      </w:r>
      <w:r w:rsidR="009157EC">
        <w:t xml:space="preserve">up </w:t>
      </w:r>
      <w:r>
        <w:t>to your calib</w:t>
      </w:r>
      <w:r w:rsidR="009157EC">
        <w:t xml:space="preserve">re </w:t>
      </w:r>
      <w:r>
        <w:t xml:space="preserve">who could take the baton on from you, </w:t>
      </w:r>
      <w:r w:rsidR="0028633F">
        <w:t>there</w:t>
      </w:r>
      <w:r w:rsidR="00F15B26">
        <w:t xml:space="preserve"> need</w:t>
      </w:r>
      <w:r w:rsidR="0028633F">
        <w:t>s</w:t>
      </w:r>
      <w:r w:rsidR="00F15B26">
        <w:t xml:space="preserve"> </w:t>
      </w:r>
      <w:r>
        <w:t>to be a progression report</w:t>
      </w:r>
      <w:r w:rsidR="0028633F">
        <w:t xml:space="preserve">, so that, in </w:t>
      </w:r>
      <w:r w:rsidR="00F15B26">
        <w:t xml:space="preserve">one, </w:t>
      </w:r>
      <w:r>
        <w:t xml:space="preserve">two </w:t>
      </w:r>
      <w:r w:rsidR="00F15B26">
        <w:t xml:space="preserve">or three </w:t>
      </w:r>
      <w:r>
        <w:t>years’ time</w:t>
      </w:r>
      <w:r w:rsidR="00F15B26">
        <w:t xml:space="preserve">, somebody </w:t>
      </w:r>
      <w:r w:rsidR="0028633F">
        <w:t xml:space="preserve">can </w:t>
      </w:r>
      <w:r w:rsidR="00F15B26">
        <w:t xml:space="preserve">see </w:t>
      </w:r>
      <w:r>
        <w:t>what progress has been made</w:t>
      </w:r>
      <w:r w:rsidR="0028633F">
        <w:t xml:space="preserve">, with </w:t>
      </w:r>
      <w:r>
        <w:t>the power to call out where progress has not been made</w:t>
      </w:r>
      <w:r w:rsidR="00F15B26">
        <w:t xml:space="preserve">, </w:t>
      </w:r>
      <w:r>
        <w:t xml:space="preserve">where it </w:t>
      </w:r>
      <w:r w:rsidR="00F15B26">
        <w:t xml:space="preserve">has </w:t>
      </w:r>
      <w:r>
        <w:t xml:space="preserve">gone in reverse or </w:t>
      </w:r>
      <w:r w:rsidR="00F15B26">
        <w:t xml:space="preserve">where </w:t>
      </w:r>
      <w:r>
        <w:t>failure has happened</w:t>
      </w:r>
      <w:r w:rsidR="00F15B26">
        <w:t xml:space="preserve">, </w:t>
      </w:r>
      <w:r w:rsidR="0028633F">
        <w:t xml:space="preserve">which would </w:t>
      </w:r>
      <w:r>
        <w:t>lead to thing</w:t>
      </w:r>
      <w:r w:rsidR="00F15B26">
        <w:t>s</w:t>
      </w:r>
      <w:r>
        <w:t xml:space="preserve"> changing even more drastically.</w:t>
      </w:r>
    </w:p>
    <w:p w:rsidR="00FF590F" w:rsidP="0028633F">
      <w:pPr>
        <w:pStyle w:val="Answer"/>
      </w:pPr>
      <w:sdt>
        <w:sdtPr>
          <w:alias w:val="Witness"/>
          <w:id w:val="-1685041172"/>
          <w:placeholder>
            <w:docPart w:val="8407E2A7A88B4502B691ED5D82EFA911"/>
          </w:placeholder>
          <w:richText/>
        </w:sdtPr>
        <w:sdtContent>
          <w:r w:rsidR="002935B5">
            <w:rPr>
              <w:b/>
              <w:bCs/>
              <w:i/>
              <w:iCs/>
            </w:rPr>
            <w:t>Baroness Casey:</w:t>
          </w:r>
          <w:r w:rsidRPr="00527A45" w:rsidR="00F15B26">
            <w:rPr>
              <w:b/>
            </w:rPr>
            <w:t xml:space="preserve"> </w:t>
          </w:r>
        </w:sdtContent>
      </w:sdt>
      <w:r w:rsidR="00677B7A">
        <w:t xml:space="preserve">I have made the offer </w:t>
      </w:r>
      <w:r w:rsidR="00F15B26">
        <w:t xml:space="preserve">that </w:t>
      </w:r>
      <w:r w:rsidR="00677B7A">
        <w:t xml:space="preserve">on </w:t>
      </w:r>
      <w:r w:rsidR="00F15B26">
        <w:t xml:space="preserve">a </w:t>
      </w:r>
      <w:r w:rsidR="00677B7A">
        <w:t>periodic basis</w:t>
      </w:r>
      <w:r w:rsidR="00F15B26">
        <w:t xml:space="preserve">, </w:t>
      </w:r>
      <w:r w:rsidR="00677B7A">
        <w:t>a year</w:t>
      </w:r>
      <w:r w:rsidR="00F15B26">
        <w:t xml:space="preserve"> or </w:t>
      </w:r>
      <w:r w:rsidR="00677B7A">
        <w:t>two years</w:t>
      </w:r>
      <w:r w:rsidR="00F15B26">
        <w:t>—</w:t>
      </w:r>
      <w:r w:rsidR="00677B7A">
        <w:t>I put two years in the document</w:t>
      </w:r>
      <w:r w:rsidR="00F15B26">
        <w:t xml:space="preserve">—either </w:t>
      </w:r>
      <w:r w:rsidR="0028633F">
        <w:t>I</w:t>
      </w:r>
      <w:r w:rsidR="00677B7A">
        <w:t xml:space="preserve"> </w:t>
      </w:r>
      <w:r w:rsidR="00F15B26">
        <w:t xml:space="preserve">or </w:t>
      </w:r>
      <w:r w:rsidR="0028633F">
        <w:t>somebody</w:t>
      </w:r>
      <w:r w:rsidR="00F15B26">
        <w:t xml:space="preserve"> like me could come back and provide you, the </w:t>
      </w:r>
      <w:r w:rsidR="007A1D7C">
        <w:t>Commissioner</w:t>
      </w:r>
      <w:r w:rsidR="00F15B26">
        <w:t xml:space="preserve"> and the public with the assurance necessary. A</w:t>
      </w:r>
      <w:r w:rsidR="00677B7A">
        <w:t xml:space="preserve">head of this, my prediction is </w:t>
      </w:r>
      <w:r>
        <w:t xml:space="preserve">that it is </w:t>
      </w:r>
      <w:r w:rsidR="00677B7A">
        <w:t>unlikely anybody will ask me to come back</w:t>
      </w:r>
      <w:r>
        <w:t xml:space="preserve">. </w:t>
      </w:r>
    </w:p>
    <w:p w:rsidR="00FF590F" w:rsidP="00A13D7E">
      <w:pPr>
        <w:pStyle w:val="Question"/>
      </w:pPr>
      <w:sdt>
        <w:sdtPr>
          <w:rPr>
            <w:b/>
            <w:bCs/>
          </w:rPr>
          <w:alias w:val="Member"/>
          <w:tag w:val="&lt;Member mnisId='114' dodsId='25471'&gt;"/>
          <w:id w:val="-1985845939"/>
          <w:placeholder>
            <w:docPart w:val="8A7E6A4ECB504B25B7D13C0DB4671686"/>
          </w:placeholder>
          <w:richText/>
        </w:sdtPr>
        <w:sdtContent>
          <w:r w:rsidRPr="00A13D7E">
            <w:rPr>
              <w:b/>
              <w:bCs/>
            </w:rPr>
            <w:t>Tim Loughton:</w:t>
          </w:r>
        </w:sdtContent>
      </w:sdt>
      <w:r>
        <w:t xml:space="preserve"> </w:t>
      </w:r>
      <w:r w:rsidR="00677B7A">
        <w:t>Why?</w:t>
      </w:r>
    </w:p>
    <w:p w:rsidR="00353E07" w:rsidP="00677B7A">
      <w:pPr>
        <w:pStyle w:val="Answer"/>
      </w:pPr>
      <w:sdt>
        <w:sdtPr>
          <w:alias w:val="Witness"/>
          <w:id w:val="-2141258151"/>
          <w:placeholder>
            <w:docPart w:val="39A6A644EB1241C9B438FA460022214B"/>
          </w:placeholder>
          <w:richText/>
        </w:sdtPr>
        <w:sdtContent>
          <w:r w:rsidR="002935B5">
            <w:rPr>
              <w:b/>
              <w:bCs/>
              <w:i/>
              <w:iCs/>
            </w:rPr>
            <w:t>Baroness Casey:</w:t>
          </w:r>
          <w:r w:rsidRPr="00527A45" w:rsidR="00FF590F">
            <w:rPr>
              <w:b/>
            </w:rPr>
            <w:t xml:space="preserve"> </w:t>
          </w:r>
        </w:sdtContent>
      </w:sdt>
      <w:r w:rsidR="00FF590F">
        <w:t xml:space="preserve">They </w:t>
      </w:r>
      <w:r w:rsidR="00677B7A">
        <w:t>will find it all too difficult, et</w:t>
      </w:r>
      <w:r w:rsidR="00D11C0D">
        <w:t>c.</w:t>
      </w:r>
      <w:r w:rsidR="00A13D7E">
        <w:t xml:space="preserve">, rather </w:t>
      </w:r>
      <w:r w:rsidR="00677B7A">
        <w:t>than be</w:t>
      </w:r>
      <w:r w:rsidR="00A13D7E">
        <w:t xml:space="preserve"> </w:t>
      </w:r>
      <w:r w:rsidR="00677B7A">
        <w:t>brave</w:t>
      </w:r>
      <w:r w:rsidR="00A13D7E">
        <w:t xml:space="preserve">. </w:t>
      </w:r>
      <w:r w:rsidR="00677B7A">
        <w:t>I am just being honest</w:t>
      </w:r>
      <w:r w:rsidR="00A13D7E">
        <w:t xml:space="preserve">. </w:t>
      </w:r>
      <w:r w:rsidR="00677B7A">
        <w:t>I could be wrong. I have not had a conversation with them.</w:t>
      </w:r>
    </w:p>
    <w:p w:rsidR="00F01932" w:rsidP="00677B7A">
      <w:pPr>
        <w:pStyle w:val="Answer"/>
      </w:pPr>
      <w:r>
        <w:t>The other thing</w:t>
      </w:r>
      <w:r w:rsidR="0028633F">
        <w:t xml:space="preserve"> is</w:t>
      </w:r>
      <w:r>
        <w:t xml:space="preserve"> that people </w:t>
      </w:r>
      <w:r w:rsidR="00316F47">
        <w:t xml:space="preserve">will </w:t>
      </w:r>
      <w:r>
        <w:t>pick certain bits of what we have talked about and ask people to review certain bits.</w:t>
      </w:r>
      <w:r w:rsidR="00316F47">
        <w:t xml:space="preserve"> That i</w:t>
      </w:r>
      <w:r>
        <w:t>s really clever</w:t>
      </w:r>
      <w:r w:rsidR="00316F47">
        <w:t xml:space="preserve">, but it is a </w:t>
      </w:r>
      <w:r>
        <w:t>stupid move if you are actually looking for reform</w:t>
      </w:r>
      <w:r w:rsidR="00316F47">
        <w:t xml:space="preserve">. You </w:t>
      </w:r>
      <w:r>
        <w:t>will get somebody to come in and have a look at</w:t>
      </w:r>
      <w:r w:rsidR="00316F47">
        <w:t>—</w:t>
      </w:r>
      <w:r>
        <w:t>I do</w:t>
      </w:r>
      <w:r w:rsidR="00BA3C0D">
        <w:t>n’t</w:t>
      </w:r>
      <w:r>
        <w:t xml:space="preserve"> know</w:t>
      </w:r>
      <w:r w:rsidR="00316F47">
        <w:t>—</w:t>
      </w:r>
      <w:r>
        <w:t>misogyny</w:t>
      </w:r>
      <w:r w:rsidR="00316F47">
        <w:t>. L</w:t>
      </w:r>
      <w:r>
        <w:t>et</w:t>
      </w:r>
      <w:r w:rsidR="00580632">
        <w:t>’</w:t>
      </w:r>
      <w:r>
        <w:t xml:space="preserve">s take an easier </w:t>
      </w:r>
      <w:r w:rsidR="00316F47">
        <w:t>one</w:t>
      </w:r>
      <w:r>
        <w:t xml:space="preserve">. You will get somebody else to come in and </w:t>
      </w:r>
      <w:r w:rsidR="00580632">
        <w:t>assure themselves</w:t>
      </w:r>
      <w:r>
        <w:t xml:space="preserve">. </w:t>
      </w:r>
      <w:r w:rsidR="00316F47">
        <w:t>T</w:t>
      </w:r>
      <w:r>
        <w:t>here is probably already</w:t>
      </w:r>
      <w:r w:rsidR="00316F47">
        <w:t xml:space="preserve">, </w:t>
      </w:r>
      <w:r>
        <w:t>somewhere in that building</w:t>
      </w:r>
      <w:r w:rsidR="00316F47">
        <w:t xml:space="preserve">, </w:t>
      </w:r>
      <w:r>
        <w:t xml:space="preserve">something called Operation Assure. I </w:t>
      </w:r>
      <w:r w:rsidR="00316F47">
        <w:t xml:space="preserve">would </w:t>
      </w:r>
      <w:r>
        <w:t>put money on it</w:t>
      </w:r>
      <w:r>
        <w:t xml:space="preserve">, </w:t>
      </w:r>
      <w:r>
        <w:t>as the sun comes up and goes down.</w:t>
      </w:r>
    </w:p>
    <w:p w:rsidR="00CA06C8" w:rsidP="00677B7A">
      <w:pPr>
        <w:pStyle w:val="Answer"/>
      </w:pPr>
      <w:r>
        <w:t>O</w:t>
      </w:r>
      <w:r w:rsidR="00677B7A">
        <w:t xml:space="preserve">rganisationally, people will start to do those sorts of things. </w:t>
      </w:r>
      <w:r>
        <w:t xml:space="preserve">At </w:t>
      </w:r>
      <w:r w:rsidR="00677B7A">
        <w:t>the end of my recommendations</w:t>
      </w:r>
      <w:r>
        <w:t xml:space="preserve">, I am trying to say that you </w:t>
      </w:r>
      <w:r w:rsidR="00677B7A">
        <w:t xml:space="preserve">need </w:t>
      </w:r>
      <w:r>
        <w:t xml:space="preserve">to </w:t>
      </w:r>
      <w:r w:rsidR="00677B7A">
        <w:t>leave people to get on for a period of time</w:t>
      </w:r>
      <w:r>
        <w:t xml:space="preserve"> and then </w:t>
      </w:r>
      <w:r w:rsidR="00677B7A">
        <w:t>have a</w:t>
      </w:r>
      <w:r w:rsidR="0028633F">
        <w:t>nother</w:t>
      </w:r>
      <w:r w:rsidR="00677B7A">
        <w:t xml:space="preserve"> breath</w:t>
      </w:r>
      <w:r w:rsidR="0028633F">
        <w:t>-</w:t>
      </w:r>
      <w:r w:rsidR="00677B7A">
        <w:t>taking moment</w:t>
      </w:r>
      <w:r>
        <w:t xml:space="preserve">, </w:t>
      </w:r>
      <w:r w:rsidR="00677B7A">
        <w:t>where you inhale</w:t>
      </w:r>
      <w:r w:rsidR="0028633F">
        <w:t xml:space="preserve"> the breath of </w:t>
      </w:r>
      <w:r>
        <w:t xml:space="preserve">whether </w:t>
      </w:r>
      <w:r w:rsidR="0028633F">
        <w:t xml:space="preserve">you think </w:t>
      </w:r>
      <w:r w:rsidR="00677B7A">
        <w:t>change</w:t>
      </w:r>
      <w:r>
        <w:t xml:space="preserve"> has</w:t>
      </w:r>
      <w:r w:rsidR="00677B7A">
        <w:t xml:space="preserve"> really happened and you live with the consequences</w:t>
      </w:r>
      <w:r>
        <w:t xml:space="preserve"> </w:t>
      </w:r>
      <w:r>
        <w:t xml:space="preserve">if </w:t>
      </w:r>
      <w:r w:rsidR="00677B7A">
        <w:t>somebody says</w:t>
      </w:r>
      <w:r>
        <w:t>, “T</w:t>
      </w:r>
      <w:r w:rsidR="00677B7A">
        <w:t>hey are getting on with it</w:t>
      </w:r>
      <w:r>
        <w:t xml:space="preserve">” </w:t>
      </w:r>
      <w:r w:rsidR="00677B7A">
        <w:t>or</w:t>
      </w:r>
      <w:r>
        <w:t>, “T</w:t>
      </w:r>
      <w:r w:rsidR="00677B7A">
        <w:t>hey are not getting on with it</w:t>
      </w:r>
      <w:r w:rsidR="009B36E3">
        <w:t>.</w:t>
      </w:r>
      <w:r>
        <w:t>”</w:t>
      </w:r>
    </w:p>
    <w:p w:rsidR="00BF230E" w:rsidP="00677B7A">
      <w:pPr>
        <w:pStyle w:val="Answer"/>
      </w:pPr>
      <w:r>
        <w:t>W</w:t>
      </w:r>
      <w:r w:rsidR="00677B7A">
        <w:t>hat I have said</w:t>
      </w:r>
      <w:r w:rsidR="0028633F">
        <w:t>,</w:t>
      </w:r>
      <w:r w:rsidR="00022154">
        <w:t xml:space="preserve"> </w:t>
      </w:r>
      <w:r>
        <w:t xml:space="preserve">and </w:t>
      </w:r>
      <w:r w:rsidR="00677B7A">
        <w:t xml:space="preserve">I </w:t>
      </w:r>
      <w:r w:rsidR="00022154">
        <w:t xml:space="preserve">am </w:t>
      </w:r>
      <w:r w:rsidR="00677B7A">
        <w:t>stick</w:t>
      </w:r>
      <w:r w:rsidR="00022154">
        <w:t xml:space="preserve">ing </w:t>
      </w:r>
      <w:r w:rsidR="00677B7A">
        <w:t>to</w:t>
      </w:r>
      <w:r w:rsidR="0028633F">
        <w:t xml:space="preserve"> it,</w:t>
      </w:r>
      <w:r w:rsidR="00022154">
        <w:t xml:space="preserve"> is</w:t>
      </w:r>
      <w:r>
        <w:t xml:space="preserve"> </w:t>
      </w:r>
      <w:r w:rsidR="00022154">
        <w:t>this. I</w:t>
      </w:r>
      <w:r w:rsidR="00677B7A">
        <w:t>f they have not made sufficient progress within that time</w:t>
      </w:r>
      <w:r w:rsidR="00022154">
        <w:t>—</w:t>
      </w:r>
      <w:r w:rsidR="00677B7A">
        <w:t>I have no power in this at all</w:t>
      </w:r>
      <w:r w:rsidR="00022154">
        <w:t>—</w:t>
      </w:r>
      <w:r w:rsidR="00677B7A">
        <w:t>it is my own view that somebody should look at how you would split it up</w:t>
      </w:r>
      <w:r w:rsidR="00022154">
        <w:t xml:space="preserve">, </w:t>
      </w:r>
      <w:r w:rsidR="00677B7A">
        <w:t xml:space="preserve">change it or reform it </w:t>
      </w:r>
      <w:r w:rsidR="00022154">
        <w:t xml:space="preserve">in </w:t>
      </w:r>
      <w:r w:rsidR="00677B7A">
        <w:t>a much more significant way.</w:t>
      </w:r>
    </w:p>
    <w:p w:rsidR="00677B7A" w:rsidP="00677B7A">
      <w:pPr>
        <w:pStyle w:val="Answer"/>
      </w:pPr>
      <w:r>
        <w:t>A</w:t>
      </w:r>
      <w:r>
        <w:t xml:space="preserve">t the moment, we have </w:t>
      </w:r>
      <w:r>
        <w:t xml:space="preserve">Lynne Owens and </w:t>
      </w:r>
      <w:r>
        <w:t>Mark Ro</w:t>
      </w:r>
      <w:r>
        <w:t>w</w:t>
      </w:r>
      <w:r>
        <w:t>ley</w:t>
      </w:r>
      <w:r w:rsidR="00BF230E">
        <w:t>. W</w:t>
      </w:r>
      <w:r>
        <w:t>e have a change of leadership at the top.</w:t>
      </w:r>
      <w:r w:rsidR="00BF230E">
        <w:t xml:space="preserve"> </w:t>
      </w:r>
      <w:r>
        <w:t xml:space="preserve">Assistant </w:t>
      </w:r>
      <w:r w:rsidR="007A1D7C">
        <w:t>Commissioner</w:t>
      </w:r>
      <w:r>
        <w:t xml:space="preserve"> Gray has long experience of the move from </w:t>
      </w:r>
      <w:r w:rsidR="00BF230E">
        <w:t>R</w:t>
      </w:r>
      <w:r>
        <w:t>UC to PS</w:t>
      </w:r>
      <w:r w:rsidR="00BF230E">
        <w:t>N</w:t>
      </w:r>
      <w:r>
        <w:t>I</w:t>
      </w:r>
      <w:r w:rsidR="00BF230E">
        <w:t>. T</w:t>
      </w:r>
      <w:r>
        <w:t xml:space="preserve">hat is the scale of reform we are talking about. </w:t>
      </w:r>
      <w:r w:rsidR="00BF230E">
        <w:t>I</w:t>
      </w:r>
      <w:r>
        <w:t xml:space="preserve">f they take what we </w:t>
      </w:r>
      <w:r w:rsidR="00BF230E">
        <w:t xml:space="preserve">have </w:t>
      </w:r>
      <w:r>
        <w:t>said in this report seriously</w:t>
      </w:r>
      <w:r w:rsidR="00BF230E">
        <w:t xml:space="preserve">—and I think </w:t>
      </w:r>
      <w:r>
        <w:t>they are</w:t>
      </w:r>
      <w:r w:rsidR="00BF230E">
        <w:t xml:space="preserve">—at the moment </w:t>
      </w:r>
      <w:r>
        <w:t>I would say</w:t>
      </w:r>
      <w:r w:rsidR="00BF230E">
        <w:t>, “D</w:t>
      </w:r>
      <w:r>
        <w:t>o not split the</w:t>
      </w:r>
      <w:r w:rsidR="00BF230E">
        <w:t xml:space="preserve">m up; </w:t>
      </w:r>
      <w:r>
        <w:t>do not change them</w:t>
      </w:r>
      <w:r w:rsidR="00510E83">
        <w:t>.</w:t>
      </w:r>
      <w:r w:rsidR="00BF230E">
        <w:t>”</w:t>
      </w:r>
      <w:r w:rsidR="002249C1">
        <w:t xml:space="preserve"> </w:t>
      </w:r>
      <w:r w:rsidR="00BF230E">
        <w:t>Y</w:t>
      </w:r>
      <w:r>
        <w:t xml:space="preserve">ou are utterly right. </w:t>
      </w:r>
      <w:r w:rsidR="002249C1">
        <w:t>Being b</w:t>
      </w:r>
      <w:r>
        <w:t>rave</w:t>
      </w:r>
      <w:r w:rsidR="002249C1">
        <w:t xml:space="preserve"> about</w:t>
      </w:r>
      <w:r>
        <w:t xml:space="preserve"> somebody look</w:t>
      </w:r>
      <w:r w:rsidR="002249C1">
        <w:t xml:space="preserve">ing </w:t>
      </w:r>
      <w:r>
        <w:t>at you is the best way to make sure you get reform.</w:t>
      </w:r>
    </w:p>
    <w:p w:rsidR="002249C1" w:rsidP="002249C1">
      <w:pPr>
        <w:pStyle w:val="Question"/>
      </w:pPr>
      <w:sdt>
        <w:sdtPr>
          <w:alias w:val="Member"/>
          <w:tag w:val="&lt;Member mnisId='1554' dodsId='31575'&gt;"/>
          <w:id w:val="55824717"/>
          <w:placeholder>
            <w:docPart w:val="887ED6A363F546BB8CFEEBEF91026847"/>
          </w:placeholder>
          <w:richText/>
        </w:sdtPr>
        <w:sdtContent>
          <w:r w:rsidRPr="003E7691">
            <w:rPr>
              <w:b/>
            </w:rPr>
            <w:t>Chair:</w:t>
          </w:r>
        </w:sdtContent>
      </w:sdt>
      <w:r w:rsidRPr="003E7691">
        <w:t xml:space="preserve"> </w:t>
      </w:r>
      <w:r>
        <w:t>Can I j</w:t>
      </w:r>
      <w:r w:rsidR="00677B7A">
        <w:t>ust be clear</w:t>
      </w:r>
      <w:r>
        <w:t>? Y</w:t>
      </w:r>
      <w:r w:rsidR="00677B7A">
        <w:t>our review team</w:t>
      </w:r>
      <w:r>
        <w:t xml:space="preserve"> ha</w:t>
      </w:r>
      <w:r w:rsidR="00CE5841">
        <w:t>ve</w:t>
      </w:r>
      <w:r>
        <w:t xml:space="preserve"> all</w:t>
      </w:r>
      <w:r w:rsidR="00677B7A">
        <w:t xml:space="preserve"> finish</w:t>
      </w:r>
      <w:r>
        <w:t>ed. T</w:t>
      </w:r>
      <w:r w:rsidR="00677B7A">
        <w:t xml:space="preserve">his whole thing just goes away </w:t>
      </w:r>
      <w:r>
        <w:t>now.</w:t>
      </w:r>
    </w:p>
    <w:p w:rsidR="002249C1" w:rsidP="00677B7A">
      <w:pPr>
        <w:pStyle w:val="Answer"/>
      </w:pPr>
      <w:sdt>
        <w:sdtPr>
          <w:alias w:val="Witness"/>
          <w:id w:val="-824592397"/>
          <w:placeholder>
            <w:docPart w:val="1D13B19027DD4BC5BE3BCC7D50C9B9B4"/>
          </w:placeholder>
          <w:richText/>
        </w:sdtPr>
        <w:sdtContent>
          <w:r w:rsidR="002935B5">
            <w:rPr>
              <w:b/>
              <w:bCs/>
              <w:i/>
              <w:iCs/>
            </w:rPr>
            <w:t>Baroness Casey:</w:t>
          </w:r>
          <w:r w:rsidRPr="00527A45">
            <w:rPr>
              <w:b/>
            </w:rPr>
            <w:t xml:space="preserve"> </w:t>
          </w:r>
        </w:sdtContent>
      </w:sdt>
      <w:r>
        <w:t xml:space="preserve">I am afraid so. </w:t>
      </w:r>
    </w:p>
    <w:p w:rsidR="002249C1" w:rsidP="00CE5841">
      <w:pPr>
        <w:pStyle w:val="Remark"/>
      </w:pPr>
      <w:sdt>
        <w:sdtPr>
          <w:alias w:val="Member"/>
          <w:tag w:val="&lt;Member mnisId='1554' dodsId='31575'&gt;"/>
          <w:id w:val="1638839880"/>
          <w:placeholder>
            <w:docPart w:val="EF7B001D4123444CA0C26CA7C4485A0B"/>
          </w:placeholder>
          <w:richText/>
        </w:sdtPr>
        <w:sdtContent>
          <w:r w:rsidRPr="003E7691">
            <w:rPr>
              <w:b/>
            </w:rPr>
            <w:t>Chair:</w:t>
          </w:r>
        </w:sdtContent>
      </w:sdt>
      <w:r w:rsidRPr="003E7691">
        <w:t xml:space="preserve"> </w:t>
      </w:r>
      <w:r>
        <w:t xml:space="preserve">The </w:t>
      </w:r>
      <w:r w:rsidR="00677B7A">
        <w:t xml:space="preserve">ownership of the report is with the </w:t>
      </w:r>
      <w:r>
        <w:t xml:space="preserve">Met </w:t>
      </w:r>
      <w:r w:rsidR="00677B7A">
        <w:t xml:space="preserve">because </w:t>
      </w:r>
      <w:r w:rsidR="0028633F">
        <w:t>it</w:t>
      </w:r>
      <w:r w:rsidR="00677B7A">
        <w:t xml:space="preserve"> instructed you in the first place</w:t>
      </w:r>
      <w:r w:rsidR="00881C8B">
        <w:t>,</w:t>
      </w:r>
      <w:r w:rsidR="00677B7A">
        <w:t xml:space="preserve"> or asked you to carry out the review</w:t>
      </w:r>
      <w:r>
        <w:t>.</w:t>
      </w:r>
    </w:p>
    <w:p w:rsidR="002249C1" w:rsidP="00677B7A">
      <w:pPr>
        <w:pStyle w:val="Answer"/>
      </w:pPr>
      <w:sdt>
        <w:sdtPr>
          <w:rPr>
            <w:b/>
            <w:bCs/>
            <w:i/>
            <w:iCs/>
          </w:rPr>
          <w:alias w:val="Witness"/>
          <w:id w:val="1267968750"/>
          <w:placeholder>
            <w:docPart w:val="0548928851304DB98B4F99E0430025A3"/>
          </w:placeholder>
          <w:richText/>
        </w:sdtPr>
        <w:sdtEndPr>
          <w:rPr>
            <w:b w:val="0"/>
            <w:bCs w:val="0"/>
            <w:i w:val="0"/>
            <w:iCs w:val="0"/>
          </w:rPr>
        </w:sdtEndPr>
        <w:sdtContent>
          <w:r w:rsidR="002935B5">
            <w:rPr>
              <w:b/>
              <w:bCs/>
              <w:i/>
              <w:iCs/>
            </w:rPr>
            <w:t>Baroness Casey:</w:t>
          </w:r>
          <w:r w:rsidRPr="00527A45">
            <w:t xml:space="preserve"> </w:t>
          </w:r>
        </w:sdtContent>
      </w:sdt>
      <w:r w:rsidR="00677B7A">
        <w:t>Yes.</w:t>
      </w:r>
      <w:r>
        <w:t xml:space="preserve"> We </w:t>
      </w:r>
      <w:r w:rsidR="00677B7A">
        <w:t xml:space="preserve">have an extremely well-qualified person who leads the review team sitting behind me. We will make sure the evidence we have gathered and </w:t>
      </w:r>
      <w:r>
        <w:t xml:space="preserve">the </w:t>
      </w:r>
      <w:r w:rsidR="00677B7A">
        <w:t>anonymity of it is carefully handled</w:t>
      </w:r>
      <w:r>
        <w:t xml:space="preserve">. We will use </w:t>
      </w:r>
      <w:r w:rsidR="00677B7A">
        <w:t>the National Archives</w:t>
      </w:r>
      <w:r>
        <w:t xml:space="preserve"> for s</w:t>
      </w:r>
      <w:r w:rsidR="00677B7A">
        <w:t>ome of what we do</w:t>
      </w:r>
      <w:r>
        <w:t>. W</w:t>
      </w:r>
      <w:r w:rsidR="00677B7A">
        <w:t>e will hand over the actual report to them</w:t>
      </w:r>
      <w:r>
        <w:t xml:space="preserve">, and </w:t>
      </w:r>
      <w:r w:rsidR="00677B7A">
        <w:t>it is up to them to implement it.</w:t>
      </w:r>
    </w:p>
    <w:p w:rsidR="00677B7A" w:rsidP="00677B7A">
      <w:pPr>
        <w:pStyle w:val="Answer"/>
      </w:pPr>
      <w:r>
        <w:t>Y</w:t>
      </w:r>
      <w:r>
        <w:t xml:space="preserve">es, I </w:t>
      </w:r>
      <w:r>
        <w:t>am</w:t>
      </w:r>
      <w:r>
        <w:t xml:space="preserve"> frustrated about that</w:t>
      </w:r>
      <w:r>
        <w:t>. O</w:t>
      </w:r>
      <w:r>
        <w:t>ur team ha</w:t>
      </w:r>
      <w:r>
        <w:t>s</w:t>
      </w:r>
      <w:r>
        <w:t xml:space="preserve"> worked relentlessly on this</w:t>
      </w:r>
      <w:r>
        <w:t xml:space="preserve">. It </w:t>
      </w:r>
      <w:r>
        <w:t xml:space="preserve">is all we have done for the last 12 months. </w:t>
      </w:r>
      <w:r>
        <w:t xml:space="preserve">We </w:t>
      </w:r>
      <w:r>
        <w:t xml:space="preserve">are nervous about handing </w:t>
      </w:r>
      <w:r w:rsidR="0028633F">
        <w:t xml:space="preserve">it </w:t>
      </w:r>
      <w:r>
        <w:t>over and letting people press ahead, but everybody has to be grow</w:t>
      </w:r>
      <w:r>
        <w:t>n</w:t>
      </w:r>
      <w:r>
        <w:t xml:space="preserve"> up, including us, and we have to let them get on with it for a bit.</w:t>
      </w:r>
      <w:r>
        <w:t xml:space="preserve"> </w:t>
      </w:r>
      <w:r>
        <w:t>I am not used to this, but I am learning to handle it</w:t>
      </w:r>
      <w:r>
        <w:t xml:space="preserve">, though </w:t>
      </w:r>
      <w:r>
        <w:t>not very well.</w:t>
      </w:r>
    </w:p>
    <w:p w:rsidR="00677B7A" w:rsidP="002249C1">
      <w:pPr>
        <w:pStyle w:val="Question"/>
      </w:pPr>
      <w:sdt>
        <w:sdtPr>
          <w:alias w:val="Member"/>
          <w:tag w:val="&lt;Member mnisId='1554' dodsId='31575'&gt;"/>
          <w:id w:val="-1671088472"/>
          <w:placeholder>
            <w:docPart w:val="9201A7DB39454FFFAC5C7465937DB5BA"/>
          </w:placeholder>
          <w:richText/>
        </w:sdtPr>
        <w:sdtContent>
          <w:r w:rsidRPr="003E7691" w:rsidR="002249C1">
            <w:rPr>
              <w:b/>
            </w:rPr>
            <w:t>Chair:</w:t>
          </w:r>
        </w:sdtContent>
      </w:sdt>
      <w:r w:rsidRPr="003E7691" w:rsidR="002249C1">
        <w:t xml:space="preserve"> </w:t>
      </w:r>
      <w:r w:rsidR="002249C1">
        <w:t>J</w:t>
      </w:r>
      <w:r>
        <w:t>ust finally, what would be a reasonable amount of time for that breath to be taken</w:t>
      </w:r>
      <w:r w:rsidR="002249C1">
        <w:t xml:space="preserve"> </w:t>
      </w:r>
      <w:r w:rsidR="0028633F">
        <w:t>of whether</w:t>
      </w:r>
      <w:r w:rsidR="002249C1">
        <w:t xml:space="preserve"> change</w:t>
      </w:r>
      <w:r w:rsidR="0028633F">
        <w:t xml:space="preserve"> is happening</w:t>
      </w:r>
      <w:r>
        <w:t>?</w:t>
      </w:r>
    </w:p>
    <w:p w:rsidR="00E9633E" w:rsidP="00677B7A">
      <w:pPr>
        <w:pStyle w:val="Answer"/>
      </w:pPr>
      <w:sdt>
        <w:sdtPr>
          <w:alias w:val="Witness"/>
          <w:id w:val="1165904286"/>
          <w:placeholder>
            <w:docPart w:val="59EADC72DF674E0C92AADD673DEB259B"/>
          </w:placeholder>
          <w:richText/>
        </w:sdtPr>
        <w:sdtContent>
          <w:r w:rsidR="002935B5">
            <w:rPr>
              <w:b/>
              <w:bCs/>
              <w:i/>
              <w:iCs/>
            </w:rPr>
            <w:t>Baroness Casey:</w:t>
          </w:r>
          <w:r w:rsidRPr="00527A45" w:rsidR="002249C1">
            <w:rPr>
              <w:b/>
            </w:rPr>
            <w:t xml:space="preserve"> </w:t>
          </w:r>
        </w:sdtContent>
      </w:sdt>
      <w:r w:rsidR="00677B7A">
        <w:t xml:space="preserve">My own view is </w:t>
      </w:r>
      <w:r w:rsidR="002249C1">
        <w:t xml:space="preserve">that it will be </w:t>
      </w:r>
      <w:r w:rsidR="00677B7A">
        <w:t xml:space="preserve">two years </w:t>
      </w:r>
      <w:r w:rsidR="002249C1">
        <w:t xml:space="preserve">at </w:t>
      </w:r>
      <w:r w:rsidR="00F52078">
        <w:t xml:space="preserve">a </w:t>
      </w:r>
      <w:r w:rsidR="00677B7A">
        <w:t>minimum</w:t>
      </w:r>
      <w:r w:rsidR="002249C1">
        <w:t xml:space="preserve">. </w:t>
      </w:r>
      <w:r w:rsidR="00677B7A">
        <w:t>I would probably start trying to look at some key things at about a year. You should get the clean</w:t>
      </w:r>
      <w:r w:rsidR="002249C1">
        <w:t>-</w:t>
      </w:r>
      <w:r w:rsidR="00677B7A">
        <w:t xml:space="preserve">up right. </w:t>
      </w:r>
      <w:r w:rsidR="002249C1">
        <w:t>T</w:t>
      </w:r>
      <w:r w:rsidR="00677B7A">
        <w:t xml:space="preserve">he cleaning up should happen within a year. </w:t>
      </w:r>
      <w:r w:rsidR="002249C1">
        <w:t>Y</w:t>
      </w:r>
      <w:r w:rsidR="00677B7A">
        <w:t xml:space="preserve">ou cannot </w:t>
      </w:r>
      <w:r w:rsidR="00A417D6">
        <w:t>gift</w:t>
      </w:r>
      <w:r w:rsidR="002249C1">
        <w:t xml:space="preserve"> an </w:t>
      </w:r>
      <w:r w:rsidR="00677B7A">
        <w:t xml:space="preserve">organisation </w:t>
      </w:r>
      <w:r w:rsidR="00A417D6">
        <w:t xml:space="preserve">a long time to </w:t>
      </w:r>
      <w:r w:rsidR="00677B7A">
        <w:t>clean itself up</w:t>
      </w:r>
      <w:r w:rsidR="00A417D6">
        <w:t>,</w:t>
      </w:r>
      <w:r w:rsidR="00677B7A">
        <w:t xml:space="preserve"> because you need to know the recruitment, vetting</w:t>
      </w:r>
      <w:r w:rsidR="00422C14">
        <w:t xml:space="preserve"> and other </w:t>
      </w:r>
      <w:r w:rsidR="00677B7A">
        <w:t xml:space="preserve">systems are right at the same time </w:t>
      </w:r>
      <w:r w:rsidR="00422C14">
        <w:t xml:space="preserve">as </w:t>
      </w:r>
      <w:r w:rsidR="00677B7A">
        <w:t xml:space="preserve">you </w:t>
      </w:r>
      <w:r w:rsidR="002249C1">
        <w:t xml:space="preserve">are </w:t>
      </w:r>
      <w:r w:rsidR="00677B7A">
        <w:t>chang</w:t>
      </w:r>
      <w:r w:rsidR="002249C1">
        <w:t xml:space="preserve">ing </w:t>
      </w:r>
      <w:r w:rsidR="00677B7A">
        <w:t>the bar</w:t>
      </w:r>
      <w:r w:rsidR="002249C1">
        <w:t xml:space="preserve">. </w:t>
      </w:r>
      <w:r w:rsidR="00677B7A">
        <w:t>Lucy D</w:t>
      </w:r>
      <w:r w:rsidR="004C557F">
        <w:t>’Orsi</w:t>
      </w:r>
      <w:r w:rsidR="00677B7A">
        <w:t xml:space="preserve"> at British Transport Police is on something like her 17th accelerated misconduct </w:t>
      </w:r>
      <w:r w:rsidR="00E71203">
        <w:t xml:space="preserve">hearing </w:t>
      </w:r>
      <w:r w:rsidR="00677B7A">
        <w:t xml:space="preserve">in about six weeks. </w:t>
      </w:r>
      <w:r>
        <w:t>T</w:t>
      </w:r>
      <w:r w:rsidR="00677B7A">
        <w:t>o be fair, Barbara Gray is not short of doing that as well.</w:t>
      </w:r>
    </w:p>
    <w:p w:rsidR="00677B7A" w:rsidP="00677B7A">
      <w:pPr>
        <w:pStyle w:val="Answer"/>
      </w:pPr>
      <w:r>
        <w:t>O</w:t>
      </w:r>
      <w:r>
        <w:t>nce you get your system and your clean</w:t>
      </w:r>
      <w:r w:rsidR="00422C14">
        <w:t>-</w:t>
      </w:r>
      <w:r>
        <w:t>up right, there should be a time limit.</w:t>
      </w:r>
      <w:r>
        <w:t xml:space="preserve"> P</w:t>
      </w:r>
      <w:r>
        <w:t>articularly</w:t>
      </w:r>
      <w:r>
        <w:t xml:space="preserve"> </w:t>
      </w:r>
      <w:r>
        <w:t xml:space="preserve">if you are </w:t>
      </w:r>
      <w:r>
        <w:t xml:space="preserve">a </w:t>
      </w:r>
      <w:r>
        <w:t xml:space="preserve">black police officer, you </w:t>
      </w:r>
      <w:r>
        <w:t xml:space="preserve">know you </w:t>
      </w:r>
      <w:r>
        <w:t xml:space="preserve">are 81% more likely to be the subject of a misconduct complaint. </w:t>
      </w:r>
      <w:r>
        <w:t xml:space="preserve">If that </w:t>
      </w:r>
      <w:r>
        <w:t>statistic does not change within a year</w:t>
      </w:r>
      <w:r>
        <w:t>,</w:t>
      </w:r>
      <w:r>
        <w:t xml:space="preserve"> I would ask myself whether they are getting that system change</w:t>
      </w:r>
      <w:r>
        <w:t xml:space="preserve"> right</w:t>
      </w:r>
      <w:r>
        <w:t>.</w:t>
      </w:r>
    </w:p>
    <w:p w:rsidR="00677B7A" w:rsidP="00AA3BE5">
      <w:pPr>
        <w:pStyle w:val="Question"/>
      </w:pPr>
      <w:sdt>
        <w:sdtPr>
          <w:alias w:val="Member"/>
          <w:tag w:val="&lt;Member mnisId='4828' dodsId='157050'&gt;"/>
          <w:id w:val="-25333131"/>
          <w:placeholder>
            <w:docPart w:val="EE5FDDD194314CF2B4798C9F2F4AE0B8"/>
          </w:placeholder>
          <w:richText/>
        </w:sdtPr>
        <w:sdtContent>
          <w:r w:rsidRPr="00BB6142" w:rsidR="00422C14">
            <w:rPr>
              <w:b/>
            </w:rPr>
            <w:t>Paula Barker:</w:t>
          </w:r>
        </w:sdtContent>
      </w:sdt>
      <w:r w:rsidR="00422C14">
        <w:t xml:space="preserve"> </w:t>
      </w:r>
      <w:r w:rsidR="00AA3BE5">
        <w:t>Baroness Casey, t</w:t>
      </w:r>
      <w:r>
        <w:t xml:space="preserve">hank you to you and your team for the </w:t>
      </w:r>
      <w:r w:rsidR="00AA3BE5">
        <w:t xml:space="preserve">report </w:t>
      </w:r>
      <w:r>
        <w:t>and for being so candid. You spoke earlier about a police officer who ind</w:t>
      </w:r>
      <w:r w:rsidR="00422C14">
        <w:t>e</w:t>
      </w:r>
      <w:r>
        <w:t>c</w:t>
      </w:r>
      <w:r w:rsidR="00422C14">
        <w:t>e</w:t>
      </w:r>
      <w:r>
        <w:t>ntly exposed himself on a train. That police officer is still a serving police officer</w:t>
      </w:r>
      <w:r w:rsidR="00AA3BE5">
        <w:t>. I</w:t>
      </w:r>
      <w:r>
        <w:t>n the last few weeks</w:t>
      </w:r>
      <w:r w:rsidR="00AA3BE5">
        <w:t xml:space="preserve">, </w:t>
      </w:r>
      <w:r>
        <w:t xml:space="preserve">the Committee </w:t>
      </w:r>
      <w:r w:rsidR="00AA3BE5">
        <w:t xml:space="preserve">has heard </w:t>
      </w:r>
      <w:r>
        <w:t>that about 1</w:t>
      </w:r>
      <w:r w:rsidR="00AA3BE5">
        <w:t>,</w:t>
      </w:r>
      <w:r>
        <w:t>000 officers are now being reinvestigated</w:t>
      </w:r>
      <w:r w:rsidR="00AA3BE5">
        <w:t xml:space="preserve"> and </w:t>
      </w:r>
      <w:r w:rsidR="00A417D6">
        <w:t>re</w:t>
      </w:r>
      <w:r w:rsidR="00596F00">
        <w:t>-</w:t>
      </w:r>
      <w:r>
        <w:t xml:space="preserve">looked at. </w:t>
      </w:r>
      <w:r w:rsidR="00AA3BE5">
        <w:t xml:space="preserve">Is the </w:t>
      </w:r>
      <w:r>
        <w:t>threshold for dismissing office</w:t>
      </w:r>
      <w:r w:rsidR="00AA3BE5">
        <w:t>r</w:t>
      </w:r>
      <w:r>
        <w:t>s too high?</w:t>
      </w:r>
    </w:p>
    <w:p w:rsidR="00AA3BE5" w:rsidP="00677B7A">
      <w:pPr>
        <w:pStyle w:val="Answer"/>
      </w:pPr>
      <w:sdt>
        <w:sdtPr>
          <w:alias w:val="Witness"/>
          <w:id w:val="-218445601"/>
          <w:placeholder>
            <w:docPart w:val="5D21715295E8402B8FE5284879CA264A"/>
          </w:placeholder>
          <w:richText/>
        </w:sdtPr>
        <w:sdtContent>
          <w:r w:rsidR="002935B5">
            <w:rPr>
              <w:b/>
              <w:bCs/>
              <w:i/>
              <w:iCs/>
            </w:rPr>
            <w:t>Baroness Casey:</w:t>
          </w:r>
          <w:r w:rsidRPr="00527A45">
            <w:rPr>
              <w:b/>
            </w:rPr>
            <w:t xml:space="preserve"> </w:t>
          </w:r>
        </w:sdtContent>
      </w:sdt>
      <w:r w:rsidR="00677B7A">
        <w:t>Yes</w:t>
      </w:r>
      <w:r>
        <w:t xml:space="preserve">, as </w:t>
      </w:r>
      <w:r w:rsidR="00677B7A">
        <w:t>a brief answer</w:t>
      </w:r>
      <w:r>
        <w:t>. Y</w:t>
      </w:r>
      <w:r w:rsidR="00677B7A">
        <w:t xml:space="preserve">es, without </w:t>
      </w:r>
      <w:r>
        <w:t>a doubt. In</w:t>
      </w:r>
      <w:r w:rsidR="00677B7A">
        <w:t xml:space="preserve"> a way</w:t>
      </w:r>
      <w:r>
        <w:t xml:space="preserve">, </w:t>
      </w:r>
      <w:r w:rsidR="00677B7A">
        <w:t xml:space="preserve">that is part of some of the culture within the </w:t>
      </w:r>
      <w:r>
        <w:t xml:space="preserve">police. You </w:t>
      </w:r>
      <w:r w:rsidR="00677B7A">
        <w:t>can get away with it, as it were. Their standards, oddly, are slightly lower than they would be in other walks of life</w:t>
      </w:r>
      <w:r>
        <w:t>. T</w:t>
      </w:r>
      <w:r w:rsidR="00677B7A">
        <w:t>hat case is coming up a lot, but there are countless examples of that.</w:t>
      </w:r>
    </w:p>
    <w:p w:rsidR="00677B7A" w:rsidP="00677B7A">
      <w:pPr>
        <w:pStyle w:val="Answer"/>
      </w:pPr>
      <w:r>
        <w:t>W</w:t>
      </w:r>
      <w:r>
        <w:t xml:space="preserve">hat is very difficult </w:t>
      </w:r>
      <w:r>
        <w:t xml:space="preserve">for </w:t>
      </w:r>
      <w:r>
        <w:t xml:space="preserve">chief </w:t>
      </w:r>
      <w:r>
        <w:t xml:space="preserve">constables, and Mark Rowley </w:t>
      </w:r>
      <w:r>
        <w:t xml:space="preserve">within that, is that they are seeking powers that will allow them to reopen </w:t>
      </w:r>
      <w:r>
        <w:t xml:space="preserve">cases. They </w:t>
      </w:r>
      <w:r>
        <w:t xml:space="preserve">are trying to find ways to reopen some of the cases </w:t>
      </w:r>
      <w:r>
        <w:t xml:space="preserve">where </w:t>
      </w:r>
      <w:r>
        <w:t xml:space="preserve">most people in this room would </w:t>
      </w:r>
      <w:r>
        <w:t xml:space="preserve">probably </w:t>
      </w:r>
      <w:r>
        <w:t>think</w:t>
      </w:r>
      <w:r>
        <w:t xml:space="preserve">, “I am </w:t>
      </w:r>
      <w:r>
        <w:t>not sure they should carry a warrant card</w:t>
      </w:r>
      <w:r w:rsidR="00596F00">
        <w:t>.</w:t>
      </w:r>
      <w:r>
        <w:t>”</w:t>
      </w:r>
    </w:p>
    <w:p w:rsidR="00677B7A" w:rsidP="00A417D6">
      <w:pPr>
        <w:pStyle w:val="Answer"/>
      </w:pPr>
      <w:r>
        <w:t xml:space="preserve">We </w:t>
      </w:r>
      <w:r>
        <w:t>feel very strongly</w:t>
      </w:r>
      <w:r w:rsidR="00126F25">
        <w:t xml:space="preserve">, </w:t>
      </w:r>
      <w:r>
        <w:t>though</w:t>
      </w:r>
      <w:r w:rsidR="00126F25">
        <w:t xml:space="preserve">, </w:t>
      </w:r>
      <w:r>
        <w:t xml:space="preserve">that the Metropolitan Police could do an awful lot within the regulations and rules they </w:t>
      </w:r>
      <w:r w:rsidR="00126F25">
        <w:t xml:space="preserve">already </w:t>
      </w:r>
      <w:r>
        <w:t xml:space="preserve">have. </w:t>
      </w:r>
      <w:r w:rsidR="00126F25">
        <w:t>A</w:t>
      </w:r>
      <w:r>
        <w:t>gain</w:t>
      </w:r>
      <w:r w:rsidR="00126F25">
        <w:t xml:space="preserve">, there is a </w:t>
      </w:r>
      <w:r>
        <w:t xml:space="preserve">little </w:t>
      </w:r>
      <w:r>
        <w:t xml:space="preserve">culture </w:t>
      </w:r>
      <w:r w:rsidR="00126F25">
        <w:t>of, “L</w:t>
      </w:r>
      <w:r>
        <w:t>et</w:t>
      </w:r>
      <w:r w:rsidR="00224C0C">
        <w:t>’</w:t>
      </w:r>
      <w:r>
        <w:t xml:space="preserve">s split it up, choose what we are going to do and then get people in to tell us </w:t>
      </w:r>
      <w:r w:rsidR="00224C0C">
        <w:t xml:space="preserve">it’s </w:t>
      </w:r>
      <w:r>
        <w:t>okay</w:t>
      </w:r>
      <w:r w:rsidR="00F04F15">
        <w:t>.</w:t>
      </w:r>
      <w:r w:rsidR="00126F25">
        <w:t xml:space="preserve">” It is </w:t>
      </w:r>
      <w:r>
        <w:t>show and tell.</w:t>
      </w:r>
      <w:r>
        <w:t xml:space="preserve"> </w:t>
      </w:r>
      <w:r w:rsidR="006948BE">
        <w:t>There is another culture that means t</w:t>
      </w:r>
      <w:r>
        <w:t xml:space="preserve">hey </w:t>
      </w:r>
      <w:r>
        <w:t>will split this down</w:t>
      </w:r>
      <w:r w:rsidR="00BE7D27">
        <w:t xml:space="preserve">. </w:t>
      </w:r>
      <w:r w:rsidR="00685B8E">
        <w:t xml:space="preserve">When </w:t>
      </w:r>
      <w:r>
        <w:t xml:space="preserve">I am saying </w:t>
      </w:r>
      <w:r w:rsidR="00BE7D27">
        <w:t>“</w:t>
      </w:r>
      <w:r>
        <w:t>they</w:t>
      </w:r>
      <w:r w:rsidR="00BE7D27">
        <w:t>”</w:t>
      </w:r>
      <w:r>
        <w:t xml:space="preserve">, </w:t>
      </w:r>
      <w:r w:rsidR="006948BE">
        <w:t xml:space="preserve">I am really going </w:t>
      </w:r>
      <w:r>
        <w:t xml:space="preserve">to </w:t>
      </w:r>
      <w:r>
        <w:t>the culture of the Met rather than any individual</w:t>
      </w:r>
      <w:r w:rsidR="00BE7D27">
        <w:t xml:space="preserve">. </w:t>
      </w:r>
      <w:r>
        <w:t>There</w:t>
      </w:r>
      <w:r w:rsidR="00685B8E">
        <w:t xml:space="preserve"> is </w:t>
      </w:r>
      <w:r>
        <w:t xml:space="preserve">this </w:t>
      </w:r>
      <w:r w:rsidR="00685B8E">
        <w:t>idea, “W</w:t>
      </w:r>
      <w:r>
        <w:t xml:space="preserve">e </w:t>
      </w:r>
      <w:r w:rsidR="006948BE">
        <w:t xml:space="preserve">can’t </w:t>
      </w:r>
      <w:r>
        <w:t>do without the regs</w:t>
      </w:r>
      <w:r w:rsidR="00BE7D27">
        <w:t xml:space="preserve">. We </w:t>
      </w:r>
      <w:r w:rsidR="006948BE">
        <w:t xml:space="preserve">can’t </w:t>
      </w:r>
      <w:r>
        <w:t>change anything unless the regs change.</w:t>
      </w:r>
      <w:r w:rsidR="00BE7D27">
        <w:t xml:space="preserve"> </w:t>
      </w:r>
      <w:r w:rsidR="006948BE">
        <w:t xml:space="preserve">It’s </w:t>
      </w:r>
      <w:r>
        <w:t>the regs</w:t>
      </w:r>
      <w:r w:rsidR="006948BE">
        <w:t>.</w:t>
      </w:r>
      <w:r w:rsidR="00685B8E">
        <w:t>”</w:t>
      </w:r>
      <w:r w:rsidR="00BE7D27">
        <w:t xml:space="preserve"> </w:t>
      </w:r>
      <w:r w:rsidR="00685B8E">
        <w:t xml:space="preserve">That is </w:t>
      </w:r>
      <w:r w:rsidR="006948BE">
        <w:t xml:space="preserve">where </w:t>
      </w:r>
      <w:r w:rsidR="00685B8E">
        <w:t xml:space="preserve">the </w:t>
      </w:r>
      <w:r>
        <w:t xml:space="preserve">Metropolitan Police Federation will </w:t>
      </w:r>
      <w:r w:rsidR="006948BE">
        <w:t xml:space="preserve">be at: </w:t>
      </w:r>
      <w:r w:rsidR="00685B8E">
        <w:t>“</w:t>
      </w:r>
      <w:r w:rsidR="006948BE">
        <w:t xml:space="preserve">It’s </w:t>
      </w:r>
      <w:r>
        <w:t>nothing to do with us. This is all about the regs</w:t>
      </w:r>
      <w:r w:rsidR="006948BE">
        <w:t>.</w:t>
      </w:r>
      <w:r w:rsidR="00685B8E">
        <w:t>”</w:t>
      </w:r>
      <w:r w:rsidR="00D97846">
        <w:t xml:space="preserve"> </w:t>
      </w:r>
      <w:r w:rsidR="00685B8E">
        <w:t>T</w:t>
      </w:r>
      <w:r>
        <w:t>hat is a classic line, is</w:t>
      </w:r>
      <w:r>
        <w:t>n’t it</w:t>
      </w:r>
      <w:r>
        <w:t>?</w:t>
      </w:r>
    </w:p>
    <w:p w:rsidR="009F12E2" w:rsidP="00DD4C3E">
      <w:pPr>
        <w:pStyle w:val="Answer"/>
      </w:pPr>
      <w:sdt>
        <w:sdtPr>
          <w:alias w:val="Witness"/>
          <w:id w:val="110787032"/>
          <w:placeholder>
            <w:docPart w:val="1C9B19CD7D9744BB8DA53FB34484B773"/>
          </w:placeholder>
          <w:richText/>
        </w:sdtPr>
        <w:sdtContent>
          <w:r w:rsidRPr="00B52DD4" w:rsidR="00DD4C3E">
            <w:rPr>
              <w:b/>
              <w:bCs/>
              <w:i/>
              <w:iCs/>
            </w:rPr>
            <w:t>Sarah Kincaid:</w:t>
          </w:r>
          <w:r w:rsidRPr="00B52DD4" w:rsidR="00DD4C3E">
            <w:rPr>
              <w:b/>
            </w:rPr>
            <w:t xml:space="preserve"> </w:t>
          </w:r>
        </w:sdtContent>
      </w:sdt>
      <w:r w:rsidR="00C3339E">
        <w:t xml:space="preserve">In </w:t>
      </w:r>
      <w:r w:rsidR="00677B7A">
        <w:t>dealing with some of the misconduct</w:t>
      </w:r>
      <w:r w:rsidR="00D97846">
        <w:t xml:space="preserve">, which </w:t>
      </w:r>
      <w:r w:rsidR="00677B7A">
        <w:t xml:space="preserve">we have heard a lot about, all </w:t>
      </w:r>
      <w:r w:rsidR="00C3339E">
        <w:t xml:space="preserve">they </w:t>
      </w:r>
      <w:r w:rsidR="00677B7A">
        <w:t>do is follow the regs</w:t>
      </w:r>
      <w:r w:rsidR="00D97846">
        <w:t xml:space="preserve">. Things </w:t>
      </w:r>
      <w:r w:rsidR="00677B7A">
        <w:t xml:space="preserve">like repeat offending or repeat behaviour will keep happening because they are not looking at </w:t>
      </w:r>
      <w:r w:rsidR="00677B7A">
        <w:t>patterns of predatory behaviour</w:t>
      </w:r>
      <w:r w:rsidR="00945214">
        <w:t xml:space="preserve"> and so on. </w:t>
      </w:r>
      <w:r w:rsidR="005A12E4">
        <w:t>Y</w:t>
      </w:r>
      <w:r w:rsidR="00677B7A">
        <w:t>ou would think the</w:t>
      </w:r>
      <w:r w:rsidR="00D358D5">
        <w:t>y</w:t>
      </w:r>
      <w:r w:rsidR="00677B7A">
        <w:t xml:space="preserve"> look at the regs and </w:t>
      </w:r>
      <w:r w:rsidR="00D358D5">
        <w:t xml:space="preserve">say, “Well, </w:t>
      </w:r>
      <w:r w:rsidR="00677B7A">
        <w:t xml:space="preserve">this </w:t>
      </w:r>
      <w:r w:rsidR="00945214">
        <w:t xml:space="preserve">doesn’t </w:t>
      </w:r>
      <w:r w:rsidR="00677B7A">
        <w:t>meet the threshold</w:t>
      </w:r>
      <w:r w:rsidR="00945214">
        <w:t>.</w:t>
      </w:r>
      <w:r w:rsidR="00D358D5">
        <w:t xml:space="preserve">” The </w:t>
      </w:r>
      <w:r w:rsidR="00677B7A">
        <w:t>threshold is pretty vague</w:t>
      </w:r>
      <w:r w:rsidR="00D358D5">
        <w:t xml:space="preserve">. It is </w:t>
      </w:r>
      <w:r w:rsidR="00677B7A">
        <w:t xml:space="preserve">behaviour </w:t>
      </w:r>
      <w:r w:rsidR="00D358D5">
        <w:t xml:space="preserve">that </w:t>
      </w:r>
      <w:r w:rsidR="00677B7A">
        <w:t>amounts to gross misconduct, which means someone might not be in the force</w:t>
      </w:r>
      <w:r>
        <w:t>. T</w:t>
      </w:r>
      <w:r w:rsidR="00677B7A">
        <w:t>hat is not very clear, is it?</w:t>
      </w:r>
      <w:r>
        <w:t xml:space="preserve"> T</w:t>
      </w:r>
      <w:r w:rsidR="00677B7A">
        <w:t>hey do not look at patterns of behaviour</w:t>
      </w:r>
      <w:r>
        <w:t xml:space="preserve">; </w:t>
      </w:r>
      <w:r w:rsidR="00677B7A">
        <w:t>they do not look at behaviour escalating</w:t>
      </w:r>
      <w:r>
        <w:t>. T</w:t>
      </w:r>
      <w:r w:rsidR="00677B7A">
        <w:t>hey do not know what predatory behaviour looks like. That is what that tells me.</w:t>
      </w:r>
    </w:p>
    <w:p w:rsidR="00677B7A" w:rsidP="00DD4C3E">
      <w:pPr>
        <w:pStyle w:val="Answer"/>
      </w:pPr>
      <w:r>
        <w:t>They might be able to recite the r</w:t>
      </w:r>
      <w:r w:rsidR="00E71203">
        <w:t>e</w:t>
      </w:r>
      <w:r>
        <w:t>gs, but you need specialists coming in who understand</w:t>
      </w:r>
      <w:r w:rsidR="009F12E2">
        <w:t>—</w:t>
      </w:r>
      <w:r>
        <w:t xml:space="preserve">you would hope some police officers themselves would understand </w:t>
      </w:r>
      <w:r w:rsidR="00C3339E">
        <w:t>them</w:t>
      </w:r>
      <w:r w:rsidR="009F12E2">
        <w:t>—</w:t>
      </w:r>
      <w:r>
        <w:t>these patterns of behaviour</w:t>
      </w:r>
      <w:r w:rsidR="009F12E2">
        <w:t>. T</w:t>
      </w:r>
      <w:r>
        <w:t xml:space="preserve">hat is the </w:t>
      </w:r>
      <w:r w:rsidR="009F12E2">
        <w:t xml:space="preserve">kind of </w:t>
      </w:r>
      <w:r>
        <w:t xml:space="preserve">thing we need in the Met. </w:t>
      </w:r>
      <w:r w:rsidR="009F12E2">
        <w:t xml:space="preserve">Last year they </w:t>
      </w:r>
      <w:r>
        <w:t xml:space="preserve">brought </w:t>
      </w:r>
      <w:r w:rsidR="009F12E2">
        <w:t xml:space="preserve">in </w:t>
      </w:r>
      <w:r>
        <w:t>somebody who was a specialist in that</w:t>
      </w:r>
      <w:r w:rsidR="009F12E2">
        <w:t>, a</w:t>
      </w:r>
      <w:r>
        <w:t xml:space="preserve">nd </w:t>
      </w:r>
      <w:r w:rsidR="00C3339E">
        <w:t>as a</w:t>
      </w:r>
      <w:r>
        <w:t xml:space="preserve"> consequence you are seeing a lot of cases coming forward</w:t>
      </w:r>
      <w:r w:rsidR="009F12E2">
        <w:t>. T</w:t>
      </w:r>
      <w:r>
        <w:t>hat is the change you need to</w:t>
      </w:r>
      <w:r w:rsidR="00183EDC">
        <w:t xml:space="preserve"> see</w:t>
      </w:r>
      <w:r>
        <w:t>.</w:t>
      </w:r>
    </w:p>
    <w:p w:rsidR="00677B7A" w:rsidP="00DD4C3E">
      <w:pPr>
        <w:pStyle w:val="Question"/>
      </w:pPr>
      <w:sdt>
        <w:sdtPr>
          <w:alias w:val="Member"/>
          <w:tag w:val="&lt;Member mnisId='4828' dodsId='157050'&gt;"/>
          <w:id w:val="545194947"/>
          <w:placeholder>
            <w:docPart w:val="CA5E998FBE934E4E8681CA74BFA97C76"/>
          </w:placeholder>
          <w:richText/>
        </w:sdtPr>
        <w:sdtContent>
          <w:r w:rsidR="00DD4C3E">
            <w:rPr>
              <w:b/>
            </w:rPr>
            <w:t>Paula Barker:</w:t>
          </w:r>
        </w:sdtContent>
      </w:sdt>
      <w:r w:rsidR="00DD4C3E">
        <w:t xml:space="preserve"> </w:t>
      </w:r>
      <w:r w:rsidR="009F12E2">
        <w:t xml:space="preserve">It </w:t>
      </w:r>
      <w:r>
        <w:t>is quite stark</w:t>
      </w:r>
      <w:r w:rsidR="00DD4C3E">
        <w:t xml:space="preserve">, </w:t>
      </w:r>
      <w:r>
        <w:t>really</w:t>
      </w:r>
      <w:r w:rsidR="00DD4C3E">
        <w:t>. R</w:t>
      </w:r>
      <w:r>
        <w:t xml:space="preserve">ape convictions </w:t>
      </w:r>
      <w:r w:rsidR="00DD4C3E">
        <w:t xml:space="preserve">are at </w:t>
      </w:r>
      <w:r>
        <w:t>an all-time low</w:t>
      </w:r>
      <w:r w:rsidR="00DD4C3E">
        <w:t xml:space="preserve">. </w:t>
      </w:r>
      <w:r w:rsidR="00307632">
        <w:t>A</w:t>
      </w:r>
      <w:r w:rsidR="00DD4C3E">
        <w:t xml:space="preserve"> </w:t>
      </w:r>
      <w:r>
        <w:t>wom</w:t>
      </w:r>
      <w:r w:rsidR="00DD4C3E">
        <w:t>a</w:t>
      </w:r>
      <w:r>
        <w:t>n police officer</w:t>
      </w:r>
      <w:r w:rsidR="00DD4C3E">
        <w:t xml:space="preserve"> </w:t>
      </w:r>
      <w:r>
        <w:t xml:space="preserve">was systematically raped and abused by a male colleague. </w:t>
      </w:r>
      <w:r w:rsidR="00DD4C3E">
        <w:t>T</w:t>
      </w:r>
      <w:r>
        <w:t xml:space="preserve">here were six investigations over </w:t>
      </w:r>
      <w:r w:rsidR="00824B74">
        <w:t>a</w:t>
      </w:r>
      <w:r>
        <w:t xml:space="preserve"> period of two years</w:t>
      </w:r>
      <w:r w:rsidR="00DD4C3E">
        <w:t xml:space="preserve">. That </w:t>
      </w:r>
      <w:r>
        <w:t>is happening inside the</w:t>
      </w:r>
      <w:r w:rsidR="00DD4C3E">
        <w:t xml:space="preserve"> Met</w:t>
      </w:r>
      <w:r>
        <w:t xml:space="preserve">. </w:t>
      </w:r>
      <w:r w:rsidR="00824B74">
        <w:t xml:space="preserve">It </w:t>
      </w:r>
      <w:r w:rsidR="00DD4C3E">
        <w:t>do</w:t>
      </w:r>
      <w:r w:rsidR="00824B74">
        <w:t>es</w:t>
      </w:r>
      <w:r w:rsidR="00DD4C3E">
        <w:t xml:space="preserve"> </w:t>
      </w:r>
      <w:r>
        <w:t>not exactly instil confidence in women and girls who are walking the street</w:t>
      </w:r>
      <w:r w:rsidR="00DD4C3E">
        <w:t xml:space="preserve">, who may be </w:t>
      </w:r>
      <w:r>
        <w:t xml:space="preserve">subject to sexual violence, to </w:t>
      </w:r>
      <w:r w:rsidR="00DD4C3E">
        <w:t xml:space="preserve">come forward </w:t>
      </w:r>
      <w:r>
        <w:t xml:space="preserve">and </w:t>
      </w:r>
      <w:r w:rsidR="00DD4C3E">
        <w:t xml:space="preserve">report </w:t>
      </w:r>
      <w:r>
        <w:t>their abuse</w:t>
      </w:r>
      <w:r w:rsidR="00DD4C3E">
        <w:t>r</w:t>
      </w:r>
      <w:r>
        <w:t>s.</w:t>
      </w:r>
    </w:p>
    <w:p w:rsidR="00DD4C3E" w:rsidP="00DD4C3E">
      <w:pPr>
        <w:pStyle w:val="QuestionCont"/>
      </w:pPr>
      <w:r>
        <w:t>I just want to touch on the potential barriers the existing legal and regulatory framework may create</w:t>
      </w:r>
      <w:r>
        <w:t xml:space="preserve"> and a</w:t>
      </w:r>
      <w:r>
        <w:t>ny reform that is required around that</w:t>
      </w:r>
      <w:r>
        <w:t xml:space="preserve">. Are </w:t>
      </w:r>
      <w:r>
        <w:t>there any barriers</w:t>
      </w:r>
      <w:r>
        <w:t xml:space="preserve"> there</w:t>
      </w:r>
      <w:r>
        <w:t>?</w:t>
      </w:r>
    </w:p>
    <w:p w:rsidR="006952EF" w:rsidP="00677B7A">
      <w:pPr>
        <w:pStyle w:val="Answer"/>
      </w:pPr>
      <w:sdt>
        <w:sdtPr>
          <w:alias w:val="Witness"/>
          <w:id w:val="53588060"/>
          <w:placeholder>
            <w:docPart w:val="7641A5A1BD7D4666B18569C05D5FCAD4"/>
          </w:placeholder>
          <w:richText/>
        </w:sdtPr>
        <w:sdtContent>
          <w:r w:rsidRPr="00B52DD4">
            <w:rPr>
              <w:b/>
              <w:bCs/>
              <w:i/>
              <w:iCs/>
            </w:rPr>
            <w:t>Sarah Kincaid:</w:t>
          </w:r>
          <w:r w:rsidRPr="00B52DD4">
            <w:rPr>
              <w:b/>
            </w:rPr>
            <w:t xml:space="preserve"> </w:t>
          </w:r>
        </w:sdtContent>
      </w:sdt>
      <w:r w:rsidR="00DD4C3E">
        <w:t>T</w:t>
      </w:r>
      <w:r w:rsidR="00677B7A">
        <w:t xml:space="preserve">here are some recommendations in the report </w:t>
      </w:r>
      <w:r w:rsidR="00DD4C3E">
        <w:t>that</w:t>
      </w:r>
      <w:r w:rsidR="00677B7A">
        <w:t xml:space="preserve"> are about helping the Met to clean up its act.</w:t>
      </w:r>
      <w:r>
        <w:t xml:space="preserve"> </w:t>
      </w:r>
      <w:r w:rsidR="00DD4C3E">
        <w:t>O</w:t>
      </w:r>
      <w:r w:rsidR="00677B7A">
        <w:t xml:space="preserve">ne of the examples we talked about earlier is in terms of vetting. </w:t>
      </w:r>
      <w:r w:rsidR="00DD4C3E">
        <w:t>T</w:t>
      </w:r>
      <w:r w:rsidR="00677B7A">
        <w:t xml:space="preserve">he Met </w:t>
      </w:r>
      <w:r w:rsidR="00DD4C3E">
        <w:t xml:space="preserve">is </w:t>
      </w:r>
      <w:r w:rsidR="00677B7A">
        <w:t>re</w:t>
      </w:r>
      <w:r w:rsidR="00DD4C3E">
        <w:t>-</w:t>
      </w:r>
      <w:r w:rsidR="00677B7A">
        <w:t>vetting</w:t>
      </w:r>
      <w:r w:rsidR="00DD4C3E">
        <w:t xml:space="preserve">, </w:t>
      </w:r>
      <w:r w:rsidR="00677B7A">
        <w:t>to an extent</w:t>
      </w:r>
      <w:r w:rsidR="00DD4C3E">
        <w:t xml:space="preserve">, </w:t>
      </w:r>
      <w:r w:rsidR="00677B7A">
        <w:t xml:space="preserve">all of </w:t>
      </w:r>
      <w:r w:rsidR="00DD4C3E">
        <w:t xml:space="preserve">its </w:t>
      </w:r>
      <w:r w:rsidR="00677B7A">
        <w:t>officers</w:t>
      </w:r>
      <w:r w:rsidR="00DD4C3E">
        <w:t>, but it</w:t>
      </w:r>
      <w:r w:rsidR="00677B7A">
        <w:t xml:space="preserve"> appears that, if it is established that someone should not have passed their vetting, </w:t>
      </w:r>
      <w:r w:rsidR="00824B74">
        <w:t>it</w:t>
      </w:r>
      <w:r w:rsidR="00677B7A">
        <w:t xml:space="preserve"> cannot get rid of the</w:t>
      </w:r>
      <w:r w:rsidR="00DD4C3E">
        <w:t>m.</w:t>
      </w:r>
      <w:r w:rsidR="00643189">
        <w:t xml:space="preserve"> </w:t>
      </w:r>
      <w:r w:rsidR="00DD4C3E">
        <w:t>T</w:t>
      </w:r>
      <w:r w:rsidR="00677B7A">
        <w:t>hat is another</w:t>
      </w:r>
      <w:r w:rsidR="00DD4C3E">
        <w:t xml:space="preserve"> of these Kafkaesque</w:t>
      </w:r>
      <w:r w:rsidR="00677B7A">
        <w:t xml:space="preserve"> regulation</w:t>
      </w:r>
      <w:r w:rsidR="006C02A5">
        <w:t>s</w:t>
      </w:r>
      <w:r w:rsidR="00677B7A">
        <w:t xml:space="preserve"> that do</w:t>
      </w:r>
      <w:r w:rsidR="00824B74">
        <w:t>es</w:t>
      </w:r>
      <w:r w:rsidR="00677B7A">
        <w:t xml:space="preserve"> not seem to </w:t>
      </w:r>
      <w:r w:rsidR="00DD4C3E">
        <w:t xml:space="preserve">have been </w:t>
      </w:r>
      <w:r w:rsidR="00677B7A">
        <w:t>address</w:t>
      </w:r>
      <w:r w:rsidR="00DD4C3E">
        <w:t>ed</w:t>
      </w:r>
      <w:r w:rsidR="00677B7A">
        <w:t>.</w:t>
      </w:r>
      <w:r>
        <w:t xml:space="preserve"> </w:t>
      </w:r>
      <w:r w:rsidR="00DD4C3E">
        <w:t>W</w:t>
      </w:r>
      <w:r w:rsidR="00677B7A">
        <w:t>e have a lot of sympathy with the need for regulation to facilitate the exit of those people</w:t>
      </w:r>
      <w:r w:rsidR="00824B74">
        <w:t xml:space="preserve"> and have</w:t>
      </w:r>
      <w:r>
        <w:t xml:space="preserve"> </w:t>
      </w:r>
      <w:r w:rsidR="00677B7A">
        <w:t xml:space="preserve">a path to reopen cases where </w:t>
      </w:r>
      <w:r>
        <w:t xml:space="preserve">new </w:t>
      </w:r>
      <w:r w:rsidR="00677B7A">
        <w:t>evidence has come to light</w:t>
      </w:r>
      <w:r>
        <w:t xml:space="preserve">. </w:t>
      </w:r>
    </w:p>
    <w:p w:rsidR="00677B7A" w:rsidP="00F92A4C">
      <w:pPr>
        <w:pStyle w:val="Question"/>
      </w:pPr>
      <w:sdt>
        <w:sdtPr>
          <w:alias w:val="Member"/>
          <w:tag w:val="&lt;Member mnisId='4828' dodsId='157050'&gt;"/>
          <w:id w:val="-840244869"/>
          <w:placeholder>
            <w:docPart w:val="25F9F1506C1B405DB7DEAEDA599C275C"/>
          </w:placeholder>
          <w:richText/>
        </w:sdtPr>
        <w:sdtContent>
          <w:r w:rsidR="006952EF">
            <w:rPr>
              <w:b/>
            </w:rPr>
            <w:t>Paula Barker:</w:t>
          </w:r>
        </w:sdtContent>
      </w:sdt>
      <w:r w:rsidR="006952EF">
        <w:t xml:space="preserve"> </w:t>
      </w:r>
      <w:r>
        <w:t xml:space="preserve">I assume you see a role for the Police Federation in </w:t>
      </w:r>
      <w:r w:rsidR="006952EF">
        <w:t>that</w:t>
      </w:r>
      <w:r>
        <w:t xml:space="preserve"> as well.</w:t>
      </w:r>
    </w:p>
    <w:p w:rsidR="00F92A4C" w:rsidP="00677B7A">
      <w:pPr>
        <w:pStyle w:val="Answer"/>
      </w:pPr>
      <w:sdt>
        <w:sdtPr>
          <w:alias w:val="Witness"/>
          <w:id w:val="-1413846975"/>
          <w:placeholder>
            <w:docPart w:val="FE26C8263E3744BC9CB9BF914BABAEB2"/>
          </w:placeholder>
          <w:richText/>
        </w:sdtPr>
        <w:sdtContent>
          <w:r w:rsidR="002935B5">
            <w:rPr>
              <w:b/>
              <w:bCs/>
              <w:i/>
              <w:iCs/>
            </w:rPr>
            <w:t>Baroness Casey:</w:t>
          </w:r>
          <w:r w:rsidRPr="00527A45" w:rsidR="006952EF">
            <w:rPr>
              <w:b/>
            </w:rPr>
            <w:t xml:space="preserve"> </w:t>
          </w:r>
        </w:sdtContent>
      </w:sdt>
      <w:r>
        <w:t xml:space="preserve">Their </w:t>
      </w:r>
      <w:r w:rsidR="00677B7A">
        <w:t xml:space="preserve">role </w:t>
      </w:r>
      <w:r>
        <w:t xml:space="preserve">will be to defend </w:t>
      </w:r>
      <w:r w:rsidR="00677B7A">
        <w:t>endlessly</w:t>
      </w:r>
      <w:r>
        <w:t xml:space="preserve"> </w:t>
      </w:r>
      <w:r w:rsidR="00824B74">
        <w:t>the fact</w:t>
      </w:r>
      <w:r>
        <w:t xml:space="preserve"> that </w:t>
      </w:r>
      <w:r w:rsidR="00677B7A">
        <w:t>those powers are not needed</w:t>
      </w:r>
      <w:r>
        <w:t xml:space="preserve">, </w:t>
      </w:r>
      <w:r w:rsidR="00677B7A">
        <w:t xml:space="preserve">that we are just kicking </w:t>
      </w:r>
      <w:r>
        <w:t xml:space="preserve">police </w:t>
      </w:r>
      <w:r w:rsidR="00677B7A">
        <w:t>office</w:t>
      </w:r>
      <w:r>
        <w:t>r</w:t>
      </w:r>
      <w:r w:rsidR="00677B7A">
        <w:t xml:space="preserve">s and </w:t>
      </w:r>
      <w:r>
        <w:t xml:space="preserve">that </w:t>
      </w:r>
      <w:r w:rsidR="00677B7A">
        <w:t>they have terrible terms and conditions.</w:t>
      </w:r>
      <w:r>
        <w:t xml:space="preserve"> Th</w:t>
      </w:r>
      <w:r w:rsidR="007C7319">
        <w:t>is</w:t>
      </w:r>
      <w:r>
        <w:t xml:space="preserve"> is t</w:t>
      </w:r>
      <w:r w:rsidR="00677B7A">
        <w:t>he Met one, not the national one</w:t>
      </w:r>
      <w:r>
        <w:t xml:space="preserve">. The Met is not </w:t>
      </w:r>
      <w:r w:rsidR="00677B7A">
        <w:t>that pleased with our report</w:t>
      </w:r>
      <w:r>
        <w:t xml:space="preserve"> so </w:t>
      </w:r>
      <w:r w:rsidR="00677B7A">
        <w:t xml:space="preserve">I am not that pleased with the London Metropolitan </w:t>
      </w:r>
      <w:r w:rsidR="00824B74">
        <w:t xml:space="preserve">Police </w:t>
      </w:r>
      <w:r w:rsidR="00677B7A">
        <w:t>Federation right now.</w:t>
      </w:r>
    </w:p>
    <w:p w:rsidR="001D0D91" w:rsidP="00677B7A">
      <w:pPr>
        <w:pStyle w:val="Answer"/>
      </w:pPr>
      <w:r>
        <w:t>J</w:t>
      </w:r>
      <w:r w:rsidR="00677B7A">
        <w:t>ust coming to the point, this is just so staggering</w:t>
      </w:r>
      <w:r>
        <w:t xml:space="preserve">. </w:t>
      </w:r>
      <w:r w:rsidR="00677B7A">
        <w:t xml:space="preserve">David </w:t>
      </w:r>
      <w:r>
        <w:t>Ca</w:t>
      </w:r>
      <w:r w:rsidR="00677B7A">
        <w:t xml:space="preserve">rrick, </w:t>
      </w:r>
      <w:r w:rsidR="00FF1F6D">
        <w:t>a</w:t>
      </w:r>
      <w:r>
        <w:t xml:space="preserve"> </w:t>
      </w:r>
      <w:r w:rsidR="00677B7A">
        <w:t>multiple rapist, had nine non-crime incidents between 20</w:t>
      </w:r>
      <w:r>
        <w:t>00 and 2</w:t>
      </w:r>
      <w:r w:rsidR="00677B7A">
        <w:t>019</w:t>
      </w:r>
      <w:r>
        <w:t xml:space="preserve">. He had </w:t>
      </w:r>
      <w:r w:rsidR="00677B7A">
        <w:t xml:space="preserve">five public complaints, including one where he dragged a woman down </w:t>
      </w:r>
      <w:r>
        <w:t xml:space="preserve">a </w:t>
      </w:r>
      <w:r w:rsidR="00677B7A">
        <w:t>staircase by her throat. He got through his initial vetting in 2001</w:t>
      </w:r>
      <w:r>
        <w:t>. H</w:t>
      </w:r>
      <w:r w:rsidR="00677B7A">
        <w:t xml:space="preserve">e passed his </w:t>
      </w:r>
      <w:r>
        <w:t xml:space="preserve">probation </w:t>
      </w:r>
      <w:r w:rsidR="00677B7A">
        <w:t>in 2003</w:t>
      </w:r>
      <w:r>
        <w:t xml:space="preserve"> d</w:t>
      </w:r>
      <w:r w:rsidR="00677B7A">
        <w:t xml:space="preserve">espite the fact </w:t>
      </w:r>
      <w:r>
        <w:t xml:space="preserve">that </w:t>
      </w:r>
      <w:r w:rsidR="00677B7A">
        <w:t xml:space="preserve">they </w:t>
      </w:r>
      <w:r>
        <w:t>would have known</w:t>
      </w:r>
      <w:r>
        <w:t xml:space="preserve"> about all of this </w:t>
      </w:r>
      <w:r>
        <w:t>if</w:t>
      </w:r>
      <w:r w:rsidR="00677B7A">
        <w:t xml:space="preserve"> they </w:t>
      </w:r>
      <w:r>
        <w:t xml:space="preserve">had </w:t>
      </w:r>
      <w:r w:rsidR="00677B7A">
        <w:t xml:space="preserve">bothered to look, </w:t>
      </w:r>
      <w:r w:rsidR="007C7319">
        <w:t>as</w:t>
      </w:r>
      <w:r w:rsidR="00677B7A">
        <w:t xml:space="preserve"> Jessica behind us </w:t>
      </w:r>
      <w:r>
        <w:t>did</w:t>
      </w:r>
      <w:r w:rsidR="007C7319">
        <w:t xml:space="preserve"> on all these cases</w:t>
      </w:r>
      <w:r w:rsidR="00677B7A">
        <w:t>.</w:t>
      </w:r>
    </w:p>
    <w:p w:rsidR="00677B7A" w:rsidP="00677B7A">
      <w:pPr>
        <w:pStyle w:val="Answer"/>
      </w:pPr>
      <w:r>
        <w:t>He passed his probation in 2003. God alone knows how</w:t>
      </w:r>
      <w:r w:rsidR="001D0D91">
        <w:t>. H</w:t>
      </w:r>
      <w:r>
        <w:t xml:space="preserve">e had checks done to become a firearms officer in 2009. </w:t>
      </w:r>
      <w:r w:rsidR="001D0D91">
        <w:t>W</w:t>
      </w:r>
      <w:r>
        <w:t>e knew about the DV</w:t>
      </w:r>
      <w:r w:rsidR="001D0D91">
        <w:t>. N</w:t>
      </w:r>
      <w:r>
        <w:t>obody checked.</w:t>
      </w:r>
      <w:r w:rsidR="001D0D91">
        <w:t xml:space="preserve"> T</w:t>
      </w:r>
      <w:r>
        <w:t xml:space="preserve">his is what is so staggering about this organisation. </w:t>
      </w:r>
      <w:r w:rsidR="001D0D91">
        <w:t>H</w:t>
      </w:r>
      <w:r>
        <w:t>e was re</w:t>
      </w:r>
      <w:r w:rsidR="001D0D91">
        <w:t>-</w:t>
      </w:r>
      <w:r>
        <w:t>ve</w:t>
      </w:r>
      <w:r w:rsidR="001D0D91">
        <w:t>tt</w:t>
      </w:r>
      <w:r>
        <w:t xml:space="preserve">ed in 2016. </w:t>
      </w:r>
      <w:r w:rsidR="001D0D91">
        <w:t xml:space="preserve">That </w:t>
      </w:r>
      <w:r>
        <w:t>was delayed by five years</w:t>
      </w:r>
      <w:r w:rsidR="001D0D91">
        <w:t>. P</w:t>
      </w:r>
      <w:r>
        <w:t>eople are saying I am being tough on the cops</w:t>
      </w:r>
      <w:r w:rsidR="001D0D91">
        <w:t xml:space="preserve">. </w:t>
      </w:r>
      <w:r>
        <w:t>I am being tough</w:t>
      </w:r>
      <w:r w:rsidR="001D0D91">
        <w:t xml:space="preserve">. </w:t>
      </w:r>
      <w:r>
        <w:t>They treated those women with utter disrespect by not making sure their systems were able to do what is common</w:t>
      </w:r>
      <w:r w:rsidR="001D0D91">
        <w:t xml:space="preserve"> </w:t>
      </w:r>
      <w:r>
        <w:t>sense in</w:t>
      </w:r>
      <w:r w:rsidR="001D0D91">
        <w:t xml:space="preserve"> other organisations.</w:t>
      </w:r>
      <w:r w:rsidR="00293BA8">
        <w:t xml:space="preserve"> </w:t>
      </w:r>
      <w:r w:rsidR="001D0D91">
        <w:t>In</w:t>
      </w:r>
      <w:r>
        <w:t xml:space="preserve"> any other organisation, you would put two and two together</w:t>
      </w:r>
      <w:r w:rsidR="001D0D91">
        <w:t xml:space="preserve">. </w:t>
      </w:r>
      <w:r w:rsidR="00F9441E">
        <w:t>O</w:t>
      </w:r>
      <w:r>
        <w:t xml:space="preserve">ne of those women </w:t>
      </w:r>
      <w:r w:rsidR="00293BA8">
        <w:t xml:space="preserve">came forward when she </w:t>
      </w:r>
      <w:r>
        <w:t>heard Susan Everard’s victim impact statement reported in the news</w:t>
      </w:r>
      <w:r w:rsidR="001D0D91">
        <w:t xml:space="preserve">. That man was stopped </w:t>
      </w:r>
      <w:r>
        <w:t xml:space="preserve">because </w:t>
      </w:r>
      <w:r w:rsidR="00293BA8">
        <w:t xml:space="preserve">she came </w:t>
      </w:r>
      <w:r>
        <w:t>forward.</w:t>
      </w:r>
      <w:r w:rsidR="00293BA8">
        <w:t xml:space="preserve"> </w:t>
      </w:r>
    </w:p>
    <w:p w:rsidR="00A271AB" w:rsidP="00677B7A">
      <w:pPr>
        <w:pStyle w:val="Answer"/>
      </w:pPr>
      <w:r>
        <w:t>T</w:t>
      </w:r>
      <w:r w:rsidR="00677B7A">
        <w:t>he stakes are incredibly high</w:t>
      </w:r>
      <w:r>
        <w:t>. T</w:t>
      </w:r>
      <w:r w:rsidR="00677B7A">
        <w:t xml:space="preserve">hat is why I feel quite powerful in </w:t>
      </w:r>
      <w:r w:rsidR="007C7319">
        <w:t xml:space="preserve">what I am trying to </w:t>
      </w:r>
      <w:r w:rsidR="00295D8E">
        <w:t xml:space="preserve">convey </w:t>
      </w:r>
      <w:r w:rsidR="00677B7A">
        <w:t xml:space="preserve">to the new </w:t>
      </w:r>
      <w:r w:rsidR="007A1D7C">
        <w:t>Commissioner</w:t>
      </w:r>
      <w:r w:rsidR="00677B7A">
        <w:t xml:space="preserve">, the </w:t>
      </w:r>
      <w:r w:rsidR="007A1D7C">
        <w:t>Deputy Commissioner</w:t>
      </w:r>
      <w:r w:rsidR="00677B7A">
        <w:t xml:space="preserve"> and every single serving police officer</w:t>
      </w:r>
      <w:r w:rsidR="00295D8E">
        <w:t xml:space="preserve">. Are </w:t>
      </w:r>
      <w:r w:rsidR="00677B7A">
        <w:t xml:space="preserve">we going to allow this organisation to be incompetent and </w:t>
      </w:r>
      <w:r w:rsidR="00295D8E">
        <w:t xml:space="preserve">be </w:t>
      </w:r>
      <w:r w:rsidR="00677B7A">
        <w:t>in denial about the fact</w:t>
      </w:r>
      <w:r w:rsidR="00A140F7">
        <w:t xml:space="preserve"> that</w:t>
      </w:r>
      <w:r w:rsidR="00677B7A">
        <w:t xml:space="preserve"> </w:t>
      </w:r>
      <w:r w:rsidR="00A140F7">
        <w:t>they</w:t>
      </w:r>
      <w:r w:rsidR="00677B7A">
        <w:t xml:space="preserve"> </w:t>
      </w:r>
      <w:r w:rsidR="00295D8E">
        <w:t xml:space="preserve">would </w:t>
      </w:r>
      <w:r w:rsidR="00677B7A">
        <w:t xml:space="preserve">rather protect a man like him than protect </w:t>
      </w:r>
      <w:r w:rsidR="006E6B37">
        <w:t xml:space="preserve">their own </w:t>
      </w:r>
      <w:r w:rsidR="00677B7A">
        <w:t xml:space="preserve">women, black people </w:t>
      </w:r>
      <w:r w:rsidR="00295D8E">
        <w:t xml:space="preserve">who </w:t>
      </w:r>
      <w:r w:rsidR="00677B7A">
        <w:t>work there and the people they are supposed to serve</w:t>
      </w:r>
      <w:r w:rsidR="005F781B">
        <w:t>—</w:t>
      </w:r>
      <w:r w:rsidR="00D62440">
        <w:t xml:space="preserve">to serve, </w:t>
      </w:r>
      <w:r w:rsidR="005F781B">
        <w:t>r</w:t>
      </w:r>
      <w:r w:rsidR="007C7319">
        <w:t>emember</w:t>
      </w:r>
      <w:r w:rsidR="00D62440">
        <w:t xml:space="preserve">, not </w:t>
      </w:r>
      <w:r w:rsidR="00677B7A">
        <w:t>be a force for</w:t>
      </w:r>
      <w:r w:rsidR="007C7319">
        <w:t>?</w:t>
      </w:r>
      <w:r w:rsidR="00677B7A">
        <w:t xml:space="preserve"> </w:t>
      </w:r>
    </w:p>
    <w:p w:rsidR="00677B7A" w:rsidP="00677B7A">
      <w:pPr>
        <w:pStyle w:val="Answer"/>
      </w:pPr>
      <w:r>
        <w:t xml:space="preserve">The </w:t>
      </w:r>
      <w:r>
        <w:t>stake</w:t>
      </w:r>
      <w:r>
        <w:t>s are</w:t>
      </w:r>
      <w:r>
        <w:t xml:space="preserve"> incredibly high. I am incredibly frustrated</w:t>
      </w:r>
      <w:r w:rsidR="00394251">
        <w:t>. W</w:t>
      </w:r>
      <w:r>
        <w:t>e need something that comes back that gives us reform here</w:t>
      </w:r>
      <w:r w:rsidR="00394251">
        <w:t>. Y</w:t>
      </w:r>
      <w:r>
        <w:t xml:space="preserve">ou are </w:t>
      </w:r>
      <w:r w:rsidR="00A140F7">
        <w:t xml:space="preserve">so </w:t>
      </w:r>
      <w:r>
        <w:t>powerful</w:t>
      </w:r>
      <w:r w:rsidR="00394251">
        <w:t>. Y</w:t>
      </w:r>
      <w:r>
        <w:t>ou are the Home Affairs Select Committee.</w:t>
      </w:r>
      <w:r w:rsidR="00394251">
        <w:t xml:space="preserve"> </w:t>
      </w:r>
      <w:r>
        <w:t>We are not. We are a band of mighty annoying people trying to put the evidence together to persuade you and everybody else to do something about it. We have the evidence</w:t>
      </w:r>
      <w:r w:rsidR="00394251">
        <w:t>. W</w:t>
      </w:r>
      <w:r>
        <w:t xml:space="preserve">e want to persuade people to do something. </w:t>
      </w:r>
    </w:p>
    <w:p w:rsidR="00677B7A" w:rsidP="00915757">
      <w:pPr>
        <w:pStyle w:val="Question"/>
      </w:pPr>
      <w:sdt>
        <w:sdtPr>
          <w:alias w:val="Member"/>
          <w:tag w:val="&lt;Member mnisId='4744' dodsId='136801'&gt;"/>
          <w:id w:val="1982348146"/>
          <w:placeholder>
            <w:docPart w:val="3A86D39BD3AA49C6AE19DE90B465FF0E"/>
          </w:placeholder>
          <w:richText/>
        </w:sdtPr>
        <w:sdtContent>
          <w:r w:rsidRPr="00915757" w:rsidR="00394251">
            <w:rPr>
              <w:b/>
            </w:rPr>
            <w:t>Simon Fell:</w:t>
          </w:r>
        </w:sdtContent>
      </w:sdt>
      <w:r w:rsidR="00394251">
        <w:t xml:space="preserve"> </w:t>
      </w:r>
      <w:r>
        <w:t>Thank you, Baroness Casey</w:t>
      </w:r>
      <w:r w:rsidR="00A140F7">
        <w:t xml:space="preserve"> and </w:t>
      </w:r>
      <w:r>
        <w:t>your band of annoying people</w:t>
      </w:r>
      <w:r w:rsidR="00A140F7">
        <w:t>,</w:t>
      </w:r>
      <w:r>
        <w:t xml:space="preserve"> for everything you have been doing. This is an incredibly powerful report. </w:t>
      </w:r>
      <w:r w:rsidR="00394251">
        <w:t xml:space="preserve">It is </w:t>
      </w:r>
      <w:r>
        <w:t xml:space="preserve">always dangerous, but I am going to quote you back to yourself. </w:t>
      </w:r>
      <w:r w:rsidR="00394251">
        <w:t>A</w:t>
      </w:r>
      <w:r>
        <w:t xml:space="preserve"> few minutes ago</w:t>
      </w:r>
      <w:r w:rsidR="00394251">
        <w:t xml:space="preserve"> you said, “I</w:t>
      </w:r>
      <w:r>
        <w:t>f it cannot be fixed</w:t>
      </w:r>
      <w:r w:rsidR="00394251">
        <w:t xml:space="preserve">, </w:t>
      </w:r>
      <w:r>
        <w:t>it needs reforming completely</w:t>
      </w:r>
      <w:r w:rsidR="00915757">
        <w:t>.</w:t>
      </w:r>
      <w:r w:rsidR="00394251">
        <w:t>”</w:t>
      </w:r>
      <w:r w:rsidR="00915757">
        <w:t xml:space="preserve"> </w:t>
      </w:r>
      <w:r>
        <w:t xml:space="preserve">You have already suggested </w:t>
      </w:r>
      <w:r w:rsidR="00394251">
        <w:t xml:space="preserve">a timeframe of </w:t>
      </w:r>
      <w:r>
        <w:t xml:space="preserve">one or two years. I would love a bit more detail </w:t>
      </w:r>
      <w:r w:rsidR="00A140F7">
        <w:t>about</w:t>
      </w:r>
      <w:r>
        <w:t xml:space="preserve"> how long </w:t>
      </w:r>
      <w:r w:rsidR="00394251">
        <w:t xml:space="preserve">you think </w:t>
      </w:r>
      <w:r>
        <w:t>the Met has to get this right</w:t>
      </w:r>
      <w:r w:rsidR="00394251">
        <w:t xml:space="preserve">. What </w:t>
      </w:r>
      <w:r>
        <w:t>should we be looking at in terms of measures</w:t>
      </w:r>
      <w:r w:rsidR="00394251">
        <w:t xml:space="preserve"> and </w:t>
      </w:r>
      <w:r>
        <w:t>metrics as to what improvement looks like for them</w:t>
      </w:r>
      <w:r w:rsidR="00394251">
        <w:t>?</w:t>
      </w:r>
    </w:p>
    <w:p w:rsidR="00677B7A" w:rsidP="00677B7A">
      <w:pPr>
        <w:pStyle w:val="Answer"/>
      </w:pPr>
      <w:sdt>
        <w:sdtPr>
          <w:alias w:val="Witness"/>
          <w:id w:val="-1874764136"/>
          <w:placeholder>
            <w:docPart w:val="F15526D5C7AC4B80ACA1F1E457E06D18"/>
          </w:placeholder>
          <w:richText/>
        </w:sdtPr>
        <w:sdtContent>
          <w:r w:rsidRPr="00BB4147" w:rsidR="00394251">
            <w:rPr>
              <w:b/>
              <w:bCs/>
              <w:i/>
              <w:iCs/>
            </w:rPr>
            <w:t>Neil O’Connor:</w:t>
          </w:r>
          <w:r w:rsidRPr="00BB4147" w:rsidR="00394251">
            <w:rPr>
              <w:b/>
            </w:rPr>
            <w:t xml:space="preserve"> </w:t>
          </w:r>
        </w:sdtContent>
      </w:sdt>
      <w:r w:rsidR="00394251">
        <w:t xml:space="preserve">In </w:t>
      </w:r>
      <w:r>
        <w:t>the review</w:t>
      </w:r>
      <w:r w:rsidR="00394251">
        <w:t xml:space="preserve">, we have </w:t>
      </w:r>
      <w:r>
        <w:t>suggested a progress review in two years and five years, but we also set out at the end of our recommendations a set of measures</w:t>
      </w:r>
      <w:r w:rsidR="00394251">
        <w:t xml:space="preserve"> that we </w:t>
      </w:r>
      <w:r>
        <w:t xml:space="preserve">suggest </w:t>
      </w:r>
      <w:r w:rsidR="00394251">
        <w:t xml:space="preserve">the Met </w:t>
      </w:r>
      <w:r w:rsidR="00A140F7">
        <w:t>is</w:t>
      </w:r>
      <w:r w:rsidR="00394251">
        <w:t xml:space="preserve"> held </w:t>
      </w:r>
      <w:r>
        <w:t xml:space="preserve">to account on, including improvements in public confidence, particularly among those communities in London who have traditionally and for a long time lacked confidence in the </w:t>
      </w:r>
      <w:r w:rsidR="00394251">
        <w:t xml:space="preserve">Met. </w:t>
      </w:r>
      <w:r>
        <w:t xml:space="preserve">I </w:t>
      </w:r>
      <w:r w:rsidR="00394251">
        <w:t xml:space="preserve">am </w:t>
      </w:r>
      <w:r>
        <w:t xml:space="preserve">talking about black Londoners in particular, but </w:t>
      </w:r>
      <w:r w:rsidR="00A140F7">
        <w:t xml:space="preserve">in </w:t>
      </w:r>
      <w:r>
        <w:t>all groups across London</w:t>
      </w:r>
      <w:r w:rsidR="00394251">
        <w:t xml:space="preserve"> c</w:t>
      </w:r>
      <w:r>
        <w:t>onfidence and trust in the Met has been falling in recent years</w:t>
      </w:r>
      <w:r w:rsidR="00394251">
        <w:t>. T</w:t>
      </w:r>
      <w:r>
        <w:t>hat is one of the measures.</w:t>
      </w:r>
    </w:p>
    <w:p w:rsidR="008235AC" w:rsidP="00677B7A">
      <w:pPr>
        <w:pStyle w:val="Answer"/>
      </w:pPr>
      <w:r>
        <w:t>Other measures include improvements in response times and in charge rates,</w:t>
      </w:r>
      <w:r w:rsidR="004A7E85">
        <w:t xml:space="preserve"> so</w:t>
      </w:r>
      <w:r>
        <w:t xml:space="preserve"> the</w:t>
      </w:r>
      <w:r>
        <w:t xml:space="preserve">ir </w:t>
      </w:r>
      <w:r>
        <w:t xml:space="preserve">effectiveness in cleaning up crime. </w:t>
      </w:r>
      <w:r>
        <w:t xml:space="preserve">We have set out </w:t>
      </w:r>
      <w:r>
        <w:t>a series of measures</w:t>
      </w:r>
      <w:r>
        <w:t xml:space="preserve">, </w:t>
      </w:r>
      <w:r>
        <w:t>and we think those should be looked at on a regular basis</w:t>
      </w:r>
      <w:r w:rsidR="004A7E85">
        <w:t>,</w:t>
      </w:r>
      <w:r>
        <w:t xml:space="preserve"> transparently and publicly, and that should be a</w:t>
      </w:r>
      <w:r>
        <w:t xml:space="preserve"> focus of the</w:t>
      </w:r>
      <w:r>
        <w:t xml:space="preserve"> </w:t>
      </w:r>
      <w:r w:rsidR="00B91D9C">
        <w:t>policing board</w:t>
      </w:r>
      <w:r>
        <w:t xml:space="preserve"> we want to see established to oversee the Met and the reforms we are recommending.</w:t>
      </w:r>
    </w:p>
    <w:p w:rsidR="00677B7A" w:rsidP="008235AC">
      <w:pPr>
        <w:pStyle w:val="Question"/>
      </w:pPr>
      <w:sdt>
        <w:sdtPr>
          <w:alias w:val="Member"/>
          <w:tag w:val="&lt;Member mnisId='4744' dodsId='136801'&gt;"/>
          <w:id w:val="1162505125"/>
          <w:placeholder>
            <w:docPart w:val="C8FB2876FE8D4F1492A44998CC10CA0A"/>
          </w:placeholder>
          <w:richText/>
        </w:sdtPr>
        <w:sdtContent>
          <w:r w:rsidRPr="006A4D2A" w:rsidR="008235AC">
            <w:rPr>
              <w:b/>
            </w:rPr>
            <w:t>Simon Fell:</w:t>
          </w:r>
        </w:sdtContent>
      </w:sdt>
      <w:r w:rsidR="008235AC">
        <w:t xml:space="preserve"> I</w:t>
      </w:r>
      <w:r>
        <w:t>n your conversation</w:t>
      </w:r>
      <w:r w:rsidR="008235AC">
        <w:t>s</w:t>
      </w:r>
      <w:r>
        <w:t xml:space="preserve"> with the </w:t>
      </w:r>
      <w:r w:rsidR="008235AC">
        <w:t xml:space="preserve">Home Secretary </w:t>
      </w:r>
      <w:r>
        <w:t xml:space="preserve">on Monday and with </w:t>
      </w:r>
      <w:r w:rsidR="008235AC">
        <w:t xml:space="preserve">Sir Mark </w:t>
      </w:r>
      <w:r>
        <w:t xml:space="preserve">over the last few days, do you detect </w:t>
      </w:r>
      <w:r w:rsidR="008235AC">
        <w:t xml:space="preserve">an </w:t>
      </w:r>
      <w:r>
        <w:t>appetite to follow those measures and to work to that timeline?</w:t>
      </w:r>
    </w:p>
    <w:p w:rsidR="008235AC" w:rsidP="00677B7A">
      <w:pPr>
        <w:pStyle w:val="Answer"/>
      </w:pPr>
      <w:sdt>
        <w:sdtPr>
          <w:alias w:val="Witness"/>
          <w:id w:val="137167423"/>
          <w:placeholder>
            <w:docPart w:val="1D9C988548A548999F23FC83791CAB6D"/>
          </w:placeholder>
          <w:richText/>
        </w:sdtPr>
        <w:sdtContent>
          <w:r w:rsidRPr="00BB4147">
            <w:rPr>
              <w:b/>
              <w:bCs/>
              <w:i/>
              <w:iCs/>
            </w:rPr>
            <w:t>Neil O’Connor:</w:t>
          </w:r>
          <w:r w:rsidRPr="00BB4147">
            <w:rPr>
              <w:b/>
            </w:rPr>
            <w:t xml:space="preserve"> </w:t>
          </w:r>
        </w:sdtContent>
      </w:sdt>
      <w:r w:rsidR="00677B7A">
        <w:t>Yes, a lot of those measures matter already. Baroness</w:t>
      </w:r>
      <w:r>
        <w:t xml:space="preserve"> </w:t>
      </w:r>
      <w:r w:rsidR="00677B7A">
        <w:t xml:space="preserve">Casey and others have referred to the </w:t>
      </w:r>
      <w:r>
        <w:t xml:space="preserve">Met’s </w:t>
      </w:r>
      <w:r w:rsidR="00677B7A">
        <w:t>existing draft turnaround plan</w:t>
      </w:r>
      <w:r>
        <w:t>. T</w:t>
      </w:r>
      <w:r w:rsidR="00677B7A">
        <w:t>hey have recognised in there the importance</w:t>
      </w:r>
      <w:r>
        <w:t xml:space="preserve"> of</w:t>
      </w:r>
      <w:r w:rsidR="00677B7A">
        <w:t>, for example, public confidence as a measure</w:t>
      </w:r>
      <w:r>
        <w:t>.</w:t>
      </w:r>
    </w:p>
    <w:p w:rsidR="00525A79" w:rsidP="00677B7A">
      <w:pPr>
        <w:pStyle w:val="Answer"/>
      </w:pPr>
      <w:r>
        <w:t>O</w:t>
      </w:r>
      <w:r w:rsidR="00677B7A">
        <w:t xml:space="preserve">ne of the points of the review is the comprehensiveness and interconnectedness of these issues and the need for wholesale reform. </w:t>
      </w:r>
      <w:r>
        <w:t>R</w:t>
      </w:r>
      <w:r w:rsidR="00677B7A">
        <w:t>ather than taking a tactical approach</w:t>
      </w:r>
      <w:r w:rsidR="002D3480">
        <w:t>,</w:t>
      </w:r>
      <w:r>
        <w:t xml:space="preserve"> </w:t>
      </w:r>
      <w:r w:rsidR="00677B7A">
        <w:t xml:space="preserve">looking at </w:t>
      </w:r>
      <w:r w:rsidR="002D3480">
        <w:t>one</w:t>
      </w:r>
      <w:r>
        <w:t xml:space="preserve"> </w:t>
      </w:r>
      <w:r w:rsidR="00677B7A">
        <w:t>indicator</w:t>
      </w:r>
      <w:r w:rsidR="002D3480">
        <w:t xml:space="preserve"> or another and</w:t>
      </w:r>
      <w:r>
        <w:t xml:space="preserve"> </w:t>
      </w:r>
      <w:r w:rsidR="00677B7A">
        <w:t>focusing on single issue</w:t>
      </w:r>
      <w:r w:rsidR="002D3480">
        <w:t>s</w:t>
      </w:r>
      <w:r w:rsidR="00677B7A">
        <w:t xml:space="preserve">, it is really important to look at the whole piece and to look at progress across the piece. </w:t>
      </w:r>
    </w:p>
    <w:p w:rsidR="00677B7A" w:rsidP="00525A79">
      <w:pPr>
        <w:pStyle w:val="Question"/>
      </w:pPr>
      <w:sdt>
        <w:sdtPr>
          <w:alias w:val="Member"/>
          <w:tag w:val="&lt;Member mnisId='4744' dodsId='136801'&gt;"/>
          <w:id w:val="518815616"/>
          <w:placeholder>
            <w:docPart w:val="23892A6DB6A64FDF829C3BD095786D73"/>
          </w:placeholder>
          <w:richText/>
        </w:sdtPr>
        <w:sdtContent>
          <w:r w:rsidRPr="006A4D2A" w:rsidR="00525A79">
            <w:rPr>
              <w:b/>
            </w:rPr>
            <w:t>Simon Fell:</w:t>
          </w:r>
        </w:sdtContent>
      </w:sdt>
      <w:r w:rsidR="00525A79">
        <w:t xml:space="preserve"> A</w:t>
      </w:r>
      <w:r>
        <w:t>gain</w:t>
      </w:r>
      <w:r w:rsidR="00525A79">
        <w:t xml:space="preserve">, </w:t>
      </w:r>
      <w:r w:rsidR="00AB5EE2">
        <w:t xml:space="preserve">thinking about </w:t>
      </w:r>
      <w:r>
        <w:t>that same engagement</w:t>
      </w:r>
      <w:r w:rsidR="00525A79">
        <w:t xml:space="preserve">, you touched on </w:t>
      </w:r>
      <w:r>
        <w:t>the regs</w:t>
      </w:r>
      <w:r w:rsidR="00525A79">
        <w:t>. T</w:t>
      </w:r>
      <w:r>
        <w:t>hey</w:t>
      </w:r>
      <w:r w:rsidR="00A665D3">
        <w:t xml:space="preserve"> </w:t>
      </w:r>
      <w:r w:rsidR="002D3480">
        <w:t>appear</w:t>
      </w:r>
      <w:r w:rsidR="00A665D3">
        <w:t xml:space="preserve"> in your </w:t>
      </w:r>
      <w:r>
        <w:t xml:space="preserve">recommendations </w:t>
      </w:r>
      <w:r w:rsidR="002D3480">
        <w:t xml:space="preserve">around </w:t>
      </w:r>
      <w:r>
        <w:t xml:space="preserve">giving more power to the </w:t>
      </w:r>
      <w:r w:rsidR="007A1D7C">
        <w:t>Commissioner</w:t>
      </w:r>
      <w:r>
        <w:t xml:space="preserve"> to reopen investigations and layer</w:t>
      </w:r>
      <w:r w:rsidR="002D3480">
        <w:t xml:space="preserve"> on</w:t>
      </w:r>
      <w:r>
        <w:t xml:space="preserve"> additional sanctions</w:t>
      </w:r>
      <w:r w:rsidR="00AB5EE2">
        <w:t xml:space="preserve">, </w:t>
      </w:r>
      <w:r>
        <w:t xml:space="preserve">if </w:t>
      </w:r>
      <w:r w:rsidR="00AB5EE2">
        <w:t xml:space="preserve">he </w:t>
      </w:r>
      <w:r>
        <w:t>think</w:t>
      </w:r>
      <w:r w:rsidR="00AB5EE2">
        <w:t>s</w:t>
      </w:r>
      <w:r>
        <w:t xml:space="preserve"> they are not strong enough. Do you take the view that</w:t>
      </w:r>
      <w:r w:rsidR="00AB5EE2">
        <w:t xml:space="preserve"> the Home Secretary</w:t>
      </w:r>
      <w:r>
        <w:t xml:space="preserve"> is willing to give the </w:t>
      </w:r>
      <w:r w:rsidR="007A1D7C">
        <w:t>Commissioner</w:t>
      </w:r>
      <w:r>
        <w:t xml:space="preserve"> the powers to make those decisions</w:t>
      </w:r>
      <w:r w:rsidR="002D3480">
        <w:t>?</w:t>
      </w:r>
    </w:p>
    <w:p w:rsidR="00A665D3" w:rsidP="00677B7A">
      <w:pPr>
        <w:pStyle w:val="Answer"/>
      </w:pPr>
      <w:sdt>
        <w:sdtPr>
          <w:alias w:val="Witness"/>
          <w:id w:val="98462972"/>
          <w:placeholder>
            <w:docPart w:val="1183A1D6EF954DF79355062A05F0F378"/>
          </w:placeholder>
          <w:richText/>
        </w:sdtPr>
        <w:sdtContent>
          <w:r w:rsidR="002935B5">
            <w:rPr>
              <w:b/>
              <w:bCs/>
              <w:i/>
              <w:iCs/>
            </w:rPr>
            <w:t>Baroness Casey:</w:t>
          </w:r>
          <w:r w:rsidRPr="00527A45">
            <w:rPr>
              <w:b/>
            </w:rPr>
            <w:t xml:space="preserve"> </w:t>
          </w:r>
        </w:sdtContent>
      </w:sdt>
      <w:r w:rsidR="002D3480">
        <w:t>Yes, t</w:t>
      </w:r>
      <w:r w:rsidR="00677B7A">
        <w:t>he Home Secretary appears</w:t>
      </w:r>
      <w:r>
        <w:t>—</w:t>
      </w:r>
      <w:r w:rsidR="00677B7A">
        <w:t>she said it</w:t>
      </w:r>
      <w:r>
        <w:t xml:space="preserve"> at the </w:t>
      </w:r>
      <w:r w:rsidR="00022CB2">
        <w:t>Dispatch Box</w:t>
      </w:r>
      <w:r w:rsidR="00677B7A">
        <w:t xml:space="preserve"> yesterday</w:t>
      </w:r>
      <w:r>
        <w:t xml:space="preserve">—to want </w:t>
      </w:r>
      <w:r w:rsidR="00677B7A">
        <w:t>to give police chiefs powers around misconduct and disciplinar</w:t>
      </w:r>
      <w:r>
        <w:t xml:space="preserve">y </w:t>
      </w:r>
      <w:r w:rsidR="002D3480">
        <w:t>processes</w:t>
      </w:r>
      <w:r w:rsidR="00682BA6">
        <w:t xml:space="preserve"> in the way they </w:t>
      </w:r>
      <w:r w:rsidR="00677B7A">
        <w:t>have requested</w:t>
      </w:r>
      <w:r w:rsidR="00022CB2">
        <w:t>, which w</w:t>
      </w:r>
      <w:r w:rsidR="00677B7A">
        <w:t>e have reflected in our recommendations.</w:t>
      </w:r>
      <w:r w:rsidR="0081290C">
        <w:t xml:space="preserve"> </w:t>
      </w:r>
    </w:p>
    <w:p w:rsidR="00C35AF7" w:rsidP="00677B7A">
      <w:pPr>
        <w:pStyle w:val="Answer"/>
      </w:pPr>
      <w:r>
        <w:t xml:space="preserve">I just want to reiterate that the size of reform needed is not necessarily quite as well understood as I might like it to be </w:t>
      </w:r>
      <w:r w:rsidR="00022CB2">
        <w:t>by</w:t>
      </w:r>
      <w:r>
        <w:t xml:space="preserve"> colleagues in the Home Office</w:t>
      </w:r>
      <w:r w:rsidR="00022CB2">
        <w:t xml:space="preserve">. </w:t>
      </w:r>
      <w:r w:rsidR="00F331AE">
        <w:t>T</w:t>
      </w:r>
      <w:r>
        <w:t xml:space="preserve">o be fair, </w:t>
      </w:r>
      <w:r w:rsidR="00022CB2">
        <w:t xml:space="preserve">they only </w:t>
      </w:r>
      <w:r>
        <w:t>got the report</w:t>
      </w:r>
      <w:r w:rsidR="00022CB2">
        <w:t xml:space="preserve"> </w:t>
      </w:r>
      <w:r>
        <w:t>days ahead of whenever everybody else got it</w:t>
      </w:r>
      <w:r w:rsidR="00022CB2">
        <w:t xml:space="preserve"> and i</w:t>
      </w:r>
      <w:r>
        <w:t>t is 360 pages</w:t>
      </w:r>
      <w:r w:rsidR="00022CB2">
        <w:t xml:space="preserve">. </w:t>
      </w:r>
      <w:r>
        <w:t xml:space="preserve">I completely understand that </w:t>
      </w:r>
      <w:r w:rsidR="00022CB2">
        <w:t xml:space="preserve">it </w:t>
      </w:r>
      <w:r>
        <w:t xml:space="preserve">will take time, but people need to see that </w:t>
      </w:r>
      <w:r w:rsidR="00022CB2">
        <w:t xml:space="preserve">this </w:t>
      </w:r>
      <w:r>
        <w:t>is not an either</w:t>
      </w:r>
      <w:r w:rsidR="00022CB2">
        <w:t>/</w:t>
      </w:r>
      <w:r>
        <w:t>or.</w:t>
      </w:r>
    </w:p>
    <w:p w:rsidR="00022CB2" w:rsidP="00022CB2">
      <w:pPr>
        <w:pStyle w:val="Answer"/>
      </w:pPr>
      <w:r>
        <w:t>I would say that to the Home Secretary</w:t>
      </w:r>
      <w:r>
        <w:t>. S</w:t>
      </w:r>
      <w:r>
        <w:t xml:space="preserve">he stood up at the </w:t>
      </w:r>
      <w:r>
        <w:t xml:space="preserve">Dispatch Box </w:t>
      </w:r>
      <w:r>
        <w:t>and rightly said</w:t>
      </w:r>
      <w:r>
        <w:t>, “</w:t>
      </w:r>
      <w:r>
        <w:t xml:space="preserve">I support </w:t>
      </w:r>
      <w:r>
        <w:t>Mark</w:t>
      </w:r>
      <w:r>
        <w:t xml:space="preserve"> Ro</w:t>
      </w:r>
      <w:r w:rsidR="0081290C">
        <w:t>w</w:t>
      </w:r>
      <w:r>
        <w:t xml:space="preserve">ley. I support </w:t>
      </w:r>
      <w:r>
        <w:t xml:space="preserve">Mark </w:t>
      </w:r>
      <w:r>
        <w:t>Ro</w:t>
      </w:r>
      <w:r w:rsidR="0081290C">
        <w:t>w</w:t>
      </w:r>
      <w:r>
        <w:t>ley</w:t>
      </w:r>
      <w:r>
        <w:t xml:space="preserve">. </w:t>
      </w:r>
      <w:r>
        <w:t xml:space="preserve">I support </w:t>
      </w:r>
      <w:r>
        <w:t xml:space="preserve">Mark </w:t>
      </w:r>
      <w:r>
        <w:t>Ro</w:t>
      </w:r>
      <w:r w:rsidR="0081290C">
        <w:t>w</w:t>
      </w:r>
      <w:r>
        <w:t>ley</w:t>
      </w:r>
      <w:r w:rsidR="00BB139B">
        <w:t>.</w:t>
      </w:r>
      <w:r>
        <w:t>” E</w:t>
      </w:r>
      <w:r>
        <w:t>very time she got a question</w:t>
      </w:r>
      <w:r>
        <w:t xml:space="preserve">, </w:t>
      </w:r>
      <w:r>
        <w:t>she said</w:t>
      </w:r>
      <w:r>
        <w:t>, “</w:t>
      </w:r>
      <w:r>
        <w:t xml:space="preserve">I support the new </w:t>
      </w:r>
      <w:r w:rsidR="007A1D7C">
        <w:t>Commissioner</w:t>
      </w:r>
      <w:r>
        <w:t xml:space="preserve">. I support the new </w:t>
      </w:r>
      <w:r w:rsidR="007A1D7C">
        <w:t>Commissioner</w:t>
      </w:r>
      <w:r w:rsidR="00AD7CCF">
        <w:t>.</w:t>
      </w:r>
      <w:r>
        <w:t>”</w:t>
      </w:r>
      <w:r w:rsidR="00BB139B">
        <w:t xml:space="preserve"> </w:t>
      </w:r>
      <w:r>
        <w:t>Y</w:t>
      </w:r>
      <w:r>
        <w:t>ou can say that and do that, and that is right, but</w:t>
      </w:r>
      <w:r w:rsidR="00C06BA1">
        <w:t>, at the same time,</w:t>
      </w:r>
      <w:r>
        <w:t xml:space="preserve"> you have to </w:t>
      </w:r>
      <w:r w:rsidR="00C06BA1">
        <w:t xml:space="preserve">add </w:t>
      </w:r>
      <w:r>
        <w:t>“b</w:t>
      </w:r>
      <w:r>
        <w:t>y</w:t>
      </w:r>
      <w:r>
        <w:t xml:space="preserve"> </w:t>
      </w:r>
      <w:r w:rsidR="002D3480">
        <w:t>encouraging</w:t>
      </w:r>
      <w:r>
        <w:t xml:space="preserve"> </w:t>
      </w:r>
      <w:r>
        <w:t>enormous reform and change</w:t>
      </w:r>
      <w:r>
        <w:t>”. “</w:t>
      </w:r>
      <w:r>
        <w:t xml:space="preserve">I support the </w:t>
      </w:r>
      <w:r w:rsidR="007A1D7C">
        <w:t>Commissioner</w:t>
      </w:r>
      <w:r>
        <w:t xml:space="preserve"> by putting new powers in place where neede</w:t>
      </w:r>
      <w:r w:rsidR="009037C8">
        <w:t xml:space="preserve">d and, </w:t>
      </w:r>
      <w:r>
        <w:t>in the meantime</w:t>
      </w:r>
      <w:r>
        <w:t xml:space="preserve">, I support </w:t>
      </w:r>
      <w:r>
        <w:t xml:space="preserve">the </w:t>
      </w:r>
      <w:r w:rsidR="007A1D7C">
        <w:t>Commissioner</w:t>
      </w:r>
      <w:r>
        <w:t xml:space="preserve"> </w:t>
      </w:r>
      <w:r w:rsidR="002D3480">
        <w:t xml:space="preserve">in </w:t>
      </w:r>
      <w:r>
        <w:t>being brave and bold about the level of the reform required</w:t>
      </w:r>
      <w:r w:rsidR="00AD7CCF">
        <w:t>.</w:t>
      </w:r>
      <w:r>
        <w:t xml:space="preserve">” </w:t>
      </w:r>
    </w:p>
    <w:p w:rsidR="00022CB2" w:rsidP="00022CB2">
      <w:pPr>
        <w:pStyle w:val="Answer"/>
      </w:pPr>
      <w:r>
        <w:t xml:space="preserve">I feel it is a little </w:t>
      </w:r>
      <w:r>
        <w:t xml:space="preserve">bit </w:t>
      </w:r>
      <w:r>
        <w:t>either</w:t>
      </w:r>
      <w:r>
        <w:t>/</w:t>
      </w:r>
      <w:r>
        <w:t>or, and it has to be both</w:t>
      </w:r>
      <w:r>
        <w:t xml:space="preserve">. In </w:t>
      </w:r>
      <w:r>
        <w:t>the same way</w:t>
      </w:r>
      <w:r>
        <w:t xml:space="preserve">, </w:t>
      </w:r>
      <w:r>
        <w:t>Neil is right</w:t>
      </w:r>
      <w:r w:rsidR="00AD7CCF">
        <w:t>:</w:t>
      </w:r>
      <w:r>
        <w:t xml:space="preserve"> </w:t>
      </w:r>
      <w:r w:rsidR="00AD7CCF">
        <w:t>i</w:t>
      </w:r>
      <w:r>
        <w:t>f you read the report and you see the conclusions of the recommendations, you cannot pick and choose them. They are not a pick</w:t>
      </w:r>
      <w:r>
        <w:t xml:space="preserve"> and</w:t>
      </w:r>
      <w:r>
        <w:t xml:space="preserve"> mix. They have to be taken together. It is one chocolate bar, not optional bits and pieces.</w:t>
      </w:r>
      <w:r>
        <w:t xml:space="preserve"> T</w:t>
      </w:r>
      <w:r>
        <w:t>hat is what I am slightly concerned about</w:t>
      </w:r>
      <w:r>
        <w:t>.</w:t>
      </w:r>
    </w:p>
    <w:p w:rsidR="00677B7A" w:rsidP="00022CB2">
      <w:pPr>
        <w:pStyle w:val="Answer"/>
      </w:pPr>
      <w:r>
        <w:t>I</w:t>
      </w:r>
      <w:r>
        <w:t>f I am being gentle and kind, I would say there has not been a great deal of time for people to see the depth of what we are talking about</w:t>
      </w:r>
      <w:r>
        <w:t>. C</w:t>
      </w:r>
      <w:r>
        <w:t xml:space="preserve">ertainly 48 hours, if not longer, of media on quite a monumental scale probably has </w:t>
      </w:r>
      <w:r>
        <w:t>brought attention to it</w:t>
      </w:r>
      <w:r>
        <w:t>, but it is not, “</w:t>
      </w:r>
      <w:r>
        <w:t>I support Mark to do whatever he wants</w:t>
      </w:r>
      <w:r w:rsidR="009A6963">
        <w:t>,</w:t>
      </w:r>
      <w:r>
        <w:t>”</w:t>
      </w:r>
      <w:r>
        <w:t xml:space="preserve"> as it were. </w:t>
      </w:r>
      <w:r w:rsidR="00180677">
        <w:t>T</w:t>
      </w:r>
      <w:r>
        <w:t xml:space="preserve">he job of </w:t>
      </w:r>
      <w:r w:rsidR="00180677">
        <w:t>g</w:t>
      </w:r>
      <w:r>
        <w:t xml:space="preserve">overnment is to support the change needed in the </w:t>
      </w:r>
      <w:r w:rsidR="00EC2978">
        <w:t>Metropolitan Police</w:t>
      </w:r>
      <w:r>
        <w:t xml:space="preserve"> by supporting Mark Ro</w:t>
      </w:r>
      <w:r w:rsidR="00180677">
        <w:t>w</w:t>
      </w:r>
      <w:r>
        <w:t>ley. Does that make sense?</w:t>
      </w:r>
    </w:p>
    <w:p w:rsidR="00677B7A" w:rsidP="00677B7A">
      <w:pPr>
        <w:pStyle w:val="Answer"/>
      </w:pPr>
      <w:r>
        <w:t xml:space="preserve">I am slightly worried that the reform required is </w:t>
      </w:r>
      <w:r w:rsidR="00180677">
        <w:t xml:space="preserve">of the </w:t>
      </w:r>
      <w:r>
        <w:t xml:space="preserve">size of </w:t>
      </w:r>
      <w:r w:rsidR="00180677">
        <w:t>the R</w:t>
      </w:r>
      <w:r>
        <w:t>UC into PS</w:t>
      </w:r>
      <w:r w:rsidR="00180677">
        <w:t>N</w:t>
      </w:r>
      <w:r>
        <w:t>I, driven by different reasons</w:t>
      </w:r>
      <w:r w:rsidR="00BB689C">
        <w:t>, and</w:t>
      </w:r>
      <w:r w:rsidR="00180677">
        <w:t xml:space="preserve"> </w:t>
      </w:r>
      <w:r>
        <w:t xml:space="preserve">I am not sure I am hearing </w:t>
      </w:r>
      <w:r w:rsidR="00180677">
        <w:t xml:space="preserve">that </w:t>
      </w:r>
      <w:r>
        <w:t>at the moment</w:t>
      </w:r>
      <w:r w:rsidR="00180677">
        <w:t>. T</w:t>
      </w:r>
      <w:r>
        <w:t>hat could be because I am concerned that it will not work</w:t>
      </w:r>
      <w:r w:rsidR="00180677">
        <w:t xml:space="preserve"> and </w:t>
      </w:r>
      <w:r>
        <w:t>that in 20 years from now somebody will be sitting before you saying</w:t>
      </w:r>
      <w:r w:rsidR="00180677">
        <w:t xml:space="preserve">, “The </w:t>
      </w:r>
      <w:r>
        <w:t xml:space="preserve">Casey review in 2023 </w:t>
      </w:r>
      <w:r w:rsidR="00180677">
        <w:t xml:space="preserve">laid it bare </w:t>
      </w:r>
      <w:r>
        <w:t>and nothing changed</w:t>
      </w:r>
      <w:r w:rsidR="009A6963">
        <w:t>,</w:t>
      </w:r>
      <w:r w:rsidR="00180677">
        <w:t xml:space="preserve">” when I am in an </w:t>
      </w:r>
      <w:r>
        <w:t>old people’s home</w:t>
      </w:r>
      <w:r w:rsidR="00180677">
        <w:t>, i</w:t>
      </w:r>
      <w:r>
        <w:t>f we still have them</w:t>
      </w:r>
      <w:r w:rsidR="00180677">
        <w:t xml:space="preserve">, </w:t>
      </w:r>
      <w:r>
        <w:t>hopefully with lots of sherry.</w:t>
      </w:r>
    </w:p>
    <w:p w:rsidR="00CA6FC7" w:rsidP="00677B7A">
      <w:pPr>
        <w:pStyle w:val="Answer"/>
      </w:pPr>
      <w:r>
        <w:t xml:space="preserve">The </w:t>
      </w:r>
      <w:r w:rsidR="00677B7A">
        <w:t xml:space="preserve">serious side of what I am trying to say is </w:t>
      </w:r>
      <w:r w:rsidR="009E7DAA">
        <w:t xml:space="preserve">that </w:t>
      </w:r>
      <w:r w:rsidR="00677B7A">
        <w:t>they have to accept the reform now</w:t>
      </w:r>
      <w:r>
        <w:t xml:space="preserve">. </w:t>
      </w:r>
      <w:r w:rsidR="00677B7A">
        <w:t>I am worried that the size of the reform is not reflected in what the Home Secretary said yesterday</w:t>
      </w:r>
      <w:r>
        <w:t xml:space="preserve">. You </w:t>
      </w:r>
      <w:r w:rsidR="00677B7A">
        <w:t>cannot just</w:t>
      </w:r>
      <w:r>
        <w:t xml:space="preserve"> say, “</w:t>
      </w:r>
      <w:r w:rsidR="00677B7A">
        <w:t xml:space="preserve">I will trust </w:t>
      </w:r>
      <w:r>
        <w:t xml:space="preserve">him and </w:t>
      </w:r>
      <w:r w:rsidR="00677B7A">
        <w:t>let him get on with it</w:t>
      </w:r>
      <w:r w:rsidR="000E483F">
        <w:t>,</w:t>
      </w:r>
      <w:r>
        <w:t>”</w:t>
      </w:r>
      <w:r w:rsidR="00677B7A">
        <w:t xml:space="preserve"> no matter how </w:t>
      </w:r>
      <w:r>
        <w:t xml:space="preserve">brilliant </w:t>
      </w:r>
      <w:r w:rsidR="00677B7A">
        <w:t>that individual is</w:t>
      </w:r>
      <w:r>
        <w:t>. T</w:t>
      </w:r>
      <w:r w:rsidR="00677B7A">
        <w:t>hat is my worry</w:t>
      </w:r>
      <w:r>
        <w:t>, and t</w:t>
      </w:r>
      <w:r w:rsidR="00677B7A">
        <w:t xml:space="preserve">hat is </w:t>
      </w:r>
      <w:r>
        <w:t xml:space="preserve">why I think Mr Loughton </w:t>
      </w:r>
      <w:r>
        <w:t xml:space="preserve">was </w:t>
      </w:r>
      <w:r w:rsidR="00677B7A">
        <w:t>right to</w:t>
      </w:r>
      <w:r>
        <w:t xml:space="preserve"> ask </w:t>
      </w:r>
      <w:r>
        <w:t xml:space="preserve">me what were, to be fair, </w:t>
      </w:r>
      <w:r w:rsidR="00677B7A">
        <w:t>good question</w:t>
      </w:r>
      <w:r>
        <w:t xml:space="preserve">s about whether the </w:t>
      </w:r>
      <w:r w:rsidR="00677B7A">
        <w:t>checks are right</w:t>
      </w:r>
      <w:r>
        <w:t xml:space="preserve">, whether </w:t>
      </w:r>
      <w:r w:rsidR="00677B7A">
        <w:t>the balance is right</w:t>
      </w:r>
      <w:r>
        <w:t xml:space="preserve"> and how soon this should happen.</w:t>
      </w:r>
    </w:p>
    <w:p w:rsidR="00E56D84" w:rsidP="009E7DAA">
      <w:pPr>
        <w:pStyle w:val="Answer"/>
      </w:pPr>
      <w:r>
        <w:t>I am conscious of time.</w:t>
      </w:r>
      <w:r w:rsidR="00CA6FC7">
        <w:t xml:space="preserve"> </w:t>
      </w:r>
      <w:r>
        <w:t xml:space="preserve">I just want to say one last thing about the world </w:t>
      </w:r>
      <w:r w:rsidR="00CA6FC7">
        <w:t>“i</w:t>
      </w:r>
      <w:r>
        <w:t>nstitutional</w:t>
      </w:r>
      <w:r w:rsidR="00CA6FC7">
        <w:t>”</w:t>
      </w:r>
      <w:r>
        <w:t>.</w:t>
      </w:r>
      <w:r w:rsidR="00CA6FC7">
        <w:t xml:space="preserve"> </w:t>
      </w:r>
      <w:r>
        <w:t>I have been thinking about this</w:t>
      </w:r>
      <w:r w:rsidR="00CA6FC7">
        <w:t>. Mark has</w:t>
      </w:r>
      <w:r>
        <w:t xml:space="preserve"> inherited an organisation and possibly, dare I say it</w:t>
      </w:r>
      <w:r w:rsidR="00CA6FC7">
        <w:t>, a</w:t>
      </w:r>
      <w:r>
        <w:t xml:space="preserve"> culture</w:t>
      </w:r>
      <w:r w:rsidR="00CA6FC7">
        <w:t xml:space="preserve"> </w:t>
      </w:r>
      <w:r w:rsidR="009E7DAA">
        <w:t>that</w:t>
      </w:r>
      <w:r>
        <w:t xml:space="preserve"> is long on hubris and quite </w:t>
      </w:r>
      <w:r w:rsidR="00CA6FC7">
        <w:t xml:space="preserve">short </w:t>
      </w:r>
      <w:r>
        <w:t>on humility</w:t>
      </w:r>
      <w:r w:rsidR="00CA6FC7">
        <w:t>. I</w:t>
      </w:r>
      <w:r>
        <w:t xml:space="preserve">t is my own view that </w:t>
      </w:r>
      <w:r w:rsidR="003C3916">
        <w:t xml:space="preserve">the report we have given them allows the </w:t>
      </w:r>
      <w:r w:rsidR="007A1D7C">
        <w:t>Commissioner</w:t>
      </w:r>
      <w:r>
        <w:t xml:space="preserve"> and the </w:t>
      </w:r>
      <w:r w:rsidR="007A1D7C">
        <w:t>Deputy Commissioner</w:t>
      </w:r>
      <w:r>
        <w:t xml:space="preserve"> to be </w:t>
      </w:r>
      <w:r w:rsidR="009E7DAA">
        <w:t xml:space="preserve">the </w:t>
      </w:r>
      <w:r>
        <w:t>bigger ones</w:t>
      </w:r>
      <w:r w:rsidR="009E7DAA">
        <w:t>,</w:t>
      </w:r>
      <w:r w:rsidR="003C3916">
        <w:t xml:space="preserve"> </w:t>
      </w:r>
      <w:r>
        <w:t xml:space="preserve">to leave their </w:t>
      </w:r>
      <w:r w:rsidR="003C3916">
        <w:t xml:space="preserve">hubris </w:t>
      </w:r>
      <w:r>
        <w:t>to one side</w:t>
      </w:r>
      <w:r w:rsidR="009E7DAA">
        <w:t xml:space="preserve"> and </w:t>
      </w:r>
      <w:r>
        <w:t>to say</w:t>
      </w:r>
      <w:r w:rsidR="003C3916">
        <w:t>, “W</w:t>
      </w:r>
      <w:r>
        <w:t xml:space="preserve">ould it </w:t>
      </w:r>
      <w:r w:rsidR="003C3916">
        <w:t xml:space="preserve">not </w:t>
      </w:r>
      <w:r>
        <w:t xml:space="preserve">be good if we honoured </w:t>
      </w:r>
      <w:r w:rsidR="003C3916">
        <w:t xml:space="preserve">Doreen </w:t>
      </w:r>
      <w:r>
        <w:t>Lawrence’s son</w:t>
      </w:r>
      <w:r w:rsidR="003C3916">
        <w:t>?</w:t>
      </w:r>
      <w:r w:rsidR="00E6734C">
        <w:t xml:space="preserve"> </w:t>
      </w:r>
      <w:r w:rsidR="003C3916">
        <w:t>W</w:t>
      </w:r>
      <w:r>
        <w:t xml:space="preserve">ould </w:t>
      </w:r>
      <w:r w:rsidR="003C3916">
        <w:t xml:space="preserve">it </w:t>
      </w:r>
      <w:r>
        <w:t xml:space="preserve">not be good </w:t>
      </w:r>
      <w:r w:rsidR="003C3916">
        <w:t xml:space="preserve">if </w:t>
      </w:r>
      <w:r>
        <w:t xml:space="preserve">we honoured </w:t>
      </w:r>
      <w:r w:rsidR="009E7DAA">
        <w:t xml:space="preserve">all the </w:t>
      </w:r>
      <w:r>
        <w:t>black Londoners</w:t>
      </w:r>
      <w:r w:rsidR="009E7DAA">
        <w:t xml:space="preserve"> whose </w:t>
      </w:r>
      <w:r>
        <w:t xml:space="preserve">mums </w:t>
      </w:r>
      <w:r w:rsidR="003C3916">
        <w:t xml:space="preserve">right now </w:t>
      </w:r>
      <w:r w:rsidR="009E7DAA">
        <w:t xml:space="preserve">are </w:t>
      </w:r>
      <w:r>
        <w:t>thinking</w:t>
      </w:r>
      <w:r w:rsidR="003C3916">
        <w:t xml:space="preserve">, </w:t>
      </w:r>
      <w:r w:rsidR="00E6734C">
        <w:t>‘</w:t>
      </w:r>
      <w:r w:rsidR="003C3916">
        <w:t>I</w:t>
      </w:r>
      <w:r>
        <w:t>s my child carrying a knife</w:t>
      </w:r>
      <w:r w:rsidR="003C3916">
        <w:t>? I</w:t>
      </w:r>
      <w:r>
        <w:t>s he going to be stopp</w:t>
      </w:r>
      <w:r w:rsidR="003C3916">
        <w:t xml:space="preserve">ed and searched? How will he </w:t>
      </w:r>
      <w:r>
        <w:t>be stopped and searched</w:t>
      </w:r>
      <w:r w:rsidR="009E7DAA">
        <w:t>?</w:t>
      </w:r>
      <w:r w:rsidR="002B66E2">
        <w:t>’”</w:t>
      </w:r>
      <w:r>
        <w:t xml:space="preserve"> </w:t>
      </w:r>
      <w:r w:rsidR="003C3916">
        <w:t>P</w:t>
      </w:r>
      <w:r>
        <w:t xml:space="preserve">eople </w:t>
      </w:r>
      <w:r>
        <w:t xml:space="preserve">are </w:t>
      </w:r>
      <w:r>
        <w:t>telling their kids</w:t>
      </w:r>
      <w:r>
        <w:t xml:space="preserve">, </w:t>
      </w:r>
      <w:r>
        <w:t>as they grow up</w:t>
      </w:r>
      <w:r w:rsidR="003C3916">
        <w:t>, “</w:t>
      </w:r>
      <w:r w:rsidR="002B66E2">
        <w:t xml:space="preserve">Don’t </w:t>
      </w:r>
      <w:r>
        <w:t>look at a police officer</w:t>
      </w:r>
      <w:r w:rsidR="003C3916">
        <w:t xml:space="preserve">, </w:t>
      </w:r>
      <w:r>
        <w:t xml:space="preserve">if </w:t>
      </w:r>
      <w:r w:rsidR="002B66E2">
        <w:t xml:space="preserve">you’re </w:t>
      </w:r>
      <w:r>
        <w:t>black</w:t>
      </w:r>
      <w:r w:rsidR="002B66E2">
        <w:t>.</w:t>
      </w:r>
      <w:r w:rsidR="003C3916">
        <w:t>”</w:t>
      </w:r>
      <w:r>
        <w:t xml:space="preserve"> </w:t>
      </w:r>
      <w:r>
        <w:t>We want to tell our children to run to police officers. Black families and non-white people have not said that for some time.</w:t>
      </w:r>
    </w:p>
    <w:p w:rsidR="00677B7A" w:rsidP="00677B7A">
      <w:pPr>
        <w:pStyle w:val="Answer"/>
      </w:pPr>
      <w:r>
        <w:t xml:space="preserve">In </w:t>
      </w:r>
      <w:r>
        <w:t>honour of that</w:t>
      </w:r>
      <w:r>
        <w:t xml:space="preserve">, </w:t>
      </w:r>
      <w:r>
        <w:t>Mark needs to be bigger than the headline or the word</w:t>
      </w:r>
      <w:r>
        <w:t xml:space="preserve">. He </w:t>
      </w:r>
      <w:r>
        <w:t>needs to remember</w:t>
      </w:r>
      <w:r>
        <w:t xml:space="preserve"> that sometimes we </w:t>
      </w:r>
      <w:r>
        <w:t>all have to be bigger</w:t>
      </w:r>
      <w:r>
        <w:t xml:space="preserve">. That </w:t>
      </w:r>
      <w:r>
        <w:t>is what being in public life is about</w:t>
      </w:r>
      <w:r>
        <w:t xml:space="preserve">. That is the </w:t>
      </w:r>
      <w:r>
        <w:t>responsibility we carry as public servants</w:t>
      </w:r>
      <w:r>
        <w:t xml:space="preserve">. That is why, for me, it is </w:t>
      </w:r>
      <w:r>
        <w:t xml:space="preserve">about an end to hubris and </w:t>
      </w:r>
      <w:r>
        <w:t xml:space="preserve">the </w:t>
      </w:r>
      <w:r>
        <w:t>beginning of humility</w:t>
      </w:r>
      <w:r>
        <w:t>. T</w:t>
      </w:r>
      <w:r>
        <w:t>hat is why it is important</w:t>
      </w:r>
      <w:r>
        <w:t xml:space="preserve">, </w:t>
      </w:r>
      <w:r>
        <w:t>and that is why the words are important</w:t>
      </w:r>
      <w:r>
        <w:t xml:space="preserve">. </w:t>
      </w:r>
      <w:r w:rsidR="009E7DAA">
        <w:t xml:space="preserve">For any </w:t>
      </w:r>
      <w:r>
        <w:t>support you are all able to give</w:t>
      </w:r>
      <w:r w:rsidR="0015025B">
        <w:t xml:space="preserve">, </w:t>
      </w:r>
      <w:r>
        <w:t>in a cross-party way</w:t>
      </w:r>
      <w:r w:rsidR="0015025B">
        <w:t xml:space="preserve">, </w:t>
      </w:r>
      <w:r w:rsidR="009E7DAA">
        <w:t>we</w:t>
      </w:r>
      <w:r>
        <w:t xml:space="preserve"> would be so enormously grateful.</w:t>
      </w:r>
    </w:p>
    <w:p w:rsidR="0015025B" w:rsidP="0015025B">
      <w:pPr>
        <w:pStyle w:val="Question"/>
      </w:pPr>
      <w:sdt>
        <w:sdtPr>
          <w:alias w:val="Member"/>
          <w:tag w:val="&lt;Member mnisId='1554' dodsId='31575'&gt;"/>
          <w:id w:val="-2005582841"/>
          <w:placeholder>
            <w:docPart w:val="B45EA94B5EC449CBB7EF3A3F049ACFC6"/>
          </w:placeholder>
          <w:richText/>
        </w:sdtPr>
        <w:sdtContent>
          <w:r w:rsidRPr="003E7691">
            <w:rPr>
              <w:b/>
            </w:rPr>
            <w:t>Chair:</w:t>
          </w:r>
        </w:sdtContent>
      </w:sdt>
      <w:r w:rsidRPr="003E7691">
        <w:t xml:space="preserve"> </w:t>
      </w:r>
      <w:r>
        <w:t xml:space="preserve">We </w:t>
      </w:r>
      <w:r w:rsidR="00677B7A">
        <w:t>are very grateful for your time this afternoon</w:t>
      </w:r>
      <w:r w:rsidR="009E7DAA">
        <w:t xml:space="preserve"> and</w:t>
      </w:r>
      <w:r>
        <w:t xml:space="preserve"> to </w:t>
      </w:r>
      <w:r w:rsidR="00677B7A">
        <w:t xml:space="preserve">your band of annoying people for this report and </w:t>
      </w:r>
      <w:r>
        <w:t xml:space="preserve">for </w:t>
      </w:r>
      <w:r w:rsidR="00677B7A">
        <w:t xml:space="preserve">producing such an excellent piece of work. </w:t>
      </w:r>
    </w:p>
    <w:p w:rsidR="00677B7A" w:rsidP="0015025B">
      <w:pPr>
        <w:pStyle w:val="QuestionCont"/>
      </w:pPr>
      <w:r>
        <w:t>Can I just ask two things very quickly? One thing that occurs to me</w:t>
      </w:r>
      <w:r w:rsidR="0015025B">
        <w:t xml:space="preserve"> </w:t>
      </w:r>
      <w:r>
        <w:t xml:space="preserve">is </w:t>
      </w:r>
      <w:r w:rsidR="0015025B">
        <w:t xml:space="preserve">about these </w:t>
      </w:r>
      <w:r>
        <w:t>accelerated misconduct hearing</w:t>
      </w:r>
      <w:r w:rsidR="0015025B">
        <w:t>s, which</w:t>
      </w:r>
      <w:r>
        <w:t xml:space="preserve"> I have been hearing about</w:t>
      </w:r>
      <w:r w:rsidR="009E7DAA">
        <w:t xml:space="preserve"> and</w:t>
      </w:r>
      <w:r w:rsidR="0015025B">
        <w:t xml:space="preserve"> </w:t>
      </w:r>
      <w:r>
        <w:t>that other police chief constables have used</w:t>
      </w:r>
      <w:r w:rsidR="0015025B">
        <w:t xml:space="preserve">. The Met </w:t>
      </w:r>
      <w:r>
        <w:t>do</w:t>
      </w:r>
      <w:r w:rsidR="0015025B">
        <w:t>es</w:t>
      </w:r>
      <w:r>
        <w:t xml:space="preserve"> not seem to have used this</w:t>
      </w:r>
      <w:r w:rsidR="0015025B">
        <w:t>. I</w:t>
      </w:r>
      <w:r>
        <w:t xml:space="preserve">s that correct? </w:t>
      </w:r>
      <w:r w:rsidR="0015025B">
        <w:t xml:space="preserve">It does </w:t>
      </w:r>
      <w:r>
        <w:t xml:space="preserve">not seem to have used it in the numbers other chief </w:t>
      </w:r>
      <w:r w:rsidR="0015025B">
        <w:t xml:space="preserve">constables </w:t>
      </w:r>
      <w:r>
        <w:t>feel able to use it.</w:t>
      </w:r>
    </w:p>
    <w:p w:rsidR="00486390" w:rsidP="00677B7A">
      <w:pPr>
        <w:pStyle w:val="Answer"/>
      </w:pPr>
      <w:sdt>
        <w:sdtPr>
          <w:alias w:val="Witness"/>
          <w:id w:val="-1178738150"/>
          <w:placeholder>
            <w:docPart w:val="908AC16570A142F5ACF0E7A6DF0A3F06"/>
          </w:placeholder>
          <w:richText/>
        </w:sdtPr>
        <w:sdtContent>
          <w:r w:rsidRPr="00B52DD4">
            <w:rPr>
              <w:b/>
              <w:bCs/>
              <w:i/>
              <w:iCs/>
            </w:rPr>
            <w:t>Sarah Kincaid:</w:t>
          </w:r>
          <w:r w:rsidRPr="00B52DD4">
            <w:rPr>
              <w:b/>
            </w:rPr>
            <w:t xml:space="preserve"> </w:t>
          </w:r>
        </w:sdtContent>
      </w:sdt>
      <w:r w:rsidR="0015025B">
        <w:t>T</w:t>
      </w:r>
      <w:r w:rsidR="00677B7A">
        <w:t>here ha</w:t>
      </w:r>
      <w:r w:rsidR="0015025B">
        <w:t>ve</w:t>
      </w:r>
      <w:r w:rsidR="00677B7A">
        <w:t xml:space="preserve"> been fewer accelerated hearings. That is definitely right. They use the legally qualified chair system when they feel they </w:t>
      </w:r>
      <w:r>
        <w:t xml:space="preserve">do not have </w:t>
      </w:r>
      <w:r w:rsidR="00677B7A">
        <w:t>a slam</w:t>
      </w:r>
      <w:r>
        <w:t>-</w:t>
      </w:r>
      <w:r w:rsidR="00677B7A">
        <w:t xml:space="preserve">dunk case and </w:t>
      </w:r>
      <w:r>
        <w:t xml:space="preserve">someone has </w:t>
      </w:r>
      <w:r w:rsidR="00677B7A">
        <w:t xml:space="preserve">not admitted. Again, it is very heavily reliant on regulations. </w:t>
      </w:r>
      <w:r>
        <w:t xml:space="preserve">We </w:t>
      </w:r>
      <w:r w:rsidR="00677B7A">
        <w:t>think they could probably do better on both parts.</w:t>
      </w:r>
    </w:p>
    <w:p w:rsidR="00677B7A" w:rsidP="00677B7A">
      <w:pPr>
        <w:pStyle w:val="Answer"/>
      </w:pPr>
      <w:r>
        <w:t>We have not said that legally qualified chairs are not able to come to a good decision</w:t>
      </w:r>
      <w:r w:rsidR="00486390">
        <w:t>. They are</w:t>
      </w:r>
      <w:r>
        <w:t xml:space="preserve"> </w:t>
      </w:r>
      <w:r w:rsidR="00C16904">
        <w:t>p</w:t>
      </w:r>
      <w:r>
        <w:t xml:space="preserve">anel decisions. </w:t>
      </w:r>
      <w:r w:rsidR="00486390">
        <w:t xml:space="preserve">We </w:t>
      </w:r>
      <w:r>
        <w:t>certainly think that</w:t>
      </w:r>
      <w:r w:rsidR="00486390">
        <w:t xml:space="preserve"> </w:t>
      </w:r>
      <w:r>
        <w:t>is not the root of the problem here.</w:t>
      </w:r>
      <w:r w:rsidR="00486390">
        <w:t xml:space="preserve"> The </w:t>
      </w:r>
      <w:r>
        <w:t xml:space="preserve">answer is </w:t>
      </w:r>
      <w:r w:rsidR="00486390">
        <w:t xml:space="preserve">not to have </w:t>
      </w:r>
      <w:r>
        <w:t xml:space="preserve">loads and </w:t>
      </w:r>
      <w:r w:rsidR="00486390">
        <w:t xml:space="preserve">loads </w:t>
      </w:r>
      <w:r>
        <w:t>of accelerated hearings</w:t>
      </w:r>
      <w:r w:rsidR="00486390">
        <w:t>. It</w:t>
      </w:r>
      <w:r>
        <w:t xml:space="preserve"> is for the </w:t>
      </w:r>
      <w:r w:rsidR="00486390">
        <w:t xml:space="preserve">Met </w:t>
      </w:r>
      <w:r>
        <w:t xml:space="preserve">to get </w:t>
      </w:r>
      <w:r w:rsidR="009E7DAA">
        <w:t>its</w:t>
      </w:r>
      <w:r>
        <w:t xml:space="preserve"> cases together</w:t>
      </w:r>
      <w:r w:rsidR="00486390">
        <w:t xml:space="preserve"> well. </w:t>
      </w:r>
    </w:p>
    <w:p w:rsidR="00486390" w:rsidP="00486390">
      <w:pPr>
        <w:pStyle w:val="Question"/>
      </w:pPr>
      <w:sdt>
        <w:sdtPr>
          <w:alias w:val="Member"/>
          <w:tag w:val="&lt;Member mnisId='1554' dodsId='31575'&gt;"/>
          <w:id w:val="179168804"/>
          <w:placeholder>
            <w:docPart w:val="6283A6FE88CB4C6CB397C7BEA7A65F98"/>
          </w:placeholder>
          <w:richText/>
        </w:sdtPr>
        <w:sdtContent>
          <w:r w:rsidRPr="003E7691">
            <w:rPr>
              <w:b/>
            </w:rPr>
            <w:t>Chair:</w:t>
          </w:r>
        </w:sdtContent>
      </w:sdt>
      <w:r w:rsidRPr="003E7691">
        <w:t xml:space="preserve"> </w:t>
      </w:r>
      <w:r>
        <w:t xml:space="preserve">We are very surprised that </w:t>
      </w:r>
      <w:r w:rsidR="00677B7A">
        <w:t xml:space="preserve">an officer who is caught masturbating </w:t>
      </w:r>
      <w:r>
        <w:t xml:space="preserve">and gets </w:t>
      </w:r>
      <w:r w:rsidR="00677B7A">
        <w:t>a conviction in the courts</w:t>
      </w:r>
      <w:r>
        <w:t xml:space="preserve"> is </w:t>
      </w:r>
      <w:r w:rsidR="00677B7A">
        <w:t>not put through an accelerated</w:t>
      </w:r>
      <w:r>
        <w:t xml:space="preserve"> misconduct hearing. </w:t>
      </w:r>
    </w:p>
    <w:p w:rsidR="00486390" w:rsidP="00677B7A">
      <w:pPr>
        <w:pStyle w:val="Answer"/>
      </w:pPr>
      <w:sdt>
        <w:sdtPr>
          <w:alias w:val="Witness"/>
          <w:id w:val="261189599"/>
          <w:placeholder>
            <w:docPart w:val="8E00B13B634F48BBB9E4050FE9D56DC5"/>
          </w:placeholder>
          <w:richText/>
        </w:sdtPr>
        <w:sdtContent>
          <w:r w:rsidR="002935B5">
            <w:rPr>
              <w:b/>
              <w:bCs/>
              <w:i/>
              <w:iCs/>
            </w:rPr>
            <w:t>Baroness Casey:</w:t>
          </w:r>
          <w:r w:rsidRPr="00527A45">
            <w:rPr>
              <w:b/>
            </w:rPr>
            <w:t xml:space="preserve"> </w:t>
          </w:r>
        </w:sdtContent>
      </w:sdt>
      <w:r>
        <w:t>He was.</w:t>
      </w:r>
    </w:p>
    <w:p w:rsidR="00486390" w:rsidP="00486390">
      <w:pPr>
        <w:pStyle w:val="Remark"/>
      </w:pPr>
      <w:sdt>
        <w:sdtPr>
          <w:alias w:val="Member"/>
          <w:tag w:val="&lt;Member mnisId='1554' dodsId='31575'&gt;"/>
          <w:id w:val="-2119599615"/>
          <w:placeholder>
            <w:docPart w:val="8328D61F802D4BBB8D0D4EB7F72BCE30"/>
          </w:placeholder>
          <w:richText/>
        </w:sdtPr>
        <w:sdtContent>
          <w:r w:rsidRPr="003E7691">
            <w:rPr>
              <w:b/>
            </w:rPr>
            <w:t>Chair:</w:t>
          </w:r>
        </w:sdtContent>
      </w:sdt>
      <w:r w:rsidRPr="003E7691">
        <w:t xml:space="preserve"> </w:t>
      </w:r>
      <w:r>
        <w:t>He was put through one</w:t>
      </w:r>
      <w:r w:rsidR="00185529">
        <w:t>?</w:t>
      </w:r>
    </w:p>
    <w:p w:rsidR="00486390" w:rsidP="00677B7A">
      <w:pPr>
        <w:pStyle w:val="Answer"/>
      </w:pPr>
      <w:sdt>
        <w:sdtPr>
          <w:alias w:val="Witness"/>
          <w:id w:val="1912188230"/>
          <w:placeholder>
            <w:docPart w:val="364DECFEDFD44D5885298486B7AAA9EA"/>
          </w:placeholder>
          <w:richText/>
        </w:sdtPr>
        <w:sdtContent>
          <w:r w:rsidR="002935B5">
            <w:rPr>
              <w:b/>
              <w:bCs/>
              <w:i/>
              <w:iCs/>
            </w:rPr>
            <w:t>Baroness Casey:</w:t>
          </w:r>
          <w:r w:rsidRPr="00527A45">
            <w:rPr>
              <w:b/>
            </w:rPr>
            <w:t xml:space="preserve"> </w:t>
          </w:r>
        </w:sdtContent>
      </w:sdt>
      <w:r w:rsidR="00B777A1">
        <w:t>Yes, h</w:t>
      </w:r>
      <w:r>
        <w:t xml:space="preserve">e was. </w:t>
      </w:r>
      <w:r w:rsidR="00A62E0A">
        <w:t xml:space="preserve">We are </w:t>
      </w:r>
      <w:r w:rsidRPr="00B777A1" w:rsidR="00B777A1">
        <w:t>b</w:t>
      </w:r>
      <w:r w:rsidRPr="00B777A1">
        <w:t xml:space="preserve">ack </w:t>
      </w:r>
      <w:r w:rsidRPr="00B777A1" w:rsidR="00B777A1">
        <w:t xml:space="preserve">to </w:t>
      </w:r>
      <w:r w:rsidRPr="00B777A1">
        <w:t xml:space="preserve">Met </w:t>
      </w:r>
      <w:r w:rsidRPr="00B777A1" w:rsidR="00B777A1">
        <w:t>c</w:t>
      </w:r>
      <w:r w:rsidRPr="00B777A1">
        <w:t>ulture</w:t>
      </w:r>
      <w:r>
        <w:t xml:space="preserve">. </w:t>
      </w:r>
    </w:p>
    <w:p w:rsidR="00486390" w:rsidP="00486390">
      <w:pPr>
        <w:pStyle w:val="Remark"/>
      </w:pPr>
      <w:sdt>
        <w:sdtPr>
          <w:alias w:val="Member"/>
          <w:tag w:val="&lt;Member mnisId='1554' dodsId='31575'&gt;"/>
          <w:id w:val="9805460"/>
          <w:placeholder>
            <w:docPart w:val="6A5665FB22624541B9505542CFE8E700"/>
          </w:placeholder>
          <w:richText/>
        </w:sdtPr>
        <w:sdtContent>
          <w:r w:rsidRPr="003E7691">
            <w:rPr>
              <w:b/>
            </w:rPr>
            <w:t>Chair:</w:t>
          </w:r>
        </w:sdtContent>
      </w:sdt>
      <w:r w:rsidRPr="003E7691">
        <w:t xml:space="preserve"> </w:t>
      </w:r>
      <w:r>
        <w:t xml:space="preserve">He </w:t>
      </w:r>
      <w:r w:rsidR="0024664D">
        <w:t xml:space="preserve">wasn’t </w:t>
      </w:r>
      <w:r w:rsidR="00677B7A">
        <w:t>dismissed</w:t>
      </w:r>
      <w:r w:rsidR="0024664D">
        <w:t xml:space="preserve"> for misconduct?</w:t>
      </w:r>
    </w:p>
    <w:p w:rsidR="00677B7A" w:rsidP="00677B7A">
      <w:pPr>
        <w:pStyle w:val="Answer"/>
      </w:pPr>
      <w:sdt>
        <w:sdtPr>
          <w:alias w:val="Witness"/>
          <w:id w:val="96446297"/>
          <w:placeholder>
            <w:docPart w:val="02E0BDDBAEB0466C899589E7DCE1EEA2"/>
          </w:placeholder>
          <w:richText/>
        </w:sdtPr>
        <w:sdtContent>
          <w:r w:rsidR="002935B5">
            <w:rPr>
              <w:b/>
              <w:bCs/>
              <w:i/>
              <w:iCs/>
            </w:rPr>
            <w:t>Baroness Casey:</w:t>
          </w:r>
          <w:r w:rsidRPr="00527A45" w:rsidR="00486390">
            <w:rPr>
              <w:b/>
            </w:rPr>
            <w:t xml:space="preserve"> </w:t>
          </w:r>
        </w:sdtContent>
      </w:sdt>
      <w:r>
        <w:t xml:space="preserve">He </w:t>
      </w:r>
      <w:r w:rsidR="0037155E">
        <w:t xml:space="preserve">wasn’t </w:t>
      </w:r>
      <w:r>
        <w:t>dismissed.</w:t>
      </w:r>
      <w:r w:rsidR="00B777A1">
        <w:t xml:space="preserve"> </w:t>
      </w:r>
      <w:r>
        <w:t>He was given a written warning.</w:t>
      </w:r>
    </w:p>
    <w:p w:rsidR="00B777A1" w:rsidP="00677B7A">
      <w:pPr>
        <w:pStyle w:val="Question"/>
        <w:numPr>
          <w:ilvl w:val="0"/>
          <w:numId w:val="9"/>
        </w:numPr>
      </w:pPr>
      <w:sdt>
        <w:sdtPr>
          <w:alias w:val="Member"/>
          <w:tag w:val="&lt;Member mnisId='4854' dodsId='126924'&gt;"/>
          <w:id w:val="659971955"/>
          <w:placeholder>
            <w:docPart w:val="46AB8FD4541A477883D2A9997B0F3E92"/>
          </w:placeholder>
          <w:richText/>
        </w:sdtPr>
        <w:sdtContent>
          <w:r w:rsidRPr="00B777A1">
            <w:rPr>
              <w:b/>
            </w:rPr>
            <w:t>James Daly:</w:t>
          </w:r>
        </w:sdtContent>
      </w:sdt>
      <w:r>
        <w:t xml:space="preserve"> Do they </w:t>
      </w:r>
      <w:r w:rsidR="00677B7A">
        <w:t xml:space="preserve">understand what </w:t>
      </w:r>
      <w:r>
        <w:t>“</w:t>
      </w:r>
      <w:r w:rsidR="00677B7A">
        <w:t>gross misconduct</w:t>
      </w:r>
      <w:r>
        <w:t>”</w:t>
      </w:r>
      <w:r w:rsidR="00677B7A">
        <w:t xml:space="preserve"> means</w:t>
      </w:r>
      <w:r>
        <w:t>?</w:t>
      </w:r>
    </w:p>
    <w:p w:rsidR="007D1DC8" w:rsidP="00B777A1">
      <w:pPr>
        <w:pStyle w:val="Answer"/>
      </w:pPr>
      <w:sdt>
        <w:sdtPr>
          <w:alias w:val="Witness"/>
          <w:id w:val="-120156767"/>
          <w:placeholder>
            <w:docPart w:val="3545A6ACCA524872BEE4540B43A9A82C"/>
          </w:placeholder>
          <w:richText/>
        </w:sdtPr>
        <w:sdtContent>
          <w:r w:rsidR="002935B5">
            <w:rPr>
              <w:b/>
              <w:bCs/>
              <w:i/>
              <w:iCs/>
            </w:rPr>
            <w:t>Baroness Casey:</w:t>
          </w:r>
          <w:r w:rsidRPr="00527A45" w:rsidR="00B777A1">
            <w:rPr>
              <w:b/>
            </w:rPr>
            <w:t xml:space="preserve"> </w:t>
          </w:r>
        </w:sdtContent>
      </w:sdt>
      <w:r w:rsidR="00677B7A">
        <w:t>No</w:t>
      </w:r>
      <w:r w:rsidR="00B777A1">
        <w:t>. T</w:t>
      </w:r>
      <w:r w:rsidR="00677B7A">
        <w:t>hat is what we write in our report</w:t>
      </w:r>
      <w:r>
        <w:t xml:space="preserve">. We </w:t>
      </w:r>
      <w:r w:rsidR="00677B7A">
        <w:t xml:space="preserve">do not think they understand fully what </w:t>
      </w:r>
      <w:r>
        <w:t xml:space="preserve">gross misconduct </w:t>
      </w:r>
      <w:r w:rsidR="00677B7A">
        <w:t>means.</w:t>
      </w:r>
    </w:p>
    <w:p w:rsidR="007D1DC8" w:rsidP="007D1DC8">
      <w:pPr>
        <w:pStyle w:val="Question"/>
      </w:pPr>
      <w:sdt>
        <w:sdtPr>
          <w:alias w:val="Member"/>
          <w:tag w:val="&lt;Member mnisId='1554' dodsId='31575'&gt;"/>
          <w:id w:val="347996716"/>
          <w:placeholder>
            <w:docPart w:val="4E8A56908BB54D8C8E148D66E9E11787"/>
          </w:placeholder>
          <w:richText/>
        </w:sdtPr>
        <w:sdtContent>
          <w:r w:rsidRPr="003E7691">
            <w:rPr>
              <w:b/>
            </w:rPr>
            <w:t>Chair:</w:t>
          </w:r>
        </w:sdtContent>
      </w:sdt>
      <w:r w:rsidRPr="003E7691">
        <w:t xml:space="preserve"> </w:t>
      </w:r>
      <w:r>
        <w:t xml:space="preserve">Very finally, </w:t>
      </w:r>
      <w:r w:rsidR="009E7DAA">
        <w:t xml:space="preserve">are </w:t>
      </w:r>
      <w:r w:rsidR="00677B7A">
        <w:t xml:space="preserve">freemasons a problem in the </w:t>
      </w:r>
      <w:r>
        <w:t>Met</w:t>
      </w:r>
      <w:r w:rsidR="00677B7A">
        <w:t xml:space="preserve">? </w:t>
      </w:r>
    </w:p>
    <w:p w:rsidR="007D1DC8" w:rsidP="00DF756C">
      <w:pPr>
        <w:pStyle w:val="Remark"/>
      </w:pPr>
      <w:sdt>
        <w:sdtPr>
          <w:rPr>
            <w:b/>
            <w:bCs/>
          </w:rPr>
          <w:alias w:val="Member"/>
          <w:tag w:val="&lt;Member mnisId='4025' dodsId='41721'&gt;"/>
          <w:id w:val="696040718"/>
          <w:placeholder>
            <w:docPart w:val="1DD858BA264E4FC5A83E4E7C73F4706C"/>
          </w:placeholder>
          <w:richText/>
        </w:sdtPr>
        <w:sdtContent>
          <w:r w:rsidRPr="009E7DAA" w:rsidR="009E7DAA">
            <w:rPr>
              <w:b/>
              <w:bCs/>
            </w:rPr>
            <w:t>Tim Loughton:</w:t>
          </w:r>
        </w:sdtContent>
      </w:sdt>
      <w:r w:rsidRPr="009E7DAA">
        <w:t xml:space="preserve"> What sort of a question is that?</w:t>
      </w:r>
    </w:p>
    <w:p w:rsidR="00677B7A" w:rsidP="00DF756C">
      <w:pPr>
        <w:pStyle w:val="Remark"/>
      </w:pPr>
      <w:sdt>
        <w:sdtPr>
          <w:alias w:val="Member"/>
          <w:tag w:val="&lt;Member mnisId='1554' dodsId='31575'&gt;"/>
          <w:id w:val="1162897722"/>
          <w:placeholder>
            <w:docPart w:val="EE5EAEA3FF7E4D42AE7A5BE61E2DA9D2"/>
          </w:placeholder>
          <w:richText/>
        </w:sdtPr>
        <w:sdtContent>
          <w:r w:rsidRPr="003E7691" w:rsidR="007D1DC8">
            <w:rPr>
              <w:b/>
            </w:rPr>
            <w:t>Chair:</w:t>
          </w:r>
        </w:sdtContent>
      </w:sdt>
      <w:r w:rsidRPr="003E7691" w:rsidR="007D1DC8">
        <w:t xml:space="preserve"> </w:t>
      </w:r>
      <w:r w:rsidR="007D1DC8">
        <w:t>I</w:t>
      </w:r>
      <w:r>
        <w:t>n the past</w:t>
      </w:r>
      <w:r w:rsidR="009E7DAA">
        <w:t>,</w:t>
      </w:r>
      <w:r>
        <w:t xml:space="preserve"> people would have said that the freemasons had an undue influence in the Met</w:t>
      </w:r>
      <w:r w:rsidR="00DF756C">
        <w:t xml:space="preserve">, and </w:t>
      </w:r>
      <w:r>
        <w:t xml:space="preserve">there is no reference to the </w:t>
      </w:r>
      <w:r w:rsidR="00DF756C">
        <w:t>freem</w:t>
      </w:r>
      <w:r>
        <w:t xml:space="preserve">asons in your report. </w:t>
      </w:r>
      <w:r w:rsidR="00DF756C">
        <w:t>H</w:t>
      </w:r>
      <w:r>
        <w:t>ave they completely gone away as a problem?</w:t>
      </w:r>
    </w:p>
    <w:p w:rsidR="00C8110A" w:rsidP="00677B7A">
      <w:pPr>
        <w:pStyle w:val="Answer"/>
      </w:pPr>
      <w:sdt>
        <w:sdtPr>
          <w:alias w:val="Witness"/>
          <w:id w:val="-152679762"/>
          <w:placeholder>
            <w:docPart w:val="346E76BB4DC8400C93EE49AFEC573D82"/>
          </w:placeholder>
          <w:richText/>
        </w:sdtPr>
        <w:sdtContent>
          <w:r w:rsidR="002935B5">
            <w:rPr>
              <w:b/>
              <w:bCs/>
              <w:i/>
              <w:iCs/>
            </w:rPr>
            <w:t>Baroness Casey:</w:t>
          </w:r>
          <w:r w:rsidRPr="00527A45" w:rsidR="00DF756C">
            <w:rPr>
              <w:b/>
            </w:rPr>
            <w:t xml:space="preserve"> </w:t>
          </w:r>
        </w:sdtContent>
      </w:sdt>
      <w:r w:rsidR="00677B7A">
        <w:t>Whether they have gone away</w:t>
      </w:r>
      <w:r w:rsidR="009E7DAA">
        <w:t>,</w:t>
      </w:r>
      <w:r w:rsidR="00677B7A">
        <w:t xml:space="preserve"> I do not know. What I can say is </w:t>
      </w:r>
      <w:r>
        <w:t xml:space="preserve">that </w:t>
      </w:r>
      <w:r w:rsidR="00677B7A">
        <w:t>lots of things came up</w:t>
      </w:r>
      <w:r w:rsidR="00DF756C">
        <w:t xml:space="preserve"> and </w:t>
      </w:r>
      <w:r w:rsidR="00677B7A">
        <w:t>we asked lots of questions</w:t>
      </w:r>
      <w:r>
        <w:t xml:space="preserve">. Those things </w:t>
      </w:r>
      <w:r w:rsidR="00677B7A">
        <w:t>are in the report</w:t>
      </w:r>
      <w:r w:rsidR="00DF756C">
        <w:t xml:space="preserve"> where</w:t>
      </w:r>
      <w:r>
        <w:t xml:space="preserve"> we had clear evidence, </w:t>
      </w:r>
      <w:r w:rsidR="00677B7A">
        <w:t>whether it was an anecdote, a soundbite</w:t>
      </w:r>
      <w:r>
        <w:t xml:space="preserve"> or </w:t>
      </w:r>
      <w:r w:rsidR="00677B7A">
        <w:t>a piece of test</w:t>
      </w:r>
      <w:r>
        <w:t>imony</w:t>
      </w:r>
      <w:r w:rsidR="00677B7A">
        <w:t xml:space="preserve">. We can prove </w:t>
      </w:r>
      <w:r>
        <w:t xml:space="preserve">that </w:t>
      </w:r>
      <w:r w:rsidR="00677B7A">
        <w:t>every single word from every single person in that report is true</w:t>
      </w:r>
      <w:r w:rsidR="0046486D">
        <w:t xml:space="preserve"> and</w:t>
      </w:r>
      <w:r w:rsidR="00677B7A">
        <w:t xml:space="preserve"> that </w:t>
      </w:r>
      <w:r>
        <w:t xml:space="preserve">there are </w:t>
      </w:r>
      <w:r w:rsidR="00677B7A">
        <w:t xml:space="preserve">systems </w:t>
      </w:r>
      <w:r w:rsidR="00DF756C">
        <w:t xml:space="preserve">at </w:t>
      </w:r>
      <w:r w:rsidR="00677B7A">
        <w:t xml:space="preserve">play </w:t>
      </w:r>
      <w:r w:rsidR="0046486D">
        <w:t xml:space="preserve">to </w:t>
      </w:r>
      <w:r w:rsidR="00677B7A">
        <w:t xml:space="preserve">make </w:t>
      </w:r>
      <w:r w:rsidR="0046486D">
        <w:t>that</w:t>
      </w:r>
      <w:r>
        <w:t xml:space="preserve"> </w:t>
      </w:r>
      <w:r w:rsidR="00677B7A">
        <w:t>happen.</w:t>
      </w:r>
      <w:r>
        <w:t xml:space="preserve"> </w:t>
      </w:r>
      <w:r w:rsidR="00DF756C">
        <w:t>I</w:t>
      </w:r>
      <w:r w:rsidR="00677B7A">
        <w:t>t did not come up significantly as an issue</w:t>
      </w:r>
      <w:r>
        <w:t xml:space="preserve">, </w:t>
      </w:r>
      <w:r w:rsidR="00677B7A">
        <w:t xml:space="preserve">and therefore it is not in the report. </w:t>
      </w:r>
    </w:p>
    <w:p w:rsidR="006078C6" w:rsidP="00F13400">
      <w:pPr>
        <w:pStyle w:val="Answer"/>
      </w:pPr>
      <w:r>
        <w:t xml:space="preserve">Chair, would you just indulge me one final thing? I have spent the year thinking about the fact that we were commissioned in the light of Sarah </w:t>
      </w:r>
      <w:r w:rsidR="00C8110A">
        <w:t xml:space="preserve">Everard’s </w:t>
      </w:r>
      <w:r>
        <w:t>death.</w:t>
      </w:r>
      <w:r w:rsidR="00C8110A">
        <w:t xml:space="preserve"> W</w:t>
      </w:r>
      <w:r>
        <w:t xml:space="preserve">hen all of this stuff </w:t>
      </w:r>
      <w:r w:rsidR="00F13400">
        <w:t>got into</w:t>
      </w:r>
      <w:r w:rsidR="00207B45">
        <w:t xml:space="preserve"> </w:t>
      </w:r>
      <w:r>
        <w:t>the media</w:t>
      </w:r>
      <w:r w:rsidR="00C8110A">
        <w:t xml:space="preserve">, </w:t>
      </w:r>
      <w:r>
        <w:t xml:space="preserve">people were chasing for headlines and running to </w:t>
      </w:r>
      <w:r w:rsidR="00F13400">
        <w:t>get</w:t>
      </w:r>
      <w:r w:rsidR="00207B45">
        <w:t xml:space="preserve"> </w:t>
      </w:r>
      <w:r>
        <w:t xml:space="preserve">what we </w:t>
      </w:r>
      <w:r w:rsidR="00C8110A">
        <w:t>had</w:t>
      </w:r>
      <w:r w:rsidR="00207B45">
        <w:t xml:space="preserve"> said</w:t>
      </w:r>
      <w:r w:rsidR="00F13400">
        <w:t xml:space="preserve"> out</w:t>
      </w:r>
      <w:r w:rsidR="00C8110A">
        <w:t xml:space="preserve">. </w:t>
      </w:r>
      <w:r w:rsidR="00745DDE">
        <w:t xml:space="preserve">Vikram in </w:t>
      </w:r>
      <w:r w:rsidRPr="00D37E9E" w:rsidR="00F13400">
        <w:rPr>
          <w:i/>
          <w:iCs/>
        </w:rPr>
        <w:t>The</w:t>
      </w:r>
      <w:r w:rsidR="00F13400">
        <w:t xml:space="preserve"> </w:t>
      </w:r>
      <w:r w:rsidRPr="00C8110A">
        <w:rPr>
          <w:i/>
          <w:iCs/>
        </w:rPr>
        <w:t>Guardian</w:t>
      </w:r>
      <w:r w:rsidR="00F13400">
        <w:t xml:space="preserve"> was </w:t>
      </w:r>
      <w:r w:rsidR="00C8110A">
        <w:t>going</w:t>
      </w:r>
      <w:r w:rsidR="00207B45">
        <w:t xml:space="preserve"> </w:t>
      </w:r>
      <w:r w:rsidR="00C8110A">
        <w:t>“</w:t>
      </w:r>
      <w:r w:rsidR="00F13400">
        <w:t xml:space="preserve">ooh, </w:t>
      </w:r>
      <w:r>
        <w:t>exclusive</w:t>
      </w:r>
      <w:r w:rsidR="00F13400">
        <w:t>s</w:t>
      </w:r>
      <w:r w:rsidR="00C8110A">
        <w:t>”</w:t>
      </w:r>
      <w:r>
        <w:t>.</w:t>
      </w:r>
      <w:r w:rsidR="00F13400">
        <w:t xml:space="preserve"> </w:t>
      </w:r>
      <w:r>
        <w:t>I was so irritated by all of that</w:t>
      </w:r>
      <w:r w:rsidR="006C6EF0">
        <w:t>—</w:t>
      </w:r>
      <w:r>
        <w:t>particularly that</w:t>
      </w:r>
      <w:r w:rsidR="006C6EF0">
        <w:t>—</w:t>
      </w:r>
      <w:r>
        <w:t xml:space="preserve">because we have tried so hard throughout this review to do it in a way </w:t>
      </w:r>
      <w:r w:rsidR="00207B45">
        <w:t xml:space="preserve">that </w:t>
      </w:r>
      <w:r w:rsidR="006C6EF0">
        <w:t>will</w:t>
      </w:r>
      <w:r>
        <w:t xml:space="preserve"> honour Sarah Everard’s memory</w:t>
      </w:r>
      <w:r w:rsidR="00207B45">
        <w:t xml:space="preserve">, her family, Mina </w:t>
      </w:r>
      <w:r w:rsidR="00207B45">
        <w:t>S</w:t>
      </w:r>
      <w:r>
        <w:t>mallman</w:t>
      </w:r>
      <w:r w:rsidR="00207B45">
        <w:t xml:space="preserve"> and </w:t>
      </w:r>
      <w:r>
        <w:t>her daughters</w:t>
      </w:r>
      <w:r w:rsidR="00207B45">
        <w:t xml:space="preserve">, </w:t>
      </w:r>
      <w:r>
        <w:t xml:space="preserve">the families of </w:t>
      </w:r>
      <w:r w:rsidR="00F13400">
        <w:t>those four young men killed by</w:t>
      </w:r>
      <w:r w:rsidR="00207B45">
        <w:t xml:space="preserve"> </w:t>
      </w:r>
      <w:r>
        <w:t>Ste</w:t>
      </w:r>
      <w:r w:rsidR="00207B45">
        <w:t>phe</w:t>
      </w:r>
      <w:r>
        <w:t>n Port</w:t>
      </w:r>
      <w:r w:rsidR="00207B45">
        <w:t xml:space="preserve">, and </w:t>
      </w:r>
      <w:r>
        <w:t xml:space="preserve">the 13 victims </w:t>
      </w:r>
      <w:r>
        <w:t xml:space="preserve">of Carrick we </w:t>
      </w:r>
      <w:r w:rsidR="00961975">
        <w:t xml:space="preserve">know of, </w:t>
      </w:r>
      <w:r w:rsidR="003E6327">
        <w:t xml:space="preserve">12 of whom </w:t>
      </w:r>
      <w:r w:rsidR="00961975">
        <w:t xml:space="preserve">he was sentenced </w:t>
      </w:r>
      <w:r w:rsidR="003E6327">
        <w:t xml:space="preserve">for </w:t>
      </w:r>
      <w:r>
        <w:t xml:space="preserve">and one </w:t>
      </w:r>
      <w:r w:rsidR="003E6327">
        <w:t>of wh</w:t>
      </w:r>
      <w:r w:rsidR="00A45C5F">
        <w:t>om</w:t>
      </w:r>
      <w:r w:rsidR="003E6327">
        <w:t xml:space="preserve">, </w:t>
      </w:r>
      <w:r>
        <w:t>for various reasons</w:t>
      </w:r>
      <w:r w:rsidR="003E6327">
        <w:t xml:space="preserve">, </w:t>
      </w:r>
      <w:r w:rsidR="00CA73A4">
        <w:t xml:space="preserve">he </w:t>
      </w:r>
      <w:r>
        <w:t>was not.</w:t>
      </w:r>
    </w:p>
    <w:p w:rsidR="00677B7A" w:rsidP="00C94F68">
      <w:pPr>
        <w:pStyle w:val="Answer"/>
      </w:pPr>
      <w:r>
        <w:t>I just want to say</w:t>
      </w:r>
      <w:r w:rsidR="004D64CD">
        <w:t>—</w:t>
      </w:r>
      <w:r>
        <w:t>I probably will not have another chance to say this</w:t>
      </w:r>
      <w:r w:rsidR="004D64CD">
        <w:t>—</w:t>
      </w:r>
      <w:r w:rsidR="009F7B79">
        <w:t xml:space="preserve">that the </w:t>
      </w:r>
      <w:r>
        <w:t xml:space="preserve">reform needed is </w:t>
      </w:r>
      <w:r w:rsidR="004D64CD">
        <w:t xml:space="preserve">really </w:t>
      </w:r>
      <w:r>
        <w:t>on behalf of them</w:t>
      </w:r>
      <w:r w:rsidR="004D64CD">
        <w:t>. W</w:t>
      </w:r>
      <w:r>
        <w:t>e have a system of consent in this country</w:t>
      </w:r>
      <w:r w:rsidR="004D64CD">
        <w:t xml:space="preserve">. The </w:t>
      </w:r>
      <w:r>
        <w:t xml:space="preserve">public decide what our laws are and how they should be changed. You make those changes in Parliament. That is what you do as </w:t>
      </w:r>
      <w:r w:rsidR="00DE2E64">
        <w:t>p</w:t>
      </w:r>
      <w:r>
        <w:t xml:space="preserve">arliamentarians. You, on our behalf, make those changes. </w:t>
      </w:r>
      <w:r w:rsidR="00C94F68">
        <w:t>Then w</w:t>
      </w:r>
      <w:r w:rsidR="004D64CD">
        <w:t xml:space="preserve">e </w:t>
      </w:r>
      <w:r>
        <w:t>ask the police to hold those changes on your behalf and our behalf.</w:t>
      </w:r>
      <w:r w:rsidR="00C94F68">
        <w:t xml:space="preserve"> </w:t>
      </w:r>
      <w:r>
        <w:t xml:space="preserve">That </w:t>
      </w:r>
      <w:r w:rsidR="004D64CD">
        <w:t xml:space="preserve">has </w:t>
      </w:r>
      <w:r>
        <w:t>gone horribly wrong here.</w:t>
      </w:r>
      <w:r w:rsidR="004D64CD">
        <w:t xml:space="preserve"> Consent is </w:t>
      </w:r>
      <w:r>
        <w:t>broken in London</w:t>
      </w:r>
      <w:r w:rsidR="004D64CD">
        <w:t>.</w:t>
      </w:r>
      <w:r w:rsidR="00F13400">
        <w:t xml:space="preserve"> I </w:t>
      </w:r>
      <w:r w:rsidR="00CE68EE">
        <w:t xml:space="preserve">feel, sort of in honour of </w:t>
      </w:r>
      <w:r w:rsidR="00F13400">
        <w:t>the last 12 months</w:t>
      </w:r>
      <w:r w:rsidR="00F13C3F">
        <w:t xml:space="preserve">, </w:t>
      </w:r>
      <w:r w:rsidR="00F13400">
        <w:t xml:space="preserve">we </w:t>
      </w:r>
      <w:r w:rsidR="00A45C5F">
        <w:t xml:space="preserve">owe it to the </w:t>
      </w:r>
      <w:r>
        <w:t>victims of some of these police officers</w:t>
      </w:r>
      <w:r w:rsidR="00A45C5F">
        <w:t xml:space="preserve"> </w:t>
      </w:r>
      <w:r>
        <w:t>to get change</w:t>
      </w:r>
      <w:r w:rsidR="000D66DD">
        <w:t>. Y</w:t>
      </w:r>
      <w:r>
        <w:t>ou have the power there</w:t>
      </w:r>
      <w:r w:rsidR="004D64CD">
        <w:t xml:space="preserve">, </w:t>
      </w:r>
      <w:r>
        <w:t xml:space="preserve">much more than </w:t>
      </w:r>
      <w:r w:rsidR="00F13400">
        <w:t>I do</w:t>
      </w:r>
      <w:r>
        <w:t xml:space="preserve">. </w:t>
      </w:r>
      <w:r w:rsidR="004D64CD">
        <w:t>T</w:t>
      </w:r>
      <w:r>
        <w:t>hat is all I wanted to say.</w:t>
      </w:r>
    </w:p>
    <w:p w:rsidR="00335C88" w:rsidP="00335C88">
      <w:pPr>
        <w:pStyle w:val="Remark"/>
      </w:pPr>
      <w:sdt>
        <w:sdtPr>
          <w:alias w:val="Member"/>
          <w:tag w:val="&lt;Member mnisId='1554' dodsId='31575'&gt;"/>
          <w:id w:val="-168097562"/>
          <w:placeholder>
            <w:docPart w:val="6EFEE0CA074B483FADE9344E0DD32670"/>
          </w:placeholder>
          <w:richText/>
        </w:sdtPr>
        <w:sdtContent>
          <w:r w:rsidRPr="003E7691">
            <w:rPr>
              <w:b/>
            </w:rPr>
            <w:t>Chair:</w:t>
          </w:r>
        </w:sdtContent>
      </w:sdt>
      <w:r w:rsidRPr="003E7691">
        <w:t xml:space="preserve"> </w:t>
      </w:r>
      <w:r w:rsidR="00677B7A">
        <w:t xml:space="preserve">Thank you. </w:t>
      </w:r>
      <w:r>
        <w:t>T</w:t>
      </w:r>
      <w:r w:rsidR="00677B7A">
        <w:t>hat is very powerful</w:t>
      </w:r>
      <w:r>
        <w:t>. We</w:t>
      </w:r>
      <w:r w:rsidR="00677B7A">
        <w:t xml:space="preserve"> will be coming back to this</w:t>
      </w:r>
      <w:r>
        <w:t xml:space="preserve">. I am sure </w:t>
      </w:r>
      <w:r w:rsidR="00677B7A">
        <w:t xml:space="preserve">we will want to speak to the </w:t>
      </w:r>
      <w:r w:rsidR="007A1D7C">
        <w:t>Commissioner</w:t>
      </w:r>
      <w:r>
        <w:t xml:space="preserve">, </w:t>
      </w:r>
      <w:r w:rsidR="00677B7A">
        <w:t xml:space="preserve">and we will want to invite you back </w:t>
      </w:r>
      <w:r w:rsidR="005F4893">
        <w:t xml:space="preserve">as well, </w:t>
      </w:r>
      <w:r w:rsidR="00677B7A">
        <w:t xml:space="preserve">perhaps </w:t>
      </w:r>
      <w:r w:rsidR="005F4893">
        <w:t xml:space="preserve">in </w:t>
      </w:r>
      <w:r w:rsidR="00677B7A">
        <w:t>a year’s time</w:t>
      </w:r>
      <w:r w:rsidR="005F4893">
        <w:t xml:space="preserve">, </w:t>
      </w:r>
      <w:r w:rsidR="00677B7A">
        <w:t xml:space="preserve">to see where things are. </w:t>
      </w:r>
      <w:r>
        <w:t>Thank you very much.</w:t>
      </w:r>
    </w:p>
    <w:sectPr w:rsidSect="008351F9">
      <w:headerReference w:type="default" r:id="rId5"/>
      <w:pgSz w:w="11906" w:h="16838"/>
      <w:pgMar w:top="1805" w:right="1440" w:bottom="1440" w:left="1440" w:header="709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808080"/>
      </w:rPr>
      <w:alias w:val="HouseLogo"/>
      <w:tag w:val="HouseLogo"/>
      <w:id w:val="-96340869"/>
      <w:placeholder>
        <w:docPart w:val="E7A97C61927B4E37A4005BECF01ACD76"/>
      </w:placeholder>
      <w:richText/>
    </w:sdtPr>
    <w:sdtContent>
      <w:p w:rsidR="003736A1" w:rsidP="009277D8">
        <w:pPr>
          <w:pStyle w:val="Para"/>
          <w:rPr>
            <w:color w:val="808080"/>
          </w:rPr>
        </w:pPr>
        <w:r w:rsidRPr="00DB317C">
          <w:rPr>
            <w:noProof/>
            <w:color w:val="808080"/>
            <w:lang w:eastAsia="en-GB"/>
          </w:rPr>
          <w:drawing>
            <wp:inline distT="0" distB="0" distL="0" distR="0">
              <wp:extent cx="3053715" cy="499110"/>
              <wp:effectExtent l="0" t="0" r="0" b="0"/>
              <wp:docPr id="4" name="Picture 0" descr="HoC 85mm(Green).t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HoC 85mm(Green).tif"/>
                      <pic:cNvPicPr/>
                    </pic:nvPicPr>
                    <pic:blipFill>
                      <a:blip xmlns:r="http://schemas.openxmlformats.org/officeDocument/2006/relationships"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053715" cy="49911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  <w:sdt>
    <w:sdtPr>
      <w:rPr>
        <w:color w:val="808080"/>
      </w:rPr>
      <w:alias w:val="SCTemplateHeader"/>
      <w:tag w:val="SCTemplateHeader"/>
      <w:id w:val="1354308164"/>
      <w:placeholder>
        <w:docPart w:val="5129BBEA59A148B2A30ACE57071ADBE3"/>
      </w:placeholder>
      <w:richText/>
    </w:sdtPr>
    <w:sdtContent>
      <w:p w:rsidR="003736A1" w:rsidRPr="00776882" w:rsidP="007B7907">
        <w:pPr>
          <w:pStyle w:val="Para"/>
          <w:rPr>
            <w:color w:val="808080"/>
          </w:rPr>
        </w:pPr>
        <w:r>
          <w:rPr>
            <w:color w:val="808080"/>
          </w:rPr>
          <w:t xml:space="preserve"> </w: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A916570"/>
    <w:multiLevelType w:val="hybridMultilevel"/>
    <w:tmpl w:val="FAF092AE"/>
    <w:lvl w:ilvl="0">
      <w:start w:val="427"/>
      <w:numFmt w:val="decimal"/>
      <w:pStyle w:val="Question"/>
      <w:lvlText w:val="Q%1"/>
      <w:lvlJc w:val="left"/>
      <w:pPr>
        <w:ind w:left="794" w:hanging="794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008" w:hanging="360"/>
      </w:pPr>
    </w:lvl>
    <w:lvl w:ilvl="2" w:tentative="1">
      <w:start w:val="1"/>
      <w:numFmt w:val="lowerRoman"/>
      <w:lvlText w:val="%3."/>
      <w:lvlJc w:val="right"/>
      <w:pPr>
        <w:ind w:left="2728" w:hanging="180"/>
      </w:pPr>
    </w:lvl>
    <w:lvl w:ilvl="3" w:tentative="1">
      <w:start w:val="1"/>
      <w:numFmt w:val="decimal"/>
      <w:lvlText w:val="%4."/>
      <w:lvlJc w:val="left"/>
      <w:pPr>
        <w:ind w:left="3448" w:hanging="360"/>
      </w:pPr>
    </w:lvl>
    <w:lvl w:ilvl="4" w:tentative="1">
      <w:start w:val="1"/>
      <w:numFmt w:val="lowerLetter"/>
      <w:lvlText w:val="%5."/>
      <w:lvlJc w:val="left"/>
      <w:pPr>
        <w:ind w:left="4168" w:hanging="360"/>
      </w:pPr>
    </w:lvl>
    <w:lvl w:ilvl="5" w:tentative="1">
      <w:start w:val="1"/>
      <w:numFmt w:val="lowerRoman"/>
      <w:lvlText w:val="%6."/>
      <w:lvlJc w:val="right"/>
      <w:pPr>
        <w:ind w:left="4888" w:hanging="180"/>
      </w:pPr>
    </w:lvl>
    <w:lvl w:ilvl="6" w:tentative="1">
      <w:start w:val="1"/>
      <w:numFmt w:val="decimal"/>
      <w:lvlText w:val="%7."/>
      <w:lvlJc w:val="left"/>
      <w:pPr>
        <w:ind w:left="5608" w:hanging="360"/>
      </w:pPr>
    </w:lvl>
    <w:lvl w:ilvl="7" w:tentative="1">
      <w:start w:val="1"/>
      <w:numFmt w:val="lowerLetter"/>
      <w:lvlText w:val="%8."/>
      <w:lvlJc w:val="left"/>
      <w:pPr>
        <w:ind w:left="6328" w:hanging="360"/>
      </w:pPr>
    </w:lvl>
    <w:lvl w:ilvl="8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">
    <w:nsid w:val="1BFF4CA5"/>
    <w:multiLevelType w:val="multilevel"/>
    <w:tmpl w:val="9B7688EE"/>
    <w:styleLink w:val="CommitteeOfficeOutlin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4">
      <w:start w:val="1"/>
      <w:numFmt w:val="bullet"/>
      <w:lvlText w:val="►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—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>
    <w:nsid w:val="50424CC0"/>
    <w:multiLevelType w:val="multilevel"/>
    <w:tmpl w:val="009CA15E"/>
    <w:lvl w:ilvl="0">
      <w:start w:val="1"/>
      <w:numFmt w:val="decimal"/>
      <w:suff w:val="space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color w:val="auto"/>
      </w:rPr>
    </w:lvl>
    <w:lvl w:ilvl="4">
      <w:start w:val="1"/>
      <w:numFmt w:val="bullet"/>
      <w:lvlText w:val="►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 w:hint="default"/>
        <w:color w:val="auto"/>
        <w:sz w:val="18"/>
      </w:rPr>
    </w:lvl>
    <w:lvl w:ilvl="5">
      <w:start w:val="1"/>
      <w:numFmt w:val="bullet"/>
      <w:lvlText w:val="—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2095"/>
        </w:tabs>
        <w:ind w:left="209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455"/>
        </w:tabs>
        <w:ind w:left="245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15"/>
        </w:tabs>
        <w:ind w:left="2815" w:hanging="360"/>
      </w:pPr>
      <w:rPr>
        <w:rFonts w:hint="default"/>
      </w:rPr>
    </w:lvl>
  </w:abstractNum>
  <w:abstractNum w:abstractNumId="3">
    <w:nsid w:val="5C237251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61194F50"/>
    <w:multiLevelType w:val="hybridMultilevel"/>
    <w:tmpl w:val="EA76600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3"/>
  </w:num>
  <w:num w:numId="8">
    <w:abstractNumId w:val="1"/>
  </w:num>
  <w:num w:numId="9">
    <w:abstractNumId w:val="0"/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1001" w:allStyles="1" w:alternateStyleNames="0" w:clearFormatting="1" w:customStyles="0" w:directFormattingOnNumbering="0" w:directFormattingOnParagraphs="0" w:directFormattingOnRuns="0" w:directFormattingOnTables="0" w:headingStyles="0" w:latentStyles="0" w:numberingStyles="0" w:stylesInUse="0" w:tableStyles="0" w:top3HeadingStyles="0" w:visibleStyles="0"/>
  <w:doNotTrackMove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0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C2E29"/>
    <w:pPr>
      <w:spacing w:line="240" w:lineRule="auto"/>
      <w:jc w:val="both"/>
    </w:pPr>
    <w:rPr>
      <w:rFonts w:ascii="Verdana" w:hAnsi="Verdana"/>
    </w:rPr>
  </w:style>
  <w:style w:type="paragraph" w:styleId="Heading1">
    <w:name w:val="heading 1"/>
    <w:basedOn w:val="Normal"/>
    <w:next w:val="Normal"/>
    <w:link w:val="Heading1Char"/>
    <w:rsid w:val="0003625D"/>
    <w:pPr>
      <w:keepNext/>
      <w:spacing w:after="240"/>
      <w:jc w:val="center"/>
      <w:outlineLvl w:val="0"/>
    </w:pPr>
    <w:rPr>
      <w:rFonts w:eastAsia="Times New Roman" w:cs="Arial"/>
      <w:b/>
      <w:bCs/>
      <w:kern w:val="32"/>
      <w:szCs w:val="32"/>
      <w:lang w:eastAsia="en-GB"/>
    </w:rPr>
  </w:style>
  <w:style w:type="paragraph" w:styleId="Heading2">
    <w:name w:val="heading 2"/>
    <w:basedOn w:val="Normal"/>
    <w:next w:val="Normal"/>
    <w:link w:val="Heading2Char"/>
    <w:rsid w:val="0003625D"/>
    <w:pPr>
      <w:keepNext/>
      <w:spacing w:before="120" w:after="240"/>
      <w:outlineLvl w:val="1"/>
    </w:pPr>
    <w:rPr>
      <w:rFonts w:eastAsia="Times New Roman" w:cs="Arial"/>
      <w:b/>
      <w:bCs/>
      <w:iCs/>
      <w:szCs w:val="28"/>
      <w:lang w:eastAsia="en-GB"/>
    </w:rPr>
  </w:style>
  <w:style w:type="paragraph" w:styleId="Heading3">
    <w:name w:val="heading 3"/>
    <w:basedOn w:val="Normal"/>
    <w:next w:val="Normal"/>
    <w:link w:val="Heading3Char"/>
    <w:rsid w:val="0003625D"/>
    <w:pPr>
      <w:keepNext/>
      <w:spacing w:before="120" w:after="240"/>
      <w:outlineLvl w:val="2"/>
    </w:pPr>
    <w:rPr>
      <w:rFonts w:eastAsia="Times New Roman" w:cs="Arial"/>
      <w:b/>
      <w:bCs/>
      <w:i/>
      <w:szCs w:val="26"/>
      <w:lang w:eastAsia="en-GB"/>
    </w:rPr>
  </w:style>
  <w:style w:type="paragraph" w:styleId="Heading4">
    <w:name w:val="heading 4"/>
    <w:basedOn w:val="Normal"/>
    <w:next w:val="Normal"/>
    <w:link w:val="Heading4Char"/>
    <w:uiPriority w:val="1"/>
    <w:rsid w:val="0003625D"/>
    <w:pPr>
      <w:keepNext/>
      <w:spacing w:before="120" w:after="240"/>
      <w:outlineLvl w:val="3"/>
    </w:pPr>
    <w:rPr>
      <w:rFonts w:eastAsia="Times New Roman" w:cs="Times New Roman"/>
      <w:bCs/>
      <w:i/>
      <w:szCs w:val="28"/>
      <w:lang w:eastAsia="en-GB"/>
    </w:rPr>
  </w:style>
  <w:style w:type="paragraph" w:styleId="Heading5">
    <w:name w:val="heading 5"/>
    <w:basedOn w:val="Normal"/>
    <w:next w:val="Normal"/>
    <w:link w:val="Heading5Char"/>
    <w:uiPriority w:val="1"/>
    <w:rsid w:val="0003625D"/>
    <w:pPr>
      <w:spacing w:before="120" w:after="240"/>
      <w:outlineLvl w:val="4"/>
    </w:pPr>
    <w:rPr>
      <w:rFonts w:eastAsia="Times New Roman" w:cs="Times New Roman"/>
      <w:bCs/>
      <w:iCs/>
      <w:szCs w:val="2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3625D"/>
    <w:rPr>
      <w:rFonts w:ascii="Verdana" w:eastAsia="Times New Roman" w:hAnsi="Verdana" w:cs="Arial"/>
      <w:b/>
      <w:bCs/>
      <w:kern w:val="32"/>
      <w:sz w:val="24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rsid w:val="0003625D"/>
    <w:rPr>
      <w:rFonts w:ascii="Verdana" w:eastAsia="Times New Roman" w:hAnsi="Verdana" w:cs="Arial"/>
      <w:b/>
      <w:bCs/>
      <w:iCs/>
      <w:sz w:val="24"/>
      <w:szCs w:val="28"/>
      <w:lang w:eastAsia="en-GB"/>
    </w:rPr>
  </w:style>
  <w:style w:type="character" w:customStyle="1" w:styleId="Heading3Char">
    <w:name w:val="Heading 3 Char"/>
    <w:basedOn w:val="DefaultParagraphFont"/>
    <w:link w:val="Heading3"/>
    <w:rsid w:val="0003625D"/>
    <w:rPr>
      <w:rFonts w:ascii="Verdana" w:eastAsia="Times New Roman" w:hAnsi="Verdana" w:cs="Arial"/>
      <w:b/>
      <w:bCs/>
      <w:i/>
      <w:sz w:val="24"/>
      <w:szCs w:val="26"/>
      <w:lang w:eastAsia="en-GB"/>
    </w:rPr>
  </w:style>
  <w:style w:type="character" w:customStyle="1" w:styleId="Heading4Char">
    <w:name w:val="Heading 4 Char"/>
    <w:basedOn w:val="DefaultParagraphFont"/>
    <w:link w:val="Heading4"/>
    <w:uiPriority w:val="1"/>
    <w:rsid w:val="0003625D"/>
    <w:rPr>
      <w:rFonts w:ascii="Verdana" w:eastAsia="Times New Roman" w:hAnsi="Verdana" w:cs="Times New Roman"/>
      <w:bCs/>
      <w:i/>
      <w:sz w:val="24"/>
      <w:szCs w:val="28"/>
      <w:lang w:eastAsia="en-GB"/>
    </w:rPr>
  </w:style>
  <w:style w:type="character" w:customStyle="1" w:styleId="Heading5Char">
    <w:name w:val="Heading 5 Char"/>
    <w:basedOn w:val="DefaultParagraphFont"/>
    <w:link w:val="Heading5"/>
    <w:uiPriority w:val="1"/>
    <w:rsid w:val="0003625D"/>
    <w:rPr>
      <w:rFonts w:ascii="Verdana" w:eastAsia="Times New Roman" w:hAnsi="Verdana" w:cs="Times New Roman"/>
      <w:bCs/>
      <w:iCs/>
      <w:sz w:val="24"/>
      <w:szCs w:val="26"/>
      <w:lang w:eastAsia="en-GB"/>
    </w:rPr>
  </w:style>
  <w:style w:type="paragraph" w:customStyle="1" w:styleId="Para">
    <w:name w:val="Para"/>
    <w:basedOn w:val="Normal"/>
    <w:rsid w:val="00814283"/>
  </w:style>
  <w:style w:type="paragraph" w:customStyle="1" w:styleId="ParaCentre">
    <w:name w:val="Para Centre"/>
    <w:basedOn w:val="Normal"/>
    <w:next w:val="TitleWitnesses"/>
    <w:rsid w:val="00521D0A"/>
    <w:pPr>
      <w:jc w:val="center"/>
    </w:pPr>
  </w:style>
  <w:style w:type="paragraph" w:customStyle="1" w:styleId="Question">
    <w:name w:val="Question"/>
    <w:basedOn w:val="Normal"/>
    <w:next w:val="QuestionCont"/>
    <w:qFormat/>
    <w:rsid w:val="00367B9C"/>
    <w:pPr>
      <w:widowControl w:val="0"/>
      <w:numPr>
        <w:numId w:val="10"/>
      </w:numPr>
      <w:spacing w:after="120"/>
    </w:pPr>
  </w:style>
  <w:style w:type="paragraph" w:customStyle="1" w:styleId="Answer">
    <w:name w:val="Answer"/>
    <w:basedOn w:val="Normal"/>
    <w:qFormat/>
    <w:rsid w:val="0014463F"/>
    <w:pPr>
      <w:ind w:left="794"/>
    </w:pPr>
  </w:style>
  <w:style w:type="character" w:styleId="Hyperlink">
    <w:name w:val="Hyperlink"/>
    <w:basedOn w:val="DefaultParagraphFont"/>
    <w:uiPriority w:val="99"/>
    <w:unhideWhenUsed/>
    <w:rsid w:val="0003625D"/>
    <w:rPr>
      <w:rFonts w:ascii="Verdana" w:hAnsi="Verdana"/>
      <w:color w:val="0000FF" w:themeColor="hyperlink"/>
      <w:u w:val="single"/>
    </w:rPr>
  </w:style>
  <w:style w:type="numbering" w:customStyle="1" w:styleId="CommitteeOfficeOutline">
    <w:name w:val="Committee Office Outline"/>
    <w:uiPriority w:val="99"/>
    <w:rsid w:val="00876091"/>
    <w:pPr>
      <w:numPr>
        <w:numId w:val="8"/>
      </w:numPr>
    </w:pPr>
  </w:style>
  <w:style w:type="paragraph" w:styleId="Header">
    <w:name w:val="header"/>
    <w:basedOn w:val="Normal"/>
    <w:link w:val="HeaderChar"/>
    <w:unhideWhenUsed/>
    <w:rsid w:val="00B57ECE"/>
    <w:pPr>
      <w:tabs>
        <w:tab w:val="center" w:pos="4513"/>
        <w:tab w:val="right" w:pos="9026"/>
      </w:tabs>
      <w:spacing w:after="0"/>
    </w:pPr>
  </w:style>
  <w:style w:type="paragraph" w:styleId="Footer">
    <w:name w:val="footer"/>
    <w:basedOn w:val="Normal"/>
    <w:link w:val="FooterChar"/>
    <w:uiPriority w:val="99"/>
    <w:unhideWhenUsed/>
    <w:rsid w:val="008143FA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143FA"/>
  </w:style>
  <w:style w:type="paragraph" w:customStyle="1" w:styleId="Baseheading">
    <w:name w:val="Base heading"/>
    <w:rsid w:val="0003625D"/>
    <w:pPr>
      <w:spacing w:before="180" w:after="180" w:line="240" w:lineRule="auto"/>
    </w:pPr>
    <w:rPr>
      <w:rFonts w:ascii="Verdana" w:hAnsi="Verdana"/>
      <w:color w:val="005232"/>
      <w:sz w:val="56"/>
    </w:rPr>
  </w:style>
  <w:style w:type="paragraph" w:customStyle="1" w:styleId="TitleCommittee">
    <w:name w:val="TitleCommittee"/>
    <w:basedOn w:val="Baseheading"/>
    <w:qFormat/>
    <w:rsid w:val="00556E80"/>
    <w:rPr>
      <w:sz w:val="48"/>
    </w:rPr>
  </w:style>
  <w:style w:type="paragraph" w:customStyle="1" w:styleId="AdditionalNote">
    <w:name w:val="Additional Note"/>
    <w:basedOn w:val="Normal"/>
    <w:next w:val="Answer"/>
    <w:rsid w:val="0003625D"/>
    <w:pPr>
      <w:jc w:val="left"/>
    </w:pPr>
    <w:rPr>
      <w:i/>
    </w:rPr>
  </w:style>
  <w:style w:type="character" w:customStyle="1" w:styleId="HeaderChar">
    <w:name w:val="Header Char"/>
    <w:basedOn w:val="DefaultParagraphFont"/>
    <w:link w:val="Header"/>
    <w:rsid w:val="00B57ECE"/>
    <w:rPr>
      <w:rFonts w:ascii="Garamond" w:hAnsi="Garamond"/>
      <w:sz w:val="24"/>
    </w:rPr>
  </w:style>
  <w:style w:type="paragraph" w:customStyle="1" w:styleId="TitleInquiry">
    <w:name w:val="TitleInquiry"/>
    <w:basedOn w:val="Baseheading"/>
    <w:qFormat/>
    <w:rsid w:val="00556E80"/>
    <w:pPr>
      <w:spacing w:before="0" w:after="240"/>
      <w:contextualSpacing/>
    </w:pPr>
    <w:rPr>
      <w:sz w:val="34"/>
    </w:rPr>
  </w:style>
  <w:style w:type="paragraph" w:customStyle="1" w:styleId="TitlePanel">
    <w:name w:val="TitlePanel"/>
    <w:basedOn w:val="Baseheading"/>
    <w:qFormat/>
    <w:rsid w:val="00556E80"/>
    <w:pPr>
      <w:jc w:val="center"/>
    </w:pPr>
    <w:rPr>
      <w:color w:val="auto"/>
      <w:sz w:val="28"/>
    </w:rPr>
  </w:style>
  <w:style w:type="paragraph" w:customStyle="1" w:styleId="TitleWitnesses">
    <w:name w:val="TitleWitnesses"/>
    <w:basedOn w:val="Baseheading"/>
    <w:qFormat/>
    <w:rsid w:val="00556E80"/>
    <w:pPr>
      <w:jc w:val="center"/>
    </w:pPr>
    <w:rPr>
      <w:color w:val="auto"/>
      <w:sz w:val="28"/>
    </w:rPr>
  </w:style>
  <w:style w:type="character" w:customStyle="1" w:styleId="Membername">
    <w:name w:val="Member name"/>
    <w:basedOn w:val="DefaultParagraphFont"/>
    <w:uiPriority w:val="1"/>
    <w:qFormat/>
    <w:rsid w:val="0003625D"/>
    <w:rPr>
      <w:rFonts w:ascii="Verdana" w:hAnsi="Verdana"/>
      <w:b/>
    </w:rPr>
  </w:style>
  <w:style w:type="character" w:customStyle="1" w:styleId="Witnessname">
    <w:name w:val="Witness name"/>
    <w:basedOn w:val="DefaultParagraphFont"/>
    <w:uiPriority w:val="1"/>
    <w:qFormat/>
    <w:rsid w:val="0003625D"/>
    <w:rPr>
      <w:rFonts w:ascii="Verdana" w:hAnsi="Verdana"/>
      <w:b/>
      <w:i/>
    </w:rPr>
  </w:style>
  <w:style w:type="character" w:styleId="FollowedHyperlink">
    <w:name w:val="FollowedHyperlink"/>
    <w:basedOn w:val="DefaultParagraphFont"/>
    <w:uiPriority w:val="99"/>
    <w:semiHidden/>
    <w:unhideWhenUsed/>
    <w:rsid w:val="009C50CE"/>
    <w:rPr>
      <w:color w:val="800080" w:themeColor="followedHyperlink"/>
      <w:u w:val="single"/>
    </w:rPr>
  </w:style>
  <w:style w:type="paragraph" w:customStyle="1" w:styleId="Witnesssubmission">
    <w:name w:val="Witness submission"/>
    <w:basedOn w:val="Para"/>
    <w:qFormat/>
    <w:rsid w:val="007D7DBE"/>
    <w:pPr>
      <w:ind w:firstLine="720"/>
    </w:pPr>
    <w:rPr>
      <w:rFonts w:eastAsia="Times New Roman" w:cs="Times New Roman"/>
      <w:szCs w:val="20"/>
    </w:rPr>
  </w:style>
  <w:style w:type="character" w:styleId="PlaceholderText">
    <w:name w:val="Placeholder Text"/>
    <w:basedOn w:val="DefaultParagraphFont"/>
    <w:uiPriority w:val="99"/>
    <w:semiHidden/>
    <w:rsid w:val="00776882"/>
    <w:rPr>
      <w:color w:val="808080"/>
    </w:rPr>
  </w:style>
  <w:style w:type="paragraph" w:customStyle="1" w:styleId="TitleCommittee0">
    <w:name w:val="Title: Committee"/>
    <w:basedOn w:val="Normal"/>
    <w:qFormat/>
    <w:rsid w:val="00416915"/>
    <w:pPr>
      <w:spacing w:before="180" w:after="180"/>
      <w:jc w:val="left"/>
    </w:pPr>
    <w:rPr>
      <w:color w:val="005232"/>
      <w:sz w:val="48"/>
    </w:rPr>
  </w:style>
  <w:style w:type="paragraph" w:customStyle="1" w:styleId="TitleInquiry0">
    <w:name w:val="Title: Inquiry"/>
    <w:basedOn w:val="Normal"/>
    <w:qFormat/>
    <w:rsid w:val="00416915"/>
    <w:pPr>
      <w:spacing w:after="240"/>
      <w:contextualSpacing/>
      <w:jc w:val="left"/>
    </w:pPr>
    <w:rPr>
      <w:color w:val="005232"/>
      <w:sz w:val="34"/>
    </w:rPr>
  </w:style>
  <w:style w:type="paragraph" w:customStyle="1" w:styleId="TitlePanel0">
    <w:name w:val="Title: Panel"/>
    <w:basedOn w:val="Normal"/>
    <w:qFormat/>
    <w:rsid w:val="00416915"/>
    <w:pPr>
      <w:spacing w:before="180" w:after="180"/>
      <w:jc w:val="center"/>
    </w:pPr>
    <w:rPr>
      <w:sz w:val="28"/>
    </w:rPr>
  </w:style>
  <w:style w:type="paragraph" w:customStyle="1" w:styleId="TitleWitnesses0">
    <w:name w:val="Title: Witnesses"/>
    <w:basedOn w:val="Normal"/>
    <w:qFormat/>
    <w:rsid w:val="00416915"/>
    <w:pPr>
      <w:spacing w:before="180" w:after="180"/>
      <w:jc w:val="center"/>
    </w:pPr>
    <w:rPr>
      <w:sz w:val="28"/>
    </w:rPr>
  </w:style>
  <w:style w:type="paragraph" w:customStyle="1" w:styleId="Remark">
    <w:name w:val="Remark"/>
    <w:basedOn w:val="Question"/>
    <w:qFormat/>
    <w:rsid w:val="0014463F"/>
    <w:pPr>
      <w:numPr>
        <w:numId w:val="0"/>
      </w:numPr>
      <w:spacing w:after="200"/>
      <w:ind w:left="794"/>
    </w:pPr>
    <w:rPr>
      <w:rFonts w:eastAsia="Times New Roman" w:cs="Times New Roman"/>
      <w:szCs w:val="20"/>
    </w:rPr>
  </w:style>
  <w:style w:type="paragraph" w:customStyle="1" w:styleId="Comment">
    <w:name w:val="Comment"/>
    <w:basedOn w:val="Para"/>
    <w:next w:val="Normal"/>
    <w:rsid w:val="00E531FF"/>
    <w:pPr>
      <w:shd w:val="clear" w:color="auto" w:fill="FFFF99"/>
      <w:tabs>
        <w:tab w:val="left" w:pos="567"/>
      </w:tabs>
      <w:spacing w:after="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28A8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28A8"/>
    <w:rPr>
      <w:rFonts w:ascii="Tahoma" w:hAnsi="Tahoma" w:cs="Tahoma"/>
      <w:sz w:val="16"/>
      <w:szCs w:val="16"/>
    </w:rPr>
  </w:style>
  <w:style w:type="paragraph" w:customStyle="1" w:styleId="QuestionCont">
    <w:name w:val="Question Cont"/>
    <w:basedOn w:val="Question"/>
    <w:qFormat/>
    <w:rsid w:val="0064555A"/>
    <w:pPr>
      <w:numPr>
        <w:numId w:val="0"/>
      </w:numPr>
      <w:ind w:left="794"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B31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ti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jmicallef\OneDrive%20-%20AMPLEXOR\Documents\March\Hansard\1522822\Select%20Committee%20Template%202018%20(2).dotm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E7A97C61927B4E37A4005BECF01ACD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D29C1B-E486-4D93-AA97-E148F55CC849}"/>
      </w:docPartPr>
      <w:docPartBody>
        <w:p w:rsidR="00C17806" w:rsidP="00917C68">
          <w:pPr>
            <w:pStyle w:val="E7A97C61927B4E37A4005BECF01ACD76"/>
          </w:pPr>
          <w:r w:rsidRPr="000753FC">
            <w:rPr>
              <w:rStyle w:val="PlaceholderText"/>
            </w:rPr>
            <w:t>Click here to enter text.</w:t>
          </w:r>
        </w:p>
      </w:docPartBody>
    </w:docPart>
    <w:docPart>
      <w:docPartPr>
        <w:name w:val="67B39A07005641A793F36BE9606DD1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64D126-BAA3-4A22-908A-B9A80132E9DE}"/>
      </w:docPartPr>
      <w:docPartBody>
        <w:p w:rsidR="00C17806" w:rsidP="00917C68">
          <w:pPr>
            <w:pStyle w:val="67B39A07005641A793F36BE9606DD1C0"/>
          </w:pPr>
          <w:r w:rsidRPr="002B3926">
            <w:rPr>
              <w:rStyle w:val="PlaceholderText"/>
            </w:rPr>
            <w:t>Click here to enter text.</w:t>
          </w:r>
        </w:p>
      </w:docPartBody>
    </w:docPart>
    <w:docPart>
      <w:docPartPr>
        <w:name w:val="5129BBEA59A148B2A30ACE57071ADB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4233D1-B948-47D1-B1C5-F6BE759794CB}"/>
      </w:docPartPr>
      <w:docPartBody>
        <w:p w:rsidR="00C17806" w:rsidP="00917C68">
          <w:pPr>
            <w:pStyle w:val="5129BBEA59A148B2A30ACE57071ADBE3"/>
          </w:pPr>
          <w:r w:rsidRPr="00D20745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53DC45-A218-4BF5-BFC6-E6FA4B233F05}"/>
      </w:docPartPr>
      <w:docPartBody>
        <w:p w:rsidR="00C17806">
          <w:r w:rsidRPr="00CE4F5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2D1BD831F2E47128C85EC9C9C773B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0B8DCE-E7E6-4465-8708-93625AABEAC2}"/>
      </w:docPartPr>
      <w:docPartBody>
        <w:p w:rsidR="00981BF7" w:rsidP="00CC1B56">
          <w:pPr>
            <w:pStyle w:val="72D1BD831F2E47128C85EC9C9C773B1D"/>
          </w:pPr>
          <w:r w:rsidRPr="00CE4F5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06EAF8EE71D4DB69E5CA441AB357C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459E5B-5062-4889-8CFF-F13578776C45}"/>
      </w:docPartPr>
      <w:docPartBody>
        <w:p w:rsidR="00981BF7" w:rsidP="00CC1B56">
          <w:pPr>
            <w:pStyle w:val="806EAF8EE71D4DB69E5CA441AB357C9D"/>
          </w:pPr>
          <w:r w:rsidRPr="00CE4F5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553782BE84C4B52840B709C965A57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A12D84-2757-4806-B710-21D4752E6D41}"/>
      </w:docPartPr>
      <w:docPartBody>
        <w:p w:rsidR="00981BF7" w:rsidP="00CC1B56">
          <w:pPr>
            <w:pStyle w:val="A553782BE84C4B52840B709C965A5707"/>
          </w:pPr>
          <w:r w:rsidRPr="00CE4F5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02232C9E01407889B24E37A0269C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12DE9B-9B01-4D39-8B90-839C4EFCCD89}"/>
      </w:docPartPr>
      <w:docPartBody>
        <w:p w:rsidR="00981BF7" w:rsidP="00CC1B56">
          <w:pPr>
            <w:pStyle w:val="2E02232C9E01407889B24E37A0269C99"/>
          </w:pPr>
          <w:r w:rsidRPr="00D94C6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0EC65E16E343ADA3DC56342BBD7A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B95159-635A-4FDF-A295-E23064B26EBF}"/>
      </w:docPartPr>
      <w:docPartBody>
        <w:p w:rsidR="00981BF7" w:rsidP="00CC1B56">
          <w:pPr>
            <w:pStyle w:val="220EC65E16E343ADA3DC56342BBD7A99"/>
          </w:pPr>
          <w:r w:rsidRPr="00CE4F5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8C25C00E6774657863427018F93AA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6C9079-A31B-4A5C-98B5-47FFE9B84E01}"/>
      </w:docPartPr>
      <w:docPartBody>
        <w:p w:rsidR="00981BF7" w:rsidP="00CC1B56">
          <w:pPr>
            <w:pStyle w:val="98C25C00E6774657863427018F93AAE4"/>
          </w:pPr>
          <w:r w:rsidRPr="00D94C6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04E0BB7CE16474E89509B461556D0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114A10-1942-403D-829A-D6C608F1DAE1}"/>
      </w:docPartPr>
      <w:docPartBody>
        <w:p w:rsidR="00981BF7" w:rsidP="00CC1B56">
          <w:pPr>
            <w:pStyle w:val="D04E0BB7CE16474E89509B461556D073"/>
          </w:pPr>
          <w:r w:rsidRPr="00CE4F5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0AC65E7235B4DCBB3186F3C3CCCBC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F1257B-B6CC-4C71-B94B-C07B115A09B5}"/>
      </w:docPartPr>
      <w:docPartBody>
        <w:p w:rsidR="00981BF7" w:rsidP="00CC1B56">
          <w:pPr>
            <w:pStyle w:val="10AC65E7235B4DCBB3186F3C3CCCBC56"/>
          </w:pPr>
          <w:r w:rsidRPr="00D94C6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AC912E4548D48ED85734BBC3AAB99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853587-D776-46D3-9E29-C4ECEAF0D0D6}"/>
      </w:docPartPr>
      <w:docPartBody>
        <w:p w:rsidR="00981BF7" w:rsidP="00CC1B56">
          <w:pPr>
            <w:pStyle w:val="EAC912E4548D48ED85734BBC3AAB9948"/>
          </w:pPr>
          <w:r w:rsidRPr="00CE4F5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3025FD319B04F96A52531CED1EA4E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CE4553-E655-4328-81D9-D8BC0B21F141}"/>
      </w:docPartPr>
      <w:docPartBody>
        <w:p w:rsidR="00981BF7" w:rsidP="00CC1B56">
          <w:pPr>
            <w:pStyle w:val="83025FD319B04F96A52531CED1EA4EA0"/>
          </w:pPr>
          <w:r w:rsidRPr="00D94C6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8741B8B06814FE7879C81CB8BEE15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C51DB-6D1F-48AE-B531-D189911EEC04}"/>
      </w:docPartPr>
      <w:docPartBody>
        <w:p w:rsidR="00981BF7" w:rsidP="00CC1B56">
          <w:pPr>
            <w:pStyle w:val="C8741B8B06814FE7879C81CB8BEE15A4"/>
          </w:pPr>
          <w:r w:rsidRPr="00CE4F5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50E970A598B48DB9BC93DD7F66969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53C082-1E55-4809-8A0B-FC4CC82917A0}"/>
      </w:docPartPr>
      <w:docPartBody>
        <w:p w:rsidR="00981BF7" w:rsidP="00CC1B56">
          <w:pPr>
            <w:pStyle w:val="B50E970A598B48DB9BC93DD7F66969A0"/>
          </w:pPr>
          <w:r w:rsidRPr="00D94C6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D19D7AF51B4D9CB8536CDE891A13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9ADCC2-DCF5-4FB1-8586-D7299FF044AF}"/>
      </w:docPartPr>
      <w:docPartBody>
        <w:p w:rsidR="00981BF7" w:rsidP="00CC1B56">
          <w:pPr>
            <w:pStyle w:val="7FD19D7AF51B4D9CB8536CDE891A13BB"/>
          </w:pPr>
          <w:r w:rsidRPr="00CE4F5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E36D6AFF0664F8F883113F16EA8B9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36642F-B0DC-4169-AED1-4B5EAA2A9420}"/>
      </w:docPartPr>
      <w:docPartBody>
        <w:p w:rsidR="00981BF7" w:rsidP="00CC1B56">
          <w:pPr>
            <w:pStyle w:val="8E36D6AFF0664F8F883113F16EA8B933"/>
          </w:pPr>
          <w:r w:rsidRPr="00D94C6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88C5304024345CD875ECD77456493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37FF06-81B7-47F3-A95D-CAECA2732C8D}"/>
      </w:docPartPr>
      <w:docPartBody>
        <w:p w:rsidR="00981BF7" w:rsidP="00CC1B56">
          <w:pPr>
            <w:pStyle w:val="D88C5304024345CD875ECD77456493F7"/>
          </w:pPr>
          <w:r w:rsidRPr="00CE4F5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89C2F4107CC4725A553D769C4AADF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38EA06-8FD1-432C-B907-C573519B622E}"/>
      </w:docPartPr>
      <w:docPartBody>
        <w:p w:rsidR="00981BF7" w:rsidP="00CC1B56">
          <w:pPr>
            <w:pStyle w:val="489C2F4107CC4725A553D769C4AADFE3"/>
          </w:pPr>
          <w:r w:rsidRPr="00CE4F5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D74C64F9CC04B56BEABAE280D2BE3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73D951-1405-4216-882E-70592DD5CF09}"/>
      </w:docPartPr>
      <w:docPartBody>
        <w:p w:rsidR="00981BF7" w:rsidP="00CC1B56">
          <w:pPr>
            <w:pStyle w:val="1D74C64F9CC04B56BEABAE280D2BE326"/>
          </w:pPr>
          <w:r w:rsidRPr="00CE4F5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58C3CF11E9349449B28D13AD26276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BD4630-1574-4086-B20F-F658538EE0A7}"/>
      </w:docPartPr>
      <w:docPartBody>
        <w:p w:rsidR="00981BF7" w:rsidP="00CC1B56">
          <w:pPr>
            <w:pStyle w:val="E58C3CF11E9349449B28D13AD262767F"/>
          </w:pPr>
          <w:r w:rsidRPr="00CE4F5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AACF68F8AFA4DE1B333F7E07CD762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8C4B3C-101A-40A8-B6AD-6286854D954E}"/>
      </w:docPartPr>
      <w:docPartBody>
        <w:p w:rsidR="00981BF7" w:rsidP="00CC1B56">
          <w:pPr>
            <w:pStyle w:val="6AACF68F8AFA4DE1B333F7E07CD7625F"/>
          </w:pPr>
          <w:r w:rsidRPr="00CE4F5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BF07B9453BC4DF99D2AB6688C64BA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B57708-FE0A-4A24-9A14-FAA47FE3BA3D}"/>
      </w:docPartPr>
      <w:docPartBody>
        <w:p w:rsidR="00981BF7" w:rsidP="00CC1B56">
          <w:pPr>
            <w:pStyle w:val="4BF07B9453BC4DF99D2AB6688C64BA9E"/>
          </w:pPr>
          <w:r w:rsidRPr="00CE4F5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6C814CD07F942FDB9B6AB3F869940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D0E09A-4DAE-4D3E-9720-5CA88FEE7039}"/>
      </w:docPartPr>
      <w:docPartBody>
        <w:p w:rsidR="00981BF7" w:rsidP="00CC1B56">
          <w:pPr>
            <w:pStyle w:val="86C814CD07F942FDB9B6AB3F86994035"/>
          </w:pPr>
          <w:r w:rsidRPr="00CE4F5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E473F32F4724904BB11CF176E86FC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09805F-A46A-4E7F-BC7E-F6EC5014D2B1}"/>
      </w:docPartPr>
      <w:docPartBody>
        <w:p w:rsidR="00981BF7" w:rsidP="00CC1B56">
          <w:pPr>
            <w:pStyle w:val="5E473F32F4724904BB11CF176E86FCD9"/>
          </w:pPr>
          <w:r w:rsidRPr="00D94C6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B3C447D68454BCEBC2590AB708356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F2642A-F9B2-4D41-B418-504E4D1234CA}"/>
      </w:docPartPr>
      <w:docPartBody>
        <w:p w:rsidR="00981BF7" w:rsidP="00CC1B56">
          <w:pPr>
            <w:pStyle w:val="AB3C447D68454BCEBC2590AB7083560B"/>
          </w:pPr>
          <w:r w:rsidRPr="00CE4F5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5923AC32F194F4E92337E2FCC42EC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E9B3CE-B824-45FB-BED2-9913CD6B3467}"/>
      </w:docPartPr>
      <w:docPartBody>
        <w:p w:rsidR="00981BF7" w:rsidP="00CC1B56">
          <w:pPr>
            <w:pStyle w:val="85923AC32F194F4E92337E2FCC42ECDE"/>
          </w:pPr>
          <w:r w:rsidRPr="00CE4F5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98A7AA7DD6248D8AC84238CD24EC8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010CE2-E764-4AAE-B203-D6216F77FA01}"/>
      </w:docPartPr>
      <w:docPartBody>
        <w:p w:rsidR="00981BF7" w:rsidP="00CC1B56">
          <w:pPr>
            <w:pStyle w:val="C98A7AA7DD6248D8AC84238CD24EC8E3"/>
          </w:pPr>
          <w:r w:rsidRPr="00CE4F5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20A16D28E454128B8ACA24AB96033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AB3082-B9DC-43F0-BE39-6FEC7C4EB437}"/>
      </w:docPartPr>
      <w:docPartBody>
        <w:p w:rsidR="00981BF7" w:rsidP="00CC1B56">
          <w:pPr>
            <w:pStyle w:val="420A16D28E454128B8ACA24AB960334A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79786BDA2647BBAFD47E50D62A65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CC289E-A209-4EA4-AD80-A62A9BA79CC8}"/>
      </w:docPartPr>
      <w:docPartBody>
        <w:p w:rsidR="00981BF7" w:rsidP="00CC1B56">
          <w:pPr>
            <w:pStyle w:val="6079786BDA2647BBAFD47E50D62A6537"/>
          </w:pPr>
          <w:r w:rsidRPr="00CE4F5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4FE970C69064F528A4CA1FF591AA3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00D04C-6B56-4AB6-8567-E20A585AE16C}"/>
      </w:docPartPr>
      <w:docPartBody>
        <w:p w:rsidR="00981BF7" w:rsidP="00CC1B56">
          <w:pPr>
            <w:pStyle w:val="B4FE970C69064F528A4CA1FF591AA36B"/>
          </w:pPr>
          <w:r w:rsidRPr="00CE4F5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25EFC681FA94DBBB8291F94D17200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559635-22E6-45F2-9608-2FE093D9EE15}"/>
      </w:docPartPr>
      <w:docPartBody>
        <w:p w:rsidR="00981BF7" w:rsidP="00CC1B56">
          <w:pPr>
            <w:pStyle w:val="E25EFC681FA94DBBB8291F94D172001C"/>
          </w:pPr>
          <w:r w:rsidRPr="00CE4F5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15224943EF9491ABC47779D6A39DC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B62BA0-E0A2-4077-9629-7A8C55DEA169}"/>
      </w:docPartPr>
      <w:docPartBody>
        <w:p w:rsidR="00981BF7" w:rsidP="00CC1B56">
          <w:pPr>
            <w:pStyle w:val="615224943EF9491ABC47779D6A39DCE1"/>
          </w:pPr>
          <w:r w:rsidRPr="00D94C6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769F71F9912408883A18B79C6084E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0EA257-97FF-4DDC-B24A-81C46B4E68F4}"/>
      </w:docPartPr>
      <w:docPartBody>
        <w:p w:rsidR="00981BF7" w:rsidP="00CC1B56">
          <w:pPr>
            <w:pStyle w:val="D769F71F9912408883A18B79C6084EF4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032A82D5F74D79A9BFF1DAF1776D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051C10-A3D5-4F00-9CA6-C9AC69CB6692}"/>
      </w:docPartPr>
      <w:docPartBody>
        <w:p w:rsidR="00981BF7" w:rsidP="00CC1B56">
          <w:pPr>
            <w:pStyle w:val="FA032A82D5F74D79A9BFF1DAF1776D53"/>
          </w:pPr>
          <w:r w:rsidRPr="00CE4F5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95A15E160B54B10B97887DAFF6E32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961C50-3C6C-4EBB-A54A-957F2775225A}"/>
      </w:docPartPr>
      <w:docPartBody>
        <w:p w:rsidR="00981BF7" w:rsidP="00CC1B56">
          <w:pPr>
            <w:pStyle w:val="D95A15E160B54B10B97887DAFF6E3297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DB18C834FB0442DBB98D145A801E0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321E6A-C460-4815-AC98-1D30F1F50564}"/>
      </w:docPartPr>
      <w:docPartBody>
        <w:p w:rsidR="00981BF7" w:rsidP="00CC1B56">
          <w:pPr>
            <w:pStyle w:val="DDB18C834FB0442DBB98D145A801E070"/>
          </w:pPr>
          <w:r w:rsidRPr="00CE4F5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7FB5ADAFE95409B9D5C643E96F700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2B94F8-2AE6-4CD5-9B59-5B71EC2D4C57}"/>
      </w:docPartPr>
      <w:docPartBody>
        <w:p w:rsidR="00981BF7" w:rsidP="00CC1B56">
          <w:pPr>
            <w:pStyle w:val="B7FB5ADAFE95409B9D5C643E96F700FD"/>
          </w:pPr>
          <w:r w:rsidRPr="00CE4F5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DBDE35A473E484DB33D7F0B8A4FF2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27FD07-E1DA-401B-9BC8-C62F540A4B24}"/>
      </w:docPartPr>
      <w:docPartBody>
        <w:p w:rsidR="00981BF7" w:rsidP="00CC1B56">
          <w:pPr>
            <w:pStyle w:val="ADBDE35A473E484DB33D7F0B8A4FF266"/>
          </w:pPr>
          <w:r w:rsidRPr="00CE4F5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D5B46AC2EA94BB29FE37368F9BE72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81F371-66B1-4D26-828C-37081D603EB2}"/>
      </w:docPartPr>
      <w:docPartBody>
        <w:p w:rsidR="00981BF7" w:rsidP="00CC1B56">
          <w:pPr>
            <w:pStyle w:val="9D5B46AC2EA94BB29FE37368F9BE7216"/>
          </w:pPr>
          <w:r w:rsidRPr="00CE4F5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5A30880A7034B668839DB04BD8706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FA2373-066A-4FA3-B1FC-274F8DA992EF}"/>
      </w:docPartPr>
      <w:docPartBody>
        <w:p w:rsidR="00981BF7" w:rsidP="00CC1B56">
          <w:pPr>
            <w:pStyle w:val="55A30880A7034B668839DB04BD870625"/>
          </w:pPr>
          <w:r w:rsidRPr="00CE4F5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0CCEC74EE342ED855A4D7EA6441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9817C4-73AE-4940-BA57-A41670B8D8F8}"/>
      </w:docPartPr>
      <w:docPartBody>
        <w:p w:rsidR="00981BF7" w:rsidP="00CC1B56">
          <w:pPr>
            <w:pStyle w:val="FC0CCEC74EE342ED855A4D7EA644134D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9695B96B8BD44B5819097F1AB98FD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2C7BBA-AD74-4BA0-AEA6-080495715FBE}"/>
      </w:docPartPr>
      <w:docPartBody>
        <w:p w:rsidR="00981BF7" w:rsidP="00CC1B56">
          <w:pPr>
            <w:pStyle w:val="39695B96B8BD44B5819097F1AB98FD6B"/>
          </w:pPr>
          <w:r w:rsidRPr="00CE4F5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687E36B36594E799E59C25B0F8A19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49CF87-1D03-44B4-BE18-D518399AF72C}"/>
      </w:docPartPr>
      <w:docPartBody>
        <w:p w:rsidR="00981BF7" w:rsidP="00CC1B56">
          <w:pPr>
            <w:pStyle w:val="4687E36B36594E799E59C25B0F8A19B0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1C2951679E140BB82DFD7D72A2939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4BB6DC-4268-45A4-9A3A-B68201C3C945}"/>
      </w:docPartPr>
      <w:docPartBody>
        <w:p w:rsidR="00981BF7" w:rsidP="00CC1B56">
          <w:pPr>
            <w:pStyle w:val="91C2951679E140BB82DFD7D72A29399F"/>
          </w:pPr>
          <w:r w:rsidRPr="00CE4F5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7925AEC12134689AF762369F223DB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CAE594-2A3A-40D6-BC37-1C7AF1700057}"/>
      </w:docPartPr>
      <w:docPartBody>
        <w:p w:rsidR="00981BF7" w:rsidP="00CC1B56">
          <w:pPr>
            <w:pStyle w:val="47925AEC12134689AF762369F223DBE6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B2231F2C0CB4663B768310E92DAA3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4FF750-02B6-449F-8C10-371B5BE3C184}"/>
      </w:docPartPr>
      <w:docPartBody>
        <w:p w:rsidR="00981BF7" w:rsidP="00CC1B56">
          <w:pPr>
            <w:pStyle w:val="9B2231F2C0CB4663B768310E92DAA322"/>
          </w:pPr>
          <w:r w:rsidRPr="00CE4F5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1DDF969712E407087B4A1ECD48006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038644-E097-4DB7-93A6-410EE71D2417}"/>
      </w:docPartPr>
      <w:docPartBody>
        <w:p w:rsidR="00981BF7" w:rsidP="00CC1B56">
          <w:pPr>
            <w:pStyle w:val="41DDF969712E407087B4A1ECD4800634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2CCA135918F4FDA85496B513EED65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0B59B1-5523-48DE-80A5-686BA13390D9}"/>
      </w:docPartPr>
      <w:docPartBody>
        <w:p w:rsidR="00981BF7" w:rsidP="00CC1B56">
          <w:pPr>
            <w:pStyle w:val="92CCA135918F4FDA85496B513EED65EF"/>
          </w:pPr>
          <w:r w:rsidRPr="00CE4F5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A9693BF99894BB8A6B3D583AF4605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4D6853-4B34-4FCA-BCBC-A4F7D56841B3}"/>
      </w:docPartPr>
      <w:docPartBody>
        <w:p w:rsidR="00981BF7" w:rsidP="00CC1B56">
          <w:pPr>
            <w:pStyle w:val="BA9693BF99894BB8A6B3D583AF46059B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193B6EB790C4B96AC53FA09A82DAC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BEDC9B-E1D4-47F6-A797-A428451B0733}"/>
      </w:docPartPr>
      <w:docPartBody>
        <w:p w:rsidR="00981BF7" w:rsidP="00CC1B56">
          <w:pPr>
            <w:pStyle w:val="3193B6EB790C4B96AC53FA09A82DAC72"/>
          </w:pPr>
          <w:r w:rsidRPr="00CE4F5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57809803B974D62875E4FAE6A5016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7B89C1-89DE-47D4-BB6B-ECDAEF081561}"/>
      </w:docPartPr>
      <w:docPartBody>
        <w:p w:rsidR="00981BF7" w:rsidP="00CC1B56">
          <w:pPr>
            <w:pStyle w:val="057809803B974D62875E4FAE6A5016F7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E91B661B0A0424F83EEE4F7331024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648E93-EE25-4DE7-9AB4-083710ED3F41}"/>
      </w:docPartPr>
      <w:docPartBody>
        <w:p w:rsidR="00981BF7" w:rsidP="00CC1B56">
          <w:pPr>
            <w:pStyle w:val="5E91B661B0A0424F83EEE4F73310241B"/>
          </w:pPr>
          <w:r w:rsidRPr="00CE4F5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2E5869CDFC84DFEA905032F30C97E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B7854A-6A65-4AF1-AB3C-0717EABEAA60}"/>
      </w:docPartPr>
      <w:docPartBody>
        <w:p w:rsidR="00981BF7" w:rsidP="00CC1B56">
          <w:pPr>
            <w:pStyle w:val="A2E5869CDFC84DFEA905032F30C97E71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407E2A7A88B4502B691ED5D82EFA9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7A6929-63EC-4B5B-A89D-0A48D563DA0A}"/>
      </w:docPartPr>
      <w:docPartBody>
        <w:p w:rsidR="00981BF7" w:rsidP="00CC1B56">
          <w:pPr>
            <w:pStyle w:val="8407E2A7A88B4502B691ED5D82EFA911"/>
          </w:pPr>
          <w:r w:rsidRPr="00CE4F5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A7E6A4ECB504B25B7D13C0DB46716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E9779F-F41F-4961-A62B-8E57C3A92DCE}"/>
      </w:docPartPr>
      <w:docPartBody>
        <w:p w:rsidR="00981BF7" w:rsidP="00CC1B56">
          <w:pPr>
            <w:pStyle w:val="8A7E6A4ECB504B25B7D13C0DB4671686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9A6A644EB1241C9B438FA46002221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58E6C4-E0DE-45CC-B77E-B526DDF9EA02}"/>
      </w:docPartPr>
      <w:docPartBody>
        <w:p w:rsidR="00981BF7" w:rsidP="00CC1B56">
          <w:pPr>
            <w:pStyle w:val="39A6A644EB1241C9B438FA460022214B"/>
          </w:pPr>
          <w:r w:rsidRPr="00CE4F5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87ED6A363F546BB8CFEEBEF910268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CCF82E-4E8C-45FD-9894-27360059639C}"/>
      </w:docPartPr>
      <w:docPartBody>
        <w:p w:rsidR="00981BF7" w:rsidP="00CC1B56">
          <w:pPr>
            <w:pStyle w:val="887ED6A363F546BB8CFEEBEF91026847"/>
          </w:pPr>
          <w:r w:rsidRPr="00D94C6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D13B19027DD4BC5BE3BCC7D50C9B9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7A5C3-4A29-442A-8BAF-3A4E7D35CE93}"/>
      </w:docPartPr>
      <w:docPartBody>
        <w:p w:rsidR="00981BF7" w:rsidP="00CC1B56">
          <w:pPr>
            <w:pStyle w:val="1D13B19027DD4BC5BE3BCC7D50C9B9B4"/>
          </w:pPr>
          <w:r w:rsidRPr="00CE4F5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F7B001D4123444CA0C26CA7C4485A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537490-5DE4-4D78-A61E-99B9A6E0C922}"/>
      </w:docPartPr>
      <w:docPartBody>
        <w:p w:rsidR="00981BF7" w:rsidP="00CC1B56">
          <w:pPr>
            <w:pStyle w:val="EF7B001D4123444CA0C26CA7C4485A0B"/>
          </w:pPr>
          <w:r w:rsidRPr="00D94C6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548928851304DB98B4F99E0430025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119F54-903D-4543-892A-9C13C5CC3D1A}"/>
      </w:docPartPr>
      <w:docPartBody>
        <w:p w:rsidR="00981BF7" w:rsidP="00CC1B56">
          <w:pPr>
            <w:pStyle w:val="0548928851304DB98B4F99E0430025A3"/>
          </w:pPr>
          <w:r w:rsidRPr="00CE4F5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201A7DB39454FFFAC5C7465937DB5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2AFC6E-1E71-4E7E-A526-1E53F1703A71}"/>
      </w:docPartPr>
      <w:docPartBody>
        <w:p w:rsidR="00981BF7" w:rsidP="00CC1B56">
          <w:pPr>
            <w:pStyle w:val="9201A7DB39454FFFAC5C7465937DB5BA"/>
          </w:pPr>
          <w:r w:rsidRPr="00D94C6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9EADC72DF674E0C92AADD673DEB25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A69D31-05B2-492C-AEC8-19DBFC25F191}"/>
      </w:docPartPr>
      <w:docPartBody>
        <w:p w:rsidR="00981BF7" w:rsidP="00CC1B56">
          <w:pPr>
            <w:pStyle w:val="59EADC72DF674E0C92AADD673DEB259B"/>
          </w:pPr>
          <w:r w:rsidRPr="00CE4F5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5FDDD194314CF2B4798C9F2F4AE0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4D94C0-4816-4146-A730-22F3E19D7659}"/>
      </w:docPartPr>
      <w:docPartBody>
        <w:p w:rsidR="00981BF7" w:rsidP="00CC1B56">
          <w:pPr>
            <w:pStyle w:val="EE5FDDD194314CF2B4798C9F2F4AE0B8"/>
          </w:pPr>
          <w:r w:rsidRPr="00CE4F5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D21715295E8402B8FE5284879CA26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0E7DF1-C146-4010-ADC3-8D6A7B269A86}"/>
      </w:docPartPr>
      <w:docPartBody>
        <w:p w:rsidR="00981BF7" w:rsidP="00CC1B56">
          <w:pPr>
            <w:pStyle w:val="5D21715295E8402B8FE5284879CA264A"/>
          </w:pPr>
          <w:r w:rsidRPr="00CE4F5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C9B19CD7D9744BB8DA53FB34484B7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04FF2F-AB5F-460A-9BEF-8CE6521A51DD}"/>
      </w:docPartPr>
      <w:docPartBody>
        <w:p w:rsidR="00981BF7" w:rsidP="00CC1B56">
          <w:pPr>
            <w:pStyle w:val="1C9B19CD7D9744BB8DA53FB34484B773"/>
          </w:pPr>
          <w:r w:rsidRPr="00CE4F5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A5E998FBE934E4E8681CA74BFA97C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A146DC-FC3A-4E4B-99A9-A2F43C503974}"/>
      </w:docPartPr>
      <w:docPartBody>
        <w:p w:rsidR="00981BF7" w:rsidP="00CC1B56">
          <w:pPr>
            <w:pStyle w:val="CA5E998FBE934E4E8681CA74BFA97C76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5F9F1506C1B405DB7DEAEDA599C27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EDE11B-99C9-4250-B2EF-A0081C5F9EF5}"/>
      </w:docPartPr>
      <w:docPartBody>
        <w:p w:rsidR="00981BF7" w:rsidP="00CC1B56">
          <w:pPr>
            <w:pStyle w:val="25F9F1506C1B405DB7DEAEDA599C275C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E26C8263E3744BC9CB9BF914BABAE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3CD835-247A-4FAC-87BB-34274702BF4A}"/>
      </w:docPartPr>
      <w:docPartBody>
        <w:p w:rsidR="00981BF7" w:rsidP="00CC1B56">
          <w:pPr>
            <w:pStyle w:val="FE26C8263E3744BC9CB9BF914BABAEB2"/>
          </w:pPr>
          <w:r w:rsidRPr="00CE4F5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41A5A1BD7D4666B18569C05D5FCA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F92D81-9E68-48C1-92FE-334EC40B8619}"/>
      </w:docPartPr>
      <w:docPartBody>
        <w:p w:rsidR="00981BF7" w:rsidP="00CC1B56">
          <w:pPr>
            <w:pStyle w:val="7641A5A1BD7D4666B18569C05D5FCAD4"/>
          </w:pPr>
          <w:r w:rsidRPr="00CE4F5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A86D39BD3AA49C6AE19DE90B465FF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A7A713-1309-49DD-8BCA-4E990C772005}"/>
      </w:docPartPr>
      <w:docPartBody>
        <w:p w:rsidR="00981BF7" w:rsidP="00CC1B56">
          <w:pPr>
            <w:pStyle w:val="3A86D39BD3AA49C6AE19DE90B465FF0E"/>
          </w:pPr>
          <w:r w:rsidRPr="00CE4F5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15526D5C7AC4B80ACA1F1E457E06D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029772-525B-4803-9D6F-F193F1B8D221}"/>
      </w:docPartPr>
      <w:docPartBody>
        <w:p w:rsidR="00981BF7" w:rsidP="00CC1B56">
          <w:pPr>
            <w:pStyle w:val="F15526D5C7AC4B80ACA1F1E457E06D18"/>
          </w:pPr>
          <w:r w:rsidRPr="00CE4F5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8FB2876FE8D4F1492A44998CC10CA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CB94ED-ED5C-4431-A2A0-7C8C57008558}"/>
      </w:docPartPr>
      <w:docPartBody>
        <w:p w:rsidR="00981BF7" w:rsidP="00CC1B56">
          <w:pPr>
            <w:pStyle w:val="C8FB2876FE8D4F1492A44998CC10CA0A"/>
          </w:pPr>
          <w:r w:rsidRPr="00CE4F5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D9C988548A548999F23FC83791CAB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9602D7-49C0-4B37-988D-ED0BAD5EF7B9}"/>
      </w:docPartPr>
      <w:docPartBody>
        <w:p w:rsidR="00981BF7" w:rsidP="00CC1B56">
          <w:pPr>
            <w:pStyle w:val="1D9C988548A548999F23FC83791CAB6D"/>
          </w:pPr>
          <w:r w:rsidRPr="00CE4F5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3892A6DB6A64FDF829C3BD095786D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1331EE-85D0-48E3-B946-10D4190B2469}"/>
      </w:docPartPr>
      <w:docPartBody>
        <w:p w:rsidR="00981BF7" w:rsidP="00CC1B56">
          <w:pPr>
            <w:pStyle w:val="23892A6DB6A64FDF829C3BD095786D73"/>
          </w:pPr>
          <w:r w:rsidRPr="00CE4F5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183A1D6EF954DF79355062A05F0F3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C26946-DCE5-4D2C-BD5C-F924DFAC6A2A}"/>
      </w:docPartPr>
      <w:docPartBody>
        <w:p w:rsidR="00981BF7" w:rsidP="00CC1B56">
          <w:pPr>
            <w:pStyle w:val="1183A1D6EF954DF79355062A05F0F378"/>
          </w:pPr>
          <w:r w:rsidRPr="00CE4F5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45EA94B5EC449CBB7EF3A3F049ACF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2636E4-C418-4986-A63A-8B45683155B6}"/>
      </w:docPartPr>
      <w:docPartBody>
        <w:p w:rsidR="00981BF7" w:rsidP="00CC1B56">
          <w:pPr>
            <w:pStyle w:val="B45EA94B5EC449CBB7EF3A3F049ACFC6"/>
          </w:pPr>
          <w:r w:rsidRPr="00D94C6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08AC16570A142F5ACF0E7A6DF0A3F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95B210-8A69-4E29-BC1F-8E59D88EEC46}"/>
      </w:docPartPr>
      <w:docPartBody>
        <w:p w:rsidR="00981BF7" w:rsidP="00CC1B56">
          <w:pPr>
            <w:pStyle w:val="908AC16570A142F5ACF0E7A6DF0A3F06"/>
          </w:pPr>
          <w:r w:rsidRPr="00CE4F5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283A6FE88CB4C6CB397C7BEA7A65F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8F4A5B-2007-4CDB-86D4-43557D766E97}"/>
      </w:docPartPr>
      <w:docPartBody>
        <w:p w:rsidR="00981BF7" w:rsidP="00CC1B56">
          <w:pPr>
            <w:pStyle w:val="6283A6FE88CB4C6CB397C7BEA7A65F98"/>
          </w:pPr>
          <w:r w:rsidRPr="00D94C6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64DECFEDFD44D5885298486B7AAA9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15983A-E1C2-42D0-AF3F-B13F26E98550}"/>
      </w:docPartPr>
      <w:docPartBody>
        <w:p w:rsidR="00981BF7" w:rsidP="00CC1B56">
          <w:pPr>
            <w:pStyle w:val="364DECFEDFD44D5885298486B7AAA9EA"/>
          </w:pPr>
          <w:r w:rsidRPr="00CE4F5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328D61F802D4BBB8D0D4EB7F72BCE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D3C9B0-7E86-4A2F-BDA5-EED0CC9F507E}"/>
      </w:docPartPr>
      <w:docPartBody>
        <w:p w:rsidR="00981BF7" w:rsidP="00CC1B56">
          <w:pPr>
            <w:pStyle w:val="8328D61F802D4BBB8D0D4EB7F72BCE30"/>
          </w:pPr>
          <w:r w:rsidRPr="00D94C6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A5665FB22624541B9505542CFE8E7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96C399-E880-4829-A4C4-C58A6CE0FCDA}"/>
      </w:docPartPr>
      <w:docPartBody>
        <w:p w:rsidR="00981BF7" w:rsidP="00CC1B56">
          <w:pPr>
            <w:pStyle w:val="6A5665FB22624541B9505542CFE8E700"/>
          </w:pPr>
          <w:r w:rsidRPr="00D94C6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2E0BDDBAEB0466C899589E7DCE1EE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480C9B-EF1A-4BFA-819C-70FC326F05A7}"/>
      </w:docPartPr>
      <w:docPartBody>
        <w:p w:rsidR="00981BF7" w:rsidP="00CC1B56">
          <w:pPr>
            <w:pStyle w:val="02E0BDDBAEB0466C899589E7DCE1EEA2"/>
          </w:pPr>
          <w:r w:rsidRPr="00CE4F5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E00B13B634F48BBB9E4050FE9D56D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F00BB6-1B4F-4C01-9C9C-AE1ADB573C8F}"/>
      </w:docPartPr>
      <w:docPartBody>
        <w:p w:rsidR="00981BF7" w:rsidP="00CC1B56">
          <w:pPr>
            <w:pStyle w:val="8E00B13B634F48BBB9E4050FE9D56DC5"/>
          </w:pPr>
          <w:r w:rsidRPr="00CE4F5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6AB8FD4541A477883D2A9997B0F3E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F8D996-4F16-486F-B617-891D42DCFAE5}"/>
      </w:docPartPr>
      <w:docPartBody>
        <w:p w:rsidR="00981BF7" w:rsidP="00CC1B56">
          <w:pPr>
            <w:pStyle w:val="46AB8FD4541A477883D2A9997B0F3E92"/>
          </w:pPr>
          <w:r w:rsidRPr="00CE4F5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45A6ACCA524872BEE4540B43A9A8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057D6D-3B73-424E-926F-D5B1E4DA10E5}"/>
      </w:docPartPr>
      <w:docPartBody>
        <w:p w:rsidR="00981BF7" w:rsidP="00CC1B56">
          <w:pPr>
            <w:pStyle w:val="3545A6ACCA524872BEE4540B43A9A82C"/>
          </w:pPr>
          <w:r w:rsidRPr="00CE4F5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E8A56908BB54D8C8E148D66E9E117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5348EA-7C45-49A6-8460-21C9A216C8AE}"/>
      </w:docPartPr>
      <w:docPartBody>
        <w:p w:rsidR="00981BF7" w:rsidP="00CC1B56">
          <w:pPr>
            <w:pStyle w:val="4E8A56908BB54D8C8E148D66E9E11787"/>
          </w:pPr>
          <w:r w:rsidRPr="00D94C6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DD858BA264E4FC5A83E4E7C73F470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24A299-757F-4967-BCFF-2219E2E8D4DD}"/>
      </w:docPartPr>
      <w:docPartBody>
        <w:p w:rsidR="00981BF7" w:rsidP="00CC1B56">
          <w:pPr>
            <w:pStyle w:val="1DD858BA264E4FC5A83E4E7C73F4706C"/>
          </w:pPr>
          <w:r w:rsidRPr="00540B89">
            <w:rPr>
              <w:rStyle w:val="PlaceholderText"/>
            </w:rPr>
            <w:t>Click here to enter text.</w:t>
          </w:r>
        </w:p>
      </w:docPartBody>
    </w:docPart>
    <w:docPart>
      <w:docPartPr>
        <w:name w:val="EE5EAEA3FF7E4D42AE7A5BE61E2DA9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47BFB9-CD49-4FB7-BB3A-EDD815525FA3}"/>
      </w:docPartPr>
      <w:docPartBody>
        <w:p w:rsidR="00981BF7" w:rsidP="00CC1B56">
          <w:pPr>
            <w:pStyle w:val="EE5EAEA3FF7E4D42AE7A5BE61E2DA9D2"/>
          </w:pPr>
          <w:r w:rsidRPr="00D94C6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46E76BB4DC8400C93EE49AFEC573D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AD9414-050F-431B-B7C8-B0151D0D0643}"/>
      </w:docPartPr>
      <w:docPartBody>
        <w:p w:rsidR="00981BF7" w:rsidP="00CC1B56">
          <w:pPr>
            <w:pStyle w:val="346E76BB4DC8400C93EE49AFEC573D82"/>
          </w:pPr>
          <w:r w:rsidRPr="00CE4F5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EFEE0CA074B483FADE9344E0DD326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59EFE-8DCB-4621-BEC2-676698D316BF}"/>
      </w:docPartPr>
      <w:docPartBody>
        <w:p w:rsidR="00981BF7" w:rsidP="00CC1B56">
          <w:pPr>
            <w:pStyle w:val="6EFEE0CA074B483FADE9344E0DD32670"/>
          </w:pPr>
          <w:r w:rsidRPr="00D94C6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oNotTrackMove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C1B56"/>
    <w:rPr>
      <w:color w:val="808080"/>
    </w:rPr>
  </w:style>
  <w:style w:type="paragraph" w:customStyle="1" w:styleId="E7A97C61927B4E37A4005BECF01ACD76">
    <w:name w:val="E7A97C61927B4E37A4005BECF01ACD76"/>
    <w:rsid w:val="00917C68"/>
  </w:style>
  <w:style w:type="paragraph" w:customStyle="1" w:styleId="67B39A07005641A793F36BE9606DD1C0">
    <w:name w:val="67B39A07005641A793F36BE9606DD1C0"/>
    <w:rsid w:val="00917C68"/>
  </w:style>
  <w:style w:type="paragraph" w:customStyle="1" w:styleId="5129BBEA59A148B2A30ACE57071ADBE3">
    <w:name w:val="5129BBEA59A148B2A30ACE57071ADBE3"/>
    <w:rsid w:val="00917C68"/>
  </w:style>
  <w:style w:type="paragraph" w:customStyle="1" w:styleId="E92D6397E12742B0A9DB997D3E5D129A">
    <w:name w:val="E92D6397E12742B0A9DB997D3E5D129A"/>
    <w:rsid w:val="00CC1B56"/>
    <w:rPr>
      <w:lang w:val="en-GB" w:eastAsia="en-GB"/>
    </w:rPr>
  </w:style>
  <w:style w:type="paragraph" w:customStyle="1" w:styleId="72D1BD831F2E47128C85EC9C9C773B1D">
    <w:name w:val="72D1BD831F2E47128C85EC9C9C773B1D"/>
    <w:rsid w:val="00CC1B56"/>
    <w:rPr>
      <w:lang w:val="en-GB" w:eastAsia="en-GB"/>
    </w:rPr>
  </w:style>
  <w:style w:type="paragraph" w:customStyle="1" w:styleId="806EAF8EE71D4DB69E5CA441AB357C9D">
    <w:name w:val="806EAF8EE71D4DB69E5CA441AB357C9D"/>
    <w:rsid w:val="00CC1B56"/>
    <w:rPr>
      <w:lang w:val="en-GB" w:eastAsia="en-GB"/>
    </w:rPr>
  </w:style>
  <w:style w:type="paragraph" w:customStyle="1" w:styleId="A553782BE84C4B52840B709C965A5707">
    <w:name w:val="A553782BE84C4B52840B709C965A5707"/>
    <w:rsid w:val="00CC1B56"/>
    <w:rPr>
      <w:lang w:val="en-GB" w:eastAsia="en-GB"/>
    </w:rPr>
  </w:style>
  <w:style w:type="paragraph" w:customStyle="1" w:styleId="2E02232C9E01407889B24E37A0269C99">
    <w:name w:val="2E02232C9E01407889B24E37A0269C99"/>
    <w:rsid w:val="00CC1B56"/>
    <w:rPr>
      <w:lang w:val="en-GB" w:eastAsia="en-GB"/>
    </w:rPr>
  </w:style>
  <w:style w:type="paragraph" w:customStyle="1" w:styleId="220EC65E16E343ADA3DC56342BBD7A99">
    <w:name w:val="220EC65E16E343ADA3DC56342BBD7A99"/>
    <w:rsid w:val="00CC1B56"/>
    <w:rPr>
      <w:lang w:val="en-GB" w:eastAsia="en-GB"/>
    </w:rPr>
  </w:style>
  <w:style w:type="paragraph" w:customStyle="1" w:styleId="98C25C00E6774657863427018F93AAE4">
    <w:name w:val="98C25C00E6774657863427018F93AAE4"/>
    <w:rsid w:val="00CC1B56"/>
    <w:rPr>
      <w:lang w:val="en-GB" w:eastAsia="en-GB"/>
    </w:rPr>
  </w:style>
  <w:style w:type="paragraph" w:customStyle="1" w:styleId="D04E0BB7CE16474E89509B461556D073">
    <w:name w:val="D04E0BB7CE16474E89509B461556D073"/>
    <w:rsid w:val="00CC1B56"/>
    <w:rPr>
      <w:lang w:val="en-GB" w:eastAsia="en-GB"/>
    </w:rPr>
  </w:style>
  <w:style w:type="paragraph" w:customStyle="1" w:styleId="10AC65E7235B4DCBB3186F3C3CCCBC56">
    <w:name w:val="10AC65E7235B4DCBB3186F3C3CCCBC56"/>
    <w:rsid w:val="00CC1B56"/>
    <w:rPr>
      <w:lang w:val="en-GB" w:eastAsia="en-GB"/>
    </w:rPr>
  </w:style>
  <w:style w:type="paragraph" w:customStyle="1" w:styleId="EAC912E4548D48ED85734BBC3AAB9948">
    <w:name w:val="EAC912E4548D48ED85734BBC3AAB9948"/>
    <w:rsid w:val="00CC1B56"/>
    <w:rPr>
      <w:lang w:val="en-GB" w:eastAsia="en-GB"/>
    </w:rPr>
  </w:style>
  <w:style w:type="paragraph" w:customStyle="1" w:styleId="83025FD319B04F96A52531CED1EA4EA0">
    <w:name w:val="83025FD319B04F96A52531CED1EA4EA0"/>
    <w:rsid w:val="00CC1B56"/>
    <w:rPr>
      <w:lang w:val="en-GB" w:eastAsia="en-GB"/>
    </w:rPr>
  </w:style>
  <w:style w:type="paragraph" w:customStyle="1" w:styleId="C8741B8B06814FE7879C81CB8BEE15A4">
    <w:name w:val="C8741B8B06814FE7879C81CB8BEE15A4"/>
    <w:rsid w:val="00CC1B56"/>
    <w:rPr>
      <w:lang w:val="en-GB" w:eastAsia="en-GB"/>
    </w:rPr>
  </w:style>
  <w:style w:type="paragraph" w:customStyle="1" w:styleId="B50E970A598B48DB9BC93DD7F66969A0">
    <w:name w:val="B50E970A598B48DB9BC93DD7F66969A0"/>
    <w:rsid w:val="00CC1B56"/>
    <w:rPr>
      <w:lang w:val="en-GB" w:eastAsia="en-GB"/>
    </w:rPr>
  </w:style>
  <w:style w:type="paragraph" w:customStyle="1" w:styleId="1577E26BC0A744DDB5F5A59E5A7446FC">
    <w:name w:val="1577E26BC0A744DDB5F5A59E5A7446FC"/>
    <w:rsid w:val="00CC1B56"/>
    <w:rPr>
      <w:lang w:val="en-GB" w:eastAsia="en-GB"/>
    </w:rPr>
  </w:style>
  <w:style w:type="paragraph" w:customStyle="1" w:styleId="7FD19D7AF51B4D9CB8536CDE891A13BB">
    <w:name w:val="7FD19D7AF51B4D9CB8536CDE891A13BB"/>
    <w:rsid w:val="00CC1B56"/>
    <w:rPr>
      <w:lang w:val="en-GB" w:eastAsia="en-GB"/>
    </w:rPr>
  </w:style>
  <w:style w:type="paragraph" w:customStyle="1" w:styleId="8E36D6AFF0664F8F883113F16EA8B933">
    <w:name w:val="8E36D6AFF0664F8F883113F16EA8B933"/>
    <w:rsid w:val="00CC1B56"/>
    <w:rPr>
      <w:lang w:val="en-GB" w:eastAsia="en-GB"/>
    </w:rPr>
  </w:style>
  <w:style w:type="paragraph" w:customStyle="1" w:styleId="D88C5304024345CD875ECD77456493F7">
    <w:name w:val="D88C5304024345CD875ECD77456493F7"/>
    <w:rsid w:val="00CC1B56"/>
    <w:rPr>
      <w:lang w:val="en-GB" w:eastAsia="en-GB"/>
    </w:rPr>
  </w:style>
  <w:style w:type="paragraph" w:customStyle="1" w:styleId="489C2F4107CC4725A553D769C4AADFE3">
    <w:name w:val="489C2F4107CC4725A553D769C4AADFE3"/>
    <w:rsid w:val="00CC1B56"/>
    <w:rPr>
      <w:lang w:val="en-GB" w:eastAsia="en-GB"/>
    </w:rPr>
  </w:style>
  <w:style w:type="paragraph" w:customStyle="1" w:styleId="1D74C64F9CC04B56BEABAE280D2BE326">
    <w:name w:val="1D74C64F9CC04B56BEABAE280D2BE326"/>
    <w:rsid w:val="00CC1B56"/>
    <w:rPr>
      <w:lang w:val="en-GB" w:eastAsia="en-GB"/>
    </w:rPr>
  </w:style>
  <w:style w:type="paragraph" w:customStyle="1" w:styleId="E58C3CF11E9349449B28D13AD262767F">
    <w:name w:val="E58C3CF11E9349449B28D13AD262767F"/>
    <w:rsid w:val="00CC1B56"/>
    <w:rPr>
      <w:lang w:val="en-GB" w:eastAsia="en-GB"/>
    </w:rPr>
  </w:style>
  <w:style w:type="paragraph" w:customStyle="1" w:styleId="6AACF68F8AFA4DE1B333F7E07CD7625F">
    <w:name w:val="6AACF68F8AFA4DE1B333F7E07CD7625F"/>
    <w:rsid w:val="00CC1B56"/>
    <w:rPr>
      <w:lang w:val="en-GB" w:eastAsia="en-GB"/>
    </w:rPr>
  </w:style>
  <w:style w:type="paragraph" w:customStyle="1" w:styleId="4BF07B9453BC4DF99D2AB6688C64BA9E">
    <w:name w:val="4BF07B9453BC4DF99D2AB6688C64BA9E"/>
    <w:rsid w:val="00CC1B56"/>
    <w:rPr>
      <w:lang w:val="en-GB" w:eastAsia="en-GB"/>
    </w:rPr>
  </w:style>
  <w:style w:type="paragraph" w:customStyle="1" w:styleId="86C814CD07F942FDB9B6AB3F86994035">
    <w:name w:val="86C814CD07F942FDB9B6AB3F86994035"/>
    <w:rsid w:val="00CC1B56"/>
    <w:rPr>
      <w:lang w:val="en-GB" w:eastAsia="en-GB"/>
    </w:rPr>
  </w:style>
  <w:style w:type="paragraph" w:customStyle="1" w:styleId="5E473F32F4724904BB11CF176E86FCD9">
    <w:name w:val="5E473F32F4724904BB11CF176E86FCD9"/>
    <w:rsid w:val="00CC1B56"/>
    <w:rPr>
      <w:lang w:val="en-GB" w:eastAsia="en-GB"/>
    </w:rPr>
  </w:style>
  <w:style w:type="paragraph" w:customStyle="1" w:styleId="AB3C447D68454BCEBC2590AB7083560B">
    <w:name w:val="AB3C447D68454BCEBC2590AB7083560B"/>
    <w:rsid w:val="00CC1B56"/>
    <w:rPr>
      <w:lang w:val="en-GB" w:eastAsia="en-GB"/>
    </w:rPr>
  </w:style>
  <w:style w:type="paragraph" w:customStyle="1" w:styleId="85923AC32F194F4E92337E2FCC42ECDE">
    <w:name w:val="85923AC32F194F4E92337E2FCC42ECDE"/>
    <w:rsid w:val="00CC1B56"/>
    <w:rPr>
      <w:lang w:val="en-GB" w:eastAsia="en-GB"/>
    </w:rPr>
  </w:style>
  <w:style w:type="paragraph" w:customStyle="1" w:styleId="C98A7AA7DD6248D8AC84238CD24EC8E3">
    <w:name w:val="C98A7AA7DD6248D8AC84238CD24EC8E3"/>
    <w:rsid w:val="00CC1B56"/>
    <w:rPr>
      <w:lang w:val="en-GB" w:eastAsia="en-GB"/>
    </w:rPr>
  </w:style>
  <w:style w:type="paragraph" w:customStyle="1" w:styleId="420A16D28E454128B8ACA24AB960334A">
    <w:name w:val="420A16D28E454128B8ACA24AB960334A"/>
    <w:rsid w:val="00CC1B56"/>
    <w:rPr>
      <w:lang w:val="en-GB" w:eastAsia="en-GB"/>
    </w:rPr>
  </w:style>
  <w:style w:type="paragraph" w:customStyle="1" w:styleId="6079786BDA2647BBAFD47E50D62A6537">
    <w:name w:val="6079786BDA2647BBAFD47E50D62A6537"/>
    <w:rsid w:val="00CC1B56"/>
    <w:rPr>
      <w:lang w:val="en-GB" w:eastAsia="en-GB"/>
    </w:rPr>
  </w:style>
  <w:style w:type="paragraph" w:customStyle="1" w:styleId="B4FE970C69064F528A4CA1FF591AA36B">
    <w:name w:val="B4FE970C69064F528A4CA1FF591AA36B"/>
    <w:rsid w:val="00CC1B56"/>
    <w:rPr>
      <w:lang w:val="en-GB" w:eastAsia="en-GB"/>
    </w:rPr>
  </w:style>
  <w:style w:type="paragraph" w:customStyle="1" w:styleId="E25EFC681FA94DBBB8291F94D172001C">
    <w:name w:val="E25EFC681FA94DBBB8291F94D172001C"/>
    <w:rsid w:val="00CC1B56"/>
    <w:rPr>
      <w:lang w:val="en-GB" w:eastAsia="en-GB"/>
    </w:rPr>
  </w:style>
  <w:style w:type="paragraph" w:customStyle="1" w:styleId="615224943EF9491ABC47779D6A39DCE1">
    <w:name w:val="615224943EF9491ABC47779D6A39DCE1"/>
    <w:rsid w:val="00CC1B56"/>
    <w:rPr>
      <w:lang w:val="en-GB" w:eastAsia="en-GB"/>
    </w:rPr>
  </w:style>
  <w:style w:type="paragraph" w:customStyle="1" w:styleId="D769F71F9912408883A18B79C6084EF4">
    <w:name w:val="D769F71F9912408883A18B79C6084EF4"/>
    <w:rsid w:val="00CC1B56"/>
    <w:rPr>
      <w:lang w:val="en-GB" w:eastAsia="en-GB"/>
    </w:rPr>
  </w:style>
  <w:style w:type="paragraph" w:customStyle="1" w:styleId="FA032A82D5F74D79A9BFF1DAF1776D53">
    <w:name w:val="FA032A82D5F74D79A9BFF1DAF1776D53"/>
    <w:rsid w:val="00CC1B56"/>
    <w:rPr>
      <w:lang w:val="en-GB" w:eastAsia="en-GB"/>
    </w:rPr>
  </w:style>
  <w:style w:type="paragraph" w:customStyle="1" w:styleId="D95A15E160B54B10B97887DAFF6E3297">
    <w:name w:val="D95A15E160B54B10B97887DAFF6E3297"/>
    <w:rsid w:val="00CC1B56"/>
    <w:rPr>
      <w:lang w:val="en-GB" w:eastAsia="en-GB"/>
    </w:rPr>
  </w:style>
  <w:style w:type="paragraph" w:customStyle="1" w:styleId="DDB18C834FB0442DBB98D145A801E070">
    <w:name w:val="DDB18C834FB0442DBB98D145A801E070"/>
    <w:rsid w:val="00CC1B56"/>
    <w:rPr>
      <w:lang w:val="en-GB" w:eastAsia="en-GB"/>
    </w:rPr>
  </w:style>
  <w:style w:type="paragraph" w:customStyle="1" w:styleId="10574459A2644E048C5C2FA0CBBC3093">
    <w:name w:val="10574459A2644E048C5C2FA0CBBC3093"/>
    <w:rsid w:val="00CC1B56"/>
    <w:rPr>
      <w:lang w:val="en-GB" w:eastAsia="en-GB"/>
    </w:rPr>
  </w:style>
  <w:style w:type="paragraph" w:customStyle="1" w:styleId="F5F990279A9443518F4E3E25D3231965">
    <w:name w:val="F5F990279A9443518F4E3E25D3231965"/>
    <w:rsid w:val="00CC1B56"/>
    <w:rPr>
      <w:lang w:val="en-GB" w:eastAsia="en-GB"/>
    </w:rPr>
  </w:style>
  <w:style w:type="paragraph" w:customStyle="1" w:styleId="E9DDCD9F1559413DA21F56B9F2365084">
    <w:name w:val="E9DDCD9F1559413DA21F56B9F2365084"/>
    <w:rsid w:val="00CC1B56"/>
    <w:rPr>
      <w:lang w:val="en-GB" w:eastAsia="en-GB"/>
    </w:rPr>
  </w:style>
  <w:style w:type="paragraph" w:customStyle="1" w:styleId="94CE3CACCF69423EB931DBFBC90CDC84">
    <w:name w:val="94CE3CACCF69423EB931DBFBC90CDC84"/>
    <w:rsid w:val="00CC1B56"/>
    <w:rPr>
      <w:lang w:val="en-GB" w:eastAsia="en-GB"/>
    </w:rPr>
  </w:style>
  <w:style w:type="paragraph" w:customStyle="1" w:styleId="E88A72C3949E4F86BC54726C3D6266E0">
    <w:name w:val="E88A72C3949E4F86BC54726C3D6266E0"/>
    <w:rsid w:val="00CC1B56"/>
    <w:rPr>
      <w:lang w:val="en-GB" w:eastAsia="en-GB"/>
    </w:rPr>
  </w:style>
  <w:style w:type="paragraph" w:customStyle="1" w:styleId="EEE0B26A0D9647A18EB5D63C0B751460">
    <w:name w:val="EEE0B26A0D9647A18EB5D63C0B751460"/>
    <w:rsid w:val="00CC1B56"/>
    <w:rPr>
      <w:lang w:val="en-GB" w:eastAsia="en-GB"/>
    </w:rPr>
  </w:style>
  <w:style w:type="paragraph" w:customStyle="1" w:styleId="B7FB5ADAFE95409B9D5C643E96F700FD">
    <w:name w:val="B7FB5ADAFE95409B9D5C643E96F700FD"/>
    <w:rsid w:val="00CC1B56"/>
    <w:rPr>
      <w:lang w:val="en-GB" w:eastAsia="en-GB"/>
    </w:rPr>
  </w:style>
  <w:style w:type="paragraph" w:customStyle="1" w:styleId="ADBDE35A473E484DB33D7F0B8A4FF266">
    <w:name w:val="ADBDE35A473E484DB33D7F0B8A4FF266"/>
    <w:rsid w:val="00CC1B56"/>
    <w:rPr>
      <w:lang w:val="en-GB" w:eastAsia="en-GB"/>
    </w:rPr>
  </w:style>
  <w:style w:type="paragraph" w:customStyle="1" w:styleId="9D5B46AC2EA94BB29FE37368F9BE7216">
    <w:name w:val="9D5B46AC2EA94BB29FE37368F9BE7216"/>
    <w:rsid w:val="00CC1B56"/>
    <w:rPr>
      <w:lang w:val="en-GB" w:eastAsia="en-GB"/>
    </w:rPr>
  </w:style>
  <w:style w:type="paragraph" w:customStyle="1" w:styleId="5724D6D039DE468DA6989DE50DAB12F8">
    <w:name w:val="5724D6D039DE468DA6989DE50DAB12F8"/>
    <w:rsid w:val="00CC1B56"/>
    <w:rPr>
      <w:lang w:val="en-GB" w:eastAsia="en-GB"/>
    </w:rPr>
  </w:style>
  <w:style w:type="paragraph" w:customStyle="1" w:styleId="55A30880A7034B668839DB04BD870625">
    <w:name w:val="55A30880A7034B668839DB04BD870625"/>
    <w:rsid w:val="00CC1B56"/>
    <w:rPr>
      <w:lang w:val="en-GB" w:eastAsia="en-GB"/>
    </w:rPr>
  </w:style>
  <w:style w:type="paragraph" w:customStyle="1" w:styleId="FC0CCEC74EE342ED855A4D7EA644134D">
    <w:name w:val="FC0CCEC74EE342ED855A4D7EA644134D"/>
    <w:rsid w:val="00CC1B56"/>
    <w:rPr>
      <w:lang w:val="en-GB" w:eastAsia="en-GB"/>
    </w:rPr>
  </w:style>
  <w:style w:type="paragraph" w:customStyle="1" w:styleId="39695B96B8BD44B5819097F1AB98FD6B">
    <w:name w:val="39695B96B8BD44B5819097F1AB98FD6B"/>
    <w:rsid w:val="00CC1B56"/>
    <w:rPr>
      <w:lang w:val="en-GB" w:eastAsia="en-GB"/>
    </w:rPr>
  </w:style>
  <w:style w:type="paragraph" w:customStyle="1" w:styleId="4687E36B36594E799E59C25B0F8A19B0">
    <w:name w:val="4687E36B36594E799E59C25B0F8A19B0"/>
    <w:rsid w:val="00CC1B56"/>
    <w:rPr>
      <w:lang w:val="en-GB" w:eastAsia="en-GB"/>
    </w:rPr>
  </w:style>
  <w:style w:type="paragraph" w:customStyle="1" w:styleId="91C2951679E140BB82DFD7D72A29399F">
    <w:name w:val="91C2951679E140BB82DFD7D72A29399F"/>
    <w:rsid w:val="00CC1B56"/>
    <w:rPr>
      <w:lang w:val="en-GB" w:eastAsia="en-GB"/>
    </w:rPr>
  </w:style>
  <w:style w:type="paragraph" w:customStyle="1" w:styleId="47925AEC12134689AF762369F223DBE6">
    <w:name w:val="47925AEC12134689AF762369F223DBE6"/>
    <w:rsid w:val="00CC1B56"/>
    <w:rPr>
      <w:lang w:val="en-GB" w:eastAsia="en-GB"/>
    </w:rPr>
  </w:style>
  <w:style w:type="paragraph" w:customStyle="1" w:styleId="9B2231F2C0CB4663B768310E92DAA322">
    <w:name w:val="9B2231F2C0CB4663B768310E92DAA322"/>
    <w:rsid w:val="00CC1B56"/>
    <w:rPr>
      <w:lang w:val="en-GB" w:eastAsia="en-GB"/>
    </w:rPr>
  </w:style>
  <w:style w:type="paragraph" w:customStyle="1" w:styleId="41DDF969712E407087B4A1ECD4800634">
    <w:name w:val="41DDF969712E407087B4A1ECD4800634"/>
    <w:rsid w:val="00CC1B56"/>
    <w:rPr>
      <w:lang w:val="en-GB" w:eastAsia="en-GB"/>
    </w:rPr>
  </w:style>
  <w:style w:type="paragraph" w:customStyle="1" w:styleId="92CCA135918F4FDA85496B513EED65EF">
    <w:name w:val="92CCA135918F4FDA85496B513EED65EF"/>
    <w:rsid w:val="00CC1B56"/>
    <w:rPr>
      <w:lang w:val="en-GB" w:eastAsia="en-GB"/>
    </w:rPr>
  </w:style>
  <w:style w:type="paragraph" w:customStyle="1" w:styleId="BA9693BF99894BB8A6B3D583AF46059B">
    <w:name w:val="BA9693BF99894BB8A6B3D583AF46059B"/>
    <w:rsid w:val="00CC1B56"/>
    <w:rPr>
      <w:lang w:val="en-GB" w:eastAsia="en-GB"/>
    </w:rPr>
  </w:style>
  <w:style w:type="paragraph" w:customStyle="1" w:styleId="3193B6EB790C4B96AC53FA09A82DAC72">
    <w:name w:val="3193B6EB790C4B96AC53FA09A82DAC72"/>
    <w:rsid w:val="00CC1B56"/>
    <w:rPr>
      <w:lang w:val="en-GB" w:eastAsia="en-GB"/>
    </w:rPr>
  </w:style>
  <w:style w:type="paragraph" w:customStyle="1" w:styleId="057809803B974D62875E4FAE6A5016F7">
    <w:name w:val="057809803B974D62875E4FAE6A5016F7"/>
    <w:rsid w:val="00CC1B56"/>
    <w:rPr>
      <w:lang w:val="en-GB" w:eastAsia="en-GB"/>
    </w:rPr>
  </w:style>
  <w:style w:type="paragraph" w:customStyle="1" w:styleId="5E91B661B0A0424F83EEE4F73310241B">
    <w:name w:val="5E91B661B0A0424F83EEE4F73310241B"/>
    <w:rsid w:val="00CC1B56"/>
    <w:rPr>
      <w:lang w:val="en-GB" w:eastAsia="en-GB"/>
    </w:rPr>
  </w:style>
  <w:style w:type="paragraph" w:customStyle="1" w:styleId="A2E5869CDFC84DFEA905032F30C97E71">
    <w:name w:val="A2E5869CDFC84DFEA905032F30C97E71"/>
    <w:rsid w:val="00CC1B56"/>
    <w:rPr>
      <w:lang w:val="en-GB" w:eastAsia="en-GB"/>
    </w:rPr>
  </w:style>
  <w:style w:type="paragraph" w:customStyle="1" w:styleId="8407E2A7A88B4502B691ED5D82EFA911">
    <w:name w:val="8407E2A7A88B4502B691ED5D82EFA911"/>
    <w:rsid w:val="00CC1B56"/>
    <w:rPr>
      <w:lang w:val="en-GB" w:eastAsia="en-GB"/>
    </w:rPr>
  </w:style>
  <w:style w:type="paragraph" w:customStyle="1" w:styleId="8A7E6A4ECB504B25B7D13C0DB4671686">
    <w:name w:val="8A7E6A4ECB504B25B7D13C0DB4671686"/>
    <w:rsid w:val="00CC1B56"/>
    <w:rPr>
      <w:lang w:val="en-GB" w:eastAsia="en-GB"/>
    </w:rPr>
  </w:style>
  <w:style w:type="paragraph" w:customStyle="1" w:styleId="39A6A644EB1241C9B438FA460022214B">
    <w:name w:val="39A6A644EB1241C9B438FA460022214B"/>
    <w:rsid w:val="00CC1B56"/>
    <w:rPr>
      <w:lang w:val="en-GB" w:eastAsia="en-GB"/>
    </w:rPr>
  </w:style>
  <w:style w:type="paragraph" w:customStyle="1" w:styleId="887ED6A363F546BB8CFEEBEF91026847">
    <w:name w:val="887ED6A363F546BB8CFEEBEF91026847"/>
    <w:rsid w:val="00CC1B56"/>
    <w:rPr>
      <w:lang w:val="en-GB" w:eastAsia="en-GB"/>
    </w:rPr>
  </w:style>
  <w:style w:type="paragraph" w:customStyle="1" w:styleId="1D13B19027DD4BC5BE3BCC7D50C9B9B4">
    <w:name w:val="1D13B19027DD4BC5BE3BCC7D50C9B9B4"/>
    <w:rsid w:val="00CC1B56"/>
    <w:rPr>
      <w:lang w:val="en-GB" w:eastAsia="en-GB"/>
    </w:rPr>
  </w:style>
  <w:style w:type="paragraph" w:customStyle="1" w:styleId="EF7B001D4123444CA0C26CA7C4485A0B">
    <w:name w:val="EF7B001D4123444CA0C26CA7C4485A0B"/>
    <w:rsid w:val="00CC1B56"/>
    <w:rPr>
      <w:lang w:val="en-GB" w:eastAsia="en-GB"/>
    </w:rPr>
  </w:style>
  <w:style w:type="paragraph" w:customStyle="1" w:styleId="0548928851304DB98B4F99E0430025A3">
    <w:name w:val="0548928851304DB98B4F99E0430025A3"/>
    <w:rsid w:val="00CC1B56"/>
    <w:rPr>
      <w:lang w:val="en-GB" w:eastAsia="en-GB"/>
    </w:rPr>
  </w:style>
  <w:style w:type="paragraph" w:customStyle="1" w:styleId="9201A7DB39454FFFAC5C7465937DB5BA">
    <w:name w:val="9201A7DB39454FFFAC5C7465937DB5BA"/>
    <w:rsid w:val="00CC1B56"/>
    <w:rPr>
      <w:lang w:val="en-GB" w:eastAsia="en-GB"/>
    </w:rPr>
  </w:style>
  <w:style w:type="paragraph" w:customStyle="1" w:styleId="59EADC72DF674E0C92AADD673DEB259B">
    <w:name w:val="59EADC72DF674E0C92AADD673DEB259B"/>
    <w:rsid w:val="00CC1B56"/>
    <w:rPr>
      <w:lang w:val="en-GB" w:eastAsia="en-GB"/>
    </w:rPr>
  </w:style>
  <w:style w:type="paragraph" w:customStyle="1" w:styleId="EE5FDDD194314CF2B4798C9F2F4AE0B8">
    <w:name w:val="EE5FDDD194314CF2B4798C9F2F4AE0B8"/>
    <w:rsid w:val="00CC1B56"/>
    <w:rPr>
      <w:lang w:val="en-GB" w:eastAsia="en-GB"/>
    </w:rPr>
  </w:style>
  <w:style w:type="paragraph" w:customStyle="1" w:styleId="5D21715295E8402B8FE5284879CA264A">
    <w:name w:val="5D21715295E8402B8FE5284879CA264A"/>
    <w:rsid w:val="00CC1B56"/>
    <w:rPr>
      <w:lang w:val="en-GB" w:eastAsia="en-GB"/>
    </w:rPr>
  </w:style>
  <w:style w:type="paragraph" w:customStyle="1" w:styleId="D90817F2D0064ABCA20DA0C45D291737">
    <w:name w:val="D90817F2D0064ABCA20DA0C45D291737"/>
    <w:rsid w:val="00CC1B56"/>
    <w:rPr>
      <w:lang w:val="en-GB" w:eastAsia="en-GB"/>
    </w:rPr>
  </w:style>
  <w:style w:type="paragraph" w:customStyle="1" w:styleId="5DED8769D07643D9BF24DBEA40CD7F5D">
    <w:name w:val="5DED8769D07643D9BF24DBEA40CD7F5D"/>
    <w:rsid w:val="00CC1B56"/>
    <w:rPr>
      <w:lang w:val="en-GB" w:eastAsia="en-GB"/>
    </w:rPr>
  </w:style>
  <w:style w:type="paragraph" w:customStyle="1" w:styleId="1C9B19CD7D9744BB8DA53FB34484B773">
    <w:name w:val="1C9B19CD7D9744BB8DA53FB34484B773"/>
    <w:rsid w:val="00CC1B56"/>
    <w:rPr>
      <w:lang w:val="en-GB" w:eastAsia="en-GB"/>
    </w:rPr>
  </w:style>
  <w:style w:type="paragraph" w:customStyle="1" w:styleId="CA5E998FBE934E4E8681CA74BFA97C76">
    <w:name w:val="CA5E998FBE934E4E8681CA74BFA97C76"/>
    <w:rsid w:val="00CC1B56"/>
    <w:rPr>
      <w:lang w:val="en-GB" w:eastAsia="en-GB"/>
    </w:rPr>
  </w:style>
  <w:style w:type="paragraph" w:customStyle="1" w:styleId="17B663DD06374C4FAE7912BDA25D76CF">
    <w:name w:val="17B663DD06374C4FAE7912BDA25D76CF"/>
    <w:rsid w:val="00CC1B56"/>
    <w:rPr>
      <w:lang w:val="en-GB" w:eastAsia="en-GB"/>
    </w:rPr>
  </w:style>
  <w:style w:type="paragraph" w:customStyle="1" w:styleId="25F9F1506C1B405DB7DEAEDA599C275C">
    <w:name w:val="25F9F1506C1B405DB7DEAEDA599C275C"/>
    <w:rsid w:val="00CC1B56"/>
    <w:rPr>
      <w:lang w:val="en-GB" w:eastAsia="en-GB"/>
    </w:rPr>
  </w:style>
  <w:style w:type="paragraph" w:customStyle="1" w:styleId="FE26C8263E3744BC9CB9BF914BABAEB2">
    <w:name w:val="FE26C8263E3744BC9CB9BF914BABAEB2"/>
    <w:rsid w:val="00CC1B56"/>
    <w:rPr>
      <w:lang w:val="en-GB" w:eastAsia="en-GB"/>
    </w:rPr>
  </w:style>
  <w:style w:type="paragraph" w:customStyle="1" w:styleId="7641A5A1BD7D4666B18569C05D5FCAD4">
    <w:name w:val="7641A5A1BD7D4666B18569C05D5FCAD4"/>
    <w:rsid w:val="00CC1B56"/>
    <w:rPr>
      <w:lang w:val="en-GB" w:eastAsia="en-GB"/>
    </w:rPr>
  </w:style>
  <w:style w:type="paragraph" w:customStyle="1" w:styleId="3A86D39BD3AA49C6AE19DE90B465FF0E">
    <w:name w:val="3A86D39BD3AA49C6AE19DE90B465FF0E"/>
    <w:rsid w:val="00CC1B56"/>
    <w:rPr>
      <w:lang w:val="en-GB" w:eastAsia="en-GB"/>
    </w:rPr>
  </w:style>
  <w:style w:type="paragraph" w:customStyle="1" w:styleId="F15526D5C7AC4B80ACA1F1E457E06D18">
    <w:name w:val="F15526D5C7AC4B80ACA1F1E457E06D18"/>
    <w:rsid w:val="00CC1B56"/>
    <w:rPr>
      <w:lang w:val="en-GB" w:eastAsia="en-GB"/>
    </w:rPr>
  </w:style>
  <w:style w:type="paragraph" w:customStyle="1" w:styleId="C8FB2876FE8D4F1492A44998CC10CA0A">
    <w:name w:val="C8FB2876FE8D4F1492A44998CC10CA0A"/>
    <w:rsid w:val="00CC1B56"/>
    <w:rPr>
      <w:lang w:val="en-GB" w:eastAsia="en-GB"/>
    </w:rPr>
  </w:style>
  <w:style w:type="paragraph" w:customStyle="1" w:styleId="1D9C988548A548999F23FC83791CAB6D">
    <w:name w:val="1D9C988548A548999F23FC83791CAB6D"/>
    <w:rsid w:val="00CC1B56"/>
    <w:rPr>
      <w:lang w:val="en-GB" w:eastAsia="en-GB"/>
    </w:rPr>
  </w:style>
  <w:style w:type="paragraph" w:customStyle="1" w:styleId="23892A6DB6A64FDF829C3BD095786D73">
    <w:name w:val="23892A6DB6A64FDF829C3BD095786D73"/>
    <w:rsid w:val="00CC1B56"/>
    <w:rPr>
      <w:lang w:val="en-GB" w:eastAsia="en-GB"/>
    </w:rPr>
  </w:style>
  <w:style w:type="paragraph" w:customStyle="1" w:styleId="1183A1D6EF954DF79355062A05F0F378">
    <w:name w:val="1183A1D6EF954DF79355062A05F0F378"/>
    <w:rsid w:val="00CC1B56"/>
    <w:rPr>
      <w:lang w:val="en-GB" w:eastAsia="en-GB"/>
    </w:rPr>
  </w:style>
  <w:style w:type="paragraph" w:customStyle="1" w:styleId="B45EA94B5EC449CBB7EF3A3F049ACFC6">
    <w:name w:val="B45EA94B5EC449CBB7EF3A3F049ACFC6"/>
    <w:rsid w:val="00CC1B56"/>
    <w:rPr>
      <w:lang w:val="en-GB" w:eastAsia="en-GB"/>
    </w:rPr>
  </w:style>
  <w:style w:type="paragraph" w:customStyle="1" w:styleId="69BACE180325410982C7438E440DA607">
    <w:name w:val="69BACE180325410982C7438E440DA607"/>
    <w:rsid w:val="00CC1B56"/>
    <w:rPr>
      <w:lang w:val="en-GB" w:eastAsia="en-GB"/>
    </w:rPr>
  </w:style>
  <w:style w:type="paragraph" w:customStyle="1" w:styleId="908AC16570A142F5ACF0E7A6DF0A3F06">
    <w:name w:val="908AC16570A142F5ACF0E7A6DF0A3F06"/>
    <w:rsid w:val="00CC1B56"/>
    <w:rPr>
      <w:lang w:val="en-GB" w:eastAsia="en-GB"/>
    </w:rPr>
  </w:style>
  <w:style w:type="paragraph" w:customStyle="1" w:styleId="6283A6FE88CB4C6CB397C7BEA7A65F98">
    <w:name w:val="6283A6FE88CB4C6CB397C7BEA7A65F98"/>
    <w:rsid w:val="00CC1B56"/>
    <w:rPr>
      <w:lang w:val="en-GB" w:eastAsia="en-GB"/>
    </w:rPr>
  </w:style>
  <w:style w:type="paragraph" w:customStyle="1" w:styleId="BE16E148675E4864A7A9C5777B413005">
    <w:name w:val="BE16E148675E4864A7A9C5777B413005"/>
    <w:rsid w:val="00CC1B56"/>
    <w:rPr>
      <w:lang w:val="en-GB" w:eastAsia="en-GB"/>
    </w:rPr>
  </w:style>
  <w:style w:type="paragraph" w:customStyle="1" w:styleId="364DECFEDFD44D5885298486B7AAA9EA">
    <w:name w:val="364DECFEDFD44D5885298486B7AAA9EA"/>
    <w:rsid w:val="00CC1B56"/>
    <w:rPr>
      <w:lang w:val="en-GB" w:eastAsia="en-GB"/>
    </w:rPr>
  </w:style>
  <w:style w:type="paragraph" w:customStyle="1" w:styleId="8328D61F802D4BBB8D0D4EB7F72BCE30">
    <w:name w:val="8328D61F802D4BBB8D0D4EB7F72BCE30"/>
    <w:rsid w:val="00CC1B56"/>
    <w:rPr>
      <w:lang w:val="en-GB" w:eastAsia="en-GB"/>
    </w:rPr>
  </w:style>
  <w:style w:type="paragraph" w:customStyle="1" w:styleId="6A5665FB22624541B9505542CFE8E700">
    <w:name w:val="6A5665FB22624541B9505542CFE8E700"/>
    <w:rsid w:val="00CC1B56"/>
    <w:rPr>
      <w:lang w:val="en-GB" w:eastAsia="en-GB"/>
    </w:rPr>
  </w:style>
  <w:style w:type="paragraph" w:customStyle="1" w:styleId="02E0BDDBAEB0466C899589E7DCE1EEA2">
    <w:name w:val="02E0BDDBAEB0466C899589E7DCE1EEA2"/>
    <w:rsid w:val="00CC1B56"/>
    <w:rPr>
      <w:lang w:val="en-GB" w:eastAsia="en-GB"/>
    </w:rPr>
  </w:style>
  <w:style w:type="paragraph" w:customStyle="1" w:styleId="8E00B13B634F48BBB9E4050FE9D56DC5">
    <w:name w:val="8E00B13B634F48BBB9E4050FE9D56DC5"/>
    <w:rsid w:val="00CC1B56"/>
    <w:rPr>
      <w:lang w:val="en-GB" w:eastAsia="en-GB"/>
    </w:rPr>
  </w:style>
  <w:style w:type="paragraph" w:customStyle="1" w:styleId="46AB8FD4541A477883D2A9997B0F3E92">
    <w:name w:val="46AB8FD4541A477883D2A9997B0F3E92"/>
    <w:rsid w:val="00CC1B56"/>
    <w:rPr>
      <w:lang w:val="en-GB" w:eastAsia="en-GB"/>
    </w:rPr>
  </w:style>
  <w:style w:type="paragraph" w:customStyle="1" w:styleId="3545A6ACCA524872BEE4540B43A9A82C">
    <w:name w:val="3545A6ACCA524872BEE4540B43A9A82C"/>
    <w:rsid w:val="00CC1B56"/>
    <w:rPr>
      <w:lang w:val="en-GB" w:eastAsia="en-GB"/>
    </w:rPr>
  </w:style>
  <w:style w:type="paragraph" w:customStyle="1" w:styleId="4E8A56908BB54D8C8E148D66E9E11787">
    <w:name w:val="4E8A56908BB54D8C8E148D66E9E11787"/>
    <w:rsid w:val="00CC1B56"/>
    <w:rPr>
      <w:lang w:val="en-GB" w:eastAsia="en-GB"/>
    </w:rPr>
  </w:style>
  <w:style w:type="paragraph" w:customStyle="1" w:styleId="1DD858BA264E4FC5A83E4E7C73F4706C">
    <w:name w:val="1DD858BA264E4FC5A83E4E7C73F4706C"/>
    <w:rsid w:val="00CC1B56"/>
    <w:rPr>
      <w:lang w:val="en-GB" w:eastAsia="en-GB"/>
    </w:rPr>
  </w:style>
  <w:style w:type="paragraph" w:customStyle="1" w:styleId="EE5EAEA3FF7E4D42AE7A5BE61E2DA9D2">
    <w:name w:val="EE5EAEA3FF7E4D42AE7A5BE61E2DA9D2"/>
    <w:rsid w:val="00CC1B56"/>
    <w:rPr>
      <w:lang w:val="en-GB" w:eastAsia="en-GB"/>
    </w:rPr>
  </w:style>
  <w:style w:type="paragraph" w:customStyle="1" w:styleId="346E76BB4DC8400C93EE49AFEC573D82">
    <w:name w:val="346E76BB4DC8400C93EE49AFEC573D82"/>
    <w:rsid w:val="00CC1B56"/>
    <w:rPr>
      <w:lang w:val="en-GB" w:eastAsia="en-GB"/>
    </w:rPr>
  </w:style>
  <w:style w:type="paragraph" w:customStyle="1" w:styleId="6EFEE0CA074B483FADE9344E0DD32670">
    <w:name w:val="6EFEE0CA074B483FADE9344E0DD32670"/>
    <w:rsid w:val="00CC1B56"/>
    <w:rPr>
      <w:lang w:val="en-GB" w:eastAsia="en-GB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mmittee Office Normal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D09E6D-93E9-4D67-9ACA-EC7D3F83B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