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1D68" w:rsidRPr="000B2DB8" w:rsidP="00DE1D68">
      <w:pPr>
        <w:pStyle w:val="TitleCommittee0"/>
        <w:rPr>
          <w:color w:val="002060"/>
        </w:rPr>
      </w:pPr>
      <w:r w:rsidRPr="000B2DB8">
        <w:rPr>
          <w:color w:val="002060"/>
        </w:rPr>
        <w:t>Joint Committee on Human Rights</w:t>
      </w:r>
    </w:p>
    <w:p w:rsidR="00DE1D68" w:rsidRPr="000B2DB8" w:rsidP="00DE1D68">
      <w:pPr>
        <w:pStyle w:val="TitleInquiry0"/>
        <w:rPr>
          <w:color w:val="002060"/>
        </w:rPr>
      </w:pPr>
      <w:r>
        <w:rPr>
          <w:color w:val="002060"/>
        </w:rPr>
        <w:t>O</w:t>
      </w:r>
      <w:r w:rsidRPr="000B2DB8">
        <w:rPr>
          <w:color w:val="002060"/>
        </w:rPr>
        <w:t>ral evidence:</w:t>
      </w:r>
      <w:r>
        <w:t xml:space="preserve"> </w:t>
      </w:r>
      <w:r w:rsidRPr="000B2DB8">
        <w:rPr>
          <w:color w:val="002060"/>
        </w:rPr>
        <w:t>Legislative Scrutiny: Illegal Migration Bill</w:t>
      </w:r>
      <w:r>
        <w:rPr>
          <w:color w:val="002060"/>
        </w:rPr>
        <w:t xml:space="preserve">, </w:t>
      </w:r>
      <w:r>
        <w:fldChar w:fldCharType="begin"/>
      </w:r>
      <w:r>
        <w:instrText xml:space="preserve"> HYPERLINK "https://committees.parliament.uk/work/7389/legislative-scrutiny-illegal-migration-bill/" </w:instrText>
      </w:r>
      <w:r>
        <w:fldChar w:fldCharType="separate"/>
      </w:r>
      <w:r w:rsidRPr="003B7497">
        <w:rPr>
          <w:rStyle w:val="Hyperlink"/>
        </w:rPr>
        <w:t>HC 1241</w:t>
      </w:r>
      <w:r>
        <w:fldChar w:fldCharType="end"/>
      </w:r>
    </w:p>
    <w:p w:rsidR="00DE1D68" w:rsidRPr="003B7497" w:rsidP="00DE1D68">
      <w:pPr>
        <w:pStyle w:val="Para"/>
        <w:rPr>
          <w:color w:val="002060"/>
          <w:sz w:val="34"/>
        </w:rPr>
      </w:pPr>
      <w:r w:rsidRPr="003B7497">
        <w:rPr>
          <w:color w:val="002060"/>
          <w:sz w:val="34"/>
        </w:rPr>
        <w:t>Wednesday 22 March 2023</w:t>
      </w:r>
    </w:p>
    <w:p w:rsidR="00DE1D68" w:rsidRPr="003B7497" w:rsidP="00DE1D68">
      <w:pPr>
        <w:pStyle w:val="Para"/>
        <w:rPr>
          <w:color w:val="002060"/>
          <w:sz w:val="34"/>
        </w:rPr>
      </w:pPr>
      <w:r w:rsidRPr="003B7497">
        <w:rPr>
          <w:color w:val="002060"/>
          <w:sz w:val="34"/>
        </w:rPr>
        <w:t>3.05 pm</w:t>
      </w:r>
    </w:p>
    <w:p w:rsidR="00DE1D68" w:rsidRPr="003B7497" w:rsidP="00DE1D68">
      <w:pPr>
        <w:pStyle w:val="Para"/>
        <w:rPr>
          <w:rStyle w:val="Hyperlink"/>
        </w:rPr>
      </w:pPr>
      <w:r>
        <w:fldChar w:fldCharType="begin"/>
      </w:r>
      <w:r>
        <w:instrText xml:space="preserve"> HYPERLINK "https://www.parliamentlive.tv/Event/Index/b9e6119f-4f5a-4729-8fad-85af834f3a39" </w:instrText>
      </w:r>
      <w:r>
        <w:fldChar w:fldCharType="separate"/>
      </w:r>
    </w:p>
    <w:p w:rsidR="00DE1D68" w:rsidP="00DE1D68">
      <w:r w:rsidRPr="003B7497">
        <w:rPr>
          <w:rStyle w:val="Hyperlink"/>
        </w:rPr>
        <w:t>Watch the meeting</w:t>
      </w:r>
      <w:r>
        <w:fldChar w:fldCharType="end"/>
      </w:r>
    </w:p>
    <w:p w:rsidR="00DE1D68" w:rsidP="00DE1D68">
      <w:r>
        <w:t xml:space="preserve">Members present: Joanna Cherry (Chair); </w:t>
      </w:r>
      <w:r w:rsidRPr="00F407B7">
        <w:t>Lord Alton of Liverpool</w:t>
      </w:r>
      <w:r>
        <w:t xml:space="preserve">; </w:t>
      </w:r>
      <w:r w:rsidRPr="00F407B7">
        <w:t>Lord Dholakia</w:t>
      </w:r>
      <w:r>
        <w:t xml:space="preserve">; </w:t>
      </w:r>
      <w:r w:rsidRPr="00F407B7">
        <w:t>Lord Henley</w:t>
      </w:r>
      <w:r>
        <w:t xml:space="preserve">; </w:t>
      </w:r>
      <w:r w:rsidRPr="00F407B7">
        <w:t>Dr Caroline Johnson</w:t>
      </w:r>
      <w:r>
        <w:t xml:space="preserve">; </w:t>
      </w:r>
      <w:r w:rsidRPr="00F407B7">
        <w:t>Baroness Kennedy of The Shaws</w:t>
      </w:r>
      <w:r>
        <w:t xml:space="preserve">; </w:t>
      </w:r>
      <w:r w:rsidRPr="00F407B7">
        <w:t>Baroness Lawrence of Clarendon</w:t>
      </w:r>
      <w:r w:rsidR="00FD7F51">
        <w:t>; Baroness Meyer</w:t>
      </w:r>
    </w:p>
    <w:p w:rsidR="00DE1D68" w:rsidP="00DE1D68">
      <w:pPr>
        <w:pStyle w:val="Para"/>
        <w:tabs>
          <w:tab w:val="center" w:pos="4536"/>
          <w:tab w:val="right" w:pos="8931"/>
        </w:tabs>
        <w:jc w:val="center"/>
      </w:pPr>
      <w:r w:rsidRPr="00156A60">
        <w:t xml:space="preserve">Questions </w:t>
      </w:r>
      <w:r>
        <w:t>1 - 11</w:t>
      </w:r>
    </w:p>
    <w:p w:rsidR="002553CC" w:rsidP="0060046A"/>
    <w:p w:rsidR="00DE1D68" w:rsidP="0060046A"/>
    <w:p w:rsidR="00DE1D68" w:rsidP="0060046A"/>
    <w:p w:rsidR="00DE1D68" w:rsidP="0060046A"/>
    <w:p w:rsidR="00DE1D68" w:rsidP="00DE1D68">
      <w:pPr>
        <w:pStyle w:val="TitleWitnesses0"/>
      </w:pPr>
      <w:r>
        <w:t>Witnesses</w:t>
      </w:r>
    </w:p>
    <w:p w:rsidR="00DE1D68" w:rsidP="00DE1D68">
      <w:pPr>
        <w:pStyle w:val="Para"/>
      </w:pPr>
      <w:r>
        <w:fldChar w:fldCharType="begin"/>
      </w:r>
      <w:r>
        <w:instrText xml:space="preserve"> HYPERLINK \l "Panel1" </w:instrText>
      </w:r>
      <w:r>
        <w:fldChar w:fldCharType="separate"/>
      </w:r>
      <w:r w:rsidRPr="00947519">
        <w:rPr>
          <w:rStyle w:val="Hyperlink"/>
        </w:rPr>
        <w:t>I</w:t>
      </w:r>
      <w:r>
        <w:fldChar w:fldCharType="end"/>
      </w:r>
      <w:r>
        <w:t>: Jon Featonby, Chief Policy Analyst, Refugee Council; Colin Yeo, Barrister, Garden Court Chambers; Dr Jean-Pierre Gauci, Senior Research Fellow in Public International Law, British Institute of International and Comparative Law; Christina Marriott, Executive Director of Strategy and Communications, British Red Cross.</w:t>
      </w:r>
    </w:p>
    <w:p w:rsidR="00DE1D68" w:rsidP="0060046A">
      <w:pPr>
        <w:sectPr w:rsidSect="008351F9">
          <w:headerReference w:type="default" r:id="rId5"/>
          <w:footerReference w:type="default" r:id="rId6"/>
          <w:pgSz w:w="11906" w:h="16838"/>
          <w:pgMar w:top="1805" w:right="1440" w:bottom="1440" w:left="1440" w:header="709" w:footer="708" w:gutter="0"/>
          <w:cols w:space="708"/>
          <w:docGrid w:linePitch="360"/>
        </w:sectPr>
      </w:pPr>
    </w:p>
    <w:p w:rsidR="00947519" w:rsidP="0060046A">
      <w:pPr>
        <w:pStyle w:val="TitlePanel0"/>
      </w:pPr>
      <w:bookmarkStart w:id="0" w:name="Panel1"/>
      <w:r>
        <w:t>Examination of witnesses</w:t>
      </w:r>
    </w:p>
    <w:p w:rsidR="00947519" w:rsidP="0060046A">
      <w:pPr>
        <w:pStyle w:val="Para"/>
      </w:pPr>
      <w:r>
        <w:t>Jon Featonby, Colin Yeo</w:t>
      </w:r>
      <w:r w:rsidR="00406456">
        <w:t xml:space="preserve">, </w:t>
      </w:r>
      <w:r>
        <w:t>Dr Jean-Pierre Gauci</w:t>
      </w:r>
      <w:r w:rsidR="00406456">
        <w:t xml:space="preserve"> and Christina Marriott</w:t>
      </w:r>
      <w:r>
        <w:t>.</w:t>
      </w:r>
      <w:bookmarkEnd w:id="0"/>
    </w:p>
    <w:p w:rsidR="000E623E" w:rsidP="00F407B7">
      <w:pPr>
        <w:pStyle w:val="Question"/>
      </w:pPr>
      <w:r w:rsidRPr="00F407B7">
        <w:rPr>
          <w:b/>
        </w:rPr>
        <w:t>Chair:</w:t>
      </w:r>
      <w:r>
        <w:t xml:space="preserve"> Good afternoon and welcome to today’s meeting of the Joint Committee on Human Rights.</w:t>
      </w:r>
      <w:r w:rsidR="008B7BD0">
        <w:t xml:space="preserve"> </w:t>
      </w:r>
      <w:r>
        <w:t xml:space="preserve">We are a cross-party committee and a </w:t>
      </w:r>
      <w:r w:rsidR="00325A1D">
        <w:t>J</w:t>
      </w:r>
      <w:r>
        <w:t xml:space="preserve">oint </w:t>
      </w:r>
      <w:r w:rsidR="00325A1D">
        <w:t>C</w:t>
      </w:r>
      <w:r>
        <w:t>ommittee, which means we have members from the House of Commons and the House of Lords.</w:t>
      </w:r>
      <w:r w:rsidR="008B7BD0">
        <w:t xml:space="preserve"> </w:t>
      </w:r>
      <w:r>
        <w:t xml:space="preserve">My name </w:t>
      </w:r>
      <w:r>
        <w:t xml:space="preserve">is Joanna Cherry and I am the </w:t>
      </w:r>
      <w:r w:rsidR="00C278C7">
        <w:t>c</w:t>
      </w:r>
      <w:r>
        <w:t>hair of the committee.</w:t>
      </w:r>
      <w:r w:rsidR="008B7BD0">
        <w:t xml:space="preserve"> </w:t>
      </w:r>
      <w:r>
        <w:t>Today we have our first oral evidence session as part of our legislative scrutiny of the Illegal Migration Bill</w:t>
      </w:r>
      <w:r w:rsidR="00D34CB9">
        <w:t>,</w:t>
      </w:r>
      <w:r>
        <w:t xml:space="preserve"> and we will hear from a lawyer, an academic and two policy experts</w:t>
      </w:r>
      <w:r w:rsidR="00C278C7">
        <w:t xml:space="preserve">, </w:t>
      </w:r>
      <w:r w:rsidR="00D34CB9">
        <w:t xml:space="preserve">who </w:t>
      </w:r>
      <w:r>
        <w:t>I am about to introduce in no particular order.</w:t>
      </w:r>
    </w:p>
    <w:p w:rsidR="00F407B7" w:rsidP="000E623E">
      <w:pPr>
        <w:pStyle w:val="Question"/>
        <w:numPr>
          <w:ilvl w:val="0"/>
          <w:numId w:val="0"/>
        </w:numPr>
        <w:ind w:left="794"/>
      </w:pPr>
      <w:r>
        <w:t>First</w:t>
      </w:r>
      <w:r w:rsidR="00325A1D">
        <w:t>,</w:t>
      </w:r>
      <w:r>
        <w:t xml:space="preserve"> we have Jon Featonby, chief policy analyst at the Refugee Council.</w:t>
      </w:r>
      <w:r w:rsidR="008B7BD0">
        <w:t xml:space="preserve"> </w:t>
      </w:r>
      <w:r>
        <w:t>Jon has been in post since the end of 2022 and he was previously the policy and advocacy manager in respect of refugees and asylum at the British Red Cross for five years.</w:t>
      </w:r>
      <w:r w:rsidR="008B7BD0">
        <w:t xml:space="preserve"> </w:t>
      </w:r>
      <w:r>
        <w:t>Secondly</w:t>
      </w:r>
      <w:r w:rsidR="00D34CB9">
        <w:t>,</w:t>
      </w:r>
      <w:r>
        <w:t xml:space="preserve"> we have Dr Jean-Pierre Gauci, senior research fellow at the British Institut</w:t>
      </w:r>
      <w:r w:rsidR="00C278C7">
        <w:t>e</w:t>
      </w:r>
      <w:r>
        <w:t xml:space="preserve"> of International and Comparative Law.</w:t>
      </w:r>
      <w:r w:rsidR="008B7BD0">
        <w:t xml:space="preserve"> </w:t>
      </w:r>
      <w:r>
        <w:t xml:space="preserve">He is also the director of </w:t>
      </w:r>
      <w:r w:rsidR="00325A1D">
        <w:t>t</w:t>
      </w:r>
      <w:r>
        <w:t>he People for Change Foundation, a human rights think tank based in Malta.</w:t>
      </w:r>
      <w:r w:rsidR="008B7BD0">
        <w:t xml:space="preserve"> </w:t>
      </w:r>
      <w:r>
        <w:t>Thirdly</w:t>
      </w:r>
      <w:r w:rsidR="00D34CB9">
        <w:t>,</w:t>
      </w:r>
      <w:r>
        <w:t xml:space="preserve"> we have Colin Yeo, </w:t>
      </w:r>
      <w:r w:rsidR="00C278C7">
        <w:t xml:space="preserve">a </w:t>
      </w:r>
      <w:r>
        <w:t>barrister at Garden Court Chambers, who is an experienced and specialist immigration barrister working in all areas of immigration law. Fourthly</w:t>
      </w:r>
      <w:r w:rsidR="00D34CB9">
        <w:t>,</w:t>
      </w:r>
      <w:r>
        <w:t xml:space="preserve"> we have Christina Marriott, executive director of strategy and communications with the British Red Cross, which is a crisis charity working on a range of issues in the United Kingdom, ranging from the cost of living crisis to asylum support.</w:t>
      </w:r>
    </w:p>
    <w:p w:rsidR="00C278C7" w:rsidP="000E623E">
      <w:pPr>
        <w:pStyle w:val="QuestionCont"/>
      </w:pPr>
      <w:r>
        <w:t>We have quite a few questions to ask you all this afternoon and because we have four of you it could be quite time-consuming.</w:t>
      </w:r>
      <w:r w:rsidR="008B7BD0">
        <w:t xml:space="preserve"> </w:t>
      </w:r>
      <w:r>
        <w:t>What I will suggest—and I will kick off in a minute—to colleagues is that we perhaps try to direct our question at one witness and then ask the others if they want to follow up or have anything additional to add.</w:t>
      </w:r>
    </w:p>
    <w:p w:rsidR="000E623E" w:rsidP="000E623E">
      <w:pPr>
        <w:pStyle w:val="QuestionCont"/>
      </w:pPr>
      <w:r>
        <w:t xml:space="preserve">I will start with my </w:t>
      </w:r>
      <w:r w:rsidR="00325A1D">
        <w:t xml:space="preserve">first </w:t>
      </w:r>
      <w:r>
        <w:t>question and I will direct it to Jon, but I am very interested to hear what the others have to say as well.</w:t>
      </w:r>
      <w:r w:rsidR="008B7BD0">
        <w:t xml:space="preserve"> </w:t>
      </w:r>
      <w:r>
        <w:t>The Government have said that the Illegal Migration Bill will deter illegal entry into the United Kingdom and that it will “</w:t>
      </w:r>
      <w:r w:rsidRPr="00406456" w:rsidR="00406456">
        <w:t xml:space="preserve">break the business model of people smugglers and save lives”. </w:t>
      </w:r>
      <w:r>
        <w:t>Jon, do you think the Bill will achieve those aims?</w:t>
      </w:r>
    </w:p>
    <w:p w:rsidR="00F80C68" w:rsidP="00406456">
      <w:pPr>
        <w:pStyle w:val="Answer"/>
      </w:pPr>
      <w:r w:rsidRPr="00406456">
        <w:rPr>
          <w:b/>
          <w:i/>
        </w:rPr>
        <w:t>Jon Featonby:</w:t>
      </w:r>
      <w:r>
        <w:t xml:space="preserve"> First, thank you on behalf of the Refugee Council for inviting us to give evidence today on what </w:t>
      </w:r>
      <w:r>
        <w:t xml:space="preserve">is </w:t>
      </w:r>
      <w:r>
        <w:t>a very worrying piece of legislat</w:t>
      </w:r>
      <w:r>
        <w:t>ion</w:t>
      </w:r>
      <w:r w:rsidR="00C278C7">
        <w:t xml:space="preserve"> for us</w:t>
      </w:r>
      <w:r>
        <w:t>.</w:t>
      </w:r>
      <w:r w:rsidR="008B7BD0">
        <w:t xml:space="preserve"> </w:t>
      </w:r>
      <w:r>
        <w:t xml:space="preserve">It comes at </w:t>
      </w:r>
      <w:r>
        <w:t xml:space="preserve">a time when the asylum system is facing a number of different challenges, with a backlog of over 160,000 people waiting for an initial decision on their asylum claim, nearly 50,000 people accommodated in hotels for long periods of time and last year more than 45,000 people crossing the </w:t>
      </w:r>
      <w:r w:rsidR="00325A1D">
        <w:t>c</w:t>
      </w:r>
      <w:r>
        <w:t>hannel.</w:t>
      </w:r>
    </w:p>
    <w:p w:rsidR="00F80C68" w:rsidP="00406456">
      <w:pPr>
        <w:pStyle w:val="Answer"/>
      </w:pPr>
      <w:r>
        <w:t xml:space="preserve">We do not think that this Bill will do anything to alleviate any of those pressures, and in particular we do not think it will deter people from crossing the </w:t>
      </w:r>
      <w:r w:rsidR="00325A1D">
        <w:t>c</w:t>
      </w:r>
      <w:r>
        <w:t xml:space="preserve">hannel. There are all sorts of reasons why a small minority of the people who face displacement in the world end up in the UK, whether they seek to do so because they have family, culture or other links to the UK or whether they had very little choice about where they ended up </w:t>
      </w:r>
      <w:r>
        <w:t>because they were subject to trafficking or other acts that forced them to come here.</w:t>
      </w:r>
      <w:r w:rsidR="008B7BD0">
        <w:t xml:space="preserve"> </w:t>
      </w:r>
      <w:r>
        <w:t>This Bill does absolutely nothing to remove the reasons why somebody might wish to</w:t>
      </w:r>
      <w:r w:rsidR="00325A1D">
        <w:t>,</w:t>
      </w:r>
      <w:r>
        <w:t xml:space="preserve"> or may</w:t>
      </w:r>
      <w:r w:rsidR="00325A1D">
        <w:t xml:space="preserve"> </w:t>
      </w:r>
      <w:r>
        <w:t>be forced to</w:t>
      </w:r>
      <w:r w:rsidR="00325A1D">
        <w:t>,</w:t>
      </w:r>
      <w:r>
        <w:t xml:space="preserve"> come to the UK and instead it focuses purely on</w:t>
      </w:r>
      <w:r w:rsidR="00325A1D">
        <w:t xml:space="preserve"> </w:t>
      </w:r>
      <w:r>
        <w:t>deterren</w:t>
      </w:r>
      <w:r w:rsidR="00325A1D">
        <w:t>ce</w:t>
      </w:r>
      <w:r>
        <w:t>. Research from academics, from the experience of organisations like our own and others around the world and published research by the Home Office show that deterren</w:t>
      </w:r>
      <w:r w:rsidR="00325A1D">
        <w:t>ce</w:t>
      </w:r>
      <w:r>
        <w:t xml:space="preserve"> does not put people off taking those journeys.</w:t>
      </w:r>
      <w:r w:rsidR="008B7BD0">
        <w:t xml:space="preserve"> </w:t>
      </w:r>
      <w:r>
        <w:t>That is why we think t</w:t>
      </w:r>
      <w:r w:rsidR="00325A1D">
        <w:t>hos</w:t>
      </w:r>
      <w:r>
        <w:t>e provisions in the Bill will not do anything. We are also very worried about the workability of th</w:t>
      </w:r>
      <w:r w:rsidR="00325A1D">
        <w:t xml:space="preserve">e </w:t>
      </w:r>
      <w:r>
        <w:t>Bill and the impact it will have on human beings who are subject to it.</w:t>
      </w:r>
    </w:p>
    <w:p w:rsidR="00F80C68" w:rsidP="00521E3D">
      <w:pPr>
        <w:pStyle w:val="Remark"/>
      </w:pPr>
      <w:r w:rsidRPr="00521E3D">
        <w:rPr>
          <w:b/>
        </w:rPr>
        <w:t>Chair:</w:t>
      </w:r>
      <w:r>
        <w:t xml:space="preserve"> You anticipated my supplementary question there, which is that the Refugee Council has said that the Bill would be unworkable.</w:t>
      </w:r>
      <w:r w:rsidR="008B7BD0">
        <w:t xml:space="preserve"> </w:t>
      </w:r>
      <w:r>
        <w:t>Can you explain to us why you have said that?</w:t>
      </w:r>
    </w:p>
    <w:p w:rsidR="00F80C68" w:rsidP="00F80C68">
      <w:pPr>
        <w:pStyle w:val="Answer"/>
      </w:pPr>
      <w:r w:rsidRPr="00F80C68">
        <w:rPr>
          <w:b/>
          <w:i/>
        </w:rPr>
        <w:t>Jon Featonby:</w:t>
      </w:r>
      <w:r>
        <w:t xml:space="preserve"> Certainly.</w:t>
      </w:r>
      <w:r w:rsidR="008B7BD0">
        <w:t xml:space="preserve"> </w:t>
      </w:r>
      <w:r>
        <w:t>The Bill sets out to do two key things, we think.</w:t>
      </w:r>
      <w:r w:rsidR="008B7BD0">
        <w:t xml:space="preserve"> </w:t>
      </w:r>
      <w:r>
        <w:t xml:space="preserve">It all starts from </w:t>
      </w:r>
      <w:r w:rsidR="00325A1D">
        <w:t>C</w:t>
      </w:r>
      <w:r>
        <w:t>lause</w:t>
      </w:r>
      <w:r w:rsidR="00325A1D">
        <w:t>s</w:t>
      </w:r>
      <w:r>
        <w:t xml:space="preserve"> 2 and 4.</w:t>
      </w:r>
      <w:r w:rsidR="008B7BD0">
        <w:t xml:space="preserve"> </w:t>
      </w:r>
      <w:r>
        <w:t>Clause 2 creates a new duty on the Home Secretary to remove anybody from the UK—or at least seek to remove anybody from the UK—who meets th</w:t>
      </w:r>
      <w:r w:rsidR="00325A1D">
        <w:t xml:space="preserve">e </w:t>
      </w:r>
      <w:r>
        <w:t>four conditions</w:t>
      </w:r>
      <w:r w:rsidR="00325A1D">
        <w:t xml:space="preserve">: </w:t>
      </w:r>
      <w:r>
        <w:t xml:space="preserve">they arrived after 7 March, when the Bill was introduced; they arrived outside of the normal </w:t>
      </w:r>
      <w:r w:rsidR="00325A1D">
        <w:t>I</w:t>
      </w:r>
      <w:r>
        <w:t xml:space="preserve">mmigration </w:t>
      </w:r>
      <w:r w:rsidR="00325A1D">
        <w:t>R</w:t>
      </w:r>
      <w:r>
        <w:t xml:space="preserve">ules; they required leave to remain and they did not have it; and they did not travel directly </w:t>
      </w:r>
      <w:r w:rsidR="00325A1D">
        <w:t>to</w:t>
      </w:r>
      <w:r>
        <w:t xml:space="preserve"> the UK.</w:t>
      </w:r>
      <w:r w:rsidR="008B7BD0">
        <w:t xml:space="preserve"> </w:t>
      </w:r>
      <w:r>
        <w:t>First, that covers an awful lot of people and the vast majority of people who will ever seek asylum in the UK.</w:t>
      </w:r>
    </w:p>
    <w:p w:rsidR="00F80C68" w:rsidP="00F80C68">
      <w:pPr>
        <w:pStyle w:val="Answer"/>
      </w:pPr>
      <w:r>
        <w:t>Secondly,</w:t>
      </w:r>
      <w:r w:rsidR="0071685D">
        <w:t xml:space="preserve"> any human rights or asylum claim made by anybody who meets those four categories would be deemed inadmissible.</w:t>
      </w:r>
      <w:r w:rsidR="008B7BD0">
        <w:t xml:space="preserve"> </w:t>
      </w:r>
      <w:r w:rsidR="0071685D">
        <w:t>The idea behind the Bill is that those people who fall into those categories would then be removed from the UK, potentially after having been detained for an unspecified period.</w:t>
      </w:r>
    </w:p>
    <w:p w:rsidR="00C11D4D" w:rsidP="00F80C68">
      <w:pPr>
        <w:pStyle w:val="Answer"/>
      </w:pPr>
      <w:r>
        <w:t xml:space="preserve">The Home Office so far has not published any impact assessment about how many people it thinks this Bill would cover, but the Home Office is predicting that around 65,000 people will arrive in the UK this year on small boats, plus people who arrive in the UK to claim asylum. </w:t>
      </w:r>
      <w:r w:rsidR="00D34CB9">
        <w:t>I</w:t>
      </w:r>
      <w:r>
        <w:t>t is also worth noting that</w:t>
      </w:r>
      <w:r w:rsidR="00325A1D">
        <w:t>,</w:t>
      </w:r>
      <w:r>
        <w:t xml:space="preserve"> last year, although 45,000 people cross the </w:t>
      </w:r>
      <w:r w:rsidR="00325A1D">
        <w:t>c</w:t>
      </w:r>
      <w:r>
        <w:t xml:space="preserve">hannel in small boats, they made up </w:t>
      </w:r>
      <w:r w:rsidR="00325A1D">
        <w:t>less</w:t>
      </w:r>
      <w:r>
        <w:t xml:space="preserve"> than half of those people who claimed asylum in the UK.</w:t>
      </w:r>
      <w:r w:rsidR="008B7BD0">
        <w:t xml:space="preserve"> </w:t>
      </w:r>
      <w:r w:rsidR="00325A1D">
        <w:t>So</w:t>
      </w:r>
      <w:r>
        <w:t xml:space="preserve"> a very big number of people </w:t>
      </w:r>
      <w:r w:rsidR="007B13F5">
        <w:t xml:space="preserve">will </w:t>
      </w:r>
      <w:r>
        <w:t>be impacted by this legislation.</w:t>
      </w:r>
      <w:r w:rsidR="008B7BD0">
        <w:t xml:space="preserve"> </w:t>
      </w:r>
      <w:r>
        <w:t xml:space="preserve">We just do not think that the Home Office has the ability or the wherewithal to be able to remove </w:t>
      </w:r>
      <w:r w:rsidR="00C278C7">
        <w:t xml:space="preserve">the </w:t>
      </w:r>
      <w:r>
        <w:t>many people who will be subject to it.</w:t>
      </w:r>
    </w:p>
    <w:p w:rsidR="00A41998" w:rsidP="00F80C68">
      <w:pPr>
        <w:pStyle w:val="Answer"/>
      </w:pPr>
      <w:r>
        <w:t xml:space="preserve">Even if something like the Rwanda scheme gets up and running, we know from the current inadmissibility process in the UK that since 2021, when those rules first came into place, only 83 inadmissibility decisions </w:t>
      </w:r>
      <w:r w:rsidR="00325A1D">
        <w:t xml:space="preserve">have been </w:t>
      </w:r>
      <w:r>
        <w:t>made</w:t>
      </w:r>
      <w:r w:rsidR="00C278C7">
        <w:t>. T</w:t>
      </w:r>
      <w:r>
        <w:t>o make that decision there has to be a removal agreement in place for that individual and only 21 removals had taken place.</w:t>
      </w:r>
      <w:r w:rsidR="008B7BD0">
        <w:t xml:space="preserve"> </w:t>
      </w:r>
      <w:r>
        <w:t xml:space="preserve">It just does not seem realistic to us that the Home Office will be able to increase </w:t>
      </w:r>
      <w:r>
        <w:t xml:space="preserve">the </w:t>
      </w:r>
      <w:r>
        <w:t xml:space="preserve">number of </w:t>
      </w:r>
      <w:r w:rsidR="00325A1D">
        <w:t xml:space="preserve">those </w:t>
      </w:r>
      <w:r>
        <w:t xml:space="preserve">people to be able to do what it is claiming this Bill </w:t>
      </w:r>
      <w:r>
        <w:t xml:space="preserve">will </w:t>
      </w:r>
      <w:r>
        <w:t>do, which will allow it to detain and remove that many people</w:t>
      </w:r>
      <w:r>
        <w:t>.</w:t>
      </w:r>
    </w:p>
    <w:p w:rsidR="0071685D" w:rsidP="00F80C68">
      <w:pPr>
        <w:pStyle w:val="Answer"/>
      </w:pPr>
      <w:r>
        <w:t>B</w:t>
      </w:r>
      <w:r>
        <w:t>ringing it back then to those human beings, we do not think that this will act as a deterren</w:t>
      </w:r>
      <w:r w:rsidR="00325A1D">
        <w:t>t</w:t>
      </w:r>
      <w:r>
        <w:t xml:space="preserve"> at all for those people trying to get to the UK.</w:t>
      </w:r>
      <w:r w:rsidR="008B7BD0">
        <w:t xml:space="preserve"> </w:t>
      </w:r>
      <w:r w:rsidR="00325A1D">
        <w:t>Either t</w:t>
      </w:r>
      <w:r>
        <w:t xml:space="preserve">hey </w:t>
      </w:r>
      <w:r>
        <w:t xml:space="preserve">will try to do that coming through that same route of small boats or what we see from around the world is that when one route becomes harder or </w:t>
      </w:r>
      <w:r w:rsidR="007B13F5">
        <w:t xml:space="preserve">will </w:t>
      </w:r>
      <w:r>
        <w:t xml:space="preserve">lead them to come into contact with the authorities and that </w:t>
      </w:r>
      <w:r w:rsidR="007B13F5">
        <w:t xml:space="preserve">will </w:t>
      </w:r>
      <w:r>
        <w:t>be to people’s detriment, it may well shift people to taking ever</w:t>
      </w:r>
      <w:r>
        <w:t xml:space="preserve"> </w:t>
      </w:r>
      <w:r>
        <w:t>more</w:t>
      </w:r>
      <w:r>
        <w:t xml:space="preserve"> </w:t>
      </w:r>
      <w:r>
        <w:t>dangerous journeys.</w:t>
      </w:r>
    </w:p>
    <w:p w:rsidR="0071685D" w:rsidP="0071685D">
      <w:pPr>
        <w:pStyle w:val="Remark"/>
      </w:pPr>
      <w:r w:rsidRPr="0071685D">
        <w:rPr>
          <w:b/>
        </w:rPr>
        <w:t>Chair:</w:t>
      </w:r>
      <w:r>
        <w:t xml:space="preserve"> Christina, do</w:t>
      </w:r>
      <w:r w:rsidR="00521E3D">
        <w:t>es</w:t>
      </w:r>
      <w:r>
        <w:t xml:space="preserve"> the Red Cross think that the Bill will achieve its aims?</w:t>
      </w:r>
    </w:p>
    <w:p w:rsidR="00C11D4D" w:rsidP="0071685D">
      <w:pPr>
        <w:pStyle w:val="Answer"/>
      </w:pPr>
      <w:r w:rsidRPr="0071685D">
        <w:rPr>
          <w:b/>
          <w:i/>
        </w:rPr>
        <w:t>Christina Marriott:</w:t>
      </w:r>
      <w:r>
        <w:t xml:space="preserve"> For similar reasons as the Refugee Council, we do not.</w:t>
      </w:r>
      <w:r w:rsidR="008B7BD0">
        <w:t xml:space="preserve"> </w:t>
      </w:r>
      <w:r>
        <w:t>We think that the UK already has quite a strongly deterrent system.</w:t>
      </w:r>
      <w:r w:rsidR="008B7BD0">
        <w:t xml:space="preserve"> </w:t>
      </w:r>
      <w:r>
        <w:t>For example, our laws on family reunion are less permissive for children to ask for their parents to join them</w:t>
      </w:r>
      <w:r w:rsidR="00A41998">
        <w:t xml:space="preserve">, for example, than </w:t>
      </w:r>
      <w:r>
        <w:t>EU states.</w:t>
      </w:r>
    </w:p>
    <w:p w:rsidR="00C11D4D" w:rsidP="0071685D">
      <w:pPr>
        <w:pStyle w:val="Answer"/>
      </w:pPr>
      <w:r>
        <w:t>As Jon has mentioned, the inadmissibility rules came in quite recently and they led to no deterrent; so far</w:t>
      </w:r>
      <w:r w:rsidR="00325A1D">
        <w:t>,</w:t>
      </w:r>
      <w:r>
        <w:t xml:space="preserve"> we do not think </w:t>
      </w:r>
      <w:r w:rsidR="00521E3D">
        <w:t xml:space="preserve">that </w:t>
      </w:r>
      <w:r>
        <w:t>Rwanda has led to a deterrent.</w:t>
      </w:r>
      <w:r w:rsidR="008B7BD0">
        <w:t xml:space="preserve"> </w:t>
      </w:r>
      <w:r>
        <w:t>We also already have a very large detention estate in the UK.</w:t>
      </w:r>
      <w:r w:rsidR="008B7BD0">
        <w:t xml:space="preserve"> </w:t>
      </w:r>
      <w:r>
        <w:t>We already have quite a tough system.</w:t>
      </w:r>
      <w:r w:rsidR="008B7BD0">
        <w:t xml:space="preserve"> </w:t>
      </w:r>
      <w:r>
        <w:t>What we hear</w:t>
      </w:r>
      <w:r>
        <w:t xml:space="preserve"> time and time again—we work with 30,000 people who are seeking asylum or who are refugees every year, except last year when we also worked with 80,000 Ukrainians—is that they did not know about the system before they arrived, so it cannot be a deterrent because to be deterred by a system you have to have knowledge of that system. As Jon mentioned, the Home Office’s own research shows that people have very limited or no knowledge of the system before they arrive in the UK, so we cannot see how this will be a deterrent.</w:t>
      </w:r>
      <w:r w:rsidR="008B7BD0">
        <w:t xml:space="preserve"> </w:t>
      </w:r>
      <w:r>
        <w:t>As much as it punishes those who arrive rather than the people smugglers, it will not be a deterrent for the people smugglers either.</w:t>
      </w:r>
    </w:p>
    <w:p w:rsidR="00C11D4D" w:rsidP="00C11D4D">
      <w:pPr>
        <w:pStyle w:val="Remark"/>
      </w:pPr>
      <w:r w:rsidRPr="00C11D4D">
        <w:rPr>
          <w:b/>
        </w:rPr>
        <w:t>Chair:</w:t>
      </w:r>
      <w:r>
        <w:t xml:space="preserve"> What about the workability of the scheme?</w:t>
      </w:r>
      <w:r w:rsidR="008B7BD0">
        <w:t xml:space="preserve"> </w:t>
      </w:r>
      <w:r>
        <w:t>Do you agree with what the Refugee Council has said about that?</w:t>
      </w:r>
    </w:p>
    <w:p w:rsidR="00C11D4D" w:rsidP="00C11D4D">
      <w:pPr>
        <w:pStyle w:val="Answer"/>
      </w:pPr>
      <w:r w:rsidRPr="00C11D4D">
        <w:rPr>
          <w:b/>
          <w:i/>
        </w:rPr>
        <w:t>Christina Marriott:</w:t>
      </w:r>
      <w:r>
        <w:t xml:space="preserve"> We have significant concerns about the workability.</w:t>
      </w:r>
      <w:r w:rsidR="008B7BD0">
        <w:t xml:space="preserve"> </w:t>
      </w:r>
      <w:r>
        <w:t>We cannot see how people will be removed in the numbers that will be needed.</w:t>
      </w:r>
      <w:r w:rsidR="008B7BD0">
        <w:t xml:space="preserve"> </w:t>
      </w:r>
      <w:r>
        <w:t>There is only one returns agreement in place, which is to Albania.</w:t>
      </w:r>
      <w:r w:rsidR="008B7BD0">
        <w:t xml:space="preserve"> </w:t>
      </w:r>
      <w:r>
        <w:t>The Rwanda scheme will not provide the numbers that will be needed under this Bill.</w:t>
      </w:r>
      <w:r w:rsidR="008B7BD0">
        <w:t xml:space="preserve"> </w:t>
      </w:r>
      <w:r>
        <w:t>It is hard to see how those can be made.</w:t>
      </w:r>
      <w:r w:rsidR="008B7BD0">
        <w:t xml:space="preserve"> </w:t>
      </w:r>
      <w:r>
        <w:t>We would agree with the Refugee Council.</w:t>
      </w:r>
    </w:p>
    <w:p w:rsidR="00C11D4D" w:rsidP="00C11D4D">
      <w:pPr>
        <w:pStyle w:val="Remark"/>
      </w:pPr>
      <w:r w:rsidRPr="00C11D4D">
        <w:rPr>
          <w:b/>
        </w:rPr>
        <w:t>Chair:</w:t>
      </w:r>
      <w:r>
        <w:t xml:space="preserve"> Thank you.</w:t>
      </w:r>
      <w:r w:rsidR="008B7BD0">
        <w:t xml:space="preserve"> </w:t>
      </w:r>
      <w:r>
        <w:t>Perhaps I could turn to our legal experts, starting first of all with you, Colin.</w:t>
      </w:r>
      <w:r w:rsidR="008B7BD0">
        <w:t xml:space="preserve"> </w:t>
      </w:r>
      <w:r>
        <w:t>Do you have anything to add to what the other witnesses have said on whether you think the Bill will achieve the Government’s stated aims?</w:t>
      </w:r>
    </w:p>
    <w:p w:rsidR="00C11D4D" w:rsidP="00C11D4D">
      <w:pPr>
        <w:pStyle w:val="Answer"/>
      </w:pPr>
      <w:r w:rsidRPr="00C11D4D">
        <w:rPr>
          <w:b/>
          <w:i/>
        </w:rPr>
        <w:t>Colin Yeo:</w:t>
      </w:r>
      <w:r>
        <w:t xml:space="preserve"> </w:t>
      </w:r>
      <w:r w:rsidR="00521E3D">
        <w:t>T</w:t>
      </w:r>
      <w:r>
        <w:t>o add something to what has already been said, to clarify</w:t>
      </w:r>
      <w:r w:rsidR="00325A1D">
        <w:t xml:space="preserve"> </w:t>
      </w:r>
      <w:r>
        <w:t>deterrent effect, I also would doubt whether it would deter people from coming to the UK, but it might have the effect of deterring them from claiming asylum and it might well force them on to other routes, as Jon Featonby has already said.</w:t>
      </w:r>
      <w:r w:rsidR="008B7BD0">
        <w:t xml:space="preserve"> </w:t>
      </w:r>
      <w:r w:rsidR="00521E3D">
        <w:t>T</w:t>
      </w:r>
      <w:r>
        <w:t xml:space="preserve">o try to think about that outside the abstract, </w:t>
      </w:r>
      <w:r w:rsidR="00325A1D">
        <w:t xml:space="preserve">and </w:t>
      </w:r>
      <w:r>
        <w:t>what those other routes might be, people might try to enter in small boats clandestinely, which they do not at the moment</w:t>
      </w:r>
      <w:r w:rsidR="00521E3D">
        <w:t>;</w:t>
      </w:r>
      <w:r>
        <w:t xml:space="preserve"> they are doing so openly, sometimes calling for rescue.</w:t>
      </w:r>
      <w:r w:rsidR="008B7BD0">
        <w:t xml:space="preserve"> </w:t>
      </w:r>
      <w:r>
        <w:t xml:space="preserve">Trying to get </w:t>
      </w:r>
      <w:r w:rsidR="00A41998">
        <w:t xml:space="preserve">to </w:t>
      </w:r>
      <w:r>
        <w:t xml:space="preserve">a British beach and then up the beach without being detected and without being rescued is a </w:t>
      </w:r>
      <w:r>
        <w:t>much more dangerous proposition, clearly, so we might see more deaths on that route.</w:t>
      </w:r>
      <w:r w:rsidR="008B7BD0">
        <w:t xml:space="preserve"> </w:t>
      </w:r>
      <w:r>
        <w:t>People might go back to using lorries.</w:t>
      </w:r>
      <w:r w:rsidR="008B7BD0">
        <w:t xml:space="preserve"> </w:t>
      </w:r>
      <w:r>
        <w:t>It is not that lorries ever fell out of use</w:t>
      </w:r>
      <w:r w:rsidR="00325A1D">
        <w:t>;</w:t>
      </w:r>
      <w:r>
        <w:t xml:space="preserve"> it is just that they have been overtaken, shall we say, by the use of small boats.</w:t>
      </w:r>
      <w:r w:rsidR="008B7BD0">
        <w:t xml:space="preserve"> </w:t>
      </w:r>
      <w:r>
        <w:t>We have seen tragedies with entry by lorry.</w:t>
      </w:r>
      <w:r w:rsidR="008B7BD0">
        <w:t xml:space="preserve"> </w:t>
      </w:r>
      <w:r>
        <w:t>In fact, I think we have seen more deaths over the years on that route than by small boats, particularly the use of containers, where people are aiming to get into the UK and then get out in a layby or to offload out of a container at some point in the future once they have crossed the border.</w:t>
      </w:r>
    </w:p>
    <w:p w:rsidR="00C11D4D" w:rsidP="00C11D4D">
      <w:pPr>
        <w:pStyle w:val="Answer"/>
      </w:pPr>
      <w:r>
        <w:t>It may well look like success, if we can imagine what the future looks like to the Government</w:t>
      </w:r>
      <w:r w:rsidR="00BD1947">
        <w:t>,</w:t>
      </w:r>
      <w:r>
        <w:t xml:space="preserve"> because </w:t>
      </w:r>
      <w:r w:rsidR="00325A1D">
        <w:t xml:space="preserve">fewer </w:t>
      </w:r>
      <w:r>
        <w:t xml:space="preserve">people </w:t>
      </w:r>
      <w:r w:rsidR="00325A1D">
        <w:t xml:space="preserve">might be </w:t>
      </w:r>
      <w:r>
        <w:t xml:space="preserve">detected crossing the </w:t>
      </w:r>
      <w:r w:rsidR="00325A1D">
        <w:t>c</w:t>
      </w:r>
      <w:r>
        <w:t xml:space="preserve">hannel and </w:t>
      </w:r>
      <w:r w:rsidR="00325A1D">
        <w:t xml:space="preserve">fewer </w:t>
      </w:r>
      <w:r>
        <w:t xml:space="preserve">people </w:t>
      </w:r>
      <w:r w:rsidR="00325A1D">
        <w:t>might</w:t>
      </w:r>
      <w:r>
        <w:t xml:space="preserve"> claim asylum once they are here</w:t>
      </w:r>
      <w:r w:rsidR="00D33D4A">
        <w:t>. I</w:t>
      </w:r>
      <w:r>
        <w:t>t does not mean necessarily that</w:t>
      </w:r>
      <w:r w:rsidR="00325A1D">
        <w:t xml:space="preserve"> fewer</w:t>
      </w:r>
      <w:r>
        <w:t xml:space="preserve"> people </w:t>
      </w:r>
      <w:r w:rsidR="00325A1D">
        <w:t xml:space="preserve">will be </w:t>
      </w:r>
      <w:r>
        <w:t>coming in</w:t>
      </w:r>
      <w:r w:rsidR="00325A1D">
        <w:t>;</w:t>
      </w:r>
      <w:r>
        <w:t xml:space="preserve"> it is just that they would be </w:t>
      </w:r>
      <w:r w:rsidR="00BD1947">
        <w:t>disappearing into the community and</w:t>
      </w:r>
      <w:r w:rsidR="00325A1D">
        <w:t xml:space="preserve"> </w:t>
      </w:r>
      <w:r w:rsidR="00BD1947">
        <w:t>adding to the unauthorised population that we know is already here.</w:t>
      </w:r>
    </w:p>
    <w:p w:rsidR="00BD1947" w:rsidP="00BD1947">
      <w:pPr>
        <w:pStyle w:val="Remark"/>
      </w:pPr>
      <w:r w:rsidRPr="00BD1947">
        <w:rPr>
          <w:b/>
        </w:rPr>
        <w:t>Chair:</w:t>
      </w:r>
      <w:r>
        <w:t xml:space="preserve"> That is very interesting, thank you.</w:t>
      </w:r>
      <w:r w:rsidR="008B7BD0">
        <w:t xml:space="preserve"> </w:t>
      </w:r>
      <w:r>
        <w:t>Jean-Pierre, would you like to add anything?</w:t>
      </w:r>
    </w:p>
    <w:p w:rsidR="00BD1947" w:rsidP="00BD1947">
      <w:pPr>
        <w:pStyle w:val="Answer"/>
      </w:pPr>
      <w:r w:rsidRPr="00BD1947">
        <w:rPr>
          <w:b/>
          <w:i/>
        </w:rPr>
        <w:t>Dr Jean-Pierre Gauci:</w:t>
      </w:r>
      <w:r>
        <w:t xml:space="preserve"> </w:t>
      </w:r>
      <w:r w:rsidR="00521E3D">
        <w:t xml:space="preserve">I have </w:t>
      </w:r>
      <w:r>
        <w:t>one addition to what Colin and Christina were saying.</w:t>
      </w:r>
      <w:r w:rsidR="008B7BD0">
        <w:t xml:space="preserve"> </w:t>
      </w:r>
      <w:r>
        <w:t xml:space="preserve">I think </w:t>
      </w:r>
      <w:r w:rsidR="00521E3D">
        <w:t xml:space="preserve">that </w:t>
      </w:r>
      <w:r>
        <w:t xml:space="preserve">trying to close the routes or trying to stop people from coming in will result </w:t>
      </w:r>
      <w:r w:rsidR="00325A1D">
        <w:t xml:space="preserve">only </w:t>
      </w:r>
      <w:r>
        <w:t xml:space="preserve">in people going further underground, which will also put them further into the hands of the smugglers and the traffickers </w:t>
      </w:r>
      <w:r w:rsidR="00325A1D">
        <w:t xml:space="preserve">whom </w:t>
      </w:r>
      <w:r w:rsidR="00D33D4A">
        <w:t xml:space="preserve">the Bill </w:t>
      </w:r>
      <w:r>
        <w:t xml:space="preserve">is purportedly trying to address and put out of business, </w:t>
      </w:r>
      <w:r w:rsidR="00325A1D">
        <w:t>in effect</w:t>
      </w:r>
      <w:r>
        <w:t>.</w:t>
      </w:r>
      <w:r w:rsidR="008B7BD0">
        <w:t xml:space="preserve"> </w:t>
      </w:r>
      <w:r>
        <w:t>When demand is high there will be supply</w:t>
      </w:r>
      <w:r w:rsidR="00325A1D">
        <w:t xml:space="preserve"> issues</w:t>
      </w:r>
      <w:r>
        <w:t xml:space="preserve">, the price </w:t>
      </w:r>
      <w:r w:rsidR="00325A1D">
        <w:t xml:space="preserve">will </w:t>
      </w:r>
      <w:r>
        <w:t xml:space="preserve">go up and people </w:t>
      </w:r>
      <w:r w:rsidR="00325A1D">
        <w:t xml:space="preserve">will </w:t>
      </w:r>
      <w:r>
        <w:t xml:space="preserve">end up in situations of </w:t>
      </w:r>
      <w:r w:rsidR="00325A1D">
        <w:t xml:space="preserve">further </w:t>
      </w:r>
      <w:r>
        <w:t>exploitation, w</w:t>
      </w:r>
      <w:r w:rsidR="00325A1D">
        <w:t xml:space="preserve">ith </w:t>
      </w:r>
      <w:r>
        <w:t xml:space="preserve">situations of smuggling </w:t>
      </w:r>
      <w:r w:rsidR="00325A1D">
        <w:t xml:space="preserve">changing </w:t>
      </w:r>
      <w:r>
        <w:t>into situations of trafficking and exploitation.</w:t>
      </w:r>
    </w:p>
    <w:p w:rsidR="00BD1947" w:rsidP="00BD1947">
      <w:pPr>
        <w:pStyle w:val="Answer"/>
      </w:pPr>
      <w:r>
        <w:t>The other part of that same equation is if people do not apply for asylum and they end up in the informal economy, if they end up in the country without the required documentation, they are much more likely to end up being destitute, which is again likely to put them in situations where they are increasingly vulnerable to exploitation, trafficking and modern slavery.</w:t>
      </w:r>
    </w:p>
    <w:p w:rsidR="003F154B" w:rsidP="003F154B">
      <w:pPr>
        <w:pStyle w:val="Remark"/>
      </w:pPr>
      <w:r w:rsidRPr="003F154B">
        <w:rPr>
          <w:b/>
        </w:rPr>
        <w:t>Chair:</w:t>
      </w:r>
      <w:r>
        <w:t xml:space="preserve"> Thank you very much.</w:t>
      </w:r>
      <w:r w:rsidR="008B7BD0">
        <w:t xml:space="preserve"> </w:t>
      </w:r>
      <w:r>
        <w:t xml:space="preserve">Looking more specifically </w:t>
      </w:r>
      <w:r w:rsidR="00325A1D">
        <w:t>at</w:t>
      </w:r>
      <w:r>
        <w:t xml:space="preserve"> the legalities of the situation, I will stick with our legal witnesses for this next question.</w:t>
      </w:r>
      <w:r w:rsidR="008B7BD0">
        <w:t xml:space="preserve"> </w:t>
      </w:r>
      <w:r>
        <w:t xml:space="preserve">The Home Secretary, </w:t>
      </w:r>
      <w:r w:rsidRPr="00301BD4">
        <w:t>Suella Braverman</w:t>
      </w:r>
      <w:r>
        <w:t>, has said that if t</w:t>
      </w:r>
      <w:r>
        <w:t>he Bill is enacted, people who enter Britain illegally will be detained.</w:t>
      </w:r>
    </w:p>
    <w:p w:rsidR="003F154B" w:rsidP="003F154B">
      <w:pPr>
        <w:pStyle w:val="Remark"/>
        <w:rPr>
          <w:i/>
        </w:rPr>
      </w:pPr>
      <w:r>
        <w:rPr>
          <w:i/>
        </w:rPr>
        <w:t>C</w:t>
      </w:r>
      <w:r w:rsidRPr="003F154B">
        <w:rPr>
          <w:i/>
        </w:rPr>
        <w:t>ommittee suspended for a Division in the Hous</w:t>
      </w:r>
      <w:r>
        <w:rPr>
          <w:i/>
        </w:rPr>
        <w:t>e</w:t>
      </w:r>
      <w:r w:rsidRPr="003F154B">
        <w:rPr>
          <w:i/>
        </w:rPr>
        <w:t>.</w:t>
      </w:r>
    </w:p>
    <w:p w:rsidR="00521E3D" w:rsidP="003F154B">
      <w:pPr>
        <w:pStyle w:val="Question"/>
      </w:pPr>
      <w:r w:rsidRPr="003F154B">
        <w:rPr>
          <w:b/>
        </w:rPr>
        <w:t>Chair:</w:t>
      </w:r>
      <w:r>
        <w:t xml:space="preserve"> Welcome back to the Joint Committee on Human Rights.</w:t>
      </w:r>
      <w:r w:rsidR="008B7BD0">
        <w:t xml:space="preserve"> </w:t>
      </w:r>
      <w:r>
        <w:t xml:space="preserve">We had to suspend there for a vote in the House of Commons, but we </w:t>
      </w:r>
      <w:r w:rsidR="007B13F5">
        <w:t xml:space="preserve">will </w:t>
      </w:r>
      <w:r>
        <w:t>continue now taking evidence on the Illegal Migration Bill.</w:t>
      </w:r>
    </w:p>
    <w:p w:rsidR="003F154B" w:rsidP="00521E3D">
      <w:pPr>
        <w:pStyle w:val="Question"/>
        <w:numPr>
          <w:ilvl w:val="0"/>
          <w:numId w:val="0"/>
        </w:numPr>
        <w:ind w:left="794"/>
      </w:pPr>
      <w:r>
        <w:t>I was just about to ask our legal experts a question based on what the Home Secretary, Suella Braverman, has said about the Bill.</w:t>
      </w:r>
      <w:r w:rsidR="008B7BD0">
        <w:t xml:space="preserve"> </w:t>
      </w:r>
      <w:r>
        <w:t>She said that if this Bill is enacted, people who enter Britain illegally will be detained and swiftly removed.</w:t>
      </w:r>
      <w:r w:rsidR="008B7BD0">
        <w:t xml:space="preserve"> </w:t>
      </w:r>
      <w:r w:rsidR="00521E3D">
        <w:t>S</w:t>
      </w:r>
      <w:r>
        <w:t xml:space="preserve">he is talking there about </w:t>
      </w:r>
      <w:r w:rsidR="00D33D4A">
        <w:t xml:space="preserve">people </w:t>
      </w:r>
      <w:r>
        <w:t>who enter illegally.</w:t>
      </w:r>
      <w:r w:rsidR="008B7BD0">
        <w:t xml:space="preserve"> </w:t>
      </w:r>
      <w:r>
        <w:t xml:space="preserve">Can you tell us, perhaps starting with Colin, how an asylum seeker </w:t>
      </w:r>
      <w:r w:rsidR="00521E3D">
        <w:t xml:space="preserve">can </w:t>
      </w:r>
      <w:r>
        <w:t>come to the United Kingdom legally at present?</w:t>
      </w:r>
    </w:p>
    <w:p w:rsidR="00D33D4A" w:rsidP="003F154B">
      <w:pPr>
        <w:pStyle w:val="Answer"/>
      </w:pPr>
      <w:r w:rsidRPr="003F154B">
        <w:rPr>
          <w:b/>
          <w:i/>
        </w:rPr>
        <w:t>Colin Yeo:</w:t>
      </w:r>
      <w:r>
        <w:t xml:space="preserve"> If we are talking about somebody who has not already been approved on one of the safe and legal routes that we do have</w:t>
      </w:r>
      <w:r w:rsidR="00521E3D">
        <w:t>—</w:t>
      </w:r>
      <w:r>
        <w:t>for example, the Ukraine scheme or something like that</w:t>
      </w:r>
      <w:r w:rsidR="00521E3D">
        <w:t>—</w:t>
      </w:r>
      <w:r>
        <w:t>if we are talking about who is seeking asylum, there are very narrow routes to come here lawfully.</w:t>
      </w:r>
      <w:r w:rsidR="008B7BD0">
        <w:t xml:space="preserve"> </w:t>
      </w:r>
      <w:r>
        <w:t>In fact, it is virtually impossible</w:t>
      </w:r>
      <w:r w:rsidR="00521E3D">
        <w:t>,</w:t>
      </w:r>
      <w:r>
        <w:t xml:space="preserve"> because to do so you would have to enter on a visa</w:t>
      </w:r>
      <w:r w:rsidR="00325A1D">
        <w:t>,</w:t>
      </w:r>
      <w:r>
        <w:t xml:space="preserve"> because a visa is required for travel from pretty much every country that produces refugees</w:t>
      </w:r>
      <w:r>
        <w:t>.</w:t>
      </w:r>
    </w:p>
    <w:p w:rsidR="003F154B" w:rsidP="003F154B">
      <w:pPr>
        <w:pStyle w:val="Answer"/>
      </w:pPr>
      <w:r>
        <w:t>O</w:t>
      </w:r>
      <w:r>
        <w:t xml:space="preserve">nce you were in the UK, you would then need to claim asylum here, but without having deceived the authorities to obtain the visa in the first </w:t>
      </w:r>
      <w:r>
        <w:t xml:space="preserve">place. </w:t>
      </w:r>
      <w:r>
        <w:t>Coming in as a visitor, for example, you would have to say that you are coming in as a genuine visitor, that you ha</w:t>
      </w:r>
      <w:r w:rsidR="00325A1D">
        <w:t>d</w:t>
      </w:r>
      <w:r>
        <w:t xml:space="preserve"> an intention to leave, and therefore you cannot just lie, get the visa, come here, arrive and say, “Actually, I want to claim asylum” because that would be deception.</w:t>
      </w:r>
      <w:r w:rsidR="008B7BD0">
        <w:t xml:space="preserve"> </w:t>
      </w:r>
      <w:r>
        <w:t>That behaviour would be caught by this Bill and you would be subject to a third country removal.</w:t>
      </w:r>
    </w:p>
    <w:p w:rsidR="003F154B" w:rsidP="003F154B">
      <w:pPr>
        <w:pStyle w:val="Answer"/>
      </w:pPr>
      <w:r>
        <w:t>A</w:t>
      </w:r>
      <w:r>
        <w:t xml:space="preserve"> situation that does arise, where somebody does claim lawfully, is where they enter as a visitor or as a student and something then happens back in their home country that generates an asylum claim</w:t>
      </w:r>
      <w:r>
        <w:t xml:space="preserve">; it is </w:t>
      </w:r>
      <w:r>
        <w:t xml:space="preserve">what lawyers sometimes call a </w:t>
      </w:r>
      <w:r w:rsidR="008B7BD0">
        <w:t>su</w:t>
      </w:r>
      <w:r>
        <w:t>r place</w:t>
      </w:r>
      <w:r w:rsidR="008B7BD0">
        <w:t xml:space="preserve"> </w:t>
      </w:r>
      <w:r>
        <w:t>refugee, and that can happen.</w:t>
      </w:r>
      <w:r w:rsidR="008B7BD0">
        <w:t xml:space="preserve"> </w:t>
      </w:r>
      <w:r>
        <w:t>It does happen to a small number of people, but we are talking about very small numbers, so it is impossible to quantify.</w:t>
      </w:r>
      <w:r w:rsidR="008B7BD0">
        <w:t xml:space="preserve"> </w:t>
      </w:r>
      <w:r>
        <w:t>The Home Office do</w:t>
      </w:r>
      <w:r w:rsidR="00521E3D">
        <w:t>es</w:t>
      </w:r>
      <w:r>
        <w:t xml:space="preserve"> not have the statistics, but we are not talking about very many people at all, basically.</w:t>
      </w:r>
    </w:p>
    <w:p w:rsidR="003F154B" w:rsidP="00013E17">
      <w:pPr>
        <w:pStyle w:val="Remark"/>
      </w:pPr>
      <w:r w:rsidRPr="00013E17">
        <w:rPr>
          <w:b/>
        </w:rPr>
        <w:t>Chair:</w:t>
      </w:r>
      <w:r>
        <w:t xml:space="preserve"> Other than that, they would have to come via one of the existing resettlement </w:t>
      </w:r>
      <w:r w:rsidR="00013E17">
        <w:t>schemes?</w:t>
      </w:r>
    </w:p>
    <w:p w:rsidR="00013E17" w:rsidP="00013E17">
      <w:pPr>
        <w:pStyle w:val="Answer"/>
      </w:pPr>
      <w:r w:rsidRPr="00013E17">
        <w:rPr>
          <w:b/>
          <w:i/>
        </w:rPr>
        <w:t>Colin Yeo:</w:t>
      </w:r>
      <w:r>
        <w:t xml:space="preserve"> Yes.</w:t>
      </w:r>
    </w:p>
    <w:p w:rsidR="00013E17" w:rsidP="00013E17">
      <w:pPr>
        <w:pStyle w:val="Remark"/>
      </w:pPr>
      <w:r w:rsidRPr="00013E17">
        <w:rPr>
          <w:b/>
        </w:rPr>
        <w:t>Chair:</w:t>
      </w:r>
      <w:r>
        <w:t xml:space="preserve"> Is that right or are there any other ways they could come?</w:t>
      </w:r>
    </w:p>
    <w:p w:rsidR="00D33D4A" w:rsidP="00013E17">
      <w:pPr>
        <w:pStyle w:val="Answer"/>
      </w:pPr>
      <w:r w:rsidRPr="00013E17">
        <w:rPr>
          <w:b/>
          <w:i/>
        </w:rPr>
        <w:t>Colin Yeo:</w:t>
      </w:r>
      <w:r>
        <w:t xml:space="preserve"> No.</w:t>
      </w:r>
      <w:r w:rsidR="008B7BD0">
        <w:t xml:space="preserve"> </w:t>
      </w:r>
      <w:r>
        <w:t>There is no such thing as a general humanitarian visa that you can apply for.</w:t>
      </w:r>
      <w:r w:rsidR="008B7BD0">
        <w:t xml:space="preserve"> </w:t>
      </w:r>
      <w:r>
        <w:t>There are resettlement schemes.</w:t>
      </w:r>
      <w:r w:rsidR="008B7BD0">
        <w:t xml:space="preserve"> </w:t>
      </w:r>
      <w:r>
        <w:t>For example, if you are from Ukraine, there is a very generous uncapped visa scheme and the UK has now given asylum to—I lose track, the numbers are changing week by week—something like 120,000 or 130,000 Ukrainians.</w:t>
      </w:r>
      <w:r w:rsidR="008B7BD0">
        <w:t xml:space="preserve"> </w:t>
      </w:r>
      <w:r>
        <w:t>There is a visa scheme for people relocating from Hong Kong.</w:t>
      </w:r>
      <w:r w:rsidR="008B7BD0">
        <w:t xml:space="preserve"> </w:t>
      </w:r>
      <w:r>
        <w:t>I do not think they would class themselves as being refugees, but it is a refugee-like scheme in a way, and substantial numbers have entered under that.</w:t>
      </w:r>
    </w:p>
    <w:p w:rsidR="00013E17" w:rsidP="00013E17">
      <w:pPr>
        <w:pStyle w:val="Answer"/>
      </w:pPr>
      <w:r>
        <w:t>There is also a resettlement scheme</w:t>
      </w:r>
      <w:r w:rsidR="00325A1D">
        <w:t xml:space="preserve"> where y</w:t>
      </w:r>
      <w:r>
        <w:t xml:space="preserve">ou do not apply to come to the </w:t>
      </w:r>
      <w:r w:rsidR="00325A1D">
        <w:t>UK;</w:t>
      </w:r>
      <w:r>
        <w:t xml:space="preserve"> you get selected.</w:t>
      </w:r>
      <w:r w:rsidR="008B7BD0">
        <w:t xml:space="preserve"> </w:t>
      </w:r>
      <w:r>
        <w:t>This is a reference that perhaps dates the author of the piece I read and me as well, because I understood it.</w:t>
      </w:r>
      <w:r w:rsidR="008B7BD0">
        <w:t xml:space="preserve"> </w:t>
      </w:r>
      <w:r>
        <w:t xml:space="preserve">It has been likened to the </w:t>
      </w:r>
      <w:r w:rsidR="00325A1D">
        <w:t>C</w:t>
      </w:r>
      <w:r>
        <w:t>law from “Toy Story”, which descends and grabs little green aliens.</w:t>
      </w:r>
      <w:r w:rsidR="008B7BD0">
        <w:t xml:space="preserve"> </w:t>
      </w:r>
      <w:r>
        <w:t>You do not have any agency.</w:t>
      </w:r>
      <w:r w:rsidR="008B7BD0">
        <w:t xml:space="preserve"> </w:t>
      </w:r>
      <w:r>
        <w:t>You cannot apply for that visa</w:t>
      </w:r>
      <w:r w:rsidR="00325A1D">
        <w:t>;</w:t>
      </w:r>
      <w:r>
        <w:t xml:space="preserve"> you just have to be in a UNHCR camp and hope that you get selected by UNHCR for resettlement and then hope that you might get sent to the UK.</w:t>
      </w:r>
      <w:r w:rsidR="008B7BD0">
        <w:t xml:space="preserve"> </w:t>
      </w:r>
      <w:r>
        <w:t>It is not something that you can actively seek, as such.</w:t>
      </w:r>
      <w:r w:rsidR="008B7BD0">
        <w:t xml:space="preserve"> </w:t>
      </w:r>
      <w:r>
        <w:t xml:space="preserve">That closed down essentially during the pandemic, but I think </w:t>
      </w:r>
      <w:r w:rsidR="00325A1D">
        <w:t>it</w:t>
      </w:r>
      <w:r>
        <w:t xml:space="preserve"> has opened up again.</w:t>
      </w:r>
      <w:r w:rsidR="008B7BD0">
        <w:t xml:space="preserve"> </w:t>
      </w:r>
      <w:r>
        <w:t>It is about 5,000 a year or something like that.</w:t>
      </w:r>
    </w:p>
    <w:p w:rsidR="00013E17" w:rsidP="00013E17">
      <w:pPr>
        <w:pStyle w:val="Remark"/>
      </w:pPr>
      <w:r w:rsidRPr="00013E17">
        <w:rPr>
          <w:b/>
        </w:rPr>
        <w:t>Chair:</w:t>
      </w:r>
      <w:r>
        <w:t xml:space="preserve"> Jean-Pierre, is there anything you would like to add to that?</w:t>
      </w:r>
    </w:p>
    <w:p w:rsidR="003F154B" w:rsidP="00013E17">
      <w:pPr>
        <w:pStyle w:val="Answer"/>
      </w:pPr>
      <w:r w:rsidRPr="00013E17">
        <w:rPr>
          <w:b/>
          <w:i/>
        </w:rPr>
        <w:t>Dr Jean-Pierre Gauci:</w:t>
      </w:r>
      <w:r>
        <w:t xml:space="preserve"> Just to confirm </w:t>
      </w:r>
      <w:r w:rsidR="00D2380A">
        <w:t xml:space="preserve">that </w:t>
      </w:r>
      <w:r>
        <w:t>my understanding is that there is close to no way of coming into the country unless you arrive unlawfully.</w:t>
      </w:r>
      <w:r w:rsidR="008B7BD0">
        <w:t xml:space="preserve"> </w:t>
      </w:r>
      <w:r>
        <w:t>To arrive legally you have to be coming in for a different reason</w:t>
      </w:r>
      <w:r w:rsidR="00D33D4A">
        <w:t>—</w:t>
      </w:r>
      <w:r>
        <w:t>if you are a student and something happens and you become a refugee</w:t>
      </w:r>
      <w:r w:rsidR="008B7BD0">
        <w:t xml:space="preserve"> su</w:t>
      </w:r>
      <w:r w:rsidR="00325A1D">
        <w:t>r place</w:t>
      </w:r>
      <w:r w:rsidR="00D33D4A">
        <w:t>—</w:t>
      </w:r>
      <w:r>
        <w:t>but other than that, it needs to be one of the existing resettlement schemes, whether that is the specialised ones for Ukraine and Hong Kong or the UNHCR settlement scheme, for which the numbers are very limited and the supply of places for people to be resettled is far below what UNHCR estimates to be the need of people to be resettled.</w:t>
      </w:r>
    </w:p>
    <w:p w:rsidR="00013E17" w:rsidP="00013E17">
      <w:pPr>
        <w:pStyle w:val="Question"/>
      </w:pPr>
      <w:r w:rsidRPr="00013E17">
        <w:rPr>
          <w:b/>
        </w:rPr>
        <w:t>Chair:</w:t>
      </w:r>
      <w:r>
        <w:t xml:space="preserve"> Jon, in </w:t>
      </w:r>
      <w:r w:rsidR="00D33D4A">
        <w:t xml:space="preserve">the </w:t>
      </w:r>
      <w:r>
        <w:t xml:space="preserve">Refugee Council’s assessment of the Bill, you talk about safe legal routes being extremely </w:t>
      </w:r>
      <w:r w:rsidR="00DB14B8">
        <w:t>limited</w:t>
      </w:r>
      <w:r w:rsidR="00D33D4A">
        <w:t>. I</w:t>
      </w:r>
      <w:r w:rsidR="00DB14B8">
        <w:t>n addition to those mentioned so far, you also mention family reunion, but I note that you also make the point that fewer people are currently accessing th</w:t>
      </w:r>
      <w:r w:rsidR="00325A1D">
        <w:t>o</w:t>
      </w:r>
      <w:r w:rsidR="00DB14B8">
        <w:t>se safe legal routes than before the Covid pandemic.</w:t>
      </w:r>
      <w:r w:rsidR="008B7BD0">
        <w:t xml:space="preserve"> </w:t>
      </w:r>
      <w:r w:rsidR="00DB14B8">
        <w:t>Can you expand a bit on that for us?</w:t>
      </w:r>
    </w:p>
    <w:p w:rsidR="00DB14B8" w:rsidP="00DB14B8">
      <w:pPr>
        <w:pStyle w:val="Answer"/>
      </w:pPr>
      <w:r w:rsidRPr="00DB14B8">
        <w:rPr>
          <w:b/>
          <w:i/>
        </w:rPr>
        <w:t>Jon Featonby:</w:t>
      </w:r>
      <w:r>
        <w:t xml:space="preserve"> Yes, certainly.</w:t>
      </w:r>
      <w:r w:rsidR="008B7BD0">
        <w:t xml:space="preserve"> </w:t>
      </w:r>
      <w:r w:rsidR="00325A1D">
        <w:t>O</w:t>
      </w:r>
      <w:r>
        <w:t xml:space="preserve">ne of the things that we think is definitely missing from this legislation or the approach to people </w:t>
      </w:r>
      <w:r w:rsidR="00D33D4A">
        <w:t xml:space="preserve">arriving </w:t>
      </w:r>
      <w:r>
        <w:t xml:space="preserve">irregularly in the </w:t>
      </w:r>
      <w:r w:rsidR="00325A1D">
        <w:t xml:space="preserve">UK is </w:t>
      </w:r>
      <w:r>
        <w:t>that rather than expanding safe routes</w:t>
      </w:r>
      <w:r w:rsidR="00D33D4A">
        <w:t>—</w:t>
      </w:r>
      <w:r>
        <w:t>with the exception, as Colin has talked</w:t>
      </w:r>
      <w:r w:rsidR="00D33D4A">
        <w:t xml:space="preserve"> about</w:t>
      </w:r>
      <w:r>
        <w:t xml:space="preserve">, </w:t>
      </w:r>
      <w:r w:rsidR="00EB3586">
        <w:t>of</w:t>
      </w:r>
      <w:r w:rsidR="00325A1D">
        <w:t xml:space="preserve"> the Ukrainian scheme, which is </w:t>
      </w:r>
      <w:r>
        <w:t>very generous and very successful in terms of numbers of people arriving</w:t>
      </w:r>
      <w:r w:rsidR="00D33D4A">
        <w:t>—</w:t>
      </w:r>
      <w:r>
        <w:t xml:space="preserve">there </w:t>
      </w:r>
      <w:r w:rsidR="00325A1D">
        <w:t>is</w:t>
      </w:r>
      <w:r>
        <w:t xml:space="preserve"> </w:t>
      </w:r>
      <w:r w:rsidR="00325A1D">
        <w:t xml:space="preserve">a </w:t>
      </w:r>
      <w:r>
        <w:t>decreasing number of safe routes for people to reach the UK.</w:t>
      </w:r>
    </w:p>
    <w:p w:rsidR="00DB14B8" w:rsidP="00DB14B8">
      <w:pPr>
        <w:pStyle w:val="Answer"/>
      </w:pPr>
      <w:r>
        <w:t>For f</w:t>
      </w:r>
      <w:r>
        <w:t>amily reunion, which allows people who have refugee family members already in the UK to be able to travel safely, 90% of people who usually benefit from that route are women and children.</w:t>
      </w:r>
      <w:r w:rsidR="008B7BD0">
        <w:t xml:space="preserve"> </w:t>
      </w:r>
      <w:r>
        <w:t>That is currently 40</w:t>
      </w:r>
      <w:r w:rsidR="00EB3586">
        <w:t xml:space="preserve">% </w:t>
      </w:r>
      <w:r>
        <w:t>of the number of visa grants that were happening in 2019.</w:t>
      </w:r>
      <w:r w:rsidR="008B7BD0">
        <w:t xml:space="preserve"> </w:t>
      </w:r>
      <w:r>
        <w:t>On family reunion as well, there is a service standard that the Home Office has where it should be making decisions on family reunion applications within 12 weeks.</w:t>
      </w:r>
      <w:r w:rsidR="008B7BD0">
        <w:t xml:space="preserve"> </w:t>
      </w:r>
      <w:r>
        <w:t xml:space="preserve">At the moment the vast majority of cases are taking longer than six months and that is </w:t>
      </w:r>
      <w:r w:rsidR="00EB3586">
        <w:t xml:space="preserve">as </w:t>
      </w:r>
      <w:r>
        <w:t>a direct result of the caseworkers who make those decisions having been moved on to the Ukraine scheme when that was set up, but there is now no real plan in place to get back on top of that family reunion backlog.</w:t>
      </w:r>
    </w:p>
    <w:p w:rsidR="00DB14B8" w:rsidP="00DB14B8">
      <w:pPr>
        <w:pStyle w:val="Answer"/>
      </w:pPr>
      <w:r>
        <w:t>Resettlement is currently running at about 40</w:t>
      </w:r>
      <w:r w:rsidR="00EB3586">
        <w:t xml:space="preserve">% </w:t>
      </w:r>
      <w:r>
        <w:t>of the level that it was before Covid as well</w:t>
      </w:r>
      <w:r w:rsidR="00325A1D">
        <w:t>. O</w:t>
      </w:r>
      <w:r>
        <w:t>bviously</w:t>
      </w:r>
      <w:r w:rsidR="00325A1D">
        <w:t>,</w:t>
      </w:r>
      <w:r>
        <w:t xml:space="preserve"> there are many reasons why the number of people arriving through safe routes in the UK would have decreased during the pandemic, but they have not </w:t>
      </w:r>
      <w:r w:rsidR="00325A1D">
        <w:t xml:space="preserve">yet </w:t>
      </w:r>
      <w:r>
        <w:t>reached</w:t>
      </w:r>
      <w:r w:rsidR="00EB3586">
        <w:t xml:space="preserve"> that</w:t>
      </w:r>
      <w:r w:rsidR="00325A1D">
        <w:t xml:space="preserve"> level</w:t>
      </w:r>
      <w:r w:rsidR="00EB3586">
        <w:t>. E</w:t>
      </w:r>
      <w:r>
        <w:t xml:space="preserve">ven when </w:t>
      </w:r>
      <w:r w:rsidR="00325A1D">
        <w:t xml:space="preserve">we </w:t>
      </w:r>
      <w:r>
        <w:t xml:space="preserve">look at the numbers of something like the Afghan resettlement scheme and in particular pathway 2 of that scheme, which is the one that looks far more like a traditional UNHCR scheme, the latest Home Office statistics that we have </w:t>
      </w:r>
      <w:r w:rsidR="00EB3586">
        <w:t xml:space="preserve">on </w:t>
      </w:r>
      <w:r>
        <w:t>that, which take us up to the end of last year, showed that only 22 people had arrived through this scheme.</w:t>
      </w:r>
      <w:r w:rsidR="008B7BD0">
        <w:t xml:space="preserve"> </w:t>
      </w:r>
      <w:r w:rsidR="00325A1D">
        <w:t>Of</w:t>
      </w:r>
      <w:r>
        <w:t xml:space="preserve"> those who are crossing the </w:t>
      </w:r>
      <w:r w:rsidR="00325A1D">
        <w:t>c</w:t>
      </w:r>
      <w:r>
        <w:t>hannel—and nearly half of the people who</w:t>
      </w:r>
      <w:r w:rsidR="00325A1D">
        <w:t xml:space="preserve"> did so last year</w:t>
      </w:r>
      <w:r>
        <w:t xml:space="preserve"> came from five countries, Afghanistan, Syria, Eritrea, Sudan and Iran—the vast majority have no access to a safe way to get to the UK.</w:t>
      </w:r>
    </w:p>
    <w:p w:rsidR="00DB14B8" w:rsidP="00DB14B8">
      <w:pPr>
        <w:pStyle w:val="Answer"/>
      </w:pPr>
      <w:r>
        <w:t>T</w:t>
      </w:r>
      <w:r>
        <w:t xml:space="preserve">o pick up on a point that Colin made, one of the routes where people can access the UK in order to claim asylum is if they come from a country where </w:t>
      </w:r>
      <w:r>
        <w:t>they do not need a visa to enter the UK.</w:t>
      </w:r>
      <w:r w:rsidR="008B7BD0">
        <w:t xml:space="preserve"> </w:t>
      </w:r>
      <w:r>
        <w:t xml:space="preserve">Hong Kong is probably the most obvious example at the moment in terms of people who might be seeking to access protection, but what the Home Office also generally does is that for some nationalities, if people are using that route to come in and claim asylum, </w:t>
      </w:r>
      <w:r w:rsidR="00325A1D">
        <w:t xml:space="preserve">it </w:t>
      </w:r>
      <w:r>
        <w:t>imposes visas on that country.</w:t>
      </w:r>
      <w:r w:rsidR="008B7BD0">
        <w:t xml:space="preserve"> </w:t>
      </w:r>
      <w:r>
        <w:t>El Salvador is the most obvious and recent example of this, where for many years nationals of El Salvador did not need a visa to enter the country, but then over a couple of years the number of people claiming asylum went up to the low hundreds.</w:t>
      </w:r>
    </w:p>
    <w:p w:rsidR="00DB14B8" w:rsidP="00DB14B8">
      <w:pPr>
        <w:pStyle w:val="Answer"/>
      </w:pPr>
      <w:r>
        <w:t>I</w:t>
      </w:r>
      <w:r>
        <w:t>n June last year, relatively quietly, because it was the same time that the Nationality and Borders Act 2022 was coming into force, a new visa regime was imposed on El Salvadorian nationals. Therefore</w:t>
      </w:r>
      <w:r w:rsidR="00DE1D84">
        <w:t>,</w:t>
      </w:r>
      <w:r>
        <w:t xml:space="preserve"> anybody who wanted to come after that from El Salvador without that visa permission would then, in the words of the Home Office, be arriving illegally, whereas that is only because of that policy decision that was taken within the Home Office.</w:t>
      </w:r>
    </w:p>
    <w:p w:rsidR="00DB14B8" w:rsidP="00DB14B8">
      <w:pPr>
        <w:pStyle w:val="Remark"/>
      </w:pPr>
      <w:r w:rsidRPr="00DB14B8">
        <w:rPr>
          <w:b/>
        </w:rPr>
        <w:t>Chair:</w:t>
      </w:r>
      <w:r>
        <w:t xml:space="preserve"> </w:t>
      </w:r>
      <w:r w:rsidR="00834C1A">
        <w:t>Christina, would you like to add anything before I move on to the next question?</w:t>
      </w:r>
    </w:p>
    <w:p w:rsidR="00834C1A" w:rsidP="00834C1A">
      <w:pPr>
        <w:pStyle w:val="Answer"/>
      </w:pPr>
      <w:r w:rsidRPr="00834C1A">
        <w:rPr>
          <w:b/>
          <w:i/>
        </w:rPr>
        <w:t>Christina Marriott:</w:t>
      </w:r>
      <w:r>
        <w:t xml:space="preserve"> </w:t>
      </w:r>
      <w:r w:rsidR="00DE1D84">
        <w:t xml:space="preserve">I have </w:t>
      </w:r>
      <w:r>
        <w:t xml:space="preserve">a couple of points, maybe to put some numbers to some of </w:t>
      </w:r>
      <w:r w:rsidR="00EB3586">
        <w:t xml:space="preserve">what </w:t>
      </w:r>
      <w:r>
        <w:t>my colleagues have been talking about.</w:t>
      </w:r>
      <w:r w:rsidR="008B7BD0">
        <w:t xml:space="preserve"> </w:t>
      </w:r>
      <w:r>
        <w:t>We need to think about these numbers in light of the principle of protection.</w:t>
      </w:r>
      <w:r w:rsidR="008B7BD0">
        <w:t xml:space="preserve"> </w:t>
      </w:r>
      <w:r>
        <w:t>This is about people fleeing persecution and war and about the UK offering them safety and protection.</w:t>
      </w:r>
      <w:r w:rsidR="008B7BD0">
        <w:t xml:space="preserve"> </w:t>
      </w:r>
      <w:r>
        <w:t>It is also about the UK being a global player in an international system of offering that protection.</w:t>
      </w:r>
    </w:p>
    <w:p w:rsidR="00834C1A" w:rsidP="00834C1A">
      <w:pPr>
        <w:pStyle w:val="Answer"/>
      </w:pPr>
      <w:r>
        <w:t xml:space="preserve">Of the schemes that have been mentioned, the UNHCR </w:t>
      </w:r>
      <w:r w:rsidR="00EB3586">
        <w:t xml:space="preserve">resettlement </w:t>
      </w:r>
      <w:r>
        <w:t>scheme last year settled 887 people in the country.</w:t>
      </w:r>
      <w:r w:rsidR="008B7BD0">
        <w:t xml:space="preserve"> </w:t>
      </w:r>
      <w:r>
        <w:t>Of all the schemes that are safe routes, just 5,792 were settled, of whom 81% were from Afghanistan.</w:t>
      </w:r>
      <w:r w:rsidR="008B7BD0">
        <w:t xml:space="preserve"> </w:t>
      </w:r>
      <w:r>
        <w:t>If you are not from Ukraine, Afghanistan or Hong Kong, you would have to be one of 1,100 people to have had a safe route into the UK.</w:t>
      </w:r>
      <w:r w:rsidR="008B7BD0">
        <w:t xml:space="preserve"> </w:t>
      </w:r>
      <w:r>
        <w:t>I think we really need to consider whether that is us as a country doing our part in the global system of offering protection to people who need it.</w:t>
      </w:r>
    </w:p>
    <w:p w:rsidR="00BD1947" w:rsidP="00834C1A">
      <w:pPr>
        <w:pStyle w:val="Question"/>
      </w:pPr>
      <w:r w:rsidRPr="00834C1A">
        <w:rPr>
          <w:b/>
        </w:rPr>
        <w:t>Lord Alton of Liverpool:</w:t>
      </w:r>
      <w:r>
        <w:t xml:space="preserve"> Thank you to the witnesses for coming today and giving some of your insights from your extraordinary expertise.</w:t>
      </w:r>
      <w:r w:rsidR="008B7BD0">
        <w:t xml:space="preserve"> </w:t>
      </w:r>
      <w:r>
        <w:t xml:space="preserve">If I can take you to </w:t>
      </w:r>
      <w:r w:rsidR="00325A1D">
        <w:t>C</w:t>
      </w:r>
      <w:r>
        <w:t xml:space="preserve">lause 2 of the Bill and what I think are pretty inadequate </w:t>
      </w:r>
      <w:r w:rsidR="00325A1D">
        <w:t>E</w:t>
      </w:r>
      <w:r>
        <w:t>xplanat</w:t>
      </w:r>
      <w:r w:rsidR="00325A1D">
        <w:t>ory</w:t>
      </w:r>
      <w:r>
        <w:t xml:space="preserve"> </w:t>
      </w:r>
      <w:r w:rsidR="00325A1D">
        <w:t>Notes</w:t>
      </w:r>
      <w:r>
        <w:t xml:space="preserve"> in the documents that accompany the Bill, perhaps you could help the committee by expanding our knowledge</w:t>
      </w:r>
      <w:r w:rsidR="00325A1D">
        <w:t>;</w:t>
      </w:r>
      <w:r>
        <w:t xml:space="preserve"> for instance, about the duty that is placed on the Home Secretary </w:t>
      </w:r>
      <w:r w:rsidR="00EB3586">
        <w:t xml:space="preserve">in </w:t>
      </w:r>
      <w:r w:rsidR="00325A1D">
        <w:t>C</w:t>
      </w:r>
      <w:r w:rsidR="00EB3586">
        <w:t xml:space="preserve">lause 2 </w:t>
      </w:r>
      <w:r>
        <w:t>to make arrangements for the removal of people who arrive irregularly from a safe third state.</w:t>
      </w:r>
      <w:r w:rsidR="008B7BD0">
        <w:t xml:space="preserve"> </w:t>
      </w:r>
      <w:r>
        <w:t>Can you explain to us who that duty would affect?</w:t>
      </w:r>
      <w:r w:rsidR="008B7BD0">
        <w:t xml:space="preserve"> </w:t>
      </w:r>
      <w:r>
        <w:t>Perhaps Christina would take that.</w:t>
      </w:r>
    </w:p>
    <w:p w:rsidR="00834C1A" w:rsidP="00834C1A">
      <w:pPr>
        <w:pStyle w:val="Answer"/>
      </w:pPr>
      <w:r w:rsidRPr="00834C1A">
        <w:rPr>
          <w:b/>
          <w:i/>
        </w:rPr>
        <w:t>Christina Marriott:</w:t>
      </w:r>
      <w:r>
        <w:t xml:space="preserve"> It affects everybody who entered in breach of the normal immigration laws, entered/arrived on or after 7 March, so it is retrospective, travelled through a safe country and requires leave to enter or remain but does not have it.</w:t>
      </w:r>
      <w:r w:rsidR="008B7BD0">
        <w:t xml:space="preserve"> </w:t>
      </w:r>
      <w:r>
        <w:t>In effect, it is everybody bar those 5,792 I have just spoken about, because it is impossible for nearly any refugee to come here without going through a safe country</w:t>
      </w:r>
      <w:r w:rsidR="00EB3586">
        <w:t>. W</w:t>
      </w:r>
      <w:r>
        <w:t>hat happens first is people leave the country they are being persecuted in or the country they are fleeing and they go to a neighbouring country</w:t>
      </w:r>
      <w:r w:rsidR="00325A1D">
        <w:t>,</w:t>
      </w:r>
      <w:r>
        <w:t xml:space="preserve"> and nearly always they </w:t>
      </w:r>
      <w:r>
        <w:t>will go to a safe country first.</w:t>
      </w:r>
      <w:r w:rsidR="008B7BD0">
        <w:t xml:space="preserve"> </w:t>
      </w:r>
      <w:r>
        <w:t>We also have to recognise that 69% of people will stay in that neighbouring country.</w:t>
      </w:r>
      <w:r w:rsidR="008B7BD0">
        <w:t xml:space="preserve"> </w:t>
      </w:r>
      <w:r>
        <w:t>Most people do not travel on.</w:t>
      </w:r>
      <w:r w:rsidR="008B7BD0">
        <w:t xml:space="preserve"> </w:t>
      </w:r>
      <w:r>
        <w:t>It is nearly everybody who has not come via a safe route.</w:t>
      </w:r>
      <w:r w:rsidR="008B7BD0">
        <w:t xml:space="preserve"> </w:t>
      </w:r>
      <w:r>
        <w:t xml:space="preserve">We agree with the UNHCR </w:t>
      </w:r>
      <w:r w:rsidR="00816946">
        <w:t xml:space="preserve">that </w:t>
      </w:r>
      <w:r>
        <w:t>the real danger of this Bill is it effectively ends the asylum system in the UK, bar for those very few people who can find a safe route.</w:t>
      </w:r>
    </w:p>
    <w:p w:rsidR="00834C1A" w:rsidP="00CC0078">
      <w:pPr>
        <w:pStyle w:val="Remark"/>
      </w:pPr>
      <w:r w:rsidRPr="00834C1A">
        <w:rPr>
          <w:b/>
        </w:rPr>
        <w:t>Lord Alton of Liverpool:</w:t>
      </w:r>
      <w:r>
        <w:t xml:space="preserve"> Thank you very much indeed.</w:t>
      </w:r>
      <w:r w:rsidR="008B7BD0">
        <w:t xml:space="preserve"> </w:t>
      </w:r>
      <w:r>
        <w:t xml:space="preserve">Perhaps I can turn to Jon for my next question, which is about the </w:t>
      </w:r>
      <w:r w:rsidR="00816946">
        <w:t>refugee convention</w:t>
      </w:r>
      <w:r>
        <w:t>, which prohibits the penalisation of refugees on account of the</w:t>
      </w:r>
      <w:r w:rsidR="00325A1D">
        <w:t>ir</w:t>
      </w:r>
      <w:r>
        <w:t xml:space="preserve"> illegal entry into or for their presence in a country.</w:t>
      </w:r>
      <w:r w:rsidR="008B7BD0">
        <w:t xml:space="preserve"> </w:t>
      </w:r>
      <w:r>
        <w:t>How does the scheme set out in the Bill constitute a penalty?</w:t>
      </w:r>
    </w:p>
    <w:p w:rsidR="00834C1A" w:rsidP="00834C1A">
      <w:pPr>
        <w:pStyle w:val="Answer"/>
      </w:pPr>
      <w:r w:rsidRPr="00834C1A">
        <w:rPr>
          <w:b/>
          <w:i/>
        </w:rPr>
        <w:t>Jon Featonby:</w:t>
      </w:r>
      <w:r>
        <w:t xml:space="preserve"> To a certain degree</w:t>
      </w:r>
      <w:r w:rsidR="00325A1D">
        <w:t>,</w:t>
      </w:r>
      <w:r>
        <w:t xml:space="preserve"> it penalises people by preventing them from ever getting the protection that they need under the </w:t>
      </w:r>
      <w:r w:rsidR="00816946">
        <w:t>refugee convention</w:t>
      </w:r>
      <w:r>
        <w:t>.</w:t>
      </w:r>
      <w:r w:rsidR="008B7BD0">
        <w:t xml:space="preserve"> </w:t>
      </w:r>
      <w:r>
        <w:t xml:space="preserve">The </w:t>
      </w:r>
      <w:r w:rsidR="00816946">
        <w:t>refugee convention</w:t>
      </w:r>
      <w:r>
        <w:t xml:space="preserve"> very clearly sets out a state’s obligations to a refugee who is in its territory.</w:t>
      </w:r>
      <w:r w:rsidR="008B7BD0">
        <w:t xml:space="preserve"> </w:t>
      </w:r>
      <w:r w:rsidR="00816946">
        <w:t>W</w:t>
      </w:r>
      <w:r>
        <w:t xml:space="preserve">hat this Bill prevents the Home Secretary from doing—it is connected to </w:t>
      </w:r>
      <w:r w:rsidR="00325A1D">
        <w:t>C</w:t>
      </w:r>
      <w:r>
        <w:t xml:space="preserve">lause 2, but it is actually the inadmissibility power that is in </w:t>
      </w:r>
      <w:r w:rsidR="00325A1D">
        <w:t>C</w:t>
      </w:r>
      <w:r>
        <w:t>lause 4—is ever looking at the protection needs of anybody who falls under that duty.</w:t>
      </w:r>
      <w:r w:rsidR="008B7BD0">
        <w:t xml:space="preserve"> </w:t>
      </w:r>
      <w:r w:rsidR="00CC0078">
        <w:t>A</w:t>
      </w:r>
      <w:r>
        <w:t>s</w:t>
      </w:r>
      <w:r w:rsidR="00325A1D">
        <w:t xml:space="preserve"> </w:t>
      </w:r>
      <w:r>
        <w:t>Christina sa</w:t>
      </w:r>
      <w:r w:rsidR="00CC0078">
        <w:t>id</w:t>
      </w:r>
      <w:r w:rsidR="00325A1D">
        <w:t>,</w:t>
      </w:r>
      <w:r>
        <w:t xml:space="preserve"> the vast majority </w:t>
      </w:r>
      <w:r w:rsidR="00CC0078">
        <w:t xml:space="preserve">of those people </w:t>
      </w:r>
      <w:r>
        <w:t>w</w:t>
      </w:r>
      <w:r w:rsidR="00325A1D">
        <w:t xml:space="preserve">ill </w:t>
      </w:r>
      <w:r>
        <w:t>claim asylum</w:t>
      </w:r>
      <w:r w:rsidR="00325A1D">
        <w:softHyphen/>
      </w:r>
      <w:r w:rsidR="00CC0078">
        <w:t>. If</w:t>
      </w:r>
      <w:r w:rsidR="00325A1D">
        <w:t xml:space="preserve"> </w:t>
      </w:r>
      <w:r>
        <w:t>that claim was processed, then the overall grant rate for asylum claims at the moment is 75% at initial decision, the highest it has been for 30 years.</w:t>
      </w:r>
      <w:r w:rsidR="008B7BD0">
        <w:t xml:space="preserve"> </w:t>
      </w:r>
      <w:r>
        <w:t xml:space="preserve">Looking at the grant rates </w:t>
      </w:r>
      <w:r w:rsidR="00325A1D">
        <w:t>for</w:t>
      </w:r>
      <w:r>
        <w:t xml:space="preserve"> those people </w:t>
      </w:r>
      <w:r w:rsidR="00325A1D">
        <w:t>who crossed</w:t>
      </w:r>
      <w:r>
        <w:t xml:space="preserve"> the </w:t>
      </w:r>
      <w:r w:rsidR="00325A1D">
        <w:t>c</w:t>
      </w:r>
      <w:r>
        <w:t>hannel last year, overall you would expect two-thirds of th</w:t>
      </w:r>
      <w:r w:rsidR="00CC0078">
        <w:t>em</w:t>
      </w:r>
      <w:r>
        <w:t xml:space="preserve"> to go on and get refugee status if the Home Office processed their claims.</w:t>
      </w:r>
    </w:p>
    <w:p w:rsidR="00834C1A" w:rsidP="00834C1A">
      <w:pPr>
        <w:pStyle w:val="Answer"/>
      </w:pPr>
      <w:r>
        <w:t>It means that the vast majority of people who are arriving irregularly or illegally under the Home Office’s terminology, which we would probably slightly disagree with, are refugees.</w:t>
      </w:r>
      <w:r w:rsidR="008B7BD0">
        <w:t xml:space="preserve"> </w:t>
      </w:r>
      <w:r>
        <w:t>What this Bill does is penalise those people by never giving them those rights and entitlements and that ability to rebuild their life in the UK.</w:t>
      </w:r>
    </w:p>
    <w:p w:rsidR="002553CC" w:rsidP="00CC0078">
      <w:pPr>
        <w:pStyle w:val="Remark"/>
      </w:pPr>
      <w:r w:rsidRPr="002553CC">
        <w:rPr>
          <w:b/>
        </w:rPr>
        <w:t>Lord Alton of Liverpool:</w:t>
      </w:r>
      <w:r>
        <w:t xml:space="preserve"> Let me press you further, if I may, about two contrasting views about the </w:t>
      </w:r>
      <w:r w:rsidR="00816946">
        <w:t>refugee convention</w:t>
      </w:r>
      <w:r>
        <w:t>.</w:t>
      </w:r>
      <w:r w:rsidR="008B7BD0">
        <w:t xml:space="preserve"> </w:t>
      </w:r>
      <w:r>
        <w:t>UNHCR say</w:t>
      </w:r>
      <w:r w:rsidR="00816946">
        <w:t>s</w:t>
      </w:r>
      <w:r w:rsidR="00EB3586">
        <w:t xml:space="preserve"> the </w:t>
      </w:r>
      <w:r w:rsidR="00CC0078">
        <w:t>B</w:t>
      </w:r>
      <w:r w:rsidR="00EB3586">
        <w:t>ill</w:t>
      </w:r>
      <w:r>
        <w:t xml:space="preserve">, </w:t>
      </w:r>
      <w:r w:rsidR="003B15E6">
        <w:t>“</w:t>
      </w:r>
      <w:r w:rsidRPr="003B15E6" w:rsidR="003B15E6">
        <w:t>would amount to an asylum ban</w:t>
      </w:r>
      <w:r w:rsidR="003B15E6">
        <w:t>—</w:t>
      </w:r>
      <w:r w:rsidRPr="003B15E6" w:rsidR="003B15E6">
        <w:t>extinguishing the right to seek refugee protection in the United Kingdom for those who arrive irregularly, no matter how compelling their claim may be</w:t>
      </w:r>
      <w:r w:rsidR="003B15E6">
        <w:t>” and with no consideration of their individual circumstances.</w:t>
      </w:r>
      <w:r w:rsidR="008B7BD0">
        <w:t xml:space="preserve"> </w:t>
      </w:r>
      <w:r w:rsidR="003B15E6">
        <w:t xml:space="preserve">It says in terms this would be </w:t>
      </w:r>
      <w:r w:rsidR="00CC0078">
        <w:t>a</w:t>
      </w:r>
      <w:r w:rsidR="00EB3586">
        <w:t xml:space="preserve"> </w:t>
      </w:r>
      <w:r w:rsidR="003B15E6">
        <w:t xml:space="preserve">clear breach of the </w:t>
      </w:r>
      <w:r w:rsidR="00816946">
        <w:t>refugee convention</w:t>
      </w:r>
      <w:r w:rsidR="003B15E6">
        <w:t>.</w:t>
      </w:r>
      <w:r w:rsidR="008B7BD0">
        <w:t xml:space="preserve"> </w:t>
      </w:r>
      <w:r w:rsidR="003B15E6">
        <w:t xml:space="preserve">The Home Secretary, when asked in Parliament specifically regarding </w:t>
      </w:r>
      <w:r w:rsidR="00162993">
        <w:t>A</w:t>
      </w:r>
      <w:r w:rsidR="003B15E6">
        <w:t xml:space="preserve">rticles 31 and 33 of the </w:t>
      </w:r>
      <w:r w:rsidR="00816946">
        <w:t>refugee convention</w:t>
      </w:r>
      <w:r w:rsidR="003B15E6">
        <w:t>, stated that, “</w:t>
      </w:r>
      <w:r w:rsidRPr="002553CC">
        <w:t>The</w:t>
      </w:r>
      <w:r>
        <w:t xml:space="preserve"> </w:t>
      </w:r>
      <w:r w:rsidRPr="002553CC">
        <w:t>Bill introduces measures</w:t>
      </w:r>
      <w:r>
        <w:t xml:space="preserve"> </w:t>
      </w:r>
      <w:r w:rsidRPr="002553CC">
        <w:t>that</w:t>
      </w:r>
      <w:r>
        <w:t xml:space="preserve"> </w:t>
      </w:r>
      <w:r w:rsidRPr="002553CC">
        <w:t>we consider</w:t>
      </w:r>
      <w:r>
        <w:t xml:space="preserve"> </w:t>
      </w:r>
      <w:r w:rsidRPr="002553CC">
        <w:t>to be</w:t>
      </w:r>
      <w:r>
        <w:t xml:space="preserve"> </w:t>
      </w:r>
      <w:r w:rsidRPr="002553CC">
        <w:t>compliant</w:t>
      </w:r>
      <w:r>
        <w:t xml:space="preserve"> </w:t>
      </w:r>
      <w:r w:rsidRPr="002553CC">
        <w:t>with</w:t>
      </w:r>
      <w:r>
        <w:t xml:space="preserve"> </w:t>
      </w:r>
      <w:r w:rsidRPr="002553CC">
        <w:t>all our international obligations</w:t>
      </w:r>
      <w:r>
        <w:t>—</w:t>
      </w:r>
      <w:r w:rsidRPr="002553CC">
        <w:t>in fact,</w:t>
      </w:r>
      <w:r>
        <w:t xml:space="preserve"> </w:t>
      </w:r>
      <w:r w:rsidRPr="002553CC">
        <w:t>we</w:t>
      </w:r>
      <w:r>
        <w:t xml:space="preserve"> </w:t>
      </w:r>
      <w:r w:rsidRPr="002553CC">
        <w:t>are certain</w:t>
      </w:r>
      <w:r>
        <w:t>”. Now, who is right?</w:t>
      </w:r>
    </w:p>
    <w:p w:rsidR="003B15E6" w:rsidP="003B15E6">
      <w:pPr>
        <w:pStyle w:val="Answer"/>
      </w:pPr>
      <w:r w:rsidRPr="003B15E6">
        <w:rPr>
          <w:b/>
          <w:i/>
        </w:rPr>
        <w:t>Jon Featonby:</w:t>
      </w:r>
      <w:r>
        <w:t xml:space="preserve"> UNHCR is obviously in a way the guardian of the convention and I think </w:t>
      </w:r>
      <w:r w:rsidR="00816946">
        <w:t xml:space="preserve">that </w:t>
      </w:r>
      <w:r>
        <w:t>it would be very difficult to disagree with its reading of it.</w:t>
      </w:r>
      <w:r w:rsidR="008B7BD0">
        <w:t xml:space="preserve"> </w:t>
      </w:r>
      <w:r>
        <w:t>Certainly</w:t>
      </w:r>
      <w:r w:rsidR="00816946">
        <w:t>,</w:t>
      </w:r>
      <w:r>
        <w:t xml:space="preserve"> from a practical measure, it seems very difficult.</w:t>
      </w:r>
      <w:r w:rsidR="008B7BD0">
        <w:t xml:space="preserve"> </w:t>
      </w:r>
      <w:r>
        <w:t xml:space="preserve">We talked earlier </w:t>
      </w:r>
      <w:r w:rsidR="00CC0078">
        <w:t>in</w:t>
      </w:r>
      <w:r>
        <w:t xml:space="preserve"> the committee a</w:t>
      </w:r>
      <w:r w:rsidR="00CC0078">
        <w:t>bout</w:t>
      </w:r>
      <w:r>
        <w:t xml:space="preserve"> those ways in which anybody </w:t>
      </w:r>
      <w:r w:rsidR="007B13F5">
        <w:t xml:space="preserve">will </w:t>
      </w:r>
      <w:r>
        <w:t>be able to claim asylum if this Bill becomes law.</w:t>
      </w:r>
      <w:r w:rsidR="008B7BD0">
        <w:t xml:space="preserve"> </w:t>
      </w:r>
      <w:r>
        <w:t>It seems very difficult and highly unlikely that anybody, whether refugee or not, will be able to access their right to seek asylum under this legislation.</w:t>
      </w:r>
      <w:r w:rsidR="008B7BD0">
        <w:t xml:space="preserve"> </w:t>
      </w:r>
      <w:r>
        <w:t>It would certainly seem that there is much more strength to that argument from the UNHCR as well.</w:t>
      </w:r>
    </w:p>
    <w:p w:rsidR="003B15E6" w:rsidP="003B15E6">
      <w:pPr>
        <w:pStyle w:val="Answer"/>
      </w:pPr>
      <w:r>
        <w:t>The convention sets out certain duties on states, but it is also part of what is supposed to be a way of setting out a global response to people who have been displaced and a way of different states stepping up to fulfil their obligations.</w:t>
      </w:r>
      <w:r w:rsidR="008B7BD0">
        <w:t xml:space="preserve"> </w:t>
      </w:r>
      <w:r>
        <w:t>If the UK do</w:t>
      </w:r>
      <w:r w:rsidR="00CC0078">
        <w:t>es</w:t>
      </w:r>
      <w:r>
        <w:t xml:space="preserve"> this, it is the UK taking a step backwards from those obligations that we signed up to as co-authors of the 1951 convention.</w:t>
      </w:r>
      <w:r w:rsidR="008B7BD0">
        <w:t xml:space="preserve"> </w:t>
      </w:r>
      <w:r>
        <w:t xml:space="preserve">If France </w:t>
      </w:r>
      <w:r w:rsidR="00EB3586">
        <w:t xml:space="preserve">and </w:t>
      </w:r>
      <w:r>
        <w:t xml:space="preserve">Germany did the same thing, it </w:t>
      </w:r>
      <w:r w:rsidR="00CC0078">
        <w:t xml:space="preserve">would </w:t>
      </w:r>
      <w:r>
        <w:t>become very difficult for those people who are facing displacement around the world to ever access protection anywhere.</w:t>
      </w:r>
    </w:p>
    <w:p w:rsidR="003B15E6" w:rsidP="00CC0078">
      <w:pPr>
        <w:pStyle w:val="Remark"/>
      </w:pPr>
      <w:r w:rsidRPr="002553CC">
        <w:rPr>
          <w:b/>
        </w:rPr>
        <w:t>Lord Alton of Liverpool:</w:t>
      </w:r>
      <w:r>
        <w:t xml:space="preserve"> Turning to Colin, if we can probe a bit further into the </w:t>
      </w:r>
      <w:r w:rsidR="00816946">
        <w:t>refugee convention</w:t>
      </w:r>
      <w:r w:rsidR="00690E5E">
        <w:t>,</w:t>
      </w:r>
      <w:r w:rsidR="008B7BD0">
        <w:t xml:space="preserve"> </w:t>
      </w:r>
      <w:r w:rsidR="00690E5E">
        <w:t>u</w:t>
      </w:r>
      <w:r>
        <w:t>nder the Bill an individual who has not come directly to the UK must be subject, it says, to the removal arrangement</w:t>
      </w:r>
      <w:r w:rsidR="00CC0078">
        <w:t>s</w:t>
      </w:r>
      <w:r>
        <w:t>.</w:t>
      </w:r>
      <w:r w:rsidR="008B7BD0">
        <w:t xml:space="preserve"> </w:t>
      </w:r>
      <w:r>
        <w:t>The Bill stipulates that a person will not have come directly to the UK if, and I quote, “</w:t>
      </w:r>
      <w:r w:rsidR="002553CC">
        <w:t xml:space="preserve">they passed through or stopped in another country outside the United Kingdom where their life and liberty were not so threatened”. </w:t>
      </w:r>
      <w:r>
        <w:t xml:space="preserve">Is that compatible with the UK’s obligations under the </w:t>
      </w:r>
      <w:r w:rsidR="00816946">
        <w:t>refugee convention</w:t>
      </w:r>
      <w:r>
        <w:t>?</w:t>
      </w:r>
    </w:p>
    <w:p w:rsidR="0023072B" w:rsidP="003B15E6">
      <w:pPr>
        <w:pStyle w:val="Answer"/>
      </w:pPr>
      <w:r w:rsidRPr="003B15E6">
        <w:rPr>
          <w:b/>
          <w:i/>
        </w:rPr>
        <w:t>Colin Yeo:</w:t>
      </w:r>
      <w:r>
        <w:t xml:space="preserve"> No.</w:t>
      </w:r>
      <w:r w:rsidR="008B7BD0">
        <w:t xml:space="preserve"> </w:t>
      </w:r>
      <w:r>
        <w:t xml:space="preserve">I am fairly confident in that answer because the courts have interpreted this previously </w:t>
      </w:r>
      <w:r w:rsidR="00A37E59">
        <w:t>and decided</w:t>
      </w:r>
      <w:r>
        <w:t xml:space="preserve"> that “come directly” should not be used literally.</w:t>
      </w:r>
      <w:r w:rsidR="008B7BD0">
        <w:t xml:space="preserve"> </w:t>
      </w:r>
      <w:r>
        <w:t>It does not mean literally “do not pass go” style travel.</w:t>
      </w:r>
      <w:r w:rsidR="008B7BD0">
        <w:t xml:space="preserve"> </w:t>
      </w:r>
      <w:r>
        <w:t xml:space="preserve">If we look at the negotiations around the </w:t>
      </w:r>
      <w:r w:rsidR="00816946">
        <w:t>refugee convention</w:t>
      </w:r>
      <w:r>
        <w:t xml:space="preserve">—I have been rereading the </w:t>
      </w:r>
      <w:r w:rsidRPr="0023072B">
        <w:t>Travaux Préparatoires</w:t>
      </w:r>
      <w:r>
        <w:t xml:space="preserve"> </w:t>
      </w:r>
      <w:r>
        <w:t>as preparation for today’s session—</w:t>
      </w:r>
      <w:r w:rsidR="00A37E59">
        <w:t xml:space="preserve">we see that </w:t>
      </w:r>
      <w:r>
        <w:t>the drafters of the convention and the UK representative himself, who was there and talking about the amendments that were laid that then entered into the final text,</w:t>
      </w:r>
      <w:r w:rsidR="00A37E59">
        <w:t xml:space="preserve"> </w:t>
      </w:r>
      <w:r>
        <w:t>were clearly contemplating that a penalty was a criminal penalty, but they did not limit it to that.</w:t>
      </w:r>
    </w:p>
    <w:p w:rsidR="0023072B" w:rsidP="003B15E6">
      <w:pPr>
        <w:pStyle w:val="Answer"/>
      </w:pPr>
      <w:r>
        <w:t>It is not a penalty, for example, to put somebody back in the position that they were in before they travelled to the UK.</w:t>
      </w:r>
      <w:r w:rsidR="008B7BD0">
        <w:t xml:space="preserve"> </w:t>
      </w:r>
      <w:r>
        <w:t>If somebody was put back into France</w:t>
      </w:r>
      <w:r w:rsidR="00A37E59">
        <w:t>,</w:t>
      </w:r>
      <w:r>
        <w:t xml:space="preserve"> where they set off from, it is hard to say that that is a penalty as such, perhaps, but sending them to a third country on a different continent to the one that they come from deliberately in order to deter others from coming looks and sounds a lot like a penalty.</w:t>
      </w:r>
      <w:r w:rsidR="008B7BD0">
        <w:t xml:space="preserve"> </w:t>
      </w:r>
      <w:r>
        <w:t>In fact, that is really the purpose of the legislation</w:t>
      </w:r>
      <w:r w:rsidR="00A37E59">
        <w:t>:</w:t>
      </w:r>
      <w:r>
        <w:t xml:space="preserve"> to penalise some refugees in order to prevent others from coming</w:t>
      </w:r>
      <w:r w:rsidR="008B7BD0">
        <w:t xml:space="preserve">. They clearly contemplated that people should not claim asylum in one country and then just decide to move on to another country. That is what </w:t>
      </w:r>
      <w:r w:rsidR="00162993">
        <w:t>A</w:t>
      </w:r>
      <w:r w:rsidR="008B7BD0">
        <w:t>rticle 31 was designed to avoid. It was not intended to force people to claim asylum in the first country that they reach.</w:t>
      </w:r>
    </w:p>
    <w:p w:rsidR="00AE4C5E" w:rsidP="003B15E6">
      <w:pPr>
        <w:pStyle w:val="Answer"/>
        <w:rPr>
          <w:bCs/>
        </w:rPr>
      </w:pPr>
      <w:r>
        <w:t xml:space="preserve">As I said, I am confident in my interpretation there because the courts have looked at this repeatedly. The High Court looked at this in the case of </w:t>
      </w:r>
      <w:r w:rsidRPr="0023072B" w:rsidR="0023072B">
        <w:t>Ex parte Adimi</w:t>
      </w:r>
      <w:r w:rsidR="0023072B">
        <w:t xml:space="preserve"> </w:t>
      </w:r>
      <w:r>
        <w:t xml:space="preserve">back in 1999, a case that is globally regarded as one of the true meanings of the </w:t>
      </w:r>
      <w:r w:rsidR="00816946">
        <w:t>refugee convention</w:t>
      </w:r>
      <w:r>
        <w:t xml:space="preserve">, and then the House of Lords itself looked at this in a case called </w:t>
      </w:r>
      <w:r w:rsidR="0023072B">
        <w:t xml:space="preserve">R v Asfaw </w:t>
      </w:r>
      <w:r>
        <w:t>in 2006</w:t>
      </w:r>
      <w:r w:rsidR="00A334D3">
        <w:t xml:space="preserve"> or </w:t>
      </w:r>
      <w:r>
        <w:t>2007, I think it was, and again confirmed that interpretation. I am confident in saying that a penalty would include removing somebody to another country they have no connection to in order to</w:t>
      </w:r>
      <w:r w:rsidRPr="00AE4C5E">
        <w:rPr>
          <w:bCs/>
        </w:rPr>
        <w:t xml:space="preserve"> </w:t>
      </w:r>
      <w:r w:rsidRPr="006F5EFA">
        <w:rPr>
          <w:bCs/>
        </w:rPr>
        <w:t xml:space="preserve">deter others and </w:t>
      </w:r>
      <w:r>
        <w:rPr>
          <w:bCs/>
        </w:rPr>
        <w:t>that “</w:t>
      </w:r>
      <w:r w:rsidRPr="006F5EFA">
        <w:rPr>
          <w:bCs/>
        </w:rPr>
        <w:t>come directly</w:t>
      </w:r>
      <w:r>
        <w:rPr>
          <w:bCs/>
        </w:rPr>
        <w:t>”</w:t>
      </w:r>
      <w:r w:rsidRPr="006F5EFA">
        <w:rPr>
          <w:bCs/>
        </w:rPr>
        <w:t xml:space="preserve"> should not be interpreted literally.</w:t>
      </w:r>
    </w:p>
    <w:p w:rsidR="003B15E6" w:rsidP="00A37E59">
      <w:pPr>
        <w:pStyle w:val="Remark"/>
      </w:pPr>
      <w:r w:rsidRPr="00AE4C5E">
        <w:rPr>
          <w:b/>
        </w:rPr>
        <w:t>Lord Alton of Liverpool:</w:t>
      </w:r>
      <w:r>
        <w:t xml:space="preserve"> Thank </w:t>
      </w:r>
      <w:r w:rsidRPr="006F5EFA">
        <w:t>you</w:t>
      </w:r>
      <w:r>
        <w:t>.</w:t>
      </w:r>
      <w:r w:rsidRPr="006F5EFA">
        <w:t xml:space="preserve"> </w:t>
      </w:r>
      <w:r>
        <w:t>T</w:t>
      </w:r>
      <w:r w:rsidRPr="006F5EFA">
        <w:t xml:space="preserve">hat is a very straightforward reply. </w:t>
      </w:r>
      <w:r>
        <w:t>This is m</w:t>
      </w:r>
      <w:r w:rsidRPr="006F5EFA">
        <w:t>y last question in this section before colleagues ask their questions</w:t>
      </w:r>
      <w:r>
        <w:t>.</w:t>
      </w:r>
      <w:r w:rsidRPr="006F5EFA">
        <w:t xml:space="preserve"> Christina, I will ask you about some of the people you mentioned </w:t>
      </w:r>
      <w:r w:rsidRPr="006F5EFA">
        <w:t>who would be escaping from odious regimes. If they falsify their stories in order to ensure safe passage, what will happen to them under the terms of this Bill if they have given false information, even though it was given with justification and good cause</w:t>
      </w:r>
      <w:r>
        <w:t>?</w:t>
      </w:r>
    </w:p>
    <w:p w:rsidR="00AE4C5E" w:rsidRPr="006F5EFA" w:rsidP="00AE4C5E">
      <w:pPr>
        <w:pStyle w:val="Answer"/>
      </w:pPr>
      <w:r w:rsidRPr="006F5EFA">
        <w:rPr>
          <w:b/>
          <w:i/>
        </w:rPr>
        <w:t>Christina Marriott:</w:t>
      </w:r>
      <w:r w:rsidRPr="006F5EFA">
        <w:t xml:space="preserve"> I can speak to the experience that might cause somebody to do that on very long trails</w:t>
      </w:r>
      <w:r w:rsidR="00A37E59">
        <w:t>,</w:t>
      </w:r>
      <w:r w:rsidRPr="006F5EFA">
        <w:t xml:space="preserve"> but I might have to defer to legal colleagues as to what would happen in the Bill for it, if that is okay</w:t>
      </w:r>
      <w:r>
        <w:t>.</w:t>
      </w:r>
    </w:p>
    <w:p w:rsidR="00AE4C5E" w:rsidRPr="006F5EFA" w:rsidP="00AE4C5E">
      <w:pPr>
        <w:pStyle w:val="Answer"/>
      </w:pPr>
      <w:r w:rsidRPr="006F5EFA">
        <w:rPr>
          <w:b/>
          <w:i/>
        </w:rPr>
        <w:t>Colin Yeo:</w:t>
      </w:r>
      <w:r w:rsidRPr="006F5EFA">
        <w:t xml:space="preserve"> It would be caught by deception. If you look at the conditions in </w:t>
      </w:r>
      <w:r w:rsidR="00A37E59">
        <w:t>C</w:t>
      </w:r>
      <w:r w:rsidRPr="006F5EFA">
        <w:t>lause 2</w:t>
      </w:r>
      <w:r>
        <w:t>,</w:t>
      </w:r>
      <w:r w:rsidRPr="006F5EFA">
        <w:t xml:space="preserve"> that would clearly be deception. There is no </w:t>
      </w:r>
      <w:r w:rsidR="00A37E59">
        <w:t>“</w:t>
      </w:r>
      <w:r w:rsidRPr="006F5EFA">
        <w:t>good cause</w:t>
      </w:r>
      <w:r w:rsidR="00A37E59">
        <w:t>”</w:t>
      </w:r>
      <w:r w:rsidRPr="006F5EFA">
        <w:t xml:space="preserve"> get</w:t>
      </w:r>
      <w:r>
        <w:t>-</w:t>
      </w:r>
      <w:r w:rsidRPr="006F5EFA">
        <w:t xml:space="preserve">out clause as there is with the </w:t>
      </w:r>
      <w:r>
        <w:t>r</w:t>
      </w:r>
      <w:r w:rsidRPr="006F5EFA">
        <w:t xml:space="preserve">efugee </w:t>
      </w:r>
      <w:r>
        <w:t>c</w:t>
      </w:r>
      <w:r w:rsidRPr="006F5EFA">
        <w:t xml:space="preserve">onvention itself. </w:t>
      </w:r>
      <w:r>
        <w:t>N</w:t>
      </w:r>
      <w:r w:rsidRPr="006F5EFA">
        <w:t xml:space="preserve">o matter what </w:t>
      </w:r>
      <w:r>
        <w:t xml:space="preserve">good </w:t>
      </w:r>
      <w:r w:rsidRPr="006F5EFA">
        <w:t>reason you might have had for doing that, you would be caught by it</w:t>
      </w:r>
      <w:r w:rsidR="00A37E59">
        <w:t>,</w:t>
      </w:r>
      <w:r w:rsidRPr="006F5EFA">
        <w:t xml:space="preserve"> as long as you have travelled through a third country and you met the other conditions as well.</w:t>
      </w:r>
    </w:p>
    <w:p w:rsidR="00AE4C5E" w:rsidRPr="006F5EFA" w:rsidP="00AE4C5E">
      <w:pPr>
        <w:pStyle w:val="Remark"/>
      </w:pPr>
      <w:r w:rsidRPr="00AE4C5E">
        <w:rPr>
          <w:b/>
        </w:rPr>
        <w:t>Lord Alton of Liverpool:</w:t>
      </w:r>
      <w:r w:rsidRPr="006F5EFA">
        <w:t xml:space="preserve"> That would include telling untruths in order to protect people back in the country from which you fled in the first place. There could be any number of reasons, could there not, why someone might </w:t>
      </w:r>
      <w:r w:rsidR="00057D77">
        <w:t xml:space="preserve">not </w:t>
      </w:r>
      <w:r w:rsidRPr="006F5EFA">
        <w:t xml:space="preserve">have been able to tell an accurate story or </w:t>
      </w:r>
      <w:r w:rsidR="00057D77">
        <w:t xml:space="preserve">a </w:t>
      </w:r>
      <w:r w:rsidRPr="006F5EFA">
        <w:t>truthful one?</w:t>
      </w:r>
    </w:p>
    <w:p w:rsidR="00AE4C5E" w:rsidRPr="006F5EFA" w:rsidP="00AE4C5E">
      <w:pPr>
        <w:pStyle w:val="Answer"/>
      </w:pPr>
      <w:r w:rsidRPr="006F5EFA">
        <w:rPr>
          <w:b/>
          <w:i/>
        </w:rPr>
        <w:t>Colin Yeo:</w:t>
      </w:r>
      <w:r w:rsidRPr="006F5EFA">
        <w:t xml:space="preserve"> Yes.</w:t>
      </w:r>
    </w:p>
    <w:p w:rsidR="00AE4C5E" w:rsidRPr="006F5EFA" w:rsidP="00AE4C5E">
      <w:pPr>
        <w:pStyle w:val="Answer"/>
      </w:pPr>
      <w:r w:rsidRPr="006F5EFA">
        <w:rPr>
          <w:b/>
          <w:i/>
        </w:rPr>
        <w:t>Dr Jean-Pierre Gauci:</w:t>
      </w:r>
      <w:r w:rsidRPr="006F5EFA">
        <w:t xml:space="preserve"> I </w:t>
      </w:r>
      <w:r>
        <w:t xml:space="preserve">can </w:t>
      </w:r>
      <w:r w:rsidRPr="006F5EFA">
        <w:t xml:space="preserve">add one small point to that. The wording of the provision talks about deception both by the person or by any person. If we are thinking about traffickers, for example, </w:t>
      </w:r>
      <w:r>
        <w:t xml:space="preserve">who </w:t>
      </w:r>
      <w:r w:rsidRPr="006F5EFA">
        <w:t>may have lied in order to get a visa for one of their victims to come into the UK, that victim would also be caught under this provision because the provision does not require your own deception</w:t>
      </w:r>
      <w:r w:rsidR="00A37E59">
        <w:t>;</w:t>
      </w:r>
      <w:r w:rsidRPr="006F5EFA">
        <w:t xml:space="preserve"> it requires the deception by any person. The protections that would follow from things like the non-punishment provisions in the Modern Slavery Act and so on would seem to be excluded by the fact that you are not allowed to claim that you are </w:t>
      </w:r>
      <w:r>
        <w:t xml:space="preserve">a </w:t>
      </w:r>
      <w:r w:rsidRPr="006F5EFA">
        <w:t>victim of trafficking.</w:t>
      </w:r>
    </w:p>
    <w:p w:rsidR="00AE4C5E" w:rsidRPr="006F5EFA" w:rsidP="00A37E59">
      <w:pPr>
        <w:pStyle w:val="Remark"/>
      </w:pPr>
      <w:r w:rsidRPr="006F5EFA">
        <w:rPr>
          <w:b/>
        </w:rPr>
        <w:t>Lord Alton of Liverpool:</w:t>
      </w:r>
      <w:r w:rsidRPr="006F5EFA">
        <w:t xml:space="preserve"> That is helpful</w:t>
      </w:r>
      <w:r>
        <w:t>.</w:t>
      </w:r>
      <w:r w:rsidRPr="006F5EFA">
        <w:t xml:space="preserve"> </w:t>
      </w:r>
      <w:r>
        <w:t>T</w:t>
      </w:r>
      <w:r w:rsidRPr="006F5EFA">
        <w:t>hank you.</w:t>
      </w:r>
    </w:p>
    <w:p w:rsidR="00AE4C5E" w:rsidRPr="006F5EFA" w:rsidP="00AE4C5E">
      <w:pPr>
        <w:pStyle w:val="Question"/>
        <w:numPr>
          <w:ilvl w:val="0"/>
          <w:numId w:val="9"/>
        </w:numPr>
      </w:pPr>
      <w:r w:rsidRPr="006F5EFA">
        <w:rPr>
          <w:b/>
        </w:rPr>
        <w:t>Baroness Meyer:</w:t>
      </w:r>
      <w:r w:rsidRPr="006F5EFA">
        <w:t xml:space="preserve"> That is all incredibly interesting, particularly what you were talking about, which I did not know about</w:t>
      </w:r>
      <w:r w:rsidR="00A37E59">
        <w:t>; that is,</w:t>
      </w:r>
      <w:r w:rsidRPr="006F5EFA">
        <w:t xml:space="preserve"> the duty</w:t>
      </w:r>
      <w:r w:rsidR="00057D77">
        <w:t xml:space="preserve"> of</w:t>
      </w:r>
      <w:r w:rsidRPr="006F5EFA">
        <w:t xml:space="preserve"> stopping in the first country.</w:t>
      </w:r>
    </w:p>
    <w:p w:rsidR="00AE4C5E" w:rsidRPr="006F5EFA" w:rsidP="00AE4C5E">
      <w:pPr>
        <w:pStyle w:val="QuestionCont"/>
      </w:pPr>
      <w:r w:rsidRPr="006F5EFA">
        <w:t xml:space="preserve">Christina, Colin and Jon answered the first question I was going to ask but I will ask Jean-Pierre in case </w:t>
      </w:r>
      <w:r w:rsidR="00057D77">
        <w:t xml:space="preserve">he has </w:t>
      </w:r>
      <w:r w:rsidRPr="006F5EFA">
        <w:t>a different view on it. It was to find out what you think is the percentage of asylum seekers who would be covered by this new duty</w:t>
      </w:r>
      <w:r w:rsidR="00057D77">
        <w:t>.</w:t>
      </w:r>
    </w:p>
    <w:p w:rsidR="00AE4C5E" w:rsidRPr="006F5EFA" w:rsidP="00AE4C5E">
      <w:pPr>
        <w:pStyle w:val="Answer"/>
      </w:pPr>
      <w:r w:rsidRPr="006F5EFA">
        <w:rPr>
          <w:b/>
          <w:i/>
        </w:rPr>
        <w:t>Dr Jean-Pierre Gauci:</w:t>
      </w:r>
      <w:r w:rsidRPr="006F5EFA">
        <w:t xml:space="preserve"> I completely agree with what Christina and Jon said. </w:t>
      </w:r>
    </w:p>
    <w:p w:rsidR="00AE4C5E" w:rsidRPr="006F5EFA" w:rsidP="00057D77">
      <w:pPr>
        <w:pStyle w:val="Remark"/>
      </w:pPr>
      <w:r w:rsidRPr="00057D77">
        <w:rPr>
          <w:b/>
        </w:rPr>
        <w:t>Baroness Meyer:</w:t>
      </w:r>
      <w:r w:rsidRPr="006F5EFA">
        <w:t xml:space="preserve"> Seventy-five per cent?</w:t>
      </w:r>
    </w:p>
    <w:p w:rsidR="00AE4C5E" w:rsidRPr="006F5EFA" w:rsidP="00AE4C5E">
      <w:pPr>
        <w:pStyle w:val="Answer"/>
      </w:pPr>
      <w:r w:rsidRPr="006F5EFA">
        <w:rPr>
          <w:b/>
          <w:i/>
        </w:rPr>
        <w:t>Dr Jean-Pierre Gauci:</w:t>
      </w:r>
      <w:r w:rsidRPr="006F5EFA">
        <w:t xml:space="preserve"> Yes, even lower because there are</w:t>
      </w:r>
      <w:r w:rsidR="00A37E59">
        <w:t xml:space="preserve"> </w:t>
      </w:r>
      <w:r w:rsidRPr="006F5EFA">
        <w:t>very few</w:t>
      </w:r>
      <w:r w:rsidR="00A37E59">
        <w:t xml:space="preserve"> </w:t>
      </w:r>
      <w:r w:rsidRPr="006F5EFA">
        <w:t xml:space="preserve">people </w:t>
      </w:r>
      <w:r w:rsidR="00057D77">
        <w:t xml:space="preserve">who </w:t>
      </w:r>
      <w:r w:rsidRPr="006F5EFA">
        <w:t xml:space="preserve">can arrive legally because of specific schemes and otherwise </w:t>
      </w:r>
      <w:r w:rsidR="00A37E59">
        <w:t>and</w:t>
      </w:r>
      <w:r w:rsidRPr="006F5EFA">
        <w:t xml:space="preserve"> are caught by the system.</w:t>
      </w:r>
    </w:p>
    <w:p w:rsidR="00AE4C5E" w:rsidRPr="006F5EFA" w:rsidP="00AE4C5E">
      <w:pPr>
        <w:pStyle w:val="Answer"/>
        <w:rPr>
          <w:bCs/>
        </w:rPr>
      </w:pPr>
      <w:r w:rsidRPr="006F5EFA">
        <w:rPr>
          <w:b/>
          <w:i/>
        </w:rPr>
        <w:t>Christina Marriott:</w:t>
      </w:r>
      <w:r w:rsidRPr="006F5EFA">
        <w:t xml:space="preserve"> I will give an example of that. We know that people from Eritrea </w:t>
      </w:r>
      <w:r w:rsidRPr="006F5EFA">
        <w:rPr>
          <w:bCs/>
        </w:rPr>
        <w:t>have a 98% grant rate of asylum. If they apply for asylum</w:t>
      </w:r>
      <w:r w:rsidR="00A37E59">
        <w:rPr>
          <w:bCs/>
        </w:rPr>
        <w:t>,</w:t>
      </w:r>
      <w:r w:rsidRPr="006F5EFA">
        <w:rPr>
          <w:bCs/>
        </w:rPr>
        <w:t xml:space="preserve"> 98% of them are awarded it on good reason. We know the arrivals last year between January and September, by small boat, 1,509</w:t>
      </w:r>
      <w:r w:rsidR="00A37E59">
        <w:rPr>
          <w:bCs/>
        </w:rPr>
        <w:t>;</w:t>
      </w:r>
      <w:r w:rsidRPr="006F5EFA">
        <w:rPr>
          <w:bCs/>
        </w:rPr>
        <w:t xml:space="preserve"> those who reached the UK by safe route, 14. It is that disparity for some of the countries we know people are fleeing for very good reasons.</w:t>
      </w:r>
    </w:p>
    <w:p w:rsidR="00AE4C5E" w:rsidRPr="006F5EFA" w:rsidP="00AE4C5E">
      <w:pPr>
        <w:pStyle w:val="Answer"/>
        <w:rPr>
          <w:bCs/>
        </w:rPr>
      </w:pPr>
      <w:r w:rsidRPr="006F5EFA">
        <w:rPr>
          <w:bCs/>
        </w:rPr>
        <w:t>To speak back to the point about the safe country, of course you cannot get a flight from Eritrea</w:t>
      </w:r>
      <w:r w:rsidR="00057D77">
        <w:rPr>
          <w:bCs/>
        </w:rPr>
        <w:t>;</w:t>
      </w:r>
      <w:r w:rsidRPr="006F5EFA">
        <w:rPr>
          <w:bCs/>
        </w:rPr>
        <w:t xml:space="preserve"> you cannot get a passport in Eritrea. There are reasons you w</w:t>
      </w:r>
      <w:r w:rsidR="00A37E59">
        <w:rPr>
          <w:bCs/>
        </w:rPr>
        <w:t>ould</w:t>
      </w:r>
      <w:r w:rsidRPr="006F5EFA">
        <w:rPr>
          <w:bCs/>
        </w:rPr>
        <w:t xml:space="preserve"> not arrive directly</w:t>
      </w:r>
      <w:r w:rsidR="00A37E59">
        <w:rPr>
          <w:bCs/>
        </w:rPr>
        <w:t>,</w:t>
      </w:r>
      <w:r w:rsidRPr="006F5EFA">
        <w:rPr>
          <w:bCs/>
        </w:rPr>
        <w:t xml:space="preserve"> because it is impossible and you will not arrive with documents because they are also impossible, which are both pertinent to this Bill.</w:t>
      </w:r>
    </w:p>
    <w:p w:rsidR="00AE4C5E" w:rsidRPr="006F5EFA" w:rsidP="00A37E59">
      <w:pPr>
        <w:pStyle w:val="Remark"/>
      </w:pPr>
      <w:r w:rsidRPr="006F5EFA">
        <w:rPr>
          <w:b/>
        </w:rPr>
        <w:t>Baroness Meyer:</w:t>
      </w:r>
      <w:r w:rsidRPr="006F5EFA">
        <w:t xml:space="preserve"> What about the roles of our embassies and consulates in those countries? Can they play a role?</w:t>
      </w:r>
    </w:p>
    <w:p w:rsidR="00AE4C5E" w:rsidRPr="006F5EFA" w:rsidP="00A37E59">
      <w:pPr>
        <w:pStyle w:val="Answer"/>
      </w:pPr>
      <w:r w:rsidRPr="006F5EFA">
        <w:rPr>
          <w:b/>
          <w:i/>
        </w:rPr>
        <w:t>Christina Marriott:</w:t>
      </w:r>
      <w:r w:rsidRPr="006F5EFA">
        <w:t xml:space="preserve"> What we know is </w:t>
      </w:r>
      <w:r w:rsidR="00A37E59">
        <w:t xml:space="preserve">that </w:t>
      </w:r>
      <w:r w:rsidRPr="006F5EFA">
        <w:t xml:space="preserve">in areas of conflict embassies </w:t>
      </w:r>
      <w:r w:rsidR="00A37E59">
        <w:t xml:space="preserve">often </w:t>
      </w:r>
      <w:r w:rsidRPr="006F5EFA">
        <w:t>close or get overwhelmed.</w:t>
      </w:r>
      <w:r w:rsidR="00A37E59">
        <w:t xml:space="preserve"> In </w:t>
      </w:r>
      <w:r w:rsidRPr="006F5EFA">
        <w:t>2015</w:t>
      </w:r>
      <w:r w:rsidR="00A37E59">
        <w:t>,</w:t>
      </w:r>
      <w:r w:rsidRPr="006F5EFA">
        <w:t xml:space="preserve"> when Syrian refugees were trying to leave Syria</w:t>
      </w:r>
      <w:r w:rsidR="00A37E59">
        <w:t xml:space="preserve">, </w:t>
      </w:r>
      <w:r w:rsidRPr="006F5EFA">
        <w:t xml:space="preserve">the Turkish embassy </w:t>
      </w:r>
      <w:r w:rsidR="00A37E59">
        <w:t>was</w:t>
      </w:r>
      <w:r w:rsidRPr="006F5EFA">
        <w:t xml:space="preserve"> overwhelmed and closed. Even if you were trying to get a visa to enter Turkey lawfully, you could not. You just could not get the visa.</w:t>
      </w:r>
      <w:r w:rsidR="00A37E59">
        <w:t xml:space="preserve"> </w:t>
      </w:r>
      <w:r w:rsidRPr="006F5EFA">
        <w:t xml:space="preserve">One </w:t>
      </w:r>
      <w:r w:rsidR="00A37E59">
        <w:t>thing</w:t>
      </w:r>
      <w:r w:rsidRPr="006F5EFA">
        <w:t xml:space="preserve"> </w:t>
      </w:r>
      <w:r w:rsidR="00DE6A65">
        <w:t xml:space="preserve">that </w:t>
      </w:r>
      <w:r w:rsidRPr="006F5EFA">
        <w:t xml:space="preserve">Red Cross </w:t>
      </w:r>
      <w:r w:rsidR="00DE6A65">
        <w:t xml:space="preserve">thinks that </w:t>
      </w:r>
      <w:r w:rsidRPr="006F5EFA">
        <w:t>the Government could consider is humanitarian visas, so how we might think about people being able to apply at least for an in principle decision out of country.</w:t>
      </w:r>
    </w:p>
    <w:p w:rsidR="00AE4C5E" w:rsidRPr="006F5EFA" w:rsidP="00DE6A65">
      <w:pPr>
        <w:pStyle w:val="Remark"/>
      </w:pPr>
      <w:r w:rsidRPr="00DE6A65">
        <w:rPr>
          <w:b/>
        </w:rPr>
        <w:t>Baroness Meyer:</w:t>
      </w:r>
      <w:r w:rsidRPr="006F5EFA">
        <w:t xml:space="preserve"> Who would they apply to?</w:t>
      </w:r>
    </w:p>
    <w:p w:rsidR="00AE4C5E" w:rsidRPr="006F5EFA" w:rsidP="00AE4C5E">
      <w:pPr>
        <w:pStyle w:val="Answer"/>
      </w:pPr>
      <w:r w:rsidRPr="006F5EFA">
        <w:rPr>
          <w:b/>
          <w:i/>
        </w:rPr>
        <w:t>Christina Marriott:</w:t>
      </w:r>
      <w:r w:rsidRPr="006F5EFA">
        <w:t xml:space="preserve"> </w:t>
      </w:r>
      <w:r w:rsidR="00A37E59">
        <w:t>It would be t</w:t>
      </w:r>
      <w:r w:rsidRPr="006F5EFA">
        <w:t xml:space="preserve">o the </w:t>
      </w:r>
      <w:r w:rsidR="00A37E59">
        <w:t>UK,</w:t>
      </w:r>
      <w:r w:rsidRPr="006F5EFA">
        <w:t xml:space="preserve"> </w:t>
      </w:r>
      <w:r w:rsidR="00A37E59">
        <w:t xml:space="preserve">but </w:t>
      </w:r>
      <w:r w:rsidRPr="006F5EFA">
        <w:t xml:space="preserve">to get a reasonable grounds decision on whether you could apply for asylum. We think that might prevent some of the very dangerous journeys that people are making. We are not saying we should do it this week. We are not saying </w:t>
      </w:r>
      <w:r w:rsidR="00DE6A65">
        <w:t xml:space="preserve">that </w:t>
      </w:r>
      <w:r w:rsidRPr="006F5EFA">
        <w:t>the Government should do it this week</w:t>
      </w:r>
      <w:r w:rsidR="00DE6A65">
        <w:t>.</w:t>
      </w:r>
      <w:r w:rsidRPr="006F5EFA">
        <w:t xml:space="preserve"> </w:t>
      </w:r>
      <w:r w:rsidR="00DE6A65">
        <w:t>W</w:t>
      </w:r>
      <w:r w:rsidRPr="006F5EFA">
        <w:t xml:space="preserve">e think </w:t>
      </w:r>
      <w:r w:rsidR="00DE6A65">
        <w:t xml:space="preserve">that </w:t>
      </w:r>
      <w:r w:rsidRPr="006F5EFA">
        <w:t xml:space="preserve">there are comparisons in places like Switzerland that can be looked at. We think </w:t>
      </w:r>
      <w:r w:rsidR="00DE6A65">
        <w:t xml:space="preserve">that </w:t>
      </w:r>
      <w:r w:rsidRPr="006F5EFA">
        <w:t>it is an idea worth trialling and piloting.</w:t>
      </w:r>
    </w:p>
    <w:p w:rsidR="00AE4C5E" w:rsidRPr="006F5EFA" w:rsidP="00AE4C5E">
      <w:pPr>
        <w:pStyle w:val="Remark"/>
      </w:pPr>
      <w:r w:rsidRPr="006F5EFA">
        <w:rPr>
          <w:b/>
        </w:rPr>
        <w:t>Baroness Meyer:</w:t>
      </w:r>
      <w:r w:rsidRPr="006F5EFA">
        <w:t xml:space="preserve"> I see </w:t>
      </w:r>
      <w:r w:rsidR="00DE6A65">
        <w:t xml:space="preserve">that </w:t>
      </w:r>
      <w:r w:rsidRPr="006F5EFA">
        <w:t>Jon is nodding.</w:t>
      </w:r>
    </w:p>
    <w:p w:rsidR="00DE6A65" w:rsidP="00AE4C5E">
      <w:pPr>
        <w:pStyle w:val="Answer"/>
      </w:pPr>
      <w:r w:rsidRPr="006F5EFA">
        <w:rPr>
          <w:b/>
          <w:i/>
        </w:rPr>
        <w:t>Jon Featonby:</w:t>
      </w:r>
      <w:r w:rsidRPr="006F5EFA">
        <w:t xml:space="preserve"> We definitely agree with that idea. The principle at the moment is that somebody has to be physically present in the UK before they can put that application in for asylum. It seems to us that one of the ways that you reduce people making dangerous journeys in order to access that right is by giving somebody a safer way to do that.</w:t>
      </w:r>
    </w:p>
    <w:p w:rsidR="00AE4C5E" w:rsidRPr="006F5EFA" w:rsidP="00AE4C5E">
      <w:pPr>
        <w:pStyle w:val="Answer"/>
      </w:pPr>
      <w:r w:rsidRPr="006F5EFA">
        <w:t xml:space="preserve">One way of doing that would be to introduce a way for somebody to put </w:t>
      </w:r>
      <w:r w:rsidR="00A37E59">
        <w:t xml:space="preserve">in almost </w:t>
      </w:r>
      <w:r w:rsidRPr="006F5EFA">
        <w:t>an initial application for asylum.</w:t>
      </w:r>
      <w:r w:rsidR="00DE6A65">
        <w:t xml:space="preserve"> </w:t>
      </w:r>
      <w:r w:rsidRPr="006F5EFA">
        <w:t>There are ways that you could pilot this idea, focusing maybe on those countries</w:t>
      </w:r>
      <w:r w:rsidR="00DE6A65">
        <w:t xml:space="preserve"> and</w:t>
      </w:r>
      <w:r w:rsidRPr="006F5EFA">
        <w:t xml:space="preserve"> those nationalities who are highly likely to be making those journeys into the UK and have a high grant rate. Eritrea would be a very good example of that. Syrians, Afghans</w:t>
      </w:r>
      <w:r w:rsidR="00DE6A65">
        <w:t xml:space="preserve"> and</w:t>
      </w:r>
      <w:r w:rsidRPr="006F5EFA">
        <w:t xml:space="preserve"> Iranians would be others as well. Otherwise</w:t>
      </w:r>
      <w:r w:rsidR="00A37E59">
        <w:t>,</w:t>
      </w:r>
      <w:r w:rsidRPr="006F5EFA">
        <w:t xml:space="preserve"> all those people who are making those dangerous journeys </w:t>
      </w:r>
      <w:r w:rsidR="00A37E59">
        <w:t>will be</w:t>
      </w:r>
      <w:r w:rsidRPr="006F5EFA">
        <w:t xml:space="preserve"> captured by this Bill and never access th</w:t>
      </w:r>
      <w:r w:rsidR="00A37E59">
        <w:t xml:space="preserve">at </w:t>
      </w:r>
      <w:r w:rsidRPr="006F5EFA">
        <w:t>protection.</w:t>
      </w:r>
    </w:p>
    <w:p w:rsidR="00AE4C5E" w:rsidRPr="006F5EFA" w:rsidP="00AE4C5E">
      <w:pPr>
        <w:pStyle w:val="Remark"/>
      </w:pPr>
      <w:r w:rsidRPr="006F5EFA">
        <w:rPr>
          <w:b/>
        </w:rPr>
        <w:t>Baroness Meyer:</w:t>
      </w:r>
      <w:r w:rsidRPr="006F5EFA">
        <w:t xml:space="preserve"> Then they would have to apply from the country where </w:t>
      </w:r>
      <w:r w:rsidRPr="006F5EFA">
        <w:t>they are</w:t>
      </w:r>
      <w:r w:rsidR="00A37E59">
        <w:t>;</w:t>
      </w:r>
      <w:r w:rsidRPr="006F5EFA">
        <w:t xml:space="preserve"> they would have to do an online application or—</w:t>
      </w:r>
    </w:p>
    <w:p w:rsidR="00AE4C5E" w:rsidRPr="006F5EFA" w:rsidP="00AE4C5E">
      <w:pPr>
        <w:pStyle w:val="Answer"/>
      </w:pPr>
      <w:r w:rsidRPr="006F5EFA">
        <w:rPr>
          <w:b/>
          <w:i/>
        </w:rPr>
        <w:t>Jon Featonby:</w:t>
      </w:r>
      <w:r w:rsidRPr="006F5EFA">
        <w:t xml:space="preserve"> If you were going to do it, you would probably have to do it from outside of their country in order to access it. There are ways of doing it online</w:t>
      </w:r>
      <w:r w:rsidR="00DE6A65">
        <w:t>,</w:t>
      </w:r>
      <w:r w:rsidRPr="006F5EFA">
        <w:t xml:space="preserve"> and refugee family reunion is quite a good example of how the application process could work in theory. Refugee family reunion applications are submitted online</w:t>
      </w:r>
      <w:r w:rsidR="00DE6A65">
        <w:t>.</w:t>
      </w:r>
      <w:r w:rsidRPr="006F5EFA">
        <w:t xml:space="preserve"> </w:t>
      </w:r>
      <w:r w:rsidR="00DE6A65">
        <w:t>I</w:t>
      </w:r>
      <w:r w:rsidRPr="006F5EFA">
        <w:t>t then does require somebody to travel to a visa application centre, usually outside the country they live in, to submit their biometrics. You could</w:t>
      </w:r>
      <w:r w:rsidR="00A37E59">
        <w:t xml:space="preserve"> </w:t>
      </w:r>
      <w:r w:rsidRPr="006F5EFA">
        <w:t xml:space="preserve">submit </w:t>
      </w:r>
      <w:r w:rsidR="00A37E59">
        <w:t xml:space="preserve">that in principle </w:t>
      </w:r>
      <w:r w:rsidRPr="006F5EFA">
        <w:t>asylum application onlin</w:t>
      </w:r>
      <w:r w:rsidR="00A37E59">
        <w:t>e. It</w:t>
      </w:r>
      <w:r w:rsidRPr="006F5EFA">
        <w:t xml:space="preserve"> w</w:t>
      </w:r>
      <w:r w:rsidR="00A37E59">
        <w:t xml:space="preserve">ould </w:t>
      </w:r>
      <w:r w:rsidRPr="006F5EFA">
        <w:t xml:space="preserve">be granted, in theory, by the UK, then that person </w:t>
      </w:r>
      <w:r w:rsidR="00A37E59">
        <w:t xml:space="preserve">would be </w:t>
      </w:r>
      <w:r w:rsidRPr="006F5EFA">
        <w:t xml:space="preserve">able to travel to another country where they </w:t>
      </w:r>
      <w:r w:rsidR="00A37E59">
        <w:t>we</w:t>
      </w:r>
      <w:r w:rsidRPr="006F5EFA">
        <w:t>re able to take that journey forward.</w:t>
      </w:r>
    </w:p>
    <w:p w:rsidR="00AE4C5E" w:rsidRPr="006F5EFA" w:rsidP="00AE4C5E">
      <w:pPr>
        <w:pStyle w:val="Answer"/>
      </w:pPr>
      <w:r w:rsidRPr="006F5EFA">
        <w:t>It is quite similar to how some of the pathways under the Afghan resettlement scheme work at the moment. Pathway 3, in particular, has been an application online</w:t>
      </w:r>
      <w:r w:rsidR="00DE6A65">
        <w:t>.</w:t>
      </w:r>
      <w:r w:rsidRPr="006F5EFA">
        <w:t xml:space="preserve"> </w:t>
      </w:r>
      <w:r w:rsidR="00DE6A65">
        <w:t>M</w:t>
      </w:r>
      <w:r w:rsidRPr="006F5EFA">
        <w:t xml:space="preserve">ost of the people applying for that have </w:t>
      </w:r>
      <w:r w:rsidR="00A37E59">
        <w:t xml:space="preserve">still been </w:t>
      </w:r>
      <w:r w:rsidRPr="006F5EFA">
        <w:t>in Afghanistan. Obviously</w:t>
      </w:r>
      <w:r w:rsidR="00DE6A65">
        <w:t>,</w:t>
      </w:r>
      <w:r w:rsidRPr="006F5EFA">
        <w:t xml:space="preserve"> they cannot travel directly from Afghanistan but what happens is </w:t>
      </w:r>
      <w:r w:rsidR="00DE6A65">
        <w:t xml:space="preserve">that </w:t>
      </w:r>
      <w:r w:rsidRPr="006F5EFA">
        <w:t>the Home Office or the Ministry of Defence accepts that application. That person then knows that they can travel to Pakistan because they will then be able to travel on safely.</w:t>
      </w:r>
    </w:p>
    <w:p w:rsidR="00AE4C5E" w:rsidRPr="006F5EFA" w:rsidP="00AE4C5E">
      <w:pPr>
        <w:pStyle w:val="Answer"/>
      </w:pPr>
      <w:r w:rsidRPr="006F5EFA">
        <w:t>There are some principles that have already been implemented by the UK Government</w:t>
      </w:r>
      <w:r w:rsidR="00DE6A65">
        <w:t>.</w:t>
      </w:r>
      <w:r w:rsidRPr="006F5EFA">
        <w:t xml:space="preserve"> </w:t>
      </w:r>
      <w:r w:rsidR="00DE6A65">
        <w:t>T</w:t>
      </w:r>
      <w:r w:rsidRPr="006F5EFA">
        <w:t>he Ukraine scheme also offers a bit of a blueprint for this that could be expanded out to more nationalities, particularly those who are likely to be making those dangerous journeys.</w:t>
      </w:r>
    </w:p>
    <w:p w:rsidR="00AE4C5E" w:rsidRPr="006F5EFA" w:rsidP="00AE4C5E">
      <w:pPr>
        <w:pStyle w:val="Remark"/>
      </w:pPr>
      <w:r w:rsidRPr="006F5EFA">
        <w:rPr>
          <w:b/>
        </w:rPr>
        <w:t>Baroness Meyer:</w:t>
      </w:r>
      <w:r w:rsidRPr="006F5EFA">
        <w:t xml:space="preserve"> Colin, would you agree to this as well from a legal point of view?</w:t>
      </w:r>
    </w:p>
    <w:p w:rsidR="00AE4C5E" w:rsidRPr="006F5EFA" w:rsidP="00AE4C5E">
      <w:pPr>
        <w:pStyle w:val="Answer"/>
      </w:pPr>
      <w:r w:rsidRPr="006F5EFA">
        <w:rPr>
          <w:b/>
          <w:i/>
        </w:rPr>
        <w:t>Colin Yeo:</w:t>
      </w:r>
      <w:r w:rsidRPr="006F5EFA">
        <w:t xml:space="preserve"> Yes. </w:t>
      </w:r>
      <w:r w:rsidR="00DE6A65">
        <w:t>C</w:t>
      </w:r>
      <w:r w:rsidRPr="006F5EFA">
        <w:t xml:space="preserve">oming back to the original question about what percentage of asylum seekers are covered, it is basically all. Last year that </w:t>
      </w:r>
      <w:r w:rsidR="00DE6A65">
        <w:t>wa</w:t>
      </w:r>
      <w:r w:rsidRPr="006F5EFA">
        <w:t>s about 89,000</w:t>
      </w:r>
      <w:r w:rsidR="00A37E59">
        <w:t xml:space="preserve"> people</w:t>
      </w:r>
      <w:r w:rsidRPr="006F5EFA">
        <w:t xml:space="preserve">. If this does not deter people from coming, that is a lot of people </w:t>
      </w:r>
      <w:r w:rsidR="00DE6A65">
        <w:t xml:space="preserve">who </w:t>
      </w:r>
      <w:r w:rsidRPr="006F5EFA">
        <w:t>the Home Secretary is pledging to detain and remove to Rwanda.</w:t>
      </w:r>
    </w:p>
    <w:p w:rsidR="00AE4C5E" w:rsidRPr="006F5EFA" w:rsidP="00AE4C5E">
      <w:pPr>
        <w:pStyle w:val="Answer"/>
      </w:pPr>
      <w:r w:rsidRPr="006F5EFA">
        <w:rPr>
          <w:b/>
          <w:i/>
        </w:rPr>
        <w:t>Jon Featonby:</w:t>
      </w:r>
      <w:r w:rsidRPr="006F5EFA">
        <w:t xml:space="preserve"> If I can come in on that quickly</w:t>
      </w:r>
      <w:r w:rsidR="00A37E59">
        <w:t>;</w:t>
      </w:r>
      <w:r w:rsidRPr="006F5EFA">
        <w:t xml:space="preserve"> I should have mentioned this as well. The Home Office ha</w:t>
      </w:r>
      <w:r w:rsidR="00DE6A65">
        <w:t>s</w:t>
      </w:r>
      <w:r w:rsidRPr="006F5EFA">
        <w:t xml:space="preserve"> not yet published an impact assessment </w:t>
      </w:r>
      <w:r w:rsidR="00A37E59">
        <w:t xml:space="preserve">for </w:t>
      </w:r>
      <w:r w:rsidRPr="006F5EFA">
        <w:t>this Bill</w:t>
      </w:r>
      <w:r w:rsidR="00DE6A65">
        <w:t xml:space="preserve"> as to</w:t>
      </w:r>
      <w:r w:rsidRPr="006F5EFA">
        <w:t xml:space="preserve"> how many people </w:t>
      </w:r>
      <w:r w:rsidR="00DE6A65">
        <w:t xml:space="preserve">it </w:t>
      </w:r>
      <w:r w:rsidRPr="006F5EFA">
        <w:t>believe</w:t>
      </w:r>
      <w:r w:rsidR="00DE6A65">
        <w:t>s</w:t>
      </w:r>
      <w:r w:rsidRPr="006F5EFA">
        <w:t xml:space="preserve"> will be impacted by it</w:t>
      </w:r>
      <w:r w:rsidR="00DE6A65">
        <w:t xml:space="preserve"> and</w:t>
      </w:r>
      <w:r w:rsidRPr="006F5EFA">
        <w:t xml:space="preserve"> </w:t>
      </w:r>
      <w:r w:rsidR="00DE6A65">
        <w:t>h</w:t>
      </w:r>
      <w:r w:rsidRPr="006F5EFA">
        <w:t>ow many people will have their claim deemed inadmissible</w:t>
      </w:r>
      <w:r w:rsidR="00A37E59">
        <w:t xml:space="preserve"> and</w:t>
      </w:r>
      <w:r w:rsidRPr="006F5EFA">
        <w:t xml:space="preserve"> be detained</w:t>
      </w:r>
      <w:r w:rsidR="00DE6A65">
        <w:t>,</w:t>
      </w:r>
      <w:r w:rsidRPr="006F5EFA">
        <w:t xml:space="preserve"> and the cost of that.</w:t>
      </w:r>
    </w:p>
    <w:p w:rsidR="00DE6A65" w:rsidP="00A37E59">
      <w:pPr>
        <w:pStyle w:val="Answer"/>
      </w:pPr>
      <w:r w:rsidRPr="006F5EFA">
        <w:t>We have tried to fill that gap as best as we can from the information that is in there from Home Office statistics and has been published elsewhere</w:t>
      </w:r>
      <w:r>
        <w:t>,</w:t>
      </w:r>
      <w:r w:rsidRPr="006F5EFA">
        <w:t xml:space="preserve"> and </w:t>
      </w:r>
      <w:r w:rsidR="00A37E59">
        <w:t xml:space="preserve">by </w:t>
      </w:r>
      <w:r w:rsidRPr="006F5EFA">
        <w:t>making some assumptions around that. What we think will happen is that even by the time this duty to remove and inadmissibility powers come into force, which will probably be some time later this year</w:t>
      </w:r>
      <w:r>
        <w:t>,</w:t>
      </w:r>
      <w:r w:rsidRPr="006F5EFA">
        <w:t xml:space="preserve"> </w:t>
      </w:r>
      <w:r>
        <w:t>i</w:t>
      </w:r>
      <w:r w:rsidRPr="006F5EFA">
        <w:t xml:space="preserve">f </w:t>
      </w:r>
      <w:r>
        <w:t>c</w:t>
      </w:r>
      <w:r w:rsidRPr="006F5EFA">
        <w:t>hannel crossing numbers look like they did last year there will probably already be 40,000</w:t>
      </w:r>
      <w:r>
        <w:t xml:space="preserve"> to</w:t>
      </w:r>
      <w:r w:rsidRPr="006F5EFA">
        <w:t xml:space="preserve"> 50,000 who on day 1 are impacted by this Bill because it is retrospective to 7 March. Looking over the first three years of this legislation, we think </w:t>
      </w:r>
      <w:r>
        <w:t xml:space="preserve">that </w:t>
      </w:r>
      <w:r w:rsidRPr="006F5EFA">
        <w:t>probably somewhere between 225,000 and 257,000 people will have their claims deemed inadmissible.</w:t>
      </w:r>
    </w:p>
    <w:p w:rsidR="00AE4C5E" w:rsidP="00A37E59">
      <w:pPr>
        <w:pStyle w:val="Answer"/>
      </w:pPr>
      <w:r w:rsidRPr="006F5EFA">
        <w:t xml:space="preserve">Even being relatively generous in terms of the Government being able to remove people, including to Rwanda, we think </w:t>
      </w:r>
      <w:r w:rsidR="00DE6A65">
        <w:t xml:space="preserve">that </w:t>
      </w:r>
      <w:r w:rsidRPr="006F5EFA">
        <w:t>there could be nearly 200,000 at the end of that three years who have had their claim deemed inadmissible, so their asylum application is not being processed</w:t>
      </w:r>
      <w:r w:rsidR="00DE6A65">
        <w:t>,</w:t>
      </w:r>
      <w:r w:rsidRPr="006F5EFA">
        <w:t xml:space="preserve"> but </w:t>
      </w:r>
      <w:r w:rsidR="00DE6A65">
        <w:t xml:space="preserve">who </w:t>
      </w:r>
      <w:r w:rsidRPr="006F5EFA">
        <w:t>also have not been removed from the UK—and probably there is very little prospect of them being removed—</w:t>
      </w:r>
      <w:r w:rsidR="00A37E59">
        <w:t xml:space="preserve">and </w:t>
      </w:r>
      <w:r w:rsidRPr="006F5EFA">
        <w:t xml:space="preserve">who are just left in this limbo. Absolutely nothing </w:t>
      </w:r>
      <w:r w:rsidR="007B13F5">
        <w:t xml:space="preserve">will </w:t>
      </w:r>
      <w:r w:rsidRPr="006F5EFA">
        <w:t>happen to them here. They cannot get on, they cannot work, they cannot rebuild their lives</w:t>
      </w:r>
      <w:r w:rsidR="00DE6A65">
        <w:t>,</w:t>
      </w:r>
      <w:r w:rsidRPr="006F5EFA">
        <w:t xml:space="preserve"> and they will just be at a massive risk of destitution and exploitation.</w:t>
      </w:r>
    </w:p>
    <w:p w:rsidR="00AE4C5E" w:rsidRPr="006F5EFA" w:rsidP="00AE4C5E">
      <w:pPr>
        <w:pStyle w:val="Answer"/>
      </w:pPr>
      <w:r w:rsidRPr="006F5EFA">
        <w:rPr>
          <w:b/>
          <w:i/>
        </w:rPr>
        <w:t>Dr Jean-Pierre Gauci:</w:t>
      </w:r>
      <w:r w:rsidRPr="006F5EFA">
        <w:t xml:space="preserve"> </w:t>
      </w:r>
      <w:bookmarkStart w:id="1" w:name="_Hlk130496433"/>
      <w:r w:rsidR="00DE6A65">
        <w:t>H</w:t>
      </w:r>
      <w:r w:rsidRPr="006F5EFA">
        <w:t xml:space="preserve">umanitarian visas are considered in the European </w:t>
      </w:r>
      <w:r w:rsidR="00DE6A65">
        <w:t>V</w:t>
      </w:r>
      <w:r w:rsidRPr="006F5EFA">
        <w:t xml:space="preserve">isa Code. </w:t>
      </w:r>
      <w:bookmarkEnd w:id="1"/>
      <w:r w:rsidRPr="006F5EFA">
        <w:t>There are models out there that can be looked at in terms of implementing that sort of scheme, even if the numbers of those humanitarian visas for all countries are limited in how they are granted</w:t>
      </w:r>
      <w:r w:rsidR="00A37E59">
        <w:t>,</w:t>
      </w:r>
      <w:r w:rsidRPr="006F5EFA">
        <w:t xml:space="preserve"> and the level of discretion is very high on whether to grant th</w:t>
      </w:r>
      <w:r w:rsidR="00A37E59">
        <w:t>em</w:t>
      </w:r>
      <w:r w:rsidRPr="006F5EFA">
        <w:t xml:space="preserve">. </w:t>
      </w:r>
      <w:r w:rsidR="00DE6A65">
        <w:t>T</w:t>
      </w:r>
      <w:r w:rsidRPr="006F5EFA">
        <w:t xml:space="preserve">here are systems out there that could be looked at. </w:t>
      </w:r>
    </w:p>
    <w:p w:rsidR="00AE4C5E" w:rsidRPr="006F5EFA" w:rsidP="00AE4C5E">
      <w:pPr>
        <w:pStyle w:val="Answer"/>
      </w:pPr>
      <w:r w:rsidRPr="006F5EFA">
        <w:t xml:space="preserve">Going back to your question of what embassies </w:t>
      </w:r>
      <w:r w:rsidR="00DE6A65">
        <w:t xml:space="preserve">can </w:t>
      </w:r>
      <w:r w:rsidRPr="006F5EFA">
        <w:t>do</w:t>
      </w:r>
      <w:r w:rsidR="00DE6A65">
        <w:t>,</w:t>
      </w:r>
      <w:r w:rsidRPr="006F5EFA">
        <w:t xml:space="preserve"> </w:t>
      </w:r>
      <w:r w:rsidR="00DE6A65">
        <w:t>t</w:t>
      </w:r>
      <w:r w:rsidRPr="006F5EFA">
        <w:t>hey cannot do very much until such visa schemes are actually put into place. The current visa regime would not particularly allow any embassy, even if it can remain operational in specific circumstances</w:t>
      </w:r>
      <w:r w:rsidR="00DE6A65">
        <w:t>,</w:t>
      </w:r>
      <w:r w:rsidRPr="006F5EFA">
        <w:t xml:space="preserve"> to actually change very much.</w:t>
      </w:r>
    </w:p>
    <w:p w:rsidR="00AE4C5E" w:rsidRPr="006F5EFA" w:rsidP="00AE4C5E">
      <w:pPr>
        <w:pStyle w:val="Remark"/>
      </w:pPr>
      <w:r w:rsidRPr="006F5EFA">
        <w:rPr>
          <w:b/>
        </w:rPr>
        <w:t>Chair:</w:t>
      </w:r>
      <w:r w:rsidRPr="006F5EFA">
        <w:t xml:space="preserve"> Before our next question I </w:t>
      </w:r>
      <w:r w:rsidR="007B13F5">
        <w:t xml:space="preserve">will </w:t>
      </w:r>
      <w:r w:rsidRPr="006F5EFA">
        <w:t>bring in Lord Dholakia, although I think to an extent it might have been answered already</w:t>
      </w:r>
      <w:r w:rsidR="00DE6A65">
        <w:t>.</w:t>
      </w:r>
      <w:r w:rsidRPr="006F5EFA">
        <w:t xml:space="preserve"> I will leave it with you if you want to explore this issue.</w:t>
      </w:r>
    </w:p>
    <w:p w:rsidR="00AE4C5E" w:rsidRPr="006F5EFA" w:rsidP="00A37E59">
      <w:pPr>
        <w:pStyle w:val="Remark"/>
      </w:pPr>
      <w:r w:rsidRPr="006F5EFA">
        <w:rPr>
          <w:b/>
        </w:rPr>
        <w:t>Lord Dholakia:</w:t>
      </w:r>
      <w:r w:rsidRPr="006F5EFA">
        <w:t xml:space="preserve"> I will pursue the question that Lord Alton asked you. There is a duty placed on the Secretary of State to remove people who enter the country illegally</w:t>
      </w:r>
      <w:r w:rsidR="00126731">
        <w:t>.</w:t>
      </w:r>
      <w:r w:rsidRPr="006F5EFA">
        <w:t xml:space="preserve"> </w:t>
      </w:r>
      <w:r w:rsidR="00126731">
        <w:t>W</w:t>
      </w:r>
      <w:r w:rsidRPr="006F5EFA">
        <w:t>hat would happen to their asylum claims when they are in other countries? Are there any structures you establish in those countries to assist these people and what arrangements are available in other parts of the world where people can be assisted?</w:t>
      </w:r>
    </w:p>
    <w:p w:rsidR="00AE4C5E" w:rsidRPr="006F5EFA" w:rsidP="00AE4C5E">
      <w:pPr>
        <w:pStyle w:val="Answer"/>
      </w:pPr>
      <w:r w:rsidRPr="006F5EFA">
        <w:rPr>
          <w:b/>
          <w:i/>
        </w:rPr>
        <w:t>Jon Featonby:</w:t>
      </w:r>
      <w:r w:rsidRPr="006F5EFA">
        <w:t xml:space="preserve"> To clarify, is that before people have reached the UK or under this Bill if they have then been removed?</w:t>
      </w:r>
    </w:p>
    <w:p w:rsidR="00AE4C5E" w:rsidRPr="006F5EFA" w:rsidP="00AE4C5E">
      <w:pPr>
        <w:pStyle w:val="Remark"/>
      </w:pPr>
      <w:r w:rsidRPr="006F5EFA">
        <w:rPr>
          <w:b/>
        </w:rPr>
        <w:t>Lord Dholakia:</w:t>
      </w:r>
      <w:r w:rsidRPr="006F5EFA">
        <w:t xml:space="preserve"> Once they have been removed.</w:t>
      </w:r>
    </w:p>
    <w:p w:rsidR="00AE4C5E" w:rsidRPr="006F5EFA" w:rsidP="00AE4C5E">
      <w:pPr>
        <w:pStyle w:val="Answer"/>
      </w:pPr>
      <w:r w:rsidRPr="006F5EFA">
        <w:rPr>
          <w:b/>
          <w:i/>
        </w:rPr>
        <w:t>Jon Featonby:</w:t>
      </w:r>
      <w:r w:rsidRPr="006F5EFA">
        <w:t xml:space="preserve"> Once they have been removed. It is a very good question and it is very unclear. The starting point for us is that under this Bill it is very difficult to see where these people </w:t>
      </w:r>
      <w:r w:rsidR="007B13F5">
        <w:t xml:space="preserve">will </w:t>
      </w:r>
      <w:r w:rsidRPr="006F5EFA">
        <w:t>be removed to. As I was just saying</w:t>
      </w:r>
      <w:r w:rsidR="0010757A">
        <w:t>,</w:t>
      </w:r>
      <w:r w:rsidRPr="006F5EFA">
        <w:t xml:space="preserve"> they will be left in limbo within the UK. </w:t>
      </w:r>
      <w:r w:rsidR="0010757A">
        <w:t>T</w:t>
      </w:r>
      <w:r w:rsidRPr="006F5EFA">
        <w:t>he country that has had the most focus and where there is at least an agreement in place is Rwanda. UNHCR, among others, ha</w:t>
      </w:r>
      <w:r w:rsidR="0010757A">
        <w:t>s</w:t>
      </w:r>
      <w:r w:rsidRPr="006F5EFA">
        <w:t xml:space="preserve"> raised serious concerns about the capacity of the Rwandan asylum system to deal with claims in any high numbers. That would be a serious concern.</w:t>
      </w:r>
    </w:p>
    <w:p w:rsidR="00AE4C5E" w:rsidRPr="006F5EFA" w:rsidP="00AE4C5E">
      <w:pPr>
        <w:pStyle w:val="Answer"/>
      </w:pPr>
      <w:r w:rsidRPr="006F5EFA">
        <w:t xml:space="preserve">The starting point for us, before that even happens, is </w:t>
      </w:r>
      <w:r w:rsidR="0010757A">
        <w:t xml:space="preserve">that </w:t>
      </w:r>
      <w:r w:rsidRPr="006F5EFA">
        <w:t xml:space="preserve">people should be able to access protection within the UK system. A functional asylum system should be one </w:t>
      </w:r>
      <w:r w:rsidR="0010757A">
        <w:t xml:space="preserve">that </w:t>
      </w:r>
      <w:r w:rsidRPr="006F5EFA">
        <w:t>makes decisions in a timely manner if it is going to grant people protection, allow them to get on with their lives</w:t>
      </w:r>
      <w:r w:rsidR="00A37E59">
        <w:t xml:space="preserve">, help them to do that </w:t>
      </w:r>
      <w:r w:rsidR="0010757A">
        <w:t xml:space="preserve">and </w:t>
      </w:r>
      <w:r w:rsidRPr="006F5EFA">
        <w:t xml:space="preserve">help them to reunite their family members. If somebody is </w:t>
      </w:r>
      <w:r w:rsidRPr="006F5EFA">
        <w:t>not found to be in need of protection</w:t>
      </w:r>
      <w:r w:rsidR="00A37E59">
        <w:t>,</w:t>
      </w:r>
      <w:r w:rsidRPr="006F5EFA">
        <w:t xml:space="preserve"> there </w:t>
      </w:r>
      <w:r w:rsidR="00A37E59">
        <w:t xml:space="preserve">should be </w:t>
      </w:r>
      <w:r w:rsidRPr="006F5EFA">
        <w:t>a way then to engage with that person around what the next steps are. For some people that will be returning to their country of nationality.</w:t>
      </w:r>
    </w:p>
    <w:p w:rsidR="00AE4C5E" w:rsidRPr="006F5EFA" w:rsidP="00AE4C5E">
      <w:pPr>
        <w:pStyle w:val="Answer"/>
      </w:pPr>
      <w:r w:rsidRPr="006F5EFA">
        <w:t xml:space="preserve">What this Bill does is that it prevents the Home Secretary from ever looking at those claims. They are deemed permanently inadmissible, whether there is </w:t>
      </w:r>
      <w:r w:rsidR="00A37E59">
        <w:t xml:space="preserve">a </w:t>
      </w:r>
      <w:r w:rsidRPr="006F5EFA">
        <w:t>remova</w:t>
      </w:r>
      <w:r w:rsidR="00A37E59">
        <w:t>l</w:t>
      </w:r>
      <w:r w:rsidRPr="006F5EFA">
        <w:t xml:space="preserve"> agreement or not and whether that person’s asylum claim is strong or not. </w:t>
      </w:r>
      <w:r w:rsidR="00A37E59">
        <w:t>O</w:t>
      </w:r>
      <w:r w:rsidRPr="006F5EFA">
        <w:t>ne of the slightly perverse things about this Bill is that if somebody comes to the UK</w:t>
      </w:r>
      <w:r w:rsidR="0010757A">
        <w:t xml:space="preserve"> and</w:t>
      </w:r>
      <w:r w:rsidRPr="006F5EFA">
        <w:t xml:space="preserve"> claims asylum, if their claim was processed it would be refused. Under this Bill that person, unless they happen to be from an EU country or Albania</w:t>
      </w:r>
      <w:r w:rsidR="0010757A">
        <w:t>,</w:t>
      </w:r>
      <w:r w:rsidRPr="006F5EFA">
        <w:t xml:space="preserve"> cannot be returned to their country of nationality and instead </w:t>
      </w:r>
      <w:r w:rsidR="007B13F5">
        <w:t xml:space="preserve">will </w:t>
      </w:r>
      <w:r w:rsidRPr="006F5EFA">
        <w:t>either be one of those maybe few people who is</w:t>
      </w:r>
      <w:r w:rsidR="00A37E59">
        <w:t xml:space="preserve"> re</w:t>
      </w:r>
      <w:r w:rsidRPr="006F5EFA">
        <w:t>moved to somewhere like Rwanda or</w:t>
      </w:r>
      <w:r w:rsidR="00A37E59">
        <w:t>,</w:t>
      </w:r>
      <w:r w:rsidRPr="006F5EFA">
        <w:t xml:space="preserve"> probably more likely</w:t>
      </w:r>
      <w:r w:rsidR="00A37E59">
        <w:t>,</w:t>
      </w:r>
      <w:r w:rsidRPr="006F5EFA">
        <w:t xml:space="preserve"> will just be left in this permanent limbo within the UK.</w:t>
      </w:r>
    </w:p>
    <w:p w:rsidR="00AE4C5E" w:rsidRPr="006F5EFA" w:rsidP="00AE4C5E">
      <w:pPr>
        <w:pStyle w:val="Answer"/>
      </w:pPr>
      <w:r w:rsidRPr="006F5EFA">
        <w:rPr>
          <w:b/>
          <w:i/>
        </w:rPr>
        <w:t>Colin Yeo:</w:t>
      </w:r>
      <w:r w:rsidRPr="006F5EFA">
        <w:t xml:space="preserve"> I agree. I do not have anything to add. An asylum claim cannot be considered here in the UK. If you are removed to, for example, Rwanda, you can apply for asylum there if you want to or the Rwandan authorities will remove you back to your home country, </w:t>
      </w:r>
      <w:r w:rsidR="00A37E59">
        <w:t>in essence</w:t>
      </w:r>
      <w:r w:rsidRPr="006F5EFA">
        <w:t xml:space="preserve">. The Bill is basically, </w:t>
      </w:r>
      <w:r w:rsidR="0010757A">
        <w:t>“I</w:t>
      </w:r>
      <w:r w:rsidRPr="006F5EFA">
        <w:t>t is not our problem</w:t>
      </w:r>
      <w:r w:rsidR="00A37E59">
        <w:t>;</w:t>
      </w:r>
      <w:r w:rsidRPr="006F5EFA">
        <w:t xml:space="preserve"> you</w:t>
      </w:r>
      <w:r w:rsidR="00A37E59">
        <w:t>’ve got to go to</w:t>
      </w:r>
      <w:r w:rsidRPr="006F5EFA">
        <w:t xml:space="preserve"> somewhere else</w:t>
      </w:r>
      <w:r w:rsidR="0010757A">
        <w:t>”</w:t>
      </w:r>
      <w:r w:rsidRPr="006F5EFA">
        <w:t>. That is the message it sends.</w:t>
      </w:r>
    </w:p>
    <w:p w:rsidR="00AE4C5E" w:rsidRPr="006F5EFA" w:rsidP="00A37E59">
      <w:pPr>
        <w:pStyle w:val="Remark"/>
      </w:pPr>
      <w:r w:rsidRPr="006F5EFA">
        <w:rPr>
          <w:b/>
        </w:rPr>
        <w:t>Lord Dholakia:</w:t>
      </w:r>
      <w:r w:rsidRPr="006F5EFA">
        <w:t xml:space="preserve"> How do you know which country they come from</w:t>
      </w:r>
      <w:r w:rsidR="00A37E59">
        <w:t>,</w:t>
      </w:r>
      <w:r w:rsidRPr="006F5EFA">
        <w:t xml:space="preserve"> when many of the people do not have any documentation to send </w:t>
      </w:r>
      <w:r w:rsidR="0010757A">
        <w:t xml:space="preserve">them </w:t>
      </w:r>
      <w:r w:rsidRPr="006F5EFA">
        <w:t>back to the country they came from?</w:t>
      </w:r>
    </w:p>
    <w:p w:rsidR="003928DF" w:rsidP="00AE4C5E">
      <w:pPr>
        <w:pStyle w:val="Answer"/>
      </w:pPr>
      <w:r w:rsidRPr="006F5EFA">
        <w:rPr>
          <w:b/>
          <w:i/>
        </w:rPr>
        <w:t>Colin Yeo:</w:t>
      </w:r>
      <w:r w:rsidRPr="006F5EFA">
        <w:t xml:space="preserve"> It becomes an issue in Rwanda or the third country that they </w:t>
      </w:r>
      <w:r w:rsidR="0010757A">
        <w:t xml:space="preserve">are </w:t>
      </w:r>
      <w:r w:rsidRPr="006F5EFA">
        <w:t xml:space="preserve">removed to. The person </w:t>
      </w:r>
      <w:r w:rsidRPr="006F5EFA">
        <w:t>arrives</w:t>
      </w:r>
      <w:r w:rsidR="00A37E59">
        <w:t>;</w:t>
      </w:r>
      <w:r w:rsidRPr="006F5EFA">
        <w:t xml:space="preserve"> for example, from Afghanistan</w:t>
      </w:r>
      <w:r w:rsidR="0010757A">
        <w:t>.</w:t>
      </w:r>
      <w:r w:rsidRPr="006F5EFA">
        <w:t xml:space="preserve"> </w:t>
      </w:r>
      <w:r w:rsidR="0010757A">
        <w:t>T</w:t>
      </w:r>
      <w:r w:rsidRPr="006F5EFA">
        <w:t xml:space="preserve">hey claim asylum here in the UK, they are deemed in admissible, </w:t>
      </w:r>
      <w:r w:rsidR="0010757A">
        <w:t xml:space="preserve">and </w:t>
      </w:r>
      <w:r w:rsidRPr="006F5EFA">
        <w:t>they are removed to a third country. At the moment</w:t>
      </w:r>
      <w:r w:rsidR="00A37E59">
        <w:t>,</w:t>
      </w:r>
      <w:r w:rsidRPr="006F5EFA">
        <w:t xml:space="preserve"> the only third country they can be removed to is Rwanda. In theory, Rwanda will then remove them back to Afghanistan unless they claim asylum. In reality</w:t>
      </w:r>
      <w:r w:rsidR="0010757A">
        <w:t>,</w:t>
      </w:r>
      <w:r w:rsidRPr="006F5EFA">
        <w:t xml:space="preserve"> I imagine there will not be that many flights from Rwanda to Afghanistan</w:t>
      </w:r>
      <w:r w:rsidR="00A37E59">
        <w:t>—</w:t>
      </w:r>
      <w:r w:rsidRPr="006F5EFA">
        <w:t>I</w:t>
      </w:r>
      <w:r w:rsidR="00A37E59">
        <w:t xml:space="preserve"> </w:t>
      </w:r>
      <w:r w:rsidRPr="006F5EFA">
        <w:t>do not know</w:t>
      </w:r>
      <w:r w:rsidR="00A37E59">
        <w:t>—</w:t>
      </w:r>
      <w:r w:rsidRPr="006F5EFA">
        <w:t>but</w:t>
      </w:r>
      <w:r w:rsidR="00A37E59">
        <w:t xml:space="preserve"> </w:t>
      </w:r>
      <w:r w:rsidRPr="006F5EFA">
        <w:t>if they do claim asylum in Rwanda, the claim will be assessed there. If they win</w:t>
      </w:r>
      <w:r w:rsidR="0010757A">
        <w:t>,</w:t>
      </w:r>
      <w:r w:rsidRPr="006F5EFA">
        <w:t xml:space="preserve"> then they can stay in Rwanda</w:t>
      </w:r>
      <w:r w:rsidR="0010757A">
        <w:t>.</w:t>
      </w:r>
      <w:r w:rsidRPr="006F5EFA">
        <w:t xml:space="preserve"> </w:t>
      </w:r>
      <w:r w:rsidR="0010757A">
        <w:t>I</w:t>
      </w:r>
      <w:r w:rsidRPr="006F5EFA">
        <w:t>f they do not win</w:t>
      </w:r>
      <w:r w:rsidR="0010757A">
        <w:t>,</w:t>
      </w:r>
      <w:r w:rsidRPr="006F5EFA">
        <w:t xml:space="preserve"> then in theory they are removed back to Afghanistan.</w:t>
      </w:r>
    </w:p>
    <w:p w:rsidR="00AE4C5E" w:rsidP="00A37E59">
      <w:pPr>
        <w:pStyle w:val="Remark"/>
      </w:pPr>
      <w:r w:rsidRPr="003928DF">
        <w:rPr>
          <w:b/>
        </w:rPr>
        <w:t>Lord Dholakia:</w:t>
      </w:r>
      <w:r>
        <w:t xml:space="preserve"> Christina, </w:t>
      </w:r>
      <w:r w:rsidRPr="006F5EFA">
        <w:t xml:space="preserve">what happens to children under 16 years who come to this country unaccompanied by any adults? What would happen to them if they </w:t>
      </w:r>
      <w:r w:rsidRPr="006F5EFA">
        <w:t>are</w:t>
      </w:r>
      <w:r w:rsidRPr="006F5EFA">
        <w:t xml:space="preserve"> deported?</w:t>
      </w:r>
    </w:p>
    <w:p w:rsidR="00AE4C5E" w:rsidRPr="006F5EFA" w:rsidP="00AE4C5E">
      <w:pPr>
        <w:pStyle w:val="Answer"/>
      </w:pPr>
      <w:r w:rsidRPr="006F5EFA">
        <w:rPr>
          <w:b/>
          <w:i/>
        </w:rPr>
        <w:t>Christina Marriott:</w:t>
      </w:r>
      <w:r w:rsidRPr="006F5EFA">
        <w:t xml:space="preserve"> I will defer this one to Jon because I know </w:t>
      </w:r>
      <w:r w:rsidR="0010757A">
        <w:t xml:space="preserve">that </w:t>
      </w:r>
      <w:r w:rsidRPr="006F5EFA">
        <w:t>he is much more knowledgeable on unaccompanied children under this.</w:t>
      </w:r>
    </w:p>
    <w:p w:rsidR="00AE4C5E" w:rsidRPr="006F5EFA" w:rsidP="00AE4C5E">
      <w:pPr>
        <w:pStyle w:val="Answer"/>
      </w:pPr>
      <w:r w:rsidRPr="006F5EFA">
        <w:rPr>
          <w:b/>
          <w:i/>
        </w:rPr>
        <w:t>Jon Featonby:</w:t>
      </w:r>
      <w:r w:rsidRPr="006F5EFA">
        <w:t xml:space="preserve"> For unaccompanied children in particular</w:t>
      </w:r>
      <w:r w:rsidR="00A37E59">
        <w:t>,</w:t>
      </w:r>
      <w:r w:rsidRPr="006F5EFA">
        <w:t xml:space="preserve"> there is a slightly different set of things that would happen under the provisions in this Bill. There are two exemptions to that duty to remove within clause 2</w:t>
      </w:r>
      <w:r w:rsidR="0010757A">
        <w:t>.</w:t>
      </w:r>
      <w:r w:rsidRPr="006F5EFA">
        <w:t xml:space="preserve"> </w:t>
      </w:r>
      <w:r w:rsidR="0010757A">
        <w:t>O</w:t>
      </w:r>
      <w:r w:rsidRPr="006F5EFA">
        <w:t>ne is an unaccompanied child</w:t>
      </w:r>
      <w:r w:rsidR="0010757A">
        <w:t>;</w:t>
      </w:r>
      <w:r w:rsidRPr="006F5EFA">
        <w:t xml:space="preserve"> the other is a confirmed survivor of modern slavery who has leave to remain in the UK while they assist a criminal investigation and that assistance cannot be provided from another country.</w:t>
      </w:r>
    </w:p>
    <w:p w:rsidR="00A37E59" w:rsidP="00A37E59">
      <w:pPr>
        <w:pStyle w:val="Answer"/>
      </w:pPr>
      <w:r w:rsidRPr="006F5EFA">
        <w:t>Those unaccompanied children</w:t>
      </w:r>
      <w:r>
        <w:t>,</w:t>
      </w:r>
      <w:r w:rsidRPr="006F5EFA">
        <w:t xml:space="preserve"> the Home Secretary is not under a duty to remove. However, </w:t>
      </w:r>
      <w:r>
        <w:t>C</w:t>
      </w:r>
      <w:r w:rsidRPr="006F5EFA">
        <w:t>lause 3 gives her a power to remove that child before they turn 18. As soon as they turn 18</w:t>
      </w:r>
      <w:r>
        <w:t>,</w:t>
      </w:r>
      <w:r w:rsidRPr="006F5EFA">
        <w:t xml:space="preserve"> the duty to remove also kicks in as well. We would have very serious concerns around what that means for that child. While they are s</w:t>
      </w:r>
      <w:r>
        <w:t>itting</w:t>
      </w:r>
      <w:r w:rsidRPr="006F5EFA">
        <w:t xml:space="preserve"> in the </w:t>
      </w:r>
      <w:r>
        <w:t>UK,</w:t>
      </w:r>
      <w:r w:rsidRPr="006F5EFA">
        <w:t xml:space="preserve"> their asylum claim would have been deemed inadmissible. They know that as soon as they turn 18 this power to remove will kick in and the Home Secretary will then be under a duty to try </w:t>
      </w:r>
      <w:r w:rsidR="0010757A">
        <w:t>to</w:t>
      </w:r>
      <w:r w:rsidRPr="006F5EFA">
        <w:t xml:space="preserve"> remove them from the country. </w:t>
      </w:r>
      <w:r w:rsidR="0010757A">
        <w:t>T</w:t>
      </w:r>
      <w:r w:rsidRPr="006F5EFA">
        <w:t>he safety and well-being of that child at that point</w:t>
      </w:r>
      <w:r w:rsidR="0010757A">
        <w:t xml:space="preserve"> </w:t>
      </w:r>
      <w:r>
        <w:t xml:space="preserve">are </w:t>
      </w:r>
      <w:r w:rsidR="0010757A">
        <w:t>of</w:t>
      </w:r>
      <w:r w:rsidRPr="006F5EFA">
        <w:t xml:space="preserve"> huge concern </w:t>
      </w:r>
      <w:r w:rsidR="0010757A">
        <w:t>to</w:t>
      </w:r>
      <w:r w:rsidRPr="006F5EFA">
        <w:t xml:space="preserve"> us as well.</w:t>
      </w:r>
      <w:r>
        <w:t xml:space="preserve"> </w:t>
      </w:r>
      <w:r w:rsidRPr="006F5EFA">
        <w:t>Once that child reaches 18</w:t>
      </w:r>
      <w:r>
        <w:t>,</w:t>
      </w:r>
      <w:r w:rsidRPr="006F5EFA">
        <w:t xml:space="preserve"> </w:t>
      </w:r>
      <w:r w:rsidR="00957512">
        <w:t xml:space="preserve">we are </w:t>
      </w:r>
      <w:r w:rsidRPr="006F5EFA">
        <w:t xml:space="preserve">very concerned about what </w:t>
      </w:r>
      <w:r w:rsidR="00957512">
        <w:t xml:space="preserve">will </w:t>
      </w:r>
      <w:r w:rsidRPr="006F5EFA">
        <w:t xml:space="preserve">happen to them if they are removed to a third country. </w:t>
      </w:r>
    </w:p>
    <w:p w:rsidR="00957512" w:rsidP="00AE4C5E">
      <w:pPr>
        <w:pStyle w:val="Answer"/>
      </w:pPr>
      <w:r>
        <w:t>T</w:t>
      </w:r>
      <w:r w:rsidRPr="006F5EFA" w:rsidR="00AE4C5E">
        <w:t xml:space="preserve">he Bill </w:t>
      </w:r>
      <w:r>
        <w:t xml:space="preserve">also </w:t>
      </w:r>
      <w:r w:rsidRPr="006F5EFA" w:rsidR="00AE4C5E">
        <w:t>give</w:t>
      </w:r>
      <w:r>
        <w:t>s</w:t>
      </w:r>
      <w:r w:rsidRPr="006F5EFA" w:rsidR="00AE4C5E">
        <w:t xml:space="preserve"> the Home Secretary a power to remove that child before they turn 18. The </w:t>
      </w:r>
      <w:r w:rsidR="00A37E59">
        <w:t>E</w:t>
      </w:r>
      <w:r w:rsidRPr="006F5EFA" w:rsidR="00AE4C5E">
        <w:t xml:space="preserve">xplanatory </w:t>
      </w:r>
      <w:r w:rsidR="00A37E59">
        <w:t>N</w:t>
      </w:r>
      <w:r w:rsidRPr="006F5EFA" w:rsidR="00AE4C5E">
        <w:t>otes to the Bill suggest that power would</w:t>
      </w:r>
      <w:r w:rsidR="00A37E59">
        <w:t xml:space="preserve"> </w:t>
      </w:r>
      <w:r w:rsidRPr="006F5EFA" w:rsidR="00AE4C5E">
        <w:t xml:space="preserve">be used </w:t>
      </w:r>
      <w:r w:rsidR="00A37E59">
        <w:t xml:space="preserve">only </w:t>
      </w:r>
      <w:r w:rsidRPr="006F5EFA" w:rsidR="00AE4C5E">
        <w:t xml:space="preserve">if that person can be removed to their country of origin or for family reunion purposes. It is slightly difficult to exactly work out how family reunion would work under enforced removal and certainly how that would be in keeping </w:t>
      </w:r>
      <w:r>
        <w:t xml:space="preserve">with </w:t>
      </w:r>
      <w:r w:rsidRPr="006F5EFA" w:rsidR="00AE4C5E">
        <w:t>the Home Secretary’</w:t>
      </w:r>
      <w:r>
        <w:t>s duty</w:t>
      </w:r>
      <w:r w:rsidRPr="006F5EFA" w:rsidR="00AE4C5E">
        <w:t xml:space="preserve"> to also act in the best interests of the child.</w:t>
      </w:r>
    </w:p>
    <w:p w:rsidR="00AE4C5E" w:rsidRPr="006F5EFA" w:rsidP="00AE4C5E">
      <w:pPr>
        <w:pStyle w:val="Answer"/>
      </w:pPr>
      <w:r w:rsidRPr="006F5EFA">
        <w:t xml:space="preserve">The other element </w:t>
      </w:r>
      <w:r w:rsidR="00A37E59">
        <w:t xml:space="preserve">is </w:t>
      </w:r>
      <w:r w:rsidRPr="006F5EFA">
        <w:t xml:space="preserve">where a child </w:t>
      </w:r>
      <w:r w:rsidR="00A37E59">
        <w:t>can be</w:t>
      </w:r>
      <w:r w:rsidRPr="006F5EFA">
        <w:t xml:space="preserve"> returned to their country of origin</w:t>
      </w:r>
      <w:r w:rsidR="00A37E59">
        <w:t>. U</w:t>
      </w:r>
      <w:r w:rsidRPr="006F5EFA">
        <w:t>nder the Bill</w:t>
      </w:r>
      <w:r w:rsidR="00A37E59">
        <w:t>,</w:t>
      </w:r>
      <w:r w:rsidRPr="006F5EFA">
        <w:t xml:space="preserve"> that would probably specifically apply to Albanian children</w:t>
      </w:r>
      <w:r w:rsidR="00957512">
        <w:t>,</w:t>
      </w:r>
      <w:r w:rsidRPr="006F5EFA">
        <w:t xml:space="preserve"> who are one of the nationalities who can be returned to their country of origin if their claim has been deemed inadmissible.</w:t>
      </w:r>
      <w:r w:rsidR="00957512">
        <w:t xml:space="preserve"> </w:t>
      </w:r>
      <w:r w:rsidRPr="006F5EFA">
        <w:t>Last year</w:t>
      </w:r>
      <w:r w:rsidR="00957512">
        <w:t>,</w:t>
      </w:r>
      <w:r w:rsidRPr="006F5EFA">
        <w:t xml:space="preserve"> nearly 90%, around 87%, of asylum claims by children from Albania in the UK were successful. There is a real chance </w:t>
      </w:r>
      <w:r w:rsidR="00957512">
        <w:t xml:space="preserve">that </w:t>
      </w:r>
      <w:r w:rsidRPr="006F5EFA">
        <w:t xml:space="preserve">the UK </w:t>
      </w:r>
      <w:r w:rsidR="007B13F5">
        <w:t xml:space="preserve">will </w:t>
      </w:r>
      <w:r w:rsidRPr="006F5EFA">
        <w:t>be returning children to a country where</w:t>
      </w:r>
      <w:r w:rsidR="00957512">
        <w:t>,</w:t>
      </w:r>
      <w:r w:rsidRPr="006F5EFA">
        <w:t xml:space="preserve"> if their claim had been processed through the asylum system in the UK</w:t>
      </w:r>
      <w:r w:rsidR="00957512">
        <w:t>,</w:t>
      </w:r>
      <w:r w:rsidRPr="006F5EFA">
        <w:t xml:space="preserve"> they would have been found in need of international protection so</w:t>
      </w:r>
      <w:r w:rsidR="00957512">
        <w:t>,</w:t>
      </w:r>
      <w:r w:rsidRPr="006F5EFA">
        <w:t xml:space="preserve"> therefore</w:t>
      </w:r>
      <w:r w:rsidR="00957512">
        <w:t>,</w:t>
      </w:r>
      <w:r w:rsidRPr="006F5EFA">
        <w:t xml:space="preserve"> it would </w:t>
      </w:r>
      <w:r w:rsidR="005B4672">
        <w:t xml:space="preserve">not </w:t>
      </w:r>
      <w:r w:rsidRPr="006F5EFA">
        <w:t>have been safe to return to their own country.</w:t>
      </w:r>
    </w:p>
    <w:p w:rsidR="00AE4C5E" w:rsidRPr="006F5EFA" w:rsidP="00A37E59">
      <w:pPr>
        <w:pStyle w:val="Remark"/>
      </w:pPr>
      <w:r w:rsidRPr="006F5EFA">
        <w:rPr>
          <w:b/>
        </w:rPr>
        <w:t>Lord Dholakia:</w:t>
      </w:r>
      <w:r w:rsidRPr="006F5EFA">
        <w:t xml:space="preserve"> </w:t>
      </w:r>
      <w:r w:rsidR="003928DF">
        <w:t>We</w:t>
      </w:r>
      <w:r w:rsidRPr="006F5EFA">
        <w:t xml:space="preserve"> have paid a large sum of money to </w:t>
      </w:r>
      <w:r w:rsidR="003928DF">
        <w:t xml:space="preserve">the </w:t>
      </w:r>
      <w:r w:rsidRPr="006F5EFA">
        <w:t xml:space="preserve">Rwanda authorities </w:t>
      </w:r>
      <w:r w:rsidR="003928DF">
        <w:t>to secure</w:t>
      </w:r>
      <w:r w:rsidRPr="006F5EFA">
        <w:t xml:space="preserve"> this </w:t>
      </w:r>
      <w:r w:rsidR="003928DF">
        <w:t xml:space="preserve">particular </w:t>
      </w:r>
      <w:r w:rsidRPr="006F5EFA">
        <w:t>arrangement over there</w:t>
      </w:r>
      <w:r w:rsidR="003928DF">
        <w:t>.</w:t>
      </w:r>
      <w:r w:rsidRPr="006F5EFA">
        <w:t xml:space="preserve"> </w:t>
      </w:r>
      <w:r w:rsidR="003928DF">
        <w:t>W</w:t>
      </w:r>
      <w:r w:rsidRPr="006F5EFA">
        <w:t xml:space="preserve">hat would be the position </w:t>
      </w:r>
      <w:r w:rsidR="00A37E59">
        <w:t>regarding</w:t>
      </w:r>
      <w:r w:rsidRPr="006F5EFA">
        <w:t xml:space="preserve"> the welfare of people who end up in Rwanda </w:t>
      </w:r>
      <w:r w:rsidR="00A37E59">
        <w:t>in terms of</w:t>
      </w:r>
      <w:r w:rsidRPr="006F5EFA">
        <w:t xml:space="preserve"> their pocket money, buying things for themselves and so on? Would they be entitled to the same resources as they get in this country?</w:t>
      </w:r>
    </w:p>
    <w:p w:rsidR="003928DF" w:rsidP="00AE4C5E">
      <w:pPr>
        <w:pStyle w:val="Answer"/>
      </w:pPr>
      <w:r w:rsidRPr="006F5EFA">
        <w:rPr>
          <w:b/>
          <w:i/>
        </w:rPr>
        <w:t>Jon Featonby:</w:t>
      </w:r>
      <w:r w:rsidRPr="006F5EFA">
        <w:t xml:space="preserve"> There are various things within the memorandum of understanding. Obviously</w:t>
      </w:r>
      <w:r>
        <w:t>,</w:t>
      </w:r>
      <w:r w:rsidRPr="006F5EFA">
        <w:t xml:space="preserve"> nobody has yet been sent to Rwanda so it is very difficul</w:t>
      </w:r>
      <w:r w:rsidR="00A37E59">
        <w:t xml:space="preserve">t </w:t>
      </w:r>
      <w:r w:rsidRPr="006F5EFA">
        <w:t xml:space="preserve">for anybody necessarily to comment on what someone’s experience </w:t>
      </w:r>
      <w:r>
        <w:t xml:space="preserve">will </w:t>
      </w:r>
      <w:r w:rsidRPr="006F5EFA">
        <w:t>be like there.</w:t>
      </w:r>
    </w:p>
    <w:p w:rsidR="00AE4C5E" w:rsidRPr="006F5EFA" w:rsidP="00AE4C5E">
      <w:pPr>
        <w:pStyle w:val="Answer"/>
      </w:pPr>
      <w:r w:rsidRPr="006F5EFA">
        <w:t>It strikes us that first payment of £120 million—and there will be additional payments almost per person</w:t>
      </w:r>
      <w:r w:rsidR="003928DF">
        <w:t xml:space="preserve"> who is sent</w:t>
      </w:r>
      <w:r w:rsidRPr="006F5EFA">
        <w:t>—</w:t>
      </w:r>
      <w:r w:rsidR="003928DF">
        <w:t xml:space="preserve">would </w:t>
      </w:r>
      <w:r w:rsidRPr="006F5EFA">
        <w:t>be far better used on addressing the failings within the UK asylum system</w:t>
      </w:r>
      <w:r w:rsidR="003928DF">
        <w:t>,</w:t>
      </w:r>
      <w:r w:rsidRPr="006F5EFA">
        <w:t xml:space="preserve"> </w:t>
      </w:r>
      <w:r w:rsidR="003928DF">
        <w:t>w</w:t>
      </w:r>
      <w:r w:rsidRPr="006F5EFA">
        <w:t>hether that is getting on top of that backlog of 160,000 cases, which has knock</w:t>
      </w:r>
      <w:r w:rsidR="003928DF">
        <w:t>-</w:t>
      </w:r>
      <w:r w:rsidRPr="006F5EFA">
        <w:t xml:space="preserve">on costs as well if people </w:t>
      </w:r>
      <w:r w:rsidR="00A37E59">
        <w:t xml:space="preserve">then </w:t>
      </w:r>
      <w:r w:rsidRPr="006F5EFA">
        <w:t>have to be accommodated in hotel accommodation</w:t>
      </w:r>
      <w:r w:rsidR="003928DF">
        <w:t xml:space="preserve">, or </w:t>
      </w:r>
      <w:r w:rsidRPr="006F5EFA">
        <w:t xml:space="preserve">facilitating far better safe routes </w:t>
      </w:r>
      <w:r w:rsidR="003928DF">
        <w:t xml:space="preserve">so </w:t>
      </w:r>
      <w:r w:rsidRPr="006F5EFA">
        <w:t xml:space="preserve">that the UK can step up to its own obligations and its own duties to provide people </w:t>
      </w:r>
      <w:r w:rsidR="00A37E59">
        <w:t xml:space="preserve">with </w:t>
      </w:r>
      <w:r w:rsidRPr="006F5EFA">
        <w:t>protection, rather than trying to outsource these to another country, whether that is Rwanda or anywhere else.</w:t>
      </w:r>
    </w:p>
    <w:p w:rsidR="00AE4C5E" w:rsidRPr="006F5EFA" w:rsidP="00AE4C5E">
      <w:pPr>
        <w:pStyle w:val="Answer"/>
      </w:pPr>
      <w:r w:rsidRPr="006F5EFA">
        <w:rPr>
          <w:b/>
          <w:i/>
        </w:rPr>
        <w:t>Dr Jean-Pierre Gauci:</w:t>
      </w:r>
      <w:r w:rsidRPr="006F5EFA">
        <w:t xml:space="preserve"> I very much agree with </w:t>
      </w:r>
      <w:r w:rsidR="0005269C">
        <w:t xml:space="preserve">what </w:t>
      </w:r>
      <w:r w:rsidRPr="006F5EFA">
        <w:t>Jon has been saying.</w:t>
      </w:r>
    </w:p>
    <w:p w:rsidR="00AE4C5E" w:rsidRPr="006F5EFA" w:rsidP="00AE4C5E">
      <w:pPr>
        <w:pStyle w:val="Question"/>
        <w:numPr>
          <w:ilvl w:val="0"/>
          <w:numId w:val="9"/>
        </w:numPr>
      </w:pPr>
      <w:r w:rsidRPr="006F5EFA">
        <w:rPr>
          <w:b/>
        </w:rPr>
        <w:t>Dr Caroline Johnson:</w:t>
      </w:r>
      <w:r w:rsidRPr="006F5EFA">
        <w:rPr>
          <w:bCs/>
        </w:rPr>
        <w:t xml:space="preserve"> Thank you to the panel for your answers so far. The Government seem to have an issue with the volume of applications at the moment for asylum</w:t>
      </w:r>
      <w:r w:rsidR="003928DF">
        <w:rPr>
          <w:bCs/>
        </w:rPr>
        <w:t>,</w:t>
      </w:r>
      <w:r w:rsidRPr="006F5EFA">
        <w:rPr>
          <w:bCs/>
        </w:rPr>
        <w:t xml:space="preserve"> and indeed everybody on all sides of the political spectrum </w:t>
      </w:r>
      <w:r w:rsidR="00A37E59">
        <w:rPr>
          <w:bCs/>
        </w:rPr>
        <w:t>are</w:t>
      </w:r>
      <w:r w:rsidRPr="006F5EFA">
        <w:rPr>
          <w:bCs/>
        </w:rPr>
        <w:t xml:space="preserve"> very concerned about the number of people coming across the channel.</w:t>
      </w:r>
      <w:r w:rsidRPr="006F5EFA">
        <w:t xml:space="preserve"> I was concerned to hear you say, Jon, at the beginning that you thought </w:t>
      </w:r>
      <w:r w:rsidR="003928DF">
        <w:t xml:space="preserve">that </w:t>
      </w:r>
      <w:r w:rsidRPr="006F5EFA">
        <w:t xml:space="preserve">this will not put off people going across the channel and </w:t>
      </w:r>
      <w:r w:rsidR="003928DF">
        <w:t xml:space="preserve">that </w:t>
      </w:r>
      <w:r w:rsidRPr="006F5EFA">
        <w:t xml:space="preserve">if you close another route they will try a different one. We have seen that in the past with people </w:t>
      </w:r>
      <w:r w:rsidR="00A37E59">
        <w:t xml:space="preserve">not </w:t>
      </w:r>
      <w:r w:rsidRPr="006F5EFA">
        <w:t xml:space="preserve">being able to get across </w:t>
      </w:r>
      <w:r w:rsidR="00A37E59">
        <w:t xml:space="preserve">via </w:t>
      </w:r>
      <w:r w:rsidRPr="006F5EFA">
        <w:t>the Channel Tunnel</w:t>
      </w:r>
      <w:r w:rsidR="00A37E59">
        <w:t xml:space="preserve"> and </w:t>
      </w:r>
      <w:r w:rsidRPr="006F5EFA">
        <w:t>now coming across the channel itself. What do you think would stop people crossing the channel? What would deter people from crossing the channel? Given there is only air, sea and land to get here, what are the other routes that you think they could take?</w:t>
      </w:r>
    </w:p>
    <w:p w:rsidR="00AE4C5E" w:rsidRPr="006F5EFA" w:rsidP="00AE4C5E">
      <w:pPr>
        <w:pStyle w:val="Answer"/>
      </w:pPr>
      <w:r w:rsidRPr="006F5EFA">
        <w:rPr>
          <w:b/>
          <w:i/>
        </w:rPr>
        <w:t>Jon Featonby:</w:t>
      </w:r>
      <w:r w:rsidRPr="006F5EFA">
        <w:t xml:space="preserve"> That is a very good question and something that we wish this legislation tried to address</w:t>
      </w:r>
      <w:r w:rsidR="00A37E59">
        <w:t>,</w:t>
      </w:r>
      <w:r w:rsidRPr="006F5EFA">
        <w:t xml:space="preserve"> because ultimately none of us want to see that many people putting their lives at risk to try to reach the UK. As I mentioned earlier, there are a number of different reasons why people try to do that, why someone </w:t>
      </w:r>
      <w:r w:rsidR="003928DF">
        <w:t xml:space="preserve">is </w:t>
      </w:r>
      <w:r w:rsidRPr="006F5EFA">
        <w:t xml:space="preserve">willing to put their life at risk </w:t>
      </w:r>
      <w:r w:rsidR="003928DF">
        <w:t xml:space="preserve">by </w:t>
      </w:r>
      <w:r w:rsidRPr="006F5EFA">
        <w:t>getting into that small boat. This Bill does nothing either to remove those reasons or, more importantly, give people another option.</w:t>
      </w:r>
    </w:p>
    <w:p w:rsidR="00AE4C5E" w:rsidRPr="006F5EFA" w:rsidP="00AE4C5E">
      <w:pPr>
        <w:pStyle w:val="Answer"/>
      </w:pPr>
      <w:r w:rsidRPr="006F5EFA">
        <w:t xml:space="preserve">We certainly think that expanding safe routes would be a vital part of that and we have touched on a number of those different mechanisms that could be </w:t>
      </w:r>
      <w:r w:rsidR="003928DF">
        <w:t xml:space="preserve">in </w:t>
      </w:r>
      <w:r w:rsidRPr="006F5EFA">
        <w:t>place, whether that is expanding refugee family reunions so that more people can access family reunion</w:t>
      </w:r>
      <w:r w:rsidR="003928DF">
        <w:t xml:space="preserve"> or, s</w:t>
      </w:r>
      <w:r w:rsidRPr="006F5EFA">
        <w:t>pecifically on family reunion</w:t>
      </w:r>
      <w:r w:rsidR="003928DF">
        <w:t>,</w:t>
      </w:r>
      <w:r w:rsidRPr="006F5EFA">
        <w:t xml:space="preserve"> allowing children outside the UK to join a wider range of family members in the </w:t>
      </w:r>
      <w:r w:rsidR="00A37E59">
        <w:t xml:space="preserve">UK—whether that is </w:t>
      </w:r>
      <w:r w:rsidRPr="006F5EFA">
        <w:t>siblings</w:t>
      </w:r>
      <w:r w:rsidR="00A37E59">
        <w:t xml:space="preserve"> or </w:t>
      </w:r>
      <w:r w:rsidRPr="006F5EFA">
        <w:t>uncles</w:t>
      </w:r>
      <w:r w:rsidR="00A37E59">
        <w:t>—</w:t>
      </w:r>
      <w:r w:rsidRPr="006F5EFA">
        <w:t>similar</w:t>
      </w:r>
      <w:r w:rsidR="00A37E59">
        <w:t xml:space="preserve"> </w:t>
      </w:r>
      <w:r w:rsidRPr="006F5EFA">
        <w:t>to what used to happen under the Dublin scheme when we were a member of that</w:t>
      </w:r>
      <w:r w:rsidR="00A37E59">
        <w:t xml:space="preserve">. Something could also be done in respect of </w:t>
      </w:r>
      <w:r w:rsidR="00086109">
        <w:t>r</w:t>
      </w:r>
      <w:r w:rsidRPr="006F5EFA">
        <w:t xml:space="preserve">efugee children </w:t>
      </w:r>
      <w:r w:rsidR="00086109">
        <w:t xml:space="preserve">who </w:t>
      </w:r>
      <w:r w:rsidRPr="006F5EFA">
        <w:t xml:space="preserve">have been recognised as refugees in the </w:t>
      </w:r>
      <w:r w:rsidR="00A37E59">
        <w:t xml:space="preserve">UK. At the moment, they </w:t>
      </w:r>
      <w:r w:rsidRPr="006F5EFA">
        <w:t>are unable to sponsor any family members to come and join them. There are some quite clear ways refugee family reunion could be expanded.</w:t>
      </w:r>
    </w:p>
    <w:p w:rsidR="00AE4C5E" w:rsidRPr="006F5EFA" w:rsidP="00AE4C5E">
      <w:pPr>
        <w:pStyle w:val="Answer"/>
      </w:pPr>
      <w:r w:rsidRPr="006F5EFA">
        <w:t>Similarly, the resettlement schemes could be much bigger and allow more people to access them. This idea of a refugee visa or humanitarian visa could do that</w:t>
      </w:r>
      <w:r w:rsidR="00086109">
        <w:t>, so d</w:t>
      </w:r>
      <w:r w:rsidRPr="006F5EFA">
        <w:t>efinitely expand on that.</w:t>
      </w:r>
    </w:p>
    <w:p w:rsidR="00AE4C5E" w:rsidRPr="006F5EFA" w:rsidP="00AE4C5E">
      <w:pPr>
        <w:pStyle w:val="Answer"/>
      </w:pPr>
      <w:r w:rsidRPr="006F5EFA">
        <w:t>There is also something around international co-operation on this</w:t>
      </w:r>
      <w:r w:rsidR="00086109">
        <w:t>,</w:t>
      </w:r>
      <w:r w:rsidRPr="006F5EFA">
        <w:t xml:space="preserve"> too. The UK, whether it is by the provisions in this Bill or even by wide and safe routes</w:t>
      </w:r>
      <w:r w:rsidR="00086109">
        <w:t>,</w:t>
      </w:r>
      <w:r w:rsidRPr="006F5EFA">
        <w:t xml:space="preserve"> </w:t>
      </w:r>
      <w:r w:rsidR="00086109">
        <w:t xml:space="preserve">will </w:t>
      </w:r>
      <w:r w:rsidRPr="006F5EFA">
        <w:t xml:space="preserve">not solve what is a global issue of people travelling dangerously. Everything that we see happening in the channel we see happening in the Mediterranean as well, </w:t>
      </w:r>
      <w:r w:rsidR="00A37E59">
        <w:t xml:space="preserve">with people </w:t>
      </w:r>
      <w:r w:rsidRPr="006F5EFA">
        <w:t>putting their lives at risk. We see it at other borders.</w:t>
      </w:r>
    </w:p>
    <w:p w:rsidR="00AE4C5E" w:rsidRPr="006F5EFA" w:rsidP="00AE4C5E">
      <w:pPr>
        <w:pStyle w:val="Answer"/>
      </w:pPr>
      <w:r w:rsidRPr="006F5EFA">
        <w:t xml:space="preserve">In terms of numbers, there are far more people crossing other borders around the world than those trying to get to the UK. There is definitely </w:t>
      </w:r>
      <w:r w:rsidR="00A37E59">
        <w:t xml:space="preserve">a degree of </w:t>
      </w:r>
      <w:r w:rsidRPr="006F5EFA">
        <w:t xml:space="preserve">co-operation </w:t>
      </w:r>
      <w:r w:rsidR="00A37E59">
        <w:t>on</w:t>
      </w:r>
      <w:r w:rsidRPr="006F5EFA">
        <w:t xml:space="preserve"> those safe routes. It is not just the UK trying to expand it themselves but being a bit of a global leader and trying to get other countries to do likewise.</w:t>
      </w:r>
    </w:p>
    <w:p w:rsidR="00AE4C5E" w:rsidRPr="006F5EFA" w:rsidP="00A37E59">
      <w:pPr>
        <w:pStyle w:val="Answer"/>
      </w:pPr>
      <w:r w:rsidRPr="006F5EFA">
        <w:t>There is also a connected issue</w:t>
      </w:r>
      <w:r w:rsidR="00086109">
        <w:t>.</w:t>
      </w:r>
      <w:r w:rsidRPr="006F5EFA">
        <w:t xml:space="preserve"> </w:t>
      </w:r>
      <w:r w:rsidR="00086109">
        <w:t>W</w:t>
      </w:r>
      <w:r w:rsidRPr="006F5EFA">
        <w:t xml:space="preserve">hen one country makes it harder for somebody to claim asylum there is almost an incentive on some other countries to do the same. </w:t>
      </w:r>
      <w:r w:rsidR="00A37E59">
        <w:t>We are</w:t>
      </w:r>
      <w:r w:rsidRPr="006F5EFA">
        <w:t xml:space="preserve"> seeing more and more agreements between the UK and the French Government. There </w:t>
      </w:r>
      <w:r w:rsidR="00A37E59">
        <w:t>has been</w:t>
      </w:r>
      <w:r w:rsidRPr="006F5EFA">
        <w:t xml:space="preserve"> almost one a year since 2015 and there </w:t>
      </w:r>
      <w:r w:rsidR="00A37E59">
        <w:t xml:space="preserve">were </w:t>
      </w:r>
      <w:r w:rsidRPr="006F5EFA">
        <w:t>several more in the decade or so before that as well.</w:t>
      </w:r>
      <w:r w:rsidR="00A37E59">
        <w:t xml:space="preserve"> </w:t>
      </w:r>
      <w:r w:rsidRPr="006F5EFA">
        <w:t>There was a time when those agreements a</w:t>
      </w:r>
      <w:r w:rsidR="00A37E59">
        <w:t xml:space="preserve">t least </w:t>
      </w:r>
      <w:r w:rsidRPr="006F5EFA">
        <w:t>include</w:t>
      </w:r>
      <w:r w:rsidR="00A37E59">
        <w:t>d</w:t>
      </w:r>
      <w:r w:rsidRPr="006F5EFA">
        <w:t xml:space="preserve"> the transfer of people from France to the UK where there was a good reason to do that. That included unaccompanied children</w:t>
      </w:r>
      <w:r w:rsidR="00086109">
        <w:t xml:space="preserve"> and</w:t>
      </w:r>
      <w:r w:rsidRPr="006F5EFA">
        <w:t xml:space="preserve"> children who had family members in the UK. More recently we have not seen that.</w:t>
      </w:r>
    </w:p>
    <w:p w:rsidR="00AE4C5E" w:rsidRPr="006F5EFA" w:rsidP="00AE4C5E">
      <w:pPr>
        <w:pStyle w:val="Answer"/>
      </w:pPr>
      <w:r w:rsidRPr="006F5EFA">
        <w:t xml:space="preserve">What none of these agreements do is look at some of the reasons why somebody who maybe has less of a reason or a connection to claim asylum may not feel it is safe to claim asylum in France. What we know, and </w:t>
      </w:r>
      <w:r w:rsidR="00A37E59">
        <w:t xml:space="preserve">it </w:t>
      </w:r>
      <w:r w:rsidRPr="006F5EFA">
        <w:t xml:space="preserve">is very well documented, is that those people who are in </w:t>
      </w:r>
      <w:r w:rsidR="00086109">
        <w:t>n</w:t>
      </w:r>
      <w:r w:rsidRPr="006F5EFA">
        <w:t>orthern France often face violence from the police</w:t>
      </w:r>
      <w:r w:rsidR="00086109">
        <w:t>.</w:t>
      </w:r>
      <w:r w:rsidRPr="006F5EFA">
        <w:t xml:space="preserve"> </w:t>
      </w:r>
      <w:r w:rsidR="00086109">
        <w:t>T</w:t>
      </w:r>
      <w:r w:rsidRPr="006F5EFA">
        <w:t>hey will have their possessions taken away</w:t>
      </w:r>
      <w:r w:rsidR="00086109">
        <w:t xml:space="preserve"> and be</w:t>
      </w:r>
      <w:r w:rsidRPr="006F5EFA">
        <w:t xml:space="preserve"> unable to settle. It remove</w:t>
      </w:r>
      <w:r w:rsidR="00A37E59">
        <w:t>s</w:t>
      </w:r>
      <w:r w:rsidRPr="006F5EFA">
        <w:t xml:space="preserve"> the idea that somebody would feel safe to try to avail themselves of the French authorities in order to claim protection there and is likely to incentivise somebody to travel on to the UK to do it. </w:t>
      </w:r>
    </w:p>
    <w:p w:rsidR="00AE4C5E" w:rsidRPr="006F5EFA" w:rsidP="00AE4C5E">
      <w:pPr>
        <w:pStyle w:val="Answer"/>
      </w:pPr>
      <w:r>
        <w:t>So t</w:t>
      </w:r>
      <w:r w:rsidRPr="006F5EFA">
        <w:t xml:space="preserve">here is something the UK can do in </w:t>
      </w:r>
      <w:r w:rsidR="00086109">
        <w:t xml:space="preserve">its </w:t>
      </w:r>
      <w:r w:rsidRPr="006F5EFA">
        <w:t xml:space="preserve">own rules and in </w:t>
      </w:r>
      <w:r w:rsidR="00086109">
        <w:t xml:space="preserve">its </w:t>
      </w:r>
      <w:r w:rsidRPr="006F5EFA">
        <w:t>own legal system but also working internationally to uphold that idea that people should be able to access protection no matter where they are.</w:t>
      </w:r>
    </w:p>
    <w:p w:rsidR="00AE4C5E" w:rsidRPr="006F5EFA" w:rsidP="00A37E59">
      <w:pPr>
        <w:pStyle w:val="Remark"/>
      </w:pPr>
      <w:r w:rsidRPr="006F5EFA">
        <w:rPr>
          <w:b/>
        </w:rPr>
        <w:t>Dr Caroline Johnson:</w:t>
      </w:r>
      <w:r w:rsidRPr="006F5EFA">
        <w:t xml:space="preserve"> That is very helpful and very comprehensive. I will ask you to keep your answers a little bit shorter</w:t>
      </w:r>
      <w:r w:rsidR="00086109">
        <w:t>.</w:t>
      </w:r>
      <w:r w:rsidRPr="006F5EFA">
        <w:t xml:space="preserve"> I imagine the Chair will be wanting to keep us to our time.</w:t>
      </w:r>
    </w:p>
    <w:p w:rsidR="00AE4C5E" w:rsidRPr="006F5EFA" w:rsidP="00A37E59">
      <w:pPr>
        <w:pStyle w:val="Remark"/>
      </w:pPr>
      <w:r w:rsidRPr="006F5EFA">
        <w:t>Often</w:t>
      </w:r>
      <w:r w:rsidR="00A37E59">
        <w:t>,</w:t>
      </w:r>
      <w:r w:rsidRPr="006F5EFA">
        <w:t xml:space="preserve"> what people say is, “Let us expand the number of safe and legal routes”. The Home Secretary said that the UK has provided refuge to 500,000 people since 2015. She has also suggested that there are vast numbers of people who may wish to come to the UK but are put off by the long-distance journey and the dangers of that journey. If you expanded the safe and legal routes, it would be unlikely to be the same demographic as those who are crossing the </w:t>
      </w:r>
      <w:r w:rsidR="00A37E59">
        <w:t>c</w:t>
      </w:r>
      <w:r w:rsidRPr="006F5EFA">
        <w:t>hannel, which we know are predominantly young male adults. We would be looking at more families in the way you described as “Toy Story” but there would be an element of family applications. Would you not end up just taking more people through safe and legal routes but still having this problem with the small boats because you could never expand the system widely enough? You could never provide enough safe and legal routes for all the people who may wish to come.</w:t>
      </w:r>
    </w:p>
    <w:p w:rsidR="00AE4C5E" w:rsidRPr="006F5EFA" w:rsidP="00AE4C5E">
      <w:pPr>
        <w:pStyle w:val="Answer"/>
      </w:pPr>
      <w:r w:rsidRPr="006F5EFA">
        <w:rPr>
          <w:b/>
          <w:i/>
        </w:rPr>
        <w:t>Jon Featonby:</w:t>
      </w:r>
      <w:r w:rsidRPr="006F5EFA">
        <w:t xml:space="preserve"> It is definitely fair to say that you </w:t>
      </w:r>
      <w:r w:rsidR="007B13F5">
        <w:t xml:space="preserve">will </w:t>
      </w:r>
      <w:r w:rsidRPr="006F5EFA">
        <w:t xml:space="preserve">never capture everybody through safe routes. That is why we always say that you need </w:t>
      </w:r>
      <w:r w:rsidR="00A37E59">
        <w:t>a functioning</w:t>
      </w:r>
      <w:r w:rsidRPr="006F5EFA">
        <w:t xml:space="preserve"> asylum system that allows people to enter the UK and claim asylum as well as an expansion of the safe routes. One of the ways you reduce the number of people taking those dangerous journeys and incentivise them not to do so is by expanding the safe routes.</w:t>
      </w:r>
    </w:p>
    <w:p w:rsidR="00AE4C5E" w:rsidRPr="006F5EFA" w:rsidP="00AE4C5E">
      <w:pPr>
        <w:pStyle w:val="Answer"/>
      </w:pPr>
      <w:r>
        <w:t>That</w:t>
      </w:r>
      <w:r w:rsidRPr="006F5EFA">
        <w:t xml:space="preserve"> is probably the case at the moment </w:t>
      </w:r>
      <w:r>
        <w:t xml:space="preserve">with </w:t>
      </w:r>
      <w:r w:rsidRPr="006F5EFA">
        <w:t>the safe route</w:t>
      </w:r>
      <w:r>
        <w:t xml:space="preserve"> that</w:t>
      </w:r>
      <w:r w:rsidRPr="006F5EFA">
        <w:t xml:space="preserve"> gives people refugee status</w:t>
      </w:r>
      <w:r w:rsidR="00C6742A">
        <w:t>.</w:t>
      </w:r>
      <w:r w:rsidRPr="006F5EFA">
        <w:t xml:space="preserve"> </w:t>
      </w:r>
      <w:r w:rsidR="00C6742A">
        <w:t>S</w:t>
      </w:r>
      <w:r w:rsidRPr="006F5EFA">
        <w:t xml:space="preserve">ome of the other routes that are talked about as </w:t>
      </w:r>
      <w:r w:rsidRPr="006F5EFA">
        <w:t xml:space="preserve">safe routes do not do that. The Ukraine scheme, for example, does not give people international protection. The Hong Kong scheme does not give people refugee protection and probably most of those people would not see themselves as being refugees either. Resettlement, as run by the UNHCR, has focused on the most vulnerable. That probably is a different group </w:t>
      </w:r>
      <w:r>
        <w:t xml:space="preserve">from </w:t>
      </w:r>
      <w:r w:rsidRPr="006F5EFA">
        <w:t>those people who might try to cross the channel.</w:t>
      </w:r>
    </w:p>
    <w:p w:rsidR="00AE4C5E" w:rsidRPr="006F5EFA" w:rsidP="00AE4C5E">
      <w:pPr>
        <w:pStyle w:val="Answer"/>
      </w:pPr>
      <w:r w:rsidRPr="006F5EFA">
        <w:t xml:space="preserve">That is where something like a refugee visa comes </w:t>
      </w:r>
      <w:r w:rsidR="00C6742A">
        <w:t xml:space="preserve">in </w:t>
      </w:r>
      <w:r w:rsidRPr="006F5EFA">
        <w:t>because that is more likely to capture those people who do make that dangerous journey. As I said earlier, half of those people who crossed the channel last year were from countries with very high grant rates, whether that is Eritrea, Sudan, Afghanistan, Iran, and I forget the fifth one of those. They are people who will likely go on and get refugee status. Just because they are young and male does not mean that they are not also a refugee and in need of that protection.</w:t>
      </w:r>
      <w:r w:rsidR="00C6742A">
        <w:t xml:space="preserve"> </w:t>
      </w:r>
      <w:r w:rsidRPr="006F5EFA">
        <w:t>At the moment, that group in particular does not have access to a safe route.</w:t>
      </w:r>
    </w:p>
    <w:p w:rsidR="00AE4C5E" w:rsidRPr="006F5EFA" w:rsidP="00A37E59">
      <w:pPr>
        <w:pStyle w:val="Remark"/>
      </w:pPr>
      <w:r w:rsidRPr="006F5EFA">
        <w:rPr>
          <w:b/>
        </w:rPr>
        <w:t>Dr Caroline Johnson:</w:t>
      </w:r>
      <w:r w:rsidRPr="006F5EFA">
        <w:rPr>
          <w:b/>
          <w:bCs/>
        </w:rPr>
        <w:t xml:space="preserve"> </w:t>
      </w:r>
      <w:r w:rsidRPr="006F5EFA">
        <w:t>If the Government w</w:t>
      </w:r>
      <w:r w:rsidR="00C6742A">
        <w:t>ere</w:t>
      </w:r>
      <w:r w:rsidRPr="006F5EFA">
        <w:t xml:space="preserve"> to introduce such a scheme, how many safe and legal route visas of that type do you think the Government would want to grant</w:t>
      </w:r>
      <w:r w:rsidR="00C6742A">
        <w:t>?</w:t>
      </w:r>
      <w:r w:rsidRPr="006F5EFA">
        <w:t xml:space="preserve"> The Government ha</w:t>
      </w:r>
      <w:r w:rsidR="00C6742A">
        <w:t>ve</w:t>
      </w:r>
      <w:r w:rsidRPr="006F5EFA">
        <w:t xml:space="preserve"> a balance to strike between the quality of support and care </w:t>
      </w:r>
      <w:r w:rsidR="00C6742A">
        <w:t>they</w:t>
      </w:r>
      <w:r w:rsidRPr="006F5EFA">
        <w:t xml:space="preserve"> can offer the people </w:t>
      </w:r>
      <w:r w:rsidR="00C6742A">
        <w:t xml:space="preserve">they </w:t>
      </w:r>
      <w:r w:rsidRPr="006F5EFA">
        <w:t>resettle</w:t>
      </w:r>
      <w:r w:rsidR="00C6742A">
        <w:t>,</w:t>
      </w:r>
      <w:r w:rsidRPr="006F5EFA">
        <w:t xml:space="preserve"> and the greater the volume of people the harder that becomes. How many do you think would be a sensible number for the Government to start at?</w:t>
      </w:r>
    </w:p>
    <w:p w:rsidR="00C6742A" w:rsidP="00AE4C5E">
      <w:pPr>
        <w:pStyle w:val="Answer"/>
      </w:pPr>
      <w:r w:rsidRPr="006F5EFA">
        <w:rPr>
          <w:b/>
          <w:i/>
        </w:rPr>
        <w:t>Jon Featonby:</w:t>
      </w:r>
      <w:r w:rsidR="007B13F5">
        <w:t xml:space="preserve"> </w:t>
      </w:r>
      <w:r w:rsidRPr="006F5EFA">
        <w:t xml:space="preserve">Something like a refugee visa you could start piloting with relatively low numbers. Other organisations have made recommendations starting at around 40,000. There is also a bit of a danger, I think, about putting a number of it. It is just over a year ago since the Ukraine scheme and the Ukraine war escalated as well. If, as advocates, we had come to parliamentarians at that point saying, “Please set up a scheme that </w:t>
      </w:r>
      <w:r>
        <w:t xml:space="preserve">will </w:t>
      </w:r>
      <w:r w:rsidRPr="006F5EFA">
        <w:t xml:space="preserve">allow over 200,000 visas to be issued to Ukrainians”, I think most of that would not have been heard. Usually when we have been talking about numbers for resettlement schemes, we have been talking about maybe 10,000. The Syrian scheme was 20,000 over five years. The Ukraine scheme does show what is possible when </w:t>
      </w:r>
      <w:r w:rsidR="00A37E59">
        <w:t>g</w:t>
      </w:r>
      <w:r w:rsidRPr="006F5EFA">
        <w:t>overnment, communities, faith groups and charities as well come together and try to support people.</w:t>
      </w:r>
    </w:p>
    <w:p w:rsidR="00AE4C5E" w:rsidRPr="006F5EFA" w:rsidP="00AE4C5E">
      <w:pPr>
        <w:pStyle w:val="Answer"/>
      </w:pPr>
      <w:r w:rsidRPr="006F5EFA">
        <w:t xml:space="preserve">There are ways </w:t>
      </w:r>
      <w:r w:rsidR="00C6742A">
        <w:t xml:space="preserve">in </w:t>
      </w:r>
      <w:r w:rsidRPr="006F5EFA">
        <w:t>which these schemes could be piloted. You could put caps on those</w:t>
      </w:r>
      <w:r w:rsidR="00C6742A">
        <w:t>.</w:t>
      </w:r>
      <w:r w:rsidRPr="006F5EFA">
        <w:t xml:space="preserve"> </w:t>
      </w:r>
      <w:r w:rsidR="00C6742A">
        <w:t>T</w:t>
      </w:r>
      <w:r w:rsidRPr="006F5EFA">
        <w:t>h</w:t>
      </w:r>
      <w:r w:rsidR="00A37E59">
        <w:t xml:space="preserve">ere </w:t>
      </w:r>
      <w:r w:rsidRPr="006F5EFA">
        <w:t xml:space="preserve">would need to be a conversation between </w:t>
      </w:r>
      <w:r w:rsidR="00A37E59">
        <w:t>g</w:t>
      </w:r>
      <w:r w:rsidRPr="006F5EFA">
        <w:t>overnment, community organisations</w:t>
      </w:r>
      <w:r w:rsidR="00C6742A">
        <w:t xml:space="preserve"> and</w:t>
      </w:r>
      <w:r w:rsidRPr="006F5EFA">
        <w:t xml:space="preserve"> local government about what that could look like, but at the moment those conversations, other than outside those v</w:t>
      </w:r>
      <w:r w:rsidR="00C6742A">
        <w:t>ery specific schemes, just do</w:t>
      </w:r>
      <w:r w:rsidRPr="006F5EFA">
        <w:t xml:space="preserve"> not happen.</w:t>
      </w:r>
    </w:p>
    <w:p w:rsidR="00AE4C5E" w:rsidRPr="006F5EFA" w:rsidP="00A37E59">
      <w:pPr>
        <w:pStyle w:val="Remark"/>
      </w:pPr>
      <w:r w:rsidRPr="006F5EFA">
        <w:rPr>
          <w:b/>
        </w:rPr>
        <w:t>Dr Caroline Johnson:</w:t>
      </w:r>
      <w:r w:rsidRPr="006F5EFA">
        <w:t xml:space="preserve"> The Ukraine scheme obviously had people moving into others’ homes. Very generous people in my constituency and others offered their homes, their spare rooms, to Ukrainian families fleeing war. We know that many of the hotels of the country, in virtually every corner of the UK, have been used for asylum seekers and we also know that the Government </w:t>
      </w:r>
      <w:r w:rsidR="000245E2">
        <w:t>are</w:t>
      </w:r>
      <w:r w:rsidRPr="006F5EFA">
        <w:t xml:space="preserve"> looking at recently former military bases to accommodate more people. Do you think </w:t>
      </w:r>
      <w:r w:rsidR="000245E2">
        <w:t xml:space="preserve">that </w:t>
      </w:r>
      <w:r w:rsidRPr="006F5EFA">
        <w:t xml:space="preserve">there is a limit on the number </w:t>
      </w:r>
      <w:r w:rsidR="000245E2">
        <w:t xml:space="preserve">that </w:t>
      </w:r>
      <w:r w:rsidRPr="006F5EFA">
        <w:t>the country can support</w:t>
      </w:r>
      <w:r w:rsidR="00A37E59">
        <w:t>,</w:t>
      </w:r>
      <w:r w:rsidRPr="006F5EFA">
        <w:t xml:space="preserve"> or do you think that it is reasonable to say we </w:t>
      </w:r>
      <w:r w:rsidR="00A37E59">
        <w:t>c</w:t>
      </w:r>
      <w:r w:rsidRPr="006F5EFA">
        <w:t xml:space="preserve">ould </w:t>
      </w:r>
      <w:r w:rsidRPr="006F5EFA">
        <w:t>have a safe and legal route, which starts at 40,000</w:t>
      </w:r>
      <w:r w:rsidR="00A37E59">
        <w:t>—</w:t>
      </w:r>
      <w:r w:rsidRPr="006F5EFA">
        <w:t>we</w:t>
      </w:r>
      <w:r w:rsidR="00A37E59">
        <w:t xml:space="preserve"> </w:t>
      </w:r>
      <w:r w:rsidRPr="006F5EFA">
        <w:t>might go up from there as you are suggesting</w:t>
      </w:r>
      <w:r w:rsidR="00A37E59">
        <w:t>—</w:t>
      </w:r>
      <w:r w:rsidRPr="006F5EFA">
        <w:t>and</w:t>
      </w:r>
      <w:r w:rsidR="00A37E59">
        <w:t xml:space="preserve"> </w:t>
      </w:r>
      <w:r w:rsidRPr="006F5EFA">
        <w:t>then people will still keep coming across through other routes as well because we recognise that not everyone will be covered by it</w:t>
      </w:r>
      <w:r w:rsidR="000245E2">
        <w:t>?</w:t>
      </w:r>
      <w:r w:rsidRPr="006F5EFA">
        <w:t xml:space="preserve"> Do you think that is sustainable?</w:t>
      </w:r>
    </w:p>
    <w:p w:rsidR="00AE4C5E" w:rsidRPr="006F5EFA" w:rsidP="00AE4C5E">
      <w:pPr>
        <w:pStyle w:val="Answer"/>
      </w:pPr>
      <w:r w:rsidRPr="006F5EFA">
        <w:rPr>
          <w:b/>
          <w:i/>
        </w:rPr>
        <w:t>Jon Featonby:</w:t>
      </w:r>
      <w:r w:rsidRPr="006F5EFA">
        <w:t xml:space="preserve"> It is how, basically, the global system around refugee protection has to work in a way. If one country starts saying, “Okay, look, when we get to this number we </w:t>
      </w:r>
      <w:r w:rsidR="007B13F5">
        <w:t xml:space="preserve">will </w:t>
      </w:r>
      <w:r w:rsidRPr="006F5EFA">
        <w:t>stop” all that does is have a domino effect. It comes back to a point Christina made earlier on</w:t>
      </w:r>
      <w:r w:rsidR="000245E2">
        <w:t>.</w:t>
      </w:r>
      <w:r w:rsidRPr="006F5EFA">
        <w:t xml:space="preserve"> </w:t>
      </w:r>
      <w:r w:rsidR="000245E2">
        <w:t>T</w:t>
      </w:r>
      <w:r w:rsidRPr="006F5EFA">
        <w:t xml:space="preserve">he Home Secretary has talked about 100 million people who have been displaced who want to come </w:t>
      </w:r>
      <w:r w:rsidR="000245E2">
        <w:t xml:space="preserve">to </w:t>
      </w:r>
      <w:r w:rsidRPr="006F5EFA">
        <w:t>the UK. Three</w:t>
      </w:r>
      <w:r w:rsidR="00A37E59">
        <w:t>-</w:t>
      </w:r>
      <w:r w:rsidRPr="006F5EFA">
        <w:t>quarters of those people are in their own country</w:t>
      </w:r>
      <w:r w:rsidR="000245E2">
        <w:t>;</w:t>
      </w:r>
      <w:r w:rsidRPr="006F5EFA">
        <w:t xml:space="preserve"> 75% of that remaining 26 million or so are in those countries who neighbour them. The vast majority of refugees do not want to come to Europe, they do not want to come to the UK, they want to remain as close to home as they can because</w:t>
      </w:r>
      <w:r w:rsidR="00A37E59">
        <w:t>,</w:t>
      </w:r>
      <w:r w:rsidRPr="006F5EFA">
        <w:t xml:space="preserve"> ultimately</w:t>
      </w:r>
      <w:r w:rsidR="00A37E59">
        <w:t>,</w:t>
      </w:r>
      <w:r w:rsidRPr="006F5EFA">
        <w:t xml:space="preserve"> they want to be able to return home and that is where they feel they have their community.</w:t>
      </w:r>
    </w:p>
    <w:p w:rsidR="00AE4C5E" w:rsidRPr="006F5EFA" w:rsidP="00AE4C5E">
      <w:pPr>
        <w:pStyle w:val="Answer"/>
      </w:pPr>
      <w:r>
        <w:t>C</w:t>
      </w:r>
      <w:r w:rsidRPr="006F5EFA">
        <w:t xml:space="preserve">ompared to other European countries, </w:t>
      </w:r>
      <w:r>
        <w:t xml:space="preserve">the UK is </w:t>
      </w:r>
      <w:r w:rsidRPr="006F5EFA">
        <w:t xml:space="preserve">17th in the list of European countries </w:t>
      </w:r>
      <w:r w:rsidR="00A37E59">
        <w:t>for</w:t>
      </w:r>
      <w:r w:rsidRPr="006F5EFA">
        <w:t xml:space="preserve"> asylum applications per head of population. Compared to countries like Lebanon and Turkey, we are way down the list in </w:t>
      </w:r>
      <w:r>
        <w:t xml:space="preserve">the </w:t>
      </w:r>
      <w:r w:rsidRPr="006F5EFA">
        <w:t>number of people we currently take.</w:t>
      </w:r>
    </w:p>
    <w:p w:rsidR="00AE4C5E" w:rsidRPr="006F5EFA" w:rsidP="00A37E59">
      <w:pPr>
        <w:pStyle w:val="Remark"/>
      </w:pPr>
      <w:r w:rsidRPr="006F5EFA">
        <w:rPr>
          <w:b/>
        </w:rPr>
        <w:t>Dr Caroline Johnson:</w:t>
      </w:r>
      <w:r w:rsidRPr="006F5EFA">
        <w:t xml:space="preserve"> </w:t>
      </w:r>
      <w:r w:rsidR="000245E2">
        <w:t>Y</w:t>
      </w:r>
      <w:r w:rsidRPr="006F5EFA">
        <w:t xml:space="preserve">ou said </w:t>
      </w:r>
      <w:r w:rsidR="000245E2">
        <w:t>that most asylum seekers want</w:t>
      </w:r>
      <w:r w:rsidRPr="006F5EFA">
        <w:t xml:space="preserve"> to be as close to home as possible</w:t>
      </w:r>
      <w:r w:rsidR="000245E2">
        <w:t>.</w:t>
      </w:r>
      <w:r w:rsidRPr="006F5EFA">
        <w:t xml:space="preserve"> </w:t>
      </w:r>
      <w:r w:rsidR="000245E2">
        <w:t>O</w:t>
      </w:r>
      <w:r w:rsidRPr="006F5EFA">
        <w:t>n that basis and the discussion we had earlier about international co-operation, would you</w:t>
      </w:r>
      <w:r w:rsidR="000245E2">
        <w:t>,</w:t>
      </w:r>
      <w:r w:rsidRPr="006F5EFA">
        <w:t xml:space="preserve"> therefore</w:t>
      </w:r>
      <w:r w:rsidR="000245E2">
        <w:t>,</w:t>
      </w:r>
      <w:r w:rsidRPr="006F5EFA">
        <w:t xml:space="preserve"> support the Government’s Rwanda scheme because that is a form of international co-operation</w:t>
      </w:r>
      <w:r w:rsidR="000245E2">
        <w:t>?</w:t>
      </w:r>
      <w:r w:rsidRPr="006F5EFA">
        <w:t xml:space="preserve"> Rwanda has a growing economy</w:t>
      </w:r>
      <w:r w:rsidR="000245E2">
        <w:t>.</w:t>
      </w:r>
      <w:r w:rsidRPr="006F5EFA">
        <w:t xml:space="preserve"> </w:t>
      </w:r>
      <w:r w:rsidR="000245E2">
        <w:t xml:space="preserve">It is </w:t>
      </w:r>
      <w:r w:rsidRPr="006F5EFA">
        <w:t xml:space="preserve">keen for people to come and help </w:t>
      </w:r>
      <w:r w:rsidR="000245E2">
        <w:t xml:space="preserve">it to </w:t>
      </w:r>
      <w:r w:rsidRPr="006F5EFA">
        <w:t>support that growing economy, to resettle people</w:t>
      </w:r>
      <w:r w:rsidR="000245E2">
        <w:t xml:space="preserve"> and</w:t>
      </w:r>
      <w:r w:rsidRPr="006F5EFA">
        <w:t xml:space="preserve"> provide them with accommodation, healthcare and opportunity. It is also nearer some of the countries that you mention than the United Kingdom, so it gives them the best of all those worlds. Do you support it?</w:t>
      </w:r>
    </w:p>
    <w:p w:rsidR="00AE4C5E" w:rsidRPr="006F5EFA" w:rsidP="00AE4C5E">
      <w:pPr>
        <w:pStyle w:val="Answer"/>
      </w:pPr>
      <w:r w:rsidRPr="006F5EFA">
        <w:rPr>
          <w:b/>
          <w:i/>
        </w:rPr>
        <w:t>Jon Featonby:</w:t>
      </w:r>
      <w:r w:rsidRPr="006F5EFA">
        <w:t xml:space="preserve"> No, because the Rwanda scheme is not about trying to provide people with support when they want it or even where it </w:t>
      </w:r>
      <w:r w:rsidR="00505A10">
        <w:t xml:space="preserve">will </w:t>
      </w:r>
      <w:r w:rsidRPr="006F5EFA">
        <w:t>be best for them</w:t>
      </w:r>
      <w:r w:rsidR="000245E2">
        <w:t>.</w:t>
      </w:r>
      <w:r w:rsidRPr="006F5EFA">
        <w:t xml:space="preserve"> </w:t>
      </w:r>
      <w:r w:rsidR="000245E2">
        <w:t>I</w:t>
      </w:r>
      <w:r w:rsidRPr="006F5EFA">
        <w:t xml:space="preserve">t is about the people who come to the </w:t>
      </w:r>
      <w:r w:rsidR="00A37E59">
        <w:t>UK. U</w:t>
      </w:r>
      <w:r w:rsidRPr="006F5EFA">
        <w:t xml:space="preserve">nder the </w:t>
      </w:r>
      <w:r w:rsidR="000245E2">
        <w:t>r</w:t>
      </w:r>
      <w:r w:rsidRPr="006F5EFA">
        <w:t xml:space="preserve">efugee </w:t>
      </w:r>
      <w:r w:rsidR="000245E2">
        <w:t>c</w:t>
      </w:r>
      <w:r w:rsidRPr="006F5EFA">
        <w:t>onvention</w:t>
      </w:r>
      <w:r w:rsidR="00A37E59">
        <w:t>,</w:t>
      </w:r>
      <w:r w:rsidRPr="006F5EFA">
        <w:t xml:space="preserve"> the UK should then </w:t>
      </w:r>
      <w:r w:rsidR="00A37E59">
        <w:t>provide</w:t>
      </w:r>
      <w:r w:rsidRPr="006F5EFA">
        <w:t xml:space="preserve"> protection to or at least assess whether that person has refugee status and then is in need of that international protection.</w:t>
      </w:r>
    </w:p>
    <w:p w:rsidR="00AE4C5E" w:rsidRPr="006F5EFA" w:rsidP="00AE4C5E">
      <w:pPr>
        <w:pStyle w:val="Answer"/>
      </w:pPr>
      <w:r w:rsidRPr="006F5EFA">
        <w:t>In this case</w:t>
      </w:r>
      <w:r w:rsidR="00A37E59">
        <w:t>,</w:t>
      </w:r>
      <w:r w:rsidRPr="006F5EFA">
        <w:t xml:space="preserve"> what the</w:t>
      </w:r>
      <w:r w:rsidR="00A37E59">
        <w:t xml:space="preserve"> Government </w:t>
      </w:r>
      <w:r w:rsidRPr="006F5EFA">
        <w:t>are doing is outsourcing that to what is a relatively small country, which already accommodate</w:t>
      </w:r>
      <w:r w:rsidR="00A37E59">
        <w:t>s</w:t>
      </w:r>
      <w:r w:rsidRPr="006F5EFA">
        <w:t xml:space="preserve"> its own population of refugees from neighbouring countries as well. I do not think it is fair to say that an Afghan national is any closer to home or more likely to be closer to home</w:t>
      </w:r>
      <w:r w:rsidR="000245E2">
        <w:t>,</w:t>
      </w:r>
      <w:r w:rsidRPr="006F5EFA">
        <w:t xml:space="preserve"> say</w:t>
      </w:r>
      <w:r w:rsidR="000245E2">
        <w:t>,</w:t>
      </w:r>
      <w:r w:rsidRPr="006F5EFA">
        <w:t xml:space="preserve"> in Rwanda than they would be in the UK, where they might have other cultural—</w:t>
      </w:r>
    </w:p>
    <w:p w:rsidR="00AE4C5E" w:rsidRPr="006F5EFA" w:rsidP="000245E2">
      <w:pPr>
        <w:pStyle w:val="Remark"/>
      </w:pPr>
      <w:r w:rsidRPr="000245E2">
        <w:rPr>
          <w:b/>
        </w:rPr>
        <w:t>Dr Caroline Johnson:</w:t>
      </w:r>
      <w:r w:rsidRPr="006F5EFA">
        <w:t xml:space="preserve"> An Eritrean would be. An Eritrean would be a lot closer to home, presumably.</w:t>
      </w:r>
    </w:p>
    <w:p w:rsidR="00AE4C5E" w:rsidP="00AE4C5E">
      <w:pPr>
        <w:pStyle w:val="Answer"/>
      </w:pPr>
      <w:r w:rsidRPr="006F5EFA">
        <w:rPr>
          <w:b/>
          <w:i/>
        </w:rPr>
        <w:t>Jon Featonby:</w:t>
      </w:r>
      <w:r w:rsidRPr="006F5EFA">
        <w:t xml:space="preserve"> </w:t>
      </w:r>
      <w:r w:rsidR="00A37E59">
        <w:t>For t</w:t>
      </w:r>
      <w:r w:rsidRPr="006F5EFA">
        <w:t>hose Eritreans who sought to come to the UK</w:t>
      </w:r>
      <w:r w:rsidR="000245E2">
        <w:t xml:space="preserve">, </w:t>
      </w:r>
      <w:r w:rsidRPr="006F5EFA">
        <w:t>if they wanted to claim asylum in Rwanda you could have a system that allow</w:t>
      </w:r>
      <w:r w:rsidR="00A37E59">
        <w:t>ed</w:t>
      </w:r>
      <w:r w:rsidRPr="006F5EFA">
        <w:t xml:space="preserve"> them to do that. You could set up an international system that did that. </w:t>
      </w:r>
      <w:r w:rsidR="000245E2">
        <w:t>A</w:t>
      </w:r>
      <w:r w:rsidRPr="006F5EFA">
        <w:t xml:space="preserve">t </w:t>
      </w:r>
      <w:r w:rsidRPr="006F5EFA">
        <w:t>the moment</w:t>
      </w:r>
      <w:r w:rsidR="000245E2">
        <w:t>,</w:t>
      </w:r>
      <w:r w:rsidRPr="006F5EFA">
        <w:t xml:space="preserve"> what the Rwanda scheme does is it removes any kind of agency from individuals without ever really acknowledging the fact that the UK, compared to other countries, compared to our other European neighbours, still takes a relatively low number of people through our asylum system.</w:t>
      </w:r>
    </w:p>
    <w:p w:rsidR="00162993" w:rsidRPr="00844AFB" w:rsidP="00162993">
      <w:pPr>
        <w:pStyle w:val="Remark"/>
      </w:pPr>
      <w:r w:rsidRPr="00162993">
        <w:rPr>
          <w:b/>
        </w:rPr>
        <w:t>Dr Caroline Johnson:</w:t>
      </w:r>
      <w:r w:rsidRPr="00844AFB">
        <w:t xml:space="preserve"> </w:t>
      </w:r>
      <w:r>
        <w:t>That is a v</w:t>
      </w:r>
      <w:r w:rsidRPr="00844AFB">
        <w:t xml:space="preserve">ery interesting point. </w:t>
      </w:r>
      <w:r>
        <w:t>W</w:t>
      </w:r>
      <w:r w:rsidRPr="00844AFB">
        <w:t>hen it talk</w:t>
      </w:r>
      <w:r w:rsidR="00A37E59">
        <w:t>s</w:t>
      </w:r>
      <w:r w:rsidRPr="00844AFB">
        <w:t xml:space="preserve"> about international protection, does it further define what international protection is? Does the Rwanda scheme meet the obligations </w:t>
      </w:r>
      <w:r w:rsidR="00A37E59">
        <w:t>under what</w:t>
      </w:r>
      <w:r w:rsidRPr="00844AFB">
        <w:t xml:space="preserve"> w</w:t>
      </w:r>
      <w:r w:rsidR="00A37E59">
        <w:t>ould</w:t>
      </w:r>
      <w:r w:rsidRPr="00844AFB">
        <w:t xml:space="preserve"> be defined as international protection?</w:t>
      </w:r>
    </w:p>
    <w:p w:rsidR="00162993" w:rsidRPr="00844AFB" w:rsidP="00162993">
      <w:pPr>
        <w:pStyle w:val="Answer"/>
      </w:pPr>
      <w:r w:rsidRPr="00844AFB">
        <w:rPr>
          <w:b/>
          <w:i/>
        </w:rPr>
        <w:t>Jon Featonby:</w:t>
      </w:r>
      <w:r w:rsidRPr="00844AFB">
        <w:t xml:space="preserve"> I wonder if I could bring in one of my legal colleagues on this one.</w:t>
      </w:r>
    </w:p>
    <w:p w:rsidR="00162993" w:rsidP="00162993">
      <w:pPr>
        <w:pStyle w:val="Answer"/>
      </w:pPr>
      <w:r w:rsidRPr="00844AFB">
        <w:rPr>
          <w:b/>
          <w:i/>
        </w:rPr>
        <w:t>Colin Yeo:</w:t>
      </w:r>
      <w:r w:rsidRPr="00844AFB">
        <w:t xml:space="preserve"> I am not sure where the reference to international protection comes from</w:t>
      </w:r>
      <w:r>
        <w:t xml:space="preserve">, </w:t>
      </w:r>
      <w:r w:rsidRPr="00844AFB">
        <w:t>what reference that is</w:t>
      </w:r>
      <w:r>
        <w:t xml:space="preserve">, </w:t>
      </w:r>
      <w:r w:rsidRPr="00844AFB">
        <w:t xml:space="preserve">but there are questions that are going before the courts at the moment </w:t>
      </w:r>
      <w:r w:rsidRPr="00844AFB">
        <w:t>about</w:t>
      </w:r>
      <w:r w:rsidRPr="00844AFB">
        <w:t xml:space="preserve"> the capacity of the Rwanda</w:t>
      </w:r>
      <w:r>
        <w:t>n</w:t>
      </w:r>
      <w:r w:rsidRPr="00844AFB">
        <w:t xml:space="preserve"> asylum system to decide cases fairly</w:t>
      </w:r>
      <w:r>
        <w:t xml:space="preserve"> and</w:t>
      </w:r>
      <w:r w:rsidRPr="00844AFB">
        <w:t xml:space="preserve"> promptly</w:t>
      </w:r>
      <w:r w:rsidR="00A37E59">
        <w:t>,</w:t>
      </w:r>
      <w:r w:rsidRPr="00844AFB">
        <w:t xml:space="preserve"> and properly support people with their claims</w:t>
      </w:r>
      <w:r>
        <w:t>;</w:t>
      </w:r>
      <w:r w:rsidRPr="00844AFB">
        <w:t xml:space="preserve"> </w:t>
      </w:r>
      <w:r>
        <w:t>f</w:t>
      </w:r>
      <w:r w:rsidRPr="00844AFB">
        <w:t>or example, by providing interpreters and things like that.</w:t>
      </w:r>
    </w:p>
    <w:p w:rsidR="00162993" w:rsidRPr="00844AFB" w:rsidP="00162993">
      <w:pPr>
        <w:pStyle w:val="Answer"/>
      </w:pPr>
      <w:r w:rsidRPr="00844AFB">
        <w:t xml:space="preserve">One of the things that the </w:t>
      </w:r>
      <w:r>
        <w:t>r</w:t>
      </w:r>
      <w:r w:rsidRPr="00844AFB">
        <w:t xml:space="preserve">efugee </w:t>
      </w:r>
      <w:r>
        <w:t>c</w:t>
      </w:r>
      <w:r w:rsidRPr="00844AFB">
        <w:t xml:space="preserve">onvention signatory states should not do is send people to another country that will then not look properly at their asylum claim and then forward them on back to their home country where they would be persecuted or killed. There is an open question </w:t>
      </w:r>
      <w:r>
        <w:t xml:space="preserve">that </w:t>
      </w:r>
      <w:r w:rsidRPr="00844AFB">
        <w:t>the courts are looking at about whether the Rwandan system is up to the task.</w:t>
      </w:r>
    </w:p>
    <w:p w:rsidR="00162993" w:rsidP="00A37E59">
      <w:pPr>
        <w:pStyle w:val="Remark"/>
      </w:pPr>
      <w:r w:rsidRPr="00844AFB">
        <w:rPr>
          <w:b/>
        </w:rPr>
        <w:t>Dr Caroline Johnson:</w:t>
      </w:r>
      <w:r w:rsidRPr="00844AFB">
        <w:t xml:space="preserve"> It would be interesting to know whether it was any quicker or slower than the one we have her</w:t>
      </w:r>
      <w:r>
        <w:t>e</w:t>
      </w:r>
      <w:r w:rsidRPr="00844AFB">
        <w:t>, given that ours is not perfect.</w:t>
      </w:r>
    </w:p>
    <w:p w:rsidR="00162993" w:rsidRPr="00844AFB" w:rsidP="00A37E59">
      <w:pPr>
        <w:pStyle w:val="Remark"/>
      </w:pPr>
      <w:r w:rsidRPr="00844AFB">
        <w:t>My final question is a legal question</w:t>
      </w:r>
      <w:r>
        <w:t>.</w:t>
      </w:r>
      <w:r w:rsidRPr="00844AFB">
        <w:t xml:space="preserve"> </w:t>
      </w:r>
      <w:r>
        <w:t>C</w:t>
      </w:r>
      <w:r w:rsidRPr="00844AFB">
        <w:rPr>
          <w:rFonts w:eastAsia="Frutiger LT Std 55 Roman"/>
          <w:lang w:eastAsia="en-GB"/>
        </w:rPr>
        <w:t xml:space="preserve">lause 4 provides that any claims for protection under the </w:t>
      </w:r>
      <w:r>
        <w:rPr>
          <w:rFonts w:eastAsia="Frutiger LT Std 55 Roman"/>
          <w:lang w:eastAsia="en-GB"/>
        </w:rPr>
        <w:t>r</w:t>
      </w:r>
      <w:r w:rsidRPr="00844AFB">
        <w:rPr>
          <w:rFonts w:eastAsia="Frutiger LT Std 55 Roman"/>
          <w:lang w:eastAsia="en-GB"/>
        </w:rPr>
        <w:t xml:space="preserve">efugee </w:t>
      </w:r>
      <w:r>
        <w:rPr>
          <w:rFonts w:eastAsia="Frutiger LT Std 55 Roman"/>
          <w:lang w:eastAsia="en-GB"/>
        </w:rPr>
        <w:t>c</w:t>
      </w:r>
      <w:r w:rsidRPr="00844AFB">
        <w:rPr>
          <w:rFonts w:eastAsia="Frutiger LT Std 55 Roman"/>
          <w:lang w:eastAsia="en-GB"/>
        </w:rPr>
        <w:t>onvention, for humanitarian protection</w:t>
      </w:r>
      <w:r w:rsidR="00A37E59">
        <w:rPr>
          <w:rFonts w:eastAsia="Frutiger LT Std 55 Roman"/>
          <w:lang w:eastAsia="en-GB"/>
        </w:rPr>
        <w:t>,</w:t>
      </w:r>
      <w:r w:rsidRPr="00844AFB">
        <w:rPr>
          <w:rFonts w:eastAsia="Frutiger LT Std 55 Roman"/>
          <w:lang w:eastAsia="en-GB"/>
        </w:rPr>
        <w:t xml:space="preserve"> or human rights claims made by people who meet the conditions in </w:t>
      </w:r>
      <w:r w:rsidR="00A37E59">
        <w:rPr>
          <w:rFonts w:eastAsia="Frutiger LT Std 55 Roman"/>
          <w:lang w:eastAsia="en-GB"/>
        </w:rPr>
        <w:t>C</w:t>
      </w:r>
      <w:r w:rsidRPr="00844AFB">
        <w:rPr>
          <w:rFonts w:eastAsia="Frutiger LT Std 55 Roman"/>
          <w:lang w:eastAsia="en-GB"/>
        </w:rPr>
        <w:t>lause 2 must be declared inadmissible.</w:t>
      </w:r>
      <w:r>
        <w:rPr>
          <w:rFonts w:eastAsia="Frutiger LT Std 55 Roman"/>
          <w:lang w:eastAsia="en-GB"/>
        </w:rPr>
        <w:t xml:space="preserve"> </w:t>
      </w:r>
      <w:r w:rsidRPr="00844AFB">
        <w:rPr>
          <w:rFonts w:eastAsia="Frutiger LT Std 55 Roman"/>
          <w:lang w:eastAsia="en-GB"/>
        </w:rPr>
        <w:t>What types of human rights claims will be declared inadmissible and, subsequent to that, what are the implications of that inadmissibility?</w:t>
      </w:r>
    </w:p>
    <w:p w:rsidR="00162993" w:rsidRPr="00844AFB" w:rsidP="00162993">
      <w:pPr>
        <w:pStyle w:val="Answer"/>
      </w:pPr>
      <w:r w:rsidRPr="00844AFB">
        <w:rPr>
          <w:rFonts w:eastAsia="Frutiger LT Std 55 Roman"/>
          <w:b/>
          <w:i/>
          <w:lang w:eastAsia="en-GB"/>
        </w:rPr>
        <w:t>Dr Jean-Pierre Gauci:</w:t>
      </w:r>
      <w:r w:rsidRPr="00844AFB">
        <w:rPr>
          <w:rFonts w:eastAsia="Frutiger LT Std 55 Roman"/>
          <w:lang w:eastAsia="en-GB"/>
        </w:rPr>
        <w:t xml:space="preserve"> I think </w:t>
      </w:r>
      <w:r>
        <w:rPr>
          <w:rFonts w:eastAsia="Frutiger LT Std 55 Roman"/>
          <w:lang w:eastAsia="en-GB"/>
        </w:rPr>
        <w:t xml:space="preserve">that </w:t>
      </w:r>
      <w:r w:rsidRPr="00844AFB">
        <w:rPr>
          <w:rFonts w:eastAsia="Frutiger LT Std 55 Roman"/>
          <w:lang w:eastAsia="en-GB"/>
        </w:rPr>
        <w:t xml:space="preserve">it would cover things like risk of torture and </w:t>
      </w:r>
      <w:r>
        <w:rPr>
          <w:rFonts w:eastAsia="Frutiger LT Std 55 Roman"/>
          <w:lang w:eastAsia="en-GB"/>
        </w:rPr>
        <w:t>in</w:t>
      </w:r>
      <w:r w:rsidRPr="00844AFB">
        <w:rPr>
          <w:rFonts w:eastAsia="Frutiger LT Std 55 Roman"/>
          <w:lang w:eastAsia="en-GB"/>
        </w:rPr>
        <w:t xml:space="preserve">human </w:t>
      </w:r>
      <w:r>
        <w:rPr>
          <w:rFonts w:eastAsia="Frutiger LT Std 55 Roman"/>
          <w:lang w:eastAsia="en-GB"/>
        </w:rPr>
        <w:t>treatment,</w:t>
      </w:r>
      <w:r w:rsidRPr="00844AFB">
        <w:rPr>
          <w:rFonts w:eastAsia="Frutiger LT Std 55 Roman"/>
          <w:lang w:eastAsia="en-GB"/>
        </w:rPr>
        <w:t xml:space="preserve"> family </w:t>
      </w:r>
      <w:r>
        <w:rPr>
          <w:rFonts w:eastAsia="Frutiger LT Std 55 Roman"/>
          <w:lang w:eastAsia="en-GB"/>
        </w:rPr>
        <w:t>re</w:t>
      </w:r>
      <w:r w:rsidRPr="00844AFB">
        <w:rPr>
          <w:rFonts w:eastAsia="Frutiger LT Std 55 Roman"/>
          <w:lang w:eastAsia="en-GB"/>
        </w:rPr>
        <w:t>union claims</w:t>
      </w:r>
      <w:r>
        <w:rPr>
          <w:rFonts w:eastAsia="Frutiger LT Std 55 Roman"/>
          <w:lang w:eastAsia="en-GB"/>
        </w:rPr>
        <w:t>,</w:t>
      </w:r>
      <w:r w:rsidRPr="00844AFB">
        <w:rPr>
          <w:rFonts w:eastAsia="Frutiger LT Std 55 Roman"/>
          <w:lang w:eastAsia="en-GB"/>
        </w:rPr>
        <w:t xml:space="preserve"> if someone has a family member in the UK</w:t>
      </w:r>
      <w:r>
        <w:rPr>
          <w:rFonts w:eastAsia="Frutiger LT Std 55 Roman"/>
          <w:lang w:eastAsia="en-GB"/>
        </w:rPr>
        <w:t>, and</w:t>
      </w:r>
      <w:r w:rsidRPr="00844AFB">
        <w:rPr>
          <w:rFonts w:eastAsia="Frutiger LT Std 55 Roman"/>
          <w:lang w:eastAsia="en-GB"/>
        </w:rPr>
        <w:t xml:space="preserve"> </w:t>
      </w:r>
      <w:r>
        <w:rPr>
          <w:rFonts w:eastAsia="Frutiger LT Std 55 Roman"/>
          <w:lang w:eastAsia="en-GB"/>
        </w:rPr>
        <w:t>t</w:t>
      </w:r>
      <w:r w:rsidRPr="00844AFB">
        <w:rPr>
          <w:rFonts w:eastAsia="Frutiger LT Std 55 Roman"/>
          <w:lang w:eastAsia="en-GB"/>
        </w:rPr>
        <w:t xml:space="preserve">hose sorts of human rights claims. The impact of rendering it inadmissible is that it puts the UK in a situation where it is violating its international obligations </w:t>
      </w:r>
      <w:r>
        <w:rPr>
          <w:rFonts w:eastAsia="Frutiger LT Std 55 Roman"/>
          <w:lang w:eastAsia="en-GB"/>
        </w:rPr>
        <w:t>under</w:t>
      </w:r>
      <w:r w:rsidRPr="00844AFB">
        <w:rPr>
          <w:rFonts w:eastAsia="Frutiger LT Std 55 Roman"/>
          <w:lang w:eastAsia="en-GB"/>
        </w:rPr>
        <w:t xml:space="preserve"> the instruments where those rights are coming from</w:t>
      </w:r>
      <w:r>
        <w:rPr>
          <w:rFonts w:eastAsia="Frutiger LT Std 55 Roman"/>
          <w:lang w:eastAsia="en-GB"/>
        </w:rPr>
        <w:t>,</w:t>
      </w:r>
      <w:r w:rsidRPr="00844AFB">
        <w:rPr>
          <w:rFonts w:eastAsia="Frutiger LT Std 55 Roman"/>
          <w:lang w:eastAsia="en-GB"/>
        </w:rPr>
        <w:t xml:space="preserve"> </w:t>
      </w:r>
      <w:r>
        <w:rPr>
          <w:rFonts w:eastAsia="Frutiger LT Std 55 Roman"/>
          <w:lang w:eastAsia="en-GB"/>
        </w:rPr>
        <w:t>w</w:t>
      </w:r>
      <w:r w:rsidRPr="00844AFB">
        <w:rPr>
          <w:rFonts w:eastAsia="Frutiger LT Std 55 Roman"/>
          <w:lang w:eastAsia="en-GB"/>
        </w:rPr>
        <w:t xml:space="preserve">hether that is </w:t>
      </w:r>
      <w:r>
        <w:rPr>
          <w:rFonts w:eastAsia="Frutiger LT Std 55 Roman"/>
          <w:lang w:eastAsia="en-GB"/>
        </w:rPr>
        <w:t>A</w:t>
      </w:r>
      <w:r w:rsidRPr="00844AFB">
        <w:rPr>
          <w:rFonts w:eastAsia="Frutiger LT Std 55 Roman"/>
          <w:lang w:eastAsia="en-GB"/>
        </w:rPr>
        <w:t xml:space="preserve">rticle 3 </w:t>
      </w:r>
      <w:r>
        <w:rPr>
          <w:rFonts w:eastAsia="Frutiger LT Std 55 Roman"/>
          <w:lang w:eastAsia="en-GB"/>
        </w:rPr>
        <w:t xml:space="preserve">and Article 8 </w:t>
      </w:r>
      <w:r w:rsidRPr="00844AFB">
        <w:rPr>
          <w:rFonts w:eastAsia="Frutiger LT Std 55 Roman"/>
          <w:lang w:eastAsia="en-GB"/>
        </w:rPr>
        <w:t xml:space="preserve">of the European Convention on Human Rights, the </w:t>
      </w:r>
      <w:r>
        <w:rPr>
          <w:rFonts w:eastAsia="Frutiger LT Std 55 Roman"/>
          <w:lang w:eastAsia="en-GB"/>
        </w:rPr>
        <w:t>I</w:t>
      </w:r>
      <w:r w:rsidRPr="00844AFB">
        <w:rPr>
          <w:rFonts w:eastAsia="Frutiger LT Std 55 Roman"/>
          <w:lang w:eastAsia="en-GB"/>
        </w:rPr>
        <w:t xml:space="preserve">nternational </w:t>
      </w:r>
      <w:r>
        <w:rPr>
          <w:rFonts w:eastAsia="Frutiger LT Std 55 Roman"/>
          <w:lang w:eastAsia="en-GB"/>
        </w:rPr>
        <w:t>C</w:t>
      </w:r>
      <w:r w:rsidRPr="00844AFB">
        <w:rPr>
          <w:rFonts w:eastAsia="Frutiger LT Std 55 Roman"/>
          <w:lang w:eastAsia="en-GB"/>
        </w:rPr>
        <w:t xml:space="preserve">ovenant on </w:t>
      </w:r>
      <w:r>
        <w:rPr>
          <w:rFonts w:eastAsia="Frutiger LT Std 55 Roman"/>
          <w:lang w:eastAsia="en-GB"/>
        </w:rPr>
        <w:t>C</w:t>
      </w:r>
      <w:r w:rsidRPr="00844AFB">
        <w:rPr>
          <w:rFonts w:eastAsia="Frutiger LT Std 55 Roman"/>
          <w:lang w:eastAsia="en-GB"/>
        </w:rPr>
        <w:t xml:space="preserve">ivil and </w:t>
      </w:r>
      <w:r>
        <w:rPr>
          <w:rFonts w:eastAsia="Frutiger LT Std 55 Roman"/>
          <w:lang w:eastAsia="en-GB"/>
        </w:rPr>
        <w:t>P</w:t>
      </w:r>
      <w:r w:rsidRPr="00844AFB">
        <w:rPr>
          <w:rFonts w:eastAsia="Frutiger LT Std 55 Roman"/>
          <w:lang w:eastAsia="en-GB"/>
        </w:rPr>
        <w:t xml:space="preserve">olitical </w:t>
      </w:r>
      <w:r>
        <w:rPr>
          <w:rFonts w:eastAsia="Frutiger LT Std 55 Roman"/>
          <w:lang w:eastAsia="en-GB"/>
        </w:rPr>
        <w:t>R</w:t>
      </w:r>
      <w:r w:rsidRPr="00844AFB">
        <w:rPr>
          <w:rFonts w:eastAsia="Frutiger LT Std 55 Roman"/>
          <w:lang w:eastAsia="en-GB"/>
        </w:rPr>
        <w:t xml:space="preserve">ights, the </w:t>
      </w:r>
      <w:r>
        <w:rPr>
          <w:rFonts w:eastAsia="Frutiger LT Std 55 Roman"/>
          <w:lang w:eastAsia="en-GB"/>
        </w:rPr>
        <w:t>c</w:t>
      </w:r>
      <w:r w:rsidRPr="00844AFB">
        <w:rPr>
          <w:rFonts w:eastAsia="Frutiger LT Std 55 Roman"/>
          <w:lang w:eastAsia="en-GB"/>
        </w:rPr>
        <w:t xml:space="preserve">onvention against </w:t>
      </w:r>
      <w:r>
        <w:rPr>
          <w:rFonts w:eastAsia="Frutiger LT Std 55 Roman"/>
          <w:lang w:eastAsia="en-GB"/>
        </w:rPr>
        <w:t>t</w:t>
      </w:r>
      <w:r w:rsidRPr="00844AFB">
        <w:rPr>
          <w:rFonts w:eastAsia="Frutiger LT Std 55 Roman"/>
          <w:lang w:eastAsia="en-GB"/>
        </w:rPr>
        <w:t>orture and</w:t>
      </w:r>
      <w:r>
        <w:rPr>
          <w:rFonts w:eastAsia="Frutiger LT Std 55 Roman"/>
          <w:lang w:eastAsia="en-GB"/>
        </w:rPr>
        <w:t>/or</w:t>
      </w:r>
      <w:r w:rsidRPr="00844AFB">
        <w:rPr>
          <w:rFonts w:eastAsia="Frutiger LT Std 55 Roman"/>
          <w:lang w:eastAsia="en-GB"/>
        </w:rPr>
        <w:t xml:space="preserve"> </w:t>
      </w:r>
      <w:r>
        <w:rPr>
          <w:rFonts w:eastAsia="Frutiger LT Std 55 Roman"/>
          <w:lang w:eastAsia="en-GB"/>
        </w:rPr>
        <w:t>o</w:t>
      </w:r>
      <w:r w:rsidRPr="00844AFB">
        <w:rPr>
          <w:rFonts w:eastAsia="Frutiger LT Std 55 Roman"/>
          <w:lang w:eastAsia="en-GB"/>
        </w:rPr>
        <w:t xml:space="preserve">ther </w:t>
      </w:r>
      <w:r>
        <w:rPr>
          <w:rFonts w:eastAsia="Frutiger LT Std 55 Roman"/>
          <w:lang w:eastAsia="en-GB"/>
        </w:rPr>
        <w:t>r</w:t>
      </w:r>
      <w:r w:rsidRPr="00844AFB">
        <w:rPr>
          <w:rFonts w:eastAsia="Frutiger LT Std 55 Roman"/>
          <w:lang w:eastAsia="en-GB"/>
        </w:rPr>
        <w:t>elated claims</w:t>
      </w:r>
      <w:r w:rsidR="00A37E59">
        <w:rPr>
          <w:rFonts w:eastAsia="Frutiger LT Std 55 Roman"/>
          <w:lang w:eastAsia="en-GB"/>
        </w:rPr>
        <w:t>; and</w:t>
      </w:r>
      <w:r w:rsidRPr="00844AFB">
        <w:rPr>
          <w:rFonts w:eastAsia="Frutiger LT Std 55 Roman"/>
          <w:lang w:eastAsia="en-GB"/>
        </w:rPr>
        <w:t xml:space="preserve"> whether they are related to slavery if they are not done through the modern slavery framework</w:t>
      </w:r>
      <w:r>
        <w:rPr>
          <w:rFonts w:eastAsia="Frutiger LT Std 55 Roman"/>
          <w:lang w:eastAsia="en-GB"/>
        </w:rPr>
        <w:t>,</w:t>
      </w:r>
      <w:r w:rsidRPr="00844AFB">
        <w:rPr>
          <w:rFonts w:eastAsia="Frutiger LT Std 55 Roman"/>
          <w:lang w:eastAsia="en-GB"/>
        </w:rPr>
        <w:t xml:space="preserve"> Article 4 in the European </w:t>
      </w:r>
      <w:r>
        <w:rPr>
          <w:rFonts w:eastAsia="Frutiger LT Std 55 Roman"/>
          <w:lang w:eastAsia="en-GB"/>
        </w:rPr>
        <w:t>c</w:t>
      </w:r>
      <w:r w:rsidRPr="00844AFB">
        <w:rPr>
          <w:rFonts w:eastAsia="Frutiger LT Std 55 Roman"/>
          <w:lang w:eastAsia="en-GB"/>
        </w:rPr>
        <w:t xml:space="preserve">onvention </w:t>
      </w:r>
      <w:r w:rsidR="00A37E59">
        <w:rPr>
          <w:rFonts w:eastAsia="Frutiger LT Std 55 Roman"/>
          <w:lang w:eastAsia="en-GB"/>
        </w:rPr>
        <w:t>on</w:t>
      </w:r>
      <w:r w:rsidRPr="00844AFB">
        <w:rPr>
          <w:rFonts w:eastAsia="Frutiger LT Std 55 Roman"/>
          <w:lang w:eastAsia="en-GB"/>
        </w:rPr>
        <w:t xml:space="preserve"> </w:t>
      </w:r>
      <w:r>
        <w:rPr>
          <w:rFonts w:eastAsia="Frutiger LT Std 55 Roman"/>
          <w:lang w:eastAsia="en-GB"/>
        </w:rPr>
        <w:t>a</w:t>
      </w:r>
      <w:r w:rsidRPr="00844AFB">
        <w:rPr>
          <w:rFonts w:eastAsia="Frutiger LT Std 55 Roman"/>
          <w:lang w:eastAsia="en-GB"/>
        </w:rPr>
        <w:t xml:space="preserve">ction against </w:t>
      </w:r>
      <w:r>
        <w:rPr>
          <w:rFonts w:eastAsia="Frutiger LT Std 55 Roman"/>
          <w:lang w:eastAsia="en-GB"/>
        </w:rPr>
        <w:t>h</w:t>
      </w:r>
      <w:r w:rsidRPr="00844AFB">
        <w:rPr>
          <w:rFonts w:eastAsia="Frutiger LT Std 55 Roman"/>
          <w:lang w:eastAsia="en-GB"/>
        </w:rPr>
        <w:t>uman trafficking, the trafficking protocol and so on.</w:t>
      </w:r>
      <w:r>
        <w:rPr>
          <w:rFonts w:eastAsia="Frutiger LT Std 55 Roman"/>
          <w:lang w:eastAsia="en-GB"/>
        </w:rPr>
        <w:t xml:space="preserve"> </w:t>
      </w:r>
      <w:r w:rsidRPr="00844AFB">
        <w:rPr>
          <w:rFonts w:eastAsia="Frutiger LT Std 55 Roman"/>
          <w:lang w:eastAsia="en-GB"/>
        </w:rPr>
        <w:t>Colin, I do not</w:t>
      </w:r>
      <w:r>
        <w:rPr>
          <w:rFonts w:eastAsia="Frutiger LT Std 55 Roman"/>
          <w:lang w:eastAsia="en-GB"/>
        </w:rPr>
        <w:t xml:space="preserve"> </w:t>
      </w:r>
      <w:r w:rsidRPr="00844AFB">
        <w:rPr>
          <w:rFonts w:eastAsia="Frutiger LT Std 55 Roman"/>
          <w:lang w:eastAsia="en-GB"/>
        </w:rPr>
        <w:t>know whether there wa</w:t>
      </w:r>
      <w:r>
        <w:rPr>
          <w:rFonts w:eastAsia="Frutiger LT Std 55 Roman"/>
          <w:lang w:eastAsia="en-GB"/>
        </w:rPr>
        <w:t>s</w:t>
      </w:r>
      <w:r w:rsidRPr="00844AFB">
        <w:rPr>
          <w:rFonts w:eastAsia="Frutiger LT Std 55 Roman"/>
          <w:lang w:eastAsia="en-GB"/>
        </w:rPr>
        <w:t xml:space="preserve"> anything else.</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No, I have nothing to add. It is any kind of human rights claim. </w:t>
      </w:r>
      <w:r w:rsidR="00A37E59">
        <w:rPr>
          <w:rFonts w:eastAsia="Frutiger LT Std 55 Roman"/>
          <w:lang w:eastAsia="en-GB"/>
        </w:rPr>
        <w:t>It is a</w:t>
      </w:r>
      <w:r w:rsidRPr="00844AFB">
        <w:rPr>
          <w:rFonts w:eastAsia="Frutiger LT Std 55 Roman"/>
          <w:lang w:eastAsia="en-GB"/>
        </w:rPr>
        <w:t xml:space="preserve">nything based on </w:t>
      </w:r>
      <w:r>
        <w:rPr>
          <w:rFonts w:eastAsia="Frutiger LT Std 55 Roman"/>
          <w:lang w:eastAsia="en-GB"/>
        </w:rPr>
        <w:t>A</w:t>
      </w:r>
      <w:r w:rsidRPr="00844AFB">
        <w:rPr>
          <w:rFonts w:eastAsia="Frutiger LT Std 55 Roman"/>
          <w:lang w:eastAsia="en-GB"/>
        </w:rPr>
        <w:t>rticle 3, the conventional asylum claim where you fear serious harm, you have a medical condition</w:t>
      </w:r>
      <w:r>
        <w:rPr>
          <w:rFonts w:eastAsia="Frutiger LT Std 55 Roman"/>
          <w:lang w:eastAsia="en-GB"/>
        </w:rPr>
        <w:t xml:space="preserve"> and</w:t>
      </w:r>
      <w:r w:rsidRPr="00844AFB">
        <w:rPr>
          <w:rFonts w:eastAsia="Frutiger LT Std 55 Roman"/>
          <w:lang w:eastAsia="en-GB"/>
        </w:rPr>
        <w:t xml:space="preserve"> you will not be able to get treatment for that</w:t>
      </w:r>
      <w:r w:rsidR="00A37E59">
        <w:rPr>
          <w:rFonts w:eastAsia="Frutiger LT Std 55 Roman"/>
          <w:lang w:eastAsia="en-GB"/>
        </w:rPr>
        <w:t>—</w:t>
      </w:r>
      <w:r w:rsidRPr="00844AFB">
        <w:rPr>
          <w:rFonts w:eastAsia="Frutiger LT Std 55 Roman"/>
          <w:lang w:eastAsia="en-GB"/>
        </w:rPr>
        <w:t>kidney</w:t>
      </w:r>
      <w:r w:rsidR="00A37E59">
        <w:rPr>
          <w:rFonts w:eastAsia="Frutiger LT Std 55 Roman"/>
          <w:lang w:eastAsia="en-GB"/>
        </w:rPr>
        <w:t xml:space="preserve"> </w:t>
      </w:r>
      <w:r w:rsidRPr="00844AFB">
        <w:rPr>
          <w:rFonts w:eastAsia="Frutiger LT Std 55 Roman"/>
          <w:lang w:eastAsia="en-GB"/>
        </w:rPr>
        <w:t>failure, something like that</w:t>
      </w:r>
      <w:r w:rsidR="00A37E59">
        <w:rPr>
          <w:rFonts w:eastAsia="Frutiger LT Std 55 Roman"/>
          <w:lang w:eastAsia="en-GB"/>
        </w:rPr>
        <w:t>—</w:t>
      </w:r>
      <w:r w:rsidRPr="00844AFB">
        <w:rPr>
          <w:rFonts w:eastAsia="Frutiger LT Std 55 Roman"/>
          <w:lang w:eastAsia="en-GB"/>
        </w:rPr>
        <w:t>or</w:t>
      </w:r>
      <w:r w:rsidR="00A37E59">
        <w:rPr>
          <w:rFonts w:eastAsia="Frutiger LT Std 55 Roman"/>
          <w:lang w:eastAsia="en-GB"/>
        </w:rPr>
        <w:t xml:space="preserve"> </w:t>
      </w:r>
      <w:r w:rsidRPr="00844AFB">
        <w:rPr>
          <w:rFonts w:eastAsia="Frutiger LT Std 55 Roman"/>
          <w:lang w:eastAsia="en-GB"/>
        </w:rPr>
        <w:t>a human rights claim based on having a family here in the UK, having children here in the UK, that will be declared inadmissible</w:t>
      </w:r>
      <w:r w:rsidR="00A37E59">
        <w:rPr>
          <w:rFonts w:eastAsia="Frutiger LT Std 55 Roman"/>
          <w:lang w:eastAsia="en-GB"/>
        </w:rPr>
        <w:t>,</w:t>
      </w:r>
      <w:r w:rsidRPr="00844AFB">
        <w:rPr>
          <w:rFonts w:eastAsia="Frutiger LT Std 55 Roman"/>
          <w:lang w:eastAsia="en-GB"/>
        </w:rPr>
        <w:t xml:space="preserve"> and you would be sent off to a third country.</w:t>
      </w:r>
    </w:p>
    <w:p w:rsidR="00162993" w:rsidRPr="00844AFB" w:rsidP="00A37E59">
      <w:pPr>
        <w:pStyle w:val="Remark"/>
      </w:pPr>
      <w:r w:rsidRPr="00844AFB">
        <w:rPr>
          <w:rFonts w:eastAsia="Frutiger LT Std 55 Roman"/>
          <w:b/>
          <w:lang w:eastAsia="en-GB"/>
        </w:rPr>
        <w:t>Lord Alton of Liverpool:</w:t>
      </w:r>
      <w:r w:rsidRPr="00844AFB">
        <w:rPr>
          <w:rFonts w:eastAsia="Frutiger LT Std 55 Roman"/>
          <w:lang w:eastAsia="en-GB"/>
        </w:rPr>
        <w:t xml:space="preserve"> In the interests of time</w:t>
      </w:r>
      <w:r>
        <w:rPr>
          <w:rFonts w:eastAsia="Frutiger LT Std 55 Roman"/>
          <w:lang w:eastAsia="en-GB"/>
        </w:rPr>
        <w:t>,</w:t>
      </w:r>
      <w:r w:rsidRPr="00844AFB">
        <w:rPr>
          <w:rFonts w:eastAsia="Frutiger LT Std 55 Roman"/>
          <w:lang w:eastAsia="en-GB"/>
        </w:rPr>
        <w:t xml:space="preserve"> you have covered some of the ground that I wanted to ask you about so I have one sharp question that I would like to put to Colin. The core business of this committee is to look at our international obligations. Tell us about the safeguards in this Bill and how compatible they are with those obligations under the European Convention on Human Rights</w:t>
      </w:r>
      <w:r>
        <w:rPr>
          <w:rFonts w:eastAsia="Frutiger LT Std 55 Roman"/>
          <w:lang w:eastAsia="en-GB"/>
        </w:rPr>
        <w:t>,</w:t>
      </w:r>
      <w:r w:rsidRPr="00844AFB">
        <w:rPr>
          <w:rFonts w:eastAsia="Frutiger LT Std 55 Roman"/>
          <w:lang w:eastAsia="en-GB"/>
        </w:rPr>
        <w:t xml:space="preserve"> under the </w:t>
      </w:r>
      <w:r>
        <w:rPr>
          <w:rFonts w:eastAsia="Frutiger LT Std 55 Roman"/>
          <w:lang w:eastAsia="en-GB"/>
        </w:rPr>
        <w:t>r</w:t>
      </w:r>
      <w:r w:rsidRPr="00844AFB">
        <w:rPr>
          <w:rFonts w:eastAsia="Frutiger LT Std 55 Roman"/>
          <w:lang w:eastAsia="en-GB"/>
        </w:rPr>
        <w:t xml:space="preserve">efugee </w:t>
      </w:r>
      <w:r>
        <w:rPr>
          <w:rFonts w:eastAsia="Frutiger LT Std 55 Roman"/>
          <w:lang w:eastAsia="en-GB"/>
        </w:rPr>
        <w:t>c</w:t>
      </w:r>
      <w:r w:rsidRPr="00844AFB">
        <w:rPr>
          <w:rFonts w:eastAsia="Frutiger LT Std 55 Roman"/>
          <w:lang w:eastAsia="en-GB"/>
        </w:rPr>
        <w:t xml:space="preserve">onvention and under the </w:t>
      </w:r>
      <w:r>
        <w:rPr>
          <w:rFonts w:eastAsia="Frutiger LT Std 55 Roman"/>
          <w:lang w:eastAsia="en-GB"/>
        </w:rPr>
        <w:t xml:space="preserve">UN </w:t>
      </w:r>
      <w:r w:rsidRPr="00844AFB">
        <w:rPr>
          <w:rFonts w:eastAsia="Frutiger LT Std 55 Roman"/>
          <w:lang w:eastAsia="en-GB"/>
        </w:rPr>
        <w:t xml:space="preserve">Convention on the Rights of </w:t>
      </w:r>
      <w:r>
        <w:rPr>
          <w:rFonts w:eastAsia="Frutiger LT Std 55 Roman"/>
          <w:lang w:eastAsia="en-GB"/>
        </w:rPr>
        <w:t>the</w:t>
      </w:r>
      <w:r w:rsidRPr="00844AFB">
        <w:rPr>
          <w:rFonts w:eastAsia="Frutiger LT Std 55 Roman"/>
          <w:lang w:eastAsia="en-GB"/>
        </w:rPr>
        <w:t xml:space="preserve"> Child?</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That is a difficult question to answer concisely. </w:t>
      </w:r>
    </w:p>
    <w:p w:rsidR="00162993" w:rsidRPr="00844AFB" w:rsidP="00162993">
      <w:pPr>
        <w:pStyle w:val="Remark"/>
      </w:pPr>
      <w:r w:rsidRPr="00162993">
        <w:rPr>
          <w:rFonts w:eastAsia="Frutiger LT Std 55 Roman"/>
          <w:b/>
          <w:lang w:eastAsia="en-GB"/>
        </w:rPr>
        <w:t>Lord Alton of Liverpool:</w:t>
      </w:r>
      <w:r w:rsidRPr="00844AFB">
        <w:rPr>
          <w:rFonts w:eastAsia="Frutiger LT Std 55 Roman"/>
          <w:lang w:eastAsia="en-GB"/>
        </w:rPr>
        <w:t xml:space="preserve"> If you cannot then perhaps in writing to the </w:t>
      </w:r>
      <w:r>
        <w:rPr>
          <w:rFonts w:eastAsia="Frutiger LT Std 55 Roman"/>
          <w:lang w:eastAsia="en-GB"/>
        </w:rPr>
        <w:t>c</w:t>
      </w:r>
      <w:r w:rsidRPr="00844AFB">
        <w:rPr>
          <w:rFonts w:eastAsia="Frutiger LT Std 55 Roman"/>
          <w:lang w:eastAsia="en-GB"/>
        </w:rPr>
        <w:t>ommittee afterwards would be helpful.</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Yes, I can do that. In outline</w:t>
      </w:r>
      <w:r>
        <w:rPr>
          <w:rFonts w:eastAsia="Frutiger LT Std 55 Roman"/>
          <w:lang w:eastAsia="en-GB"/>
        </w:rPr>
        <w:t>,</w:t>
      </w:r>
      <w:r w:rsidRPr="00844AFB">
        <w:rPr>
          <w:rFonts w:eastAsia="Frutiger LT Std 55 Roman"/>
          <w:lang w:eastAsia="en-GB"/>
        </w:rPr>
        <w:t xml:space="preserve"> one of the main fears that practitioners have about potential breaches of international obligations broadly is that although the structure of the Bill stops people from facing harm in their home country</w:t>
      </w:r>
      <w:r>
        <w:rPr>
          <w:rFonts w:eastAsia="Frutiger LT Std 55 Roman"/>
          <w:lang w:eastAsia="en-GB"/>
        </w:rPr>
        <w:t>—</w:t>
      </w:r>
      <w:r w:rsidRPr="00844AFB">
        <w:rPr>
          <w:rFonts w:eastAsia="Frutiger LT Std 55 Roman"/>
          <w:lang w:eastAsia="en-GB"/>
        </w:rPr>
        <w:t>because this Bill literally also prevents them from being removed to their home country</w:t>
      </w:r>
      <w:r>
        <w:rPr>
          <w:rFonts w:eastAsia="Frutiger LT Std 55 Roman"/>
          <w:lang w:eastAsia="en-GB"/>
        </w:rPr>
        <w:t>—</w:t>
      </w:r>
      <w:r w:rsidRPr="00844AFB">
        <w:rPr>
          <w:rFonts w:eastAsia="Frutiger LT Std 55 Roman"/>
          <w:lang w:eastAsia="en-GB"/>
        </w:rPr>
        <w:t xml:space="preserve">there could be an accidental effect where that encourages people to claim asylum in order to avoid being sent back to their home country. </w:t>
      </w:r>
    </w:p>
    <w:p w:rsidR="00162993" w:rsidRPr="00844AFB" w:rsidP="00162993">
      <w:pPr>
        <w:pStyle w:val="Answer"/>
        <w:rPr>
          <w:rFonts w:eastAsia="Frutiger LT Std 55 Roman"/>
          <w:lang w:eastAsia="en-GB"/>
        </w:rPr>
      </w:pPr>
      <w:r w:rsidRPr="00844AFB">
        <w:rPr>
          <w:rFonts w:eastAsia="Frutiger LT Std 55 Roman"/>
          <w:lang w:eastAsia="en-GB"/>
        </w:rPr>
        <w:t xml:space="preserve">Instead it is about the harm that they </w:t>
      </w:r>
      <w:r w:rsidR="00505A10">
        <w:rPr>
          <w:rFonts w:eastAsia="Frutiger LT Std 55 Roman"/>
          <w:lang w:eastAsia="en-GB"/>
        </w:rPr>
        <w:t xml:space="preserve">will </w:t>
      </w:r>
      <w:r w:rsidRPr="00844AFB">
        <w:rPr>
          <w:rFonts w:eastAsia="Frutiger LT Std 55 Roman"/>
          <w:lang w:eastAsia="en-GB"/>
        </w:rPr>
        <w:t>face in the third country</w:t>
      </w:r>
      <w:r>
        <w:rPr>
          <w:rFonts w:eastAsia="Frutiger LT Std 55 Roman"/>
          <w:lang w:eastAsia="en-GB"/>
        </w:rPr>
        <w:t>,</w:t>
      </w:r>
      <w:r w:rsidRPr="00844AFB">
        <w:rPr>
          <w:rFonts w:eastAsia="Frutiger LT Std 55 Roman"/>
          <w:lang w:eastAsia="en-GB"/>
        </w:rPr>
        <w:t xml:space="preserve"> such as Rwanda. There is a very abbreviated application and appeal process to assess whether somebody will face serious irreversible harm on their removal there. They will be detained during that process. There is nothing in the Bill to assure, </w:t>
      </w:r>
      <w:r>
        <w:rPr>
          <w:rFonts w:eastAsia="Frutiger LT Std 55 Roman"/>
          <w:lang w:eastAsia="en-GB"/>
        </w:rPr>
        <w:t>for example, that people have</w:t>
      </w:r>
      <w:r w:rsidRPr="00844AFB">
        <w:rPr>
          <w:rFonts w:eastAsia="Frutiger LT Std 55 Roman"/>
          <w:lang w:eastAsia="en-GB"/>
        </w:rPr>
        <w:t xml:space="preserve"> access to a lawyer and will be able to put forward a case in the extremely tight timescales that we are talking about</w:t>
      </w:r>
      <w:r>
        <w:rPr>
          <w:rFonts w:eastAsia="Frutiger LT Std 55 Roman"/>
          <w:lang w:eastAsia="en-GB"/>
        </w:rPr>
        <w:t>,</w:t>
      </w:r>
      <w:r w:rsidRPr="00844AFB">
        <w:rPr>
          <w:rFonts w:eastAsia="Frutiger LT Std 55 Roman"/>
          <w:lang w:eastAsia="en-GB"/>
        </w:rPr>
        <w:t xml:space="preserve"> </w:t>
      </w:r>
      <w:r>
        <w:rPr>
          <w:rFonts w:eastAsia="Frutiger LT Std 55 Roman"/>
          <w:lang w:eastAsia="en-GB"/>
        </w:rPr>
        <w:t>w</w:t>
      </w:r>
      <w:r w:rsidRPr="00844AFB">
        <w:rPr>
          <w:rFonts w:eastAsia="Frutiger LT Std 55 Roman"/>
          <w:lang w:eastAsia="en-GB"/>
        </w:rPr>
        <w:t>hich are the same, if not shorter than, the timescales that were declared to be systematically unfair when the courts in this country struck down the detained fast</w:t>
      </w:r>
      <w:r>
        <w:rPr>
          <w:rFonts w:eastAsia="Frutiger LT Std 55 Roman"/>
          <w:lang w:eastAsia="en-GB"/>
        </w:rPr>
        <w:t>-</w:t>
      </w:r>
      <w:r w:rsidRPr="00844AFB">
        <w:rPr>
          <w:rFonts w:eastAsia="Frutiger LT Std 55 Roman"/>
          <w:lang w:eastAsia="en-GB"/>
        </w:rPr>
        <w:t>track system back in 2015.</w:t>
      </w:r>
      <w:r>
        <w:rPr>
          <w:rFonts w:eastAsia="Frutiger LT Std 55 Roman"/>
          <w:lang w:eastAsia="en-GB"/>
        </w:rPr>
        <w:t xml:space="preserve"> </w:t>
      </w:r>
    </w:p>
    <w:p w:rsidR="00162993" w:rsidRPr="00844AFB" w:rsidP="00162993">
      <w:pPr>
        <w:pStyle w:val="Answer"/>
        <w:rPr>
          <w:rFonts w:eastAsia="Frutiger LT Std 55 Roman"/>
          <w:lang w:eastAsia="en-GB"/>
        </w:rPr>
      </w:pPr>
      <w:r w:rsidRPr="00844AFB">
        <w:rPr>
          <w:rFonts w:eastAsia="Frutiger LT Std 55 Roman"/>
          <w:lang w:eastAsia="en-GB"/>
        </w:rPr>
        <w:t>The fear is that you will then see breaches of human rights because there is not an adequate examination of people’s cases during that very short timeframe.</w:t>
      </w:r>
    </w:p>
    <w:p w:rsidR="00162993" w:rsidRPr="00844AFB" w:rsidP="00162993">
      <w:pPr>
        <w:pStyle w:val="Remark"/>
        <w:rPr>
          <w:rFonts w:eastAsia="Frutiger LT Std 55 Roman"/>
          <w:lang w:eastAsia="en-GB"/>
        </w:rPr>
      </w:pPr>
      <w:r w:rsidRPr="00162993">
        <w:rPr>
          <w:rFonts w:eastAsia="Frutiger LT Std 55 Roman"/>
          <w:b/>
          <w:lang w:eastAsia="en-GB"/>
        </w:rPr>
        <w:t>Lord Alton of Liverpool:</w:t>
      </w:r>
      <w:r w:rsidRPr="00844AFB">
        <w:rPr>
          <w:rFonts w:eastAsia="Frutiger LT Std 55 Roman"/>
          <w:lang w:eastAsia="en-GB"/>
        </w:rPr>
        <w:t xml:space="preserve"> </w:t>
      </w:r>
      <w:r>
        <w:rPr>
          <w:rFonts w:eastAsia="Frutiger LT Std 55 Roman"/>
          <w:lang w:eastAsia="en-GB"/>
        </w:rPr>
        <w:t>Are there a</w:t>
      </w:r>
      <w:r w:rsidRPr="00844AFB">
        <w:rPr>
          <w:rFonts w:eastAsia="Frutiger LT Std 55 Roman"/>
          <w:lang w:eastAsia="en-GB"/>
        </w:rPr>
        <w:t>ny other treaty obligations that we have?</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The key one</w:t>
      </w:r>
      <w:r>
        <w:rPr>
          <w:rFonts w:eastAsia="Frutiger LT Std 55 Roman"/>
          <w:lang w:eastAsia="en-GB"/>
        </w:rPr>
        <w:t>s</w:t>
      </w:r>
      <w:r w:rsidRPr="00844AFB">
        <w:rPr>
          <w:rFonts w:eastAsia="Frutiger LT Std 55 Roman"/>
          <w:lang w:eastAsia="en-GB"/>
        </w:rPr>
        <w:t xml:space="preserve"> that would come up in day</w:t>
      </w:r>
      <w:r>
        <w:rPr>
          <w:rFonts w:eastAsia="Frutiger LT Std 55 Roman"/>
          <w:lang w:eastAsia="en-GB"/>
        </w:rPr>
        <w:t>-</w:t>
      </w:r>
      <w:r w:rsidRPr="00844AFB">
        <w:rPr>
          <w:rFonts w:eastAsia="Frutiger LT Std 55 Roman"/>
          <w:lang w:eastAsia="en-GB"/>
        </w:rPr>
        <w:t>to</w:t>
      </w:r>
      <w:r>
        <w:rPr>
          <w:rFonts w:eastAsia="Frutiger LT Std 55 Roman"/>
          <w:lang w:eastAsia="en-GB"/>
        </w:rPr>
        <w:t>-</w:t>
      </w:r>
      <w:r w:rsidRPr="00844AFB">
        <w:rPr>
          <w:rFonts w:eastAsia="Frutiger LT Std 55 Roman"/>
          <w:lang w:eastAsia="en-GB"/>
        </w:rPr>
        <w:t xml:space="preserve">day practice would be the European Convention on Human </w:t>
      </w:r>
      <w:r>
        <w:rPr>
          <w:rFonts w:eastAsia="Frutiger LT Std 55 Roman"/>
          <w:lang w:eastAsia="en-GB"/>
        </w:rPr>
        <w:t>R</w:t>
      </w:r>
      <w:r w:rsidRPr="00844AFB">
        <w:rPr>
          <w:rFonts w:eastAsia="Frutiger LT Std 55 Roman"/>
          <w:lang w:eastAsia="en-GB"/>
        </w:rPr>
        <w:t xml:space="preserve">ights, </w:t>
      </w:r>
      <w:r>
        <w:rPr>
          <w:rFonts w:eastAsia="Frutiger LT Std 55 Roman"/>
          <w:lang w:eastAsia="en-GB"/>
        </w:rPr>
        <w:t>A</w:t>
      </w:r>
      <w:r w:rsidRPr="00844AFB">
        <w:rPr>
          <w:rFonts w:eastAsia="Frutiger LT Std 55 Roman"/>
          <w:lang w:eastAsia="en-GB"/>
        </w:rPr>
        <w:t xml:space="preserve">rticle 3, </w:t>
      </w:r>
      <w:r>
        <w:rPr>
          <w:rFonts w:eastAsia="Frutiger LT Std 55 Roman"/>
          <w:lang w:eastAsia="en-GB"/>
        </w:rPr>
        <w:t>A</w:t>
      </w:r>
      <w:r w:rsidRPr="00844AFB">
        <w:rPr>
          <w:rFonts w:eastAsia="Frutiger LT Std 55 Roman"/>
          <w:lang w:eastAsia="en-GB"/>
        </w:rPr>
        <w:t>rticle 4 potentially with the trafficking and modern slavery</w:t>
      </w:r>
      <w:r>
        <w:rPr>
          <w:rFonts w:eastAsia="Frutiger LT Std 55 Roman"/>
          <w:lang w:eastAsia="en-GB"/>
        </w:rPr>
        <w:t>,</w:t>
      </w:r>
      <w:r w:rsidRPr="00844AFB">
        <w:rPr>
          <w:rFonts w:eastAsia="Frutiger LT Std 55 Roman"/>
          <w:lang w:eastAsia="en-GB"/>
        </w:rPr>
        <w:t xml:space="preserve"> and </w:t>
      </w:r>
      <w:r>
        <w:rPr>
          <w:rFonts w:eastAsia="Frutiger LT Std 55 Roman"/>
          <w:lang w:eastAsia="en-GB"/>
        </w:rPr>
        <w:t>A</w:t>
      </w:r>
      <w:r w:rsidRPr="00844AFB">
        <w:rPr>
          <w:rFonts w:eastAsia="Frutiger LT Std 55 Roman"/>
          <w:lang w:eastAsia="en-GB"/>
        </w:rPr>
        <w:t xml:space="preserve">rticle 8, the right to family and private life. This also in theory protects people from refoulement under the </w:t>
      </w:r>
      <w:r>
        <w:rPr>
          <w:rFonts w:eastAsia="Frutiger LT Std 55 Roman"/>
          <w:lang w:eastAsia="en-GB"/>
        </w:rPr>
        <w:t>r</w:t>
      </w:r>
      <w:r w:rsidRPr="00844AFB">
        <w:rPr>
          <w:rFonts w:eastAsia="Frutiger LT Std 55 Roman"/>
          <w:lang w:eastAsia="en-GB"/>
        </w:rPr>
        <w:t xml:space="preserve">efugee </w:t>
      </w:r>
      <w:r>
        <w:rPr>
          <w:rFonts w:eastAsia="Frutiger LT Std 55 Roman"/>
          <w:lang w:eastAsia="en-GB"/>
        </w:rPr>
        <w:t>c</w:t>
      </w:r>
      <w:r w:rsidRPr="00844AFB">
        <w:rPr>
          <w:rFonts w:eastAsia="Frutiger LT Std 55 Roman"/>
          <w:lang w:eastAsia="en-GB"/>
        </w:rPr>
        <w:t xml:space="preserve">onvention. It does not lift the requirement that the Secretary of State safeguard the best interests of children. That </w:t>
      </w:r>
      <w:r w:rsidR="00505A10">
        <w:rPr>
          <w:rFonts w:eastAsia="Frutiger LT Std 55 Roman"/>
          <w:lang w:eastAsia="en-GB"/>
        </w:rPr>
        <w:t xml:space="preserve">will </w:t>
      </w:r>
      <w:r w:rsidRPr="00844AFB">
        <w:rPr>
          <w:rFonts w:eastAsia="Frutiger LT Std 55 Roman"/>
          <w:lang w:eastAsia="en-GB"/>
        </w:rPr>
        <w:t>still be there in place</w:t>
      </w:r>
      <w:r w:rsidR="00A37E59">
        <w:rPr>
          <w:rFonts w:eastAsia="Frutiger LT Std 55 Roman"/>
          <w:lang w:eastAsia="en-GB"/>
        </w:rPr>
        <w:t>,</w:t>
      </w:r>
      <w:r w:rsidRPr="00844AFB">
        <w:rPr>
          <w:rFonts w:eastAsia="Frutiger LT Std 55 Roman"/>
          <w:lang w:eastAsia="en-GB"/>
        </w:rPr>
        <w:t xml:space="preserve"> so it is hard to see how this is compatible with that.</w:t>
      </w:r>
    </w:p>
    <w:p w:rsidR="00162993" w:rsidP="00162993">
      <w:pPr>
        <w:pStyle w:val="Question"/>
        <w:numPr>
          <w:ilvl w:val="0"/>
          <w:numId w:val="9"/>
        </w:numPr>
        <w:rPr>
          <w:rFonts w:eastAsia="Frutiger LT Std 55 Roman"/>
          <w:lang w:eastAsia="en-GB"/>
        </w:rPr>
      </w:pPr>
      <w:r w:rsidRPr="00844AFB">
        <w:rPr>
          <w:rFonts w:eastAsia="Frutiger LT Std 55 Roman"/>
          <w:b/>
          <w:lang w:eastAsia="en-GB"/>
        </w:rPr>
        <w:t>Baroness Kennedy of The Shaws:</w:t>
      </w:r>
      <w:r w:rsidRPr="00844AFB">
        <w:rPr>
          <w:rFonts w:eastAsia="Frutiger LT Std 55 Roman"/>
          <w:lang w:eastAsia="en-GB"/>
        </w:rPr>
        <w:t xml:space="preserve"> It is very nice to see you and I am sorry I joined late</w:t>
      </w:r>
      <w:r>
        <w:rPr>
          <w:rFonts w:eastAsia="Frutiger LT Std 55 Roman"/>
          <w:lang w:eastAsia="en-GB"/>
        </w:rPr>
        <w:t>.</w:t>
      </w:r>
      <w:r w:rsidRPr="00844AFB">
        <w:rPr>
          <w:rFonts w:eastAsia="Frutiger LT Std 55 Roman"/>
          <w:lang w:eastAsia="en-GB"/>
        </w:rPr>
        <w:t xml:space="preserve"> I was dealing with other legal business in the House.</w:t>
      </w:r>
    </w:p>
    <w:p w:rsidR="00162993" w:rsidRPr="00844AFB" w:rsidP="00162993">
      <w:pPr>
        <w:pStyle w:val="Question"/>
        <w:numPr>
          <w:ilvl w:val="0"/>
          <w:numId w:val="0"/>
        </w:numPr>
        <w:ind w:left="794"/>
        <w:rPr>
          <w:rFonts w:eastAsia="Frutiger LT Std 55 Roman"/>
          <w:lang w:eastAsia="en-GB"/>
        </w:rPr>
      </w:pPr>
      <w:r w:rsidRPr="00844AFB">
        <w:rPr>
          <w:rFonts w:eastAsia="Frutiger LT Std 55 Roman"/>
          <w:lang w:eastAsia="en-GB"/>
        </w:rPr>
        <w:t xml:space="preserve">Clauses 11 and 12 of this Bill would amend current legislation and create new powers of detention. They would also remove time limits on the detention of children and pregnant women. Do </w:t>
      </w:r>
      <w:r w:rsidR="00A37E59">
        <w:rPr>
          <w:rFonts w:eastAsia="Frutiger LT Std 55 Roman"/>
          <w:lang w:eastAsia="en-GB"/>
        </w:rPr>
        <w:t>C</w:t>
      </w:r>
      <w:r w:rsidRPr="00844AFB">
        <w:rPr>
          <w:rFonts w:eastAsia="Frutiger LT Std 55 Roman"/>
          <w:lang w:eastAsia="en-GB"/>
        </w:rPr>
        <w:t>lauses 11 and 12 comply with the European Convention on Human Rights</w:t>
      </w:r>
      <w:r>
        <w:rPr>
          <w:rFonts w:eastAsia="Frutiger LT Std 55 Roman"/>
          <w:lang w:eastAsia="en-GB"/>
        </w:rPr>
        <w:t>,</w:t>
      </w:r>
      <w:r w:rsidRPr="00844AFB">
        <w:rPr>
          <w:rFonts w:eastAsia="Frutiger LT Std 55 Roman"/>
          <w:lang w:eastAsia="en-GB"/>
        </w:rPr>
        <w:t xml:space="preserve"> including the right to liberty under </w:t>
      </w:r>
      <w:r>
        <w:rPr>
          <w:rFonts w:eastAsia="Frutiger LT Std 55 Roman"/>
          <w:lang w:eastAsia="en-GB"/>
        </w:rPr>
        <w:t>A</w:t>
      </w:r>
      <w:r w:rsidRPr="00844AFB">
        <w:rPr>
          <w:rFonts w:eastAsia="Frutiger LT Std 55 Roman"/>
          <w:lang w:eastAsia="en-GB"/>
        </w:rPr>
        <w:t>rticle 5?</w:t>
      </w:r>
    </w:p>
    <w:p w:rsidR="00162993"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w:t>
      </w:r>
      <w:r>
        <w:rPr>
          <w:rFonts w:eastAsia="Frutiger LT Std 55 Roman"/>
          <w:lang w:eastAsia="en-GB"/>
        </w:rPr>
        <w:t>I</w:t>
      </w:r>
      <w:r w:rsidRPr="00844AFB">
        <w:rPr>
          <w:rFonts w:eastAsia="Frutiger LT Std 55 Roman"/>
          <w:lang w:eastAsia="en-GB"/>
        </w:rPr>
        <w:t xml:space="preserve">t is a difficult question to answer in a straightforward way because the powers do not require the Secretary of State to detain people but they give a power to detain. It depends a bit </w:t>
      </w:r>
      <w:r w:rsidR="00A37E59">
        <w:rPr>
          <w:rFonts w:eastAsia="Frutiger LT Std 55 Roman"/>
          <w:lang w:eastAsia="en-GB"/>
        </w:rPr>
        <w:t xml:space="preserve">on </w:t>
      </w:r>
      <w:r w:rsidRPr="00844AFB">
        <w:rPr>
          <w:rFonts w:eastAsia="Frutiger LT Std 55 Roman"/>
          <w:lang w:eastAsia="en-GB"/>
        </w:rPr>
        <w:t xml:space="preserve">how those powers end up getting used. On the face of it, the scheme that the Act is supposed to introduce or to enable looks to a lot of us like it would breach </w:t>
      </w:r>
      <w:r>
        <w:rPr>
          <w:rFonts w:eastAsia="Frutiger LT Std 55 Roman"/>
          <w:lang w:eastAsia="en-GB"/>
        </w:rPr>
        <w:t>A</w:t>
      </w:r>
      <w:r w:rsidRPr="00844AFB">
        <w:rPr>
          <w:rFonts w:eastAsia="Frutiger LT Std 55 Roman"/>
          <w:lang w:eastAsia="en-GB"/>
        </w:rPr>
        <w:t xml:space="preserve">rticle 5 requirements because we have seen litigation on this previously. </w:t>
      </w:r>
    </w:p>
    <w:p w:rsidR="00162993" w:rsidRPr="00844AFB" w:rsidP="00162993">
      <w:pPr>
        <w:pStyle w:val="Answer"/>
        <w:rPr>
          <w:rFonts w:eastAsia="Frutiger LT Std 55 Roman"/>
          <w:lang w:eastAsia="en-GB"/>
        </w:rPr>
      </w:pPr>
      <w:r w:rsidRPr="00844AFB">
        <w:rPr>
          <w:rFonts w:eastAsia="Frutiger LT Std 55 Roman"/>
          <w:lang w:eastAsia="en-GB"/>
        </w:rPr>
        <w:t xml:space="preserve">My first job as a lawyer was working at the Oakington </w:t>
      </w:r>
      <w:r w:rsidR="00A37E59">
        <w:rPr>
          <w:rFonts w:eastAsia="Frutiger LT Std 55 Roman"/>
          <w:lang w:eastAsia="en-GB"/>
        </w:rPr>
        <w:t>r</w:t>
      </w:r>
      <w:r w:rsidRPr="00844AFB">
        <w:rPr>
          <w:rFonts w:eastAsia="Frutiger LT Std 55 Roman"/>
          <w:lang w:eastAsia="en-GB"/>
        </w:rPr>
        <w:t xml:space="preserve">eception </w:t>
      </w:r>
      <w:r w:rsidR="00A37E59">
        <w:rPr>
          <w:rFonts w:eastAsia="Frutiger LT Std 55 Roman"/>
          <w:lang w:eastAsia="en-GB"/>
        </w:rPr>
        <w:t>c</w:t>
      </w:r>
      <w:r w:rsidRPr="00844AFB">
        <w:rPr>
          <w:rFonts w:eastAsia="Frutiger LT Std 55 Roman"/>
          <w:lang w:eastAsia="en-GB"/>
        </w:rPr>
        <w:t>entre, where there was a presumption of detention</w:t>
      </w:r>
      <w:r w:rsidR="005E57CF">
        <w:rPr>
          <w:rFonts w:eastAsia="Frutiger LT Std 55 Roman"/>
          <w:lang w:eastAsia="en-GB"/>
        </w:rPr>
        <w:t>;</w:t>
      </w:r>
      <w:r w:rsidRPr="00844AFB">
        <w:rPr>
          <w:rFonts w:eastAsia="Frutiger LT Std 55 Roman"/>
          <w:lang w:eastAsia="en-GB"/>
        </w:rPr>
        <w:t xml:space="preserve"> there was automatic detention for quite a short period of time. You had access to a lawyer and the purpose of detention was to get a decision on your asylum claim</w:t>
      </w:r>
      <w:r w:rsidR="005E57CF">
        <w:rPr>
          <w:rFonts w:eastAsia="Frutiger LT Std 55 Roman"/>
          <w:lang w:eastAsia="en-GB"/>
        </w:rPr>
        <w:t>.</w:t>
      </w:r>
      <w:r w:rsidRPr="00844AFB">
        <w:rPr>
          <w:rFonts w:eastAsia="Frutiger LT Std 55 Roman"/>
          <w:lang w:eastAsia="en-GB"/>
        </w:rPr>
        <w:t xml:space="preserve"> That was challenged at Strasbourg and ultimately upheld by the </w:t>
      </w:r>
      <w:r>
        <w:rPr>
          <w:rFonts w:eastAsia="Frutiger LT Std 55 Roman"/>
          <w:lang w:eastAsia="en-GB"/>
        </w:rPr>
        <w:t>c</w:t>
      </w:r>
      <w:r w:rsidRPr="00844AFB">
        <w:rPr>
          <w:rFonts w:eastAsia="Frutiger LT Std 55 Roman"/>
          <w:lang w:eastAsia="en-GB"/>
        </w:rPr>
        <w:t>ourt on the grounds that people were being detained for quite a short period of time</w:t>
      </w:r>
      <w:r>
        <w:rPr>
          <w:rFonts w:eastAsia="Frutiger LT Std 55 Roman"/>
          <w:lang w:eastAsia="en-GB"/>
        </w:rPr>
        <w:t>—</w:t>
      </w:r>
      <w:r w:rsidRPr="00844AFB">
        <w:rPr>
          <w:rFonts w:eastAsia="Frutiger LT Std 55 Roman"/>
          <w:lang w:eastAsia="en-GB"/>
        </w:rPr>
        <w:t>around seven day</w:t>
      </w:r>
      <w:r w:rsidR="005E57CF">
        <w:rPr>
          <w:rFonts w:eastAsia="Frutiger LT Std 55 Roman"/>
          <w:lang w:eastAsia="en-GB"/>
        </w:rPr>
        <w:t>s</w:t>
      </w:r>
      <w:r>
        <w:rPr>
          <w:rFonts w:eastAsia="Frutiger LT Std 55 Roman"/>
          <w:lang w:eastAsia="en-GB"/>
        </w:rPr>
        <w:t>—but</w:t>
      </w:r>
      <w:r w:rsidRPr="00844AFB">
        <w:rPr>
          <w:rFonts w:eastAsia="Frutiger LT Std 55 Roman"/>
          <w:lang w:eastAsia="en-GB"/>
        </w:rPr>
        <w:t xml:space="preserve"> they did have access to a lawyer, which is not guaranteed in this legislation, and it was partly for their own good because it was to decide their asylum claim.</w:t>
      </w:r>
      <w:r>
        <w:rPr>
          <w:rFonts w:eastAsia="Frutiger LT Std 55 Roman"/>
          <w:lang w:eastAsia="en-GB"/>
        </w:rPr>
        <w:t xml:space="preserve"> </w:t>
      </w:r>
    </w:p>
    <w:p w:rsidR="00162993" w:rsidRPr="00844AFB" w:rsidP="00162993">
      <w:pPr>
        <w:pStyle w:val="Answer"/>
        <w:rPr>
          <w:rFonts w:eastAsia="Frutiger LT Std 55 Roman"/>
          <w:lang w:eastAsia="en-GB"/>
        </w:rPr>
      </w:pPr>
      <w:r w:rsidRPr="00844AFB">
        <w:rPr>
          <w:rFonts w:eastAsia="Frutiger LT Std 55 Roman"/>
          <w:lang w:eastAsia="en-GB"/>
        </w:rPr>
        <w:t>This</w:t>
      </w:r>
      <w:r>
        <w:rPr>
          <w:rFonts w:eastAsia="Frutiger LT Std 55 Roman"/>
          <w:lang w:eastAsia="en-GB"/>
        </w:rPr>
        <w:t xml:space="preserve"> </w:t>
      </w:r>
      <w:r w:rsidRPr="00844AFB">
        <w:rPr>
          <w:rFonts w:eastAsia="Frutiger LT Std 55 Roman"/>
          <w:lang w:eastAsia="en-GB"/>
        </w:rPr>
        <w:t>is not for anybody’s good</w:t>
      </w:r>
      <w:r>
        <w:rPr>
          <w:rFonts w:eastAsia="Frutiger LT Std 55 Roman"/>
          <w:lang w:eastAsia="en-GB"/>
        </w:rPr>
        <w:t>. T</w:t>
      </w:r>
      <w:r w:rsidRPr="00844AFB">
        <w:rPr>
          <w:rFonts w:eastAsia="Frutiger LT Std 55 Roman"/>
          <w:lang w:eastAsia="en-GB"/>
        </w:rPr>
        <w:t>his is for the purpose of basically bundling them out o</w:t>
      </w:r>
      <w:r>
        <w:rPr>
          <w:rFonts w:eastAsia="Frutiger LT Std 55 Roman"/>
          <w:lang w:eastAsia="en-GB"/>
        </w:rPr>
        <w:t>f</w:t>
      </w:r>
      <w:r w:rsidRPr="00844AFB">
        <w:rPr>
          <w:rFonts w:eastAsia="Frutiger LT Std 55 Roman"/>
          <w:lang w:eastAsia="en-GB"/>
        </w:rPr>
        <w:t xml:space="preserve"> </w:t>
      </w:r>
      <w:r>
        <w:rPr>
          <w:rFonts w:eastAsia="Frutiger LT Std 55 Roman"/>
          <w:lang w:eastAsia="en-GB"/>
        </w:rPr>
        <w:t>the</w:t>
      </w:r>
      <w:r w:rsidRPr="00844AFB">
        <w:rPr>
          <w:rFonts w:eastAsia="Frutiger LT Std 55 Roman"/>
          <w:lang w:eastAsia="en-GB"/>
        </w:rPr>
        <w:t xml:space="preserve"> country to a third country.</w:t>
      </w:r>
      <w:r>
        <w:rPr>
          <w:rFonts w:eastAsia="Frutiger LT Std 55 Roman"/>
          <w:lang w:eastAsia="en-GB"/>
        </w:rPr>
        <w:t xml:space="preserve"> </w:t>
      </w:r>
      <w:r w:rsidRPr="00844AFB">
        <w:rPr>
          <w:rFonts w:eastAsia="Frutiger LT Std 55 Roman"/>
          <w:lang w:eastAsia="en-GB"/>
        </w:rPr>
        <w:t>It is hard to see that it meets the safeguards that we saw in th</w:t>
      </w:r>
      <w:r>
        <w:rPr>
          <w:rFonts w:eastAsia="Frutiger LT Std 55 Roman"/>
          <w:lang w:eastAsia="en-GB"/>
        </w:rPr>
        <w:t>e</w:t>
      </w:r>
      <w:r w:rsidRPr="00844AFB">
        <w:rPr>
          <w:rFonts w:eastAsia="Frutiger LT Std 55 Roman"/>
          <w:lang w:eastAsia="en-GB"/>
        </w:rPr>
        <w:t xml:space="preserve"> </w:t>
      </w:r>
      <w:r w:rsidRPr="00844AFB">
        <w:rPr>
          <w:rFonts w:eastAsia="Frutiger LT Std 55 Roman"/>
          <w:lang w:eastAsia="en-GB"/>
        </w:rPr>
        <w:t>Saadi</w:t>
      </w:r>
      <w:r w:rsidRPr="00844AFB">
        <w:rPr>
          <w:rFonts w:eastAsia="Frutiger LT Std 55 Roman"/>
          <w:lang w:eastAsia="en-GB"/>
        </w:rPr>
        <w:t xml:space="preserve"> case from 2005. It is hard </w:t>
      </w:r>
      <w:r>
        <w:rPr>
          <w:rFonts w:eastAsia="Frutiger LT Std 55 Roman"/>
          <w:lang w:eastAsia="en-GB"/>
        </w:rPr>
        <w:t>t</w:t>
      </w:r>
      <w:r w:rsidRPr="00844AFB">
        <w:rPr>
          <w:rFonts w:eastAsia="Frutiger LT Std 55 Roman"/>
          <w:lang w:eastAsia="en-GB"/>
        </w:rPr>
        <w:t xml:space="preserve">o say </w:t>
      </w:r>
      <w:r w:rsidR="005E57CF">
        <w:rPr>
          <w:rFonts w:eastAsia="Frutiger LT Std 55 Roman"/>
          <w:lang w:eastAsia="en-GB"/>
        </w:rPr>
        <w:t xml:space="preserve">that </w:t>
      </w:r>
      <w:r w:rsidRPr="00844AFB">
        <w:rPr>
          <w:rFonts w:eastAsia="Frutiger LT Std 55 Roman"/>
          <w:lang w:eastAsia="en-GB"/>
        </w:rPr>
        <w:t xml:space="preserve">the Bill itself breaches </w:t>
      </w:r>
      <w:r>
        <w:rPr>
          <w:rFonts w:eastAsia="Frutiger LT Std 55 Roman"/>
          <w:lang w:eastAsia="en-GB"/>
        </w:rPr>
        <w:t>A</w:t>
      </w:r>
      <w:r w:rsidRPr="00844AFB">
        <w:rPr>
          <w:rFonts w:eastAsia="Frutiger LT Std 55 Roman"/>
          <w:lang w:eastAsia="en-GB"/>
        </w:rPr>
        <w:t>rticle 5</w:t>
      </w:r>
      <w:r w:rsidR="005E57CF">
        <w:rPr>
          <w:rFonts w:eastAsia="Frutiger LT Std 55 Roman"/>
          <w:lang w:eastAsia="en-GB"/>
        </w:rPr>
        <w:t>,</w:t>
      </w:r>
      <w:r w:rsidRPr="00844AFB">
        <w:rPr>
          <w:rFonts w:eastAsia="Frutiger LT Std 55 Roman"/>
          <w:lang w:eastAsia="en-GB"/>
        </w:rPr>
        <w:t xml:space="preserve"> but certainly the scheme that the Bill would enable looks like it probably would.</w:t>
      </w:r>
    </w:p>
    <w:p w:rsidR="005E57CF" w:rsidRPr="005E57CF" w:rsidP="00A37E59">
      <w:pPr>
        <w:pStyle w:val="Remark"/>
        <w:rPr>
          <w:lang w:eastAsia="en-GB"/>
        </w:rPr>
      </w:pPr>
      <w:r w:rsidRPr="00844AFB">
        <w:rPr>
          <w:rFonts w:eastAsia="Frutiger LT Std 55 Roman"/>
          <w:b/>
          <w:lang w:eastAsia="en-GB"/>
        </w:rPr>
        <w:t>Baroness Kennedy of The Shaws:</w:t>
      </w:r>
      <w:r w:rsidRPr="00844AFB">
        <w:rPr>
          <w:rFonts w:eastAsia="Frutiger LT Std 55 Roman"/>
          <w:lang w:eastAsia="en-GB"/>
        </w:rPr>
        <w:t xml:space="preserve"> Does any</w:t>
      </w:r>
      <w:r>
        <w:rPr>
          <w:rFonts w:eastAsia="Frutiger LT Std 55 Roman"/>
          <w:lang w:eastAsia="en-GB"/>
        </w:rPr>
        <w:t>one</w:t>
      </w:r>
      <w:r w:rsidRPr="00844AFB">
        <w:rPr>
          <w:rFonts w:eastAsia="Frutiger LT Std 55 Roman"/>
          <w:lang w:eastAsia="en-GB"/>
        </w:rPr>
        <w:t xml:space="preserve"> else have a different view?</w:t>
      </w:r>
      <w:r>
        <w:rPr>
          <w:rFonts w:eastAsia="Frutiger LT Std 55 Roman"/>
          <w:lang w:eastAsia="en-GB"/>
        </w:rPr>
        <w:t xml:space="preserve"> </w:t>
      </w:r>
      <w:r w:rsidRPr="00844AFB">
        <w:rPr>
          <w:rFonts w:eastAsia="Frutiger LT Std 55 Roman"/>
          <w:lang w:eastAsia="en-GB"/>
        </w:rPr>
        <w:t>You would all follow that.</w:t>
      </w:r>
    </w:p>
    <w:p w:rsidR="00162993" w:rsidRPr="00844AFB" w:rsidP="00A37E59">
      <w:pPr>
        <w:pStyle w:val="Remark"/>
        <w:rPr>
          <w:lang w:eastAsia="en-GB"/>
        </w:rPr>
      </w:pPr>
      <w:r w:rsidRPr="00844AFB">
        <w:rPr>
          <w:rFonts w:eastAsia="Frutiger LT Std 55 Roman"/>
          <w:lang w:eastAsia="en-GB"/>
        </w:rPr>
        <w:t xml:space="preserve">I </w:t>
      </w:r>
      <w:r w:rsidR="00505A10">
        <w:rPr>
          <w:rFonts w:eastAsia="Frutiger LT Std 55 Roman"/>
          <w:lang w:eastAsia="en-GB"/>
        </w:rPr>
        <w:t xml:space="preserve">will </w:t>
      </w:r>
      <w:r w:rsidRPr="00844AFB">
        <w:rPr>
          <w:rFonts w:eastAsia="Frutiger LT Std 55 Roman"/>
          <w:lang w:eastAsia="en-GB"/>
        </w:rPr>
        <w:t>move on to another question</w:t>
      </w:r>
      <w:r>
        <w:rPr>
          <w:rFonts w:eastAsia="Frutiger LT Std 55 Roman"/>
          <w:lang w:eastAsia="en-GB"/>
        </w:rPr>
        <w:t>,</w:t>
      </w:r>
      <w:r w:rsidRPr="00844AFB">
        <w:rPr>
          <w:rFonts w:eastAsia="Frutiger LT Std 55 Roman"/>
          <w:lang w:eastAsia="en-GB"/>
        </w:rPr>
        <w:t xml:space="preserve"> which is about entry and settlement and citizenship.</w:t>
      </w:r>
      <w:r>
        <w:rPr>
          <w:rFonts w:eastAsia="Frutiger LT Std 55 Roman"/>
          <w:lang w:eastAsia="en-GB"/>
        </w:rPr>
        <w:t xml:space="preserve"> </w:t>
      </w:r>
      <w:r w:rsidRPr="00844AFB">
        <w:rPr>
          <w:rFonts w:eastAsia="Frutiger LT Std 55 Roman"/>
          <w:lang w:eastAsia="en-GB"/>
        </w:rPr>
        <w:t xml:space="preserve">Subject to limited exceptions, the Bill would permanently prohibit any person who has fulfilled the conditions in </w:t>
      </w:r>
      <w:r w:rsidR="00A37E59">
        <w:rPr>
          <w:rFonts w:eastAsia="Frutiger LT Std 55 Roman"/>
          <w:lang w:eastAsia="en-GB"/>
        </w:rPr>
        <w:t>C</w:t>
      </w:r>
      <w:r w:rsidRPr="00844AFB">
        <w:rPr>
          <w:rFonts w:eastAsia="Frutiger LT Std 55 Roman"/>
          <w:lang w:eastAsia="en-GB"/>
        </w:rPr>
        <w:t>lause 2 from being granted leave to enter or remain in the United Kingdom, entry clearance or an electronic travel authorisation.</w:t>
      </w:r>
      <w:r>
        <w:rPr>
          <w:rFonts w:eastAsia="Frutiger LT Std 55 Roman"/>
          <w:lang w:eastAsia="en-GB"/>
        </w:rPr>
        <w:t xml:space="preserve"> </w:t>
      </w:r>
      <w:r w:rsidRPr="00844AFB">
        <w:rPr>
          <w:rFonts w:eastAsia="Frutiger LT Std 55 Roman"/>
          <w:lang w:eastAsia="en-GB"/>
        </w:rPr>
        <w:t>The prohibitions would also apply to their close family members.</w:t>
      </w:r>
      <w:r>
        <w:rPr>
          <w:rFonts w:eastAsia="Frutiger LT Std 55 Roman"/>
          <w:lang w:eastAsia="en-GB"/>
        </w:rPr>
        <w:t xml:space="preserve"> </w:t>
      </w:r>
      <w:r w:rsidRPr="00844AFB">
        <w:rPr>
          <w:rFonts w:eastAsia="Frutiger LT Std 55 Roman"/>
          <w:lang w:eastAsia="en-GB"/>
        </w:rPr>
        <w:t xml:space="preserve">Do you think </w:t>
      </w:r>
      <w:r w:rsidR="005E57CF">
        <w:rPr>
          <w:rFonts w:eastAsia="Frutiger LT Std 55 Roman"/>
          <w:lang w:eastAsia="en-GB"/>
        </w:rPr>
        <w:t xml:space="preserve">that </w:t>
      </w:r>
      <w:r w:rsidRPr="00844AFB">
        <w:rPr>
          <w:rFonts w:eastAsia="Frutiger LT Std 55 Roman"/>
          <w:lang w:eastAsia="en-GB"/>
        </w:rPr>
        <w:t xml:space="preserve">this prohibition is compatible with the UK’s human rights obligations, particularly under </w:t>
      </w:r>
      <w:r>
        <w:rPr>
          <w:rFonts w:eastAsia="Frutiger LT Std 55 Roman"/>
          <w:lang w:eastAsia="en-GB"/>
        </w:rPr>
        <w:t>A</w:t>
      </w:r>
      <w:r w:rsidRPr="00844AFB">
        <w:rPr>
          <w:rFonts w:eastAsia="Frutiger LT Std 55 Roman"/>
          <w:lang w:eastAsia="en-GB"/>
        </w:rPr>
        <w:t xml:space="preserve">rticle 8 </w:t>
      </w:r>
      <w:r w:rsidR="005E57CF">
        <w:rPr>
          <w:rFonts w:eastAsia="Frutiger LT Std 55 Roman"/>
          <w:lang w:eastAsia="en-GB"/>
        </w:rPr>
        <w:t xml:space="preserve">of </w:t>
      </w:r>
      <w:r w:rsidRPr="00844AFB">
        <w:rPr>
          <w:rFonts w:eastAsia="Frutiger LT Std 55 Roman"/>
          <w:lang w:eastAsia="en-GB"/>
        </w:rPr>
        <w:t>the European Convention o</w:t>
      </w:r>
      <w:r>
        <w:rPr>
          <w:rFonts w:eastAsia="Frutiger LT Std 55 Roman"/>
          <w:lang w:eastAsia="en-GB"/>
        </w:rPr>
        <w:t>n</w:t>
      </w:r>
      <w:r w:rsidRPr="00844AFB">
        <w:rPr>
          <w:rFonts w:eastAsia="Frutiger LT Std 55 Roman"/>
          <w:lang w:eastAsia="en-GB"/>
        </w:rPr>
        <w:t xml:space="preserve"> Human Rights?</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I will quickly start with that. It looks axiomatically disproportionate because it is a blanket ban</w:t>
      </w:r>
      <w:r w:rsidR="005E57CF">
        <w:rPr>
          <w:rFonts w:eastAsia="Frutiger LT Std 55 Roman"/>
          <w:lang w:eastAsia="en-GB"/>
        </w:rPr>
        <w:t xml:space="preserve"> that </w:t>
      </w:r>
      <w:r w:rsidRPr="00844AFB">
        <w:rPr>
          <w:rFonts w:eastAsia="Frutiger LT Std 55 Roman"/>
          <w:lang w:eastAsia="en-GB"/>
        </w:rPr>
        <w:t xml:space="preserve">allows for no individual consideration whatever, which is pretty much the definition of something that is </w:t>
      </w:r>
      <w:r>
        <w:rPr>
          <w:rFonts w:eastAsia="Frutiger LT Std 55 Roman"/>
          <w:lang w:eastAsia="en-GB"/>
        </w:rPr>
        <w:t xml:space="preserve">a </w:t>
      </w:r>
      <w:r w:rsidRPr="00844AFB">
        <w:rPr>
          <w:rFonts w:eastAsia="Frutiger LT Std 55 Roman"/>
          <w:lang w:eastAsia="en-GB"/>
        </w:rPr>
        <w:t xml:space="preserve">disproportionate interference. The idea that in no possible circumstances could you ever be granted status certainly does look like it would potentially breach </w:t>
      </w:r>
      <w:r>
        <w:rPr>
          <w:rFonts w:eastAsia="Frutiger LT Std 55 Roman"/>
          <w:lang w:eastAsia="en-GB"/>
        </w:rPr>
        <w:t>A</w:t>
      </w:r>
      <w:r w:rsidRPr="00844AFB">
        <w:rPr>
          <w:rFonts w:eastAsia="Frutiger LT Std 55 Roman"/>
          <w:lang w:eastAsia="en-GB"/>
        </w:rPr>
        <w:t>rticle 8. At the moment we are looking at this.</w:t>
      </w:r>
    </w:p>
    <w:p w:rsidR="00162993" w:rsidRPr="00844AFB" w:rsidP="001627FF">
      <w:pPr>
        <w:pStyle w:val="Remark"/>
        <w:rPr>
          <w:lang w:eastAsia="en-GB"/>
        </w:rPr>
      </w:pPr>
      <w:r w:rsidRPr="001627FF">
        <w:rPr>
          <w:rFonts w:eastAsia="Frutiger LT Std 55 Roman"/>
          <w:b/>
          <w:lang w:eastAsia="en-GB"/>
        </w:rPr>
        <w:t>Baroness Kennedy of The Shaws:</w:t>
      </w:r>
      <w:r w:rsidRPr="00844AFB">
        <w:rPr>
          <w:rFonts w:eastAsia="Frutiger LT Std 55 Roman"/>
          <w:lang w:eastAsia="en-GB"/>
        </w:rPr>
        <w:t xml:space="preserve"> You might like to remind people about what </w:t>
      </w:r>
      <w:r>
        <w:rPr>
          <w:rFonts w:eastAsia="Frutiger LT Std 55 Roman"/>
          <w:lang w:eastAsia="en-GB"/>
        </w:rPr>
        <w:t>A</w:t>
      </w:r>
      <w:r w:rsidRPr="00844AFB">
        <w:rPr>
          <w:rFonts w:eastAsia="Frutiger LT Std 55 Roman"/>
          <w:lang w:eastAsia="en-GB"/>
        </w:rPr>
        <w:t>rticle 8 is.</w:t>
      </w:r>
    </w:p>
    <w:p w:rsidR="00162993" w:rsidRPr="00844AFB"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Article 8 is the right to family and private life. We are looking at this Bill when it has not been introduced yet and it has not taken effect. </w:t>
      </w:r>
      <w:r w:rsidR="005E57CF">
        <w:rPr>
          <w:rFonts w:eastAsia="Frutiger LT Std 55 Roman"/>
          <w:lang w:eastAsia="en-GB"/>
        </w:rPr>
        <w:t xml:space="preserve">However, </w:t>
      </w:r>
      <w:r w:rsidRPr="00844AFB">
        <w:rPr>
          <w:rFonts w:eastAsia="Frutiger LT Std 55 Roman"/>
          <w:lang w:eastAsia="en-GB"/>
        </w:rPr>
        <w:t>if we imagine ourselves in five or 10 years’ time when it has taken effect and the situation that will be in place then, there will be a lot of people who will have sneaked into the country by clandestine means. They will not have come to the attention of the Home Office because they will fear removal to Rwanda. There is no point in coming to the attention of the Home Office because it does them no good because they can never get asylum, they can never get status, so they will be here unlawfully. They may well have links in the community, they may well have children, they may have partners, they may have medical problems that have developed in the meantime. All sorts of things could have happened</w:t>
      </w:r>
      <w:r>
        <w:rPr>
          <w:rFonts w:eastAsia="Frutiger LT Std 55 Roman"/>
          <w:lang w:eastAsia="en-GB"/>
        </w:rPr>
        <w:t>;</w:t>
      </w:r>
      <w:r w:rsidRPr="00844AFB">
        <w:rPr>
          <w:rFonts w:eastAsia="Frutiger LT Std 55 Roman"/>
          <w:lang w:eastAsia="en-GB"/>
        </w:rPr>
        <w:t xml:space="preserve"> we cannot really foresee the future</w:t>
      </w:r>
      <w:r>
        <w:rPr>
          <w:rFonts w:eastAsia="Frutiger LT Std 55 Roman"/>
          <w:lang w:eastAsia="en-GB"/>
        </w:rPr>
        <w:t>. T</w:t>
      </w:r>
      <w:r w:rsidRPr="00844AFB">
        <w:rPr>
          <w:rFonts w:eastAsia="Frutiger LT Std 55 Roman"/>
          <w:lang w:eastAsia="en-GB"/>
        </w:rPr>
        <w:t>hen this Bill says that they should never be granted status. That looks very disproportionate.</w:t>
      </w:r>
    </w:p>
    <w:p w:rsidR="00162993" w:rsidRPr="00844AFB" w:rsidP="00162993">
      <w:pPr>
        <w:pStyle w:val="Answer"/>
        <w:rPr>
          <w:rFonts w:eastAsia="Frutiger LT Std 55 Roman"/>
          <w:lang w:eastAsia="en-GB"/>
        </w:rPr>
      </w:pPr>
      <w:r w:rsidRPr="00844AFB">
        <w:rPr>
          <w:rFonts w:eastAsia="Frutiger LT Std 55 Roman"/>
          <w:b/>
          <w:i/>
          <w:lang w:eastAsia="en-GB"/>
        </w:rPr>
        <w:t>Dr Jean-Pierre Gauci:</w:t>
      </w:r>
      <w:r w:rsidRPr="00844AFB">
        <w:rPr>
          <w:rFonts w:eastAsia="Frutiger LT Std 55 Roman"/>
          <w:lang w:eastAsia="en-GB"/>
        </w:rPr>
        <w:t xml:space="preserve"> I very much agree that </w:t>
      </w:r>
      <w:r>
        <w:rPr>
          <w:rFonts w:eastAsia="Frutiger LT Std 55 Roman"/>
          <w:lang w:eastAsia="en-GB"/>
        </w:rPr>
        <w:t>the</w:t>
      </w:r>
      <w:r w:rsidRPr="00844AFB">
        <w:rPr>
          <w:rFonts w:eastAsia="Frutiger LT Std 55 Roman"/>
          <w:lang w:eastAsia="en-GB"/>
        </w:rPr>
        <w:t xml:space="preserve"> disproportionate nature of it renders it in violation of the UK’s international obligations.</w:t>
      </w:r>
    </w:p>
    <w:p w:rsidR="00162993" w:rsidRPr="00F14FDF" w:rsidP="00A37E59">
      <w:pPr>
        <w:pStyle w:val="Remark"/>
        <w:rPr>
          <w:lang w:eastAsia="en-GB"/>
        </w:rPr>
      </w:pPr>
      <w:r w:rsidRPr="00844AFB">
        <w:rPr>
          <w:rFonts w:eastAsia="Frutiger LT Std 55 Roman"/>
          <w:b/>
          <w:lang w:eastAsia="en-GB"/>
        </w:rPr>
        <w:t>Baroness Kennedy of The Shaws:</w:t>
      </w:r>
      <w:r w:rsidRPr="00844AFB">
        <w:rPr>
          <w:rFonts w:eastAsia="Frutiger LT Std 55 Roman"/>
          <w:lang w:eastAsia="en-GB"/>
        </w:rPr>
        <w:t xml:space="preserve"> I have one matter that I wanted to rai</w:t>
      </w:r>
      <w:r>
        <w:rPr>
          <w:rFonts w:eastAsia="Frutiger LT Std 55 Roman"/>
          <w:lang w:eastAsia="en-GB"/>
        </w:rPr>
        <w:t>s</w:t>
      </w:r>
      <w:r w:rsidRPr="00844AFB">
        <w:rPr>
          <w:rFonts w:eastAsia="Frutiger LT Std 55 Roman"/>
          <w:lang w:eastAsia="en-GB"/>
        </w:rPr>
        <w:t xml:space="preserve">e with you about the capacity of Rwanda. I have had some dealings with Rwanda in relation to human rights violations with regard to due process, and you mentioned the capacity to consider and adjudicate on legal matters in a way that would be of a standard that we would find acceptable. We know that there has been a memorandum of understanding created with Rwanda. </w:t>
      </w:r>
    </w:p>
    <w:p w:rsidR="00162993" w:rsidRPr="00844AFB" w:rsidP="00F472E3">
      <w:pPr>
        <w:pStyle w:val="Remark"/>
        <w:rPr>
          <w:lang w:eastAsia="en-GB"/>
        </w:rPr>
      </w:pPr>
      <w:r w:rsidRPr="00844AFB">
        <w:rPr>
          <w:rFonts w:eastAsia="Frutiger LT Std 55 Roman"/>
          <w:lang w:eastAsia="en-GB"/>
        </w:rPr>
        <w:t>I want to ask you about the mental health of people and the capacity of Rwanda to deal with people who arrive</w:t>
      </w:r>
      <w:r>
        <w:rPr>
          <w:rFonts w:eastAsia="Frutiger LT Std 55 Roman"/>
          <w:lang w:eastAsia="en-GB"/>
        </w:rPr>
        <w:t>,</w:t>
      </w:r>
      <w:r w:rsidRPr="00844AFB">
        <w:rPr>
          <w:rFonts w:eastAsia="Frutiger LT Std 55 Roman"/>
          <w:lang w:eastAsia="en-GB"/>
        </w:rPr>
        <w:t xml:space="preserve"> as many asylum seekers </w:t>
      </w:r>
      <w:r>
        <w:rPr>
          <w:rFonts w:eastAsia="Frutiger LT Std 55 Roman"/>
          <w:lang w:eastAsia="en-GB"/>
        </w:rPr>
        <w:t>d</w:t>
      </w:r>
      <w:r w:rsidRPr="00844AFB">
        <w:rPr>
          <w:rFonts w:eastAsia="Frutiger LT Std 55 Roman"/>
          <w:lang w:eastAsia="en-GB"/>
        </w:rPr>
        <w:t>o, having been ill</w:t>
      </w:r>
      <w:r w:rsidR="00A37E59">
        <w:rPr>
          <w:rFonts w:eastAsia="Frutiger LT Std 55 Roman"/>
          <w:lang w:eastAsia="en-GB"/>
        </w:rPr>
        <w:t>-</w:t>
      </w:r>
      <w:r w:rsidRPr="00844AFB">
        <w:rPr>
          <w:rFonts w:eastAsia="Frutiger LT Std 55 Roman"/>
          <w:lang w:eastAsia="en-GB"/>
        </w:rPr>
        <w:t>treated, having experienced persecution</w:t>
      </w:r>
      <w:r w:rsidR="005E57CF">
        <w:rPr>
          <w:rFonts w:eastAsia="Frutiger LT Std 55 Roman"/>
          <w:lang w:eastAsia="en-GB"/>
        </w:rPr>
        <w:t xml:space="preserve"> or</w:t>
      </w:r>
      <w:r w:rsidRPr="00844AFB">
        <w:rPr>
          <w:rFonts w:eastAsia="Frutiger LT Std 55 Roman"/>
          <w:lang w:eastAsia="en-GB"/>
        </w:rPr>
        <w:t xml:space="preserve"> torture</w:t>
      </w:r>
      <w:r w:rsidR="005E57CF">
        <w:rPr>
          <w:rFonts w:eastAsia="Frutiger LT Std 55 Roman"/>
          <w:lang w:eastAsia="en-GB"/>
        </w:rPr>
        <w:t>.</w:t>
      </w:r>
      <w:r w:rsidRPr="00844AFB">
        <w:rPr>
          <w:rFonts w:eastAsia="Frutiger LT Std 55 Roman"/>
          <w:lang w:eastAsia="en-GB"/>
        </w:rPr>
        <w:t xml:space="preserve"> </w:t>
      </w:r>
      <w:r w:rsidR="005E57CF">
        <w:rPr>
          <w:rFonts w:eastAsia="Frutiger LT Std 55 Roman"/>
          <w:lang w:eastAsia="en-GB"/>
        </w:rPr>
        <w:t>H</w:t>
      </w:r>
      <w:r w:rsidRPr="00844AFB">
        <w:rPr>
          <w:rFonts w:eastAsia="Frutiger LT Std 55 Roman"/>
          <w:lang w:eastAsia="en-GB"/>
        </w:rPr>
        <w:t>ow capable are the medical resources in the area of mental health in Rwanda to deal with those problems? Has that ever been assessed?</w:t>
      </w:r>
    </w:p>
    <w:p w:rsidR="00162993" w:rsidRPr="00844AFB" w:rsidP="00162993">
      <w:pPr>
        <w:pStyle w:val="Answer"/>
        <w:rPr>
          <w:rFonts w:eastAsia="Frutiger LT Std 55 Roman"/>
          <w:lang w:eastAsia="en-GB"/>
        </w:rPr>
      </w:pPr>
      <w:r w:rsidRPr="00844AFB">
        <w:rPr>
          <w:rFonts w:eastAsia="Frutiger LT Std 55 Roman"/>
          <w:b/>
          <w:i/>
          <w:lang w:eastAsia="en-GB"/>
        </w:rPr>
        <w:t>Christina Marriott:</w:t>
      </w:r>
      <w:r w:rsidRPr="00844AFB">
        <w:rPr>
          <w:rFonts w:eastAsia="Frutiger LT Std 55 Roman"/>
          <w:lang w:eastAsia="en-GB"/>
        </w:rPr>
        <w:t xml:space="preserve"> I have not seen an assessment of it in detail. I can say</w:t>
      </w:r>
      <w:r w:rsidR="005E57CF">
        <w:rPr>
          <w:rFonts w:eastAsia="Frutiger LT Std 55 Roman"/>
          <w:lang w:eastAsia="en-GB"/>
        </w:rPr>
        <w:t xml:space="preserve"> that</w:t>
      </w:r>
      <w:r w:rsidRPr="00844AFB">
        <w:rPr>
          <w:rFonts w:eastAsia="Frutiger LT Std 55 Roman"/>
          <w:lang w:eastAsia="en-GB"/>
        </w:rPr>
        <w:t xml:space="preserve"> the mental health of refugees and asylum seekers we work with over here is impacted by the threat of Rwanda</w:t>
      </w:r>
      <w:r>
        <w:rPr>
          <w:rFonts w:eastAsia="Frutiger LT Std 55 Roman"/>
          <w:lang w:eastAsia="en-GB"/>
        </w:rPr>
        <w:t>,</w:t>
      </w:r>
      <w:r w:rsidRPr="00844AFB">
        <w:rPr>
          <w:rFonts w:eastAsia="Frutiger LT Std 55 Roman"/>
          <w:lang w:eastAsia="en-GB"/>
        </w:rPr>
        <w:t xml:space="preserve"> so we are hearing increased levels of distress</w:t>
      </w:r>
      <w:r w:rsidR="005E57CF">
        <w:rPr>
          <w:rFonts w:eastAsia="Frutiger LT Std 55 Roman"/>
          <w:lang w:eastAsia="en-GB"/>
        </w:rPr>
        <w:t>.</w:t>
      </w:r>
      <w:r w:rsidRPr="00844AFB">
        <w:rPr>
          <w:rFonts w:eastAsia="Frutiger LT Std 55 Roman"/>
          <w:lang w:eastAsia="en-GB"/>
        </w:rPr>
        <w:t xml:space="preserve"> </w:t>
      </w:r>
      <w:r w:rsidR="005E57CF">
        <w:rPr>
          <w:rFonts w:eastAsia="Frutiger LT Std 55 Roman"/>
          <w:lang w:eastAsia="en-GB"/>
        </w:rPr>
        <w:t>A</w:t>
      </w:r>
      <w:r w:rsidRPr="00844AFB">
        <w:rPr>
          <w:rFonts w:eastAsia="Frutiger LT Std 55 Roman"/>
          <w:lang w:eastAsia="en-GB"/>
        </w:rPr>
        <w:t xml:space="preserve">s you say, this is </w:t>
      </w:r>
      <w:r>
        <w:rPr>
          <w:rFonts w:eastAsia="Frutiger LT Std 55 Roman"/>
          <w:lang w:eastAsia="en-GB"/>
        </w:rPr>
        <w:t xml:space="preserve">a group </w:t>
      </w:r>
      <w:r w:rsidR="005E57CF">
        <w:rPr>
          <w:rFonts w:eastAsia="Frutiger LT Std 55 Roman"/>
          <w:lang w:eastAsia="en-GB"/>
        </w:rPr>
        <w:t xml:space="preserve">that </w:t>
      </w:r>
      <w:r>
        <w:rPr>
          <w:rFonts w:eastAsia="Frutiger LT Std 55 Roman"/>
          <w:lang w:eastAsia="en-GB"/>
        </w:rPr>
        <w:t>is</w:t>
      </w:r>
      <w:r w:rsidRPr="00844AFB">
        <w:rPr>
          <w:rFonts w:eastAsia="Frutiger LT Std 55 Roman"/>
          <w:lang w:eastAsia="en-GB"/>
        </w:rPr>
        <w:t xml:space="preserve"> already quite challenged in terms of mental health,</w:t>
      </w:r>
      <w:r>
        <w:rPr>
          <w:rFonts w:eastAsia="Frutiger LT Std 55 Roman"/>
          <w:lang w:eastAsia="en-GB"/>
        </w:rPr>
        <w:t xml:space="preserve"> </w:t>
      </w:r>
      <w:r w:rsidRPr="00844AFB">
        <w:rPr>
          <w:rFonts w:eastAsia="Frutiger LT Std 55 Roman"/>
          <w:lang w:eastAsia="en-GB"/>
        </w:rPr>
        <w:t>as you would be if you have come from the lives that people come from. We are seeing impacts on people in the UK around the</w:t>
      </w:r>
      <w:r w:rsidR="00A37E59">
        <w:rPr>
          <w:rFonts w:eastAsia="Frutiger LT Std 55 Roman"/>
          <w:lang w:eastAsia="en-GB"/>
        </w:rPr>
        <w:t>ir</w:t>
      </w:r>
      <w:r w:rsidRPr="00844AFB">
        <w:rPr>
          <w:rFonts w:eastAsia="Frutiger LT Std 55 Roman"/>
          <w:lang w:eastAsia="en-GB"/>
        </w:rPr>
        <w:t xml:space="preserve"> mental health because of the stress</w:t>
      </w:r>
      <w:r>
        <w:rPr>
          <w:rFonts w:eastAsia="Frutiger LT Std 55 Roman"/>
          <w:lang w:eastAsia="en-GB"/>
        </w:rPr>
        <w:t>,</w:t>
      </w:r>
      <w:r w:rsidRPr="00844AFB">
        <w:rPr>
          <w:rFonts w:eastAsia="Frutiger LT Std 55 Roman"/>
          <w:lang w:eastAsia="en-GB"/>
        </w:rPr>
        <w:t xml:space="preserve"> and this Bill is</w:t>
      </w:r>
      <w:r w:rsidR="00A37E59">
        <w:rPr>
          <w:rFonts w:eastAsia="Frutiger LT Std 55 Roman"/>
          <w:lang w:eastAsia="en-GB"/>
        </w:rPr>
        <w:t xml:space="preserve"> </w:t>
      </w:r>
      <w:r w:rsidRPr="00844AFB">
        <w:rPr>
          <w:rFonts w:eastAsia="Frutiger LT Std 55 Roman"/>
          <w:lang w:eastAsia="en-GB"/>
        </w:rPr>
        <w:t>heightening that again.</w:t>
      </w:r>
    </w:p>
    <w:p w:rsidR="00162993" w:rsidRPr="00844AFB" w:rsidP="00A37E59">
      <w:pPr>
        <w:pStyle w:val="Remark"/>
        <w:rPr>
          <w:lang w:eastAsia="en-GB"/>
        </w:rPr>
      </w:pPr>
      <w:r w:rsidRPr="00844AFB">
        <w:rPr>
          <w:rFonts w:eastAsia="Frutiger LT Std 55 Roman"/>
          <w:b/>
          <w:lang w:eastAsia="en-GB"/>
        </w:rPr>
        <w:t>Baroness Kennedy of The Shaws:</w:t>
      </w:r>
      <w:r w:rsidRPr="00844AFB">
        <w:rPr>
          <w:rFonts w:eastAsia="Frutiger LT Std 55 Roman"/>
          <w:lang w:eastAsia="en-GB"/>
        </w:rPr>
        <w:t xml:space="preserve"> A little noted clause in the Rwanda agreement commits the United Kingdom to resettling an unspecified number of refugees from Rwanda here. Nobody seems to talk about that</w:t>
      </w:r>
      <w:r>
        <w:rPr>
          <w:rFonts w:eastAsia="Frutiger LT Std 55 Roman"/>
          <w:lang w:eastAsia="en-GB"/>
        </w:rPr>
        <w:t>.</w:t>
      </w:r>
      <w:r w:rsidRPr="00844AFB">
        <w:rPr>
          <w:rFonts w:eastAsia="Frutiger LT Std 55 Roman"/>
          <w:lang w:eastAsia="en-GB"/>
        </w:rPr>
        <w:t xml:space="preserve"> </w:t>
      </w:r>
      <w:r w:rsidR="005E57CF">
        <w:rPr>
          <w:rFonts w:eastAsia="Frutiger LT Std 55 Roman"/>
          <w:lang w:eastAsia="en-GB"/>
        </w:rPr>
        <w:t>W</w:t>
      </w:r>
      <w:r w:rsidRPr="00844AFB">
        <w:rPr>
          <w:rFonts w:eastAsia="Frutiger LT Std 55 Roman"/>
          <w:lang w:eastAsia="en-GB"/>
        </w:rPr>
        <w:t>e are saying you will take some of ours but by the back door we will take some of yours. The ones that we are offering to take are the ones who are the vulnerable refugees because Rwanda does not seem to have the capacity to deal with people who have serious mental health problems as a result of what they have suffered.</w:t>
      </w:r>
    </w:p>
    <w:p w:rsidR="00162993" w:rsidP="00162993">
      <w:pPr>
        <w:pStyle w:val="Answer"/>
        <w:rPr>
          <w:rFonts w:eastAsia="Frutiger LT Std 55 Roman"/>
          <w:lang w:eastAsia="en-GB"/>
        </w:rPr>
      </w:pPr>
      <w:r w:rsidRPr="00844AFB">
        <w:rPr>
          <w:rFonts w:eastAsia="Frutiger LT Std 55 Roman"/>
          <w:b/>
          <w:i/>
          <w:lang w:eastAsia="en-GB"/>
        </w:rPr>
        <w:t>Christina Marriott:</w:t>
      </w:r>
      <w:r w:rsidRPr="00844AFB">
        <w:rPr>
          <w:rFonts w:eastAsia="Frutiger LT Std 55 Roman"/>
          <w:lang w:eastAsia="en-GB"/>
        </w:rPr>
        <w:t xml:space="preserve"> I think </w:t>
      </w:r>
      <w:r w:rsidR="005E57CF">
        <w:rPr>
          <w:rFonts w:eastAsia="Frutiger LT Std 55 Roman"/>
          <w:lang w:eastAsia="en-GB"/>
        </w:rPr>
        <w:t xml:space="preserve">that </w:t>
      </w:r>
      <w:r w:rsidRPr="00844AFB">
        <w:rPr>
          <w:rFonts w:eastAsia="Frutiger LT Std 55 Roman"/>
          <w:lang w:eastAsia="en-GB"/>
        </w:rPr>
        <w:t>you could ask questions about the assessment of vulnerability in our system</w:t>
      </w:r>
      <w:r w:rsidR="00A37E59">
        <w:rPr>
          <w:rFonts w:eastAsia="Frutiger LT Std 55 Roman"/>
          <w:lang w:eastAsia="en-GB"/>
        </w:rPr>
        <w:t>,</w:t>
      </w:r>
      <w:r w:rsidRPr="00844AFB">
        <w:rPr>
          <w:rFonts w:eastAsia="Frutiger LT Std 55 Roman"/>
          <w:lang w:eastAsia="en-GB"/>
        </w:rPr>
        <w:t xml:space="preserve"> let alone in a system elsewhere. I lack assurance that that has been thought through.</w:t>
      </w:r>
    </w:p>
    <w:p w:rsidR="00162993" w:rsidRPr="00CF5504" w:rsidP="00F472E3">
      <w:pPr>
        <w:pStyle w:val="Remark"/>
        <w:rPr>
          <w:lang w:eastAsia="en-GB"/>
        </w:rPr>
      </w:pPr>
      <w:r w:rsidRPr="00844AFB">
        <w:rPr>
          <w:rFonts w:eastAsia="Frutiger LT Std 55 Roman"/>
          <w:b/>
          <w:lang w:eastAsia="en-GB"/>
        </w:rPr>
        <w:t>Baroness Kennedy of The Shaws:</w:t>
      </w:r>
      <w:r w:rsidRPr="00844AFB">
        <w:rPr>
          <w:rFonts w:eastAsia="Frutiger LT Std 55 Roman"/>
          <w:lang w:eastAsia="en-GB"/>
        </w:rPr>
        <w:t xml:space="preserve"> Clause 16 of the deal with Rwanda</w:t>
      </w:r>
      <w:r w:rsidR="00A37E59">
        <w:rPr>
          <w:rFonts w:eastAsia="Frutiger LT Std 55 Roman"/>
          <w:lang w:eastAsia="en-GB"/>
        </w:rPr>
        <w:t>, on r</w:t>
      </w:r>
      <w:r w:rsidRPr="00844AFB">
        <w:rPr>
          <w:rFonts w:eastAsia="Frutiger LT Std 55 Roman"/>
          <w:lang w:eastAsia="en-GB"/>
        </w:rPr>
        <w:t>esettlement of vulnerable refugees</w:t>
      </w:r>
      <w:r w:rsidR="00A37E59">
        <w:rPr>
          <w:rFonts w:eastAsia="Frutiger LT Std 55 Roman"/>
          <w:lang w:eastAsia="en-GB"/>
        </w:rPr>
        <w:t>, states: “</w:t>
      </w:r>
      <w:r w:rsidRPr="00844AFB">
        <w:rPr>
          <w:rFonts w:eastAsia="Frutiger LT Std 55 Roman"/>
          <w:lang w:eastAsia="en-GB"/>
        </w:rPr>
        <w:t xml:space="preserve">The </w:t>
      </w:r>
      <w:r w:rsidR="00A37E59">
        <w:rPr>
          <w:rFonts w:eastAsia="Frutiger LT Std 55 Roman"/>
          <w:lang w:eastAsia="en-GB"/>
        </w:rPr>
        <w:t>P</w:t>
      </w:r>
      <w:r w:rsidRPr="00844AFB">
        <w:rPr>
          <w:rFonts w:eastAsia="Frutiger LT Std 55 Roman"/>
          <w:lang w:eastAsia="en-GB"/>
        </w:rPr>
        <w:t>articipants will make arrangemen</w:t>
      </w:r>
      <w:r>
        <w:rPr>
          <w:rFonts w:eastAsia="Frutiger LT Std 55 Roman"/>
          <w:lang w:eastAsia="en-GB"/>
        </w:rPr>
        <w:t>t</w:t>
      </w:r>
      <w:r w:rsidRPr="00844AFB">
        <w:rPr>
          <w:rFonts w:eastAsia="Frutiger LT Std 55 Roman"/>
          <w:lang w:eastAsia="en-GB"/>
        </w:rPr>
        <w:t>s for the United Kingdom to resettle a portion of Rwanda’s most vulnerable refugees in the United Kingdom</w:t>
      </w:r>
      <w:r>
        <w:rPr>
          <w:rFonts w:eastAsia="Frutiger LT Std 55 Roman"/>
          <w:lang w:eastAsia="en-GB"/>
        </w:rPr>
        <w:t>,</w:t>
      </w:r>
      <w:r w:rsidRPr="00844AFB">
        <w:rPr>
          <w:rFonts w:eastAsia="Frutiger LT Std 55 Roman"/>
          <w:lang w:eastAsia="en-GB"/>
        </w:rPr>
        <w:t xml:space="preserve"> recogni</w:t>
      </w:r>
      <w:r>
        <w:rPr>
          <w:rFonts w:eastAsia="Frutiger LT Std 55 Roman"/>
          <w:lang w:eastAsia="en-GB"/>
        </w:rPr>
        <w:t>s</w:t>
      </w:r>
      <w:r w:rsidRPr="00844AFB">
        <w:rPr>
          <w:rFonts w:eastAsia="Frutiger LT Std 55 Roman"/>
          <w:lang w:eastAsia="en-GB"/>
        </w:rPr>
        <w:t xml:space="preserve">ing both </w:t>
      </w:r>
      <w:r w:rsidR="00A37E59">
        <w:rPr>
          <w:rFonts w:eastAsia="Frutiger LT Std 55 Roman"/>
          <w:lang w:eastAsia="en-GB"/>
        </w:rPr>
        <w:t>P</w:t>
      </w:r>
      <w:r w:rsidRPr="00844AFB">
        <w:rPr>
          <w:rFonts w:eastAsia="Frutiger LT Std 55 Roman"/>
          <w:lang w:eastAsia="en-GB"/>
        </w:rPr>
        <w:t>articipants</w:t>
      </w:r>
      <w:r>
        <w:rPr>
          <w:rFonts w:eastAsia="Frutiger LT Std 55 Roman"/>
          <w:lang w:eastAsia="en-GB"/>
        </w:rPr>
        <w:t>’</w:t>
      </w:r>
      <w:r w:rsidRPr="00844AFB">
        <w:rPr>
          <w:rFonts w:eastAsia="Frutiger LT Std 55 Roman"/>
          <w:lang w:eastAsia="en-GB"/>
        </w:rPr>
        <w:t xml:space="preserve"> commit</w:t>
      </w:r>
      <w:r>
        <w:rPr>
          <w:rFonts w:eastAsia="Frutiger LT Std 55 Roman"/>
          <w:lang w:eastAsia="en-GB"/>
        </w:rPr>
        <w:t>ment</w:t>
      </w:r>
      <w:r w:rsidRPr="00844AFB">
        <w:rPr>
          <w:rFonts w:eastAsia="Frutiger LT Std 55 Roman"/>
          <w:lang w:eastAsia="en-GB"/>
        </w:rPr>
        <w:t xml:space="preserve"> towards providing better international protections for refugees.” There are currently about 100,000 refugees in Rwanda, many of whom are Congolese according to the United </w:t>
      </w:r>
      <w:r>
        <w:rPr>
          <w:rFonts w:eastAsia="Frutiger LT Std 55 Roman"/>
          <w:lang w:eastAsia="en-GB"/>
        </w:rPr>
        <w:t>N</w:t>
      </w:r>
      <w:r w:rsidRPr="00844AFB">
        <w:rPr>
          <w:rFonts w:eastAsia="Frutiger LT Std 55 Roman"/>
          <w:lang w:eastAsia="en-GB"/>
        </w:rPr>
        <w:t>ations, and many of whom are very traumati</w:t>
      </w:r>
      <w:r>
        <w:rPr>
          <w:rFonts w:eastAsia="Frutiger LT Std 55 Roman"/>
          <w:lang w:eastAsia="en-GB"/>
        </w:rPr>
        <w:t>s</w:t>
      </w:r>
      <w:r w:rsidRPr="00844AFB">
        <w:rPr>
          <w:rFonts w:eastAsia="Frutiger LT Std 55 Roman"/>
          <w:lang w:eastAsia="en-GB"/>
        </w:rPr>
        <w:t xml:space="preserve">ed. </w:t>
      </w:r>
    </w:p>
    <w:p w:rsidR="00162993" w:rsidRPr="00844AFB" w:rsidP="00F472E3">
      <w:pPr>
        <w:pStyle w:val="Remark"/>
        <w:rPr>
          <w:lang w:eastAsia="en-GB"/>
        </w:rPr>
      </w:pPr>
      <w:r w:rsidRPr="00844AFB">
        <w:rPr>
          <w:rFonts w:eastAsia="Frutiger LT Std 55 Roman"/>
          <w:lang w:eastAsia="en-GB"/>
        </w:rPr>
        <w:t xml:space="preserve">I welcome the compassion that is clearly being shown by our Home Secretary in providing for the welfare of Rwanda’s refugees who they do not have the capacity or </w:t>
      </w:r>
      <w:r>
        <w:rPr>
          <w:rFonts w:eastAsia="Frutiger LT Std 55 Roman"/>
          <w:lang w:eastAsia="en-GB"/>
        </w:rPr>
        <w:t xml:space="preserve">the </w:t>
      </w:r>
      <w:r w:rsidRPr="00844AFB">
        <w:rPr>
          <w:rFonts w:eastAsia="Frutiger LT Std 55 Roman"/>
          <w:lang w:eastAsia="en-GB"/>
        </w:rPr>
        <w:t>ability to support in a proper way</w:t>
      </w:r>
      <w:r w:rsidR="005E57CF">
        <w:rPr>
          <w:rFonts w:eastAsia="Frutiger LT Std 55 Roman"/>
          <w:lang w:eastAsia="en-GB"/>
        </w:rPr>
        <w:t>. However,</w:t>
      </w:r>
      <w:r w:rsidRPr="00844AFB">
        <w:rPr>
          <w:rFonts w:eastAsia="Frutiger LT Std 55 Roman"/>
          <w:lang w:eastAsia="en-GB"/>
        </w:rPr>
        <w:t xml:space="preserve"> does the British public know that this business of sending people to Rwanda involves a reciprocity of bringing Rwandan refugees here</w:t>
      </w:r>
      <w:r w:rsidR="005E57CF">
        <w:rPr>
          <w:rFonts w:eastAsia="Frutiger LT Std 55 Roman"/>
          <w:lang w:eastAsia="en-GB"/>
        </w:rPr>
        <w:t>,</w:t>
      </w:r>
      <w:r w:rsidRPr="00844AFB">
        <w:rPr>
          <w:rFonts w:eastAsia="Frutiger LT Std 55 Roman"/>
          <w:lang w:eastAsia="en-GB"/>
        </w:rPr>
        <w:t xml:space="preserve"> </w:t>
      </w:r>
      <w:r w:rsidR="005E57CF">
        <w:rPr>
          <w:rFonts w:eastAsia="Frutiger LT Std 55 Roman"/>
          <w:lang w:eastAsia="en-GB"/>
        </w:rPr>
        <w:t>p</w:t>
      </w:r>
      <w:r w:rsidRPr="00844AFB">
        <w:rPr>
          <w:rFonts w:eastAsia="Frutiger LT Std 55 Roman"/>
          <w:lang w:eastAsia="en-GB"/>
        </w:rPr>
        <w:t>eople who have sought refuge in Rwanda but Rwanda does not have the ability to look after them properly</w:t>
      </w:r>
      <w:r w:rsidR="005E57CF">
        <w:rPr>
          <w:rFonts w:eastAsia="Frutiger LT Std 55 Roman"/>
          <w:lang w:eastAsia="en-GB"/>
        </w:rPr>
        <w:t>?</w:t>
      </w:r>
    </w:p>
    <w:p w:rsidR="00162993" w:rsidP="00162993">
      <w:pPr>
        <w:pStyle w:val="Answer"/>
        <w:rPr>
          <w:rFonts w:eastAsia="Frutiger LT Std 55 Roman"/>
          <w:lang w:eastAsia="en-GB"/>
        </w:rPr>
      </w:pPr>
      <w:r w:rsidRPr="00844AFB">
        <w:rPr>
          <w:rFonts w:eastAsia="Frutiger LT Std 55 Roman"/>
          <w:b/>
          <w:i/>
          <w:lang w:eastAsia="en-GB"/>
        </w:rPr>
        <w:t>Colin Yeo:</w:t>
      </w:r>
      <w:r w:rsidRPr="00844AFB">
        <w:rPr>
          <w:rFonts w:eastAsia="Frutiger LT Std 55 Roman"/>
          <w:lang w:eastAsia="en-GB"/>
        </w:rPr>
        <w:t xml:space="preserve"> I think that there is a lack of knowledge about what </w:t>
      </w:r>
      <w:r>
        <w:rPr>
          <w:rFonts w:eastAsia="Frutiger LT Std 55 Roman"/>
          <w:lang w:eastAsia="en-GB"/>
        </w:rPr>
        <w:t>t</w:t>
      </w:r>
      <w:r w:rsidRPr="00844AFB">
        <w:rPr>
          <w:rFonts w:eastAsia="Frutiger LT Std 55 Roman"/>
          <w:lang w:eastAsia="en-GB"/>
        </w:rPr>
        <w:t>h</w:t>
      </w:r>
      <w:r>
        <w:rPr>
          <w:rFonts w:eastAsia="Frutiger LT Std 55 Roman"/>
          <w:lang w:eastAsia="en-GB"/>
        </w:rPr>
        <w:t>e</w:t>
      </w:r>
      <w:r w:rsidRPr="00844AFB">
        <w:rPr>
          <w:rFonts w:eastAsia="Frutiger LT Std 55 Roman"/>
          <w:lang w:eastAsia="en-GB"/>
        </w:rPr>
        <w:t xml:space="preserve"> Rwanda schem</w:t>
      </w:r>
      <w:r>
        <w:rPr>
          <w:rFonts w:eastAsia="Frutiger LT Std 55 Roman"/>
          <w:lang w:eastAsia="en-GB"/>
        </w:rPr>
        <w:t>e</w:t>
      </w:r>
      <w:r w:rsidRPr="00844AFB">
        <w:rPr>
          <w:rFonts w:eastAsia="Frutiger LT Std 55 Roman"/>
          <w:lang w:eastAsia="en-GB"/>
        </w:rPr>
        <w:t xml:space="preserve"> is in general. If you look at </w:t>
      </w:r>
      <w:r>
        <w:rPr>
          <w:rFonts w:eastAsia="Frutiger LT Std 55 Roman"/>
          <w:lang w:eastAsia="en-GB"/>
        </w:rPr>
        <w:t>it, a lot of people understood the Rwanda scheme was about people being removed to Rwanda to have their asylum claim processed there and</w:t>
      </w:r>
      <w:r w:rsidR="005E57CF">
        <w:rPr>
          <w:rFonts w:eastAsia="Frutiger LT Std 55 Roman"/>
          <w:lang w:eastAsia="en-GB"/>
        </w:rPr>
        <w:t>,</w:t>
      </w:r>
      <w:r>
        <w:rPr>
          <w:rFonts w:eastAsia="Frutiger LT Std 55 Roman"/>
          <w:lang w:eastAsia="en-GB"/>
        </w:rPr>
        <w:t xml:space="preserve"> if they were granted refugee status</w:t>
      </w:r>
      <w:r w:rsidR="005E57CF">
        <w:rPr>
          <w:rFonts w:eastAsia="Frutiger LT Std 55 Roman"/>
          <w:lang w:eastAsia="en-GB"/>
        </w:rPr>
        <w:t>,</w:t>
      </w:r>
      <w:r>
        <w:rPr>
          <w:rFonts w:eastAsia="Frutiger LT Std 55 Roman"/>
          <w:lang w:eastAsia="en-GB"/>
        </w:rPr>
        <w:t xml:space="preserve"> </w:t>
      </w:r>
      <w:r w:rsidR="005E57CF">
        <w:rPr>
          <w:rFonts w:eastAsia="Frutiger LT Std 55 Roman"/>
          <w:lang w:eastAsia="en-GB"/>
        </w:rPr>
        <w:t xml:space="preserve">to </w:t>
      </w:r>
      <w:r>
        <w:rPr>
          <w:rFonts w:eastAsia="Frutiger LT Std 55 Roman"/>
          <w:lang w:eastAsia="en-GB"/>
        </w:rPr>
        <w:t xml:space="preserve">come back to the UK, which obviously ultimately it is not. I would assume that knowledge about that particular element of it is very low. I think </w:t>
      </w:r>
      <w:r w:rsidR="005E57CF">
        <w:rPr>
          <w:rFonts w:eastAsia="Frutiger LT Std 55 Roman"/>
          <w:lang w:eastAsia="en-GB"/>
        </w:rPr>
        <w:t xml:space="preserve">that </w:t>
      </w:r>
      <w:r>
        <w:rPr>
          <w:rFonts w:eastAsia="Frutiger LT Std 55 Roman"/>
          <w:lang w:eastAsia="en-GB"/>
        </w:rPr>
        <w:t xml:space="preserve">when Government have been pressed on the numbers around that before </w:t>
      </w:r>
      <w:r w:rsidR="005E57CF">
        <w:rPr>
          <w:rFonts w:eastAsia="Frutiger LT Std 55 Roman"/>
          <w:lang w:eastAsia="en-GB"/>
        </w:rPr>
        <w:t xml:space="preserve">they have </w:t>
      </w:r>
      <w:r>
        <w:rPr>
          <w:rFonts w:eastAsia="Frutiger LT Std 55 Roman"/>
          <w:lang w:eastAsia="en-GB"/>
        </w:rPr>
        <w:t>been unable to come forward.</w:t>
      </w:r>
    </w:p>
    <w:p w:rsidR="00F52FB8" w:rsidP="00162993">
      <w:pPr>
        <w:pStyle w:val="Answer"/>
        <w:rPr>
          <w:rFonts w:eastAsia="Frutiger LT Std 55 Roman"/>
          <w:lang w:eastAsia="en-GB"/>
        </w:rPr>
      </w:pPr>
      <w:r>
        <w:rPr>
          <w:rFonts w:eastAsia="Frutiger LT Std 55 Roman"/>
          <w:lang w:eastAsia="en-GB"/>
        </w:rPr>
        <w:t>To build on Christina’s point as well</w:t>
      </w:r>
      <w:r w:rsidR="005E57CF">
        <w:rPr>
          <w:rFonts w:eastAsia="Frutiger LT Std 55 Roman"/>
          <w:lang w:eastAsia="en-GB"/>
        </w:rPr>
        <w:t>,</w:t>
      </w:r>
      <w:r>
        <w:rPr>
          <w:rFonts w:eastAsia="Frutiger LT Std 55 Roman"/>
          <w:lang w:eastAsia="en-GB"/>
        </w:rPr>
        <w:t xml:space="preserve"> </w:t>
      </w:r>
      <w:r w:rsidR="005E57CF">
        <w:rPr>
          <w:rFonts w:eastAsia="Frutiger LT Std 55 Roman"/>
          <w:lang w:eastAsia="en-GB"/>
        </w:rPr>
        <w:t>w</w:t>
      </w:r>
      <w:r>
        <w:rPr>
          <w:rFonts w:eastAsia="Frutiger LT Std 55 Roman"/>
          <w:lang w:eastAsia="en-GB"/>
        </w:rPr>
        <w:t xml:space="preserve">e have seen the same impact on the people that we have supported but anybody who is removed to Rwanda is very unlikely to have done so easily. That process itself is likely to be very traumatising for those individuals. Any mental health needs or other needs </w:t>
      </w:r>
      <w:r w:rsidR="005E57CF">
        <w:rPr>
          <w:rFonts w:eastAsia="Frutiger LT Std 55 Roman"/>
          <w:lang w:eastAsia="en-GB"/>
        </w:rPr>
        <w:t xml:space="preserve">there </w:t>
      </w:r>
      <w:r>
        <w:rPr>
          <w:rFonts w:eastAsia="Frutiger LT Std 55 Roman"/>
          <w:lang w:eastAsia="en-GB"/>
        </w:rPr>
        <w:t>may be for that person having arrived in the UK, almost certainly hav</w:t>
      </w:r>
      <w:r w:rsidR="005E57CF">
        <w:rPr>
          <w:rFonts w:eastAsia="Frutiger LT Std 55 Roman"/>
          <w:lang w:eastAsia="en-GB"/>
        </w:rPr>
        <w:t>ing</w:t>
      </w:r>
      <w:r>
        <w:rPr>
          <w:rFonts w:eastAsia="Frutiger LT Std 55 Roman"/>
          <w:lang w:eastAsia="en-GB"/>
        </w:rPr>
        <w:t xml:space="preserve"> undergone a very traumatic journey anyway, </w:t>
      </w:r>
      <w:r w:rsidR="00505A10">
        <w:rPr>
          <w:rFonts w:eastAsia="Frutiger LT Std 55 Roman"/>
          <w:lang w:eastAsia="en-GB"/>
        </w:rPr>
        <w:t xml:space="preserve">will </w:t>
      </w:r>
      <w:r>
        <w:rPr>
          <w:rFonts w:eastAsia="Frutiger LT Std 55 Roman"/>
          <w:lang w:eastAsia="en-GB"/>
        </w:rPr>
        <w:t>only be heightened by that process of being forcibly removed to a country where they do not know what the future will hold for them.</w:t>
      </w:r>
    </w:p>
    <w:p w:rsidR="00162993" w:rsidP="00F52FB8">
      <w:pPr>
        <w:pStyle w:val="Answer"/>
        <w:rPr>
          <w:rFonts w:eastAsia="Frutiger LT Std 55 Roman"/>
          <w:lang w:eastAsia="en-GB"/>
        </w:rPr>
      </w:pPr>
      <w:r w:rsidRPr="00F52FB8">
        <w:rPr>
          <w:rFonts w:eastAsia="Frutiger LT Std 55 Roman"/>
          <w:b/>
          <w:i/>
          <w:lang w:eastAsia="en-GB"/>
        </w:rPr>
        <w:t>Christina Marriott:</w:t>
      </w:r>
      <w:r>
        <w:rPr>
          <w:rFonts w:eastAsia="Frutiger LT Std 55 Roman"/>
          <w:lang w:eastAsia="en-GB"/>
        </w:rPr>
        <w:t xml:space="preserve"> Can I raise one other place where we are very concerned about mental ill</w:t>
      </w:r>
      <w:r w:rsidR="00A37E59">
        <w:rPr>
          <w:rFonts w:eastAsia="Frutiger LT Std 55 Roman"/>
          <w:lang w:eastAsia="en-GB"/>
        </w:rPr>
        <w:t>-</w:t>
      </w:r>
      <w:r>
        <w:rPr>
          <w:rFonts w:eastAsia="Frutiger LT Std 55 Roman"/>
          <w:lang w:eastAsia="en-GB"/>
        </w:rPr>
        <w:t>health? Under the Bill, we can only see a limbo that people enter into so that they are not in an asylum system that can make a decision and it is very unclear what happens beyond the 28 days of detention. We know detention is very bad for the mental health of people who are seeking asylum. We know indefinite detention is particularly bad. All the evidence points to that</w:t>
      </w:r>
      <w:r w:rsidR="00A37E59">
        <w:rPr>
          <w:rFonts w:eastAsia="Frutiger LT Std 55 Roman"/>
          <w:lang w:eastAsia="en-GB"/>
        </w:rPr>
        <w:t>,</w:t>
      </w:r>
      <w:r>
        <w:rPr>
          <w:rFonts w:eastAsia="Frutiger LT Std 55 Roman"/>
          <w:lang w:eastAsia="en-GB"/>
        </w:rPr>
        <w:t xml:space="preserve"> and we have had people say to us, “We should have committed a crime and gone to prison because at least then it would be a definite term</w:t>
      </w:r>
      <w:r w:rsidR="00A37E59">
        <w:rPr>
          <w:rFonts w:eastAsia="Frutiger LT Std 55 Roman"/>
          <w:lang w:eastAsia="en-GB"/>
        </w:rPr>
        <w:t>;</w:t>
      </w:r>
      <w:r>
        <w:rPr>
          <w:rFonts w:eastAsia="Frutiger LT Std 55 Roman"/>
          <w:lang w:eastAsia="en-GB"/>
        </w:rPr>
        <w:t xml:space="preserve"> at least we would know when we are coming out.” The level of mental health damage </w:t>
      </w:r>
      <w:r w:rsidR="00A37E59">
        <w:rPr>
          <w:rFonts w:eastAsia="Frutiger LT Std 55 Roman"/>
          <w:lang w:eastAsia="en-GB"/>
        </w:rPr>
        <w:t xml:space="preserve">from </w:t>
      </w:r>
      <w:r>
        <w:rPr>
          <w:rFonts w:eastAsia="Frutiger LT Std 55 Roman"/>
          <w:lang w:eastAsia="en-GB"/>
        </w:rPr>
        <w:t>indefinite detention is extreme.</w:t>
      </w:r>
    </w:p>
    <w:p w:rsidR="00162993" w:rsidP="00F472E3">
      <w:pPr>
        <w:pStyle w:val="Answer"/>
        <w:rPr>
          <w:rFonts w:eastAsia="Frutiger LT Std 55 Roman"/>
          <w:lang w:eastAsia="en-GB"/>
        </w:rPr>
      </w:pPr>
      <w:r>
        <w:rPr>
          <w:rFonts w:eastAsia="Frutiger LT Std 55 Roman"/>
          <w:lang w:eastAsia="en-GB"/>
        </w:rPr>
        <w:t>One of the things we are concerned about is if you are not in the system that can make a decision about you and you cannot be removed and you are just in this permanent state of limbo, either in detention or not in detention, that will be exceptionally bad</w:t>
      </w:r>
      <w:r w:rsidR="00F52FB8">
        <w:rPr>
          <w:rFonts w:eastAsia="Frutiger LT Std 55 Roman"/>
          <w:lang w:eastAsia="en-GB"/>
        </w:rPr>
        <w:t>,</w:t>
      </w:r>
      <w:r>
        <w:rPr>
          <w:rFonts w:eastAsia="Frutiger LT Std 55 Roman"/>
          <w:lang w:eastAsia="en-GB"/>
        </w:rPr>
        <w:t xml:space="preserve"> </w:t>
      </w:r>
      <w:r w:rsidR="00F52FB8">
        <w:rPr>
          <w:rFonts w:eastAsia="Frutiger LT Std 55 Roman"/>
          <w:lang w:eastAsia="en-GB"/>
        </w:rPr>
        <w:t>n</w:t>
      </w:r>
      <w:r>
        <w:rPr>
          <w:rFonts w:eastAsia="Frutiger LT Std 55 Roman"/>
          <w:lang w:eastAsia="en-GB"/>
        </w:rPr>
        <w:t xml:space="preserve">ot only for the country but for the individual’s mental health. Our concerns are about the welfare of people, their inability to move on to be able to contribute to society, to </w:t>
      </w:r>
      <w:r w:rsidR="00F52FB8">
        <w:rPr>
          <w:rFonts w:eastAsia="Frutiger LT Std 55 Roman"/>
          <w:lang w:eastAsia="en-GB"/>
        </w:rPr>
        <w:t xml:space="preserve">be </w:t>
      </w:r>
      <w:r>
        <w:rPr>
          <w:rFonts w:eastAsia="Frutiger LT Std 55 Roman"/>
          <w:lang w:eastAsia="en-GB"/>
        </w:rPr>
        <w:t xml:space="preserve">able to work, </w:t>
      </w:r>
      <w:r w:rsidR="00F52FB8">
        <w:rPr>
          <w:rFonts w:eastAsia="Frutiger LT Std 55 Roman"/>
          <w:lang w:eastAsia="en-GB"/>
        </w:rPr>
        <w:t xml:space="preserve">and </w:t>
      </w:r>
      <w:r>
        <w:rPr>
          <w:rFonts w:eastAsia="Frutiger LT Std 55 Roman"/>
          <w:lang w:eastAsia="en-GB"/>
        </w:rPr>
        <w:t>to be able to get through a system</w:t>
      </w:r>
      <w:r w:rsidR="00F52FB8">
        <w:rPr>
          <w:rFonts w:eastAsia="Frutiger LT Std 55 Roman"/>
          <w:lang w:eastAsia="en-GB"/>
        </w:rPr>
        <w:t>.</w:t>
      </w:r>
      <w:r>
        <w:rPr>
          <w:rFonts w:eastAsia="Frutiger LT Std 55 Roman"/>
          <w:lang w:eastAsia="en-GB"/>
        </w:rPr>
        <w:t xml:space="preserve"> </w:t>
      </w:r>
      <w:r w:rsidR="00F52FB8">
        <w:rPr>
          <w:rFonts w:eastAsia="Frutiger LT Std 55 Roman"/>
          <w:lang w:eastAsia="en-GB"/>
        </w:rPr>
        <w:t>T</w:t>
      </w:r>
      <w:r>
        <w:rPr>
          <w:rFonts w:eastAsia="Frutiger LT Std 55 Roman"/>
          <w:lang w:eastAsia="en-GB"/>
        </w:rPr>
        <w:t xml:space="preserve">hat permanent limbo will be bad for mental health. </w:t>
      </w:r>
    </w:p>
    <w:p w:rsidR="00162993" w:rsidRPr="00B35269" w:rsidP="00F472E3">
      <w:pPr>
        <w:pStyle w:val="Answer"/>
        <w:rPr>
          <w:lang w:eastAsia="en-GB"/>
        </w:rPr>
      </w:pPr>
      <w:r>
        <w:rPr>
          <w:rFonts w:eastAsia="Frutiger LT Std 55 Roman"/>
          <w:lang w:eastAsia="en-GB"/>
        </w:rPr>
        <w:t xml:space="preserve">We do not understand how people will not be in destitution at that protracted time. We work with people who have been turned down from the asylum system, they have had negative outcomes, but who cannot be returned and who, 20 years on, are still in the same limbo. This Bill looks to us like it will just create another cadre of people to be caught in </w:t>
      </w:r>
      <w:r w:rsidR="00F52FB8">
        <w:rPr>
          <w:rFonts w:eastAsia="Frutiger LT Std 55 Roman"/>
          <w:lang w:eastAsia="en-GB"/>
        </w:rPr>
        <w:t xml:space="preserve">that </w:t>
      </w:r>
      <w:r>
        <w:rPr>
          <w:rFonts w:eastAsia="Frutiger LT Std 55 Roman"/>
          <w:lang w:eastAsia="en-GB"/>
        </w:rPr>
        <w:t>limbo.</w:t>
      </w:r>
    </w:p>
    <w:p w:rsidR="00162993" w:rsidP="00162993">
      <w:pPr>
        <w:pStyle w:val="Answer"/>
        <w:rPr>
          <w:rFonts w:eastAsia="Frutiger LT Std 55 Roman"/>
          <w:lang w:eastAsia="en-GB"/>
        </w:rPr>
      </w:pPr>
      <w:r w:rsidRPr="00B35269">
        <w:rPr>
          <w:rFonts w:eastAsia="Frutiger LT Std 55 Roman"/>
          <w:b/>
          <w:i/>
          <w:lang w:eastAsia="en-GB"/>
        </w:rPr>
        <w:t>Dr Jean-Pierre Gauci:</w:t>
      </w:r>
      <w:r>
        <w:rPr>
          <w:rFonts w:eastAsia="Frutiger LT Std 55 Roman"/>
          <w:lang w:eastAsia="en-GB"/>
        </w:rPr>
        <w:t xml:space="preserve"> </w:t>
      </w:r>
      <w:r w:rsidR="00F52FB8">
        <w:rPr>
          <w:rFonts w:eastAsia="Frutiger LT Std 55 Roman"/>
          <w:lang w:eastAsia="en-GB"/>
        </w:rPr>
        <w:t>T</w:t>
      </w:r>
      <w:r>
        <w:rPr>
          <w:rFonts w:eastAsia="Frutiger LT Std 55 Roman"/>
          <w:lang w:eastAsia="en-GB"/>
        </w:rPr>
        <w:t>he idea of indefinite detention and/or a duration of detention that is undeclared or unknown would render that detention in violation of Article 5 of the ECHR. We have seen a number of judgments on that line with regards to a number of countries.</w:t>
      </w:r>
    </w:p>
    <w:p w:rsidR="00162993" w:rsidP="00162993">
      <w:pPr>
        <w:pStyle w:val="Answer"/>
        <w:rPr>
          <w:rFonts w:eastAsia="Frutiger LT Std 55 Roman"/>
          <w:lang w:eastAsia="en-GB"/>
        </w:rPr>
      </w:pPr>
      <w:r>
        <w:rPr>
          <w:rFonts w:eastAsia="Frutiger LT Std 55 Roman"/>
          <w:lang w:eastAsia="en-GB"/>
        </w:rPr>
        <w:t>The other thing I wanted to mention is, going back to your previous question, even if Rwanda was able to deal with the mental health—I am not saying that is the case</w:t>
      </w:r>
      <w:r w:rsidR="00C05B0A">
        <w:rPr>
          <w:rFonts w:eastAsia="Frutiger LT Std 55 Roman"/>
          <w:lang w:eastAsia="en-GB"/>
        </w:rPr>
        <w:t>;</w:t>
      </w:r>
      <w:r>
        <w:rPr>
          <w:rFonts w:eastAsia="Frutiger LT Std 55 Roman"/>
          <w:lang w:eastAsia="en-GB"/>
        </w:rPr>
        <w:t xml:space="preserve"> I completely agree that that is probably not the case</w:t>
      </w:r>
      <w:r w:rsidR="00C05B0A">
        <w:rPr>
          <w:rFonts w:eastAsia="Frutiger LT Std 55 Roman"/>
          <w:lang w:eastAsia="en-GB"/>
        </w:rPr>
        <w:t>—</w:t>
      </w:r>
      <w:r>
        <w:rPr>
          <w:rFonts w:eastAsia="Frutiger LT Std 55 Roman"/>
          <w:lang w:eastAsia="en-GB"/>
        </w:rPr>
        <w:t>that does not remove the obligation of the UK to conduct an individual assessment of the risk of the particular individual being returned to the particular country, whether that is Rwanda or another country. That obligation to carry out an individual assessment remains, even if the country to which the person is being returned is safe and can deal with their requirements.</w:t>
      </w:r>
    </w:p>
    <w:p w:rsidR="00162993" w:rsidRPr="00115C7F" w:rsidP="00162993">
      <w:pPr>
        <w:pStyle w:val="Question"/>
        <w:numPr>
          <w:ilvl w:val="0"/>
          <w:numId w:val="9"/>
        </w:numPr>
        <w:rPr>
          <w:lang w:eastAsia="en-GB"/>
        </w:rPr>
      </w:pPr>
      <w:r w:rsidRPr="00F11A1C">
        <w:rPr>
          <w:rFonts w:eastAsia="Frutiger LT Std 55 Roman"/>
          <w:b/>
          <w:lang w:eastAsia="en-GB"/>
        </w:rPr>
        <w:t>Baroness Lawrence of Clarendon:</w:t>
      </w:r>
      <w:r>
        <w:rPr>
          <w:rFonts w:eastAsia="Frutiger LT Std 55 Roman"/>
          <w:lang w:eastAsia="en-GB"/>
        </w:rPr>
        <w:t xml:space="preserve"> I wanted to follow on</w:t>
      </w:r>
      <w:r w:rsidR="00C05B0A">
        <w:rPr>
          <w:rFonts w:eastAsia="Frutiger LT Std 55 Roman"/>
          <w:lang w:eastAsia="en-GB"/>
        </w:rPr>
        <w:t xml:space="preserve"> from</w:t>
      </w:r>
      <w:r>
        <w:rPr>
          <w:rFonts w:eastAsia="Frutiger LT Std 55 Roman"/>
          <w:lang w:eastAsia="en-GB"/>
        </w:rPr>
        <w:t xml:space="preserve"> what Christina was saying about the mental health of long-term detention and </w:t>
      </w:r>
      <w:r w:rsidR="00C05B0A">
        <w:rPr>
          <w:rFonts w:eastAsia="Frutiger LT Std 55 Roman"/>
          <w:lang w:eastAsia="en-GB"/>
        </w:rPr>
        <w:t xml:space="preserve">the </w:t>
      </w:r>
      <w:r>
        <w:rPr>
          <w:rFonts w:eastAsia="Frutiger LT Std 55 Roman"/>
          <w:lang w:eastAsia="en-GB"/>
        </w:rPr>
        <w:t>impact it would have on individuals. What would be the impact on the country itself? We are the host country and for those asylum seekers who are in long-term detention and their mental health, what would be the impact on, say, the UK when you have people going through mental health? What would be the impact for us here?</w:t>
      </w:r>
    </w:p>
    <w:p w:rsidR="00162993" w:rsidP="00162993">
      <w:pPr>
        <w:pStyle w:val="Answer"/>
        <w:rPr>
          <w:rFonts w:eastAsia="Frutiger LT Std 55 Roman"/>
          <w:lang w:eastAsia="en-GB"/>
        </w:rPr>
      </w:pPr>
      <w:r w:rsidRPr="00115C7F">
        <w:rPr>
          <w:rFonts w:eastAsia="Frutiger LT Std 55 Roman"/>
          <w:b/>
          <w:i/>
          <w:lang w:eastAsia="en-GB"/>
        </w:rPr>
        <w:t>Christina Marriott:</w:t>
      </w:r>
      <w:r>
        <w:rPr>
          <w:rFonts w:eastAsia="Frutiger LT Std 55 Roman"/>
          <w:lang w:eastAsia="en-GB"/>
        </w:rPr>
        <w:t xml:space="preserve"> What we know is that people who are detained, who are seeking asylum, show high levels of depression, anxiety and, as we would all expect, post-traumatic stress disorder</w:t>
      </w:r>
      <w:r w:rsidR="00C05B0A">
        <w:rPr>
          <w:rFonts w:eastAsia="Frutiger LT Std 55 Roman"/>
          <w:lang w:eastAsia="en-GB"/>
        </w:rPr>
        <w:t>,</w:t>
      </w:r>
      <w:r>
        <w:rPr>
          <w:rFonts w:eastAsia="Frutiger LT Std 55 Roman"/>
          <w:lang w:eastAsia="en-GB"/>
        </w:rPr>
        <w:t xml:space="preserve"> so high levels of need. Of course</w:t>
      </w:r>
      <w:r w:rsidR="00C05B0A">
        <w:rPr>
          <w:rFonts w:eastAsia="Frutiger LT Std 55 Roman"/>
          <w:lang w:eastAsia="en-GB"/>
        </w:rPr>
        <w:t>,</w:t>
      </w:r>
      <w:r>
        <w:rPr>
          <w:rFonts w:eastAsia="Frutiger LT Std 55 Roman"/>
          <w:lang w:eastAsia="en-GB"/>
        </w:rPr>
        <w:t xml:space="preserve"> if we are detaining people then we have an obligation to treat that mental health need. One of the impacts on the UK will be the cost of that health provision</w:t>
      </w:r>
      <w:r w:rsidR="00C05B0A">
        <w:rPr>
          <w:rFonts w:eastAsia="Frutiger LT Std 55 Roman"/>
          <w:lang w:eastAsia="en-GB"/>
        </w:rPr>
        <w:t>,</w:t>
      </w:r>
      <w:r>
        <w:rPr>
          <w:rFonts w:eastAsia="Frutiger LT Std 55 Roman"/>
          <w:lang w:eastAsia="en-GB"/>
        </w:rPr>
        <w:t xml:space="preserve"> and my learned friends here on either side can give the </w:t>
      </w:r>
      <w:r w:rsidR="00C05B0A">
        <w:rPr>
          <w:rFonts w:eastAsia="Frutiger LT Std 55 Roman"/>
          <w:lang w:eastAsia="en-GB"/>
        </w:rPr>
        <w:t xml:space="preserve">legal </w:t>
      </w:r>
      <w:r>
        <w:rPr>
          <w:rFonts w:eastAsia="Frutiger LT Std 55 Roman"/>
          <w:lang w:eastAsia="en-GB"/>
        </w:rPr>
        <w:t>basis for that, but that cost sits with us.</w:t>
      </w:r>
    </w:p>
    <w:p w:rsidR="00162993" w:rsidP="00162993">
      <w:pPr>
        <w:pStyle w:val="Answer"/>
        <w:rPr>
          <w:rFonts w:eastAsia="Frutiger LT Std 55 Roman"/>
          <w:lang w:eastAsia="en-GB"/>
        </w:rPr>
      </w:pPr>
      <w:r>
        <w:rPr>
          <w:rFonts w:eastAsia="Frutiger LT Std 55 Roman"/>
          <w:lang w:eastAsia="en-GB"/>
        </w:rPr>
        <w:t>T</w:t>
      </w:r>
      <w:r>
        <w:rPr>
          <w:rFonts w:eastAsia="Frutiger LT Std 55 Roman"/>
          <w:lang w:eastAsia="en-GB"/>
        </w:rPr>
        <w:t xml:space="preserve">he bigger cost is </w:t>
      </w:r>
      <w:r>
        <w:rPr>
          <w:rFonts w:eastAsia="Frutiger LT Std 55 Roman"/>
          <w:lang w:eastAsia="en-GB"/>
        </w:rPr>
        <w:t xml:space="preserve">that </w:t>
      </w:r>
      <w:r>
        <w:rPr>
          <w:rFonts w:eastAsia="Frutiger LT Std 55 Roman"/>
          <w:lang w:eastAsia="en-GB"/>
        </w:rPr>
        <w:t xml:space="preserve">we are not allowing people to get through a system in order to start a life here, to start contributing, to start working. </w:t>
      </w:r>
      <w:r w:rsidR="004D227B">
        <w:rPr>
          <w:rFonts w:eastAsia="Frutiger LT Std 55 Roman"/>
          <w:lang w:eastAsia="en-GB"/>
        </w:rPr>
        <w:t>E</w:t>
      </w:r>
      <w:r>
        <w:rPr>
          <w:rFonts w:eastAsia="Frutiger LT Std 55 Roman"/>
          <w:lang w:eastAsia="en-GB"/>
        </w:rPr>
        <w:t xml:space="preserve">verybody I speak to who is seeking asylum, all they want to get to </w:t>
      </w:r>
      <w:r>
        <w:rPr>
          <w:rFonts w:eastAsia="Frutiger LT Std 55 Roman"/>
          <w:lang w:eastAsia="en-GB"/>
        </w:rPr>
        <w:t>is</w:t>
      </w:r>
      <w:r>
        <w:rPr>
          <w:rFonts w:eastAsia="Frutiger LT Std 55 Roman"/>
          <w:lang w:eastAsia="en-GB"/>
        </w:rPr>
        <w:t xml:space="preserve"> what all the rest of us have, which is the ability to be safe, to settle, to get a job, to support their families, to get their kids into school. That is what they are </w:t>
      </w:r>
      <w:r>
        <w:rPr>
          <w:rFonts w:eastAsia="Frutiger LT Std 55 Roman"/>
          <w:lang w:eastAsia="en-GB"/>
        </w:rPr>
        <w:t xml:space="preserve">looking for. What we lose is that. What we lose is people who are positively contributing to society and are settled and what we gain is a lot of expense in terms of detention and healthcare and </w:t>
      </w:r>
      <w:r w:rsidR="004D227B">
        <w:rPr>
          <w:rFonts w:eastAsia="Frutiger LT Std 55 Roman"/>
          <w:lang w:eastAsia="en-GB"/>
        </w:rPr>
        <w:t xml:space="preserve">a cadre of </w:t>
      </w:r>
      <w:r>
        <w:rPr>
          <w:rFonts w:eastAsia="Frutiger LT Std 55 Roman"/>
          <w:lang w:eastAsia="en-GB"/>
        </w:rPr>
        <w:t xml:space="preserve">people who are suffering </w:t>
      </w:r>
      <w:r w:rsidR="00A37E59">
        <w:rPr>
          <w:rFonts w:eastAsia="Frutiger LT Std 55 Roman"/>
          <w:lang w:eastAsia="en-GB"/>
        </w:rPr>
        <w:t>whom</w:t>
      </w:r>
      <w:r>
        <w:rPr>
          <w:rFonts w:eastAsia="Frutiger LT Std 55 Roman"/>
          <w:lang w:eastAsia="en-GB"/>
        </w:rPr>
        <w:t xml:space="preserve"> we are responsible for</w:t>
      </w:r>
      <w:r w:rsidR="001E19AE">
        <w:rPr>
          <w:rFonts w:eastAsia="Frutiger LT Std 55 Roman"/>
          <w:lang w:eastAsia="en-GB"/>
        </w:rPr>
        <w:t xml:space="preserve"> and whose health we </w:t>
      </w:r>
      <w:r>
        <w:rPr>
          <w:rFonts w:eastAsia="Frutiger LT Std 55 Roman"/>
          <w:lang w:eastAsia="en-GB"/>
        </w:rPr>
        <w:t>are responsible for.</w:t>
      </w:r>
    </w:p>
    <w:p w:rsidR="00162993" w:rsidRPr="00DF0C2C" w:rsidP="00A37E59">
      <w:pPr>
        <w:pStyle w:val="Remark"/>
        <w:rPr>
          <w:lang w:eastAsia="en-GB"/>
        </w:rPr>
      </w:pPr>
      <w:r w:rsidRPr="005A36E3">
        <w:rPr>
          <w:rFonts w:eastAsia="Frutiger LT Std 55 Roman"/>
          <w:b/>
          <w:lang w:eastAsia="en-GB"/>
        </w:rPr>
        <w:t>Baroness Lawrence of Clarendon:</w:t>
      </w:r>
      <w:r>
        <w:rPr>
          <w:rFonts w:eastAsia="Frutiger LT Std 55 Roman"/>
          <w:lang w:eastAsia="en-GB"/>
        </w:rPr>
        <w:t xml:space="preserve"> The long-term impact on us is the financ</w:t>
      </w:r>
      <w:r w:rsidR="00140088">
        <w:rPr>
          <w:rFonts w:eastAsia="Frutiger LT Std 55 Roman"/>
          <w:lang w:eastAsia="en-GB"/>
        </w:rPr>
        <w:t>ing</w:t>
      </w:r>
      <w:r>
        <w:rPr>
          <w:rFonts w:eastAsia="Frutiger LT Std 55 Roman"/>
          <w:lang w:eastAsia="en-GB"/>
        </w:rPr>
        <w:t xml:space="preserve"> of all that because </w:t>
      </w:r>
      <w:r w:rsidR="00A37E59">
        <w:rPr>
          <w:rFonts w:eastAsia="Frutiger LT Std 55 Roman"/>
          <w:lang w:eastAsia="en-GB"/>
        </w:rPr>
        <w:t xml:space="preserve">by </w:t>
      </w:r>
      <w:r w:rsidR="00140088">
        <w:rPr>
          <w:rFonts w:eastAsia="Frutiger LT Std 55 Roman"/>
          <w:lang w:eastAsia="en-GB"/>
        </w:rPr>
        <w:t xml:space="preserve">keeping them in detention, </w:t>
      </w:r>
      <w:r>
        <w:rPr>
          <w:rFonts w:eastAsia="Frutiger LT Std 55 Roman"/>
          <w:lang w:eastAsia="en-GB"/>
        </w:rPr>
        <w:t>there is a lot of finance there</w:t>
      </w:r>
      <w:r w:rsidR="00140088">
        <w:rPr>
          <w:rFonts w:eastAsia="Frutiger LT Std 55 Roman"/>
          <w:lang w:eastAsia="en-GB"/>
        </w:rPr>
        <w:t>.</w:t>
      </w:r>
      <w:r>
        <w:rPr>
          <w:rFonts w:eastAsia="Frutiger LT Std 55 Roman"/>
          <w:lang w:eastAsia="en-GB"/>
        </w:rPr>
        <w:t xml:space="preserve"> </w:t>
      </w:r>
      <w:r w:rsidR="00140088">
        <w:rPr>
          <w:rFonts w:eastAsia="Frutiger LT Std 55 Roman"/>
          <w:lang w:eastAsia="en-GB"/>
        </w:rPr>
        <w:t>T</w:t>
      </w:r>
      <w:r>
        <w:rPr>
          <w:rFonts w:eastAsia="Frutiger LT Std 55 Roman"/>
          <w:lang w:eastAsia="en-GB"/>
        </w:rPr>
        <w:t xml:space="preserve">he support that they need with their mental health is another finance on the Government. </w:t>
      </w:r>
      <w:r w:rsidR="00140088">
        <w:rPr>
          <w:rFonts w:eastAsia="Frutiger LT Std 55 Roman"/>
          <w:lang w:eastAsia="en-GB"/>
        </w:rPr>
        <w:t>It seems as if, i</w:t>
      </w:r>
      <w:r>
        <w:rPr>
          <w:rFonts w:eastAsia="Frutiger LT Std 55 Roman"/>
          <w:lang w:eastAsia="en-GB"/>
        </w:rPr>
        <w:t>f we were thinking it through clearly</w:t>
      </w:r>
      <w:r w:rsidR="00140088">
        <w:rPr>
          <w:rFonts w:eastAsia="Frutiger LT Std 55 Roman"/>
          <w:lang w:eastAsia="en-GB"/>
        </w:rPr>
        <w:t>,</w:t>
      </w:r>
      <w:r>
        <w:rPr>
          <w:rFonts w:eastAsia="Frutiger LT Std 55 Roman"/>
          <w:lang w:eastAsia="en-GB"/>
        </w:rPr>
        <w:t xml:space="preserve"> we would not have that or have refugee asylum seekers in detention centre</w:t>
      </w:r>
      <w:r w:rsidR="00140088">
        <w:rPr>
          <w:rFonts w:eastAsia="Frutiger LT Std 55 Roman"/>
          <w:lang w:eastAsia="en-GB"/>
        </w:rPr>
        <w:t>s</w:t>
      </w:r>
      <w:r>
        <w:rPr>
          <w:rFonts w:eastAsia="Frutiger LT Std 55 Roman"/>
          <w:lang w:eastAsia="en-GB"/>
        </w:rPr>
        <w:t xml:space="preserve"> that impact on their well</w:t>
      </w:r>
      <w:r w:rsidR="00140088">
        <w:rPr>
          <w:rFonts w:eastAsia="Frutiger LT Std 55 Roman"/>
          <w:lang w:eastAsia="en-GB"/>
        </w:rPr>
        <w:t>-</w:t>
      </w:r>
      <w:r>
        <w:rPr>
          <w:rFonts w:eastAsia="Frutiger LT Std 55 Roman"/>
          <w:lang w:eastAsia="en-GB"/>
        </w:rPr>
        <w:t>being, which impact</w:t>
      </w:r>
      <w:r w:rsidR="00140088">
        <w:rPr>
          <w:rFonts w:eastAsia="Frutiger LT Std 55 Roman"/>
          <w:lang w:eastAsia="en-GB"/>
        </w:rPr>
        <w:t>s</w:t>
      </w:r>
      <w:r>
        <w:rPr>
          <w:rFonts w:eastAsia="Frutiger LT Std 55 Roman"/>
          <w:lang w:eastAsia="en-GB"/>
        </w:rPr>
        <w:t xml:space="preserve"> on the UK.</w:t>
      </w:r>
    </w:p>
    <w:p w:rsidR="00162993" w:rsidP="00162993">
      <w:pPr>
        <w:pStyle w:val="Answer"/>
        <w:rPr>
          <w:rFonts w:eastAsia="Frutiger LT Std 55 Roman"/>
          <w:lang w:eastAsia="en-GB"/>
        </w:rPr>
      </w:pPr>
      <w:r w:rsidRPr="00DF0C2C">
        <w:rPr>
          <w:rFonts w:eastAsia="Frutiger LT Std 55 Roman"/>
          <w:b/>
          <w:i/>
          <w:lang w:eastAsia="en-GB"/>
        </w:rPr>
        <w:t>Christina Marriott:</w:t>
      </w:r>
      <w:r>
        <w:rPr>
          <w:rFonts w:eastAsia="Frutiger LT Std 55 Roman"/>
          <w:lang w:eastAsia="en-GB"/>
        </w:rPr>
        <w:t xml:space="preserve"> If we were thinking it through logically, where we would direct our money would be into removing the backlog of people who are waiting for a decision. Currently, we have 160,000 people waiting for a decision and the productivity of the Home Office has dropped. </w:t>
      </w:r>
      <w:r w:rsidR="00140088">
        <w:rPr>
          <w:rFonts w:eastAsia="Frutiger LT Std 55 Roman"/>
          <w:lang w:eastAsia="en-GB"/>
        </w:rPr>
        <w:t>I</w:t>
      </w:r>
      <w:r>
        <w:rPr>
          <w:rFonts w:eastAsia="Frutiger LT Std 55 Roman"/>
          <w:lang w:eastAsia="en-GB"/>
        </w:rPr>
        <w:t>n 2014</w:t>
      </w:r>
      <w:r w:rsidR="00A37E59">
        <w:rPr>
          <w:rFonts w:eastAsia="Frutiger LT Std 55 Roman"/>
          <w:lang w:eastAsia="en-GB"/>
        </w:rPr>
        <w:t xml:space="preserve">, </w:t>
      </w:r>
      <w:r>
        <w:rPr>
          <w:rFonts w:eastAsia="Frutiger LT Std 55 Roman"/>
          <w:lang w:eastAsia="en-GB"/>
        </w:rPr>
        <w:t>nine in 10 people got their first assessment within six months. Last year it was less than one in 10 people got their first decision in six months. That is why the UK is paying a lot of money for things like hotels.</w:t>
      </w:r>
    </w:p>
    <w:p w:rsidR="00162993" w:rsidRPr="00734E6B" w:rsidP="00140088">
      <w:pPr>
        <w:pStyle w:val="Remark"/>
        <w:rPr>
          <w:lang w:eastAsia="en-GB"/>
        </w:rPr>
      </w:pPr>
      <w:r w:rsidRPr="00140088">
        <w:rPr>
          <w:rFonts w:eastAsia="Frutiger LT Std 55 Roman"/>
          <w:b/>
          <w:lang w:eastAsia="en-GB"/>
        </w:rPr>
        <w:t>Baroness Kennedy of The Shaws:</w:t>
      </w:r>
      <w:r>
        <w:rPr>
          <w:rFonts w:eastAsia="Frutiger LT Std 55 Roman"/>
          <w:lang w:eastAsia="en-GB"/>
        </w:rPr>
        <w:t xml:space="preserve"> Could you give us those statistics </w:t>
      </w:r>
      <w:r w:rsidR="00140088">
        <w:rPr>
          <w:rFonts w:eastAsia="Frutiger LT Std 55 Roman"/>
          <w:lang w:eastAsia="en-GB"/>
        </w:rPr>
        <w:t>a</w:t>
      </w:r>
      <w:r>
        <w:rPr>
          <w:rFonts w:eastAsia="Frutiger LT Std 55 Roman"/>
          <w:lang w:eastAsia="en-GB"/>
        </w:rPr>
        <w:t>gain</w:t>
      </w:r>
      <w:r w:rsidR="00140088">
        <w:rPr>
          <w:rFonts w:eastAsia="Frutiger LT Std 55 Roman"/>
          <w:lang w:eastAsia="en-GB"/>
        </w:rPr>
        <w:t xml:space="preserve"> and w</w:t>
      </w:r>
      <w:r>
        <w:rPr>
          <w:rFonts w:eastAsia="Frutiger LT Std 55 Roman"/>
          <w:lang w:eastAsia="en-GB"/>
        </w:rPr>
        <w:t>hen they changed</w:t>
      </w:r>
      <w:r w:rsidR="00140088">
        <w:rPr>
          <w:rFonts w:eastAsia="Frutiger LT Std 55 Roman"/>
          <w:lang w:eastAsia="en-GB"/>
        </w:rPr>
        <w:t>?</w:t>
      </w:r>
    </w:p>
    <w:p w:rsidR="00162993" w:rsidP="00162993">
      <w:pPr>
        <w:pStyle w:val="Answer"/>
        <w:rPr>
          <w:rFonts w:eastAsia="Frutiger LT Std 55 Roman"/>
          <w:lang w:eastAsia="en-GB"/>
        </w:rPr>
      </w:pPr>
      <w:r w:rsidRPr="00734E6B">
        <w:rPr>
          <w:rFonts w:eastAsia="Frutiger LT Std 55 Roman"/>
          <w:b/>
          <w:i/>
          <w:lang w:eastAsia="en-GB"/>
        </w:rPr>
        <w:t>Christina Marriott:</w:t>
      </w:r>
      <w:r>
        <w:rPr>
          <w:rFonts w:eastAsia="Frutiger LT Std 55 Roman"/>
          <w:lang w:eastAsia="en-GB"/>
        </w:rPr>
        <w:t xml:space="preserve"> </w:t>
      </w:r>
      <w:r w:rsidR="00140088">
        <w:rPr>
          <w:rFonts w:eastAsia="Frutiger LT Std 55 Roman"/>
          <w:lang w:eastAsia="en-GB"/>
        </w:rPr>
        <w:t xml:space="preserve">In </w:t>
      </w:r>
      <w:r>
        <w:rPr>
          <w:rFonts w:eastAsia="Frutiger LT Std 55 Roman"/>
          <w:lang w:eastAsia="en-GB"/>
        </w:rPr>
        <w:t>2014</w:t>
      </w:r>
      <w:r w:rsidR="004465B8">
        <w:rPr>
          <w:rFonts w:eastAsia="Frutiger LT Std 55 Roman"/>
          <w:lang w:eastAsia="en-GB"/>
        </w:rPr>
        <w:t>,</w:t>
      </w:r>
      <w:r>
        <w:rPr>
          <w:rFonts w:eastAsia="Frutiger LT Std 55 Roman"/>
          <w:lang w:eastAsia="en-GB"/>
        </w:rPr>
        <w:t xml:space="preserve"> nine in 10 got their first decision in the first six months</w:t>
      </w:r>
      <w:r w:rsidR="00140088">
        <w:rPr>
          <w:rFonts w:eastAsia="Frutiger LT Std 55 Roman"/>
          <w:lang w:eastAsia="en-GB"/>
        </w:rPr>
        <w:t>.</w:t>
      </w:r>
      <w:r>
        <w:rPr>
          <w:rFonts w:eastAsia="Frutiger LT Std 55 Roman"/>
          <w:lang w:eastAsia="en-GB"/>
        </w:rPr>
        <w:t xml:space="preserve"> </w:t>
      </w:r>
      <w:r w:rsidR="00140088">
        <w:rPr>
          <w:rFonts w:eastAsia="Frutiger LT Std 55 Roman"/>
          <w:lang w:eastAsia="en-GB"/>
        </w:rPr>
        <w:t>B</w:t>
      </w:r>
      <w:r>
        <w:rPr>
          <w:rFonts w:eastAsia="Frutiger LT Std 55 Roman"/>
          <w:lang w:eastAsia="en-GB"/>
        </w:rPr>
        <w:t>y last year it was down to one in 10. Basically</w:t>
      </w:r>
      <w:r w:rsidR="00140088">
        <w:rPr>
          <w:rFonts w:eastAsia="Frutiger LT Std 55 Roman"/>
          <w:lang w:eastAsia="en-GB"/>
        </w:rPr>
        <w:t>,</w:t>
      </w:r>
      <w:r>
        <w:rPr>
          <w:rFonts w:eastAsia="Frutiger LT Std 55 Roman"/>
          <w:lang w:eastAsia="en-GB"/>
        </w:rPr>
        <w:t xml:space="preserve"> </w:t>
      </w:r>
      <w:r w:rsidR="00140088">
        <w:rPr>
          <w:rFonts w:eastAsia="Frutiger LT Std 55 Roman"/>
          <w:lang w:eastAsia="en-GB"/>
        </w:rPr>
        <w:t xml:space="preserve">it went </w:t>
      </w:r>
      <w:r>
        <w:rPr>
          <w:rFonts w:eastAsia="Frutiger LT Std 55 Roman"/>
          <w:lang w:eastAsia="en-GB"/>
        </w:rPr>
        <w:t xml:space="preserve">from 89% to 10% between 2014 and 2022. This is the </w:t>
      </w:r>
      <w:r w:rsidR="00140088">
        <w:rPr>
          <w:rFonts w:eastAsia="Frutiger LT Std 55 Roman"/>
          <w:lang w:eastAsia="en-GB"/>
        </w:rPr>
        <w:t xml:space="preserve">root cause </w:t>
      </w:r>
      <w:r>
        <w:rPr>
          <w:rFonts w:eastAsia="Frutiger LT Std 55 Roman"/>
          <w:lang w:eastAsia="en-GB"/>
        </w:rPr>
        <w:t xml:space="preserve">of the backlog and that is the </w:t>
      </w:r>
      <w:r w:rsidR="00140088">
        <w:rPr>
          <w:rFonts w:eastAsia="Frutiger LT Std 55 Roman"/>
          <w:lang w:eastAsia="en-GB"/>
        </w:rPr>
        <w:t xml:space="preserve">root cause </w:t>
      </w:r>
      <w:r>
        <w:rPr>
          <w:rFonts w:eastAsia="Frutiger LT Std 55 Roman"/>
          <w:lang w:eastAsia="en-GB"/>
        </w:rPr>
        <w:t xml:space="preserve">of the £6.8 million that </w:t>
      </w:r>
      <w:r w:rsidR="00140088">
        <w:rPr>
          <w:rFonts w:eastAsia="Frutiger LT Std 55 Roman"/>
          <w:lang w:eastAsia="en-GB"/>
        </w:rPr>
        <w:t xml:space="preserve">is being </w:t>
      </w:r>
      <w:r>
        <w:rPr>
          <w:rFonts w:eastAsia="Frutiger LT Std 55 Roman"/>
          <w:lang w:eastAsia="en-GB"/>
        </w:rPr>
        <w:t xml:space="preserve">spent every day on hotels. Everybody talks about the money </w:t>
      </w:r>
      <w:r w:rsidR="004465B8">
        <w:rPr>
          <w:rFonts w:eastAsia="Frutiger LT Std 55 Roman"/>
          <w:lang w:eastAsia="en-GB"/>
        </w:rPr>
        <w:t xml:space="preserve">spent </w:t>
      </w:r>
      <w:r>
        <w:rPr>
          <w:rFonts w:eastAsia="Frutiger LT Std 55 Roman"/>
          <w:lang w:eastAsia="en-GB"/>
        </w:rPr>
        <w:t>on those hotels and I do not disagree</w:t>
      </w:r>
      <w:r w:rsidR="00140088">
        <w:rPr>
          <w:rFonts w:eastAsia="Frutiger LT Std 55 Roman"/>
          <w:lang w:eastAsia="en-GB"/>
        </w:rPr>
        <w:t>;</w:t>
      </w:r>
      <w:r>
        <w:rPr>
          <w:rFonts w:eastAsia="Frutiger LT Std 55 Roman"/>
          <w:lang w:eastAsia="en-GB"/>
        </w:rPr>
        <w:t xml:space="preserve"> it is a very large amount of money that could be spent much better elsewhere. It is also very bad for the people in those hotels.</w:t>
      </w:r>
    </w:p>
    <w:p w:rsidR="00162993" w:rsidP="00162993">
      <w:pPr>
        <w:pStyle w:val="Answer"/>
        <w:rPr>
          <w:rFonts w:eastAsia="Frutiger LT Std 55 Roman"/>
          <w:lang w:eastAsia="en-GB"/>
        </w:rPr>
      </w:pPr>
      <w:r>
        <w:rPr>
          <w:rFonts w:eastAsia="Frutiger LT Std 55 Roman"/>
          <w:lang w:eastAsia="en-GB"/>
        </w:rPr>
        <w:t>T</w:t>
      </w:r>
      <w:r>
        <w:rPr>
          <w:rFonts w:eastAsia="Frutiger LT Std 55 Roman"/>
          <w:lang w:eastAsia="en-GB"/>
        </w:rPr>
        <w:t xml:space="preserve">o reiterate, British Red Cross </w:t>
      </w:r>
      <w:r>
        <w:rPr>
          <w:rFonts w:eastAsia="Frutiger LT Std 55 Roman"/>
          <w:lang w:eastAsia="en-GB"/>
        </w:rPr>
        <w:t xml:space="preserve">is </w:t>
      </w:r>
      <w:r>
        <w:rPr>
          <w:rFonts w:eastAsia="Frutiger LT Std 55 Roman"/>
          <w:lang w:eastAsia="en-GB"/>
        </w:rPr>
        <w:t xml:space="preserve">supplying shoes to children </w:t>
      </w:r>
      <w:r>
        <w:rPr>
          <w:rFonts w:eastAsia="Frutiger LT Std 55 Roman"/>
          <w:lang w:eastAsia="en-GB"/>
        </w:rPr>
        <w:t>in th</w:t>
      </w:r>
      <w:r w:rsidR="004465B8">
        <w:rPr>
          <w:rFonts w:eastAsia="Frutiger LT Std 55 Roman"/>
          <w:lang w:eastAsia="en-GB"/>
        </w:rPr>
        <w:t>o</w:t>
      </w:r>
      <w:r>
        <w:rPr>
          <w:rFonts w:eastAsia="Frutiger LT Std 55 Roman"/>
          <w:lang w:eastAsia="en-GB"/>
        </w:rPr>
        <w:t xml:space="preserve">se hotels </w:t>
      </w:r>
      <w:r>
        <w:rPr>
          <w:rFonts w:eastAsia="Frutiger LT Std 55 Roman"/>
          <w:lang w:eastAsia="en-GB"/>
        </w:rPr>
        <w:t>who only have flip-flops when it is snowing. We do delivery of coats. Th</w:t>
      </w:r>
      <w:r w:rsidR="004465B8">
        <w:rPr>
          <w:rFonts w:eastAsia="Frutiger LT Std 55 Roman"/>
          <w:lang w:eastAsia="en-GB"/>
        </w:rPr>
        <w:t>o</w:t>
      </w:r>
      <w:r>
        <w:rPr>
          <w:rFonts w:eastAsia="Frutiger LT Std 55 Roman"/>
          <w:lang w:eastAsia="en-GB"/>
        </w:rPr>
        <w:t>se people are not having wonderful five-star lives. They feel essentially like they are detained. There is a hotel close to where I live in rural Leicestershire</w:t>
      </w:r>
      <w:r>
        <w:rPr>
          <w:rFonts w:eastAsia="Frutiger LT Std 55 Roman"/>
          <w:lang w:eastAsia="en-GB"/>
        </w:rPr>
        <w:t>,</w:t>
      </w:r>
      <w:r>
        <w:rPr>
          <w:rFonts w:eastAsia="Frutiger LT Std 55 Roman"/>
          <w:lang w:eastAsia="en-GB"/>
        </w:rPr>
        <w:t xml:space="preserve"> and if you speak to anybody there</w:t>
      </w:r>
      <w:r w:rsidR="004465B8">
        <w:rPr>
          <w:rFonts w:eastAsia="Frutiger LT Std 55 Roman"/>
          <w:lang w:eastAsia="en-GB"/>
        </w:rPr>
        <w:t>,</w:t>
      </w:r>
      <w:r>
        <w:rPr>
          <w:rFonts w:eastAsia="Frutiger LT Std 55 Roman"/>
          <w:lang w:eastAsia="en-GB"/>
        </w:rPr>
        <w:t xml:space="preserve"> they </w:t>
      </w:r>
      <w:r w:rsidR="004465B8">
        <w:rPr>
          <w:rFonts w:eastAsia="Frutiger LT Std 55 Roman"/>
          <w:lang w:eastAsia="en-GB"/>
        </w:rPr>
        <w:t xml:space="preserve">say they </w:t>
      </w:r>
      <w:r>
        <w:rPr>
          <w:rFonts w:eastAsia="Frutiger LT Std 55 Roman"/>
          <w:lang w:eastAsia="en-GB"/>
        </w:rPr>
        <w:t xml:space="preserve">are desperate to leave, to go out, to find something to do. They know </w:t>
      </w:r>
      <w:r>
        <w:rPr>
          <w:rFonts w:eastAsia="Frutiger LT Std 55 Roman"/>
          <w:lang w:eastAsia="en-GB"/>
        </w:rPr>
        <w:t xml:space="preserve">that </w:t>
      </w:r>
      <w:r>
        <w:rPr>
          <w:rFonts w:eastAsia="Frutiger LT Std 55 Roman"/>
          <w:lang w:eastAsia="en-GB"/>
        </w:rPr>
        <w:t>they are not allowed to work but they would love to. They would love to volunteer but they cannot. They are in the middle of the countryside with no access to anything.</w:t>
      </w:r>
    </w:p>
    <w:p w:rsidR="00162993" w:rsidP="00162993">
      <w:pPr>
        <w:pStyle w:val="Answer"/>
        <w:rPr>
          <w:rFonts w:eastAsia="Frutiger LT Std 55 Roman"/>
          <w:lang w:eastAsia="en-GB"/>
        </w:rPr>
      </w:pPr>
      <w:r>
        <w:rPr>
          <w:rFonts w:eastAsia="Frutiger LT Std 55 Roman"/>
          <w:lang w:eastAsia="en-GB"/>
        </w:rPr>
        <w:t>If we were going to approach this sensibly</w:t>
      </w:r>
      <w:r w:rsidR="004465B8">
        <w:rPr>
          <w:rFonts w:eastAsia="Frutiger LT Std 55 Roman"/>
          <w:lang w:eastAsia="en-GB"/>
        </w:rPr>
        <w:t xml:space="preserve">, </w:t>
      </w:r>
      <w:r>
        <w:rPr>
          <w:rFonts w:eastAsia="Frutiger LT Std 55 Roman"/>
          <w:lang w:eastAsia="en-GB"/>
        </w:rPr>
        <w:t>we would take that backlog down very quickly, and there are very obvious ways you can do it. We are glad that the Home Office has started looking at some of the countries with very high grant rates; Afghanistan, Syria</w:t>
      </w:r>
      <w:r w:rsidR="00140088">
        <w:rPr>
          <w:rFonts w:eastAsia="Frutiger LT Std 55 Roman"/>
          <w:lang w:eastAsia="en-GB"/>
        </w:rPr>
        <w:t xml:space="preserve"> and</w:t>
      </w:r>
      <w:r>
        <w:rPr>
          <w:rFonts w:eastAsia="Frutiger LT Std 55 Roman"/>
          <w:lang w:eastAsia="en-GB"/>
        </w:rPr>
        <w:t xml:space="preserve"> Eritrea are some of the countries we have talked about. We think </w:t>
      </w:r>
      <w:r w:rsidR="00140088">
        <w:rPr>
          <w:rFonts w:eastAsia="Frutiger LT Std 55 Roman"/>
          <w:lang w:eastAsia="en-GB"/>
        </w:rPr>
        <w:t xml:space="preserve">its </w:t>
      </w:r>
      <w:r>
        <w:rPr>
          <w:rFonts w:eastAsia="Frutiger LT Std 55 Roman"/>
          <w:lang w:eastAsia="en-GB"/>
        </w:rPr>
        <w:t>method of doing that is wrong</w:t>
      </w:r>
      <w:r w:rsidR="004465B8">
        <w:rPr>
          <w:rFonts w:eastAsia="Frutiger LT Std 55 Roman"/>
          <w:lang w:eastAsia="en-GB"/>
        </w:rPr>
        <w:t>, by s</w:t>
      </w:r>
      <w:r>
        <w:rPr>
          <w:rFonts w:eastAsia="Frutiger LT Std 55 Roman"/>
          <w:lang w:eastAsia="en-GB"/>
        </w:rPr>
        <w:t>ending out one questionnaire in English to people who may have been dispersed to a different place</w:t>
      </w:r>
      <w:r w:rsidR="004465B8">
        <w:rPr>
          <w:rFonts w:eastAsia="Frutiger LT Std 55 Roman"/>
          <w:lang w:eastAsia="en-GB"/>
        </w:rPr>
        <w:t>. Y</w:t>
      </w:r>
      <w:r>
        <w:rPr>
          <w:rFonts w:eastAsia="Frutiger LT Std 55 Roman"/>
          <w:lang w:eastAsia="en-GB"/>
        </w:rPr>
        <w:t>ou may not have the right address for them</w:t>
      </w:r>
      <w:r w:rsidR="004465B8">
        <w:rPr>
          <w:rFonts w:eastAsia="Frutiger LT Std 55 Roman"/>
          <w:lang w:eastAsia="en-GB"/>
        </w:rPr>
        <w:t>;</w:t>
      </w:r>
      <w:r>
        <w:rPr>
          <w:rFonts w:eastAsia="Frutiger LT Std 55 Roman"/>
          <w:lang w:eastAsia="en-GB"/>
        </w:rPr>
        <w:t xml:space="preserve"> they may not speak English</w:t>
      </w:r>
      <w:r w:rsidR="004465B8">
        <w:rPr>
          <w:rFonts w:eastAsia="Frutiger LT Std 55 Roman"/>
          <w:lang w:eastAsia="en-GB"/>
        </w:rPr>
        <w:t xml:space="preserve">; </w:t>
      </w:r>
      <w:r>
        <w:rPr>
          <w:rFonts w:eastAsia="Frutiger LT Std 55 Roman"/>
          <w:lang w:eastAsia="en-GB"/>
        </w:rPr>
        <w:t>they may not have legal representation</w:t>
      </w:r>
      <w:r w:rsidR="004465B8">
        <w:rPr>
          <w:rFonts w:eastAsia="Frutiger LT Std 55 Roman"/>
          <w:lang w:eastAsia="en-GB"/>
        </w:rPr>
        <w:t>. T</w:t>
      </w:r>
      <w:r>
        <w:rPr>
          <w:rFonts w:eastAsia="Frutiger LT Std 55 Roman"/>
          <w:lang w:eastAsia="en-GB"/>
        </w:rPr>
        <w:t>here are a lot of problems with that accelerated process.</w:t>
      </w:r>
    </w:p>
    <w:p w:rsidR="00162993" w:rsidP="00162993">
      <w:pPr>
        <w:pStyle w:val="Answer"/>
        <w:rPr>
          <w:rFonts w:eastAsia="Frutiger LT Std 55 Roman"/>
          <w:lang w:eastAsia="en-GB"/>
        </w:rPr>
      </w:pPr>
      <w:r>
        <w:rPr>
          <w:rFonts w:eastAsia="Frutiger LT Std 55 Roman"/>
          <w:lang w:eastAsia="en-GB"/>
        </w:rPr>
        <w:t>However, t</w:t>
      </w:r>
      <w:r>
        <w:rPr>
          <w:rFonts w:eastAsia="Frutiger LT Std 55 Roman"/>
          <w:lang w:eastAsia="en-GB"/>
        </w:rPr>
        <w:t>he idea of doing accelerated process we think is right. Let us get people through the backlog</w:t>
      </w:r>
      <w:r w:rsidR="00B93E73">
        <w:rPr>
          <w:rFonts w:eastAsia="Frutiger LT Std 55 Roman"/>
          <w:lang w:eastAsia="en-GB"/>
        </w:rPr>
        <w:t xml:space="preserve"> and</w:t>
      </w:r>
      <w:r>
        <w:rPr>
          <w:rFonts w:eastAsia="Frutiger LT Std 55 Roman"/>
          <w:lang w:eastAsia="en-GB"/>
        </w:rPr>
        <w:t xml:space="preserve"> out of the hotels</w:t>
      </w:r>
      <w:r w:rsidR="00B93E73">
        <w:rPr>
          <w:rFonts w:eastAsia="Frutiger LT Std 55 Roman"/>
          <w:lang w:eastAsia="en-GB"/>
        </w:rPr>
        <w:t xml:space="preserve"> and</w:t>
      </w:r>
      <w:r>
        <w:rPr>
          <w:rFonts w:eastAsia="Frutiger LT Std 55 Roman"/>
          <w:lang w:eastAsia="en-GB"/>
        </w:rPr>
        <w:t xml:space="preserve"> save that money and use it in resettlement. Likewise, detention is a very expensive form of making people worse and damaging the country. Personally</w:t>
      </w:r>
      <w:r w:rsidR="00B93E73">
        <w:rPr>
          <w:rFonts w:eastAsia="Frutiger LT Std 55 Roman"/>
          <w:lang w:eastAsia="en-GB"/>
        </w:rPr>
        <w:t>,</w:t>
      </w:r>
      <w:r>
        <w:rPr>
          <w:rFonts w:eastAsia="Frutiger LT Std 55 Roman"/>
          <w:lang w:eastAsia="en-GB"/>
        </w:rPr>
        <w:t xml:space="preserve"> I also think there is a moral damage</w:t>
      </w:r>
      <w:r>
        <w:rPr>
          <w:rFonts w:eastAsia="Frutiger LT Std 55 Roman"/>
          <w:lang w:eastAsia="en-GB"/>
        </w:rPr>
        <w:t>,</w:t>
      </w:r>
      <w:r>
        <w:rPr>
          <w:rFonts w:eastAsia="Frutiger LT Std 55 Roman"/>
          <w:lang w:eastAsia="en-GB"/>
        </w:rPr>
        <w:t xml:space="preserve"> </w:t>
      </w:r>
      <w:r w:rsidR="00B93E73">
        <w:rPr>
          <w:rFonts w:eastAsia="Frutiger LT Std 55 Roman"/>
          <w:lang w:eastAsia="en-GB"/>
        </w:rPr>
        <w:t xml:space="preserve">in </w:t>
      </w:r>
      <w:r>
        <w:rPr>
          <w:rFonts w:eastAsia="Frutiger LT Std 55 Roman"/>
          <w:lang w:eastAsia="en-GB"/>
        </w:rPr>
        <w:t>that we are not standing up for the principle of protection that has been associated with the UK.</w:t>
      </w:r>
    </w:p>
    <w:p w:rsidR="00162993" w:rsidRPr="002C1AEA" w:rsidP="00162993">
      <w:pPr>
        <w:pStyle w:val="Question"/>
        <w:numPr>
          <w:ilvl w:val="0"/>
          <w:numId w:val="9"/>
        </w:numPr>
        <w:rPr>
          <w:lang w:eastAsia="en-GB"/>
        </w:rPr>
      </w:pPr>
      <w:r w:rsidRPr="00AE5E6E">
        <w:rPr>
          <w:rFonts w:eastAsia="Frutiger LT Std 55 Roman"/>
          <w:b/>
          <w:lang w:eastAsia="en-GB"/>
        </w:rPr>
        <w:t>Lord Henley:</w:t>
      </w:r>
      <w:r>
        <w:rPr>
          <w:rFonts w:eastAsia="Frutiger LT Std 55 Roman"/>
          <w:lang w:eastAsia="en-GB"/>
        </w:rPr>
        <w:t xml:space="preserve"> Can I get back to</w:t>
      </w:r>
      <w:r w:rsidRPr="00AE5E6E">
        <w:rPr>
          <w:rFonts w:eastAsia="Frutiger LT Std 55 Roman"/>
          <w:lang w:eastAsia="en-GB"/>
        </w:rPr>
        <w:t xml:space="preserve"> some legal questions</w:t>
      </w:r>
      <w:r>
        <w:rPr>
          <w:rFonts w:eastAsia="Frutiger LT Std 55 Roman"/>
          <w:lang w:eastAsia="en-GB"/>
        </w:rPr>
        <w:t>?</w:t>
      </w:r>
      <w:r w:rsidRPr="00AE5E6E">
        <w:rPr>
          <w:rFonts w:eastAsia="Frutiger LT Std 55 Roman"/>
          <w:lang w:eastAsia="en-GB"/>
        </w:rPr>
        <w:t xml:space="preserve"> </w:t>
      </w:r>
      <w:r w:rsidRPr="00AE5E6E">
        <w:rPr>
          <w:rFonts w:eastAsia="Frutiger LT Std 55 Roman" w:cs="Arial"/>
          <w:lang w:eastAsia="en-GB"/>
        </w:rPr>
        <w:t xml:space="preserve">Clause 13 of the Bill would prevent the </w:t>
      </w:r>
      <w:r w:rsidR="004465B8">
        <w:rPr>
          <w:rFonts w:eastAsia="Frutiger LT Std 55 Roman" w:cs="Arial"/>
          <w:lang w:eastAsia="en-GB"/>
        </w:rPr>
        <w:t>F</w:t>
      </w:r>
      <w:r w:rsidRPr="00AE5E6E">
        <w:rPr>
          <w:rFonts w:eastAsia="Frutiger LT Std 55 Roman" w:cs="Arial"/>
          <w:lang w:eastAsia="en-GB"/>
        </w:rPr>
        <w:t xml:space="preserve">irst-tier </w:t>
      </w:r>
      <w:r w:rsidR="004465B8">
        <w:rPr>
          <w:rFonts w:eastAsia="Frutiger LT Std 55 Roman" w:cs="Arial"/>
          <w:lang w:eastAsia="en-GB"/>
        </w:rPr>
        <w:t>T</w:t>
      </w:r>
      <w:r w:rsidRPr="00AE5E6E">
        <w:rPr>
          <w:rFonts w:eastAsia="Frutiger LT Std 55 Roman" w:cs="Arial"/>
          <w:lang w:eastAsia="en-GB"/>
        </w:rPr>
        <w:t>ribunal granting immigration bail to a person subject to removal in the first 28 days of detention.</w:t>
      </w:r>
      <w:r>
        <w:rPr>
          <w:rFonts w:eastAsia="Frutiger LT Std 55 Roman" w:cs="Arial"/>
          <w:lang w:eastAsia="en-GB"/>
        </w:rPr>
        <w:t xml:space="preserve"> </w:t>
      </w:r>
      <w:r w:rsidRPr="00AE5E6E">
        <w:rPr>
          <w:rFonts w:eastAsia="Frutiger LT Std 55 Roman" w:cs="Arial"/>
          <w:lang w:eastAsia="en-GB"/>
        </w:rPr>
        <w:t xml:space="preserve">Are these changes compliant with </w:t>
      </w:r>
      <w:r>
        <w:rPr>
          <w:rFonts w:eastAsia="Frutiger LT Std 55 Roman" w:cs="Arial"/>
          <w:lang w:eastAsia="en-GB"/>
        </w:rPr>
        <w:t xml:space="preserve">our </w:t>
      </w:r>
      <w:r w:rsidRPr="00AE5E6E">
        <w:rPr>
          <w:rFonts w:eastAsia="Frutiger LT Std 55 Roman" w:cs="Arial"/>
          <w:lang w:eastAsia="en-GB"/>
        </w:rPr>
        <w:t xml:space="preserve">obligations, particularly </w:t>
      </w:r>
      <w:r>
        <w:rPr>
          <w:rFonts w:eastAsia="Frutiger LT Std 55 Roman" w:cs="Arial"/>
          <w:lang w:eastAsia="en-GB"/>
        </w:rPr>
        <w:t>under A</w:t>
      </w:r>
      <w:r w:rsidRPr="00AE5E6E">
        <w:rPr>
          <w:rFonts w:eastAsia="Frutiger LT Std 55 Roman" w:cs="Arial"/>
          <w:lang w:eastAsia="en-GB"/>
        </w:rPr>
        <w:t>rticle 5</w:t>
      </w:r>
      <w:r>
        <w:rPr>
          <w:rFonts w:eastAsia="Frutiger LT Std 55 Roman" w:cs="Arial"/>
          <w:lang w:eastAsia="en-GB"/>
        </w:rPr>
        <w:t>?</w:t>
      </w:r>
    </w:p>
    <w:p w:rsidR="00162993" w:rsidP="00162993">
      <w:pPr>
        <w:pStyle w:val="Answer"/>
        <w:rPr>
          <w:rFonts w:eastAsia="Frutiger LT Std 55 Roman"/>
          <w:lang w:eastAsia="en-GB"/>
        </w:rPr>
      </w:pPr>
      <w:r w:rsidRPr="002C1AEA">
        <w:rPr>
          <w:rFonts w:eastAsia="Frutiger LT Std 55 Roman"/>
          <w:b/>
          <w:i/>
          <w:lang w:eastAsia="en-GB"/>
        </w:rPr>
        <w:t>Dr Jean-Pierre Gauci:</w:t>
      </w:r>
      <w:r>
        <w:rPr>
          <w:rFonts w:eastAsia="Frutiger LT Std 55 Roman"/>
          <w:lang w:eastAsia="en-GB"/>
        </w:rPr>
        <w:t xml:space="preserve"> I would argue no. The reason is that you are removing avenues for challenging that detention or providing remedies from that detention. This focus on detention and limiting detention has all the repercussions that have been talked about, but it also has very serious legal repercussions, both in terms of direct regulations of Article 5 but also more generally of access to justice, rule of law and so on, which are principles that this country is proud to put forward, I think. Those are considerations that should be taken into account as well.</w:t>
      </w:r>
    </w:p>
    <w:p w:rsidR="00162993" w:rsidRPr="00757708" w:rsidP="00A554A8">
      <w:pPr>
        <w:pStyle w:val="Remark"/>
        <w:rPr>
          <w:lang w:eastAsia="en-GB"/>
        </w:rPr>
      </w:pPr>
      <w:r w:rsidRPr="00A554A8">
        <w:rPr>
          <w:rFonts w:eastAsia="Frutiger LT Std 55 Roman"/>
          <w:b/>
          <w:lang w:eastAsia="en-GB"/>
        </w:rPr>
        <w:t>Lord Henley:</w:t>
      </w:r>
      <w:r>
        <w:rPr>
          <w:rFonts w:eastAsia="Frutiger LT Std 55 Roman"/>
          <w:lang w:eastAsia="en-GB"/>
        </w:rPr>
        <w:t xml:space="preserve"> The clause also seeks to oust judicial review in connection with detention in certain circumstances</w:t>
      </w:r>
      <w:r w:rsidR="00A554A8">
        <w:rPr>
          <w:rFonts w:eastAsia="Frutiger LT Std 55 Roman"/>
          <w:lang w:eastAsia="en-GB"/>
        </w:rPr>
        <w:t>,</w:t>
      </w:r>
      <w:r>
        <w:rPr>
          <w:rFonts w:eastAsia="Frutiger LT Std 55 Roman"/>
          <w:lang w:eastAsia="en-GB"/>
        </w:rPr>
        <w:t xml:space="preserve"> though habeas corpus applications, I understand, could still be made. What are the differences between the habeas corpus applications and judicial review? Again, is this change compliant with our obligations under Article 5?</w:t>
      </w:r>
    </w:p>
    <w:p w:rsidR="00162993" w:rsidP="00162993">
      <w:pPr>
        <w:pStyle w:val="Answer"/>
        <w:rPr>
          <w:rFonts w:eastAsia="Frutiger LT Std 55 Roman"/>
          <w:lang w:eastAsia="en-GB"/>
        </w:rPr>
      </w:pPr>
      <w:r w:rsidRPr="00757708">
        <w:rPr>
          <w:rFonts w:eastAsia="Frutiger LT Std 55 Roman"/>
          <w:b/>
          <w:i/>
          <w:lang w:eastAsia="en-GB"/>
        </w:rPr>
        <w:t>Colin Yeo:</w:t>
      </w:r>
      <w:r>
        <w:rPr>
          <w:rFonts w:eastAsia="Frutiger LT Std 55 Roman"/>
          <w:lang w:eastAsia="en-GB"/>
        </w:rPr>
        <w:t xml:space="preserve"> Unlawful detention is not one of my main areas of practice. Habeas corpus is principally a remedy about determining whether there is a power to detain at all, and this Bill would make it clear that there is such a power and that it is also contingent on the opinion of the Secretary of State or, more realistically, their officials. </w:t>
      </w:r>
    </w:p>
    <w:p w:rsidR="00162993" w:rsidP="00162993">
      <w:pPr>
        <w:pStyle w:val="Answer"/>
        <w:rPr>
          <w:rFonts w:eastAsia="Frutiger LT Std 55 Roman"/>
          <w:lang w:eastAsia="en-GB"/>
        </w:rPr>
      </w:pPr>
      <w:r>
        <w:rPr>
          <w:rFonts w:eastAsia="Frutiger LT Std 55 Roman"/>
          <w:lang w:eastAsia="en-GB"/>
        </w:rPr>
        <w:t xml:space="preserve">It is hard to see, on the current state of the case law on habeas corpus, how anybody would be eligible for release. By ousting judicial review and the possibility of immigration bail for an immigration judge, the Home Office is saying, “We can detain anybody no matter what their circumstances, whether they are a victim of torture, whether they are pregnant, whether they are part of a family, no matter what their mental health needs” and it forgets why restrictions were introduced on immigration detention and why Theresa May as Home Secretary commissioned the Shaw </w:t>
      </w:r>
      <w:r w:rsidR="004465B8">
        <w:rPr>
          <w:rFonts w:eastAsia="Frutiger LT Std 55 Roman"/>
          <w:lang w:eastAsia="en-GB"/>
        </w:rPr>
        <w:t>r</w:t>
      </w:r>
      <w:r>
        <w:rPr>
          <w:rFonts w:eastAsia="Frutiger LT Std 55 Roman"/>
          <w:lang w:eastAsia="en-GB"/>
        </w:rPr>
        <w:t>eview into the use of immigration detention following some very nasty, very unpleasant deaths and injuries in immigration detention</w:t>
      </w:r>
      <w:r w:rsidR="00A554A8">
        <w:rPr>
          <w:rFonts w:eastAsia="Frutiger LT Std 55 Roman"/>
          <w:lang w:eastAsia="en-GB"/>
        </w:rPr>
        <w:t>;</w:t>
      </w:r>
      <w:r>
        <w:rPr>
          <w:rFonts w:eastAsia="Frutiger LT Std 55 Roman"/>
          <w:lang w:eastAsia="en-GB"/>
        </w:rPr>
        <w:t xml:space="preserve"> for example, the case of Alois </w:t>
      </w:r>
      <w:r>
        <w:rPr>
          <w:rFonts w:eastAsia="Frutiger LT Std 55 Roman"/>
          <w:lang w:eastAsia="en-GB"/>
        </w:rPr>
        <w:t>Dvorzac</w:t>
      </w:r>
      <w:r>
        <w:rPr>
          <w:rFonts w:eastAsia="Frutiger LT Std 55 Roman"/>
          <w:lang w:eastAsia="en-GB"/>
        </w:rPr>
        <w:t>, an 85</w:t>
      </w:r>
      <w:r w:rsidR="004465B8">
        <w:rPr>
          <w:rFonts w:eastAsia="Frutiger LT Std 55 Roman"/>
          <w:lang w:eastAsia="en-GB"/>
        </w:rPr>
        <w:t xml:space="preserve"> </w:t>
      </w:r>
      <w:r>
        <w:rPr>
          <w:rFonts w:eastAsia="Frutiger LT Std 55 Roman"/>
          <w:lang w:eastAsia="en-GB"/>
        </w:rPr>
        <w:t>year-old Canadian with dementia who ended up dying in detention in handcuffs. There were some horrible cases</w:t>
      </w:r>
      <w:r w:rsidR="004465B8">
        <w:rPr>
          <w:rFonts w:eastAsia="Frutiger LT Std 55 Roman"/>
          <w:lang w:eastAsia="en-GB"/>
        </w:rPr>
        <w:t>,</w:t>
      </w:r>
      <w:r>
        <w:rPr>
          <w:rFonts w:eastAsia="Frutiger LT Std 55 Roman"/>
          <w:lang w:eastAsia="en-GB"/>
        </w:rPr>
        <w:t xml:space="preserve"> and the Home Office is saying basically, “We do not care</w:t>
      </w:r>
      <w:r w:rsidR="00A554A8">
        <w:rPr>
          <w:rFonts w:eastAsia="Frutiger LT Std 55 Roman"/>
          <w:lang w:eastAsia="en-GB"/>
        </w:rPr>
        <w:t>.</w:t>
      </w:r>
      <w:r>
        <w:rPr>
          <w:rFonts w:eastAsia="Frutiger LT Std 55 Roman"/>
          <w:lang w:eastAsia="en-GB"/>
        </w:rPr>
        <w:t xml:space="preserve"> </w:t>
      </w:r>
      <w:r w:rsidR="00A554A8">
        <w:rPr>
          <w:rFonts w:eastAsia="Frutiger LT Std 55 Roman"/>
          <w:lang w:eastAsia="en-GB"/>
        </w:rPr>
        <w:t>W</w:t>
      </w:r>
      <w:r>
        <w:rPr>
          <w:rFonts w:eastAsia="Frutiger LT Std 55 Roman"/>
          <w:lang w:eastAsia="en-GB"/>
        </w:rPr>
        <w:t xml:space="preserve">e </w:t>
      </w:r>
      <w:r w:rsidR="00505A10">
        <w:rPr>
          <w:rFonts w:eastAsia="Frutiger LT Std 55 Roman"/>
          <w:lang w:eastAsia="en-GB"/>
        </w:rPr>
        <w:t xml:space="preserve">will </w:t>
      </w:r>
      <w:r>
        <w:rPr>
          <w:rFonts w:eastAsia="Frutiger LT Std 55 Roman"/>
          <w:lang w:eastAsia="en-GB"/>
        </w:rPr>
        <w:t>detain everybody, come what may, with a view to removing them to some safe third country.”</w:t>
      </w:r>
    </w:p>
    <w:p w:rsidR="00162993" w:rsidRPr="00827BC8" w:rsidP="00A554A8">
      <w:pPr>
        <w:pStyle w:val="Remark"/>
        <w:rPr>
          <w:lang w:eastAsia="en-GB"/>
        </w:rPr>
      </w:pPr>
      <w:r w:rsidRPr="00A554A8">
        <w:rPr>
          <w:rFonts w:eastAsia="Frutiger LT Std 55 Roman"/>
          <w:b/>
          <w:lang w:eastAsia="en-GB"/>
        </w:rPr>
        <w:t>Lord Henley:</w:t>
      </w:r>
      <w:r>
        <w:rPr>
          <w:rFonts w:eastAsia="Frutiger LT Std 55 Roman"/>
          <w:lang w:eastAsia="en-GB"/>
        </w:rPr>
        <w:t xml:space="preserve"> That is very helpful. I should declare, as a point of interest, that I serve</w:t>
      </w:r>
      <w:r w:rsidR="004465B8">
        <w:rPr>
          <w:rFonts w:eastAsia="Frutiger LT Std 55 Roman"/>
          <w:lang w:eastAsia="en-GB"/>
        </w:rPr>
        <w:t>d</w:t>
      </w:r>
      <w:r>
        <w:rPr>
          <w:rFonts w:eastAsia="Frutiger LT Std 55 Roman"/>
          <w:lang w:eastAsia="en-GB"/>
        </w:rPr>
        <w:t xml:space="preserve"> as a Minister under Theresa May in the Home Office</w:t>
      </w:r>
      <w:r w:rsidR="004465B8">
        <w:rPr>
          <w:rFonts w:eastAsia="Frutiger LT Std 55 Roman"/>
          <w:lang w:eastAsia="en-GB"/>
        </w:rPr>
        <w:t>,</w:t>
      </w:r>
      <w:r>
        <w:rPr>
          <w:rFonts w:eastAsia="Frutiger LT Std 55 Roman"/>
          <w:lang w:eastAsia="en-GB"/>
        </w:rPr>
        <w:t xml:space="preserve"> but I was not </w:t>
      </w:r>
      <w:r w:rsidR="00A554A8">
        <w:rPr>
          <w:rFonts w:eastAsia="Frutiger LT Std 55 Roman"/>
          <w:lang w:eastAsia="en-GB"/>
        </w:rPr>
        <w:t>i</w:t>
      </w:r>
      <w:r>
        <w:rPr>
          <w:rFonts w:eastAsia="Frutiger LT Std 55 Roman"/>
          <w:lang w:eastAsia="en-GB"/>
        </w:rPr>
        <w:t xml:space="preserve">n that part of the department. </w:t>
      </w:r>
    </w:p>
    <w:p w:rsidR="00162993" w:rsidP="00A554A8">
      <w:pPr>
        <w:pStyle w:val="Remark"/>
        <w:rPr>
          <w:rFonts w:eastAsia="Frutiger LT Std 55 Roman"/>
          <w:lang w:eastAsia="en-GB"/>
        </w:rPr>
      </w:pPr>
      <w:r w:rsidRPr="00A554A8">
        <w:rPr>
          <w:rFonts w:eastAsia="Frutiger LT Std 55 Roman"/>
          <w:b/>
          <w:lang w:eastAsia="en-GB"/>
        </w:rPr>
        <w:t>Chair:</w:t>
      </w:r>
      <w:r>
        <w:rPr>
          <w:rFonts w:eastAsia="Frutiger LT Std 55 Roman"/>
          <w:lang w:eastAsia="en-GB"/>
        </w:rPr>
        <w:t xml:space="preserve"> Lord Henley, would you like to come in with the questions about suspensive and non-suspensive</w:t>
      </w:r>
      <w:r w:rsidR="00A554A8">
        <w:rPr>
          <w:rFonts w:eastAsia="Frutiger LT Std 55 Roman"/>
          <w:lang w:eastAsia="en-GB"/>
        </w:rPr>
        <w:t>?</w:t>
      </w:r>
    </w:p>
    <w:p w:rsidR="00807B6F" w:rsidRPr="009B5EE6" w:rsidP="00807B6F">
      <w:pPr>
        <w:pStyle w:val="Question"/>
        <w:numPr>
          <w:ilvl w:val="0"/>
          <w:numId w:val="9"/>
        </w:numPr>
        <w:rPr>
          <w:lang w:eastAsia="en-GB"/>
        </w:rPr>
      </w:pPr>
      <w:r w:rsidRPr="000F5624">
        <w:rPr>
          <w:rFonts w:eastAsia="Frutiger LT Std 55 Roman"/>
          <w:b/>
          <w:lang w:eastAsia="en-GB"/>
        </w:rPr>
        <w:t>Lord Henley:</w:t>
      </w:r>
      <w:r>
        <w:rPr>
          <w:rFonts w:eastAsia="Frutiger LT Std 55 Roman"/>
          <w:lang w:eastAsia="en-GB"/>
        </w:rPr>
        <w:t xml:space="preserve"> </w:t>
      </w:r>
      <w:r w:rsidRPr="00650B71">
        <w:rPr>
          <w:rFonts w:eastAsia="Frutiger LT Std 55 Roman" w:cs="Arial"/>
          <w:lang w:eastAsia="en-GB"/>
        </w:rPr>
        <w:t xml:space="preserve">The Bill </w:t>
      </w:r>
      <w:r>
        <w:rPr>
          <w:rFonts w:eastAsia="Frutiger LT Std 55 Roman" w:cs="Arial"/>
          <w:lang w:eastAsia="en-GB"/>
        </w:rPr>
        <w:t xml:space="preserve">will </w:t>
      </w:r>
      <w:r w:rsidRPr="00650B71">
        <w:rPr>
          <w:rFonts w:eastAsia="Frutiger LT Std 55 Roman" w:cs="Arial"/>
          <w:lang w:eastAsia="en-GB"/>
        </w:rPr>
        <w:t>categorise claims regarding removal as suspensive and non-suspensive. Which claims</w:t>
      </w:r>
      <w:r>
        <w:rPr>
          <w:rFonts w:eastAsia="Frutiger LT Std 55 Roman" w:cs="Arial"/>
          <w:lang w:eastAsia="en-GB"/>
        </w:rPr>
        <w:t>—again, this is obviously for the lawyers—</w:t>
      </w:r>
      <w:r w:rsidRPr="00650B71">
        <w:rPr>
          <w:rFonts w:eastAsia="Frutiger LT Std 55 Roman" w:cs="Arial"/>
          <w:lang w:eastAsia="en-GB"/>
        </w:rPr>
        <w:t>would be suspensive and which would be non-suspensive? What would be the impact of a claim being categorised as suspensive or non-suspensive</w:t>
      </w:r>
      <w:r>
        <w:rPr>
          <w:rFonts w:eastAsia="Frutiger LT Std 55 Roman" w:cs="Arial"/>
          <w:lang w:eastAsia="en-GB"/>
        </w:rPr>
        <w:t>? Which of the two legal eagles would like to take that on?</w:t>
      </w:r>
    </w:p>
    <w:p w:rsidR="00807B6F" w:rsidP="00807B6F">
      <w:pPr>
        <w:pStyle w:val="Answer"/>
        <w:rPr>
          <w:rFonts w:eastAsia="Frutiger LT Std 55 Roman"/>
          <w:lang w:eastAsia="en-GB"/>
        </w:rPr>
      </w:pPr>
      <w:r w:rsidRPr="009B5EE6">
        <w:rPr>
          <w:rFonts w:eastAsia="Frutiger LT Std 55 Roman"/>
          <w:b/>
          <w:i/>
          <w:lang w:eastAsia="en-GB"/>
        </w:rPr>
        <w:t>Colin Yeo:</w:t>
      </w:r>
      <w:r>
        <w:rPr>
          <w:rFonts w:eastAsia="Frutiger LT Std 55 Roman"/>
          <w:lang w:eastAsia="en-GB"/>
        </w:rPr>
        <w:t xml:space="preserve"> First, we need to understand what is happening during either a suspensive or non-suspensive challenge. It is not that somebody is having their asylum or human rights claim in relation to their own country considered. That is not what is happening. Instead, what is happening is they are making a human rights claim about what would happen to them in the event they were removed to the safe third country. It is saying, “I should not be removed to Rwanda because I am gay” or, “because I have mental health needs that will not be met there or physical health needs that will not be met there” or something like that.</w:t>
      </w:r>
    </w:p>
    <w:p w:rsidR="00807B6F" w:rsidP="00807B6F">
      <w:pPr>
        <w:pStyle w:val="Answer"/>
        <w:rPr>
          <w:rFonts w:eastAsia="Frutiger LT Std 55 Roman"/>
          <w:lang w:eastAsia="en-GB"/>
        </w:rPr>
      </w:pPr>
      <w:r>
        <w:rPr>
          <w:rFonts w:eastAsia="Frutiger LT Std 55 Roman"/>
          <w:lang w:eastAsia="en-GB"/>
        </w:rPr>
        <w:t>This Bill does not prevent you putting forward a human rights claim to the Home Office. If you look at the Bill, you will not see that you can make a human rights claim but it does not stop you doing that. What it does say, though, is that if you do not succeed in that claim there is effectively a presumption that you will be removed anyway in the meantime while that human rights claim is being considered or while any judicial review of the human rights claim is going forward. That will seem curious to a lot of people.</w:t>
      </w:r>
    </w:p>
    <w:p w:rsidR="00807B6F" w:rsidP="00807B6F">
      <w:pPr>
        <w:pStyle w:val="Answer"/>
        <w:rPr>
          <w:rFonts w:eastAsia="Frutiger LT Std 55 Roman"/>
          <w:lang w:eastAsia="en-GB"/>
        </w:rPr>
      </w:pPr>
      <w:r>
        <w:rPr>
          <w:rFonts w:eastAsia="Frutiger LT Std 55 Roman"/>
          <w:lang w:eastAsia="en-GB"/>
        </w:rPr>
        <w:t>If you are making a serious human rights claim that your rights will be violated, then the idea you should be removed there while that is under consideration by the Home Office or by the court seems very surprising, but it is potentially compatible with Strasbourg jurisprudence. There is this irreversible harm test about what will happen to you in the meantime because the idea is that if your human rights claim ultimately succeeds, you will be brought back to the UK.</w:t>
      </w:r>
    </w:p>
    <w:p w:rsidR="00807B6F" w:rsidP="00807B6F">
      <w:pPr>
        <w:pStyle w:val="Answer"/>
        <w:rPr>
          <w:rFonts w:eastAsia="Frutiger LT Std 55 Roman"/>
          <w:lang w:eastAsia="en-GB"/>
        </w:rPr>
      </w:pPr>
      <w:r>
        <w:rPr>
          <w:rFonts w:eastAsia="Frutiger LT Std 55 Roman"/>
          <w:lang w:eastAsia="en-GB"/>
        </w:rPr>
        <w:t xml:space="preserve">One of the concerns, and this is a minor concern in the scheme of the Bill, is that there is no obligation on the Home Office to bring somebody back if their human rights claim ultimately succeeds. It is implicit that that is what will happen. I think that there is a commitment to do it in the Explanatory Notes, perhaps, but it is not in the </w:t>
      </w:r>
      <w:r>
        <w:rPr>
          <w:rFonts w:eastAsia="Frutiger LT Std 55 Roman"/>
          <w:bCs/>
          <w:lang w:eastAsia="en-GB"/>
        </w:rPr>
        <w:t>B</w:t>
      </w:r>
      <w:r>
        <w:rPr>
          <w:rFonts w:eastAsia="Frutiger LT Std 55 Roman"/>
          <w:lang w:eastAsia="en-GB"/>
        </w:rPr>
        <w:t>ill itself. There is no duty on the Home Office.</w:t>
      </w:r>
    </w:p>
    <w:p w:rsidR="00807B6F" w:rsidP="00807B6F">
      <w:pPr>
        <w:pStyle w:val="Answer"/>
        <w:rPr>
          <w:rFonts w:eastAsia="Frutiger LT Std 55 Roman"/>
          <w:lang w:eastAsia="en-GB"/>
        </w:rPr>
      </w:pPr>
      <w:r>
        <w:rPr>
          <w:rFonts w:eastAsia="Frutiger LT Std 55 Roman"/>
          <w:lang w:eastAsia="en-GB"/>
        </w:rPr>
        <w:t xml:space="preserve">What will happen is you have this short, abbreviated procedure where you can put forward a claim to the Home Office saying that you will suffer serious irreversible harm if you are sent to Rwanda—that is currently the only country we are talking about—and therefore it should not happen to you. Your removal is suspended while that goes through this very short appeal process directly to the Upper Tribunal and if that fails then you get sent there. It does not terminate your human rights claim. You can potentially continue with that if you can somehow stay in touch with your </w:t>
      </w:r>
      <w:r>
        <w:rPr>
          <w:rFonts w:eastAsia="Frutiger LT Std 55 Roman"/>
          <w:lang w:eastAsia="en-GB"/>
        </w:rPr>
        <w:t>lawyers and with the tribunals or the courts here in the UK, and then if you ultimately succeed in it, you will be brought back.</w:t>
      </w:r>
    </w:p>
    <w:p w:rsidR="00807B6F" w:rsidRPr="00277CEA" w:rsidP="00807B6F">
      <w:pPr>
        <w:pStyle w:val="Remark"/>
        <w:rPr>
          <w:lang w:eastAsia="en-GB"/>
        </w:rPr>
      </w:pPr>
      <w:r w:rsidRPr="00C71AF7">
        <w:rPr>
          <w:rFonts w:eastAsia="Frutiger LT Std 55 Roman"/>
          <w:b/>
          <w:lang w:eastAsia="en-GB"/>
        </w:rPr>
        <w:t>Lord Henley:</w:t>
      </w:r>
      <w:r>
        <w:rPr>
          <w:rFonts w:eastAsia="Frutiger LT Std 55 Roman"/>
          <w:lang w:eastAsia="en-GB"/>
        </w:rPr>
        <w:t xml:space="preserve"> You said it was potentially compatible with our obligations. Would that be even with the prohibition on refoulement in particular?</w:t>
      </w:r>
    </w:p>
    <w:p w:rsidR="00807B6F" w:rsidP="00807B6F">
      <w:pPr>
        <w:pStyle w:val="Answer"/>
        <w:rPr>
          <w:lang w:eastAsia="en-GB"/>
        </w:rPr>
      </w:pPr>
      <w:r w:rsidRPr="00277CEA">
        <w:rPr>
          <w:b/>
          <w:i/>
          <w:lang w:eastAsia="en-GB"/>
        </w:rPr>
        <w:t>Colin Yeo:</w:t>
      </w:r>
      <w:r>
        <w:rPr>
          <w:lang w:eastAsia="en-GB"/>
        </w:rPr>
        <w:t xml:space="preserve"> It is very fact-sensitive. If your claim is that you are on kidney dialysis and you will die if you get sent to Rwanda, most people would say that is serious irreversible harm. Most cases are not quite so clear-cut. If you are saying, “My family life here in the UK will be ruptured by that, and my spouse and children cannot come to Rwanda with me”, the Home Office will be saying, “We are not the ones who are breaking your family life. It is your spouse and the child’s decision not to go with you to Rwanda that is breaking your family life”. Again, that may seem surprising but that is how these cases work. </w:t>
      </w:r>
    </w:p>
    <w:p w:rsidR="00807B6F" w:rsidP="00807B6F">
      <w:pPr>
        <w:pStyle w:val="Answer"/>
        <w:rPr>
          <w:lang w:eastAsia="en-GB"/>
        </w:rPr>
      </w:pPr>
      <w:r>
        <w:rPr>
          <w:lang w:eastAsia="en-GB"/>
        </w:rPr>
        <w:t>Say, for example, someone cannot leave the UK because they have a family network here, they have children here, they have medical needs or they are a refugee from Rwanda, here could be all sorts of circumstances that prevent them going there. The Home Office will be saying, “You should still go to Rwanda anyway because it is only a short time. It will only take us six months to decide your case, and then after that six months you can come back again. You can cope for six months. That is not serious irreversible harm”. It is fact-sensitive. There is a spectrum of different cases.</w:t>
      </w:r>
    </w:p>
    <w:p w:rsidR="00807B6F" w:rsidP="00807B6F">
      <w:pPr>
        <w:pStyle w:val="Remark"/>
        <w:rPr>
          <w:lang w:eastAsia="en-GB"/>
        </w:rPr>
      </w:pPr>
      <w:r w:rsidRPr="00200BDC">
        <w:rPr>
          <w:b/>
          <w:lang w:eastAsia="en-GB"/>
        </w:rPr>
        <w:t>Lord Henley:</w:t>
      </w:r>
      <w:r>
        <w:rPr>
          <w:lang w:eastAsia="en-GB"/>
        </w:rPr>
        <w:t xml:space="preserve"> It is a question of fact and degree. I remember the expression.</w:t>
      </w:r>
    </w:p>
    <w:p w:rsidR="00807B6F" w:rsidP="00807B6F">
      <w:pPr>
        <w:pStyle w:val="Answer"/>
        <w:rPr>
          <w:lang w:eastAsia="en-GB"/>
        </w:rPr>
      </w:pPr>
      <w:r w:rsidRPr="006735B9">
        <w:rPr>
          <w:b/>
          <w:i/>
          <w:lang w:eastAsia="en-GB"/>
        </w:rPr>
        <w:t>Jon Featonby:</w:t>
      </w:r>
      <w:r>
        <w:rPr>
          <w:lang w:eastAsia="en-GB"/>
        </w:rPr>
        <w:t xml:space="preserve"> Can I make one further point around the suspensive claim and, in particular, some of our concerns about the serious and irreversible harm one? Colin mentioned, and I think it is worth highlighting, that that applies only to a decision to remove somebody to a third country. For those nationals who are on that list of 32 countries, which is the EU+ and includes Albania, those people cannot rely on that suspensive claim to prevent their removal to that country.</w:t>
      </w:r>
    </w:p>
    <w:p w:rsidR="00807B6F" w:rsidP="00807B6F">
      <w:pPr>
        <w:pStyle w:val="Answer"/>
        <w:rPr>
          <w:lang w:eastAsia="en-GB"/>
        </w:rPr>
      </w:pPr>
      <w:r>
        <w:rPr>
          <w:lang w:eastAsia="en-GB"/>
        </w:rPr>
        <w:t>Instead, in Clause 5 on removals there is for that group a power for the Home Secretary not to remove somebody if the Home Secretary considers that there are exceptional circumstances that would prevent that removal. The Bill sets out some of those, and those are largely for where a country has derogated from its human rights obligations. Bearing in mind that almost 90% of Albanian women and children were successful in their asylum claims in the UK last year, there does not seem to be an obvious way where somebody who feels that they would be at risk back in Albania, in particular, because of how they are dealt with in the Bill, is able to put forward those arguments because that suspensive claim, in particular, does not cover them.</w:t>
      </w:r>
    </w:p>
    <w:p w:rsidR="00807B6F" w:rsidP="00807B6F">
      <w:pPr>
        <w:pStyle w:val="Question"/>
        <w:numPr>
          <w:ilvl w:val="0"/>
          <w:numId w:val="9"/>
        </w:numPr>
        <w:rPr>
          <w:lang w:eastAsia="en-GB"/>
        </w:rPr>
      </w:pPr>
      <w:r w:rsidRPr="00344564">
        <w:rPr>
          <w:b/>
          <w:lang w:eastAsia="en-GB"/>
        </w:rPr>
        <w:t>Baroness Lawrence of Clarendon:</w:t>
      </w:r>
      <w:r>
        <w:rPr>
          <w:lang w:eastAsia="en-GB"/>
        </w:rPr>
        <w:t xml:space="preserve"> Upon the introduction of the Bill, the Home Secretary made a statement under Section 19(1)(b) of the Human Rights Act that she is unable to certify that the provisions of the Bill are </w:t>
      </w:r>
      <w:r>
        <w:rPr>
          <w:lang w:eastAsia="en-GB"/>
        </w:rPr>
        <w:t>compatible with the convention right. In your evidence you have covered the potential human rights implication of the Bill. Do you think that the provisions of the Bill are compatible with the convention and, if not, what changes do you think would be needed to make the Bill compatible?</w:t>
      </w:r>
    </w:p>
    <w:p w:rsidR="00807B6F" w:rsidP="00807B6F">
      <w:pPr>
        <w:pStyle w:val="Answer"/>
        <w:rPr>
          <w:lang w:eastAsia="en-GB"/>
        </w:rPr>
      </w:pPr>
      <w:r w:rsidRPr="00AE0998">
        <w:rPr>
          <w:b/>
          <w:i/>
          <w:lang w:eastAsia="en-GB"/>
        </w:rPr>
        <w:t>Dr Jean-Pierre Gauci:</w:t>
      </w:r>
      <w:r>
        <w:rPr>
          <w:lang w:eastAsia="en-GB"/>
        </w:rPr>
        <w:t xml:space="preserve"> No, the Bill is not compatible with the UK’s international obligations under the European convention but also under other instruments, including the trafficking frameworks and broader human rights frameworks, the convention against torture, and so on.</w:t>
      </w:r>
    </w:p>
    <w:p w:rsidR="00807B6F" w:rsidP="00807B6F">
      <w:pPr>
        <w:pStyle w:val="Answer"/>
        <w:rPr>
          <w:lang w:eastAsia="en-GB"/>
        </w:rPr>
      </w:pPr>
      <w:r>
        <w:rPr>
          <w:lang w:eastAsia="en-GB"/>
        </w:rPr>
        <w:t>What can be done to the Bill to make it compatible? I think that this is not a Bill that can be tweaked around the edges to be made compatible with the human rights framework and the UK’s international obligations. I think that it is a Bill that needs to be rethought top to bottom to be brought into line with the UK’s international obligations.</w:t>
      </w:r>
    </w:p>
    <w:p w:rsidR="00807B6F" w:rsidP="00807B6F">
      <w:pPr>
        <w:pStyle w:val="Answer"/>
        <w:rPr>
          <w:lang w:eastAsia="en-GB"/>
        </w:rPr>
      </w:pPr>
      <w:r>
        <w:rPr>
          <w:lang w:eastAsia="en-GB"/>
        </w:rPr>
        <w:t>I will say—and this is the international lawyer part of me—that international law makes it very clear that domestic law cannot be used as an excuse to violate countries’ international obligations. Passing an Act in the UK that violates international obligations is no justification for the UK’s violations of the international obligations that the UK has signed up to over time.</w:t>
      </w:r>
    </w:p>
    <w:p w:rsidR="00807B6F" w:rsidP="00807B6F">
      <w:pPr>
        <w:pStyle w:val="Answer"/>
        <w:rPr>
          <w:lang w:eastAsia="en-GB"/>
        </w:rPr>
      </w:pPr>
      <w:r>
        <w:rPr>
          <w:lang w:eastAsia="en-GB"/>
        </w:rPr>
        <w:t>There are some things that can be done that would help a little bit, things such as increasing safeguards, allowing judicial review of these decisions. Again, the fundamental premise of the Bill, which is removing the individual assessment of people’s asylum, trafficking, modern slavery claims and human rights claims, making those claims inadmissible, is in direct violation of the UK’s international obligations. If you change that, the Bill no longer stands, at which point I do not think that the Bill can be tweaked into line.</w:t>
      </w:r>
    </w:p>
    <w:p w:rsidR="00807B6F" w:rsidP="00807B6F">
      <w:pPr>
        <w:pStyle w:val="Answer"/>
        <w:rPr>
          <w:lang w:eastAsia="en-GB"/>
        </w:rPr>
      </w:pPr>
      <w:r w:rsidRPr="00C73CDD">
        <w:rPr>
          <w:b/>
          <w:i/>
          <w:lang w:eastAsia="en-GB"/>
        </w:rPr>
        <w:t>Colin Yeo:</w:t>
      </w:r>
      <w:r>
        <w:rPr>
          <w:lang w:eastAsia="en-GB"/>
        </w:rPr>
        <w:t xml:space="preserve"> I think that there is a high risk with the abbreviated assessment process for serious irreversible harm. There is a high risk of miscarriages of justice in individual cases under that process. It is so abbreviated that it is likely to have exactly the same kinds of problems we saw with the detained fast track, if not worse. </w:t>
      </w:r>
    </w:p>
    <w:p w:rsidR="00807B6F" w:rsidP="00807B6F">
      <w:pPr>
        <w:pStyle w:val="QuestionCont"/>
        <w:rPr>
          <w:lang w:eastAsia="en-GB"/>
        </w:rPr>
      </w:pPr>
      <w:r>
        <w:rPr>
          <w:lang w:eastAsia="en-GB"/>
        </w:rPr>
        <w:t>The Bill looks pretty obviously incompatible. Sometimes these things are arguable or they are fact-sensitive, but it looks obviously incompatible with the European convention against trafficking, ECAT, which requires states to grant a rest and recovery period to recognise victims. This Bill prevents that from happening and it says that people will be removed anyway, relying on a frankly suspect interpretation of a public interest get-out clause for the Government, which should not be used in a blanket way. If you are an international lawyer, it seems obvious that that requires an individual assessment, which will not be there in those cases.</w:t>
      </w:r>
    </w:p>
    <w:p w:rsidR="00807B6F" w:rsidP="00807B6F">
      <w:pPr>
        <w:pStyle w:val="Remark"/>
        <w:rPr>
          <w:lang w:eastAsia="en-GB"/>
        </w:rPr>
      </w:pPr>
      <w:r w:rsidRPr="001627FF">
        <w:rPr>
          <w:b/>
          <w:lang w:eastAsia="en-GB"/>
        </w:rPr>
        <w:t>Chair:</w:t>
      </w:r>
      <w:r>
        <w:rPr>
          <w:lang w:eastAsia="en-GB"/>
        </w:rPr>
        <w:t xml:space="preserve"> Did you mean public order rather than public interests?</w:t>
      </w:r>
    </w:p>
    <w:p w:rsidR="00807B6F" w:rsidP="00807B6F">
      <w:pPr>
        <w:pStyle w:val="Answer"/>
        <w:rPr>
          <w:lang w:eastAsia="en-GB"/>
        </w:rPr>
      </w:pPr>
      <w:r w:rsidRPr="00227CA2">
        <w:rPr>
          <w:b/>
          <w:i/>
          <w:lang w:eastAsia="en-GB"/>
        </w:rPr>
        <w:t>Colin Yeo:</w:t>
      </w:r>
      <w:r>
        <w:rPr>
          <w:lang w:eastAsia="en-GB"/>
        </w:rPr>
        <w:t xml:space="preserve"> Yes, sorry, public order.</w:t>
      </w:r>
    </w:p>
    <w:p w:rsidR="00AE4C5E" w:rsidRPr="006F5EFA" w:rsidP="00807B6F">
      <w:pPr>
        <w:pStyle w:val="Remark"/>
      </w:pPr>
      <w:r w:rsidRPr="008418F1">
        <w:rPr>
          <w:b/>
          <w:lang w:eastAsia="en-GB"/>
        </w:rPr>
        <w:t>Chair:</w:t>
      </w:r>
      <w:r>
        <w:rPr>
          <w:lang w:eastAsia="en-GB"/>
        </w:rPr>
        <w:t xml:space="preserve"> Thank you. I would love to explore that more with you but we have detained you for rather a long time and we have to have a private meeting </w:t>
      </w:r>
      <w:r>
        <w:rPr>
          <w:lang w:eastAsia="en-GB"/>
        </w:rPr>
        <w:t xml:space="preserve">now. I thank you all very much for your evidence this afternoon. It has been very thorough and very helpful. There was one area where we said, Colin, that we might ask you for something in writing, and we will follow up to confirm that. </w:t>
      </w:r>
    </w:p>
    <w:sectPr w:rsidSect="008B7BD0">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55 Roman">
    <w:altName w:val="Calibri"/>
    <w:charset w:val="00"/>
    <w:family w:val="swiss"/>
    <w:pitch w:val="variable"/>
    <w:sig w:usb0="800000AF" w:usb1="4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1D68" w:rsidRPr="00DE1D68" w:rsidP="00DE1D68">
    <w:pPr>
      <w:pStyle w:val="Footer"/>
      <w:jc w:val="center"/>
      <w:rPr>
        <w:color w:val="17365D" w:themeColor="text2" w:themeShade="BF"/>
      </w:rPr>
    </w:pPr>
    <w:r w:rsidRPr="00DE1D68">
      <w:rPr>
        <w:color w:val="17365D" w:themeColor="text2" w:themeShade="BF"/>
      </w:rPr>
      <w:t>Oral evidence: Legislative Scrutiny: Illegal Migration Bill</w:t>
    </w:r>
  </w:p>
  <w:p w:rsidR="00DE1D6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28DF" w:rsidRPr="00776882" w:rsidP="000B2DB8">
    <w:pPr>
      <w:pStyle w:val="Para"/>
      <w:tabs>
        <w:tab w:val="left" w:pos="814"/>
      </w:tabs>
      <w:rPr>
        <w:color w:val="808080"/>
      </w:rPr>
    </w:pPr>
    <w:sdt>
      <w:sdtPr>
        <w:rPr>
          <w:color w:val="808080"/>
        </w:rPr>
        <w:alias w:val="HouseLogo"/>
        <w:tag w:val="HouseLogo"/>
        <w:id w:val="-96340869"/>
        <w:placeholder>
          <w:docPart w:val="A3382238CBF1440DB89ABBE99B65A4E3"/>
        </w:placeholder>
        <w:richText/>
      </w:sdtPr>
      <w:sdtContent>
        <w:r>
          <w:rPr>
            <w:noProof/>
            <w:color w:val="808080"/>
            <w:lang w:val="en-NZ" w:eastAsia="en-NZ"/>
          </w:rPr>
          <w:drawing>
            <wp:inline distT="0" distB="0" distL="0" distR="0">
              <wp:extent cx="4066540" cy="5422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4066540" cy="542290"/>
                      </a:xfrm>
                      <a:prstGeom prst="rect">
                        <a:avLst/>
                      </a:prstGeom>
                      <a:noFill/>
                    </pic:spPr>
                  </pic:pic>
                </a:graphicData>
              </a:graphic>
            </wp:inline>
          </w:drawing>
        </w:r>
      </w:sdtContent>
    </w:sdt>
    <w:sdt>
      <w:sdtPr>
        <w:rPr>
          <w:color w:val="808080"/>
        </w:rPr>
        <w:alias w:val="SCTemplateHeader"/>
        <w:tag w:val="SCTemplateHeader"/>
        <w:id w:val="1354308164"/>
        <w:placeholder>
          <w:docPart w:val="FEAD93E81600428B92A52957B2347D73"/>
        </w:placeholder>
        <w:richText/>
      </w:sdtPr>
      <w:sdtContent>
        <w:r>
          <w:rPr>
            <w:color w:val="808080"/>
          </w:rPr>
          <w:t xml:space="preserve"> </w:t>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382238CBF1440DB89ABBE99B65A4E3"/>
        <w:category>
          <w:name w:val="General"/>
          <w:gallery w:val="placeholder"/>
        </w:category>
        <w:types>
          <w:type w:val="bbPlcHdr"/>
        </w:types>
        <w:behaviors>
          <w:behavior w:val="content"/>
        </w:behaviors>
        <w:guid w:val="{81486764-D431-4F1E-8335-48CDB9C6C79C}"/>
      </w:docPartPr>
      <w:docPartBody>
        <w:p w:rsidR="000E326C" w:rsidP="000E326C">
          <w:pPr>
            <w:pStyle w:val="A3382238CBF1440DB89ABBE99B65A4E3"/>
          </w:pPr>
          <w:r w:rsidRPr="000753FC">
            <w:rPr>
              <w:rStyle w:val="PlaceholderText"/>
            </w:rPr>
            <w:t>Click here to enter text.</w:t>
          </w:r>
        </w:p>
      </w:docPartBody>
    </w:docPart>
    <w:docPart>
      <w:docPartPr>
        <w:name w:val="FEAD93E81600428B92A52957B2347D73"/>
        <w:category>
          <w:name w:val="General"/>
          <w:gallery w:val="placeholder"/>
        </w:category>
        <w:types>
          <w:type w:val="bbPlcHdr"/>
        </w:types>
        <w:behaviors>
          <w:behavior w:val="content"/>
        </w:behaviors>
        <w:guid w:val="{8F5FB44F-C9AB-4473-874A-AA1113FB5B55}"/>
      </w:docPartPr>
      <w:docPartBody>
        <w:p w:rsidR="000E326C" w:rsidP="000E326C">
          <w:pPr>
            <w:pStyle w:val="FEAD93E81600428B92A52957B2347D73"/>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Frutiger LT Std 55 Roman">
    <w:altName w:val="Calibri"/>
    <w:charset w:val="00"/>
    <w:family w:val="swiss"/>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7D90"/>
    <w:rPr>
      <w:color w:val="808080"/>
    </w:rPr>
  </w:style>
  <w:style w:type="paragraph" w:customStyle="1" w:styleId="A3382238CBF1440DB89ABBE99B65A4E3">
    <w:name w:val="A3382238CBF1440DB89ABBE99B65A4E3"/>
    <w:rsid w:val="000E326C"/>
  </w:style>
  <w:style w:type="paragraph" w:customStyle="1" w:styleId="FEAD93E81600428B92A52957B2347D73">
    <w:name w:val="FEAD93E81600428B92A52957B2347D73"/>
    <w:rsid w:val="000E32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