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E7799" w:rsidRPr="000D601A" w:rsidP="00167A55">
      <w:pPr>
        <w:pStyle w:val="TitleCommittee0"/>
      </w:pPr>
      <w:r w:rsidRPr="000D601A">
        <w:t>Science and Technology Committee</w:t>
      </w:r>
    </w:p>
    <w:p w:rsidR="009E7799" w:rsidRPr="000D601A" w:rsidP="00167A55">
      <w:pPr>
        <w:pStyle w:val="TitleInquiry0"/>
      </w:pPr>
      <w:r>
        <w:t>C</w:t>
      </w:r>
      <w:r w:rsidRPr="000D601A">
        <w:t>orrected oral evidence: The effects of artificial light and noise on human health</w:t>
      </w:r>
    </w:p>
    <w:p w:rsidR="009E7799" w:rsidRPr="000D601A" w:rsidP="00167A55">
      <w:pPr>
        <w:pStyle w:val="Para"/>
        <w:jc w:val="left"/>
      </w:pPr>
      <w:r w:rsidRPr="000D601A">
        <w:t xml:space="preserve">Tuesday </w:t>
      </w:r>
      <w:r w:rsidR="00441CA4">
        <w:t>21</w:t>
      </w:r>
      <w:r w:rsidR="00D74B01">
        <w:t xml:space="preserve"> March</w:t>
      </w:r>
      <w:r w:rsidRPr="000D601A">
        <w:t xml:space="preserve"> 2023</w:t>
      </w:r>
    </w:p>
    <w:p w:rsidR="009E7799" w:rsidRPr="000D601A" w:rsidP="00167A55">
      <w:pPr>
        <w:pStyle w:val="Para"/>
        <w:jc w:val="left"/>
      </w:pPr>
      <w:r>
        <w:t>10.1</w:t>
      </w:r>
      <w:r w:rsidR="00F60B5B">
        <w:t>0</w:t>
      </w:r>
      <w:r w:rsidRPr="000D601A">
        <w:t xml:space="preserve"> am</w:t>
      </w:r>
    </w:p>
    <w:p w:rsidR="009E7799" w:rsidRPr="000D601A" w:rsidP="00167A55">
      <w:pPr>
        <w:pStyle w:val="Para"/>
        <w:jc w:val="left"/>
      </w:pPr>
    </w:p>
    <w:p w:rsidR="009E7799" w:rsidRPr="000D601A" w:rsidP="00167A55">
      <w:pPr>
        <w:jc w:val="left"/>
      </w:pPr>
      <w:r>
        <w:fldChar w:fldCharType="begin"/>
      </w:r>
      <w:r>
        <w:instrText xml:space="preserve"> HYPERLINK "https://parliamentlive.tv/Event/Index/59f06431-6587-477e-938e-fe836ad62d7a" </w:instrText>
      </w:r>
      <w:r>
        <w:fldChar w:fldCharType="separate"/>
      </w:r>
      <w:r w:rsidRPr="00BA5B7B">
        <w:rPr>
          <w:rStyle w:val="Hyperlink"/>
        </w:rPr>
        <w:t>Watch the meeting</w:t>
      </w:r>
      <w:r>
        <w:fldChar w:fldCharType="end"/>
      </w:r>
    </w:p>
    <w:p w:rsidR="009E7799" w:rsidRPr="000D601A" w:rsidP="00167A55">
      <w:pPr>
        <w:jc w:val="left"/>
      </w:pPr>
      <w:r w:rsidRPr="000D601A">
        <w:t xml:space="preserve">Members present: </w:t>
      </w:r>
      <w:r w:rsidR="00AA5B70">
        <w:t xml:space="preserve">Baroness Brown of Cambridge (The Chair); Lord </w:t>
      </w:r>
      <w:r w:rsidR="00AA5B70">
        <w:t>Borwick</w:t>
      </w:r>
      <w:r w:rsidR="00AA5B70">
        <w:t xml:space="preserve">; Viscount Hanworth; Lord Holmes of Richmond; Lord Krebs; Lord Mitchell; Baroness Neuberger; Baroness </w:t>
      </w:r>
      <w:r w:rsidR="00AA5B70">
        <w:t>Neville-Jones</w:t>
      </w:r>
      <w:r w:rsidR="00AA5B70">
        <w:t xml:space="preserve">; Baroness </w:t>
      </w:r>
      <w:r w:rsidR="00AA5B70">
        <w:t>Northover</w:t>
      </w:r>
      <w:r w:rsidR="00AA5B70">
        <w:t xml:space="preserve">; Lord Rees of Ludlow; Lord Sharkey; Baroness Warwick of </w:t>
      </w:r>
      <w:r w:rsidR="00AA5B70">
        <w:t>Undercliffe</w:t>
      </w:r>
      <w:r w:rsidR="00AA5B70">
        <w:t>; Lord Wei; Lord Winston</w:t>
      </w:r>
      <w:r w:rsidRPr="000D601A">
        <w:t>.</w:t>
      </w:r>
    </w:p>
    <w:p w:rsidR="00D74B01" w:rsidP="009E7799">
      <w:pPr>
        <w:pStyle w:val="Para"/>
        <w:tabs>
          <w:tab w:val="center" w:pos="4536"/>
          <w:tab w:val="right" w:pos="8931"/>
        </w:tabs>
      </w:pPr>
    </w:p>
    <w:p w:rsidR="009E7799" w:rsidRPr="000D601A" w:rsidP="009E7799">
      <w:pPr>
        <w:pStyle w:val="Para"/>
        <w:tabs>
          <w:tab w:val="center" w:pos="4536"/>
          <w:tab w:val="right" w:pos="8931"/>
        </w:tabs>
      </w:pPr>
      <w:r w:rsidRPr="000D601A">
        <w:t xml:space="preserve">Evidence Session No. </w:t>
      </w:r>
      <w:r w:rsidR="00441CA4">
        <w:t>4</w:t>
      </w:r>
      <w:r w:rsidRPr="000D601A">
        <w:tab/>
        <w:t>Heard in Public</w:t>
      </w:r>
      <w:r w:rsidRPr="000D601A">
        <w:tab/>
        <w:t xml:space="preserve">Questions </w:t>
      </w:r>
      <w:r w:rsidR="00670544">
        <w:t xml:space="preserve">40 - </w:t>
      </w:r>
      <w:r w:rsidR="00561D6D">
        <w:t>54</w:t>
      </w:r>
    </w:p>
    <w:p w:rsidR="009E7799" w:rsidRPr="000D601A" w:rsidP="009E7799">
      <w:pPr>
        <w:pStyle w:val="TitleWitnesses0"/>
      </w:pPr>
    </w:p>
    <w:p w:rsidR="009E7799" w:rsidRPr="000D601A" w:rsidP="009E7799">
      <w:pPr>
        <w:pStyle w:val="TitleWitnesses0"/>
      </w:pPr>
      <w:r w:rsidRPr="000D601A">
        <w:t>Witnesses</w:t>
      </w:r>
    </w:p>
    <w:p w:rsidR="009E7799" w:rsidRPr="000D601A" w:rsidP="00167A55">
      <w:pPr>
        <w:pStyle w:val="Para"/>
        <w:tabs>
          <w:tab w:val="center" w:pos="4536"/>
          <w:tab w:val="right" w:pos="8931"/>
        </w:tabs>
        <w:jc w:val="left"/>
      </w:pPr>
      <w:r>
        <w:t xml:space="preserve">Dr Alison Greenwood, Chief Executive Officer, Founder and Lead Psychologist, Dose of Nature; </w:t>
      </w:r>
      <w:r>
        <w:tab/>
        <w:t xml:space="preserve">Alex Smalley, PhD Fellow, University of Exeter; </w:t>
      </w:r>
      <w:r w:rsidR="009A0055">
        <w:t>Professor Pierre Geoffroy</w:t>
      </w:r>
      <w:r>
        <w:t xml:space="preserve">, Professor of Psychiatry, Université Paris </w:t>
      </w:r>
      <w:r>
        <w:t>Cité</w:t>
      </w:r>
      <w:r>
        <w:t>.</w:t>
      </w:r>
    </w:p>
    <w:p w:rsidR="009E7799" w:rsidRPr="000D601A" w:rsidP="00167A55">
      <w:pPr>
        <w:pStyle w:val="Para"/>
        <w:jc w:val="left"/>
      </w:pPr>
    </w:p>
    <w:p w:rsidR="009E7799" w:rsidRPr="000D601A" w:rsidP="00167A55">
      <w:pPr>
        <w:pStyle w:val="Para"/>
        <w:jc w:val="left"/>
      </w:pPr>
    </w:p>
    <w:p w:rsidR="009E7799" w:rsidRPr="000D601A" w:rsidP="00167A55">
      <w:pPr>
        <w:pStyle w:val="Para"/>
        <w:jc w:val="left"/>
      </w:pPr>
      <w:r w:rsidRPr="000D601A">
        <w:t>USE OF THE TRANSCRIPT</w:t>
      </w:r>
    </w:p>
    <w:p w:rsidR="009E7799" w:rsidRPr="000D601A" w:rsidP="00167A55">
      <w:pPr>
        <w:pStyle w:val="Para"/>
        <w:jc w:val="left"/>
      </w:pPr>
      <w:r w:rsidRPr="000D601A">
        <w:t xml:space="preserve">This is a corrected transcript of evidence taken in public and webcast on </w:t>
      </w:r>
      <w:r>
        <w:fldChar w:fldCharType="begin"/>
      </w:r>
      <w:r>
        <w:instrText xml:space="preserve"> HYPERLINK "http://www.parliamentlive.tv" </w:instrText>
      </w:r>
      <w:r>
        <w:fldChar w:fldCharType="separate"/>
      </w:r>
      <w:r w:rsidRPr="00312E04" w:rsidR="001E10CE">
        <w:rPr>
          <w:rStyle w:val="Hyperlink"/>
        </w:rPr>
        <w:t>www.parliamentlive.tv</w:t>
      </w:r>
      <w:r>
        <w:fldChar w:fldCharType="end"/>
      </w:r>
      <w:r w:rsidRPr="000D601A">
        <w:t>.</w:t>
      </w:r>
    </w:p>
    <w:p w:rsidR="00301870" w:rsidRPr="000D601A" w:rsidP="009E7799">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9E7799" w:rsidRPr="000D601A" w:rsidP="009E7799">
      <w:pPr>
        <w:pStyle w:val="TitlePanel0"/>
        <w:ind w:left="720"/>
      </w:pPr>
      <w:bookmarkStart w:id="0" w:name="Panel1"/>
      <w:r w:rsidRPr="000D601A">
        <w:t>Examination of witnesses</w:t>
      </w:r>
    </w:p>
    <w:p w:rsidR="009E7799" w:rsidRPr="000D601A" w:rsidP="009E7799">
      <w:pPr>
        <w:pStyle w:val="Para"/>
      </w:pPr>
      <w:bookmarkEnd w:id="0"/>
      <w:r>
        <w:t xml:space="preserve">Dr Alison Greenwood, Alex </w:t>
      </w:r>
      <w:r>
        <w:t>Smalley</w:t>
      </w:r>
      <w:r>
        <w:t xml:space="preserve"> and </w:t>
      </w:r>
      <w:r w:rsidR="009A0055">
        <w:t>Professor Pierre Geoffroy</w:t>
      </w:r>
      <w:r w:rsidRPr="000D601A">
        <w:t>.</w:t>
      </w:r>
    </w:p>
    <w:p w:rsidR="00670544" w:rsidP="00E26EEA">
      <w:pPr>
        <w:pStyle w:val="Question"/>
      </w:pPr>
      <w:r w:rsidRPr="00670544">
        <w:rPr>
          <w:b/>
        </w:rPr>
        <w:t>The Chair:</w:t>
      </w:r>
      <w:r w:rsidRPr="000D601A">
        <w:t xml:space="preserve"> </w:t>
      </w:r>
      <w:r>
        <w:t>I would like to welcome the witnesses</w:t>
      </w:r>
      <w:r w:rsidRPr="0041586F">
        <w:t xml:space="preserve"> to the </w:t>
      </w:r>
      <w:r w:rsidR="0096548C">
        <w:t>committee</w:t>
      </w:r>
      <w:r>
        <w:t>’</w:t>
      </w:r>
      <w:r w:rsidRPr="0041586F">
        <w:t xml:space="preserve">s </w:t>
      </w:r>
      <w:r>
        <w:t>four</w:t>
      </w:r>
      <w:r w:rsidRPr="0041586F">
        <w:t xml:space="preserve">th evidence session </w:t>
      </w:r>
      <w:r w:rsidR="00891BEA">
        <w:t>of</w:t>
      </w:r>
      <w:r>
        <w:t xml:space="preserve"> our</w:t>
      </w:r>
      <w:r w:rsidRPr="0041586F">
        <w:t xml:space="preserve"> inquiry into the effects of artificial light and noise</w:t>
      </w:r>
      <w:r>
        <w:t xml:space="preserve"> o</w:t>
      </w:r>
      <w:r w:rsidRPr="0041586F">
        <w:t>n human health.</w:t>
      </w:r>
      <w:r>
        <w:t xml:space="preserve"> </w:t>
      </w:r>
      <w:r w:rsidRPr="0041586F">
        <w:t>Today, we are focusing on the potential health benefits of light and noise</w:t>
      </w:r>
      <w:r>
        <w:t xml:space="preserve"> a</w:t>
      </w:r>
      <w:r w:rsidRPr="0041586F">
        <w:t>nd we have three witnesses: Professor Pierre Geoffroy, Professor of Psychiatry</w:t>
      </w:r>
      <w:r>
        <w:t xml:space="preserve"> at </w:t>
      </w:r>
      <w:r w:rsidRPr="0041586F">
        <w:t xml:space="preserve">Université Paris </w:t>
      </w:r>
      <w:r w:rsidRPr="0041586F">
        <w:t>Cité</w:t>
      </w:r>
      <w:r>
        <w:t xml:space="preserve">; </w:t>
      </w:r>
      <w:r w:rsidRPr="0041586F">
        <w:t xml:space="preserve">Dr Alison Greenwood, </w:t>
      </w:r>
      <w:r>
        <w:t xml:space="preserve">the </w:t>
      </w:r>
      <w:r w:rsidRPr="0041586F">
        <w:t xml:space="preserve">chief executive, </w:t>
      </w:r>
      <w:r w:rsidRPr="0041586F">
        <w:t>founder</w:t>
      </w:r>
      <w:r w:rsidRPr="0041586F">
        <w:t xml:space="preserve"> and lead psychologist</w:t>
      </w:r>
      <w:r>
        <w:t xml:space="preserve"> at</w:t>
      </w:r>
      <w:r w:rsidRPr="0041586F">
        <w:t xml:space="preserve"> Dose of Nature</w:t>
      </w:r>
      <w:r>
        <w:t xml:space="preserve">; and </w:t>
      </w:r>
      <w:r w:rsidRPr="0041586F">
        <w:t>Alex Smalle</w:t>
      </w:r>
      <w:r>
        <w:t xml:space="preserve">y, a </w:t>
      </w:r>
      <w:r w:rsidRPr="0041586F">
        <w:t>PhD Fellow</w:t>
      </w:r>
      <w:r>
        <w:t xml:space="preserve"> at the </w:t>
      </w:r>
      <w:r w:rsidRPr="0041586F">
        <w:t>University of Exeter</w:t>
      </w:r>
      <w:r>
        <w:t xml:space="preserve">. </w:t>
      </w:r>
    </w:p>
    <w:p w:rsidR="00670544" w:rsidP="00670544">
      <w:pPr>
        <w:pStyle w:val="Question"/>
        <w:numPr>
          <w:ilvl w:val="0"/>
          <w:numId w:val="0"/>
        </w:numPr>
        <w:ind w:left="794"/>
      </w:pPr>
      <w:r w:rsidRPr="0041586F">
        <w:t xml:space="preserve">The session is being broadcast on </w:t>
      </w:r>
      <w:r>
        <w:t>p</w:t>
      </w:r>
      <w:r w:rsidRPr="0041586F">
        <w:t>arliament</w:t>
      </w:r>
      <w:r>
        <w:t>l</w:t>
      </w:r>
      <w:r w:rsidRPr="0041586F">
        <w:t>ive</w:t>
      </w:r>
      <w:r>
        <w:t>.</w:t>
      </w:r>
      <w:r w:rsidRPr="0041586F">
        <w:t>tv</w:t>
      </w:r>
      <w:r>
        <w:t xml:space="preserve"> </w:t>
      </w:r>
      <w:r w:rsidRPr="0041586F">
        <w:t xml:space="preserve">and a full transcript of </w:t>
      </w:r>
      <w:r>
        <w:t>it</w:t>
      </w:r>
      <w:r w:rsidRPr="0041586F">
        <w:t xml:space="preserve"> is being taken. This will be made available to our witnesses shortly after the meeting to make any </w:t>
      </w:r>
      <w:r>
        <w:t xml:space="preserve">minor </w:t>
      </w:r>
      <w:r w:rsidRPr="0041586F">
        <w:t>corrections.</w:t>
      </w:r>
      <w:r>
        <w:t xml:space="preserve"> </w:t>
      </w:r>
      <w:r w:rsidRPr="0041586F">
        <w:t>If any of our witnesses think of anything after this</w:t>
      </w:r>
      <w:r>
        <w:t xml:space="preserve"> </w:t>
      </w:r>
      <w:r w:rsidRPr="0041586F">
        <w:t>that they wish they had said</w:t>
      </w:r>
      <w:r>
        <w:t xml:space="preserve">, or of any data that it might be useful for us to see, </w:t>
      </w:r>
      <w:r w:rsidRPr="0041586F">
        <w:t xml:space="preserve">we would be grateful if they would send us that as further evidence. That would be </w:t>
      </w:r>
      <w:r>
        <w:t>really</w:t>
      </w:r>
      <w:r w:rsidRPr="0041586F">
        <w:t xml:space="preserve"> helpful</w:t>
      </w:r>
      <w:r w:rsidRPr="0041586F">
        <w:t>.</w:t>
      </w:r>
      <w:r>
        <w:t xml:space="preserve"> </w:t>
      </w:r>
    </w:p>
    <w:p w:rsidR="00670544" w:rsidP="00670544">
      <w:pPr>
        <w:pStyle w:val="QuestionCont"/>
      </w:pPr>
      <w:r w:rsidRPr="0041586F">
        <w:t>Thank you very much, all three of you, for joining us.</w:t>
      </w:r>
      <w:r>
        <w:t xml:space="preserve"> </w:t>
      </w:r>
      <w:r w:rsidRPr="0041586F">
        <w:t>Let me kick off by asking each of you</w:t>
      </w:r>
      <w:r>
        <w:t xml:space="preserve">, </w:t>
      </w:r>
      <w:r w:rsidRPr="0041586F">
        <w:t>as you all have expertise in rather different areas</w:t>
      </w:r>
      <w:r>
        <w:t xml:space="preserve">, to start by giving us a </w:t>
      </w:r>
      <w:r w:rsidRPr="0041586F">
        <w:t>brief opening statement</w:t>
      </w:r>
      <w:r>
        <w:t xml:space="preserve"> </w:t>
      </w:r>
      <w:r w:rsidRPr="0041586F">
        <w:t xml:space="preserve">describing the individual treatment methods and </w:t>
      </w:r>
      <w:r>
        <w:t xml:space="preserve">the </w:t>
      </w:r>
      <w:r w:rsidRPr="0041586F">
        <w:t>nature</w:t>
      </w:r>
      <w:r>
        <w:t xml:space="preserve"> of your work in </w:t>
      </w:r>
      <w:r w:rsidRPr="0041586F">
        <w:t>these different aspects of environmental exposure to light and sound.</w:t>
      </w:r>
      <w:r>
        <w:t xml:space="preserve"> </w:t>
      </w:r>
      <w:r w:rsidRPr="0041586F">
        <w:t>Professor</w:t>
      </w:r>
      <w:r w:rsidRPr="0041586F">
        <w:rPr>
          <w:bCs/>
          <w:iCs/>
        </w:rPr>
        <w:t xml:space="preserve"> Geoffroy</w:t>
      </w:r>
      <w:r>
        <w:rPr>
          <w:bCs/>
          <w:iCs/>
        </w:rPr>
        <w:t xml:space="preserve">, </w:t>
      </w:r>
      <w:r w:rsidRPr="0041586F">
        <w:rPr>
          <w:bCs/>
          <w:iCs/>
        </w:rPr>
        <w:t>would you like to start with a short statement about your work?</w:t>
      </w:r>
      <w:r>
        <w:rPr>
          <w:bCs/>
          <w:iCs/>
        </w:rPr>
        <w:t xml:space="preserve"> </w:t>
      </w:r>
    </w:p>
    <w:p w:rsidR="00670544" w:rsidP="00670544">
      <w:pPr>
        <w:pStyle w:val="Answer"/>
      </w:pPr>
      <w:r>
        <w:rPr>
          <w:b/>
          <w:i/>
        </w:rPr>
        <w:t>Professor Pierre Geoffroy</w:t>
      </w:r>
      <w:r>
        <w:rPr>
          <w:b/>
          <w:i/>
        </w:rPr>
        <w:t xml:space="preserve">: </w:t>
      </w:r>
      <w:r>
        <w:t xml:space="preserve">Thank you, Lord Chair. First, I would like to thank </w:t>
      </w:r>
      <w:r w:rsidR="00A90E00">
        <w:t xml:space="preserve">the committee </w:t>
      </w:r>
      <w:r>
        <w:t>for t</w:t>
      </w:r>
      <w:r w:rsidRPr="0041586F">
        <w:t>his invitation. I am very honoured to share</w:t>
      </w:r>
      <w:r>
        <w:t xml:space="preserve"> </w:t>
      </w:r>
      <w:r w:rsidRPr="0041586F">
        <w:t>the nature of my research at Paris and Strasbourg</w:t>
      </w:r>
      <w:r>
        <w:t>, and my</w:t>
      </w:r>
      <w:r w:rsidRPr="0041586F">
        <w:t xml:space="preserve"> clinical work in Paris.</w:t>
      </w:r>
    </w:p>
    <w:p w:rsidR="00670544" w:rsidP="00670544">
      <w:pPr>
        <w:pStyle w:val="Answer"/>
      </w:pPr>
      <w:r>
        <w:t xml:space="preserve">As a clinician, </w:t>
      </w:r>
      <w:r w:rsidRPr="0041586F">
        <w:t xml:space="preserve">I </w:t>
      </w:r>
      <w:r w:rsidR="00F30177">
        <w:t>treat</w:t>
      </w:r>
      <w:r w:rsidRPr="0041586F">
        <w:t xml:space="preserve"> patients suffering from </w:t>
      </w:r>
      <w:r>
        <w:t>mood</w:t>
      </w:r>
      <w:r w:rsidRPr="0041586F">
        <w:t xml:space="preserve"> disorders</w:t>
      </w:r>
      <w:r>
        <w:t xml:space="preserve"> </w:t>
      </w:r>
      <w:r w:rsidRPr="0041586F">
        <w:t>such as depression</w:t>
      </w:r>
      <w:r>
        <w:t xml:space="preserve">, </w:t>
      </w:r>
      <w:r w:rsidRPr="0041586F">
        <w:t xml:space="preserve">with or without </w:t>
      </w:r>
      <w:r>
        <w:t>seasonal</w:t>
      </w:r>
      <w:r w:rsidRPr="0041586F">
        <w:t xml:space="preserve"> patterns</w:t>
      </w:r>
      <w:r>
        <w:t xml:space="preserve">, and patients with or without bipolar disorders. </w:t>
      </w:r>
      <w:r w:rsidRPr="0041586F">
        <w:t>These patients suffer from depressive episodes</w:t>
      </w:r>
      <w:r>
        <w:t xml:space="preserve">, </w:t>
      </w:r>
      <w:r w:rsidRPr="0041586F">
        <w:t>alternating with</w:t>
      </w:r>
      <w:r>
        <w:t xml:space="preserve"> a </w:t>
      </w:r>
      <w:r w:rsidR="00140DB6">
        <w:t>mania</w:t>
      </w:r>
      <w:r w:rsidR="00140DB6">
        <w:t xml:space="preserve"> </w:t>
      </w:r>
      <w:r w:rsidR="00F30177">
        <w:t>that</w:t>
      </w:r>
      <w:r>
        <w:t xml:space="preserve"> is a</w:t>
      </w:r>
      <w:r w:rsidRPr="0041586F">
        <w:t>ssociated with an increase</w:t>
      </w:r>
      <w:r>
        <w:t xml:space="preserve"> in</w:t>
      </w:r>
      <w:r w:rsidRPr="0041586F">
        <w:t xml:space="preserve"> mood </w:t>
      </w:r>
      <w:r>
        <w:t xml:space="preserve">and </w:t>
      </w:r>
      <w:r w:rsidRPr="0041586F">
        <w:t>energy.</w:t>
      </w:r>
      <w:r>
        <w:t xml:space="preserve"> </w:t>
      </w:r>
      <w:r w:rsidRPr="0041586F">
        <w:t xml:space="preserve">I am also treating insomnia </w:t>
      </w:r>
      <w:r>
        <w:t xml:space="preserve">in </w:t>
      </w:r>
      <w:bookmarkStart w:id="1" w:name="_Hlk130295031"/>
      <w:r w:rsidRPr="0041586F">
        <w:t>patients suffering from</w:t>
      </w:r>
      <w:r>
        <w:t xml:space="preserve"> circadian rhythm</w:t>
      </w:r>
      <w:r w:rsidRPr="0041586F">
        <w:t xml:space="preserve"> </w:t>
      </w:r>
      <w:r>
        <w:t>disorders</w:t>
      </w:r>
      <w:bookmarkEnd w:id="1"/>
      <w:r>
        <w:t>, such as d</w:t>
      </w:r>
      <w:r w:rsidRPr="00B44BFE">
        <w:t>elayed sleep phase syndrome</w:t>
      </w:r>
      <w:r>
        <w:t>. My research focus a</w:t>
      </w:r>
      <w:r w:rsidRPr="0041586F">
        <w:t xml:space="preserve">s a </w:t>
      </w:r>
      <w:r>
        <w:t>neuro</w:t>
      </w:r>
      <w:r w:rsidRPr="0041586F">
        <w:t>scientist</w:t>
      </w:r>
      <w:r>
        <w:t xml:space="preserve"> </w:t>
      </w:r>
      <w:r w:rsidRPr="0041586F">
        <w:t>is on</w:t>
      </w:r>
      <w:r>
        <w:t xml:space="preserve"> </w:t>
      </w:r>
      <w:r w:rsidRPr="0041586F">
        <w:t>sleep and</w:t>
      </w:r>
      <w:r>
        <w:t xml:space="preserve"> circadian rhythm biomarkers associated with these mood disorders, and </w:t>
      </w:r>
      <w:bookmarkStart w:id="2" w:name="_Hlk130294799"/>
      <w:r>
        <w:t xml:space="preserve">treatment made up of </w:t>
      </w:r>
      <w:r>
        <w:t>chronotherap</w:t>
      </w:r>
      <w:r w:rsidR="00052A5F">
        <w:t>eutic</w:t>
      </w:r>
      <w:r>
        <w:t>s</w:t>
      </w:r>
      <w:bookmarkEnd w:id="2"/>
      <w:r>
        <w:t xml:space="preserve"> such as light therapy, dark therapy with blue-blocking glasses, and </w:t>
      </w:r>
      <w:r w:rsidRPr="0041586F">
        <w:t>manipulations of sleep timing and duration.</w:t>
      </w:r>
      <w:r>
        <w:t xml:space="preserve"> </w:t>
      </w:r>
    </w:p>
    <w:p w:rsidR="00670544" w:rsidP="00670544">
      <w:pPr>
        <w:pStyle w:val="Remark"/>
      </w:pPr>
      <w:r w:rsidRPr="00735A3D">
        <w:rPr>
          <w:b/>
        </w:rPr>
        <w:t>The Chair:</w:t>
      </w:r>
      <w:r>
        <w:t xml:space="preserve"> Thank you very much. Shall we move on to Dr Greenwood? </w:t>
      </w:r>
    </w:p>
    <w:p w:rsidR="00670544" w:rsidP="00670544">
      <w:pPr>
        <w:pStyle w:val="Answer"/>
      </w:pPr>
      <w:r>
        <w:rPr>
          <w:b/>
          <w:i/>
        </w:rPr>
        <w:t xml:space="preserve">Dr Alison Greenwood: </w:t>
      </w:r>
      <w:r w:rsidRPr="0041586F">
        <w:t>I would also like to say than</w:t>
      </w:r>
      <w:r>
        <w:t xml:space="preserve">k you very much </w:t>
      </w:r>
      <w:r w:rsidRPr="0041586F">
        <w:t>for inviting me.</w:t>
      </w:r>
      <w:r>
        <w:t xml:space="preserve"> I feel honoured to be here. </w:t>
      </w:r>
      <w:r w:rsidRPr="0041586F">
        <w:t xml:space="preserve">I run a mental health charity called </w:t>
      </w:r>
      <w:r>
        <w:t>D</w:t>
      </w:r>
      <w:r w:rsidRPr="0041586F">
        <w:t xml:space="preserve">ose of </w:t>
      </w:r>
      <w:r>
        <w:t>N</w:t>
      </w:r>
      <w:r w:rsidRPr="0041586F">
        <w:t>ature</w:t>
      </w:r>
      <w:r>
        <w:t>, which i</w:t>
      </w:r>
      <w:r w:rsidRPr="0041586F">
        <w:t>mprove</w:t>
      </w:r>
      <w:r>
        <w:t>s</w:t>
      </w:r>
      <w:r w:rsidRPr="0041586F">
        <w:t xml:space="preserve"> the mental health and well-being of individuals</w:t>
      </w:r>
      <w:r>
        <w:t xml:space="preserve"> </w:t>
      </w:r>
      <w:r w:rsidRPr="0041586F">
        <w:t>through an increased engagement with the natural world.</w:t>
      </w:r>
      <w:r>
        <w:t xml:space="preserve"> </w:t>
      </w:r>
      <w:r w:rsidR="00D02FFD">
        <w:t>W</w:t>
      </w:r>
      <w:r>
        <w:t xml:space="preserve">e take referrals directly from GPs of people with a wide range of mental health issues—for example, </w:t>
      </w:r>
      <w:r w:rsidRPr="00CA4766">
        <w:t>depression, anxiety, trauma, addiction</w:t>
      </w:r>
      <w:r>
        <w:t xml:space="preserve">, </w:t>
      </w:r>
      <w:r w:rsidRPr="00CA4766">
        <w:t>bereavement and, increasingly</w:t>
      </w:r>
      <w:r>
        <w:t>, long Covid. M</w:t>
      </w:r>
      <w:r w:rsidRPr="00CA4766">
        <w:t>y doctoral research was on the mental health benefits of engaging</w:t>
      </w:r>
      <w:r>
        <w:t xml:space="preserve"> with the </w:t>
      </w:r>
      <w:r w:rsidRPr="00CA4766">
        <w:t>natural world</w:t>
      </w:r>
      <w:r w:rsidR="00A279D1">
        <w:t>,</w:t>
      </w:r>
      <w:r w:rsidRPr="00CA4766">
        <w:t xml:space="preserve"> and I </w:t>
      </w:r>
      <w:r w:rsidRPr="00CA4766">
        <w:t xml:space="preserve">worked in the </w:t>
      </w:r>
      <w:r>
        <w:t>NHS</w:t>
      </w:r>
      <w:r w:rsidRPr="00CA4766">
        <w:t xml:space="preserve"> for many years</w:t>
      </w:r>
      <w:r>
        <w:t xml:space="preserve"> </w:t>
      </w:r>
      <w:r w:rsidRPr="00CA4766">
        <w:t>before leaving four years ago to set up</w:t>
      </w:r>
      <w:r>
        <w:t xml:space="preserve"> D</w:t>
      </w:r>
      <w:r w:rsidRPr="0041586F">
        <w:t xml:space="preserve">ose of </w:t>
      </w:r>
      <w:r>
        <w:t>N</w:t>
      </w:r>
      <w:r w:rsidRPr="0041586F">
        <w:t>ature</w:t>
      </w:r>
      <w:r>
        <w:t>.</w:t>
      </w:r>
    </w:p>
    <w:p w:rsidR="00670544" w:rsidP="00670544">
      <w:pPr>
        <w:pStyle w:val="Answer"/>
      </w:pPr>
      <w:r>
        <w:t>O</w:t>
      </w:r>
      <w:r w:rsidRPr="00CA4766">
        <w:t>ur work is rooted in a wealth of scientific evidence</w:t>
      </w:r>
      <w:r>
        <w:t xml:space="preserve"> that </w:t>
      </w:r>
      <w:r w:rsidRPr="00CA4766">
        <w:t>demonstrates the physiological and psychological benefits of an increased conne</w:t>
      </w:r>
      <w:r>
        <w:t>ct</w:t>
      </w:r>
      <w:r w:rsidRPr="00CA4766">
        <w:t>ion to the natural world.</w:t>
      </w:r>
      <w:r>
        <w:t xml:space="preserve"> Since we set up four years ago, we have had over 800 referrals from GPs and o</w:t>
      </w:r>
      <w:r w:rsidRPr="00CA4766">
        <w:t>ur recovery rates are consistently higher than</w:t>
      </w:r>
      <w:r>
        <w:t xml:space="preserve"> many </w:t>
      </w:r>
      <w:r w:rsidRPr="00CA4766">
        <w:t>comparable current NHS interventions.</w:t>
      </w:r>
      <w:r>
        <w:t xml:space="preserve"> </w:t>
      </w:r>
    </w:p>
    <w:p w:rsidR="00670544" w:rsidP="00561D6D">
      <w:pPr>
        <w:pStyle w:val="Remark"/>
      </w:pPr>
      <w:r w:rsidRPr="000B0C09">
        <w:rPr>
          <w:b/>
        </w:rPr>
        <w:t>The Chair:</w:t>
      </w:r>
      <w:r>
        <w:t xml:space="preserve"> Are you able to distinguish the effects of n</w:t>
      </w:r>
      <w:r w:rsidRPr="00CA4766">
        <w:t>atural light and natural sounds</w:t>
      </w:r>
      <w:r>
        <w:t xml:space="preserve"> from the general </w:t>
      </w:r>
      <w:r w:rsidRPr="00CA4766">
        <w:t>benefits of nature in what you are doing?</w:t>
      </w:r>
      <w:r>
        <w:t xml:space="preserve"> </w:t>
      </w:r>
    </w:p>
    <w:p w:rsidR="00670544" w:rsidP="00670544">
      <w:pPr>
        <w:pStyle w:val="Answer"/>
      </w:pPr>
      <w:r>
        <w:rPr>
          <w:b/>
          <w:i/>
        </w:rPr>
        <w:t xml:space="preserve">Dr Alison Greenwood: </w:t>
      </w:r>
      <w:r>
        <w:t xml:space="preserve">Yes, a little, I think—to some extent. </w:t>
      </w:r>
      <w:r w:rsidRPr="00CA4766">
        <w:t xml:space="preserve">I </w:t>
      </w:r>
      <w:r>
        <w:t>shall</w:t>
      </w:r>
      <w:r w:rsidRPr="00CA4766">
        <w:t xml:space="preserve"> talk today generally</w:t>
      </w:r>
      <w:r>
        <w:t xml:space="preserve"> about the mental </w:t>
      </w:r>
      <w:r w:rsidRPr="00CA4766">
        <w:t>benefits of the whole environment of being outside in nature</w:t>
      </w:r>
      <w:r>
        <w:t xml:space="preserve">, but we talk </w:t>
      </w:r>
      <w:r w:rsidRPr="00CA4766">
        <w:t>quite often about</w:t>
      </w:r>
      <w:r>
        <w:t xml:space="preserve"> knowing of six active ingredients of nature, </w:t>
      </w:r>
      <w:r w:rsidRPr="00CA4766">
        <w:t>one of which is sunlight and another of which is natural sounds.</w:t>
      </w:r>
      <w:r>
        <w:t xml:space="preserve"> </w:t>
      </w:r>
      <w:r w:rsidRPr="00CA4766">
        <w:t xml:space="preserve">That is </w:t>
      </w:r>
      <w:r>
        <w:t xml:space="preserve">a third </w:t>
      </w:r>
      <w:r w:rsidRPr="00CA4766">
        <w:t xml:space="preserve">of </w:t>
      </w:r>
      <w:r>
        <w:t>our</w:t>
      </w:r>
      <w:r w:rsidRPr="00CA4766">
        <w:t xml:space="preserve"> work, I guess.</w:t>
      </w:r>
      <w:r>
        <w:t xml:space="preserve"> </w:t>
      </w:r>
    </w:p>
    <w:p w:rsidR="00670544" w:rsidP="00670544">
      <w:pPr>
        <w:pStyle w:val="Remark"/>
      </w:pPr>
      <w:r w:rsidRPr="000B0C09">
        <w:rPr>
          <w:b/>
        </w:rPr>
        <w:t>The Chair:</w:t>
      </w:r>
      <w:r>
        <w:t xml:space="preserve"> Those are the two areas </w:t>
      </w:r>
      <w:r w:rsidRPr="00CA4766">
        <w:t>that we are particularly interested in today</w:t>
      </w:r>
      <w:r>
        <w:t>, thank you. Alex Smalley, c</w:t>
      </w:r>
      <w:r w:rsidRPr="00CA4766">
        <w:t>an we come to you for an opening statement?</w:t>
      </w:r>
      <w:r>
        <w:t xml:space="preserve">  </w:t>
      </w:r>
    </w:p>
    <w:p w:rsidR="00670544" w:rsidP="00670544">
      <w:pPr>
        <w:pStyle w:val="Answer"/>
      </w:pPr>
      <w:r>
        <w:rPr>
          <w:b/>
          <w:i/>
        </w:rPr>
        <w:t xml:space="preserve">Alex Smalley: </w:t>
      </w:r>
      <w:r>
        <w:t xml:space="preserve">Yes, hello, it is great to be here. I am a </w:t>
      </w:r>
      <w:r w:rsidRPr="0041586F">
        <w:t xml:space="preserve">PhD </w:t>
      </w:r>
      <w:r>
        <w:t>f</w:t>
      </w:r>
      <w:r w:rsidRPr="0041586F">
        <w:t>ellow</w:t>
      </w:r>
      <w:r>
        <w:t xml:space="preserve"> at the </w:t>
      </w:r>
      <w:r w:rsidRPr="0041586F">
        <w:t>University of Exeter</w:t>
      </w:r>
      <w:r>
        <w:t xml:space="preserve">, funded by the </w:t>
      </w:r>
      <w:r>
        <w:t>Wellcome</w:t>
      </w:r>
      <w:r>
        <w:t xml:space="preserve"> Trust. </w:t>
      </w:r>
      <w:r w:rsidRPr="00CA4766">
        <w:t>My research over the last five years has really focused on trying to understand</w:t>
      </w:r>
      <w:r>
        <w:t xml:space="preserve"> more about </w:t>
      </w:r>
      <w:r w:rsidRPr="00CA4766">
        <w:t>the ways people react to spending time in nature</w:t>
      </w:r>
      <w:r>
        <w:t>. I</w:t>
      </w:r>
      <w:r w:rsidRPr="00CA4766">
        <w:t>t is really centred on how people respond to virtual forms of nature</w:t>
      </w:r>
      <w:r>
        <w:t xml:space="preserve">. </w:t>
      </w:r>
      <w:r w:rsidR="00291CCA">
        <w:t>T</w:t>
      </w:r>
      <w:r w:rsidRPr="00CA4766">
        <w:t xml:space="preserve">hat is </w:t>
      </w:r>
      <w:r w:rsidRPr="00CA4766">
        <w:t>really important</w:t>
      </w:r>
      <w:r>
        <w:t>,</w:t>
      </w:r>
      <w:r w:rsidRPr="00CA4766">
        <w:t xml:space="preserve"> for several reasons</w:t>
      </w:r>
      <w:r>
        <w:t xml:space="preserve">. </w:t>
      </w:r>
    </w:p>
    <w:p w:rsidR="00670544" w:rsidP="00670544">
      <w:pPr>
        <w:pStyle w:val="Answer"/>
      </w:pPr>
      <w:r>
        <w:t>First, t</w:t>
      </w:r>
      <w:r w:rsidRPr="00CA4766">
        <w:t>his kind of experimental work where we take people into the laboratory setting</w:t>
      </w:r>
      <w:r>
        <w:t xml:space="preserve"> or </w:t>
      </w:r>
      <w:r w:rsidRPr="00CA4766">
        <w:t>run carefully controlled experiments can tell us an awful lot about</w:t>
      </w:r>
      <w:r>
        <w:t xml:space="preserve"> how they r</w:t>
      </w:r>
      <w:r w:rsidRPr="00CA4766">
        <w:t>espond to nature in the real world</w:t>
      </w:r>
      <w:r>
        <w:t xml:space="preserve">. But also, for lots of people access to the natural environment </w:t>
      </w:r>
      <w:r w:rsidRPr="00CA4766">
        <w:t>is very po</w:t>
      </w:r>
      <w:r>
        <w:t>or. F</w:t>
      </w:r>
      <w:r w:rsidRPr="00CA4766">
        <w:t xml:space="preserve">or example, if you are recovering from major </w:t>
      </w:r>
      <w:r w:rsidRPr="00CA4766">
        <w:t>surgery</w:t>
      </w:r>
      <w:r w:rsidRPr="00CA4766">
        <w:t xml:space="preserve"> </w:t>
      </w:r>
      <w:r>
        <w:t>you</w:t>
      </w:r>
      <w:r w:rsidRPr="00CA4766">
        <w:t xml:space="preserve"> are in clinical settings</w:t>
      </w:r>
      <w:r>
        <w:t xml:space="preserve"> or long-term care. I</w:t>
      </w:r>
      <w:r w:rsidRPr="00CA4766">
        <w:t>n these cases, digital proxies for real contact</w:t>
      </w:r>
      <w:r>
        <w:t xml:space="preserve"> can be very beneficial. </w:t>
      </w:r>
    </w:p>
    <w:p w:rsidR="00670544" w:rsidP="00670544">
      <w:pPr>
        <w:pStyle w:val="Answer"/>
      </w:pPr>
      <w:r>
        <w:t>I</w:t>
      </w:r>
      <w:r w:rsidRPr="00CA4766">
        <w:t xml:space="preserve">t is also </w:t>
      </w:r>
      <w:r w:rsidR="00AD2FF4">
        <w:t xml:space="preserve">important </w:t>
      </w:r>
      <w:r w:rsidRPr="00CA4766">
        <w:t>becaus</w:t>
      </w:r>
      <w:r>
        <w:t>e</w:t>
      </w:r>
      <w:r w:rsidRPr="00CA4766">
        <w:t xml:space="preserve"> routinely</w:t>
      </w:r>
      <w:r>
        <w:t xml:space="preserve">, in the UK in </w:t>
      </w:r>
      <w:r w:rsidRPr="00CA4766">
        <w:t>particular, millions of people sit down and experience nature through virtual means.</w:t>
      </w:r>
      <w:r>
        <w:t xml:space="preserve"> </w:t>
      </w:r>
      <w:r w:rsidRPr="00CA4766">
        <w:t>I am talking about natural history documentaries</w:t>
      </w:r>
      <w:r>
        <w:t xml:space="preserve">: over 9 million people tuned into the </w:t>
      </w:r>
      <w:r w:rsidRPr="00CA4766">
        <w:t>first episode of the BBC's</w:t>
      </w:r>
      <w:r>
        <w:t xml:space="preserve"> “</w:t>
      </w:r>
      <w:r w:rsidRPr="00CA4766">
        <w:t xml:space="preserve">Planet Earth </w:t>
      </w:r>
      <w:r>
        <w:t xml:space="preserve">II” series. That means </w:t>
      </w:r>
      <w:r w:rsidR="004A6E21">
        <w:t xml:space="preserve">that </w:t>
      </w:r>
      <w:r>
        <w:t xml:space="preserve">7% </w:t>
      </w:r>
      <w:r w:rsidRPr="00CA4766">
        <w:t>of the UK population were experiencing nature for an hour on their sofas</w:t>
      </w:r>
      <w:r>
        <w:t xml:space="preserve">, via these virtual means. Over the last five years, I have worked with the BBC across three large-scale studies that looked at how these kinds of contacts can impact people. A crucial component of that </w:t>
      </w:r>
      <w:r w:rsidR="006C3B4B">
        <w:t xml:space="preserve">has </w:t>
      </w:r>
      <w:r>
        <w:t xml:space="preserve">focused on sound—the sounds of the natural environment and the possible positive effects that they can have. </w:t>
      </w:r>
    </w:p>
    <w:p w:rsidR="00784CBE" w:rsidP="00784CBE">
      <w:pPr>
        <w:pStyle w:val="Remark"/>
      </w:pPr>
      <w:r w:rsidRPr="000B0C09">
        <w:rPr>
          <w:b/>
        </w:rPr>
        <w:t>The Chair:</w:t>
      </w:r>
      <w:r>
        <w:t xml:space="preserve"> Thank you. That all sounds very interesting, and I know that my colleagues want to get on rapidly to asking you about the evidence for some of these impacts. </w:t>
      </w:r>
    </w:p>
    <w:p w:rsidR="00784CBE" w:rsidRPr="000B7C0F" w:rsidP="00784CBE">
      <w:pPr>
        <w:pStyle w:val="Question"/>
      </w:pPr>
      <w:r w:rsidRPr="000B0C09">
        <w:rPr>
          <w:b/>
        </w:rPr>
        <w:t>Lord Sharkey:</w:t>
      </w:r>
      <w:r>
        <w:t xml:space="preserve"> Could I ask each of you to characterise </w:t>
      </w:r>
      <w:r w:rsidRPr="000B7C0F">
        <w:t xml:space="preserve">the evidence base </w:t>
      </w:r>
      <w:r w:rsidR="004A6E21">
        <w:t>for</w:t>
      </w:r>
      <w:r w:rsidRPr="000B7C0F">
        <w:t xml:space="preserve"> the potential of each of the techniques to improve health</w:t>
      </w:r>
      <w:r>
        <w:t xml:space="preserve">, focusing on </w:t>
      </w:r>
      <w:r>
        <w:t xml:space="preserve">light and noise, the subject of our inquiry? Perhaps you could tell us </w:t>
      </w:r>
      <w:r w:rsidRPr="000B7C0F">
        <w:t>what impacts these methods have and how much research has been done</w:t>
      </w:r>
      <w:r>
        <w:t xml:space="preserve">. I noticed, Dr Greenwood, that you mentioned in your opening statement a wealth of scientific evidence, so perhaps I could start with you. </w:t>
      </w:r>
    </w:p>
    <w:p w:rsidR="00784CBE" w:rsidP="00784CBE">
      <w:pPr>
        <w:pStyle w:val="Answer"/>
      </w:pPr>
      <w:r>
        <w:rPr>
          <w:b/>
          <w:i/>
        </w:rPr>
        <w:t xml:space="preserve">Dr Alison Greenwood: </w:t>
      </w:r>
      <w:r>
        <w:t xml:space="preserve">Yes, I think there is a wealth of scientific evidence—a substantial body now, I would say. It is probably only in the last 20 years or so that we have been studying nature with any kind of scientific rigour but, over those years, there have been comprehensive, systematic reviews and meta-analyses undertaken by national Governments, our own being one of them. Japan, South Korea, Australia, </w:t>
      </w:r>
      <w:r>
        <w:t>Canada</w:t>
      </w:r>
      <w:r>
        <w:t xml:space="preserve"> and the World Health Organization all now recognise that increased engagement with nature has a positive impact on human health. </w:t>
      </w:r>
    </w:p>
    <w:p w:rsidR="00784CBE" w:rsidP="00784CBE">
      <w:pPr>
        <w:pStyle w:val="Answer"/>
      </w:pPr>
      <w:r>
        <w:t xml:space="preserve">Hundreds of individual studies have consistently demonstrated </w:t>
      </w:r>
      <w:r>
        <w:t>a number of</w:t>
      </w:r>
      <w:r>
        <w:t xml:space="preserve"> physiological and psychological benefits of nature in general. Perhaps the committee would allow me to talk briefly about them and then specifically those to do with natural sunlight and sounds. </w:t>
      </w:r>
    </w:p>
    <w:p w:rsidR="00784CBE" w:rsidP="00784CBE">
      <w:pPr>
        <w:pStyle w:val="Answer"/>
      </w:pPr>
      <w:r>
        <w:t xml:space="preserve">Generally, the physiological and psychological benefits of nature and, certainly, natural sounds will do this: </w:t>
      </w:r>
      <w:r w:rsidRPr="005E7B6B">
        <w:t>activating the parasympathetic nervous system</w:t>
      </w:r>
      <w:r>
        <w:t xml:space="preserve"> and </w:t>
      </w:r>
      <w:r w:rsidRPr="005E7B6B">
        <w:t>suppressing the sympathetic nervous system</w:t>
      </w:r>
      <w:r>
        <w:t xml:space="preserve">. </w:t>
      </w:r>
      <w:r w:rsidRPr="005E7B6B">
        <w:t xml:space="preserve">It seems to be a </w:t>
      </w:r>
      <w:r>
        <w:t xml:space="preserve">very </w:t>
      </w:r>
      <w:r w:rsidRPr="005E7B6B">
        <w:t>well</w:t>
      </w:r>
      <w:r>
        <w:t>-</w:t>
      </w:r>
      <w:r w:rsidRPr="005E7B6B">
        <w:t xml:space="preserve">understood phenomenon that </w:t>
      </w:r>
      <w:r w:rsidR="009E5311">
        <w:t xml:space="preserve">when </w:t>
      </w:r>
      <w:r w:rsidRPr="005E7B6B">
        <w:t>we g</w:t>
      </w:r>
      <w:r>
        <w:t>o</w:t>
      </w:r>
      <w:r w:rsidRPr="005E7B6B">
        <w:t xml:space="preserve"> outside in nature</w:t>
      </w:r>
      <w:r>
        <w:t xml:space="preserve">, </w:t>
      </w:r>
      <w:r w:rsidRPr="005E7B6B">
        <w:t>our blood pressure and heart rate decrease</w:t>
      </w:r>
      <w:r>
        <w:t>. T</w:t>
      </w:r>
      <w:r w:rsidRPr="005E7B6B">
        <w:t>here is also a</w:t>
      </w:r>
      <w:r>
        <w:t xml:space="preserve"> decrease in cortisol levels, </w:t>
      </w:r>
      <w:r w:rsidRPr="005E7B6B">
        <w:t>which is an indicator of stress</w:t>
      </w:r>
      <w:r>
        <w:t>, and</w:t>
      </w:r>
      <w:r w:rsidRPr="005E7B6B">
        <w:t xml:space="preserve"> heart</w:t>
      </w:r>
      <w:r>
        <w:t>-</w:t>
      </w:r>
      <w:r w:rsidRPr="005E7B6B">
        <w:t>rate variability increases</w:t>
      </w:r>
      <w:r>
        <w:t xml:space="preserve">. </w:t>
      </w:r>
    </w:p>
    <w:p w:rsidR="00784CBE" w:rsidP="00784CBE">
      <w:pPr>
        <w:pStyle w:val="Answer"/>
      </w:pPr>
      <w:r>
        <w:t>T</w:t>
      </w:r>
      <w:r w:rsidRPr="005E7B6B">
        <w:t>hose biomarkers of stress all</w:t>
      </w:r>
      <w:r>
        <w:t xml:space="preserve"> </w:t>
      </w:r>
      <w:r w:rsidRPr="005E7B6B">
        <w:t>seem quite clear</w:t>
      </w:r>
      <w:r>
        <w:t xml:space="preserve"> but, on top of that, </w:t>
      </w:r>
      <w:r w:rsidRPr="005E7B6B">
        <w:t>there are other physiological phenomena</w:t>
      </w:r>
      <w:r>
        <w:t xml:space="preserve"> </w:t>
      </w:r>
      <w:r w:rsidRPr="005E7B6B">
        <w:t xml:space="preserve">that we have probably started to understand only in the last </w:t>
      </w:r>
      <w:r>
        <w:t>10</w:t>
      </w:r>
      <w:r w:rsidRPr="005E7B6B">
        <w:t xml:space="preserve"> years or so</w:t>
      </w:r>
      <w:r>
        <w:t xml:space="preserve">: for example, looking at the blood and the increase in natural killer cells that occur </w:t>
      </w:r>
      <w:r w:rsidRPr="005E7B6B">
        <w:t>when we are outside in nature</w:t>
      </w:r>
      <w:r>
        <w:t xml:space="preserve">, which is </w:t>
      </w:r>
      <w:r w:rsidRPr="005E7B6B">
        <w:t>really important</w:t>
      </w:r>
      <w:r w:rsidRPr="005E7B6B">
        <w:t xml:space="preserve">. Medical scientists are very excited about </w:t>
      </w:r>
      <w:r w:rsidRPr="005E7B6B">
        <w:t>it</w:t>
      </w:r>
      <w:r w:rsidR="00902868">
        <w:t>,</w:t>
      </w:r>
      <w:r w:rsidRPr="005E7B6B">
        <w:t xml:space="preserve"> becaus</w:t>
      </w:r>
      <w:r>
        <w:t>e</w:t>
      </w:r>
      <w:r w:rsidRPr="005E7B6B">
        <w:t xml:space="preserve"> it is about improving immune functioning</w:t>
      </w:r>
      <w:r>
        <w:t>, which is at the heart</w:t>
      </w:r>
      <w:r w:rsidRPr="005E7B6B">
        <w:t xml:space="preserve"> of so many physical and mental health issues.</w:t>
      </w:r>
    </w:p>
    <w:p w:rsidR="00784CBE" w:rsidP="00784CBE">
      <w:pPr>
        <w:pStyle w:val="Answer"/>
      </w:pPr>
      <w:r w:rsidRPr="005E7B6B">
        <w:t>But we are also now able to look at</w:t>
      </w:r>
      <w:r>
        <w:t xml:space="preserve"> brain functioning and </w:t>
      </w:r>
      <w:r w:rsidRPr="005E7B6B">
        <w:t>notice that when people are outside, there is an increas</w:t>
      </w:r>
      <w:r>
        <w:t>e in</w:t>
      </w:r>
      <w:r w:rsidRPr="005E7B6B">
        <w:t xml:space="preserve"> alpha waves</w:t>
      </w:r>
      <w:r>
        <w:t xml:space="preserve"> </w:t>
      </w:r>
      <w:r w:rsidRPr="005E7B6B">
        <w:t>in the brain</w:t>
      </w:r>
      <w:r>
        <w:t xml:space="preserve">—alpha waves </w:t>
      </w:r>
      <w:r w:rsidRPr="005E7B6B">
        <w:t>being an indicator of a wakefully relaxed state</w:t>
      </w:r>
      <w:r>
        <w:t>. W</w:t>
      </w:r>
      <w:r w:rsidRPr="005E7B6B">
        <w:t xml:space="preserve">e know that when we go outside, most of us </w:t>
      </w:r>
      <w:r>
        <w:t xml:space="preserve">will </w:t>
      </w:r>
      <w:r w:rsidRPr="005E7B6B">
        <w:t>experience that feeling of being relaxed</w:t>
      </w:r>
      <w:r>
        <w:t xml:space="preserve"> instantly</w:t>
      </w:r>
      <w:r w:rsidR="007206AA">
        <w:t>. B</w:t>
      </w:r>
      <w:r w:rsidRPr="005E7B6B">
        <w:t>ut we do</w:t>
      </w:r>
      <w:r w:rsidR="00AB2FD9">
        <w:t xml:space="preserve"> not</w:t>
      </w:r>
      <w:r w:rsidRPr="005E7B6B">
        <w:t xml:space="preserve"> just get relaxed when we go outside</w:t>
      </w:r>
      <w:r>
        <w:t xml:space="preserve">, in the way that </w:t>
      </w:r>
      <w:r w:rsidRPr="005E7B6B">
        <w:t>perhaps a glass of wine might help us to feel relaxed. We also seem to</w:t>
      </w:r>
      <w:r>
        <w:t xml:space="preserve"> feel quite uplifted at the same time, </w:t>
      </w:r>
      <w:r w:rsidRPr="005E7B6B">
        <w:t>which is a sort of opposite phenomen</w:t>
      </w:r>
      <w:r>
        <w:t xml:space="preserve">on: </w:t>
      </w:r>
      <w:r w:rsidRPr="005E7B6B">
        <w:t>going outside in nature seems to both relax us</w:t>
      </w:r>
      <w:r>
        <w:t xml:space="preserve"> and </w:t>
      </w:r>
      <w:r w:rsidRPr="005E7B6B">
        <w:t xml:space="preserve">motivate us, giving us </w:t>
      </w:r>
      <w:r w:rsidRPr="005E7B6B">
        <w:t>some kind of positive</w:t>
      </w:r>
      <w:r w:rsidRPr="005E7B6B">
        <w:t xml:space="preserve"> energy</w:t>
      </w:r>
      <w:r>
        <w:t xml:space="preserve">. It is the increase in alpha waves </w:t>
      </w:r>
      <w:r w:rsidRPr="005E7B6B">
        <w:t>in the brain</w:t>
      </w:r>
      <w:r>
        <w:t>—</w:t>
      </w:r>
      <w:r w:rsidRPr="005E7B6B">
        <w:t>that indicator of a wakefully relaxed state</w:t>
      </w:r>
      <w:r>
        <w:t xml:space="preserve">—that nature seems to be able to do very well. </w:t>
      </w:r>
    </w:p>
    <w:p w:rsidR="00784CBE" w:rsidP="00784CBE">
      <w:pPr>
        <w:pStyle w:val="Answer"/>
      </w:pPr>
      <w:r>
        <w:t>T</w:t>
      </w:r>
      <w:r w:rsidRPr="005E7B6B">
        <w:t>here is also</w:t>
      </w:r>
      <w:r>
        <w:t xml:space="preserve"> </w:t>
      </w:r>
      <w:r w:rsidRPr="005E7B6B">
        <w:t>an improvement in psychological functioning</w:t>
      </w:r>
      <w:r>
        <w:t>. W</w:t>
      </w:r>
      <w:r w:rsidRPr="005E7B6B">
        <w:t>e know very well that when we go outside</w:t>
      </w:r>
      <w:r>
        <w:t xml:space="preserve"> there </w:t>
      </w:r>
      <w:r w:rsidRPr="005E7B6B">
        <w:t>is an increase in positive emotions</w:t>
      </w:r>
      <w:r>
        <w:t xml:space="preserve"> and a decrease </w:t>
      </w:r>
      <w:r w:rsidRPr="005E7B6B">
        <w:t>in negative emotions</w:t>
      </w:r>
      <w:r>
        <w:t xml:space="preserve">, </w:t>
      </w:r>
      <w:r w:rsidRPr="005E7B6B">
        <w:t>which is obviously important for the effect that it has</w:t>
      </w:r>
      <w:r>
        <w:t xml:space="preserve"> on common </w:t>
      </w:r>
      <w:r w:rsidRPr="005E7B6B">
        <w:t>mental health issues such as depression and anxiety</w:t>
      </w:r>
      <w:r>
        <w:t xml:space="preserve">. There are also improvements in cognitive functioning </w:t>
      </w:r>
      <w:r w:rsidRPr="005E7B6B">
        <w:t>and mental alertness</w:t>
      </w:r>
      <w:r>
        <w:t xml:space="preserve">, </w:t>
      </w:r>
      <w:r w:rsidRPr="005E7B6B">
        <w:t>focus</w:t>
      </w:r>
      <w:r w:rsidR="009E5311">
        <w:t xml:space="preserve"> and </w:t>
      </w:r>
      <w:r w:rsidRPr="005E7B6B">
        <w:t>concentration and improvements in sleep</w:t>
      </w:r>
      <w:r>
        <w:t xml:space="preserve">, </w:t>
      </w:r>
      <w:r w:rsidRPr="005E7B6B">
        <w:t>which I</w:t>
      </w:r>
      <w:r>
        <w:t xml:space="preserve"> </w:t>
      </w:r>
      <w:r>
        <w:t>a</w:t>
      </w:r>
      <w:r w:rsidRPr="005E7B6B">
        <w:t xml:space="preserve">m sure Pierre </w:t>
      </w:r>
      <w:r w:rsidR="00712C9E">
        <w:t>will</w:t>
      </w:r>
      <w:r w:rsidRPr="005E7B6B">
        <w:t xml:space="preserve"> talk about later.</w:t>
      </w:r>
      <w:r>
        <w:t xml:space="preserve"> </w:t>
      </w:r>
      <w:r w:rsidRPr="005E7B6B">
        <w:t xml:space="preserve">I suppose that is the general evidence </w:t>
      </w:r>
      <w:r w:rsidR="00712C9E">
        <w:t xml:space="preserve">that </w:t>
      </w:r>
      <w:r w:rsidRPr="005E7B6B">
        <w:t>we have consistently got</w:t>
      </w:r>
      <w:r>
        <w:t xml:space="preserve"> </w:t>
      </w:r>
      <w:r w:rsidRPr="005E7B6B">
        <w:t>from the meta</w:t>
      </w:r>
      <w:r>
        <w:t>-</w:t>
      </w:r>
      <w:r w:rsidRPr="005E7B6B">
        <w:t>analys</w:t>
      </w:r>
      <w:r>
        <w:t>e</w:t>
      </w:r>
      <w:r w:rsidRPr="005E7B6B">
        <w:t>s</w:t>
      </w:r>
      <w:r>
        <w:t xml:space="preserve"> </w:t>
      </w:r>
      <w:r w:rsidRPr="005E7B6B">
        <w:t xml:space="preserve">that </w:t>
      </w:r>
      <w:r>
        <w:t>G</w:t>
      </w:r>
      <w:r w:rsidRPr="005E7B6B">
        <w:t>overnments have produced.</w:t>
      </w:r>
      <w:r>
        <w:t xml:space="preserve"> </w:t>
      </w:r>
    </w:p>
    <w:p w:rsidR="00784CBE" w:rsidP="00784CBE">
      <w:pPr>
        <w:pStyle w:val="Answer"/>
      </w:pPr>
      <w:r w:rsidRPr="005E7B6B">
        <w:t xml:space="preserve">Specifically on the elements </w:t>
      </w:r>
      <w:r w:rsidR="00AB0E83">
        <w:t xml:space="preserve">that </w:t>
      </w:r>
      <w:r w:rsidRPr="005E7B6B">
        <w:t>we are talking about today,</w:t>
      </w:r>
      <w:r>
        <w:t xml:space="preserve"> </w:t>
      </w:r>
      <w:r w:rsidRPr="00AB620E">
        <w:t>including natural sunlight, I am sure I am not the main expert in the room to talk about light</w:t>
      </w:r>
      <w:r w:rsidR="00AB0E83">
        <w:t>, b</w:t>
      </w:r>
      <w:r>
        <w:t xml:space="preserve">ut the increase in serotonin and vitamin D are </w:t>
      </w:r>
      <w:r w:rsidRPr="00AB620E">
        <w:t xml:space="preserve">the two pieces of evidence </w:t>
      </w:r>
      <w:r>
        <w:t>relevant to the work that we do, given</w:t>
      </w:r>
      <w:r w:rsidRPr="00AB620E">
        <w:t xml:space="preserve"> th</w:t>
      </w:r>
      <w:r>
        <w:t>eir</w:t>
      </w:r>
      <w:r w:rsidRPr="00AB620E">
        <w:t xml:space="preserve"> impact on depression</w:t>
      </w:r>
      <w:r>
        <w:t xml:space="preserve">, </w:t>
      </w:r>
      <w:r w:rsidRPr="00AB620E">
        <w:t>sunlight being found to boost levels of serotonin</w:t>
      </w:r>
      <w:r w:rsidR="009E5311">
        <w:t xml:space="preserve">, </w:t>
      </w:r>
      <w:r w:rsidRPr="00AB620E">
        <w:t xml:space="preserve">a </w:t>
      </w:r>
      <w:r>
        <w:t>neuro</w:t>
      </w:r>
      <w:r w:rsidRPr="00AB620E">
        <w:t>transmitter associated with feelings of well-being and happiness</w:t>
      </w:r>
      <w:r>
        <w:t xml:space="preserve">. Most modern SSRIs—the </w:t>
      </w:r>
      <w:r w:rsidR="009E5311">
        <w:t xml:space="preserve">most common </w:t>
      </w:r>
      <w:r>
        <w:t>antidepressants that we use—</w:t>
      </w:r>
      <w:r w:rsidRPr="00AB620E">
        <w:t>are about increasing the amount of serotonin in our brain</w:t>
      </w:r>
      <w:r>
        <w:t>. K</w:t>
      </w:r>
      <w:r w:rsidRPr="00AB620E">
        <w:t>nowing that sunlight does that without all the side</w:t>
      </w:r>
      <w:r>
        <w:t>-</w:t>
      </w:r>
      <w:r w:rsidRPr="00AB620E">
        <w:t>effects that come with antidepressants</w:t>
      </w:r>
      <w:r>
        <w:t xml:space="preserve"> </w:t>
      </w:r>
      <w:r w:rsidRPr="00AB620E">
        <w:t>is an important piece of evidence for us</w:t>
      </w:r>
      <w:r>
        <w:t xml:space="preserve">. </w:t>
      </w:r>
      <w:r w:rsidRPr="00AB620E">
        <w:t xml:space="preserve">We know, of course, that vitamin D is important for overall health and well-being and </w:t>
      </w:r>
      <w:r>
        <w:t xml:space="preserve">that </w:t>
      </w:r>
      <w:r w:rsidRPr="00AB620E">
        <w:t>humans get most</w:t>
      </w:r>
      <w:r>
        <w:t xml:space="preserve"> of their vitamin D from </w:t>
      </w:r>
      <w:r w:rsidRPr="00AB620E">
        <w:t>expos</w:t>
      </w:r>
      <w:r>
        <w:t>ure</w:t>
      </w:r>
      <w:r w:rsidRPr="00AB620E">
        <w:t xml:space="preserve"> to sunlight.</w:t>
      </w:r>
      <w:r>
        <w:t xml:space="preserve"> </w:t>
      </w:r>
      <w:r w:rsidRPr="00AB620E">
        <w:t>The World Health Organi</w:t>
      </w:r>
      <w:r>
        <w:t>z</w:t>
      </w:r>
      <w:r w:rsidRPr="00AB620E">
        <w:t>ation recommends that we spend 10 to 30 minutes outside</w:t>
      </w:r>
      <w:r>
        <w:t xml:space="preserve">, getting </w:t>
      </w:r>
      <w:r w:rsidRPr="00AB620E">
        <w:t>natural sunlight,</w:t>
      </w:r>
      <w:r>
        <w:t xml:space="preserve"> </w:t>
      </w:r>
      <w:r w:rsidRPr="00AB620E">
        <w:t>several times a week</w:t>
      </w:r>
      <w:r>
        <w:t xml:space="preserve">. </w:t>
      </w:r>
    </w:p>
    <w:p w:rsidR="00784CBE" w:rsidP="00784CBE">
      <w:pPr>
        <w:pStyle w:val="Answer"/>
      </w:pPr>
      <w:r>
        <w:t>O</w:t>
      </w:r>
      <w:r w:rsidRPr="00AB620E">
        <w:t xml:space="preserve">n natural sounds, </w:t>
      </w:r>
      <w:r w:rsidRPr="00AB620E">
        <w:t>it is clear</w:t>
      </w:r>
      <w:r>
        <w:t xml:space="preserve"> that some</w:t>
      </w:r>
      <w:r>
        <w:t xml:space="preserve"> of the </w:t>
      </w:r>
      <w:r w:rsidRPr="00AB620E">
        <w:t>effects I talked about earlier are brought about by listening</w:t>
      </w:r>
      <w:r>
        <w:t xml:space="preserve"> to those</w:t>
      </w:r>
      <w:r w:rsidR="002E74BD">
        <w:t>,</w:t>
      </w:r>
      <w:r>
        <w:t xml:space="preserve"> but there are two things going on when we think about natural soundscapes. </w:t>
      </w:r>
      <w:r w:rsidRPr="00AB620E">
        <w:t>The first is that if you are in a natural environment</w:t>
      </w:r>
      <w:r w:rsidR="00EE236B">
        <w:t>,</w:t>
      </w:r>
      <w:r>
        <w:t xml:space="preserve"> </w:t>
      </w:r>
      <w:r w:rsidRPr="00AB620E">
        <w:t>it is likely</w:t>
      </w:r>
      <w:r>
        <w:t xml:space="preserve"> that you are not in </w:t>
      </w:r>
      <w:r w:rsidRPr="00AB620E">
        <w:t>a</w:t>
      </w:r>
      <w:r>
        <w:t>n</w:t>
      </w:r>
      <w:r w:rsidRPr="00AB620E">
        <w:t xml:space="preserve"> environment </w:t>
      </w:r>
      <w:r>
        <w:t xml:space="preserve">with </w:t>
      </w:r>
      <w:r w:rsidRPr="00AB620E">
        <w:t>lots of noise pollutants</w:t>
      </w:r>
      <w:r>
        <w:t xml:space="preserve">; as we know, </w:t>
      </w:r>
      <w:r w:rsidR="002D0DE9">
        <w:t>noise pollution</w:t>
      </w:r>
      <w:r w:rsidRPr="00AB620E">
        <w:t xml:space="preserve"> is one of the biggest health hazards of modern times.</w:t>
      </w:r>
      <w:r>
        <w:t xml:space="preserve"> </w:t>
      </w:r>
      <w:r w:rsidRPr="00AB620E">
        <w:t>Research is clear that one benefit of being in a natural environment</w:t>
      </w:r>
      <w:r>
        <w:t xml:space="preserve"> </w:t>
      </w:r>
      <w:r w:rsidRPr="00AB620E">
        <w:t>is that we do not have th</w:t>
      </w:r>
      <w:r>
        <w:t>o</w:t>
      </w:r>
      <w:r w:rsidRPr="00AB620E">
        <w:t>se noise pollutants</w:t>
      </w:r>
      <w:r>
        <w:t xml:space="preserve">. </w:t>
      </w:r>
    </w:p>
    <w:p w:rsidR="00784CBE" w:rsidP="00784CBE">
      <w:pPr>
        <w:pStyle w:val="Answer"/>
      </w:pPr>
      <w:r w:rsidRPr="00AB620E">
        <w:t xml:space="preserve">When listening to natural </w:t>
      </w:r>
      <w:r>
        <w:t>sounds</w:t>
      </w:r>
      <w:r w:rsidRPr="00AB620E">
        <w:t xml:space="preserve"> themselves, what </w:t>
      </w:r>
      <w:r>
        <w:t>about</w:t>
      </w:r>
      <w:r w:rsidRPr="00AB620E">
        <w:t xml:space="preserve"> </w:t>
      </w:r>
      <w:r w:rsidR="004F54A8">
        <w:t xml:space="preserve">this </w:t>
      </w:r>
      <w:r w:rsidR="00CF7F60">
        <w:t>as</w:t>
      </w:r>
      <w:r w:rsidR="004F54A8">
        <w:t xml:space="preserve"> an </w:t>
      </w:r>
      <w:r w:rsidRPr="00AB620E">
        <w:t>active ingredient?</w:t>
      </w:r>
      <w:r>
        <w:t xml:space="preserve"> We know that it r</w:t>
      </w:r>
      <w:r w:rsidRPr="00AB620E">
        <w:t>educes stress</w:t>
      </w:r>
      <w:r>
        <w:t xml:space="preserve">. </w:t>
      </w:r>
      <w:r w:rsidR="00EE236B">
        <w:t>A</w:t>
      </w:r>
      <w:r w:rsidRPr="00AB620E">
        <w:t>ll those biomarkers of stress</w:t>
      </w:r>
      <w:r>
        <w:t>—</w:t>
      </w:r>
      <w:r w:rsidRPr="00AB620E">
        <w:t>reducing blood pressure, cortisol levels and heart rates</w:t>
      </w:r>
      <w:r>
        <w:t>—</w:t>
      </w:r>
      <w:r w:rsidR="00CF7F60">
        <w:t xml:space="preserve">they all </w:t>
      </w:r>
      <w:r>
        <w:t xml:space="preserve">come </w:t>
      </w:r>
      <w:r w:rsidRPr="00AB620E">
        <w:t>down when we listen to natural sounds. It restores our attention, too</w:t>
      </w:r>
      <w:r>
        <w:t>; a</w:t>
      </w:r>
      <w:r w:rsidRPr="00AB620E">
        <w:t>ll of us suffer from</w:t>
      </w:r>
      <w:r>
        <w:t xml:space="preserve"> </w:t>
      </w:r>
      <w:r w:rsidRPr="00AB620E">
        <w:t>mental fatigue and attention fatigue</w:t>
      </w:r>
      <w:r>
        <w:t xml:space="preserve">, </w:t>
      </w:r>
      <w:r w:rsidRPr="00AB620E">
        <w:t>attention being a finite resource. When we get that attention fatigue</w:t>
      </w:r>
      <w:r>
        <w:t xml:space="preserve">, </w:t>
      </w:r>
      <w:r w:rsidRPr="00AB620E">
        <w:t>what seems to restore it very effectively is being outside in nature.</w:t>
      </w:r>
      <w:r>
        <w:t xml:space="preserve"> </w:t>
      </w:r>
      <w:r w:rsidRPr="00DE3909">
        <w:t>Listening to natural sounds has also been shown to improve mood</w:t>
      </w:r>
      <w:r>
        <w:t xml:space="preserve"> and mental alertness, </w:t>
      </w:r>
      <w:r w:rsidRPr="00DE3909">
        <w:t>particularly listening to birdsong.</w:t>
      </w:r>
      <w:r>
        <w:t xml:space="preserve"> </w:t>
      </w:r>
      <w:r w:rsidRPr="00DE3909">
        <w:t>Cognitive</w:t>
      </w:r>
      <w:r>
        <w:t xml:space="preserve"> </w:t>
      </w:r>
      <w:r w:rsidRPr="00DE3909">
        <w:t xml:space="preserve">functioning has also been </w:t>
      </w:r>
      <w:r>
        <w:t>found</w:t>
      </w:r>
      <w:r w:rsidRPr="00DE3909">
        <w:t xml:space="preserve"> to benefit from listening to natural sounds.</w:t>
      </w:r>
      <w:r>
        <w:t xml:space="preserve"> </w:t>
      </w:r>
    </w:p>
    <w:p w:rsidR="00784CBE" w:rsidRPr="002A233E" w:rsidP="00784CBE">
      <w:pPr>
        <w:pStyle w:val="Answer"/>
      </w:pPr>
      <w:r>
        <w:t>I would say th</w:t>
      </w:r>
      <w:r w:rsidRPr="00DE3909">
        <w:t>at is a lot of the quantitative evidence. I have a little qualitative evidence</w:t>
      </w:r>
      <w:r>
        <w:t>,</w:t>
      </w:r>
      <w:r w:rsidRPr="00DE3909">
        <w:t xml:space="preserve"> but maybe I will save that for later. I will leave it for now.</w:t>
      </w:r>
      <w:r>
        <w:t xml:space="preserve"> </w:t>
      </w:r>
    </w:p>
    <w:p w:rsidR="00784CBE" w:rsidP="00784CBE">
      <w:pPr>
        <w:pStyle w:val="Answer"/>
      </w:pPr>
      <w:r>
        <w:rPr>
          <w:b/>
          <w:i/>
        </w:rPr>
        <w:t xml:space="preserve">Alex Smalley: </w:t>
      </w:r>
      <w:r>
        <w:t xml:space="preserve">Thank you to Dr Greenwood for introducing some of </w:t>
      </w:r>
      <w:r w:rsidRPr="00DE3909">
        <w:t>the concepts that I was going to talk about.</w:t>
      </w:r>
      <w:r>
        <w:t xml:space="preserve"> </w:t>
      </w:r>
      <w:r w:rsidRPr="00DE3909">
        <w:t xml:space="preserve">It is worth saying that a lot of the work that </w:t>
      </w:r>
      <w:r>
        <w:t>Dr</w:t>
      </w:r>
      <w:r w:rsidRPr="00DE3909">
        <w:t xml:space="preserve"> Greenwood has referenced</w:t>
      </w:r>
      <w:r>
        <w:t xml:space="preserve"> there really has established, as she said, a confident and robust body of evidence showing that </w:t>
      </w:r>
      <w:r w:rsidRPr="00710411">
        <w:t>spending time in natural environments can have a range of what we call therapeutic effects</w:t>
      </w:r>
      <w:r>
        <w:t>, such as s</w:t>
      </w:r>
      <w:r w:rsidRPr="00710411">
        <w:t>tress reduction</w:t>
      </w:r>
      <w:r>
        <w:t xml:space="preserve"> and </w:t>
      </w:r>
      <w:r w:rsidRPr="00710411">
        <w:t>improvements in cognition</w:t>
      </w:r>
      <w:r>
        <w:t xml:space="preserve">, </w:t>
      </w:r>
      <w:r w:rsidRPr="00710411">
        <w:t>mood</w:t>
      </w:r>
      <w:r>
        <w:t xml:space="preserve"> </w:t>
      </w:r>
      <w:r w:rsidRPr="00710411">
        <w:t>and short</w:t>
      </w:r>
      <w:r>
        <w:t>-</w:t>
      </w:r>
      <w:r w:rsidRPr="00710411">
        <w:t>term emotions.</w:t>
      </w:r>
      <w:r>
        <w:t xml:space="preserve"> </w:t>
      </w:r>
      <w:r w:rsidR="00A246CD">
        <w:t>Until the turn of the millennium, so much of the work of the</w:t>
      </w:r>
      <w:r w:rsidRPr="00710411">
        <w:t xml:space="preserve"> laborat</w:t>
      </w:r>
      <w:r>
        <w:t>ory-based</w:t>
      </w:r>
      <w:r w:rsidRPr="00710411">
        <w:t xml:space="preserve"> studies</w:t>
      </w:r>
      <w:r>
        <w:t xml:space="preserve"> </w:t>
      </w:r>
      <w:r w:rsidRPr="00710411">
        <w:t>in the field that I am in</w:t>
      </w:r>
      <w:r>
        <w:t>—</w:t>
      </w:r>
      <w:r w:rsidRPr="00710411">
        <w:t>environmental psychology</w:t>
      </w:r>
      <w:r>
        <w:t xml:space="preserve">—was based on </w:t>
      </w:r>
      <w:r w:rsidRPr="00710411">
        <w:t>understanding how people respond to different visual characteristics</w:t>
      </w:r>
      <w:r>
        <w:t xml:space="preserve"> in </w:t>
      </w:r>
      <w:r>
        <w:t>nature. T</w:t>
      </w:r>
      <w:r w:rsidRPr="00710411">
        <w:t>here were often co</w:t>
      </w:r>
      <w:r>
        <w:t>a</w:t>
      </w:r>
      <w:r w:rsidRPr="00710411">
        <w:t>rse dichotom</w:t>
      </w:r>
      <w:r>
        <w:t>ie</w:t>
      </w:r>
      <w:r w:rsidRPr="00710411">
        <w:t>s between urban stresses</w:t>
      </w:r>
      <w:r>
        <w:t xml:space="preserve"> and natural </w:t>
      </w:r>
      <w:r w:rsidRPr="00710411">
        <w:t>environments</w:t>
      </w:r>
      <w:r w:rsidR="00B8382A">
        <w:t>—</w:t>
      </w:r>
      <w:r w:rsidRPr="00710411" w:rsidR="00B8382A">
        <w:t>very coarse groupings</w:t>
      </w:r>
      <w:r w:rsidRPr="00710411">
        <w:t>.</w:t>
      </w:r>
      <w:r>
        <w:t xml:space="preserve"> </w:t>
      </w:r>
    </w:p>
    <w:p w:rsidR="00784CBE" w:rsidP="00784CBE">
      <w:pPr>
        <w:pStyle w:val="Answer"/>
      </w:pPr>
      <w:r w:rsidRPr="00710411">
        <w:t>We know lots about how people respond to different types of visual feature</w:t>
      </w:r>
      <w:r>
        <w:t xml:space="preserve">, whether that is the amount of </w:t>
      </w:r>
      <w:r w:rsidRPr="00710411">
        <w:t>green space</w:t>
      </w:r>
      <w:r w:rsidR="00DA4827">
        <w:t>,</w:t>
      </w:r>
      <w:r w:rsidRPr="00710411">
        <w:t xml:space="preserve"> trees</w:t>
      </w:r>
      <w:r>
        <w:t xml:space="preserve"> or </w:t>
      </w:r>
      <w:r w:rsidRPr="00710411">
        <w:t>blue space</w:t>
      </w:r>
      <w:r w:rsidR="001100C0">
        <w:t>,</w:t>
      </w:r>
      <w:r w:rsidRPr="00710411">
        <w:t xml:space="preserve"> water </w:t>
      </w:r>
      <w:r w:rsidR="00C60BED">
        <w:t xml:space="preserve">that is, </w:t>
      </w:r>
      <w:r w:rsidRPr="00710411">
        <w:t>and panoramic skies.</w:t>
      </w:r>
      <w:r>
        <w:t xml:space="preserve"> We know a huge amount less about the way that sound can impact people when t</w:t>
      </w:r>
      <w:r w:rsidRPr="00710411">
        <w:t xml:space="preserve">hey spend time in natural environments. Of course, this is </w:t>
      </w:r>
      <w:r w:rsidRPr="00710411">
        <w:t>really important</w:t>
      </w:r>
      <w:r w:rsidR="008B3C25">
        <w:t>,</w:t>
      </w:r>
      <w:r w:rsidRPr="00710411">
        <w:t xml:space="preserve"> because spending time in nature</w:t>
      </w:r>
      <w:r>
        <w:t>—</w:t>
      </w:r>
      <w:r w:rsidRPr="00710411">
        <w:t xml:space="preserve">or </w:t>
      </w:r>
      <w:r>
        <w:t xml:space="preserve">actually </w:t>
      </w:r>
      <w:r w:rsidRPr="00710411">
        <w:t>any kind of landscape</w:t>
      </w:r>
      <w:r>
        <w:t xml:space="preserve">, </w:t>
      </w:r>
      <w:r w:rsidRPr="00710411">
        <w:t>whether it is urban or natural</w:t>
      </w:r>
      <w:r>
        <w:t xml:space="preserve">—is a </w:t>
      </w:r>
      <w:r w:rsidRPr="00710411">
        <w:t>rich multisensory experience.</w:t>
      </w:r>
      <w:r>
        <w:t xml:space="preserve"> </w:t>
      </w:r>
      <w:r w:rsidRPr="00710411">
        <w:t>In the last 20 years</w:t>
      </w:r>
      <w:r>
        <w:t xml:space="preserve">—again, this is </w:t>
      </w:r>
      <w:r w:rsidRPr="00710411">
        <w:t xml:space="preserve">to agree with </w:t>
      </w:r>
      <w:r>
        <w:t>Dr</w:t>
      </w:r>
      <w:r w:rsidRPr="00710411">
        <w:t xml:space="preserve"> Greenwood</w:t>
      </w:r>
      <w:r>
        <w:t xml:space="preserve">—sound has been taken a lot more seriously in a restorative </w:t>
      </w:r>
      <w:r>
        <w:t>environments</w:t>
      </w:r>
      <w:r>
        <w:t xml:space="preserve"> framework, but the idea of a soundscape was </w:t>
      </w:r>
      <w:r w:rsidR="00B33866">
        <w:t xml:space="preserve">first </w:t>
      </w:r>
      <w:r>
        <w:t>coined by R Murray Schafer, a composer in the 1970s, who wrote the initial tome about trying to put sound on the agenda.</w:t>
      </w:r>
    </w:p>
    <w:p w:rsidR="00784CBE" w:rsidP="00784CBE">
      <w:pPr>
        <w:pStyle w:val="Answer"/>
      </w:pPr>
      <w:r>
        <w:t>I am sure the committee has heard a huge amount over the last few sessions about the way noise and noise pollution are dealt with, particularly in urban settings. That framework tends to view soundscape and noise as negative, as elements to be managed. The restorative environment perspective is, “Okay, we’re not aiming for silence in these environments. What are the positive elements that should be there?” Natural soundscapes are key there.</w:t>
      </w:r>
    </w:p>
    <w:p w:rsidR="00784CBE" w:rsidP="00784CBE">
      <w:pPr>
        <w:pStyle w:val="Answer"/>
      </w:pPr>
      <w:r>
        <w:t>This approach was recognised in US national park management in the 1950s and has slowly grown in prominence over there. We often talk about elements such as natural quiet, ambient silence</w:t>
      </w:r>
      <w:r w:rsidR="00F40E14">
        <w:t xml:space="preserve"> and</w:t>
      </w:r>
      <w:r>
        <w:t xml:space="preserve"> tranquillity when we are trying to imagine the kind of soundscape that people tend to prefer. An increasingly robust body of evidence is now showing that the elements that we want to try to protect, preserve and promote in soundscapes are the sounds of natural environments. </w:t>
      </w:r>
    </w:p>
    <w:p w:rsidR="00784CBE" w:rsidP="00784CBE">
      <w:pPr>
        <w:pStyle w:val="Answer"/>
      </w:pPr>
      <w:r>
        <w:t xml:space="preserve">As Dr Greenwood said, the quantitative work in this area is growing, yet it is still in its nascent phase. I have a couple of statistics at my fingertips from recent reviews that have been conducted into soundscape and nature-based sounds that synthesise evidence from upwards of 40 or 50 papers referenced in more narrative reviews. </w:t>
      </w:r>
      <w:r>
        <w:t>So</w:t>
      </w:r>
      <w:r>
        <w:t xml:space="preserve"> the evidence base that we are talking about when we think about natural sounds is much smaller than that much broader evidence base that Dr Greenwood mentioned. </w:t>
      </w:r>
    </w:p>
    <w:p w:rsidR="00784CBE" w:rsidP="00784CBE">
      <w:pPr>
        <w:pStyle w:val="Answer"/>
      </w:pPr>
      <w:r>
        <w:t xml:space="preserve">However, those studies and </w:t>
      </w:r>
      <w:r w:rsidRPr="00263A42">
        <w:t>meta-analyses</w:t>
      </w:r>
      <w:r>
        <w:t xml:space="preserve"> show that natural sounds specifically, when they are isolated and considered separately from visual stimulus, can reduce the physiological markers of stress that Dr Greenwood mentioned, whether physiological arousal, skin conductance, heart rate, but also crucially—this is an area that I have focused on a lot—the self-reported, emotional measures: whether people feel more positive, more energised, calmer, more restored after a stressful experience when they listen to the sounds of nature.</w:t>
      </w:r>
    </w:p>
    <w:p w:rsidR="00784CBE" w:rsidP="00784CBE">
      <w:pPr>
        <w:pStyle w:val="Answer"/>
      </w:pPr>
      <w:r>
        <w:t xml:space="preserve">When we talk about the sounds of nature, this broad banner, the sounds that have emerged as most valuable to people are passerine birds—classic species like blackbird, </w:t>
      </w:r>
      <w:r>
        <w:t>robin</w:t>
      </w:r>
      <w:r>
        <w:t xml:space="preserve"> and wren—but also the sounds of the landscape, such as breaking waves, falling water in the sense of rain, </w:t>
      </w:r>
      <w:r w:rsidR="006668B1">
        <w:t xml:space="preserve">and </w:t>
      </w:r>
      <w:r>
        <w:t xml:space="preserve">thunder. The two scholars in the UK, </w:t>
      </w:r>
      <w:r w:rsidRPr="00120986">
        <w:t xml:space="preserve">Dr Eleanor Ratcliffe </w:t>
      </w:r>
      <w:r>
        <w:t xml:space="preserve">and Dr Sarah </w:t>
      </w:r>
      <w:r>
        <w:t xml:space="preserve">Payne, have really led this field and been instrumental in moving the evidence base on, and it is shame that they cannot be here too. They have also identified </w:t>
      </w:r>
      <w:r w:rsidR="00402BD2">
        <w:t xml:space="preserve">the </w:t>
      </w:r>
      <w:r>
        <w:t>fact that not all natural sounds</w:t>
      </w:r>
      <w:r w:rsidR="00402BD2">
        <w:t xml:space="preserve"> </w:t>
      </w:r>
      <w:r w:rsidR="00656DA5">
        <w:t>are perceived this way</w:t>
      </w:r>
      <w:r>
        <w:t xml:space="preserve">; this is not a blanket </w:t>
      </w:r>
      <w:r w:rsidR="00F832CE">
        <w:t xml:space="preserve">approach </w:t>
      </w:r>
      <w:r>
        <w:t>that is perceived as pleasant. We see that although blackbirds, robins and wrens are highly rated by people, the more calling birds like crows</w:t>
      </w:r>
      <w:r w:rsidR="009A68E4">
        <w:t xml:space="preserve"> and </w:t>
      </w:r>
      <w:r>
        <w:t xml:space="preserve">gulls or foxes at night can be perceived as quite foreboding and can have a detrimental impact on people’s experiences in natural environments. </w:t>
      </w:r>
    </w:p>
    <w:p w:rsidR="00784CBE" w:rsidP="00784CBE">
      <w:pPr>
        <w:pStyle w:val="Answer"/>
      </w:pPr>
      <w:r>
        <w:t xml:space="preserve">Without doubt, as soon as anthropogenic sounds in the form of noise pollution—traffic noise, flights overhead—encroach on natural soundscapes, their therapeutic potential, all the measures that we have mentioned, tend to fall. </w:t>
      </w:r>
      <w:r>
        <w:t>So</w:t>
      </w:r>
      <w:r>
        <w:t xml:space="preserve"> we talk a lot about the protection of these spaces and the way in which they can provide space for all the restorative benefits that Dr Greenwood referred to.</w:t>
      </w:r>
    </w:p>
    <w:p w:rsidR="00784CBE" w:rsidRPr="00007680" w:rsidP="00784CBE">
      <w:pPr>
        <w:pStyle w:val="Answer"/>
      </w:pPr>
      <w:r>
        <w:rPr>
          <w:b/>
          <w:bCs/>
        </w:rPr>
        <w:t xml:space="preserve">Lord Sharkey: </w:t>
      </w:r>
      <w:r>
        <w:t>Thank you very much, Dr Smalley. Perhaps we can now hear from Professor Geoffroy.</w:t>
      </w:r>
    </w:p>
    <w:p w:rsidR="00784CBE" w:rsidP="00784CBE">
      <w:pPr>
        <w:pStyle w:val="Answer"/>
      </w:pPr>
      <w:r>
        <w:rPr>
          <w:b/>
          <w:i/>
        </w:rPr>
        <w:t>Professor Pierre Geoffroy</w:t>
      </w:r>
      <w:r>
        <w:rPr>
          <w:b/>
          <w:i/>
        </w:rPr>
        <w:t xml:space="preserve">: </w:t>
      </w:r>
      <w:r>
        <w:t xml:space="preserve">Thank you very much. My colleagues, Dr </w:t>
      </w:r>
      <w:r>
        <w:t>Greenwood</w:t>
      </w:r>
      <w:r>
        <w:t xml:space="preserve"> and Alex Smalley, have listed all the elements or ingredients of the contents of nature that can have a positive effect. There are numerous effects, as Alex Smalley has posited. There is light, which I will focus on because I am more expert in light treatment in my practice. Exercise and being offline really help anxiety and the depressive effects of just having insomnia—we have an expert on this topic—as does relaxation, meditation et cetera. There are numerous effects. The difficulty and the challenge in this field is untangling these different effects at the individual level.</w:t>
      </w:r>
    </w:p>
    <w:p w:rsidR="00784CBE" w:rsidP="00784CBE">
      <w:pPr>
        <w:pStyle w:val="Answer"/>
      </w:pPr>
      <w:r>
        <w:t>The therapy that has been in use since antiquity and is the mother of today’s bright light therapy is heliotherapy, which has been in use the longest and was the only one until the mid-19</w:t>
      </w:r>
      <w:r w:rsidRPr="00EB502A">
        <w:t>th</w:t>
      </w:r>
      <w:r>
        <w:t xml:space="preserve"> century. Some therapies have been outlined in ancient Chinese, </w:t>
      </w:r>
      <w:r>
        <w:t>Hindu</w:t>
      </w:r>
      <w:r>
        <w:t xml:space="preserve"> and Egyptian medicine for 15 centuries. Later, with the invention of the electric light bulb and the progress of medicine, heliotherapy shifted to two very different light treatments. The first uses ultraviolet—UV—phototherapy, which is still used today in dermatology, </w:t>
      </w:r>
      <w:r>
        <w:t>immunology</w:t>
      </w:r>
      <w:r>
        <w:t xml:space="preserve"> and neonatology. Light therapy is UV-filtered light, and is used in the treatment of neurological, endocrinological</w:t>
      </w:r>
      <w:r>
        <w:rPr>
          <w:b/>
          <w:bCs/>
        </w:rPr>
        <w:t xml:space="preserve"> </w:t>
      </w:r>
      <w:r>
        <w:t>and, mostly, psychiatric afflictions such as depression.</w:t>
      </w:r>
    </w:p>
    <w:p w:rsidR="00784CBE" w:rsidP="00784CBE">
      <w:pPr>
        <w:pStyle w:val="Answer"/>
      </w:pPr>
      <w:r>
        <w:t xml:space="preserve">It is important to say that there is a wealth of basic studies now that attest unequivocally to light therapy efficacy. On alertness and mood, we were able to show in a recent </w:t>
      </w:r>
      <w:r w:rsidR="007115F8">
        <w:t>meta-</w:t>
      </w:r>
      <w:r>
        <w:t xml:space="preserve">analysis that light therapy is as efficient as antidepression treatment, as a first-line monotherapy in treating both seasonal and non-seasonal depression, and for patients with unipolar and bipolar disorders. Light therapy is an important step forward in adding new and non-pharmacological methods to the treatment of major </w:t>
      </w:r>
      <w:r w:rsidR="007115F8">
        <w:t>depressive</w:t>
      </w:r>
      <w:r w:rsidR="007115F8">
        <w:t xml:space="preserve"> </w:t>
      </w:r>
      <w:r>
        <w:t xml:space="preserve">disorders. </w:t>
      </w:r>
    </w:p>
    <w:p w:rsidR="00784CBE" w:rsidP="00784CBE">
      <w:pPr>
        <w:pStyle w:val="Answer"/>
      </w:pPr>
      <w:r>
        <w:t xml:space="preserve">Light therapy can also be used as an add-on or augmentation strategy to increase the response to antidepressant drugs. In our work, we also demonstrate that the combination of the two treatments—light and antidepressants—is clearly superior to antidepressants alone. There is a </w:t>
      </w:r>
      <w:r>
        <w:t xml:space="preserve">clear need to change prescribing practice and to recommend light therapy as a first-line combination treatment </w:t>
      </w:r>
      <w:r>
        <w:t>in order to</w:t>
      </w:r>
      <w:r>
        <w:t xml:space="preserve"> maximise and speed up the patient response rate. Importantly, light therapy also has the advantage of being effective in improving sleep, </w:t>
      </w:r>
      <w:r>
        <w:t>alertness</w:t>
      </w:r>
      <w:r>
        <w:t xml:space="preserve"> and circadian rhythms, which may be altered in depression, contrary to antidepressants, which target mainly mood. </w:t>
      </w:r>
    </w:p>
    <w:p w:rsidR="00784CBE" w:rsidP="00784CBE">
      <w:pPr>
        <w:pStyle w:val="Answer"/>
      </w:pPr>
      <w:r>
        <w:t xml:space="preserve">More precisely, on your question about the level of evidence, I would say that that depends on the disorder. There is a high level of evidence regarding depression with a seasonal pattern, also called seasonal affective disorder, mostly for the acute phase; we are missing data regarding light therapy’s long-term efficacy. We can go into more detail if you are interested. There is also a high level of evidence for the acute phase of depression without a seasonal pattern. There is a moderate level of evidence regarding the acute phase of circadian rhythm disorders such as sleep-delay syndrome, because only a few large studies have been conducted. However, there is a high level of very robust evidence regarding the physiological effects of morning light exposure that advance the sleep-wake cycle and of the evening exposure to light </w:t>
      </w:r>
      <w:r w:rsidR="00F30177">
        <w:t>that</w:t>
      </w:r>
      <w:r>
        <w:t>, contrary to that, leads to a delay of the sleep-wake cycle.</w:t>
      </w:r>
    </w:p>
    <w:p w:rsidR="00784CBE" w:rsidP="00784CBE">
      <w:pPr>
        <w:pStyle w:val="Answer"/>
      </w:pPr>
      <w:r>
        <w:t xml:space="preserve">There is no available evidence regarding the treatment of </w:t>
      </w:r>
      <w:r w:rsidR="00D6167F">
        <w:t>hypersomnia</w:t>
      </w:r>
      <w:r w:rsidR="00D6167F">
        <w:t xml:space="preserve"> </w:t>
      </w:r>
      <w:r>
        <w:t>disorders, even if it is used in clinical practice in some patients</w:t>
      </w:r>
      <w:r w:rsidR="004045F7">
        <w:t>, although</w:t>
      </w:r>
      <w:r>
        <w:t xml:space="preserve">, again, there is </w:t>
      </w:r>
      <w:r w:rsidR="004045F7">
        <w:t xml:space="preserve">a level of </w:t>
      </w:r>
      <w:r>
        <w:t xml:space="preserve">physiological evidence regarding the effects of increasing </w:t>
      </w:r>
      <w:r w:rsidR="00A76D5B">
        <w:t>alertness</w:t>
      </w:r>
      <w:r>
        <w:t xml:space="preserve">—a rapid effect, </w:t>
      </w:r>
      <w:r w:rsidR="004045F7">
        <w:t>and</w:t>
      </w:r>
      <w:r>
        <w:t xml:space="preserve"> there are ongoing studies worldwide</w:t>
      </w:r>
      <w:r w:rsidR="004045F7">
        <w:t xml:space="preserve"> on this</w:t>
      </w:r>
      <w:r>
        <w:t xml:space="preserve">. </w:t>
      </w:r>
      <w:r w:rsidR="003D7A3F">
        <w:t>About insomnia</w:t>
      </w:r>
      <w:r w:rsidR="004045F7">
        <w:t xml:space="preserve"> t</w:t>
      </w:r>
      <w:r>
        <w:t>here is a low level of evidence</w:t>
      </w:r>
      <w:r w:rsidR="00290D76">
        <w:t>,</w:t>
      </w:r>
      <w:r>
        <w:t xml:space="preserve"> but we have a recent meta-analysis, accepted and in press from our group, </w:t>
      </w:r>
      <w:r w:rsidRPr="00FE1E6E">
        <w:t>showing that light therapy</w:t>
      </w:r>
      <w:r>
        <w:t xml:space="preserve">, mostly during </w:t>
      </w:r>
      <w:r w:rsidRPr="00FE1E6E">
        <w:t>the morning</w:t>
      </w:r>
      <w:r>
        <w:t xml:space="preserve">, </w:t>
      </w:r>
      <w:r w:rsidRPr="00FE1E6E">
        <w:t>may help</w:t>
      </w:r>
      <w:r>
        <w:t xml:space="preserve"> </w:t>
      </w:r>
      <w:r w:rsidR="004045F7">
        <w:t xml:space="preserve">to </w:t>
      </w:r>
      <w:r>
        <w:t xml:space="preserve">decrease </w:t>
      </w:r>
      <w:r w:rsidRPr="00FE1E6E">
        <w:t xml:space="preserve">the </w:t>
      </w:r>
      <w:r w:rsidRPr="00F64D4A">
        <w:t xml:space="preserve">wake after sleep onset </w:t>
      </w:r>
      <w:r w:rsidRPr="00FE1E6E">
        <w:t>i</w:t>
      </w:r>
      <w:r>
        <w:t>n patients. I have to say that there is a clear need for larger, good-quality randomised control trial</w:t>
      </w:r>
      <w:r w:rsidR="000725CE">
        <w:t>s</w:t>
      </w:r>
      <w:r>
        <w:t>.</w:t>
      </w:r>
    </w:p>
    <w:p w:rsidR="00784CBE" w:rsidP="00784CBE">
      <w:pPr>
        <w:pStyle w:val="Answer"/>
      </w:pPr>
      <w:r>
        <w:t xml:space="preserve">Lastly, some quick </w:t>
      </w:r>
      <w:r w:rsidR="004045F7">
        <w:t>points about</w:t>
      </w:r>
      <w:r>
        <w:t xml:space="preserve"> the physiological effects. We know </w:t>
      </w:r>
      <w:r>
        <w:t>pretty well</w:t>
      </w:r>
      <w:r>
        <w:t xml:space="preserve"> how light acts on the </w:t>
      </w:r>
      <w:r w:rsidRPr="00F64D4A">
        <w:t>circadian rhythms</w:t>
      </w:r>
      <w:r>
        <w:t xml:space="preserve">, the existing </w:t>
      </w:r>
      <w:r w:rsidR="00797115">
        <w:t>core clock</w:t>
      </w:r>
      <w:r w:rsidR="00797115">
        <w:t xml:space="preserve"> </w:t>
      </w:r>
      <w:r>
        <w:t xml:space="preserve">genes. Your </w:t>
      </w:r>
      <w:r w:rsidRPr="00FE1E6E">
        <w:t>previous witnesses have already detailed that.</w:t>
      </w:r>
      <w:r>
        <w:t xml:space="preserve"> Of course, there is still a lot of work to do. We are also discovering new and more direct p</w:t>
      </w:r>
      <w:r w:rsidRPr="00FE1E6E">
        <w:t>athways that are very interesting</w:t>
      </w:r>
      <w:r>
        <w:t xml:space="preserve">—direct pathways, in fact, </w:t>
      </w:r>
      <w:r w:rsidRPr="00FE1E6E">
        <w:t>from the retina to the brain regions involved in mood regulation</w:t>
      </w:r>
      <w:r>
        <w:t>, and to sleep</w:t>
      </w:r>
      <w:r w:rsidR="00BB367F">
        <w:t>-</w:t>
      </w:r>
      <w:r>
        <w:t xml:space="preserve">wake regions. These are </w:t>
      </w:r>
      <w:r>
        <w:t>really new</w:t>
      </w:r>
      <w:r>
        <w:t xml:space="preserve"> works, published in the last decade, </w:t>
      </w:r>
      <w:r w:rsidRPr="00FE1E6E">
        <w:t>and several international research groups</w:t>
      </w:r>
      <w:r>
        <w:t xml:space="preserve"> are leading </w:t>
      </w:r>
      <w:r w:rsidRPr="00FE1E6E">
        <w:t xml:space="preserve">exciting projects in this </w:t>
      </w:r>
      <w:r>
        <w:t>novel</w:t>
      </w:r>
      <w:r w:rsidRPr="00FE1E6E">
        <w:t xml:space="preserve"> field.</w:t>
      </w:r>
      <w:r>
        <w:t xml:space="preserve"> </w:t>
      </w:r>
    </w:p>
    <w:p w:rsidR="00784CBE" w:rsidP="00784CBE">
      <w:pPr>
        <w:pStyle w:val="Answer"/>
      </w:pPr>
      <w:r>
        <w:t xml:space="preserve">The </w:t>
      </w:r>
      <w:r w:rsidRPr="00F64D4A">
        <w:t xml:space="preserve">first evidence of </w:t>
      </w:r>
      <w:r>
        <w:t>light therapy</w:t>
      </w:r>
      <w:r w:rsidRPr="00F64D4A">
        <w:t xml:space="preserve"> efficacy comes from basic neurosciences</w:t>
      </w:r>
      <w:r>
        <w:t xml:space="preserve">, in fact, </w:t>
      </w:r>
      <w:r w:rsidRPr="00F64D4A">
        <w:t xml:space="preserve">reporting in 1979 that phase shifts of </w:t>
      </w:r>
      <w:r>
        <w:t xml:space="preserve">these </w:t>
      </w:r>
      <w:r w:rsidRPr="00F64D4A">
        <w:t>circadian rhythms could have an antidepressant effect and</w:t>
      </w:r>
      <w:r>
        <w:t xml:space="preserve">, </w:t>
      </w:r>
      <w:r w:rsidRPr="00F64D4A">
        <w:t>in 1980</w:t>
      </w:r>
      <w:r w:rsidR="00070CE4">
        <w:t>,</w:t>
      </w:r>
      <w:r w:rsidRPr="00F64D4A">
        <w:t xml:space="preserve"> that light suppresses </w:t>
      </w:r>
      <w:r>
        <w:t xml:space="preserve">the </w:t>
      </w:r>
      <w:r w:rsidRPr="00F64D4A">
        <w:t xml:space="preserve">melatonin secretion and </w:t>
      </w:r>
      <w:r>
        <w:t>thus</w:t>
      </w:r>
      <w:r w:rsidRPr="00F64D4A">
        <w:t xml:space="preserve"> impacts circadian rhythms in humans, </w:t>
      </w:r>
      <w:r>
        <w:t>as</w:t>
      </w:r>
      <w:r w:rsidRPr="00F64D4A">
        <w:t xml:space="preserve"> </w:t>
      </w:r>
      <w:r>
        <w:t xml:space="preserve">it does </w:t>
      </w:r>
      <w:r w:rsidRPr="00F64D4A">
        <w:t xml:space="preserve">for all other mammals. </w:t>
      </w:r>
      <w:r w:rsidRPr="00F64D4A">
        <w:t>Thus</w:t>
      </w:r>
      <w:r>
        <w:t xml:space="preserve"> the</w:t>
      </w:r>
      <w:r w:rsidRPr="00F64D4A">
        <w:t xml:space="preserve"> antidepressant effect</w:t>
      </w:r>
      <w:r>
        <w:t>s</w:t>
      </w:r>
      <w:r w:rsidRPr="00F64D4A">
        <w:t xml:space="preserve"> of </w:t>
      </w:r>
      <w:r>
        <w:t xml:space="preserve">light therapy </w:t>
      </w:r>
      <w:r w:rsidRPr="00F64D4A">
        <w:t>may be link</w:t>
      </w:r>
      <w:r>
        <w:t>ed</w:t>
      </w:r>
      <w:r w:rsidRPr="00F64D4A">
        <w:t xml:space="preserve"> to both a phase advance and/or </w:t>
      </w:r>
      <w:r>
        <w:t xml:space="preserve">an </w:t>
      </w:r>
      <w:r w:rsidRPr="00F64D4A">
        <w:t xml:space="preserve">alignment of </w:t>
      </w:r>
      <w:r>
        <w:t xml:space="preserve">these </w:t>
      </w:r>
      <w:r w:rsidRPr="00F64D4A">
        <w:t>circadian rhythms</w:t>
      </w:r>
      <w:r>
        <w:t xml:space="preserve">, </w:t>
      </w:r>
      <w:r w:rsidRPr="00F64D4A">
        <w:t>but also to more direct effects</w:t>
      </w:r>
      <w:r>
        <w:t xml:space="preserve"> on the brain’s mood regions. </w:t>
      </w:r>
      <w:r w:rsidRPr="00F64D4A">
        <w:t xml:space="preserve">Indeed, </w:t>
      </w:r>
      <w:r>
        <w:t>these light therapy</w:t>
      </w:r>
      <w:r w:rsidRPr="00F64D4A">
        <w:t xml:space="preserve"> effects are associated with mechanisms that are </w:t>
      </w:r>
      <w:r>
        <w:t xml:space="preserve">really </w:t>
      </w:r>
      <w:r w:rsidRPr="00F64D4A">
        <w:t>independent</w:t>
      </w:r>
      <w:r w:rsidRPr="00F64D4A">
        <w:t xml:space="preserve"> of the circadian clock and act directly on monoaminergic pathways</w:t>
      </w:r>
      <w:r>
        <w:t xml:space="preserve">. Dr Greenwood </w:t>
      </w:r>
      <w:r w:rsidRPr="00FE1E6E">
        <w:t>reminded us of</w:t>
      </w:r>
      <w:r>
        <w:t xml:space="preserve"> </w:t>
      </w:r>
      <w:r w:rsidRPr="00FE1E6E">
        <w:t>the serotonin pathway</w:t>
      </w:r>
      <w:r>
        <w:t xml:space="preserve">, </w:t>
      </w:r>
      <w:r w:rsidRPr="00FE1E6E">
        <w:t xml:space="preserve">which is </w:t>
      </w:r>
      <w:r w:rsidRPr="00FE1E6E">
        <w:t>a really important</w:t>
      </w:r>
      <w:r w:rsidRPr="00FE1E6E">
        <w:t xml:space="preserve"> pathway</w:t>
      </w:r>
      <w:r>
        <w:t xml:space="preserve"> involved in mood swings </w:t>
      </w:r>
      <w:r w:rsidRPr="00FE1E6E">
        <w:t>and particularly in depression.</w:t>
      </w:r>
      <w:r>
        <w:t xml:space="preserve"> </w:t>
      </w:r>
    </w:p>
    <w:p w:rsidR="00784CBE" w:rsidP="00784CBE">
      <w:pPr>
        <w:pStyle w:val="Answer"/>
      </w:pPr>
      <w:r w:rsidRPr="00F64D4A">
        <w:t>These direct and indirect effects may explain why light exerts a strong</w:t>
      </w:r>
      <w:r>
        <w:t xml:space="preserve">, </w:t>
      </w:r>
      <w:r w:rsidRPr="00F64D4A">
        <w:t>direct</w:t>
      </w:r>
      <w:r w:rsidRPr="00F64D4A">
        <w:t xml:space="preserve"> and rapid effect on mood. </w:t>
      </w:r>
      <w:r>
        <w:t>Light therapy</w:t>
      </w:r>
      <w:r w:rsidRPr="00F64D4A">
        <w:t xml:space="preserve"> also enhances alertness with </w:t>
      </w:r>
      <w:r>
        <w:t>a similar</w:t>
      </w:r>
      <w:r w:rsidRPr="00F64D4A">
        <w:t xml:space="preserve"> direct and rapid effect and increases the sleep homeostasis, which regulates the sleep intensity</w:t>
      </w:r>
      <w:r>
        <w:t xml:space="preserve">. </w:t>
      </w:r>
    </w:p>
    <w:p w:rsidR="00784CBE" w:rsidP="00784CBE">
      <w:pPr>
        <w:pStyle w:val="Answer"/>
      </w:pPr>
      <w:r>
        <w:t>L</w:t>
      </w:r>
      <w:r w:rsidRPr="00FE1E6E">
        <w:t xml:space="preserve">astly, when we </w:t>
      </w:r>
      <w:r w:rsidR="00BB06AE">
        <w:t>talk</w:t>
      </w:r>
      <w:r w:rsidRPr="00FE1E6E">
        <w:t xml:space="preserve"> about light</w:t>
      </w:r>
      <w:r>
        <w:t xml:space="preserve"> </w:t>
      </w:r>
      <w:r w:rsidRPr="00FE1E6E">
        <w:t xml:space="preserve">its definition </w:t>
      </w:r>
      <w:r>
        <w:t xml:space="preserve">is </w:t>
      </w:r>
      <w:r w:rsidRPr="00FE1E6E">
        <w:t>very vague and broad.</w:t>
      </w:r>
      <w:r>
        <w:t xml:space="preserve"> </w:t>
      </w:r>
      <w:r w:rsidRPr="00FE1E6E">
        <w:t>In medicine, when we speak about light therapy</w:t>
      </w:r>
      <w:r>
        <w:t xml:space="preserve"> the dose is </w:t>
      </w:r>
      <w:r w:rsidRPr="00FE1E6E">
        <w:t>depend</w:t>
      </w:r>
      <w:r>
        <w:t>e</w:t>
      </w:r>
      <w:r w:rsidRPr="00FE1E6E">
        <w:t xml:space="preserve">nt on </w:t>
      </w:r>
      <w:r>
        <w:t xml:space="preserve">the </w:t>
      </w:r>
      <w:r w:rsidRPr="00F64D4A">
        <w:t xml:space="preserve">light irradiance level, </w:t>
      </w:r>
      <w:r>
        <w:t xml:space="preserve">the </w:t>
      </w:r>
      <w:r w:rsidRPr="00F64D4A">
        <w:t xml:space="preserve">duration of exposure, </w:t>
      </w:r>
      <w:r>
        <w:t xml:space="preserve">the </w:t>
      </w:r>
      <w:r w:rsidRPr="00F64D4A">
        <w:t xml:space="preserve">distance and angle from the light source, </w:t>
      </w:r>
      <w:r>
        <w:t xml:space="preserve">the </w:t>
      </w:r>
      <w:r w:rsidRPr="00F64D4A">
        <w:t>light colo</w:t>
      </w:r>
      <w:r>
        <w:t>u</w:t>
      </w:r>
      <w:r w:rsidRPr="00F64D4A">
        <w:t xml:space="preserve">r spectrum, and the time of day </w:t>
      </w:r>
      <w:r w:rsidR="00167DC0">
        <w:t>of</w:t>
      </w:r>
      <w:r>
        <w:t xml:space="preserve"> the</w:t>
      </w:r>
      <w:r w:rsidRPr="00F64D4A">
        <w:t xml:space="preserve"> exposure</w:t>
      </w:r>
      <w:r>
        <w:t xml:space="preserve">. Does it advance or delay the circadian rhythms, or not change anything about them? </w:t>
      </w:r>
    </w:p>
    <w:p w:rsidR="00784CBE" w:rsidP="00784CBE">
      <w:pPr>
        <w:pStyle w:val="Answer"/>
      </w:pPr>
      <w:r>
        <w:t>Further research is</w:t>
      </w:r>
      <w:r w:rsidRPr="00411133">
        <w:t xml:space="preserve"> warranted to determine the most efficient lighting parameters</w:t>
      </w:r>
      <w:r>
        <w:t xml:space="preserve"> to use, g</w:t>
      </w:r>
      <w:r w:rsidRPr="00411133">
        <w:t>iven the depression characteristics</w:t>
      </w:r>
      <w:r>
        <w:t xml:space="preserve"> </w:t>
      </w:r>
      <w:r w:rsidRPr="00411133">
        <w:t xml:space="preserve">in the </w:t>
      </w:r>
      <w:r>
        <w:t xml:space="preserve">groups of </w:t>
      </w:r>
      <w:r w:rsidRPr="00411133">
        <w:t>disorders that I detailed</w:t>
      </w:r>
      <w:r>
        <w:t xml:space="preserve">, as well as </w:t>
      </w:r>
      <w:r w:rsidRPr="00411133">
        <w:t>identifying</w:t>
      </w:r>
      <w:r>
        <w:t xml:space="preserve"> </w:t>
      </w:r>
      <w:r w:rsidRPr="00411133">
        <w:t>predi</w:t>
      </w:r>
      <w:r>
        <w:t>c</w:t>
      </w:r>
      <w:r w:rsidRPr="00411133">
        <w:t>tive biomarkers</w:t>
      </w:r>
      <w:r>
        <w:t xml:space="preserve"> </w:t>
      </w:r>
      <w:r w:rsidRPr="00411133">
        <w:t xml:space="preserve">of </w:t>
      </w:r>
      <w:r>
        <w:t>a</w:t>
      </w:r>
      <w:r w:rsidRPr="00411133">
        <w:t xml:space="preserve"> response to light therapy</w:t>
      </w:r>
      <w:r>
        <w:t xml:space="preserve"> and regarding </w:t>
      </w:r>
      <w:r w:rsidRPr="00411133">
        <w:t>tolerability</w:t>
      </w:r>
      <w:r>
        <w:t xml:space="preserve">, </w:t>
      </w:r>
      <w:r>
        <w:t xml:space="preserve">so as </w:t>
      </w:r>
      <w:r w:rsidRPr="00411133">
        <w:t>to</w:t>
      </w:r>
      <w:r w:rsidRPr="00411133">
        <w:t xml:space="preserve"> propose </w:t>
      </w:r>
      <w:r w:rsidR="00167DC0">
        <w:t>a</w:t>
      </w:r>
      <w:r w:rsidRPr="00411133" w:rsidR="00167DC0">
        <w:t xml:space="preserve"> more precise medicin</w:t>
      </w:r>
      <w:r w:rsidR="00167DC0">
        <w:t>al</w:t>
      </w:r>
      <w:r w:rsidRPr="00411133" w:rsidR="00167DC0">
        <w:t xml:space="preserve"> approach </w:t>
      </w:r>
      <w:r w:rsidRPr="00411133">
        <w:t>to individuals.</w:t>
      </w:r>
      <w:r>
        <w:t xml:space="preserve"> </w:t>
      </w:r>
    </w:p>
    <w:p w:rsidR="00784CBE" w:rsidP="00784CBE">
      <w:pPr>
        <w:pStyle w:val="Remark"/>
      </w:pPr>
      <w:r w:rsidRPr="00CF5B86">
        <w:rPr>
          <w:b/>
        </w:rPr>
        <w:t>Lord Sharkey:</w:t>
      </w:r>
      <w:r>
        <w:t xml:space="preserve">  Thank you for your comprehensive answers. </w:t>
      </w:r>
    </w:p>
    <w:p w:rsidR="00784CBE" w:rsidP="00784CBE">
      <w:pPr>
        <w:pStyle w:val="Question"/>
      </w:pPr>
      <w:r w:rsidRPr="00CF5B86">
        <w:rPr>
          <w:b/>
        </w:rPr>
        <w:t>Viscount Hanworth:</w:t>
      </w:r>
      <w:r>
        <w:t xml:space="preserve"> </w:t>
      </w:r>
      <w:r w:rsidRPr="00411133">
        <w:t>Alison Greenwood</w:t>
      </w:r>
      <w:r w:rsidR="00561D6D">
        <w:t>, you</w:t>
      </w:r>
      <w:r w:rsidRPr="00411133">
        <w:t xml:space="preserve"> mentioned</w:t>
      </w:r>
      <w:r>
        <w:t xml:space="preserve"> SSRIs. What are they and what is serotonin? </w:t>
      </w:r>
      <w:r w:rsidR="00167DC0">
        <w:t>I</w:t>
      </w:r>
      <w:r w:rsidRPr="00411133">
        <w:t>s it as important as melatonin</w:t>
      </w:r>
      <w:r>
        <w:t xml:space="preserve">? </w:t>
      </w:r>
    </w:p>
    <w:p w:rsidR="00784CBE" w:rsidP="00784CBE">
      <w:pPr>
        <w:pStyle w:val="Answer"/>
      </w:pPr>
      <w:r>
        <w:rPr>
          <w:b/>
          <w:i/>
        </w:rPr>
        <w:t xml:space="preserve">Dr Alison Greenwood: </w:t>
      </w:r>
      <w:r>
        <w:t xml:space="preserve">Serotonin is </w:t>
      </w:r>
      <w:r w:rsidRPr="00411133">
        <w:t xml:space="preserve">a </w:t>
      </w:r>
      <w:r>
        <w:t>neuro</w:t>
      </w:r>
      <w:r w:rsidRPr="00411133">
        <w:t xml:space="preserve">transmitter </w:t>
      </w:r>
      <w:r w:rsidR="0073766E">
        <w:t>that</w:t>
      </w:r>
      <w:r w:rsidRPr="00411133">
        <w:t xml:space="preserve"> also acts as a</w:t>
      </w:r>
      <w:r>
        <w:t xml:space="preserve"> </w:t>
      </w:r>
      <w:r w:rsidRPr="00411133">
        <w:t>hormone</w:t>
      </w:r>
      <w:r>
        <w:t xml:space="preserve">. SSRIs are </w:t>
      </w:r>
      <w:r w:rsidRPr="00411133">
        <w:t xml:space="preserve">the </w:t>
      </w:r>
      <w:r w:rsidRPr="00411133">
        <w:t xml:space="preserve">most commonly </w:t>
      </w:r>
      <w:r>
        <w:t>pr</w:t>
      </w:r>
      <w:r w:rsidRPr="00411133">
        <w:t>escribed</w:t>
      </w:r>
      <w:r w:rsidRPr="00411133">
        <w:t xml:space="preserve"> modern antidepressants</w:t>
      </w:r>
      <w:r>
        <w:t xml:space="preserve">. </w:t>
      </w:r>
      <w:r w:rsidR="0073766E">
        <w:t>“SSRIs”</w:t>
      </w:r>
      <w:r>
        <w:t xml:space="preserve"> stands for</w:t>
      </w:r>
      <w:r w:rsidRPr="00411133">
        <w:t xml:space="preserve"> </w:t>
      </w:r>
      <w:r>
        <w:t>s</w:t>
      </w:r>
      <w:r w:rsidRPr="00411133">
        <w:t>elective serotonin re</w:t>
      </w:r>
      <w:r w:rsidR="0073766E">
        <w:t>-</w:t>
      </w:r>
      <w:r w:rsidRPr="00411133">
        <w:t>uptake inhibitors</w:t>
      </w:r>
      <w:r>
        <w:t xml:space="preserve">; basically, they </w:t>
      </w:r>
      <w:r w:rsidR="00A3716E">
        <w:t xml:space="preserve">increase </w:t>
      </w:r>
      <w:r w:rsidRPr="00411133">
        <w:t>serotonin in the brain, which is</w:t>
      </w:r>
      <w:r>
        <w:t xml:space="preserve"> good for </w:t>
      </w:r>
      <w:r w:rsidRPr="00411133">
        <w:t>our well-being and happiness</w:t>
      </w:r>
      <w:r>
        <w:t xml:space="preserve">. </w:t>
      </w:r>
    </w:p>
    <w:p w:rsidR="00784CBE" w:rsidP="00784CBE">
      <w:pPr>
        <w:pStyle w:val="Answer"/>
      </w:pPr>
      <w:r w:rsidRPr="00CF5B86">
        <w:rPr>
          <w:b/>
        </w:rPr>
        <w:t>Viscount Hanworth:</w:t>
      </w:r>
      <w:r>
        <w:t xml:space="preserve"> </w:t>
      </w:r>
      <w:r>
        <w:t>So</w:t>
      </w:r>
      <w:r>
        <w:t xml:space="preserve"> they leave more melatonin</w:t>
      </w:r>
      <w:r w:rsidR="00561D6D">
        <w:t>.</w:t>
      </w:r>
    </w:p>
    <w:p w:rsidR="00784CBE" w:rsidRPr="00411133" w:rsidP="00784CBE">
      <w:pPr>
        <w:pStyle w:val="Answer"/>
        <w:rPr>
          <w:bCs/>
          <w:iCs/>
        </w:rPr>
      </w:pPr>
      <w:r>
        <w:rPr>
          <w:b/>
          <w:i/>
        </w:rPr>
        <w:t>Dr Alison Greenwood</w:t>
      </w:r>
      <w:r w:rsidRPr="00411133">
        <w:rPr>
          <w:bCs/>
          <w:i/>
        </w:rPr>
        <w:t xml:space="preserve">: </w:t>
      </w:r>
      <w:r w:rsidRPr="00411133">
        <w:rPr>
          <w:bCs/>
          <w:iCs/>
        </w:rPr>
        <w:t xml:space="preserve">They </w:t>
      </w:r>
      <w:r w:rsidR="00A3716E">
        <w:rPr>
          <w:bCs/>
          <w:iCs/>
        </w:rPr>
        <w:t xml:space="preserve">increase </w:t>
      </w:r>
      <w:r w:rsidRPr="00411133">
        <w:rPr>
          <w:bCs/>
          <w:iCs/>
        </w:rPr>
        <w:t>serotonin in the brain. Melatonin</w:t>
      </w:r>
      <w:r>
        <w:rPr>
          <w:bCs/>
          <w:iCs/>
        </w:rPr>
        <w:t xml:space="preserve"> is a different hormone; </w:t>
      </w:r>
      <w:r w:rsidRPr="00411133">
        <w:rPr>
          <w:bCs/>
          <w:iCs/>
        </w:rPr>
        <w:t>I think daylight has a particular effect on</w:t>
      </w:r>
      <w:r>
        <w:rPr>
          <w:bCs/>
          <w:iCs/>
        </w:rPr>
        <w:t xml:space="preserve"> it. P</w:t>
      </w:r>
      <w:r w:rsidRPr="00411133">
        <w:rPr>
          <w:bCs/>
          <w:iCs/>
        </w:rPr>
        <w:t>rofessor</w:t>
      </w:r>
      <w:r>
        <w:rPr>
          <w:bCs/>
          <w:iCs/>
        </w:rPr>
        <w:t xml:space="preserve"> Geoffroy </w:t>
      </w:r>
      <w:r w:rsidRPr="00411133">
        <w:rPr>
          <w:bCs/>
          <w:iCs/>
        </w:rPr>
        <w:t xml:space="preserve">was just </w:t>
      </w:r>
      <w:r>
        <w:rPr>
          <w:bCs/>
          <w:iCs/>
        </w:rPr>
        <w:t>explaining</w:t>
      </w:r>
      <w:r w:rsidRPr="00411133">
        <w:rPr>
          <w:bCs/>
          <w:iCs/>
        </w:rPr>
        <w:t xml:space="preserve"> </w:t>
      </w:r>
      <w:r>
        <w:rPr>
          <w:bCs/>
          <w:iCs/>
        </w:rPr>
        <w:t>how to</w:t>
      </w:r>
      <w:r w:rsidRPr="00411133">
        <w:rPr>
          <w:bCs/>
          <w:iCs/>
        </w:rPr>
        <w:t xml:space="preserve"> get a good patch of </w:t>
      </w:r>
      <w:r>
        <w:rPr>
          <w:bCs/>
          <w:iCs/>
        </w:rPr>
        <w:t>it. I</w:t>
      </w:r>
      <w:r w:rsidRPr="00411133">
        <w:rPr>
          <w:bCs/>
          <w:iCs/>
        </w:rPr>
        <w:t>n the work that we do</w:t>
      </w:r>
      <w:r>
        <w:rPr>
          <w:bCs/>
          <w:iCs/>
        </w:rPr>
        <w:t xml:space="preserve">, we recommend that people </w:t>
      </w:r>
      <w:r w:rsidRPr="00411133">
        <w:rPr>
          <w:bCs/>
          <w:iCs/>
        </w:rPr>
        <w:t>have a walk first thing in the morning</w:t>
      </w:r>
      <w:r>
        <w:rPr>
          <w:bCs/>
          <w:iCs/>
        </w:rPr>
        <w:t xml:space="preserve">, which then stops </w:t>
      </w:r>
      <w:r>
        <w:t xml:space="preserve">melatonin </w:t>
      </w:r>
      <w:r w:rsidRPr="00411133">
        <w:t>being produced an</w:t>
      </w:r>
      <w:r>
        <w:t>d</w:t>
      </w:r>
      <w:r w:rsidRPr="00411133">
        <w:t xml:space="preserve"> sets the body clock for the rest of the day</w:t>
      </w:r>
      <w:r>
        <w:rPr>
          <w:bCs/>
          <w:iCs/>
        </w:rPr>
        <w:t xml:space="preserve">, </w:t>
      </w:r>
      <w:r w:rsidRPr="00411133">
        <w:rPr>
          <w:bCs/>
          <w:iCs/>
        </w:rPr>
        <w:t>so that at the end of the day you get a good night's sleep</w:t>
      </w:r>
      <w:r>
        <w:rPr>
          <w:bCs/>
          <w:iCs/>
        </w:rPr>
        <w:t xml:space="preserve">. </w:t>
      </w:r>
    </w:p>
    <w:p w:rsidR="00784CBE" w:rsidP="00784CBE">
      <w:pPr>
        <w:pStyle w:val="Remark"/>
      </w:pPr>
      <w:r w:rsidRPr="00CF5B86">
        <w:rPr>
          <w:b/>
        </w:rPr>
        <w:t>Viscount Hanworth:</w:t>
      </w:r>
      <w:r>
        <w:t xml:space="preserve"> Take out the serotonins and</w:t>
      </w:r>
      <w:r w:rsidRPr="00411133">
        <w:t xml:space="preserve"> you g</w:t>
      </w:r>
      <w:r>
        <w:t>et</w:t>
      </w:r>
      <w:r w:rsidRPr="00411133">
        <w:t xml:space="preserve"> more space for melatonin</w:t>
      </w:r>
      <w:r w:rsidR="00561D6D">
        <w:t>. I</w:t>
      </w:r>
      <w:r w:rsidRPr="00411133">
        <w:t>s that it?</w:t>
      </w:r>
      <w:r>
        <w:t xml:space="preserve"> </w:t>
      </w:r>
    </w:p>
    <w:p w:rsidR="00784CBE" w:rsidRPr="00411133" w:rsidP="00784CBE">
      <w:pPr>
        <w:pStyle w:val="Answer"/>
        <w:rPr>
          <w:bCs/>
          <w:iCs/>
        </w:rPr>
      </w:pPr>
      <w:r>
        <w:rPr>
          <w:b/>
          <w:i/>
        </w:rPr>
        <w:t xml:space="preserve">Dr Alison Greenwood: </w:t>
      </w:r>
      <w:r w:rsidRPr="00411133">
        <w:rPr>
          <w:bCs/>
          <w:iCs/>
        </w:rPr>
        <w:t xml:space="preserve">No, I do not think that is a direct link. </w:t>
      </w:r>
    </w:p>
    <w:p w:rsidR="00F91D01" w:rsidP="00EA5D59">
      <w:pPr>
        <w:pStyle w:val="Question"/>
      </w:pPr>
      <w:r w:rsidRPr="00F91D01">
        <w:rPr>
          <w:b/>
        </w:rPr>
        <w:t xml:space="preserve">Baroness </w:t>
      </w:r>
      <w:r w:rsidRPr="00F91D01">
        <w:rPr>
          <w:b/>
        </w:rPr>
        <w:t>Northover</w:t>
      </w:r>
      <w:r w:rsidRPr="00F91D01">
        <w:rPr>
          <w:b/>
        </w:rPr>
        <w:t>:</w:t>
      </w:r>
      <w:r>
        <w:t xml:space="preserve"> These are follow-up questions form the one that Lord Sharkey put. </w:t>
      </w:r>
      <w:r>
        <w:t>P</w:t>
      </w:r>
      <w:r w:rsidRPr="00107AAC">
        <w:t xml:space="preserve">erhaps we could have some very brief responses on this </w:t>
      </w:r>
      <w:r>
        <w:t>question</w:t>
      </w:r>
      <w:r>
        <w:t>, w</w:t>
      </w:r>
      <w:r w:rsidRPr="00107AAC">
        <w:t>hich you have touched on to some extent. It is on the potential impacts</w:t>
      </w:r>
      <w:r>
        <w:t xml:space="preserve">, </w:t>
      </w:r>
      <w:r w:rsidRPr="00107AAC">
        <w:t>for which the quality of evidence is currently low</w:t>
      </w:r>
      <w:r>
        <w:t xml:space="preserve"> but </w:t>
      </w:r>
      <w:r w:rsidRPr="00107AAC">
        <w:t xml:space="preserve">where you feel </w:t>
      </w:r>
      <w:r>
        <w:t xml:space="preserve">that </w:t>
      </w:r>
      <w:r w:rsidRPr="00107AAC">
        <w:t>more research is likely to change our view.</w:t>
      </w:r>
      <w:r>
        <w:t xml:space="preserve"> </w:t>
      </w:r>
    </w:p>
    <w:p w:rsidR="00784CBE" w:rsidP="00F91D01">
      <w:pPr>
        <w:pStyle w:val="Answer"/>
      </w:pPr>
      <w:r w:rsidRPr="00F91D01">
        <w:rPr>
          <w:b/>
          <w:i/>
        </w:rPr>
        <w:t>Professor Pierre Geoffroy</w:t>
      </w:r>
      <w:r w:rsidRPr="00F91D01">
        <w:rPr>
          <w:b/>
          <w:i/>
        </w:rPr>
        <w:t>:</w:t>
      </w:r>
      <w:r w:rsidRPr="00F91D01">
        <w:rPr>
          <w:bCs/>
          <w:iCs/>
        </w:rPr>
        <w:t xml:space="preserve"> That is an excellent question. In fact, there is a clear need for better evidence, especially regarding larger studies and </w:t>
      </w:r>
      <w:r>
        <w:t>larger populations. T</w:t>
      </w:r>
      <w:r w:rsidRPr="00107AAC">
        <w:t>hese are very small samples</w:t>
      </w:r>
      <w:r>
        <w:t xml:space="preserve">, </w:t>
      </w:r>
      <w:r w:rsidRPr="00107AAC">
        <w:t>mostly done by academic researchers</w:t>
      </w:r>
      <w:r>
        <w:t>, which is an issue. We</w:t>
      </w:r>
      <w:r w:rsidRPr="00107AAC">
        <w:t xml:space="preserve"> also need a longer follow</w:t>
      </w:r>
      <w:r>
        <w:t>-</w:t>
      </w:r>
      <w:r w:rsidRPr="00107AAC">
        <w:t xml:space="preserve">up </w:t>
      </w:r>
      <w:r>
        <w:t>with</w:t>
      </w:r>
      <w:r w:rsidRPr="00107AAC">
        <w:t xml:space="preserve"> patien</w:t>
      </w:r>
      <w:r>
        <w:t>ts. W</w:t>
      </w:r>
      <w:r w:rsidRPr="00107AAC">
        <w:t xml:space="preserve">e </w:t>
      </w:r>
      <w:r w:rsidR="002676D7">
        <w:t xml:space="preserve">only </w:t>
      </w:r>
      <w:r w:rsidRPr="00107AAC">
        <w:t>know about the acute effects</w:t>
      </w:r>
      <w:r w:rsidR="0082256E">
        <w:t>. T</w:t>
      </w:r>
      <w:r>
        <w:t xml:space="preserve">he longest study I know of is one of five years. </w:t>
      </w:r>
      <w:r w:rsidRPr="00107AAC">
        <w:t>It is an excellent study</w:t>
      </w:r>
      <w:r w:rsidR="0082256E">
        <w:t>,</w:t>
      </w:r>
      <w:r w:rsidRPr="00107AAC">
        <w:t xml:space="preserve"> but we really need more data </w:t>
      </w:r>
      <w:r w:rsidR="0082256E">
        <w:t>on</w:t>
      </w:r>
      <w:r w:rsidRPr="00107AAC">
        <w:t xml:space="preserve"> the maintenance </w:t>
      </w:r>
      <w:r>
        <w:t>phase</w:t>
      </w:r>
      <w:r w:rsidRPr="00107AAC">
        <w:t xml:space="preserve"> and preventive effects</w:t>
      </w:r>
      <w:r>
        <w:t xml:space="preserve"> </w:t>
      </w:r>
      <w:r w:rsidRPr="00107AAC">
        <w:t>of light therapy</w:t>
      </w:r>
      <w:r>
        <w:t>, e</w:t>
      </w:r>
      <w:r w:rsidRPr="00107AAC">
        <w:t>specially seasonal affective disorder</w:t>
      </w:r>
      <w:r>
        <w:t xml:space="preserve">. A recent comprehensive review tried to meta-analyse all the evidence but failed to do it because of </w:t>
      </w:r>
      <w:r w:rsidR="0082256E">
        <w:t>a lack of</w:t>
      </w:r>
      <w:r>
        <w:t xml:space="preserve"> evidence, s</w:t>
      </w:r>
      <w:r w:rsidRPr="00107AAC">
        <w:t>o we really need more studies.</w:t>
      </w:r>
      <w:r>
        <w:t xml:space="preserve"> </w:t>
      </w:r>
    </w:p>
    <w:p w:rsidR="00784CBE" w:rsidP="00784CBE">
      <w:pPr>
        <w:pStyle w:val="Answer"/>
      </w:pPr>
      <w:r>
        <w:t>We also, as witnessed before, h</w:t>
      </w:r>
      <w:r w:rsidRPr="00107AAC">
        <w:t xml:space="preserve">ave things such as the </w:t>
      </w:r>
      <w:r>
        <w:t>chrono</w:t>
      </w:r>
      <w:r w:rsidRPr="00107AAC">
        <w:t>type, which is the clinical manifestation of the genetic clock</w:t>
      </w:r>
      <w:r>
        <w:t xml:space="preserve"> </w:t>
      </w:r>
      <w:r w:rsidRPr="00107AAC">
        <w:t>at individual levels</w:t>
      </w:r>
      <w:r>
        <w:t>—meaning that s</w:t>
      </w:r>
      <w:r w:rsidRPr="00107AAC">
        <w:t>ome individuals are more of a morning type and others have an evening preference.</w:t>
      </w:r>
      <w:r>
        <w:t xml:space="preserve"> These chrono</w:t>
      </w:r>
      <w:r w:rsidRPr="00107AAC">
        <w:t>type</w:t>
      </w:r>
      <w:r>
        <w:t xml:space="preserve">s are not </w:t>
      </w:r>
      <w:r>
        <w:t>taken into account</w:t>
      </w:r>
      <w:r>
        <w:t xml:space="preserve"> in the studies, so it is a really major issue. </w:t>
      </w:r>
    </w:p>
    <w:p w:rsidR="00784CBE" w:rsidP="00784CBE">
      <w:pPr>
        <w:pStyle w:val="Answer"/>
      </w:pPr>
      <w:r>
        <w:t xml:space="preserve">There are </w:t>
      </w:r>
      <w:r w:rsidRPr="00F64D4A">
        <w:t>etiological</w:t>
      </w:r>
      <w:r>
        <w:t>ly</w:t>
      </w:r>
      <w:r w:rsidR="00810F2F">
        <w:t xml:space="preserve"> </w:t>
      </w:r>
      <w:r>
        <w:t>designed</w:t>
      </w:r>
      <w:r w:rsidRPr="00D661D6">
        <w:t xml:space="preserve"> studies regarding the situation </w:t>
      </w:r>
      <w:r w:rsidR="005940BF">
        <w:t>of</w:t>
      </w:r>
      <w:r w:rsidRPr="00D661D6">
        <w:t xml:space="preserve"> the light treatment</w:t>
      </w:r>
      <w:r>
        <w:t xml:space="preserve">—the box used, the patients included, the weeks of treatment, et cetera. </w:t>
      </w:r>
      <w:r w:rsidRPr="00D661D6">
        <w:t>We do not know how to escalate</w:t>
      </w:r>
      <w:r>
        <w:t xml:space="preserve"> </w:t>
      </w:r>
      <w:r w:rsidRPr="00D661D6">
        <w:t>those bipolar patients</w:t>
      </w:r>
      <w:r>
        <w:t xml:space="preserve"> because we </w:t>
      </w:r>
      <w:r w:rsidR="005940BF">
        <w:t>go</w:t>
      </w:r>
      <w:r>
        <w:t xml:space="preserve"> slowly to avoid a manic shift, but we are doing </w:t>
      </w:r>
      <w:r w:rsidR="005940BF">
        <w:t>the</w:t>
      </w:r>
      <w:r>
        <w:t xml:space="preserve"> best we can—there are no protocols. In fact, in c</w:t>
      </w:r>
      <w:r w:rsidRPr="00D661D6">
        <w:t>linical practi</w:t>
      </w:r>
      <w:r>
        <w:t>c</w:t>
      </w:r>
      <w:r w:rsidRPr="00D661D6">
        <w:t>e we are examining assisting with light therapy</w:t>
      </w:r>
      <w:r>
        <w:t xml:space="preserve"> as if it was </w:t>
      </w:r>
      <w:r w:rsidRPr="00D661D6">
        <w:t>a drug, like an antidepressant</w:t>
      </w:r>
      <w:r>
        <w:t>. B</w:t>
      </w:r>
      <w:r w:rsidRPr="00D661D6">
        <w:t>ut</w:t>
      </w:r>
      <w:r w:rsidR="005940BF">
        <w:t>,</w:t>
      </w:r>
      <w:r w:rsidRPr="00D661D6">
        <w:t xml:space="preserve"> in real life, when you give light therapy to a patient there are also </w:t>
      </w:r>
      <w:r w:rsidR="005940BF">
        <w:t>sleep-wake</w:t>
      </w:r>
      <w:r w:rsidRPr="00D661D6">
        <w:t xml:space="preserve"> recommendations</w:t>
      </w:r>
      <w:r>
        <w:t xml:space="preserve">. We can </w:t>
      </w:r>
      <w:r w:rsidR="00961AB9">
        <w:t xml:space="preserve">also </w:t>
      </w:r>
      <w:r>
        <w:t>p</w:t>
      </w:r>
      <w:r w:rsidRPr="00D661D6">
        <w:t>rescribe melatonin</w:t>
      </w:r>
      <w:r>
        <w:t xml:space="preserve">, </w:t>
      </w:r>
      <w:r w:rsidRPr="00D661D6">
        <w:t>for instance</w:t>
      </w:r>
      <w:r>
        <w:t>. T</w:t>
      </w:r>
      <w:r w:rsidRPr="00D661D6">
        <w:t xml:space="preserve">here are </w:t>
      </w:r>
      <w:r>
        <w:t xml:space="preserve">a lot </w:t>
      </w:r>
      <w:r w:rsidRPr="00D661D6">
        <w:t>of things in the package</w:t>
      </w:r>
      <w:r>
        <w:t xml:space="preserve"> about chronological intervention</w:t>
      </w:r>
      <w:r w:rsidR="00681F62">
        <w:t>,</w:t>
      </w:r>
      <w:r>
        <w:t xml:space="preserve"> and all its e</w:t>
      </w:r>
      <w:r w:rsidRPr="00D661D6">
        <w:t>lements should be assessed as a combination</w:t>
      </w:r>
      <w:r>
        <w:t xml:space="preserve"> treatment. </w:t>
      </w:r>
    </w:p>
    <w:p w:rsidR="00784CBE" w:rsidP="00784CBE">
      <w:pPr>
        <w:pStyle w:val="Answer"/>
      </w:pPr>
      <w:r>
        <w:rPr>
          <w:b/>
          <w:i/>
        </w:rPr>
        <w:t xml:space="preserve">Alex Smalley: </w:t>
      </w:r>
      <w:r>
        <w:t>I would echo some of Professor Geoffroy’s points a</w:t>
      </w:r>
      <w:r w:rsidRPr="00D661D6">
        <w:t xml:space="preserve">bout the fact </w:t>
      </w:r>
      <w:r>
        <w:t xml:space="preserve">that </w:t>
      </w:r>
      <w:r w:rsidRPr="00D661D6">
        <w:t xml:space="preserve">a lot of the work </w:t>
      </w:r>
      <w:r w:rsidR="00681F62">
        <w:t xml:space="preserve">that </w:t>
      </w:r>
      <w:r w:rsidRPr="00D661D6">
        <w:t>we see in soundscapes</w:t>
      </w:r>
      <w:r>
        <w:t>—</w:t>
      </w:r>
      <w:r w:rsidRPr="00D661D6">
        <w:t>nature</w:t>
      </w:r>
      <w:r>
        <w:t>-</w:t>
      </w:r>
      <w:r w:rsidRPr="00D661D6">
        <w:t>based soundscapes, specifically</w:t>
      </w:r>
      <w:r>
        <w:t xml:space="preserve">—is based on small, unrepresentative samples often of university undergraduates. </w:t>
      </w:r>
    </w:p>
    <w:p w:rsidR="00784CBE" w:rsidP="00784CBE">
      <w:pPr>
        <w:pStyle w:val="Answer"/>
      </w:pPr>
      <w:r>
        <w:t xml:space="preserve">There is also naturally a big difference between the way we might interpret quantitative work—with all the caveats that come with that quantitative work—and the </w:t>
      </w:r>
      <w:r w:rsidRPr="00B871FD">
        <w:t xml:space="preserve">qualitative evidence, where much smaller samples are used but it is incredibly </w:t>
      </w:r>
      <w:r w:rsidRPr="00B871FD">
        <w:t>rich</w:t>
      </w:r>
      <w:r w:rsidRPr="00B871FD">
        <w:t xml:space="preserve"> and we get to learn a lot more about the context of the way in which </w:t>
      </w:r>
      <w:r>
        <w:t xml:space="preserve">people experience </w:t>
      </w:r>
      <w:r w:rsidRPr="00B871FD">
        <w:t>nature</w:t>
      </w:r>
      <w:r>
        <w:t>-</w:t>
      </w:r>
      <w:r w:rsidRPr="00B871FD">
        <w:t xml:space="preserve">based experiences and the role that sound can play in </w:t>
      </w:r>
      <w:r>
        <w:t>that</w:t>
      </w:r>
      <w:r w:rsidRPr="00B871FD">
        <w:t>.</w:t>
      </w:r>
    </w:p>
    <w:p w:rsidR="00784CBE" w:rsidP="00784CBE">
      <w:pPr>
        <w:pStyle w:val="Answer"/>
      </w:pPr>
      <w:r>
        <w:t xml:space="preserve">We probably need a more epidemiological </w:t>
      </w:r>
      <w:r w:rsidRPr="00B871FD">
        <w:t>focus on nature</w:t>
      </w:r>
      <w:r>
        <w:t>-</w:t>
      </w:r>
      <w:r w:rsidRPr="00B871FD">
        <w:t xml:space="preserve">based sounds to understand the effects </w:t>
      </w:r>
      <w:r>
        <w:t xml:space="preserve">at </w:t>
      </w:r>
      <w:r w:rsidRPr="00B871FD">
        <w:t xml:space="preserve">a possible population level and therefore </w:t>
      </w:r>
      <w:r>
        <w:t xml:space="preserve">the way they can </w:t>
      </w:r>
      <w:r w:rsidRPr="00B871FD">
        <w:t xml:space="preserve">scale. That is of course different </w:t>
      </w:r>
      <w:r>
        <w:t xml:space="preserve">when it comes to looking at </w:t>
      </w:r>
      <w:r w:rsidRPr="00B871FD">
        <w:t>nature</w:t>
      </w:r>
      <w:r>
        <w:t>-</w:t>
      </w:r>
      <w:r w:rsidRPr="00B871FD">
        <w:t xml:space="preserve">based </w:t>
      </w:r>
      <w:r>
        <w:t xml:space="preserve">sounds as </w:t>
      </w:r>
      <w:r w:rsidRPr="00B871FD">
        <w:t>a possible clinical intervention</w:t>
      </w:r>
      <w:r>
        <w:t xml:space="preserve">. </w:t>
      </w:r>
      <w:r w:rsidRPr="00B871FD">
        <w:t xml:space="preserve">I would say </w:t>
      </w:r>
      <w:r w:rsidR="00076EF5">
        <w:t xml:space="preserve">that </w:t>
      </w:r>
      <w:r w:rsidRPr="00B871FD">
        <w:t xml:space="preserve">the clinical evidence </w:t>
      </w:r>
      <w:r>
        <w:t xml:space="preserve">for that is relatively </w:t>
      </w:r>
      <w:r w:rsidRPr="00B871FD">
        <w:t>light, although there has been some work in the US in clinical settings</w:t>
      </w:r>
      <w:r>
        <w:t xml:space="preserve">, </w:t>
      </w:r>
      <w:r w:rsidRPr="00B871FD">
        <w:t xml:space="preserve">or at least </w:t>
      </w:r>
      <w:r w:rsidR="00076EF5">
        <w:t xml:space="preserve">in </w:t>
      </w:r>
      <w:r w:rsidRPr="00B871FD">
        <w:t xml:space="preserve">imitations of clinical settings. </w:t>
      </w:r>
    </w:p>
    <w:p w:rsidR="00784CBE" w:rsidP="00784CBE">
      <w:pPr>
        <w:pStyle w:val="Answer"/>
      </w:pPr>
      <w:r w:rsidRPr="00B871FD">
        <w:t xml:space="preserve">In many ways, </w:t>
      </w:r>
      <w:r>
        <w:t xml:space="preserve">if </w:t>
      </w:r>
      <w:r w:rsidRPr="00B871FD">
        <w:t>natural soundscapes are treated specifically on their own, as I mentioned, that evidence base is relatively nascent, yet if we treat the kind of nature</w:t>
      </w:r>
      <w:r>
        <w:t>-</w:t>
      </w:r>
      <w:r w:rsidRPr="00B871FD">
        <w:t xml:space="preserve">based therapy that </w:t>
      </w:r>
      <w:r>
        <w:t xml:space="preserve">Dr Greenwood has </w:t>
      </w:r>
      <w:r w:rsidRPr="00B871FD">
        <w:t>talked about as a holistic and multisensory experience</w:t>
      </w:r>
      <w:r w:rsidR="00105373">
        <w:t>,</w:t>
      </w:r>
      <w:r w:rsidRPr="00B871FD">
        <w:t xml:space="preserve"> it will be part and parcel of</w:t>
      </w:r>
      <w:r>
        <w:t xml:space="preserve"> </w:t>
      </w:r>
      <w:r w:rsidRPr="00B871FD">
        <w:t xml:space="preserve">that. </w:t>
      </w:r>
    </w:p>
    <w:p w:rsidR="00784CBE" w:rsidP="00784CBE">
      <w:pPr>
        <w:pStyle w:val="Answer"/>
      </w:pPr>
      <w:r>
        <w:rPr>
          <w:b/>
          <w:i/>
        </w:rPr>
        <w:t xml:space="preserve">Dr Alison Greenwood: </w:t>
      </w:r>
      <w:r>
        <w:t xml:space="preserve">Yes, I would like to see more studies in the field. The </w:t>
      </w:r>
      <w:r w:rsidRPr="00B871FD">
        <w:t xml:space="preserve">kind of research that is done </w:t>
      </w:r>
      <w:r w:rsidRPr="00B871FD">
        <w:t>at the moment</w:t>
      </w:r>
      <w:r w:rsidRPr="00B871FD">
        <w:t xml:space="preserve"> is </w:t>
      </w:r>
      <w:r>
        <w:t xml:space="preserve">mostly </w:t>
      </w:r>
      <w:r w:rsidRPr="00B871FD">
        <w:t>in laboratories</w:t>
      </w:r>
      <w:r>
        <w:t xml:space="preserve">. </w:t>
      </w:r>
      <w:r w:rsidR="00105373">
        <w:t>O</w:t>
      </w:r>
      <w:r w:rsidRPr="00B871FD">
        <w:t xml:space="preserve">bviously it is difficult to tease out the individual elements of nature if you are outside in the natural environment and looking at the impact of natural sounds on </w:t>
      </w:r>
      <w:r>
        <w:t xml:space="preserve">it </w:t>
      </w:r>
      <w:r w:rsidRPr="00B871FD">
        <w:t>without being influenced by the other elements and characteristics of that natural environment</w:t>
      </w:r>
      <w:r>
        <w:t xml:space="preserve">, but </w:t>
      </w:r>
      <w:r w:rsidRPr="00B871FD">
        <w:t xml:space="preserve">it would be interesting to try to see if we can compare natural sunlight and the impact that it has on brain and body with the impacts of light boxes on brain and body. As </w:t>
      </w:r>
      <w:r>
        <w:t xml:space="preserve">for </w:t>
      </w:r>
      <w:r w:rsidRPr="00B871FD">
        <w:t xml:space="preserve">actual birdsong compared with recordings of birdsong, I suggest there </w:t>
      </w:r>
      <w:r>
        <w:t xml:space="preserve">will </w:t>
      </w:r>
      <w:r w:rsidRPr="00B871FD">
        <w:t xml:space="preserve">be differences there, but </w:t>
      </w:r>
      <w:r w:rsidRPr="00B871FD">
        <w:t>at the moment</w:t>
      </w:r>
      <w:r w:rsidRPr="00B871FD">
        <w:t xml:space="preserve"> that research is </w:t>
      </w:r>
      <w:r>
        <w:t xml:space="preserve">limited. </w:t>
      </w:r>
    </w:p>
    <w:p w:rsidR="00784CBE" w:rsidP="00784CBE">
      <w:pPr>
        <w:pStyle w:val="Remark"/>
      </w:pPr>
      <w:r w:rsidRPr="00445FD4">
        <w:rPr>
          <w:b/>
        </w:rPr>
        <w:t>The Chair:</w:t>
      </w:r>
      <w:r>
        <w:t xml:space="preserve"> Still on the topic of quality, </w:t>
      </w:r>
      <w:r w:rsidRPr="00312C1B">
        <w:t xml:space="preserve">which is something that we are very interested in, we will move on to Lord </w:t>
      </w:r>
      <w:r>
        <w:t>Krebs</w:t>
      </w:r>
      <w:r w:rsidRPr="00312C1B">
        <w:t>.</w:t>
      </w:r>
    </w:p>
    <w:p w:rsidR="00784CBE" w:rsidP="00784CBE">
      <w:pPr>
        <w:pStyle w:val="Question"/>
      </w:pPr>
      <w:r w:rsidRPr="00640EA9">
        <w:rPr>
          <w:b/>
        </w:rPr>
        <w:t>Lord Krebs:</w:t>
      </w:r>
      <w:r>
        <w:t xml:space="preserve"> My question leads naturally from the previous one. </w:t>
      </w:r>
      <w:r w:rsidRPr="00312C1B">
        <w:t>I want to ask a bit about the quality</w:t>
      </w:r>
      <w:r>
        <w:t xml:space="preserve"> </w:t>
      </w:r>
      <w:r w:rsidRPr="00312C1B">
        <w:t>of evidence as opposed to the quantity. Alison, you talked about systematic reviews and meta</w:t>
      </w:r>
      <w:r>
        <w:t>-</w:t>
      </w:r>
      <w:r w:rsidRPr="00312C1B">
        <w:t>analysis of a large body of evidence. How many of these studies meet the gold standard of being double</w:t>
      </w:r>
      <w:r>
        <w:t>-</w:t>
      </w:r>
      <w:r w:rsidRPr="00312C1B">
        <w:t>blind</w:t>
      </w:r>
      <w:r>
        <w:t xml:space="preserve"> </w:t>
      </w:r>
      <w:r w:rsidRPr="00312C1B">
        <w:t>randomised control</w:t>
      </w:r>
      <w:r>
        <w:t xml:space="preserve">led </w:t>
      </w:r>
      <w:r w:rsidRPr="00312C1B">
        <w:t xml:space="preserve">trials? I imagine that is extremely difficult and the answer is probably none, but I would like to hear that. </w:t>
      </w:r>
    </w:p>
    <w:p w:rsidR="00784CBE" w:rsidP="00784CBE">
      <w:pPr>
        <w:pStyle w:val="Remark"/>
      </w:pPr>
      <w:r w:rsidRPr="00312C1B">
        <w:t>As I am sure you are aware, there is a well</w:t>
      </w:r>
      <w:r>
        <w:t>-</w:t>
      </w:r>
      <w:r w:rsidRPr="00312C1B">
        <w:t>known effect in the psychological literature called the Hawthorne effect. I do not know if you have come across it, but I wonder how many of the results that we are hearing about</w:t>
      </w:r>
      <w:r>
        <w:t xml:space="preserve"> are explained by </w:t>
      </w:r>
      <w:r w:rsidRPr="00312C1B">
        <w:t>the Hawthorne effect.</w:t>
      </w:r>
      <w:r>
        <w:t xml:space="preserve"> </w:t>
      </w:r>
      <w:r w:rsidRPr="00312C1B">
        <w:t xml:space="preserve">If people are not familiar with it, I can give a short lecture. </w:t>
      </w:r>
    </w:p>
    <w:p w:rsidR="00784CBE" w:rsidP="00784CBE">
      <w:pPr>
        <w:pStyle w:val="Remark"/>
      </w:pPr>
      <w:r w:rsidRPr="00312C1B">
        <w:rPr>
          <w:b/>
          <w:bCs/>
        </w:rPr>
        <w:t xml:space="preserve">Baroness Warwick of </w:t>
      </w:r>
      <w:r w:rsidRPr="00312C1B">
        <w:rPr>
          <w:b/>
          <w:bCs/>
        </w:rPr>
        <w:t>Undercliffe</w:t>
      </w:r>
      <w:r w:rsidRPr="00312C1B">
        <w:rPr>
          <w:b/>
          <w:bCs/>
        </w:rPr>
        <w:t xml:space="preserve">: </w:t>
      </w:r>
      <w:r w:rsidRPr="00312C1B">
        <w:t xml:space="preserve">We all did it in first year. </w:t>
      </w:r>
    </w:p>
    <w:p w:rsidR="00784CBE" w:rsidP="00784CBE">
      <w:pPr>
        <w:pStyle w:val="Remark"/>
      </w:pPr>
      <w:r w:rsidRPr="00312C1B">
        <w:rPr>
          <w:b/>
          <w:bCs/>
        </w:rPr>
        <w:t xml:space="preserve">Lord </w:t>
      </w:r>
      <w:r w:rsidRPr="00312C1B">
        <w:rPr>
          <w:b/>
          <w:bCs/>
        </w:rPr>
        <w:t>Borwick</w:t>
      </w:r>
      <w:r w:rsidRPr="00312C1B">
        <w:rPr>
          <w:b/>
          <w:bCs/>
        </w:rPr>
        <w:t xml:space="preserve">: </w:t>
      </w:r>
      <w:r>
        <w:t xml:space="preserve">Can you tell us in one sentence?  </w:t>
      </w:r>
    </w:p>
    <w:p w:rsidR="00784CBE" w:rsidP="00784CBE">
      <w:pPr>
        <w:pStyle w:val="Remark"/>
      </w:pPr>
      <w:r w:rsidRPr="00445FD4">
        <w:rPr>
          <w:b/>
        </w:rPr>
        <w:t>Lord Krebs:</w:t>
      </w:r>
      <w:r>
        <w:t xml:space="preserve"> In </w:t>
      </w:r>
      <w:r w:rsidRPr="00312C1B">
        <w:t xml:space="preserve">one sentence, there was a study in the 1920s in a factory in Illinois called the Hawthorne Works where they changed the light intensity in the factory and productivity increased. It turned out that was nothing to do with changing the light intensity; it was just </w:t>
      </w:r>
      <w:r>
        <w:t xml:space="preserve">that </w:t>
      </w:r>
      <w:r w:rsidRPr="00312C1B">
        <w:t>the participants knowing that some change had happened got them excited and made them more productive. It is a false result.</w:t>
      </w:r>
    </w:p>
    <w:p w:rsidR="00784CBE" w:rsidP="00784CBE">
      <w:pPr>
        <w:pStyle w:val="Answer"/>
      </w:pPr>
      <w:r>
        <w:rPr>
          <w:b/>
          <w:i/>
        </w:rPr>
        <w:t xml:space="preserve">Dr Alison Greenwood: </w:t>
      </w:r>
      <w:r>
        <w:t xml:space="preserve">You are right </w:t>
      </w:r>
      <w:r w:rsidRPr="006F71EF">
        <w:t>about the meta</w:t>
      </w:r>
      <w:r>
        <w:t>-</w:t>
      </w:r>
      <w:r w:rsidRPr="006F71EF">
        <w:t>analysis. It is difficult to look at the effects of nature in a randomised controlled trial</w:t>
      </w:r>
      <w:r>
        <w:t xml:space="preserve"> that </w:t>
      </w:r>
      <w:r w:rsidRPr="006F71EF">
        <w:t xml:space="preserve">has </w:t>
      </w:r>
      <w:r w:rsidRPr="006F71EF">
        <w:t>really good</w:t>
      </w:r>
      <w:r w:rsidRPr="006F71EF">
        <w:t xml:space="preserve"> control groups, and </w:t>
      </w:r>
      <w:r>
        <w:t xml:space="preserve">at the same time </w:t>
      </w:r>
      <w:r w:rsidRPr="006F71EF">
        <w:t xml:space="preserve">double-blind is also very difficult. There are plenty of studies that would categorise themselves as </w:t>
      </w:r>
      <w:r>
        <w:t xml:space="preserve">RCTs </w:t>
      </w:r>
      <w:r w:rsidRPr="006F71EF">
        <w:t xml:space="preserve">in terms of the comparisons. In fact, next month </w:t>
      </w:r>
      <w:r>
        <w:t xml:space="preserve">the </w:t>
      </w:r>
      <w:r w:rsidRPr="006F71EF">
        <w:t xml:space="preserve">London School of Economics </w:t>
      </w:r>
      <w:r>
        <w:t xml:space="preserve">will </w:t>
      </w:r>
      <w:r w:rsidRPr="006F71EF">
        <w:t xml:space="preserve">start what it considers to be </w:t>
      </w:r>
      <w:r>
        <w:t xml:space="preserve">an </w:t>
      </w:r>
      <w:r w:rsidRPr="006F71EF">
        <w:t xml:space="preserve">RCT on our intervention, evaluating the impacts of our Dose of Nature programme but comparing it to a control group that is </w:t>
      </w:r>
      <w:r>
        <w:t>a wait list</w:t>
      </w:r>
      <w:r w:rsidRPr="006F71EF">
        <w:t xml:space="preserve">. It is quite difficult to get </w:t>
      </w:r>
      <w:r w:rsidRPr="006F71EF">
        <w:t>really good</w:t>
      </w:r>
      <w:r w:rsidRPr="006F71EF">
        <w:t xml:space="preserve"> comparisons there</w:t>
      </w:r>
      <w:r>
        <w:t xml:space="preserve">. </w:t>
      </w:r>
      <w:r w:rsidRPr="006F71EF">
        <w:t xml:space="preserve">You cannot not know </w:t>
      </w:r>
      <w:r>
        <w:t>whether or not</w:t>
      </w:r>
      <w:r>
        <w:t xml:space="preserve"> </w:t>
      </w:r>
      <w:r w:rsidRPr="006F71EF">
        <w:t>you are in nature</w:t>
      </w:r>
      <w:r>
        <w:t xml:space="preserve">, </w:t>
      </w:r>
      <w:r w:rsidRPr="006F71EF">
        <w:t xml:space="preserve">so the double-blind element of this research is difficult. </w:t>
      </w:r>
    </w:p>
    <w:p w:rsidR="00784CBE" w:rsidP="00784CBE">
      <w:pPr>
        <w:pStyle w:val="Answer"/>
      </w:pPr>
      <w:r w:rsidRPr="006F71EF">
        <w:t>On where the research has gone, the quality has improved. In the 1980s and 1990s we were reliant primarily on self</w:t>
      </w:r>
      <w:r>
        <w:t>-</w:t>
      </w:r>
      <w:r w:rsidRPr="006F71EF">
        <w:t>report measures</w:t>
      </w:r>
      <w:r>
        <w:t xml:space="preserve"> </w:t>
      </w:r>
      <w:r w:rsidRPr="006F71EF">
        <w:t>and perhaps biomarkers of stress such as blood pressure, cortiso</w:t>
      </w:r>
      <w:r w:rsidR="002624CE">
        <w:t>l</w:t>
      </w:r>
      <w:r w:rsidRPr="006F71EF">
        <w:t xml:space="preserve"> levels and</w:t>
      </w:r>
      <w:r>
        <w:t xml:space="preserve">, importantly, </w:t>
      </w:r>
      <w:r w:rsidRPr="006F71EF">
        <w:t>heart rate variability. More recently, importantly</w:t>
      </w:r>
      <w:r>
        <w:t xml:space="preserve">, </w:t>
      </w:r>
      <w:r w:rsidRPr="006F71EF">
        <w:t>we have portable electroencephalogram machines measuring brain activity</w:t>
      </w:r>
      <w:r>
        <w:t xml:space="preserve"> </w:t>
      </w:r>
      <w:r w:rsidRPr="006F71EF">
        <w:t>now that we can get people out of the labs</w:t>
      </w:r>
      <w:r>
        <w:t xml:space="preserve">. Until quite recently, </w:t>
      </w:r>
      <w:r w:rsidRPr="006F71EF">
        <w:t xml:space="preserve">machines measuring brain activity </w:t>
      </w:r>
      <w:r>
        <w:t xml:space="preserve">had to be done in </w:t>
      </w:r>
      <w:r w:rsidRPr="006F71EF">
        <w:t>laboratory settings</w:t>
      </w:r>
      <w:r>
        <w:t xml:space="preserve">, but </w:t>
      </w:r>
      <w:r w:rsidRPr="006F71EF">
        <w:t xml:space="preserve">now we can get them out </w:t>
      </w:r>
      <w:r>
        <w:t xml:space="preserve">and about </w:t>
      </w:r>
      <w:r w:rsidRPr="006F71EF">
        <w:t>and put these portable machines on people</w:t>
      </w:r>
      <w:r>
        <w:t>’</w:t>
      </w:r>
      <w:r w:rsidRPr="006F71EF">
        <w:t xml:space="preserve">s heads </w:t>
      </w:r>
      <w:r>
        <w:t xml:space="preserve">to </w:t>
      </w:r>
      <w:r w:rsidRPr="006F71EF">
        <w:t xml:space="preserve">look at brain activity. That tells us only what is being </w:t>
      </w:r>
      <w:r>
        <w:t xml:space="preserve">lit up and </w:t>
      </w:r>
      <w:r w:rsidRPr="006F71EF">
        <w:t>activated</w:t>
      </w:r>
      <w:r>
        <w:t>—</w:t>
      </w:r>
      <w:r w:rsidRPr="006F71EF">
        <w:t>it does not give us answers as to wh</w:t>
      </w:r>
      <w:r>
        <w:t>y—</w:t>
      </w:r>
      <w:r w:rsidRPr="006F71EF">
        <w:t>but</w:t>
      </w:r>
      <w:r>
        <w:t xml:space="preserve">, as I say, it shows </w:t>
      </w:r>
      <w:r w:rsidRPr="006F71EF">
        <w:t xml:space="preserve">this increase in </w:t>
      </w:r>
      <w:r>
        <w:t xml:space="preserve">alpha waves in </w:t>
      </w:r>
      <w:r w:rsidRPr="006F71EF">
        <w:t xml:space="preserve">parts of the brain. </w:t>
      </w:r>
      <w:r>
        <w:t xml:space="preserve">We are </w:t>
      </w:r>
      <w:r w:rsidRPr="006F71EF">
        <w:t xml:space="preserve">also looking at blood. That is </w:t>
      </w:r>
      <w:r>
        <w:t xml:space="preserve">the </w:t>
      </w:r>
      <w:r w:rsidRPr="006F71EF">
        <w:t xml:space="preserve">research that I guess is exciting this world more than </w:t>
      </w:r>
      <w:r>
        <w:t xml:space="preserve">anything, where </w:t>
      </w:r>
      <w:r w:rsidRPr="006F71EF">
        <w:t>we are noticing</w:t>
      </w:r>
      <w:r>
        <w:t xml:space="preserve"> </w:t>
      </w:r>
      <w:r w:rsidRPr="006F71EF">
        <w:t xml:space="preserve">this </w:t>
      </w:r>
      <w:r>
        <w:t xml:space="preserve">increase in natural killer cells that </w:t>
      </w:r>
      <w:r w:rsidRPr="006F71EF">
        <w:t>I referred to earlier</w:t>
      </w:r>
      <w:r>
        <w:t xml:space="preserve">, </w:t>
      </w:r>
      <w:r w:rsidRPr="006F71EF">
        <w:t xml:space="preserve">indicating </w:t>
      </w:r>
      <w:r w:rsidR="003962BA">
        <w:t xml:space="preserve">a boost in </w:t>
      </w:r>
      <w:r>
        <w:t xml:space="preserve">immune </w:t>
      </w:r>
      <w:r w:rsidRPr="006F71EF">
        <w:t xml:space="preserve">functioning. </w:t>
      </w:r>
    </w:p>
    <w:p w:rsidR="00784CBE" w:rsidP="00784CBE">
      <w:pPr>
        <w:pStyle w:val="Answer"/>
      </w:pPr>
      <w:r w:rsidRPr="006F71EF">
        <w:t>So</w:t>
      </w:r>
      <w:r w:rsidRPr="006F71EF">
        <w:t xml:space="preserve"> the quality of the research is certainly much improved. I suppose that is why the physiological markers are so important. </w:t>
      </w:r>
      <w:r>
        <w:t xml:space="preserve">If you ask </w:t>
      </w:r>
      <w:r w:rsidRPr="006F71EF">
        <w:t>people how they feel in nature</w:t>
      </w:r>
      <w:r>
        <w:t xml:space="preserve">, you are going to get huge biases </w:t>
      </w:r>
      <w:r w:rsidRPr="006F71EF">
        <w:t xml:space="preserve">because </w:t>
      </w:r>
      <w:r>
        <w:t xml:space="preserve">of </w:t>
      </w:r>
      <w:r w:rsidRPr="006F71EF">
        <w:t>the associations that we have</w:t>
      </w:r>
      <w:r>
        <w:t xml:space="preserve">. </w:t>
      </w:r>
      <w:r w:rsidRPr="006F71EF">
        <w:t>Perhaps we spent more time outside in nature when we were younger</w:t>
      </w:r>
      <w:r w:rsidR="00B63E23">
        <w:t>,</w:t>
      </w:r>
      <w:r w:rsidRPr="006F71EF">
        <w:t xml:space="preserve"> so we are going to be associating some of the elements of nature</w:t>
      </w:r>
      <w:r>
        <w:t xml:space="preserve">, </w:t>
      </w:r>
      <w:r w:rsidRPr="006F71EF">
        <w:t>such as listening to birdsong or brooks</w:t>
      </w:r>
      <w:r>
        <w:t xml:space="preserve">, </w:t>
      </w:r>
      <w:r w:rsidRPr="006F71EF">
        <w:t>with having a nice picnic with our family</w:t>
      </w:r>
      <w:r>
        <w:t xml:space="preserve">, </w:t>
      </w:r>
      <w:r w:rsidRPr="006F71EF">
        <w:t>for example</w:t>
      </w:r>
      <w:r>
        <w:t xml:space="preserve">. </w:t>
      </w:r>
      <w:r w:rsidRPr="006F71EF">
        <w:t>It is difficult</w:t>
      </w:r>
      <w:r>
        <w:t xml:space="preserve">, </w:t>
      </w:r>
      <w:r w:rsidRPr="006F71EF">
        <w:t xml:space="preserve">particularly when </w:t>
      </w:r>
      <w:r>
        <w:t xml:space="preserve">we are </w:t>
      </w:r>
      <w:r w:rsidRPr="006F71EF">
        <w:t>talking about self</w:t>
      </w:r>
      <w:r>
        <w:t>-</w:t>
      </w:r>
      <w:r w:rsidRPr="006F71EF">
        <w:t>report measures in nature</w:t>
      </w:r>
      <w:r>
        <w:t xml:space="preserve">, </w:t>
      </w:r>
      <w:r w:rsidRPr="006F71EF">
        <w:t xml:space="preserve">to </w:t>
      </w:r>
      <w:r>
        <w:t xml:space="preserve">avoid </w:t>
      </w:r>
      <w:r w:rsidRPr="006F71EF">
        <w:t>those biases</w:t>
      </w:r>
      <w:r>
        <w:t xml:space="preserve">. </w:t>
      </w:r>
    </w:p>
    <w:p w:rsidR="00784CBE" w:rsidP="00784CBE">
      <w:pPr>
        <w:pStyle w:val="Remark"/>
      </w:pPr>
      <w:r w:rsidRPr="00F573E1">
        <w:rPr>
          <w:b/>
        </w:rPr>
        <w:t>Lord Krebs:</w:t>
      </w:r>
      <w:r>
        <w:t xml:space="preserve"> What about my question about the Hawthorne effect? </w:t>
      </w:r>
    </w:p>
    <w:p w:rsidR="00784CBE" w:rsidP="00784CBE">
      <w:pPr>
        <w:pStyle w:val="Remark"/>
      </w:pPr>
      <w:r>
        <w:rPr>
          <w:b/>
          <w:i/>
        </w:rPr>
        <w:t xml:space="preserve">Dr </w:t>
      </w:r>
      <w:r w:rsidRPr="006F71EF">
        <w:rPr>
          <w:b/>
          <w:i/>
        </w:rPr>
        <w:t xml:space="preserve">Alison Greenwood: </w:t>
      </w:r>
      <w:r>
        <w:t xml:space="preserve">What particularly are you asking about? </w:t>
      </w:r>
    </w:p>
    <w:p w:rsidR="00784CBE" w:rsidP="00784CBE">
      <w:pPr>
        <w:pStyle w:val="Remark"/>
      </w:pPr>
      <w:r w:rsidRPr="006F71EF">
        <w:rPr>
          <w:b/>
          <w:bCs/>
        </w:rPr>
        <w:t xml:space="preserve">Lord Krebs: </w:t>
      </w:r>
      <w:r>
        <w:t xml:space="preserve">I just wondered whether, if the interventions that you run </w:t>
      </w:r>
      <w:r w:rsidRPr="006F71EF">
        <w:t>have a beneficial effect</w:t>
      </w:r>
      <w:r>
        <w:t xml:space="preserve">, </w:t>
      </w:r>
      <w:r w:rsidRPr="006F71EF">
        <w:t xml:space="preserve">and you say they do, that </w:t>
      </w:r>
      <w:r>
        <w:t xml:space="preserve">is </w:t>
      </w:r>
      <w:r w:rsidRPr="006F71EF">
        <w:t>to do with the interventions or simply with the fact that people are being exposed to some attention</w:t>
      </w:r>
      <w:r>
        <w:t xml:space="preserve">. </w:t>
      </w:r>
    </w:p>
    <w:p w:rsidR="00784CBE" w:rsidP="00784CBE">
      <w:pPr>
        <w:pStyle w:val="Answer"/>
      </w:pPr>
      <w:r>
        <w:rPr>
          <w:b/>
          <w:i/>
        </w:rPr>
        <w:t xml:space="preserve">Dr Alison Greenwood: </w:t>
      </w:r>
      <w:r>
        <w:t xml:space="preserve">That is a fair point. </w:t>
      </w:r>
      <w:r w:rsidRPr="006F71EF">
        <w:t xml:space="preserve">I guess that is where the randomised controlled trial comes in and you </w:t>
      </w:r>
      <w:r>
        <w:t xml:space="preserve">can make </w:t>
      </w:r>
      <w:r w:rsidRPr="006F71EF">
        <w:t>comparisons with other interventions. It is not easy to do those</w:t>
      </w:r>
      <w:r>
        <w:t xml:space="preserve"> trials</w:t>
      </w:r>
      <w:r w:rsidRPr="006F71EF">
        <w:t>, but that is what we are trying to do.</w:t>
      </w:r>
    </w:p>
    <w:p w:rsidR="00784CBE" w:rsidP="00784CBE">
      <w:pPr>
        <w:pStyle w:val="Remark"/>
      </w:pPr>
      <w:r w:rsidRPr="00F573E1">
        <w:rPr>
          <w:b/>
        </w:rPr>
        <w:t>Lord Krebs:</w:t>
      </w:r>
      <w:r>
        <w:t xml:space="preserve"> Before I move on to the others, has NICE approved these treatments? You said you are referred by the NHS. </w:t>
      </w:r>
    </w:p>
    <w:p w:rsidR="00784CBE" w:rsidP="00784CBE">
      <w:pPr>
        <w:pStyle w:val="Answer"/>
      </w:pPr>
      <w:r>
        <w:rPr>
          <w:b/>
          <w:i/>
        </w:rPr>
        <w:t xml:space="preserve">Dr Alison Greenwood: </w:t>
      </w:r>
      <w:r>
        <w:t xml:space="preserve">No, it has not. </w:t>
      </w:r>
      <w:r w:rsidRPr="006F71EF">
        <w:t>That is something that we are certainly working towards. We think there is more evidence that ought to be needed to get into the NICE guidelines</w:t>
      </w:r>
      <w:r>
        <w:t xml:space="preserve">, </w:t>
      </w:r>
      <w:r w:rsidRPr="006F71EF">
        <w:t xml:space="preserve">but that certainly would help </w:t>
      </w:r>
      <w:r>
        <w:t xml:space="preserve">GPs </w:t>
      </w:r>
      <w:r w:rsidRPr="006F71EF">
        <w:t>to have that level of trust.</w:t>
      </w:r>
    </w:p>
    <w:p w:rsidR="00784CBE" w:rsidP="00784CBE">
      <w:pPr>
        <w:pStyle w:val="Answer"/>
      </w:pPr>
      <w:r>
        <w:rPr>
          <w:b/>
          <w:i/>
        </w:rPr>
        <w:t xml:space="preserve">Alex Smalley: </w:t>
      </w:r>
      <w:r>
        <w:t>With regard to</w:t>
      </w:r>
      <w:r>
        <w:t xml:space="preserve"> the spectrum of work </w:t>
      </w:r>
      <w:r w:rsidRPr="004C3B73">
        <w:t xml:space="preserve">that exists regarding approaches to understanding how natural soundscapes can impact all these physiological </w:t>
      </w:r>
      <w:r>
        <w:t xml:space="preserve">and </w:t>
      </w:r>
      <w:r w:rsidRPr="004C3B73">
        <w:t>psychological markers</w:t>
      </w:r>
      <w:r>
        <w:t xml:space="preserve">—that is, </w:t>
      </w:r>
      <w:r w:rsidRPr="004C3B73">
        <w:t>stress or cognition</w:t>
      </w:r>
      <w:r>
        <w:t>—</w:t>
      </w:r>
      <w:r w:rsidRPr="004C3B73">
        <w:t xml:space="preserve">we have </w:t>
      </w:r>
      <w:r>
        <w:t xml:space="preserve">a </w:t>
      </w:r>
      <w:r w:rsidRPr="004C3B73">
        <w:t>breadth of studies that in many cases use different methods</w:t>
      </w:r>
      <w:r>
        <w:t xml:space="preserve"> and </w:t>
      </w:r>
      <w:r w:rsidRPr="004C3B73">
        <w:t xml:space="preserve">different measures and apply to different populations. We see a need for </w:t>
      </w:r>
      <w:r>
        <w:t xml:space="preserve">a </w:t>
      </w:r>
      <w:r w:rsidRPr="004C3B73">
        <w:t xml:space="preserve">much more concerted approach </w:t>
      </w:r>
      <w:r>
        <w:t xml:space="preserve">that is </w:t>
      </w:r>
      <w:r w:rsidRPr="004C3B73">
        <w:t xml:space="preserve">possibly </w:t>
      </w:r>
      <w:r w:rsidRPr="004C3B73">
        <w:t xml:space="preserve">standardised in certain areas so that comparisons </w:t>
      </w:r>
      <w:r>
        <w:t xml:space="preserve">can </w:t>
      </w:r>
      <w:r w:rsidRPr="004C3B73">
        <w:t xml:space="preserve">be made between studies. I come back to the fact that this is a nascent area of research. One of the leaders in this area, Sarah Payne, who </w:t>
      </w:r>
      <w:r w:rsidR="00A0455B">
        <w:t xml:space="preserve">was </w:t>
      </w:r>
      <w:r w:rsidRPr="004C3B73">
        <w:t xml:space="preserve">mentioned earlier, was </w:t>
      </w:r>
      <w:r>
        <w:t xml:space="preserve">the lead author </w:t>
      </w:r>
      <w:r w:rsidRPr="004C3B73">
        <w:t xml:space="preserve">of </w:t>
      </w:r>
      <w:r>
        <w:t xml:space="preserve">a </w:t>
      </w:r>
      <w:r w:rsidRPr="004C3B73">
        <w:t>soundscape report for Defra in 2009, which I can send over following this</w:t>
      </w:r>
      <w:r>
        <w:t xml:space="preserve"> session</w:t>
      </w:r>
      <w:r w:rsidRPr="004C3B73">
        <w:t xml:space="preserve">, which outlined the </w:t>
      </w:r>
      <w:r>
        <w:t xml:space="preserve">fact </w:t>
      </w:r>
      <w:r w:rsidRPr="004C3B73">
        <w:t>that there are glaring gaps in the way that nature</w:t>
      </w:r>
      <w:r>
        <w:t>-</w:t>
      </w:r>
      <w:r w:rsidRPr="004C3B73">
        <w:t xml:space="preserve">based soundscapes are approached and that there needs to be </w:t>
      </w:r>
      <w:r w:rsidRPr="004C3B73">
        <w:t>some kind of standardisation</w:t>
      </w:r>
      <w:r w:rsidRPr="004C3B73">
        <w:t>.</w:t>
      </w:r>
    </w:p>
    <w:p w:rsidR="00784CBE" w:rsidP="00784CBE">
      <w:pPr>
        <w:pStyle w:val="Remark"/>
      </w:pPr>
      <w:r w:rsidRPr="004B1D29">
        <w:rPr>
          <w:b/>
        </w:rPr>
        <w:t>Lord Krebs:</w:t>
      </w:r>
      <w:r>
        <w:t xml:space="preserve"> Thank you. Pierre, do you have any comments on the quality of evidence?</w:t>
      </w:r>
    </w:p>
    <w:p w:rsidR="00784CBE" w:rsidP="00784CBE">
      <w:pPr>
        <w:pStyle w:val="Answer"/>
      </w:pPr>
      <w:r>
        <w:rPr>
          <w:b/>
          <w:i/>
        </w:rPr>
        <w:t>Professor Pierre Geoffroy</w:t>
      </w:r>
      <w:r>
        <w:rPr>
          <w:b/>
          <w:i/>
        </w:rPr>
        <w:t xml:space="preserve">: </w:t>
      </w:r>
      <w:r>
        <w:t>Thank you. Regarding the Hawthorne effect, I really agree that it is a concern</w:t>
      </w:r>
      <w:r w:rsidR="007351BC">
        <w:t xml:space="preserve">, </w:t>
      </w:r>
      <w:r>
        <w:t xml:space="preserve">because when you care for some patients, somebody will of course feel better.  </w:t>
      </w:r>
    </w:p>
    <w:p w:rsidR="0032323F" w:rsidP="00784CBE">
      <w:pPr>
        <w:pStyle w:val="Answer"/>
      </w:pPr>
      <w:r>
        <w:t xml:space="preserve">Regarding </w:t>
      </w:r>
      <w:r w:rsidRPr="003D2485">
        <w:t>a randomised control trial</w:t>
      </w:r>
      <w:r>
        <w:t xml:space="preserve">, you really need a credible placebo. This is </w:t>
      </w:r>
      <w:r w:rsidRPr="00987D6A">
        <w:t>a</w:t>
      </w:r>
      <w:r>
        <w:t xml:space="preserve"> real</w:t>
      </w:r>
      <w:r w:rsidRPr="00987D6A">
        <w:t xml:space="preserve"> issue for </w:t>
      </w:r>
      <w:r>
        <w:t>chrono</w:t>
      </w:r>
      <w:r w:rsidRPr="00987D6A">
        <w:t>therap</w:t>
      </w:r>
      <w:r>
        <w:t>eutics</w:t>
      </w:r>
      <w:r>
        <w:t xml:space="preserve">. </w:t>
      </w:r>
      <w:r w:rsidRPr="00987D6A">
        <w:t xml:space="preserve">In light therapy, the field has </w:t>
      </w:r>
      <w:r w:rsidRPr="00987D6A">
        <w:t>really high</w:t>
      </w:r>
      <w:r>
        <w:t>-</w:t>
      </w:r>
      <w:r w:rsidRPr="00987D6A">
        <w:t>level</w:t>
      </w:r>
      <w:r w:rsidRPr="00987D6A">
        <w:t xml:space="preserve"> </w:t>
      </w:r>
      <w:r w:rsidRPr="003D2485">
        <w:t>randomised control trial</w:t>
      </w:r>
      <w:r w:rsidR="003D53D6">
        <w:t>s</w:t>
      </w:r>
      <w:r>
        <w:t xml:space="preserve">, </w:t>
      </w:r>
      <w:r w:rsidRPr="00987D6A">
        <w:t>even if there are limitations</w:t>
      </w:r>
      <w:r w:rsidR="002F7071">
        <w:t xml:space="preserve"> to the</w:t>
      </w:r>
      <w:r>
        <w:t xml:space="preserve"> </w:t>
      </w:r>
      <w:r w:rsidRPr="00987D6A">
        <w:t>mostly small sample siz</w:t>
      </w:r>
      <w:r>
        <w:t>e</w:t>
      </w:r>
      <w:r w:rsidR="002F7071">
        <w:t>s, compared with</w:t>
      </w:r>
      <w:r w:rsidRPr="00987D6A">
        <w:t xml:space="preserve"> </w:t>
      </w:r>
      <w:r>
        <w:t xml:space="preserve">the </w:t>
      </w:r>
      <w:r w:rsidRPr="00987D6A">
        <w:t>drug pharmaceutical studies</w:t>
      </w:r>
      <w:r w:rsidR="002F7071">
        <w:t xml:space="preserve">, for example, which </w:t>
      </w:r>
      <w:r w:rsidRPr="00987D6A">
        <w:t>have huge populations.</w:t>
      </w:r>
      <w:r>
        <w:t xml:space="preserve"> </w:t>
      </w:r>
    </w:p>
    <w:p w:rsidR="00784CBE" w:rsidP="00784CBE">
      <w:pPr>
        <w:pStyle w:val="Answer"/>
      </w:pPr>
      <w:r w:rsidRPr="00987D6A">
        <w:t xml:space="preserve">The study designs </w:t>
      </w:r>
      <w:r w:rsidR="006977E2">
        <w:t>use</w:t>
      </w:r>
      <w:r w:rsidRPr="00987D6A">
        <w:t xml:space="preserve"> placebos, such as active placebo</w:t>
      </w:r>
      <w:r w:rsidR="0032323F">
        <w:t>s</w:t>
      </w:r>
      <w:r>
        <w:t xml:space="preserve">, </w:t>
      </w:r>
      <w:r w:rsidRPr="00987D6A">
        <w:t>to give patients the same level of intervention.</w:t>
      </w:r>
      <w:r>
        <w:t xml:space="preserve"> </w:t>
      </w:r>
      <w:r w:rsidR="009654EB">
        <w:t xml:space="preserve">Both groups should be equivalently monitored. </w:t>
      </w:r>
      <w:r w:rsidR="0032323F">
        <w:t>T</w:t>
      </w:r>
      <w:r w:rsidRPr="00987D6A">
        <w:t xml:space="preserve">here </w:t>
      </w:r>
      <w:r>
        <w:t>is actigraphy</w:t>
      </w:r>
      <w:r w:rsidRPr="00987D6A">
        <w:t xml:space="preserve"> in the control group</w:t>
      </w:r>
      <w:r w:rsidR="0032323F">
        <w:t xml:space="preserve">, for instance, and </w:t>
      </w:r>
      <w:r>
        <w:t>t</w:t>
      </w:r>
      <w:r w:rsidRPr="00987D6A">
        <w:t>hey also have a diary, questionnaires</w:t>
      </w:r>
      <w:r>
        <w:t>, MRI et cetera</w:t>
      </w:r>
      <w:r w:rsidRPr="00987D6A">
        <w:t>.</w:t>
      </w:r>
      <w:r>
        <w:t xml:space="preserve"> </w:t>
      </w:r>
      <w:r w:rsidRPr="00987D6A">
        <w:t xml:space="preserve">There are other interventions in the first group with </w:t>
      </w:r>
      <w:r>
        <w:t xml:space="preserve">an </w:t>
      </w:r>
      <w:r w:rsidRPr="00987D6A">
        <w:t>active placebo</w:t>
      </w:r>
      <w:r>
        <w:t xml:space="preserve">, </w:t>
      </w:r>
      <w:r w:rsidRPr="00987D6A">
        <w:t>and in light therapy the most used placebos</w:t>
      </w:r>
      <w:r>
        <w:t xml:space="preserve"> are red light—</w:t>
      </w:r>
      <w:r w:rsidRPr="00987D6A">
        <w:t>or dim light</w:t>
      </w:r>
      <w:r>
        <w:t xml:space="preserve">, </w:t>
      </w:r>
      <w:r w:rsidRPr="00987D6A">
        <w:t>to be sure there are no effects</w:t>
      </w:r>
      <w:r>
        <w:t xml:space="preserve">—or </w:t>
      </w:r>
      <w:r w:rsidR="004430AA">
        <w:t>other</w:t>
      </w:r>
      <w:r w:rsidR="00953CFD">
        <w:t xml:space="preserve"> deceptive placebo such as</w:t>
      </w:r>
      <w:r>
        <w:t xml:space="preserve"> </w:t>
      </w:r>
      <w:r w:rsidRPr="003D2485">
        <w:t>negative air ion</w:t>
      </w:r>
      <w:r>
        <w:t xml:space="preserve">s </w:t>
      </w:r>
      <w:r w:rsidR="00953CFD">
        <w:t xml:space="preserve">device presented to patients as an </w:t>
      </w:r>
      <w:r w:rsidR="00953CFD">
        <w:t>active</w:t>
      </w:r>
      <w:r>
        <w:t xml:space="preserve"> medical devices</w:t>
      </w:r>
      <w:r>
        <w:t xml:space="preserve">. </w:t>
      </w:r>
    </w:p>
    <w:p w:rsidR="00784CBE" w:rsidP="00784CBE">
      <w:pPr>
        <w:pStyle w:val="Answer"/>
      </w:pPr>
      <w:r>
        <w:t>Regarding</w:t>
      </w:r>
      <w:r>
        <w:t xml:space="preserve"> </w:t>
      </w:r>
      <w:r>
        <w:t xml:space="preserve">the </w:t>
      </w:r>
      <w:r w:rsidR="005D15A0">
        <w:t xml:space="preserve">number of </w:t>
      </w:r>
      <w:r>
        <w:t>r</w:t>
      </w:r>
      <w:r w:rsidRPr="003D2485">
        <w:t>andomised control trials</w:t>
      </w:r>
      <w:r>
        <w:t xml:space="preserve">, </w:t>
      </w:r>
      <w:r w:rsidRPr="003D2485">
        <w:t xml:space="preserve">in </w:t>
      </w:r>
      <w:r>
        <w:t xml:space="preserve">our </w:t>
      </w:r>
      <w:r w:rsidRPr="003D2485">
        <w:t>meta</w:t>
      </w:r>
      <w:r>
        <w:t>-</w:t>
      </w:r>
      <w:r w:rsidRPr="003D2485">
        <w:t>analysis</w:t>
      </w:r>
      <w:r>
        <w:t xml:space="preserve"> there are about 10 studies, </w:t>
      </w:r>
      <w:r w:rsidR="00640760">
        <w:t xml:space="preserve">seven </w:t>
      </w:r>
      <w:r>
        <w:t xml:space="preserve">of which have </w:t>
      </w:r>
      <w:r>
        <w:t>really high-level</w:t>
      </w:r>
      <w:r>
        <w:t xml:space="preserve"> evidence. </w:t>
      </w:r>
      <w:r w:rsidRPr="003D2485">
        <w:t>It depends</w:t>
      </w:r>
      <w:r w:rsidR="003F5E27">
        <w:t xml:space="preserve"> across meta-</w:t>
      </w:r>
      <w:r w:rsidR="003F5E27">
        <w:t>analyses</w:t>
      </w:r>
      <w:r w:rsidR="007F1BD5">
        <w:t>,</w:t>
      </w:r>
      <w:r w:rsidRPr="003D2485">
        <w:t xml:space="preserve"> becaus</w:t>
      </w:r>
      <w:r>
        <w:t>e</w:t>
      </w:r>
      <w:r>
        <w:t xml:space="preserve"> </w:t>
      </w:r>
      <w:r w:rsidRPr="003D2485">
        <w:t>there are numerous studies on different populations</w:t>
      </w:r>
      <w:r>
        <w:t>. I</w:t>
      </w:r>
      <w:r w:rsidRPr="003D2485">
        <w:t>n our study, we look</w:t>
      </w:r>
      <w:r>
        <w:t>ed</w:t>
      </w:r>
      <w:r w:rsidRPr="003D2485">
        <w:t xml:space="preserve"> at light therapy as a first</w:t>
      </w:r>
      <w:r>
        <w:t>-</w:t>
      </w:r>
      <w:r w:rsidRPr="003D2485">
        <w:t xml:space="preserve">line treatment with an antidepressant </w:t>
      </w:r>
      <w:r>
        <w:t>group</w:t>
      </w:r>
      <w:r w:rsidRPr="003D2485">
        <w:t xml:space="preserve"> and a placebo group</w:t>
      </w:r>
      <w:r>
        <w:t xml:space="preserve">, but we clearly need more research. For instance, </w:t>
      </w:r>
      <w:r w:rsidR="007F1BD5">
        <w:t xml:space="preserve">for </w:t>
      </w:r>
      <w:r w:rsidRPr="003D2485">
        <w:t>more vulnerable subgroups</w:t>
      </w:r>
      <w:r>
        <w:t xml:space="preserve"> </w:t>
      </w:r>
      <w:r w:rsidRPr="003D2485">
        <w:t>such as children, we have studies only for</w:t>
      </w:r>
      <w:r>
        <w:t xml:space="preserve"> </w:t>
      </w:r>
      <w:r w:rsidRPr="003D2485">
        <w:t>children above 12 years old</w:t>
      </w:r>
      <w:r>
        <w:t>. T</w:t>
      </w:r>
      <w:r w:rsidRPr="003D2485">
        <w:t>here are few studies on pregnant women, and</w:t>
      </w:r>
      <w:r>
        <w:t xml:space="preserve"> we know that depression and suicide </w:t>
      </w:r>
      <w:r w:rsidR="00A54C91">
        <w:t>are</w:t>
      </w:r>
      <w:r>
        <w:t xml:space="preserve"> the first cause of mortality in peripartum, so i</w:t>
      </w:r>
      <w:r w:rsidRPr="003D2485">
        <w:t xml:space="preserve">t is a </w:t>
      </w:r>
      <w:r w:rsidRPr="003D2485">
        <w:t>really huge</w:t>
      </w:r>
      <w:r w:rsidRPr="003D2485">
        <w:t xml:space="preserve"> issue</w:t>
      </w:r>
      <w:r>
        <w:t xml:space="preserve">. </w:t>
      </w:r>
    </w:p>
    <w:p w:rsidR="00DB6088" w:rsidP="00784CBE">
      <w:pPr>
        <w:pStyle w:val="Answer"/>
      </w:pPr>
      <w:r>
        <w:t xml:space="preserve">In patients with </w:t>
      </w:r>
      <w:r w:rsidRPr="003D2485">
        <w:t>neurodegenerative disorders such as Alzheimer's</w:t>
      </w:r>
      <w:r>
        <w:t xml:space="preserve">, </w:t>
      </w:r>
      <w:r w:rsidRPr="003D2485">
        <w:t>late</w:t>
      </w:r>
      <w:r>
        <w:t>-</w:t>
      </w:r>
      <w:r w:rsidRPr="003D2485">
        <w:t>developing dementia or Parkinson's</w:t>
      </w:r>
      <w:r>
        <w:t xml:space="preserve">, </w:t>
      </w:r>
      <w:r w:rsidRPr="003D2485">
        <w:t>there are a lot of circadian rhythm alterations</w:t>
      </w:r>
      <w:r w:rsidR="00C850C3">
        <w:t>,</w:t>
      </w:r>
      <w:r w:rsidRPr="003D2485">
        <w:t xml:space="preserve"> </w:t>
      </w:r>
      <w:r>
        <w:t>so</w:t>
      </w:r>
      <w:r w:rsidRPr="003D2485">
        <w:t xml:space="preserve"> light therapy could be useful there too.</w:t>
      </w:r>
      <w:r>
        <w:t xml:space="preserve"> </w:t>
      </w:r>
    </w:p>
    <w:p w:rsidR="00784CBE" w:rsidP="00784CBE">
      <w:pPr>
        <w:pStyle w:val="Answer"/>
      </w:pPr>
      <w:r>
        <w:t>T</w:t>
      </w:r>
      <w:r w:rsidRPr="003D2485">
        <w:t>here is a lot of work to do, but in seasonal</w:t>
      </w:r>
      <w:r w:rsidR="00803641">
        <w:t xml:space="preserve"> </w:t>
      </w:r>
      <w:r w:rsidRPr="003D2485">
        <w:t>affected</w:t>
      </w:r>
      <w:r>
        <w:t xml:space="preserve"> disorder </w:t>
      </w:r>
      <w:r w:rsidRPr="003D2485">
        <w:t>and depression patients</w:t>
      </w:r>
      <w:r w:rsidR="00891BBA">
        <w:t>,</w:t>
      </w:r>
      <w:r>
        <w:t xml:space="preserve"> </w:t>
      </w:r>
      <w:r>
        <w:t>it is</w:t>
      </w:r>
      <w:r w:rsidRPr="00987D6A">
        <w:t xml:space="preserve"> clear</w:t>
      </w:r>
      <w:r>
        <w:t xml:space="preserve"> </w:t>
      </w:r>
      <w:r w:rsidRPr="00987D6A">
        <w:t>that we</w:t>
      </w:r>
      <w:r w:rsidRPr="00987D6A">
        <w:t xml:space="preserve"> have a high level of evidence</w:t>
      </w:r>
      <w:r w:rsidRPr="00803641" w:rsidR="00803641">
        <w:t xml:space="preserve"> </w:t>
      </w:r>
      <w:r w:rsidR="00803641">
        <w:t>o</w:t>
      </w:r>
      <w:r w:rsidRPr="00857AF0" w:rsidR="00803641">
        <w:t>n the acute phase</w:t>
      </w:r>
      <w:r w:rsidRPr="00987D6A">
        <w:t>.</w:t>
      </w:r>
      <w:r>
        <w:t xml:space="preserve"> </w:t>
      </w:r>
    </w:p>
    <w:p w:rsidR="00784CBE" w:rsidP="00784CBE">
      <w:pPr>
        <w:pStyle w:val="Question"/>
      </w:pPr>
      <w:r w:rsidRPr="005559A6">
        <w:rPr>
          <w:b/>
        </w:rPr>
        <w:t>Lord Mitchell:</w:t>
      </w:r>
      <w:r>
        <w:t xml:space="preserve"> I think much of this question has been covered</w:t>
      </w:r>
      <w:r w:rsidR="00561D6D">
        <w:t>,</w:t>
      </w:r>
      <w:r>
        <w:t xml:space="preserve"> but I will ask it so that we can move on. </w:t>
      </w:r>
      <w:r w:rsidR="00561D6D">
        <w:t>F</w:t>
      </w:r>
      <w:r w:rsidRPr="00987D6A">
        <w:t>ollowing on from Lord Krebs</w:t>
      </w:r>
      <w:r>
        <w:t>’s</w:t>
      </w:r>
      <w:r w:rsidRPr="00987D6A">
        <w:t xml:space="preserve"> question, is more research needed</w:t>
      </w:r>
      <w:r>
        <w:t xml:space="preserve"> </w:t>
      </w:r>
      <w:r w:rsidRPr="00987D6A">
        <w:t>and, if so, what types of studies need to be funded and conducted?</w:t>
      </w:r>
      <w:r>
        <w:t xml:space="preserve"> </w:t>
      </w:r>
    </w:p>
    <w:p w:rsidR="00784CBE" w:rsidRPr="00987D6A" w:rsidP="00784CBE">
      <w:pPr>
        <w:pStyle w:val="Answer"/>
        <w:rPr>
          <w:bCs/>
          <w:iCs/>
        </w:rPr>
      </w:pPr>
      <w:r>
        <w:rPr>
          <w:b/>
          <w:i/>
        </w:rPr>
        <w:t>Professor Pierre Geoffroy</w:t>
      </w:r>
      <w:r>
        <w:rPr>
          <w:b/>
          <w:i/>
        </w:rPr>
        <w:t xml:space="preserve">: </w:t>
      </w:r>
      <w:r w:rsidRPr="00987D6A">
        <w:rPr>
          <w:bCs/>
          <w:iCs/>
        </w:rPr>
        <w:t>Regarding research</w:t>
      </w:r>
      <w:r w:rsidRPr="00857AF0">
        <w:rPr>
          <w:bCs/>
          <w:iCs/>
        </w:rPr>
        <w:t>, so far it is mostly academic research in the field of light therapy</w:t>
      </w:r>
      <w:r>
        <w:rPr>
          <w:bCs/>
          <w:iCs/>
        </w:rPr>
        <w:t xml:space="preserve"> a</w:t>
      </w:r>
      <w:r w:rsidRPr="00857AF0">
        <w:rPr>
          <w:bCs/>
          <w:iCs/>
        </w:rPr>
        <w:t>nd light effects.</w:t>
      </w:r>
      <w:r>
        <w:rPr>
          <w:bCs/>
          <w:iCs/>
        </w:rPr>
        <w:t xml:space="preserve"> I</w:t>
      </w:r>
      <w:r w:rsidRPr="00987D6A">
        <w:rPr>
          <w:bCs/>
          <w:iCs/>
        </w:rPr>
        <w:t>t is much less supported compared to that</w:t>
      </w:r>
      <w:r>
        <w:rPr>
          <w:bCs/>
          <w:iCs/>
        </w:rPr>
        <w:t xml:space="preserve"> for </w:t>
      </w:r>
      <w:r w:rsidRPr="00987D6A">
        <w:rPr>
          <w:bCs/>
          <w:iCs/>
        </w:rPr>
        <w:t>drugs, where pharmaceutical companies</w:t>
      </w:r>
      <w:r>
        <w:rPr>
          <w:bCs/>
          <w:iCs/>
        </w:rPr>
        <w:t xml:space="preserve"> conduct or sponsor very large-scale studies. </w:t>
      </w:r>
      <w:r w:rsidRPr="00987D6A">
        <w:rPr>
          <w:bCs/>
          <w:iCs/>
        </w:rPr>
        <w:t>The</w:t>
      </w:r>
      <w:r>
        <w:rPr>
          <w:bCs/>
          <w:iCs/>
        </w:rPr>
        <w:t>re</w:t>
      </w:r>
      <w:r w:rsidRPr="00987D6A">
        <w:rPr>
          <w:bCs/>
          <w:iCs/>
        </w:rPr>
        <w:t xml:space="preserve"> is a clear need to help </w:t>
      </w:r>
      <w:r>
        <w:rPr>
          <w:bCs/>
          <w:iCs/>
        </w:rPr>
        <w:t>this</w:t>
      </w:r>
      <w:r w:rsidRPr="00987D6A">
        <w:rPr>
          <w:bCs/>
          <w:iCs/>
        </w:rPr>
        <w:t xml:space="preserve"> research</w:t>
      </w:r>
      <w:r>
        <w:rPr>
          <w:bCs/>
          <w:iCs/>
        </w:rPr>
        <w:t xml:space="preserve"> and to support its effect—w</w:t>
      </w:r>
      <w:r w:rsidRPr="00857AF0">
        <w:rPr>
          <w:bCs/>
          <w:iCs/>
        </w:rPr>
        <w:t>ith specific calls to support academics</w:t>
      </w:r>
      <w:r>
        <w:rPr>
          <w:bCs/>
          <w:iCs/>
        </w:rPr>
        <w:t>—as well as</w:t>
      </w:r>
      <w:r w:rsidRPr="00857AF0">
        <w:rPr>
          <w:bCs/>
          <w:iCs/>
        </w:rPr>
        <w:t xml:space="preserve"> having industrial support</w:t>
      </w:r>
      <w:r>
        <w:rPr>
          <w:bCs/>
          <w:iCs/>
        </w:rPr>
        <w:t xml:space="preserve"> for </w:t>
      </w:r>
      <w:r w:rsidRPr="00857AF0">
        <w:rPr>
          <w:bCs/>
          <w:iCs/>
        </w:rPr>
        <w:t>providing these devices.</w:t>
      </w:r>
      <w:r>
        <w:rPr>
          <w:bCs/>
          <w:iCs/>
        </w:rPr>
        <w:t xml:space="preserve"> </w:t>
      </w:r>
    </w:p>
    <w:p w:rsidR="00647D46" w:rsidP="00784CBE">
      <w:pPr>
        <w:pStyle w:val="Answer"/>
      </w:pPr>
      <w:r>
        <w:rPr>
          <w:b/>
          <w:i/>
        </w:rPr>
        <w:t xml:space="preserve">Alex Smalley: </w:t>
      </w:r>
      <w:r>
        <w:t xml:space="preserve">There is real value </w:t>
      </w:r>
      <w:r w:rsidRPr="00DB48A4">
        <w:t>at the moment</w:t>
      </w:r>
      <w:r w:rsidRPr="00DB48A4">
        <w:t xml:space="preserve"> in trying to understand more about the deeper emotional responses</w:t>
      </w:r>
      <w:r>
        <w:t xml:space="preserve"> t</w:t>
      </w:r>
      <w:r w:rsidRPr="00DB48A4">
        <w:t>hat people can experience</w:t>
      </w:r>
      <w:r>
        <w:t xml:space="preserve"> </w:t>
      </w:r>
      <w:r w:rsidRPr="00DB48A4">
        <w:t>when they spend time listening to the sounds of nature.</w:t>
      </w:r>
      <w:r>
        <w:t xml:space="preserve"> </w:t>
      </w:r>
      <w:r w:rsidRPr="00DB48A4">
        <w:t xml:space="preserve">For example, we often talk about </w:t>
      </w:r>
      <w:r w:rsidRPr="00DB48A4">
        <w:t xml:space="preserve">fairly </w:t>
      </w:r>
      <w:r>
        <w:t>basic</w:t>
      </w:r>
      <w:r>
        <w:t xml:space="preserve"> </w:t>
      </w:r>
      <w:r w:rsidRPr="00DB48A4">
        <w:t>high</w:t>
      </w:r>
      <w:r>
        <w:t>-</w:t>
      </w:r>
      <w:r w:rsidRPr="00DB48A4">
        <w:t>level concepts such as positive and negative effects</w:t>
      </w:r>
      <w:r>
        <w:t>—</w:t>
      </w:r>
      <w:r w:rsidRPr="00DB48A4">
        <w:t>basically, how positive or negative you feel in emotional senses</w:t>
      </w:r>
      <w:r>
        <w:t xml:space="preserve">. </w:t>
      </w:r>
      <w:r>
        <w:t>Actually, there</w:t>
      </w:r>
      <w:r>
        <w:t xml:space="preserve"> is research emerging on the way </w:t>
      </w:r>
      <w:r w:rsidR="007C3E6F">
        <w:t>more complex emotional responses</w:t>
      </w:r>
      <w:r w:rsidR="000D04C4">
        <w:t>, such as</w:t>
      </w:r>
      <w:r w:rsidRPr="00DB48A4">
        <w:t xml:space="preserve"> feelings of nostalgia</w:t>
      </w:r>
      <w:r w:rsidR="000D04C4">
        <w:t>,</w:t>
      </w:r>
      <w:r w:rsidRPr="00DB48A4">
        <w:t xml:space="preserve"> can produce</w:t>
      </w:r>
      <w:r>
        <w:t xml:space="preserve"> incredibly rich outcomes from spending time listening to nature. </w:t>
      </w:r>
    </w:p>
    <w:p w:rsidR="00784CBE" w:rsidP="00784CBE">
      <w:pPr>
        <w:pStyle w:val="Answer"/>
      </w:pPr>
      <w:r>
        <w:t xml:space="preserve">However, </w:t>
      </w:r>
      <w:r w:rsidRPr="00DB48A4">
        <w:t>there is also definitely a danger, when we think about natural sounds</w:t>
      </w:r>
      <w:r>
        <w:t xml:space="preserve">, of </w:t>
      </w:r>
      <w:r w:rsidRPr="00DB48A4">
        <w:t xml:space="preserve">viewing all anthropogenic sounds as negative. </w:t>
      </w:r>
      <w:r w:rsidRPr="00DB48A4">
        <w:t>Of course</w:t>
      </w:r>
      <w:r>
        <w:t xml:space="preserve"> </w:t>
      </w:r>
      <w:r w:rsidRPr="00DB48A4">
        <w:t xml:space="preserve">we think about noise, however you define </w:t>
      </w:r>
      <w:r>
        <w:t xml:space="preserve">it, as having a negative impact when </w:t>
      </w:r>
      <w:r w:rsidRPr="00DB48A4">
        <w:t xml:space="preserve">there is actually a really rich culture </w:t>
      </w:r>
      <w:r w:rsidR="00675997">
        <w:t>of</w:t>
      </w:r>
      <w:r w:rsidRPr="00DB48A4">
        <w:t xml:space="preserve"> pairing spoken word </w:t>
      </w:r>
      <w:r>
        <w:t xml:space="preserve">or </w:t>
      </w:r>
      <w:r w:rsidRPr="00DB48A4">
        <w:t>music with the sounds of nature</w:t>
      </w:r>
      <w:r>
        <w:t>. W</w:t>
      </w:r>
      <w:r w:rsidRPr="00DB48A4">
        <w:t>e need to do a lot more to understand that.</w:t>
      </w:r>
      <w:r>
        <w:t xml:space="preserve"> It is also important to recognise the ephemerality of natural sounds; they are </w:t>
      </w:r>
      <w:r w:rsidRPr="00DB48A4">
        <w:t>far from constant and can vary seasonally</w:t>
      </w:r>
      <w:r>
        <w:t>, even diurnally. W</w:t>
      </w:r>
      <w:r w:rsidRPr="00DB48A4">
        <w:t>e need to understand a lot more about that area, t</w:t>
      </w:r>
      <w:r>
        <w:t>o</w:t>
      </w:r>
      <w:r w:rsidRPr="00DB48A4">
        <w:t>o.</w:t>
      </w:r>
      <w:r>
        <w:t xml:space="preserve"> </w:t>
      </w:r>
    </w:p>
    <w:p w:rsidR="00784CBE" w:rsidP="00784CBE">
      <w:pPr>
        <w:pStyle w:val="Answer"/>
      </w:pPr>
      <w:r>
        <w:rPr>
          <w:b/>
          <w:i/>
        </w:rPr>
        <w:t xml:space="preserve">Dr Alison Greenwood: </w:t>
      </w:r>
      <w:r>
        <w:t xml:space="preserve">I would like to see more research on specific interventions with specific client groups: for example, </w:t>
      </w:r>
      <w:r w:rsidRPr="00DB48A4">
        <w:t>looking at how dementia patients listen</w:t>
      </w:r>
      <w:r>
        <w:t>ing</w:t>
      </w:r>
      <w:r w:rsidRPr="00DB48A4">
        <w:t xml:space="preserve"> to natural sounds</w:t>
      </w:r>
      <w:r>
        <w:t xml:space="preserve"> m</w:t>
      </w:r>
      <w:r w:rsidRPr="00DB48A4">
        <w:t>ight impact their memory</w:t>
      </w:r>
      <w:r>
        <w:t xml:space="preserve"> </w:t>
      </w:r>
      <w:r w:rsidRPr="00DB48A4">
        <w:t>or, with autistic groups,</w:t>
      </w:r>
      <w:r>
        <w:t xml:space="preserve"> how </w:t>
      </w:r>
      <w:r w:rsidRPr="00DB48A4">
        <w:t>being in natural surroundings and particularly listening to natural sounds might help</w:t>
      </w:r>
      <w:r>
        <w:t xml:space="preserve"> with connection and relating. P</w:t>
      </w:r>
      <w:r w:rsidRPr="00DB48A4">
        <w:t xml:space="preserve">erhaps </w:t>
      </w:r>
      <w:r>
        <w:t>there</w:t>
      </w:r>
      <w:r w:rsidRPr="00DB48A4">
        <w:t xml:space="preserve"> could also be research on some of the mental health issues</w:t>
      </w:r>
      <w:r>
        <w:t xml:space="preserve"> that are </w:t>
      </w:r>
      <w:r w:rsidRPr="00DB48A4">
        <w:t xml:space="preserve">traditionally difficult to deal with in the current ways </w:t>
      </w:r>
      <w:r w:rsidR="009F4B76">
        <w:t>in which</w:t>
      </w:r>
      <w:r w:rsidRPr="00DB48A4">
        <w:t xml:space="preserve"> we intervene </w:t>
      </w:r>
      <w:r>
        <w:t>with</w:t>
      </w:r>
      <w:r w:rsidRPr="00DB48A4">
        <w:t xml:space="preserve"> them</w:t>
      </w:r>
      <w:r>
        <w:t xml:space="preserve">. For trauma and psychosis, </w:t>
      </w:r>
      <w:r w:rsidRPr="00DB48A4">
        <w:t xml:space="preserve">it would be </w:t>
      </w:r>
      <w:r w:rsidRPr="00DB48A4">
        <w:t>really valuable</w:t>
      </w:r>
      <w:r w:rsidRPr="00DB48A4">
        <w:t xml:space="preserve"> to start looking at nature</w:t>
      </w:r>
      <w:r>
        <w:t>-</w:t>
      </w:r>
      <w:r w:rsidRPr="00DB48A4">
        <w:t>based interventions for these kind</w:t>
      </w:r>
      <w:r>
        <w:t>s</w:t>
      </w:r>
      <w:r w:rsidRPr="00DB48A4">
        <w:t xml:space="preserve"> of mental health issues.</w:t>
      </w:r>
    </w:p>
    <w:p w:rsidR="00784CBE" w:rsidP="00784CBE">
      <w:pPr>
        <w:pStyle w:val="Question"/>
      </w:pPr>
      <w:r w:rsidRPr="00857AF0">
        <w:rPr>
          <w:b/>
        </w:rPr>
        <w:t>Baroness Neuberger:</w:t>
      </w:r>
      <w:r>
        <w:t xml:space="preserve"> Thank you to our witnesses for joining us. S</w:t>
      </w:r>
      <w:r w:rsidRPr="00DB48A4">
        <w:t xml:space="preserve">ome of this </w:t>
      </w:r>
      <w:r>
        <w:t>has been</w:t>
      </w:r>
      <w:r w:rsidRPr="00DB48A4">
        <w:t xml:space="preserve"> covered</w:t>
      </w:r>
      <w:r w:rsidR="004A4E6D">
        <w:t>,</w:t>
      </w:r>
      <w:r w:rsidRPr="00DB48A4">
        <w:t xml:space="preserve"> but I think we would like to know more, if you can tell us</w:t>
      </w:r>
      <w:r>
        <w:t xml:space="preserve">, about how this all works. What are </w:t>
      </w:r>
      <w:r w:rsidRPr="00857AF0">
        <w:t>the mechanisms by which these techniques improve mental health?</w:t>
      </w:r>
      <w:r>
        <w:t xml:space="preserve"> P</w:t>
      </w:r>
      <w:r w:rsidRPr="003D2485">
        <w:t xml:space="preserve">erhaps I could start with you, </w:t>
      </w:r>
      <w:r>
        <w:t>P</w:t>
      </w:r>
      <w:r w:rsidRPr="003D2485">
        <w:t>rofessor</w:t>
      </w:r>
      <w:r w:rsidRPr="00857AF0">
        <w:rPr>
          <w:bCs/>
          <w:iCs/>
        </w:rPr>
        <w:t xml:space="preserve"> Geoffroy</w:t>
      </w:r>
      <w:r>
        <w:t xml:space="preserve">, </w:t>
      </w:r>
      <w:r w:rsidRPr="003D2485">
        <w:t>because you said</w:t>
      </w:r>
      <w:r>
        <w:t xml:space="preserve"> something about the retina and the link to the mood areas of the brain. C</w:t>
      </w:r>
      <w:r w:rsidRPr="003D2485">
        <w:t>an you say something about how you think it works, or what we know about that?</w:t>
      </w:r>
      <w:r>
        <w:t xml:space="preserve"> </w:t>
      </w:r>
    </w:p>
    <w:p w:rsidR="00784CBE" w:rsidP="00784CBE">
      <w:pPr>
        <w:pStyle w:val="Answer"/>
      </w:pPr>
      <w:r>
        <w:rPr>
          <w:b/>
          <w:i/>
        </w:rPr>
        <w:t xml:space="preserve">Professor Pierre Geoffroy: </w:t>
      </w:r>
      <w:r>
        <w:t xml:space="preserve">That is an excellent point. In fact, we know that </w:t>
      </w:r>
      <w:r w:rsidRPr="003D2485">
        <w:t xml:space="preserve">there are different </w:t>
      </w:r>
      <w:r>
        <w:t>c</w:t>
      </w:r>
      <w:r w:rsidRPr="003D2485">
        <w:t>onne</w:t>
      </w:r>
      <w:r>
        <w:t>ct</w:t>
      </w:r>
      <w:r w:rsidRPr="003D2485">
        <w:t>ions.</w:t>
      </w:r>
      <w:r>
        <w:t xml:space="preserve"> First, maybe I should remind you that there </w:t>
      </w:r>
      <w:r w:rsidRPr="003D2485">
        <w:t>has been the discovery of the melanopsin retinal photopigment</w:t>
      </w:r>
      <w:r>
        <w:t xml:space="preserve">, </w:t>
      </w:r>
      <w:r w:rsidRPr="003D2485">
        <w:t>which is maximally sensitive to blue wavelengths</w:t>
      </w:r>
      <w:r>
        <w:t xml:space="preserve"> </w:t>
      </w:r>
      <w:r w:rsidRPr="003D2485">
        <w:t>and expressed in a subset of intrinsically photosensitive retinal ganglion</w:t>
      </w:r>
      <w:r>
        <w:t xml:space="preserve"> </w:t>
      </w:r>
      <w:r w:rsidRPr="003D2485">
        <w:t>cells</w:t>
      </w:r>
      <w:r>
        <w:t xml:space="preserve">. This </w:t>
      </w:r>
      <w:r>
        <w:t>particular cell</w:t>
      </w:r>
      <w:r w:rsidRPr="003D2485">
        <w:t xml:space="preserve"> allowed </w:t>
      </w:r>
      <w:r>
        <w:t>us</w:t>
      </w:r>
      <w:r w:rsidRPr="003D2485">
        <w:t xml:space="preserve"> </w:t>
      </w:r>
      <w:r>
        <w:t>to further</w:t>
      </w:r>
      <w:r w:rsidRPr="003D2485">
        <w:t xml:space="preserve"> understand</w:t>
      </w:r>
      <w:r>
        <w:t xml:space="preserve"> the</w:t>
      </w:r>
      <w:r w:rsidRPr="003D2485">
        <w:t xml:space="preserve"> light effects on these neural pathways</w:t>
      </w:r>
      <w:r>
        <w:t xml:space="preserve"> </w:t>
      </w:r>
      <w:r w:rsidRPr="003D2485">
        <w:t>from the retina</w:t>
      </w:r>
      <w:r>
        <w:t xml:space="preserve"> </w:t>
      </w:r>
      <w:r w:rsidRPr="003D2485">
        <w:t>and the photic regulation of mood</w:t>
      </w:r>
      <w:r>
        <w:t xml:space="preserve">. </w:t>
      </w:r>
    </w:p>
    <w:p w:rsidR="00C16621" w:rsidP="00784CBE">
      <w:pPr>
        <w:pStyle w:val="Answer"/>
      </w:pPr>
      <w:r>
        <w:t xml:space="preserve">We think that the light effects on mood may be linked to three mechanisms: indirectly, to a </w:t>
      </w:r>
      <w:r w:rsidRPr="003D2485">
        <w:t>phase advance or an alignment of circadian rhythms</w:t>
      </w:r>
      <w:r>
        <w:t xml:space="preserve">. Dr Greenwood talked </w:t>
      </w:r>
      <w:r w:rsidR="00AA56B4">
        <w:t>earlier</w:t>
      </w:r>
      <w:r>
        <w:t xml:space="preserve"> about melatonin, for instance, and we know that</w:t>
      </w:r>
      <w:r>
        <w:t>,</w:t>
      </w:r>
      <w:r>
        <w:t xml:space="preserve"> during winter</w:t>
      </w:r>
      <w:r>
        <w:t>,</w:t>
      </w:r>
      <w:r>
        <w:t xml:space="preserve"> melatonin, which is secreted during the dark by the pineal gland in the brain, lasts longer with a larger amplitude. </w:t>
      </w:r>
      <w:r w:rsidRPr="003D2485">
        <w:t>The light during the morning removes</w:t>
      </w:r>
      <w:r>
        <w:t xml:space="preserve"> or stops the secretion of melatonin, giving a kind of summer signal and phase advanced rhythms. </w:t>
      </w:r>
    </w:p>
    <w:p w:rsidR="00784CBE" w:rsidP="00784CBE">
      <w:pPr>
        <w:pStyle w:val="Answer"/>
      </w:pPr>
      <w:r>
        <w:t>T</w:t>
      </w:r>
      <w:r w:rsidRPr="003D2485">
        <w:t xml:space="preserve">here are also </w:t>
      </w:r>
      <w:r>
        <w:t>direct</w:t>
      </w:r>
      <w:r w:rsidRPr="003D2485">
        <w:t xml:space="preserve"> effects</w:t>
      </w:r>
      <w:r w:rsidR="00B356B2">
        <w:t>. W</w:t>
      </w:r>
      <w:r w:rsidRPr="003D2485">
        <w:t>e know</w:t>
      </w:r>
      <w:r>
        <w:t xml:space="preserve">, for instance, from numerous studies of shift workers or patients who are sleep deprived that light therapy enhanced their vigilance and alertness. It also has a direct effect on mood. </w:t>
      </w:r>
      <w:bookmarkStart w:id="3" w:name="_Hlk130381639"/>
      <w:r>
        <w:t xml:space="preserve">There are very interesting studies from the US, from a group including John Gottlieb, showing that even a midday exposure of light, with no effects on the circadian clock, also </w:t>
      </w:r>
      <w:r>
        <w:t>has an effect on</w:t>
      </w:r>
      <w:r>
        <w:t xml:space="preserve"> mood and probably, thanks to this, to the direct pathways in the mood brain regions. </w:t>
      </w:r>
    </w:p>
    <w:p w:rsidR="00784CBE" w:rsidP="00784CBE">
      <w:pPr>
        <w:pStyle w:val="Answer"/>
      </w:pPr>
      <w:bookmarkEnd w:id="3"/>
      <w:r>
        <w:t xml:space="preserve">The effects are transduced by the melanopsin photosensitive retinal ganglion cells and project to the master clock of the circadian rhythms, the </w:t>
      </w:r>
      <w:r w:rsidRPr="00E0641A">
        <w:t>suprachiasmatic nuclei</w:t>
      </w:r>
      <w:r>
        <w:t xml:space="preserve">, located in the anterior part of the hypothalamus in the brain, and to the whole limbic system, which is involved in mood. </w:t>
      </w:r>
      <w:bookmarkStart w:id="4" w:name="_Hlk130377476"/>
      <w:r>
        <w:t>So</w:t>
      </w:r>
      <w:r>
        <w:t xml:space="preserve"> there are pathways going to the </w:t>
      </w:r>
      <w:r w:rsidRPr="00E0641A">
        <w:t xml:space="preserve">suprachiasmatic </w:t>
      </w:r>
      <w:r>
        <w:t xml:space="preserve">nuclei acting on the clock and then on the homeostatic operations, circadian rhythms, alertness and mood, but there is also a direct link without going to the </w:t>
      </w:r>
      <w:r w:rsidRPr="00E0641A">
        <w:t xml:space="preserve">suprachiasmatic </w:t>
      </w:r>
      <w:r>
        <w:t xml:space="preserve">nuclei. There can be situations where circadian disruptions are not addressed by traditional antidepressant drugs. </w:t>
      </w:r>
    </w:p>
    <w:p w:rsidR="00784CBE" w:rsidP="00784CBE">
      <w:pPr>
        <w:pStyle w:val="Remark"/>
      </w:pPr>
      <w:bookmarkEnd w:id="4"/>
      <w:r w:rsidRPr="00DF36F1">
        <w:rPr>
          <w:b/>
        </w:rPr>
        <w:t>Baroness Neuberger:</w:t>
      </w:r>
      <w:r>
        <w:t xml:space="preserve"> Dr Greenwood, can you talk particularly about sound? </w:t>
      </w:r>
      <w:r w:rsidRPr="00E0641A">
        <w:t>We have heard a lot about light and how that works.</w:t>
      </w:r>
    </w:p>
    <w:p w:rsidR="00784CBE" w:rsidP="00784CBE">
      <w:pPr>
        <w:pStyle w:val="Answer"/>
      </w:pPr>
      <w:r>
        <w:rPr>
          <w:b/>
          <w:i/>
        </w:rPr>
        <w:t xml:space="preserve">Dr Alison Greenwood: </w:t>
      </w:r>
      <w:r>
        <w:t xml:space="preserve">I think it is true to say that the mechanisms are nowhere near as well understood for </w:t>
      </w:r>
      <w:r w:rsidRPr="00E0641A">
        <w:t>natural sounds as they are for light. There were a couple of theories in the 1980s that are still considered to hold</w:t>
      </w:r>
      <w:r>
        <w:t xml:space="preserve"> </w:t>
      </w:r>
      <w:r w:rsidRPr="00E0641A">
        <w:t>merit today</w:t>
      </w:r>
      <w:r>
        <w:t xml:space="preserve">. The first is </w:t>
      </w:r>
      <w:r w:rsidRPr="00E0641A">
        <w:t xml:space="preserve">the stress reduction theory, which </w:t>
      </w:r>
      <w:r>
        <w:t>pur</w:t>
      </w:r>
      <w:r w:rsidRPr="00E0641A">
        <w:t>ports that nature is perceived as unthreatening and less arousing</w:t>
      </w:r>
      <w:r>
        <w:t xml:space="preserve">. </w:t>
      </w:r>
      <w:r w:rsidRPr="00E0641A">
        <w:t>It is a familiar environment</w:t>
      </w:r>
      <w:r>
        <w:t>—</w:t>
      </w:r>
      <w:r w:rsidRPr="00E0641A">
        <w:t>obviously</w:t>
      </w:r>
      <w:r>
        <w:t>—</w:t>
      </w:r>
      <w:r w:rsidRPr="00E0641A">
        <w:t xml:space="preserve">and as soon as we go outside there is an immediate shift towards a positive </w:t>
      </w:r>
      <w:r>
        <w:t xml:space="preserve">emotional </w:t>
      </w:r>
      <w:r w:rsidRPr="00E0641A">
        <w:t>state</w:t>
      </w:r>
      <w:r>
        <w:t xml:space="preserve">, so </w:t>
      </w:r>
      <w:r w:rsidRPr="00E0641A">
        <w:t xml:space="preserve">there are </w:t>
      </w:r>
      <w:r>
        <w:t xml:space="preserve">then </w:t>
      </w:r>
      <w:r w:rsidRPr="00E0641A">
        <w:t>reductions in heart rate</w:t>
      </w:r>
      <w:r>
        <w:t xml:space="preserve">, </w:t>
      </w:r>
      <w:r w:rsidRPr="00E0641A">
        <w:t>blood pressure and cortiso</w:t>
      </w:r>
      <w:r>
        <w:t xml:space="preserve">l </w:t>
      </w:r>
      <w:r w:rsidRPr="00E0641A">
        <w:t xml:space="preserve">levels. </w:t>
      </w:r>
    </w:p>
    <w:p w:rsidR="00784CBE" w:rsidP="00784CBE">
      <w:pPr>
        <w:pStyle w:val="Answer"/>
      </w:pPr>
      <w:r w:rsidRPr="00E0641A">
        <w:t>The other theory</w:t>
      </w:r>
      <w:r>
        <w:t xml:space="preserve"> </w:t>
      </w:r>
      <w:r w:rsidRPr="00E0641A">
        <w:t xml:space="preserve">that is still quoted, and which I think has some merit, is the </w:t>
      </w:r>
      <w:r>
        <w:t xml:space="preserve">attention </w:t>
      </w:r>
      <w:r w:rsidRPr="00E0641A">
        <w:t xml:space="preserve">restoration theory, </w:t>
      </w:r>
      <w:r>
        <w:t xml:space="preserve">a </w:t>
      </w:r>
      <w:r w:rsidRPr="00E0641A">
        <w:t>more cognitive theory</w:t>
      </w:r>
      <w:r>
        <w:t xml:space="preserve"> whereby </w:t>
      </w:r>
      <w:r w:rsidRPr="00E0641A">
        <w:t xml:space="preserve">natural </w:t>
      </w:r>
      <w:r>
        <w:t xml:space="preserve">surroundings—natural </w:t>
      </w:r>
      <w:r w:rsidRPr="00E0641A">
        <w:t>sounds</w:t>
      </w:r>
      <w:r>
        <w:t xml:space="preserve">, </w:t>
      </w:r>
      <w:r w:rsidRPr="00E0641A">
        <w:t>in this case</w:t>
      </w:r>
      <w:r>
        <w:t>—</w:t>
      </w:r>
      <w:r w:rsidRPr="00E0641A">
        <w:t xml:space="preserve">are restorative. As I mentioned earlier, we suffer from direct attention fatigue, </w:t>
      </w:r>
      <w:r>
        <w:t xml:space="preserve">so </w:t>
      </w:r>
      <w:r w:rsidRPr="00E0641A">
        <w:t xml:space="preserve">when we go into </w:t>
      </w:r>
      <w:r>
        <w:t xml:space="preserve">a </w:t>
      </w:r>
      <w:r w:rsidRPr="00E0641A">
        <w:t xml:space="preserve">natural environment and </w:t>
      </w:r>
      <w:r>
        <w:t xml:space="preserve">hear </w:t>
      </w:r>
      <w:r w:rsidRPr="00E0641A">
        <w:t>natural noises</w:t>
      </w:r>
      <w:r>
        <w:t xml:space="preserve">, </w:t>
      </w:r>
      <w:r w:rsidRPr="00E0641A">
        <w:t xml:space="preserve">our attention is restored because we perceive the natural environment that we are in as peaceful, calming and restorative. </w:t>
      </w:r>
    </w:p>
    <w:p w:rsidR="00784CBE" w:rsidP="00784CBE">
      <w:pPr>
        <w:pStyle w:val="Answer"/>
      </w:pPr>
      <w:r w:rsidRPr="00E0641A">
        <w:t>The</w:t>
      </w:r>
      <w:r>
        <w:t>re are</w:t>
      </w:r>
      <w:r w:rsidRPr="00E0641A">
        <w:t xml:space="preserve"> characteristics in the natural environments </w:t>
      </w:r>
      <w:r>
        <w:t xml:space="preserve">that </w:t>
      </w:r>
      <w:r w:rsidRPr="00E0641A">
        <w:t xml:space="preserve">are identified as perhaps the characteristics that </w:t>
      </w:r>
      <w:r>
        <w:t>cause</w:t>
      </w:r>
      <w:r w:rsidRPr="00E0641A">
        <w:t xml:space="preserve"> </w:t>
      </w:r>
      <w:r>
        <w:t xml:space="preserve">that restoration. </w:t>
      </w:r>
      <w:r w:rsidRPr="00E0641A">
        <w:t xml:space="preserve">One of </w:t>
      </w:r>
      <w:r>
        <w:t xml:space="preserve">those is </w:t>
      </w:r>
      <w:r w:rsidRPr="00E0641A">
        <w:t xml:space="preserve">the concept </w:t>
      </w:r>
      <w:r>
        <w:t xml:space="preserve">called </w:t>
      </w:r>
      <w:r w:rsidRPr="00E0641A">
        <w:t>soft fascination whereby nature</w:t>
      </w:r>
      <w:r>
        <w:t>—</w:t>
      </w:r>
      <w:r w:rsidRPr="00E0641A">
        <w:t xml:space="preserve">and </w:t>
      </w:r>
      <w:r>
        <w:t xml:space="preserve">I say again that </w:t>
      </w:r>
      <w:r w:rsidRPr="00E0641A">
        <w:t>natural sounds are very much a part of this</w:t>
      </w:r>
      <w:r>
        <w:t>—</w:t>
      </w:r>
      <w:r w:rsidRPr="00E0641A">
        <w:t>is interesting</w:t>
      </w:r>
      <w:r>
        <w:t xml:space="preserve">, </w:t>
      </w:r>
      <w:r w:rsidRPr="00E0641A">
        <w:t xml:space="preserve">but not too interesting. </w:t>
      </w:r>
      <w:r>
        <w:t xml:space="preserve">It is </w:t>
      </w:r>
      <w:r w:rsidRPr="00E0641A">
        <w:t>familiar to us</w:t>
      </w:r>
      <w:r w:rsidR="00221997">
        <w:t>,</w:t>
      </w:r>
      <w:r w:rsidRPr="00E0641A">
        <w:t xml:space="preserve"> so </w:t>
      </w:r>
      <w:r>
        <w:t xml:space="preserve">it does </w:t>
      </w:r>
      <w:r w:rsidRPr="00E0641A">
        <w:t xml:space="preserve">not stress us out too much </w:t>
      </w:r>
      <w:r w:rsidRPr="00E0641A">
        <w:t>becaus</w:t>
      </w:r>
      <w:r>
        <w:t xml:space="preserve">e </w:t>
      </w:r>
      <w:r w:rsidRPr="00E0641A">
        <w:t>we have been listening to those sounds for the entire</w:t>
      </w:r>
      <w:r>
        <w:t>ty of our evolution</w:t>
      </w:r>
      <w:r w:rsidRPr="00E0641A">
        <w:t xml:space="preserve">. </w:t>
      </w:r>
    </w:p>
    <w:p w:rsidR="00784CBE" w:rsidP="00784CBE">
      <w:pPr>
        <w:pStyle w:val="Answer"/>
      </w:pPr>
      <w:r w:rsidRPr="00E0641A">
        <w:t>Both those theories</w:t>
      </w:r>
      <w:r>
        <w:t xml:space="preserve">, </w:t>
      </w:r>
      <w:r w:rsidRPr="00E0641A">
        <w:t xml:space="preserve">the stress reduction </w:t>
      </w:r>
      <w:r w:rsidRPr="00E0641A">
        <w:t>theory</w:t>
      </w:r>
      <w:r w:rsidRPr="00E0641A">
        <w:t xml:space="preserve"> and the attention restoration theory</w:t>
      </w:r>
      <w:r>
        <w:t xml:space="preserve">, </w:t>
      </w:r>
      <w:r w:rsidRPr="00E0641A">
        <w:t>have a basis in evolutionary theory. The bio</w:t>
      </w:r>
      <w:r>
        <w:t xml:space="preserve">philia </w:t>
      </w:r>
      <w:r w:rsidRPr="00E0641A">
        <w:t>hypothesis is often quoted</w:t>
      </w:r>
      <w:r>
        <w:t xml:space="preserve">—the </w:t>
      </w:r>
      <w:r w:rsidRPr="00E0641A">
        <w:t xml:space="preserve">hypothesis </w:t>
      </w:r>
      <w:r w:rsidR="004417AD">
        <w:t>that</w:t>
      </w:r>
      <w:r w:rsidRPr="00E0641A">
        <w:t xml:space="preserve"> we have an innate need to affiliate with the natural world. It is in our DNA. We learn to love the environment in which we evolved</w:t>
      </w:r>
      <w:r w:rsidR="004417AD">
        <w:t>,</w:t>
      </w:r>
      <w:r w:rsidRPr="00E0641A">
        <w:t xml:space="preserve"> so we have a kind of biological need to connect with it, as it were. </w:t>
      </w:r>
    </w:p>
    <w:p w:rsidR="00784CBE" w:rsidP="00784CBE">
      <w:pPr>
        <w:pStyle w:val="Answer"/>
      </w:pPr>
      <w:r>
        <w:t xml:space="preserve">Regarding </w:t>
      </w:r>
      <w:r w:rsidRPr="00E0641A">
        <w:t>natural sounds, Alex Smalley mentioned earlier</w:t>
      </w:r>
      <w:r>
        <w:t xml:space="preserve"> that </w:t>
      </w:r>
      <w:r w:rsidRPr="00E0641A">
        <w:t xml:space="preserve">research has shown </w:t>
      </w:r>
      <w:r>
        <w:t xml:space="preserve">that the two sounds that </w:t>
      </w:r>
      <w:r w:rsidRPr="00E0641A">
        <w:t>have the greatest positive impact on us are running water and birdsong. Both of those would have a very clear evolutionary understanding</w:t>
      </w:r>
      <w:r>
        <w:t xml:space="preserve">: </w:t>
      </w:r>
      <w:r w:rsidRPr="00E0641A">
        <w:t>running water is obviously a sign of survival for us</w:t>
      </w:r>
      <w:r w:rsidR="00801416">
        <w:t>,</w:t>
      </w:r>
      <w:r w:rsidRPr="00E0641A">
        <w:t xml:space="preserve"> so it </w:t>
      </w:r>
      <w:r>
        <w:t xml:space="preserve">would be </w:t>
      </w:r>
      <w:r w:rsidRPr="00E0641A">
        <w:t xml:space="preserve">critical, and we </w:t>
      </w:r>
      <w:r>
        <w:t xml:space="preserve">would </w:t>
      </w:r>
      <w:r w:rsidRPr="00E0641A">
        <w:t xml:space="preserve">get excited and pleased when we heard that, </w:t>
      </w:r>
      <w:r>
        <w:t xml:space="preserve">while </w:t>
      </w:r>
      <w:r w:rsidRPr="00E0641A">
        <w:t>it has been suggested that birdsong is a sign of a safe space where the</w:t>
      </w:r>
      <w:r>
        <w:t xml:space="preserve">re are </w:t>
      </w:r>
      <w:r w:rsidR="00B22A26">
        <w:t xml:space="preserve">no </w:t>
      </w:r>
      <w:r w:rsidRPr="00E0641A">
        <w:t xml:space="preserve">predators around. </w:t>
      </w:r>
      <w:r>
        <w:t xml:space="preserve">So </w:t>
      </w:r>
      <w:r w:rsidRPr="00E0641A">
        <w:t xml:space="preserve">those </w:t>
      </w:r>
      <w:r>
        <w:t xml:space="preserve">are the </w:t>
      </w:r>
      <w:r w:rsidRPr="00E0641A">
        <w:t>theories</w:t>
      </w:r>
      <w:r>
        <w:t xml:space="preserve">, </w:t>
      </w:r>
      <w:r w:rsidRPr="00E0641A">
        <w:t xml:space="preserve">but I do not think the mechanisms are anywhere near as well understood as they are </w:t>
      </w:r>
      <w:r>
        <w:t>for light</w:t>
      </w:r>
      <w:r w:rsidRPr="00E0641A">
        <w:t>.</w:t>
      </w:r>
    </w:p>
    <w:p w:rsidR="00784CBE" w:rsidP="00784CBE">
      <w:pPr>
        <w:pStyle w:val="Answer"/>
      </w:pPr>
      <w:r w:rsidRPr="00A1526A">
        <w:rPr>
          <w:b/>
        </w:rPr>
        <w:t>Baroness Neuberger:</w:t>
      </w:r>
      <w:r>
        <w:t xml:space="preserve"> Alex Smalley, do you have anything to add on the mechanisms? </w:t>
      </w:r>
    </w:p>
    <w:p w:rsidR="00784CBE" w:rsidP="00784CBE">
      <w:pPr>
        <w:pStyle w:val="Answer"/>
      </w:pPr>
      <w:r>
        <w:rPr>
          <w:b/>
          <w:i/>
        </w:rPr>
        <w:t xml:space="preserve">Alex Smalley: </w:t>
      </w:r>
      <w:r w:rsidRPr="00E0641A">
        <w:rPr>
          <w:bCs/>
          <w:iCs/>
        </w:rPr>
        <w:t>I thought</w:t>
      </w:r>
      <w:r>
        <w:rPr>
          <w:b/>
          <w:i/>
        </w:rPr>
        <w:t xml:space="preserve"> </w:t>
      </w:r>
      <w:r>
        <w:t xml:space="preserve">that was a brilliant summary by Dr Greenwood. </w:t>
      </w:r>
      <w:bookmarkStart w:id="5" w:name="_Hlk130379147"/>
      <w:r w:rsidRPr="00EF53A3">
        <w:t>There were two studies where researchers took the sounds of distant waves breaking and a distant motorway and put them together to create a background of white noise</w:t>
      </w:r>
      <w:r>
        <w:t xml:space="preserve">, since </w:t>
      </w:r>
      <w:r w:rsidRPr="00EF53A3">
        <w:t>those two sounds are very similar spectrally. When they told participants that the sound was a beach</w:t>
      </w:r>
      <w:r>
        <w:t xml:space="preserve">, </w:t>
      </w:r>
      <w:r w:rsidRPr="00EF53A3">
        <w:t xml:space="preserve">the participants rated </w:t>
      </w:r>
      <w:r>
        <w:t xml:space="preserve">it highly and </w:t>
      </w:r>
      <w:r w:rsidRPr="00EF53A3">
        <w:t xml:space="preserve">found </w:t>
      </w:r>
      <w:r>
        <w:t xml:space="preserve">it </w:t>
      </w:r>
      <w:r w:rsidRPr="00EF53A3">
        <w:t>restorative</w:t>
      </w:r>
      <w:r>
        <w:t xml:space="preserve">, but </w:t>
      </w:r>
      <w:r w:rsidRPr="00EF53A3">
        <w:t xml:space="preserve">when they told them </w:t>
      </w:r>
      <w:r>
        <w:t xml:space="preserve">it was </w:t>
      </w:r>
      <w:r w:rsidRPr="00EF53A3">
        <w:t>were</w:t>
      </w:r>
      <w:r w:rsidRPr="00EF53A3">
        <w:t xml:space="preserve"> a motorway they did not. </w:t>
      </w:r>
      <w:bookmarkEnd w:id="5"/>
    </w:p>
    <w:p w:rsidR="00784CBE" w:rsidP="00784CBE">
      <w:pPr>
        <w:pStyle w:val="Answer"/>
      </w:pPr>
      <w:r>
        <w:t>W</w:t>
      </w:r>
      <w:r w:rsidRPr="00EF53A3">
        <w:t>hat I am getting at here is the opposite to the evolved approach: the idea of therapeutic landscapes of culture</w:t>
      </w:r>
      <w:r>
        <w:t xml:space="preserve">, </w:t>
      </w:r>
      <w:r w:rsidRPr="00EF53A3">
        <w:t xml:space="preserve">meaning and association. We call </w:t>
      </w:r>
      <w:r>
        <w:t xml:space="preserve">that </w:t>
      </w:r>
      <w:r w:rsidRPr="00EF53A3">
        <w:t>top</w:t>
      </w:r>
      <w:r>
        <w:t>-</w:t>
      </w:r>
      <w:r w:rsidRPr="00EF53A3">
        <w:t>down processing as opposed to the bottom</w:t>
      </w:r>
      <w:r>
        <w:t>-</w:t>
      </w:r>
      <w:r w:rsidRPr="00EF53A3">
        <w:t xml:space="preserve">up processing that </w:t>
      </w:r>
      <w:r>
        <w:t xml:space="preserve">Dr </w:t>
      </w:r>
      <w:r w:rsidRPr="00EF53A3">
        <w:t>Greenwood mentioned. Those two factors are so inextricably linked that we cannot really make a judgment about nature</w:t>
      </w:r>
      <w:r>
        <w:t>-</w:t>
      </w:r>
      <w:r w:rsidRPr="00EF53A3">
        <w:t xml:space="preserve">based sounds without considering what people bring to this. The role of culture, </w:t>
      </w:r>
      <w:r>
        <w:t xml:space="preserve">whether </w:t>
      </w:r>
      <w:r w:rsidRPr="00EF53A3">
        <w:t xml:space="preserve">personal </w:t>
      </w:r>
      <w:r>
        <w:t xml:space="preserve">or </w:t>
      </w:r>
      <w:r w:rsidRPr="00EF53A3">
        <w:t>societal</w:t>
      </w:r>
      <w:r>
        <w:t xml:space="preserve">, </w:t>
      </w:r>
      <w:r w:rsidRPr="00EF53A3">
        <w:t xml:space="preserve">and meaning </w:t>
      </w:r>
      <w:r>
        <w:t xml:space="preserve">and </w:t>
      </w:r>
      <w:r w:rsidRPr="00EF53A3">
        <w:t xml:space="preserve">memories </w:t>
      </w:r>
      <w:r>
        <w:t xml:space="preserve">is </w:t>
      </w:r>
      <w:r w:rsidRPr="00EF53A3">
        <w:t>crucial to this</w:t>
      </w:r>
      <w:r>
        <w:t xml:space="preserve"> too. </w:t>
      </w:r>
    </w:p>
    <w:p w:rsidR="00784CBE" w:rsidP="00784CBE">
      <w:pPr>
        <w:pStyle w:val="Question"/>
      </w:pPr>
      <w:r w:rsidRPr="002C3414">
        <w:rPr>
          <w:b/>
        </w:rPr>
        <w:t>Lord Rees of Ludlow:</w:t>
      </w:r>
      <w:r>
        <w:t xml:space="preserve"> We have heard </w:t>
      </w:r>
      <w:r w:rsidRPr="00EF53A3">
        <w:t xml:space="preserve">evidence in earlier sessions about the harmful effects of artificial light and noise. </w:t>
      </w:r>
      <w:r>
        <w:t xml:space="preserve">We have been </w:t>
      </w:r>
      <w:r w:rsidRPr="00EF53A3">
        <w:t xml:space="preserve">told that the effects </w:t>
      </w:r>
      <w:r w:rsidR="00F029A8">
        <w:t xml:space="preserve">are </w:t>
      </w:r>
      <w:r>
        <w:t xml:space="preserve">rather </w:t>
      </w:r>
      <w:r w:rsidRPr="00EF53A3">
        <w:t xml:space="preserve">subjective and vary </w:t>
      </w:r>
      <w:r>
        <w:t xml:space="preserve">a lot </w:t>
      </w:r>
      <w:r w:rsidRPr="00EF53A3">
        <w:t xml:space="preserve">from person to person by age, social setting and so on. To what extent </w:t>
      </w:r>
      <w:r w:rsidR="00F029A8">
        <w:t xml:space="preserve">will that </w:t>
      </w:r>
      <w:r w:rsidRPr="00EF53A3">
        <w:t xml:space="preserve">be true of the positive effects that we are discussing today? Is there variation in the extent to which different types of people </w:t>
      </w:r>
      <w:r w:rsidR="00F029A8">
        <w:t>will</w:t>
      </w:r>
      <w:r w:rsidRPr="00EF53A3">
        <w:t xml:space="preserve"> benefit from the techniques that you are working on?</w:t>
      </w:r>
    </w:p>
    <w:p w:rsidR="00784CBE" w:rsidP="00784CBE">
      <w:pPr>
        <w:pStyle w:val="Answer"/>
      </w:pPr>
      <w:r>
        <w:rPr>
          <w:b/>
          <w:i/>
        </w:rPr>
        <w:t xml:space="preserve">Dr Alison Greenwood: </w:t>
      </w:r>
      <w:r>
        <w:t xml:space="preserve">Yes, absolutely. </w:t>
      </w:r>
      <w:r w:rsidRPr="00EF53A3">
        <w:t>People</w:t>
      </w:r>
      <w:r>
        <w:t>’</w:t>
      </w:r>
      <w:r w:rsidRPr="00EF53A3">
        <w:t xml:space="preserve">s personal experiences and preferences will certainly impact on the way they respond to all the elements of nature that we know have positive impacts. This research has been done across cultures and </w:t>
      </w:r>
      <w:r>
        <w:t xml:space="preserve">across </w:t>
      </w:r>
      <w:r w:rsidRPr="00EF53A3">
        <w:t>different populations</w:t>
      </w:r>
      <w:r>
        <w:t xml:space="preserve"> and </w:t>
      </w:r>
      <w:r w:rsidRPr="00EF53A3">
        <w:t>overwhelmingly shows these positive benefits</w:t>
      </w:r>
      <w:r>
        <w:t xml:space="preserve">, </w:t>
      </w:r>
      <w:r w:rsidRPr="00EF53A3">
        <w:t xml:space="preserve">but certainly individual differences </w:t>
      </w:r>
      <w:r>
        <w:t xml:space="preserve">will </w:t>
      </w:r>
      <w:r w:rsidRPr="00EF53A3">
        <w:t xml:space="preserve">play </w:t>
      </w:r>
      <w:r>
        <w:t xml:space="preserve">a huge </w:t>
      </w:r>
      <w:r w:rsidRPr="00EF53A3">
        <w:t>part.</w:t>
      </w:r>
    </w:p>
    <w:p w:rsidR="00464A41" w:rsidP="00784CBE">
      <w:pPr>
        <w:pStyle w:val="Answer"/>
      </w:pPr>
      <w:r>
        <w:rPr>
          <w:b/>
          <w:i/>
        </w:rPr>
        <w:t xml:space="preserve">Professor Pierre Geoffroy: </w:t>
      </w:r>
      <w:r>
        <w:t xml:space="preserve">The research on the negative effect of noise on sleep from traffic in the street or airports is a different field from the field of light research. As clinicians, we are not studying the negative effects of light treatment but how it can be used positively as therapy. We know that too much light at night is also negative for sleep. </w:t>
      </w:r>
      <w:bookmarkStart w:id="6" w:name="_Hlk130379887"/>
      <w:r>
        <w:t xml:space="preserve">In our field, there is a serious lack of data about response predictive markers for gender, age effects and comorbid disorders. We have talked about disorders. </w:t>
      </w:r>
    </w:p>
    <w:p w:rsidR="00784CBE" w:rsidP="00784CBE">
      <w:pPr>
        <w:pStyle w:val="Answer"/>
      </w:pPr>
      <w:r>
        <w:t xml:space="preserve">We need more objective </w:t>
      </w:r>
      <w:r w:rsidR="00260EE8">
        <w:t>bio</w:t>
      </w:r>
      <w:r>
        <w:t xml:space="preserve">markers using actigraphy and polysomnography but also </w:t>
      </w:r>
      <w:bookmarkStart w:id="7" w:name="_Hlk130381969"/>
      <w:r>
        <w:t xml:space="preserve">electroretinography, which assesses the response of the retina to light, </w:t>
      </w:r>
      <w:bookmarkEnd w:id="7"/>
      <w:r w:rsidR="003755EE">
        <w:t>pupillometry</w:t>
      </w:r>
      <w:r>
        <w:t xml:space="preserve">, which looks at the </w:t>
      </w:r>
      <w:r w:rsidR="00F30E62">
        <w:t>pupille</w:t>
      </w:r>
      <w:r w:rsidR="00F30E62">
        <w:t xml:space="preserve"> </w:t>
      </w:r>
      <w:r>
        <w:t xml:space="preserve">response, and </w:t>
      </w:r>
      <w:r w:rsidRPr="00EF53A3">
        <w:t>studies of light</w:t>
      </w:r>
      <w:r>
        <w:t xml:space="preserve">-signalling </w:t>
      </w:r>
      <w:r w:rsidRPr="00EF53A3">
        <w:t xml:space="preserve">pathways </w:t>
      </w:r>
      <w:r>
        <w:t xml:space="preserve">and their effect on the mood regions of the brain. We must also </w:t>
      </w:r>
      <w:r w:rsidRPr="00EF53A3">
        <w:t>take into account</w:t>
      </w:r>
      <w:r w:rsidRPr="00EF53A3">
        <w:t xml:space="preserve"> age</w:t>
      </w:r>
      <w:r>
        <w:t xml:space="preserve">, </w:t>
      </w:r>
      <w:r w:rsidRPr="00EF53A3">
        <w:t xml:space="preserve">gender and comorbidity effects. </w:t>
      </w:r>
      <w:bookmarkStart w:id="8" w:name="_Hlk130383840"/>
      <w:r w:rsidRPr="00EF53A3">
        <w:t xml:space="preserve">Lastly, </w:t>
      </w:r>
      <w:r>
        <w:t xml:space="preserve">we clearly need to </w:t>
      </w:r>
      <w:r w:rsidRPr="00EF53A3">
        <w:t xml:space="preserve">support </w:t>
      </w:r>
      <w:r>
        <w:t xml:space="preserve">research regarding the prediction of this </w:t>
      </w:r>
      <w:r w:rsidRPr="00EF53A3">
        <w:t xml:space="preserve">light response </w:t>
      </w:r>
      <w:r>
        <w:t xml:space="preserve">in </w:t>
      </w:r>
      <w:r w:rsidRPr="00EF53A3">
        <w:t xml:space="preserve">the context of a better understanding </w:t>
      </w:r>
      <w:r>
        <w:t xml:space="preserve">over the last decades of these </w:t>
      </w:r>
      <w:r w:rsidRPr="00EF53A3">
        <w:t>light</w:t>
      </w:r>
      <w:r>
        <w:t xml:space="preserve">-signalling </w:t>
      </w:r>
      <w:r w:rsidRPr="00EF53A3">
        <w:t xml:space="preserve">pathways </w:t>
      </w:r>
      <w:r>
        <w:t xml:space="preserve">and their </w:t>
      </w:r>
      <w:r w:rsidRPr="00EF53A3">
        <w:t>associated</w:t>
      </w:r>
      <w:r>
        <w:t xml:space="preserve"> </w:t>
      </w:r>
      <w:r>
        <w:t>pathophysiologies</w:t>
      </w:r>
      <w:r w:rsidRPr="00EF53A3">
        <w:t>.</w:t>
      </w:r>
    </w:p>
    <w:p w:rsidR="00784CBE" w:rsidP="00784CBE">
      <w:pPr>
        <w:pStyle w:val="Question"/>
      </w:pPr>
      <w:bookmarkEnd w:id="6"/>
      <w:bookmarkEnd w:id="8"/>
      <w:r w:rsidRPr="0069620B">
        <w:rPr>
          <w:b/>
        </w:rPr>
        <w:t>Lord Winston:</w:t>
      </w:r>
      <w:r>
        <w:t xml:space="preserve"> </w:t>
      </w:r>
      <w:r w:rsidRPr="00EF53A3">
        <w:t>I will try to keep briefly to the question of whether there are any other initiatives going on</w:t>
      </w:r>
      <w:r>
        <w:t xml:space="preserve">, </w:t>
      </w:r>
      <w:r w:rsidRPr="00EF53A3">
        <w:t xml:space="preserve">outside the UK or </w:t>
      </w:r>
      <w:r>
        <w:t xml:space="preserve">within it, </w:t>
      </w:r>
      <w:r w:rsidRPr="00EF53A3">
        <w:t xml:space="preserve">that are implementing these techniques. </w:t>
      </w:r>
      <w:r>
        <w:t xml:space="preserve">I am </w:t>
      </w:r>
      <w:r w:rsidRPr="00EF53A3">
        <w:t>reminded</w:t>
      </w:r>
      <w:r>
        <w:t xml:space="preserve"> </w:t>
      </w:r>
      <w:r w:rsidRPr="00EF53A3">
        <w:t xml:space="preserve">that there are </w:t>
      </w:r>
      <w:r w:rsidRPr="00EF53A3">
        <w:t>a number of</w:t>
      </w:r>
      <w:r w:rsidRPr="00EF53A3">
        <w:t xml:space="preserve"> music programmes that have been used</w:t>
      </w:r>
      <w:r>
        <w:t xml:space="preserve">; </w:t>
      </w:r>
      <w:r w:rsidRPr="00EF53A3">
        <w:t xml:space="preserve">the Royal College of Music, for example, has a number of music programmes that are </w:t>
      </w:r>
      <w:r>
        <w:t xml:space="preserve">looking at trying </w:t>
      </w:r>
      <w:r w:rsidRPr="00EF53A3">
        <w:t xml:space="preserve">to improve dementia and mental health. I </w:t>
      </w:r>
      <w:r>
        <w:t xml:space="preserve">do not </w:t>
      </w:r>
      <w:r w:rsidRPr="00EF53A3">
        <w:t xml:space="preserve">know of </w:t>
      </w:r>
      <w:r>
        <w:t xml:space="preserve">any </w:t>
      </w:r>
      <w:r w:rsidRPr="00EF53A3">
        <w:t xml:space="preserve">clear evidence </w:t>
      </w:r>
      <w:r>
        <w:t xml:space="preserve">that </w:t>
      </w:r>
      <w:r w:rsidRPr="00EF53A3">
        <w:t>those work</w:t>
      </w:r>
      <w:r>
        <w:t xml:space="preserve">. </w:t>
      </w:r>
      <w:r w:rsidRPr="00EF53A3">
        <w:t>Maybe you can advise us of other areas</w:t>
      </w:r>
      <w:r>
        <w:t xml:space="preserve"> where there might be</w:t>
      </w:r>
      <w:r w:rsidRPr="00EF53A3">
        <w:t xml:space="preserve">, either in this country or elsewhere, and what </w:t>
      </w:r>
      <w:r>
        <w:t xml:space="preserve">sort of </w:t>
      </w:r>
      <w:r w:rsidRPr="00EF53A3">
        <w:t>studies we should be looking at</w:t>
      </w:r>
      <w:r>
        <w:t xml:space="preserve">, </w:t>
      </w:r>
      <w:r w:rsidRPr="00EF53A3">
        <w:t xml:space="preserve">because we </w:t>
      </w:r>
      <w:r w:rsidRPr="00EF53A3">
        <w:t>have to</w:t>
      </w:r>
      <w:r w:rsidRPr="00EF53A3">
        <w:t xml:space="preserve"> advise the Government if we are to have any impact.</w:t>
      </w:r>
    </w:p>
    <w:p w:rsidR="00784CBE" w:rsidP="00784CBE">
      <w:pPr>
        <w:pStyle w:val="Answer"/>
      </w:pPr>
      <w:r>
        <w:rPr>
          <w:b/>
          <w:i/>
        </w:rPr>
        <w:t xml:space="preserve">Dr Alison Greenwood: </w:t>
      </w:r>
      <w:r>
        <w:t xml:space="preserve">That is </w:t>
      </w:r>
      <w:r>
        <w:t>a really important</w:t>
      </w:r>
      <w:r>
        <w:t xml:space="preserve"> question. The music studies will come under the same umbrella </w:t>
      </w:r>
      <w:r w:rsidRPr="00EF53A3">
        <w:t>as some of the nature</w:t>
      </w:r>
      <w:r>
        <w:t>-</w:t>
      </w:r>
      <w:r w:rsidRPr="00EF53A3">
        <w:t>based studies in terms of what we in this country are looking at</w:t>
      </w:r>
      <w:r>
        <w:t xml:space="preserve">. There is </w:t>
      </w:r>
      <w:r w:rsidRPr="00EF53A3">
        <w:t>an initiative called social prescribing</w:t>
      </w:r>
      <w:r>
        <w:t>—</w:t>
      </w:r>
      <w:r w:rsidRPr="00EF53A3">
        <w:t>I do not know if you are familiar with it</w:t>
      </w:r>
      <w:r w:rsidR="00D2227C">
        <w:t xml:space="preserve">. The </w:t>
      </w:r>
      <w:r w:rsidRPr="00EF53A3">
        <w:t xml:space="preserve">Government put £5.8 </w:t>
      </w:r>
      <w:r w:rsidR="00F57468">
        <w:t>m</w:t>
      </w:r>
      <w:r w:rsidRPr="00EF53A3">
        <w:t>illion into a two</w:t>
      </w:r>
      <w:r>
        <w:t>-</w:t>
      </w:r>
      <w:r w:rsidRPr="00EF53A3">
        <w:t>year project</w:t>
      </w:r>
      <w:r w:rsidR="002E1DD0">
        <w:t>—it started</w:t>
      </w:r>
      <w:r w:rsidRPr="00EF53A3">
        <w:t xml:space="preserve"> in April 2021</w:t>
      </w:r>
      <w:r>
        <w:t xml:space="preserve">, </w:t>
      </w:r>
      <w:r w:rsidRPr="00EF53A3">
        <w:t xml:space="preserve">so </w:t>
      </w:r>
      <w:r>
        <w:t xml:space="preserve">we are </w:t>
      </w:r>
      <w:r w:rsidRPr="00EF53A3">
        <w:t>just coming to the end of it</w:t>
      </w:r>
      <w:r w:rsidR="002E1DD0">
        <w:t>—</w:t>
      </w:r>
      <w:r w:rsidRPr="00EF53A3" w:rsidR="002E1DD0">
        <w:t>looking at green social prescribing</w:t>
      </w:r>
      <w:r w:rsidRPr="00EF53A3">
        <w:t xml:space="preserve">. That </w:t>
      </w:r>
      <w:r>
        <w:t xml:space="preserve">identified seven test-and-learn </w:t>
      </w:r>
      <w:r w:rsidRPr="00EF53A3">
        <w:t xml:space="preserve">sites around the country and </w:t>
      </w:r>
      <w:r>
        <w:t xml:space="preserve">looked </w:t>
      </w:r>
      <w:r w:rsidRPr="00EF53A3">
        <w:t>at all the nature</w:t>
      </w:r>
      <w:r>
        <w:t>-</w:t>
      </w:r>
      <w:r w:rsidRPr="00EF53A3">
        <w:t>based interventions that were going on</w:t>
      </w:r>
      <w:r w:rsidR="00F66EAD">
        <w:t>—</w:t>
      </w:r>
      <w:r w:rsidRPr="00EF53A3">
        <w:t>brilliant projects, different kinds of projects around the country</w:t>
      </w:r>
      <w:r w:rsidR="00F66EAD">
        <w:t>—</w:t>
      </w:r>
      <w:r w:rsidRPr="00EF53A3">
        <w:t>to see if we could tease ou</w:t>
      </w:r>
      <w:r>
        <w:t>t the elements that make these successful.</w:t>
      </w:r>
    </w:p>
    <w:p w:rsidR="00784CBE" w:rsidP="00784CBE">
      <w:pPr>
        <w:pStyle w:val="Answer"/>
      </w:pPr>
      <w:r>
        <w:t>I would say that this was not quite the right way to go</w:t>
      </w:r>
      <w:r w:rsidR="00515EA7">
        <w:t>,</w:t>
      </w:r>
      <w:r>
        <w:t xml:space="preserve"> because they are all successful. T</w:t>
      </w:r>
      <w:r w:rsidRPr="005D6739">
        <w:t xml:space="preserve">he early findings of this research are that </w:t>
      </w:r>
      <w:r>
        <w:t>being outside in nature</w:t>
      </w:r>
      <w:r w:rsidR="00515EA7">
        <w:t xml:space="preserve"> in whatever way—</w:t>
      </w:r>
      <w:r>
        <w:t>whether you are going on a healthy walk or to a green gym, or on a</w:t>
      </w:r>
      <w:r w:rsidRPr="005D6739">
        <w:t xml:space="preserve"> conservation or gardening project</w:t>
      </w:r>
      <w:r>
        <w:t xml:space="preserve">, </w:t>
      </w:r>
      <w:r w:rsidRPr="005D6739">
        <w:t>or whatever it was</w:t>
      </w:r>
      <w:r w:rsidR="00515EA7">
        <w:t>—will all</w:t>
      </w:r>
      <w:r w:rsidRPr="005D6739">
        <w:t xml:space="preserve"> work</w:t>
      </w:r>
      <w:r>
        <w:t xml:space="preserve"> </w:t>
      </w:r>
      <w:r w:rsidRPr="005D6739">
        <w:t>to some extent</w:t>
      </w:r>
      <w:r>
        <w:t xml:space="preserve">. </w:t>
      </w:r>
      <w:r w:rsidR="00014419">
        <w:t>T</w:t>
      </w:r>
      <w:r w:rsidRPr="005D6739">
        <w:t>he limitation on what is happening in the UK</w:t>
      </w:r>
      <w:r>
        <w:t xml:space="preserve"> </w:t>
      </w:r>
      <w:r w:rsidRPr="005D6739">
        <w:t>is that we</w:t>
      </w:r>
      <w:r>
        <w:t xml:space="preserve"> a</w:t>
      </w:r>
      <w:r w:rsidRPr="005D6739">
        <w:t>re just not being ambitious enough.</w:t>
      </w:r>
      <w:r>
        <w:t xml:space="preserve"> In</w:t>
      </w:r>
      <w:r w:rsidRPr="005D6739">
        <w:t xml:space="preserve"> social prescribing initiatives with music and nature</w:t>
      </w:r>
      <w:r>
        <w:t>, w</w:t>
      </w:r>
      <w:r w:rsidRPr="005D6739">
        <w:t>e are looking at supporting our overstretched GP</w:t>
      </w:r>
      <w:r>
        <w:t xml:space="preserve">s. When people </w:t>
      </w:r>
      <w:r w:rsidRPr="005D6739">
        <w:t xml:space="preserve">arrive with </w:t>
      </w:r>
      <w:r w:rsidR="00F57468">
        <w:t xml:space="preserve">an </w:t>
      </w:r>
      <w:r w:rsidRPr="005D6739">
        <w:t>illness and it becomes clear that it is a mental health issue</w:t>
      </w:r>
      <w:r>
        <w:t xml:space="preserve">, the GP may think “Okay, </w:t>
      </w:r>
      <w:r w:rsidRPr="005D6739">
        <w:t>this is not for me</w:t>
      </w:r>
      <w:r>
        <w:t>”</w:t>
      </w:r>
      <w:r w:rsidR="00236469">
        <w:t xml:space="preserve">, and </w:t>
      </w:r>
      <w:r w:rsidRPr="005D6739">
        <w:t>pass it over to an intermediary</w:t>
      </w:r>
      <w:r>
        <w:t>—often called a link worker—</w:t>
      </w:r>
      <w:r w:rsidRPr="005D6739">
        <w:t>to think about interventions that might support that person.</w:t>
      </w:r>
      <w:r>
        <w:t xml:space="preserve"> </w:t>
      </w:r>
    </w:p>
    <w:p w:rsidR="00A74E8B" w:rsidP="00A74E8B">
      <w:pPr>
        <w:pStyle w:val="Answer"/>
      </w:pPr>
      <w:r>
        <w:t>What is happening in other countries, and where I think we should be going, is that n</w:t>
      </w:r>
      <w:r w:rsidRPr="005D6739">
        <w:t>ature is being put right at the beginning of the process</w:t>
      </w:r>
      <w:r>
        <w:t xml:space="preserve"> with a GP. A</w:t>
      </w:r>
      <w:r w:rsidRPr="005D6739">
        <w:t>t the moment, with a mental health issue</w:t>
      </w:r>
      <w:r w:rsidR="00F57468">
        <w:t>,</w:t>
      </w:r>
      <w:r w:rsidRPr="005D6739">
        <w:t xml:space="preserve"> a</w:t>
      </w:r>
      <w:r>
        <w:t xml:space="preserve"> GP </w:t>
      </w:r>
      <w:r w:rsidRPr="005D6739">
        <w:t xml:space="preserve">has </w:t>
      </w:r>
      <w:r>
        <w:t>the</w:t>
      </w:r>
      <w:r w:rsidRPr="005D6739">
        <w:t xml:space="preserve"> option</w:t>
      </w:r>
      <w:r>
        <w:t xml:space="preserve">s </w:t>
      </w:r>
      <w:r w:rsidRPr="005D6739">
        <w:t>of medication</w:t>
      </w:r>
      <w:r>
        <w:t xml:space="preserve">, </w:t>
      </w:r>
      <w:r w:rsidRPr="005D6739">
        <w:t>psychological therapy</w:t>
      </w:r>
      <w:r>
        <w:t xml:space="preserve"> or “C</w:t>
      </w:r>
      <w:r w:rsidRPr="005D6739">
        <w:t>ome back and see me next week, because I'm really worried about you</w:t>
      </w:r>
      <w:r>
        <w:t xml:space="preserve"> and know that </w:t>
      </w:r>
      <w:r w:rsidRPr="005D6739">
        <w:t>those two haven</w:t>
      </w:r>
      <w:r>
        <w:t>’</w:t>
      </w:r>
      <w:r w:rsidRPr="005D6739">
        <w:t>t worked for you</w:t>
      </w:r>
      <w:r>
        <w:t xml:space="preserve">”, </w:t>
      </w:r>
      <w:r w:rsidRPr="005D6739">
        <w:t xml:space="preserve">or perhaps the waiting lists are too </w:t>
      </w:r>
      <w:r w:rsidRPr="005D6739">
        <w:t>long</w:t>
      </w:r>
      <w:r w:rsidRPr="005D6739">
        <w:t xml:space="preserve"> or they do not want medication</w:t>
      </w:r>
      <w:r>
        <w:t xml:space="preserve">. If we put nature in there as a third option and have </w:t>
      </w:r>
      <w:r w:rsidR="00F57468">
        <w:t xml:space="preserve">a </w:t>
      </w:r>
      <w:r>
        <w:t xml:space="preserve">nature prescription, </w:t>
      </w:r>
      <w:r w:rsidRPr="005D6739">
        <w:t>which has happened in other countries around the world</w:t>
      </w:r>
      <w:r>
        <w:t xml:space="preserve"> </w:t>
      </w:r>
      <w:r w:rsidRPr="005D6739">
        <w:t>where a nature</w:t>
      </w:r>
      <w:r>
        <w:t>-</w:t>
      </w:r>
      <w:r w:rsidRPr="005D6739">
        <w:t>based intervention is really embedded in</w:t>
      </w:r>
      <w:r>
        <w:t>to</w:t>
      </w:r>
      <w:r w:rsidRPr="005D6739">
        <w:t xml:space="preserve"> the healthcare system</w:t>
      </w:r>
      <w:r>
        <w:t>—</w:t>
      </w:r>
      <w:r w:rsidRPr="005D6739">
        <w:t>Japan is one of the leaders in this</w:t>
      </w:r>
      <w:r>
        <w:t xml:space="preserve">—then GPs can </w:t>
      </w:r>
      <w:r w:rsidRPr="005D6739">
        <w:t>prescribe that right at the beginning.</w:t>
      </w:r>
      <w:r>
        <w:t xml:space="preserve"> </w:t>
      </w:r>
    </w:p>
    <w:p w:rsidR="00784CBE" w:rsidP="00A74E8B">
      <w:pPr>
        <w:pStyle w:val="Answer"/>
      </w:pPr>
      <w:r w:rsidRPr="0005307F">
        <w:rPr>
          <w:b/>
        </w:rPr>
        <w:t>Lord Winston:</w:t>
      </w:r>
      <w:r>
        <w:t xml:space="preserve"> </w:t>
      </w:r>
      <w:r w:rsidR="00A74E8B">
        <w:t>Is</w:t>
      </w:r>
      <w:r>
        <w:t xml:space="preserve"> there evidence coming out of</w:t>
      </w:r>
      <w:r w:rsidRPr="005D6739">
        <w:t xml:space="preserve"> Japan </w:t>
      </w:r>
      <w:r w:rsidR="00F30177">
        <w:t>that</w:t>
      </w:r>
      <w:r w:rsidRPr="005D6739">
        <w:t xml:space="preserve"> is scientifically valid</w:t>
      </w:r>
      <w:r>
        <w:t xml:space="preserve">? </w:t>
      </w:r>
    </w:p>
    <w:p w:rsidR="00784CBE" w:rsidP="00784CBE">
      <w:pPr>
        <w:pStyle w:val="Answer"/>
        <w:rPr>
          <w:bCs/>
          <w:iCs/>
        </w:rPr>
      </w:pPr>
      <w:r>
        <w:rPr>
          <w:b/>
          <w:i/>
        </w:rPr>
        <w:t>Dr Alison Greenwood:</w:t>
      </w:r>
      <w:r>
        <w:rPr>
          <w:bCs/>
          <w:iCs/>
        </w:rPr>
        <w:t xml:space="preserve"> In </w:t>
      </w:r>
      <w:r w:rsidRPr="005D6739">
        <w:rPr>
          <w:bCs/>
          <w:iCs/>
        </w:rPr>
        <w:t>terms of how th</w:t>
      </w:r>
      <w:r>
        <w:rPr>
          <w:bCs/>
          <w:iCs/>
        </w:rPr>
        <w:t>at</w:t>
      </w:r>
      <w:r w:rsidRPr="005D6739">
        <w:rPr>
          <w:bCs/>
          <w:iCs/>
        </w:rPr>
        <w:t xml:space="preserve"> intervention works</w:t>
      </w:r>
      <w:r>
        <w:rPr>
          <w:bCs/>
          <w:iCs/>
        </w:rPr>
        <w:t xml:space="preserve">? </w:t>
      </w:r>
    </w:p>
    <w:p w:rsidR="00784CBE" w:rsidP="00784CBE">
      <w:pPr>
        <w:pStyle w:val="Answer"/>
        <w:rPr>
          <w:bCs/>
          <w:iCs/>
        </w:rPr>
      </w:pPr>
      <w:r w:rsidRPr="0005307F">
        <w:rPr>
          <w:b/>
        </w:rPr>
        <w:t>Lord Winston:</w:t>
      </w:r>
      <w:r>
        <w:rPr>
          <w:b/>
        </w:rPr>
        <w:t xml:space="preserve"> </w:t>
      </w:r>
      <w:r w:rsidRPr="005D6739">
        <w:rPr>
          <w:bCs/>
        </w:rPr>
        <w:t>Yes.</w:t>
      </w:r>
    </w:p>
    <w:p w:rsidR="00784CBE" w:rsidP="00784CBE">
      <w:pPr>
        <w:pStyle w:val="Answer"/>
        <w:rPr>
          <w:bCs/>
          <w:iCs/>
        </w:rPr>
      </w:pPr>
      <w:r>
        <w:rPr>
          <w:b/>
          <w:i/>
        </w:rPr>
        <w:t>Dr Alison Greenwood:</w:t>
      </w:r>
      <w:r>
        <w:rPr>
          <w:bCs/>
          <w:iCs/>
        </w:rPr>
        <w:t xml:space="preserve"> </w:t>
      </w:r>
      <w:r w:rsidR="003A1D10">
        <w:rPr>
          <w:bCs/>
          <w:iCs/>
        </w:rPr>
        <w:t>The Nippon M</w:t>
      </w:r>
      <w:r w:rsidRPr="005D6739">
        <w:rPr>
          <w:bCs/>
          <w:iCs/>
        </w:rPr>
        <w:t xml:space="preserve">edical </w:t>
      </w:r>
      <w:r w:rsidR="003A1D10">
        <w:rPr>
          <w:bCs/>
          <w:iCs/>
        </w:rPr>
        <w:t>S</w:t>
      </w:r>
      <w:r w:rsidRPr="005D6739">
        <w:rPr>
          <w:bCs/>
          <w:iCs/>
        </w:rPr>
        <w:t xml:space="preserve">chool </w:t>
      </w:r>
      <w:r w:rsidR="003A1D10">
        <w:rPr>
          <w:bCs/>
          <w:iCs/>
        </w:rPr>
        <w:t>in Tokyo has been l</w:t>
      </w:r>
      <w:r w:rsidRPr="005D6739">
        <w:rPr>
          <w:bCs/>
          <w:iCs/>
        </w:rPr>
        <w:t>ooking at</w:t>
      </w:r>
      <w:r>
        <w:rPr>
          <w:bCs/>
          <w:iCs/>
        </w:rPr>
        <w:t xml:space="preserve"> phytoncides, </w:t>
      </w:r>
      <w:r w:rsidRPr="005D6739">
        <w:rPr>
          <w:bCs/>
          <w:iCs/>
        </w:rPr>
        <w:t xml:space="preserve">the </w:t>
      </w:r>
      <w:r w:rsidRPr="005D6739">
        <w:rPr>
          <w:bCs/>
          <w:iCs/>
        </w:rPr>
        <w:t>particular element</w:t>
      </w:r>
      <w:r w:rsidRPr="005D6739">
        <w:rPr>
          <w:bCs/>
          <w:iCs/>
        </w:rPr>
        <w:t xml:space="preserve"> of nature improving immune functioning</w:t>
      </w:r>
      <w:r>
        <w:rPr>
          <w:bCs/>
          <w:iCs/>
        </w:rPr>
        <w:t>, which has led the Japanese Government to take it on board—</w:t>
      </w:r>
      <w:r w:rsidRPr="005D6739">
        <w:rPr>
          <w:bCs/>
          <w:iCs/>
        </w:rPr>
        <w:t>perhaps because it is very much based in their culture, with all the forests around Japan</w:t>
      </w:r>
      <w:r>
        <w:rPr>
          <w:bCs/>
          <w:iCs/>
        </w:rPr>
        <w:t>. They</w:t>
      </w:r>
      <w:r w:rsidRPr="005D6739">
        <w:rPr>
          <w:bCs/>
          <w:iCs/>
        </w:rPr>
        <w:t xml:space="preserve"> naturally and instinctively </w:t>
      </w:r>
      <w:r>
        <w:rPr>
          <w:bCs/>
          <w:iCs/>
        </w:rPr>
        <w:t xml:space="preserve">can </w:t>
      </w:r>
      <w:r w:rsidRPr="005D6739">
        <w:rPr>
          <w:bCs/>
          <w:iCs/>
        </w:rPr>
        <w:t>see the benefits</w:t>
      </w:r>
      <w:r>
        <w:rPr>
          <w:bCs/>
          <w:iCs/>
        </w:rPr>
        <w:t xml:space="preserve"> of getting out into the forest. GPs are just buying into that by thinking, “T</w:t>
      </w:r>
      <w:r w:rsidRPr="005D6739">
        <w:rPr>
          <w:bCs/>
          <w:iCs/>
        </w:rPr>
        <w:t>his is great</w:t>
      </w:r>
      <w:r w:rsidR="00E74635">
        <w:rPr>
          <w:bCs/>
          <w:iCs/>
        </w:rPr>
        <w:t>. W</w:t>
      </w:r>
      <w:r w:rsidRPr="005D6739">
        <w:rPr>
          <w:bCs/>
          <w:iCs/>
        </w:rPr>
        <w:t>e're going to do this</w:t>
      </w:r>
      <w:r>
        <w:rPr>
          <w:bCs/>
          <w:iCs/>
        </w:rPr>
        <w:t>”</w:t>
      </w:r>
      <w:r w:rsidR="00E74635">
        <w:rPr>
          <w:bCs/>
          <w:iCs/>
        </w:rPr>
        <w:t>,</w:t>
      </w:r>
      <w:r>
        <w:rPr>
          <w:bCs/>
          <w:iCs/>
        </w:rPr>
        <w:t xml:space="preserve"> </w:t>
      </w:r>
      <w:r w:rsidRPr="005D6739">
        <w:rPr>
          <w:bCs/>
          <w:iCs/>
        </w:rPr>
        <w:t>and people are reporting back</w:t>
      </w:r>
      <w:r>
        <w:rPr>
          <w:bCs/>
          <w:iCs/>
        </w:rPr>
        <w:t xml:space="preserve"> that it is working. </w:t>
      </w:r>
      <w:r w:rsidRPr="005D6739">
        <w:rPr>
          <w:bCs/>
          <w:iCs/>
        </w:rPr>
        <w:t>They are a bit further ahead in looking specifically at the intervention</w:t>
      </w:r>
      <w:r>
        <w:rPr>
          <w:bCs/>
          <w:iCs/>
        </w:rPr>
        <w:t xml:space="preserve">, </w:t>
      </w:r>
      <w:r w:rsidRPr="005D6739">
        <w:rPr>
          <w:bCs/>
          <w:iCs/>
        </w:rPr>
        <w:t>but</w:t>
      </w:r>
      <w:r>
        <w:rPr>
          <w:bCs/>
          <w:iCs/>
        </w:rPr>
        <w:t xml:space="preserve"> it is probably done in a more ad hoc way than </w:t>
      </w:r>
      <w:r w:rsidRPr="005D6739">
        <w:rPr>
          <w:bCs/>
          <w:iCs/>
        </w:rPr>
        <w:t>it ought to be done here.</w:t>
      </w:r>
      <w:r>
        <w:rPr>
          <w:bCs/>
          <w:iCs/>
        </w:rPr>
        <w:t xml:space="preserve"> South Korea—another country </w:t>
      </w:r>
      <w:r w:rsidR="00F30177">
        <w:rPr>
          <w:bCs/>
          <w:iCs/>
        </w:rPr>
        <w:t>that</w:t>
      </w:r>
      <w:r w:rsidRPr="005D6739">
        <w:rPr>
          <w:bCs/>
          <w:iCs/>
        </w:rPr>
        <w:t xml:space="preserve"> really is embedding nature</w:t>
      </w:r>
      <w:r>
        <w:rPr>
          <w:bCs/>
          <w:iCs/>
        </w:rPr>
        <w:t>-</w:t>
      </w:r>
      <w:r w:rsidRPr="005D6739">
        <w:rPr>
          <w:bCs/>
          <w:iCs/>
        </w:rPr>
        <w:t xml:space="preserve">based interventions into </w:t>
      </w:r>
      <w:r>
        <w:rPr>
          <w:bCs/>
          <w:iCs/>
        </w:rPr>
        <w:t>its</w:t>
      </w:r>
      <w:r w:rsidRPr="005D6739">
        <w:rPr>
          <w:bCs/>
          <w:iCs/>
        </w:rPr>
        <w:t xml:space="preserve"> healthcare systems</w:t>
      </w:r>
      <w:r>
        <w:rPr>
          <w:bCs/>
          <w:iCs/>
        </w:rPr>
        <w:t>—has just spent £160 million,</w:t>
      </w:r>
      <w:r w:rsidRPr="005D6739">
        <w:rPr>
          <w:bCs/>
          <w:iCs/>
        </w:rPr>
        <w:t xml:space="preserve"> </w:t>
      </w:r>
      <w:r>
        <w:rPr>
          <w:bCs/>
          <w:iCs/>
        </w:rPr>
        <w:t>f</w:t>
      </w:r>
      <w:r w:rsidRPr="005D6739">
        <w:rPr>
          <w:bCs/>
          <w:iCs/>
        </w:rPr>
        <w:t>or exampl</w:t>
      </w:r>
      <w:r>
        <w:rPr>
          <w:bCs/>
          <w:iCs/>
        </w:rPr>
        <w:t>e, o</w:t>
      </w:r>
      <w:r w:rsidRPr="005D6739">
        <w:rPr>
          <w:bCs/>
          <w:iCs/>
        </w:rPr>
        <w:t>n a national institute</w:t>
      </w:r>
      <w:r>
        <w:rPr>
          <w:bCs/>
          <w:iCs/>
        </w:rPr>
        <w:t xml:space="preserve"> </w:t>
      </w:r>
      <w:r w:rsidRPr="005D6739">
        <w:rPr>
          <w:bCs/>
          <w:iCs/>
        </w:rPr>
        <w:t>to look at forest therapy.</w:t>
      </w:r>
    </w:p>
    <w:p w:rsidR="00784CBE" w:rsidP="00784CBE">
      <w:pPr>
        <w:pStyle w:val="Remark"/>
      </w:pPr>
      <w:r w:rsidRPr="00EA67F0">
        <w:rPr>
          <w:b/>
        </w:rPr>
        <w:t>Lord Winston:</w:t>
      </w:r>
      <w:r>
        <w:t xml:space="preserve"> Perhaps I could ask Alex Smalley the same question. </w:t>
      </w:r>
      <w:r w:rsidRPr="005D6739">
        <w:t>What about your soundscapes? Is there any good evidence</w:t>
      </w:r>
      <w:r>
        <w:t xml:space="preserve"> that they </w:t>
      </w:r>
      <w:r w:rsidRPr="005D6739">
        <w:t>make a difference to human health?</w:t>
      </w:r>
      <w:r>
        <w:t xml:space="preserve"> </w:t>
      </w:r>
      <w:r w:rsidRPr="005D6739">
        <w:t xml:space="preserve">I understand that </w:t>
      </w:r>
      <w:r>
        <w:t>they</w:t>
      </w:r>
      <w:r w:rsidRPr="005D6739">
        <w:t xml:space="preserve"> might improve </w:t>
      </w:r>
      <w:r>
        <w:t>a</w:t>
      </w:r>
      <w:r w:rsidRPr="005D6739">
        <w:t xml:space="preserve"> feeling of happiness and well-being</w:t>
      </w:r>
      <w:r>
        <w:t xml:space="preserve">, </w:t>
      </w:r>
      <w:r w:rsidRPr="005D6739">
        <w:t>but the evidence that those really make a difference to human health</w:t>
      </w:r>
      <w:r>
        <w:t xml:space="preserve"> </w:t>
      </w:r>
      <w:r w:rsidRPr="005D6739">
        <w:t>is relatively slight in the literature.</w:t>
      </w:r>
      <w:r>
        <w:t xml:space="preserve"> I can quote numbers of papers </w:t>
      </w:r>
      <w:r w:rsidR="00F30177">
        <w:t>that</w:t>
      </w:r>
      <w:r>
        <w:t xml:space="preserve"> s</w:t>
      </w:r>
      <w:r w:rsidRPr="005D6739">
        <w:t>how that you might get slightly improved wound healing</w:t>
      </w:r>
      <w:r w:rsidR="009A3874">
        <w:t xml:space="preserve">, </w:t>
      </w:r>
      <w:r w:rsidRPr="005D6739">
        <w:t>you might get slightly improved immune responses</w:t>
      </w:r>
      <w:r>
        <w:t xml:space="preserve"> to bacteria and so on, </w:t>
      </w:r>
      <w:r w:rsidRPr="005D6739">
        <w:t>but whether it really makes a big difference is difficult to prove</w:t>
      </w:r>
      <w:r>
        <w:t xml:space="preserve">, as in fact Lord Krebs </w:t>
      </w:r>
      <w:r w:rsidRPr="005D6739">
        <w:t>has just pointed out. Alex, would you be kind enough</w:t>
      </w:r>
      <w:r>
        <w:t xml:space="preserve"> to comment on that? </w:t>
      </w:r>
    </w:p>
    <w:p w:rsidR="00784CBE" w:rsidP="00784CBE">
      <w:pPr>
        <w:pStyle w:val="Answer"/>
      </w:pPr>
      <w:r>
        <w:rPr>
          <w:b/>
          <w:i/>
        </w:rPr>
        <w:t xml:space="preserve">Alex Smalley: </w:t>
      </w:r>
      <w:r>
        <w:t xml:space="preserve">I agree completely. </w:t>
      </w:r>
      <w:r w:rsidR="00A75ACA">
        <w:t>N</w:t>
      </w:r>
      <w:r>
        <w:t xml:space="preserve">ature-based sounds, specifically, </w:t>
      </w:r>
      <w:r w:rsidRPr="006C7034">
        <w:t>represent an area where we see that we are very much in the infancy of research.</w:t>
      </w:r>
      <w:r>
        <w:t xml:space="preserve"> I would like to quote so</w:t>
      </w:r>
      <w:r w:rsidRPr="006C7034">
        <w:t>me slightly</w:t>
      </w:r>
      <w:r>
        <w:t xml:space="preserve"> more informal evidence. If you </w:t>
      </w:r>
      <w:r w:rsidRPr="006C7034">
        <w:t>search on YouTube for relaxing nature sounds</w:t>
      </w:r>
      <w:r>
        <w:t xml:space="preserve">, the top videos have had 45 million views; </w:t>
      </w:r>
      <w:r w:rsidRPr="006C7034">
        <w:t xml:space="preserve">if you search for </w:t>
      </w:r>
      <w:r>
        <w:t>t</w:t>
      </w:r>
      <w:r w:rsidRPr="006C7034">
        <w:t>hunder and rain</w:t>
      </w:r>
      <w:r>
        <w:t xml:space="preserve">, </w:t>
      </w:r>
      <w:r w:rsidRPr="006C7034">
        <w:t>the top videos have had</w:t>
      </w:r>
      <w:r>
        <w:t xml:space="preserve"> 145 million and 121 million views r</w:t>
      </w:r>
      <w:r w:rsidRPr="006C7034">
        <w:t>espectiv</w:t>
      </w:r>
      <w:r>
        <w:t>e</w:t>
      </w:r>
      <w:r w:rsidRPr="006C7034">
        <w:t>ly.</w:t>
      </w:r>
      <w:r>
        <w:t xml:space="preserve"> Bose has released </w:t>
      </w:r>
      <w:r w:rsidRPr="006C7034">
        <w:t xml:space="preserve">a pair of headphones </w:t>
      </w:r>
      <w:r w:rsidR="00F30177">
        <w:t>that</w:t>
      </w:r>
      <w:r w:rsidRPr="006C7034">
        <w:t xml:space="preserve"> play only natural sounds</w:t>
      </w:r>
      <w:r>
        <w:t>—</w:t>
      </w:r>
      <w:r w:rsidRPr="006C7034">
        <w:t>they are built into the headphones.</w:t>
      </w:r>
      <w:r>
        <w:t xml:space="preserve"> Huge wellness companies, such as Headspace </w:t>
      </w:r>
      <w:r>
        <w:t>and Calm, r</w:t>
      </w:r>
      <w:r w:rsidRPr="006C7034">
        <w:t xml:space="preserve">outinely </w:t>
      </w:r>
      <w:r>
        <w:t>pair</w:t>
      </w:r>
      <w:r w:rsidRPr="006C7034">
        <w:t xml:space="preserve"> nature</w:t>
      </w:r>
      <w:r>
        <w:t>-</w:t>
      </w:r>
      <w:r w:rsidRPr="006C7034">
        <w:t>based sounds</w:t>
      </w:r>
      <w:r>
        <w:t xml:space="preserve"> </w:t>
      </w:r>
      <w:r w:rsidRPr="006C7034">
        <w:t xml:space="preserve">with narratives; </w:t>
      </w:r>
      <w:r>
        <w:t>i</w:t>
      </w:r>
      <w:r w:rsidRPr="006C7034">
        <w:t>t is their bread and butter.</w:t>
      </w:r>
      <w:r>
        <w:t xml:space="preserve"> </w:t>
      </w:r>
    </w:p>
    <w:p w:rsidR="00784CBE" w:rsidP="00784CBE">
      <w:pPr>
        <w:pStyle w:val="Answer"/>
      </w:pPr>
      <w:r>
        <w:t>We are talking about digital representations of natural sounds here</w:t>
      </w:r>
      <w:r w:rsidR="009520F1">
        <w:t>,</w:t>
      </w:r>
      <w:r>
        <w:t xml:space="preserve"> but people </w:t>
      </w:r>
      <w:r w:rsidRPr="006C7034">
        <w:t xml:space="preserve">are taking this seriously </w:t>
      </w:r>
      <w:r>
        <w:t>at a</w:t>
      </w:r>
      <w:r w:rsidRPr="006C7034">
        <w:t xml:space="preserve"> broadcasting level as well. For example,</w:t>
      </w:r>
      <w:r>
        <w:t xml:space="preserve"> the BBC </w:t>
      </w:r>
      <w:r w:rsidRPr="006C7034">
        <w:t>now regularly mak</w:t>
      </w:r>
      <w:r>
        <w:t>es</w:t>
      </w:r>
      <w:r w:rsidRPr="006C7034">
        <w:t xml:space="preserve"> broadcasts </w:t>
      </w:r>
      <w:r w:rsidR="00F30177">
        <w:t>that</w:t>
      </w:r>
      <w:r w:rsidRPr="006C7034">
        <w:t xml:space="preserve"> target the therapeutic potential of nature</w:t>
      </w:r>
      <w:r>
        <w:t>,</w:t>
      </w:r>
      <w:r w:rsidRPr="006C7034">
        <w:t xml:space="preserve"> and sound is part of that.</w:t>
      </w:r>
      <w:r>
        <w:t xml:space="preserve"> Radio 3 has a </w:t>
      </w:r>
      <w:r w:rsidR="00196BDE">
        <w:t xml:space="preserve">weekly </w:t>
      </w:r>
      <w:r>
        <w:t xml:space="preserve">slow radio slot </w:t>
      </w:r>
      <w:r w:rsidR="00F30177">
        <w:t>that</w:t>
      </w:r>
      <w:r>
        <w:t xml:space="preserve"> is just the sounds of nature. Y</w:t>
      </w:r>
      <w:r w:rsidRPr="006C7034">
        <w:t xml:space="preserve">ou are </w:t>
      </w:r>
      <w:r w:rsidRPr="006C7034">
        <w:t>absolutely right</w:t>
      </w:r>
      <w:r w:rsidRPr="006C7034">
        <w:t xml:space="preserve"> that we do not have the clinical evidence</w:t>
      </w:r>
      <w:r>
        <w:t xml:space="preserve"> </w:t>
      </w:r>
      <w:r w:rsidRPr="006C7034">
        <w:t>in the same way</w:t>
      </w:r>
      <w:r>
        <w:t xml:space="preserve"> that other </w:t>
      </w:r>
      <w:r w:rsidRPr="006C7034">
        <w:t>disciplines do</w:t>
      </w:r>
      <w:r>
        <w:t xml:space="preserve">, but, anecdotally, there is huge support for the ways in which people are </w:t>
      </w:r>
      <w:r w:rsidRPr="006C7034">
        <w:t>using nature</w:t>
      </w:r>
      <w:r>
        <w:t>-</w:t>
      </w:r>
      <w:r w:rsidRPr="006C7034">
        <w:t xml:space="preserve">based sounds for their own </w:t>
      </w:r>
      <w:r>
        <w:t>well-</w:t>
      </w:r>
      <w:r w:rsidRPr="006C7034">
        <w:t>being.</w:t>
      </w:r>
      <w:r>
        <w:t xml:space="preserve"> </w:t>
      </w:r>
    </w:p>
    <w:p w:rsidR="00784CBE" w:rsidP="00784CBE">
      <w:pPr>
        <w:pStyle w:val="Answer"/>
      </w:pPr>
      <w:r>
        <w:rPr>
          <w:b/>
          <w:i/>
        </w:rPr>
        <w:t>Professor Pierre Geoffroy</w:t>
      </w:r>
      <w:r>
        <w:rPr>
          <w:b/>
          <w:i/>
        </w:rPr>
        <w:t xml:space="preserve">: </w:t>
      </w:r>
      <w:r>
        <w:t xml:space="preserve">I totally agree that </w:t>
      </w:r>
      <w:r w:rsidRPr="006C7034">
        <w:t>for public recommendation</w:t>
      </w:r>
      <w:r>
        <w:t xml:space="preserve">, </w:t>
      </w:r>
      <w:r w:rsidRPr="006C7034">
        <w:t>prevention actions</w:t>
      </w:r>
      <w:r>
        <w:t xml:space="preserve"> or treatment—even </w:t>
      </w:r>
      <w:r w:rsidRPr="006C7034">
        <w:t xml:space="preserve">reimbursement, </w:t>
      </w:r>
      <w:r>
        <w:t>for</w:t>
      </w:r>
      <w:r w:rsidRPr="006C7034">
        <w:t xml:space="preserve"> light therapy</w:t>
      </w:r>
      <w:r>
        <w:t>—</w:t>
      </w:r>
      <w:r w:rsidRPr="006C7034">
        <w:t>we need clear guidance</w:t>
      </w:r>
      <w:r>
        <w:t>. R</w:t>
      </w:r>
      <w:r w:rsidRPr="006C7034">
        <w:t>egarding light therap</w:t>
      </w:r>
      <w:r>
        <w:t>y and the evidence for using it for depressive patients with a disorder—</w:t>
      </w:r>
      <w:r w:rsidRPr="006C7034">
        <w:t>not for happiness or w</w:t>
      </w:r>
      <w:r>
        <w:t>ell-</w:t>
      </w:r>
      <w:r w:rsidRPr="006C7034">
        <w:t>being</w:t>
      </w:r>
      <w:r>
        <w:t xml:space="preserve">, </w:t>
      </w:r>
      <w:r w:rsidRPr="006C7034">
        <w:t>it is important to emphasise</w:t>
      </w:r>
      <w:r>
        <w:t xml:space="preserve">—there are </w:t>
      </w:r>
      <w:r w:rsidRPr="006C7034">
        <w:t>international efforts on therapeutic guidelines</w:t>
      </w:r>
      <w:r>
        <w:t xml:space="preserve"> </w:t>
      </w:r>
      <w:r w:rsidRPr="006C7034">
        <w:t>for mood disorders, including</w:t>
      </w:r>
      <w:r>
        <w:t xml:space="preserve"> detailing light therapy with different indications </w:t>
      </w:r>
      <w:r w:rsidRPr="006C7034">
        <w:t>for how to prescribe it</w:t>
      </w:r>
      <w:r>
        <w:t xml:space="preserve"> and to whom</w:t>
      </w:r>
      <w:r w:rsidRPr="006C7034">
        <w:t>.</w:t>
      </w:r>
      <w:r>
        <w:t xml:space="preserve"> It is important to continue this. </w:t>
      </w:r>
    </w:p>
    <w:p w:rsidR="00784CBE" w:rsidP="00784CBE">
      <w:pPr>
        <w:pStyle w:val="Answer"/>
      </w:pPr>
      <w:r>
        <w:t>T</w:t>
      </w:r>
      <w:r w:rsidRPr="006C7034">
        <w:t xml:space="preserve">here are some countries </w:t>
      </w:r>
      <w:r w:rsidR="00F30177">
        <w:t>that</w:t>
      </w:r>
      <w:r w:rsidRPr="006C7034">
        <w:t xml:space="preserve"> reimburse</w:t>
      </w:r>
      <w:r>
        <w:t xml:space="preserve"> </w:t>
      </w:r>
      <w:r w:rsidRPr="006C7034">
        <w:t>light therapy for seasonal affective disorders</w:t>
      </w:r>
      <w:r>
        <w:t>—</w:t>
      </w:r>
      <w:r w:rsidRPr="006C7034">
        <w:t>Switzerland, Canada and probably other</w:t>
      </w:r>
      <w:r>
        <w:t xml:space="preserve">s. There are publications </w:t>
      </w:r>
      <w:r w:rsidRPr="006C7034">
        <w:t xml:space="preserve">with architectural lighting initiatives </w:t>
      </w:r>
      <w:r>
        <w:t>for</w:t>
      </w:r>
      <w:r w:rsidRPr="006C7034">
        <w:t xml:space="preserve"> the long winter in northern countries.</w:t>
      </w:r>
      <w:r>
        <w:t xml:space="preserve"> </w:t>
      </w:r>
      <w:r w:rsidRPr="00076B9D">
        <w:t xml:space="preserve">There are also mostly private initiatives </w:t>
      </w:r>
      <w:r w:rsidR="003772EF">
        <w:t>that</w:t>
      </w:r>
      <w:r w:rsidRPr="00076B9D" w:rsidR="003772EF">
        <w:t xml:space="preserve"> </w:t>
      </w:r>
      <w:r w:rsidRPr="00076B9D">
        <w:t>propose light boxes</w:t>
      </w:r>
      <w:r>
        <w:t xml:space="preserve"> </w:t>
      </w:r>
      <w:r w:rsidRPr="00076B9D">
        <w:t>to improve the exposure to light during the long winters of northern countries such as Sweden, Finland, Canada and so on.</w:t>
      </w:r>
      <w:r>
        <w:t xml:space="preserve"> Lastly, there </w:t>
      </w:r>
      <w:r w:rsidRPr="00076B9D">
        <w:t>is a non</w:t>
      </w:r>
      <w:r>
        <w:t>-</w:t>
      </w:r>
      <w:r w:rsidRPr="00076B9D">
        <w:t>profit</w:t>
      </w:r>
      <w:r>
        <w:t xml:space="preserve"> website for professionals and public at cet.org, which has a lot of unbiased, </w:t>
      </w:r>
      <w:r w:rsidRPr="006C7034">
        <w:t>scientifically</w:t>
      </w:r>
      <w:r>
        <w:t xml:space="preserve"> </w:t>
      </w:r>
      <w:r w:rsidRPr="006C7034">
        <w:t>based information on light therapy</w:t>
      </w:r>
      <w:r>
        <w:t xml:space="preserve"> and how to use it. </w:t>
      </w:r>
    </w:p>
    <w:p w:rsidR="00784CBE" w:rsidP="00784CBE">
      <w:pPr>
        <w:pStyle w:val="Question"/>
      </w:pPr>
      <w:r w:rsidRPr="006C7034">
        <w:rPr>
          <w:b/>
        </w:rPr>
        <w:t>Lord Winston:</w:t>
      </w:r>
      <w:r>
        <w:t xml:space="preserve"> Would any of you be kind enough to comment briefly on the sort of manmade noises</w:t>
      </w:r>
      <w:r w:rsidRPr="006C7034">
        <w:t xml:space="preserve"> </w:t>
      </w:r>
      <w:r w:rsidR="00F30177">
        <w:t>that</w:t>
      </w:r>
      <w:r w:rsidRPr="006C7034">
        <w:t xml:space="preserve"> we are told are damaging to health</w:t>
      </w:r>
      <w:r>
        <w:t xml:space="preserve">—for example, traffic noise, building noises and that kind of thing? Alex, </w:t>
      </w:r>
      <w:r w:rsidRPr="006C7034">
        <w:t>you must have some views on this.</w:t>
      </w:r>
      <w:r>
        <w:t xml:space="preserve"> </w:t>
      </w:r>
    </w:p>
    <w:p w:rsidR="00784CBE" w:rsidP="00784CBE">
      <w:pPr>
        <w:pStyle w:val="Answer"/>
      </w:pPr>
      <w:r>
        <w:rPr>
          <w:b/>
          <w:i/>
        </w:rPr>
        <w:t xml:space="preserve">Alex Smalley: </w:t>
      </w:r>
      <w:r>
        <w:t>In the soundscape literature, o</w:t>
      </w:r>
      <w:r w:rsidRPr="006C7034">
        <w:t>ften the studies conducted</w:t>
      </w:r>
      <w:r>
        <w:t>—</w:t>
      </w:r>
      <w:r w:rsidRPr="006C7034">
        <w:t>particularly the more rudimentary</w:t>
      </w:r>
      <w:r>
        <w:t xml:space="preserve">, </w:t>
      </w:r>
      <w:r w:rsidRPr="006C7034">
        <w:t>earlier studies</w:t>
      </w:r>
      <w:r>
        <w:t xml:space="preserve">—showed that </w:t>
      </w:r>
      <w:r w:rsidRPr="006C7034">
        <w:t>urban soundscapes, w</w:t>
      </w:r>
      <w:r>
        <w:t>he</w:t>
      </w:r>
      <w:r w:rsidRPr="006C7034">
        <w:t xml:space="preserve">ther </w:t>
      </w:r>
      <w:r>
        <w:t>a</w:t>
      </w:r>
      <w:r w:rsidRPr="006C7034">
        <w:t>s traffic noise</w:t>
      </w:r>
      <w:r>
        <w:t xml:space="preserve">, </w:t>
      </w:r>
      <w:r w:rsidRPr="006C7034">
        <w:t>noise within a building or noise in clinical settings</w:t>
      </w:r>
      <w:r>
        <w:t xml:space="preserve">, can have negative </w:t>
      </w:r>
      <w:r w:rsidRPr="006C7034">
        <w:t xml:space="preserve">impacts on the way </w:t>
      </w:r>
      <w:r>
        <w:t>a</w:t>
      </w:r>
      <w:r w:rsidRPr="006C7034">
        <w:t xml:space="preserve"> natural soundscape is perceived.</w:t>
      </w:r>
      <w:r>
        <w:t xml:space="preserve"> There is a flipside to that coin, which is that several studies have artificially increased the way that </w:t>
      </w:r>
      <w:r w:rsidRPr="00A80A4B">
        <w:t>natural sound</w:t>
      </w:r>
      <w:r>
        <w:t>s</w:t>
      </w:r>
      <w:r w:rsidRPr="00A80A4B">
        <w:t xml:space="preserve"> can be heard in urban environments</w:t>
      </w:r>
      <w:r w:rsidR="00B46061">
        <w:t>. W</w:t>
      </w:r>
      <w:r w:rsidRPr="00A80A4B">
        <w:t xml:space="preserve">hat we </w:t>
      </w:r>
      <w:r w:rsidRPr="00A80A4B">
        <w:t>actually see</w:t>
      </w:r>
      <w:r w:rsidRPr="00A80A4B">
        <w:t xml:space="preserve"> is a masking effect </w:t>
      </w:r>
      <w:r>
        <w:t xml:space="preserve">there. It is </w:t>
      </w:r>
      <w:r w:rsidRPr="00A80A4B">
        <w:t xml:space="preserve">relatively common for the sound of water through fountains to </w:t>
      </w:r>
      <w:r>
        <w:t xml:space="preserve">try to </w:t>
      </w:r>
      <w:r w:rsidRPr="00A80A4B">
        <w:t>mask</w:t>
      </w:r>
      <w:r>
        <w:t xml:space="preserve"> </w:t>
      </w:r>
      <w:r w:rsidRPr="00A80A4B">
        <w:t>traffic noise, particularly in urban squares</w:t>
      </w:r>
      <w:r>
        <w:t xml:space="preserve">. But it has also been shown that natural sounds can reduce the negative impact of traffic noise, for example. That has been shown </w:t>
      </w:r>
      <w:r w:rsidRPr="00A80A4B">
        <w:t>by literally piping in nature</w:t>
      </w:r>
      <w:r>
        <w:t>-</w:t>
      </w:r>
      <w:r w:rsidRPr="00A80A4B">
        <w:t>based sounds</w:t>
      </w:r>
      <w:r>
        <w:t xml:space="preserve"> and with music, too. </w:t>
      </w:r>
    </w:p>
    <w:p w:rsidR="00784CBE" w:rsidP="00784CBE">
      <w:pPr>
        <w:pStyle w:val="Answer"/>
      </w:pPr>
      <w:r>
        <w:t>T</w:t>
      </w:r>
      <w:r w:rsidRPr="00A80A4B">
        <w:t xml:space="preserve">here is </w:t>
      </w:r>
      <w:r>
        <w:t xml:space="preserve">an </w:t>
      </w:r>
      <w:r w:rsidRPr="00A80A4B">
        <w:t>interesting flipside there</w:t>
      </w:r>
      <w:r w:rsidR="00A632F7">
        <w:t>,</w:t>
      </w:r>
      <w:r>
        <w:t xml:space="preserve"> </w:t>
      </w:r>
      <w:r w:rsidR="00E524A4">
        <w:t>related to</w:t>
      </w:r>
      <w:r>
        <w:t xml:space="preserve"> biodiversity. People can sense </w:t>
      </w:r>
      <w:r w:rsidRPr="00A80A4B">
        <w:t xml:space="preserve">biodiverse soundscapes versus soundscapes </w:t>
      </w:r>
      <w:r w:rsidR="00F30177">
        <w:t>that</w:t>
      </w:r>
      <w:r w:rsidRPr="00A80A4B">
        <w:t xml:space="preserve"> are more basic</w:t>
      </w:r>
      <w:r>
        <w:t xml:space="preserve">. </w:t>
      </w:r>
      <w:r>
        <w:t xml:space="preserve">We think there is a role there for the way </w:t>
      </w:r>
      <w:r w:rsidRPr="00A80A4B">
        <w:t xml:space="preserve">more urban landscapes are </w:t>
      </w:r>
      <w:r w:rsidRPr="00A80A4B">
        <w:t>perceived</w:t>
      </w:r>
      <w:r>
        <w:t>, when</w:t>
      </w:r>
      <w:r>
        <w:t xml:space="preserve"> b</w:t>
      </w:r>
      <w:r w:rsidRPr="00A80A4B">
        <w:t>iodiversity is heard rather than seen.</w:t>
      </w:r>
      <w:r>
        <w:t xml:space="preserve"> </w:t>
      </w:r>
    </w:p>
    <w:p w:rsidR="00784CBE" w:rsidP="00784CBE">
      <w:pPr>
        <w:pStyle w:val="Question"/>
      </w:pPr>
      <w:r w:rsidRPr="005C64E7">
        <w:rPr>
          <w:b/>
        </w:rPr>
        <w:t xml:space="preserve">Lord </w:t>
      </w:r>
      <w:r w:rsidRPr="005C64E7">
        <w:rPr>
          <w:b/>
        </w:rPr>
        <w:t>Borwick</w:t>
      </w:r>
      <w:r w:rsidRPr="005C64E7">
        <w:rPr>
          <w:b/>
        </w:rPr>
        <w:t>:</w:t>
      </w:r>
      <w:r>
        <w:t xml:space="preserve"> Do you have any evidence of how these techniques might</w:t>
      </w:r>
      <w:r w:rsidRPr="00A80A4B">
        <w:t xml:space="preserve"> compare </w:t>
      </w:r>
      <w:r w:rsidR="00143718">
        <w:t xml:space="preserve">in </w:t>
      </w:r>
      <w:r w:rsidRPr="00A80A4B" w:rsidR="00143718">
        <w:t>efficacy, cost, or side-effect</w:t>
      </w:r>
      <w:r w:rsidR="00143718">
        <w:t>s</w:t>
      </w:r>
      <w:r w:rsidRPr="00A80A4B" w:rsidR="00143718">
        <w:t xml:space="preserve"> </w:t>
      </w:r>
      <w:r w:rsidR="00143718">
        <w:t xml:space="preserve">terms </w:t>
      </w:r>
      <w:r w:rsidRPr="00A80A4B">
        <w:t>to existing methods of treatment for ill</w:t>
      </w:r>
      <w:r>
        <w:t>-</w:t>
      </w:r>
      <w:r w:rsidRPr="00A80A4B">
        <w:t>health</w:t>
      </w:r>
      <w:r>
        <w:t xml:space="preserve">? </w:t>
      </w:r>
    </w:p>
    <w:p w:rsidR="00784CBE" w:rsidP="00784CBE">
      <w:pPr>
        <w:pStyle w:val="Answer"/>
      </w:pPr>
      <w:r>
        <w:rPr>
          <w:b/>
          <w:i/>
        </w:rPr>
        <w:t xml:space="preserve">Dr Alison Greenwood: </w:t>
      </w:r>
      <w:r>
        <w:t xml:space="preserve">Yes, some of this is </w:t>
      </w:r>
      <w:r>
        <w:t>quite obvious</w:t>
      </w:r>
      <w:r w:rsidR="00FF7579">
        <w:t>,</w:t>
      </w:r>
      <w:r>
        <w:t xml:space="preserve"> and I guess </w:t>
      </w:r>
      <w:r w:rsidRPr="00A80A4B">
        <w:t>some of it is things that we</w:t>
      </w:r>
      <w:r>
        <w:t xml:space="preserve"> a</w:t>
      </w:r>
      <w:r w:rsidRPr="00A80A4B">
        <w:t>re finding out.</w:t>
      </w:r>
      <w:r>
        <w:t xml:space="preserve"> </w:t>
      </w:r>
      <w:r w:rsidRPr="00A80A4B">
        <w:t>For mental health, as I referred to earlier,</w:t>
      </w:r>
      <w:r>
        <w:t xml:space="preserve"> </w:t>
      </w:r>
      <w:r w:rsidRPr="00A80A4B">
        <w:t>the two treatment options</w:t>
      </w:r>
      <w:r>
        <w:t xml:space="preserve"> at </w:t>
      </w:r>
      <w:r w:rsidRPr="00A80A4B">
        <w:t xml:space="preserve">our disposal </w:t>
      </w:r>
      <w:r w:rsidRPr="00A80A4B">
        <w:t>at the moment</w:t>
      </w:r>
      <w:r w:rsidRPr="00A80A4B">
        <w:t xml:space="preserve"> </w:t>
      </w:r>
      <w:r>
        <w:t>are</w:t>
      </w:r>
      <w:r w:rsidRPr="00A80A4B">
        <w:t xml:space="preserve"> medication</w:t>
      </w:r>
      <w:r>
        <w:t xml:space="preserve"> and </w:t>
      </w:r>
      <w:r w:rsidRPr="00A80A4B">
        <w:t>traditional psychological therapi</w:t>
      </w:r>
      <w:r>
        <w:t xml:space="preserve">es, and we know that both of these have problems. Many people are turning against medication and too many </w:t>
      </w:r>
      <w:r w:rsidRPr="00A80A4B">
        <w:t xml:space="preserve">people have been stuck on it </w:t>
      </w:r>
      <w:r>
        <w:t>f</w:t>
      </w:r>
      <w:r w:rsidRPr="00A80A4B">
        <w:t>or</w:t>
      </w:r>
      <w:r>
        <w:t xml:space="preserve"> </w:t>
      </w:r>
      <w:r w:rsidRPr="00A80A4B">
        <w:t>far too long</w:t>
      </w:r>
      <w:r>
        <w:t xml:space="preserve"> when i</w:t>
      </w:r>
      <w:r w:rsidRPr="00A80A4B">
        <w:t xml:space="preserve">t is clearly not working, because they are still on the </w:t>
      </w:r>
      <w:r w:rsidRPr="00A80A4B">
        <w:t>medication</w:t>
      </w:r>
      <w:r>
        <w:t xml:space="preserve"> </w:t>
      </w:r>
      <w:r w:rsidRPr="00A80A4B">
        <w:t>and it has not got them better.</w:t>
      </w:r>
      <w:r>
        <w:t xml:space="preserve"> More and more people, GPs included, are unhappy about some of the side effects th</w:t>
      </w:r>
      <w:r w:rsidRPr="00A80A4B">
        <w:t>at come with psychiatric medication.</w:t>
      </w:r>
      <w:r>
        <w:t xml:space="preserve"> </w:t>
      </w:r>
    </w:p>
    <w:p w:rsidR="00784CBE" w:rsidP="00784CBE">
      <w:pPr>
        <w:pStyle w:val="Answer"/>
      </w:pPr>
      <w:r w:rsidRPr="00A80A4B">
        <w:t xml:space="preserve">The efficacy rates for </w:t>
      </w:r>
      <w:r>
        <w:t xml:space="preserve">those </w:t>
      </w:r>
      <w:r w:rsidRPr="00A80A4B">
        <w:t>medication</w:t>
      </w:r>
      <w:r>
        <w:t>s</w:t>
      </w:r>
      <w:r w:rsidRPr="00A80A4B">
        <w:t xml:space="preserve"> are also quite low</w:t>
      </w:r>
      <w:r>
        <w:t>; t</w:t>
      </w:r>
      <w:r w:rsidRPr="00A80A4B">
        <w:t xml:space="preserve">raditionally, we think of it as about </w:t>
      </w:r>
      <w:r>
        <w:t xml:space="preserve">a third </w:t>
      </w:r>
      <w:r w:rsidRPr="00A80A4B">
        <w:t>of people.</w:t>
      </w:r>
      <w:r>
        <w:t xml:space="preserve"> They support some people s</w:t>
      </w:r>
      <w:r w:rsidRPr="00A80A4B">
        <w:t>ome of the time</w:t>
      </w:r>
      <w:r>
        <w:t xml:space="preserve"> </w:t>
      </w:r>
      <w:r w:rsidRPr="00A80A4B">
        <w:t xml:space="preserve">and about </w:t>
      </w:r>
      <w:r>
        <w:t>a third</w:t>
      </w:r>
      <w:r w:rsidRPr="00A80A4B">
        <w:t xml:space="preserve"> of people find the</w:t>
      </w:r>
      <w:r>
        <w:t>m very</w:t>
      </w:r>
      <w:r w:rsidRPr="00A80A4B">
        <w:t xml:space="preserve"> helpful</w:t>
      </w:r>
      <w:r>
        <w:t xml:space="preserve">. </w:t>
      </w:r>
      <w:r w:rsidR="00486BC6">
        <w:t>F</w:t>
      </w:r>
      <w:r>
        <w:t xml:space="preserve">or a third of people there seems to be no difference, and for another third the negative impacts seem to be greater. </w:t>
      </w:r>
    </w:p>
    <w:p w:rsidR="00784CBE" w:rsidP="00784CBE">
      <w:pPr>
        <w:pStyle w:val="Answer"/>
      </w:pPr>
      <w:r>
        <w:t>Psychological therapies are, of course, expensive, and waiting lists are very long. When I was working in the NHS I did assessments</w:t>
      </w:r>
      <w:r w:rsidR="004B34B0">
        <w:t>, and t</w:t>
      </w:r>
      <w:r>
        <w:t>he thresholds we</w:t>
      </w:r>
      <w:r w:rsidR="004B34B0">
        <w:t>re</w:t>
      </w:r>
      <w:r>
        <w:t xml:space="preserve"> ever higher</w:t>
      </w:r>
      <w:r w:rsidR="006D2C4B">
        <w:t>,</w:t>
      </w:r>
      <w:r>
        <w:t xml:space="preserve"> so </w:t>
      </w:r>
      <w:r w:rsidRPr="00B86836">
        <w:t xml:space="preserve">people would not reach a threshold, and after a psychological assessment they would be turned away and be told, </w:t>
      </w:r>
      <w:r>
        <w:t>“</w:t>
      </w:r>
      <w:r w:rsidRPr="00B86836">
        <w:t>I</w:t>
      </w:r>
      <w:r>
        <w:t>’</w:t>
      </w:r>
      <w:r w:rsidRPr="00B86836">
        <w:t xml:space="preserve">m sorry, go away and get a bit </w:t>
      </w:r>
      <w:r w:rsidRPr="00B86836">
        <w:t>poorl</w:t>
      </w:r>
      <w:r>
        <w:t>ier</w:t>
      </w:r>
      <w:r w:rsidR="004B34B0">
        <w:t>, t</w:t>
      </w:r>
      <w:r>
        <w:t xml:space="preserve">hen come </w:t>
      </w:r>
      <w:r w:rsidRPr="00B86836">
        <w:t>back and we</w:t>
      </w:r>
      <w:r>
        <w:t>’</w:t>
      </w:r>
      <w:r w:rsidRPr="00B86836">
        <w:t>ll do something</w:t>
      </w:r>
      <w:r>
        <w:t>”</w:t>
      </w:r>
      <w:r>
        <w:softHyphen/>
        <w:t>—</w:t>
      </w:r>
      <w:r w:rsidRPr="00B86836">
        <w:t>or else they were too poorly and needed to be referred on</w:t>
      </w:r>
      <w:r>
        <w:t xml:space="preserve"> </w:t>
      </w:r>
      <w:r w:rsidRPr="00B86836">
        <w:t>to another service</w:t>
      </w:r>
      <w:r>
        <w:t xml:space="preserve">, </w:t>
      </w:r>
      <w:r w:rsidRPr="00B86836">
        <w:t>such as trauma therap</w:t>
      </w:r>
      <w:r>
        <w:t xml:space="preserve">y or a specialist </w:t>
      </w:r>
      <w:r w:rsidRPr="00B86836">
        <w:t xml:space="preserve">service. </w:t>
      </w:r>
    </w:p>
    <w:p w:rsidR="00784CBE" w:rsidP="00784CBE">
      <w:pPr>
        <w:pStyle w:val="Answer"/>
      </w:pPr>
      <w:r>
        <w:t xml:space="preserve">We </w:t>
      </w:r>
      <w:r w:rsidRPr="00B86836">
        <w:t xml:space="preserve">need new options, and </w:t>
      </w:r>
      <w:r>
        <w:t xml:space="preserve">I really think </w:t>
      </w:r>
      <w:r w:rsidRPr="00B86836">
        <w:t>nature</w:t>
      </w:r>
      <w:r>
        <w:t>-</w:t>
      </w:r>
      <w:r w:rsidRPr="00B86836">
        <w:t xml:space="preserve">based interventions </w:t>
      </w:r>
      <w:r w:rsidR="004F50B3">
        <w:t xml:space="preserve">will </w:t>
      </w:r>
      <w:r w:rsidRPr="00B86836">
        <w:t>be the answer. They are very cost</w:t>
      </w:r>
      <w:r w:rsidR="004F50B3">
        <w:t>-</w:t>
      </w:r>
      <w:r w:rsidRPr="00B86836">
        <w:t>effective</w:t>
      </w:r>
      <w:r w:rsidR="004F50B3">
        <w:t xml:space="preserve">. Although </w:t>
      </w:r>
      <w:r>
        <w:t xml:space="preserve">I am </w:t>
      </w:r>
      <w:r w:rsidRPr="00B86836">
        <w:t xml:space="preserve">not going to say that nature is a free </w:t>
      </w:r>
      <w:r>
        <w:t xml:space="preserve">resource, </w:t>
      </w:r>
      <w:r w:rsidRPr="00B86836">
        <w:t xml:space="preserve">it is certainly cheaper as an intervention. It is something that we can all access. It is a sustainable option; </w:t>
      </w:r>
      <w:r>
        <w:t xml:space="preserve">if </w:t>
      </w:r>
      <w:r w:rsidRPr="00B86836">
        <w:t xml:space="preserve">people get used to going outside </w:t>
      </w:r>
      <w:r>
        <w:t xml:space="preserve">and spending more time </w:t>
      </w:r>
      <w:r w:rsidRPr="00B86836">
        <w:t xml:space="preserve">in nature </w:t>
      </w:r>
      <w:r>
        <w:t xml:space="preserve">and getting </w:t>
      </w:r>
      <w:r w:rsidRPr="00B86836">
        <w:t>all the benefits that we have just talked about</w:t>
      </w:r>
      <w:r w:rsidR="004F50B3">
        <w:t>,</w:t>
      </w:r>
      <w:r w:rsidRPr="00B86836">
        <w:t xml:space="preserve"> they can continue to do that</w:t>
      </w:r>
      <w:r w:rsidRPr="004F50B3" w:rsidR="004F50B3">
        <w:t xml:space="preserve"> </w:t>
      </w:r>
      <w:r w:rsidR="004F50B3">
        <w:t>at any point they want</w:t>
      </w:r>
      <w:r w:rsidR="00F51ECB">
        <w:t>,</w:t>
      </w:r>
      <w:r w:rsidR="004F50B3">
        <w:t xml:space="preserve"> </w:t>
      </w:r>
      <w:r w:rsidRPr="00B86836" w:rsidR="004F50B3">
        <w:t xml:space="preserve">in </w:t>
      </w:r>
      <w:r w:rsidR="004F50B3">
        <w:t xml:space="preserve">an accessible </w:t>
      </w:r>
      <w:r w:rsidRPr="00B86836" w:rsidR="004F50B3">
        <w:t>way</w:t>
      </w:r>
      <w:r>
        <w:t xml:space="preserve">, </w:t>
      </w:r>
      <w:r w:rsidRPr="00B86836">
        <w:t xml:space="preserve">without another person or a GP checking up </w:t>
      </w:r>
      <w:r>
        <w:t xml:space="preserve">on </w:t>
      </w:r>
      <w:r w:rsidRPr="00B86836">
        <w:t>them</w:t>
      </w:r>
      <w:r>
        <w:t xml:space="preserve">, </w:t>
      </w:r>
      <w:r w:rsidRPr="00B86836">
        <w:t xml:space="preserve">and if they get into </w:t>
      </w:r>
      <w:r>
        <w:t xml:space="preserve">that </w:t>
      </w:r>
      <w:r w:rsidRPr="00B86836">
        <w:t>habit</w:t>
      </w:r>
      <w:r w:rsidR="004F50B3">
        <w:t>,</w:t>
      </w:r>
      <w:r w:rsidRPr="00B86836">
        <w:t xml:space="preserve"> </w:t>
      </w:r>
      <w:r>
        <w:t xml:space="preserve">that </w:t>
      </w:r>
      <w:r w:rsidRPr="00B86836">
        <w:t xml:space="preserve">is a sustainable resource that they have for the rest of their lives. </w:t>
      </w:r>
    </w:p>
    <w:p w:rsidR="00784CBE" w:rsidP="00784CBE">
      <w:pPr>
        <w:pStyle w:val="Answer"/>
      </w:pPr>
      <w:r w:rsidRPr="00B86836">
        <w:t xml:space="preserve">It is difficult to </w:t>
      </w:r>
      <w:r>
        <w:t xml:space="preserve">compare </w:t>
      </w:r>
      <w:r w:rsidRPr="00B86836">
        <w:t>the efficacy rates if we are not taking the same measures that other psychological therapi</w:t>
      </w:r>
      <w:r w:rsidR="00F51ECB">
        <w:t>es</w:t>
      </w:r>
      <w:r w:rsidRPr="00B86836">
        <w:t xml:space="preserve"> are taking</w:t>
      </w:r>
      <w:r>
        <w:t xml:space="preserve">, so we at Dose of Nature take </w:t>
      </w:r>
      <w:r w:rsidRPr="00B86836">
        <w:t xml:space="preserve">the same </w:t>
      </w:r>
      <w:r>
        <w:t xml:space="preserve">pre and post </w:t>
      </w:r>
      <w:r w:rsidRPr="00B86836">
        <w:t>measures for depression and anxiety that a typical compar</w:t>
      </w:r>
      <w:r>
        <w:t>a</w:t>
      </w:r>
      <w:r w:rsidRPr="00B86836">
        <w:t xml:space="preserve">ble CBT intervention would take. </w:t>
      </w:r>
      <w:r>
        <w:t xml:space="preserve">The </w:t>
      </w:r>
      <w:r w:rsidRPr="00B86836">
        <w:t>national recovery rates are somewhere between 33% and 50% for a typical CBT psychological intervention</w:t>
      </w:r>
      <w:r w:rsidR="0042171A">
        <w:t>,</w:t>
      </w:r>
      <w:r>
        <w:t xml:space="preserve"> but </w:t>
      </w:r>
      <w:r w:rsidRPr="00B86836">
        <w:t>our recovery rates are consistently higher than 70%</w:t>
      </w:r>
      <w:r>
        <w:t xml:space="preserve"> in </w:t>
      </w:r>
      <w:r w:rsidRPr="00B86836">
        <w:t xml:space="preserve">the </w:t>
      </w:r>
      <w:r w:rsidR="00F51ECB">
        <w:t>8</w:t>
      </w:r>
      <w:r w:rsidRPr="00B86836">
        <w:t>00 referrals that we have had</w:t>
      </w:r>
      <w:r>
        <w:t xml:space="preserve">. Given </w:t>
      </w:r>
      <w:r w:rsidRPr="00B86836">
        <w:t xml:space="preserve">all those </w:t>
      </w:r>
      <w:r>
        <w:t>factors—</w:t>
      </w:r>
      <w:r w:rsidRPr="00B86836">
        <w:t>cost</w:t>
      </w:r>
      <w:r w:rsidR="006D2C4B">
        <w:t>-</w:t>
      </w:r>
      <w:r w:rsidRPr="00B86836">
        <w:t>effectiveness, recovery rates and side effects</w:t>
      </w:r>
      <w:r>
        <w:t>—</w:t>
      </w:r>
      <w:r w:rsidRPr="00B86836">
        <w:t xml:space="preserve">I think nature </w:t>
      </w:r>
      <w:r w:rsidR="0042171A">
        <w:t>will</w:t>
      </w:r>
      <w:r w:rsidRPr="00B86836">
        <w:t xml:space="preserve"> be a great way forward to support </w:t>
      </w:r>
      <w:r>
        <w:t xml:space="preserve">our </w:t>
      </w:r>
      <w:r w:rsidRPr="00B86836">
        <w:t>NHS.</w:t>
      </w:r>
    </w:p>
    <w:p w:rsidR="00784CBE" w:rsidP="00784CBE">
      <w:pPr>
        <w:pStyle w:val="Answer"/>
      </w:pPr>
      <w:r>
        <w:rPr>
          <w:b/>
          <w:i/>
        </w:rPr>
        <w:t>Professor Pierre Geoffroy</w:t>
      </w:r>
      <w:r>
        <w:rPr>
          <w:b/>
          <w:i/>
        </w:rPr>
        <w:t xml:space="preserve">: </w:t>
      </w:r>
      <w:r w:rsidRPr="00B86836">
        <w:rPr>
          <w:bCs/>
          <w:iCs/>
        </w:rPr>
        <w:t>Re</w:t>
      </w:r>
      <w:r>
        <w:rPr>
          <w:bCs/>
          <w:iCs/>
        </w:rPr>
        <w:t>g</w:t>
      </w:r>
      <w:r w:rsidRPr="00B86836">
        <w:rPr>
          <w:bCs/>
          <w:iCs/>
        </w:rPr>
        <w:t>arding</w:t>
      </w:r>
      <w:r>
        <w:rPr>
          <w:b/>
          <w:i/>
        </w:rPr>
        <w:t xml:space="preserve"> </w:t>
      </w:r>
      <w:r>
        <w:t xml:space="preserve">light therapy, these treatments in the general population and in patients are very well tolerated. They are also cheap, involving the one-time purchase of a light lamp or light glasses, which should be reimbursed. There is often </w:t>
      </w:r>
      <w:r>
        <w:t>polymedication</w:t>
      </w:r>
      <w:r>
        <w:t xml:space="preserve"> in our patients suffering from psychiatric disorders</w:t>
      </w:r>
      <w:r w:rsidR="007D3307">
        <w:t>,</w:t>
      </w:r>
      <w:r>
        <w:t xml:space="preserve"> but light therapy combines well, with no interaction with drugs; there is no hepatic or renal elimination, for instance. Light therapy also has an additive effect with antidepressants, with no increase in side effects, which may help to increase antidepressant and oxygen intake. The side effects of light therapy mostly consist of visual glare, headaches, </w:t>
      </w:r>
      <w:r>
        <w:t>agitation</w:t>
      </w:r>
      <w:r>
        <w:t xml:space="preserve"> and nausea for a very few patients, but they usually disappear after a few days. </w:t>
      </w:r>
      <w:r>
        <w:t>So</w:t>
      </w:r>
      <w:r>
        <w:t xml:space="preserve"> there are great benefits with few side effects at low cost. </w:t>
      </w:r>
    </w:p>
    <w:p w:rsidR="00784CBE" w:rsidP="00784CBE">
      <w:pPr>
        <w:pStyle w:val="Answer"/>
      </w:pPr>
      <w:r>
        <w:t xml:space="preserve">More globally, it is important to say that light </w:t>
      </w:r>
      <w:r w:rsidRPr="00B86836">
        <w:t xml:space="preserve">exposure is essential for </w:t>
      </w:r>
      <w:r>
        <w:t xml:space="preserve">human </w:t>
      </w:r>
      <w:r w:rsidRPr="00B86836">
        <w:t>mental health and that the population is mostly light deprived, especially during winter</w:t>
      </w:r>
      <w:r>
        <w:t xml:space="preserve"> and in environments, such as </w:t>
      </w:r>
      <w:r w:rsidRPr="00B86836">
        <w:t>at work</w:t>
      </w:r>
      <w:r>
        <w:t xml:space="preserve">, </w:t>
      </w:r>
      <w:r w:rsidRPr="00B86836">
        <w:t xml:space="preserve">where illumination is quite low. </w:t>
      </w:r>
    </w:p>
    <w:p w:rsidR="00784CBE" w:rsidP="00784CBE">
      <w:pPr>
        <w:pStyle w:val="Answer"/>
      </w:pPr>
      <w:r w:rsidRPr="00B86836">
        <w:t>A quick note regarding light deprivation: a lot of individuals are now wearing blue</w:t>
      </w:r>
      <w:r w:rsidR="000D44BA">
        <w:t xml:space="preserve"> </w:t>
      </w:r>
      <w:r w:rsidRPr="00B86836">
        <w:t>light</w:t>
      </w:r>
      <w:r>
        <w:t xml:space="preserve">-filtering </w:t>
      </w:r>
      <w:r w:rsidRPr="00B86836">
        <w:t>glasses</w:t>
      </w:r>
      <w:r>
        <w:t xml:space="preserve">. </w:t>
      </w:r>
      <w:r w:rsidRPr="00B86836">
        <w:t xml:space="preserve">This </w:t>
      </w:r>
      <w:r>
        <w:t xml:space="preserve">filter </w:t>
      </w:r>
      <w:r w:rsidRPr="00B86836">
        <w:t xml:space="preserve">may be helpful to </w:t>
      </w:r>
      <w:r>
        <w:t xml:space="preserve">prepare for </w:t>
      </w:r>
      <w:r w:rsidRPr="00B86836">
        <w:t>sleep but may also increase light deprivation in the morning or during winter</w:t>
      </w:r>
      <w:r w:rsidR="000D44BA">
        <w:t>,</w:t>
      </w:r>
      <w:r>
        <w:t xml:space="preserve"> since </w:t>
      </w:r>
      <w:r w:rsidRPr="00B86836">
        <w:t xml:space="preserve">the blue spectrum, as we detail, is physiologically very useful for </w:t>
      </w:r>
      <w:r>
        <w:t xml:space="preserve">circadian rhythms, </w:t>
      </w:r>
      <w:r>
        <w:t>wakefulness</w:t>
      </w:r>
      <w:r>
        <w:t xml:space="preserve"> and mood</w:t>
      </w:r>
      <w:r w:rsidRPr="00B86836">
        <w:t>. This is also an important prevention point.</w:t>
      </w:r>
    </w:p>
    <w:p w:rsidR="00784CBE" w:rsidP="00784CBE">
      <w:pPr>
        <w:pStyle w:val="Question"/>
      </w:pPr>
      <w:r w:rsidRPr="006167B0">
        <w:rPr>
          <w:b/>
        </w:rPr>
        <w:t xml:space="preserve">Lord </w:t>
      </w:r>
      <w:r w:rsidRPr="006167B0">
        <w:rPr>
          <w:b/>
        </w:rPr>
        <w:t>Borwick</w:t>
      </w:r>
      <w:r w:rsidRPr="006167B0">
        <w:rPr>
          <w:b/>
        </w:rPr>
        <w:t>:</w:t>
      </w:r>
      <w:r>
        <w:t xml:space="preserve"> I have a follow-up question for Alex Smalley. </w:t>
      </w:r>
      <w:r w:rsidRPr="00B86836">
        <w:t>About 20 years ago I was working on electric vehicles</w:t>
      </w:r>
      <w:r>
        <w:t xml:space="preserve">, </w:t>
      </w:r>
      <w:r w:rsidRPr="00B86836">
        <w:t xml:space="preserve">and it is perfectly clear that the silence of electric vehicles is </w:t>
      </w:r>
      <w:r>
        <w:t xml:space="preserve">downright dangerous in the squashing of </w:t>
      </w:r>
      <w:r w:rsidRPr="00B86836">
        <w:t xml:space="preserve">inattentive, </w:t>
      </w:r>
      <w:r>
        <w:t>deaf</w:t>
      </w:r>
      <w:r w:rsidRPr="00B86836">
        <w:t xml:space="preserve"> or blind pedestrians. </w:t>
      </w:r>
      <w:r>
        <w:t xml:space="preserve">Have you a strong opinion as to what sound an electrical vehicle ought to make, </w:t>
      </w:r>
      <w:r w:rsidRPr="00B86836">
        <w:t>from your consideration of the range of different sounds that exist? I know that one electric vehicle manufacturer suggested that he should play the sound of a diesel engine in the front of his vehicle, but that seemed to me like kitsch rather than anything else. What is your opinion regarding what sound an electric vehicle ought to make?</w:t>
      </w:r>
    </w:p>
    <w:p w:rsidR="00784CBE" w:rsidP="00784CBE">
      <w:pPr>
        <w:pStyle w:val="Answer"/>
      </w:pPr>
      <w:r>
        <w:rPr>
          <w:b/>
          <w:i/>
        </w:rPr>
        <w:t xml:space="preserve">Alex Smalley: </w:t>
      </w:r>
      <w:r>
        <w:t xml:space="preserve">That is a </w:t>
      </w:r>
      <w:r>
        <w:t>really good</w:t>
      </w:r>
      <w:r>
        <w:t xml:space="preserve"> question and not something I have considered. In </w:t>
      </w:r>
      <w:r w:rsidRPr="00B86836">
        <w:t>a spectrum analysis</w:t>
      </w:r>
      <w:r>
        <w:t>-</w:t>
      </w:r>
      <w:r w:rsidRPr="00B86836">
        <w:t>sense, work has been done to try to understand the similarities that exist between different types of nature</w:t>
      </w:r>
      <w:r>
        <w:t>-</w:t>
      </w:r>
      <w:r w:rsidRPr="00B86836">
        <w:t>based sounds and the way they are perceived. I could easily see merit in an approach that tried to fuse some of those elements into that kind of sound. It may be that you could create an electric vehicle sound that did not compete with</w:t>
      </w:r>
      <w:r>
        <w:t xml:space="preserve"> </w:t>
      </w:r>
      <w:r w:rsidRPr="00B86836">
        <w:t xml:space="preserve">natural </w:t>
      </w:r>
      <w:r w:rsidRPr="00B86836">
        <w:t>sounds</w:t>
      </w:r>
      <w:r>
        <w:t xml:space="preserve">, </w:t>
      </w:r>
      <w:r w:rsidRPr="00B86836">
        <w:t>if</w:t>
      </w:r>
      <w:r w:rsidRPr="00B86836">
        <w:t xml:space="preserve"> you were trying to promote those. If we are thinking about greening our cities as well as electrifying transport, </w:t>
      </w:r>
      <w:r>
        <w:t xml:space="preserve">one </w:t>
      </w:r>
      <w:r w:rsidRPr="00B86836">
        <w:t xml:space="preserve">wonderful </w:t>
      </w:r>
      <w:r>
        <w:t xml:space="preserve">thing about </w:t>
      </w:r>
      <w:r w:rsidRPr="00B86836">
        <w:t xml:space="preserve">creating green corridors, protecting </w:t>
      </w:r>
      <w:r w:rsidRPr="00B86836">
        <w:t>biodiversity</w:t>
      </w:r>
      <w:r w:rsidRPr="00B86836">
        <w:t xml:space="preserve"> and protecting habitat is that natural sounds are a wonderful by</w:t>
      </w:r>
      <w:r>
        <w:t>-</w:t>
      </w:r>
      <w:r w:rsidRPr="00B86836">
        <w:t>product of all the flora and fauna existing.</w:t>
      </w:r>
    </w:p>
    <w:p w:rsidR="00784CBE" w:rsidP="00784CBE">
      <w:pPr>
        <w:pStyle w:val="Remark"/>
      </w:pPr>
      <w:r w:rsidRPr="00440911">
        <w:rPr>
          <w:b/>
        </w:rPr>
        <w:t xml:space="preserve">Lord </w:t>
      </w:r>
      <w:r w:rsidRPr="00440911">
        <w:rPr>
          <w:b/>
        </w:rPr>
        <w:t>Borwick</w:t>
      </w:r>
      <w:r w:rsidRPr="00440911">
        <w:rPr>
          <w:b/>
        </w:rPr>
        <w:t>:</w:t>
      </w:r>
      <w:r>
        <w:t xml:space="preserve"> </w:t>
      </w:r>
      <w:r>
        <w:t>So</w:t>
      </w:r>
      <w:r>
        <w:t xml:space="preserve"> you would recommend the sound of the seashore or something like that </w:t>
      </w:r>
      <w:r w:rsidRPr="00B86836">
        <w:t>for the sound of an electric vehicle?</w:t>
      </w:r>
    </w:p>
    <w:p w:rsidR="00784CBE" w:rsidP="00784CBE">
      <w:pPr>
        <w:pStyle w:val="Answer"/>
      </w:pPr>
      <w:r>
        <w:rPr>
          <w:b/>
          <w:i/>
        </w:rPr>
        <w:t xml:space="preserve">Alex Smalley: </w:t>
      </w:r>
      <w:r>
        <w:t xml:space="preserve">I am not sure I would recommend that, </w:t>
      </w:r>
      <w:r w:rsidRPr="00B86836">
        <w:t xml:space="preserve">but I would </w:t>
      </w:r>
      <w:r>
        <w:t xml:space="preserve">certainly </w:t>
      </w:r>
      <w:r w:rsidRPr="00B86836">
        <w:t>recommend understanding how people responded to that kind of sound.</w:t>
      </w:r>
    </w:p>
    <w:p w:rsidR="00784CBE" w:rsidP="00784CBE">
      <w:pPr>
        <w:pStyle w:val="Remark"/>
      </w:pPr>
      <w:r w:rsidRPr="00440911">
        <w:rPr>
          <w:b/>
        </w:rPr>
        <w:t xml:space="preserve">Lord </w:t>
      </w:r>
      <w:r w:rsidRPr="00440911">
        <w:rPr>
          <w:b/>
        </w:rPr>
        <w:t>Borwick</w:t>
      </w:r>
      <w:r w:rsidRPr="00440911">
        <w:rPr>
          <w:b/>
        </w:rPr>
        <w:t>:</w:t>
      </w:r>
      <w:r>
        <w:t xml:space="preserve"> That was very helpful. Thank you.</w:t>
      </w:r>
    </w:p>
    <w:p w:rsidR="00C83A03" w:rsidP="00784CBE">
      <w:pPr>
        <w:pStyle w:val="Question"/>
      </w:pPr>
      <w:r w:rsidRPr="006167B0">
        <w:rPr>
          <w:b/>
        </w:rPr>
        <w:t xml:space="preserve">Baroness </w:t>
      </w:r>
      <w:r w:rsidRPr="006167B0">
        <w:rPr>
          <w:b/>
        </w:rPr>
        <w:t>Neville-Jones</w:t>
      </w:r>
      <w:r w:rsidRPr="006167B0">
        <w:rPr>
          <w:b/>
        </w:rPr>
        <w:t>:</w:t>
      </w:r>
      <w:r>
        <w:t xml:space="preserve"> This is the last question to our experts. I want to continue the questions on the relationship between the work you are doing and </w:t>
      </w:r>
      <w:r w:rsidRPr="006167B0">
        <w:t xml:space="preserve">the world of </w:t>
      </w:r>
      <w:r w:rsidRPr="006167B0">
        <w:t>policy</w:t>
      </w:r>
      <w:r>
        <w:t>-</w:t>
      </w:r>
      <w:r w:rsidRPr="006167B0">
        <w:t>making</w:t>
      </w:r>
      <w:r w:rsidRPr="006167B0">
        <w:t>. There are two aspects that I am interested in. We have heard a lot of evidence, so obviously I will ask you not to repeat something that you have already told us, but where do you think</w:t>
      </w:r>
      <w:r>
        <w:t xml:space="preserve"> policymakers could usefully support work—that is to say, spend public money—to </w:t>
      </w:r>
      <w:r w:rsidRPr="006167B0">
        <w:t xml:space="preserve">support the various therapies, </w:t>
      </w:r>
      <w:r w:rsidRPr="006167B0">
        <w:t>research</w:t>
      </w:r>
      <w:r w:rsidRPr="006167B0">
        <w:t xml:space="preserve"> and interventions that you are engaged in?</w:t>
      </w:r>
      <w:r>
        <w:t xml:space="preserve"> </w:t>
      </w:r>
    </w:p>
    <w:p w:rsidR="00784CBE" w:rsidP="00C83A03">
      <w:pPr>
        <w:pStyle w:val="Question"/>
        <w:numPr>
          <w:ilvl w:val="0"/>
          <w:numId w:val="0"/>
        </w:numPr>
        <w:ind w:left="794"/>
      </w:pPr>
      <w:r>
        <w:t xml:space="preserve">The reverse question is: are there particular therapies and interventions that are not part of public health policy where you think the work you </w:t>
      </w:r>
      <w:r w:rsidRPr="006167B0">
        <w:t>have been engaged in could usefully be incorporated in public policy? Some of them are used</w:t>
      </w:r>
      <w:r>
        <w:t xml:space="preserve">, </w:t>
      </w:r>
      <w:r w:rsidRPr="006167B0">
        <w:t>but not in the sense of being part of the public agenda.</w:t>
      </w:r>
    </w:p>
    <w:p w:rsidR="00784CBE" w:rsidP="00784CBE">
      <w:pPr>
        <w:pStyle w:val="Answer"/>
      </w:pPr>
      <w:r>
        <w:rPr>
          <w:b/>
          <w:i/>
        </w:rPr>
        <w:t xml:space="preserve">Dr Alison Greenwood: </w:t>
      </w:r>
      <w:r>
        <w:t>That is a great question to be asked—</w:t>
      </w:r>
      <w:r w:rsidRPr="006167B0">
        <w:t xml:space="preserve">to think that there might be </w:t>
      </w:r>
      <w:r w:rsidRPr="006167B0">
        <w:t>some kind of influence</w:t>
      </w:r>
      <w:r w:rsidRPr="006167B0">
        <w:t xml:space="preserve">. First, we need to protect our natural soundscapes and enshrine that in law. America does that, so those are legally protected. </w:t>
      </w:r>
    </w:p>
    <w:p w:rsidR="00784CBE" w:rsidP="00784CBE">
      <w:pPr>
        <w:pStyle w:val="Answer"/>
      </w:pPr>
      <w:r>
        <w:t xml:space="preserve">On </w:t>
      </w:r>
      <w:r w:rsidRPr="006167B0">
        <w:t xml:space="preserve">noise pollution, perhaps we should be considering not just the impact on the people who are going to suffer from, </w:t>
      </w:r>
      <w:r>
        <w:t xml:space="preserve">say, living near </w:t>
      </w:r>
      <w:r w:rsidRPr="006167B0">
        <w:t>a third runway</w:t>
      </w:r>
      <w:r w:rsidR="001860D4">
        <w:t>,</w:t>
      </w:r>
      <w:r>
        <w:t xml:space="preserve"> but </w:t>
      </w:r>
      <w:r w:rsidRPr="006167B0">
        <w:t xml:space="preserve">the impact </w:t>
      </w:r>
      <w:r>
        <w:t xml:space="preserve">it </w:t>
      </w:r>
      <w:r w:rsidRPr="006167B0">
        <w:t xml:space="preserve">might have on our natural parks and </w:t>
      </w:r>
      <w:r>
        <w:t xml:space="preserve">on the </w:t>
      </w:r>
      <w:r w:rsidRPr="006167B0">
        <w:t>millions of visitors who are using them</w:t>
      </w:r>
      <w:r>
        <w:t xml:space="preserve"> for their restorative benefits to their own mental health. We need a </w:t>
      </w:r>
      <w:r w:rsidRPr="006167B0">
        <w:t xml:space="preserve">much broader look </w:t>
      </w:r>
      <w:r>
        <w:t xml:space="preserve">at the impacts </w:t>
      </w:r>
      <w:r w:rsidRPr="006167B0">
        <w:t>of noise and protecting our natural soundscapes</w:t>
      </w:r>
      <w:r>
        <w:t xml:space="preserve"> </w:t>
      </w:r>
      <w:r w:rsidRPr="006167B0">
        <w:t xml:space="preserve">for all the people coming from urban environments to large parks to get the mental health benefits </w:t>
      </w:r>
      <w:r>
        <w:t xml:space="preserve">and indeed all the </w:t>
      </w:r>
      <w:r w:rsidRPr="006167B0">
        <w:t xml:space="preserve">health benefits. </w:t>
      </w:r>
    </w:p>
    <w:p w:rsidR="00784CBE" w:rsidP="00784CBE">
      <w:pPr>
        <w:pStyle w:val="Answer"/>
      </w:pPr>
      <w:r w:rsidRPr="006167B0">
        <w:t xml:space="preserve">Secondly, </w:t>
      </w:r>
      <w:r>
        <w:t xml:space="preserve">and </w:t>
      </w:r>
      <w:r w:rsidRPr="006167B0">
        <w:t xml:space="preserve">I feel quite strongly about this, we need to put more money into ensuring that everyone can access the natural world. A lot of the research </w:t>
      </w:r>
      <w:r w:rsidRPr="006167B0">
        <w:t>at the moment</w:t>
      </w:r>
      <w:r w:rsidRPr="006167B0">
        <w:t xml:space="preserve">, </w:t>
      </w:r>
      <w:r>
        <w:t xml:space="preserve">which </w:t>
      </w:r>
      <w:r w:rsidRPr="006167B0">
        <w:t xml:space="preserve">we have </w:t>
      </w:r>
      <w:r>
        <w:t xml:space="preserve">talked a bit </w:t>
      </w:r>
      <w:r w:rsidRPr="006167B0">
        <w:t xml:space="preserve">about today, </w:t>
      </w:r>
      <w:r>
        <w:t xml:space="preserve">looks at </w:t>
      </w:r>
      <w:r w:rsidRPr="006167B0">
        <w:t>what we can do for people who perhaps cannot access natural spaces</w:t>
      </w:r>
      <w:r>
        <w:t xml:space="preserve">: </w:t>
      </w:r>
      <w:r w:rsidRPr="006167B0">
        <w:t>dementia patients</w:t>
      </w:r>
      <w:r>
        <w:t xml:space="preserve">, </w:t>
      </w:r>
      <w:r w:rsidRPr="006167B0">
        <w:t>prisoners</w:t>
      </w:r>
      <w:r>
        <w:t xml:space="preserve">, </w:t>
      </w:r>
      <w:r w:rsidRPr="006167B0">
        <w:t>schoolchildren stuck in schools</w:t>
      </w:r>
      <w:r>
        <w:t xml:space="preserve">, </w:t>
      </w:r>
      <w:r w:rsidRPr="006167B0">
        <w:t xml:space="preserve">older adults in community centres and mental health patients. We need to change the way we are thinking about that and put some policies </w:t>
      </w:r>
      <w:r w:rsidRPr="006167B0" w:rsidR="002838AB">
        <w:t xml:space="preserve">in place </w:t>
      </w:r>
      <w:r w:rsidRPr="006167B0">
        <w:t>to ensure that all those people can access</w:t>
      </w:r>
      <w:r w:rsidR="00D518F3">
        <w:t xml:space="preserve"> natural sp</w:t>
      </w:r>
      <w:r w:rsidRPr="006167B0">
        <w:t xml:space="preserve">aces. </w:t>
      </w:r>
    </w:p>
    <w:p w:rsidR="00784CBE" w:rsidP="00784CBE">
      <w:pPr>
        <w:pStyle w:val="Answer"/>
      </w:pPr>
      <w:r>
        <w:t xml:space="preserve">It is interesting to look at Singapore, a very tiny country that is the third most densely populated country in the world. Its green space has increased. It is putting green walls, vertical </w:t>
      </w:r>
      <w:r>
        <w:t>allotments</w:t>
      </w:r>
      <w:r>
        <w:t xml:space="preserve"> and roof terraces everywhere, ensuring that its hospitals, for example, are built around atriums. I</w:t>
      </w:r>
      <w:r w:rsidRPr="0079466D">
        <w:t>t has a beautiful new hospital with lush green tall trees in the middle</w:t>
      </w:r>
      <w:r>
        <w:t xml:space="preserve"> of it so that all the</w:t>
      </w:r>
      <w:r w:rsidRPr="0079466D">
        <w:t xml:space="preserve"> hospital patients have access to that green space.</w:t>
      </w:r>
      <w:r>
        <w:t xml:space="preserve"> The Koreans are t</w:t>
      </w:r>
      <w:r w:rsidRPr="0079466D">
        <w:t xml:space="preserve">aking off </w:t>
      </w:r>
      <w:r>
        <w:t>ceilings</w:t>
      </w:r>
      <w:r w:rsidRPr="0079466D">
        <w:t xml:space="preserve"> from their schools and ensuring that natural sunlight</w:t>
      </w:r>
      <w:r>
        <w:t xml:space="preserve"> comes through, </w:t>
      </w:r>
      <w:r w:rsidRPr="0079466D">
        <w:t>so th</w:t>
      </w:r>
      <w:r>
        <w:t>at</w:t>
      </w:r>
      <w:r w:rsidRPr="0079466D">
        <w:t xml:space="preserve"> children can access nature.</w:t>
      </w:r>
      <w:r>
        <w:t xml:space="preserve"> </w:t>
      </w:r>
      <w:r>
        <w:t>We do not want to put w</w:t>
      </w:r>
      <w:r w:rsidRPr="0079466D">
        <w:t>allpaper of trees in our prisons</w:t>
      </w:r>
      <w:r>
        <w:t xml:space="preserve">; </w:t>
      </w:r>
      <w:r w:rsidRPr="0079466D">
        <w:t xml:space="preserve">we want to make sure people get outside </w:t>
      </w:r>
      <w:r>
        <w:t>and</w:t>
      </w:r>
      <w:r w:rsidRPr="0079466D">
        <w:t xml:space="preserve"> have time for that.</w:t>
      </w:r>
      <w:r>
        <w:t xml:space="preserve"> </w:t>
      </w:r>
    </w:p>
    <w:p w:rsidR="00784CBE" w:rsidP="00784CBE">
      <w:pPr>
        <w:pStyle w:val="Answer"/>
      </w:pPr>
      <w:r>
        <w:rPr>
          <w:b/>
          <w:i/>
        </w:rPr>
        <w:t>Professor Pierre Geoffroy</w:t>
      </w:r>
      <w:r>
        <w:rPr>
          <w:b/>
          <w:i/>
        </w:rPr>
        <w:t xml:space="preserve">: </w:t>
      </w:r>
      <w:r>
        <w:t xml:space="preserve">Regarding light, in support of that field it could benefit from multi-centre studies </w:t>
      </w:r>
      <w:r w:rsidRPr="0079466D">
        <w:t xml:space="preserve">funded by government agencies, to be independent of commercial </w:t>
      </w:r>
      <w:r>
        <w:t xml:space="preserve">lighting </w:t>
      </w:r>
      <w:r w:rsidRPr="0079466D">
        <w:t>firms.</w:t>
      </w:r>
      <w:r>
        <w:t xml:space="preserve"> </w:t>
      </w:r>
      <w:r w:rsidRPr="0079466D">
        <w:t>We also need stronger interaction between the academic teams</w:t>
      </w:r>
      <w:r>
        <w:t xml:space="preserve"> and </w:t>
      </w:r>
      <w:r w:rsidRPr="0079466D">
        <w:t>private</w:t>
      </w:r>
      <w:r>
        <w:t xml:space="preserve"> partners </w:t>
      </w:r>
      <w:r w:rsidRPr="0079466D">
        <w:t>working on light devices</w:t>
      </w:r>
      <w:r>
        <w:t xml:space="preserve"> to validate these medical devices and get </w:t>
      </w:r>
      <w:r w:rsidRPr="0079466D">
        <w:t>rei</w:t>
      </w:r>
      <w:r>
        <w:t>mburse</w:t>
      </w:r>
      <w:r w:rsidRPr="0079466D">
        <w:t>ment.</w:t>
      </w:r>
      <w:r>
        <w:t xml:space="preserve"> </w:t>
      </w:r>
      <w:r w:rsidRPr="0079466D">
        <w:t xml:space="preserve">It is important to note that </w:t>
      </w:r>
      <w:r>
        <w:t xml:space="preserve">each </w:t>
      </w:r>
      <w:r w:rsidRPr="0079466D">
        <w:t>medical device</w:t>
      </w:r>
      <w:r>
        <w:t xml:space="preserve"> needs to be validated </w:t>
      </w:r>
      <w:r w:rsidR="00C55EE4">
        <w:t>on</w:t>
      </w:r>
      <w:r w:rsidRPr="0079466D">
        <w:t xml:space="preserve"> its safety and efficacy</w:t>
      </w:r>
      <w:r>
        <w:t>, w</w:t>
      </w:r>
      <w:r w:rsidRPr="0079466D">
        <w:t xml:space="preserve">ith a specific indication, </w:t>
      </w:r>
      <w:r>
        <w:t xml:space="preserve">and </w:t>
      </w:r>
      <w:r w:rsidRPr="0079466D">
        <w:t>each medical device</w:t>
      </w:r>
      <w:r>
        <w:t xml:space="preserve"> </w:t>
      </w:r>
      <w:r>
        <w:t>has to</w:t>
      </w:r>
      <w:r>
        <w:t xml:space="preserve"> claim r</w:t>
      </w:r>
      <w:r w:rsidRPr="0079466D">
        <w:t>eimbursement</w:t>
      </w:r>
      <w:r>
        <w:t xml:space="preserve">. </w:t>
      </w:r>
    </w:p>
    <w:p w:rsidR="00784CBE" w:rsidP="00784CBE">
      <w:pPr>
        <w:pStyle w:val="Answer"/>
      </w:pPr>
      <w:r>
        <w:t xml:space="preserve">There is also probably a need for public information, starting </w:t>
      </w:r>
      <w:r w:rsidR="006C0905">
        <w:t>with</w:t>
      </w:r>
      <w:r>
        <w:t xml:space="preserve"> the schools, on </w:t>
      </w:r>
      <w:bookmarkStart w:id="9" w:name="_Hlk130399041"/>
      <w:r>
        <w:t xml:space="preserve">the benefits and risks </w:t>
      </w:r>
      <w:r w:rsidRPr="0079466D">
        <w:t>of light exposure</w:t>
      </w:r>
      <w:r>
        <w:t xml:space="preserve"> at home or in public place</w:t>
      </w:r>
      <w:r w:rsidR="006C0905">
        <w:t>s</w:t>
      </w:r>
      <w:r>
        <w:t xml:space="preserve"> </w:t>
      </w:r>
      <w:r>
        <w:t>so as to</w:t>
      </w:r>
      <w:r>
        <w:t xml:space="preserve"> optimise lighting and maximise darkness—in fact, all chronological stresses such as seasonal or light exposure changes. </w:t>
      </w:r>
      <w:bookmarkEnd w:id="9"/>
      <w:r>
        <w:t xml:space="preserve">This is a really important issue, </w:t>
      </w:r>
      <w:r w:rsidRPr="0079466D">
        <w:t>mostly to protect from aberrant light exposure.</w:t>
      </w:r>
    </w:p>
    <w:p w:rsidR="00784CBE" w:rsidP="00784CBE">
      <w:pPr>
        <w:pStyle w:val="Answer"/>
      </w:pPr>
      <w:bookmarkStart w:id="10" w:name="_Hlk130399199"/>
      <w:r>
        <w:t>Very s</w:t>
      </w:r>
      <w:r w:rsidRPr="0079466D">
        <w:t>imple things could be proposed, like public health initiatives to valorise sleep</w:t>
      </w:r>
      <w:r>
        <w:t xml:space="preserve"> and times offline</w:t>
      </w:r>
      <w:bookmarkEnd w:id="10"/>
      <w:r>
        <w:t xml:space="preserve">, especially for proper sleep; a </w:t>
      </w:r>
      <w:r w:rsidRPr="0079466D">
        <w:t xml:space="preserve">specifically targeted public initiative </w:t>
      </w:r>
      <w:r>
        <w:t>for</w:t>
      </w:r>
      <w:r w:rsidRPr="0079466D">
        <w:t xml:space="preserve"> vulnerable</w:t>
      </w:r>
      <w:r>
        <w:t xml:space="preserve"> </w:t>
      </w:r>
      <w:r w:rsidRPr="0079466D">
        <w:t>population</w:t>
      </w:r>
      <w:r>
        <w:t>s</w:t>
      </w:r>
      <w:r w:rsidRPr="0079466D">
        <w:t xml:space="preserve"> such as small children and adolescents to avoid light exposure, in particular </w:t>
      </w:r>
      <w:r>
        <w:t>two</w:t>
      </w:r>
      <w:r w:rsidRPr="0079466D">
        <w:t xml:space="preserve"> hours before bedtime</w:t>
      </w:r>
      <w:r>
        <w:t xml:space="preserve">; and, probably, </w:t>
      </w:r>
      <w:r w:rsidRPr="0079466D">
        <w:t>education on how to modulate or avoid</w:t>
      </w:r>
      <w:r>
        <w:t xml:space="preserve"> the rich blue </w:t>
      </w:r>
      <w:r w:rsidRPr="0079466D">
        <w:t>polychromatic white</w:t>
      </w:r>
      <w:r>
        <w:t xml:space="preserve"> light in LED screens by using a nightshift, et cetera, </w:t>
      </w:r>
      <w:r w:rsidRPr="0079466D">
        <w:t>mostly in the evening</w:t>
      </w:r>
      <w:r>
        <w:t xml:space="preserve">; to use protective eyewear </w:t>
      </w:r>
      <w:r w:rsidRPr="0079466D">
        <w:t>in the evening to ensure</w:t>
      </w:r>
      <w:r>
        <w:t xml:space="preserve"> circadian darkness; also dark therapy, but for patients with circadian disorders. </w:t>
      </w:r>
    </w:p>
    <w:p w:rsidR="00784CBE" w:rsidP="00784CBE">
      <w:pPr>
        <w:pStyle w:val="Answer"/>
      </w:pPr>
      <w:r>
        <w:t xml:space="preserve">Lastly, I propose a collaboration with interior design and </w:t>
      </w:r>
      <w:r w:rsidRPr="0079466D">
        <w:t>architectural branches to ensure projects modulating light</w:t>
      </w:r>
      <w:r>
        <w:t xml:space="preserve"> </w:t>
      </w:r>
      <w:r w:rsidRPr="0079466D">
        <w:t>in an optimal way throughout the day</w:t>
      </w:r>
      <w:r>
        <w:t xml:space="preserve">—in </w:t>
      </w:r>
      <w:r w:rsidRPr="0079466D">
        <w:t>home lighting, lighting at work et cetera</w:t>
      </w:r>
      <w:r>
        <w:t xml:space="preserve">. For shift work, </w:t>
      </w:r>
      <w:r w:rsidRPr="0079466D">
        <w:t>it is also a</w:t>
      </w:r>
      <w:r>
        <w:t xml:space="preserve"> really</w:t>
      </w:r>
      <w:r w:rsidRPr="0079466D">
        <w:t xml:space="preserve"> important issue in mental health</w:t>
      </w:r>
      <w:r>
        <w:t xml:space="preserve"> to avoid it when possible. If it is necessary, there is a clear need for collaboration with shift-work experts to </w:t>
      </w:r>
      <w:r w:rsidRPr="0079466D">
        <w:t>optimise lighting in work environments.</w:t>
      </w:r>
      <w:r>
        <w:t xml:space="preserve"> </w:t>
      </w:r>
    </w:p>
    <w:p w:rsidR="00784CBE" w:rsidP="00784CBE">
      <w:pPr>
        <w:pStyle w:val="Remark"/>
      </w:pPr>
      <w:r w:rsidRPr="009359F9">
        <w:rPr>
          <w:b/>
        </w:rPr>
        <w:t xml:space="preserve">Baroness </w:t>
      </w:r>
      <w:r w:rsidRPr="009359F9">
        <w:rPr>
          <w:b/>
        </w:rPr>
        <w:t>Neville-Jones</w:t>
      </w:r>
      <w:r w:rsidRPr="009359F9">
        <w:rPr>
          <w:b/>
        </w:rPr>
        <w:t>:</w:t>
      </w:r>
      <w:r>
        <w:t xml:space="preserve"> Thank you. That is an interesting reflection on the built environment.  </w:t>
      </w:r>
    </w:p>
    <w:p w:rsidR="00784CBE" w:rsidP="00784CBE">
      <w:pPr>
        <w:pStyle w:val="Answer"/>
      </w:pPr>
      <w:r>
        <w:rPr>
          <w:b/>
          <w:i/>
        </w:rPr>
        <w:t xml:space="preserve">Alex Smalley: </w:t>
      </w:r>
      <w:r>
        <w:t>I would like to finish by saying</w:t>
      </w:r>
      <w:r w:rsidRPr="004426A7">
        <w:t xml:space="preserve"> </w:t>
      </w:r>
      <w:r>
        <w:t>that natural sounds specifically depend on the protection of habitats and biodiverse ecosystems. B</w:t>
      </w:r>
      <w:r w:rsidRPr="0079466D">
        <w:t>y protecting our natural environments and making them available</w:t>
      </w:r>
      <w:r>
        <w:t xml:space="preserve">, </w:t>
      </w:r>
      <w:r w:rsidRPr="0079466D">
        <w:t xml:space="preserve">in </w:t>
      </w:r>
      <w:r>
        <w:t xml:space="preserve">more </w:t>
      </w:r>
      <w:r w:rsidRPr="0079466D">
        <w:t>rural as well as urban settings,</w:t>
      </w:r>
      <w:r>
        <w:t xml:space="preserve"> we will </w:t>
      </w:r>
      <w:r w:rsidRPr="0079466D">
        <w:t>preserve the sounds and, of course, the</w:t>
      </w:r>
      <w:r>
        <w:t xml:space="preserve"> range of ecosystem services—among them, the </w:t>
      </w:r>
      <w:r w:rsidRPr="0079466D">
        <w:t>therapeutic potential of nature and nature</w:t>
      </w:r>
      <w:r>
        <w:t>-</w:t>
      </w:r>
      <w:r w:rsidRPr="0079466D">
        <w:t>based sounds</w:t>
      </w:r>
      <w:r>
        <w:t xml:space="preserve">. This is not just a one-way perspective, because audible </w:t>
      </w:r>
      <w:r w:rsidRPr="0079466D">
        <w:t>natural sounds are also intrinsic to the health and well-being</w:t>
      </w:r>
      <w:r>
        <w:t xml:space="preserve"> of non-human species. It is important to bear</w:t>
      </w:r>
      <w:r w:rsidRPr="0079466D">
        <w:t xml:space="preserve"> that in mind too.</w:t>
      </w:r>
      <w:r>
        <w:t xml:space="preserve"> </w:t>
      </w:r>
    </w:p>
    <w:p w:rsidR="00784CBE" w:rsidP="00784CBE">
      <w:pPr>
        <w:pStyle w:val="Question"/>
      </w:pPr>
      <w:r w:rsidRPr="00F01EEF">
        <w:rPr>
          <w:b/>
        </w:rPr>
        <w:t>Lord Holmes of Richmond:</w:t>
      </w:r>
      <w:r>
        <w:t xml:space="preserve"> I will start with Dr Greenwood. Thank you for all the work you are doing in this area. </w:t>
      </w:r>
      <w:r w:rsidRPr="00F01EEF">
        <w:t>We have heard a lot about what I think you described as sounds of nature</w:t>
      </w:r>
      <w:r>
        <w:t xml:space="preserve"> </w:t>
      </w:r>
      <w:r w:rsidRPr="00F01EEF">
        <w:t>and natural sounds</w:t>
      </w:r>
      <w:r>
        <w:t xml:space="preserve">, </w:t>
      </w:r>
      <w:r w:rsidRPr="00F01EEF">
        <w:t>but</w:t>
      </w:r>
      <w:r>
        <w:t xml:space="preserve"> I do not think we have had any definition. How would you </w:t>
      </w:r>
      <w:r w:rsidRPr="00F01EEF">
        <w:t>define this in a sentence?</w:t>
      </w:r>
      <w:r>
        <w:t xml:space="preserve"> </w:t>
      </w:r>
      <w:r w:rsidRPr="00F01EEF">
        <w:t>If we need</w:t>
      </w:r>
      <w:r>
        <w:t>ed</w:t>
      </w:r>
      <w:r w:rsidRPr="00F01EEF">
        <w:t xml:space="preserve"> to get hold of it in a more methodological way, </w:t>
      </w:r>
      <w:r w:rsidRPr="00F01EEF">
        <w:t>what would your definition be</w:t>
      </w:r>
      <w:r>
        <w:t xml:space="preserve">? </w:t>
      </w:r>
    </w:p>
    <w:p w:rsidR="00784CBE" w:rsidP="00784CBE">
      <w:pPr>
        <w:pStyle w:val="Answer"/>
      </w:pPr>
      <w:r>
        <w:rPr>
          <w:b/>
          <w:i/>
        </w:rPr>
        <w:t xml:space="preserve">Dr Alison Greenwood: </w:t>
      </w:r>
      <w:r>
        <w:t>Of a natural sound?</w:t>
      </w:r>
    </w:p>
    <w:p w:rsidR="00784CBE" w:rsidP="00784CBE">
      <w:pPr>
        <w:pStyle w:val="Remark"/>
      </w:pPr>
      <w:r w:rsidRPr="00CB6850">
        <w:rPr>
          <w:b/>
        </w:rPr>
        <w:t>Lord Holmes of Richmond:</w:t>
      </w:r>
      <w:r>
        <w:t xml:space="preserve"> </w:t>
      </w:r>
      <w:r>
        <w:t>Yes, o</w:t>
      </w:r>
      <w:r w:rsidRPr="00F01EEF">
        <w:t>r</w:t>
      </w:r>
      <w:r w:rsidRPr="00F01EEF">
        <w:t xml:space="preserve"> sounds of nature.</w:t>
      </w:r>
      <w:r>
        <w:t xml:space="preserve"> You have talked about both,</w:t>
      </w:r>
      <w:r w:rsidRPr="00F01EEF">
        <w:t xml:space="preserve"> </w:t>
      </w:r>
      <w:r>
        <w:t>s</w:t>
      </w:r>
      <w:r w:rsidRPr="00F01EEF">
        <w:t>o how would you define this? What parameters would you put around it?</w:t>
      </w:r>
      <w:r>
        <w:t xml:space="preserve"> </w:t>
      </w:r>
    </w:p>
    <w:p w:rsidR="00784CBE" w:rsidP="00784CBE">
      <w:pPr>
        <w:pStyle w:val="Answer"/>
      </w:pPr>
      <w:r>
        <w:rPr>
          <w:b/>
          <w:i/>
        </w:rPr>
        <w:t xml:space="preserve">Dr Alison Greenwood: </w:t>
      </w:r>
      <w:r>
        <w:t>I suppose they are biological sounds made by animals, birds and insects</w:t>
      </w:r>
      <w:r w:rsidR="00CC33EB">
        <w:t>,</w:t>
      </w:r>
      <w:r>
        <w:t xml:space="preserve"> a</w:t>
      </w:r>
      <w:r w:rsidRPr="00F01EEF">
        <w:t>nd geophysical sounds</w:t>
      </w:r>
      <w:r>
        <w:t xml:space="preserve">—wind and water. </w:t>
      </w:r>
    </w:p>
    <w:p w:rsidR="00784CBE" w:rsidP="00784CBE">
      <w:pPr>
        <w:pStyle w:val="Remark"/>
      </w:pPr>
      <w:r w:rsidRPr="00CB6850">
        <w:rPr>
          <w:b/>
        </w:rPr>
        <w:t>Lord Holmes of Richmond:</w:t>
      </w:r>
      <w:r>
        <w:t xml:space="preserve"> Would you think that all this is necessarily certain sounds of nature in certain contexts, r</w:t>
      </w:r>
      <w:r w:rsidRPr="00F01EEF">
        <w:t>elat</w:t>
      </w:r>
      <w:r>
        <w:t>ed</w:t>
      </w:r>
      <w:r w:rsidRPr="00F01EEF">
        <w:t xml:space="preserve"> to specific people?</w:t>
      </w:r>
      <w:r>
        <w:t xml:space="preserve"> </w:t>
      </w:r>
      <w:r w:rsidRPr="00F01EEF">
        <w:t xml:space="preserve">For example, if you heard a lion </w:t>
      </w:r>
      <w:r>
        <w:t>that would</w:t>
      </w:r>
      <w:r w:rsidRPr="00F01EEF">
        <w:t xml:space="preserve"> not necessarily be particularly beneficial.</w:t>
      </w:r>
      <w:r>
        <w:t xml:space="preserve"> </w:t>
      </w:r>
    </w:p>
    <w:p w:rsidR="00784CBE" w:rsidP="00784CBE">
      <w:pPr>
        <w:pStyle w:val="Answer"/>
      </w:pPr>
      <w:r>
        <w:rPr>
          <w:b/>
          <w:i/>
        </w:rPr>
        <w:t xml:space="preserve">Dr Alison Greenwood: </w:t>
      </w:r>
      <w:r>
        <w:t xml:space="preserve">It probably would be if you heard that sound </w:t>
      </w:r>
      <w:r>
        <w:t>first, b</w:t>
      </w:r>
      <w:r w:rsidRPr="00F01EEF">
        <w:t>ecause</w:t>
      </w:r>
      <w:r w:rsidRPr="00F01EEF">
        <w:t xml:space="preserve"> it will give you a chance to get your fight or flight flowing and</w:t>
      </w:r>
      <w:r>
        <w:t xml:space="preserve"> run </w:t>
      </w:r>
      <w:r w:rsidRPr="00F01EEF">
        <w:t>away from it</w:t>
      </w:r>
      <w:r>
        <w:t>. T</w:t>
      </w:r>
      <w:r w:rsidRPr="00F01EEF">
        <w:t>hat is the evolutionary theory of this idea that we have an innate affiliation</w:t>
      </w:r>
      <w:r>
        <w:t xml:space="preserve"> with the natural world, </w:t>
      </w:r>
      <w:r w:rsidRPr="00F01EEF">
        <w:t xml:space="preserve">and </w:t>
      </w:r>
      <w:r>
        <w:t xml:space="preserve">we are </w:t>
      </w:r>
      <w:r w:rsidRPr="00F01EEF">
        <w:t xml:space="preserve">evolutionary predisposed to react </w:t>
      </w:r>
      <w:r>
        <w:t xml:space="preserve">to </w:t>
      </w:r>
      <w:r w:rsidRPr="00F01EEF">
        <w:t>them appropriately.</w:t>
      </w:r>
    </w:p>
    <w:p w:rsidR="00784CBE" w:rsidP="00784CBE">
      <w:pPr>
        <w:pStyle w:val="Remark"/>
      </w:pPr>
      <w:r w:rsidRPr="00CB6850">
        <w:rPr>
          <w:b/>
        </w:rPr>
        <w:t>Lord Holmes of Richmond:</w:t>
      </w:r>
      <w:r>
        <w:t xml:space="preserve"> Fine. Would you say that a lark would be more beneficial t</w:t>
      </w:r>
      <w:r w:rsidRPr="00F01EEF">
        <w:t xml:space="preserve">o mental health </w:t>
      </w:r>
      <w:r>
        <w:t>then “The Lark Ascending”</w:t>
      </w:r>
      <w:r w:rsidRPr="00F01EEF">
        <w:t>?</w:t>
      </w:r>
      <w:r>
        <w:t xml:space="preserve"> </w:t>
      </w:r>
    </w:p>
    <w:p w:rsidR="00784CBE" w:rsidP="00784CBE">
      <w:pPr>
        <w:pStyle w:val="Answer"/>
      </w:pPr>
      <w:r>
        <w:rPr>
          <w:b/>
          <w:i/>
        </w:rPr>
        <w:t xml:space="preserve">Dr Alison Greenwood: </w:t>
      </w:r>
      <w:r>
        <w:t xml:space="preserve">That is a very interesting question. </w:t>
      </w:r>
      <w:r>
        <w:t xml:space="preserve">Actually, </w:t>
      </w:r>
      <w:r w:rsidRPr="00F01EEF">
        <w:t>alpha</w:t>
      </w:r>
      <w:r w:rsidRPr="00F01EEF">
        <w:t xml:space="preserve"> waves are activated by listening to beautiful music as well</w:t>
      </w:r>
      <w:r>
        <w:t xml:space="preserve">, so </w:t>
      </w:r>
      <w:r w:rsidRPr="00F01EEF">
        <w:t>it would be interesting to do a comparison</w:t>
      </w:r>
      <w:r>
        <w:t xml:space="preserve"> with that</w:t>
      </w:r>
      <w:r w:rsidRPr="00F01EEF">
        <w:t>.</w:t>
      </w:r>
      <w:r>
        <w:t xml:space="preserve"> </w:t>
      </w:r>
      <w:r w:rsidRPr="00F01EEF">
        <w:t>Listening to music certainly seems to have a similar impact</w:t>
      </w:r>
      <w:r>
        <w:t xml:space="preserve"> to </w:t>
      </w:r>
      <w:r w:rsidRPr="00F01EEF">
        <w:t>listening to natural sounds.</w:t>
      </w:r>
      <w:r>
        <w:t xml:space="preserve"> </w:t>
      </w:r>
    </w:p>
    <w:p w:rsidR="00784CBE" w:rsidP="00784CBE">
      <w:pPr>
        <w:pStyle w:val="Remark"/>
      </w:pPr>
      <w:r w:rsidRPr="00B6364A">
        <w:rPr>
          <w:b/>
        </w:rPr>
        <w:t>Lord Holmes of Richmond:</w:t>
      </w:r>
      <w:r>
        <w:t xml:space="preserve"> Thank you. Finally, and building on Lord Krebs</w:t>
      </w:r>
      <w:r w:rsidR="00CC33EB">
        <w:t>’s questions</w:t>
      </w:r>
      <w:r>
        <w:t xml:space="preserve"> </w:t>
      </w:r>
      <w:r w:rsidRPr="00F01EEF">
        <w:t>perhaps for future research</w:t>
      </w:r>
      <w:r>
        <w:t xml:space="preserve"> you could look at the </w:t>
      </w:r>
      <w:r w:rsidR="00CC33EB">
        <w:t>Hawthorne</w:t>
      </w:r>
      <w:r>
        <w:t xml:space="preserve"> effect. Dr Smalley, </w:t>
      </w:r>
      <w:r w:rsidRPr="00F01EEF">
        <w:t xml:space="preserve">could you briefly </w:t>
      </w:r>
      <w:r>
        <w:t>add to</w:t>
      </w:r>
      <w:r w:rsidRPr="00F01EEF">
        <w:t xml:space="preserve"> those points</w:t>
      </w:r>
      <w:r>
        <w:t>, please</w:t>
      </w:r>
      <w:r w:rsidRPr="00F01EEF">
        <w:t>?</w:t>
      </w:r>
      <w:r>
        <w:t xml:space="preserve">  </w:t>
      </w:r>
    </w:p>
    <w:p w:rsidR="00784CBE" w:rsidP="00784CBE">
      <w:pPr>
        <w:pStyle w:val="Answer"/>
      </w:pPr>
      <w:r>
        <w:rPr>
          <w:b/>
          <w:i/>
        </w:rPr>
        <w:t xml:space="preserve">Alex Smalley: </w:t>
      </w:r>
      <w:r>
        <w:t xml:space="preserve">We have just done a study with the BBC that looks at the way </w:t>
      </w:r>
      <w:r w:rsidR="008A6DF4">
        <w:t>in which</w:t>
      </w:r>
      <w:r>
        <w:t xml:space="preserve"> music and nature—n</w:t>
      </w:r>
      <w:r w:rsidRPr="00F01EEF">
        <w:t>atural sounds</w:t>
      </w:r>
      <w:r>
        <w:t>—interact. A</w:t>
      </w:r>
      <w:r w:rsidRPr="00F01EEF">
        <w:t xml:space="preserve"> working definition of the way natural soundscapes are composed</w:t>
      </w:r>
      <w:r>
        <w:t xml:space="preserve"> </w:t>
      </w:r>
      <w:r w:rsidRPr="00F01EEF">
        <w:t>is provided by the field of</w:t>
      </w:r>
      <w:r>
        <w:t xml:space="preserve"> soundscape ecology, which does </w:t>
      </w:r>
      <w:r w:rsidRPr="00F01EEF">
        <w:t xml:space="preserve">exactly what </w:t>
      </w:r>
      <w:r>
        <w:t>D</w:t>
      </w:r>
      <w:r w:rsidRPr="00F01EEF">
        <w:t>r Greenwood says</w:t>
      </w:r>
      <w:r w:rsidR="008A6DF4">
        <w:t>; i</w:t>
      </w:r>
      <w:r w:rsidRPr="00F01EEF">
        <w:t>t sp</w:t>
      </w:r>
      <w:r>
        <w:t>l</w:t>
      </w:r>
      <w:r w:rsidRPr="00F01EEF">
        <w:t>its out the constituent elements of a soundscape</w:t>
      </w:r>
      <w:r>
        <w:t xml:space="preserve"> </w:t>
      </w:r>
      <w:r w:rsidRPr="00F01EEF">
        <w:t xml:space="preserve">according to what is referred to as </w:t>
      </w:r>
      <w:r w:rsidRPr="00F01EEF">
        <w:t>b</w:t>
      </w:r>
      <w:r>
        <w:t>iopho</w:t>
      </w:r>
      <w:r w:rsidRPr="00F01EEF">
        <w:t>ny</w:t>
      </w:r>
      <w:r>
        <w:t>—</w:t>
      </w:r>
      <w:r w:rsidRPr="00F01EEF">
        <w:t>the sounds of all living organisms</w:t>
      </w:r>
      <w:r>
        <w:t xml:space="preserve">—and geophony, </w:t>
      </w:r>
      <w:r w:rsidRPr="00F01EEF">
        <w:t>which is the sound of the landscape</w:t>
      </w:r>
      <w:r>
        <w:t xml:space="preserve">, </w:t>
      </w:r>
      <w:r w:rsidRPr="00F01EEF">
        <w:t>however manifested</w:t>
      </w:r>
      <w:r>
        <w:t xml:space="preserve">, and anthrophony, </w:t>
      </w:r>
      <w:r w:rsidRPr="00F01EEF">
        <w:t>which is the sound of human</w:t>
      </w:r>
      <w:r>
        <w:t>-induced</w:t>
      </w:r>
      <w:r w:rsidRPr="00F01EEF">
        <w:t xml:space="preserve"> noise</w:t>
      </w:r>
      <w:r>
        <w:t xml:space="preserve">. </w:t>
      </w:r>
    </w:p>
    <w:p w:rsidR="00784CBE" w:rsidP="00784CBE">
      <w:pPr>
        <w:pStyle w:val="Remark"/>
      </w:pPr>
      <w:bookmarkStart w:id="11" w:name="_Hlk130395984"/>
      <w:r w:rsidRPr="00F01EEF">
        <w:rPr>
          <w:b/>
          <w:bCs/>
        </w:rPr>
        <w:t>Lord Holmes of Richmond</w:t>
      </w:r>
      <w:r w:rsidRPr="00964896">
        <w:t>:</w:t>
      </w:r>
      <w:r>
        <w:t xml:space="preserve"> Professor Geoffroy, any final thoughts? </w:t>
      </w:r>
    </w:p>
    <w:p w:rsidR="00784CBE" w:rsidP="00784CBE">
      <w:pPr>
        <w:pStyle w:val="Answer"/>
      </w:pPr>
      <w:r>
        <w:rPr>
          <w:b/>
          <w:i/>
        </w:rPr>
        <w:t>Professor Pierre Geoffroy</w:t>
      </w:r>
      <w:r>
        <w:rPr>
          <w:b/>
          <w:i/>
        </w:rPr>
        <w:t xml:space="preserve">: </w:t>
      </w:r>
      <w:r>
        <w:t xml:space="preserve">No, thank you. This is not my </w:t>
      </w:r>
      <w:r>
        <w:t>field</w:t>
      </w:r>
      <w:r>
        <w:t xml:space="preserve"> and I am absolutely </w:t>
      </w:r>
      <w:r w:rsidRPr="00F01EEF">
        <w:t>convinced by the response of my colleagues.</w:t>
      </w:r>
    </w:p>
    <w:p w:rsidR="00784CBE" w:rsidP="00784CBE">
      <w:pPr>
        <w:pStyle w:val="Question"/>
      </w:pPr>
      <w:bookmarkEnd w:id="11"/>
      <w:r w:rsidRPr="00964896">
        <w:rPr>
          <w:b/>
        </w:rPr>
        <w:t xml:space="preserve">Baroness Warwick of </w:t>
      </w:r>
      <w:r w:rsidRPr="00964896">
        <w:rPr>
          <w:b/>
        </w:rPr>
        <w:t>Undercliffe</w:t>
      </w:r>
      <w:r w:rsidRPr="00964896">
        <w:rPr>
          <w:b/>
        </w:rPr>
        <w:t>:</w:t>
      </w:r>
      <w:r>
        <w:t xml:space="preserve"> I have a very quick question. Given the benefits that you have all described, are there any specific barriers—</w:t>
      </w:r>
      <w:r w:rsidR="000668F9">
        <w:t xml:space="preserve">in </w:t>
      </w:r>
      <w:r>
        <w:t xml:space="preserve">funding, possibly—to extensive </w:t>
      </w:r>
      <w:r w:rsidRPr="00F01EEF">
        <w:t>research to get the large</w:t>
      </w:r>
      <w:r>
        <w:t>-</w:t>
      </w:r>
      <w:r w:rsidRPr="00F01EEF">
        <w:t>scale</w:t>
      </w:r>
      <w:r>
        <w:t xml:space="preserve"> </w:t>
      </w:r>
      <w:r w:rsidRPr="00F01EEF">
        <w:t>studies</w:t>
      </w:r>
      <w:r>
        <w:t xml:space="preserve"> </w:t>
      </w:r>
      <w:r w:rsidRPr="00F01EEF">
        <w:t>that would be more convincing?</w:t>
      </w:r>
      <w:r>
        <w:t xml:space="preserve"> </w:t>
      </w:r>
    </w:p>
    <w:p w:rsidR="00784CBE" w:rsidP="00784CBE">
      <w:pPr>
        <w:pStyle w:val="Answer"/>
      </w:pPr>
      <w:r>
        <w:rPr>
          <w:b/>
          <w:i/>
        </w:rPr>
        <w:t xml:space="preserve">Dr Alison Greenwood: </w:t>
      </w:r>
      <w:r>
        <w:t>Just the limited amounts of funding a</w:t>
      </w:r>
      <w:r w:rsidRPr="00F01EEF">
        <w:t>vailable for any kind of research.</w:t>
      </w:r>
      <w:r>
        <w:t xml:space="preserve"> </w:t>
      </w:r>
    </w:p>
    <w:p w:rsidR="00784CBE" w:rsidP="00784CBE">
      <w:pPr>
        <w:pStyle w:val="Remark"/>
      </w:pPr>
      <w:r w:rsidRPr="00F01EEF">
        <w:rPr>
          <w:b/>
          <w:bCs/>
        </w:rPr>
        <w:t xml:space="preserve">Baroness Warwick of </w:t>
      </w:r>
      <w:r w:rsidRPr="00F01EEF">
        <w:rPr>
          <w:b/>
          <w:bCs/>
        </w:rPr>
        <w:t>Undercliffe</w:t>
      </w:r>
      <w:r w:rsidRPr="00F01EEF">
        <w:rPr>
          <w:b/>
          <w:bCs/>
        </w:rPr>
        <w:t>:</w:t>
      </w:r>
      <w:r>
        <w:t xml:space="preserve"> There is nothing specific i</w:t>
      </w:r>
      <w:r w:rsidRPr="00F01EEF">
        <w:t>n relation to this.</w:t>
      </w:r>
    </w:p>
    <w:p w:rsidR="00784CBE" w:rsidP="00784CBE">
      <w:pPr>
        <w:pStyle w:val="Answer"/>
      </w:pPr>
      <w:r>
        <w:rPr>
          <w:b/>
          <w:i/>
        </w:rPr>
        <w:t xml:space="preserve">Dr Alison Greenwood: </w:t>
      </w:r>
      <w:r>
        <w:t>Perhaps in the medical profession</w:t>
      </w:r>
      <w:r w:rsidR="000668F9">
        <w:t>. M</w:t>
      </w:r>
      <w:r>
        <w:t xml:space="preserve">ore research on getting into the NICE </w:t>
      </w:r>
      <w:r w:rsidRPr="00F01EEF">
        <w:t xml:space="preserve">guidelines that Lord </w:t>
      </w:r>
      <w:r>
        <w:t>Krebs</w:t>
      </w:r>
      <w:r w:rsidRPr="00F01EEF">
        <w:t xml:space="preserve"> has just referred to would be critical for </w:t>
      </w:r>
      <w:r>
        <w:t>our</w:t>
      </w:r>
      <w:r w:rsidRPr="00F01EEF">
        <w:t xml:space="preserve"> work to move forward</w:t>
      </w:r>
      <w:r>
        <w:t xml:space="preserve"> on a national level. </w:t>
      </w:r>
    </w:p>
    <w:p w:rsidR="00784CBE" w:rsidP="00784CBE">
      <w:pPr>
        <w:pStyle w:val="Remark"/>
      </w:pPr>
      <w:r w:rsidRPr="00964896">
        <w:rPr>
          <w:b/>
        </w:rPr>
        <w:t xml:space="preserve">Baroness Warwick of </w:t>
      </w:r>
      <w:r w:rsidRPr="00964896">
        <w:rPr>
          <w:b/>
        </w:rPr>
        <w:t>Undercliffe</w:t>
      </w:r>
      <w:r w:rsidRPr="00964896">
        <w:rPr>
          <w:b/>
        </w:rPr>
        <w:t>:</w:t>
      </w:r>
      <w:r>
        <w:t xml:space="preserve"> Alex Smalley, I noted that you are funded by </w:t>
      </w:r>
      <w:r>
        <w:t>Wellcome</w:t>
      </w:r>
      <w:r>
        <w:t xml:space="preserve">. </w:t>
      </w:r>
    </w:p>
    <w:p w:rsidR="00784CBE" w:rsidP="00784CBE">
      <w:pPr>
        <w:pStyle w:val="Answer"/>
      </w:pPr>
      <w:r>
        <w:rPr>
          <w:b/>
          <w:i/>
        </w:rPr>
        <w:t xml:space="preserve">Alex Smalley: </w:t>
      </w:r>
      <w:r>
        <w:t xml:space="preserve">Yes, I am funded by the </w:t>
      </w:r>
      <w:r>
        <w:t>Wellcome</w:t>
      </w:r>
      <w:r>
        <w:t xml:space="preserve"> Trust. I</w:t>
      </w:r>
      <w:r w:rsidRPr="00F01EEF">
        <w:t>t is increasingly apparent that these kind</w:t>
      </w:r>
      <w:r>
        <w:t>s</w:t>
      </w:r>
      <w:r w:rsidRPr="00F01EEF">
        <w:t xml:space="preserve"> of conversations </w:t>
      </w:r>
      <w:r w:rsidRPr="00F01EEF">
        <w:t>have to</w:t>
      </w:r>
      <w:r w:rsidRPr="00F01EEF">
        <w:t xml:space="preserve"> take place</w:t>
      </w:r>
      <w:r>
        <w:t xml:space="preserve"> at a sort of cross-council level, so </w:t>
      </w:r>
      <w:r w:rsidRPr="00191F3F">
        <w:t xml:space="preserve">multidisciplinary and transdisciplinary </w:t>
      </w:r>
      <w:r>
        <w:t xml:space="preserve">studies are </w:t>
      </w:r>
      <w:r w:rsidRPr="00191F3F">
        <w:t>the way to approach these mixed</w:t>
      </w:r>
      <w:r>
        <w:t>-</w:t>
      </w:r>
      <w:r w:rsidRPr="00191F3F">
        <w:t>method</w:t>
      </w:r>
      <w:r>
        <w:t xml:space="preserve"> designs. I</w:t>
      </w:r>
      <w:r w:rsidRPr="00191F3F">
        <w:t xml:space="preserve">t is about </w:t>
      </w:r>
      <w:r>
        <w:t>having more of</w:t>
      </w:r>
      <w:r w:rsidRPr="00191F3F">
        <w:t xml:space="preserve"> those cross</w:t>
      </w:r>
      <w:r>
        <w:t>-</w:t>
      </w:r>
      <w:r w:rsidRPr="00191F3F">
        <w:t xml:space="preserve">council calls </w:t>
      </w:r>
      <w:r>
        <w:t xml:space="preserve">and </w:t>
      </w:r>
      <w:r w:rsidRPr="00191F3F">
        <w:t xml:space="preserve">making </w:t>
      </w:r>
      <w:r>
        <w:t xml:space="preserve">them </w:t>
      </w:r>
      <w:r w:rsidRPr="00191F3F">
        <w:t>clearer</w:t>
      </w:r>
      <w:r>
        <w:t>. F</w:t>
      </w:r>
      <w:r w:rsidRPr="00191F3F">
        <w:t>rom a funding perspective</w:t>
      </w:r>
      <w:r>
        <w:t>,</w:t>
      </w:r>
      <w:r w:rsidRPr="00191F3F">
        <w:t xml:space="preserve"> that is one area </w:t>
      </w:r>
      <w:r w:rsidR="00F30177">
        <w:t>that</w:t>
      </w:r>
      <w:r w:rsidRPr="00191F3F">
        <w:t xml:space="preserve"> would really help</w:t>
      </w:r>
      <w:r>
        <w:t xml:space="preserve">. </w:t>
      </w:r>
    </w:p>
    <w:p w:rsidR="00784CBE" w:rsidP="00784CBE">
      <w:pPr>
        <w:pStyle w:val="Remark"/>
      </w:pPr>
      <w:r w:rsidRPr="00135403">
        <w:rPr>
          <w:b/>
        </w:rPr>
        <w:t xml:space="preserve">Baroness Warwick of </w:t>
      </w:r>
      <w:r w:rsidRPr="00135403">
        <w:rPr>
          <w:b/>
        </w:rPr>
        <w:t>Undercliffe</w:t>
      </w:r>
      <w:r w:rsidRPr="00135403">
        <w:rPr>
          <w:b/>
        </w:rPr>
        <w:t>:</w:t>
      </w:r>
      <w:r>
        <w:t xml:space="preserve"> Professor Geoffroy, I wonder if France does it differently. </w:t>
      </w:r>
    </w:p>
    <w:p w:rsidR="00784CBE" w:rsidP="00784CBE">
      <w:pPr>
        <w:pStyle w:val="Answer"/>
      </w:pPr>
      <w:r>
        <w:rPr>
          <w:b/>
          <w:i/>
        </w:rPr>
        <w:t>Professor Pierre Geoffroy</w:t>
      </w:r>
      <w:r>
        <w:rPr>
          <w:b/>
          <w:i/>
        </w:rPr>
        <w:t xml:space="preserve">: </w:t>
      </w:r>
      <w:r>
        <w:rPr>
          <w:bCs/>
          <w:iCs/>
        </w:rPr>
        <w:t>Yes, t</w:t>
      </w:r>
      <w:r w:rsidRPr="00191F3F">
        <w:rPr>
          <w:bCs/>
          <w:iCs/>
        </w:rPr>
        <w:t>here is already a high level of clinical and</w:t>
      </w:r>
      <w:r>
        <w:rPr>
          <w:bCs/>
          <w:iCs/>
        </w:rPr>
        <w:t xml:space="preserve"> </w:t>
      </w:r>
      <w:r w:rsidRPr="00191F3F">
        <w:rPr>
          <w:bCs/>
          <w:iCs/>
        </w:rPr>
        <w:t xml:space="preserve">physiological evidence </w:t>
      </w:r>
      <w:r>
        <w:rPr>
          <w:bCs/>
          <w:iCs/>
        </w:rPr>
        <w:t>about light</w:t>
      </w:r>
      <w:r w:rsidR="006C0C95">
        <w:rPr>
          <w:bCs/>
          <w:iCs/>
        </w:rPr>
        <w:t>,</w:t>
      </w:r>
      <w:r>
        <w:rPr>
          <w:bCs/>
          <w:iCs/>
        </w:rPr>
        <w:t xml:space="preserve"> </w:t>
      </w:r>
      <w:r w:rsidRPr="00191F3F">
        <w:rPr>
          <w:bCs/>
          <w:iCs/>
        </w:rPr>
        <w:t>but</w:t>
      </w:r>
      <w:r>
        <w:rPr>
          <w:bCs/>
          <w:iCs/>
        </w:rPr>
        <w:t xml:space="preserve"> there is psychiatric resistance to this non-commercial, therapeutic side that Dr</w:t>
      </w:r>
      <w:r w:rsidRPr="00191F3F">
        <w:rPr>
          <w:bCs/>
          <w:iCs/>
        </w:rPr>
        <w:t xml:space="preserve"> Greenwood just mentioned.</w:t>
      </w:r>
      <w:r>
        <w:rPr>
          <w:bCs/>
          <w:iCs/>
        </w:rPr>
        <w:t xml:space="preserve"> I</w:t>
      </w:r>
      <w:r w:rsidRPr="00191F3F">
        <w:rPr>
          <w:bCs/>
          <w:iCs/>
        </w:rPr>
        <w:t>f the treatment is natural</w:t>
      </w:r>
      <w:r>
        <w:rPr>
          <w:bCs/>
          <w:iCs/>
        </w:rPr>
        <w:t xml:space="preserve">, </w:t>
      </w:r>
      <w:r w:rsidRPr="00191F3F">
        <w:rPr>
          <w:bCs/>
          <w:iCs/>
        </w:rPr>
        <w:t>th</w:t>
      </w:r>
      <w:r>
        <w:rPr>
          <w:bCs/>
          <w:iCs/>
        </w:rPr>
        <w:t>is</w:t>
      </w:r>
      <w:r w:rsidRPr="00191F3F">
        <w:rPr>
          <w:bCs/>
          <w:iCs/>
        </w:rPr>
        <w:t xml:space="preserve"> resistance usually results</w:t>
      </w:r>
      <w:r>
        <w:rPr>
          <w:bCs/>
          <w:iCs/>
        </w:rPr>
        <w:t xml:space="preserve"> from a lack </w:t>
      </w:r>
      <w:r w:rsidRPr="00191F3F">
        <w:rPr>
          <w:bCs/>
          <w:iCs/>
        </w:rPr>
        <w:t>of knowledge of</w:t>
      </w:r>
      <w:r>
        <w:rPr>
          <w:bCs/>
          <w:iCs/>
        </w:rPr>
        <w:t xml:space="preserve"> </w:t>
      </w:r>
      <w:r w:rsidRPr="00191F3F">
        <w:rPr>
          <w:bCs/>
          <w:iCs/>
        </w:rPr>
        <w:t>mechanisms and response rates</w:t>
      </w:r>
      <w:r>
        <w:rPr>
          <w:bCs/>
          <w:iCs/>
        </w:rPr>
        <w:t xml:space="preserve">, related to the reference </w:t>
      </w:r>
      <w:r>
        <w:t xml:space="preserve">drugs they are using. Physicians are also more used to </w:t>
      </w:r>
      <w:r w:rsidRPr="00191F3F">
        <w:t>prescribing drugs</w:t>
      </w:r>
      <w:r>
        <w:t>—not to</w:t>
      </w:r>
      <w:r w:rsidRPr="00191F3F">
        <w:t xml:space="preserve"> treatment</w:t>
      </w:r>
      <w:r>
        <w:t xml:space="preserve"> </w:t>
      </w:r>
      <w:r w:rsidRPr="00191F3F">
        <w:t>coming from other fields</w:t>
      </w:r>
      <w:r>
        <w:t xml:space="preserve">, </w:t>
      </w:r>
      <w:r w:rsidRPr="00191F3F">
        <w:t>such as physics for light.</w:t>
      </w:r>
      <w:r>
        <w:t xml:space="preserve"> </w:t>
      </w:r>
      <w:r w:rsidRPr="00191F3F">
        <w:t>But there is a clear need for a training course and teaching in medical schools</w:t>
      </w:r>
      <w:r>
        <w:t xml:space="preserve"> and congresses, et cetera, </w:t>
      </w:r>
      <w:bookmarkStart w:id="12" w:name="_Hlk130398226"/>
      <w:r>
        <w:t xml:space="preserve">as well as </w:t>
      </w:r>
      <w:r w:rsidRPr="00191F3F">
        <w:t>simple education about light</w:t>
      </w:r>
      <w:r>
        <w:t>’s</w:t>
      </w:r>
      <w:r w:rsidRPr="00191F3F">
        <w:t xml:space="preserve"> effects</w:t>
      </w:r>
      <w:r>
        <w:t xml:space="preserve"> on the sleep-wake health of children in school, as well as in interior design</w:t>
      </w:r>
      <w:bookmarkEnd w:id="12"/>
      <w:r>
        <w:t xml:space="preserve">, </w:t>
      </w:r>
      <w:r w:rsidRPr="00191F3F">
        <w:t>architecture et</w:t>
      </w:r>
      <w:r>
        <w:t xml:space="preserve"> cetera. </w:t>
      </w:r>
    </w:p>
    <w:p w:rsidR="00784CBE" w:rsidP="00784CBE">
      <w:pPr>
        <w:pStyle w:val="Answer"/>
      </w:pPr>
      <w:r>
        <w:t>R</w:t>
      </w:r>
      <w:r w:rsidRPr="00191F3F">
        <w:t xml:space="preserve">egarding </w:t>
      </w:r>
      <w:r>
        <w:t xml:space="preserve">the </w:t>
      </w:r>
      <w:r w:rsidRPr="00191F3F">
        <w:t>barriers to implementation</w:t>
      </w:r>
      <w:r>
        <w:t xml:space="preserve"> that need to be overcome, of course reimbursement for patients is one, especially in health systems like that of France and the UK, as well as a better implementation of these techniques in therapeutic guidelines</w:t>
      </w:r>
      <w:r w:rsidR="006C0C95">
        <w:t xml:space="preserve">. But there is </w:t>
      </w:r>
      <w:r>
        <w:t xml:space="preserve">progress. In the last decade, new treatment guidelines have appeared. As I mentioned, probably the biggest barrier is a lack of large-scale therapy, such as therapy trials </w:t>
      </w:r>
      <w:r w:rsidRPr="00191F3F">
        <w:t xml:space="preserve">as we </w:t>
      </w:r>
      <w:r>
        <w:t>would</w:t>
      </w:r>
      <w:r w:rsidRPr="00191F3F">
        <w:t xml:space="preserve"> do for the development of new drugs.</w:t>
      </w:r>
      <w:r>
        <w:t xml:space="preserve"> </w:t>
      </w:r>
      <w:r w:rsidRPr="00191F3F">
        <w:t>These are the kinds of measures on implementation that we</w:t>
      </w:r>
      <w:r>
        <w:t xml:space="preserve"> could</w:t>
      </w:r>
      <w:r w:rsidRPr="00191F3F">
        <w:t xml:space="preserve"> propose.</w:t>
      </w:r>
      <w:r>
        <w:t xml:space="preserve"> </w:t>
      </w:r>
    </w:p>
    <w:p w:rsidR="00AA5B70" w:rsidP="00784CBE">
      <w:pPr>
        <w:pStyle w:val="Remark"/>
      </w:pPr>
      <w:r w:rsidRPr="00545997">
        <w:rPr>
          <w:b/>
        </w:rPr>
        <w:t>The Chair:</w:t>
      </w:r>
      <w:r>
        <w:t xml:space="preserve"> Thank you very much to all our witnesses for an interesting session today. </w:t>
      </w:r>
      <w:r w:rsidRPr="00191F3F">
        <w:t xml:space="preserve">I think some of you have </w:t>
      </w:r>
      <w:r>
        <w:t>offered</w:t>
      </w:r>
      <w:r w:rsidRPr="00191F3F">
        <w:t xml:space="preserve"> to send us some further information</w:t>
      </w:r>
      <w:r>
        <w:t xml:space="preserve"> </w:t>
      </w:r>
      <w:r w:rsidRPr="00191F3F">
        <w:t>and we would be glad to receive that additional evidence</w:t>
      </w:r>
      <w:r>
        <w:t>, s</w:t>
      </w:r>
      <w:r w:rsidRPr="00191F3F">
        <w:t>o thank you very much.</w:t>
      </w:r>
      <w:r>
        <w:t xml:space="preserve"> </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E7799" w:rsidP="009277D8">
        <w:pPr>
          <w:pStyle w:val="Para"/>
          <w:rPr>
            <w:color w:val="808080"/>
          </w:rPr>
        </w:pPr>
        <w:r w:rsidRPr="00D6674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E779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99700E14"/>
    <w:lvl w:ilvl="0">
      <w:start w:val="4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E779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022776"/>
    <w:pPr>
      <w:widowControl w:val="0"/>
      <w:numPr>
        <w:numId w:val="9"/>
      </w:numPr>
      <w:spacing w:before="240" w:after="120"/>
      <w:jc w:val="left"/>
    </w:pPr>
  </w:style>
  <w:style w:type="paragraph" w:customStyle="1" w:styleId="Answer">
    <w:name w:val="Answer"/>
    <w:basedOn w:val="Normal"/>
    <w:qFormat/>
    <w:rsid w:val="00167A55"/>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022776"/>
    <w:pPr>
      <w:numPr>
        <w:numId w:val="0"/>
      </w:numPr>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paragraph" w:styleId="Revision">
    <w:name w:val="Revision"/>
    <w:hidden/>
    <w:uiPriority w:val="99"/>
    <w:semiHidden/>
    <w:rsid w:val="009E531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a64734f5f0787b5701804b73e2b14d3">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521397b8f124821092e307320908b6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effects of artificial light and noise on human health</TermName>
          <TermId xmlns="http://schemas.microsoft.com/office/infopath/2007/PartnerControls">d61e3064-e3e9-4a92-a7d1-b71dafca86c2</TermId>
        </TermInfo>
      </Terms>
    </edc898bf3bb343549b83ac391d519ef2>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b42ee53a-2340-4c25-89c8-245227b3848b">2023-03-21T00:00:00+00:00</Meeting_x0020_Date>
    <RetentionTriggerDate xmlns="4600776d-0a3c-44b4-bff2-0ceaafb1304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b42ee53a-2340-4c25-89c8-245227b3848b">Final</Document_x0020_Status1>
    <g3ef09377e3444258679b6035a1ff93a xmlns="4600776d-0a3c-44b4-bff2-0ceaafb13046">
      <Terms xmlns="http://schemas.microsoft.com/office/infopath/2007/PartnerControls"/>
    </g3ef09377e3444258679b6035a1ff93a>
    <SharedWithUsers xmlns="b42ee53a-2340-4c25-89c8-245227b3848b">
      <UserInfo>
        <DisplayName>HORNIGOLD, Thomas</DisplayName>
        <AccountId>197</AccountId>
        <AccountType/>
      </UserInfo>
      <UserInfo>
        <DisplayName>MANNING, Matthew</DisplayName>
        <AccountId>209</AccountId>
        <AccountType/>
      </UserInfo>
    </SharedWithUsers>
    <TaxCatchAll xmlns="4600776d-0a3c-44b4-bff2-0ceaafb13046">
      <Value>76</Value>
      <Value>26</Value>
      <Value>80</Value>
      <Value>2</Value>
      <Value>8</Value>
    </TaxCatchAll>
  </documentManagement>
</p:properties>
</file>

<file path=customXml/itemProps1.xml><?xml version="1.0" encoding="utf-8"?>
<ds:datastoreItem xmlns:ds="http://schemas.openxmlformats.org/officeDocument/2006/customXml" ds:itemID="{994C6C1A-2A2A-4279-9685-BC0C1AB25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C804DF-DFCF-4F45-996E-6B3CF2DCB0BB}">
  <ds:schemaRefs>
    <ds:schemaRef ds:uri="http://schemas.microsoft.com/sharepoint/event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CA811F3B-2495-49DC-B7D0-F46C96B524EE}">
  <ds:schemaRefs>
    <ds:schemaRef ds:uri="http://schemas.microsoft.com/sharepoint/v3/contenttype/forms"/>
  </ds:schemaRefs>
</ds:datastoreItem>
</file>

<file path=customXml/itemProps5.xml><?xml version="1.0" encoding="utf-8"?>
<ds:datastoreItem xmlns:ds="http://schemas.openxmlformats.org/officeDocument/2006/customXml" ds:itemID="{44504F06-E1C4-44A4-A483-11C77C0E9B7E}">
  <ds:schemaRefs>
    <ds:schemaRef ds:uri="http://schemas.microsoft.com/office/2006/documentManagement/types"/>
    <ds:schemaRef ds:uri="0aa31e50-a01d-447d-8d13-f7c1d3d66adb"/>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infopath/2007/PartnerControl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