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037B" w:rsidRPr="001C3AE9" w:rsidP="00FA01EE">
      <w:pPr>
        <w:pStyle w:val="TitleCommittee0"/>
      </w:pPr>
      <w:r w:rsidRPr="001C3AE9">
        <w:t>Defence Committee</w:t>
      </w:r>
    </w:p>
    <w:p w:rsidR="00BC037B" w:rsidRPr="001C3AE9" w:rsidP="00FA01EE">
      <w:pPr>
        <w:pStyle w:val="TitleInquiry0"/>
      </w:pPr>
      <w:r w:rsidRPr="001C3AE9">
        <w:t>Oral evidence: Defence contribution to the UK’s pandemic response, HC 357</w:t>
      </w:r>
    </w:p>
    <w:p w:rsidR="00BC037B" w:rsidRPr="001C3AE9" w:rsidP="00FA01EE">
      <w:pPr>
        <w:pStyle w:val="Para"/>
      </w:pPr>
      <w:r w:rsidRPr="001C3AE9">
        <w:t>Tuesday 24 November 2020</w:t>
      </w:r>
    </w:p>
    <w:p w:rsidR="00BC037B" w:rsidRPr="001C3AE9" w:rsidP="00FA01EE">
      <w:pPr>
        <w:pStyle w:val="Para"/>
      </w:pPr>
      <w:r w:rsidRPr="001C3AE9">
        <w:t>Ordered by the House of Commons to be published on 24 November 2020.</w:t>
      </w:r>
    </w:p>
    <w:p w:rsidR="00BC037B" w:rsidRPr="001C3AE9" w:rsidP="00FA01EE">
      <w:r>
        <w:fldChar w:fldCharType="begin"/>
      </w:r>
      <w:r>
        <w:instrText xml:space="preserve"> HYPERLINK "https://parliamentlive.tv/Event/Index/19393586-3aa7-4b6b-b380-23141198bdc8" </w:instrText>
      </w:r>
      <w:r>
        <w:fldChar w:fldCharType="separate"/>
      </w:r>
      <w:r w:rsidRPr="009859D2">
        <w:rPr>
          <w:rStyle w:val="Hyperlink"/>
        </w:rPr>
        <w:t>Watch the meeting</w:t>
      </w:r>
      <w:r>
        <w:fldChar w:fldCharType="end"/>
      </w:r>
    </w:p>
    <w:p w:rsidR="00BC037B" w:rsidRPr="001C3AE9" w:rsidP="00FA01EE">
      <w:r w:rsidRPr="001C3AE9">
        <w:t>Members present: Mr Tobias Ellwood (Chair); Stuart Anderson; Sarah Atherton; Martin Docherty-Hughes; Richard Drax; Mr Kevan Jones; Mrs Emma Lewell-Buck; Gavin Robinson; John Spellar; Derek Twigg</w:t>
      </w:r>
      <w:r w:rsidR="00D059A7">
        <w:t>.</w:t>
      </w:r>
    </w:p>
    <w:p w:rsidR="00BC037B" w:rsidRPr="001C3AE9" w:rsidP="00FA01EE">
      <w:pPr>
        <w:pStyle w:val="ParaCentre"/>
      </w:pPr>
      <w:r w:rsidRPr="001C3AE9">
        <w:t xml:space="preserve">Questions 43 - </w:t>
      </w:r>
      <w:r w:rsidR="00F8100F">
        <w:t>13</w:t>
      </w:r>
      <w:r w:rsidR="00875C28">
        <w:t>2</w:t>
      </w:r>
    </w:p>
    <w:p w:rsidR="00BC037B" w:rsidRPr="001C3AE9" w:rsidP="00FA01EE">
      <w:pPr>
        <w:pStyle w:val="TitleWitnesses0"/>
      </w:pPr>
      <w:r w:rsidRPr="001C3AE9">
        <w:t>Witnesses</w:t>
      </w:r>
    </w:p>
    <w:p w:rsidR="00BC037B" w:rsidRPr="001C3AE9" w:rsidP="00FA01EE">
      <w:pPr>
        <w:pStyle w:val="Para"/>
      </w:pPr>
      <w:r>
        <w:fldChar w:fldCharType="begin"/>
      </w:r>
      <w:r>
        <w:instrText xml:space="preserve"> HYPERLINK \l "Panel1" </w:instrText>
      </w:r>
      <w:r>
        <w:fldChar w:fldCharType="separate"/>
      </w:r>
      <w:r w:rsidRPr="009859D2">
        <w:rPr>
          <w:rStyle w:val="Hyperlink"/>
        </w:rPr>
        <w:t>I:</w:t>
      </w:r>
      <w:r>
        <w:fldChar w:fldCharType="end"/>
      </w:r>
      <w:r w:rsidRPr="001C3AE9">
        <w:t xml:space="preserve"> Rt Hon Ben Wallace MP, Secretary of State for Defence, Ministry of Defence</w:t>
      </w:r>
      <w:r w:rsidR="00D059A7">
        <w:t>;</w:t>
      </w:r>
      <w:r w:rsidRPr="001C3AE9">
        <w:t xml:space="preserve"> Anthony McGee, </w:t>
      </w:r>
      <w:r w:rsidRPr="00D059A7" w:rsidR="00D059A7">
        <w:t>Deputy Director for Operational Policy</w:t>
      </w:r>
      <w:r w:rsidRPr="001C3AE9">
        <w:t>, Ministry of Defence</w:t>
      </w:r>
      <w:r w:rsidR="00D059A7">
        <w:t xml:space="preserve">; </w:t>
      </w:r>
      <w:r w:rsidRPr="001C3AE9">
        <w:t>Major General Charles Stickland CB OBE, Assistant Chief of Defence Staff (Operations and Commitments), Ministry of Defence</w:t>
      </w:r>
      <w:r w:rsidR="00D059A7">
        <w:t>.</w:t>
      </w:r>
    </w:p>
    <w:p w:rsidR="00BC037B" w:rsidRPr="001C3AE9" w:rsidP="00FA01EE">
      <w:pPr>
        <w:pStyle w:val="Para"/>
      </w:pPr>
    </w:p>
    <w:p w:rsidR="00BC037B" w:rsidRPr="001C3AE9" w:rsidP="00FA01EE">
      <w:pPr>
        <w:pStyle w:val="Para"/>
      </w:pPr>
      <w:r w:rsidRPr="001C3AE9">
        <w:t>Written evidence from witnesses:</w:t>
      </w:r>
    </w:p>
    <w:p w:rsidR="00EC2D40" w:rsidP="00FA01EE">
      <w:pPr>
        <w:pStyle w:val="Witnesssubmission"/>
      </w:pPr>
      <w:r w:rsidRPr="001C3AE9">
        <w:t>–</w:t>
      </w:r>
      <w:r>
        <w:t xml:space="preserve"> </w:t>
      </w:r>
      <w:r>
        <w:fldChar w:fldCharType="begin"/>
      </w:r>
      <w:r>
        <w:instrText xml:space="preserve"> HYPERLINK "https://committees.parliament.uk/writtenevidence/12722/pdf/" </w:instrText>
      </w:r>
      <w:r>
        <w:fldChar w:fldCharType="separate"/>
      </w:r>
      <w:r w:rsidRPr="00EC2D40">
        <w:rPr>
          <w:rStyle w:val="Hyperlink"/>
        </w:rPr>
        <w:t>Ministry of Defence</w:t>
      </w:r>
      <w:r>
        <w:fldChar w:fldCharType="end"/>
      </w:r>
      <w:bookmarkStart w:id="0" w:name="_GoBack"/>
      <w:bookmarkEnd w:id="0"/>
    </w:p>
    <w:p w:rsidR="00EC2D40" w:rsidP="00EC2D40">
      <w:pPr>
        <w:pStyle w:val="Witnesssubmission"/>
      </w:pPr>
      <w:r w:rsidRPr="001C3AE9">
        <w:t>–</w:t>
      </w:r>
      <w:r>
        <w:t xml:space="preserve"> </w:t>
      </w:r>
      <w:r>
        <w:fldChar w:fldCharType="begin"/>
      </w:r>
      <w:r>
        <w:instrText xml:space="preserve"> HYPERLINK "https://committees.parliament.uk/writtenevidence/8426/default/" </w:instrText>
      </w:r>
      <w:r>
        <w:fldChar w:fldCharType="separate"/>
      </w:r>
      <w:r w:rsidRPr="00EC2D40">
        <w:rPr>
          <w:rStyle w:val="Hyperlink"/>
        </w:rPr>
        <w:t>Ministry of Defence</w:t>
      </w:r>
      <w:r>
        <w:fldChar w:fldCharType="end"/>
      </w:r>
    </w:p>
    <w:p w:rsidR="00BC037B" w:rsidRPr="001C3AE9" w:rsidP="00FA01EE">
      <w:pPr>
        <w:rPr>
          <w:rFonts w:eastAsia="Times New Roman"/>
          <w:szCs w:val="20"/>
        </w:rPr>
      </w:pPr>
      <w:r w:rsidRPr="001C3AE9">
        <w:br w:type="page"/>
      </w:r>
    </w:p>
    <w:p w:rsidR="00BC037B" w:rsidRPr="001C3AE9" w:rsidP="00BC037B">
      <w:pPr>
        <w:pStyle w:val="TitlePanel0"/>
      </w:pPr>
      <w:bookmarkStart w:id="1" w:name="Panel1"/>
      <w:bookmarkEnd w:id="1"/>
      <w:r w:rsidRPr="001C3AE9">
        <w:t xml:space="preserve">Examination of </w:t>
      </w:r>
      <w:r w:rsidR="00D059A7">
        <w:t>w</w:t>
      </w:r>
      <w:r w:rsidRPr="001C3AE9">
        <w:t>itnesses</w:t>
      </w:r>
    </w:p>
    <w:p w:rsidR="00BC037B" w:rsidRPr="001C3AE9" w:rsidP="00BC037B">
      <w:pPr>
        <w:pStyle w:val="TitlePanel0"/>
        <w:jc w:val="both"/>
        <w:rPr>
          <w:sz w:val="22"/>
        </w:rPr>
      </w:pPr>
      <w:r>
        <w:rPr>
          <w:sz w:val="22"/>
        </w:rPr>
        <w:t>Witnesses:</w:t>
      </w:r>
      <w:r w:rsidRPr="001C3AE9">
        <w:rPr>
          <w:sz w:val="22"/>
        </w:rPr>
        <w:t xml:space="preserve"> Ben Wallace</w:t>
      </w:r>
      <w:r>
        <w:rPr>
          <w:sz w:val="22"/>
        </w:rPr>
        <w:t xml:space="preserve">, </w:t>
      </w:r>
      <w:r w:rsidRPr="001C3AE9">
        <w:rPr>
          <w:sz w:val="22"/>
        </w:rPr>
        <w:t>Anthony McGee</w:t>
      </w:r>
      <w:r>
        <w:rPr>
          <w:sz w:val="22"/>
        </w:rPr>
        <w:t xml:space="preserve"> and </w:t>
      </w:r>
      <w:r w:rsidRPr="001C3AE9">
        <w:rPr>
          <w:sz w:val="22"/>
        </w:rPr>
        <w:t>Charles Stickland.</w:t>
      </w:r>
    </w:p>
    <w:p w:rsidR="00146C52" w:rsidP="00D059A7">
      <w:pPr>
        <w:pStyle w:val="Question"/>
      </w:pPr>
      <w:r w:rsidRPr="001C3AE9">
        <w:rPr>
          <w:b/>
        </w:rPr>
        <w:t>Chair:</w:t>
      </w:r>
      <w:r w:rsidRPr="001C3AE9">
        <w:t xml:space="preserve"> </w:t>
      </w:r>
      <w:r w:rsidR="00D059A7">
        <w:t>W</w:t>
      </w:r>
      <w:r w:rsidRPr="001C3AE9" w:rsidR="001D5E04">
        <w:t>elcome</w:t>
      </w:r>
      <w:r w:rsidR="00D059A7">
        <w:t xml:space="preserve"> to this Defence Select Committee </w:t>
      </w:r>
      <w:r w:rsidR="00657B12">
        <w:t>h</w:t>
      </w:r>
      <w:r w:rsidR="00D059A7">
        <w:t>earing on 24 November 2020 in the House of Commons. We are delighted to welcome B</w:t>
      </w:r>
      <w:r w:rsidRPr="001C3AE9" w:rsidR="001D5E04">
        <w:t xml:space="preserve">en Wallace, </w:t>
      </w:r>
      <w:r w:rsidR="00D059A7">
        <w:t xml:space="preserve">the Secretary of State in the Ministry of Defence, Major General </w:t>
      </w:r>
      <w:r w:rsidRPr="001C3AE9" w:rsidR="001D5E04">
        <w:t xml:space="preserve">Charles </w:t>
      </w:r>
      <w:r w:rsidR="00D059A7">
        <w:t>S</w:t>
      </w:r>
      <w:r w:rsidRPr="001C3AE9" w:rsidR="001D5E04">
        <w:t>t</w:t>
      </w:r>
      <w:r w:rsidR="00D059A7">
        <w:t xml:space="preserve">ickland and Anthony McGee from the MoD. Our focus today will primarily be the </w:t>
      </w:r>
      <w:r w:rsidR="00BC5EEF">
        <w:t>Armed Forces</w:t>
      </w:r>
      <w:r w:rsidR="00D059A7">
        <w:t xml:space="preserve">’ response and support towards the pandemic, but we will begin with some other news that has been in the headlines of the last few days, reflecting on the </w:t>
      </w:r>
      <w:r w:rsidRPr="001C3AE9" w:rsidR="001D5E04">
        <w:t>integrated review</w:t>
      </w:r>
      <w:r w:rsidR="00D059A7">
        <w:t xml:space="preserve">. </w:t>
      </w:r>
    </w:p>
    <w:p w:rsidR="004A7EAF" w:rsidRPr="001C3AE9" w:rsidP="00146C52">
      <w:pPr>
        <w:pStyle w:val="Question"/>
        <w:numPr>
          <w:ilvl w:val="0"/>
          <w:numId w:val="0"/>
        </w:numPr>
        <w:ind w:left="794"/>
      </w:pPr>
      <w:r>
        <w:t>C</w:t>
      </w:r>
      <w:r w:rsidRPr="001C3AE9" w:rsidR="001D5E04">
        <w:t>ongrat</w:t>
      </w:r>
      <w:r>
        <w:t xml:space="preserve">ulations are </w:t>
      </w:r>
      <w:r w:rsidRPr="001C3AE9" w:rsidR="001D5E04">
        <w:t>in orde</w:t>
      </w:r>
      <w:r>
        <w:t>r, Secretary of State</w:t>
      </w:r>
      <w:r w:rsidR="00BC5EEF">
        <w:t>.</w:t>
      </w:r>
      <w:r>
        <w:t xml:space="preserve"> </w:t>
      </w:r>
      <w:r w:rsidR="00BC5EEF">
        <w:t xml:space="preserve">You </w:t>
      </w:r>
      <w:r>
        <w:t xml:space="preserve">have succeeded, where others may have failed, in securing a </w:t>
      </w:r>
      <w:r w:rsidR="00BC5EEF">
        <w:t>multi</w:t>
      </w:r>
      <w:r w:rsidR="009859D2">
        <w:t>-</w:t>
      </w:r>
      <w:r w:rsidR="00BC5EEF">
        <w:t>year</w:t>
      </w:r>
      <w:r>
        <w:t xml:space="preserve"> settlement</w:t>
      </w:r>
      <w:r w:rsidR="00657B12">
        <w:t>,</w:t>
      </w:r>
      <w:r>
        <w:t xml:space="preserve"> guaranteeing, I hope, support and funding for the </w:t>
      </w:r>
      <w:r w:rsidR="00BC5EEF">
        <w:t>Armed Forces</w:t>
      </w:r>
      <w:r>
        <w:t xml:space="preserve"> over the next three years. Out of interest, though, when this review was promoted, there were three definite parts to it: first, confirming the UK’s ambitions; secondly, confirming the threat that we face and </w:t>
      </w:r>
      <w:r w:rsidR="00BC5EEF">
        <w:t xml:space="preserve">what </w:t>
      </w:r>
      <w:r>
        <w:t xml:space="preserve">we want to do about it; and, finally, designing the defence posture in response to that. It </w:t>
      </w:r>
      <w:r w:rsidRPr="001C3AE9" w:rsidR="001D5E04">
        <w:t xml:space="preserve">seems in this case </w:t>
      </w:r>
      <w:r>
        <w:t xml:space="preserve">that you have </w:t>
      </w:r>
      <w:r w:rsidRPr="001C3AE9" w:rsidR="001D5E04">
        <w:t>secured</w:t>
      </w:r>
      <w:r>
        <w:t xml:space="preserve"> </w:t>
      </w:r>
      <w:r w:rsidRPr="001C3AE9" w:rsidR="001D5E04">
        <w:t>the funding</w:t>
      </w:r>
      <w:r w:rsidR="00146C52">
        <w:t xml:space="preserve">—congratulations for that—but we are </w:t>
      </w:r>
      <w:r w:rsidRPr="001C3AE9" w:rsidR="001D5E04">
        <w:t xml:space="preserve">still waiting to hear </w:t>
      </w:r>
      <w:r w:rsidR="00146C52">
        <w:t xml:space="preserve">on the </w:t>
      </w:r>
      <w:r w:rsidRPr="001C3AE9" w:rsidR="001D5E04">
        <w:t>first two parts</w:t>
      </w:r>
      <w:r w:rsidR="00146C52">
        <w:t>. W</w:t>
      </w:r>
      <w:r w:rsidRPr="001C3AE9" w:rsidR="001D5E04">
        <w:t xml:space="preserve">hen </w:t>
      </w:r>
      <w:r w:rsidR="00146C52">
        <w:t xml:space="preserve">are we </w:t>
      </w:r>
      <w:r w:rsidRPr="001C3AE9" w:rsidR="001D5E04">
        <w:t xml:space="preserve">likely to get </w:t>
      </w:r>
      <w:r w:rsidR="00146C52">
        <w:t xml:space="preserve">that </w:t>
      </w:r>
      <w:r w:rsidRPr="001C3AE9" w:rsidR="001D5E04">
        <w:t>full review</w:t>
      </w:r>
      <w:r w:rsidR="00146C52">
        <w:t xml:space="preserve"> and full </w:t>
      </w:r>
      <w:r w:rsidRPr="001C3AE9" w:rsidR="001D5E04">
        <w:t xml:space="preserve">understanding of </w:t>
      </w:r>
      <w:r w:rsidR="00146C52">
        <w:t>what B</w:t>
      </w:r>
      <w:r w:rsidRPr="001C3AE9" w:rsidR="001D5E04">
        <w:t>ritain’s ambitions</w:t>
      </w:r>
      <w:r w:rsidR="00146C52">
        <w:t xml:space="preserve"> are in a very changing world?</w:t>
      </w:r>
    </w:p>
    <w:p w:rsidR="00BC5EEF" w:rsidP="001D5E04">
      <w:pPr>
        <w:pStyle w:val="Answer"/>
      </w:pPr>
      <w:r w:rsidRPr="00D059A7">
        <w:rPr>
          <w:b/>
          <w:i/>
          <w:iCs/>
        </w:rPr>
        <w:t>Ben Wallace:</w:t>
      </w:r>
      <w:r w:rsidRPr="001C3AE9" w:rsidR="001D5E04">
        <w:rPr>
          <w:b/>
        </w:rPr>
        <w:t xml:space="preserve"> </w:t>
      </w:r>
      <w:r w:rsidR="00146C52">
        <w:t>On the second part, understanding the threat</w:t>
      </w:r>
      <w:r w:rsidR="000325BA">
        <w:t xml:space="preserve">, first, you do not have to wait for that. Both in </w:t>
      </w:r>
      <w:r w:rsidRPr="001C3AE9" w:rsidR="001D5E04">
        <w:t xml:space="preserve">open source and </w:t>
      </w:r>
      <w:r w:rsidR="000325BA">
        <w:t xml:space="preserve">in my world, in </w:t>
      </w:r>
      <w:r w:rsidRPr="001C3AE9" w:rsidR="001D5E04">
        <w:t>classified information</w:t>
      </w:r>
      <w:r w:rsidR="000325BA">
        <w:t>, the threat is enduring</w:t>
      </w:r>
      <w:r w:rsidR="009859D2">
        <w:t>,</w:t>
      </w:r>
      <w:r w:rsidR="000325BA">
        <w:t xml:space="preserve"> and it evolves, so a large part of the defence contribution to either an integrated review or</w:t>
      </w:r>
      <w:r>
        <w:t>,</w:t>
      </w:r>
      <w:r w:rsidR="000325BA">
        <w:t xml:space="preserve"> indeed</w:t>
      </w:r>
      <w:r>
        <w:t>,</w:t>
      </w:r>
      <w:r w:rsidR="000325BA">
        <w:t xml:space="preserve"> security is </w:t>
      </w:r>
      <w:r w:rsidRPr="001C3AE9" w:rsidR="001D5E04">
        <w:t>meeting that threat</w:t>
      </w:r>
      <w:r w:rsidR="00657B12">
        <w:t>.</w:t>
      </w:r>
      <w:r w:rsidR="000325BA">
        <w:t xml:space="preserve"> I kn</w:t>
      </w:r>
      <w:r w:rsidRPr="001C3AE9" w:rsidR="001D5E04">
        <w:t xml:space="preserve">ow what </w:t>
      </w:r>
      <w:r w:rsidR="000325BA">
        <w:t xml:space="preserve">I </w:t>
      </w:r>
      <w:r w:rsidRPr="001C3AE9" w:rsidR="001D5E04">
        <w:t>need to do to meet the threat</w:t>
      </w:r>
      <w:r w:rsidR="000325BA">
        <w:t>. O</w:t>
      </w:r>
      <w:r w:rsidRPr="001C3AE9" w:rsidR="001D5E04">
        <w:t xml:space="preserve">nce </w:t>
      </w:r>
      <w:r w:rsidR="000325BA">
        <w:t xml:space="preserve">you have </w:t>
      </w:r>
      <w:r w:rsidRPr="001C3AE9" w:rsidR="001D5E04">
        <w:t>met the threat</w:t>
      </w:r>
      <w:r w:rsidR="000325BA">
        <w:t xml:space="preserve">, the </w:t>
      </w:r>
      <w:r w:rsidRPr="001C3AE9" w:rsidR="001D5E04">
        <w:t xml:space="preserve">second part of the question </w:t>
      </w:r>
      <w:r w:rsidR="000325BA">
        <w:t xml:space="preserve">is about </w:t>
      </w:r>
      <w:r w:rsidRPr="001C3AE9" w:rsidR="001D5E04">
        <w:t xml:space="preserve">what else </w:t>
      </w:r>
      <w:r w:rsidR="000325BA">
        <w:t xml:space="preserve">you </w:t>
      </w:r>
      <w:r w:rsidRPr="001C3AE9" w:rsidR="001D5E04">
        <w:t>want to do</w:t>
      </w:r>
      <w:r w:rsidR="000325BA">
        <w:t xml:space="preserve">. That is the global ambition part. Let us put it that way. </w:t>
      </w:r>
    </w:p>
    <w:p w:rsidR="000325BA" w:rsidP="001D5E04">
      <w:pPr>
        <w:pStyle w:val="Answer"/>
      </w:pPr>
      <w:r>
        <w:t xml:space="preserve">First and foremost, the </w:t>
      </w:r>
      <w:r w:rsidRPr="001C3AE9" w:rsidR="001D5E04">
        <w:t>duty is defence</w:t>
      </w:r>
      <w:r>
        <w:t xml:space="preserve">, as opposed to offence. It is about being able to protect the nation, the homeland, our interests and our allies. That is why we can be pretty confident that the funding we have achieved and the strong requirement we needed for a </w:t>
      </w:r>
      <w:r w:rsidR="00BC5EEF">
        <w:t>multi</w:t>
      </w:r>
      <w:r w:rsidR="009859D2">
        <w:t>-</w:t>
      </w:r>
      <w:r w:rsidR="00BC5EEF">
        <w:t>year</w:t>
      </w:r>
      <w:r>
        <w:t xml:space="preserve"> settlement will help us meet that threat and modernise to meet the threat. That does not have to wait for the other bit, which is about what Britain’s ambition globally is. </w:t>
      </w:r>
    </w:p>
    <w:p w:rsidR="000325BA" w:rsidP="001D5E04">
      <w:pPr>
        <w:pStyle w:val="Answer"/>
      </w:pPr>
      <w:r>
        <w:t xml:space="preserve">That does not mean to say that has not been going on in the background anyhow. All the way through this process I have been engaged with the Foreign Secretary, other Cabinet Ministers, Professor John Bew and </w:t>
      </w:r>
      <w:r w:rsidR="00BC5EEF">
        <w:t>No. 10</w:t>
      </w:r>
      <w:r>
        <w:t xml:space="preserve"> in contributing to the integrated review. As you know, the original plan had been for this to be some time in the autumn as a whole package. That should not have stopped us in </w:t>
      </w:r>
      <w:r w:rsidRPr="00BC5EEF">
        <w:t>defence from proceeding to where we are now. The budget is still where it is. The spending review is this week and decisions around funding have to be made. Our capabilities are fundamentally linked</w:t>
      </w:r>
      <w:r w:rsidRPr="00BC5EEF" w:rsidR="008A5E05">
        <w:t xml:space="preserve"> </w:t>
      </w:r>
      <w:r w:rsidRPr="00BC5EEF">
        <w:t>to those funding decisions</w:t>
      </w:r>
      <w:r w:rsidR="00BC5EEF">
        <w:t>.</w:t>
      </w:r>
      <w:r w:rsidRPr="00BC5EEF">
        <w:t xml:space="preserve"> </w:t>
      </w:r>
      <w:r w:rsidRPr="00BC5EEF" w:rsidR="00BC5EEF">
        <w:t>Therefore</w:t>
      </w:r>
      <w:r w:rsidRPr="00BC5EEF">
        <w:t>, it would be quite odd if it happened the other</w:t>
      </w:r>
      <w:r>
        <w:t xml:space="preserve"> way around</w:t>
      </w:r>
      <w:r w:rsidR="00BC5EEF">
        <w:t>: if</w:t>
      </w:r>
      <w:r w:rsidR="00DA46B0">
        <w:t xml:space="preserve"> </w:t>
      </w:r>
      <w:r>
        <w:t xml:space="preserve">the Chancellor stood up </w:t>
      </w:r>
      <w:r>
        <w:t>tomorrow and announced X amount of money for defence and we did not say anything other than, “We will get back to you in the IR t</w:t>
      </w:r>
      <w:r w:rsidR="00845E34">
        <w:t>o discuss the new money”. We have</w:t>
      </w:r>
      <w:r>
        <w:t xml:space="preserve"> to make that decision now. </w:t>
      </w:r>
    </w:p>
    <w:p w:rsidR="008A5E05" w:rsidRPr="001C3AE9" w:rsidP="001D5E04">
      <w:pPr>
        <w:pStyle w:val="Answer"/>
      </w:pPr>
      <w:r>
        <w:t xml:space="preserve">I could not have held any longer the challenges around our funding deficit anyhow. These things run out, time runs out and decisions have to be made. </w:t>
      </w:r>
      <w:r w:rsidR="00DA46B0">
        <w:t>The SDSR, the IR and</w:t>
      </w:r>
      <w:r w:rsidR="00845E34">
        <w:t>,</w:t>
      </w:r>
      <w:r w:rsidR="00DA46B0">
        <w:t xml:space="preserve"> indeed</w:t>
      </w:r>
      <w:r w:rsidR="00845E34">
        <w:t>,</w:t>
      </w:r>
      <w:r w:rsidR="00DA46B0">
        <w:t xml:space="preserve"> the CSR are for the following financial year; I have </w:t>
      </w:r>
      <w:r w:rsidRPr="001C3AE9">
        <w:t>significant pressures in this year alone</w:t>
      </w:r>
      <w:r w:rsidR="00DA46B0">
        <w:t xml:space="preserve"> that I have to meet and deal with.</w:t>
      </w:r>
    </w:p>
    <w:p w:rsidR="001D5E04" w:rsidRPr="001C3AE9" w:rsidP="008A5E05">
      <w:pPr>
        <w:pStyle w:val="Question"/>
      </w:pPr>
      <w:r w:rsidRPr="001C3AE9">
        <w:rPr>
          <w:b/>
        </w:rPr>
        <w:t>Chair:</w:t>
      </w:r>
      <w:r w:rsidRPr="001C3AE9">
        <w:t xml:space="preserve"> </w:t>
      </w:r>
      <w:r w:rsidR="00DA46B0">
        <w:t xml:space="preserve">I </w:t>
      </w:r>
      <w:r w:rsidRPr="001C3AE9">
        <w:t xml:space="preserve">hear and understand that. </w:t>
      </w:r>
      <w:r w:rsidR="00DA46B0">
        <w:t xml:space="preserve">We are </w:t>
      </w:r>
      <w:r w:rsidRPr="001C3AE9">
        <w:t xml:space="preserve">aware of </w:t>
      </w:r>
      <w:r w:rsidR="00DA46B0">
        <w:t xml:space="preserve">the </w:t>
      </w:r>
      <w:r w:rsidRPr="001C3AE9">
        <w:t xml:space="preserve">funding challenges </w:t>
      </w:r>
      <w:r w:rsidR="00DA46B0">
        <w:t xml:space="preserve">that you </w:t>
      </w:r>
      <w:r w:rsidRPr="001C3AE9">
        <w:t>face</w:t>
      </w:r>
      <w:r w:rsidR="00DA46B0">
        <w:t xml:space="preserve">, and it is </w:t>
      </w:r>
      <w:r w:rsidRPr="001C3AE9">
        <w:t xml:space="preserve">good to see </w:t>
      </w:r>
      <w:r w:rsidR="00DA46B0">
        <w:t xml:space="preserve">that you now </w:t>
      </w:r>
      <w:r w:rsidRPr="001C3AE9">
        <w:t xml:space="preserve">have funds to help. </w:t>
      </w:r>
      <w:r w:rsidR="00DA46B0">
        <w:t xml:space="preserve">I do not want </w:t>
      </w:r>
      <w:r w:rsidRPr="001C3AE9">
        <w:t xml:space="preserve">to </w:t>
      </w:r>
      <w:r w:rsidR="00DA46B0">
        <w:t xml:space="preserve">labour the point too much, but we still </w:t>
      </w:r>
      <w:r w:rsidRPr="001C3AE9">
        <w:t xml:space="preserve">need confirmation of what </w:t>
      </w:r>
      <w:r w:rsidR="00DA46B0">
        <w:t xml:space="preserve">the </w:t>
      </w:r>
      <w:r w:rsidRPr="001C3AE9">
        <w:t xml:space="preserve">threats </w:t>
      </w:r>
      <w:r w:rsidR="00657B12">
        <w:t xml:space="preserve">are </w:t>
      </w:r>
      <w:r w:rsidR="00845E34">
        <w:t xml:space="preserve">that </w:t>
      </w:r>
      <w:r w:rsidRPr="001C3AE9">
        <w:t xml:space="preserve">we </w:t>
      </w:r>
      <w:r w:rsidR="00DA46B0">
        <w:t xml:space="preserve">officially </w:t>
      </w:r>
      <w:r w:rsidRPr="001C3AE9">
        <w:t xml:space="preserve">face. </w:t>
      </w:r>
      <w:r w:rsidR="00DA46B0">
        <w:t>If we are l</w:t>
      </w:r>
      <w:r w:rsidRPr="001C3AE9">
        <w:t xml:space="preserve">ooking over </w:t>
      </w:r>
      <w:r w:rsidR="00DA46B0">
        <w:t xml:space="preserve">a </w:t>
      </w:r>
      <w:r w:rsidRPr="001C3AE9">
        <w:t>five</w:t>
      </w:r>
      <w:r w:rsidR="00DA46B0">
        <w:t>-</w:t>
      </w:r>
      <w:r w:rsidRPr="001C3AE9">
        <w:t xml:space="preserve">year </w:t>
      </w:r>
      <w:r w:rsidR="009859D2">
        <w:t xml:space="preserve">period </w:t>
      </w:r>
      <w:r w:rsidRPr="001C3AE9">
        <w:t xml:space="preserve">or </w:t>
      </w:r>
      <w:r w:rsidR="009859D2">
        <w:t xml:space="preserve">a </w:t>
      </w:r>
      <w:r w:rsidRPr="001C3AE9">
        <w:t>decade</w:t>
      </w:r>
      <w:r w:rsidR="00DA46B0">
        <w:t>, I and many would argue that C</w:t>
      </w:r>
      <w:r w:rsidRPr="001C3AE9">
        <w:t xml:space="preserve">hina now poses </w:t>
      </w:r>
      <w:r w:rsidR="00DA46B0">
        <w:t xml:space="preserve">a </w:t>
      </w:r>
      <w:r w:rsidRPr="001C3AE9">
        <w:t>geopolitical and strategic threat</w:t>
      </w:r>
      <w:r w:rsidR="00DA46B0">
        <w:t xml:space="preserve">, yet </w:t>
      </w:r>
      <w:r w:rsidRPr="001C3AE9">
        <w:t xml:space="preserve">nobody </w:t>
      </w:r>
      <w:r w:rsidR="00DA46B0">
        <w:t xml:space="preserve">in Government has yet </w:t>
      </w:r>
      <w:r w:rsidRPr="001C3AE9">
        <w:t xml:space="preserve">said </w:t>
      </w:r>
      <w:r w:rsidR="00DA46B0">
        <w:t xml:space="preserve">that and </w:t>
      </w:r>
      <w:r w:rsidRPr="001C3AE9">
        <w:t>confirmed it</w:t>
      </w:r>
      <w:r w:rsidR="00DA46B0">
        <w:t>, giving you, the MoD, clarity on where you need to focus</w:t>
      </w:r>
      <w:r w:rsidRPr="001C3AE9">
        <w:t xml:space="preserve">. </w:t>
      </w:r>
      <w:r w:rsidR="00DA46B0">
        <w:t xml:space="preserve">That is what I am asking for: when will we get confirmation of that? Is that likely to come in February? You say you know it already, but are we likely to see in print what the geopolitical short, medium and long-term threats </w:t>
      </w:r>
      <w:r w:rsidR="00845E34">
        <w:t xml:space="preserve">to Britain’s interests </w:t>
      </w:r>
      <w:r w:rsidR="00DA46B0">
        <w:t>are that we face?</w:t>
      </w:r>
    </w:p>
    <w:p w:rsidR="00DA46B0" w:rsidP="008A5E05">
      <w:pPr>
        <w:pStyle w:val="Answer"/>
      </w:pPr>
      <w:r w:rsidRPr="00D059A7">
        <w:rPr>
          <w:b/>
          <w:i/>
          <w:iCs/>
        </w:rPr>
        <w:t>Ben Wallace:</w:t>
      </w:r>
      <w:r w:rsidRPr="001C3AE9" w:rsidR="008A5E05">
        <w:rPr>
          <w:b/>
        </w:rPr>
        <w:t xml:space="preserve"> </w:t>
      </w:r>
      <w:r w:rsidR="00845E34">
        <w:t xml:space="preserve">A </w:t>
      </w:r>
      <w:r w:rsidRPr="001C3AE9" w:rsidR="008A5E05">
        <w:t>range of doc</w:t>
      </w:r>
      <w:r>
        <w:t>ument</w:t>
      </w:r>
      <w:r w:rsidRPr="001C3AE9" w:rsidR="008A5E05">
        <w:t xml:space="preserve">s </w:t>
      </w:r>
      <w:r w:rsidR="00845E34">
        <w:t xml:space="preserve">have </w:t>
      </w:r>
      <w:r>
        <w:t xml:space="preserve">already come out </w:t>
      </w:r>
      <w:r w:rsidRPr="001C3AE9" w:rsidR="008A5E05">
        <w:t xml:space="preserve">about </w:t>
      </w:r>
      <w:r>
        <w:t xml:space="preserve">the </w:t>
      </w:r>
      <w:r w:rsidRPr="001C3AE9" w:rsidR="008A5E05">
        <w:t>threat</w:t>
      </w:r>
      <w:r>
        <w:t>s</w:t>
      </w:r>
      <w:r w:rsidRPr="001C3AE9" w:rsidR="008A5E05">
        <w:t xml:space="preserve"> </w:t>
      </w:r>
      <w:r>
        <w:t xml:space="preserve">we </w:t>
      </w:r>
      <w:r w:rsidRPr="001C3AE9" w:rsidR="008A5E05">
        <w:t>face</w:t>
      </w:r>
      <w:r w:rsidR="00845E34">
        <w:t>.</w:t>
      </w:r>
      <w:r>
        <w:t xml:space="preserve"> </w:t>
      </w:r>
      <w:r w:rsidR="00845E34">
        <w:t xml:space="preserve">If </w:t>
      </w:r>
      <w:r>
        <w:t xml:space="preserve">you </w:t>
      </w:r>
      <w:r w:rsidRPr="001C3AE9" w:rsidR="008A5E05">
        <w:t xml:space="preserve">want </w:t>
      </w:r>
      <w:r>
        <w:t xml:space="preserve">a </w:t>
      </w:r>
      <w:r w:rsidRPr="001C3AE9" w:rsidR="008A5E05">
        <w:t xml:space="preserve">declaration by </w:t>
      </w:r>
      <w:r>
        <w:t>the G</w:t>
      </w:r>
      <w:r w:rsidRPr="001C3AE9" w:rsidR="008A5E05">
        <w:t>overnment</w:t>
      </w:r>
      <w:r>
        <w:t xml:space="preserve"> of who our enemies are, I am </w:t>
      </w:r>
      <w:r w:rsidRPr="001C3AE9" w:rsidR="008A5E05">
        <w:t xml:space="preserve">not sure </w:t>
      </w:r>
      <w:r>
        <w:t xml:space="preserve">even the IR will be specifically tailor-making a long list of the bad, </w:t>
      </w:r>
      <w:r w:rsidR="00845E34">
        <w:t xml:space="preserve">the </w:t>
      </w:r>
      <w:r>
        <w:t xml:space="preserve">good and </w:t>
      </w:r>
      <w:r w:rsidR="00845E34">
        <w:t xml:space="preserve">the </w:t>
      </w:r>
      <w:r>
        <w:t xml:space="preserve">neutral guys. </w:t>
      </w:r>
      <w:r w:rsidRPr="001C3AE9" w:rsidR="008A5E05">
        <w:t>I</w:t>
      </w:r>
      <w:r>
        <w:t>t will be about saying what the current status of the world is, in terms of conflict and instability, and what the current technology threatening to defeat our forces or to expose our vulnerabilities is</w:t>
      </w:r>
      <w:r w:rsidR="00845E34">
        <w:t>.</w:t>
      </w:r>
      <w:r>
        <w:t xml:space="preserve"> </w:t>
      </w:r>
      <w:r w:rsidR="00845E34">
        <w:t xml:space="preserve">We </w:t>
      </w:r>
      <w:r>
        <w:t>have talked about space or anti-space weapons that Russia and China have trialled, tested or</w:t>
      </w:r>
      <w:r w:rsidR="00845E34">
        <w:t>,</w:t>
      </w:r>
      <w:r>
        <w:t xml:space="preserve"> indeed</w:t>
      </w:r>
      <w:r w:rsidR="00845E34">
        <w:t>,</w:t>
      </w:r>
      <w:r>
        <w:t xml:space="preserve"> even fired, which we should be acutely aware of. </w:t>
      </w:r>
    </w:p>
    <w:p w:rsidR="00A72A88" w:rsidP="008A5E05">
      <w:pPr>
        <w:pStyle w:val="Answer"/>
      </w:pPr>
      <w:r>
        <w:t xml:space="preserve">To go back to the point, I </w:t>
      </w:r>
      <w:r w:rsidRPr="001C3AE9" w:rsidR="008A5E05">
        <w:t>know the sequence is important to you,</w:t>
      </w:r>
      <w:r>
        <w:t xml:space="preserve"> but</w:t>
      </w:r>
      <w:r w:rsidRPr="001C3AE9" w:rsidR="008A5E05">
        <w:t xml:space="preserve"> between now and </w:t>
      </w:r>
      <w:r>
        <w:t xml:space="preserve">January, which is </w:t>
      </w:r>
      <w:r w:rsidRPr="001C3AE9" w:rsidR="008A5E05">
        <w:t xml:space="preserve">when </w:t>
      </w:r>
      <w:r>
        <w:t xml:space="preserve">the </w:t>
      </w:r>
      <w:r w:rsidRPr="001C3AE9" w:rsidR="008A5E05">
        <w:t xml:space="preserve">IR </w:t>
      </w:r>
      <w:r>
        <w:t xml:space="preserve">will be </w:t>
      </w:r>
      <w:r w:rsidRPr="001C3AE9" w:rsidR="008A5E05">
        <w:t>delivered as a whole</w:t>
      </w:r>
      <w:r>
        <w:t xml:space="preserve">, we are talking about </w:t>
      </w:r>
      <w:r w:rsidRPr="001C3AE9" w:rsidR="008A5E05">
        <w:t>six</w:t>
      </w:r>
      <w:r>
        <w:t xml:space="preserve">, </w:t>
      </w:r>
      <w:r w:rsidRPr="001C3AE9" w:rsidR="008A5E05">
        <w:t xml:space="preserve">seven </w:t>
      </w:r>
      <w:r>
        <w:t xml:space="preserve">or eight </w:t>
      </w:r>
      <w:r w:rsidR="00845E34">
        <w:t xml:space="preserve">weeks. Therefore, </w:t>
      </w:r>
      <w:r>
        <w:t xml:space="preserve">it was important for defence, </w:t>
      </w:r>
      <w:r w:rsidRPr="001C3AE9" w:rsidR="008A5E05">
        <w:t xml:space="preserve">because </w:t>
      </w:r>
      <w:r>
        <w:t xml:space="preserve">it is </w:t>
      </w:r>
      <w:r w:rsidRPr="001C3AE9" w:rsidR="008A5E05">
        <w:t>so linked to budgetary pressures</w:t>
      </w:r>
      <w:r>
        <w:t xml:space="preserve">, to get where we are right now. I look at it as a </w:t>
      </w:r>
      <w:r w:rsidRPr="001C3AE9" w:rsidR="008A5E05">
        <w:t>building block</w:t>
      </w:r>
      <w:r>
        <w:t xml:space="preserve"> rather than a cart before a horse. It is a building block and it is responding to the threats</w:t>
      </w:r>
      <w:r w:rsidRPr="001C3AE9" w:rsidR="008A5E05">
        <w:t xml:space="preserve">. </w:t>
      </w:r>
    </w:p>
    <w:p w:rsidR="008A5E05" w:rsidRPr="001C3AE9" w:rsidP="008A5E05">
      <w:pPr>
        <w:pStyle w:val="Answer"/>
      </w:pPr>
      <w:r>
        <w:t xml:space="preserve">A lot of the threats do not need to come with a flag attached. Our forces, in some areas, are in desperate need of modernisation because of proliferation of capability. </w:t>
      </w:r>
      <w:r w:rsidR="00A72A88">
        <w:t>In the past, it would have been quite easy and comforting to say, “Only the Soviet Union has this capability”, so, as you say, we would have to declare the Soviet Union as the adversary and, in doing so, cover everything. Our b</w:t>
      </w:r>
      <w:r w:rsidRPr="001C3AE9">
        <w:t xml:space="preserve">iggest challenge </w:t>
      </w:r>
      <w:r w:rsidR="00A72A88">
        <w:t xml:space="preserve">in the 21st century is </w:t>
      </w:r>
      <w:r w:rsidRPr="001C3AE9">
        <w:t>proli</w:t>
      </w:r>
      <w:r w:rsidR="00A72A88">
        <w:t>f</w:t>
      </w:r>
      <w:r w:rsidRPr="001C3AE9">
        <w:t xml:space="preserve">eration. </w:t>
      </w:r>
      <w:r w:rsidR="00A72A88">
        <w:t>I do not know who all the threats are going to be because the r</w:t>
      </w:r>
      <w:r w:rsidRPr="001C3AE9">
        <w:t xml:space="preserve">eal threat posture </w:t>
      </w:r>
      <w:r w:rsidR="00A72A88">
        <w:t xml:space="preserve">to us will be </w:t>
      </w:r>
      <w:r w:rsidRPr="001C3AE9">
        <w:t>defined by what tech</w:t>
      </w:r>
      <w:r w:rsidR="00A72A88">
        <w:t>nology they have got their hands on. A lot of people out there do not like us.</w:t>
      </w:r>
    </w:p>
    <w:p w:rsidR="008A5E05" w:rsidRPr="001C3AE9" w:rsidP="009859D2">
      <w:pPr>
        <w:pStyle w:val="Remark"/>
      </w:pPr>
      <w:r w:rsidRPr="001C3AE9">
        <w:rPr>
          <w:b/>
        </w:rPr>
        <w:t>Chair:</w:t>
      </w:r>
      <w:r w:rsidRPr="001C3AE9">
        <w:t xml:space="preserve"> </w:t>
      </w:r>
      <w:r w:rsidR="00A72A88">
        <w:t xml:space="preserve">We need to </w:t>
      </w:r>
      <w:r w:rsidRPr="001C3AE9">
        <w:t>press on</w:t>
      </w:r>
      <w:r w:rsidR="00A72A88">
        <w:t xml:space="preserve">. I just make it clear that </w:t>
      </w:r>
      <w:r w:rsidRPr="001C3AE9">
        <w:t>in</w:t>
      </w:r>
      <w:r w:rsidR="00A72A88">
        <w:t xml:space="preserve"> the</w:t>
      </w:r>
      <w:r w:rsidRPr="001C3AE9">
        <w:t xml:space="preserve"> quadrennial review,</w:t>
      </w:r>
      <w:r w:rsidR="00A72A88">
        <w:t xml:space="preserve"> which is the equivalent that the US produces, it is </w:t>
      </w:r>
      <w:r w:rsidRPr="001C3AE9">
        <w:t xml:space="preserve">very clear </w:t>
      </w:r>
      <w:r w:rsidR="00A72A88">
        <w:t xml:space="preserve">in the executive summary exactly </w:t>
      </w:r>
      <w:r w:rsidRPr="001C3AE9">
        <w:t xml:space="preserve">what </w:t>
      </w:r>
      <w:r w:rsidR="00A72A88">
        <w:t xml:space="preserve">the </w:t>
      </w:r>
      <w:r w:rsidRPr="001C3AE9">
        <w:t>threats are</w:t>
      </w:r>
      <w:r w:rsidR="00845E34">
        <w:t xml:space="preserve"> that are posed.</w:t>
      </w:r>
      <w:r w:rsidR="00A72A88">
        <w:t xml:space="preserve"> </w:t>
      </w:r>
      <w:r w:rsidR="00845E34">
        <w:t xml:space="preserve">They </w:t>
      </w:r>
      <w:r w:rsidRPr="001C3AE9">
        <w:t xml:space="preserve">name countries </w:t>
      </w:r>
      <w:r w:rsidR="00A72A88">
        <w:t xml:space="preserve">that </w:t>
      </w:r>
      <w:r w:rsidRPr="001C3AE9">
        <w:t xml:space="preserve">pose </w:t>
      </w:r>
      <w:r w:rsidR="00A72A88">
        <w:t xml:space="preserve">a </w:t>
      </w:r>
      <w:r w:rsidRPr="001C3AE9">
        <w:t xml:space="preserve">geopolitical threat to </w:t>
      </w:r>
      <w:r w:rsidR="00A72A88">
        <w:t xml:space="preserve">the interests of the </w:t>
      </w:r>
      <w:r w:rsidRPr="001C3AE9">
        <w:t>U</w:t>
      </w:r>
      <w:r w:rsidR="00A72A88">
        <w:t>nited States</w:t>
      </w:r>
      <w:r w:rsidRPr="001C3AE9">
        <w:t xml:space="preserve">. </w:t>
      </w:r>
      <w:r w:rsidR="00A72A88">
        <w:t>I h</w:t>
      </w:r>
      <w:r w:rsidRPr="001C3AE9">
        <w:t xml:space="preserve">ope </w:t>
      </w:r>
      <w:r w:rsidR="00A72A88">
        <w:t xml:space="preserve">that is something we </w:t>
      </w:r>
      <w:r w:rsidR="00845E34">
        <w:t xml:space="preserve">can </w:t>
      </w:r>
      <w:r w:rsidRPr="001C3AE9">
        <w:t xml:space="preserve">tease out of </w:t>
      </w:r>
      <w:r w:rsidR="00A72A88">
        <w:t>the G</w:t>
      </w:r>
      <w:r w:rsidRPr="001C3AE9">
        <w:t>overnment</w:t>
      </w:r>
      <w:r w:rsidR="00A72A88">
        <w:t xml:space="preserve"> to make it clear, because it is that ambiguity, particularly with China, that means we continue in a place of denial. </w:t>
      </w:r>
    </w:p>
    <w:p w:rsidR="008A5E05" w:rsidP="009859D2">
      <w:pPr>
        <w:pStyle w:val="Question"/>
      </w:pPr>
      <w:r>
        <w:rPr>
          <w:b/>
        </w:rPr>
        <w:t>Mr Jones:</w:t>
      </w:r>
      <w:r w:rsidRPr="001C3AE9">
        <w:t xml:space="preserve"> </w:t>
      </w:r>
      <w:r w:rsidR="00A72A88">
        <w:t>Secretary of State, as s</w:t>
      </w:r>
      <w:r w:rsidRPr="001C3AE9">
        <w:t xml:space="preserve">omeone </w:t>
      </w:r>
      <w:r w:rsidR="00A72A88">
        <w:t xml:space="preserve">who is </w:t>
      </w:r>
      <w:r w:rsidRPr="001C3AE9">
        <w:t xml:space="preserve">passionate about defence, </w:t>
      </w:r>
      <w:r w:rsidR="00A72A88">
        <w:t xml:space="preserve">can I </w:t>
      </w:r>
      <w:r w:rsidRPr="001C3AE9">
        <w:t>welcome last week’s announ</w:t>
      </w:r>
      <w:r w:rsidR="00A72A88">
        <w:t>ce</w:t>
      </w:r>
      <w:r w:rsidRPr="001C3AE9">
        <w:t>m</w:t>
      </w:r>
      <w:r w:rsidR="00A72A88">
        <w:t>e</w:t>
      </w:r>
      <w:r w:rsidRPr="001C3AE9">
        <w:t>nt</w:t>
      </w:r>
      <w:r w:rsidR="00A72A88">
        <w:t xml:space="preserve"> of the funding? Particularly as c</w:t>
      </w:r>
      <w:r w:rsidRPr="001C3AE9">
        <w:t xml:space="preserve">hair of </w:t>
      </w:r>
      <w:r w:rsidR="00A72A88">
        <w:t xml:space="preserve">the </w:t>
      </w:r>
      <w:r w:rsidR="009859D2">
        <w:t>all-party parliamentary group for shipbuilding and ship repair</w:t>
      </w:r>
      <w:r w:rsidRPr="001C3AE9">
        <w:t xml:space="preserve">, </w:t>
      </w:r>
      <w:r w:rsidR="00A72A88">
        <w:t xml:space="preserve">can I also </w:t>
      </w:r>
      <w:r w:rsidRPr="001C3AE9">
        <w:t xml:space="preserve">welcome </w:t>
      </w:r>
      <w:r w:rsidR="00A72A88">
        <w:t xml:space="preserve">the </w:t>
      </w:r>
      <w:r w:rsidRPr="001C3AE9">
        <w:t>emphasis on shipbuilding</w:t>
      </w:r>
      <w:r w:rsidR="00A72A88">
        <w:t xml:space="preserve">? </w:t>
      </w:r>
      <w:r w:rsidR="00845E34">
        <w:t xml:space="preserve">The </w:t>
      </w:r>
      <w:r w:rsidR="00A72A88">
        <w:t>Prime Minister made a lot of play last week about the ways in which this can revitalise our sovereign shipbuilding capacity. In terms of timescales, could I ask you something I have asked you on numerous occasions myself, as has John Spellar, which is around the issue of fleet solid support vessels</w:t>
      </w:r>
      <w:r w:rsidR="00657B12">
        <w:t>?</w:t>
      </w:r>
      <w:r w:rsidR="00A72A88">
        <w:t xml:space="preserve"> When will these be procured?</w:t>
      </w:r>
    </w:p>
    <w:p w:rsidR="00A72A88" w:rsidRPr="00A72A88" w:rsidP="00A72A88">
      <w:pPr>
        <w:pStyle w:val="QuestionCont"/>
      </w:pPr>
      <w:r>
        <w:t xml:space="preserve">Secondly, just in terms of the additional vessels that were announced last week, </w:t>
      </w:r>
      <w:r w:rsidR="00657B12">
        <w:t xml:space="preserve">what is </w:t>
      </w:r>
      <w:r>
        <w:t>the new Type 32 vessel</w:t>
      </w:r>
      <w:r w:rsidR="009859D2">
        <w:t>,</w:t>
      </w:r>
      <w:r>
        <w:t xml:space="preserve"> and will it be able to do our NATO tasks?</w:t>
      </w:r>
    </w:p>
    <w:p w:rsidR="00A72A88" w:rsidP="008A5E05">
      <w:pPr>
        <w:pStyle w:val="Answer"/>
      </w:pPr>
      <w:r w:rsidRPr="00D059A7">
        <w:rPr>
          <w:b/>
          <w:i/>
          <w:iCs/>
        </w:rPr>
        <w:t>Ben Wallace:</w:t>
      </w:r>
      <w:r w:rsidRPr="001C3AE9" w:rsidR="008A5E05">
        <w:rPr>
          <w:b/>
        </w:rPr>
        <w:t xml:space="preserve"> </w:t>
      </w:r>
      <w:r>
        <w:t xml:space="preserve">On the fleet solid support ships, </w:t>
      </w:r>
      <w:r w:rsidRPr="001C3AE9" w:rsidR="008A5E05">
        <w:t>I</w:t>
      </w:r>
      <w:r>
        <w:t xml:space="preserve"> have</w:t>
      </w:r>
      <w:r w:rsidRPr="001C3AE9" w:rsidR="008A5E05">
        <w:t xml:space="preserve"> said</w:t>
      </w:r>
      <w:r>
        <w:t xml:space="preserve"> that</w:t>
      </w:r>
      <w:r w:rsidRPr="001C3AE9" w:rsidR="008A5E05">
        <w:t>,</w:t>
      </w:r>
      <w:r>
        <w:t xml:space="preserve"> first of all, </w:t>
      </w:r>
      <w:r w:rsidRPr="001C3AE9" w:rsidR="008A5E05">
        <w:t>having</w:t>
      </w:r>
      <w:r>
        <w:t xml:space="preserve"> </w:t>
      </w:r>
      <w:r w:rsidRPr="001C3AE9" w:rsidR="008A5E05">
        <w:t xml:space="preserve">cancelled </w:t>
      </w:r>
      <w:r>
        <w:t xml:space="preserve">the </w:t>
      </w:r>
      <w:r w:rsidRPr="001C3AE9" w:rsidR="008A5E05">
        <w:t>prev</w:t>
      </w:r>
      <w:r>
        <w:t xml:space="preserve">ious </w:t>
      </w:r>
      <w:r w:rsidRPr="001C3AE9" w:rsidR="008A5E05">
        <w:t>tender process</w:t>
      </w:r>
      <w:r>
        <w:t xml:space="preserve"> and the previous competition, which was effectively </w:t>
      </w:r>
      <w:r w:rsidRPr="001C3AE9" w:rsidR="008A5E05">
        <w:t>delinquent,</w:t>
      </w:r>
      <w:r>
        <w:t xml:space="preserve"> we </w:t>
      </w:r>
      <w:r w:rsidRPr="001C3AE9" w:rsidR="008A5E05">
        <w:t>went back out to engage with potential bidders</w:t>
      </w:r>
      <w:r>
        <w:t xml:space="preserve">. We have had those discussions and we will pretty soon be in a position to start the </w:t>
      </w:r>
      <w:r w:rsidR="00657B12">
        <w:t>competition</w:t>
      </w:r>
      <w:r>
        <w:t xml:space="preserve">. I can get you an exact date if you want one; I can write to the Committee and let you know. </w:t>
      </w:r>
    </w:p>
    <w:p w:rsidR="003B0E6D" w:rsidP="008A5E05">
      <w:pPr>
        <w:pStyle w:val="Answer"/>
      </w:pPr>
      <w:r>
        <w:t>Exactly as you say, part of the challenge for our shipbuilding industry is about making sure that we have a pipeline rather than a feast and famine. I want to make sure that all the ship contracts we place allow a throughput of work through our yards that is enough for me to be able to say to the owners of the yards, “You have a reason to invest in your workforce and your capital</w:t>
      </w:r>
      <w:r w:rsidR="00845E34">
        <w:t>”</w:t>
      </w:r>
      <w:r>
        <w:t xml:space="preserve">, </w:t>
      </w:r>
      <w:r w:rsidR="00845E34">
        <w:t xml:space="preserve">so they </w:t>
      </w:r>
      <w:r>
        <w:t>cannot use the excuse</w:t>
      </w:r>
      <w:r>
        <w:t xml:space="preserve">, </w:t>
      </w:r>
      <w:r w:rsidR="00845E34">
        <w:t>“</w:t>
      </w:r>
      <w:r>
        <w:t>I</w:t>
      </w:r>
      <w:r>
        <w:t>n five years’ time it is all coming to an end</w:t>
      </w:r>
      <w:r w:rsidR="00657B12">
        <w:t>,</w:t>
      </w:r>
      <w:r>
        <w:t xml:space="preserve"> so why would we really carry on?” </w:t>
      </w:r>
    </w:p>
    <w:p w:rsidR="008A5E05" w:rsidRPr="00845E34" w:rsidP="008A5E05">
      <w:pPr>
        <w:pStyle w:val="Answer"/>
      </w:pPr>
      <w:r>
        <w:t>You and I both agree that productivity and competition with other, sometimes subsidised European yards is really important if we are going to stake a claim fo</w:t>
      </w:r>
      <w:r w:rsidR="00845E34">
        <w:t xml:space="preserve">r the future shipping industry. That </w:t>
      </w:r>
      <w:r>
        <w:t xml:space="preserve">is why I want to make sure that it is scheduled, let us say, </w:t>
      </w:r>
      <w:r w:rsidR="00845E34">
        <w:t>so</w:t>
      </w:r>
      <w:r>
        <w:t xml:space="preserve"> that we </w:t>
      </w:r>
      <w:r w:rsidR="00845E34">
        <w:t xml:space="preserve">can </w:t>
      </w:r>
      <w:r>
        <w:t>fill a slot when diff</w:t>
      </w:r>
      <w:r w:rsidRPr="001C3AE9">
        <w:t>e</w:t>
      </w:r>
      <w:r>
        <w:t>ren</w:t>
      </w:r>
      <w:r w:rsidRPr="001C3AE9">
        <w:t>t</w:t>
      </w:r>
      <w:r>
        <w:t xml:space="preserve"> yards come out of build. I cannot tell you how important that is, because there is nothing more frustrating, sitting at my desk, than someone saying that there is not actually the capacity next</w:t>
      </w:r>
      <w:r w:rsidRPr="001C3AE9">
        <w:t xml:space="preserve"> year or in five years</w:t>
      </w:r>
      <w:r>
        <w:t xml:space="preserve"> in a yard, so it will have to </w:t>
      </w:r>
      <w:r w:rsidRPr="001C3AE9">
        <w:t xml:space="preserve">go abroad. </w:t>
      </w:r>
      <w:r>
        <w:t xml:space="preserve">I do not </w:t>
      </w:r>
      <w:r w:rsidRPr="001C3AE9">
        <w:t>want that to be the reason we can</w:t>
      </w:r>
      <w:r>
        <w:t xml:space="preserve">not </w:t>
      </w:r>
      <w:r w:rsidRPr="001C3AE9">
        <w:t xml:space="preserve">do it. </w:t>
      </w:r>
      <w:r>
        <w:t xml:space="preserve">What I am crafting right now is to make sure </w:t>
      </w:r>
      <w:r w:rsidRPr="00845E34">
        <w:t>it is in the right place.</w:t>
      </w:r>
    </w:p>
    <w:p w:rsidR="008A5E05" w:rsidRPr="001C3AE9" w:rsidP="008A5E05">
      <w:pPr>
        <w:pStyle w:val="Question"/>
      </w:pPr>
      <w:r w:rsidRPr="00845E34">
        <w:rPr>
          <w:b/>
        </w:rPr>
        <w:t>Mr Jones:</w:t>
      </w:r>
      <w:r w:rsidRPr="00845E34">
        <w:t xml:space="preserve"> </w:t>
      </w:r>
      <w:r w:rsidRPr="00845E34" w:rsidR="003B0E6D">
        <w:t>Those would be differen</w:t>
      </w:r>
      <w:r w:rsidRPr="00845E34" w:rsidR="00845E34">
        <w:t xml:space="preserve">t yards. They would not be the </w:t>
      </w:r>
      <w:r w:rsidRPr="00845E34" w:rsidR="001B08F4">
        <w:t>d</w:t>
      </w:r>
      <w:r w:rsidRPr="00845E34" w:rsidR="003B0E6D">
        <w:t xml:space="preserve">estroyer </w:t>
      </w:r>
      <w:r w:rsidRPr="00845E34" w:rsidR="001B08F4">
        <w:t>and frigate</w:t>
      </w:r>
      <w:r w:rsidRPr="00845E34" w:rsidR="003B0E6D">
        <w:t xml:space="preserve"> yards</w:t>
      </w:r>
      <w:r w:rsidR="003B0E6D">
        <w:t>, would they?</w:t>
      </w:r>
    </w:p>
    <w:p w:rsidR="003B0E6D" w:rsidP="003B0E6D">
      <w:pPr>
        <w:pStyle w:val="Answer"/>
      </w:pPr>
      <w:r w:rsidRPr="00D059A7">
        <w:rPr>
          <w:b/>
          <w:i/>
          <w:iCs/>
        </w:rPr>
        <w:t>Ben Wallace:</w:t>
      </w:r>
      <w:r w:rsidRPr="001C3AE9" w:rsidR="008A5E05">
        <w:rPr>
          <w:b/>
        </w:rPr>
        <w:t xml:space="preserve"> </w:t>
      </w:r>
      <w:r>
        <w:t xml:space="preserve">It </w:t>
      </w:r>
      <w:r w:rsidRPr="001C3AE9" w:rsidR="008A5E05">
        <w:t>depend</w:t>
      </w:r>
      <w:r>
        <w:t xml:space="preserve">s on </w:t>
      </w:r>
      <w:r w:rsidRPr="001C3AE9" w:rsidR="008A5E05">
        <w:t xml:space="preserve">who bids. </w:t>
      </w:r>
      <w:r>
        <w:t xml:space="preserve">It depends on who actually wants to make the ships. I have been </w:t>
      </w:r>
      <w:r w:rsidRPr="001C3AE9" w:rsidR="008A5E05">
        <w:t xml:space="preserve">abroad and got </w:t>
      </w:r>
      <w:r>
        <w:t xml:space="preserve">business for some certain yards, and I was only told last week that the yard has now decided that </w:t>
      </w:r>
      <w:r w:rsidR="00845E34">
        <w:t>it</w:t>
      </w:r>
      <w:r>
        <w:t xml:space="preserve"> do</w:t>
      </w:r>
      <w:r w:rsidR="00845E34">
        <w:t>es</w:t>
      </w:r>
      <w:r>
        <w:t xml:space="preserve"> not want to make something. </w:t>
      </w:r>
    </w:p>
    <w:p w:rsidR="008A5E05" w:rsidRPr="001C3AE9" w:rsidP="003B0E6D">
      <w:pPr>
        <w:pStyle w:val="Question"/>
      </w:pPr>
      <w:r w:rsidRPr="001C3AE9">
        <w:rPr>
          <w:b/>
        </w:rPr>
        <w:t>Chair:</w:t>
      </w:r>
      <w:r w:rsidRPr="001C3AE9">
        <w:t xml:space="preserve"> </w:t>
      </w:r>
      <w:r w:rsidR="003B0E6D">
        <w:t xml:space="preserve">We need to make progress. Could you just answer Kevan Jones’ question? </w:t>
      </w:r>
      <w:r w:rsidR="00754561">
        <w:t xml:space="preserve">You can write to the Committee. Just </w:t>
      </w:r>
      <w:r w:rsidR="003B0E6D">
        <w:t>give us a quick hint as to what the Type 32 will be about</w:t>
      </w:r>
      <w:r w:rsidR="00845E34">
        <w:t>.</w:t>
      </w:r>
    </w:p>
    <w:p w:rsidR="008A5E05" w:rsidRPr="001C3AE9" w:rsidP="008A5E05">
      <w:pPr>
        <w:pStyle w:val="Answer"/>
      </w:pPr>
      <w:r w:rsidRPr="00D059A7">
        <w:rPr>
          <w:b/>
          <w:i/>
          <w:iCs/>
        </w:rPr>
        <w:t>Ben Wallace:</w:t>
      </w:r>
      <w:r w:rsidRPr="001C3AE9">
        <w:rPr>
          <w:b/>
        </w:rPr>
        <w:t xml:space="preserve"> </w:t>
      </w:r>
      <w:r w:rsidR="003B0E6D">
        <w:t xml:space="preserve">The Type 32 is </w:t>
      </w:r>
      <w:r w:rsidRPr="001C3AE9">
        <w:t xml:space="preserve">not in the next </w:t>
      </w:r>
      <w:r w:rsidR="003B0E6D">
        <w:t xml:space="preserve">five </w:t>
      </w:r>
      <w:r w:rsidRPr="001C3AE9">
        <w:t>years</w:t>
      </w:r>
      <w:r w:rsidR="003B0E6D">
        <w:t>. It is a commitment to put funding to the next Type 32 programme. The Type 32, we hope, will come further along from the Type 31, which is only five ships. The Type 32 will hopefully follow a similar track. They will be able to be used for NATO, and we can probably reveal more details about those as we go. The N</w:t>
      </w:r>
      <w:r w:rsidRPr="001C3AE9">
        <w:t xml:space="preserve">avy </w:t>
      </w:r>
      <w:r w:rsidR="003B0E6D">
        <w:t xml:space="preserve">has </w:t>
      </w:r>
      <w:r w:rsidRPr="001C3AE9">
        <w:t>requested</w:t>
      </w:r>
      <w:r w:rsidR="003B0E6D">
        <w:t xml:space="preserve"> another class of shi</w:t>
      </w:r>
      <w:r w:rsidR="001B08F4">
        <w:t xml:space="preserve">p; that is the Type 32. If you think of the profile, the Type 23 will be coming out of service, and some of that will be picked up by the Type 26s and the Type 45s, which are hopefully, with a PIP correction, going to run longer than they would have done. It is about </w:t>
      </w:r>
      <w:r w:rsidRPr="001C3AE9">
        <w:t xml:space="preserve">increasing </w:t>
      </w:r>
      <w:r w:rsidR="001B08F4">
        <w:t xml:space="preserve">our </w:t>
      </w:r>
      <w:r w:rsidRPr="001C3AE9">
        <w:t>surface</w:t>
      </w:r>
      <w:r w:rsidR="001B08F4">
        <w:t xml:space="preserve"> fighting ships, destroyers and frigates.</w:t>
      </w:r>
    </w:p>
    <w:p w:rsidR="008A5E05" w:rsidRPr="001C3AE9" w:rsidP="008A5E05">
      <w:pPr>
        <w:pStyle w:val="Question"/>
      </w:pPr>
      <w:r w:rsidRPr="001C3AE9">
        <w:rPr>
          <w:b/>
        </w:rPr>
        <w:t>Chair:</w:t>
      </w:r>
      <w:r w:rsidRPr="001C3AE9">
        <w:t xml:space="preserve"> </w:t>
      </w:r>
      <w:r w:rsidR="001B08F4">
        <w:t xml:space="preserve">Maybe I can get another letter out of you, if you can give us the </w:t>
      </w:r>
      <w:r w:rsidRPr="001C3AE9">
        <w:t xml:space="preserve">parameters </w:t>
      </w:r>
      <w:r w:rsidR="001B08F4">
        <w:t xml:space="preserve">as to </w:t>
      </w:r>
      <w:r w:rsidRPr="001C3AE9">
        <w:t xml:space="preserve">what </w:t>
      </w:r>
      <w:r w:rsidR="001B08F4">
        <w:t xml:space="preserve">you </w:t>
      </w:r>
      <w:r w:rsidRPr="001C3AE9">
        <w:t xml:space="preserve">understand </w:t>
      </w:r>
      <w:r w:rsidR="001B08F4">
        <w:t>the T</w:t>
      </w:r>
      <w:r w:rsidRPr="001C3AE9">
        <w:t>ype 32 to be</w:t>
      </w:r>
      <w:r w:rsidR="001B08F4">
        <w:t xml:space="preserve">, because this is the first </w:t>
      </w:r>
      <w:r w:rsidR="009859D2">
        <w:t xml:space="preserve">that </w:t>
      </w:r>
      <w:r w:rsidR="001B08F4">
        <w:t>we have heard of it. It is very exciting.</w:t>
      </w:r>
    </w:p>
    <w:p w:rsidR="0083724A" w:rsidRPr="001C3AE9" w:rsidP="0083724A">
      <w:pPr>
        <w:pStyle w:val="Answer"/>
      </w:pPr>
      <w:r w:rsidRPr="00D059A7">
        <w:rPr>
          <w:b/>
          <w:i/>
          <w:iCs/>
        </w:rPr>
        <w:t>Ben Wallace:</w:t>
      </w:r>
      <w:r w:rsidRPr="001C3AE9">
        <w:rPr>
          <w:b/>
        </w:rPr>
        <w:t xml:space="preserve"> </w:t>
      </w:r>
      <w:r w:rsidR="001B08F4">
        <w:t xml:space="preserve">I will. Can I just say something </w:t>
      </w:r>
      <w:r w:rsidR="00754561">
        <w:t>on</w:t>
      </w:r>
      <w:r w:rsidR="001B08F4">
        <w:t xml:space="preserve"> your point about the IR, which does link to this? Over the </w:t>
      </w:r>
      <w:r w:rsidRPr="001C3AE9">
        <w:t>next few months</w:t>
      </w:r>
      <w:r w:rsidR="001B08F4">
        <w:t xml:space="preserve">, we will </w:t>
      </w:r>
      <w:r w:rsidRPr="001C3AE9">
        <w:t>set out</w:t>
      </w:r>
      <w:r w:rsidR="001B08F4">
        <w:t xml:space="preserve"> some of those issues that you will have concerns about more specifically. I will be doing, as will some of our military leaders, a series of statements or publications that talk about threat, modernisation, the need, if there is</w:t>
      </w:r>
      <w:r w:rsidR="00754561">
        <w:t xml:space="preserve"> a need</w:t>
      </w:r>
      <w:r w:rsidR="001B08F4">
        <w:t>, for reform, the new domains and</w:t>
      </w:r>
      <w:r w:rsidR="00754561">
        <w:t>,</w:t>
      </w:r>
      <w:r w:rsidR="001B08F4">
        <w:t xml:space="preserve"> indeed</w:t>
      </w:r>
      <w:r w:rsidR="00754561">
        <w:t>,</w:t>
      </w:r>
      <w:r w:rsidR="001B08F4">
        <w:t xml:space="preserve"> talk about what the Navy’s plans will be for the future. </w:t>
      </w:r>
    </w:p>
    <w:p w:rsidR="0083724A" w:rsidRPr="001C3AE9" w:rsidP="0083724A">
      <w:pPr>
        <w:pStyle w:val="Question"/>
      </w:pPr>
      <w:r w:rsidRPr="001C3AE9">
        <w:rPr>
          <w:b/>
        </w:rPr>
        <w:t>Martin Docherty-Hughes:</w:t>
      </w:r>
      <w:r w:rsidRPr="001C3AE9">
        <w:t xml:space="preserve"> </w:t>
      </w:r>
      <w:r w:rsidR="001B08F4">
        <w:t xml:space="preserve">Secretary of State, the Committee is also very interested in how we reward members of the </w:t>
      </w:r>
      <w:r w:rsidR="00BC5EEF">
        <w:t>Armed Forces</w:t>
      </w:r>
      <w:r w:rsidR="001B08F4">
        <w:t xml:space="preserve">, not just for the response to Covid-19 but also around recruitment. I wonder if you would agree that means that members of the </w:t>
      </w:r>
      <w:r w:rsidR="00BC5EEF">
        <w:t>Armed Forces</w:t>
      </w:r>
      <w:r w:rsidR="001B08F4">
        <w:t xml:space="preserve"> need an </w:t>
      </w:r>
      <w:r w:rsidRPr="001C3AE9">
        <w:t>above</w:t>
      </w:r>
      <w:r w:rsidR="001B08F4">
        <w:t>-</w:t>
      </w:r>
      <w:r w:rsidRPr="001C3AE9">
        <w:t>inflation pay</w:t>
      </w:r>
      <w:r w:rsidR="001B08F4">
        <w:t xml:space="preserve"> </w:t>
      </w:r>
      <w:r w:rsidRPr="001C3AE9">
        <w:t>rise</w:t>
      </w:r>
      <w:r w:rsidR="001B08F4">
        <w:t xml:space="preserve"> in the public sector pay negotiations that are going on. Is that something you would support?</w:t>
      </w:r>
    </w:p>
    <w:p w:rsidR="008B5567" w:rsidRPr="001C3AE9" w:rsidP="0083724A">
      <w:pPr>
        <w:pStyle w:val="Answer"/>
      </w:pPr>
      <w:r w:rsidRPr="00D059A7">
        <w:rPr>
          <w:b/>
          <w:i/>
          <w:iCs/>
        </w:rPr>
        <w:t>Ben Wallace:</w:t>
      </w:r>
      <w:r w:rsidRPr="001C3AE9" w:rsidR="0083724A">
        <w:rPr>
          <w:b/>
        </w:rPr>
        <w:t xml:space="preserve"> </w:t>
      </w:r>
      <w:r w:rsidR="001B08F4">
        <w:t xml:space="preserve">I know, having </w:t>
      </w:r>
      <w:r w:rsidRPr="001C3AE9" w:rsidR="0083724A">
        <w:t>been thro</w:t>
      </w:r>
      <w:r w:rsidR="001B08F4">
        <w:t>u</w:t>
      </w:r>
      <w:r w:rsidRPr="001C3AE9" w:rsidR="0083724A">
        <w:t xml:space="preserve">gh </w:t>
      </w:r>
      <w:r w:rsidR="001B08F4">
        <w:t xml:space="preserve">the </w:t>
      </w:r>
      <w:r w:rsidRPr="001C3AE9" w:rsidR="0083724A">
        <w:t xml:space="preserve">negotiation </w:t>
      </w:r>
      <w:r w:rsidR="001B08F4">
        <w:t xml:space="preserve">process, </w:t>
      </w:r>
      <w:r w:rsidRPr="001C3AE9" w:rsidR="0083724A">
        <w:t xml:space="preserve">how </w:t>
      </w:r>
      <w:r w:rsidR="001B08F4">
        <w:t xml:space="preserve">very </w:t>
      </w:r>
      <w:r w:rsidRPr="001C3AE9" w:rsidR="0083724A">
        <w:t xml:space="preserve">tight </w:t>
      </w:r>
      <w:r w:rsidR="001B08F4">
        <w:t xml:space="preserve">we are </w:t>
      </w:r>
      <w:r w:rsidRPr="001C3AE9" w:rsidR="0083724A">
        <w:t xml:space="preserve">on </w:t>
      </w:r>
      <w:r w:rsidR="001B08F4">
        <w:t xml:space="preserve">the </w:t>
      </w:r>
      <w:r w:rsidRPr="001C3AE9" w:rsidR="0083724A">
        <w:t>public sector deficit</w:t>
      </w:r>
      <w:r w:rsidR="001B08F4">
        <w:t xml:space="preserve"> place that we are in. In terms of the amount of money we have spent, last week, when we announced £16.5 billion—</w:t>
      </w:r>
    </w:p>
    <w:p w:rsidR="0083724A" w:rsidRPr="001C3AE9" w:rsidP="008B5567">
      <w:pPr>
        <w:pStyle w:val="Question"/>
      </w:pPr>
      <w:r w:rsidRPr="001C3AE9">
        <w:rPr>
          <w:b/>
        </w:rPr>
        <w:t>Martin Docherty-Hughes:</w:t>
      </w:r>
      <w:r w:rsidRPr="001C3AE9">
        <w:t xml:space="preserve"> </w:t>
      </w:r>
      <w:r w:rsidR="001B08F4">
        <w:t xml:space="preserve">I </w:t>
      </w:r>
      <w:r w:rsidRPr="001C3AE9">
        <w:t xml:space="preserve">take it </w:t>
      </w:r>
      <w:r w:rsidR="001B08F4">
        <w:t xml:space="preserve">that is </w:t>
      </w:r>
      <w:r w:rsidRPr="001C3AE9">
        <w:t>a no</w:t>
      </w:r>
      <w:r w:rsidR="001B08F4">
        <w:t>.</w:t>
      </w:r>
    </w:p>
    <w:p w:rsidR="008B5567" w:rsidRPr="001C3AE9" w:rsidP="008B5567">
      <w:pPr>
        <w:pStyle w:val="Answer"/>
      </w:pPr>
      <w:r w:rsidRPr="00D059A7">
        <w:rPr>
          <w:b/>
          <w:i/>
          <w:iCs/>
        </w:rPr>
        <w:t>Ben Wallace:</w:t>
      </w:r>
      <w:r w:rsidRPr="001C3AE9">
        <w:rPr>
          <w:b/>
        </w:rPr>
        <w:t xml:space="preserve"> </w:t>
      </w:r>
      <w:r w:rsidR="001473B6">
        <w:t xml:space="preserve">If we are to </w:t>
      </w:r>
      <w:r w:rsidRPr="001C3AE9">
        <w:t xml:space="preserve">give </w:t>
      </w:r>
      <w:r w:rsidR="001473B6">
        <w:t xml:space="preserve">our </w:t>
      </w:r>
      <w:r w:rsidRPr="001C3AE9">
        <w:t xml:space="preserve">public sector workers, whether </w:t>
      </w:r>
      <w:r w:rsidR="001473B6">
        <w:t xml:space="preserve">they are </w:t>
      </w:r>
      <w:r w:rsidRPr="001C3AE9">
        <w:t>uniform</w:t>
      </w:r>
      <w:r w:rsidR="001473B6">
        <w:t xml:space="preserve">, </w:t>
      </w:r>
      <w:r w:rsidRPr="001C3AE9">
        <w:t>military</w:t>
      </w:r>
      <w:r w:rsidR="001473B6">
        <w:t xml:space="preserve">, </w:t>
      </w:r>
      <w:r w:rsidRPr="001C3AE9">
        <w:t>nurses</w:t>
      </w:r>
      <w:r w:rsidR="001473B6">
        <w:t xml:space="preserve"> or anything else</w:t>
      </w:r>
      <w:r w:rsidR="00754561">
        <w:t>,</w:t>
      </w:r>
      <w:r w:rsidR="001473B6">
        <w:t xml:space="preserve"> the </w:t>
      </w:r>
      <w:r w:rsidRPr="001C3AE9">
        <w:t>best we can</w:t>
      </w:r>
      <w:r w:rsidR="001473B6">
        <w:t xml:space="preserve">, we </w:t>
      </w:r>
      <w:r w:rsidRPr="001C3AE9">
        <w:t xml:space="preserve">have to get good public finances. </w:t>
      </w:r>
      <w:r w:rsidR="001473B6">
        <w:t>I would l</w:t>
      </w:r>
      <w:r w:rsidRPr="001C3AE9">
        <w:t xml:space="preserve">ove to reward </w:t>
      </w:r>
      <w:r w:rsidR="001473B6">
        <w:t xml:space="preserve">our </w:t>
      </w:r>
      <w:r w:rsidR="00BC5EEF">
        <w:t>Armed Forces</w:t>
      </w:r>
      <w:r w:rsidR="001473B6">
        <w:t xml:space="preserve">; we are rewarding them through this settlement with things like </w:t>
      </w:r>
      <w:r w:rsidRPr="001C3AE9">
        <w:t>free wraparound chil</w:t>
      </w:r>
      <w:r w:rsidR="001473B6">
        <w:t>d</w:t>
      </w:r>
      <w:r w:rsidRPr="001C3AE9">
        <w:t>care</w:t>
      </w:r>
      <w:r w:rsidR="001473B6">
        <w:t xml:space="preserve">, to add to their terms and conditions and give them </w:t>
      </w:r>
      <w:r w:rsidR="001473B6">
        <w:t>better support. I also recognise that we have to balance and do our best to try to deal with this economic impact. It is up to the Chancellor, in the end, how he manages the overall nation’s finance</w:t>
      </w:r>
      <w:r w:rsidR="00754561">
        <w:t>s</w:t>
      </w:r>
      <w:r w:rsidR="001473B6">
        <w:t xml:space="preserve">, but at the moment, in this period, I support the position of the Chancellor and we will get </w:t>
      </w:r>
      <w:r w:rsidRPr="001C3AE9">
        <w:t>more details tomorrow</w:t>
      </w:r>
      <w:r w:rsidR="001473B6">
        <w:t>.</w:t>
      </w:r>
    </w:p>
    <w:p w:rsidR="008B5567" w:rsidRPr="001C3AE9" w:rsidP="009859D2">
      <w:pPr>
        <w:pStyle w:val="Remark"/>
      </w:pPr>
      <w:r w:rsidRPr="001C3AE9">
        <w:rPr>
          <w:b/>
        </w:rPr>
        <w:t>Chair:</w:t>
      </w:r>
      <w:r w:rsidRPr="001C3AE9">
        <w:t xml:space="preserve"> </w:t>
      </w:r>
      <w:r w:rsidR="001473B6">
        <w:t xml:space="preserve">Can I just </w:t>
      </w:r>
      <w:r w:rsidRPr="001C3AE9">
        <w:t>endorse</w:t>
      </w:r>
      <w:r w:rsidR="001473B6">
        <w:t xml:space="preserve"> the spirit of what </w:t>
      </w:r>
      <w:r w:rsidRPr="001473B6" w:rsidR="001473B6">
        <w:t>Martin Docherty-Hughes</w:t>
      </w:r>
      <w:r w:rsidR="001473B6">
        <w:t xml:space="preserve"> is saying? People </w:t>
      </w:r>
      <w:r w:rsidRPr="001C3AE9">
        <w:t>never join t</w:t>
      </w:r>
      <w:r w:rsidR="001473B6">
        <w:t>h</w:t>
      </w:r>
      <w:r w:rsidRPr="001C3AE9">
        <w:t>e</w:t>
      </w:r>
      <w:r w:rsidR="001473B6">
        <w:t xml:space="preserve"> </w:t>
      </w:r>
      <w:r w:rsidR="00BC5EEF">
        <w:t>Armed Forces</w:t>
      </w:r>
      <w:r w:rsidR="001473B6">
        <w:t xml:space="preserve"> for the</w:t>
      </w:r>
      <w:r w:rsidRPr="001C3AE9">
        <w:t xml:space="preserve"> money</w:t>
      </w:r>
      <w:r w:rsidR="001473B6">
        <w:t xml:space="preserve">, but it should not be a reason, because the </w:t>
      </w:r>
      <w:r w:rsidRPr="001C3AE9">
        <w:t>money becomes so low</w:t>
      </w:r>
      <w:r w:rsidR="001473B6">
        <w:t xml:space="preserve">, that they are </w:t>
      </w:r>
      <w:r w:rsidRPr="001C3AE9">
        <w:t>prevented or d</w:t>
      </w:r>
      <w:r w:rsidR="001473B6">
        <w:t>e</w:t>
      </w:r>
      <w:r w:rsidRPr="001C3AE9">
        <w:t>ter</w:t>
      </w:r>
      <w:r w:rsidR="001473B6">
        <w:t>r</w:t>
      </w:r>
      <w:r w:rsidRPr="001C3AE9">
        <w:t xml:space="preserve">ed </w:t>
      </w:r>
      <w:r w:rsidR="001473B6">
        <w:t>from serving their country.</w:t>
      </w:r>
    </w:p>
    <w:p w:rsidR="008B5567" w:rsidRPr="001C3AE9" w:rsidP="008B5567">
      <w:pPr>
        <w:pStyle w:val="Question"/>
      </w:pPr>
      <w:r w:rsidRPr="001C3AE9">
        <w:rPr>
          <w:b/>
        </w:rPr>
        <w:t>Richard Drax:</w:t>
      </w:r>
      <w:r w:rsidRPr="001C3AE9">
        <w:t xml:space="preserve"> </w:t>
      </w:r>
      <w:r w:rsidR="001473B6">
        <w:t xml:space="preserve">Secretary of State, you and I are both ex-soldiers. We like common sense, or at least I hope we do. News from </w:t>
      </w:r>
      <w:r w:rsidRPr="00754561" w:rsidR="001473B6">
        <w:t xml:space="preserve">Catterick left me a little aghast. Can I quickly ask you </w:t>
      </w:r>
      <w:r w:rsidRPr="00754561" w:rsidR="00754561">
        <w:t xml:space="preserve">this? The </w:t>
      </w:r>
      <w:r w:rsidRPr="00754561" w:rsidR="001473B6">
        <w:t>left</w:t>
      </w:r>
      <w:r w:rsidRPr="00754561" w:rsidR="001D4D84">
        <w:t xml:space="preserve"> form</w:t>
      </w:r>
      <w:r w:rsidR="001473B6">
        <w:t xml:space="preserve"> has been banned and the throwing of a grenade has been banned. The rifles are sanitised when they are withdrawn, and soldiers queuing for food keep two metres apart, wear masks and then go straight back to the rooms and mix. This is causing quite a few problems for the training up there. I do not really see this as common sense, and I thought we were talking about the </w:t>
      </w:r>
      <w:r w:rsidRPr="001C3AE9">
        <w:t xml:space="preserve">armed </w:t>
      </w:r>
      <w:r w:rsidR="001473B6">
        <w:t xml:space="preserve">services, </w:t>
      </w:r>
      <w:r w:rsidRPr="001C3AE9">
        <w:t xml:space="preserve">not </w:t>
      </w:r>
      <w:r w:rsidR="001473B6">
        <w:t xml:space="preserve">the </w:t>
      </w:r>
      <w:r w:rsidRPr="001C3AE9">
        <w:t>social services</w:t>
      </w:r>
      <w:r w:rsidR="001473B6">
        <w:t>. Can you comment on this?</w:t>
      </w:r>
    </w:p>
    <w:p w:rsidR="008B5567" w:rsidRPr="001C3AE9" w:rsidP="008B5567">
      <w:pPr>
        <w:pStyle w:val="Answer"/>
      </w:pPr>
      <w:r w:rsidRPr="00D059A7">
        <w:rPr>
          <w:b/>
          <w:i/>
          <w:iCs/>
        </w:rPr>
        <w:t>Ben Wallace:</w:t>
      </w:r>
      <w:r w:rsidRPr="001C3AE9">
        <w:rPr>
          <w:b/>
        </w:rPr>
        <w:t xml:space="preserve"> </w:t>
      </w:r>
      <w:r w:rsidR="001473B6">
        <w:t xml:space="preserve">I can </w:t>
      </w:r>
      <w:r w:rsidRPr="001C3AE9">
        <w:t>investigate</w:t>
      </w:r>
      <w:r w:rsidR="001473B6">
        <w:t xml:space="preserve"> because I am going to Catterick on Thursday; I am going to the </w:t>
      </w:r>
      <w:r w:rsidRPr="001473B6" w:rsidR="001473B6">
        <w:t>Infantry Training Centre</w:t>
      </w:r>
      <w:r w:rsidR="001473B6">
        <w:t>.</w:t>
      </w:r>
      <w:r w:rsidR="001D4D84">
        <w:t xml:space="preserve"> I am not sure why you cannot throw a grenade any day of the week.</w:t>
      </w:r>
    </w:p>
    <w:p w:rsidR="001D4D84" w:rsidP="008B5567">
      <w:pPr>
        <w:pStyle w:val="Question"/>
      </w:pPr>
      <w:r w:rsidRPr="001C3AE9">
        <w:rPr>
          <w:b/>
        </w:rPr>
        <w:t>Richard Drax:</w:t>
      </w:r>
      <w:r w:rsidRPr="001C3AE9">
        <w:t xml:space="preserve"> </w:t>
      </w:r>
      <w:r>
        <w:t>It is because you are within two metres, apparently</w:t>
      </w:r>
      <w:r w:rsidR="00754561">
        <w:t>,</w:t>
      </w:r>
      <w:r>
        <w:t xml:space="preserve"> of your safety instructor, so it has been banned</w:t>
      </w:r>
      <w:r w:rsidRPr="001C3AE9">
        <w:t xml:space="preserve">. </w:t>
      </w:r>
      <w:r>
        <w:t>I look forward to hearing your response to that.</w:t>
      </w:r>
    </w:p>
    <w:p w:rsidR="008B5567" w:rsidRPr="001C3AE9" w:rsidP="001D4D84">
      <w:pPr>
        <w:pStyle w:val="Question"/>
        <w:numPr>
          <w:ilvl w:val="0"/>
          <w:numId w:val="0"/>
        </w:numPr>
        <w:ind w:left="794"/>
      </w:pPr>
      <w:r w:rsidRPr="001C3AE9">
        <w:t xml:space="preserve">What </w:t>
      </w:r>
      <w:r w:rsidR="001D4D84">
        <w:t>have the G</w:t>
      </w:r>
      <w:r w:rsidRPr="001C3AE9">
        <w:t xml:space="preserve">overnment </w:t>
      </w:r>
      <w:r w:rsidR="00754561">
        <w:t>learned</w:t>
      </w:r>
      <w:r w:rsidRPr="001C3AE9">
        <w:t xml:space="preserve"> about </w:t>
      </w:r>
      <w:r w:rsidR="001D4D84">
        <w:t xml:space="preserve">the </w:t>
      </w:r>
      <w:r w:rsidRPr="001C3AE9">
        <w:t>effectiveness</w:t>
      </w:r>
      <w:r w:rsidR="001D4D84">
        <w:t xml:space="preserve"> of their existing crisis management structures for managing this sort of national emergency?</w:t>
      </w:r>
      <w:r w:rsidRPr="001C3AE9">
        <w:t xml:space="preserve"> </w:t>
      </w:r>
    </w:p>
    <w:p w:rsidR="00E00FE1" w:rsidP="008B5567">
      <w:pPr>
        <w:pStyle w:val="Answer"/>
      </w:pPr>
      <w:r w:rsidRPr="00D059A7">
        <w:rPr>
          <w:b/>
          <w:i/>
          <w:iCs/>
        </w:rPr>
        <w:t>Ben Wallace:</w:t>
      </w:r>
      <w:r w:rsidRPr="001C3AE9" w:rsidR="008B5567">
        <w:rPr>
          <w:b/>
        </w:rPr>
        <w:t xml:space="preserve"> </w:t>
      </w:r>
      <w:r w:rsidR="00754561">
        <w:t xml:space="preserve">We </w:t>
      </w:r>
      <w:r w:rsidR="001D4D84">
        <w:t xml:space="preserve">have learned, first of all, the </w:t>
      </w:r>
      <w:r w:rsidRPr="001C3AE9" w:rsidR="008B5567">
        <w:t xml:space="preserve">importance of </w:t>
      </w:r>
      <w:r w:rsidR="001D4D84">
        <w:t>resilience. For defence, resilience is our middle name. It is part</w:t>
      </w:r>
      <w:r w:rsidRPr="001C3AE9" w:rsidR="008B5567">
        <w:t xml:space="preserve"> of what we do. </w:t>
      </w:r>
      <w:r w:rsidR="001D4D84">
        <w:t>The Government as a whole have understood now more than ever that they must invest in resilience in their own functions. The warning signs have been there for quite a few years. The W</w:t>
      </w:r>
      <w:r w:rsidRPr="001D4D84" w:rsidR="001D4D84">
        <w:t xml:space="preserve">annaCry </w:t>
      </w:r>
      <w:r w:rsidR="001D4D84">
        <w:t>cyber</w:t>
      </w:r>
      <w:r w:rsidR="009859D2">
        <w:t>-</w:t>
      </w:r>
      <w:r w:rsidR="001D4D84">
        <w:t>attack predominantly ended up in the NHS out</w:t>
      </w:r>
      <w:r w:rsidR="009859D2">
        <w:t>-</w:t>
      </w:r>
      <w:r w:rsidR="001D4D84">
        <w:t>patient system; I was Minister for Security at the time and remember the impact of that. I was interested to look at lots of Departments at that stage that really did not even know their IT footprint. Resilience is part of preparation</w:t>
      </w:r>
      <w:r w:rsidR="00056515">
        <w:t>,</w:t>
      </w:r>
      <w:r w:rsidR="001D4D84">
        <w:t xml:space="preserve"> but it is also about learning to move at pace and then think about the over-horizon as you go. Very quickly in this response, my Department and the leaders involved shifted from that to handing that to their deputies and focusing on, “What next?” The first thing that Government have practised and had to learn is the key importance of resilience. </w:t>
      </w:r>
    </w:p>
    <w:p w:rsidR="00E00FE1" w:rsidP="008B5567">
      <w:pPr>
        <w:pStyle w:val="Answer"/>
      </w:pPr>
      <w:r>
        <w:t xml:space="preserve">The MoD has </w:t>
      </w:r>
      <w:r w:rsidRPr="001C3AE9" w:rsidR="008B5567">
        <w:t xml:space="preserve">done well with </w:t>
      </w:r>
      <w:r>
        <w:t xml:space="preserve">its </w:t>
      </w:r>
      <w:r w:rsidRPr="001C3AE9" w:rsidR="008B5567">
        <w:t>own resilience</w:t>
      </w:r>
      <w:r>
        <w:t xml:space="preserve">, both in testing and supporting its workforce </w:t>
      </w:r>
      <w:r w:rsidR="00754561">
        <w:t xml:space="preserve">and </w:t>
      </w:r>
      <w:r>
        <w:t xml:space="preserve">in making sure that we can move at pace. We were thinking about winter preparations months ago in the MoD. We were thinking about Brexit months ago in the MoD. We were thinking </w:t>
      </w:r>
      <w:r>
        <w:t>about the vaccines before we even knew if the vaccines would be on stream in December. That is the first thing.</w:t>
      </w:r>
    </w:p>
    <w:p w:rsidR="008B5567" w:rsidP="008B5567">
      <w:pPr>
        <w:pStyle w:val="Answer"/>
      </w:pPr>
      <w:r>
        <w:t xml:space="preserve">The second thing was about the national resilience capability plans </w:t>
      </w:r>
      <w:r w:rsidRPr="001C3AE9">
        <w:t xml:space="preserve">owned by the </w:t>
      </w:r>
      <w:r>
        <w:t>C</w:t>
      </w:r>
      <w:r w:rsidRPr="001C3AE9">
        <w:t xml:space="preserve">abinet </w:t>
      </w:r>
      <w:r>
        <w:t>O</w:t>
      </w:r>
      <w:r w:rsidRPr="001C3AE9">
        <w:t>ffice</w:t>
      </w:r>
      <w:r w:rsidR="00754561">
        <w:t>:</w:t>
      </w:r>
      <w:r>
        <w:t xml:space="preserve"> h</w:t>
      </w:r>
      <w:r w:rsidRPr="001C3AE9">
        <w:t xml:space="preserve">ow current to the threat they </w:t>
      </w:r>
      <w:r>
        <w:t xml:space="preserve">are </w:t>
      </w:r>
      <w:r w:rsidRPr="001C3AE9">
        <w:t xml:space="preserve">and how realistic they are. </w:t>
      </w:r>
      <w:r>
        <w:t>W</w:t>
      </w:r>
      <w:r w:rsidRPr="001C3AE9">
        <w:t xml:space="preserve">hen all this is over </w:t>
      </w:r>
      <w:r>
        <w:t xml:space="preserve">with Covid </w:t>
      </w:r>
      <w:r w:rsidRPr="001C3AE9">
        <w:t xml:space="preserve">and </w:t>
      </w:r>
      <w:r>
        <w:t xml:space="preserve">there </w:t>
      </w:r>
      <w:r w:rsidRPr="001C3AE9">
        <w:t>is</w:t>
      </w:r>
      <w:r>
        <w:t xml:space="preserve"> an</w:t>
      </w:r>
      <w:r w:rsidRPr="001C3AE9">
        <w:t xml:space="preserve"> inquiry</w:t>
      </w:r>
      <w:r>
        <w:t xml:space="preserve"> with people looking into it, the </w:t>
      </w:r>
      <w:r w:rsidRPr="001C3AE9">
        <w:t xml:space="preserve">question will be </w:t>
      </w:r>
      <w:r>
        <w:t xml:space="preserve">about </w:t>
      </w:r>
      <w:r w:rsidRPr="001C3AE9">
        <w:t xml:space="preserve">what was missing from those plans. </w:t>
      </w:r>
      <w:r>
        <w:t>To give you an e</w:t>
      </w:r>
      <w:r w:rsidRPr="001C3AE9">
        <w:t>xample</w:t>
      </w:r>
      <w:r>
        <w:t xml:space="preserve">, when I was Minister for Security, I </w:t>
      </w:r>
      <w:r w:rsidRPr="001C3AE9">
        <w:t xml:space="preserve">signed off </w:t>
      </w:r>
      <w:r>
        <w:t xml:space="preserve">the </w:t>
      </w:r>
      <w:r w:rsidRPr="001C3AE9">
        <w:t>national bio</w:t>
      </w:r>
      <w:r>
        <w:t xml:space="preserve">logical security </w:t>
      </w:r>
      <w:r w:rsidRPr="001C3AE9">
        <w:t>str</w:t>
      </w:r>
      <w:r>
        <w:t>a</w:t>
      </w:r>
      <w:r w:rsidRPr="001C3AE9">
        <w:t>tegy</w:t>
      </w:r>
      <w:r>
        <w:t xml:space="preserve">, where I said that pandemics were the </w:t>
      </w:r>
      <w:r w:rsidR="00754561">
        <w:t>No. 1</w:t>
      </w:r>
      <w:r>
        <w:t xml:space="preserve"> threat, but at the time </w:t>
      </w:r>
      <w:r w:rsidRPr="001C3AE9">
        <w:t xml:space="preserve">no one </w:t>
      </w:r>
      <w:r>
        <w:t xml:space="preserve">really </w:t>
      </w:r>
      <w:r w:rsidRPr="001C3AE9">
        <w:t>thought about test and trace</w:t>
      </w:r>
      <w:r>
        <w:t xml:space="preserve"> or </w:t>
      </w:r>
      <w:r w:rsidRPr="001C3AE9">
        <w:t xml:space="preserve">social distancing. </w:t>
      </w:r>
      <w:r>
        <w:t>They thought about p</w:t>
      </w:r>
      <w:r w:rsidRPr="001C3AE9">
        <w:t xml:space="preserve">andemics </w:t>
      </w:r>
      <w:r>
        <w:t xml:space="preserve">being much </w:t>
      </w:r>
      <w:r w:rsidRPr="001C3AE9">
        <w:t xml:space="preserve">higher up </w:t>
      </w:r>
      <w:r>
        <w:t xml:space="preserve">the </w:t>
      </w:r>
      <w:r w:rsidRPr="001C3AE9">
        <w:t xml:space="preserve">lethality scale. </w:t>
      </w:r>
      <w:r>
        <w:t xml:space="preserve">We did not really have that test and trace concept in the way that we </w:t>
      </w:r>
      <w:r w:rsidR="00754561">
        <w:t>learned</w:t>
      </w:r>
      <w:r>
        <w:t xml:space="preserve"> on the job. That is the second thing.</w:t>
      </w:r>
    </w:p>
    <w:p w:rsidR="00E00FE1" w:rsidRPr="001C3AE9" w:rsidP="008B5567">
      <w:pPr>
        <w:pStyle w:val="Answer"/>
      </w:pPr>
      <w:r>
        <w:t xml:space="preserve">We have also </w:t>
      </w:r>
      <w:r w:rsidR="00754561">
        <w:t>learned</w:t>
      </w:r>
      <w:r>
        <w:t xml:space="preserve"> that, as ever, defence is there to underpin the fabric of the society that we live in, and to defend it. I never fail to be impressed by the versatility of our soldiers, no matter what they are doing.</w:t>
      </w:r>
    </w:p>
    <w:p w:rsidR="008B5567" w:rsidRPr="001C3AE9" w:rsidP="008B5567">
      <w:pPr>
        <w:pStyle w:val="Question"/>
      </w:pPr>
      <w:r w:rsidRPr="001C3AE9">
        <w:rPr>
          <w:b/>
        </w:rPr>
        <w:t>Richard Drax:</w:t>
      </w:r>
      <w:r w:rsidRPr="001C3AE9">
        <w:t xml:space="preserve"> </w:t>
      </w:r>
      <w:r w:rsidR="00754561">
        <w:t>On that point</w:t>
      </w:r>
      <w:r w:rsidR="00E00FE1">
        <w:t xml:space="preserve">, you have </w:t>
      </w:r>
      <w:r w:rsidRPr="001C3AE9">
        <w:t xml:space="preserve">listed </w:t>
      </w:r>
      <w:r w:rsidR="00E00FE1">
        <w:t xml:space="preserve">a whole </w:t>
      </w:r>
      <w:r w:rsidRPr="001C3AE9">
        <w:t xml:space="preserve">lot of things </w:t>
      </w:r>
      <w:r w:rsidR="00E00FE1">
        <w:t xml:space="preserve">that you have </w:t>
      </w:r>
      <w:r w:rsidR="00754561">
        <w:t>learned</w:t>
      </w:r>
      <w:r w:rsidR="00E00FE1">
        <w:t xml:space="preserve"> or hopefully will </w:t>
      </w:r>
      <w:r w:rsidRPr="001C3AE9">
        <w:t xml:space="preserve">slip into </w:t>
      </w:r>
      <w:r w:rsidR="00E00FE1">
        <w:t xml:space="preserve">the </w:t>
      </w:r>
      <w:r w:rsidRPr="001C3AE9">
        <w:t>operation</w:t>
      </w:r>
      <w:r w:rsidR="00E00FE1">
        <w:t xml:space="preserve"> if, God forbid, it is needed again, but have you been s</w:t>
      </w:r>
      <w:r w:rsidRPr="001C3AE9">
        <w:t>ufficiently invol</w:t>
      </w:r>
      <w:r w:rsidR="00E00FE1">
        <w:t>v</w:t>
      </w:r>
      <w:r w:rsidRPr="001C3AE9">
        <w:t xml:space="preserve">ed at </w:t>
      </w:r>
      <w:r w:rsidR="00E00FE1">
        <w:t xml:space="preserve">the </w:t>
      </w:r>
      <w:r w:rsidRPr="001C3AE9">
        <w:t>top level</w:t>
      </w:r>
      <w:r w:rsidR="00E00FE1">
        <w:t xml:space="preserve">? This has been in the press and commented on many times: that the </w:t>
      </w:r>
      <w:r w:rsidR="00BC5EEF">
        <w:t>Armed Forces</w:t>
      </w:r>
      <w:r w:rsidR="00E00FE1">
        <w:t xml:space="preserve"> are not sufficiently at the top of this crisis to guide, dare I say it, some of our politicians, perhaps, in managing it.</w:t>
      </w:r>
    </w:p>
    <w:p w:rsidR="00C84E6C" w:rsidP="008B5567">
      <w:pPr>
        <w:pStyle w:val="Answer"/>
      </w:pPr>
      <w:r w:rsidRPr="00D059A7">
        <w:rPr>
          <w:b/>
          <w:i/>
          <w:iCs/>
        </w:rPr>
        <w:t>Ben Wallace:</w:t>
      </w:r>
      <w:r w:rsidRPr="001C3AE9" w:rsidR="008B5567">
        <w:rPr>
          <w:b/>
        </w:rPr>
        <w:t xml:space="preserve"> </w:t>
      </w:r>
      <w:r w:rsidR="00754561">
        <w:t xml:space="preserve">From </w:t>
      </w:r>
      <w:r w:rsidR="00E00FE1">
        <w:t>February</w:t>
      </w:r>
      <w:r w:rsidRPr="001C3AE9" w:rsidR="008B5567">
        <w:t xml:space="preserve"> or </w:t>
      </w:r>
      <w:r w:rsidR="00E00FE1">
        <w:t>M</w:t>
      </w:r>
      <w:r w:rsidRPr="001C3AE9" w:rsidR="008B5567">
        <w:t>arch</w:t>
      </w:r>
      <w:r w:rsidR="00754561">
        <w:t>,</w:t>
      </w:r>
      <w:r w:rsidRPr="001C3AE9" w:rsidR="008B5567">
        <w:t xml:space="preserve"> </w:t>
      </w:r>
      <w:r w:rsidR="00E00FE1">
        <w:t>we had senior officers across Departments, doing C2—command and control—and helping them plan</w:t>
      </w:r>
      <w:r w:rsidR="00A250D5">
        <w:t>.</w:t>
      </w:r>
      <w:r w:rsidR="00E00FE1">
        <w:t xml:space="preserve"> </w:t>
      </w:r>
      <w:r w:rsidRPr="00B56D7C" w:rsidR="00A250D5">
        <w:t>Very quickly</w:t>
      </w:r>
      <w:r w:rsidR="00A250D5">
        <w:t>,</w:t>
      </w:r>
      <w:r w:rsidRPr="00B56D7C" w:rsidR="00A250D5">
        <w:t xml:space="preserve"> that </w:t>
      </w:r>
      <w:r w:rsidR="00A250D5">
        <w:t>went</w:t>
      </w:r>
      <w:r w:rsidRPr="00B56D7C" w:rsidR="00E00FE1">
        <w:t xml:space="preserve"> right down to a more regional or devolved level. We had people in the London Ambulance Service</w:t>
      </w:r>
      <w:r w:rsidR="00A250D5">
        <w:t xml:space="preserve"> really quite early on</w:t>
      </w:r>
      <w:r w:rsidRPr="00B56D7C" w:rsidR="00E00FE1">
        <w:t>. We had people down through</w:t>
      </w:r>
      <w:r w:rsidR="00E00FE1">
        <w:t xml:space="preserve"> what you and I would call regional brigades</w:t>
      </w:r>
      <w:r>
        <w:t xml:space="preserve">, but they are </w:t>
      </w:r>
      <w:r w:rsidR="00E00FE1">
        <w:t>now called JMC</w:t>
      </w:r>
      <w:r>
        <w:t>s</w:t>
      </w:r>
      <w:r w:rsidR="00A250D5">
        <w:t>.</w:t>
      </w:r>
      <w:r>
        <w:t xml:space="preserve"> </w:t>
      </w:r>
      <w:r w:rsidR="00A250D5">
        <w:t xml:space="preserve">The </w:t>
      </w:r>
      <w:r>
        <w:t>MoD changes the name every now and then to confuse us all, but if you and I talk about regional brigades</w:t>
      </w:r>
      <w:r w:rsidR="00056515">
        <w:t>,</w:t>
      </w:r>
      <w:r>
        <w:t xml:space="preserve"> we know what we are talking about. We had individuals quite quickly. The policy decisions that fall out of their advice is a matter either for their Secretary of State or</w:t>
      </w:r>
      <w:r w:rsidR="00A250D5">
        <w:t>,</w:t>
      </w:r>
      <w:r>
        <w:t xml:space="preserve"> indeed</w:t>
      </w:r>
      <w:r w:rsidR="00A250D5">
        <w:t>,</w:t>
      </w:r>
      <w:r>
        <w:t xml:space="preserve"> for the Prime Minister and the Cabinet Office. It was not for want of our advice, but the challenge is about whether the advice was acted on. We have always made ourselves available. </w:t>
      </w:r>
    </w:p>
    <w:p w:rsidR="008B5567" w:rsidRPr="00506473" w:rsidP="008B5567">
      <w:pPr>
        <w:pStyle w:val="Answer"/>
      </w:pPr>
      <w:r>
        <w:t>I know colleagues often say that the Army could do more. W</w:t>
      </w:r>
      <w:r w:rsidRPr="001C3AE9">
        <w:t>e could always do more, but in this country we do</w:t>
      </w:r>
      <w:r>
        <w:t xml:space="preserve"> no</w:t>
      </w:r>
      <w:r w:rsidRPr="001C3AE9">
        <w:t>t come along and impose</w:t>
      </w:r>
      <w:r w:rsidR="00A250D5">
        <w:t>.</w:t>
      </w:r>
      <w:r>
        <w:t xml:space="preserve"> </w:t>
      </w:r>
      <w:r w:rsidR="00A250D5">
        <w:t xml:space="preserve">We </w:t>
      </w:r>
      <w:r>
        <w:t>w</w:t>
      </w:r>
      <w:r w:rsidRPr="001C3AE9">
        <w:t>ait for the request</w:t>
      </w:r>
      <w:r>
        <w:t>, for example</w:t>
      </w:r>
      <w:r w:rsidR="00B56D7C">
        <w:t>,</w:t>
      </w:r>
      <w:r>
        <w:t xml:space="preserve"> from the Scottish Government. If the Scottish </w:t>
      </w:r>
      <w:r w:rsidRPr="00506473">
        <w:t>Government want more assistance, we have a MACA process and we are absolutely happy to help them, or the Welsh Government or</w:t>
      </w:r>
      <w:r w:rsidR="00A250D5">
        <w:t>,</w:t>
      </w:r>
      <w:r w:rsidRPr="00506473">
        <w:t xml:space="preserve"> indeed</w:t>
      </w:r>
      <w:r w:rsidR="00A250D5">
        <w:t>,</w:t>
      </w:r>
      <w:r w:rsidRPr="00506473">
        <w:t xml:space="preserve"> the local authorities. That is why, when I last came to the Committee, I made it clear that I had devolved my authorities down to the regions and as low as possible, to allow uninterrupted assistance where it is requested.</w:t>
      </w:r>
    </w:p>
    <w:p w:rsidR="008B5567" w:rsidRPr="00506473" w:rsidP="008B5567">
      <w:pPr>
        <w:pStyle w:val="Question"/>
      </w:pPr>
      <w:r w:rsidRPr="00506473">
        <w:rPr>
          <w:b/>
        </w:rPr>
        <w:t>Richard Drax:</w:t>
      </w:r>
      <w:r w:rsidRPr="00506473">
        <w:t xml:space="preserve"> </w:t>
      </w:r>
      <w:r w:rsidRPr="00506473" w:rsidR="00A66582">
        <w:t xml:space="preserve">You were available, but would you have </w:t>
      </w:r>
      <w:r w:rsidRPr="00506473">
        <w:t>like</w:t>
      </w:r>
      <w:r w:rsidRPr="00506473" w:rsidR="00A66582">
        <w:t>d</w:t>
      </w:r>
      <w:r w:rsidRPr="00506473">
        <w:t xml:space="preserve"> to have done more?</w:t>
      </w:r>
      <w:r w:rsidRPr="00506473" w:rsidR="00A66582">
        <w:t xml:space="preserve"> That is the point.</w:t>
      </w:r>
    </w:p>
    <w:p w:rsidR="00A66582" w:rsidP="008B5567">
      <w:pPr>
        <w:pStyle w:val="Answer"/>
      </w:pPr>
      <w:r w:rsidRPr="00506473">
        <w:rPr>
          <w:b/>
          <w:i/>
          <w:iCs/>
        </w:rPr>
        <w:t>Ben Wallace:</w:t>
      </w:r>
      <w:r w:rsidRPr="00506473" w:rsidR="008B5567">
        <w:rPr>
          <w:b/>
        </w:rPr>
        <w:t xml:space="preserve"> </w:t>
      </w:r>
      <w:r w:rsidRPr="00506473">
        <w:t xml:space="preserve">A </w:t>
      </w:r>
      <w:r w:rsidRPr="00506473" w:rsidR="008B5567">
        <w:t xml:space="preserve">lot of </w:t>
      </w:r>
      <w:r w:rsidRPr="00506473">
        <w:t xml:space="preserve">the </w:t>
      </w:r>
      <w:r w:rsidRPr="00506473" w:rsidR="008B5567">
        <w:t xml:space="preserve">stuff </w:t>
      </w:r>
      <w:r w:rsidRPr="00506473">
        <w:t xml:space="preserve">that we have </w:t>
      </w:r>
      <w:r w:rsidRPr="00506473" w:rsidR="008B5567">
        <w:t xml:space="preserve">done </w:t>
      </w:r>
      <w:r w:rsidRPr="00506473">
        <w:t>has not been as visual as</w:t>
      </w:r>
      <w:r>
        <w:t xml:space="preserve"> standing on the streets doing testing. I can give you an example. Very early on, we had a request from</w:t>
      </w:r>
      <w:r w:rsidR="00B56D7C">
        <w:t xml:space="preserve"> </w:t>
      </w:r>
      <w:r>
        <w:t xml:space="preserve">DHSC to go and pick up a whole load of PPE from Liverpool </w:t>
      </w:r>
      <w:r w:rsidR="00056515">
        <w:t>p</w:t>
      </w:r>
      <w:r>
        <w:t xml:space="preserve">ort. DHSC originally thought it wanted 9,000 people. By the time we had worked with DHSC and worked it through, it turned out to be about 200 people. That would not </w:t>
      </w:r>
      <w:r w:rsidRPr="001C3AE9" w:rsidR="008B5567">
        <w:t>have been publicised</w:t>
      </w:r>
      <w:r>
        <w:t xml:space="preserve">; that is just in the background, helping the command and control effort. We </w:t>
      </w:r>
      <w:r w:rsidRPr="001C3AE9" w:rsidR="008B5567">
        <w:t xml:space="preserve">stood </w:t>
      </w:r>
      <w:r>
        <w:t>u</w:t>
      </w:r>
      <w:r w:rsidRPr="001C3AE9" w:rsidR="008B5567">
        <w:t xml:space="preserve">p lots of people at </w:t>
      </w:r>
      <w:r>
        <w:t>D</w:t>
      </w:r>
      <w:r w:rsidRPr="001C3AE9" w:rsidR="008B5567">
        <w:t xml:space="preserve">onnington to receive </w:t>
      </w:r>
      <w:r>
        <w:t xml:space="preserve">all the </w:t>
      </w:r>
      <w:r w:rsidRPr="001C3AE9" w:rsidR="008B5567">
        <w:t xml:space="preserve">ventilators, </w:t>
      </w:r>
      <w:r>
        <w:t xml:space="preserve">which mainly came from China, to </w:t>
      </w:r>
      <w:r w:rsidRPr="001C3AE9" w:rsidR="008B5567">
        <w:t xml:space="preserve">unpack </w:t>
      </w:r>
      <w:r>
        <w:t xml:space="preserve">then </w:t>
      </w:r>
      <w:r w:rsidRPr="001C3AE9" w:rsidR="008B5567">
        <w:t>and distribute</w:t>
      </w:r>
      <w:r>
        <w:t xml:space="preserve"> them</w:t>
      </w:r>
      <w:r w:rsidRPr="001C3AE9" w:rsidR="008B5567">
        <w:t>.</w:t>
      </w:r>
      <w:r>
        <w:t xml:space="preserve"> We had people from the In</w:t>
      </w:r>
      <w:r w:rsidRPr="001C3AE9" w:rsidR="008B5567">
        <w:t xml:space="preserve">telligence </w:t>
      </w:r>
      <w:r>
        <w:t>C</w:t>
      </w:r>
      <w:r w:rsidRPr="001C3AE9" w:rsidR="008B5567">
        <w:t xml:space="preserve">orps </w:t>
      </w:r>
      <w:r>
        <w:t xml:space="preserve">helping to </w:t>
      </w:r>
      <w:r w:rsidRPr="001C3AE9" w:rsidR="008B5567">
        <w:t>scrub and analyse</w:t>
      </w:r>
      <w:r>
        <w:t xml:space="preserve"> data in London of hospital pressures</w:t>
      </w:r>
      <w:r w:rsidRPr="001C3AE9" w:rsidR="008B5567">
        <w:t xml:space="preserve">. </w:t>
      </w:r>
    </w:p>
    <w:p w:rsidR="008B5567" w:rsidRPr="001C3AE9" w:rsidP="008B5567">
      <w:pPr>
        <w:pStyle w:val="Answer"/>
      </w:pPr>
      <w:r>
        <w:t>We have</w:t>
      </w:r>
      <w:r w:rsidRPr="001C3AE9">
        <w:t xml:space="preserve"> done an awful lot. </w:t>
      </w:r>
      <w:r>
        <w:t>I have n</w:t>
      </w:r>
      <w:r w:rsidRPr="001C3AE9">
        <w:t xml:space="preserve">ever said no unless </w:t>
      </w:r>
      <w:r>
        <w:t xml:space="preserve">it is completely </w:t>
      </w:r>
      <w:r w:rsidRPr="001C3AE9">
        <w:t>unreasonable</w:t>
      </w:r>
      <w:r>
        <w:t xml:space="preserve"> or leftfield and </w:t>
      </w:r>
      <w:r w:rsidR="00A250D5">
        <w:t xml:space="preserve">would </w:t>
      </w:r>
      <w:r>
        <w:t>not add a value or have an effect. I am not even sure if I have actually said no to anything. What we have done is refined and it has turned out that it was not needed.</w:t>
      </w:r>
    </w:p>
    <w:p w:rsidR="008B5567" w:rsidRPr="001C3AE9" w:rsidP="008B5567">
      <w:pPr>
        <w:pStyle w:val="Question"/>
      </w:pPr>
      <w:r w:rsidRPr="001C3AE9">
        <w:rPr>
          <w:b/>
        </w:rPr>
        <w:t>John Spellar:</w:t>
      </w:r>
      <w:r w:rsidRPr="001C3AE9">
        <w:t xml:space="preserve"> </w:t>
      </w:r>
      <w:r w:rsidR="00A66582">
        <w:t>There is a gap here, is there not? You talked about, for example, policy for their Secretaries of State. S</w:t>
      </w:r>
      <w:r w:rsidRPr="001C3AE9">
        <w:t xml:space="preserve">urely the only way </w:t>
      </w:r>
      <w:r w:rsidR="00A66582">
        <w:t xml:space="preserve">you can </w:t>
      </w:r>
      <w:r w:rsidRPr="001C3AE9">
        <w:t>effectively ma</w:t>
      </w:r>
      <w:r w:rsidR="00A66582">
        <w:t>n</w:t>
      </w:r>
      <w:r w:rsidRPr="001C3AE9">
        <w:t>age crises</w:t>
      </w:r>
      <w:r w:rsidR="00A66582">
        <w:t xml:space="preserve">, over successive crises, </w:t>
      </w:r>
      <w:r w:rsidRPr="001C3AE9">
        <w:t xml:space="preserve">is through </w:t>
      </w:r>
      <w:r w:rsidR="00A66582">
        <w:t xml:space="preserve">the </w:t>
      </w:r>
      <w:r w:rsidRPr="001C3AE9">
        <w:t>COBRA</w:t>
      </w:r>
      <w:r w:rsidR="00A66582">
        <w:t xml:space="preserve"> process, through that co-ordination, integration and </w:t>
      </w:r>
      <w:r w:rsidR="00657B12">
        <w:t>often</w:t>
      </w:r>
      <w:r w:rsidR="00A66582">
        <w:t xml:space="preserve"> almost daily examination of, “What did we decide yesterday? How is it being implemented today? What are we doing tomorrow?” Departments are then pulled together, including, by the way, the other nations’ Governments as well</w:t>
      </w:r>
      <w:r w:rsidR="000C17E7">
        <w:t xml:space="preserve">; they are an integral part of it. That is what drives the process. I am slightly concerned. It is not just about the availability of bodies. It is about the </w:t>
      </w:r>
      <w:r w:rsidRPr="001C3AE9">
        <w:t xml:space="preserve">involvement of </w:t>
      </w:r>
      <w:r w:rsidR="000C17E7">
        <w:t xml:space="preserve">the </w:t>
      </w:r>
      <w:r w:rsidRPr="001C3AE9">
        <w:t xml:space="preserve">military mindset in </w:t>
      </w:r>
      <w:r w:rsidR="000C17E7">
        <w:t xml:space="preserve">the </w:t>
      </w:r>
      <w:r w:rsidRPr="001C3AE9">
        <w:t>day</w:t>
      </w:r>
      <w:r w:rsidR="000C17E7">
        <w:t>-</w:t>
      </w:r>
      <w:r w:rsidRPr="001C3AE9">
        <w:t>to</w:t>
      </w:r>
      <w:r w:rsidR="000C17E7">
        <w:t>-</w:t>
      </w:r>
      <w:r w:rsidRPr="001C3AE9">
        <w:t>day gritty decision</w:t>
      </w:r>
      <w:r w:rsidR="000C17E7">
        <w:t>-</w:t>
      </w:r>
      <w:r w:rsidRPr="001C3AE9">
        <w:t>making and imple</w:t>
      </w:r>
      <w:r w:rsidR="000C17E7">
        <w:t>mentation</w:t>
      </w:r>
      <w:r w:rsidRPr="001C3AE9">
        <w:t xml:space="preserve">. How often </w:t>
      </w:r>
      <w:r w:rsidR="000C17E7">
        <w:t xml:space="preserve">has </w:t>
      </w:r>
      <w:r w:rsidRPr="001C3AE9">
        <w:t xml:space="preserve">COBRA </w:t>
      </w:r>
      <w:r w:rsidR="000C17E7">
        <w:t xml:space="preserve">been </w:t>
      </w:r>
      <w:r w:rsidRPr="001C3AE9">
        <w:t>meeting</w:t>
      </w:r>
      <w:r w:rsidR="000C17E7">
        <w:t xml:space="preserve"> and at what level has the Ministry of Defence been involved?</w:t>
      </w:r>
    </w:p>
    <w:p w:rsidR="00054029" w:rsidRPr="001C3AE9" w:rsidP="00054029">
      <w:pPr>
        <w:pStyle w:val="Answer"/>
      </w:pPr>
      <w:r w:rsidRPr="00D059A7">
        <w:rPr>
          <w:b/>
          <w:i/>
          <w:iCs/>
        </w:rPr>
        <w:t>Ben Wallace:</w:t>
      </w:r>
      <w:r w:rsidRPr="001C3AE9">
        <w:rPr>
          <w:b/>
        </w:rPr>
        <w:t xml:space="preserve"> </w:t>
      </w:r>
      <w:r w:rsidR="000C17E7">
        <w:t xml:space="preserve">The Government set up something called Covid-O, which is attended by Ministers, which meets sometimes two or three times a week; I cannot tell you exactly. That is </w:t>
      </w:r>
      <w:r w:rsidRPr="001C3AE9">
        <w:t xml:space="preserve">effectively a COBRA. </w:t>
      </w:r>
      <w:r w:rsidR="000C17E7">
        <w:t>I have s</w:t>
      </w:r>
      <w:r w:rsidRPr="001C3AE9">
        <w:t>at on it a nu</w:t>
      </w:r>
      <w:r w:rsidR="000C17E7">
        <w:t>m</w:t>
      </w:r>
      <w:r w:rsidRPr="001C3AE9">
        <w:t>ber of times</w:t>
      </w:r>
      <w:r w:rsidR="000C17E7">
        <w:t xml:space="preserve">, and if I am not on it, the Minister for the </w:t>
      </w:r>
      <w:r w:rsidR="00BC5EEF">
        <w:t>Armed Forces</w:t>
      </w:r>
      <w:r w:rsidR="000C17E7">
        <w:t xml:space="preserve"> attends, depending on what the subject is. That is a key decision-making body. It meets quite regularly. The last one was last Saturday, and previous to that was the Friday before. It meets very regularly. Michael Gove chairs that.</w:t>
      </w:r>
    </w:p>
    <w:p w:rsidR="00054029" w:rsidRPr="001C3AE9" w:rsidP="00054029">
      <w:pPr>
        <w:pStyle w:val="Question"/>
      </w:pPr>
      <w:r w:rsidRPr="001C3AE9">
        <w:rPr>
          <w:b/>
        </w:rPr>
        <w:t>John Spellar:</w:t>
      </w:r>
      <w:r w:rsidRPr="001C3AE9">
        <w:t xml:space="preserve"> </w:t>
      </w:r>
      <w:r w:rsidR="000C17E7">
        <w:t>When you say Saturday and the Friday before, do you mean two days sequentially or a week between.</w:t>
      </w:r>
    </w:p>
    <w:p w:rsidR="00800D2E" w:rsidP="00054029">
      <w:pPr>
        <w:pStyle w:val="Answer"/>
      </w:pPr>
      <w:r w:rsidRPr="00D059A7">
        <w:rPr>
          <w:b/>
          <w:i/>
          <w:iCs/>
        </w:rPr>
        <w:t>Ben Wallace:</w:t>
      </w:r>
      <w:r w:rsidRPr="001C3AE9" w:rsidR="00054029">
        <w:rPr>
          <w:b/>
        </w:rPr>
        <w:t xml:space="preserve"> </w:t>
      </w:r>
      <w:r w:rsidR="000C17E7">
        <w:t xml:space="preserve">To be honest, I am trying to work it out. We met on Saturday, and that was </w:t>
      </w:r>
      <w:r w:rsidRPr="001C3AE9" w:rsidR="00054029">
        <w:t xml:space="preserve">discussing </w:t>
      </w:r>
      <w:r w:rsidR="000C17E7">
        <w:t xml:space="preserve">the impact of </w:t>
      </w:r>
      <w:r w:rsidRPr="001C3AE9" w:rsidR="00054029">
        <w:t>mass testing</w:t>
      </w:r>
      <w:r w:rsidR="000C17E7">
        <w:t xml:space="preserve"> and how to increase mass testing, learn the lessons from Liverpool, et</w:t>
      </w:r>
      <w:r w:rsidR="00056515">
        <w:t>c</w:t>
      </w:r>
      <w:r w:rsidR="000C17E7">
        <w:t xml:space="preserve">. A </w:t>
      </w:r>
      <w:r w:rsidRPr="001C3AE9" w:rsidR="00054029">
        <w:t xml:space="preserve">number of </w:t>
      </w:r>
      <w:r w:rsidR="000C17E7">
        <w:t>C</w:t>
      </w:r>
      <w:r w:rsidRPr="001C3AE9" w:rsidR="00054029">
        <w:t xml:space="preserve">abinet </w:t>
      </w:r>
      <w:r w:rsidR="000C17E7">
        <w:t>M</w:t>
      </w:r>
      <w:r w:rsidRPr="001C3AE9" w:rsidR="00054029">
        <w:t>inisters</w:t>
      </w:r>
      <w:r w:rsidR="000C17E7">
        <w:t xml:space="preserve"> were on that call. I am trying to remember what the Friday one was. It could have been Covid, the end-of-year winter </w:t>
      </w:r>
      <w:r w:rsidR="000C17E7">
        <w:t>pressures and the whole resourcing area around that. I think that was the week before, but it meet</w:t>
      </w:r>
      <w:r w:rsidR="00B56D7C">
        <w:t>s</w:t>
      </w:r>
      <w:r w:rsidR="000C17E7">
        <w:t xml:space="preserve"> fairly regularly. It </w:t>
      </w:r>
      <w:r>
        <w:t xml:space="preserve">usually </w:t>
      </w:r>
      <w:r w:rsidR="000C17E7">
        <w:t xml:space="preserve">meets </w:t>
      </w:r>
      <w:r>
        <w:t xml:space="preserve">at least once a week, maybe twice a week. </w:t>
      </w:r>
    </w:p>
    <w:p w:rsidR="00054029" w:rsidRPr="001C3AE9" w:rsidP="00054029">
      <w:pPr>
        <w:pStyle w:val="Answer"/>
      </w:pPr>
      <w:r>
        <w:t>That has been just like a COBRA. Having done 20 or 30 COBRAs in my previous time, I can tell you that this is very similar to COBRA. It is just specifically dedicated to Covid.</w:t>
      </w:r>
    </w:p>
    <w:p w:rsidR="00054029" w:rsidRPr="001C3AE9" w:rsidP="00054029">
      <w:pPr>
        <w:pStyle w:val="Question"/>
      </w:pPr>
      <w:r>
        <w:rPr>
          <w:b/>
        </w:rPr>
        <w:t>Mrs Lewell-Buck:</w:t>
      </w:r>
      <w:r w:rsidRPr="001C3AE9">
        <w:t xml:space="preserve"> </w:t>
      </w:r>
      <w:r>
        <w:t xml:space="preserve">Good afternoon, Secretary of State. I just wanted to </w:t>
      </w:r>
      <w:r w:rsidRPr="001C3AE9">
        <w:t>drill down a</w:t>
      </w:r>
      <w:r>
        <w:t xml:space="preserve"> </w:t>
      </w:r>
      <w:r w:rsidRPr="001C3AE9">
        <w:t>bit more on</w:t>
      </w:r>
      <w:r>
        <w:t xml:space="preserve"> the </w:t>
      </w:r>
      <w:r w:rsidRPr="001C3AE9">
        <w:t>answ</w:t>
      </w:r>
      <w:r>
        <w:t>e</w:t>
      </w:r>
      <w:r w:rsidRPr="001C3AE9">
        <w:t>rs</w:t>
      </w:r>
      <w:r>
        <w:t xml:space="preserve"> you have given to my </w:t>
      </w:r>
      <w:r w:rsidRPr="001C3AE9">
        <w:t>colleag</w:t>
      </w:r>
      <w:r>
        <w:t>u</w:t>
      </w:r>
      <w:r w:rsidRPr="001C3AE9">
        <w:t>es</w:t>
      </w:r>
      <w:r>
        <w:t>. At the outset of the pandemic, there were regular COBRA meetings, then they went to ministerial implementation groups, and then they went to Covid response meeting</w:t>
      </w:r>
      <w:r w:rsidR="00A250D5">
        <w:t>s</w:t>
      </w:r>
      <w:r w:rsidR="0093010E">
        <w:t xml:space="preserve"> at Cabinet level. I am just wondering </w:t>
      </w:r>
      <w:r w:rsidRPr="001C3AE9">
        <w:t xml:space="preserve">how many </w:t>
      </w:r>
      <w:r w:rsidR="0093010E">
        <w:t xml:space="preserve">of those, </w:t>
      </w:r>
      <w:r w:rsidRPr="001C3AE9">
        <w:t xml:space="preserve">out of </w:t>
      </w:r>
      <w:r w:rsidR="0093010E">
        <w:t xml:space="preserve">that </w:t>
      </w:r>
      <w:r w:rsidRPr="001C3AE9">
        <w:t>total</w:t>
      </w:r>
      <w:r w:rsidR="0093010E">
        <w:t>, you or any of your Ministers attended.</w:t>
      </w:r>
    </w:p>
    <w:p w:rsidR="00054029" w:rsidRPr="001C3AE9" w:rsidP="00054029">
      <w:pPr>
        <w:pStyle w:val="Answer"/>
      </w:pPr>
      <w:r w:rsidRPr="00D059A7">
        <w:rPr>
          <w:b/>
          <w:i/>
          <w:iCs/>
        </w:rPr>
        <w:t>Ben Wallace:</w:t>
      </w:r>
      <w:r w:rsidRPr="001C3AE9">
        <w:rPr>
          <w:b/>
        </w:rPr>
        <w:t xml:space="preserve"> </w:t>
      </w:r>
      <w:r w:rsidR="0093010E">
        <w:t>I or one of my M</w:t>
      </w:r>
      <w:r w:rsidRPr="001C3AE9">
        <w:t xml:space="preserve">inisters </w:t>
      </w:r>
      <w:r w:rsidR="0093010E">
        <w:t xml:space="preserve">will have </w:t>
      </w:r>
      <w:r w:rsidRPr="001C3AE9">
        <w:t>attended nearly every single one.</w:t>
      </w:r>
      <w:r w:rsidR="0093010E">
        <w:t xml:space="preserve"> I can </w:t>
      </w:r>
      <w:r w:rsidRPr="001C3AE9">
        <w:t xml:space="preserve">get you </w:t>
      </w:r>
      <w:r w:rsidR="0093010E">
        <w:t xml:space="preserve">the </w:t>
      </w:r>
      <w:r w:rsidRPr="001C3AE9">
        <w:t>exact number</w:t>
      </w:r>
      <w:r w:rsidR="0093010E">
        <w:t xml:space="preserve"> that I attended, the Minister for the </w:t>
      </w:r>
      <w:r w:rsidR="00BC5EEF">
        <w:t>Armed Forces</w:t>
      </w:r>
      <w:r w:rsidR="0093010E">
        <w:t xml:space="preserve"> attended, or otherwise, potentially depend</w:t>
      </w:r>
      <w:r w:rsidR="00B56D7C">
        <w:t>e</w:t>
      </w:r>
      <w:r w:rsidR="0093010E">
        <w:t xml:space="preserve">nt on what the subject was. It usually depends on the agenda item and </w:t>
      </w:r>
      <w:r w:rsidR="00A250D5">
        <w:t>its</w:t>
      </w:r>
      <w:r w:rsidR="0093010E">
        <w:t xml:space="preserve"> impact either on the military resource or</w:t>
      </w:r>
      <w:r w:rsidR="00A250D5">
        <w:t>,</w:t>
      </w:r>
      <w:r w:rsidR="0093010E">
        <w:t xml:space="preserve"> indeed</w:t>
      </w:r>
      <w:r w:rsidR="00A250D5">
        <w:t>,</w:t>
      </w:r>
      <w:r w:rsidR="0093010E">
        <w:t xml:space="preserve"> where we can assist. I can get you the exact details, but there is nearly always a member of the Ministry of Defence ministerial team in attendance at those meetings.</w:t>
      </w:r>
    </w:p>
    <w:p w:rsidR="00054029" w:rsidRPr="001C3AE9" w:rsidP="00054029">
      <w:pPr>
        <w:pStyle w:val="Question"/>
      </w:pPr>
      <w:r>
        <w:rPr>
          <w:b/>
        </w:rPr>
        <w:t>Mrs Lewell-Buck:</w:t>
      </w:r>
      <w:r w:rsidRPr="001C3AE9">
        <w:t xml:space="preserve"> </w:t>
      </w:r>
      <w:r w:rsidR="0093010E">
        <w:t xml:space="preserve">Secretary of State, </w:t>
      </w:r>
      <w:r w:rsidRPr="001C3AE9">
        <w:t xml:space="preserve">has the </w:t>
      </w:r>
      <w:r w:rsidR="0093010E">
        <w:t>m</w:t>
      </w:r>
      <w:r w:rsidRPr="001C3AE9">
        <w:t xml:space="preserve">inisterial </w:t>
      </w:r>
      <w:r w:rsidR="0093010E">
        <w:t>N</w:t>
      </w:r>
      <w:r w:rsidRPr="001C3AE9">
        <w:t xml:space="preserve">ational </w:t>
      </w:r>
      <w:r w:rsidR="0093010E">
        <w:t>S</w:t>
      </w:r>
      <w:r w:rsidRPr="001C3AE9">
        <w:t xml:space="preserve">ecurity </w:t>
      </w:r>
      <w:r w:rsidR="0093010E">
        <w:t>C</w:t>
      </w:r>
      <w:r w:rsidRPr="001C3AE9">
        <w:t xml:space="preserve">ouncil </w:t>
      </w:r>
      <w:r w:rsidR="0093010E">
        <w:t xml:space="preserve">actually </w:t>
      </w:r>
      <w:r w:rsidRPr="001C3AE9">
        <w:t>met to disc</w:t>
      </w:r>
      <w:r w:rsidR="0093010E">
        <w:t>u</w:t>
      </w:r>
      <w:r w:rsidRPr="001C3AE9">
        <w:t>ss</w:t>
      </w:r>
      <w:r w:rsidR="0093010E">
        <w:t xml:space="preserve"> the pandemic? If so, we</w:t>
      </w:r>
      <w:r w:rsidRPr="001C3AE9">
        <w:t xml:space="preserve">re you </w:t>
      </w:r>
      <w:r w:rsidR="0093010E">
        <w:t xml:space="preserve">or any of your Ministers </w:t>
      </w:r>
      <w:r w:rsidRPr="001C3AE9">
        <w:t>present</w:t>
      </w:r>
      <w:r w:rsidR="0093010E">
        <w:t xml:space="preserve"> at that?</w:t>
      </w:r>
    </w:p>
    <w:p w:rsidR="00054029" w:rsidRPr="001C3AE9" w:rsidP="00054029">
      <w:pPr>
        <w:pStyle w:val="Answer"/>
      </w:pPr>
      <w:r w:rsidRPr="00D059A7">
        <w:rPr>
          <w:b/>
          <w:i/>
          <w:iCs/>
        </w:rPr>
        <w:t>Ben Wallace:</w:t>
      </w:r>
      <w:r w:rsidRPr="001C3AE9">
        <w:rPr>
          <w:b/>
        </w:rPr>
        <w:t xml:space="preserve"> </w:t>
      </w:r>
      <w:r w:rsidR="0093010E">
        <w:t xml:space="preserve">The </w:t>
      </w:r>
      <w:r w:rsidRPr="001C3AE9">
        <w:t xml:space="preserve">NSC has met on </w:t>
      </w:r>
      <w:r w:rsidR="0093010E">
        <w:t xml:space="preserve">a </w:t>
      </w:r>
      <w:r w:rsidRPr="001C3AE9">
        <w:t>range of t</w:t>
      </w:r>
      <w:r w:rsidR="0093010E">
        <w:t>o</w:t>
      </w:r>
      <w:r w:rsidRPr="001C3AE9">
        <w:t>pics</w:t>
      </w:r>
      <w:r w:rsidR="0093010E">
        <w:t xml:space="preserve">, literally </w:t>
      </w:r>
      <w:r w:rsidRPr="001C3AE9">
        <w:t>every week or every other week.</w:t>
      </w:r>
    </w:p>
    <w:p w:rsidR="00054029" w:rsidRPr="001C3AE9" w:rsidP="00054029">
      <w:pPr>
        <w:pStyle w:val="Question"/>
      </w:pPr>
      <w:r>
        <w:rPr>
          <w:b/>
        </w:rPr>
        <w:t>Mrs Lewell-Buck:</w:t>
      </w:r>
      <w:r w:rsidRPr="001C3AE9">
        <w:t xml:space="preserve"> </w:t>
      </w:r>
      <w:r w:rsidR="0093010E">
        <w:t>Has the m</w:t>
      </w:r>
      <w:r w:rsidRPr="001C3AE9">
        <w:t>inisterial</w:t>
      </w:r>
      <w:r w:rsidR="0093010E">
        <w:t xml:space="preserve"> National Security Council met</w:t>
      </w:r>
      <w:r w:rsidRPr="001C3AE9">
        <w:t>?</w:t>
      </w:r>
    </w:p>
    <w:p w:rsidR="00054029" w:rsidP="00054029">
      <w:pPr>
        <w:pStyle w:val="Answer"/>
      </w:pPr>
      <w:r w:rsidRPr="00D059A7">
        <w:rPr>
          <w:b/>
          <w:i/>
          <w:iCs/>
        </w:rPr>
        <w:t>Ben Wallace:</w:t>
      </w:r>
      <w:r w:rsidRPr="001C3AE9">
        <w:rPr>
          <w:b/>
        </w:rPr>
        <w:t xml:space="preserve"> </w:t>
      </w:r>
      <w:r w:rsidR="0093010E">
        <w:t xml:space="preserve">The National Security Council is </w:t>
      </w:r>
      <w:r w:rsidRPr="001C3AE9">
        <w:t>always ministerial</w:t>
      </w:r>
      <w:r w:rsidR="0093010E">
        <w:t xml:space="preserve">, </w:t>
      </w:r>
      <w:r w:rsidRPr="001C3AE9">
        <w:t xml:space="preserve">unless </w:t>
      </w:r>
      <w:r w:rsidR="0093010E">
        <w:t xml:space="preserve">it is an </w:t>
      </w:r>
      <w:r w:rsidRPr="001C3AE9">
        <w:t>NSCO</w:t>
      </w:r>
      <w:r w:rsidR="0093010E">
        <w:t xml:space="preserve">. The members of the NSC include </w:t>
      </w:r>
      <w:r w:rsidR="00A250D5">
        <w:t>me</w:t>
      </w:r>
      <w:r w:rsidR="0093010E">
        <w:t>, the Home Secretary, the Prime Minister, the Foreign Secretary, the heads of the intelligence services, the Chief of the Defence Staff and a range of other Cabinet Ministers, dependent on the subject. It has not met every single week</w:t>
      </w:r>
      <w:r w:rsidR="00056515">
        <w:t>,</w:t>
      </w:r>
      <w:r w:rsidR="0093010E">
        <w:t xml:space="preserve"> but it has met on a number of occasions, to deal with a range of topics, not just Covid.</w:t>
      </w:r>
    </w:p>
    <w:p w:rsidR="0093010E" w:rsidP="00506473">
      <w:pPr>
        <w:pStyle w:val="Question"/>
      </w:pPr>
      <w:r>
        <w:rPr>
          <w:b/>
        </w:rPr>
        <w:t>Mrs Lewell-Buck:</w:t>
      </w:r>
      <w:r>
        <w:t xml:space="preserve"> In the figures that you are going to provide for the other meetings, if you could get me those in relation to the pandemic as well, that would be helpful.</w:t>
      </w:r>
    </w:p>
    <w:p w:rsidR="0084652D" w:rsidRPr="001C3AE9" w:rsidP="00054029">
      <w:pPr>
        <w:pStyle w:val="Answer"/>
      </w:pPr>
      <w:r w:rsidRPr="00D059A7">
        <w:rPr>
          <w:b/>
          <w:i/>
          <w:iCs/>
        </w:rPr>
        <w:t>Ben Wallace:</w:t>
      </w:r>
      <w:r w:rsidRPr="001C3AE9">
        <w:rPr>
          <w:b/>
        </w:rPr>
        <w:t xml:space="preserve"> </w:t>
      </w:r>
      <w:r>
        <w:t>Yes, okay. Sometimes it is the consequences of the pandemic rather than the pandemic itself that we may discuss.</w:t>
      </w:r>
    </w:p>
    <w:p w:rsidR="00054029" w:rsidRPr="001C3AE9" w:rsidP="00054029">
      <w:pPr>
        <w:pStyle w:val="Question"/>
      </w:pPr>
      <w:r w:rsidRPr="001C3AE9">
        <w:rPr>
          <w:b/>
        </w:rPr>
        <w:t>Chair:</w:t>
      </w:r>
      <w:r w:rsidRPr="001C3AE9">
        <w:t xml:space="preserve"> </w:t>
      </w:r>
      <w:r w:rsidR="00506473">
        <w:t xml:space="preserve">Secretary of State, how </w:t>
      </w:r>
      <w:r w:rsidRPr="001C3AE9">
        <w:t>have things changed</w:t>
      </w:r>
      <w:r w:rsidR="00506473">
        <w:t xml:space="preserve"> since the departure of Dominic Cummings?</w:t>
      </w:r>
    </w:p>
    <w:p w:rsidR="00506473" w:rsidP="00054029">
      <w:pPr>
        <w:pStyle w:val="Answer"/>
      </w:pPr>
      <w:r w:rsidRPr="00D059A7">
        <w:rPr>
          <w:b/>
          <w:i/>
          <w:iCs/>
        </w:rPr>
        <w:t>Ben Wallace:</w:t>
      </w:r>
      <w:r w:rsidRPr="001C3AE9" w:rsidR="00054029">
        <w:rPr>
          <w:b/>
        </w:rPr>
        <w:t xml:space="preserve"> </w:t>
      </w:r>
      <w:r>
        <w:t>What do you mean? Dominic Cummings was an aide to the Prime Minister.</w:t>
      </w:r>
    </w:p>
    <w:p w:rsidR="00506473" w:rsidP="00B56D7C">
      <w:pPr>
        <w:pStyle w:val="Question"/>
      </w:pPr>
      <w:r w:rsidRPr="001C3AE9">
        <w:rPr>
          <w:b/>
        </w:rPr>
        <w:t>Chair:</w:t>
      </w:r>
      <w:r>
        <w:t xml:space="preserve"> I am just asking you whether things have changed.</w:t>
      </w:r>
    </w:p>
    <w:p w:rsidR="00506473" w:rsidP="00054029">
      <w:pPr>
        <w:pStyle w:val="Answer"/>
      </w:pPr>
      <w:r w:rsidRPr="00D059A7">
        <w:rPr>
          <w:b/>
          <w:i/>
          <w:iCs/>
        </w:rPr>
        <w:t>Ben Wallace:</w:t>
      </w:r>
      <w:r w:rsidRPr="001C3AE9">
        <w:rPr>
          <w:b/>
        </w:rPr>
        <w:t xml:space="preserve"> </w:t>
      </w:r>
      <w:r>
        <w:t xml:space="preserve">In the MoD, nothing has changed. I have led the Department, the Chief of the Defence Staff is responsible for the military staff, and there is the Permanent Secretary. Nothing has changed. The MoD was the author of our part of the integrated review work and author of our budget. </w:t>
      </w:r>
    </w:p>
    <w:p w:rsidR="00054029" w:rsidRPr="001C3AE9" w:rsidP="00054029">
      <w:pPr>
        <w:pStyle w:val="Answer"/>
      </w:pPr>
      <w:r>
        <w:t xml:space="preserve">What I will say is that Dominic Cummings was a </w:t>
      </w:r>
      <w:r w:rsidRPr="001C3AE9">
        <w:t>big supporter of this defence settlem</w:t>
      </w:r>
      <w:r>
        <w:t xml:space="preserve">ent. That should not be underestimated. A number of people recognise that, in the world going forward, this is an anxious time in the future of stability for the globe, and he was a supporter, alongside many others in </w:t>
      </w:r>
      <w:r w:rsidR="003410BE">
        <w:t>No. 10</w:t>
      </w:r>
      <w:r>
        <w:t>, of giving defence a settlement.</w:t>
      </w:r>
    </w:p>
    <w:p w:rsidR="00054029" w:rsidRPr="001C3AE9" w:rsidP="00056515">
      <w:pPr>
        <w:pStyle w:val="Remark"/>
      </w:pPr>
      <w:r w:rsidRPr="001C3AE9">
        <w:rPr>
          <w:b/>
        </w:rPr>
        <w:t>Chair:</w:t>
      </w:r>
      <w:r w:rsidRPr="001C3AE9">
        <w:t xml:space="preserve"> </w:t>
      </w:r>
      <w:r w:rsidR="00506473">
        <w:t xml:space="preserve">Yes, that should be </w:t>
      </w:r>
      <w:r w:rsidR="00875C28">
        <w:t>recognised,</w:t>
      </w:r>
      <w:r w:rsidR="00506473">
        <w:t xml:space="preserve"> and he should be thanked for that.</w:t>
      </w:r>
    </w:p>
    <w:p w:rsidR="00054029" w:rsidRPr="001C3AE9" w:rsidP="00054029">
      <w:pPr>
        <w:pStyle w:val="Question"/>
      </w:pPr>
      <w:r w:rsidRPr="001C3AE9">
        <w:rPr>
          <w:b/>
        </w:rPr>
        <w:t>Stuart Anderson:</w:t>
      </w:r>
      <w:r w:rsidRPr="001C3AE9">
        <w:t xml:space="preserve"> </w:t>
      </w:r>
      <w:r w:rsidR="00506473">
        <w:t xml:space="preserve">Secretary of State, the military has a can-do attitude and will always turn </w:t>
      </w:r>
      <w:r w:rsidR="003410BE">
        <w:t>its</w:t>
      </w:r>
      <w:r w:rsidR="00506473">
        <w:t xml:space="preserve"> hand to things. Look through some of the MACA tasks that the military has been doing, from h</w:t>
      </w:r>
      <w:r w:rsidRPr="001C3AE9">
        <w:t xml:space="preserve">elping with flooding to </w:t>
      </w:r>
      <w:r w:rsidR="00506473">
        <w:t xml:space="preserve">incidents that </w:t>
      </w:r>
      <w:r w:rsidRPr="001C3AE9">
        <w:t>happen</w:t>
      </w:r>
      <w:r w:rsidR="00506473">
        <w:t xml:space="preserve"> where </w:t>
      </w:r>
      <w:r w:rsidR="002A1299">
        <w:t>it</w:t>
      </w:r>
      <w:r w:rsidR="00506473">
        <w:t xml:space="preserve"> support</w:t>
      </w:r>
      <w:r w:rsidR="002A1299">
        <w:t>s</w:t>
      </w:r>
      <w:r w:rsidR="00506473">
        <w:t xml:space="preserve"> the police, such as the Manchester bombing. You have mentioned the resilience and the great job that it does, but do you think other Government Departments and agencies have made </w:t>
      </w:r>
      <w:r w:rsidRPr="001C3AE9">
        <w:t>best use of resources</w:t>
      </w:r>
      <w:r w:rsidR="00506473">
        <w:t xml:space="preserve"> of the military and its capability during the pandemic? We know that you would always say, “Yes, we will go and do it”, but have </w:t>
      </w:r>
      <w:r w:rsidRPr="001C3AE9">
        <w:t xml:space="preserve">other </w:t>
      </w:r>
      <w:r w:rsidR="00506473">
        <w:t>G</w:t>
      </w:r>
      <w:r w:rsidRPr="001C3AE9">
        <w:t>overnment agencies</w:t>
      </w:r>
      <w:r w:rsidR="00506473">
        <w:t xml:space="preserve"> and Departments done that</w:t>
      </w:r>
      <w:r w:rsidRPr="001C3AE9">
        <w:t>?</w:t>
      </w:r>
    </w:p>
    <w:p w:rsidR="00054029" w:rsidRPr="001C3AE9" w:rsidP="00054029">
      <w:pPr>
        <w:pStyle w:val="Answer"/>
      </w:pPr>
      <w:r w:rsidRPr="00D059A7">
        <w:rPr>
          <w:b/>
          <w:i/>
          <w:iCs/>
        </w:rPr>
        <w:t>Ben Wallace:</w:t>
      </w:r>
      <w:r w:rsidRPr="001C3AE9">
        <w:rPr>
          <w:b/>
        </w:rPr>
        <w:t xml:space="preserve"> </w:t>
      </w:r>
      <w:r w:rsidR="00506473">
        <w:t>I might ask G</w:t>
      </w:r>
      <w:r w:rsidRPr="001C3AE9">
        <w:t>en</w:t>
      </w:r>
      <w:r w:rsidR="00506473">
        <w:t>eral</w:t>
      </w:r>
      <w:r w:rsidRPr="001C3AE9">
        <w:t xml:space="preserve"> Stickland</w:t>
      </w:r>
      <w:r w:rsidR="00506473">
        <w:t xml:space="preserve"> to answer, because he is part </w:t>
      </w:r>
      <w:r w:rsidRPr="001C3AE9">
        <w:t xml:space="preserve">of </w:t>
      </w:r>
      <w:r w:rsidR="00506473">
        <w:t xml:space="preserve">the </w:t>
      </w:r>
      <w:r w:rsidRPr="001C3AE9">
        <w:t xml:space="preserve">process </w:t>
      </w:r>
      <w:r w:rsidR="00506473">
        <w:t xml:space="preserve">of </w:t>
      </w:r>
      <w:r w:rsidRPr="001C3AE9">
        <w:t>sifting</w:t>
      </w:r>
      <w:r w:rsidR="00506473">
        <w:t>, of taking a request or an aspiration and converting it into an effect. We are in it to deliver an effect: what effect can we have on A, B or C? General Stickland has hands-on experience of dealing with those issues.</w:t>
      </w:r>
    </w:p>
    <w:p w:rsidR="00506473" w:rsidP="00054029">
      <w:pPr>
        <w:pStyle w:val="Answer"/>
      </w:pPr>
      <w:r w:rsidRPr="00506473">
        <w:rPr>
          <w:b/>
          <w:i/>
          <w:iCs/>
        </w:rPr>
        <w:t>Charles Stickland:</w:t>
      </w:r>
      <w:r w:rsidRPr="001C3AE9" w:rsidR="00054029">
        <w:rPr>
          <w:b/>
        </w:rPr>
        <w:t xml:space="preserve"> </w:t>
      </w:r>
      <w:r>
        <w:t xml:space="preserve">The really interesting thing, as the Secretary of State says, is that it is a conversation between </w:t>
      </w:r>
      <w:r w:rsidR="003410BE">
        <w:t>us</w:t>
      </w:r>
      <w:r>
        <w:t xml:space="preserve"> and another Government Department. Another lesson we have </w:t>
      </w:r>
      <w:r w:rsidR="00754561">
        <w:t>learned</w:t>
      </w:r>
      <w:r>
        <w:t xml:space="preserve"> is that the MACA</w:t>
      </w:r>
      <w:r w:rsidRPr="001C3AE9" w:rsidR="00054029">
        <w:t xml:space="preserve"> process works extremely well</w:t>
      </w:r>
      <w:r>
        <w:t xml:space="preserve">, in that we have actually said, “If you can provide this by another means, why are you coming to the military?” That is a good question to start with. There is then a conversation about what they are trying to achieve. </w:t>
      </w:r>
    </w:p>
    <w:p w:rsidR="00506473" w:rsidP="00054029">
      <w:pPr>
        <w:pStyle w:val="Answer"/>
      </w:pPr>
      <w:r>
        <w:t>A</w:t>
      </w:r>
      <w:r w:rsidR="003410BE">
        <w:t>s a</w:t>
      </w:r>
      <w:r>
        <w:t xml:space="preserve"> really good example</w:t>
      </w:r>
      <w:r w:rsidR="003410BE">
        <w:t>,</w:t>
      </w:r>
      <w:r>
        <w:t xml:space="preserve"> we had 150 people from the RAF in Birmingham recently doing drop and collect to start the whole testing process work-through. It seemed very sensible at the time and it also involved the local authority, volunteers and other players in the game. When we </w:t>
      </w:r>
      <w:r w:rsidRPr="001C3AE9" w:rsidR="00054029">
        <w:t>looked at it and refined</w:t>
      </w:r>
      <w:r>
        <w:t xml:space="preserve"> it, we then went to Nottingham and </w:t>
      </w:r>
      <w:r w:rsidRPr="001C3AE9" w:rsidR="00054029">
        <w:t>sent six people</w:t>
      </w:r>
      <w:r>
        <w:t xml:space="preserve"> as a team </w:t>
      </w:r>
      <w:r w:rsidRPr="001C3AE9" w:rsidR="00054029">
        <w:t>to train</w:t>
      </w:r>
      <w:r>
        <w:t xml:space="preserve">, motivate and </w:t>
      </w:r>
      <w:r w:rsidRPr="001C3AE9" w:rsidR="00054029">
        <w:t xml:space="preserve">mobilise </w:t>
      </w:r>
      <w:r>
        <w:t xml:space="preserve">a team of </w:t>
      </w:r>
      <w:r w:rsidRPr="001C3AE9" w:rsidR="00054029">
        <w:t>volunteers</w:t>
      </w:r>
      <w:r>
        <w:t xml:space="preserve">. That gives you a </w:t>
      </w:r>
      <w:r w:rsidRPr="001C3AE9" w:rsidR="00054029">
        <w:t>sense of the way we refine these things</w:t>
      </w:r>
      <w:r>
        <w:t xml:space="preserve"> as we go forward.</w:t>
      </w:r>
    </w:p>
    <w:p w:rsidR="00054029" w:rsidP="00054029">
      <w:pPr>
        <w:pStyle w:val="Answer"/>
      </w:pPr>
      <w:r>
        <w:t xml:space="preserve">The </w:t>
      </w:r>
      <w:r w:rsidRPr="001C3AE9">
        <w:t xml:space="preserve">Secretary of State mentioned </w:t>
      </w:r>
      <w:r>
        <w:t>the whole issue of D</w:t>
      </w:r>
      <w:r w:rsidRPr="001C3AE9">
        <w:t>onnington and PPE</w:t>
      </w:r>
      <w:r>
        <w:t xml:space="preserve"> in the past. </w:t>
      </w:r>
      <w:r w:rsidR="003410BE">
        <w:t xml:space="preserve">With </w:t>
      </w:r>
      <w:r>
        <w:t xml:space="preserve">the DE&amp;S, our organisation that does supply and purchase, we put more than 130 people into the supply chain of the NHS </w:t>
      </w:r>
      <w:r>
        <w:t>when we were having real troubles with PPE, to use their correct expertise. It was not just military manpower. We understood</w:t>
      </w:r>
      <w:r w:rsidR="003410BE">
        <w:t xml:space="preserve"> that</w:t>
      </w:r>
      <w:r>
        <w:t xml:space="preserve"> the issue was about rapid purchase and rapid distribution, which was something that the NHS supply system was not used to doing.</w:t>
      </w:r>
    </w:p>
    <w:p w:rsidR="00506473" w:rsidRPr="001C3AE9" w:rsidP="00054029">
      <w:pPr>
        <w:pStyle w:val="Answer"/>
      </w:pPr>
      <w:r>
        <w:t xml:space="preserve">As we have gone along this journey, the most important thing is that it is a conversation between </w:t>
      </w:r>
      <w:r w:rsidR="003410BE">
        <w:t>us</w:t>
      </w:r>
      <w:r>
        <w:t xml:space="preserve"> and the other Government Departments, and we refine it to the point where military or defence expertise can best be used.</w:t>
      </w:r>
    </w:p>
    <w:p w:rsidR="00054029" w:rsidRPr="001C3AE9" w:rsidP="002A1299">
      <w:pPr>
        <w:pStyle w:val="Question"/>
      </w:pPr>
      <w:r w:rsidRPr="00506473">
        <w:rPr>
          <w:b/>
        </w:rPr>
        <w:t>Stuart Anderson:</w:t>
      </w:r>
      <w:r w:rsidRPr="001C3AE9">
        <w:t xml:space="preserve"> </w:t>
      </w:r>
      <w:r w:rsidR="00506473">
        <w:t xml:space="preserve">Through this process, you will be working with a </w:t>
      </w:r>
      <w:r w:rsidRPr="001C3AE9">
        <w:t>lot of dif</w:t>
      </w:r>
      <w:r w:rsidR="00506473">
        <w:t>ferent</w:t>
      </w:r>
      <w:r w:rsidRPr="001C3AE9">
        <w:t xml:space="preserve"> agencies</w:t>
      </w:r>
      <w:r w:rsidR="00506473">
        <w:t xml:space="preserve"> with which you will not have built relationships over the time, and you are finding things out. A </w:t>
      </w:r>
      <w:r w:rsidRPr="001C3AE9">
        <w:t>prime example</w:t>
      </w:r>
      <w:r w:rsidR="00506473">
        <w:t xml:space="preserve"> is where it was thought that </w:t>
      </w:r>
      <w:r w:rsidRPr="001C3AE9">
        <w:t>9</w:t>
      </w:r>
      <w:r w:rsidR="00506473">
        <w:t>,000</w:t>
      </w:r>
      <w:r w:rsidRPr="001C3AE9">
        <w:t xml:space="preserve"> troops</w:t>
      </w:r>
      <w:r w:rsidR="00506473">
        <w:t xml:space="preserve"> were needed</w:t>
      </w:r>
      <w:r w:rsidRPr="001C3AE9">
        <w:t>,</w:t>
      </w:r>
      <w:r w:rsidR="00506473">
        <w:t xml:space="preserve"> when actually it was</w:t>
      </w:r>
      <w:r w:rsidRPr="001C3AE9">
        <w:t xml:space="preserve"> 200</w:t>
      </w:r>
      <w:r w:rsidR="006938EB">
        <w:t>—</w:t>
      </w:r>
      <w:r w:rsidR="00506473">
        <w:t>they are probably riflemen if they only need 200. Moving on to look at that, w</w:t>
      </w:r>
      <w:r w:rsidRPr="001C3AE9">
        <w:t xml:space="preserve">hat have you </w:t>
      </w:r>
      <w:r w:rsidR="00754561">
        <w:t>learned</w:t>
      </w:r>
      <w:r w:rsidRPr="001C3AE9">
        <w:t xml:space="preserve"> about co-op</w:t>
      </w:r>
      <w:r w:rsidR="00506473">
        <w:t>eration with other agencies and Departments now</w:t>
      </w:r>
      <w:r w:rsidRPr="001C3AE9">
        <w:t>?</w:t>
      </w:r>
    </w:p>
    <w:p w:rsidR="009F004E" w:rsidP="00054029">
      <w:pPr>
        <w:pStyle w:val="Answer"/>
      </w:pPr>
      <w:r w:rsidRPr="00506473">
        <w:rPr>
          <w:b/>
          <w:i/>
          <w:iCs/>
        </w:rPr>
        <w:t>Charles Stickland:</w:t>
      </w:r>
      <w:r w:rsidRPr="001C3AE9" w:rsidR="00054029">
        <w:rPr>
          <w:b/>
        </w:rPr>
        <w:t xml:space="preserve"> </w:t>
      </w:r>
      <w:r>
        <w:t>B</w:t>
      </w:r>
      <w:r w:rsidRPr="001C3AE9" w:rsidR="00054029">
        <w:t xml:space="preserve">efore </w:t>
      </w:r>
      <w:r>
        <w:t xml:space="preserve">the </w:t>
      </w:r>
      <w:r w:rsidRPr="001C3AE9" w:rsidR="00054029">
        <w:t>pandemic happene</w:t>
      </w:r>
      <w:r>
        <w:t xml:space="preserve">d, we always had a number of </w:t>
      </w:r>
      <w:r w:rsidRPr="001C3AE9" w:rsidR="00054029">
        <w:t>cross</w:t>
      </w:r>
      <w:r>
        <w:t>-G</w:t>
      </w:r>
      <w:r w:rsidRPr="001C3AE9" w:rsidR="00054029">
        <w:t>overnment liaison</w:t>
      </w:r>
      <w:r>
        <w:t xml:space="preserve"> officers, particularly linked with the CCS, the Civil Contingencies Service. They linked </w:t>
      </w:r>
      <w:r w:rsidRPr="001C3AE9" w:rsidR="00054029">
        <w:t xml:space="preserve">into </w:t>
      </w:r>
      <w:r>
        <w:t>my tea</w:t>
      </w:r>
      <w:r>
        <w:t xml:space="preserve">m in the defence crisis management system in the </w:t>
      </w:r>
      <w:r w:rsidRPr="001C3AE9" w:rsidR="00054029">
        <w:t>MoD</w:t>
      </w:r>
      <w:r>
        <w:t>. Very early on, in terms of understanding the needs of other Departments, we developed a thing that we have called the neural network. We started to put talented individuals in most of the Government Departments, in the right place</w:t>
      </w:r>
      <w:r w:rsidR="002A1299">
        <w:t>,</w:t>
      </w:r>
      <w:r>
        <w:t xml:space="preserve"> at the heart of where they were examining the crisis.</w:t>
      </w:r>
    </w:p>
    <w:p w:rsidR="00054029" w:rsidRPr="001C3AE9" w:rsidP="00054029">
      <w:pPr>
        <w:pStyle w:val="Answer"/>
      </w:pPr>
      <w:r>
        <w:t xml:space="preserve">A really good example recently is </w:t>
      </w:r>
      <w:r w:rsidR="002A1299">
        <w:t xml:space="preserve">that, </w:t>
      </w:r>
      <w:r>
        <w:t xml:space="preserve">when we understood that BEIS was going to be buying the vaccines—not distributing them but buying them and trying to understand how vaccine </w:t>
      </w:r>
      <w:r w:rsidR="009958CA">
        <w:t>roll-out</w:t>
      </w:r>
      <w:r>
        <w:t xml:space="preserve"> may occur—we put a bright sparky lieutenant colonel in there and said, “Go and make yourself know</w:t>
      </w:r>
      <w:r w:rsidR="003410BE">
        <w:t>n</w:t>
      </w:r>
      <w:r>
        <w:t>. Find out what is going on and find out what the exam questions might be”. This neural network spreads across most Government Departments, and then links into either the Ministry of Defence o</w:t>
      </w:r>
      <w:r w:rsidRPr="001C3AE9">
        <w:t>r</w:t>
      </w:r>
      <w:r>
        <w:t xml:space="preserve"> the Standing Joint Command headquarters in </w:t>
      </w:r>
      <w:r w:rsidRPr="001C3AE9">
        <w:t>Aldershot</w:t>
      </w:r>
      <w:r>
        <w:t xml:space="preserve">, </w:t>
      </w:r>
      <w:r w:rsidRPr="001C3AE9">
        <w:t xml:space="preserve">where </w:t>
      </w:r>
      <w:r>
        <w:t xml:space="preserve">the operational-level games play out. That </w:t>
      </w:r>
      <w:r w:rsidRPr="001C3AE9">
        <w:t xml:space="preserve">ability to have </w:t>
      </w:r>
      <w:r>
        <w:t xml:space="preserve">a synapse and </w:t>
      </w:r>
      <w:r w:rsidRPr="001C3AE9">
        <w:t xml:space="preserve">understanding early </w:t>
      </w:r>
      <w:r>
        <w:t xml:space="preserve">has also allowed us to be much </w:t>
      </w:r>
      <w:r w:rsidRPr="001C3AE9">
        <w:t>more sophisticated</w:t>
      </w:r>
      <w:r>
        <w:t xml:space="preserve"> about how we dealt with the MACA process.</w:t>
      </w:r>
    </w:p>
    <w:p w:rsidR="00054029" w:rsidRPr="001C3AE9" w:rsidP="00054029">
      <w:pPr>
        <w:pStyle w:val="Question"/>
      </w:pPr>
      <w:r w:rsidRPr="001C3AE9">
        <w:rPr>
          <w:b/>
        </w:rPr>
        <w:t>Stuart Anderson:</w:t>
      </w:r>
      <w:r w:rsidRPr="001C3AE9">
        <w:t xml:space="preserve"> </w:t>
      </w:r>
      <w:r w:rsidR="009F004E">
        <w:t>Were those b</w:t>
      </w:r>
      <w:r w:rsidRPr="001C3AE9">
        <w:t xml:space="preserve">right </w:t>
      </w:r>
      <w:r w:rsidR="009F004E">
        <w:t xml:space="preserve">individuals that you put in </w:t>
      </w:r>
      <w:r w:rsidRPr="001C3AE9">
        <w:t xml:space="preserve">well received? </w:t>
      </w:r>
      <w:r w:rsidR="009F004E">
        <w:t>Was it challenging for them to help educate on the process of how the military operates?</w:t>
      </w:r>
    </w:p>
    <w:p w:rsidR="00054029" w:rsidP="00054029">
      <w:pPr>
        <w:pStyle w:val="Answer"/>
      </w:pPr>
      <w:r w:rsidRPr="00506473">
        <w:rPr>
          <w:b/>
          <w:i/>
          <w:iCs/>
        </w:rPr>
        <w:t>Charles Stickland:</w:t>
      </w:r>
      <w:r w:rsidRPr="001C3AE9">
        <w:rPr>
          <w:b/>
        </w:rPr>
        <w:t xml:space="preserve"> </w:t>
      </w:r>
      <w:r w:rsidR="009F004E">
        <w:t xml:space="preserve">There are two things. Interestingly, in a time of crisis </w:t>
      </w:r>
      <w:r w:rsidRPr="001C3AE9">
        <w:t>everybody pulls together</w:t>
      </w:r>
      <w:r w:rsidR="009F004E">
        <w:t>, but we took the approach departmentally of a buzzword bingo: understand, enable, support and catalyse.</w:t>
      </w:r>
      <w:r w:rsidRPr="001C3AE9">
        <w:t xml:space="preserve"> </w:t>
      </w:r>
      <w:r w:rsidR="009F004E">
        <w:t>The lady or gentleman is not there to go and be in charge; they are there to understand and help. That humility that defence is very good at playing through was a really good start point.</w:t>
      </w:r>
    </w:p>
    <w:p w:rsidR="009F004E" w:rsidRPr="001C3AE9" w:rsidP="00054029">
      <w:pPr>
        <w:pStyle w:val="Answer"/>
      </w:pPr>
      <w:r>
        <w:t xml:space="preserve">The </w:t>
      </w:r>
      <w:r>
        <w:t>Standing Joint Command headquarters has done MACA training courses, so we have found people in Government Departments who might be putting these requests in, and we have taken them through a day of, “This is how you ask for it. This is what you should ask for. This is how you do it”. There has been an assist of educating our partners in Government to make it a more fluid and efficient process.</w:t>
      </w:r>
    </w:p>
    <w:p w:rsidR="00D23EAB" w:rsidRPr="001C3AE9" w:rsidP="00D23EAB">
      <w:pPr>
        <w:pStyle w:val="Question"/>
      </w:pPr>
      <w:r w:rsidRPr="001C3AE9">
        <w:rPr>
          <w:b/>
        </w:rPr>
        <w:t>Sarah Atherton:</w:t>
      </w:r>
      <w:r w:rsidRPr="001C3AE9">
        <w:t xml:space="preserve"> </w:t>
      </w:r>
      <w:r w:rsidR="009F004E">
        <w:t xml:space="preserve">Good afternoon. In Wales we have </w:t>
      </w:r>
      <w:r w:rsidRPr="001C3AE9">
        <w:t xml:space="preserve">seen </w:t>
      </w:r>
      <w:r w:rsidR="009F004E">
        <w:t xml:space="preserve">military </w:t>
      </w:r>
      <w:r w:rsidRPr="001C3AE9">
        <w:t>deployment on quite a few</w:t>
      </w:r>
      <w:r w:rsidR="009F004E">
        <w:t xml:space="preserve"> MACA requests: mobile</w:t>
      </w:r>
      <w:r w:rsidRPr="001C3AE9">
        <w:t xml:space="preserve"> testing</w:t>
      </w:r>
      <w:r w:rsidR="009F004E">
        <w:t>, decontamination of Welsh ambulance</w:t>
      </w:r>
      <w:r w:rsidR="006938EB">
        <w:t>s</w:t>
      </w:r>
      <w:r w:rsidR="009F004E">
        <w:t xml:space="preserve">, planners embedded in NHS Wales and, recently, mass testing in </w:t>
      </w:r>
      <w:r w:rsidRPr="009F004E" w:rsidR="009F004E">
        <w:t>Merthyr Tydfil</w:t>
      </w:r>
      <w:r w:rsidR="009F004E">
        <w:t xml:space="preserve">. It has been greatly </w:t>
      </w:r>
      <w:r w:rsidRPr="001C3AE9">
        <w:t>appreciated</w:t>
      </w:r>
      <w:r w:rsidR="009F004E">
        <w:t xml:space="preserve"> on the ground; people have been </w:t>
      </w:r>
      <w:r w:rsidRPr="001C3AE9">
        <w:t>reassured</w:t>
      </w:r>
      <w:r w:rsidR="009F004E">
        <w:t xml:space="preserve"> by the presence of the military</w:t>
      </w:r>
      <w:r w:rsidRPr="001C3AE9">
        <w:t xml:space="preserve">. </w:t>
      </w:r>
      <w:r w:rsidR="009F004E">
        <w:t>On the premise that it is b</w:t>
      </w:r>
      <w:r w:rsidRPr="001C3AE9">
        <w:t xml:space="preserve">etter to make friends before </w:t>
      </w:r>
      <w:r w:rsidR="009F004E">
        <w:t xml:space="preserve">you </w:t>
      </w:r>
      <w:r w:rsidRPr="001C3AE9">
        <w:t xml:space="preserve">need them, what lessons </w:t>
      </w:r>
      <w:r w:rsidR="009F004E">
        <w:t xml:space="preserve">have you </w:t>
      </w:r>
      <w:r w:rsidR="00754561">
        <w:t>learned</w:t>
      </w:r>
      <w:r w:rsidR="009F004E">
        <w:t xml:space="preserve"> from working with the devolved Administrations</w:t>
      </w:r>
      <w:r w:rsidRPr="001C3AE9">
        <w:t>?</w:t>
      </w:r>
    </w:p>
    <w:p w:rsidR="008745AB" w:rsidP="00D23EAB">
      <w:pPr>
        <w:pStyle w:val="Answer"/>
      </w:pPr>
      <w:r w:rsidRPr="00D059A7">
        <w:rPr>
          <w:b/>
          <w:i/>
          <w:iCs/>
        </w:rPr>
        <w:t>Ben Wallace:</w:t>
      </w:r>
      <w:r w:rsidRPr="001C3AE9" w:rsidR="00D23EAB">
        <w:rPr>
          <w:b/>
        </w:rPr>
        <w:t xml:space="preserve"> </w:t>
      </w:r>
      <w:r>
        <w:t xml:space="preserve">From a political point of view, we should not forget that we already had, in the military, existing networks. We had these regional commands or JMCs. We had local resilience officers in every region. One of the very first things we did was to thicken up the numbers of those people, so we would man-mark a number of local authorities and make sure that there was literally one per person. </w:t>
      </w:r>
    </w:p>
    <w:p w:rsidR="00D23EAB" w:rsidRPr="001C3AE9" w:rsidP="00D23EAB">
      <w:pPr>
        <w:pStyle w:val="Answer"/>
      </w:pPr>
      <w:r>
        <w:t xml:space="preserve">Secondly, we have </w:t>
      </w:r>
      <w:r w:rsidRPr="001C3AE9">
        <w:t>always made an effort</w:t>
      </w:r>
      <w:r w:rsidR="00C42E21">
        <w:t xml:space="preserve"> to have relationships</w:t>
      </w:r>
      <w:r>
        <w:t xml:space="preserve"> </w:t>
      </w:r>
      <w:r w:rsidR="00C42E21">
        <w:t xml:space="preserve">directly </w:t>
      </w:r>
      <w:r w:rsidRPr="001C3AE9">
        <w:t xml:space="preserve">with </w:t>
      </w:r>
      <w:r>
        <w:t xml:space="preserve">the </w:t>
      </w:r>
      <w:r w:rsidRPr="001C3AE9">
        <w:t xml:space="preserve">Scottish </w:t>
      </w:r>
      <w:r>
        <w:t>and W</w:t>
      </w:r>
      <w:r w:rsidRPr="001C3AE9">
        <w:t xml:space="preserve">elsh </w:t>
      </w:r>
      <w:r>
        <w:t>Governments and the Northern Ireland Assembly, as well as via our territorial officers. I do not think we had a problem. It was not like we had to learn something new with the Welsh Government; they have always been very forward-leaning and were very clear when they wanted our help. The same goes for the Scottish Government. I do not think there has been a problem in that space.</w:t>
      </w:r>
      <w:r w:rsidR="002A1299">
        <w:t xml:space="preserve"> </w:t>
      </w:r>
      <w:r>
        <w:t>General Stickland can tell you about his actual experiences of requests, but it has been pretty straightforward.</w:t>
      </w:r>
    </w:p>
    <w:p w:rsidR="00D23EAB" w:rsidRPr="001C3AE9" w:rsidP="00D23EAB">
      <w:pPr>
        <w:pStyle w:val="Answer"/>
      </w:pPr>
      <w:r w:rsidRPr="00506473">
        <w:rPr>
          <w:b/>
          <w:i/>
          <w:iCs/>
        </w:rPr>
        <w:t>Charles Stickland:</w:t>
      </w:r>
      <w:r w:rsidRPr="001C3AE9">
        <w:rPr>
          <w:b/>
        </w:rPr>
        <w:t xml:space="preserve"> </w:t>
      </w:r>
      <w:r w:rsidR="008745AB">
        <w:t xml:space="preserve">It has been fine. The </w:t>
      </w:r>
      <w:r w:rsidRPr="001C3AE9">
        <w:t xml:space="preserve">point </w:t>
      </w:r>
      <w:r w:rsidR="008745AB">
        <w:t xml:space="preserve">the </w:t>
      </w:r>
      <w:r w:rsidRPr="001C3AE9">
        <w:t xml:space="preserve">Secretary of State makes </w:t>
      </w:r>
      <w:r w:rsidR="008745AB">
        <w:t xml:space="preserve">is that it is the </w:t>
      </w:r>
      <w:r w:rsidRPr="001C3AE9">
        <w:t xml:space="preserve">job of </w:t>
      </w:r>
      <w:r w:rsidR="008745AB">
        <w:t xml:space="preserve">that </w:t>
      </w:r>
      <w:r w:rsidRPr="001C3AE9">
        <w:t>regional commander</w:t>
      </w:r>
      <w:r w:rsidR="008745AB">
        <w:t xml:space="preserve"> or joint military commander—we have 10 across the nation, of varying scales—to run a network and to know local characters and local players. Similarly, most of the services have reserve senior officers, who again are their regional representatives. As the Secretary of State said, that was a really important thing early on to manage to galvanise and thicken that network. Again, it was all about understanding, and then we understood, “Okay</w:t>
      </w:r>
      <w:r w:rsidR="00C42E21">
        <w:t>,</w:t>
      </w:r>
      <w:r w:rsidR="008745AB">
        <w:t xml:space="preserve"> </w:t>
      </w:r>
      <w:r w:rsidR="00C42E21">
        <w:t xml:space="preserve">you </w:t>
      </w:r>
      <w:r w:rsidR="008745AB">
        <w:t xml:space="preserve">need some planners because you have a particular problem with this particular issue”, whether it was distribution or linking to a health authority. The key thing we </w:t>
      </w:r>
      <w:r w:rsidR="00754561">
        <w:t>learned</w:t>
      </w:r>
      <w:r w:rsidR="008745AB">
        <w:t xml:space="preserve"> was that the structures </w:t>
      </w:r>
      <w:r w:rsidR="00C42E21">
        <w:t>and</w:t>
      </w:r>
      <w:r w:rsidR="008745AB">
        <w:t xml:space="preserve"> the relationships we have are an excellent foundation for a subsequent crisis response.</w:t>
      </w:r>
    </w:p>
    <w:p w:rsidR="00D23EAB" w:rsidRPr="001C3AE9" w:rsidP="00D23EAB">
      <w:pPr>
        <w:pStyle w:val="Question"/>
      </w:pPr>
      <w:r w:rsidRPr="001C3AE9">
        <w:rPr>
          <w:b/>
        </w:rPr>
        <w:t>Sarah Atherton:</w:t>
      </w:r>
      <w:r w:rsidRPr="001C3AE9">
        <w:t xml:space="preserve"> </w:t>
      </w:r>
      <w:r w:rsidR="008745AB">
        <w:t xml:space="preserve">General, if we flip it the other way, </w:t>
      </w:r>
      <w:r w:rsidRPr="001C3AE9">
        <w:t xml:space="preserve">what </w:t>
      </w:r>
      <w:r w:rsidR="008745AB">
        <w:t xml:space="preserve">have, for example, the </w:t>
      </w:r>
      <w:r w:rsidRPr="001C3AE9">
        <w:t xml:space="preserve">local resilience forums </w:t>
      </w:r>
      <w:r w:rsidR="00754561">
        <w:t>learned</w:t>
      </w:r>
      <w:r w:rsidRPr="001C3AE9">
        <w:t xml:space="preserve"> from the military</w:t>
      </w:r>
      <w:r w:rsidR="008745AB">
        <w:t xml:space="preserve">? You have mentioned planning analysis and logistics, and we have innovation with the Nightingale hospitals. What have these organisations </w:t>
      </w:r>
      <w:r w:rsidR="00754561">
        <w:t>learned</w:t>
      </w:r>
      <w:r w:rsidR="008745AB">
        <w:t xml:space="preserve"> from </w:t>
      </w:r>
      <w:r w:rsidR="008745AB">
        <w:t>you, and how would you galvanise that as you go forward</w:t>
      </w:r>
      <w:r w:rsidR="00E576B0">
        <w:t>?</w:t>
      </w:r>
    </w:p>
    <w:p w:rsidR="00C42E21" w:rsidP="00D23EAB">
      <w:pPr>
        <w:pStyle w:val="Answer"/>
      </w:pPr>
      <w:r w:rsidRPr="00506473">
        <w:rPr>
          <w:b/>
          <w:i/>
          <w:iCs/>
        </w:rPr>
        <w:t>Charles Stickland:</w:t>
      </w:r>
      <w:r w:rsidRPr="001C3AE9" w:rsidR="00D23EAB">
        <w:rPr>
          <w:b/>
        </w:rPr>
        <w:t xml:space="preserve"> </w:t>
      </w:r>
      <w:r w:rsidR="00E576B0">
        <w:t xml:space="preserve">As we went through, we came across </w:t>
      </w:r>
      <w:r w:rsidRPr="001C3AE9" w:rsidR="00D23EAB">
        <w:t>very</w:t>
      </w:r>
      <w:r w:rsidR="00E576B0">
        <w:t xml:space="preserve"> different </w:t>
      </w:r>
      <w:r w:rsidRPr="001C3AE9" w:rsidR="00D23EAB">
        <w:t>levels</w:t>
      </w:r>
      <w:r w:rsidR="00E576B0">
        <w:t xml:space="preserve"> of capability and competence in local resilience forums. Some had never </w:t>
      </w:r>
      <w:r w:rsidR="00875C28">
        <w:t>sat,</w:t>
      </w:r>
      <w:r w:rsidR="00E576B0">
        <w:t xml:space="preserve"> and some were just, essentially, a paper tiger. Others had dynamic individuals in charge of them, from all walks of life, and were an entity, and therefore they thought through their programmes. The key thing we can teach them is </w:t>
      </w:r>
      <w:r>
        <w:t>that</w:t>
      </w:r>
      <w:r w:rsidR="00E576B0">
        <w:t xml:space="preserve"> they </w:t>
      </w:r>
      <w:r w:rsidRPr="001C3AE9" w:rsidR="00D23EAB">
        <w:t>nee</w:t>
      </w:r>
      <w:r w:rsidR="00E576B0">
        <w:t>d</w:t>
      </w:r>
      <w:r w:rsidRPr="001C3AE9" w:rsidR="00D23EAB">
        <w:t xml:space="preserve"> to sit and think about </w:t>
      </w:r>
      <w:r w:rsidR="00E576B0">
        <w:t xml:space="preserve">the </w:t>
      </w:r>
      <w:r w:rsidRPr="001C3AE9" w:rsidR="00D23EAB">
        <w:t>consequences</w:t>
      </w:r>
      <w:r w:rsidR="00E576B0">
        <w:t xml:space="preserve"> of their responsibilities, </w:t>
      </w:r>
      <w:r>
        <w:t xml:space="preserve">but </w:t>
      </w:r>
      <w:r w:rsidR="00E576B0">
        <w:t xml:space="preserve">also the issue of anticipation. </w:t>
      </w:r>
    </w:p>
    <w:p w:rsidR="00D23EAB" w:rsidRPr="00360C74" w:rsidP="00D23EAB">
      <w:pPr>
        <w:pStyle w:val="Answer"/>
      </w:pPr>
      <w:r>
        <w:t xml:space="preserve">More than anything else, </w:t>
      </w:r>
      <w:r w:rsidRPr="00360C74">
        <w:t xml:space="preserve">they </w:t>
      </w:r>
      <w:r w:rsidRPr="00360C74">
        <w:t>form a synapse</w:t>
      </w:r>
      <w:r w:rsidRPr="00360C74">
        <w:t xml:space="preserve"> for all manner of different parts of local government, and with the health service as well. In trying to link together a very complex system at the local level, their very existence can act as that synapse. Regular rehearsal, regular anticipation and being a formed body is what I would say from a military perspective. The Secretary of State will have a view from his own constituency as well.</w:t>
      </w:r>
    </w:p>
    <w:p w:rsidR="00360C74" w:rsidP="00D23EAB">
      <w:pPr>
        <w:pStyle w:val="Answer"/>
      </w:pPr>
      <w:r w:rsidRPr="00360C74">
        <w:rPr>
          <w:b/>
          <w:i/>
          <w:iCs/>
        </w:rPr>
        <w:t>Ben Wallace:</w:t>
      </w:r>
      <w:r w:rsidRPr="00360C74" w:rsidR="00D23EAB">
        <w:rPr>
          <w:b/>
        </w:rPr>
        <w:t xml:space="preserve"> </w:t>
      </w:r>
      <w:r w:rsidRPr="00360C74">
        <w:t xml:space="preserve">We went around quite a few of the </w:t>
      </w:r>
      <w:r w:rsidRPr="00360C74" w:rsidR="00D23EAB">
        <w:t>LRF</w:t>
      </w:r>
      <w:r w:rsidRPr="00360C74">
        <w:t>s. The LRFs are a</w:t>
      </w:r>
      <w:r w:rsidRPr="00360C74" w:rsidR="00D23EAB">
        <w:t xml:space="preserve"> re</w:t>
      </w:r>
      <w:r w:rsidRPr="00360C74">
        <w:t>f</w:t>
      </w:r>
      <w:r w:rsidRPr="00360C74" w:rsidR="00D23EAB">
        <w:t xml:space="preserve">lection of </w:t>
      </w:r>
      <w:r w:rsidRPr="00360C74">
        <w:t xml:space="preserve">their </w:t>
      </w:r>
      <w:r w:rsidRPr="00360C74" w:rsidR="00D23EAB">
        <w:t>areas</w:t>
      </w:r>
      <w:r w:rsidRPr="00360C74">
        <w:t>’</w:t>
      </w:r>
      <w:r w:rsidRPr="00360C74" w:rsidR="00D23EAB">
        <w:t xml:space="preserve"> loca</w:t>
      </w:r>
      <w:r w:rsidRPr="00360C74">
        <w:t>l</w:t>
      </w:r>
      <w:r w:rsidRPr="00360C74" w:rsidR="00D23EAB">
        <w:t xml:space="preserve"> auth</w:t>
      </w:r>
      <w:r w:rsidRPr="00360C74">
        <w:t xml:space="preserve">ority </w:t>
      </w:r>
      <w:r w:rsidRPr="00360C74" w:rsidR="00D23EAB">
        <w:t>governance</w:t>
      </w:r>
      <w:r w:rsidRPr="001C3AE9" w:rsidR="00D23EAB">
        <w:t xml:space="preserve"> structures</w:t>
      </w:r>
      <w:r>
        <w:t xml:space="preserve">. If you </w:t>
      </w:r>
      <w:r w:rsidR="00C42E21">
        <w:t>had</w:t>
      </w:r>
      <w:r>
        <w:t xml:space="preserve"> a pretty straightforward area, such as unitary or a unitary </w:t>
      </w:r>
      <w:r w:rsidR="00C42E21">
        <w:t>with</w:t>
      </w:r>
      <w:r w:rsidRPr="00C42E21">
        <w:t xml:space="preserve"> coterminous districts, you tended to find they were more straightforward. If you had LRF areas where you might have a very powerful, big</w:t>
      </w:r>
      <w:r>
        <w:t xml:space="preserve"> authority—let us say Birmingham </w:t>
      </w:r>
      <w:r w:rsidR="00C42E21">
        <w:t>City</w:t>
      </w:r>
      <w:r>
        <w:t>—but that sat alongside the liquorice</w:t>
      </w:r>
      <w:r w:rsidR="006938EB">
        <w:t>-</w:t>
      </w:r>
      <w:r>
        <w:t>allsorts</w:t>
      </w:r>
      <w:r w:rsidR="002A1299">
        <w:t xml:space="preserve"> </w:t>
      </w:r>
      <w:r>
        <w:t>type</w:t>
      </w:r>
      <w:r w:rsidR="00C42E21">
        <w:t>s</w:t>
      </w:r>
      <w:r>
        <w:t xml:space="preserve"> of local authorities that we all experience as local MPs, sometimes they were not as straightforward or as used to suddenly stepping up and being the driver of that. That is what I would say. </w:t>
      </w:r>
    </w:p>
    <w:p w:rsidR="00D23EAB" w:rsidRPr="001C3AE9" w:rsidP="00D23EAB">
      <w:pPr>
        <w:pStyle w:val="Answer"/>
      </w:pPr>
      <w:r>
        <w:t xml:space="preserve">You could have a completely different experience in one part of the country from another, and one of the lessons from this is, exactly as General Stickland said, about this </w:t>
      </w:r>
      <w:r w:rsidRPr="001C3AE9">
        <w:t xml:space="preserve">sense </w:t>
      </w:r>
      <w:r>
        <w:t xml:space="preserve">that you have </w:t>
      </w:r>
      <w:r w:rsidRPr="001C3AE9">
        <w:t>to be more than a paper tiger</w:t>
      </w:r>
      <w:r w:rsidR="00C42E21">
        <w:t>.</w:t>
      </w:r>
      <w:r>
        <w:t xml:space="preserve"> </w:t>
      </w:r>
      <w:r w:rsidR="00C42E21">
        <w:t xml:space="preserve">You </w:t>
      </w:r>
      <w:r>
        <w:t xml:space="preserve">have to </w:t>
      </w:r>
      <w:r w:rsidRPr="001C3AE9">
        <w:t>prac</w:t>
      </w:r>
      <w:r>
        <w:t>t</w:t>
      </w:r>
      <w:r w:rsidRPr="001C3AE9">
        <w:t>i</w:t>
      </w:r>
      <w:r>
        <w:t>s</w:t>
      </w:r>
      <w:r w:rsidRPr="001C3AE9">
        <w:t>e</w:t>
      </w:r>
      <w:r>
        <w:t xml:space="preserve"> and sort out in peacetime the lines of responsibility, the leadership and the relationships between the district councils. It is as subtle as</w:t>
      </w:r>
      <w:r w:rsidR="00C42E21">
        <w:t xml:space="preserve"> this:</w:t>
      </w:r>
      <w:r>
        <w:t xml:space="preserve"> if your district council leaders all get on, you are going to be far better as an LRF than if they are always arguing with each other. That is just local politics sometimes. It is not often party politics</w:t>
      </w:r>
      <w:r w:rsidR="00C42E21">
        <w:t>;</w:t>
      </w:r>
      <w:r>
        <w:t xml:space="preserve"> it is local politics.</w:t>
      </w:r>
      <w:r w:rsidRPr="001C3AE9">
        <w:t xml:space="preserve"> </w:t>
      </w:r>
    </w:p>
    <w:p w:rsidR="00C42E21" w:rsidP="00D23EAB">
      <w:pPr>
        <w:pStyle w:val="Question"/>
      </w:pPr>
      <w:r w:rsidRPr="001C3AE9">
        <w:rPr>
          <w:b/>
        </w:rPr>
        <w:t>Chair:</w:t>
      </w:r>
      <w:r w:rsidRPr="001C3AE9">
        <w:t xml:space="preserve"> </w:t>
      </w:r>
      <w:r w:rsidR="00360C74">
        <w:t>I want to stick with the devolved Administrations, but N</w:t>
      </w:r>
      <w:r w:rsidRPr="001C3AE9">
        <w:t>ightingales</w:t>
      </w:r>
      <w:r w:rsidR="00360C74">
        <w:t xml:space="preserve"> were mentioned. Can we just follow that up? With great fanfare, these were </w:t>
      </w:r>
      <w:r w:rsidRPr="001C3AE9">
        <w:t>rolled out</w:t>
      </w:r>
      <w:r w:rsidR="00360C74">
        <w:t xml:space="preserve"> in different parts of the country, most noticeably in the ExCeL centre. In the </w:t>
      </w:r>
      <w:r w:rsidRPr="001C3AE9">
        <w:t xml:space="preserve">briefing </w:t>
      </w:r>
      <w:r w:rsidR="00360C74">
        <w:t xml:space="preserve">that I </w:t>
      </w:r>
      <w:r w:rsidRPr="001C3AE9">
        <w:t xml:space="preserve">received this morning </w:t>
      </w:r>
      <w:r w:rsidR="00360C74">
        <w:t xml:space="preserve">for the south-west, I </w:t>
      </w:r>
      <w:r w:rsidRPr="001C3AE9">
        <w:t xml:space="preserve">asked where </w:t>
      </w:r>
      <w:r w:rsidR="00360C74">
        <w:t xml:space="preserve">there is </w:t>
      </w:r>
      <w:r w:rsidRPr="001C3AE9">
        <w:t xml:space="preserve">pressure and likelihood </w:t>
      </w:r>
      <w:r w:rsidR="00360C74">
        <w:t xml:space="preserve">that we could go into a </w:t>
      </w:r>
      <w:r w:rsidRPr="001C3AE9">
        <w:t>higher tier</w:t>
      </w:r>
      <w:r w:rsidR="00360C74">
        <w:t xml:space="preserve"> because of the pressures on bed spaces; I then asked </w:t>
      </w:r>
      <w:r w:rsidRPr="001C3AE9">
        <w:t xml:space="preserve">why </w:t>
      </w:r>
      <w:r w:rsidR="00360C74">
        <w:t xml:space="preserve">we are </w:t>
      </w:r>
      <w:r w:rsidRPr="001C3AE9">
        <w:t>not utilising</w:t>
      </w:r>
      <w:r w:rsidR="00360C74">
        <w:t xml:space="preserve"> the Nightingale hospitals. I was </w:t>
      </w:r>
      <w:r w:rsidRPr="001C3AE9">
        <w:t xml:space="preserve">told that </w:t>
      </w:r>
      <w:r w:rsidR="00360C74">
        <w:t xml:space="preserve">they are </w:t>
      </w:r>
      <w:r w:rsidRPr="001C3AE9">
        <w:t xml:space="preserve">not being used, </w:t>
      </w:r>
      <w:r w:rsidR="00360C74">
        <w:t xml:space="preserve">we do not have the staff and, where they are working, people do not </w:t>
      </w:r>
      <w:r w:rsidRPr="001C3AE9">
        <w:t xml:space="preserve">like to use </w:t>
      </w:r>
      <w:r w:rsidR="00360C74">
        <w:t xml:space="preserve">them because they are </w:t>
      </w:r>
      <w:r w:rsidRPr="001C3AE9">
        <w:t>dark and dingy</w:t>
      </w:r>
      <w:r w:rsidR="00360C74">
        <w:t xml:space="preserve">; those were the terms that were used. </w:t>
      </w:r>
    </w:p>
    <w:p w:rsidR="00D23EAB" w:rsidRPr="001C3AE9" w:rsidP="00C42E21">
      <w:pPr>
        <w:pStyle w:val="Question"/>
        <w:numPr>
          <w:ilvl w:val="0"/>
          <w:numId w:val="0"/>
        </w:numPr>
        <w:ind w:left="794"/>
      </w:pPr>
      <w:r>
        <w:t>A lot of money was spent and a lot of political capital utilised</w:t>
      </w:r>
      <w:r w:rsidR="006938EB">
        <w:t>—</w:t>
      </w:r>
      <w:r>
        <w:t>these were rolled out in front of the television cameras. How successful</w:t>
      </w:r>
      <w:r w:rsidRPr="001C3AE9">
        <w:t xml:space="preserve"> </w:t>
      </w:r>
      <w:r>
        <w:t xml:space="preserve">have they </w:t>
      </w:r>
      <w:r>
        <w:t>been? Are we utilising them to their full capability, bearing in mind that this pandemic is far from over?</w:t>
      </w:r>
      <w:r w:rsidRPr="001C3AE9">
        <w:t xml:space="preserve"> </w:t>
      </w:r>
    </w:p>
    <w:p w:rsidR="000C16DA" w:rsidP="00D23EAB">
      <w:pPr>
        <w:pStyle w:val="Answer"/>
      </w:pPr>
      <w:r w:rsidRPr="00D059A7">
        <w:rPr>
          <w:b/>
          <w:i/>
          <w:iCs/>
        </w:rPr>
        <w:t>Ben Wallace:</w:t>
      </w:r>
      <w:r w:rsidRPr="001C3AE9" w:rsidR="00D23EAB">
        <w:rPr>
          <w:b/>
        </w:rPr>
        <w:t xml:space="preserve"> </w:t>
      </w:r>
      <w:r w:rsidR="00620958">
        <w:t>We have to remind ourselves that</w:t>
      </w:r>
      <w:r w:rsidR="00C42E21">
        <w:t>,</w:t>
      </w:r>
      <w:r w:rsidR="00620958">
        <w:t xml:space="preserve"> when this started</w:t>
      </w:r>
      <w:r w:rsidR="00C42E21">
        <w:t>,</w:t>
      </w:r>
      <w:r w:rsidR="00620958">
        <w:t xml:space="preserve"> all the advice and the warning signals were that this would have a </w:t>
      </w:r>
      <w:r w:rsidRPr="001C3AE9" w:rsidR="00D23EAB">
        <w:t xml:space="preserve">huge </w:t>
      </w:r>
      <w:r w:rsidR="00620958">
        <w:t>number</w:t>
      </w:r>
      <w:r w:rsidRPr="001C3AE9" w:rsidR="00D23EAB">
        <w:t xml:space="preserve"> of people </w:t>
      </w:r>
      <w:r w:rsidR="00620958">
        <w:t xml:space="preserve">requiring </w:t>
      </w:r>
      <w:r w:rsidRPr="001C3AE9" w:rsidR="00D23EAB">
        <w:t xml:space="preserve">ventilation. </w:t>
      </w:r>
      <w:r w:rsidR="00620958">
        <w:t xml:space="preserve">The initial medical view was that this disease caused quick dependency and high levels of ventilation, so the Nightingales were designed predominantly to be mass ventilation units. </w:t>
      </w:r>
      <w:r>
        <w:t xml:space="preserve">They did not </w:t>
      </w:r>
      <w:r w:rsidR="00C42E21">
        <w:t xml:space="preserve">have </w:t>
      </w:r>
      <w:r>
        <w:t>showers built or canteens, because people would arrive under ventilation, be ventilated and hopefully come back out</w:t>
      </w:r>
      <w:r w:rsidRPr="001C3AE9" w:rsidR="00D23EAB">
        <w:t xml:space="preserve">. </w:t>
      </w:r>
      <w:r>
        <w:t>The configuration is not to be an alternative hospital or a primary care centre; it is to be predominantly that.</w:t>
      </w:r>
    </w:p>
    <w:p w:rsidR="000C16DA" w:rsidP="00D23EAB">
      <w:pPr>
        <w:pStyle w:val="Answer"/>
      </w:pPr>
      <w:r>
        <w:t xml:space="preserve">If you remember, every nation in Europe went and bought lots of ventilators, we had the </w:t>
      </w:r>
      <w:r w:rsidR="00C42E21">
        <w:t xml:space="preserve">ventilator challenge </w:t>
      </w:r>
      <w:r>
        <w:t>and did X, Y and Z. Over time we realised that the treatment is different; I am sure a clinician would give you a much more professional answer. Therefore, we had N</w:t>
      </w:r>
      <w:r w:rsidRPr="001C3AE9" w:rsidR="00D23EAB">
        <w:t>ightingales</w:t>
      </w:r>
      <w:r>
        <w:t xml:space="preserve">—not all of them—that were </w:t>
      </w:r>
      <w:r w:rsidRPr="001C3AE9" w:rsidR="00D23EAB">
        <w:t xml:space="preserve">more configured for what </w:t>
      </w:r>
      <w:r>
        <w:t xml:space="preserve">we thought was </w:t>
      </w:r>
      <w:r w:rsidRPr="001C3AE9" w:rsidR="00D23EAB">
        <w:t xml:space="preserve">going to happen. </w:t>
      </w:r>
    </w:p>
    <w:p w:rsidR="00D23EAB" w:rsidRPr="001C3AE9" w:rsidP="00D23EAB">
      <w:pPr>
        <w:pStyle w:val="Answer"/>
      </w:pPr>
      <w:r>
        <w:t>Your question about what we are doing</w:t>
      </w:r>
      <w:r w:rsidR="002A1299">
        <w:t xml:space="preserve"> to change them</w:t>
      </w:r>
      <w:r>
        <w:t xml:space="preserve">, now </w:t>
      </w:r>
      <w:r w:rsidR="002A1299">
        <w:t xml:space="preserve">that </w:t>
      </w:r>
      <w:r>
        <w:t xml:space="preserve">that is clearly </w:t>
      </w:r>
      <w:r w:rsidRPr="001C3AE9">
        <w:t xml:space="preserve">not </w:t>
      </w:r>
      <w:r>
        <w:t xml:space="preserve">the </w:t>
      </w:r>
      <w:r w:rsidRPr="001C3AE9">
        <w:t xml:space="preserve">case, </w:t>
      </w:r>
      <w:r>
        <w:t>is valid.</w:t>
      </w:r>
      <w:r w:rsidRPr="001C3AE9">
        <w:t xml:space="preserve"> In some areas</w:t>
      </w:r>
      <w:r>
        <w:t xml:space="preserve">, such as Harrogate, we have </w:t>
      </w:r>
      <w:r w:rsidRPr="001C3AE9">
        <w:t xml:space="preserve">used </w:t>
      </w:r>
      <w:r>
        <w:t xml:space="preserve">them to do </w:t>
      </w:r>
      <w:r w:rsidRPr="001C3AE9">
        <w:t>other fu</w:t>
      </w:r>
      <w:r>
        <w:t>n</w:t>
      </w:r>
      <w:r w:rsidRPr="001C3AE9">
        <w:t xml:space="preserve">ctions. </w:t>
      </w:r>
      <w:r>
        <w:t>We have used them in some areas to do scans or something</w:t>
      </w:r>
      <w:r w:rsidR="006938EB">
        <w:t>—</w:t>
      </w:r>
      <w:r>
        <w:t>we can get the details. In other areas, there has not been the demand from the local healthcare services to either change their configuration or</w:t>
      </w:r>
      <w:r w:rsidR="00646EE5">
        <w:t>,</w:t>
      </w:r>
      <w:r>
        <w:t xml:space="preserve"> indeed</w:t>
      </w:r>
      <w:r w:rsidR="00646EE5">
        <w:t>,</w:t>
      </w:r>
      <w:r>
        <w:t xml:space="preserve"> use them as they are. If they wish to do that, again, like last time, we will help to design them, set them up and deliver them.</w:t>
      </w:r>
    </w:p>
    <w:p w:rsidR="00D23EAB" w:rsidRPr="001C3AE9" w:rsidP="00D23EAB">
      <w:pPr>
        <w:pStyle w:val="Question"/>
      </w:pPr>
      <w:r w:rsidRPr="001C3AE9">
        <w:rPr>
          <w:b/>
        </w:rPr>
        <w:t>Chair:</w:t>
      </w:r>
      <w:r w:rsidRPr="001C3AE9">
        <w:t xml:space="preserve"> </w:t>
      </w:r>
      <w:r w:rsidR="000C16DA">
        <w:t xml:space="preserve">This goes to the </w:t>
      </w:r>
      <w:r w:rsidRPr="001C3AE9">
        <w:t xml:space="preserve">point </w:t>
      </w:r>
      <w:r w:rsidR="000C16DA">
        <w:t xml:space="preserve">that </w:t>
      </w:r>
      <w:r w:rsidRPr="001C3AE9">
        <w:t xml:space="preserve">Richard </w:t>
      </w:r>
      <w:r w:rsidR="000C16DA">
        <w:t>D</w:t>
      </w:r>
      <w:r w:rsidRPr="001C3AE9">
        <w:t xml:space="preserve">rax </w:t>
      </w:r>
      <w:r w:rsidR="000C16DA">
        <w:t xml:space="preserve">has </w:t>
      </w:r>
      <w:r w:rsidRPr="001C3AE9">
        <w:t>made</w:t>
      </w:r>
      <w:r w:rsidR="000C16DA">
        <w:t xml:space="preserve"> about</w:t>
      </w:r>
      <w:r w:rsidRPr="001C3AE9">
        <w:t xml:space="preserve"> what </w:t>
      </w:r>
      <w:r w:rsidR="000C16DA">
        <w:t xml:space="preserve">the MoD is </w:t>
      </w:r>
      <w:r w:rsidRPr="001C3AE9">
        <w:t xml:space="preserve">providing to support </w:t>
      </w:r>
      <w:r w:rsidR="000C16DA">
        <w:t xml:space="preserve">this </w:t>
      </w:r>
      <w:r w:rsidRPr="001C3AE9">
        <w:t xml:space="preserve">pandemic. </w:t>
      </w:r>
      <w:r w:rsidR="000C16DA">
        <w:t xml:space="preserve">This is a great example. In </w:t>
      </w:r>
      <w:r w:rsidRPr="001C3AE9">
        <w:t>Bournemouth</w:t>
      </w:r>
      <w:r w:rsidR="000C16DA">
        <w:t xml:space="preserve"> </w:t>
      </w:r>
      <w:r w:rsidRPr="001C3AE9">
        <w:t xml:space="preserve">and </w:t>
      </w:r>
      <w:r w:rsidR="000C16DA">
        <w:t>P</w:t>
      </w:r>
      <w:r w:rsidRPr="001C3AE9">
        <w:t>oole</w:t>
      </w:r>
      <w:r w:rsidR="000C16DA">
        <w:t xml:space="preserve">, the R number has </w:t>
      </w:r>
      <w:r w:rsidRPr="001C3AE9">
        <w:t>gone up</w:t>
      </w:r>
      <w:r w:rsidR="000C16DA">
        <w:t xml:space="preserve">, not because people are catching the virus from outside but, ironically, because </w:t>
      </w:r>
      <w:r w:rsidRPr="001C3AE9">
        <w:t xml:space="preserve">people </w:t>
      </w:r>
      <w:r w:rsidR="000C16DA">
        <w:t xml:space="preserve">are </w:t>
      </w:r>
      <w:r w:rsidRPr="001C3AE9">
        <w:t>going in with no</w:t>
      </w:r>
      <w:r w:rsidR="000C16DA">
        <w:t xml:space="preserve">n-Covid-related </w:t>
      </w:r>
      <w:r w:rsidRPr="001C3AE9">
        <w:t xml:space="preserve">diseases </w:t>
      </w:r>
      <w:r w:rsidR="000C16DA">
        <w:t xml:space="preserve">and </w:t>
      </w:r>
      <w:r w:rsidRPr="001C3AE9">
        <w:t>picki</w:t>
      </w:r>
      <w:r w:rsidR="000C16DA">
        <w:t>n</w:t>
      </w:r>
      <w:r w:rsidRPr="001C3AE9">
        <w:t>g up</w:t>
      </w:r>
      <w:r w:rsidR="000C16DA">
        <w:t xml:space="preserve"> the virus inside the hospital. The reason for us going into another tier is because of that high rating caused by the spread inside hospitals. You </w:t>
      </w:r>
      <w:r w:rsidR="00FB73FD">
        <w:t xml:space="preserve">can </w:t>
      </w:r>
      <w:r w:rsidR="000C16DA">
        <w:t>alleviate the pressure o</w:t>
      </w:r>
      <w:r w:rsidR="00FB73FD">
        <w:t>n</w:t>
      </w:r>
      <w:r w:rsidR="000C16DA">
        <w:t xml:space="preserve"> those hospitals by using Nightingales</w:t>
      </w:r>
      <w:r w:rsidR="00FB73FD">
        <w:t>, with</w:t>
      </w:r>
      <w:r w:rsidR="000C16DA">
        <w:t xml:space="preserve"> strategic planning</w:t>
      </w:r>
      <w:r w:rsidR="00FB73FD">
        <w:t>,</w:t>
      </w:r>
      <w:r w:rsidR="000C16DA">
        <w:t xml:space="preserve"> to take us through another six months at least of this pandemic</w:t>
      </w:r>
      <w:r w:rsidR="00646EE5">
        <w:t>.</w:t>
      </w:r>
      <w:r w:rsidR="000C16DA">
        <w:t xml:space="preserve"> I ask w</w:t>
      </w:r>
      <w:r w:rsidRPr="001C3AE9">
        <w:t>hy top</w:t>
      </w:r>
      <w:r w:rsidR="000C16DA">
        <w:t>-</w:t>
      </w:r>
      <w:r w:rsidRPr="001C3AE9">
        <w:t>level decision</w:t>
      </w:r>
      <w:r w:rsidR="000C16DA">
        <w:t>-</w:t>
      </w:r>
      <w:r w:rsidRPr="001C3AE9">
        <w:t xml:space="preserve">making </w:t>
      </w:r>
      <w:r w:rsidR="000C16DA">
        <w:t xml:space="preserve">is not recognising that </w:t>
      </w:r>
      <w:r w:rsidR="00FB73FD">
        <w:t xml:space="preserve">we </w:t>
      </w:r>
      <w:r w:rsidR="000C16DA">
        <w:t xml:space="preserve">can </w:t>
      </w:r>
      <w:r w:rsidRPr="001C3AE9">
        <w:t xml:space="preserve">alleviate pressure </w:t>
      </w:r>
      <w:r w:rsidR="000C16DA">
        <w:t xml:space="preserve">on hospitals across the country </w:t>
      </w:r>
      <w:r w:rsidRPr="001C3AE9">
        <w:t>if</w:t>
      </w:r>
      <w:r w:rsidR="00FB73FD">
        <w:t xml:space="preserve"> we</w:t>
      </w:r>
      <w:r w:rsidRPr="001C3AE9">
        <w:t xml:space="preserve"> better utilise</w:t>
      </w:r>
      <w:r w:rsidR="00FB73FD">
        <w:t xml:space="preserve"> those Nightingales in the way that you now describe.</w:t>
      </w:r>
    </w:p>
    <w:p w:rsidR="00D23EAB" w:rsidRPr="001C3AE9" w:rsidP="00D23EAB">
      <w:pPr>
        <w:pStyle w:val="Answer"/>
      </w:pPr>
      <w:r w:rsidRPr="00D059A7">
        <w:rPr>
          <w:b/>
          <w:i/>
          <w:iCs/>
        </w:rPr>
        <w:t>Ben Wallace:</w:t>
      </w:r>
      <w:r w:rsidRPr="001C3AE9">
        <w:rPr>
          <w:b/>
        </w:rPr>
        <w:t xml:space="preserve"> </w:t>
      </w:r>
      <w:r w:rsidR="00FB73FD">
        <w:t xml:space="preserve">There are </w:t>
      </w:r>
      <w:r w:rsidRPr="001C3AE9">
        <w:t>two questions</w:t>
      </w:r>
      <w:r w:rsidR="00FB73FD">
        <w:t xml:space="preserve">, but they are </w:t>
      </w:r>
      <w:r w:rsidRPr="001C3AE9">
        <w:t xml:space="preserve">not for me. </w:t>
      </w:r>
      <w:r w:rsidR="00FB73FD">
        <w:t>First, ask your local hospital trust if it has demanded more bed</w:t>
      </w:r>
      <w:r w:rsidR="006938EB">
        <w:t xml:space="preserve"> </w:t>
      </w:r>
      <w:r w:rsidR="00FB73FD">
        <w:t>space</w:t>
      </w:r>
      <w:r w:rsidR="006938EB">
        <w:t>—</w:t>
      </w:r>
    </w:p>
    <w:p w:rsidR="00FB73FD" w:rsidP="00D23EAB">
      <w:pPr>
        <w:pStyle w:val="Question"/>
      </w:pPr>
      <w:r w:rsidRPr="001C3AE9">
        <w:rPr>
          <w:b/>
        </w:rPr>
        <w:t>Chair:</w:t>
      </w:r>
      <w:r w:rsidRPr="001C3AE9">
        <w:t xml:space="preserve"> </w:t>
      </w:r>
      <w:r>
        <w:t xml:space="preserve">No. I am sorry to interrupt you, but this is the trouble that we face here. There remains a stigma of failure if you lean </w:t>
      </w:r>
      <w:r w:rsidR="00646EE5">
        <w:t>on</w:t>
      </w:r>
      <w:r>
        <w:t xml:space="preserve"> us</w:t>
      </w:r>
      <w:r w:rsidR="00646EE5">
        <w:t>ing</w:t>
      </w:r>
      <w:r>
        <w:t xml:space="preserve"> the military. That is something that I have picked up and has been picked up, including in the strategic decision-making at the top, where you have </w:t>
      </w:r>
      <w:r w:rsidRPr="001C3AE9">
        <w:t xml:space="preserve">policymakers making </w:t>
      </w:r>
      <w:r>
        <w:t xml:space="preserve">operational </w:t>
      </w:r>
      <w:r w:rsidRPr="001C3AE9">
        <w:t>delivery decisions</w:t>
      </w:r>
      <w:r>
        <w:t xml:space="preserve">, who are MPs, our colleagues, Cabinet members with </w:t>
      </w:r>
      <w:r w:rsidRPr="001C3AE9">
        <w:t xml:space="preserve">no experience in emergency strategic </w:t>
      </w:r>
      <w:r>
        <w:t xml:space="preserve">thinking or </w:t>
      </w:r>
      <w:r w:rsidR="00646EE5">
        <w:t>en</w:t>
      </w:r>
      <w:r>
        <w:t xml:space="preserve">during crises. They are making judgments that you guys—the military and the MoD—are </w:t>
      </w:r>
      <w:r w:rsidRPr="001C3AE9">
        <w:t xml:space="preserve">trained to do. </w:t>
      </w:r>
      <w:r>
        <w:t>Unfortunately, there is a s</w:t>
      </w:r>
      <w:r w:rsidRPr="001C3AE9">
        <w:t>ense of failure</w:t>
      </w:r>
      <w:r>
        <w:t xml:space="preserve"> if you resort to using the military too much. </w:t>
      </w:r>
    </w:p>
    <w:p w:rsidR="00D23EAB" w:rsidRPr="001C3AE9" w:rsidP="00FB73FD">
      <w:pPr>
        <w:pStyle w:val="Question"/>
        <w:numPr>
          <w:ilvl w:val="0"/>
          <w:numId w:val="0"/>
        </w:numPr>
        <w:ind w:left="794"/>
      </w:pPr>
      <w:r>
        <w:t>It has got better</w:t>
      </w:r>
      <w:r w:rsidR="006938EB">
        <w:t>—</w:t>
      </w:r>
      <w:r>
        <w:t>I would absolutely agree with that</w:t>
      </w:r>
      <w:r w:rsidR="006938EB">
        <w:t>—</w:t>
      </w:r>
      <w:r>
        <w:t xml:space="preserve">but this is the decision-making that we need to see in </w:t>
      </w:r>
      <w:r w:rsidR="00646EE5">
        <w:t>No. 10</w:t>
      </w:r>
      <w:r>
        <w:t>. If there is pressure on our NHS and you guys can provide Nightingales, surely it then makes sense to utilise that.</w:t>
      </w:r>
    </w:p>
    <w:p w:rsidR="00646EE5" w:rsidP="00D23EAB">
      <w:pPr>
        <w:pStyle w:val="Answer"/>
      </w:pPr>
      <w:r w:rsidRPr="00D059A7">
        <w:rPr>
          <w:b/>
          <w:i/>
          <w:iCs/>
        </w:rPr>
        <w:t>Ben Wallace:</w:t>
      </w:r>
      <w:r w:rsidRPr="001C3AE9" w:rsidR="00D23EAB">
        <w:rPr>
          <w:b/>
        </w:rPr>
        <w:t xml:space="preserve"> </w:t>
      </w:r>
      <w:r w:rsidR="00FB73FD">
        <w:t>F</w:t>
      </w:r>
      <w:r w:rsidRPr="001C3AE9" w:rsidR="00D23EAB">
        <w:t>irst of all,</w:t>
      </w:r>
      <w:r w:rsidR="00FB73FD">
        <w:t xml:space="preserve"> I </w:t>
      </w:r>
      <w:r w:rsidRPr="001C3AE9" w:rsidR="00D23EAB">
        <w:t>regularl</w:t>
      </w:r>
      <w:r w:rsidR="00FB73FD">
        <w:t xml:space="preserve">y text, ring or speak </w:t>
      </w:r>
      <w:r w:rsidRPr="001C3AE9" w:rsidR="00D23EAB">
        <w:t xml:space="preserve">to </w:t>
      </w:r>
      <w:r w:rsidR="00FB73FD">
        <w:t xml:space="preserve">the Health Secretary or </w:t>
      </w:r>
      <w:r w:rsidRPr="001C3AE9" w:rsidR="00D23EAB">
        <w:t xml:space="preserve">colleagues </w:t>
      </w:r>
      <w:r w:rsidR="00FB73FD">
        <w:t xml:space="preserve">at Cabinet and </w:t>
      </w:r>
      <w:r w:rsidRPr="001C3AE9" w:rsidR="00D23EAB">
        <w:t>say</w:t>
      </w:r>
      <w:r w:rsidR="00FB73FD">
        <w:t xml:space="preserve"> that we are here. To be fair, 27% of our current MACAs are DHSC. I do not think that DHSC has a stigma problem with the MoD. I do not think, across a number of Departments and colleagues, who often praise the </w:t>
      </w:r>
      <w:r w:rsidRPr="001C3AE9" w:rsidR="00FA01EE">
        <w:t xml:space="preserve">military </w:t>
      </w:r>
      <w:r w:rsidR="00FB73FD">
        <w:t>at Cabinet, there is a stigma attached. Part of this is a fundamental question about whether you think demand for military support should be ground up or whether you think it should be imposed from the top. I do not mean imposed by other Government Departments but by me. Should I be able to say, “I am going to change the Nightingale hospital in Bour</w:t>
      </w:r>
      <w:r w:rsidR="00C5796D">
        <w:t>n</w:t>
      </w:r>
      <w:r w:rsidR="00FB73FD">
        <w:t>emouth because the bed</w:t>
      </w:r>
      <w:r w:rsidR="006938EB">
        <w:t xml:space="preserve"> </w:t>
      </w:r>
      <w:r w:rsidR="00FB73FD">
        <w:t xml:space="preserve">space is tight”? </w:t>
      </w:r>
    </w:p>
    <w:p w:rsidR="00FA01EE" w:rsidRPr="001C3AE9" w:rsidP="00D23EAB">
      <w:pPr>
        <w:pStyle w:val="Answer"/>
      </w:pPr>
      <w:r>
        <w:t>As much as I see pressures on my statistics every morning, in this country the military acts in support of civilian authorities.</w:t>
      </w:r>
      <w:r w:rsidR="00C5796D">
        <w:t xml:space="preserve"> I am sure we all have cases where we think, “I could just fix that with 100 men and women”, but fundamentally it</w:t>
      </w:r>
      <w:r>
        <w:t xml:space="preserve"> </w:t>
      </w:r>
      <w:r w:rsidRPr="001C3AE9">
        <w:t xml:space="preserve">has to be </w:t>
      </w:r>
      <w:r w:rsidR="00C5796D">
        <w:t xml:space="preserve">a </w:t>
      </w:r>
      <w:r w:rsidRPr="001C3AE9">
        <w:t>driven thing. Get Bournemouth</w:t>
      </w:r>
      <w:r w:rsidR="00C5796D">
        <w:t>’s</w:t>
      </w:r>
      <w:r w:rsidRPr="001C3AE9">
        <w:t xml:space="preserve"> NHS tru</w:t>
      </w:r>
      <w:r w:rsidR="00C5796D">
        <w:t>s</w:t>
      </w:r>
      <w:r w:rsidRPr="001C3AE9">
        <w:t>t in here</w:t>
      </w:r>
      <w:r w:rsidR="00C5796D">
        <w:t xml:space="preserve">, get other people in here, </w:t>
      </w:r>
      <w:r w:rsidRPr="001C3AE9">
        <w:t xml:space="preserve">and ask </w:t>
      </w:r>
      <w:r w:rsidR="00C5796D">
        <w:t xml:space="preserve">them </w:t>
      </w:r>
      <w:r w:rsidRPr="001C3AE9">
        <w:t xml:space="preserve">how </w:t>
      </w:r>
      <w:r w:rsidR="00C5796D">
        <w:t xml:space="preserve">they are </w:t>
      </w:r>
      <w:r w:rsidRPr="001C3AE9">
        <w:t xml:space="preserve">meeting </w:t>
      </w:r>
      <w:r w:rsidR="00C5796D">
        <w:t xml:space="preserve">that </w:t>
      </w:r>
      <w:r w:rsidRPr="001C3AE9">
        <w:t xml:space="preserve">demand. </w:t>
      </w:r>
      <w:r w:rsidR="00C5796D">
        <w:t>If the NHS trust in Bournemouth is saying that it does not want the Army or it does not want more beds, that is a discussion that it has to have with you.</w:t>
      </w:r>
    </w:p>
    <w:p w:rsidR="00D23EAB" w:rsidRPr="001C3AE9" w:rsidP="00FA01EE">
      <w:pPr>
        <w:pStyle w:val="Question"/>
      </w:pPr>
      <w:r w:rsidRPr="001C3AE9">
        <w:rPr>
          <w:b/>
        </w:rPr>
        <w:t>John Spellar:</w:t>
      </w:r>
      <w:r w:rsidRPr="001C3AE9">
        <w:t xml:space="preserve"> </w:t>
      </w:r>
      <w:r w:rsidR="00C5796D">
        <w:t xml:space="preserve">Surely that is where the COBRA process comes in, because in </w:t>
      </w:r>
      <w:r w:rsidRPr="001C3AE9">
        <w:t>real time</w:t>
      </w:r>
      <w:r w:rsidR="00C5796D">
        <w:t xml:space="preserve">, or within a day, that </w:t>
      </w:r>
      <w:r w:rsidRPr="001C3AE9">
        <w:t>can be brought there</w:t>
      </w:r>
      <w:r w:rsidR="00C5796D">
        <w:t xml:space="preserve">, with all the </w:t>
      </w:r>
      <w:r w:rsidRPr="001C3AE9">
        <w:t>interests represented in</w:t>
      </w:r>
      <w:r w:rsidR="00C5796D">
        <w:t xml:space="preserve"> the </w:t>
      </w:r>
      <w:r w:rsidRPr="001C3AE9">
        <w:t>room</w:t>
      </w:r>
      <w:r w:rsidR="00C5796D">
        <w:t xml:space="preserve">, decisions made, the Cabinet Office or the Prime Minister’s </w:t>
      </w:r>
      <w:r w:rsidR="00646EE5">
        <w:t xml:space="preserve">office </w:t>
      </w:r>
      <w:r w:rsidR="00C5796D">
        <w:t>therefore being in touch with it and driving that through. Is that not how you resolve the disconnect that you very often have between different Departments?</w:t>
      </w:r>
    </w:p>
    <w:p w:rsidR="00FA01EE" w:rsidRPr="001C3AE9" w:rsidP="00FA01EE">
      <w:pPr>
        <w:pStyle w:val="Answer"/>
      </w:pPr>
      <w:r w:rsidRPr="00D059A7">
        <w:rPr>
          <w:b/>
          <w:i/>
          <w:iCs/>
        </w:rPr>
        <w:t>Ben Wallace:</w:t>
      </w:r>
      <w:r w:rsidRPr="001C3AE9">
        <w:rPr>
          <w:b/>
        </w:rPr>
        <w:t xml:space="preserve"> </w:t>
      </w:r>
      <w:r w:rsidR="00C5796D">
        <w:t xml:space="preserve">They </w:t>
      </w:r>
      <w:r w:rsidRPr="001C3AE9">
        <w:t>do drive it through</w:t>
      </w:r>
      <w:r w:rsidR="00C5796D">
        <w:t xml:space="preserve">, but if they do not agree with the analysis, let us say, that Tobias has made about his health trust, if either the </w:t>
      </w:r>
      <w:r w:rsidR="00646EE5">
        <w:t>hospitals</w:t>
      </w:r>
      <w:r w:rsidR="00C5796D">
        <w:t xml:space="preserve"> have said to them that they are </w:t>
      </w:r>
      <w:r w:rsidRPr="001C3AE9">
        <w:t xml:space="preserve">fine </w:t>
      </w:r>
      <w:r w:rsidR="00C5796D">
        <w:t xml:space="preserve">with </w:t>
      </w:r>
      <w:r w:rsidRPr="001C3AE9">
        <w:t xml:space="preserve">bed capacity </w:t>
      </w:r>
      <w:r w:rsidR="00C5796D">
        <w:t xml:space="preserve">or they have taken a view that bed capacity can be </w:t>
      </w:r>
      <w:r w:rsidRPr="001C3AE9">
        <w:t>dealt with in</w:t>
      </w:r>
      <w:r w:rsidR="00C5796D">
        <w:t xml:space="preserve"> a better</w:t>
      </w:r>
      <w:r w:rsidRPr="001C3AE9">
        <w:t xml:space="preserve"> way</w:t>
      </w:r>
      <w:r w:rsidR="00C5796D">
        <w:t>, it does not need to be driven through because they have made that decision. You can hold them all to account for the decisions that they have made, but it is absolutely not true that there is any resistance in those meetings to calling on defence assets. If they have asked, we have shaped; if they have asked, we have delivered; if they have asked, we have helped design, in many cases. We helped design the Nightingales.</w:t>
      </w:r>
    </w:p>
    <w:p w:rsidR="00FA01EE" w:rsidRPr="001C3AE9" w:rsidP="006938EB">
      <w:pPr>
        <w:pStyle w:val="Remark"/>
      </w:pPr>
      <w:r w:rsidRPr="001C3AE9">
        <w:rPr>
          <w:b/>
        </w:rPr>
        <w:t>Chair:</w:t>
      </w:r>
      <w:r w:rsidRPr="001C3AE9">
        <w:t xml:space="preserve"> </w:t>
      </w:r>
      <w:r w:rsidR="00C5796D">
        <w:t xml:space="preserve">We need to press on, but the point has been made very clearly that this is a pandemic that is hitting the country and is affecting our NHS system. If you create Nightingales, remove the Covid patients and put </w:t>
      </w:r>
      <w:r w:rsidR="00C5796D">
        <w:t>them in Nightingales, you then liberate our standard NHS from the pressures it faces. It is as simple as that. That is a decision that could have been made at the top and it was not. That is what we pose, and it is something that the MoD could have provided.</w:t>
      </w:r>
    </w:p>
    <w:p w:rsidR="00FA01EE" w:rsidP="00FA01EE">
      <w:pPr>
        <w:pStyle w:val="Question"/>
      </w:pPr>
      <w:r w:rsidRPr="001C3AE9">
        <w:rPr>
          <w:b/>
        </w:rPr>
        <w:t>Martin Docherty-Hughes:</w:t>
      </w:r>
      <w:r w:rsidRPr="001C3AE9">
        <w:t xml:space="preserve"> </w:t>
      </w:r>
      <w:r w:rsidR="00C5796D">
        <w:t xml:space="preserve">I have to admit that I am a bit </w:t>
      </w:r>
      <w:r w:rsidRPr="001C3AE9">
        <w:t xml:space="preserve">surprised </w:t>
      </w:r>
      <w:r w:rsidR="00C5796D">
        <w:t xml:space="preserve">by the </w:t>
      </w:r>
      <w:r w:rsidRPr="001C3AE9">
        <w:t xml:space="preserve">conversation </w:t>
      </w:r>
      <w:r w:rsidR="00C5796D">
        <w:t xml:space="preserve">that has just </w:t>
      </w:r>
      <w:r w:rsidRPr="001C3AE9">
        <w:t>taken place</w:t>
      </w:r>
      <w:r w:rsidR="00C5796D">
        <w:t xml:space="preserve">. I am not going to speak on behalf of my good friend, the Member for Belfast East, but I know that the good work that the </w:t>
      </w:r>
      <w:r w:rsidRPr="001C3AE9">
        <w:t xml:space="preserve">military </w:t>
      </w:r>
      <w:r w:rsidR="00C5796D">
        <w:t xml:space="preserve">has </w:t>
      </w:r>
      <w:r w:rsidRPr="001C3AE9">
        <w:t xml:space="preserve">done in </w:t>
      </w:r>
      <w:r w:rsidR="00C5796D">
        <w:t xml:space="preserve">the </w:t>
      </w:r>
      <w:r w:rsidRPr="001C3AE9">
        <w:t>construction</w:t>
      </w:r>
      <w:r w:rsidR="00C5796D">
        <w:t xml:space="preserve"> of the Louisa Jordan does not seem to be </w:t>
      </w:r>
      <w:r w:rsidRPr="001C3AE9">
        <w:t xml:space="preserve">mirroring </w:t>
      </w:r>
      <w:r w:rsidR="00C5796D">
        <w:t xml:space="preserve">that </w:t>
      </w:r>
      <w:r w:rsidRPr="001C3AE9">
        <w:t>discussion</w:t>
      </w:r>
      <w:r w:rsidR="00646EE5">
        <w:t xml:space="preserve">. </w:t>
      </w:r>
      <w:r w:rsidR="00C5796D">
        <w:t>I know that there have been over 4,000</w:t>
      </w:r>
      <w:r w:rsidRPr="001C3AE9">
        <w:t xml:space="preserve"> patients </w:t>
      </w:r>
      <w:r w:rsidR="00B607B7">
        <w:t xml:space="preserve">through the doors </w:t>
      </w:r>
      <w:r w:rsidRPr="001C3AE9">
        <w:t>since J</w:t>
      </w:r>
      <w:r w:rsidR="00B607B7">
        <w:t>u</w:t>
      </w:r>
      <w:r w:rsidRPr="001C3AE9">
        <w:t>ly</w:t>
      </w:r>
      <w:r w:rsidR="00B607B7">
        <w:t xml:space="preserve">, with diagnostics, CT scans, ultrasounds and </w:t>
      </w:r>
      <w:r w:rsidRPr="00B607B7" w:rsidR="00B607B7">
        <w:t>orthopaedic</w:t>
      </w:r>
      <w:r w:rsidR="00B607B7">
        <w:t xml:space="preserve">s, and it has been utilised by, I believe, about 1,000 medical students. I hope you get around that with the Nightingales. </w:t>
      </w:r>
    </w:p>
    <w:p w:rsidR="00B607B7" w:rsidRPr="00B607B7" w:rsidP="00B607B7">
      <w:pPr>
        <w:pStyle w:val="QuestionCont"/>
      </w:pPr>
      <w:r>
        <w:t xml:space="preserve">Secretary of State, if I could come to you in terms of the devolution element across the UK, many of us are quite grateful for what we are seeing as a historic moment that has seen, through your leadership, a one-star general put in position to discuss, </w:t>
      </w:r>
      <w:r w:rsidR="00646EE5">
        <w:t xml:space="preserve">to </w:t>
      </w:r>
      <w:r>
        <w:t xml:space="preserve">inform and to assist the devolved Administrations in dealing with the pandemic. We see that, for example, with the design of the Louisa Jordan and elements of testing. Do you think it is important now that that historic engagement is retained in dealing with what remains of the pandemic period, and, once we leave the pandemic, that we ensure </w:t>
      </w:r>
      <w:r w:rsidR="00646EE5">
        <w:t xml:space="preserve">that </w:t>
      </w:r>
      <w:r>
        <w:t>the MoD is interlinked with, for example, the Resilience Division, which leads on emergency planning response in Scotland, and its Northern Irish and Welsh counterparts?</w:t>
      </w:r>
    </w:p>
    <w:p w:rsidR="00AD2D30" w:rsidP="00FA01EE">
      <w:pPr>
        <w:pStyle w:val="Answer"/>
      </w:pPr>
      <w:r w:rsidRPr="00D059A7">
        <w:rPr>
          <w:b/>
          <w:i/>
          <w:iCs/>
        </w:rPr>
        <w:t>Ben Wallace:</w:t>
      </w:r>
      <w:r w:rsidRPr="001C3AE9" w:rsidR="00FA01EE">
        <w:rPr>
          <w:b/>
        </w:rPr>
        <w:t xml:space="preserve"> </w:t>
      </w:r>
      <w:r w:rsidR="00B607B7">
        <w:t>I agree</w:t>
      </w:r>
      <w:r w:rsidRPr="001C3AE9" w:rsidR="00FA01EE">
        <w:t>,</w:t>
      </w:r>
      <w:r w:rsidR="00B607B7">
        <w:t xml:space="preserve"> but</w:t>
      </w:r>
      <w:r w:rsidRPr="001C3AE9" w:rsidR="00FA01EE">
        <w:t xml:space="preserve"> to some extent </w:t>
      </w:r>
      <w:r w:rsidR="00B607B7">
        <w:t xml:space="preserve">that </w:t>
      </w:r>
      <w:r w:rsidRPr="001C3AE9" w:rsidR="00FA01EE">
        <w:t>is part of their standing function</w:t>
      </w:r>
      <w:r w:rsidR="00B607B7">
        <w:t>, even before this. The role of the one-star or two-star general, depending on which part of the United Kingdom</w:t>
      </w:r>
      <w:r w:rsidR="00646EE5">
        <w:t xml:space="preserve"> they are in</w:t>
      </w:r>
      <w:r w:rsidR="00B607B7">
        <w:t>, is to be</w:t>
      </w:r>
      <w:r>
        <w:t xml:space="preserve"> </w:t>
      </w:r>
      <w:r w:rsidR="00B607B7">
        <w:t xml:space="preserve">across </w:t>
      </w:r>
      <w:r>
        <w:t xml:space="preserve">all </w:t>
      </w:r>
      <w:r w:rsidR="00646EE5">
        <w:t>of that:</w:t>
      </w:r>
      <w:r>
        <w:t xml:space="preserve"> critical national infrastructure challenges, community outreach and support</w:t>
      </w:r>
      <w:r w:rsidR="00646EE5">
        <w:t>,</w:t>
      </w:r>
      <w:r>
        <w:t xml:space="preserve"> </w:t>
      </w:r>
      <w:r w:rsidR="00D33C64">
        <w:t>even</w:t>
      </w:r>
      <w:r>
        <w:t xml:space="preserve"> veterans, alongside the devolved Administrations. That is what they should be doing; if they have not done it, they are not fulfilling their task. Some of the ones I have known in the past have been all over those relationships. A </w:t>
      </w:r>
      <w:r w:rsidR="00657B12">
        <w:t>lot</w:t>
      </w:r>
      <w:r>
        <w:t xml:space="preserve"> of it comes down to individual relationships. We all know that individual relationships can really turn things and turbo-boost them. </w:t>
      </w:r>
    </w:p>
    <w:p w:rsidR="00FA01EE" w:rsidRPr="001C3AE9" w:rsidP="00FA01EE">
      <w:pPr>
        <w:pStyle w:val="Answer"/>
      </w:pPr>
      <w:r>
        <w:t xml:space="preserve">I definitely hope that we incorporate the lessons they have </w:t>
      </w:r>
      <w:r w:rsidR="00754561">
        <w:t>learned</w:t>
      </w:r>
      <w:r>
        <w:t xml:space="preserve"> over the last few months, and make sure</w:t>
      </w:r>
      <w:r w:rsidR="00D33C64">
        <w:t xml:space="preserve"> that</w:t>
      </w:r>
      <w:r>
        <w:t xml:space="preserve"> they are even stronger in Scotland, Wales and Northern Ireland. In some areas, it has been really good. I</w:t>
      </w:r>
      <w:r w:rsidRPr="001C3AE9">
        <w:t xml:space="preserve">rrespective of </w:t>
      </w:r>
      <w:r>
        <w:t xml:space="preserve">your </w:t>
      </w:r>
      <w:r w:rsidRPr="001C3AE9">
        <w:t>position</w:t>
      </w:r>
      <w:r>
        <w:t xml:space="preserve"> on nationalism and </w:t>
      </w:r>
      <w:r w:rsidR="006938EB">
        <w:t>U</w:t>
      </w:r>
      <w:r>
        <w:t xml:space="preserve">nionism, that is showing that the military </w:t>
      </w:r>
      <w:r w:rsidRPr="001C3AE9">
        <w:t>is a force for good</w:t>
      </w:r>
      <w:r>
        <w:t>. It does</w:t>
      </w:r>
      <w:r w:rsidRPr="001C3AE9">
        <w:t xml:space="preserve"> resilience</w:t>
      </w:r>
      <w:r>
        <w:t>, planning, help, assistance and humanitarian; it does all those things as well as being a war-fighting force in the case of extreme issues. That has been really supported, and I know there has been no shortage of praise from my own personnel for their relationships with the Scottish Government</w:t>
      </w:r>
      <w:r w:rsidR="00D33C64">
        <w:t>.</w:t>
      </w:r>
      <w:r>
        <w:t xml:space="preserve"> </w:t>
      </w:r>
      <w:r w:rsidR="00D33C64">
        <w:t xml:space="preserve">They </w:t>
      </w:r>
      <w:r>
        <w:t>have enjoyed working with them as well.</w:t>
      </w:r>
    </w:p>
    <w:p w:rsidR="00FA01EE" w:rsidRPr="001C3AE9" w:rsidP="00FA01EE">
      <w:pPr>
        <w:pStyle w:val="Question"/>
      </w:pPr>
      <w:r w:rsidRPr="001C3AE9">
        <w:rPr>
          <w:b/>
        </w:rPr>
        <w:t>Martin Docherty-Hughes:</w:t>
      </w:r>
      <w:r w:rsidRPr="001C3AE9">
        <w:t xml:space="preserve"> </w:t>
      </w:r>
      <w:r w:rsidR="00AD2D30">
        <w:t>There is some concern that</w:t>
      </w:r>
      <w:r w:rsidR="00D33C64">
        <w:t>,</w:t>
      </w:r>
      <w:r w:rsidR="00AD2D30">
        <w:t xml:space="preserve"> once the Covid pandemic is over, that will be withdrawn. My reflection is that, because of </w:t>
      </w:r>
      <w:r w:rsidR="00AD2D30">
        <w:t xml:space="preserve">the Secretary of State’s own understanding of devolution, being a member of the Holyrood Parliament from 1999 to 2003, </w:t>
      </w:r>
      <w:r w:rsidRPr="001C3AE9">
        <w:t>they themselves have informed that change of attitude</w:t>
      </w:r>
      <w:r w:rsidR="00AD2D30">
        <w:t xml:space="preserve">. I just </w:t>
      </w:r>
      <w:r w:rsidRPr="001C3AE9">
        <w:t xml:space="preserve">hope </w:t>
      </w:r>
      <w:r w:rsidR="00AD2D30">
        <w:t xml:space="preserve">that is </w:t>
      </w:r>
      <w:r w:rsidRPr="001C3AE9">
        <w:t>retained</w:t>
      </w:r>
      <w:r w:rsidR="00AD2D30">
        <w:t xml:space="preserve"> after the pandemic, because it has been a positive step forward.</w:t>
      </w:r>
      <w:r w:rsidR="00D33C64">
        <w:t xml:space="preserve"> </w:t>
      </w:r>
    </w:p>
    <w:p w:rsidR="0007502F" w:rsidP="00FA01EE">
      <w:pPr>
        <w:pStyle w:val="Answer"/>
      </w:pPr>
      <w:r w:rsidRPr="00D059A7">
        <w:rPr>
          <w:b/>
          <w:i/>
          <w:iCs/>
        </w:rPr>
        <w:t>Ben Wallace:</w:t>
      </w:r>
      <w:r w:rsidRPr="001C3AE9" w:rsidR="00FA01EE">
        <w:rPr>
          <w:b/>
        </w:rPr>
        <w:t xml:space="preserve"> </w:t>
      </w:r>
      <w:r w:rsidR="00AD2D30">
        <w:t>I am v</w:t>
      </w:r>
      <w:r w:rsidRPr="001C3AE9" w:rsidR="00FA01EE">
        <w:t xml:space="preserve">ery happy to capture it. </w:t>
      </w:r>
      <w:r w:rsidR="00AD2D30">
        <w:t xml:space="preserve">The one-star in that place is a </w:t>
      </w:r>
      <w:r w:rsidRPr="001C3AE9" w:rsidR="00FA01EE">
        <w:t>permanent post.</w:t>
      </w:r>
      <w:r w:rsidR="00AD2D30">
        <w:t xml:space="preserve"> We should capitalise on it. I was fortunate enough to represent in north-east Scotland, so I know how important the Highlands and </w:t>
      </w:r>
      <w:r w:rsidR="00D33C64">
        <w:t xml:space="preserve">Islands </w:t>
      </w:r>
      <w:r w:rsidR="00AD2D30">
        <w:t xml:space="preserve">are to how people live their lives and how they </w:t>
      </w:r>
      <w:r w:rsidR="00D33C64">
        <w:t xml:space="preserve">often </w:t>
      </w:r>
      <w:r w:rsidR="00AD2D30">
        <w:t xml:space="preserve">live </w:t>
      </w:r>
      <w:r w:rsidR="00D33C64">
        <w:t>them</w:t>
      </w:r>
      <w:r>
        <w:t xml:space="preserve"> in a </w:t>
      </w:r>
      <w:r w:rsidR="00D33C64">
        <w:t xml:space="preserve">way that is </w:t>
      </w:r>
      <w:r>
        <w:t xml:space="preserve">much more </w:t>
      </w:r>
      <w:r w:rsidR="00D33C64">
        <w:t xml:space="preserve">based on </w:t>
      </w:r>
      <w:r>
        <w:t>primary</w:t>
      </w:r>
      <w:r w:rsidR="00D33C64">
        <w:t xml:space="preserve"> </w:t>
      </w:r>
      <w:r>
        <w:t xml:space="preserve">care than acute care. That is why, very early on, we sent a </w:t>
      </w:r>
      <w:r w:rsidRPr="0007502F">
        <w:t>Puma detachment</w:t>
      </w:r>
      <w:r>
        <w:t xml:space="preserve"> right up to </w:t>
      </w:r>
      <w:r w:rsidRPr="0007502F">
        <w:t>Kinloss</w:t>
      </w:r>
      <w:r>
        <w:t xml:space="preserve"> or L</w:t>
      </w:r>
      <w:r w:rsidRPr="0007502F">
        <w:t>ossiemouth</w:t>
      </w:r>
      <w:r>
        <w:t xml:space="preserve"> to be able to service those islands should they need it. I think that was important. </w:t>
      </w:r>
    </w:p>
    <w:p w:rsidR="00FA01EE" w:rsidRPr="001C3AE9" w:rsidP="00FA01EE">
      <w:pPr>
        <w:pStyle w:val="Answer"/>
      </w:pPr>
      <w:r>
        <w:t>I am very happy, and, way after all this finishes, if there are problems you should come and let me know, because the whole purpose of some of these posts is exactly, as you said and as Sarah said earlier, to make sure that the ground is smoothed between the two, and we are there to help.</w:t>
      </w:r>
    </w:p>
    <w:p w:rsidR="00FA01EE" w:rsidRPr="001C3AE9" w:rsidP="00FA01EE">
      <w:pPr>
        <w:pStyle w:val="Question"/>
      </w:pPr>
      <w:r w:rsidRPr="001C3AE9">
        <w:rPr>
          <w:b/>
        </w:rPr>
        <w:t>Gavin Robinson:</w:t>
      </w:r>
      <w:r w:rsidRPr="001C3AE9">
        <w:t xml:space="preserve"> </w:t>
      </w:r>
      <w:r w:rsidR="0007502F">
        <w:t xml:space="preserve">Good afternoon, Secretary of State. You will know from your time as a Minister within the Northern Ireland Office that the </w:t>
      </w:r>
      <w:r w:rsidRPr="001C3AE9">
        <w:t xml:space="preserve">interaction with </w:t>
      </w:r>
      <w:r w:rsidR="0007502F">
        <w:t xml:space="preserve">the Ministry of Defence is </w:t>
      </w:r>
      <w:r w:rsidRPr="001C3AE9">
        <w:t>not the same across</w:t>
      </w:r>
      <w:r w:rsidR="0007502F">
        <w:t xml:space="preserve"> various elements of our community, but I am sure you were </w:t>
      </w:r>
      <w:r w:rsidRPr="001C3AE9">
        <w:t xml:space="preserve">pleased at </w:t>
      </w:r>
      <w:r w:rsidR="0007502F">
        <w:t xml:space="preserve">the </w:t>
      </w:r>
      <w:r w:rsidRPr="001C3AE9">
        <w:t xml:space="preserve">start of </w:t>
      </w:r>
      <w:r w:rsidR="0007502F">
        <w:t xml:space="preserve">this </w:t>
      </w:r>
      <w:r w:rsidRPr="001C3AE9">
        <w:t xml:space="preserve">pandemic </w:t>
      </w:r>
      <w:r w:rsidR="0007502F">
        <w:t xml:space="preserve">that </w:t>
      </w:r>
      <w:r w:rsidRPr="001C3AE9">
        <w:t xml:space="preserve">political maturity </w:t>
      </w:r>
      <w:r w:rsidR="0007502F">
        <w:t xml:space="preserve">meant that MACA requests were made to the Ministry of Defence, and the majority have been satisfied. When you look at the way in which various devolved Administrations and regions of England have engaged with the Ministry of Defence, do you recognise that there is more that could be asked of the Ministry of Defence, and that the Ministry of Defence </w:t>
      </w:r>
      <w:r w:rsidR="00D33C64">
        <w:t>has</w:t>
      </w:r>
      <w:r w:rsidR="0007502F">
        <w:t xml:space="preserve"> a positive role to play in rolling out mass testing, as but one example?</w:t>
      </w:r>
    </w:p>
    <w:p w:rsidR="00D33C64" w:rsidP="00FA01EE">
      <w:pPr>
        <w:pStyle w:val="Answer"/>
      </w:pPr>
      <w:r w:rsidRPr="00D059A7">
        <w:rPr>
          <w:b/>
          <w:i/>
          <w:iCs/>
        </w:rPr>
        <w:t>Ben Wallace:</w:t>
      </w:r>
      <w:r w:rsidRPr="001C3AE9" w:rsidR="00FA01EE">
        <w:rPr>
          <w:b/>
        </w:rPr>
        <w:t xml:space="preserve"> </w:t>
      </w:r>
      <w:r w:rsidR="0007502F">
        <w:t xml:space="preserve">One of the lessons from this event is that we need to help other people understand us; let us put it that way. As General Stickland said, the more they understood the MACA process and what we could do for them, the better the requests were, the more refined they became and the more impact we could deliver. That is what I would say we saw over time. There were Departments we dealt with at the beginning of this that had never seen a MACA request. If you are </w:t>
      </w:r>
      <w:r w:rsidR="006938EB">
        <w:t xml:space="preserve">DEFRA </w:t>
      </w:r>
      <w:r w:rsidR="0007502F">
        <w:t xml:space="preserve">or the Home Office, for example, in England, you have been </w:t>
      </w:r>
      <w:r w:rsidRPr="001C3AE9" w:rsidR="00FA01EE">
        <w:t>used to using MACAs forever</w:t>
      </w:r>
      <w:r w:rsidR="0007502F">
        <w:t xml:space="preserve">, because you are in the security area, flood area or whatever. There are other Departments that just were not used to using MACAs. </w:t>
      </w:r>
    </w:p>
    <w:p w:rsidR="00FA01EE" w:rsidRPr="001C3AE9" w:rsidP="00FA01EE">
      <w:pPr>
        <w:pStyle w:val="Answer"/>
      </w:pPr>
      <w:r>
        <w:t xml:space="preserve">At the end of this, the </w:t>
      </w:r>
      <w:r w:rsidRPr="001C3AE9">
        <w:t xml:space="preserve">key </w:t>
      </w:r>
      <w:r>
        <w:t xml:space="preserve">is going to be </w:t>
      </w:r>
      <w:r w:rsidRPr="001C3AE9">
        <w:t xml:space="preserve">capturing </w:t>
      </w:r>
      <w:r>
        <w:t xml:space="preserve">that </w:t>
      </w:r>
      <w:r w:rsidRPr="001C3AE9">
        <w:t>cor</w:t>
      </w:r>
      <w:r>
        <w:t xml:space="preserve">porate </w:t>
      </w:r>
      <w:r w:rsidRPr="001C3AE9">
        <w:t>knowledge</w:t>
      </w:r>
      <w:r>
        <w:t xml:space="preserve">, so that we never let go of it again, and </w:t>
      </w:r>
      <w:r w:rsidRPr="001C3AE9">
        <w:t xml:space="preserve">building on </w:t>
      </w:r>
      <w:r>
        <w:t xml:space="preserve">the </w:t>
      </w:r>
      <w:r w:rsidRPr="001C3AE9">
        <w:t>relationships</w:t>
      </w:r>
      <w:r>
        <w:t xml:space="preserve">, as Martin talks about, so that we do not have to relearn that every time something goes wrong. </w:t>
      </w:r>
    </w:p>
    <w:p w:rsidR="00064EFD" w:rsidRPr="001C3AE9" w:rsidP="00FA01EE">
      <w:pPr>
        <w:pStyle w:val="Answer"/>
      </w:pPr>
      <w:r w:rsidRPr="00506473">
        <w:rPr>
          <w:b/>
          <w:i/>
          <w:iCs/>
        </w:rPr>
        <w:t>Charles Stickland:</w:t>
      </w:r>
      <w:r w:rsidRPr="001C3AE9" w:rsidR="00FA01EE">
        <w:rPr>
          <w:b/>
        </w:rPr>
        <w:t xml:space="preserve"> </w:t>
      </w:r>
      <w:r w:rsidR="0007502F">
        <w:t xml:space="preserve">The other thing is if there is a new issue that none of us really understands. For example, we just </w:t>
      </w:r>
      <w:r w:rsidRPr="001C3AE9" w:rsidR="00FA01EE">
        <w:t xml:space="preserve">deployed two people to </w:t>
      </w:r>
      <w:r w:rsidR="0007502F">
        <w:t>the J</w:t>
      </w:r>
      <w:r w:rsidRPr="001C3AE9" w:rsidR="00FA01EE">
        <w:t>MC in N</w:t>
      </w:r>
      <w:r w:rsidR="0007502F">
        <w:t xml:space="preserve">orthern Ireland </w:t>
      </w:r>
      <w:r w:rsidRPr="001C3AE9" w:rsidR="00FA01EE">
        <w:t xml:space="preserve">to talk about vaccines. </w:t>
      </w:r>
      <w:r w:rsidR="0007502F">
        <w:t xml:space="preserve">That is just to try to </w:t>
      </w:r>
      <w:r w:rsidR="0007502F">
        <w:t xml:space="preserve">understand what the mechanisms might be in Northern Ireland and how this architecture may play in the various cohorts that are now being discussed in the national </w:t>
      </w:r>
      <w:r w:rsidR="006938EB">
        <w:t>roll-out</w:t>
      </w:r>
      <w:r w:rsidR="0007502F">
        <w:t xml:space="preserve"> from BEIS. By having two people seeking to understand and talking</w:t>
      </w:r>
      <w:r w:rsidR="0071498F">
        <w:t xml:space="preserve"> about it, as the Secretary of State says, you can refine that and understand. The answer may be that we cannot help at all</w:t>
      </w:r>
      <w:r w:rsidR="00D33C64">
        <w:t xml:space="preserve">; </w:t>
      </w:r>
      <w:r w:rsidR="0071498F">
        <w:t>it may not be our business</w:t>
      </w:r>
      <w:r w:rsidR="00D33C64">
        <w:t xml:space="preserve">, </w:t>
      </w:r>
      <w:r w:rsidR="0071498F">
        <w:t xml:space="preserve">but we can connect through our network into those who can. There are some interesting things about rapid liaison to discuss future concerns or future ideas, and then refine them as we discuss.  </w:t>
      </w:r>
    </w:p>
    <w:p w:rsidR="00FA01EE" w:rsidRPr="001C3AE9" w:rsidP="00064EFD">
      <w:pPr>
        <w:pStyle w:val="Question"/>
      </w:pPr>
      <w:r w:rsidRPr="001C3AE9">
        <w:rPr>
          <w:b/>
        </w:rPr>
        <w:t>Gavin Robinson:</w:t>
      </w:r>
      <w:r w:rsidRPr="001C3AE9">
        <w:t xml:space="preserve"> </w:t>
      </w:r>
      <w:r w:rsidR="0071498F">
        <w:t>Just to confirm, t</w:t>
      </w:r>
      <w:r w:rsidRPr="001C3AE9">
        <w:t xml:space="preserve">wo people </w:t>
      </w:r>
      <w:r w:rsidR="0071498F">
        <w:t xml:space="preserve">have </w:t>
      </w:r>
      <w:r w:rsidRPr="001C3AE9">
        <w:t>arrived in N</w:t>
      </w:r>
      <w:r w:rsidR="0071498F">
        <w:t>orthern Ireland,</w:t>
      </w:r>
      <w:r w:rsidRPr="001C3AE9">
        <w:t xml:space="preserve"> attached </w:t>
      </w:r>
      <w:r w:rsidR="0071498F">
        <w:t xml:space="preserve">to the 38th Brigade, to discuss whether there is a beneficial relationship in the </w:t>
      </w:r>
      <w:r w:rsidR="009958CA">
        <w:t>roll-out</w:t>
      </w:r>
      <w:r w:rsidR="0071498F">
        <w:t xml:space="preserve"> of the vaccine. Is that what I understood the </w:t>
      </w:r>
      <w:r w:rsidR="00D33C64">
        <w:t xml:space="preserve">general </w:t>
      </w:r>
      <w:r w:rsidR="0071498F">
        <w:t>to say?</w:t>
      </w:r>
    </w:p>
    <w:p w:rsidR="00064EFD" w:rsidRPr="001C3AE9" w:rsidP="00064EFD">
      <w:pPr>
        <w:pStyle w:val="Answer"/>
      </w:pPr>
      <w:r w:rsidRPr="00506473">
        <w:rPr>
          <w:b/>
          <w:i/>
          <w:iCs/>
        </w:rPr>
        <w:t>Charles Stickland:</w:t>
      </w:r>
      <w:r w:rsidRPr="001C3AE9">
        <w:rPr>
          <w:b/>
        </w:rPr>
        <w:t xml:space="preserve"> </w:t>
      </w:r>
      <w:r w:rsidR="0071498F">
        <w:t xml:space="preserve">We sent </w:t>
      </w:r>
      <w:r w:rsidRPr="001C3AE9">
        <w:t xml:space="preserve">10 teams out to </w:t>
      </w:r>
      <w:r w:rsidR="0071498F">
        <w:t xml:space="preserve">various parts of the country to </w:t>
      </w:r>
      <w:r w:rsidRPr="001C3AE9">
        <w:t xml:space="preserve">have </w:t>
      </w:r>
      <w:r w:rsidR="0071498F">
        <w:t xml:space="preserve">that </w:t>
      </w:r>
      <w:r w:rsidRPr="001C3AE9">
        <w:t>conversation</w:t>
      </w:r>
      <w:r w:rsidR="0071498F">
        <w:t xml:space="preserve">. Yes, that will be work through the 38th Brigade. </w:t>
      </w:r>
    </w:p>
    <w:p w:rsidR="00064EFD" w:rsidP="00064EFD">
      <w:pPr>
        <w:pStyle w:val="Question"/>
      </w:pPr>
      <w:r w:rsidRPr="001C3AE9">
        <w:rPr>
          <w:b/>
        </w:rPr>
        <w:t>Sarah Atherton:</w:t>
      </w:r>
      <w:r w:rsidRPr="001C3AE9">
        <w:t xml:space="preserve"> Secretary of State</w:t>
      </w:r>
      <w:r w:rsidR="0071498F">
        <w:t xml:space="preserve">, </w:t>
      </w:r>
      <w:r w:rsidRPr="001C3AE9">
        <w:t xml:space="preserve">under </w:t>
      </w:r>
      <w:r w:rsidR="0071498F">
        <w:t xml:space="preserve">the MACA </w:t>
      </w:r>
      <w:r w:rsidRPr="001C3AE9">
        <w:t xml:space="preserve">principles, </w:t>
      </w:r>
      <w:r w:rsidR="0071498F">
        <w:t xml:space="preserve">the </w:t>
      </w:r>
      <w:r w:rsidRPr="001C3AE9">
        <w:t>M</w:t>
      </w:r>
      <w:r w:rsidR="0071498F">
        <w:t>o</w:t>
      </w:r>
      <w:r w:rsidRPr="001C3AE9">
        <w:t>D play</w:t>
      </w:r>
      <w:r w:rsidR="006938EB">
        <w:t>s</w:t>
      </w:r>
      <w:r w:rsidRPr="001C3AE9">
        <w:t xml:space="preserve"> </w:t>
      </w:r>
      <w:r w:rsidR="0071498F">
        <w:t xml:space="preserve">a </w:t>
      </w:r>
      <w:r w:rsidRPr="001C3AE9">
        <w:t>supporting role</w:t>
      </w:r>
      <w:r w:rsidR="0071498F">
        <w:t xml:space="preserve"> in the challenges of the pandemic. My question to you was going to be whether you </w:t>
      </w:r>
      <w:r w:rsidRPr="001C3AE9">
        <w:t xml:space="preserve">feel </w:t>
      </w:r>
      <w:r w:rsidR="0071498F">
        <w:t xml:space="preserve">that you have </w:t>
      </w:r>
      <w:r w:rsidRPr="001C3AE9">
        <w:t xml:space="preserve">held </w:t>
      </w:r>
      <w:r w:rsidR="0071498F">
        <w:t xml:space="preserve">a </w:t>
      </w:r>
      <w:r w:rsidRPr="001C3AE9">
        <w:t>senior ministerial position</w:t>
      </w:r>
      <w:r w:rsidR="0071498F">
        <w:t xml:space="preserve"> in the various Cabinet discussions: </w:t>
      </w:r>
      <w:r w:rsidR="006938EB">
        <w:t>COBRA</w:t>
      </w:r>
      <w:r w:rsidR="0071498F">
        <w:t xml:space="preserve">, </w:t>
      </w:r>
      <w:r w:rsidR="006938EB">
        <w:t>Covid</w:t>
      </w:r>
      <w:r w:rsidR="0071498F">
        <w:t>-O and the ministerial implementation groups. We have probably covered that, but please feel free to add any</w:t>
      </w:r>
      <w:r w:rsidR="00D33C64">
        <w:t xml:space="preserve"> </w:t>
      </w:r>
      <w:r w:rsidR="0071498F">
        <w:t>more.</w:t>
      </w:r>
    </w:p>
    <w:p w:rsidR="0071498F" w:rsidRPr="00DC6E58" w:rsidP="0071498F">
      <w:pPr>
        <w:pStyle w:val="QuestionCont"/>
      </w:pPr>
      <w:r>
        <w:t xml:space="preserve">I have been informed that you facilitated a Whitehall tabletop meeting in the summer. What conclusions were drawn </w:t>
      </w:r>
      <w:r w:rsidRPr="00DC6E58">
        <w:t>from that?</w:t>
      </w:r>
    </w:p>
    <w:p w:rsidR="00064EFD" w:rsidRPr="001C3AE9" w:rsidP="00064EFD">
      <w:pPr>
        <w:pStyle w:val="Answer"/>
      </w:pPr>
      <w:r w:rsidRPr="00DC6E58">
        <w:rPr>
          <w:b/>
          <w:i/>
          <w:iCs/>
        </w:rPr>
        <w:t>Charles Stickland:</w:t>
      </w:r>
      <w:r w:rsidRPr="00DC6E58">
        <w:rPr>
          <w:b/>
        </w:rPr>
        <w:t xml:space="preserve"> </w:t>
      </w:r>
      <w:r w:rsidRPr="00DC6E58" w:rsidR="0071498F">
        <w:t>It was called P</w:t>
      </w:r>
      <w:r w:rsidRPr="00DC6E58">
        <w:t xml:space="preserve">roject </w:t>
      </w:r>
      <w:r w:rsidRPr="00DC6E58" w:rsidR="0071498F">
        <w:t>F</w:t>
      </w:r>
      <w:r w:rsidRPr="00DC6E58">
        <w:t>airlight</w:t>
      </w:r>
      <w:r w:rsidRPr="00DC6E58" w:rsidR="0071498F">
        <w:t>. We worked very closely with the Covid task force in the Cabinet</w:t>
      </w:r>
      <w:r w:rsidR="0071498F">
        <w:t xml:space="preserve"> Office and with the CCS. Essentially, we were </w:t>
      </w:r>
      <w:r w:rsidRPr="001C3AE9">
        <w:t xml:space="preserve">facilitating </w:t>
      </w:r>
      <w:r w:rsidR="0071498F">
        <w:t xml:space="preserve">the </w:t>
      </w:r>
      <w:r w:rsidRPr="001C3AE9">
        <w:t xml:space="preserve">questions and </w:t>
      </w:r>
      <w:r w:rsidR="0071498F">
        <w:t xml:space="preserve">the </w:t>
      </w:r>
      <w:r w:rsidRPr="001C3AE9">
        <w:t>structure</w:t>
      </w:r>
      <w:r w:rsidR="0071498F">
        <w:t xml:space="preserve">. We managed to put all 31 SROs together. </w:t>
      </w:r>
    </w:p>
    <w:p w:rsidR="00064EFD" w:rsidRPr="001C3AE9" w:rsidP="00064EFD">
      <w:pPr>
        <w:pStyle w:val="Question"/>
      </w:pPr>
      <w:r w:rsidRPr="001C3AE9">
        <w:rPr>
          <w:b/>
        </w:rPr>
        <w:t>Richard Drax:</w:t>
      </w:r>
      <w:r w:rsidRPr="001C3AE9">
        <w:t xml:space="preserve"> </w:t>
      </w:r>
      <w:r w:rsidR="0071498F">
        <w:t>Could you very kindly explain the acronyms, because not all the people watching are going to understand what you are talking about?</w:t>
      </w:r>
    </w:p>
    <w:p w:rsidR="00021F30" w:rsidP="00064EFD">
      <w:pPr>
        <w:pStyle w:val="Answer"/>
      </w:pPr>
      <w:r w:rsidRPr="00506473">
        <w:rPr>
          <w:b/>
          <w:i/>
          <w:iCs/>
        </w:rPr>
        <w:t>Charles Stickland:</w:t>
      </w:r>
      <w:r w:rsidRPr="001C3AE9" w:rsidR="00064EFD">
        <w:rPr>
          <w:b/>
        </w:rPr>
        <w:t xml:space="preserve"> </w:t>
      </w:r>
      <w:r w:rsidR="0071498F">
        <w:t>I am so sorry. For me, that was not even a military acronym; it is a cross-Government acronym. SRO is “</w:t>
      </w:r>
      <w:r w:rsidR="00D33C64">
        <w:t>senior responsible official</w:t>
      </w:r>
      <w:r w:rsidR="0071498F">
        <w:t xml:space="preserve">”. Forgive me, and please shoot me down whenever I speak in code. The idea was first of all to get that group of responsible officers from Government Departments, at essentially </w:t>
      </w:r>
      <w:r w:rsidRPr="001C3AE9" w:rsidR="00064EFD">
        <w:t>three</w:t>
      </w:r>
      <w:r w:rsidR="0071498F">
        <w:t>-</w:t>
      </w:r>
      <w:r w:rsidRPr="001C3AE9" w:rsidR="00064EFD">
        <w:t>star level</w:t>
      </w:r>
      <w:r w:rsidR="0071498F">
        <w:t xml:space="preserve">, </w:t>
      </w:r>
      <w:r w:rsidRPr="001C3AE9" w:rsidR="00064EFD">
        <w:t xml:space="preserve">to expose </w:t>
      </w:r>
      <w:r w:rsidR="0071498F">
        <w:t xml:space="preserve">their </w:t>
      </w:r>
      <w:r w:rsidRPr="001C3AE9" w:rsidR="00064EFD">
        <w:t>plans</w:t>
      </w:r>
      <w:r w:rsidR="0071498F">
        <w:t xml:space="preserve">. </w:t>
      </w:r>
      <w:r>
        <w:t xml:space="preserve">It </w:t>
      </w:r>
      <w:r w:rsidR="0071498F">
        <w:t xml:space="preserve">went </w:t>
      </w:r>
      <w:r>
        <w:t xml:space="preserve">through a </w:t>
      </w:r>
      <w:r w:rsidRPr="001C3AE9" w:rsidR="00064EFD">
        <w:t>number of sce</w:t>
      </w:r>
      <w:r>
        <w:t>n</w:t>
      </w:r>
      <w:r w:rsidRPr="001C3AE9" w:rsidR="00064EFD">
        <w:t>arios</w:t>
      </w:r>
      <w:r>
        <w:t xml:space="preserve"> over the course of 36 hours, to </w:t>
      </w:r>
      <w:r w:rsidRPr="001C3AE9" w:rsidR="00064EFD">
        <w:t>draw together</w:t>
      </w:r>
      <w:r>
        <w:t xml:space="preserve"> where they link together. The crucial two things we determined—and we gave a report into the Cabinet Office—were very simple. The first was an </w:t>
      </w:r>
      <w:r w:rsidRPr="001C3AE9" w:rsidR="00064EFD">
        <w:t xml:space="preserve">issue </w:t>
      </w:r>
      <w:r>
        <w:t xml:space="preserve">of </w:t>
      </w:r>
      <w:r w:rsidRPr="001C3AE9" w:rsidR="00064EFD">
        <w:t>concurrency</w:t>
      </w:r>
      <w:r>
        <w:t xml:space="preserve"> and that, to a certain degree in the summertime, there was still not enough sufficient thought in things happening in a concurrent sense. It was all about the winter problem set, so it was not just about Covid; it reflected also things that may occur under the EU transition. C</w:t>
      </w:r>
      <w:r w:rsidRPr="001C3AE9" w:rsidR="00064EFD">
        <w:t xml:space="preserve">oncurrency </w:t>
      </w:r>
      <w:r>
        <w:t>was a key one.</w:t>
      </w:r>
    </w:p>
    <w:p w:rsidR="00064EFD" w:rsidRPr="001C3AE9" w:rsidP="00064EFD">
      <w:pPr>
        <w:pStyle w:val="Answer"/>
      </w:pPr>
      <w:r>
        <w:t>The second one I would pull out, which was very clear, was the idea of making sure that everybody understood that there was direct interplay and connectivity between individuals’ plans. There were dependencies, that certain senior responsible officials had not realised between their plans. Those were the two biggest things we drew out, and after that was a subsequent thing about people needing to link up and understand how those dependencies work and how we issue concurrency. We built on our concurrency tabletop exercise that the Secretary of State mentioned earlier on.</w:t>
      </w:r>
    </w:p>
    <w:p w:rsidR="00064EFD" w:rsidRPr="001C3AE9" w:rsidP="00064EFD">
      <w:pPr>
        <w:pStyle w:val="Question"/>
      </w:pPr>
      <w:r w:rsidRPr="001C3AE9">
        <w:rPr>
          <w:b/>
        </w:rPr>
        <w:t>Sarah Atherton:</w:t>
      </w:r>
      <w:r w:rsidRPr="001C3AE9">
        <w:t xml:space="preserve"> </w:t>
      </w:r>
      <w:r w:rsidR="00021F30">
        <w:t xml:space="preserve">Can I ask about the </w:t>
      </w:r>
      <w:r w:rsidRPr="001C3AE9">
        <w:t>concurrency side</w:t>
      </w:r>
      <w:r w:rsidR="00021F30">
        <w:t xml:space="preserve"> of things? Did you have to </w:t>
      </w:r>
      <w:r w:rsidRPr="001C3AE9">
        <w:t>change anything foll</w:t>
      </w:r>
      <w:r w:rsidR="00021F30">
        <w:t>o</w:t>
      </w:r>
      <w:r w:rsidRPr="001C3AE9">
        <w:t>w</w:t>
      </w:r>
      <w:r w:rsidR="00021F30">
        <w:t>i</w:t>
      </w:r>
      <w:r w:rsidRPr="001C3AE9">
        <w:t xml:space="preserve">ng </w:t>
      </w:r>
      <w:r w:rsidR="00021F30">
        <w:t xml:space="preserve">the </w:t>
      </w:r>
      <w:r w:rsidRPr="001C3AE9">
        <w:t xml:space="preserve">tabletop exercise? </w:t>
      </w:r>
      <w:r w:rsidR="00021F30">
        <w:t>I am thinking about the number of personnel that you deployed or put on stand</w:t>
      </w:r>
      <w:r w:rsidR="00F47EB9">
        <w:t>-</w:t>
      </w:r>
      <w:r w:rsidR="00021F30">
        <w:t>by, thinking about winter pressures.</w:t>
      </w:r>
    </w:p>
    <w:p w:rsidR="00021F30" w:rsidP="00064EFD">
      <w:pPr>
        <w:pStyle w:val="Answer"/>
      </w:pPr>
      <w:r w:rsidRPr="00506473">
        <w:rPr>
          <w:b/>
          <w:i/>
          <w:iCs/>
        </w:rPr>
        <w:t>Charles Stickland:</w:t>
      </w:r>
      <w:r w:rsidRPr="001C3AE9" w:rsidR="00064EFD">
        <w:rPr>
          <w:b/>
        </w:rPr>
        <w:t xml:space="preserve"> </w:t>
      </w:r>
      <w:r>
        <w:t>There are two parts to that question. From a G</w:t>
      </w:r>
      <w:r w:rsidRPr="001C3AE9" w:rsidR="00064EFD">
        <w:t>overnment perspec</w:t>
      </w:r>
      <w:r>
        <w:t>t</w:t>
      </w:r>
      <w:r w:rsidRPr="001C3AE9" w:rsidR="00064EFD">
        <w:t xml:space="preserve">ive, </w:t>
      </w:r>
      <w:r>
        <w:t xml:space="preserve">our findings </w:t>
      </w:r>
      <w:r w:rsidRPr="001C3AE9" w:rsidR="00064EFD">
        <w:t xml:space="preserve">went to </w:t>
      </w:r>
      <w:r>
        <w:t>the C</w:t>
      </w:r>
      <w:r w:rsidRPr="001C3AE9" w:rsidR="00064EFD">
        <w:t xml:space="preserve">abinet </w:t>
      </w:r>
      <w:r>
        <w:t>O</w:t>
      </w:r>
      <w:r w:rsidRPr="001C3AE9" w:rsidR="00064EFD">
        <w:t>ffice</w:t>
      </w:r>
      <w:r>
        <w:t xml:space="preserve"> and have been taken forward. For example, tomorrow I am going with the Minister for the </w:t>
      </w:r>
      <w:r w:rsidR="00BC5EEF">
        <w:t>Armed Forces</w:t>
      </w:r>
      <w:r>
        <w:t xml:space="preserve"> to a maritime security tabletop exercise, which has drawn on Fairlight, and I can come back to that if you wish.</w:t>
      </w:r>
    </w:p>
    <w:p w:rsidR="00021F30" w:rsidP="00064EFD">
      <w:pPr>
        <w:pStyle w:val="Answer"/>
      </w:pPr>
      <w:r>
        <w:t>From an MoD perspective, in September we had already gone through our work to look at what we term the winter concurrency set. We looked at a worst-case scenario that involved floods and fires</w:t>
      </w:r>
      <w:r w:rsidR="006938EB">
        <w:t>—</w:t>
      </w:r>
      <w:r>
        <w:t>I do not think we covered locusts. We looked at Covid activity and we looked at those things that we are being asked potentially to support for EU exit. We layered on top of that a counter</w:t>
      </w:r>
      <w:r w:rsidR="006938EB">
        <w:t>-</w:t>
      </w:r>
      <w:r>
        <w:t xml:space="preserve">terrorist issue—what we call Op </w:t>
      </w:r>
      <w:r w:rsidRPr="00021F30">
        <w:t>Temperer</w:t>
      </w:r>
      <w:r>
        <w:t xml:space="preserve">. We tried to create the most difficult day. We system-checked whether we had the appropriate forces at readiness throughout this period, and we built what we called the winter concurrency package. We also built a </w:t>
      </w:r>
      <w:r w:rsidRPr="001C3AE9" w:rsidR="00064EFD">
        <w:t>winter ops centre</w:t>
      </w:r>
      <w:r>
        <w:t xml:space="preserve">, augmented by some people such that we </w:t>
      </w:r>
      <w:r w:rsidR="00DC6E58">
        <w:t xml:space="preserve">are </w:t>
      </w:r>
      <w:r>
        <w:t xml:space="preserve">stood up through this period. </w:t>
      </w:r>
    </w:p>
    <w:p w:rsidR="00DC6E58" w:rsidRPr="008844F9" w:rsidP="00DC6E58">
      <w:pPr>
        <w:pStyle w:val="Answer"/>
      </w:pPr>
      <w:r>
        <w:t>From an MoD perspective, we then presented that to the Secretary of State and said, “This is what we think we need”. If we need to surge and add to it, that is a different conversation, but</w:t>
      </w:r>
      <w:r>
        <w:t>,</w:t>
      </w:r>
      <w:r>
        <w:t xml:space="preserve"> as a baseline winter preparedness force, we think we have it covered off in all </w:t>
      </w:r>
      <w:r>
        <w:t xml:space="preserve">these various areas, accepting </w:t>
      </w:r>
      <w:r w:rsidRPr="008844F9">
        <w:t>where we might be duplicating or double-hatting.</w:t>
      </w:r>
      <w:r>
        <w:t xml:space="preserve"> </w:t>
      </w:r>
      <w:r w:rsidRPr="008844F9">
        <w:t>From a Government perspective, tomorrow is a really good example.</w:t>
      </w:r>
      <w:r>
        <w:t xml:space="preserve"> </w:t>
      </w:r>
      <w:r w:rsidRPr="008844F9">
        <w:t>The scenario is fisheries business with some Russians deploying through the channel and then a safety-at-sea incident.</w:t>
      </w:r>
      <w:r>
        <w:t xml:space="preserve"> </w:t>
      </w:r>
      <w:r w:rsidRPr="008844F9">
        <w:t xml:space="preserve">We are trying to look at how we do national command and control down to the gold level and </w:t>
      </w:r>
      <w:r>
        <w:t xml:space="preserve">how </w:t>
      </w:r>
      <w:r w:rsidRPr="008844F9">
        <w:t>we manage that concurrency challenge.</w:t>
      </w:r>
      <w:r>
        <w:t xml:space="preserve"> </w:t>
      </w:r>
      <w:r w:rsidRPr="008844F9">
        <w:t>Hopefully</w:t>
      </w:r>
      <w:r>
        <w:t>,</w:t>
      </w:r>
      <w:r w:rsidRPr="008844F9">
        <w:t xml:space="preserve"> Fairlight has triggered and stimulated those sorts of conversations.</w:t>
      </w:r>
    </w:p>
    <w:p w:rsidR="00DC6E58" w:rsidRPr="008844F9" w:rsidP="006938EB">
      <w:pPr>
        <w:pStyle w:val="Remark"/>
      </w:pPr>
      <w:r w:rsidRPr="008844F9">
        <w:rPr>
          <w:b/>
        </w:rPr>
        <w:t>Sarah Atherton:</w:t>
      </w:r>
      <w:r w:rsidRPr="008844F9">
        <w:t xml:space="preserve"> I was going </w:t>
      </w:r>
      <w:r>
        <w:t xml:space="preserve">to </w:t>
      </w:r>
      <w:r w:rsidRPr="008844F9">
        <w:t>ask whether you had factored in a watch</w:t>
      </w:r>
      <w:r>
        <w:t>ing</w:t>
      </w:r>
      <w:r w:rsidRPr="008844F9">
        <w:t xml:space="preserve"> brief on potential adversaries, but you did with the Russians</w:t>
      </w:r>
      <w:r>
        <w:t>,</w:t>
      </w:r>
      <w:r w:rsidRPr="008844F9">
        <w:t xml:space="preserve"> so thank you very much.</w:t>
      </w:r>
      <w:r>
        <w:t xml:space="preserve"> </w:t>
      </w:r>
    </w:p>
    <w:p w:rsidR="00DC6E58" w:rsidRPr="008844F9" w:rsidP="00DC6E58">
      <w:pPr>
        <w:pStyle w:val="Question"/>
        <w:numPr>
          <w:ilvl w:val="0"/>
          <w:numId w:val="9"/>
        </w:numPr>
      </w:pPr>
      <w:r w:rsidRPr="008844F9">
        <w:rPr>
          <w:b/>
        </w:rPr>
        <w:t>Stuart Anderson:</w:t>
      </w:r>
      <w:r w:rsidRPr="008844F9">
        <w:t xml:space="preserve"> Secretary of State, are we going to see a formal review of lessons </w:t>
      </w:r>
      <w:r>
        <w:t>learned</w:t>
      </w:r>
      <w:r w:rsidRPr="008844F9">
        <w:t xml:space="preserve"> from this pandemic?</w:t>
      </w:r>
      <w:r>
        <w:t xml:space="preserve"> </w:t>
      </w:r>
      <w:r w:rsidRPr="008844F9">
        <w:t xml:space="preserve">The area I would be </w:t>
      </w:r>
      <w:r w:rsidRPr="008844F9">
        <w:t>specifically interested in</w:t>
      </w:r>
      <w:r>
        <w:t>,</w:t>
      </w:r>
      <w:r w:rsidRPr="008844F9">
        <w:t xml:space="preserve"> in that review, if it was forthcoming, is seeing if we have effectively used veterans for support in this area and, if not, why not and if we could adjust that moving forward.</w:t>
      </w:r>
      <w:r>
        <w:t xml:space="preserve"> </w:t>
      </w:r>
    </w:p>
    <w:p w:rsidR="00DC6E58" w:rsidRPr="008844F9" w:rsidP="00DC6E58">
      <w:pPr>
        <w:pStyle w:val="Answer"/>
      </w:pPr>
      <w:r w:rsidRPr="00DC6E58">
        <w:rPr>
          <w:b/>
          <w:i/>
        </w:rPr>
        <w:t>Ben Wallace:</w:t>
      </w:r>
      <w:r w:rsidRPr="008844F9">
        <w:rPr>
          <w:b/>
        </w:rPr>
        <w:t xml:space="preserve"> </w:t>
      </w:r>
      <w:r w:rsidRPr="008844F9">
        <w:t xml:space="preserve">The </w:t>
      </w:r>
      <w:r>
        <w:t>Department</w:t>
      </w:r>
      <w:r w:rsidRPr="008844F9">
        <w:t xml:space="preserve"> will do a lessons summit.</w:t>
      </w:r>
      <w:r>
        <w:t xml:space="preserve"> </w:t>
      </w:r>
      <w:r w:rsidRPr="008844F9">
        <w:t xml:space="preserve">As General Stickland talked about </w:t>
      </w:r>
      <w:r>
        <w:t xml:space="preserve">with </w:t>
      </w:r>
      <w:r w:rsidRPr="008844F9">
        <w:t>Fairlight and that sort of thing</w:t>
      </w:r>
      <w:r>
        <w:t xml:space="preserve">, </w:t>
      </w:r>
      <w:r w:rsidRPr="008844F9">
        <w:t>we are already learning as we go in some of them.</w:t>
      </w:r>
      <w:r>
        <w:t xml:space="preserve"> </w:t>
      </w:r>
      <w:r w:rsidRPr="008844F9">
        <w:t>Yes, when</w:t>
      </w:r>
      <w:r w:rsidR="00F47EB9">
        <w:t>—</w:t>
      </w:r>
      <w:r w:rsidRPr="008844F9">
        <w:t>touch wood</w:t>
      </w:r>
      <w:r w:rsidR="00F47EB9">
        <w:t>—</w:t>
      </w:r>
      <w:r w:rsidRPr="008844F9">
        <w:t>this all moves to the side, we will do a lessons summit and we will definitely draw together every single thing we can.</w:t>
      </w:r>
      <w:r>
        <w:t xml:space="preserve"> </w:t>
      </w:r>
      <w:r w:rsidRPr="008844F9">
        <w:t>To be fair, defence is used to th</w:t>
      </w:r>
      <w:r>
        <w:t>ose things, whether it is post-Falklands, post-</w:t>
      </w:r>
      <w:r w:rsidRPr="008844F9">
        <w:t>Gulf or whatever.</w:t>
      </w:r>
      <w:r>
        <w:t xml:space="preserve"> </w:t>
      </w:r>
      <w:r w:rsidRPr="008844F9">
        <w:t>That is very important.</w:t>
      </w:r>
      <w:r>
        <w:t xml:space="preserve"> </w:t>
      </w:r>
      <w:r w:rsidRPr="008844F9">
        <w:t xml:space="preserve">I know the Government </w:t>
      </w:r>
      <w:r>
        <w:t>have</w:t>
      </w:r>
      <w:r w:rsidRPr="008844F9">
        <w:t xml:space="preserve"> said that they will support an inquiry into it</w:t>
      </w:r>
      <w:r w:rsidR="00F47EB9">
        <w:t>,</w:t>
      </w:r>
      <w:r w:rsidRPr="008844F9">
        <w:t xml:space="preserve"> and I hope lessons across Government come out from that inquiry.</w:t>
      </w:r>
      <w:r>
        <w:t xml:space="preserve"> </w:t>
      </w:r>
    </w:p>
    <w:p w:rsidR="00DC6E58" w:rsidRPr="008844F9" w:rsidP="00DC6E58">
      <w:pPr>
        <w:pStyle w:val="Answer"/>
      </w:pPr>
      <w:r w:rsidRPr="008844F9">
        <w:t>On your issue of whether the veterans could do more, I remember DCMS made a massive call for volunteers at the beginning.</w:t>
      </w:r>
      <w:r>
        <w:t xml:space="preserve"> </w:t>
      </w:r>
      <w:r w:rsidRPr="008844F9">
        <w:t>We ha</w:t>
      </w:r>
      <w:r>
        <w:t>d</w:t>
      </w:r>
      <w:r w:rsidRPr="008844F9">
        <w:t xml:space="preserve"> the veterans’ charity, Rubicon, come forward.</w:t>
      </w:r>
      <w:r>
        <w:t xml:space="preserve"> </w:t>
      </w:r>
      <w:r w:rsidRPr="008844F9">
        <w:t>The pattern of assistance from the military has seemed to follow a similar trait, which is a request and then the first real support is in the areas of logistics and planners.</w:t>
      </w:r>
      <w:r>
        <w:t xml:space="preserve"> </w:t>
      </w:r>
      <w:r w:rsidRPr="008844F9">
        <w:t>That then transitions to mass for a period of time</w:t>
      </w:r>
      <w:r w:rsidR="00893C5A">
        <w:t>.</w:t>
      </w:r>
      <w:r w:rsidRPr="008844F9">
        <w:t xml:space="preserve"> </w:t>
      </w:r>
      <w:r w:rsidRPr="008844F9" w:rsidR="00893C5A">
        <w:t xml:space="preserve">Then </w:t>
      </w:r>
      <w:r w:rsidRPr="008844F9">
        <w:t xml:space="preserve">the mass falls away and </w:t>
      </w:r>
      <w:r w:rsidR="00893C5A">
        <w:t xml:space="preserve">then </w:t>
      </w:r>
      <w:r w:rsidRPr="008844F9">
        <w:t>we go back another request.</w:t>
      </w:r>
      <w:r>
        <w:t xml:space="preserve"> </w:t>
      </w:r>
    </w:p>
    <w:p w:rsidR="00893C5A" w:rsidP="00DC6E58">
      <w:pPr>
        <w:pStyle w:val="Answer"/>
      </w:pPr>
      <w:r w:rsidRPr="008844F9">
        <w:t>Liverpool is a really good example.</w:t>
      </w:r>
      <w:r>
        <w:t xml:space="preserve"> </w:t>
      </w:r>
      <w:r w:rsidRPr="008844F9">
        <w:t>It starts off with a request for a few planners and an understanding of how we could do something.</w:t>
      </w:r>
      <w:r>
        <w:t xml:space="preserve"> </w:t>
      </w:r>
      <w:r w:rsidRPr="008844F9">
        <w:t>We then deploy mass—over 2,500 men and women, mainly from the Army—to assist in Liverpool.</w:t>
      </w:r>
      <w:r>
        <w:t xml:space="preserve"> </w:t>
      </w:r>
      <w:r w:rsidRPr="008844F9">
        <w:t xml:space="preserve">If you now look at the take-up of the testing and the lessons learned as we are doing the testing, we are doing </w:t>
      </w:r>
      <w:r w:rsidRPr="008844F9">
        <w:t xml:space="preserve">roughly </w:t>
      </w:r>
      <w:r w:rsidRPr="008844F9">
        <w:t>12,000 tests a day at the moment</w:t>
      </w:r>
      <w:r w:rsidR="00F47EB9">
        <w:t>,</w:t>
      </w:r>
      <w:r w:rsidRPr="008844F9">
        <w:t xml:space="preserve"> but we have a capacity of 40,000.</w:t>
      </w:r>
      <w:r>
        <w:t xml:space="preserve"> </w:t>
      </w:r>
      <w:r w:rsidRPr="008844F9">
        <w:t>We then start asking the question of whether we need all these soldiers standing around if we are not coming up to that.</w:t>
      </w:r>
      <w:r>
        <w:t xml:space="preserve"> </w:t>
      </w:r>
      <w:r w:rsidRPr="008844F9">
        <w:t>Other people need that mass elsewhere.</w:t>
      </w:r>
      <w:r>
        <w:t xml:space="preserve"> </w:t>
      </w:r>
    </w:p>
    <w:p w:rsidR="00DC6E58" w:rsidRPr="008844F9" w:rsidP="00DC6E58">
      <w:pPr>
        <w:pStyle w:val="Answer"/>
      </w:pPr>
      <w:r w:rsidRPr="008844F9">
        <w:t xml:space="preserve">We </w:t>
      </w:r>
      <w:r w:rsidRPr="008844F9">
        <w:t xml:space="preserve">will see </w:t>
      </w:r>
      <w:r>
        <w:t>from</w:t>
      </w:r>
      <w:r w:rsidRPr="008844F9">
        <w:t xml:space="preserve"> the lessons how we can be more intelligent in finding people to test, so let us move out from fixed bases.</w:t>
      </w:r>
      <w:r>
        <w:t xml:space="preserve"> </w:t>
      </w:r>
      <w:r w:rsidRPr="008844F9">
        <w:t xml:space="preserve">Let us be more local </w:t>
      </w:r>
      <w:r>
        <w:t xml:space="preserve">to </w:t>
      </w:r>
      <w:r w:rsidRPr="008844F9">
        <w:t>some of the communities.</w:t>
      </w:r>
      <w:r>
        <w:t xml:space="preserve"> </w:t>
      </w:r>
      <w:r w:rsidRPr="008844F9">
        <w:t>In Liverpool, we are learning that certain parts of the city are not coming forward</w:t>
      </w:r>
      <w:r>
        <w:t>,</w:t>
      </w:r>
      <w:r w:rsidRPr="008844F9">
        <w:t xml:space="preserve"> so let us go to them.</w:t>
      </w:r>
      <w:r>
        <w:t xml:space="preserve"> </w:t>
      </w:r>
      <w:r w:rsidRPr="008844F9">
        <w:t>At the same time, we would usually come along with a big dose of training the trainers.</w:t>
      </w:r>
      <w:r>
        <w:t xml:space="preserve"> </w:t>
      </w:r>
      <w:r w:rsidRPr="008844F9">
        <w:t>When I visited last Monday, the military were training care home staff and carers how to administer the lateral flow test.</w:t>
      </w:r>
      <w:r>
        <w:t xml:space="preserve"> </w:t>
      </w:r>
      <w:r w:rsidRPr="008844F9">
        <w:t>They will take that back</w:t>
      </w:r>
      <w:r w:rsidR="00B82CEB">
        <w:t>,</w:t>
      </w:r>
      <w:r w:rsidRPr="008844F9">
        <w:t xml:space="preserve"> go back to their homes</w:t>
      </w:r>
      <w:r w:rsidR="00B82CEB">
        <w:t xml:space="preserve"> and train</w:t>
      </w:r>
      <w:r w:rsidRPr="008844F9">
        <w:t>.</w:t>
      </w:r>
      <w:r>
        <w:t xml:space="preserve"> </w:t>
      </w:r>
      <w:r w:rsidRPr="008844F9">
        <w:t>Eventually, the mass requirement decreases.</w:t>
      </w:r>
      <w:r>
        <w:t xml:space="preserve"> </w:t>
      </w:r>
      <w:r w:rsidRPr="008844F9">
        <w:t>It may not go completely and then you are on</w:t>
      </w:r>
      <w:r w:rsidR="00B82CEB">
        <w:t xml:space="preserve"> </w:t>
      </w:r>
      <w:r w:rsidRPr="008844F9">
        <w:t>to the next request.</w:t>
      </w:r>
      <w:r>
        <w:t xml:space="preserve"> </w:t>
      </w:r>
      <w:r w:rsidRPr="008844F9">
        <w:t>Currently, vaccines start life with planners but eventually I can tell you that the vaccine will end up in mass because you will have to deploy the soldiers.</w:t>
      </w:r>
      <w:r>
        <w:t xml:space="preserve"> </w:t>
      </w:r>
    </w:p>
    <w:p w:rsidR="00DC6E58" w:rsidRPr="008844F9" w:rsidP="00DC6E58">
      <w:pPr>
        <w:pStyle w:val="Answer"/>
      </w:pPr>
      <w:r w:rsidRPr="008844F9">
        <w:t>That is how we see it.</w:t>
      </w:r>
      <w:r>
        <w:t xml:space="preserve"> </w:t>
      </w:r>
      <w:r w:rsidRPr="008844F9">
        <w:t>With Rubicon and the veterans’ community, we thought at first that we would need quite a lot.</w:t>
      </w:r>
      <w:r>
        <w:t xml:space="preserve"> </w:t>
      </w:r>
      <w:r w:rsidRPr="008844F9">
        <w:t>That has not transpired</w:t>
      </w:r>
      <w:r w:rsidR="00B82CEB">
        <w:t>,</w:t>
      </w:r>
      <w:r w:rsidRPr="008844F9">
        <w:t xml:space="preserve"> but I am always thinking about where the next mass challenge is and </w:t>
      </w:r>
      <w:r w:rsidR="00B82CEB">
        <w:t>whether</w:t>
      </w:r>
      <w:r w:rsidRPr="008844F9">
        <w:t xml:space="preserve"> they could be a part of it.</w:t>
      </w:r>
      <w:r>
        <w:t xml:space="preserve"> </w:t>
      </w:r>
      <w:r w:rsidRPr="008844F9" w:rsidR="00B82CEB">
        <w:t xml:space="preserve">Literally </w:t>
      </w:r>
      <w:r w:rsidRPr="008844F9">
        <w:t xml:space="preserve">before we came in here, I was talking with General Stickland about whether there may be a role for veterans if we chose to roll out mass testing </w:t>
      </w:r>
      <w:r w:rsidR="00B82CEB">
        <w:t>o</w:t>
      </w:r>
      <w:r w:rsidRPr="008844F9">
        <w:t xml:space="preserve">n a huge scale that needed </w:t>
      </w:r>
      <w:r w:rsidRPr="008844F9">
        <w:t>people on the ground.</w:t>
      </w:r>
      <w:r>
        <w:t xml:space="preserve"> </w:t>
      </w:r>
      <w:r w:rsidRPr="008844F9">
        <w:t>Maybe there is a role then for those people.</w:t>
      </w:r>
      <w:r>
        <w:t xml:space="preserve"> </w:t>
      </w:r>
      <w:r w:rsidRPr="008844F9">
        <w:t>That has been the flow of how we have seen those things go.</w:t>
      </w:r>
      <w:r>
        <w:t xml:space="preserve"> </w:t>
      </w:r>
    </w:p>
    <w:p w:rsidR="00DC6E58" w:rsidRPr="008844F9" w:rsidP="00DC6E58">
      <w:pPr>
        <w:pStyle w:val="Question"/>
        <w:numPr>
          <w:ilvl w:val="0"/>
          <w:numId w:val="9"/>
        </w:numPr>
      </w:pPr>
      <w:r w:rsidRPr="008844F9">
        <w:rPr>
          <w:b/>
        </w:rPr>
        <w:t>Chair:</w:t>
      </w:r>
      <w:r w:rsidRPr="008844F9">
        <w:t xml:space="preserve"> On the capabilities there, what capacity </w:t>
      </w:r>
      <w:r w:rsidR="00B82CEB">
        <w:t>do</w:t>
      </w:r>
      <w:r w:rsidRPr="008844F9">
        <w:t xml:space="preserve"> </w:t>
      </w:r>
      <w:r w:rsidR="00B82CEB">
        <w:t xml:space="preserve">you have </w:t>
      </w:r>
      <w:r w:rsidRPr="008844F9">
        <w:t>now for medical support?</w:t>
      </w:r>
    </w:p>
    <w:p w:rsidR="00DC6E58" w:rsidRPr="008844F9" w:rsidP="00DC6E58">
      <w:pPr>
        <w:pStyle w:val="Answer"/>
      </w:pPr>
      <w:r w:rsidRPr="00DC6E58">
        <w:rPr>
          <w:b/>
          <w:i/>
        </w:rPr>
        <w:t>Ben Wallace:</w:t>
      </w:r>
      <w:r w:rsidRPr="008844F9">
        <w:rPr>
          <w:b/>
        </w:rPr>
        <w:t xml:space="preserve"> </w:t>
      </w:r>
      <w:r w:rsidRPr="008844F9">
        <w:t xml:space="preserve">If we are talking about medical support within vaccines, because we always </w:t>
      </w:r>
      <w:r w:rsidRPr="008844F9" w:rsidR="00B461A0">
        <w:t xml:space="preserve">have </w:t>
      </w:r>
      <w:r w:rsidRPr="008844F9">
        <w:t xml:space="preserve">medical </w:t>
      </w:r>
      <w:r w:rsidRPr="008844F9" w:rsidR="00B82CEB">
        <w:t xml:space="preserve">reserves </w:t>
      </w:r>
      <w:r w:rsidRPr="008844F9">
        <w:t xml:space="preserve">who are usually working in the NHS, </w:t>
      </w:r>
      <w:r w:rsidR="00B461A0">
        <w:t>I</w:t>
      </w:r>
      <w:r w:rsidRPr="008844F9">
        <w:t xml:space="preserve"> would just rob Peter to pay Paul if I suddenly took a whole load of consultants out of the NHS to mobilise them.</w:t>
      </w:r>
      <w:r>
        <w:t xml:space="preserve"> </w:t>
      </w:r>
      <w:r w:rsidRPr="008844F9">
        <w:t>If you are specifically talking around vaccines, we have about 1,000 combat medics who could help in that area.</w:t>
      </w:r>
      <w:r>
        <w:t xml:space="preserve"> </w:t>
      </w:r>
      <w:r w:rsidRPr="008844F9">
        <w:t>I can give you the exact number.</w:t>
      </w:r>
      <w:r>
        <w:t xml:space="preserve"> </w:t>
      </w:r>
    </w:p>
    <w:p w:rsidR="00DC6E58" w:rsidRPr="00B461A0" w:rsidP="00DC6E58">
      <w:pPr>
        <w:pStyle w:val="Answer"/>
      </w:pPr>
      <w:r>
        <w:rPr>
          <w:b/>
          <w:i/>
        </w:rPr>
        <w:t>Charles Stickland:</w:t>
      </w:r>
      <w:r w:rsidRPr="008844F9">
        <w:rPr>
          <w:b/>
        </w:rPr>
        <w:t xml:space="preserve"> </w:t>
      </w:r>
      <w:r w:rsidRPr="008844F9">
        <w:t>There are potentially some medical legislative changes that may be able to give some more</w:t>
      </w:r>
      <w:r>
        <w:t>,</w:t>
      </w:r>
      <w:r w:rsidRPr="008844F9">
        <w:t xml:space="preserve"> but it has to be </w:t>
      </w:r>
      <w:r>
        <w:t>somebody</w:t>
      </w:r>
      <w:r w:rsidRPr="008844F9">
        <w:t xml:space="preserve"> who is act</w:t>
      </w:r>
      <w:r w:rsidRPr="00B461A0">
        <w:t>ually a properly trained medical person.</w:t>
      </w:r>
    </w:p>
    <w:p w:rsidR="00DC6E58" w:rsidRPr="00B461A0" w:rsidP="00DC6E58">
      <w:pPr>
        <w:pStyle w:val="Question"/>
        <w:numPr>
          <w:ilvl w:val="0"/>
          <w:numId w:val="9"/>
        </w:numPr>
      </w:pPr>
      <w:r w:rsidRPr="00B461A0">
        <w:rPr>
          <w:b/>
        </w:rPr>
        <w:t>Chair:</w:t>
      </w:r>
      <w:r w:rsidRPr="00B461A0">
        <w:t xml:space="preserve"> </w:t>
      </w:r>
      <w:r w:rsidRPr="00B461A0" w:rsidR="00B461A0">
        <w:t>We</w:t>
      </w:r>
      <w:r w:rsidRPr="00B461A0">
        <w:t xml:space="preserve"> want numbers.</w:t>
      </w:r>
    </w:p>
    <w:p w:rsidR="00DC6E58" w:rsidRPr="008844F9" w:rsidP="00DC6E58">
      <w:pPr>
        <w:pStyle w:val="Answer"/>
      </w:pPr>
      <w:r w:rsidRPr="00B461A0">
        <w:rPr>
          <w:b/>
          <w:i/>
        </w:rPr>
        <w:t>Ben Wall</w:t>
      </w:r>
      <w:r w:rsidRPr="00DC6E58">
        <w:rPr>
          <w:b/>
          <w:i/>
        </w:rPr>
        <w:t>ace:</w:t>
      </w:r>
      <w:r w:rsidRPr="008844F9">
        <w:rPr>
          <w:b/>
        </w:rPr>
        <w:t xml:space="preserve"> </w:t>
      </w:r>
      <w:r w:rsidRPr="008844F9">
        <w:t>I can give you the exact numbers.</w:t>
      </w:r>
      <w:r>
        <w:t xml:space="preserve"> </w:t>
      </w:r>
      <w:r w:rsidRPr="008844F9">
        <w:t xml:space="preserve">In combat medics, we have </w:t>
      </w:r>
      <w:r w:rsidR="00B461A0">
        <w:t>more than</w:t>
      </w:r>
      <w:r w:rsidRPr="008844F9">
        <w:t xml:space="preserve"> that.</w:t>
      </w:r>
      <w:r>
        <w:t xml:space="preserve"> </w:t>
      </w:r>
      <w:r w:rsidRPr="008844F9">
        <w:t>We have nearly 2,000 combat medics: 1,803 from the Army, 379 from the RAF and 547 from the Navy.</w:t>
      </w:r>
      <w:r>
        <w:t xml:space="preserve"> </w:t>
      </w:r>
    </w:p>
    <w:p w:rsidR="00DC6E58" w:rsidRPr="008844F9" w:rsidP="00DC6E58">
      <w:pPr>
        <w:pStyle w:val="Question"/>
        <w:numPr>
          <w:ilvl w:val="0"/>
          <w:numId w:val="9"/>
        </w:numPr>
      </w:pPr>
      <w:r w:rsidRPr="008844F9">
        <w:rPr>
          <w:b/>
        </w:rPr>
        <w:t>Chair:</w:t>
      </w:r>
      <w:r w:rsidRPr="008844F9">
        <w:t xml:space="preserve"> These are combat medics not currently being used.</w:t>
      </w:r>
    </w:p>
    <w:p w:rsidR="00DC6E58" w:rsidRPr="008844F9" w:rsidP="00DC6E58">
      <w:pPr>
        <w:pStyle w:val="Answer"/>
      </w:pPr>
      <w:r w:rsidRPr="00DC6E58">
        <w:rPr>
          <w:b/>
          <w:i/>
        </w:rPr>
        <w:t>Ben Wallace:</w:t>
      </w:r>
      <w:r w:rsidRPr="008844F9">
        <w:rPr>
          <w:b/>
        </w:rPr>
        <w:t xml:space="preserve"> </w:t>
      </w:r>
      <w:r w:rsidRPr="008844F9">
        <w:t>Some of them will be used, yes.</w:t>
      </w:r>
      <w:r>
        <w:t xml:space="preserve"> </w:t>
      </w:r>
    </w:p>
    <w:p w:rsidR="00DC6E58" w:rsidRPr="008844F9" w:rsidP="00DC6E58">
      <w:pPr>
        <w:pStyle w:val="Question"/>
        <w:numPr>
          <w:ilvl w:val="0"/>
          <w:numId w:val="9"/>
        </w:numPr>
      </w:pPr>
      <w:r w:rsidRPr="008844F9">
        <w:rPr>
          <w:b/>
        </w:rPr>
        <w:t>Chair:</w:t>
      </w:r>
      <w:r w:rsidRPr="008844F9">
        <w:t xml:space="preserve"> I am trying to work out what the number is right now that are not being used.</w:t>
      </w:r>
    </w:p>
    <w:p w:rsidR="00DC6E58" w:rsidRPr="008844F9" w:rsidP="00DC6E58">
      <w:pPr>
        <w:pStyle w:val="Answer"/>
      </w:pPr>
      <w:r>
        <w:rPr>
          <w:b/>
          <w:i/>
        </w:rPr>
        <w:t>Charles Stickland:</w:t>
      </w:r>
      <w:r w:rsidRPr="008844F9">
        <w:rPr>
          <w:b/>
        </w:rPr>
        <w:t xml:space="preserve"> </w:t>
      </w:r>
      <w:r w:rsidRPr="008844F9">
        <w:t>The Defence Medical Services last night worked out that, in order to sustain our very high</w:t>
      </w:r>
      <w:r>
        <w:t>-readiness</w:t>
      </w:r>
      <w:r w:rsidRPr="008844F9">
        <w:t xml:space="preserve"> forces and our operational delivery, the figure sits at about 1,000.</w:t>
      </w:r>
    </w:p>
    <w:p w:rsidR="00DC6E58" w:rsidRPr="008844F9" w:rsidP="00DC6E58">
      <w:pPr>
        <w:pStyle w:val="Question"/>
        <w:numPr>
          <w:ilvl w:val="0"/>
          <w:numId w:val="9"/>
        </w:numPr>
      </w:pPr>
      <w:r w:rsidRPr="008844F9">
        <w:rPr>
          <w:b/>
        </w:rPr>
        <w:t>Chair:</w:t>
      </w:r>
      <w:r w:rsidRPr="008844F9">
        <w:t xml:space="preserve"> Is it roug</w:t>
      </w:r>
      <w:r w:rsidR="00B461A0">
        <w:t>h</w:t>
      </w:r>
      <w:r w:rsidRPr="008844F9">
        <w:t>ly 1,000 spare?</w:t>
      </w:r>
    </w:p>
    <w:p w:rsidR="00DC6E58" w:rsidRPr="008844F9" w:rsidP="00DC6E58">
      <w:pPr>
        <w:pStyle w:val="Answer"/>
      </w:pPr>
      <w:r w:rsidRPr="00B461A0">
        <w:rPr>
          <w:b/>
          <w:i/>
        </w:rPr>
        <w:t>Ben Wallace:</w:t>
      </w:r>
      <w:r w:rsidRPr="00B461A0">
        <w:rPr>
          <w:b/>
        </w:rPr>
        <w:t xml:space="preserve"> </w:t>
      </w:r>
      <w:r w:rsidRPr="00B461A0">
        <w:t xml:space="preserve">We have 150 currently committed to task and 950 </w:t>
      </w:r>
      <w:r w:rsidRPr="00B461A0" w:rsidR="00B461A0">
        <w:t>regular</w:t>
      </w:r>
      <w:r w:rsidRPr="00B461A0">
        <w:t>. A further 1</w:t>
      </w:r>
      <w:r w:rsidR="00B461A0">
        <w:t>,0</w:t>
      </w:r>
      <w:r w:rsidRPr="00B461A0">
        <w:t xml:space="preserve">50 will be </w:t>
      </w:r>
      <w:r w:rsidR="00B461A0">
        <w:t xml:space="preserve">at </w:t>
      </w:r>
      <w:r w:rsidRPr="00B461A0">
        <w:t>R1 at 48 hours.</w:t>
      </w:r>
      <w:r>
        <w:t xml:space="preserve"> </w:t>
      </w:r>
    </w:p>
    <w:p w:rsidR="00DC6E58" w:rsidRPr="008844F9" w:rsidP="00DC6E58">
      <w:pPr>
        <w:pStyle w:val="Question"/>
        <w:numPr>
          <w:ilvl w:val="0"/>
          <w:numId w:val="9"/>
        </w:numPr>
      </w:pPr>
      <w:r w:rsidRPr="008844F9">
        <w:rPr>
          <w:b/>
        </w:rPr>
        <w:t>Chair:</w:t>
      </w:r>
      <w:r w:rsidRPr="008844F9">
        <w:t xml:space="preserve"> The reason why I pose this question, not to go over old ground, is </w:t>
      </w:r>
      <w:r w:rsidR="00B461A0">
        <w:t xml:space="preserve">that </w:t>
      </w:r>
      <w:r w:rsidRPr="008844F9">
        <w:t>we talked about the Nightingales.</w:t>
      </w:r>
      <w:r>
        <w:t xml:space="preserve"> </w:t>
      </w:r>
      <w:r w:rsidRPr="008844F9">
        <w:t>The answer that came back from the Health Minister was that there were not enough staff for her to run these Nightingale hospitals.</w:t>
      </w:r>
      <w:r>
        <w:t xml:space="preserve"> </w:t>
      </w:r>
      <w:r w:rsidRPr="008844F9">
        <w:t>This is the biggest crisis since the Second World War.</w:t>
      </w:r>
      <w:r>
        <w:t xml:space="preserve"> </w:t>
      </w:r>
      <w:r w:rsidRPr="008844F9">
        <w:t>You have capacity.</w:t>
      </w:r>
      <w:r>
        <w:t xml:space="preserve"> </w:t>
      </w:r>
      <w:r w:rsidRPr="008844F9">
        <w:t>It is an enduring crisis, so it is not going away any time soon.</w:t>
      </w:r>
      <w:r>
        <w:t xml:space="preserve"> </w:t>
      </w:r>
      <w:r w:rsidRPr="008844F9">
        <w:t>There is a potential to pull in retired medics as well, which has been done on the civilian side.</w:t>
      </w:r>
      <w:r>
        <w:t xml:space="preserve"> </w:t>
      </w:r>
      <w:r w:rsidRPr="008844F9">
        <w:t>I just wondered if this has been considered or thought of</w:t>
      </w:r>
      <w:r w:rsidR="00B461A0">
        <w:t>,</w:t>
      </w:r>
      <w:r w:rsidRPr="008844F9">
        <w:t xml:space="preserve"> to alleviate the pressure on our NHS hospitals</w:t>
      </w:r>
      <w:r w:rsidR="00B461A0">
        <w:t>.</w:t>
      </w:r>
      <w:r>
        <w:t xml:space="preserve"> </w:t>
      </w:r>
    </w:p>
    <w:p w:rsidR="00B461A0" w:rsidP="00DC6E58">
      <w:pPr>
        <w:pStyle w:val="Answer"/>
      </w:pPr>
      <w:r>
        <w:rPr>
          <w:b/>
          <w:i/>
        </w:rPr>
        <w:t>Charles Stickland:</w:t>
      </w:r>
      <w:r w:rsidRPr="008844F9" w:rsidR="00DC6E58">
        <w:rPr>
          <w:b/>
        </w:rPr>
        <w:t xml:space="preserve"> </w:t>
      </w:r>
      <w:r w:rsidRPr="008844F9" w:rsidR="00DC6E58">
        <w:t>There is a conversation going on between Defence Medical Services</w:t>
      </w:r>
      <w:r>
        <w:t>,</w:t>
      </w:r>
      <w:r w:rsidRPr="008844F9" w:rsidR="00DC6E58">
        <w:t xml:space="preserve"> Public Health England and the </w:t>
      </w:r>
      <w:r w:rsidR="00093C49">
        <w:t>Department of Health</w:t>
      </w:r>
      <w:r w:rsidRPr="008844F9" w:rsidR="00DC6E58">
        <w:t xml:space="preserve"> and Social Care.</w:t>
      </w:r>
      <w:r w:rsidR="00DC6E58">
        <w:t xml:space="preserve"> </w:t>
      </w:r>
      <w:r w:rsidRPr="008844F9" w:rsidR="00DC6E58">
        <w:t>We need to be really careful about level of people’s capabilities.</w:t>
      </w:r>
      <w:r w:rsidR="00DC6E58">
        <w:t xml:space="preserve"> </w:t>
      </w:r>
      <w:r w:rsidRPr="008844F9" w:rsidR="00DC6E58">
        <w:t xml:space="preserve">We very </w:t>
      </w:r>
      <w:r w:rsidRPr="008844F9">
        <w:t>specially</w:t>
      </w:r>
      <w:r w:rsidRPr="008844F9" w:rsidR="00DC6E58">
        <w:t xml:space="preserve"> asked that question about who could help with vaccines and administering a vaccine because it has to be a certain </w:t>
      </w:r>
      <w:r w:rsidRPr="008844F9" w:rsidR="00DC6E58">
        <w:t>type of person.</w:t>
      </w:r>
      <w:r w:rsidR="00DC6E58">
        <w:t xml:space="preserve"> </w:t>
      </w:r>
      <w:r w:rsidRPr="008844F9" w:rsidR="00DC6E58">
        <w:t xml:space="preserve">There is a training course that the </w:t>
      </w:r>
      <w:r w:rsidR="00093C49">
        <w:t>Department of Health</w:t>
      </w:r>
      <w:r w:rsidRPr="008844F9" w:rsidR="00DC6E58">
        <w:t xml:space="preserve"> and Social Care </w:t>
      </w:r>
      <w:r>
        <w:t>is</w:t>
      </w:r>
      <w:r w:rsidRPr="008844F9" w:rsidR="00DC6E58">
        <w:t xml:space="preserve"> instigating for those pe</w:t>
      </w:r>
      <w:r>
        <w:t>ople, should they be used.</w:t>
      </w:r>
    </w:p>
    <w:p w:rsidR="00DC6E58" w:rsidRPr="008844F9" w:rsidP="00DC6E58">
      <w:pPr>
        <w:pStyle w:val="Answer"/>
      </w:pPr>
      <w:r w:rsidRPr="008844F9">
        <w:t xml:space="preserve">A </w:t>
      </w:r>
      <w:r w:rsidRPr="008844F9">
        <w:t>combat medic cannot run a ventilator farm.</w:t>
      </w:r>
      <w:r>
        <w:t xml:space="preserve"> </w:t>
      </w:r>
      <w:r w:rsidRPr="008844F9">
        <w:t xml:space="preserve">We are looking and have always </w:t>
      </w:r>
      <w:r>
        <w:t xml:space="preserve">asked </w:t>
      </w:r>
      <w:r w:rsidRPr="008844F9">
        <w:t xml:space="preserve">where </w:t>
      </w:r>
      <w:r w:rsidRPr="008844F9">
        <w:t xml:space="preserve">we </w:t>
      </w:r>
      <w:r>
        <w:t xml:space="preserve">can </w:t>
      </w:r>
      <w:r w:rsidRPr="008844F9">
        <w:t>assist</w:t>
      </w:r>
      <w:r>
        <w:t>,</w:t>
      </w:r>
      <w:r w:rsidRPr="008844F9">
        <w:t xml:space="preserve"> but we have to be very careful about whether it is a porter</w:t>
      </w:r>
      <w:r>
        <w:t>-</w:t>
      </w:r>
      <w:r w:rsidRPr="008844F9">
        <w:t>plus</w:t>
      </w:r>
      <w:r w:rsidR="00F47EB9">
        <w:t>—</w:t>
      </w:r>
      <w:r>
        <w:t xml:space="preserve">that </w:t>
      </w:r>
      <w:r w:rsidRPr="008844F9">
        <w:t xml:space="preserve">is </w:t>
      </w:r>
      <w:r>
        <w:t>a</w:t>
      </w:r>
      <w:r w:rsidRPr="008844F9">
        <w:t xml:space="preserve"> phrase we have used.</w:t>
      </w:r>
      <w:r>
        <w:t xml:space="preserve"> </w:t>
      </w:r>
      <w:r w:rsidRPr="008844F9">
        <w:t xml:space="preserve">We </w:t>
      </w:r>
      <w:r w:rsidRPr="008844F9">
        <w:t xml:space="preserve">have offered and had the conversation but, in terms of our ability to run our own medical services and deployed operations, you find that we do not have </w:t>
      </w:r>
      <w:r>
        <w:t xml:space="preserve">a </w:t>
      </w:r>
      <w:r w:rsidRPr="008844F9">
        <w:t>huge capacity of people to do that high-skilled ITU business.</w:t>
      </w:r>
      <w:r>
        <w:t xml:space="preserve"> </w:t>
      </w:r>
    </w:p>
    <w:p w:rsidR="00DC6E58" w:rsidRPr="008844F9" w:rsidP="00DC6E58">
      <w:pPr>
        <w:pStyle w:val="Question"/>
        <w:numPr>
          <w:ilvl w:val="0"/>
          <w:numId w:val="9"/>
        </w:numPr>
      </w:pPr>
      <w:r w:rsidRPr="008844F9">
        <w:rPr>
          <w:b/>
        </w:rPr>
        <w:t>Chair:</w:t>
      </w:r>
      <w:r w:rsidRPr="008844F9">
        <w:t xml:space="preserve"> That is appreciated.</w:t>
      </w:r>
      <w:r>
        <w:t xml:space="preserve"> </w:t>
      </w:r>
      <w:r w:rsidRPr="008844F9">
        <w:t xml:space="preserve">I am </w:t>
      </w:r>
      <w:r w:rsidR="00B461A0">
        <w:t xml:space="preserve">just talking about </w:t>
      </w:r>
      <w:r w:rsidRPr="008844F9">
        <w:t>the cognitive thought that perhaps needs to go in</w:t>
      </w:r>
      <w:r w:rsidR="00B461A0">
        <w:t>.</w:t>
      </w:r>
      <w:r w:rsidRPr="008844F9">
        <w:t xml:space="preserve"> </w:t>
      </w:r>
      <w:r w:rsidRPr="008844F9" w:rsidR="00B461A0">
        <w:t xml:space="preserve">Go </w:t>
      </w:r>
      <w:r w:rsidRPr="008844F9">
        <w:t>back to our Bournemouth hospital situation.</w:t>
      </w:r>
      <w:r>
        <w:t xml:space="preserve"> </w:t>
      </w:r>
      <w:r w:rsidRPr="008844F9">
        <w:t>There may be some highly</w:t>
      </w:r>
      <w:r w:rsidR="00F47EB9">
        <w:t xml:space="preserve"> </w:t>
      </w:r>
      <w:r w:rsidRPr="008844F9">
        <w:t xml:space="preserve">trained people </w:t>
      </w:r>
      <w:r w:rsidR="00B461A0">
        <w:t>who</w:t>
      </w:r>
      <w:r w:rsidRPr="008844F9">
        <w:t xml:space="preserve"> are required on regulators but now, today, the majority are no longer there</w:t>
      </w:r>
      <w:r w:rsidR="00B461A0">
        <w:t>.</w:t>
      </w:r>
      <w:r w:rsidRPr="008844F9">
        <w:t xml:space="preserve"> </w:t>
      </w:r>
      <w:r w:rsidRPr="008844F9" w:rsidR="00B461A0">
        <w:t xml:space="preserve">They </w:t>
      </w:r>
      <w:r w:rsidRPr="008844F9">
        <w:t xml:space="preserve">do need special </w:t>
      </w:r>
      <w:r w:rsidR="00B461A0">
        <w:t>Covid</w:t>
      </w:r>
      <w:r w:rsidRPr="008844F9">
        <w:t xml:space="preserve"> training for that.</w:t>
      </w:r>
      <w:r>
        <w:t xml:space="preserve"> </w:t>
      </w:r>
      <w:r w:rsidRPr="008844F9">
        <w:t>Alternatively, you could also use our military capabilities to assist in the general wards to provide support there.</w:t>
      </w:r>
      <w:r>
        <w:t xml:space="preserve"> </w:t>
      </w:r>
      <w:r w:rsidRPr="008844F9">
        <w:t>Again, it is the military assistance to civil effect utilised to its full.</w:t>
      </w:r>
      <w:r>
        <w:t xml:space="preserve"> </w:t>
      </w:r>
      <w:r w:rsidRPr="008844F9">
        <w:t>You then move on</w:t>
      </w:r>
      <w:r w:rsidR="00093C49">
        <w:t xml:space="preserve"> </w:t>
      </w:r>
      <w:r w:rsidRPr="008844F9">
        <w:t>to the vaccine itself, which we will come on</w:t>
      </w:r>
      <w:r w:rsidR="00093C49">
        <w:t xml:space="preserve"> </w:t>
      </w:r>
      <w:r w:rsidRPr="008844F9">
        <w:t>to in a second.</w:t>
      </w:r>
      <w:r>
        <w:t xml:space="preserve"> </w:t>
      </w:r>
      <w:r w:rsidRPr="008844F9">
        <w:t>How long the training course is to train somebody to give a vaccine?</w:t>
      </w:r>
    </w:p>
    <w:p w:rsidR="00DC6E58" w:rsidRPr="008844F9" w:rsidP="00DC6E58">
      <w:pPr>
        <w:pStyle w:val="Answer"/>
      </w:pPr>
      <w:r>
        <w:rPr>
          <w:b/>
          <w:i/>
        </w:rPr>
        <w:t>Charles Stickland:</w:t>
      </w:r>
      <w:r w:rsidRPr="008844F9">
        <w:rPr>
          <w:b/>
        </w:rPr>
        <w:t xml:space="preserve"> </w:t>
      </w:r>
      <w:r w:rsidRPr="008844F9">
        <w:t>It is only a couple of hours</w:t>
      </w:r>
      <w:r w:rsidR="00093C49">
        <w:t>,</w:t>
      </w:r>
      <w:r w:rsidRPr="008844F9">
        <w:t xml:space="preserve"> but essentially it is to make sure that somebody who is already a qualified medical individual is doing it.</w:t>
      </w:r>
      <w:r>
        <w:t xml:space="preserve"> </w:t>
      </w:r>
    </w:p>
    <w:p w:rsidR="00DC6E58" w:rsidRPr="008844F9" w:rsidP="00DC6E58">
      <w:pPr>
        <w:pStyle w:val="Answer"/>
      </w:pPr>
      <w:r w:rsidRPr="00DC6E58">
        <w:rPr>
          <w:b/>
          <w:i/>
        </w:rPr>
        <w:t>Ben Wallace:</w:t>
      </w:r>
      <w:r w:rsidRPr="008844F9">
        <w:rPr>
          <w:b/>
        </w:rPr>
        <w:t xml:space="preserve"> </w:t>
      </w:r>
      <w:r w:rsidRPr="008844F9">
        <w:t>I have made clear that they are available to assist in injecting and helping people receive the vaccine.</w:t>
      </w:r>
      <w:r>
        <w:t xml:space="preserve"> </w:t>
      </w:r>
      <w:r w:rsidRPr="008844F9">
        <w:t xml:space="preserve">Going back to the mass bit, we think that the bigger part of our contribution will be the distribution of the vaccines from warehouse to NHS area. </w:t>
      </w:r>
    </w:p>
    <w:p w:rsidR="00DC6E58" w:rsidRPr="008844F9" w:rsidP="00DC6E58">
      <w:pPr>
        <w:pStyle w:val="Question"/>
        <w:numPr>
          <w:ilvl w:val="0"/>
          <w:numId w:val="9"/>
        </w:numPr>
      </w:pPr>
      <w:r w:rsidRPr="008844F9">
        <w:rPr>
          <w:b/>
        </w:rPr>
        <w:t>Chair:</w:t>
      </w:r>
      <w:r w:rsidRPr="008844F9">
        <w:t xml:space="preserve"> The last time I spoke to my local authority, </w:t>
      </w:r>
      <w:r w:rsidR="00093C49">
        <w:t>it</w:t>
      </w:r>
      <w:r w:rsidRPr="008844F9">
        <w:t xml:space="preserve"> had not been in communication with anybody from the </w:t>
      </w:r>
      <w:r w:rsidR="00093C49">
        <w:t>MoD,</w:t>
      </w:r>
      <w:r w:rsidRPr="008844F9">
        <w:t xml:space="preserve"> from </w:t>
      </w:r>
      <w:r w:rsidR="00093C49">
        <w:t xml:space="preserve">the </w:t>
      </w:r>
      <w:r w:rsidRPr="008844F9">
        <w:t>top down</w:t>
      </w:r>
      <w:r w:rsidR="00093C49">
        <w:t>,</w:t>
      </w:r>
      <w:r w:rsidRPr="008844F9">
        <w:t xml:space="preserve"> to be aware of what support you could bring in the distribution and the logistics to delivery of the vaccine as well.</w:t>
      </w:r>
      <w:r>
        <w:t xml:space="preserve"> </w:t>
      </w:r>
      <w:r w:rsidRPr="008844F9">
        <w:t>I am picking up here that there may</w:t>
      </w:r>
      <w:r w:rsidR="00093C49">
        <w:t xml:space="preserve"> </w:t>
      </w:r>
      <w:r w:rsidRPr="008844F9">
        <w:t xml:space="preserve">be </w:t>
      </w:r>
      <w:r w:rsidR="00093C49">
        <w:t xml:space="preserve">a </w:t>
      </w:r>
      <w:r w:rsidRPr="008844F9">
        <w:t xml:space="preserve">disjoint between the offering of the service that you can provide and what could be received at </w:t>
      </w:r>
      <w:r w:rsidR="00093C49">
        <w:t xml:space="preserve">the </w:t>
      </w:r>
      <w:r w:rsidRPr="008844F9">
        <w:t>delivery</w:t>
      </w:r>
      <w:r w:rsidR="00093C49">
        <w:t xml:space="preserve"> end</w:t>
      </w:r>
      <w:r w:rsidRPr="008844F9">
        <w:t xml:space="preserve">. </w:t>
      </w:r>
    </w:p>
    <w:p w:rsidR="00DC6E58" w:rsidRPr="008844F9" w:rsidP="00DC6E58">
      <w:pPr>
        <w:pStyle w:val="Answer"/>
      </w:pPr>
      <w:r w:rsidRPr="00DC6E58">
        <w:rPr>
          <w:b/>
          <w:i/>
        </w:rPr>
        <w:t>Ben Wallace:</w:t>
      </w:r>
      <w:r w:rsidRPr="008844F9">
        <w:rPr>
          <w:b/>
        </w:rPr>
        <w:t xml:space="preserve"> </w:t>
      </w:r>
      <w:r w:rsidR="00093C49">
        <w:t xml:space="preserve">That is because </w:t>
      </w:r>
      <w:r w:rsidRPr="008844F9" w:rsidR="00093C49">
        <w:t xml:space="preserve">the </w:t>
      </w:r>
      <w:r w:rsidRPr="008844F9">
        <w:t>centrally</w:t>
      </w:r>
      <w:r w:rsidR="00093C49">
        <w:t xml:space="preserve"> </w:t>
      </w:r>
      <w:r w:rsidRPr="008844F9">
        <w:t>controlled vaccine taskforce is in charge of it.</w:t>
      </w:r>
      <w:r>
        <w:t xml:space="preserve"> </w:t>
      </w:r>
      <w:r w:rsidRPr="008844F9">
        <w:t xml:space="preserve">The question for your hospital or anyone else is, “Have you been in touch with the vaccine taskforce or, indeed, the </w:t>
      </w:r>
      <w:r w:rsidR="00093C49">
        <w:t>Department of Health</w:t>
      </w:r>
      <w:r w:rsidRPr="008844F9">
        <w:t xml:space="preserve"> or NHS England?”</w:t>
      </w:r>
      <w:r>
        <w:t xml:space="preserve"> </w:t>
      </w:r>
      <w:r w:rsidRPr="008844F9">
        <w:t>They are the ones who are going to own and deliver.</w:t>
      </w:r>
      <w:r>
        <w:t xml:space="preserve"> </w:t>
      </w:r>
      <w:r w:rsidRPr="008844F9">
        <w:t>Public Health England is going to distribute and then, from there, the delivery/injecting, I suspect, will be done by the NHS.</w:t>
      </w:r>
      <w:r>
        <w:t xml:space="preserve"> </w:t>
      </w:r>
      <w:r w:rsidRPr="008844F9">
        <w:t>We will be there in assistance.</w:t>
      </w:r>
      <w:r>
        <w:t xml:space="preserve"> </w:t>
      </w:r>
    </w:p>
    <w:p w:rsidR="00DC6E58" w:rsidRPr="008844F9" w:rsidP="00DC6E58">
      <w:pPr>
        <w:pStyle w:val="Question"/>
        <w:numPr>
          <w:ilvl w:val="0"/>
          <w:numId w:val="9"/>
        </w:numPr>
      </w:pPr>
      <w:r w:rsidRPr="008844F9">
        <w:rPr>
          <w:b/>
        </w:rPr>
        <w:t>Chair:</w:t>
      </w:r>
      <w:r w:rsidRPr="008844F9">
        <w:t xml:space="preserve"> Have you </w:t>
      </w:r>
      <w:r w:rsidR="00F362E9">
        <w:t>receive</w:t>
      </w:r>
      <w:r w:rsidRPr="008844F9">
        <w:t xml:space="preserve"> a formal MACA request in relation to vaccines yet?</w:t>
      </w:r>
      <w:r>
        <w:t xml:space="preserve"> </w:t>
      </w:r>
    </w:p>
    <w:p w:rsidR="00DC6E58" w:rsidRPr="008844F9" w:rsidP="00DC6E58">
      <w:pPr>
        <w:pStyle w:val="Answer"/>
      </w:pPr>
      <w:r w:rsidRPr="00DC6E58">
        <w:rPr>
          <w:b/>
          <w:i/>
        </w:rPr>
        <w:t>Ben Wallace:</w:t>
      </w:r>
      <w:r w:rsidRPr="008844F9">
        <w:rPr>
          <w:b/>
        </w:rPr>
        <w:t xml:space="preserve"> </w:t>
      </w:r>
      <w:r w:rsidRPr="008844F9">
        <w:t>Yes.</w:t>
      </w:r>
      <w:r>
        <w:t xml:space="preserve">  </w:t>
      </w:r>
    </w:p>
    <w:p w:rsidR="00DC6E58" w:rsidRPr="008844F9" w:rsidP="00DC6E58">
      <w:pPr>
        <w:pStyle w:val="Answer"/>
      </w:pPr>
      <w:r>
        <w:rPr>
          <w:b/>
          <w:i/>
        </w:rPr>
        <w:t>Charles Stickland:</w:t>
      </w:r>
      <w:r w:rsidRPr="008844F9">
        <w:rPr>
          <w:b/>
        </w:rPr>
        <w:t xml:space="preserve"> </w:t>
      </w:r>
      <w:r w:rsidRPr="008844F9" w:rsidR="00F362E9">
        <w:t xml:space="preserve">We </w:t>
      </w:r>
      <w:r w:rsidRPr="008844F9">
        <w:t xml:space="preserve">have eight people working in NHS England and Improvement to set up an ops room. </w:t>
      </w:r>
    </w:p>
    <w:p w:rsidR="00DC6E58" w:rsidRPr="008844F9" w:rsidP="00DC6E58">
      <w:pPr>
        <w:pStyle w:val="Question"/>
        <w:numPr>
          <w:ilvl w:val="0"/>
          <w:numId w:val="9"/>
        </w:numPr>
      </w:pPr>
      <w:r w:rsidRPr="008844F9">
        <w:rPr>
          <w:b/>
        </w:rPr>
        <w:t>Chair:</w:t>
      </w:r>
      <w:r w:rsidRPr="008844F9">
        <w:t xml:space="preserve"> This is all back-of-office stuff.</w:t>
      </w:r>
      <w:r>
        <w:t xml:space="preserve"> </w:t>
      </w:r>
      <w:r w:rsidRPr="008844F9">
        <w:t>I am talking about the</w:t>
      </w:r>
      <w:r w:rsidR="00F362E9">
        <w:t xml:space="preserve"> mass </w:t>
      </w:r>
      <w:r w:rsidR="00F47EB9">
        <w:t>roll-out</w:t>
      </w:r>
      <w:r w:rsidRPr="008844F9">
        <w:t xml:space="preserve"> in local authorities.</w:t>
      </w:r>
      <w:r>
        <w:t xml:space="preserve"> </w:t>
      </w:r>
      <w:r w:rsidRPr="008844F9">
        <w:t xml:space="preserve">Has there been any request from local authorities to say, “I cannot handle this”? </w:t>
      </w:r>
    </w:p>
    <w:p w:rsidR="00DC6E58" w:rsidRPr="008844F9" w:rsidP="00DC6E58">
      <w:pPr>
        <w:pStyle w:val="QuestionCont"/>
      </w:pPr>
      <w:r w:rsidRPr="00DC6E58">
        <w:rPr>
          <w:b/>
          <w:i/>
        </w:rPr>
        <w:t>Ben Wallace:</w:t>
      </w:r>
      <w:r w:rsidRPr="008844F9">
        <w:rPr>
          <w:b/>
        </w:rPr>
        <w:t xml:space="preserve"> </w:t>
      </w:r>
      <w:r w:rsidRPr="008844F9">
        <w:t>We are not at that stage yet.</w:t>
      </w:r>
      <w:r>
        <w:t xml:space="preserve"> </w:t>
      </w:r>
    </w:p>
    <w:p w:rsidR="00DC6E58" w:rsidRPr="008844F9" w:rsidP="00DC6E58">
      <w:pPr>
        <w:pStyle w:val="Answer"/>
      </w:pPr>
      <w:r>
        <w:rPr>
          <w:b/>
          <w:i/>
        </w:rPr>
        <w:t>Charles Stickland:</w:t>
      </w:r>
      <w:r w:rsidRPr="008844F9">
        <w:t xml:space="preserve"> I was talking to Brigadier Phil Prosser from 101 Log</w:t>
      </w:r>
      <w:r w:rsidR="00F47EB9">
        <w:t>istic</w:t>
      </w:r>
      <w:r w:rsidRPr="008844F9">
        <w:t xml:space="preserve"> Brigade</w:t>
      </w:r>
      <w:r w:rsidR="00F362E9">
        <w:t>,</w:t>
      </w:r>
      <w:r w:rsidRPr="008844F9">
        <w:t xml:space="preserve"> who was helping assist in the planning of the end-to-end process of the vaccine </w:t>
      </w:r>
      <w:r w:rsidR="009958CA">
        <w:t>roll-out</w:t>
      </w:r>
      <w:r w:rsidRPr="008844F9">
        <w:t>.</w:t>
      </w:r>
      <w:r>
        <w:t xml:space="preserve"> </w:t>
      </w:r>
      <w:r w:rsidRPr="008844F9">
        <w:t>He sits in NHS England and Improvement.</w:t>
      </w:r>
      <w:r>
        <w:t xml:space="preserve"> </w:t>
      </w:r>
      <w:r w:rsidRPr="008844F9">
        <w:t xml:space="preserve">The important thing, from his perspective, is </w:t>
      </w:r>
      <w:r w:rsidR="00F362E9">
        <w:t xml:space="preserve">that </w:t>
      </w:r>
      <w:r w:rsidRPr="008844F9">
        <w:t>the first cohort that is going to be played through is through the NHS.</w:t>
      </w:r>
      <w:r>
        <w:t xml:space="preserve"> </w:t>
      </w:r>
      <w:r w:rsidRPr="008844F9">
        <w:t xml:space="preserve">It </w:t>
      </w:r>
      <w:r w:rsidR="00F362E9">
        <w:t xml:space="preserve">is </w:t>
      </w:r>
      <w:r w:rsidRPr="00F362E9" w:rsidR="00F362E9">
        <w:t>about</w:t>
      </w:r>
      <w:r w:rsidRPr="00F362E9">
        <w:t xml:space="preserve"> when vaccines come online and those sorts of things. They are co</w:t>
      </w:r>
      <w:r w:rsidRPr="008844F9">
        <w:t>ntent at the moment that, using existing distribution mechanisms from Haydock, a third-party contractor</w:t>
      </w:r>
      <w:r w:rsidR="00F362E9">
        <w:t>,</w:t>
      </w:r>
      <w:r w:rsidRPr="008844F9">
        <w:t xml:space="preserve"> and the existing NHS structures, they can do their first cohort of people</w:t>
      </w:r>
      <w:r w:rsidR="00F362E9">
        <w:t>,</w:t>
      </w:r>
      <w:r w:rsidRPr="008844F9">
        <w:t xml:space="preserve"> who are NHS workers and key workers.</w:t>
      </w:r>
      <w:r>
        <w:t xml:space="preserve"> </w:t>
      </w:r>
    </w:p>
    <w:p w:rsidR="00DC6E58" w:rsidRPr="008844F9" w:rsidP="00DC6E58">
      <w:pPr>
        <w:pStyle w:val="Answer"/>
      </w:pPr>
      <w:r w:rsidRPr="008844F9">
        <w:t xml:space="preserve">They </w:t>
      </w:r>
      <w:r w:rsidRPr="008844F9">
        <w:t>are starting to ask us in two areas.</w:t>
      </w:r>
      <w:r>
        <w:t xml:space="preserve"> </w:t>
      </w:r>
      <w:r w:rsidRPr="008844F9">
        <w:t>One is planners, again.</w:t>
      </w:r>
      <w:r>
        <w:t xml:space="preserve"> </w:t>
      </w:r>
      <w:r w:rsidRPr="008844F9">
        <w:t xml:space="preserve">The second one is a potential MACA coming in to look at 10 sites </w:t>
      </w:r>
      <w:r>
        <w:t>and</w:t>
      </w:r>
      <w:r w:rsidRPr="008844F9">
        <w:t xml:space="preserve"> help </w:t>
      </w:r>
      <w:r>
        <w:t xml:space="preserve">them </w:t>
      </w:r>
      <w:r w:rsidRPr="008844F9">
        <w:t xml:space="preserve">set up some sites, but that is very embryonic because the first thing they are looking at is using existing structures to flow out the first phase of the vaccine. </w:t>
      </w:r>
    </w:p>
    <w:p w:rsidR="00DC6E58" w:rsidRPr="008844F9" w:rsidP="00DC6E58">
      <w:pPr>
        <w:pStyle w:val="Question"/>
        <w:numPr>
          <w:ilvl w:val="0"/>
          <w:numId w:val="9"/>
        </w:numPr>
      </w:pPr>
      <w:r w:rsidRPr="008844F9">
        <w:rPr>
          <w:b/>
        </w:rPr>
        <w:t>Chair:</w:t>
      </w:r>
      <w:r w:rsidRPr="008844F9">
        <w:t xml:space="preserve"> The point has been made.</w:t>
      </w:r>
      <w:r>
        <w:t xml:space="preserve"> </w:t>
      </w:r>
      <w:r w:rsidRPr="008844F9">
        <w:t>Richard Drax and I share the same county health authority.</w:t>
      </w:r>
      <w:r>
        <w:t xml:space="preserve"> </w:t>
      </w:r>
      <w:r w:rsidRPr="008844F9">
        <w:t>It is overwhelmed in dealing with the c</w:t>
      </w:r>
      <w:r w:rsidR="00F362E9">
        <w:t xml:space="preserve">hallenge, as can be understood. </w:t>
      </w:r>
      <w:r w:rsidRPr="008844F9" w:rsidR="00F362E9">
        <w:t>Therefore</w:t>
      </w:r>
      <w:r w:rsidR="00F362E9">
        <w:t>,</w:t>
      </w:r>
      <w:r w:rsidRPr="008844F9" w:rsidR="00F362E9">
        <w:t xml:space="preserve"> </w:t>
      </w:r>
      <w:r w:rsidRPr="008844F9">
        <w:t xml:space="preserve">the assets and the </w:t>
      </w:r>
      <w:r w:rsidR="00F362E9">
        <w:t>support that you can bring need</w:t>
      </w:r>
      <w:r w:rsidRPr="008844F9">
        <w:t xml:space="preserve"> to be made clear.</w:t>
      </w:r>
      <w:r>
        <w:t xml:space="preserve"> </w:t>
      </w:r>
      <w:r w:rsidRPr="008844F9">
        <w:t xml:space="preserve">It would be very much welcomed if they were aware of what you could provide with this mass </w:t>
      </w:r>
      <w:r w:rsidR="009958CA">
        <w:t>roll-out</w:t>
      </w:r>
      <w:r w:rsidRPr="008844F9">
        <w:t xml:space="preserve"> that is going to be required.</w:t>
      </w:r>
      <w:r>
        <w:t xml:space="preserve"> </w:t>
      </w:r>
      <w:r w:rsidRPr="008844F9">
        <w:t>I know you say it is not for now</w:t>
      </w:r>
      <w:r w:rsidR="00F47EB9">
        <w:t>,</w:t>
      </w:r>
      <w:r w:rsidRPr="008844F9">
        <w:t xml:space="preserve"> but you need to get the thinking in place because it is two to three months away.</w:t>
      </w:r>
      <w:r>
        <w:t xml:space="preserve"> </w:t>
      </w:r>
    </w:p>
    <w:p w:rsidR="00DC6E58" w:rsidRPr="008844F9" w:rsidP="00DC6E58">
      <w:pPr>
        <w:pStyle w:val="Answer"/>
      </w:pPr>
      <w:r w:rsidRPr="00DC6E58">
        <w:rPr>
          <w:b/>
          <w:i/>
        </w:rPr>
        <w:t>Ben Wallace:</w:t>
      </w:r>
      <w:r w:rsidRPr="008844F9">
        <w:rPr>
          <w:b/>
        </w:rPr>
        <w:t xml:space="preserve"> </w:t>
      </w:r>
      <w:r w:rsidRPr="008844F9">
        <w:t>That thinking is being done.</w:t>
      </w:r>
      <w:r>
        <w:t xml:space="preserve"> </w:t>
      </w:r>
      <w:r w:rsidRPr="008844F9">
        <w:t xml:space="preserve">I keep referring you </w:t>
      </w:r>
      <w:r w:rsidR="00F362E9">
        <w:t xml:space="preserve">to </w:t>
      </w:r>
      <w:r w:rsidRPr="008844F9">
        <w:t xml:space="preserve">the simple matter of </w:t>
      </w:r>
      <w:r w:rsidR="00F362E9">
        <w:t>fact</w:t>
      </w:r>
      <w:r w:rsidRPr="008844F9">
        <w:t xml:space="preserve"> </w:t>
      </w:r>
      <w:r w:rsidR="00F362E9">
        <w:t>that</w:t>
      </w:r>
      <w:r w:rsidRPr="008844F9">
        <w:t xml:space="preserve">, if the </w:t>
      </w:r>
      <w:r w:rsidR="00093C49">
        <w:t>Department of Health</w:t>
      </w:r>
      <w:r w:rsidRPr="008844F9">
        <w:t xml:space="preserve"> is not feeling that pressure from its local hospitals, that is a question for NHS England and the local </w:t>
      </w:r>
      <w:r>
        <w:t>Department</w:t>
      </w:r>
      <w:r w:rsidRPr="008844F9">
        <w:t xml:space="preserve"> of </w:t>
      </w:r>
      <w:r w:rsidRPr="008844F9" w:rsidR="00F362E9">
        <w:t>Health</w:t>
      </w:r>
      <w:r w:rsidRPr="008844F9">
        <w:t>.</w:t>
      </w:r>
      <w:r>
        <w:t xml:space="preserve"> </w:t>
      </w:r>
      <w:r w:rsidRPr="008844F9">
        <w:t>They should be feeding it up, saying, “</w:t>
      </w:r>
      <w:r w:rsidR="00F362E9">
        <w:t xml:space="preserve">Our </w:t>
      </w:r>
      <w:r w:rsidRPr="008844F9" w:rsidR="00F362E9">
        <w:t xml:space="preserve">beds </w:t>
      </w:r>
      <w:r w:rsidRPr="008844F9">
        <w:t>are full</w:t>
      </w:r>
      <w:r w:rsidR="00F362E9">
        <w:t>;</w:t>
      </w:r>
      <w:r>
        <w:t xml:space="preserve"> </w:t>
      </w:r>
      <w:r w:rsidRPr="008844F9" w:rsidR="00F362E9">
        <w:t xml:space="preserve">we </w:t>
      </w:r>
      <w:r w:rsidRPr="008844F9">
        <w:t>cannot do this” or, “We cannot do that”.</w:t>
      </w:r>
      <w:r>
        <w:t xml:space="preserve"> </w:t>
      </w:r>
      <w:r w:rsidRPr="008844F9">
        <w:t>We will help.</w:t>
      </w:r>
      <w:r>
        <w:t xml:space="preserve"> </w:t>
      </w:r>
      <w:r w:rsidRPr="008844F9">
        <w:t>We will absolutely help</w:t>
      </w:r>
      <w:r w:rsidR="00F362E9">
        <w:t>.</w:t>
      </w:r>
      <w:r w:rsidRPr="008844F9">
        <w:t xml:space="preserve"> </w:t>
      </w:r>
      <w:r w:rsidRPr="008844F9" w:rsidR="00F362E9">
        <w:t xml:space="preserve">If </w:t>
      </w:r>
      <w:r w:rsidRPr="008844F9">
        <w:t>the message is not getting to the brain of the whole taskforce, as the local MP or anything else, you can do something about it and help that.</w:t>
      </w:r>
      <w:r>
        <w:t xml:space="preserve"> </w:t>
      </w:r>
    </w:p>
    <w:p w:rsidR="00F362E9" w:rsidP="00DC6E58">
      <w:pPr>
        <w:pStyle w:val="Answer"/>
      </w:pPr>
      <w:r w:rsidRPr="008844F9">
        <w:t>It is not on our part that they do not know about it or they have not had the assistance.</w:t>
      </w:r>
      <w:r>
        <w:t xml:space="preserve"> </w:t>
      </w:r>
      <w:r w:rsidRPr="008844F9">
        <w:t>The assistance is there if they want it.</w:t>
      </w:r>
      <w:r>
        <w:t xml:space="preserve"> </w:t>
      </w:r>
      <w:r w:rsidRPr="008844F9">
        <w:t>That is why we are in those org bodies right now trying to make sure that we plan how to help it.</w:t>
      </w:r>
      <w:r>
        <w:t xml:space="preserve"> </w:t>
      </w:r>
      <w:r w:rsidRPr="008844F9">
        <w:t xml:space="preserve">For example, I do not know the ins and outs of the vaccine </w:t>
      </w:r>
      <w:r w:rsidR="009958CA">
        <w:t>roll-out</w:t>
      </w:r>
      <w:r w:rsidRPr="008844F9">
        <w:t xml:space="preserve"> because it has not been decided.</w:t>
      </w:r>
      <w:r>
        <w:t xml:space="preserve"> </w:t>
      </w:r>
      <w:r w:rsidRPr="008844F9">
        <w:t xml:space="preserve">Let us say they use a network of all the </w:t>
      </w:r>
      <w:r w:rsidRPr="008844F9">
        <w:t>local</w:t>
      </w:r>
      <w:r>
        <w:t xml:space="preserve"> </w:t>
      </w:r>
      <w:r w:rsidRPr="008844F9">
        <w:t>Boots</w:t>
      </w:r>
      <w:r>
        <w:t xml:space="preserve"> and</w:t>
      </w:r>
      <w:r w:rsidRPr="008844F9">
        <w:t xml:space="preserve"> Lloyds pharmacies, all the GP surgeries and all the local hospital trusts.</w:t>
      </w:r>
      <w:r>
        <w:t xml:space="preserve"> </w:t>
      </w:r>
      <w:r w:rsidRPr="008844F9">
        <w:t>The point General Stickland makes is</w:t>
      </w:r>
      <w:r>
        <w:t xml:space="preserve"> that</w:t>
      </w:r>
      <w:r w:rsidRPr="008844F9">
        <w:t xml:space="preserve"> the most efficient way, first and foremost, is using existing structures if they have </w:t>
      </w:r>
      <w:r>
        <w:t>the</w:t>
      </w:r>
      <w:r w:rsidRPr="008844F9">
        <w:t xml:space="preserve"> capacity to do it.</w:t>
      </w:r>
      <w:r>
        <w:t xml:space="preserve"> </w:t>
      </w:r>
    </w:p>
    <w:p w:rsidR="00DC6E58" w:rsidRPr="00F362E9" w:rsidP="00DC6E58">
      <w:pPr>
        <w:pStyle w:val="Answer"/>
      </w:pPr>
      <w:r w:rsidRPr="008844F9">
        <w:t xml:space="preserve">You </w:t>
      </w:r>
      <w:r w:rsidR="00F362E9">
        <w:t>do not want to</w:t>
      </w:r>
      <w:r w:rsidRPr="008844F9">
        <w:t xml:space="preserve"> reinvent the wheel.</w:t>
      </w:r>
      <w:r>
        <w:t xml:space="preserve"> </w:t>
      </w:r>
      <w:r w:rsidRPr="008844F9">
        <w:t>If it is there, it is there.</w:t>
      </w:r>
      <w:r>
        <w:t xml:space="preserve"> </w:t>
      </w:r>
      <w:r w:rsidRPr="008844F9">
        <w:t xml:space="preserve">If you think about it, when we were looking at examples of how to get lateral flow to more people, which </w:t>
      </w:r>
      <w:r w:rsidRPr="00F362E9">
        <w:t xml:space="preserve">person visits your house six days a week, </w:t>
      </w:r>
      <w:r w:rsidRPr="00F362E9">
        <w:t>whether you live down a track</w:t>
      </w:r>
      <w:r w:rsidRPr="00F362E9" w:rsidR="00F362E9">
        <w:t>,</w:t>
      </w:r>
      <w:r w:rsidRPr="00F362E9">
        <w:t xml:space="preserve"> up a hill or in the centre of a city? </w:t>
      </w:r>
      <w:r w:rsidRPr="00F362E9" w:rsidR="00F362E9">
        <w:t xml:space="preserve">It is the </w:t>
      </w:r>
      <w:r w:rsidRPr="00F362E9">
        <w:t xml:space="preserve">postie. There are lots of questions about how we piggyback </w:t>
      </w:r>
      <w:r w:rsidRPr="00F362E9" w:rsidR="00F362E9">
        <w:t xml:space="preserve">on </w:t>
      </w:r>
      <w:r w:rsidRPr="00F362E9">
        <w:t xml:space="preserve">existing systems. </w:t>
      </w:r>
    </w:p>
    <w:p w:rsidR="00DC6E58" w:rsidRPr="008844F9" w:rsidP="00DC6E58">
      <w:pPr>
        <w:pStyle w:val="Question"/>
        <w:numPr>
          <w:ilvl w:val="0"/>
          <w:numId w:val="9"/>
        </w:numPr>
      </w:pPr>
      <w:r w:rsidRPr="00F362E9">
        <w:rPr>
          <w:b/>
        </w:rPr>
        <w:t>Chair:</w:t>
      </w:r>
      <w:r w:rsidRPr="00F362E9">
        <w:t xml:space="preserve"> I understand. We are on your side. We want to get </w:t>
      </w:r>
      <w:r w:rsidR="00F362E9">
        <w:t xml:space="preserve">the </w:t>
      </w:r>
      <w:r w:rsidRPr="00F362E9">
        <w:t>best out of the Armed Forces because we believe it is a fantastic asset and one thing that we can be very, very proud of. You</w:t>
      </w:r>
      <w:r w:rsidRPr="008844F9">
        <w:t xml:space="preserve"> talk about the brain and understanding all the moving parts. We assumed that perhaps you would be part of that brain in </w:t>
      </w:r>
      <w:r w:rsidR="00F362E9">
        <w:t>No. 10</w:t>
      </w:r>
      <w:r w:rsidRPr="008844F9">
        <w:t xml:space="preserve"> to be able to co</w:t>
      </w:r>
      <w:r w:rsidR="00F362E9">
        <w:noBreakHyphen/>
      </w:r>
      <w:r w:rsidRPr="008844F9">
        <w:t>ordinate all of this together.</w:t>
      </w:r>
      <w:r>
        <w:t xml:space="preserve"> </w:t>
      </w:r>
      <w:r w:rsidRPr="008844F9">
        <w:t>The point has been made.</w:t>
      </w:r>
      <w:r>
        <w:t xml:space="preserve"> </w:t>
      </w:r>
    </w:p>
    <w:p w:rsidR="00DC6E58" w:rsidRPr="008844F9" w:rsidP="00DC6E58">
      <w:pPr>
        <w:pStyle w:val="Question"/>
        <w:numPr>
          <w:ilvl w:val="0"/>
          <w:numId w:val="0"/>
        </w:numPr>
        <w:ind w:left="794"/>
      </w:pPr>
      <w:r w:rsidRPr="008844F9">
        <w:t>Winter is obviously a challenging period, not just for the NHS but for local authorities in other matters.</w:t>
      </w:r>
      <w:r>
        <w:t xml:space="preserve"> </w:t>
      </w:r>
      <w:r w:rsidRPr="008844F9">
        <w:t>You have had to step in to deal with flooding</w:t>
      </w:r>
      <w:r w:rsidR="00F362E9">
        <w:t>,</w:t>
      </w:r>
      <w:r w:rsidRPr="008844F9">
        <w:t xml:space="preserve"> snow conditions and so forth.</w:t>
      </w:r>
      <w:r>
        <w:t xml:space="preserve"> </w:t>
      </w:r>
      <w:r w:rsidRPr="008844F9">
        <w:t xml:space="preserve">How are your preparations and </w:t>
      </w:r>
      <w:r w:rsidR="00F362E9">
        <w:t xml:space="preserve">your </w:t>
      </w:r>
      <w:r w:rsidRPr="008844F9">
        <w:t>normal set-up, Operation Temperer and otherwise?</w:t>
      </w:r>
      <w:r>
        <w:t xml:space="preserve"> </w:t>
      </w:r>
      <w:r w:rsidRPr="008844F9">
        <w:t xml:space="preserve">Are you able to continue your support for the pandemic and be prepared for any other additional requests that you may receive? </w:t>
      </w:r>
    </w:p>
    <w:p w:rsidR="00DC6E58" w:rsidRPr="008844F9" w:rsidP="00DC6E58">
      <w:pPr>
        <w:pStyle w:val="Answer"/>
      </w:pPr>
      <w:r w:rsidRPr="00DC6E58">
        <w:rPr>
          <w:b/>
          <w:i/>
        </w:rPr>
        <w:t>Ben Wallace:</w:t>
      </w:r>
      <w:r w:rsidRPr="008844F9">
        <w:rPr>
          <w:b/>
        </w:rPr>
        <w:t xml:space="preserve"> </w:t>
      </w:r>
      <w:r w:rsidRPr="008844F9">
        <w:t>We thought about this some months ago</w:t>
      </w:r>
      <w:r w:rsidR="00F362E9">
        <w:t xml:space="preserve">, </w:t>
      </w:r>
      <w:r w:rsidRPr="008844F9">
        <w:t>probably in early autumn</w:t>
      </w:r>
      <w:r w:rsidR="00F362E9">
        <w:t xml:space="preserve">, </w:t>
      </w:r>
      <w:r w:rsidRPr="008844F9">
        <w:t xml:space="preserve">and about the potential for a perfect storm where flu, NHS pressures, </w:t>
      </w:r>
      <w:r w:rsidR="00B461A0">
        <w:t>Covid</w:t>
      </w:r>
      <w:r w:rsidRPr="008844F9">
        <w:t>, floods, Brexit and everything else all come together.</w:t>
      </w:r>
      <w:r>
        <w:t xml:space="preserve"> </w:t>
      </w:r>
      <w:r w:rsidRPr="008844F9">
        <w:t>Again, learning the lessons in SJC, we moved to a more overall force that is able to do a number of these tasks.</w:t>
      </w:r>
      <w:r>
        <w:t xml:space="preserve"> </w:t>
      </w:r>
      <w:r w:rsidRPr="008844F9">
        <w:t>General Stickland can give you an overview of it.</w:t>
      </w:r>
      <w:r>
        <w:t xml:space="preserve"> </w:t>
      </w:r>
      <w:r w:rsidRPr="008844F9">
        <w:t>We keep topping it up if we think there is going to be more.</w:t>
      </w:r>
      <w:r>
        <w:t xml:space="preserve"> </w:t>
      </w:r>
      <w:r w:rsidRPr="008844F9">
        <w:t>Literally in the last 24 hours, we have gone from 12,500 to 14,000 in anticipation of any pressures.</w:t>
      </w:r>
      <w:r>
        <w:t xml:space="preserve"> </w:t>
      </w:r>
      <w:r w:rsidRPr="008844F9">
        <w:t>If you remember, at the very beginning of this process, we were quite crude</w:t>
      </w:r>
      <w:r w:rsidR="00F47EB9">
        <w:t>,</w:t>
      </w:r>
      <w:r w:rsidRPr="008844F9">
        <w:t xml:space="preserve"> and we </w:t>
      </w:r>
      <w:r w:rsidRPr="00CB77EC" w:rsidR="00CB77EC">
        <w:t>put</w:t>
      </w:r>
      <w:r w:rsidRPr="008844F9">
        <w:t xml:space="preserve"> 20,000 aside.</w:t>
      </w:r>
      <w:r>
        <w:t xml:space="preserve"> </w:t>
      </w:r>
      <w:r w:rsidRPr="008844F9">
        <w:t>We ended up only using</w:t>
      </w:r>
      <w:r w:rsidR="00CB77EC">
        <w:t>,</w:t>
      </w:r>
      <w:r w:rsidRPr="008844F9">
        <w:t xml:space="preserve"> on any one day</w:t>
      </w:r>
      <w:r w:rsidR="00CB77EC">
        <w:t>,</w:t>
      </w:r>
      <w:r w:rsidRPr="008844F9">
        <w:t xml:space="preserve"> about 4,000 people so we have refined that</w:t>
      </w:r>
      <w:r w:rsidR="00F47EB9">
        <w:t>,</w:t>
      </w:r>
      <w:r w:rsidRPr="008844F9">
        <w:t xml:space="preserve"> but we are starting to step up again.</w:t>
      </w:r>
      <w:r>
        <w:t xml:space="preserve"> </w:t>
      </w:r>
    </w:p>
    <w:p w:rsidR="00DC6E58" w:rsidRPr="008844F9" w:rsidP="00DC6E58">
      <w:pPr>
        <w:pStyle w:val="Answer"/>
      </w:pPr>
      <w:r>
        <w:rPr>
          <w:b/>
          <w:i/>
        </w:rPr>
        <w:t>Charles Stickland:</w:t>
      </w:r>
      <w:r w:rsidRPr="008844F9">
        <w:rPr>
          <w:b/>
        </w:rPr>
        <w:t xml:space="preserve"> </w:t>
      </w:r>
      <w:r w:rsidR="00F47EB9">
        <w:t xml:space="preserve">Stuart Anderson’s </w:t>
      </w:r>
      <w:r w:rsidRPr="008844F9">
        <w:t>point about learning lessons is interesting.</w:t>
      </w:r>
      <w:r>
        <w:t xml:space="preserve"> </w:t>
      </w:r>
      <w:r w:rsidRPr="008844F9">
        <w:t>In the construct of this force, we absolutely looked at that agricultural 20,000 we threw at the problem in February and March.</w:t>
      </w:r>
      <w:r>
        <w:t xml:space="preserve"> </w:t>
      </w:r>
      <w:r w:rsidRPr="008844F9">
        <w:t>We have now refined it right down.</w:t>
      </w:r>
      <w:r>
        <w:t xml:space="preserve"> </w:t>
      </w:r>
      <w:r w:rsidRPr="008844F9">
        <w:t>In answer to the question about resilience</w:t>
      </w:r>
      <w:r w:rsidR="00DE3B7A">
        <w:t>,</w:t>
      </w:r>
      <w:r w:rsidRPr="008844F9">
        <w:t xml:space="preserve"> and normal floods and fires, we still hold two UK stand</w:t>
      </w:r>
      <w:r w:rsidR="00F47EB9">
        <w:t>-</w:t>
      </w:r>
      <w:r w:rsidRPr="008844F9">
        <w:t>by battalions, amount</w:t>
      </w:r>
      <w:r w:rsidR="00DE3B7A">
        <w:t>ing</w:t>
      </w:r>
      <w:r w:rsidRPr="008844F9">
        <w:t xml:space="preserve"> to about 1,200 people, at 12 and 24</w:t>
      </w:r>
      <w:r w:rsidR="00F47EB9">
        <w:t xml:space="preserve"> </w:t>
      </w:r>
      <w:r w:rsidRPr="008844F9">
        <w:t>hours’ notice to move.</w:t>
      </w:r>
      <w:r>
        <w:t xml:space="preserve"> </w:t>
      </w:r>
      <w:r w:rsidRPr="008844F9">
        <w:t>Those are the ones that we would use routinely should there be a damn burst, a flood and those sorts of things.</w:t>
      </w:r>
      <w:r>
        <w:t xml:space="preserve"> </w:t>
      </w:r>
      <w:r w:rsidRPr="008844F9">
        <w:t>They remain part of the winter operations package.</w:t>
      </w:r>
      <w:r>
        <w:t xml:space="preserve"> </w:t>
      </w:r>
    </w:p>
    <w:p w:rsidR="00DC6E58" w:rsidRPr="008844F9" w:rsidP="00DC6E58">
      <w:pPr>
        <w:pStyle w:val="Answer"/>
      </w:pPr>
      <w:r w:rsidRPr="008844F9">
        <w:t>As the Secretary o</w:t>
      </w:r>
      <w:r w:rsidR="00DE3B7A">
        <w:t>f State said, we are also focus</w:t>
      </w:r>
      <w:r w:rsidRPr="008844F9">
        <w:t>ing on holding various other forces at readiness for standard resilience activities, so armed police back</w:t>
      </w:r>
      <w:r w:rsidR="00DE3B7A">
        <w:t>fill</w:t>
      </w:r>
      <w:r w:rsidRPr="008844F9">
        <w:t xml:space="preserve"> under Temperer is not part of something to do with </w:t>
      </w:r>
      <w:r w:rsidR="00B461A0">
        <w:t>Covid</w:t>
      </w:r>
      <w:r w:rsidRPr="008844F9">
        <w:t>.</w:t>
      </w:r>
      <w:r>
        <w:t xml:space="preserve"> </w:t>
      </w:r>
      <w:r w:rsidRPr="008844F9">
        <w:t>It is still ring</w:t>
      </w:r>
      <w:r w:rsidR="00DE3B7A">
        <w:noBreakHyphen/>
      </w:r>
      <w:r w:rsidRPr="008844F9">
        <w:t xml:space="preserve">fenced for </w:t>
      </w:r>
      <w:r w:rsidRPr="008844F9" w:rsidR="00DE3B7A">
        <w:t xml:space="preserve">that </w:t>
      </w:r>
      <w:r w:rsidRPr="008844F9">
        <w:t>delivery.</w:t>
      </w:r>
      <w:r>
        <w:t xml:space="preserve"> </w:t>
      </w:r>
      <w:r w:rsidRPr="008844F9">
        <w:t xml:space="preserve">Similarly, we have a thing called </w:t>
      </w:r>
      <w:r w:rsidRPr="00B4499B" w:rsidR="00B4499B">
        <w:t>Escalin</w:t>
      </w:r>
      <w:r w:rsidR="00DE3B7A">
        <w:t>,</w:t>
      </w:r>
      <w:r w:rsidRPr="008844F9">
        <w:t xml:space="preserve"> which is tanker drivers.</w:t>
      </w:r>
      <w:r>
        <w:t xml:space="preserve"> </w:t>
      </w:r>
      <w:r w:rsidRPr="008844F9" w:rsidR="00B4499B">
        <w:t xml:space="preserve">Should </w:t>
      </w:r>
      <w:r w:rsidRPr="008844F9">
        <w:t>that be something that comes under the Brexit side of things, we have ring</w:t>
      </w:r>
      <w:r w:rsidR="00DE3B7A">
        <w:noBreakHyphen/>
      </w:r>
      <w:r w:rsidRPr="008844F9">
        <w:t>fenced individuals to play that through.</w:t>
      </w:r>
      <w:r>
        <w:t xml:space="preserve"> </w:t>
      </w:r>
    </w:p>
    <w:p w:rsidR="00B4499B" w:rsidP="00DC6E58">
      <w:pPr>
        <w:pStyle w:val="Answer"/>
      </w:pPr>
      <w:r w:rsidRPr="008844F9">
        <w:t xml:space="preserve">On top of that, as the Secretary of State said, we have essentially layered what we found were the most useful bits of defence for the </w:t>
      </w:r>
      <w:r w:rsidR="00B461A0">
        <w:t>Covid</w:t>
      </w:r>
      <w:r w:rsidRPr="008844F9">
        <w:t xml:space="preserve"> response.</w:t>
      </w:r>
      <w:r>
        <w:t xml:space="preserve"> </w:t>
      </w:r>
      <w:r w:rsidRPr="008844F9">
        <w:t xml:space="preserve">Interestingly, we found we categorised them as mass—bodies </w:t>
      </w:r>
      <w:r w:rsidRPr="008844F9">
        <w:t>to do stuff—command and control, logisticians and engineers, and medics.</w:t>
      </w:r>
      <w:r>
        <w:t xml:space="preserve"> </w:t>
      </w:r>
      <w:r w:rsidRPr="008844F9">
        <w:t>We managed them in specific pots.</w:t>
      </w:r>
      <w:r>
        <w:t xml:space="preserve"> </w:t>
      </w:r>
      <w:r w:rsidRPr="008844F9">
        <w:t xml:space="preserve">Again, as the Secretary of State says, if we have used some, we </w:t>
      </w:r>
      <w:r>
        <w:t>try to</w:t>
      </w:r>
      <w:r w:rsidRPr="008844F9">
        <w:t xml:space="preserve"> top them up.</w:t>
      </w:r>
      <w:r>
        <w:t xml:space="preserve"> </w:t>
      </w:r>
    </w:p>
    <w:p w:rsidR="00DC6E58" w:rsidRPr="008844F9" w:rsidP="00DC6E58">
      <w:pPr>
        <w:pStyle w:val="Answer"/>
      </w:pPr>
      <w:r w:rsidRPr="008844F9">
        <w:t>The main thing that we have been trying to do in the creation of this force</w:t>
      </w:r>
      <w:r w:rsidR="00B4499B">
        <w:t>,</w:t>
      </w:r>
      <w:r w:rsidRPr="008844F9">
        <w:t xml:space="preserve"> </w:t>
      </w:r>
      <w:r w:rsidR="00B4499B">
        <w:t xml:space="preserve">which </w:t>
      </w:r>
      <w:r w:rsidRPr="008844F9">
        <w:t>is important</w:t>
      </w:r>
      <w:r w:rsidR="00B4499B">
        <w:t>,</w:t>
      </w:r>
      <w:r w:rsidRPr="008844F9">
        <w:t xml:space="preserve"> is to maintain core operational output throughout, whether that is very high</w:t>
      </w:r>
      <w:r w:rsidR="00B4499B">
        <w:t>-</w:t>
      </w:r>
      <w:r w:rsidRPr="008844F9">
        <w:t>readiness forces to go and intervene somewhere</w:t>
      </w:r>
      <w:r w:rsidR="00B4499B">
        <w:t>,</w:t>
      </w:r>
      <w:r w:rsidRPr="008844F9">
        <w:t xml:space="preserve"> or the things that we are doing overseas all the time and the support that is required.</w:t>
      </w:r>
      <w:r>
        <w:t xml:space="preserve"> </w:t>
      </w:r>
      <w:r w:rsidRPr="008844F9">
        <w:t xml:space="preserve">Where possible, we have also tried to make sure that we understand </w:t>
      </w:r>
      <w:r w:rsidR="00B4499B">
        <w:t xml:space="preserve">the </w:t>
      </w:r>
      <w:r w:rsidRPr="008844F9">
        <w:t xml:space="preserve">resilience </w:t>
      </w:r>
      <w:r w:rsidR="00B4499B">
        <w:t xml:space="preserve">of </w:t>
      </w:r>
      <w:r w:rsidRPr="008844F9">
        <w:t>defence into 2021 and 2022.</w:t>
      </w:r>
      <w:r>
        <w:t xml:space="preserve"> </w:t>
      </w:r>
      <w:r w:rsidR="00B4499B">
        <w:t xml:space="preserve">On </w:t>
      </w:r>
      <w:r w:rsidRPr="008844F9" w:rsidR="00B4499B">
        <w:t xml:space="preserve">core </w:t>
      </w:r>
      <w:r w:rsidRPr="008844F9">
        <w:t>programmes</w:t>
      </w:r>
      <w:r w:rsidR="00B4499B">
        <w:t xml:space="preserve">, </w:t>
      </w:r>
      <w:r w:rsidRPr="008844F9">
        <w:t>our rec</w:t>
      </w:r>
      <w:r w:rsidR="00B4499B">
        <w:t>ruiting and training pipeline</w:t>
      </w:r>
      <w:r w:rsidRPr="008844F9">
        <w:t xml:space="preserve"> stopped in February</w:t>
      </w:r>
      <w:r w:rsidR="00B4499B">
        <w:t xml:space="preserve"> and March</w:t>
      </w:r>
      <w:r w:rsidRPr="008844F9">
        <w:t>.</w:t>
      </w:r>
      <w:r>
        <w:t xml:space="preserve"> </w:t>
      </w:r>
      <w:r w:rsidRPr="008844F9">
        <w:t>That is a thing we have sought to maintain.</w:t>
      </w:r>
      <w:r>
        <w:t xml:space="preserve"> </w:t>
      </w:r>
      <w:r w:rsidRPr="008844F9">
        <w:t>We have tried to make sure we have a se</w:t>
      </w:r>
      <w:r w:rsidR="00B4499B">
        <w:t>nsible balance in our provision and</w:t>
      </w:r>
      <w:r w:rsidRPr="008844F9">
        <w:t xml:space="preserve"> learned from what we did with the 20,000 to </w:t>
      </w:r>
      <w:r w:rsidR="00B4499B">
        <w:t xml:space="preserve">have </w:t>
      </w:r>
      <w:r w:rsidRPr="008844F9">
        <w:t>a more coherent force.</w:t>
      </w:r>
      <w:r>
        <w:t xml:space="preserve"> </w:t>
      </w:r>
    </w:p>
    <w:p w:rsidR="00DC6E58" w:rsidRPr="008844F9" w:rsidP="00DC6E58">
      <w:pPr>
        <w:pStyle w:val="Question"/>
        <w:numPr>
          <w:ilvl w:val="0"/>
          <w:numId w:val="9"/>
        </w:numPr>
      </w:pPr>
      <w:r w:rsidRPr="008844F9">
        <w:rPr>
          <w:b/>
        </w:rPr>
        <w:t>Richard Drax:</w:t>
      </w:r>
      <w:r w:rsidRPr="008844F9">
        <w:t xml:space="preserve"> </w:t>
      </w:r>
      <w:r w:rsidRPr="008844F9" w:rsidR="00B4499B">
        <w:t xml:space="preserve">When </w:t>
      </w:r>
      <w:r w:rsidRPr="00B4499B" w:rsidR="00B4499B">
        <w:t>we first started</w:t>
      </w:r>
      <w:r w:rsidR="00B4499B">
        <w:t>, you had</w:t>
      </w:r>
      <w:r w:rsidRPr="008844F9" w:rsidR="00B4499B">
        <w:t xml:space="preserve"> the 20,000 figure</w:t>
      </w:r>
      <w:r w:rsidR="00B4499B">
        <w:t>.</w:t>
      </w:r>
      <w:r w:rsidRPr="008844F9" w:rsidR="00B4499B">
        <w:t xml:space="preserve"> </w:t>
      </w:r>
      <w:r w:rsidR="00B4499B">
        <w:t xml:space="preserve">If </w:t>
      </w:r>
      <w:r w:rsidRPr="008844F9">
        <w:t>I recall from these who I know serving,</w:t>
      </w:r>
      <w:r w:rsidR="00B4499B">
        <w:t xml:space="preserve"> they</w:t>
      </w:r>
      <w:r w:rsidRPr="008844F9">
        <w:t xml:space="preserve"> were put to one side</w:t>
      </w:r>
      <w:r w:rsidR="00B4499B">
        <w:t>,</w:t>
      </w:r>
      <w:r w:rsidRPr="008844F9">
        <w:t xml:space="preserve"> almost bubbled, if that is the right phrase, and told to stay at home, in effect, </w:t>
      </w:r>
      <w:r w:rsidR="00B4499B">
        <w:t xml:space="preserve">if and </w:t>
      </w:r>
      <w:r w:rsidRPr="008844F9">
        <w:t>until they were called upon.</w:t>
      </w:r>
      <w:r>
        <w:t xml:space="preserve"> </w:t>
      </w:r>
      <w:r w:rsidRPr="008844F9">
        <w:t>Is that happening now to your two stand</w:t>
      </w:r>
      <w:r w:rsidR="00F47EB9">
        <w:t>-</w:t>
      </w:r>
      <w:r w:rsidRPr="008844F9">
        <w:t>by battalions?</w:t>
      </w:r>
      <w:r>
        <w:t xml:space="preserve"> </w:t>
      </w:r>
      <w:r w:rsidRPr="008844F9">
        <w:t>Are they now, in effect, at home</w:t>
      </w:r>
      <w:r w:rsidR="00B4499B">
        <w:t>,</w:t>
      </w:r>
      <w:r w:rsidRPr="008844F9">
        <w:t xml:space="preserve"> not operational and waiting to be called or are they training and doing all the things that battalions normally do?</w:t>
      </w:r>
    </w:p>
    <w:p w:rsidR="00DC6E58" w:rsidRPr="008844F9" w:rsidP="00DC6E58">
      <w:pPr>
        <w:pStyle w:val="Answer"/>
      </w:pPr>
      <w:r>
        <w:rPr>
          <w:b/>
          <w:i/>
        </w:rPr>
        <w:t>Charles Stickland:</w:t>
      </w:r>
      <w:r w:rsidRPr="008844F9">
        <w:rPr>
          <w:b/>
        </w:rPr>
        <w:t xml:space="preserve"> </w:t>
      </w:r>
      <w:r w:rsidRPr="008844F9" w:rsidR="00B4499B">
        <w:t xml:space="preserve">Everybody </w:t>
      </w:r>
      <w:r w:rsidRPr="008844F9">
        <w:t>shut down in February, March and April.</w:t>
      </w:r>
      <w:r>
        <w:t xml:space="preserve"> </w:t>
      </w:r>
      <w:r w:rsidRPr="008844F9">
        <w:t>There was a, “Crikey, how do we handle this as an organisation?”</w:t>
      </w:r>
      <w:r>
        <w:t xml:space="preserve"> </w:t>
      </w:r>
      <w:r w:rsidRPr="008844F9">
        <w:t>As you say, a lot of people were sent home</w:t>
      </w:r>
      <w:r>
        <w:t xml:space="preserve"> </w:t>
      </w:r>
      <w:r w:rsidRPr="008844F9">
        <w:t>in a bubble.</w:t>
      </w:r>
      <w:r>
        <w:t xml:space="preserve"> </w:t>
      </w:r>
      <w:r w:rsidRPr="008844F9" w:rsidR="00B4499B">
        <w:t xml:space="preserve">With </w:t>
      </w:r>
      <w:r w:rsidRPr="008844F9">
        <w:t>this force now</w:t>
      </w:r>
      <w:r w:rsidR="00B4499B">
        <w:t>,</w:t>
      </w:r>
      <w:r w:rsidRPr="008844F9">
        <w:t xml:space="preserve"> in the main</w:t>
      </w:r>
      <w:r w:rsidR="00B4499B">
        <w:t>, we have tried</w:t>
      </w:r>
      <w:r w:rsidRPr="008844F9">
        <w:t xml:space="preserve"> is to keep people at readiness but doing their day jobs, rather than having people particularly ring</w:t>
      </w:r>
      <w:r w:rsidR="00B4499B">
        <w:noBreakHyphen/>
      </w:r>
      <w:r w:rsidRPr="008844F9">
        <w:t>fenced.</w:t>
      </w:r>
      <w:r>
        <w:t xml:space="preserve"> </w:t>
      </w:r>
      <w:r w:rsidRPr="008844F9">
        <w:t>That has been the most productive thing.</w:t>
      </w:r>
      <w:r>
        <w:t xml:space="preserve"> </w:t>
      </w:r>
      <w:r w:rsidRPr="008844F9">
        <w:t xml:space="preserve">Our ability to have somebody at five days’ notice to move still allows them to get on with their training, to run their establishment and potentially to be an individual </w:t>
      </w:r>
      <w:r w:rsidRPr="00B4499B" w:rsidR="00B4499B">
        <w:t xml:space="preserve">augmentee </w:t>
      </w:r>
      <w:r w:rsidRPr="008844F9">
        <w:t>planner</w:t>
      </w:r>
      <w:r w:rsidR="00B4499B">
        <w:t>,</w:t>
      </w:r>
      <w:r w:rsidRPr="008844F9">
        <w:t xml:space="preserve"> but their boss knows they are on a tether and that, should the call go up, they will lose that individual to go and be a planner.</w:t>
      </w:r>
      <w:r>
        <w:t xml:space="preserve"> </w:t>
      </w:r>
      <w:r w:rsidRPr="008844F9" w:rsidR="00B4499B">
        <w:t xml:space="preserve">It </w:t>
      </w:r>
      <w:r w:rsidRPr="008844F9">
        <w:t>is a learning process.</w:t>
      </w:r>
      <w:r>
        <w:t xml:space="preserve"> </w:t>
      </w:r>
      <w:r w:rsidRPr="008844F9">
        <w:t>We are much more efficient by using notice to move than bubbling.</w:t>
      </w:r>
      <w:r>
        <w:t xml:space="preserve"> </w:t>
      </w:r>
    </w:p>
    <w:p w:rsidR="00DC6E58" w:rsidRPr="008844F9" w:rsidP="00DC6E58">
      <w:pPr>
        <w:pStyle w:val="Answer"/>
      </w:pPr>
      <w:r w:rsidRPr="00DC6E58">
        <w:rPr>
          <w:b/>
          <w:i/>
        </w:rPr>
        <w:t>Ben Wallace:</w:t>
      </w:r>
      <w:r w:rsidRPr="008844F9">
        <w:rPr>
          <w:b/>
        </w:rPr>
        <w:t xml:space="preserve"> </w:t>
      </w:r>
      <w:r w:rsidRPr="008844F9">
        <w:t>They have different R levels.</w:t>
      </w:r>
      <w:r>
        <w:t xml:space="preserve"> </w:t>
      </w:r>
      <w:r w:rsidRPr="008844F9">
        <w:t>Even within a single battalion, we will have R1 at 24 hours’ notice to move, R1</w:t>
      </w:r>
      <w:r w:rsidR="00B4499B">
        <w:noBreakHyphen/>
        <w:t>plus at 48 hours</w:t>
      </w:r>
      <w:r w:rsidRPr="008844F9">
        <w:t>, R2 at five days and R3 at 10 days.</w:t>
      </w:r>
      <w:r>
        <w:t xml:space="preserve"> </w:t>
      </w:r>
      <w:r w:rsidRPr="008844F9">
        <w:t>It might be done company by company, so one company might be on 24 hours and the other one might be on 10 days’ notice</w:t>
      </w:r>
      <w:r w:rsidR="00B4499B">
        <w:t>,</w:t>
      </w:r>
      <w:r w:rsidRPr="008844F9">
        <w:t xml:space="preserve"> so they can get on and do their normal training or whatever they are planning.</w:t>
      </w:r>
      <w:r>
        <w:t xml:space="preserve"> </w:t>
      </w:r>
      <w:r w:rsidRPr="008844F9">
        <w:t xml:space="preserve">They will rotate through, so they get some relief within their own unit but </w:t>
      </w:r>
      <w:r w:rsidR="00B4499B">
        <w:t xml:space="preserve">are </w:t>
      </w:r>
      <w:r w:rsidRPr="008844F9">
        <w:t>also ready to move.</w:t>
      </w:r>
      <w:r>
        <w:t xml:space="preserve"> </w:t>
      </w:r>
      <w:r w:rsidR="00B4499B">
        <w:t>From</w:t>
      </w:r>
      <w:r w:rsidRPr="008844F9">
        <w:t xml:space="preserve"> your day, you will remember that notice to move never seemed to be notice to move.</w:t>
      </w:r>
      <w:r>
        <w:t xml:space="preserve"> </w:t>
      </w:r>
      <w:r w:rsidRPr="008844F9">
        <w:t>I remember often having five days’ notice to move and, about a day later, you were told to go.</w:t>
      </w:r>
      <w:r>
        <w:t xml:space="preserve"> </w:t>
      </w:r>
      <w:r w:rsidRPr="008844F9">
        <w:t>“No move before” is, I think, a much better way of doing things.</w:t>
      </w:r>
      <w:r>
        <w:t xml:space="preserve"> </w:t>
      </w:r>
    </w:p>
    <w:p w:rsidR="00DC6E58" w:rsidRPr="008844F9" w:rsidP="00DC6E58">
      <w:pPr>
        <w:pStyle w:val="Answer"/>
      </w:pPr>
      <w:r>
        <w:rPr>
          <w:b/>
          <w:i/>
        </w:rPr>
        <w:t>Charles Stickland:</w:t>
      </w:r>
      <w:r w:rsidRPr="008844F9">
        <w:rPr>
          <w:b/>
        </w:rPr>
        <w:t xml:space="preserve"> </w:t>
      </w:r>
      <w:r w:rsidRPr="008844F9">
        <w:t xml:space="preserve">I am guilty of that with a couple of quick ones </w:t>
      </w:r>
      <w:r w:rsidR="003E101B">
        <w:t>that</w:t>
      </w:r>
      <w:r w:rsidRPr="008844F9">
        <w:t xml:space="preserve"> have come in</w:t>
      </w:r>
      <w:r w:rsidR="003E101B">
        <w:t>.</w:t>
      </w:r>
      <w:r w:rsidRPr="008844F9">
        <w:t xml:space="preserve"> “I am really, really sorry. I know you were at five days</w:t>
      </w:r>
      <w:r w:rsidR="00F47EB9">
        <w:t>,</w:t>
      </w:r>
      <w:r w:rsidRPr="008844F9">
        <w:t xml:space="preserve"> </w:t>
      </w:r>
      <w:r w:rsidRPr="008844F9">
        <w:t>but I need you to be there in two days’ time, please”.</w:t>
      </w:r>
      <w:r>
        <w:t xml:space="preserve"> </w:t>
      </w:r>
      <w:r w:rsidRPr="008844F9">
        <w:t>Bless the boys and girls, they normally are.</w:t>
      </w:r>
      <w:r>
        <w:t xml:space="preserve"> </w:t>
      </w:r>
    </w:p>
    <w:p w:rsidR="00DC6E58" w:rsidRPr="008844F9" w:rsidP="00DC6E58">
      <w:pPr>
        <w:pStyle w:val="Question"/>
        <w:numPr>
          <w:ilvl w:val="0"/>
          <w:numId w:val="9"/>
        </w:numPr>
      </w:pPr>
      <w:r w:rsidRPr="008844F9">
        <w:rPr>
          <w:b/>
        </w:rPr>
        <w:t>Chair:</w:t>
      </w:r>
      <w:r w:rsidRPr="008844F9">
        <w:t xml:space="preserve"> Brexit was mentioned.</w:t>
      </w:r>
      <w:r>
        <w:t xml:space="preserve"> </w:t>
      </w:r>
      <w:r w:rsidRPr="008844F9">
        <w:t>Can you just give us a flavour as to what you are anticipating and what you have been asked to prepare for?</w:t>
      </w:r>
      <w:r>
        <w:t xml:space="preserve"> </w:t>
      </w:r>
    </w:p>
    <w:p w:rsidR="00DC6E58" w:rsidRPr="003E101B" w:rsidP="00DC6E58">
      <w:pPr>
        <w:pStyle w:val="Answer"/>
      </w:pPr>
      <w:r w:rsidRPr="00DC6E58">
        <w:rPr>
          <w:b/>
          <w:i/>
        </w:rPr>
        <w:t>Ben Wallace:</w:t>
      </w:r>
      <w:r w:rsidRPr="008844F9">
        <w:rPr>
          <w:b/>
        </w:rPr>
        <w:t xml:space="preserve"> </w:t>
      </w:r>
      <w:r w:rsidRPr="008844F9" w:rsidR="003E101B">
        <w:t xml:space="preserve">Some </w:t>
      </w:r>
      <w:r w:rsidRPr="008844F9">
        <w:t>of it comes out of Yellowhammer and the previous ones.</w:t>
      </w:r>
      <w:r>
        <w:t xml:space="preserve"> </w:t>
      </w:r>
      <w:r w:rsidRPr="008844F9">
        <w:t>It is making sure that the UK is resilient on logistics chains.</w:t>
      </w:r>
      <w:r>
        <w:t xml:space="preserve"> </w:t>
      </w:r>
      <w:r w:rsidRPr="008844F9">
        <w:t>That would be making sure that the UK gets access to its supplies and whatever it needs, whether that is medicine or even other things, just normal commodities.</w:t>
      </w:r>
      <w:r>
        <w:t xml:space="preserve"> </w:t>
      </w:r>
      <w:r w:rsidRPr="008844F9">
        <w:t>There are also areas around fisheries and protecting our ports, et</w:t>
      </w:r>
      <w:r w:rsidR="00F47EB9">
        <w:t>c</w:t>
      </w:r>
      <w:r w:rsidRPr="008844F9">
        <w:t>.</w:t>
      </w:r>
      <w:r>
        <w:t xml:space="preserve"> </w:t>
      </w:r>
      <w:r w:rsidR="003E101B">
        <w:t xml:space="preserve">In </w:t>
      </w:r>
      <w:r w:rsidRPr="008844F9" w:rsidR="003E101B">
        <w:t xml:space="preserve">the </w:t>
      </w:r>
      <w:r w:rsidRPr="008844F9">
        <w:t>Brexit worst-case scenario</w:t>
      </w:r>
      <w:r w:rsidR="003E101B">
        <w:t>, with</w:t>
      </w:r>
      <w:r w:rsidRPr="008844F9">
        <w:t xml:space="preserve"> migrant flows, protests, blockades and those sorts of things</w:t>
      </w:r>
      <w:r w:rsidR="003E101B">
        <w:t xml:space="preserve">, </w:t>
      </w:r>
      <w:r w:rsidRPr="008844F9" w:rsidR="003E101B">
        <w:t xml:space="preserve">we </w:t>
      </w:r>
      <w:r w:rsidRPr="008844F9">
        <w:t>have to make sure that we know how we can deal with that in that space.</w:t>
      </w:r>
      <w:r>
        <w:t xml:space="preserve"> </w:t>
      </w:r>
      <w:r w:rsidR="003E101B">
        <w:t>Then</w:t>
      </w:r>
      <w:r w:rsidRPr="008844F9">
        <w:t xml:space="preserve"> there is being prepared and being flexible to help out</w:t>
      </w:r>
      <w:r w:rsidR="003E101B">
        <w:t>.</w:t>
      </w:r>
      <w:r w:rsidRPr="008844F9">
        <w:t xml:space="preserve"> </w:t>
      </w:r>
      <w:r w:rsidRPr="008844F9" w:rsidR="003E101B">
        <w:t>The</w:t>
      </w:r>
      <w:r w:rsidR="003E101B">
        <w:t>re were all those</w:t>
      </w:r>
      <w:r w:rsidRPr="008844F9" w:rsidR="003E101B">
        <w:t xml:space="preserve"> </w:t>
      </w:r>
      <w:r w:rsidRPr="008844F9">
        <w:t xml:space="preserve">plans around backing up </w:t>
      </w:r>
      <w:r w:rsidR="003E101B">
        <w:t>in</w:t>
      </w:r>
      <w:r w:rsidRPr="008844F9">
        <w:t xml:space="preserve"> Kent</w:t>
      </w:r>
      <w:r w:rsidR="003E101B">
        <w:t>—</w:t>
      </w:r>
      <w:r w:rsidRPr="008844F9">
        <w:t xml:space="preserve">I cannot remember </w:t>
      </w:r>
      <w:r w:rsidR="003E101B">
        <w:t>the</w:t>
      </w:r>
      <w:r w:rsidRPr="008844F9">
        <w:t xml:space="preserve"> name</w:t>
      </w:r>
      <w:r w:rsidR="003E101B">
        <w:t>—with the</w:t>
      </w:r>
      <w:r w:rsidRPr="003E101B" w:rsidR="003E101B">
        <w:t xml:space="preserve"> </w:t>
      </w:r>
      <w:r w:rsidRPr="008844F9" w:rsidR="003E101B">
        <w:t>use of military b</w:t>
      </w:r>
      <w:r w:rsidRPr="003E101B" w:rsidR="003E101B">
        <w:t>ases to park lorries</w:t>
      </w:r>
      <w:r w:rsidRPr="003E101B">
        <w:t>.</w:t>
      </w:r>
    </w:p>
    <w:p w:rsidR="00DC6E58" w:rsidRPr="008844F9" w:rsidP="00F47EB9">
      <w:pPr>
        <w:pStyle w:val="Remark"/>
      </w:pPr>
      <w:r w:rsidRPr="003E101B">
        <w:rPr>
          <w:b/>
        </w:rPr>
        <w:t xml:space="preserve">Chair: </w:t>
      </w:r>
      <w:r w:rsidRPr="003E101B">
        <w:t xml:space="preserve">I think it </w:t>
      </w:r>
      <w:r w:rsidR="003E101B">
        <w:t>is</w:t>
      </w:r>
      <w:r w:rsidRPr="008844F9">
        <w:t xml:space="preserve"> Operation Stack.</w:t>
      </w:r>
    </w:p>
    <w:p w:rsidR="00DC6E58" w:rsidRPr="008844F9" w:rsidP="00F47EB9">
      <w:pPr>
        <w:pStyle w:val="Answer"/>
      </w:pPr>
      <w:r w:rsidRPr="00DC6E58">
        <w:rPr>
          <w:b/>
          <w:i/>
        </w:rPr>
        <w:t>Ben Wallace:</w:t>
      </w:r>
      <w:r w:rsidRPr="008844F9">
        <w:rPr>
          <w:b/>
        </w:rPr>
        <w:t xml:space="preserve"> </w:t>
      </w:r>
      <w:r w:rsidRPr="008844F9" w:rsidR="003E101B">
        <w:t>Exactly</w:t>
      </w:r>
      <w:r w:rsidRPr="008844F9">
        <w:t>.</w:t>
      </w:r>
      <w:r>
        <w:t xml:space="preserve"> </w:t>
      </w:r>
      <w:r w:rsidR="003E101B">
        <w:t xml:space="preserve">It is </w:t>
      </w:r>
      <w:r w:rsidRPr="008844F9" w:rsidR="003E101B">
        <w:t xml:space="preserve">that </w:t>
      </w:r>
      <w:r w:rsidRPr="008844F9">
        <w:t>sort of thing.</w:t>
      </w:r>
      <w:r>
        <w:t xml:space="preserve"> </w:t>
      </w:r>
      <w:r w:rsidRPr="008844F9">
        <w:t xml:space="preserve">The plus side is that, before </w:t>
      </w:r>
      <w:r w:rsidR="00B461A0">
        <w:t>Covid</w:t>
      </w:r>
      <w:r w:rsidRPr="008844F9">
        <w:t xml:space="preserve">, the work we had done on </w:t>
      </w:r>
      <w:r w:rsidR="003E101B">
        <w:t xml:space="preserve">things </w:t>
      </w:r>
      <w:r w:rsidRPr="008844F9">
        <w:t>like Yellowhammer has been brought forward.</w:t>
      </w:r>
      <w:r>
        <w:t xml:space="preserve"> </w:t>
      </w:r>
      <w:r w:rsidRPr="008844F9" w:rsidR="003E101B">
        <w:t xml:space="preserve">Suddenly </w:t>
      </w:r>
      <w:r w:rsidRPr="008844F9">
        <w:t xml:space="preserve">all the other Government </w:t>
      </w:r>
      <w:r>
        <w:t>Department</w:t>
      </w:r>
      <w:r w:rsidRPr="008844F9">
        <w:t>s are in a much more alert mind state than they might have been</w:t>
      </w:r>
      <w:r w:rsidR="003E101B">
        <w:t>,</w:t>
      </w:r>
      <w:r w:rsidRPr="008844F9">
        <w:t xml:space="preserve"> because of </w:t>
      </w:r>
      <w:r w:rsidR="00B461A0">
        <w:t>Covid</w:t>
      </w:r>
      <w:r w:rsidRPr="008844F9">
        <w:t>.</w:t>
      </w:r>
      <w:r>
        <w:t xml:space="preserve"> </w:t>
      </w:r>
      <w:r w:rsidRPr="008844F9">
        <w:t>That is the first thing to say, but it is quite broad.</w:t>
      </w:r>
      <w:r>
        <w:t xml:space="preserve"> </w:t>
      </w:r>
      <w:r w:rsidRPr="008844F9">
        <w:t xml:space="preserve">Some of them are interchangeable, but it certainly brings into play things like maritime security much more than </w:t>
      </w:r>
      <w:r w:rsidR="003E101B">
        <w:t xml:space="preserve">in </w:t>
      </w:r>
      <w:r w:rsidRPr="008844F9">
        <w:t>the past</w:t>
      </w:r>
      <w:r w:rsidR="003E101B">
        <w:t>.</w:t>
      </w:r>
      <w:r w:rsidRPr="008844F9">
        <w:t xml:space="preserve"> </w:t>
      </w:r>
      <w:r w:rsidRPr="008844F9" w:rsidR="003E101B">
        <w:t xml:space="preserve">That </w:t>
      </w:r>
      <w:r w:rsidRPr="008844F9">
        <w:t>has been very useful.</w:t>
      </w:r>
      <w:r>
        <w:t xml:space="preserve"> </w:t>
      </w:r>
    </w:p>
    <w:p w:rsidR="00DC6E58" w:rsidRPr="008844F9" w:rsidP="00DC6E58">
      <w:pPr>
        <w:pStyle w:val="Question"/>
        <w:numPr>
          <w:ilvl w:val="0"/>
          <w:numId w:val="9"/>
        </w:numPr>
      </w:pPr>
      <w:r w:rsidRPr="008844F9">
        <w:rPr>
          <w:b/>
        </w:rPr>
        <w:t>Stuart Anderson:</w:t>
      </w:r>
      <w:r w:rsidRPr="008844F9">
        <w:t xml:space="preserve"> </w:t>
      </w:r>
      <w:r w:rsidRPr="008844F9" w:rsidR="003E101B">
        <w:t xml:space="preserve">It </w:t>
      </w:r>
      <w:r w:rsidRPr="008844F9">
        <w:t xml:space="preserve">is brilliant that </w:t>
      </w:r>
      <w:r w:rsidR="003E101B">
        <w:t xml:space="preserve">they </w:t>
      </w:r>
      <w:r w:rsidRPr="008844F9">
        <w:t>have R1 to R3 notice to move.</w:t>
      </w:r>
      <w:r>
        <w:t xml:space="preserve"> </w:t>
      </w:r>
      <w:r w:rsidRPr="008844F9">
        <w:t>You said that the Army is brilliant with its resilience.</w:t>
      </w:r>
      <w:r>
        <w:t xml:space="preserve"> </w:t>
      </w:r>
      <w:r w:rsidRPr="008844F9">
        <w:t>What we are effectively doing here is plugging gaps and making sure that the country is resilient.</w:t>
      </w:r>
      <w:r>
        <w:t xml:space="preserve"> </w:t>
      </w:r>
      <w:r w:rsidRPr="008844F9">
        <w:t xml:space="preserve">There has to be a point where you no longer have resilience with </w:t>
      </w:r>
      <w:r w:rsidRPr="003E101B" w:rsidR="003E101B">
        <w:t>X</w:t>
      </w:r>
      <w:r w:rsidRPr="008844F9" w:rsidR="003E101B">
        <w:rPr>
          <w:i/>
        </w:rPr>
        <w:t xml:space="preserve"> </w:t>
      </w:r>
      <w:r w:rsidRPr="008844F9">
        <w:t xml:space="preserve">troops here, </w:t>
      </w:r>
      <w:r w:rsidRPr="003E101B" w:rsidR="003E101B">
        <w:t xml:space="preserve">X </w:t>
      </w:r>
      <w:r w:rsidRPr="008844F9">
        <w:t xml:space="preserve">troops there and the current </w:t>
      </w:r>
      <w:r w:rsidRPr="003E101B">
        <w:t xml:space="preserve">commitments we have. How many people can we let go to MACA </w:t>
      </w:r>
      <w:r w:rsidRPr="003E101B" w:rsidR="003E101B">
        <w:t>tasks</w:t>
      </w:r>
      <w:r w:rsidRPr="008844F9">
        <w:t xml:space="preserve"> before it breaks </w:t>
      </w:r>
      <w:r w:rsidR="003E101B">
        <w:t>y</w:t>
      </w:r>
      <w:r w:rsidRPr="008844F9">
        <w:t>our resilience?</w:t>
      </w:r>
      <w:r>
        <w:t xml:space="preserve"> </w:t>
      </w:r>
    </w:p>
    <w:p w:rsidR="00DC6E58" w:rsidRPr="008844F9" w:rsidP="00DC6E58">
      <w:pPr>
        <w:pStyle w:val="Answer"/>
      </w:pPr>
      <w:r w:rsidRPr="00DC6E58">
        <w:rPr>
          <w:b/>
          <w:i/>
        </w:rPr>
        <w:t>Ben Wallace:</w:t>
      </w:r>
      <w:r w:rsidRPr="008844F9">
        <w:rPr>
          <w:b/>
        </w:rPr>
        <w:t xml:space="preserve"> </w:t>
      </w:r>
      <w:r w:rsidRPr="008844F9">
        <w:t>That is right.</w:t>
      </w:r>
      <w:r>
        <w:t xml:space="preserve"> </w:t>
      </w:r>
      <w:r w:rsidRPr="008844F9">
        <w:t>There is not infinite resource.</w:t>
      </w:r>
      <w:r>
        <w:t xml:space="preserve"> </w:t>
      </w:r>
      <w:r w:rsidRPr="008844F9">
        <w:t xml:space="preserve">That is also why it is in our interest to help </w:t>
      </w:r>
      <w:r>
        <w:t>Department</w:t>
      </w:r>
      <w:r w:rsidRPr="008844F9">
        <w:t>s refine their ask as well.</w:t>
      </w:r>
      <w:r>
        <w:t xml:space="preserve"> </w:t>
      </w:r>
      <w:r w:rsidRPr="008844F9">
        <w:t xml:space="preserve">It is in our interest to make sure that we do not just jump in with both feet when someone says, “I need 9,000 people” and that </w:t>
      </w:r>
      <w:r w:rsidR="003E101B">
        <w:t>we</w:t>
      </w:r>
      <w:r w:rsidRPr="008844F9">
        <w:t xml:space="preserve"> work out what </w:t>
      </w:r>
      <w:r w:rsidR="003E101B">
        <w:t xml:space="preserve">we </w:t>
      </w:r>
      <w:r w:rsidRPr="008844F9">
        <w:t>really need to do.</w:t>
      </w:r>
      <w:r>
        <w:t xml:space="preserve"> </w:t>
      </w:r>
      <w:r w:rsidRPr="008844F9">
        <w:t>That is true.</w:t>
      </w:r>
      <w:r>
        <w:t xml:space="preserve"> </w:t>
      </w:r>
    </w:p>
    <w:p w:rsidR="00DC6E58" w:rsidRPr="008844F9" w:rsidP="00DC6E58">
      <w:pPr>
        <w:pStyle w:val="Answer"/>
      </w:pPr>
      <w:r w:rsidRPr="008844F9">
        <w:t>It is also true that, if we were doing this for years on end, it would have a cost.</w:t>
      </w:r>
      <w:r>
        <w:t xml:space="preserve"> </w:t>
      </w:r>
      <w:r w:rsidRPr="008844F9">
        <w:t>It would have a cost not only on our defence tasks</w:t>
      </w:r>
      <w:r w:rsidR="00F47EB9">
        <w:t>,</w:t>
      </w:r>
      <w:r w:rsidRPr="008844F9">
        <w:t xml:space="preserve"> but on people and personnel who join, first and foremost, to be a helicopter pilot or a logistical specialist in the military.</w:t>
      </w:r>
      <w:r>
        <w:t xml:space="preserve"> </w:t>
      </w:r>
      <w:r w:rsidRPr="008844F9" w:rsidR="003E101B">
        <w:t xml:space="preserve">That </w:t>
      </w:r>
      <w:r w:rsidRPr="008844F9">
        <w:t>is important</w:t>
      </w:r>
      <w:r w:rsidR="003E101B">
        <w:t>.</w:t>
      </w:r>
      <w:r w:rsidRPr="008844F9">
        <w:t xml:space="preserve"> </w:t>
      </w:r>
      <w:r w:rsidRPr="008844F9" w:rsidR="003E101B">
        <w:t xml:space="preserve">That </w:t>
      </w:r>
      <w:r w:rsidRPr="008844F9">
        <w:t>is why we are rotating through people, just like other military deployments where, if you think about it, we have always had training up for something, on your op and then coming off the op</w:t>
      </w:r>
      <w:r w:rsidR="003E101B">
        <w:t>,</w:t>
      </w:r>
      <w:r w:rsidRPr="008844F9">
        <w:t xml:space="preserve"> and then another block—a third, a third, a third.</w:t>
      </w:r>
      <w:r>
        <w:t xml:space="preserve"> </w:t>
      </w:r>
      <w:r w:rsidRPr="008844F9">
        <w:t xml:space="preserve">It is a similar task to make sure that people, when they finish this </w:t>
      </w:r>
      <w:r w:rsidR="00F47EB9">
        <w:t xml:space="preserve">Op </w:t>
      </w:r>
      <w:r w:rsidRPr="008844F9" w:rsidR="003E101B">
        <w:t xml:space="preserve">Rescript </w:t>
      </w:r>
      <w:r w:rsidRPr="008844F9">
        <w:t>and other stuff, are back into the pipeline.</w:t>
      </w:r>
      <w:r>
        <w:t xml:space="preserve"> </w:t>
      </w:r>
    </w:p>
    <w:p w:rsidR="00DC6E58" w:rsidRPr="008844F9" w:rsidP="00DC6E58">
      <w:pPr>
        <w:pStyle w:val="Answer"/>
      </w:pPr>
      <w:r w:rsidRPr="008844F9">
        <w:t>Long-term deployment like this would, in the end, have an effect.</w:t>
      </w:r>
      <w:r>
        <w:t xml:space="preserve"> </w:t>
      </w:r>
      <w:r w:rsidRPr="008844F9">
        <w:t>We are not there yet.</w:t>
      </w:r>
      <w:r>
        <w:t xml:space="preserve"> </w:t>
      </w:r>
      <w:r w:rsidRPr="008844F9">
        <w:t>We are managing our defence tasks.</w:t>
      </w:r>
      <w:r>
        <w:t xml:space="preserve"> </w:t>
      </w:r>
      <w:r w:rsidRPr="008844F9">
        <w:t>We have been fortunate about some of our adversaries.</w:t>
      </w:r>
      <w:r>
        <w:t xml:space="preserve"> </w:t>
      </w:r>
      <w:r w:rsidRPr="008844F9">
        <w:t xml:space="preserve">They too have suffered </w:t>
      </w:r>
      <w:r w:rsidR="00B461A0">
        <w:t>Covid</w:t>
      </w:r>
      <w:r w:rsidRPr="008844F9">
        <w:t>.</w:t>
      </w:r>
      <w:r>
        <w:t xml:space="preserve"> </w:t>
      </w:r>
      <w:r w:rsidRPr="008844F9">
        <w:t>Their ability to provoke or disrupt in some parts of the world has been minimalised.</w:t>
      </w:r>
      <w:r>
        <w:t xml:space="preserve"> </w:t>
      </w:r>
      <w:r w:rsidRPr="008844F9">
        <w:t xml:space="preserve">Even ISIS started issuing guidance to its volunteers about </w:t>
      </w:r>
      <w:r w:rsidR="00B461A0">
        <w:t>Covid</w:t>
      </w:r>
      <w:r w:rsidR="003E101B">
        <w:t>,</w:t>
      </w:r>
      <w:r w:rsidRPr="008844F9">
        <w:t xml:space="preserve"> which I thought was rather amusing</w:t>
      </w:r>
      <w:r w:rsidR="003E101B">
        <w:t>,</w:t>
      </w:r>
      <w:r w:rsidRPr="008844F9">
        <w:t xml:space="preserve"> or sad, actually.</w:t>
      </w:r>
      <w:r>
        <w:t xml:space="preserve"> </w:t>
      </w:r>
      <w:r w:rsidRPr="008844F9">
        <w:t>We have reaped some benefit from other people being less active as well.</w:t>
      </w:r>
      <w:r>
        <w:t xml:space="preserve"> </w:t>
      </w:r>
    </w:p>
    <w:p w:rsidR="00DC6E58" w:rsidRPr="008844F9" w:rsidP="00DC6E58">
      <w:pPr>
        <w:pStyle w:val="Question"/>
        <w:numPr>
          <w:ilvl w:val="0"/>
          <w:numId w:val="9"/>
        </w:numPr>
      </w:pPr>
      <w:r w:rsidRPr="008844F9">
        <w:rPr>
          <w:b/>
        </w:rPr>
        <w:t>Derek Twigg:</w:t>
      </w:r>
      <w:r w:rsidRPr="008844F9">
        <w:t xml:space="preserve"> Secretary of State, we know that Armed Forces personnel made a </w:t>
      </w:r>
      <w:r w:rsidR="00AB40C5">
        <w:t xml:space="preserve">major </w:t>
      </w:r>
      <w:r w:rsidRPr="008844F9">
        <w:t>difference in terms of PPE.</w:t>
      </w:r>
      <w:r>
        <w:t xml:space="preserve"> </w:t>
      </w:r>
      <w:r w:rsidRPr="008844F9">
        <w:t>Could I ask you a question in two parts?</w:t>
      </w:r>
      <w:r>
        <w:t xml:space="preserve"> </w:t>
      </w:r>
      <w:r w:rsidRPr="008844F9">
        <w:t xml:space="preserve">Were you asked at any point to take on and run the </w:t>
      </w:r>
      <w:r w:rsidRPr="008844F9" w:rsidR="00AB40C5">
        <w:t xml:space="preserve">test and trace </w:t>
      </w:r>
      <w:r w:rsidRPr="008844F9">
        <w:t>system</w:t>
      </w:r>
      <w:r w:rsidR="00AB40C5">
        <w:t>,</w:t>
      </w:r>
      <w:r w:rsidRPr="008844F9">
        <w:t xml:space="preserve"> which, as you know, the</w:t>
      </w:r>
      <w:r w:rsidR="00AB40C5">
        <w:t>re</w:t>
      </w:r>
      <w:r w:rsidRPr="008844F9">
        <w:t xml:space="preserve"> have been major concerns and problems with?</w:t>
      </w:r>
      <w:r>
        <w:t xml:space="preserve"> </w:t>
      </w:r>
      <w:r w:rsidRPr="008844F9">
        <w:t>If you were, why did that not happen?</w:t>
      </w:r>
      <w:r>
        <w:t xml:space="preserve"> </w:t>
      </w:r>
      <w:r w:rsidRPr="008844F9">
        <w:t xml:space="preserve">If you were not asked, do you believe that it could have been run better by a senior military officer than by involving lots of consultants? </w:t>
      </w:r>
    </w:p>
    <w:p w:rsidR="00DC6E58" w:rsidRPr="008844F9" w:rsidP="00DC6E58">
      <w:pPr>
        <w:pStyle w:val="Answer"/>
      </w:pPr>
      <w:r w:rsidRPr="00DC6E58">
        <w:rPr>
          <w:b/>
          <w:i/>
        </w:rPr>
        <w:t>Ben Wallace:</w:t>
      </w:r>
      <w:r w:rsidRPr="008844F9">
        <w:rPr>
          <w:b/>
        </w:rPr>
        <w:t xml:space="preserve"> </w:t>
      </w:r>
      <w:r w:rsidRPr="008844F9">
        <w:t>First of all, I would say this</w:t>
      </w:r>
      <w:r w:rsidR="00523708">
        <w:t>,</w:t>
      </w:r>
      <w:r w:rsidRPr="008844F9">
        <w:t xml:space="preserve"> but I think the military could run an awful lot</w:t>
      </w:r>
      <w:r w:rsidR="00523708">
        <w:t>,</w:t>
      </w:r>
      <w:r w:rsidRPr="008844F9">
        <w:t xml:space="preserve"> pretty straightforwardly.</w:t>
      </w:r>
      <w:r>
        <w:t xml:space="preserve"> </w:t>
      </w:r>
      <w:r w:rsidRPr="008844F9">
        <w:t xml:space="preserve">Anyone who has worked in the </w:t>
      </w:r>
      <w:r w:rsidR="00093C49">
        <w:t>MoD</w:t>
      </w:r>
      <w:r w:rsidRPr="008844F9">
        <w:t>, as you have, knows that the can-do attitude and the determination just to live with risk in a way that other people would not is one of our greatest strengths.</w:t>
      </w:r>
      <w:r>
        <w:t xml:space="preserve"> </w:t>
      </w:r>
      <w:r w:rsidRPr="008844F9">
        <w:t xml:space="preserve">No matter what political party you come from, working in the </w:t>
      </w:r>
      <w:r w:rsidR="00093C49">
        <w:t>MoD</w:t>
      </w:r>
      <w:r w:rsidRPr="008844F9">
        <w:t xml:space="preserve"> and learning that about the people we work with never leaves you.</w:t>
      </w:r>
      <w:r>
        <w:t xml:space="preserve"> </w:t>
      </w:r>
    </w:p>
    <w:p w:rsidR="00523708" w:rsidP="00DC6E58">
      <w:pPr>
        <w:pStyle w:val="Answer"/>
      </w:pPr>
      <w:r w:rsidRPr="008844F9">
        <w:t xml:space="preserve">Let </w:t>
      </w:r>
      <w:r w:rsidRPr="008844F9" w:rsidR="00DC6E58">
        <w:t>us remember that, when the testing stuff started, they were complicated pieces of equipment</w:t>
      </w:r>
      <w:r>
        <w:t xml:space="preserve">—lateral </w:t>
      </w:r>
      <w:r w:rsidRPr="008844F9">
        <w:t>flow tests</w:t>
      </w:r>
      <w:r w:rsidRPr="008844F9" w:rsidR="00DC6E58">
        <w:t>.</w:t>
      </w:r>
      <w:r w:rsidR="00DC6E58">
        <w:t xml:space="preserve"> </w:t>
      </w:r>
      <w:r w:rsidRPr="008844F9" w:rsidR="00DC6E58">
        <w:t>They were not as easy as the</w:t>
      </w:r>
      <w:r>
        <w:t>y</w:t>
      </w:r>
      <w:r w:rsidRPr="008844F9" w:rsidR="00DC6E58">
        <w:t xml:space="preserve"> are now.</w:t>
      </w:r>
      <w:r w:rsidR="00DC6E58">
        <w:t xml:space="preserve"> </w:t>
      </w:r>
      <w:r w:rsidRPr="008844F9" w:rsidR="00DC6E58">
        <w:t>I went up to Liverpool to see the current easy test</w:t>
      </w:r>
      <w:r w:rsidR="00F47EB9">
        <w:t>—</w:t>
      </w:r>
      <w:r w:rsidRPr="008844F9">
        <w:t xml:space="preserve">it </w:t>
      </w:r>
      <w:r w:rsidRPr="008844F9" w:rsidR="00DC6E58">
        <w:t>is now an easy test.</w:t>
      </w:r>
      <w:r w:rsidR="00DC6E58">
        <w:t xml:space="preserve"> </w:t>
      </w:r>
      <w:r w:rsidRPr="008844F9" w:rsidR="00DC6E58">
        <w:t>It was a little more complex.</w:t>
      </w:r>
      <w:r w:rsidR="00DC6E58">
        <w:t xml:space="preserve"> </w:t>
      </w:r>
      <w:r w:rsidRPr="008844F9">
        <w:t xml:space="preserve">There </w:t>
      </w:r>
      <w:r w:rsidRPr="008844F9" w:rsidR="00DC6E58">
        <w:t xml:space="preserve">is </w:t>
      </w:r>
      <w:r>
        <w:t xml:space="preserve">also </w:t>
      </w:r>
      <w:r w:rsidRPr="008844F9" w:rsidR="00DC6E58">
        <w:t>the question of what we were trying to achieve with a test.</w:t>
      </w:r>
      <w:r w:rsidR="00DC6E58">
        <w:t xml:space="preserve"> </w:t>
      </w:r>
      <w:r w:rsidRPr="008844F9" w:rsidR="00DC6E58">
        <w:t>Testing is one thing</w:t>
      </w:r>
      <w:r>
        <w:t>,</w:t>
      </w:r>
      <w:r w:rsidRPr="008844F9" w:rsidR="00DC6E58">
        <w:t xml:space="preserve"> so you know you are ill or not ill</w:t>
      </w:r>
      <w:r>
        <w:t>,</w:t>
      </w:r>
      <w:r w:rsidRPr="008844F9" w:rsidR="00DC6E58">
        <w:t xml:space="preserve"> but </w:t>
      </w:r>
      <w:r w:rsidRPr="008844F9">
        <w:t xml:space="preserve">the </w:t>
      </w:r>
      <w:r w:rsidRPr="008844F9" w:rsidR="00DC6E58">
        <w:t>other challenge was doing it at scale.</w:t>
      </w:r>
      <w:r w:rsidR="00DC6E58">
        <w:t xml:space="preserve"> </w:t>
      </w:r>
    </w:p>
    <w:p w:rsidR="00DC6E58" w:rsidRPr="008844F9" w:rsidP="00DC6E58">
      <w:pPr>
        <w:pStyle w:val="Answer"/>
      </w:pPr>
      <w:r w:rsidRPr="008844F9">
        <w:t>Do I think that we can do more?</w:t>
      </w:r>
      <w:r>
        <w:t xml:space="preserve"> </w:t>
      </w:r>
      <w:r w:rsidRPr="008844F9">
        <w:t>Yes, and we are doing more.</w:t>
      </w:r>
      <w:r>
        <w:t xml:space="preserve"> </w:t>
      </w:r>
      <w:r w:rsidRPr="008844F9">
        <w:t>We are right now planning and assisting how we can do more on mass testing and tracing.</w:t>
      </w:r>
      <w:r>
        <w:t xml:space="preserve"> </w:t>
      </w:r>
      <w:r w:rsidRPr="008844F9">
        <w:t>With the new testing equipment</w:t>
      </w:r>
      <w:r w:rsidR="00523708">
        <w:t xml:space="preserve">, </w:t>
      </w:r>
      <w:r w:rsidRPr="008844F9">
        <w:t>the lateral flow</w:t>
      </w:r>
      <w:r w:rsidR="00523708">
        <w:t xml:space="preserve">, </w:t>
      </w:r>
      <w:r w:rsidRPr="008844F9">
        <w:t>where you can get your results definitely within under an hour</w:t>
      </w:r>
      <w:r w:rsidR="00523708">
        <w:t>—</w:t>
      </w:r>
      <w:r w:rsidRPr="008844F9">
        <w:t>it can be 20 minutes</w:t>
      </w:r>
      <w:r w:rsidR="00523708">
        <w:t>—</w:t>
      </w:r>
      <w:r w:rsidRPr="008844F9">
        <w:t>and they are pretty easy to self-administer, the question does not become so much about tracing as about testing.</w:t>
      </w:r>
      <w:r>
        <w:t xml:space="preserve"> </w:t>
      </w:r>
      <w:r w:rsidRPr="008844F9">
        <w:t xml:space="preserve">If the ultimate goal is to get to the stage where you wake up in the morning, </w:t>
      </w:r>
      <w:r w:rsidR="00A8505C">
        <w:t xml:space="preserve">you </w:t>
      </w:r>
      <w:r w:rsidRPr="008844F9">
        <w:t>take a test</w:t>
      </w:r>
      <w:r w:rsidR="00A8505C">
        <w:t>,</w:t>
      </w:r>
      <w:r w:rsidRPr="008844F9">
        <w:t xml:space="preserve"> </w:t>
      </w:r>
      <w:r w:rsidRPr="008844F9" w:rsidR="00A8505C">
        <w:t>if you are ill</w:t>
      </w:r>
      <w:r w:rsidR="00A8505C">
        <w:t xml:space="preserve"> you</w:t>
      </w:r>
      <w:r w:rsidRPr="008844F9" w:rsidR="00A8505C">
        <w:t xml:space="preserve"> </w:t>
      </w:r>
      <w:r w:rsidRPr="008844F9">
        <w:t>stay at home</w:t>
      </w:r>
      <w:r w:rsidR="00A8505C">
        <w:t xml:space="preserve"> and if not</w:t>
      </w:r>
      <w:r w:rsidR="00F47EB9">
        <w:t>,</w:t>
      </w:r>
      <w:r w:rsidR="00A8505C">
        <w:t xml:space="preserve"> you do not</w:t>
      </w:r>
      <w:r w:rsidRPr="008844F9">
        <w:t>, that changes the balance.</w:t>
      </w:r>
      <w:r>
        <w:t xml:space="preserve"> </w:t>
      </w:r>
      <w:r w:rsidRPr="008844F9">
        <w:t xml:space="preserve">We are right now helping </w:t>
      </w:r>
      <w:r w:rsidR="00F47EB9">
        <w:t xml:space="preserve">with </w:t>
      </w:r>
      <w:r w:rsidRPr="008844F9">
        <w:t xml:space="preserve">planning the </w:t>
      </w:r>
      <w:r w:rsidR="00F47EB9">
        <w:t>roll-out</w:t>
      </w:r>
      <w:r w:rsidRPr="008844F9">
        <w:t xml:space="preserve"> of mass testing.</w:t>
      </w:r>
      <w:r>
        <w:t xml:space="preserve"> </w:t>
      </w:r>
    </w:p>
    <w:p w:rsidR="00DC6E58" w:rsidRPr="008844F9" w:rsidP="00DC6E58">
      <w:pPr>
        <w:pStyle w:val="Question"/>
        <w:numPr>
          <w:ilvl w:val="0"/>
          <w:numId w:val="9"/>
        </w:numPr>
      </w:pPr>
      <w:r w:rsidRPr="008844F9">
        <w:rPr>
          <w:b/>
        </w:rPr>
        <w:t>Derek Twigg:</w:t>
      </w:r>
      <w:r w:rsidRPr="008844F9">
        <w:t xml:space="preserve"> You are right: I understand the can-do attitude and ability, because I spent time at the </w:t>
      </w:r>
      <w:r w:rsidR="00093C49">
        <w:t>MoD</w:t>
      </w:r>
      <w:r w:rsidR="00A8505C">
        <w:t>,</w:t>
      </w:r>
      <w:r w:rsidRPr="008844F9">
        <w:t xml:space="preserve"> as you know.</w:t>
      </w:r>
      <w:r>
        <w:t xml:space="preserve"> </w:t>
      </w:r>
      <w:r w:rsidRPr="008844F9">
        <w:t>Can I come back to the question I asked you?</w:t>
      </w:r>
      <w:r>
        <w:t xml:space="preserve"> </w:t>
      </w:r>
      <w:r w:rsidRPr="008844F9">
        <w:t xml:space="preserve">Were you asked at any point to take on the </w:t>
      </w:r>
      <w:r w:rsidRPr="008844F9" w:rsidR="00A8505C">
        <w:t xml:space="preserve">test and trace </w:t>
      </w:r>
      <w:r w:rsidRPr="008844F9">
        <w:t xml:space="preserve">system, not just one part of it but the </w:t>
      </w:r>
      <w:r w:rsidRPr="008844F9" w:rsidR="00A8505C">
        <w:t xml:space="preserve">test and trace </w:t>
      </w:r>
      <w:r w:rsidRPr="008844F9">
        <w:t>system?</w:t>
      </w:r>
      <w:r>
        <w:t xml:space="preserve"> </w:t>
      </w:r>
    </w:p>
    <w:p w:rsidR="00DC6E58" w:rsidRPr="008844F9" w:rsidP="00DC6E58">
      <w:pPr>
        <w:pStyle w:val="Answer"/>
      </w:pPr>
      <w:r w:rsidRPr="00DC6E58">
        <w:rPr>
          <w:b/>
          <w:i/>
        </w:rPr>
        <w:t>Ben Wallace:</w:t>
      </w:r>
      <w:r w:rsidRPr="008844F9">
        <w:rPr>
          <w:b/>
        </w:rPr>
        <w:t xml:space="preserve"> </w:t>
      </w:r>
      <w:r w:rsidRPr="008844F9">
        <w:t xml:space="preserve">I was not asked to take over the </w:t>
      </w:r>
      <w:r w:rsidRPr="008844F9" w:rsidR="00A8505C">
        <w:t xml:space="preserve">test and trace </w:t>
      </w:r>
      <w:r w:rsidRPr="008844F9">
        <w:t>system in its entire</w:t>
      </w:r>
      <w:r w:rsidR="00F47EB9">
        <w:t>t</w:t>
      </w:r>
      <w:r w:rsidRPr="008844F9">
        <w:t>y.</w:t>
      </w:r>
      <w:r>
        <w:t xml:space="preserve"> </w:t>
      </w:r>
    </w:p>
    <w:p w:rsidR="00DC6E58" w:rsidRPr="008844F9" w:rsidP="00DC6E58">
      <w:pPr>
        <w:pStyle w:val="Question"/>
        <w:numPr>
          <w:ilvl w:val="0"/>
          <w:numId w:val="9"/>
        </w:numPr>
      </w:pPr>
      <w:r w:rsidRPr="008844F9">
        <w:rPr>
          <w:b/>
        </w:rPr>
        <w:t>Derek Twigg:</w:t>
      </w:r>
      <w:r w:rsidRPr="008844F9">
        <w:t xml:space="preserve"> You were never asked to run the </w:t>
      </w:r>
      <w:r w:rsidRPr="00A8505C" w:rsidR="00A8505C">
        <w:t xml:space="preserve">test and trace </w:t>
      </w:r>
      <w:r w:rsidRPr="008844F9">
        <w:t>system.</w:t>
      </w:r>
      <w:r>
        <w:t xml:space="preserve"> </w:t>
      </w:r>
    </w:p>
    <w:p w:rsidR="00DC6E58" w:rsidRPr="008844F9" w:rsidP="00DC6E58">
      <w:pPr>
        <w:pStyle w:val="Answer"/>
      </w:pPr>
      <w:r w:rsidRPr="00DC6E58">
        <w:rPr>
          <w:b/>
          <w:i/>
        </w:rPr>
        <w:t>Ben Wallace:</w:t>
      </w:r>
      <w:r w:rsidRPr="008844F9">
        <w:rPr>
          <w:b/>
        </w:rPr>
        <w:t xml:space="preserve"> </w:t>
      </w:r>
      <w:r w:rsidRPr="008844F9">
        <w:t>Not in its entirety at all.</w:t>
      </w:r>
      <w:r>
        <w:t xml:space="preserve"> </w:t>
      </w:r>
      <w:r w:rsidRPr="008844F9">
        <w:t>We have been asked throughout about improving it, helping it, assisting it or delivering some of it but never, “Could you send a general and run it?”</w:t>
      </w:r>
      <w:r w:rsidR="00A8505C">
        <w:t xml:space="preserve"> </w:t>
      </w:r>
    </w:p>
    <w:p w:rsidR="00DC6E58" w:rsidRPr="008844F9" w:rsidP="00DC6E58">
      <w:pPr>
        <w:pStyle w:val="Question"/>
        <w:numPr>
          <w:ilvl w:val="0"/>
          <w:numId w:val="9"/>
        </w:numPr>
      </w:pPr>
      <w:r w:rsidRPr="008844F9">
        <w:rPr>
          <w:b/>
        </w:rPr>
        <w:t>Derek Twigg:</w:t>
      </w:r>
      <w:r w:rsidRPr="008844F9">
        <w:t xml:space="preserve"> Do you believe you could have run it?</w:t>
      </w:r>
    </w:p>
    <w:p w:rsidR="00DC6E58" w:rsidRPr="008844F9" w:rsidP="00DC6E58">
      <w:pPr>
        <w:pStyle w:val="Answer"/>
      </w:pPr>
      <w:r w:rsidRPr="00DC6E58">
        <w:rPr>
          <w:b/>
          <w:i/>
        </w:rPr>
        <w:t>Ben Wallace:</w:t>
      </w:r>
      <w:r w:rsidRPr="008844F9">
        <w:rPr>
          <w:b/>
        </w:rPr>
        <w:t xml:space="preserve"> </w:t>
      </w:r>
      <w:r w:rsidRPr="008844F9" w:rsidR="00A8505C">
        <w:t xml:space="preserve">We </w:t>
      </w:r>
      <w:r w:rsidRPr="008844F9">
        <w:t>did not have the knowledge of the science that would have enabled us to run testing in a way that was any different from how it was rolled out.</w:t>
      </w:r>
      <w:r>
        <w:t xml:space="preserve"> </w:t>
      </w:r>
      <w:r w:rsidRPr="008844F9">
        <w:t>I will give an example.</w:t>
      </w:r>
      <w:r>
        <w:t xml:space="preserve"> </w:t>
      </w:r>
      <w:r w:rsidRPr="008844F9" w:rsidR="00047913">
        <w:t xml:space="preserve">We </w:t>
      </w:r>
      <w:r w:rsidRPr="008844F9">
        <w:t>brought our knowledge to bear en masse without having to run it.</w:t>
      </w:r>
      <w:r>
        <w:t xml:space="preserve"> </w:t>
      </w:r>
      <w:r w:rsidRPr="008844F9">
        <w:t>Mobile testing units were designed, delivered and rolled out by the Armed Forces and then eventually handed over</w:t>
      </w:r>
      <w:r w:rsidR="00F47EB9">
        <w:t>—</w:t>
      </w:r>
      <w:r>
        <w:t xml:space="preserve"> </w:t>
      </w:r>
    </w:p>
    <w:p w:rsidR="00DC6E58" w:rsidRPr="008844F9" w:rsidP="00DC6E58">
      <w:pPr>
        <w:pStyle w:val="Question"/>
        <w:numPr>
          <w:ilvl w:val="0"/>
          <w:numId w:val="9"/>
        </w:numPr>
      </w:pPr>
      <w:r w:rsidRPr="008844F9">
        <w:rPr>
          <w:b/>
        </w:rPr>
        <w:t>Derek Twigg:</w:t>
      </w:r>
      <w:r w:rsidRPr="008844F9">
        <w:t xml:space="preserve"> Secretary of State, I am sorry to interrupt</w:t>
      </w:r>
      <w:r w:rsidR="00047913">
        <w:t>,</w:t>
      </w:r>
      <w:r w:rsidRPr="008844F9">
        <w:t xml:space="preserve"> but I want to press this.</w:t>
      </w:r>
      <w:r>
        <w:t xml:space="preserve"> </w:t>
      </w:r>
      <w:r w:rsidRPr="008844F9">
        <w:t>I understand what you are saying</w:t>
      </w:r>
      <w:r w:rsidR="00047913">
        <w:t>.</w:t>
      </w:r>
      <w:r w:rsidRPr="008844F9">
        <w:t xml:space="preserve"> </w:t>
      </w:r>
      <w:r w:rsidRPr="008844F9" w:rsidR="00047913">
        <w:t xml:space="preserve">The </w:t>
      </w:r>
      <w:r w:rsidRPr="008844F9">
        <w:t xml:space="preserve">question I am asking is about whether </w:t>
      </w:r>
      <w:r w:rsidR="00093C49">
        <w:t>MoD</w:t>
      </w:r>
      <w:r w:rsidRPr="008844F9">
        <w:t xml:space="preserve"> or Armed Forces personnel could have run the system.</w:t>
      </w:r>
      <w:r>
        <w:t xml:space="preserve"> </w:t>
      </w:r>
      <w:r w:rsidRPr="008844F9">
        <w:t xml:space="preserve">There would, of course, have been medical expertise involved in that and advising, like there are with consultants </w:t>
      </w:r>
      <w:r w:rsidR="005C4C50">
        <w:t>that</w:t>
      </w:r>
      <w:r w:rsidRPr="008844F9">
        <w:t xml:space="preserve"> have been brought in.</w:t>
      </w:r>
      <w:r>
        <w:t xml:space="preserve"> </w:t>
      </w:r>
      <w:r w:rsidR="005C4C50">
        <w:t xml:space="preserve">Do </w:t>
      </w:r>
      <w:r w:rsidRPr="008844F9">
        <w:t xml:space="preserve">you believe that the </w:t>
      </w:r>
      <w:r w:rsidR="00093C49">
        <w:t>MoD</w:t>
      </w:r>
      <w:r w:rsidRPr="008844F9">
        <w:t xml:space="preserve"> and Armed Forces personnel could have run the system, with the necessary support</w:t>
      </w:r>
      <w:r w:rsidR="005C4C50">
        <w:t>?</w:t>
      </w:r>
      <w:r>
        <w:t xml:space="preserve"> </w:t>
      </w:r>
    </w:p>
    <w:p w:rsidR="00DC6E58" w:rsidRPr="008844F9" w:rsidP="00DC6E58">
      <w:pPr>
        <w:pStyle w:val="Answer"/>
      </w:pPr>
      <w:r w:rsidRPr="00DC6E58">
        <w:rPr>
          <w:b/>
          <w:i/>
        </w:rPr>
        <w:t>Ben Wallace:</w:t>
      </w:r>
      <w:r w:rsidRPr="008844F9">
        <w:rPr>
          <w:b/>
        </w:rPr>
        <w:t xml:space="preserve"> </w:t>
      </w:r>
      <w:r w:rsidRPr="008844F9">
        <w:t>The other part is, “Could I have run it better?”</w:t>
      </w:r>
      <w:r>
        <w:t xml:space="preserve"> </w:t>
      </w:r>
      <w:r w:rsidRPr="008844F9" w:rsidR="005C4C50">
        <w:t xml:space="preserve">We </w:t>
      </w:r>
      <w:r w:rsidRPr="008844F9">
        <w:t>could have run the system.</w:t>
      </w:r>
      <w:r>
        <w:t xml:space="preserve"> </w:t>
      </w:r>
      <w:r w:rsidRPr="008844F9">
        <w:t>Could we have run it better?</w:t>
      </w:r>
      <w:r>
        <w:t xml:space="preserve"> </w:t>
      </w:r>
      <w:r w:rsidRPr="008844F9">
        <w:t>We will know that when it comes to inquiry and the wash-up of this whole event.</w:t>
      </w:r>
      <w:r>
        <w:t xml:space="preserve"> </w:t>
      </w:r>
      <w:r w:rsidR="005C4C50">
        <w:t>Of course</w:t>
      </w:r>
      <w:r w:rsidRPr="008844F9">
        <w:t xml:space="preserve"> we could have run something.</w:t>
      </w:r>
      <w:r>
        <w:t xml:space="preserve"> </w:t>
      </w:r>
      <w:r w:rsidRPr="008844F9">
        <w:t>We could have run lots of things.</w:t>
      </w:r>
      <w:r>
        <w:t xml:space="preserve"> </w:t>
      </w:r>
      <w:r w:rsidRPr="008844F9">
        <w:t>Whether we could have run it better is a judgment we can only make in retrospect when this is all over.</w:t>
      </w:r>
      <w:r>
        <w:t xml:space="preserve"> </w:t>
      </w:r>
    </w:p>
    <w:p w:rsidR="00DC6E58" w:rsidRPr="008844F9" w:rsidP="00DC6E58">
      <w:pPr>
        <w:pStyle w:val="Question"/>
        <w:numPr>
          <w:ilvl w:val="0"/>
          <w:numId w:val="9"/>
        </w:numPr>
      </w:pPr>
      <w:r w:rsidRPr="008844F9">
        <w:rPr>
          <w:b/>
        </w:rPr>
        <w:t>Derek Twigg:</w:t>
      </w:r>
      <w:r w:rsidRPr="008844F9">
        <w:t xml:space="preserve"> But you were not asked.</w:t>
      </w:r>
      <w:r>
        <w:t xml:space="preserve"> </w:t>
      </w:r>
      <w:r w:rsidRPr="008844F9">
        <w:t>Did you offer to run it?</w:t>
      </w:r>
      <w:r>
        <w:t xml:space="preserve"> </w:t>
      </w:r>
    </w:p>
    <w:p w:rsidR="00DC6E58" w:rsidRPr="008844F9" w:rsidP="00DC6E58">
      <w:pPr>
        <w:pStyle w:val="Answer"/>
      </w:pPr>
      <w:r w:rsidRPr="00DC6E58">
        <w:rPr>
          <w:b/>
          <w:i/>
        </w:rPr>
        <w:t>Ben Wallace:</w:t>
      </w:r>
      <w:r w:rsidRPr="008844F9">
        <w:rPr>
          <w:b/>
        </w:rPr>
        <w:t xml:space="preserve"> </w:t>
      </w:r>
      <w:r w:rsidRPr="008844F9">
        <w:t>We offered to run everything.</w:t>
      </w:r>
      <w:r>
        <w:t xml:space="preserve"> </w:t>
      </w:r>
    </w:p>
    <w:p w:rsidR="00DC6E58" w:rsidRPr="008844F9" w:rsidP="00DC6E58">
      <w:pPr>
        <w:pStyle w:val="Question"/>
        <w:numPr>
          <w:ilvl w:val="0"/>
          <w:numId w:val="9"/>
        </w:numPr>
      </w:pPr>
      <w:r w:rsidRPr="008844F9">
        <w:rPr>
          <w:b/>
        </w:rPr>
        <w:t>Derek Twigg:</w:t>
      </w:r>
      <w:r w:rsidRPr="008844F9">
        <w:t xml:space="preserve"> Did you offer to run the </w:t>
      </w:r>
      <w:r w:rsidRPr="008844F9" w:rsidR="00726A4E">
        <w:t xml:space="preserve">test and trace </w:t>
      </w:r>
      <w:r w:rsidRPr="008844F9">
        <w:t>system?</w:t>
      </w:r>
      <w:r>
        <w:t xml:space="preserve"> </w:t>
      </w:r>
    </w:p>
    <w:p w:rsidR="00DC6E58" w:rsidRPr="008844F9" w:rsidP="00DC6E58">
      <w:pPr>
        <w:pStyle w:val="Answer"/>
      </w:pPr>
      <w:r w:rsidRPr="00DC6E58">
        <w:rPr>
          <w:b/>
          <w:i/>
        </w:rPr>
        <w:t>Ben Wallace:</w:t>
      </w:r>
      <w:r w:rsidRPr="008844F9">
        <w:rPr>
          <w:b/>
        </w:rPr>
        <w:t xml:space="preserve"> </w:t>
      </w:r>
      <w:r w:rsidRPr="008844F9">
        <w:t>Over these last eight months, I have offered to run an awful lot of things.</w:t>
      </w:r>
    </w:p>
    <w:p w:rsidR="00DC6E58" w:rsidRPr="008844F9" w:rsidP="00F47EB9">
      <w:pPr>
        <w:pStyle w:val="Remark"/>
      </w:pPr>
      <w:r w:rsidRPr="008844F9">
        <w:rPr>
          <w:b/>
        </w:rPr>
        <w:t>Chair:</w:t>
      </w:r>
      <w:r w:rsidRPr="008844F9">
        <w:t xml:space="preserve"> This </w:t>
      </w:r>
      <w:r w:rsidR="00726A4E">
        <w:t xml:space="preserve">has suddenly got </w:t>
      </w:r>
      <w:r w:rsidRPr="008844F9">
        <w:t>very, very interesting indeed</w:t>
      </w:r>
      <w:r w:rsidR="00726A4E">
        <w:t>,</w:t>
      </w:r>
      <w:r w:rsidRPr="008844F9">
        <w:t xml:space="preserve"> because</w:t>
      </w:r>
      <w:r w:rsidR="00726A4E">
        <w:t xml:space="preserve"> this is</w:t>
      </w:r>
      <w:r w:rsidRPr="008844F9">
        <w:t xml:space="preserve"> what we are trying to tease out</w:t>
      </w:r>
      <w:r w:rsidR="00726A4E">
        <w:t>.</w:t>
      </w:r>
      <w:r w:rsidRPr="008844F9">
        <w:t xml:space="preserve"> </w:t>
      </w:r>
      <w:r w:rsidRPr="008844F9" w:rsidR="00726A4E">
        <w:t xml:space="preserve">We </w:t>
      </w:r>
      <w:r w:rsidRPr="008844F9">
        <w:t>have this fantastic asset, and we join with you in praising what our Armed Forces can do, but they have not been utilised to their full capacity.</w:t>
      </w:r>
      <w:r>
        <w:t xml:space="preserve"> </w:t>
      </w:r>
      <w:r w:rsidRPr="008844F9">
        <w:t xml:space="preserve">The </w:t>
      </w:r>
      <w:r w:rsidRPr="008844F9" w:rsidR="00726A4E">
        <w:t xml:space="preserve">test and trace </w:t>
      </w:r>
      <w:r w:rsidRPr="008844F9">
        <w:t>system is a great example, or one of many.</w:t>
      </w:r>
      <w:r>
        <w:t xml:space="preserve"> </w:t>
      </w:r>
      <w:r w:rsidRPr="008844F9">
        <w:t xml:space="preserve">It is a bit like </w:t>
      </w:r>
      <w:r w:rsidR="00726A4E">
        <w:t>No. 10</w:t>
      </w:r>
      <w:r w:rsidRPr="008844F9">
        <w:t xml:space="preserve"> playing golf and having the woods in </w:t>
      </w:r>
      <w:r w:rsidR="00726A4E">
        <w:t>its</w:t>
      </w:r>
      <w:r w:rsidRPr="008844F9">
        <w:t xml:space="preserve"> golf bag but never utilising them because </w:t>
      </w:r>
      <w:r w:rsidR="00726A4E">
        <w:t>it</w:t>
      </w:r>
      <w:r w:rsidRPr="008844F9">
        <w:t xml:space="preserve"> do</w:t>
      </w:r>
      <w:r w:rsidR="00726A4E">
        <w:t>es</w:t>
      </w:r>
      <w:r w:rsidRPr="008844F9">
        <w:t xml:space="preserve"> not understand them.</w:t>
      </w:r>
      <w:r>
        <w:t xml:space="preserve"> </w:t>
      </w:r>
      <w:r w:rsidRPr="008844F9">
        <w:t>That is, I am afraid, the analogy that seems to be developing here.</w:t>
      </w:r>
      <w:r>
        <w:t xml:space="preserve"> </w:t>
      </w:r>
    </w:p>
    <w:p w:rsidR="00DC6E58" w:rsidRPr="008844F9" w:rsidP="00DC6E58">
      <w:pPr>
        <w:pStyle w:val="Question"/>
        <w:numPr>
          <w:ilvl w:val="0"/>
          <w:numId w:val="9"/>
        </w:numPr>
      </w:pPr>
      <w:r w:rsidRPr="008844F9">
        <w:rPr>
          <w:b/>
        </w:rPr>
        <w:t>Derek Twigg:</w:t>
      </w:r>
      <w:r w:rsidRPr="008844F9">
        <w:t xml:space="preserve"> Again, did you actually offer to run the </w:t>
      </w:r>
      <w:r w:rsidRPr="008844F9" w:rsidR="00726A4E">
        <w:t xml:space="preserve">test and trace </w:t>
      </w:r>
      <w:r w:rsidRPr="008844F9">
        <w:t>system?</w:t>
      </w:r>
    </w:p>
    <w:p w:rsidR="00DC6E58" w:rsidRPr="008844F9" w:rsidP="00DC6E58">
      <w:pPr>
        <w:pStyle w:val="Answer"/>
      </w:pPr>
      <w:r w:rsidRPr="00DC6E58">
        <w:rPr>
          <w:b/>
          <w:i/>
        </w:rPr>
        <w:t>Ben Wallace:</w:t>
      </w:r>
      <w:r w:rsidRPr="008844F9">
        <w:rPr>
          <w:b/>
        </w:rPr>
        <w:t xml:space="preserve"> </w:t>
      </w:r>
      <w:r w:rsidRPr="008844F9">
        <w:t xml:space="preserve">As I said at the beginning of this, there has not been a </w:t>
      </w:r>
      <w:r w:rsidRPr="008844F9" w:rsidR="00726A4E">
        <w:t xml:space="preserve">Cabinet </w:t>
      </w:r>
      <w:r w:rsidRPr="008844F9">
        <w:t xml:space="preserve">where I have not offered to the </w:t>
      </w:r>
      <w:r w:rsidRPr="008844F9" w:rsidR="00726A4E">
        <w:t xml:space="preserve">Cabinet </w:t>
      </w:r>
      <w:r w:rsidRPr="008844F9">
        <w:t>that we are here to help.</w:t>
      </w:r>
      <w:r>
        <w:t xml:space="preserve"> </w:t>
      </w:r>
      <w:r w:rsidRPr="008844F9">
        <w:t xml:space="preserve">There has not been a week or a fortnight where I have not been in touch </w:t>
      </w:r>
      <w:r w:rsidRPr="008844F9">
        <w:t>with the Health Secretary or others offering to provide assistance.</w:t>
      </w:r>
      <w:r>
        <w:t xml:space="preserve"> </w:t>
      </w:r>
      <w:r w:rsidRPr="008844F9">
        <w:t>My colleagues and senior officials all know that we are here to help</w:t>
      </w:r>
      <w:r w:rsidR="009958CA">
        <w:t>,</w:t>
      </w:r>
      <w:r w:rsidRPr="008844F9">
        <w:t xml:space="preserve"> and we will help.</w:t>
      </w:r>
      <w:r>
        <w:t xml:space="preserve"> </w:t>
      </w:r>
      <w:r w:rsidRPr="008844F9">
        <w:t>It is a subjective view about whether we could have done it better.</w:t>
      </w:r>
      <w:r>
        <w:t xml:space="preserve"> </w:t>
      </w:r>
      <w:r w:rsidRPr="008844F9">
        <w:t>Only time and retrospective inquiry will tell about whether somebody else could have done something better.</w:t>
      </w:r>
      <w:r>
        <w:t xml:space="preserve"> </w:t>
      </w:r>
      <w:r w:rsidRPr="008844F9">
        <w:t>That is the key.</w:t>
      </w:r>
      <w:r>
        <w:t xml:space="preserve"> </w:t>
      </w:r>
      <w:r w:rsidRPr="008844F9">
        <w:t>Let us remember</w:t>
      </w:r>
      <w:r w:rsidR="00726A4E">
        <w:t xml:space="preserve"> that</w:t>
      </w:r>
      <w:r w:rsidRPr="008844F9">
        <w:t xml:space="preserve"> we are dwarfed by the s</w:t>
      </w:r>
      <w:r w:rsidR="00726A4E">
        <w:t>cale of the NHS and the million</w:t>
      </w:r>
      <w:r w:rsidR="00726A4E">
        <w:noBreakHyphen/>
      </w:r>
      <w:r w:rsidRPr="008844F9">
        <w:t>plus workers in the NHS.</w:t>
      </w:r>
      <w:r>
        <w:t xml:space="preserve"> </w:t>
      </w:r>
      <w:r w:rsidRPr="008844F9">
        <w:t>The sense that there were no other people out there perfectly capable of helping is wrong.</w:t>
      </w:r>
      <w:r>
        <w:t xml:space="preserve"> </w:t>
      </w:r>
    </w:p>
    <w:p w:rsidR="00DC6E58" w:rsidRPr="008844F9" w:rsidP="00DC6E58">
      <w:pPr>
        <w:pStyle w:val="Question"/>
        <w:numPr>
          <w:ilvl w:val="0"/>
          <w:numId w:val="9"/>
        </w:numPr>
      </w:pPr>
      <w:r w:rsidRPr="008844F9">
        <w:rPr>
          <w:b/>
        </w:rPr>
        <w:t>Derek Twigg:</w:t>
      </w:r>
      <w:r w:rsidRPr="008844F9">
        <w:t xml:space="preserve"> But it costs a lot of money to pay consultants.</w:t>
      </w:r>
      <w:r>
        <w:t xml:space="preserve"> </w:t>
      </w:r>
    </w:p>
    <w:p w:rsidR="00DC6E58" w:rsidRPr="008844F9" w:rsidP="00DC6E58">
      <w:pPr>
        <w:pStyle w:val="Answer"/>
      </w:pPr>
      <w:r w:rsidRPr="00DC6E58">
        <w:rPr>
          <w:b/>
          <w:i/>
        </w:rPr>
        <w:t>Ben Wallace:</w:t>
      </w:r>
      <w:r w:rsidRPr="008844F9">
        <w:rPr>
          <w:b/>
        </w:rPr>
        <w:t xml:space="preserve"> </w:t>
      </w:r>
      <w:r w:rsidRPr="008844F9">
        <w:t>Those contractual decisions about what</w:t>
      </w:r>
      <w:r w:rsidR="00283B8F">
        <w:t xml:space="preserve"> the Government do</w:t>
      </w:r>
      <w:r w:rsidRPr="008844F9">
        <w:t>—</w:t>
      </w:r>
    </w:p>
    <w:p w:rsidR="00DC6E58" w:rsidRPr="008844F9" w:rsidP="00DC6E58">
      <w:pPr>
        <w:pStyle w:val="Question"/>
        <w:numPr>
          <w:ilvl w:val="0"/>
          <w:numId w:val="9"/>
        </w:numPr>
      </w:pPr>
      <w:r w:rsidRPr="008844F9">
        <w:rPr>
          <w:b/>
        </w:rPr>
        <w:t>Derek Twigg:</w:t>
      </w:r>
      <w:r w:rsidRPr="008844F9">
        <w:t xml:space="preserve"> I will go on</w:t>
      </w:r>
      <w:r w:rsidR="00283B8F">
        <w:t xml:space="preserve"> </w:t>
      </w:r>
      <w:r w:rsidRPr="008844F9">
        <w:t>to another question.</w:t>
      </w:r>
      <w:r>
        <w:t xml:space="preserve"> </w:t>
      </w:r>
      <w:r w:rsidRPr="008844F9">
        <w:t xml:space="preserve">You just referred to </w:t>
      </w:r>
      <w:r w:rsidR="00283B8F">
        <w:t xml:space="preserve">the </w:t>
      </w:r>
      <w:r w:rsidRPr="008844F9">
        <w:t>mass testing programme in Liverpool.</w:t>
      </w:r>
      <w:r>
        <w:t xml:space="preserve"> </w:t>
      </w:r>
      <w:r w:rsidRPr="008844F9">
        <w:t>Can I confirm for the record that there were 2,000 Armed Forces personnel there?</w:t>
      </w:r>
      <w:r>
        <w:t xml:space="preserve"> </w:t>
      </w:r>
      <w:r w:rsidRPr="008844F9">
        <w:t xml:space="preserve">Is that correct? </w:t>
      </w:r>
    </w:p>
    <w:p w:rsidR="00DC6E58" w:rsidRPr="008844F9" w:rsidP="00DC6E58">
      <w:pPr>
        <w:pStyle w:val="Answer"/>
      </w:pPr>
      <w:r w:rsidRPr="00DC6E58">
        <w:rPr>
          <w:b/>
          <w:i/>
        </w:rPr>
        <w:t>Ben Wallace:</w:t>
      </w:r>
      <w:r w:rsidRPr="008844F9">
        <w:rPr>
          <w:b/>
        </w:rPr>
        <w:t xml:space="preserve"> </w:t>
      </w:r>
      <w:r w:rsidRPr="008844F9">
        <w:t>Yes</w:t>
      </w:r>
      <w:r w:rsidR="00283B8F">
        <w:t>,</w:t>
      </w:r>
      <w:r>
        <w:t xml:space="preserve"> </w:t>
      </w:r>
      <w:r w:rsidRPr="008844F9">
        <w:t>I think there are over 2,000.</w:t>
      </w:r>
      <w:r>
        <w:t xml:space="preserve"> </w:t>
      </w:r>
    </w:p>
    <w:p w:rsidR="00DC6E58" w:rsidRPr="008844F9" w:rsidP="00DC6E58">
      <w:pPr>
        <w:pStyle w:val="Question"/>
        <w:numPr>
          <w:ilvl w:val="0"/>
          <w:numId w:val="9"/>
        </w:numPr>
      </w:pPr>
      <w:r w:rsidRPr="008844F9">
        <w:rPr>
          <w:b/>
        </w:rPr>
        <w:t>Derek Twigg:</w:t>
      </w:r>
      <w:r w:rsidRPr="008844F9">
        <w:t xml:space="preserve"> We are very grateful</w:t>
      </w:r>
      <w:r w:rsidR="009958CA">
        <w:t>,</w:t>
      </w:r>
      <w:r w:rsidRPr="008844F9">
        <w:t xml:space="preserve"> and I know people up there are very grateful for the work that our Armed Forces personnel have done there.</w:t>
      </w:r>
      <w:r>
        <w:t xml:space="preserve"> </w:t>
      </w:r>
      <w:r w:rsidRPr="008844F9">
        <w:t>What about your ability to cope if the programme was expanded to London or even</w:t>
      </w:r>
      <w:r w:rsidR="00283B8F">
        <w:t>,</w:t>
      </w:r>
      <w:r w:rsidRPr="008844F9">
        <w:t xml:space="preserve"> possibly</w:t>
      </w:r>
      <w:r w:rsidR="00283B8F">
        <w:t>,</w:t>
      </w:r>
      <w:r w:rsidRPr="008844F9">
        <w:t xml:space="preserve"> all the major cities?</w:t>
      </w:r>
      <w:r>
        <w:t xml:space="preserve"> </w:t>
      </w:r>
    </w:p>
    <w:p w:rsidR="00DC6E58" w:rsidRPr="008844F9" w:rsidP="00DC6E58">
      <w:pPr>
        <w:pStyle w:val="Answer"/>
      </w:pPr>
      <w:r w:rsidRPr="00DC6E58">
        <w:rPr>
          <w:b/>
          <w:i/>
        </w:rPr>
        <w:t>Ben Wallace:</w:t>
      </w:r>
      <w:r w:rsidRPr="008844F9">
        <w:rPr>
          <w:b/>
        </w:rPr>
        <w:t xml:space="preserve"> </w:t>
      </w:r>
      <w:r w:rsidRPr="008844F9">
        <w:t>I am just trying to look to get you the exact testing in Liverpool.</w:t>
      </w:r>
      <w:r>
        <w:t xml:space="preserve"> </w:t>
      </w:r>
      <w:r w:rsidRPr="008844F9" w:rsidR="00283B8F">
        <w:t xml:space="preserve">In </w:t>
      </w:r>
      <w:r w:rsidRPr="008844F9">
        <w:t>Liverpool, in the last 24 hours</w:t>
      </w:r>
      <w:r w:rsidR="00283B8F">
        <w:t>,</w:t>
      </w:r>
      <w:r w:rsidRPr="008844F9">
        <w:t xml:space="preserve"> we have delivered 11,130 tests but our testing capacity is about 38,000.</w:t>
      </w:r>
      <w:r>
        <w:t xml:space="preserve"> </w:t>
      </w:r>
      <w:r w:rsidRPr="008844F9">
        <w:t>That is the current gap.</w:t>
      </w:r>
      <w:r>
        <w:t xml:space="preserve"> </w:t>
      </w:r>
      <w:r w:rsidRPr="008844F9">
        <w:t>I am a Lancashire MP and the greatest thing is</w:t>
      </w:r>
      <w:r w:rsidR="00283B8F">
        <w:t xml:space="preserve"> that</w:t>
      </w:r>
      <w:r w:rsidRPr="008844F9">
        <w:t xml:space="preserve"> I work very well with Joe Anderson.</w:t>
      </w:r>
      <w:r>
        <w:t xml:space="preserve"> </w:t>
      </w:r>
      <w:r w:rsidRPr="008844F9">
        <w:t xml:space="preserve">I live up in the </w:t>
      </w:r>
      <w:r w:rsidRPr="008844F9" w:rsidR="00283B8F">
        <w:t>north</w:t>
      </w:r>
      <w:r w:rsidR="00283B8F">
        <w:noBreakHyphen/>
      </w:r>
      <w:r w:rsidRPr="008844F9" w:rsidR="00283B8F">
        <w:t xml:space="preserve">west </w:t>
      </w:r>
      <w:r w:rsidRPr="008844F9">
        <w:t xml:space="preserve">and it was great to see that we delivered a really good package when local government, national </w:t>
      </w:r>
      <w:r w:rsidRPr="008844F9" w:rsidR="00283B8F">
        <w:t>Government</w:t>
      </w:r>
      <w:r w:rsidRPr="008844F9">
        <w:t>, the Armed Forces and volunteers worked together.</w:t>
      </w:r>
      <w:r>
        <w:t xml:space="preserve"> </w:t>
      </w:r>
      <w:r w:rsidRPr="008844F9">
        <w:t>We still stand by to do even more in Liverpool if they need it.</w:t>
      </w:r>
      <w:r>
        <w:t xml:space="preserve"> </w:t>
      </w:r>
      <w:r w:rsidRPr="008844F9">
        <w:t>For me and you, I cannot wait to help Liverpool out of lockdown.</w:t>
      </w:r>
      <w:r>
        <w:t xml:space="preserve"> </w:t>
      </w:r>
      <w:r w:rsidRPr="008844F9">
        <w:t>We want to get the economy going and people back.</w:t>
      </w:r>
      <w:r>
        <w:t xml:space="preserve"> </w:t>
      </w:r>
      <w:r w:rsidRPr="008844F9">
        <w:t>That has been good.</w:t>
      </w:r>
      <w:r>
        <w:t xml:space="preserve"> </w:t>
      </w:r>
    </w:p>
    <w:p w:rsidR="00DC6E58" w:rsidRPr="008844F9" w:rsidP="00DC6E58">
      <w:pPr>
        <w:pStyle w:val="Answer"/>
      </w:pPr>
      <w:r w:rsidRPr="008844F9">
        <w:t>The simple limit on our ambitions and our capability is the size of the Armed Forces.</w:t>
      </w:r>
      <w:r>
        <w:t xml:space="preserve"> </w:t>
      </w:r>
      <w:r w:rsidRPr="008844F9">
        <w:t xml:space="preserve">Could I do a Liverpool </w:t>
      </w:r>
      <w:r w:rsidR="009958CA">
        <w:t xml:space="preserve">roll-out </w:t>
      </w:r>
      <w:r w:rsidRPr="008844F9">
        <w:t>tomorrow across the whole of the UK?</w:t>
      </w:r>
      <w:r>
        <w:t xml:space="preserve"> </w:t>
      </w:r>
      <w:r w:rsidRPr="008844F9">
        <w:t>No.</w:t>
      </w:r>
      <w:r>
        <w:t xml:space="preserve"> </w:t>
      </w:r>
      <w:r w:rsidRPr="008844F9">
        <w:t>I do not have that many people to cover that population.</w:t>
      </w:r>
      <w:r>
        <w:t xml:space="preserve"> </w:t>
      </w:r>
      <w:r w:rsidRPr="008844F9">
        <w:t>That is why it is really important to import lessons learned to find out how we can replicate what we have learned in Liverpool</w:t>
      </w:r>
      <w:r w:rsidR="00283B8F">
        <w:t>,</w:t>
      </w:r>
      <w:r w:rsidRPr="008844F9">
        <w:t xml:space="preserve"> but at a scale that may</w:t>
      </w:r>
      <w:r w:rsidR="00283B8F">
        <w:t xml:space="preserve"> </w:t>
      </w:r>
      <w:r w:rsidRPr="008844F9">
        <w:t>be required of us.</w:t>
      </w:r>
      <w:r>
        <w:t xml:space="preserve"> </w:t>
      </w:r>
      <w:r w:rsidRPr="008844F9">
        <w:t xml:space="preserve">I mentioned earlier about things like post and using Rubicon, veterans and other </w:t>
      </w:r>
      <w:r w:rsidRPr="008844F9" w:rsidR="00283B8F">
        <w:t xml:space="preserve">local </w:t>
      </w:r>
      <w:r w:rsidRPr="008844F9">
        <w:t>volunteers to help, but</w:t>
      </w:r>
      <w:r w:rsidR="00283B8F">
        <w:t>,</w:t>
      </w:r>
      <w:r w:rsidRPr="008844F9">
        <w:t xml:space="preserve"> no, we could not do it en masse at that scale because of the size of our Armed Forces.</w:t>
      </w:r>
      <w:r>
        <w:t xml:space="preserve"> </w:t>
      </w:r>
    </w:p>
    <w:p w:rsidR="00DC6E58" w:rsidRPr="008844F9" w:rsidP="00DC6E58">
      <w:pPr>
        <w:pStyle w:val="Question"/>
        <w:numPr>
          <w:ilvl w:val="0"/>
          <w:numId w:val="9"/>
        </w:numPr>
      </w:pPr>
      <w:r w:rsidRPr="008844F9">
        <w:rPr>
          <w:b/>
        </w:rPr>
        <w:t>Derek Twigg:</w:t>
      </w:r>
      <w:r w:rsidRPr="008844F9">
        <w:t xml:space="preserve"> </w:t>
      </w:r>
      <w:r w:rsidRPr="008844F9" w:rsidR="00283B8F">
        <w:t xml:space="preserve">You </w:t>
      </w:r>
      <w:r w:rsidRPr="008844F9">
        <w:t xml:space="preserve">are </w:t>
      </w:r>
      <w:r w:rsidR="00283B8F">
        <w:t>helping</w:t>
      </w:r>
      <w:r w:rsidRPr="008844F9">
        <w:t xml:space="preserve"> to prepare for the vaccine programme. </w:t>
      </w:r>
    </w:p>
    <w:p w:rsidR="00DC6E58" w:rsidRPr="008844F9" w:rsidP="00DC6E58">
      <w:pPr>
        <w:pStyle w:val="Answer"/>
      </w:pPr>
      <w:r w:rsidRPr="00DC6E58">
        <w:rPr>
          <w:b/>
          <w:i/>
        </w:rPr>
        <w:t>Ben Wallace:</w:t>
      </w:r>
      <w:r w:rsidRPr="008844F9">
        <w:rPr>
          <w:b/>
        </w:rPr>
        <w:t xml:space="preserve"> </w:t>
      </w:r>
      <w:r w:rsidRPr="008844F9">
        <w:t>Yes, we are.</w:t>
      </w:r>
      <w:r>
        <w:t xml:space="preserve"> </w:t>
      </w:r>
      <w:r w:rsidRPr="008844F9">
        <w:t>I can tell you how many are working in the vaccine place.</w:t>
      </w:r>
      <w:r>
        <w:t xml:space="preserve"> </w:t>
      </w:r>
      <w:r w:rsidRPr="008844F9">
        <w:t>Eight MACAs are open at the moment for vaccines.</w:t>
      </w:r>
      <w:r>
        <w:t xml:space="preserve"> </w:t>
      </w:r>
      <w:r w:rsidRPr="008844F9">
        <w:t>We have 59 persons working in the vaccine taskforce</w:t>
      </w:r>
      <w:r w:rsidR="00283B8F">
        <w:t>,</w:t>
      </w:r>
      <w:r w:rsidRPr="008844F9">
        <w:t xml:space="preserve"> which will obviously </w:t>
      </w:r>
      <w:r w:rsidRPr="008844F9">
        <w:t>convert in the action into many, many more.</w:t>
      </w:r>
      <w:r>
        <w:t xml:space="preserve"> </w:t>
      </w:r>
      <w:r w:rsidRPr="008844F9">
        <w:t>I do not know the exact figure of how many we think in the first draft.</w:t>
      </w:r>
    </w:p>
    <w:p w:rsidR="00DC6E58" w:rsidRPr="008844F9" w:rsidP="00DC6E58">
      <w:pPr>
        <w:pStyle w:val="Answer"/>
      </w:pPr>
      <w:r>
        <w:rPr>
          <w:b/>
          <w:i/>
        </w:rPr>
        <w:t>Charles Stickland:</w:t>
      </w:r>
      <w:r w:rsidRPr="008844F9">
        <w:rPr>
          <w:b/>
        </w:rPr>
        <w:t xml:space="preserve"> </w:t>
      </w:r>
      <w:r w:rsidRPr="008844F9">
        <w:t>To be honest, we are still doing the for</w:t>
      </w:r>
      <w:r w:rsidR="00283B8F">
        <w:t>c</w:t>
      </w:r>
      <w:r w:rsidRPr="008844F9">
        <w:t>e-sensing and understanding of the manpower delta.</w:t>
      </w:r>
      <w:r>
        <w:t xml:space="preserve"> </w:t>
      </w:r>
      <w:r w:rsidRPr="008844F9">
        <w:t xml:space="preserve">It is at that level of maturity that we are working with the structure and the </w:t>
      </w:r>
      <w:r w:rsidR="009958CA">
        <w:t>roll-out</w:t>
      </w:r>
      <w:r w:rsidR="00283B8F">
        <w:t>,</w:t>
      </w:r>
      <w:r w:rsidRPr="008844F9">
        <w:t xml:space="preserve"> and making sure that, as I said before, much of the distribution is done by third-party contractors and existing systems.</w:t>
      </w:r>
      <w:r>
        <w:t xml:space="preserve"> </w:t>
      </w:r>
      <w:r w:rsidRPr="008844F9">
        <w:t>We are trying to work out what that manpower delta is where we need to help.</w:t>
      </w:r>
      <w:r>
        <w:t xml:space="preserve"> </w:t>
      </w:r>
      <w:r w:rsidRPr="008844F9">
        <w:t>That is ongoing work.</w:t>
      </w:r>
      <w:r>
        <w:t xml:space="preserve"> </w:t>
      </w:r>
    </w:p>
    <w:p w:rsidR="00DC6E58" w:rsidRPr="008844F9" w:rsidP="00DB1F5B">
      <w:pPr>
        <w:pStyle w:val="Question"/>
      </w:pPr>
      <w:r w:rsidRPr="008844F9">
        <w:rPr>
          <w:b/>
        </w:rPr>
        <w:t>Martin Docherty-Hughes:</w:t>
      </w:r>
      <w:r w:rsidR="00DB1F5B">
        <w:t xml:space="preserve"> I have to say that</w:t>
      </w:r>
      <w:r w:rsidRPr="008844F9">
        <w:t xml:space="preserve"> some of this conversation</w:t>
      </w:r>
      <w:r w:rsidR="00DB1F5B">
        <w:t>,</w:t>
      </w:r>
      <w:r w:rsidRPr="008844F9">
        <w:t xml:space="preserve"> </w:t>
      </w:r>
      <w:r w:rsidR="00DB1F5B">
        <w:t xml:space="preserve">in </w:t>
      </w:r>
      <w:r w:rsidRPr="008844F9">
        <w:t>the way it is going</w:t>
      </w:r>
      <w:r w:rsidR="00DB1F5B">
        <w:t>,</w:t>
      </w:r>
      <w:r w:rsidRPr="008844F9">
        <w:t xml:space="preserve"> feels as though we are trying to create </w:t>
      </w:r>
      <w:r w:rsidRPr="00DB1F5B" w:rsidR="00DB1F5B">
        <w:t>Totaljobs</w:t>
      </w:r>
      <w:r w:rsidRPr="008844F9">
        <w:t xml:space="preserve"> for the Armed Forces.</w:t>
      </w:r>
      <w:r>
        <w:t xml:space="preserve"> </w:t>
      </w:r>
      <w:r w:rsidRPr="008844F9">
        <w:t xml:space="preserve">They will be bringing back the Green Goddess and </w:t>
      </w:r>
      <w:r w:rsidR="00DB1F5B">
        <w:t xml:space="preserve">being asked </w:t>
      </w:r>
      <w:r w:rsidRPr="008844F9">
        <w:t>to empty the bins next.</w:t>
      </w:r>
      <w:r>
        <w:t xml:space="preserve"> </w:t>
      </w:r>
      <w:r w:rsidRPr="008844F9">
        <w:t>That is not where we want to go.</w:t>
      </w:r>
      <w:r>
        <w:t xml:space="preserve"> </w:t>
      </w:r>
      <w:r w:rsidRPr="008844F9">
        <w:t>We want the Armed Forces to be doing the right job at the right time, led by the right people.</w:t>
      </w:r>
      <w:r>
        <w:t xml:space="preserve"> </w:t>
      </w:r>
    </w:p>
    <w:p w:rsidR="00DB1F5B" w:rsidP="00DC6E58">
      <w:pPr>
        <w:pStyle w:val="Question"/>
        <w:numPr>
          <w:ilvl w:val="0"/>
          <w:numId w:val="0"/>
        </w:numPr>
        <w:ind w:left="794"/>
      </w:pPr>
      <w:r w:rsidRPr="008844F9">
        <w:t xml:space="preserve">If we turn this question upside down, should </w:t>
      </w:r>
      <w:r>
        <w:t xml:space="preserve">this not </w:t>
      </w:r>
      <w:r w:rsidRPr="008844F9">
        <w:t>be seen as a public health matter and be led by public health professionals</w:t>
      </w:r>
      <w:r>
        <w:t>?</w:t>
      </w:r>
      <w:r>
        <w:t xml:space="preserve"> </w:t>
      </w:r>
      <w:r w:rsidRPr="008844F9">
        <w:t>If we look at the gold standard in terms of test and trace, it is Germany</w:t>
      </w:r>
      <w:r>
        <w:t>,</w:t>
      </w:r>
      <w:r w:rsidRPr="008844F9">
        <w:t xml:space="preserve"> and neither private consultants nor the </w:t>
      </w:r>
      <w:r w:rsidRPr="008844F9">
        <w:t xml:space="preserve">armed forces </w:t>
      </w:r>
      <w:r w:rsidRPr="008844F9">
        <w:t>are involved because the best people to be leading it are public health professionals.</w:t>
      </w:r>
      <w:r>
        <w:t xml:space="preserve"> </w:t>
      </w:r>
      <w:r w:rsidRPr="008844F9">
        <w:t xml:space="preserve">I am not saying that the Armed Forces or military should not be involved in the </w:t>
      </w:r>
      <w:r w:rsidR="009958CA">
        <w:t xml:space="preserve">roll-out and so on, </w:t>
      </w:r>
      <w:r w:rsidRPr="008844F9">
        <w:t>but it must be led from the top by public health professionals getting over the public health message.</w:t>
      </w:r>
      <w:r>
        <w:t xml:space="preserve"> </w:t>
      </w:r>
    </w:p>
    <w:p w:rsidR="00DC6E58" w:rsidRPr="008844F9" w:rsidP="00DC6E58">
      <w:pPr>
        <w:pStyle w:val="Question"/>
        <w:numPr>
          <w:ilvl w:val="0"/>
          <w:numId w:val="0"/>
        </w:numPr>
        <w:ind w:left="794"/>
      </w:pPr>
      <w:r w:rsidRPr="008844F9">
        <w:t>I think Derek is trying to make the point that, by allowing it to be led by private consultant</w:t>
      </w:r>
      <w:r w:rsidR="00DB1F5B">
        <w:t>s</w:t>
      </w:r>
      <w:r w:rsidRPr="008844F9">
        <w:t>, we are seeing vast wastes of money in terms of test and trace.</w:t>
      </w:r>
      <w:r>
        <w:t xml:space="preserve"> </w:t>
      </w:r>
      <w:r w:rsidRPr="008844F9">
        <w:t xml:space="preserve">I am not saying it is perfect, </w:t>
      </w:r>
      <w:r w:rsidR="00DB1F5B">
        <w:t xml:space="preserve">but </w:t>
      </w:r>
      <w:r w:rsidRPr="008844F9">
        <w:t>I know that in Scotland it is being led by NHS Scotland and not by private consultants.</w:t>
      </w:r>
      <w:r>
        <w:t xml:space="preserve"> </w:t>
      </w:r>
      <w:r w:rsidRPr="008844F9">
        <w:t xml:space="preserve">Should we be making sure that it is public health professionals </w:t>
      </w:r>
      <w:r w:rsidR="00DB1F5B">
        <w:t>who</w:t>
      </w:r>
      <w:r w:rsidRPr="008844F9">
        <w:t xml:space="preserve"> are leading on test and trace?</w:t>
      </w:r>
      <w:r>
        <w:t xml:space="preserve"> </w:t>
      </w:r>
    </w:p>
    <w:p w:rsidR="00DC6E58" w:rsidRPr="008844F9" w:rsidP="00DC6E58">
      <w:pPr>
        <w:pStyle w:val="Answer"/>
      </w:pPr>
      <w:r w:rsidRPr="00DC6E58">
        <w:rPr>
          <w:b/>
          <w:i/>
        </w:rPr>
        <w:t>Ben Wallace:</w:t>
      </w:r>
      <w:r w:rsidRPr="008844F9">
        <w:rPr>
          <w:b/>
        </w:rPr>
        <w:t xml:space="preserve"> </w:t>
      </w:r>
      <w:r w:rsidR="00DB1F5B">
        <w:t>To</w:t>
      </w:r>
      <w:r w:rsidRPr="008844F9">
        <w:t xml:space="preserve"> follow</w:t>
      </w:r>
      <w:r w:rsidR="00DB1F5B">
        <w:t xml:space="preserve"> on</w:t>
      </w:r>
      <w:r w:rsidRPr="008844F9">
        <w:t xml:space="preserve"> from Derek’s point about mass testing, the model we are exploring is letting the public health leads shape how they want to achieve mass testing.</w:t>
      </w:r>
      <w:r>
        <w:t xml:space="preserve"> </w:t>
      </w:r>
      <w:r w:rsidRPr="008844F9">
        <w:t>Funnily enough, in Liverpool, the other person I missed out when I said we have enjoyed working very closely with</w:t>
      </w:r>
      <w:r w:rsidR="00DB1F5B">
        <w:t xml:space="preserve"> them</w:t>
      </w:r>
      <w:r w:rsidRPr="008844F9">
        <w:t xml:space="preserve"> was the public health director, Mr Ashworth, an excellent individual who is working alongside Joe Anderson and our </w:t>
      </w:r>
      <w:r w:rsidR="009958CA">
        <w:t>B</w:t>
      </w:r>
      <w:r w:rsidRPr="008844F9">
        <w:t>rigadier Joe Fossey to shape that response.</w:t>
      </w:r>
      <w:r>
        <w:t xml:space="preserve"> </w:t>
      </w:r>
      <w:r w:rsidRPr="008844F9">
        <w:t xml:space="preserve">One </w:t>
      </w:r>
      <w:r w:rsidR="00DB1F5B">
        <w:t>lesson</w:t>
      </w:r>
      <w:r w:rsidRPr="008844F9">
        <w:t xml:space="preserve"> we learned from Salisbury is </w:t>
      </w:r>
      <w:r w:rsidR="00DB1F5B">
        <w:t xml:space="preserve">that </w:t>
      </w:r>
      <w:r w:rsidRPr="008844F9">
        <w:t xml:space="preserve">public health directors are very, very important, both </w:t>
      </w:r>
      <w:r w:rsidRPr="008844F9" w:rsidR="00DB1F5B">
        <w:t xml:space="preserve">locally </w:t>
      </w:r>
      <w:r w:rsidR="00DB1F5B">
        <w:t xml:space="preserve">and </w:t>
      </w:r>
      <w:r w:rsidRPr="008844F9">
        <w:t>nationally, in dealing with this type of thing.</w:t>
      </w:r>
      <w:r>
        <w:t xml:space="preserve"> </w:t>
      </w:r>
    </w:p>
    <w:p w:rsidR="00DC6E58" w:rsidRPr="008844F9" w:rsidP="00DC6E58">
      <w:pPr>
        <w:pStyle w:val="Question"/>
        <w:numPr>
          <w:ilvl w:val="0"/>
          <w:numId w:val="9"/>
        </w:numPr>
      </w:pPr>
      <w:r w:rsidRPr="008844F9">
        <w:rPr>
          <w:b/>
        </w:rPr>
        <w:t>Sarah Atherton:</w:t>
      </w:r>
      <w:r w:rsidRPr="008844F9">
        <w:t xml:space="preserve"> </w:t>
      </w:r>
      <w:r w:rsidR="00DB1F5B">
        <w:t>While</w:t>
      </w:r>
      <w:r w:rsidRPr="008844F9">
        <w:t xml:space="preserve"> we are on subject of vaccines, are some defence personnel going to be </w:t>
      </w:r>
      <w:r w:rsidR="00DC7A3B">
        <w:t xml:space="preserve">given </w:t>
      </w:r>
      <w:r w:rsidRPr="008844F9">
        <w:t>priority for the vaccine?</w:t>
      </w:r>
      <w:r>
        <w:t xml:space="preserve"> </w:t>
      </w:r>
      <w:r w:rsidRPr="008844F9">
        <w:t>I am thinking about submarine crew.</w:t>
      </w:r>
      <w:r>
        <w:t xml:space="preserve"> </w:t>
      </w:r>
    </w:p>
    <w:p w:rsidR="00DC6E58" w:rsidRPr="008844F9" w:rsidP="00DC6E58">
      <w:pPr>
        <w:pStyle w:val="Answer"/>
      </w:pPr>
      <w:r>
        <w:rPr>
          <w:b/>
          <w:i/>
        </w:rPr>
        <w:t>Charles Stickland:</w:t>
      </w:r>
      <w:r w:rsidRPr="008844F9">
        <w:rPr>
          <w:b/>
        </w:rPr>
        <w:t xml:space="preserve"> </w:t>
      </w:r>
      <w:r w:rsidRPr="008844F9">
        <w:t>We have just started to do our prioritisation as to how it would play out.</w:t>
      </w:r>
      <w:r>
        <w:t xml:space="preserve"> </w:t>
      </w:r>
      <w:r w:rsidRPr="008844F9">
        <w:t xml:space="preserve">Interestingly, in terms of the priorities Government </w:t>
      </w:r>
      <w:r w:rsidR="00DC7A3B">
        <w:t>have</w:t>
      </w:r>
      <w:r w:rsidRPr="008844F9">
        <w:t xml:space="preserve"> set, we sit very, very low down</w:t>
      </w:r>
      <w:r w:rsidR="00DC7A3B">
        <w:t>,</w:t>
      </w:r>
      <w:r w:rsidRPr="008844F9">
        <w:t xml:space="preserve"> because this should be about doctors and the most vulnerable.</w:t>
      </w:r>
      <w:r>
        <w:t xml:space="preserve"> </w:t>
      </w:r>
      <w:r w:rsidRPr="008844F9">
        <w:t>Because of the way the vaccines work, in many respects they are not stopping you getting it.</w:t>
      </w:r>
      <w:r>
        <w:t xml:space="preserve"> </w:t>
      </w:r>
      <w:r w:rsidRPr="008844F9">
        <w:t xml:space="preserve">They are </w:t>
      </w:r>
      <w:r w:rsidRPr="008844F9">
        <w:t>stopping the symptoms killing you. It is making sure that those cohorts of health workers and the most vulnerable come as the highest priority.</w:t>
      </w:r>
      <w:r>
        <w:t xml:space="preserve"> </w:t>
      </w:r>
      <w:r w:rsidRPr="008844F9">
        <w:t>We will put in our requests for where we th</w:t>
      </w:r>
      <w:r w:rsidR="00DC7A3B">
        <w:t>ink defence should have vaccinations,</w:t>
      </w:r>
      <w:r w:rsidRPr="008844F9">
        <w:t xml:space="preserve"> but we are also being very honest that we are generally a relatively young, fit and vibrant group of people </w:t>
      </w:r>
      <w:r w:rsidR="00DC7A3B">
        <w:t>who</w:t>
      </w:r>
      <w:r w:rsidRPr="008844F9">
        <w:t xml:space="preserve"> can manage it in a different way.</w:t>
      </w:r>
      <w:r>
        <w:t xml:space="preserve"> </w:t>
      </w:r>
      <w:r w:rsidRPr="008844F9">
        <w:t>That is the first point.</w:t>
      </w:r>
      <w:r>
        <w:t xml:space="preserve"> </w:t>
      </w:r>
      <w:r w:rsidRPr="008844F9">
        <w:t>We will be low down the priority, rightly so, in relation to the vulnerable and other key workers.</w:t>
      </w:r>
      <w:r>
        <w:t xml:space="preserve"> </w:t>
      </w:r>
    </w:p>
    <w:p w:rsidR="00082E77" w:rsidP="00DC6E58">
      <w:pPr>
        <w:pStyle w:val="Answer"/>
      </w:pPr>
      <w:r w:rsidRPr="008844F9">
        <w:t>The second point is what we are doing internal to defence.</w:t>
      </w:r>
      <w:r>
        <w:t xml:space="preserve"> </w:t>
      </w:r>
      <w:r w:rsidRPr="008844F9">
        <w:t>We are doing our own pilots of how we can use the lateral flow testing to survey our populations.</w:t>
      </w:r>
      <w:r>
        <w:t xml:space="preserve"> </w:t>
      </w:r>
      <w:r w:rsidRPr="008844F9">
        <w:t>For example, if we can test everybody at the gate of a training establishment, we can weed people out.</w:t>
      </w:r>
      <w:r>
        <w:t xml:space="preserve"> </w:t>
      </w:r>
      <w:r w:rsidRPr="008844F9">
        <w:t>They can go and isolate</w:t>
      </w:r>
      <w:r>
        <w:t>,</w:t>
      </w:r>
      <w:r w:rsidRPr="008844F9">
        <w:t xml:space="preserve"> and we can let the cohort get on with training.</w:t>
      </w:r>
      <w:r>
        <w:t xml:space="preserve"> </w:t>
      </w:r>
      <w:r w:rsidRPr="008844F9">
        <w:t>We are also at the forefront of the conversation about test to release.</w:t>
      </w:r>
      <w:r>
        <w:t xml:space="preserve"> </w:t>
      </w:r>
      <w:r w:rsidRPr="008844F9">
        <w:t>That might be somebody who has had a contact or who ha</w:t>
      </w:r>
      <w:r>
        <w:t>s</w:t>
      </w:r>
      <w:r w:rsidRPr="008844F9">
        <w:t xml:space="preserve"> come through a travel corridor.</w:t>
      </w:r>
      <w:r>
        <w:t xml:space="preserve"> </w:t>
      </w:r>
      <w:r w:rsidRPr="008844F9">
        <w:t>If you test them in a different way, you can get them back into the workplace quickly.</w:t>
      </w:r>
      <w:r>
        <w:t xml:space="preserve"> </w:t>
      </w:r>
    </w:p>
    <w:p w:rsidR="00DC6E58" w:rsidRPr="008844F9" w:rsidP="00DC6E58">
      <w:pPr>
        <w:pStyle w:val="Answer"/>
      </w:pPr>
      <w:r w:rsidRPr="008844F9">
        <w:t>We are working with Public Health England to work out how to do that.</w:t>
      </w:r>
      <w:r>
        <w:t xml:space="preserve"> </w:t>
      </w:r>
      <w:r w:rsidRPr="008844F9">
        <w:t>Those pilots to use a</w:t>
      </w:r>
      <w:r w:rsidR="00082E77">
        <w:t>symptomatic testing to support</w:t>
      </w:r>
      <w:r w:rsidRPr="008844F9">
        <w:t xml:space="preserve"> our surveyed population and</w:t>
      </w:r>
      <w:r w:rsidR="00082E77">
        <w:t xml:space="preserve"> get </w:t>
      </w:r>
      <w:r w:rsidRPr="008844F9">
        <w:t>back in the game start on 8 December.</w:t>
      </w:r>
      <w:r>
        <w:t xml:space="preserve"> </w:t>
      </w:r>
      <w:r w:rsidRPr="008844F9">
        <w:t>We feel that is probably more important for defence at this stage while others are taking the vaccine to start with.</w:t>
      </w:r>
      <w:r>
        <w:t xml:space="preserve"> </w:t>
      </w:r>
    </w:p>
    <w:p w:rsidR="00DC6E58" w:rsidRPr="008844F9" w:rsidP="00DC6E58">
      <w:pPr>
        <w:pStyle w:val="Question"/>
        <w:numPr>
          <w:ilvl w:val="0"/>
          <w:numId w:val="9"/>
        </w:numPr>
      </w:pPr>
      <w:r w:rsidRPr="008844F9">
        <w:rPr>
          <w:b/>
        </w:rPr>
        <w:t>Chair:</w:t>
      </w:r>
      <w:r w:rsidRPr="008844F9">
        <w:t xml:space="preserve"> </w:t>
      </w:r>
      <w:r w:rsidRPr="008844F9" w:rsidR="004B3072">
        <w:t xml:space="preserve">Can </w:t>
      </w:r>
      <w:r w:rsidRPr="008844F9">
        <w:t>I probe this a bit further?</w:t>
      </w:r>
      <w:r>
        <w:t xml:space="preserve"> </w:t>
      </w:r>
      <w:r w:rsidRPr="008844F9">
        <w:t>Have you had any outbreaks on</w:t>
      </w:r>
      <w:r w:rsidR="004B3072">
        <w:t xml:space="preserve"> </w:t>
      </w:r>
      <w:r w:rsidRPr="008844F9">
        <w:t>board any of the ships or at, let us say, Sandhurst?</w:t>
      </w:r>
      <w:r>
        <w:t xml:space="preserve"> </w:t>
      </w:r>
      <w:r w:rsidRPr="008844F9">
        <w:t>On what scale have you been affected by the pandemic?</w:t>
      </w:r>
    </w:p>
    <w:p w:rsidR="00DC6E58" w:rsidRPr="008844F9" w:rsidP="00DC6E58">
      <w:pPr>
        <w:pStyle w:val="Answer"/>
      </w:pPr>
      <w:r w:rsidRPr="00DC6E58">
        <w:rPr>
          <w:b/>
          <w:i/>
        </w:rPr>
        <w:t>Ben Wallace:</w:t>
      </w:r>
      <w:r w:rsidRPr="008844F9">
        <w:rPr>
          <w:b/>
        </w:rPr>
        <w:t xml:space="preserve"> </w:t>
      </w:r>
      <w:r w:rsidRPr="008844F9">
        <w:t>I can give you the figures.</w:t>
      </w:r>
      <w:r>
        <w:t xml:space="preserve"> </w:t>
      </w:r>
      <w:r w:rsidRPr="008844F9">
        <w:t>We have had outbreaks.</w:t>
      </w:r>
      <w:r>
        <w:t xml:space="preserve"> </w:t>
      </w:r>
      <w:r w:rsidRPr="008844F9">
        <w:t>Interestingly enough, some of our defence expertise has been very good on how to deal with it.</w:t>
      </w:r>
      <w:r>
        <w:t xml:space="preserve"> </w:t>
      </w:r>
      <w:r w:rsidRPr="008844F9">
        <w:t>We had an outbreak on a ship.</w:t>
      </w:r>
      <w:r>
        <w:t xml:space="preserve"> </w:t>
      </w:r>
      <w:r w:rsidRPr="008844F9">
        <w:t>They were isolated and dealt with properly.</w:t>
      </w:r>
      <w:r>
        <w:t xml:space="preserve"> </w:t>
      </w:r>
      <w:r w:rsidRPr="008844F9">
        <w:t xml:space="preserve">I can get you exact number of </w:t>
      </w:r>
      <w:r w:rsidR="00093C49">
        <w:t>MoD</w:t>
      </w:r>
      <w:r w:rsidRPr="008844F9">
        <w:t xml:space="preserve"> tested if that would help.</w:t>
      </w:r>
      <w:r>
        <w:t xml:space="preserve"> </w:t>
      </w:r>
      <w:r w:rsidRPr="008844F9">
        <w:t>I can give you figures.</w:t>
      </w:r>
      <w:r>
        <w:t xml:space="preserve"> </w:t>
      </w:r>
      <w:r w:rsidRPr="008844F9">
        <w:t>There have been 44,197 service personnel tested.</w:t>
      </w:r>
      <w:r>
        <w:t xml:space="preserve"> </w:t>
      </w:r>
      <w:r w:rsidRPr="008844F9">
        <w:t>The number of positive tests has been 1,197: 392 in the Navy, 611 in the Army and 194 in the RAF.</w:t>
      </w:r>
      <w:r>
        <w:t xml:space="preserve"> </w:t>
      </w:r>
      <w:r w:rsidRPr="008844F9">
        <w:t>Apart from only 85, all the rest have been in the UK.</w:t>
      </w:r>
      <w:r>
        <w:t xml:space="preserve"> </w:t>
      </w:r>
    </w:p>
    <w:p w:rsidR="00DC6E58" w:rsidRPr="008844F9" w:rsidP="00DC6E58">
      <w:pPr>
        <w:pStyle w:val="Answer"/>
      </w:pPr>
      <w:r w:rsidRPr="008844F9">
        <w:t>We have had them.</w:t>
      </w:r>
      <w:r>
        <w:t xml:space="preserve"> </w:t>
      </w:r>
      <w:r w:rsidRPr="008844F9">
        <w:t>They have been dealt with in accordance with the advice.</w:t>
      </w:r>
      <w:r>
        <w:t xml:space="preserve"> </w:t>
      </w:r>
      <w:r w:rsidRPr="008844F9">
        <w:t>They have been isolated.</w:t>
      </w:r>
      <w:r>
        <w:t xml:space="preserve"> </w:t>
      </w:r>
      <w:r w:rsidRPr="008844F9">
        <w:t xml:space="preserve">In some cases, we would do quarantine before </w:t>
      </w:r>
      <w:r w:rsidR="004B3072">
        <w:t>going on a deployment and testing</w:t>
      </w:r>
      <w:r w:rsidRPr="008844F9">
        <w:t xml:space="preserve"> throughout.</w:t>
      </w:r>
      <w:r>
        <w:t xml:space="preserve"> </w:t>
      </w:r>
      <w:r w:rsidRPr="008844F9">
        <w:t>If anything happened, they would be either taken off the ship if they could be or, if not, they were isolated.</w:t>
      </w:r>
      <w:r>
        <w:t xml:space="preserve"> </w:t>
      </w:r>
      <w:r w:rsidRPr="008844F9">
        <w:t>That slowed the spread or stopped the spread in many cases.</w:t>
      </w:r>
    </w:p>
    <w:p w:rsidR="00DC6E58" w:rsidRPr="008844F9" w:rsidP="00DC6E58">
      <w:pPr>
        <w:pStyle w:val="Question"/>
        <w:numPr>
          <w:ilvl w:val="0"/>
          <w:numId w:val="9"/>
        </w:numPr>
      </w:pPr>
      <w:r w:rsidRPr="008844F9">
        <w:rPr>
          <w:b/>
        </w:rPr>
        <w:t>Chair:</w:t>
      </w:r>
      <w:r w:rsidRPr="008844F9">
        <w:t xml:space="preserve"> Which ship was affected?</w:t>
      </w:r>
    </w:p>
    <w:p w:rsidR="00DC6E58" w:rsidRPr="008844F9" w:rsidP="00DC6E58">
      <w:pPr>
        <w:pStyle w:val="Answer"/>
      </w:pPr>
      <w:r>
        <w:rPr>
          <w:b/>
          <w:i/>
        </w:rPr>
        <w:t>Charles Stickland:</w:t>
      </w:r>
      <w:r w:rsidRPr="008844F9">
        <w:rPr>
          <w:b/>
        </w:rPr>
        <w:t xml:space="preserve"> </w:t>
      </w:r>
      <w:r w:rsidRPr="008844F9">
        <w:t xml:space="preserve"> The Queen Elizabeth and HMS Richmond</w:t>
      </w:r>
      <w:r w:rsidRPr="004B3072" w:rsidR="004B3072">
        <w:t xml:space="preserve"> </w:t>
      </w:r>
      <w:r w:rsidRPr="008844F9" w:rsidR="004B3072">
        <w:t>had some</w:t>
      </w:r>
      <w:r w:rsidRPr="008844F9">
        <w:t>.</w:t>
      </w:r>
      <w:r>
        <w:t xml:space="preserve"> </w:t>
      </w:r>
      <w:r w:rsidRPr="008844F9">
        <w:t>As the Secretary of State has articulated, we have taken outbreak management very seriously.</w:t>
      </w:r>
      <w:r>
        <w:t xml:space="preserve"> </w:t>
      </w:r>
      <w:r w:rsidRPr="008844F9">
        <w:t>We have used some of the technology and our combat biomedical technicians.</w:t>
      </w:r>
      <w:r>
        <w:t xml:space="preserve"> </w:t>
      </w:r>
      <w:r w:rsidRPr="008844F9">
        <w:t xml:space="preserve">We have put them on deploying ships </w:t>
      </w:r>
      <w:r w:rsidRPr="008844F9">
        <w:t>and they have a test capability.</w:t>
      </w:r>
      <w:r>
        <w:t xml:space="preserve"> </w:t>
      </w:r>
      <w:r w:rsidRPr="008844F9">
        <w:t>Very simply, on the carrier, we have had areas where we have said we are going to have an isolation facility.</w:t>
      </w:r>
      <w:r>
        <w:t xml:space="preserve"> </w:t>
      </w:r>
    </w:p>
    <w:p w:rsidR="00DC6E58" w:rsidRPr="008844F9" w:rsidP="00DC6E58">
      <w:pPr>
        <w:pStyle w:val="Question"/>
        <w:numPr>
          <w:ilvl w:val="0"/>
          <w:numId w:val="9"/>
        </w:numPr>
      </w:pPr>
      <w:r w:rsidRPr="008844F9">
        <w:rPr>
          <w:b/>
        </w:rPr>
        <w:t>Chair:</w:t>
      </w:r>
      <w:r w:rsidRPr="008844F9">
        <w:t xml:space="preserve"> Walk me through this on the carrier </w:t>
      </w:r>
      <w:r w:rsidR="004B3072">
        <w:t>it</w:t>
      </w:r>
      <w:r w:rsidRPr="008844F9">
        <w:t>self.</w:t>
      </w:r>
      <w:r>
        <w:t xml:space="preserve"> </w:t>
      </w:r>
      <w:r w:rsidRPr="008844F9">
        <w:t>The carrier departed.</w:t>
      </w:r>
      <w:r>
        <w:t xml:space="preserve"> </w:t>
      </w:r>
      <w:r w:rsidRPr="008844F9">
        <w:t>I presume it was moving into an operational environment or on exercise.</w:t>
      </w:r>
      <w:r>
        <w:t xml:space="preserve"> </w:t>
      </w:r>
    </w:p>
    <w:p w:rsidR="00DC6E58" w:rsidRPr="008844F9" w:rsidP="00DC6E58">
      <w:pPr>
        <w:pStyle w:val="Answer"/>
      </w:pPr>
      <w:r>
        <w:rPr>
          <w:b/>
          <w:i/>
        </w:rPr>
        <w:t>Charles Stickland:</w:t>
      </w:r>
      <w:r w:rsidRPr="008844F9">
        <w:rPr>
          <w:b/>
        </w:rPr>
        <w:t xml:space="preserve"> </w:t>
      </w:r>
      <w:r w:rsidRPr="008844F9">
        <w:t>On exercise, yes.</w:t>
      </w:r>
    </w:p>
    <w:p w:rsidR="00DC6E58" w:rsidRPr="008844F9" w:rsidP="00DC6E58">
      <w:pPr>
        <w:pStyle w:val="Question"/>
        <w:numPr>
          <w:ilvl w:val="0"/>
          <w:numId w:val="9"/>
        </w:numPr>
      </w:pPr>
      <w:r w:rsidRPr="008844F9">
        <w:rPr>
          <w:b/>
        </w:rPr>
        <w:t>Chair:</w:t>
      </w:r>
      <w:r w:rsidRPr="008844F9">
        <w:t xml:space="preserve"> I do not know what the crew is now.</w:t>
      </w:r>
      <w:r>
        <w:t xml:space="preserve"> </w:t>
      </w:r>
      <w:r w:rsidRPr="008844F9">
        <w:t>Is it 500 or something like that?</w:t>
      </w:r>
      <w:r>
        <w:t xml:space="preserve"> </w:t>
      </w:r>
    </w:p>
    <w:p w:rsidR="00DC6E58" w:rsidRPr="008844F9" w:rsidP="00DC6E58">
      <w:pPr>
        <w:pStyle w:val="Answer"/>
      </w:pPr>
      <w:r>
        <w:rPr>
          <w:b/>
          <w:i/>
        </w:rPr>
        <w:t>Charles Stickland:</w:t>
      </w:r>
      <w:r w:rsidRPr="008844F9">
        <w:rPr>
          <w:b/>
        </w:rPr>
        <w:t xml:space="preserve"> </w:t>
      </w:r>
      <w:r w:rsidR="004B3072">
        <w:t xml:space="preserve">It is </w:t>
      </w:r>
      <w:r w:rsidRPr="008844F9" w:rsidR="004B3072">
        <w:t xml:space="preserve">circa </w:t>
      </w:r>
      <w:r w:rsidRPr="008844F9">
        <w:t>850.</w:t>
      </w:r>
      <w:r>
        <w:t xml:space="preserve"> </w:t>
      </w:r>
      <w:r w:rsidRPr="008844F9">
        <w:t>It depends on what you have loaded.</w:t>
      </w:r>
      <w:r>
        <w:t xml:space="preserve"> </w:t>
      </w:r>
    </w:p>
    <w:p w:rsidR="00DC6E58" w:rsidRPr="008844F9" w:rsidP="00DC6E58">
      <w:pPr>
        <w:pStyle w:val="Question"/>
        <w:numPr>
          <w:ilvl w:val="0"/>
          <w:numId w:val="9"/>
        </w:numPr>
      </w:pPr>
      <w:r w:rsidRPr="008844F9">
        <w:rPr>
          <w:b/>
        </w:rPr>
        <w:t>Chair:</w:t>
      </w:r>
      <w:r w:rsidRPr="008844F9">
        <w:t xml:space="preserve"> You had an outbreak.</w:t>
      </w:r>
      <w:r>
        <w:t xml:space="preserve"> </w:t>
      </w:r>
      <w:r w:rsidRPr="008844F9">
        <w:t xml:space="preserve">How many people were affected on it? </w:t>
      </w:r>
    </w:p>
    <w:p w:rsidR="00DC6E58" w:rsidRPr="008844F9" w:rsidP="00DC6E58">
      <w:pPr>
        <w:pStyle w:val="Answer"/>
      </w:pPr>
      <w:r>
        <w:rPr>
          <w:b/>
          <w:i/>
        </w:rPr>
        <w:t>Charles Stickland:</w:t>
      </w:r>
      <w:r w:rsidRPr="008844F9">
        <w:rPr>
          <w:b/>
        </w:rPr>
        <w:t xml:space="preserve"> </w:t>
      </w:r>
      <w:r w:rsidRPr="008844F9">
        <w:t xml:space="preserve"> I cannot give you the exact figures, sorry.</w:t>
      </w:r>
      <w:r>
        <w:t xml:space="preserve"> </w:t>
      </w:r>
      <w:r w:rsidRPr="008844F9">
        <w:t xml:space="preserve">I can come back to you but essentially it was managed as </w:t>
      </w:r>
      <w:r w:rsidR="004B3072">
        <w:t xml:space="preserve">an </w:t>
      </w:r>
      <w:r w:rsidRPr="008844F9">
        <w:t>outbreak.</w:t>
      </w:r>
      <w:r>
        <w:t xml:space="preserve"> </w:t>
      </w:r>
      <w:r w:rsidRPr="008844F9">
        <w:t>We had two basic plans.</w:t>
      </w:r>
      <w:r>
        <w:t xml:space="preserve"> </w:t>
      </w:r>
      <w:r w:rsidR="004B3072">
        <w:t xml:space="preserve">The first </w:t>
      </w:r>
      <w:r w:rsidRPr="008844F9">
        <w:t xml:space="preserve">is if </w:t>
      </w:r>
      <w:r w:rsidR="004B3072">
        <w:t xml:space="preserve">the </w:t>
      </w:r>
      <w:r w:rsidRPr="008844F9">
        <w:t>individual has not been in contact with others.</w:t>
      </w:r>
      <w:r>
        <w:t xml:space="preserve"> </w:t>
      </w:r>
      <w:r w:rsidRPr="008844F9">
        <w:t>We always said that, because she was within helicopter reach of the land, t</w:t>
      </w:r>
      <w:r w:rsidR="004B3072">
        <w:t>hat individual would be casevace</w:t>
      </w:r>
      <w:r w:rsidRPr="008844F9">
        <w:t>d and isolated off.</w:t>
      </w:r>
      <w:r>
        <w:t xml:space="preserve"> </w:t>
      </w:r>
      <w:r w:rsidRPr="008844F9">
        <w:t>We have a protocol on all naval vessels where you have an isolation facility.</w:t>
      </w:r>
      <w:r>
        <w:t xml:space="preserve"> </w:t>
      </w:r>
      <w:r w:rsidRPr="008844F9">
        <w:t>You essentially do a contact trace on board and then you isolate those people on board.</w:t>
      </w:r>
      <w:r>
        <w:t xml:space="preserve"> </w:t>
      </w:r>
    </w:p>
    <w:p w:rsidR="00DC6E58" w:rsidRPr="008844F9" w:rsidP="00DC6E58">
      <w:pPr>
        <w:pStyle w:val="Question"/>
        <w:numPr>
          <w:ilvl w:val="0"/>
          <w:numId w:val="9"/>
        </w:numPr>
      </w:pPr>
      <w:r w:rsidRPr="008844F9">
        <w:rPr>
          <w:b/>
        </w:rPr>
        <w:t>Chair:</w:t>
      </w:r>
      <w:r w:rsidRPr="008844F9">
        <w:t xml:space="preserve"> I presume you are doing testing before you depart.</w:t>
      </w:r>
      <w:r>
        <w:t xml:space="preserve"> </w:t>
      </w:r>
    </w:p>
    <w:p w:rsidR="00DC6E58" w:rsidRPr="008844F9" w:rsidP="00DC6E58">
      <w:pPr>
        <w:pStyle w:val="QuestionCont"/>
      </w:pPr>
      <w:r>
        <w:rPr>
          <w:b/>
          <w:i/>
        </w:rPr>
        <w:t>Charles Stickland:</w:t>
      </w:r>
      <w:r w:rsidRPr="008844F9">
        <w:rPr>
          <w:b/>
        </w:rPr>
        <w:t xml:space="preserve"> </w:t>
      </w:r>
      <w:r w:rsidRPr="008844F9">
        <w:t>Yes.</w:t>
      </w:r>
      <w:r>
        <w:t xml:space="preserve"> </w:t>
      </w:r>
    </w:p>
    <w:p w:rsidR="00DC6E58" w:rsidRPr="008844F9" w:rsidP="00DC6E58">
      <w:pPr>
        <w:pStyle w:val="Answer"/>
      </w:pPr>
      <w:r w:rsidRPr="00DC6E58">
        <w:rPr>
          <w:b/>
          <w:i/>
        </w:rPr>
        <w:t>Ben Wallace:</w:t>
      </w:r>
      <w:r w:rsidRPr="008844F9">
        <w:rPr>
          <w:b/>
        </w:rPr>
        <w:t xml:space="preserve"> </w:t>
      </w:r>
      <w:r w:rsidR="004B3072">
        <w:t xml:space="preserve">They were </w:t>
      </w:r>
      <w:r w:rsidRPr="008844F9" w:rsidR="004B3072">
        <w:t xml:space="preserve">low </w:t>
      </w:r>
      <w:r w:rsidRPr="008844F9">
        <w:t>figures.</w:t>
      </w:r>
      <w:r>
        <w:t xml:space="preserve"> </w:t>
      </w:r>
      <w:r w:rsidRPr="008844F9">
        <w:t>If my memory serves me right</w:t>
      </w:r>
      <w:r w:rsidR="009958CA">
        <w:t>—</w:t>
      </w:r>
      <w:r w:rsidRPr="008844F9">
        <w:t>I will write to correct if not</w:t>
      </w:r>
      <w:r w:rsidR="009958CA">
        <w:t>—</w:t>
      </w:r>
      <w:r w:rsidRPr="008844F9">
        <w:t>on the first deployment of the Queen Elizabeth, there were four people and they were taken off.</w:t>
      </w:r>
      <w:r>
        <w:t xml:space="preserve"> </w:t>
      </w:r>
      <w:r w:rsidRPr="008844F9">
        <w:t>On the second deployment, we are talking low double figures.</w:t>
      </w:r>
      <w:r>
        <w:t xml:space="preserve"> </w:t>
      </w:r>
      <w:r w:rsidRPr="008844F9">
        <w:t>It was not like another scenario we have seen on other aircraft carriers or anything else.</w:t>
      </w:r>
      <w:r>
        <w:t xml:space="preserve"> </w:t>
      </w:r>
      <w:r w:rsidRPr="008844F9">
        <w:t>It was very controlled.</w:t>
      </w:r>
    </w:p>
    <w:p w:rsidR="00DC6E58" w:rsidRPr="008844F9" w:rsidP="00DC6E58">
      <w:pPr>
        <w:pStyle w:val="Answer"/>
      </w:pPr>
      <w:r w:rsidRPr="008844F9">
        <w:t>Funnily enough, because we have quite a controlled population, we have been able to feed in learning from these outbreaks.</w:t>
      </w:r>
      <w:r>
        <w:t xml:space="preserve"> </w:t>
      </w:r>
      <w:r w:rsidRPr="008844F9">
        <w:t>A</w:t>
      </w:r>
      <w:r w:rsidR="004B3072">
        <w:t>s a</w:t>
      </w:r>
      <w:r w:rsidRPr="008844F9">
        <w:t xml:space="preserve"> classic example of soldi</w:t>
      </w:r>
      <w:r w:rsidRPr="004B3072">
        <w:t>ers’ innovation</w:t>
      </w:r>
      <w:r w:rsidRPr="004B3072" w:rsidR="004B3072">
        <w:t>,</w:t>
      </w:r>
      <w:r w:rsidRPr="004B3072">
        <w:t xml:space="preserve"> when we moved 2,0</w:t>
      </w:r>
      <w:r w:rsidRPr="004B3072" w:rsidR="004B3072">
        <w:t>0</w:t>
      </w:r>
      <w:r w:rsidRPr="004B3072">
        <w:t>0 soldiers up to Liverpool in Pontins</w:t>
      </w:r>
      <w:r w:rsidRPr="008844F9">
        <w:t>, you can map the people in there and what has happened.</w:t>
      </w:r>
      <w:r>
        <w:t xml:space="preserve"> </w:t>
      </w:r>
      <w:r w:rsidRPr="008844F9">
        <w:t>If the</w:t>
      </w:r>
      <w:r w:rsidR="004B3072">
        <w:t>re</w:t>
      </w:r>
      <w:r w:rsidRPr="008844F9">
        <w:t xml:space="preserve"> had been an outbreak, you can map how they got it, what we did with those people, the tracing around </w:t>
      </w:r>
      <w:r w:rsidR="004B3072">
        <w:t>them</w:t>
      </w:r>
      <w:r w:rsidRPr="008844F9">
        <w:t>, the circulation of how they moved, and then they would be removed from their room and put in an isolation block.</w:t>
      </w:r>
      <w:r>
        <w:t xml:space="preserve"> </w:t>
      </w:r>
      <w:r w:rsidRPr="008844F9">
        <w:t>We have learned quite a lot about the disease from that as well.</w:t>
      </w:r>
      <w:r>
        <w:t xml:space="preserve"> </w:t>
      </w:r>
    </w:p>
    <w:p w:rsidR="00DC6E58" w:rsidRPr="008844F9" w:rsidP="00DC6E58">
      <w:pPr>
        <w:pStyle w:val="Answer"/>
      </w:pPr>
      <w:r w:rsidRPr="008844F9">
        <w:t>It is all about personal skills and personal discipline.</w:t>
      </w:r>
      <w:r>
        <w:t xml:space="preserve"> </w:t>
      </w:r>
      <w:r w:rsidRPr="008844F9">
        <w:t>It has meant that we</w:t>
      </w:r>
      <w:r w:rsidR="004B3072">
        <w:t xml:space="preserve"> have a better chance than most</w:t>
      </w:r>
      <w:r w:rsidRPr="008844F9">
        <w:t xml:space="preserve">, if you remember </w:t>
      </w:r>
      <w:r w:rsidRPr="008844F9" w:rsidR="004B3072">
        <w:t xml:space="preserve">routine in defence </w:t>
      </w:r>
      <w:r w:rsidR="004B3072">
        <w:t xml:space="preserve">and </w:t>
      </w:r>
      <w:r w:rsidRPr="008844F9">
        <w:t>that sort of stuff</w:t>
      </w:r>
      <w:r w:rsidR="004B3072">
        <w:t>. It</w:t>
      </w:r>
      <w:r w:rsidRPr="008844F9">
        <w:t xml:space="preserve"> is absolutely making the difference.</w:t>
      </w:r>
      <w:r>
        <w:t xml:space="preserve"> </w:t>
      </w:r>
      <w:r w:rsidRPr="008844F9">
        <w:t>Like anyone else, we are not immune to it.</w:t>
      </w:r>
      <w:r>
        <w:t xml:space="preserve"> </w:t>
      </w:r>
      <w:r w:rsidRPr="008844F9">
        <w:t>Interestingly enough, in some of those environments you see people who just do not get it.</w:t>
      </w:r>
      <w:r>
        <w:t xml:space="preserve"> </w:t>
      </w:r>
      <w:r w:rsidRPr="008844F9">
        <w:t>Everyone else seems to either be asymptomatic or, indeed, have it, but there were one or two people who just did not have it at all.</w:t>
      </w:r>
      <w:r>
        <w:t xml:space="preserve"> </w:t>
      </w:r>
      <w:r w:rsidRPr="008844F9">
        <w:t>All those lessons are fed into the system.</w:t>
      </w:r>
      <w:r>
        <w:t xml:space="preserve"> </w:t>
      </w:r>
    </w:p>
    <w:p w:rsidR="00DC6E58" w:rsidRPr="008844F9" w:rsidP="00DC6E58">
      <w:pPr>
        <w:pStyle w:val="Answer"/>
      </w:pPr>
      <w:r>
        <w:rPr>
          <w:b/>
          <w:i/>
        </w:rPr>
        <w:t>Charles Stickland:</w:t>
      </w:r>
      <w:r w:rsidRPr="008844F9">
        <w:rPr>
          <w:b/>
        </w:rPr>
        <w:t xml:space="preserve"> </w:t>
      </w:r>
      <w:r w:rsidRPr="008844F9">
        <w:t>I would raise one point that the Secretary of State mentioned</w:t>
      </w:r>
      <w:r w:rsidR="009303A5">
        <w:t>,</w:t>
      </w:r>
      <w:r w:rsidRPr="008844F9">
        <w:t xml:space="preserve"> which is probably worth highlighting to the Committee.</w:t>
      </w:r>
      <w:r>
        <w:t xml:space="preserve"> </w:t>
      </w:r>
      <w:r w:rsidRPr="008844F9">
        <w:t xml:space="preserve">That is what we have called the </w:t>
      </w:r>
      <w:r w:rsidR="009303A5">
        <w:t>QFAC</w:t>
      </w:r>
      <w:r w:rsidR="009958CA">
        <w:t>—</w:t>
      </w:r>
      <w:r w:rsidRPr="008844F9">
        <w:t>the quarantine facility.</w:t>
      </w:r>
      <w:r>
        <w:t xml:space="preserve"> </w:t>
      </w:r>
      <w:r w:rsidRPr="008844F9">
        <w:t>To deploy people overseas, particularly into operations in Afghanistan or Iraq but also at sea, which has been done by the Navy, we have looked very carefully at having a 14-day isolation facility where part of their pre-deployment process is to go to either Shrivenham or sites that the single services hold.</w:t>
      </w:r>
      <w:r>
        <w:t xml:space="preserve"> </w:t>
      </w:r>
      <w:r w:rsidRPr="008844F9">
        <w:t>There is asymptomatic testing that happens normally about three times through that process.</w:t>
      </w:r>
      <w:r>
        <w:t xml:space="preserve"> </w:t>
      </w:r>
    </w:p>
    <w:p w:rsidR="00DC6E58" w:rsidRPr="008844F9" w:rsidP="00DC6E58">
      <w:pPr>
        <w:pStyle w:val="Answer"/>
      </w:pPr>
      <w:r w:rsidRPr="008844F9">
        <w:t>That means that, when they have deployed to Afghanistan or Iraq, as examples, the receiving coalition organisation is pretty comfortable that the UK team are in a good medical state</w:t>
      </w:r>
      <w:r w:rsidR="009303A5">
        <w:t>,</w:t>
      </w:r>
      <w:r w:rsidRPr="008844F9">
        <w:t xml:space="preserve"> but we can </w:t>
      </w:r>
      <w:r w:rsidRPr="008844F9" w:rsidR="009303A5">
        <w:t xml:space="preserve">also </w:t>
      </w:r>
      <w:r w:rsidRPr="008844F9">
        <w:t>assure that we are looking after our people in that sense.</w:t>
      </w:r>
      <w:r>
        <w:t xml:space="preserve"> </w:t>
      </w:r>
      <w:r w:rsidRPr="008844F9">
        <w:t xml:space="preserve">That </w:t>
      </w:r>
      <w:r w:rsidR="009303A5">
        <w:t>is</w:t>
      </w:r>
      <w:r w:rsidRPr="008844F9">
        <w:t xml:space="preserve"> a process that we have had in train since about June this year.</w:t>
      </w:r>
      <w:r>
        <w:t xml:space="preserve"> </w:t>
      </w:r>
      <w:r w:rsidRPr="008844F9">
        <w:t>We will continue to roll it though.</w:t>
      </w:r>
      <w:r>
        <w:t xml:space="preserve"> </w:t>
      </w:r>
      <w:r w:rsidRPr="008844F9">
        <w:t>I hope that gives you a picture of how seriously we are taking it.</w:t>
      </w:r>
    </w:p>
    <w:p w:rsidR="00DC6E58" w:rsidRPr="008844F9" w:rsidP="00DC6E58">
      <w:pPr>
        <w:pStyle w:val="Question"/>
        <w:numPr>
          <w:ilvl w:val="0"/>
          <w:numId w:val="9"/>
        </w:numPr>
      </w:pPr>
      <w:r w:rsidRPr="008844F9">
        <w:rPr>
          <w:b/>
        </w:rPr>
        <w:t>Chair:</w:t>
      </w:r>
      <w:r w:rsidRPr="008844F9">
        <w:t xml:space="preserve"> The footprint you have across the world in upstream engagement—you</w:t>
      </w:r>
      <w:r w:rsidR="009303A5">
        <w:t xml:space="preserve"> mentioned Afghanistan and Iraq, where we had </w:t>
      </w:r>
      <w:r w:rsidRPr="008844F9">
        <w:t>training programmes taking place as well</w:t>
      </w:r>
      <w:r w:rsidR="009303A5">
        <w:t>—</w:t>
      </w:r>
      <w:r w:rsidRPr="008844F9">
        <w:t>is very impressive indeed.</w:t>
      </w:r>
      <w:r>
        <w:t xml:space="preserve"> </w:t>
      </w:r>
      <w:r w:rsidRPr="008844F9">
        <w:t>What we do across the world is perhaps not highlighted enough.</w:t>
      </w:r>
      <w:r>
        <w:t xml:space="preserve"> </w:t>
      </w:r>
      <w:r w:rsidRPr="008844F9">
        <w:t>A lot of that effort had to be withdrawn at the start of this pandemic around February</w:t>
      </w:r>
      <w:r w:rsidR="005C4A27">
        <w:t xml:space="preserve"> and </w:t>
      </w:r>
      <w:r w:rsidRPr="008844F9">
        <w:t>March.</w:t>
      </w:r>
      <w:r>
        <w:t xml:space="preserve"> </w:t>
      </w:r>
      <w:r w:rsidRPr="008844F9">
        <w:t>Are you able to say whether we have been able to return in many of those cases?</w:t>
      </w:r>
      <w:r>
        <w:t xml:space="preserve"> </w:t>
      </w:r>
      <w:r w:rsidRPr="008844F9">
        <w:t>How have we adapted?</w:t>
      </w:r>
      <w:r>
        <w:t xml:space="preserve"> </w:t>
      </w:r>
    </w:p>
    <w:p w:rsidR="00DC6E58" w:rsidRPr="008844F9" w:rsidP="00DC6E58">
      <w:pPr>
        <w:pStyle w:val="Answer"/>
      </w:pPr>
      <w:r>
        <w:rPr>
          <w:b/>
          <w:i/>
        </w:rPr>
        <w:t>Charles Stickland:</w:t>
      </w:r>
      <w:r w:rsidRPr="008844F9">
        <w:rPr>
          <w:b/>
        </w:rPr>
        <w:t xml:space="preserve"> </w:t>
      </w:r>
      <w:r w:rsidRPr="008844F9">
        <w:t xml:space="preserve">The Chief of Joint Operations, </w:t>
      </w:r>
      <w:r w:rsidR="009958CA">
        <w:t>Vice-</w:t>
      </w:r>
      <w:r w:rsidRPr="008844F9">
        <w:t>Admiral Ben Key, looked very careful with us</w:t>
      </w:r>
      <w:r w:rsidR="005C4A27">
        <w:t xml:space="preserve"> at</w:t>
      </w:r>
      <w:r w:rsidRPr="008844F9">
        <w:t xml:space="preserve"> where the medical pathways or medical facilities in the areas where we were operating were not appropriate.</w:t>
      </w:r>
      <w:r>
        <w:t xml:space="preserve"> </w:t>
      </w:r>
      <w:r w:rsidRPr="008844F9">
        <w:t>As you say, we brought numbers back.</w:t>
      </w:r>
      <w:r>
        <w:t xml:space="preserve"> </w:t>
      </w:r>
      <w:r w:rsidRPr="008844F9">
        <w:t xml:space="preserve">Essentially, all we have done is monitor how coalition colleagues and the structures in which we operate have reacted to </w:t>
      </w:r>
      <w:r>
        <w:t>Covid</w:t>
      </w:r>
      <w:r w:rsidRPr="008844F9">
        <w:t xml:space="preserve">, become </w:t>
      </w:r>
      <w:r>
        <w:t>Covid</w:t>
      </w:r>
      <w:r w:rsidRPr="008844F9">
        <w:t>-safe and operated intelligently.</w:t>
      </w:r>
      <w:r>
        <w:t xml:space="preserve"> </w:t>
      </w:r>
    </w:p>
    <w:p w:rsidR="00DC6E58" w:rsidRPr="008844F9" w:rsidP="00DC6E58">
      <w:pPr>
        <w:pStyle w:val="Question"/>
        <w:numPr>
          <w:ilvl w:val="0"/>
          <w:numId w:val="9"/>
        </w:numPr>
      </w:pPr>
      <w:r w:rsidRPr="008844F9">
        <w:rPr>
          <w:b/>
        </w:rPr>
        <w:t>Chair:</w:t>
      </w:r>
      <w:r w:rsidRPr="008844F9">
        <w:t xml:space="preserve"> My question was not so much on the mechanics of the individuals.</w:t>
      </w:r>
      <w:r>
        <w:t xml:space="preserve"> </w:t>
      </w:r>
      <w:r w:rsidRPr="008844F9">
        <w:t>What is our footprint now?</w:t>
      </w:r>
      <w:r>
        <w:t xml:space="preserve"> </w:t>
      </w:r>
      <w:r w:rsidRPr="008844F9">
        <w:t xml:space="preserve">Have we got back to where we were before with what we were doing? </w:t>
      </w:r>
    </w:p>
    <w:p w:rsidR="00DC6E58" w:rsidRPr="008844F9" w:rsidP="00DC6E58">
      <w:pPr>
        <w:pStyle w:val="Answer"/>
      </w:pPr>
      <w:r>
        <w:rPr>
          <w:b/>
          <w:i/>
        </w:rPr>
        <w:t>Charles Stickland:</w:t>
      </w:r>
      <w:r w:rsidRPr="008844F9">
        <w:rPr>
          <w:b/>
        </w:rPr>
        <w:t xml:space="preserve"> </w:t>
      </w:r>
      <w:r w:rsidRPr="008844F9" w:rsidR="005C4A27">
        <w:t xml:space="preserve">Apart </w:t>
      </w:r>
      <w:r w:rsidRPr="008844F9">
        <w:t>from very small numbers in Iraq, because some of it has been moved into Kuwait, the footprint has been re-established.</w:t>
      </w:r>
      <w:r>
        <w:t xml:space="preserve"> </w:t>
      </w:r>
      <w:r w:rsidRPr="008844F9">
        <w:t>I am looking at Somalia, at training teams in Africa and our force flowing into Mali.</w:t>
      </w:r>
      <w:r>
        <w:t xml:space="preserve"> </w:t>
      </w:r>
      <w:r w:rsidRPr="008844F9">
        <w:t>We have recalibrated and gone back to the footprint we had.</w:t>
      </w:r>
      <w:r>
        <w:t xml:space="preserve"> </w:t>
      </w:r>
    </w:p>
    <w:p w:rsidR="00DC6E58" w:rsidRPr="008844F9" w:rsidP="00DC6E58">
      <w:pPr>
        <w:pStyle w:val="Question"/>
        <w:numPr>
          <w:ilvl w:val="0"/>
          <w:numId w:val="9"/>
        </w:numPr>
      </w:pPr>
      <w:r w:rsidRPr="008844F9">
        <w:rPr>
          <w:b/>
        </w:rPr>
        <w:t>Chair:</w:t>
      </w:r>
      <w:r w:rsidRPr="008844F9">
        <w:t xml:space="preserve"> While we are on force numbers, what are our numbers in Afghanistan currently?</w:t>
      </w:r>
      <w:r>
        <w:t xml:space="preserve"> </w:t>
      </w:r>
    </w:p>
    <w:p w:rsidR="00DC6E58" w:rsidRPr="008844F9" w:rsidP="00DC6E58">
      <w:pPr>
        <w:pStyle w:val="Answer"/>
      </w:pPr>
      <w:r w:rsidRPr="00DC6E58">
        <w:rPr>
          <w:b/>
          <w:i/>
        </w:rPr>
        <w:t>Ben Wallace:</w:t>
      </w:r>
      <w:r w:rsidRPr="008844F9">
        <w:rPr>
          <w:b/>
        </w:rPr>
        <w:t xml:space="preserve"> </w:t>
      </w:r>
      <w:r w:rsidRPr="008844F9">
        <w:t>I will have to answer</w:t>
      </w:r>
      <w:r w:rsidR="005C4A27">
        <w:t xml:space="preserve"> that</w:t>
      </w:r>
      <w:r w:rsidRPr="008844F9">
        <w:t xml:space="preserve"> to you.</w:t>
      </w:r>
      <w:r>
        <w:t xml:space="preserve"> </w:t>
      </w:r>
      <w:r w:rsidRPr="008844F9">
        <w:t>I do not know.</w:t>
      </w:r>
      <w:r>
        <w:t xml:space="preserve"> </w:t>
      </w:r>
    </w:p>
    <w:p w:rsidR="00DC6E58" w:rsidRPr="008844F9" w:rsidP="00DC6E58">
      <w:pPr>
        <w:pStyle w:val="Question"/>
        <w:numPr>
          <w:ilvl w:val="0"/>
          <w:numId w:val="9"/>
        </w:numPr>
      </w:pPr>
      <w:r w:rsidRPr="008844F9">
        <w:rPr>
          <w:b/>
        </w:rPr>
        <w:t>Chair:</w:t>
      </w:r>
      <w:r w:rsidRPr="008844F9">
        <w:t xml:space="preserve"> I think it is in the region of about 400 based </w:t>
      </w:r>
      <w:r w:rsidR="005C4A27">
        <w:t>around</w:t>
      </w:r>
      <w:r w:rsidRPr="008844F9">
        <w:t xml:space="preserve"> Kabul. </w:t>
      </w:r>
    </w:p>
    <w:p w:rsidR="00DC6E58" w:rsidRPr="008844F9" w:rsidP="00DC6E58">
      <w:pPr>
        <w:pStyle w:val="Answer"/>
      </w:pPr>
      <w:r w:rsidRPr="00DC6E58">
        <w:rPr>
          <w:b/>
          <w:i/>
        </w:rPr>
        <w:t>Ben Wallace:</w:t>
      </w:r>
      <w:r w:rsidRPr="008844F9">
        <w:rPr>
          <w:b/>
        </w:rPr>
        <w:t xml:space="preserve"> </w:t>
      </w:r>
      <w:r w:rsidRPr="008844F9">
        <w:t xml:space="preserve"> Yes</w:t>
      </w:r>
      <w:r w:rsidR="005C4A27">
        <w:t>,</w:t>
      </w:r>
      <w:r>
        <w:t xml:space="preserve"> </w:t>
      </w:r>
      <w:r w:rsidRPr="008844F9">
        <w:t xml:space="preserve">I think it is </w:t>
      </w:r>
      <w:r w:rsidR="005C4A27">
        <w:t>three hundred and something</w:t>
      </w:r>
      <w:r w:rsidRPr="008844F9">
        <w:t xml:space="preserve">, mainly </w:t>
      </w:r>
      <w:r w:rsidR="005C4A27">
        <w:t xml:space="preserve">around </w:t>
      </w:r>
      <w:r w:rsidRPr="008844F9">
        <w:t>Kabul.</w:t>
      </w:r>
      <w:r>
        <w:t xml:space="preserve"> </w:t>
      </w:r>
    </w:p>
    <w:p w:rsidR="00DC6E58" w:rsidRPr="008844F9" w:rsidP="00DC6E58">
      <w:pPr>
        <w:pStyle w:val="Question"/>
        <w:numPr>
          <w:ilvl w:val="0"/>
          <w:numId w:val="9"/>
        </w:numPr>
      </w:pPr>
      <w:r w:rsidRPr="008844F9">
        <w:rPr>
          <w:b/>
        </w:rPr>
        <w:t>Chair:</w:t>
      </w:r>
      <w:r w:rsidRPr="008844F9">
        <w:t xml:space="preserve"> This is slightly away from what we are talking about but, with </w:t>
      </w:r>
      <w:r w:rsidRPr="008844F9">
        <w:t>President Trump’s decision to remove US troops, could you qualify what is happening to our</w:t>
      </w:r>
      <w:r w:rsidR="005C4A27">
        <w:t>s</w:t>
      </w:r>
      <w:r w:rsidRPr="008844F9">
        <w:t>?</w:t>
      </w:r>
    </w:p>
    <w:p w:rsidR="005C4A27" w:rsidP="00DC6E58">
      <w:pPr>
        <w:pStyle w:val="Answer"/>
      </w:pPr>
      <w:r w:rsidRPr="00DC6E58">
        <w:rPr>
          <w:b/>
          <w:i/>
        </w:rPr>
        <w:t>Ben Wallace:</w:t>
      </w:r>
      <w:r w:rsidRPr="008844F9">
        <w:rPr>
          <w:b/>
        </w:rPr>
        <w:t xml:space="preserve"> </w:t>
      </w:r>
      <w:r w:rsidRPr="008844F9">
        <w:t xml:space="preserve">We take a position in line with </w:t>
      </w:r>
      <w:r>
        <w:t xml:space="preserve">the </w:t>
      </w:r>
      <w:r w:rsidRPr="008844F9">
        <w:t>Secretary</w:t>
      </w:r>
      <w:r>
        <w:t>-</w:t>
      </w:r>
      <w:r w:rsidRPr="008844F9">
        <w:t>General of NATO’s statement on that</w:t>
      </w:r>
      <w:r>
        <w:t xml:space="preserve">. </w:t>
      </w:r>
      <w:r w:rsidRPr="008844F9">
        <w:t xml:space="preserve">It </w:t>
      </w:r>
      <w:r w:rsidRPr="008844F9">
        <w:t xml:space="preserve">is </w:t>
      </w:r>
      <w:r>
        <w:t xml:space="preserve">a </w:t>
      </w:r>
      <w:r w:rsidRPr="008844F9">
        <w:t>NATO deployment.</w:t>
      </w:r>
      <w:r>
        <w:t xml:space="preserve"> </w:t>
      </w:r>
      <w:r w:rsidRPr="008844F9">
        <w:t>We go in together; we leave together.</w:t>
      </w:r>
      <w:r>
        <w:t xml:space="preserve"> </w:t>
      </w:r>
      <w:r w:rsidRPr="008844F9">
        <w:t>We are minded that our job is</w:t>
      </w:r>
      <w:r>
        <w:t xml:space="preserve"> to</w:t>
      </w:r>
      <w:r w:rsidRPr="008844F9">
        <w:t xml:space="preserve"> provide stability and security to the Afghan people</w:t>
      </w:r>
      <w:r>
        <w:t>,</w:t>
      </w:r>
      <w:r w:rsidRPr="008844F9">
        <w:t xml:space="preserve"> and that force levels dropping below a certain level would be problematic for us all.</w:t>
      </w:r>
      <w:r>
        <w:t xml:space="preserve"> </w:t>
      </w:r>
      <w:r w:rsidRPr="008844F9">
        <w:t>I engaged with my US counterpart last week to discuss that issue.</w:t>
      </w:r>
    </w:p>
    <w:p w:rsidR="00DC6E58" w:rsidRPr="008844F9" w:rsidP="00DC6E58">
      <w:pPr>
        <w:pStyle w:val="Answer"/>
      </w:pPr>
      <w:r w:rsidRPr="008844F9">
        <w:t>We have not seen the detail of the reduction or exactly how that is going to be achieved, but we are making it very clear, alongside our other NATO partners, that it is very, very important that we do so in a way that does not leave the Afghans and our NATO partners vulnerable</w:t>
      </w:r>
      <w:r w:rsidR="005C4A27">
        <w:t>,</w:t>
      </w:r>
      <w:r w:rsidRPr="008844F9">
        <w:t xml:space="preserve"> should that happen.</w:t>
      </w:r>
      <w:r>
        <w:t xml:space="preserve"> </w:t>
      </w:r>
      <w:r w:rsidRPr="008844F9">
        <w:t>We are still continuing to plan and train for the forces going back to Kabul.</w:t>
      </w:r>
      <w:r>
        <w:t xml:space="preserve"> </w:t>
      </w:r>
      <w:r w:rsidRPr="008844F9">
        <w:t>We already have a regiment out there and that will be replaced by another one.</w:t>
      </w:r>
      <w:r>
        <w:t xml:space="preserve"> </w:t>
      </w:r>
      <w:r w:rsidRPr="008844F9">
        <w:t>That is not changing at the moment.</w:t>
      </w:r>
      <w:r>
        <w:t xml:space="preserve"> </w:t>
      </w:r>
      <w:r w:rsidRPr="008844F9">
        <w:t>We need a sufficient force structure to do our counter</w:t>
      </w:r>
      <w:r w:rsidR="006938EB">
        <w:t>-</w:t>
      </w:r>
      <w:r w:rsidRPr="008844F9">
        <w:t>terrorism</w:t>
      </w:r>
      <w:r w:rsidR="005C4A27">
        <w:t xml:space="preserve"> and protection</w:t>
      </w:r>
      <w:r w:rsidRPr="008844F9">
        <w:t>.</w:t>
      </w:r>
      <w:r>
        <w:t xml:space="preserve"> </w:t>
      </w:r>
    </w:p>
    <w:p w:rsidR="00DC6E58" w:rsidRPr="008844F9" w:rsidP="00DC6E58">
      <w:pPr>
        <w:pStyle w:val="Question"/>
        <w:numPr>
          <w:ilvl w:val="0"/>
          <w:numId w:val="9"/>
        </w:numPr>
      </w:pPr>
      <w:r w:rsidRPr="008844F9">
        <w:rPr>
          <w:b/>
        </w:rPr>
        <w:t>Chair:</w:t>
      </w:r>
      <w:r w:rsidRPr="008844F9">
        <w:t xml:space="preserve"> Will you revisit </w:t>
      </w:r>
      <w:r w:rsidR="005C4A27">
        <w:t>y</w:t>
      </w:r>
      <w:r w:rsidRPr="008844F9">
        <w:t xml:space="preserve">our entire footprint come 20 January after the inauguration of the next </w:t>
      </w:r>
      <w:r w:rsidRPr="008844F9" w:rsidR="005C4A27">
        <w:t>President</w:t>
      </w:r>
      <w:r w:rsidRPr="008844F9">
        <w:t>?</w:t>
      </w:r>
    </w:p>
    <w:p w:rsidR="00DC6E58" w:rsidRPr="008844F9" w:rsidP="00DC6E58">
      <w:pPr>
        <w:pStyle w:val="Answer"/>
      </w:pPr>
      <w:r w:rsidRPr="00DC6E58">
        <w:rPr>
          <w:b/>
          <w:i/>
        </w:rPr>
        <w:t>Ben Wallace:</w:t>
      </w:r>
      <w:r w:rsidRPr="008844F9">
        <w:rPr>
          <w:b/>
        </w:rPr>
        <w:t xml:space="preserve"> </w:t>
      </w:r>
      <w:r w:rsidRPr="008844F9">
        <w:t xml:space="preserve">If the United States continues to draw down, one of the challenges for NATO and the </w:t>
      </w:r>
      <w:r w:rsidR="005C4A27">
        <w:t xml:space="preserve">integrated </w:t>
      </w:r>
      <w:r w:rsidRPr="008844F9">
        <w:t xml:space="preserve">review is </w:t>
      </w:r>
      <w:r w:rsidR="005C4A27">
        <w:t>that, at the moment,</w:t>
      </w:r>
      <w:r w:rsidRPr="008844F9">
        <w:t xml:space="preserve"> our dependency is so great that, if the United States were to unilaterally completely pull out of Afghanistan, it would give very </w:t>
      </w:r>
      <w:r w:rsidR="005C4A27">
        <w:t>few</w:t>
      </w:r>
      <w:r w:rsidRPr="008844F9">
        <w:t xml:space="preserve"> options for the other nations.</w:t>
      </w:r>
      <w:r>
        <w:t xml:space="preserve"> </w:t>
      </w:r>
    </w:p>
    <w:p w:rsidR="00DC6E58" w:rsidRPr="008844F9" w:rsidP="00DC6E58">
      <w:pPr>
        <w:pStyle w:val="Question"/>
        <w:numPr>
          <w:ilvl w:val="0"/>
          <w:numId w:val="9"/>
        </w:numPr>
      </w:pPr>
      <w:r w:rsidRPr="008844F9">
        <w:rPr>
          <w:b/>
        </w:rPr>
        <w:t>Chair:</w:t>
      </w:r>
      <w:r w:rsidRPr="008844F9">
        <w:t xml:space="preserve"> I am afraid it is a pretty petty and irresponsible decision by the commander-in-chief of the US forces, is it not?</w:t>
      </w:r>
      <w:r>
        <w:t xml:space="preserve"> </w:t>
      </w:r>
      <w:r w:rsidRPr="008844F9">
        <w:t>We will move on</w:t>
      </w:r>
      <w:r w:rsidR="005C4A27">
        <w:t xml:space="preserve"> </w:t>
      </w:r>
      <w:r w:rsidRPr="008844F9">
        <w:t>to the next question.</w:t>
      </w:r>
      <w:r>
        <w:t xml:space="preserve"> </w:t>
      </w:r>
    </w:p>
    <w:p w:rsidR="00DC6E58" w:rsidRPr="008844F9" w:rsidP="00DC6E58">
      <w:pPr>
        <w:pStyle w:val="Question"/>
        <w:numPr>
          <w:ilvl w:val="0"/>
          <w:numId w:val="9"/>
        </w:numPr>
      </w:pPr>
      <w:r w:rsidRPr="008844F9">
        <w:rPr>
          <w:b/>
        </w:rPr>
        <w:t>Stuart Anderson:</w:t>
      </w:r>
      <w:r w:rsidRPr="008844F9">
        <w:t xml:space="preserve"> Last week’s announcement was outstanding</w:t>
      </w:r>
      <w:r w:rsidR="0084088E">
        <w:t xml:space="preserve">, seeing </w:t>
      </w:r>
      <w:r w:rsidR="009859D2">
        <w:t>multi-year</w:t>
      </w:r>
      <w:r w:rsidRPr="008844F9">
        <w:t xml:space="preserve"> funding.</w:t>
      </w:r>
      <w:r>
        <w:t xml:space="preserve"> </w:t>
      </w:r>
      <w:r w:rsidRPr="008844F9">
        <w:t>If we did not get that, that was a huge problem.</w:t>
      </w:r>
      <w:r>
        <w:t xml:space="preserve"> </w:t>
      </w:r>
      <w:r w:rsidRPr="008844F9">
        <w:t>Thank you for the work you did on that</w:t>
      </w:r>
      <w:r w:rsidR="0084088E">
        <w:t>,</w:t>
      </w:r>
      <w:r w:rsidRPr="008844F9">
        <w:t xml:space="preserve"> but this year has taken a huge impact of resources.</w:t>
      </w:r>
      <w:r>
        <w:t xml:space="preserve"> </w:t>
      </w:r>
      <w:r w:rsidRPr="008844F9">
        <w:t>What is the cost of this so far?</w:t>
      </w:r>
      <w:r>
        <w:t xml:space="preserve"> </w:t>
      </w:r>
    </w:p>
    <w:p w:rsidR="00DC6E58" w:rsidRPr="008844F9" w:rsidP="0084088E">
      <w:pPr>
        <w:pStyle w:val="Answer"/>
      </w:pPr>
      <w:r w:rsidRPr="00DC6E58">
        <w:rPr>
          <w:b/>
          <w:i/>
        </w:rPr>
        <w:t>Ben Wallace:</w:t>
      </w:r>
      <w:r w:rsidRPr="008844F9">
        <w:rPr>
          <w:b/>
        </w:rPr>
        <w:t xml:space="preserve"> </w:t>
      </w:r>
      <w:r w:rsidRPr="008844F9">
        <w:t xml:space="preserve">The marginal cost </w:t>
      </w:r>
      <w:r w:rsidRPr="008844F9" w:rsidR="0084088E">
        <w:t xml:space="preserve">of the MACAs that we have delivered </w:t>
      </w:r>
      <w:r w:rsidRPr="008844F9">
        <w:t xml:space="preserve">is </w:t>
      </w:r>
      <w:r w:rsidR="0084088E">
        <w:t>£</w:t>
      </w:r>
      <w:r w:rsidRPr="008844F9">
        <w:t>27.7 million at the moment.</w:t>
      </w:r>
      <w:r>
        <w:t xml:space="preserve"> </w:t>
      </w:r>
      <w:r w:rsidRPr="008844F9">
        <w:t>It is not the end of the financial year but that is the marginal cost for our assistance.</w:t>
      </w:r>
      <w:r>
        <w:t xml:space="preserve"> </w:t>
      </w:r>
    </w:p>
    <w:p w:rsidR="00DC6E58" w:rsidRPr="008844F9" w:rsidP="00DC6E58">
      <w:pPr>
        <w:pStyle w:val="Question"/>
        <w:numPr>
          <w:ilvl w:val="0"/>
          <w:numId w:val="9"/>
        </w:numPr>
      </w:pPr>
      <w:r w:rsidRPr="008844F9">
        <w:rPr>
          <w:b/>
        </w:rPr>
        <w:t>Stuart Anderson:</w:t>
      </w:r>
      <w:r w:rsidRPr="008844F9">
        <w:t xml:space="preserve"> </w:t>
      </w:r>
      <w:r w:rsidRPr="008844F9" w:rsidR="0084088E">
        <w:t xml:space="preserve">As </w:t>
      </w:r>
      <w:r w:rsidRPr="008844F9">
        <w:t xml:space="preserve">it is a MACA task, surely it should not come out of the </w:t>
      </w:r>
      <w:r w:rsidR="00093C49">
        <w:t>MoD</w:t>
      </w:r>
      <w:r w:rsidRPr="008844F9">
        <w:t xml:space="preserve"> budget.</w:t>
      </w:r>
      <w:r>
        <w:t xml:space="preserve"> </w:t>
      </w:r>
    </w:p>
    <w:p w:rsidR="00DC6E58" w:rsidRPr="008844F9" w:rsidP="00DC6E58">
      <w:pPr>
        <w:pStyle w:val="Answer"/>
      </w:pPr>
      <w:r w:rsidRPr="00DC6E58">
        <w:rPr>
          <w:b/>
          <w:i/>
        </w:rPr>
        <w:t>Ben Wallace:</w:t>
      </w:r>
      <w:r w:rsidRPr="008844F9">
        <w:rPr>
          <w:b/>
        </w:rPr>
        <w:t xml:space="preserve"> </w:t>
      </w:r>
      <w:r w:rsidRPr="008844F9">
        <w:t xml:space="preserve">No, </w:t>
      </w:r>
      <w:r w:rsidRPr="008844F9" w:rsidR="0084088E">
        <w:t xml:space="preserve">those </w:t>
      </w:r>
      <w:r w:rsidRPr="008844F9">
        <w:t xml:space="preserve">costs will be met by the </w:t>
      </w:r>
      <w:r>
        <w:t>Department</w:t>
      </w:r>
      <w:r w:rsidRPr="008844F9">
        <w:t>s.</w:t>
      </w:r>
      <w:r>
        <w:t xml:space="preserve"> </w:t>
      </w:r>
    </w:p>
    <w:p w:rsidR="00DC6E58" w:rsidRPr="008844F9" w:rsidP="00DC6E58">
      <w:pPr>
        <w:pStyle w:val="Question"/>
        <w:numPr>
          <w:ilvl w:val="0"/>
          <w:numId w:val="9"/>
        </w:numPr>
      </w:pPr>
      <w:r w:rsidRPr="008844F9">
        <w:rPr>
          <w:b/>
        </w:rPr>
        <w:t>Stuart Anderson:</w:t>
      </w:r>
      <w:r w:rsidRPr="008844F9">
        <w:t xml:space="preserve"> </w:t>
      </w:r>
      <w:r w:rsidRPr="008844F9" w:rsidR="0084088E">
        <w:t xml:space="preserve">You </w:t>
      </w:r>
      <w:r w:rsidRPr="008844F9">
        <w:t>are confident that you will get those costs recovered.</w:t>
      </w:r>
    </w:p>
    <w:p w:rsidR="00DC6E58" w:rsidRPr="008844F9" w:rsidP="00DC6E58">
      <w:pPr>
        <w:pStyle w:val="Answer"/>
      </w:pPr>
      <w:r w:rsidRPr="00DC6E58">
        <w:rPr>
          <w:b/>
          <w:i/>
        </w:rPr>
        <w:t>Ben Wallace:</w:t>
      </w:r>
      <w:r w:rsidRPr="008844F9">
        <w:rPr>
          <w:b/>
        </w:rPr>
        <w:t xml:space="preserve"> </w:t>
      </w:r>
      <w:r w:rsidRPr="008844F9">
        <w:t xml:space="preserve">I will send the debt collectors in if </w:t>
      </w:r>
      <w:r w:rsidR="0084088E">
        <w:t>we</w:t>
      </w:r>
      <w:r w:rsidRPr="008844F9">
        <w:t xml:space="preserve"> do not.</w:t>
      </w:r>
      <w:r>
        <w:t xml:space="preserve"> </w:t>
      </w:r>
      <w:r w:rsidRPr="008844F9">
        <w:t>Yes, that is the agreement that they have with the Cabinet Office and us.</w:t>
      </w:r>
      <w:r>
        <w:t xml:space="preserve"> </w:t>
      </w:r>
      <w:r w:rsidRPr="008844F9">
        <w:t>Let me be clear: there is no indication that they are not going to pay for the costs.</w:t>
      </w:r>
      <w:r>
        <w:t xml:space="preserve"> </w:t>
      </w:r>
      <w:r w:rsidRPr="008844F9">
        <w:t>It is, without doubt, part of the process.</w:t>
      </w:r>
      <w:r>
        <w:t xml:space="preserve"> </w:t>
      </w:r>
      <w:r w:rsidRPr="008844F9">
        <w:t>It is marginal.</w:t>
      </w:r>
      <w:r>
        <w:t xml:space="preserve"> </w:t>
      </w:r>
      <w:r w:rsidRPr="008844F9">
        <w:t xml:space="preserve">It is not full </w:t>
      </w:r>
      <w:r w:rsidRPr="008844F9">
        <w:t>recovery.</w:t>
      </w:r>
      <w:r>
        <w:t xml:space="preserve"> </w:t>
      </w:r>
      <w:r w:rsidRPr="008844F9">
        <w:t xml:space="preserve">You could argue that £27 million is not massive compared to the other sums of money that the </w:t>
      </w:r>
      <w:r>
        <w:t>Department</w:t>
      </w:r>
      <w:r w:rsidR="0084088E">
        <w:t>s</w:t>
      </w:r>
      <w:r w:rsidRPr="008844F9">
        <w:t xml:space="preserve"> </w:t>
      </w:r>
      <w:r w:rsidR="0084088E">
        <w:t xml:space="preserve">are </w:t>
      </w:r>
      <w:r w:rsidRPr="008844F9">
        <w:t>spending.</w:t>
      </w:r>
      <w:r>
        <w:t xml:space="preserve"> </w:t>
      </w:r>
    </w:p>
    <w:p w:rsidR="00DC6E58" w:rsidRPr="008844F9" w:rsidP="00DC6E58">
      <w:pPr>
        <w:pStyle w:val="Question"/>
        <w:numPr>
          <w:ilvl w:val="0"/>
          <w:numId w:val="9"/>
        </w:numPr>
      </w:pPr>
      <w:r w:rsidRPr="008844F9">
        <w:rPr>
          <w:b/>
        </w:rPr>
        <w:t>Stuart Anderson:</w:t>
      </w:r>
      <w:r w:rsidRPr="008844F9">
        <w:t xml:space="preserve"> What do you estimate that to be at the end of the current financial year?</w:t>
      </w:r>
      <w:r>
        <w:t xml:space="preserve"> </w:t>
      </w:r>
    </w:p>
    <w:p w:rsidR="00DC6E58" w:rsidRPr="008844F9" w:rsidP="00DC6E58">
      <w:pPr>
        <w:pStyle w:val="QuestionCont"/>
      </w:pPr>
      <w:r w:rsidRPr="00DC6E58">
        <w:rPr>
          <w:b/>
          <w:i/>
        </w:rPr>
        <w:t>Ben Wallace:</w:t>
      </w:r>
      <w:r w:rsidRPr="008844F9">
        <w:rPr>
          <w:b/>
        </w:rPr>
        <w:t xml:space="preserve"> </w:t>
      </w:r>
      <w:r w:rsidRPr="008844F9">
        <w:t>I cannot give you an estimation.</w:t>
      </w:r>
      <w:r>
        <w:t xml:space="preserve"> </w:t>
      </w:r>
      <w:r w:rsidRPr="008844F9">
        <w:t>I suspect it will go up, simply because of my point about going to mass.</w:t>
      </w:r>
      <w:r>
        <w:t xml:space="preserve"> </w:t>
      </w:r>
      <w:r w:rsidRPr="008844F9">
        <w:t xml:space="preserve">If the military is involved in more vaccine </w:t>
      </w:r>
      <w:r w:rsidR="009958CA">
        <w:t>roll-out</w:t>
      </w:r>
      <w:r w:rsidRPr="008844F9">
        <w:t xml:space="preserve">s, the mass starts to pick up and </w:t>
      </w:r>
      <w:r w:rsidR="0084088E">
        <w:t>more people cost</w:t>
      </w:r>
      <w:r w:rsidRPr="008844F9">
        <w:t xml:space="preserve"> more money.</w:t>
      </w:r>
      <w:r>
        <w:t xml:space="preserve"> </w:t>
      </w:r>
      <w:r w:rsidRPr="008844F9">
        <w:t>People will be surprised how low in numbers it is.</w:t>
      </w:r>
      <w:r>
        <w:t xml:space="preserve"> </w:t>
      </w:r>
      <w:r w:rsidRPr="008844F9">
        <w:t>I was surprised, to be fair.</w:t>
      </w:r>
      <w:r>
        <w:t xml:space="preserve"> </w:t>
      </w:r>
    </w:p>
    <w:p w:rsidR="00DC6E58" w:rsidRPr="008844F9" w:rsidP="00DC6E58">
      <w:pPr>
        <w:pStyle w:val="Question"/>
        <w:numPr>
          <w:ilvl w:val="0"/>
          <w:numId w:val="9"/>
        </w:numPr>
      </w:pPr>
      <w:r w:rsidRPr="008844F9">
        <w:rPr>
          <w:b/>
        </w:rPr>
        <w:t>Gavin Robinson:</w:t>
      </w:r>
      <w:r w:rsidRPr="008844F9">
        <w:t xml:space="preserve"> Secretary of State, do you mind if I take you back almost to where we started this session with </w:t>
      </w:r>
      <w:r w:rsidR="0084088E">
        <w:t xml:space="preserve">the </w:t>
      </w:r>
      <w:r w:rsidRPr="008844F9">
        <w:t xml:space="preserve">integrated review and </w:t>
      </w:r>
      <w:r w:rsidR="0084088E">
        <w:t>fleet solid support ships</w:t>
      </w:r>
      <w:r w:rsidRPr="008844F9">
        <w:t xml:space="preserve"> to ask two specific questions?</w:t>
      </w:r>
      <w:r>
        <w:t xml:space="preserve"> </w:t>
      </w:r>
      <w:r w:rsidRPr="008844F9">
        <w:t>What impact has this pandemic had on major procurement programmes and on Armed Forces recruitment?</w:t>
      </w:r>
      <w:r>
        <w:t xml:space="preserve"> </w:t>
      </w:r>
    </w:p>
    <w:p w:rsidR="0084088E" w:rsidP="00DC6E58">
      <w:pPr>
        <w:pStyle w:val="Answer"/>
      </w:pPr>
      <w:r w:rsidRPr="00DC6E58">
        <w:rPr>
          <w:b/>
          <w:i/>
        </w:rPr>
        <w:t>Ben Wallace:</w:t>
      </w:r>
      <w:r w:rsidRPr="008844F9">
        <w:rPr>
          <w:b/>
        </w:rPr>
        <w:t xml:space="preserve"> </w:t>
      </w:r>
      <w:r w:rsidRPr="008844F9">
        <w:t>On the major programmes, the defence manufacturers have done an amazing job.</w:t>
      </w:r>
      <w:r>
        <w:t xml:space="preserve"> </w:t>
      </w:r>
      <w:r w:rsidRPr="008844F9">
        <w:t>They have lost very few days.</w:t>
      </w:r>
      <w:r>
        <w:t xml:space="preserve"> </w:t>
      </w:r>
      <w:r>
        <w:t xml:space="preserve">On </w:t>
      </w:r>
      <w:r w:rsidRPr="008844F9">
        <w:t xml:space="preserve">the </w:t>
      </w:r>
      <w:r w:rsidRPr="008844F9">
        <w:t>plus side</w:t>
      </w:r>
      <w:r>
        <w:t>,</w:t>
      </w:r>
      <w:r w:rsidRPr="008844F9">
        <w:t xml:space="preserve"> they already had quite big spaces.</w:t>
      </w:r>
      <w:r>
        <w:t xml:space="preserve"> </w:t>
      </w:r>
      <w:r w:rsidRPr="008844F9">
        <w:t xml:space="preserve">I went to visit David Brown </w:t>
      </w:r>
      <w:r w:rsidRPr="008844F9">
        <w:t xml:space="preserve">gearboxes </w:t>
      </w:r>
      <w:r w:rsidRPr="008844F9">
        <w:t>in Huddersfield last Friday.</w:t>
      </w:r>
      <w:r>
        <w:t xml:space="preserve"> </w:t>
      </w:r>
      <w:r w:rsidRPr="008844F9">
        <w:t>These big engineering firms have a large-scale space.</w:t>
      </w:r>
      <w:r>
        <w:t xml:space="preserve"> </w:t>
      </w:r>
      <w:r w:rsidRPr="008844F9">
        <w:t>Often, if they are operating machinery anyhow, they are doing it away from each other.</w:t>
      </w:r>
      <w:r>
        <w:t xml:space="preserve"> </w:t>
      </w:r>
      <w:r w:rsidRPr="008844F9">
        <w:t>They have done a fantastic job at maintaining the flow of both defence manufacturing and products.</w:t>
      </w:r>
      <w:r>
        <w:t xml:space="preserve"> </w:t>
      </w:r>
      <w:r w:rsidRPr="008844F9">
        <w:t xml:space="preserve">We have not seen a major delay to any programme caused by </w:t>
      </w:r>
      <w:r w:rsidR="00B461A0">
        <w:t>Covid</w:t>
      </w:r>
      <w:r w:rsidRPr="008844F9">
        <w:t>.</w:t>
      </w:r>
      <w:r>
        <w:t xml:space="preserve"> </w:t>
      </w:r>
      <w:r w:rsidRPr="008844F9">
        <w:t>That is a plus side.</w:t>
      </w:r>
      <w:r>
        <w:t xml:space="preserve"> </w:t>
      </w:r>
    </w:p>
    <w:p w:rsidR="00DC6E58" w:rsidRPr="008844F9" w:rsidP="00DC6E58">
      <w:pPr>
        <w:pStyle w:val="Answer"/>
      </w:pPr>
      <w:r w:rsidRPr="008844F9">
        <w:t xml:space="preserve">All </w:t>
      </w:r>
      <w:r w:rsidRPr="008844F9">
        <w:t>our constituents will be worried about the economic impact,</w:t>
      </w:r>
      <w:r>
        <w:t xml:space="preserve"> so</w:t>
      </w:r>
      <w:r w:rsidRPr="008844F9">
        <w:t xml:space="preserve"> this is a very welcome opportunity to be working and engaging for some of our constituen</w:t>
      </w:r>
      <w:r>
        <w:t>ts</w:t>
      </w:r>
      <w:r w:rsidRPr="008844F9">
        <w:t>.</w:t>
      </w:r>
      <w:r>
        <w:t xml:space="preserve"> </w:t>
      </w:r>
      <w:r w:rsidRPr="008844F9">
        <w:t>There has been no shortage of people wanting to go to work and contribute to building great things for this country.</w:t>
      </w:r>
      <w:r>
        <w:t xml:space="preserve"> </w:t>
      </w:r>
      <w:r w:rsidRPr="008844F9">
        <w:t>The big defence companies had already been quite used to allowing people to work on secure IT at home.</w:t>
      </w:r>
      <w:r>
        <w:t xml:space="preserve"> </w:t>
      </w:r>
      <w:r w:rsidRPr="008844F9">
        <w:t>These sorts of things have been in a good place.</w:t>
      </w:r>
      <w:r>
        <w:t xml:space="preserve"> </w:t>
      </w:r>
      <w:r w:rsidRPr="008844F9">
        <w:t>In that sense, it has been positive.</w:t>
      </w:r>
      <w:r>
        <w:t xml:space="preserve"> </w:t>
      </w:r>
    </w:p>
    <w:p w:rsidR="00DC6E58" w:rsidRPr="008844F9" w:rsidP="00DC6E58">
      <w:pPr>
        <w:pStyle w:val="Answer"/>
      </w:pPr>
      <w:r w:rsidRPr="008844F9">
        <w:t>On recruitment, there wa</w:t>
      </w:r>
      <w:r w:rsidR="0084088E">
        <w:t>s a pause early on in the depot</w:t>
      </w:r>
      <w:r w:rsidRPr="008844F9">
        <w:t>s functioning and how they did it.</w:t>
      </w:r>
      <w:r>
        <w:t xml:space="preserve"> </w:t>
      </w:r>
      <w:r w:rsidRPr="008844F9">
        <w:t>I am going to investigate the grenade throwing scandal when I go up on Thursday.</w:t>
      </w:r>
      <w:r>
        <w:t xml:space="preserve"> </w:t>
      </w:r>
    </w:p>
    <w:p w:rsidR="00DC6E58" w:rsidRPr="008844F9" w:rsidP="009958CA">
      <w:pPr>
        <w:pStyle w:val="Remark"/>
      </w:pPr>
      <w:r w:rsidRPr="008844F9">
        <w:rPr>
          <w:b/>
        </w:rPr>
        <w:t>Richard Drax:</w:t>
      </w:r>
      <w:r w:rsidRPr="008844F9">
        <w:t xml:space="preserve"> And the left form.</w:t>
      </w:r>
    </w:p>
    <w:p w:rsidR="00DC6E58" w:rsidRPr="008844F9" w:rsidP="00DC6E58">
      <w:pPr>
        <w:pStyle w:val="Answer"/>
      </w:pPr>
      <w:r w:rsidRPr="00DC6E58">
        <w:rPr>
          <w:b/>
          <w:i/>
        </w:rPr>
        <w:t>Ben Wallace:</w:t>
      </w:r>
      <w:r w:rsidRPr="008844F9">
        <w:rPr>
          <w:b/>
        </w:rPr>
        <w:t xml:space="preserve"> </w:t>
      </w:r>
      <w:r w:rsidRPr="008844F9">
        <w:t>You can do a right form as well</w:t>
      </w:r>
      <w:r w:rsidR="0084088E">
        <w:t>,</w:t>
      </w:r>
      <w:r w:rsidRPr="008844F9">
        <w:t xml:space="preserve"> so I am </w:t>
      </w:r>
      <w:r w:rsidRPr="008844F9" w:rsidR="0084088E">
        <w:t>interested</w:t>
      </w:r>
      <w:r w:rsidRPr="008844F9">
        <w:t xml:space="preserve"> to know why you cannot do a left form.</w:t>
      </w:r>
      <w:r>
        <w:t xml:space="preserve"> </w:t>
      </w:r>
    </w:p>
    <w:p w:rsidR="00DC6E58" w:rsidRPr="008844F9" w:rsidP="009958CA">
      <w:pPr>
        <w:pStyle w:val="Remark"/>
      </w:pPr>
      <w:r w:rsidRPr="008844F9">
        <w:rPr>
          <w:b/>
        </w:rPr>
        <w:t>Richard Drax:</w:t>
      </w:r>
      <w:r w:rsidRPr="008844F9">
        <w:t xml:space="preserve"> I am intrigued to know what is so dangerous about the left form.</w:t>
      </w:r>
      <w:r>
        <w:t xml:space="preserve"> </w:t>
      </w:r>
    </w:p>
    <w:p w:rsidR="00DC6E58" w:rsidRPr="0084088E" w:rsidP="00DC6E58">
      <w:pPr>
        <w:pStyle w:val="Answer"/>
      </w:pPr>
      <w:r w:rsidRPr="00DC6E58">
        <w:rPr>
          <w:b/>
          <w:i/>
        </w:rPr>
        <w:t>Ben Wallace:</w:t>
      </w:r>
      <w:r w:rsidRPr="008844F9">
        <w:rPr>
          <w:b/>
        </w:rPr>
        <w:t xml:space="preserve"> </w:t>
      </w:r>
      <w:r w:rsidRPr="008844F9">
        <w:t xml:space="preserve"> </w:t>
      </w:r>
      <w:r w:rsidRPr="008844F9" w:rsidR="0084088E">
        <w:t xml:space="preserve">We </w:t>
      </w:r>
      <w:r w:rsidRPr="008844F9">
        <w:t xml:space="preserve">have quite rightly gone back to picking up and living with </w:t>
      </w:r>
      <w:r w:rsidR="00B461A0">
        <w:t>Covid</w:t>
      </w:r>
      <w:r w:rsidRPr="008844F9">
        <w:t>, effectively, in the training of our forces.</w:t>
      </w:r>
      <w:r>
        <w:t xml:space="preserve"> </w:t>
      </w:r>
      <w:r w:rsidRPr="008844F9">
        <w:t xml:space="preserve">I was privileged enough to take the Sovereign’s Parade in August on behalf of </w:t>
      </w:r>
      <w:r w:rsidRPr="008844F9" w:rsidR="0084088E">
        <w:t xml:space="preserve">Her </w:t>
      </w:r>
      <w:r w:rsidRPr="008844F9">
        <w:t>Majesty the Queen.</w:t>
      </w:r>
      <w:r>
        <w:t xml:space="preserve"> </w:t>
      </w:r>
      <w:r w:rsidRPr="008844F9">
        <w:t xml:space="preserve">Some of those men and women passing out had literally been </w:t>
      </w:r>
      <w:r w:rsidRPr="008844F9">
        <w:t>in quarantine for their last term at Sandhurst</w:t>
      </w:r>
      <w:r w:rsidR="0084088E">
        <w:t>,</w:t>
      </w:r>
      <w:r w:rsidRPr="008844F9">
        <w:t xml:space="preserve"> where they had not been able to go out or anything else other than to just focus on their courses.</w:t>
      </w:r>
      <w:r>
        <w:t xml:space="preserve"> </w:t>
      </w:r>
      <w:r w:rsidRPr="008844F9">
        <w:t>As ever in th</w:t>
      </w:r>
      <w:r w:rsidRPr="0084088E">
        <w:t xml:space="preserve">e military, we have adapted, improvised and overcome. </w:t>
      </w:r>
    </w:p>
    <w:p w:rsidR="00DC6E58" w:rsidRPr="008844F9" w:rsidP="00DC6E58">
      <w:pPr>
        <w:pStyle w:val="Answer"/>
      </w:pPr>
      <w:r w:rsidRPr="0084088E">
        <w:rPr>
          <w:b/>
          <w:i/>
        </w:rPr>
        <w:t>Charles Stickland:</w:t>
      </w:r>
      <w:r w:rsidRPr="0084088E">
        <w:rPr>
          <w:b/>
        </w:rPr>
        <w:t xml:space="preserve"> </w:t>
      </w:r>
      <w:r w:rsidRPr="0084088E">
        <w:t>From a statistical perspective</w:t>
      </w:r>
      <w:r w:rsidRPr="0084088E" w:rsidR="0084088E">
        <w:t>,</w:t>
      </w:r>
      <w:r w:rsidRPr="0084088E">
        <w:t xml:space="preserve"> </w:t>
      </w:r>
      <w:r w:rsidRPr="0084088E" w:rsidR="0084088E">
        <w:t>for 2019</w:t>
      </w:r>
      <w:r w:rsidRPr="0084088E" w:rsidR="0084088E">
        <w:noBreakHyphen/>
        <w:t>20</w:t>
      </w:r>
      <w:r w:rsidRPr="0084088E">
        <w:t>, we have hit 93% of the target</w:t>
      </w:r>
      <w:r w:rsidRPr="0084088E" w:rsidR="0084088E">
        <w:t>,</w:t>
      </w:r>
      <w:r w:rsidRPr="0084088E">
        <w:t xml:space="preserve"> which was th</w:t>
      </w:r>
      <w:r w:rsidRPr="0084088E" w:rsidR="0084088E">
        <w:t>is</w:t>
      </w:r>
      <w:r w:rsidRPr="0084088E">
        <w:t xml:space="preserve"> surge afterwards</w:t>
      </w:r>
      <w:r w:rsidRPr="0084088E" w:rsidR="0084088E">
        <w:t>, which is 31% up on 2018</w:t>
      </w:r>
      <w:r w:rsidRPr="0084088E" w:rsidR="0084088E">
        <w:noBreakHyphen/>
        <w:t>19</w:t>
      </w:r>
      <w:r w:rsidRPr="008844F9">
        <w:t>.</w:t>
      </w:r>
      <w:r>
        <w:t xml:space="preserve"> </w:t>
      </w:r>
      <w:r w:rsidRPr="008844F9">
        <w:t xml:space="preserve">Some of that is us adapting and developing with </w:t>
      </w:r>
      <w:r>
        <w:t>Covid</w:t>
      </w:r>
      <w:r w:rsidR="0084088E">
        <w:t>,</w:t>
      </w:r>
      <w:r w:rsidRPr="008844F9">
        <w:t xml:space="preserve"> but there are also some very clear socioeconomic issues in terms of an opportunity for an employer and people being retained.</w:t>
      </w:r>
      <w:r>
        <w:t xml:space="preserve"> </w:t>
      </w:r>
      <w:r w:rsidRPr="008844F9">
        <w:t>The statistics play that people have done a really good job to do virtual recruiting and all the very adaptive things that people have to do after an initial pause in April.</w:t>
      </w:r>
      <w:r>
        <w:t xml:space="preserve"> </w:t>
      </w:r>
    </w:p>
    <w:p w:rsidR="00DC6E58" w:rsidRPr="008844F9" w:rsidP="00DC6E58">
      <w:pPr>
        <w:pStyle w:val="Question"/>
        <w:numPr>
          <w:ilvl w:val="0"/>
          <w:numId w:val="9"/>
        </w:numPr>
      </w:pPr>
      <w:r w:rsidRPr="008844F9">
        <w:rPr>
          <w:b/>
        </w:rPr>
        <w:t>Gavin Robinson:</w:t>
      </w:r>
      <w:r w:rsidRPr="008844F9">
        <w:t xml:space="preserve"> </w:t>
      </w:r>
      <w:r w:rsidRPr="008844F9" w:rsidR="0084088E">
        <w:t xml:space="preserve">Is </w:t>
      </w:r>
      <w:r w:rsidRPr="008844F9">
        <w:t>it fair to say that</w:t>
      </w:r>
      <w:r w:rsidR="0084088E">
        <w:t>, in a year or 18 months</w:t>
      </w:r>
      <w:r w:rsidR="009A536F">
        <w:t>’ time</w:t>
      </w:r>
      <w:r w:rsidR="0084088E">
        <w:t>,</w:t>
      </w:r>
      <w:r w:rsidRPr="008844F9">
        <w:t xml:space="preserve"> when we ask you about the delay in any procurement and you cite coronavirus as the reason for the delay, we will be able to play back this clip from </w:t>
      </w:r>
      <w:r w:rsidRPr="009958CA">
        <w:rPr>
          <w:i/>
          <w:iCs/>
        </w:rPr>
        <w:t>Hansard</w:t>
      </w:r>
      <w:r w:rsidRPr="008844F9">
        <w:t>?</w:t>
      </w:r>
      <w:r>
        <w:t xml:space="preserve"> </w:t>
      </w:r>
    </w:p>
    <w:p w:rsidR="00DC6E58" w:rsidRPr="008844F9" w:rsidP="00DC6E58">
      <w:pPr>
        <w:pStyle w:val="Answer"/>
      </w:pPr>
      <w:r w:rsidRPr="00DC6E58">
        <w:rPr>
          <w:b/>
          <w:i/>
        </w:rPr>
        <w:t>Ben Wallace:</w:t>
      </w:r>
      <w:r w:rsidRPr="008844F9">
        <w:rPr>
          <w:b/>
        </w:rPr>
        <w:t xml:space="preserve"> </w:t>
      </w:r>
      <w:r w:rsidRPr="008844F9">
        <w:t>You will be able to play back that I said no major delay, “major” being the word.</w:t>
      </w:r>
      <w:r>
        <w:t xml:space="preserve"> </w:t>
      </w:r>
    </w:p>
    <w:p w:rsidR="00DC6E58" w:rsidRPr="008844F9" w:rsidP="00DC6E58">
      <w:pPr>
        <w:pStyle w:val="Question"/>
        <w:numPr>
          <w:ilvl w:val="0"/>
          <w:numId w:val="9"/>
        </w:numPr>
      </w:pPr>
      <w:r w:rsidRPr="008844F9">
        <w:rPr>
          <w:b/>
        </w:rPr>
        <w:t>Gavin Robinson:</w:t>
      </w:r>
      <w:r w:rsidRPr="008844F9">
        <w:t xml:space="preserve"> Do you wish to categorise the delays</w:t>
      </w:r>
      <w:r w:rsidR="0084088E">
        <w:t>,</w:t>
      </w:r>
      <w:r w:rsidRPr="008844F9">
        <w:t xml:space="preserve"> then?</w:t>
      </w:r>
      <w:r>
        <w:t xml:space="preserve"> </w:t>
      </w:r>
    </w:p>
    <w:p w:rsidR="00DC6E58" w:rsidRPr="008844F9" w:rsidP="00DC6E58">
      <w:pPr>
        <w:pStyle w:val="Answer"/>
      </w:pPr>
      <w:r w:rsidRPr="00DC6E58">
        <w:rPr>
          <w:b/>
          <w:i/>
        </w:rPr>
        <w:t>Ben Wallace:</w:t>
      </w:r>
      <w:r w:rsidRPr="008844F9">
        <w:rPr>
          <w:b/>
        </w:rPr>
        <w:t xml:space="preserve"> </w:t>
      </w:r>
      <w:r w:rsidRPr="008844F9">
        <w:t>I shall leave that for when you challenge me in a year’s time.</w:t>
      </w:r>
      <w:r>
        <w:t xml:space="preserve"> </w:t>
      </w:r>
      <w:r w:rsidRPr="008844F9" w:rsidR="0084088E">
        <w:t xml:space="preserve">Everything </w:t>
      </w:r>
      <w:r w:rsidRPr="008844F9">
        <w:t>has slowed down in some areas</w:t>
      </w:r>
      <w:r w:rsidR="0084088E">
        <w:t>,</w:t>
      </w:r>
      <w:r w:rsidRPr="008844F9">
        <w:t xml:space="preserve"> but it has very quickly picked back up again.</w:t>
      </w:r>
      <w:r>
        <w:t xml:space="preserve"> </w:t>
      </w:r>
      <w:r w:rsidR="0084088E">
        <w:t xml:space="preserve">It is </w:t>
      </w:r>
      <w:r w:rsidRPr="008844F9" w:rsidR="0084088E">
        <w:t xml:space="preserve">not </w:t>
      </w:r>
      <w:r w:rsidRPr="008844F9">
        <w:t>comparable.</w:t>
      </w:r>
      <w:r>
        <w:t xml:space="preserve"> </w:t>
      </w:r>
    </w:p>
    <w:p w:rsidR="00DC6E58" w:rsidRPr="008844F9" w:rsidP="00DC6E58">
      <w:pPr>
        <w:pStyle w:val="Question"/>
        <w:numPr>
          <w:ilvl w:val="0"/>
          <w:numId w:val="9"/>
        </w:numPr>
      </w:pPr>
      <w:r w:rsidRPr="008844F9">
        <w:rPr>
          <w:b/>
        </w:rPr>
        <w:t>Gavin Robinson:</w:t>
      </w:r>
      <w:r w:rsidRPr="008844F9">
        <w:t xml:space="preserve"> More tangibly, how have you ensured that the defence industrial supply chain has been supported during this pandemic?</w:t>
      </w:r>
      <w:r>
        <w:t xml:space="preserve"> </w:t>
      </w:r>
      <w:r w:rsidRPr="008844F9">
        <w:t>If you will remember, I asked you a number of months ago about th</w:t>
      </w:r>
      <w:r w:rsidR="002727B7">
        <w:t>e opportunities to either pump-</w:t>
      </w:r>
      <w:r w:rsidRPr="008844F9">
        <w:t xml:space="preserve">prime or bring forward aspects that would give confidence </w:t>
      </w:r>
      <w:r w:rsidR="002727B7">
        <w:t>and an</w:t>
      </w:r>
      <w:r w:rsidRPr="008844F9">
        <w:t xml:space="preserve"> injection of funds into the supply chain.</w:t>
      </w:r>
      <w:r>
        <w:t xml:space="preserve"> </w:t>
      </w:r>
      <w:r w:rsidRPr="008844F9">
        <w:t xml:space="preserve">Have you taken any of those steps? </w:t>
      </w:r>
    </w:p>
    <w:p w:rsidR="00DC6E58" w:rsidRPr="008844F9" w:rsidP="00DC6E58">
      <w:pPr>
        <w:pStyle w:val="Answer"/>
      </w:pPr>
      <w:r w:rsidRPr="00DC6E58">
        <w:rPr>
          <w:b/>
          <w:i/>
        </w:rPr>
        <w:t>Ben Wallace:</w:t>
      </w:r>
      <w:r w:rsidRPr="008844F9">
        <w:rPr>
          <w:b/>
        </w:rPr>
        <w:t xml:space="preserve"> </w:t>
      </w:r>
      <w:r w:rsidRPr="008844F9">
        <w:t xml:space="preserve"> Yes.</w:t>
      </w:r>
      <w:r>
        <w:t xml:space="preserve"> </w:t>
      </w:r>
      <w:r w:rsidRPr="008844F9">
        <w:t xml:space="preserve">We brought forward some of the long-lead items on </w:t>
      </w:r>
      <w:r w:rsidRPr="008844F9" w:rsidR="002727B7">
        <w:t xml:space="preserve">Type </w:t>
      </w:r>
      <w:r w:rsidRPr="008844F9">
        <w:t>26</w:t>
      </w:r>
      <w:r w:rsidR="002727B7">
        <w:t>,</w:t>
      </w:r>
      <w:r w:rsidRPr="008844F9">
        <w:t xml:space="preserve"> where we could effectively get money out of the door to stimulate the economy.</w:t>
      </w:r>
      <w:r>
        <w:t xml:space="preserve"> </w:t>
      </w:r>
      <w:r w:rsidRPr="008844F9">
        <w:t>If you remember, early on</w:t>
      </w:r>
      <w:r w:rsidR="002727B7">
        <w:t>,</w:t>
      </w:r>
      <w:r w:rsidRPr="008844F9">
        <w:t xml:space="preserve"> we tried to bring forward things, like the </w:t>
      </w:r>
      <w:r w:rsidRPr="008844F9" w:rsidR="002727B7">
        <w:t xml:space="preserve">Type </w:t>
      </w:r>
      <w:r w:rsidRPr="008844F9">
        <w:t>26 long lead times and other production schedules</w:t>
      </w:r>
      <w:r w:rsidR="004D3E71">
        <w:t>,</w:t>
      </w:r>
      <w:r w:rsidRPr="008844F9">
        <w:t xml:space="preserve"> or lay</w:t>
      </w:r>
      <w:r w:rsidR="004D3E71">
        <w:t>ing</w:t>
      </w:r>
      <w:r w:rsidRPr="008844F9">
        <w:t xml:space="preserve"> orders where possible.</w:t>
      </w:r>
      <w:r>
        <w:t xml:space="preserve"> </w:t>
      </w:r>
      <w:r w:rsidRPr="008844F9">
        <w:t>We brought forward some defence infrastructure plans.</w:t>
      </w:r>
      <w:r>
        <w:t xml:space="preserve"> </w:t>
      </w:r>
      <w:r w:rsidRPr="008844F9">
        <w:t xml:space="preserve">I went with </w:t>
      </w:r>
      <w:r w:rsidR="004D3E71">
        <w:t xml:space="preserve">the </w:t>
      </w:r>
      <w:r w:rsidRPr="008844F9">
        <w:t>Chancellor to Catterick to talk about the improvements to that infrastructure.</w:t>
      </w:r>
      <w:r>
        <w:t xml:space="preserve"> </w:t>
      </w:r>
      <w:r w:rsidRPr="008844F9">
        <w:t xml:space="preserve">We have definitely brought some projects forward where it has been possible to do so, for both the socioeconomic purpose </w:t>
      </w:r>
      <w:r w:rsidR="004D3E71">
        <w:t>and</w:t>
      </w:r>
      <w:r w:rsidRPr="008844F9">
        <w:t xml:space="preserve"> the purpose of getting on with trying to bring forward capabilities that we need.</w:t>
      </w:r>
      <w:r>
        <w:t xml:space="preserve"> </w:t>
      </w:r>
    </w:p>
    <w:p w:rsidR="00DC6E58" w:rsidRPr="008844F9" w:rsidP="00DC6E58">
      <w:pPr>
        <w:pStyle w:val="Question"/>
        <w:numPr>
          <w:ilvl w:val="0"/>
          <w:numId w:val="9"/>
        </w:numPr>
      </w:pPr>
      <w:r w:rsidRPr="008844F9">
        <w:rPr>
          <w:b/>
        </w:rPr>
        <w:t>Gavin Robinson:</w:t>
      </w:r>
      <w:r w:rsidRPr="008844F9">
        <w:t xml:space="preserve"> Are you in a position to conceptualise that</w:t>
      </w:r>
      <w:r w:rsidR="004D3E71">
        <w:t>,</w:t>
      </w:r>
      <w:r w:rsidRPr="008844F9">
        <w:t xml:space="preserve"> to indicate the value of the programmes that were brought forward and how many companies will benefit?</w:t>
      </w:r>
    </w:p>
    <w:p w:rsidR="00DC6E58" w:rsidRPr="008844F9" w:rsidP="00DC6E58">
      <w:pPr>
        <w:pStyle w:val="Answer"/>
      </w:pPr>
      <w:r w:rsidRPr="00DC6E58">
        <w:rPr>
          <w:b/>
          <w:i/>
        </w:rPr>
        <w:t>Ben Wallace:</w:t>
      </w:r>
      <w:r w:rsidRPr="008844F9">
        <w:rPr>
          <w:b/>
        </w:rPr>
        <w:t xml:space="preserve"> </w:t>
      </w:r>
      <w:r w:rsidRPr="008844F9">
        <w:t>The best thing is for me to send the Committee the examples</w:t>
      </w:r>
      <w:r w:rsidR="004D3E71">
        <w:t>,</w:t>
      </w:r>
      <w:r w:rsidRPr="008844F9">
        <w:t xml:space="preserve"> the costs </w:t>
      </w:r>
      <w:r w:rsidR="004D3E71">
        <w:t xml:space="preserve">of </w:t>
      </w:r>
      <w:r w:rsidRPr="008844F9">
        <w:t>those, the funding we brought forward and, indeed, how that impacts on the programmes.</w:t>
      </w:r>
      <w:r>
        <w:t xml:space="preserve"> </w:t>
      </w:r>
      <w:r w:rsidRPr="008844F9">
        <w:t xml:space="preserve">The major delays that I see before me at the moment are not because of </w:t>
      </w:r>
      <w:r w:rsidR="00B461A0">
        <w:t>Covid</w:t>
      </w:r>
      <w:r w:rsidRPr="008844F9">
        <w:t>.</w:t>
      </w:r>
      <w:r>
        <w:t xml:space="preserve"> </w:t>
      </w:r>
    </w:p>
    <w:p w:rsidR="00DC6E58" w:rsidRPr="008844F9" w:rsidP="00DC6E58">
      <w:pPr>
        <w:pStyle w:val="Question"/>
        <w:numPr>
          <w:ilvl w:val="0"/>
          <w:numId w:val="9"/>
        </w:numPr>
      </w:pPr>
      <w:r w:rsidRPr="008844F9">
        <w:rPr>
          <w:b/>
        </w:rPr>
        <w:t>Chair:</w:t>
      </w:r>
      <w:r w:rsidRPr="008844F9">
        <w:t xml:space="preserve"> The Committee had a wonderful visit down to Lulworth</w:t>
      </w:r>
      <w:r w:rsidR="003573C3">
        <w:t>,</w:t>
      </w:r>
      <w:r w:rsidRPr="008844F9">
        <w:t xml:space="preserve"> where </w:t>
      </w:r>
      <w:r w:rsidR="003573C3">
        <w:t xml:space="preserve">we </w:t>
      </w:r>
      <w:r w:rsidRPr="008844F9">
        <w:t>saw some of the land warfare vehicles.</w:t>
      </w:r>
      <w:r>
        <w:t xml:space="preserve"> </w:t>
      </w:r>
      <w:r w:rsidRPr="008844F9">
        <w:t>All</w:t>
      </w:r>
      <w:r w:rsidRPr="003573C3" w:rsidR="003573C3">
        <w:t xml:space="preserve"> </w:t>
      </w:r>
      <w:r w:rsidRPr="008844F9" w:rsidR="003573C3">
        <w:t>were in the pipeline</w:t>
      </w:r>
      <w:r w:rsidR="003573C3">
        <w:t xml:space="preserve">: </w:t>
      </w:r>
      <w:r w:rsidRPr="008844F9">
        <w:t xml:space="preserve">the Challenger 3 update, </w:t>
      </w:r>
      <w:r w:rsidR="003573C3">
        <w:t xml:space="preserve">the </w:t>
      </w:r>
      <w:r w:rsidRPr="008844F9">
        <w:t xml:space="preserve">Warrior upgrade, </w:t>
      </w:r>
      <w:r w:rsidR="003573C3">
        <w:t xml:space="preserve">the </w:t>
      </w:r>
      <w:r w:rsidRPr="008844F9">
        <w:t>Boxer and the Ajax.</w:t>
      </w:r>
      <w:r>
        <w:t xml:space="preserve"> </w:t>
      </w:r>
      <w:r w:rsidRPr="008844F9">
        <w:t>I read today that Boxer has moved a notch forward</w:t>
      </w:r>
      <w:r w:rsidR="009958CA">
        <w:t>—</w:t>
      </w:r>
      <w:r w:rsidRPr="008844F9" w:rsidR="003573C3">
        <w:t xml:space="preserve">that </w:t>
      </w:r>
      <w:r w:rsidR="003573C3">
        <w:t xml:space="preserve">is </w:t>
      </w:r>
      <w:r w:rsidRPr="008844F9">
        <w:t>certainly what was mooted in the press.</w:t>
      </w:r>
      <w:r>
        <w:t xml:space="preserve"> </w:t>
      </w:r>
      <w:r w:rsidRPr="008844F9">
        <w:t>Are you able to give an update on what is happening with these four projects?</w:t>
      </w:r>
      <w:r>
        <w:t xml:space="preserve"> </w:t>
      </w:r>
    </w:p>
    <w:p w:rsidR="00DC6E58" w:rsidRPr="008844F9" w:rsidP="00DC6E58">
      <w:pPr>
        <w:pStyle w:val="Answer"/>
      </w:pPr>
      <w:r w:rsidRPr="00DC6E58">
        <w:rPr>
          <w:b/>
          <w:i/>
        </w:rPr>
        <w:t>Ben Wallace:</w:t>
      </w:r>
      <w:r w:rsidRPr="008844F9">
        <w:rPr>
          <w:b/>
        </w:rPr>
        <w:t xml:space="preserve"> </w:t>
      </w:r>
      <w:r w:rsidR="003573C3">
        <w:t>Yes, I can give you a top</w:t>
      </w:r>
      <w:r w:rsidR="009958CA">
        <w:t>-</w:t>
      </w:r>
      <w:r w:rsidRPr="008844F9">
        <w:t>line budget.</w:t>
      </w:r>
      <w:r>
        <w:t xml:space="preserve"> </w:t>
      </w:r>
      <w:r w:rsidRPr="008844F9">
        <w:t>I have encouraged Boxer to be brought forward.</w:t>
      </w:r>
      <w:r>
        <w:t xml:space="preserve"> </w:t>
      </w:r>
      <w:r w:rsidRPr="008844F9">
        <w:t xml:space="preserve">In this IR, we need to sunset, as the Chief of </w:t>
      </w:r>
      <w:r w:rsidR="003573C3">
        <w:t xml:space="preserve">the </w:t>
      </w:r>
      <w:r w:rsidRPr="003573C3">
        <w:t xml:space="preserve">Defence </w:t>
      </w:r>
      <w:r w:rsidRPr="003573C3" w:rsidR="003573C3">
        <w:t xml:space="preserve">Staff </w:t>
      </w:r>
      <w:r w:rsidRPr="003573C3">
        <w:t>would say, some capabilities that are running</w:t>
      </w:r>
      <w:r w:rsidRPr="008844F9">
        <w:t xml:space="preserve"> out of their capabilities and we need to sunrise some new capabilities.</w:t>
      </w:r>
      <w:r>
        <w:t xml:space="preserve"> </w:t>
      </w:r>
      <w:r w:rsidRPr="008844F9">
        <w:t>The only big challenge is how long the night between the two is.</w:t>
      </w:r>
      <w:r>
        <w:t xml:space="preserve"> </w:t>
      </w:r>
      <w:r w:rsidRPr="008844F9">
        <w:t>That is why this funding settlement was so important</w:t>
      </w:r>
      <w:r w:rsidR="003573C3">
        <w:t>,</w:t>
      </w:r>
      <w:r w:rsidRPr="008844F9">
        <w:t xml:space="preserve"> in giving us </w:t>
      </w:r>
      <w:r w:rsidR="003573C3">
        <w:t xml:space="preserve">the </w:t>
      </w:r>
      <w:r w:rsidRPr="008844F9">
        <w:t>funding headroom to do that.</w:t>
      </w:r>
      <w:r>
        <w:t xml:space="preserve"> </w:t>
      </w:r>
      <w:r w:rsidRPr="008844F9">
        <w:t>Boxer is really a key part of the future.</w:t>
      </w:r>
      <w:r>
        <w:t xml:space="preserve"> </w:t>
      </w:r>
      <w:r w:rsidRPr="008844F9">
        <w:t>Getting it as forward as possible is really useful.</w:t>
      </w:r>
      <w:r>
        <w:t xml:space="preserve"> </w:t>
      </w:r>
      <w:r w:rsidRPr="008844F9">
        <w:t>It is also useful for export opportunities.</w:t>
      </w:r>
      <w:r>
        <w:t xml:space="preserve"> </w:t>
      </w:r>
      <w:r w:rsidR="003573C3">
        <w:t>That is the</w:t>
      </w:r>
      <w:r w:rsidRPr="008844F9">
        <w:t xml:space="preserve"> great thing about </w:t>
      </w:r>
      <w:r w:rsidR="003573C3">
        <w:t xml:space="preserve">the </w:t>
      </w:r>
      <w:r w:rsidRPr="008844F9">
        <w:t>Boxer deal that we did</w:t>
      </w:r>
      <w:r w:rsidR="003573C3">
        <w:t>.</w:t>
      </w:r>
      <w:r w:rsidRPr="008844F9">
        <w:t xml:space="preserve"> </w:t>
      </w:r>
      <w:r w:rsidRPr="008844F9" w:rsidR="003573C3">
        <w:t xml:space="preserve">If </w:t>
      </w:r>
      <w:r w:rsidRPr="008844F9">
        <w:t>we can help land export contracts abroad, a number of them will be made in the UK, which is good for jobs in Telford and Stockport</w:t>
      </w:r>
      <w:r w:rsidR="003573C3">
        <w:t>,</w:t>
      </w:r>
      <w:r w:rsidRPr="008844F9">
        <w:t xml:space="preserve"> and many of the components are British.</w:t>
      </w:r>
    </w:p>
    <w:p w:rsidR="00DC6E58" w:rsidRPr="008844F9" w:rsidP="00DC6E58">
      <w:pPr>
        <w:pStyle w:val="Answer"/>
      </w:pPr>
      <w:r>
        <w:t xml:space="preserve">For </w:t>
      </w:r>
      <w:r w:rsidRPr="008844F9">
        <w:t>Ajax, there is currently a slight pause in the area around the turret.</w:t>
      </w:r>
      <w:r>
        <w:t xml:space="preserve"> </w:t>
      </w:r>
      <w:r w:rsidRPr="008844F9">
        <w:t>We are trying to sort out some issues with the turret.</w:t>
      </w:r>
      <w:r>
        <w:t xml:space="preserve"> </w:t>
      </w:r>
      <w:r w:rsidRPr="008844F9">
        <w:t>That has caused a delay.</w:t>
      </w:r>
      <w:r>
        <w:t xml:space="preserve"> </w:t>
      </w:r>
      <w:r w:rsidRPr="008844F9">
        <w:t xml:space="preserve">I am not sure </w:t>
      </w:r>
      <w:r>
        <w:t xml:space="preserve">how </w:t>
      </w:r>
      <w:r w:rsidRPr="008844F9">
        <w:t>material the impact on its delivery time is</w:t>
      </w:r>
      <w:r>
        <w:t>,</w:t>
      </w:r>
      <w:r w:rsidRPr="008844F9">
        <w:t xml:space="preserve"> but it is not a massive material impact.</w:t>
      </w:r>
      <w:r>
        <w:t xml:space="preserve"> </w:t>
      </w:r>
      <w:r w:rsidRPr="008844F9">
        <w:t xml:space="preserve">On issues around Warrior upgrade and Challenger, we will lay out the details going forward </w:t>
      </w:r>
      <w:r>
        <w:t>of</w:t>
      </w:r>
      <w:r w:rsidRPr="008844F9">
        <w:t xml:space="preserve"> plans we ha</w:t>
      </w:r>
      <w:r>
        <w:t>ve</w:t>
      </w:r>
      <w:r w:rsidRPr="008844F9">
        <w:t xml:space="preserve"> to discuss modernisation.</w:t>
      </w:r>
      <w:r>
        <w:t xml:space="preserve"> </w:t>
      </w:r>
      <w:r w:rsidRPr="008844F9">
        <w:t xml:space="preserve">Going back to this point about what we are going to do with all our money, that is the question that </w:t>
      </w:r>
      <w:r>
        <w:t xml:space="preserve">we </w:t>
      </w:r>
      <w:r w:rsidRPr="008844F9">
        <w:t xml:space="preserve">need to answer </w:t>
      </w:r>
      <w:r>
        <w:t xml:space="preserve">for </w:t>
      </w:r>
      <w:r w:rsidRPr="008844F9">
        <w:t>you, Parliament, our stakeholders and our allies.</w:t>
      </w:r>
      <w:r>
        <w:t xml:space="preserve"> </w:t>
      </w:r>
      <w:r w:rsidRPr="008844F9">
        <w:t>We will lay that out in the future.</w:t>
      </w:r>
      <w:r>
        <w:t xml:space="preserve"> </w:t>
      </w:r>
    </w:p>
    <w:p w:rsidR="00DC6E58" w:rsidRPr="008844F9" w:rsidP="00DC6E58">
      <w:pPr>
        <w:pStyle w:val="Question"/>
        <w:numPr>
          <w:ilvl w:val="0"/>
          <w:numId w:val="9"/>
        </w:numPr>
      </w:pPr>
      <w:r w:rsidRPr="008844F9">
        <w:rPr>
          <w:b/>
        </w:rPr>
        <w:t>Chair:</w:t>
      </w:r>
      <w:r w:rsidRPr="008844F9">
        <w:t xml:space="preserve"> That is very, very helpful.</w:t>
      </w:r>
      <w:r>
        <w:t xml:space="preserve"> </w:t>
      </w:r>
      <w:r w:rsidRPr="008844F9">
        <w:t>Finally, we are drawing to a close.</w:t>
      </w:r>
      <w:r>
        <w:t xml:space="preserve"> </w:t>
      </w:r>
      <w:r w:rsidRPr="008844F9">
        <w:t>Can I step back from all of this and look at our relationship with the United States, which I know you have worked hard on and continue to work hard on</w:t>
      </w:r>
      <w:r w:rsidR="003573C3">
        <w:t>,</w:t>
      </w:r>
      <w:r w:rsidRPr="008844F9">
        <w:t xml:space="preserve"> as our closest security ally?</w:t>
      </w:r>
      <w:r>
        <w:t xml:space="preserve"> </w:t>
      </w:r>
      <w:r w:rsidRPr="008844F9">
        <w:t>President-elect Biden has announced a formidable foreign policy team and will probably move us into, I believe, a new era of Western leadership, yet here we are about to mark the start of our own G</w:t>
      </w:r>
      <w:r w:rsidR="003573C3">
        <w:t>7</w:t>
      </w:r>
      <w:r w:rsidRPr="008844F9">
        <w:t xml:space="preserve"> </w:t>
      </w:r>
      <w:r w:rsidRPr="008844F9" w:rsidR="003573C3">
        <w:t xml:space="preserve">presidency </w:t>
      </w:r>
      <w:r w:rsidRPr="008844F9">
        <w:t>by potentially cutting the overseas aid budget.</w:t>
      </w:r>
      <w:r>
        <w:t xml:space="preserve"> </w:t>
      </w:r>
      <w:r w:rsidRPr="008844F9">
        <w:t xml:space="preserve">There is an interesting relationship between hard power and soft power, which the </w:t>
      </w:r>
      <w:r w:rsidR="00093C49">
        <w:t>MoD</w:t>
      </w:r>
      <w:r w:rsidRPr="008844F9">
        <w:t xml:space="preserve"> appreciates possibly more than most.</w:t>
      </w:r>
      <w:r>
        <w:t xml:space="preserve"> </w:t>
      </w:r>
    </w:p>
    <w:p w:rsidR="00DC6E58" w:rsidRPr="008844F9" w:rsidP="00DC6E58">
      <w:pPr>
        <w:pStyle w:val="Question"/>
        <w:numPr>
          <w:ilvl w:val="0"/>
          <w:numId w:val="0"/>
        </w:numPr>
        <w:ind w:left="794"/>
      </w:pPr>
      <w:r w:rsidRPr="008844F9">
        <w:t>Would you not agree that downgrading our soft power programmes could leave vacuums in some of the poorest parts of the world that will cause further poverty and instability and</w:t>
      </w:r>
      <w:r w:rsidR="003573C3">
        <w:t>,</w:t>
      </w:r>
      <w:r w:rsidRPr="008844F9">
        <w:t xml:space="preserve"> therefore</w:t>
      </w:r>
      <w:r w:rsidR="003573C3">
        <w:t>,</w:t>
      </w:r>
      <w:r w:rsidRPr="008844F9">
        <w:t xml:space="preserve"> </w:t>
      </w:r>
      <w:r w:rsidR="003573C3">
        <w:t xml:space="preserve">potentially </w:t>
      </w:r>
      <w:r w:rsidRPr="008844F9">
        <w:t xml:space="preserve">a requirement </w:t>
      </w:r>
      <w:r w:rsidR="003573C3">
        <w:t xml:space="preserve">for </w:t>
      </w:r>
      <w:r w:rsidRPr="008844F9">
        <w:t>hard power?</w:t>
      </w:r>
      <w:r>
        <w:t xml:space="preserve"> </w:t>
      </w:r>
      <w:r w:rsidRPr="008844F9">
        <w:t>Those vac</w:t>
      </w:r>
      <w:r w:rsidR="003573C3">
        <w:t>u</w:t>
      </w:r>
      <w:r w:rsidRPr="008844F9">
        <w:t>ums could easily be filled by Russia and China.</w:t>
      </w:r>
      <w:r>
        <w:t xml:space="preserve"> </w:t>
      </w:r>
      <w:r w:rsidRPr="008844F9">
        <w:t xml:space="preserve">This does not give the picture of us claiming genuinely to be </w:t>
      </w:r>
      <w:r w:rsidRPr="008844F9" w:rsidR="003573C3">
        <w:t xml:space="preserve">global </w:t>
      </w:r>
      <w:r w:rsidRPr="008844F9">
        <w:t>Britain, when we should really be advancing a sense of duty</w:t>
      </w:r>
      <w:r w:rsidR="003573C3">
        <w:t>,</w:t>
      </w:r>
      <w:r w:rsidRPr="008844F9">
        <w:t xml:space="preserve"> as the West gains greater resolve with new leadership in the White House.</w:t>
      </w:r>
      <w:r>
        <w:t xml:space="preserve"> </w:t>
      </w:r>
    </w:p>
    <w:p w:rsidR="00DC6E58" w:rsidRPr="008844F9" w:rsidP="00DC6E58">
      <w:pPr>
        <w:pStyle w:val="Answer"/>
      </w:pPr>
      <w:r w:rsidRPr="00DC6E58">
        <w:rPr>
          <w:b/>
          <w:i/>
        </w:rPr>
        <w:t>Ben Wallace:</w:t>
      </w:r>
      <w:r w:rsidRPr="008844F9">
        <w:rPr>
          <w:b/>
        </w:rPr>
        <w:t xml:space="preserve"> </w:t>
      </w:r>
      <w:r w:rsidRPr="008844F9">
        <w:t xml:space="preserve">I do not know what is in the Chancellor’s </w:t>
      </w:r>
      <w:r w:rsidRPr="008844F9" w:rsidR="003573C3">
        <w:t>Budget</w:t>
      </w:r>
      <w:r w:rsidRPr="008844F9">
        <w:t xml:space="preserve">. </w:t>
      </w:r>
    </w:p>
    <w:p w:rsidR="00DC6E58" w:rsidRPr="008844F9" w:rsidP="009958CA">
      <w:pPr>
        <w:pStyle w:val="Remark"/>
      </w:pPr>
      <w:r w:rsidRPr="008844F9">
        <w:rPr>
          <w:b/>
        </w:rPr>
        <w:t>Chair:</w:t>
      </w:r>
      <w:r w:rsidRPr="008844F9">
        <w:t xml:space="preserve"> Look me in the eye and tell me. </w:t>
      </w:r>
    </w:p>
    <w:p w:rsidR="00DC6E58" w:rsidRPr="003573C3" w:rsidP="00DC6E58">
      <w:pPr>
        <w:pStyle w:val="Answer"/>
      </w:pPr>
      <w:r w:rsidRPr="00DC6E58">
        <w:rPr>
          <w:b/>
          <w:i/>
        </w:rPr>
        <w:t>Ben Wallace:</w:t>
      </w:r>
      <w:r w:rsidRPr="008844F9">
        <w:rPr>
          <w:b/>
        </w:rPr>
        <w:t xml:space="preserve"> </w:t>
      </w:r>
      <w:r w:rsidRPr="008844F9">
        <w:t>Tobias, you have been in Government.</w:t>
      </w:r>
      <w:r>
        <w:t xml:space="preserve"> </w:t>
      </w:r>
      <w:r w:rsidRPr="008844F9">
        <w:t xml:space="preserve">Chancellors keep their budgets very close </w:t>
      </w:r>
      <w:r w:rsidRPr="003573C3">
        <w:t xml:space="preserve">to their chests. </w:t>
      </w:r>
    </w:p>
    <w:p w:rsidR="00DC6E58" w:rsidRPr="003573C3" w:rsidP="009958CA">
      <w:pPr>
        <w:pStyle w:val="Remark"/>
      </w:pPr>
      <w:r w:rsidRPr="003573C3">
        <w:rPr>
          <w:b/>
        </w:rPr>
        <w:t>Richard Drax</w:t>
      </w:r>
      <w:r w:rsidRPr="003573C3">
        <w:rPr>
          <w:b/>
        </w:rPr>
        <w:t>:</w:t>
      </w:r>
      <w:r w:rsidRPr="003573C3">
        <w:t xml:space="preserve"> </w:t>
      </w:r>
      <w:r w:rsidRPr="003573C3">
        <w:t xml:space="preserve">Sometimes </w:t>
      </w:r>
      <w:r w:rsidRPr="003573C3">
        <w:t>even from the Prime Minister.</w:t>
      </w:r>
    </w:p>
    <w:p w:rsidR="00DC6E58" w:rsidRPr="008844F9" w:rsidP="00DC6E58">
      <w:pPr>
        <w:pStyle w:val="Answer"/>
      </w:pPr>
      <w:r w:rsidRPr="003573C3">
        <w:rPr>
          <w:b/>
          <w:i/>
        </w:rPr>
        <w:t>Ben Wallace:</w:t>
      </w:r>
      <w:r w:rsidRPr="003573C3">
        <w:rPr>
          <w:b/>
        </w:rPr>
        <w:t xml:space="preserve"> </w:t>
      </w:r>
      <w:r w:rsidR="003573C3">
        <w:t>Yes.</w:t>
      </w:r>
      <w:r w:rsidRPr="003573C3">
        <w:t xml:space="preserve"> I do not know</w:t>
      </w:r>
      <w:r w:rsidR="009958CA">
        <w:t>,</w:t>
      </w:r>
      <w:r w:rsidRPr="003573C3">
        <w:t xml:space="preserve"> and it would be wrong to speculate</w:t>
      </w:r>
      <w:r w:rsidR="003573C3">
        <w:t>,</w:t>
      </w:r>
      <w:r w:rsidRPr="003573C3">
        <w:t xml:space="preserve"> but what I could point</w:t>
      </w:r>
      <w:r w:rsidR="003573C3">
        <w:t xml:space="preserve"> out</w:t>
      </w:r>
      <w:r w:rsidRPr="003573C3">
        <w:t>, and you know this, is that soft power does not belong in other Departments</w:t>
      </w:r>
      <w:r w:rsidRPr="008844F9">
        <w:t xml:space="preserve"> any more than it belongs in our </w:t>
      </w:r>
      <w:r>
        <w:t>Department</w:t>
      </w:r>
      <w:r w:rsidRPr="008844F9">
        <w:t>.</w:t>
      </w:r>
      <w:r>
        <w:t xml:space="preserve"> </w:t>
      </w:r>
      <w:r w:rsidRPr="008844F9">
        <w:t>If anything, the lesson</w:t>
      </w:r>
      <w:r w:rsidR="003573C3">
        <w:t xml:space="preserve"> of constant competition</w:t>
      </w:r>
      <w:r w:rsidR="009958CA">
        <w:t>—</w:t>
      </w:r>
      <w:r w:rsidRPr="008844F9">
        <w:t>you alluded to China and Russia</w:t>
      </w:r>
      <w:r w:rsidR="009958CA">
        <w:t>—</w:t>
      </w:r>
      <w:r w:rsidR="003573C3">
        <w:t xml:space="preserve">is </w:t>
      </w:r>
      <w:r w:rsidRPr="008844F9">
        <w:t>that soft power is as much a part of defence’s output as anybody else’s.</w:t>
      </w:r>
      <w:r>
        <w:t xml:space="preserve"> </w:t>
      </w:r>
      <w:r w:rsidRPr="008844F9">
        <w:t>I know an awful lot of soldiers who are also humanitarian aid workers.</w:t>
      </w:r>
      <w:r>
        <w:t xml:space="preserve"> </w:t>
      </w:r>
      <w:r w:rsidRPr="008844F9">
        <w:t>I do not know many humanitarian aid workers who are also soldiers.</w:t>
      </w:r>
      <w:r>
        <w:t xml:space="preserve"> </w:t>
      </w:r>
      <w:r w:rsidRPr="008844F9">
        <w:t>Our soldiers right now are delivering peacekeeping, engineering and capability development in some of the poorest parts of Africa.</w:t>
      </w:r>
      <w:r>
        <w:t xml:space="preserve"> </w:t>
      </w:r>
      <w:r w:rsidRPr="008844F9">
        <w:t>Our soldiers help secure countries so food programmes can actually go ahead.</w:t>
      </w:r>
      <w:r>
        <w:t xml:space="preserve"> </w:t>
      </w:r>
      <w:r w:rsidRPr="008844F9">
        <w:t>There is no point delivering a food programme into a country that is in anarchy or chaos</w:t>
      </w:r>
      <w:r w:rsidR="004D0D66">
        <w:t>,</w:t>
      </w:r>
      <w:r w:rsidRPr="008844F9">
        <w:t xml:space="preserve"> or where the food gets siphoned off </w:t>
      </w:r>
      <w:r w:rsidR="004D0D66">
        <w:t xml:space="preserve">on </w:t>
      </w:r>
      <w:r w:rsidRPr="008844F9">
        <w:t>to the black market and never gets to the people.</w:t>
      </w:r>
      <w:r>
        <w:t xml:space="preserve"> </w:t>
      </w:r>
    </w:p>
    <w:p w:rsidR="00D57F6D" w:rsidP="00DC6E58">
      <w:pPr>
        <w:pStyle w:val="Answer"/>
      </w:pPr>
      <w:r w:rsidRPr="008844F9">
        <w:t>Our survey ship was one of the first into Beirut.</w:t>
      </w:r>
      <w:r>
        <w:t xml:space="preserve"> </w:t>
      </w:r>
      <w:r w:rsidRPr="008844F9">
        <w:t>Our Navy divers were on hand to help them should they wish it.</w:t>
      </w:r>
      <w:r>
        <w:t xml:space="preserve"> </w:t>
      </w:r>
      <w:r w:rsidRPr="008844F9">
        <w:t xml:space="preserve">Our RAF flew PPE out to Mali at the height of this </w:t>
      </w:r>
      <w:r w:rsidR="00B461A0">
        <w:t>Covid</w:t>
      </w:r>
      <w:r w:rsidRPr="008844F9">
        <w:t xml:space="preserve"> problem.</w:t>
      </w:r>
      <w:r>
        <w:t xml:space="preserve"> </w:t>
      </w:r>
      <w:r w:rsidRPr="008844F9">
        <w:t>We have our 300 personnel deploying right now to Mali to help with that most poor country’s stability and security.</w:t>
      </w:r>
      <w:r>
        <w:t xml:space="preserve"> </w:t>
      </w:r>
      <w:r w:rsidRPr="008844F9">
        <w:t>We had a team of Royal Engineers in Sudan, one of the other poor</w:t>
      </w:r>
      <w:r>
        <w:t>est</w:t>
      </w:r>
      <w:r w:rsidRPr="008844F9">
        <w:t xml:space="preserve"> countries in Africa.</w:t>
      </w:r>
      <w:r>
        <w:t xml:space="preserve"> </w:t>
      </w:r>
      <w:r w:rsidRPr="008844F9">
        <w:t>Humanitarian aid</w:t>
      </w:r>
      <w:r>
        <w:t xml:space="preserve"> and </w:t>
      </w:r>
      <w:r w:rsidRPr="008844F9">
        <w:t>soft power</w:t>
      </w:r>
      <w:r>
        <w:t xml:space="preserve"> are</w:t>
      </w:r>
      <w:r w:rsidRPr="008844F9">
        <w:t xml:space="preserve"> part of our job.</w:t>
      </w:r>
      <w:r>
        <w:t xml:space="preserve"> </w:t>
      </w:r>
    </w:p>
    <w:p w:rsidR="00DC6E58" w:rsidRPr="008844F9" w:rsidP="00DC6E58">
      <w:pPr>
        <w:pStyle w:val="Answer"/>
      </w:pPr>
      <w:r w:rsidRPr="008844F9">
        <w:t>It is not mutually exclusive.</w:t>
      </w:r>
      <w:r>
        <w:t xml:space="preserve"> </w:t>
      </w:r>
      <w:r w:rsidRPr="008844F9">
        <w:t>Let me put it another way</w:t>
      </w:r>
      <w:r w:rsidR="00D57F6D">
        <w:t xml:space="preserve">: </w:t>
      </w:r>
      <w:r w:rsidRPr="008844F9" w:rsidR="00D57F6D">
        <w:t xml:space="preserve">the </w:t>
      </w:r>
      <w:r w:rsidRPr="008844F9">
        <w:t>former D</w:t>
      </w:r>
      <w:r w:rsidR="00D57F6D">
        <w:t>F</w:t>
      </w:r>
      <w:r w:rsidRPr="008844F9">
        <w:t>ID did not have a monopoly on humanitarian aid and Britain’s soft power.</w:t>
      </w:r>
      <w:r>
        <w:t xml:space="preserve"> </w:t>
      </w:r>
      <w:r w:rsidRPr="008844F9">
        <w:t>RFA Argus and HMS Medway have been helping in Hondura</w:t>
      </w:r>
      <w:r w:rsidR="00D57F6D">
        <w:t>s on hurricane relief</w:t>
      </w:r>
      <w:r w:rsidR="009958CA">
        <w:t>, and</w:t>
      </w:r>
      <w:r w:rsidR="00D57F6D">
        <w:t xml:space="preserve"> they </w:t>
      </w:r>
      <w:r w:rsidRPr="008844F9">
        <w:t xml:space="preserve">have been in the Caribbean on </w:t>
      </w:r>
      <w:r w:rsidR="00B461A0">
        <w:t>Covid</w:t>
      </w:r>
      <w:r w:rsidRPr="008844F9">
        <w:t xml:space="preserve"> and economic support.</w:t>
      </w:r>
      <w:r>
        <w:t xml:space="preserve"> </w:t>
      </w:r>
      <w:r w:rsidRPr="008844F9">
        <w:t>They are grey ships with white ensigns</w:t>
      </w:r>
      <w:r w:rsidR="00D57F6D">
        <w:t>,</w:t>
      </w:r>
      <w:r w:rsidRPr="008844F9">
        <w:t xml:space="preserve"> if you are HMS Medway.</w:t>
      </w:r>
      <w:r>
        <w:t xml:space="preserve"> </w:t>
      </w:r>
      <w:r w:rsidRPr="008844F9">
        <w:t>That is my point on humanitarian aid.</w:t>
      </w:r>
      <w:r>
        <w:t xml:space="preserve"> </w:t>
      </w:r>
    </w:p>
    <w:p w:rsidR="00DC6E58" w:rsidRPr="008844F9" w:rsidP="009958CA">
      <w:pPr>
        <w:pStyle w:val="Remark"/>
      </w:pPr>
      <w:r w:rsidRPr="008844F9">
        <w:rPr>
          <w:b/>
        </w:rPr>
        <w:t>Chair:</w:t>
      </w:r>
      <w:r w:rsidRPr="008844F9">
        <w:t xml:space="preserve"> There is time between now and the Chancellor’s statement tomorrow for him to be made aware of everything you just told us.</w:t>
      </w:r>
      <w:r>
        <w:t xml:space="preserve"> </w:t>
      </w:r>
      <w:r w:rsidRPr="008844F9">
        <w:t xml:space="preserve">If the taxpayer was aware that this could be paid for out of ODA funding, </w:t>
      </w:r>
      <w:r w:rsidR="009958CA">
        <w:t xml:space="preserve">although </w:t>
      </w:r>
      <w:r w:rsidRPr="008844F9">
        <w:t xml:space="preserve">much of it, I am afraid, cannot be because of out-of-date rules, there would be greater support </w:t>
      </w:r>
      <w:r w:rsidR="00D57F6D">
        <w:t>for</w:t>
      </w:r>
      <w:r w:rsidRPr="008844F9">
        <w:t xml:space="preserve"> the continuation of the 0.7% spend.</w:t>
      </w:r>
      <w:r>
        <w:t xml:space="preserve"> </w:t>
      </w:r>
      <w:r w:rsidRPr="008844F9">
        <w:t xml:space="preserve">You make a very powerful point on the blurring of warfighting </w:t>
      </w:r>
      <w:r w:rsidR="009958CA">
        <w:t xml:space="preserve">and </w:t>
      </w:r>
      <w:r w:rsidRPr="008844F9">
        <w:t>peacekeeping.</w:t>
      </w:r>
      <w:r>
        <w:t xml:space="preserve"> </w:t>
      </w:r>
      <w:r w:rsidRPr="008844F9">
        <w:t>The military do an incredible job.</w:t>
      </w:r>
      <w:r>
        <w:t xml:space="preserve"> </w:t>
      </w:r>
      <w:r w:rsidRPr="008844F9">
        <w:t>We cannot even claim on</w:t>
      </w:r>
      <w:r w:rsidR="00D57F6D">
        <w:t xml:space="preserve"> that for</w:t>
      </w:r>
      <w:r w:rsidRPr="008844F9">
        <w:t xml:space="preserve"> sending our ships to support the Royal Marines going to support the Caribbean after a hurricane.</w:t>
      </w:r>
      <w:r>
        <w:t xml:space="preserve"> </w:t>
      </w:r>
      <w:r w:rsidRPr="008844F9">
        <w:t>The rules need updating.</w:t>
      </w:r>
      <w:r>
        <w:t xml:space="preserve"> </w:t>
      </w:r>
      <w:r w:rsidRPr="008844F9">
        <w:t xml:space="preserve">Were that to happen, our soft power capabilities and us giving the perception that we are stepping back from </w:t>
      </w:r>
      <w:r w:rsidRPr="008844F9" w:rsidR="00D57F6D">
        <w:t xml:space="preserve">global </w:t>
      </w:r>
      <w:r w:rsidRPr="008844F9">
        <w:t>Britain would not be threatened.</w:t>
      </w:r>
      <w:r>
        <w:t xml:space="preserve"> </w:t>
      </w:r>
      <w:r w:rsidRPr="008844F9">
        <w:t xml:space="preserve">I hope that </w:t>
      </w:r>
      <w:r w:rsidR="00D57F6D">
        <w:t xml:space="preserve">is </w:t>
      </w:r>
      <w:r w:rsidRPr="008844F9">
        <w:t>a conversation that you would share with the Chancellor.</w:t>
      </w:r>
      <w:r>
        <w:t xml:space="preserve"> </w:t>
      </w:r>
    </w:p>
    <w:p w:rsidR="00021F30" w:rsidRPr="001C3AE9" w:rsidP="009958CA">
      <w:pPr>
        <w:pStyle w:val="Remark"/>
      </w:pPr>
      <w:r w:rsidRPr="008844F9">
        <w:t>We have covered a wide variety of subjects, not least the pandemic.</w:t>
      </w:r>
      <w:r>
        <w:t xml:space="preserve"> </w:t>
      </w:r>
      <w:r w:rsidRPr="008844F9">
        <w:t xml:space="preserve">I am afraid Anthony McGee has got off </w:t>
      </w:r>
      <w:r w:rsidRPr="008844F9" w:rsidR="000018F4">
        <w:t xml:space="preserve">completely </w:t>
      </w:r>
      <w:r w:rsidRPr="008844F9">
        <w:t>scot-free today.</w:t>
      </w:r>
      <w:r>
        <w:t xml:space="preserve"> </w:t>
      </w:r>
      <w:r w:rsidRPr="008844F9">
        <w:t>I do not even know what accent you have, let alone your contribution.</w:t>
      </w:r>
      <w:r>
        <w:t xml:space="preserve"> </w:t>
      </w:r>
      <w:r w:rsidRPr="008844F9">
        <w:t>I am sure we will get you to speak another time.</w:t>
      </w:r>
      <w:r>
        <w:t xml:space="preserve"> </w:t>
      </w:r>
      <w:r w:rsidRPr="008844F9">
        <w:t xml:space="preserve">Secretary of State, Major General </w:t>
      </w:r>
      <w:r w:rsidRPr="008844F9">
        <w:t>Charles Stickland</w:t>
      </w:r>
      <w:r w:rsidR="00D57F6D">
        <w:t xml:space="preserve"> and</w:t>
      </w:r>
      <w:r w:rsidRPr="008844F9">
        <w:t xml:space="preserve"> Anthony McGee, thank you very much indeed for joining </w:t>
      </w:r>
      <w:r w:rsidR="000018F4">
        <w:t>the</w:t>
      </w:r>
      <w:r w:rsidRPr="008844F9">
        <w:t xml:space="preserve"> Committee this afternoon.</w:t>
      </w:r>
      <w:r>
        <w:t xml:space="preserve"> </w:t>
      </w:r>
      <w:r w:rsidRPr="008844F9">
        <w:t>Thank you to Committee members as well.</w:t>
      </w:r>
      <w:r>
        <w:t xml:space="preserve"> </w:t>
      </w:r>
      <w:r w:rsidRPr="008844F9">
        <w:t>This brings to a close this Committee session.</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9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9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9D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9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BE068B11A494D2A8A5C83AE977E589D"/>
      </w:placeholder>
      <w:richText/>
    </w:sdtPr>
    <w:sdtContent>
      <w:p w:rsidR="00893C5A" w:rsidP="009277D8">
        <w:pPr>
          <w:pStyle w:val="Para"/>
          <w:rPr>
            <w:color w:val="808080"/>
          </w:rPr>
        </w:pPr>
        <w:r w:rsidRPr="00BC037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748B098DBD64DF1A0800A93C0FAB2B5"/>
      </w:placeholder>
      <w:richText/>
    </w:sdtPr>
    <w:sdtContent>
      <w:p w:rsidR="00893C5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9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E6280E"/>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styleId="TOCHeading">
    <w:name w:val="TOC Heading"/>
    <w:basedOn w:val="Heading1"/>
    <w:next w:val="Normal"/>
    <w:uiPriority w:val="39"/>
    <w:unhideWhenUsed/>
    <w:qFormat/>
    <w:rsid w:val="00064EFD"/>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character" w:customStyle="1" w:styleId="UnresolvedMention">
    <w:name w:val="Unresolved Mention"/>
    <w:basedOn w:val="DefaultParagraphFont"/>
    <w:uiPriority w:val="99"/>
    <w:semiHidden/>
    <w:unhideWhenUsed/>
    <w:rsid w:val="00985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BE068B11A494D2A8A5C83AE977E589D"/>
        <w:category>
          <w:name w:val="General"/>
          <w:gallery w:val="placeholder"/>
        </w:category>
        <w:types>
          <w:type w:val="bbPlcHdr"/>
        </w:types>
        <w:behaviors>
          <w:behavior w:val="content"/>
        </w:behaviors>
        <w:guid w:val="{ABEA5EC4-7585-438E-91F0-8F15AE3CBD8F}"/>
      </w:docPartPr>
      <w:docPartBody>
        <w:p w:rsidR="0052182F" w:rsidP="0052182F">
          <w:pPr>
            <w:pStyle w:val="CBE068B11A494D2A8A5C83AE977E589D"/>
          </w:pPr>
          <w:r w:rsidRPr="000753FC">
            <w:rPr>
              <w:rStyle w:val="PlaceholderText"/>
            </w:rPr>
            <w:t>Click here to enter text.</w:t>
          </w:r>
        </w:p>
      </w:docPartBody>
    </w:docPart>
    <w:docPart>
      <w:docPartPr>
        <w:name w:val="6748B098DBD64DF1A0800A93C0FAB2B5"/>
        <w:category>
          <w:name w:val="General"/>
          <w:gallery w:val="placeholder"/>
        </w:category>
        <w:types>
          <w:type w:val="bbPlcHdr"/>
        </w:types>
        <w:behaviors>
          <w:behavior w:val="content"/>
        </w:behaviors>
        <w:guid w:val="{8609C701-CCC3-48D4-842D-A2AF4CFC8FEA}"/>
      </w:docPartPr>
      <w:docPartBody>
        <w:p w:rsidR="0052182F" w:rsidP="0052182F">
          <w:pPr>
            <w:pStyle w:val="6748B098DBD64DF1A0800A93C0FAB2B5"/>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151"/>
    <w:rPr>
      <w:color w:val="808080"/>
    </w:rPr>
  </w:style>
  <w:style w:type="paragraph" w:customStyle="1" w:styleId="CBE068B11A494D2A8A5C83AE977E589D">
    <w:name w:val="CBE068B11A494D2A8A5C83AE977E589D"/>
    <w:rsid w:val="0052182F"/>
  </w:style>
  <w:style w:type="paragraph" w:customStyle="1" w:styleId="F19F9B227C4F456F9DA43F486E80A82B">
    <w:name w:val="F19F9B227C4F456F9DA43F486E80A82B"/>
    <w:rsid w:val="0052182F"/>
  </w:style>
  <w:style w:type="paragraph" w:customStyle="1" w:styleId="6748B098DBD64DF1A0800A93C0FAB2B5">
    <w:name w:val="6748B098DBD64DF1A0800A93C0FAB2B5"/>
    <w:rsid w:val="0052182F"/>
  </w:style>
  <w:style w:type="paragraph" w:customStyle="1" w:styleId="8E002123616F4F3BAE7C97D945BFD547">
    <w:name w:val="8E002123616F4F3BAE7C97D945BFD547"/>
    <w:rsid w:val="00CD5FC3"/>
    <w:pPr>
      <w:spacing w:after="160" w:line="259" w:lineRule="auto"/>
    </w:pPr>
  </w:style>
  <w:style w:type="paragraph" w:customStyle="1" w:styleId="4566EA23632946B2B5DCD3B0BF707107">
    <w:name w:val="4566EA23632946B2B5DCD3B0BF707107"/>
    <w:rsid w:val="00CD5FC3"/>
    <w:pPr>
      <w:spacing w:after="160" w:line="259" w:lineRule="auto"/>
    </w:pPr>
  </w:style>
  <w:style w:type="paragraph" w:customStyle="1" w:styleId="3B2812D153AD470D9B07CF9EB9B2B900">
    <w:name w:val="3B2812D153AD470D9B07CF9EB9B2B900"/>
    <w:rsid w:val="00184A67"/>
    <w:pPr>
      <w:spacing w:after="160" w:line="259" w:lineRule="auto"/>
    </w:pPr>
  </w:style>
  <w:style w:type="paragraph" w:customStyle="1" w:styleId="48A88F56D796417692C1614FD8264880">
    <w:name w:val="48A88F56D796417692C1614FD8264880"/>
    <w:rsid w:val="00184A67"/>
    <w:pPr>
      <w:spacing w:after="160" w:line="259" w:lineRule="auto"/>
    </w:pPr>
  </w:style>
  <w:style w:type="paragraph" w:customStyle="1" w:styleId="FEB60425A2044609A172F34ED55D3827">
    <w:name w:val="FEB60425A2044609A172F34ED55D3827"/>
    <w:rsid w:val="00224151"/>
  </w:style>
  <w:style w:type="paragraph" w:customStyle="1" w:styleId="4D2BAA156E274E0099AD5AE4A7C2AD31">
    <w:name w:val="4D2BAA156E274E0099AD5AE4A7C2AD31"/>
    <w:rsid w:val="00224151"/>
  </w:style>
  <w:style w:type="paragraph" w:customStyle="1" w:styleId="A18E43410EDA43FA955DE623F775F257">
    <w:name w:val="A18E43410EDA43FA955DE623F775F257"/>
    <w:rsid w:val="00224151"/>
  </w:style>
  <w:style w:type="paragraph" w:customStyle="1" w:styleId="7D9B11B61A0B4D898E0035115FCEA231">
    <w:name w:val="7D9B11B61A0B4D898E0035115FCEA231"/>
    <w:rsid w:val="00224151"/>
  </w:style>
  <w:style w:type="paragraph" w:customStyle="1" w:styleId="7EE30FCA1FB143BB839B72819AE850D3">
    <w:name w:val="7EE30FCA1FB143BB839B72819AE850D3"/>
    <w:rsid w:val="00224151"/>
  </w:style>
  <w:style w:type="paragraph" w:customStyle="1" w:styleId="4F0DE305926344EC81FF659CCFB54905">
    <w:name w:val="4F0DE305926344EC81FF659CCFB54905"/>
    <w:rsid w:val="00224151"/>
  </w:style>
  <w:style w:type="paragraph" w:customStyle="1" w:styleId="574F1B093D0742BFBCC1B89C1A359229">
    <w:name w:val="574F1B093D0742BFBCC1B89C1A359229"/>
    <w:rsid w:val="00224151"/>
  </w:style>
  <w:style w:type="paragraph" w:customStyle="1" w:styleId="B92F193A78724DD795C11935476CB5F6">
    <w:name w:val="B92F193A78724DD795C11935476CB5F6"/>
    <w:rsid w:val="00224151"/>
  </w:style>
  <w:style w:type="paragraph" w:customStyle="1" w:styleId="31F1ED4582B14411B84B29936D98E867">
    <w:name w:val="31F1ED4582B14411B84B29936D98E867"/>
    <w:rsid w:val="00224151"/>
  </w:style>
  <w:style w:type="paragraph" w:customStyle="1" w:styleId="A1DFA997F0A146CC94E2CA2B36126516">
    <w:name w:val="A1DFA997F0A146CC94E2CA2B36126516"/>
    <w:rsid w:val="00224151"/>
  </w:style>
  <w:style w:type="paragraph" w:customStyle="1" w:styleId="C125EAF0F43D4263B8E19627C00A57F2">
    <w:name w:val="C125EAF0F43D4263B8E19627C00A57F2"/>
    <w:rsid w:val="00224151"/>
  </w:style>
  <w:style w:type="paragraph" w:customStyle="1" w:styleId="32B464543AED48A79E7C81E8C435DD40">
    <w:name w:val="32B464543AED48A79E7C81E8C435DD40"/>
    <w:rsid w:val="00224151"/>
  </w:style>
  <w:style w:type="paragraph" w:customStyle="1" w:styleId="F18469916EAB4CA9845977C96ECC3445">
    <w:name w:val="F18469916EAB4CA9845977C96ECC3445"/>
    <w:rsid w:val="00224151"/>
  </w:style>
  <w:style w:type="paragraph" w:customStyle="1" w:styleId="7A5BDC839FE54B25B0FFBFA9BBA6B4DD">
    <w:name w:val="7A5BDC839FE54B25B0FFBFA9BBA6B4DD"/>
    <w:rsid w:val="00224151"/>
  </w:style>
  <w:style w:type="paragraph" w:customStyle="1" w:styleId="9F4DD1898D37423EB1EFB185BC0006E7">
    <w:name w:val="9F4DD1898D37423EB1EFB185BC0006E7"/>
    <w:rsid w:val="00224151"/>
  </w:style>
  <w:style w:type="paragraph" w:customStyle="1" w:styleId="4A6242FACF24488F9C079154F8B93DB8">
    <w:name w:val="4A6242FACF24488F9C079154F8B93DB8"/>
    <w:rsid w:val="00224151"/>
  </w:style>
  <w:style w:type="paragraph" w:customStyle="1" w:styleId="C3C7A0EEA6964B45B6FBFDD1F98A225D">
    <w:name w:val="C3C7A0EEA6964B45B6FBFDD1F98A225D"/>
    <w:rsid w:val="00224151"/>
  </w:style>
  <w:style w:type="paragraph" w:customStyle="1" w:styleId="E2B2BBCE6E3B453C91E09DFAF9900CD3">
    <w:name w:val="E2B2BBCE6E3B453C91E09DFAF9900CD3"/>
    <w:rsid w:val="00224151"/>
  </w:style>
  <w:style w:type="paragraph" w:customStyle="1" w:styleId="16298FCA26194BFE813301E134279711">
    <w:name w:val="16298FCA26194BFE813301E134279711"/>
    <w:rsid w:val="00224151"/>
  </w:style>
  <w:style w:type="paragraph" w:customStyle="1" w:styleId="F3388F7EBFE241FBB84EEA7BFB5BDE94">
    <w:name w:val="F3388F7EBFE241FBB84EEA7BFB5BDE94"/>
    <w:rsid w:val="00224151"/>
  </w:style>
  <w:style w:type="paragraph" w:customStyle="1" w:styleId="8A6F7EE8A2B940B497E01FFB97033F66">
    <w:name w:val="8A6F7EE8A2B940B497E01FFB97033F66"/>
    <w:rsid w:val="00224151"/>
  </w:style>
  <w:style w:type="paragraph" w:customStyle="1" w:styleId="A8AFD4BAD41F4EE6B48A49B5198F6FED">
    <w:name w:val="A8AFD4BAD41F4EE6B48A49B5198F6FED"/>
    <w:rsid w:val="00224151"/>
  </w:style>
  <w:style w:type="paragraph" w:customStyle="1" w:styleId="0D66FE14A33140A98617EC189FFC924E">
    <w:name w:val="0D66FE14A33140A98617EC189FFC924E"/>
    <w:rsid w:val="00224151"/>
  </w:style>
  <w:style w:type="paragraph" w:customStyle="1" w:styleId="FA812527492B4F6BB526F9DA3DC5FF6A">
    <w:name w:val="FA812527492B4F6BB526F9DA3DC5FF6A"/>
    <w:rsid w:val="00224151"/>
  </w:style>
  <w:style w:type="paragraph" w:customStyle="1" w:styleId="22F2E34DB4514442A88445C69119E2E5">
    <w:name w:val="22F2E34DB4514442A88445C69119E2E5"/>
    <w:rsid w:val="00224151"/>
  </w:style>
  <w:style w:type="paragraph" w:customStyle="1" w:styleId="C6E5F64C74694CB696590CAF2B7B7959">
    <w:name w:val="C6E5F64C74694CB696590CAF2B7B7959"/>
    <w:rsid w:val="00224151"/>
  </w:style>
  <w:style w:type="paragraph" w:customStyle="1" w:styleId="F463902F16454C0BA07B3ED5A5D2438A">
    <w:name w:val="F463902F16454C0BA07B3ED5A5D2438A"/>
    <w:rsid w:val="00224151"/>
  </w:style>
  <w:style w:type="paragraph" w:customStyle="1" w:styleId="3091CEAEE1F7480292604C6CE016E9C7">
    <w:name w:val="3091CEAEE1F7480292604C6CE016E9C7"/>
    <w:rsid w:val="00224151"/>
  </w:style>
  <w:style w:type="paragraph" w:customStyle="1" w:styleId="EC98142C3DF2417BA221AC56B731845A">
    <w:name w:val="EC98142C3DF2417BA221AC56B731845A"/>
    <w:rsid w:val="00224151"/>
  </w:style>
  <w:style w:type="paragraph" w:customStyle="1" w:styleId="03F4BA4E9D6546E9A919DCEACA79FA85">
    <w:name w:val="03F4BA4E9D6546E9A919DCEACA79FA85"/>
    <w:rsid w:val="002241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816AADBCCCEA43B1797D01A97AC34B" ma:contentTypeVersion="11" ma:contentTypeDescription="Create a new document." ma:contentTypeScope="" ma:versionID="1f93ea2390e6d64cb1882a74a36cc60a">
  <xsd:schema xmlns:xsd="http://www.w3.org/2001/XMLSchema" xmlns:xs="http://www.w3.org/2001/XMLSchema" xmlns:p="http://schemas.microsoft.com/office/2006/metadata/properties" xmlns:ns3="59240a86-f9f4-4c6c-89cc-1a34c7e2028b" xmlns:ns4="b44fca8d-4a63-4dc9-b18b-472e8d688e45" targetNamespace="http://schemas.microsoft.com/office/2006/metadata/properties" ma:root="true" ma:fieldsID="27c8d0950262a4823af4aabce683853b" ns3:_="" ns4:_="">
    <xsd:import namespace="59240a86-f9f4-4c6c-89cc-1a34c7e2028b"/>
    <xsd:import namespace="b44fca8d-4a63-4dc9-b18b-472e8d688e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40a86-f9f4-4c6c-89cc-1a34c7e2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fca8d-4a63-4dc9-b18b-472e8d688e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BCF75-E886-440F-A3D2-42DD2F472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40a86-f9f4-4c6c-89cc-1a34c7e2028b"/>
    <ds:schemaRef ds:uri="b44fca8d-4a63-4dc9-b18b-472e8d688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805A7-600C-41C7-A7D3-F83F3BA9B0EE}">
  <ds:schemaRefs>
    <ds:schemaRef ds:uri="http://schemas.microsoft.com/sharepoint/v3/contenttype/forms"/>
  </ds:schemaRefs>
</ds:datastoreItem>
</file>

<file path=customXml/itemProps3.xml><?xml version="1.0" encoding="utf-8"?>
<ds:datastoreItem xmlns:ds="http://schemas.openxmlformats.org/officeDocument/2006/customXml" ds:itemID="{632F8EC5-7E54-4DA6-86B6-7634756A1B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4D1951-194A-491A-B4E0-03A76473F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