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636DE" w:rsidP="00CF0BBA">
      <w:pPr>
        <w:pStyle w:val="TitleCommittee0"/>
      </w:pPr>
      <w:sdt>
        <w:sdtPr>
          <w:alias w:val="CommitteeName"/>
          <w:tag w:val="CommitteeName"/>
          <w:id w:val="1869951332"/>
          <w:placeholder>
            <w:docPart w:val="0E34938B5EC34B3BA7F9028D3F782F9A"/>
          </w:placeholder>
          <w:richText/>
        </w:sdtPr>
        <w:sdtContent>
          <w:r>
            <w:t>Justice Committee</w:t>
          </w:r>
        </w:sdtContent>
      </w:sdt>
    </w:p>
    <w:p w:rsidR="000636DE" w:rsidP="00156A60">
      <w:pPr>
        <w:pStyle w:val="TitleInquiry0"/>
      </w:pPr>
      <w:r>
        <w:t xml:space="preserve">Oral evidence: </w:t>
      </w:r>
      <w:sdt>
        <w:sdtPr>
          <w:alias w:val="InquiryName"/>
          <w:tag w:val="InquiryName"/>
          <w:id w:val="377371847"/>
          <w:placeholder>
            <w:docPart w:val="0E34938B5EC34B3BA7F9028D3F782F9A"/>
          </w:placeholder>
          <w:richText/>
        </w:sdtPr>
        <w:sdtContent>
          <w:r>
            <w:fldChar w:fldCharType="begin"/>
          </w:r>
          <w:r>
            <w:instrText xml:space="preserve"> HYPERLINK "https://committees.parliament.uk/work/7099/the-prison-operational-workforce/" </w:instrText>
          </w:r>
          <w:r>
            <w:fldChar w:fldCharType="separate"/>
          </w:r>
          <w:r w:rsidRPr="003B0CA1">
            <w:rPr>
              <w:rStyle w:val="Hyperlink"/>
            </w:rPr>
            <w:t>The Prison Operational Workforce</w:t>
          </w:r>
          <w:r>
            <w:fldChar w:fldCharType="end"/>
          </w:r>
        </w:sdtContent>
      </w:sdt>
      <w:r>
        <w:t xml:space="preserve">, HC </w:t>
      </w:r>
      <w:sdt>
        <w:sdtPr>
          <w:alias w:val="InquiryRefNo"/>
          <w:tag w:val="InquiryRefNo"/>
          <w:id w:val="-281725174"/>
          <w:placeholder>
            <w:docPart w:val="0E34938B5EC34B3BA7F9028D3F782F9A"/>
          </w:placeholder>
          <w:richText/>
        </w:sdtPr>
        <w:sdtContent>
          <w:r>
            <w:t>917</w:t>
          </w:r>
        </w:sdtContent>
      </w:sdt>
    </w:p>
    <w:sdt>
      <w:sdtPr>
        <w:alias w:val="SittingDate"/>
        <w:tag w:val="SittingDate"/>
        <w:id w:val="-1160222926"/>
        <w:placeholder>
          <w:docPart w:val="0E34938B5EC34B3BA7F9028D3F782F9A"/>
        </w:placeholder>
        <w:richText/>
      </w:sdtPr>
      <w:sdtContent>
        <w:p w:rsidR="000636DE" w:rsidP="00156A60">
          <w:pPr>
            <w:pStyle w:val="Para"/>
          </w:pPr>
          <w:r>
            <w:t>Tuesday 21 March 2023</w:t>
          </w:r>
        </w:p>
      </w:sdtContent>
    </w:sdt>
    <w:p w:rsidR="000636DE" w:rsidP="00156A60">
      <w:pPr>
        <w:pStyle w:val="Para"/>
      </w:pPr>
      <w:r>
        <w:t xml:space="preserve">Ordered by the House of </w:t>
      </w:r>
      <w:sdt>
        <w:sdtPr>
          <w:alias w:val="House"/>
          <w:tag w:val="House"/>
          <w:id w:val="809213435"/>
          <w:placeholder>
            <w:docPart w:val="0E34938B5EC34B3BA7F9028D3F782F9A"/>
          </w:placeholder>
          <w:richText/>
        </w:sdtPr>
        <w:sdtContent>
          <w:r w:rsidRPr="00615759">
            <w:t>Commons</w:t>
          </w:r>
        </w:sdtContent>
      </w:sdt>
      <w:r w:rsidRPr="00615759">
        <w:t xml:space="preserve"> to be published on </w:t>
      </w:r>
      <w:sdt>
        <w:sdtPr>
          <w:alias w:val="PublishDate"/>
          <w:tag w:val="PublishDate"/>
          <w:id w:val="217021599"/>
          <w:placeholder>
            <w:docPart w:val="0E34938B5EC34B3BA7F9028D3F782F9A"/>
          </w:placeholder>
          <w:richText/>
        </w:sdtPr>
        <w:sdtContent>
          <w:r>
            <w:t>21 March 2023</w:t>
          </w:r>
        </w:sdtContent>
      </w:sdt>
      <w:r w:rsidRPr="00615759">
        <w:t>.</w:t>
      </w:r>
    </w:p>
    <w:p w:rsidR="000636DE" w:rsidP="00421864">
      <w:pPr>
        <w:pStyle w:val="Para"/>
      </w:pPr>
      <w:sdt>
        <w:sdtPr>
          <w:alias w:val="VideoHyperlink"/>
          <w:tag w:val="VideoHyperlink"/>
          <w:id w:val="703995351"/>
          <w:placeholder>
            <w:docPart w:val="0E34938B5EC34B3BA7F9028D3F782F9A"/>
          </w:placeholder>
          <w:richText/>
        </w:sdtPr>
        <w:sdtContent>
          <w:r>
            <w:fldChar w:fldCharType="begin"/>
          </w:r>
          <w:r>
            <w:instrText xml:space="preserve"> HYPERLINK "https://parliamentlive.tv/event/index/400dcce8-8a39-4636-b94c-9f80503f4a28" </w:instrText>
          </w:r>
          <w:r>
            <w:fldChar w:fldCharType="separate"/>
          </w:r>
          <w:r w:rsidRPr="0096661B">
            <w:rPr>
              <w:rStyle w:val="Hyperlink"/>
            </w:rPr>
            <w:t>Watch the meeting</w:t>
          </w:r>
          <w:r>
            <w:fldChar w:fldCharType="end"/>
          </w:r>
        </w:sdtContent>
      </w:sdt>
    </w:p>
    <w:p w:rsidR="000636DE" w:rsidP="00156A60">
      <w:r>
        <w:t xml:space="preserve">Members present: </w:t>
      </w:r>
      <w:sdt>
        <w:sdtPr>
          <w:alias w:val="MembersPresent"/>
          <w:tag w:val="MembersPresent"/>
          <w:id w:val="366340316"/>
          <w:placeholder>
            <w:docPart w:val="0E34938B5EC34B3BA7F9028D3F782F9A"/>
          </w:placeholder>
          <w:richText/>
        </w:sdtPr>
        <w:sdtContent>
          <w:r w:rsidR="00C115C5">
            <w:t>Sir Robert Neil</w:t>
          </w:r>
          <w:r w:rsidR="00116B2E">
            <w:t>l</w:t>
          </w:r>
          <w:r>
            <w:t xml:space="preserve"> (Chair); </w:t>
          </w:r>
          <w:r w:rsidR="00C115C5">
            <w:t>James Daly; Edward Timpson.</w:t>
          </w:r>
        </w:sdtContent>
      </w:sdt>
    </w:p>
    <w:p w:rsidR="000636DE" w:rsidP="00427893">
      <w:pPr>
        <w:pStyle w:val="ParaCentre"/>
      </w:pPr>
      <w:r w:rsidRPr="00156A60">
        <w:t xml:space="preserve">Questions </w:t>
      </w:r>
      <w:sdt>
        <w:sdtPr>
          <w:alias w:val="QuestionNumbers"/>
          <w:tag w:val="QuestionNumbers"/>
          <w:id w:val="-1223666168"/>
          <w:placeholder>
            <w:docPart w:val="0E34938B5EC34B3BA7F9028D3F782F9A"/>
          </w:placeholder>
          <w:richText/>
        </w:sdtPr>
        <w:sdtContent>
          <w:r>
            <w:t>139 -</w:t>
          </w:r>
          <w:r w:rsidR="00C0665A">
            <w:t xml:space="preserve"> 208</w:t>
          </w:r>
        </w:sdtContent>
      </w:sdt>
    </w:p>
    <w:p w:rsidR="000636DE" w:rsidP="00427893">
      <w:pPr>
        <w:pStyle w:val="TitleWitnesses0"/>
      </w:pPr>
      <w:r>
        <w:t>Witnesses</w:t>
      </w:r>
    </w:p>
    <w:p w:rsidR="000636DE" w:rsidRPr="00BD6D45" w:rsidP="006B01EC">
      <w:pPr>
        <w:pStyle w:val="Para"/>
      </w:pPr>
      <w:r>
        <w:fldChar w:fldCharType="begin"/>
      </w:r>
      <w:r>
        <w:instrText xml:space="preserve"> HYPERLINK \l "Panel1" </w:instrText>
      </w:r>
      <w:r>
        <w:fldChar w:fldCharType="separate"/>
      </w:r>
      <w:r w:rsidRPr="000636DE">
        <w:rPr>
          <w:rStyle w:val="Hyperlink"/>
        </w:rPr>
        <w:t>I</w:t>
      </w:r>
      <w:r>
        <w:fldChar w:fldCharType="end"/>
      </w:r>
      <w:r>
        <w:t>: Dame Anne Owers</w:t>
      </w:r>
      <w:r w:rsidR="00C115C5">
        <w:t>, National Chair, Independent Monitoring Boards</w:t>
      </w:r>
      <w:r>
        <w:t xml:space="preserve">; </w:t>
      </w:r>
      <w:r w:rsidR="00C115C5">
        <w:t xml:space="preserve">and </w:t>
      </w:r>
      <w:r>
        <w:t>Charlie Taylor</w:t>
      </w:r>
      <w:r w:rsidR="00C115C5">
        <w:t xml:space="preserve">, </w:t>
      </w:r>
      <w:r w:rsidR="00537C5F">
        <w:t xml:space="preserve">HM </w:t>
      </w:r>
      <w:r w:rsidR="00C115C5">
        <w:t>Chief Inspector, His Majesty</w:t>
      </w:r>
      <w:r w:rsidR="005C13CF">
        <w:t>’</w:t>
      </w:r>
      <w:r w:rsidR="00C115C5">
        <w:t>s Inspector</w:t>
      </w:r>
      <w:r w:rsidR="00116B2E">
        <w:t>ate</w:t>
      </w:r>
      <w:r w:rsidR="00C115C5">
        <w:t xml:space="preserve"> of Prisons.</w:t>
      </w:r>
    </w:p>
    <w:p w:rsidR="000636DE" w:rsidP="006B01EC">
      <w:pPr>
        <w:pStyle w:val="Para"/>
      </w:pPr>
      <w:r>
        <w:t>Written evidence from witnesses:</w:t>
      </w:r>
    </w:p>
    <w:p w:rsidR="000636DE" w:rsidP="006B01EC">
      <w:pPr>
        <w:pStyle w:val="Witnesssubmission"/>
      </w:pPr>
      <w:r>
        <w:t xml:space="preserve">– </w:t>
      </w:r>
      <w:r>
        <w:fldChar w:fldCharType="begin"/>
      </w:r>
      <w:r>
        <w:instrText xml:space="preserve"> HYPERLINK "https://committees.parliament.uk/writtenevidence/114453/pdf/" </w:instrText>
      </w:r>
      <w:r>
        <w:fldChar w:fldCharType="separate"/>
      </w:r>
      <w:r w:rsidRPr="003B0CA1" w:rsidR="003B0CA1">
        <w:rPr>
          <w:rStyle w:val="Hyperlink"/>
        </w:rPr>
        <w:t>Independent Monitoring Boards</w:t>
      </w:r>
      <w:r>
        <w:fldChar w:fldCharType="end"/>
      </w:r>
    </w:p>
    <w:p w:rsidR="003B0CA1" w:rsidP="006B01EC">
      <w:pPr>
        <w:pStyle w:val="Witnesssubmission"/>
      </w:pPr>
    </w:p>
    <w:p w:rsidR="000636DE" w:rsidP="00776882">
      <w:pPr>
        <w:rPr>
          <w:rFonts w:eastAsia="Times New Roman"/>
          <w:szCs w:val="20"/>
        </w:rPr>
      </w:pPr>
      <w:r>
        <w:br w:type="page"/>
      </w:r>
    </w:p>
    <w:p w:rsidR="000636DE" w:rsidP="00316298">
      <w:pPr>
        <w:pStyle w:val="TitlePanel0"/>
      </w:pPr>
      <w:bookmarkStart w:id="0" w:name="Panel1"/>
      <w:r>
        <w:t>Examination of witness</w:t>
      </w:r>
      <w:r w:rsidR="00C115C5">
        <w:t>es</w:t>
      </w:r>
    </w:p>
    <w:p w:rsidR="0032394B" w:rsidP="007C1BEE">
      <w:pPr>
        <w:pStyle w:val="Para"/>
      </w:pPr>
      <w:r>
        <w:t xml:space="preserve">Witnesses: </w:t>
      </w:r>
      <w:r w:rsidR="000636DE">
        <w:t>Dame Anne Owers</w:t>
      </w:r>
      <w:r>
        <w:t xml:space="preserve"> and</w:t>
      </w:r>
      <w:r w:rsidR="000636DE">
        <w:t xml:space="preserve"> Charlie Taylor</w:t>
      </w:r>
      <w:bookmarkEnd w:id="0"/>
      <w:r>
        <w:t>.</w:t>
      </w:r>
    </w:p>
    <w:p w:rsidR="00661C76" w:rsidP="00661C76">
      <w:pPr>
        <w:pStyle w:val="Question"/>
        <w:numPr>
          <w:ilvl w:val="0"/>
          <w:numId w:val="0"/>
        </w:numPr>
        <w:ind w:left="794"/>
      </w:pPr>
      <w:sdt>
        <w:sdtPr>
          <w:alias w:val="Member"/>
          <w:tag w:val="&lt;Member mnisId='1601' dodsId='34498'&gt;"/>
          <w:id w:val="-654373452"/>
          <w:placeholder>
            <w:docPart w:val="DefaultPlaceholder_-1854013440"/>
          </w:placeholder>
          <w:richText/>
        </w:sdtPr>
        <w:sdtContent>
          <w:r w:rsidRPr="0032394B" w:rsidR="0032394B">
            <w:rPr>
              <w:b/>
            </w:rPr>
            <w:t>Chair:</w:t>
          </w:r>
        </w:sdtContent>
      </w:sdt>
      <w:r w:rsidR="0032394B">
        <w:t xml:space="preserve"> </w:t>
      </w:r>
      <w:r>
        <w:t>Welcome to this session of the Justice Committee</w:t>
      </w:r>
      <w:r w:rsidR="007B1D4F">
        <w:t xml:space="preserve"> and our inquiry into the prison operational workforce</w:t>
      </w:r>
      <w:r>
        <w:t>. I welcome our witnesses. We will come to you shortly, but first we must make our declarations of interest. I am a non-practising barrister.</w:t>
      </w:r>
    </w:p>
    <w:p w:rsidR="00661C76" w:rsidP="00661C76">
      <w:pPr>
        <w:pStyle w:val="Remark"/>
      </w:pPr>
      <w:r>
        <w:rPr>
          <w:b/>
        </w:rPr>
        <w:t>Edward Timpson:</w:t>
      </w:r>
      <w:r>
        <w:t xml:space="preserve"> I am a former Solicitor General with a practising certificate but I am not currently undertaking any court work. I am the former chair of CAFCASS. </w:t>
      </w:r>
    </w:p>
    <w:p w:rsidR="007B0DEA" w:rsidP="007B0DEA">
      <w:pPr>
        <w:pStyle w:val="Remark"/>
        <w:rPr>
          <w:b/>
          <w:bCs/>
        </w:rPr>
      </w:pPr>
      <w:sdt>
        <w:sdtPr>
          <w:alias w:val="Member"/>
          <w:tag w:val="&lt;Member mnisId='4854' dodsId='126924'&gt;"/>
          <w:id w:val="-946995187"/>
          <w:placeholder>
            <w:docPart w:val="DefaultPlaceholder_-1854013440"/>
          </w:placeholder>
          <w:richText/>
        </w:sdtPr>
        <w:sdtContent>
          <w:r w:rsidRPr="007B0DEA">
            <w:rPr>
              <w:b/>
            </w:rPr>
            <w:t>James Daly:</w:t>
          </w:r>
        </w:sdtContent>
      </w:sdt>
      <w:r>
        <w:t xml:space="preserve"> I am a practising solicitor and partner in a law firm.</w:t>
      </w:r>
    </w:p>
    <w:p w:rsidR="007B0DEA" w:rsidP="007B1D4F">
      <w:pPr>
        <w:pStyle w:val="Question"/>
      </w:pPr>
      <w:sdt>
        <w:sdtPr>
          <w:alias w:val="Member"/>
          <w:tag w:val="&lt;Member mnisId='1601' dodsId='34498'&gt;"/>
          <w:id w:val="1646860732"/>
          <w:placeholder>
            <w:docPart w:val="DefaultPlaceholder_-1854013440"/>
          </w:placeholder>
          <w:richText/>
        </w:sdtPr>
        <w:sdtContent>
          <w:r w:rsidRPr="007B1D4F" w:rsidR="00661C76">
            <w:rPr>
              <w:b/>
            </w:rPr>
            <w:t>Chair:</w:t>
          </w:r>
        </w:sdtContent>
      </w:sdt>
      <w:r w:rsidR="00661C76">
        <w:t xml:space="preserve"> </w:t>
      </w:r>
      <w:r w:rsidR="007B1D4F">
        <w:t xml:space="preserve">I ask Mr Taylor and Dame Anne to introduce themselves for the record, even though </w:t>
      </w:r>
      <w:r w:rsidR="00C0665A">
        <w:t xml:space="preserve">they </w:t>
      </w:r>
      <w:r w:rsidR="007B1D4F">
        <w:t>are well known to all of us</w:t>
      </w:r>
      <w:r>
        <w:t>.</w:t>
      </w:r>
    </w:p>
    <w:p w:rsidR="0032394B" w:rsidP="007B0DEA">
      <w:pPr>
        <w:pStyle w:val="Answer"/>
      </w:pPr>
      <w:sdt>
        <w:sdtPr>
          <w:alias w:val="Witness"/>
          <w:id w:val="-991402202"/>
          <w:placeholder>
            <w:docPart w:val="DefaultPlaceholder_-1854013440"/>
          </w:placeholder>
          <w:richText/>
        </w:sdtPr>
        <w:sdtContent>
          <w:r w:rsidRPr="007B0DEA" w:rsidR="007B0DEA">
            <w:rPr>
              <w:b/>
              <w:i/>
            </w:rPr>
            <w:t>Charlie Taylor:</w:t>
          </w:r>
        </w:sdtContent>
      </w:sdt>
      <w:r w:rsidR="007B0DEA">
        <w:t xml:space="preserve"> I am </w:t>
      </w:r>
      <w:r w:rsidR="00C0665A">
        <w:t xml:space="preserve">chief inspector of </w:t>
      </w:r>
      <w:r w:rsidR="00F17626">
        <w:t>prisons.</w:t>
      </w:r>
    </w:p>
    <w:p w:rsidR="007B0DEA" w:rsidP="007B0DEA">
      <w:pPr>
        <w:pStyle w:val="Answer"/>
      </w:pPr>
      <w:sdt>
        <w:sdtPr>
          <w:alias w:val="Witness"/>
          <w:id w:val="-2129854546"/>
          <w:placeholder>
            <w:docPart w:val="DefaultPlaceholder_-1854013440"/>
          </w:placeholder>
          <w:richText/>
        </w:sdtPr>
        <w:sdtContent>
          <w:r w:rsidRPr="007B0DEA">
            <w:rPr>
              <w:b/>
              <w:i/>
            </w:rPr>
            <w:t>Dame Anne Owers:</w:t>
          </w:r>
        </w:sdtContent>
      </w:sdt>
      <w:r>
        <w:t xml:space="preserve"> I am </w:t>
      </w:r>
      <w:r w:rsidR="00C0665A">
        <w:t>national chair</w:t>
      </w:r>
      <w:r>
        <w:t>, Independent Monitoring Boards.</w:t>
      </w:r>
    </w:p>
    <w:p w:rsidR="007B0DEA" w:rsidP="007B0DEA">
      <w:pPr>
        <w:pStyle w:val="Question"/>
      </w:pPr>
      <w:sdt>
        <w:sdtPr>
          <w:alias w:val="Member"/>
          <w:tag w:val="&lt;Member mnisId='1601' dodsId='34498'&gt;"/>
          <w:id w:val="-2018149696"/>
          <w:placeholder>
            <w:docPart w:val="DefaultPlaceholder_-1854013440"/>
          </w:placeholder>
          <w:richText/>
        </w:sdtPr>
        <w:sdtContent>
          <w:r w:rsidRPr="007B0DEA">
            <w:rPr>
              <w:b/>
            </w:rPr>
            <w:t>Chair:</w:t>
          </w:r>
          <w:r w:rsidR="007B1D4F">
            <w:rPr>
              <w:b/>
            </w:rPr>
            <w:t xml:space="preserve"> </w:t>
          </w:r>
          <w:r w:rsidR="007B1D4F">
            <w:rPr>
              <w:bCs/>
            </w:rPr>
            <w:t xml:space="preserve">Thank you for coming to see us again, and welcome back. </w:t>
          </w:r>
        </w:sdtContent>
      </w:sdt>
      <w:r>
        <w:t xml:space="preserve"> </w:t>
      </w:r>
    </w:p>
    <w:p w:rsidR="007B1D4F" w:rsidP="007B1D4F">
      <w:pPr>
        <w:pStyle w:val="QuestionCont"/>
      </w:pPr>
      <w:r>
        <w:t>What is your assessment, Mr Taylor, as chief inspector, of the key challenges facing the prison operational workforce. You refer to them in a number of your reports, but we would like your take and any update on those reports.</w:t>
      </w:r>
    </w:p>
    <w:p w:rsidR="007B1D4F" w:rsidP="007B1D4F">
      <w:pPr>
        <w:pStyle w:val="Answer"/>
      </w:pPr>
      <w:sdt>
        <w:sdtPr>
          <w:alias w:val="Witness"/>
          <w:id w:val="1430771104"/>
          <w:placeholder>
            <w:docPart w:val="DefaultPlaceholder_-1854013440"/>
          </w:placeholder>
          <w:richText/>
        </w:sdtPr>
        <w:sdtContent>
          <w:r w:rsidRPr="007B1D4F">
            <w:rPr>
              <w:b/>
              <w:i/>
            </w:rPr>
            <w:t>Charlie Taylor:</w:t>
          </w:r>
        </w:sdtContent>
      </w:sdt>
      <w:r>
        <w:t xml:space="preserve"> We are extremely concerned about the current state of play with the operational workforce and with the non-operational workforce—staff who are not directly operational </w:t>
      </w:r>
      <w:r w:rsidR="00C65659">
        <w:t xml:space="preserve">but who nevertheless work in education, workshops, training and those sorts of things. </w:t>
      </w:r>
    </w:p>
    <w:p w:rsidR="00C65659" w:rsidP="007B1D4F">
      <w:pPr>
        <w:pStyle w:val="Answer"/>
      </w:pPr>
      <w:r>
        <w:t xml:space="preserve">The lower numbers of prison officers in many of the jails that we inspect are having a knock-on effect on all sorts of other things. In particular, we are seeing very much reduced regimes, with prisoners spending longer than ever locked in their cells or locked on the wings without being able to get to productive activities, and increased prisoner frustration about the ongoing cancellation of regimes—the unpredictability of what will happen day by day. </w:t>
      </w:r>
    </w:p>
    <w:p w:rsidR="00C65659" w:rsidP="007B1D4F">
      <w:pPr>
        <w:pStyle w:val="Answer"/>
      </w:pPr>
      <w:r>
        <w:t>That is certainly increasing prisoner frustration. Gym sessions or chances to go to the library are being cancelled.</w:t>
      </w:r>
    </w:p>
    <w:p w:rsidR="00C65659" w:rsidP="007B1D4F">
      <w:pPr>
        <w:pStyle w:val="Answer"/>
      </w:pPr>
      <w:r>
        <w:t xml:space="preserve">We see that that is worse in some bits of the country than </w:t>
      </w:r>
      <w:r w:rsidR="00C0665A">
        <w:t xml:space="preserve">in </w:t>
      </w:r>
      <w:r>
        <w:t>others, but we also see that some governors seem to be dealing with it better than others. Perhaps we can talk in more detail about this later, but some prisons with relatively poor staffing numbers appear to be doing a better job of getting prisoners out of their cells, whereas jails with slightly better staffing profiles seem to be fairly stuck in what feels a bit like a covid regime.</w:t>
      </w:r>
    </w:p>
    <w:p w:rsidR="00C65659" w:rsidP="00C65659">
      <w:pPr>
        <w:pStyle w:val="Question"/>
      </w:pPr>
      <w:sdt>
        <w:sdtPr>
          <w:alias w:val="Member"/>
          <w:tag w:val="&lt;Member mnisId='1601' dodsId='34498'&gt;"/>
          <w:id w:val="-1377619359"/>
          <w:placeholder>
            <w:docPart w:val="DefaultPlaceholder_-1854013440"/>
          </w:placeholder>
          <w:richText/>
        </w:sdtPr>
        <w:sdtContent>
          <w:r w:rsidRPr="00C65659">
            <w:rPr>
              <w:b/>
            </w:rPr>
            <w:t>Chair:</w:t>
          </w:r>
        </w:sdtContent>
      </w:sdt>
      <w:r>
        <w:t xml:space="preserve"> We will come on to that. Are there any geographical differences?</w:t>
      </w:r>
    </w:p>
    <w:p w:rsidR="00511056" w:rsidP="00C65659">
      <w:pPr>
        <w:pStyle w:val="Answer"/>
      </w:pPr>
      <w:sdt>
        <w:sdtPr>
          <w:alias w:val="Witness"/>
          <w:id w:val="-1903829586"/>
          <w:placeholder>
            <w:docPart w:val="DefaultPlaceholder_-1854013440"/>
          </w:placeholder>
          <w:richText/>
        </w:sdtPr>
        <w:sdtContent>
          <w:r w:rsidRPr="00C65659" w:rsidR="00C65659">
            <w:rPr>
              <w:b/>
              <w:i/>
            </w:rPr>
            <w:t>Charlie Taylor:</w:t>
          </w:r>
        </w:sdtContent>
      </w:sdt>
      <w:r w:rsidR="00C65659">
        <w:t xml:space="preserve"> Certainly. There are two factors. It is either geographical in remoteness—jails on the Isle of Sheppey or Weyland in Norfolk, but places where the economy is fairly vibrant and the cost of living is high, so anywhere in the south of England, up the M1 corridor</w:t>
      </w:r>
      <w:r>
        <w:t xml:space="preserve"> and west of London and in London itself.</w:t>
      </w:r>
    </w:p>
    <w:p w:rsidR="00511056" w:rsidP="00511056">
      <w:pPr>
        <w:pStyle w:val="Question"/>
      </w:pPr>
      <w:sdt>
        <w:sdtPr>
          <w:alias w:val="Member"/>
          <w:tag w:val="&lt;Member mnisId='1601' dodsId='34498'&gt;"/>
          <w:id w:val="1683780400"/>
          <w:placeholder>
            <w:docPart w:val="DefaultPlaceholder_-1854013440"/>
          </w:placeholder>
          <w:richText/>
        </w:sdtPr>
        <w:sdtContent>
          <w:r w:rsidRPr="00511056">
            <w:rPr>
              <w:b/>
            </w:rPr>
            <w:t>Chair:</w:t>
          </w:r>
        </w:sdtContent>
      </w:sdt>
      <w:r>
        <w:t xml:space="preserve"> You mention not only the operational grades—the 3s to 5s—but specialists, educators and non-operational staff.</w:t>
      </w:r>
    </w:p>
    <w:p w:rsidR="00511056" w:rsidP="00511056">
      <w:pPr>
        <w:pStyle w:val="Answer"/>
      </w:pPr>
      <w:sdt>
        <w:sdtPr>
          <w:alias w:val="Witness"/>
          <w:id w:val="419381622"/>
          <w:placeholder>
            <w:docPart w:val="DefaultPlaceholder_-1854013440"/>
          </w:placeholder>
          <w:richText/>
        </w:sdtPr>
        <w:sdtContent>
          <w:r w:rsidRPr="00511056">
            <w:rPr>
              <w:b/>
              <w:i/>
            </w:rPr>
            <w:t>Charlie Taylor:</w:t>
          </w:r>
        </w:sdtContent>
      </w:sdt>
      <w:r>
        <w:t xml:space="preserve"> Absolutely, and operational support grades that would normally do things like operate the gate. If they are not able to do some of those critical functions, officers get pulled away from their other duties to do some functional, low-grade work that simply has to be done to keep the prison running.</w:t>
      </w:r>
    </w:p>
    <w:p w:rsidR="00511056" w:rsidP="00511056">
      <w:pPr>
        <w:pStyle w:val="Question"/>
      </w:pPr>
      <w:sdt>
        <w:sdtPr>
          <w:alias w:val="Member"/>
          <w:tag w:val="&lt;Member mnisId='1601' dodsId='34498'&gt;"/>
          <w:id w:val="2054502094"/>
          <w:placeholder>
            <w:docPart w:val="DefaultPlaceholder_-1854013440"/>
          </w:placeholder>
          <w:richText/>
        </w:sdtPr>
        <w:sdtContent>
          <w:r w:rsidRPr="00511056">
            <w:rPr>
              <w:b/>
            </w:rPr>
            <w:t>Chair:</w:t>
          </w:r>
        </w:sdtContent>
      </w:sdt>
      <w:r>
        <w:t xml:space="preserve"> Is it just a question of numbers, or is it the mix in the workforce?</w:t>
      </w:r>
    </w:p>
    <w:p w:rsidR="00C65659" w:rsidP="00511056">
      <w:pPr>
        <w:pStyle w:val="Answer"/>
      </w:pPr>
      <w:sdt>
        <w:sdtPr>
          <w:alias w:val="Witness"/>
          <w:id w:val="-469517788"/>
          <w:placeholder>
            <w:docPart w:val="DefaultPlaceholder_-1854013440"/>
          </w:placeholder>
          <w:richText/>
        </w:sdtPr>
        <w:sdtContent>
          <w:r w:rsidRPr="00511056" w:rsidR="00511056">
            <w:rPr>
              <w:b/>
              <w:i/>
            </w:rPr>
            <w:t>Charlie Taylor:</w:t>
          </w:r>
        </w:sdtContent>
      </w:sdt>
      <w:r w:rsidR="00511056">
        <w:t xml:space="preserve"> In many of the prisons that we went to—I think of Woodhill just outside Milton Keynes—we found that some very junior officers were being supervised by some fairly junior staff members. There was not a level of experience among people on the wing to be able to share knowledge and lead in those environments. </w:t>
      </w:r>
    </w:p>
    <w:p w:rsidR="00511056" w:rsidP="00511056">
      <w:pPr>
        <w:pStyle w:val="Answer"/>
      </w:pPr>
      <w:r>
        <w:t>The danger is that if newly arrived prison officers are not being well looked after they may decide they want to leave if there aren</w:t>
      </w:r>
      <w:r w:rsidR="005C13CF">
        <w:t>’</w:t>
      </w:r>
      <w:r>
        <w:t>t good role models among the staff. In some places it isn</w:t>
      </w:r>
      <w:r w:rsidR="005C13CF">
        <w:t>’</w:t>
      </w:r>
      <w:r>
        <w:t>t just at band 3 level but particularly at band 5, where there are some very newly promoted or temporarily promoted staff who have far less experience than you would have found, say, five or 10 years ago.</w:t>
      </w:r>
    </w:p>
    <w:p w:rsidR="00511056" w:rsidP="00511056">
      <w:pPr>
        <w:pStyle w:val="Question"/>
      </w:pPr>
      <w:sdt>
        <w:sdtPr>
          <w:alias w:val="Member"/>
          <w:tag w:val="&lt;Member mnisId='1601' dodsId='34498'&gt;"/>
          <w:id w:val="-2094310546"/>
          <w:placeholder>
            <w:docPart w:val="DefaultPlaceholder_-1854013440"/>
          </w:placeholder>
          <w:richText/>
        </w:sdtPr>
        <w:sdtContent>
          <w:r w:rsidRPr="00511056">
            <w:rPr>
              <w:b/>
            </w:rPr>
            <w:t>Chair:</w:t>
          </w:r>
        </w:sdtContent>
      </w:sdt>
      <w:r>
        <w:t xml:space="preserve"> When you have done reports raising concerns, what is the level of response from the Ministry?</w:t>
      </w:r>
    </w:p>
    <w:p w:rsidR="00511056" w:rsidP="00511056">
      <w:pPr>
        <w:pStyle w:val="Answer"/>
      </w:pPr>
      <w:sdt>
        <w:sdtPr>
          <w:alias w:val="Witness"/>
          <w:id w:val="-799071030"/>
          <w:placeholder>
            <w:docPart w:val="DefaultPlaceholder_-1854013440"/>
          </w:placeholder>
          <w:richText/>
        </w:sdtPr>
        <w:sdtContent>
          <w:r w:rsidRPr="00511056">
            <w:rPr>
              <w:b/>
              <w:i/>
            </w:rPr>
            <w:t>Charlie Taylor:</w:t>
          </w:r>
        </w:sdtContent>
      </w:sdt>
      <w:r>
        <w:t xml:space="preserve"> A lot of time and effort is obviously being put into recruitment. We are often assured that by March, or by whenever, the prison will have a full complement of staff. </w:t>
      </w:r>
    </w:p>
    <w:p w:rsidR="00511056" w:rsidP="00511056">
      <w:pPr>
        <w:pStyle w:val="Answer"/>
      </w:pPr>
      <w:r>
        <w:t>Simply filling the bucket is not enough: you have to fill the bucket with the right people and ensure it doesn</w:t>
      </w:r>
      <w:r w:rsidR="005C13CF">
        <w:t>’</w:t>
      </w:r>
      <w:r>
        <w:t>t have a leak.</w:t>
      </w:r>
    </w:p>
    <w:p w:rsidR="00BC4FD6" w:rsidP="00511056">
      <w:pPr>
        <w:pStyle w:val="Answer"/>
      </w:pPr>
      <w:r>
        <w:t>Although we get assurances and, I think, understanding in prisons more generally of the strain that staffing levels are putting prisons under, nevertheless some are struggling to maintain a reasonable contingent of staff.</w:t>
      </w:r>
      <w:r w:rsidR="00131A45">
        <w:t xml:space="preserve"> </w:t>
      </w:r>
    </w:p>
    <w:p w:rsidR="00BC4FD6" w:rsidP="00BC4FD6">
      <w:pPr>
        <w:pStyle w:val="Question"/>
      </w:pPr>
      <w:sdt>
        <w:sdtPr>
          <w:alias w:val="Member"/>
          <w:tag w:val="&lt;Member mnisId='1601' dodsId='34498'&gt;"/>
          <w:id w:val="-562639294"/>
          <w:placeholder>
            <w:docPart w:val="DefaultPlaceholder_-1854013440"/>
          </w:placeholder>
          <w:richText/>
        </w:sdtPr>
        <w:sdtContent>
          <w:r w:rsidRPr="00BC4FD6">
            <w:rPr>
              <w:b/>
            </w:rPr>
            <w:t>Chair:</w:t>
          </w:r>
        </w:sdtContent>
      </w:sdt>
      <w:r>
        <w:t xml:space="preserve"> You, Dame Anne, kindly provided some written evidence, in which you point out that the independent monitoring boards have raised concerns about the impact of staff shortages for several years.</w:t>
      </w:r>
    </w:p>
    <w:p w:rsidR="00511056" w:rsidP="00BC4FD6">
      <w:pPr>
        <w:pStyle w:val="Answer"/>
      </w:pPr>
      <w:sdt>
        <w:sdtPr>
          <w:alias w:val="Witness"/>
          <w:id w:val="71246802"/>
          <w:placeholder>
            <w:docPart w:val="DefaultPlaceholder_-1854013440"/>
          </w:placeholder>
          <w:richText/>
        </w:sdtPr>
        <w:sdtContent>
          <w:r w:rsidRPr="00BC4FD6" w:rsidR="00BC4FD6">
            <w:rPr>
              <w:b/>
              <w:i/>
            </w:rPr>
            <w:t>Dame Anne Owers:</w:t>
          </w:r>
        </w:sdtContent>
      </w:sdt>
      <w:r w:rsidR="00BC4FD6">
        <w:t xml:space="preserve"> This is true; it does feel like the same tune on a different string.</w:t>
      </w:r>
    </w:p>
    <w:p w:rsidR="000D312E" w:rsidP="00BC4FD6">
      <w:pPr>
        <w:pStyle w:val="Answer"/>
      </w:pPr>
      <w:r>
        <w:t xml:space="preserve">My first national annual report started: </w:t>
      </w:r>
      <w:r w:rsidR="007D44E8">
        <w:t>“</w:t>
      </w:r>
      <w:r w:rsidRPr="007D44E8" w:rsidR="007D44E8">
        <w:t>Staffing issues dominated annual reports in this period. They affected every kind of prison and every aspect of prison life</w:t>
      </w:r>
      <w:r w:rsidR="006F6C3F">
        <w:t>.</w:t>
      </w:r>
      <w:r w:rsidR="007D44E8">
        <w:t>” That was 2017-18. We repeated the message in 2019-20 and 2020-21. My most recent annual report began: “Staffing problems, rather than Covid, are now the principal brake on safe, humane and rehabilitative regimes</w:t>
      </w:r>
      <w:r w:rsidR="006F6C3F">
        <w:t>,</w:t>
      </w:r>
      <w:r w:rsidR="007D44E8">
        <w:t xml:space="preserve">” and mentioned restricted regimes, </w:t>
      </w:r>
      <w:r w:rsidR="003D697C">
        <w:t xml:space="preserve">the </w:t>
      </w:r>
      <w:r w:rsidR="007D44E8">
        <w:t>risk to stability and, as Charlie Taylor said, not just uniformed staff but vocational skills instructors, healthcare staff and educators</w:t>
      </w:r>
      <w:r>
        <w:t>. We have constantly referred to the theme.</w:t>
      </w:r>
    </w:p>
    <w:p w:rsidR="000D312E" w:rsidP="000D312E">
      <w:pPr>
        <w:pStyle w:val="Question"/>
      </w:pPr>
      <w:sdt>
        <w:sdtPr>
          <w:alias w:val="Member"/>
          <w:tag w:val="&lt;Member mnisId='1601' dodsId='34498'&gt;"/>
          <w:id w:val="929231504"/>
          <w:placeholder>
            <w:docPart w:val="DefaultPlaceholder_-1854013440"/>
          </w:placeholder>
          <w:richText/>
        </w:sdtPr>
        <w:sdtContent>
          <w:r w:rsidRPr="000D312E">
            <w:rPr>
              <w:b/>
            </w:rPr>
            <w:t>Chair:</w:t>
          </w:r>
        </w:sdtContent>
      </w:sdt>
      <w:r>
        <w:t xml:space="preserve"> What response have you had from the Ministry, the Justice Secretary or officials?</w:t>
      </w:r>
    </w:p>
    <w:p w:rsidR="00BC4FD6" w:rsidP="000D312E">
      <w:pPr>
        <w:pStyle w:val="Answer"/>
      </w:pPr>
      <w:sdt>
        <w:sdtPr>
          <w:alias w:val="Witness"/>
          <w:id w:val="1852297051"/>
          <w:placeholder>
            <w:docPart w:val="DefaultPlaceholder_-1854013440"/>
          </w:placeholder>
          <w:richText/>
        </w:sdtPr>
        <w:sdtContent>
          <w:r w:rsidRPr="000D312E" w:rsidR="000D312E">
            <w:rPr>
              <w:b/>
              <w:i/>
            </w:rPr>
            <w:t>Dame Anne Owers:</w:t>
          </w:r>
        </w:sdtContent>
      </w:sdt>
      <w:r w:rsidR="000D312E">
        <w:t xml:space="preserve"> The same as the chief inspector</w:t>
      </w:r>
      <w:r w:rsidR="00D65924">
        <w:t>—</w:t>
      </w:r>
      <w:r w:rsidR="000D312E">
        <w:t>it is recognised that it is an issue; things are being done; hopefully it will be better next year, or whatever.</w:t>
      </w:r>
    </w:p>
    <w:p w:rsidR="000D312E" w:rsidP="000D312E">
      <w:pPr>
        <w:pStyle w:val="Answer"/>
      </w:pPr>
      <w:r>
        <w:t xml:space="preserve">Part of the problem is that when you get to a level of staffing crisis that we have seen in many prisons it becomes, as Charlie Taylor said, a vicious circle: you bring in staff, there are not sufficient experienced staff to mentor them, they feel scared, unsupported and not sure what they are doing and so a lot of new staff leave. According to the latest statistics </w:t>
      </w:r>
      <w:r w:rsidR="003D697C">
        <w:t xml:space="preserve">that </w:t>
      </w:r>
      <w:r>
        <w:t xml:space="preserve">I saw, a quarter leave within a year. </w:t>
      </w:r>
    </w:p>
    <w:p w:rsidR="000D312E" w:rsidP="000D312E">
      <w:pPr>
        <w:pStyle w:val="Answer"/>
      </w:pPr>
      <w:r>
        <w:t>You also get far too swift pull-through to the more senior ranks. You don</w:t>
      </w:r>
      <w:r w:rsidR="005C13CF">
        <w:t>’</w:t>
      </w:r>
      <w:r>
        <w:t>t get sufficient experience at every level, so it is a real problem.</w:t>
      </w:r>
    </w:p>
    <w:p w:rsidR="00B0291D" w:rsidP="00B0291D">
      <w:pPr>
        <w:pStyle w:val="Question"/>
      </w:pPr>
      <w:sdt>
        <w:sdtPr>
          <w:alias w:val="Member"/>
          <w:tag w:val="&lt;Member mnisId='1601' dodsId='34498'&gt;"/>
          <w:id w:val="798729790"/>
          <w:placeholder>
            <w:docPart w:val="DefaultPlaceholder_-1854013440"/>
          </w:placeholder>
          <w:richText/>
        </w:sdtPr>
        <w:sdtContent>
          <w:r w:rsidRPr="000D312E" w:rsidR="000D312E">
            <w:rPr>
              <w:b/>
            </w:rPr>
            <w:t>Chair:</w:t>
          </w:r>
        </w:sdtContent>
      </w:sdt>
      <w:r w:rsidR="000D312E">
        <w:t xml:space="preserve"> The Committee surveyed just under 7,000 prison officers as part of our inquiry</w:t>
      </w:r>
      <w:r>
        <w:t>.</w:t>
      </w:r>
      <w:r w:rsidR="000D312E">
        <w:t xml:space="preserve"> </w:t>
      </w:r>
      <w:r>
        <w:t>W</w:t>
      </w:r>
      <w:r w:rsidR="000D312E">
        <w:t>hen asked whether morale in their prison</w:t>
      </w:r>
      <w:r>
        <w:t xml:space="preserve"> was good, </w:t>
      </w:r>
      <w:r w:rsidR="000D312E">
        <w:t xml:space="preserve">over 75% </w:t>
      </w:r>
      <w:r>
        <w:t>did not agree and said that morale was not good. Does that surprise you?</w:t>
      </w:r>
    </w:p>
    <w:p w:rsidR="00B0291D" w:rsidP="00B0291D">
      <w:pPr>
        <w:pStyle w:val="Answer"/>
      </w:pPr>
      <w:sdt>
        <w:sdtPr>
          <w:alias w:val="Witness"/>
          <w:id w:val="-1627307654"/>
          <w:placeholder>
            <w:docPart w:val="DefaultPlaceholder_-1854013440"/>
          </w:placeholder>
          <w:richText/>
        </w:sdtPr>
        <w:sdtContent>
          <w:r w:rsidRPr="00B0291D">
            <w:rPr>
              <w:b/>
              <w:i/>
            </w:rPr>
            <w:t>Dame Anne Owers:</w:t>
          </w:r>
        </w:sdtContent>
      </w:sdt>
      <w:r>
        <w:t xml:space="preserve"> Not really.</w:t>
      </w:r>
    </w:p>
    <w:p w:rsidR="00B0291D" w:rsidP="00B0291D">
      <w:pPr>
        <w:pStyle w:val="Answer"/>
      </w:pPr>
      <w:sdt>
        <w:sdtPr>
          <w:alias w:val="Witness"/>
          <w:id w:val="-1749411186"/>
          <w:placeholder>
            <w:docPart w:val="DefaultPlaceholder_-1854013440"/>
          </w:placeholder>
          <w:richText/>
        </w:sdtPr>
        <w:sdtContent>
          <w:r w:rsidRPr="00B0291D">
            <w:rPr>
              <w:b/>
              <w:i/>
            </w:rPr>
            <w:t>Charlie Taylor:</w:t>
          </w:r>
        </w:sdtContent>
      </w:sdt>
      <w:r>
        <w:t xml:space="preserve"> No.</w:t>
      </w:r>
    </w:p>
    <w:p w:rsidR="00B0291D" w:rsidP="00B0291D">
      <w:pPr>
        <w:pStyle w:val="Answer"/>
      </w:pPr>
      <w:sdt>
        <w:sdtPr>
          <w:alias w:val="Witness"/>
          <w:id w:val="225583018"/>
          <w:placeholder>
            <w:docPart w:val="DefaultPlaceholder_-1854013440"/>
          </w:placeholder>
          <w:richText/>
        </w:sdtPr>
        <w:sdtContent>
          <w:r w:rsidRPr="00B0291D">
            <w:rPr>
              <w:b/>
              <w:i/>
            </w:rPr>
            <w:t>Dame Anne Owers:</w:t>
          </w:r>
        </w:sdtContent>
      </w:sdt>
      <w:r>
        <w:t xml:space="preserve"> Not given what we have just said.</w:t>
      </w:r>
    </w:p>
    <w:p w:rsidR="00663F4B" w:rsidP="00B0291D">
      <w:pPr>
        <w:pStyle w:val="Question"/>
      </w:pPr>
      <w:sdt>
        <w:sdtPr>
          <w:alias w:val="Member"/>
          <w:tag w:val="&lt;Member mnisId='1601' dodsId='34498'&gt;"/>
          <w:id w:val="1814370551"/>
          <w:placeholder>
            <w:docPart w:val="DefaultPlaceholder_-1854013440"/>
          </w:placeholder>
          <w:richText/>
        </w:sdtPr>
        <w:sdtContent>
          <w:r w:rsidRPr="00B0291D" w:rsidR="00B0291D">
            <w:rPr>
              <w:b/>
            </w:rPr>
            <w:t>Chair:</w:t>
          </w:r>
        </w:sdtContent>
      </w:sdt>
      <w:r w:rsidR="00B0291D">
        <w:t xml:space="preserve"> That would seem to be in line with your experience.</w:t>
      </w:r>
    </w:p>
    <w:p w:rsidR="00663F4B" w:rsidP="00663F4B">
      <w:pPr>
        <w:pStyle w:val="Answer"/>
      </w:pPr>
      <w:sdt>
        <w:sdtPr>
          <w:alias w:val="Witness"/>
          <w:id w:val="1445268683"/>
          <w:placeholder>
            <w:docPart w:val="DefaultPlaceholder_-1854013440"/>
          </w:placeholder>
          <w:richText/>
        </w:sdtPr>
        <w:sdtContent>
          <w:r w:rsidRPr="00663F4B">
            <w:rPr>
              <w:b/>
              <w:i/>
            </w:rPr>
            <w:t>Charlie Taylor:</w:t>
          </w:r>
        </w:sdtContent>
      </w:sdt>
      <w:r>
        <w:t xml:space="preserve"> Yes. We now survey prison officers as part of our pre-inspection work. Low morale certainly comes up frequently as an issue of concern.</w:t>
      </w:r>
    </w:p>
    <w:p w:rsidR="00663F4B" w:rsidP="00663F4B">
      <w:pPr>
        <w:pStyle w:val="Answer"/>
      </w:pPr>
      <w:sdt>
        <w:sdtPr>
          <w:alias w:val="Witness"/>
          <w:id w:val="1006409136"/>
          <w:placeholder>
            <w:docPart w:val="DefaultPlaceholder_-1854013440"/>
          </w:placeholder>
          <w:richText/>
        </w:sdtPr>
        <w:sdtContent>
          <w:r w:rsidRPr="00663F4B">
            <w:rPr>
              <w:b/>
              <w:i/>
            </w:rPr>
            <w:t>Dame Anne Owers:</w:t>
          </w:r>
        </w:sdtContent>
      </w:sdt>
      <w:r>
        <w:t xml:space="preserve"> That is reflected in the levels of ineffective staffing in prisons </w:t>
      </w:r>
      <w:r w:rsidR="003D697C">
        <w:t xml:space="preserve">that </w:t>
      </w:r>
      <w:r>
        <w:t>are allegedly almost fully staffed. I was in Wandsworth a couple of weeks ago. Up until fairly recently, it had 50% ineffectiveness among staff. It is a sign of a lot of things, but it certainly includes pressure and low morale.</w:t>
      </w:r>
    </w:p>
    <w:p w:rsidR="00663F4B" w:rsidP="00663F4B">
      <w:pPr>
        <w:pStyle w:val="Question"/>
      </w:pPr>
      <w:sdt>
        <w:sdtPr>
          <w:alias w:val="Member"/>
          <w:tag w:val="&lt;Member mnisId='1601' dodsId='34498'&gt;"/>
          <w:id w:val="-141122532"/>
          <w:placeholder>
            <w:docPart w:val="DefaultPlaceholder_-1854013440"/>
          </w:placeholder>
          <w:richText/>
        </w:sdtPr>
        <w:sdtContent>
          <w:r w:rsidRPr="00663F4B">
            <w:rPr>
              <w:b/>
            </w:rPr>
            <w:t>Chair:</w:t>
          </w:r>
        </w:sdtContent>
      </w:sdt>
      <w:r>
        <w:t xml:space="preserve"> It manifests itself in high levels of sickness, for example.</w:t>
      </w:r>
    </w:p>
    <w:p w:rsidR="00B0291D" w:rsidP="00663F4B">
      <w:pPr>
        <w:pStyle w:val="Answer"/>
      </w:pPr>
      <w:sdt>
        <w:sdtPr>
          <w:alias w:val="Witness"/>
          <w:id w:val="476731457"/>
          <w:placeholder>
            <w:docPart w:val="DefaultPlaceholder_-1854013440"/>
          </w:placeholder>
          <w:richText/>
        </w:sdtPr>
        <w:sdtContent>
          <w:r w:rsidRPr="00663F4B" w:rsidR="00663F4B">
            <w:rPr>
              <w:b/>
              <w:i/>
            </w:rPr>
            <w:t>Dame Anne Owers:</w:t>
          </w:r>
        </w:sdtContent>
      </w:sdt>
      <w:r w:rsidR="00663F4B">
        <w:t xml:space="preserve"> Exactly.</w:t>
      </w:r>
    </w:p>
    <w:p w:rsidR="00663F4B" w:rsidP="00663F4B">
      <w:pPr>
        <w:pStyle w:val="Answer"/>
      </w:pPr>
      <w:r>
        <w:t>There is the issue of leadership that Charlie Taylor has already referred to: how leaders motivate staff.</w:t>
      </w:r>
    </w:p>
    <w:p w:rsidR="00663F4B" w:rsidP="00663F4B">
      <w:pPr>
        <w:pStyle w:val="Question"/>
      </w:pPr>
      <w:sdt>
        <w:sdtPr>
          <w:alias w:val="Member"/>
          <w:tag w:val="&lt;Member mnisId='1601' dodsId='34498'&gt;"/>
          <w:id w:val="-1823960635"/>
          <w:placeholder>
            <w:docPart w:val="DefaultPlaceholder_-1854013440"/>
          </w:placeholder>
          <w:richText/>
        </w:sdtPr>
        <w:sdtContent>
          <w:r w:rsidRPr="00663F4B">
            <w:rPr>
              <w:b/>
            </w:rPr>
            <w:t>Chair:</w:t>
          </w:r>
        </w:sdtContent>
      </w:sdt>
      <w:r>
        <w:t xml:space="preserve"> I won</w:t>
      </w:r>
      <w:r w:rsidR="005C13CF">
        <w:t>’</w:t>
      </w:r>
      <w:r>
        <w:t>t forget to come back to that, Mr Taylor.</w:t>
      </w:r>
    </w:p>
    <w:p w:rsidR="00663F4B" w:rsidP="00663F4B">
      <w:pPr>
        <w:pStyle w:val="QuestionCont"/>
      </w:pPr>
      <w:r>
        <w:t>One of the other things we picked up on was your inspection, Mr Taylor, of HMP and YOI Eastwood Park, where you refer to staff shortages, high levels of mental health problems and appalling conditions.</w:t>
      </w:r>
    </w:p>
    <w:p w:rsidR="00663F4B" w:rsidP="00663F4B">
      <w:pPr>
        <w:pStyle w:val="QuestionCont"/>
      </w:pPr>
      <w:r>
        <w:t>It sounds as though you were quite close to issuing an urgent notification notice.</w:t>
      </w:r>
    </w:p>
    <w:p w:rsidR="00663F4B" w:rsidP="00663F4B">
      <w:pPr>
        <w:pStyle w:val="Answer"/>
      </w:pPr>
      <w:sdt>
        <w:sdtPr>
          <w:alias w:val="Witness"/>
          <w:id w:val="1804112400"/>
          <w:placeholder>
            <w:docPart w:val="DefaultPlaceholder_-1854013440"/>
          </w:placeholder>
          <w:richText/>
        </w:sdtPr>
        <w:sdtContent>
          <w:r w:rsidRPr="00663F4B">
            <w:rPr>
              <w:b/>
              <w:i/>
            </w:rPr>
            <w:t>Charlie Taylor:</w:t>
          </w:r>
        </w:sdtContent>
      </w:sdt>
      <w:r>
        <w:t xml:space="preserve"> It was certainly something that we considered at that prison. We use urgent notification very sparingly. In that case, as well as some extremely concerning things going on, there were some examples of really good practice, too, so we felt it would have been unfair to have done that, but certainly we were close to it.</w:t>
      </w:r>
    </w:p>
    <w:p w:rsidR="00663F4B" w:rsidP="00663F4B">
      <w:pPr>
        <w:pStyle w:val="Answer"/>
      </w:pPr>
      <w:r>
        <w:t xml:space="preserve">At that prison, 83% of women said they were suffering from mental health problems. The levels of self-harm had more than doubled since we had inspected before. Women who required expert staff to look after them—to give them the attention they needed and to prevent </w:t>
      </w:r>
      <w:r w:rsidR="008A723B">
        <w:t xml:space="preserve">the growth in self-harm—simply were not able to get that support because staffing levels were very poor. </w:t>
      </w:r>
    </w:p>
    <w:p w:rsidR="00EF4228" w:rsidP="00663F4B">
      <w:pPr>
        <w:pStyle w:val="Answer"/>
      </w:pPr>
      <w:r>
        <w:t>That meant there was a real fragility about that prison that we will certainly return to within the next year, and we will want to see some progress made there.</w:t>
      </w:r>
    </w:p>
    <w:p w:rsidR="008A723B" w:rsidP="00EF4228">
      <w:pPr>
        <w:pStyle w:val="Answer"/>
      </w:pPr>
      <w:bookmarkStart w:id="1" w:name="_Hlk130308476"/>
      <w:sdt>
        <w:sdtPr>
          <w:alias w:val="Witness"/>
          <w:id w:val="-1399130114"/>
          <w:placeholder>
            <w:docPart w:val="DefaultPlaceholder_-1854013440"/>
          </w:placeholder>
          <w:richText/>
        </w:sdtPr>
        <w:sdtContent>
          <w:r w:rsidRPr="00EF4228" w:rsidR="00EF4228">
            <w:rPr>
              <w:b/>
              <w:i/>
            </w:rPr>
            <w:t>Dame Anne Owers:</w:t>
          </w:r>
        </w:sdtContent>
      </w:sdt>
      <w:r w:rsidR="00EF4228">
        <w:t xml:space="preserve"> One of the disappointing things was that our board, the independent monitoring board at Eastwood Park, wrote to the Minister after the MOJ response to the chief inspector</w:t>
      </w:r>
      <w:r w:rsidR="005C13CF">
        <w:t>’</w:t>
      </w:r>
      <w:r w:rsidR="00EF4228">
        <w:t>s report, stating that</w:t>
      </w:r>
      <w:r w:rsidR="00953A1E">
        <w:t>,</w:t>
      </w:r>
      <w:r w:rsidR="00EF4228">
        <w:t xml:space="preserve"> far from things being better</w:t>
      </w:r>
      <w:r w:rsidR="00953A1E">
        <w:t>,</w:t>
      </w:r>
      <w:r w:rsidR="00EF4228">
        <w:t xml:space="preserve"> the situation had, in their opinion, deteriorated since the inspections. Their last sentence was: “Staff are burnt out and morale is the lowest that we have ever known.”</w:t>
      </w:r>
      <w:bookmarkEnd w:id="1"/>
      <w:r w:rsidR="00953A1E">
        <w:t xml:space="preserve"> </w:t>
      </w:r>
    </w:p>
    <w:p w:rsidR="00953A1E" w:rsidP="00EF4228">
      <w:pPr>
        <w:pStyle w:val="Answer"/>
      </w:pPr>
      <w:r>
        <w:t>There was a degree of misplaced confidence that things were getting better that our board was not able to substantiate.</w:t>
      </w:r>
    </w:p>
    <w:p w:rsidR="00953A1E" w:rsidP="00953A1E">
      <w:pPr>
        <w:pStyle w:val="Question"/>
      </w:pPr>
      <w:sdt>
        <w:sdtPr>
          <w:alias w:val="Member"/>
          <w:tag w:val="&lt;Member mnisId='1601' dodsId='34498'&gt;"/>
          <w:id w:val="-1159918062"/>
          <w:placeholder>
            <w:docPart w:val="DefaultPlaceholder_-1854013440"/>
          </w:placeholder>
          <w:richText/>
        </w:sdtPr>
        <w:sdtContent>
          <w:r w:rsidRPr="00953A1E">
            <w:rPr>
              <w:b/>
            </w:rPr>
            <w:t>Chair:</w:t>
          </w:r>
        </w:sdtContent>
      </w:sdt>
      <w:r>
        <w:t xml:space="preserve"> More generally, a serving prison governor in the female estate gave evidence to one of our previous sessions in this inquiry, stating that poor mental health among female prisoners was a driver of staff attrition. It was not only bad for prisoners, but dealing with it was causing some people to leave the service.</w:t>
      </w:r>
    </w:p>
    <w:p w:rsidR="000D45FD" w:rsidP="00953A1E">
      <w:pPr>
        <w:pStyle w:val="Answer"/>
      </w:pPr>
      <w:sdt>
        <w:sdtPr>
          <w:alias w:val="Witness"/>
          <w:id w:val="-1997257828"/>
          <w:placeholder>
            <w:docPart w:val="DefaultPlaceholder_-1854013440"/>
          </w:placeholder>
          <w:richText/>
        </w:sdtPr>
        <w:sdtContent>
          <w:r w:rsidRPr="00953A1E" w:rsidR="00953A1E">
            <w:rPr>
              <w:b/>
              <w:i/>
            </w:rPr>
            <w:t>Charlie Taylor:</w:t>
          </w:r>
        </w:sdtContent>
      </w:sdt>
      <w:r w:rsidR="00953A1E">
        <w:t xml:space="preserve"> I was particularly concerned by some very young, inexperienced staff at one unit in Eastwood Park who were looking after some women who were self-harming at the most extreme end. They were dealing with women in enormous distress who should have been in hospital</w:t>
      </w:r>
      <w:r>
        <w:t xml:space="preserve">—they should have been in prison before. </w:t>
      </w:r>
    </w:p>
    <w:p w:rsidR="000D45FD" w:rsidP="00953A1E">
      <w:pPr>
        <w:pStyle w:val="Answer"/>
      </w:pPr>
      <w:r>
        <w:t xml:space="preserve">I was very worried about the mental health of the staff and the effect of having to deal with those women without the training or support that you </w:t>
      </w:r>
      <w:r>
        <w:t xml:space="preserve">would expect for hospital or mental health staff, </w:t>
      </w:r>
      <w:r w:rsidR="006F6C3F">
        <w:t xml:space="preserve">for example, </w:t>
      </w:r>
      <w:r>
        <w:t>with the real danger that they were going to lose good people as a result.</w:t>
      </w:r>
    </w:p>
    <w:p w:rsidR="000D45FD" w:rsidP="000D45FD">
      <w:pPr>
        <w:pStyle w:val="Question"/>
      </w:pPr>
      <w:sdt>
        <w:sdtPr>
          <w:alias w:val="Member"/>
          <w:tag w:val="&lt;Member mnisId='1601' dodsId='34498'&gt;"/>
          <w:id w:val="315921296"/>
          <w:placeholder>
            <w:docPart w:val="DefaultPlaceholder_-1854013440"/>
          </w:placeholder>
          <w:richText/>
        </w:sdtPr>
        <w:sdtContent>
          <w:r w:rsidRPr="000D45FD">
            <w:rPr>
              <w:b/>
            </w:rPr>
            <w:t>Chair:</w:t>
          </w:r>
        </w:sdtContent>
      </w:sdt>
      <w:r>
        <w:t xml:space="preserve"> The Government</w:t>
      </w:r>
      <w:r w:rsidR="005C13CF">
        <w:t>’</w:t>
      </w:r>
      <w:r>
        <w:t xml:space="preserve">s plans anticipate perhaps an extra 20,000 coming into the prisons, with their anticipated increase to 100,000. </w:t>
      </w:r>
      <w:r w:rsidR="00F10A45">
        <w:t>Given</w:t>
      </w:r>
      <w:r>
        <w:t xml:space="preserve"> the current situation, what impact is that likely to have?</w:t>
      </w:r>
    </w:p>
    <w:p w:rsidR="00953A1E" w:rsidP="000D45FD">
      <w:pPr>
        <w:pStyle w:val="Answer"/>
      </w:pPr>
      <w:sdt>
        <w:sdtPr>
          <w:alias w:val="Witness"/>
          <w:id w:val="48422421"/>
          <w:placeholder>
            <w:docPart w:val="DefaultPlaceholder_-1854013440"/>
          </w:placeholder>
          <w:richText/>
        </w:sdtPr>
        <w:sdtContent>
          <w:r w:rsidRPr="000D45FD" w:rsidR="000D45FD">
            <w:rPr>
              <w:b/>
              <w:i/>
            </w:rPr>
            <w:t>Charlie Taylor:</w:t>
          </w:r>
        </w:sdtContent>
      </w:sdt>
      <w:r w:rsidR="000D45FD">
        <w:t xml:space="preserve"> It has to be a cause of great concern, particularly as many prisons are opening in parts of the country where there are already challenges. The M1 corridor, which is where Five Wells is, is a part of the country that is struggling; the economy is fairly vibrant there. Lots of equivalent jobs that prison officers could get often pay slightly more. We are concerned about that.</w:t>
      </w:r>
    </w:p>
    <w:p w:rsidR="000D45FD" w:rsidP="000D45FD">
      <w:pPr>
        <w:pStyle w:val="Answer"/>
      </w:pPr>
      <w:r>
        <w:t xml:space="preserve">There are prisons like Fosse Way, just a little further north, </w:t>
      </w:r>
      <w:r w:rsidR="00F10A45">
        <w:t>that</w:t>
      </w:r>
      <w:r>
        <w:t xml:space="preserve"> it will be difficult to staff</w:t>
      </w:r>
      <w:r w:rsidR="00F10A45">
        <w:t>. Some jails in south England are having to close wings simply because they do not have enough staff to run them safely.</w:t>
      </w:r>
    </w:p>
    <w:p w:rsidR="00F10A45" w:rsidP="000D45FD">
      <w:pPr>
        <w:pStyle w:val="Answer"/>
      </w:pPr>
      <w:r>
        <w:t>Unless there is some fairly substantial change, with the growing prison population and new prisons opening, it feels a little bleak in being able fully to staff those places.</w:t>
      </w:r>
    </w:p>
    <w:p w:rsidR="00A9445F" w:rsidP="00F10A45">
      <w:pPr>
        <w:pStyle w:val="Answer"/>
      </w:pPr>
      <w:sdt>
        <w:sdtPr>
          <w:alias w:val="Witness"/>
          <w:id w:val="-1082908396"/>
          <w:placeholder>
            <w:docPart w:val="DefaultPlaceholder_-1854013440"/>
          </w:placeholder>
          <w:richText/>
        </w:sdtPr>
        <w:sdtContent>
          <w:r w:rsidRPr="00F10A45" w:rsidR="00F10A45">
            <w:rPr>
              <w:b/>
              <w:i/>
            </w:rPr>
            <w:t>Dame Anne Owers:</w:t>
          </w:r>
        </w:sdtContent>
      </w:sdt>
      <w:r w:rsidR="00F10A45">
        <w:t xml:space="preserve"> I agree.</w:t>
      </w:r>
      <w:r>
        <w:t xml:space="preserve"> With Operation Safeguard, people are coming from police cells first thing in the morning, at the same time as prisons are getting people to court. Charlie referred to the shortage of OSGs, so that becomes a problem.</w:t>
      </w:r>
    </w:p>
    <w:p w:rsidR="00F10A45" w:rsidP="00F10A45">
      <w:pPr>
        <w:pStyle w:val="Answer"/>
      </w:pPr>
      <w:r>
        <w:t>You have additional crowding in some prisons. Dartmoor—the first prison I inspected when I was in Charlie</w:t>
      </w:r>
      <w:r w:rsidR="005C13CF">
        <w:t>’</w:t>
      </w:r>
      <w:r>
        <w:t xml:space="preserve">s shoes; I described it as the prison time forgot—has improved but has rightly been scheduled for closure for a long time because it is in the wrong place and does not have the right facilities. </w:t>
      </w:r>
      <w:r>
        <w:t xml:space="preserve"> </w:t>
      </w:r>
      <w:r>
        <w:t>It is now being told it must take 8% more prisoners, without the infrastructure to do it.</w:t>
      </w:r>
    </w:p>
    <w:p w:rsidR="00E4499C" w:rsidP="00F10A45">
      <w:pPr>
        <w:pStyle w:val="Answer"/>
      </w:pPr>
      <w:r>
        <w:t>You have rapid deployment units coming up in many prisons, which will exacerbate staffing issues because they have to be staffed. As Charlie said, there are already wing closures in some hard-pressed prisons like Swaleside, Woodhill and so on. It is inevitably going to add to the difficulties.</w:t>
      </w:r>
      <w:r w:rsidR="00426818">
        <w:t xml:space="preserve"> </w:t>
      </w:r>
    </w:p>
    <w:p w:rsidR="00A9445F" w:rsidP="00E4499C">
      <w:pPr>
        <w:pStyle w:val="Question"/>
      </w:pPr>
      <w:sdt>
        <w:sdtPr>
          <w:alias w:val="Member"/>
          <w:tag w:val="&lt;Member mnisId='1605' dodsId='62790'&gt;"/>
          <w:id w:val="1212073090"/>
          <w:placeholder>
            <w:docPart w:val="DefaultPlaceholder_-1854013440"/>
          </w:placeholder>
          <w:richText/>
        </w:sdtPr>
        <w:sdtContent>
          <w:r w:rsidRPr="00E4499C" w:rsidR="00E4499C">
            <w:rPr>
              <w:b/>
            </w:rPr>
            <w:t>Edward Timpson:</w:t>
          </w:r>
        </w:sdtContent>
      </w:sdt>
      <w:r w:rsidR="00E4499C">
        <w:t xml:space="preserve"> May I take us back to prison regimes? During covid and lockdowns they came to a grinding halt, but the expectation was that when we came out the other end in May 2023 we would move back to the normal regime.</w:t>
      </w:r>
    </w:p>
    <w:p w:rsidR="00E4499C" w:rsidP="00E4499C">
      <w:pPr>
        <w:pStyle w:val="QuestionCont"/>
      </w:pPr>
      <w:r>
        <w:t>We asked other witnesses about the definition of a full regime and what it would look like from your perspective as an inspector or someone monitoring prisons on visits. What are you looking for as a full regime?</w:t>
      </w:r>
    </w:p>
    <w:p w:rsidR="00E4499C" w:rsidP="00E4499C">
      <w:pPr>
        <w:pStyle w:val="Answer"/>
      </w:pPr>
      <w:sdt>
        <w:sdtPr>
          <w:alias w:val="Witness"/>
          <w:id w:val="-1142648650"/>
          <w:placeholder>
            <w:docPart w:val="DefaultPlaceholder_-1854013440"/>
          </w:placeholder>
          <w:richText/>
        </w:sdtPr>
        <w:sdtContent>
          <w:r w:rsidRPr="00E4499C">
            <w:rPr>
              <w:b/>
              <w:i/>
            </w:rPr>
            <w:t>Dame Anne Owers:</w:t>
          </w:r>
        </w:sdtContent>
      </w:sdt>
      <w:r>
        <w:t xml:space="preserve"> To some extent, that depends on the prison you are running. If you are running a training prison, there is no excuse for </w:t>
      </w:r>
      <w:r>
        <w:t>prisoners not being able to spend the core day in education</w:t>
      </w:r>
      <w:r w:rsidR="009F50A1">
        <w:t xml:space="preserve"> or training. That doesn</w:t>
      </w:r>
      <w:r w:rsidR="005C13CF">
        <w:t>’</w:t>
      </w:r>
      <w:r w:rsidR="009F50A1">
        <w:t xml:space="preserve">t happen. </w:t>
      </w:r>
    </w:p>
    <w:p w:rsidR="009F50A1" w:rsidP="00E4499C">
      <w:pPr>
        <w:pStyle w:val="Answer"/>
      </w:pPr>
      <w:r>
        <w:t>It is more difficult, particularly now, in reception prisons, which receive prisoners directly from court. The throughput is so quick.</w:t>
      </w:r>
    </w:p>
    <w:p w:rsidR="009F50A1" w:rsidP="00E4499C">
      <w:pPr>
        <w:pStyle w:val="Answer"/>
      </w:pPr>
      <w:r>
        <w:t xml:space="preserve">The aim used to be at least six hours out of cell a day. Even for those kinds of prisons, that is a long way away. A recent report from our Pentonville board stated that 50% of prisoners are not in work and are locked up 22 hours a day. </w:t>
      </w:r>
    </w:p>
    <w:p w:rsidR="009F50A1" w:rsidP="00E4499C">
      <w:pPr>
        <w:pStyle w:val="Answer"/>
      </w:pPr>
      <w:r>
        <w:t>It is difficult to say what is the ideal regime for all prisons, but it is certainly about a lot more than people are getting. There is no way prisons have gone back to pre-covid regimes.</w:t>
      </w:r>
    </w:p>
    <w:p w:rsidR="009F50A1" w:rsidP="009F50A1">
      <w:pPr>
        <w:pStyle w:val="Answer"/>
      </w:pPr>
      <w:sdt>
        <w:sdtPr>
          <w:alias w:val="Witness"/>
          <w:id w:val="-763222829"/>
          <w:placeholder>
            <w:docPart w:val="DefaultPlaceholder_-1854013440"/>
          </w:placeholder>
          <w:richText/>
        </w:sdtPr>
        <w:sdtContent>
          <w:r w:rsidRPr="009F50A1">
            <w:rPr>
              <w:b/>
              <w:i/>
            </w:rPr>
            <w:t>Charlie Taylor:</w:t>
          </w:r>
        </w:sdtContent>
      </w:sdt>
      <w:r>
        <w:t xml:space="preserve"> You would have routinely seen evening association in prisons. We recently conducted a thematic report on prisons at weekends, which we haven</w:t>
      </w:r>
      <w:r w:rsidR="005C13CF">
        <w:t>’</w:t>
      </w:r>
      <w:r>
        <w:t>t yet published. If things are bad in a prison during the week, you can be sure they are much worse at weekends. Prisoners describe being locked up for very long periods.</w:t>
      </w:r>
    </w:p>
    <w:p w:rsidR="009F50A1" w:rsidP="009F50A1">
      <w:pPr>
        <w:pStyle w:val="Answer"/>
      </w:pPr>
      <w:r>
        <w:t>We would expect to see people in training prisons out of their cell for 10 hours a day, and longer if possible, involved in purposeful activity that will get them into decent working habits when they come out. Nobody goes to work for two hours in the morning, spends two hours having lunch and then maybe does an hour and a half of work in the afternoon. That isn</w:t>
      </w:r>
      <w:r w:rsidR="005C13CF">
        <w:t>’</w:t>
      </w:r>
      <w:r>
        <w:t>t what the world of work is like, but for many prisoners it is the best they get. In preparing them for release, it doesn</w:t>
      </w:r>
      <w:r w:rsidR="005C13CF">
        <w:t>’</w:t>
      </w:r>
      <w:r>
        <w:t>t get them close to what they would need to do to be properly prepared.</w:t>
      </w:r>
    </w:p>
    <w:p w:rsidR="00AE399E" w:rsidP="009F50A1">
      <w:pPr>
        <w:pStyle w:val="Question"/>
      </w:pPr>
      <w:sdt>
        <w:sdtPr>
          <w:alias w:val="Member"/>
          <w:tag w:val="&lt;Member mnisId='1605' dodsId='62790'&gt;"/>
          <w:id w:val="-596636212"/>
          <w:placeholder>
            <w:docPart w:val="DefaultPlaceholder_-1854013440"/>
          </w:placeholder>
          <w:richText/>
        </w:sdtPr>
        <w:sdtContent>
          <w:r w:rsidRPr="009F50A1" w:rsidR="009F50A1">
            <w:rPr>
              <w:b/>
            </w:rPr>
            <w:t>Edward Timpson:</w:t>
          </w:r>
        </w:sdtContent>
      </w:sdt>
      <w:r w:rsidR="009F50A1">
        <w:t xml:space="preserve"> We received written evidence from a prisoner about their experience of what they called “spontaneous lockdowns” three years post covid, and spending 45 minutes a day out of their cell. </w:t>
      </w:r>
      <w:r>
        <w:t>Is that consistent with what you found on recent inspections and visits?</w:t>
      </w:r>
    </w:p>
    <w:p w:rsidR="009F50A1" w:rsidP="00AE399E">
      <w:pPr>
        <w:pStyle w:val="Answer"/>
      </w:pPr>
      <w:sdt>
        <w:sdtPr>
          <w:alias w:val="Witness"/>
          <w:id w:val="-271708424"/>
          <w:placeholder>
            <w:docPart w:val="DefaultPlaceholder_-1854013440"/>
          </w:placeholder>
          <w:richText/>
        </w:sdtPr>
        <w:sdtContent>
          <w:r w:rsidRPr="00AE399E" w:rsidR="00AE399E">
            <w:rPr>
              <w:b/>
              <w:i/>
            </w:rPr>
            <w:t>Charlie Taylor:</w:t>
          </w:r>
        </w:sdtContent>
      </w:sdt>
      <w:r w:rsidR="00AE399E">
        <w:t xml:space="preserve"> It has been a huge frustration for us. In some prisons that we visit you would think that the pandemic was in full swing. For whatever reason—there are a number of reasons why it might be the case—things just have not got close to being back to normal.</w:t>
      </w:r>
    </w:p>
    <w:p w:rsidR="00AE399E" w:rsidP="00AE399E">
      <w:pPr>
        <w:pStyle w:val="Answer"/>
      </w:pPr>
      <w:r>
        <w:t>Sometimes we are told it is because of staffing numbers; sometimes it is because of the inexperience of staff; sometimes it is because of the relationship with trade unions. It often comes down to the governor</w:t>
      </w:r>
      <w:r w:rsidR="005C13CF">
        <w:t>’</w:t>
      </w:r>
      <w:r>
        <w:t>s level of ambition to get things up and running.</w:t>
      </w:r>
    </w:p>
    <w:p w:rsidR="00AE399E" w:rsidP="00AE399E">
      <w:pPr>
        <w:pStyle w:val="Answer"/>
      </w:pPr>
      <w:r>
        <w:t>What is interesting is the correlation between the extent to which a prison regime is open and the levels of staffing don</w:t>
      </w:r>
      <w:r w:rsidR="005C13CF">
        <w:t>’</w:t>
      </w:r>
      <w:r>
        <w:t>t necessarily read across.</w:t>
      </w:r>
      <w:r w:rsidR="00C102BF">
        <w:t xml:space="preserve"> </w:t>
      </w:r>
    </w:p>
    <w:p w:rsidR="00AE399E" w:rsidP="00AE399E">
      <w:pPr>
        <w:pStyle w:val="Question"/>
      </w:pPr>
      <w:sdt>
        <w:sdtPr>
          <w:alias w:val="Member"/>
          <w:tag w:val="&lt;Member mnisId='1605' dodsId='62790'&gt;"/>
          <w:id w:val="658967872"/>
          <w:placeholder>
            <w:docPart w:val="DefaultPlaceholder_-1854013440"/>
          </w:placeholder>
          <w:richText/>
        </w:sdtPr>
        <w:sdtContent>
          <w:r w:rsidRPr="00AE399E">
            <w:rPr>
              <w:b/>
            </w:rPr>
            <w:t>Edward Timpson:</w:t>
          </w:r>
        </w:sdtContent>
      </w:sdt>
      <w:r>
        <w:t xml:space="preserve"> Are there prisons where you have seen that the governor has got a grip on the post-covid need to return to a full regime and </w:t>
      </w:r>
      <w:r w:rsidR="001A4024">
        <w:t xml:space="preserve">they </w:t>
      </w:r>
      <w:r>
        <w:t>have had results by which you have been impressed?</w:t>
      </w:r>
    </w:p>
    <w:p w:rsidR="00AE399E" w:rsidP="00AE399E">
      <w:pPr>
        <w:pStyle w:val="Answer"/>
      </w:pPr>
      <w:sdt>
        <w:sdtPr>
          <w:alias w:val="Witness"/>
          <w:id w:val="1239371144"/>
          <w:placeholder>
            <w:docPart w:val="DefaultPlaceholder_-1854013440"/>
          </w:placeholder>
          <w:richText/>
        </w:sdtPr>
        <w:sdtContent>
          <w:r w:rsidRPr="00AE399E">
            <w:rPr>
              <w:b/>
              <w:i/>
            </w:rPr>
            <w:t>Charlie Taylor:</w:t>
          </w:r>
        </w:sdtContent>
      </w:sdt>
      <w:r>
        <w:t xml:space="preserve"> We have not yet published, but we recently inspected </w:t>
      </w:r>
      <w:r w:rsidR="00D02545">
        <w:t>Stocken in Rutland. Staffing is poor, but the governor is very ambitious about getting prisoners out of their cells and into activity. There were 50 prisoners on the move at the same time. The prison remained one of the category C prisons. It was being driven by a governor who wanted to get back to evening association as well.</w:t>
      </w:r>
    </w:p>
    <w:p w:rsidR="00D02545" w:rsidP="00AE399E">
      <w:pPr>
        <w:pStyle w:val="Answer"/>
      </w:pPr>
      <w:r>
        <w:t>Thirty miles north is Ranby, another category C prison, that has much better staffing, yet we found prisoners locked up for far longer periods. First-class workshops were being left empty, sadly.</w:t>
      </w:r>
    </w:p>
    <w:p w:rsidR="00D02545" w:rsidP="00AE399E">
      <w:pPr>
        <w:pStyle w:val="Answer"/>
      </w:pPr>
      <w:r>
        <w:t>Those are two prisons with different staffing profiles; one is doing a better job in opening up than the other.</w:t>
      </w:r>
    </w:p>
    <w:p w:rsidR="00D02545" w:rsidP="00D02545">
      <w:pPr>
        <w:pStyle w:val="Question"/>
      </w:pPr>
      <w:sdt>
        <w:sdtPr>
          <w:alias w:val="Member"/>
          <w:tag w:val="&lt;Member mnisId='1605' dodsId='62790'&gt;"/>
          <w:id w:val="1403797766"/>
          <w:placeholder>
            <w:docPart w:val="DefaultPlaceholder_-1854013440"/>
          </w:placeholder>
          <w:richText/>
        </w:sdtPr>
        <w:sdtContent>
          <w:r w:rsidRPr="00D02545">
            <w:rPr>
              <w:b/>
            </w:rPr>
            <w:t>Edward Timpson:</w:t>
          </w:r>
        </w:sdtContent>
      </w:sdt>
      <w:r>
        <w:t xml:space="preserve"> Is there a sense that in some prisons there was a hangover of covid culture that has not seeped away and been replaced by the type of regime that we would want to see?</w:t>
      </w:r>
    </w:p>
    <w:p w:rsidR="00D02545" w:rsidP="00D02545">
      <w:pPr>
        <w:pStyle w:val="Answer"/>
      </w:pPr>
      <w:sdt>
        <w:sdtPr>
          <w:alias w:val="Witness"/>
          <w:id w:val="-101029074"/>
          <w:placeholder>
            <w:docPart w:val="DefaultPlaceholder_-1854013440"/>
          </w:placeholder>
          <w:richText/>
        </w:sdtPr>
        <w:sdtContent>
          <w:r w:rsidRPr="00D02545">
            <w:rPr>
              <w:b/>
              <w:i/>
            </w:rPr>
            <w:t>Dame Anne Owers:</w:t>
          </w:r>
        </w:sdtContent>
      </w:sdt>
      <w:r>
        <w:t xml:space="preserve"> I very much agree with that. Given the staff turnover we have been talking about, a number of staff haven</w:t>
      </w:r>
      <w:r w:rsidR="005C13CF">
        <w:t>’</w:t>
      </w:r>
      <w:r>
        <w:t>t experienced anything other than the covid regime. If there isn</w:t>
      </w:r>
      <w:r w:rsidR="005C13CF">
        <w:t>’</w:t>
      </w:r>
      <w:r>
        <w:t>t management and if there isn</w:t>
      </w:r>
      <w:r w:rsidR="005C13CF">
        <w:t>’</w:t>
      </w:r>
      <w:r>
        <w:t>t mentoring, and so on, that becomes a default setting—a comfort setting</w:t>
      </w:r>
      <w:r w:rsidR="001A4024">
        <w:t>—</w:t>
      </w:r>
      <w:r>
        <w:t>and it takes quite a bit to get out of it.</w:t>
      </w:r>
    </w:p>
    <w:p w:rsidR="00943932" w:rsidP="00D02545">
      <w:pPr>
        <w:pStyle w:val="Answer"/>
      </w:pPr>
      <w:r>
        <w:t>Following on from what Charlie Taylor was just saying, we found regimes being poor across all kinds of establishments, including young adult establishments</w:t>
      </w:r>
      <w:r w:rsidR="00C20405">
        <w:t>—</w:t>
      </w:r>
      <w:r>
        <w:t>for example, Deerbolt</w:t>
      </w:r>
      <w:r w:rsidR="00C20405">
        <w:t>,</w:t>
      </w:r>
      <w:r>
        <w:t xml:space="preserve"> where the board reported that young prisoners were in the</w:t>
      </w:r>
      <w:r w:rsidR="00C20405">
        <w:t>ir</w:t>
      </w:r>
      <w:r>
        <w:t xml:space="preserve"> cells for 22 hours a day. This can</w:t>
      </w:r>
      <w:r w:rsidR="005C13CF">
        <w:t>’</w:t>
      </w:r>
      <w:r>
        <w:t xml:space="preserve">t be good. </w:t>
      </w:r>
    </w:p>
    <w:p w:rsidR="00943932" w:rsidP="00D02545">
      <w:pPr>
        <w:pStyle w:val="Answer"/>
      </w:pPr>
      <w:r>
        <w:t>On women</w:t>
      </w:r>
      <w:r w:rsidR="005C13CF">
        <w:t>’</w:t>
      </w:r>
      <w:r>
        <w:t>s prisons and training prisons, the board at Wayland reported that they were essentially warehousing prisoners. That isn</w:t>
      </w:r>
      <w:r w:rsidR="005C13CF">
        <w:t>’</w:t>
      </w:r>
      <w:r>
        <w:t>t good for anybody. It isn</w:t>
      </w:r>
      <w:r w:rsidR="005C13CF">
        <w:t>’</w:t>
      </w:r>
      <w:r>
        <w:t>t good for what happens afterwards. It</w:t>
      </w:r>
      <w:r w:rsidR="005C13CF">
        <w:t>’</w:t>
      </w:r>
      <w:r>
        <w:t>s not good for what happens in prisons, because when people are let out of their cells after being locked up for so long they are sometimes very lively.</w:t>
      </w:r>
    </w:p>
    <w:p w:rsidR="00943932" w:rsidP="00D02545">
      <w:pPr>
        <w:pStyle w:val="Answer"/>
      </w:pPr>
      <w:r>
        <w:t xml:space="preserve">There are safety issues on both sides: self-harm because of the length of time of lock-up, and not being able to manage violent behaviour when people are eventually let out of their cells, frustrations having built up. </w:t>
      </w:r>
    </w:p>
    <w:p w:rsidR="00943932" w:rsidP="00D02545">
      <w:pPr>
        <w:pStyle w:val="Answer"/>
      </w:pPr>
      <w:r>
        <w:t>It has implications for all kinds of things that should not be happening in prisons and things that should be happening in prisons.</w:t>
      </w:r>
    </w:p>
    <w:p w:rsidR="004F1BBA" w:rsidP="00943932">
      <w:pPr>
        <w:pStyle w:val="Answer"/>
      </w:pPr>
      <w:sdt>
        <w:sdtPr>
          <w:alias w:val="Witness"/>
          <w:id w:val="543181102"/>
          <w:placeholder>
            <w:docPart w:val="DefaultPlaceholder_-1854013440"/>
          </w:placeholder>
          <w:richText/>
        </w:sdtPr>
        <w:sdtContent>
          <w:r w:rsidRPr="00943932" w:rsidR="00943932">
            <w:rPr>
              <w:b/>
              <w:i/>
            </w:rPr>
            <w:t>Charlie Taylor:</w:t>
          </w:r>
        </w:sdtContent>
      </w:sdt>
      <w:r w:rsidR="00943932">
        <w:t xml:space="preserve"> </w:t>
      </w:r>
      <w:r>
        <w:t>Prisons have a duty to protect the public. That duty extends to what happens to prisoners when they come out. If prisoners are simply locked away—warehoused, as Dame Anne said—without any chance to get involved in rehabilitative work or purposeful activity, the risk to the public when they come out has to continue.</w:t>
      </w:r>
      <w:r w:rsidR="001A4024">
        <w:t xml:space="preserve"> </w:t>
      </w:r>
    </w:p>
    <w:p w:rsidR="004F1BBA" w:rsidP="004F1BBA">
      <w:pPr>
        <w:pStyle w:val="Question"/>
      </w:pPr>
      <w:sdt>
        <w:sdtPr>
          <w:alias w:val="Member"/>
          <w:tag w:val="&lt;Member mnisId='1605' dodsId='62790'&gt;"/>
          <w:id w:val="172610783"/>
          <w:placeholder>
            <w:docPart w:val="DefaultPlaceholder_-1854013440"/>
          </w:placeholder>
          <w:richText/>
        </w:sdtPr>
        <w:sdtContent>
          <w:r w:rsidRPr="004F1BBA">
            <w:rPr>
              <w:b/>
            </w:rPr>
            <w:t>Edward Timpson:</w:t>
          </w:r>
        </w:sdtContent>
      </w:sdt>
      <w:r>
        <w:t xml:space="preserve"> Have you had a chance to share with the Ministry of Justice, and particularly with the prisons Minister, your experience of prison regimes? How does it square with a ministerial statement that he made last November in which he told the House that “the majority of prisons are </w:t>
      </w:r>
      <w:r>
        <w:t>delivering a full or near full regime”? Is it time that you went to see him again?</w:t>
      </w:r>
    </w:p>
    <w:p w:rsidR="00943932" w:rsidP="004F1BBA">
      <w:pPr>
        <w:pStyle w:val="Answer"/>
      </w:pPr>
      <w:sdt>
        <w:sdtPr>
          <w:alias w:val="Witness"/>
          <w:id w:val="1986280571"/>
          <w:placeholder>
            <w:docPart w:val="DefaultPlaceholder_-1854013440"/>
          </w:placeholder>
          <w:richText/>
        </w:sdtPr>
        <w:sdtContent>
          <w:r w:rsidRPr="004F1BBA" w:rsidR="004F1BBA">
            <w:rPr>
              <w:b/>
              <w:i/>
            </w:rPr>
            <w:t>Charlie Taylor:</w:t>
          </w:r>
        </w:sdtContent>
      </w:sdt>
      <w:r w:rsidR="004F1BBA">
        <w:t xml:space="preserve"> I wrote to the Secretary of State, particularly after we had inspected a number of prisons that were in parts of the country that didn</w:t>
      </w:r>
      <w:r w:rsidR="005C13CF">
        <w:t>’</w:t>
      </w:r>
      <w:r w:rsidR="004F1BBA">
        <w:t>t have particularly poor staffing levels—Stoke Heath, Lancaster Farms and Ranby. We compared them with prisons that have fairly tricky staffing levels but are managing to get things up and running—Channings Wood</w:t>
      </w:r>
      <w:r w:rsidR="00167462">
        <w:t xml:space="preserve"> in the south-west and Stocken.</w:t>
      </w:r>
    </w:p>
    <w:p w:rsidR="00167462" w:rsidP="004F1BBA">
      <w:pPr>
        <w:pStyle w:val="Answer"/>
      </w:pPr>
      <w:r>
        <w:t>I flagged up our concern about the post-covid torpor when it comes to opening up regimes and the way in which it doesn</w:t>
      </w:r>
      <w:r w:rsidR="005C13CF">
        <w:t>’</w:t>
      </w:r>
      <w:r>
        <w:t>t appear to be explicable why some prisons are able to get things going but others aren</w:t>
      </w:r>
      <w:r w:rsidR="005C13CF">
        <w:t>’</w:t>
      </w:r>
      <w:r>
        <w:t>t. It isn</w:t>
      </w:r>
      <w:r w:rsidR="005C13CF">
        <w:t>’</w:t>
      </w:r>
      <w:r>
        <w:t>t just about staffing; it is also about leadership ambition.</w:t>
      </w:r>
    </w:p>
    <w:p w:rsidR="00167462" w:rsidP="00167462">
      <w:pPr>
        <w:pStyle w:val="Answer"/>
      </w:pPr>
      <w:sdt>
        <w:sdtPr>
          <w:alias w:val="Witness"/>
          <w:id w:val="-2074265247"/>
          <w:placeholder>
            <w:docPart w:val="DefaultPlaceholder_-1854013440"/>
          </w:placeholder>
          <w:richText/>
        </w:sdtPr>
        <w:sdtContent>
          <w:r w:rsidRPr="00167462">
            <w:rPr>
              <w:b/>
              <w:i/>
            </w:rPr>
            <w:t>Dame Anne Owers:</w:t>
          </w:r>
        </w:sdtContent>
      </w:sdt>
      <w:r>
        <w:t xml:space="preserve"> It also goes to your first question: what is a full regime? The ambition has been lowered, it seems. As we have already mentioned, evening association used to be normal. It depends what your ambition is for a full regime.</w:t>
      </w:r>
      <w:r w:rsidR="003F6B58">
        <w:t xml:space="preserve"> </w:t>
      </w:r>
    </w:p>
    <w:p w:rsidR="00167462" w:rsidP="00167462">
      <w:pPr>
        <w:pStyle w:val="Question"/>
      </w:pPr>
      <w:sdt>
        <w:sdtPr>
          <w:alias w:val="Member"/>
          <w:tag w:val="&lt;Member mnisId='1605' dodsId='62790'&gt;"/>
          <w:id w:val="1378587387"/>
          <w:placeholder>
            <w:docPart w:val="DefaultPlaceholder_-1854013440"/>
          </w:placeholder>
          <w:richText/>
        </w:sdtPr>
        <w:sdtContent>
          <w:r w:rsidRPr="00167462">
            <w:rPr>
              <w:b/>
            </w:rPr>
            <w:t>Edward Timpson:</w:t>
          </w:r>
        </w:sdtContent>
      </w:sdt>
      <w:r>
        <w:t xml:space="preserve"> What assessment have you made of the impact of staff shortages on the ability to provide key work for prisoners?</w:t>
      </w:r>
    </w:p>
    <w:p w:rsidR="00167462" w:rsidP="00167462">
      <w:pPr>
        <w:pStyle w:val="Answer"/>
      </w:pPr>
      <w:sdt>
        <w:sdtPr>
          <w:alias w:val="Witness"/>
          <w:id w:val="813380973"/>
          <w:placeholder>
            <w:docPart w:val="DefaultPlaceholder_-1854013440"/>
          </w:placeholder>
          <w:richText/>
        </w:sdtPr>
        <w:sdtContent>
          <w:r w:rsidRPr="00167462">
            <w:rPr>
              <w:b/>
              <w:i/>
            </w:rPr>
            <w:t>Dame Anne Owers:</w:t>
          </w:r>
        </w:sdtContent>
      </w:sdt>
      <w:r>
        <w:t xml:space="preserve"> It is struggling. It was struggling before covid. It started with a lot of optimism, but even in our pre-covid reports we reported that it was falling off. In Pentonville, for example, the last report I had was that it is non-existent. In other prisons, you are talking about a quarter of targeted appointments. </w:t>
      </w:r>
    </w:p>
    <w:p w:rsidR="00167462" w:rsidP="00167462">
      <w:pPr>
        <w:pStyle w:val="Answer"/>
      </w:pPr>
      <w:r>
        <w:t>It is partly, at least, the result of pressures on staff, but it is certainly not working as it should in most prisons that we monitor.</w:t>
      </w:r>
    </w:p>
    <w:p w:rsidR="00167462" w:rsidP="00167462">
      <w:pPr>
        <w:pStyle w:val="Answer"/>
      </w:pPr>
      <w:sdt>
        <w:sdtPr>
          <w:alias w:val="Witness"/>
          <w:id w:val="-598175826"/>
          <w:placeholder>
            <w:docPart w:val="DefaultPlaceholder_-1854013440"/>
          </w:placeholder>
          <w:richText/>
        </w:sdtPr>
        <w:sdtContent>
          <w:r w:rsidRPr="00167462">
            <w:rPr>
              <w:b/>
              <w:i/>
            </w:rPr>
            <w:t>Charlie Taylor:</w:t>
          </w:r>
        </w:sdtContent>
      </w:sdt>
      <w:r>
        <w:t xml:space="preserve"> </w:t>
      </w:r>
      <w:r w:rsidR="00EC03AC">
        <w:t>I can think only of two prisons in the past couple of years—New Hall and Wakefield—where we have commented positively on the key work. Everywhere else, we see it as often being fairly piecemeal and not able to give the level of support for which it was designed.</w:t>
      </w:r>
    </w:p>
    <w:p w:rsidR="00EC03AC" w:rsidP="00E61A23">
      <w:pPr>
        <w:pStyle w:val="Answer"/>
      </w:pPr>
      <w:r>
        <w:t>We put out a report with our colleagues at the inspectorate of probation, in which we looked at the entire OM</w:t>
      </w:r>
      <w:r w:rsidR="004B07C5">
        <w:t>i</w:t>
      </w:r>
      <w:r>
        <w:t>C—offender management in custody—model, of which key work was a critical part. It simply isn</w:t>
      </w:r>
      <w:r w:rsidR="005C13CF">
        <w:t>’</w:t>
      </w:r>
      <w:r>
        <w:t>t happening in the way it was supposed to, so prisoners are not getting the support they need.</w:t>
      </w:r>
      <w:r w:rsidR="00B479EF">
        <w:t xml:space="preserve"> </w:t>
      </w:r>
    </w:p>
    <w:p w:rsidR="00EC03AC" w:rsidP="00EC03AC">
      <w:pPr>
        <w:pStyle w:val="Question"/>
      </w:pPr>
      <w:sdt>
        <w:sdtPr>
          <w:alias w:val="Member"/>
          <w:tag w:val="&lt;Member mnisId='1601' dodsId='34498'&gt;"/>
          <w:id w:val="1755313386"/>
          <w:placeholder>
            <w:docPart w:val="DefaultPlaceholder_-1854013440"/>
          </w:placeholder>
          <w:richText/>
        </w:sdtPr>
        <w:sdtContent>
          <w:r w:rsidRPr="00EC03AC">
            <w:rPr>
              <w:b/>
            </w:rPr>
            <w:t>Chair:</w:t>
          </w:r>
        </w:sdtContent>
      </w:sdt>
      <w:r>
        <w:t xml:space="preserve"> Apart from the leadership ambition that you identified, were there common themes in prisons where, despite staffing problems, they were getting back to a better regime?</w:t>
      </w:r>
    </w:p>
    <w:p w:rsidR="00E61A23" w:rsidP="00EC03AC">
      <w:pPr>
        <w:pStyle w:val="Answer"/>
      </w:pPr>
      <w:sdt>
        <w:sdtPr>
          <w:alias w:val="Witness"/>
          <w:id w:val="858696121"/>
          <w:placeholder>
            <w:docPart w:val="DefaultPlaceholder_-1854013440"/>
          </w:placeholder>
          <w:richText/>
        </w:sdtPr>
        <w:sdtContent>
          <w:r w:rsidRPr="00EC03AC" w:rsidR="00EC03AC">
            <w:rPr>
              <w:b/>
              <w:i/>
            </w:rPr>
            <w:t>Charlie Taylor:</w:t>
          </w:r>
        </w:sdtContent>
      </w:sdt>
      <w:r w:rsidR="00EC03AC">
        <w:t xml:space="preserve"> Yes: recruitment and the quality of supporting services, particularly the quality of the education provider and whether they have enough staff as well as workshop staff. Sometimes, prisons want to be able to take things further and move more quickly but they do not have enough staff to accommodate the prisoners they would want to move around.</w:t>
      </w:r>
    </w:p>
    <w:p w:rsidR="00793B00" w:rsidP="00E61A23">
      <w:pPr>
        <w:pStyle w:val="Question"/>
      </w:pPr>
      <w:bookmarkStart w:id="2" w:name="_Hlk130316492"/>
      <w:sdt>
        <w:sdtPr>
          <w:alias w:val="Member"/>
          <w:tag w:val="&lt;Member mnisId='4854' dodsId='126924'&gt;"/>
          <w:id w:val="928008232"/>
          <w:placeholder>
            <w:docPart w:val="DefaultPlaceholder_-1854013440"/>
          </w:placeholder>
          <w:richText/>
        </w:sdtPr>
        <w:sdtContent>
          <w:r w:rsidRPr="00E61A23" w:rsidR="00E61A23">
            <w:rPr>
              <w:b/>
            </w:rPr>
            <w:t>James Daly:</w:t>
          </w:r>
        </w:sdtContent>
      </w:sdt>
      <w:r w:rsidR="00E61A23">
        <w:t xml:space="preserve"> Dame Anne, Mr Taylor, indulge me for 10 seconds. I shall tell you an anecdote that is very boring. I have been a school governor for many years. One of the schools was failing. We could not get to the heart of it, but the head teacher was replaced and a new head teacher came in. With exactly the same pupils, exactly the same staff and exactly the same budget</w:t>
      </w:r>
      <w:r>
        <w:t>,</w:t>
      </w:r>
      <w:r w:rsidR="00E61A23">
        <w:t xml:space="preserve"> it turned around and became outstanding.</w:t>
      </w:r>
      <w:r w:rsidR="00AF5FA9">
        <w:t xml:space="preserve"> </w:t>
      </w:r>
    </w:p>
    <w:p w:rsidR="00793B00" w:rsidP="00793B00">
      <w:pPr>
        <w:pStyle w:val="Question"/>
        <w:numPr>
          <w:ilvl w:val="0"/>
          <w:numId w:val="0"/>
        </w:numPr>
        <w:ind w:left="794"/>
      </w:pPr>
      <w:r>
        <w:t>There are a number of other things that I shall ask you about, but the nature of leadership in these organisations is fundamental. If you have poor or sub-standard leadership, the organisation or prison is bound to fail. Would I be right in that?</w:t>
      </w:r>
    </w:p>
    <w:p w:rsidR="00EC03AC" w:rsidP="00793B00">
      <w:pPr>
        <w:pStyle w:val="Answer"/>
      </w:pPr>
      <w:sdt>
        <w:sdtPr>
          <w:alias w:val="Witness"/>
          <w:id w:val="-194464211"/>
          <w:placeholder>
            <w:docPart w:val="DefaultPlaceholder_-1854013440"/>
          </w:placeholder>
          <w:richText/>
        </w:sdtPr>
        <w:sdtContent>
          <w:r w:rsidRPr="00793B00" w:rsidR="00793B00">
            <w:rPr>
              <w:b/>
              <w:i/>
            </w:rPr>
            <w:t>Charlie Taylor:</w:t>
          </w:r>
        </w:sdtContent>
      </w:sdt>
      <w:r w:rsidR="00793B00">
        <w:t xml:space="preserve"> </w:t>
      </w:r>
      <w:r w:rsidR="00E61A23">
        <w:t xml:space="preserve"> </w:t>
      </w:r>
      <w:bookmarkEnd w:id="2"/>
      <w:r w:rsidR="00793B00">
        <w:t xml:space="preserve">I think that leadership is of absolutely critical importance. It is one of the reasons I have introduced a leadership section into our inspection reports. We consistently see that where there is good leadership progress is able to be made. </w:t>
      </w:r>
    </w:p>
    <w:p w:rsidR="00793B00" w:rsidP="00793B00">
      <w:pPr>
        <w:pStyle w:val="Answer"/>
      </w:pPr>
      <w:r>
        <w:t>The isn</w:t>
      </w:r>
      <w:r w:rsidR="005C13CF">
        <w:t>’</w:t>
      </w:r>
      <w:r>
        <w:t>t to say that there aren</w:t>
      </w:r>
      <w:r w:rsidR="005C13CF">
        <w:t>’</w:t>
      </w:r>
      <w:r>
        <w:t>t some prisons where the headwinds are so strong that even with good leadership it is hard to keep the show on the road—Pentonville is an absolute case in point. Nevertheless, we see that retention improves, morale improves, the regime improves and the prison is able to operate in a more functional way.</w:t>
      </w:r>
    </w:p>
    <w:p w:rsidR="00793B00" w:rsidP="00793B00">
      <w:pPr>
        <w:pStyle w:val="Question"/>
      </w:pPr>
      <w:sdt>
        <w:sdtPr>
          <w:alias w:val="Member"/>
          <w:tag w:val="&lt;Member mnisId='4854' dodsId='126924'&gt;"/>
          <w:id w:val="1337662062"/>
          <w:placeholder>
            <w:docPart w:val="DefaultPlaceholder_-1854013440"/>
          </w:placeholder>
          <w:richText/>
        </w:sdtPr>
        <w:sdtContent>
          <w:r w:rsidRPr="00793B00">
            <w:rPr>
              <w:b/>
            </w:rPr>
            <w:t>James Daly:</w:t>
          </w:r>
        </w:sdtContent>
      </w:sdt>
      <w:r>
        <w:t xml:space="preserve"> May I develop that point further? Are you the sole body that holds the governor accountable, or is another mechanism with the Department and the civil service meant to do that?</w:t>
      </w:r>
    </w:p>
    <w:p w:rsidR="00793B00" w:rsidP="00793B00">
      <w:pPr>
        <w:pStyle w:val="Answer"/>
      </w:pPr>
      <w:sdt>
        <w:sdtPr>
          <w:alias w:val="Witness"/>
          <w:id w:val="879980316"/>
          <w:placeholder>
            <w:docPart w:val="DefaultPlaceholder_-1854013440"/>
          </w:placeholder>
          <w:richText/>
        </w:sdtPr>
        <w:sdtContent>
          <w:r w:rsidRPr="00793B00">
            <w:rPr>
              <w:b/>
              <w:i/>
            </w:rPr>
            <w:t>Charlie Taylor:</w:t>
          </w:r>
        </w:sdtContent>
      </w:sdt>
      <w:r>
        <w:t xml:space="preserve"> There is us, but there are others. Dame Anne and her boards apply that public scrutiny. The </w:t>
      </w:r>
      <w:r w:rsidR="008437A2">
        <w:t>P</w:t>
      </w:r>
      <w:r>
        <w:t xml:space="preserve">rison </w:t>
      </w:r>
      <w:r w:rsidR="008437A2">
        <w:t>S</w:t>
      </w:r>
      <w:r>
        <w:t>ervice has its own internal mechanisms and Ministers have set some key performance indicators by which they are able to measure the progress of different prisons.</w:t>
      </w:r>
    </w:p>
    <w:p w:rsidR="00526F4E" w:rsidP="00793B00">
      <w:pPr>
        <w:pStyle w:val="Answer"/>
      </w:pPr>
      <w:r>
        <w:t xml:space="preserve">Sometimes, it feels as </w:t>
      </w:r>
      <w:r>
        <w:t>though there are a lot of assurance systems, and I feel that at times governors would be better off spending less time doing assurance and more time being able to get on with the job.</w:t>
      </w:r>
    </w:p>
    <w:p w:rsidR="00793B00" w:rsidP="00526F4E">
      <w:pPr>
        <w:pStyle w:val="Question"/>
      </w:pPr>
      <w:sdt>
        <w:sdtPr>
          <w:alias w:val="Member"/>
          <w:tag w:val="&lt;Member mnisId='4854' dodsId='126924'&gt;"/>
          <w:id w:val="56063103"/>
          <w:placeholder>
            <w:docPart w:val="DefaultPlaceholder_-1854013440"/>
          </w:placeholder>
          <w:richText/>
        </w:sdtPr>
        <w:sdtContent>
          <w:r w:rsidRPr="00526F4E" w:rsidR="00526F4E">
            <w:rPr>
              <w:b/>
            </w:rPr>
            <w:t>James Daly:</w:t>
          </w:r>
        </w:sdtContent>
      </w:sdt>
      <w:r w:rsidR="00526F4E">
        <w:t xml:space="preserve"> Absolutely.</w:t>
      </w:r>
    </w:p>
    <w:p w:rsidR="00526F4E" w:rsidP="00526F4E">
      <w:pPr>
        <w:pStyle w:val="QuestionCont"/>
      </w:pPr>
      <w:r>
        <w:t>We have made some comments about staff shortages, which are clearly a problem. You conduct your assessments and use the term “staff shortages”. Forgive me for saying this: it is an easy thing to say. Somebody from my background would be looking at how you quantify that. Where are the staff shortages? Where do they need to be? How do you know? When you inspect a prison, do you know whether it needs 20 more people or 30 more people, with three people doing this and four people doing that? How do you assess that?</w:t>
      </w:r>
    </w:p>
    <w:p w:rsidR="00526F4E" w:rsidP="00526F4E">
      <w:pPr>
        <w:pStyle w:val="Answer"/>
      </w:pPr>
      <w:sdt>
        <w:sdtPr>
          <w:alias w:val="Witness"/>
          <w:id w:val="1538388190"/>
          <w:placeholder>
            <w:docPart w:val="DefaultPlaceholder_-1854013440"/>
          </w:placeholder>
          <w:richText/>
        </w:sdtPr>
        <w:sdtContent>
          <w:r w:rsidRPr="00526F4E">
            <w:rPr>
              <w:b/>
              <w:i/>
            </w:rPr>
            <w:t>Charlie Taylor:</w:t>
          </w:r>
        </w:sdtContent>
      </w:sdt>
      <w:r>
        <w:t xml:space="preserve"> The scale of the prison and the nature of the prisoners it holds has, in effect, a setting for how many staff it ought to have. We tend to see that governors will focus on keeping the regime going as much as they possibl</w:t>
      </w:r>
      <w:r w:rsidR="008D4371">
        <w:t>y</w:t>
      </w:r>
      <w:r>
        <w:t xml:space="preserve"> can. We therefore see the other services that the prison should provide fall by the wayside.</w:t>
      </w:r>
    </w:p>
    <w:p w:rsidR="00F32AD2" w:rsidP="00526F4E">
      <w:pPr>
        <w:pStyle w:val="Question"/>
      </w:pPr>
      <w:sdt>
        <w:sdtPr>
          <w:alias w:val="Member"/>
          <w:tag w:val="&lt;Member mnisId='4854' dodsId='126924'&gt;"/>
          <w:id w:val="1792473579"/>
          <w:placeholder>
            <w:docPart w:val="DefaultPlaceholder_-1854013440"/>
          </w:placeholder>
          <w:richText/>
        </w:sdtPr>
        <w:sdtContent>
          <w:r w:rsidRPr="00526F4E" w:rsidR="00526F4E">
            <w:rPr>
              <w:b/>
            </w:rPr>
            <w:t>James Daly:</w:t>
          </w:r>
        </w:sdtContent>
      </w:sdt>
      <w:r w:rsidR="00526F4E">
        <w:t xml:space="preserve"> Can you give me a practical example of prisons you have assessed where you view there to be staff shortages? Do you have an idea of the number?</w:t>
      </w:r>
      <w:r w:rsidR="008D4371">
        <w:t xml:space="preserve"> </w:t>
      </w:r>
    </w:p>
    <w:p w:rsidR="00526F4E" w:rsidP="00F32AD2">
      <w:pPr>
        <w:pStyle w:val="Answer"/>
      </w:pPr>
      <w:sdt>
        <w:sdtPr>
          <w:alias w:val="Witness"/>
          <w:id w:val="1763338883"/>
          <w:placeholder>
            <w:docPart w:val="DefaultPlaceholder_-1854013440"/>
          </w:placeholder>
          <w:richText/>
        </w:sdtPr>
        <w:sdtContent>
          <w:r w:rsidRPr="00F32AD2" w:rsidR="00F32AD2">
            <w:rPr>
              <w:b/>
              <w:i/>
            </w:rPr>
            <w:t>Charlie Taylor:</w:t>
          </w:r>
        </w:sdtContent>
      </w:sdt>
      <w:r w:rsidR="00F32AD2">
        <w:t xml:space="preserve"> I will give you a good example—Winchester, a wealthy part of the country where prison officer pay does not nece</w:t>
      </w:r>
      <w:r w:rsidR="00197103">
        <w:t xml:space="preserve">ssarily go very far. People are often travelling from places like Southampton and Portsmouth to get there for work; they cannot afford to live locally. </w:t>
      </w:r>
    </w:p>
    <w:p w:rsidR="00197103" w:rsidP="00F32AD2">
      <w:pPr>
        <w:pStyle w:val="Answer"/>
      </w:pPr>
      <w:r>
        <w:t xml:space="preserve">You see that in a prison like Winchester prisoners cannot, for example, get their hands on their property. Property arrives with the prisoner and needs to be checked. It needs a sniffer dog to go over it and to search it before it is given to the prisoner. That property sometimes sits for weeks on end because prison officers whose job it is to oversee the searching of property are tied up on the wings. </w:t>
      </w:r>
    </w:p>
    <w:p w:rsidR="00197103" w:rsidP="00F32AD2">
      <w:pPr>
        <w:pStyle w:val="Answer"/>
      </w:pPr>
      <w:r>
        <w:t>In a small way—or in a large way, actually—that adds to prisoners</w:t>
      </w:r>
      <w:r w:rsidR="005C13CF">
        <w:t>’</w:t>
      </w:r>
      <w:r>
        <w:t xml:space="preserve"> frustrations. They cannot get their hands on their stuff.</w:t>
      </w:r>
    </w:p>
    <w:p w:rsidR="00197103" w:rsidP="00F32AD2">
      <w:pPr>
        <w:pStyle w:val="Answer"/>
      </w:pPr>
      <w:r>
        <w:t>It is a classic way in which there is a knock-on effect from simply trying to focus as much resource as possible on just keeping prisoners fed, giving them fresh air and unlocking them for things like showers.</w:t>
      </w:r>
    </w:p>
    <w:p w:rsidR="007B1178" w:rsidP="00197103">
      <w:pPr>
        <w:pStyle w:val="Question"/>
      </w:pPr>
      <w:sdt>
        <w:sdtPr>
          <w:alias w:val="Member"/>
          <w:tag w:val="&lt;Member mnisId='4854' dodsId='126924'&gt;"/>
          <w:id w:val="2116320682"/>
          <w:placeholder>
            <w:docPart w:val="DefaultPlaceholder_-1854013440"/>
          </w:placeholder>
          <w:richText/>
        </w:sdtPr>
        <w:sdtContent>
          <w:r w:rsidRPr="00197103" w:rsidR="00197103">
            <w:rPr>
              <w:b/>
            </w:rPr>
            <w:t>James Daly:</w:t>
          </w:r>
        </w:sdtContent>
      </w:sdt>
      <w:r w:rsidR="00197103">
        <w:t xml:space="preserve"> </w:t>
      </w:r>
      <w:r w:rsidR="00081556">
        <w:t>Dame Anne, what skillsets should we be looking for in new prison officers? What should we be doing in nurturing the skills and opportunities for people and in encouraging people to apply to the sector?</w:t>
      </w:r>
    </w:p>
    <w:p w:rsidR="00197103" w:rsidP="007B1178">
      <w:pPr>
        <w:pStyle w:val="Answer"/>
      </w:pPr>
      <w:sdt>
        <w:sdtPr>
          <w:alias w:val="Witness"/>
          <w:id w:val="-1477838179"/>
          <w:placeholder>
            <w:docPart w:val="DefaultPlaceholder_-1854013440"/>
          </w:placeholder>
          <w:richText/>
        </w:sdtPr>
        <w:sdtContent>
          <w:r w:rsidRPr="007B1178" w:rsidR="007B1178">
            <w:rPr>
              <w:b/>
              <w:i/>
            </w:rPr>
            <w:t>Dame Anne Owers:</w:t>
          </w:r>
        </w:sdtContent>
      </w:sdt>
      <w:r w:rsidR="007B1178">
        <w:t xml:space="preserve"> </w:t>
      </w:r>
      <w:r w:rsidR="005E21BB">
        <w:t xml:space="preserve">There is a need for more training—more professional development. I have always said—I said the same when I was inspecting prisons—that we are not good enough. The initial training is relatively short when you consider the challenging and vulnerable nature of the population being looked after—mental health issues, neurodiversity issues and all kinds of things they need to do. </w:t>
      </w:r>
    </w:p>
    <w:p w:rsidR="005E21BB" w:rsidP="007B1178">
      <w:pPr>
        <w:pStyle w:val="Answer"/>
      </w:pPr>
      <w:r>
        <w:t>We don</w:t>
      </w:r>
      <w:r w:rsidR="005C13CF">
        <w:t>’</w:t>
      </w:r>
      <w:r>
        <w:t>t train the middle managers, who are the culture carriers. It isn</w:t>
      </w:r>
      <w:r w:rsidR="005C13CF">
        <w:t>’</w:t>
      </w:r>
      <w:r>
        <w:t>t a vaccination.</w:t>
      </w:r>
    </w:p>
    <w:p w:rsidR="005E21BB" w:rsidP="005E21BB">
      <w:pPr>
        <w:pStyle w:val="Question"/>
      </w:pPr>
      <w:sdt>
        <w:sdtPr>
          <w:alias w:val="Member"/>
          <w:tag w:val="&lt;Member mnisId='4854' dodsId='126924'&gt;"/>
          <w:id w:val="-723914270"/>
          <w:placeholder>
            <w:docPart w:val="DefaultPlaceholder_-1854013440"/>
          </w:placeholder>
          <w:richText/>
        </w:sdtPr>
        <w:sdtContent>
          <w:r w:rsidRPr="005E21BB">
            <w:rPr>
              <w:b/>
            </w:rPr>
            <w:t>James Daly:</w:t>
          </w:r>
        </w:sdtContent>
      </w:sdt>
      <w:r>
        <w:t xml:space="preserve"> I understand the term—people who are already in the service. </w:t>
      </w:r>
    </w:p>
    <w:p w:rsidR="005E21BB" w:rsidP="005E21BB">
      <w:pPr>
        <w:pStyle w:val="QuestionCont"/>
      </w:pPr>
      <w:r>
        <w:t xml:space="preserve">We have a problem with recruitment. When the </w:t>
      </w:r>
      <w:r w:rsidR="008437A2">
        <w:t>P</w:t>
      </w:r>
      <w:r>
        <w:t xml:space="preserve">rison </w:t>
      </w:r>
      <w:r w:rsidR="008437A2">
        <w:t>S</w:t>
      </w:r>
      <w:r>
        <w:t>ervice advertises for people, is there a mandatory requirement for certain skills? Do they have to have a degree? Do they have to have a certain background in the sector? Or, putting it bluntly, no matter your background you can apply to be a prison officer: there is no bar to you doing that.</w:t>
      </w:r>
    </w:p>
    <w:p w:rsidR="005E21BB" w:rsidP="005E21BB">
      <w:pPr>
        <w:pStyle w:val="Answer"/>
      </w:pPr>
      <w:sdt>
        <w:sdtPr>
          <w:alias w:val="Witness"/>
          <w:id w:val="-167099267"/>
          <w:placeholder>
            <w:docPart w:val="DefaultPlaceholder_-1854013440"/>
          </w:placeholder>
          <w:richText/>
        </w:sdtPr>
        <w:sdtContent>
          <w:r w:rsidRPr="005E21BB">
            <w:rPr>
              <w:b/>
              <w:i/>
            </w:rPr>
            <w:t>Dame Anne Owers:</w:t>
          </w:r>
        </w:sdtContent>
      </w:sdt>
      <w:r>
        <w:t xml:space="preserve"> No, there is no bar. There is no specific educational qualification, although the </w:t>
      </w:r>
      <w:r w:rsidR="008437A2">
        <w:t>P</w:t>
      </w:r>
      <w:r>
        <w:t xml:space="preserve">rison </w:t>
      </w:r>
      <w:r w:rsidR="008437A2">
        <w:t>S</w:t>
      </w:r>
      <w:r>
        <w:t>ervice has been targeting graduates through the Unlocked Graduates scheme.</w:t>
      </w:r>
      <w:r w:rsidR="008F6D88">
        <w:t xml:space="preserve"> </w:t>
      </w:r>
    </w:p>
    <w:p w:rsidR="005E21BB" w:rsidP="005E21BB">
      <w:pPr>
        <w:pStyle w:val="Question"/>
      </w:pPr>
      <w:sdt>
        <w:sdtPr>
          <w:alias w:val="Member"/>
          <w:tag w:val="&lt;Member mnisId='4854' dodsId='126924'&gt;"/>
          <w:id w:val="-339390126"/>
          <w:placeholder>
            <w:docPart w:val="DefaultPlaceholder_-1854013440"/>
          </w:placeholder>
          <w:richText/>
        </w:sdtPr>
        <w:sdtContent>
          <w:r w:rsidRPr="005E21BB">
            <w:rPr>
              <w:b/>
            </w:rPr>
            <w:t>James Daly:</w:t>
          </w:r>
        </w:sdtContent>
      </w:sdt>
      <w:r>
        <w:t xml:space="preserve"> Do you agree with that approach? </w:t>
      </w:r>
    </w:p>
    <w:p w:rsidR="005E21BB" w:rsidP="005E21BB">
      <w:pPr>
        <w:pStyle w:val="Answer"/>
      </w:pPr>
      <w:sdt>
        <w:sdtPr>
          <w:alias w:val="Witness"/>
          <w:id w:val="-1061087538"/>
          <w:placeholder>
            <w:docPart w:val="DefaultPlaceholder_-1854013440"/>
          </w:placeholder>
          <w:richText/>
        </w:sdtPr>
        <w:sdtContent>
          <w:r w:rsidRPr="005E21BB">
            <w:rPr>
              <w:b/>
              <w:i/>
            </w:rPr>
            <w:t>Dame Anne Owers:</w:t>
          </w:r>
        </w:sdtContent>
      </w:sdt>
      <w:r w:rsidR="00133D97">
        <w:t xml:space="preserve"> I think it is more about the interpersonal</w:t>
      </w:r>
      <w:r>
        <w:t xml:space="preserve"> </w:t>
      </w:r>
      <w:r w:rsidR="00133D97">
        <w:t xml:space="preserve">skills that people need. That is crucial—and being able to stick with it. As Charlie </w:t>
      </w:r>
      <w:r w:rsidR="00133D97">
        <w:t>Taylor said, prisons are a bucket with a hole in it: they are losing people before they can get the experience that means they can mentor other people.</w:t>
      </w:r>
    </w:p>
    <w:p w:rsidR="00133D97" w:rsidP="005E21BB">
      <w:pPr>
        <w:pStyle w:val="Answer"/>
      </w:pPr>
      <w:r>
        <w:t>You mentioned leadership. Two characteristics of effective leadership are not always in prisons, one of which is staying around long enough for your own mistakes to haunt you—but for continuation, so that people aren</w:t>
      </w:r>
      <w:r w:rsidR="005C13CF">
        <w:t>’</w:t>
      </w:r>
      <w:r>
        <w:t>t digging things up to see whether they are growing all the time.</w:t>
      </w:r>
    </w:p>
    <w:p w:rsidR="00133D97" w:rsidP="005E21BB">
      <w:pPr>
        <w:pStyle w:val="Answer"/>
      </w:pPr>
      <w:r>
        <w:t xml:space="preserve">The second is that good prison governors, in my experience, do not spend all their time in their office; they spend time walking the wings. I have been in a number of prisons where they say, “We never see them.” </w:t>
      </w:r>
    </w:p>
    <w:p w:rsidR="00133D97" w:rsidP="005E21BB">
      <w:pPr>
        <w:pStyle w:val="Answer"/>
      </w:pPr>
      <w:r>
        <w:t>I have said in this role that you have to be careful of what I call the charcoal filter: the messages that get passed up the line get purer and purer, so what ends up in the governor</w:t>
      </w:r>
      <w:r w:rsidR="005C13CF">
        <w:t>’</w:t>
      </w:r>
      <w:r>
        <w:t>s office is the prison that ought to be running rather than the prison that is.</w:t>
      </w:r>
    </w:p>
    <w:p w:rsidR="00133D97" w:rsidP="00133D97">
      <w:pPr>
        <w:pStyle w:val="Question"/>
      </w:pPr>
      <w:sdt>
        <w:sdtPr>
          <w:alias w:val="Member"/>
          <w:tag w:val="&lt;Member mnisId='4854' dodsId='126924'&gt;"/>
          <w:id w:val="1639301514"/>
          <w:placeholder>
            <w:docPart w:val="DefaultPlaceholder_-1854013440"/>
          </w:placeholder>
          <w:richText/>
        </w:sdtPr>
        <w:sdtContent>
          <w:r w:rsidRPr="00133D97">
            <w:rPr>
              <w:b/>
            </w:rPr>
            <w:t>James Daly:</w:t>
          </w:r>
        </w:sdtContent>
      </w:sdt>
      <w:r>
        <w:t xml:space="preserve"> I am sure there are similar staff shortages in the youth custody estate; I will take that as read, bearing in mind what we have just been saying. With our younger people in particular, what impact do you think this is having on the safety and rehabilitation of young offenders?</w:t>
      </w:r>
    </w:p>
    <w:p w:rsidR="00133D97" w:rsidP="00133D97">
      <w:pPr>
        <w:pStyle w:val="Answer"/>
      </w:pPr>
      <w:sdt>
        <w:sdtPr>
          <w:alias w:val="Witness"/>
          <w:id w:val="-22946853"/>
          <w:placeholder>
            <w:docPart w:val="DefaultPlaceholder_-1854013440"/>
          </w:placeholder>
          <w:richText/>
        </w:sdtPr>
        <w:sdtContent>
          <w:r w:rsidRPr="00133D97">
            <w:rPr>
              <w:b/>
              <w:i/>
            </w:rPr>
            <w:t>Charlie Taylor:</w:t>
          </w:r>
        </w:sdtContent>
      </w:sdt>
      <w:r>
        <w:t xml:space="preserve">  The youth estate has an advantage at the moment: the numbers of children locked up are at historically low levels. Around 400 children are currently in custody. That has provided a little breathing space within the youth estate.</w:t>
      </w:r>
    </w:p>
    <w:p w:rsidR="00133D97" w:rsidP="00133D97">
      <w:pPr>
        <w:pStyle w:val="Answer"/>
      </w:pPr>
      <w:r>
        <w:t>However, we are seeing continued staff pressures on almost every youth prison</w:t>
      </w:r>
      <w:r w:rsidR="00C20405">
        <w:t>—</w:t>
      </w:r>
      <w:r>
        <w:t>apart, perhaps, from Parc in south Wales</w:t>
      </w:r>
      <w:r w:rsidR="00C20405">
        <w:t>—</w:t>
      </w:r>
      <w:r w:rsidR="007A39D8">
        <w:t>where they are struggling to hang on to enough staff to run a meaningful regime.</w:t>
      </w:r>
    </w:p>
    <w:p w:rsidR="007A39D8" w:rsidP="00133D97">
      <w:pPr>
        <w:pStyle w:val="Answer"/>
      </w:pPr>
      <w:r>
        <w:t>Feltham is doing reasonably well in staffing and in running a decent regime, but in prisons such as Cookham Wood in Kent and Werrington in Staffordshire there are real challenges.</w:t>
      </w:r>
    </w:p>
    <w:p w:rsidR="007A39D8" w:rsidP="007A39D8">
      <w:pPr>
        <w:pStyle w:val="Question"/>
      </w:pPr>
      <w:sdt>
        <w:sdtPr>
          <w:alias w:val="Member"/>
          <w:tag w:val="&lt;Member mnisId='4854' dodsId='126924'&gt;"/>
          <w:id w:val="-338463755"/>
          <w:placeholder>
            <w:docPart w:val="DefaultPlaceholder_-1854013440"/>
          </w:placeholder>
          <w:richText/>
        </w:sdtPr>
        <w:sdtContent>
          <w:r w:rsidRPr="007A39D8">
            <w:rPr>
              <w:b/>
            </w:rPr>
            <w:t>James Daly:</w:t>
          </w:r>
        </w:sdtContent>
      </w:sdt>
      <w:r>
        <w:t xml:space="preserve"> Is one of the problems that the youth custody estate is becoming more violent?</w:t>
      </w:r>
    </w:p>
    <w:p w:rsidR="007A39D8" w:rsidP="007A39D8">
      <w:pPr>
        <w:pStyle w:val="Answer"/>
      </w:pPr>
      <w:sdt>
        <w:sdtPr>
          <w:alias w:val="Witness"/>
          <w:id w:val="1206057497"/>
          <w:placeholder>
            <w:docPart w:val="DefaultPlaceholder_-1854013440"/>
          </w:placeholder>
          <w:richText/>
        </w:sdtPr>
        <w:sdtContent>
          <w:r w:rsidRPr="007A39D8">
            <w:rPr>
              <w:b/>
              <w:i/>
            </w:rPr>
            <w:t>Charlie Taylor:</w:t>
          </w:r>
        </w:sdtContent>
      </w:sdt>
      <w:r>
        <w:t xml:space="preserve"> We have been raising concerns since before even Dame Anne</w:t>
      </w:r>
      <w:r w:rsidR="005C13CF">
        <w:t>’</w:t>
      </w:r>
      <w:r>
        <w:t>s day about levels of violence in the youth estate. Children who end up in custody are often much more volatile and need a particularly skilled cadre of officers to give them the support they need.</w:t>
      </w:r>
    </w:p>
    <w:p w:rsidR="007A39D8" w:rsidP="007A39D8">
      <w:pPr>
        <w:pStyle w:val="Answer"/>
      </w:pPr>
      <w:r>
        <w:t>The Youth Custody Service has made some good moves in professionalising the workforce, but if there aren</w:t>
      </w:r>
      <w:r w:rsidR="005C13CF">
        <w:t>’</w:t>
      </w:r>
      <w:r>
        <w:t>t enough staff, no matter how good they are, they will struggle.</w:t>
      </w:r>
    </w:p>
    <w:p w:rsidR="007A39D8" w:rsidP="007A39D8">
      <w:pPr>
        <w:pStyle w:val="Question"/>
      </w:pPr>
      <w:sdt>
        <w:sdtPr>
          <w:alias w:val="Member"/>
          <w:tag w:val="&lt;Member mnisId='4854' dodsId='126924'&gt;"/>
          <w:id w:val="-768087353"/>
          <w:placeholder>
            <w:docPart w:val="DefaultPlaceholder_-1854013440"/>
          </w:placeholder>
          <w:richText/>
        </w:sdtPr>
        <w:sdtContent>
          <w:r w:rsidRPr="007A39D8">
            <w:rPr>
              <w:b/>
            </w:rPr>
            <w:t>James Daly:</w:t>
          </w:r>
        </w:sdtContent>
      </w:sdt>
      <w:r>
        <w:t xml:space="preserve"> You talk about interpersonal skills, Dame Anne. As you probably know, I have a background in this. When you are dealing with human beings you need human beings not with a degree but with a degree in life to understand and to cope. I completely understand the difficulties </w:t>
      </w:r>
      <w:r>
        <w:t xml:space="preserve">with retention and </w:t>
      </w:r>
      <w:r w:rsidR="00A95F9E">
        <w:t xml:space="preserve">with </w:t>
      </w:r>
      <w:r>
        <w:t xml:space="preserve">getting people in in the first place, making sure that we </w:t>
      </w:r>
      <w:r w:rsidR="008437A2">
        <w:t xml:space="preserve">do not </w:t>
      </w:r>
      <w:r>
        <w:t>have a campaign but something that encourages</w:t>
      </w:r>
      <w:r w:rsidR="00837EB0">
        <w:t xml:space="preserve">, with us all playing a part in saying what a great career this can be. </w:t>
      </w:r>
    </w:p>
    <w:p w:rsidR="00837EB0" w:rsidP="00837EB0">
      <w:pPr>
        <w:pStyle w:val="QuestionCont"/>
      </w:pPr>
      <w:r>
        <w:t xml:space="preserve">What impact has the loss of experienced staff had on the operation of the </w:t>
      </w:r>
      <w:r w:rsidR="008437A2">
        <w:t>P</w:t>
      </w:r>
      <w:r>
        <w:t xml:space="preserve">rison </w:t>
      </w:r>
      <w:r w:rsidR="008437A2">
        <w:t>S</w:t>
      </w:r>
      <w:r>
        <w:t>ervice? You have touched on this already. I should like a few more details on how it is hindering the service.</w:t>
      </w:r>
    </w:p>
    <w:p w:rsidR="00837EB0" w:rsidP="00837EB0">
      <w:pPr>
        <w:pStyle w:val="Answer"/>
      </w:pPr>
      <w:sdt>
        <w:sdtPr>
          <w:alias w:val="Witness"/>
          <w:id w:val="-409700999"/>
          <w:placeholder>
            <w:docPart w:val="DefaultPlaceholder_-1854013440"/>
          </w:placeholder>
          <w:richText/>
        </w:sdtPr>
        <w:sdtContent>
          <w:r w:rsidRPr="00837EB0">
            <w:rPr>
              <w:b/>
              <w:i/>
            </w:rPr>
            <w:t>Dame Anne Owers:</w:t>
          </w:r>
        </w:sdtContent>
      </w:sdt>
      <w:r>
        <w:t xml:space="preserve"> As we have said, the loss of experienced staff is part of what creates this vicious circle. New staff do not have the experienced staff to mentor them and give them confidence in dealing with what can at times be a very challenging situation. You are then drawing people through very quickly into senior roles.</w:t>
      </w:r>
    </w:p>
    <w:p w:rsidR="00837EB0" w:rsidP="00837EB0">
      <w:pPr>
        <w:pStyle w:val="Answer"/>
      </w:pPr>
      <w:r>
        <w:t>That lack of experience, which began in the teens, has been an important factor in staff instability and therefore in prisons.</w:t>
      </w:r>
    </w:p>
    <w:p w:rsidR="00837EB0" w:rsidP="00837EB0">
      <w:pPr>
        <w:pStyle w:val="Question"/>
      </w:pPr>
      <w:sdt>
        <w:sdtPr>
          <w:alias w:val="Member"/>
          <w:tag w:val="&lt;Member mnisId='4854' dodsId='126924'&gt;"/>
          <w:id w:val="2094651884"/>
          <w:placeholder>
            <w:docPart w:val="DefaultPlaceholder_-1854013440"/>
          </w:placeholder>
          <w:richText/>
        </w:sdtPr>
        <w:sdtContent>
          <w:r w:rsidRPr="00837EB0">
            <w:rPr>
              <w:b/>
            </w:rPr>
            <w:t>James Daly:</w:t>
          </w:r>
        </w:sdtContent>
      </w:sdt>
      <w:r>
        <w:t xml:space="preserve"> To what extent does the band 4 supervising office role provide valuable leadership to lower grades?</w:t>
      </w:r>
    </w:p>
    <w:p w:rsidR="00837EB0" w:rsidP="00837EB0">
      <w:pPr>
        <w:pStyle w:val="Answer"/>
      </w:pPr>
      <w:sdt>
        <w:sdtPr>
          <w:alias w:val="Witness"/>
          <w:id w:val="-246728469"/>
          <w:placeholder>
            <w:docPart w:val="DefaultPlaceholder_-1854013440"/>
          </w:placeholder>
          <w:richText/>
        </w:sdtPr>
        <w:sdtContent>
          <w:r w:rsidRPr="00837EB0">
            <w:rPr>
              <w:b/>
              <w:i/>
            </w:rPr>
            <w:t>Charlie Taylor:</w:t>
          </w:r>
        </w:sdtContent>
      </w:sdt>
      <w:r>
        <w:t xml:space="preserve"> Dame Anne raised my big concern about the level of training and support for people in those critical grades. As Dame Anne said, they are often the culture carriers. We see some really impressive people in those roles but also some who are not having the impact they could have and are potentially having a detrimental impact on the prison.</w:t>
      </w:r>
    </w:p>
    <w:p w:rsidR="00837EB0" w:rsidP="00837EB0">
      <w:pPr>
        <w:pStyle w:val="Answer"/>
      </w:pPr>
      <w:r>
        <w:t>People with more experience of prisons than I have will say that those officers aren</w:t>
      </w:r>
      <w:r w:rsidR="005C13CF">
        <w:t>’</w:t>
      </w:r>
      <w:r>
        <w:t xml:space="preserve">t given enough responsibility and that too much accountability is pushed up to custody managers, who manage a large number of prison officers and therefore spend their time sitting at a computer doing HR issues when they should be doing what they are good at: walking the wings </w:t>
      </w:r>
      <w:r w:rsidR="008A04DD">
        <w:t xml:space="preserve">to make </w:t>
      </w:r>
      <w:r>
        <w:t xml:space="preserve">sure that things are </w:t>
      </w:r>
      <w:r w:rsidR="008A04DD">
        <w:t xml:space="preserve">running </w:t>
      </w:r>
      <w:r>
        <w:t>smoothly</w:t>
      </w:r>
      <w:r w:rsidR="008A04DD">
        <w:t xml:space="preserve"> and mentoring young officers so that they gain experience and feel confident.</w:t>
      </w:r>
    </w:p>
    <w:p w:rsidR="008A04DD" w:rsidP="00837EB0">
      <w:pPr>
        <w:pStyle w:val="Answer"/>
      </w:pPr>
      <w:r>
        <w:t xml:space="preserve">It is critical because we have a different group of people now coming in as prison officers. In the past, you had to be 21 to be a prison officer; now you only have to be 18. In the past, the </w:t>
      </w:r>
      <w:r w:rsidR="008437A2">
        <w:t>P</w:t>
      </w:r>
      <w:r>
        <w:t xml:space="preserve">rison </w:t>
      </w:r>
      <w:r w:rsidR="008437A2">
        <w:t>S</w:t>
      </w:r>
      <w:r>
        <w:t>ervice relied a lot on ex-services people. If you have been a corporal in the Marines, you have a bit more about you than someone who left school six weeks ago.</w:t>
      </w:r>
    </w:p>
    <w:p w:rsidR="008A04DD" w:rsidP="008A04DD">
      <w:pPr>
        <w:pStyle w:val="Question"/>
      </w:pPr>
      <w:sdt>
        <w:sdtPr>
          <w:alias w:val="Member"/>
          <w:tag w:val="&lt;Member mnisId='4854' dodsId='126924'&gt;"/>
          <w:id w:val="1786689076"/>
          <w:placeholder>
            <w:docPart w:val="DefaultPlaceholder_-1854013440"/>
          </w:placeholder>
          <w:richText/>
        </w:sdtPr>
        <w:sdtContent>
          <w:r w:rsidRPr="008A04DD">
            <w:rPr>
              <w:b/>
            </w:rPr>
            <w:t>James Daly:</w:t>
          </w:r>
        </w:sdtContent>
      </w:sdt>
      <w:r>
        <w:t xml:space="preserve"> They are </w:t>
      </w:r>
      <w:r w:rsidR="00A95F9E">
        <w:t xml:space="preserve">perhaps </w:t>
      </w:r>
      <w:r>
        <w:t>more robust in terms of the things they have seen in life.</w:t>
      </w:r>
    </w:p>
    <w:p w:rsidR="008A04DD" w:rsidP="008A04DD">
      <w:pPr>
        <w:pStyle w:val="QuestionCont"/>
      </w:pPr>
      <w:r>
        <w:t>We keep repeating my final point, but it is important in looking at different avenues. High staff turnover and staff shortages can mean that people miss important signs of deterioration in prisoners</w:t>
      </w:r>
      <w:r w:rsidR="005C13CF">
        <w:t>’</w:t>
      </w:r>
      <w:r>
        <w:t xml:space="preserve"> mental health and in self-harming. With the best will in the world and being able to have the most brilliant 18-year-old come into the service, who is fabulous at the job and tries extremely hard, some of their insights into people may be a struggle. What do we do about mental health provision and self-harm? </w:t>
      </w:r>
    </w:p>
    <w:p w:rsidR="008A04DD" w:rsidP="008A04DD">
      <w:pPr>
        <w:pStyle w:val="Answer"/>
      </w:pPr>
      <w:sdt>
        <w:sdtPr>
          <w:alias w:val="Witness"/>
          <w:id w:val="1082874907"/>
          <w:placeholder>
            <w:docPart w:val="DefaultPlaceholder_-1854013440"/>
          </w:placeholder>
          <w:richText/>
        </w:sdtPr>
        <w:sdtContent>
          <w:r w:rsidRPr="008A04DD">
            <w:rPr>
              <w:b/>
              <w:i/>
            </w:rPr>
            <w:t>Charlie Taylor:</w:t>
          </w:r>
        </w:sdtContent>
      </w:sdt>
      <w:r>
        <w:t xml:space="preserve"> To some extent, we have a 1950s recruitment model in which we expect people to give us 30 years of service as prison officers. </w:t>
      </w:r>
      <w:r>
        <w:t>There is generally a change in the workforce whereby young people do not tend to stick around in jobs so long.</w:t>
      </w:r>
    </w:p>
    <w:p w:rsidR="008A04DD" w:rsidP="008A04DD">
      <w:pPr>
        <w:pStyle w:val="Answer"/>
      </w:pPr>
      <w:r>
        <w:t xml:space="preserve">We are seeing a much bigger proportion of staff who are female. There is a challenge for the </w:t>
      </w:r>
      <w:r w:rsidR="008437A2">
        <w:t>P</w:t>
      </w:r>
      <w:r>
        <w:t xml:space="preserve">rison </w:t>
      </w:r>
      <w:r w:rsidR="008437A2">
        <w:t>S</w:t>
      </w:r>
      <w:r>
        <w:t>ervice in thinking about how to run a service that does not rely on former service people but will rely on a different group of people coming through.</w:t>
      </w:r>
    </w:p>
    <w:p w:rsidR="00C37843" w:rsidP="008A04DD">
      <w:pPr>
        <w:pStyle w:val="Answer"/>
      </w:pPr>
      <w:r>
        <w:t>Some prisons—HMP Onley, Portland and Featherstone—have been thinking quite hard about what new recruits need. Rather than give them what they have already had, they are thinking about how to support them, look after them and give them more bespoke training. As Dame Anne said, training is not just a vaccine shot; it is about learning on the job over long periods.</w:t>
      </w:r>
    </w:p>
    <w:p w:rsidR="00C37843" w:rsidP="008A04DD">
      <w:pPr>
        <w:pStyle w:val="Answer"/>
      </w:pPr>
      <w:r>
        <w:t xml:space="preserve">Lots of governors recognise that, but the difficulty sometimes is just having enough resources to do it. We often find that prisons shut on a Friday afternoon so that they can catch up with </w:t>
      </w:r>
      <w:r w:rsidR="00A95F9E">
        <w:t xml:space="preserve">the </w:t>
      </w:r>
      <w:r>
        <w:t>mandatory training that they have not been able to do because of covid.</w:t>
      </w:r>
    </w:p>
    <w:p w:rsidR="00C37843" w:rsidP="00C37843">
      <w:pPr>
        <w:pStyle w:val="Answer"/>
      </w:pPr>
      <w:sdt>
        <w:sdtPr>
          <w:alias w:val="Witness"/>
          <w:id w:val="-1696916953"/>
          <w:placeholder>
            <w:docPart w:val="DefaultPlaceholder_-1854013440"/>
          </w:placeholder>
          <w:richText/>
        </w:sdtPr>
        <w:sdtContent>
          <w:r w:rsidRPr="00C37843">
            <w:rPr>
              <w:b/>
              <w:i/>
            </w:rPr>
            <w:t>Dame Anne Owers:</w:t>
          </w:r>
        </w:sdtContent>
      </w:sdt>
      <w:r>
        <w:t xml:space="preserve"> The scale and complexity of mental health needs in prisons are extraordinarily difficult to deal with, even if you had what is needed—better training. In every prison that they monitor, our prison boards report people who should not be in prison at all but should be in a mental health environment.</w:t>
      </w:r>
    </w:p>
    <w:p w:rsidR="00C37843" w:rsidP="00C37843">
      <w:pPr>
        <w:pStyle w:val="Question"/>
      </w:pPr>
      <w:sdt>
        <w:sdtPr>
          <w:alias w:val="Member"/>
          <w:tag w:val="&lt;Member mnisId='4854' dodsId='126924'&gt;"/>
          <w:id w:val="1947191313"/>
          <w:placeholder>
            <w:docPart w:val="DefaultPlaceholder_-1854013440"/>
          </w:placeholder>
          <w:richText/>
        </w:sdtPr>
        <w:sdtContent>
          <w:r w:rsidRPr="00C37843">
            <w:rPr>
              <w:b/>
            </w:rPr>
            <w:t>James Daly:</w:t>
          </w:r>
        </w:sdtContent>
      </w:sdt>
      <w:r>
        <w:t xml:space="preserve"> Learning difficulties, special educational needs.</w:t>
      </w:r>
    </w:p>
    <w:p w:rsidR="00C37843" w:rsidP="00C37843">
      <w:pPr>
        <w:pStyle w:val="Answer"/>
      </w:pPr>
      <w:sdt>
        <w:sdtPr>
          <w:alias w:val="Witness"/>
          <w:id w:val="-1326131799"/>
          <w:placeholder>
            <w:docPart w:val="DefaultPlaceholder_-1854013440"/>
          </w:placeholder>
          <w:richText/>
        </w:sdtPr>
        <w:sdtContent>
          <w:r w:rsidRPr="00C37843">
            <w:rPr>
              <w:b/>
              <w:i/>
            </w:rPr>
            <w:t>Dame Anne Owers:</w:t>
          </w:r>
        </w:sdtContent>
      </w:sdt>
      <w:r>
        <w:t xml:space="preserve"> Exactly. You can see the trajectory from early years through to prisons.</w:t>
      </w:r>
    </w:p>
    <w:p w:rsidR="00C37843" w:rsidP="00C37843">
      <w:pPr>
        <w:pStyle w:val="Question"/>
      </w:pPr>
      <w:sdt>
        <w:sdtPr>
          <w:alias w:val="Member"/>
          <w:tag w:val="&lt;Member mnisId='4854' dodsId='126924'&gt;"/>
          <w:id w:val="-696773801"/>
          <w:placeholder>
            <w:docPart w:val="DefaultPlaceholder_-1854013440"/>
          </w:placeholder>
          <w:richText/>
        </w:sdtPr>
        <w:sdtContent>
          <w:r w:rsidRPr="00C37843">
            <w:rPr>
              <w:b/>
            </w:rPr>
            <w:t>James Daly:</w:t>
          </w:r>
        </w:sdtContent>
      </w:sdt>
      <w:r>
        <w:t xml:space="preserve"> What about addiction services linked to mental health issues in prisons? Where are we with them?</w:t>
      </w:r>
    </w:p>
    <w:p w:rsidR="00C37843" w:rsidP="00C37843">
      <w:pPr>
        <w:pStyle w:val="Answer"/>
      </w:pPr>
      <w:sdt>
        <w:sdtPr>
          <w:alias w:val="Witness"/>
          <w:id w:val="6259779"/>
          <w:placeholder>
            <w:docPart w:val="DefaultPlaceholder_-1854013440"/>
          </w:placeholder>
          <w:richText/>
        </w:sdtPr>
        <w:sdtContent>
          <w:r w:rsidRPr="00C37843">
            <w:rPr>
              <w:b/>
              <w:i/>
            </w:rPr>
            <w:t>Charlie Taylor:</w:t>
          </w:r>
        </w:sdtContent>
      </w:sdt>
      <w:r>
        <w:t xml:space="preserve"> It is probably fair to say that healthcare service</w:t>
      </w:r>
      <w:r w:rsidR="00A95F9E">
        <w:t>s</w:t>
      </w:r>
      <w:r>
        <w:t xml:space="preserve"> generally in prison are better than they were in the past. If you go back 10 or 12 years, it was probably the biggest concern being consistently raised by the inspectorates.</w:t>
      </w:r>
    </w:p>
    <w:p w:rsidR="00C37843" w:rsidP="00C37843">
      <w:pPr>
        <w:pStyle w:val="Answer"/>
      </w:pPr>
      <w:r>
        <w:t>With the aim to provide a similar service to what is provided in the community, the levels of healthcare in prisons have improved over recent years. However, we are seeing pressures on staffing in a number of prisons where we are beginning to see things slip back a bit.</w:t>
      </w:r>
    </w:p>
    <w:p w:rsidR="00C37843" w:rsidP="00C37843">
      <w:pPr>
        <w:pStyle w:val="Answer"/>
      </w:pPr>
      <w:r>
        <w:t>I think it is a better picture than it was in the pas</w:t>
      </w:r>
      <w:r w:rsidR="00A87982">
        <w:t>t, but the level of need has gone up as well. An awful lot of prisoners are caught in the cycle of homelessness, mental health difficulties, self-medication with substance misuse, crime and then back into prison. It requires not just good healthcare staff but good prison officers able to provide the right support.</w:t>
      </w:r>
    </w:p>
    <w:p w:rsidR="00A87982" w:rsidP="00C37843">
      <w:pPr>
        <w:pStyle w:val="Answer"/>
      </w:pPr>
      <w:r>
        <w:t xml:space="preserve">I shall give one more example that was impressive. Prison officers working in the segregation unit at HMP Thameside, south-east London, where they are often dealing with some extremely unwell people, were getting some </w:t>
      </w:r>
      <w:r>
        <w:t>really good, supervision-type mental health support from the Psychology Service. They said it was making a big difference to their day-to-day life.</w:t>
      </w:r>
    </w:p>
    <w:p w:rsidR="00A87982" w:rsidP="00C37843">
      <w:pPr>
        <w:pStyle w:val="Answer"/>
      </w:pPr>
      <w:r>
        <w:t>I often come across people working in extremely stressful environments with some extremely distressed people who have not had the training or support to do the job. My worry is that they will, at some stage, just fall over.</w:t>
      </w:r>
      <w:r w:rsidR="008437A2">
        <w:t xml:space="preserve"> </w:t>
      </w:r>
    </w:p>
    <w:p w:rsidR="00A87982" w:rsidP="00A87982">
      <w:pPr>
        <w:pStyle w:val="Question"/>
      </w:pPr>
      <w:sdt>
        <w:sdtPr>
          <w:alias w:val="Member"/>
          <w:tag w:val="&lt;Member mnisId='1601' dodsId='34498'&gt;"/>
          <w:id w:val="1328559458"/>
          <w:placeholder>
            <w:docPart w:val="DefaultPlaceholder_-1854013440"/>
          </w:placeholder>
          <w:richText/>
        </w:sdtPr>
        <w:sdtContent>
          <w:r w:rsidRPr="00A87982">
            <w:rPr>
              <w:b/>
            </w:rPr>
            <w:t>Chair:</w:t>
          </w:r>
        </w:sdtContent>
      </w:sdt>
      <w:r>
        <w:t xml:space="preserve"> You, Mr Taylor, mentioned your concern about recruitment for the key grades. Mr Fairhurst from the Prison Officers Association said he </w:t>
      </w:r>
      <w:r w:rsidR="00A95F9E">
        <w:t xml:space="preserve">feels </w:t>
      </w:r>
      <w:r>
        <w:t>the recruitment process is not fit for purpose. Would you go that far, or what are your concerns about recruitment to the key grades, or generally?</w:t>
      </w:r>
    </w:p>
    <w:p w:rsidR="00A87982" w:rsidP="00A87982">
      <w:pPr>
        <w:pStyle w:val="Answer"/>
      </w:pPr>
      <w:sdt>
        <w:sdtPr>
          <w:alias w:val="Witness"/>
          <w:id w:val="-615361572"/>
          <w:placeholder>
            <w:docPart w:val="DefaultPlaceholder_-1854013440"/>
          </w:placeholder>
          <w:richText/>
        </w:sdtPr>
        <w:sdtContent>
          <w:r w:rsidRPr="00A87982">
            <w:rPr>
              <w:b/>
              <w:i/>
            </w:rPr>
            <w:t>Charlie Taylor:</w:t>
          </w:r>
        </w:sdtContent>
      </w:sdt>
      <w:r>
        <w:t xml:space="preserve"> May I flag one thing that astonished me? I came from an education background; I was originally a head teacher. </w:t>
      </w:r>
      <w:r w:rsidR="00FA7040">
        <w:t>One of the things that astonishes me is that governors don</w:t>
      </w:r>
      <w:r w:rsidR="005C13CF">
        <w:t>’</w:t>
      </w:r>
      <w:r w:rsidR="00FA7040">
        <w:t>t play any part in interviewing new staff at band 3. The first time they meet their new officers is when they turn up for work on the first day.</w:t>
      </w:r>
    </w:p>
    <w:p w:rsidR="00FA7040" w:rsidP="00A87982">
      <w:pPr>
        <w:pStyle w:val="Answer"/>
      </w:pPr>
      <w:r>
        <w:t>Governors tell me that they would love to have more involvement in that process. They often find that people have been recruited who simply aren</w:t>
      </w:r>
      <w:r w:rsidR="005C13CF">
        <w:t>’</w:t>
      </w:r>
      <w:r>
        <w:t>t appropriate for the job. An enormous amount of resource goes into that person. They have an extremely unpleasant time working in prisons because the job is not for them and they end up leaving quite quickly, with all the resource having been poured into them.</w:t>
      </w:r>
    </w:p>
    <w:p w:rsidR="00FA7040" w:rsidP="00A87982">
      <w:pPr>
        <w:pStyle w:val="Answer"/>
      </w:pPr>
      <w:r>
        <w:t>One of the things that I would suggest is involving prison leadership more in recruitment. If we want to make people responsible and accountable for the quality of their jail, we have to give them the tools to be able to do the job.</w:t>
      </w:r>
    </w:p>
    <w:p w:rsidR="00FA7040" w:rsidP="00FA7040">
      <w:pPr>
        <w:pStyle w:val="Question"/>
      </w:pPr>
      <w:sdt>
        <w:sdtPr>
          <w:alias w:val="Member"/>
          <w:tag w:val="&lt;Member mnisId='1601' dodsId='34498'&gt;"/>
          <w:id w:val="2057507360"/>
          <w:placeholder>
            <w:docPart w:val="DefaultPlaceholder_-1854013440"/>
          </w:placeholder>
          <w:richText/>
        </w:sdtPr>
        <w:sdtContent>
          <w:r w:rsidRPr="00FA7040">
            <w:rPr>
              <w:b/>
            </w:rPr>
            <w:t>Chair:</w:t>
          </w:r>
        </w:sdtContent>
      </w:sdt>
      <w:r>
        <w:t xml:space="preserve"> Are there other things that you would suggest?</w:t>
      </w:r>
    </w:p>
    <w:p w:rsidR="00FA7040" w:rsidP="00FA7040">
      <w:pPr>
        <w:pStyle w:val="Answer"/>
      </w:pPr>
      <w:sdt>
        <w:sdtPr>
          <w:alias w:val="Witness"/>
          <w:id w:val="836495295"/>
          <w:placeholder>
            <w:docPart w:val="DefaultPlaceholder_-1854013440"/>
          </w:placeholder>
          <w:richText/>
        </w:sdtPr>
        <w:sdtContent>
          <w:r w:rsidRPr="00FA7040">
            <w:rPr>
              <w:b/>
              <w:i/>
            </w:rPr>
            <w:t>Charlie Taylor:</w:t>
          </w:r>
        </w:sdtContent>
      </w:sdt>
      <w:r>
        <w:t xml:space="preserve"> Again, thinking about the way in which you mentor and support people after they have been recruited, expecting too much of 18-year-olds is a great mistake. We come across some really outstanding people who have huge potential as prison officers but inevitabl</w:t>
      </w:r>
      <w:r w:rsidR="00A95F9E">
        <w:t>y</w:t>
      </w:r>
      <w:r>
        <w:t xml:space="preserve"> will be quite green and need to be looked after and supported. Where that happens, they are much more likely to stick around. The danger is that if they are in a prison where they don</w:t>
      </w:r>
      <w:r w:rsidR="005C13CF">
        <w:t>’</w:t>
      </w:r>
      <w:r>
        <w:t>t feel they are making progress and they feel completely out of their depth, where you have prisoners who in some cases are 10 times more experienced than they are, sometimes they just feel that the job is not for them.</w:t>
      </w:r>
    </w:p>
    <w:p w:rsidR="007D2AAA" w:rsidP="007D2AAA">
      <w:pPr>
        <w:pStyle w:val="Answer"/>
      </w:pPr>
      <w:r>
        <w:t xml:space="preserve">Some of the people recruited probably should not be in the job in the first place, but what is sad is where you see good and competent people leave for other employment. </w:t>
      </w:r>
      <w:sdt>
        <w:sdtPr>
          <w:alias w:val="Witness"/>
          <w:id w:val="776537854"/>
          <w:placeholder>
            <w:docPart w:val="4BFE0C1D51644913B564F3EB278C9336"/>
          </w:placeholder>
          <w:richText/>
        </w:sdtPr>
        <w:sdtContent>
          <w:r>
            <w:rPr>
              <w:bCs/>
              <w:iCs/>
            </w:rPr>
            <w:t>Being a prison officer is a really difficult job. They do remarkable work in incredibly difficult circumstances, but thinking about the process by which you look after these younger officers and mak</w:t>
          </w:r>
          <w:r w:rsidR="00A95F9E">
            <w:rPr>
              <w:bCs/>
              <w:iCs/>
            </w:rPr>
            <w:t xml:space="preserve">e </w:t>
          </w:r>
          <w:r>
            <w:rPr>
              <w:bCs/>
              <w:iCs/>
            </w:rPr>
            <w:t xml:space="preserve">sure </w:t>
          </w:r>
          <w:r w:rsidR="00A95F9E">
            <w:rPr>
              <w:bCs/>
              <w:iCs/>
            </w:rPr>
            <w:t xml:space="preserve">that </w:t>
          </w:r>
          <w:r>
            <w:rPr>
              <w:bCs/>
              <w:iCs/>
            </w:rPr>
            <w:t xml:space="preserve">they stick around longer is critical for me. </w:t>
          </w:r>
        </w:sdtContent>
      </w:sdt>
    </w:p>
    <w:p w:rsidR="007D2AAA" w:rsidP="007D2AAA">
      <w:pPr>
        <w:pStyle w:val="Question"/>
        <w:numPr>
          <w:ilvl w:val="0"/>
          <w:numId w:val="9"/>
        </w:numPr>
      </w:pPr>
      <w:sdt>
        <w:sdtPr>
          <w:alias w:val="Member"/>
          <w:tag w:val="&lt;Member mnisId='1601' dodsId='34498'&gt;"/>
          <w:id w:val="-125703360"/>
          <w:placeholder>
            <w:docPart w:val="4BFE0C1D51644913B564F3EB278C9336"/>
          </w:placeholder>
          <w:richText/>
        </w:sdtPr>
        <w:sdtContent>
          <w:r w:rsidRPr="007F6B37">
            <w:rPr>
              <w:b/>
            </w:rPr>
            <w:t>Chair:</w:t>
          </w:r>
        </w:sdtContent>
      </w:sdt>
      <w:r>
        <w:t xml:space="preserve"> </w:t>
      </w:r>
      <w:r w:rsidRPr="007F6B37">
        <w:t xml:space="preserve"> </w:t>
      </w:r>
      <w:r>
        <w:t>O</w:t>
      </w:r>
      <w:r w:rsidRPr="003E01DA">
        <w:t>nline assessment</w:t>
      </w:r>
      <w:r>
        <w:t>, or Z</w:t>
      </w:r>
      <w:r w:rsidRPr="003E01DA">
        <w:t>oom assessment</w:t>
      </w:r>
      <w:r>
        <w:t>,</w:t>
      </w:r>
      <w:r w:rsidRPr="003E01DA">
        <w:t xml:space="preserve"> </w:t>
      </w:r>
      <w:r>
        <w:t xml:space="preserve">really </w:t>
      </w:r>
      <w:r w:rsidRPr="003E01DA">
        <w:t xml:space="preserve">does not cut it, </w:t>
      </w:r>
      <w:r w:rsidRPr="003E01DA">
        <w:t>does it?</w:t>
      </w:r>
    </w:p>
    <w:p w:rsidR="007D2AAA" w:rsidP="007D2AAA">
      <w:pPr>
        <w:pStyle w:val="Answer"/>
      </w:pPr>
      <w:sdt>
        <w:sdtPr>
          <w:alias w:val="Witness"/>
          <w:id w:val="-767851987"/>
          <w:placeholder>
            <w:docPart w:val="4BFE0C1D51644913B564F3EB278C9336"/>
          </w:placeholder>
          <w:richText/>
        </w:sdtPr>
        <w:sdtContent>
          <w:r w:rsidRPr="00F2346A">
            <w:rPr>
              <w:b/>
              <w:i/>
            </w:rPr>
            <w:t>Charlie Taylor:</w:t>
          </w:r>
        </w:sdtContent>
      </w:sdt>
      <w:r>
        <w:t xml:space="preserve"> O</w:t>
      </w:r>
      <w:r w:rsidRPr="003E01DA">
        <w:t>ne governor told me that a young</w:t>
      </w:r>
      <w:r>
        <w:t xml:space="preserve"> woman</w:t>
      </w:r>
      <w:r w:rsidRPr="003E01DA">
        <w:t xml:space="preserve"> had been recruited</w:t>
      </w:r>
      <w:r>
        <w:t xml:space="preserve"> as a result of her</w:t>
      </w:r>
      <w:r w:rsidRPr="003E01DA">
        <w:t xml:space="preserve"> mother </w:t>
      </w:r>
      <w:r w:rsidR="00A95F9E">
        <w:t xml:space="preserve">filling </w:t>
      </w:r>
      <w:r w:rsidRPr="003E01DA">
        <w:t>out the application form because she was fed up with her</w:t>
      </w:r>
      <w:r>
        <w:t xml:space="preserve"> daughter</w:t>
      </w:r>
      <w:r w:rsidRPr="003E01DA">
        <w:t xml:space="preserve"> lying around on the sofa all day. Unsurprisingly, that officer did not stay in place very long</w:t>
      </w:r>
      <w:r>
        <w:t>.</w:t>
      </w:r>
    </w:p>
    <w:p w:rsidR="007D2AAA" w:rsidP="007D2AAA">
      <w:pPr>
        <w:pStyle w:val="Question"/>
        <w:numPr>
          <w:ilvl w:val="0"/>
          <w:numId w:val="9"/>
        </w:numPr>
      </w:pPr>
      <w:sdt>
        <w:sdtPr>
          <w:alias w:val="Member"/>
          <w:tag w:val="&lt;Member mnisId='1601' dodsId='34498'&gt;"/>
          <w:id w:val="263961454"/>
          <w:placeholder>
            <w:docPart w:val="4BFE0C1D51644913B564F3EB278C9336"/>
          </w:placeholder>
          <w:richText/>
        </w:sdtPr>
        <w:sdtContent>
          <w:r w:rsidRPr="003E01DA">
            <w:rPr>
              <w:b/>
            </w:rPr>
            <w:t>Chair:</w:t>
          </w:r>
        </w:sdtContent>
      </w:sdt>
      <w:r>
        <w:t xml:space="preserve"> W</w:t>
      </w:r>
      <w:r w:rsidRPr="003E01DA">
        <w:t xml:space="preserve">hat about the </w:t>
      </w:r>
      <w:r w:rsidRPr="003E01DA" w:rsidR="003B5FA3">
        <w:t xml:space="preserve">Unlocked </w:t>
      </w:r>
      <w:r w:rsidRPr="003E01DA">
        <w:t>programme</w:t>
      </w:r>
      <w:r w:rsidR="003B5FA3">
        <w:t>,</w:t>
      </w:r>
      <w:r w:rsidRPr="003E01DA">
        <w:t xml:space="preserve"> </w:t>
      </w:r>
      <w:r>
        <w:t>which tries to bring in g</w:t>
      </w:r>
      <w:r w:rsidRPr="003E01DA">
        <w:t xml:space="preserve">raduates </w:t>
      </w:r>
      <w:r>
        <w:t>and move them</w:t>
      </w:r>
      <w:r w:rsidRPr="003E01DA">
        <w:t xml:space="preserve"> swiftly up to band 3</w:t>
      </w:r>
      <w:r>
        <w:t>s,</w:t>
      </w:r>
      <w:r w:rsidRPr="003E01DA">
        <w:t xml:space="preserve"> for example? Does that work effectively, or do the same concerns apply</w:t>
      </w:r>
      <w:r>
        <w:t>?</w:t>
      </w:r>
    </w:p>
    <w:p w:rsidR="007D2AAA" w:rsidP="007D2AAA">
      <w:pPr>
        <w:pStyle w:val="Answer"/>
      </w:pPr>
      <w:sdt>
        <w:sdtPr>
          <w:alias w:val="Witness"/>
          <w:id w:val="424846826"/>
          <w:placeholder>
            <w:docPart w:val="4BFE0C1D51644913B564F3EB278C9336"/>
          </w:placeholder>
          <w:richText/>
        </w:sdtPr>
        <w:sdtContent>
          <w:r w:rsidRPr="00543F79">
            <w:rPr>
              <w:b/>
              <w:i/>
            </w:rPr>
            <w:t>Dame Anne Owers:</w:t>
          </w:r>
        </w:sdtContent>
      </w:sdt>
      <w:r>
        <w:t xml:space="preserve"> </w:t>
      </w:r>
      <w:r w:rsidRPr="009A53ED">
        <w:t>I do not have any statistical evidence on it, but anecdotally</w:t>
      </w:r>
      <w:r>
        <w:t xml:space="preserve">—I </w:t>
      </w:r>
      <w:r w:rsidRPr="009A53ED">
        <w:t>am not sure whether any evaluation has been done</w:t>
      </w:r>
      <w:r>
        <w:t xml:space="preserve">—it seems that </w:t>
      </w:r>
      <w:r w:rsidRPr="009A53ED">
        <w:t xml:space="preserve">a lot of those people are passing through the </w:t>
      </w:r>
      <w:r w:rsidR="008437A2">
        <w:t>Prison Service</w:t>
      </w:r>
      <w:r w:rsidRPr="009A53ED" w:rsidR="008437A2">
        <w:t xml:space="preserve"> </w:t>
      </w:r>
      <w:r w:rsidRPr="009A53ED">
        <w:t xml:space="preserve">rather than staying in </w:t>
      </w:r>
      <w:r>
        <w:t xml:space="preserve">it. They </w:t>
      </w:r>
      <w:r w:rsidRPr="009A53ED">
        <w:t>are using it to gain really valuable life experience</w:t>
      </w:r>
      <w:r w:rsidR="003B5FA3">
        <w:t>,</w:t>
      </w:r>
      <w:r w:rsidRPr="009A53ED">
        <w:t xml:space="preserve"> which will undoubtedly be valuable in whatever they do next</w:t>
      </w:r>
      <w:r>
        <w:t>,</w:t>
      </w:r>
      <w:r w:rsidRPr="009A53ED">
        <w:t xml:space="preserve"> but I would like to see an evaluation </w:t>
      </w:r>
      <w:r w:rsidR="003B5FA3">
        <w:t xml:space="preserve">of </w:t>
      </w:r>
      <w:r w:rsidRPr="009A53ED">
        <w:t>how many are still there three or five years on</w:t>
      </w:r>
      <w:r w:rsidRPr="002C40AC">
        <w:t>.</w:t>
      </w:r>
      <w:r w:rsidR="008437A2">
        <w:t xml:space="preserve"> </w:t>
      </w:r>
    </w:p>
    <w:p w:rsidR="007D2AAA" w:rsidP="007D2AAA">
      <w:pPr>
        <w:pStyle w:val="Question"/>
        <w:numPr>
          <w:ilvl w:val="0"/>
          <w:numId w:val="9"/>
        </w:numPr>
      </w:pPr>
      <w:sdt>
        <w:sdtPr>
          <w:alias w:val="Member"/>
          <w:tag w:val="&lt;Member mnisId='1601' dodsId='34498'&gt;"/>
          <w:id w:val="751864316"/>
          <w:placeholder>
            <w:docPart w:val="4BFE0C1D51644913B564F3EB278C9336"/>
          </w:placeholder>
          <w:richText/>
        </w:sdtPr>
        <w:sdtContent>
          <w:r w:rsidRPr="002C40AC">
            <w:rPr>
              <w:b/>
            </w:rPr>
            <w:t>Chair:</w:t>
          </w:r>
        </w:sdtContent>
      </w:sdt>
      <w:r>
        <w:t xml:space="preserve"> </w:t>
      </w:r>
      <w:r w:rsidRPr="002C40AC">
        <w:t>Do you have any statistics?</w:t>
      </w:r>
    </w:p>
    <w:p w:rsidR="007D2AAA" w:rsidP="007D2AAA">
      <w:pPr>
        <w:pStyle w:val="Answer"/>
      </w:pPr>
      <w:sdt>
        <w:sdtPr>
          <w:alias w:val="Witness"/>
          <w:id w:val="-1647663814"/>
          <w:placeholder>
            <w:docPart w:val="4BFE0C1D51644913B564F3EB278C9336"/>
          </w:placeholder>
          <w:richText/>
        </w:sdtPr>
        <w:sdtContent>
          <w:r w:rsidRPr="002C40AC">
            <w:rPr>
              <w:b/>
              <w:i/>
            </w:rPr>
            <w:t>Charlie Taylor:</w:t>
          </w:r>
        </w:sdtContent>
      </w:sdt>
      <w:r>
        <w:t xml:space="preserve"> </w:t>
      </w:r>
      <w:r w:rsidRPr="002C40AC">
        <w:t xml:space="preserve">I come across a lot of graduates in a number of prisons. </w:t>
      </w:r>
      <w:r>
        <w:t>S</w:t>
      </w:r>
      <w:r w:rsidRPr="002C40AC">
        <w:t xml:space="preserve">ome outstanding people have come through </w:t>
      </w:r>
      <w:r>
        <w:t>under</w:t>
      </w:r>
      <w:r w:rsidRPr="002C40AC">
        <w:t xml:space="preserve"> that scheme. I think the challenge for the </w:t>
      </w:r>
      <w:r w:rsidR="00474039">
        <w:t>Prison Service</w:t>
      </w:r>
      <w:r w:rsidRPr="002C40AC">
        <w:t xml:space="preserve"> is how</w:t>
      </w:r>
      <w:r>
        <w:t xml:space="preserve"> to</w:t>
      </w:r>
      <w:r w:rsidRPr="002C40AC">
        <w:t xml:space="preserve"> make sure you hang on to those good people </w:t>
      </w:r>
      <w:r>
        <w:t>and</w:t>
      </w:r>
      <w:r w:rsidRPr="002C40AC">
        <w:t xml:space="preserve"> what pathway you put </w:t>
      </w:r>
      <w:r w:rsidR="003B5FA3">
        <w:t xml:space="preserve">them </w:t>
      </w:r>
      <w:r w:rsidRPr="002C40AC">
        <w:t xml:space="preserve">on in order that </w:t>
      </w:r>
      <w:r w:rsidR="003B5FA3">
        <w:t xml:space="preserve">they </w:t>
      </w:r>
      <w:r>
        <w:t>are the</w:t>
      </w:r>
      <w:r w:rsidRPr="002C40AC">
        <w:t xml:space="preserve"> prison governors </w:t>
      </w:r>
      <w:r>
        <w:t xml:space="preserve">in </w:t>
      </w:r>
      <w:r w:rsidRPr="002C40AC">
        <w:t>10 or 15 years</w:t>
      </w:r>
      <w:r w:rsidR="005C13CF">
        <w:t>’</w:t>
      </w:r>
      <w:r w:rsidRPr="002C40AC">
        <w:t xml:space="preserve"> time</w:t>
      </w:r>
      <w:r>
        <w:t>.</w:t>
      </w:r>
    </w:p>
    <w:p w:rsidR="007D2AAA" w:rsidP="007D2AAA">
      <w:pPr>
        <w:pStyle w:val="Question"/>
        <w:numPr>
          <w:ilvl w:val="0"/>
          <w:numId w:val="9"/>
        </w:numPr>
      </w:pPr>
      <w:sdt>
        <w:sdtPr>
          <w:alias w:val="Member"/>
          <w:tag w:val="&lt;Member mnisId='1605' dodsId='62790'&gt;"/>
          <w:id w:val="119743052"/>
          <w:placeholder>
            <w:docPart w:val="4BFE0C1D51644913B564F3EB278C9336"/>
          </w:placeholder>
          <w:richText/>
        </w:sdtPr>
        <w:sdtContent>
          <w:r w:rsidRPr="002C40AC">
            <w:rPr>
              <w:b/>
            </w:rPr>
            <w:t>Edward Timpson:</w:t>
          </w:r>
        </w:sdtContent>
      </w:sdt>
      <w:r>
        <w:t xml:space="preserve"> S</w:t>
      </w:r>
      <w:r w:rsidRPr="0096153F">
        <w:t>taying briefly with the bucket analogy and another driver of poor retention</w:t>
      </w:r>
      <w:r>
        <w:t xml:space="preserve">, a few weeks ago </w:t>
      </w:r>
      <w:r w:rsidRPr="0096153F">
        <w:t>we heard from Peter Dawson, director of the Prison Reform Trust. I should declare that my brother is the chair of that trust</w:t>
      </w:r>
      <w:r>
        <w:t xml:space="preserve">. He </w:t>
      </w:r>
      <w:r w:rsidRPr="0096153F">
        <w:t xml:space="preserve">told us that there </w:t>
      </w:r>
      <w:r>
        <w:t>was</w:t>
      </w:r>
      <w:r w:rsidRPr="0096153F">
        <w:t xml:space="preserve"> a really uncomfortable thing to say about the prison environment when it comes to retaining staff, which is that sometimes the reason </w:t>
      </w:r>
      <w:r>
        <w:t>staff do n</w:t>
      </w:r>
      <w:r w:rsidRPr="0096153F">
        <w:t>ot stick is their colleagues</w:t>
      </w:r>
      <w:r>
        <w:t>. It is not</w:t>
      </w:r>
      <w:r w:rsidRPr="0096153F">
        <w:t xml:space="preserve"> prisoners, the stress of the job or the pay; </w:t>
      </w:r>
      <w:r>
        <w:t>it</w:t>
      </w:r>
      <w:r w:rsidRPr="0096153F">
        <w:t xml:space="preserve"> is </w:t>
      </w:r>
      <w:r w:rsidR="003B5FA3">
        <w:t xml:space="preserve">that </w:t>
      </w:r>
      <w:r w:rsidRPr="0096153F">
        <w:t>the culture</w:t>
      </w:r>
      <w:r>
        <w:t xml:space="preserve"> of the job</w:t>
      </w:r>
      <w:r w:rsidRPr="0096153F">
        <w:t xml:space="preserve"> isolates them if they try to do the job in a positive way. Is that something you have come across</w:t>
      </w:r>
      <w:r>
        <w:t>?</w:t>
      </w:r>
    </w:p>
    <w:p w:rsidR="003B5FA3" w:rsidP="007D2AAA">
      <w:pPr>
        <w:pStyle w:val="Answer"/>
      </w:pPr>
      <w:sdt>
        <w:sdtPr>
          <w:alias w:val="Witness"/>
          <w:id w:val="-2107490386"/>
          <w:placeholder>
            <w:docPart w:val="4BFE0C1D51644913B564F3EB278C9336"/>
          </w:placeholder>
          <w:richText/>
        </w:sdtPr>
        <w:sdtContent>
          <w:r w:rsidRPr="002D3C04" w:rsidR="007D2AAA">
            <w:rPr>
              <w:b/>
              <w:i/>
            </w:rPr>
            <w:t>Dame Anne Owers:</w:t>
          </w:r>
        </w:sdtContent>
      </w:sdt>
      <w:r w:rsidR="007D2AAA">
        <w:t xml:space="preserve"> </w:t>
      </w:r>
      <w:r w:rsidRPr="002D3C04" w:rsidR="007D2AAA">
        <w:t>I cannot think of any exact examples, but</w:t>
      </w:r>
      <w:r w:rsidR="007D2AAA">
        <w:t xml:space="preserve"> </w:t>
      </w:r>
      <w:r w:rsidRPr="002D3C04" w:rsidR="007D2AAA">
        <w:t>the culture in prisons is very important</w:t>
      </w:r>
      <w:r w:rsidR="007D2AAA">
        <w:t>. T</w:t>
      </w:r>
      <w:r w:rsidRPr="002D3C04" w:rsidR="007D2AAA">
        <w:t xml:space="preserve">hat was why I talked about the culture carriers. </w:t>
      </w:r>
    </w:p>
    <w:p w:rsidR="007D2AAA" w:rsidP="007D2AAA">
      <w:pPr>
        <w:pStyle w:val="Answer"/>
      </w:pPr>
      <w:r w:rsidRPr="002D3C04">
        <w:t>I came across it when I was at the IP</w:t>
      </w:r>
      <w:r>
        <w:t>P</w:t>
      </w:r>
      <w:r w:rsidRPr="002D3C04">
        <w:t>C</w:t>
      </w:r>
      <w:r>
        <w:t xml:space="preserve"> investigating police</w:t>
      </w:r>
      <w:r w:rsidRPr="002D3C04">
        <w:t>. If you train</w:t>
      </w:r>
      <w:r>
        <w:t xml:space="preserve"> </w:t>
      </w:r>
      <w:r w:rsidRPr="002D3C04">
        <w:t>bright</w:t>
      </w:r>
      <w:r>
        <w:t>-</w:t>
      </w:r>
      <w:r w:rsidRPr="002D3C04">
        <w:t>eyed and bushy</w:t>
      </w:r>
      <w:r>
        <w:t>-</w:t>
      </w:r>
      <w:r w:rsidRPr="002D3C04">
        <w:t>tailed</w:t>
      </w:r>
      <w:r>
        <w:t xml:space="preserve"> people</w:t>
      </w:r>
      <w:r w:rsidRPr="002D3C04">
        <w:t xml:space="preserve"> in what they ought to be doing and how they ought to be behaving and then they go into an environment </w:t>
      </w:r>
      <w:r w:rsidR="003B5FA3">
        <w:t xml:space="preserve">that </w:t>
      </w:r>
      <w:r w:rsidRPr="002D3C04">
        <w:t xml:space="preserve">says, </w:t>
      </w:r>
      <w:r>
        <w:t>“Well, that</w:t>
      </w:r>
      <w:r w:rsidR="005C13CF">
        <w:t>’</w:t>
      </w:r>
      <w:r>
        <w:t xml:space="preserve">s not </w:t>
      </w:r>
      <w:r w:rsidRPr="002D3C04">
        <w:t>how we do it round her</w:t>
      </w:r>
      <w:r>
        <w:t>e w</w:t>
      </w:r>
      <w:r w:rsidRPr="002D3C04">
        <w:t>hen you have been in the job as long as I have...</w:t>
      </w:r>
      <w:r>
        <w:t>”</w:t>
      </w:r>
      <w:r w:rsidR="00474039">
        <w:t>,</w:t>
      </w:r>
      <w:r w:rsidRPr="002D3C04">
        <w:t xml:space="preserve"> </w:t>
      </w:r>
      <w:r>
        <w:t>they w</w:t>
      </w:r>
      <w:r w:rsidRPr="002D3C04">
        <w:t xml:space="preserve">ill feel that the job </w:t>
      </w:r>
      <w:r>
        <w:t>they</w:t>
      </w:r>
      <w:r w:rsidRPr="002D3C04">
        <w:t xml:space="preserve"> have been trained for is not the job </w:t>
      </w:r>
      <w:r w:rsidR="003B5FA3">
        <w:t xml:space="preserve">they </w:t>
      </w:r>
      <w:r w:rsidRPr="002D3C04">
        <w:t>are required to do</w:t>
      </w:r>
      <w:r>
        <w:t>.</w:t>
      </w:r>
      <w:r w:rsidRPr="00B93EA7">
        <w:t xml:space="preserve"> </w:t>
      </w:r>
      <w:r>
        <w:t>T</w:t>
      </w:r>
      <w:r w:rsidRPr="00B93EA7">
        <w:t>hat is why I think</w:t>
      </w:r>
      <w:r>
        <w:t xml:space="preserve">, </w:t>
      </w:r>
      <w:r w:rsidRPr="00B93EA7">
        <w:t xml:space="preserve">as we said earlier, </w:t>
      </w:r>
      <w:r>
        <w:t xml:space="preserve">that </w:t>
      </w:r>
      <w:r w:rsidRPr="00B93EA7">
        <w:t xml:space="preserve">training should not stop at early training; </w:t>
      </w:r>
      <w:r>
        <w:t>o</w:t>
      </w:r>
      <w:r w:rsidRPr="00B93EA7">
        <w:t>therwise, you will lose people at that stage.</w:t>
      </w:r>
    </w:p>
    <w:p w:rsidR="003B5FA3" w:rsidP="007D2AAA">
      <w:pPr>
        <w:pStyle w:val="Answer"/>
      </w:pPr>
      <w:sdt>
        <w:sdtPr>
          <w:alias w:val="Witness"/>
          <w:id w:val="-173034226"/>
          <w:placeholder>
            <w:docPart w:val="4BFE0C1D51644913B564F3EB278C9336"/>
          </w:placeholder>
          <w:richText/>
        </w:sdtPr>
        <w:sdtContent>
          <w:r w:rsidRPr="00B93EA7" w:rsidR="007D2AAA">
            <w:rPr>
              <w:b/>
              <w:i/>
            </w:rPr>
            <w:t>Charlie Taylor:</w:t>
          </w:r>
        </w:sdtContent>
      </w:sdt>
      <w:r w:rsidR="007D2AAA">
        <w:t xml:space="preserve"> </w:t>
      </w:r>
      <w:r w:rsidRPr="00B93EA7" w:rsidR="007D2AAA">
        <w:t xml:space="preserve">Things like the </w:t>
      </w:r>
      <w:r w:rsidRPr="00B93EA7">
        <w:t>Unlock</w:t>
      </w:r>
      <w:r>
        <w:t>ed</w:t>
      </w:r>
      <w:r w:rsidRPr="00B93EA7">
        <w:t xml:space="preserve"> </w:t>
      </w:r>
      <w:r w:rsidRPr="00B93EA7" w:rsidR="007D2AAA">
        <w:t>scheme</w:t>
      </w:r>
      <w:r w:rsidR="007D2AAA">
        <w:t xml:space="preserve"> are</w:t>
      </w:r>
      <w:r w:rsidRPr="00B93EA7" w:rsidR="007D2AAA">
        <w:t xml:space="preserve"> a way of opening the door to getting a wider variety of people i</w:t>
      </w:r>
      <w:r w:rsidR="007D2AAA">
        <w:t>n,</w:t>
      </w:r>
      <w:r w:rsidRPr="00B93EA7" w:rsidR="007D2AAA">
        <w:t xml:space="preserve"> but to change the culture of a prison </w:t>
      </w:r>
      <w:r w:rsidR="007D2AAA">
        <w:t xml:space="preserve">is a hard job. </w:t>
      </w:r>
    </w:p>
    <w:p w:rsidR="00F00259" w:rsidP="007D2AAA">
      <w:pPr>
        <w:pStyle w:val="Answer"/>
      </w:pPr>
      <w:r>
        <w:t xml:space="preserve">What worries me </w:t>
      </w:r>
      <w:r w:rsidRPr="00B93EA7">
        <w:t>is that governors turn over so quickly</w:t>
      </w:r>
      <w:r>
        <w:t xml:space="preserve">. It takes a </w:t>
      </w:r>
      <w:r w:rsidRPr="00B93EA7">
        <w:t>good five years</w:t>
      </w:r>
      <w:r>
        <w:t xml:space="preserve"> to get</w:t>
      </w:r>
      <w:r w:rsidRPr="00B93EA7">
        <w:t xml:space="preserve"> under the skin of a prison. We see too many governors moving on</w:t>
      </w:r>
      <w:r>
        <w:t xml:space="preserve"> after 18</w:t>
      </w:r>
      <w:r w:rsidRPr="00B93EA7">
        <w:t xml:space="preserve"> months. You can do a heroic rescue job on a prison and get the show back on the road so </w:t>
      </w:r>
      <w:r w:rsidR="00FB5F63">
        <w:t xml:space="preserve">that </w:t>
      </w:r>
      <w:r w:rsidRPr="00B93EA7">
        <w:t>it is functioning</w:t>
      </w:r>
      <w:r>
        <w:t xml:space="preserve"> reasonably well, but </w:t>
      </w:r>
      <w:r>
        <w:t xml:space="preserve">in </w:t>
      </w:r>
      <w:r>
        <w:t>getting u</w:t>
      </w:r>
      <w:r w:rsidRPr="00B93EA7">
        <w:t xml:space="preserve">nder the skin of a prison and changing the culture bear </w:t>
      </w:r>
      <w:r>
        <w:t xml:space="preserve">it </w:t>
      </w:r>
      <w:r w:rsidRPr="00B93EA7">
        <w:t xml:space="preserve">in mind </w:t>
      </w:r>
      <w:r>
        <w:t xml:space="preserve">that </w:t>
      </w:r>
      <w:r w:rsidRPr="00B93EA7">
        <w:t xml:space="preserve">it is not just the staff who are </w:t>
      </w:r>
      <w:r>
        <w:t xml:space="preserve">part of </w:t>
      </w:r>
      <w:r w:rsidRPr="00B93EA7">
        <w:t>the culture</w:t>
      </w:r>
      <w:r>
        <w:t xml:space="preserve">; it is also the </w:t>
      </w:r>
      <w:r w:rsidRPr="00B93EA7">
        <w:t>prisoners themselves</w:t>
      </w:r>
      <w:r>
        <w:t>:</w:t>
      </w:r>
      <w:r w:rsidRPr="00B93EA7">
        <w:t xml:space="preserve"> </w:t>
      </w:r>
      <w:r>
        <w:t>“</w:t>
      </w:r>
      <w:r w:rsidRPr="00B93EA7">
        <w:t>We behave like this in this</w:t>
      </w:r>
      <w:r>
        <w:t xml:space="preserve"> jail; this is </w:t>
      </w:r>
      <w:r w:rsidRPr="00B93EA7">
        <w:t>what we do here</w:t>
      </w:r>
      <w:r>
        <w:t>.</w:t>
      </w:r>
      <w:r>
        <w:t>”</w:t>
      </w:r>
      <w:r>
        <w:t xml:space="preserve"> I</w:t>
      </w:r>
      <w:r w:rsidRPr="00B93EA7">
        <w:t>t is a long piece of work</w:t>
      </w:r>
      <w:r>
        <w:t xml:space="preserve">. </w:t>
      </w:r>
    </w:p>
    <w:p w:rsidR="007D2AAA" w:rsidP="007D2AAA">
      <w:pPr>
        <w:pStyle w:val="Answer"/>
      </w:pPr>
      <w:r>
        <w:t xml:space="preserve">We must find </w:t>
      </w:r>
      <w:r w:rsidRPr="00B93EA7">
        <w:t xml:space="preserve">ways to keep prison governors in place longer and look after </w:t>
      </w:r>
      <w:r>
        <w:t>them. I</w:t>
      </w:r>
      <w:r w:rsidRPr="00B93EA7">
        <w:t xml:space="preserve">t is an incredibly difficult and stressful job, </w:t>
      </w:r>
      <w:r>
        <w:t xml:space="preserve">and </w:t>
      </w:r>
      <w:r w:rsidRPr="00B93EA7">
        <w:t xml:space="preserve">running one of our big Victorian reception prisons </w:t>
      </w:r>
      <w:r>
        <w:t>is</w:t>
      </w:r>
      <w:r w:rsidRPr="00B93EA7">
        <w:t xml:space="preserve"> really critical, </w:t>
      </w:r>
      <w:r>
        <w:t>b</w:t>
      </w:r>
      <w:r w:rsidRPr="00B93EA7">
        <w:t>ut if you get only 18 months or two years out of people you will not get the best out of them and you will never be able to change the culture in prisons.</w:t>
      </w:r>
    </w:p>
    <w:p w:rsidR="007D2AAA" w:rsidP="007D2AAA">
      <w:pPr>
        <w:pStyle w:val="Question"/>
        <w:numPr>
          <w:ilvl w:val="0"/>
          <w:numId w:val="9"/>
        </w:numPr>
      </w:pPr>
      <w:sdt>
        <w:sdtPr>
          <w:alias w:val="Member"/>
          <w:tag w:val="&lt;Member mnisId='1605' dodsId='62790'&gt;"/>
          <w:id w:val="-727611867"/>
          <w:placeholder>
            <w:docPart w:val="4BFE0C1D51644913B564F3EB278C9336"/>
          </w:placeholder>
          <w:richText/>
        </w:sdtPr>
        <w:sdtContent>
          <w:r w:rsidRPr="00B93EA7">
            <w:rPr>
              <w:b/>
            </w:rPr>
            <w:t>Edward Timpson:</w:t>
          </w:r>
        </w:sdtContent>
      </w:sdt>
      <w:r>
        <w:t xml:space="preserve"> </w:t>
      </w:r>
      <w:r w:rsidRPr="00B93EA7">
        <w:t xml:space="preserve">Do you think that if prison governors, assuming they are doing a good job, stay in position longer </w:t>
      </w:r>
      <w:r>
        <w:t xml:space="preserve">it </w:t>
      </w:r>
      <w:r w:rsidRPr="00B93EA7">
        <w:t>will help with retention of staff</w:t>
      </w:r>
      <w:r w:rsidR="00F00259">
        <w:t>?</w:t>
      </w:r>
      <w:r w:rsidRPr="00B93EA7">
        <w:t xml:space="preserve"> </w:t>
      </w:r>
      <w:r w:rsidR="00F00259">
        <w:t>I</w:t>
      </w:r>
      <w:r w:rsidRPr="00B93EA7">
        <w:t xml:space="preserve">s there any evidence of that in prisons where there have been governors with decent longevity in their </w:t>
      </w:r>
      <w:r>
        <w:t>posts</w:t>
      </w:r>
      <w:r w:rsidRPr="00B93EA7">
        <w:t>?</w:t>
      </w:r>
    </w:p>
    <w:p w:rsidR="00F00259" w:rsidP="007D2AAA">
      <w:pPr>
        <w:pStyle w:val="Answer"/>
      </w:pPr>
      <w:sdt>
        <w:sdtPr>
          <w:alias w:val="Witness"/>
          <w:id w:val="-352416312"/>
          <w:placeholder>
            <w:docPart w:val="4BFE0C1D51644913B564F3EB278C9336"/>
          </w:placeholder>
          <w:richText/>
        </w:sdtPr>
        <w:sdtContent>
          <w:r w:rsidRPr="00B93EA7" w:rsidR="007D2AAA">
            <w:rPr>
              <w:b/>
              <w:i/>
            </w:rPr>
            <w:t>Charlie Taylor:</w:t>
          </w:r>
        </w:sdtContent>
      </w:sdt>
      <w:r w:rsidR="007D2AAA">
        <w:t xml:space="preserve"> </w:t>
      </w:r>
      <w:r>
        <w:t xml:space="preserve">The governor </w:t>
      </w:r>
      <w:r w:rsidRPr="00B93EA7" w:rsidR="007D2AAA">
        <w:t xml:space="preserve">of HMP </w:t>
      </w:r>
      <w:r w:rsidR="007D2AAA">
        <w:t>P</w:t>
      </w:r>
      <w:r w:rsidRPr="00B93EA7" w:rsidR="007D2AAA">
        <w:t>ar</w:t>
      </w:r>
      <w:r w:rsidR="007D2AAA">
        <w:t>c</w:t>
      </w:r>
      <w:r w:rsidRPr="00B93EA7" w:rsidR="007D2AAA">
        <w:t xml:space="preserve"> in </w:t>
      </w:r>
      <w:r>
        <w:t>s</w:t>
      </w:r>
      <w:r w:rsidRPr="00B93EA7" w:rsidR="007D2AAA">
        <w:t>outh Wales,</w:t>
      </w:r>
      <w:r w:rsidR="007D2AAA">
        <w:t xml:space="preserve"> </w:t>
      </w:r>
      <w:r w:rsidRPr="00B93EA7" w:rsidR="007D2AAA">
        <w:t xml:space="preserve">Janet </w:t>
      </w:r>
      <w:r w:rsidR="007D2AAA">
        <w:t>Wallsg</w:t>
      </w:r>
      <w:r w:rsidRPr="00B93EA7" w:rsidR="007D2AAA">
        <w:t>rove, has</w:t>
      </w:r>
      <w:r w:rsidR="007D2AAA">
        <w:t xml:space="preserve"> probably</w:t>
      </w:r>
      <w:r w:rsidRPr="00B93EA7" w:rsidR="007D2AAA">
        <w:t xml:space="preserve"> been there for 15 years. That is very much her </w:t>
      </w:r>
      <w:r w:rsidR="007D2AAA">
        <w:t>jai</w:t>
      </w:r>
      <w:r w:rsidRPr="00B93EA7" w:rsidR="007D2AAA">
        <w:t>l</w:t>
      </w:r>
      <w:r w:rsidR="007D2AAA">
        <w:t>. S</w:t>
      </w:r>
      <w:r w:rsidRPr="00B93EA7" w:rsidR="007D2AAA">
        <w:t>he is accountable for everything that goes on the</w:t>
      </w:r>
      <w:r w:rsidR="007D2AAA">
        <w:t xml:space="preserve">re. </w:t>
      </w:r>
      <w:r w:rsidRPr="008A3679" w:rsidR="007D2AAA">
        <w:t xml:space="preserve">She has been through a number of </w:t>
      </w:r>
      <w:r w:rsidRPr="008A3679">
        <w:t xml:space="preserve">prison </w:t>
      </w:r>
      <w:r w:rsidRPr="008A3679" w:rsidR="007D2AAA">
        <w:t>inspections. It has some inherent advantages. It is a relatively modern site and it is in a part of the country where recruitment is relatively good. Nevertheless</w:t>
      </w:r>
      <w:r w:rsidR="007D2AAA">
        <w:t>,</w:t>
      </w:r>
      <w:r w:rsidRPr="008A3679" w:rsidR="007D2AAA">
        <w:t xml:space="preserve"> that is an example of </w:t>
      </w:r>
      <w:r>
        <w:t xml:space="preserve">a </w:t>
      </w:r>
      <w:r w:rsidRPr="008A3679" w:rsidR="007D2AAA">
        <w:t>j</w:t>
      </w:r>
      <w:r w:rsidR="007D2AAA">
        <w:t xml:space="preserve">ail </w:t>
      </w:r>
      <w:r w:rsidRPr="008A3679" w:rsidR="007D2AAA">
        <w:t>in a healthy state w</w:t>
      </w:r>
      <w:r w:rsidR="007D2AAA">
        <w:t>ith a</w:t>
      </w:r>
      <w:r w:rsidRPr="008A3679" w:rsidR="007D2AAA">
        <w:t xml:space="preserve"> governor </w:t>
      </w:r>
      <w:r>
        <w:t xml:space="preserve">who </w:t>
      </w:r>
      <w:r w:rsidRPr="008A3679" w:rsidR="007D2AAA">
        <w:t xml:space="preserve">has been there for a long time. </w:t>
      </w:r>
    </w:p>
    <w:p w:rsidR="007D2AAA" w:rsidP="007D2AAA">
      <w:pPr>
        <w:pStyle w:val="Answer"/>
      </w:pPr>
      <w:r>
        <w:t>W</w:t>
      </w:r>
      <w:r w:rsidRPr="008A3679">
        <w:t xml:space="preserve">hat we </w:t>
      </w:r>
      <w:r>
        <w:t xml:space="preserve">often </w:t>
      </w:r>
      <w:r w:rsidRPr="008A3679">
        <w:t>see</w:t>
      </w:r>
      <w:r>
        <w:t xml:space="preserve"> </w:t>
      </w:r>
      <w:r w:rsidRPr="008A3679">
        <w:t>in some of the London prisons</w:t>
      </w:r>
      <w:r>
        <w:t xml:space="preserve">, </w:t>
      </w:r>
      <w:r w:rsidRPr="008A3679">
        <w:t>particularly</w:t>
      </w:r>
      <w:r>
        <w:t xml:space="preserve"> </w:t>
      </w:r>
      <w:r w:rsidRPr="008A3679">
        <w:t>local prisons</w:t>
      </w:r>
      <w:r>
        <w:t>,</w:t>
      </w:r>
      <w:r w:rsidRPr="008A3679">
        <w:t xml:space="preserve"> is that turn</w:t>
      </w:r>
      <w:r>
        <w:t>over is so</w:t>
      </w:r>
      <w:r w:rsidRPr="008A3679">
        <w:t xml:space="preserve"> fast</w:t>
      </w:r>
      <w:r>
        <w:t>,</w:t>
      </w:r>
      <w:r w:rsidRPr="008A3679">
        <w:t xml:space="preserve"> particularly where sometimes there is a temporarily promoted governor</w:t>
      </w:r>
      <w:r>
        <w:t>.</w:t>
      </w:r>
      <w:r>
        <w:t xml:space="preserve"> </w:t>
      </w:r>
      <w:r>
        <w:t>T</w:t>
      </w:r>
      <w:r w:rsidRPr="008A3679">
        <w:t xml:space="preserve">he prison in effect </w:t>
      </w:r>
      <w:r>
        <w:t>t</w:t>
      </w:r>
      <w:r w:rsidRPr="008A3679">
        <w:t>reads water between different governors</w:t>
      </w:r>
      <w:r>
        <w:t>.</w:t>
      </w:r>
      <w:r w:rsidRPr="008A3679">
        <w:t xml:space="preserve"> </w:t>
      </w:r>
      <w:r>
        <w:t>Y</w:t>
      </w:r>
      <w:r w:rsidRPr="008A3679">
        <w:t>ou may get some momen</w:t>
      </w:r>
      <w:r>
        <w:t>tum</w:t>
      </w:r>
      <w:r w:rsidRPr="008A3679">
        <w:t xml:space="preserve"> with one governor</w:t>
      </w:r>
      <w:r>
        <w:t xml:space="preserve">, but that </w:t>
      </w:r>
      <w:r w:rsidRPr="008A3679">
        <w:t>quickly unravels</w:t>
      </w:r>
      <w:r w:rsidRPr="006C49ED">
        <w:t xml:space="preserve"> as the culture of the </w:t>
      </w:r>
      <w:r>
        <w:t>jail</w:t>
      </w:r>
      <w:r w:rsidRPr="006C49ED">
        <w:t xml:space="preserve"> reasserts self quite quickly.</w:t>
      </w:r>
    </w:p>
    <w:p w:rsidR="007D2AAA" w:rsidP="007D2AAA">
      <w:pPr>
        <w:pStyle w:val="Answer"/>
      </w:pPr>
      <w:sdt>
        <w:sdtPr>
          <w:alias w:val="Witness"/>
          <w:id w:val="-1522308599"/>
          <w:placeholder>
            <w:docPart w:val="4BFE0C1D51644913B564F3EB278C9336"/>
          </w:placeholder>
          <w:richText/>
        </w:sdtPr>
        <w:sdtContent>
          <w:r w:rsidRPr="006C49ED">
            <w:rPr>
              <w:b/>
              <w:i/>
            </w:rPr>
            <w:t>Dame Anne Owers:</w:t>
          </w:r>
        </w:sdtContent>
      </w:sdt>
      <w:r>
        <w:t xml:space="preserve"> </w:t>
      </w:r>
      <w:r w:rsidRPr="006C49ED">
        <w:t>If you know that your governor is likely to be there for only a year or two</w:t>
      </w:r>
      <w:r w:rsidR="00F00259">
        <w:t>,</w:t>
      </w:r>
      <w:r w:rsidRPr="006C49ED">
        <w:t xml:space="preserve"> you fold your arms and wait for the next one to come along</w:t>
      </w:r>
      <w:r>
        <w:t xml:space="preserve">; there </w:t>
      </w:r>
      <w:r w:rsidRPr="006C49ED">
        <w:t>will be another one along in a minute</w:t>
      </w:r>
      <w:r>
        <w:t>,</w:t>
      </w:r>
      <w:r w:rsidRPr="006C49ED">
        <w:t xml:space="preserve"> and the inherent culture </w:t>
      </w:r>
      <w:r>
        <w:t xml:space="preserve">of </w:t>
      </w:r>
      <w:r w:rsidRPr="006C49ED">
        <w:t>the prison does not change because people will just wait it out, will they not?</w:t>
      </w:r>
    </w:p>
    <w:p w:rsidR="007D2AAA" w:rsidP="007D2AAA">
      <w:pPr>
        <w:pStyle w:val="Answer"/>
      </w:pPr>
      <w:sdt>
        <w:sdtPr>
          <w:alias w:val="Witness"/>
          <w:id w:val="1104232987"/>
          <w:placeholder>
            <w:docPart w:val="4BFE0C1D51644913B564F3EB278C9336"/>
          </w:placeholder>
          <w:richText/>
        </w:sdtPr>
        <w:sdtContent>
          <w:r w:rsidRPr="007D20CE">
            <w:rPr>
              <w:b/>
              <w:i/>
            </w:rPr>
            <w:t>Charlie Taylor:</w:t>
          </w:r>
        </w:sdtContent>
      </w:sdt>
      <w:r>
        <w:t xml:space="preserve"> Absolutely.</w:t>
      </w:r>
    </w:p>
    <w:p w:rsidR="007D2AAA" w:rsidP="007D2AAA">
      <w:pPr>
        <w:pStyle w:val="Question"/>
        <w:numPr>
          <w:ilvl w:val="0"/>
          <w:numId w:val="9"/>
        </w:numPr>
      </w:pPr>
      <w:sdt>
        <w:sdtPr>
          <w:alias w:val="Member"/>
          <w:tag w:val="&lt;Member mnisId='1605' dodsId='62790'&gt;"/>
          <w:id w:val="-952639712"/>
          <w:placeholder>
            <w:docPart w:val="4BFE0C1D51644913B564F3EB278C9336"/>
          </w:placeholder>
          <w:richText/>
        </w:sdtPr>
        <w:sdtContent>
          <w:r w:rsidRPr="006C49ED">
            <w:rPr>
              <w:b/>
            </w:rPr>
            <w:t>Edward Timpson:</w:t>
          </w:r>
        </w:sdtContent>
      </w:sdt>
      <w:r>
        <w:t xml:space="preserve"> </w:t>
      </w:r>
      <w:r w:rsidRPr="006C49ED">
        <w:t xml:space="preserve">I may be delving </w:t>
      </w:r>
      <w:r>
        <w:t xml:space="preserve">too far </w:t>
      </w:r>
      <w:r w:rsidRPr="006C49ED">
        <w:t>into your detailed knowledge</w:t>
      </w:r>
      <w:r>
        <w:t xml:space="preserve">, </w:t>
      </w:r>
      <w:r w:rsidR="00F00259">
        <w:t xml:space="preserve">or </w:t>
      </w:r>
      <w:r>
        <w:t>maybe not; y</w:t>
      </w:r>
      <w:r w:rsidRPr="006C49ED">
        <w:t>ou may surprise us</w:t>
      </w:r>
      <w:r>
        <w:t xml:space="preserve"> b</w:t>
      </w:r>
      <w:r w:rsidRPr="006C49ED">
        <w:t xml:space="preserve">ecause you seem to know a huge amount about each of the prisons that you inspect and monitor. Do you know whether HMP </w:t>
      </w:r>
      <w:r>
        <w:t>Parc,</w:t>
      </w:r>
      <w:r w:rsidRPr="006C49ED">
        <w:t xml:space="preserve"> for instance</w:t>
      </w:r>
      <w:r>
        <w:t>,</w:t>
      </w:r>
      <w:r w:rsidRPr="006C49ED">
        <w:t xml:space="preserve"> has a high</w:t>
      </w:r>
      <w:r>
        <w:t>er</w:t>
      </w:r>
      <w:r w:rsidRPr="006C49ED">
        <w:t xml:space="preserve"> retention rate of </w:t>
      </w:r>
      <w:r w:rsidRPr="006C49ED" w:rsidR="00F00259">
        <w:t xml:space="preserve">Unlocked </w:t>
      </w:r>
      <w:r w:rsidRPr="006C49ED">
        <w:t>graduates or those moving through bands?</w:t>
      </w:r>
    </w:p>
    <w:p w:rsidR="00F00259" w:rsidP="007D2AAA">
      <w:pPr>
        <w:pStyle w:val="Answer"/>
      </w:pPr>
      <w:sdt>
        <w:sdtPr>
          <w:alias w:val="Witness"/>
          <w:id w:val="-1151051716"/>
          <w:placeholder>
            <w:docPart w:val="4BFE0C1D51644913B564F3EB278C9336"/>
          </w:placeholder>
          <w:richText/>
        </w:sdtPr>
        <w:sdtContent>
          <w:r w:rsidRPr="006C49ED" w:rsidR="007D2AAA">
            <w:rPr>
              <w:b/>
              <w:i/>
            </w:rPr>
            <w:t>Charlie Taylor:</w:t>
          </w:r>
        </w:sdtContent>
      </w:sdt>
      <w:r w:rsidR="007D2AAA">
        <w:t xml:space="preserve"> </w:t>
      </w:r>
      <w:r w:rsidRPr="006C49ED" w:rsidR="007D2AAA">
        <w:t xml:space="preserve">It is not part of the </w:t>
      </w:r>
      <w:r w:rsidRPr="006C49ED">
        <w:t xml:space="preserve">Unlocked </w:t>
      </w:r>
      <w:r w:rsidRPr="006C49ED" w:rsidR="007D2AAA">
        <w:t xml:space="preserve">scheme. The </w:t>
      </w:r>
      <w:r w:rsidRPr="006C49ED">
        <w:t xml:space="preserve">Unlocked </w:t>
      </w:r>
      <w:r w:rsidRPr="006C49ED" w:rsidR="007D2AAA">
        <w:t xml:space="preserve">scheme targets only prisons which </w:t>
      </w:r>
      <w:r w:rsidR="007D2AAA">
        <w:t>have</w:t>
      </w:r>
      <w:r w:rsidRPr="006C49ED" w:rsidR="007D2AAA">
        <w:t xml:space="preserve"> particularly </w:t>
      </w:r>
      <w:r w:rsidR="007D2AAA">
        <w:t xml:space="preserve">poor </w:t>
      </w:r>
      <w:r w:rsidRPr="006C49ED" w:rsidR="007D2AAA">
        <w:t xml:space="preserve">staffing, so </w:t>
      </w:r>
      <w:r w:rsidR="007D2AAA">
        <w:t>Parc</w:t>
      </w:r>
      <w:r w:rsidRPr="006C49ED" w:rsidR="007D2AAA">
        <w:t xml:space="preserve"> is not part of the scheme. </w:t>
      </w:r>
    </w:p>
    <w:p w:rsidR="007D2AAA" w:rsidP="007D2AAA">
      <w:pPr>
        <w:pStyle w:val="Answer"/>
      </w:pPr>
      <w:r w:rsidRPr="006C49ED">
        <w:t>It w</w:t>
      </w:r>
      <w:r>
        <w:t>ould</w:t>
      </w:r>
      <w:r w:rsidRPr="006C49ED">
        <w:t xml:space="preserve"> be interesting to know whether there is better data on whether, for example, prisons</w:t>
      </w:r>
      <w:r>
        <w:t xml:space="preserve"> that</w:t>
      </w:r>
      <w:r w:rsidRPr="006C49ED">
        <w:t xml:space="preserve"> get better scores</w:t>
      </w:r>
      <w:r>
        <w:t xml:space="preserve"> </w:t>
      </w:r>
      <w:r w:rsidRPr="006C49ED">
        <w:t>from HMIP have a better retention rate for</w:t>
      </w:r>
      <w:r>
        <w:t>,</w:t>
      </w:r>
      <w:r w:rsidRPr="006C49ED">
        <w:t xml:space="preserve"> say</w:t>
      </w:r>
      <w:r>
        <w:t>,</w:t>
      </w:r>
      <w:r w:rsidRPr="006C49ED">
        <w:t xml:space="preserve"> </w:t>
      </w:r>
      <w:r w:rsidRPr="006C49ED" w:rsidR="00F00259">
        <w:t>Unlock</w:t>
      </w:r>
      <w:r w:rsidR="00F00259">
        <w:t>ed</w:t>
      </w:r>
      <w:r w:rsidRPr="006C49ED" w:rsidR="00F00259">
        <w:t xml:space="preserve"> </w:t>
      </w:r>
      <w:r w:rsidRPr="006C49ED">
        <w:t>grad</w:t>
      </w:r>
      <w:r>
        <w:t>uates</w:t>
      </w:r>
      <w:r w:rsidRPr="006C49ED">
        <w:t xml:space="preserve">. I could not point to any evidence </w:t>
      </w:r>
      <w:r>
        <w:t>on</w:t>
      </w:r>
      <w:r w:rsidRPr="006C49ED">
        <w:t xml:space="preserve"> that.</w:t>
      </w:r>
    </w:p>
    <w:p w:rsidR="007D2AAA" w:rsidP="007D2AAA">
      <w:pPr>
        <w:pStyle w:val="Answer"/>
      </w:pPr>
      <w:sdt>
        <w:sdtPr>
          <w:alias w:val="Witness"/>
          <w:id w:val="2058808676"/>
          <w:placeholder>
            <w:docPart w:val="4BFE0C1D51644913B564F3EB278C9336"/>
          </w:placeholder>
          <w:richText/>
        </w:sdtPr>
        <w:sdtContent>
          <w:r w:rsidRPr="006C49ED">
            <w:rPr>
              <w:b/>
              <w:i/>
            </w:rPr>
            <w:t>Dame Anne Owers:</w:t>
          </w:r>
        </w:sdtContent>
      </w:sdt>
      <w:r>
        <w:t xml:space="preserve"> </w:t>
      </w:r>
      <w:r w:rsidRPr="006C49ED">
        <w:t>But it would be good for someone to do a study of the length of time of governors a</w:t>
      </w:r>
      <w:r>
        <w:t xml:space="preserve">nd whether </w:t>
      </w:r>
      <w:r w:rsidRPr="006C49ED">
        <w:t>that impacts on staff retention. I do not know</w:t>
      </w:r>
      <w:r>
        <w:t xml:space="preserve"> that </w:t>
      </w:r>
      <w:r w:rsidRPr="006C49ED">
        <w:t>anyone</w:t>
      </w:r>
      <w:r>
        <w:t xml:space="preserve"> ever</w:t>
      </w:r>
      <w:r w:rsidRPr="006C49ED">
        <w:t xml:space="preserve"> has</w:t>
      </w:r>
      <w:r>
        <w:t>.</w:t>
      </w:r>
    </w:p>
    <w:p w:rsidR="007D2AAA" w:rsidP="007D2AAA">
      <w:pPr>
        <w:pStyle w:val="Answer"/>
      </w:pPr>
      <w:sdt>
        <w:sdtPr>
          <w:alias w:val="Witness"/>
          <w:id w:val="1210076765"/>
          <w:placeholder>
            <w:docPart w:val="4BFE0C1D51644913B564F3EB278C9336"/>
          </w:placeholder>
          <w:richText/>
        </w:sdtPr>
        <w:sdtContent>
          <w:r w:rsidRPr="001400A9">
            <w:rPr>
              <w:b/>
              <w:i/>
            </w:rPr>
            <w:t>Charlie Taylor:</w:t>
          </w:r>
        </w:sdtContent>
      </w:sdt>
      <w:r>
        <w:t xml:space="preserve"> I think that in t</w:t>
      </w:r>
      <w:r w:rsidRPr="001400A9">
        <w:t>his year</w:t>
      </w:r>
      <w:r w:rsidR="005C13CF">
        <w:t>’</w:t>
      </w:r>
      <w:r>
        <w:t>s</w:t>
      </w:r>
      <w:r w:rsidRPr="001400A9">
        <w:t xml:space="preserve"> annual report</w:t>
      </w:r>
      <w:r>
        <w:t xml:space="preserve"> </w:t>
      </w:r>
      <w:r w:rsidRPr="001400A9">
        <w:t>around 70% of governors in the reporting period were not governor</w:t>
      </w:r>
      <w:r>
        <w:t>s</w:t>
      </w:r>
      <w:r w:rsidRPr="001400A9">
        <w:t xml:space="preserve"> the last time we inspected </w:t>
      </w:r>
      <w:r w:rsidR="00F00259">
        <w:t xml:space="preserve">their </w:t>
      </w:r>
      <w:r w:rsidRPr="001400A9">
        <w:t>prisons</w:t>
      </w:r>
      <w:r>
        <w:t>, so currently o</w:t>
      </w:r>
      <w:r w:rsidRPr="001400A9">
        <w:t xml:space="preserve">nly 30% </w:t>
      </w:r>
      <w:r>
        <w:t xml:space="preserve">have </w:t>
      </w:r>
      <w:r w:rsidRPr="001400A9">
        <w:t xml:space="preserve">the same governor between two inspections. </w:t>
      </w:r>
      <w:r>
        <w:t>T</w:t>
      </w:r>
      <w:r w:rsidRPr="001400A9">
        <w:t>here is an awful lot of change.</w:t>
      </w:r>
      <w:r w:rsidR="004F5E06">
        <w:t xml:space="preserve"> </w:t>
      </w:r>
    </w:p>
    <w:p w:rsidR="007D2AAA" w:rsidP="007D2AAA">
      <w:pPr>
        <w:pStyle w:val="Question"/>
        <w:numPr>
          <w:ilvl w:val="0"/>
          <w:numId w:val="9"/>
        </w:numPr>
      </w:pPr>
      <w:sdt>
        <w:sdtPr>
          <w:alias w:val="Member"/>
          <w:tag w:val="&lt;Member mnisId='1605' dodsId='62790'&gt;"/>
          <w:id w:val="-283571161"/>
          <w:placeholder>
            <w:docPart w:val="4BFE0C1D51644913B564F3EB278C9336"/>
          </w:placeholder>
          <w:richText/>
        </w:sdtPr>
        <w:sdtContent>
          <w:r w:rsidRPr="001400A9">
            <w:rPr>
              <w:b/>
            </w:rPr>
            <w:t>Edward Timpson:</w:t>
          </w:r>
        </w:sdtContent>
      </w:sdt>
      <w:r>
        <w:t xml:space="preserve"> </w:t>
      </w:r>
      <w:r w:rsidR="00376785">
        <w:t xml:space="preserve">I go </w:t>
      </w:r>
      <w:r w:rsidRPr="001400A9">
        <w:t xml:space="preserve">back to the original statement </w:t>
      </w:r>
      <w:r>
        <w:t xml:space="preserve">by Peter </w:t>
      </w:r>
      <w:r w:rsidRPr="001400A9">
        <w:t>Dawson about staff interaction within a prison</w:t>
      </w:r>
      <w:r w:rsidR="00376785">
        <w:t>.</w:t>
      </w:r>
      <w:r w:rsidRPr="001400A9">
        <w:t xml:space="preserve"> </w:t>
      </w:r>
      <w:r w:rsidRPr="001400A9" w:rsidR="00376785">
        <w:t xml:space="preserve">To </w:t>
      </w:r>
      <w:r w:rsidRPr="001400A9">
        <w:t xml:space="preserve">help us </w:t>
      </w:r>
      <w:r w:rsidR="00376785">
        <w:t xml:space="preserve">to </w:t>
      </w:r>
      <w:r w:rsidRPr="001400A9">
        <w:t>understand that more</w:t>
      </w:r>
      <w:r w:rsidR="00CF5285">
        <w:t>,</w:t>
      </w:r>
      <w:r w:rsidRPr="001400A9">
        <w:t xml:space="preserve"> we carried out a survey of prison officers</w:t>
      </w:r>
      <w:r>
        <w:t xml:space="preserve">. </w:t>
      </w:r>
      <w:r w:rsidR="00376785">
        <w:t xml:space="preserve">A </w:t>
      </w:r>
      <w:r w:rsidRPr="001400A9">
        <w:t xml:space="preserve"> quarter of those </w:t>
      </w:r>
      <w:r w:rsidR="00376785">
        <w:t xml:space="preserve">who </w:t>
      </w:r>
      <w:r w:rsidRPr="001400A9">
        <w:t xml:space="preserve">replied reported being bullied by a colleague in the </w:t>
      </w:r>
      <w:r w:rsidR="00376785">
        <w:t xml:space="preserve">previous </w:t>
      </w:r>
      <w:r w:rsidRPr="001400A9">
        <w:t>three months. Are you surprised by that? Clearly, you would be worried by it</w:t>
      </w:r>
      <w:r>
        <w:t>. W</w:t>
      </w:r>
      <w:r w:rsidRPr="001400A9">
        <w:t>hat is your response?</w:t>
      </w:r>
    </w:p>
    <w:p w:rsidR="00376785" w:rsidP="007D2AAA">
      <w:pPr>
        <w:pStyle w:val="Answer"/>
      </w:pPr>
      <w:sdt>
        <w:sdtPr>
          <w:alias w:val="Witness"/>
          <w:id w:val="984746901"/>
          <w:placeholder>
            <w:docPart w:val="4BFE0C1D51644913B564F3EB278C9336"/>
          </w:placeholder>
          <w:richText/>
        </w:sdtPr>
        <w:sdtContent>
          <w:r w:rsidRPr="001400A9" w:rsidR="007D2AAA">
            <w:rPr>
              <w:b/>
              <w:i/>
            </w:rPr>
            <w:t>Charlie Taylor:</w:t>
          </w:r>
        </w:sdtContent>
      </w:sdt>
      <w:r w:rsidR="007D2AAA">
        <w:t xml:space="preserve"> </w:t>
      </w:r>
      <w:r w:rsidRPr="001400A9" w:rsidR="007D2AAA">
        <w:t>It crops up in our surveys as well. When we survey officers</w:t>
      </w:r>
      <w:r>
        <w:t>,</w:t>
      </w:r>
      <w:r w:rsidRPr="001400A9" w:rsidR="007D2AAA">
        <w:t xml:space="preserve"> quite often we get refe</w:t>
      </w:r>
      <w:r w:rsidR="007D2AAA">
        <w:t>rences</w:t>
      </w:r>
      <w:r w:rsidRPr="001400A9" w:rsidR="007D2AAA">
        <w:t xml:space="preserve"> to bullying</w:t>
      </w:r>
      <w:r w:rsidR="007D2AAA">
        <w:t xml:space="preserve">. I think it is born partly from the fact that, </w:t>
      </w:r>
      <w:r w:rsidRPr="001400A9" w:rsidR="007D2AAA">
        <w:t>if people are under stress</w:t>
      </w:r>
      <w:r w:rsidR="007D2AAA">
        <w:t xml:space="preserve"> and </w:t>
      </w:r>
      <w:r>
        <w:t xml:space="preserve">if </w:t>
      </w:r>
      <w:r w:rsidRPr="001400A9" w:rsidR="007D2AAA">
        <w:t xml:space="preserve">the </w:t>
      </w:r>
      <w:r w:rsidR="005C13CF">
        <w:t>P</w:t>
      </w:r>
      <w:r w:rsidRPr="001400A9" w:rsidR="007D2AAA">
        <w:t xml:space="preserve">rison </w:t>
      </w:r>
      <w:r w:rsidR="005C13CF">
        <w:t>S</w:t>
      </w:r>
      <w:r w:rsidRPr="001400A9" w:rsidR="007D2AAA">
        <w:t xml:space="preserve">ervice itself is distressed, unfortunately people do not give the time and support they should </w:t>
      </w:r>
      <w:r w:rsidR="007D2AAA">
        <w:t>give</w:t>
      </w:r>
      <w:r w:rsidRPr="001400A9" w:rsidR="007D2AAA">
        <w:t xml:space="preserve"> to their colleagues. </w:t>
      </w:r>
    </w:p>
    <w:p w:rsidR="007D2AAA" w:rsidP="007D2AAA">
      <w:pPr>
        <w:pStyle w:val="Answer"/>
      </w:pPr>
      <w:r w:rsidRPr="001400A9">
        <w:t>It may be a symptom of the fact that some prisons in particular are struggling with staffing</w:t>
      </w:r>
      <w:r>
        <w:t xml:space="preserve">, </w:t>
      </w:r>
      <w:r w:rsidRPr="001400A9">
        <w:t>but</w:t>
      </w:r>
      <w:r>
        <w:t xml:space="preserve"> </w:t>
      </w:r>
      <w:r w:rsidRPr="001400A9">
        <w:t xml:space="preserve">it also says something about </w:t>
      </w:r>
      <w:r>
        <w:t xml:space="preserve">the </w:t>
      </w:r>
      <w:r w:rsidRPr="001400A9">
        <w:t>level of oversight. I</w:t>
      </w:r>
      <w:r>
        <w:t xml:space="preserve">f you look at </w:t>
      </w:r>
      <w:r w:rsidRPr="001400A9">
        <w:t>custody managers</w:t>
      </w:r>
      <w:r>
        <w:t xml:space="preserve"> and</w:t>
      </w:r>
      <w:r w:rsidRPr="001400A9">
        <w:t xml:space="preserve"> the amount of investment</w:t>
      </w:r>
      <w:r>
        <w:t xml:space="preserve"> in</w:t>
      </w:r>
      <w:r w:rsidRPr="001400A9">
        <w:t xml:space="preserve"> </w:t>
      </w:r>
      <w:r>
        <w:t xml:space="preserve">their </w:t>
      </w:r>
      <w:r w:rsidRPr="001400A9">
        <w:t>equivalent</w:t>
      </w:r>
      <w:r>
        <w:t>s</w:t>
      </w:r>
      <w:r w:rsidR="00376785">
        <w:t>—</w:t>
      </w:r>
      <w:r w:rsidRPr="001400A9">
        <w:t xml:space="preserve">a sister in a hospital or </w:t>
      </w:r>
      <w:r>
        <w:t xml:space="preserve">a </w:t>
      </w:r>
      <w:r w:rsidRPr="001400A9">
        <w:t xml:space="preserve">sergeant or corporal in the </w:t>
      </w:r>
      <w:r w:rsidRPr="001400A9" w:rsidR="00376785">
        <w:t>Army</w:t>
      </w:r>
      <w:r w:rsidR="00376785">
        <w:t>—</w:t>
      </w:r>
      <w:r w:rsidRPr="001400A9">
        <w:t xml:space="preserve">and the relative lack of investment in those leaders, </w:t>
      </w:r>
      <w:r w:rsidR="00376785">
        <w:t xml:space="preserve">you see that </w:t>
      </w:r>
      <w:r w:rsidRPr="001400A9">
        <w:t>they need more support to be able to do that job well</w:t>
      </w:r>
      <w:r>
        <w:t>. If not, u</w:t>
      </w:r>
      <w:r w:rsidRPr="001400A9">
        <w:t>nfortunately they default into unfortunate ways of trying to go about their business.</w:t>
      </w:r>
    </w:p>
    <w:p w:rsidR="007D2AAA" w:rsidP="007D2AAA">
      <w:pPr>
        <w:pStyle w:val="Question"/>
        <w:numPr>
          <w:ilvl w:val="0"/>
          <w:numId w:val="9"/>
        </w:numPr>
      </w:pPr>
      <w:sdt>
        <w:sdtPr>
          <w:alias w:val="Member"/>
          <w:tag w:val="&lt;Member mnisId='4854' dodsId='126924'&gt;"/>
          <w:id w:val="-1721890348"/>
          <w:placeholder>
            <w:docPart w:val="4BFE0C1D51644913B564F3EB278C9336"/>
          </w:placeholder>
          <w:richText/>
        </w:sdtPr>
        <w:sdtContent>
          <w:r w:rsidRPr="00534E8D">
            <w:rPr>
              <w:b/>
            </w:rPr>
            <w:t>James Daly:</w:t>
          </w:r>
        </w:sdtContent>
      </w:sdt>
      <w:r>
        <w:t xml:space="preserve"> </w:t>
      </w:r>
      <w:r w:rsidRPr="00534E8D">
        <w:t>I have been looking at my phone</w:t>
      </w:r>
      <w:r>
        <w:t xml:space="preserve"> and an</w:t>
      </w:r>
      <w:r w:rsidRPr="00534E8D">
        <w:t xml:space="preserve"> advertisement for a </w:t>
      </w:r>
      <w:r>
        <w:t xml:space="preserve">job as </w:t>
      </w:r>
      <w:r w:rsidR="00376785">
        <w:t xml:space="preserve">a </w:t>
      </w:r>
      <w:r w:rsidRPr="00534E8D">
        <w:t>prison officer</w:t>
      </w:r>
      <w:r>
        <w:t>.</w:t>
      </w:r>
      <w:r w:rsidRPr="00534E8D">
        <w:t xml:space="preserve"> I will not say which prison </w:t>
      </w:r>
      <w:r>
        <w:t>it is</w:t>
      </w:r>
      <w:r w:rsidRPr="00534E8D">
        <w:t xml:space="preserve">, but I will say that the starting salary is </w:t>
      </w:r>
      <w:r>
        <w:t>£</w:t>
      </w:r>
      <w:r w:rsidRPr="00534E8D">
        <w:t>30,8</w:t>
      </w:r>
      <w:r>
        <w:t>8</w:t>
      </w:r>
      <w:r w:rsidRPr="00534E8D">
        <w:t>0 for a 37</w:t>
      </w:r>
      <w:r>
        <w:t>-</w:t>
      </w:r>
      <w:r w:rsidRPr="00534E8D">
        <w:t xml:space="preserve">hour week and </w:t>
      </w:r>
      <w:r>
        <w:t>£</w:t>
      </w:r>
      <w:r w:rsidRPr="00534E8D">
        <w:t>34,</w:t>
      </w:r>
      <w:r>
        <w:t>523</w:t>
      </w:r>
      <w:r w:rsidRPr="00534E8D">
        <w:t xml:space="preserve"> for a 41</w:t>
      </w:r>
      <w:r>
        <w:t>-</w:t>
      </w:r>
      <w:r w:rsidRPr="00534E8D">
        <w:t>hour week</w:t>
      </w:r>
      <w:r>
        <w:t>. As you ou</w:t>
      </w:r>
      <w:r w:rsidRPr="00534E8D">
        <w:t>tlined earlier, it is quite clear that you do not have to have a degree or any type of qualification to do that. To step back, are you saying that the major issue in staff shortages is salary</w:t>
      </w:r>
      <w:r>
        <w:t>? O</w:t>
      </w:r>
      <w:r w:rsidRPr="00534E8D">
        <w:t>bviously, we want everybody to be paid as much as we can afford to pay them</w:t>
      </w:r>
      <w:r>
        <w:t>,</w:t>
      </w:r>
      <w:r w:rsidRPr="00534E8D">
        <w:t xml:space="preserve"> but are you saying </w:t>
      </w:r>
      <w:r w:rsidR="00376785">
        <w:t xml:space="preserve">that </w:t>
      </w:r>
      <w:r w:rsidRPr="00534E8D">
        <w:t>it is the amount of money people are paid, or is it more the environment in which they are working that is causing the problem?</w:t>
      </w:r>
    </w:p>
    <w:p w:rsidR="00376785" w:rsidP="007D2AAA">
      <w:pPr>
        <w:pStyle w:val="Answer"/>
      </w:pPr>
      <w:sdt>
        <w:sdtPr>
          <w:alias w:val="Witness"/>
          <w:id w:val="1622031028"/>
          <w:placeholder>
            <w:docPart w:val="4BFE0C1D51644913B564F3EB278C9336"/>
          </w:placeholder>
          <w:richText/>
        </w:sdtPr>
        <w:sdtContent>
          <w:r w:rsidRPr="00534E8D" w:rsidR="007D2AAA">
            <w:rPr>
              <w:b/>
              <w:i/>
            </w:rPr>
            <w:t>Dame Anne Owers:</w:t>
          </w:r>
        </w:sdtContent>
      </w:sdt>
      <w:r w:rsidR="007D2AAA">
        <w:t xml:space="preserve"> </w:t>
      </w:r>
      <w:r w:rsidRPr="00534E8D" w:rsidR="007D2AAA">
        <w:t xml:space="preserve">I would say it is both. </w:t>
      </w:r>
      <w:r w:rsidR="007D2AAA">
        <w:t>T</w:t>
      </w:r>
      <w:r w:rsidRPr="00534E8D" w:rsidR="007D2AAA">
        <w:t xml:space="preserve">he increased pay that the </w:t>
      </w:r>
      <w:r w:rsidR="00CF5285">
        <w:t>P</w:t>
      </w:r>
      <w:r w:rsidRPr="00534E8D" w:rsidR="007D2AAA">
        <w:t xml:space="preserve">rison </w:t>
      </w:r>
      <w:r w:rsidR="00CF5285">
        <w:t>S</w:t>
      </w:r>
      <w:r w:rsidRPr="00534E8D" w:rsidR="007D2AAA">
        <w:t>ervice was able to get last</w:t>
      </w:r>
      <w:r w:rsidR="007D2AAA">
        <w:t xml:space="preserve"> year </w:t>
      </w:r>
      <w:r w:rsidRPr="00534E8D" w:rsidR="007D2AAA">
        <w:t xml:space="preserve">seems to have had an effect on recruitment in the north. It does not have much effect on </w:t>
      </w:r>
      <w:r w:rsidR="007D2AAA">
        <w:t xml:space="preserve">recruitment </w:t>
      </w:r>
      <w:r w:rsidRPr="00534E8D" w:rsidR="007D2AAA">
        <w:t xml:space="preserve">in </w:t>
      </w:r>
      <w:r w:rsidRPr="00534E8D" w:rsidR="007D2AAA">
        <w:t xml:space="preserve">the </w:t>
      </w:r>
      <w:r w:rsidR="007D2AAA">
        <w:t>s</w:t>
      </w:r>
      <w:r w:rsidRPr="00534E8D" w:rsidR="007D2AAA">
        <w:t>outh</w:t>
      </w:r>
      <w:r w:rsidR="007D2AAA">
        <w:t>,</w:t>
      </w:r>
      <w:r w:rsidRPr="00534E8D" w:rsidR="007D2AAA">
        <w:t xml:space="preserve"> because basically all that did was consolidate the </w:t>
      </w:r>
      <w:r w:rsidR="007D2AAA">
        <w:t xml:space="preserve">additional </w:t>
      </w:r>
      <w:r w:rsidRPr="00534E8D" w:rsidR="007D2AAA">
        <w:t>hours pay officers were getting anyway</w:t>
      </w:r>
      <w:r w:rsidR="007D2AAA">
        <w:t xml:space="preserve">. </w:t>
      </w:r>
      <w:r>
        <w:t>S</w:t>
      </w:r>
      <w:r w:rsidR="007D2AAA">
        <w:t xml:space="preserve">taff in the north are doing </w:t>
      </w:r>
      <w:r w:rsidRPr="00534E8D" w:rsidR="007D2AAA">
        <w:t>what is called detached duty</w:t>
      </w:r>
      <w:r w:rsidR="007D2AAA">
        <w:t>. Y</w:t>
      </w:r>
      <w:r w:rsidRPr="00534E8D" w:rsidR="007D2AAA">
        <w:t>ou have to do</w:t>
      </w:r>
      <w:r w:rsidR="007D2AAA">
        <w:t xml:space="preserve"> detached duty now, so</w:t>
      </w:r>
      <w:r w:rsidRPr="00534E8D" w:rsidR="007D2AAA">
        <w:t xml:space="preserve"> governors in the north could be fully staffed</w:t>
      </w:r>
      <w:r w:rsidR="004F6C59">
        <w:t>,</w:t>
      </w:r>
      <w:r w:rsidRPr="00534E8D" w:rsidR="007D2AAA">
        <w:t xml:space="preserve"> and not because staff are moving around</w:t>
      </w:r>
      <w:r w:rsidR="007D2AAA">
        <w:t>. T</w:t>
      </w:r>
      <w:r w:rsidRPr="00534E8D" w:rsidR="007D2AAA">
        <w:t xml:space="preserve">hat is very bad for </w:t>
      </w:r>
      <w:r w:rsidR="007D2AAA">
        <w:t xml:space="preserve">running </w:t>
      </w:r>
      <w:r w:rsidRPr="00534E8D" w:rsidR="007D2AAA">
        <w:t>a prison where you have people who are not familiar with the prison</w:t>
      </w:r>
      <w:r w:rsidR="007D2AAA">
        <w:t>,</w:t>
      </w:r>
      <w:r w:rsidRPr="00534E8D" w:rsidR="007D2AAA">
        <w:t xml:space="preserve"> its staff and prison</w:t>
      </w:r>
      <w:r w:rsidR="007D2AAA">
        <w:t>ers</w:t>
      </w:r>
      <w:r w:rsidRPr="00534E8D" w:rsidR="007D2AAA">
        <w:t xml:space="preserve">. I think pay did have an impact in some places. </w:t>
      </w:r>
      <w:r w:rsidR="00CF5285">
        <w:t xml:space="preserve"> </w:t>
      </w:r>
    </w:p>
    <w:p w:rsidR="00376785" w:rsidP="007D2AAA">
      <w:pPr>
        <w:pStyle w:val="Answer"/>
      </w:pPr>
      <w:r>
        <w:t>W</w:t>
      </w:r>
      <w:r w:rsidRPr="00534E8D">
        <w:t>hat looks to be happening</w:t>
      </w:r>
      <w:r>
        <w:t xml:space="preserve"> now</w:t>
      </w:r>
      <w:r w:rsidRPr="00534E8D">
        <w:t xml:space="preserve"> in the public sector is that that is likely to be leapfrog</w:t>
      </w:r>
      <w:r>
        <w:t>ged</w:t>
      </w:r>
      <w:r w:rsidRPr="00534E8D">
        <w:t xml:space="preserve"> by other people who poach prison officers, including </w:t>
      </w:r>
      <w:r>
        <w:t>B</w:t>
      </w:r>
      <w:r w:rsidRPr="00534E8D">
        <w:t xml:space="preserve">order </w:t>
      </w:r>
      <w:r>
        <w:t>Force,</w:t>
      </w:r>
      <w:r w:rsidRPr="00534E8D">
        <w:t xml:space="preserve"> police and so on</w:t>
      </w:r>
      <w:r>
        <w:t>, so a</w:t>
      </w:r>
      <w:r w:rsidRPr="00534E8D">
        <w:t xml:space="preserve">s other public sector workers get pay increases that will have an impact. </w:t>
      </w:r>
    </w:p>
    <w:p w:rsidR="007D2AAA" w:rsidP="007D2AAA">
      <w:pPr>
        <w:pStyle w:val="Answer"/>
      </w:pPr>
      <w:r w:rsidRPr="00534E8D">
        <w:t>I do not think it is just salary</w:t>
      </w:r>
      <w:r>
        <w:t xml:space="preserve">; it is some of the </w:t>
      </w:r>
      <w:r w:rsidRPr="00534E8D">
        <w:t>other things we were talking about</w:t>
      </w:r>
      <w:r>
        <w:t>:</w:t>
      </w:r>
      <w:r w:rsidRPr="00534E8D">
        <w:t xml:space="preserve"> the feeling of doing a valuable job</w:t>
      </w:r>
      <w:r>
        <w:t>;</w:t>
      </w:r>
      <w:r w:rsidRPr="00534E8D">
        <w:t xml:space="preserve"> being able to give time to be more than just a guard</w:t>
      </w:r>
      <w:r>
        <w:t>;</w:t>
      </w:r>
      <w:r w:rsidRPr="00534E8D">
        <w:t xml:space="preserve"> to feel </w:t>
      </w:r>
      <w:r>
        <w:t>you a</w:t>
      </w:r>
      <w:r w:rsidRPr="00534E8D">
        <w:t>re making a difference</w:t>
      </w:r>
      <w:r>
        <w:t>;</w:t>
      </w:r>
      <w:r w:rsidRPr="00534E8D">
        <w:t xml:space="preserve"> and feel you are supported in what you do because there are people around who</w:t>
      </w:r>
      <w:r>
        <w:t xml:space="preserve"> will</w:t>
      </w:r>
      <w:r w:rsidRPr="00534E8D">
        <w:t xml:space="preserve"> help you and</w:t>
      </w:r>
      <w:r>
        <w:t xml:space="preserve"> mind</w:t>
      </w:r>
      <w:r w:rsidRPr="00534E8D">
        <w:t xml:space="preserve"> your back. I think it is a mixture of all those things.</w:t>
      </w:r>
    </w:p>
    <w:p w:rsidR="007D2AAA" w:rsidP="007D2AAA">
      <w:pPr>
        <w:pStyle w:val="Question"/>
        <w:numPr>
          <w:ilvl w:val="0"/>
          <w:numId w:val="9"/>
        </w:numPr>
      </w:pPr>
      <w:sdt>
        <w:sdtPr>
          <w:alias w:val="Member"/>
          <w:tag w:val="&lt;Member mnisId='4854' dodsId='126924'&gt;"/>
          <w:id w:val="376052932"/>
          <w:placeholder>
            <w:docPart w:val="4BFE0C1D51644913B564F3EB278C9336"/>
          </w:placeholder>
          <w:richText/>
        </w:sdtPr>
        <w:sdtContent>
          <w:r w:rsidRPr="00534E8D">
            <w:rPr>
              <w:b/>
            </w:rPr>
            <w:t>James Daly:</w:t>
          </w:r>
        </w:sdtContent>
      </w:sdt>
      <w:r>
        <w:t xml:space="preserve"> </w:t>
      </w:r>
      <w:r w:rsidRPr="00534E8D">
        <w:t>Mr Taylor, perhaps you can comment on this.</w:t>
      </w:r>
      <w:r>
        <w:t xml:space="preserve"> O</w:t>
      </w:r>
      <w:r w:rsidRPr="00534E8D">
        <w:t>ne example of where things are not working</w:t>
      </w:r>
      <w:r w:rsidR="004F6C59">
        <w:t xml:space="preserve">, on which </w:t>
      </w:r>
      <w:r w:rsidRPr="00534E8D">
        <w:t>you produced a report</w:t>
      </w:r>
      <w:r w:rsidR="004F6C59">
        <w:t>, seems to be</w:t>
      </w:r>
      <w:r w:rsidRPr="00534E8D">
        <w:t xml:space="preserve"> </w:t>
      </w:r>
      <w:r w:rsidR="004F6C59">
        <w:t xml:space="preserve">in </w:t>
      </w:r>
      <w:r w:rsidRPr="00534E8D">
        <w:t>the experiences of adult black male prisoners and black prison staff</w:t>
      </w:r>
      <w:r>
        <w:t xml:space="preserve">. Tell me if I am </w:t>
      </w:r>
      <w:r w:rsidRPr="00534E8D">
        <w:t>wrong, but from that</w:t>
      </w:r>
      <w:r>
        <w:t xml:space="preserve"> it appears that</w:t>
      </w:r>
      <w:r w:rsidRPr="00534E8D">
        <w:t xml:space="preserve"> black members of staff raised concerns about racism and career progression. Are there any links between these concerns and the retention of staff?</w:t>
      </w:r>
    </w:p>
    <w:p w:rsidR="00C83BB7" w:rsidP="007D2AAA">
      <w:pPr>
        <w:pStyle w:val="Answer"/>
      </w:pPr>
      <w:sdt>
        <w:sdtPr>
          <w:alias w:val="Witness"/>
          <w:id w:val="1677307162"/>
          <w:placeholder>
            <w:docPart w:val="4BFE0C1D51644913B564F3EB278C9336"/>
          </w:placeholder>
          <w:richText/>
        </w:sdtPr>
        <w:sdtContent>
          <w:r w:rsidRPr="00534E8D" w:rsidR="007D2AAA">
            <w:rPr>
              <w:b/>
              <w:i/>
            </w:rPr>
            <w:t>Charlie Taylor:</w:t>
          </w:r>
        </w:sdtContent>
      </w:sdt>
      <w:r w:rsidR="007D2AAA">
        <w:t xml:space="preserve"> </w:t>
      </w:r>
      <w:r w:rsidRPr="00534E8D" w:rsidR="007D2AAA">
        <w:t>Yes</w:t>
      </w:r>
      <w:r w:rsidR="007D2AAA">
        <w:t>. It</w:t>
      </w:r>
      <w:r w:rsidRPr="00534E8D" w:rsidR="007D2AAA">
        <w:t xml:space="preserve"> was</w:t>
      </w:r>
      <w:r w:rsidR="007D2AAA">
        <w:t xml:space="preserve"> an </w:t>
      </w:r>
      <w:r w:rsidRPr="00534E8D" w:rsidR="007D2AAA">
        <w:t>unexpected aspect of that report</w:t>
      </w:r>
      <w:r w:rsidR="007D2AAA">
        <w:t xml:space="preserve">. Initially, </w:t>
      </w:r>
      <w:r w:rsidRPr="00534E8D" w:rsidR="007D2AAA">
        <w:t xml:space="preserve">we were going to focus on just the experiences of black prisoners, but once </w:t>
      </w:r>
      <w:r w:rsidR="007D2AAA">
        <w:t xml:space="preserve">we </w:t>
      </w:r>
      <w:r w:rsidRPr="00534E8D" w:rsidR="007D2AAA">
        <w:t>started talking to black staff members we realised</w:t>
      </w:r>
      <w:r w:rsidR="007D2AAA">
        <w:t xml:space="preserve"> </w:t>
      </w:r>
      <w:r w:rsidRPr="00534E8D" w:rsidR="007D2AAA">
        <w:t xml:space="preserve">that some of the things prisoners were </w:t>
      </w:r>
      <w:r w:rsidR="00376785">
        <w:t xml:space="preserve">raising </w:t>
      </w:r>
      <w:r w:rsidRPr="00534E8D" w:rsidR="007D2AAA">
        <w:t>w</w:t>
      </w:r>
      <w:r w:rsidR="007D2AAA">
        <w:t>ere</w:t>
      </w:r>
      <w:r w:rsidRPr="00534E8D" w:rsidR="007D2AAA">
        <w:t xml:space="preserve"> also things</w:t>
      </w:r>
      <w:r w:rsidR="007D2AAA">
        <w:t xml:space="preserve"> that staff </w:t>
      </w:r>
      <w:r w:rsidRPr="00534E8D" w:rsidR="007D2AAA">
        <w:t>members were r</w:t>
      </w:r>
      <w:r w:rsidR="007D2AAA">
        <w:t xml:space="preserve">aising. </w:t>
      </w:r>
    </w:p>
    <w:p w:rsidR="007D2AAA" w:rsidP="007D2AAA">
      <w:pPr>
        <w:pStyle w:val="Answer"/>
      </w:pPr>
      <w:r>
        <w:t>U</w:t>
      </w:r>
      <w:r w:rsidRPr="00907629">
        <w:t xml:space="preserve">ltimately, if it is not an environment in which </w:t>
      </w:r>
      <w:r>
        <w:t>you feel welcome and</w:t>
      </w:r>
      <w:r w:rsidRPr="00907629">
        <w:t xml:space="preserve"> supported and</w:t>
      </w:r>
      <w:r>
        <w:t xml:space="preserve"> </w:t>
      </w:r>
      <w:r w:rsidR="00C83BB7">
        <w:t xml:space="preserve">that </w:t>
      </w:r>
      <w:r w:rsidRPr="00907629">
        <w:t>feels positive</w:t>
      </w:r>
      <w:r>
        <w:t>,</w:t>
      </w:r>
      <w:r w:rsidRPr="00907629">
        <w:t xml:space="preserve"> inevitably</w:t>
      </w:r>
      <w:r>
        <w:t xml:space="preserve"> </w:t>
      </w:r>
      <w:r w:rsidR="00C83BB7">
        <w:t xml:space="preserve">people </w:t>
      </w:r>
      <w:r w:rsidRPr="00907629">
        <w:t xml:space="preserve">will vote with </w:t>
      </w:r>
      <w:r w:rsidR="00C83BB7">
        <w:t xml:space="preserve">their </w:t>
      </w:r>
      <w:r w:rsidRPr="00907629">
        <w:t>feet.</w:t>
      </w:r>
      <w:r>
        <w:t xml:space="preserve"> </w:t>
      </w:r>
      <w:r w:rsidR="004F6C59">
        <w:t xml:space="preserve">In </w:t>
      </w:r>
      <w:r>
        <w:t>a</w:t>
      </w:r>
      <w:r w:rsidRPr="00907629">
        <w:t xml:space="preserve"> prison like </w:t>
      </w:r>
      <w:r>
        <w:t>P</w:t>
      </w:r>
      <w:r w:rsidRPr="00907629">
        <w:t>entonville</w:t>
      </w:r>
      <w:r>
        <w:t>,</w:t>
      </w:r>
      <w:r w:rsidRPr="00907629">
        <w:t xml:space="preserve"> the staffing profile begin</w:t>
      </w:r>
      <w:r>
        <w:t>s</w:t>
      </w:r>
      <w:r w:rsidRPr="00907629">
        <w:t xml:space="preserve"> to look more similar to the people who are locked up in the </w:t>
      </w:r>
      <w:r>
        <w:t>jai</w:t>
      </w:r>
      <w:r w:rsidRPr="00907629">
        <w:t>l, but if you go to other parts of the country</w:t>
      </w:r>
      <w:r w:rsidR="005E795C">
        <w:t>—</w:t>
      </w:r>
      <w:r w:rsidRPr="00907629">
        <w:t>for example</w:t>
      </w:r>
      <w:r w:rsidR="005E795C">
        <w:t>,</w:t>
      </w:r>
      <w:r w:rsidRPr="00907629">
        <w:t xml:space="preserve"> the Isle of Sheppey where you have a lot of pr</w:t>
      </w:r>
      <w:r>
        <w:t>isoners who com</w:t>
      </w:r>
      <w:r w:rsidRPr="00907629">
        <w:t>e from London</w:t>
      </w:r>
      <w:r w:rsidR="005E795C">
        <w:t>—</w:t>
      </w:r>
      <w:r w:rsidRPr="00907629">
        <w:t>with the best will in the world you will not increase the diversity of staff on th</w:t>
      </w:r>
      <w:r>
        <w:t>at</w:t>
      </w:r>
      <w:r w:rsidRPr="00907629">
        <w:t xml:space="preserve"> island simply because of the nature of the local population. That is one aspect.</w:t>
      </w:r>
    </w:p>
    <w:p w:rsidR="007D2AAA" w:rsidP="007D2AAA">
      <w:pPr>
        <w:pStyle w:val="Answer"/>
      </w:pPr>
      <w:r w:rsidRPr="00907629">
        <w:t>Mr Timpson referred to staff talking about bullying. If you do not make prisons a good place to work</w:t>
      </w:r>
      <w:r>
        <w:t xml:space="preserve">, </w:t>
      </w:r>
      <w:r w:rsidR="005E795C">
        <w:t xml:space="preserve">with </w:t>
      </w:r>
      <w:r w:rsidRPr="00907629">
        <w:t xml:space="preserve">a staff culture </w:t>
      </w:r>
      <w:r w:rsidR="005E795C">
        <w:t xml:space="preserve">that </w:t>
      </w:r>
      <w:r w:rsidRPr="00907629">
        <w:t xml:space="preserve">is supportive and </w:t>
      </w:r>
      <w:r>
        <w:t>the</w:t>
      </w:r>
      <w:r w:rsidRPr="00907629">
        <w:t xml:space="preserve"> leadership</w:t>
      </w:r>
      <w:r>
        <w:t xml:space="preserve"> to make</w:t>
      </w:r>
      <w:r w:rsidRPr="00907629">
        <w:t xml:space="preserve"> sure people get the care</w:t>
      </w:r>
      <w:r>
        <w:t>,</w:t>
      </w:r>
      <w:r w:rsidRPr="00907629">
        <w:t xml:space="preserve"> attention</w:t>
      </w:r>
      <w:r>
        <w:t>,</w:t>
      </w:r>
      <w:r w:rsidRPr="00907629">
        <w:t xml:space="preserve"> support and challenge the</w:t>
      </w:r>
      <w:r w:rsidR="00F31D03">
        <w:t>y</w:t>
      </w:r>
      <w:r w:rsidRPr="00907629">
        <w:t xml:space="preserve"> need, the risk is that they will vote with their feet.</w:t>
      </w:r>
    </w:p>
    <w:p w:rsidR="007D2AAA" w:rsidP="007D2AAA">
      <w:pPr>
        <w:pStyle w:val="Question"/>
        <w:numPr>
          <w:ilvl w:val="0"/>
          <w:numId w:val="9"/>
        </w:numPr>
      </w:pPr>
      <w:sdt>
        <w:sdtPr>
          <w:alias w:val="Member"/>
          <w:tag w:val="&lt;Member mnisId='4854' dodsId='126924'&gt;"/>
          <w:id w:val="25307750"/>
          <w:placeholder>
            <w:docPart w:val="4BFE0C1D51644913B564F3EB278C9336"/>
          </w:placeholder>
          <w:richText/>
        </w:sdtPr>
        <w:sdtContent>
          <w:r w:rsidRPr="00907629">
            <w:rPr>
              <w:b/>
            </w:rPr>
            <w:t>James Daly:</w:t>
          </w:r>
        </w:sdtContent>
      </w:sdt>
      <w:r>
        <w:t xml:space="preserve"> </w:t>
      </w:r>
      <w:r w:rsidRPr="00A87AFE">
        <w:t>I am not making any direct link between th</w:t>
      </w:r>
      <w:r>
        <w:t>is and the Casey review that came out today, which is a</w:t>
      </w:r>
      <w:r w:rsidRPr="00A87AFE">
        <w:t xml:space="preserve"> very serious report</w:t>
      </w:r>
      <w:r>
        <w:t>,</w:t>
      </w:r>
      <w:r w:rsidRPr="00A87AFE">
        <w:t xml:space="preserve"> but it is linked to the criminal justice system and how st</w:t>
      </w:r>
      <w:r>
        <w:t>a</w:t>
      </w:r>
      <w:r w:rsidRPr="00A87AFE">
        <w:t>ff</w:t>
      </w:r>
      <w:r>
        <w:t xml:space="preserve">, officers, are treated and the apparent culture. We are talking about an arm of the </w:t>
      </w:r>
      <w:r w:rsidRPr="00A87AFE">
        <w:t>criminal justice system. It would be extremely concerning if some of the</w:t>
      </w:r>
      <w:r>
        <w:t>se</w:t>
      </w:r>
      <w:r w:rsidRPr="00A87AFE">
        <w:t xml:space="preserve"> things</w:t>
      </w:r>
      <w:r>
        <w:t xml:space="preserve"> and the </w:t>
      </w:r>
      <w:r>
        <w:t xml:space="preserve">general culture that we see within the Metropolitan police </w:t>
      </w:r>
      <w:r w:rsidR="005E795C">
        <w:t xml:space="preserve">were </w:t>
      </w:r>
      <w:r>
        <w:t xml:space="preserve">seeping into the </w:t>
      </w:r>
      <w:r w:rsidR="00F31D03">
        <w:t>Pr</w:t>
      </w:r>
      <w:r w:rsidRPr="00A87AFE">
        <w:t xml:space="preserve">ison </w:t>
      </w:r>
      <w:r w:rsidR="00F31D03">
        <w:t>S</w:t>
      </w:r>
      <w:r w:rsidRPr="00A87AFE">
        <w:t>ervice. Do</w:t>
      </w:r>
      <w:r>
        <w:t xml:space="preserve"> we not need to have those concern</w:t>
      </w:r>
      <w:r w:rsidRPr="00A87AFE">
        <w:t>s, or are</w:t>
      </w:r>
      <w:r>
        <w:t xml:space="preserve"> there some </w:t>
      </w:r>
      <w:r w:rsidRPr="00A87AFE">
        <w:t>very real concerns in respect of that?</w:t>
      </w:r>
    </w:p>
    <w:p w:rsidR="007D2AAA" w:rsidP="007D2AAA">
      <w:pPr>
        <w:pStyle w:val="Answer"/>
      </w:pPr>
      <w:sdt>
        <w:sdtPr>
          <w:alias w:val="Witness"/>
          <w:id w:val="-200713010"/>
          <w:placeholder>
            <w:docPart w:val="4BFE0C1D51644913B564F3EB278C9336"/>
          </w:placeholder>
          <w:richText/>
        </w:sdtPr>
        <w:sdtContent>
          <w:r w:rsidRPr="00A87AFE">
            <w:rPr>
              <w:b/>
              <w:i/>
            </w:rPr>
            <w:t>Charlie Taylor:</w:t>
          </w:r>
        </w:sdtContent>
      </w:sdt>
      <w:r>
        <w:t xml:space="preserve"> </w:t>
      </w:r>
      <w:r w:rsidRPr="00A87AFE">
        <w:t xml:space="preserve">No. </w:t>
      </w:r>
      <w:r>
        <w:t>T</w:t>
      </w:r>
      <w:r w:rsidRPr="00A87AFE">
        <w:t>hose are concerns that we do he</w:t>
      </w:r>
      <w:r>
        <w:t xml:space="preserve">ar. We made a specific </w:t>
      </w:r>
      <w:r w:rsidRPr="00A87AFE">
        <w:t>investigation into black st</w:t>
      </w:r>
      <w:r>
        <w:t>a</w:t>
      </w:r>
      <w:r w:rsidRPr="00A87AFE">
        <w:t xml:space="preserve">ff and black officers, but without doubt people who work in prisons often tell us that the culture is not good. In a way, it goes back to the point that both </w:t>
      </w:r>
      <w:r>
        <w:t xml:space="preserve">I and Dame Anne have made that, </w:t>
      </w:r>
      <w:r w:rsidRPr="00A87AFE">
        <w:t>if you do not have consistent leadership in place for longer periods, you will not be able to change that culture.</w:t>
      </w:r>
    </w:p>
    <w:p w:rsidR="007D2AAA" w:rsidP="007D2AAA">
      <w:pPr>
        <w:pStyle w:val="Question"/>
        <w:numPr>
          <w:ilvl w:val="0"/>
          <w:numId w:val="9"/>
        </w:numPr>
      </w:pPr>
      <w:sdt>
        <w:sdtPr>
          <w:alias w:val="Member"/>
          <w:tag w:val="&lt;Member mnisId='4854' dodsId='126924'&gt;"/>
          <w:id w:val="947888810"/>
          <w:placeholder>
            <w:docPart w:val="4BFE0C1D51644913B564F3EB278C9336"/>
          </w:placeholder>
          <w:richText/>
        </w:sdtPr>
        <w:sdtContent>
          <w:r w:rsidRPr="00A87AFE">
            <w:rPr>
              <w:b/>
            </w:rPr>
            <w:t>James Daly:</w:t>
          </w:r>
        </w:sdtContent>
      </w:sdt>
      <w:r>
        <w:t xml:space="preserve"> </w:t>
      </w:r>
      <w:r w:rsidRPr="00A87AFE">
        <w:t>The problem is that if you do not confront the culture</w:t>
      </w:r>
      <w:r>
        <w:t>, which is one thing that has been identified in the Met, it goes</w:t>
      </w:r>
      <w:r w:rsidRPr="00A87AFE">
        <w:t xml:space="preserve"> on and on and people who are perhaps not in management positions have nowhere to turn, hence they have no option but to leave.</w:t>
      </w:r>
      <w:r w:rsidR="00F31D03">
        <w:t xml:space="preserve">  </w:t>
      </w:r>
    </w:p>
    <w:p w:rsidR="007D2AAA" w:rsidP="007D2AAA">
      <w:pPr>
        <w:pStyle w:val="Answer"/>
      </w:pPr>
      <w:sdt>
        <w:sdtPr>
          <w:alias w:val="Witness"/>
          <w:id w:val="182174617"/>
          <w:placeholder>
            <w:docPart w:val="4BFE0C1D51644913B564F3EB278C9336"/>
          </w:placeholder>
          <w:richText/>
        </w:sdtPr>
        <w:sdtContent>
          <w:r w:rsidRPr="00A87AFE">
            <w:rPr>
              <w:b/>
              <w:i/>
            </w:rPr>
            <w:t>Charlie Taylor:</w:t>
          </w:r>
        </w:sdtContent>
      </w:sdt>
      <w:r>
        <w:t xml:space="preserve"> </w:t>
      </w:r>
      <w:r w:rsidRPr="00A87AFE">
        <w:t>I have been to a few prisons recently where there has been a strong attempt. We inspected Portland last summer</w:t>
      </w:r>
      <w:r>
        <w:t>. T</w:t>
      </w:r>
      <w:r w:rsidRPr="00A87AFE">
        <w:t xml:space="preserve">here was a pretty </w:t>
      </w:r>
      <w:r>
        <w:t>difficult</w:t>
      </w:r>
      <w:r w:rsidRPr="00A87AFE">
        <w:t xml:space="preserve"> culture in that </w:t>
      </w:r>
      <w:r>
        <w:t>jai</w:t>
      </w:r>
      <w:r w:rsidRPr="00A87AFE">
        <w:t xml:space="preserve">l. The governor has done an enormous </w:t>
      </w:r>
      <w:r>
        <w:t>a</w:t>
      </w:r>
      <w:r w:rsidRPr="00A87AFE">
        <w:t>mount of work in improving the culture</w:t>
      </w:r>
      <w:r>
        <w:t xml:space="preserve">. </w:t>
      </w:r>
      <w:r w:rsidR="005E795C">
        <w:t>H</w:t>
      </w:r>
      <w:r w:rsidRPr="00A87AFE">
        <w:t>e was being told that it was a horrible place to work for female officers. He has done an enormous amount of work in changing the culture in that prison</w:t>
      </w:r>
      <w:r>
        <w:t>.</w:t>
      </w:r>
    </w:p>
    <w:p w:rsidR="007D2AAA" w:rsidP="007D2AAA">
      <w:pPr>
        <w:pStyle w:val="Question"/>
        <w:numPr>
          <w:ilvl w:val="0"/>
          <w:numId w:val="9"/>
        </w:numPr>
      </w:pPr>
      <w:sdt>
        <w:sdtPr>
          <w:alias w:val="Member"/>
          <w:tag w:val="&lt;Member mnisId='4854' dodsId='126924'&gt;"/>
          <w:id w:val="1239206777"/>
          <w:placeholder>
            <w:docPart w:val="4BFE0C1D51644913B564F3EB278C9336"/>
          </w:placeholder>
          <w:richText/>
        </w:sdtPr>
        <w:sdtContent>
          <w:r w:rsidRPr="00A87AFE">
            <w:rPr>
              <w:b/>
            </w:rPr>
            <w:t>James Daly:</w:t>
          </w:r>
        </w:sdtContent>
      </w:sdt>
      <w:r>
        <w:t xml:space="preserve"> Realistically, it is not </w:t>
      </w:r>
      <w:r w:rsidRPr="00A87AFE">
        <w:t>just one prison, is it? I know it is one that you have done, but it is structural</w:t>
      </w:r>
      <w:r>
        <w:t>;</w:t>
      </w:r>
      <w:r w:rsidRPr="00A87AFE">
        <w:t xml:space="preserve"> it is throughout the system</w:t>
      </w:r>
      <w:r>
        <w:t>.</w:t>
      </w:r>
    </w:p>
    <w:p w:rsidR="007D2AAA" w:rsidP="007D2AAA">
      <w:pPr>
        <w:pStyle w:val="Answer"/>
      </w:pPr>
      <w:sdt>
        <w:sdtPr>
          <w:alias w:val="Witness"/>
          <w:id w:val="-2904825"/>
          <w:placeholder>
            <w:docPart w:val="4BFE0C1D51644913B564F3EB278C9336"/>
          </w:placeholder>
          <w:richText/>
        </w:sdtPr>
        <w:sdtContent>
          <w:r w:rsidRPr="00A87AFE">
            <w:rPr>
              <w:b/>
              <w:i/>
            </w:rPr>
            <w:t>Charlie Taylor:</w:t>
          </w:r>
        </w:sdtContent>
      </w:sdt>
      <w:r>
        <w:t xml:space="preserve"> But</w:t>
      </w:r>
      <w:r w:rsidRPr="00A87AFE">
        <w:t xml:space="preserve"> </w:t>
      </w:r>
      <w:r>
        <w:t>i</w:t>
      </w:r>
      <w:r w:rsidRPr="00A87AFE">
        <w:t>t shows that where you have strong leadership in place you can begin to chip away at the problem.</w:t>
      </w:r>
    </w:p>
    <w:p w:rsidR="007D2AAA" w:rsidP="007D2AAA">
      <w:pPr>
        <w:pStyle w:val="Question"/>
        <w:numPr>
          <w:ilvl w:val="0"/>
          <w:numId w:val="9"/>
        </w:numPr>
      </w:pPr>
      <w:sdt>
        <w:sdtPr>
          <w:alias w:val="Member"/>
          <w:tag w:val="&lt;Member mnisId='4854' dodsId='126924'&gt;"/>
          <w:id w:val="-1187668786"/>
          <w:placeholder>
            <w:docPart w:val="4BFE0C1D51644913B564F3EB278C9336"/>
          </w:placeholder>
          <w:richText/>
        </w:sdtPr>
        <w:sdtContent>
          <w:r w:rsidRPr="00A87AFE">
            <w:rPr>
              <w:b/>
            </w:rPr>
            <w:t>James Daly:</w:t>
          </w:r>
        </w:sdtContent>
      </w:sdt>
      <w:r>
        <w:t xml:space="preserve"> What was HMPPS</w:t>
      </w:r>
      <w:r w:rsidR="005C13CF">
        <w:t>’</w:t>
      </w:r>
      <w:r>
        <w:t>s</w:t>
      </w:r>
      <w:r w:rsidRPr="00A87AFE">
        <w:t xml:space="preserve"> response to your report on the issues we have been talking about?</w:t>
      </w:r>
    </w:p>
    <w:p w:rsidR="007D2AAA" w:rsidP="007D2AAA">
      <w:pPr>
        <w:pStyle w:val="Answer"/>
      </w:pPr>
      <w:sdt>
        <w:sdtPr>
          <w:alias w:val="Witness"/>
          <w:id w:val="-2107410636"/>
          <w:placeholder>
            <w:docPart w:val="4BFE0C1D51644913B564F3EB278C9336"/>
          </w:placeholder>
          <w:richText/>
        </w:sdtPr>
        <w:sdtContent>
          <w:r w:rsidRPr="00A87AFE">
            <w:rPr>
              <w:b/>
              <w:i/>
            </w:rPr>
            <w:t>Charlie Taylor:</w:t>
          </w:r>
        </w:sdtContent>
      </w:sdt>
      <w:r>
        <w:t xml:space="preserve"> </w:t>
      </w:r>
      <w:r w:rsidRPr="00A87AFE">
        <w:t>Its repor</w:t>
      </w:r>
      <w:r>
        <w:t>t came out just a</w:t>
      </w:r>
      <w:r w:rsidRPr="00A87AFE">
        <w:t xml:space="preserve"> couple of days ago</w:t>
      </w:r>
      <w:r>
        <w:t xml:space="preserve">; it sent it over to us. </w:t>
      </w:r>
      <w:r w:rsidRPr="00A87AFE">
        <w:t>We were pleasantly surprised</w:t>
      </w:r>
      <w:r>
        <w:t xml:space="preserve">. Real </w:t>
      </w:r>
      <w:r w:rsidRPr="00A87AFE">
        <w:t>thought ha</w:t>
      </w:r>
      <w:r>
        <w:t>d</w:t>
      </w:r>
      <w:r w:rsidRPr="00A87AFE">
        <w:t xml:space="preserve"> gone into th</w:t>
      </w:r>
      <w:r>
        <w:t>e</w:t>
      </w:r>
      <w:r w:rsidRPr="00A87AFE">
        <w:t xml:space="preserve"> response. </w:t>
      </w:r>
      <w:r>
        <w:t>T</w:t>
      </w:r>
      <w:r w:rsidRPr="00A87AFE">
        <w:t>here is a real recognition</w:t>
      </w:r>
      <w:r>
        <w:t xml:space="preserve"> </w:t>
      </w:r>
      <w:r w:rsidR="005E795C">
        <w:t xml:space="preserve">from </w:t>
      </w:r>
      <w:r>
        <w:t xml:space="preserve">it. </w:t>
      </w:r>
      <w:r w:rsidRPr="00A87AFE">
        <w:t>We also talked to the trade unions</w:t>
      </w:r>
      <w:r>
        <w:t>.</w:t>
      </w:r>
      <w:r w:rsidRPr="00A87AFE">
        <w:t xml:space="preserve"> I think that</w:t>
      </w:r>
      <w:r>
        <w:t xml:space="preserve"> on the part of</w:t>
      </w:r>
      <w:r w:rsidRPr="00A87AFE">
        <w:t xml:space="preserve"> both parties</w:t>
      </w:r>
      <w:r>
        <w:t xml:space="preserve"> and the P</w:t>
      </w:r>
      <w:r w:rsidRPr="00A87AFE">
        <w:t xml:space="preserve">rison </w:t>
      </w:r>
      <w:r>
        <w:t>G</w:t>
      </w:r>
      <w:r w:rsidRPr="00A87AFE">
        <w:t xml:space="preserve">overnors </w:t>
      </w:r>
      <w:r>
        <w:t>A</w:t>
      </w:r>
      <w:r w:rsidRPr="00A87AFE">
        <w:t>ssociation there is a real recognition that they need to do more</w:t>
      </w:r>
      <w:r>
        <w:t>;</w:t>
      </w:r>
      <w:r w:rsidRPr="00A87AFE">
        <w:t xml:space="preserve"> they need to think of ways to engage staff, but also to consider the experiences we flagged up for black prison</w:t>
      </w:r>
      <w:r w:rsidR="005E795C">
        <w:t>er</w:t>
      </w:r>
      <w:r w:rsidRPr="00A87AFE">
        <w:t>s and black st</w:t>
      </w:r>
      <w:r>
        <w:t>a</w:t>
      </w:r>
      <w:r w:rsidRPr="00A87AFE">
        <w:t>ff and think about how they can address that in a more meaningful way.</w:t>
      </w:r>
    </w:p>
    <w:p w:rsidR="007D2AAA" w:rsidP="007D2AAA">
      <w:pPr>
        <w:pStyle w:val="Question"/>
        <w:numPr>
          <w:ilvl w:val="0"/>
          <w:numId w:val="9"/>
        </w:numPr>
      </w:pPr>
      <w:sdt>
        <w:sdtPr>
          <w:alias w:val="Member"/>
          <w:tag w:val="&lt;Member mnisId='4854' dodsId='126924'&gt;"/>
          <w:id w:val="138541650"/>
          <w:placeholder>
            <w:docPart w:val="4BFE0C1D51644913B564F3EB278C9336"/>
          </w:placeholder>
          <w:richText/>
        </w:sdtPr>
        <w:sdtContent>
          <w:r w:rsidRPr="00A87AFE">
            <w:rPr>
              <w:b/>
            </w:rPr>
            <w:t>James Daly:</w:t>
          </w:r>
        </w:sdtContent>
      </w:sdt>
      <w:r>
        <w:t xml:space="preserve"> </w:t>
      </w:r>
      <w:r w:rsidRPr="002F1068">
        <w:t>I have a question here</w:t>
      </w:r>
      <w:r>
        <w:t xml:space="preserve"> about how you</w:t>
      </w:r>
      <w:r w:rsidRPr="002F1068">
        <w:t xml:space="preserve"> encourage a more diverse workforce </w:t>
      </w:r>
      <w:r w:rsidR="005E795C">
        <w:t xml:space="preserve">given </w:t>
      </w:r>
      <w:r w:rsidRPr="002F1068">
        <w:t>these issues</w:t>
      </w:r>
      <w:r w:rsidR="005E795C">
        <w:t>.</w:t>
      </w:r>
      <w:r>
        <w:t xml:space="preserve"> </w:t>
      </w:r>
      <w:r w:rsidR="005E795C">
        <w:t>I</w:t>
      </w:r>
      <w:r>
        <w:t>t</w:t>
      </w:r>
      <w:r w:rsidRPr="002F1068">
        <w:t xml:space="preserve"> </w:t>
      </w:r>
      <w:r>
        <w:t xml:space="preserve">probably </w:t>
      </w:r>
      <w:r w:rsidRPr="002F1068">
        <w:t>gets back to a similar question</w:t>
      </w:r>
      <w:r>
        <w:t>, although from</w:t>
      </w:r>
      <w:r w:rsidRPr="002F1068">
        <w:t xml:space="preserve"> a different angle</w:t>
      </w:r>
      <w:r>
        <w:t>,</w:t>
      </w:r>
      <w:r w:rsidRPr="002F1068">
        <w:t xml:space="preserve"> </w:t>
      </w:r>
      <w:r w:rsidR="005E795C">
        <w:t xml:space="preserve">that </w:t>
      </w:r>
      <w:r w:rsidRPr="002F1068">
        <w:t>I was asking. How do we make this a career people want to go into</w:t>
      </w:r>
      <w:r>
        <w:t xml:space="preserve"> so they </w:t>
      </w:r>
      <w:r w:rsidRPr="002F1068">
        <w:t xml:space="preserve">can feel </w:t>
      </w:r>
      <w:r>
        <w:t>assured</w:t>
      </w:r>
      <w:r w:rsidRPr="002F1068">
        <w:t xml:space="preserve"> they are valued and respected within it</w:t>
      </w:r>
      <w:r>
        <w:t xml:space="preserve">? </w:t>
      </w:r>
      <w:r w:rsidRPr="002F1068">
        <w:t>I suspect that</w:t>
      </w:r>
      <w:r>
        <w:t>,</w:t>
      </w:r>
      <w:r w:rsidRPr="002F1068">
        <w:t xml:space="preserve"> no matter what we say here and now</w:t>
      </w:r>
      <w:r>
        <w:t>,</w:t>
      </w:r>
      <w:r w:rsidRPr="002F1068">
        <w:t xml:space="preserve"> they will not be if they apply now</w:t>
      </w:r>
      <w:r>
        <w:t>.</w:t>
      </w:r>
    </w:p>
    <w:p w:rsidR="005E795C" w:rsidP="007D2AAA">
      <w:pPr>
        <w:pStyle w:val="Answer"/>
      </w:pPr>
      <w:sdt>
        <w:sdtPr>
          <w:alias w:val="Witness"/>
          <w:id w:val="1421763381"/>
          <w:placeholder>
            <w:docPart w:val="4BFE0C1D51644913B564F3EB278C9336"/>
          </w:placeholder>
          <w:richText/>
        </w:sdtPr>
        <w:sdtContent>
          <w:r w:rsidRPr="002F1068" w:rsidR="007D2AAA">
            <w:rPr>
              <w:b/>
              <w:i/>
            </w:rPr>
            <w:t>Charlie Taylor:</w:t>
          </w:r>
        </w:sdtContent>
      </w:sdt>
      <w:r w:rsidR="007D2AAA">
        <w:t xml:space="preserve"> </w:t>
      </w:r>
      <w:r w:rsidRPr="002F1068" w:rsidR="007D2AAA">
        <w:t>I give another example</w:t>
      </w:r>
      <w:r w:rsidR="007D2AAA">
        <w:t>. The governor of HMP Isis</w:t>
      </w:r>
      <w:r w:rsidRPr="002F1068" w:rsidR="007D2AAA">
        <w:t xml:space="preserve"> in </w:t>
      </w:r>
      <w:r w:rsidR="007D2AAA">
        <w:t>s</w:t>
      </w:r>
      <w:r w:rsidRPr="002F1068" w:rsidR="007D2AAA">
        <w:t>outh</w:t>
      </w:r>
      <w:r>
        <w:t>-</w:t>
      </w:r>
      <w:r w:rsidR="007D2AAA">
        <w:t>e</w:t>
      </w:r>
      <w:r w:rsidRPr="002F1068" w:rsidR="007D2AAA">
        <w:t>ast London has put in a huge amount of work on matters of equality in trying to improve the experiences of black and</w:t>
      </w:r>
      <w:r w:rsidR="007D2AAA">
        <w:t xml:space="preserve"> other minority prisoners, but also </w:t>
      </w:r>
      <w:r w:rsidR="004F6C59">
        <w:t xml:space="preserve">of </w:t>
      </w:r>
      <w:r w:rsidR="007D2AAA">
        <w:t xml:space="preserve">staff. When we surveyed that prison we found that the experiences of black prisoners were far more positive than we see in other </w:t>
      </w:r>
      <w:r w:rsidR="007D2AAA">
        <w:t xml:space="preserve">jails. </w:t>
      </w:r>
      <w:r w:rsidRPr="002F1068" w:rsidR="007D2AAA">
        <w:t xml:space="preserve">What it shows is that where people really put in the time and effort they can make a difference. </w:t>
      </w:r>
    </w:p>
    <w:p w:rsidR="007D2AAA" w:rsidP="007D2AAA">
      <w:pPr>
        <w:pStyle w:val="Answer"/>
      </w:pPr>
      <w:r w:rsidRPr="002F1068">
        <w:t>Ultimately, one of the main reasons people will be prison officer</w:t>
      </w:r>
      <w:r>
        <w:t>s</w:t>
      </w:r>
      <w:r w:rsidRPr="002F1068">
        <w:t xml:space="preserve"> is </w:t>
      </w:r>
      <w:r>
        <w:t>that</w:t>
      </w:r>
      <w:r w:rsidRPr="002F1068">
        <w:t xml:space="preserve"> the</w:t>
      </w:r>
      <w:r>
        <w:t>ir friends or</w:t>
      </w:r>
      <w:r w:rsidRPr="002F1068">
        <w:t xml:space="preserve"> relatives recommend the job to them. If you have black st</w:t>
      </w:r>
      <w:r>
        <w:t>a</w:t>
      </w:r>
      <w:r w:rsidRPr="002F1068">
        <w:t>ff who go to work and experienc</w:t>
      </w:r>
      <w:r>
        <w:t>e</w:t>
      </w:r>
      <w:r w:rsidRPr="002F1068">
        <w:t xml:space="preserve"> some of the stuff </w:t>
      </w:r>
      <w:r w:rsidR="005E795C">
        <w:t xml:space="preserve">that </w:t>
      </w:r>
      <w:r w:rsidRPr="002F1068">
        <w:t>we highlighted in that report</w:t>
      </w:r>
      <w:r w:rsidR="00912B6C">
        <w:t>,</w:t>
      </w:r>
      <w:r>
        <w:t xml:space="preserve"> they will not be en</w:t>
      </w:r>
      <w:r w:rsidRPr="002F1068">
        <w:t>courag</w:t>
      </w:r>
      <w:r>
        <w:t>ing</w:t>
      </w:r>
      <w:r w:rsidRPr="002F1068">
        <w:t xml:space="preserve"> their friends to join them.</w:t>
      </w:r>
    </w:p>
    <w:p w:rsidR="007D2AAA" w:rsidP="007D2AAA">
      <w:pPr>
        <w:pStyle w:val="Question"/>
        <w:numPr>
          <w:ilvl w:val="0"/>
          <w:numId w:val="9"/>
        </w:numPr>
      </w:pPr>
      <w:sdt>
        <w:sdtPr>
          <w:alias w:val="Member"/>
          <w:tag w:val="&lt;Member mnisId='4854' dodsId='126924'&gt;"/>
          <w:id w:val="1078946660"/>
          <w:placeholder>
            <w:docPart w:val="4BFE0C1D51644913B564F3EB278C9336"/>
          </w:placeholder>
          <w:richText/>
        </w:sdtPr>
        <w:sdtContent>
          <w:r w:rsidRPr="002F1068">
            <w:rPr>
              <w:b/>
            </w:rPr>
            <w:t>James Daly:</w:t>
          </w:r>
        </w:sdtContent>
      </w:sdt>
      <w:r>
        <w:t xml:space="preserve"> </w:t>
      </w:r>
      <w:r w:rsidRPr="002F1068">
        <w:t>One of the reasons I</w:t>
      </w:r>
      <w:r>
        <w:t xml:space="preserve"> am</w:t>
      </w:r>
      <w:r w:rsidRPr="002F1068">
        <w:t xml:space="preserve"> saying this</w:t>
      </w:r>
      <w:r>
        <w:t>,</w:t>
      </w:r>
      <w:r w:rsidRPr="002F1068">
        <w:t xml:space="preserve"> in all seriousness</w:t>
      </w:r>
      <w:r>
        <w:t>,</w:t>
      </w:r>
      <w:r w:rsidRPr="002F1068">
        <w:t xml:space="preserve"> is that when</w:t>
      </w:r>
      <w:r>
        <w:t xml:space="preserve"> we</w:t>
      </w:r>
      <w:r w:rsidRPr="002F1068">
        <w:t xml:space="preserve"> sit on the </w:t>
      </w:r>
      <w:r>
        <w:t>J</w:t>
      </w:r>
      <w:r w:rsidRPr="002F1068">
        <w:t xml:space="preserve">ustice </w:t>
      </w:r>
      <w:r>
        <w:t>C</w:t>
      </w:r>
      <w:r w:rsidRPr="002F1068">
        <w:t>ommittee</w:t>
      </w:r>
      <w:r>
        <w:t>,</w:t>
      </w:r>
      <w:r w:rsidRPr="002F1068">
        <w:t xml:space="preserve"> or anything else</w:t>
      </w:r>
      <w:r>
        <w:t>,</w:t>
      </w:r>
      <w:r w:rsidRPr="002F1068">
        <w:t xml:space="preserve"> witnesses</w:t>
      </w:r>
      <w:r>
        <w:t xml:space="preserve"> </w:t>
      </w:r>
      <w:r w:rsidRPr="002F1068">
        <w:t xml:space="preserve">come and tell us about staff shortages and money for this and that. It is all completely true, but we have some practical examples </w:t>
      </w:r>
      <w:r w:rsidR="005E795C">
        <w:t xml:space="preserve">that </w:t>
      </w:r>
      <w:r w:rsidRPr="002F1068">
        <w:t>show that you could spend a</w:t>
      </w:r>
      <w:r>
        <w:t xml:space="preserve"> load of</w:t>
      </w:r>
      <w:r w:rsidRPr="002F1068">
        <w:t xml:space="preserve"> money </w:t>
      </w:r>
      <w:r>
        <w:t>on</w:t>
      </w:r>
      <w:r w:rsidRPr="002F1068">
        <w:t xml:space="preserve"> the system</w:t>
      </w:r>
      <w:r>
        <w:t>,</w:t>
      </w:r>
      <w:r w:rsidRPr="002F1068">
        <w:t xml:space="preserve"> but unless the fundamentals are correct you</w:t>
      </w:r>
      <w:r>
        <w:t xml:space="preserve"> a</w:t>
      </w:r>
      <w:r w:rsidRPr="002F1068">
        <w:t>re wasting money</w:t>
      </w:r>
      <w:r>
        <w:t>;</w:t>
      </w:r>
      <w:r w:rsidRPr="002F1068">
        <w:t xml:space="preserve"> it is a complete waste of time</w:t>
      </w:r>
      <w:r>
        <w:t xml:space="preserve">. My fear from </w:t>
      </w:r>
      <w:r w:rsidRPr="002F1068">
        <w:t xml:space="preserve">looking at some of the information I have here and what you have been talking about is that there are staff shortages and </w:t>
      </w:r>
      <w:r>
        <w:t xml:space="preserve">we can try to </w:t>
      </w:r>
      <w:r w:rsidRPr="002F1068">
        <w:t xml:space="preserve">recruit more people, but </w:t>
      </w:r>
      <w:r w:rsidR="005E795C">
        <w:t xml:space="preserve">if </w:t>
      </w:r>
      <w:r w:rsidRPr="002F1068">
        <w:t>we put them into a toxic environment it is not exactly serving the purpose we want.</w:t>
      </w:r>
    </w:p>
    <w:p w:rsidR="007D2AAA" w:rsidP="007D2AAA">
      <w:pPr>
        <w:pStyle w:val="Answer"/>
      </w:pPr>
      <w:sdt>
        <w:sdtPr>
          <w:alias w:val="Witness"/>
          <w:id w:val="-1412460394"/>
          <w:placeholder>
            <w:docPart w:val="4BFE0C1D51644913B564F3EB278C9336"/>
          </w:placeholder>
          <w:richText/>
        </w:sdtPr>
        <w:sdtContent>
          <w:r w:rsidRPr="002F1068">
            <w:rPr>
              <w:b/>
              <w:i/>
            </w:rPr>
            <w:t>Dame Anne Owers:</w:t>
          </w:r>
        </w:sdtContent>
      </w:sdt>
      <w:r>
        <w:t xml:space="preserve"> </w:t>
      </w:r>
      <w:r w:rsidRPr="002F1068">
        <w:t xml:space="preserve">Exactly. </w:t>
      </w:r>
      <w:r>
        <w:t>O</w:t>
      </w:r>
      <w:r w:rsidRPr="002F1068">
        <w:t>ne of the things we have been sayin</w:t>
      </w:r>
      <w:r>
        <w:t>g is</w:t>
      </w:r>
      <w:r w:rsidRPr="002F1068">
        <w:t xml:space="preserve"> that </w:t>
      </w:r>
      <w:r w:rsidR="00912B6C">
        <w:t xml:space="preserve">it </w:t>
      </w:r>
      <w:r w:rsidRPr="002F1068">
        <w:t xml:space="preserve">is not just about pay </w:t>
      </w:r>
      <w:r>
        <w:t xml:space="preserve">but </w:t>
      </w:r>
      <w:r w:rsidRPr="002F1068">
        <w:t>the environment you go into</w:t>
      </w:r>
      <w:r>
        <w:t xml:space="preserve">, </w:t>
      </w:r>
      <w:r w:rsidRPr="002F1068">
        <w:t>and whether you are valued</w:t>
      </w:r>
      <w:r>
        <w:t xml:space="preserve"> and</w:t>
      </w:r>
      <w:r w:rsidRPr="002F1068">
        <w:t xml:space="preserve"> feel you can do a decent job in it. If not</w:t>
      </w:r>
      <w:r>
        <w:t>,</w:t>
      </w:r>
      <w:r w:rsidRPr="002F1068">
        <w:t xml:space="preserve"> you will not stay because people do not stay in jobs all the time.</w:t>
      </w:r>
    </w:p>
    <w:p w:rsidR="007D2AAA" w:rsidP="007D2AAA">
      <w:pPr>
        <w:pStyle w:val="Answer"/>
      </w:pPr>
      <w:r w:rsidRPr="002F1068">
        <w:t>As for the disproportionality you were talking about, that is certainly the case we come across over and over again in terms of the prison</w:t>
      </w:r>
      <w:r>
        <w:t>er</w:t>
      </w:r>
      <w:r w:rsidRPr="002F1068">
        <w:t xml:space="preserve"> population. One of the things that is a bit frustrating is that the </w:t>
      </w:r>
      <w:r w:rsidR="00912B6C">
        <w:t>P</w:t>
      </w:r>
      <w:r w:rsidRPr="002F1068">
        <w:t xml:space="preserve">rison </w:t>
      </w:r>
      <w:r w:rsidR="00912B6C">
        <w:t>S</w:t>
      </w:r>
      <w:r w:rsidRPr="002F1068">
        <w:t>ervice is very good at recording that it is happening</w:t>
      </w:r>
      <w:r>
        <w:t>,</w:t>
      </w:r>
      <w:r w:rsidRPr="002F1068">
        <w:t xml:space="preserve"> but the </w:t>
      </w:r>
      <w:r w:rsidR="005E795C">
        <w:t>“S</w:t>
      </w:r>
      <w:r w:rsidRPr="002F1068" w:rsidR="005E795C">
        <w:t xml:space="preserve">o </w:t>
      </w:r>
      <w:r w:rsidRPr="002F1068">
        <w:t>what</w:t>
      </w:r>
      <w:r w:rsidR="005E795C">
        <w:t>?”</w:t>
      </w:r>
      <w:r w:rsidRPr="002F1068">
        <w:t xml:space="preserve"> question </w:t>
      </w:r>
      <w:r>
        <w:t>is rarely</w:t>
      </w:r>
      <w:r w:rsidRPr="002F1068">
        <w:t xml:space="preserve"> asked. For example, if you look at the use of </w:t>
      </w:r>
      <w:r>
        <w:t>PAVA</w:t>
      </w:r>
      <w:r w:rsidRPr="002F1068">
        <w:t xml:space="preserve">, which </w:t>
      </w:r>
      <w:r>
        <w:t>I k</w:t>
      </w:r>
      <w:r w:rsidRPr="002F1068">
        <w:t xml:space="preserve">now the </w:t>
      </w:r>
      <w:r>
        <w:t>C</w:t>
      </w:r>
      <w:r w:rsidRPr="002F1068">
        <w:t xml:space="preserve">ommittee has looked at, </w:t>
      </w:r>
      <w:r w:rsidR="004F6C59">
        <w:t xml:space="preserve">you see that </w:t>
      </w:r>
      <w:r w:rsidRPr="002F1068">
        <w:t xml:space="preserve">over </w:t>
      </w:r>
      <w:r>
        <w:t>a</w:t>
      </w:r>
      <w:r w:rsidRPr="002F1068">
        <w:t>nd</w:t>
      </w:r>
      <w:r>
        <w:t xml:space="preserve"> </w:t>
      </w:r>
      <w:r w:rsidRPr="002F1068">
        <w:t>over again</w:t>
      </w:r>
      <w:r>
        <w:t xml:space="preserve"> </w:t>
      </w:r>
      <w:r w:rsidRPr="002F1068">
        <w:t>every month there is disproportionality in the number of particularly black prisoners and mixed</w:t>
      </w:r>
      <w:r>
        <w:t>-</w:t>
      </w:r>
      <w:r w:rsidRPr="002F1068">
        <w:t xml:space="preserve">race prisoners on whom </w:t>
      </w:r>
      <w:r>
        <w:t xml:space="preserve">PAVA is used. It </w:t>
      </w:r>
      <w:r w:rsidRPr="002F1068">
        <w:t xml:space="preserve">is </w:t>
      </w:r>
      <w:r w:rsidR="00370C05">
        <w:t>re</w:t>
      </w:r>
      <w:r w:rsidRPr="002F1068">
        <w:t xml:space="preserve">ported month after month. </w:t>
      </w:r>
      <w:r w:rsidR="00370C05">
        <w:t>“</w:t>
      </w:r>
      <w:r w:rsidRPr="002F1068">
        <w:t>Yes</w:t>
      </w:r>
      <w:r w:rsidR="00370C05">
        <w:t>.</w:t>
      </w:r>
      <w:r w:rsidRPr="002F1068">
        <w:t xml:space="preserve"> </w:t>
      </w:r>
      <w:r w:rsidRPr="002F1068" w:rsidR="00370C05">
        <w:t>And</w:t>
      </w:r>
      <w:r w:rsidRPr="002F1068">
        <w:t>?</w:t>
      </w:r>
      <w:r w:rsidR="00370C05">
        <w:t>”</w:t>
      </w:r>
      <w:r w:rsidRPr="002F1068">
        <w:t xml:space="preserve"> That is the question one wants to ask. I</w:t>
      </w:r>
      <w:r>
        <w:t xml:space="preserve"> a</w:t>
      </w:r>
      <w:r w:rsidRPr="002F1068">
        <w:t>m sure that it is the same about staff</w:t>
      </w:r>
      <w:r>
        <w:t>,</w:t>
      </w:r>
      <w:r w:rsidRPr="002F1068">
        <w:t xml:space="preserve"> too</w:t>
      </w:r>
      <w:r>
        <w:t>.</w:t>
      </w:r>
    </w:p>
    <w:p w:rsidR="007D2AAA" w:rsidP="007D2AAA">
      <w:pPr>
        <w:pStyle w:val="Answer"/>
      </w:pPr>
      <w:sdt>
        <w:sdtPr>
          <w:alias w:val="Witness"/>
          <w:id w:val="-759140466"/>
          <w:placeholder>
            <w:docPart w:val="4BFE0C1D51644913B564F3EB278C9336"/>
          </w:placeholder>
          <w:richText/>
        </w:sdtPr>
        <w:sdtContent>
          <w:r w:rsidRPr="002F1068">
            <w:rPr>
              <w:b/>
              <w:i/>
            </w:rPr>
            <w:t>Charlie Taylor:</w:t>
          </w:r>
        </w:sdtContent>
      </w:sdt>
      <w:r>
        <w:t xml:space="preserve"> O</w:t>
      </w:r>
      <w:r w:rsidRPr="002F1068">
        <w:t xml:space="preserve">ne of the frequent complaints </w:t>
      </w:r>
      <w:r w:rsidR="00370C05">
        <w:t xml:space="preserve">that </w:t>
      </w:r>
      <w:r w:rsidRPr="002F1068">
        <w:t>we hear from black prisoners is that the allocation of jobs is not done fairly</w:t>
      </w:r>
      <w:r>
        <w:t>. P</w:t>
      </w:r>
      <w:r w:rsidRPr="002F1068">
        <w:t>risons oft</w:t>
      </w:r>
      <w:r>
        <w:t>e</w:t>
      </w:r>
      <w:r w:rsidRPr="002F1068">
        <w:t xml:space="preserve">n have data on this </w:t>
      </w:r>
      <w:r>
        <w:t>and they are</w:t>
      </w:r>
      <w:r w:rsidRPr="002F1068">
        <w:t xml:space="preserve"> able to say that they are doing a reasonable job </w:t>
      </w:r>
      <w:r w:rsidR="00370C05">
        <w:t xml:space="preserve">on </w:t>
      </w:r>
      <w:r w:rsidRPr="002F1068">
        <w:t xml:space="preserve">that, but if they do not communicate it to prisoners </w:t>
      </w:r>
      <w:r>
        <w:t>and do not think about w</w:t>
      </w:r>
      <w:r w:rsidRPr="002F1068">
        <w:t>ays to engage prisoners</w:t>
      </w:r>
      <w:r>
        <w:t xml:space="preserve"> from black and other minority backgrounds that will continue as an </w:t>
      </w:r>
      <w:r w:rsidRPr="002F1068">
        <w:t>assumption made by prisoners</w:t>
      </w:r>
      <w:r>
        <w:t>.</w:t>
      </w:r>
    </w:p>
    <w:p w:rsidR="007D2AAA" w:rsidP="007D2AAA">
      <w:pPr>
        <w:pStyle w:val="Question"/>
        <w:numPr>
          <w:ilvl w:val="0"/>
          <w:numId w:val="9"/>
        </w:numPr>
      </w:pPr>
      <w:sdt>
        <w:sdtPr>
          <w:alias w:val="Member"/>
          <w:tag w:val="&lt;Member mnisId='1601' dodsId='34498'&gt;"/>
          <w:id w:val="-1933961742"/>
          <w:placeholder>
            <w:docPart w:val="4BFE0C1D51644913B564F3EB278C9336"/>
          </w:placeholder>
          <w:richText/>
        </w:sdtPr>
        <w:sdtContent>
          <w:r w:rsidRPr="002F1068">
            <w:rPr>
              <w:b/>
            </w:rPr>
            <w:t>Chair:</w:t>
          </w:r>
        </w:sdtContent>
      </w:sdt>
      <w:r>
        <w:t xml:space="preserve"> Mr Taylor, i</w:t>
      </w:r>
      <w:r w:rsidRPr="002F1068">
        <w:t>n your interactions with prison</w:t>
      </w:r>
      <w:r>
        <w:t xml:space="preserve"> officer</w:t>
      </w:r>
      <w:r w:rsidRPr="002F1068">
        <w:t>s</w:t>
      </w:r>
      <w:r w:rsidR="00370C05">
        <w:t>—</w:t>
      </w:r>
      <w:r>
        <w:t>by</w:t>
      </w:r>
      <w:r w:rsidRPr="002F1068">
        <w:t xml:space="preserve"> surveys and other things</w:t>
      </w:r>
      <w:r w:rsidR="00370C05">
        <w:t>—</w:t>
      </w:r>
      <w:r w:rsidRPr="002F1068">
        <w:t>does the issue of the retirement age come up?</w:t>
      </w:r>
    </w:p>
    <w:p w:rsidR="007D2AAA" w:rsidP="007D2AAA">
      <w:pPr>
        <w:pStyle w:val="Answer"/>
      </w:pPr>
      <w:sdt>
        <w:sdtPr>
          <w:alias w:val="Witness"/>
          <w:id w:val="-1568488397"/>
          <w:placeholder>
            <w:docPart w:val="4BFE0C1D51644913B564F3EB278C9336"/>
          </w:placeholder>
          <w:richText/>
        </w:sdtPr>
        <w:sdtContent>
          <w:r w:rsidRPr="002F1068">
            <w:rPr>
              <w:b/>
              <w:i/>
            </w:rPr>
            <w:t>Charlie Taylor:</w:t>
          </w:r>
        </w:sdtContent>
      </w:sdt>
      <w:r>
        <w:t xml:space="preserve"> I</w:t>
      </w:r>
      <w:r w:rsidRPr="00876D3B">
        <w:t xml:space="preserve">t has </w:t>
      </w:r>
      <w:r w:rsidR="00370C05">
        <w:t xml:space="preserve">not </w:t>
      </w:r>
      <w:r w:rsidRPr="00876D3B">
        <w:t>come up often in prisons and among prison officers. Occasionally</w:t>
      </w:r>
      <w:r>
        <w:t>,</w:t>
      </w:r>
      <w:r w:rsidRPr="00876D3B">
        <w:t xml:space="preserve"> it does, but I would not say it gets brought to my attention very often</w:t>
      </w:r>
      <w:r>
        <w:t>;</w:t>
      </w:r>
      <w:r w:rsidRPr="00876D3B">
        <w:t xml:space="preserve"> it tends to be more </w:t>
      </w:r>
      <w:r w:rsidR="00370C05">
        <w:t xml:space="preserve">the </w:t>
      </w:r>
      <w:r w:rsidRPr="00876D3B">
        <w:t>day-to-day issues that concern officers.</w:t>
      </w:r>
    </w:p>
    <w:p w:rsidR="007D2AAA" w:rsidP="007D2AAA">
      <w:pPr>
        <w:pStyle w:val="Question"/>
        <w:numPr>
          <w:ilvl w:val="0"/>
          <w:numId w:val="9"/>
        </w:numPr>
      </w:pPr>
      <w:sdt>
        <w:sdtPr>
          <w:alias w:val="Member"/>
          <w:tag w:val="&lt;Member mnisId='1601' dodsId='34498'&gt;"/>
          <w:id w:val="1798485172"/>
          <w:placeholder>
            <w:docPart w:val="4BFE0C1D51644913B564F3EB278C9336"/>
          </w:placeholder>
          <w:richText/>
        </w:sdtPr>
        <w:sdtContent>
          <w:r w:rsidRPr="00876D3B">
            <w:rPr>
              <w:b/>
            </w:rPr>
            <w:t>Chair:</w:t>
          </w:r>
        </w:sdtContent>
      </w:sdt>
      <w:r>
        <w:t xml:space="preserve"> Dame Anne, i</w:t>
      </w:r>
      <w:r w:rsidRPr="00876D3B">
        <w:t>t does not</w:t>
      </w:r>
      <w:r>
        <w:t xml:space="preserve"> feature with you</w:t>
      </w:r>
      <w:r w:rsidR="00370C05">
        <w:t>,</w:t>
      </w:r>
      <w:r w:rsidRPr="00876D3B">
        <w:t xml:space="preserve"> either</w:t>
      </w:r>
      <w:r>
        <w:t>?</w:t>
      </w:r>
    </w:p>
    <w:p w:rsidR="007D2AAA" w:rsidP="007D2AAA">
      <w:pPr>
        <w:pStyle w:val="Answer"/>
      </w:pPr>
      <w:sdt>
        <w:sdtPr>
          <w:alias w:val="Witness"/>
          <w:id w:val="1733896719"/>
          <w:placeholder>
            <w:docPart w:val="4BFE0C1D51644913B564F3EB278C9336"/>
          </w:placeholder>
          <w:richText/>
        </w:sdtPr>
        <w:sdtContent>
          <w:r w:rsidRPr="00876D3B">
            <w:rPr>
              <w:b/>
              <w:i/>
            </w:rPr>
            <w:t>Dame Anne Owers:</w:t>
          </w:r>
        </w:sdtContent>
      </w:sdt>
      <w:r>
        <w:t xml:space="preserve"> </w:t>
      </w:r>
      <w:r w:rsidRPr="00876D3B">
        <w:t>It</w:t>
      </w:r>
      <w:r>
        <w:t xml:space="preserve"> has </w:t>
      </w:r>
      <w:r w:rsidR="00370C05">
        <w:t xml:space="preserve">not </w:t>
      </w:r>
      <w:r>
        <w:t xml:space="preserve">crossed </w:t>
      </w:r>
      <w:r w:rsidRPr="00876D3B">
        <w:t>my desk.</w:t>
      </w:r>
    </w:p>
    <w:p w:rsidR="007D2AAA" w:rsidP="007D2AAA">
      <w:pPr>
        <w:pStyle w:val="Question"/>
        <w:numPr>
          <w:ilvl w:val="0"/>
          <w:numId w:val="9"/>
        </w:numPr>
      </w:pPr>
      <w:sdt>
        <w:sdtPr>
          <w:alias w:val="Member"/>
          <w:tag w:val="&lt;Member mnisId='1601' dodsId='34498'&gt;"/>
          <w:id w:val="750860923"/>
          <w:placeholder>
            <w:docPart w:val="4BFE0C1D51644913B564F3EB278C9336"/>
          </w:placeholder>
          <w:richText/>
        </w:sdtPr>
        <w:sdtContent>
          <w:r w:rsidRPr="00876D3B">
            <w:rPr>
              <w:b/>
            </w:rPr>
            <w:t>Chair:</w:t>
          </w:r>
        </w:sdtContent>
      </w:sdt>
      <w:r>
        <w:t xml:space="preserve"> </w:t>
      </w:r>
      <w:r w:rsidRPr="00876D3B">
        <w:t xml:space="preserve">Do you find difficulties with prison officers working up to </w:t>
      </w:r>
      <w:r>
        <w:t>68</w:t>
      </w:r>
      <w:r w:rsidRPr="00876D3B">
        <w:t xml:space="preserve"> </w:t>
      </w:r>
      <w:r w:rsidR="00370C05">
        <w:t xml:space="preserve">and </w:t>
      </w:r>
      <w:r w:rsidRPr="00876D3B">
        <w:t xml:space="preserve">being able to do the job? </w:t>
      </w:r>
      <w:r w:rsidR="00370C05">
        <w:t xml:space="preserve">Does </w:t>
      </w:r>
      <w:r w:rsidRPr="00876D3B">
        <w:t>that ever feature in any areas of concern raised with you?</w:t>
      </w:r>
    </w:p>
    <w:p w:rsidR="007D2AAA" w:rsidP="007D2AAA">
      <w:pPr>
        <w:pStyle w:val="Answer"/>
      </w:pPr>
      <w:sdt>
        <w:sdtPr>
          <w:alias w:val="Witness"/>
          <w:id w:val="416679786"/>
          <w:placeholder>
            <w:docPart w:val="4BFE0C1D51644913B564F3EB278C9336"/>
          </w:placeholder>
          <w:richText/>
        </w:sdtPr>
        <w:sdtContent>
          <w:r w:rsidRPr="00876D3B">
            <w:rPr>
              <w:b/>
              <w:i/>
            </w:rPr>
            <w:t>Charlie Taylor:</w:t>
          </w:r>
        </w:sdtContent>
      </w:sdt>
      <w:r>
        <w:t xml:space="preserve"> </w:t>
      </w:r>
      <w:r w:rsidRPr="00876D3B">
        <w:t>It</w:t>
      </w:r>
      <w:r>
        <w:t xml:space="preserve"> has not</w:t>
      </w:r>
      <w:r w:rsidRPr="00876D3B">
        <w:t>. Ultimately, if people are good enough to do the job that is absolutely fine. Obviously</w:t>
      </w:r>
      <w:r>
        <w:t>,</w:t>
      </w:r>
      <w:r w:rsidRPr="00876D3B">
        <w:t xml:space="preserve"> people need to be physically healthy and that sort of thing</w:t>
      </w:r>
      <w:r>
        <w:t xml:space="preserve">, but </w:t>
      </w:r>
      <w:r w:rsidRPr="00876D3B">
        <w:t>it is not</w:t>
      </w:r>
      <w:r>
        <w:t xml:space="preserve"> an issue that crops</w:t>
      </w:r>
      <w:r w:rsidRPr="00876D3B">
        <w:t xml:space="preserve"> up on our inspections.</w:t>
      </w:r>
    </w:p>
    <w:p w:rsidR="007D2AAA" w:rsidP="007D2AAA">
      <w:pPr>
        <w:pStyle w:val="Question"/>
        <w:numPr>
          <w:ilvl w:val="0"/>
          <w:numId w:val="9"/>
        </w:numPr>
      </w:pPr>
      <w:sdt>
        <w:sdtPr>
          <w:alias w:val="Member"/>
          <w:tag w:val="&lt;Member mnisId='1601' dodsId='34498'&gt;"/>
          <w:id w:val="-875225559"/>
          <w:placeholder>
            <w:docPart w:val="4BFE0C1D51644913B564F3EB278C9336"/>
          </w:placeholder>
          <w:richText/>
        </w:sdtPr>
        <w:sdtContent>
          <w:r w:rsidRPr="00876D3B">
            <w:rPr>
              <w:b/>
            </w:rPr>
            <w:t>Chair:</w:t>
          </w:r>
        </w:sdtContent>
      </w:sdt>
      <w:r>
        <w:t xml:space="preserve"> And it is much the same from</w:t>
      </w:r>
      <w:r w:rsidRPr="00876D3B">
        <w:t xml:space="preserve"> the IMB point of view</w:t>
      </w:r>
      <w:r w:rsidR="00912B6C">
        <w:t>.</w:t>
      </w:r>
    </w:p>
    <w:p w:rsidR="007D2AAA" w:rsidP="007D2AAA">
      <w:pPr>
        <w:pStyle w:val="Answer"/>
      </w:pPr>
      <w:sdt>
        <w:sdtPr>
          <w:alias w:val="Witness"/>
          <w:id w:val="11349218"/>
          <w:placeholder>
            <w:docPart w:val="4BFE0C1D51644913B564F3EB278C9336"/>
          </w:placeholder>
          <w:richText/>
        </w:sdtPr>
        <w:sdtContent>
          <w:r w:rsidRPr="00876D3B">
            <w:rPr>
              <w:b/>
              <w:i/>
            </w:rPr>
            <w:t>Dame Anne Owers:</w:t>
          </w:r>
        </w:sdtContent>
      </w:sdt>
      <w:r>
        <w:t xml:space="preserve"> Yes.</w:t>
      </w:r>
    </w:p>
    <w:p w:rsidR="007D2AAA" w:rsidP="007D2AAA">
      <w:pPr>
        <w:pStyle w:val="Question"/>
        <w:numPr>
          <w:ilvl w:val="0"/>
          <w:numId w:val="9"/>
        </w:numPr>
      </w:pPr>
      <w:sdt>
        <w:sdtPr>
          <w:alias w:val="Member"/>
          <w:tag w:val="&lt;Member mnisId='1605' dodsId='62790'&gt;"/>
          <w:id w:val="23057294"/>
          <w:placeholder>
            <w:docPart w:val="4BFE0C1D51644913B564F3EB278C9336"/>
          </w:placeholder>
          <w:richText/>
        </w:sdtPr>
        <w:sdtContent>
          <w:r w:rsidRPr="00876D3B">
            <w:rPr>
              <w:b/>
            </w:rPr>
            <w:t>Edward Timpson:</w:t>
          </w:r>
        </w:sdtContent>
      </w:sdt>
      <w:r>
        <w:t xml:space="preserve"> </w:t>
      </w:r>
      <w:r w:rsidRPr="00876D3B">
        <w:t xml:space="preserve">Dame Anne, you mentioned </w:t>
      </w:r>
      <w:r>
        <w:t>PAVA</w:t>
      </w:r>
      <w:r w:rsidRPr="00876D3B">
        <w:t xml:space="preserve"> in</w:t>
      </w:r>
      <w:r>
        <w:t xml:space="preserve"> the context of</w:t>
      </w:r>
      <w:r w:rsidRPr="00876D3B">
        <w:t xml:space="preserve"> race and disproportionality. More generally,</w:t>
      </w:r>
      <w:r>
        <w:t xml:space="preserve"> from your visits and inspections</w:t>
      </w:r>
      <w:r w:rsidR="00370C05">
        <w:t>,</w:t>
      </w:r>
      <w:r>
        <w:t xml:space="preserve"> do</w:t>
      </w:r>
      <w:r w:rsidRPr="00876D3B">
        <w:t xml:space="preserve"> </w:t>
      </w:r>
      <w:r w:rsidRPr="00876D3B" w:rsidR="00370C05">
        <w:t>operational pr</w:t>
      </w:r>
      <w:r w:rsidR="00370C05">
        <w:t>ison staff</w:t>
      </w:r>
      <w:r w:rsidRPr="00876D3B" w:rsidR="00370C05">
        <w:t xml:space="preserve"> </w:t>
      </w:r>
      <w:r w:rsidRPr="00876D3B">
        <w:t>have the equipment they need to keep themselves safe and carry out their roles effectively? We</w:t>
      </w:r>
      <w:r>
        <w:t xml:space="preserve"> are </w:t>
      </w:r>
      <w:r w:rsidRPr="00876D3B">
        <w:t xml:space="preserve">looking </w:t>
      </w:r>
      <w:r>
        <w:t xml:space="preserve">here </w:t>
      </w:r>
      <w:r w:rsidRPr="00876D3B">
        <w:t>at all different aspects of the prison</w:t>
      </w:r>
      <w:r>
        <w:t xml:space="preserve"> estate.</w:t>
      </w:r>
    </w:p>
    <w:p w:rsidR="007D2AAA" w:rsidP="007D2AAA">
      <w:pPr>
        <w:pStyle w:val="Answer"/>
      </w:pPr>
      <w:sdt>
        <w:sdtPr>
          <w:alias w:val="Witness"/>
          <w:id w:val="-422177986"/>
          <w:placeholder>
            <w:docPart w:val="4BFE0C1D51644913B564F3EB278C9336"/>
          </w:placeholder>
          <w:richText/>
        </w:sdtPr>
        <w:sdtContent>
          <w:r w:rsidRPr="00876D3B">
            <w:rPr>
              <w:b/>
              <w:i/>
            </w:rPr>
            <w:t>Dame Anne Owers:</w:t>
          </w:r>
        </w:sdtContent>
      </w:sdt>
      <w:r>
        <w:t xml:space="preserve"> </w:t>
      </w:r>
      <w:r w:rsidRPr="00CA78EA">
        <w:t xml:space="preserve">I would say that safety is not just about equipment; </w:t>
      </w:r>
      <w:r>
        <w:t>i</w:t>
      </w:r>
      <w:r w:rsidRPr="00CA78EA">
        <w:t>t is about confidence</w:t>
      </w:r>
      <w:r>
        <w:t>,</w:t>
      </w:r>
      <w:r w:rsidRPr="00CA78EA">
        <w:t xml:space="preserve"> being able to de</w:t>
      </w:r>
      <w:r>
        <w:t>-</w:t>
      </w:r>
      <w:r w:rsidRPr="00CA78EA">
        <w:t>escalate situations</w:t>
      </w:r>
      <w:r>
        <w:t>,</w:t>
      </w:r>
      <w:r w:rsidRPr="00CA78EA">
        <w:t xml:space="preserve"> spotting w</w:t>
      </w:r>
      <w:r>
        <w:t>hen</w:t>
      </w:r>
      <w:r w:rsidRPr="00CA78EA">
        <w:t xml:space="preserve"> things happen before they happen</w:t>
      </w:r>
      <w:r>
        <w:t xml:space="preserve">, </w:t>
      </w:r>
      <w:r w:rsidRPr="00CA78EA">
        <w:t xml:space="preserve">trust between officers and prisoners and being able to sort out the problems that prisoners raise, including the absence of their property. For </w:t>
      </w:r>
      <w:r>
        <w:t>me</w:t>
      </w:r>
      <w:r w:rsidRPr="00CA78EA">
        <w:t>, it is not so much about equipment</w:t>
      </w:r>
      <w:r>
        <w:t xml:space="preserve"> but the </w:t>
      </w:r>
      <w:r w:rsidRPr="00CA78EA">
        <w:t>confidence to be able to do the job properly. I have not come across any particular deficits</w:t>
      </w:r>
      <w:r>
        <w:t xml:space="preserve"> in</w:t>
      </w:r>
      <w:r w:rsidRPr="00CA78EA">
        <w:t xml:space="preserve"> equipment.</w:t>
      </w:r>
    </w:p>
    <w:p w:rsidR="007D2AAA" w:rsidP="007D2AAA">
      <w:pPr>
        <w:pStyle w:val="Answer"/>
      </w:pPr>
      <w:sdt>
        <w:sdtPr>
          <w:alias w:val="Witness"/>
          <w:id w:val="-26415650"/>
          <w:placeholder>
            <w:docPart w:val="4BFE0C1D51644913B564F3EB278C9336"/>
          </w:placeholder>
          <w:richText/>
        </w:sdtPr>
        <w:sdtContent>
          <w:r w:rsidRPr="00CA78EA">
            <w:rPr>
              <w:b/>
              <w:i/>
            </w:rPr>
            <w:t>Charlie Taylor:</w:t>
          </w:r>
        </w:sdtContent>
      </w:sdt>
      <w:r>
        <w:t xml:space="preserve"> H</w:t>
      </w:r>
      <w:r w:rsidRPr="00CA78EA">
        <w:t>aving the right kit is useful in extremis, but the most important kit that a prison officer has is their ability to build relationships in an environment that is safe and well ordered.</w:t>
      </w:r>
    </w:p>
    <w:p w:rsidR="007D2AAA" w:rsidP="007D2AAA">
      <w:pPr>
        <w:pStyle w:val="Answer"/>
      </w:pPr>
      <w:sdt>
        <w:sdtPr>
          <w:alias w:val="Witness"/>
          <w:id w:val="-1246262406"/>
          <w:placeholder>
            <w:docPart w:val="4BFE0C1D51644913B564F3EB278C9336"/>
          </w:placeholder>
          <w:richText/>
        </w:sdtPr>
        <w:sdtContent>
          <w:r w:rsidRPr="00CA78EA">
            <w:rPr>
              <w:b/>
              <w:i/>
            </w:rPr>
            <w:t>Dame Anne Owers:</w:t>
          </w:r>
        </w:sdtContent>
      </w:sdt>
      <w:r>
        <w:t xml:space="preserve"> </w:t>
      </w:r>
      <w:r w:rsidRPr="00CA78EA">
        <w:t>It is quite interesting in terms of the use of the equipment</w:t>
      </w:r>
      <w:r>
        <w:t xml:space="preserve"> that is available. The Committee has talked about </w:t>
      </w:r>
      <w:r w:rsidRPr="00CA78EA">
        <w:t xml:space="preserve">the use of </w:t>
      </w:r>
      <w:r>
        <w:t>PAVA,</w:t>
      </w:r>
      <w:r w:rsidRPr="00CA78EA">
        <w:t xml:space="preserve"> to which I referred earlier, but it is very patchy between prisons that look the same and have the same kinds of populations. Some prisons, even though they ha</w:t>
      </w:r>
      <w:r>
        <w:t>ve</w:t>
      </w:r>
      <w:r w:rsidRPr="00CA78EA">
        <w:t xml:space="preserve"> been able to use it since 2020</w:t>
      </w:r>
      <w:r>
        <w:t>,</w:t>
      </w:r>
      <w:r w:rsidRPr="00CA78EA">
        <w:t xml:space="preserve"> have never done so</w:t>
      </w:r>
      <w:r>
        <w:t xml:space="preserve">; other </w:t>
      </w:r>
      <w:r w:rsidRPr="00CA78EA">
        <w:t>prisons seem to resort to it very quickly</w:t>
      </w:r>
      <w:r w:rsidR="00370C05">
        <w:t>—</w:t>
      </w:r>
      <w:r w:rsidRPr="00CA78EA">
        <w:t>I thin</w:t>
      </w:r>
      <w:r>
        <w:t>k</w:t>
      </w:r>
      <w:r w:rsidRPr="00CA78EA">
        <w:t xml:space="preserve"> the </w:t>
      </w:r>
      <w:r w:rsidR="005C13CF">
        <w:t>P</w:t>
      </w:r>
      <w:r w:rsidRPr="00CA78EA">
        <w:t xml:space="preserve">rison </w:t>
      </w:r>
      <w:r w:rsidR="005C13CF">
        <w:t>S</w:t>
      </w:r>
      <w:r w:rsidRPr="00CA78EA">
        <w:t>ervice itself would say too quickly</w:t>
      </w:r>
      <w:r>
        <w:t>,</w:t>
      </w:r>
      <w:r w:rsidRPr="00CA78EA">
        <w:t xml:space="preserve"> because it does not solve the problem</w:t>
      </w:r>
      <w:r>
        <w:t>; it is a</w:t>
      </w:r>
      <w:r w:rsidRPr="00CA78EA">
        <w:t xml:space="preserve"> reaction to </w:t>
      </w:r>
      <w:r>
        <w:t>the</w:t>
      </w:r>
      <w:r w:rsidRPr="00CA78EA">
        <w:t xml:space="preserve"> problem</w:t>
      </w:r>
      <w:r>
        <w:t>. T</w:t>
      </w:r>
      <w:r w:rsidRPr="00CA78EA">
        <w:t xml:space="preserve">hat illustrates that you cannot rely on </w:t>
      </w:r>
      <w:r>
        <w:t xml:space="preserve">the </w:t>
      </w:r>
      <w:r w:rsidRPr="00CA78EA">
        <w:t>physical</w:t>
      </w:r>
      <w:r>
        <w:t xml:space="preserve"> if </w:t>
      </w:r>
      <w:r w:rsidRPr="00CA78EA">
        <w:t>some</w:t>
      </w:r>
      <w:r>
        <w:t xml:space="preserve"> </w:t>
      </w:r>
      <w:r w:rsidRPr="00CA78EA">
        <w:t>prisons are able to operate</w:t>
      </w:r>
      <w:r>
        <w:t xml:space="preserve"> by</w:t>
      </w:r>
      <w:r w:rsidRPr="00CA78EA">
        <w:t xml:space="preserve"> relying on </w:t>
      </w:r>
      <w:r>
        <w:t>other</w:t>
      </w:r>
      <w:r w:rsidRPr="00CA78EA">
        <w:t xml:space="preserve"> skills and </w:t>
      </w:r>
      <w:r>
        <w:t xml:space="preserve">the </w:t>
      </w:r>
      <w:r w:rsidRPr="00CA78EA">
        <w:t>professionalism of staff.</w:t>
      </w:r>
    </w:p>
    <w:p w:rsidR="00370C05" w:rsidP="007D2AAA">
      <w:pPr>
        <w:pStyle w:val="Question"/>
        <w:numPr>
          <w:ilvl w:val="0"/>
          <w:numId w:val="9"/>
        </w:numPr>
      </w:pPr>
      <w:sdt>
        <w:sdtPr>
          <w:alias w:val="Member"/>
          <w:tag w:val="&lt;Member mnisId='1605' dodsId='62790'&gt;"/>
          <w:id w:val="1208305249"/>
          <w:placeholder>
            <w:docPart w:val="4BFE0C1D51644913B564F3EB278C9336"/>
          </w:placeholder>
          <w:richText/>
        </w:sdtPr>
        <w:sdtContent>
          <w:r w:rsidRPr="00CA78EA" w:rsidR="007D2AAA">
            <w:rPr>
              <w:b/>
            </w:rPr>
            <w:t>Edward Timpson:</w:t>
          </w:r>
        </w:sdtContent>
      </w:sdt>
      <w:r w:rsidR="007D2AAA">
        <w:t xml:space="preserve"> </w:t>
      </w:r>
      <w:r w:rsidRPr="00CA78EA" w:rsidR="007D2AAA">
        <w:t>It is quite similar to the use of exclusion</w:t>
      </w:r>
      <w:r w:rsidR="007D2AAA">
        <w:t>s</w:t>
      </w:r>
      <w:r w:rsidRPr="00CA78EA" w:rsidR="007D2AAA">
        <w:t xml:space="preserve"> in school</w:t>
      </w:r>
      <w:r w:rsidR="007D2AAA">
        <w:t>, but</w:t>
      </w:r>
      <w:r w:rsidRPr="00CA78EA" w:rsidR="007D2AAA">
        <w:t xml:space="preserve"> I will not stray too far from the subject matter of this session. </w:t>
      </w:r>
    </w:p>
    <w:p w:rsidR="007D2AAA" w:rsidP="00370C05">
      <w:pPr>
        <w:pStyle w:val="Question"/>
        <w:numPr>
          <w:ilvl w:val="0"/>
          <w:numId w:val="0"/>
        </w:numPr>
        <w:ind w:left="794"/>
      </w:pPr>
      <w:r w:rsidRPr="00CA78EA">
        <w:t xml:space="preserve">The national chair of the </w:t>
      </w:r>
      <w:r>
        <w:t>P</w:t>
      </w:r>
      <w:r w:rsidRPr="00CA78EA">
        <w:t xml:space="preserve">rison Officers Association recommended that </w:t>
      </w:r>
      <w:r w:rsidR="00370C05">
        <w:t xml:space="preserve">PAVA </w:t>
      </w:r>
      <w:r w:rsidRPr="00CA78EA">
        <w:t>be rolled out in women</w:t>
      </w:r>
      <w:r w:rsidR="005C13CF">
        <w:t>’</w:t>
      </w:r>
      <w:r w:rsidRPr="00CA78EA">
        <w:t xml:space="preserve">s prisons and the youth custody estate. Based on your response, I suspect that is not something </w:t>
      </w:r>
      <w:r w:rsidR="00370C05">
        <w:t xml:space="preserve">that </w:t>
      </w:r>
      <w:r w:rsidRPr="00CA78EA">
        <w:t xml:space="preserve">you think is </w:t>
      </w:r>
      <w:r>
        <w:t xml:space="preserve">a </w:t>
      </w:r>
      <w:r w:rsidRPr="00CA78EA">
        <w:t>priority</w:t>
      </w:r>
      <w:r>
        <w:t>,</w:t>
      </w:r>
      <w:r w:rsidRPr="00CA78EA">
        <w:t xml:space="preserve"> but</w:t>
      </w:r>
      <w:r>
        <w:t xml:space="preserve"> rather than make that assumption would you</w:t>
      </w:r>
      <w:r w:rsidRPr="00CA78EA">
        <w:t xml:space="preserve"> give your own view?</w:t>
      </w:r>
    </w:p>
    <w:p w:rsidR="007D2AAA" w:rsidP="007D2AAA">
      <w:pPr>
        <w:pStyle w:val="Answer"/>
      </w:pPr>
      <w:sdt>
        <w:sdtPr>
          <w:alias w:val="Witness"/>
          <w:id w:val="-269008355"/>
          <w:placeholder>
            <w:docPart w:val="4BFE0C1D51644913B564F3EB278C9336"/>
          </w:placeholder>
          <w:richText/>
        </w:sdtPr>
        <w:sdtContent>
          <w:r w:rsidRPr="00CA78EA">
            <w:rPr>
              <w:b/>
              <w:i/>
            </w:rPr>
            <w:t>Dame Anne Owers:</w:t>
          </w:r>
        </w:sdtContent>
      </w:sdt>
      <w:r>
        <w:t xml:space="preserve"> </w:t>
      </w:r>
      <w:r w:rsidRPr="00CA78EA">
        <w:t>You are absolutely right in your assumption</w:t>
      </w:r>
      <w:r>
        <w:t xml:space="preserve">. In </w:t>
      </w:r>
      <w:r w:rsidRPr="00CA78EA">
        <w:t>particular</w:t>
      </w:r>
      <w:r>
        <w:t>,</w:t>
      </w:r>
      <w:r w:rsidRPr="00CA78EA">
        <w:t xml:space="preserve"> in the women</w:t>
      </w:r>
      <w:r w:rsidR="005C13CF">
        <w:t>’</w:t>
      </w:r>
      <w:r w:rsidRPr="00CA78EA">
        <w:t xml:space="preserve">s estate one of the things that troubles us quite a lot </w:t>
      </w:r>
      <w:r>
        <w:t xml:space="preserve">about PAVA </w:t>
      </w:r>
      <w:r w:rsidRPr="00CA78EA">
        <w:t>is when it is used to prevent self</w:t>
      </w:r>
      <w:r>
        <w:t>-</w:t>
      </w:r>
      <w:r w:rsidRPr="00CA78EA">
        <w:t>harm. We know what levels of self</w:t>
      </w:r>
      <w:r>
        <w:t>-</w:t>
      </w:r>
      <w:r w:rsidRPr="00CA78EA">
        <w:t xml:space="preserve">harm </w:t>
      </w:r>
      <w:r>
        <w:t>are</w:t>
      </w:r>
      <w:r w:rsidRPr="00CA78EA">
        <w:t xml:space="preserve"> like in </w:t>
      </w:r>
      <w:r>
        <w:t>the</w:t>
      </w:r>
      <w:r w:rsidRPr="00CA78EA">
        <w:t xml:space="preserve"> women</w:t>
      </w:r>
      <w:r w:rsidR="005C13CF">
        <w:t>’</w:t>
      </w:r>
      <w:r w:rsidRPr="00CA78EA">
        <w:t xml:space="preserve">s </w:t>
      </w:r>
      <w:r>
        <w:t>e</w:t>
      </w:r>
      <w:r w:rsidRPr="00CA78EA">
        <w:t>state. If you are feeling so desperate that you want to cut or ligature yourself</w:t>
      </w:r>
      <w:r w:rsidR="00370C05">
        <w:t>,</w:t>
      </w:r>
      <w:r w:rsidRPr="00CA78EA">
        <w:t xml:space="preserve"> being </w:t>
      </w:r>
      <w:r>
        <w:t>PAVA-ed</w:t>
      </w:r>
      <w:r w:rsidRPr="00CA78EA">
        <w:t xml:space="preserve"> will not help your mental state one little bit.</w:t>
      </w:r>
    </w:p>
    <w:p w:rsidR="007D2AAA" w:rsidP="007D2AAA">
      <w:pPr>
        <w:pStyle w:val="Answer"/>
      </w:pPr>
      <w:sdt>
        <w:sdtPr>
          <w:alias w:val="Witness"/>
          <w:id w:val="207073597"/>
          <w:placeholder>
            <w:docPart w:val="4BFE0C1D51644913B564F3EB278C9336"/>
          </w:placeholder>
          <w:richText/>
        </w:sdtPr>
        <w:sdtContent>
          <w:r w:rsidRPr="00CA78EA">
            <w:rPr>
              <w:b/>
              <w:i/>
            </w:rPr>
            <w:t>Charlie Taylor:</w:t>
          </w:r>
        </w:sdtContent>
      </w:sdt>
      <w:r>
        <w:t xml:space="preserve"> </w:t>
      </w:r>
      <w:r w:rsidRPr="00CA78EA">
        <w:t>I agree</w:t>
      </w:r>
      <w:r>
        <w:t>.</w:t>
      </w:r>
    </w:p>
    <w:p w:rsidR="007D2AAA" w:rsidP="007D2AAA">
      <w:pPr>
        <w:pStyle w:val="Question"/>
        <w:numPr>
          <w:ilvl w:val="0"/>
          <w:numId w:val="9"/>
        </w:numPr>
      </w:pPr>
      <w:sdt>
        <w:sdtPr>
          <w:alias w:val="Member"/>
          <w:tag w:val="&lt;Member mnisId='4854' dodsId='126924'&gt;"/>
          <w:id w:val="235056032"/>
          <w:placeholder>
            <w:docPart w:val="4BFE0C1D51644913B564F3EB278C9336"/>
          </w:placeholder>
          <w:richText/>
        </w:sdtPr>
        <w:sdtContent>
          <w:r w:rsidRPr="00CA78EA">
            <w:rPr>
              <w:b/>
            </w:rPr>
            <w:t>James Daly:</w:t>
          </w:r>
        </w:sdtContent>
      </w:sdt>
      <w:r>
        <w:t xml:space="preserve"> Y</w:t>
      </w:r>
      <w:r w:rsidRPr="00EE0F5E">
        <w:t>ou have talked already about training</w:t>
      </w:r>
      <w:r>
        <w:t>. I</w:t>
      </w:r>
      <w:r w:rsidRPr="00EE0F5E">
        <w:t>n your inspection of women</w:t>
      </w:r>
      <w:r w:rsidR="005C13CF">
        <w:t>’</w:t>
      </w:r>
      <w:r w:rsidRPr="00EE0F5E">
        <w:t>s prison</w:t>
      </w:r>
      <w:r>
        <w:t>s</w:t>
      </w:r>
      <w:r w:rsidR="003F3E3C">
        <w:t>,</w:t>
      </w:r>
      <w:r w:rsidRPr="00EE0F5E">
        <w:t xml:space="preserve"> do new staff have sufficient </w:t>
      </w:r>
      <w:r>
        <w:t>understanding</w:t>
      </w:r>
      <w:r w:rsidRPr="00EE0F5E">
        <w:t xml:space="preserve"> of the needs and experiences of women in prison?</w:t>
      </w:r>
    </w:p>
    <w:p w:rsidR="007D2AAA" w:rsidP="007D2AAA">
      <w:pPr>
        <w:pStyle w:val="Answer"/>
      </w:pPr>
      <w:sdt>
        <w:sdtPr>
          <w:alias w:val="Witness"/>
          <w:id w:val="-1661155696"/>
          <w:placeholder>
            <w:docPart w:val="4BFE0C1D51644913B564F3EB278C9336"/>
          </w:placeholder>
          <w:richText/>
        </w:sdtPr>
        <w:sdtContent>
          <w:r w:rsidRPr="00EE0F5E">
            <w:rPr>
              <w:b/>
              <w:i/>
            </w:rPr>
            <w:t>Dame Anne Owers:</w:t>
          </w:r>
        </w:sdtContent>
      </w:sdt>
      <w:r>
        <w:t xml:space="preserve"> O</w:t>
      </w:r>
      <w:r w:rsidRPr="00EE0F5E">
        <w:t>ne of the things we would support and our boards have talked about is the need for trauma-informed training, because</w:t>
      </w:r>
      <w:r>
        <w:t xml:space="preserve"> among</w:t>
      </w:r>
      <w:r w:rsidRPr="00EE0F5E">
        <w:t xml:space="preserve"> women in prison</w:t>
      </w:r>
      <w:r>
        <w:t>, as well as</w:t>
      </w:r>
      <w:r w:rsidRPr="00EE0F5E">
        <w:t xml:space="preserve"> some men</w:t>
      </w:r>
      <w:r>
        <w:t>—it is not exclusive to women—a very high proportion</w:t>
      </w:r>
      <w:r w:rsidRPr="00EE0F5E">
        <w:t xml:space="preserve"> have experienced and</w:t>
      </w:r>
      <w:r>
        <w:t xml:space="preserve"> are</w:t>
      </w:r>
      <w:r w:rsidRPr="00EE0F5E">
        <w:t xml:space="preserve"> still experienc</w:t>
      </w:r>
      <w:r>
        <w:t>ing</w:t>
      </w:r>
      <w:r w:rsidRPr="00EE0F5E">
        <w:t xml:space="preserve"> significant trauma</w:t>
      </w:r>
      <w:r>
        <w:t>. T</w:t>
      </w:r>
      <w:r w:rsidRPr="00EE0F5E">
        <w:t>hat trauma</w:t>
      </w:r>
      <w:r>
        <w:t>-</w:t>
      </w:r>
      <w:r w:rsidRPr="00EE0F5E">
        <w:t>informed training is really necessary</w:t>
      </w:r>
      <w:r>
        <w:t>.</w:t>
      </w:r>
    </w:p>
    <w:p w:rsidR="007D2AAA" w:rsidP="007D2AAA">
      <w:pPr>
        <w:pStyle w:val="Question"/>
        <w:numPr>
          <w:ilvl w:val="0"/>
          <w:numId w:val="9"/>
        </w:numPr>
      </w:pPr>
      <w:sdt>
        <w:sdtPr>
          <w:alias w:val="Member"/>
          <w:tag w:val="&lt;Member mnisId='4854' dodsId='126924'&gt;"/>
          <w:id w:val="-687222096"/>
          <w:placeholder>
            <w:docPart w:val="4BFE0C1D51644913B564F3EB278C9336"/>
          </w:placeholder>
          <w:richText/>
        </w:sdtPr>
        <w:sdtContent>
          <w:r w:rsidRPr="00EE0F5E">
            <w:rPr>
              <w:b/>
            </w:rPr>
            <w:t>James Daly:</w:t>
          </w:r>
        </w:sdtContent>
      </w:sdt>
      <w:r>
        <w:t xml:space="preserve"> I</w:t>
      </w:r>
      <w:r w:rsidRPr="00EE0F5E">
        <w:t>t is very difficult for any prison officer who has not had psychiatric</w:t>
      </w:r>
      <w:r>
        <w:t xml:space="preserve"> training or, say, </w:t>
      </w:r>
      <w:r w:rsidRPr="00EE0F5E">
        <w:t>medical training</w:t>
      </w:r>
      <w:r>
        <w:t>, if that is too much of a grand statement.</w:t>
      </w:r>
      <w:r w:rsidRPr="00EE0F5E">
        <w:t xml:space="preserve"> </w:t>
      </w:r>
      <w:r>
        <w:t>P</w:t>
      </w:r>
      <w:r w:rsidRPr="00EE0F5E">
        <w:t>rison officers are doing th</w:t>
      </w:r>
      <w:r>
        <w:t xml:space="preserve">e best they can with the </w:t>
      </w:r>
      <w:r w:rsidRPr="00EE0F5E">
        <w:t>training given to them</w:t>
      </w:r>
      <w:r>
        <w:t xml:space="preserve">, </w:t>
      </w:r>
      <w:r w:rsidRPr="00EE0F5E">
        <w:t>but can you give us an idea of how that trauma is dealt with by third</w:t>
      </w:r>
      <w:r>
        <w:t>-</w:t>
      </w:r>
      <w:r w:rsidRPr="00EE0F5E">
        <w:t>party services</w:t>
      </w:r>
      <w:r>
        <w:t xml:space="preserve">, and how a </w:t>
      </w:r>
      <w:r w:rsidRPr="00EE0F5E">
        <w:t xml:space="preserve">prison </w:t>
      </w:r>
      <w:r>
        <w:t>can c</w:t>
      </w:r>
      <w:r w:rsidRPr="00EE0F5E">
        <w:t>ommission</w:t>
      </w:r>
      <w:r>
        <w:t xml:space="preserve"> whoever it may be to ad</w:t>
      </w:r>
      <w:r w:rsidRPr="00EE0F5E">
        <w:t>dress a specific</w:t>
      </w:r>
      <w:r>
        <w:t>, be</w:t>
      </w:r>
      <w:r w:rsidRPr="00EE0F5E">
        <w:t>spoke need</w:t>
      </w:r>
      <w:r>
        <w:t xml:space="preserve"> of</w:t>
      </w:r>
      <w:r w:rsidRPr="00EE0F5E">
        <w:t xml:space="preserve"> one of the prisoners?</w:t>
      </w:r>
    </w:p>
    <w:p w:rsidR="007D2AAA" w:rsidP="007D2AAA">
      <w:pPr>
        <w:pStyle w:val="Answer"/>
      </w:pPr>
      <w:sdt>
        <w:sdtPr>
          <w:alias w:val="Witness"/>
          <w:id w:val="-862897043"/>
          <w:placeholder>
            <w:docPart w:val="4BFE0C1D51644913B564F3EB278C9336"/>
          </w:placeholder>
          <w:richText/>
        </w:sdtPr>
        <w:sdtContent>
          <w:r w:rsidRPr="00EE0F5E">
            <w:rPr>
              <w:b/>
              <w:i/>
            </w:rPr>
            <w:t>Charlie Taylor:</w:t>
          </w:r>
        </w:sdtContent>
      </w:sdt>
      <w:r>
        <w:t xml:space="preserve"> </w:t>
      </w:r>
      <w:r w:rsidRPr="00EE0F5E">
        <w:t>One of the things that works well is when</w:t>
      </w:r>
      <w:r>
        <w:t xml:space="preserve">, for example, you have the psychology </w:t>
      </w:r>
      <w:r w:rsidRPr="00EE0F5E">
        <w:t xml:space="preserve">services </w:t>
      </w:r>
      <w:r>
        <w:t>sup</w:t>
      </w:r>
      <w:r w:rsidRPr="00EE0F5E">
        <w:t>porting frontline staff and</w:t>
      </w:r>
      <w:r>
        <w:t xml:space="preserve"> they are</w:t>
      </w:r>
      <w:r w:rsidRPr="00EE0F5E">
        <w:t xml:space="preserve"> able to offer training and support so that whe</w:t>
      </w:r>
      <w:r>
        <w:t>n</w:t>
      </w:r>
      <w:r w:rsidRPr="00EE0F5E">
        <w:t xml:space="preserve"> you have a prisoner who is behaving in a certain way</w:t>
      </w:r>
      <w:r>
        <w:t>,</w:t>
      </w:r>
      <w:r w:rsidRPr="00EE0F5E">
        <w:t xml:space="preserve"> which may be very threatening or aggressive</w:t>
      </w:r>
      <w:r>
        <w:t>,</w:t>
      </w:r>
      <w:r w:rsidRPr="00EE0F5E">
        <w:t xml:space="preserve"> if staff have been supported by someone with psychological expertise they can think about how they are going to respond to that prisoner in </w:t>
      </w:r>
      <w:r>
        <w:t xml:space="preserve">a </w:t>
      </w:r>
      <w:r w:rsidRPr="00EE0F5E">
        <w:t>way that will not end up in the inevitable confrontation or the prisoner becoming very distressed in the case of women</w:t>
      </w:r>
      <w:r w:rsidR="005C13CF">
        <w:t>’</w:t>
      </w:r>
      <w:r w:rsidRPr="00EE0F5E">
        <w:t xml:space="preserve">s </w:t>
      </w:r>
      <w:r>
        <w:t>jai</w:t>
      </w:r>
      <w:r w:rsidRPr="00EE0F5E">
        <w:t xml:space="preserve">ls and potentially </w:t>
      </w:r>
      <w:r>
        <w:t>self-</w:t>
      </w:r>
      <w:r w:rsidRPr="00EE0F5E">
        <w:t>harming.</w:t>
      </w:r>
    </w:p>
    <w:p w:rsidR="007D2AAA" w:rsidP="007D2AAA">
      <w:pPr>
        <w:pStyle w:val="Question"/>
        <w:numPr>
          <w:ilvl w:val="0"/>
          <w:numId w:val="9"/>
        </w:numPr>
      </w:pPr>
      <w:sdt>
        <w:sdtPr>
          <w:alias w:val="Member"/>
          <w:tag w:val="&lt;Member mnisId='4854' dodsId='126924'&gt;"/>
          <w:id w:val="1473868975"/>
          <w:placeholder>
            <w:docPart w:val="4BFE0C1D51644913B564F3EB278C9336"/>
          </w:placeholder>
          <w:richText/>
        </w:sdtPr>
        <w:sdtContent>
          <w:r w:rsidRPr="00EE0F5E">
            <w:rPr>
              <w:b/>
            </w:rPr>
            <w:t>James Daly:</w:t>
          </w:r>
        </w:sdtContent>
      </w:sdt>
      <w:r>
        <w:t xml:space="preserve"> If</w:t>
      </w:r>
      <w:r w:rsidRPr="00EE0F5E">
        <w:t xml:space="preserve"> you look at most organisations</w:t>
      </w:r>
      <w:r>
        <w:t>,</w:t>
      </w:r>
      <w:r w:rsidRPr="00EE0F5E">
        <w:t xml:space="preserve"> accountability tends to be </w:t>
      </w:r>
      <w:r>
        <w:t>related to</w:t>
      </w:r>
      <w:r w:rsidRPr="00EE0F5E">
        <w:t xml:space="preserve"> results or output</w:t>
      </w:r>
      <w:r>
        <w:t>s</w:t>
      </w:r>
      <w:r w:rsidRPr="00EE0F5E">
        <w:t>.</w:t>
      </w:r>
      <w:r>
        <w:t xml:space="preserve"> It</w:t>
      </w:r>
      <w:r w:rsidRPr="00EE0F5E">
        <w:t xml:space="preserve"> is very difficult for any</w:t>
      </w:r>
      <w:r>
        <w:t xml:space="preserve"> of us to </w:t>
      </w:r>
      <w:r w:rsidRPr="00EE0F5E">
        <w:t>say to a prison governor</w:t>
      </w:r>
      <w:r>
        <w:t xml:space="preserve">, “Shall we </w:t>
      </w:r>
      <w:r w:rsidRPr="00EE0F5E">
        <w:t>judge on the basis of w</w:t>
      </w:r>
      <w:r>
        <w:t>hether</w:t>
      </w:r>
      <w:r w:rsidRPr="00EE0F5E">
        <w:t xml:space="preserve"> 50% of the people </w:t>
      </w:r>
      <w:r>
        <w:t xml:space="preserve">who </w:t>
      </w:r>
      <w:r w:rsidRPr="00EE0F5E">
        <w:t>go through your prison reoffend</w:t>
      </w:r>
      <w:r>
        <w:t>?”</w:t>
      </w:r>
      <w:r w:rsidR="005C13CF">
        <w:t>,</w:t>
      </w:r>
      <w:r w:rsidRPr="00EE0F5E">
        <w:t xml:space="preserve"> or something like that</w:t>
      </w:r>
      <w:r>
        <w:t>.</w:t>
      </w:r>
      <w:r w:rsidRPr="00EE0F5E">
        <w:t xml:space="preserve"> When you</w:t>
      </w:r>
      <w:r>
        <w:t xml:space="preserve"> a</w:t>
      </w:r>
      <w:r w:rsidRPr="00EE0F5E">
        <w:t>re looking at assessment</w:t>
      </w:r>
      <w:r>
        <w:t>s</w:t>
      </w:r>
      <w:r w:rsidRPr="00EE0F5E">
        <w:t xml:space="preserve"> and needs</w:t>
      </w:r>
      <w:r>
        <w:t>,</w:t>
      </w:r>
      <w:r w:rsidRPr="00EE0F5E">
        <w:t xml:space="preserve"> what is it that you think we as politicians</w:t>
      </w:r>
      <w:r>
        <w:t>,</w:t>
      </w:r>
      <w:r w:rsidRPr="00EE0F5E">
        <w:t xml:space="preserve"> apart from looking at your reports and </w:t>
      </w:r>
      <w:r>
        <w:t>agreeing</w:t>
      </w:r>
      <w:r w:rsidRPr="00EE0F5E">
        <w:t xml:space="preserve"> with what you are doing</w:t>
      </w:r>
      <w:r>
        <w:t xml:space="preserve">, </w:t>
      </w:r>
      <w:r w:rsidRPr="00EE0F5E">
        <w:t xml:space="preserve">should look at as </w:t>
      </w:r>
      <w:r>
        <w:t>a</w:t>
      </w:r>
      <w:r w:rsidRPr="00EE0F5E">
        <w:t xml:space="preserve"> mark of success within </w:t>
      </w:r>
      <w:r>
        <w:t xml:space="preserve">the </w:t>
      </w:r>
      <w:r w:rsidR="005C13CF">
        <w:t>P</w:t>
      </w:r>
      <w:r w:rsidRPr="00EE0F5E">
        <w:t xml:space="preserve">rison </w:t>
      </w:r>
      <w:r w:rsidR="005C13CF">
        <w:t>S</w:t>
      </w:r>
      <w:r w:rsidRPr="00EE0F5E">
        <w:t>ervice</w:t>
      </w:r>
      <w:r>
        <w:t xml:space="preserve"> </w:t>
      </w:r>
      <w:r w:rsidRPr="00B039E9">
        <w:t xml:space="preserve">that the money </w:t>
      </w:r>
      <w:r w:rsidR="003F3E3C">
        <w:t xml:space="preserve">that </w:t>
      </w:r>
      <w:r w:rsidRPr="00B039E9">
        <w:t>we are putting in is not simply just to have people locked in a cell for 24</w:t>
      </w:r>
      <w:r>
        <w:t> </w:t>
      </w:r>
      <w:r w:rsidRPr="00B039E9">
        <w:t>hours a day</w:t>
      </w:r>
      <w:r>
        <w:t xml:space="preserve"> and we are </w:t>
      </w:r>
      <w:r w:rsidRPr="00B039E9">
        <w:t>actually achieving something by doing this?</w:t>
      </w:r>
    </w:p>
    <w:p w:rsidR="003F3E3C" w:rsidP="007D2AAA">
      <w:pPr>
        <w:pStyle w:val="Answer"/>
      </w:pPr>
      <w:sdt>
        <w:sdtPr>
          <w:alias w:val="Witness"/>
          <w:id w:val="-1577506906"/>
          <w:placeholder>
            <w:docPart w:val="4BFE0C1D51644913B564F3EB278C9336"/>
          </w:placeholder>
          <w:richText/>
        </w:sdtPr>
        <w:sdtContent>
          <w:r w:rsidRPr="00B039E9" w:rsidR="007D2AAA">
            <w:rPr>
              <w:b/>
              <w:i/>
            </w:rPr>
            <w:t>Charlie Taylor:</w:t>
          </w:r>
        </w:sdtContent>
      </w:sdt>
      <w:r w:rsidR="007D2AAA">
        <w:t xml:space="preserve"> </w:t>
      </w:r>
      <w:r w:rsidRPr="00B039E9" w:rsidR="007D2AAA">
        <w:t>The way I think of prisoners is that, for whatever reason</w:t>
      </w:r>
      <w:r w:rsidR="007D2AAA">
        <w:t>,</w:t>
      </w:r>
      <w:r w:rsidRPr="00B039E9" w:rsidR="007D2AAA">
        <w:t xml:space="preserve"> </w:t>
      </w:r>
      <w:r w:rsidR="007D2AAA">
        <w:t xml:space="preserve">they </w:t>
      </w:r>
      <w:r w:rsidRPr="00B039E9" w:rsidR="007D2AAA">
        <w:t>have missed out on various experiences in life, whether that is because they had mental health difficulties, whether it is because they have substance misuse problems or whether it is because they missed out on school or have learning difficulties</w:t>
      </w:r>
      <w:r w:rsidR="007D2AAA">
        <w:t>. In</w:t>
      </w:r>
      <w:r w:rsidRPr="00B039E9" w:rsidR="007D2AAA">
        <w:t xml:space="preserve"> effect, you think of a prisoner as an unmade jigsaw</w:t>
      </w:r>
      <w:r w:rsidR="007D2AAA">
        <w:t xml:space="preserve">. </w:t>
      </w:r>
    </w:p>
    <w:p w:rsidR="007D2AAA" w:rsidP="007D2AAA">
      <w:pPr>
        <w:pStyle w:val="Answer"/>
      </w:pPr>
      <w:r>
        <w:t>T</w:t>
      </w:r>
      <w:r w:rsidRPr="00B039E9">
        <w:t>he challenge for individual prisons is to think about what those individual prisoners need to prepare them to be successful.</w:t>
      </w:r>
      <w:r>
        <w:t xml:space="preserve"> If</w:t>
      </w:r>
      <w:r w:rsidRPr="00B039E9">
        <w:t xml:space="preserve"> they have mental health difficulties</w:t>
      </w:r>
      <w:r w:rsidR="003F3E3C">
        <w:t>,</w:t>
      </w:r>
      <w:r w:rsidRPr="00B039E9">
        <w:t xml:space="preserve"> we need to work with them</w:t>
      </w:r>
      <w:r>
        <w:t xml:space="preserve">. If </w:t>
      </w:r>
      <w:r w:rsidRPr="00B039E9">
        <w:t>prisoners cannot read</w:t>
      </w:r>
      <w:r w:rsidR="003F3E3C">
        <w:t>,</w:t>
      </w:r>
      <w:r w:rsidRPr="00B039E9">
        <w:t xml:space="preserve"> they need to be taught how to read. There </w:t>
      </w:r>
      <w:r>
        <w:t>is</w:t>
      </w:r>
      <w:r w:rsidRPr="00B039E9">
        <w:t xml:space="preserve"> something about prisons that are able to offer bespoke services for individual prisoners to close some of those gaps and to begin to address some of that offending behaviour</w:t>
      </w:r>
      <w:r w:rsidR="003F3E3C">
        <w:t>,</w:t>
      </w:r>
      <w:r w:rsidRPr="00B039E9">
        <w:t xml:space="preserve"> which will help them to be more successful when they are let out.</w:t>
      </w:r>
    </w:p>
    <w:p w:rsidR="007D2AAA" w:rsidP="007D2AAA">
      <w:pPr>
        <w:pStyle w:val="Question"/>
        <w:numPr>
          <w:ilvl w:val="0"/>
          <w:numId w:val="9"/>
        </w:numPr>
      </w:pPr>
      <w:sdt>
        <w:sdtPr>
          <w:alias w:val="Member"/>
          <w:tag w:val="&lt;Member mnisId='4854' dodsId='126924'&gt;"/>
          <w:id w:val="2087643366"/>
          <w:placeholder>
            <w:docPart w:val="4BFE0C1D51644913B564F3EB278C9336"/>
          </w:placeholder>
          <w:richText/>
        </w:sdtPr>
        <w:sdtContent>
          <w:r w:rsidRPr="00B039E9">
            <w:rPr>
              <w:b/>
            </w:rPr>
            <w:t>James Daly:</w:t>
          </w:r>
        </w:sdtContent>
      </w:sdt>
      <w:r>
        <w:t xml:space="preserve"> In </w:t>
      </w:r>
      <w:r w:rsidRPr="00B039E9">
        <w:t>each prison</w:t>
      </w:r>
      <w:r w:rsidR="003F3E3C">
        <w:t>,</w:t>
      </w:r>
      <w:r w:rsidRPr="00B039E9">
        <w:t xml:space="preserve"> </w:t>
      </w:r>
      <w:r>
        <w:t xml:space="preserve">is it the </w:t>
      </w:r>
      <w:r w:rsidRPr="00B039E9">
        <w:t>governor</w:t>
      </w:r>
      <w:r w:rsidR="005C13CF">
        <w:t>’</w:t>
      </w:r>
      <w:r w:rsidRPr="00B039E9">
        <w:t xml:space="preserve">s responsibility </w:t>
      </w:r>
      <w:r>
        <w:t>to</w:t>
      </w:r>
      <w:r w:rsidRPr="00B039E9">
        <w:t xml:space="preserve"> put in place their view</w:t>
      </w:r>
      <w:r>
        <w:t>,</w:t>
      </w:r>
      <w:r w:rsidRPr="00B039E9">
        <w:t xml:space="preserve"> within the resources they have</w:t>
      </w:r>
      <w:r>
        <w:t>,</w:t>
      </w:r>
      <w:r w:rsidRPr="00B039E9">
        <w:t xml:space="preserve"> the policies </w:t>
      </w:r>
      <w:r>
        <w:t xml:space="preserve">and the </w:t>
      </w:r>
      <w:r w:rsidRPr="00B039E9">
        <w:t>commission</w:t>
      </w:r>
      <w:r>
        <w:t xml:space="preserve">ing of </w:t>
      </w:r>
      <w:r w:rsidRPr="00B039E9">
        <w:t>services to achieve that</w:t>
      </w:r>
      <w:r>
        <w:t>?</w:t>
      </w:r>
    </w:p>
    <w:p w:rsidR="007D2AAA" w:rsidP="007D2AAA">
      <w:pPr>
        <w:pStyle w:val="Answer"/>
      </w:pPr>
      <w:sdt>
        <w:sdtPr>
          <w:alias w:val="Witness"/>
          <w:id w:val="-1021088005"/>
          <w:placeholder>
            <w:docPart w:val="4BFE0C1D51644913B564F3EB278C9336"/>
          </w:placeholder>
          <w:richText/>
        </w:sdtPr>
        <w:sdtContent>
          <w:r w:rsidRPr="00B039E9">
            <w:rPr>
              <w:b/>
              <w:i/>
            </w:rPr>
            <w:t>Charlie Taylor:</w:t>
          </w:r>
        </w:sdtContent>
      </w:sdt>
      <w:r>
        <w:t xml:space="preserve"> </w:t>
      </w:r>
      <w:r w:rsidRPr="00B039E9">
        <w:t>That is r</w:t>
      </w:r>
      <w:r>
        <w:t>ight</w:t>
      </w:r>
      <w:r w:rsidRPr="00B039E9">
        <w:t>, but governors o</w:t>
      </w:r>
      <w:r>
        <w:t xml:space="preserve">ften say </w:t>
      </w:r>
      <w:r w:rsidRPr="00B039E9">
        <w:t>to me</w:t>
      </w:r>
      <w:r>
        <w:t xml:space="preserve">—I speak as a former head teacher—that there are </w:t>
      </w:r>
      <w:r w:rsidRPr="00B039E9">
        <w:t>too many things that are often out of</w:t>
      </w:r>
      <w:r>
        <w:t xml:space="preserve"> their</w:t>
      </w:r>
      <w:r w:rsidRPr="00B039E9">
        <w:t xml:space="preserve"> control</w:t>
      </w:r>
      <w:r>
        <w:t>. F</w:t>
      </w:r>
      <w:r w:rsidRPr="00B039E9">
        <w:t>or example, at times they have a huge frustration with education contracts</w:t>
      </w:r>
      <w:r w:rsidR="003F3E3C">
        <w:t>,</w:t>
      </w:r>
      <w:r w:rsidRPr="00B039E9">
        <w:t xml:space="preserve"> which are centrally le</w:t>
      </w:r>
      <w:r>
        <w:t>t</w:t>
      </w:r>
      <w:r w:rsidRPr="00B039E9">
        <w:t xml:space="preserve"> from the Ministry of Justice. Governors would love to be able to do something and f</w:t>
      </w:r>
      <w:r>
        <w:t>lex</w:t>
      </w:r>
      <w:r w:rsidRPr="00B039E9">
        <w:t xml:space="preserve"> the education offer in order</w:t>
      </w:r>
      <w:r>
        <w:t xml:space="preserve"> for it</w:t>
      </w:r>
      <w:r w:rsidRPr="00B039E9">
        <w:t xml:space="preserve"> to be </w:t>
      </w:r>
      <w:r>
        <w:t xml:space="preserve">a </w:t>
      </w:r>
      <w:r w:rsidRPr="00B039E9">
        <w:t>closer fit with the prisoners they have</w:t>
      </w:r>
      <w:r>
        <w:t xml:space="preserve">, but often they </w:t>
      </w:r>
      <w:r w:rsidRPr="00B039E9">
        <w:t>struggle to do that because</w:t>
      </w:r>
      <w:r>
        <w:t xml:space="preserve"> giant</w:t>
      </w:r>
      <w:r w:rsidRPr="00B039E9">
        <w:t xml:space="preserve"> contracts are being </w:t>
      </w:r>
      <w:r>
        <w:t xml:space="preserve">managed </w:t>
      </w:r>
      <w:r w:rsidRPr="00B039E9">
        <w:t>from the centre.</w:t>
      </w:r>
    </w:p>
    <w:p w:rsidR="007D2AAA" w:rsidP="007D2AAA">
      <w:pPr>
        <w:pStyle w:val="Answer"/>
      </w:pPr>
      <w:sdt>
        <w:sdtPr>
          <w:alias w:val="Witness"/>
          <w:id w:val="1495137273"/>
          <w:placeholder>
            <w:docPart w:val="4BFE0C1D51644913B564F3EB278C9336"/>
          </w:placeholder>
          <w:richText/>
        </w:sdtPr>
        <w:sdtContent>
          <w:r w:rsidRPr="00B039E9">
            <w:rPr>
              <w:b/>
              <w:i/>
            </w:rPr>
            <w:t>Dame Anne Owers:</w:t>
          </w:r>
        </w:sdtContent>
      </w:sdt>
      <w:r>
        <w:t xml:space="preserve"> </w:t>
      </w:r>
      <w:r w:rsidRPr="00B039E9">
        <w:t>It also depends to an extent upon what kind of p</w:t>
      </w:r>
      <w:r>
        <w:t>rison</w:t>
      </w:r>
      <w:r w:rsidRPr="00B039E9">
        <w:t xml:space="preserve"> you</w:t>
      </w:r>
      <w:r>
        <w:t xml:space="preserve"> are</w:t>
      </w:r>
      <w:r w:rsidRPr="00B039E9">
        <w:t xml:space="preserve"> running</w:t>
      </w:r>
      <w:r>
        <w:t>,</w:t>
      </w:r>
      <w:r w:rsidRPr="00B039E9">
        <w:t xml:space="preserve"> because you have to have people with you long enough to be able to do anything effective. If they are just passing through lots of lots of </w:t>
      </w:r>
      <w:r>
        <w:t>times</w:t>
      </w:r>
      <w:r w:rsidR="003F3E3C">
        <w:t>,</w:t>
      </w:r>
      <w:r>
        <w:t xml:space="preserve"> </w:t>
      </w:r>
      <w:r w:rsidRPr="00B039E9">
        <w:t>cumulatively they may have spent most of their</w:t>
      </w:r>
      <w:r>
        <w:t xml:space="preserve"> adult life in prisons,</w:t>
      </w:r>
      <w:r w:rsidRPr="00B039E9">
        <w:t xml:space="preserve"> but</w:t>
      </w:r>
      <w:r>
        <w:t xml:space="preserve"> it is in periods of a year or so.</w:t>
      </w:r>
    </w:p>
    <w:p w:rsidR="007D2AAA" w:rsidP="007D2AAA">
      <w:pPr>
        <w:pStyle w:val="Question"/>
        <w:numPr>
          <w:ilvl w:val="0"/>
          <w:numId w:val="9"/>
        </w:numPr>
      </w:pPr>
      <w:sdt>
        <w:sdtPr>
          <w:alias w:val="Member"/>
          <w:tag w:val="&lt;Member mnisId='4854' dodsId='126924'&gt;"/>
          <w:id w:val="-1318727494"/>
          <w:placeholder>
            <w:docPart w:val="4BFE0C1D51644913B564F3EB278C9336"/>
          </w:placeholder>
          <w:richText/>
        </w:sdtPr>
        <w:sdtContent>
          <w:r w:rsidRPr="00B039E9">
            <w:rPr>
              <w:b/>
            </w:rPr>
            <w:t>James Daly:</w:t>
          </w:r>
        </w:sdtContent>
      </w:sdt>
      <w:r>
        <w:t xml:space="preserve"> It i</w:t>
      </w:r>
      <w:r w:rsidRPr="00B039E9">
        <w:t xml:space="preserve">s a problem, is it not? </w:t>
      </w:r>
      <w:r>
        <w:t>A</w:t>
      </w:r>
      <w:r w:rsidRPr="00B039E9">
        <w:t xml:space="preserve"> lot of </w:t>
      </w:r>
      <w:r>
        <w:t xml:space="preserve">the </w:t>
      </w:r>
      <w:r w:rsidRPr="00B039E9">
        <w:t>peopl</w:t>
      </w:r>
      <w:r>
        <w:t>e</w:t>
      </w:r>
      <w:r w:rsidRPr="00B039E9">
        <w:t xml:space="preserve"> in these prisons are serving three or four</w:t>
      </w:r>
      <w:r>
        <w:t>-</w:t>
      </w:r>
      <w:r w:rsidRPr="00B039E9">
        <w:t>month sentence</w:t>
      </w:r>
      <w:r>
        <w:t>s</w:t>
      </w:r>
      <w:r w:rsidRPr="00B039E9">
        <w:t xml:space="preserve">. It is impossible to do anything </w:t>
      </w:r>
      <w:r>
        <w:t>in that time. Y</w:t>
      </w:r>
      <w:r w:rsidRPr="00B039E9">
        <w:t>ou may tell me something different</w:t>
      </w:r>
      <w:r>
        <w:t xml:space="preserve">, but </w:t>
      </w:r>
      <w:r w:rsidRPr="00B039E9">
        <w:t xml:space="preserve">it is very difficult to </w:t>
      </w:r>
      <w:r w:rsidR="003F3E3C">
        <w:t xml:space="preserve">do </w:t>
      </w:r>
      <w:r w:rsidRPr="00B039E9">
        <w:t>any meaningful work with</w:t>
      </w:r>
      <w:r>
        <w:t>in</w:t>
      </w:r>
      <w:r w:rsidRPr="00B039E9">
        <w:t xml:space="preserve"> that time, is </w:t>
      </w:r>
      <w:r>
        <w:t>it</w:t>
      </w:r>
      <w:r w:rsidRPr="00B039E9">
        <w:t xml:space="preserve"> not?</w:t>
      </w:r>
    </w:p>
    <w:p w:rsidR="007D2AAA" w:rsidP="007D2AAA">
      <w:pPr>
        <w:pStyle w:val="Answer"/>
      </w:pPr>
      <w:sdt>
        <w:sdtPr>
          <w:alias w:val="Witness"/>
          <w:id w:val="1238744411"/>
          <w:placeholder>
            <w:docPart w:val="4BFE0C1D51644913B564F3EB278C9336"/>
          </w:placeholder>
          <w:richText/>
        </w:sdtPr>
        <w:sdtContent>
          <w:r w:rsidRPr="00B039E9">
            <w:rPr>
              <w:b/>
              <w:i/>
            </w:rPr>
            <w:t>Dame Anne Owers:</w:t>
          </w:r>
        </w:sdtContent>
      </w:sdt>
      <w:r>
        <w:t xml:space="preserve"> </w:t>
      </w:r>
      <w:r w:rsidRPr="00B039E9">
        <w:t xml:space="preserve">I remember that in one prison I was </w:t>
      </w:r>
      <w:r w:rsidR="003F3E3C">
        <w:t xml:space="preserve">inspecting </w:t>
      </w:r>
      <w:r w:rsidRPr="00B039E9">
        <w:t>someone was leaving</w:t>
      </w:r>
      <w:r>
        <w:t>. O</w:t>
      </w:r>
      <w:r w:rsidRPr="00B039E9">
        <w:t>ne of the staff said to them,</w:t>
      </w:r>
      <w:r>
        <w:t xml:space="preserve"> “You can carry on with the course you</w:t>
      </w:r>
      <w:r w:rsidR="005C13CF">
        <w:t>’</w:t>
      </w:r>
      <w:r>
        <w:t xml:space="preserve">ve started </w:t>
      </w:r>
      <w:r w:rsidR="003F3E3C">
        <w:t xml:space="preserve">the </w:t>
      </w:r>
      <w:r>
        <w:t>next</w:t>
      </w:r>
      <w:r w:rsidRPr="00B039E9">
        <w:t xml:space="preserve"> time you are with us</w:t>
      </w:r>
      <w:r w:rsidR="005C13CF">
        <w:t>,</w:t>
      </w:r>
      <w:r>
        <w:t xml:space="preserve">” </w:t>
      </w:r>
      <w:r w:rsidRPr="00B039E9">
        <w:t xml:space="preserve">which in a way </w:t>
      </w:r>
      <w:r>
        <w:t xml:space="preserve">is </w:t>
      </w:r>
      <w:r w:rsidRPr="00B039E9">
        <w:t>a counsel of despair</w:t>
      </w:r>
      <w:r>
        <w:t>.</w:t>
      </w:r>
    </w:p>
    <w:p w:rsidR="007D2AAA" w:rsidP="007D2AAA">
      <w:pPr>
        <w:pStyle w:val="Answer"/>
      </w:pPr>
      <w:sdt>
        <w:sdtPr>
          <w:alias w:val="Witness"/>
          <w:id w:val="1556975226"/>
          <w:placeholder>
            <w:docPart w:val="4BFE0C1D51644913B564F3EB278C9336"/>
          </w:placeholder>
          <w:richText/>
        </w:sdtPr>
        <w:sdtContent>
          <w:r w:rsidRPr="00B039E9">
            <w:rPr>
              <w:b/>
              <w:i/>
            </w:rPr>
            <w:t>Charlie Taylor:</w:t>
          </w:r>
        </w:sdtContent>
      </w:sdt>
      <w:r>
        <w:t xml:space="preserve"> W</w:t>
      </w:r>
      <w:r w:rsidRPr="00B039E9">
        <w:t xml:space="preserve">e inspected HMP </w:t>
      </w:r>
      <w:r>
        <w:t>Styal</w:t>
      </w:r>
      <w:r w:rsidR="003F3E3C">
        <w:t>.</w:t>
      </w:r>
      <w:r w:rsidRPr="00B039E9">
        <w:t xml:space="preserve"> </w:t>
      </w:r>
      <w:r w:rsidRPr="00B039E9" w:rsidR="003F3E3C">
        <w:t xml:space="preserve">Some </w:t>
      </w:r>
      <w:r w:rsidRPr="00B039E9">
        <w:t xml:space="preserve">women left their property in the </w:t>
      </w:r>
      <w:r>
        <w:t>jail</w:t>
      </w:r>
      <w:r w:rsidRPr="00B039E9">
        <w:t xml:space="preserve">; </w:t>
      </w:r>
      <w:r>
        <w:t>t</w:t>
      </w:r>
      <w:r w:rsidRPr="00B039E9">
        <w:t>hey did not bother to take it home when they left because they knew they would be back in a few weeks.</w:t>
      </w:r>
    </w:p>
    <w:p w:rsidR="00220DC1" w:rsidP="007D2AAA">
      <w:pPr>
        <w:pStyle w:val="Question"/>
        <w:numPr>
          <w:ilvl w:val="0"/>
          <w:numId w:val="9"/>
        </w:numPr>
      </w:pPr>
      <w:sdt>
        <w:sdtPr>
          <w:alias w:val="Member"/>
          <w:tag w:val="&lt;Member mnisId='1601' dodsId='34498'&gt;"/>
          <w:id w:val="-1049996248"/>
          <w:placeholder>
            <w:docPart w:val="4BFE0C1D51644913B564F3EB278C9336"/>
          </w:placeholder>
          <w:richText/>
        </w:sdtPr>
        <w:sdtContent>
          <w:r w:rsidRPr="00B039E9" w:rsidR="007D2AAA">
            <w:rPr>
              <w:b/>
            </w:rPr>
            <w:t>Chair:</w:t>
          </w:r>
        </w:sdtContent>
      </w:sdt>
      <w:r w:rsidR="007D2AAA">
        <w:t xml:space="preserve"> </w:t>
      </w:r>
      <w:r w:rsidRPr="00B039E9" w:rsidR="007D2AAA">
        <w:t xml:space="preserve">That has been very helpful in relation to workforce issues. I want to touch </w:t>
      </w:r>
      <w:r w:rsidR="007D2AAA">
        <w:t xml:space="preserve">on </w:t>
      </w:r>
      <w:r w:rsidRPr="00B039E9" w:rsidR="007D2AAA">
        <w:t>one other thing</w:t>
      </w:r>
      <w:r w:rsidR="007D2AAA">
        <w:t xml:space="preserve">. </w:t>
      </w:r>
    </w:p>
    <w:p w:rsidR="007D2AAA" w:rsidP="00220DC1">
      <w:pPr>
        <w:pStyle w:val="Question"/>
        <w:numPr>
          <w:ilvl w:val="0"/>
          <w:numId w:val="0"/>
        </w:numPr>
        <w:ind w:left="794"/>
      </w:pPr>
      <w:r>
        <w:t xml:space="preserve">Dame Anne, this will </w:t>
      </w:r>
      <w:r w:rsidRPr="00B039E9">
        <w:t xml:space="preserve">probably be your last appearance before the </w:t>
      </w:r>
      <w:r>
        <w:t>C</w:t>
      </w:r>
      <w:r w:rsidRPr="00B039E9">
        <w:t>ommittee</w:t>
      </w:r>
      <w:r>
        <w:t>.</w:t>
      </w:r>
    </w:p>
    <w:p w:rsidR="007D2AAA" w:rsidP="007D2AAA">
      <w:pPr>
        <w:pStyle w:val="Answer"/>
      </w:pPr>
      <w:sdt>
        <w:sdtPr>
          <w:alias w:val="Witness"/>
          <w:id w:val="-310096673"/>
          <w:placeholder>
            <w:docPart w:val="4BFE0C1D51644913B564F3EB278C9336"/>
          </w:placeholder>
          <w:richText/>
        </w:sdtPr>
        <w:sdtContent>
          <w:r w:rsidRPr="00B039E9">
            <w:rPr>
              <w:b/>
              <w:i/>
            </w:rPr>
            <w:t>Dame Anne Owers:</w:t>
          </w:r>
        </w:sdtContent>
      </w:sdt>
      <w:r>
        <w:t xml:space="preserve"> </w:t>
      </w:r>
      <w:r w:rsidR="00220DC1">
        <w:t>Yes, p</w:t>
      </w:r>
      <w:r w:rsidRPr="00B039E9">
        <w:t>robably.</w:t>
      </w:r>
    </w:p>
    <w:p w:rsidR="007D2AAA" w:rsidP="007D2AAA">
      <w:pPr>
        <w:pStyle w:val="Question"/>
        <w:numPr>
          <w:ilvl w:val="0"/>
          <w:numId w:val="9"/>
        </w:numPr>
      </w:pPr>
      <w:sdt>
        <w:sdtPr>
          <w:alias w:val="Member"/>
          <w:tag w:val="&lt;Member mnisId='1601' dodsId='34498'&gt;"/>
          <w:id w:val="-971826267"/>
          <w:placeholder>
            <w:docPart w:val="4BFE0C1D51644913B564F3EB278C9336"/>
          </w:placeholder>
          <w:richText/>
        </w:sdtPr>
        <w:sdtContent>
          <w:r w:rsidRPr="00B039E9">
            <w:rPr>
              <w:b/>
            </w:rPr>
            <w:t>Chair:</w:t>
          </w:r>
        </w:sdtContent>
      </w:sdt>
      <w:r>
        <w:t xml:space="preserve"> </w:t>
      </w:r>
      <w:r w:rsidRPr="00B039E9">
        <w:t>I think your term of office</w:t>
      </w:r>
      <w:r>
        <w:t xml:space="preserve"> comes to an end at the end of May this year, after about five and a half years. We are</w:t>
      </w:r>
      <w:r w:rsidRPr="00B039E9">
        <w:t xml:space="preserve"> very grateful to you for your engagement with us and the w</w:t>
      </w:r>
      <w:r>
        <w:t>ork</w:t>
      </w:r>
      <w:r w:rsidRPr="00B039E9">
        <w:t xml:space="preserve"> you have done. I wonder whether you want to share with us any reflect</w:t>
      </w:r>
      <w:r>
        <w:t>ions</w:t>
      </w:r>
      <w:r w:rsidRPr="00B039E9">
        <w:t xml:space="preserve"> as you come to the end of that time </w:t>
      </w:r>
      <w:r w:rsidRPr="00B039E9">
        <w:t>about the role and your tenure and the lessons we ought to be aware of.</w:t>
      </w:r>
    </w:p>
    <w:p w:rsidR="00220DC1" w:rsidP="007D2AAA">
      <w:pPr>
        <w:pStyle w:val="Answer"/>
      </w:pPr>
      <w:sdt>
        <w:sdtPr>
          <w:alias w:val="Witness"/>
          <w:id w:val="-1654440270"/>
          <w:placeholder>
            <w:docPart w:val="4BFE0C1D51644913B564F3EB278C9336"/>
          </w:placeholder>
          <w:richText/>
        </w:sdtPr>
        <w:sdtContent>
          <w:r w:rsidRPr="00B039E9" w:rsidR="007D2AAA">
            <w:rPr>
              <w:b/>
              <w:i/>
            </w:rPr>
            <w:t>Dame Anne Owers:</w:t>
          </w:r>
        </w:sdtContent>
      </w:sdt>
      <w:r w:rsidR="007D2AAA">
        <w:t xml:space="preserve"> </w:t>
      </w:r>
      <w:r w:rsidRPr="00B039E9" w:rsidR="007D2AAA">
        <w:t>I think that one of the key lessons is something we have been talking about all afternoon, which is the combination of staffing pressures and population rise. That is</w:t>
      </w:r>
      <w:r w:rsidR="007D2AAA">
        <w:t xml:space="preserve"> </w:t>
      </w:r>
      <w:r w:rsidRPr="00B039E9" w:rsidR="007D2AAA">
        <w:t xml:space="preserve">starting to affect prisons and it is very unclear how </w:t>
      </w:r>
      <w:r w:rsidR="007D2AAA">
        <w:t xml:space="preserve">they </w:t>
      </w:r>
      <w:r w:rsidRPr="00B039E9" w:rsidR="007D2AAA">
        <w:t xml:space="preserve">will manage with the population rising </w:t>
      </w:r>
      <w:r>
        <w:t xml:space="preserve">as </w:t>
      </w:r>
      <w:r w:rsidRPr="00B039E9" w:rsidR="007D2AAA">
        <w:t>it is at the moment. That means</w:t>
      </w:r>
      <w:r w:rsidR="007D2AAA">
        <w:t xml:space="preserve"> where</w:t>
      </w:r>
      <w:r w:rsidRPr="00B039E9" w:rsidR="007D2AAA">
        <w:t xml:space="preserve"> physically you put people. We have talked about the rapid deployment units. </w:t>
      </w:r>
      <w:r>
        <w:t>I</w:t>
      </w:r>
      <w:r w:rsidR="007D2AAA">
        <w:t>t</w:t>
      </w:r>
      <w:r w:rsidRPr="00B039E9" w:rsidR="007D2AAA">
        <w:t xml:space="preserve"> talks cr</w:t>
      </w:r>
      <w:r w:rsidR="007D2AAA">
        <w:t>ucially</w:t>
      </w:r>
      <w:r w:rsidRPr="00B039E9" w:rsidR="007D2AAA">
        <w:t xml:space="preserve"> about being able to move prisoners to the right place they need to be to do the right c</w:t>
      </w:r>
      <w:r w:rsidR="007D2AAA">
        <w:t>ourse</w:t>
      </w:r>
      <w:r w:rsidRPr="00B039E9" w:rsidR="007D2AAA">
        <w:t xml:space="preserve"> they need to change the way they behave</w:t>
      </w:r>
      <w:r w:rsidR="007D2AAA">
        <w:t xml:space="preserve">, their lives </w:t>
      </w:r>
      <w:r w:rsidRPr="00B039E9" w:rsidR="007D2AAA">
        <w:t xml:space="preserve">and so on. </w:t>
      </w:r>
    </w:p>
    <w:p w:rsidR="007D2AAA" w:rsidP="007D2AAA">
      <w:pPr>
        <w:pStyle w:val="Answer"/>
      </w:pPr>
      <w:r>
        <w:t>T</w:t>
      </w:r>
      <w:r w:rsidRPr="00B039E9">
        <w:t>he whole system is running hot</w:t>
      </w:r>
      <w:r>
        <w:t>,</w:t>
      </w:r>
      <w:r w:rsidRPr="00B039E9">
        <w:t xml:space="preserve"> and that has implications for safety</w:t>
      </w:r>
      <w:r>
        <w:t>,</w:t>
      </w:r>
      <w:r w:rsidRPr="00B039E9">
        <w:t xml:space="preserve"> for self</w:t>
      </w:r>
      <w:r>
        <w:t>-</w:t>
      </w:r>
      <w:r w:rsidRPr="00B039E9">
        <w:t>harm and for rehabilitation. I think the prison system is in one of those moments where it is carrying a lot of risk and is unable to do a lot of the things it needs to do.</w:t>
      </w:r>
    </w:p>
    <w:p w:rsidR="00220DC1" w:rsidP="007D2AAA">
      <w:pPr>
        <w:pStyle w:val="Answer"/>
      </w:pPr>
      <w:r w:rsidRPr="00B039E9">
        <w:t>One of the things that is driving up the prison population is longer sentences</w:t>
      </w:r>
      <w:r>
        <w:t>.</w:t>
      </w:r>
      <w:r w:rsidRPr="00B039E9">
        <w:t xml:space="preserve"> People are serving longer sentences in prison. </w:t>
      </w:r>
      <w:r>
        <w:t>C</w:t>
      </w:r>
      <w:r w:rsidRPr="00B039E9">
        <w:t>ombine that with the problem</w:t>
      </w:r>
      <w:r>
        <w:t xml:space="preserve">s about </w:t>
      </w:r>
      <w:r w:rsidRPr="00B039E9">
        <w:t xml:space="preserve">key work </w:t>
      </w:r>
      <w:r>
        <w:t xml:space="preserve">that </w:t>
      </w:r>
      <w:r w:rsidRPr="00B039E9">
        <w:t>we ha</w:t>
      </w:r>
      <w:r>
        <w:t>ve</w:t>
      </w:r>
      <w:r w:rsidRPr="00B039E9">
        <w:t xml:space="preserve"> </w:t>
      </w:r>
      <w:r w:rsidR="005C13CF">
        <w:t xml:space="preserve">been </w:t>
      </w:r>
      <w:r w:rsidRPr="00B039E9">
        <w:t>talking about</w:t>
      </w:r>
      <w:r>
        <w:t xml:space="preserve"> and IPP prisoners</w:t>
      </w:r>
      <w:r>
        <w:t>,</w:t>
      </w:r>
      <w:r>
        <w:t xml:space="preserve"> on which this Committee has done a report</w:t>
      </w:r>
      <w:r>
        <w:t>,</w:t>
      </w:r>
      <w:r w:rsidRPr="00B039E9">
        <w:t xml:space="preserve"> and </w:t>
      </w:r>
      <w:r>
        <w:t xml:space="preserve">there are some real difficulties at the moment and in the future. </w:t>
      </w:r>
    </w:p>
    <w:p w:rsidR="007D2AAA" w:rsidP="007D2AAA">
      <w:pPr>
        <w:pStyle w:val="Answer"/>
      </w:pPr>
      <w:r>
        <w:t xml:space="preserve">Staffing and </w:t>
      </w:r>
      <w:r w:rsidR="00220DC1">
        <w:t xml:space="preserve">population pressure on </w:t>
      </w:r>
      <w:r>
        <w:t xml:space="preserve">prison places </w:t>
      </w:r>
      <w:r w:rsidR="00220DC1">
        <w:t xml:space="preserve">are </w:t>
      </w:r>
      <w:r>
        <w:t>what I notice. When I went back to prisons at the back end of 2017, having not looked at prisons for seven years, there was a feeling of a much more</w:t>
      </w:r>
      <w:r w:rsidRPr="00B039E9">
        <w:t xml:space="preserve"> fragile environment with m</w:t>
      </w:r>
      <w:r>
        <w:t xml:space="preserve">any fewer and less confident staff around. </w:t>
      </w:r>
      <w:r w:rsidRPr="00B039E9">
        <w:t>Quite often</w:t>
      </w:r>
      <w:r w:rsidR="00220DC1">
        <w:t>,</w:t>
      </w:r>
      <w:r w:rsidRPr="00B039E9">
        <w:t xml:space="preserve"> I would be in a prison surrounded by prisoners</w:t>
      </w:r>
      <w:r>
        <w:t xml:space="preserve"> </w:t>
      </w:r>
      <w:r w:rsidRPr="00B039E9">
        <w:t>asking me</w:t>
      </w:r>
      <w:r>
        <w:t xml:space="preserve"> what had</w:t>
      </w:r>
      <w:r w:rsidRPr="00B039E9">
        <w:t xml:space="preserve"> happened </w:t>
      </w:r>
      <w:r>
        <w:t>to their</w:t>
      </w:r>
      <w:r w:rsidRPr="00B039E9">
        <w:t xml:space="preserve"> property and</w:t>
      </w:r>
      <w:r>
        <w:t xml:space="preserve"> what had happened to this or that. There was a feeling of fragility. I think that in many prisons it is getting back to that.</w:t>
      </w:r>
    </w:p>
    <w:p w:rsidR="007D2AAA" w:rsidP="007D2AAA">
      <w:pPr>
        <w:pStyle w:val="Answer"/>
      </w:pPr>
      <w:r>
        <w:t xml:space="preserve">Another </w:t>
      </w:r>
      <w:r w:rsidRPr="00B039E9">
        <w:t>point</w:t>
      </w:r>
      <w:r>
        <w:t>,</w:t>
      </w:r>
      <w:r w:rsidRPr="00B039E9">
        <w:t xml:space="preserve"> which relate</w:t>
      </w:r>
      <w:r>
        <w:t>s</w:t>
      </w:r>
      <w:r w:rsidRPr="00B039E9">
        <w:t xml:space="preserve"> </w:t>
      </w:r>
      <w:r w:rsidR="00CD6ECC">
        <w:t xml:space="preserve">to </w:t>
      </w:r>
      <w:r w:rsidRPr="00B039E9">
        <w:t>the question Mr Daley asked</w:t>
      </w:r>
      <w:r>
        <w:t>,</w:t>
      </w:r>
      <w:r w:rsidRPr="00B039E9">
        <w:t xml:space="preserve"> is</w:t>
      </w:r>
      <w:r>
        <w:t xml:space="preserve"> </w:t>
      </w:r>
      <w:r w:rsidRPr="00B039E9">
        <w:t xml:space="preserve">one of the things I said when I was </w:t>
      </w:r>
      <w:r>
        <w:t>c</w:t>
      </w:r>
      <w:r w:rsidRPr="00B039E9">
        <w:t xml:space="preserve">hief </w:t>
      </w:r>
      <w:r>
        <w:t>i</w:t>
      </w:r>
      <w:r w:rsidRPr="00B039E9">
        <w:t>nspector and have said since I came back to it</w:t>
      </w:r>
      <w:r w:rsidR="00220DC1">
        <w:t>:</w:t>
      </w:r>
      <w:r w:rsidRPr="00B039E9">
        <w:t xml:space="preserve"> we need to think more broadly than investing in prisons</w:t>
      </w:r>
      <w:r>
        <w:t xml:space="preserve">. </w:t>
      </w:r>
      <w:r w:rsidRPr="00B039E9">
        <w:t xml:space="preserve">We need to be investing in not prison </w:t>
      </w:r>
      <w:r w:rsidR="00220DC1">
        <w:t xml:space="preserve">and to </w:t>
      </w:r>
      <w:r w:rsidRPr="00B039E9">
        <w:t>deal with the issues that brought people there</w:t>
      </w:r>
      <w:r w:rsidR="00220DC1">
        <w:t>—</w:t>
      </w:r>
      <w:r w:rsidRPr="00B039E9">
        <w:t>childhood experiences, substance misuse or mental health issues</w:t>
      </w:r>
      <w:r w:rsidR="00220DC1">
        <w:t>—a</w:t>
      </w:r>
      <w:r w:rsidRPr="00B039E9">
        <w:t>nd with what is going to happen to them afterwards</w:t>
      </w:r>
      <w:r>
        <w:t>,</w:t>
      </w:r>
      <w:r w:rsidRPr="00B039E9">
        <w:t xml:space="preserve"> </w:t>
      </w:r>
      <w:r w:rsidR="00220DC1">
        <w:t>such as</w:t>
      </w:r>
      <w:r w:rsidR="005C13CF">
        <w:t>,</w:t>
      </w:r>
      <w:r w:rsidR="00220DC1">
        <w:t xml:space="preserve"> </w:t>
      </w:r>
      <w:r w:rsidRPr="00B039E9">
        <w:t>can they get somewhere safe and secure to live</w:t>
      </w:r>
      <w:r>
        <w:t xml:space="preserve">, </w:t>
      </w:r>
      <w:r w:rsidRPr="00B039E9">
        <w:t>not a hos</w:t>
      </w:r>
      <w:r>
        <w:t>tel</w:t>
      </w:r>
      <w:r w:rsidRPr="00B039E9">
        <w:t xml:space="preserve"> </w:t>
      </w:r>
      <w:r w:rsidR="00220DC1">
        <w:t xml:space="preserve">that </w:t>
      </w:r>
      <w:r w:rsidRPr="00B039E9">
        <w:t>will be targeted by people who want to buy and sell drugs</w:t>
      </w:r>
      <w:r>
        <w:t>? I</w:t>
      </w:r>
      <w:r w:rsidRPr="00B039E9">
        <w:t xml:space="preserve">f they cannot find employment </w:t>
      </w:r>
      <w:r>
        <w:t xml:space="preserve">and </w:t>
      </w:r>
      <w:r w:rsidRPr="00B039E9">
        <w:t>their mental health issues can</w:t>
      </w:r>
      <w:r>
        <w:t>not</w:t>
      </w:r>
      <w:r w:rsidRPr="00B039E9">
        <w:t xml:space="preserve"> be dealt with</w:t>
      </w:r>
      <w:r>
        <w:t>,</w:t>
      </w:r>
      <w:r w:rsidRPr="00B039E9">
        <w:t xml:space="preserve"> we are just setting people up to fail.</w:t>
      </w:r>
    </w:p>
    <w:p w:rsidR="007D2AAA" w:rsidP="007D2AAA">
      <w:pPr>
        <w:pStyle w:val="Answer"/>
      </w:pPr>
      <w:r w:rsidRPr="00B039E9">
        <w:t>W</w:t>
      </w:r>
      <w:r>
        <w:t xml:space="preserve">hen I first started there was </w:t>
      </w:r>
      <w:r w:rsidRPr="00B039E9">
        <w:t>talk</w:t>
      </w:r>
      <w:r>
        <w:t xml:space="preserve"> </w:t>
      </w:r>
      <w:r w:rsidRPr="00B039E9">
        <w:t>about</w:t>
      </w:r>
      <w:r>
        <w:t xml:space="preserve"> </w:t>
      </w:r>
      <w:r w:rsidRPr="00B039E9">
        <w:t>rehabilitation revolutions. The one revolution that keeps revolving is the prison</w:t>
      </w:r>
      <w:r w:rsidR="00220DC1">
        <w:t xml:space="preserve"> door</w:t>
      </w:r>
      <w:r w:rsidRPr="00B039E9">
        <w:t>. It will keep doing that unless and until we invest outside prison</w:t>
      </w:r>
      <w:r>
        <w:t>, p</w:t>
      </w:r>
      <w:r w:rsidRPr="00B039E9">
        <w:t xml:space="preserve">articularly </w:t>
      </w:r>
      <w:r w:rsidR="00220DC1">
        <w:t xml:space="preserve">in </w:t>
      </w:r>
      <w:r w:rsidRPr="00B039E9">
        <w:t>mental health</w:t>
      </w:r>
      <w:r>
        <w:t xml:space="preserve">. A </w:t>
      </w:r>
      <w:r w:rsidRPr="00B039E9">
        <w:t>number of times I get reports from boards and segregation units whe</w:t>
      </w:r>
      <w:r>
        <w:t xml:space="preserve">re the more ill you are the more </w:t>
      </w:r>
      <w:r w:rsidRPr="00B039E9">
        <w:t>extreme your pr</w:t>
      </w:r>
      <w:r>
        <w:t xml:space="preserve">ison </w:t>
      </w:r>
      <w:r w:rsidRPr="00B039E9">
        <w:t>experience will be</w:t>
      </w:r>
      <w:r>
        <w:t>,</w:t>
      </w:r>
      <w:r w:rsidRPr="00B039E9">
        <w:t xml:space="preserve"> because the only safe place to keep you may be in the segregation unit</w:t>
      </w:r>
      <w:r>
        <w:t xml:space="preserve">. Then you are </w:t>
      </w:r>
      <w:r w:rsidRPr="00B039E9">
        <w:t>waiting for transfer to mental health services</w:t>
      </w:r>
      <w:r>
        <w:t xml:space="preserve">, which are </w:t>
      </w:r>
      <w:r w:rsidRPr="00B039E9">
        <w:t>overstretched</w:t>
      </w:r>
      <w:r w:rsidR="00DA26E2">
        <w:t>—</w:t>
      </w:r>
      <w:r w:rsidRPr="00B039E9">
        <w:t>community mental health services</w:t>
      </w:r>
      <w:r>
        <w:t>,</w:t>
      </w:r>
      <w:r w:rsidRPr="00B039E9">
        <w:t xml:space="preserve"> not just secure mental health services, so all of that</w:t>
      </w:r>
      <w:r>
        <w:t>.</w:t>
      </w:r>
    </w:p>
    <w:p w:rsidR="007D2AAA" w:rsidP="007D2AAA">
      <w:pPr>
        <w:pStyle w:val="Answer"/>
      </w:pPr>
      <w:r>
        <w:t xml:space="preserve">In </w:t>
      </w:r>
      <w:r w:rsidRPr="00B039E9">
        <w:t>particular, we are collecting information</w:t>
      </w:r>
      <w:r>
        <w:t>,</w:t>
      </w:r>
      <w:r w:rsidRPr="00B039E9">
        <w:t xml:space="preserve"> which </w:t>
      </w:r>
      <w:r>
        <w:t>we will pass to the C</w:t>
      </w:r>
      <w:r w:rsidRPr="00B039E9">
        <w:t>ommittee</w:t>
      </w:r>
      <w:r>
        <w:t>,</w:t>
      </w:r>
      <w:r w:rsidRPr="00B039E9">
        <w:t xml:space="preserve"> </w:t>
      </w:r>
      <w:r>
        <w:t xml:space="preserve">about </w:t>
      </w:r>
      <w:r w:rsidRPr="00B039E9">
        <w:t>women</w:t>
      </w:r>
      <w:r w:rsidR="005C13CF">
        <w:t>’</w:t>
      </w:r>
      <w:r w:rsidRPr="00B039E9">
        <w:t>s prisons w</w:t>
      </w:r>
      <w:r>
        <w:t>here</w:t>
      </w:r>
      <w:r w:rsidRPr="00B039E9">
        <w:t xml:space="preserve"> often over half the population is on a mental health case</w:t>
      </w:r>
      <w:r>
        <w:t xml:space="preserve"> </w:t>
      </w:r>
      <w:r w:rsidRPr="00B039E9">
        <w:t xml:space="preserve">load </w:t>
      </w:r>
      <w:r>
        <w:t>and</w:t>
      </w:r>
      <w:r w:rsidRPr="00B039E9">
        <w:t xml:space="preserve"> where women</w:t>
      </w:r>
      <w:r>
        <w:t>,</w:t>
      </w:r>
      <w:r w:rsidRPr="00B039E9">
        <w:t xml:space="preserve"> more than men</w:t>
      </w:r>
      <w:r>
        <w:t>,</w:t>
      </w:r>
      <w:r w:rsidRPr="00B039E9">
        <w:t xml:space="preserve"> </w:t>
      </w:r>
      <w:r>
        <w:t xml:space="preserve">are </w:t>
      </w:r>
      <w:r w:rsidRPr="00B039E9">
        <w:t xml:space="preserve">sent to prison as a place of safety or </w:t>
      </w:r>
      <w:r>
        <w:t xml:space="preserve">for their own </w:t>
      </w:r>
      <w:r w:rsidRPr="00B039E9">
        <w:t xml:space="preserve">protection. </w:t>
      </w:r>
      <w:r>
        <w:t xml:space="preserve">On a recent visit to Styal, </w:t>
      </w:r>
      <w:r w:rsidR="00DA26E2">
        <w:t xml:space="preserve">we heard that </w:t>
      </w:r>
      <w:r>
        <w:t>o</w:t>
      </w:r>
      <w:r w:rsidRPr="00B039E9">
        <w:t>ne woman had been found on</w:t>
      </w:r>
      <w:r>
        <w:t xml:space="preserve"> a</w:t>
      </w:r>
      <w:r w:rsidRPr="00B039E9">
        <w:t xml:space="preserve"> railway line</w:t>
      </w:r>
      <w:r>
        <w:t>. It</w:t>
      </w:r>
      <w:r w:rsidRPr="00B039E9">
        <w:t xml:space="preserve"> is a technical offence</w:t>
      </w:r>
      <w:r>
        <w:t>,</w:t>
      </w:r>
      <w:r w:rsidRPr="00B039E9">
        <w:t xml:space="preserve"> but is not an imprisonable </w:t>
      </w:r>
      <w:r>
        <w:t>one</w:t>
      </w:r>
      <w:r w:rsidRPr="00B039E9">
        <w:t xml:space="preserve">, but she </w:t>
      </w:r>
      <w:r>
        <w:t>was</w:t>
      </w:r>
      <w:r w:rsidRPr="00B039E9">
        <w:t xml:space="preserve"> sent to prison for her own protection. That should not be necessary</w:t>
      </w:r>
      <w:r>
        <w:t>. T</w:t>
      </w:r>
      <w:r w:rsidRPr="00B039E9">
        <w:t>here should be places other than prison t</w:t>
      </w:r>
      <w:r>
        <w:t xml:space="preserve">o </w:t>
      </w:r>
      <w:r w:rsidRPr="00B039E9">
        <w:t>deal with that</w:t>
      </w:r>
      <w:r>
        <w:t>.</w:t>
      </w:r>
    </w:p>
    <w:p w:rsidR="007D2AAA" w:rsidP="007D2AAA">
      <w:pPr>
        <w:pStyle w:val="Answer"/>
      </w:pPr>
      <w:r>
        <w:t>T</w:t>
      </w:r>
      <w:r w:rsidRPr="00B039E9">
        <w:t>here have been considerable gaps since the restructuring of</w:t>
      </w:r>
      <w:r>
        <w:t xml:space="preserve"> HMPPS</w:t>
      </w:r>
      <w:r w:rsidRPr="00B039E9">
        <w:t xml:space="preserve">. The </w:t>
      </w:r>
      <w:r>
        <w:t>CRC</w:t>
      </w:r>
      <w:r w:rsidRPr="00B039E9">
        <w:t>s were not doing a very good job at the beginning</w:t>
      </w:r>
      <w:r>
        <w:t>. T</w:t>
      </w:r>
      <w:r w:rsidRPr="00B039E9">
        <w:t>hey were starting to</w:t>
      </w:r>
      <w:r>
        <w:t>, but</w:t>
      </w:r>
      <w:r w:rsidRPr="00B039E9">
        <w:t xml:space="preserve"> the gaps in support for</w:t>
      </w:r>
      <w:r>
        <w:t xml:space="preserve"> remand</w:t>
      </w:r>
      <w:r w:rsidRPr="00B039E9">
        <w:t xml:space="preserve"> prisoner</w:t>
      </w:r>
      <w:r>
        <w:t>s and</w:t>
      </w:r>
      <w:r w:rsidRPr="00B039E9">
        <w:t xml:space="preserve"> short</w:t>
      </w:r>
      <w:r>
        <w:t>-</w:t>
      </w:r>
      <w:r w:rsidRPr="00B039E9">
        <w:t>term prisoners keep the door evolving.</w:t>
      </w:r>
    </w:p>
    <w:p w:rsidR="007D2AAA" w:rsidP="007D2AAA">
      <w:pPr>
        <w:pStyle w:val="Answer"/>
      </w:pPr>
      <w:r w:rsidRPr="00B039E9">
        <w:t xml:space="preserve">There is a tendency to reinvent the wheel in the </w:t>
      </w:r>
      <w:r w:rsidR="005C13CF">
        <w:t>P</w:t>
      </w:r>
      <w:r w:rsidRPr="00B039E9">
        <w:t xml:space="preserve">rison </w:t>
      </w:r>
      <w:r w:rsidR="005C13CF">
        <w:t>S</w:t>
      </w:r>
      <w:r w:rsidRPr="00B039E9">
        <w:t xml:space="preserve">ervice. Charlie was kind enough to point to the amount of time that I </w:t>
      </w:r>
      <w:r w:rsidR="00CD6ECC">
        <w:t>have</w:t>
      </w:r>
      <w:r w:rsidRPr="00B039E9">
        <w:t xml:space="preserve"> been involved </w:t>
      </w:r>
      <w:r w:rsidR="00CD6ECC">
        <w:t xml:space="preserve">with </w:t>
      </w:r>
      <w:r w:rsidRPr="00B039E9">
        <w:t>prisons</w:t>
      </w:r>
      <w:r>
        <w:t>,</w:t>
      </w:r>
      <w:r w:rsidRPr="00B039E9">
        <w:t xml:space="preserve"> but I do remember </w:t>
      </w:r>
      <w:r>
        <w:t>NOMS</w:t>
      </w:r>
      <w:r w:rsidR="00DA26E2">
        <w:t>,</w:t>
      </w:r>
      <w:r>
        <w:t xml:space="preserve"> </w:t>
      </w:r>
      <w:r w:rsidRPr="00B65538">
        <w:t>which join</w:t>
      </w:r>
      <w:r>
        <w:t>ed</w:t>
      </w:r>
      <w:r w:rsidRPr="00B65538">
        <w:t xml:space="preserve"> together prison and probation</w:t>
      </w:r>
      <w:r>
        <w:t>. W</w:t>
      </w:r>
      <w:r w:rsidRPr="00B65538">
        <w:t xml:space="preserve">e now have one </w:t>
      </w:r>
      <w:r>
        <w:t>HMPPS</w:t>
      </w:r>
      <w:r w:rsidRPr="00B65538">
        <w:t xml:space="preserve">. I remember </w:t>
      </w:r>
      <w:r>
        <w:t xml:space="preserve">when </w:t>
      </w:r>
      <w:r w:rsidRPr="00B65538">
        <w:t xml:space="preserve">personal officers used to exist and now we </w:t>
      </w:r>
      <w:r>
        <w:t>allegedl</w:t>
      </w:r>
      <w:r w:rsidRPr="00B65538">
        <w:t>y have key workers, so if you stand</w:t>
      </w:r>
      <w:r w:rsidR="005C13CF">
        <w:t xml:space="preserve"> </w:t>
      </w:r>
      <w:r w:rsidRPr="00B65538">
        <w:t>still long enough it will come round again. I think there is a gap in resettlement services and a gap in where you can send people</w:t>
      </w:r>
      <w:r>
        <w:t>.</w:t>
      </w:r>
    </w:p>
    <w:p w:rsidR="007D2AAA" w:rsidP="007D2AAA">
      <w:pPr>
        <w:pStyle w:val="Answer"/>
      </w:pPr>
      <w:r>
        <w:t>W</w:t>
      </w:r>
      <w:r w:rsidRPr="00B65538">
        <w:t>e mentioned disproportionality. That is something we are picking up in prison after prison in access to work</w:t>
      </w:r>
      <w:r>
        <w:t>,</w:t>
      </w:r>
      <w:r w:rsidRPr="00B65538">
        <w:t xml:space="preserve"> place</w:t>
      </w:r>
      <w:r>
        <w:t>s</w:t>
      </w:r>
      <w:r w:rsidRPr="00B65538">
        <w:t xml:space="preserve"> in the incentive scheme, use of force and so on</w:t>
      </w:r>
      <w:r>
        <w:t>. A</w:t>
      </w:r>
      <w:r w:rsidRPr="00B65538">
        <w:t>s I said earlier</w:t>
      </w:r>
      <w:r>
        <w:t xml:space="preserve">, </w:t>
      </w:r>
      <w:r w:rsidRPr="00B65538">
        <w:t>prisons are very good at recording</w:t>
      </w:r>
      <w:r>
        <w:t>. In particular, following the Lammy review</w:t>
      </w:r>
      <w:r w:rsidR="00DA26E2">
        <w:t>,</w:t>
      </w:r>
      <w:r>
        <w:t xml:space="preserve"> they keep the </w:t>
      </w:r>
      <w:r w:rsidRPr="00B65538">
        <w:t>statistics</w:t>
      </w:r>
      <w:r>
        <w:t xml:space="preserve">, but you do need to do </w:t>
      </w:r>
      <w:r w:rsidRPr="00B65538">
        <w:t>something about it</w:t>
      </w:r>
      <w:r>
        <w:t>.</w:t>
      </w:r>
    </w:p>
    <w:p w:rsidR="00DA26E2" w:rsidP="007D2AAA">
      <w:pPr>
        <w:pStyle w:val="Answer"/>
      </w:pPr>
      <w:r>
        <w:t>F</w:t>
      </w:r>
      <w:r w:rsidRPr="00B65538">
        <w:t>inally, the issue that comes up over</w:t>
      </w:r>
      <w:r>
        <w:t xml:space="preserve"> and </w:t>
      </w:r>
      <w:r w:rsidRPr="00B65538">
        <w:t xml:space="preserve">over again in our reports, which gets little attention but </w:t>
      </w:r>
      <w:r>
        <w:t xml:space="preserve">which </w:t>
      </w:r>
      <w:r w:rsidRPr="00B65538">
        <w:t>I think is symptomatic of whether prisons really care about prisoners</w:t>
      </w:r>
      <w:r w:rsidR="00F17626">
        <w:t>,</w:t>
      </w:r>
      <w:r>
        <w:t xml:space="preserve"> is the difficulty prisoners have in retaining and keeping access to their own property. It sounds like something small,</w:t>
      </w:r>
      <w:r w:rsidRPr="00B65538">
        <w:t xml:space="preserve"> but it is often more than a pair of trainers</w:t>
      </w:r>
      <w:r>
        <w:t xml:space="preserve">; it is that </w:t>
      </w:r>
      <w:r w:rsidRPr="00B65538">
        <w:t>family photograph</w:t>
      </w:r>
      <w:r>
        <w:t>, the</w:t>
      </w:r>
      <w:r w:rsidRPr="00B65538">
        <w:t xml:space="preserve"> last </w:t>
      </w:r>
      <w:r>
        <w:t>letter you had</w:t>
      </w:r>
      <w:r w:rsidRPr="00B65538">
        <w:t xml:space="preserve"> from your mum</w:t>
      </w:r>
      <w:r>
        <w:t xml:space="preserve"> and</w:t>
      </w:r>
      <w:r w:rsidRPr="00B65538">
        <w:t xml:space="preserve"> that kind of thing</w:t>
      </w:r>
      <w:r>
        <w:t>. I am afraid that t</w:t>
      </w:r>
      <w:r w:rsidRPr="00B65538">
        <w:t xml:space="preserve">he new property framework does not begin to </w:t>
      </w:r>
      <w:r>
        <w:t>hack it</w:t>
      </w:r>
      <w:r w:rsidRPr="00B65538">
        <w:t xml:space="preserve">. </w:t>
      </w:r>
    </w:p>
    <w:p w:rsidR="007D2AAA" w:rsidP="007D2AAA">
      <w:pPr>
        <w:pStyle w:val="Answer"/>
      </w:pPr>
      <w:r w:rsidRPr="00B65538">
        <w:t>One of the things we have said is that</w:t>
      </w:r>
      <w:r w:rsidR="005C13CF">
        <w:t>,</w:t>
      </w:r>
      <w:r w:rsidRPr="00B65538">
        <w:t xml:space="preserve"> if an airline can normally manage to get my luggage from here to Australia using </w:t>
      </w:r>
      <w:r>
        <w:t xml:space="preserve">barcodes, </w:t>
      </w:r>
      <w:r w:rsidRPr="00B65538">
        <w:t>why on earth can</w:t>
      </w:r>
      <w:r w:rsidR="005C13CF">
        <w:t>’</w:t>
      </w:r>
      <w:r w:rsidR="00F17626">
        <w:t>t</w:t>
      </w:r>
      <w:r w:rsidRPr="00B65538">
        <w:t xml:space="preserve"> the </w:t>
      </w:r>
      <w:r w:rsidR="005C13CF">
        <w:t>P</w:t>
      </w:r>
      <w:r w:rsidRPr="00B65538">
        <w:t xml:space="preserve">rison </w:t>
      </w:r>
      <w:r w:rsidR="005C13CF">
        <w:t>S</w:t>
      </w:r>
      <w:r w:rsidRPr="00B65538">
        <w:t>ervice do the same</w:t>
      </w:r>
      <w:r>
        <w:t xml:space="preserve"> with </w:t>
      </w:r>
      <w:r w:rsidRPr="00B65538">
        <w:t>prisoners</w:t>
      </w:r>
      <w:r w:rsidR="005C13CF">
        <w:t>’</w:t>
      </w:r>
      <w:r w:rsidRPr="00B65538">
        <w:t xml:space="preserve"> property? If it doe</w:t>
      </w:r>
      <w:r>
        <w:t>s no</w:t>
      </w:r>
      <w:r w:rsidRPr="00B65538">
        <w:t xml:space="preserve">t matter to the </w:t>
      </w:r>
      <w:r w:rsidR="005C13CF">
        <w:t>P</w:t>
      </w:r>
      <w:r w:rsidRPr="00B65538">
        <w:t xml:space="preserve">rison </w:t>
      </w:r>
      <w:r w:rsidR="005C13CF">
        <w:t>S</w:t>
      </w:r>
      <w:r w:rsidRPr="00B65538">
        <w:t>ervice</w:t>
      </w:r>
      <w:r w:rsidR="00DA26E2">
        <w:t>,</w:t>
      </w:r>
      <w:r w:rsidRPr="00B65538">
        <w:t xml:space="preserve"> it is a signal that the prisoner does not matter</w:t>
      </w:r>
      <w:r>
        <w:t>.</w:t>
      </w:r>
    </w:p>
    <w:p w:rsidR="007D2AAA" w:rsidP="007D2AAA">
      <w:pPr>
        <w:pStyle w:val="Answer"/>
      </w:pPr>
      <w:r>
        <w:t>W</w:t>
      </w:r>
      <w:r w:rsidRPr="00AC73DD">
        <w:t xml:space="preserve">hen I started as </w:t>
      </w:r>
      <w:r>
        <w:t>c</w:t>
      </w:r>
      <w:r w:rsidRPr="00AC73DD">
        <w:t xml:space="preserve">hief </w:t>
      </w:r>
      <w:r>
        <w:t>i</w:t>
      </w:r>
      <w:r w:rsidRPr="00AC73DD">
        <w:t>nspector we did a report</w:t>
      </w:r>
      <w:r w:rsidR="00F17626">
        <w:t>,</w:t>
      </w:r>
      <w:r w:rsidRPr="00AC73DD">
        <w:t xml:space="preserve"> </w:t>
      </w:r>
      <w:r w:rsidR="00F17626">
        <w:t>“</w:t>
      </w:r>
      <w:r w:rsidRPr="00AC73DD" w:rsidR="00F17626">
        <w:t xml:space="preserve">Through </w:t>
      </w:r>
      <w:r w:rsidRPr="00AC73DD">
        <w:t xml:space="preserve">the </w:t>
      </w:r>
      <w:r w:rsidRPr="00AC73DD" w:rsidR="00F17626">
        <w:t>Prison Gate</w:t>
      </w:r>
      <w:r w:rsidR="00F17626">
        <w:t>”</w:t>
      </w:r>
      <w:r>
        <w:t>. O</w:t>
      </w:r>
      <w:r w:rsidRPr="00AC73DD">
        <w:t>ne of the things we said at that time is as true now as it was then</w:t>
      </w:r>
      <w:r w:rsidR="00F17626">
        <w:t xml:space="preserve">: </w:t>
      </w:r>
      <w:r>
        <w:t xml:space="preserve">“Unless </w:t>
      </w:r>
      <w:r w:rsidRPr="00AC73DD">
        <w:t>something is done to tackle the causes of offending behaviour</w:t>
      </w:r>
      <w:r w:rsidR="00DA26E2">
        <w:t>,</w:t>
      </w:r>
      <w:r w:rsidRPr="00AC73DD">
        <w:t xml:space="preserve"> and the social and economic exclusion from which it commonly springs</w:t>
      </w:r>
      <w:r w:rsidR="00DA26E2">
        <w:t>,</w:t>
      </w:r>
      <w:r w:rsidRPr="00AC73DD">
        <w:t xml:space="preserve"> and to which it contributes</w:t>
      </w:r>
      <w:r>
        <w:t>,</w:t>
      </w:r>
      <w:r w:rsidRPr="00AC73DD">
        <w:t xml:space="preserve"> prisons will continue to have revolving doors</w:t>
      </w:r>
      <w:r w:rsidR="00DA26E2">
        <w:t>,</w:t>
      </w:r>
      <w:r w:rsidRPr="00AC73DD">
        <w:t xml:space="preserve"> and the public will not in the long term be protected.</w:t>
      </w:r>
      <w:r>
        <w:t>”</w:t>
      </w:r>
      <w:r w:rsidRPr="00AC73DD">
        <w:t xml:space="preserve"> I do not think that 20 years later I have </w:t>
      </w:r>
      <w:r>
        <w:t xml:space="preserve">much </w:t>
      </w:r>
      <w:r w:rsidRPr="00AC73DD">
        <w:t>changed my mind</w:t>
      </w:r>
      <w:r>
        <w:t>.</w:t>
      </w:r>
    </w:p>
    <w:p w:rsidR="00DA26E2" w:rsidP="007D2AAA">
      <w:pPr>
        <w:pStyle w:val="Question"/>
        <w:numPr>
          <w:ilvl w:val="0"/>
          <w:numId w:val="9"/>
        </w:numPr>
      </w:pPr>
      <w:sdt>
        <w:sdtPr>
          <w:alias w:val="Member"/>
          <w:tag w:val="&lt;Member mnisId='1601' dodsId='34498'&gt;"/>
          <w:id w:val="1778293642"/>
          <w:placeholder>
            <w:docPart w:val="4BFE0C1D51644913B564F3EB278C9336"/>
          </w:placeholder>
          <w:richText/>
        </w:sdtPr>
        <w:sdtContent>
          <w:r w:rsidRPr="00AC73DD" w:rsidR="007D2AAA">
            <w:rPr>
              <w:b/>
            </w:rPr>
            <w:t>Chair:</w:t>
          </w:r>
        </w:sdtContent>
      </w:sdt>
      <w:r w:rsidR="007D2AAA">
        <w:t xml:space="preserve"> </w:t>
      </w:r>
      <w:r w:rsidRPr="00AC73DD" w:rsidR="007D2AAA">
        <w:t xml:space="preserve">That is not cheering but </w:t>
      </w:r>
      <w:r w:rsidR="007D2AAA">
        <w:t>it is</w:t>
      </w:r>
      <w:r w:rsidRPr="00AC73DD" w:rsidR="007D2AAA">
        <w:t xml:space="preserve"> accurate. </w:t>
      </w:r>
    </w:p>
    <w:p w:rsidR="007D2AAA" w:rsidP="00DA26E2">
      <w:pPr>
        <w:pStyle w:val="Question"/>
        <w:numPr>
          <w:ilvl w:val="0"/>
          <w:numId w:val="0"/>
        </w:numPr>
        <w:ind w:left="794"/>
      </w:pPr>
      <w:r w:rsidRPr="00AC73DD">
        <w:t>To wrap it together, what is the USP for the</w:t>
      </w:r>
      <w:r>
        <w:t xml:space="preserve"> IMBs, </w:t>
      </w:r>
      <w:r w:rsidR="00DA26E2">
        <w:t xml:space="preserve">you </w:t>
      </w:r>
      <w:r w:rsidRPr="00AC73DD">
        <w:t xml:space="preserve">having been both </w:t>
      </w:r>
      <w:r>
        <w:t>c</w:t>
      </w:r>
      <w:r w:rsidRPr="00AC73DD">
        <w:t xml:space="preserve">hief </w:t>
      </w:r>
      <w:r>
        <w:t>i</w:t>
      </w:r>
      <w:r w:rsidRPr="00AC73DD">
        <w:t>nspector and national chair</w:t>
      </w:r>
      <w:r>
        <w:t xml:space="preserve"> of IMBs?</w:t>
      </w:r>
      <w:r w:rsidRPr="00AC73DD">
        <w:t xml:space="preserve"> What do the </w:t>
      </w:r>
      <w:r>
        <w:t xml:space="preserve">IMBs </w:t>
      </w:r>
      <w:r w:rsidRPr="00AC73DD">
        <w:t>bring to shedding light on those issues?</w:t>
      </w:r>
    </w:p>
    <w:p w:rsidR="00C0665A" w:rsidP="007D2AAA">
      <w:pPr>
        <w:pStyle w:val="Answer"/>
      </w:pPr>
      <w:sdt>
        <w:sdtPr>
          <w:alias w:val="Witness"/>
          <w:id w:val="1987593737"/>
          <w:placeholder>
            <w:docPart w:val="4BFE0C1D51644913B564F3EB278C9336"/>
          </w:placeholder>
          <w:richText/>
        </w:sdtPr>
        <w:sdtContent>
          <w:r w:rsidRPr="00AC73DD" w:rsidR="007D2AAA">
            <w:rPr>
              <w:b/>
              <w:i/>
            </w:rPr>
            <w:t>Dame Anne Owers:</w:t>
          </w:r>
        </w:sdtContent>
      </w:sdt>
      <w:r w:rsidR="007D2AAA">
        <w:t xml:space="preserve"> </w:t>
      </w:r>
      <w:r w:rsidRPr="00AC73DD" w:rsidR="007D2AAA">
        <w:t xml:space="preserve">I think they complement the work that the inspectorate does. What the inspectorate does is </w:t>
      </w:r>
      <w:r w:rsidR="007D2AAA">
        <w:t xml:space="preserve">make an </w:t>
      </w:r>
      <w:r w:rsidRPr="00AC73DD" w:rsidR="007D2AAA">
        <w:t>occasional</w:t>
      </w:r>
      <w:r w:rsidR="007D2AAA">
        <w:t>,</w:t>
      </w:r>
      <w:r w:rsidRPr="00AC73DD" w:rsidR="007D2AAA">
        <w:t xml:space="preserve"> sometimes quite frequent</w:t>
      </w:r>
      <w:r w:rsidR="007D2AAA">
        <w:t>,</w:t>
      </w:r>
      <w:r w:rsidRPr="00AC73DD" w:rsidR="007D2AAA">
        <w:t xml:space="preserve"> deep dive into prison</w:t>
      </w:r>
      <w:r w:rsidR="007D2AAA">
        <w:t xml:space="preserve">s with </w:t>
      </w:r>
      <w:r w:rsidRPr="00AC73DD" w:rsidR="007D2AAA">
        <w:t>people who are</w:t>
      </w:r>
      <w:r w:rsidR="007D2AAA">
        <w:t xml:space="preserve"> professional educators, healthcare professionals and those who spend their lives inspecting.</w:t>
      </w:r>
      <w:r w:rsidRPr="00AC73DD" w:rsidR="007D2AAA">
        <w:t xml:space="preserve"> </w:t>
      </w:r>
    </w:p>
    <w:p w:rsidR="00C0665A" w:rsidP="007D2AAA">
      <w:pPr>
        <w:pStyle w:val="Answer"/>
      </w:pPr>
      <w:r>
        <w:t>W</w:t>
      </w:r>
      <w:r w:rsidRPr="00AC73DD">
        <w:t xml:space="preserve">hat the </w:t>
      </w:r>
      <w:r>
        <w:t xml:space="preserve">IMBs </w:t>
      </w:r>
      <w:r w:rsidRPr="00AC73DD">
        <w:t>bring to the table</w:t>
      </w:r>
      <w:r>
        <w:t xml:space="preserve">, </w:t>
      </w:r>
      <w:r w:rsidRPr="00AC73DD">
        <w:t>being there every week</w:t>
      </w:r>
      <w:r>
        <w:t>,</w:t>
      </w:r>
      <w:r w:rsidRPr="00AC73DD">
        <w:t xml:space="preserve"> is currency. One of the things we are trying to do is change the way we report to </w:t>
      </w:r>
      <w:r>
        <w:t>M</w:t>
      </w:r>
      <w:r w:rsidRPr="00AC73DD">
        <w:t xml:space="preserve">inisters and yourselves so </w:t>
      </w:r>
      <w:r>
        <w:t xml:space="preserve">that </w:t>
      </w:r>
      <w:r w:rsidRPr="00AC73DD">
        <w:t xml:space="preserve">we use that currency. </w:t>
      </w:r>
    </w:p>
    <w:p w:rsidR="00C0665A" w:rsidP="007D2AAA">
      <w:pPr>
        <w:pStyle w:val="Answer"/>
      </w:pPr>
      <w:r w:rsidRPr="00AC73DD">
        <w:t>You can spot things when they are starting to happen. I think the IMB</w:t>
      </w:r>
      <w:r>
        <w:t>s</w:t>
      </w:r>
      <w:r w:rsidRPr="00AC73DD">
        <w:t xml:space="preserve"> were the first to spot that P</w:t>
      </w:r>
      <w:r>
        <w:t>AVA</w:t>
      </w:r>
      <w:r w:rsidRPr="00AC73DD">
        <w:t xml:space="preserve"> had been rolled out without it being publicly announced; we were the first to notice </w:t>
      </w:r>
      <w:r>
        <w:t xml:space="preserve">that </w:t>
      </w:r>
      <w:r w:rsidRPr="00AC73DD">
        <w:t>the new resettlement contracts w</w:t>
      </w:r>
      <w:r>
        <w:t>ere</w:t>
      </w:r>
      <w:r w:rsidRPr="00AC73DD">
        <w:t xml:space="preserve"> not serving remand prisoners. </w:t>
      </w:r>
    </w:p>
    <w:p w:rsidR="007D2AAA" w:rsidP="007D2AAA">
      <w:pPr>
        <w:pStyle w:val="Answer"/>
      </w:pPr>
      <w:r w:rsidRPr="00AC73DD">
        <w:t xml:space="preserve">Therefore, </w:t>
      </w:r>
      <w:r w:rsidR="00C0665A">
        <w:t xml:space="preserve">they </w:t>
      </w:r>
      <w:r w:rsidRPr="00AC73DD">
        <w:t>complement what the inspect</w:t>
      </w:r>
      <w:r>
        <w:t>ions</w:t>
      </w:r>
      <w:r w:rsidRPr="00AC73DD">
        <w:t xml:space="preserve"> do and what the ombudsman can do</w:t>
      </w:r>
      <w:r>
        <w:t>,</w:t>
      </w:r>
      <w:r w:rsidRPr="00AC73DD">
        <w:t xml:space="preserve"> which</w:t>
      </w:r>
      <w:r>
        <w:t xml:space="preserve"> is to </w:t>
      </w:r>
      <w:r w:rsidRPr="00AC73DD">
        <w:t>look at investigations. I have done all three in my time</w:t>
      </w:r>
      <w:r>
        <w:t xml:space="preserve">. I think they are all </w:t>
      </w:r>
      <w:r w:rsidRPr="00AC73DD">
        <w:t>necessary for oversight of a system that has total</w:t>
      </w:r>
      <w:r>
        <w:t xml:space="preserve"> control</w:t>
      </w:r>
      <w:r w:rsidRPr="00AC73DD">
        <w:t xml:space="preserve"> over individuals.</w:t>
      </w:r>
    </w:p>
    <w:p w:rsidR="007D2AAA" w:rsidP="007D2AAA">
      <w:pPr>
        <w:pStyle w:val="Question"/>
        <w:numPr>
          <w:ilvl w:val="0"/>
          <w:numId w:val="9"/>
        </w:numPr>
      </w:pPr>
      <w:sdt>
        <w:sdtPr>
          <w:alias w:val="Member"/>
          <w:tag w:val="&lt;Member mnisId='1601' dodsId='34498'&gt;"/>
          <w:id w:val="-566720894"/>
          <w:placeholder>
            <w:docPart w:val="4BFE0C1D51644913B564F3EB278C9336"/>
          </w:placeholder>
          <w:richText/>
        </w:sdtPr>
        <w:sdtContent>
          <w:r w:rsidRPr="00AC73DD">
            <w:rPr>
              <w:b/>
            </w:rPr>
            <w:t>Chair:</w:t>
          </w:r>
        </w:sdtContent>
      </w:sdt>
      <w:r>
        <w:t xml:space="preserve"> Are there </w:t>
      </w:r>
      <w:r w:rsidRPr="00F46097">
        <w:t>things that could be done to make the</w:t>
      </w:r>
      <w:r>
        <w:t xml:space="preserve"> IMB</w:t>
      </w:r>
      <w:r w:rsidRPr="00F46097">
        <w:t xml:space="preserve"> system better and stronger?</w:t>
      </w:r>
    </w:p>
    <w:p w:rsidR="00C0665A" w:rsidP="007D2AAA">
      <w:pPr>
        <w:pStyle w:val="Answer"/>
      </w:pPr>
      <w:sdt>
        <w:sdtPr>
          <w:alias w:val="Witness"/>
          <w:id w:val="-449630180"/>
          <w:placeholder>
            <w:docPart w:val="4BFE0C1D51644913B564F3EB278C9336"/>
          </w:placeholder>
          <w:richText/>
        </w:sdtPr>
        <w:sdtContent>
          <w:r w:rsidRPr="00F46097" w:rsidR="007D2AAA">
            <w:rPr>
              <w:b/>
              <w:i/>
            </w:rPr>
            <w:t>Dame Anne Owers:</w:t>
          </w:r>
        </w:sdtContent>
      </w:sdt>
      <w:r w:rsidR="007D2AAA">
        <w:t xml:space="preserve"> </w:t>
      </w:r>
      <w:r w:rsidRPr="00F46097" w:rsidR="007D2AAA">
        <w:t xml:space="preserve">Yes. One thing I have said to this </w:t>
      </w:r>
      <w:r w:rsidR="007D2AAA">
        <w:t>Co</w:t>
      </w:r>
      <w:r w:rsidRPr="00F46097" w:rsidR="007D2AAA">
        <w:t>mmittee before is that we have been looking for legislation to create a single body or structure. At the moment, as national chair and with</w:t>
      </w:r>
      <w:r w:rsidR="007D2AAA">
        <w:t xml:space="preserve"> the</w:t>
      </w:r>
      <w:r w:rsidRPr="00F46097" w:rsidR="007D2AAA">
        <w:t xml:space="preserve"> management</w:t>
      </w:r>
      <w:r w:rsidR="007D2AAA">
        <w:t xml:space="preserve"> board,</w:t>
      </w:r>
      <w:r w:rsidRPr="00F46097" w:rsidR="007D2AAA">
        <w:t xml:space="preserve"> as I said to this </w:t>
      </w:r>
      <w:r w:rsidR="007D2AAA">
        <w:t>Co</w:t>
      </w:r>
      <w:r w:rsidRPr="00F46097" w:rsidR="007D2AAA">
        <w:t xml:space="preserve">mmittee when I gave </w:t>
      </w:r>
      <w:r>
        <w:t>evidence</w:t>
      </w:r>
      <w:r w:rsidRPr="00F46097" w:rsidR="007D2AAA">
        <w:t xml:space="preserve"> last time</w:t>
      </w:r>
      <w:r w:rsidR="007D2AAA">
        <w:t>,</w:t>
      </w:r>
      <w:r w:rsidRPr="00F46097" w:rsidR="007D2AAA">
        <w:t xml:space="preserve"> we are sitting on fresh air</w:t>
      </w:r>
      <w:r w:rsidR="007D2AAA">
        <w:t>. W</w:t>
      </w:r>
      <w:r w:rsidRPr="00F46097" w:rsidR="007D2AAA">
        <w:t>e are still in suspended animation</w:t>
      </w:r>
      <w:r w:rsidR="007D2AAA">
        <w:t xml:space="preserve">. It is still a bit like a </w:t>
      </w:r>
      <w:r w:rsidRPr="00F46097" w:rsidR="007D2AAA">
        <w:t>bumble bee</w:t>
      </w:r>
      <w:r w:rsidR="007D2AAA">
        <w:t>;</w:t>
      </w:r>
      <w:r w:rsidRPr="00F46097" w:rsidR="007D2AAA">
        <w:t xml:space="preserve"> we are defying gravity</w:t>
      </w:r>
      <w:r w:rsidR="007D2AAA">
        <w:t>,</w:t>
      </w:r>
      <w:r w:rsidRPr="00F46097" w:rsidR="007D2AAA">
        <w:t xml:space="preserve"> but only by flapping our wings lots and lots of times a second</w:t>
      </w:r>
      <w:r w:rsidR="007D2AAA">
        <w:t>,</w:t>
      </w:r>
      <w:r w:rsidRPr="00F46097" w:rsidR="007D2AAA">
        <w:t xml:space="preserve"> thanks to the commitment of our members and our staff</w:t>
      </w:r>
      <w:r w:rsidR="007D2AAA">
        <w:t>.</w:t>
      </w:r>
      <w:r w:rsidRPr="00F46097" w:rsidR="007D2AAA">
        <w:t xml:space="preserve"> </w:t>
      </w:r>
    </w:p>
    <w:p w:rsidR="007D2AAA" w:rsidP="007D2AAA">
      <w:pPr>
        <w:pStyle w:val="Answer"/>
      </w:pPr>
      <w:r w:rsidRPr="00F46097">
        <w:t>I think that would be enormously helpful. It would be able to add to the effectiveness and build on the strengths we now have with training and information for members</w:t>
      </w:r>
      <w:r>
        <w:t xml:space="preserve">, regional </w:t>
      </w:r>
      <w:r w:rsidRPr="00F46097">
        <w:t xml:space="preserve">support structures and the support </w:t>
      </w:r>
      <w:r>
        <w:t xml:space="preserve">that </w:t>
      </w:r>
      <w:r w:rsidRPr="00F46097">
        <w:t>volunteers necessarily need if we are going to be able to do a job. I think that would help.</w:t>
      </w:r>
    </w:p>
    <w:p w:rsidR="007D2AAA" w:rsidP="007D2AAA">
      <w:pPr>
        <w:pStyle w:val="Question"/>
        <w:numPr>
          <w:ilvl w:val="0"/>
          <w:numId w:val="9"/>
        </w:numPr>
      </w:pPr>
      <w:sdt>
        <w:sdtPr>
          <w:alias w:val="Member"/>
          <w:tag w:val="&lt;Member mnisId='1601' dodsId='34498'&gt;"/>
          <w:id w:val="699129698"/>
          <w:placeholder>
            <w:docPart w:val="4BFE0C1D51644913B564F3EB278C9336"/>
          </w:placeholder>
          <w:richText/>
        </w:sdtPr>
        <w:sdtContent>
          <w:r w:rsidRPr="00F46097">
            <w:rPr>
              <w:b/>
            </w:rPr>
            <w:t>Chair:</w:t>
          </w:r>
        </w:sdtContent>
      </w:sdt>
      <w:r>
        <w:t xml:space="preserve"> W</w:t>
      </w:r>
      <w:r w:rsidRPr="00F46097">
        <w:t xml:space="preserve">ould that strengthen your ability to challenge </w:t>
      </w:r>
      <w:r>
        <w:t>where necessary</w:t>
      </w:r>
      <w:r w:rsidRPr="00F46097">
        <w:t>?</w:t>
      </w:r>
    </w:p>
    <w:p w:rsidR="007D2AAA" w:rsidP="007D2AAA">
      <w:pPr>
        <w:pStyle w:val="Answer"/>
      </w:pPr>
      <w:sdt>
        <w:sdtPr>
          <w:alias w:val="Witness"/>
          <w:id w:val="1732879102"/>
          <w:placeholder>
            <w:docPart w:val="4BFE0C1D51644913B564F3EB278C9336"/>
          </w:placeholder>
          <w:richText/>
        </w:sdtPr>
        <w:sdtContent>
          <w:r w:rsidRPr="00F46097">
            <w:rPr>
              <w:b/>
              <w:i/>
            </w:rPr>
            <w:t>Dame Anne Owers:</w:t>
          </w:r>
        </w:sdtContent>
      </w:sdt>
      <w:r>
        <w:t xml:space="preserve"> </w:t>
      </w:r>
      <w:r w:rsidRPr="00F46097">
        <w:t>I think so, yes</w:t>
      </w:r>
      <w:r>
        <w:t>. W</w:t>
      </w:r>
      <w:r w:rsidRPr="00F46097">
        <w:t>e are not slow in challenging both locally and nationally</w:t>
      </w:r>
      <w:r>
        <w:t>,</w:t>
      </w:r>
      <w:r w:rsidRPr="00F46097">
        <w:t xml:space="preserve"> but I think it would strengthen boards</w:t>
      </w:r>
      <w:r w:rsidR="005C13CF">
        <w:t>’</w:t>
      </w:r>
      <w:r w:rsidRPr="00F46097">
        <w:t xml:space="preserve"> ability</w:t>
      </w:r>
      <w:r>
        <w:t xml:space="preserve"> </w:t>
      </w:r>
      <w:r w:rsidRPr="00F46097">
        <w:t>to learn from</w:t>
      </w:r>
      <w:r>
        <w:t xml:space="preserve"> one</w:t>
      </w:r>
      <w:r w:rsidRPr="00F46097">
        <w:t xml:space="preserve"> </w:t>
      </w:r>
      <w:r w:rsidR="00F17626">
        <w:t>an</w:t>
      </w:r>
      <w:r w:rsidRPr="00F46097">
        <w:t xml:space="preserve">other and pull together what </w:t>
      </w:r>
      <w:r>
        <w:t>we are</w:t>
      </w:r>
      <w:r w:rsidRPr="00F46097">
        <w:t xml:space="preserve"> finding</w:t>
      </w:r>
      <w:r>
        <w:t>,</w:t>
      </w:r>
      <w:r w:rsidRPr="00F46097">
        <w:t xml:space="preserve"> because what we are finding locally brings in the national picture.</w:t>
      </w:r>
    </w:p>
    <w:p w:rsidR="007D2AAA" w:rsidP="007D2AAA">
      <w:pPr>
        <w:pStyle w:val="Question"/>
        <w:numPr>
          <w:ilvl w:val="0"/>
          <w:numId w:val="9"/>
        </w:numPr>
      </w:pPr>
      <w:sdt>
        <w:sdtPr>
          <w:alias w:val="Member"/>
          <w:tag w:val="&lt;Member mnisId='1601' dodsId='34498'&gt;"/>
          <w:id w:val="-1137097325"/>
          <w:placeholder>
            <w:docPart w:val="4BFE0C1D51644913B564F3EB278C9336"/>
          </w:placeholder>
          <w:richText/>
        </w:sdtPr>
        <w:sdtContent>
          <w:r w:rsidRPr="00F46097">
            <w:rPr>
              <w:b/>
            </w:rPr>
            <w:t>Chair:</w:t>
          </w:r>
        </w:sdtContent>
      </w:sdt>
      <w:r>
        <w:t xml:space="preserve"> </w:t>
      </w:r>
      <w:r w:rsidRPr="00F46097">
        <w:t>A statutory national organisation?</w:t>
      </w:r>
    </w:p>
    <w:p w:rsidR="007D2AAA" w:rsidP="007D2AAA">
      <w:pPr>
        <w:pStyle w:val="Answer"/>
      </w:pPr>
      <w:sdt>
        <w:sdtPr>
          <w:alias w:val="Witness"/>
          <w:id w:val="941341062"/>
          <w:placeholder>
            <w:docPart w:val="4BFE0C1D51644913B564F3EB278C9336"/>
          </w:placeholder>
          <w:richText/>
        </w:sdtPr>
        <w:sdtContent>
          <w:r w:rsidRPr="00F46097">
            <w:rPr>
              <w:b/>
              <w:i/>
            </w:rPr>
            <w:t>Dame Anne Owers:</w:t>
          </w:r>
        </w:sdtContent>
      </w:sdt>
      <w:r>
        <w:t xml:space="preserve"> </w:t>
      </w:r>
      <w:r w:rsidRPr="00F46097">
        <w:t>Absolutely</w:t>
      </w:r>
      <w:r>
        <w:t xml:space="preserve">, which I hope </w:t>
      </w:r>
      <w:r w:rsidRPr="00F46097">
        <w:t>my successor will be able to achieve.</w:t>
      </w:r>
    </w:p>
    <w:p w:rsidR="007D2AAA" w:rsidP="007D2AAA">
      <w:pPr>
        <w:pStyle w:val="Question"/>
        <w:numPr>
          <w:ilvl w:val="0"/>
          <w:numId w:val="9"/>
        </w:numPr>
      </w:pPr>
      <w:sdt>
        <w:sdtPr>
          <w:alias w:val="Member"/>
          <w:tag w:val="&lt;Member mnisId='1601' dodsId='34498'&gt;"/>
          <w:id w:val="-494644808"/>
          <w:placeholder>
            <w:docPart w:val="4BFE0C1D51644913B564F3EB278C9336"/>
          </w:placeholder>
          <w:richText/>
        </w:sdtPr>
        <w:sdtContent>
          <w:r w:rsidRPr="00F46097">
            <w:rPr>
              <w:b/>
            </w:rPr>
            <w:t>Chair:</w:t>
          </w:r>
        </w:sdtContent>
      </w:sdt>
      <w:r>
        <w:t xml:space="preserve"> Dame Anne,</w:t>
      </w:r>
      <w:r w:rsidRPr="00EE3F10">
        <w:t xml:space="preserve"> thank you very much for those thoughts and for the huge amount of public service you have given across the board</w:t>
      </w:r>
      <w:r>
        <w:t>,</w:t>
      </w:r>
      <w:r w:rsidRPr="00EE3F10">
        <w:t xml:space="preserve"> to the </w:t>
      </w:r>
      <w:r w:rsidR="005C13CF">
        <w:t>P</w:t>
      </w:r>
      <w:r w:rsidRPr="00EE3F10">
        <w:t xml:space="preserve">rison </w:t>
      </w:r>
      <w:r w:rsidR="005C13CF">
        <w:t>S</w:t>
      </w:r>
      <w:r w:rsidRPr="00EE3F10">
        <w:t>ervice and the welfare of prisoners in particular. We are very grateful to you</w:t>
      </w:r>
      <w:r>
        <w:t xml:space="preserve">. </w:t>
      </w:r>
      <w:r w:rsidRPr="00EE3F10">
        <w:t xml:space="preserve">I have always appreciated </w:t>
      </w:r>
      <w:r>
        <w:t>the</w:t>
      </w:r>
      <w:r w:rsidRPr="00EE3F10">
        <w:t xml:space="preserve"> personal engagement you have shown to this </w:t>
      </w:r>
      <w:r>
        <w:t>C</w:t>
      </w:r>
      <w:r w:rsidRPr="00EE3F10">
        <w:t>ommittee and the massive commitment you have put in</w:t>
      </w:r>
      <w:r>
        <w:t>.</w:t>
      </w:r>
    </w:p>
    <w:p w:rsidR="007D2AAA" w:rsidP="007D2AAA">
      <w:pPr>
        <w:pStyle w:val="Answer"/>
      </w:pPr>
      <w:sdt>
        <w:sdtPr>
          <w:alias w:val="Witness"/>
          <w:id w:val="-752736572"/>
          <w:placeholder>
            <w:docPart w:val="4BFE0C1D51644913B564F3EB278C9336"/>
          </w:placeholder>
          <w:richText/>
        </w:sdtPr>
        <w:sdtContent>
          <w:r w:rsidRPr="00EE3F10">
            <w:rPr>
              <w:b/>
              <w:i/>
            </w:rPr>
            <w:t>Dame Anne Owers:</w:t>
          </w:r>
        </w:sdtContent>
      </w:sdt>
      <w:r>
        <w:t xml:space="preserve"> </w:t>
      </w:r>
      <w:r w:rsidRPr="00EE3F10">
        <w:t>I have learn</w:t>
      </w:r>
      <w:r>
        <w:t xml:space="preserve">t </w:t>
      </w:r>
      <w:r w:rsidRPr="00EE3F10">
        <w:t>a great</w:t>
      </w:r>
      <w:r>
        <w:t xml:space="preserve"> deal</w:t>
      </w:r>
      <w:r w:rsidRPr="00EE3F10">
        <w:t xml:space="preserve"> in that time</w:t>
      </w:r>
      <w:r>
        <w:t>.</w:t>
      </w:r>
    </w:p>
    <w:p w:rsidR="007D2AAA" w:rsidRPr="008A04DD" w:rsidP="00F17626">
      <w:pPr>
        <w:pStyle w:val="Remark"/>
      </w:pPr>
      <w:sdt>
        <w:sdtPr>
          <w:alias w:val="Member"/>
          <w:tag w:val="&lt;Member mnisId='1601' dodsId='34498'&gt;"/>
          <w:id w:val="-1324271792"/>
          <w:placeholder>
            <w:docPart w:val="4BFE0C1D51644913B564F3EB278C9336"/>
          </w:placeholder>
          <w:richText/>
        </w:sdtPr>
        <w:sdtContent>
          <w:r w:rsidRPr="00EE3F10">
            <w:rPr>
              <w:b/>
            </w:rPr>
            <w:t>Chair:</w:t>
          </w:r>
        </w:sdtContent>
      </w:sdt>
      <w:r>
        <w:t xml:space="preserve"> </w:t>
      </w:r>
      <w:r w:rsidRPr="00EE3F10">
        <w:t>I think we will bump into each other at least socially in the future</w:t>
      </w:r>
      <w:r w:rsidR="00C0665A">
        <w:t>,</w:t>
      </w:r>
      <w:r w:rsidRPr="00EE3F10">
        <w:t xml:space="preserve"> not wearing professional hats</w:t>
      </w:r>
      <w:r>
        <w:t xml:space="preserve">. </w:t>
      </w:r>
      <w:r w:rsidR="00F17626">
        <w:t>I wish you a</w:t>
      </w:r>
      <w:r>
        <w:t xml:space="preserve">ll the </w:t>
      </w:r>
      <w:r w:rsidRPr="00EE3F10">
        <w:t xml:space="preserve">very best </w:t>
      </w:r>
      <w:r>
        <w:t>for</w:t>
      </w:r>
      <w:r w:rsidRPr="00EE3F10">
        <w:t xml:space="preserve"> what I doubt will be a quiet retirement</w:t>
      </w:r>
      <w:r>
        <w:t xml:space="preserve">. I am sure </w:t>
      </w:r>
      <w:r w:rsidRPr="00EE3F10">
        <w:t>you have other plans</w:t>
      </w:r>
      <w:r>
        <w:t xml:space="preserve">—I will not ask—but </w:t>
      </w:r>
      <w:r w:rsidRPr="00EE3F10">
        <w:t>thank you for all you have done</w:t>
      </w:r>
      <w:r>
        <w:t>;</w:t>
      </w:r>
      <w:r w:rsidRPr="00EE3F10">
        <w:t xml:space="preserve"> it is very much appreciated. I </w:t>
      </w:r>
      <w:r>
        <w:t xml:space="preserve">also </w:t>
      </w:r>
      <w:r w:rsidRPr="00EE3F10">
        <w:t xml:space="preserve">thank all my colleagues on the </w:t>
      </w:r>
      <w:r>
        <w:t>C</w:t>
      </w:r>
      <w:r w:rsidRPr="00EE3F10">
        <w:t>ommittee.</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E34938B5EC34B3BA7F9028D3F782F9A"/>
      </w:placeholder>
      <w:richText/>
    </w:sdtPr>
    <w:sdtContent>
      <w:p w:rsidR="008143FA" w:rsidP="009277D8">
        <w:pPr>
          <w:pStyle w:val="Para"/>
          <w:rPr>
            <w:color w:val="808080"/>
          </w:rPr>
        </w:pPr>
        <w:r w:rsidRPr="000636D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D4CD136"/>
    <w:lvl w:ilvl="0">
      <w:start w:val="1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9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636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E34938B5EC34B3BA7F9028D3F782F9A"/>
        <w:category>
          <w:name w:val="General"/>
          <w:gallery w:val="placeholder"/>
        </w:category>
        <w:types>
          <w:type w:val="bbPlcHdr"/>
        </w:types>
        <w:behaviors>
          <w:behavior w:val="content"/>
        </w:behaviors>
        <w:guid w:val="{C1401613-D175-4CFB-A1FA-6FAE05A0AAF4}"/>
      </w:docPartPr>
      <w:docPartBody>
        <w:p w:rsidR="006B324E" w:rsidP="00AB638B">
          <w:pPr>
            <w:pStyle w:val="0E34938B5EC34B3BA7F9028D3F782F9A"/>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536DC67-24EB-4490-B643-39EA19E4B988}"/>
      </w:docPartPr>
      <w:docPartBody>
        <w:p w:rsidR="006B324E">
          <w:r w:rsidRPr="00284A65">
            <w:rPr>
              <w:rStyle w:val="PlaceholderText"/>
            </w:rPr>
            <w:t>Click or tap here to enter text.</w:t>
          </w:r>
        </w:p>
      </w:docPartBody>
    </w:docPart>
    <w:docPart>
      <w:docPartPr>
        <w:name w:val="4BFE0C1D51644913B564F3EB278C9336"/>
        <w:category>
          <w:name w:val="General"/>
          <w:gallery w:val="placeholder"/>
        </w:category>
        <w:types>
          <w:type w:val="bbPlcHdr"/>
        </w:types>
        <w:behaviors>
          <w:behavior w:val="content"/>
        </w:behaviors>
        <w:guid w:val="{F9CF4630-3EAA-4F6D-8FE4-C58B4C381EB8}"/>
      </w:docPartPr>
      <w:docPartBody>
        <w:p w:rsidR="003E7238" w:rsidP="00B731A4">
          <w:pPr>
            <w:pStyle w:val="4BFE0C1D51644913B564F3EB278C9336"/>
          </w:pPr>
          <w:r w:rsidRPr="008B240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31A4"/>
    <w:rPr>
      <w:color w:val="808080"/>
    </w:rPr>
  </w:style>
  <w:style w:type="paragraph" w:customStyle="1" w:styleId="0E34938B5EC34B3BA7F9028D3F782F9A">
    <w:name w:val="0E34938B5EC34B3BA7F9028D3F782F9A"/>
    <w:rsid w:val="00AB638B"/>
  </w:style>
  <w:style w:type="paragraph" w:customStyle="1" w:styleId="4BFE0C1D51644913B564F3EB278C9336">
    <w:name w:val="4BFE0C1D51644913B564F3EB278C9336"/>
    <w:rsid w:val="00B731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9D6DDF316B40409C7CD243BF00CA81" ma:contentTypeVersion="60" ma:contentTypeDescription="Create a new document." ma:contentTypeScope="" ma:versionID="90805cb8ca5a685dc8f8a87b9858ad04">
  <xsd:schema xmlns:xsd="http://www.w3.org/2001/XMLSchema" xmlns:xs="http://www.w3.org/2001/XMLSchema" xmlns:p="http://schemas.microsoft.com/office/2006/metadata/properties" xmlns:ns2="a41495c5-3ca4-4a8f-9d87-1662342911fb" xmlns:ns3="0606af38-29d8-407d-826d-7a0cb9d9f4ed" xmlns:ns4="4600776d-0a3c-44b4-bff2-0ceaafb13046" xmlns:ns5="c86d72e2-090a-4e7d-987e-218d8a0db591" xmlns:ns6="6ab18433-7710-49bd-9bb4-0bb85747556a" targetNamespace="http://schemas.microsoft.com/office/2006/metadata/properties" ma:root="true" ma:fieldsID="e477d45bd88190e7c461983ffdbaf818" ns2:_="" ns3:_="" ns4:_="" ns5:_="" ns6:_="">
    <xsd:import namespace="a41495c5-3ca4-4a8f-9d87-1662342911fb"/>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2:d05869b9e41341d08d2a33d7c17ddb90" minOccurs="0"/>
                <xsd:element ref="ns3:Specialist_x0020_Adviser_x003a_Full_x0020_Name" minOccurs="0"/>
                <xsd:element ref="ns2:j7549c9df6cd452e88a6101c5d615365" minOccurs="0"/>
                <xsd:element ref="ns2:m6aca737f72a4af5ab5a20220a5ac4db" minOccurs="0"/>
                <xsd:element ref="ns6:_dlc_DocIdUrl" minOccurs="0"/>
                <xsd:element ref="ns6:_dlc_DocIdPersistId" minOccurs="0"/>
                <xsd:element ref="ns4:c4838c65c76546ae93d5703426802f7f" minOccurs="0"/>
                <xsd:element ref="ns4:TaxCatchAll" minOccurs="0"/>
                <xsd:element ref="ns4:TaxCatchAllLabel" minOccurs="0"/>
                <xsd:element ref="ns6:_dlc_DocId" minOccurs="0"/>
                <xsd:element ref="ns4:j6c5b17cd04246da82e5604daf08bc68" minOccurs="0"/>
                <xsd:element ref="ns4:e6f926d7f5b14a74bee86c3452d91372" minOccurs="0"/>
                <xsd:element ref="ns4:g3ef09377e3444258679b6035a1ff93a" minOccurs="0"/>
                <xsd:element ref="ns2:n78ca1497cf6442fb3babdda785c85ae" minOccurs="0"/>
                <xsd:element ref="ns4:cd0fc526a5c840319a97fd94028e9904" minOccurs="0"/>
                <xsd:element ref="ns4:k5b153ee974a4a57a7568e533217f2cb" minOccurs="0"/>
                <xsd:element ref="ns2:j3dc9349b3384741bd6025ba1321f3a9" minOccurs="0"/>
                <xsd:element ref="ns2:Friday_x0020_circulation_x0020_date" minOccurs="0"/>
                <xsd:element ref="ns2:Record" minOccurs="0"/>
                <xsd:element ref="ns2:Date_x0020_received_x0020__x0028_correspondence_x0029_" minOccurs="0"/>
                <xsd:element ref="ns2:Date_x0020_sent_x0020__x0028_correspondence_x0029__x003f_" minOccurs="0"/>
                <xsd:element ref="ns2:Needs_x0020_reply_x0020__x0028_correspondence_x0029__x003f_" minOccurs="0"/>
                <xsd:element ref="ns2:Reply_x0020_drafted_x0020__x0028_correspondence_x0029__x003f_" minOccurs="0"/>
                <xsd:element ref="ns2:Reply_x0020_sent_x0020__x0028_correspondence_x0029__x003f_" minOccurs="0"/>
                <xsd:element ref="ns2:Assigned_x0020_to_x0020__x0028_correspondence_x0029_"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495c5-3ca4-4a8f-9d87-1662342911fb"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d05869b9e41341d08d2a33d7c17ddb90" ma:index="45" nillable="true" ma:taxonomy="true" ma:internalName="d05869b9e41341d08d2a33d7c17ddb90" ma:taxonomyFieldName="Subject_x0020_Category" ma:displayName="Subject Category" ma:default="" ma:fieldId="{d05869b9-e413-41d0-8d2a-33d7c17ddb90}" ma:sspId="eb37f91c-4bb8-4ab3-bc5a-cd8753815459" ma:termSetId="099b3011-49c3-42bf-876e-94450f3c45cb" ma:anchorId="00000000-0000-0000-0000-000000000000" ma:open="false" ma:isKeyword="false">
      <xsd:complexType>
        <xsd:sequence>
          <xsd:element ref="pc:Terms" minOccurs="0" maxOccurs="1"/>
        </xsd:sequence>
      </xsd:complexType>
    </xsd:element>
    <xsd:element name="j7549c9df6cd452e88a6101c5d615365" ma:index="47" nillable="true" ma:taxonomy="true" ma:internalName="j7549c9df6cd452e88a6101c5d615365" ma:taxonomyFieldName="One_x002d_off_x0020_session" ma:displayName="One-off session" ma:default="" ma:fieldId="{37549c9d-f6cd-452e-88a6-101c5d615365}" ma:sspId="eb37f91c-4bb8-4ab3-bc5a-cd8753815459" ma:termSetId="1e20d01a-aef4-4f65-b102-5804acb80b26" ma:anchorId="00000000-0000-0000-0000-000000000000" ma:open="true" ma:isKeyword="false">
      <xsd:complexType>
        <xsd:sequence>
          <xsd:element ref="pc:Terms" minOccurs="0" maxOccurs="1"/>
        </xsd:sequence>
      </xsd:complexType>
    </xsd:element>
    <xsd:element name="m6aca737f72a4af5ab5a20220a5ac4db" ma:index="49" nillable="true" ma:taxonomy="true" ma:internalName="m6aca737f72a4af5ab5a20220a5ac4db" ma:taxonomyFieldName="Informal_x0020_session" ma:displayName="Informal session" ma:default="" ma:fieldId="{66aca737-f72a-4af5-ab5a-20220a5ac4db}" ma:sspId="eb37f91c-4bb8-4ab3-bc5a-cd8753815459" ma:termSetId="aad799a7-ac76-49ed-afad-5dea8cdd955e" ma:anchorId="00000000-0000-0000-0000-000000000000" ma:open="true" ma:isKeyword="false">
      <xsd:complexType>
        <xsd:sequence>
          <xsd:element ref="pc:Terms" minOccurs="0" maxOccurs="1"/>
        </xsd:sequence>
      </xsd:complexType>
    </xsd:element>
    <xsd:element name="n78ca1497cf6442fb3babdda785c85ae" ma:index="6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6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Friday_x0020_circulation_x0020_date" ma:index="66" nillable="true" ma:displayName="Friday circulation date" ma:description="If this document is for circulation on a Friday, which Friday?" ma:format="DateOnly" ma:internalName="Friday_x0020_circulation_x0020_date">
      <xsd:simpleType>
        <xsd:restriction base="dms:DateTime"/>
      </xsd:simpleType>
    </xsd:element>
    <xsd:element name="Record" ma:index="67" nillable="true" ma:displayName="Record" ma:default="No" ma:description="Is this document to be kept as a record?" ma:format="RadioButtons" ma:internalName="Record">
      <xsd:simpleType>
        <xsd:restriction base="dms:Choice">
          <xsd:enumeration value="Yes"/>
          <xsd:enumeration value="No"/>
        </xsd:restriction>
      </xsd:simpleType>
    </xsd:element>
    <xsd:element name="Date_x0020_received_x0020__x0028_correspondence_x0029_" ma:index="68" nillable="true" ma:displayName="Date received (correspondence)" ma:description="If this is correspondence, on what date was this received?" ma:format="DateOnly" ma:internalName="Date_x0020_received_x0020__x0028_correspondence_x0029_">
      <xsd:simpleType>
        <xsd:restriction base="dms:DateTime"/>
      </xsd:simpleType>
    </xsd:element>
    <xsd:element name="Date_x0020_sent_x0020__x0028_correspondence_x0029__x003f_" ma:index="69" nillable="true" ma:displayName="Date sent (correspondence)?" ma:description="If this is a correspondence reply, on what date was it sent?" ma:format="DateOnly" ma:internalName="Date_x0020_sent_x0020__x0028_correspondence_x0029__x003f_">
      <xsd:simpleType>
        <xsd:restriction base="dms:DateTime"/>
      </xsd:simpleType>
    </xsd:element>
    <xsd:element name="Needs_x0020_reply_x0020__x0028_correspondence_x0029__x003f_" ma:index="70" nillable="true" ma:displayName="Needs reply (correspondence)?" ma:default="1" ma:description="If this is correspondence, does a reply need to be drafted?" ma:internalName="Needs_x0020_reply_x0020__x0028_correspondence_x0029__x003f_">
      <xsd:simpleType>
        <xsd:restriction base="dms:Boolean"/>
      </xsd:simpleType>
    </xsd:element>
    <xsd:element name="Reply_x0020_drafted_x0020__x0028_correspondence_x0029__x003f_" ma:index="71" nillable="true" ma:displayName="Reply drafted (correspondence)?" ma:default="0" ma:description="Has a reply to this correspondence been drafted, whether or not it has been sent?" ma:internalName="Reply_x0020_drafted_x0020__x0028_correspondence_x0029__x003f_">
      <xsd:simpleType>
        <xsd:restriction base="dms:Boolean"/>
      </xsd:simpleType>
    </xsd:element>
    <xsd:element name="Reply_x0020_sent_x0020__x0028_correspondence_x0029__x003f_" ma:index="72" nillable="true" ma:displayName="Reply sent (correspondence)?" ma:default="0" ma:description="Has this correspondence been sent?" ma:internalName="Reply_x0020_sent_x0020__x0028_correspondence_x0029__x003f_">
      <xsd:simpleType>
        <xsd:restriction base="dms:Boolean"/>
      </xsd:simpleType>
    </xsd:element>
    <xsd:element name="Assigned_x0020_to_x0020__x0028_correspondence_x0029_" ma:index="73" nillable="true" ma:displayName="Assigned to (correspondence)" ma:description="If this is an item of correspondence, to which staff member is it assigned?" ma:list="UserInfo" ma:SharePointGroup="5" ma:internalName="Assigned_x0020_to_x0020__x0028_correspondence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76" nillable="true" ma:displayName="MediaServiceMetadata" ma:hidden="true" ma:internalName="MediaServiceMetadata" ma:readOnly="true">
      <xsd:simpleType>
        <xsd:restriction base="dms:Note"/>
      </xsd:simpleType>
    </xsd:element>
    <xsd:element name="MediaServiceFastMetadata" ma:index="77" nillable="true" ma:displayName="MediaServiceFastMetadata" ma:hidden="true" ma:internalName="MediaServiceFastMetadata" ma:readOnly="true">
      <xsd:simpleType>
        <xsd:restriction base="dms:Note"/>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AutoTags" ma:index="80" nillable="true" ma:displayName="Tags" ma:internalName="MediaServiceAutoTags" ma:readOnly="true">
      <xsd:simpleType>
        <xsd:restriction base="dms:Text"/>
      </xsd:simpleType>
    </xsd:element>
    <xsd:element name="MediaServiceOCR" ma:index="81" nillable="true" ma:displayName="Extracted Text" ma:internalName="MediaServiceOCR" ma:readOnly="true">
      <xsd:simpleType>
        <xsd:restriction base="dms:Note">
          <xsd:maxLength value="255"/>
        </xsd:restriction>
      </xsd:simpleType>
    </xsd:element>
    <xsd:element name="MediaServiceDateTaken" ma:index="82" nillable="true" ma:displayName="MediaServiceDateTaken" ma:hidden="true" ma:internalName="MediaServiceDateTaken" ma:readOnly="true">
      <xsd:simpleType>
        <xsd:restriction base="dms:Text"/>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e3bb438-3bea-47b9-bf93-4b7fe3118888}" ma:internalName="Visit" ma:showField="Title" ma:web="0606af38-29d8-407d-826d-7a0cb9d9f4ed">
      <xsd:simpleType>
        <xsd:restriction base="dms:Lookup"/>
      </xsd:simpleType>
    </xsd:element>
    <xsd:element name="Specialist_x0020_Adviser" ma:index="17" nillable="true" ma:displayName="Specialist Adviser" ma:list="{c1bf3353-8c14-4b7f-bcde-90b8064cf710}" ma:internalName="Specialist_x0020_Adviser" ma:showField="Title" ma:web="0606af38-29d8-407d-826d-7a0cb9d9f4ed">
      <xsd:simpleType>
        <xsd:restriction base="dms:Lookup"/>
      </xsd:simpleType>
    </xsd:element>
    <xsd:element name="Witness" ma:index="18" nillable="true" ma:displayName="Witness" ma:list="{851719ac-cc3b-4936-bd85-161054a84c61}" ma:internalName="Witness" ma:showField="Title" ma:web="0606af38-29d8-407d-826d-7a0cb9d9f4ed">
      <xsd:simpleType>
        <xsd:restriction base="dms:Lookup"/>
      </xsd:simpleType>
    </xsd:element>
    <xsd:element name="Visit_x003a_Start_x0020_Time" ma:index="38" nillable="true" ma:displayName="Visit:Start Time" ma:list="{de3bb438-3bea-47b9-bf93-4b7fe3118888}"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de3bb438-3bea-47b9-bf93-4b7fe3118888}"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51719ac-cc3b-4936-bd85-161054a84c6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51719ac-cc3b-4936-bd85-161054a84c6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51719ac-cc3b-4936-bd85-161054a84c61}"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c1bf3353-8c14-4b7f-bcde-90b8064cf710}" ma:internalName="Specialist_x0020_Adviser_x003a_First_x0020_Name" ma:readOnly="true" ma:showField="FirstName" ma:web="0606af38-29d8-407d-826d-7a0cb9d9f4ed">
      <xsd:simpleType>
        <xsd:restriction base="dms:Lookup"/>
      </xsd:simpleType>
    </xsd:element>
    <xsd:element name="Specialist_x0020_Adviser_x003a_Full_x0020_Name" ma:index="46" nillable="true" ma:displayName="Specialist Adviser:Full Name" ma:list="{c1bf3353-8c14-4b7f-bcde-90b8064cf710}"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9" nillable="true" ma:displayName="Transfer to Archives" ma:default="0" ma:internalName="TransfertoArchives">
      <xsd:simpleType>
        <xsd:restriction base="dms:Boolean"/>
      </xsd:simpleType>
    </xsd:element>
    <xsd:element name="RecordNumber" ma:index="34"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123cf524-b846-4d84-a493-80847c23b69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123cf524-b846-4d84-a493-80847c23b69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default="2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46568ad4-2661-4a0d-a90a-9ae24793821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5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7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Allocated_x0020_to xmlns="a41495c5-3ca4-4a8f-9d87-1662342911fb">
      <UserInfo>
        <DisplayName/>
        <AccountId xsi:nil="true"/>
        <AccountType/>
      </UserInfo>
    </Allocated_x0020_to>
    <Related_x0020_Document xmlns="a41495c5-3ca4-4a8f-9d87-1662342911fb">
      <Url xsi:nil="true"/>
      <Description xsi:nil="true"/>
    </Related_x0020_Document>
    <RecordNumber xmlns="4600776d-0a3c-44b4-bff2-0ceaafb13046" xsi:nil="true"/>
    <m6aca737f72a4af5ab5a20220a5ac4db xmlns="a41495c5-3ca4-4a8f-9d87-1662342911fb">
      <Terms xmlns="http://schemas.microsoft.com/office/infopath/2007/PartnerControls"/>
    </m6aca737f72a4af5ab5a20220a5ac4db>
    <Deadline xmlns="a41495c5-3ca4-4a8f-9d87-1662342911fb" xsi:nil="true"/>
    <TaxCatchAll xmlns="4600776d-0a3c-44b4-bff2-0ceaafb13046">
      <Value>63</Value>
      <Value>245</Value>
      <Value>1</Value>
      <Value>238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Reply_x0020_drafted_x0020__x0028_correspondence_x0029__x003f_ xmlns="a41495c5-3ca4-4a8f-9d87-1662342911fb">false</Reply_x0020_drafted_x0020__x0028_correspondence_x0029__x003f_>
    <Department xmlns="a41495c5-3ca4-4a8f-9d87-1662342911fb" xsi:nil="true"/>
    <d05869b9e41341d08d2a33d7c17ddb90 xmlns="a41495c5-3ca4-4a8f-9d87-1662342911fb">
      <Terms xmlns="http://schemas.microsoft.com/office/infopath/2007/PartnerControls"/>
    </d05869b9e41341d08d2a33d7c17ddb90>
    <j7549c9df6cd452e88a6101c5d615365 xmlns="a41495c5-3ca4-4a8f-9d87-1662342911fb">
      <Terms xmlns="http://schemas.microsoft.com/office/infopath/2007/PartnerControls"/>
    </j7549c9df6cd452e88a6101c5d615365>
    <Date_x0020_sent_x0020__x0028_correspondence_x0029__x003f_ xmlns="a41495c5-3ca4-4a8f-9d87-1662342911fb" xsi:nil="true"/>
    <Date xmlns="a41495c5-3ca4-4a8f-9d87-1662342911fb" xsi:nil="true"/>
    <Publication_x0020_Date xmlns="a41495c5-3ca4-4a8f-9d87-1662342911fb" xsi:nil="true"/>
    <j6c5b17cd04246da82e5604daf08bc68 xmlns="4600776d-0a3c-44b4-bff2-0ceaafb13046">
      <Terms xmlns="http://schemas.microsoft.com/office/infopath/2007/PartnerControls"/>
    </j6c5b17cd04246da82e5604daf08bc68>
    <n78ca1497cf6442fb3babdda785c85ae xmlns="a41495c5-3ca4-4a8f-9d87-1662342911fb">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Needs_x0020_reply_x0020__x0028_correspondence_x0029__x003f_ xmlns="a41495c5-3ca4-4a8f-9d87-1662342911fb">true</Needs_x0020_reply_x0020__x0028_correspondence_x0029__x003f_>
    <Circulation_x0020_Date xmlns="a41495c5-3ca4-4a8f-9d87-1662342911fb" xsi:nil="true"/>
    <Status_x0020_of_x0020_correspondence xmlns="a41495c5-3ca4-4a8f-9d87-1662342911fb" xsi:nil="true"/>
    <Useful_x0020_Docs xmlns="a41495c5-3ca4-4a8f-9d87-1662342911fb" xsi:nil="true"/>
    <Record xmlns="a41495c5-3ca4-4a8f-9d87-1662342911fb">No</Record>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Meeting_x0020_Date xmlns="a41495c5-3ca4-4a8f-9d87-1662342911fb">2023-03-21T00:00:00+00:00</Meeting_x0020_Date>
    <DateReceived xmlns="4600776d-0a3c-44b4-bff2-0ceaafb13046" xsi:nil="true"/>
    <Brief_x0020_status xmlns="a41495c5-3ca4-4a8f-9d87-1662342911fb" xsi:nil="true"/>
    <TransfertoArchives xmlns="4600776d-0a3c-44b4-bff2-0ceaafb13046">false</TransfertoArchives>
    <Visit xmlns="0606af38-29d8-407d-826d-7a0cb9d9f4ed" xsi:nil="true"/>
    <Assigned_x0020_to_x0020__x0028_correspondence_x0029_ xmlns="a41495c5-3ca4-4a8f-9d87-1662342911fb">
      <UserInfo>
        <DisplayName/>
        <AccountId xsi:nil="true"/>
        <AccountType/>
      </UserInfo>
    </Assigned_x0020_to_x0020__x0028_correspondence_x0029_>
    <Date_x0020_received_x0020__x0028_correspondence_x0029_ xmlns="a41495c5-3ca4-4a8f-9d87-1662342911fb"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Prison operational workforce</TermName>
          <TermId xmlns="http://schemas.microsoft.com/office/infopath/2007/PartnerControls">fe7e9d87-6f64-44c7-b34e-74994124e02a</TermId>
        </TermInfo>
      </Terms>
    </ja5e4d000da44b5490ce6b4249309924>
    <cd0fc526a5c840319a97fd94028e9904 xmlns="4600776d-0a3c-44b4-bff2-0ceaafb13046">
      <Terms xmlns="http://schemas.microsoft.com/office/infopath/2007/PartnerControls"/>
    </cd0fc526a5c840319a97fd94028e9904>
    <j3dc9349b3384741bd6025ba1321f3a9 xmlns="a41495c5-3ca4-4a8f-9d87-1662342911fb">
      <Terms xmlns="http://schemas.microsoft.com/office/infopath/2007/PartnerControls"/>
    </j3dc9349b3384741bd6025ba1321f3a9>
    <Additional_x0020_category xmlns="a41495c5-3ca4-4a8f-9d87-1662342911fb" xsi:nil="true"/>
    <Witness xmlns="0606af38-29d8-407d-826d-7a0cb9d9f4ed" xsi:nil="true"/>
    <Friday_x0020_circulation_x0020_date xmlns="a41495c5-3ca4-4a8f-9d87-1662342911fb"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ply_x0020_sent_x0020__x0028_correspondence_x0029__x003f_ xmlns="a41495c5-3ca4-4a8f-9d87-1662342911fb">false</Reply_x0020_sent_x0020__x0028_correspondence_x0029__x003f_>
    <Document_x0020_Status xmlns="a41495c5-3ca4-4a8f-9d87-1662342911fb" xsi:nil="true"/>
    <Notes0 xmlns="a41495c5-3ca4-4a8f-9d87-1662342911fb" xsi:nil="true"/>
  </documentManagement>
</p:properties>
</file>

<file path=customXml/itemProps1.xml><?xml version="1.0" encoding="utf-8"?>
<ds:datastoreItem xmlns:ds="http://schemas.openxmlformats.org/officeDocument/2006/customXml" ds:itemID="{89511D21-972D-44F9-B124-7B9D4600F469}">
  <ds:schemaRefs>
    <ds:schemaRef ds:uri="http://schemas.microsoft.com/sharepoint/v3/contenttype/forms"/>
  </ds:schemaRefs>
</ds:datastoreItem>
</file>

<file path=customXml/itemProps2.xml><?xml version="1.0" encoding="utf-8"?>
<ds:datastoreItem xmlns:ds="http://schemas.openxmlformats.org/officeDocument/2006/customXml" ds:itemID="{CABA5658-6F0A-4628-BA68-902D236ADACF}">
  <ds:schemaRefs>
    <ds:schemaRef ds:uri="http://schemas.microsoft.com/sharepoint/events"/>
  </ds:schemaRefs>
</ds:datastoreItem>
</file>

<file path=customXml/itemProps3.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4.xml><?xml version="1.0" encoding="utf-8"?>
<ds:datastoreItem xmlns:ds="http://schemas.openxmlformats.org/officeDocument/2006/customXml" ds:itemID="{66D39690-5FCD-47A0-9089-0E2607751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495c5-3ca4-4a8f-9d87-1662342911fb"/>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77DC7AC-5051-428D-8EA5-DB2C11336A2D}">
  <ds:schemaRefs>
    <ds:schemaRef ds:uri="http://schemas.openxmlformats.org/package/2006/metadata/core-properties"/>
    <ds:schemaRef ds:uri="0606af38-29d8-407d-826d-7a0cb9d9f4ed"/>
    <ds:schemaRef ds:uri="a41495c5-3ca4-4a8f-9d87-1662342911fb"/>
    <ds:schemaRef ds:uri="http://schemas.microsoft.com/office/2006/metadata/properties"/>
    <ds:schemaRef ds:uri="http://purl.org/dc/terms/"/>
    <ds:schemaRef ds:uri="http://schemas.microsoft.com/office/2006/documentManagement/types"/>
    <ds:schemaRef ds:uri="http://schemas.microsoft.com/office/infopath/2007/PartnerControls"/>
    <ds:schemaRef ds:uri="c86d72e2-090a-4e7d-987e-218d8a0db591"/>
    <ds:schemaRef ds:uri="http://purl.org/dc/elements/1.1/"/>
    <ds:schemaRef ds:uri="4600776d-0a3c-44b4-bff2-0ceaafb13046"/>
    <ds:schemaRef ds:uri="6ab18433-7710-49bd-9bb4-0bb85747556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